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EA8F" w14:textId="50C28918" w:rsidR="00EE2529" w:rsidRPr="00C81B84" w:rsidRDefault="00106381" w:rsidP="000D74C3">
      <w:pPr>
        <w:pStyle w:val="is-dep"/>
      </w:pPr>
      <w:r w:rsidRPr="00C81B84">
        <w:t>Finansdepartementet</w:t>
      </w:r>
    </w:p>
    <w:p w14:paraId="74BC7146" w14:textId="77777777" w:rsidR="00EE2529" w:rsidRPr="00C81B84" w:rsidRDefault="00AD5E1E" w:rsidP="00C81B84">
      <w:pPr>
        <w:pStyle w:val="i-hode"/>
      </w:pPr>
      <w:r w:rsidRPr="00C81B84">
        <w:t>Prop. 118 S</w:t>
      </w:r>
    </w:p>
    <w:p w14:paraId="7C52780C" w14:textId="77777777" w:rsidR="00EE2529" w:rsidRPr="00C81B84" w:rsidRDefault="00AD5E1E" w:rsidP="00C81B84">
      <w:pPr>
        <w:pStyle w:val="i-sesjon"/>
      </w:pPr>
      <w:r w:rsidRPr="00C81B84">
        <w:t>(2022–2023)</w:t>
      </w:r>
    </w:p>
    <w:p w14:paraId="02D45AAD" w14:textId="77777777" w:rsidR="00EE2529" w:rsidRPr="00C81B84" w:rsidRDefault="00AD5E1E" w:rsidP="00C81B84">
      <w:pPr>
        <w:pStyle w:val="i-hode-tit"/>
      </w:pPr>
      <w:r w:rsidRPr="00C81B84">
        <w:t>Proposisjon til Stortinget (forslag til stortingsvedtak)</w:t>
      </w:r>
    </w:p>
    <w:p w14:paraId="27A74B22" w14:textId="77777777" w:rsidR="00EE2529" w:rsidRPr="00C81B84" w:rsidRDefault="00AD5E1E" w:rsidP="00C81B84">
      <w:pPr>
        <w:pStyle w:val="i-tit"/>
      </w:pPr>
      <w:r w:rsidRPr="00C81B84">
        <w:t>Tilleggsbevilgninger og omprioriteringer i statsbudsjettet 2023</w:t>
      </w:r>
    </w:p>
    <w:p w14:paraId="074FAA57" w14:textId="77777777" w:rsidR="00106381" w:rsidRPr="00C81B84" w:rsidRDefault="00106381" w:rsidP="00C81B84">
      <w:pPr>
        <w:pStyle w:val="i-dep"/>
      </w:pPr>
      <w:r w:rsidRPr="00C81B84">
        <w:t>Finansdepartementet</w:t>
      </w:r>
    </w:p>
    <w:p w14:paraId="3080D88B" w14:textId="77777777" w:rsidR="00EE2529" w:rsidRPr="00C81B84" w:rsidRDefault="00AD5E1E" w:rsidP="00C81B84">
      <w:pPr>
        <w:pStyle w:val="i-hode"/>
      </w:pPr>
      <w:r w:rsidRPr="00C81B84">
        <w:t>Prop. 118 S</w:t>
      </w:r>
    </w:p>
    <w:p w14:paraId="5A00140D" w14:textId="77777777" w:rsidR="00EE2529" w:rsidRPr="00C81B84" w:rsidRDefault="00AD5E1E" w:rsidP="00C81B84">
      <w:pPr>
        <w:pStyle w:val="i-sesjon"/>
      </w:pPr>
      <w:r w:rsidRPr="00C81B84">
        <w:t>(2022–2023)</w:t>
      </w:r>
    </w:p>
    <w:p w14:paraId="500E2278" w14:textId="77777777" w:rsidR="00EE2529" w:rsidRPr="00C81B84" w:rsidRDefault="00AD5E1E" w:rsidP="00C81B84">
      <w:pPr>
        <w:pStyle w:val="i-hode-tit"/>
      </w:pPr>
      <w:r w:rsidRPr="00C81B84">
        <w:t>Proposisjon til Stortinget (forslag til stortingsvedtak)</w:t>
      </w:r>
    </w:p>
    <w:p w14:paraId="494D3713" w14:textId="77777777" w:rsidR="00EE2529" w:rsidRPr="00C81B84" w:rsidRDefault="00AD5E1E" w:rsidP="00C81B84">
      <w:pPr>
        <w:pStyle w:val="i-tit"/>
      </w:pPr>
      <w:r w:rsidRPr="00C81B84">
        <w:t>Tilleggsbevilgninger og omprioriteringer i statsbudsjettet 2023</w:t>
      </w:r>
    </w:p>
    <w:p w14:paraId="3246B9CE" w14:textId="77777777" w:rsidR="00EE2529" w:rsidRPr="00C81B84" w:rsidRDefault="00AD5E1E" w:rsidP="00C81B84">
      <w:pPr>
        <w:pStyle w:val="i-statsrdato"/>
      </w:pPr>
      <w:r w:rsidRPr="00C81B84">
        <w:t>Tilråding fra Finansdepartementet 11. mai 2023, godkjent i statsråd samme dag. (Regjeringen Støre)</w:t>
      </w:r>
    </w:p>
    <w:p w14:paraId="5E52EEDF" w14:textId="77777777" w:rsidR="00EE2529" w:rsidRPr="00C81B84" w:rsidRDefault="00AD5E1E" w:rsidP="00C02C70">
      <w:pPr>
        <w:pStyle w:val="Overskrift1"/>
      </w:pPr>
      <w:r w:rsidRPr="00C81B84">
        <w:t>Hovedinnholdet i proposisjonen</w:t>
      </w:r>
    </w:p>
    <w:p w14:paraId="2EA2D574" w14:textId="77777777" w:rsidR="00EE2529" w:rsidRPr="00C81B84" w:rsidRDefault="00AD5E1E" w:rsidP="00C81B84">
      <w:pPr>
        <w:pStyle w:val="Overskrift2"/>
      </w:pPr>
      <w:r w:rsidRPr="00C81B84">
        <w:t>Rammer for finanspolitikken</w:t>
      </w:r>
    </w:p>
    <w:p w14:paraId="37E380F5" w14:textId="77777777" w:rsidR="00EE2529" w:rsidRPr="00C81B84" w:rsidRDefault="00AD5E1E" w:rsidP="00C81B84">
      <w:r w:rsidRPr="00C81B84">
        <w:t xml:space="preserve">Budsjettet for 2023 er et budsjett for trygg økonomisk styring i en urolig tid. Nødvendige og uforutsette utgifter som følger av den ekstraordinære situasjonen vi nå står i, må håndteres innenfor en samlet ansvarlig økonomisk ramme. Det er krig i Europa, og utviklingen fremover er usikker. Russlands aggressive angrep på Ukraina og stopp i gasstilførselen for å ramme europeiske forbrukere påvirker hele Europa, og har betydelige ringvirkninger også for resten av verden. Matvarepriser og andre råvarepriser økte kraftig. Sammen med de økonomiske ettervirkningene av pandemien har krigen hatt betydelig innvirkning på den økonomiske utviklingen og statsbudsjettet også i Norge. Risikoen for et omfattende tilbakeslag i europeisk økonomi som </w:t>
      </w:r>
      <w:r w:rsidRPr="00C81B84">
        <w:lastRenderedPageBreak/>
        <w:t>følge av mangel på gass er likevel redusert etter en mild vinter, og energiprisene har gått betydelig ned fra svært høye nivåer sist høst.</w:t>
      </w:r>
    </w:p>
    <w:p w14:paraId="2DD70B3A" w14:textId="77777777" w:rsidR="00EE2529" w:rsidRPr="00C81B84" w:rsidRDefault="00AD5E1E" w:rsidP="00C81B84">
      <w:r w:rsidRPr="00C81B84">
        <w:t>Veksten i norsk økonomi har vært sterkere enn vi anslo i høst, og sysselsettingen har økt mer enn ventet. Dette innebærer at norsk økonomi gikk inn i 2023 med høyere kapasitetsutnyttelse og høyere sysselsetting enn anslått i nasjonalbudsjettet. Samtidig er pris- og lønnsveksten blitt vesentlig høyere enn ventet. Risikoen for et brått tilbakeslag vurderes å være mindre nå enn sist høst, og norske bedrifters forventninger om fremtiden er også noe mer positive, selv om uroen i finansmarkedene er et nytt usikkerhetsmoment for internasjonal økonomi.</w:t>
      </w:r>
    </w:p>
    <w:p w14:paraId="2DD669D7" w14:textId="77777777" w:rsidR="00EE2529" w:rsidRPr="00C81B84" w:rsidRDefault="00AD5E1E" w:rsidP="00C81B84">
      <w:r w:rsidRPr="00C81B84">
        <w:t>Fortsatt høy inflasjon og aktivitet ser ut til å prege mange land. Styringsrentene har økt raskere og mer enn lagt til grunn i nasjonalbudsjettet, og enda mer i andre land enn i Norge. Lavere rente hjemme enn ute har trolig bidratt til at kronen har svekket seg markert. Kraftig økning av rentene på kort tid var også medvirkende til problemene i enkelte banker i USA. Det er fortsatt risiko for forsterket uro i finansmarkedene, men norske banker er solide og har god evne til å tåle tap og uro. Pris- og kostnadsveksten ventes å komme gradvis ned igjen uten en markert økning i arbeidsledigheten.</w:t>
      </w:r>
    </w:p>
    <w:p w14:paraId="15A738AC" w14:textId="77777777" w:rsidR="00EE2529" w:rsidRPr="00C81B84" w:rsidRDefault="00AD5E1E" w:rsidP="00C81B84">
      <w:r w:rsidRPr="00C81B84">
        <w:t>Endringene som regjeringen nå foreslår i statsbudsjettet for 2023, har i stor grad sammenheng med konsekvenser av krigen i Ukraina og høyere pris- og lønnsvekst enn budsjettert. Samlet sett øker oljepengebruken med rundt 56 mrd. kroner. I overkant av 20 mrd. kroner av økningen i oljepengebruken kan sies å være direkte knyttet til krigen. Det omfatter det allerede vedtatte Nansen-programmet og den økte bistanden til utviklingsland som er særlig rammet av krigens ringvirkninger, samt økte utgifter til mottak og integrering av flyktninger som følge av at det nå anslås å komme flere flyktninger fra Ukraina. Etter dette kan de totale Ukraina-relaterte utgiftene i budsjettet anslås til om lag 43 mrd. kroner. Den resterende budsjettsvekkelsen kan i stor grad tilskrives den ekstraordinære pris- og lønnsjusteringen av budsjettet og effektene av lavere strømpriser, men betydelige deler av dette er også knyttet til ringvirkningene av Russlands invasjon av Ukraina.</w:t>
      </w:r>
    </w:p>
    <w:p w14:paraId="4B35D09C" w14:textId="77777777" w:rsidR="00EE2529" w:rsidRPr="00C81B84" w:rsidRDefault="00AD5E1E" w:rsidP="00C81B84">
      <w:r w:rsidRPr="00C81B84">
        <w:t>Utgiftsøkningen til Nansen-programmet og til økt bistand til land i sør har allerede fått bred tilslutning i Stortinget. Samlet sett vurderes endringene fra saldert budsjett å ha begrensede virkninger på aktiviteten i norsk økonomi, samtidig som det ville være krevende å finne inndekninger i stort omfang midt i budsjettåret uten at det i seg selv ville ramme velferdstilbudet på en uakseptabel måte eller føre til kraftige og uforutsette skatte- og avgiftsøkninger.</w:t>
      </w:r>
    </w:p>
    <w:p w14:paraId="6A90DE5D" w14:textId="77777777" w:rsidR="00EE2529" w:rsidRPr="00C81B84" w:rsidRDefault="00AD5E1E" w:rsidP="00C81B84">
      <w:r w:rsidRPr="00C81B84">
        <w:t xml:space="preserve">Det vises til Meld. St. 2 (2022–2023) </w:t>
      </w:r>
      <w:r w:rsidRPr="00AD5E1E">
        <w:rPr>
          <w:rStyle w:val="kursiv"/>
        </w:rPr>
        <w:t>Revidert nasjonalbudsjett 2023</w:t>
      </w:r>
      <w:r w:rsidRPr="00C81B84">
        <w:t xml:space="preserve"> for nærmere omtale av den økonomiske politikken og utsiktene for norsk økonomi. Skatte- og avgiftspolitikken er nærmere omtalt i </w:t>
      </w:r>
      <w:proofErr w:type="spellStart"/>
      <w:r w:rsidRPr="00C81B84">
        <w:t>Prop</w:t>
      </w:r>
      <w:proofErr w:type="spellEnd"/>
      <w:r w:rsidRPr="00C81B84">
        <w:t xml:space="preserve">. 117 LS (2022–2023) </w:t>
      </w:r>
      <w:proofErr w:type="spellStart"/>
      <w:r w:rsidRPr="00AD5E1E">
        <w:rPr>
          <w:rStyle w:val="kursiv"/>
        </w:rPr>
        <w:t>Endringar</w:t>
      </w:r>
      <w:proofErr w:type="spellEnd"/>
      <w:r w:rsidRPr="00AD5E1E">
        <w:rPr>
          <w:rStyle w:val="kursiv"/>
        </w:rPr>
        <w:t xml:space="preserve"> i skatte-, avgifts- og </w:t>
      </w:r>
      <w:proofErr w:type="spellStart"/>
      <w:r w:rsidRPr="00AD5E1E">
        <w:rPr>
          <w:rStyle w:val="kursiv"/>
        </w:rPr>
        <w:t>tollovgivinga</w:t>
      </w:r>
      <w:proofErr w:type="spellEnd"/>
      <w:r w:rsidRPr="00AD5E1E">
        <w:rPr>
          <w:rStyle w:val="kursiv"/>
        </w:rPr>
        <w:t xml:space="preserve"> m.m. og forskotteringsloven (behovsprøving av bidragsforskott).</w:t>
      </w:r>
    </w:p>
    <w:p w14:paraId="52AF92FD" w14:textId="77777777" w:rsidR="00EE2529" w:rsidRPr="00C81B84" w:rsidRDefault="00AD5E1E" w:rsidP="00C81B84">
      <w:pPr>
        <w:pStyle w:val="avsnitt-tittel"/>
      </w:pPr>
      <w:r w:rsidRPr="00C81B84">
        <w:t>Det strukturelle oljekorrigerte budsjettunderskuddet</w:t>
      </w:r>
    </w:p>
    <w:p w14:paraId="34A6E1C2" w14:textId="77777777" w:rsidR="00EE2529" w:rsidRPr="00C81B84" w:rsidRDefault="00AD5E1E" w:rsidP="00C81B84">
      <w:r w:rsidRPr="00C81B84">
        <w:t xml:space="preserve">Bruken av oljeinntekter over statsbudsjettet måles ved </w:t>
      </w:r>
      <w:r w:rsidRPr="00AD5E1E">
        <w:rPr>
          <w:rStyle w:val="kursiv"/>
        </w:rPr>
        <w:t>det strukturelle oljekorrigerte budsjettunderskuddet</w:t>
      </w:r>
      <w:r w:rsidRPr="00C81B84">
        <w:t>. I beregningen korrigeres det blant annet for virkningene av økonomiske svingninger på skatter, avgifter, renter og dagpenger til arbeidsledige.</w:t>
      </w:r>
    </w:p>
    <w:p w14:paraId="012F8DE5" w14:textId="77777777" w:rsidR="00EE2529" w:rsidRPr="00C81B84" w:rsidRDefault="00AD5E1E" w:rsidP="00C81B84">
      <w:r w:rsidRPr="00C81B84">
        <w:lastRenderedPageBreak/>
        <w:t>I Saldert budsjett 2023 utgjorde det strukturelle oljekorrigerte underskuddet 316,6 mrd. kroner. I regjeringens forslag til revisjon av 2023-budsjettet utgjør det strukturelle oljekorrigerte underskuddet 372,6 mrd. kroner. Det er 56 mrd. kroner høyere enn lagt til grunn i fjor høst. Endringene i forhold til budsjettet Stortinget vedtok i høst har i stor grad sammenheng med konsekvenser av Ukraina-krigen, høyere pris- og lønnsvekst og lavere strømpriser:</w:t>
      </w:r>
    </w:p>
    <w:p w14:paraId="1863496F" w14:textId="77777777" w:rsidR="00EE2529" w:rsidRPr="00C81B84" w:rsidRDefault="00AD5E1E" w:rsidP="00C81B84">
      <w:pPr>
        <w:pStyle w:val="Listebombe"/>
      </w:pPr>
      <w:r w:rsidRPr="00C81B84">
        <w:t xml:space="preserve">Økte utgifter på 17,2 mrd. kroner er allerede lagt frem og vedtatt av Stortinget knyttet til </w:t>
      </w:r>
      <w:r w:rsidRPr="00C81B84">
        <w:rPr>
          <w:rStyle w:val="kursiv"/>
        </w:rPr>
        <w:t>Nansen-programmet og ettårig økt bistand</w:t>
      </w:r>
      <w:r w:rsidRPr="00C81B84">
        <w:t xml:space="preserve"> til utviklingsland som er særlig rammet av krigens ringvirkninger, jf. </w:t>
      </w:r>
      <w:proofErr w:type="spellStart"/>
      <w:r w:rsidRPr="00C81B84">
        <w:t>Prop</w:t>
      </w:r>
      <w:proofErr w:type="spellEnd"/>
      <w:r w:rsidRPr="00C81B84">
        <w:t>. 44 S (2022–2023). Donasjoner av militært utstyr fra Norge til Ukraina inngår i Nansen-programmet, men er ikke en utgift i statsbudsjettet. Donasjoner av militært utstyr fra Norge til Ukraina anslås nå 1 mrd. kroner høyere enn da Stortinget gjorde sitt vedtak, og utgiftene i statsbudsjettet anslås derfor nå til 16,2 mrd. kroner.</w:t>
      </w:r>
    </w:p>
    <w:p w14:paraId="3404E67E" w14:textId="77777777" w:rsidR="00EE2529" w:rsidRPr="00C81B84" w:rsidRDefault="00AD5E1E" w:rsidP="00C81B84">
      <w:pPr>
        <w:pStyle w:val="Listebombe"/>
      </w:pPr>
      <w:r w:rsidRPr="00C81B84">
        <w:t xml:space="preserve">Utgifter </w:t>
      </w:r>
      <w:r w:rsidRPr="00C81B84">
        <w:rPr>
          <w:rStyle w:val="kursiv"/>
        </w:rPr>
        <w:t>til mottak og integrering av flyktninger</w:t>
      </w:r>
      <w:r w:rsidRPr="00C81B84">
        <w:t xml:space="preserve"> øker med om lag 6 mrd. kroner, til 27 mrd. kroner. Det skyldes særlig at det nå er lagt til grunn et planleggingstall for søknader om midlertidig kollektiv beskyttelse i 2023 grunnet krigen i Ukraina på 40 000 personer, mot 10 000 personer i saldert budsjett.</w:t>
      </w:r>
    </w:p>
    <w:p w14:paraId="3B0B3379" w14:textId="77777777" w:rsidR="00EE2529" w:rsidRPr="00C81B84" w:rsidRDefault="00AD5E1E" w:rsidP="00C81B84">
      <w:pPr>
        <w:pStyle w:val="Listebombe"/>
      </w:pPr>
      <w:r w:rsidRPr="00C81B84">
        <w:t>Den høyere prisstigningen medfører at det opprinnelige budsjettopplegget er blitt strammere enn tilsiktet. Regjeringen har tidligere varslet at det ifm. revidert nasjonalbudsjett ville bli lagt frem forslag om en ekstraordinær lønns- og prisjustering av 2023-budsjettet. Den ekstraordinære lønns- og prisjusteringen øker utgiftene med 14,9 mrd. kroner, inkludert 2,6 mrd. kroner til kommunesektoren. Kompensasjonen til kommunesektoren tilsvarer differansen mellom anslått uventet kostnadsvekst og merskattevekst i kommunesektoren samlet sett</w:t>
      </w:r>
      <w:r w:rsidRPr="00C81B84">
        <w:rPr>
          <w:rStyle w:val="Fotnotereferanse"/>
        </w:rPr>
        <w:footnoteReference w:id="1"/>
      </w:r>
      <w:r w:rsidRPr="00C81B84">
        <w:t xml:space="preserve">. Høyere lønns- og prisvekst gjør også at utgiftene under folketrygden øker med 10,6 mrd. kroner. I tillegg foreslår regjeringen økte utgifter på 1,3 mrd. kroner som følge av oppjustering av lånerammene til sykehusene. Samlet sett tilsier </w:t>
      </w:r>
      <w:r w:rsidRPr="00C81B84">
        <w:rPr>
          <w:rStyle w:val="kursiv"/>
        </w:rPr>
        <w:t>økte anslag på pris- og lønnsvekst</w:t>
      </w:r>
      <w:r w:rsidRPr="00C81B84">
        <w:t xml:space="preserve"> en utgiftsøkning på nær 27 mrd. kroner.</w:t>
      </w:r>
    </w:p>
    <w:p w14:paraId="37C273EC" w14:textId="77777777" w:rsidR="00EE2529" w:rsidRPr="00C81B84" w:rsidRDefault="00AD5E1E" w:rsidP="00C81B84">
      <w:pPr>
        <w:pStyle w:val="Listebombe"/>
      </w:pPr>
      <w:r w:rsidRPr="00C81B84">
        <w:t xml:space="preserve">Lavere strømpriser anslås nå samlet sett å svekke budsjettet med om lag 22 mrd. kroner. Det skyldes at statens inntekter svekkes mer enn besparelsene i strømstøtteordningene. Se kap. 3 i Meld. St. 2 (2022–2023) </w:t>
      </w:r>
      <w:r w:rsidRPr="00C81B84">
        <w:rPr>
          <w:rStyle w:val="kursiv"/>
        </w:rPr>
        <w:t>Revidert nasjonalbudsjett 2023</w:t>
      </w:r>
      <w:r w:rsidRPr="00C81B84">
        <w:t xml:space="preserve"> for en nærmere redegjørelse for budsjettkonsekvensene av lavere strømpriser.</w:t>
      </w:r>
    </w:p>
    <w:p w14:paraId="39E6077E" w14:textId="77777777" w:rsidR="00EE2529" w:rsidRPr="00C81B84" w:rsidRDefault="00AD5E1E" w:rsidP="00C81B84">
      <w:r w:rsidRPr="00C81B84">
        <w:t>Regjeringen foreslår også å øke bevilgningene til en del andre formål, herunder 2,5 mrd. kroner til helseforetakene. Den største inntektsøkningen gjelder økte utbytter fra børsnoterte selskaper under Nærings- og fiskeridepartementets forvaltning på vel 6 mrd. kroner. Det vises til nærmere oversikt over utgifts- og inntektsendringer i avsnitt 1.2.</w:t>
      </w:r>
    </w:p>
    <w:p w14:paraId="48BA2FAF" w14:textId="77777777" w:rsidR="00EE2529" w:rsidRPr="00C81B84" w:rsidRDefault="00AD5E1E" w:rsidP="00C81B84">
      <w:r w:rsidRPr="00C81B84">
        <w:t>Endringen i det strukturelle oljekorrigerte underskuddet som andel av trend-BNP for fastlandsøkonomien, ofte kalt budsjettimpulsen, er en enkel indikator for budsjettets virkning på aktiviteten i økonomien. Budsjettimpulsen i 2023 anslås nå til 0,4 pst. hvorav Nansen-programmet utgjør 0,3 prosentenheter, mot -0,6 pst. i saldert budsjett.</w:t>
      </w:r>
    </w:p>
    <w:p w14:paraId="29C42E48" w14:textId="77777777" w:rsidR="00EE2529" w:rsidRPr="00C81B84" w:rsidRDefault="00AD5E1E" w:rsidP="00C81B84">
      <w:r w:rsidRPr="00C81B84">
        <w:t xml:space="preserve">Mens budsjettet i høst ble anslått å virke om lag nøytralt på økonomien, viser modellberegninger at budsjettet nå bidrar til å trekke opp BNP for Fastlands-Norge med 0,3–0,4 pst. Finanspolitikken er </w:t>
      </w:r>
      <w:proofErr w:type="gramStart"/>
      <w:r w:rsidRPr="00C81B84">
        <w:t>således</w:t>
      </w:r>
      <w:proofErr w:type="gramEnd"/>
      <w:r w:rsidRPr="00C81B84">
        <w:t xml:space="preserve"> lagt opp innenfor en ansvarlig ramme, med en begrenset virkning på aktiviteten i fastlandsøkonomien.</w:t>
      </w:r>
    </w:p>
    <w:p w14:paraId="66305499" w14:textId="77777777" w:rsidR="00EE2529" w:rsidRPr="00C81B84" w:rsidRDefault="00AD5E1E" w:rsidP="00C81B84">
      <w:r w:rsidRPr="00C81B84">
        <w:lastRenderedPageBreak/>
        <w:t>Bruken av oljeinntekter tilsvarer 3,0 pst. av kapitalen i Statens pensjonsfond utland ved inngangen til 2023, mot 2,5 pst. anslått i saldert budsjett.</w:t>
      </w:r>
    </w:p>
    <w:p w14:paraId="672A669E" w14:textId="77777777" w:rsidR="00EE2529" w:rsidRPr="00C81B84" w:rsidRDefault="00AD5E1E" w:rsidP="00C81B84">
      <w:pPr>
        <w:pStyle w:val="avsnitt-tittel"/>
      </w:pPr>
      <w:r w:rsidRPr="00C81B84">
        <w:t>Det oljekorrigerte budsjettunderskuddet</w:t>
      </w:r>
    </w:p>
    <w:p w14:paraId="60AFB0F6" w14:textId="77777777" w:rsidR="00EE2529" w:rsidRPr="00C81B84" w:rsidRDefault="00AD5E1E" w:rsidP="00C81B84">
      <w:r w:rsidRPr="00C81B84">
        <w:t xml:space="preserve">Det </w:t>
      </w:r>
      <w:r w:rsidRPr="00AD5E1E">
        <w:rPr>
          <w:rStyle w:val="kursiv"/>
        </w:rPr>
        <w:t xml:space="preserve">oljekorrigerte budsjettunderskuddet </w:t>
      </w:r>
      <w:r w:rsidRPr="00C81B84">
        <w:t>i 2023 anslås nå til 301,1 mrd. kroner, mot 256,9 mrd. kroner i saldert budsjett. Dette underskuddet motsvares av en overføring fra Statens pensjonsfond utland, slik at statsbudsjettet er i balanse.</w:t>
      </w:r>
    </w:p>
    <w:p w14:paraId="4F24A6FB" w14:textId="77777777" w:rsidR="00EE2529" w:rsidRPr="00C81B84" w:rsidRDefault="00AD5E1E" w:rsidP="00C81B84">
      <w:r w:rsidRPr="00C81B84">
        <w:t>Sammenlignet med saldert budsjett øker utgiftene med til sammen 36,8 mrd. kroner. Samtidig er inntektene redusert med 7,4 mrd. kroner. Av dette skyldes 20,8 mrd. kroner lavere anslag for faktiske skatte- og avgiftsinntekter, mens inntektene utenom skatter og avgifter samlet sett anslås å øke med 13,4 mrd. kroner.</w:t>
      </w:r>
    </w:p>
    <w:p w14:paraId="4C26CE50" w14:textId="77777777" w:rsidR="00EE2529" w:rsidRPr="00C81B84" w:rsidRDefault="00AD5E1E" w:rsidP="00C81B84">
      <w:r w:rsidRPr="00C81B84">
        <w:t>I anslaget for det oljekorrigerte budsjettunderskuddet inngår nye anslag for rentene på statens innskudd i Norges Bank mv. og statsgjelden. For disse størrelsene og overføringene til og fra Statens pensjonsfond utland vil det eventuelt bli fremmet forslag om endrede bevilgninger i nysalderingen.</w:t>
      </w:r>
    </w:p>
    <w:p w14:paraId="07C5B8D2" w14:textId="77777777" w:rsidR="00EE2529" w:rsidRPr="00C81B84" w:rsidRDefault="00AD5E1E" w:rsidP="00C81B84">
      <w:pPr>
        <w:pStyle w:val="avsnitt-tittel"/>
      </w:pPr>
      <w:r w:rsidRPr="00C81B84">
        <w:t>Veksten i statsbudsjettets utgifter</w:t>
      </w:r>
    </w:p>
    <w:p w14:paraId="474FF707" w14:textId="77777777" w:rsidR="00EE2529" w:rsidRPr="00C81B84" w:rsidRDefault="00AD5E1E" w:rsidP="00C81B84">
      <w:r w:rsidRPr="00C81B84">
        <w:t>Den reelle, underliggende veksten i statsbudsjettets utgifter fra 2022 til 2023 anslås til 1,5 pst., mot 1,7 pst. i saldert budsjett og 1,3 pst. i Nasjonalbudsjettet 2023. Nedgangen fra saldert budsjett skyldes at underliggende utgifter i 2022 ble høyere enn tidligere anslått, hovedsakelig som følge av bevilgningsøkninger ifm. nysalderingen av 2022-budsjettet.</w:t>
      </w:r>
    </w:p>
    <w:p w14:paraId="61C49DDC" w14:textId="77777777" w:rsidR="00EE2529" w:rsidRPr="00C81B84" w:rsidRDefault="00AD5E1E" w:rsidP="00C81B84">
      <w:pPr>
        <w:pStyle w:val="Overskrift2"/>
      </w:pPr>
      <w:r w:rsidRPr="00C81B84">
        <w:t>Endringer på statsbudsjettet siden saldert budsjett</w:t>
      </w:r>
    </w:p>
    <w:p w14:paraId="4EE8E45A" w14:textId="77777777" w:rsidR="00EE2529" w:rsidRDefault="00AD5E1E" w:rsidP="00C81B84">
      <w:r w:rsidRPr="00C81B84">
        <w:t>Etter salderingen av 2023-budsjettet er det fremmet forslag om bevilgningsendringer utenom skatt mv. som samlet utgjør 17,2 mrd. kroner, se tabell 1.1. Det fremmes nå forslag som øker utgiftene med 19,9 mrd. kroner og øker inntektene med 9,6 mrd. kroner. Da er petroleumsvirksomheten, lånetransaksjoner og enkelte endringer som inngår i korreksjonene ved beregningen av det strukturelle oljekorrigerte budsjettunderskuddet, holdt utenom. Medregnet oppdaterte anslag for strukturelle skatte- og avgiftsinntekter mv. øker dette det strukturelle oljekorrigerte underskuddet med 56,0 mrd. kroner fra saldert budsjett.</w:t>
      </w:r>
    </w:p>
    <w:p w14:paraId="72444739" w14:textId="406D4C9E" w:rsidR="00EB67C4" w:rsidRPr="00C81B84" w:rsidRDefault="00EB67C4" w:rsidP="00EB67C4">
      <w:pPr>
        <w:pStyle w:val="tabell-tittel"/>
      </w:pPr>
      <w:r w:rsidRPr="00C81B84">
        <w:t>Bevilgningsendringer</w:t>
      </w:r>
      <w:r w:rsidRPr="00C81B84">
        <w:rPr>
          <w:rStyle w:val="skrift-hevet"/>
        </w:rPr>
        <w:t>1</w:t>
      </w:r>
      <w:r w:rsidRPr="00C81B84">
        <w:t xml:space="preserve"> fremmet og vedtatt etter salderingen av statsbudsjettet for 2023 og anslagsendringer som inngår i den strukturelle oljekorrigerte budsjettbalansen</w:t>
      </w:r>
    </w:p>
    <w:p w14:paraId="578D2BF5" w14:textId="77777777" w:rsidR="00EE2529" w:rsidRPr="00C81B84" w:rsidRDefault="00AD5E1E" w:rsidP="00C81B84">
      <w:pPr>
        <w:pStyle w:val="Tabellnavn"/>
      </w:pPr>
      <w:r w:rsidRPr="00C81B84">
        <w:t>04J1tx2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7640"/>
        <w:gridCol w:w="840"/>
        <w:gridCol w:w="840"/>
      </w:tblGrid>
      <w:tr w:rsidR="00EE2529" w:rsidRPr="00C81B84" w14:paraId="52E2C28F" w14:textId="77777777" w:rsidTr="00EB67C4">
        <w:trPr>
          <w:trHeight w:val="360"/>
        </w:trPr>
        <w:tc>
          <w:tcPr>
            <w:tcW w:w="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F0C22" w14:textId="77777777" w:rsidR="00EE2529" w:rsidRPr="00C81B84" w:rsidRDefault="00EE2529" w:rsidP="00C81B84"/>
        </w:tc>
        <w:tc>
          <w:tcPr>
            <w:tcW w:w="7640" w:type="dxa"/>
            <w:tcBorders>
              <w:top w:val="single" w:sz="4" w:space="0" w:color="000000"/>
              <w:left w:val="nil"/>
              <w:bottom w:val="single" w:sz="4" w:space="0" w:color="000000"/>
              <w:right w:val="nil"/>
            </w:tcBorders>
            <w:tcMar>
              <w:top w:w="128" w:type="dxa"/>
              <w:left w:w="43" w:type="dxa"/>
              <w:bottom w:w="43" w:type="dxa"/>
              <w:right w:w="43" w:type="dxa"/>
            </w:tcMar>
          </w:tcPr>
          <w:p w14:paraId="5241238E" w14:textId="77777777" w:rsidR="00EE2529" w:rsidRPr="00C81B84" w:rsidRDefault="00EE2529" w:rsidP="00C81B84"/>
        </w:tc>
        <w:tc>
          <w:tcPr>
            <w:tcW w:w="16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7FDE910" w14:textId="77777777" w:rsidR="00EE2529" w:rsidRPr="00C81B84" w:rsidRDefault="00AD5E1E" w:rsidP="00C81B84">
            <w:r w:rsidRPr="00C81B84">
              <w:t>Mill. kroner</w:t>
            </w:r>
          </w:p>
        </w:tc>
      </w:tr>
      <w:tr w:rsidR="00EE2529" w:rsidRPr="00C81B84" w14:paraId="5C155D2E" w14:textId="77777777" w:rsidTr="00EB67C4">
        <w:trPr>
          <w:trHeight w:val="640"/>
        </w:trPr>
        <w:tc>
          <w:tcPr>
            <w:tcW w:w="220" w:type="dxa"/>
            <w:tcBorders>
              <w:top w:val="single" w:sz="4" w:space="0" w:color="000000"/>
              <w:left w:val="nil"/>
              <w:bottom w:val="nil"/>
              <w:right w:val="nil"/>
            </w:tcBorders>
            <w:tcMar>
              <w:top w:w="128" w:type="dxa"/>
              <w:left w:w="43" w:type="dxa"/>
              <w:bottom w:w="43" w:type="dxa"/>
              <w:right w:w="43" w:type="dxa"/>
            </w:tcMar>
          </w:tcPr>
          <w:p w14:paraId="604EC72E" w14:textId="77777777" w:rsidR="00EE2529" w:rsidRPr="00C81B84" w:rsidRDefault="00EE2529" w:rsidP="00C81B84"/>
        </w:tc>
        <w:tc>
          <w:tcPr>
            <w:tcW w:w="7640" w:type="dxa"/>
            <w:tcBorders>
              <w:top w:val="single" w:sz="4" w:space="0" w:color="000000"/>
              <w:left w:val="nil"/>
              <w:bottom w:val="nil"/>
              <w:right w:val="nil"/>
            </w:tcBorders>
            <w:tcMar>
              <w:top w:w="128" w:type="dxa"/>
              <w:left w:w="43" w:type="dxa"/>
              <w:bottom w:w="43" w:type="dxa"/>
              <w:right w:w="43" w:type="dxa"/>
            </w:tcMar>
          </w:tcPr>
          <w:p w14:paraId="493C2ABE" w14:textId="77777777" w:rsidR="00EE2529" w:rsidRPr="00C81B84" w:rsidRDefault="00AD5E1E" w:rsidP="00C81B84">
            <w:r w:rsidRPr="00AD5E1E">
              <w:rPr>
                <w:rStyle w:val="kursiv"/>
              </w:rPr>
              <w:t xml:space="preserve">Endrede utgifter og inntekter utenom skatt mv. fremmet og vedtatt siden Saldert budsjett 2023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4409E9B"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5E116325" w14:textId="77777777" w:rsidR="00EE2529" w:rsidRPr="00C81B84" w:rsidRDefault="00AD5E1E" w:rsidP="00C81B84">
            <w:r w:rsidRPr="00AD5E1E">
              <w:rPr>
                <w:rStyle w:val="kursiv"/>
              </w:rPr>
              <w:t>17 234</w:t>
            </w:r>
          </w:p>
        </w:tc>
      </w:tr>
      <w:tr w:rsidR="00EE2529" w:rsidRPr="00C81B84" w14:paraId="32A2668A" w14:textId="77777777" w:rsidTr="00EB67C4">
        <w:trPr>
          <w:trHeight w:val="640"/>
        </w:trPr>
        <w:tc>
          <w:tcPr>
            <w:tcW w:w="220" w:type="dxa"/>
            <w:tcBorders>
              <w:top w:val="nil"/>
              <w:left w:val="nil"/>
              <w:bottom w:val="nil"/>
              <w:right w:val="nil"/>
            </w:tcBorders>
            <w:tcMar>
              <w:top w:w="128" w:type="dxa"/>
              <w:left w:w="43" w:type="dxa"/>
              <w:bottom w:w="43" w:type="dxa"/>
              <w:right w:w="43" w:type="dxa"/>
            </w:tcMar>
          </w:tcPr>
          <w:p w14:paraId="3AA48647"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4C02018" w14:textId="77777777" w:rsidR="00EE2529" w:rsidRPr="00C81B84" w:rsidRDefault="00AD5E1E" w:rsidP="00C81B84">
            <w:r w:rsidRPr="00C81B84">
              <w:t>Nytt Nansen-program for Ukraina og ettårig ekstrabevilgning til utviklingsland som er særlig rammet av krigens ringvirkninger (</w:t>
            </w:r>
            <w:proofErr w:type="spellStart"/>
            <w:r w:rsidRPr="00C81B84">
              <w:t>Prop</w:t>
            </w:r>
            <w:proofErr w:type="spellEnd"/>
            <w:r w:rsidRPr="00C81B84">
              <w:t xml:space="preserve">. 44 S, jf. </w:t>
            </w:r>
            <w:proofErr w:type="spellStart"/>
            <w:r w:rsidRPr="00C81B84">
              <w:t>Innst</w:t>
            </w:r>
            <w:proofErr w:type="spellEnd"/>
            <w:r w:rsidRPr="00C81B84">
              <w:t>. 218 S)</w:t>
            </w:r>
          </w:p>
        </w:tc>
        <w:tc>
          <w:tcPr>
            <w:tcW w:w="840" w:type="dxa"/>
            <w:tcBorders>
              <w:top w:val="nil"/>
              <w:left w:val="nil"/>
              <w:bottom w:val="nil"/>
              <w:right w:val="nil"/>
            </w:tcBorders>
            <w:tcMar>
              <w:top w:w="128" w:type="dxa"/>
              <w:left w:w="43" w:type="dxa"/>
              <w:bottom w:w="43" w:type="dxa"/>
              <w:right w:w="43" w:type="dxa"/>
            </w:tcMar>
            <w:vAlign w:val="bottom"/>
          </w:tcPr>
          <w:p w14:paraId="699C0B70" w14:textId="77777777" w:rsidR="00EE2529" w:rsidRPr="00C81B84" w:rsidRDefault="00AD5E1E" w:rsidP="00C81B84">
            <w:r w:rsidRPr="00C81B84">
              <w:t>17 234</w:t>
            </w:r>
          </w:p>
        </w:tc>
        <w:tc>
          <w:tcPr>
            <w:tcW w:w="840" w:type="dxa"/>
            <w:tcBorders>
              <w:top w:val="nil"/>
              <w:left w:val="nil"/>
              <w:bottom w:val="nil"/>
              <w:right w:val="nil"/>
            </w:tcBorders>
            <w:tcMar>
              <w:top w:w="128" w:type="dxa"/>
              <w:left w:w="43" w:type="dxa"/>
              <w:bottom w:w="43" w:type="dxa"/>
              <w:right w:w="43" w:type="dxa"/>
            </w:tcMar>
            <w:vAlign w:val="bottom"/>
          </w:tcPr>
          <w:p w14:paraId="226FB5E9" w14:textId="77777777" w:rsidR="00EE2529" w:rsidRPr="00C81B84" w:rsidRDefault="00EE2529" w:rsidP="00C81B84"/>
        </w:tc>
      </w:tr>
      <w:tr w:rsidR="00EE2529" w:rsidRPr="00C81B84" w14:paraId="0126A87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B448D22" w14:textId="77777777" w:rsidR="00EE2529" w:rsidRPr="00C81B84" w:rsidRDefault="00AD5E1E" w:rsidP="00C81B84">
            <w:r w:rsidRPr="00C81B84">
              <w:t>+</w:t>
            </w:r>
          </w:p>
        </w:tc>
        <w:tc>
          <w:tcPr>
            <w:tcW w:w="7640" w:type="dxa"/>
            <w:tcBorders>
              <w:top w:val="nil"/>
              <w:left w:val="nil"/>
              <w:bottom w:val="nil"/>
              <w:right w:val="nil"/>
            </w:tcBorders>
            <w:tcMar>
              <w:top w:w="128" w:type="dxa"/>
              <w:left w:w="43" w:type="dxa"/>
              <w:bottom w:w="43" w:type="dxa"/>
              <w:right w:w="43" w:type="dxa"/>
            </w:tcMar>
          </w:tcPr>
          <w:p w14:paraId="2FE71264" w14:textId="77777777" w:rsidR="00EE2529" w:rsidRPr="00C81B84" w:rsidRDefault="00AD5E1E" w:rsidP="00C81B84">
            <w:r w:rsidRPr="00AD5E1E">
              <w:rPr>
                <w:rStyle w:val="kursiv"/>
              </w:rPr>
              <w:t>Utgiftsforslag som fremmes i denne proposisjonen</w:t>
            </w:r>
          </w:p>
        </w:tc>
        <w:tc>
          <w:tcPr>
            <w:tcW w:w="840" w:type="dxa"/>
            <w:tcBorders>
              <w:top w:val="nil"/>
              <w:left w:val="nil"/>
              <w:bottom w:val="nil"/>
              <w:right w:val="nil"/>
            </w:tcBorders>
            <w:tcMar>
              <w:top w:w="128" w:type="dxa"/>
              <w:left w:w="43" w:type="dxa"/>
              <w:bottom w:w="43" w:type="dxa"/>
              <w:right w:w="43" w:type="dxa"/>
            </w:tcMar>
            <w:vAlign w:val="bottom"/>
          </w:tcPr>
          <w:p w14:paraId="4EB95347" w14:textId="77777777" w:rsidR="00EE2529" w:rsidRPr="00C81B84" w:rsidRDefault="00EE2529" w:rsidP="00C81B84"/>
        </w:tc>
        <w:tc>
          <w:tcPr>
            <w:tcW w:w="840" w:type="dxa"/>
            <w:tcBorders>
              <w:top w:val="nil"/>
              <w:left w:val="nil"/>
              <w:bottom w:val="nil"/>
              <w:right w:val="nil"/>
            </w:tcBorders>
            <w:tcMar>
              <w:top w:w="128" w:type="dxa"/>
              <w:left w:w="43" w:type="dxa"/>
              <w:bottom w:w="43" w:type="dxa"/>
              <w:right w:w="43" w:type="dxa"/>
            </w:tcMar>
            <w:vAlign w:val="bottom"/>
          </w:tcPr>
          <w:p w14:paraId="36BCB98A" w14:textId="77777777" w:rsidR="00EE2529" w:rsidRPr="00C81B84" w:rsidRDefault="00AD5E1E" w:rsidP="00C81B84">
            <w:r w:rsidRPr="00AD5E1E">
              <w:rPr>
                <w:rStyle w:val="kursiv"/>
              </w:rPr>
              <w:t xml:space="preserve"> 19 899</w:t>
            </w:r>
          </w:p>
        </w:tc>
      </w:tr>
      <w:tr w:rsidR="00EE2529" w:rsidRPr="00C81B84" w14:paraId="75DF706E"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318D190"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A2C6B57" w14:textId="77777777" w:rsidR="00EE2529" w:rsidRPr="00C81B84" w:rsidRDefault="00AD5E1E" w:rsidP="00C81B84">
            <w:r w:rsidRPr="00C81B84">
              <w:t>Ekstraordinær lønns- og prisjustering</w:t>
            </w:r>
            <w:r w:rsidRPr="00AD5E1E">
              <w:rPr>
                <w:rStyle w:val="skrift-hevet"/>
              </w:rPr>
              <w:t>2</w:t>
            </w:r>
          </w:p>
        </w:tc>
        <w:tc>
          <w:tcPr>
            <w:tcW w:w="840" w:type="dxa"/>
            <w:tcBorders>
              <w:top w:val="nil"/>
              <w:left w:val="nil"/>
              <w:bottom w:val="nil"/>
              <w:right w:val="nil"/>
            </w:tcBorders>
            <w:tcMar>
              <w:top w:w="128" w:type="dxa"/>
              <w:left w:w="43" w:type="dxa"/>
              <w:bottom w:w="43" w:type="dxa"/>
              <w:right w:w="43" w:type="dxa"/>
            </w:tcMar>
            <w:vAlign w:val="bottom"/>
          </w:tcPr>
          <w:p w14:paraId="051EA860" w14:textId="77777777" w:rsidR="00EE2529" w:rsidRPr="00C81B84" w:rsidRDefault="00AD5E1E" w:rsidP="00C81B84">
            <w:r w:rsidRPr="00C81B84">
              <w:t>14 894</w:t>
            </w:r>
          </w:p>
        </w:tc>
        <w:tc>
          <w:tcPr>
            <w:tcW w:w="840" w:type="dxa"/>
            <w:tcBorders>
              <w:top w:val="nil"/>
              <w:left w:val="nil"/>
              <w:bottom w:val="nil"/>
              <w:right w:val="nil"/>
            </w:tcBorders>
            <w:tcMar>
              <w:top w:w="128" w:type="dxa"/>
              <w:left w:w="43" w:type="dxa"/>
              <w:bottom w:w="43" w:type="dxa"/>
              <w:right w:w="43" w:type="dxa"/>
            </w:tcMar>
            <w:vAlign w:val="bottom"/>
          </w:tcPr>
          <w:p w14:paraId="042E0E18" w14:textId="77777777" w:rsidR="00EE2529" w:rsidRPr="00C81B84" w:rsidRDefault="00EE2529" w:rsidP="00C81B84"/>
        </w:tc>
      </w:tr>
      <w:tr w:rsidR="00EE2529" w:rsidRPr="00C81B84" w14:paraId="35283D85"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7E91144"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348275B" w14:textId="77777777" w:rsidR="00EE2529" w:rsidRPr="00C81B84" w:rsidRDefault="00AD5E1E" w:rsidP="00C81B84">
            <w:r w:rsidRPr="00C81B84">
              <w:t>Anslagsendringer i folketrygden, ekskl. dagpenger mv.</w:t>
            </w:r>
          </w:p>
        </w:tc>
        <w:tc>
          <w:tcPr>
            <w:tcW w:w="840" w:type="dxa"/>
            <w:tcBorders>
              <w:top w:val="nil"/>
              <w:left w:val="nil"/>
              <w:bottom w:val="nil"/>
              <w:right w:val="nil"/>
            </w:tcBorders>
            <w:tcMar>
              <w:top w:w="128" w:type="dxa"/>
              <w:left w:w="43" w:type="dxa"/>
              <w:bottom w:w="43" w:type="dxa"/>
              <w:right w:w="43" w:type="dxa"/>
            </w:tcMar>
            <w:vAlign w:val="bottom"/>
          </w:tcPr>
          <w:p w14:paraId="621ABD1A" w14:textId="77777777" w:rsidR="00EE2529" w:rsidRPr="00C81B84" w:rsidRDefault="00AD5E1E" w:rsidP="00C81B84">
            <w:r w:rsidRPr="00C81B84">
              <w:t>13 998</w:t>
            </w:r>
          </w:p>
        </w:tc>
        <w:tc>
          <w:tcPr>
            <w:tcW w:w="840" w:type="dxa"/>
            <w:tcBorders>
              <w:top w:val="nil"/>
              <w:left w:val="nil"/>
              <w:bottom w:val="nil"/>
              <w:right w:val="nil"/>
            </w:tcBorders>
            <w:tcMar>
              <w:top w:w="128" w:type="dxa"/>
              <w:left w:w="43" w:type="dxa"/>
              <w:bottom w:w="43" w:type="dxa"/>
              <w:right w:w="43" w:type="dxa"/>
            </w:tcMar>
            <w:vAlign w:val="bottom"/>
          </w:tcPr>
          <w:p w14:paraId="36D56FA1" w14:textId="77777777" w:rsidR="00EE2529" w:rsidRPr="00C81B84" w:rsidRDefault="00EE2529" w:rsidP="00C81B84"/>
        </w:tc>
      </w:tr>
      <w:tr w:rsidR="00EE2529" w:rsidRPr="00C81B84" w14:paraId="6344168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63CCDC79"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53300E6" w14:textId="77777777" w:rsidR="00EE2529" w:rsidRPr="00C81B84" w:rsidRDefault="00AD5E1E" w:rsidP="00C81B84">
            <w:r w:rsidRPr="00C81B84">
              <w:t>Mottak og integrering av flyktninger – volumjusterte utgifter</w:t>
            </w:r>
          </w:p>
        </w:tc>
        <w:tc>
          <w:tcPr>
            <w:tcW w:w="840" w:type="dxa"/>
            <w:tcBorders>
              <w:top w:val="nil"/>
              <w:left w:val="nil"/>
              <w:bottom w:val="nil"/>
              <w:right w:val="nil"/>
            </w:tcBorders>
            <w:tcMar>
              <w:top w:w="128" w:type="dxa"/>
              <w:left w:w="43" w:type="dxa"/>
              <w:bottom w:w="43" w:type="dxa"/>
              <w:right w:w="43" w:type="dxa"/>
            </w:tcMar>
            <w:vAlign w:val="bottom"/>
          </w:tcPr>
          <w:p w14:paraId="50B64375" w14:textId="77777777" w:rsidR="00EE2529" w:rsidRPr="00C81B84" w:rsidRDefault="00AD5E1E" w:rsidP="00C81B84">
            <w:r w:rsidRPr="00C81B84">
              <w:t>5 948</w:t>
            </w:r>
          </w:p>
        </w:tc>
        <w:tc>
          <w:tcPr>
            <w:tcW w:w="840" w:type="dxa"/>
            <w:tcBorders>
              <w:top w:val="nil"/>
              <w:left w:val="nil"/>
              <w:bottom w:val="nil"/>
              <w:right w:val="nil"/>
            </w:tcBorders>
            <w:tcMar>
              <w:top w:w="128" w:type="dxa"/>
              <w:left w:w="43" w:type="dxa"/>
              <w:bottom w:w="43" w:type="dxa"/>
              <w:right w:w="43" w:type="dxa"/>
            </w:tcMar>
            <w:vAlign w:val="bottom"/>
          </w:tcPr>
          <w:p w14:paraId="7B46B96A" w14:textId="77777777" w:rsidR="00EE2529" w:rsidRPr="00C81B84" w:rsidRDefault="00EE2529" w:rsidP="00C81B84"/>
        </w:tc>
      </w:tr>
      <w:tr w:rsidR="00EE2529" w:rsidRPr="00C81B84" w14:paraId="18C0395E"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62074EF"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632CA64" w14:textId="77777777" w:rsidR="00EE2529" w:rsidRPr="00C81B84" w:rsidRDefault="00AD5E1E" w:rsidP="00C81B84">
            <w:r w:rsidRPr="00C81B84">
              <w:t>Bevilgningsøkning til regionale helseforetak</w:t>
            </w:r>
          </w:p>
        </w:tc>
        <w:tc>
          <w:tcPr>
            <w:tcW w:w="840" w:type="dxa"/>
            <w:tcBorders>
              <w:top w:val="nil"/>
              <w:left w:val="nil"/>
              <w:bottom w:val="nil"/>
              <w:right w:val="nil"/>
            </w:tcBorders>
            <w:tcMar>
              <w:top w:w="128" w:type="dxa"/>
              <w:left w:w="43" w:type="dxa"/>
              <w:bottom w:w="43" w:type="dxa"/>
              <w:right w:w="43" w:type="dxa"/>
            </w:tcMar>
            <w:vAlign w:val="bottom"/>
          </w:tcPr>
          <w:p w14:paraId="458B48CD" w14:textId="77777777" w:rsidR="00EE2529" w:rsidRPr="00C81B84" w:rsidRDefault="00AD5E1E" w:rsidP="00C81B84">
            <w:r w:rsidRPr="00C81B84">
              <w:t>2 500</w:t>
            </w:r>
          </w:p>
        </w:tc>
        <w:tc>
          <w:tcPr>
            <w:tcW w:w="840" w:type="dxa"/>
            <w:tcBorders>
              <w:top w:val="nil"/>
              <w:left w:val="nil"/>
              <w:bottom w:val="nil"/>
              <w:right w:val="nil"/>
            </w:tcBorders>
            <w:tcMar>
              <w:top w:w="128" w:type="dxa"/>
              <w:left w:w="43" w:type="dxa"/>
              <w:bottom w:w="43" w:type="dxa"/>
              <w:right w:w="43" w:type="dxa"/>
            </w:tcMar>
            <w:vAlign w:val="bottom"/>
          </w:tcPr>
          <w:p w14:paraId="0B74BE96" w14:textId="77777777" w:rsidR="00EE2529" w:rsidRPr="00C81B84" w:rsidRDefault="00EE2529" w:rsidP="00C81B84"/>
        </w:tc>
      </w:tr>
      <w:tr w:rsidR="00EE2529" w:rsidRPr="00C81B84" w14:paraId="14C902DD"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1657975"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CF13AB8" w14:textId="77777777" w:rsidR="00EE2529" w:rsidRPr="00C81B84" w:rsidRDefault="00AD5E1E" w:rsidP="00C81B84">
            <w:r w:rsidRPr="00C81B84">
              <w:t>Konsesjonskraft – redusert trekk i rammetilskudd til kommunesektoren</w:t>
            </w:r>
          </w:p>
        </w:tc>
        <w:tc>
          <w:tcPr>
            <w:tcW w:w="840" w:type="dxa"/>
            <w:tcBorders>
              <w:top w:val="nil"/>
              <w:left w:val="nil"/>
              <w:bottom w:val="nil"/>
              <w:right w:val="nil"/>
            </w:tcBorders>
            <w:tcMar>
              <w:top w:w="128" w:type="dxa"/>
              <w:left w:w="43" w:type="dxa"/>
              <w:bottom w:w="43" w:type="dxa"/>
              <w:right w:w="43" w:type="dxa"/>
            </w:tcMar>
            <w:vAlign w:val="bottom"/>
          </w:tcPr>
          <w:p w14:paraId="5D668E0B" w14:textId="77777777" w:rsidR="00EE2529" w:rsidRPr="00C81B84" w:rsidRDefault="00AD5E1E" w:rsidP="00C81B84">
            <w:r w:rsidRPr="00C81B84">
              <w:t>2 135</w:t>
            </w:r>
          </w:p>
        </w:tc>
        <w:tc>
          <w:tcPr>
            <w:tcW w:w="840" w:type="dxa"/>
            <w:tcBorders>
              <w:top w:val="nil"/>
              <w:left w:val="nil"/>
              <w:bottom w:val="nil"/>
              <w:right w:val="nil"/>
            </w:tcBorders>
            <w:tcMar>
              <w:top w:w="128" w:type="dxa"/>
              <w:left w:w="43" w:type="dxa"/>
              <w:bottom w:w="43" w:type="dxa"/>
              <w:right w:w="43" w:type="dxa"/>
            </w:tcMar>
            <w:vAlign w:val="bottom"/>
          </w:tcPr>
          <w:p w14:paraId="426416BC" w14:textId="77777777" w:rsidR="00EE2529" w:rsidRPr="00C81B84" w:rsidRDefault="00EE2529" w:rsidP="00C81B84"/>
        </w:tc>
      </w:tr>
      <w:tr w:rsidR="00EE2529" w:rsidRPr="00C81B84" w14:paraId="1E7E230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E7FA695"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2269B38" w14:textId="77777777" w:rsidR="00EE2529" w:rsidRPr="00C81B84" w:rsidRDefault="00AD5E1E" w:rsidP="00C81B84">
            <w:r w:rsidRPr="00C81B84">
              <w:t>Økning i bistandsbudsjettet</w:t>
            </w:r>
          </w:p>
        </w:tc>
        <w:tc>
          <w:tcPr>
            <w:tcW w:w="840" w:type="dxa"/>
            <w:tcBorders>
              <w:top w:val="nil"/>
              <w:left w:val="nil"/>
              <w:bottom w:val="nil"/>
              <w:right w:val="nil"/>
            </w:tcBorders>
            <w:tcMar>
              <w:top w:w="128" w:type="dxa"/>
              <w:left w:w="43" w:type="dxa"/>
              <w:bottom w:w="43" w:type="dxa"/>
              <w:right w:w="43" w:type="dxa"/>
            </w:tcMar>
            <w:vAlign w:val="bottom"/>
          </w:tcPr>
          <w:p w14:paraId="1E1D54D7" w14:textId="77777777" w:rsidR="00EE2529" w:rsidRPr="00C81B84" w:rsidRDefault="00AD5E1E" w:rsidP="00C81B84">
            <w:r w:rsidRPr="00C81B84">
              <w:t>1 822</w:t>
            </w:r>
          </w:p>
        </w:tc>
        <w:tc>
          <w:tcPr>
            <w:tcW w:w="840" w:type="dxa"/>
            <w:tcBorders>
              <w:top w:val="nil"/>
              <w:left w:val="nil"/>
              <w:bottom w:val="nil"/>
              <w:right w:val="nil"/>
            </w:tcBorders>
            <w:tcMar>
              <w:top w:w="128" w:type="dxa"/>
              <w:left w:w="43" w:type="dxa"/>
              <w:bottom w:w="43" w:type="dxa"/>
              <w:right w:w="43" w:type="dxa"/>
            </w:tcMar>
            <w:vAlign w:val="bottom"/>
          </w:tcPr>
          <w:p w14:paraId="664C7700" w14:textId="77777777" w:rsidR="00EE2529" w:rsidRPr="00C81B84" w:rsidRDefault="00EE2529" w:rsidP="00C81B84"/>
        </w:tc>
      </w:tr>
      <w:tr w:rsidR="00EE2529" w:rsidRPr="00C81B84" w14:paraId="6404895D"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68119555"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59AD206" w14:textId="77777777" w:rsidR="00EE2529" w:rsidRPr="00C81B84" w:rsidRDefault="00AD5E1E" w:rsidP="00C81B84">
            <w:r w:rsidRPr="00C81B84">
              <w:t xml:space="preserve">Endret </w:t>
            </w:r>
            <w:proofErr w:type="spellStart"/>
            <w:r w:rsidRPr="00C81B84">
              <w:t>deflator</w:t>
            </w:r>
            <w:proofErr w:type="spellEnd"/>
            <w:r w:rsidRPr="00C81B84">
              <w:t xml:space="preserve"> for de regionale helseforetakenes lånerammer</w:t>
            </w:r>
          </w:p>
        </w:tc>
        <w:tc>
          <w:tcPr>
            <w:tcW w:w="840" w:type="dxa"/>
            <w:tcBorders>
              <w:top w:val="nil"/>
              <w:left w:val="nil"/>
              <w:bottom w:val="nil"/>
              <w:right w:val="nil"/>
            </w:tcBorders>
            <w:tcMar>
              <w:top w:w="128" w:type="dxa"/>
              <w:left w:w="43" w:type="dxa"/>
              <w:bottom w:w="43" w:type="dxa"/>
              <w:right w:w="43" w:type="dxa"/>
            </w:tcMar>
            <w:vAlign w:val="bottom"/>
          </w:tcPr>
          <w:p w14:paraId="1F77D220" w14:textId="77777777" w:rsidR="00EE2529" w:rsidRPr="00C81B84" w:rsidRDefault="00AD5E1E" w:rsidP="00C81B84">
            <w:r w:rsidRPr="00C81B84">
              <w:t>1 252</w:t>
            </w:r>
          </w:p>
        </w:tc>
        <w:tc>
          <w:tcPr>
            <w:tcW w:w="840" w:type="dxa"/>
            <w:tcBorders>
              <w:top w:val="nil"/>
              <w:left w:val="nil"/>
              <w:bottom w:val="nil"/>
              <w:right w:val="nil"/>
            </w:tcBorders>
            <w:tcMar>
              <w:top w:w="128" w:type="dxa"/>
              <w:left w:w="43" w:type="dxa"/>
              <w:bottom w:w="43" w:type="dxa"/>
              <w:right w:w="43" w:type="dxa"/>
            </w:tcMar>
            <w:vAlign w:val="bottom"/>
          </w:tcPr>
          <w:p w14:paraId="52C4D3F7" w14:textId="77777777" w:rsidR="00EE2529" w:rsidRPr="00C81B84" w:rsidRDefault="00EE2529" w:rsidP="00C81B84"/>
        </w:tc>
      </w:tr>
      <w:tr w:rsidR="00EE2529" w:rsidRPr="00C81B84" w14:paraId="0DB2A22F"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D169E70"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7C8E683" w14:textId="77777777" w:rsidR="00EE2529" w:rsidRPr="00C81B84" w:rsidRDefault="00AD5E1E" w:rsidP="00C81B84">
            <w:r w:rsidRPr="00C81B84">
              <w:t>Statens vegvesen – økt vedlikehold av riksveier</w:t>
            </w:r>
          </w:p>
        </w:tc>
        <w:tc>
          <w:tcPr>
            <w:tcW w:w="840" w:type="dxa"/>
            <w:tcBorders>
              <w:top w:val="nil"/>
              <w:left w:val="nil"/>
              <w:bottom w:val="nil"/>
              <w:right w:val="nil"/>
            </w:tcBorders>
            <w:tcMar>
              <w:top w:w="128" w:type="dxa"/>
              <w:left w:w="43" w:type="dxa"/>
              <w:bottom w:w="43" w:type="dxa"/>
              <w:right w:w="43" w:type="dxa"/>
            </w:tcMar>
            <w:vAlign w:val="bottom"/>
          </w:tcPr>
          <w:p w14:paraId="413FEF6E" w14:textId="77777777" w:rsidR="00EE2529" w:rsidRPr="00C81B84" w:rsidRDefault="00AD5E1E" w:rsidP="00C81B84">
            <w:r w:rsidRPr="00C81B84">
              <w:t>1 045</w:t>
            </w:r>
          </w:p>
        </w:tc>
        <w:tc>
          <w:tcPr>
            <w:tcW w:w="840" w:type="dxa"/>
            <w:tcBorders>
              <w:top w:val="nil"/>
              <w:left w:val="nil"/>
              <w:bottom w:val="nil"/>
              <w:right w:val="nil"/>
            </w:tcBorders>
            <w:tcMar>
              <w:top w:w="128" w:type="dxa"/>
              <w:left w:w="43" w:type="dxa"/>
              <w:bottom w:w="43" w:type="dxa"/>
              <w:right w:w="43" w:type="dxa"/>
            </w:tcMar>
            <w:vAlign w:val="bottom"/>
          </w:tcPr>
          <w:p w14:paraId="4CD11F82" w14:textId="77777777" w:rsidR="00EE2529" w:rsidRPr="00C81B84" w:rsidRDefault="00EE2529" w:rsidP="00C81B84"/>
        </w:tc>
      </w:tr>
      <w:tr w:rsidR="00EE2529" w:rsidRPr="00C81B84" w14:paraId="0DDA811E"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904A464"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2235676" w14:textId="77777777" w:rsidR="00EE2529" w:rsidRPr="00C81B84" w:rsidRDefault="00AD5E1E" w:rsidP="00C81B84">
            <w:r w:rsidRPr="00C81B84">
              <w:t>Byggeprosjekter utenfor statens husleieordning</w:t>
            </w:r>
          </w:p>
        </w:tc>
        <w:tc>
          <w:tcPr>
            <w:tcW w:w="840" w:type="dxa"/>
            <w:tcBorders>
              <w:top w:val="nil"/>
              <w:left w:val="nil"/>
              <w:bottom w:val="nil"/>
              <w:right w:val="nil"/>
            </w:tcBorders>
            <w:tcMar>
              <w:top w:w="128" w:type="dxa"/>
              <w:left w:w="43" w:type="dxa"/>
              <w:bottom w:w="43" w:type="dxa"/>
              <w:right w:w="43" w:type="dxa"/>
            </w:tcMar>
            <w:vAlign w:val="bottom"/>
          </w:tcPr>
          <w:p w14:paraId="00B8C74F" w14:textId="77777777" w:rsidR="00EE2529" w:rsidRPr="00C81B84" w:rsidRDefault="00AD5E1E" w:rsidP="00C81B84">
            <w:r w:rsidRPr="00C81B84">
              <w:t>650</w:t>
            </w:r>
          </w:p>
        </w:tc>
        <w:tc>
          <w:tcPr>
            <w:tcW w:w="840" w:type="dxa"/>
            <w:tcBorders>
              <w:top w:val="nil"/>
              <w:left w:val="nil"/>
              <w:bottom w:val="nil"/>
              <w:right w:val="nil"/>
            </w:tcBorders>
            <w:tcMar>
              <w:top w:w="128" w:type="dxa"/>
              <w:left w:w="43" w:type="dxa"/>
              <w:bottom w:w="43" w:type="dxa"/>
              <w:right w:w="43" w:type="dxa"/>
            </w:tcMar>
            <w:vAlign w:val="bottom"/>
          </w:tcPr>
          <w:p w14:paraId="4BC2DE64" w14:textId="77777777" w:rsidR="00EE2529" w:rsidRPr="00C81B84" w:rsidRDefault="00EE2529" w:rsidP="00C81B84"/>
        </w:tc>
      </w:tr>
      <w:tr w:rsidR="00EE2529" w:rsidRPr="00C81B84" w14:paraId="148B53F8"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2981239"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EFFE2A1" w14:textId="77777777" w:rsidR="00EE2529" w:rsidRPr="00C81B84" w:rsidRDefault="00AD5E1E" w:rsidP="00C81B84">
            <w:r w:rsidRPr="00C81B84">
              <w:t>Valutajustering av store investeringsprosjekter i Forsvaret</w:t>
            </w:r>
          </w:p>
        </w:tc>
        <w:tc>
          <w:tcPr>
            <w:tcW w:w="840" w:type="dxa"/>
            <w:tcBorders>
              <w:top w:val="nil"/>
              <w:left w:val="nil"/>
              <w:bottom w:val="nil"/>
              <w:right w:val="nil"/>
            </w:tcBorders>
            <w:tcMar>
              <w:top w:w="128" w:type="dxa"/>
              <w:left w:w="43" w:type="dxa"/>
              <w:bottom w:w="43" w:type="dxa"/>
              <w:right w:w="43" w:type="dxa"/>
            </w:tcMar>
            <w:vAlign w:val="bottom"/>
          </w:tcPr>
          <w:p w14:paraId="69A63718" w14:textId="77777777" w:rsidR="00EE2529" w:rsidRPr="00C81B84" w:rsidRDefault="00AD5E1E" w:rsidP="00C81B84">
            <w:r w:rsidRPr="00C81B84">
              <w:t>608</w:t>
            </w:r>
          </w:p>
        </w:tc>
        <w:tc>
          <w:tcPr>
            <w:tcW w:w="840" w:type="dxa"/>
            <w:tcBorders>
              <w:top w:val="nil"/>
              <w:left w:val="nil"/>
              <w:bottom w:val="nil"/>
              <w:right w:val="nil"/>
            </w:tcBorders>
            <w:tcMar>
              <w:top w:w="128" w:type="dxa"/>
              <w:left w:w="43" w:type="dxa"/>
              <w:bottom w:w="43" w:type="dxa"/>
              <w:right w:w="43" w:type="dxa"/>
            </w:tcMar>
            <w:vAlign w:val="bottom"/>
          </w:tcPr>
          <w:p w14:paraId="289C7042" w14:textId="77777777" w:rsidR="00EE2529" w:rsidRPr="00C81B84" w:rsidRDefault="00EE2529" w:rsidP="00C81B84"/>
        </w:tc>
      </w:tr>
      <w:tr w:rsidR="00EE2529" w:rsidRPr="00C81B84" w14:paraId="6A53F0C5"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0210937"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E6B5EB1" w14:textId="77777777" w:rsidR="00EE2529" w:rsidRPr="00C81B84" w:rsidRDefault="00AD5E1E" w:rsidP="00C81B84">
            <w:r w:rsidRPr="00C81B84">
              <w:t>Frie inntekter til kommunesektoren utover kostnadskompensasjon</w:t>
            </w:r>
          </w:p>
        </w:tc>
        <w:tc>
          <w:tcPr>
            <w:tcW w:w="840" w:type="dxa"/>
            <w:tcBorders>
              <w:top w:val="nil"/>
              <w:left w:val="nil"/>
              <w:bottom w:val="nil"/>
              <w:right w:val="nil"/>
            </w:tcBorders>
            <w:tcMar>
              <w:top w:w="128" w:type="dxa"/>
              <w:left w:w="43" w:type="dxa"/>
              <w:bottom w:w="43" w:type="dxa"/>
              <w:right w:w="43" w:type="dxa"/>
            </w:tcMar>
            <w:vAlign w:val="bottom"/>
          </w:tcPr>
          <w:p w14:paraId="081C92BB" w14:textId="77777777" w:rsidR="00EE2529" w:rsidRPr="00C81B84" w:rsidRDefault="00AD5E1E" w:rsidP="00C81B84">
            <w:r w:rsidRPr="00C81B84">
              <w:t>600</w:t>
            </w:r>
          </w:p>
        </w:tc>
        <w:tc>
          <w:tcPr>
            <w:tcW w:w="840" w:type="dxa"/>
            <w:tcBorders>
              <w:top w:val="nil"/>
              <w:left w:val="nil"/>
              <w:bottom w:val="nil"/>
              <w:right w:val="nil"/>
            </w:tcBorders>
            <w:tcMar>
              <w:top w:w="128" w:type="dxa"/>
              <w:left w:w="43" w:type="dxa"/>
              <w:bottom w:w="43" w:type="dxa"/>
              <w:right w:w="43" w:type="dxa"/>
            </w:tcMar>
            <w:vAlign w:val="bottom"/>
          </w:tcPr>
          <w:p w14:paraId="4B35CF06" w14:textId="77777777" w:rsidR="00EE2529" w:rsidRPr="00C81B84" w:rsidRDefault="00EE2529" w:rsidP="00C81B84"/>
        </w:tc>
      </w:tr>
      <w:tr w:rsidR="00EE2529" w:rsidRPr="00C81B84" w14:paraId="69F5C570"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1489C5F"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9A3A414" w14:textId="77777777" w:rsidR="00EE2529" w:rsidRPr="00C81B84" w:rsidRDefault="00AD5E1E" w:rsidP="00C81B84">
            <w:r w:rsidRPr="00C81B84">
              <w:t>Bostøtte – videreføring av midlertidig regelverk og ekstrautbetalinger</w:t>
            </w:r>
          </w:p>
        </w:tc>
        <w:tc>
          <w:tcPr>
            <w:tcW w:w="840" w:type="dxa"/>
            <w:tcBorders>
              <w:top w:val="nil"/>
              <w:left w:val="nil"/>
              <w:bottom w:val="nil"/>
              <w:right w:val="nil"/>
            </w:tcBorders>
            <w:tcMar>
              <w:top w:w="128" w:type="dxa"/>
              <w:left w:w="43" w:type="dxa"/>
              <w:bottom w:w="43" w:type="dxa"/>
              <w:right w:w="43" w:type="dxa"/>
            </w:tcMar>
            <w:vAlign w:val="bottom"/>
          </w:tcPr>
          <w:p w14:paraId="25DA7C9E" w14:textId="77777777" w:rsidR="00EE2529" w:rsidRPr="00C81B84" w:rsidRDefault="00AD5E1E" w:rsidP="00C81B84">
            <w:r w:rsidRPr="00C81B84">
              <w:t>519</w:t>
            </w:r>
          </w:p>
        </w:tc>
        <w:tc>
          <w:tcPr>
            <w:tcW w:w="840" w:type="dxa"/>
            <w:tcBorders>
              <w:top w:val="nil"/>
              <w:left w:val="nil"/>
              <w:bottom w:val="nil"/>
              <w:right w:val="nil"/>
            </w:tcBorders>
            <w:tcMar>
              <w:top w:w="128" w:type="dxa"/>
              <w:left w:w="43" w:type="dxa"/>
              <w:bottom w:w="43" w:type="dxa"/>
              <w:right w:w="43" w:type="dxa"/>
            </w:tcMar>
            <w:vAlign w:val="bottom"/>
          </w:tcPr>
          <w:p w14:paraId="49EB7BB6" w14:textId="77777777" w:rsidR="00EE2529" w:rsidRPr="00C81B84" w:rsidRDefault="00EE2529" w:rsidP="00C81B84"/>
        </w:tc>
      </w:tr>
      <w:tr w:rsidR="00EE2529" w:rsidRPr="00C81B84" w14:paraId="6EB6289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4A44F1A"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E7B641F" w14:textId="77777777" w:rsidR="00EE2529" w:rsidRPr="00C81B84" w:rsidRDefault="00AD5E1E" w:rsidP="00C81B84">
            <w:r w:rsidRPr="00C81B84">
              <w:t>EØS-finansieringsordningene</w:t>
            </w:r>
          </w:p>
        </w:tc>
        <w:tc>
          <w:tcPr>
            <w:tcW w:w="840" w:type="dxa"/>
            <w:tcBorders>
              <w:top w:val="nil"/>
              <w:left w:val="nil"/>
              <w:bottom w:val="nil"/>
              <w:right w:val="nil"/>
            </w:tcBorders>
            <w:tcMar>
              <w:top w:w="128" w:type="dxa"/>
              <w:left w:w="43" w:type="dxa"/>
              <w:bottom w:w="43" w:type="dxa"/>
              <w:right w:w="43" w:type="dxa"/>
            </w:tcMar>
            <w:vAlign w:val="bottom"/>
          </w:tcPr>
          <w:p w14:paraId="5EBCE4A2" w14:textId="77777777" w:rsidR="00EE2529" w:rsidRPr="00C81B84" w:rsidRDefault="00AD5E1E" w:rsidP="00C81B84">
            <w:r w:rsidRPr="00C81B84">
              <w:t>450</w:t>
            </w:r>
          </w:p>
        </w:tc>
        <w:tc>
          <w:tcPr>
            <w:tcW w:w="840" w:type="dxa"/>
            <w:tcBorders>
              <w:top w:val="nil"/>
              <w:left w:val="nil"/>
              <w:bottom w:val="nil"/>
              <w:right w:val="nil"/>
            </w:tcBorders>
            <w:tcMar>
              <w:top w:w="128" w:type="dxa"/>
              <w:left w:w="43" w:type="dxa"/>
              <w:bottom w:w="43" w:type="dxa"/>
              <w:right w:w="43" w:type="dxa"/>
            </w:tcMar>
            <w:vAlign w:val="bottom"/>
          </w:tcPr>
          <w:p w14:paraId="0F9BFFEF" w14:textId="77777777" w:rsidR="00EE2529" w:rsidRPr="00C81B84" w:rsidRDefault="00EE2529" w:rsidP="00C81B84"/>
        </w:tc>
      </w:tr>
      <w:tr w:rsidR="00EE2529" w:rsidRPr="00C81B84" w14:paraId="3647A4E7"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D3F6472"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3FD498C" w14:textId="77777777" w:rsidR="00EE2529" w:rsidRPr="00C81B84" w:rsidRDefault="00AD5E1E" w:rsidP="00C81B84">
            <w:r w:rsidRPr="00C81B84">
              <w:t>Nettoordning for statlig betalt merverdiavgift</w:t>
            </w:r>
          </w:p>
        </w:tc>
        <w:tc>
          <w:tcPr>
            <w:tcW w:w="840" w:type="dxa"/>
            <w:tcBorders>
              <w:top w:val="nil"/>
              <w:left w:val="nil"/>
              <w:bottom w:val="nil"/>
              <w:right w:val="nil"/>
            </w:tcBorders>
            <w:tcMar>
              <w:top w:w="128" w:type="dxa"/>
              <w:left w:w="43" w:type="dxa"/>
              <w:bottom w:w="43" w:type="dxa"/>
              <w:right w:w="43" w:type="dxa"/>
            </w:tcMar>
            <w:vAlign w:val="bottom"/>
          </w:tcPr>
          <w:p w14:paraId="06FB5B6D" w14:textId="77777777" w:rsidR="00EE2529" w:rsidRPr="00C81B84" w:rsidRDefault="00AD5E1E" w:rsidP="00C81B84">
            <w:r w:rsidRPr="00C81B84">
              <w:t>417</w:t>
            </w:r>
          </w:p>
        </w:tc>
        <w:tc>
          <w:tcPr>
            <w:tcW w:w="840" w:type="dxa"/>
            <w:tcBorders>
              <w:top w:val="nil"/>
              <w:left w:val="nil"/>
              <w:bottom w:val="nil"/>
              <w:right w:val="nil"/>
            </w:tcBorders>
            <w:tcMar>
              <w:top w:w="128" w:type="dxa"/>
              <w:left w:w="43" w:type="dxa"/>
              <w:bottom w:w="43" w:type="dxa"/>
              <w:right w:w="43" w:type="dxa"/>
            </w:tcMar>
            <w:vAlign w:val="bottom"/>
          </w:tcPr>
          <w:p w14:paraId="73EF16B9" w14:textId="77777777" w:rsidR="00EE2529" w:rsidRPr="00C81B84" w:rsidRDefault="00EE2529" w:rsidP="00C81B84"/>
        </w:tc>
      </w:tr>
      <w:tr w:rsidR="00EE2529" w:rsidRPr="00C81B84" w14:paraId="1CB2231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58E08C2"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4F2E852" w14:textId="77777777" w:rsidR="00EE2529" w:rsidRPr="00C81B84" w:rsidRDefault="00AD5E1E" w:rsidP="00C81B84">
            <w:r w:rsidRPr="00C81B84">
              <w:t xml:space="preserve">Erstatningsoppgjør for </w:t>
            </w:r>
            <w:proofErr w:type="spellStart"/>
            <w:r w:rsidRPr="00C81B84">
              <w:t>Grindgut</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55C776B7" w14:textId="77777777" w:rsidR="00EE2529" w:rsidRPr="00C81B84" w:rsidRDefault="00AD5E1E" w:rsidP="00C81B84">
            <w:r w:rsidRPr="00C81B84">
              <w:t>385</w:t>
            </w:r>
          </w:p>
        </w:tc>
        <w:tc>
          <w:tcPr>
            <w:tcW w:w="840" w:type="dxa"/>
            <w:tcBorders>
              <w:top w:val="nil"/>
              <w:left w:val="nil"/>
              <w:bottom w:val="nil"/>
              <w:right w:val="nil"/>
            </w:tcBorders>
            <w:tcMar>
              <w:top w:w="128" w:type="dxa"/>
              <w:left w:w="43" w:type="dxa"/>
              <w:bottom w:w="43" w:type="dxa"/>
              <w:right w:w="43" w:type="dxa"/>
            </w:tcMar>
            <w:vAlign w:val="bottom"/>
          </w:tcPr>
          <w:p w14:paraId="60223E05" w14:textId="77777777" w:rsidR="00EE2529" w:rsidRPr="00C81B84" w:rsidRDefault="00EE2529" w:rsidP="00C81B84"/>
        </w:tc>
      </w:tr>
      <w:tr w:rsidR="00EE2529" w:rsidRPr="00C81B84" w14:paraId="5A59131F"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8F97BC0"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160D76C1" w14:textId="77777777" w:rsidR="00EE2529" w:rsidRPr="00C81B84" w:rsidRDefault="00AD5E1E" w:rsidP="00C81B84">
            <w:r w:rsidRPr="00C81B84">
              <w:t>Økt bevilgning til politiet</w:t>
            </w:r>
          </w:p>
        </w:tc>
        <w:tc>
          <w:tcPr>
            <w:tcW w:w="840" w:type="dxa"/>
            <w:tcBorders>
              <w:top w:val="nil"/>
              <w:left w:val="nil"/>
              <w:bottom w:val="nil"/>
              <w:right w:val="nil"/>
            </w:tcBorders>
            <w:tcMar>
              <w:top w:w="128" w:type="dxa"/>
              <w:left w:w="43" w:type="dxa"/>
              <w:bottom w:w="43" w:type="dxa"/>
              <w:right w:w="43" w:type="dxa"/>
            </w:tcMar>
            <w:vAlign w:val="bottom"/>
          </w:tcPr>
          <w:p w14:paraId="1D918349" w14:textId="77777777" w:rsidR="00EE2529" w:rsidRPr="00C81B84" w:rsidRDefault="00AD5E1E" w:rsidP="00C81B84">
            <w:r w:rsidRPr="00C81B84">
              <w:t>355</w:t>
            </w:r>
          </w:p>
        </w:tc>
        <w:tc>
          <w:tcPr>
            <w:tcW w:w="840" w:type="dxa"/>
            <w:tcBorders>
              <w:top w:val="nil"/>
              <w:left w:val="nil"/>
              <w:bottom w:val="nil"/>
              <w:right w:val="nil"/>
            </w:tcBorders>
            <w:tcMar>
              <w:top w:w="128" w:type="dxa"/>
              <w:left w:w="43" w:type="dxa"/>
              <w:bottom w:w="43" w:type="dxa"/>
              <w:right w:w="43" w:type="dxa"/>
            </w:tcMar>
            <w:vAlign w:val="bottom"/>
          </w:tcPr>
          <w:p w14:paraId="726651B2" w14:textId="77777777" w:rsidR="00EE2529" w:rsidRPr="00C81B84" w:rsidRDefault="00EE2529" w:rsidP="00C81B84"/>
        </w:tc>
      </w:tr>
      <w:tr w:rsidR="00EE2529" w:rsidRPr="00C81B84" w14:paraId="766C212F"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63F7709"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BC667E3" w14:textId="77777777" w:rsidR="00EE2529" w:rsidRPr="00C81B84" w:rsidRDefault="00AD5E1E" w:rsidP="00C81B84">
            <w:r w:rsidRPr="00C81B84">
              <w:t xml:space="preserve">Internasjonal romvirksomhet </w:t>
            </w:r>
          </w:p>
        </w:tc>
        <w:tc>
          <w:tcPr>
            <w:tcW w:w="840" w:type="dxa"/>
            <w:tcBorders>
              <w:top w:val="nil"/>
              <w:left w:val="nil"/>
              <w:bottom w:val="nil"/>
              <w:right w:val="nil"/>
            </w:tcBorders>
            <w:tcMar>
              <w:top w:w="128" w:type="dxa"/>
              <w:left w:w="43" w:type="dxa"/>
              <w:bottom w:w="43" w:type="dxa"/>
              <w:right w:w="43" w:type="dxa"/>
            </w:tcMar>
            <w:vAlign w:val="bottom"/>
          </w:tcPr>
          <w:p w14:paraId="358C6494" w14:textId="77777777" w:rsidR="00EE2529" w:rsidRPr="00C81B84" w:rsidRDefault="00AD5E1E" w:rsidP="00C81B84">
            <w:r w:rsidRPr="00C81B84">
              <w:t>334</w:t>
            </w:r>
          </w:p>
        </w:tc>
        <w:tc>
          <w:tcPr>
            <w:tcW w:w="840" w:type="dxa"/>
            <w:tcBorders>
              <w:top w:val="nil"/>
              <w:left w:val="nil"/>
              <w:bottom w:val="nil"/>
              <w:right w:val="nil"/>
            </w:tcBorders>
            <w:tcMar>
              <w:top w:w="128" w:type="dxa"/>
              <w:left w:w="43" w:type="dxa"/>
              <w:bottom w:w="43" w:type="dxa"/>
              <w:right w:w="43" w:type="dxa"/>
            </w:tcMar>
            <w:vAlign w:val="bottom"/>
          </w:tcPr>
          <w:p w14:paraId="65FB5802" w14:textId="77777777" w:rsidR="00EE2529" w:rsidRPr="00C81B84" w:rsidRDefault="00EE2529" w:rsidP="00C81B84"/>
        </w:tc>
      </w:tr>
      <w:tr w:rsidR="00EE2529" w:rsidRPr="00C81B84" w14:paraId="66BC332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D420DD3"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A1913F8" w14:textId="77777777" w:rsidR="00EE2529" w:rsidRPr="00C81B84" w:rsidRDefault="00AD5E1E" w:rsidP="00C81B84">
            <w:r w:rsidRPr="00C81B84">
              <w:t xml:space="preserve">Deltakelse i </w:t>
            </w:r>
            <w:proofErr w:type="spellStart"/>
            <w:r w:rsidRPr="00C81B84">
              <w:t>InvestEU</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0F1FF367" w14:textId="77777777" w:rsidR="00EE2529" w:rsidRPr="00C81B84" w:rsidRDefault="00AD5E1E" w:rsidP="00C81B84">
            <w:r w:rsidRPr="00C81B84">
              <w:t>299</w:t>
            </w:r>
          </w:p>
        </w:tc>
        <w:tc>
          <w:tcPr>
            <w:tcW w:w="840" w:type="dxa"/>
            <w:tcBorders>
              <w:top w:val="nil"/>
              <w:left w:val="nil"/>
              <w:bottom w:val="nil"/>
              <w:right w:val="nil"/>
            </w:tcBorders>
            <w:tcMar>
              <w:top w:w="128" w:type="dxa"/>
              <w:left w:w="43" w:type="dxa"/>
              <w:bottom w:w="43" w:type="dxa"/>
              <w:right w:w="43" w:type="dxa"/>
            </w:tcMar>
            <w:vAlign w:val="bottom"/>
          </w:tcPr>
          <w:p w14:paraId="57C975E2" w14:textId="77777777" w:rsidR="00EE2529" w:rsidRPr="00C81B84" w:rsidRDefault="00EE2529" w:rsidP="00C81B84"/>
        </w:tc>
      </w:tr>
      <w:tr w:rsidR="00EE2529" w:rsidRPr="00C81B84" w14:paraId="517C683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D03F12E"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B485583" w14:textId="77777777" w:rsidR="00EE2529" w:rsidRPr="00C81B84" w:rsidRDefault="00AD5E1E" w:rsidP="00C81B84">
            <w:r w:rsidRPr="00C81B84">
              <w:t>Barnetrygd</w:t>
            </w:r>
          </w:p>
        </w:tc>
        <w:tc>
          <w:tcPr>
            <w:tcW w:w="840" w:type="dxa"/>
            <w:tcBorders>
              <w:top w:val="nil"/>
              <w:left w:val="nil"/>
              <w:bottom w:val="nil"/>
              <w:right w:val="nil"/>
            </w:tcBorders>
            <w:tcMar>
              <w:top w:w="128" w:type="dxa"/>
              <w:left w:w="43" w:type="dxa"/>
              <w:bottom w:w="43" w:type="dxa"/>
              <w:right w:w="43" w:type="dxa"/>
            </w:tcMar>
            <w:vAlign w:val="bottom"/>
          </w:tcPr>
          <w:p w14:paraId="210580B2" w14:textId="77777777" w:rsidR="00EE2529" w:rsidRPr="00C81B84" w:rsidRDefault="00AD5E1E" w:rsidP="00C81B84">
            <w:r w:rsidRPr="00C81B84">
              <w:t>270</w:t>
            </w:r>
          </w:p>
        </w:tc>
        <w:tc>
          <w:tcPr>
            <w:tcW w:w="840" w:type="dxa"/>
            <w:tcBorders>
              <w:top w:val="nil"/>
              <w:left w:val="nil"/>
              <w:bottom w:val="nil"/>
              <w:right w:val="nil"/>
            </w:tcBorders>
            <w:tcMar>
              <w:top w:w="128" w:type="dxa"/>
              <w:left w:w="43" w:type="dxa"/>
              <w:bottom w:w="43" w:type="dxa"/>
              <w:right w:w="43" w:type="dxa"/>
            </w:tcMar>
            <w:vAlign w:val="bottom"/>
          </w:tcPr>
          <w:p w14:paraId="6B26FB1D" w14:textId="77777777" w:rsidR="00EE2529" w:rsidRPr="00C81B84" w:rsidRDefault="00EE2529" w:rsidP="00C81B84"/>
        </w:tc>
      </w:tr>
      <w:tr w:rsidR="00EE2529" w:rsidRPr="00C81B84" w14:paraId="7DE0121A"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CB605EE"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E0E450A" w14:textId="77777777" w:rsidR="00EE2529" w:rsidRPr="00C81B84" w:rsidRDefault="00AD5E1E" w:rsidP="00C81B84">
            <w:r w:rsidRPr="00C81B84">
              <w:t>Arbeidsmarkedstiltak</w:t>
            </w:r>
          </w:p>
        </w:tc>
        <w:tc>
          <w:tcPr>
            <w:tcW w:w="840" w:type="dxa"/>
            <w:tcBorders>
              <w:top w:val="nil"/>
              <w:left w:val="nil"/>
              <w:bottom w:val="nil"/>
              <w:right w:val="nil"/>
            </w:tcBorders>
            <w:tcMar>
              <w:top w:w="128" w:type="dxa"/>
              <w:left w:w="43" w:type="dxa"/>
              <w:bottom w:w="43" w:type="dxa"/>
              <w:right w:w="43" w:type="dxa"/>
            </w:tcMar>
            <w:vAlign w:val="bottom"/>
          </w:tcPr>
          <w:p w14:paraId="647B78B5" w14:textId="77777777" w:rsidR="00EE2529" w:rsidRPr="00C81B84" w:rsidRDefault="00AD5E1E" w:rsidP="00C81B84">
            <w:r w:rsidRPr="00C81B84">
              <w:t>250</w:t>
            </w:r>
          </w:p>
        </w:tc>
        <w:tc>
          <w:tcPr>
            <w:tcW w:w="840" w:type="dxa"/>
            <w:tcBorders>
              <w:top w:val="nil"/>
              <w:left w:val="nil"/>
              <w:bottom w:val="nil"/>
              <w:right w:val="nil"/>
            </w:tcBorders>
            <w:tcMar>
              <w:top w:w="128" w:type="dxa"/>
              <w:left w:w="43" w:type="dxa"/>
              <w:bottom w:w="43" w:type="dxa"/>
              <w:right w:w="43" w:type="dxa"/>
            </w:tcMar>
            <w:vAlign w:val="bottom"/>
          </w:tcPr>
          <w:p w14:paraId="6FD29D0E" w14:textId="77777777" w:rsidR="00EE2529" w:rsidRPr="00C81B84" w:rsidRDefault="00EE2529" w:rsidP="00C81B84"/>
        </w:tc>
      </w:tr>
      <w:tr w:rsidR="00EE2529" w:rsidRPr="00C81B84" w14:paraId="0AFABF4C"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8235E91"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1FEFA28A" w14:textId="77777777" w:rsidR="00EE2529" w:rsidRPr="00C81B84" w:rsidRDefault="00AD5E1E" w:rsidP="00C81B84">
            <w:r w:rsidRPr="00C81B84">
              <w:t>Barnevernets omsorgssentre for enslige, mindreårige asylsøkere</w:t>
            </w:r>
          </w:p>
        </w:tc>
        <w:tc>
          <w:tcPr>
            <w:tcW w:w="840" w:type="dxa"/>
            <w:tcBorders>
              <w:top w:val="nil"/>
              <w:left w:val="nil"/>
              <w:bottom w:val="nil"/>
              <w:right w:val="nil"/>
            </w:tcBorders>
            <w:tcMar>
              <w:top w:w="128" w:type="dxa"/>
              <w:left w:w="43" w:type="dxa"/>
              <w:bottom w:w="43" w:type="dxa"/>
              <w:right w:w="43" w:type="dxa"/>
            </w:tcMar>
            <w:vAlign w:val="bottom"/>
          </w:tcPr>
          <w:p w14:paraId="473B5502" w14:textId="77777777" w:rsidR="00EE2529" w:rsidRPr="00C81B84" w:rsidRDefault="00AD5E1E" w:rsidP="00C81B84">
            <w:r w:rsidRPr="00C81B84">
              <w:t>242</w:t>
            </w:r>
          </w:p>
        </w:tc>
        <w:tc>
          <w:tcPr>
            <w:tcW w:w="840" w:type="dxa"/>
            <w:tcBorders>
              <w:top w:val="nil"/>
              <w:left w:val="nil"/>
              <w:bottom w:val="nil"/>
              <w:right w:val="nil"/>
            </w:tcBorders>
            <w:tcMar>
              <w:top w:w="128" w:type="dxa"/>
              <w:left w:w="43" w:type="dxa"/>
              <w:bottom w:w="43" w:type="dxa"/>
              <w:right w:w="43" w:type="dxa"/>
            </w:tcMar>
            <w:vAlign w:val="bottom"/>
          </w:tcPr>
          <w:p w14:paraId="4A391580" w14:textId="77777777" w:rsidR="00EE2529" w:rsidRPr="00C81B84" w:rsidRDefault="00EE2529" w:rsidP="00C81B84"/>
        </w:tc>
      </w:tr>
      <w:tr w:rsidR="00EE2529" w:rsidRPr="00C81B84" w14:paraId="28F33223"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0897A62"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528EF26" w14:textId="77777777" w:rsidR="00EE2529" w:rsidRPr="00C81B84" w:rsidRDefault="00AD5E1E" w:rsidP="00C81B84">
            <w:r w:rsidRPr="00C81B84">
              <w:t>Utgifter til registrering av asylsøkere i politiet</w:t>
            </w:r>
          </w:p>
        </w:tc>
        <w:tc>
          <w:tcPr>
            <w:tcW w:w="840" w:type="dxa"/>
            <w:tcBorders>
              <w:top w:val="nil"/>
              <w:left w:val="nil"/>
              <w:bottom w:val="nil"/>
              <w:right w:val="nil"/>
            </w:tcBorders>
            <w:tcMar>
              <w:top w:w="128" w:type="dxa"/>
              <w:left w:w="43" w:type="dxa"/>
              <w:bottom w:w="43" w:type="dxa"/>
              <w:right w:w="43" w:type="dxa"/>
            </w:tcMar>
            <w:vAlign w:val="bottom"/>
          </w:tcPr>
          <w:p w14:paraId="4E6B4DB6" w14:textId="77777777" w:rsidR="00EE2529" w:rsidRPr="00C81B84" w:rsidRDefault="00AD5E1E" w:rsidP="00C81B84">
            <w:r w:rsidRPr="00C81B84">
              <w:t>205</w:t>
            </w:r>
          </w:p>
        </w:tc>
        <w:tc>
          <w:tcPr>
            <w:tcW w:w="840" w:type="dxa"/>
            <w:tcBorders>
              <w:top w:val="nil"/>
              <w:left w:val="nil"/>
              <w:bottom w:val="nil"/>
              <w:right w:val="nil"/>
            </w:tcBorders>
            <w:tcMar>
              <w:top w:w="128" w:type="dxa"/>
              <w:left w:w="43" w:type="dxa"/>
              <w:bottom w:w="43" w:type="dxa"/>
              <w:right w:w="43" w:type="dxa"/>
            </w:tcMar>
            <w:vAlign w:val="bottom"/>
          </w:tcPr>
          <w:p w14:paraId="05910ED8" w14:textId="77777777" w:rsidR="00EE2529" w:rsidRPr="00C81B84" w:rsidRDefault="00EE2529" w:rsidP="00C81B84"/>
        </w:tc>
      </w:tr>
      <w:tr w:rsidR="00EE2529" w:rsidRPr="00C81B84" w14:paraId="669D335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4D72F00"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1E32D504" w14:textId="77777777" w:rsidR="00EE2529" w:rsidRPr="00C81B84" w:rsidRDefault="00AD5E1E" w:rsidP="00C81B84">
            <w:r w:rsidRPr="00C81B84">
              <w:t>Delingskostnader for fylkeskommuner</w:t>
            </w:r>
          </w:p>
        </w:tc>
        <w:tc>
          <w:tcPr>
            <w:tcW w:w="840" w:type="dxa"/>
            <w:tcBorders>
              <w:top w:val="nil"/>
              <w:left w:val="nil"/>
              <w:bottom w:val="nil"/>
              <w:right w:val="nil"/>
            </w:tcBorders>
            <w:tcMar>
              <w:top w:w="128" w:type="dxa"/>
              <w:left w:w="43" w:type="dxa"/>
              <w:bottom w:w="43" w:type="dxa"/>
              <w:right w:w="43" w:type="dxa"/>
            </w:tcMar>
            <w:vAlign w:val="bottom"/>
          </w:tcPr>
          <w:p w14:paraId="1F22AEE8" w14:textId="77777777" w:rsidR="00EE2529" w:rsidRPr="00C81B84" w:rsidRDefault="00AD5E1E" w:rsidP="00C81B84">
            <w:r w:rsidRPr="00C81B84">
              <w:t>200</w:t>
            </w:r>
          </w:p>
        </w:tc>
        <w:tc>
          <w:tcPr>
            <w:tcW w:w="840" w:type="dxa"/>
            <w:tcBorders>
              <w:top w:val="nil"/>
              <w:left w:val="nil"/>
              <w:bottom w:val="nil"/>
              <w:right w:val="nil"/>
            </w:tcBorders>
            <w:tcMar>
              <w:top w:w="128" w:type="dxa"/>
              <w:left w:w="43" w:type="dxa"/>
              <w:bottom w:w="43" w:type="dxa"/>
              <w:right w:w="43" w:type="dxa"/>
            </w:tcMar>
            <w:vAlign w:val="bottom"/>
          </w:tcPr>
          <w:p w14:paraId="109CB374" w14:textId="77777777" w:rsidR="00EE2529" w:rsidRPr="00C81B84" w:rsidRDefault="00EE2529" w:rsidP="00C81B84"/>
        </w:tc>
      </w:tr>
      <w:tr w:rsidR="00EE2529" w:rsidRPr="00C81B84" w14:paraId="0040AC15"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7C6A3E3"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A89FFCC" w14:textId="77777777" w:rsidR="00EE2529" w:rsidRPr="00C81B84" w:rsidRDefault="00AD5E1E" w:rsidP="00C81B84">
            <w:proofErr w:type="spellStart"/>
            <w:r w:rsidRPr="00C81B84">
              <w:t>Medevac</w:t>
            </w:r>
            <w:proofErr w:type="spellEnd"/>
            <w:r w:rsidRPr="00C81B84">
              <w:t xml:space="preserve"> – behandling av evakuerte fra Ukraina</w:t>
            </w:r>
          </w:p>
        </w:tc>
        <w:tc>
          <w:tcPr>
            <w:tcW w:w="840" w:type="dxa"/>
            <w:tcBorders>
              <w:top w:val="nil"/>
              <w:left w:val="nil"/>
              <w:bottom w:val="nil"/>
              <w:right w:val="nil"/>
            </w:tcBorders>
            <w:tcMar>
              <w:top w:w="128" w:type="dxa"/>
              <w:left w:w="43" w:type="dxa"/>
              <w:bottom w:w="43" w:type="dxa"/>
              <w:right w:w="43" w:type="dxa"/>
            </w:tcMar>
            <w:vAlign w:val="bottom"/>
          </w:tcPr>
          <w:p w14:paraId="7B27281F" w14:textId="77777777" w:rsidR="00EE2529" w:rsidRPr="00C81B84" w:rsidRDefault="00AD5E1E" w:rsidP="00C81B84">
            <w:r w:rsidRPr="00C81B84">
              <w:t>200</w:t>
            </w:r>
          </w:p>
        </w:tc>
        <w:tc>
          <w:tcPr>
            <w:tcW w:w="840" w:type="dxa"/>
            <w:tcBorders>
              <w:top w:val="nil"/>
              <w:left w:val="nil"/>
              <w:bottom w:val="nil"/>
              <w:right w:val="nil"/>
            </w:tcBorders>
            <w:tcMar>
              <w:top w:w="128" w:type="dxa"/>
              <w:left w:w="43" w:type="dxa"/>
              <w:bottom w:w="43" w:type="dxa"/>
              <w:right w:w="43" w:type="dxa"/>
            </w:tcMar>
            <w:vAlign w:val="bottom"/>
          </w:tcPr>
          <w:p w14:paraId="283B267F" w14:textId="77777777" w:rsidR="00EE2529" w:rsidRPr="00C81B84" w:rsidRDefault="00EE2529" w:rsidP="00C81B84"/>
        </w:tc>
      </w:tr>
      <w:tr w:rsidR="00EE2529" w:rsidRPr="00C81B84" w14:paraId="30704B66"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C166237"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11C2C7DA" w14:textId="77777777" w:rsidR="00EE2529" w:rsidRPr="00C81B84" w:rsidRDefault="00AD5E1E" w:rsidP="00C81B84">
            <w:r w:rsidRPr="00C81B84">
              <w:t>Investeringstilskudd til heldøgns omsorgsplasser</w:t>
            </w:r>
          </w:p>
        </w:tc>
        <w:tc>
          <w:tcPr>
            <w:tcW w:w="840" w:type="dxa"/>
            <w:tcBorders>
              <w:top w:val="nil"/>
              <w:left w:val="nil"/>
              <w:bottom w:val="nil"/>
              <w:right w:val="nil"/>
            </w:tcBorders>
            <w:tcMar>
              <w:top w:w="128" w:type="dxa"/>
              <w:left w:w="43" w:type="dxa"/>
              <w:bottom w:w="43" w:type="dxa"/>
              <w:right w:w="43" w:type="dxa"/>
            </w:tcMar>
            <w:vAlign w:val="bottom"/>
          </w:tcPr>
          <w:p w14:paraId="7879BF52" w14:textId="77777777" w:rsidR="00EE2529" w:rsidRPr="00C81B84" w:rsidRDefault="00AD5E1E" w:rsidP="00C81B84">
            <w:r w:rsidRPr="00C81B84">
              <w:t>200</w:t>
            </w:r>
          </w:p>
        </w:tc>
        <w:tc>
          <w:tcPr>
            <w:tcW w:w="840" w:type="dxa"/>
            <w:tcBorders>
              <w:top w:val="nil"/>
              <w:left w:val="nil"/>
              <w:bottom w:val="nil"/>
              <w:right w:val="nil"/>
            </w:tcBorders>
            <w:tcMar>
              <w:top w:w="128" w:type="dxa"/>
              <w:left w:w="43" w:type="dxa"/>
              <w:bottom w:w="43" w:type="dxa"/>
              <w:right w:w="43" w:type="dxa"/>
            </w:tcMar>
            <w:vAlign w:val="bottom"/>
          </w:tcPr>
          <w:p w14:paraId="71ADB7C7" w14:textId="77777777" w:rsidR="00EE2529" w:rsidRPr="00C81B84" w:rsidRDefault="00EE2529" w:rsidP="00C81B84"/>
        </w:tc>
      </w:tr>
      <w:tr w:rsidR="00EE2529" w:rsidRPr="00C81B84" w14:paraId="35007D9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F095681"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4487386" w14:textId="77777777" w:rsidR="00EE2529" w:rsidRPr="00C81B84" w:rsidRDefault="00AD5E1E" w:rsidP="00C81B84">
            <w:r w:rsidRPr="00C81B84">
              <w:t>Midlertidig gjeninnføring av tilskudd til utleieboliger</w:t>
            </w:r>
          </w:p>
        </w:tc>
        <w:tc>
          <w:tcPr>
            <w:tcW w:w="840" w:type="dxa"/>
            <w:tcBorders>
              <w:top w:val="nil"/>
              <w:left w:val="nil"/>
              <w:bottom w:val="nil"/>
              <w:right w:val="nil"/>
            </w:tcBorders>
            <w:tcMar>
              <w:top w:w="128" w:type="dxa"/>
              <w:left w:w="43" w:type="dxa"/>
              <w:bottom w:w="43" w:type="dxa"/>
              <w:right w:w="43" w:type="dxa"/>
            </w:tcMar>
            <w:vAlign w:val="bottom"/>
          </w:tcPr>
          <w:p w14:paraId="6A849B4B" w14:textId="77777777" w:rsidR="00EE2529" w:rsidRPr="00C81B84" w:rsidRDefault="00AD5E1E" w:rsidP="00C81B84">
            <w:r w:rsidRPr="00C81B84">
              <w:t>180</w:t>
            </w:r>
          </w:p>
        </w:tc>
        <w:tc>
          <w:tcPr>
            <w:tcW w:w="840" w:type="dxa"/>
            <w:tcBorders>
              <w:top w:val="nil"/>
              <w:left w:val="nil"/>
              <w:bottom w:val="nil"/>
              <w:right w:val="nil"/>
            </w:tcBorders>
            <w:tcMar>
              <w:top w:w="128" w:type="dxa"/>
              <w:left w:w="43" w:type="dxa"/>
              <w:bottom w:w="43" w:type="dxa"/>
              <w:right w:w="43" w:type="dxa"/>
            </w:tcMar>
            <w:vAlign w:val="bottom"/>
          </w:tcPr>
          <w:p w14:paraId="7C466E40" w14:textId="77777777" w:rsidR="00EE2529" w:rsidRPr="00C81B84" w:rsidRDefault="00EE2529" w:rsidP="00C81B84"/>
        </w:tc>
      </w:tr>
      <w:tr w:rsidR="00EE2529" w:rsidRPr="00C81B84" w14:paraId="5E165C6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6EDE084D"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6F17000" w14:textId="77777777" w:rsidR="00EE2529" w:rsidRPr="00C81B84" w:rsidRDefault="00AD5E1E" w:rsidP="00C81B84">
            <w:r w:rsidRPr="00C81B84">
              <w:t>Statlig forvaltning av barnevernet</w:t>
            </w:r>
          </w:p>
        </w:tc>
        <w:tc>
          <w:tcPr>
            <w:tcW w:w="840" w:type="dxa"/>
            <w:tcBorders>
              <w:top w:val="nil"/>
              <w:left w:val="nil"/>
              <w:bottom w:val="nil"/>
              <w:right w:val="nil"/>
            </w:tcBorders>
            <w:tcMar>
              <w:top w:w="128" w:type="dxa"/>
              <w:left w:w="43" w:type="dxa"/>
              <w:bottom w:w="43" w:type="dxa"/>
              <w:right w:w="43" w:type="dxa"/>
            </w:tcMar>
            <w:vAlign w:val="bottom"/>
          </w:tcPr>
          <w:p w14:paraId="07629DEC" w14:textId="77777777" w:rsidR="00EE2529" w:rsidRPr="00C81B84" w:rsidRDefault="00AD5E1E" w:rsidP="00C81B84">
            <w:r w:rsidRPr="00C81B84">
              <w:t>175</w:t>
            </w:r>
          </w:p>
        </w:tc>
        <w:tc>
          <w:tcPr>
            <w:tcW w:w="840" w:type="dxa"/>
            <w:tcBorders>
              <w:top w:val="nil"/>
              <w:left w:val="nil"/>
              <w:bottom w:val="nil"/>
              <w:right w:val="nil"/>
            </w:tcBorders>
            <w:tcMar>
              <w:top w:w="128" w:type="dxa"/>
              <w:left w:w="43" w:type="dxa"/>
              <w:bottom w:w="43" w:type="dxa"/>
              <w:right w:w="43" w:type="dxa"/>
            </w:tcMar>
            <w:vAlign w:val="bottom"/>
          </w:tcPr>
          <w:p w14:paraId="6D512C1E" w14:textId="77777777" w:rsidR="00EE2529" w:rsidRPr="00C81B84" w:rsidRDefault="00EE2529" w:rsidP="00C81B84"/>
        </w:tc>
      </w:tr>
      <w:tr w:rsidR="00EE2529" w:rsidRPr="00C81B84" w14:paraId="5318B3CD"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AE2DB38"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C00AEFD" w14:textId="77777777" w:rsidR="00EE2529" w:rsidRPr="00C81B84" w:rsidRDefault="00AD5E1E" w:rsidP="00C81B84">
            <w:r w:rsidRPr="00C81B84">
              <w:t>Tiltak på Andøya</w:t>
            </w:r>
          </w:p>
        </w:tc>
        <w:tc>
          <w:tcPr>
            <w:tcW w:w="840" w:type="dxa"/>
            <w:tcBorders>
              <w:top w:val="nil"/>
              <w:left w:val="nil"/>
              <w:bottom w:val="nil"/>
              <w:right w:val="nil"/>
            </w:tcBorders>
            <w:tcMar>
              <w:top w:w="128" w:type="dxa"/>
              <w:left w:w="43" w:type="dxa"/>
              <w:bottom w:w="43" w:type="dxa"/>
              <w:right w:w="43" w:type="dxa"/>
            </w:tcMar>
            <w:vAlign w:val="bottom"/>
          </w:tcPr>
          <w:p w14:paraId="1145E9DE" w14:textId="77777777" w:rsidR="00EE2529" w:rsidRPr="00C81B84" w:rsidRDefault="00AD5E1E" w:rsidP="00C81B84">
            <w:r w:rsidRPr="00C81B84">
              <w:t>167</w:t>
            </w:r>
          </w:p>
        </w:tc>
        <w:tc>
          <w:tcPr>
            <w:tcW w:w="840" w:type="dxa"/>
            <w:tcBorders>
              <w:top w:val="nil"/>
              <w:left w:val="nil"/>
              <w:bottom w:val="nil"/>
              <w:right w:val="nil"/>
            </w:tcBorders>
            <w:tcMar>
              <w:top w:w="128" w:type="dxa"/>
              <w:left w:w="43" w:type="dxa"/>
              <w:bottom w:w="43" w:type="dxa"/>
              <w:right w:w="43" w:type="dxa"/>
            </w:tcMar>
            <w:vAlign w:val="bottom"/>
          </w:tcPr>
          <w:p w14:paraId="4229A7D7" w14:textId="77777777" w:rsidR="00EE2529" w:rsidRPr="00C81B84" w:rsidRDefault="00EE2529" w:rsidP="00C81B84"/>
        </w:tc>
      </w:tr>
      <w:tr w:rsidR="00EE2529" w:rsidRPr="00C81B84" w14:paraId="420E0038" w14:textId="77777777" w:rsidTr="00EB67C4">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75B6B15C" w14:textId="77777777" w:rsidR="00EE2529" w:rsidRPr="00C81B84" w:rsidRDefault="00EE2529" w:rsidP="00C81B84"/>
        </w:tc>
        <w:tc>
          <w:tcPr>
            <w:tcW w:w="7640" w:type="dxa"/>
            <w:tcBorders>
              <w:top w:val="nil"/>
              <w:left w:val="nil"/>
              <w:bottom w:val="single" w:sz="4" w:space="0" w:color="000000"/>
              <w:right w:val="nil"/>
            </w:tcBorders>
            <w:tcMar>
              <w:top w:w="128" w:type="dxa"/>
              <w:left w:w="43" w:type="dxa"/>
              <w:bottom w:w="43" w:type="dxa"/>
              <w:right w:w="43" w:type="dxa"/>
            </w:tcMar>
          </w:tcPr>
          <w:p w14:paraId="7CBF1A38" w14:textId="77777777" w:rsidR="00EE2529" w:rsidRPr="00C81B84" w:rsidRDefault="00AD5E1E" w:rsidP="00C81B84">
            <w:r w:rsidRPr="00C81B84">
              <w:t>Tilskudd til sysselsetting av sjøfolk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5DC3AA" w14:textId="77777777" w:rsidR="00EE2529" w:rsidRPr="00C81B84" w:rsidRDefault="00AD5E1E" w:rsidP="00C81B84">
            <w:r w:rsidRPr="00C81B84">
              <w:t>155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A282B33" w14:textId="77777777" w:rsidR="00EE2529" w:rsidRPr="00C81B84" w:rsidRDefault="00EE2529" w:rsidP="00C81B84"/>
        </w:tc>
      </w:tr>
      <w:tr w:rsidR="00EE2529" w:rsidRPr="00C81B84" w14:paraId="327E826C" w14:textId="77777777" w:rsidTr="00EB67C4">
        <w:trPr>
          <w:trHeight w:val="380"/>
        </w:trPr>
        <w:tc>
          <w:tcPr>
            <w:tcW w:w="220" w:type="dxa"/>
            <w:tcBorders>
              <w:top w:val="single" w:sz="4" w:space="0" w:color="000000"/>
              <w:left w:val="nil"/>
              <w:bottom w:val="nil"/>
              <w:right w:val="nil"/>
            </w:tcBorders>
            <w:tcMar>
              <w:top w:w="128" w:type="dxa"/>
              <w:left w:w="43" w:type="dxa"/>
              <w:bottom w:w="43" w:type="dxa"/>
              <w:right w:w="43" w:type="dxa"/>
            </w:tcMar>
          </w:tcPr>
          <w:p w14:paraId="2E2B4321" w14:textId="77777777" w:rsidR="00EE2529" w:rsidRPr="00C81B84" w:rsidRDefault="00EE2529" w:rsidP="00C81B84"/>
        </w:tc>
        <w:tc>
          <w:tcPr>
            <w:tcW w:w="7640" w:type="dxa"/>
            <w:tcBorders>
              <w:top w:val="single" w:sz="4" w:space="0" w:color="000000"/>
              <w:left w:val="nil"/>
              <w:bottom w:val="nil"/>
              <w:right w:val="nil"/>
            </w:tcBorders>
            <w:tcMar>
              <w:top w:w="128" w:type="dxa"/>
              <w:left w:w="43" w:type="dxa"/>
              <w:bottom w:w="43" w:type="dxa"/>
              <w:right w:w="43" w:type="dxa"/>
            </w:tcMar>
          </w:tcPr>
          <w:p w14:paraId="4CBB1A36" w14:textId="77777777" w:rsidR="00EE2529" w:rsidRPr="00C81B84" w:rsidRDefault="00AD5E1E" w:rsidP="00C81B84">
            <w:r w:rsidRPr="00C81B84">
              <w:t>Økt innsats i fagfornyelsen og trykte læremidler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0E95F8F" w14:textId="77777777" w:rsidR="00EE2529" w:rsidRPr="00C81B84" w:rsidRDefault="00AD5E1E" w:rsidP="00C81B84">
            <w:r w:rsidRPr="00C81B84">
              <w:t>150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403D7E6" w14:textId="77777777" w:rsidR="00EE2529" w:rsidRPr="00C81B84" w:rsidRDefault="00EE2529" w:rsidP="00C81B84"/>
        </w:tc>
      </w:tr>
      <w:tr w:rsidR="00EE2529" w:rsidRPr="00C81B84" w14:paraId="6B175113"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A5E4A58"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E56D507" w14:textId="77777777" w:rsidR="00EE2529" w:rsidRPr="00C81B84" w:rsidRDefault="00AD5E1E" w:rsidP="00C81B84">
            <w:r w:rsidRPr="00C81B84">
              <w:t>Justert fremdrift i prosjektet for Sikker teknisk infrastruktur (STI)</w:t>
            </w:r>
          </w:p>
        </w:tc>
        <w:tc>
          <w:tcPr>
            <w:tcW w:w="840" w:type="dxa"/>
            <w:tcBorders>
              <w:top w:val="nil"/>
              <w:left w:val="nil"/>
              <w:bottom w:val="nil"/>
              <w:right w:val="nil"/>
            </w:tcBorders>
            <w:tcMar>
              <w:top w:w="128" w:type="dxa"/>
              <w:left w:w="43" w:type="dxa"/>
              <w:bottom w:w="43" w:type="dxa"/>
              <w:right w:w="43" w:type="dxa"/>
            </w:tcMar>
            <w:vAlign w:val="bottom"/>
          </w:tcPr>
          <w:p w14:paraId="74375D2F" w14:textId="77777777" w:rsidR="00EE2529" w:rsidRPr="00C81B84" w:rsidRDefault="00AD5E1E" w:rsidP="00C81B84">
            <w:r w:rsidRPr="00C81B84">
              <w:t>149</w:t>
            </w:r>
          </w:p>
        </w:tc>
        <w:tc>
          <w:tcPr>
            <w:tcW w:w="840" w:type="dxa"/>
            <w:tcBorders>
              <w:top w:val="nil"/>
              <w:left w:val="nil"/>
              <w:bottom w:val="nil"/>
              <w:right w:val="nil"/>
            </w:tcBorders>
            <w:tcMar>
              <w:top w:w="128" w:type="dxa"/>
              <w:left w:w="43" w:type="dxa"/>
              <w:bottom w:w="43" w:type="dxa"/>
              <w:right w:w="43" w:type="dxa"/>
            </w:tcMar>
            <w:vAlign w:val="bottom"/>
          </w:tcPr>
          <w:p w14:paraId="0AFEC6A5" w14:textId="77777777" w:rsidR="00EE2529" w:rsidRPr="00C81B84" w:rsidRDefault="00EE2529" w:rsidP="00C81B84"/>
        </w:tc>
      </w:tr>
      <w:tr w:rsidR="00EE2529" w:rsidRPr="00C81B84" w14:paraId="5DFE83DD"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88E3B63"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3893DFA" w14:textId="77777777" w:rsidR="00EE2529" w:rsidRPr="00C81B84" w:rsidRDefault="00AD5E1E" w:rsidP="00C81B84">
            <w:r w:rsidRPr="00C81B84">
              <w:t>Opplæring av asylsøkere</w:t>
            </w:r>
          </w:p>
        </w:tc>
        <w:tc>
          <w:tcPr>
            <w:tcW w:w="840" w:type="dxa"/>
            <w:tcBorders>
              <w:top w:val="nil"/>
              <w:left w:val="nil"/>
              <w:bottom w:val="nil"/>
              <w:right w:val="nil"/>
            </w:tcBorders>
            <w:tcMar>
              <w:top w:w="128" w:type="dxa"/>
              <w:left w:w="43" w:type="dxa"/>
              <w:bottom w:w="43" w:type="dxa"/>
              <w:right w:w="43" w:type="dxa"/>
            </w:tcMar>
            <w:vAlign w:val="bottom"/>
          </w:tcPr>
          <w:p w14:paraId="431B60C9" w14:textId="77777777" w:rsidR="00EE2529" w:rsidRPr="00C81B84" w:rsidRDefault="00AD5E1E" w:rsidP="00C81B84">
            <w:r w:rsidRPr="00C81B84">
              <w:t>143</w:t>
            </w:r>
          </w:p>
        </w:tc>
        <w:tc>
          <w:tcPr>
            <w:tcW w:w="840" w:type="dxa"/>
            <w:tcBorders>
              <w:top w:val="nil"/>
              <w:left w:val="nil"/>
              <w:bottom w:val="nil"/>
              <w:right w:val="nil"/>
            </w:tcBorders>
            <w:tcMar>
              <w:top w:w="128" w:type="dxa"/>
              <w:left w:w="43" w:type="dxa"/>
              <w:bottom w:w="43" w:type="dxa"/>
              <w:right w:w="43" w:type="dxa"/>
            </w:tcMar>
            <w:vAlign w:val="bottom"/>
          </w:tcPr>
          <w:p w14:paraId="0C5CC502" w14:textId="77777777" w:rsidR="00EE2529" w:rsidRPr="00C81B84" w:rsidRDefault="00EE2529" w:rsidP="00C81B84"/>
        </w:tc>
      </w:tr>
      <w:tr w:rsidR="00EE2529" w:rsidRPr="00C81B84" w14:paraId="62E80CCC"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0815A096"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0BE522A" w14:textId="77777777" w:rsidR="00EE2529" w:rsidRPr="00C81B84" w:rsidRDefault="00AD5E1E" w:rsidP="00C81B84">
            <w:r w:rsidRPr="00C81B84">
              <w:t>Tilskudd til opplæring i norsk</w:t>
            </w:r>
          </w:p>
        </w:tc>
        <w:tc>
          <w:tcPr>
            <w:tcW w:w="840" w:type="dxa"/>
            <w:tcBorders>
              <w:top w:val="nil"/>
              <w:left w:val="nil"/>
              <w:bottom w:val="nil"/>
              <w:right w:val="nil"/>
            </w:tcBorders>
            <w:tcMar>
              <w:top w:w="128" w:type="dxa"/>
              <w:left w:w="43" w:type="dxa"/>
              <w:bottom w:w="43" w:type="dxa"/>
              <w:right w:w="43" w:type="dxa"/>
            </w:tcMar>
            <w:vAlign w:val="bottom"/>
          </w:tcPr>
          <w:p w14:paraId="6062ED86" w14:textId="77777777" w:rsidR="00EE2529" w:rsidRPr="00C81B84" w:rsidRDefault="00AD5E1E" w:rsidP="00C81B84">
            <w:r w:rsidRPr="00C81B84">
              <w:t>126</w:t>
            </w:r>
          </w:p>
        </w:tc>
        <w:tc>
          <w:tcPr>
            <w:tcW w:w="840" w:type="dxa"/>
            <w:tcBorders>
              <w:top w:val="nil"/>
              <w:left w:val="nil"/>
              <w:bottom w:val="nil"/>
              <w:right w:val="nil"/>
            </w:tcBorders>
            <w:tcMar>
              <w:top w:w="128" w:type="dxa"/>
              <w:left w:w="43" w:type="dxa"/>
              <w:bottom w:w="43" w:type="dxa"/>
              <w:right w:w="43" w:type="dxa"/>
            </w:tcMar>
            <w:vAlign w:val="bottom"/>
          </w:tcPr>
          <w:p w14:paraId="4E3F0678" w14:textId="77777777" w:rsidR="00EE2529" w:rsidRPr="00C81B84" w:rsidRDefault="00EE2529" w:rsidP="00C81B84"/>
        </w:tc>
      </w:tr>
      <w:tr w:rsidR="00EE2529" w:rsidRPr="00C81B84" w14:paraId="0B9A25D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B3FDAD4"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BBAE65C" w14:textId="77777777" w:rsidR="00EE2529" w:rsidRPr="00C81B84" w:rsidRDefault="00AD5E1E" w:rsidP="00C81B84">
            <w:r w:rsidRPr="00C81B84">
              <w:t>Rasjonell fremdrift i politiets utviklingsportefølje</w:t>
            </w:r>
          </w:p>
        </w:tc>
        <w:tc>
          <w:tcPr>
            <w:tcW w:w="840" w:type="dxa"/>
            <w:tcBorders>
              <w:top w:val="nil"/>
              <w:left w:val="nil"/>
              <w:bottom w:val="nil"/>
              <w:right w:val="nil"/>
            </w:tcBorders>
            <w:tcMar>
              <w:top w:w="128" w:type="dxa"/>
              <w:left w:w="43" w:type="dxa"/>
              <w:bottom w:w="43" w:type="dxa"/>
              <w:right w:w="43" w:type="dxa"/>
            </w:tcMar>
            <w:vAlign w:val="bottom"/>
          </w:tcPr>
          <w:p w14:paraId="2C242E44" w14:textId="77777777" w:rsidR="00EE2529" w:rsidRPr="00C81B84" w:rsidRDefault="00AD5E1E" w:rsidP="00C81B84">
            <w:r w:rsidRPr="00C81B84">
              <w:t>120</w:t>
            </w:r>
          </w:p>
        </w:tc>
        <w:tc>
          <w:tcPr>
            <w:tcW w:w="840" w:type="dxa"/>
            <w:tcBorders>
              <w:top w:val="nil"/>
              <w:left w:val="nil"/>
              <w:bottom w:val="nil"/>
              <w:right w:val="nil"/>
            </w:tcBorders>
            <w:tcMar>
              <w:top w:w="128" w:type="dxa"/>
              <w:left w:w="43" w:type="dxa"/>
              <w:bottom w:w="43" w:type="dxa"/>
              <w:right w:w="43" w:type="dxa"/>
            </w:tcMar>
            <w:vAlign w:val="bottom"/>
          </w:tcPr>
          <w:p w14:paraId="030FAE30" w14:textId="77777777" w:rsidR="00EE2529" w:rsidRPr="00C81B84" w:rsidRDefault="00EE2529" w:rsidP="00C81B84"/>
        </w:tc>
      </w:tr>
      <w:tr w:rsidR="00EE2529" w:rsidRPr="00C81B84" w14:paraId="780AE180"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3AB01CD"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270EBA2" w14:textId="77777777" w:rsidR="00EE2529" w:rsidRPr="00C81B84" w:rsidRDefault="00AD5E1E" w:rsidP="00C81B84">
            <w:r w:rsidRPr="00C81B84">
              <w:t>Engangstilskudd til kulturprosjekter</w:t>
            </w:r>
          </w:p>
        </w:tc>
        <w:tc>
          <w:tcPr>
            <w:tcW w:w="840" w:type="dxa"/>
            <w:tcBorders>
              <w:top w:val="nil"/>
              <w:left w:val="nil"/>
              <w:bottom w:val="nil"/>
              <w:right w:val="nil"/>
            </w:tcBorders>
            <w:tcMar>
              <w:top w:w="128" w:type="dxa"/>
              <w:left w:w="43" w:type="dxa"/>
              <w:bottom w:w="43" w:type="dxa"/>
              <w:right w:w="43" w:type="dxa"/>
            </w:tcMar>
            <w:vAlign w:val="bottom"/>
          </w:tcPr>
          <w:p w14:paraId="010C6C1A" w14:textId="77777777" w:rsidR="00EE2529" w:rsidRPr="00C81B84" w:rsidRDefault="00AD5E1E" w:rsidP="00C81B84">
            <w:r w:rsidRPr="00C81B84">
              <w:t>107</w:t>
            </w:r>
          </w:p>
        </w:tc>
        <w:tc>
          <w:tcPr>
            <w:tcW w:w="840" w:type="dxa"/>
            <w:tcBorders>
              <w:top w:val="nil"/>
              <w:left w:val="nil"/>
              <w:bottom w:val="nil"/>
              <w:right w:val="nil"/>
            </w:tcBorders>
            <w:tcMar>
              <w:top w:w="128" w:type="dxa"/>
              <w:left w:w="43" w:type="dxa"/>
              <w:bottom w:w="43" w:type="dxa"/>
              <w:right w:w="43" w:type="dxa"/>
            </w:tcMar>
            <w:vAlign w:val="bottom"/>
          </w:tcPr>
          <w:p w14:paraId="549BCCC1" w14:textId="77777777" w:rsidR="00EE2529" w:rsidRPr="00C81B84" w:rsidRDefault="00EE2529" w:rsidP="00C81B84"/>
        </w:tc>
      </w:tr>
      <w:tr w:rsidR="00EE2529" w:rsidRPr="00C81B84" w14:paraId="4C3DCA1E"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479EB8D"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44E6A65" w14:textId="77777777" w:rsidR="00EE2529" w:rsidRPr="00C81B84" w:rsidRDefault="00AD5E1E" w:rsidP="00C81B84">
            <w:r w:rsidRPr="00C81B84">
              <w:t>Bidrag til internasjonale organisasjoner grunnet valutapriser</w:t>
            </w:r>
          </w:p>
        </w:tc>
        <w:tc>
          <w:tcPr>
            <w:tcW w:w="840" w:type="dxa"/>
            <w:tcBorders>
              <w:top w:val="nil"/>
              <w:left w:val="nil"/>
              <w:bottom w:val="nil"/>
              <w:right w:val="nil"/>
            </w:tcBorders>
            <w:tcMar>
              <w:top w:w="128" w:type="dxa"/>
              <w:left w:w="43" w:type="dxa"/>
              <w:bottom w:w="43" w:type="dxa"/>
              <w:right w:w="43" w:type="dxa"/>
            </w:tcMar>
            <w:vAlign w:val="bottom"/>
          </w:tcPr>
          <w:p w14:paraId="2F548D4B" w14:textId="77777777" w:rsidR="00EE2529" w:rsidRPr="00C81B84" w:rsidRDefault="00AD5E1E" w:rsidP="00C81B84">
            <w:r w:rsidRPr="00C81B84">
              <w:t>106</w:t>
            </w:r>
          </w:p>
        </w:tc>
        <w:tc>
          <w:tcPr>
            <w:tcW w:w="840" w:type="dxa"/>
            <w:tcBorders>
              <w:top w:val="nil"/>
              <w:left w:val="nil"/>
              <w:bottom w:val="nil"/>
              <w:right w:val="nil"/>
            </w:tcBorders>
            <w:tcMar>
              <w:top w:w="128" w:type="dxa"/>
              <w:left w:w="43" w:type="dxa"/>
              <w:bottom w:w="43" w:type="dxa"/>
              <w:right w:w="43" w:type="dxa"/>
            </w:tcMar>
            <w:vAlign w:val="bottom"/>
          </w:tcPr>
          <w:p w14:paraId="59BD3F9A" w14:textId="77777777" w:rsidR="00EE2529" w:rsidRPr="00C81B84" w:rsidRDefault="00EE2529" w:rsidP="00C81B84"/>
        </w:tc>
      </w:tr>
      <w:tr w:rsidR="00EE2529" w:rsidRPr="00C81B84" w14:paraId="1DFA989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97FAC33"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31FE0F6C" w14:textId="77777777" w:rsidR="00EE2529" w:rsidRPr="00C81B84" w:rsidRDefault="00AD5E1E" w:rsidP="00C81B84">
            <w:r w:rsidRPr="00C81B84">
              <w:t xml:space="preserve">Svekket lønnsomhet i Postens </w:t>
            </w:r>
            <w:proofErr w:type="spellStart"/>
            <w:r w:rsidRPr="00C81B84">
              <w:t>brevomdelingstjeneste</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7AA2757A" w14:textId="77777777" w:rsidR="00EE2529" w:rsidRPr="00C81B84" w:rsidRDefault="00AD5E1E" w:rsidP="00C81B84">
            <w:r w:rsidRPr="00C81B84">
              <w:t>106</w:t>
            </w:r>
          </w:p>
        </w:tc>
        <w:tc>
          <w:tcPr>
            <w:tcW w:w="840" w:type="dxa"/>
            <w:tcBorders>
              <w:top w:val="nil"/>
              <w:left w:val="nil"/>
              <w:bottom w:val="nil"/>
              <w:right w:val="nil"/>
            </w:tcBorders>
            <w:tcMar>
              <w:top w:w="128" w:type="dxa"/>
              <w:left w:w="43" w:type="dxa"/>
              <w:bottom w:w="43" w:type="dxa"/>
              <w:right w:w="43" w:type="dxa"/>
            </w:tcMar>
            <w:vAlign w:val="bottom"/>
          </w:tcPr>
          <w:p w14:paraId="4581C1F4" w14:textId="77777777" w:rsidR="00EE2529" w:rsidRPr="00C81B84" w:rsidRDefault="00EE2529" w:rsidP="00C81B84"/>
        </w:tc>
      </w:tr>
      <w:tr w:rsidR="00EE2529" w:rsidRPr="00C81B84" w14:paraId="65774C8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1BBADDF"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80A0A86" w14:textId="77777777" w:rsidR="00EE2529" w:rsidRPr="00C81B84" w:rsidRDefault="00AD5E1E" w:rsidP="00C81B84">
            <w:r w:rsidRPr="00C81B84">
              <w:t>Husbanken – tilskudd til energitiltak i kommunale boliger</w:t>
            </w:r>
          </w:p>
        </w:tc>
        <w:tc>
          <w:tcPr>
            <w:tcW w:w="840" w:type="dxa"/>
            <w:tcBorders>
              <w:top w:val="nil"/>
              <w:left w:val="nil"/>
              <w:bottom w:val="nil"/>
              <w:right w:val="nil"/>
            </w:tcBorders>
            <w:tcMar>
              <w:top w:w="128" w:type="dxa"/>
              <w:left w:w="43" w:type="dxa"/>
              <w:bottom w:w="43" w:type="dxa"/>
              <w:right w:w="43" w:type="dxa"/>
            </w:tcMar>
            <w:vAlign w:val="bottom"/>
          </w:tcPr>
          <w:p w14:paraId="0442673D" w14:textId="77777777" w:rsidR="00EE2529" w:rsidRPr="00C81B84" w:rsidRDefault="00AD5E1E" w:rsidP="00C81B84">
            <w:r w:rsidRPr="00C81B84">
              <w:t>100</w:t>
            </w:r>
          </w:p>
        </w:tc>
        <w:tc>
          <w:tcPr>
            <w:tcW w:w="840" w:type="dxa"/>
            <w:tcBorders>
              <w:top w:val="nil"/>
              <w:left w:val="nil"/>
              <w:bottom w:val="nil"/>
              <w:right w:val="nil"/>
            </w:tcBorders>
            <w:tcMar>
              <w:top w:w="128" w:type="dxa"/>
              <w:left w:w="43" w:type="dxa"/>
              <w:bottom w:w="43" w:type="dxa"/>
              <w:right w:w="43" w:type="dxa"/>
            </w:tcMar>
            <w:vAlign w:val="bottom"/>
          </w:tcPr>
          <w:p w14:paraId="027F3740" w14:textId="77777777" w:rsidR="00EE2529" w:rsidRPr="00C81B84" w:rsidRDefault="00EE2529" w:rsidP="00C81B84"/>
        </w:tc>
      </w:tr>
      <w:tr w:rsidR="00EE2529" w:rsidRPr="00C81B84" w14:paraId="334610F0"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CC0567A"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9C258F7" w14:textId="77777777" w:rsidR="00EE2529" w:rsidRPr="00C81B84" w:rsidRDefault="00AD5E1E" w:rsidP="00C81B84">
            <w:proofErr w:type="spellStart"/>
            <w:r w:rsidRPr="00C81B84">
              <w:t>Mindrebehov</w:t>
            </w:r>
            <w:proofErr w:type="spellEnd"/>
            <w:r w:rsidRPr="00C81B84">
              <w:t xml:space="preserve"> beredskapslagring av legemidler</w:t>
            </w:r>
          </w:p>
        </w:tc>
        <w:tc>
          <w:tcPr>
            <w:tcW w:w="840" w:type="dxa"/>
            <w:tcBorders>
              <w:top w:val="nil"/>
              <w:left w:val="nil"/>
              <w:bottom w:val="nil"/>
              <w:right w:val="nil"/>
            </w:tcBorders>
            <w:tcMar>
              <w:top w:w="128" w:type="dxa"/>
              <w:left w:w="43" w:type="dxa"/>
              <w:bottom w:w="43" w:type="dxa"/>
              <w:right w:w="43" w:type="dxa"/>
            </w:tcMar>
            <w:vAlign w:val="bottom"/>
          </w:tcPr>
          <w:p w14:paraId="5FDBE2FB" w14:textId="77777777" w:rsidR="00EE2529" w:rsidRPr="00C81B84" w:rsidRDefault="00AD5E1E" w:rsidP="00C81B84">
            <w:r w:rsidRPr="00C81B84">
              <w:t>-113</w:t>
            </w:r>
          </w:p>
        </w:tc>
        <w:tc>
          <w:tcPr>
            <w:tcW w:w="840" w:type="dxa"/>
            <w:tcBorders>
              <w:top w:val="nil"/>
              <w:left w:val="nil"/>
              <w:bottom w:val="nil"/>
              <w:right w:val="nil"/>
            </w:tcBorders>
            <w:tcMar>
              <w:top w:w="128" w:type="dxa"/>
              <w:left w:w="43" w:type="dxa"/>
              <w:bottom w:w="43" w:type="dxa"/>
              <w:right w:w="43" w:type="dxa"/>
            </w:tcMar>
            <w:vAlign w:val="bottom"/>
          </w:tcPr>
          <w:p w14:paraId="119F9C91" w14:textId="77777777" w:rsidR="00EE2529" w:rsidRPr="00C81B84" w:rsidRDefault="00EE2529" w:rsidP="00C81B84"/>
        </w:tc>
      </w:tr>
      <w:tr w:rsidR="00EE2529" w:rsidRPr="00C81B84" w14:paraId="34D6A99E"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2048BC0"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371FFF2" w14:textId="77777777" w:rsidR="00EE2529" w:rsidRPr="00C81B84" w:rsidRDefault="00AD5E1E" w:rsidP="00C81B84">
            <w:r w:rsidRPr="00C81B84">
              <w:t>Kontantstøtte</w:t>
            </w:r>
          </w:p>
        </w:tc>
        <w:tc>
          <w:tcPr>
            <w:tcW w:w="840" w:type="dxa"/>
            <w:tcBorders>
              <w:top w:val="nil"/>
              <w:left w:val="nil"/>
              <w:bottom w:val="nil"/>
              <w:right w:val="nil"/>
            </w:tcBorders>
            <w:tcMar>
              <w:top w:w="128" w:type="dxa"/>
              <w:left w:w="43" w:type="dxa"/>
              <w:bottom w:w="43" w:type="dxa"/>
              <w:right w:w="43" w:type="dxa"/>
            </w:tcMar>
            <w:vAlign w:val="bottom"/>
          </w:tcPr>
          <w:p w14:paraId="6774AD6B" w14:textId="77777777" w:rsidR="00EE2529" w:rsidRPr="00C81B84" w:rsidRDefault="00AD5E1E" w:rsidP="00C81B84">
            <w:r w:rsidRPr="00C81B84">
              <w:t>-117</w:t>
            </w:r>
          </w:p>
        </w:tc>
        <w:tc>
          <w:tcPr>
            <w:tcW w:w="840" w:type="dxa"/>
            <w:tcBorders>
              <w:top w:val="nil"/>
              <w:left w:val="nil"/>
              <w:bottom w:val="nil"/>
              <w:right w:val="nil"/>
            </w:tcBorders>
            <w:tcMar>
              <w:top w:w="128" w:type="dxa"/>
              <w:left w:w="43" w:type="dxa"/>
              <w:bottom w:w="43" w:type="dxa"/>
              <w:right w:w="43" w:type="dxa"/>
            </w:tcMar>
            <w:vAlign w:val="bottom"/>
          </w:tcPr>
          <w:p w14:paraId="022DDF28" w14:textId="77777777" w:rsidR="00EE2529" w:rsidRPr="00C81B84" w:rsidRDefault="00EE2529" w:rsidP="00C81B84"/>
        </w:tc>
      </w:tr>
      <w:tr w:rsidR="00EE2529" w:rsidRPr="00C81B84" w14:paraId="763A5445"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A35F30F"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2BA5D10" w14:textId="77777777" w:rsidR="00EE2529" w:rsidRPr="00C81B84" w:rsidRDefault="00AD5E1E" w:rsidP="00C81B84">
            <w:r w:rsidRPr="00C81B84">
              <w:t>Implementering av Schengen IKT-systemer i politiet</w:t>
            </w:r>
          </w:p>
        </w:tc>
        <w:tc>
          <w:tcPr>
            <w:tcW w:w="840" w:type="dxa"/>
            <w:tcBorders>
              <w:top w:val="nil"/>
              <w:left w:val="nil"/>
              <w:bottom w:val="nil"/>
              <w:right w:val="nil"/>
            </w:tcBorders>
            <w:tcMar>
              <w:top w:w="128" w:type="dxa"/>
              <w:left w:w="43" w:type="dxa"/>
              <w:bottom w:w="43" w:type="dxa"/>
              <w:right w:w="43" w:type="dxa"/>
            </w:tcMar>
            <w:vAlign w:val="bottom"/>
          </w:tcPr>
          <w:p w14:paraId="72912E1D" w14:textId="77777777" w:rsidR="00EE2529" w:rsidRPr="00C81B84" w:rsidRDefault="00AD5E1E" w:rsidP="00C81B84">
            <w:r w:rsidRPr="00C81B84">
              <w:t>-131</w:t>
            </w:r>
          </w:p>
        </w:tc>
        <w:tc>
          <w:tcPr>
            <w:tcW w:w="840" w:type="dxa"/>
            <w:tcBorders>
              <w:top w:val="nil"/>
              <w:left w:val="nil"/>
              <w:bottom w:val="nil"/>
              <w:right w:val="nil"/>
            </w:tcBorders>
            <w:tcMar>
              <w:top w:w="128" w:type="dxa"/>
              <w:left w:w="43" w:type="dxa"/>
              <w:bottom w:w="43" w:type="dxa"/>
              <w:right w:w="43" w:type="dxa"/>
            </w:tcMar>
            <w:vAlign w:val="bottom"/>
          </w:tcPr>
          <w:p w14:paraId="46A2FFC0" w14:textId="77777777" w:rsidR="00EE2529" w:rsidRPr="00C81B84" w:rsidRDefault="00EE2529" w:rsidP="00C81B84"/>
        </w:tc>
      </w:tr>
      <w:tr w:rsidR="00EE2529" w:rsidRPr="00C81B84" w14:paraId="78B88CDD"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6BFCE02"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74EEEC7" w14:textId="77777777" w:rsidR="00EE2529" w:rsidRPr="00C81B84" w:rsidRDefault="00AD5E1E" w:rsidP="00C81B84">
            <w:r w:rsidRPr="00C81B84">
              <w:t>Tilskudd til Statens pensjonskasse (SPK)</w:t>
            </w:r>
          </w:p>
        </w:tc>
        <w:tc>
          <w:tcPr>
            <w:tcW w:w="840" w:type="dxa"/>
            <w:tcBorders>
              <w:top w:val="nil"/>
              <w:left w:val="nil"/>
              <w:bottom w:val="nil"/>
              <w:right w:val="nil"/>
            </w:tcBorders>
            <w:tcMar>
              <w:top w:w="128" w:type="dxa"/>
              <w:left w:w="43" w:type="dxa"/>
              <w:bottom w:w="43" w:type="dxa"/>
              <w:right w:w="43" w:type="dxa"/>
            </w:tcMar>
            <w:vAlign w:val="bottom"/>
          </w:tcPr>
          <w:p w14:paraId="2A2B3025" w14:textId="77777777" w:rsidR="00EE2529" w:rsidRPr="00C81B84" w:rsidRDefault="00AD5E1E" w:rsidP="00C81B84">
            <w:r w:rsidRPr="00C81B84">
              <w:t>-141</w:t>
            </w:r>
          </w:p>
        </w:tc>
        <w:tc>
          <w:tcPr>
            <w:tcW w:w="840" w:type="dxa"/>
            <w:tcBorders>
              <w:top w:val="nil"/>
              <w:left w:val="nil"/>
              <w:bottom w:val="nil"/>
              <w:right w:val="nil"/>
            </w:tcBorders>
            <w:tcMar>
              <w:top w:w="128" w:type="dxa"/>
              <w:left w:w="43" w:type="dxa"/>
              <w:bottom w:w="43" w:type="dxa"/>
              <w:right w:w="43" w:type="dxa"/>
            </w:tcMar>
            <w:vAlign w:val="bottom"/>
          </w:tcPr>
          <w:p w14:paraId="55E2CBFD" w14:textId="77777777" w:rsidR="00EE2529" w:rsidRPr="00C81B84" w:rsidRDefault="00EE2529" w:rsidP="00C81B84"/>
        </w:tc>
      </w:tr>
      <w:tr w:rsidR="00EE2529" w:rsidRPr="00C81B84" w14:paraId="6FEB9953"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B00DFF6"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B9CCCF0" w14:textId="77777777" w:rsidR="00EE2529" w:rsidRPr="00C81B84" w:rsidRDefault="00AD5E1E" w:rsidP="00C81B84">
            <w:r w:rsidRPr="00C81B84">
              <w:t xml:space="preserve">Nytt regjeringskvartal – </w:t>
            </w:r>
            <w:proofErr w:type="spellStart"/>
            <w:r w:rsidRPr="00C81B84">
              <w:t>riving</w:t>
            </w:r>
            <w:proofErr w:type="spellEnd"/>
            <w:r w:rsidRPr="00C81B84">
              <w:t xml:space="preserve"> og byggetrinn 2</w:t>
            </w:r>
          </w:p>
        </w:tc>
        <w:tc>
          <w:tcPr>
            <w:tcW w:w="840" w:type="dxa"/>
            <w:tcBorders>
              <w:top w:val="nil"/>
              <w:left w:val="nil"/>
              <w:bottom w:val="nil"/>
              <w:right w:val="nil"/>
            </w:tcBorders>
            <w:tcMar>
              <w:top w:w="128" w:type="dxa"/>
              <w:left w:w="43" w:type="dxa"/>
              <w:bottom w:w="43" w:type="dxa"/>
              <w:right w:w="43" w:type="dxa"/>
            </w:tcMar>
            <w:vAlign w:val="bottom"/>
          </w:tcPr>
          <w:p w14:paraId="596EF498" w14:textId="77777777" w:rsidR="00EE2529" w:rsidRPr="00C81B84" w:rsidRDefault="00AD5E1E" w:rsidP="00C81B84">
            <w:r w:rsidRPr="00C81B84">
              <w:t>-210</w:t>
            </w:r>
          </w:p>
        </w:tc>
        <w:tc>
          <w:tcPr>
            <w:tcW w:w="840" w:type="dxa"/>
            <w:tcBorders>
              <w:top w:val="nil"/>
              <w:left w:val="nil"/>
              <w:bottom w:val="nil"/>
              <w:right w:val="nil"/>
            </w:tcBorders>
            <w:tcMar>
              <w:top w:w="128" w:type="dxa"/>
              <w:left w:w="43" w:type="dxa"/>
              <w:bottom w:w="43" w:type="dxa"/>
              <w:right w:w="43" w:type="dxa"/>
            </w:tcMar>
            <w:vAlign w:val="bottom"/>
          </w:tcPr>
          <w:p w14:paraId="10AA4A28" w14:textId="77777777" w:rsidR="00EE2529" w:rsidRPr="00C81B84" w:rsidRDefault="00EE2529" w:rsidP="00C81B84"/>
        </w:tc>
      </w:tr>
      <w:tr w:rsidR="00EE2529" w:rsidRPr="00C81B84" w14:paraId="2E2A516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C65F938"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F169AC2" w14:textId="77777777" w:rsidR="00EE2529" w:rsidRPr="00C81B84" w:rsidRDefault="00AD5E1E" w:rsidP="00C81B84">
            <w:r w:rsidRPr="00C81B84">
              <w:t>Redningshelikopteranskaffelsen – forsinket fremdrift</w:t>
            </w:r>
          </w:p>
        </w:tc>
        <w:tc>
          <w:tcPr>
            <w:tcW w:w="840" w:type="dxa"/>
            <w:tcBorders>
              <w:top w:val="nil"/>
              <w:left w:val="nil"/>
              <w:bottom w:val="nil"/>
              <w:right w:val="nil"/>
            </w:tcBorders>
            <w:tcMar>
              <w:top w:w="128" w:type="dxa"/>
              <w:left w:w="43" w:type="dxa"/>
              <w:bottom w:w="43" w:type="dxa"/>
              <w:right w:w="43" w:type="dxa"/>
            </w:tcMar>
            <w:vAlign w:val="bottom"/>
          </w:tcPr>
          <w:p w14:paraId="113BCDE9" w14:textId="77777777" w:rsidR="00EE2529" w:rsidRPr="00C81B84" w:rsidRDefault="00AD5E1E" w:rsidP="00C81B84">
            <w:r w:rsidRPr="00C81B84">
              <w:t>-402</w:t>
            </w:r>
          </w:p>
        </w:tc>
        <w:tc>
          <w:tcPr>
            <w:tcW w:w="840" w:type="dxa"/>
            <w:tcBorders>
              <w:top w:val="nil"/>
              <w:left w:val="nil"/>
              <w:bottom w:val="nil"/>
              <w:right w:val="nil"/>
            </w:tcBorders>
            <w:tcMar>
              <w:top w:w="128" w:type="dxa"/>
              <w:left w:w="43" w:type="dxa"/>
              <w:bottom w:w="43" w:type="dxa"/>
              <w:right w:w="43" w:type="dxa"/>
            </w:tcMar>
            <w:vAlign w:val="bottom"/>
          </w:tcPr>
          <w:p w14:paraId="3E57176C" w14:textId="77777777" w:rsidR="00EE2529" w:rsidRPr="00C81B84" w:rsidRDefault="00EE2529" w:rsidP="00C81B84"/>
        </w:tc>
      </w:tr>
      <w:tr w:rsidR="00EE2529" w:rsidRPr="00C81B84" w14:paraId="288B7AE4"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8823EC7"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7AF2805" w14:textId="77777777" w:rsidR="00EE2529" w:rsidRPr="00C81B84" w:rsidRDefault="00AD5E1E" w:rsidP="00C81B84">
            <w:r w:rsidRPr="00C81B84">
              <w:t>Statens lånekasse for utdanning – anslagsendringer</w:t>
            </w:r>
          </w:p>
        </w:tc>
        <w:tc>
          <w:tcPr>
            <w:tcW w:w="840" w:type="dxa"/>
            <w:tcBorders>
              <w:top w:val="nil"/>
              <w:left w:val="nil"/>
              <w:bottom w:val="nil"/>
              <w:right w:val="nil"/>
            </w:tcBorders>
            <w:tcMar>
              <w:top w:w="128" w:type="dxa"/>
              <w:left w:w="43" w:type="dxa"/>
              <w:bottom w:w="43" w:type="dxa"/>
              <w:right w:w="43" w:type="dxa"/>
            </w:tcMar>
            <w:vAlign w:val="bottom"/>
          </w:tcPr>
          <w:p w14:paraId="059F057C" w14:textId="77777777" w:rsidR="00EE2529" w:rsidRPr="00C81B84" w:rsidRDefault="00AD5E1E" w:rsidP="00C81B84">
            <w:r w:rsidRPr="00C81B84">
              <w:t>-455</w:t>
            </w:r>
          </w:p>
        </w:tc>
        <w:tc>
          <w:tcPr>
            <w:tcW w:w="840" w:type="dxa"/>
            <w:tcBorders>
              <w:top w:val="nil"/>
              <w:left w:val="nil"/>
              <w:bottom w:val="nil"/>
              <w:right w:val="nil"/>
            </w:tcBorders>
            <w:tcMar>
              <w:top w:w="128" w:type="dxa"/>
              <w:left w:w="43" w:type="dxa"/>
              <w:bottom w:w="43" w:type="dxa"/>
              <w:right w:w="43" w:type="dxa"/>
            </w:tcMar>
            <w:vAlign w:val="bottom"/>
          </w:tcPr>
          <w:p w14:paraId="40A22C54" w14:textId="77777777" w:rsidR="00EE2529" w:rsidRPr="00C81B84" w:rsidRDefault="00EE2529" w:rsidP="00C81B84"/>
        </w:tc>
      </w:tr>
      <w:tr w:rsidR="00EE2529" w:rsidRPr="00C81B84" w14:paraId="685ACD19"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09F657A5"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A8D0E1D" w14:textId="77777777" w:rsidR="00EE2529" w:rsidRPr="00C81B84" w:rsidRDefault="00AD5E1E" w:rsidP="00C81B84">
            <w:proofErr w:type="spellStart"/>
            <w:r w:rsidRPr="00C81B84">
              <w:t>Mindrebehov</w:t>
            </w:r>
            <w:proofErr w:type="spellEnd"/>
            <w:r w:rsidRPr="00C81B84">
              <w:t xml:space="preserve"> i store kollektivprosjekter</w:t>
            </w:r>
          </w:p>
        </w:tc>
        <w:tc>
          <w:tcPr>
            <w:tcW w:w="840" w:type="dxa"/>
            <w:tcBorders>
              <w:top w:val="nil"/>
              <w:left w:val="nil"/>
              <w:bottom w:val="nil"/>
              <w:right w:val="nil"/>
            </w:tcBorders>
            <w:tcMar>
              <w:top w:w="128" w:type="dxa"/>
              <w:left w:w="43" w:type="dxa"/>
              <w:bottom w:w="43" w:type="dxa"/>
              <w:right w:w="43" w:type="dxa"/>
            </w:tcMar>
            <w:vAlign w:val="bottom"/>
          </w:tcPr>
          <w:p w14:paraId="206338B7" w14:textId="77777777" w:rsidR="00EE2529" w:rsidRPr="00C81B84" w:rsidRDefault="00AD5E1E" w:rsidP="00C81B84">
            <w:r w:rsidRPr="00C81B84">
              <w:t>-460</w:t>
            </w:r>
          </w:p>
        </w:tc>
        <w:tc>
          <w:tcPr>
            <w:tcW w:w="840" w:type="dxa"/>
            <w:tcBorders>
              <w:top w:val="nil"/>
              <w:left w:val="nil"/>
              <w:bottom w:val="nil"/>
              <w:right w:val="nil"/>
            </w:tcBorders>
            <w:tcMar>
              <w:top w:w="128" w:type="dxa"/>
              <w:left w:w="43" w:type="dxa"/>
              <w:bottom w:w="43" w:type="dxa"/>
              <w:right w:w="43" w:type="dxa"/>
            </w:tcMar>
            <w:vAlign w:val="bottom"/>
          </w:tcPr>
          <w:p w14:paraId="19839794" w14:textId="77777777" w:rsidR="00EE2529" w:rsidRPr="00C81B84" w:rsidRDefault="00EE2529" w:rsidP="00C81B84"/>
        </w:tc>
      </w:tr>
      <w:tr w:rsidR="00EE2529" w:rsidRPr="00C81B84" w14:paraId="4A2B642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E7B2B18"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63130F4" w14:textId="77777777" w:rsidR="00EE2529" w:rsidRPr="00C81B84" w:rsidRDefault="00AD5E1E" w:rsidP="00C81B84">
            <w:r w:rsidRPr="00C81B84">
              <w:t xml:space="preserve">Strømstønadsordning for frivillige organisasjoner – anslagsendring </w:t>
            </w:r>
          </w:p>
        </w:tc>
        <w:tc>
          <w:tcPr>
            <w:tcW w:w="840" w:type="dxa"/>
            <w:tcBorders>
              <w:top w:val="nil"/>
              <w:left w:val="nil"/>
              <w:bottom w:val="nil"/>
              <w:right w:val="nil"/>
            </w:tcBorders>
            <w:tcMar>
              <w:top w:w="128" w:type="dxa"/>
              <w:left w:w="43" w:type="dxa"/>
              <w:bottom w:w="43" w:type="dxa"/>
              <w:right w:w="43" w:type="dxa"/>
            </w:tcMar>
            <w:vAlign w:val="bottom"/>
          </w:tcPr>
          <w:p w14:paraId="382FD696" w14:textId="77777777" w:rsidR="00EE2529" w:rsidRPr="00C81B84" w:rsidRDefault="00AD5E1E" w:rsidP="00C81B84">
            <w:r w:rsidRPr="00C81B84">
              <w:t>-515</w:t>
            </w:r>
          </w:p>
        </w:tc>
        <w:tc>
          <w:tcPr>
            <w:tcW w:w="840" w:type="dxa"/>
            <w:tcBorders>
              <w:top w:val="nil"/>
              <w:left w:val="nil"/>
              <w:bottom w:val="nil"/>
              <w:right w:val="nil"/>
            </w:tcBorders>
            <w:tcMar>
              <w:top w:w="128" w:type="dxa"/>
              <w:left w:w="43" w:type="dxa"/>
              <w:bottom w:w="43" w:type="dxa"/>
              <w:right w:w="43" w:type="dxa"/>
            </w:tcMar>
            <w:vAlign w:val="bottom"/>
          </w:tcPr>
          <w:p w14:paraId="1E47F915" w14:textId="77777777" w:rsidR="00EE2529" w:rsidRPr="00C81B84" w:rsidRDefault="00EE2529" w:rsidP="00C81B84"/>
        </w:tc>
      </w:tr>
      <w:tr w:rsidR="00EE2529" w:rsidRPr="00C81B84" w14:paraId="59E3384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DAD4D75"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C816AED" w14:textId="77777777" w:rsidR="00EE2529" w:rsidRPr="00C81B84" w:rsidRDefault="00AD5E1E" w:rsidP="00C81B84">
            <w:r w:rsidRPr="00C81B84">
              <w:t xml:space="preserve">Strømstønadsordning for jordbruks- og veksthusnæringen – anslagsendring </w:t>
            </w:r>
          </w:p>
        </w:tc>
        <w:tc>
          <w:tcPr>
            <w:tcW w:w="840" w:type="dxa"/>
            <w:tcBorders>
              <w:top w:val="nil"/>
              <w:left w:val="nil"/>
              <w:bottom w:val="nil"/>
              <w:right w:val="nil"/>
            </w:tcBorders>
            <w:tcMar>
              <w:top w:w="128" w:type="dxa"/>
              <w:left w:w="43" w:type="dxa"/>
              <w:bottom w:w="43" w:type="dxa"/>
              <w:right w:w="43" w:type="dxa"/>
            </w:tcMar>
            <w:vAlign w:val="bottom"/>
          </w:tcPr>
          <w:p w14:paraId="0BEFF5D2" w14:textId="77777777" w:rsidR="00EE2529" w:rsidRPr="00C81B84" w:rsidRDefault="00AD5E1E" w:rsidP="00C81B84">
            <w:r w:rsidRPr="00C81B84">
              <w:t>-599</w:t>
            </w:r>
          </w:p>
        </w:tc>
        <w:tc>
          <w:tcPr>
            <w:tcW w:w="840" w:type="dxa"/>
            <w:tcBorders>
              <w:top w:val="nil"/>
              <w:left w:val="nil"/>
              <w:bottom w:val="nil"/>
              <w:right w:val="nil"/>
            </w:tcBorders>
            <w:tcMar>
              <w:top w:w="128" w:type="dxa"/>
              <w:left w:w="43" w:type="dxa"/>
              <w:bottom w:w="43" w:type="dxa"/>
              <w:right w:w="43" w:type="dxa"/>
            </w:tcMar>
            <w:vAlign w:val="bottom"/>
          </w:tcPr>
          <w:p w14:paraId="0FB6262D" w14:textId="77777777" w:rsidR="00EE2529" w:rsidRPr="00C81B84" w:rsidRDefault="00EE2529" w:rsidP="00C81B84"/>
        </w:tc>
      </w:tr>
      <w:tr w:rsidR="00EE2529" w:rsidRPr="00C81B84" w14:paraId="5BB179AA"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CF20062"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6B05A995" w14:textId="77777777" w:rsidR="00EE2529" w:rsidRPr="00C81B84" w:rsidRDefault="00AD5E1E" w:rsidP="00C81B84">
            <w:r w:rsidRPr="00C81B84">
              <w:t>Likviditetsbehov for ordinære byggeprosjekter</w:t>
            </w:r>
          </w:p>
        </w:tc>
        <w:tc>
          <w:tcPr>
            <w:tcW w:w="840" w:type="dxa"/>
            <w:tcBorders>
              <w:top w:val="nil"/>
              <w:left w:val="nil"/>
              <w:bottom w:val="nil"/>
              <w:right w:val="nil"/>
            </w:tcBorders>
            <w:tcMar>
              <w:top w:w="128" w:type="dxa"/>
              <w:left w:w="43" w:type="dxa"/>
              <w:bottom w:w="43" w:type="dxa"/>
              <w:right w:w="43" w:type="dxa"/>
            </w:tcMar>
            <w:vAlign w:val="bottom"/>
          </w:tcPr>
          <w:p w14:paraId="5347AE3E" w14:textId="77777777" w:rsidR="00EE2529" w:rsidRPr="00C81B84" w:rsidRDefault="00AD5E1E" w:rsidP="00C81B84">
            <w:r w:rsidRPr="00C81B84">
              <w:t>-600</w:t>
            </w:r>
          </w:p>
        </w:tc>
        <w:tc>
          <w:tcPr>
            <w:tcW w:w="840" w:type="dxa"/>
            <w:tcBorders>
              <w:top w:val="nil"/>
              <w:left w:val="nil"/>
              <w:bottom w:val="nil"/>
              <w:right w:val="nil"/>
            </w:tcBorders>
            <w:tcMar>
              <w:top w:w="128" w:type="dxa"/>
              <w:left w:w="43" w:type="dxa"/>
              <w:bottom w:w="43" w:type="dxa"/>
              <w:right w:w="43" w:type="dxa"/>
            </w:tcMar>
            <w:vAlign w:val="bottom"/>
          </w:tcPr>
          <w:p w14:paraId="7FF456C3" w14:textId="77777777" w:rsidR="00EE2529" w:rsidRPr="00C81B84" w:rsidRDefault="00EE2529" w:rsidP="00C81B84"/>
        </w:tc>
      </w:tr>
      <w:tr w:rsidR="00EE2529" w:rsidRPr="00C81B84" w14:paraId="3BCCF286"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2954E4B"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4E95D6C" w14:textId="77777777" w:rsidR="00EE2529" w:rsidRPr="00C81B84" w:rsidRDefault="00AD5E1E" w:rsidP="00C81B84">
            <w:r w:rsidRPr="00C81B84">
              <w:t>Fremdrift for flyplassen i Mo i Rana</w:t>
            </w:r>
          </w:p>
        </w:tc>
        <w:tc>
          <w:tcPr>
            <w:tcW w:w="840" w:type="dxa"/>
            <w:tcBorders>
              <w:top w:val="nil"/>
              <w:left w:val="nil"/>
              <w:bottom w:val="nil"/>
              <w:right w:val="nil"/>
            </w:tcBorders>
            <w:tcMar>
              <w:top w:w="128" w:type="dxa"/>
              <w:left w:w="43" w:type="dxa"/>
              <w:bottom w:w="43" w:type="dxa"/>
              <w:right w:w="43" w:type="dxa"/>
            </w:tcMar>
            <w:vAlign w:val="bottom"/>
          </w:tcPr>
          <w:p w14:paraId="37B1F1B2" w14:textId="77777777" w:rsidR="00EE2529" w:rsidRPr="00C81B84" w:rsidRDefault="00AD5E1E" w:rsidP="00C81B84">
            <w:r w:rsidRPr="00C81B84">
              <w:t>-617</w:t>
            </w:r>
          </w:p>
        </w:tc>
        <w:tc>
          <w:tcPr>
            <w:tcW w:w="840" w:type="dxa"/>
            <w:tcBorders>
              <w:top w:val="nil"/>
              <w:left w:val="nil"/>
              <w:bottom w:val="nil"/>
              <w:right w:val="nil"/>
            </w:tcBorders>
            <w:tcMar>
              <w:top w:w="128" w:type="dxa"/>
              <w:left w:w="43" w:type="dxa"/>
              <w:bottom w:w="43" w:type="dxa"/>
              <w:right w:w="43" w:type="dxa"/>
            </w:tcMar>
            <w:vAlign w:val="bottom"/>
          </w:tcPr>
          <w:p w14:paraId="4091FE13" w14:textId="77777777" w:rsidR="00EE2529" w:rsidRPr="00C81B84" w:rsidRDefault="00EE2529" w:rsidP="00C81B84"/>
        </w:tc>
      </w:tr>
      <w:tr w:rsidR="00EE2529" w:rsidRPr="00C81B84" w14:paraId="16C613AC"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080CD6E"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855CB21" w14:textId="77777777" w:rsidR="00EE2529" w:rsidRPr="00C81B84" w:rsidRDefault="00AD5E1E" w:rsidP="00C81B84">
            <w:proofErr w:type="spellStart"/>
            <w:r w:rsidRPr="00C81B84">
              <w:t>Mindrebehov</w:t>
            </w:r>
            <w:proofErr w:type="spellEnd"/>
            <w:r w:rsidRPr="00C81B84">
              <w:t xml:space="preserve"> for vaksiner og vaksinasjon mot covid-19</w:t>
            </w:r>
          </w:p>
        </w:tc>
        <w:tc>
          <w:tcPr>
            <w:tcW w:w="840" w:type="dxa"/>
            <w:tcBorders>
              <w:top w:val="nil"/>
              <w:left w:val="nil"/>
              <w:bottom w:val="nil"/>
              <w:right w:val="nil"/>
            </w:tcBorders>
            <w:tcMar>
              <w:top w:w="128" w:type="dxa"/>
              <w:left w:w="43" w:type="dxa"/>
              <w:bottom w:w="43" w:type="dxa"/>
              <w:right w:w="43" w:type="dxa"/>
            </w:tcMar>
            <w:vAlign w:val="bottom"/>
          </w:tcPr>
          <w:p w14:paraId="7E5E867A" w14:textId="77777777" w:rsidR="00EE2529" w:rsidRPr="00C81B84" w:rsidRDefault="00AD5E1E" w:rsidP="00C81B84">
            <w:r w:rsidRPr="00C81B84">
              <w:t>-686</w:t>
            </w:r>
          </w:p>
        </w:tc>
        <w:tc>
          <w:tcPr>
            <w:tcW w:w="840" w:type="dxa"/>
            <w:tcBorders>
              <w:top w:val="nil"/>
              <w:left w:val="nil"/>
              <w:bottom w:val="nil"/>
              <w:right w:val="nil"/>
            </w:tcBorders>
            <w:tcMar>
              <w:top w:w="128" w:type="dxa"/>
              <w:left w:w="43" w:type="dxa"/>
              <w:bottom w:w="43" w:type="dxa"/>
              <w:right w:w="43" w:type="dxa"/>
            </w:tcMar>
            <w:vAlign w:val="bottom"/>
          </w:tcPr>
          <w:p w14:paraId="0B5A0031" w14:textId="77777777" w:rsidR="00EE2529" w:rsidRPr="00C81B84" w:rsidRDefault="00EE2529" w:rsidP="00C81B84"/>
        </w:tc>
      </w:tr>
      <w:tr w:rsidR="00EE2529" w:rsidRPr="00C81B84" w14:paraId="40FBCF4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47ED65FB"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96E265F" w14:textId="77777777" w:rsidR="00EE2529" w:rsidRPr="00C81B84" w:rsidRDefault="00AD5E1E" w:rsidP="00C81B84">
            <w:r w:rsidRPr="00C81B84">
              <w:t>Redusert bevilgning grunnet ytterligere donasjoner til Ukraina</w:t>
            </w:r>
          </w:p>
        </w:tc>
        <w:tc>
          <w:tcPr>
            <w:tcW w:w="840" w:type="dxa"/>
            <w:tcBorders>
              <w:top w:val="nil"/>
              <w:left w:val="nil"/>
              <w:bottom w:val="nil"/>
              <w:right w:val="nil"/>
            </w:tcBorders>
            <w:tcMar>
              <w:top w:w="128" w:type="dxa"/>
              <w:left w:w="43" w:type="dxa"/>
              <w:bottom w:w="43" w:type="dxa"/>
              <w:right w:w="43" w:type="dxa"/>
            </w:tcMar>
            <w:vAlign w:val="bottom"/>
          </w:tcPr>
          <w:p w14:paraId="11C302B3" w14:textId="77777777" w:rsidR="00EE2529" w:rsidRPr="00C81B84" w:rsidRDefault="00AD5E1E" w:rsidP="00C81B84">
            <w:r w:rsidRPr="00C81B84">
              <w:t>-1 013</w:t>
            </w:r>
          </w:p>
        </w:tc>
        <w:tc>
          <w:tcPr>
            <w:tcW w:w="840" w:type="dxa"/>
            <w:tcBorders>
              <w:top w:val="nil"/>
              <w:left w:val="nil"/>
              <w:bottom w:val="nil"/>
              <w:right w:val="nil"/>
            </w:tcBorders>
            <w:tcMar>
              <w:top w:w="128" w:type="dxa"/>
              <w:left w:w="43" w:type="dxa"/>
              <w:bottom w:w="43" w:type="dxa"/>
              <w:right w:w="43" w:type="dxa"/>
            </w:tcMar>
            <w:vAlign w:val="bottom"/>
          </w:tcPr>
          <w:p w14:paraId="014B4DFF" w14:textId="77777777" w:rsidR="00EE2529" w:rsidRPr="00C81B84" w:rsidRDefault="00EE2529" w:rsidP="00C81B84"/>
        </w:tc>
      </w:tr>
      <w:tr w:rsidR="00EE2529" w:rsidRPr="00C81B84" w14:paraId="42CD2FA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74AE37B"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F05B615" w14:textId="77777777" w:rsidR="00EE2529" w:rsidRPr="00C81B84" w:rsidRDefault="00AD5E1E" w:rsidP="00C81B84">
            <w:r w:rsidRPr="00C81B84">
              <w:t xml:space="preserve">Strømstønadsordningen for husholdninger – anslagsendring </w:t>
            </w:r>
          </w:p>
        </w:tc>
        <w:tc>
          <w:tcPr>
            <w:tcW w:w="840" w:type="dxa"/>
            <w:tcBorders>
              <w:top w:val="nil"/>
              <w:left w:val="nil"/>
              <w:bottom w:val="nil"/>
              <w:right w:val="nil"/>
            </w:tcBorders>
            <w:tcMar>
              <w:top w:w="128" w:type="dxa"/>
              <w:left w:w="43" w:type="dxa"/>
              <w:bottom w:w="43" w:type="dxa"/>
              <w:right w:w="43" w:type="dxa"/>
            </w:tcMar>
            <w:vAlign w:val="bottom"/>
          </w:tcPr>
          <w:p w14:paraId="092719A6" w14:textId="77777777" w:rsidR="00EE2529" w:rsidRPr="00C81B84" w:rsidRDefault="00AD5E1E" w:rsidP="00C81B84">
            <w:r w:rsidRPr="00C81B84">
              <w:t>-26 700</w:t>
            </w:r>
          </w:p>
        </w:tc>
        <w:tc>
          <w:tcPr>
            <w:tcW w:w="840" w:type="dxa"/>
            <w:tcBorders>
              <w:top w:val="nil"/>
              <w:left w:val="nil"/>
              <w:bottom w:val="nil"/>
              <w:right w:val="nil"/>
            </w:tcBorders>
            <w:tcMar>
              <w:top w:w="128" w:type="dxa"/>
              <w:left w:w="43" w:type="dxa"/>
              <w:bottom w:w="43" w:type="dxa"/>
              <w:right w:w="43" w:type="dxa"/>
            </w:tcMar>
            <w:vAlign w:val="bottom"/>
          </w:tcPr>
          <w:p w14:paraId="3C0FBCDD" w14:textId="77777777" w:rsidR="00EE2529" w:rsidRPr="00C81B84" w:rsidRDefault="00EE2529" w:rsidP="00C81B84"/>
        </w:tc>
      </w:tr>
      <w:tr w:rsidR="00EE2529" w:rsidRPr="00C81B84" w14:paraId="2C1E2D2C"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4AA949A"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F13BDD9" w14:textId="77777777" w:rsidR="00EE2529" w:rsidRPr="00C81B84" w:rsidRDefault="00AD5E1E" w:rsidP="00C81B84">
            <w:r w:rsidRPr="00C81B84">
              <w:t>Andre forslag på utgiftssiden</w:t>
            </w:r>
          </w:p>
        </w:tc>
        <w:tc>
          <w:tcPr>
            <w:tcW w:w="840" w:type="dxa"/>
            <w:tcBorders>
              <w:top w:val="nil"/>
              <w:left w:val="nil"/>
              <w:bottom w:val="nil"/>
              <w:right w:val="nil"/>
            </w:tcBorders>
            <w:tcMar>
              <w:top w:w="128" w:type="dxa"/>
              <w:left w:w="43" w:type="dxa"/>
              <w:bottom w:w="43" w:type="dxa"/>
              <w:right w:w="43" w:type="dxa"/>
            </w:tcMar>
            <w:vAlign w:val="bottom"/>
          </w:tcPr>
          <w:p w14:paraId="236708DF" w14:textId="77777777" w:rsidR="00EE2529" w:rsidRPr="00C81B84" w:rsidRDefault="00AD5E1E" w:rsidP="00C81B84">
            <w:r w:rsidRPr="00C81B84">
              <w:t>1 096</w:t>
            </w:r>
          </w:p>
        </w:tc>
        <w:tc>
          <w:tcPr>
            <w:tcW w:w="840" w:type="dxa"/>
            <w:tcBorders>
              <w:top w:val="nil"/>
              <w:left w:val="nil"/>
              <w:bottom w:val="nil"/>
              <w:right w:val="nil"/>
            </w:tcBorders>
            <w:tcMar>
              <w:top w:w="128" w:type="dxa"/>
              <w:left w:w="43" w:type="dxa"/>
              <w:bottom w:w="43" w:type="dxa"/>
              <w:right w:w="43" w:type="dxa"/>
            </w:tcMar>
            <w:vAlign w:val="bottom"/>
          </w:tcPr>
          <w:p w14:paraId="42CC2116" w14:textId="77777777" w:rsidR="00EE2529" w:rsidRPr="00C81B84" w:rsidRDefault="00EE2529" w:rsidP="00C81B84"/>
        </w:tc>
      </w:tr>
      <w:tr w:rsidR="00EE2529" w:rsidRPr="00C81B84" w14:paraId="1FBCB14A"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CB7C535" w14:textId="77777777" w:rsidR="00EE2529" w:rsidRPr="00C81B84" w:rsidRDefault="00AD5E1E" w:rsidP="00C81B84">
            <w:r w:rsidRPr="00C81B84">
              <w:t>–</w:t>
            </w:r>
          </w:p>
        </w:tc>
        <w:tc>
          <w:tcPr>
            <w:tcW w:w="7640" w:type="dxa"/>
            <w:tcBorders>
              <w:top w:val="nil"/>
              <w:left w:val="nil"/>
              <w:bottom w:val="nil"/>
              <w:right w:val="nil"/>
            </w:tcBorders>
            <w:tcMar>
              <w:top w:w="128" w:type="dxa"/>
              <w:left w:w="43" w:type="dxa"/>
              <w:bottom w:w="43" w:type="dxa"/>
              <w:right w:w="43" w:type="dxa"/>
            </w:tcMar>
          </w:tcPr>
          <w:p w14:paraId="51153C06" w14:textId="77777777" w:rsidR="00EE2529" w:rsidRPr="00C81B84" w:rsidRDefault="00AD5E1E" w:rsidP="00C81B84">
            <w:r w:rsidRPr="00AD5E1E">
              <w:rPr>
                <w:rStyle w:val="kursiv"/>
              </w:rPr>
              <w:t>Inntektsforslag som fremmes i denne proposisjonen</w:t>
            </w:r>
          </w:p>
        </w:tc>
        <w:tc>
          <w:tcPr>
            <w:tcW w:w="840" w:type="dxa"/>
            <w:tcBorders>
              <w:top w:val="nil"/>
              <w:left w:val="nil"/>
              <w:bottom w:val="nil"/>
              <w:right w:val="nil"/>
            </w:tcBorders>
            <w:tcMar>
              <w:top w:w="128" w:type="dxa"/>
              <w:left w:w="43" w:type="dxa"/>
              <w:bottom w:w="43" w:type="dxa"/>
              <w:right w:w="43" w:type="dxa"/>
            </w:tcMar>
            <w:vAlign w:val="bottom"/>
          </w:tcPr>
          <w:p w14:paraId="36AC8DBE" w14:textId="77777777" w:rsidR="00EE2529" w:rsidRPr="00C81B84" w:rsidRDefault="00EE2529" w:rsidP="00C81B84"/>
        </w:tc>
        <w:tc>
          <w:tcPr>
            <w:tcW w:w="840" w:type="dxa"/>
            <w:tcBorders>
              <w:top w:val="nil"/>
              <w:left w:val="nil"/>
              <w:bottom w:val="nil"/>
              <w:right w:val="nil"/>
            </w:tcBorders>
            <w:tcMar>
              <w:top w:w="128" w:type="dxa"/>
              <w:left w:w="43" w:type="dxa"/>
              <w:bottom w:w="43" w:type="dxa"/>
              <w:right w:w="43" w:type="dxa"/>
            </w:tcMar>
            <w:vAlign w:val="bottom"/>
          </w:tcPr>
          <w:p w14:paraId="14C68A84" w14:textId="77777777" w:rsidR="00EE2529" w:rsidRPr="00C81B84" w:rsidRDefault="00AD5E1E" w:rsidP="00C81B84">
            <w:r w:rsidRPr="00AD5E1E">
              <w:rPr>
                <w:rStyle w:val="kursiv"/>
              </w:rPr>
              <w:t>9 671</w:t>
            </w:r>
          </w:p>
        </w:tc>
      </w:tr>
      <w:tr w:rsidR="00EE2529" w:rsidRPr="00C81B84" w14:paraId="2335BE0D"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4EA145D"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31BFB44" w14:textId="77777777" w:rsidR="00EE2529" w:rsidRPr="00C81B84" w:rsidRDefault="00AD5E1E" w:rsidP="00C81B84">
            <w:r w:rsidRPr="00C81B84">
              <w:t>Utbytte fra selskaper under Nærings- og fiskeridepartementets forvaltning</w:t>
            </w:r>
          </w:p>
        </w:tc>
        <w:tc>
          <w:tcPr>
            <w:tcW w:w="840" w:type="dxa"/>
            <w:tcBorders>
              <w:top w:val="nil"/>
              <w:left w:val="nil"/>
              <w:bottom w:val="nil"/>
              <w:right w:val="nil"/>
            </w:tcBorders>
            <w:tcMar>
              <w:top w:w="128" w:type="dxa"/>
              <w:left w:w="43" w:type="dxa"/>
              <w:bottom w:w="43" w:type="dxa"/>
              <w:right w:w="43" w:type="dxa"/>
            </w:tcMar>
            <w:vAlign w:val="bottom"/>
          </w:tcPr>
          <w:p w14:paraId="2383447C" w14:textId="77777777" w:rsidR="00EE2529" w:rsidRPr="00C81B84" w:rsidRDefault="00AD5E1E" w:rsidP="00C81B84">
            <w:r w:rsidRPr="00C81B84">
              <w:t>7 202</w:t>
            </w:r>
          </w:p>
        </w:tc>
        <w:tc>
          <w:tcPr>
            <w:tcW w:w="840" w:type="dxa"/>
            <w:tcBorders>
              <w:top w:val="nil"/>
              <w:left w:val="nil"/>
              <w:bottom w:val="nil"/>
              <w:right w:val="nil"/>
            </w:tcBorders>
            <w:tcMar>
              <w:top w:w="128" w:type="dxa"/>
              <w:left w:w="43" w:type="dxa"/>
              <w:bottom w:w="43" w:type="dxa"/>
              <w:right w:w="43" w:type="dxa"/>
            </w:tcMar>
            <w:vAlign w:val="bottom"/>
          </w:tcPr>
          <w:p w14:paraId="7DE70848" w14:textId="77777777" w:rsidR="00EE2529" w:rsidRPr="00C81B84" w:rsidRDefault="00EE2529" w:rsidP="00C81B84"/>
        </w:tc>
      </w:tr>
      <w:tr w:rsidR="00EE2529" w:rsidRPr="00C81B84" w14:paraId="208740F4"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5FC8B0FE"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313AE9EC" w14:textId="77777777" w:rsidR="00EE2529" w:rsidRPr="00C81B84" w:rsidRDefault="00AD5E1E" w:rsidP="00C81B84">
            <w:r w:rsidRPr="00C81B84">
              <w:t>Refusjon av ODA-godkjente flyktningutgifter</w:t>
            </w:r>
          </w:p>
        </w:tc>
        <w:tc>
          <w:tcPr>
            <w:tcW w:w="840" w:type="dxa"/>
            <w:tcBorders>
              <w:top w:val="nil"/>
              <w:left w:val="nil"/>
              <w:bottom w:val="nil"/>
              <w:right w:val="nil"/>
            </w:tcBorders>
            <w:tcMar>
              <w:top w:w="128" w:type="dxa"/>
              <w:left w:w="43" w:type="dxa"/>
              <w:bottom w:w="43" w:type="dxa"/>
              <w:right w:w="43" w:type="dxa"/>
            </w:tcMar>
            <w:vAlign w:val="bottom"/>
          </w:tcPr>
          <w:p w14:paraId="3C2CE0EB" w14:textId="77777777" w:rsidR="00EE2529" w:rsidRPr="00C81B84" w:rsidRDefault="00AD5E1E" w:rsidP="00C81B84">
            <w:r w:rsidRPr="00C81B84">
              <w:t>3 279</w:t>
            </w:r>
          </w:p>
        </w:tc>
        <w:tc>
          <w:tcPr>
            <w:tcW w:w="840" w:type="dxa"/>
            <w:tcBorders>
              <w:top w:val="nil"/>
              <w:left w:val="nil"/>
              <w:bottom w:val="nil"/>
              <w:right w:val="nil"/>
            </w:tcBorders>
            <w:tcMar>
              <w:top w:w="128" w:type="dxa"/>
              <w:left w:w="43" w:type="dxa"/>
              <w:bottom w:w="43" w:type="dxa"/>
              <w:right w:w="43" w:type="dxa"/>
            </w:tcMar>
            <w:vAlign w:val="bottom"/>
          </w:tcPr>
          <w:p w14:paraId="20BD7D93" w14:textId="77777777" w:rsidR="00EE2529" w:rsidRPr="00C81B84" w:rsidRDefault="00EE2529" w:rsidP="00C81B84"/>
        </w:tc>
      </w:tr>
      <w:tr w:rsidR="00EE2529" w:rsidRPr="00C81B84" w14:paraId="660619C4"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7FD38E3A"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7204531C" w14:textId="77777777" w:rsidR="00EE2529" w:rsidRPr="00C81B84" w:rsidRDefault="00AD5E1E" w:rsidP="00C81B84">
            <w:r w:rsidRPr="00C81B84">
              <w:t>Salg av klimakvoter</w:t>
            </w:r>
          </w:p>
        </w:tc>
        <w:tc>
          <w:tcPr>
            <w:tcW w:w="840" w:type="dxa"/>
            <w:tcBorders>
              <w:top w:val="nil"/>
              <w:left w:val="nil"/>
              <w:bottom w:val="nil"/>
              <w:right w:val="nil"/>
            </w:tcBorders>
            <w:tcMar>
              <w:top w:w="128" w:type="dxa"/>
              <w:left w:w="43" w:type="dxa"/>
              <w:bottom w:w="43" w:type="dxa"/>
              <w:right w:w="43" w:type="dxa"/>
            </w:tcMar>
            <w:vAlign w:val="bottom"/>
          </w:tcPr>
          <w:p w14:paraId="2AF545BF" w14:textId="77777777" w:rsidR="00EE2529" w:rsidRPr="00C81B84" w:rsidRDefault="00AD5E1E" w:rsidP="00C81B84">
            <w:r w:rsidRPr="00C81B84">
              <w:t>524</w:t>
            </w:r>
          </w:p>
        </w:tc>
        <w:tc>
          <w:tcPr>
            <w:tcW w:w="840" w:type="dxa"/>
            <w:tcBorders>
              <w:top w:val="nil"/>
              <w:left w:val="nil"/>
              <w:bottom w:val="nil"/>
              <w:right w:val="nil"/>
            </w:tcBorders>
            <w:tcMar>
              <w:top w:w="128" w:type="dxa"/>
              <w:left w:w="43" w:type="dxa"/>
              <w:bottom w:w="43" w:type="dxa"/>
              <w:right w:w="43" w:type="dxa"/>
            </w:tcMar>
            <w:vAlign w:val="bottom"/>
          </w:tcPr>
          <w:p w14:paraId="1E816B82" w14:textId="77777777" w:rsidR="00EE2529" w:rsidRPr="00C81B84" w:rsidRDefault="00EE2529" w:rsidP="00C81B84"/>
        </w:tc>
      </w:tr>
      <w:tr w:rsidR="00EE2529" w:rsidRPr="00C81B84" w14:paraId="4FAEF6F8"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3174F3E"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047CB9A" w14:textId="77777777" w:rsidR="00EE2529" w:rsidRPr="00C81B84" w:rsidRDefault="00AD5E1E" w:rsidP="00C81B84">
            <w:r w:rsidRPr="00C81B84">
              <w:t>Økte inntekter mot tilsvarende økte utgifter under Forsvarsdepartementet</w:t>
            </w:r>
          </w:p>
        </w:tc>
        <w:tc>
          <w:tcPr>
            <w:tcW w:w="840" w:type="dxa"/>
            <w:tcBorders>
              <w:top w:val="nil"/>
              <w:left w:val="nil"/>
              <w:bottom w:val="nil"/>
              <w:right w:val="nil"/>
            </w:tcBorders>
            <w:tcMar>
              <w:top w:w="128" w:type="dxa"/>
              <w:left w:w="43" w:type="dxa"/>
              <w:bottom w:w="43" w:type="dxa"/>
              <w:right w:w="43" w:type="dxa"/>
            </w:tcMar>
            <w:vAlign w:val="bottom"/>
          </w:tcPr>
          <w:p w14:paraId="5D5A90C2" w14:textId="77777777" w:rsidR="00EE2529" w:rsidRPr="00C81B84" w:rsidRDefault="00AD5E1E" w:rsidP="00C81B84">
            <w:r w:rsidRPr="00C81B84">
              <w:t>434</w:t>
            </w:r>
          </w:p>
        </w:tc>
        <w:tc>
          <w:tcPr>
            <w:tcW w:w="840" w:type="dxa"/>
            <w:tcBorders>
              <w:top w:val="nil"/>
              <w:left w:val="nil"/>
              <w:bottom w:val="nil"/>
              <w:right w:val="nil"/>
            </w:tcBorders>
            <w:tcMar>
              <w:top w:w="128" w:type="dxa"/>
              <w:left w:w="43" w:type="dxa"/>
              <w:bottom w:w="43" w:type="dxa"/>
              <w:right w:w="43" w:type="dxa"/>
            </w:tcMar>
            <w:vAlign w:val="bottom"/>
          </w:tcPr>
          <w:p w14:paraId="76705D0F" w14:textId="77777777" w:rsidR="00EE2529" w:rsidRPr="00C81B84" w:rsidRDefault="00EE2529" w:rsidP="00C81B84"/>
        </w:tc>
      </w:tr>
      <w:tr w:rsidR="00EE2529" w:rsidRPr="00C81B84" w14:paraId="3D9EC50F"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06455EF1"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E57E4AC" w14:textId="77777777" w:rsidR="00EE2529" w:rsidRPr="00C81B84" w:rsidRDefault="00AD5E1E" w:rsidP="00C81B84">
            <w:r w:rsidRPr="00C81B84">
              <w:t xml:space="preserve">Folketrygden – innkrevinger og refusjoner mv. </w:t>
            </w:r>
          </w:p>
        </w:tc>
        <w:tc>
          <w:tcPr>
            <w:tcW w:w="840" w:type="dxa"/>
            <w:tcBorders>
              <w:top w:val="nil"/>
              <w:left w:val="nil"/>
              <w:bottom w:val="nil"/>
              <w:right w:val="nil"/>
            </w:tcBorders>
            <w:tcMar>
              <w:top w:w="128" w:type="dxa"/>
              <w:left w:w="43" w:type="dxa"/>
              <w:bottom w:w="43" w:type="dxa"/>
              <w:right w:w="43" w:type="dxa"/>
            </w:tcMar>
            <w:vAlign w:val="bottom"/>
          </w:tcPr>
          <w:p w14:paraId="7CEC58E5" w14:textId="77777777" w:rsidR="00EE2529" w:rsidRPr="00C81B84" w:rsidRDefault="00AD5E1E" w:rsidP="00C81B84">
            <w:r w:rsidRPr="00C81B84">
              <w:t>143</w:t>
            </w:r>
          </w:p>
        </w:tc>
        <w:tc>
          <w:tcPr>
            <w:tcW w:w="840" w:type="dxa"/>
            <w:tcBorders>
              <w:top w:val="nil"/>
              <w:left w:val="nil"/>
              <w:bottom w:val="nil"/>
              <w:right w:val="nil"/>
            </w:tcBorders>
            <w:tcMar>
              <w:top w:w="128" w:type="dxa"/>
              <w:left w:w="43" w:type="dxa"/>
              <w:bottom w:w="43" w:type="dxa"/>
              <w:right w:w="43" w:type="dxa"/>
            </w:tcMar>
            <w:vAlign w:val="bottom"/>
          </w:tcPr>
          <w:p w14:paraId="121B5529" w14:textId="77777777" w:rsidR="00EE2529" w:rsidRPr="00C81B84" w:rsidRDefault="00EE2529" w:rsidP="00C81B84"/>
        </w:tc>
      </w:tr>
      <w:tr w:rsidR="00EE2529" w:rsidRPr="00C81B84" w14:paraId="35521B5C"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0EFAAF03"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218C268" w14:textId="77777777" w:rsidR="00EE2529" w:rsidRPr="00C81B84" w:rsidRDefault="00AD5E1E" w:rsidP="00C81B84">
            <w:r w:rsidRPr="00C81B84">
              <w:t>Tilbakeføring fra lånegarantiordningen ifm. krigen i Ukraina</w:t>
            </w:r>
          </w:p>
        </w:tc>
        <w:tc>
          <w:tcPr>
            <w:tcW w:w="840" w:type="dxa"/>
            <w:tcBorders>
              <w:top w:val="nil"/>
              <w:left w:val="nil"/>
              <w:bottom w:val="nil"/>
              <w:right w:val="nil"/>
            </w:tcBorders>
            <w:tcMar>
              <w:top w:w="128" w:type="dxa"/>
              <w:left w:w="43" w:type="dxa"/>
              <w:bottom w:w="43" w:type="dxa"/>
              <w:right w:w="43" w:type="dxa"/>
            </w:tcMar>
            <w:vAlign w:val="bottom"/>
          </w:tcPr>
          <w:p w14:paraId="4AE6F216" w14:textId="77777777" w:rsidR="00EE2529" w:rsidRPr="00C81B84" w:rsidRDefault="00AD5E1E" w:rsidP="00C81B84">
            <w:r w:rsidRPr="00C81B84">
              <w:t>125</w:t>
            </w:r>
          </w:p>
        </w:tc>
        <w:tc>
          <w:tcPr>
            <w:tcW w:w="840" w:type="dxa"/>
            <w:tcBorders>
              <w:top w:val="nil"/>
              <w:left w:val="nil"/>
              <w:bottom w:val="nil"/>
              <w:right w:val="nil"/>
            </w:tcBorders>
            <w:tcMar>
              <w:top w:w="128" w:type="dxa"/>
              <w:left w:w="43" w:type="dxa"/>
              <w:bottom w:w="43" w:type="dxa"/>
              <w:right w:w="43" w:type="dxa"/>
            </w:tcMar>
            <w:vAlign w:val="bottom"/>
          </w:tcPr>
          <w:p w14:paraId="18E21BD3" w14:textId="77777777" w:rsidR="00EE2529" w:rsidRPr="00C81B84" w:rsidRDefault="00EE2529" w:rsidP="00C81B84"/>
        </w:tc>
      </w:tr>
      <w:tr w:rsidR="00EE2529" w:rsidRPr="00C81B84" w14:paraId="2964BCC3"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9F06A9F"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7371335" w14:textId="77777777" w:rsidR="00EE2529" w:rsidRPr="00C81B84" w:rsidRDefault="00AD5E1E" w:rsidP="00C81B84">
            <w:r w:rsidRPr="00C81B84">
              <w:t>Politiet – gebyr i utlendingssaker</w:t>
            </w:r>
          </w:p>
        </w:tc>
        <w:tc>
          <w:tcPr>
            <w:tcW w:w="840" w:type="dxa"/>
            <w:tcBorders>
              <w:top w:val="nil"/>
              <w:left w:val="nil"/>
              <w:bottom w:val="nil"/>
              <w:right w:val="nil"/>
            </w:tcBorders>
            <w:tcMar>
              <w:top w:w="128" w:type="dxa"/>
              <w:left w:w="43" w:type="dxa"/>
              <w:bottom w:w="43" w:type="dxa"/>
              <w:right w:w="43" w:type="dxa"/>
            </w:tcMar>
            <w:vAlign w:val="bottom"/>
          </w:tcPr>
          <w:p w14:paraId="66E889A1" w14:textId="77777777" w:rsidR="00EE2529" w:rsidRPr="00C81B84" w:rsidRDefault="00AD5E1E" w:rsidP="00C81B84">
            <w:r w:rsidRPr="00C81B84">
              <w:t>108</w:t>
            </w:r>
          </w:p>
        </w:tc>
        <w:tc>
          <w:tcPr>
            <w:tcW w:w="840" w:type="dxa"/>
            <w:tcBorders>
              <w:top w:val="nil"/>
              <w:left w:val="nil"/>
              <w:bottom w:val="nil"/>
              <w:right w:val="nil"/>
            </w:tcBorders>
            <w:tcMar>
              <w:top w:w="128" w:type="dxa"/>
              <w:left w:w="43" w:type="dxa"/>
              <w:bottom w:w="43" w:type="dxa"/>
              <w:right w:w="43" w:type="dxa"/>
            </w:tcMar>
            <w:vAlign w:val="bottom"/>
          </w:tcPr>
          <w:p w14:paraId="01F4DA3B" w14:textId="77777777" w:rsidR="00EE2529" w:rsidRPr="00C81B84" w:rsidRDefault="00EE2529" w:rsidP="00C81B84"/>
        </w:tc>
      </w:tr>
      <w:tr w:rsidR="00EE2529" w:rsidRPr="00C81B84" w14:paraId="1D6F9D27"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18AA4895"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57AF2809" w14:textId="77777777" w:rsidR="00EE2529" w:rsidRPr="00C81B84" w:rsidRDefault="00AD5E1E" w:rsidP="00C81B84">
            <w:r w:rsidRPr="00C81B84">
              <w:t xml:space="preserve">Skatteetaten – diverse gebyrer, bøter m.m. </w:t>
            </w:r>
          </w:p>
        </w:tc>
        <w:tc>
          <w:tcPr>
            <w:tcW w:w="840" w:type="dxa"/>
            <w:tcBorders>
              <w:top w:val="nil"/>
              <w:left w:val="nil"/>
              <w:bottom w:val="nil"/>
              <w:right w:val="nil"/>
            </w:tcBorders>
            <w:tcMar>
              <w:top w:w="128" w:type="dxa"/>
              <w:left w:w="43" w:type="dxa"/>
              <w:bottom w:w="43" w:type="dxa"/>
              <w:right w:w="43" w:type="dxa"/>
            </w:tcMar>
            <w:vAlign w:val="bottom"/>
          </w:tcPr>
          <w:p w14:paraId="759FCC0A" w14:textId="77777777" w:rsidR="00EE2529" w:rsidRPr="00C81B84" w:rsidRDefault="00AD5E1E" w:rsidP="00C81B84">
            <w:r w:rsidRPr="00C81B84">
              <w:t>-142</w:t>
            </w:r>
          </w:p>
        </w:tc>
        <w:tc>
          <w:tcPr>
            <w:tcW w:w="840" w:type="dxa"/>
            <w:tcBorders>
              <w:top w:val="nil"/>
              <w:left w:val="nil"/>
              <w:bottom w:val="nil"/>
              <w:right w:val="nil"/>
            </w:tcBorders>
            <w:tcMar>
              <w:top w:w="128" w:type="dxa"/>
              <w:left w:w="43" w:type="dxa"/>
              <w:bottom w:w="43" w:type="dxa"/>
              <w:right w:w="43" w:type="dxa"/>
            </w:tcMar>
            <w:vAlign w:val="bottom"/>
          </w:tcPr>
          <w:p w14:paraId="0E63959F" w14:textId="77777777" w:rsidR="00EE2529" w:rsidRPr="00C81B84" w:rsidRDefault="00EE2529" w:rsidP="00C81B84"/>
        </w:tc>
      </w:tr>
      <w:tr w:rsidR="00EE2529" w:rsidRPr="00C81B84" w14:paraId="189ED354" w14:textId="77777777" w:rsidTr="00EB67C4">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5DEC90F9" w14:textId="77777777" w:rsidR="00EE2529" w:rsidRPr="00C81B84" w:rsidRDefault="00EE2529" w:rsidP="00C81B84"/>
        </w:tc>
        <w:tc>
          <w:tcPr>
            <w:tcW w:w="7640" w:type="dxa"/>
            <w:tcBorders>
              <w:top w:val="nil"/>
              <w:left w:val="nil"/>
              <w:bottom w:val="single" w:sz="4" w:space="0" w:color="000000"/>
              <w:right w:val="nil"/>
            </w:tcBorders>
            <w:tcMar>
              <w:top w:w="128" w:type="dxa"/>
              <w:left w:w="43" w:type="dxa"/>
              <w:bottom w:w="43" w:type="dxa"/>
              <w:right w:w="43" w:type="dxa"/>
            </w:tcMar>
          </w:tcPr>
          <w:p w14:paraId="578275F3" w14:textId="77777777" w:rsidR="00EE2529" w:rsidRPr="00C81B84" w:rsidRDefault="00AD5E1E" w:rsidP="00C81B84">
            <w:r w:rsidRPr="00C81B84">
              <w:t>Kommunale egenandeler for statlige barnevernstiltak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F3CEC8" w14:textId="77777777" w:rsidR="00EE2529" w:rsidRPr="00C81B84" w:rsidRDefault="00AD5E1E" w:rsidP="00C81B84">
            <w:r w:rsidRPr="00C81B84">
              <w:t>-165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E50B0E4" w14:textId="77777777" w:rsidR="00EE2529" w:rsidRPr="00C81B84" w:rsidRDefault="00EE2529" w:rsidP="00C81B84"/>
        </w:tc>
      </w:tr>
      <w:tr w:rsidR="00EE2529" w:rsidRPr="00C81B84" w14:paraId="41A9BE19" w14:textId="77777777" w:rsidTr="00EB67C4">
        <w:trPr>
          <w:trHeight w:val="380"/>
        </w:trPr>
        <w:tc>
          <w:tcPr>
            <w:tcW w:w="220" w:type="dxa"/>
            <w:tcBorders>
              <w:top w:val="single" w:sz="4" w:space="0" w:color="000000"/>
              <w:left w:val="nil"/>
              <w:bottom w:val="nil"/>
              <w:right w:val="nil"/>
            </w:tcBorders>
            <w:tcMar>
              <w:top w:w="128" w:type="dxa"/>
              <w:left w:w="43" w:type="dxa"/>
              <w:bottom w:w="43" w:type="dxa"/>
              <w:right w:w="43" w:type="dxa"/>
            </w:tcMar>
          </w:tcPr>
          <w:p w14:paraId="201DEF58" w14:textId="77777777" w:rsidR="00EE2529" w:rsidRPr="00C81B84" w:rsidRDefault="00EE2529" w:rsidP="00C81B84"/>
        </w:tc>
        <w:tc>
          <w:tcPr>
            <w:tcW w:w="7640" w:type="dxa"/>
            <w:tcBorders>
              <w:top w:val="single" w:sz="4" w:space="0" w:color="000000"/>
              <w:left w:val="nil"/>
              <w:bottom w:val="nil"/>
              <w:right w:val="nil"/>
            </w:tcBorders>
            <w:tcMar>
              <w:top w:w="128" w:type="dxa"/>
              <w:left w:w="43" w:type="dxa"/>
              <w:bottom w:w="43" w:type="dxa"/>
              <w:right w:w="43" w:type="dxa"/>
            </w:tcMar>
          </w:tcPr>
          <w:p w14:paraId="3773D4CB" w14:textId="77777777" w:rsidR="00EE2529" w:rsidRPr="00C81B84" w:rsidRDefault="00AD5E1E" w:rsidP="00C81B84">
            <w:r w:rsidRPr="00C81B84">
              <w:t>Utbytte fra Statnett SF</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1B730B5" w14:textId="77777777" w:rsidR="00EE2529" w:rsidRPr="00C81B84" w:rsidRDefault="00AD5E1E" w:rsidP="00C81B84">
            <w:r w:rsidRPr="00C81B84">
              <w:t>-586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D47C1A" w14:textId="77777777" w:rsidR="00EE2529" w:rsidRPr="00C81B84" w:rsidRDefault="00EE2529" w:rsidP="00C81B84"/>
        </w:tc>
      </w:tr>
      <w:tr w:rsidR="00EE2529" w:rsidRPr="00C81B84" w14:paraId="4726C421"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27EE97F4"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07484170" w14:textId="77777777" w:rsidR="00EE2529" w:rsidRPr="00C81B84" w:rsidRDefault="00AD5E1E" w:rsidP="00C81B84">
            <w:r w:rsidRPr="00C81B84">
              <w:t>Utbytte fra Kommunalbanken</w:t>
            </w:r>
          </w:p>
        </w:tc>
        <w:tc>
          <w:tcPr>
            <w:tcW w:w="840" w:type="dxa"/>
            <w:tcBorders>
              <w:top w:val="nil"/>
              <w:left w:val="nil"/>
              <w:bottom w:val="nil"/>
              <w:right w:val="nil"/>
            </w:tcBorders>
            <w:tcMar>
              <w:top w:w="128" w:type="dxa"/>
              <w:left w:w="43" w:type="dxa"/>
              <w:bottom w:w="43" w:type="dxa"/>
              <w:right w:w="43" w:type="dxa"/>
            </w:tcMar>
            <w:vAlign w:val="bottom"/>
          </w:tcPr>
          <w:p w14:paraId="7A031856" w14:textId="77777777" w:rsidR="00EE2529" w:rsidRPr="00C81B84" w:rsidRDefault="00AD5E1E" w:rsidP="00C81B84">
            <w:r w:rsidRPr="00C81B84">
              <w:t>-652</w:t>
            </w:r>
          </w:p>
        </w:tc>
        <w:tc>
          <w:tcPr>
            <w:tcW w:w="840" w:type="dxa"/>
            <w:tcBorders>
              <w:top w:val="nil"/>
              <w:left w:val="nil"/>
              <w:bottom w:val="nil"/>
              <w:right w:val="nil"/>
            </w:tcBorders>
            <w:tcMar>
              <w:top w:w="128" w:type="dxa"/>
              <w:left w:w="43" w:type="dxa"/>
              <w:bottom w:w="43" w:type="dxa"/>
              <w:right w:w="43" w:type="dxa"/>
            </w:tcMar>
            <w:vAlign w:val="bottom"/>
          </w:tcPr>
          <w:p w14:paraId="63C9935A" w14:textId="77777777" w:rsidR="00EE2529" w:rsidRPr="00C81B84" w:rsidRDefault="00EE2529" w:rsidP="00C81B84"/>
        </w:tc>
      </w:tr>
      <w:tr w:rsidR="00EE2529" w:rsidRPr="00C81B84" w14:paraId="2EAF089B"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353EF710"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4B98E8D1" w14:textId="77777777" w:rsidR="00EE2529" w:rsidRPr="00C81B84" w:rsidRDefault="00AD5E1E" w:rsidP="00C81B84">
            <w:r w:rsidRPr="00C81B84">
              <w:t>Utsatt leveranse ifm. salg av F-16 kampfly</w:t>
            </w:r>
          </w:p>
        </w:tc>
        <w:tc>
          <w:tcPr>
            <w:tcW w:w="840" w:type="dxa"/>
            <w:tcBorders>
              <w:top w:val="nil"/>
              <w:left w:val="nil"/>
              <w:bottom w:val="nil"/>
              <w:right w:val="nil"/>
            </w:tcBorders>
            <w:tcMar>
              <w:top w:w="128" w:type="dxa"/>
              <w:left w:w="43" w:type="dxa"/>
              <w:bottom w:w="43" w:type="dxa"/>
              <w:right w:w="43" w:type="dxa"/>
            </w:tcMar>
            <w:vAlign w:val="bottom"/>
          </w:tcPr>
          <w:p w14:paraId="4428891F" w14:textId="77777777" w:rsidR="00EE2529" w:rsidRPr="00C81B84" w:rsidRDefault="00AD5E1E" w:rsidP="00C81B84">
            <w:r w:rsidRPr="00C81B84">
              <w:t>-1 008</w:t>
            </w:r>
          </w:p>
        </w:tc>
        <w:tc>
          <w:tcPr>
            <w:tcW w:w="840" w:type="dxa"/>
            <w:tcBorders>
              <w:top w:val="nil"/>
              <w:left w:val="nil"/>
              <w:bottom w:val="nil"/>
              <w:right w:val="nil"/>
            </w:tcBorders>
            <w:tcMar>
              <w:top w:w="128" w:type="dxa"/>
              <w:left w:w="43" w:type="dxa"/>
              <w:bottom w:w="43" w:type="dxa"/>
              <w:right w:w="43" w:type="dxa"/>
            </w:tcMar>
            <w:vAlign w:val="bottom"/>
          </w:tcPr>
          <w:p w14:paraId="62213304" w14:textId="77777777" w:rsidR="00EE2529" w:rsidRPr="00C81B84" w:rsidRDefault="00EE2529" w:rsidP="00C81B84"/>
        </w:tc>
      </w:tr>
      <w:tr w:rsidR="00EE2529" w:rsidRPr="00C81B84" w14:paraId="436EAB92" w14:textId="77777777" w:rsidTr="00EB67C4">
        <w:trPr>
          <w:trHeight w:val="380"/>
        </w:trPr>
        <w:tc>
          <w:tcPr>
            <w:tcW w:w="220" w:type="dxa"/>
            <w:tcBorders>
              <w:top w:val="nil"/>
              <w:left w:val="nil"/>
              <w:bottom w:val="nil"/>
              <w:right w:val="nil"/>
            </w:tcBorders>
            <w:tcMar>
              <w:top w:w="128" w:type="dxa"/>
              <w:left w:w="43" w:type="dxa"/>
              <w:bottom w:w="43" w:type="dxa"/>
              <w:right w:w="43" w:type="dxa"/>
            </w:tcMar>
          </w:tcPr>
          <w:p w14:paraId="0BE9E838" w14:textId="77777777" w:rsidR="00EE2529" w:rsidRPr="00C81B84" w:rsidRDefault="00EE2529" w:rsidP="00C81B84"/>
        </w:tc>
        <w:tc>
          <w:tcPr>
            <w:tcW w:w="7640" w:type="dxa"/>
            <w:tcBorders>
              <w:top w:val="nil"/>
              <w:left w:val="nil"/>
              <w:bottom w:val="nil"/>
              <w:right w:val="nil"/>
            </w:tcBorders>
            <w:tcMar>
              <w:top w:w="128" w:type="dxa"/>
              <w:left w:w="43" w:type="dxa"/>
              <w:bottom w:w="43" w:type="dxa"/>
              <w:right w:w="43" w:type="dxa"/>
            </w:tcMar>
          </w:tcPr>
          <w:p w14:paraId="277E71E1" w14:textId="77777777" w:rsidR="00EE2529" w:rsidRPr="00C81B84" w:rsidRDefault="00AD5E1E" w:rsidP="00C81B84">
            <w:r w:rsidRPr="00C81B84">
              <w:t>Andre forslag på inntektssiden</w:t>
            </w:r>
          </w:p>
        </w:tc>
        <w:tc>
          <w:tcPr>
            <w:tcW w:w="840" w:type="dxa"/>
            <w:tcBorders>
              <w:top w:val="nil"/>
              <w:left w:val="nil"/>
              <w:bottom w:val="nil"/>
              <w:right w:val="nil"/>
            </w:tcBorders>
            <w:tcMar>
              <w:top w:w="128" w:type="dxa"/>
              <w:left w:w="43" w:type="dxa"/>
              <w:bottom w:w="43" w:type="dxa"/>
              <w:right w:w="43" w:type="dxa"/>
            </w:tcMar>
            <w:vAlign w:val="bottom"/>
          </w:tcPr>
          <w:p w14:paraId="38E38DCB" w14:textId="77777777" w:rsidR="00EE2529" w:rsidRPr="00C81B84" w:rsidRDefault="00AD5E1E" w:rsidP="00C81B84">
            <w:r w:rsidRPr="00C81B84">
              <w:t>409</w:t>
            </w:r>
          </w:p>
        </w:tc>
        <w:tc>
          <w:tcPr>
            <w:tcW w:w="840" w:type="dxa"/>
            <w:tcBorders>
              <w:top w:val="nil"/>
              <w:left w:val="nil"/>
              <w:bottom w:val="nil"/>
              <w:right w:val="nil"/>
            </w:tcBorders>
            <w:tcMar>
              <w:top w:w="128" w:type="dxa"/>
              <w:left w:w="43" w:type="dxa"/>
              <w:bottom w:w="43" w:type="dxa"/>
              <w:right w:w="43" w:type="dxa"/>
            </w:tcMar>
            <w:vAlign w:val="bottom"/>
          </w:tcPr>
          <w:p w14:paraId="0CC38269" w14:textId="77777777" w:rsidR="00EE2529" w:rsidRPr="00C81B84" w:rsidRDefault="00EE2529" w:rsidP="00C81B84"/>
        </w:tc>
      </w:tr>
      <w:tr w:rsidR="00EE2529" w:rsidRPr="00C81B84" w14:paraId="12D48CC6" w14:textId="77777777" w:rsidTr="00EB67C4">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07B8C713" w14:textId="77777777" w:rsidR="00EE2529" w:rsidRPr="00C81B84" w:rsidRDefault="00AD5E1E" w:rsidP="00C81B84">
            <w:r w:rsidRPr="00C81B84">
              <w:t>–</w:t>
            </w:r>
          </w:p>
        </w:tc>
        <w:tc>
          <w:tcPr>
            <w:tcW w:w="7640" w:type="dxa"/>
            <w:tcBorders>
              <w:top w:val="nil"/>
              <w:left w:val="nil"/>
              <w:bottom w:val="single" w:sz="4" w:space="0" w:color="000000"/>
              <w:right w:val="nil"/>
            </w:tcBorders>
            <w:tcMar>
              <w:top w:w="128" w:type="dxa"/>
              <w:left w:w="43" w:type="dxa"/>
              <w:bottom w:w="43" w:type="dxa"/>
              <w:right w:w="43" w:type="dxa"/>
            </w:tcMar>
          </w:tcPr>
          <w:p w14:paraId="56B9DEDF" w14:textId="77777777" w:rsidR="00EE2529" w:rsidRPr="00C81B84" w:rsidRDefault="00AD5E1E" w:rsidP="00C81B84">
            <w:r w:rsidRPr="00AD5E1E">
              <w:rPr>
                <w:rStyle w:val="kursiv"/>
              </w:rPr>
              <w:t>Anslag strukturelle skatte- og avgiftsinntekter fra Fastlands-Norge mv.</w:t>
            </w:r>
            <w:r w:rsidRPr="00AD5E1E">
              <w:rPr>
                <w:rStyle w:val="skrift-hevet"/>
              </w:rPr>
              <w:t xml:space="preserve"> 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3A7E8FB" w14:textId="77777777" w:rsidR="00EE2529" w:rsidRPr="00C81B84" w:rsidRDefault="00EE2529" w:rsidP="00C81B84"/>
        </w:tc>
        <w:tc>
          <w:tcPr>
            <w:tcW w:w="840" w:type="dxa"/>
            <w:tcBorders>
              <w:top w:val="nil"/>
              <w:left w:val="nil"/>
              <w:bottom w:val="single" w:sz="4" w:space="0" w:color="000000"/>
              <w:right w:val="nil"/>
            </w:tcBorders>
            <w:tcMar>
              <w:top w:w="128" w:type="dxa"/>
              <w:left w:w="43" w:type="dxa"/>
              <w:bottom w:w="43" w:type="dxa"/>
              <w:right w:w="43" w:type="dxa"/>
            </w:tcMar>
            <w:vAlign w:val="bottom"/>
          </w:tcPr>
          <w:p w14:paraId="4BA1A21A" w14:textId="77777777" w:rsidR="00EE2529" w:rsidRPr="00C81B84" w:rsidRDefault="00AD5E1E" w:rsidP="00C81B84">
            <w:r w:rsidRPr="00AD5E1E">
              <w:rPr>
                <w:rStyle w:val="kursiv"/>
              </w:rPr>
              <w:t>-28 497</w:t>
            </w:r>
          </w:p>
        </w:tc>
      </w:tr>
      <w:tr w:rsidR="00EE2529" w:rsidRPr="00C81B84" w14:paraId="473787DD" w14:textId="77777777" w:rsidTr="00EB67C4">
        <w:trPr>
          <w:trHeight w:val="380"/>
        </w:trPr>
        <w:tc>
          <w:tcPr>
            <w:tcW w:w="220" w:type="dxa"/>
            <w:tcBorders>
              <w:top w:val="single" w:sz="4" w:space="0" w:color="000000"/>
              <w:left w:val="nil"/>
              <w:bottom w:val="single" w:sz="4" w:space="0" w:color="000000"/>
              <w:right w:val="nil"/>
            </w:tcBorders>
            <w:tcMar>
              <w:top w:w="128" w:type="dxa"/>
              <w:left w:w="43" w:type="dxa"/>
              <w:bottom w:w="43" w:type="dxa"/>
              <w:right w:w="43" w:type="dxa"/>
            </w:tcMar>
          </w:tcPr>
          <w:p w14:paraId="7F294CC9" w14:textId="77777777" w:rsidR="00EE2529" w:rsidRPr="00C81B84" w:rsidRDefault="00AD5E1E" w:rsidP="00C81B84">
            <w:r w:rsidRPr="00C81B84">
              <w:t>=</w:t>
            </w:r>
          </w:p>
        </w:tc>
        <w:tc>
          <w:tcPr>
            <w:tcW w:w="7640" w:type="dxa"/>
            <w:tcBorders>
              <w:top w:val="single" w:sz="4" w:space="0" w:color="000000"/>
              <w:left w:val="nil"/>
              <w:bottom w:val="single" w:sz="4" w:space="0" w:color="000000"/>
              <w:right w:val="nil"/>
            </w:tcBorders>
            <w:tcMar>
              <w:top w:w="128" w:type="dxa"/>
              <w:left w:w="43" w:type="dxa"/>
              <w:bottom w:w="43" w:type="dxa"/>
              <w:right w:w="43" w:type="dxa"/>
            </w:tcMar>
          </w:tcPr>
          <w:p w14:paraId="6E73B872" w14:textId="77777777" w:rsidR="00EE2529" w:rsidRPr="00C81B84" w:rsidRDefault="00AD5E1E" w:rsidP="00C81B84">
            <w:r w:rsidRPr="00AD5E1E">
              <w:rPr>
                <w:rStyle w:val="kursiv"/>
              </w:rPr>
              <w:t>Endring i det strukturelle oljekorrigerte budsjettunderskuddet</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7F050" w14:textId="77777777" w:rsidR="00EE2529" w:rsidRPr="00C81B84" w:rsidRDefault="00AD5E1E" w:rsidP="00C81B84">
            <w:r w:rsidRPr="00C81B84">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B137D" w14:textId="77777777" w:rsidR="00EE2529" w:rsidRPr="00C81B84" w:rsidRDefault="00AD5E1E" w:rsidP="00C81B84">
            <w:r w:rsidRPr="00AD5E1E">
              <w:rPr>
                <w:rStyle w:val="kursiv"/>
              </w:rPr>
              <w:t>55 959</w:t>
            </w:r>
          </w:p>
        </w:tc>
      </w:tr>
    </w:tbl>
    <w:p w14:paraId="6F82782D" w14:textId="77777777" w:rsidR="00EE2529" w:rsidRPr="00C81B84" w:rsidRDefault="00AD5E1E" w:rsidP="00C81B84">
      <w:pPr>
        <w:pStyle w:val="tabell-noter"/>
        <w:rPr>
          <w:rStyle w:val="skrift-hevet"/>
        </w:rPr>
      </w:pPr>
      <w:r w:rsidRPr="00C81B84">
        <w:rPr>
          <w:rStyle w:val="skrift-hevet"/>
        </w:rPr>
        <w:t>1</w:t>
      </w:r>
      <w:r w:rsidRPr="00C81B84">
        <w:tab/>
        <w:t>Petroleumsvirksomheten, lånetransaksjoner og endringer som inngår i korreksjonene ved beregningen av den strukturelle oljekorrigerte budsjettbalansen, er da holdt utenom.</w:t>
      </w:r>
    </w:p>
    <w:p w14:paraId="7B493847" w14:textId="77777777" w:rsidR="00EE2529" w:rsidRPr="00C81B84" w:rsidRDefault="00AD5E1E" w:rsidP="00C81B84">
      <w:pPr>
        <w:pStyle w:val="tabell-noter"/>
        <w:rPr>
          <w:rStyle w:val="skrift-hevet"/>
        </w:rPr>
      </w:pPr>
      <w:r w:rsidRPr="00C81B84">
        <w:rPr>
          <w:rStyle w:val="skrift-hevet"/>
        </w:rPr>
        <w:t>2</w:t>
      </w:r>
      <w:r w:rsidRPr="00C81B84">
        <w:tab/>
        <w:t>Øvrige utgiftsforslag i denne tabellen gjelder forslag til bevilgningsendringer utover den ekstraordinære lønns- og prisjusteringen.</w:t>
      </w:r>
    </w:p>
    <w:p w14:paraId="4300E538" w14:textId="77777777" w:rsidR="00EE2529" w:rsidRPr="00C81B84" w:rsidRDefault="00AD5E1E" w:rsidP="00C81B84">
      <w:pPr>
        <w:pStyle w:val="tabell-noter"/>
        <w:rPr>
          <w:rStyle w:val="skrift-hevet"/>
        </w:rPr>
      </w:pPr>
      <w:r w:rsidRPr="00C81B84">
        <w:rPr>
          <w:rStyle w:val="skrift-hevet"/>
        </w:rPr>
        <w:t>3</w:t>
      </w:r>
      <w:r w:rsidRPr="00C81B84">
        <w:tab/>
        <w:t xml:space="preserve">Medregnet forslag til skatte- og avgiftsendringer i forbindelse med RNB 2023, jf. omtale i kapittel 2 og </w:t>
      </w:r>
      <w:proofErr w:type="spellStart"/>
      <w:r w:rsidRPr="00C81B84">
        <w:t>Prop</w:t>
      </w:r>
      <w:proofErr w:type="spellEnd"/>
      <w:r w:rsidRPr="00C81B84">
        <w:t>. 117 LS.</w:t>
      </w:r>
    </w:p>
    <w:p w14:paraId="14665EB4" w14:textId="77777777" w:rsidR="00EE2529" w:rsidRPr="00C81B84" w:rsidRDefault="00AD5E1E" w:rsidP="00C81B84">
      <w:pPr>
        <w:pStyle w:val="Kilde"/>
      </w:pPr>
      <w:r w:rsidRPr="00C81B84">
        <w:t>Kilde: Finansdepartementet</w:t>
      </w:r>
    </w:p>
    <w:p w14:paraId="364BCC33" w14:textId="77777777" w:rsidR="00EE2529" w:rsidRPr="00C81B84" w:rsidRDefault="00AD5E1E" w:rsidP="00C81B84">
      <w:r w:rsidRPr="00C81B84">
        <w:t>Den ekstraordinære lønns- og prisjusteringen av statsbudsjettet for 2023 utgjør 14,9 mrd. kroner. Den ekstraordinære lønns- og prisjusteringen er nærmere omtalt i avsnitt 3.1. I de påfølgende avsnittene omtales forslag til bevilgningsendringer utover den ekstraordinære lønns- og prisjusteringen.</w:t>
      </w:r>
    </w:p>
    <w:p w14:paraId="14E58BD5" w14:textId="77777777" w:rsidR="00EE2529" w:rsidRPr="00C81B84" w:rsidRDefault="00AD5E1E" w:rsidP="00C81B84">
      <w:r w:rsidRPr="00C81B84">
        <w:t>Av den ekstraordinære lønns- og prisjusteringen utgjør kommunesektorens andel 2,6 mrd. kroner. Beløpet er basert på differansen mellom uventet kostnadsvekst og anslått merskattevekst i kommunesektoren samlet sett. Både anslag for skatteinngang og kostnadsvekst er usikre. Etter en helhetlig vurdering av kommuneøkonomien foreslås det å øke de frie inntektene til kommunesektoren med ytterligere 600 mill. kroner, slik at samlet økning til kommunesektoren er 3,2 mrd. kroner.</w:t>
      </w:r>
    </w:p>
    <w:p w14:paraId="453232E9" w14:textId="77777777" w:rsidR="00EE2529" w:rsidRPr="00C81B84" w:rsidRDefault="00AD5E1E" w:rsidP="00C81B84">
      <w:r w:rsidRPr="00C81B84">
        <w:t>I Saldert budsjett 2023 ble kommunesektoren trukket 3 mrd. kroner for inntekter fra konsesjonskraft. Som følge av oppdaterte anslag for strømprisene foreslås det å redusere trekket i rammetilskudd til kommunesektoren med 2,1 mrd. kroner.</w:t>
      </w:r>
    </w:p>
    <w:p w14:paraId="31D7E7E4" w14:textId="77777777" w:rsidR="00EE2529" w:rsidRPr="00C81B84" w:rsidRDefault="00AD5E1E" w:rsidP="00C81B84">
      <w:r w:rsidRPr="00C81B84">
        <w:t>Folketrygdens utgifter ekskl. dagpenger mv. anslås å øke med til sammen 14,0 mrd. kroner fra saldert budsjett. Det er særlig utgiftene til alderspensjon og sykepenger som øker. Høyere anslag for pris- og lønnsvekst bidrar til 10,6 mrd. kroner av økningen. Økt vekst i det trygdefinansierte sykefraværet i 2022 og 2023 står også for en betydelig andel av økningen i folketrygdens utgifter.</w:t>
      </w:r>
    </w:p>
    <w:p w14:paraId="42E7E819" w14:textId="77777777" w:rsidR="00EE2529" w:rsidRPr="00C81B84" w:rsidRDefault="00AD5E1E" w:rsidP="00C81B84">
      <w:r w:rsidRPr="00C81B84">
        <w:t xml:space="preserve">Utgiftene på de </w:t>
      </w:r>
      <w:proofErr w:type="spellStart"/>
      <w:r w:rsidRPr="00C81B84">
        <w:t>volumstyrte</w:t>
      </w:r>
      <w:proofErr w:type="spellEnd"/>
      <w:r w:rsidRPr="00C81B84">
        <w:t xml:space="preserve"> budsjettpostene til mottak og integrering av flyktninger øker med 5,9 mrd. kroner til 27 mrd. kroner. De økte utgiftene skyldes i stor grad flere asylankomster enn lagt til grunn i saldert budsjett. Bevilgningsforslaget er basert på et planleggingstall på 45 000 ankomster, hvorav 40 000 ukrainere eller andre nasjonaliteter med opphold i Ukraina som vil søke om midlertidig kollektiv beskyttelse i Norge. Det er stor usikkerhet knyttet til planleggingstallet, og antallet ankomster kan bli vesentlig lavere eller høyere enn dette. Det vil på vanlig måte </w:t>
      </w:r>
      <w:r w:rsidRPr="00C81B84">
        <w:lastRenderedPageBreak/>
        <w:t>bli utarbeidet oppdaterte prognoser og foreslått eventuelle budsjettmessige endringer på bakgrunn av dette ifm. nysalderingen av budsjettet for 2023. Bevilgningene i saldert budsjett la til grunn et planleggingstall på 14 000 asylsøkere, hvorav 10 000 som kollektiv beskyttelse.</w:t>
      </w:r>
    </w:p>
    <w:p w14:paraId="55BFF1DB" w14:textId="77777777" w:rsidR="00EE2529" w:rsidRPr="00C81B84" w:rsidRDefault="00AD5E1E" w:rsidP="00C81B84">
      <w:r w:rsidRPr="00C81B84">
        <w:t>Det foreslås å øke bevilgningen til de regionale helseforetakene med 2,5 mrd. som en varig budsjettøkning til tiltak innen psykisk helse og nødvendige investeringer. Dette tilsvarer tilleggsbevilgningen i nysalderingen for 2022.</w:t>
      </w:r>
    </w:p>
    <w:p w14:paraId="3FAE322E" w14:textId="77777777" w:rsidR="00EE2529" w:rsidRPr="00C81B84" w:rsidRDefault="00AD5E1E" w:rsidP="00C81B84">
      <w:r w:rsidRPr="00C81B84">
        <w:t xml:space="preserve">Siden saldert budsjett har bistandsbudsjettet økt med 7,5 mrd. kroner gjennom den sivile delen av Nansen-programmet for Ukraina og 5 mrd. kroner i ettårig ekstrabevilgning til utviklingsland som er særlig rammet av krigens ringvirkninger, jf. </w:t>
      </w:r>
      <w:proofErr w:type="spellStart"/>
      <w:r w:rsidRPr="00C81B84">
        <w:t>Prop</w:t>
      </w:r>
      <w:proofErr w:type="spellEnd"/>
      <w:r w:rsidRPr="00C81B84">
        <w:t>. 44 S (2022–2023). Regjeringen foreslår å øke bistandsbudsjettet med ytterligere 1 822 mill. kroner. Økningen vil delvis finansiere økte ODA-godkjente flyktningutgifter i Norge på 3 278 mill. kroner. Den resterende økningen i flyktningutgifter dekkes ved omprioritering av annen bistand. Samlet utgjør bistandsbudsjettet 1,00 pst. av BNI slik det ble anslått i Nasjonalbudsjettet 2023.</w:t>
      </w:r>
    </w:p>
    <w:p w14:paraId="18C7DD77" w14:textId="77777777" w:rsidR="00EE2529" w:rsidRPr="00C81B84" w:rsidRDefault="00AD5E1E" w:rsidP="00C81B84">
      <w:r w:rsidRPr="00C81B84">
        <w:t xml:space="preserve">Regjeringen foreslår å endre metode for prisjustering av investeringslån til de regionale helseforetakene slik at lånene prisjusteres med </w:t>
      </w:r>
      <w:proofErr w:type="spellStart"/>
      <w:r w:rsidRPr="00C81B84">
        <w:t>byggekostnadsindeksen</w:t>
      </w:r>
      <w:proofErr w:type="spellEnd"/>
      <w:r w:rsidRPr="00C81B84">
        <w:t xml:space="preserve"> som Statsbygg bruker. Dette gir økte lånerammer for helseforetakene og en økning i bevilgningen til investeringslån med 1 252 mill. kroner i 2023.</w:t>
      </w:r>
    </w:p>
    <w:p w14:paraId="4687CE09" w14:textId="77777777" w:rsidR="00EE2529" w:rsidRPr="00C81B84" w:rsidRDefault="00AD5E1E" w:rsidP="00C81B84">
      <w:r w:rsidRPr="00C81B84">
        <w:t>Det foreslås å øke bevilgningen til drift og vedlikehold av riksvei med 1,0 mrd. kroner for å øke vedlikeholdet av riksveier.</w:t>
      </w:r>
    </w:p>
    <w:p w14:paraId="62F804C3" w14:textId="77777777" w:rsidR="00EE2529" w:rsidRPr="00C81B84" w:rsidRDefault="00AD5E1E" w:rsidP="00C81B84">
      <w:r w:rsidRPr="00C81B84">
        <w:t>Regjeringen foreslår å justere bevilgningen til statlige byggeprosjekter i tråd med rasjonell fremdrift innenfor styringsrammen. Utgiftene til prosjekter utenfor statens husleieordning øker med 650 mill. kroner, samtidig reduseres utgiftene til ordinære prosjekter innenfor husleieordningen med 600 mill. kroner.</w:t>
      </w:r>
    </w:p>
    <w:p w14:paraId="5FDB9058" w14:textId="77777777" w:rsidR="00EE2529" w:rsidRPr="00C81B84" w:rsidRDefault="00AD5E1E" w:rsidP="00C81B84">
      <w:r w:rsidRPr="00C81B84">
        <w:t>Som følge av valutakursendringer øker kostnadene i store materiellinvesteringsprosjekter i Forsvarssektoren. Bevilgningen til formålet foreslås økt med 608,5 mill. kroner.</w:t>
      </w:r>
    </w:p>
    <w:p w14:paraId="053D6234" w14:textId="77777777" w:rsidR="00EE2529" w:rsidRPr="00C81B84" w:rsidRDefault="00AD5E1E" w:rsidP="00C81B84">
      <w:r w:rsidRPr="00C81B84">
        <w:t>Det foreslås å forlenge det midlertidige regelverket i bostøtten ut 2023. Det midlertidige regelverket innebærer at flere får bostøtte og at mottakerne mottar høyere støtte. Dette øker utgiftene med 220 mill. kroner. Det foreslås også 299 mill. kroner til ekstrautbetalinger for å dekke strømkostnader for oktober til desember 2023, som utbetales i november, desember og januar.</w:t>
      </w:r>
    </w:p>
    <w:p w14:paraId="1EED1D64" w14:textId="77777777" w:rsidR="00EE2529" w:rsidRPr="00C81B84" w:rsidRDefault="00AD5E1E" w:rsidP="00C81B84">
      <w:r w:rsidRPr="00C81B84">
        <w:t>Nye anslag tilsier at utbetalinger til EØS-finansieringsordningene øker med 450 mill. kroner, i hovedsak som følge av svekket kronekurs. EØS-finansieringsordningen er Norges bidrag til sosial og økonomisk utjevning i EØS.</w:t>
      </w:r>
    </w:p>
    <w:p w14:paraId="098D3729" w14:textId="77777777" w:rsidR="00EE2529" w:rsidRPr="00C81B84" w:rsidRDefault="00AD5E1E" w:rsidP="00C81B84">
      <w:r w:rsidRPr="00C81B84">
        <w:t>På bakgrunn av regnskapstall og forventet utvikling foreslås bevilgningen til nettoordningen for statlig betalt merverdiavgift økt med 416,8 mill. kroner utover den ekstraordinære lønns- og prisjusteringen.</w:t>
      </w:r>
    </w:p>
    <w:p w14:paraId="0989CB5B" w14:textId="77777777" w:rsidR="00EE2529" w:rsidRPr="00C81B84" w:rsidRDefault="00AD5E1E" w:rsidP="00C81B84">
      <w:r w:rsidRPr="00C81B84">
        <w:t xml:space="preserve">Det er behov for 385 mill. kroner for å dekke vederlags- og erstatningskravet, renter og motpartens sakskostnader i </w:t>
      </w:r>
      <w:proofErr w:type="spellStart"/>
      <w:r w:rsidRPr="00C81B84">
        <w:t>Grindgut</w:t>
      </w:r>
      <w:proofErr w:type="spellEnd"/>
      <w:r w:rsidRPr="00C81B84">
        <w:t>-saken som følge av at staten tapte saken i lagmannsretten.</w:t>
      </w:r>
    </w:p>
    <w:p w14:paraId="064B2306" w14:textId="77777777" w:rsidR="00EE2529" w:rsidRPr="00C81B84" w:rsidRDefault="00AD5E1E" w:rsidP="00C81B84">
      <w:r w:rsidRPr="00C81B84">
        <w:t xml:space="preserve">Det foreslås å øke bevilgningene til politiet med 665,9 mill. kroner utover den ekstraordinære pris- og lønnsjusteringen samt kompensasjonen til offentlige arbeidsgivere for midlertidig økt arbeidsgiveravgift. De største endringene omfatter 355 mill. kroner som en varig budsjettøkning </w:t>
      </w:r>
      <w:r w:rsidRPr="00C81B84">
        <w:lastRenderedPageBreak/>
        <w:t>til politiet, blant annet for å bidra til at politiet kan ha et høyt bemannings- og aktivitetsnivå i hele landet og legge til rette for gode og tilgjengelige polititjenester for hele befolkningen. Videre foreslås det å øke bevilgningene med 205 mill. kroner for å dekke kostnader til håndtering og registering av asylsøkere. Det foreslås også å øke bevilgningen med 120 mill. kroner til rasjonell fremdrift i politiets utviklingsportefølje samt å redusere bevilgningen med 131 mill. kroner knyttet til forsinket implementering av Schengen IKT-systemer i politiet.</w:t>
      </w:r>
    </w:p>
    <w:p w14:paraId="0B8B632B" w14:textId="77777777" w:rsidR="00EE2529" w:rsidRPr="00C81B84" w:rsidRDefault="00AD5E1E" w:rsidP="00C81B84">
      <w:r w:rsidRPr="00C81B84">
        <w:t>Det foreslås å øke bevilgningene til internasjonal romvirksomhet med 334 mill. kroner, i hovedsak på grunn av oppdaterte anslag for fremdrift og valuta.</w:t>
      </w:r>
    </w:p>
    <w:p w14:paraId="7D680EC2" w14:textId="77777777" w:rsidR="00EE2529" w:rsidRPr="00C81B84" w:rsidRDefault="00AD5E1E" w:rsidP="00C81B84">
      <w:r w:rsidRPr="00C81B84">
        <w:t xml:space="preserve">Bevilgningen til deltakelse i investeringsprogrammet </w:t>
      </w:r>
      <w:proofErr w:type="spellStart"/>
      <w:r w:rsidRPr="00C81B84">
        <w:t>InvestEU</w:t>
      </w:r>
      <w:proofErr w:type="spellEnd"/>
      <w:r w:rsidRPr="00C81B84">
        <w:t xml:space="preserve"> foreslås økt med 299 mill. kroner for å dekke utsatte utbetalinger som følge av forsinkelser i oppstarten av programmet.</w:t>
      </w:r>
    </w:p>
    <w:p w14:paraId="1C0B13C7" w14:textId="77777777" w:rsidR="00EE2529" w:rsidRPr="00C81B84" w:rsidRDefault="00AD5E1E" w:rsidP="00C81B84">
      <w:r w:rsidRPr="00C81B84">
        <w:t xml:space="preserve">Utgiftene til barnetrygd oppjusteres med 270 mill. kroner fra saldert budsjett. Færre fødsler enn tidligere lagt til grunn trekker i utgangspunktet bevilgningsbehovet ned. Bevilgningsbehovet øker imidlertid i hovedsak på grunn av </w:t>
      </w:r>
      <w:proofErr w:type="spellStart"/>
      <w:r w:rsidRPr="00C81B84">
        <w:t>flyktningankomster</w:t>
      </w:r>
      <w:proofErr w:type="spellEnd"/>
      <w:r w:rsidRPr="00C81B84">
        <w:t xml:space="preserve"> som følge av krigen i Ukraina. Alle med opphold utover ett år vil få rett til barnetrygd med tilbakevirkende kraft fra oppholdstillatelse ble innvilget. Etterbetalingene håndteres i 2023.</w:t>
      </w:r>
    </w:p>
    <w:p w14:paraId="700270F6" w14:textId="77777777" w:rsidR="00EE2529" w:rsidRPr="00C81B84" w:rsidRDefault="00AD5E1E" w:rsidP="00C81B84">
      <w:r w:rsidRPr="00C81B84">
        <w:t>Det foreslås en økning på 250 mill. kroner i bevilgningen til arbeidsmarkedstiltak. Deler av økningen skal dekke regnskapsmessig etterslep fra 2022, mens det resterende beløpet vil benyttes til å øke tiltaksnivået. Samlet gir det rom for å øke antall tiltaksplasser med om lag 1 500 i gjennomsnitt per måned i andre halvår 2023.</w:t>
      </w:r>
    </w:p>
    <w:p w14:paraId="28B48BFF" w14:textId="77777777" w:rsidR="00EE2529" w:rsidRPr="00C81B84" w:rsidRDefault="00AD5E1E" w:rsidP="00C81B84">
      <w:r w:rsidRPr="00C81B84">
        <w:t>Det foreslås å øke bevilgningen til barnevernets omsorgssenter for enslige, mindreårige asylsøkere med 242 mill. kroner. Bevilgningen i saldert budsjett legger til rette for drift av 50 plasser. Det anslås nå et gjennomsnittlig behov for 137 plasser i 2023. Det er videre økte kostnader i de statlig drevne plassene som følge av økt omsorgsbehov.</w:t>
      </w:r>
    </w:p>
    <w:p w14:paraId="316B8E94" w14:textId="77777777" w:rsidR="00EE2529" w:rsidRPr="00C81B84" w:rsidRDefault="00AD5E1E" w:rsidP="00C81B84">
      <w:r w:rsidRPr="00C81B84">
        <w:t>Det foreslås å øke bevilgningen til delingskostnader med 200 mill. kroner til direkte og nødvendige delingskostnader for fylkeskommunene Viken, Vestfold og Telemark, og Troms og Finnmark, samt Ålesund kommune.</w:t>
      </w:r>
    </w:p>
    <w:p w14:paraId="06498E8C" w14:textId="77777777" w:rsidR="00EE2529" w:rsidRPr="00C81B84" w:rsidRDefault="00AD5E1E" w:rsidP="00C81B84">
      <w:r w:rsidRPr="00C81B84">
        <w:t xml:space="preserve">Regjeringen foreslår å bevilge 200 mill. kroner til behandling av </w:t>
      </w:r>
      <w:proofErr w:type="spellStart"/>
      <w:r w:rsidRPr="00C81B84">
        <w:t>Medevac</w:t>
      </w:r>
      <w:proofErr w:type="spellEnd"/>
      <w:r w:rsidRPr="00C81B84">
        <w:t>-pasienter fra Ukraina. Regjeringen har vedtatt å ta imot inntil 550 pasienter for behandling i spesialisthelsetjenesten. Ved utgangen av mars i år hadde det kommet om lag 210 pasienter.</w:t>
      </w:r>
    </w:p>
    <w:p w14:paraId="4EEE4EF9" w14:textId="77777777" w:rsidR="00EE2529" w:rsidRPr="00C81B84" w:rsidRDefault="00AD5E1E" w:rsidP="00C81B84">
      <w:r w:rsidRPr="00C81B84">
        <w:t>Det foreslås 200 mill. kroner til første års utbetaling av investeringstilskudd til om lag 1 000 flere heldøgns omsorgsplasser. Samlet tilsagnsramme for forslaget utgjør 2 mrd. kroner.</w:t>
      </w:r>
    </w:p>
    <w:p w14:paraId="2758968D" w14:textId="77777777" w:rsidR="00EE2529" w:rsidRPr="00C81B84" w:rsidRDefault="00AD5E1E" w:rsidP="00C81B84">
      <w:r w:rsidRPr="00C81B84">
        <w:t>Det foreslås å bevilge 180 mill. kroner til tilskudd til utleieboliger, bl.a. for å bidra til rask bosetting av Ukrainske flyktninger i kommunene. Bevilgningen innebærer en midlertidig gjeninnføring av tilskuddet i 2023.</w:t>
      </w:r>
    </w:p>
    <w:p w14:paraId="0C946EE0" w14:textId="77777777" w:rsidR="00EE2529" w:rsidRPr="00C81B84" w:rsidRDefault="00AD5E1E" w:rsidP="00C81B84">
      <w:r w:rsidRPr="00C81B84">
        <w:t>Det foreslås en bevilgningsøkning til statlig forvaltning av barnevernet på 175 mill. kroner, herunder 60 mill. kroner til økt fremdrift i arbeidet med å øke kapasitet og kvalitet i statlige barnevernsinstitusjoner.</w:t>
      </w:r>
    </w:p>
    <w:p w14:paraId="356E3E13" w14:textId="77777777" w:rsidR="00EE2529" w:rsidRPr="00C81B84" w:rsidRDefault="00AD5E1E" w:rsidP="00C81B84">
      <w:r w:rsidRPr="00C81B84">
        <w:t>Det foreslås å bevilge 167,3 mill. kroner til å iverksette tiltak på Andøya for å frigjøre arealer for å legge til rette for sivil næringsvirksomhet, samt legge til rette for å bedre evnen til å understøtte alliert mottak i nord.</w:t>
      </w:r>
    </w:p>
    <w:p w14:paraId="6150294E" w14:textId="77777777" w:rsidR="00EE2529" w:rsidRPr="00C81B84" w:rsidRDefault="00AD5E1E" w:rsidP="00C81B84">
      <w:r w:rsidRPr="00C81B84">
        <w:lastRenderedPageBreak/>
        <w:t>Utbetalingene over tilskuddsordningen til sysselsetting av sjøfolk (nettolønnsordningen) øker med 155 mill. kroner. Økningen skyldes i hovedsak høyere lønnsnivå og endringer i anslag for antall sjøfolk i tilskuddsmodellene.</w:t>
      </w:r>
    </w:p>
    <w:p w14:paraId="5B4D7D56" w14:textId="77777777" w:rsidR="00EE2529" w:rsidRPr="00C81B84" w:rsidRDefault="00AD5E1E" w:rsidP="00C81B84">
      <w:r w:rsidRPr="00C81B84">
        <w:t>Det foreslås bevilget 150 mill. kroner til økt innsats i implementeringen av fagfornyelsen og til innkjøp av trykte læremidler til skoler.</w:t>
      </w:r>
    </w:p>
    <w:p w14:paraId="46CE2A94" w14:textId="77777777" w:rsidR="00EE2529" w:rsidRPr="00C81B84" w:rsidRDefault="00AD5E1E" w:rsidP="00C81B84">
      <w:r w:rsidRPr="00C81B84">
        <w:t>Det foreslås å øke bevilgningen til prosjektet Sikker teknisk infrastruktur med 148,8 mill. kroner som følge av justert fremdriftsplan.</w:t>
      </w:r>
    </w:p>
    <w:p w14:paraId="6E443D8A" w14:textId="77777777" w:rsidR="00EE2529" w:rsidRPr="00C81B84" w:rsidRDefault="00AD5E1E" w:rsidP="00C81B84">
      <w:r w:rsidRPr="00C81B84">
        <w:t>Tilskuddet til opplæring av barn og unge som søker opphold i Norge foreslås økt med 143 mill. kroner som følge av økt elevanslag. Merbehovet gjelder i hovedsak flyktninger fra Ukraina.</w:t>
      </w:r>
    </w:p>
    <w:p w14:paraId="4AF9C5CD" w14:textId="77777777" w:rsidR="00EE2529" w:rsidRPr="00C81B84" w:rsidRDefault="00AD5E1E" w:rsidP="00C81B84">
      <w:r w:rsidRPr="00C81B84">
        <w:t>Det foreslås å øke bevilgningen til tilskudd til opplæring i norsk med 125,7 mill. kroner for å gi kommunene mulighet til å gi opplæring i norsk ut over ett år til fordrevne fra Ukraina som har behov for det.</w:t>
      </w:r>
    </w:p>
    <w:p w14:paraId="6B262E40" w14:textId="77777777" w:rsidR="00EE2529" w:rsidRPr="00C81B84" w:rsidRDefault="00AD5E1E" w:rsidP="00C81B84">
      <w:r w:rsidRPr="00C81B84">
        <w:t>Det foreslås 107 mill. kroner til engangstilskudd til en rekke kulturprosjekter- og tiltak for å støtte opp under kulturlivet i hele landet.</w:t>
      </w:r>
    </w:p>
    <w:p w14:paraId="32C932DB" w14:textId="77777777" w:rsidR="00EE2529" w:rsidRPr="00C81B84" w:rsidRDefault="00AD5E1E" w:rsidP="00C81B84">
      <w:r w:rsidRPr="00C81B84">
        <w:t>Det foreslås å øke utbetalingene til pliktige bidrag til internasjonale organisasjoner som ikke dekkes over bistandsbudsjettet med 106 mill. kroner. Disse kontingentene går bl.a. til medlemskap i FN, EFTA, ESA og OSSE, som er forpliktet i utenlandsk valuta. Svekkelsen i kronekursen gjør at utgiftene i norske kroner øker.</w:t>
      </w:r>
    </w:p>
    <w:p w14:paraId="6BB0BAB9" w14:textId="77777777" w:rsidR="00EE2529" w:rsidRPr="00C81B84" w:rsidRDefault="00AD5E1E" w:rsidP="00C81B84">
      <w:r w:rsidRPr="00C81B84">
        <w:t xml:space="preserve">Det foreslås å øke bevilgningen til Posten Norge AS med 106 mill. kroner fordi </w:t>
      </w:r>
      <w:proofErr w:type="spellStart"/>
      <w:r w:rsidRPr="00C81B84">
        <w:t>brevomdelingstjenestene</w:t>
      </w:r>
      <w:proofErr w:type="spellEnd"/>
      <w:r w:rsidRPr="00C81B84">
        <w:t xml:space="preserve"> staten kjøper i 2022 og 2023 anslås å bli mer ulønnsomme enn tidligere forventet.</w:t>
      </w:r>
    </w:p>
    <w:p w14:paraId="75F829C3" w14:textId="77777777" w:rsidR="00EE2529" w:rsidRPr="00C81B84" w:rsidRDefault="00AD5E1E" w:rsidP="00C81B84">
      <w:r w:rsidRPr="00C81B84">
        <w:t>Det foreslås å øke bevilgningen til tilskudd til energitiltak i kommunalt eide utleieboliger, omsorgsboliger og sykehjem med 100 mill. kroner. Husbanken hadde per februar gitt tilsagn om tilskudd for hele den opprinnelige bevilgningen på 160 mill. kroner i 2023.</w:t>
      </w:r>
    </w:p>
    <w:p w14:paraId="4C672708" w14:textId="77777777" w:rsidR="00EE2529" w:rsidRPr="00C81B84" w:rsidRDefault="00AD5E1E" w:rsidP="00C81B84">
      <w:r w:rsidRPr="00C81B84">
        <w:t>Det foreslås å redusere bevilgningen til beredskapslagring av legemidler med 113 mill. kroner som følge av ubrukt overført bevilgning fra 2023.</w:t>
      </w:r>
    </w:p>
    <w:p w14:paraId="2C514E3A" w14:textId="77777777" w:rsidR="00EE2529" w:rsidRPr="00C81B84" w:rsidRDefault="00AD5E1E" w:rsidP="00C81B84">
      <w:r w:rsidRPr="00C81B84">
        <w:t xml:space="preserve">Bevilgningen til kontantstøtte foreslås redusert med 117,4 mill. kroner. </w:t>
      </w:r>
      <w:proofErr w:type="spellStart"/>
      <w:r w:rsidRPr="00C81B84">
        <w:t>Mindrebehovet</w:t>
      </w:r>
      <w:proofErr w:type="spellEnd"/>
      <w:r w:rsidRPr="00C81B84">
        <w:t xml:space="preserve"> skyldes i hovedsak færre anslåtte mottakere av kontantstøtte enn lagt til grunn i Saldert budsjett 2023.</w:t>
      </w:r>
    </w:p>
    <w:p w14:paraId="4632C543" w14:textId="77777777" w:rsidR="00EE2529" w:rsidRPr="00C81B84" w:rsidRDefault="00AD5E1E" w:rsidP="00C81B84">
      <w:r w:rsidRPr="00C81B84">
        <w:t>Tilskuddet til Statens pensjonskasse (SPK) foreslås redusert med 141 mill. kroner. Det skyldes i hovedsak høyere anslag for lønnsvekst, som gir økte premieinntekter.</w:t>
      </w:r>
    </w:p>
    <w:p w14:paraId="24C66C0A" w14:textId="77777777" w:rsidR="00EE2529" w:rsidRPr="00C81B84" w:rsidRDefault="00AD5E1E" w:rsidP="00C81B84">
      <w:r w:rsidRPr="00C81B84">
        <w:t xml:space="preserve">Forsinket fremdrift i prosjektering av byggetrinn 2 i nytt regjeringskvartal innebærer at bevilgningen til forprosjektet foreslås redusert med 160 mill. kroner. I tillegg ble utgiftene til </w:t>
      </w:r>
      <w:proofErr w:type="spellStart"/>
      <w:r w:rsidRPr="00C81B84">
        <w:t>riving</w:t>
      </w:r>
      <w:proofErr w:type="spellEnd"/>
      <w:r w:rsidRPr="00C81B84">
        <w:t xml:space="preserve"> av Y-blokken og Møllergaten 17 i regjeringskvartalet lavere enn anslått, og regjeringen foreslår derfor å redusere bevilgningen med 50 mill. kroner.</w:t>
      </w:r>
    </w:p>
    <w:p w14:paraId="6B2B8729" w14:textId="77777777" w:rsidR="00EE2529" w:rsidRPr="00C81B84" w:rsidRDefault="00AD5E1E" w:rsidP="00C81B84">
      <w:r w:rsidRPr="00C81B84">
        <w:t>Forsinket fremdrift i anskaffelsesprosjekter for nye redningshelikoptre medfører forskyvninger av milepælsbetalinger og andre utgifter. Det foreslås derfor å redusere bevilgningen med 402 mill. kroner.</w:t>
      </w:r>
    </w:p>
    <w:p w14:paraId="7FED0D54" w14:textId="77777777" w:rsidR="00EE2529" w:rsidRPr="00C81B84" w:rsidRDefault="00AD5E1E" w:rsidP="00C81B84">
      <w:r w:rsidRPr="00C81B84">
        <w:t>Som følge av reduserte anslag for studiestøtte, foreslås bevilgningen til Statens lånekasse for utdanning redusert med 455 mill. kroner.</w:t>
      </w:r>
    </w:p>
    <w:p w14:paraId="44253CD6" w14:textId="77777777" w:rsidR="00EE2529" w:rsidRPr="00C81B84" w:rsidRDefault="00AD5E1E" w:rsidP="00C81B84">
      <w:r w:rsidRPr="00C81B84">
        <w:lastRenderedPageBreak/>
        <w:t>Det foreslås å redusere det særskilte tilskuddet til store kollektivprosjekter med 460 mill. kroner på grunn av lavere av lavere fremdrift enn forutsatt og redusert behov for midler til Fornebubanen i Oslo og Viken, Bussveien på Nord-Jæren og Metrobuss i Trondheim.</w:t>
      </w:r>
    </w:p>
    <w:p w14:paraId="639BB82E" w14:textId="77777777" w:rsidR="00EE2529" w:rsidRPr="00C81B84" w:rsidRDefault="00AD5E1E" w:rsidP="00C81B84">
      <w:r w:rsidRPr="00C81B84">
        <w:t>Utgiftene under strømstønadsordningen for frivillige organisasjoner anslås redusert med 515 mill. kroner til 255 mill. kroner, som følge av lavere strømpriser. Samtidig foreslås det at ordningen forlenges ut 2023.</w:t>
      </w:r>
    </w:p>
    <w:p w14:paraId="67F59FC4" w14:textId="77777777" w:rsidR="00EE2529" w:rsidRPr="00C81B84" w:rsidRDefault="00AD5E1E" w:rsidP="00C81B84">
      <w:r w:rsidRPr="00C81B84">
        <w:t>Utgiftene under strømstøtteordningen for jordbruks- og veksthusnæringen anslås redusert med 599 mill. kroner til 525 mill. kroner, som følge av lavere strømpriser. Samtidig foreslås det at ordningen forlenges ut 2023.</w:t>
      </w:r>
    </w:p>
    <w:p w14:paraId="54FF00FD" w14:textId="77777777" w:rsidR="00EE2529" w:rsidRPr="00C81B84" w:rsidRDefault="00AD5E1E" w:rsidP="00C81B84">
      <w:r w:rsidRPr="00C81B84">
        <w:t>Utgiftene til prosjektet ny lufthavn Mo i Rana anslås redusert med 617 mill. kroner, til 36 mill. kroner, som følge av forsinket fremdrift i prosjektet. Forsinkelsen skyldes blant annet at inngåelse av kontrakter med entreprenørene og ESA-godkjenning av finansieringsplanen har tatt lengre tid enn planlagt.</w:t>
      </w:r>
    </w:p>
    <w:p w14:paraId="55D5BB22" w14:textId="77777777" w:rsidR="00EE2529" w:rsidRPr="00C81B84" w:rsidRDefault="00AD5E1E" w:rsidP="00C81B84">
      <w:r w:rsidRPr="00C81B84">
        <w:t xml:space="preserve">Det foreslås å redusere bevilgningen til koronavaksinasjon med 686 mill. kroner som følge av oppdatert prognose for innkjøp og </w:t>
      </w:r>
      <w:proofErr w:type="spellStart"/>
      <w:r w:rsidRPr="00C81B84">
        <w:t>uttaksmva</w:t>
      </w:r>
      <w:proofErr w:type="spellEnd"/>
      <w:r w:rsidRPr="00C81B84">
        <w:t>.</w:t>
      </w:r>
    </w:p>
    <w:p w14:paraId="0378DD4C" w14:textId="77777777" w:rsidR="00EE2529" w:rsidRPr="00C81B84" w:rsidRDefault="00AD5E1E" w:rsidP="00C81B84">
      <w:r w:rsidRPr="00C81B84">
        <w:t xml:space="preserve">Etter at </w:t>
      </w:r>
      <w:proofErr w:type="spellStart"/>
      <w:r w:rsidRPr="00C81B84">
        <w:t>Prop</w:t>
      </w:r>
      <w:proofErr w:type="spellEnd"/>
      <w:r w:rsidRPr="00C81B84">
        <w:t xml:space="preserve">. 44 S (2022–2023) ble lagt frem, er det besluttet ytterligere donasjoner av militært materiell til Ukraina som skal </w:t>
      </w:r>
      <w:proofErr w:type="spellStart"/>
      <w:r w:rsidRPr="00C81B84">
        <w:t>gjenanskaffes</w:t>
      </w:r>
      <w:proofErr w:type="spellEnd"/>
      <w:r w:rsidRPr="00C81B84">
        <w:t>, med en verdi på 1 mrd. kroner. Bevilgningen til militær støtte til Ukraina foreslås derfor redusert tilsvarende.</w:t>
      </w:r>
    </w:p>
    <w:p w14:paraId="4ECE6D32" w14:textId="77777777" w:rsidR="00EE2529" w:rsidRPr="00C81B84" w:rsidRDefault="00AD5E1E" w:rsidP="00C81B84">
      <w:r w:rsidRPr="00C81B84">
        <w:t>Utgiftene under strømstønadsordningen for husholdninger anslås redusert med 26,7 mrd. kroner til om lag 18 mrd. kroner, som følge av lavere strømpriser. Samtidig foreslås flere endringer for å gjøre ordningen mer forutsigbar for husholdningene, inkludert økt stønadsgrad fra forbruk i juni 2023 og omlegging til timesoppløsning for beregning av stønaden. Ordningen utvides også til å gjelde husholdninger tilknyttet gårds- og grendeverk med private strømnett. Det er stor usikkerhet knyttet til husholdningenes tilpasninger, fremtidige kraftpriser og prissvingninger.</w:t>
      </w:r>
    </w:p>
    <w:p w14:paraId="60400708" w14:textId="77777777" w:rsidR="00EE2529" w:rsidRPr="00C81B84" w:rsidRDefault="00AD5E1E" w:rsidP="00C81B84">
      <w:r w:rsidRPr="00C81B84">
        <w:t>Utbytter fra selskaper som forvaltes av Nærings- og fiskeridepartementet øker med 7,2 mrd. kroner, hvorav 6,2 mrd. kroner gjelder de børsnoterte selskapene. Anslag for utbytter fra de børsnoterte selskapene er basert styrenes forslag til utbytte for regnskapsåret 2022 og som utbetales i 2023.</w:t>
      </w:r>
    </w:p>
    <w:p w14:paraId="135A9F04" w14:textId="77777777" w:rsidR="00EE2529" w:rsidRPr="00C81B84" w:rsidRDefault="00AD5E1E" w:rsidP="00C81B84">
      <w:r w:rsidRPr="00C81B84">
        <w:t>Deler av flyktningutgiftene i Norge anses som bistand og refunderes over Utenriksdepartementets del av bistandsbudsjettet. Refusjonene anslås økt med 3,3 mrd. kroner. Beløpet er i hovedsak knyttet til økte flyktningutgifter som følge av krigen i Ukraina, spesielt utgifter til drift av asylmottak.</w:t>
      </w:r>
    </w:p>
    <w:p w14:paraId="16931F84" w14:textId="77777777" w:rsidR="00EE2529" w:rsidRPr="00C81B84" w:rsidRDefault="00AD5E1E" w:rsidP="00C81B84">
      <w:r w:rsidRPr="00C81B84">
        <w:t>Som følge av høyere kvotepris og en svakere krone enn det som var lagt til grunn i anslagene i Saldert budsjett 2023, øker anslåtte inntekter fra salg av klimakvoter med 524 mill. kroner.</w:t>
      </w:r>
    </w:p>
    <w:p w14:paraId="252CD43C" w14:textId="77777777" w:rsidR="00EE2529" w:rsidRPr="00C81B84" w:rsidRDefault="00AD5E1E" w:rsidP="00C81B84">
      <w:r w:rsidRPr="00C81B84">
        <w:t>Det foreslås å øk inntektene under Forsvarsdepartementet med totalt 434 mill. kroner mot tilsvarende økning på utgiftssiden for å finansiere øvrige utgifter i forsvarssektoren.</w:t>
      </w:r>
    </w:p>
    <w:p w14:paraId="43D6CE00" w14:textId="77777777" w:rsidR="00EE2529" w:rsidRPr="00C81B84" w:rsidRDefault="00AD5E1E" w:rsidP="00C81B84">
      <w:r w:rsidRPr="00C81B84">
        <w:t>Inntekter under Folketrygden fra innkrevinger mv. anslås økt med 143 mill. kroner. Det skyldes i hovedsak at Nav skal øke innsatsen til etterkontroll av feilutbetalinger av koronarelaterte ytelser.</w:t>
      </w:r>
    </w:p>
    <w:p w14:paraId="22A9A56D" w14:textId="77777777" w:rsidR="00EE2529" w:rsidRPr="00C81B84" w:rsidRDefault="00AD5E1E" w:rsidP="00C81B84">
      <w:r w:rsidRPr="00C81B84">
        <w:lastRenderedPageBreak/>
        <w:t>Det foreslås å tilbakeføre 124,8 mill. kroner i ubrukte midler fra lånegarantiordningen ifm. krigen i Ukraina.</w:t>
      </w:r>
    </w:p>
    <w:p w14:paraId="613C0EC0" w14:textId="77777777" w:rsidR="00EE2529" w:rsidRPr="00C81B84" w:rsidRDefault="00AD5E1E" w:rsidP="00C81B84">
      <w:r w:rsidRPr="00C81B84">
        <w:t>Økt forventet saksinngang på søknader om familieinnvandring, permanent oppholdstillatelse og arbeid tilsier at gebyrinntektene fra utlendingssaker under politiet øker med 108 mill. kroner.</w:t>
      </w:r>
    </w:p>
    <w:p w14:paraId="580ED8E1" w14:textId="77777777" w:rsidR="00EE2529" w:rsidRPr="00C81B84" w:rsidRDefault="00AD5E1E" w:rsidP="00C81B84">
      <w:r w:rsidRPr="00C81B84">
        <w:t>Inntektene fra gebyrer, bøter m.m. under Skatteetaten anslås redusert med 142 mill. kroner på bakgrunn av regnskapsutvikling.</w:t>
      </w:r>
    </w:p>
    <w:p w14:paraId="4CA3169D" w14:textId="77777777" w:rsidR="00EE2529" w:rsidRPr="00C81B84" w:rsidRDefault="00AD5E1E" w:rsidP="00C81B84">
      <w:r w:rsidRPr="00C81B84">
        <w:t>Inntektene knyttet til kommunale egenandeler for tiltak i det statlige barnevernet foreslås redusert med 165 mill. kroner. Dette skyldes i hovedsak at flere fosterhjem enn ventet vil inngå i overgangsordningen for spesialiserte fosterhjem, der kommunene betaler den lavere egenandelen som gjaldt før barnevernsreformen.</w:t>
      </w:r>
    </w:p>
    <w:p w14:paraId="27A76DF0" w14:textId="77777777" w:rsidR="00EE2529" w:rsidRPr="00C81B84" w:rsidRDefault="00AD5E1E" w:rsidP="00C81B84">
      <w:r w:rsidRPr="00C81B84">
        <w:t>Det foreslås å redusere utbyttet fra Statnett SF med 586 mill. kroner, til 296 mill. kroner, i hovedsak som følge av høye systemdriftskostnader i 2022.</w:t>
      </w:r>
    </w:p>
    <w:p w14:paraId="5D314F0D" w14:textId="77777777" w:rsidR="00EE2529" w:rsidRPr="00C81B84" w:rsidRDefault="00AD5E1E" w:rsidP="00C81B84">
      <w:r w:rsidRPr="00C81B84">
        <w:t>Det foreslås å redusere Kommunalbankens utbytte med 652 mill. kroner til null. Kommunalbanken hadde negativt resultat på 60 mill. kroner i 2022. Bankens finansielle situasjon og kapitaldekning tilsier at det ikke bør tas utbytte i 2023.</w:t>
      </w:r>
    </w:p>
    <w:p w14:paraId="47B28EC6" w14:textId="77777777" w:rsidR="00EE2529" w:rsidRPr="00C81B84" w:rsidRDefault="00AD5E1E" w:rsidP="00C81B84">
      <w:r w:rsidRPr="00C81B84">
        <w:t>Leveransen av F-16 jagerfly til Romania er forskjøvet med ett år, og forventes først i 2024. Inntektene påløper først når flyene overleveres til Romania. Inntektene under Forsvarsdepartementet foreslås på denne bakgrunn redusert med 1 008,0 mill. kroner.</w:t>
      </w:r>
    </w:p>
    <w:p w14:paraId="281C0EBC" w14:textId="77777777" w:rsidR="00EE2529" w:rsidRPr="00C81B84" w:rsidRDefault="00AD5E1E" w:rsidP="00C81B84">
      <w:pPr>
        <w:pStyle w:val="Overskrift2"/>
      </w:pPr>
      <w:r w:rsidRPr="00C81B84">
        <w:t>Statsbudsjettets stilling</w:t>
      </w:r>
    </w:p>
    <w:p w14:paraId="576DFCBD" w14:textId="77777777" w:rsidR="00EE2529" w:rsidRPr="00C81B84" w:rsidRDefault="00AD5E1E" w:rsidP="00C81B84">
      <w:r w:rsidRPr="00C81B84">
        <w:t>Det oljekorrigerte budsjettunderskuddet var 256,9 mrd. kroner i Saldert budsjett 2023. Nå anslås underskuddet til 301,1 mrd. kroner. Da inngår de samlede endringene i budsjettet så langt i år, nye anslag for skatter og avgifter og renter på statens gjeld og kontantbeholdning mv., og forslag om endrede bevilgninger i denne proposisjonen.</w:t>
      </w:r>
    </w:p>
    <w:p w14:paraId="3185D293" w14:textId="77777777" w:rsidR="00EE2529" w:rsidRDefault="00AD5E1E" w:rsidP="00C81B84">
      <w:r w:rsidRPr="00C81B84">
        <w:t xml:space="preserve">Statsbudsjettets stilling </w:t>
      </w:r>
      <w:proofErr w:type="gramStart"/>
      <w:r w:rsidRPr="00C81B84">
        <w:t>fremgår</w:t>
      </w:r>
      <w:proofErr w:type="gramEnd"/>
      <w:r w:rsidRPr="00C81B84">
        <w:t xml:space="preserve"> av tabell 1.2 og 1.3.</w:t>
      </w:r>
    </w:p>
    <w:p w14:paraId="502208AE" w14:textId="44B3EBC1" w:rsidR="00EB67C4" w:rsidRPr="00C81B84" w:rsidRDefault="00EB67C4" w:rsidP="00EB67C4">
      <w:pPr>
        <w:pStyle w:val="tabell-tittel"/>
      </w:pPr>
      <w:r w:rsidRPr="00C81B84">
        <w:t>Statsbudsjettets og Statens pensjonsfonds inntekter og utgifter utenom lånetransaksjoner</w:t>
      </w:r>
    </w:p>
    <w:p w14:paraId="75EC2B2A" w14:textId="77777777" w:rsidR="00EE2529" w:rsidRPr="00C81B84" w:rsidRDefault="00AD5E1E" w:rsidP="00C81B84">
      <w:pPr>
        <w:pStyle w:val="Tabellnavn"/>
      </w:pPr>
      <w:r w:rsidRPr="00C81B84">
        <w:t>05J2tx2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0"/>
        <w:gridCol w:w="4800"/>
        <w:gridCol w:w="1400"/>
        <w:gridCol w:w="1400"/>
        <w:gridCol w:w="1400"/>
      </w:tblGrid>
      <w:tr w:rsidR="00EE2529" w:rsidRPr="00C81B84" w14:paraId="32972386" w14:textId="77777777">
        <w:trPr>
          <w:trHeight w:val="360"/>
        </w:trPr>
        <w:tc>
          <w:tcPr>
            <w:tcW w:w="500" w:type="dxa"/>
            <w:tcBorders>
              <w:top w:val="nil"/>
              <w:left w:val="nil"/>
              <w:bottom w:val="single" w:sz="4" w:space="0" w:color="000000"/>
              <w:right w:val="nil"/>
            </w:tcBorders>
            <w:tcMar>
              <w:top w:w="128" w:type="dxa"/>
              <w:left w:w="43" w:type="dxa"/>
              <w:bottom w:w="43" w:type="dxa"/>
              <w:right w:w="43" w:type="dxa"/>
            </w:tcMar>
            <w:vAlign w:val="bottom"/>
          </w:tcPr>
          <w:p w14:paraId="2E63137B" w14:textId="77777777" w:rsidR="00EE2529" w:rsidRPr="00C81B84" w:rsidRDefault="00EE2529" w:rsidP="00C81B84"/>
        </w:tc>
        <w:tc>
          <w:tcPr>
            <w:tcW w:w="4800" w:type="dxa"/>
            <w:tcBorders>
              <w:top w:val="nil"/>
              <w:left w:val="nil"/>
              <w:bottom w:val="single" w:sz="4" w:space="0" w:color="000000"/>
              <w:right w:val="nil"/>
            </w:tcBorders>
            <w:tcMar>
              <w:top w:w="128" w:type="dxa"/>
              <w:left w:w="43" w:type="dxa"/>
              <w:bottom w:w="43" w:type="dxa"/>
              <w:right w:w="43" w:type="dxa"/>
            </w:tcMar>
          </w:tcPr>
          <w:p w14:paraId="29EF2F39" w14:textId="77777777" w:rsidR="00EE2529" w:rsidRPr="00C81B84" w:rsidRDefault="00EE2529" w:rsidP="00C81B84"/>
        </w:tc>
        <w:tc>
          <w:tcPr>
            <w:tcW w:w="4200" w:type="dxa"/>
            <w:gridSpan w:val="3"/>
            <w:tcBorders>
              <w:top w:val="nil"/>
              <w:left w:val="nil"/>
              <w:bottom w:val="single" w:sz="4" w:space="0" w:color="000000"/>
              <w:right w:val="nil"/>
            </w:tcBorders>
            <w:tcMar>
              <w:top w:w="128" w:type="dxa"/>
              <w:left w:w="43" w:type="dxa"/>
              <w:bottom w:w="43" w:type="dxa"/>
              <w:right w:w="43" w:type="dxa"/>
            </w:tcMar>
            <w:vAlign w:val="bottom"/>
          </w:tcPr>
          <w:p w14:paraId="57F379DE" w14:textId="77777777" w:rsidR="00EE2529" w:rsidRPr="00C81B84" w:rsidRDefault="00AD5E1E" w:rsidP="00C81B84">
            <w:r w:rsidRPr="00C81B84">
              <w:t>Mill. kroner</w:t>
            </w:r>
          </w:p>
        </w:tc>
      </w:tr>
      <w:tr w:rsidR="00EE2529" w:rsidRPr="00C81B84" w14:paraId="7EFF70B5" w14:textId="77777777">
        <w:trPr>
          <w:trHeight w:val="600"/>
        </w:trPr>
        <w:tc>
          <w:tcPr>
            <w:tcW w:w="500" w:type="dxa"/>
            <w:tcBorders>
              <w:top w:val="nil"/>
              <w:left w:val="nil"/>
              <w:bottom w:val="single" w:sz="4" w:space="0" w:color="000000"/>
              <w:right w:val="nil"/>
            </w:tcBorders>
            <w:tcMar>
              <w:top w:w="128" w:type="dxa"/>
              <w:left w:w="43" w:type="dxa"/>
              <w:bottom w:w="43" w:type="dxa"/>
              <w:right w:w="43" w:type="dxa"/>
            </w:tcMar>
            <w:vAlign w:val="bottom"/>
          </w:tcPr>
          <w:p w14:paraId="6B3A9867" w14:textId="77777777" w:rsidR="00EE2529" w:rsidRPr="00C81B84" w:rsidRDefault="00EE2529" w:rsidP="00C81B84"/>
        </w:tc>
        <w:tc>
          <w:tcPr>
            <w:tcW w:w="4800" w:type="dxa"/>
            <w:tcBorders>
              <w:top w:val="nil"/>
              <w:left w:val="nil"/>
              <w:bottom w:val="single" w:sz="4" w:space="0" w:color="000000"/>
              <w:right w:val="nil"/>
            </w:tcBorders>
            <w:tcMar>
              <w:top w:w="128" w:type="dxa"/>
              <w:left w:w="43" w:type="dxa"/>
              <w:bottom w:w="43" w:type="dxa"/>
              <w:right w:w="43" w:type="dxa"/>
            </w:tcMar>
          </w:tcPr>
          <w:p w14:paraId="41F5A79F"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82C5083" w14:textId="77777777" w:rsidR="00EE2529" w:rsidRPr="00C81B84" w:rsidRDefault="00AD5E1E" w:rsidP="00C81B84">
            <w:r w:rsidRPr="00C81B84">
              <w:t>Regnskap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7196B96" w14:textId="77777777" w:rsidR="00EE2529" w:rsidRPr="00C81B84" w:rsidRDefault="00AD5E1E" w:rsidP="00C81B84">
            <w:r w:rsidRPr="00C81B84">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412399" w14:textId="77777777" w:rsidR="00EE2529" w:rsidRPr="00C81B84" w:rsidRDefault="00AD5E1E" w:rsidP="00C81B84">
            <w:r w:rsidRPr="00C81B84">
              <w:t>RNB 2023</w:t>
            </w:r>
          </w:p>
        </w:tc>
      </w:tr>
      <w:tr w:rsidR="00EE2529" w:rsidRPr="00C81B84" w14:paraId="72659BE5" w14:textId="77777777">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2893BE93" w14:textId="77777777" w:rsidR="00EE2529" w:rsidRPr="00C81B84" w:rsidRDefault="00AD5E1E" w:rsidP="00C81B84">
            <w:r w:rsidRPr="00C81B84">
              <w:t>A</w:t>
            </w:r>
          </w:p>
        </w:tc>
        <w:tc>
          <w:tcPr>
            <w:tcW w:w="4800" w:type="dxa"/>
            <w:tcBorders>
              <w:top w:val="single" w:sz="4" w:space="0" w:color="000000"/>
              <w:left w:val="nil"/>
              <w:bottom w:val="nil"/>
              <w:right w:val="nil"/>
            </w:tcBorders>
            <w:tcMar>
              <w:top w:w="128" w:type="dxa"/>
              <w:left w:w="43" w:type="dxa"/>
              <w:bottom w:w="43" w:type="dxa"/>
              <w:right w:w="43" w:type="dxa"/>
            </w:tcMar>
          </w:tcPr>
          <w:p w14:paraId="4702D9C1" w14:textId="77777777" w:rsidR="00EE2529" w:rsidRPr="00C81B84" w:rsidRDefault="00AD5E1E" w:rsidP="00C81B84">
            <w:r w:rsidRPr="00C81B84">
              <w:t>Statsbudsjettets inntekter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689E79" w14:textId="77777777" w:rsidR="00EE2529" w:rsidRPr="00C81B84" w:rsidRDefault="00AD5E1E" w:rsidP="00C81B84">
            <w:r w:rsidRPr="00C81B84">
              <w:t>2 668 416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946E3B" w14:textId="77777777" w:rsidR="00EE2529" w:rsidRPr="00C81B84" w:rsidRDefault="00AD5E1E" w:rsidP="00C81B84">
            <w:r w:rsidRPr="00C81B84">
              <w:t xml:space="preserve">2 881 424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C55CB51" w14:textId="77777777" w:rsidR="00EE2529" w:rsidRPr="00C81B84" w:rsidRDefault="00AD5E1E" w:rsidP="00C81B84">
            <w:r w:rsidRPr="00C81B84">
              <w:t xml:space="preserve">2 503 739 </w:t>
            </w:r>
          </w:p>
        </w:tc>
      </w:tr>
      <w:tr w:rsidR="00EE2529" w:rsidRPr="00C81B84" w14:paraId="36D7EAAE" w14:textId="77777777">
        <w:trPr>
          <w:trHeight w:val="380"/>
        </w:trPr>
        <w:tc>
          <w:tcPr>
            <w:tcW w:w="500" w:type="dxa"/>
            <w:tcBorders>
              <w:top w:val="nil"/>
              <w:left w:val="nil"/>
              <w:bottom w:val="nil"/>
              <w:right w:val="nil"/>
            </w:tcBorders>
            <w:tcMar>
              <w:top w:w="128" w:type="dxa"/>
              <w:left w:w="43" w:type="dxa"/>
              <w:bottom w:w="43" w:type="dxa"/>
              <w:right w:w="43" w:type="dxa"/>
            </w:tcMar>
          </w:tcPr>
          <w:p w14:paraId="3F1A863E" w14:textId="77777777" w:rsidR="00EE2529" w:rsidRPr="00C81B84" w:rsidRDefault="00AD5E1E" w:rsidP="00C81B84">
            <w:r w:rsidRPr="00C81B84">
              <w:t>A.1</w:t>
            </w:r>
          </w:p>
        </w:tc>
        <w:tc>
          <w:tcPr>
            <w:tcW w:w="4800" w:type="dxa"/>
            <w:tcBorders>
              <w:top w:val="nil"/>
              <w:left w:val="nil"/>
              <w:bottom w:val="nil"/>
              <w:right w:val="nil"/>
            </w:tcBorders>
            <w:tcMar>
              <w:top w:w="128" w:type="dxa"/>
              <w:left w:w="43" w:type="dxa"/>
              <w:bottom w:w="43" w:type="dxa"/>
              <w:right w:w="43" w:type="dxa"/>
            </w:tcMar>
          </w:tcPr>
          <w:p w14:paraId="779CE1A5" w14:textId="77777777" w:rsidR="00EE2529" w:rsidRPr="00C81B84" w:rsidRDefault="00AD5E1E" w:rsidP="00C81B84">
            <w:r w:rsidRPr="00C81B84">
              <w:t>Inntekter fra petroleumsvirksomhet</w:t>
            </w:r>
          </w:p>
        </w:tc>
        <w:tc>
          <w:tcPr>
            <w:tcW w:w="1400" w:type="dxa"/>
            <w:tcBorders>
              <w:top w:val="nil"/>
              <w:left w:val="nil"/>
              <w:bottom w:val="nil"/>
              <w:right w:val="nil"/>
            </w:tcBorders>
            <w:tcMar>
              <w:top w:w="128" w:type="dxa"/>
              <w:left w:w="43" w:type="dxa"/>
              <w:bottom w:w="43" w:type="dxa"/>
              <w:right w:w="43" w:type="dxa"/>
            </w:tcMar>
            <w:vAlign w:val="bottom"/>
          </w:tcPr>
          <w:p w14:paraId="58897113" w14:textId="77777777" w:rsidR="00EE2529" w:rsidRPr="00C81B84" w:rsidRDefault="00AD5E1E" w:rsidP="00C81B84">
            <w:r w:rsidRPr="00C81B84">
              <w:t xml:space="preserve">1 313 601 </w:t>
            </w:r>
          </w:p>
        </w:tc>
        <w:tc>
          <w:tcPr>
            <w:tcW w:w="1400" w:type="dxa"/>
            <w:tcBorders>
              <w:top w:val="nil"/>
              <w:left w:val="nil"/>
              <w:bottom w:val="nil"/>
              <w:right w:val="nil"/>
            </w:tcBorders>
            <w:tcMar>
              <w:top w:w="128" w:type="dxa"/>
              <w:left w:w="43" w:type="dxa"/>
              <w:bottom w:w="43" w:type="dxa"/>
              <w:right w:w="43" w:type="dxa"/>
            </w:tcMar>
            <w:vAlign w:val="bottom"/>
          </w:tcPr>
          <w:p w14:paraId="2BC3C2BD" w14:textId="77777777" w:rsidR="00EE2529" w:rsidRPr="00C81B84" w:rsidRDefault="00AD5E1E" w:rsidP="00C81B84">
            <w:r w:rsidRPr="00C81B84">
              <w:t xml:space="preserve">1 412 781 </w:t>
            </w:r>
          </w:p>
        </w:tc>
        <w:tc>
          <w:tcPr>
            <w:tcW w:w="1400" w:type="dxa"/>
            <w:tcBorders>
              <w:top w:val="nil"/>
              <w:left w:val="nil"/>
              <w:bottom w:val="nil"/>
              <w:right w:val="nil"/>
            </w:tcBorders>
            <w:tcMar>
              <w:top w:w="128" w:type="dxa"/>
              <w:left w:w="43" w:type="dxa"/>
              <w:bottom w:w="43" w:type="dxa"/>
              <w:right w:w="43" w:type="dxa"/>
            </w:tcMar>
            <w:vAlign w:val="bottom"/>
          </w:tcPr>
          <w:p w14:paraId="1012A887" w14:textId="77777777" w:rsidR="00EE2529" w:rsidRPr="00C81B84" w:rsidRDefault="00AD5E1E" w:rsidP="00C81B84">
            <w:r w:rsidRPr="00C81B84">
              <w:t xml:space="preserve">1 042 493 </w:t>
            </w:r>
          </w:p>
        </w:tc>
      </w:tr>
      <w:tr w:rsidR="00EE2529" w:rsidRPr="00C81B84" w14:paraId="178092D5" w14:textId="77777777">
        <w:trPr>
          <w:trHeight w:val="380"/>
        </w:trPr>
        <w:tc>
          <w:tcPr>
            <w:tcW w:w="500" w:type="dxa"/>
            <w:tcBorders>
              <w:top w:val="nil"/>
              <w:left w:val="nil"/>
              <w:bottom w:val="single" w:sz="4" w:space="0" w:color="000000"/>
              <w:right w:val="nil"/>
            </w:tcBorders>
            <w:tcMar>
              <w:top w:w="128" w:type="dxa"/>
              <w:left w:w="43" w:type="dxa"/>
              <w:bottom w:w="43" w:type="dxa"/>
              <w:right w:w="43" w:type="dxa"/>
            </w:tcMar>
          </w:tcPr>
          <w:p w14:paraId="1452F26D" w14:textId="77777777" w:rsidR="00EE2529" w:rsidRPr="00C81B84" w:rsidRDefault="00AD5E1E" w:rsidP="00C81B84">
            <w:r w:rsidRPr="00C81B84">
              <w:t>A.2</w:t>
            </w:r>
          </w:p>
        </w:tc>
        <w:tc>
          <w:tcPr>
            <w:tcW w:w="4800" w:type="dxa"/>
            <w:tcBorders>
              <w:top w:val="nil"/>
              <w:left w:val="nil"/>
              <w:bottom w:val="single" w:sz="4" w:space="0" w:color="000000"/>
              <w:right w:val="nil"/>
            </w:tcBorders>
            <w:tcMar>
              <w:top w:w="128" w:type="dxa"/>
              <w:left w:w="43" w:type="dxa"/>
              <w:bottom w:w="43" w:type="dxa"/>
              <w:right w:w="43" w:type="dxa"/>
            </w:tcMar>
          </w:tcPr>
          <w:p w14:paraId="4D2AF193" w14:textId="77777777" w:rsidR="00EE2529" w:rsidRPr="00C81B84" w:rsidRDefault="00AD5E1E" w:rsidP="00C81B84">
            <w:r w:rsidRPr="00C81B84">
              <w:t>Inntekter utenom petroleumsvirksomhet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82742A" w14:textId="77777777" w:rsidR="00EE2529" w:rsidRPr="00C81B84" w:rsidRDefault="00AD5E1E" w:rsidP="00C81B84">
            <w:r w:rsidRPr="00C81B84">
              <w:t xml:space="preserve">1 354 815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AF27FB" w14:textId="77777777" w:rsidR="00EE2529" w:rsidRPr="00C81B84" w:rsidRDefault="00AD5E1E" w:rsidP="00C81B84">
            <w:r w:rsidRPr="00C81B84">
              <w:t xml:space="preserve">1 468 643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09D8EEA" w14:textId="77777777" w:rsidR="00EE2529" w:rsidRPr="00C81B84" w:rsidRDefault="00AD5E1E" w:rsidP="00C81B84">
            <w:r w:rsidRPr="00C81B84">
              <w:t xml:space="preserve">1 461 246 </w:t>
            </w:r>
          </w:p>
        </w:tc>
      </w:tr>
      <w:tr w:rsidR="00EE2529" w:rsidRPr="00C81B84" w14:paraId="20411282" w14:textId="77777777">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3A8DB777" w14:textId="77777777" w:rsidR="00EE2529" w:rsidRPr="00C81B84" w:rsidRDefault="00AD5E1E" w:rsidP="00C81B84">
            <w:r w:rsidRPr="00C81B84">
              <w:lastRenderedPageBreak/>
              <w:t>B</w:t>
            </w:r>
          </w:p>
        </w:tc>
        <w:tc>
          <w:tcPr>
            <w:tcW w:w="4800" w:type="dxa"/>
            <w:tcBorders>
              <w:top w:val="single" w:sz="4" w:space="0" w:color="000000"/>
              <w:left w:val="nil"/>
              <w:bottom w:val="nil"/>
              <w:right w:val="nil"/>
            </w:tcBorders>
            <w:tcMar>
              <w:top w:w="128" w:type="dxa"/>
              <w:left w:w="43" w:type="dxa"/>
              <w:bottom w:w="43" w:type="dxa"/>
              <w:right w:w="43" w:type="dxa"/>
            </w:tcMar>
          </w:tcPr>
          <w:p w14:paraId="69C43202" w14:textId="77777777" w:rsidR="00EE2529" w:rsidRPr="00C81B84" w:rsidRDefault="00AD5E1E" w:rsidP="00C81B84">
            <w:r w:rsidRPr="00C81B84">
              <w:t>Statsbudsjettets utgifter i alt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6BF7881" w14:textId="77777777" w:rsidR="00EE2529" w:rsidRPr="00C81B84" w:rsidRDefault="00AD5E1E" w:rsidP="00C81B84">
            <w:r w:rsidRPr="00C81B84">
              <w:t xml:space="preserve">1 665 936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A7EB76B" w14:textId="77777777" w:rsidR="00EE2529" w:rsidRPr="00C81B84" w:rsidRDefault="00AD5E1E" w:rsidP="00C81B84">
            <w:r w:rsidRPr="00C81B84">
              <w:t xml:space="preserve">1 753 819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A4F5373" w14:textId="77777777" w:rsidR="00EE2529" w:rsidRPr="00C81B84" w:rsidRDefault="00AD5E1E" w:rsidP="00C81B84">
            <w:r w:rsidRPr="00C81B84">
              <w:t xml:space="preserve">1 789 305 </w:t>
            </w:r>
          </w:p>
        </w:tc>
      </w:tr>
      <w:tr w:rsidR="00EE2529" w:rsidRPr="00C81B84" w14:paraId="0946CD14" w14:textId="77777777">
        <w:trPr>
          <w:trHeight w:val="380"/>
        </w:trPr>
        <w:tc>
          <w:tcPr>
            <w:tcW w:w="500" w:type="dxa"/>
            <w:tcBorders>
              <w:top w:val="nil"/>
              <w:left w:val="nil"/>
              <w:bottom w:val="nil"/>
              <w:right w:val="nil"/>
            </w:tcBorders>
            <w:tcMar>
              <w:top w:w="128" w:type="dxa"/>
              <w:left w:w="43" w:type="dxa"/>
              <w:bottom w:w="43" w:type="dxa"/>
              <w:right w:w="43" w:type="dxa"/>
            </w:tcMar>
          </w:tcPr>
          <w:p w14:paraId="7B6FD3C0" w14:textId="77777777" w:rsidR="00EE2529" w:rsidRPr="00C81B84" w:rsidRDefault="00AD5E1E" w:rsidP="00C81B84">
            <w:r w:rsidRPr="00C81B84">
              <w:t>B.1</w:t>
            </w:r>
          </w:p>
        </w:tc>
        <w:tc>
          <w:tcPr>
            <w:tcW w:w="4800" w:type="dxa"/>
            <w:tcBorders>
              <w:top w:val="nil"/>
              <w:left w:val="nil"/>
              <w:bottom w:val="nil"/>
              <w:right w:val="nil"/>
            </w:tcBorders>
            <w:tcMar>
              <w:top w:w="128" w:type="dxa"/>
              <w:left w:w="43" w:type="dxa"/>
              <w:bottom w:w="43" w:type="dxa"/>
              <w:right w:w="43" w:type="dxa"/>
            </w:tcMar>
          </w:tcPr>
          <w:p w14:paraId="0C1B5461" w14:textId="77777777" w:rsidR="00EE2529" w:rsidRPr="00C81B84" w:rsidRDefault="00AD5E1E" w:rsidP="00C81B84">
            <w:r w:rsidRPr="00C81B84">
              <w:t>Utgifter til petroleumsvirksomhet</w:t>
            </w:r>
          </w:p>
        </w:tc>
        <w:tc>
          <w:tcPr>
            <w:tcW w:w="1400" w:type="dxa"/>
            <w:tcBorders>
              <w:top w:val="nil"/>
              <w:left w:val="nil"/>
              <w:bottom w:val="nil"/>
              <w:right w:val="nil"/>
            </w:tcBorders>
            <w:tcMar>
              <w:top w:w="128" w:type="dxa"/>
              <w:left w:w="43" w:type="dxa"/>
              <w:bottom w:w="43" w:type="dxa"/>
              <w:right w:w="43" w:type="dxa"/>
            </w:tcMar>
            <w:vAlign w:val="bottom"/>
          </w:tcPr>
          <w:p w14:paraId="0F80C8CF" w14:textId="77777777" w:rsidR="00EE2529" w:rsidRPr="00C81B84" w:rsidRDefault="00AD5E1E" w:rsidP="00C81B84">
            <w:r w:rsidRPr="00C81B84">
              <w:t xml:space="preserve">28 378 </w:t>
            </w:r>
          </w:p>
        </w:tc>
        <w:tc>
          <w:tcPr>
            <w:tcW w:w="1400" w:type="dxa"/>
            <w:tcBorders>
              <w:top w:val="nil"/>
              <w:left w:val="nil"/>
              <w:bottom w:val="nil"/>
              <w:right w:val="nil"/>
            </w:tcBorders>
            <w:tcMar>
              <w:top w:w="128" w:type="dxa"/>
              <w:left w:w="43" w:type="dxa"/>
              <w:bottom w:w="43" w:type="dxa"/>
              <w:right w:w="43" w:type="dxa"/>
            </w:tcMar>
            <w:vAlign w:val="bottom"/>
          </w:tcPr>
          <w:p w14:paraId="5AA4702F" w14:textId="77777777" w:rsidR="00EE2529" w:rsidRPr="00C81B84" w:rsidRDefault="00AD5E1E" w:rsidP="00C81B84">
            <w:r w:rsidRPr="00C81B84">
              <w:t xml:space="preserve">28 300 </w:t>
            </w:r>
          </w:p>
        </w:tc>
        <w:tc>
          <w:tcPr>
            <w:tcW w:w="1400" w:type="dxa"/>
            <w:tcBorders>
              <w:top w:val="nil"/>
              <w:left w:val="nil"/>
              <w:bottom w:val="nil"/>
              <w:right w:val="nil"/>
            </w:tcBorders>
            <w:tcMar>
              <w:top w:w="128" w:type="dxa"/>
              <w:left w:w="43" w:type="dxa"/>
              <w:bottom w:w="43" w:type="dxa"/>
              <w:right w:w="43" w:type="dxa"/>
            </w:tcMar>
            <w:vAlign w:val="bottom"/>
          </w:tcPr>
          <w:p w14:paraId="7170A3BF" w14:textId="77777777" w:rsidR="00EE2529" w:rsidRPr="00C81B84" w:rsidRDefault="00AD5E1E" w:rsidP="00C81B84">
            <w:r w:rsidRPr="00C81B84">
              <w:t xml:space="preserve">27 000 </w:t>
            </w:r>
          </w:p>
        </w:tc>
      </w:tr>
      <w:tr w:rsidR="00EE2529" w:rsidRPr="00C81B84" w14:paraId="69D8F9C7" w14:textId="77777777">
        <w:trPr>
          <w:trHeight w:val="380"/>
        </w:trPr>
        <w:tc>
          <w:tcPr>
            <w:tcW w:w="500" w:type="dxa"/>
            <w:tcBorders>
              <w:top w:val="nil"/>
              <w:left w:val="nil"/>
              <w:bottom w:val="single" w:sz="4" w:space="0" w:color="000000"/>
              <w:right w:val="nil"/>
            </w:tcBorders>
            <w:tcMar>
              <w:top w:w="128" w:type="dxa"/>
              <w:left w:w="43" w:type="dxa"/>
              <w:bottom w:w="43" w:type="dxa"/>
              <w:right w:w="43" w:type="dxa"/>
            </w:tcMar>
          </w:tcPr>
          <w:p w14:paraId="7C3620F3" w14:textId="77777777" w:rsidR="00EE2529" w:rsidRPr="00C81B84" w:rsidRDefault="00AD5E1E" w:rsidP="00C81B84">
            <w:r w:rsidRPr="00C81B84">
              <w:t>B.2</w:t>
            </w:r>
          </w:p>
        </w:tc>
        <w:tc>
          <w:tcPr>
            <w:tcW w:w="4800" w:type="dxa"/>
            <w:tcBorders>
              <w:top w:val="nil"/>
              <w:left w:val="nil"/>
              <w:bottom w:val="single" w:sz="4" w:space="0" w:color="000000"/>
              <w:right w:val="nil"/>
            </w:tcBorders>
            <w:tcMar>
              <w:top w:w="128" w:type="dxa"/>
              <w:left w:w="43" w:type="dxa"/>
              <w:bottom w:w="43" w:type="dxa"/>
              <w:right w:w="43" w:type="dxa"/>
            </w:tcMar>
          </w:tcPr>
          <w:p w14:paraId="439AFC51" w14:textId="77777777" w:rsidR="00EE2529" w:rsidRPr="00C81B84" w:rsidRDefault="00AD5E1E" w:rsidP="00C81B84">
            <w:r w:rsidRPr="00C81B84">
              <w:t>Utgifter utenom petroleumsvirksomhet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CE9AF3" w14:textId="77777777" w:rsidR="00EE2529" w:rsidRPr="00C81B84" w:rsidRDefault="00AD5E1E" w:rsidP="00C81B84">
            <w:r w:rsidRPr="00C81B84">
              <w:t xml:space="preserve">1 637 557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1B28DB" w14:textId="77777777" w:rsidR="00EE2529" w:rsidRPr="00C81B84" w:rsidRDefault="00AD5E1E" w:rsidP="00C81B84">
            <w:r w:rsidRPr="00C81B84">
              <w:t xml:space="preserve">1 725 519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FB2577" w14:textId="77777777" w:rsidR="00EE2529" w:rsidRPr="00C81B84" w:rsidRDefault="00AD5E1E" w:rsidP="00C81B84">
            <w:r w:rsidRPr="00C81B84">
              <w:t xml:space="preserve">1 762 305 </w:t>
            </w:r>
          </w:p>
        </w:tc>
      </w:tr>
      <w:tr w:rsidR="00EE2529" w:rsidRPr="00C81B84" w14:paraId="3F043B14" w14:textId="77777777">
        <w:trPr>
          <w:trHeight w:val="640"/>
        </w:trPr>
        <w:tc>
          <w:tcPr>
            <w:tcW w:w="500" w:type="dxa"/>
            <w:tcBorders>
              <w:top w:val="single" w:sz="4" w:space="0" w:color="000000"/>
              <w:left w:val="nil"/>
              <w:bottom w:val="nil"/>
              <w:right w:val="nil"/>
            </w:tcBorders>
            <w:tcMar>
              <w:top w:w="128" w:type="dxa"/>
              <w:left w:w="43" w:type="dxa"/>
              <w:bottom w:w="43" w:type="dxa"/>
              <w:right w:w="43" w:type="dxa"/>
            </w:tcMar>
          </w:tcPr>
          <w:p w14:paraId="43F3464C" w14:textId="77777777" w:rsidR="00EE2529" w:rsidRPr="00C81B84" w:rsidRDefault="00AD5E1E" w:rsidP="00C81B84">
            <w:r w:rsidRPr="00C81B84">
              <w:t>=</w:t>
            </w:r>
          </w:p>
        </w:tc>
        <w:tc>
          <w:tcPr>
            <w:tcW w:w="4800" w:type="dxa"/>
            <w:tcBorders>
              <w:top w:val="single" w:sz="4" w:space="0" w:color="000000"/>
              <w:left w:val="nil"/>
              <w:bottom w:val="nil"/>
              <w:right w:val="nil"/>
            </w:tcBorders>
            <w:tcMar>
              <w:top w:w="128" w:type="dxa"/>
              <w:left w:w="43" w:type="dxa"/>
              <w:bottom w:w="43" w:type="dxa"/>
              <w:right w:w="43" w:type="dxa"/>
            </w:tcMar>
          </w:tcPr>
          <w:p w14:paraId="66DCA6E0" w14:textId="77777777" w:rsidR="00EE2529" w:rsidRPr="00C81B84" w:rsidRDefault="00AD5E1E" w:rsidP="00C81B84">
            <w:r w:rsidRPr="00C81B84">
              <w:t>Overskudd i statsbudsjettet før overføring til Statens pensjonsfond utland (A-B)</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FAD457" w14:textId="77777777" w:rsidR="00EE2529" w:rsidRPr="00C81B84" w:rsidRDefault="00AD5E1E" w:rsidP="00C81B84">
            <w:r w:rsidRPr="00C81B84">
              <w:t xml:space="preserve">1 002 480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B0D5D6" w14:textId="77777777" w:rsidR="00EE2529" w:rsidRPr="00C81B84" w:rsidRDefault="00AD5E1E" w:rsidP="00C81B84">
            <w:r w:rsidRPr="00C81B84">
              <w:t xml:space="preserve">1 127 604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908507B" w14:textId="77777777" w:rsidR="00EE2529" w:rsidRPr="00C81B84" w:rsidRDefault="00AD5E1E" w:rsidP="00C81B84">
            <w:r w:rsidRPr="00C81B84">
              <w:t xml:space="preserve">714 434 </w:t>
            </w:r>
          </w:p>
        </w:tc>
      </w:tr>
      <w:tr w:rsidR="00EE2529" w:rsidRPr="00C81B84" w14:paraId="2DEF90A2" w14:textId="77777777">
        <w:trPr>
          <w:trHeight w:val="880"/>
        </w:trPr>
        <w:tc>
          <w:tcPr>
            <w:tcW w:w="500" w:type="dxa"/>
            <w:tcBorders>
              <w:top w:val="nil"/>
              <w:left w:val="nil"/>
              <w:bottom w:val="single" w:sz="4" w:space="0" w:color="000000"/>
              <w:right w:val="nil"/>
            </w:tcBorders>
            <w:tcMar>
              <w:top w:w="128" w:type="dxa"/>
              <w:left w:w="43" w:type="dxa"/>
              <w:bottom w:w="43" w:type="dxa"/>
              <w:right w:w="43" w:type="dxa"/>
            </w:tcMar>
          </w:tcPr>
          <w:p w14:paraId="205B312E" w14:textId="77777777" w:rsidR="00EE2529" w:rsidRPr="00C81B84" w:rsidRDefault="00AD5E1E" w:rsidP="00C81B84">
            <w:r w:rsidRPr="00C81B84">
              <w:t>–</w:t>
            </w:r>
          </w:p>
        </w:tc>
        <w:tc>
          <w:tcPr>
            <w:tcW w:w="4800" w:type="dxa"/>
            <w:tcBorders>
              <w:top w:val="nil"/>
              <w:left w:val="nil"/>
              <w:bottom w:val="single" w:sz="4" w:space="0" w:color="000000"/>
              <w:right w:val="nil"/>
            </w:tcBorders>
            <w:tcMar>
              <w:top w:w="128" w:type="dxa"/>
              <w:left w:w="43" w:type="dxa"/>
              <w:bottom w:w="43" w:type="dxa"/>
              <w:right w:w="43" w:type="dxa"/>
            </w:tcMar>
          </w:tcPr>
          <w:p w14:paraId="657A6D0D" w14:textId="77777777" w:rsidR="00EE2529" w:rsidRPr="00C81B84" w:rsidRDefault="00AD5E1E" w:rsidP="00C81B84">
            <w:r w:rsidRPr="00C81B84">
              <w:t>Statsbudsjettets netto kontantstrøm fra petroleumsvirksomhet (A.1-B.1), overføres til Statens pensjonsfond utland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B68688" w14:textId="77777777" w:rsidR="00EE2529" w:rsidRPr="00C81B84" w:rsidRDefault="00AD5E1E" w:rsidP="00C81B84">
            <w:r w:rsidRPr="00C81B84">
              <w:t xml:space="preserve">1 285 223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53DE16" w14:textId="77777777" w:rsidR="00EE2529" w:rsidRPr="00C81B84" w:rsidRDefault="00AD5E1E" w:rsidP="00C81B84">
            <w:r w:rsidRPr="00C81B84">
              <w:t xml:space="preserve">1 384 481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7B9AD3" w14:textId="77777777" w:rsidR="00EE2529" w:rsidRPr="00C81B84" w:rsidRDefault="00AD5E1E" w:rsidP="00C81B84">
            <w:r w:rsidRPr="00C81B84">
              <w:t xml:space="preserve">1 015 493 </w:t>
            </w:r>
          </w:p>
        </w:tc>
      </w:tr>
      <w:tr w:rsidR="00EE2529" w:rsidRPr="00C81B84" w14:paraId="2272DD2C" w14:textId="77777777">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5A8C539E" w14:textId="77777777" w:rsidR="00EE2529" w:rsidRPr="00C81B84" w:rsidRDefault="00AD5E1E" w:rsidP="00C81B84">
            <w:r w:rsidRPr="00C81B84">
              <w:t>=</w:t>
            </w:r>
          </w:p>
        </w:tc>
        <w:tc>
          <w:tcPr>
            <w:tcW w:w="4800" w:type="dxa"/>
            <w:tcBorders>
              <w:top w:val="single" w:sz="4" w:space="0" w:color="000000"/>
              <w:left w:val="nil"/>
              <w:bottom w:val="nil"/>
              <w:right w:val="nil"/>
            </w:tcBorders>
            <w:tcMar>
              <w:top w:w="128" w:type="dxa"/>
              <w:left w:w="43" w:type="dxa"/>
              <w:bottom w:w="43" w:type="dxa"/>
              <w:right w:w="43" w:type="dxa"/>
            </w:tcMar>
          </w:tcPr>
          <w:p w14:paraId="5470BA26" w14:textId="77777777" w:rsidR="00EE2529" w:rsidRPr="00C81B84" w:rsidRDefault="00AD5E1E" w:rsidP="00C81B84">
            <w:r w:rsidRPr="00C81B84">
              <w:t>Statsbudsjettets oljekorrigerte overskudd (A.2-B.2)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A23746" w14:textId="77777777" w:rsidR="00EE2529" w:rsidRPr="00C81B84" w:rsidRDefault="00AD5E1E" w:rsidP="00C81B84">
            <w:r w:rsidRPr="00C81B84">
              <w:t xml:space="preserve">-282 742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12F2863" w14:textId="77777777" w:rsidR="00EE2529" w:rsidRPr="00C81B84" w:rsidRDefault="00AD5E1E" w:rsidP="00C81B84">
            <w:r w:rsidRPr="00C81B84">
              <w:t xml:space="preserve">-256 877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92D1B09" w14:textId="77777777" w:rsidR="00EE2529" w:rsidRPr="00C81B84" w:rsidRDefault="00AD5E1E" w:rsidP="00C81B84">
            <w:r w:rsidRPr="00C81B84">
              <w:t xml:space="preserve">-301 059 </w:t>
            </w:r>
          </w:p>
        </w:tc>
      </w:tr>
      <w:tr w:rsidR="00EE2529" w:rsidRPr="00C81B84" w14:paraId="45AC0F15" w14:textId="77777777">
        <w:trPr>
          <w:trHeight w:val="380"/>
        </w:trPr>
        <w:tc>
          <w:tcPr>
            <w:tcW w:w="500" w:type="dxa"/>
            <w:tcBorders>
              <w:top w:val="nil"/>
              <w:left w:val="nil"/>
              <w:bottom w:val="single" w:sz="4" w:space="0" w:color="000000"/>
              <w:right w:val="nil"/>
            </w:tcBorders>
            <w:tcMar>
              <w:top w:w="128" w:type="dxa"/>
              <w:left w:w="43" w:type="dxa"/>
              <w:bottom w:w="43" w:type="dxa"/>
              <w:right w:w="43" w:type="dxa"/>
            </w:tcMar>
          </w:tcPr>
          <w:p w14:paraId="2B9BA91B" w14:textId="77777777" w:rsidR="00EE2529" w:rsidRPr="00C81B84" w:rsidRDefault="00AD5E1E" w:rsidP="00C81B84">
            <w:r w:rsidRPr="00C81B84">
              <w:t>+</w:t>
            </w:r>
          </w:p>
        </w:tc>
        <w:tc>
          <w:tcPr>
            <w:tcW w:w="4800" w:type="dxa"/>
            <w:tcBorders>
              <w:top w:val="nil"/>
              <w:left w:val="nil"/>
              <w:bottom w:val="single" w:sz="4" w:space="0" w:color="000000"/>
              <w:right w:val="nil"/>
            </w:tcBorders>
            <w:tcMar>
              <w:top w:w="128" w:type="dxa"/>
              <w:left w:w="43" w:type="dxa"/>
              <w:bottom w:w="43" w:type="dxa"/>
              <w:right w:w="43" w:type="dxa"/>
            </w:tcMar>
          </w:tcPr>
          <w:p w14:paraId="0DB330EA" w14:textId="77777777" w:rsidR="00EE2529" w:rsidRPr="00C81B84" w:rsidRDefault="00AD5E1E" w:rsidP="00C81B84">
            <w:r w:rsidRPr="00C81B84">
              <w:t>Overført fra Statens pensjonsfond utland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683067" w14:textId="77777777" w:rsidR="00EE2529" w:rsidRPr="00C81B84" w:rsidRDefault="00AD5E1E" w:rsidP="00C81B84">
            <w:r w:rsidRPr="00C81B84">
              <w:t xml:space="preserve">309 875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E15A1C4" w14:textId="77777777" w:rsidR="00EE2529" w:rsidRPr="00C81B84" w:rsidRDefault="00AD5E1E" w:rsidP="00C81B84">
            <w:r w:rsidRPr="00C81B84">
              <w:t xml:space="preserve">256 877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EEBC331" w14:textId="77777777" w:rsidR="00EE2529" w:rsidRPr="00C81B84" w:rsidRDefault="00AD5E1E" w:rsidP="00C81B84">
            <w:r w:rsidRPr="00C81B84">
              <w:t xml:space="preserve">301 059 </w:t>
            </w:r>
          </w:p>
        </w:tc>
      </w:tr>
      <w:tr w:rsidR="00EE2529" w:rsidRPr="00C81B84" w14:paraId="4A1DFDBF" w14:textId="77777777">
        <w:trPr>
          <w:trHeight w:val="380"/>
        </w:trPr>
        <w:tc>
          <w:tcPr>
            <w:tcW w:w="500" w:type="dxa"/>
            <w:tcBorders>
              <w:top w:val="single" w:sz="4" w:space="0" w:color="000000"/>
              <w:left w:val="nil"/>
              <w:bottom w:val="nil"/>
              <w:right w:val="nil"/>
            </w:tcBorders>
            <w:tcMar>
              <w:top w:w="128" w:type="dxa"/>
              <w:left w:w="43" w:type="dxa"/>
              <w:bottom w:w="43" w:type="dxa"/>
              <w:right w:w="43" w:type="dxa"/>
            </w:tcMar>
          </w:tcPr>
          <w:p w14:paraId="74CB8220" w14:textId="77777777" w:rsidR="00EE2529" w:rsidRPr="00C81B84" w:rsidRDefault="00AD5E1E" w:rsidP="00C81B84">
            <w:r w:rsidRPr="00C81B84">
              <w:t>=</w:t>
            </w:r>
          </w:p>
        </w:tc>
        <w:tc>
          <w:tcPr>
            <w:tcW w:w="4800" w:type="dxa"/>
            <w:tcBorders>
              <w:top w:val="single" w:sz="4" w:space="0" w:color="000000"/>
              <w:left w:val="nil"/>
              <w:bottom w:val="nil"/>
              <w:right w:val="nil"/>
            </w:tcBorders>
            <w:tcMar>
              <w:top w:w="128" w:type="dxa"/>
              <w:left w:w="43" w:type="dxa"/>
              <w:bottom w:w="43" w:type="dxa"/>
              <w:right w:w="43" w:type="dxa"/>
            </w:tcMar>
          </w:tcPr>
          <w:p w14:paraId="3E4BFC3D" w14:textId="77777777" w:rsidR="00EE2529" w:rsidRPr="00C81B84" w:rsidRDefault="00AD5E1E" w:rsidP="00C81B84">
            <w:r w:rsidRPr="00C81B84">
              <w:t>Statsbudsjettets overskudd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187852" w14:textId="77777777" w:rsidR="00EE2529" w:rsidRPr="00C81B84" w:rsidRDefault="00AD5E1E" w:rsidP="00C81B84">
            <w:r w:rsidRPr="00C81B84">
              <w:t xml:space="preserve">27 133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9CC9232" w14:textId="77777777" w:rsidR="00EE2529" w:rsidRPr="00C81B84" w:rsidRDefault="00AD5E1E" w:rsidP="00C81B84">
            <w:r w:rsidRPr="00C81B84">
              <w:t xml:space="preserve">0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81148AD" w14:textId="77777777" w:rsidR="00EE2529" w:rsidRPr="00C81B84" w:rsidRDefault="00AD5E1E" w:rsidP="00C81B84">
            <w:r w:rsidRPr="00C81B84">
              <w:t xml:space="preserve">0 </w:t>
            </w:r>
          </w:p>
        </w:tc>
      </w:tr>
      <w:tr w:rsidR="00EE2529" w:rsidRPr="00C81B84" w14:paraId="2601D6E3" w14:textId="77777777">
        <w:trPr>
          <w:trHeight w:val="380"/>
        </w:trPr>
        <w:tc>
          <w:tcPr>
            <w:tcW w:w="500" w:type="dxa"/>
            <w:tcBorders>
              <w:top w:val="nil"/>
              <w:left w:val="nil"/>
              <w:bottom w:val="nil"/>
              <w:right w:val="nil"/>
            </w:tcBorders>
            <w:tcMar>
              <w:top w:w="128" w:type="dxa"/>
              <w:left w:w="43" w:type="dxa"/>
              <w:bottom w:w="43" w:type="dxa"/>
              <w:right w:w="43" w:type="dxa"/>
            </w:tcMar>
          </w:tcPr>
          <w:p w14:paraId="7B9C6D9D" w14:textId="77777777" w:rsidR="00EE2529" w:rsidRPr="00C81B84" w:rsidRDefault="00AD5E1E" w:rsidP="00C81B84">
            <w:r w:rsidRPr="00C81B84">
              <w:t>+</w:t>
            </w:r>
          </w:p>
        </w:tc>
        <w:tc>
          <w:tcPr>
            <w:tcW w:w="4800" w:type="dxa"/>
            <w:tcBorders>
              <w:top w:val="nil"/>
              <w:left w:val="nil"/>
              <w:bottom w:val="nil"/>
              <w:right w:val="nil"/>
            </w:tcBorders>
            <w:tcMar>
              <w:top w:w="128" w:type="dxa"/>
              <w:left w:w="43" w:type="dxa"/>
              <w:bottom w:w="43" w:type="dxa"/>
              <w:right w:w="43" w:type="dxa"/>
            </w:tcMar>
          </w:tcPr>
          <w:p w14:paraId="3B260916" w14:textId="77777777" w:rsidR="00EE2529" w:rsidRPr="00C81B84" w:rsidRDefault="00AD5E1E" w:rsidP="00C81B84">
            <w:r w:rsidRPr="00C81B84">
              <w:t>Netto avsatt i Statens pensjonsfond utland</w:t>
            </w:r>
          </w:p>
        </w:tc>
        <w:tc>
          <w:tcPr>
            <w:tcW w:w="1400" w:type="dxa"/>
            <w:tcBorders>
              <w:top w:val="nil"/>
              <w:left w:val="nil"/>
              <w:bottom w:val="nil"/>
              <w:right w:val="nil"/>
            </w:tcBorders>
            <w:tcMar>
              <w:top w:w="128" w:type="dxa"/>
              <w:left w:w="43" w:type="dxa"/>
              <w:bottom w:w="43" w:type="dxa"/>
              <w:right w:w="43" w:type="dxa"/>
            </w:tcMar>
            <w:vAlign w:val="bottom"/>
          </w:tcPr>
          <w:p w14:paraId="3D375DF2" w14:textId="77777777" w:rsidR="00EE2529" w:rsidRPr="00C81B84" w:rsidRDefault="00AD5E1E" w:rsidP="00C81B84">
            <w:r w:rsidRPr="00C81B84">
              <w:t xml:space="preserve">975 348 </w:t>
            </w:r>
          </w:p>
        </w:tc>
        <w:tc>
          <w:tcPr>
            <w:tcW w:w="1400" w:type="dxa"/>
            <w:tcBorders>
              <w:top w:val="nil"/>
              <w:left w:val="nil"/>
              <w:bottom w:val="nil"/>
              <w:right w:val="nil"/>
            </w:tcBorders>
            <w:tcMar>
              <w:top w:w="128" w:type="dxa"/>
              <w:left w:w="43" w:type="dxa"/>
              <w:bottom w:w="43" w:type="dxa"/>
              <w:right w:w="43" w:type="dxa"/>
            </w:tcMar>
            <w:vAlign w:val="bottom"/>
          </w:tcPr>
          <w:p w14:paraId="101BD54C" w14:textId="77777777" w:rsidR="00EE2529" w:rsidRPr="00C81B84" w:rsidRDefault="00AD5E1E" w:rsidP="00C81B84">
            <w:r w:rsidRPr="00C81B84">
              <w:t xml:space="preserve">1 127 604 </w:t>
            </w:r>
          </w:p>
        </w:tc>
        <w:tc>
          <w:tcPr>
            <w:tcW w:w="1400" w:type="dxa"/>
            <w:tcBorders>
              <w:top w:val="nil"/>
              <w:left w:val="nil"/>
              <w:bottom w:val="nil"/>
              <w:right w:val="nil"/>
            </w:tcBorders>
            <w:tcMar>
              <w:top w:w="128" w:type="dxa"/>
              <w:left w:w="43" w:type="dxa"/>
              <w:bottom w:w="43" w:type="dxa"/>
              <w:right w:w="43" w:type="dxa"/>
            </w:tcMar>
            <w:vAlign w:val="bottom"/>
          </w:tcPr>
          <w:p w14:paraId="16D289EC" w14:textId="77777777" w:rsidR="00EE2529" w:rsidRPr="00C81B84" w:rsidRDefault="00AD5E1E" w:rsidP="00C81B84">
            <w:r w:rsidRPr="00C81B84">
              <w:t xml:space="preserve">714 434 </w:t>
            </w:r>
          </w:p>
        </w:tc>
      </w:tr>
      <w:tr w:rsidR="00EE2529" w:rsidRPr="00C81B84" w14:paraId="05D594EA" w14:textId="77777777">
        <w:trPr>
          <w:trHeight w:val="640"/>
        </w:trPr>
        <w:tc>
          <w:tcPr>
            <w:tcW w:w="500" w:type="dxa"/>
            <w:tcBorders>
              <w:top w:val="nil"/>
              <w:left w:val="nil"/>
              <w:bottom w:val="single" w:sz="4" w:space="0" w:color="000000"/>
              <w:right w:val="nil"/>
            </w:tcBorders>
            <w:tcMar>
              <w:top w:w="128" w:type="dxa"/>
              <w:left w:w="43" w:type="dxa"/>
              <w:bottom w:w="43" w:type="dxa"/>
              <w:right w:w="43" w:type="dxa"/>
            </w:tcMar>
          </w:tcPr>
          <w:p w14:paraId="2F9D8620" w14:textId="77777777" w:rsidR="00EE2529" w:rsidRPr="00C81B84" w:rsidRDefault="00AD5E1E" w:rsidP="00C81B84">
            <w:r w:rsidRPr="00C81B84">
              <w:t>+</w:t>
            </w:r>
          </w:p>
        </w:tc>
        <w:tc>
          <w:tcPr>
            <w:tcW w:w="4800" w:type="dxa"/>
            <w:tcBorders>
              <w:top w:val="nil"/>
              <w:left w:val="nil"/>
              <w:bottom w:val="single" w:sz="4" w:space="0" w:color="000000"/>
              <w:right w:val="nil"/>
            </w:tcBorders>
            <w:tcMar>
              <w:top w:w="128" w:type="dxa"/>
              <w:left w:w="43" w:type="dxa"/>
              <w:bottom w:w="43" w:type="dxa"/>
              <w:right w:w="43" w:type="dxa"/>
            </w:tcMar>
          </w:tcPr>
          <w:p w14:paraId="492F544A" w14:textId="77777777" w:rsidR="00EE2529" w:rsidRPr="00C81B84" w:rsidRDefault="00AD5E1E" w:rsidP="00C81B84">
            <w:r w:rsidRPr="00C81B84">
              <w:t>Rente- og utbytteinntekter mv. i Statens pensjonsfond</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7C16C7B" w14:textId="77777777" w:rsidR="00EE2529" w:rsidRPr="00C81B84" w:rsidRDefault="00AD5E1E" w:rsidP="00C81B84">
            <w:r w:rsidRPr="00C81B84">
              <w:t xml:space="preserve">279 312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26B7D1C" w14:textId="77777777" w:rsidR="00EE2529" w:rsidRPr="00C81B84" w:rsidRDefault="00AD5E1E" w:rsidP="00C81B84">
            <w:r w:rsidRPr="00C81B84">
              <w:t xml:space="preserve">287 750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0AB4728" w14:textId="77777777" w:rsidR="00EE2529" w:rsidRPr="00C81B84" w:rsidRDefault="00AD5E1E" w:rsidP="00C81B84">
            <w:r w:rsidRPr="00C81B84">
              <w:t xml:space="preserve">336 000 </w:t>
            </w:r>
          </w:p>
        </w:tc>
      </w:tr>
      <w:tr w:rsidR="00EE2529" w:rsidRPr="00C81B84" w14:paraId="1C290E75" w14:textId="77777777">
        <w:trPr>
          <w:trHeight w:val="640"/>
        </w:trPr>
        <w:tc>
          <w:tcPr>
            <w:tcW w:w="500" w:type="dxa"/>
            <w:tcBorders>
              <w:top w:val="single" w:sz="4" w:space="0" w:color="000000"/>
              <w:left w:val="nil"/>
              <w:bottom w:val="single" w:sz="4" w:space="0" w:color="000000"/>
              <w:right w:val="nil"/>
            </w:tcBorders>
            <w:tcMar>
              <w:top w:w="128" w:type="dxa"/>
              <w:left w:w="43" w:type="dxa"/>
              <w:bottom w:w="43" w:type="dxa"/>
              <w:right w:w="43" w:type="dxa"/>
            </w:tcMar>
          </w:tcPr>
          <w:p w14:paraId="6DBE7E24" w14:textId="77777777" w:rsidR="00EE2529" w:rsidRPr="00C81B84" w:rsidRDefault="00AD5E1E" w:rsidP="00C81B84">
            <w:r w:rsidRPr="00C81B84">
              <w:t>=</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FFA2091" w14:textId="77777777" w:rsidR="00EE2529" w:rsidRPr="00C81B84" w:rsidRDefault="00AD5E1E" w:rsidP="00C81B84">
            <w:r w:rsidRPr="00C81B84">
              <w:t>Samlet overskudd i statsbudsjettet og Statens pensjonsfond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02D52" w14:textId="77777777" w:rsidR="00EE2529" w:rsidRPr="00C81B84" w:rsidRDefault="00AD5E1E" w:rsidP="00C81B84">
            <w:r w:rsidRPr="00C81B84">
              <w:t xml:space="preserve">1 281 793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978A0A" w14:textId="77777777" w:rsidR="00EE2529" w:rsidRPr="00C81B84" w:rsidRDefault="00AD5E1E" w:rsidP="00C81B84">
            <w:r w:rsidRPr="00C81B84">
              <w:t xml:space="preserve">1 415 354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78729" w14:textId="77777777" w:rsidR="00EE2529" w:rsidRPr="00C81B84" w:rsidRDefault="00AD5E1E" w:rsidP="00C81B84">
            <w:r w:rsidRPr="00C81B84">
              <w:t xml:space="preserve">1 050 434 </w:t>
            </w:r>
          </w:p>
        </w:tc>
      </w:tr>
    </w:tbl>
    <w:p w14:paraId="50D50C98" w14:textId="77777777" w:rsidR="00EE2529" w:rsidRDefault="00AD5E1E" w:rsidP="00C81B84">
      <w:pPr>
        <w:pStyle w:val="Kilde"/>
      </w:pPr>
      <w:r w:rsidRPr="00C81B84">
        <w:t>Kilde: Finansdepartementet</w:t>
      </w:r>
    </w:p>
    <w:p w14:paraId="552CEEB1" w14:textId="37CDD551" w:rsidR="00EB67C4" w:rsidRPr="00EB67C4" w:rsidRDefault="00EB67C4" w:rsidP="00EB67C4">
      <w:pPr>
        <w:pStyle w:val="tabell-tittel"/>
      </w:pPr>
      <w:r w:rsidRPr="00C81B84">
        <w:t>Statsbudsjettets lånetransaksjoner og finansieringsbehov</w:t>
      </w:r>
    </w:p>
    <w:p w14:paraId="1851090D" w14:textId="77777777" w:rsidR="00EE2529" w:rsidRPr="00C81B84" w:rsidRDefault="00AD5E1E" w:rsidP="00C81B84">
      <w:pPr>
        <w:pStyle w:val="Tabellnavn"/>
      </w:pPr>
      <w:r w:rsidRPr="00C81B84">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0"/>
        <w:gridCol w:w="1120"/>
        <w:gridCol w:w="1400"/>
        <w:gridCol w:w="1400"/>
      </w:tblGrid>
      <w:tr w:rsidR="00EE2529" w:rsidRPr="00C81B84" w14:paraId="578F7AD0" w14:textId="77777777">
        <w:trPr>
          <w:trHeight w:val="360"/>
        </w:trPr>
        <w:tc>
          <w:tcPr>
            <w:tcW w:w="5600" w:type="dxa"/>
            <w:tcBorders>
              <w:top w:val="nil"/>
              <w:left w:val="nil"/>
              <w:bottom w:val="single" w:sz="4" w:space="0" w:color="000000"/>
              <w:right w:val="nil"/>
            </w:tcBorders>
            <w:tcMar>
              <w:top w:w="128" w:type="dxa"/>
              <w:left w:w="43" w:type="dxa"/>
              <w:bottom w:w="43" w:type="dxa"/>
              <w:right w:w="43" w:type="dxa"/>
            </w:tcMar>
            <w:vAlign w:val="bottom"/>
          </w:tcPr>
          <w:p w14:paraId="6C850569" w14:textId="77777777" w:rsidR="00EE2529" w:rsidRPr="00C81B84" w:rsidRDefault="00EE2529" w:rsidP="00C81B84"/>
        </w:tc>
        <w:tc>
          <w:tcPr>
            <w:tcW w:w="3920" w:type="dxa"/>
            <w:gridSpan w:val="3"/>
            <w:tcBorders>
              <w:top w:val="nil"/>
              <w:left w:val="nil"/>
              <w:bottom w:val="single" w:sz="4" w:space="0" w:color="000000"/>
              <w:right w:val="nil"/>
            </w:tcBorders>
            <w:tcMar>
              <w:top w:w="128" w:type="dxa"/>
              <w:left w:w="43" w:type="dxa"/>
              <w:bottom w:w="43" w:type="dxa"/>
              <w:right w:w="43" w:type="dxa"/>
            </w:tcMar>
            <w:vAlign w:val="bottom"/>
          </w:tcPr>
          <w:p w14:paraId="462D6BDB" w14:textId="77777777" w:rsidR="00EE2529" w:rsidRPr="00C81B84" w:rsidRDefault="00AD5E1E" w:rsidP="00C81B84">
            <w:r w:rsidRPr="00C81B84">
              <w:t>Mill. kroner</w:t>
            </w:r>
          </w:p>
        </w:tc>
      </w:tr>
      <w:tr w:rsidR="00EE2529" w:rsidRPr="00C81B84" w14:paraId="7B1FA0E4" w14:textId="77777777">
        <w:trPr>
          <w:trHeight w:val="600"/>
        </w:trPr>
        <w:tc>
          <w:tcPr>
            <w:tcW w:w="5600" w:type="dxa"/>
            <w:tcBorders>
              <w:top w:val="nil"/>
              <w:left w:val="nil"/>
              <w:bottom w:val="single" w:sz="4" w:space="0" w:color="000000"/>
              <w:right w:val="nil"/>
            </w:tcBorders>
            <w:tcMar>
              <w:top w:w="128" w:type="dxa"/>
              <w:left w:w="43" w:type="dxa"/>
              <w:bottom w:w="43" w:type="dxa"/>
              <w:right w:w="43" w:type="dxa"/>
            </w:tcMar>
            <w:vAlign w:val="bottom"/>
          </w:tcPr>
          <w:p w14:paraId="366757A1" w14:textId="77777777" w:rsidR="00EE2529" w:rsidRPr="00C81B84" w:rsidRDefault="00EE2529" w:rsidP="00C81B84"/>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5997BB4" w14:textId="77777777" w:rsidR="00EE2529" w:rsidRPr="00C81B84" w:rsidRDefault="00AD5E1E" w:rsidP="00C81B84">
            <w:r w:rsidRPr="00C81B84">
              <w:t>Regnskap 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2B756A" w14:textId="77777777" w:rsidR="00EE2529" w:rsidRPr="00C81B84" w:rsidRDefault="00AD5E1E" w:rsidP="00C81B84">
            <w:r w:rsidRPr="00C81B84">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445939" w14:textId="77777777" w:rsidR="00EE2529" w:rsidRPr="00C81B84" w:rsidRDefault="00AD5E1E" w:rsidP="00C81B84">
            <w:r w:rsidRPr="00C81B84">
              <w:t>RNB 2023</w:t>
            </w:r>
          </w:p>
        </w:tc>
      </w:tr>
      <w:tr w:rsidR="00EE2529" w:rsidRPr="00C81B84" w14:paraId="4705DF99" w14:textId="77777777">
        <w:trPr>
          <w:trHeight w:val="380"/>
        </w:trPr>
        <w:tc>
          <w:tcPr>
            <w:tcW w:w="5600" w:type="dxa"/>
            <w:tcBorders>
              <w:top w:val="single" w:sz="4" w:space="0" w:color="000000"/>
              <w:left w:val="nil"/>
              <w:bottom w:val="nil"/>
              <w:right w:val="nil"/>
            </w:tcBorders>
            <w:tcMar>
              <w:top w:w="128" w:type="dxa"/>
              <w:left w:w="43" w:type="dxa"/>
              <w:bottom w:w="43" w:type="dxa"/>
              <w:right w:w="43" w:type="dxa"/>
            </w:tcMar>
          </w:tcPr>
          <w:p w14:paraId="076C4C15" w14:textId="77777777" w:rsidR="00EE2529" w:rsidRPr="00C81B84" w:rsidRDefault="00AD5E1E" w:rsidP="00C81B84">
            <w:r w:rsidRPr="00AD5E1E">
              <w:rPr>
                <w:rStyle w:val="kursiv"/>
              </w:rPr>
              <w:t>Lånetransaksjoner utenom petroleumsvirksomhet</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0AF81D7" w14:textId="77777777" w:rsidR="00EE2529" w:rsidRPr="00C81B84" w:rsidRDefault="00EE2529" w:rsidP="00C81B8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815087F" w14:textId="77777777" w:rsidR="00EE2529" w:rsidRPr="00C81B84" w:rsidRDefault="00EE2529" w:rsidP="00C81B8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9F3BF7C" w14:textId="77777777" w:rsidR="00EE2529" w:rsidRPr="00C81B84" w:rsidRDefault="00EE2529" w:rsidP="00C81B84"/>
        </w:tc>
      </w:tr>
      <w:tr w:rsidR="00EE2529" w:rsidRPr="00C81B84" w14:paraId="7045CC08" w14:textId="77777777">
        <w:trPr>
          <w:trHeight w:val="380"/>
        </w:trPr>
        <w:tc>
          <w:tcPr>
            <w:tcW w:w="5600" w:type="dxa"/>
            <w:tcBorders>
              <w:top w:val="nil"/>
              <w:left w:val="nil"/>
              <w:bottom w:val="nil"/>
              <w:right w:val="nil"/>
            </w:tcBorders>
            <w:tcMar>
              <w:top w:w="128" w:type="dxa"/>
              <w:left w:w="43" w:type="dxa"/>
              <w:bottom w:w="43" w:type="dxa"/>
              <w:right w:w="43" w:type="dxa"/>
            </w:tcMar>
          </w:tcPr>
          <w:p w14:paraId="475FCB78" w14:textId="77777777" w:rsidR="00EE2529" w:rsidRPr="00C81B84" w:rsidRDefault="00AD5E1E" w:rsidP="00C81B84">
            <w:r w:rsidRPr="00C81B84">
              <w:tab/>
              <w:t>Utlån, aksjetegning mv.</w:t>
            </w:r>
            <w:r w:rsidRPr="00AD5E1E">
              <w:rPr>
                <w:rStyle w:val="skrift-hevet"/>
              </w:rPr>
              <w:t>1</w:t>
            </w:r>
          </w:p>
        </w:tc>
        <w:tc>
          <w:tcPr>
            <w:tcW w:w="1120" w:type="dxa"/>
            <w:tcBorders>
              <w:top w:val="nil"/>
              <w:left w:val="nil"/>
              <w:bottom w:val="nil"/>
              <w:right w:val="nil"/>
            </w:tcBorders>
            <w:tcMar>
              <w:top w:w="128" w:type="dxa"/>
              <w:left w:w="43" w:type="dxa"/>
              <w:bottom w:w="43" w:type="dxa"/>
              <w:right w:w="43" w:type="dxa"/>
            </w:tcMar>
            <w:vAlign w:val="bottom"/>
          </w:tcPr>
          <w:p w14:paraId="410DA119" w14:textId="77777777" w:rsidR="00EE2529" w:rsidRPr="00C81B84" w:rsidRDefault="00AD5E1E" w:rsidP="00C81B84">
            <w:r w:rsidRPr="00C81B84">
              <w:t xml:space="preserve">222 487 </w:t>
            </w:r>
          </w:p>
        </w:tc>
        <w:tc>
          <w:tcPr>
            <w:tcW w:w="1400" w:type="dxa"/>
            <w:tcBorders>
              <w:top w:val="nil"/>
              <w:left w:val="nil"/>
              <w:bottom w:val="nil"/>
              <w:right w:val="nil"/>
            </w:tcBorders>
            <w:tcMar>
              <w:top w:w="128" w:type="dxa"/>
              <w:left w:w="43" w:type="dxa"/>
              <w:bottom w:w="43" w:type="dxa"/>
              <w:right w:w="43" w:type="dxa"/>
            </w:tcMar>
            <w:vAlign w:val="bottom"/>
          </w:tcPr>
          <w:p w14:paraId="42EA0224" w14:textId="77777777" w:rsidR="00EE2529" w:rsidRPr="00C81B84" w:rsidRDefault="00AD5E1E" w:rsidP="00C81B84">
            <w:r w:rsidRPr="00C81B84">
              <w:t xml:space="preserve">148 539 </w:t>
            </w:r>
          </w:p>
        </w:tc>
        <w:tc>
          <w:tcPr>
            <w:tcW w:w="1400" w:type="dxa"/>
            <w:tcBorders>
              <w:top w:val="nil"/>
              <w:left w:val="nil"/>
              <w:bottom w:val="nil"/>
              <w:right w:val="nil"/>
            </w:tcBorders>
            <w:tcMar>
              <w:top w:w="128" w:type="dxa"/>
              <w:left w:w="43" w:type="dxa"/>
              <w:bottom w:w="43" w:type="dxa"/>
              <w:right w:w="43" w:type="dxa"/>
            </w:tcMar>
            <w:vAlign w:val="bottom"/>
          </w:tcPr>
          <w:p w14:paraId="2660F28D" w14:textId="77777777" w:rsidR="00EE2529" w:rsidRPr="00C81B84" w:rsidRDefault="00AD5E1E" w:rsidP="00C81B84">
            <w:r w:rsidRPr="00C81B84">
              <w:t xml:space="preserve">159 222 </w:t>
            </w:r>
          </w:p>
        </w:tc>
      </w:tr>
      <w:tr w:rsidR="00EE2529" w:rsidRPr="00C81B84" w14:paraId="6DC339CE" w14:textId="77777777">
        <w:trPr>
          <w:trHeight w:val="380"/>
        </w:trPr>
        <w:tc>
          <w:tcPr>
            <w:tcW w:w="5600" w:type="dxa"/>
            <w:tcBorders>
              <w:top w:val="nil"/>
              <w:left w:val="nil"/>
              <w:bottom w:val="nil"/>
              <w:right w:val="nil"/>
            </w:tcBorders>
            <w:tcMar>
              <w:top w:w="128" w:type="dxa"/>
              <w:left w:w="43" w:type="dxa"/>
              <w:bottom w:w="43" w:type="dxa"/>
              <w:right w:w="43" w:type="dxa"/>
            </w:tcMar>
          </w:tcPr>
          <w:p w14:paraId="40B153AE" w14:textId="77777777" w:rsidR="00EE2529" w:rsidRPr="00C81B84" w:rsidRDefault="00AD5E1E" w:rsidP="00C81B84">
            <w:r w:rsidRPr="00C81B84">
              <w:t>–</w:t>
            </w:r>
            <w:r w:rsidRPr="00C81B84">
              <w:tab/>
              <w:t>Tilbakebetalinger</w:t>
            </w:r>
          </w:p>
        </w:tc>
        <w:tc>
          <w:tcPr>
            <w:tcW w:w="1120" w:type="dxa"/>
            <w:tcBorders>
              <w:top w:val="nil"/>
              <w:left w:val="nil"/>
              <w:bottom w:val="nil"/>
              <w:right w:val="nil"/>
            </w:tcBorders>
            <w:tcMar>
              <w:top w:w="128" w:type="dxa"/>
              <w:left w:w="43" w:type="dxa"/>
              <w:bottom w:w="43" w:type="dxa"/>
              <w:right w:w="43" w:type="dxa"/>
            </w:tcMar>
            <w:vAlign w:val="bottom"/>
          </w:tcPr>
          <w:p w14:paraId="6DE40EF4" w14:textId="77777777" w:rsidR="00EE2529" w:rsidRPr="00C81B84" w:rsidRDefault="00AD5E1E" w:rsidP="00C81B84">
            <w:r w:rsidRPr="00C81B84">
              <w:t xml:space="preserve">130 631 </w:t>
            </w:r>
          </w:p>
        </w:tc>
        <w:tc>
          <w:tcPr>
            <w:tcW w:w="1400" w:type="dxa"/>
            <w:tcBorders>
              <w:top w:val="nil"/>
              <w:left w:val="nil"/>
              <w:bottom w:val="nil"/>
              <w:right w:val="nil"/>
            </w:tcBorders>
            <w:tcMar>
              <w:top w:w="128" w:type="dxa"/>
              <w:left w:w="43" w:type="dxa"/>
              <w:bottom w:w="43" w:type="dxa"/>
              <w:right w:w="43" w:type="dxa"/>
            </w:tcMar>
            <w:vAlign w:val="bottom"/>
          </w:tcPr>
          <w:p w14:paraId="611E9130" w14:textId="77777777" w:rsidR="00EE2529" w:rsidRPr="00C81B84" w:rsidRDefault="00AD5E1E" w:rsidP="00C81B84">
            <w:r w:rsidRPr="00C81B84">
              <w:t xml:space="preserve">222 620 </w:t>
            </w:r>
          </w:p>
        </w:tc>
        <w:tc>
          <w:tcPr>
            <w:tcW w:w="1400" w:type="dxa"/>
            <w:tcBorders>
              <w:top w:val="nil"/>
              <w:left w:val="nil"/>
              <w:bottom w:val="nil"/>
              <w:right w:val="nil"/>
            </w:tcBorders>
            <w:tcMar>
              <w:top w:w="128" w:type="dxa"/>
              <w:left w:w="43" w:type="dxa"/>
              <w:bottom w:w="43" w:type="dxa"/>
              <w:right w:w="43" w:type="dxa"/>
            </w:tcMar>
            <w:vAlign w:val="bottom"/>
          </w:tcPr>
          <w:p w14:paraId="6CB4C3AA" w14:textId="77777777" w:rsidR="00EE2529" w:rsidRPr="00C81B84" w:rsidRDefault="00AD5E1E" w:rsidP="00C81B84">
            <w:r w:rsidRPr="00C81B84">
              <w:t xml:space="preserve">244 899 </w:t>
            </w:r>
          </w:p>
        </w:tc>
      </w:tr>
      <w:tr w:rsidR="00EE2529" w:rsidRPr="00C81B84" w14:paraId="033C377E" w14:textId="77777777">
        <w:trPr>
          <w:trHeight w:val="380"/>
        </w:trPr>
        <w:tc>
          <w:tcPr>
            <w:tcW w:w="5600" w:type="dxa"/>
            <w:tcBorders>
              <w:top w:val="nil"/>
              <w:left w:val="nil"/>
              <w:bottom w:val="single" w:sz="4" w:space="0" w:color="000000"/>
              <w:right w:val="nil"/>
            </w:tcBorders>
            <w:tcMar>
              <w:top w:w="128" w:type="dxa"/>
              <w:left w:w="43" w:type="dxa"/>
              <w:bottom w:w="43" w:type="dxa"/>
              <w:right w:w="43" w:type="dxa"/>
            </w:tcMar>
          </w:tcPr>
          <w:p w14:paraId="758D8726" w14:textId="77777777" w:rsidR="00EE2529" w:rsidRPr="00C81B84" w:rsidRDefault="00AD5E1E" w:rsidP="00C81B84">
            <w:r w:rsidRPr="00C81B84">
              <w:lastRenderedPageBreak/>
              <w:t>–</w:t>
            </w:r>
            <w:r w:rsidRPr="00C81B84">
              <w:tab/>
              <w:t>Statsbudsjettets overskudd</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186AB9F" w14:textId="77777777" w:rsidR="00EE2529" w:rsidRPr="00C81B84" w:rsidRDefault="00AD5E1E" w:rsidP="00C81B84">
            <w:r w:rsidRPr="00C81B84">
              <w:t xml:space="preserve">27 133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72E57A" w14:textId="77777777" w:rsidR="00EE2529" w:rsidRPr="00C81B84" w:rsidRDefault="00AD5E1E" w:rsidP="00C81B84">
            <w:r w:rsidRPr="00C81B84">
              <w:t xml:space="preserve">0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DA56AE" w14:textId="77777777" w:rsidR="00EE2529" w:rsidRPr="00C81B84" w:rsidRDefault="00AD5E1E" w:rsidP="00C81B84">
            <w:r w:rsidRPr="00C81B84">
              <w:t xml:space="preserve">0 </w:t>
            </w:r>
          </w:p>
        </w:tc>
      </w:tr>
      <w:tr w:rsidR="00EE2529" w:rsidRPr="00C81B84" w14:paraId="52E49250" w14:textId="77777777">
        <w:trPr>
          <w:trHeight w:val="380"/>
        </w:trPr>
        <w:tc>
          <w:tcPr>
            <w:tcW w:w="5600" w:type="dxa"/>
            <w:tcBorders>
              <w:top w:val="single" w:sz="4" w:space="0" w:color="000000"/>
              <w:left w:val="nil"/>
              <w:bottom w:val="nil"/>
              <w:right w:val="nil"/>
            </w:tcBorders>
            <w:tcMar>
              <w:top w:w="128" w:type="dxa"/>
              <w:left w:w="43" w:type="dxa"/>
              <w:bottom w:w="43" w:type="dxa"/>
              <w:right w:w="43" w:type="dxa"/>
            </w:tcMar>
          </w:tcPr>
          <w:p w14:paraId="38298E01" w14:textId="77777777" w:rsidR="00EE2529" w:rsidRPr="00C81B84" w:rsidRDefault="00AD5E1E" w:rsidP="00C81B84">
            <w:r w:rsidRPr="00C81B84">
              <w:t>=</w:t>
            </w:r>
            <w:r w:rsidRPr="00C81B84">
              <w:tab/>
              <w:t>Netto finansieringsbehov</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D397CCE" w14:textId="77777777" w:rsidR="00EE2529" w:rsidRPr="00C81B84" w:rsidRDefault="00AD5E1E" w:rsidP="00C81B84">
            <w:r w:rsidRPr="00C81B84">
              <w:t xml:space="preserve">64 724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75BD69" w14:textId="77777777" w:rsidR="00EE2529" w:rsidRPr="00C81B84" w:rsidRDefault="00AD5E1E" w:rsidP="00C81B84">
            <w:r w:rsidRPr="00C81B84">
              <w:t xml:space="preserve">-74 081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F01F10" w14:textId="77777777" w:rsidR="00EE2529" w:rsidRPr="00C81B84" w:rsidRDefault="00AD5E1E" w:rsidP="00C81B84">
            <w:r w:rsidRPr="00C81B84">
              <w:t xml:space="preserve">-85 677 </w:t>
            </w:r>
          </w:p>
        </w:tc>
      </w:tr>
      <w:tr w:rsidR="00EE2529" w:rsidRPr="00C81B84" w14:paraId="3ADA2D0F" w14:textId="77777777">
        <w:trPr>
          <w:trHeight w:val="380"/>
        </w:trPr>
        <w:tc>
          <w:tcPr>
            <w:tcW w:w="5600" w:type="dxa"/>
            <w:tcBorders>
              <w:top w:val="nil"/>
              <w:left w:val="nil"/>
              <w:bottom w:val="single" w:sz="4" w:space="0" w:color="000000"/>
              <w:right w:val="nil"/>
            </w:tcBorders>
            <w:tcMar>
              <w:top w:w="128" w:type="dxa"/>
              <w:left w:w="43" w:type="dxa"/>
              <w:bottom w:w="43" w:type="dxa"/>
              <w:right w:w="43" w:type="dxa"/>
            </w:tcMar>
          </w:tcPr>
          <w:p w14:paraId="25CDD750" w14:textId="77777777" w:rsidR="00EE2529" w:rsidRPr="00C81B84" w:rsidRDefault="00AD5E1E" w:rsidP="00C81B84">
            <w:r w:rsidRPr="00C81B84">
              <w:t>+</w:t>
            </w:r>
            <w:r w:rsidRPr="00C81B84">
              <w:tab/>
              <w:t>Gjeldsavdrag</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4C9E024" w14:textId="77777777" w:rsidR="00EE2529" w:rsidRPr="00C81B84" w:rsidRDefault="00AD5E1E" w:rsidP="00C81B84">
            <w:r w:rsidRPr="00C81B84">
              <w:t xml:space="preserve">9 543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A8BB3E" w14:textId="77777777" w:rsidR="00EE2529" w:rsidRPr="00C81B84" w:rsidRDefault="00AD5E1E" w:rsidP="00C81B84">
            <w:r w:rsidRPr="00C81B84">
              <w:t xml:space="preserve">78 457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723FE28" w14:textId="77777777" w:rsidR="00EE2529" w:rsidRPr="00C81B84" w:rsidRDefault="00AD5E1E" w:rsidP="00C81B84">
            <w:r w:rsidRPr="00C81B84">
              <w:t xml:space="preserve">94 457 </w:t>
            </w:r>
          </w:p>
        </w:tc>
      </w:tr>
      <w:tr w:rsidR="00EE2529" w:rsidRPr="00C81B84" w14:paraId="4015E7FC" w14:textId="77777777">
        <w:trPr>
          <w:trHeight w:val="380"/>
        </w:trPr>
        <w:tc>
          <w:tcPr>
            <w:tcW w:w="5600" w:type="dxa"/>
            <w:tcBorders>
              <w:top w:val="single" w:sz="4" w:space="0" w:color="000000"/>
              <w:left w:val="nil"/>
              <w:bottom w:val="single" w:sz="4" w:space="0" w:color="000000"/>
              <w:right w:val="nil"/>
            </w:tcBorders>
            <w:tcMar>
              <w:top w:w="128" w:type="dxa"/>
              <w:left w:w="43" w:type="dxa"/>
              <w:bottom w:w="43" w:type="dxa"/>
              <w:right w:w="43" w:type="dxa"/>
            </w:tcMar>
          </w:tcPr>
          <w:p w14:paraId="5EFF5AE9" w14:textId="77777777" w:rsidR="00EE2529" w:rsidRPr="00C81B84" w:rsidRDefault="00AD5E1E" w:rsidP="00C81B84">
            <w:r w:rsidRPr="00C81B84">
              <w:t>=</w:t>
            </w:r>
            <w:r w:rsidRPr="00C81B84">
              <w:tab/>
              <w:t>Statsbudsjettets brutto finansieringsbehov</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F7AE9" w14:textId="77777777" w:rsidR="00EE2529" w:rsidRPr="00C81B84" w:rsidRDefault="00AD5E1E" w:rsidP="00C81B84">
            <w:r w:rsidRPr="00C81B84">
              <w:t xml:space="preserve">74 267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ADD16" w14:textId="77777777" w:rsidR="00EE2529" w:rsidRPr="00C81B84" w:rsidRDefault="00AD5E1E" w:rsidP="00C81B84">
            <w:r w:rsidRPr="00C81B84">
              <w:t xml:space="preserve">4 376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087C8" w14:textId="77777777" w:rsidR="00EE2529" w:rsidRPr="00C81B84" w:rsidRDefault="00AD5E1E" w:rsidP="00C81B84">
            <w:r w:rsidRPr="00C81B84">
              <w:t xml:space="preserve">8 780 </w:t>
            </w:r>
          </w:p>
        </w:tc>
      </w:tr>
      <w:tr w:rsidR="00EE2529" w:rsidRPr="00C81B84" w14:paraId="2381DE8F" w14:textId="77777777">
        <w:trPr>
          <w:trHeight w:val="380"/>
        </w:trPr>
        <w:tc>
          <w:tcPr>
            <w:tcW w:w="5600" w:type="dxa"/>
            <w:tcBorders>
              <w:top w:val="nil"/>
              <w:left w:val="nil"/>
              <w:bottom w:val="nil"/>
              <w:right w:val="nil"/>
            </w:tcBorders>
            <w:tcMar>
              <w:top w:w="128" w:type="dxa"/>
              <w:left w:w="43" w:type="dxa"/>
              <w:bottom w:w="43" w:type="dxa"/>
              <w:right w:w="43" w:type="dxa"/>
            </w:tcMar>
          </w:tcPr>
          <w:p w14:paraId="237190B4" w14:textId="77777777" w:rsidR="00EE2529" w:rsidRPr="00C81B84" w:rsidRDefault="00AD5E1E" w:rsidP="00C81B84">
            <w:r w:rsidRPr="00AD5E1E">
              <w:rPr>
                <w:rStyle w:val="kursiv"/>
              </w:rPr>
              <w:t>Lånetransaksjoner knyttet til petroleumsvirksomhet</w:t>
            </w:r>
          </w:p>
        </w:tc>
        <w:tc>
          <w:tcPr>
            <w:tcW w:w="1120" w:type="dxa"/>
            <w:tcBorders>
              <w:top w:val="nil"/>
              <w:left w:val="nil"/>
              <w:bottom w:val="nil"/>
              <w:right w:val="nil"/>
            </w:tcBorders>
            <w:tcMar>
              <w:top w:w="128" w:type="dxa"/>
              <w:left w:w="43" w:type="dxa"/>
              <w:bottom w:w="43" w:type="dxa"/>
              <w:right w:w="43" w:type="dxa"/>
            </w:tcMar>
            <w:vAlign w:val="bottom"/>
          </w:tcPr>
          <w:p w14:paraId="56C92148" w14:textId="77777777" w:rsidR="00EE2529" w:rsidRPr="00C81B84" w:rsidRDefault="00EE2529" w:rsidP="00C81B84"/>
        </w:tc>
        <w:tc>
          <w:tcPr>
            <w:tcW w:w="1400" w:type="dxa"/>
            <w:tcBorders>
              <w:top w:val="nil"/>
              <w:left w:val="nil"/>
              <w:bottom w:val="nil"/>
              <w:right w:val="nil"/>
            </w:tcBorders>
            <w:tcMar>
              <w:top w:w="128" w:type="dxa"/>
              <w:left w:w="43" w:type="dxa"/>
              <w:bottom w:w="43" w:type="dxa"/>
              <w:right w:w="43" w:type="dxa"/>
            </w:tcMar>
            <w:vAlign w:val="bottom"/>
          </w:tcPr>
          <w:p w14:paraId="7D0EA377" w14:textId="77777777" w:rsidR="00EE2529" w:rsidRPr="00C81B84" w:rsidRDefault="00EE2529" w:rsidP="00C81B84"/>
        </w:tc>
        <w:tc>
          <w:tcPr>
            <w:tcW w:w="1400" w:type="dxa"/>
            <w:tcBorders>
              <w:top w:val="nil"/>
              <w:left w:val="nil"/>
              <w:bottom w:val="nil"/>
              <w:right w:val="nil"/>
            </w:tcBorders>
            <w:tcMar>
              <w:top w:w="128" w:type="dxa"/>
              <w:left w:w="43" w:type="dxa"/>
              <w:bottom w:w="43" w:type="dxa"/>
              <w:right w:w="43" w:type="dxa"/>
            </w:tcMar>
            <w:vAlign w:val="bottom"/>
          </w:tcPr>
          <w:p w14:paraId="35A2040B" w14:textId="77777777" w:rsidR="00EE2529" w:rsidRPr="00C81B84" w:rsidRDefault="00EE2529" w:rsidP="00C81B84"/>
        </w:tc>
      </w:tr>
      <w:tr w:rsidR="00EE2529" w:rsidRPr="00C81B84" w14:paraId="6BBDA0B1" w14:textId="77777777">
        <w:trPr>
          <w:trHeight w:val="380"/>
        </w:trPr>
        <w:tc>
          <w:tcPr>
            <w:tcW w:w="5600" w:type="dxa"/>
            <w:tcBorders>
              <w:top w:val="nil"/>
              <w:left w:val="nil"/>
              <w:bottom w:val="nil"/>
              <w:right w:val="nil"/>
            </w:tcBorders>
            <w:tcMar>
              <w:top w:w="128" w:type="dxa"/>
              <w:left w:w="43" w:type="dxa"/>
              <w:bottom w:w="43" w:type="dxa"/>
              <w:right w:w="43" w:type="dxa"/>
            </w:tcMar>
          </w:tcPr>
          <w:p w14:paraId="4843CF24" w14:textId="77777777" w:rsidR="00EE2529" w:rsidRPr="00C81B84" w:rsidRDefault="00AD5E1E" w:rsidP="00C81B84">
            <w:r w:rsidRPr="00C81B84">
              <w:tab/>
              <w:t xml:space="preserve">Salg av aksjer i </w:t>
            </w:r>
            <w:proofErr w:type="spellStart"/>
            <w:r w:rsidRPr="00C81B84">
              <w:t>Equinor</w:t>
            </w:r>
            <w:proofErr w:type="spellEnd"/>
            <w:r w:rsidRPr="00C81B84">
              <w:t xml:space="preserve"> ASA mv.</w:t>
            </w:r>
          </w:p>
        </w:tc>
        <w:tc>
          <w:tcPr>
            <w:tcW w:w="1120" w:type="dxa"/>
            <w:tcBorders>
              <w:top w:val="nil"/>
              <w:left w:val="nil"/>
              <w:bottom w:val="nil"/>
              <w:right w:val="nil"/>
            </w:tcBorders>
            <w:tcMar>
              <w:top w:w="128" w:type="dxa"/>
              <w:left w:w="43" w:type="dxa"/>
              <w:bottom w:w="43" w:type="dxa"/>
              <w:right w:w="43" w:type="dxa"/>
            </w:tcMar>
            <w:vAlign w:val="bottom"/>
          </w:tcPr>
          <w:p w14:paraId="6C6E84F2" w14:textId="77777777" w:rsidR="00EE2529" w:rsidRPr="00C81B84" w:rsidRDefault="00AD5E1E" w:rsidP="00C81B84">
            <w:r w:rsidRPr="00C81B84">
              <w:t>13 496</w:t>
            </w:r>
          </w:p>
        </w:tc>
        <w:tc>
          <w:tcPr>
            <w:tcW w:w="1400" w:type="dxa"/>
            <w:tcBorders>
              <w:top w:val="nil"/>
              <w:left w:val="nil"/>
              <w:bottom w:val="nil"/>
              <w:right w:val="nil"/>
            </w:tcBorders>
            <w:tcMar>
              <w:top w:w="128" w:type="dxa"/>
              <w:left w:w="43" w:type="dxa"/>
              <w:bottom w:w="43" w:type="dxa"/>
              <w:right w:w="43" w:type="dxa"/>
            </w:tcMar>
            <w:vAlign w:val="bottom"/>
          </w:tcPr>
          <w:p w14:paraId="66EF3531" w14:textId="77777777" w:rsidR="00EE2529" w:rsidRPr="00C81B84" w:rsidRDefault="00AD5E1E" w:rsidP="00C81B84">
            <w:r w:rsidRPr="00C81B84">
              <w:t>0</w:t>
            </w:r>
          </w:p>
        </w:tc>
        <w:tc>
          <w:tcPr>
            <w:tcW w:w="1400" w:type="dxa"/>
            <w:tcBorders>
              <w:top w:val="nil"/>
              <w:left w:val="nil"/>
              <w:bottom w:val="nil"/>
              <w:right w:val="nil"/>
            </w:tcBorders>
            <w:tcMar>
              <w:top w:w="128" w:type="dxa"/>
              <w:left w:w="43" w:type="dxa"/>
              <w:bottom w:w="43" w:type="dxa"/>
              <w:right w:w="43" w:type="dxa"/>
            </w:tcMar>
            <w:vAlign w:val="bottom"/>
          </w:tcPr>
          <w:p w14:paraId="01D88D9E" w14:textId="77777777" w:rsidR="00EE2529" w:rsidRPr="00C81B84" w:rsidRDefault="00AD5E1E" w:rsidP="00C81B84">
            <w:r w:rsidRPr="00C81B84">
              <w:t>0</w:t>
            </w:r>
          </w:p>
        </w:tc>
      </w:tr>
      <w:tr w:rsidR="00EE2529" w:rsidRPr="00C81B84" w14:paraId="0001E01F" w14:textId="77777777">
        <w:trPr>
          <w:trHeight w:val="380"/>
        </w:trPr>
        <w:tc>
          <w:tcPr>
            <w:tcW w:w="5600" w:type="dxa"/>
            <w:tcBorders>
              <w:top w:val="nil"/>
              <w:left w:val="nil"/>
              <w:bottom w:val="single" w:sz="4" w:space="0" w:color="000000"/>
              <w:right w:val="nil"/>
            </w:tcBorders>
            <w:tcMar>
              <w:top w:w="128" w:type="dxa"/>
              <w:left w:w="43" w:type="dxa"/>
              <w:bottom w:w="43" w:type="dxa"/>
              <w:right w:w="43" w:type="dxa"/>
            </w:tcMar>
          </w:tcPr>
          <w:p w14:paraId="64CA8C47" w14:textId="77777777" w:rsidR="00EE2529" w:rsidRPr="00C81B84" w:rsidRDefault="00AD5E1E" w:rsidP="00C81B84">
            <w:r w:rsidRPr="00C81B84">
              <w:t>–</w:t>
            </w:r>
            <w:r w:rsidRPr="00C81B84">
              <w:tab/>
              <w:t>Utlån, aksjetegning mv.</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97478CD" w14:textId="77777777" w:rsidR="00EE2529" w:rsidRPr="00C81B84" w:rsidRDefault="00AD5E1E" w:rsidP="00C81B84">
            <w:r w:rsidRPr="00C81B84">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44B37BA" w14:textId="77777777" w:rsidR="00EE2529" w:rsidRPr="00C81B84" w:rsidRDefault="00AD5E1E" w:rsidP="00C81B84">
            <w:r w:rsidRPr="00C81B84">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A59996" w14:textId="77777777" w:rsidR="00EE2529" w:rsidRPr="00C81B84" w:rsidRDefault="00AD5E1E" w:rsidP="00C81B84">
            <w:r w:rsidRPr="00C81B84">
              <w:t>0</w:t>
            </w:r>
          </w:p>
        </w:tc>
      </w:tr>
      <w:tr w:rsidR="00EE2529" w:rsidRPr="00C81B84" w14:paraId="5B01C4FA" w14:textId="77777777">
        <w:trPr>
          <w:trHeight w:val="640"/>
        </w:trPr>
        <w:tc>
          <w:tcPr>
            <w:tcW w:w="5600" w:type="dxa"/>
            <w:tcBorders>
              <w:top w:val="single" w:sz="4" w:space="0" w:color="000000"/>
              <w:left w:val="nil"/>
              <w:bottom w:val="single" w:sz="4" w:space="0" w:color="000000"/>
              <w:right w:val="nil"/>
            </w:tcBorders>
            <w:tcMar>
              <w:top w:w="128" w:type="dxa"/>
              <w:left w:w="43" w:type="dxa"/>
              <w:bottom w:w="43" w:type="dxa"/>
              <w:right w:w="43" w:type="dxa"/>
            </w:tcMar>
          </w:tcPr>
          <w:p w14:paraId="62FFA375" w14:textId="77777777" w:rsidR="00EE2529" w:rsidRPr="00C81B84" w:rsidRDefault="00AD5E1E" w:rsidP="00C81B84">
            <w:r w:rsidRPr="00C81B84">
              <w:t>=</w:t>
            </w:r>
            <w:r w:rsidRPr="00C81B84">
              <w:tab/>
              <w:t>Netto finanstransaksjoner knyttet til petroleumsvirksomheten, overføres til Statens pensjonsfond utland</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2EA111" w14:textId="77777777" w:rsidR="00EE2529" w:rsidRPr="00C81B84" w:rsidRDefault="00AD5E1E" w:rsidP="00C81B84">
            <w:r w:rsidRPr="00C81B84">
              <w:t>13 496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5B72F" w14:textId="77777777" w:rsidR="00EE2529" w:rsidRPr="00C81B84" w:rsidRDefault="00AD5E1E" w:rsidP="00C81B84">
            <w:r w:rsidRPr="00C81B84">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B14DC9" w14:textId="77777777" w:rsidR="00EE2529" w:rsidRPr="00C81B84" w:rsidRDefault="00AD5E1E" w:rsidP="00C81B84">
            <w:r w:rsidRPr="00C81B84">
              <w:t>0</w:t>
            </w:r>
          </w:p>
        </w:tc>
      </w:tr>
    </w:tbl>
    <w:p w14:paraId="724D1A19" w14:textId="77777777" w:rsidR="00EE2529" w:rsidRPr="00C81B84" w:rsidRDefault="00AD5E1E" w:rsidP="00C81B84">
      <w:pPr>
        <w:pStyle w:val="tabell-noter"/>
        <w:rPr>
          <w:rStyle w:val="skrift-hevet"/>
        </w:rPr>
      </w:pPr>
      <w:r w:rsidRPr="00C81B84">
        <w:rPr>
          <w:rStyle w:val="skrift-hevet"/>
        </w:rPr>
        <w:t>1</w:t>
      </w:r>
      <w:r w:rsidRPr="00C81B84">
        <w:tab/>
        <w:t>Medregnet tilbakeføring fra statens kontantbeholdning til Statens pensjonsfond utland i 2022.</w:t>
      </w:r>
    </w:p>
    <w:p w14:paraId="12EF2B98" w14:textId="77777777" w:rsidR="00EE2529" w:rsidRPr="00C81B84" w:rsidRDefault="00AD5E1E" w:rsidP="00C81B84">
      <w:pPr>
        <w:pStyle w:val="Kilde"/>
      </w:pPr>
      <w:r w:rsidRPr="00C81B84">
        <w:t>Kilde: Finansdepartementet</w:t>
      </w:r>
    </w:p>
    <w:p w14:paraId="7C681917" w14:textId="77777777" w:rsidR="00EE2529" w:rsidRPr="00C81B84" w:rsidRDefault="00AD5E1E" w:rsidP="00C81B84">
      <w:r w:rsidRPr="00C81B84">
        <w:t>Samlet overskudd på statsbudsjettet og i Statens pensjonsfond består av statens netto kontantstrøm fra petroleumsvirksomheten fratrukket overføringen til statsbudsjettet for å dekke det oljekorrigerte budsjettunderskuddet, samt rente- og utbytteinntekter mv. i Statens pensjonsfond utland og Statens pensjonsfond Norge.</w:t>
      </w:r>
    </w:p>
    <w:p w14:paraId="4097945F" w14:textId="77777777" w:rsidR="00EE2529" w:rsidRPr="00C81B84" w:rsidRDefault="00AD5E1E" w:rsidP="00C81B84">
      <w:r w:rsidRPr="00C81B84">
        <w:t xml:space="preserve">Netto kontantstrøm fra petroleumsvirksomheten i 2023 forventes å bli 1 015,5 mrd. kroner, som er 369,0 mrd. kroner lavere enn i Saldert budsjett 2023. Av dette skyldes 195,0 mrd. kroner lavere anslag for skatte- og avgiftsinntekter fra petroleumsvirksomhet, og 235,6 mrd. kroner lavere netto inntekter fra SDØE. I motsatt retning trekker økt utbytte fra </w:t>
      </w:r>
      <w:proofErr w:type="spellStart"/>
      <w:r w:rsidRPr="00C81B84">
        <w:t>Equinor</w:t>
      </w:r>
      <w:proofErr w:type="spellEnd"/>
      <w:r w:rsidRPr="00C81B84">
        <w:t xml:space="preserve"> ASA med 61,6 mrd. kroner. Fratrukket overføringen til statsbudsjettet for å dekke det oljekorrigerte budsjettunderskuddet, innebærer dette at nettoavsetningen til Statens pensjonsfond utland anslås til 714,4 mrd. kroner. Samlede rente- og utbytteinntekter mv. i Statens pensjonsfond anslås å utgjøre 336,0 mrd. kroner i 2023, hvorav 319,7 mrd. kroner fra utenlandsdelen av fondet. Det samlede overskuddet på statsbudsjettet og i Statens pensjonsfond i 2023 anslås dermed til 1 050,4 mrd. kroner.</w:t>
      </w:r>
    </w:p>
    <w:p w14:paraId="1223D4A9" w14:textId="77777777" w:rsidR="00EE2529" w:rsidRPr="00C81B84" w:rsidRDefault="00AD5E1E" w:rsidP="00C81B84">
      <w:r w:rsidRPr="00C81B84">
        <w:t>Det vil i forbindelse med nysalderingen bli fremmet et oppdatert bevilgningsforslag for overføringen av statens netto kontantstrøm fra petroleumsvirksomhet til Statens pensjonsfond utland. Videre vil en endelig fastsettelse av tilbakeføringen til statsbudsjettet fra Statens pensjonsfond utland også bli foreslått i forbindelse med nysalderingen.</w:t>
      </w:r>
    </w:p>
    <w:p w14:paraId="03A20A33" w14:textId="77777777" w:rsidR="00EE2529" w:rsidRPr="00C81B84" w:rsidRDefault="00AD5E1E" w:rsidP="00C81B84">
      <w:r w:rsidRPr="00C81B84">
        <w:t xml:space="preserve">Staten lånefinansierer ikke utgifter til drift, investeringer eller overføringer til private, kommuner og fylkeskommuner. Det oljekorrigerte underskuddet, hvor disse utgiftene inngår, finansieres av en overføring fra Statens pensjonsfond utland. Statsbudsjettet gjøres dermed opp i balanse før lånetransaksjoner. Statsbudsjettets lånetransaksjoner omfatter blant annet utlån til husholdninger og næringsliv, salg og kjøp av aksjer og innskudd i foretak og fond. Investeringer i selskaper regnes som lånetransaksjoner dersom forventet avkastning minst tilsvarer avkastningen på </w:t>
      </w:r>
      <w:r w:rsidRPr="00C81B84">
        <w:lastRenderedPageBreak/>
        <w:t>alternative plasseringer. Med avkastning på alternative plasseringer menes finansiell avkastning som svarer til risikoen ved plasseringen. Lånetransaksjoner inngår verken i det oljekorrigerte, eller det strukturelle oljekorrigerte budsjettunderskuddet.</w:t>
      </w:r>
    </w:p>
    <w:p w14:paraId="7A6DFFD8" w14:textId="77777777" w:rsidR="00EE2529" w:rsidRPr="00C81B84" w:rsidRDefault="00AD5E1E" w:rsidP="00C81B84">
      <w:r w:rsidRPr="00C81B84">
        <w:t>Statsbudsjettets brutto finansieringsbehov for 2023 anslås nå til 8,8 mrd. kroner, jf. tabell 1.3. Endringene fra saldert budsjett gjelder både økte utlån under boliglånsordningen i Statens pensjonskasse, og tilbakebetalinger som følge av økte avdrag på statsobligasjoner. I tillegg gjelder det økt gjeldsavdrag på innenlandsk statsgjeld, som følge av tilbakekjøp av obligasjoner.</w:t>
      </w:r>
    </w:p>
    <w:p w14:paraId="68FCFFF2" w14:textId="77777777" w:rsidR="00EE2529" w:rsidRPr="00C81B84" w:rsidRDefault="00AD5E1E" w:rsidP="00C81B84">
      <w:r w:rsidRPr="00C81B84">
        <w:t>Statens faktiske lånebehov og forslag om lånefullmakter kan avvike fra finansieringsbehovet i tabell 1.3. Ved forslag om opptak av statlige lån og lånefullmakter korrigeres det for enkelte lånetransaksjoner som inngår i finansieringsbehovet, men ikke har likviditetseffekt. Dette gjelder blant annet opprettelse av og endringer i fond som er avsatt for fremtidige tilskudd. Samtidig påvirker enkelte poster på statsbudsjettet ikke likviditeten i pengemarkedet direkte, selv om de påvirker balansen på statsbudsjettet og størrelsen på statens kontantbeholdning. Det gjelder blant annet renter og overføringer fra Norges Bank.</w:t>
      </w:r>
    </w:p>
    <w:p w14:paraId="4CF3D821" w14:textId="77777777" w:rsidR="00EE2529" w:rsidRDefault="00AD5E1E" w:rsidP="00C81B84">
      <w:pPr>
        <w:pStyle w:val="Overskrift2"/>
      </w:pPr>
      <w:r w:rsidRPr="00C81B84">
        <w:t>Anmodningsvedtak</w:t>
      </w:r>
    </w:p>
    <w:p w14:paraId="20CD9825" w14:textId="0A52908C" w:rsidR="00EB67C4" w:rsidRPr="00EB67C4" w:rsidRDefault="00EB67C4" w:rsidP="00EB67C4">
      <w:pPr>
        <w:pStyle w:val="tabell-tittel"/>
      </w:pPr>
      <w:r w:rsidRPr="00C81B84">
        <w:t>Oversikt over omtale av anmodningsvedtak</w:t>
      </w:r>
    </w:p>
    <w:p w14:paraId="41B75570" w14:textId="77777777" w:rsidR="00EE2529" w:rsidRPr="00C81B84" w:rsidRDefault="00AD5E1E" w:rsidP="00C81B84">
      <w:pPr>
        <w:pStyle w:val="Tabellnavn"/>
      </w:pPr>
      <w:r w:rsidRPr="00C81B84">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960"/>
        <w:gridCol w:w="6220"/>
        <w:gridCol w:w="1120"/>
      </w:tblGrid>
      <w:tr w:rsidR="00EE2529" w:rsidRPr="00C81B84" w14:paraId="114AE6BB" w14:textId="77777777" w:rsidTr="00EB67C4">
        <w:trPr>
          <w:trHeight w:val="360"/>
        </w:trPr>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88CE64" w14:textId="77777777" w:rsidR="00EE2529" w:rsidRPr="00C81B84" w:rsidRDefault="00AD5E1E" w:rsidP="00C81B84">
            <w:r w:rsidRPr="00C81B84">
              <w:t>Sesjon</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62AE7D" w14:textId="77777777" w:rsidR="00EE2529" w:rsidRPr="00C81B84" w:rsidRDefault="00AD5E1E" w:rsidP="00C81B84">
            <w:r w:rsidRPr="00C81B84">
              <w:t>Vedtak nr.</w:t>
            </w:r>
          </w:p>
        </w:tc>
        <w:tc>
          <w:tcPr>
            <w:tcW w:w="6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CDB49" w14:textId="77777777" w:rsidR="00EE2529" w:rsidRPr="00C81B84" w:rsidRDefault="00AD5E1E" w:rsidP="00C81B84">
            <w:r w:rsidRPr="00C81B84">
              <w:t>Stikkord</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054C3F" w14:textId="77777777" w:rsidR="00EE2529" w:rsidRPr="00C81B84" w:rsidRDefault="00AD5E1E" w:rsidP="00C81B84">
            <w:r w:rsidRPr="00C81B84">
              <w:t>Omtalt side</w:t>
            </w:r>
          </w:p>
        </w:tc>
      </w:tr>
      <w:tr w:rsidR="00EE2529" w:rsidRPr="00C81B84" w14:paraId="6F4AD348" w14:textId="77777777" w:rsidTr="00EB67C4">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01823F3F" w14:textId="77777777" w:rsidR="00EE2529" w:rsidRPr="00C81B84" w:rsidRDefault="00AD5E1E" w:rsidP="00C81B84">
            <w:r w:rsidRPr="00C81B84">
              <w:t>2020–2021</w:t>
            </w:r>
          </w:p>
        </w:tc>
        <w:tc>
          <w:tcPr>
            <w:tcW w:w="960" w:type="dxa"/>
            <w:tcBorders>
              <w:top w:val="single" w:sz="4" w:space="0" w:color="000000"/>
              <w:left w:val="nil"/>
              <w:bottom w:val="nil"/>
              <w:right w:val="nil"/>
            </w:tcBorders>
            <w:tcMar>
              <w:top w:w="128" w:type="dxa"/>
              <w:left w:w="43" w:type="dxa"/>
              <w:bottom w:w="43" w:type="dxa"/>
              <w:right w:w="43" w:type="dxa"/>
            </w:tcMar>
          </w:tcPr>
          <w:p w14:paraId="7CC106E9" w14:textId="77777777" w:rsidR="00EE2529" w:rsidRPr="00C81B84" w:rsidRDefault="00AD5E1E" w:rsidP="00C81B84">
            <w:r w:rsidRPr="00C81B84">
              <w:t>207</w:t>
            </w:r>
          </w:p>
        </w:tc>
        <w:tc>
          <w:tcPr>
            <w:tcW w:w="6220" w:type="dxa"/>
            <w:tcBorders>
              <w:top w:val="single" w:sz="4" w:space="0" w:color="000000"/>
              <w:left w:val="nil"/>
              <w:bottom w:val="nil"/>
              <w:right w:val="nil"/>
            </w:tcBorders>
            <w:tcMar>
              <w:top w:w="128" w:type="dxa"/>
              <w:left w:w="43" w:type="dxa"/>
              <w:bottom w:w="43" w:type="dxa"/>
              <w:right w:w="43" w:type="dxa"/>
            </w:tcMar>
          </w:tcPr>
          <w:p w14:paraId="14330D3D" w14:textId="77777777" w:rsidR="00EE2529" w:rsidRPr="00C81B84" w:rsidRDefault="00AD5E1E" w:rsidP="00C81B84">
            <w:r w:rsidRPr="00C81B84">
              <w:t>Effektiv bekjempelse av irregulær migrasjon</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058F8E18" w14:textId="77777777" w:rsidR="00EE2529" w:rsidRPr="00C81B84" w:rsidRDefault="00AD5E1E" w:rsidP="00C81B84">
            <w:r w:rsidRPr="00C81B84">
              <w:t>53</w:t>
            </w:r>
          </w:p>
        </w:tc>
      </w:tr>
      <w:tr w:rsidR="00EE2529" w:rsidRPr="00C81B84" w14:paraId="0F96631E"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24986393" w14:textId="77777777" w:rsidR="00EE2529" w:rsidRPr="00C81B84" w:rsidRDefault="00AD5E1E" w:rsidP="00C81B84">
            <w:r w:rsidRPr="00C81B84">
              <w:t>2021–2022</w:t>
            </w:r>
          </w:p>
        </w:tc>
        <w:tc>
          <w:tcPr>
            <w:tcW w:w="960" w:type="dxa"/>
            <w:tcBorders>
              <w:top w:val="nil"/>
              <w:left w:val="nil"/>
              <w:bottom w:val="nil"/>
              <w:right w:val="nil"/>
            </w:tcBorders>
            <w:tcMar>
              <w:top w:w="128" w:type="dxa"/>
              <w:left w:w="43" w:type="dxa"/>
              <w:bottom w:w="43" w:type="dxa"/>
              <w:right w:w="43" w:type="dxa"/>
            </w:tcMar>
          </w:tcPr>
          <w:p w14:paraId="0530BFF8" w14:textId="77777777" w:rsidR="00EE2529" w:rsidRPr="00C81B84" w:rsidRDefault="00AD5E1E" w:rsidP="00C81B84">
            <w:r w:rsidRPr="00C81B84">
              <w:t>701</w:t>
            </w:r>
          </w:p>
        </w:tc>
        <w:tc>
          <w:tcPr>
            <w:tcW w:w="6220" w:type="dxa"/>
            <w:tcBorders>
              <w:top w:val="nil"/>
              <w:left w:val="nil"/>
              <w:bottom w:val="nil"/>
              <w:right w:val="nil"/>
            </w:tcBorders>
            <w:tcMar>
              <w:top w:w="128" w:type="dxa"/>
              <w:left w:w="43" w:type="dxa"/>
              <w:bottom w:w="43" w:type="dxa"/>
              <w:right w:w="43" w:type="dxa"/>
            </w:tcMar>
          </w:tcPr>
          <w:p w14:paraId="3A413E19" w14:textId="77777777" w:rsidR="00EE2529" w:rsidRPr="00C81B84" w:rsidRDefault="00AD5E1E" w:rsidP="00C81B84">
            <w:r w:rsidRPr="00C81B84">
              <w:t>Kraft- og nettutbygging knyttet til store industrietableringer</w:t>
            </w:r>
          </w:p>
        </w:tc>
        <w:tc>
          <w:tcPr>
            <w:tcW w:w="1120" w:type="dxa"/>
            <w:tcBorders>
              <w:top w:val="nil"/>
              <w:left w:val="nil"/>
              <w:bottom w:val="nil"/>
              <w:right w:val="nil"/>
            </w:tcBorders>
            <w:tcMar>
              <w:top w:w="128" w:type="dxa"/>
              <w:left w:w="43" w:type="dxa"/>
              <w:bottom w:w="43" w:type="dxa"/>
              <w:right w:w="43" w:type="dxa"/>
            </w:tcMar>
            <w:vAlign w:val="bottom"/>
          </w:tcPr>
          <w:p w14:paraId="73F816FA" w14:textId="77777777" w:rsidR="00EE2529" w:rsidRPr="00C81B84" w:rsidRDefault="00AD5E1E" w:rsidP="00C81B84">
            <w:r w:rsidRPr="00C81B84">
              <w:t>177</w:t>
            </w:r>
          </w:p>
        </w:tc>
      </w:tr>
      <w:tr w:rsidR="00EE2529" w:rsidRPr="00C81B84" w14:paraId="42323CEC" w14:textId="77777777" w:rsidTr="00EB67C4">
        <w:trPr>
          <w:trHeight w:val="640"/>
        </w:trPr>
        <w:tc>
          <w:tcPr>
            <w:tcW w:w="1240" w:type="dxa"/>
            <w:tcBorders>
              <w:top w:val="nil"/>
              <w:left w:val="nil"/>
              <w:bottom w:val="nil"/>
              <w:right w:val="nil"/>
            </w:tcBorders>
            <w:tcMar>
              <w:top w:w="128" w:type="dxa"/>
              <w:left w:w="43" w:type="dxa"/>
              <w:bottom w:w="43" w:type="dxa"/>
              <w:right w:w="43" w:type="dxa"/>
            </w:tcMar>
          </w:tcPr>
          <w:p w14:paraId="176537C3" w14:textId="77777777" w:rsidR="00EE2529" w:rsidRPr="00C81B84" w:rsidRDefault="00AD5E1E" w:rsidP="00C81B84">
            <w:r w:rsidRPr="00C81B84">
              <w:t>2021–2022</w:t>
            </w:r>
          </w:p>
        </w:tc>
        <w:tc>
          <w:tcPr>
            <w:tcW w:w="960" w:type="dxa"/>
            <w:tcBorders>
              <w:top w:val="nil"/>
              <w:left w:val="nil"/>
              <w:bottom w:val="nil"/>
              <w:right w:val="nil"/>
            </w:tcBorders>
            <w:tcMar>
              <w:top w:w="128" w:type="dxa"/>
              <w:left w:w="43" w:type="dxa"/>
              <w:bottom w:w="43" w:type="dxa"/>
              <w:right w:w="43" w:type="dxa"/>
            </w:tcMar>
          </w:tcPr>
          <w:p w14:paraId="211900B8" w14:textId="77777777" w:rsidR="00EE2529" w:rsidRPr="00C81B84" w:rsidRDefault="00AD5E1E" w:rsidP="00C81B84">
            <w:r w:rsidRPr="00C81B84">
              <w:t>731</w:t>
            </w:r>
          </w:p>
        </w:tc>
        <w:tc>
          <w:tcPr>
            <w:tcW w:w="6220" w:type="dxa"/>
            <w:tcBorders>
              <w:top w:val="nil"/>
              <w:left w:val="nil"/>
              <w:bottom w:val="nil"/>
              <w:right w:val="nil"/>
            </w:tcBorders>
            <w:tcMar>
              <w:top w:w="128" w:type="dxa"/>
              <w:left w:w="43" w:type="dxa"/>
              <w:bottom w:w="43" w:type="dxa"/>
              <w:right w:w="43" w:type="dxa"/>
            </w:tcMar>
          </w:tcPr>
          <w:p w14:paraId="573D5441" w14:textId="77777777" w:rsidR="00EE2529" w:rsidRPr="00C81B84" w:rsidRDefault="00AD5E1E" w:rsidP="00C81B84">
            <w:r w:rsidRPr="00C81B84">
              <w:t>Prioritere hvem som får tilknytning til og uttak fra nettet av større nye forbrukere</w:t>
            </w:r>
          </w:p>
        </w:tc>
        <w:tc>
          <w:tcPr>
            <w:tcW w:w="1120" w:type="dxa"/>
            <w:tcBorders>
              <w:top w:val="nil"/>
              <w:left w:val="nil"/>
              <w:bottom w:val="nil"/>
              <w:right w:val="nil"/>
            </w:tcBorders>
            <w:tcMar>
              <w:top w:w="128" w:type="dxa"/>
              <w:left w:w="43" w:type="dxa"/>
              <w:bottom w:w="43" w:type="dxa"/>
              <w:right w:w="43" w:type="dxa"/>
            </w:tcMar>
            <w:vAlign w:val="bottom"/>
          </w:tcPr>
          <w:p w14:paraId="66D63167" w14:textId="77777777" w:rsidR="00EE2529" w:rsidRPr="00C81B84" w:rsidRDefault="00AD5E1E" w:rsidP="00C81B84">
            <w:r w:rsidRPr="00C81B84">
              <w:t>179</w:t>
            </w:r>
          </w:p>
        </w:tc>
      </w:tr>
      <w:tr w:rsidR="00EE2529" w:rsidRPr="00C81B84" w14:paraId="3F0DE3D4"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1C57F0EB" w14:textId="77777777" w:rsidR="00EE2529" w:rsidRPr="00C81B84" w:rsidRDefault="00AD5E1E" w:rsidP="00C81B84">
            <w:r w:rsidRPr="00C81B84">
              <w:t>2021–2022</w:t>
            </w:r>
          </w:p>
        </w:tc>
        <w:tc>
          <w:tcPr>
            <w:tcW w:w="960" w:type="dxa"/>
            <w:tcBorders>
              <w:top w:val="nil"/>
              <w:left w:val="nil"/>
              <w:bottom w:val="nil"/>
              <w:right w:val="nil"/>
            </w:tcBorders>
            <w:tcMar>
              <w:top w:w="128" w:type="dxa"/>
              <w:left w:w="43" w:type="dxa"/>
              <w:bottom w:w="43" w:type="dxa"/>
              <w:right w:w="43" w:type="dxa"/>
            </w:tcMar>
          </w:tcPr>
          <w:p w14:paraId="74C23046" w14:textId="77777777" w:rsidR="00EE2529" w:rsidRPr="00C81B84" w:rsidRDefault="00AD5E1E" w:rsidP="00C81B84">
            <w:r w:rsidRPr="00C81B84">
              <w:t>831</w:t>
            </w:r>
          </w:p>
        </w:tc>
        <w:tc>
          <w:tcPr>
            <w:tcW w:w="6220" w:type="dxa"/>
            <w:tcBorders>
              <w:top w:val="nil"/>
              <w:left w:val="nil"/>
              <w:bottom w:val="nil"/>
              <w:right w:val="nil"/>
            </w:tcBorders>
            <w:tcMar>
              <w:top w:w="128" w:type="dxa"/>
              <w:left w:w="43" w:type="dxa"/>
              <w:bottom w:w="43" w:type="dxa"/>
              <w:right w:w="43" w:type="dxa"/>
            </w:tcMar>
          </w:tcPr>
          <w:p w14:paraId="58C2E384" w14:textId="77777777" w:rsidR="00EE2529" w:rsidRPr="00C81B84" w:rsidRDefault="00AD5E1E" w:rsidP="00C81B84">
            <w:r w:rsidRPr="00C81B84">
              <w:t>Offentlig helsetilbud ved Politiets utlendingsinternat på Trandum</w:t>
            </w:r>
          </w:p>
        </w:tc>
        <w:tc>
          <w:tcPr>
            <w:tcW w:w="1120" w:type="dxa"/>
            <w:tcBorders>
              <w:top w:val="nil"/>
              <w:left w:val="nil"/>
              <w:bottom w:val="nil"/>
              <w:right w:val="nil"/>
            </w:tcBorders>
            <w:tcMar>
              <w:top w:w="128" w:type="dxa"/>
              <w:left w:w="43" w:type="dxa"/>
              <w:bottom w:w="43" w:type="dxa"/>
              <w:right w:w="43" w:type="dxa"/>
            </w:tcMar>
            <w:vAlign w:val="bottom"/>
          </w:tcPr>
          <w:p w14:paraId="479F22FB" w14:textId="77777777" w:rsidR="00EE2529" w:rsidRPr="00C81B84" w:rsidRDefault="00AD5E1E" w:rsidP="00C81B84">
            <w:r w:rsidRPr="00C81B84">
              <w:t>54</w:t>
            </w:r>
          </w:p>
        </w:tc>
      </w:tr>
      <w:tr w:rsidR="00EE2529" w:rsidRPr="00C81B84" w14:paraId="76FE7913"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12EA2465"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3B82EB24" w14:textId="77777777" w:rsidR="00EE2529" w:rsidRPr="00C81B84" w:rsidRDefault="00AD5E1E" w:rsidP="00C81B84">
            <w:r w:rsidRPr="00C81B84">
              <w:t>21</w:t>
            </w:r>
          </w:p>
        </w:tc>
        <w:tc>
          <w:tcPr>
            <w:tcW w:w="6220" w:type="dxa"/>
            <w:tcBorders>
              <w:top w:val="nil"/>
              <w:left w:val="nil"/>
              <w:bottom w:val="nil"/>
              <w:right w:val="nil"/>
            </w:tcBorders>
            <w:tcMar>
              <w:top w:w="128" w:type="dxa"/>
              <w:left w:w="43" w:type="dxa"/>
              <w:bottom w:w="43" w:type="dxa"/>
              <w:right w:w="43" w:type="dxa"/>
            </w:tcMar>
          </w:tcPr>
          <w:p w14:paraId="2883A39D" w14:textId="77777777" w:rsidR="00EE2529" w:rsidRPr="00C81B84" w:rsidRDefault="00AD5E1E" w:rsidP="00C81B84">
            <w:proofErr w:type="spellStart"/>
            <w:r w:rsidRPr="00C81B84">
              <w:t>Enova</w:t>
            </w:r>
            <w:proofErr w:type="spellEnd"/>
            <w:r w:rsidRPr="00C81B84">
              <w:t xml:space="preserve"> – forsyningssikkerhet</w:t>
            </w:r>
          </w:p>
        </w:tc>
        <w:tc>
          <w:tcPr>
            <w:tcW w:w="1120" w:type="dxa"/>
            <w:tcBorders>
              <w:top w:val="nil"/>
              <w:left w:val="nil"/>
              <w:bottom w:val="nil"/>
              <w:right w:val="nil"/>
            </w:tcBorders>
            <w:tcMar>
              <w:top w:w="128" w:type="dxa"/>
              <w:left w:w="43" w:type="dxa"/>
              <w:bottom w:w="43" w:type="dxa"/>
              <w:right w:w="43" w:type="dxa"/>
            </w:tcMar>
            <w:vAlign w:val="bottom"/>
          </w:tcPr>
          <w:p w14:paraId="5D288836" w14:textId="77777777" w:rsidR="00EE2529" w:rsidRPr="00C81B84" w:rsidRDefault="00AD5E1E" w:rsidP="00C81B84">
            <w:r w:rsidRPr="00C81B84">
              <w:t>148</w:t>
            </w:r>
          </w:p>
        </w:tc>
      </w:tr>
      <w:tr w:rsidR="00EE2529" w:rsidRPr="00C81B84" w14:paraId="2B9EFCD7"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1B77B89A"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5AF1B898" w14:textId="77777777" w:rsidR="00EE2529" w:rsidRPr="00C81B84" w:rsidRDefault="00AD5E1E" w:rsidP="00C81B84">
            <w:r w:rsidRPr="00C81B84">
              <w:t>22</w:t>
            </w:r>
          </w:p>
        </w:tc>
        <w:tc>
          <w:tcPr>
            <w:tcW w:w="6220" w:type="dxa"/>
            <w:tcBorders>
              <w:top w:val="nil"/>
              <w:left w:val="nil"/>
              <w:bottom w:val="nil"/>
              <w:right w:val="nil"/>
            </w:tcBorders>
            <w:tcMar>
              <w:top w:w="128" w:type="dxa"/>
              <w:left w:w="43" w:type="dxa"/>
              <w:bottom w:w="43" w:type="dxa"/>
              <w:right w:w="43" w:type="dxa"/>
            </w:tcMar>
          </w:tcPr>
          <w:p w14:paraId="06439875" w14:textId="77777777" w:rsidR="00EE2529" w:rsidRPr="00C81B84" w:rsidRDefault="00AD5E1E" w:rsidP="00C81B84">
            <w:proofErr w:type="spellStart"/>
            <w:r w:rsidRPr="00C81B84">
              <w:t>Enova</w:t>
            </w:r>
            <w:proofErr w:type="spellEnd"/>
            <w:r w:rsidRPr="00C81B84">
              <w:t xml:space="preserve"> – endring av tilskudd</w:t>
            </w:r>
          </w:p>
        </w:tc>
        <w:tc>
          <w:tcPr>
            <w:tcW w:w="1120" w:type="dxa"/>
            <w:tcBorders>
              <w:top w:val="nil"/>
              <w:left w:val="nil"/>
              <w:bottom w:val="nil"/>
              <w:right w:val="nil"/>
            </w:tcBorders>
            <w:tcMar>
              <w:top w:w="128" w:type="dxa"/>
              <w:left w:w="43" w:type="dxa"/>
              <w:bottom w:w="43" w:type="dxa"/>
              <w:right w:w="43" w:type="dxa"/>
            </w:tcMar>
            <w:vAlign w:val="bottom"/>
          </w:tcPr>
          <w:p w14:paraId="6A3C6FEE" w14:textId="77777777" w:rsidR="00EE2529" w:rsidRPr="00C81B84" w:rsidRDefault="00AD5E1E" w:rsidP="00C81B84">
            <w:r w:rsidRPr="00C81B84">
              <w:t>149</w:t>
            </w:r>
          </w:p>
        </w:tc>
      </w:tr>
      <w:tr w:rsidR="00EE2529" w:rsidRPr="00C81B84" w14:paraId="78FCC36A"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0D5695DB"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4DBFAC8D" w14:textId="77777777" w:rsidR="00EE2529" w:rsidRPr="00C81B84" w:rsidRDefault="00AD5E1E" w:rsidP="00C81B84">
            <w:r w:rsidRPr="00C81B84">
              <w:t>23</w:t>
            </w:r>
          </w:p>
        </w:tc>
        <w:tc>
          <w:tcPr>
            <w:tcW w:w="6220" w:type="dxa"/>
            <w:tcBorders>
              <w:top w:val="nil"/>
              <w:left w:val="nil"/>
              <w:bottom w:val="nil"/>
              <w:right w:val="nil"/>
            </w:tcBorders>
            <w:tcMar>
              <w:top w:w="128" w:type="dxa"/>
              <w:left w:w="43" w:type="dxa"/>
              <w:bottom w:w="43" w:type="dxa"/>
              <w:right w:w="43" w:type="dxa"/>
            </w:tcMar>
          </w:tcPr>
          <w:p w14:paraId="4D4B8DB1" w14:textId="77777777" w:rsidR="00EE2529" w:rsidRPr="00C81B84" w:rsidRDefault="00AD5E1E" w:rsidP="00C81B84">
            <w:proofErr w:type="spellStart"/>
            <w:r w:rsidRPr="00C81B84">
              <w:t>Enova</w:t>
            </w:r>
            <w:proofErr w:type="spellEnd"/>
            <w:r w:rsidRPr="00C81B84">
              <w:t xml:space="preserve"> – utbetaling til forbrukere</w:t>
            </w:r>
          </w:p>
        </w:tc>
        <w:tc>
          <w:tcPr>
            <w:tcW w:w="1120" w:type="dxa"/>
            <w:tcBorders>
              <w:top w:val="nil"/>
              <w:left w:val="nil"/>
              <w:bottom w:val="nil"/>
              <w:right w:val="nil"/>
            </w:tcBorders>
            <w:tcMar>
              <w:top w:w="128" w:type="dxa"/>
              <w:left w:w="43" w:type="dxa"/>
              <w:bottom w:w="43" w:type="dxa"/>
              <w:right w:w="43" w:type="dxa"/>
            </w:tcMar>
            <w:vAlign w:val="bottom"/>
          </w:tcPr>
          <w:p w14:paraId="66878B6D" w14:textId="77777777" w:rsidR="00EE2529" w:rsidRPr="00C81B84" w:rsidRDefault="00AD5E1E" w:rsidP="00C81B84">
            <w:r w:rsidRPr="00C81B84">
              <w:t>149</w:t>
            </w:r>
          </w:p>
        </w:tc>
      </w:tr>
      <w:tr w:rsidR="00EE2529" w:rsidRPr="00C81B84" w14:paraId="25F580E7"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13E1AC27"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53960459" w14:textId="77777777" w:rsidR="00EE2529" w:rsidRPr="00C81B84" w:rsidRDefault="00AD5E1E" w:rsidP="00C81B84">
            <w:r w:rsidRPr="00C81B84">
              <w:t>80</w:t>
            </w:r>
          </w:p>
        </w:tc>
        <w:tc>
          <w:tcPr>
            <w:tcW w:w="6220" w:type="dxa"/>
            <w:tcBorders>
              <w:top w:val="nil"/>
              <w:left w:val="nil"/>
              <w:bottom w:val="nil"/>
              <w:right w:val="nil"/>
            </w:tcBorders>
            <w:tcMar>
              <w:top w:w="128" w:type="dxa"/>
              <w:left w:w="43" w:type="dxa"/>
              <w:bottom w:w="43" w:type="dxa"/>
              <w:right w:w="43" w:type="dxa"/>
            </w:tcMar>
          </w:tcPr>
          <w:p w14:paraId="3D319C4E" w14:textId="77777777" w:rsidR="00EE2529" w:rsidRPr="00C81B84" w:rsidRDefault="00AD5E1E" w:rsidP="00C81B84">
            <w:r w:rsidRPr="00C81B84">
              <w:t>Plan for å fase ut store kommersielle aktører fra barnevernet</w:t>
            </w:r>
          </w:p>
        </w:tc>
        <w:tc>
          <w:tcPr>
            <w:tcW w:w="1120" w:type="dxa"/>
            <w:tcBorders>
              <w:top w:val="nil"/>
              <w:left w:val="nil"/>
              <w:bottom w:val="nil"/>
              <w:right w:val="nil"/>
            </w:tcBorders>
            <w:tcMar>
              <w:top w:w="128" w:type="dxa"/>
              <w:left w:w="43" w:type="dxa"/>
              <w:bottom w:w="43" w:type="dxa"/>
              <w:right w:w="43" w:type="dxa"/>
            </w:tcMar>
            <w:vAlign w:val="bottom"/>
          </w:tcPr>
          <w:p w14:paraId="33462B3D" w14:textId="77777777" w:rsidR="00EE2529" w:rsidRPr="00C81B84" w:rsidRDefault="00AD5E1E" w:rsidP="00C81B84">
            <w:r w:rsidRPr="00C81B84">
              <w:t>108</w:t>
            </w:r>
          </w:p>
        </w:tc>
      </w:tr>
      <w:tr w:rsidR="00EE2529" w:rsidRPr="00C81B84" w14:paraId="093E4C18"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565EEB2B"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1270B4E1" w14:textId="77777777" w:rsidR="00EE2529" w:rsidRPr="00C81B84" w:rsidRDefault="00AD5E1E" w:rsidP="00C81B84">
            <w:r w:rsidRPr="00C81B84">
              <w:t>86</w:t>
            </w:r>
          </w:p>
        </w:tc>
        <w:tc>
          <w:tcPr>
            <w:tcW w:w="6220" w:type="dxa"/>
            <w:tcBorders>
              <w:top w:val="nil"/>
              <w:left w:val="nil"/>
              <w:bottom w:val="nil"/>
              <w:right w:val="nil"/>
            </w:tcBorders>
            <w:tcMar>
              <w:top w:w="128" w:type="dxa"/>
              <w:left w:w="43" w:type="dxa"/>
              <w:bottom w:w="43" w:type="dxa"/>
              <w:right w:w="43" w:type="dxa"/>
            </w:tcMar>
          </w:tcPr>
          <w:p w14:paraId="08D7D091" w14:textId="77777777" w:rsidR="00EE2529" w:rsidRPr="00C81B84" w:rsidRDefault="00AD5E1E" w:rsidP="00C81B84">
            <w:r w:rsidRPr="00C81B84">
              <w:t>Lovfeste rett til tannhelsetjenester med redusert egenbetaling</w:t>
            </w:r>
          </w:p>
        </w:tc>
        <w:tc>
          <w:tcPr>
            <w:tcW w:w="1120" w:type="dxa"/>
            <w:tcBorders>
              <w:top w:val="nil"/>
              <w:left w:val="nil"/>
              <w:bottom w:val="nil"/>
              <w:right w:val="nil"/>
            </w:tcBorders>
            <w:tcMar>
              <w:top w:w="128" w:type="dxa"/>
              <w:left w:w="43" w:type="dxa"/>
              <w:bottom w:w="43" w:type="dxa"/>
              <w:right w:w="43" w:type="dxa"/>
            </w:tcMar>
            <w:vAlign w:val="bottom"/>
          </w:tcPr>
          <w:p w14:paraId="5A690053" w14:textId="77777777" w:rsidR="00EE2529" w:rsidRPr="00C81B84" w:rsidRDefault="00AD5E1E" w:rsidP="00C81B84">
            <w:r w:rsidRPr="00C81B84">
              <w:t>66</w:t>
            </w:r>
          </w:p>
        </w:tc>
      </w:tr>
      <w:tr w:rsidR="00EE2529" w:rsidRPr="00C81B84" w14:paraId="5E304E9B"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35F9E353" w14:textId="77777777" w:rsidR="00EE2529" w:rsidRPr="00C81B84" w:rsidRDefault="00AD5E1E" w:rsidP="00C81B84">
            <w:r w:rsidRPr="00C81B84">
              <w:lastRenderedPageBreak/>
              <w:t>2022–2023</w:t>
            </w:r>
          </w:p>
        </w:tc>
        <w:tc>
          <w:tcPr>
            <w:tcW w:w="960" w:type="dxa"/>
            <w:tcBorders>
              <w:top w:val="nil"/>
              <w:left w:val="nil"/>
              <w:bottom w:val="nil"/>
              <w:right w:val="nil"/>
            </w:tcBorders>
            <w:tcMar>
              <w:top w:w="128" w:type="dxa"/>
              <w:left w:w="43" w:type="dxa"/>
              <w:bottom w:w="43" w:type="dxa"/>
              <w:right w:w="43" w:type="dxa"/>
            </w:tcMar>
          </w:tcPr>
          <w:p w14:paraId="4E92C03E" w14:textId="77777777" w:rsidR="00EE2529" w:rsidRPr="00C81B84" w:rsidRDefault="00AD5E1E" w:rsidP="00C81B84">
            <w:r w:rsidRPr="00C81B84">
              <w:t>121</w:t>
            </w:r>
          </w:p>
        </w:tc>
        <w:tc>
          <w:tcPr>
            <w:tcW w:w="6220" w:type="dxa"/>
            <w:tcBorders>
              <w:top w:val="nil"/>
              <w:left w:val="nil"/>
              <w:bottom w:val="nil"/>
              <w:right w:val="nil"/>
            </w:tcBorders>
            <w:tcMar>
              <w:top w:w="128" w:type="dxa"/>
              <w:left w:w="43" w:type="dxa"/>
              <w:bottom w:w="43" w:type="dxa"/>
              <w:right w:w="43" w:type="dxa"/>
            </w:tcMar>
          </w:tcPr>
          <w:p w14:paraId="6EE5E33C" w14:textId="77777777" w:rsidR="00EE2529" w:rsidRPr="00C81B84" w:rsidRDefault="00AD5E1E" w:rsidP="00C81B84">
            <w:r w:rsidRPr="00C81B84">
              <w:t>Byvekstavtale med Tromsø</w:t>
            </w:r>
          </w:p>
        </w:tc>
        <w:tc>
          <w:tcPr>
            <w:tcW w:w="1120" w:type="dxa"/>
            <w:tcBorders>
              <w:top w:val="nil"/>
              <w:left w:val="nil"/>
              <w:bottom w:val="nil"/>
              <w:right w:val="nil"/>
            </w:tcBorders>
            <w:tcMar>
              <w:top w:w="128" w:type="dxa"/>
              <w:left w:w="43" w:type="dxa"/>
              <w:bottom w:w="43" w:type="dxa"/>
              <w:right w:w="43" w:type="dxa"/>
            </w:tcMar>
            <w:vAlign w:val="bottom"/>
          </w:tcPr>
          <w:p w14:paraId="044B7767" w14:textId="77777777" w:rsidR="00EE2529" w:rsidRPr="00C81B84" w:rsidRDefault="00AD5E1E" w:rsidP="00C81B84">
            <w:r w:rsidRPr="00C81B84">
              <w:t>140</w:t>
            </w:r>
          </w:p>
        </w:tc>
      </w:tr>
      <w:tr w:rsidR="00EE2529" w:rsidRPr="00C81B84" w14:paraId="488626FC"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7E44863E"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25DEF4FB" w14:textId="77777777" w:rsidR="00EE2529" w:rsidRPr="00C81B84" w:rsidRDefault="00AD5E1E" w:rsidP="00C81B84">
            <w:r w:rsidRPr="00C81B84">
              <w:t>158</w:t>
            </w:r>
          </w:p>
        </w:tc>
        <w:tc>
          <w:tcPr>
            <w:tcW w:w="6220" w:type="dxa"/>
            <w:tcBorders>
              <w:top w:val="nil"/>
              <w:left w:val="nil"/>
              <w:bottom w:val="nil"/>
              <w:right w:val="nil"/>
            </w:tcBorders>
            <w:tcMar>
              <w:top w:w="128" w:type="dxa"/>
              <w:left w:w="43" w:type="dxa"/>
              <w:bottom w:w="43" w:type="dxa"/>
              <w:right w:w="43" w:type="dxa"/>
            </w:tcMar>
          </w:tcPr>
          <w:p w14:paraId="75690FC8" w14:textId="77777777" w:rsidR="00EE2529" w:rsidRPr="00C81B84" w:rsidRDefault="00AD5E1E" w:rsidP="00C81B84">
            <w:r w:rsidRPr="00C81B84">
              <w:t>Strømstønad til husholdninger tilknyttet gårds- og grendeverk</w:t>
            </w:r>
          </w:p>
        </w:tc>
        <w:tc>
          <w:tcPr>
            <w:tcW w:w="1120" w:type="dxa"/>
            <w:tcBorders>
              <w:top w:val="nil"/>
              <w:left w:val="nil"/>
              <w:bottom w:val="nil"/>
              <w:right w:val="nil"/>
            </w:tcBorders>
            <w:tcMar>
              <w:top w:w="128" w:type="dxa"/>
              <w:left w:w="43" w:type="dxa"/>
              <w:bottom w:w="43" w:type="dxa"/>
              <w:right w:w="43" w:type="dxa"/>
            </w:tcMar>
            <w:vAlign w:val="bottom"/>
          </w:tcPr>
          <w:p w14:paraId="5A8F5A40" w14:textId="77777777" w:rsidR="00EE2529" w:rsidRPr="00C81B84" w:rsidRDefault="00AD5E1E" w:rsidP="00C81B84">
            <w:r w:rsidRPr="00C81B84">
              <w:t>177</w:t>
            </w:r>
          </w:p>
        </w:tc>
      </w:tr>
      <w:tr w:rsidR="00EE2529" w:rsidRPr="00C81B84" w14:paraId="68B6EC6E"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5D92744D"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5684973F" w14:textId="77777777" w:rsidR="00EE2529" w:rsidRPr="00C81B84" w:rsidRDefault="00AD5E1E" w:rsidP="00C81B84">
            <w:r w:rsidRPr="00C81B84">
              <w:t>159</w:t>
            </w:r>
          </w:p>
        </w:tc>
        <w:tc>
          <w:tcPr>
            <w:tcW w:w="6220" w:type="dxa"/>
            <w:tcBorders>
              <w:top w:val="nil"/>
              <w:left w:val="nil"/>
              <w:bottom w:val="nil"/>
              <w:right w:val="nil"/>
            </w:tcBorders>
            <w:tcMar>
              <w:top w:w="128" w:type="dxa"/>
              <w:left w:w="43" w:type="dxa"/>
              <w:bottom w:w="43" w:type="dxa"/>
              <w:right w:w="43" w:type="dxa"/>
            </w:tcMar>
          </w:tcPr>
          <w:p w14:paraId="37AB2D98" w14:textId="77777777" w:rsidR="00EE2529" w:rsidRPr="00C81B84" w:rsidRDefault="00AD5E1E" w:rsidP="00C81B84">
            <w:r w:rsidRPr="00C81B84">
              <w:t>Strømstønad til husholdninger av nærvarmeanlegg</w:t>
            </w:r>
          </w:p>
        </w:tc>
        <w:tc>
          <w:tcPr>
            <w:tcW w:w="1120" w:type="dxa"/>
            <w:tcBorders>
              <w:top w:val="nil"/>
              <w:left w:val="nil"/>
              <w:bottom w:val="nil"/>
              <w:right w:val="nil"/>
            </w:tcBorders>
            <w:tcMar>
              <w:top w:w="128" w:type="dxa"/>
              <w:left w:w="43" w:type="dxa"/>
              <w:bottom w:w="43" w:type="dxa"/>
              <w:right w:w="43" w:type="dxa"/>
            </w:tcMar>
            <w:vAlign w:val="bottom"/>
          </w:tcPr>
          <w:p w14:paraId="3D00F4AA" w14:textId="77777777" w:rsidR="00EE2529" w:rsidRPr="00C81B84" w:rsidRDefault="00AD5E1E" w:rsidP="00C81B84">
            <w:r w:rsidRPr="00C81B84">
              <w:t>177</w:t>
            </w:r>
          </w:p>
        </w:tc>
      </w:tr>
      <w:tr w:rsidR="00EE2529" w:rsidRPr="00C81B84" w14:paraId="2C0C9897"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4C992D86"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2B74474C" w14:textId="77777777" w:rsidR="00EE2529" w:rsidRPr="00C81B84" w:rsidRDefault="00AD5E1E" w:rsidP="00C81B84">
            <w:r w:rsidRPr="00C81B84">
              <w:t>160</w:t>
            </w:r>
          </w:p>
        </w:tc>
        <w:tc>
          <w:tcPr>
            <w:tcW w:w="6220" w:type="dxa"/>
            <w:tcBorders>
              <w:top w:val="nil"/>
              <w:left w:val="nil"/>
              <w:bottom w:val="nil"/>
              <w:right w:val="nil"/>
            </w:tcBorders>
            <w:tcMar>
              <w:top w:w="128" w:type="dxa"/>
              <w:left w:w="43" w:type="dxa"/>
              <w:bottom w:w="43" w:type="dxa"/>
              <w:right w:w="43" w:type="dxa"/>
            </w:tcMar>
          </w:tcPr>
          <w:p w14:paraId="26DFEB61" w14:textId="77777777" w:rsidR="00EE2529" w:rsidRPr="00C81B84" w:rsidRDefault="00AD5E1E" w:rsidP="00C81B84">
            <w:r w:rsidRPr="00C81B84">
              <w:t>Strømstønad til husholdninger med fast bopel i fritidsboliger</w:t>
            </w:r>
          </w:p>
        </w:tc>
        <w:tc>
          <w:tcPr>
            <w:tcW w:w="1120" w:type="dxa"/>
            <w:tcBorders>
              <w:top w:val="nil"/>
              <w:left w:val="nil"/>
              <w:bottom w:val="nil"/>
              <w:right w:val="nil"/>
            </w:tcBorders>
            <w:tcMar>
              <w:top w:w="128" w:type="dxa"/>
              <w:left w:w="43" w:type="dxa"/>
              <w:bottom w:w="43" w:type="dxa"/>
              <w:right w:w="43" w:type="dxa"/>
            </w:tcMar>
            <w:vAlign w:val="bottom"/>
          </w:tcPr>
          <w:p w14:paraId="7755A7A0" w14:textId="77777777" w:rsidR="00EE2529" w:rsidRPr="00C81B84" w:rsidRDefault="00AD5E1E" w:rsidP="00C81B84">
            <w:r w:rsidRPr="00C81B84">
              <w:t>177</w:t>
            </w:r>
          </w:p>
        </w:tc>
      </w:tr>
      <w:tr w:rsidR="00EE2529" w:rsidRPr="00C81B84" w14:paraId="144B1D0C"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7A46AF3F"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04BDEE4A" w14:textId="77777777" w:rsidR="00EE2529" w:rsidRPr="00C81B84" w:rsidRDefault="00AD5E1E" w:rsidP="00C81B84">
            <w:r w:rsidRPr="00C81B84">
              <w:t>380</w:t>
            </w:r>
          </w:p>
        </w:tc>
        <w:tc>
          <w:tcPr>
            <w:tcW w:w="6220" w:type="dxa"/>
            <w:tcBorders>
              <w:top w:val="nil"/>
              <w:left w:val="nil"/>
              <w:bottom w:val="nil"/>
              <w:right w:val="nil"/>
            </w:tcBorders>
            <w:tcMar>
              <w:top w:w="128" w:type="dxa"/>
              <w:left w:w="43" w:type="dxa"/>
              <w:bottom w:w="43" w:type="dxa"/>
              <w:right w:w="43" w:type="dxa"/>
            </w:tcMar>
          </w:tcPr>
          <w:p w14:paraId="056B3DAA" w14:textId="77777777" w:rsidR="00EE2529" w:rsidRPr="00C81B84" w:rsidRDefault="00AD5E1E" w:rsidP="00C81B84">
            <w:r w:rsidRPr="00C81B84">
              <w:t>Rapportering om støtte til omstilling i Øst-Finnmark</w:t>
            </w:r>
          </w:p>
        </w:tc>
        <w:tc>
          <w:tcPr>
            <w:tcW w:w="1120" w:type="dxa"/>
            <w:tcBorders>
              <w:top w:val="nil"/>
              <w:left w:val="nil"/>
              <w:bottom w:val="nil"/>
              <w:right w:val="nil"/>
            </w:tcBorders>
            <w:tcMar>
              <w:top w:w="128" w:type="dxa"/>
              <w:left w:w="43" w:type="dxa"/>
              <w:bottom w:w="43" w:type="dxa"/>
              <w:right w:w="43" w:type="dxa"/>
            </w:tcMar>
            <w:vAlign w:val="bottom"/>
          </w:tcPr>
          <w:p w14:paraId="7E295FBF" w14:textId="77777777" w:rsidR="00EE2529" w:rsidRPr="00C81B84" w:rsidRDefault="00AD5E1E" w:rsidP="00C81B84">
            <w:r w:rsidRPr="00C81B84">
              <w:t>70, 132</w:t>
            </w:r>
          </w:p>
        </w:tc>
      </w:tr>
      <w:tr w:rsidR="00EE2529" w:rsidRPr="00C81B84" w14:paraId="47055F3D"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20A6162D"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1EAD7465" w14:textId="77777777" w:rsidR="00EE2529" w:rsidRPr="00C81B84" w:rsidRDefault="00AD5E1E" w:rsidP="00C81B84">
            <w:r w:rsidRPr="00C81B84">
              <w:t>481</w:t>
            </w:r>
          </w:p>
        </w:tc>
        <w:tc>
          <w:tcPr>
            <w:tcW w:w="6220" w:type="dxa"/>
            <w:tcBorders>
              <w:top w:val="nil"/>
              <w:left w:val="nil"/>
              <w:bottom w:val="nil"/>
              <w:right w:val="nil"/>
            </w:tcBorders>
            <w:tcMar>
              <w:top w:w="128" w:type="dxa"/>
              <w:left w:w="43" w:type="dxa"/>
              <w:bottom w:w="43" w:type="dxa"/>
              <w:right w:w="43" w:type="dxa"/>
            </w:tcMar>
          </w:tcPr>
          <w:p w14:paraId="7F571B6F" w14:textId="77777777" w:rsidR="00EE2529" w:rsidRPr="00C81B84" w:rsidRDefault="00AD5E1E" w:rsidP="00C81B84">
            <w:r w:rsidRPr="00C81B84">
              <w:t>Nullvisjoner for næringer til hav</w:t>
            </w:r>
          </w:p>
        </w:tc>
        <w:tc>
          <w:tcPr>
            <w:tcW w:w="1120" w:type="dxa"/>
            <w:tcBorders>
              <w:top w:val="nil"/>
              <w:left w:val="nil"/>
              <w:bottom w:val="nil"/>
              <w:right w:val="nil"/>
            </w:tcBorders>
            <w:tcMar>
              <w:top w:w="128" w:type="dxa"/>
              <w:left w:w="43" w:type="dxa"/>
              <w:bottom w:w="43" w:type="dxa"/>
              <w:right w:w="43" w:type="dxa"/>
            </w:tcMar>
            <w:vAlign w:val="bottom"/>
          </w:tcPr>
          <w:p w14:paraId="4BC45BDF" w14:textId="77777777" w:rsidR="00EE2529" w:rsidRPr="00C81B84" w:rsidRDefault="00AD5E1E" w:rsidP="00C81B84">
            <w:r w:rsidRPr="00C81B84">
              <w:t>133</w:t>
            </w:r>
          </w:p>
        </w:tc>
      </w:tr>
      <w:tr w:rsidR="00EE2529" w:rsidRPr="00C81B84" w14:paraId="5BC2679A"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34239036"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5360346B" w14:textId="77777777" w:rsidR="00EE2529" w:rsidRPr="00C81B84" w:rsidRDefault="00AD5E1E" w:rsidP="00C81B84">
            <w:r w:rsidRPr="00C81B84">
              <w:t>507</w:t>
            </w:r>
          </w:p>
        </w:tc>
        <w:tc>
          <w:tcPr>
            <w:tcW w:w="6220" w:type="dxa"/>
            <w:tcBorders>
              <w:top w:val="nil"/>
              <w:left w:val="nil"/>
              <w:bottom w:val="nil"/>
              <w:right w:val="nil"/>
            </w:tcBorders>
            <w:tcMar>
              <w:top w:w="128" w:type="dxa"/>
              <w:left w:w="43" w:type="dxa"/>
              <w:bottom w:w="43" w:type="dxa"/>
              <w:right w:w="43" w:type="dxa"/>
            </w:tcMar>
          </w:tcPr>
          <w:p w14:paraId="2CC7CDAE" w14:textId="77777777" w:rsidR="00EE2529" w:rsidRPr="00C81B84" w:rsidRDefault="00AD5E1E" w:rsidP="00C81B84">
            <w:proofErr w:type="spellStart"/>
            <w:r w:rsidRPr="00C81B84">
              <w:t>Enova</w:t>
            </w:r>
            <w:proofErr w:type="spellEnd"/>
            <w:r w:rsidRPr="00C81B84">
              <w:t xml:space="preserve"> – energieffektivisering</w:t>
            </w:r>
          </w:p>
        </w:tc>
        <w:tc>
          <w:tcPr>
            <w:tcW w:w="1120" w:type="dxa"/>
            <w:tcBorders>
              <w:top w:val="nil"/>
              <w:left w:val="nil"/>
              <w:bottom w:val="nil"/>
              <w:right w:val="nil"/>
            </w:tcBorders>
            <w:tcMar>
              <w:top w:w="128" w:type="dxa"/>
              <w:left w:w="43" w:type="dxa"/>
              <w:bottom w:w="43" w:type="dxa"/>
              <w:right w:w="43" w:type="dxa"/>
            </w:tcMar>
            <w:vAlign w:val="bottom"/>
          </w:tcPr>
          <w:p w14:paraId="082A59C4" w14:textId="77777777" w:rsidR="00EE2529" w:rsidRPr="00C81B84" w:rsidRDefault="00AD5E1E" w:rsidP="00C81B84">
            <w:r w:rsidRPr="00C81B84">
              <w:t>149</w:t>
            </w:r>
          </w:p>
        </w:tc>
      </w:tr>
      <w:tr w:rsidR="00EE2529" w:rsidRPr="00C81B84" w14:paraId="7257762E" w14:textId="77777777" w:rsidTr="00EB67C4">
        <w:trPr>
          <w:trHeight w:val="380"/>
        </w:trPr>
        <w:tc>
          <w:tcPr>
            <w:tcW w:w="1240" w:type="dxa"/>
            <w:tcBorders>
              <w:top w:val="nil"/>
              <w:left w:val="nil"/>
              <w:bottom w:val="nil"/>
              <w:right w:val="nil"/>
            </w:tcBorders>
            <w:tcMar>
              <w:top w:w="128" w:type="dxa"/>
              <w:left w:w="43" w:type="dxa"/>
              <w:bottom w:w="43" w:type="dxa"/>
              <w:right w:w="43" w:type="dxa"/>
            </w:tcMar>
          </w:tcPr>
          <w:p w14:paraId="4C0D7003" w14:textId="77777777" w:rsidR="00EE2529" w:rsidRPr="00C81B84" w:rsidRDefault="00AD5E1E" w:rsidP="00C81B84">
            <w:r w:rsidRPr="00C81B84">
              <w:t>2022–2023</w:t>
            </w:r>
          </w:p>
        </w:tc>
        <w:tc>
          <w:tcPr>
            <w:tcW w:w="960" w:type="dxa"/>
            <w:tcBorders>
              <w:top w:val="nil"/>
              <w:left w:val="nil"/>
              <w:bottom w:val="nil"/>
              <w:right w:val="nil"/>
            </w:tcBorders>
            <w:tcMar>
              <w:top w:w="128" w:type="dxa"/>
              <w:left w:w="43" w:type="dxa"/>
              <w:bottom w:w="43" w:type="dxa"/>
              <w:right w:w="43" w:type="dxa"/>
            </w:tcMar>
          </w:tcPr>
          <w:p w14:paraId="3A8F009A" w14:textId="77777777" w:rsidR="00EE2529" w:rsidRPr="00C81B84" w:rsidRDefault="00AD5E1E" w:rsidP="00C81B84">
            <w:r w:rsidRPr="00C81B84">
              <w:t>508</w:t>
            </w:r>
          </w:p>
        </w:tc>
        <w:tc>
          <w:tcPr>
            <w:tcW w:w="6220" w:type="dxa"/>
            <w:tcBorders>
              <w:top w:val="nil"/>
              <w:left w:val="nil"/>
              <w:bottom w:val="nil"/>
              <w:right w:val="nil"/>
            </w:tcBorders>
            <w:tcMar>
              <w:top w:w="128" w:type="dxa"/>
              <w:left w:w="43" w:type="dxa"/>
              <w:bottom w:w="43" w:type="dxa"/>
              <w:right w:w="43" w:type="dxa"/>
            </w:tcMar>
          </w:tcPr>
          <w:p w14:paraId="1B16E1CC" w14:textId="77777777" w:rsidR="00EE2529" w:rsidRPr="00C81B84" w:rsidRDefault="00AD5E1E" w:rsidP="00C81B84">
            <w:proofErr w:type="spellStart"/>
            <w:r w:rsidRPr="00C81B84">
              <w:t>Enova</w:t>
            </w:r>
            <w:proofErr w:type="spellEnd"/>
            <w:r w:rsidRPr="00C81B84">
              <w:t xml:space="preserve"> – energieffektivisering</w:t>
            </w:r>
          </w:p>
        </w:tc>
        <w:tc>
          <w:tcPr>
            <w:tcW w:w="1120" w:type="dxa"/>
            <w:tcBorders>
              <w:top w:val="nil"/>
              <w:left w:val="nil"/>
              <w:bottom w:val="nil"/>
              <w:right w:val="nil"/>
            </w:tcBorders>
            <w:tcMar>
              <w:top w:w="128" w:type="dxa"/>
              <w:left w:w="43" w:type="dxa"/>
              <w:bottom w:w="43" w:type="dxa"/>
              <w:right w:w="43" w:type="dxa"/>
            </w:tcMar>
            <w:vAlign w:val="bottom"/>
          </w:tcPr>
          <w:p w14:paraId="57E11E62" w14:textId="77777777" w:rsidR="00EE2529" w:rsidRPr="00C81B84" w:rsidRDefault="00AD5E1E" w:rsidP="00C81B84">
            <w:r w:rsidRPr="00C81B84">
              <w:t>149</w:t>
            </w:r>
          </w:p>
        </w:tc>
      </w:tr>
      <w:tr w:rsidR="00EE2529" w:rsidRPr="00C81B84" w14:paraId="51E6A232" w14:textId="77777777" w:rsidTr="00EB67C4">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205DC816" w14:textId="77777777" w:rsidR="00EE2529" w:rsidRPr="00C81B84" w:rsidRDefault="00AD5E1E" w:rsidP="00C81B84">
            <w:r w:rsidRPr="00C81B84">
              <w:t>2022–2023</w:t>
            </w:r>
          </w:p>
        </w:tc>
        <w:tc>
          <w:tcPr>
            <w:tcW w:w="960" w:type="dxa"/>
            <w:tcBorders>
              <w:top w:val="nil"/>
              <w:left w:val="nil"/>
              <w:bottom w:val="single" w:sz="4" w:space="0" w:color="000000"/>
              <w:right w:val="nil"/>
            </w:tcBorders>
            <w:tcMar>
              <w:top w:w="128" w:type="dxa"/>
              <w:left w:w="43" w:type="dxa"/>
              <w:bottom w:w="43" w:type="dxa"/>
              <w:right w:w="43" w:type="dxa"/>
            </w:tcMar>
          </w:tcPr>
          <w:p w14:paraId="48D1B3C2" w14:textId="77777777" w:rsidR="00EE2529" w:rsidRPr="00C81B84" w:rsidRDefault="00AD5E1E" w:rsidP="00C81B84">
            <w:r w:rsidRPr="00C81B84">
              <w:t>509</w:t>
            </w:r>
          </w:p>
        </w:tc>
        <w:tc>
          <w:tcPr>
            <w:tcW w:w="6220" w:type="dxa"/>
            <w:tcBorders>
              <w:top w:val="nil"/>
              <w:left w:val="nil"/>
              <w:bottom w:val="single" w:sz="4" w:space="0" w:color="000000"/>
              <w:right w:val="nil"/>
            </w:tcBorders>
            <w:tcMar>
              <w:top w:w="128" w:type="dxa"/>
              <w:left w:w="43" w:type="dxa"/>
              <w:bottom w:w="43" w:type="dxa"/>
              <w:right w:w="43" w:type="dxa"/>
            </w:tcMar>
          </w:tcPr>
          <w:p w14:paraId="2FE9E30F" w14:textId="77777777" w:rsidR="00EE2529" w:rsidRPr="00C81B84" w:rsidRDefault="00AD5E1E" w:rsidP="00C81B84">
            <w:proofErr w:type="spellStart"/>
            <w:r w:rsidRPr="00C81B84">
              <w:t>Enova</w:t>
            </w:r>
            <w:proofErr w:type="spellEnd"/>
            <w:r w:rsidRPr="00C81B84">
              <w:t xml:space="preserve"> – forsyningssikkerhet</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AB87829" w14:textId="77777777" w:rsidR="00EE2529" w:rsidRPr="00C81B84" w:rsidRDefault="00AD5E1E" w:rsidP="00C81B84">
            <w:r w:rsidRPr="00C81B84">
              <w:t>149</w:t>
            </w:r>
          </w:p>
        </w:tc>
      </w:tr>
    </w:tbl>
    <w:p w14:paraId="6B82FBC1" w14:textId="77777777" w:rsidR="00EE2529" w:rsidRPr="00C81B84" w:rsidRDefault="00AD5E1E" w:rsidP="00C81B84">
      <w:pPr>
        <w:pStyle w:val="Overskrift1"/>
      </w:pPr>
      <w:r w:rsidRPr="00C81B84">
        <w:t>Forslag under det enkelte departement</w:t>
      </w:r>
    </w:p>
    <w:p w14:paraId="1B00FC4C" w14:textId="77777777" w:rsidR="00EE2529" w:rsidRPr="00C81B84" w:rsidRDefault="00AD5E1E" w:rsidP="00C81B84">
      <w:r w:rsidRPr="00C81B84">
        <w:t xml:space="preserve">I dette kapittelet omtales forslag til bevilgningsendringer under det enkelte departement. Budsjettposter hvor det kun foreslås bevilgningsendring som følge av den ekstraordinære lønns- og prisjusteringen eller kompensasjon til offentlige arbeidsgivere for midlertidig økt arbeidsgiveravgift er ikke omtalt her, men </w:t>
      </w:r>
      <w:proofErr w:type="gramStart"/>
      <w:r w:rsidRPr="00C81B84">
        <w:t>fremgår</w:t>
      </w:r>
      <w:proofErr w:type="gramEnd"/>
      <w:r w:rsidRPr="00C81B84">
        <w:t xml:space="preserve"> av vedlegg 3. Det vises til henholdsvis avsnitt 3.1 og 3.2 for nærmere omtale av disse to sakene.</w:t>
      </w:r>
    </w:p>
    <w:p w14:paraId="0FDBB9B7" w14:textId="77777777" w:rsidR="00EE2529" w:rsidRPr="00C81B84" w:rsidRDefault="00AD5E1E" w:rsidP="00C81B84">
      <w:pPr>
        <w:pStyle w:val="Overskrift2"/>
      </w:pPr>
      <w:r w:rsidRPr="00C81B84">
        <w:t>Utenriksdepartementet</w:t>
      </w:r>
    </w:p>
    <w:p w14:paraId="7B706D9B" w14:textId="77777777" w:rsidR="00EE2529" w:rsidRPr="00C81B84" w:rsidRDefault="00AD5E1E" w:rsidP="00C81B84">
      <w:pPr>
        <w:pStyle w:val="b-progomr"/>
      </w:pPr>
      <w:r w:rsidRPr="00C81B84">
        <w:t>Programområde 02 Utenriksforvaltning</w:t>
      </w:r>
    </w:p>
    <w:p w14:paraId="2329C221" w14:textId="77777777" w:rsidR="00EE2529" w:rsidRPr="00C81B84" w:rsidRDefault="00AD5E1E" w:rsidP="00C81B84">
      <w:pPr>
        <w:pStyle w:val="b-budkaptit"/>
      </w:pPr>
      <w:r w:rsidRPr="00C81B84">
        <w:t>Kap. 100 Utenriksdepartementet</w:t>
      </w:r>
    </w:p>
    <w:p w14:paraId="14093858" w14:textId="77777777" w:rsidR="00EE2529" w:rsidRPr="00C81B84" w:rsidRDefault="00AD5E1E" w:rsidP="00C81B84">
      <w:pPr>
        <w:pStyle w:val="b-post"/>
      </w:pPr>
      <w:r w:rsidRPr="00C81B84">
        <w:t>Post 01 Driftsutgifter</w:t>
      </w:r>
    </w:p>
    <w:p w14:paraId="40C33EF7" w14:textId="77777777" w:rsidR="00EE2529" w:rsidRPr="00C81B84" w:rsidRDefault="00AD5E1E" w:rsidP="00C81B84">
      <w:r w:rsidRPr="00C81B84">
        <w:t>Det foreslås å flytte 5 mill. kroner til anskaffelse av nytt søknads- og saksbehandlingssystem for eksportkontroll (</w:t>
      </w:r>
      <w:proofErr w:type="spellStart"/>
      <w:r w:rsidRPr="00C81B84">
        <w:t>eLisens</w:t>
      </w:r>
      <w:proofErr w:type="spellEnd"/>
      <w:r w:rsidRPr="00C81B84">
        <w:t>) fra kap. 118 Utenrikspolitiske satsinger, post 21 Spesielle driftsutgifter til kap. 100, post 01 Driftsutgifter.</w:t>
      </w:r>
    </w:p>
    <w:p w14:paraId="1D537003" w14:textId="77777777" w:rsidR="00EE2529" w:rsidRPr="00C81B84" w:rsidRDefault="00AD5E1E" w:rsidP="00C81B84">
      <w:r w:rsidRPr="00C81B84">
        <w:t xml:space="preserve">0,1 mill. kroner foreslås overført til Kommunal- og </w:t>
      </w:r>
      <w:proofErr w:type="spellStart"/>
      <w:r w:rsidRPr="00C81B84">
        <w:t>distriktsdepartementets</w:t>
      </w:r>
      <w:proofErr w:type="spellEnd"/>
      <w:r w:rsidRPr="00C81B84">
        <w:t xml:space="preserve"> kap. 510 Departementets sikkerhets- og serviceorganisasjon, post 01 Driftsutgifter til opprettelsen av et felles departementsakademi. Akademiet skal utvikle og tilby relevante kompetansetilbud for alle departementsansatte. Se nærmere omtale under Kommunal- og </w:t>
      </w:r>
      <w:proofErr w:type="spellStart"/>
      <w:r w:rsidRPr="00C81B84">
        <w:t>distriktsdepartementets</w:t>
      </w:r>
      <w:proofErr w:type="spellEnd"/>
      <w:r w:rsidRPr="00C81B84">
        <w:t xml:space="preserve"> kap. 510, post 01.</w:t>
      </w:r>
    </w:p>
    <w:p w14:paraId="24FCD43F" w14:textId="77777777" w:rsidR="00EE2529" w:rsidRPr="00C81B84" w:rsidRDefault="00AD5E1E" w:rsidP="00C81B84">
      <w:r w:rsidRPr="00C81B84">
        <w:lastRenderedPageBreak/>
        <w:t xml:space="preserve">Regjeringen har besluttet å overføre ansvaret for koordinering av enkelte (administrative) fellesdepartementale oppgaver fra Utenriksdepartementet til Kommunal- og </w:t>
      </w:r>
      <w:proofErr w:type="spellStart"/>
      <w:r w:rsidRPr="00C81B84">
        <w:t>distriktsdepartementet</w:t>
      </w:r>
      <w:proofErr w:type="spellEnd"/>
      <w:r w:rsidRPr="00C81B84">
        <w:t xml:space="preserve"> fra og med 1. juli 2023. I forbindelse med denne overføringen foreslås det å rammeoverføre 0,3 mill. kroner fra kap. 100, post 01 til Kommunal- og </w:t>
      </w:r>
      <w:proofErr w:type="spellStart"/>
      <w:r w:rsidRPr="00C81B84">
        <w:t>distriktsdepartementets</w:t>
      </w:r>
      <w:proofErr w:type="spellEnd"/>
      <w:r w:rsidRPr="00C81B84">
        <w:t xml:space="preserve"> kap. 500 Kommunal- og </w:t>
      </w:r>
      <w:proofErr w:type="spellStart"/>
      <w:r w:rsidRPr="00C81B84">
        <w:t>distriktsdepartementet</w:t>
      </w:r>
      <w:proofErr w:type="spellEnd"/>
      <w:r w:rsidRPr="00C81B84">
        <w:t>, post 01 Driftsutgifter.</w:t>
      </w:r>
    </w:p>
    <w:p w14:paraId="12672E5C" w14:textId="77777777" w:rsidR="00EE2529" w:rsidRPr="00C81B84" w:rsidRDefault="00AD5E1E" w:rsidP="00C81B84">
      <w:r w:rsidRPr="00C81B84">
        <w:t>Bevilgningen foreslås økt med 24,4 mill. kroner til utgifter som følge av den ekstraordinære lønns- og prisjusteringen og den midlertidig økte arbeidsgiveravgiften på inntekt over 750 000 kroner, jf. nærmere omtale i avsnitt 3.1 og 3.2.</w:t>
      </w:r>
    </w:p>
    <w:p w14:paraId="1B6A3F1D" w14:textId="77777777" w:rsidR="00EE2529" w:rsidRPr="00C81B84" w:rsidRDefault="00AD5E1E" w:rsidP="00C81B84">
      <w:r w:rsidRPr="00C81B84">
        <w:t>Bevilgningen på posten foreslås økt med til sammen 29 mill. kroner.</w:t>
      </w:r>
    </w:p>
    <w:p w14:paraId="5603FE25" w14:textId="77777777" w:rsidR="00EE2529" w:rsidRPr="00C81B84" w:rsidRDefault="00AD5E1E" w:rsidP="00C81B84">
      <w:pPr>
        <w:pStyle w:val="b-post"/>
      </w:pPr>
      <w:r w:rsidRPr="00C81B84">
        <w:t>Post 21 Spesielle driftsutgifter, kan overføres</w:t>
      </w:r>
    </w:p>
    <w:p w14:paraId="7239BDA3" w14:textId="77777777" w:rsidR="00EE2529" w:rsidRPr="00C81B84" w:rsidRDefault="00AD5E1E" w:rsidP="00C81B84">
      <w:r w:rsidRPr="00C81B84">
        <w:t>Regjeringen har besluttet at Norge skal være vertskap for et uformelt utenriksministermøte i NATO. Det er 16 år siden Norge sist var arrangør av et slikt møte. Møtet vil finne sted i Oslo 31. mai og 1. juni. Utenriksministrene fra NATO-landene vil delta. I tillegg deltar Sverige som kandidatland. Totalt forventes det opp mot 300 delegater og opp mot 150 medierepresentanter.</w:t>
      </w:r>
    </w:p>
    <w:p w14:paraId="2C2CFB25" w14:textId="77777777" w:rsidR="00EE2529" w:rsidRPr="00C81B84" w:rsidRDefault="00AD5E1E" w:rsidP="00C81B84">
      <w:r w:rsidRPr="00C81B84">
        <w:t>NATO-møtet er et omfattende og kostnadskrevende arrangement. Utenriksdepartementet er ansvarlig for gjennomføring av møtet, i nært samarbeid med Justis- og beredskapsdepartementet, sikkerhetsmyndighetene og andre berørte parter. Møtet innebærer en sikkerhetsmessig utfordring for Politiet, Politiets sikkerhetstjeneste og Nasjonal sikkerhetsmyndighet.</w:t>
      </w:r>
    </w:p>
    <w:p w14:paraId="54AB87B1" w14:textId="77777777" w:rsidR="00EE2529" w:rsidRPr="00C81B84" w:rsidRDefault="00AD5E1E" w:rsidP="00C81B84">
      <w:r w:rsidRPr="00C81B84">
        <w:t>Kostnader ved arrangementet omfatter leie av konferansefasiliteter, etablering av et stort mediesenter, transport, ulike støttefunksjoner, vakthold, sikkerhet mv. Selve NATO-møtet skal avholdes i Oslo Rådhus. Det skal etableres et større pressesenter på Rådhusplassen, mens pressekonferansene skal gjennomføres på Nasjonalmuseet.</w:t>
      </w:r>
    </w:p>
    <w:p w14:paraId="5381758E" w14:textId="77777777" w:rsidR="00EE2529" w:rsidRPr="00C81B84" w:rsidRDefault="00AD5E1E" w:rsidP="00C81B84">
      <w:r w:rsidRPr="00C81B84">
        <w:t>Bevilgningen på posten foreslås økt med 98,8 mill. kroner til dette formålet. Dette budsjettforslaget gjelder utgifter under Utenriksdepartementets budsjett. Se også forslag under Justis- og beredskapsdepartementets kap. 440 Politiet, post 01, kap. 444 Politiets sikkerhetstjeneste (PST), post 01 og kap. 457 Nasjonal sikkerhetsmyndighet, post 01.</w:t>
      </w:r>
    </w:p>
    <w:p w14:paraId="2887A3C7" w14:textId="77777777" w:rsidR="00EE2529" w:rsidRPr="00C81B84" w:rsidRDefault="00AD5E1E" w:rsidP="00C81B84">
      <w:r w:rsidRPr="00C81B84">
        <w:t xml:space="preserve">Siden programmet for møtet ikke er endelig fastsatt, samt at det fortsatt pågår en omfattende planlegging av NATO-møtet vil ikke Utenriksdepartementet ha full oversikt over de faktiske kostnadene før etter at møtet er gjennomført. Regjeringen kommer tilbake med forslag om bevilgningsendringer ved et eventuelt mer- eller </w:t>
      </w:r>
      <w:proofErr w:type="spellStart"/>
      <w:r w:rsidRPr="00C81B84">
        <w:t>mindrebehov</w:t>
      </w:r>
      <w:proofErr w:type="spellEnd"/>
      <w:r w:rsidRPr="00C81B84">
        <w:t xml:space="preserve"> i forbindelse med nysalderingen av 2023-budsjettet.</w:t>
      </w:r>
    </w:p>
    <w:p w14:paraId="76A2BEF0" w14:textId="77777777" w:rsidR="00EE2529" w:rsidRPr="00C81B84" w:rsidRDefault="00AD5E1E" w:rsidP="00C81B84">
      <w:r w:rsidRPr="00C81B84">
        <w:t>I tillegg foreslås bevilgningen økt med om lag 0,9 mill. kroner som følge av den ekstraordinære lønns- og prisjusteringen av budsjettet, jf. nærmere omtale i avsnitt 3.1.</w:t>
      </w:r>
    </w:p>
    <w:p w14:paraId="5C83FF7D" w14:textId="77777777" w:rsidR="00EE2529" w:rsidRPr="00C81B84" w:rsidRDefault="00AD5E1E" w:rsidP="00C81B84">
      <w:r w:rsidRPr="00C81B84">
        <w:t>Bevilgningen på posten foreslås økt med til sammen 99,7 mill. kroner.</w:t>
      </w:r>
    </w:p>
    <w:p w14:paraId="4EED3374" w14:textId="77777777" w:rsidR="00EE2529" w:rsidRPr="00C81B84" w:rsidRDefault="00AD5E1E" w:rsidP="00C81B84">
      <w:pPr>
        <w:pStyle w:val="b-post"/>
      </w:pPr>
      <w:r w:rsidRPr="00C81B84">
        <w:t>Post 45 Større utstyrsanskaffelser og vedlikehold, kan overføres</w:t>
      </w:r>
    </w:p>
    <w:p w14:paraId="7CDBC932" w14:textId="77777777" w:rsidR="00EE2529" w:rsidRPr="00C81B84" w:rsidRDefault="00AD5E1E" w:rsidP="00C81B84">
      <w:r w:rsidRPr="00C81B84">
        <w:t xml:space="preserve">På grunn av den sikkerhetspolitiske situasjonen med bl.a. økt etterretningstrussel fra Russland er det viktig å sørge for å opprettholde evnen til høy- og lavgradert kommunikasjon ved norske </w:t>
      </w:r>
      <w:r w:rsidRPr="00C81B84">
        <w:lastRenderedPageBreak/>
        <w:t>utenriksstasjoner. Det er behov for å investere i oppdatering og utskifting av utstyr til lavgradert kommunikasjon ved flere utenriksstasjoner. Det foreslås at bevilgningen på posten økes med 6,3 mill. kroner til slike investeringer. Det foreslås også en økning på 4,3 mill. kroner til samme formål under programområde 03, se omtale på kap. 140 Utenriksdepartementet, post 45 Større utstyrsanskaffelser og vedlikehold.</w:t>
      </w:r>
    </w:p>
    <w:p w14:paraId="16C27E20" w14:textId="77777777" w:rsidR="00EE2529" w:rsidRPr="00C81B84" w:rsidRDefault="00AD5E1E" w:rsidP="00C81B84">
      <w:r w:rsidRPr="00C81B84">
        <w:t>Bevilgningen foreslås økt med 1,2 mill. kroner som følge av den ekstraordinære lønns- og prisjusteringen av budsjettet, jf. nærmere omtale i avsnitt 3.1.</w:t>
      </w:r>
    </w:p>
    <w:p w14:paraId="3E6D47F3" w14:textId="77777777" w:rsidR="00EE2529" w:rsidRPr="00C81B84" w:rsidRDefault="00AD5E1E" w:rsidP="00C81B84">
      <w:r w:rsidRPr="00C81B84">
        <w:t>Bevilgningen på posten foreslås økt med til sammen 7,5 mill. kroner.</w:t>
      </w:r>
    </w:p>
    <w:p w14:paraId="016E0335" w14:textId="77777777" w:rsidR="00EE2529" w:rsidRPr="00C81B84" w:rsidRDefault="00AD5E1E" w:rsidP="00C81B84">
      <w:pPr>
        <w:pStyle w:val="b-budkaptit"/>
      </w:pPr>
      <w:r w:rsidRPr="00C81B84">
        <w:t>Kap. 3100 Utenriksdepartementet</w:t>
      </w:r>
    </w:p>
    <w:p w14:paraId="747DB821" w14:textId="77777777" w:rsidR="00EE2529" w:rsidRPr="00C81B84" w:rsidRDefault="00AD5E1E" w:rsidP="00C81B84">
      <w:pPr>
        <w:pStyle w:val="b-post"/>
      </w:pPr>
      <w:r w:rsidRPr="00C81B84">
        <w:t>Post 02 Gebyrer for utlendingssaker ved utenriksstasjonene</w:t>
      </w:r>
    </w:p>
    <w:p w14:paraId="160DCCD1" w14:textId="77777777" w:rsidR="00EE2529" w:rsidRPr="00C81B84" w:rsidRDefault="00AD5E1E" w:rsidP="00C81B84">
      <w:r w:rsidRPr="00C81B84">
        <w:t>Utlendingsdirektoratet (UDI) sine oppdaterte prognoser for utlendingssaker ved utenriksstasjonene viser at antallet søknader om visum stiger raskere enn tidligere antatt etter pandemien. I tillegg gir utviklingen i euro-kursen en merinntekt for visumsakene der søknadsgebyret betales i euro.</w:t>
      </w:r>
    </w:p>
    <w:p w14:paraId="2A77327D" w14:textId="77777777" w:rsidR="00EE2529" w:rsidRPr="00C81B84" w:rsidRDefault="00AD5E1E" w:rsidP="00C81B84">
      <w:r w:rsidRPr="00C81B84">
        <w:t>Bevilgningen på posten foreslås økt med 80 mill. kroner.</w:t>
      </w:r>
    </w:p>
    <w:p w14:paraId="39D8A09B" w14:textId="77777777" w:rsidR="00EE2529" w:rsidRPr="00C81B84" w:rsidRDefault="00AD5E1E" w:rsidP="00C81B84">
      <w:pPr>
        <w:pStyle w:val="b-budkaptit"/>
      </w:pPr>
      <w:r w:rsidRPr="00C81B84">
        <w:t>Kap. 103 Regjeringens representasjon</w:t>
      </w:r>
    </w:p>
    <w:p w14:paraId="469620D1" w14:textId="77777777" w:rsidR="00EE2529" w:rsidRPr="00C81B84" w:rsidRDefault="00AD5E1E" w:rsidP="00C81B84">
      <w:pPr>
        <w:pStyle w:val="b-post"/>
      </w:pPr>
      <w:r w:rsidRPr="00C81B84">
        <w:t>Post 01 Driftsutgifter</w:t>
      </w:r>
    </w:p>
    <w:p w14:paraId="0875C8D9" w14:textId="77777777" w:rsidR="00EE2529" w:rsidRPr="00C81B84" w:rsidRDefault="00AD5E1E" w:rsidP="00C81B84">
      <w:r w:rsidRPr="00C81B84">
        <w:t>Posten foreslås økt med 0,5 mill. kroner for å dekke utgifter til formannskapet i Nordisk råd. Nordisk råds sesjon avholdes i Oslo i 2023 som følge av forpliktelsene i det nordiske samarbeidet.</w:t>
      </w:r>
    </w:p>
    <w:p w14:paraId="29A6D4EC" w14:textId="77777777" w:rsidR="00EE2529" w:rsidRPr="00C81B84" w:rsidRDefault="00AD5E1E" w:rsidP="00C81B84">
      <w:r w:rsidRPr="00C81B84">
        <w:t>Bevilgningen foreslås økt med 1,6 mill. kroner som følge av den ekstraordinære lønns- og prisjusteringen av budsjettet, jf. nærmere omtale i avsnitt 3.1.</w:t>
      </w:r>
    </w:p>
    <w:p w14:paraId="00431C08" w14:textId="77777777" w:rsidR="00EE2529" w:rsidRPr="00C81B84" w:rsidRDefault="00AD5E1E" w:rsidP="00C81B84">
      <w:r w:rsidRPr="00C81B84">
        <w:t>Bevilgningen på posten foreslås økt med til sammen 2,1 mill. kroner.</w:t>
      </w:r>
    </w:p>
    <w:p w14:paraId="29971E86" w14:textId="77777777" w:rsidR="00EE2529" w:rsidRPr="00C81B84" w:rsidRDefault="00AD5E1E" w:rsidP="00C81B84">
      <w:pPr>
        <w:pStyle w:val="b-budkaptit"/>
      </w:pPr>
      <w:r w:rsidRPr="00C81B84">
        <w:t>Kap. 116 Internasjonale organisasjoner</w:t>
      </w:r>
    </w:p>
    <w:p w14:paraId="257AB653" w14:textId="77777777" w:rsidR="00EE2529" w:rsidRPr="00C81B84" w:rsidRDefault="00AD5E1E" w:rsidP="00C81B84">
      <w:pPr>
        <w:pStyle w:val="b-post"/>
      </w:pPr>
      <w:r w:rsidRPr="00C81B84">
        <w:t>Post 70 Pliktige bidrag</w:t>
      </w:r>
    </w:p>
    <w:p w14:paraId="6FB1667D" w14:textId="77777777" w:rsidR="00EE2529" w:rsidRPr="00C81B84" w:rsidRDefault="00AD5E1E" w:rsidP="00C81B84">
      <w:r w:rsidRPr="00C81B84">
        <w:t>De fleste pliktige bidragene utbetales i utenlandsk valuta. Den norske kronen har svekket seg siden statsbudsjettet for 2023 ble utarbeidet og derfor øker de fleste pliktige bidragene i 2023. Videre øker de pliktige bidragene til EFTA-sekretariatet, EFTA-domstolen og ESA utover valutajustering. Budsjettene til de tre organisasjonene ble vedtatt etter at statsbudsjettet for 2023 ble lagt frem, og ble høyere enn forventet. Det er samtidig noen bidrag som blir lavere enn forventet. Dette gjelder bl.a. bidraget til Organisasjonen for sikkerhet og samarbeid (OSSE), ettersom OSSEs spesialovervåkingsmisjon til Ukraina avvikles grunnet Russlands fullskala invasjon.</w:t>
      </w:r>
    </w:p>
    <w:p w14:paraId="03B5CF89" w14:textId="77777777" w:rsidR="00EE2529" w:rsidRPr="00C81B84" w:rsidRDefault="00AD5E1E" w:rsidP="00C81B84">
      <w:r w:rsidRPr="00C81B84">
        <w:t>Bevilgningen på posten foreslås økt med til sammen 106 mill. kroner, til 1 525 mill. kroner.</w:t>
      </w:r>
    </w:p>
    <w:p w14:paraId="70E773A3" w14:textId="77777777" w:rsidR="00EE2529" w:rsidRPr="00C81B84" w:rsidRDefault="00AD5E1E" w:rsidP="00C81B84">
      <w:pPr>
        <w:pStyle w:val="b-budkaptit"/>
      </w:pPr>
      <w:r w:rsidRPr="00C81B84">
        <w:lastRenderedPageBreak/>
        <w:t>Kap. 117 EØS-finansieringsordningene</w:t>
      </w:r>
    </w:p>
    <w:p w14:paraId="7A4C2F3E" w14:textId="77777777" w:rsidR="00EE2529" w:rsidRPr="00C81B84" w:rsidRDefault="00AD5E1E" w:rsidP="00C81B84">
      <w:pPr>
        <w:pStyle w:val="b-post"/>
      </w:pPr>
      <w:r w:rsidRPr="00C81B84">
        <w:t>Post 77 EØS-finansieringsordningen 2014-2021, kan overføres</w:t>
      </w:r>
    </w:p>
    <w:p w14:paraId="57BD679D" w14:textId="77777777" w:rsidR="00EE2529" w:rsidRPr="00C81B84" w:rsidRDefault="00AD5E1E" w:rsidP="00C81B84">
      <w:pPr>
        <w:pStyle w:val="b-post"/>
      </w:pPr>
      <w:r w:rsidRPr="00C81B84">
        <w:t>Post 78 Den norske finansieringsordningen 2014-2021, kan overføres</w:t>
      </w:r>
    </w:p>
    <w:p w14:paraId="183CE940" w14:textId="77777777" w:rsidR="00EE2529" w:rsidRPr="00C81B84" w:rsidRDefault="00AD5E1E" w:rsidP="00C81B84">
      <w:r w:rsidRPr="00C81B84">
        <w:t>Den norske kronen har svekket seg sammenlignet med valutakursen som ble lagt til grunn ved utarbeidelsen av statsbudsjettet for 2023. Dette har ført til økte utgifter.</w:t>
      </w:r>
    </w:p>
    <w:p w14:paraId="73CCEF59" w14:textId="77777777" w:rsidR="00EE2529" w:rsidRPr="00C81B84" w:rsidRDefault="00AD5E1E" w:rsidP="00C81B84">
      <w:r w:rsidRPr="00C81B84">
        <w:t>Bevilgningen på kap. 117, post 77 EØS-finansieringsordningen 2014-2021 foreslås økt med 257 mill. kroner, til 2 694 mill. kroner. Bevilgningen på kap. 117, post 78 Den norske finansieringsordningen 2014-2021 foreslås økt med 193 mill. kroner, til 3 002 mill. kroner.</w:t>
      </w:r>
    </w:p>
    <w:p w14:paraId="180724E4" w14:textId="77777777" w:rsidR="00EE2529" w:rsidRPr="00C81B84" w:rsidRDefault="00AD5E1E" w:rsidP="00C81B84">
      <w:pPr>
        <w:pStyle w:val="b-budkaptit"/>
      </w:pPr>
      <w:r w:rsidRPr="00C81B84">
        <w:t>Kap. 118 Utenrikspolitiske satsinger</w:t>
      </w:r>
    </w:p>
    <w:p w14:paraId="651F0688" w14:textId="77777777" w:rsidR="00EE2529" w:rsidRPr="00C81B84" w:rsidRDefault="00AD5E1E" w:rsidP="00C81B84">
      <w:pPr>
        <w:pStyle w:val="b-post"/>
      </w:pPr>
      <w:r w:rsidRPr="00C81B84">
        <w:t>Post 21 Spesielle driftsutgifter, kan overføres, kan nyttes under post 70, 71, 72 og 73</w:t>
      </w:r>
    </w:p>
    <w:p w14:paraId="724A8916" w14:textId="77777777" w:rsidR="00EE2529" w:rsidRPr="00C81B84" w:rsidRDefault="00AD5E1E" w:rsidP="00C81B84">
      <w:r w:rsidRPr="00C81B84">
        <w:t>I forbindelse med bl.a. det kommende norske lederskapet i Arktisk råd øker driftsutgiftene. Bevilgningen på denne posten foreslås derfor økt med 15 mill. kroner mot en tilsvarende reduksjon av kap. 118, post 70. Videre foreslås en reduksjon på 5 mill. kroner mot tilsvarende økning på kap. 100, post 01 til nytt søknads- og saksbehandlingssystem for eksportkontroll (</w:t>
      </w:r>
      <w:proofErr w:type="spellStart"/>
      <w:r w:rsidRPr="00C81B84">
        <w:t>eLisens</w:t>
      </w:r>
      <w:proofErr w:type="spellEnd"/>
      <w:r w:rsidRPr="00C81B84">
        <w:t>).</w:t>
      </w:r>
    </w:p>
    <w:p w14:paraId="307A1099" w14:textId="77777777" w:rsidR="00EE2529" w:rsidRPr="00C81B84" w:rsidRDefault="00AD5E1E" w:rsidP="00C81B84">
      <w:r w:rsidRPr="00C81B84">
        <w:t>Bevilgningen foreslås økt med 2 mill. kroner til utgifter som følge av den ekstraordinære lønns- og prisjusteringen og den midlertidig økte arbeidsgiveravgiften på inntekt over 750 000 kroner, jf. nærmere omtale i avsnitt 3.1 og 3.2</w:t>
      </w:r>
    </w:p>
    <w:p w14:paraId="55DB7DF2" w14:textId="77777777" w:rsidR="00EE2529" w:rsidRPr="00C81B84" w:rsidRDefault="00AD5E1E" w:rsidP="00C81B84">
      <w:r w:rsidRPr="00C81B84">
        <w:t>Bevilgningen på posten foreslås økt med til sammen 12 mill. kroner.</w:t>
      </w:r>
    </w:p>
    <w:p w14:paraId="607B87E0" w14:textId="77777777" w:rsidR="00EE2529" w:rsidRPr="00C81B84" w:rsidRDefault="00AD5E1E" w:rsidP="00C81B84">
      <w:pPr>
        <w:pStyle w:val="b-post"/>
      </w:pPr>
      <w:r w:rsidRPr="00C81B84">
        <w:t>Post 70 Nordområdene, Russland og atomsikkerhet</w:t>
      </w:r>
      <w:r w:rsidRPr="00C81B84">
        <w:tab/>
        <w:t>, kan overføres, kan nyttes under post 21</w:t>
      </w:r>
    </w:p>
    <w:p w14:paraId="7E1889D7" w14:textId="77777777" w:rsidR="00EE2529" w:rsidRPr="00C81B84" w:rsidRDefault="00AD5E1E" w:rsidP="00C81B84">
      <w:r w:rsidRPr="00C81B84">
        <w:t xml:space="preserve">Polhavsforskningsprogrammet </w:t>
      </w:r>
      <w:proofErr w:type="spellStart"/>
      <w:r w:rsidRPr="00C81B84">
        <w:t>GoNorth</w:t>
      </w:r>
      <w:proofErr w:type="spellEnd"/>
      <w:r w:rsidRPr="00C81B84">
        <w:t xml:space="preserve"> (</w:t>
      </w:r>
      <w:proofErr w:type="spellStart"/>
      <w:r w:rsidRPr="00C81B84">
        <w:t>Geosciences</w:t>
      </w:r>
      <w:proofErr w:type="spellEnd"/>
      <w:r w:rsidRPr="00C81B84">
        <w:t xml:space="preserve"> in </w:t>
      </w:r>
      <w:proofErr w:type="spellStart"/>
      <w:r w:rsidRPr="00C81B84">
        <w:t>the</w:t>
      </w:r>
      <w:proofErr w:type="spellEnd"/>
      <w:r w:rsidRPr="00C81B84">
        <w:t xml:space="preserve"> Northern Arctic) er viktig for Norge som polarnasjon og arktisk kyststat. Det bidrar til at vi markerer tilstedeværelse og opparbeider egen kunnskap om geologi, oseanografi, klimaendringer mv. i Polhavet. Utenriksdepartementet foreslår en bevilgning på 5 mill. kroner til dette prosjektet i 2023 fra tilskuddsordningen Arktis 2030. Midlene foreslås overført fra kap. 118, post 70 til kap. 928 Annen marin forskning og utvikling, post 21 Spesielle driftsutgifter på Nærings- og fiskeridepartementets budsjett.</w:t>
      </w:r>
    </w:p>
    <w:p w14:paraId="0E6D0BC6" w14:textId="77777777" w:rsidR="00EE2529" w:rsidRPr="00C81B84" w:rsidRDefault="00AD5E1E" w:rsidP="00C81B84">
      <w:r w:rsidRPr="00C81B84">
        <w:t>Posten foreslås i tillegg redusert med 15 mill. kroner mot en tilsvarende økning på kap. 118, post 21 for å dekke utgifter til bl.a. lederskapet i Arktisk råd.</w:t>
      </w:r>
    </w:p>
    <w:p w14:paraId="0869586A" w14:textId="77777777" w:rsidR="00EE2529" w:rsidRPr="00C81B84" w:rsidRDefault="00AD5E1E" w:rsidP="00C81B84">
      <w:r w:rsidRPr="00C81B84">
        <w:t>Bevilgningen foreslås økt med 4,3 mill. kroner som følge av den ekstraordinære lønns- og prisjusteringen av budsjettet, jf. nærmere omtale i avsnitt 3.1.</w:t>
      </w:r>
    </w:p>
    <w:p w14:paraId="4C7197CC" w14:textId="77777777" w:rsidR="00EE2529" w:rsidRPr="00C81B84" w:rsidRDefault="00AD5E1E" w:rsidP="00C81B84">
      <w:r w:rsidRPr="00C81B84">
        <w:t>Bevilgningen på posten foreslås redusert med til sammen 15,7 mill. kroner.</w:t>
      </w:r>
    </w:p>
    <w:p w14:paraId="3CD95D47" w14:textId="77777777" w:rsidR="00EE2529" w:rsidRPr="00C81B84" w:rsidRDefault="00AD5E1E" w:rsidP="00C81B84">
      <w:pPr>
        <w:pStyle w:val="b-progomr"/>
      </w:pPr>
      <w:r w:rsidRPr="00C81B84">
        <w:t>Programområde 03 Internasjonal bistand</w:t>
      </w:r>
    </w:p>
    <w:p w14:paraId="79DC4368" w14:textId="77777777" w:rsidR="00EE2529" w:rsidRPr="00C81B84" w:rsidRDefault="00AD5E1E" w:rsidP="00C81B84">
      <w:r w:rsidRPr="00C81B84">
        <w:t xml:space="preserve">Regelverket til OECDs utviklingskomité (DAC) innebærer at visse utgifter til flyktninger og asylsøkeres opphold i løpet av det første året i Norge kan klassifiseres som offisiell </w:t>
      </w:r>
      <w:r w:rsidRPr="00C81B84">
        <w:lastRenderedPageBreak/>
        <w:t>utviklingshjelp (ODA). Disse utgiftene inngår i bistandsbudsjettet og bevilges på kap. 179, post 21. Bevilgningen på posten er i Saldert budsjett 2023 basert på anslag om at det ville komme 10 000 flyktninger fra Ukraina og 4 000 fra andre land til Norge i år. Det er nå lagt til grunn et planleggingstall på 45 000 ankomster, hvorav 40 000 ukrainere eller andre nasjonaliteter med opphold i Ukraina som vil søke om midlertidig kollektiv beskyttelse i Norge. Anslagene om hvor mange som kommer er usikre. De oppdaterte anslagene gir en økning i ODA-godkjente flyktningutgifter på 3,3 mrd. kroner i år. Regjeringen foreslår å omprioritere om lag 1,5 mrd. kroner innenfor eksisterende bistandsbudsjett. De siste 1,8 mrd. kroner til flyktningtiltak i Norge foreslås dekket ved å øke bistandsbudsjettet tilsvarende.</w:t>
      </w:r>
    </w:p>
    <w:p w14:paraId="1212EC16" w14:textId="77777777" w:rsidR="00EE2529" w:rsidRPr="00C81B84" w:rsidRDefault="00AD5E1E" w:rsidP="00C81B84">
      <w:r w:rsidRPr="00C81B84">
        <w:t xml:space="preserve">Samlet foreslår regjeringen å øke bistandsbudsjettet med om lag 1,8 mrd. kroner i forbindelse med RNB. Dette kommer i tillegg til økningen av bistandsbudsjettet med 7,5 mrd. kroner til den sivile delen av Nansen-programmet for Ukraina og 5 mrd. kroner i ettårig ekstrabevilgning til utviklingsland som er særlig rammet av krigens ringvirkninger i </w:t>
      </w:r>
      <w:proofErr w:type="spellStart"/>
      <w:r w:rsidRPr="00C81B84">
        <w:t>Prop</w:t>
      </w:r>
      <w:proofErr w:type="spellEnd"/>
      <w:r w:rsidRPr="00C81B84">
        <w:t>. 44 S (2022–2023). Til sammen innebærer regjeringens forslag og Stortingets tidligere vedtak at bistandsbudsjettet øker med om lag 14,3 mrd. kroner, fra 44,2 mrd. kroner i Saldert budsjett 2023 til 58,5 mrd. kroner. Forslaget innebærer at bistandsbudsjettet tilsvarer 1,00 pst. av BNI slik denne ble anslått i Nasjonalbudsjettet 2023.</w:t>
      </w:r>
    </w:p>
    <w:p w14:paraId="7AF7D2D8" w14:textId="77777777" w:rsidR="00EE2529" w:rsidRPr="00C81B84" w:rsidRDefault="00AD5E1E" w:rsidP="00C81B84">
      <w:r w:rsidRPr="00C81B84">
        <w:t>Norge er en av verdens største givere av bistand målt etter økonomiens og befolkningens størrelse. Selv om vi foretar omprioriteringer i bistandsbudsjettet for å ta imot flyktninger i Norge, vil beløpet som brukes på annen bistand fortsatt være svært høyt. Ser man bort fra bistanden til Ukraina er også nivået på bistanden til andre land i 2023 langt høyere enn tidligere år grunnet ekstrabevilgningen til utviklingsland som er særlig rammet av krigens ringvirkninger som ble vedtatt i mars.</w:t>
      </w:r>
    </w:p>
    <w:p w14:paraId="106093EB" w14:textId="77777777" w:rsidR="00EE2529" w:rsidRPr="00C81B84" w:rsidRDefault="00AD5E1E" w:rsidP="00C81B84">
      <w:pPr>
        <w:pStyle w:val="b-budkaptit"/>
      </w:pPr>
      <w:r w:rsidRPr="00C81B84">
        <w:t>Kap. 140 Utenriksdepartementet</w:t>
      </w:r>
    </w:p>
    <w:p w14:paraId="64176421" w14:textId="77777777" w:rsidR="00EE2529" w:rsidRPr="00C81B84" w:rsidRDefault="00AD5E1E" w:rsidP="00C81B84">
      <w:pPr>
        <w:pStyle w:val="b-post"/>
      </w:pPr>
      <w:r w:rsidRPr="00C81B84">
        <w:t>Post 01 Driftsutgifter</w:t>
      </w:r>
    </w:p>
    <w:p w14:paraId="706923F2" w14:textId="77777777" w:rsidR="00EE2529" w:rsidRPr="00C81B84" w:rsidRDefault="00AD5E1E" w:rsidP="00C81B84">
      <w:r w:rsidRPr="00C81B84">
        <w:t>Som følge av forsinkelser i etableringen av egen IKT-plattform for Norad tilbakeføres deler av midlene som ble øremerket drift av plattformen under kap. 141 Direktoratet for utviklingssamarbeid (Norad), post 01 Driftsutgifter i 2023. Se nærmere omtale under kap. 141, post 01.</w:t>
      </w:r>
    </w:p>
    <w:p w14:paraId="0C94F294" w14:textId="77777777" w:rsidR="00EE2529" w:rsidRPr="00C81B84" w:rsidRDefault="00AD5E1E" w:rsidP="00C81B84">
      <w:r w:rsidRPr="00C81B84">
        <w:t xml:space="preserve">0,1 mill. kroner foreslås overført til Kommunal- og </w:t>
      </w:r>
      <w:proofErr w:type="spellStart"/>
      <w:r w:rsidRPr="00C81B84">
        <w:t>distriktsdepartementets</w:t>
      </w:r>
      <w:proofErr w:type="spellEnd"/>
      <w:r w:rsidRPr="00C81B84">
        <w:t xml:space="preserve"> kap. 510 Departementets sikkerhets- og serviceorganisasjon, post 01 Driftsutgifter til opprettelsen til av et felles departementsakademi. Se nærmere omtale under kap. 100, post 01.</w:t>
      </w:r>
    </w:p>
    <w:p w14:paraId="492ACE63" w14:textId="77777777" w:rsidR="00EE2529" w:rsidRPr="00C81B84" w:rsidRDefault="00AD5E1E" w:rsidP="00C81B84">
      <w:r w:rsidRPr="00C81B84">
        <w:t>Bevilgningen foreslås økt med 16,8 mill. kroner som følge av den ekstraordinære lønns- og prisjusteringen og den midlertidig økte arbeidsgiveravgiften på inntekt over 750 000 kroner, jf. nærmere omtale i avsnitt 3.1 og 3.2.</w:t>
      </w:r>
    </w:p>
    <w:p w14:paraId="0A3C95C4" w14:textId="77777777" w:rsidR="00EE2529" w:rsidRPr="00C81B84" w:rsidRDefault="00AD5E1E" w:rsidP="00C81B84">
      <w:r w:rsidRPr="00C81B84">
        <w:t>Bevilgningen på posten foreslås til sammen økt med 17,7 mill. kroner.</w:t>
      </w:r>
    </w:p>
    <w:p w14:paraId="514A45F6" w14:textId="77777777" w:rsidR="00EE2529" w:rsidRPr="00C81B84" w:rsidRDefault="00AD5E1E" w:rsidP="00C81B84">
      <w:pPr>
        <w:pStyle w:val="b-post"/>
      </w:pPr>
      <w:r w:rsidRPr="00C81B84">
        <w:t>Post 45 Større utstyrsanskaffelser og vedlikehold, kan overføres</w:t>
      </w:r>
    </w:p>
    <w:p w14:paraId="296ACC54" w14:textId="77777777" w:rsidR="00EE2529" w:rsidRPr="00C81B84" w:rsidRDefault="00AD5E1E" w:rsidP="00C81B84">
      <w:r w:rsidRPr="00C81B84">
        <w:t>Det er behov for å investere i oppdatering og utskifting av utstyr til lavgradert kommunikasjon ved utenriksstasjonene. Se nærmere omtale under kap. 100, post 45.</w:t>
      </w:r>
    </w:p>
    <w:p w14:paraId="012D83D1" w14:textId="77777777" w:rsidR="00EE2529" w:rsidRPr="00C81B84" w:rsidRDefault="00AD5E1E" w:rsidP="00C81B84">
      <w:r w:rsidRPr="00C81B84">
        <w:lastRenderedPageBreak/>
        <w:t>Bevilgningen foreslås økt med 1,3 mill. kroner som følge av den ekstraordinære lønns- og prisjusteringen av budsjettet, jf. nærmere omtale i avsnitt 3.1.</w:t>
      </w:r>
    </w:p>
    <w:p w14:paraId="4A269F79" w14:textId="77777777" w:rsidR="00EE2529" w:rsidRPr="00C81B84" w:rsidRDefault="00AD5E1E" w:rsidP="00C81B84">
      <w:r w:rsidRPr="00C81B84">
        <w:t>Bevilgningen på posten foreslås økt med til sammen 5,6 mill. kroner.</w:t>
      </w:r>
    </w:p>
    <w:p w14:paraId="46C0C7CA" w14:textId="77777777" w:rsidR="00EE2529" w:rsidRPr="00C81B84" w:rsidRDefault="00AD5E1E" w:rsidP="00C81B84">
      <w:pPr>
        <w:pStyle w:val="b-budkaptit"/>
      </w:pPr>
      <w:r w:rsidRPr="00C81B84">
        <w:t>Kap. 141 Direktoratet for utviklingssamarbeid (Norad)</w:t>
      </w:r>
    </w:p>
    <w:p w14:paraId="6CBD65B9" w14:textId="77777777" w:rsidR="00EE2529" w:rsidRPr="00C81B84" w:rsidRDefault="00AD5E1E" w:rsidP="00C81B84">
      <w:pPr>
        <w:pStyle w:val="b-post"/>
      </w:pPr>
      <w:r w:rsidRPr="00C81B84">
        <w:t>Post 01 Driftsutgifter</w:t>
      </w:r>
    </w:p>
    <w:p w14:paraId="38F46624" w14:textId="77777777" w:rsidR="00EE2529" w:rsidRPr="00C81B84" w:rsidRDefault="00AD5E1E" w:rsidP="00C81B84">
      <w:r w:rsidRPr="00C81B84">
        <w:t>Det er bevilget 9,8 mill. kroner på posten til drift av Norads nye IKT-plattform. Prosjektet er forsinket og det foreslås at 1 mill. kroner av midlene tilbakeføres til kap. 140 Utenriksdepartementet, post 01 Driftsutgifter.</w:t>
      </w:r>
    </w:p>
    <w:p w14:paraId="12FF3757" w14:textId="77777777" w:rsidR="00EE2529" w:rsidRPr="00C81B84" w:rsidRDefault="00AD5E1E" w:rsidP="00C81B84">
      <w:r w:rsidRPr="00C81B84">
        <w:t>Bevilgningen foreslås økt med 3,9 mill. kroner til utgifter som følge av den ekstraordinære lønns- og prisjusteringen og den midlertidig økte arbeidsgiveravgiften på inntekt over 750 000 kroner, jf. nærmere omtale i avsnitt 3.1 og 3.2.</w:t>
      </w:r>
    </w:p>
    <w:p w14:paraId="63FACA49" w14:textId="77777777" w:rsidR="00EE2529" w:rsidRPr="00C81B84" w:rsidRDefault="00AD5E1E" w:rsidP="00C81B84">
      <w:r w:rsidRPr="00C81B84">
        <w:t>Bevilgningen på posten foreslås økt med til sammen 2,9 mill. kroner.</w:t>
      </w:r>
    </w:p>
    <w:p w14:paraId="272F4FE0" w14:textId="77777777" w:rsidR="00EE2529" w:rsidRPr="00C81B84" w:rsidRDefault="00AD5E1E" w:rsidP="00C81B84">
      <w:pPr>
        <w:pStyle w:val="b-budkaptit"/>
      </w:pPr>
      <w:r w:rsidRPr="00C81B84">
        <w:t>Kap. 144 Norsk senter for utvekslingssamarbeid (</w:t>
      </w:r>
      <w:proofErr w:type="spellStart"/>
      <w:r w:rsidRPr="00C81B84">
        <w:t>Norec</w:t>
      </w:r>
      <w:proofErr w:type="spellEnd"/>
      <w:r w:rsidRPr="00C81B84">
        <w:t>)</w:t>
      </w:r>
    </w:p>
    <w:p w14:paraId="5D1819CB" w14:textId="77777777" w:rsidR="00EE2529" w:rsidRPr="00C81B84" w:rsidRDefault="00AD5E1E" w:rsidP="00C81B84">
      <w:pPr>
        <w:pStyle w:val="b-post"/>
      </w:pPr>
      <w:r w:rsidRPr="00C81B84">
        <w:t>Post 71 Rekruttering til internasjonale organisasjoner, kan overføres</w:t>
      </w:r>
    </w:p>
    <w:p w14:paraId="00A25D49" w14:textId="77777777" w:rsidR="00EE2529" w:rsidRPr="00C81B84" w:rsidRDefault="00AD5E1E" w:rsidP="00C81B84">
      <w:r w:rsidRPr="00C81B84">
        <w:t>Det foreslås å redusere bevilgningen med 3,5 mill. kroner til inndekning av økte utgifter til flyktninger i Norge. Reduksjonen kan medføre at det ikke gjøres nye rekrutteringer til FN og utviklingsbankene i 2023.</w:t>
      </w:r>
    </w:p>
    <w:p w14:paraId="6FE17981" w14:textId="77777777" w:rsidR="00EE2529" w:rsidRPr="00C81B84" w:rsidRDefault="00AD5E1E" w:rsidP="00C81B84">
      <w:r w:rsidRPr="00C81B84">
        <w:t>Rekruttering til internasjonale organisasjoner ble flyttet til denne nyopprettede posten i 2023. Det foreslås nå å flytte 1,5 mill. kroner fra kap. 171 FNs utviklingsarbeid, post 73 FN og multilateralt samarbeid til kap. 144, post 71.</w:t>
      </w:r>
    </w:p>
    <w:p w14:paraId="37FF4EB7" w14:textId="77777777" w:rsidR="00EE2529" w:rsidRPr="00C81B84" w:rsidRDefault="00AD5E1E" w:rsidP="00C81B84">
      <w:r w:rsidRPr="00C81B84">
        <w:t>Bevilgningen på posten foreslås redusert med til sammen 2 mill. kroner.</w:t>
      </w:r>
    </w:p>
    <w:p w14:paraId="587B8371" w14:textId="77777777" w:rsidR="00EE2529" w:rsidRPr="00C81B84" w:rsidRDefault="00AD5E1E" w:rsidP="00C81B84">
      <w:pPr>
        <w:pStyle w:val="b-budkaptit"/>
      </w:pPr>
      <w:r w:rsidRPr="00C81B84">
        <w:t>Kap. 150 Humanitær bistand</w:t>
      </w:r>
    </w:p>
    <w:p w14:paraId="156E7266" w14:textId="77777777" w:rsidR="00EE2529" w:rsidRPr="00C81B84" w:rsidRDefault="00AD5E1E" w:rsidP="00C81B84">
      <w:pPr>
        <w:pStyle w:val="b-post"/>
      </w:pPr>
      <w:r w:rsidRPr="00C81B84">
        <w:t>Post 70 Nødhjelp og humanitær bistand, kan overføres</w:t>
      </w:r>
    </w:p>
    <w:p w14:paraId="49277F8E" w14:textId="77777777" w:rsidR="00EE2529" w:rsidRPr="00C81B84" w:rsidRDefault="00AD5E1E" w:rsidP="00C81B84">
      <w:r w:rsidRPr="00C81B84">
        <w:t xml:space="preserve">Det foreslås å redusere bevilgningen med 50 mill. kroner mot en tilsvarende økning av kap. 159 Regionbevilgninger, post 72 Afghanistan. I </w:t>
      </w:r>
      <w:proofErr w:type="spellStart"/>
      <w:r w:rsidRPr="00C81B84">
        <w:t>Prop</w:t>
      </w:r>
      <w:proofErr w:type="spellEnd"/>
      <w:r w:rsidRPr="00C81B84">
        <w:t>. 44 S (2022–2023) ble det bevilget 50 mill. kroner til Afghanistan over kap. 150, post 70. Formålet med denne bevilgningen nås best ved å bruke kanaler som jobber i skjæringspunktet mellom humanitær og langsiktig innsats, heller enn rene humanitære kanaler. Det foreslås derfor å flytte midler til kap. 159 Regionbevilgninger, post 72 Afghanistan.</w:t>
      </w:r>
    </w:p>
    <w:p w14:paraId="0B5555E3" w14:textId="77777777" w:rsidR="00EE2529" w:rsidRPr="00C81B84" w:rsidRDefault="00AD5E1E" w:rsidP="00C81B84">
      <w:r w:rsidRPr="00C81B84">
        <w:t>Bevilgningen på posten foreslås derfor redusert med 50 mill. kroner.</w:t>
      </w:r>
    </w:p>
    <w:p w14:paraId="63CC9D22" w14:textId="77777777" w:rsidR="00EE2529" w:rsidRPr="00C81B84" w:rsidRDefault="00AD5E1E" w:rsidP="00C81B84">
      <w:pPr>
        <w:pStyle w:val="b-budkaptit"/>
      </w:pPr>
      <w:r w:rsidRPr="00C81B84">
        <w:lastRenderedPageBreak/>
        <w:t>Kap. 151 Fred, sikkerhet og globalt samarbeid</w:t>
      </w:r>
    </w:p>
    <w:p w14:paraId="3BB51FFB" w14:textId="77777777" w:rsidR="00EE2529" w:rsidRPr="00C81B84" w:rsidRDefault="00AD5E1E" w:rsidP="00C81B84">
      <w:pPr>
        <w:pStyle w:val="b-post"/>
      </w:pPr>
      <w:r w:rsidRPr="00C81B84">
        <w:t>Post 74 Pliktige bidrag til FN-organisasjoner mv., kan overføres</w:t>
      </w:r>
    </w:p>
    <w:p w14:paraId="2E98B8FA" w14:textId="77777777" w:rsidR="00EE2529" w:rsidRPr="00C81B84" w:rsidRDefault="00AD5E1E" w:rsidP="00C81B84">
      <w:r w:rsidRPr="00C81B84">
        <w:t>De fleste pliktige bidragene utbetales i utenlandsk valuta, først og fremst euro og amerikanske dollar. Den norske kronen har svekket seg mot disse valutaene siden statsbudsjettet for 2023 ble lagt fem og derfor øker de fleste pliktige bidragene i 2023. Samlet merbehov er beregnet til 10,3 mill. kroner på posten.</w:t>
      </w:r>
    </w:p>
    <w:p w14:paraId="33FD0BAA" w14:textId="77777777" w:rsidR="00EE2529" w:rsidRPr="00C81B84" w:rsidRDefault="00AD5E1E" w:rsidP="00C81B84">
      <w:r w:rsidRPr="00C81B84">
        <w:t>Bevilgningen på posten foreslås økt med 10,3 mill. kroner.</w:t>
      </w:r>
    </w:p>
    <w:p w14:paraId="0DB53F1E" w14:textId="77777777" w:rsidR="00EE2529" w:rsidRPr="00C81B84" w:rsidRDefault="00AD5E1E" w:rsidP="00C81B84">
      <w:pPr>
        <w:pStyle w:val="b-budkaptit"/>
      </w:pPr>
      <w:r w:rsidRPr="00C81B84">
        <w:t>Kap. 159 Regionbevilgninger</w:t>
      </w:r>
    </w:p>
    <w:p w14:paraId="7D432AE0" w14:textId="77777777" w:rsidR="00EE2529" w:rsidRPr="00C81B84" w:rsidRDefault="00AD5E1E" w:rsidP="00C81B84">
      <w:pPr>
        <w:pStyle w:val="b-post"/>
      </w:pPr>
      <w:r w:rsidRPr="00C81B84">
        <w:t>Post 70 Midtøsten, kan overføres</w:t>
      </w:r>
    </w:p>
    <w:p w14:paraId="14D0D06F" w14:textId="77777777" w:rsidR="00EE2529" w:rsidRPr="00C81B84" w:rsidRDefault="00AD5E1E" w:rsidP="00C81B84">
      <w:r w:rsidRPr="00C81B84">
        <w:t>Utviklingsministeren overtar ansvaret for utviklingssamarbeidet i Nord-Afrika. Utenriksdepartementet foreslår derfor å flytte 33 mill. kroner fra denne posten til kap. 159, post 75 Afrika. Midlene som flyttes gjelder bilateral bistand til Nord-Afrika. Med dette fremmes helhetlig innsats i Afrika. Samarbeid og virkemidler på hele det afrikanske kontinentet ses i større grad i sammenheng, slik det legges opp til i ny norsk Afrika-strategi. Humanitær og langsiktig bistand knyttes tettere sammen.</w:t>
      </w:r>
    </w:p>
    <w:p w14:paraId="29D8EBF2" w14:textId="77777777" w:rsidR="00EE2529" w:rsidRPr="00C81B84" w:rsidRDefault="00AD5E1E" w:rsidP="00C81B84">
      <w:r w:rsidRPr="00C81B84">
        <w:t>Det innebærer at kap. 159 Regionbevilgningene, post 70 Midtøsten og Nord-Afrika endrer navn til post 70 Midtøsten.</w:t>
      </w:r>
    </w:p>
    <w:p w14:paraId="01E0708B" w14:textId="77777777" w:rsidR="00EE2529" w:rsidRPr="00C81B84" w:rsidRDefault="00AD5E1E" w:rsidP="00C81B84">
      <w:r w:rsidRPr="00C81B84">
        <w:t>Bevilgningen på posten foreslås redusert med 33 mill. kroner.</w:t>
      </w:r>
    </w:p>
    <w:p w14:paraId="1A4A3EDE" w14:textId="77777777" w:rsidR="00EE2529" w:rsidRPr="00C81B84" w:rsidRDefault="00AD5E1E" w:rsidP="00C81B84">
      <w:pPr>
        <w:pStyle w:val="b-post"/>
      </w:pPr>
      <w:r w:rsidRPr="00C81B84">
        <w:t>Post 71 Europa og Sentral-Asia, kan overføres</w:t>
      </w:r>
    </w:p>
    <w:p w14:paraId="2D5A913C" w14:textId="77777777" w:rsidR="00EE2529" w:rsidRPr="00C81B84" w:rsidRDefault="00AD5E1E" w:rsidP="00C81B84">
      <w:r w:rsidRPr="00C81B84">
        <w:t>Det foreslås å overføre 15 mill. kroner fra kap. 159, post 71 til Helse- og omsorgsdepartementets kap. 703 Internasjonalt samarbeid, post 21 Spesielle driftsutgifter. Midlene skal dekke videreføring av et samarbeidsprosjekt mellom Norge og Ukraina innenfor helse. Viktige elementer i prosjektet er rehabilitering, psykologisk førstehjelp, traumebehandling og sorgstøtte.</w:t>
      </w:r>
    </w:p>
    <w:p w14:paraId="06827953" w14:textId="77777777" w:rsidR="00EE2529" w:rsidRPr="00C81B84" w:rsidRDefault="00AD5E1E" w:rsidP="00C81B84">
      <w:r w:rsidRPr="00C81B84">
        <w:t>Bevilgningen på posten foreslås redusert med 15 mill. kroner.</w:t>
      </w:r>
    </w:p>
    <w:p w14:paraId="5675266A" w14:textId="77777777" w:rsidR="00EE2529" w:rsidRPr="00C81B84" w:rsidRDefault="00AD5E1E" w:rsidP="00C81B84">
      <w:pPr>
        <w:pStyle w:val="b-post"/>
      </w:pPr>
      <w:r w:rsidRPr="00C81B84">
        <w:t>Post 72 Afghanistan, kan overføres</w:t>
      </w:r>
    </w:p>
    <w:p w14:paraId="674F925D" w14:textId="77777777" w:rsidR="00EE2529" w:rsidRPr="00C81B84" w:rsidRDefault="00AD5E1E" w:rsidP="00C81B84">
      <w:r w:rsidRPr="00C81B84">
        <w:t xml:space="preserve">Det foreslås å øke bevilgningen med 50 mill. kroner mot tilsvarende reduksjon av bevilgningen på kap. 150, post 70. I </w:t>
      </w:r>
      <w:proofErr w:type="spellStart"/>
      <w:r w:rsidRPr="00C81B84">
        <w:t>Prop</w:t>
      </w:r>
      <w:proofErr w:type="spellEnd"/>
      <w:r w:rsidRPr="00C81B84">
        <w:t>. 44 S (2022–2023) ble det bevilget 50 mill. kroner til Afghanistan over kap. 150, post 70. Formålet med denne bevilgningen nås best ved å bruke kanaler som jobber i skjæringspunktet mellom humanitær og langsiktig innsats, heller enn rene humanitære kanaler. Det foreslås derfor å flytte midlene til kap. 159, post 72 Afghanistan.</w:t>
      </w:r>
    </w:p>
    <w:p w14:paraId="72AEDC2A" w14:textId="77777777" w:rsidR="00EE2529" w:rsidRPr="00C81B84" w:rsidRDefault="00AD5E1E" w:rsidP="00C81B84">
      <w:r w:rsidRPr="00C81B84">
        <w:t>Bevilgningen på posten foreslås økt med 50 mill. kroner.</w:t>
      </w:r>
    </w:p>
    <w:p w14:paraId="3941240E" w14:textId="77777777" w:rsidR="00EE2529" w:rsidRPr="00C81B84" w:rsidRDefault="00AD5E1E" w:rsidP="00C81B84">
      <w:pPr>
        <w:pStyle w:val="b-post"/>
      </w:pPr>
      <w:r w:rsidRPr="00C81B84">
        <w:lastRenderedPageBreak/>
        <w:t>Post 73 Ukraina og naboland, kan overføres</w:t>
      </w:r>
    </w:p>
    <w:p w14:paraId="1310FD0A" w14:textId="77777777" w:rsidR="00EE2529" w:rsidRPr="00C81B84" w:rsidRDefault="00AD5E1E" w:rsidP="00C81B84">
      <w:r w:rsidRPr="00C81B84">
        <w:t xml:space="preserve">Det foreslås å redusere bevilgningen med 730 mill. kroner til inndekning av økte utgifter til flyktninger i Norge. Reduksjonen vil ikke gå utover Nansen-programmet for Ukraina, men en del av midlene som ble bevilget ved behandlingen av </w:t>
      </w:r>
      <w:proofErr w:type="spellStart"/>
      <w:r w:rsidRPr="00C81B84">
        <w:t>Prop</w:t>
      </w:r>
      <w:proofErr w:type="spellEnd"/>
      <w:r w:rsidRPr="00C81B84">
        <w:t>. 142 S (2021–2022) høsten 2022. Samlet sivil og humanitær bistand til Ukraina og naboland i 2023 er med dette 8,7 mrd. kroner. I tillegg kommer militær støtte til Ukraina og utgifter til flyktninger som er kommet til Norge fra Ukraina. Innretningen av støtten vurderes fortløpende, i tråd med Ukrainas behov.</w:t>
      </w:r>
    </w:p>
    <w:p w14:paraId="0DC814D8" w14:textId="77777777" w:rsidR="00EE2529" w:rsidRPr="00C81B84" w:rsidRDefault="00AD5E1E" w:rsidP="00C81B84">
      <w:pPr>
        <w:pStyle w:val="b-post"/>
      </w:pPr>
      <w:r w:rsidRPr="00C81B84">
        <w:t>Post 75 Afrika, kan overføres</w:t>
      </w:r>
    </w:p>
    <w:p w14:paraId="4FD45C63" w14:textId="77777777" w:rsidR="00EE2529" w:rsidRPr="00C81B84" w:rsidRDefault="00AD5E1E" w:rsidP="00C81B84">
      <w:r w:rsidRPr="00C81B84">
        <w:t>Det foreslås å flytte 33 mill. kroner til posten fra post 70 Midtøsten, jf. omtale over. Midlene som flyttes gjelder bilateral bistand til Nord-Afrika.</w:t>
      </w:r>
    </w:p>
    <w:p w14:paraId="20E92B77" w14:textId="77777777" w:rsidR="00EE2529" w:rsidRPr="00C81B84" w:rsidRDefault="00AD5E1E" w:rsidP="00C81B84">
      <w:r w:rsidRPr="00C81B84">
        <w:t>Bevilgningen på posten foreslås økt med 33 mill. kroner.</w:t>
      </w:r>
    </w:p>
    <w:p w14:paraId="2C35447B" w14:textId="77777777" w:rsidR="00EE2529" w:rsidRPr="00C81B84" w:rsidRDefault="00AD5E1E" w:rsidP="00C81B84">
      <w:pPr>
        <w:pStyle w:val="b-budkaptit"/>
      </w:pPr>
      <w:r w:rsidRPr="00C81B84">
        <w:t>Kap. 160 Helse</w:t>
      </w:r>
    </w:p>
    <w:p w14:paraId="1290EAC5" w14:textId="77777777" w:rsidR="00EE2529" w:rsidRPr="00C81B84" w:rsidRDefault="00AD5E1E" w:rsidP="00C81B84">
      <w:pPr>
        <w:pStyle w:val="b-post"/>
      </w:pPr>
      <w:r w:rsidRPr="00C81B84">
        <w:t>Post 70 Helse, kan overføres</w:t>
      </w:r>
    </w:p>
    <w:p w14:paraId="5C8B3100" w14:textId="77777777" w:rsidR="00EE2529" w:rsidRPr="00C81B84" w:rsidRDefault="00AD5E1E" w:rsidP="00C81B84">
      <w:r w:rsidRPr="00C81B84">
        <w:t xml:space="preserve">Det foreslås å redusere bevilgningen med 352,3 mill. kroner til inndekning av økte utgifter til flyktninger i Norge. Bevilgningsreduksjonen vil skje gjennom betalingsutsettelse til 2024 av deler av avtalefestet beløp til Vaksinealliansen </w:t>
      </w:r>
      <w:proofErr w:type="spellStart"/>
      <w:r w:rsidRPr="00C81B84">
        <w:t>Gavi</w:t>
      </w:r>
      <w:proofErr w:type="spellEnd"/>
      <w:r w:rsidRPr="00C81B84">
        <w:t xml:space="preserve"> i 2023, og ved at enkelte planlagte, ikke-avtalefestede tiltak ikke blir gjennomført. Videre vil tilsagnet til Det globale fondet for bekjempelse av aids, tuberkulose og malaria på 2 mrd. kroner samlet for årene 2023-2025, bli avtalefestet med lavere beløp i 2023 enn det jevn utbetalingstakt tilsier.</w:t>
      </w:r>
    </w:p>
    <w:p w14:paraId="62E3B7FF" w14:textId="77777777" w:rsidR="00EE2529" w:rsidRPr="00C81B84" w:rsidRDefault="00AD5E1E" w:rsidP="00C81B84">
      <w:pPr>
        <w:pStyle w:val="b-budkaptit"/>
      </w:pPr>
      <w:r w:rsidRPr="00C81B84">
        <w:t>Kap. 161 Utdanning, forskning og faglig samarbeid</w:t>
      </w:r>
    </w:p>
    <w:p w14:paraId="55169A29" w14:textId="77777777" w:rsidR="00EE2529" w:rsidRPr="00C81B84" w:rsidRDefault="00AD5E1E" w:rsidP="00C81B84">
      <w:pPr>
        <w:pStyle w:val="b-post"/>
      </w:pPr>
      <w:r w:rsidRPr="00C81B84">
        <w:t>Post 50 Norges forskningsråd – utviklingsområdet</w:t>
      </w:r>
    </w:p>
    <w:p w14:paraId="5F24FFA5" w14:textId="77777777" w:rsidR="00EE2529" w:rsidRPr="00C81B84" w:rsidRDefault="00AD5E1E" w:rsidP="00C81B84">
      <w:r w:rsidRPr="00C81B84">
        <w:t>Det foreslås å redusere bevilgningen med 14,6 mill. kroner til inndekning av økte utgifter til flyktninger i Norge. Reduksjonen vil tas gjennom programmet Norglobal2 hos Forskningsrådet, som går til utviklingsforskning.</w:t>
      </w:r>
    </w:p>
    <w:p w14:paraId="2970343C" w14:textId="77777777" w:rsidR="00EE2529" w:rsidRPr="00C81B84" w:rsidRDefault="00AD5E1E" w:rsidP="00C81B84">
      <w:pPr>
        <w:pStyle w:val="b-post"/>
      </w:pPr>
      <w:r w:rsidRPr="00C81B84">
        <w:t>Post 70 Utdanning, kan overføres</w:t>
      </w:r>
    </w:p>
    <w:p w14:paraId="5090ACB9" w14:textId="77777777" w:rsidR="00EE2529" w:rsidRPr="00C81B84" w:rsidRDefault="00AD5E1E" w:rsidP="00C81B84">
      <w:r w:rsidRPr="00C81B84">
        <w:t>Det foreslås å redusere bevilgningen med 152,4 mill. kroner til inndekning av økte utgifter til flyktninger i Norge. Reduksjonen vil bli gjennomført ved å redusere planlagt nivå på støtten til UNICEF, Partnerskapsprogrammet for globalt akademisk samarbeid (NORPART) og innen yrkesutdanning.</w:t>
      </w:r>
    </w:p>
    <w:p w14:paraId="593F279F" w14:textId="77777777" w:rsidR="00EE2529" w:rsidRPr="00C81B84" w:rsidRDefault="00AD5E1E" w:rsidP="00C81B84">
      <w:pPr>
        <w:pStyle w:val="b-post"/>
      </w:pPr>
      <w:r w:rsidRPr="00C81B84">
        <w:t>Post 71 Forskning, kan overføres</w:t>
      </w:r>
    </w:p>
    <w:p w14:paraId="66DFE69C" w14:textId="77777777" w:rsidR="00EE2529" w:rsidRPr="00C81B84" w:rsidRDefault="00AD5E1E" w:rsidP="00C81B84">
      <w:r w:rsidRPr="00C81B84">
        <w:t>Det foreslås å redusere bevilgningen med 5,1 mill. kroner til inndekning av økte utgifter til flyktninger i Norge. Reduksjonen vil føre til at noen planlagte initiativer innenfor forskningssamarbeid sør for Sahara må skyves på.</w:t>
      </w:r>
    </w:p>
    <w:p w14:paraId="369EE56F" w14:textId="77777777" w:rsidR="00EE2529" w:rsidRPr="00C81B84" w:rsidRDefault="00AD5E1E" w:rsidP="00C81B84">
      <w:pPr>
        <w:pStyle w:val="b-budkaptit"/>
      </w:pPr>
      <w:r w:rsidRPr="00C81B84">
        <w:lastRenderedPageBreak/>
        <w:t>Kap. 162 Næringsutvikling, landbruk og fornybar energi</w:t>
      </w:r>
    </w:p>
    <w:p w14:paraId="08D4A958" w14:textId="77777777" w:rsidR="00EE2529" w:rsidRPr="00C81B84" w:rsidRDefault="00AD5E1E" w:rsidP="00C81B84">
      <w:pPr>
        <w:pStyle w:val="b-post"/>
      </w:pPr>
      <w:r w:rsidRPr="00C81B84">
        <w:t>Post 70 Bærekraftig næringsutvikling og handel, kan overføres</w:t>
      </w:r>
    </w:p>
    <w:p w14:paraId="61715C86" w14:textId="77777777" w:rsidR="00EE2529" w:rsidRPr="00C81B84" w:rsidRDefault="00AD5E1E" w:rsidP="00C81B84">
      <w:r w:rsidRPr="00C81B84">
        <w:t>Det foreslås å redusere bevilgningen med 22,9 mill. kroner til inndekning av økte utgifter til flyktninger i Norge. Reduksjonen vil kunne medføre at enkelte avtaler ikke kan fornyes og at planlagte utlysninger av midler blir redusert.</w:t>
      </w:r>
    </w:p>
    <w:p w14:paraId="54F76C6D" w14:textId="77777777" w:rsidR="00EE2529" w:rsidRPr="00C81B84" w:rsidRDefault="00AD5E1E" w:rsidP="00C81B84">
      <w:pPr>
        <w:pStyle w:val="b-budkaptit"/>
      </w:pPr>
      <w:r w:rsidRPr="00C81B84">
        <w:t>Kap. 163 Klima, miljø og hav</w:t>
      </w:r>
    </w:p>
    <w:p w14:paraId="33077315" w14:textId="77777777" w:rsidR="00EE2529" w:rsidRPr="00C81B84" w:rsidRDefault="00AD5E1E" w:rsidP="00C81B84">
      <w:pPr>
        <w:pStyle w:val="b-post"/>
      </w:pPr>
      <w:r w:rsidRPr="00C81B84">
        <w:t>Post 71 Bærekraftige hav og tiltak mot marin forsøpling, kan overføres</w:t>
      </w:r>
    </w:p>
    <w:p w14:paraId="3FD6AC2B" w14:textId="77777777" w:rsidR="00EE2529" w:rsidRPr="00C81B84" w:rsidRDefault="00AD5E1E" w:rsidP="00C81B84">
      <w:r w:rsidRPr="00C81B84">
        <w:t xml:space="preserve">Det foreslås å redusere bevilgningen med 15,8 mill. kroner til inndekning av økte utgifter til flyktninger i Norge. Tiltak mot marin forsøpling blir redusert. Støtte til Blue </w:t>
      </w:r>
      <w:proofErr w:type="spellStart"/>
      <w:r w:rsidRPr="00C81B84">
        <w:t>Justice</w:t>
      </w:r>
      <w:proofErr w:type="spellEnd"/>
      <w:r w:rsidRPr="00C81B84">
        <w:t xml:space="preserve"> skjermes. Dette er et initiativ med norske og internasjonale partnere som er etablert for å bekjempe fiskerikriminalitet i utviklingsland.</w:t>
      </w:r>
    </w:p>
    <w:p w14:paraId="2997C8A9" w14:textId="77777777" w:rsidR="00EE2529" w:rsidRPr="00C81B84" w:rsidRDefault="00AD5E1E" w:rsidP="00C81B84">
      <w:pPr>
        <w:pStyle w:val="b-budkaptit"/>
      </w:pPr>
      <w:r w:rsidRPr="00C81B84">
        <w:t>Kap. 164 Likestilling</w:t>
      </w:r>
    </w:p>
    <w:p w14:paraId="3EF9C978" w14:textId="77777777" w:rsidR="00EE2529" w:rsidRPr="00C81B84" w:rsidRDefault="00AD5E1E" w:rsidP="00C81B84">
      <w:pPr>
        <w:pStyle w:val="b-post"/>
      </w:pPr>
      <w:r w:rsidRPr="00C81B84">
        <w:t>Post 70 Likestilling, kan overføres</w:t>
      </w:r>
    </w:p>
    <w:p w14:paraId="0FB2E4C7" w14:textId="77777777" w:rsidR="00EE2529" w:rsidRPr="00C81B84" w:rsidRDefault="00AD5E1E" w:rsidP="00C81B84">
      <w:r w:rsidRPr="00C81B84">
        <w:t>Posten foreslås redusert med 14,4 mill. kroner til dekning av økte utgifter til flyktninger i Norge. Reduksjonen vil kunne medføre at enkelte planlagte tiltak og utlysninger av midler blir redusert.</w:t>
      </w:r>
    </w:p>
    <w:p w14:paraId="5CFF5426" w14:textId="77777777" w:rsidR="00EE2529" w:rsidRPr="00C81B84" w:rsidRDefault="00AD5E1E" w:rsidP="00C81B84">
      <w:pPr>
        <w:pStyle w:val="b-budkaptit"/>
      </w:pPr>
      <w:r w:rsidRPr="00C81B84">
        <w:t>Kap. 170 Sivilt samfunn</w:t>
      </w:r>
    </w:p>
    <w:p w14:paraId="4A4C15F0" w14:textId="77777777" w:rsidR="00EE2529" w:rsidRPr="00C81B84" w:rsidRDefault="00AD5E1E" w:rsidP="00C81B84">
      <w:pPr>
        <w:pStyle w:val="b-post"/>
      </w:pPr>
      <w:r w:rsidRPr="00C81B84">
        <w:t>Post 70 Sivilt samfunn, kan overføres</w:t>
      </w:r>
    </w:p>
    <w:p w14:paraId="63F273BF" w14:textId="77777777" w:rsidR="00EE2529" w:rsidRPr="00C81B84" w:rsidRDefault="00AD5E1E" w:rsidP="00C81B84">
      <w:r w:rsidRPr="00C81B84">
        <w:t>Det foreslås å redusere bevilgningen med 240 mill. kroner til inndekning av økte utgifter til flyktninger i Norge. Det vil bli mindre rom for ekstrautlysninger på posten. Det er fremdeles rom for å gi støtte til de organisasjonene som har søkt om midler i 2023. Det vil også være rom for å øke tildelingene for søknader som er spesielt relevante og hvor søknaden som helhet er av god kvalitet.</w:t>
      </w:r>
    </w:p>
    <w:p w14:paraId="674F653D" w14:textId="77777777" w:rsidR="00EE2529" w:rsidRPr="00C81B84" w:rsidRDefault="00AD5E1E" w:rsidP="00C81B84">
      <w:pPr>
        <w:pStyle w:val="b-budkaptit"/>
      </w:pPr>
      <w:r w:rsidRPr="00C81B84">
        <w:t>Kap. 171 FNs utviklingsarbeid</w:t>
      </w:r>
    </w:p>
    <w:p w14:paraId="6BEBC2DA" w14:textId="77777777" w:rsidR="00EE2529" w:rsidRPr="00C81B84" w:rsidRDefault="00AD5E1E" w:rsidP="00C81B84">
      <w:pPr>
        <w:pStyle w:val="b-post"/>
      </w:pPr>
      <w:r w:rsidRPr="00C81B84">
        <w:t>Post 73 FN og multilateralt samarbeid, kan overføres</w:t>
      </w:r>
    </w:p>
    <w:p w14:paraId="4E9F2266" w14:textId="77777777" w:rsidR="00EE2529" w:rsidRPr="00C81B84" w:rsidRDefault="00AD5E1E" w:rsidP="00C81B84">
      <w:r w:rsidRPr="00C81B84">
        <w:t xml:space="preserve">Posten foreslås redusert med 8,6 mill. kroner til inndekning av økte flyktningutgifter. Dette medfører redusert støtte til FN-tiltak til gjennomføring av den multilaterale visjonen til FNs generalsekretær, «Our </w:t>
      </w:r>
      <w:proofErr w:type="spellStart"/>
      <w:r w:rsidRPr="00C81B84">
        <w:t>Common</w:t>
      </w:r>
      <w:proofErr w:type="spellEnd"/>
      <w:r w:rsidRPr="00C81B84">
        <w:t xml:space="preserve"> Agenda».</w:t>
      </w:r>
    </w:p>
    <w:p w14:paraId="49F790F9" w14:textId="77777777" w:rsidR="00EE2529" w:rsidRPr="00C81B84" w:rsidRDefault="00AD5E1E" w:rsidP="00C81B84">
      <w:r w:rsidRPr="00C81B84">
        <w:t>I tillegg foreslås en reduksjon på 1,5 mill. kroner mot tilsvarende økning på kap. 144 Norsk senter for utvekslingssamarbeid (</w:t>
      </w:r>
      <w:proofErr w:type="spellStart"/>
      <w:r w:rsidRPr="00C81B84">
        <w:t>Norec</w:t>
      </w:r>
      <w:proofErr w:type="spellEnd"/>
      <w:r w:rsidRPr="00C81B84">
        <w:t>), post 71 Rekruttering til internasjonale organisasjoner. Se nærmere omtale under kap. 144, post 71.</w:t>
      </w:r>
    </w:p>
    <w:p w14:paraId="39818C34" w14:textId="77777777" w:rsidR="00EE2529" w:rsidRPr="00C81B84" w:rsidRDefault="00AD5E1E" w:rsidP="00C81B84">
      <w:r w:rsidRPr="00C81B84">
        <w:t>Samlet foreslås bevilgningen på posten redusert med 10,1 mill. kroner.</w:t>
      </w:r>
    </w:p>
    <w:p w14:paraId="39EC885F" w14:textId="77777777" w:rsidR="00EE2529" w:rsidRPr="00C81B84" w:rsidRDefault="00AD5E1E" w:rsidP="00C81B84">
      <w:pPr>
        <w:pStyle w:val="b-budkaptit"/>
      </w:pPr>
      <w:r w:rsidRPr="00C81B84">
        <w:lastRenderedPageBreak/>
        <w:t>Kap. 172 Multilaterale finansinstitusjoner og gjeldslette</w:t>
      </w:r>
    </w:p>
    <w:p w14:paraId="42388A6A" w14:textId="77777777" w:rsidR="00EE2529" w:rsidRPr="00C81B84" w:rsidRDefault="00AD5E1E" w:rsidP="00C81B84">
      <w:pPr>
        <w:pStyle w:val="b-post"/>
      </w:pPr>
      <w:r w:rsidRPr="00C81B84">
        <w:t>Post 70 Verdensbanken, kan overføres</w:t>
      </w:r>
    </w:p>
    <w:p w14:paraId="0E22DF8D" w14:textId="77777777" w:rsidR="00EE2529" w:rsidRPr="00C81B84" w:rsidRDefault="00AD5E1E" w:rsidP="00C81B84">
      <w:r w:rsidRPr="00C81B84">
        <w:t>Norge deltar i den femte kapitaløkningen i Den internasjonale bank for rekonstruksjon og utvikling (IBRD) med 47,6 mill. USD i perioden 2020–2023. I Saldert budsjett 2023 er det bevilget 118,8 mill. kroner til dette. Det avtalefestede beløpet blir 12,7 mill. kroner høyere pga. valutajustering og at dette er siste restbeløpet i kapitalpåfyllingen.</w:t>
      </w:r>
    </w:p>
    <w:p w14:paraId="6AE6CBEF" w14:textId="77777777" w:rsidR="00EE2529" w:rsidRPr="00C81B84" w:rsidRDefault="00AD5E1E" w:rsidP="00C81B84">
      <w:r w:rsidRPr="00C81B84">
        <w:t>Norge deltar også i kapitaløkningen i Det internasjonale finansieringsinstituttet (IFC) med 38,1 mill. USD i perioden 2020–2025. I Saldert budsjett 2023 er det bevilget 59,4 mill. kroner. Bevilgningsbehovet øker med 6,4 mill. kroner pga. valutajustering av årets avtalefestede beløp.</w:t>
      </w:r>
    </w:p>
    <w:p w14:paraId="332A7401" w14:textId="77777777" w:rsidR="00EE2529" w:rsidRPr="00C81B84" w:rsidRDefault="00AD5E1E" w:rsidP="00C81B84">
      <w:r w:rsidRPr="00C81B84">
        <w:t>Bevilgningen på posten foreslås til sammen økt med 19,1 mill. kroner.</w:t>
      </w:r>
    </w:p>
    <w:p w14:paraId="7EB11EA7" w14:textId="77777777" w:rsidR="00EE2529" w:rsidRPr="00C81B84" w:rsidRDefault="00AD5E1E" w:rsidP="00C81B84">
      <w:pPr>
        <w:pStyle w:val="b-post"/>
      </w:pPr>
      <w:r w:rsidRPr="00C81B84">
        <w:t>Post 71 Regionale banker og fond, kan overføres</w:t>
      </w:r>
    </w:p>
    <w:p w14:paraId="6BF1FA21" w14:textId="77777777" w:rsidR="00EE2529" w:rsidRPr="00C81B84" w:rsidRDefault="00AD5E1E" w:rsidP="00C81B84">
      <w:r w:rsidRPr="00C81B84">
        <w:t>Norge deltar i kapitaløkningen i Den afrikanske utviklingsbanken (</w:t>
      </w:r>
      <w:proofErr w:type="spellStart"/>
      <w:r w:rsidRPr="00C81B84">
        <w:t>AfDB</w:t>
      </w:r>
      <w:proofErr w:type="spellEnd"/>
      <w:r w:rsidRPr="00C81B84">
        <w:t>) med 56,7 mill. UA (UA tilsvarer IMFs spesielle trekkrettigheter SDR) i perioden 2020–2027, i tillegg til en kapitaløkning i forbindelse med Sør-Sudan (siste innbetaling i 2023) med 0,57 UA. I Saldert budsjett 2023 er det bevilget 90,7 mill. kroner. Det avtalefestede beløpet blir 5,7 mill. kroner høyere pga. valutajustering av årets avtalefestede beløp.</w:t>
      </w:r>
    </w:p>
    <w:p w14:paraId="3D15C1CB" w14:textId="77777777" w:rsidR="00EE2529" w:rsidRPr="00C81B84" w:rsidRDefault="00AD5E1E" w:rsidP="00C81B84">
      <w:r w:rsidRPr="00C81B84">
        <w:t>Norge deltar også i kapitaløkningen i Nordic Development Fund (NDF) med 97,3 mill. euro i perioden 2022–2031. I Saldert budsjett 2023 er det bevilget 98,5 mill. kroner. Det avtalefestede beløpet blir 11,4 mill. kroner høyere pga. valutajustering av årets avtalefestede beløp.</w:t>
      </w:r>
    </w:p>
    <w:p w14:paraId="06B861B1" w14:textId="77777777" w:rsidR="00EE2529" w:rsidRPr="00C81B84" w:rsidRDefault="00AD5E1E" w:rsidP="00C81B84">
      <w:r w:rsidRPr="00C81B84">
        <w:t>Bevilgningen på posten foreslås til sammen økt med 17,1 mill. kroner.</w:t>
      </w:r>
    </w:p>
    <w:p w14:paraId="6A8867B7" w14:textId="77777777" w:rsidR="00EE2529" w:rsidRPr="00C81B84" w:rsidRDefault="00AD5E1E" w:rsidP="00C81B84">
      <w:pPr>
        <w:pStyle w:val="b-post"/>
      </w:pPr>
      <w:r w:rsidRPr="00C81B84">
        <w:t>Post 73 Gjeldslette, kan overføres</w:t>
      </w:r>
    </w:p>
    <w:p w14:paraId="0DFFBBF6" w14:textId="77777777" w:rsidR="00EE2529" w:rsidRPr="00C81B84" w:rsidRDefault="00AD5E1E" w:rsidP="00C81B84">
      <w:r w:rsidRPr="00C81B84">
        <w:t xml:space="preserve">Forhandlingene om giverlandspåfylling av Afrikafondet for perioden 2023–2025 (AfDF-16) ble ferdigstilt ved slutten av 2022. Beløpene i </w:t>
      </w:r>
      <w:proofErr w:type="spellStart"/>
      <w:r w:rsidRPr="00C81B84">
        <w:t>Prop</w:t>
      </w:r>
      <w:proofErr w:type="spellEnd"/>
      <w:r w:rsidRPr="00C81B84">
        <w:t>. 1 S (2022–2023) er dermed anslag for Afrikafondet, og tilhørende gjeldspost (MDRI). Norges forpliktelse under MDRI øker fra 114,6 mill. kroner til 139 mill. kroner for 2023 etter forhandlingene. Dette innebærer et tilleggsbehov på 24,4 mill. kroner. Totalbeløpet for perioden 2023–2025 utgjør 373,6 mill. kroner, jf. forslag om endring i romertallsvedtak.</w:t>
      </w:r>
    </w:p>
    <w:p w14:paraId="26DA9619" w14:textId="77777777" w:rsidR="00EE2529" w:rsidRPr="00C81B84" w:rsidRDefault="00AD5E1E" w:rsidP="00C81B84">
      <w:r w:rsidRPr="00C81B84">
        <w:t>Bevilgningen foreslås økt med 24,4 mill. kroner.</w:t>
      </w:r>
    </w:p>
    <w:p w14:paraId="2ABD0CBC" w14:textId="77777777" w:rsidR="00EE2529" w:rsidRPr="00C81B84" w:rsidRDefault="00AD5E1E" w:rsidP="00C81B84">
      <w:pPr>
        <w:pStyle w:val="b-budkaptit"/>
      </w:pPr>
      <w:r w:rsidRPr="00C81B84">
        <w:t>Kap. 179 Flyktningtiltak i Norge</w:t>
      </w:r>
    </w:p>
    <w:p w14:paraId="319E3EFF" w14:textId="77777777" w:rsidR="00EE2529" w:rsidRPr="00C81B84" w:rsidRDefault="00AD5E1E" w:rsidP="00C81B84">
      <w:pPr>
        <w:pStyle w:val="b-post"/>
      </w:pPr>
      <w:r w:rsidRPr="00C81B84">
        <w:t>Post 21 Spesielle driftsutgifter</w:t>
      </w:r>
    </w:p>
    <w:p w14:paraId="1EE3870B" w14:textId="77777777" w:rsidR="00EE2529" w:rsidRPr="00C81B84" w:rsidRDefault="00AD5E1E" w:rsidP="00C81B84">
      <w:r w:rsidRPr="00C81B84">
        <w:t xml:space="preserve">I henhold til OECD/DACs retningslinjer kan visse </w:t>
      </w:r>
      <w:proofErr w:type="spellStart"/>
      <w:r w:rsidRPr="00C81B84">
        <w:t>førsteårsutgifter</w:t>
      </w:r>
      <w:proofErr w:type="spellEnd"/>
      <w:r w:rsidRPr="00C81B84">
        <w:t xml:space="preserve"> til flyktninger og asylsøkere i Norge klassifiseres som offisiell utviklingshjelp (ODA) og inngår i bistandsbudsjettet. Ansvaret for flyktningtiltak i Norge ligger under Justis- og beredskapsdepartementet, Arbeids- og inkluderingsdepartementet, Kunnskapsdepartementet og Barne- og familiedepartementet og </w:t>
      </w:r>
      <w:r w:rsidRPr="00C81B84">
        <w:lastRenderedPageBreak/>
        <w:t xml:space="preserve">budsjetteres over disse departementenes budsjetter. Det legges også til grunn at Helseforetakenes ekstraordinære utgifter til </w:t>
      </w:r>
      <w:proofErr w:type="spellStart"/>
      <w:r w:rsidRPr="00C81B84">
        <w:t>Medevac</w:t>
      </w:r>
      <w:proofErr w:type="spellEnd"/>
      <w:r w:rsidRPr="00C81B84">
        <w:t>-pasienter fra Ukraina, som Helse- og omsorgsdepartementet har ansvaret for, kan klassifiseres som bistand. Bevilgningen under kap. 179, post 21 benyttes til å refundere beregnet ODA-andel av utgiftene til de fem departementene.</w:t>
      </w:r>
    </w:p>
    <w:p w14:paraId="19C072A3" w14:textId="77777777" w:rsidR="00EE2529" w:rsidRPr="00C81B84" w:rsidRDefault="00AD5E1E" w:rsidP="00C81B84">
      <w:r w:rsidRPr="00C81B84">
        <w:t>Basert på rapport fra Beregningsgruppen for utlendingsforvaltningen (BGU) og innspill fra de fem departementene øker anslaget for ODA-godkjente flyktningutgifter fra 1,65 mrd. kroner i Saldert budsjett 2023 til 4,9 mrd. kroner. Beløpet er basert på et planleggingstall på 45 000 ankomster, hvorav 40 000 ukrainere eller andre nasjonaliteter med opphold i Ukraina som vil søke om midlertidig kollektiv beskyttelse i Norge.</w:t>
      </w:r>
    </w:p>
    <w:p w14:paraId="06FA8F31" w14:textId="77777777" w:rsidR="00EE2529" w:rsidRPr="00C81B84" w:rsidRDefault="00AD5E1E" w:rsidP="00C81B84">
      <w:r w:rsidRPr="00C81B84">
        <w:t>Bevilgningen på posten foreslås økt med 3 278,3 mill. kroner.</w:t>
      </w:r>
    </w:p>
    <w:p w14:paraId="5553F236" w14:textId="77777777" w:rsidR="00EE2529" w:rsidRPr="00C81B84" w:rsidRDefault="00AD5E1E" w:rsidP="00C81B84">
      <w:pPr>
        <w:pStyle w:val="Undertittel"/>
      </w:pPr>
      <w:r w:rsidRPr="00C81B84">
        <w:t>Andre saker</w:t>
      </w:r>
    </w:p>
    <w:p w14:paraId="107FF04A" w14:textId="77777777" w:rsidR="00EE2529" w:rsidRPr="00C81B84" w:rsidRDefault="00AD5E1E" w:rsidP="00C81B84">
      <w:pPr>
        <w:pStyle w:val="avsnitt-undertittel"/>
      </w:pPr>
      <w:r w:rsidRPr="00C81B84">
        <w:t>Endringer i utenriksministerens og utviklingsministerens ansvarsområder</w:t>
      </w:r>
    </w:p>
    <w:p w14:paraId="1732053A" w14:textId="77777777" w:rsidR="00EE2529" w:rsidRPr="00C81B84" w:rsidRDefault="00AD5E1E" w:rsidP="00C81B84">
      <w:r w:rsidRPr="00C81B84">
        <w:t xml:space="preserve">Det gjøres følgende endringer sammenlignet med ansvarsfordelingen som er angitt i </w:t>
      </w:r>
      <w:proofErr w:type="spellStart"/>
      <w:r w:rsidRPr="00C81B84">
        <w:t>Prop</w:t>
      </w:r>
      <w:proofErr w:type="spellEnd"/>
      <w:r w:rsidRPr="00C81B84">
        <w:t>. 1 S (2022–2023), Del I, pkt. 5:</w:t>
      </w:r>
    </w:p>
    <w:p w14:paraId="74FF3A57" w14:textId="77777777" w:rsidR="00EE2529" w:rsidRPr="00C81B84" w:rsidRDefault="00AD5E1E" w:rsidP="00C81B84">
      <w:r w:rsidRPr="00C81B84">
        <w:t>Utviklingsministeren overtar ansvaret for følgende kapitler og poster på Utenriksdepartementets budsjettet:</w:t>
      </w:r>
    </w:p>
    <w:p w14:paraId="7E6E0540" w14:textId="77777777" w:rsidR="00EE2529" w:rsidRPr="00C81B84" w:rsidRDefault="00AD5E1E" w:rsidP="00C81B84">
      <w:pPr>
        <w:pStyle w:val="Liste"/>
      </w:pPr>
      <w:r w:rsidRPr="00C81B84">
        <w:t>Kap. 150 Humanitær bistand, post 70 Nødhjelp og humanitær bistand.</w:t>
      </w:r>
    </w:p>
    <w:p w14:paraId="5DCC6CF2" w14:textId="77777777" w:rsidR="00EE2529" w:rsidRPr="00C81B84" w:rsidRDefault="00AD5E1E" w:rsidP="00C81B84">
      <w:pPr>
        <w:pStyle w:val="Liste"/>
      </w:pPr>
      <w:r w:rsidRPr="00C81B84">
        <w:t xml:space="preserve">Kap. 153 Flyktninger, fordrevne og </w:t>
      </w:r>
      <w:proofErr w:type="spellStart"/>
      <w:r w:rsidRPr="00C81B84">
        <w:t>vertssamfunn</w:t>
      </w:r>
      <w:proofErr w:type="spellEnd"/>
      <w:r w:rsidRPr="00C81B84">
        <w:t>, post 70 Flyktninger og internt fordrevne.</w:t>
      </w:r>
    </w:p>
    <w:p w14:paraId="067C7422" w14:textId="77777777" w:rsidR="00EE2529" w:rsidRPr="00C81B84" w:rsidRDefault="00AD5E1E" w:rsidP="00C81B84">
      <w:r w:rsidRPr="00C81B84">
        <w:t>I tillegg flyttes ansvaret for utviklingssamarbeidet i Nord-Afrika fra utenriksministeren til utviklingsministeren.</w:t>
      </w:r>
    </w:p>
    <w:p w14:paraId="6F7FE543" w14:textId="77777777" w:rsidR="00EE2529" w:rsidRPr="00C81B84" w:rsidRDefault="00AD5E1E" w:rsidP="00C81B84">
      <w:pPr>
        <w:pStyle w:val="avsnitt-undertittel"/>
      </w:pPr>
      <w:r w:rsidRPr="00C81B84">
        <w:t>Fullmakt til postering mot mellomværendet med statskassen</w:t>
      </w:r>
    </w:p>
    <w:p w14:paraId="188B1BED" w14:textId="77777777" w:rsidR="00EE2529" w:rsidRPr="00C81B84" w:rsidRDefault="00AD5E1E" w:rsidP="00C81B84">
      <w:r w:rsidRPr="00C81B84">
        <w:t>Finansdepartementets rundskriv R-101 fastsetter hvilke eiendels- og gjeldsposter som skal inngå i mellomværende med statskassen. Andre unntak fra kontantprinsippet skal gjøres på grunnlag av uttrykkelig vedtak av Stortinget. Utenriksdepartementet har behov for unntak fra kontantprinsippet knyttet til visse typer transaksjoner ved norske utenriksstasjoner. Jf. Rundskriv R-101, pkt. 5.1.1. skal mottatt depositum i forbindelse med utlån av eiendeler eller sikkerhetsstillelse føres mot mellomværende med statskassen, men bestemmelsen omtaler ikke øvrige depositumsføringer. Jf. særavtale om tillegg, ytelser og godtgjørelser i utenrikstjenesten §8-9 skal norske utenriksstasjoner dekke utgifter til barns skolegang og barnehage innenfor gjeldende satser og bestemmelser. Flere steder krever utdanningsstedet eller vertslandets bestemmelser at utenriksstasjonen betaler depositum ved opptak til skole eller barnehage. Utbetalte depositum anses derfor som langsiktige fordringer som gjøres opp basert på vilkår i avtalen med utdanningsstedet.</w:t>
      </w:r>
    </w:p>
    <w:p w14:paraId="2BBB0BD2" w14:textId="77777777" w:rsidR="00EE2529" w:rsidRPr="00C81B84" w:rsidRDefault="00AD5E1E" w:rsidP="00C81B84">
      <w:r w:rsidRPr="00C81B84">
        <w:t>Utenriksdepartementet ber derfor om Stortingets samtykke til å føre utbetalinger knyttet til refunderbart depositum for barnehage og skoleplass for medfølgende barn ved norske utenriksstasjoner mot mellomværende med statskassen, jf. forslag til romertallsvedtak. Fullmakten kommer i tillegg til nåværende fullmakter for statsbudsjettet 2023, jf. XIV Fullmakt til postering mot mellomværende med statskassen i Saldert budsjett 2023.</w:t>
      </w:r>
    </w:p>
    <w:p w14:paraId="41C13E06" w14:textId="77777777" w:rsidR="00EE2529" w:rsidRPr="00C81B84" w:rsidRDefault="00AD5E1E" w:rsidP="00C81B84">
      <w:pPr>
        <w:pStyle w:val="avsnitt-undertittel"/>
      </w:pPr>
      <w:r w:rsidRPr="00C81B84">
        <w:lastRenderedPageBreak/>
        <w:t>Det internasjonale gjeldssletteinitiativet (MDRI)</w:t>
      </w:r>
    </w:p>
    <w:p w14:paraId="2D7531A4" w14:textId="77777777" w:rsidR="00EE2529" w:rsidRPr="00C81B84" w:rsidRDefault="00AD5E1E" w:rsidP="00C81B84">
      <w:r w:rsidRPr="00C81B84">
        <w:t xml:space="preserve">Jf. omtale under kap. 172, post 73 Gjeldslette ble forhandlingene om giverlandspåfylling av Afrikafondet for perioden 2023–2025 (AfDF-16) ferdigstilt ved slutten av 2022 etter at 2023-budsjettet ble lagt frem av regjeringen. Beløpene i </w:t>
      </w:r>
      <w:proofErr w:type="spellStart"/>
      <w:r w:rsidRPr="00C81B84">
        <w:t>Prop</w:t>
      </w:r>
      <w:proofErr w:type="spellEnd"/>
      <w:r w:rsidRPr="00C81B84">
        <w:t>. 1 S (2022–2023) er dermed anslag for Afrikafondet, og tilhørende gjeldspost (MDRI). Norges forpliktelse under MDRI øker fra 114,6 mill. kroner til 139 mill. kroner for 2023 etter forhandlingene. Dette innebærer et tilleggsbehov på 24,4 mill. kroner. Totalbeløpet for perioden 2023–2025 utgjør 373,6 mill. kroner. Dermed må beløpet også oppdateres i romertallsvedtak XIII, punkt 2 i Saldert budsjett 2023, jf. forslag til romertallsvedtak.</w:t>
      </w:r>
    </w:p>
    <w:p w14:paraId="03FE22AB" w14:textId="77777777" w:rsidR="00EE2529" w:rsidRPr="00C81B84" w:rsidRDefault="00AD5E1E" w:rsidP="00C81B84">
      <w:pPr>
        <w:pStyle w:val="avsnitt-undertittel"/>
      </w:pPr>
      <w:proofErr w:type="spellStart"/>
      <w:r w:rsidRPr="00C81B84">
        <w:t>Norfund</w:t>
      </w:r>
      <w:proofErr w:type="spellEnd"/>
    </w:p>
    <w:p w14:paraId="4784B58A" w14:textId="77777777" w:rsidR="00EE2529" w:rsidRPr="00C81B84" w:rsidRDefault="00AD5E1E" w:rsidP="00C81B84">
      <w:r w:rsidRPr="00C81B84">
        <w:t xml:space="preserve">Kap. 162, post 75 posten dekker i tillegg til risikokapital også midler til en ordning for prosjektutvikling og risikoavlastning som </w:t>
      </w:r>
      <w:proofErr w:type="spellStart"/>
      <w:r w:rsidRPr="00C81B84">
        <w:t>Norfund</w:t>
      </w:r>
      <w:proofErr w:type="spellEnd"/>
      <w:r w:rsidRPr="00C81B84">
        <w:t xml:space="preserve"> forvalter. I </w:t>
      </w:r>
      <w:proofErr w:type="spellStart"/>
      <w:r w:rsidRPr="00C81B84">
        <w:t>Prop</w:t>
      </w:r>
      <w:proofErr w:type="spellEnd"/>
      <w:r w:rsidRPr="00C81B84">
        <w:t xml:space="preserve">. 1 S (2022–2023) står det ved en feil at det er satt av 130 mill. kroner til dette formålet i 2023. Riktig beløp til denne ordningen i 2023 er 23,2 mill. kroner. Resten av årets bevilgning på posten går til risikokapital til </w:t>
      </w:r>
      <w:proofErr w:type="spellStart"/>
      <w:r w:rsidRPr="00C81B84">
        <w:t>Norfund</w:t>
      </w:r>
      <w:proofErr w:type="spellEnd"/>
      <w:r w:rsidRPr="00C81B84">
        <w:t>.</w:t>
      </w:r>
    </w:p>
    <w:p w14:paraId="49354A8C" w14:textId="77777777" w:rsidR="00EE2529" w:rsidRPr="00C81B84" w:rsidRDefault="00AD5E1E" w:rsidP="00C81B84">
      <w:pPr>
        <w:pStyle w:val="Overskrift2"/>
      </w:pPr>
      <w:r w:rsidRPr="00C81B84">
        <w:t>Kunnskapsdepartementet</w:t>
      </w:r>
    </w:p>
    <w:p w14:paraId="1C79A76A" w14:textId="77777777" w:rsidR="00EE2529" w:rsidRPr="00C81B84" w:rsidRDefault="00AD5E1E" w:rsidP="00C81B84">
      <w:pPr>
        <w:pStyle w:val="b-budkaptit"/>
      </w:pPr>
      <w:r w:rsidRPr="00C81B84">
        <w:t>Kap. 200 Kunnskapsdepartementet</w:t>
      </w:r>
    </w:p>
    <w:p w14:paraId="02185D16" w14:textId="77777777" w:rsidR="00EE2529" w:rsidRPr="00C81B84" w:rsidRDefault="00AD5E1E" w:rsidP="00C81B84">
      <w:pPr>
        <w:pStyle w:val="b-post"/>
      </w:pPr>
      <w:r w:rsidRPr="00C81B84">
        <w:t>Post 01 Driftsutgifter</w:t>
      </w:r>
    </w:p>
    <w:p w14:paraId="7BB7C4B8" w14:textId="77777777" w:rsidR="00EE2529" w:rsidRPr="00C81B84" w:rsidRDefault="00AD5E1E" w:rsidP="00C81B84">
      <w:r w:rsidRPr="00C81B84">
        <w:t xml:space="preserve">Det foreslås å redusere bevilgningen med 105 000 kroner mot tilsvarende økning på Kommunal- og </w:t>
      </w:r>
      <w:proofErr w:type="spellStart"/>
      <w:r w:rsidRPr="00C81B84">
        <w:t>distriktsdepartementets</w:t>
      </w:r>
      <w:proofErr w:type="spellEnd"/>
      <w:r w:rsidRPr="00C81B84">
        <w:t xml:space="preserve"> kap. 510, post 01, for å finansiere Departementsakademiet. Se omtale under kap. 510, post 01.</w:t>
      </w:r>
    </w:p>
    <w:p w14:paraId="5402BBBC" w14:textId="77777777" w:rsidR="00EE2529" w:rsidRPr="00C81B84" w:rsidRDefault="00AD5E1E" w:rsidP="00C81B84">
      <w:r w:rsidRPr="00C81B84">
        <w:t>Bevilgningen foreslås økt med 3,6 mill. kroner som følge av den ekstraordinære lønns- og prisjusteringen av budsjettet, jf. nærmere omtale i avsnitt 3.1, og med 1,6 mill. kroner til utgifter som følge av den midlertidig økte arbeidsgiveravgiften på inntekt over 750 000 kroner, jf. nærmere omtale i avsnitt 3.2.</w:t>
      </w:r>
    </w:p>
    <w:p w14:paraId="07E8F3A4" w14:textId="77777777" w:rsidR="00EE2529" w:rsidRPr="00C81B84" w:rsidRDefault="00AD5E1E" w:rsidP="00C81B84">
      <w:r w:rsidRPr="00C81B84">
        <w:t>Samlet foreslås bevilgningen på posten økt med 5,1 mill. kroner.</w:t>
      </w:r>
    </w:p>
    <w:p w14:paraId="0ED793FA" w14:textId="77777777" w:rsidR="00EE2529" w:rsidRPr="00C81B84" w:rsidRDefault="00AD5E1E" w:rsidP="00C81B84">
      <w:pPr>
        <w:pStyle w:val="b-post"/>
      </w:pPr>
      <w:r w:rsidRPr="00C81B84">
        <w:t>Post 45 Større utstyrsanskaffelser og vedlikehold, kan overføres</w:t>
      </w:r>
    </w:p>
    <w:p w14:paraId="7F54968A" w14:textId="77777777" w:rsidR="00EE2529" w:rsidRPr="00C81B84" w:rsidRDefault="00AD5E1E" w:rsidP="00C81B84">
      <w:r w:rsidRPr="00C81B84">
        <w:t>Kunnskapsdepartementet skal i samarbeid med Statsbygg iverksette tiltak for å forbedre beredskapen i kontorlokalene. Bevilgningen foreslås derfor økt med 3,5 mill. kroner.</w:t>
      </w:r>
    </w:p>
    <w:p w14:paraId="6B20193A" w14:textId="77777777" w:rsidR="00EE2529" w:rsidRPr="00C81B84" w:rsidRDefault="00AD5E1E" w:rsidP="00C81B84">
      <w:r w:rsidRPr="00C81B84">
        <w:t>Bevilgningen foreslås økt med 0,1 mill. kroner som følge av den ekstraordinære lønns- og prisjusteringen av budsjettet, jf. nærmere omtale i avsnitt 3.1.</w:t>
      </w:r>
    </w:p>
    <w:p w14:paraId="4974B1E4" w14:textId="77777777" w:rsidR="00EE2529" w:rsidRPr="00C81B84" w:rsidRDefault="00AD5E1E" w:rsidP="00C81B84">
      <w:r w:rsidRPr="00C81B84">
        <w:t>Samlet foreslås bevilgningen på posten økt med 3,6 mill. kroner.</w:t>
      </w:r>
    </w:p>
    <w:p w14:paraId="1CD9605B" w14:textId="77777777" w:rsidR="00EE2529" w:rsidRPr="00C81B84" w:rsidRDefault="00AD5E1E" w:rsidP="00C81B84">
      <w:pPr>
        <w:pStyle w:val="b-budkaptit"/>
      </w:pPr>
      <w:r w:rsidRPr="00C81B84">
        <w:lastRenderedPageBreak/>
        <w:t>Kap. 201 Analyse og kunnskapsgrunnlag</w:t>
      </w:r>
    </w:p>
    <w:p w14:paraId="5A524572" w14:textId="77777777" w:rsidR="00EE2529" w:rsidRPr="00C81B84" w:rsidRDefault="00AD5E1E" w:rsidP="00C81B84">
      <w:pPr>
        <w:pStyle w:val="b-post"/>
      </w:pPr>
      <w:r w:rsidRPr="00C81B84">
        <w:t>Post 21 Spesielle driftsutgifter</w:t>
      </w:r>
    </w:p>
    <w:p w14:paraId="213EFDB5" w14:textId="77777777" w:rsidR="00EE2529" w:rsidRPr="00C81B84" w:rsidRDefault="00AD5E1E" w:rsidP="00C81B84">
      <w:r w:rsidRPr="00C81B84">
        <w:t>Det foreslås å redusere bevilgningen med 600 000 kroner mot en tilsvarende økning på kap. 285, post 55 til et sekretariat i Norges forskningsråd for samfunnsoppdrag om inkludering av barn og unge. Se også omtale under kap. 285, post 55.</w:t>
      </w:r>
    </w:p>
    <w:p w14:paraId="0897D3B0" w14:textId="77777777" w:rsidR="00EE2529" w:rsidRPr="00C81B84" w:rsidRDefault="00AD5E1E" w:rsidP="00C81B84">
      <w:r w:rsidRPr="00C81B84">
        <w:t>Bevilgningen foreslås økt med 6 mill. kroner som følge av den ekstraordinære lønns- og prisjusteringen av budsjettet, jf. nærmere omtale i avsnitt 3.1.</w:t>
      </w:r>
    </w:p>
    <w:p w14:paraId="43A0ACA0" w14:textId="77777777" w:rsidR="00EE2529" w:rsidRPr="00C81B84" w:rsidRDefault="00AD5E1E" w:rsidP="00C81B84">
      <w:r w:rsidRPr="00C81B84">
        <w:t>Samlet foreslås bevilgningen på posten økt med 5,4 mill. kroner.</w:t>
      </w:r>
    </w:p>
    <w:p w14:paraId="060B5DFB" w14:textId="77777777" w:rsidR="00EE2529" w:rsidRPr="00C81B84" w:rsidRDefault="00AD5E1E" w:rsidP="00C81B84">
      <w:pPr>
        <w:pStyle w:val="b-budkaptit"/>
      </w:pPr>
      <w:r w:rsidRPr="00C81B84">
        <w:t>Kap. 223 Diamanten skole</w:t>
      </w:r>
    </w:p>
    <w:p w14:paraId="7D211037" w14:textId="77777777" w:rsidR="00EE2529" w:rsidRPr="00C81B84" w:rsidRDefault="00AD5E1E" w:rsidP="00C81B84">
      <w:pPr>
        <w:pStyle w:val="b-post"/>
      </w:pPr>
      <w:r w:rsidRPr="00C81B84">
        <w:t>Post 45 Større utstyrsanskaffelser og vedlikehold, kan overføres</w:t>
      </w:r>
    </w:p>
    <w:p w14:paraId="78780A5C" w14:textId="77777777" w:rsidR="00EE2529" w:rsidRPr="00C81B84" w:rsidRDefault="00AD5E1E" w:rsidP="00C81B84">
      <w:r w:rsidRPr="00C81B84">
        <w:t>I 2023-budsjettet har Diamanten skole fått egne driftsposter over kap. 223. Tidligere lå postene sammen med de statlige samiske skolene på kap. 222. Ved en inkurie fikk ikke kap. 223, post 45 stikkordet kan overføres, slik kap. 222, post 45 har. Det foreslås derfor at posten får stikkordet kan overføres.</w:t>
      </w:r>
    </w:p>
    <w:p w14:paraId="30325958" w14:textId="77777777" w:rsidR="00EE2529" w:rsidRPr="00C81B84" w:rsidRDefault="00AD5E1E" w:rsidP="00C81B84">
      <w:r w:rsidRPr="00C81B84">
        <w:t>Bevilgningen foreslås økt med 12 000 kroner som følge av den ekstraordinære lønns- og prisjusteringen av budsjettet, jf. nærmere omtale i avsnitt 3.1.</w:t>
      </w:r>
    </w:p>
    <w:p w14:paraId="169A4A6E" w14:textId="77777777" w:rsidR="00EE2529" w:rsidRPr="00C81B84" w:rsidRDefault="00AD5E1E" w:rsidP="00C81B84">
      <w:pPr>
        <w:pStyle w:val="b-budkaptit"/>
      </w:pPr>
      <w:r w:rsidRPr="00C81B84">
        <w:t>Kap. 224 Tilskudd til freds- og menneskerettighetssentre</w:t>
      </w:r>
    </w:p>
    <w:p w14:paraId="3826200C" w14:textId="77777777" w:rsidR="00EE2529" w:rsidRPr="00C81B84" w:rsidRDefault="00AD5E1E" w:rsidP="00C81B84">
      <w:pPr>
        <w:pStyle w:val="b-post"/>
      </w:pPr>
      <w:r w:rsidRPr="00C81B84">
        <w:t>Post 70 Freds- og menneskerettighetssentre</w:t>
      </w:r>
    </w:p>
    <w:p w14:paraId="29A84E24" w14:textId="77777777" w:rsidR="00EE2529" w:rsidRPr="00C81B84" w:rsidRDefault="00AD5E1E" w:rsidP="00C81B84">
      <w:r w:rsidRPr="00C81B84">
        <w:t>Narviksenteret har utviklet et digitalt register over norske soldater som deltok i kampene i Norge i 1940. Det foreslås å øke bevilgningen med 0,7 mill. kroner til registeret.</w:t>
      </w:r>
    </w:p>
    <w:p w14:paraId="38CA967E" w14:textId="77777777" w:rsidR="00EE2529" w:rsidRPr="00C81B84" w:rsidRDefault="00AD5E1E" w:rsidP="00C81B84">
      <w:r w:rsidRPr="00C81B84">
        <w:t>Bevilgningen foreslås økt med 2,4 mill. kroner som følge av den ekstraordinære lønns- og prisjusteringen av budsjettet, jf. nærmere omtale i avsnitt 3.1.</w:t>
      </w:r>
    </w:p>
    <w:p w14:paraId="4EFC2A54" w14:textId="77777777" w:rsidR="00EE2529" w:rsidRPr="00C81B84" w:rsidRDefault="00AD5E1E" w:rsidP="00C81B84">
      <w:r w:rsidRPr="00C81B84">
        <w:t>Samlet foreslås bevilgningen på posten økt med 3,1 mill. kroner.</w:t>
      </w:r>
    </w:p>
    <w:p w14:paraId="3AF0A817" w14:textId="77777777" w:rsidR="00EE2529" w:rsidRPr="00C81B84" w:rsidRDefault="00AD5E1E" w:rsidP="00C81B84">
      <w:pPr>
        <w:pStyle w:val="b-budkaptit"/>
      </w:pPr>
      <w:r w:rsidRPr="00C81B84">
        <w:t>Kap. 225 Tiltak i grunnopplæringen</w:t>
      </w:r>
    </w:p>
    <w:p w14:paraId="3D6D5073" w14:textId="77777777" w:rsidR="00EE2529" w:rsidRPr="00C81B84" w:rsidRDefault="00AD5E1E" w:rsidP="00C81B84">
      <w:pPr>
        <w:pStyle w:val="b-post"/>
      </w:pPr>
      <w:r w:rsidRPr="00C81B84">
        <w:t>Post 64 Tilskudd til opplæring av barn og unge som søker opphold i Norge</w:t>
      </w:r>
    </w:p>
    <w:p w14:paraId="25B41A4E" w14:textId="77777777" w:rsidR="00EE2529" w:rsidRPr="00C81B84" w:rsidRDefault="00AD5E1E" w:rsidP="00C81B84">
      <w:r w:rsidRPr="00C81B84">
        <w:t>Det foreslås å øke bevilgningen med 142,7 mill. kroner som følge av høyere anslag for antall elever som utløser tilskudd enn lagt til grunn i saldert budsjett. Merbehovet gjelder i hovedsak flyktninger fra Ukraina.</w:t>
      </w:r>
    </w:p>
    <w:p w14:paraId="0961E39A" w14:textId="77777777" w:rsidR="00EE2529" w:rsidRPr="00C81B84" w:rsidRDefault="00AD5E1E" w:rsidP="00C81B84">
      <w:r w:rsidRPr="00C81B84">
        <w:t>Bevilgningen foreslås økt med 6,2 mill. kroner som følge av den ekstraordinære lønns- og prisjusteringen av budsjettet, jf. nærmere omtale i avsnitt 3.1.</w:t>
      </w:r>
    </w:p>
    <w:p w14:paraId="0B654671" w14:textId="77777777" w:rsidR="00EE2529" w:rsidRPr="00C81B84" w:rsidRDefault="00AD5E1E" w:rsidP="00C81B84">
      <w:r w:rsidRPr="00C81B84">
        <w:t>Samlet foreslås bevilgningen på posten økt med 148,9 mill. kroner.</w:t>
      </w:r>
    </w:p>
    <w:p w14:paraId="474C1911" w14:textId="77777777" w:rsidR="00EE2529" w:rsidRPr="00C81B84" w:rsidRDefault="00AD5E1E" w:rsidP="00C81B84">
      <w:pPr>
        <w:pStyle w:val="b-post"/>
      </w:pPr>
      <w:r w:rsidRPr="00C81B84">
        <w:lastRenderedPageBreak/>
        <w:t>Post 75 Grunntilskudd</w:t>
      </w:r>
    </w:p>
    <w:p w14:paraId="4D6A8DF9" w14:textId="77777777" w:rsidR="00EE2529" w:rsidRPr="00C81B84" w:rsidRDefault="00AD5E1E" w:rsidP="00C81B84">
      <w:r w:rsidRPr="00C81B84">
        <w:t>Det foreslås å øke bevilgningen med 75 000 kroner mot en tilsvarende reduksjon under kap. 2410, post 01. Midlene gjelder økt tilskudd til Elevorganisasjonen som følge av at styret i Lånekassen er avviklet og at organisasjonen derfor ikke lenger vil få honorar for styrevervet.</w:t>
      </w:r>
    </w:p>
    <w:p w14:paraId="0BD55969" w14:textId="77777777" w:rsidR="00EE2529" w:rsidRPr="00C81B84" w:rsidRDefault="00AD5E1E" w:rsidP="00C81B84">
      <w:r w:rsidRPr="00C81B84">
        <w:t>Bevilgningen foreslås økt med 2,2 mill. kroner som følge av den ekstraordinære lønns- og prisjusteringen av budsjettet, jf. nærmere omtale i avsnitt 3.1.</w:t>
      </w:r>
    </w:p>
    <w:p w14:paraId="12D3BD5B" w14:textId="77777777" w:rsidR="00EE2529" w:rsidRPr="00C81B84" w:rsidRDefault="00AD5E1E" w:rsidP="00C81B84">
      <w:r w:rsidRPr="00C81B84">
        <w:t>Samlet foreslås bevilgningen på posten økt med 2,2 mill. kroner.</w:t>
      </w:r>
    </w:p>
    <w:p w14:paraId="601405FA" w14:textId="77777777" w:rsidR="00EE2529" w:rsidRPr="00C81B84" w:rsidRDefault="00AD5E1E" w:rsidP="00C81B84">
      <w:pPr>
        <w:pStyle w:val="b-budkaptit"/>
      </w:pPr>
      <w:r w:rsidRPr="00C81B84">
        <w:t>Kap. 3225 Tiltak i grunnopplæringen</w:t>
      </w:r>
    </w:p>
    <w:p w14:paraId="7B363151" w14:textId="77777777" w:rsidR="00EE2529" w:rsidRPr="00C81B84" w:rsidRDefault="00AD5E1E" w:rsidP="00C81B84">
      <w:pPr>
        <w:pStyle w:val="b-post"/>
      </w:pPr>
      <w:r w:rsidRPr="00C81B84">
        <w:t>Post 04 Refusjon av ODA-godkjente utgifter</w:t>
      </w:r>
    </w:p>
    <w:p w14:paraId="690EE709" w14:textId="77777777" w:rsidR="00EE2529" w:rsidRPr="00C81B84" w:rsidRDefault="00AD5E1E" w:rsidP="00C81B84">
      <w:r w:rsidRPr="00C81B84">
        <w:t>Det foreslås å øke bevilgningen med 151,2 mill. kroner. Endringen skyldes økt anslag for tilskudd til opplæring av barn og unge som søker opphold som følge av krigen i Ukraina, jf. kap. 225, post 64.</w:t>
      </w:r>
    </w:p>
    <w:p w14:paraId="7BC232C9" w14:textId="77777777" w:rsidR="00EE2529" w:rsidRPr="00C81B84" w:rsidRDefault="00AD5E1E" w:rsidP="00C81B84">
      <w:pPr>
        <w:pStyle w:val="b-budkaptit"/>
      </w:pPr>
      <w:r w:rsidRPr="00C81B84">
        <w:t>Kap. 226 Kvalitetsutvikling i grunnopplæringen</w:t>
      </w:r>
    </w:p>
    <w:p w14:paraId="64234626" w14:textId="77777777" w:rsidR="00EE2529" w:rsidRPr="00C81B84" w:rsidRDefault="00AD5E1E" w:rsidP="00C81B84">
      <w:pPr>
        <w:pStyle w:val="b-post"/>
      </w:pPr>
      <w:r w:rsidRPr="00C81B84">
        <w:t>Post 21 Spesielle driftsutgifter, kan overføres</w:t>
      </w:r>
    </w:p>
    <w:p w14:paraId="384706D5" w14:textId="77777777" w:rsidR="00EE2529" w:rsidRPr="00C81B84" w:rsidRDefault="00AD5E1E" w:rsidP="00C81B84">
      <w:r w:rsidRPr="00C81B84">
        <w:t>Bevilgningen foreslås økt med 21,9 mill. kroner som følge av den ekstraordinære lønns- og prisjusteringen av budsjettet, jf. nærmere omtale i avsnitt 3.1, og med 0,1 mill. kroner til utgifter som følge av den midlertidig økte arbeidsgiveravgiften på inntekt over 750 000 kroner, jf. nærmere omtale i avsnitt 3.2.</w:t>
      </w:r>
    </w:p>
    <w:p w14:paraId="17DDE9DB" w14:textId="77777777" w:rsidR="00EE2529" w:rsidRPr="00C81B84" w:rsidRDefault="00AD5E1E" w:rsidP="00C81B84">
      <w:pPr>
        <w:pStyle w:val="avsnitt-undertittel"/>
      </w:pPr>
      <w:r w:rsidRPr="00C81B84">
        <w:t>Tilskudd til trykte læremidler, samiske læremidler og kompetansebyggende tiltak</w:t>
      </w:r>
    </w:p>
    <w:p w14:paraId="37612D2F" w14:textId="77777777" w:rsidR="00EE2529" w:rsidRPr="00C81B84" w:rsidRDefault="00AD5E1E" w:rsidP="00C81B84">
      <w:r w:rsidRPr="00C81B84">
        <w:t>Det foreslås å øke bevilgningen med 150 mill. kroner til læremidler og implementering av fagfornyelsen i grunnskolen. 115 mill. kroner skal benyttes til et ettårig øremerket tilskudd til innkjøp av trykte læremidler i grunnskolen. 5 mill. kroner skal bidra til utvikling av samiske læremidler og tildeles Sametinget, og 30 mill. kroner skal gå til kompetansebyggende tiltak for å bidra til å øke skolenes kompetanse til å ta i bruk de nye læreplanene i fagfornyelsen.</w:t>
      </w:r>
    </w:p>
    <w:p w14:paraId="260F2783" w14:textId="77777777" w:rsidR="00EE2529" w:rsidRPr="00C81B84" w:rsidRDefault="00AD5E1E" w:rsidP="00C81B84">
      <w:pPr>
        <w:pStyle w:val="avsnitt-undertittel"/>
      </w:pPr>
      <w:r w:rsidRPr="00C81B84">
        <w:t>Tiltak for å gi bedre tilgang på kompetanse for å kunne ivareta nyankomne</w:t>
      </w:r>
    </w:p>
    <w:p w14:paraId="2E6B9259" w14:textId="77777777" w:rsidR="00EE2529" w:rsidRPr="00C81B84" w:rsidRDefault="00AD5E1E" w:rsidP="00C81B84">
      <w:r w:rsidRPr="00C81B84">
        <w:t>Det foreslås å øke bevilgningen med 20 mill. kroner til tiltak som skal bidra til bedre bemanning og høyere kompetanse i barnehage og skole når det gjelder nyankomne barn, unge og voksne. Tiltakene skal bidra til at elever i større grad får likeverdige muligheter til utdanning og til sosial utjevning.</w:t>
      </w:r>
    </w:p>
    <w:p w14:paraId="6FDA3E4A" w14:textId="77777777" w:rsidR="00EE2529" w:rsidRPr="00C81B84" w:rsidRDefault="00AD5E1E" w:rsidP="00C81B84">
      <w:r w:rsidRPr="00C81B84">
        <w:t>Ifølge kommunene er de største utfordringene når det gjelder å gi fordrevne barn og unge fra Ukraina et tilfredsstillende barnehage- og skoletilbud, knyttet til å skaffe nok og kvalifisert personell.</w:t>
      </w:r>
    </w:p>
    <w:p w14:paraId="2294948C" w14:textId="77777777" w:rsidR="00EE2529" w:rsidRPr="00C81B84" w:rsidRDefault="00AD5E1E" w:rsidP="00C81B84">
      <w:r w:rsidRPr="00C81B84">
        <w:lastRenderedPageBreak/>
        <w:t>Bevilgningen skal blant annet gå til å utvikle etter- og videreutdanningstilbud i innføring i norsk barnehage og skole for personer som har relevant pedagogisk utdanning fra utlandet, samt til å utvide ordningen med fleksibel opplæring.</w:t>
      </w:r>
    </w:p>
    <w:p w14:paraId="3913757C" w14:textId="77777777" w:rsidR="00EE2529" w:rsidRPr="00C81B84" w:rsidRDefault="00AD5E1E" w:rsidP="00C81B84">
      <w:pPr>
        <w:pStyle w:val="avsnitt-undertittel"/>
      </w:pPr>
      <w:r w:rsidRPr="00C81B84">
        <w:t>Utvalg om barn og unges skjermbruk, helse, læring, livskvalitet og oppvekst</w:t>
      </w:r>
    </w:p>
    <w:p w14:paraId="3A8ED97C" w14:textId="77777777" w:rsidR="00EE2529" w:rsidRPr="00C81B84" w:rsidRDefault="00AD5E1E" w:rsidP="00C81B84">
      <w:r w:rsidRPr="00C81B84">
        <w:t xml:space="preserve">Det foreslås å øke bevilgningen med 6 mill. kroner til å opprette et </w:t>
      </w:r>
      <w:proofErr w:type="spellStart"/>
      <w:r w:rsidRPr="00C81B84">
        <w:t>skjermbrukutvalg</w:t>
      </w:r>
      <w:proofErr w:type="spellEnd"/>
      <w:r w:rsidRPr="00C81B84">
        <w:t>. Utvalget skal se nærmere på hvilke følger skjermbruk har for barn og unge. For eksempel kan hvordan skjermbruk påvirker barns konsentrasjonsevne, søvnkvalitet, trivsel, psykisk helse, læring m.m. være aktuelle problemstillinger. Utvalget vil foreslå aktuelle tiltak for å møte ev. utfordringer som avdekkes. Et solid kunnskapsgrunnlag og gode forslag til tiltak skal bidra til bedre beslutninger lokalt og sentralt om forhold som gjelder barn og unges skjermbruk og helse, læring, livskvalitet og oppvekst.</w:t>
      </w:r>
    </w:p>
    <w:p w14:paraId="153A2FCF" w14:textId="77777777" w:rsidR="00EE2529" w:rsidRPr="00C81B84" w:rsidRDefault="00AD5E1E" w:rsidP="00C81B84">
      <w:pPr>
        <w:pStyle w:val="avsnitt-undertittel"/>
      </w:pPr>
      <w:r w:rsidRPr="00C81B84">
        <w:t>Tiltak for små og spesialiserte utdanninger innen spesialpedagogikk</w:t>
      </w:r>
    </w:p>
    <w:p w14:paraId="7448CFCB" w14:textId="77777777" w:rsidR="00EE2529" w:rsidRPr="00C81B84" w:rsidRDefault="00AD5E1E" w:rsidP="00C81B84">
      <w:r w:rsidRPr="00C81B84">
        <w:t>Barn, unge og voksne med sansetap er en sårbar gruppe som trenger tilgang på pedagoger med særskilt kompetanse. Dette krever at det finnes tilbud om smale, spesialiserte og små utdanninger innenfor disse områdene. Regjeringen vurderer at det er nødvendig å bevare utdanningen på disse områdene. Det foreslås derfor å øke bevilgningen med 5 mill. kroner til dette formålet.</w:t>
      </w:r>
    </w:p>
    <w:p w14:paraId="28589669" w14:textId="77777777" w:rsidR="00EE2529" w:rsidRPr="00C81B84" w:rsidRDefault="00AD5E1E" w:rsidP="00C81B84">
      <w:pPr>
        <w:pStyle w:val="avsnitt-undertittel"/>
      </w:pPr>
      <w:r w:rsidRPr="00C81B84">
        <w:t>Oppsummering</w:t>
      </w:r>
    </w:p>
    <w:p w14:paraId="698EF0C4" w14:textId="77777777" w:rsidR="00EE2529" w:rsidRPr="00C81B84" w:rsidRDefault="00AD5E1E" w:rsidP="00C81B84">
      <w:r w:rsidRPr="00C81B84">
        <w:t>Samlet foreslås bevilgningen på posten økt med 203 mill. kroner.</w:t>
      </w:r>
    </w:p>
    <w:p w14:paraId="2BB77901" w14:textId="77777777" w:rsidR="00EE2529" w:rsidRPr="00C81B84" w:rsidRDefault="00AD5E1E" w:rsidP="00C81B84">
      <w:pPr>
        <w:pStyle w:val="b-budkaptit"/>
      </w:pPr>
      <w:r w:rsidRPr="00C81B84">
        <w:t>Kap. 227 Tilskudd til særskilte skoler</w:t>
      </w:r>
    </w:p>
    <w:p w14:paraId="38A9E11F" w14:textId="77777777" w:rsidR="00EE2529" w:rsidRPr="00C81B84" w:rsidRDefault="00AD5E1E" w:rsidP="00C81B84">
      <w:pPr>
        <w:pStyle w:val="b-post"/>
      </w:pPr>
      <w:r w:rsidRPr="00C81B84">
        <w:t>Post 78 Tilskudd</w:t>
      </w:r>
    </w:p>
    <w:p w14:paraId="682E4038" w14:textId="77777777" w:rsidR="00EE2529" w:rsidRPr="00C81B84" w:rsidRDefault="00AD5E1E" w:rsidP="00C81B84">
      <w:r w:rsidRPr="00C81B84">
        <w:t xml:space="preserve">Innenfor forslaget til økt bevilgning som følge av ekstraordinær prisjustering, vil departementet gi 0,7 mill. kroner i økt tilskudd til Den franske skolen i Oslo og 3,1 mill. kroner til </w:t>
      </w:r>
      <w:proofErr w:type="spellStart"/>
      <w:r w:rsidRPr="00C81B84">
        <w:t>Signo</w:t>
      </w:r>
      <w:proofErr w:type="spellEnd"/>
      <w:r w:rsidRPr="00C81B84">
        <w:t xml:space="preserve"> grunn- og videregående skole. Økningen til </w:t>
      </w:r>
      <w:proofErr w:type="spellStart"/>
      <w:r w:rsidRPr="00C81B84">
        <w:t>Signo</w:t>
      </w:r>
      <w:proofErr w:type="spellEnd"/>
      <w:r w:rsidRPr="00C81B84">
        <w:t xml:space="preserve"> grunn- og videregående skole skyldes at skolen har økonomiske utfordringer knyttet til internatdriften.</w:t>
      </w:r>
    </w:p>
    <w:p w14:paraId="51629C01" w14:textId="77777777" w:rsidR="00EE2529" w:rsidRPr="00C81B84" w:rsidRDefault="00AD5E1E" w:rsidP="00C81B84">
      <w:pPr>
        <w:pStyle w:val="avsnitt-undertittel"/>
      </w:pPr>
      <w:r w:rsidRPr="00C81B84">
        <w:t>Den franske skolen i Oslo</w:t>
      </w:r>
    </w:p>
    <w:p w14:paraId="4F07AF46" w14:textId="77777777" w:rsidR="00EE2529" w:rsidRPr="00C81B84" w:rsidRDefault="00AD5E1E" w:rsidP="00C81B84">
      <w:r w:rsidRPr="00C81B84">
        <w:t>Norge har gjennom en bilateral avtale et langsiktig og godt samarbeid med Frankrike om utdanning. Den franske skolen i Oslo er en sentral del av dette samarbeidet. Norge har siden 2002 forpliktet seg til å bidra med 4 mill. kroner årlig til drift av skolen. Statstilskuddet til skolen er i 2023 på 33,6 mill. kroner, det vil si mer enn fem ganger høyere enn Norges forpliktelse prisjustert til 2023-kroner.</w:t>
      </w:r>
    </w:p>
    <w:p w14:paraId="74DBF342" w14:textId="77777777" w:rsidR="00EE2529" w:rsidRPr="00C81B84" w:rsidRDefault="00AD5E1E" w:rsidP="00C81B84">
      <w:r w:rsidRPr="00C81B84">
        <w:t>Den franske skolen vil få økonomiske utfordringer som følge av økt husleie fra skoleåret 2025-26. Økningen skyldes at lokalene skolen leier av Oslo kommune skal renoveres, og dagens relativt lave husleie vil ikke kunne videreføres etter renoveringen.</w:t>
      </w:r>
    </w:p>
    <w:p w14:paraId="35101B38" w14:textId="77777777" w:rsidR="00EE2529" w:rsidRPr="00C81B84" w:rsidRDefault="00AD5E1E" w:rsidP="00C81B84">
      <w:r w:rsidRPr="00C81B84">
        <w:t xml:space="preserve">Regjeringen tar sikte på å øke tilskuddet til skolen med 10 mill. kroner fra skoleåret 2025-26. Med dette vil tilskuddet til Den franske skolen være på om lag samme nivået som om skolen var </w:t>
      </w:r>
      <w:r w:rsidRPr="00C81B84">
        <w:lastRenderedPageBreak/>
        <w:t>godkjent etter privatskoleloven. Regjeringen legger derfor til grunn at norske myndigheter med dette har bidratt til at skolen skal kunne ha en bærekraftig drift på lang sikt, og at en løsning på videre finansieringsbehov må finnes i dialog mellom skolen, franske myndigheter og Oslo kommune. Kunnskapsdepartementet vil, i dialog med skolen, sette vilkår for antallet elever skolen kan ha.</w:t>
      </w:r>
    </w:p>
    <w:p w14:paraId="45F11114" w14:textId="77777777" w:rsidR="00EE2529" w:rsidRPr="00C81B84" w:rsidRDefault="00AD5E1E" w:rsidP="00C81B84">
      <w:pPr>
        <w:pStyle w:val="avsnitt-undertittel"/>
      </w:pPr>
      <w:r w:rsidRPr="00C81B84">
        <w:t>Oppsummering</w:t>
      </w:r>
    </w:p>
    <w:p w14:paraId="4C290F05" w14:textId="77777777" w:rsidR="00EE2529" w:rsidRPr="00C81B84" w:rsidRDefault="00AD5E1E" w:rsidP="00C81B84">
      <w:r w:rsidRPr="00C81B84">
        <w:t>Samlet foreslås bevilgningen på posten økt med 3,9 mill. kroner</w:t>
      </w:r>
    </w:p>
    <w:p w14:paraId="5E321C17" w14:textId="77777777" w:rsidR="00EE2529" w:rsidRPr="00C81B84" w:rsidRDefault="00AD5E1E" w:rsidP="00C81B84">
      <w:pPr>
        <w:pStyle w:val="b-budkaptit"/>
      </w:pPr>
      <w:r w:rsidRPr="00C81B84">
        <w:t>Kap. 229 22. juli-senteret</w:t>
      </w:r>
    </w:p>
    <w:p w14:paraId="436C8010" w14:textId="77777777" w:rsidR="00EE2529" w:rsidRPr="00C81B84" w:rsidRDefault="00AD5E1E" w:rsidP="00C81B84">
      <w:pPr>
        <w:pStyle w:val="b-post"/>
      </w:pPr>
      <w:r w:rsidRPr="00C81B84">
        <w:t>Post 45 Større utstyrsanskaffelser og vedlikehold, kan overføres, kan nyttes under post 1</w:t>
      </w:r>
    </w:p>
    <w:p w14:paraId="3479BA42" w14:textId="77777777" w:rsidR="00EE2529" w:rsidRPr="00C81B84" w:rsidRDefault="00AD5E1E" w:rsidP="00C81B84">
      <w:r w:rsidRPr="00C81B84">
        <w:t>Bevilgningen foreslås økt med 1,1 mill. kroner som følge av den ekstraordinære lønns- og prisjusteringen av budsjettet, jf. nærmere omtale i avsnitt 3.1, og med 1 000 kroner til utgifter som følge av den midlertidig økte arbeidsgiveravgiften på inntekt over 750 000 kroner, jf. nærmere omtale i avsnitt 3.2.</w:t>
      </w:r>
    </w:p>
    <w:p w14:paraId="3CEB44A7" w14:textId="77777777" w:rsidR="00EE2529" w:rsidRPr="00C81B84" w:rsidRDefault="00AD5E1E" w:rsidP="00C81B84">
      <w:pPr>
        <w:pStyle w:val="avsnitt-undertittel"/>
      </w:pPr>
      <w:r w:rsidRPr="00C81B84">
        <w:t>Bevare spor etter 22. juli i regjeringskvartalet – veggutsnitt fra Høyblokken</w:t>
      </w:r>
    </w:p>
    <w:p w14:paraId="28B589DE" w14:textId="77777777" w:rsidR="00EE2529" w:rsidRPr="00C81B84" w:rsidRDefault="00AD5E1E" w:rsidP="00C81B84">
      <w:r w:rsidRPr="00C81B84">
        <w:t>Ved behandlingen av Meld. St. 21 (2018–2019) Nytt regjeringskvartal, vedtok Stortinget enstemmig å be om at så mye som mulig av 22. juli-senteret slik det var i Høyblokken, bevares og blir et viktig element i det nye regjeringskvartalet. Basert på faglige råd fra Norsk institutt for kulturminne-forskning og 22. juli-senteret, er det besluttet å ta vare på et veggutsnitt av et betongelement fra Høyblokken med synlige skader etter terrorangrepet 22. juli 2011. Veggelementet vurderes som et av de mest sentrale sporene etter 22. juli 2011 i regjeringskvartalet, og skal flyttes fra departementslokalene og inn i det nye permanente 22. juli-senteret. Kostnadene til bevaring av veggutsnittet var ikke inkludert da kostnadsrammen for senteret ble vedtatt. For å dekke utgiftene til dette foreslås det å øke bevilgningen med 6 mill. kroner.</w:t>
      </w:r>
    </w:p>
    <w:p w14:paraId="5776E343" w14:textId="77777777" w:rsidR="00EE2529" w:rsidRPr="00C81B84" w:rsidRDefault="00AD5E1E" w:rsidP="00C81B84">
      <w:pPr>
        <w:pStyle w:val="avsnitt-undertittel"/>
      </w:pPr>
      <w:r w:rsidRPr="00C81B84">
        <w:t>Anskaffe utstyr til dokumentasjon av vitneberetninger</w:t>
      </w:r>
    </w:p>
    <w:p w14:paraId="06F96479" w14:textId="77777777" w:rsidR="00EE2529" w:rsidRPr="00C81B84" w:rsidRDefault="00AD5E1E" w:rsidP="00C81B84">
      <w:r w:rsidRPr="00C81B84">
        <w:t>22. juli-senteret har gjennom flere år filmet vitneberetninger som dokumenterer tidsvitners opplevelser 22. juli 2011 og i tiden etterpå, og dette er et viktig ledd i senterets dokumentasjonsarbeid. Det foreslås å øke bevilgningen med 0,5 mill. kroner til å anskaffe teknisk utstyr for dokumentasjon.</w:t>
      </w:r>
    </w:p>
    <w:p w14:paraId="28903559" w14:textId="77777777" w:rsidR="00EE2529" w:rsidRPr="00C81B84" w:rsidRDefault="00AD5E1E" w:rsidP="00C81B84">
      <w:pPr>
        <w:pStyle w:val="avsnitt-undertittel"/>
      </w:pPr>
      <w:r w:rsidRPr="00C81B84">
        <w:t>Oppsummering</w:t>
      </w:r>
    </w:p>
    <w:p w14:paraId="3F5B646F" w14:textId="77777777" w:rsidR="00EE2529" w:rsidRPr="00C81B84" w:rsidRDefault="00AD5E1E" w:rsidP="00C81B84">
      <w:r w:rsidRPr="00C81B84">
        <w:t>Samlet foreslås bevilgningen på posten økt med 7,6 mill. kroner.</w:t>
      </w:r>
    </w:p>
    <w:p w14:paraId="3028CCA5" w14:textId="77777777" w:rsidR="00EE2529" w:rsidRPr="00C81B84" w:rsidRDefault="00AD5E1E" w:rsidP="00C81B84">
      <w:pPr>
        <w:pStyle w:val="b-budkaptit"/>
      </w:pPr>
      <w:r w:rsidRPr="00C81B84">
        <w:lastRenderedPageBreak/>
        <w:t>Kap. 230 Statlig spesialpedagogisk tjeneste</w:t>
      </w:r>
    </w:p>
    <w:p w14:paraId="283F9302" w14:textId="77777777" w:rsidR="00EE2529" w:rsidRPr="00C81B84" w:rsidRDefault="00AD5E1E" w:rsidP="00C81B84">
      <w:pPr>
        <w:pStyle w:val="b-post"/>
      </w:pPr>
      <w:r w:rsidRPr="00C81B84">
        <w:t>Post 01 Driftsutgifter</w:t>
      </w:r>
    </w:p>
    <w:p w14:paraId="29F78EFE" w14:textId="77777777" w:rsidR="00EE2529" w:rsidRPr="00C81B84" w:rsidRDefault="00AD5E1E" w:rsidP="00C81B84">
      <w:r w:rsidRPr="00C81B84">
        <w:t xml:space="preserve">Det foreslås å øke bevilgningen med 10 mill. kroner for å forbedre læremiddeltilbudet til elever med varige og omfattende behov for tilrettelegging. </w:t>
      </w:r>
      <w:proofErr w:type="spellStart"/>
      <w:r w:rsidRPr="00C81B84">
        <w:t>Statped</w:t>
      </w:r>
      <w:proofErr w:type="spellEnd"/>
      <w:r w:rsidRPr="00C81B84">
        <w:t xml:space="preserve"> har ansvar for utvikling, tilrettelegging og produksjon av læremidler for blinde og sterkt svaksynte og døve og tegnspråklige elever. </w:t>
      </w:r>
      <w:proofErr w:type="spellStart"/>
      <w:r w:rsidRPr="00C81B84">
        <w:t>Statped</w:t>
      </w:r>
      <w:proofErr w:type="spellEnd"/>
      <w:r w:rsidRPr="00C81B84">
        <w:t xml:space="preserve"> skal også gi tjenester til kommuner og fylkeskommuner innen sine målgrupper, og dette kan også inkludere støtte til å tilrettelegge opplæringssituasjonen og valg, bruk og tilpasning av læremidler. Tiltaket vil føre til en utvidet og mer helhetlig innsats på læremiddelfeltet, knyttet til produksjon og støtte til tilrettelegging.</w:t>
      </w:r>
    </w:p>
    <w:p w14:paraId="193562E5" w14:textId="77777777" w:rsidR="00EE2529" w:rsidRPr="00C81B84" w:rsidRDefault="00AD5E1E" w:rsidP="00C81B84">
      <w:r w:rsidRPr="00C81B84">
        <w:t>Bevilgningen foreslås økt med 5 mill. kroner som følge av den ekstraordinære lønns- og prisjusteringen av budsjettet, jf. nærmere omtale i avsnitt 3.1, og med 0,4 mill. kroner til utgifter som følge av den midlertidig økte arbeidsgiveravgiften på inntekt over 750 000 kroner, jf. nærmere omtale i avsnitt 3.2.</w:t>
      </w:r>
    </w:p>
    <w:p w14:paraId="301F9CA5" w14:textId="77777777" w:rsidR="00EE2529" w:rsidRPr="00C81B84" w:rsidRDefault="00AD5E1E" w:rsidP="00C81B84">
      <w:r w:rsidRPr="00C81B84">
        <w:t>Samlet foreslås bevilgningen på posten økt med 15,4 mill. kroner.</w:t>
      </w:r>
    </w:p>
    <w:p w14:paraId="47C93B49" w14:textId="77777777" w:rsidR="00EE2529" w:rsidRPr="00C81B84" w:rsidRDefault="00AD5E1E" w:rsidP="00C81B84">
      <w:pPr>
        <w:pStyle w:val="b-budkaptit"/>
      </w:pPr>
      <w:r w:rsidRPr="00C81B84">
        <w:t>Kap. 3230 Statlig spesialpedagogisk tjeneste</w:t>
      </w:r>
    </w:p>
    <w:p w14:paraId="0DF43517" w14:textId="77777777" w:rsidR="00EE2529" w:rsidRPr="00C81B84" w:rsidRDefault="00AD5E1E" w:rsidP="00C81B84">
      <w:pPr>
        <w:pStyle w:val="b-post"/>
      </w:pPr>
      <w:r w:rsidRPr="00C81B84">
        <w:t>Post 01 Inntekter ved oppdrag</w:t>
      </w:r>
    </w:p>
    <w:p w14:paraId="6CA57776" w14:textId="77777777" w:rsidR="00EE2529" w:rsidRPr="00C81B84" w:rsidRDefault="00AD5E1E" w:rsidP="00C81B84">
      <w:r w:rsidRPr="00C81B84">
        <w:t>Inntekter på kap. 3230, post 01 er direkte knyttet til utgifter på kap. 230, post 21. Det foreslås derfor å øke posten med 0,4 mill. kroner slik at nivået blir likt som på kap. 230, post 21.</w:t>
      </w:r>
    </w:p>
    <w:p w14:paraId="22E4EE58" w14:textId="77777777" w:rsidR="00EE2529" w:rsidRPr="00C81B84" w:rsidRDefault="00AD5E1E" w:rsidP="00C81B84">
      <w:pPr>
        <w:pStyle w:val="b-budkaptit"/>
      </w:pPr>
      <w:r w:rsidRPr="00C81B84">
        <w:t>Kap. 231 Barnehager</w:t>
      </w:r>
    </w:p>
    <w:p w14:paraId="43985ED7" w14:textId="77777777" w:rsidR="00EE2529" w:rsidRPr="00C81B84" w:rsidRDefault="00AD5E1E" w:rsidP="00C81B84">
      <w:pPr>
        <w:pStyle w:val="b-post"/>
      </w:pPr>
      <w:r w:rsidRPr="00C81B84">
        <w:t>Post 21 Spesielle driftsutgifter, kan overføres</w:t>
      </w:r>
    </w:p>
    <w:p w14:paraId="477B32C6" w14:textId="77777777" w:rsidR="00EE2529" w:rsidRPr="00C81B84" w:rsidRDefault="00AD5E1E" w:rsidP="00C81B84">
      <w:r w:rsidRPr="00C81B84">
        <w:t>Det foreslås å redusere bevilgningen med 5 mill. kroner for å finne rom for andre satsinger.</w:t>
      </w:r>
    </w:p>
    <w:p w14:paraId="5C57B982" w14:textId="77777777" w:rsidR="00EE2529" w:rsidRPr="00C81B84" w:rsidRDefault="00AD5E1E" w:rsidP="00C81B84">
      <w:r w:rsidRPr="00C81B84">
        <w:t xml:space="preserve">Det foreslås å bevilge 4,1 mill. kroner til KS og prosjektet </w:t>
      </w:r>
      <w:proofErr w:type="spellStart"/>
      <w:r w:rsidRPr="00C81B84">
        <w:t>GoogleDPIA</w:t>
      </w:r>
      <w:proofErr w:type="spellEnd"/>
      <w:r w:rsidRPr="00C81B84">
        <w:t xml:space="preserve"> innenfor rammen på posten. </w:t>
      </w:r>
      <w:proofErr w:type="spellStart"/>
      <w:r w:rsidRPr="00C81B84">
        <w:t>GoogleDPIA</w:t>
      </w:r>
      <w:proofErr w:type="spellEnd"/>
      <w:r w:rsidRPr="00C81B84">
        <w:t xml:space="preserve"> er et underprosjekt i prosjektporteføljen </w:t>
      </w:r>
      <w:proofErr w:type="spellStart"/>
      <w:r w:rsidRPr="00C81B84">
        <w:t>SkoleSec</w:t>
      </w:r>
      <w:proofErr w:type="spellEnd"/>
      <w:r w:rsidRPr="00C81B84">
        <w:t>. Prosjektet skal bidra til en nasjonal vurdering av personvernkonsekvenser (DPIA) ved bruk av Googles løsninger i barnehage, grunn- og videregående opplæring. Prosjektet er et viktig utgangspunkt for oppfølging av tiltak i Strategi for digital kompetanse og infrastruktur i barnehage og skole.</w:t>
      </w:r>
    </w:p>
    <w:p w14:paraId="2C74996D" w14:textId="77777777" w:rsidR="00EE2529" w:rsidRPr="00C81B84" w:rsidRDefault="00AD5E1E" w:rsidP="00C81B84">
      <w:r w:rsidRPr="00C81B84">
        <w:t>Bevilgningen foreslås økt med 16,1 mill. kroner som følge av den ekstraordinære lønns- og prisjusteringen av budsjettet, jf. nærmere omtale i avsnitt 3.1, og med 36 000 kroner til utgifter som følge av den midlertidig økte arbeidsgiveravgiften på inntekt over 750 000 kroner, jf. nærmere omtale i avsnitt 3.2.</w:t>
      </w:r>
    </w:p>
    <w:p w14:paraId="102EC557" w14:textId="77777777" w:rsidR="00EE2529" w:rsidRPr="00C81B84" w:rsidRDefault="00AD5E1E" w:rsidP="00C81B84">
      <w:r w:rsidRPr="00C81B84">
        <w:t>Samlet foreslås bevilgningen på posten økt med 11,1 mill. kroner.</w:t>
      </w:r>
    </w:p>
    <w:p w14:paraId="6D554CCE" w14:textId="77777777" w:rsidR="00EE2529" w:rsidRPr="00C81B84" w:rsidRDefault="00AD5E1E" w:rsidP="00C81B84">
      <w:pPr>
        <w:pStyle w:val="b-budkaptit"/>
      </w:pPr>
      <w:r w:rsidRPr="00C81B84">
        <w:lastRenderedPageBreak/>
        <w:t>Kap. 257 Kompetanseprogrammet</w:t>
      </w:r>
    </w:p>
    <w:p w14:paraId="7C706F7F" w14:textId="77777777" w:rsidR="00EE2529" w:rsidRPr="00C81B84" w:rsidRDefault="00AD5E1E" w:rsidP="00C81B84">
      <w:pPr>
        <w:pStyle w:val="b-post"/>
      </w:pPr>
      <w:r w:rsidRPr="00C81B84">
        <w:t>Post 70 Tilskudd, kan overføres</w:t>
      </w:r>
    </w:p>
    <w:p w14:paraId="0072544D" w14:textId="77777777" w:rsidR="00EE2529" w:rsidRPr="00C81B84" w:rsidRDefault="00AD5E1E" w:rsidP="00C81B84">
      <w:r w:rsidRPr="00C81B84">
        <w:t>Det foreslås å redusere bevilgningen med 25 mill. kroner på bakgrunn av overføring av ubrukt bevilgning fra 2022.</w:t>
      </w:r>
    </w:p>
    <w:p w14:paraId="3D18B682" w14:textId="77777777" w:rsidR="00EE2529" w:rsidRPr="00C81B84" w:rsidRDefault="00AD5E1E" w:rsidP="00C81B84">
      <w:r w:rsidRPr="00C81B84">
        <w:t>Bevilgningen foreslås økt med 4,3 mill. kroner som følge av den ekstraordinære lønns- og prisjusteringen av budsjettet, jf. nærmere omtale i avsnitt 3.1.</w:t>
      </w:r>
    </w:p>
    <w:p w14:paraId="781E7D54" w14:textId="77777777" w:rsidR="00EE2529" w:rsidRPr="00C81B84" w:rsidRDefault="00AD5E1E" w:rsidP="00C81B84">
      <w:r w:rsidRPr="00C81B84">
        <w:t>Samlet foreslås bevilgningen på posten redusert med 20,7 mill. kroner.</w:t>
      </w:r>
    </w:p>
    <w:p w14:paraId="44BAFE98" w14:textId="77777777" w:rsidR="00EE2529" w:rsidRPr="00C81B84" w:rsidRDefault="00AD5E1E" w:rsidP="00C81B84">
      <w:pPr>
        <w:pStyle w:val="b-budkaptit"/>
      </w:pPr>
      <w:r w:rsidRPr="00C81B84">
        <w:t>Kap. 258 Tiltak for livslang læring</w:t>
      </w:r>
    </w:p>
    <w:p w14:paraId="54C5E974" w14:textId="77777777" w:rsidR="00EE2529" w:rsidRPr="00C81B84" w:rsidRDefault="00AD5E1E" w:rsidP="00C81B84">
      <w:pPr>
        <w:pStyle w:val="b-post"/>
      </w:pPr>
      <w:r w:rsidRPr="00C81B84">
        <w:t>Post 21 Spesielle driftsutgifter, kan overføres</w:t>
      </w:r>
    </w:p>
    <w:p w14:paraId="4799F7FC" w14:textId="77777777" w:rsidR="00EE2529" w:rsidRPr="00C81B84" w:rsidRDefault="00AD5E1E" w:rsidP="00C81B84">
      <w:r w:rsidRPr="00C81B84">
        <w:t>Det foreslås å redusere bevilgningen med 35 mill. kroner på bakgrunn av overføring av ubrukt bevilgning fra 2022.</w:t>
      </w:r>
    </w:p>
    <w:p w14:paraId="78CB4726" w14:textId="77777777" w:rsidR="00EE2529" w:rsidRPr="00C81B84" w:rsidRDefault="00AD5E1E" w:rsidP="00C81B84">
      <w:r w:rsidRPr="00C81B84">
        <w:t>Bevilgningen foreslås økt med 2,6 mill. kroner som følge av den ekstraordinære lønns- og prisjusteringen av budsjettet, jf. nærmere omtale i avsnitt 3.1, og med 42 000 kroner til utgifter som følge av den midlertidig økte arbeidsgiveravgiften på inntekt over 750 000 kroner, jf. nærmere omtale i avsnitt 3.2.</w:t>
      </w:r>
    </w:p>
    <w:p w14:paraId="29757D62" w14:textId="77777777" w:rsidR="00EE2529" w:rsidRPr="00C81B84" w:rsidRDefault="00AD5E1E" w:rsidP="00C81B84">
      <w:r w:rsidRPr="00C81B84">
        <w:t>Samlet foreslås bevilgningen på posten redusert med 32,3 mill. kroner.</w:t>
      </w:r>
    </w:p>
    <w:p w14:paraId="1B57E6C1" w14:textId="77777777" w:rsidR="00EE2529" w:rsidRPr="00C81B84" w:rsidRDefault="00AD5E1E" w:rsidP="00C81B84">
      <w:pPr>
        <w:pStyle w:val="b-budkaptit"/>
      </w:pPr>
      <w:r w:rsidRPr="00C81B84">
        <w:t>Kap. 260 Universiteter og høyskoler</w:t>
      </w:r>
    </w:p>
    <w:p w14:paraId="163C3EE6" w14:textId="77777777" w:rsidR="00EE2529" w:rsidRPr="00C81B84" w:rsidRDefault="00AD5E1E" w:rsidP="00C81B84">
      <w:pPr>
        <w:pStyle w:val="b-post"/>
      </w:pPr>
      <w:r w:rsidRPr="00C81B84">
        <w:t>Post 50 Statlige universiteter og høyskoler</w:t>
      </w:r>
    </w:p>
    <w:p w14:paraId="2045CDA8" w14:textId="77777777" w:rsidR="00EE2529" w:rsidRPr="00C81B84" w:rsidRDefault="00AD5E1E" w:rsidP="00C81B84">
      <w:r w:rsidRPr="00C81B84">
        <w:t>Bevilgningen foreslås økt med 827,8 mill. kroner som følge av den ekstraordinære lønns- og prisjusteringen av budsjettet, jf. nærmere omtale i avsnitt 3.1, og med 109,4 mill. kroner som følge av den midlertidig økte arbeidsgiveravgiften på inntekt over 750 000 kroner, jf. nærmere omtale i avsnitt 3.2.</w:t>
      </w:r>
    </w:p>
    <w:p w14:paraId="30EF602D" w14:textId="77777777" w:rsidR="00EE2529" w:rsidRPr="00C81B84" w:rsidRDefault="00AD5E1E" w:rsidP="00C81B84">
      <w:pPr>
        <w:pStyle w:val="avsnitt-undertittel"/>
      </w:pPr>
      <w:r w:rsidRPr="00C81B84">
        <w:t>Studieplasser</w:t>
      </w:r>
    </w:p>
    <w:p w14:paraId="6A497663" w14:textId="77777777" w:rsidR="00EE2529" w:rsidRPr="00C81B84" w:rsidRDefault="00AD5E1E" w:rsidP="00C81B84">
      <w:r w:rsidRPr="00C81B84">
        <w:t xml:space="preserve">Det er ikke et utdanningstilbud i Norge i dag som dekker et voksende behov for </w:t>
      </w:r>
      <w:proofErr w:type="spellStart"/>
      <w:r w:rsidRPr="00C81B84">
        <w:t>flyingeniører</w:t>
      </w:r>
      <w:proofErr w:type="spellEnd"/>
      <w:r w:rsidRPr="00C81B84">
        <w:t xml:space="preserve"> i forsvarssektoren og i sivil sektor, og nødvendig sikkerhetsklarering fører til at rekruttering fra utlandet i liten grad kan fylle dette kompetansebehovet. Regjeringen foreslår 5 mill. kroner i hhv. 2023 og 2024 for å dekke kostnader ved å etablere et utdanningstilbud som kan møte dette behovet. Videre legges det opp til at midlene tildeles Norges teknisk-naturvitenskapelige universitet (NTNU). Det legges til grunn ordinært opptak av studenter fra og med 2024, tilsvarende 25 treårige studieplasser i kategori E. Forslaget innebærer derfor i tillegg 1,1 mill. kroner til studieplasser og 0,4 mill. kroner til Lånekassens utdanningsstøtte i 2024. Fullt opptrappet med vedvarende opptak av nye kull er studieplassutgiftene inkludert resultatbasert uttelling anslått til 10,6 mill. kroner og utgiftene til utdanningsstøtte anslått til om lag 2,5 mill. kroner fra og med 2029.</w:t>
      </w:r>
    </w:p>
    <w:p w14:paraId="1F4F9E37" w14:textId="77777777" w:rsidR="00EE2529" w:rsidRPr="00C81B84" w:rsidRDefault="00AD5E1E" w:rsidP="00C81B84">
      <w:r w:rsidRPr="00C81B84">
        <w:lastRenderedPageBreak/>
        <w:t xml:space="preserve">I 2022 bevilget Stortinget midler tilsvarende 1 000 nye fireårige studieplasser beregnet i kategori D rettet mot flyktninger som følge av krigen i Ukraina. Bevilgningen ble redusert til tilsvarende 500 plasser i 2023, jf. </w:t>
      </w:r>
      <w:proofErr w:type="spellStart"/>
      <w:r w:rsidRPr="00C81B84">
        <w:t>Innst</w:t>
      </w:r>
      <w:proofErr w:type="spellEnd"/>
      <w:r w:rsidRPr="00C81B84">
        <w:t xml:space="preserve">. 12 S (2022–2023) og </w:t>
      </w:r>
      <w:proofErr w:type="spellStart"/>
      <w:r w:rsidRPr="00C81B84">
        <w:t>Prop</w:t>
      </w:r>
      <w:proofErr w:type="spellEnd"/>
      <w:r w:rsidRPr="00C81B84">
        <w:t>. 1 S (2022–2023). Det ble samtidig varslet at regjeringen ville komme tilbake i forbindelse med Revidert nasjonalbudsjett 2023 med forslag om å justere bevilgningen opp igjen inntil 1 000 plasser dersom antall studenter ble høyere, og ned dersom studieplassene ikke ble brukt.</w:t>
      </w:r>
    </w:p>
    <w:p w14:paraId="4C756D2F" w14:textId="77777777" w:rsidR="00EE2529" w:rsidRPr="00C81B84" w:rsidRDefault="00AD5E1E" w:rsidP="00C81B84">
      <w:r w:rsidRPr="00C81B84">
        <w:t>På bakgrunn av rapporteringen fra de institusjonene som fikk tildelt midler til disse studieplassene, foreslår regjeringen å videreføre bevilgning tilsvarende 500 plasser. Den samlede bevilgningen til formålet er 50,3 mill. kroner i 2023. Bevilgningen for de 500 plassene er midlertidig og skal fases ut fra og med 2026, eller tidligere dersom plassene ikke blir brukt.</w:t>
      </w:r>
    </w:p>
    <w:p w14:paraId="4FEA8FAC" w14:textId="77777777" w:rsidR="00EE2529" w:rsidRPr="00C81B84" w:rsidRDefault="00AD5E1E" w:rsidP="00C81B84">
      <w:r w:rsidRPr="00C81B84">
        <w:t>Rapporteringen innebærer at departementet omfordeler 102 plasser mellom institusjonene, og bevilgningen på post 50 reduseres med 0,1 mill. kroner.</w:t>
      </w:r>
    </w:p>
    <w:p w14:paraId="74968D07" w14:textId="77777777" w:rsidR="00EE2529" w:rsidRPr="00C81B84" w:rsidRDefault="00AD5E1E" w:rsidP="00C81B84">
      <w:pPr>
        <w:pStyle w:val="avsnitt-undertittel"/>
      </w:pPr>
      <w:r w:rsidRPr="00C81B84">
        <w:t>Simulerings- og øvingssenter for helseutdanningene i Kristiansund</w:t>
      </w:r>
    </w:p>
    <w:p w14:paraId="4EAD33B0" w14:textId="77777777" w:rsidR="00EE2529" w:rsidRPr="00C81B84" w:rsidRDefault="00AD5E1E" w:rsidP="00C81B84">
      <w:r w:rsidRPr="00C81B84">
        <w:t>Byggingen av den nye Campus Kristiansund startet i 2022 som et samarbeid mellom Høgskolen i Molde, Høgskolesenteret i Kristiansund og Nordmøre Næringsforum, Kristiansund kommune og Møre og Romsdal fylkeskommune. Høgskolen i Molde tilbyr studier ved studiestedet i Kristiansund innenfor bl.a. helse- og sosialfagutdanninger og logistikk. Regjeringen ønsker å styrke høyskolens satsing i Kristiansund og foreslår en engangsbevilgning på 5 mill. kroner til simulerings- og øvingssenter for helseutdanningene.</w:t>
      </w:r>
    </w:p>
    <w:p w14:paraId="65A4C160" w14:textId="77777777" w:rsidR="00EE2529" w:rsidRPr="00C81B84" w:rsidRDefault="00AD5E1E" w:rsidP="00C81B84">
      <w:pPr>
        <w:pStyle w:val="avsnitt-undertittel"/>
      </w:pPr>
      <w:r w:rsidRPr="00C81B84">
        <w:t>Utdanningstilbud for jødiske veivisere</w:t>
      </w:r>
    </w:p>
    <w:p w14:paraId="7C9B62ED" w14:textId="77777777" w:rsidR="00EE2529" w:rsidRPr="00C81B84" w:rsidRDefault="00AD5E1E" w:rsidP="00C81B84">
      <w:r w:rsidRPr="00C81B84">
        <w:t xml:space="preserve">I 2018 bevilget Stortinget 720 000 kroner for å finansiere et videreutdanningstilbud for jødiske veivisere ved </w:t>
      </w:r>
      <w:proofErr w:type="spellStart"/>
      <w:r w:rsidRPr="00C81B84">
        <w:t>OsloMet</w:t>
      </w:r>
      <w:proofErr w:type="spellEnd"/>
      <w:r w:rsidRPr="00C81B84">
        <w:t xml:space="preserve"> – storbyuniversitetet. Det er avklart mellom aktørene at Universitetet i Oslo skal stå for tilbudet fra og med høsten 2023, og det foreslås derfor å flytte midlene til Universitetet i Oslo, som i 2023 utgjør 0,8 mill. kroner.</w:t>
      </w:r>
    </w:p>
    <w:p w14:paraId="702F233E" w14:textId="77777777" w:rsidR="00EE2529" w:rsidRPr="00C81B84" w:rsidRDefault="00AD5E1E" w:rsidP="00C81B84">
      <w:pPr>
        <w:pStyle w:val="avsnitt-undertittel"/>
      </w:pPr>
      <w:r w:rsidRPr="00C81B84">
        <w:t>Oppsummering</w:t>
      </w:r>
    </w:p>
    <w:p w14:paraId="5B67F92F" w14:textId="77777777" w:rsidR="00EE2529" w:rsidRPr="00C81B84" w:rsidRDefault="00AD5E1E" w:rsidP="00C81B84">
      <w:r w:rsidRPr="00C81B84">
        <w:t>Samlet foreslås bevilgningen på posten økt med 947,1 mill. kroner.</w:t>
      </w:r>
    </w:p>
    <w:p w14:paraId="3ECF5D10" w14:textId="77777777" w:rsidR="00EE2529" w:rsidRPr="00C81B84" w:rsidRDefault="00AD5E1E" w:rsidP="00C81B84">
      <w:pPr>
        <w:pStyle w:val="b-post"/>
      </w:pPr>
      <w:r w:rsidRPr="00C81B84">
        <w:t>Post 70 Private høyskoler</w:t>
      </w:r>
    </w:p>
    <w:p w14:paraId="3431F240" w14:textId="77777777" w:rsidR="00EE2529" w:rsidRPr="00C81B84" w:rsidRDefault="00AD5E1E" w:rsidP="00C81B84">
      <w:r w:rsidRPr="00C81B84">
        <w:t>Bevilgningen foreslås økt med 47 mill. kroner som følge av den ekstraordinære lønns- og prisjusteringen av budsjettet, jf. nærmere omtale i avsnitt 3.1.</w:t>
      </w:r>
    </w:p>
    <w:p w14:paraId="7B274701" w14:textId="77777777" w:rsidR="00EE2529" w:rsidRPr="00C81B84" w:rsidRDefault="00AD5E1E" w:rsidP="00C81B84">
      <w:r w:rsidRPr="00C81B84">
        <w:t>Bevilgningen foreslås økt med 0,1 mill. kroner som følge av omfordeling av studieplasser rettet mot flyktninger som følge av krigen i Ukraina. Se omtale under post 50.</w:t>
      </w:r>
    </w:p>
    <w:p w14:paraId="2CDBF5B0" w14:textId="77777777" w:rsidR="00EE2529" w:rsidRPr="00C81B84" w:rsidRDefault="00AD5E1E" w:rsidP="00C81B84">
      <w:r w:rsidRPr="00C81B84">
        <w:t>Samlet foreslås bevilgningen på posten økt med 47,1 mill. kroner.</w:t>
      </w:r>
    </w:p>
    <w:p w14:paraId="0D6D3263" w14:textId="77777777" w:rsidR="00EE2529" w:rsidRPr="00C81B84" w:rsidRDefault="00AD5E1E" w:rsidP="00C81B84">
      <w:pPr>
        <w:pStyle w:val="b-budkaptit"/>
      </w:pPr>
      <w:r w:rsidRPr="00C81B84">
        <w:lastRenderedPageBreak/>
        <w:t>Kap. 270 Studentvelferd</w:t>
      </w:r>
    </w:p>
    <w:p w14:paraId="3132C473" w14:textId="77777777" w:rsidR="00EE2529" w:rsidRPr="00C81B84" w:rsidRDefault="00AD5E1E" w:rsidP="00C81B84">
      <w:pPr>
        <w:pStyle w:val="b-post"/>
      </w:pPr>
      <w:r w:rsidRPr="00C81B84">
        <w:t>Post 74 Tilskudd til velferdsarbeid mv.</w:t>
      </w:r>
    </w:p>
    <w:p w14:paraId="03A74A5F" w14:textId="77777777" w:rsidR="00EE2529" w:rsidRPr="00C81B84" w:rsidRDefault="00AD5E1E" w:rsidP="00C81B84">
      <w:r w:rsidRPr="00C81B84">
        <w:t>Bevilgningen foreslås økt med 1,7 mill. kroner som følge av den ekstraordinære lønns- og prisjusteringen av budsjettet, jf. nærmere omtale i avsnitt 3.1.</w:t>
      </w:r>
    </w:p>
    <w:p w14:paraId="43DCC2C7" w14:textId="77777777" w:rsidR="00EE2529" w:rsidRPr="00C81B84" w:rsidRDefault="00AD5E1E" w:rsidP="00C81B84">
      <w:r w:rsidRPr="00C81B84">
        <w:t xml:space="preserve">Det foreslås å øke bevilgningen med 225 000 kroner mot en tilsvarende reduksjon under kap. 2410, post 01. Midlene gjelder økt tilskudd til Norsk studentorganisasjon, Organisasjon for Norske Fagskolestudenter og Association </w:t>
      </w:r>
      <w:proofErr w:type="spellStart"/>
      <w:r w:rsidRPr="00C81B84">
        <w:t>of</w:t>
      </w:r>
      <w:proofErr w:type="spellEnd"/>
      <w:r w:rsidRPr="00C81B84">
        <w:t xml:space="preserve"> Norwegian Students </w:t>
      </w:r>
      <w:proofErr w:type="spellStart"/>
      <w:r w:rsidRPr="00C81B84">
        <w:t>Abroad</w:t>
      </w:r>
      <w:proofErr w:type="spellEnd"/>
      <w:r w:rsidRPr="00C81B84">
        <w:t xml:space="preserve"> (75 000 kroner per organisasjon) som følge av at organisasjonene ikke lenger vil få honorar for å sitte i styret til Lånekassen, som er avviklet.</w:t>
      </w:r>
    </w:p>
    <w:p w14:paraId="072922D7" w14:textId="77777777" w:rsidR="00EE2529" w:rsidRPr="00C81B84" w:rsidRDefault="00AD5E1E" w:rsidP="00C81B84">
      <w:r w:rsidRPr="00C81B84">
        <w:t>Samlet foreslås bevilgningen på posten økt med 2 mill. kroner.</w:t>
      </w:r>
    </w:p>
    <w:p w14:paraId="502A3DB7" w14:textId="77777777" w:rsidR="00EE2529" w:rsidRPr="00C81B84" w:rsidRDefault="00AD5E1E" w:rsidP="00C81B84">
      <w:pPr>
        <w:pStyle w:val="b-budkaptit"/>
      </w:pPr>
      <w:r w:rsidRPr="00C81B84">
        <w:t>Kap. 271 Nasjonalt organ for kvalitet i utdanningen</w:t>
      </w:r>
    </w:p>
    <w:p w14:paraId="7F8E6460" w14:textId="77777777" w:rsidR="00EE2529" w:rsidRPr="00C81B84" w:rsidRDefault="00AD5E1E" w:rsidP="00C81B84">
      <w:pPr>
        <w:pStyle w:val="b-post"/>
      </w:pPr>
      <w:r w:rsidRPr="00C81B84">
        <w:t>Post 01 Driftsutgifter</w:t>
      </w:r>
    </w:p>
    <w:p w14:paraId="14ADC158" w14:textId="77777777" w:rsidR="00EE2529" w:rsidRPr="00C81B84" w:rsidRDefault="00AD5E1E" w:rsidP="00C81B84">
      <w:r w:rsidRPr="00C81B84">
        <w:t>Bevilgningen foreslås økt med 1,1 mill. kroner som følge av den ekstraordinære lønns- og prisjusteringen av budsjettet, jf. nærmere omtale i avsnitt 3.1, og med 0,2 mill. kroner som følge av den midlertidig økte arbeidsgiveravgiften på inntekt over 750 000 kroner, jf. nærmere omtale i avsnitt 3.2.</w:t>
      </w:r>
    </w:p>
    <w:p w14:paraId="68DF1A38" w14:textId="77777777" w:rsidR="00EE2529" w:rsidRPr="00C81B84" w:rsidRDefault="00AD5E1E" w:rsidP="00C81B84">
      <w:pPr>
        <w:pStyle w:val="avsnitt-undertittel"/>
      </w:pPr>
      <w:r w:rsidRPr="00C81B84">
        <w:t>Tilleggsbevilgning til arbeidet med akkreditering, omstilling m.m.</w:t>
      </w:r>
    </w:p>
    <w:p w14:paraId="51FDBA99" w14:textId="77777777" w:rsidR="00EE2529" w:rsidRPr="00C81B84" w:rsidRDefault="00AD5E1E" w:rsidP="00C81B84">
      <w:r w:rsidRPr="00C81B84">
        <w:t>Bevilgningen til NOKUT foreslås økt med 3,5 mill. kroner til bl.a. arbeid med å etablere institusjonsakkreditering i høyere yrkesfaglig utdanning, for å bidra til at NOKUT kan håndtere restansen av søknader om akkreditering av nye fagskoleutdanninger og bidra til å dekke omstillingskostnader i NOKUT.</w:t>
      </w:r>
    </w:p>
    <w:p w14:paraId="0DEC5AC6" w14:textId="77777777" w:rsidR="00EE2529" w:rsidRPr="00C81B84" w:rsidRDefault="00AD5E1E" w:rsidP="00C81B84">
      <w:pPr>
        <w:pStyle w:val="avsnitt-undertittel"/>
      </w:pPr>
      <w:r w:rsidRPr="00C81B84">
        <w:t>Oppsummering</w:t>
      </w:r>
    </w:p>
    <w:p w14:paraId="3F631394" w14:textId="77777777" w:rsidR="00EE2529" w:rsidRPr="00C81B84" w:rsidRDefault="00AD5E1E" w:rsidP="00C81B84">
      <w:r w:rsidRPr="00C81B84">
        <w:t>Samlet foreslås bevilgningen på posten økt med 4,8 mill. kroner.</w:t>
      </w:r>
    </w:p>
    <w:p w14:paraId="56F2F0B4" w14:textId="77777777" w:rsidR="00EE2529" w:rsidRPr="00C81B84" w:rsidRDefault="00AD5E1E" w:rsidP="00C81B84">
      <w:pPr>
        <w:pStyle w:val="b-budkaptit"/>
      </w:pPr>
      <w:r w:rsidRPr="00C81B84">
        <w:t>Kap. 272 Tiltak for internasjonalisering og høyere utdanning</w:t>
      </w:r>
    </w:p>
    <w:p w14:paraId="4108FE5C" w14:textId="77777777" w:rsidR="00EE2529" w:rsidRPr="00C81B84" w:rsidRDefault="00AD5E1E" w:rsidP="00C81B84">
      <w:pPr>
        <w:pStyle w:val="b-post"/>
      </w:pPr>
      <w:r w:rsidRPr="00C81B84">
        <w:t>Post 51 Tiltak for internasjonalisering, kan overføres, kan nyttes under post 71</w:t>
      </w:r>
    </w:p>
    <w:p w14:paraId="1112E884" w14:textId="77777777" w:rsidR="00EE2529" w:rsidRPr="00C81B84" w:rsidRDefault="00AD5E1E" w:rsidP="00C81B84">
      <w:r w:rsidRPr="00C81B84">
        <w:t>Det foreslås å redusere bevilgningen med 5,7 mill. kroner mot en tilsvarende økning på kap. 288, post 74 for kontingenten til Europeisk senter for utvikling av yrkesrettet opplæring (</w:t>
      </w:r>
      <w:proofErr w:type="spellStart"/>
      <w:r w:rsidRPr="00C81B84">
        <w:t>Ce-defop</w:t>
      </w:r>
      <w:proofErr w:type="spellEnd"/>
      <w:r w:rsidRPr="00C81B84">
        <w:t>). Det vises til nærmere omtale under kap. 288, post 74.</w:t>
      </w:r>
    </w:p>
    <w:p w14:paraId="1D6EC24F" w14:textId="77777777" w:rsidR="00EE2529" w:rsidRPr="00C81B84" w:rsidRDefault="00AD5E1E" w:rsidP="00C81B84">
      <w:pPr>
        <w:pStyle w:val="b-post"/>
      </w:pPr>
      <w:r w:rsidRPr="00C81B84">
        <w:t>Post 52 Tiltak for høyere utdanning, kan overføres, kan nyttes under post 72</w:t>
      </w:r>
    </w:p>
    <w:p w14:paraId="3D210693" w14:textId="77777777" w:rsidR="00EE2529" w:rsidRPr="00C81B84" w:rsidRDefault="00AD5E1E" w:rsidP="00C81B84">
      <w:r w:rsidRPr="00C81B84">
        <w:t>Behovet for praksisplasser er stort, spesielt i den kommunale helse- og omsorgstjenesten. Direktoratet for høyere utdanning og kompetanse (HK-</w:t>
      </w:r>
      <w:proofErr w:type="spellStart"/>
      <w:r w:rsidRPr="00C81B84">
        <w:t>dir</w:t>
      </w:r>
      <w:proofErr w:type="spellEnd"/>
      <w:r w:rsidRPr="00C81B84">
        <w:t xml:space="preserve">) har i 2022 fordelt 50 mill. kroner for å dekke bo- og reiseutgifter for helse- og </w:t>
      </w:r>
      <w:proofErr w:type="spellStart"/>
      <w:r w:rsidRPr="00C81B84">
        <w:t>sosialfagstudenter</w:t>
      </w:r>
      <w:proofErr w:type="spellEnd"/>
      <w:r w:rsidRPr="00C81B84">
        <w:t xml:space="preserve">, for å kunne ta i bruk flere </w:t>
      </w:r>
      <w:r w:rsidRPr="00C81B84">
        <w:lastRenderedPageBreak/>
        <w:t>praksisplasser langt unna campus. Rapportering per februar 2023 viser at bruken av midlene foreløpig har omfattet 1157 studenter, der 108 studenter har gjennomført praksisopphold i 47 kommuner som er helt nye tilbydere av praksisplasser. De resterende 2397 studentene som det er søkt om, vil gjennomføre praksis i løpet av 2023. Det er forventet at dette vil øke antallet nye kommuner som tilbyr praksisplasser betydelig. Det foreslås å øke bevilgningen på posten med 20 mill. kroner i 2023 for å finansiere merbehovet for bo- og reisestøtte til studentene som skal i praksis.</w:t>
      </w:r>
    </w:p>
    <w:p w14:paraId="3705FFE2" w14:textId="77777777" w:rsidR="00EE2529" w:rsidRPr="00C81B84" w:rsidRDefault="00AD5E1E" w:rsidP="00C81B84">
      <w:pPr>
        <w:pStyle w:val="b-post"/>
      </w:pPr>
      <w:r w:rsidRPr="00C81B84">
        <w:t>Post 71 Tilskudd til tiltak for internasjonalisering, kan overføres, kan nyttes under post 51</w:t>
      </w:r>
    </w:p>
    <w:p w14:paraId="7C3649B4" w14:textId="77777777" w:rsidR="00EE2529" w:rsidRPr="00C81B84" w:rsidRDefault="00AD5E1E" w:rsidP="00C81B84">
      <w:r w:rsidRPr="00C81B84">
        <w:t>Direktoratet for høyere utdanning og kompetanse (HK-</w:t>
      </w:r>
      <w:proofErr w:type="spellStart"/>
      <w:r w:rsidRPr="00C81B84">
        <w:t>dir</w:t>
      </w:r>
      <w:proofErr w:type="spellEnd"/>
      <w:r w:rsidRPr="00C81B84">
        <w:t>) betaler årlig Norges godtgjørelse til de andre nordiske landene for den nordiske avtalen om gjensidig tilgang til høyere utdanning. HK-</w:t>
      </w:r>
      <w:proofErr w:type="spellStart"/>
      <w:r w:rsidRPr="00C81B84">
        <w:t>dir</w:t>
      </w:r>
      <w:proofErr w:type="spellEnd"/>
      <w:r w:rsidRPr="00C81B84">
        <w:t xml:space="preserve"> har i 2023 fått tildelt 71,4 mill. kroner til formålet. På grunn av valutaendringer er faktisk innbetalt kontingent 59,5 mill. kroner. Bevilgningen på posten foreslås derfor redusert med 14,9 mill. kroner.</w:t>
      </w:r>
    </w:p>
    <w:p w14:paraId="49B67EF8" w14:textId="77777777" w:rsidR="00EE2529" w:rsidRPr="00C81B84" w:rsidRDefault="00AD5E1E" w:rsidP="00C81B84">
      <w:pPr>
        <w:pStyle w:val="b-budkaptit"/>
      </w:pPr>
      <w:r w:rsidRPr="00C81B84">
        <w:t>Kap. 273 Kunnskapssektorens tjenesteleverandør – Sikt</w:t>
      </w:r>
    </w:p>
    <w:p w14:paraId="7931BE3E" w14:textId="77777777" w:rsidR="00EE2529" w:rsidRPr="00C81B84" w:rsidRDefault="00AD5E1E" w:rsidP="00C81B84">
      <w:pPr>
        <w:pStyle w:val="b-post"/>
      </w:pPr>
      <w:r w:rsidRPr="00C81B84">
        <w:t>Post 50 Virksomhetskostnader</w:t>
      </w:r>
    </w:p>
    <w:p w14:paraId="045C3BAD" w14:textId="77777777" w:rsidR="00EE2529" w:rsidRPr="00C81B84" w:rsidRDefault="00AD5E1E" w:rsidP="00C81B84">
      <w:r w:rsidRPr="00C81B84">
        <w:t>Bevilgningen foreslås økt med 3,7 mill. kroner som følge av den ekstraordinære lønns- og prisjusteringen av budsjettet, jf. nærmere omtale i avsnitt 3.1, og med 1,8 mill. kroner som følge av den midlertidig økte arbeidsgiveravgiften på inntekt over 750 000 kroner, jf. nærmere omtale i avsnitt 3.2.</w:t>
      </w:r>
    </w:p>
    <w:p w14:paraId="616A05BB" w14:textId="77777777" w:rsidR="00EE2529" w:rsidRPr="00C81B84" w:rsidRDefault="00AD5E1E" w:rsidP="00C81B84">
      <w:pPr>
        <w:pStyle w:val="avsnitt-undertittel"/>
      </w:pPr>
      <w:r w:rsidRPr="00C81B84">
        <w:t>Drift av Samordna opptak</w:t>
      </w:r>
    </w:p>
    <w:p w14:paraId="3B6AC561" w14:textId="77777777" w:rsidR="00EE2529" w:rsidRPr="00C81B84" w:rsidRDefault="00AD5E1E" w:rsidP="00C81B84">
      <w:r w:rsidRPr="00C81B84">
        <w:t>Kunnskapssektorens tjenesteleverandør (Sikt) har i 2023 startet utviklingen av et nytt teknisk it-system for Samordna opptak som skal redusere de store risikoene i dagens system. Målet er å utvikle et sikkert, pålitelig og fremtidsrettet system, slik at opptaket til universiteter, høyskoler og fagskoler kan gjennomføres også i kommende år. Det er anslått økte kostnader ved drift og forvaltning av systemet allerede i 2023, og det foreslås å øke bevilgningen til Sikt med 3 mill. kroner i 2023. Se nærmere omtale av Samordna opptak-prosjektet under Andre saker.</w:t>
      </w:r>
    </w:p>
    <w:p w14:paraId="0A22EA0A" w14:textId="77777777" w:rsidR="00EE2529" w:rsidRPr="00C81B84" w:rsidRDefault="00AD5E1E" w:rsidP="00C81B84">
      <w:pPr>
        <w:pStyle w:val="avsnitt-undertittel"/>
      </w:pPr>
      <w:r w:rsidRPr="00C81B84">
        <w:t>Oppsummering</w:t>
      </w:r>
    </w:p>
    <w:p w14:paraId="78794644" w14:textId="77777777" w:rsidR="00EE2529" w:rsidRPr="00C81B84" w:rsidRDefault="00AD5E1E" w:rsidP="00C81B84">
      <w:r w:rsidRPr="00C81B84">
        <w:t>Samlet foreslås bevilgningen på posten økt med 8,6 mill. kroner.</w:t>
      </w:r>
    </w:p>
    <w:p w14:paraId="5F89873A" w14:textId="77777777" w:rsidR="00EE2529" w:rsidRPr="00C81B84" w:rsidRDefault="00AD5E1E" w:rsidP="00C81B84">
      <w:pPr>
        <w:pStyle w:val="b-budkaptit"/>
      </w:pPr>
      <w:r w:rsidRPr="00C81B84">
        <w:t>Kap. 275 Tiltak for høyere utdanning og forskning</w:t>
      </w:r>
    </w:p>
    <w:p w14:paraId="3A15A4E5" w14:textId="77777777" w:rsidR="00EE2529" w:rsidRPr="00C81B84" w:rsidRDefault="00AD5E1E" w:rsidP="00C81B84">
      <w:pPr>
        <w:pStyle w:val="b-post"/>
      </w:pPr>
      <w:r w:rsidRPr="00C81B84">
        <w:t>Post 21 Spesielle driftsutgifter, kan overføres, kan nyttes under post 70</w:t>
      </w:r>
    </w:p>
    <w:p w14:paraId="6B63C373" w14:textId="77777777" w:rsidR="00EE2529" w:rsidRPr="00C81B84" w:rsidRDefault="00AD5E1E" w:rsidP="00C81B84">
      <w:r w:rsidRPr="00C81B84">
        <w:t xml:space="preserve">Det vises til </w:t>
      </w:r>
      <w:proofErr w:type="spellStart"/>
      <w:r w:rsidRPr="00C81B84">
        <w:t>Prop</w:t>
      </w:r>
      <w:proofErr w:type="spellEnd"/>
      <w:r w:rsidRPr="00C81B84">
        <w:t>. 1 S (2022–2023) for Kunnskapsdepartementet der det står at 65,8 mill. kroner skal gå til partnerskapssamarbeid mellom lærerutdanningsinstitusjoner og skole- og barnehageeiere. I 2023 vil 1,1 mill. kroner av midlene til partnerskap omdisponeres til arbeidet med å redusere rammeplanstyringen av lærerutdanningene, som er en oppfølging av Meld. St. 19 (2020–</w:t>
      </w:r>
      <w:r w:rsidRPr="00C81B84">
        <w:lastRenderedPageBreak/>
        <w:t>2021) Styring av statlige universiteter og høyskoler. Arbeidet skal bidra til høyere kvalitet i lærerutdanning for at skoleelever og barnehagebarn skal få bedre opplæring og et bedre pedagogisk tilbud, i tråd med intensjonene med partnerskapsmidlene. Arbeidet vil involvere aktørene som tilbyr lærerutdanning, studenter og representanter for yrkesfeltet.</w:t>
      </w:r>
    </w:p>
    <w:p w14:paraId="6D4DFFF2" w14:textId="77777777" w:rsidR="00EE2529" w:rsidRPr="00C81B84" w:rsidRDefault="00AD5E1E" w:rsidP="00C81B84">
      <w:r w:rsidRPr="00C81B84">
        <w:t>Bevilgningen foreslås økt med 3,8 mill. kroner som følge av den ekstraordinære lønns- og prisjusteringen av budsjettet, jf. nærmere omtale i avsnitt 3.1, og med 48 000 kroner som følge av den midlertidig økte arbeidsgiveravgiften på inntekt over 750 000 kroner, jf. nærmere omtale i avsnitt 3.2.</w:t>
      </w:r>
    </w:p>
    <w:p w14:paraId="6460D9C7" w14:textId="77777777" w:rsidR="00EE2529" w:rsidRPr="00C81B84" w:rsidRDefault="00AD5E1E" w:rsidP="00C81B84">
      <w:pPr>
        <w:pStyle w:val="b-budkaptit"/>
      </w:pPr>
      <w:r w:rsidRPr="00C81B84">
        <w:t>Kap. 285 Norges forskningsråd</w:t>
      </w:r>
    </w:p>
    <w:p w14:paraId="728F92AA" w14:textId="77777777" w:rsidR="00EE2529" w:rsidRPr="00C81B84" w:rsidRDefault="00AD5E1E" w:rsidP="00C81B84">
      <w:pPr>
        <w:pStyle w:val="b-post"/>
      </w:pPr>
      <w:r w:rsidRPr="00C81B84">
        <w:t>Post 55 Virksomhetskostnader</w:t>
      </w:r>
    </w:p>
    <w:p w14:paraId="08FA68C4" w14:textId="77777777" w:rsidR="00EE2529" w:rsidRPr="00C81B84" w:rsidRDefault="00AD5E1E" w:rsidP="00C81B84">
      <w:r w:rsidRPr="00C81B84">
        <w:t>Bevilgningen foreslås økt med 15,2 mill. kroner som følge av den ekstraordinære lønns- og prisjusteringen av budsjettet, jf. nærmere omtale i avsnitt 3.1, og med 3,4 mill. kroner som følge av den midlertidig økte arbeidsgiveravgiften på inntekt over 750 000 kroner, jf. nærmere omtale i avsnitt 3.2.</w:t>
      </w:r>
    </w:p>
    <w:p w14:paraId="0991D4FD" w14:textId="77777777" w:rsidR="00EE2529" w:rsidRPr="00C81B84" w:rsidRDefault="00AD5E1E" w:rsidP="00C81B84">
      <w:pPr>
        <w:pStyle w:val="avsnitt-undertittel"/>
      </w:pPr>
      <w:proofErr w:type="spellStart"/>
      <w:r w:rsidRPr="00C81B84">
        <w:t>Mission</w:t>
      </w:r>
      <w:proofErr w:type="spellEnd"/>
      <w:r w:rsidRPr="00C81B84">
        <w:t xml:space="preserve"> </w:t>
      </w:r>
      <w:proofErr w:type="spellStart"/>
      <w:r w:rsidRPr="00C81B84">
        <w:t>Innovation</w:t>
      </w:r>
      <w:proofErr w:type="spellEnd"/>
      <w:r w:rsidRPr="00C81B84">
        <w:t xml:space="preserve"> Zero-</w:t>
      </w:r>
      <w:proofErr w:type="spellStart"/>
      <w:r w:rsidRPr="00C81B84">
        <w:t>Emission</w:t>
      </w:r>
      <w:proofErr w:type="spellEnd"/>
      <w:r w:rsidRPr="00C81B84">
        <w:t xml:space="preserve"> Shipping</w:t>
      </w:r>
    </w:p>
    <w:p w14:paraId="3AA4A0B6" w14:textId="77777777" w:rsidR="00EE2529" w:rsidRPr="00C81B84" w:rsidRDefault="00AD5E1E" w:rsidP="00C81B84">
      <w:r w:rsidRPr="00C81B84">
        <w:t xml:space="preserve">Forskningsrådet skal øke den administrative oppfølgingen av </w:t>
      </w:r>
      <w:proofErr w:type="spellStart"/>
      <w:r w:rsidRPr="00C81B84">
        <w:t>Mission</w:t>
      </w:r>
      <w:proofErr w:type="spellEnd"/>
      <w:r w:rsidRPr="00C81B84">
        <w:t xml:space="preserve"> </w:t>
      </w:r>
      <w:proofErr w:type="spellStart"/>
      <w:r w:rsidRPr="00C81B84">
        <w:t>Innovation</w:t>
      </w:r>
      <w:proofErr w:type="spellEnd"/>
      <w:r w:rsidRPr="00C81B84">
        <w:t xml:space="preserve"> Zero-</w:t>
      </w:r>
      <w:proofErr w:type="spellStart"/>
      <w:r w:rsidRPr="00C81B84">
        <w:t>Emission</w:t>
      </w:r>
      <w:proofErr w:type="spellEnd"/>
      <w:r w:rsidRPr="00C81B84">
        <w:t xml:space="preserve"> Shipping i 2023. I statsbudsjettet 2023 er det overført 1,5 mill. kroner fra Klima- og miljødepartementet til Forskningsrådet. Det foreslås å overføre ytterligere 1,5 mill. kroner fra Klima- og miljødepartementets kap. 1410, post 51 for å dekke Forskningsrådets virksomhetskostnader til oppdraget.</w:t>
      </w:r>
    </w:p>
    <w:p w14:paraId="58B645CD" w14:textId="77777777" w:rsidR="00EE2529" w:rsidRPr="00C81B84" w:rsidRDefault="00AD5E1E" w:rsidP="00C81B84">
      <w:pPr>
        <w:pStyle w:val="avsnitt-undertittel"/>
      </w:pPr>
      <w:r w:rsidRPr="00C81B84">
        <w:t>Fagfellevurdering</w:t>
      </w:r>
    </w:p>
    <w:p w14:paraId="63A0A196" w14:textId="77777777" w:rsidR="00EE2529" w:rsidRPr="00C81B84" w:rsidRDefault="00AD5E1E" w:rsidP="00C81B84">
      <w:r w:rsidRPr="00C81B84">
        <w:t>Klima- og miljødepartementet har gitt Forskningsrådet et oppdrag om å gjennomføre en naturvitenskapelig fagfellevurdering av fagsystemet for økologisk tilstand. Oppdraget skal gjennomføres i 2023 og 2024. Det foreslås å overføre 1 mill. kroner fra Klima- og miljødepartementets kap. 1410, post 21 for å dekke Forskningsrådets virksomhetskostnader til oppdraget.</w:t>
      </w:r>
    </w:p>
    <w:p w14:paraId="2463E8B6" w14:textId="77777777" w:rsidR="00EE2529" w:rsidRPr="00C81B84" w:rsidRDefault="00AD5E1E" w:rsidP="00C81B84">
      <w:pPr>
        <w:pStyle w:val="avsnitt-undertittel"/>
      </w:pPr>
      <w:r w:rsidRPr="00C81B84">
        <w:t>Nasjonalt koordineringssenter for cybersikkerhet</w:t>
      </w:r>
    </w:p>
    <w:p w14:paraId="27E35334" w14:textId="77777777" w:rsidR="00EE2529" w:rsidRPr="00C81B84" w:rsidRDefault="00AD5E1E" w:rsidP="00C81B84">
      <w:r w:rsidRPr="00C81B84">
        <w:t>Justis- og beredskapsdepartementet har i 2023 gitt Nasjonal sikkerhetsmyndighet og Norges forskningsråd i oppdrag å være det nasjonale koordineringssenteret for cybersikkerhet for hele programperioden til DIGITAL, som varer ut 2027. Det foreslås å overføre 1,2 mill. kroner fra Justis- og beredskapsdepartementets kap. 400, post 23 for å dekke Forskningsrådets virksomhetskostnader til oppdraget.</w:t>
      </w:r>
    </w:p>
    <w:p w14:paraId="56FBB77F" w14:textId="77777777" w:rsidR="00EE2529" w:rsidRPr="00C81B84" w:rsidRDefault="00AD5E1E" w:rsidP="00C81B84">
      <w:pPr>
        <w:pStyle w:val="avsnitt-undertittel"/>
      </w:pPr>
      <w:r w:rsidRPr="00C81B84">
        <w:t>Energi 21</w:t>
      </w:r>
    </w:p>
    <w:p w14:paraId="11BB7987" w14:textId="77777777" w:rsidR="00EE2529" w:rsidRPr="00C81B84" w:rsidRDefault="00AD5E1E" w:rsidP="00C81B84">
      <w:r w:rsidRPr="00C81B84">
        <w:t xml:space="preserve">Olje- og energidepartementet vil øke bidraget til styrets og sekretariatets arbeid med Energi21-strategien. Bidraget skal benyttes til kunnskapsinnhenting og studier til bruk i styrets arbeid med oppfølging og utvikling av strategien. Det foreslås derfor å overføre 1 mill. kroner fra Olje- og </w:t>
      </w:r>
      <w:r w:rsidRPr="00C81B84">
        <w:lastRenderedPageBreak/>
        <w:t>energidepartementets kap. 1850, post 50 for å dekke Forskningsrådets virksomhetskostnader til oppdraget.</w:t>
      </w:r>
    </w:p>
    <w:p w14:paraId="6031E338" w14:textId="77777777" w:rsidR="00EE2529" w:rsidRPr="00C81B84" w:rsidRDefault="00AD5E1E" w:rsidP="00C81B84">
      <w:pPr>
        <w:pStyle w:val="avsnitt-undertittel"/>
      </w:pPr>
      <w:r w:rsidRPr="00C81B84">
        <w:t>Sekretariat for samfunnsoppdrag om inkludering av barn og unge</w:t>
      </w:r>
    </w:p>
    <w:p w14:paraId="74E6B781" w14:textId="77777777" w:rsidR="00EE2529" w:rsidRPr="00C81B84" w:rsidRDefault="00AD5E1E" w:rsidP="00C81B84">
      <w:r w:rsidRPr="00C81B84">
        <w:t>I Langtidsplanen for forskning og høyere utdanning (LTP) 2023-2032 lanserte regjeringen et målrettet samfunnsoppdrag om inkludering av barn og unge i utdanning, arbeids- og samfunnsliv. I 2023 skal det gjennomføres en design- og implementeringsfase for samfunnsoppdraget, der man skal konkretisere og beslutte tallfestede mål og delmål for samfunnsoppdraget. Det skal også gjennomføres en bred innspills- og involveringsprosess for dette. Det foreslås å overføre totalt 1,8 mill. kroner til Kunnskapsdepartementets kap. 285, post 55, til et sekretariat i Forskningsrådet som skal konkretisere samfunnsoppdraget. Kostnadene fordeles med 600 000 kroner hver fra Barne- og familiedepartementets kap. 847, post 01, Helse- og omsorgsdepartementets kap. 714, post 21 og Kunnskapsdepartementets kap. 201, post 21.</w:t>
      </w:r>
    </w:p>
    <w:p w14:paraId="521AB9BC" w14:textId="77777777" w:rsidR="00EE2529" w:rsidRPr="00C81B84" w:rsidRDefault="00AD5E1E" w:rsidP="00C81B84">
      <w:pPr>
        <w:pStyle w:val="avsnitt-undertittel"/>
      </w:pPr>
      <w:r w:rsidRPr="00C81B84">
        <w:t>Oppsummering</w:t>
      </w:r>
    </w:p>
    <w:p w14:paraId="66545476" w14:textId="77777777" w:rsidR="00EE2529" w:rsidRPr="00C81B84" w:rsidRDefault="00AD5E1E" w:rsidP="00C81B84">
      <w:r w:rsidRPr="00C81B84">
        <w:t>Samlet foreslås bevilgningen på posten økt med 25,1 mill. kroner.</w:t>
      </w:r>
    </w:p>
    <w:p w14:paraId="4C3913AD" w14:textId="77777777" w:rsidR="00EE2529" w:rsidRPr="00C81B84" w:rsidRDefault="00AD5E1E" w:rsidP="00C81B84">
      <w:pPr>
        <w:pStyle w:val="b-budkaptit"/>
      </w:pPr>
      <w:r w:rsidRPr="00C81B84">
        <w:t>Kap. 288 Internasjonale samarbeidstiltak</w:t>
      </w:r>
    </w:p>
    <w:p w14:paraId="44B4A166" w14:textId="77777777" w:rsidR="00EE2529" w:rsidRPr="00C81B84" w:rsidRDefault="00AD5E1E" w:rsidP="00C81B84">
      <w:pPr>
        <w:pStyle w:val="b-post"/>
      </w:pPr>
      <w:r w:rsidRPr="00C81B84">
        <w:t>Post 72 Internasjonale grunnforskningsorganisasjoner</w:t>
      </w:r>
    </w:p>
    <w:p w14:paraId="60A09FD1" w14:textId="77777777" w:rsidR="00EE2529" w:rsidRPr="00C81B84" w:rsidRDefault="00AD5E1E" w:rsidP="00C81B84">
      <w:r w:rsidRPr="00C81B84">
        <w:t>Norge er gjennom sin deltakelse i en rekke ulike internasjonale grunnforsknings-organisasjoner forpliktet til å betale kontingent. Kap. 288, post 72 dekker norsk deltakelse i:</w:t>
      </w:r>
    </w:p>
    <w:p w14:paraId="0D2005FF" w14:textId="77777777" w:rsidR="00EE2529" w:rsidRPr="00C81B84" w:rsidRDefault="00AD5E1E" w:rsidP="00C81B84">
      <w:pPr>
        <w:pStyle w:val="Liste"/>
      </w:pPr>
      <w:r w:rsidRPr="00C81B84">
        <w:t>Den europeiske organisasjon for kjerneforskning (CERN)</w:t>
      </w:r>
    </w:p>
    <w:p w14:paraId="2092BEC9" w14:textId="77777777" w:rsidR="00EE2529" w:rsidRPr="00C81B84" w:rsidRDefault="00AD5E1E" w:rsidP="00C81B84">
      <w:pPr>
        <w:pStyle w:val="Liste"/>
      </w:pPr>
      <w:r w:rsidRPr="00C81B84">
        <w:t>Det europeiske molekylærbiologiske laboratorium (EMBL)</w:t>
      </w:r>
    </w:p>
    <w:p w14:paraId="38ADF2DF" w14:textId="77777777" w:rsidR="00EE2529" w:rsidRPr="000D74C3" w:rsidRDefault="00AD5E1E" w:rsidP="00C81B84">
      <w:pPr>
        <w:pStyle w:val="Liste"/>
        <w:rPr>
          <w:lang w:val="en-US"/>
        </w:rPr>
      </w:pPr>
      <w:r w:rsidRPr="000D74C3">
        <w:rPr>
          <w:lang w:val="en-US"/>
        </w:rPr>
        <w:t>European Molecular Biology Conference (EMBC)</w:t>
      </w:r>
    </w:p>
    <w:p w14:paraId="044B244A" w14:textId="77777777" w:rsidR="00EE2529" w:rsidRPr="000D74C3" w:rsidRDefault="00AD5E1E" w:rsidP="00C81B84">
      <w:pPr>
        <w:pStyle w:val="Liste"/>
        <w:rPr>
          <w:lang w:val="en-US"/>
        </w:rPr>
      </w:pPr>
      <w:r w:rsidRPr="000D74C3">
        <w:rPr>
          <w:lang w:val="en-US"/>
        </w:rPr>
        <w:t>European Synchrotron Radiation Facility (ESRF)</w:t>
      </w:r>
    </w:p>
    <w:p w14:paraId="51BBE51A" w14:textId="77777777" w:rsidR="00EE2529" w:rsidRPr="000D74C3" w:rsidRDefault="00AD5E1E" w:rsidP="00C81B84">
      <w:pPr>
        <w:pStyle w:val="Liste"/>
        <w:rPr>
          <w:lang w:val="en-US"/>
        </w:rPr>
      </w:pPr>
      <w:r w:rsidRPr="000D74C3">
        <w:rPr>
          <w:lang w:val="en-US"/>
        </w:rPr>
        <w:t>International Agency for Research on Cancer (IARC)</w:t>
      </w:r>
    </w:p>
    <w:p w14:paraId="3050F575" w14:textId="77777777" w:rsidR="00EE2529" w:rsidRPr="00C81B84" w:rsidRDefault="00AD5E1E" w:rsidP="00C81B84">
      <w:r w:rsidRPr="00C81B84">
        <w:t>Kunnskapsdepartementet har mottatt endelig informasjon om kontingentene til de internasjonale grunnforskningsorganisasjonene for 2023. Budsjettene for de fleste organisasjonene var ikke fastsatt da statsbudsjettet for 2023 ble lagt frem, men ble først vedtatt rett før årsskiftet. Basert på de mottatte kontingentkravene for 2023 foreslås bevilgningen økt med 31,8 mill. kroner.</w:t>
      </w:r>
    </w:p>
    <w:p w14:paraId="2CE54945" w14:textId="77777777" w:rsidR="00EE2529" w:rsidRPr="00C81B84" w:rsidRDefault="00AD5E1E" w:rsidP="00C81B84">
      <w:pPr>
        <w:pStyle w:val="b-post"/>
      </w:pPr>
      <w:r w:rsidRPr="00C81B84">
        <w:t>Post 73 EUs rammeprogram for forskning og innovasjon</w:t>
      </w:r>
    </w:p>
    <w:p w14:paraId="7338A5A5" w14:textId="77777777" w:rsidR="00EE2529" w:rsidRPr="00C81B84" w:rsidRDefault="00AD5E1E" w:rsidP="00C81B84">
      <w:r w:rsidRPr="00C81B84">
        <w:t>Det foreslås å øke bevilgningen med 56,2 mill. kroner. Endringen skyldes oppdatert kontingentanslag basert på utkast til utbetalingsbudsjett fra Europakommisjonen og valutakursjusteringer.</w:t>
      </w:r>
    </w:p>
    <w:p w14:paraId="5F379304" w14:textId="77777777" w:rsidR="00EE2529" w:rsidRPr="00C81B84" w:rsidRDefault="00AD5E1E" w:rsidP="00C81B84">
      <w:pPr>
        <w:pStyle w:val="b-post"/>
      </w:pPr>
      <w:r w:rsidRPr="00C81B84">
        <w:t>Post 74 EUs program for utdanning, opplæring, ungdom og idrett</w:t>
      </w:r>
    </w:p>
    <w:p w14:paraId="720FE5D4" w14:textId="77777777" w:rsidR="00EE2529" w:rsidRPr="00C81B84" w:rsidRDefault="00AD5E1E" w:rsidP="00C81B84">
      <w:r w:rsidRPr="00C81B84">
        <w:t xml:space="preserve">Det foreslås å øke bevilgningen på posten med 8,4 mill. kroner. Endringen skyldes oppdatert kontingentanslag basert på utkast til utbetalingsbudsjett fra Europakommisjonen og </w:t>
      </w:r>
      <w:r w:rsidRPr="00C81B84">
        <w:lastRenderedPageBreak/>
        <w:t>valutakursjusteringer for kontingenten til Erasmus+ på 2,7 mill. kroner, samt flytting av kontingent for Europeisk senter for utvikling av yrkesrettet utvikling (</w:t>
      </w:r>
      <w:proofErr w:type="spellStart"/>
      <w:r w:rsidRPr="00C81B84">
        <w:t>Cedefop</w:t>
      </w:r>
      <w:proofErr w:type="spellEnd"/>
      <w:r w:rsidRPr="00C81B84">
        <w:t>).</w:t>
      </w:r>
    </w:p>
    <w:p w14:paraId="66F0ED00" w14:textId="77777777" w:rsidR="00EE2529" w:rsidRPr="00C81B84" w:rsidRDefault="00AD5E1E" w:rsidP="00C81B84">
      <w:r w:rsidRPr="00C81B84">
        <w:t>Med bakgrunn i pågående prosess med innlemmelse av Europeisk senter for utvikling av yrkesrettet opplæring (</w:t>
      </w:r>
      <w:proofErr w:type="spellStart"/>
      <w:r w:rsidRPr="00C81B84">
        <w:t>Cedefop</w:t>
      </w:r>
      <w:proofErr w:type="spellEnd"/>
      <w:r w:rsidRPr="00C81B84">
        <w:t>) i EØS-avtalen, flyttes kontingenten fra kap. 272, post 51 til kap. 288, post 74. Kontingenten vil fra og med 2023 inngå som en del av utbetalingsbudsjettet departementet mottar av EFTA-sekretariatet, og følger samme prosess som kontingenten for Erasmus+. Kap. 272, post 51 reduseres med tilsvarende beløp.</w:t>
      </w:r>
    </w:p>
    <w:p w14:paraId="43C103EC" w14:textId="77777777" w:rsidR="00EE2529" w:rsidRPr="00C81B84" w:rsidRDefault="00AD5E1E" w:rsidP="00C81B84">
      <w:pPr>
        <w:pStyle w:val="b-post"/>
      </w:pPr>
      <w:r w:rsidRPr="00C81B84">
        <w:t>Post 75 UNESCO-kontingent</w:t>
      </w:r>
    </w:p>
    <w:p w14:paraId="5EC0564A" w14:textId="77777777" w:rsidR="00EE2529" w:rsidRPr="00C81B84" w:rsidRDefault="00AD5E1E" w:rsidP="00C81B84">
      <w:r w:rsidRPr="00C81B84">
        <w:t>Det foreslås å øke bevilgningen med 2,5 mill. kroner, som følge av oppdatert kontingentanslag. Se også omtale under kap. 3288, post 04.</w:t>
      </w:r>
    </w:p>
    <w:p w14:paraId="13BB41C2" w14:textId="77777777" w:rsidR="00EE2529" w:rsidRPr="00C81B84" w:rsidRDefault="00AD5E1E" w:rsidP="00C81B84">
      <w:pPr>
        <w:pStyle w:val="b-budkaptit"/>
      </w:pPr>
      <w:r w:rsidRPr="00C81B84">
        <w:t>Kap. 3288 Internasjonale samarbeidstiltak</w:t>
      </w:r>
    </w:p>
    <w:p w14:paraId="11D66009" w14:textId="77777777" w:rsidR="00EE2529" w:rsidRPr="00C81B84" w:rsidRDefault="00AD5E1E" w:rsidP="00C81B84">
      <w:pPr>
        <w:pStyle w:val="b-post"/>
      </w:pPr>
      <w:r w:rsidRPr="00C81B84">
        <w:t>Post 04 Refusjon av ODA-godkjente utgifter</w:t>
      </w:r>
    </w:p>
    <w:p w14:paraId="682EE15B" w14:textId="77777777" w:rsidR="00EE2529" w:rsidRPr="00C81B84" w:rsidRDefault="00AD5E1E" w:rsidP="00C81B84">
      <w:r w:rsidRPr="00C81B84">
        <w:t xml:space="preserve">Kontingenten til International </w:t>
      </w:r>
      <w:proofErr w:type="spellStart"/>
      <w:r w:rsidRPr="00C81B84">
        <w:t>Agency</w:t>
      </w:r>
      <w:proofErr w:type="spellEnd"/>
      <w:r w:rsidRPr="00C81B84">
        <w:t xml:space="preserve"> for Research </w:t>
      </w:r>
      <w:proofErr w:type="spellStart"/>
      <w:r w:rsidRPr="00C81B84">
        <w:t>on</w:t>
      </w:r>
      <w:proofErr w:type="spellEnd"/>
      <w:r w:rsidRPr="00C81B84">
        <w:t xml:space="preserve"> Cancer (IARC) utløser rett til refusjon av ODA-utgifter. Norge kan </w:t>
      </w:r>
      <w:proofErr w:type="spellStart"/>
      <w:r w:rsidRPr="00C81B84">
        <w:t>regnskapsføre</w:t>
      </w:r>
      <w:proofErr w:type="spellEnd"/>
      <w:r w:rsidRPr="00C81B84">
        <w:t xml:space="preserve"> 51 pst. av kontingenten som bistandsmidler. En justering av kontingentene til IARC fører til en økning i refusjonen på 0,4 mill. kroner.</w:t>
      </w:r>
    </w:p>
    <w:p w14:paraId="698840B7" w14:textId="77777777" w:rsidR="00EE2529" w:rsidRPr="00C81B84" w:rsidRDefault="00AD5E1E" w:rsidP="00C81B84">
      <w:r w:rsidRPr="00C81B84">
        <w:t>Kontingentforpliktelsen for norsk medlemskap i UNESCO utløser rett til refusjon av ODA-godkjente utgifter på 60 pst. Økte utgifter til kontingent til UNESCO fører til en økning i refusjonen på 1,5 mill. kroner.</w:t>
      </w:r>
    </w:p>
    <w:p w14:paraId="2B279276" w14:textId="77777777" w:rsidR="00EE2529" w:rsidRPr="00C81B84" w:rsidRDefault="00AD5E1E" w:rsidP="00C81B84">
      <w:r w:rsidRPr="00C81B84">
        <w:t>Samlet foreslås bevilgningen på posten økt med 2 mill. kroner.</w:t>
      </w:r>
    </w:p>
    <w:p w14:paraId="282A7483" w14:textId="77777777" w:rsidR="00EE2529" w:rsidRPr="00C81B84" w:rsidRDefault="00AD5E1E" w:rsidP="00C81B84">
      <w:pPr>
        <w:pStyle w:val="b-budkaptit"/>
      </w:pPr>
      <w:r w:rsidRPr="00C81B84">
        <w:t>Kap. 2410 Statens lånekasse for utdanning</w:t>
      </w:r>
    </w:p>
    <w:p w14:paraId="7FC48F8A" w14:textId="77777777" w:rsidR="00EE2529" w:rsidRPr="00C81B84" w:rsidRDefault="00AD5E1E" w:rsidP="00C81B84">
      <w:pPr>
        <w:pStyle w:val="b-post"/>
      </w:pPr>
      <w:r w:rsidRPr="00C81B84">
        <w:t>Post 01 Driftsutgifter</w:t>
      </w:r>
    </w:p>
    <w:p w14:paraId="32C3AC0D" w14:textId="77777777" w:rsidR="00EE2529" w:rsidRPr="00C81B84" w:rsidRDefault="00AD5E1E" w:rsidP="00C81B84">
      <w:r w:rsidRPr="00C81B84">
        <w:t>Bevilgningen foreslås økt med 4,3 mill. kroner som følge av den ekstraordinære lønns- og prisjusteringen av budsjettet, jf. nærmere omtale i avsnitt 3.1, og med 0,7 mill. kroner som følge av den midlertidig økte arbeidsgiveravgiften på inntekt over 750 000 kroner, jf. nærmere omtale i avsnitt 3.2.</w:t>
      </w:r>
    </w:p>
    <w:p w14:paraId="17AC3F93" w14:textId="77777777" w:rsidR="00EE2529" w:rsidRPr="00C81B84" w:rsidRDefault="00AD5E1E" w:rsidP="00C81B84">
      <w:pPr>
        <w:pStyle w:val="avsnitt-undertittel"/>
      </w:pPr>
      <w:r w:rsidRPr="00C81B84">
        <w:t>Fremtidens innkreving</w:t>
      </w:r>
    </w:p>
    <w:p w14:paraId="460F9D81" w14:textId="77777777" w:rsidR="00EE2529" w:rsidRPr="00C81B84" w:rsidRDefault="00AD5E1E" w:rsidP="00C81B84">
      <w:r w:rsidRPr="00C81B84">
        <w:t>Lånekassen deltar i prosjektet Fremtidens innkreving. Det foreslås å øke bevilgningen med 1,6 mill. kroner mot en tilsvarende reduksjon på kap. 1618, post 22 under Finansdepartementet for å dekke utgifter til prosjektet.</w:t>
      </w:r>
    </w:p>
    <w:p w14:paraId="601A330E" w14:textId="77777777" w:rsidR="00EE2529" w:rsidRPr="00C81B84" w:rsidRDefault="00AD5E1E" w:rsidP="00C81B84">
      <w:pPr>
        <w:pStyle w:val="avsnitt-undertittel"/>
      </w:pPr>
      <w:r w:rsidRPr="00C81B84">
        <w:t>Avvikling av styret i Lånekassen</w:t>
      </w:r>
    </w:p>
    <w:p w14:paraId="68258E14" w14:textId="77777777" w:rsidR="00EE2529" w:rsidRPr="00C81B84" w:rsidRDefault="00AD5E1E" w:rsidP="00C81B84">
      <w:r w:rsidRPr="00C81B84">
        <w:t xml:space="preserve">Styret i Lånekassen ble lagt ned fra 1. januar 2023. Elev- og studentorganisasjonene fikk honorar for å sitte i styret. For å kompensere for tap av styregodtgjørelse foreslås det å redusere </w:t>
      </w:r>
      <w:r w:rsidRPr="00C81B84">
        <w:lastRenderedPageBreak/>
        <w:t>bevilgningen med 0,3 mill. kroner mot en tilsvarende samlet økning av tilskuddene til organisasjonene under kap. 225, post 75 og kap. 270, post 74.</w:t>
      </w:r>
    </w:p>
    <w:p w14:paraId="03C887FC" w14:textId="77777777" w:rsidR="00EE2529" w:rsidRPr="00C81B84" w:rsidRDefault="00AD5E1E" w:rsidP="00C81B84">
      <w:pPr>
        <w:pStyle w:val="avsnitt-undertittel"/>
      </w:pPr>
      <w:r w:rsidRPr="00C81B84">
        <w:t>Oppsummering</w:t>
      </w:r>
    </w:p>
    <w:p w14:paraId="3F15858B" w14:textId="77777777" w:rsidR="00EE2529" w:rsidRPr="00C81B84" w:rsidRDefault="00AD5E1E" w:rsidP="00C81B84">
      <w:r w:rsidRPr="00C81B84">
        <w:t>Samlet foreslås bevilgningen på posten økt med 6,3 mill. kroner.</w:t>
      </w:r>
    </w:p>
    <w:p w14:paraId="37B10BC6" w14:textId="77777777" w:rsidR="00EE2529" w:rsidRPr="00C81B84" w:rsidRDefault="00AD5E1E" w:rsidP="00C81B84">
      <w:pPr>
        <w:pStyle w:val="b-post"/>
      </w:pPr>
      <w:r w:rsidRPr="00C81B84">
        <w:t>Post 45 Større utstyrsanskaffelser og vedlikehold, kan overføres, kan nyttes under post 1</w:t>
      </w:r>
    </w:p>
    <w:p w14:paraId="1E1D8273" w14:textId="77777777" w:rsidR="00EE2529" w:rsidRPr="00C81B84" w:rsidRDefault="00AD5E1E" w:rsidP="00C81B84">
      <w:r w:rsidRPr="00C81B84">
        <w:t>Bevilgningen foreslås økt med 0,5 mill. kroner som følge av den ekstraordinære lønns- og prisjusteringen av budsjettet, jf. nærmere omtale i avsnitt 3.1.</w:t>
      </w:r>
    </w:p>
    <w:p w14:paraId="6D222F3F" w14:textId="77777777" w:rsidR="00EE2529" w:rsidRPr="00C81B84" w:rsidRDefault="00AD5E1E" w:rsidP="00C81B84">
      <w:r w:rsidRPr="00C81B84">
        <w:t>Det foreslås å øke bevilgningen med 20 mill. kroner til utvikling av IT-systemer i Lånekassen for å gjøre utdanningsstøtteordningene bedre tilpasset voksne som tar korte og fleksible utdanninger. Med forslaget vil det totalt være bevilget 60 mill. kroner til utviklingen i 2022 og 2023. I tillegg kommer det Lånekassen dekker innenfor gjeldende ramme. Bevilgningsbehovet var tidligere anslått til 50 mill. kroner, men kostnadene har økt bl.a. som følge av forsinkelser på bakgrunn av arbeid med strømstipend til studenter i 2022.</w:t>
      </w:r>
    </w:p>
    <w:p w14:paraId="537B69F0" w14:textId="77777777" w:rsidR="00EE2529" w:rsidRPr="00C81B84" w:rsidRDefault="00AD5E1E" w:rsidP="00C81B84">
      <w:pPr>
        <w:pStyle w:val="avsnitt-undertittel"/>
      </w:pPr>
      <w:r w:rsidRPr="00C81B84">
        <w:t>Oppsummering</w:t>
      </w:r>
    </w:p>
    <w:p w14:paraId="409C0550" w14:textId="77777777" w:rsidR="00EE2529" w:rsidRPr="00C81B84" w:rsidRDefault="00AD5E1E" w:rsidP="00C81B84">
      <w:r w:rsidRPr="00C81B84">
        <w:t>Samlet foreslås bevilgningen på posten økt med 20,5 mill. kroner.</w:t>
      </w:r>
    </w:p>
    <w:p w14:paraId="3C84A1D5" w14:textId="77777777" w:rsidR="00EE2529" w:rsidRPr="00C81B84" w:rsidRDefault="00AD5E1E" w:rsidP="00C81B84">
      <w:pPr>
        <w:pStyle w:val="b-post"/>
      </w:pPr>
      <w:r w:rsidRPr="00C81B84">
        <w:t>Post 50 Avsetning til utdanningsstipend, overslagsbevilgning</w:t>
      </w:r>
    </w:p>
    <w:p w14:paraId="47414511" w14:textId="77777777" w:rsidR="00EE2529" w:rsidRPr="00C81B84" w:rsidRDefault="00AD5E1E" w:rsidP="00C81B84">
      <w:r w:rsidRPr="00C81B84">
        <w:t>Det foreslås å redusere bevilgningen med 246,6 mill. kroner som følge av anslagsendringer. Endringen skyldes i hovedsak redusert anslag for lån som kan gjøres om til stipend (omgjøringslån), og lavere anslag for antall mottakere av lån og stipend.</w:t>
      </w:r>
    </w:p>
    <w:p w14:paraId="2E036B1A" w14:textId="77777777" w:rsidR="00EE2529" w:rsidRPr="00C81B84" w:rsidRDefault="00AD5E1E" w:rsidP="00C81B84">
      <w:pPr>
        <w:pStyle w:val="b-post"/>
      </w:pPr>
      <w:r w:rsidRPr="00C81B84">
        <w:t>Post 70 Utdanningsstipend, overslagsbevilgning</w:t>
      </w:r>
    </w:p>
    <w:p w14:paraId="54309AB0" w14:textId="77777777" w:rsidR="00EE2529" w:rsidRPr="00C81B84" w:rsidRDefault="00AD5E1E" w:rsidP="00C81B84">
      <w:r w:rsidRPr="00C81B84">
        <w:t>Bevilgningsbehovet reduseres med 164,5 mill. kroner som følge av lavere anslag for antall mottakere av flyktningstipend. Nye anslag for blant annet foreldrestipend, tilleggsstipend for personer med nedsatt funksjonsevne og sykestipend øker bevilgningsbehovet. Samlet foreslås det å redusere bevilgningen med 52,4 mill. kroner.</w:t>
      </w:r>
    </w:p>
    <w:p w14:paraId="67AB2E66" w14:textId="77777777" w:rsidR="00EE2529" w:rsidRPr="00C81B84" w:rsidRDefault="00AD5E1E" w:rsidP="00C81B84">
      <w:pPr>
        <w:pStyle w:val="b-post"/>
      </w:pPr>
      <w:r w:rsidRPr="00C81B84">
        <w:t>Post 71 Andre stipend, overslagsbevilgning</w:t>
      </w:r>
    </w:p>
    <w:p w14:paraId="2D1FDE71" w14:textId="77777777" w:rsidR="00EE2529" w:rsidRPr="00C81B84" w:rsidRDefault="00AD5E1E" w:rsidP="00C81B84">
      <w:r w:rsidRPr="00C81B84">
        <w:t>Det foreslås å øke bevilgningen med 14,5 mill. kroner. Endringen skyldes i hovedsak høyere anslag for reisestipend for studenter og elever i land utenfor Norden.</w:t>
      </w:r>
    </w:p>
    <w:p w14:paraId="3AA5514B" w14:textId="77777777" w:rsidR="00EE2529" w:rsidRPr="00C81B84" w:rsidRDefault="00AD5E1E" w:rsidP="00C81B84">
      <w:pPr>
        <w:pStyle w:val="b-post"/>
      </w:pPr>
      <w:r w:rsidRPr="00C81B84">
        <w:t>Post 72 Rentestøtte, overslagsbevilgning</w:t>
      </w:r>
    </w:p>
    <w:p w14:paraId="732C8595" w14:textId="77777777" w:rsidR="00EE2529" w:rsidRPr="00C81B84" w:rsidRDefault="00AD5E1E" w:rsidP="00C81B84">
      <w:r w:rsidRPr="00C81B84">
        <w:t>Bevilgningen dekker kostnadene ved å gi rentefrie lån i studietiden, og rentestøtten er dermed et uttrykk for hvor mye staten subsidierer lånedelen av støtteordningene med. Som følge av et lavere anslag for nye utlån er budsjettbehovet redusert med 82,8 mill. kroner.</w:t>
      </w:r>
    </w:p>
    <w:p w14:paraId="0E0D8F15" w14:textId="77777777" w:rsidR="00EE2529" w:rsidRPr="00C81B84" w:rsidRDefault="00AD5E1E" w:rsidP="00C81B84">
      <w:pPr>
        <w:pStyle w:val="b-post"/>
      </w:pPr>
      <w:r w:rsidRPr="00C81B84">
        <w:lastRenderedPageBreak/>
        <w:t>Post 73 Avskrivninger, overslagsbevilgning</w:t>
      </w:r>
    </w:p>
    <w:p w14:paraId="3936C61C" w14:textId="77777777" w:rsidR="00EE2529" w:rsidRPr="00C81B84" w:rsidRDefault="00AD5E1E" w:rsidP="00C81B84">
      <w:r w:rsidRPr="00C81B84">
        <w:t>Det foreslås å redusere bevilgningen med 33,1 mill. kroner. Endringen skyldes i hovedsak redusert anslag for antall personer som får slettet gjeld på grunn av uførhet.</w:t>
      </w:r>
    </w:p>
    <w:p w14:paraId="055B03D5" w14:textId="77777777" w:rsidR="00EE2529" w:rsidRPr="00C81B84" w:rsidRDefault="00AD5E1E" w:rsidP="00C81B84">
      <w:pPr>
        <w:pStyle w:val="b-post"/>
      </w:pPr>
      <w:r w:rsidRPr="00C81B84">
        <w:t>Post 74 Tap på utlån</w:t>
      </w:r>
    </w:p>
    <w:p w14:paraId="0FAEA5D3" w14:textId="77777777" w:rsidR="00EE2529" w:rsidRPr="00C81B84" w:rsidRDefault="00AD5E1E" w:rsidP="00C81B84">
      <w:r w:rsidRPr="00C81B84">
        <w:t>Det foreslås å redusere bevilgningen med 55 mill. kroner som følge av lavere anslag for lån som blir permanent overført til Statens innkrevingssentral.</w:t>
      </w:r>
    </w:p>
    <w:p w14:paraId="3A1C3FE8" w14:textId="77777777" w:rsidR="00EE2529" w:rsidRPr="00C81B84" w:rsidRDefault="00AD5E1E" w:rsidP="00C81B84">
      <w:pPr>
        <w:pStyle w:val="b-post"/>
      </w:pPr>
      <w:r w:rsidRPr="00C81B84">
        <w:t>Post 90 Økt lån og rentegjeld, overslagsbevilgning</w:t>
      </w:r>
    </w:p>
    <w:p w14:paraId="68CC8038" w14:textId="77777777" w:rsidR="00EE2529" w:rsidRPr="00C81B84" w:rsidRDefault="00AD5E1E" w:rsidP="00C81B84">
      <w:r w:rsidRPr="00C81B84">
        <w:t>Basert på observert utvikling i inneværende studieår anslås samlet utlån i 2023 å bli 1 253 mill. kroner lavere enn lagt til grunn. Det er i hovedsak anslaget for basislån som reduseres som følge av færre mottakere av lån og stipend. Øvrige anslagsendringer på posten som knytter seg til renter, øker bevilgningsbehovet. Samlet foreslås det å redusere bevilgningen med 1 156,3 mill. kroner.</w:t>
      </w:r>
    </w:p>
    <w:p w14:paraId="085FD57D" w14:textId="77777777" w:rsidR="00EE2529" w:rsidRPr="00C81B84" w:rsidRDefault="00AD5E1E" w:rsidP="00C81B84">
      <w:pPr>
        <w:pStyle w:val="b-budkaptit"/>
      </w:pPr>
      <w:r w:rsidRPr="00C81B84">
        <w:t>Kap. 5310 Statens lånekasse for utdanning</w:t>
      </w:r>
    </w:p>
    <w:p w14:paraId="5F8DDA86" w14:textId="77777777" w:rsidR="00EE2529" w:rsidRPr="00C81B84" w:rsidRDefault="00AD5E1E" w:rsidP="00C81B84">
      <w:pPr>
        <w:pStyle w:val="b-post"/>
      </w:pPr>
      <w:r w:rsidRPr="00C81B84">
        <w:t>Post 29 Termingebyrer</w:t>
      </w:r>
    </w:p>
    <w:p w14:paraId="600536C5" w14:textId="77777777" w:rsidR="00EE2529" w:rsidRPr="00C81B84" w:rsidRDefault="00AD5E1E" w:rsidP="00C81B84">
      <w:r w:rsidRPr="00C81B84">
        <w:t>Det foreslås å redusere bevilgningen med 0,2 mill. kroner som følge av redusert anslag for gebyrinntekter ved førstegangsvarsel.</w:t>
      </w:r>
    </w:p>
    <w:p w14:paraId="43131994" w14:textId="77777777" w:rsidR="00EE2529" w:rsidRPr="00C81B84" w:rsidRDefault="00AD5E1E" w:rsidP="00C81B84">
      <w:pPr>
        <w:pStyle w:val="b-post"/>
      </w:pPr>
      <w:r w:rsidRPr="00C81B84">
        <w:t>Post 89 Purregebyrer</w:t>
      </w:r>
    </w:p>
    <w:p w14:paraId="4EC91FD3" w14:textId="77777777" w:rsidR="00EE2529" w:rsidRPr="00C81B84" w:rsidRDefault="00AD5E1E" w:rsidP="00C81B84">
      <w:r w:rsidRPr="00C81B84">
        <w:t>Det foreslås å øke bevilgningen med 9 mill. kroner på bakgrunn av observert økt antall purringer.</w:t>
      </w:r>
    </w:p>
    <w:p w14:paraId="14D6D26C" w14:textId="77777777" w:rsidR="00EE2529" w:rsidRPr="00C81B84" w:rsidRDefault="00AD5E1E" w:rsidP="00C81B84">
      <w:pPr>
        <w:pStyle w:val="b-post"/>
      </w:pPr>
      <w:r w:rsidRPr="00C81B84">
        <w:t>Post 90 Redusert lån og rentegjeld</w:t>
      </w:r>
    </w:p>
    <w:p w14:paraId="10533AE0" w14:textId="77777777" w:rsidR="00EE2529" w:rsidRPr="00C81B84" w:rsidRDefault="00AD5E1E" w:rsidP="00C81B84">
      <w:r w:rsidRPr="00C81B84">
        <w:t>Det foreslås å redusere bevilgningen med 493,4 mill. kroner. Endringen skyldes i hovedsak redusert anslag for innbetaling av renter fra tidligere perioder.</w:t>
      </w:r>
    </w:p>
    <w:p w14:paraId="64065B58" w14:textId="77777777" w:rsidR="00EE2529" w:rsidRPr="00C81B84" w:rsidRDefault="00AD5E1E" w:rsidP="00C81B84">
      <w:pPr>
        <w:pStyle w:val="b-post"/>
      </w:pPr>
      <w:r w:rsidRPr="00C81B84">
        <w:t>Post 93 Omgjøring av utdanningslån til stipend</w:t>
      </w:r>
    </w:p>
    <w:p w14:paraId="62EB331B" w14:textId="77777777" w:rsidR="00EE2529" w:rsidRPr="00C81B84" w:rsidRDefault="00AD5E1E" w:rsidP="00C81B84">
      <w:r w:rsidRPr="00C81B84">
        <w:t>Basert på regnskapstall fra 2022 foreslås det å øke bevilgningen med 117,3 mill. kroner.</w:t>
      </w:r>
    </w:p>
    <w:p w14:paraId="7414817A" w14:textId="77777777" w:rsidR="00EE2529" w:rsidRPr="00C81B84" w:rsidRDefault="00AD5E1E" w:rsidP="00C81B84">
      <w:pPr>
        <w:pStyle w:val="b-budkaptit"/>
      </w:pPr>
      <w:r w:rsidRPr="00C81B84">
        <w:t>Kap. 5617 Renter fra Statens lånekasse for utdanning</w:t>
      </w:r>
    </w:p>
    <w:p w14:paraId="51B80A06" w14:textId="77777777" w:rsidR="00EE2529" w:rsidRPr="00C81B84" w:rsidRDefault="00AD5E1E" w:rsidP="00C81B84">
      <w:pPr>
        <w:pStyle w:val="b-post"/>
      </w:pPr>
      <w:r w:rsidRPr="00C81B84">
        <w:t>Post 80 Renter</w:t>
      </w:r>
    </w:p>
    <w:p w14:paraId="1C6566D1" w14:textId="77777777" w:rsidR="00EE2529" w:rsidRPr="00C81B84" w:rsidRDefault="00AD5E1E" w:rsidP="00C81B84">
      <w:r w:rsidRPr="00C81B84">
        <w:t>Det foreslås å øke bevilgningen med 122,3 mill. kroner. Hovedårsaken er økt anslag for opptjente, ikke-betalte renter.</w:t>
      </w:r>
    </w:p>
    <w:p w14:paraId="79262335" w14:textId="77777777" w:rsidR="00EE2529" w:rsidRPr="00C81B84" w:rsidRDefault="00AD5E1E" w:rsidP="00C81B84">
      <w:pPr>
        <w:pStyle w:val="Undertittel"/>
      </w:pPr>
      <w:r w:rsidRPr="00C81B84">
        <w:lastRenderedPageBreak/>
        <w:t>Andre saker</w:t>
      </w:r>
    </w:p>
    <w:p w14:paraId="4721ACCD" w14:textId="77777777" w:rsidR="00EE2529" w:rsidRPr="00C81B84" w:rsidRDefault="00AD5E1E" w:rsidP="00C81B84">
      <w:pPr>
        <w:pStyle w:val="avsnitt-undertittel"/>
      </w:pPr>
      <w:r w:rsidRPr="00C81B84">
        <w:t>Utvikling av nytt it-system for Samordna opptak</w:t>
      </w:r>
    </w:p>
    <w:p w14:paraId="71EF1ABF" w14:textId="77777777" w:rsidR="00EE2529" w:rsidRPr="00C81B84" w:rsidRDefault="00AD5E1E" w:rsidP="00C81B84">
      <w:r w:rsidRPr="00C81B84">
        <w:t xml:space="preserve">Det vises til omtalen av arbeidet med et nytt IT-system for Samordna opptak i </w:t>
      </w:r>
      <w:proofErr w:type="spellStart"/>
      <w:r w:rsidRPr="00C81B84">
        <w:t>Prop</w:t>
      </w:r>
      <w:proofErr w:type="spellEnd"/>
      <w:r w:rsidRPr="00C81B84">
        <w:t>. 1 S (2022–2023) for Kunnskapsdepartementet. Samordna opptak står for gjennomføringen av opptaket til høyere utdanning, som i 2023 gjelder over 135 000 søkere. De digitale systemene for å behandle søknader ble utviklet på 1990-tallet og tidlig på 2000-tallet. Systemene er i dag utdaterte, har høy driftsrisiko, er lite brukervennlige og oppfyller ikke lovkrav til datasystemer. Det ble derfor i statsbudsjettet for 2023 bevilget 53,7 mill. kroner til å starte arbeidet med å utvikle et nytt it-systemet for Samordna opptak. Det ble samtidig opplyst at regjeringen ville komme tilbake til RNB for 2023 med en endelig kostnadsramme for prosjektet.</w:t>
      </w:r>
    </w:p>
    <w:p w14:paraId="7CE20F43" w14:textId="77777777" w:rsidR="00EE2529" w:rsidRPr="00C81B84" w:rsidRDefault="00AD5E1E" w:rsidP="00C81B84">
      <w:r w:rsidRPr="00C81B84">
        <w:t>Kunnskapsdepartementet har mottatt et oppdatert beslutningsgrunnlag fra Kunnskapssektorens leverandør (Sikt) og Direktoratet for høyere utdanning og kompetanse (HK-</w:t>
      </w:r>
      <w:proofErr w:type="spellStart"/>
      <w:r w:rsidRPr="00C81B84">
        <w:t>dir</w:t>
      </w:r>
      <w:proofErr w:type="spellEnd"/>
      <w:r w:rsidRPr="00C81B84">
        <w:t>), som samarbeider om utviklingen av det nye systemet. Prosjektet er under terskelverdien for digitaliseringsprosjekter i statens prosjektmodell, jf. rundskriv R-108, men er likevel kvalitetssikret gjennom to supplerende analyser.</w:t>
      </w:r>
    </w:p>
    <w:p w14:paraId="0770838A" w14:textId="77777777" w:rsidR="00EE2529" w:rsidRPr="00C81B84" w:rsidRDefault="00AD5E1E" w:rsidP="00C81B84">
      <w:r w:rsidRPr="00C81B84">
        <w:t xml:space="preserve">Prosjektet er delt i to faser. Fase 1 (2023–2025) omfatter utvikling av det nødvendige systemet for gjennomføring av opptak til høyere utdanning og utgjør den største delen av prosjektet. Fase 2 (2026–2027) omfatter utvikling av andre opptak med stort samfunnsøkonomisk gevinstpotensial, for eksempel fagskole, master-, emne- og lokale opptak, samtidig som det økonomisk sett utgjør en relativt liten andel av prosjektet. Mens fase 1 er risikoreduserende og sikrer at systemene som brukes for å gjennomføre opptaket til høyere utdanning ikke bryter sammen, vil fase 2 kunne bidra til andre gevinster ved å digitalisere og automatisere nye opptaksområder. </w:t>
      </w:r>
      <w:proofErr w:type="spellStart"/>
      <w:r w:rsidRPr="00C81B84">
        <w:t>Kvalitetssikrer</w:t>
      </w:r>
      <w:proofErr w:type="spellEnd"/>
      <w:r w:rsidRPr="00C81B84">
        <w:t xml:space="preserve"> har kun vurdert kostnadsanslag og tilhørende usikkerhet for fase 1.</w:t>
      </w:r>
    </w:p>
    <w:p w14:paraId="027304E7" w14:textId="77777777" w:rsidR="00EE2529" w:rsidRPr="00C81B84" w:rsidRDefault="00AD5E1E" w:rsidP="00C81B84">
      <w:proofErr w:type="spellStart"/>
      <w:r w:rsidRPr="00C81B84">
        <w:t>Kvalitetssikrer</w:t>
      </w:r>
      <w:proofErr w:type="spellEnd"/>
      <w:r w:rsidRPr="00C81B84">
        <w:t xml:space="preserve"> anbefaler en styringsramme (P50) på 197 mill. kroner og en kostnadsramme (P85) på 231 mill. kroner for fase 1 av prosjektet, men vurderer at fase 2 også bør gjennomføres. Regjeringen anbefaler at det tas en endelig investeringsbeslutning for hele prosjektet nå. Det anbefales at styrings- og kostnadsrammen for fase 1 settes i tråd med </w:t>
      </w:r>
      <w:proofErr w:type="spellStart"/>
      <w:r w:rsidRPr="00C81B84">
        <w:t>kvalitetssikrers</w:t>
      </w:r>
      <w:proofErr w:type="spellEnd"/>
      <w:r w:rsidRPr="00C81B84">
        <w:t xml:space="preserve"> anbefaling, og den økonomiske rammen for fase 2 settes i tråd med Sikt og HK-</w:t>
      </w:r>
      <w:proofErr w:type="spellStart"/>
      <w:r w:rsidRPr="00C81B84">
        <w:t>dirs</w:t>
      </w:r>
      <w:proofErr w:type="spellEnd"/>
      <w:r w:rsidRPr="00C81B84">
        <w:t xml:space="preserve"> anslag for forventet kostnad på 33,3 mill. kroner. Fase 2 styres med «design-to-</w:t>
      </w:r>
      <w:proofErr w:type="spellStart"/>
      <w:r w:rsidRPr="00C81B84">
        <w:t>cost</w:t>
      </w:r>
      <w:proofErr w:type="spellEnd"/>
      <w:r w:rsidRPr="00C81B84">
        <w:t>» som prosjektstrategi, dvs. at nytten skal maksimeres innenfor den fastsatte økonomiske rammen.</w:t>
      </w:r>
    </w:p>
    <w:p w14:paraId="118FB523" w14:textId="77777777" w:rsidR="00EE2529" w:rsidRPr="00C81B84" w:rsidRDefault="00AD5E1E" w:rsidP="00C81B84">
      <w:r w:rsidRPr="00C81B84">
        <w:t>Regjeringen foreslår at prosjektets samlede styrings- og kostnadsramme settes til hhv. 230,4 og 264,4 mill. kroner.</w:t>
      </w:r>
    </w:p>
    <w:p w14:paraId="5124C16E" w14:textId="77777777" w:rsidR="00EE2529" w:rsidRPr="00C81B84" w:rsidRDefault="00AD5E1E" w:rsidP="00C81B84">
      <w:pPr>
        <w:pStyle w:val="avsnitt-undertittel"/>
      </w:pPr>
      <w:r w:rsidRPr="00C81B84">
        <w:t>Unntak fra krav om institusjonsakkreditering som vilkår for tilskudd</w:t>
      </w:r>
    </w:p>
    <w:p w14:paraId="0A1D6EE8" w14:textId="77777777" w:rsidR="00EE2529" w:rsidRPr="00C81B84" w:rsidRDefault="00AD5E1E" w:rsidP="00C81B84">
      <w:r w:rsidRPr="00C81B84">
        <w:t xml:space="preserve">Universitets- og høyskoleloven § 8-3 første ledd stiller krav om at private høyskoler skal ha institusjonsakkreditering for å kunne få statstilskudd. Begrunnelsen for kravet har vært å sikre faglig nivå ved private høyskoler på linje med statlige institusjoner og legge til rette for mulige sammenslåinger. Loven § 8-3 andre ledd åpner for å gjøre unntak fra kravet om institusjonsakkreditering hvis det er «særlig samfunnsmessige behov» for utdanningen. I </w:t>
      </w:r>
      <w:proofErr w:type="spellStart"/>
      <w:r w:rsidRPr="00C81B84">
        <w:t>Prop</w:t>
      </w:r>
      <w:proofErr w:type="spellEnd"/>
      <w:r w:rsidRPr="00C81B84">
        <w:t xml:space="preserve">. 9 L (2019–2020) Endringer i universitets- og høyskoleloven (vilkår for statstilskudd til private høyskoler), </w:t>
      </w:r>
      <w:r w:rsidRPr="00C81B84">
        <w:lastRenderedPageBreak/>
        <w:t xml:space="preserve">jf. </w:t>
      </w:r>
      <w:proofErr w:type="spellStart"/>
      <w:r w:rsidRPr="00C81B84">
        <w:t>Innst</w:t>
      </w:r>
      <w:proofErr w:type="spellEnd"/>
      <w:r w:rsidRPr="00C81B84">
        <w:t>. 76 L (2019–2020), er det lagt til grunn at unntaksbestemmelsen skal praktiseres snevert. Institusjonsakkreditering er et vilkår etter gjeldende lov, men gir ikke automatisk rett til tilskudd.</w:t>
      </w:r>
    </w:p>
    <w:p w14:paraId="26347ADF" w14:textId="77777777" w:rsidR="00EE2529" w:rsidRPr="00C81B84" w:rsidRDefault="00AD5E1E" w:rsidP="00C81B84">
      <w:r w:rsidRPr="00C81B84">
        <w:t xml:space="preserve">Departementet fastsatte i 2020 i forskrift en overgangsordning om at de private høyskolene som i dag får statstilskudd, men som ikke har institusjonsakkreditering, må oppfylle kravet innen 1. januar 2025 for å kunne få statsstøtte. Alternativt at de slår seg sammen med en institusjon som har slik akkreditering. Av 15 private institusjoner som får tilskudd over Kunnskapsdepartementets budsjett, er det seks høyskoler som ikke har institusjonsakkreditering og som inngår i overgangsordningen. Dette gjelder Høyskolen for ledelse og teologi, Bergen Arkitekthøgskole, </w:t>
      </w:r>
      <w:proofErr w:type="spellStart"/>
      <w:r w:rsidRPr="00C81B84">
        <w:t>Steinerhøyskolen</w:t>
      </w:r>
      <w:proofErr w:type="spellEnd"/>
      <w:r w:rsidRPr="00C81B84">
        <w:t xml:space="preserve">, </w:t>
      </w:r>
      <w:proofErr w:type="spellStart"/>
      <w:r w:rsidRPr="00C81B84">
        <w:t>Barrat</w:t>
      </w:r>
      <w:proofErr w:type="spellEnd"/>
      <w:r w:rsidRPr="00C81B84">
        <w:t xml:space="preserve"> Due musikkinstitutt, </w:t>
      </w:r>
      <w:proofErr w:type="spellStart"/>
      <w:r w:rsidRPr="00C81B84">
        <w:t>Høgskulen</w:t>
      </w:r>
      <w:proofErr w:type="spellEnd"/>
      <w:r w:rsidRPr="00C81B84">
        <w:t xml:space="preserve"> for </w:t>
      </w:r>
      <w:proofErr w:type="spellStart"/>
      <w:r w:rsidRPr="00C81B84">
        <w:t>grøn</w:t>
      </w:r>
      <w:proofErr w:type="spellEnd"/>
      <w:r w:rsidRPr="00C81B84">
        <w:t xml:space="preserve"> utvikling og Høyskolen for dansekunst.</w:t>
      </w:r>
    </w:p>
    <w:p w14:paraId="465A8684" w14:textId="77777777" w:rsidR="00EE2529" w:rsidRPr="00C81B84" w:rsidRDefault="00AD5E1E" w:rsidP="00C81B84">
      <w:r w:rsidRPr="00C81B84">
        <w:t xml:space="preserve">Regjeringen viser til at en viktig begrunnelse for kravet om institusjonsakkreditering for å kunne motta statsstøtte var at det er et objektivt kriterium som tar hensyn til ønsket om likebehandling mellom private og statlige institusjoner. Alle de statlige høyskolene har i dag institusjonsakkreditering. Samtidig vurderes det som krevende for de små, spesialiserte institusjonene å oppnå kravene for institusjonsakkreditering, og regjeringen foreslår derfor å gi Høyskolen for ledelse og teologi, Bergen Arkitekthøgskole, </w:t>
      </w:r>
      <w:proofErr w:type="spellStart"/>
      <w:r w:rsidRPr="00C81B84">
        <w:t>Steinerhøyskolen</w:t>
      </w:r>
      <w:proofErr w:type="spellEnd"/>
      <w:r w:rsidRPr="00C81B84">
        <w:t xml:space="preserve">, </w:t>
      </w:r>
      <w:proofErr w:type="spellStart"/>
      <w:r w:rsidRPr="00C81B84">
        <w:t>Barrat</w:t>
      </w:r>
      <w:proofErr w:type="spellEnd"/>
      <w:r w:rsidRPr="00C81B84">
        <w:t xml:space="preserve"> Due musikkinstitutt, </w:t>
      </w:r>
      <w:proofErr w:type="spellStart"/>
      <w:r w:rsidRPr="00C81B84">
        <w:t>Høgskulen</w:t>
      </w:r>
      <w:proofErr w:type="spellEnd"/>
      <w:r w:rsidRPr="00C81B84">
        <w:t xml:space="preserve"> for </w:t>
      </w:r>
      <w:proofErr w:type="spellStart"/>
      <w:r w:rsidRPr="00C81B84">
        <w:t>grøn</w:t>
      </w:r>
      <w:proofErr w:type="spellEnd"/>
      <w:r w:rsidRPr="00C81B84">
        <w:t xml:space="preserve"> utvikling og Høyskolen for dansekunst mer tid til dette arbeidet og forlenge unntaksperioden til og med 2030.</w:t>
      </w:r>
    </w:p>
    <w:p w14:paraId="19E75710" w14:textId="77777777" w:rsidR="00EE2529" w:rsidRPr="00C81B84" w:rsidRDefault="00AD5E1E" w:rsidP="00C81B84">
      <w:pPr>
        <w:pStyle w:val="Overskrift2"/>
      </w:pPr>
      <w:r w:rsidRPr="00C81B84">
        <w:t>Kultur- og likestillingsdepartementet</w:t>
      </w:r>
    </w:p>
    <w:p w14:paraId="5B03C3DF" w14:textId="77777777" w:rsidR="00EE2529" w:rsidRPr="00C81B84" w:rsidRDefault="00AD5E1E" w:rsidP="00C81B84">
      <w:pPr>
        <w:pStyle w:val="b-budkaptit"/>
      </w:pPr>
      <w:r w:rsidRPr="00C81B84">
        <w:t>Kap. 300 Kultur- og likestillingsdepartementet</w:t>
      </w:r>
    </w:p>
    <w:p w14:paraId="3A7E31A8" w14:textId="77777777" w:rsidR="00EE2529" w:rsidRPr="00C81B84" w:rsidRDefault="00AD5E1E" w:rsidP="00C81B84">
      <w:pPr>
        <w:pStyle w:val="b-post"/>
      </w:pPr>
      <w:r w:rsidRPr="00C81B84">
        <w:t>Post 01 Driftsutgifter</w:t>
      </w:r>
    </w:p>
    <w:p w14:paraId="1643C63C" w14:textId="77777777" w:rsidR="00EE2529" w:rsidRPr="00C81B84" w:rsidRDefault="00AD5E1E" w:rsidP="00C81B84">
      <w:r w:rsidRPr="00C81B84">
        <w:t>Bevilgningen på posten skal dekke lønns- og driftsutgifter for departementet.</w:t>
      </w:r>
    </w:p>
    <w:p w14:paraId="4118BB39" w14:textId="77777777" w:rsidR="00EE2529" w:rsidRPr="00C81B84" w:rsidRDefault="00AD5E1E" w:rsidP="00C81B84">
      <w:r w:rsidRPr="00C81B84">
        <w:t>Bevilgningen på posten foreslås økt med 1,9 mill. kroner som følge av den ekstraordinære lønns- og prisjusteringen av budsjettet, jf. nærmere omtale i avsnitt 3.1, og for dekning av utgifter som følge av den midlertidig økte arbeidsgiveravgiften på inntekt over 750 000 kroner, jf. nærmere omtale i avsnitt 3.2.</w:t>
      </w:r>
    </w:p>
    <w:p w14:paraId="6CD341DC" w14:textId="77777777" w:rsidR="00EE2529" w:rsidRPr="00C81B84" w:rsidRDefault="00AD5E1E" w:rsidP="00C81B84">
      <w:r w:rsidRPr="00C81B84">
        <w:t xml:space="preserve">Med bakgrunn i det planlagte Departementsakademiet foreslås bevilgningen redusert med 53 000 kroner mot tilsvarende økning av bevilgningen på kap. 510 Departementenes sikkerhets- og serviceorganisasjon, post 01 Driftsutgifter, på Kommunal- og </w:t>
      </w:r>
      <w:proofErr w:type="spellStart"/>
      <w:r w:rsidRPr="00C81B84">
        <w:t>distriktsdepartementets</w:t>
      </w:r>
      <w:proofErr w:type="spellEnd"/>
      <w:r w:rsidRPr="00C81B84">
        <w:t xml:space="preserve"> budsjett.</w:t>
      </w:r>
    </w:p>
    <w:p w14:paraId="7F92920C" w14:textId="77777777" w:rsidR="00EE2529" w:rsidRPr="00C81B84" w:rsidRDefault="00AD5E1E" w:rsidP="00C81B84">
      <w:r w:rsidRPr="00C81B84">
        <w:t>Samlet foreslås bevilgningen på posten økt med 1,9 mill. kroner.</w:t>
      </w:r>
    </w:p>
    <w:p w14:paraId="34F9E3C0" w14:textId="77777777" w:rsidR="00EE2529" w:rsidRPr="00C81B84" w:rsidRDefault="00AD5E1E" w:rsidP="00C81B84">
      <w:pPr>
        <w:pStyle w:val="b-post"/>
      </w:pPr>
      <w:r w:rsidRPr="00C81B84">
        <w:t>Post 79 Til disposisjon</w:t>
      </w:r>
    </w:p>
    <w:p w14:paraId="71A30D4C" w14:textId="77777777" w:rsidR="00EE2529" w:rsidRPr="00C81B84" w:rsidRDefault="00AD5E1E" w:rsidP="00C81B84">
      <w:r w:rsidRPr="00C81B84">
        <w:t>Bevilgningen på posten skal dekke nye behov som oppstår i budsjettet, og nyttes til å dekke tilskudd til enkelttiltak og prosjekter som i sin karakter ikke hører hjemme under andre tilskuddsposter på Kultur- og likestillingsdepartementets budsjett.</w:t>
      </w:r>
    </w:p>
    <w:p w14:paraId="17420091" w14:textId="77777777" w:rsidR="00EE2529" w:rsidRPr="00C81B84" w:rsidRDefault="00AD5E1E" w:rsidP="00C81B84">
      <w:r w:rsidRPr="00C81B84">
        <w:lastRenderedPageBreak/>
        <w:t>Regjeringen vil støtte opp under kulturlivet i hele landet. Bevilgningen på posten foreslås økt med 9,3 mill. kroner som engangstilskudd til lokale prosjekter og tiltak som har søkt om tilskudd i 2023, fordelt med:</w:t>
      </w:r>
    </w:p>
    <w:p w14:paraId="5A1C7A24" w14:textId="77777777" w:rsidR="00EE2529" w:rsidRPr="00C81B84" w:rsidRDefault="00AD5E1E" w:rsidP="00C81B84">
      <w:pPr>
        <w:pStyle w:val="Liste"/>
      </w:pPr>
      <w:r w:rsidRPr="00C81B84">
        <w:t xml:space="preserve">1 mill. kroner til </w:t>
      </w:r>
      <w:proofErr w:type="spellStart"/>
      <w:r w:rsidRPr="00C81B84">
        <w:t>Peacepaintingsenter</w:t>
      </w:r>
      <w:proofErr w:type="spellEnd"/>
      <w:r w:rsidRPr="00C81B84">
        <w:t xml:space="preserve"> i Bindal</w:t>
      </w:r>
    </w:p>
    <w:p w14:paraId="11868B27" w14:textId="77777777" w:rsidR="00EE2529" w:rsidRPr="00C81B84" w:rsidRDefault="00AD5E1E" w:rsidP="00C81B84">
      <w:pPr>
        <w:pStyle w:val="Liste"/>
      </w:pPr>
      <w:r w:rsidRPr="00C81B84">
        <w:t>1 mill. kroner til Norsk revyfaglig senter på Høylandet</w:t>
      </w:r>
    </w:p>
    <w:p w14:paraId="71950300" w14:textId="77777777" w:rsidR="00EE2529" w:rsidRPr="00C81B84" w:rsidRDefault="00AD5E1E" w:rsidP="00C81B84">
      <w:pPr>
        <w:pStyle w:val="Liste"/>
      </w:pPr>
      <w:r w:rsidRPr="00C81B84">
        <w:t>1 mill. kroner til prosjektet Kulturhjerte på Lillehammer</w:t>
      </w:r>
    </w:p>
    <w:p w14:paraId="7CA0FACD" w14:textId="77777777" w:rsidR="00EE2529" w:rsidRPr="00C81B84" w:rsidRDefault="00AD5E1E" w:rsidP="00C81B84">
      <w:pPr>
        <w:pStyle w:val="Liste"/>
      </w:pPr>
      <w:r w:rsidRPr="00C81B84">
        <w:t>1 mill. kroner til KIGO – kultur i Gamle Oslo</w:t>
      </w:r>
    </w:p>
    <w:p w14:paraId="46C28894" w14:textId="77777777" w:rsidR="00EE2529" w:rsidRPr="00C81B84" w:rsidRDefault="00AD5E1E" w:rsidP="00C81B84">
      <w:pPr>
        <w:pStyle w:val="Liste"/>
      </w:pPr>
      <w:r w:rsidRPr="00C81B84">
        <w:t>1 mill. kroner til Papirhuset teater i Tønsberg</w:t>
      </w:r>
    </w:p>
    <w:p w14:paraId="2FFE6438" w14:textId="77777777" w:rsidR="00EE2529" w:rsidRPr="00C81B84" w:rsidRDefault="00AD5E1E" w:rsidP="00C81B84">
      <w:pPr>
        <w:pStyle w:val="Liste"/>
      </w:pPr>
      <w:r w:rsidRPr="00C81B84">
        <w:t>1 mill. kroner til Operafestival Røykenvik</w:t>
      </w:r>
    </w:p>
    <w:p w14:paraId="4D5772A3" w14:textId="77777777" w:rsidR="00EE2529" w:rsidRPr="00C81B84" w:rsidRDefault="00AD5E1E" w:rsidP="00C81B84">
      <w:pPr>
        <w:pStyle w:val="Liste"/>
      </w:pPr>
      <w:r w:rsidRPr="00C81B84">
        <w:t>1 mill. kroner til prosjektet «Verdens beste korpskommune» i regi av Alver kommune</w:t>
      </w:r>
    </w:p>
    <w:p w14:paraId="2ED5BD32" w14:textId="77777777" w:rsidR="00EE2529" w:rsidRPr="00C81B84" w:rsidRDefault="00AD5E1E" w:rsidP="00C81B84">
      <w:pPr>
        <w:pStyle w:val="Liste"/>
      </w:pPr>
      <w:r w:rsidRPr="00C81B84">
        <w:t>0,6 mill. kroner til prosjektet «Musikk i fengsel og frihet»</w:t>
      </w:r>
    </w:p>
    <w:p w14:paraId="58C7E2CE" w14:textId="77777777" w:rsidR="00EE2529" w:rsidRPr="00C81B84" w:rsidRDefault="00AD5E1E" w:rsidP="00C81B84">
      <w:pPr>
        <w:pStyle w:val="Liste"/>
      </w:pPr>
      <w:r w:rsidRPr="00C81B84">
        <w:t>0,5 mill. kroner til prosjektet «Rasisme Sammen» i regi av Grimstad kommune</w:t>
      </w:r>
    </w:p>
    <w:p w14:paraId="0754E928" w14:textId="77777777" w:rsidR="00EE2529" w:rsidRPr="00C81B84" w:rsidRDefault="00AD5E1E" w:rsidP="00C81B84">
      <w:pPr>
        <w:pStyle w:val="Liste"/>
      </w:pPr>
      <w:r w:rsidRPr="00C81B84">
        <w:t>0,5 mill. kroner til Kåre Tveter – Galleri Lysthuset i Sør-Odal</w:t>
      </w:r>
    </w:p>
    <w:p w14:paraId="5F8161B8" w14:textId="77777777" w:rsidR="00EE2529" w:rsidRPr="00C81B84" w:rsidRDefault="00AD5E1E" w:rsidP="00C81B84">
      <w:pPr>
        <w:pStyle w:val="Liste"/>
      </w:pPr>
      <w:r w:rsidRPr="00C81B84">
        <w:t xml:space="preserve">0,5 mill. kroner til </w:t>
      </w:r>
      <w:proofErr w:type="spellStart"/>
      <w:r w:rsidRPr="00C81B84">
        <w:t>Kvääniteatteri</w:t>
      </w:r>
      <w:proofErr w:type="spellEnd"/>
      <w:r w:rsidRPr="00C81B84">
        <w:t xml:space="preserve"> i Nordreisa</w:t>
      </w:r>
    </w:p>
    <w:p w14:paraId="018EC6E9" w14:textId="77777777" w:rsidR="00EE2529" w:rsidRPr="00C81B84" w:rsidRDefault="00AD5E1E" w:rsidP="00C81B84">
      <w:pPr>
        <w:pStyle w:val="Liste"/>
      </w:pPr>
      <w:r w:rsidRPr="00C81B84">
        <w:t>0,2 mill. kroner til Villa Lunde kunstnerhjem i Nome</w:t>
      </w:r>
    </w:p>
    <w:p w14:paraId="5D717DCF" w14:textId="77777777" w:rsidR="00EE2529" w:rsidRPr="00C81B84" w:rsidRDefault="00AD5E1E" w:rsidP="00C81B84">
      <w:r w:rsidRPr="00C81B84">
        <w:t>Utover dette foreslås posten økt med 261 000 kroner som følge av den ekstraordinære prisomregningen av budsjettet, jf. omtale under avsnitt 3.1.</w:t>
      </w:r>
    </w:p>
    <w:p w14:paraId="65F44BA2" w14:textId="77777777" w:rsidR="00EE2529" w:rsidRPr="00C81B84" w:rsidRDefault="00AD5E1E" w:rsidP="00C81B84">
      <w:r w:rsidRPr="00C81B84">
        <w:t>Samlet foreslås bevilgningen på posten økt med 9,6 mill. kroner.</w:t>
      </w:r>
    </w:p>
    <w:p w14:paraId="68067E8F" w14:textId="77777777" w:rsidR="00EE2529" w:rsidRPr="00C81B84" w:rsidRDefault="00AD5E1E" w:rsidP="00C81B84">
      <w:pPr>
        <w:pStyle w:val="b-budkaptit"/>
      </w:pPr>
      <w:r w:rsidRPr="00C81B84">
        <w:t>Kap. 315 Frivillighetsformål</w:t>
      </w:r>
    </w:p>
    <w:p w14:paraId="5C3225B0" w14:textId="77777777" w:rsidR="00EE2529" w:rsidRPr="00C81B84" w:rsidRDefault="00AD5E1E" w:rsidP="00C81B84">
      <w:pPr>
        <w:pStyle w:val="b-post"/>
      </w:pPr>
      <w:r w:rsidRPr="00C81B84">
        <w:t>Post 21 Forskning, utredning og spesielle driftsutgifter, kan overføres</w:t>
      </w:r>
    </w:p>
    <w:p w14:paraId="0ADCC6CE" w14:textId="77777777" w:rsidR="00EE2529" w:rsidRPr="00C81B84" w:rsidRDefault="00AD5E1E" w:rsidP="00C81B84">
      <w:r w:rsidRPr="00C81B84">
        <w:t>Innenfor rammen av bevilgningen på posten er det i 2023 satt av 5 mill. kroner til utvikling av en løsning for utstedelse av digitale ledsagerbevis. Det er nå inngått en avtale med KS som har påtatt seg å utstede ledsagerbevisene, og midlene som er avsatt til formålet vil følgelig bli utbetalt som tilskudd til KS. Bevilgningen på posten foreslås som følge av dette redusert med 5 mill. kroner, mot tilsvarende økning i bevilgningen på kap. 315, post 78, jf. omtale nedenfor.</w:t>
      </w:r>
    </w:p>
    <w:p w14:paraId="52C37599" w14:textId="77777777" w:rsidR="00EE2529" w:rsidRPr="00C81B84" w:rsidRDefault="00AD5E1E" w:rsidP="00C81B84">
      <w:r w:rsidRPr="00C81B84">
        <w:t>Utover dette foreslås posten økt med 219 000 kroner som følge av den ekstraordinære prisomregningen av budsjettet, jf. omtale under avsnitt 3.1.</w:t>
      </w:r>
    </w:p>
    <w:p w14:paraId="2F83413B" w14:textId="77777777" w:rsidR="00EE2529" w:rsidRPr="00C81B84" w:rsidRDefault="00AD5E1E" w:rsidP="00C81B84">
      <w:r w:rsidRPr="00C81B84">
        <w:t>Samlet foreslås bevilgningen på posten redusert med 4,8 mill. kroner.</w:t>
      </w:r>
    </w:p>
    <w:p w14:paraId="596A3552" w14:textId="77777777" w:rsidR="00EE2529" w:rsidRPr="00C81B84" w:rsidRDefault="00AD5E1E" w:rsidP="00C81B84">
      <w:pPr>
        <w:pStyle w:val="b-post"/>
      </w:pPr>
      <w:r w:rsidRPr="00C81B84">
        <w:t>Post 60 Tilskudd til frivilligsentraler</w:t>
      </w:r>
    </w:p>
    <w:p w14:paraId="5A8C702A" w14:textId="77777777" w:rsidR="00EE2529" w:rsidRPr="00C81B84" w:rsidRDefault="00AD5E1E" w:rsidP="00C81B84">
      <w:r w:rsidRPr="00C81B84">
        <w:t>Bevilgningen på posten skal gå til frivilligsentraler i kommunene og til interesseorganisasjoner mv.</w:t>
      </w:r>
    </w:p>
    <w:p w14:paraId="58B7F23E" w14:textId="77777777" w:rsidR="00EE2529" w:rsidRPr="00C81B84" w:rsidRDefault="00AD5E1E" w:rsidP="00C81B84">
      <w:r w:rsidRPr="00C81B84">
        <w:t xml:space="preserve">I 2023 gis det tilskudd til 515 frivilligsentraler, en økning på 32 sentraler fra 2022. Regjeringen foreslår å øke bevilgningen på posten med 23,2 mill. kroner for å sikre at alle frivilligsentralene tildeles tilskudd som tilsvarer en prisjustert videreføring av tilskuddsnivået i 2022. Forslaget er dels begrunnet i økningen i antallet </w:t>
      </w:r>
      <w:proofErr w:type="spellStart"/>
      <w:r w:rsidRPr="00C81B84">
        <w:t>tilskuddsberettigede</w:t>
      </w:r>
      <w:proofErr w:type="spellEnd"/>
      <w:r w:rsidRPr="00C81B84">
        <w:t xml:space="preserve"> sentraler under ordningen, og dels som følge av den ekstraordinære lønns- og prisjusteringen av budsjettet, jf. omtale under avsnitt 3.1.</w:t>
      </w:r>
    </w:p>
    <w:p w14:paraId="23D51F73" w14:textId="77777777" w:rsidR="00EE2529" w:rsidRPr="00C81B84" w:rsidRDefault="00AD5E1E" w:rsidP="00C81B84">
      <w:pPr>
        <w:pStyle w:val="b-post"/>
      </w:pPr>
      <w:r w:rsidRPr="00C81B84">
        <w:lastRenderedPageBreak/>
        <w:t>Post 61 Midlertidig tilskuddsordning for frivillige organisasjoner som følge av ekstraordinære strømpriser</w:t>
      </w:r>
    </w:p>
    <w:p w14:paraId="422439F9" w14:textId="77777777" w:rsidR="00EE2529" w:rsidRPr="00C81B84" w:rsidRDefault="00AD5E1E" w:rsidP="00C81B84">
      <w:r w:rsidRPr="00C81B84">
        <w:t xml:space="preserve">Bevilgningen på posten skal dekke utgiftene ved strømstøtteordningen for frivillige organisasjoner i 2023. Ordningen foreslås nå forlenget ut året. Stortinget har bevilget 770 mill. kroner til ordningen i første halvår av 2023, jf. </w:t>
      </w:r>
      <w:proofErr w:type="spellStart"/>
      <w:r w:rsidRPr="00C81B84">
        <w:t>Prop</w:t>
      </w:r>
      <w:proofErr w:type="spellEnd"/>
      <w:r w:rsidRPr="00C81B84">
        <w:t xml:space="preserve">. 1 S (2022–2023) Kultur- og likestillingsdepartementet og </w:t>
      </w:r>
      <w:proofErr w:type="spellStart"/>
      <w:r w:rsidRPr="00C81B84">
        <w:t>Innst</w:t>
      </w:r>
      <w:proofErr w:type="spellEnd"/>
      <w:r w:rsidRPr="00C81B84">
        <w:t>. 14 S (2022–2023).</w:t>
      </w:r>
    </w:p>
    <w:p w14:paraId="02D0CBF8" w14:textId="77777777" w:rsidR="00EE2529" w:rsidRPr="00C81B84" w:rsidRDefault="00AD5E1E" w:rsidP="00C81B84">
      <w:r w:rsidRPr="00C81B84">
        <w:t>Oppdaterte anslag for strømpriser og strømforbruk tilsier at bevilgningsbehovet på posten blir vesentlig lavere enn forventet, selv med forlengelse av ordningen ut året. På bakgrunn av de nye prisestimatene er det beregnet at utgiftene under ordningen vil utgjøre 355 mill. kroner i 2023, dvs. en reduksjon på 415 mill. kroner fra budsjettert bevilgning. I beregningen av budsjettbehovet på posten er det også lagt til grunn at strømstøtteordningen for frivillige organisasjoner skal justeres for å gi tilsvarende støtteintensitet som i strømstøtteordningen for husholdninger, når denne legges om til timesoppløsning 1. september 2023.</w:t>
      </w:r>
    </w:p>
    <w:p w14:paraId="1F2D99A6" w14:textId="77777777" w:rsidR="00EE2529" w:rsidRPr="00C81B84" w:rsidRDefault="00AD5E1E" w:rsidP="00C81B84">
      <w:r w:rsidRPr="00C81B84">
        <w:t xml:space="preserve">I tillegg er 255,8 mill. kroner av ubrukt bevilgning på posten i 2022 overført til 2023, slik at den disponible bevilgningen på posten samlet utgjør 1 025,8 mill. kroner i 2023. Den overførte bevilgningen skal dekke utgiftene under ordningen for perioden oktober–desember 2022, som først er kommet til utbetaling i 2023. Lotteri- og stiftelsestilsynet, som forvalter ordningen, har nå foretatt utbetalingene av strømstøtte for denne perioden. De samlede utbetalingene tilsier et </w:t>
      </w:r>
      <w:proofErr w:type="spellStart"/>
      <w:r w:rsidRPr="00C81B84">
        <w:t>mindrebehov</w:t>
      </w:r>
      <w:proofErr w:type="spellEnd"/>
      <w:r w:rsidRPr="00C81B84">
        <w:t xml:space="preserve"> på 100 mill. kroner av den overførte bevilgningen fra 2022, og bevilgningen foreslås derfor redusert tilsvarende.</w:t>
      </w:r>
    </w:p>
    <w:p w14:paraId="336C43C2" w14:textId="77777777" w:rsidR="00EE2529" w:rsidRPr="00C81B84" w:rsidRDefault="00AD5E1E" w:rsidP="00C81B84">
      <w:r w:rsidRPr="00C81B84">
        <w:t>Samlet foreslås bevilgningen på posten redusert med 515 mill. kroner.</w:t>
      </w:r>
    </w:p>
    <w:p w14:paraId="5B703AC6" w14:textId="77777777" w:rsidR="00EE2529" w:rsidRPr="00C81B84" w:rsidRDefault="00AD5E1E" w:rsidP="00C81B84">
      <w:pPr>
        <w:pStyle w:val="b-post"/>
      </w:pPr>
      <w:r w:rsidRPr="00C81B84">
        <w:t>Post 78 Frivillighetstiltak</w:t>
      </w:r>
    </w:p>
    <w:p w14:paraId="7B8B9AD6" w14:textId="77777777" w:rsidR="00EE2529" w:rsidRPr="00C81B84" w:rsidRDefault="00AD5E1E" w:rsidP="00C81B84">
      <w:r w:rsidRPr="00C81B84">
        <w:t>Ledsagerbevis er beregnet for personer med sykdom eller nedsatt funksjonsevne som har behov for følge eller assistanse for å gå på kultur- og fritidsarrangementer. Det er kommunene som gir tilbud om ledsagerbevis. Det har over flere år vært arbeidet med en løsning for utstedelse av digitale ledsagerbevis. KS har påtatt seg oppdraget med å utstede digitale ledsagerbevis. Bevilgningen på posten foreslås med bakgrunn i dette økt med 5 mill. kroner, mot tilsvarende reduksjon i bevilgningen på kap. 315, post 21, jf. ovenfor.</w:t>
      </w:r>
    </w:p>
    <w:p w14:paraId="35C00CF0" w14:textId="77777777" w:rsidR="00EE2529" w:rsidRPr="00C81B84" w:rsidRDefault="00AD5E1E" w:rsidP="00C81B84">
      <w:r w:rsidRPr="00C81B84">
        <w:t>I tillegg foreslås bevilgningen på posten økt med 456 000 kroner som følge av den ekstraordinære lønns- og prisjusteringen av budsjettet, jf. omtale under avsnitt 3.1.</w:t>
      </w:r>
    </w:p>
    <w:p w14:paraId="23BD1D25" w14:textId="77777777" w:rsidR="00EE2529" w:rsidRPr="00C81B84" w:rsidRDefault="00AD5E1E" w:rsidP="00C81B84">
      <w:r w:rsidRPr="00C81B84">
        <w:t>Samlet foreslås bevilgningen på posten økt med 5,5 mill. kroner.</w:t>
      </w:r>
    </w:p>
    <w:p w14:paraId="2913D2A2" w14:textId="77777777" w:rsidR="00EE2529" w:rsidRPr="00C81B84" w:rsidRDefault="00AD5E1E" w:rsidP="00C81B84">
      <w:pPr>
        <w:pStyle w:val="b-post"/>
      </w:pPr>
      <w:r w:rsidRPr="00C81B84">
        <w:t>Post 82 Merverdiavgiftskompensasjon ved bygging av idrettsanlegg</w:t>
      </w:r>
    </w:p>
    <w:p w14:paraId="7884618C" w14:textId="77777777" w:rsidR="00EE2529" w:rsidRPr="00C81B84" w:rsidRDefault="00AD5E1E" w:rsidP="00C81B84">
      <w:r w:rsidRPr="00C81B84">
        <w:t>Bevilgningen på posten skal kompensere for kostnader som idrettslag og foreninger har til merverdiavgift ved bygging av idrettsanlegg.</w:t>
      </w:r>
    </w:p>
    <w:p w14:paraId="099F29C1" w14:textId="77777777" w:rsidR="00EE2529" w:rsidRPr="00C81B84" w:rsidRDefault="00AD5E1E" w:rsidP="00C81B84">
      <w:r w:rsidRPr="00C81B84">
        <w:t xml:space="preserve">I Saldert budsjett 2023 er det bevilget 300 mill. kroner til ordningen. Lotteri- og stiftelsestilsynet, som forvalter ordningen, har for 2023 mottatt 596 søknader med et samlet søknadsbeløp på 370,8 mill. kroner. Bevilgningen på posten foreslås på denne bakgrunn økt med 70,8 mill. kroner. </w:t>
      </w:r>
      <w:r w:rsidRPr="00C81B84">
        <w:lastRenderedPageBreak/>
        <w:t>I forslaget inngår også den ekstraordinære lønns- og prisjusteringen av budsjettet, jf. omtale under avsnitt 3.1.</w:t>
      </w:r>
    </w:p>
    <w:p w14:paraId="3A118830" w14:textId="77777777" w:rsidR="00EE2529" w:rsidRPr="00C81B84" w:rsidRDefault="00AD5E1E" w:rsidP="00C81B84">
      <w:r w:rsidRPr="00C81B84">
        <w:t>Bevilgningsforslaget skal legge til rette for at alle godkjente søknader for inneværende år kan innvilges full kompensasjon for merverdiavgift.</w:t>
      </w:r>
    </w:p>
    <w:p w14:paraId="4DA26052" w14:textId="77777777" w:rsidR="00EE2529" w:rsidRPr="00C81B84" w:rsidRDefault="00AD5E1E" w:rsidP="00C81B84">
      <w:pPr>
        <w:pStyle w:val="b-post"/>
      </w:pPr>
      <w:r w:rsidRPr="00C81B84">
        <w:t>Post 86 Idrettstiltak</w:t>
      </w:r>
    </w:p>
    <w:p w14:paraId="6955FD2F" w14:textId="77777777" w:rsidR="00EE2529" w:rsidRPr="00C81B84" w:rsidRDefault="00AD5E1E" w:rsidP="00C81B84">
      <w:r w:rsidRPr="00C81B84">
        <w:t>Bevilgningen på posten dekker i hovedsak tilskudd til internasjonale idrettsarrangementer i Norge. Bevilgningen foreslås økt med 2 mill. kroner, fordelt med 1 mill. kroner til Ekstremsportveko i Voss og 1 mill. kroner til Femundsløpet. I tillegg foreslås bevilgningen på posten økt med 0,7 mill. kroner som følge av den ekstraordinære lønns- og prisjusteringen av budsjettet, jf. omtale under avsnitt 3.1.</w:t>
      </w:r>
    </w:p>
    <w:p w14:paraId="22DED449" w14:textId="77777777" w:rsidR="00EE2529" w:rsidRPr="00C81B84" w:rsidRDefault="00AD5E1E" w:rsidP="00C81B84">
      <w:r w:rsidRPr="00C81B84">
        <w:t>Samlet foreslås bevilgningen på posten økt med 2,7 mill. kroner.</w:t>
      </w:r>
    </w:p>
    <w:p w14:paraId="5982B0B0" w14:textId="77777777" w:rsidR="00EE2529" w:rsidRPr="00C81B84" w:rsidRDefault="00AD5E1E" w:rsidP="00C81B84">
      <w:pPr>
        <w:pStyle w:val="b-budkaptit"/>
      </w:pPr>
      <w:r w:rsidRPr="00C81B84">
        <w:t>Kap. 320 Norsk kulturråd</w:t>
      </w:r>
    </w:p>
    <w:p w14:paraId="05C12450" w14:textId="77777777" w:rsidR="00EE2529" w:rsidRPr="00C81B84" w:rsidRDefault="00AD5E1E" w:rsidP="00C81B84">
      <w:pPr>
        <w:pStyle w:val="b-post"/>
      </w:pPr>
      <w:r w:rsidRPr="00C81B84">
        <w:t>Post 74 Tilskudd til organisasjoner og kompetansesentre m.m.</w:t>
      </w:r>
    </w:p>
    <w:p w14:paraId="5D9AB267" w14:textId="77777777" w:rsidR="00EE2529" w:rsidRPr="00C81B84" w:rsidRDefault="00AD5E1E" w:rsidP="00C81B84">
      <w:r w:rsidRPr="00C81B84">
        <w:t>Bevilgningen på posten omfatter tilskudd til drift og utvikling av organisasjoner og kompetansesentre m.m. på kulturområdet.</w:t>
      </w:r>
    </w:p>
    <w:p w14:paraId="12BB131B" w14:textId="77777777" w:rsidR="00EE2529" w:rsidRPr="00C81B84" w:rsidRDefault="00AD5E1E" w:rsidP="00C81B84">
      <w:r w:rsidRPr="00C81B84">
        <w:t>Regjeringen vil støtte opp under kulturlivet i hele landet, og foreslår å øke bevilgningen på posten med 3,3 mill. kroner til lokale prosjekter i 2023. Økningen foreslås fordelt med:</w:t>
      </w:r>
    </w:p>
    <w:p w14:paraId="2DD8A5B0" w14:textId="77777777" w:rsidR="00EE2529" w:rsidRPr="00C81B84" w:rsidRDefault="00AD5E1E" w:rsidP="00C81B84">
      <w:pPr>
        <w:pStyle w:val="Liste"/>
      </w:pPr>
      <w:r w:rsidRPr="00C81B84">
        <w:t>2 mill. kroner til Stiftelsen Fargespill, fordelt med 0,5 mill. kroner hver til hhv. Fargespillkompanier i Halden, Larvik, Kristiansand og Ålesund,</w:t>
      </w:r>
    </w:p>
    <w:p w14:paraId="6B591139" w14:textId="77777777" w:rsidR="00EE2529" w:rsidRPr="00C81B84" w:rsidRDefault="00AD5E1E" w:rsidP="00C81B84">
      <w:pPr>
        <w:pStyle w:val="Liste"/>
      </w:pPr>
      <w:r w:rsidRPr="00C81B84">
        <w:t>1 mill. kroner til Balansekunst,</w:t>
      </w:r>
    </w:p>
    <w:p w14:paraId="52F6B210" w14:textId="77777777" w:rsidR="00EE2529" w:rsidRPr="00C81B84" w:rsidRDefault="00AD5E1E" w:rsidP="00C81B84">
      <w:pPr>
        <w:pStyle w:val="Liste"/>
      </w:pPr>
      <w:r w:rsidRPr="00C81B84">
        <w:t xml:space="preserve">0,3 mill. kroner til Leveld </w:t>
      </w:r>
      <w:proofErr w:type="spellStart"/>
      <w:r w:rsidRPr="00C81B84">
        <w:t>kunstnartun</w:t>
      </w:r>
      <w:proofErr w:type="spellEnd"/>
      <w:r w:rsidRPr="00C81B84">
        <w:t>.</w:t>
      </w:r>
    </w:p>
    <w:p w14:paraId="5D1A017A" w14:textId="77777777" w:rsidR="00EE2529" w:rsidRPr="00C81B84" w:rsidRDefault="00AD5E1E" w:rsidP="00C81B84">
      <w:r w:rsidRPr="00C81B84">
        <w:t>I tillegg foreslås bevilgningen på posten økt med 7,5 mill. kroner som følge av den ekstraordinære lønns- og prisjusteringen av budsjettet, jf. omtale under avsnitt 3.1.</w:t>
      </w:r>
    </w:p>
    <w:p w14:paraId="49B79437" w14:textId="77777777" w:rsidR="00EE2529" w:rsidRPr="00C81B84" w:rsidRDefault="00AD5E1E" w:rsidP="00C81B84">
      <w:r w:rsidRPr="00C81B84">
        <w:t>Samlet foreslås bevilgningen på posten økt med 10,8 mill. kroner.</w:t>
      </w:r>
    </w:p>
    <w:p w14:paraId="22BDD53A" w14:textId="77777777" w:rsidR="00EE2529" w:rsidRPr="00C81B84" w:rsidRDefault="00AD5E1E" w:rsidP="00C81B84">
      <w:pPr>
        <w:pStyle w:val="b-post"/>
      </w:pPr>
      <w:r w:rsidRPr="00C81B84">
        <w:t>Post 75 Tilskudd til litteraturhus, kunstscener og kompanier m.m.</w:t>
      </w:r>
    </w:p>
    <w:p w14:paraId="67A9E457" w14:textId="77777777" w:rsidR="00EE2529" w:rsidRPr="00C81B84" w:rsidRDefault="00AD5E1E" w:rsidP="00C81B84">
      <w:r w:rsidRPr="00C81B84">
        <w:t>Bevilgningen på posten omfatter tilskudd til drift og utvikling av kunst- og kulturtiltak som litteraturhus, kunstscener, kunsthaller, ensembler og kompanier m.m.</w:t>
      </w:r>
    </w:p>
    <w:p w14:paraId="7BA9C860" w14:textId="77777777" w:rsidR="00EE2529" w:rsidRPr="00C81B84" w:rsidRDefault="00AD5E1E" w:rsidP="00C81B84">
      <w:r w:rsidRPr="00C81B84">
        <w:t>Regjeringen vil støtte opp under kulturlivet i hele landet, og foreslår å øke bevilgningen på posten med 11,4 mill. kroner til lokale prosjekter i 2023. Økningen foreslås fordelt med:</w:t>
      </w:r>
    </w:p>
    <w:p w14:paraId="3B7904DC" w14:textId="77777777" w:rsidR="00EE2529" w:rsidRPr="00C81B84" w:rsidRDefault="00AD5E1E" w:rsidP="00C81B84">
      <w:pPr>
        <w:pStyle w:val="Liste"/>
      </w:pPr>
      <w:r w:rsidRPr="00C81B84">
        <w:t>5,5 mill. kroner til litteraturhusene, fordelt med 1,5 mill. kroner til Litteraturhuset i Oslo, 1,5 mill. kroner til Litteraturhuset i Bergen, 1 mill. kroner til Litteraturhuset i Trondheim, 1 mill. kroner til Litteraturhuset i Fredrikstad, 250 000 kroner til Litteraturhuset i Skien og 250 000 kroner til Litteraturhuset i Odda,</w:t>
      </w:r>
    </w:p>
    <w:p w14:paraId="2CBC3AAC" w14:textId="77777777" w:rsidR="00EE2529" w:rsidRPr="00C81B84" w:rsidRDefault="00AD5E1E" w:rsidP="00C81B84">
      <w:pPr>
        <w:pStyle w:val="Liste"/>
      </w:pPr>
      <w:r w:rsidRPr="00C81B84">
        <w:t>2 mill. kroner til Unge Viken Teater i Lillestrøm,</w:t>
      </w:r>
    </w:p>
    <w:p w14:paraId="4C23AEA7" w14:textId="77777777" w:rsidR="00EE2529" w:rsidRPr="00C81B84" w:rsidRDefault="00AD5E1E" w:rsidP="00C81B84">
      <w:pPr>
        <w:pStyle w:val="Liste"/>
      </w:pPr>
      <w:r w:rsidRPr="00C81B84">
        <w:t>1,7 mill. kroner til Østfold Internasjonale Teater i Fredrikstad,</w:t>
      </w:r>
    </w:p>
    <w:p w14:paraId="0FF0122A" w14:textId="77777777" w:rsidR="00EE2529" w:rsidRPr="00C81B84" w:rsidRDefault="00AD5E1E" w:rsidP="00C81B84">
      <w:pPr>
        <w:pStyle w:val="Liste"/>
      </w:pPr>
      <w:r w:rsidRPr="00C81B84">
        <w:t>1,4 mill. kroner til Rosendal Teater i Trondheim,</w:t>
      </w:r>
    </w:p>
    <w:p w14:paraId="07F59267" w14:textId="77777777" w:rsidR="00EE2529" w:rsidRPr="00C81B84" w:rsidRDefault="00AD5E1E" w:rsidP="00C81B84">
      <w:pPr>
        <w:pStyle w:val="Liste"/>
      </w:pPr>
      <w:r w:rsidRPr="00C81B84">
        <w:lastRenderedPageBreak/>
        <w:t>0,65 mill. kroner til Samovarteatret i Kirkenes,</w:t>
      </w:r>
    </w:p>
    <w:p w14:paraId="72FE3548" w14:textId="77777777" w:rsidR="00EE2529" w:rsidRPr="00C81B84" w:rsidRDefault="00AD5E1E" w:rsidP="00C81B84">
      <w:pPr>
        <w:pStyle w:val="Liste"/>
      </w:pPr>
      <w:r w:rsidRPr="00C81B84">
        <w:t>0,2 mill. kroner til Grenland friteater i Porsgrunn.</w:t>
      </w:r>
    </w:p>
    <w:p w14:paraId="1D4F1062" w14:textId="77777777" w:rsidR="00EE2529" w:rsidRPr="00C81B84" w:rsidRDefault="00AD5E1E" w:rsidP="00C81B84">
      <w:r w:rsidRPr="00C81B84">
        <w:t>I tillegg foreslås bevilgningen på posten økt med 6,1 mill. kroner som følge av den ekstraordinære lønns- og prisjusteringen av budsjettet, jf. omtale under avsnitt 3.1.</w:t>
      </w:r>
    </w:p>
    <w:p w14:paraId="7D343193" w14:textId="77777777" w:rsidR="00EE2529" w:rsidRPr="00C81B84" w:rsidRDefault="00AD5E1E" w:rsidP="00C81B84">
      <w:r w:rsidRPr="00C81B84">
        <w:t>Samlet foreslås bevilgningen på posten økt med 17,5 mill. kroner.</w:t>
      </w:r>
    </w:p>
    <w:p w14:paraId="565EDA86" w14:textId="77777777" w:rsidR="00EE2529" w:rsidRPr="00C81B84" w:rsidRDefault="00AD5E1E" w:rsidP="00C81B84">
      <w:pPr>
        <w:pStyle w:val="b-budkaptit"/>
      </w:pPr>
      <w:r w:rsidRPr="00C81B84">
        <w:t>Kap. 322 Bygg og offentlige rom</w:t>
      </w:r>
    </w:p>
    <w:p w14:paraId="0FF225EB" w14:textId="77777777" w:rsidR="00EE2529" w:rsidRPr="00C81B84" w:rsidRDefault="00AD5E1E" w:rsidP="00C81B84">
      <w:pPr>
        <w:pStyle w:val="b-post"/>
      </w:pPr>
      <w:r w:rsidRPr="00C81B84">
        <w:t>Post 70 Nasjonale kulturbygg, kan overføres</w:t>
      </w:r>
    </w:p>
    <w:p w14:paraId="57A556AD" w14:textId="77777777" w:rsidR="00EE2529" w:rsidRPr="00C81B84" w:rsidRDefault="00AD5E1E" w:rsidP="00C81B84">
      <w:r w:rsidRPr="00C81B84">
        <w:t>Bevilgningen på posten gjelder tilskudd til nasjonale kulturbygg.</w:t>
      </w:r>
    </w:p>
    <w:p w14:paraId="7CFB0E6D" w14:textId="77777777" w:rsidR="00EE2529" w:rsidRPr="00C81B84" w:rsidRDefault="00AD5E1E" w:rsidP="00C81B84">
      <w:r w:rsidRPr="00C81B84">
        <w:t>Det er bevilget 476,6 mill. kroner til nasjonale kulturbygg i 2023. I tillegg er det gitt tilsagn om 488,7 mill. kroner utover bevilgningen for 2023.</w:t>
      </w:r>
    </w:p>
    <w:p w14:paraId="466554CC" w14:textId="77777777" w:rsidR="00EE2529" w:rsidRPr="00C81B84" w:rsidRDefault="00AD5E1E" w:rsidP="00C81B84">
      <w:r w:rsidRPr="00C81B84">
        <w:t>I bevilgningsforslaget på posten er det innarbeidet en økning på 10,2 mill. kroner som følge av den ekstraordinære lønns- og prisjusteringen av budsjettet, jf. omtale under avsnitt 3.1.</w:t>
      </w:r>
    </w:p>
    <w:p w14:paraId="3872F0D9" w14:textId="77777777" w:rsidR="00EE2529" w:rsidRPr="00C81B84" w:rsidRDefault="00AD5E1E" w:rsidP="00C81B84">
      <w:r w:rsidRPr="00C81B84">
        <w:t>Regjeringen vil støtte opp under lokalt kulturliv, og foreslår å øke bevilgningen på posten med 5 mill. kroner. Økningen foreslås fordelt med:</w:t>
      </w:r>
    </w:p>
    <w:p w14:paraId="2C8E8D66" w14:textId="77777777" w:rsidR="00EE2529" w:rsidRPr="00C81B84" w:rsidRDefault="00AD5E1E" w:rsidP="00C81B84">
      <w:pPr>
        <w:pStyle w:val="Liste"/>
      </w:pPr>
      <w:r w:rsidRPr="00C81B84">
        <w:t>4 mill. kroner til oppstart av prosjektering av nybygg for samlokalisering av Nordnorsk kunstmuseum og Arktisk filharmoni i Tromsø,</w:t>
      </w:r>
    </w:p>
    <w:p w14:paraId="73D3505A" w14:textId="77777777" w:rsidR="00EE2529" w:rsidRPr="00C81B84" w:rsidRDefault="00AD5E1E" w:rsidP="00C81B84">
      <w:pPr>
        <w:pStyle w:val="Liste"/>
      </w:pPr>
      <w:r w:rsidRPr="00C81B84">
        <w:t>1 mill. kroner i økt tilskudd til Nye Sunnhordlandstunet under Sunnhordland museum.</w:t>
      </w:r>
    </w:p>
    <w:p w14:paraId="0CBE85C8" w14:textId="77777777" w:rsidR="00EE2529" w:rsidRPr="00C81B84" w:rsidRDefault="00AD5E1E" w:rsidP="00C81B84">
      <w:r w:rsidRPr="00C81B84">
        <w:t xml:space="preserve">Regjeringen besluttet i 2022 å gjennomgå prosjektet om Nationaltheatret på nytt, før et byggeprosjekt eventuelt blir startet opp. I 2022 fikk Statsbygg i oppdrag å oppdatere tilstandsanalysen og sikre </w:t>
      </w:r>
      <w:proofErr w:type="spellStart"/>
      <w:r w:rsidRPr="00C81B84">
        <w:t>Nationaltheaterbygningen</w:t>
      </w:r>
      <w:proofErr w:type="spellEnd"/>
      <w:r w:rsidRPr="00C81B84">
        <w:t xml:space="preserve">, slik at bygget skal kunne benyttes frem til rehabilitering kan igangsettes. Stortinget har bevilget midler til arbeidet med videre utredning og sikring over kap. 530 i 2023, jf. </w:t>
      </w:r>
      <w:proofErr w:type="spellStart"/>
      <w:r w:rsidRPr="00C81B84">
        <w:t>Innst</w:t>
      </w:r>
      <w:proofErr w:type="spellEnd"/>
      <w:r w:rsidRPr="00C81B84">
        <w:t xml:space="preserve">. 16 S (2022–2023). Resultatene av tilstandsanalysen foreligger nå, og viser behov for flere strakstiltak enn planlagt. Merbehovet til sikringsarbeidet i 2023 er beregnet til å utgjøre 20 mill. kroner. For å dekke opp for deler av det økte bevilgningsbehovet foreslås bevilgningen på posten redusert med 12,5 mill. kroner, mot tilsvarende økning på kap. 530 Byggeprosjekter utenfor husleieordningen, post 45 Større utstyrsanskaffelser og vedlikehold, jf. omtale under Kommunal- og </w:t>
      </w:r>
      <w:proofErr w:type="spellStart"/>
      <w:r w:rsidRPr="00C81B84">
        <w:t>distriktsdepartementet</w:t>
      </w:r>
      <w:proofErr w:type="spellEnd"/>
      <w:r w:rsidRPr="00C81B84">
        <w:t>.</w:t>
      </w:r>
    </w:p>
    <w:p w14:paraId="041F1184" w14:textId="77777777" w:rsidR="00EE2529" w:rsidRPr="00C81B84" w:rsidRDefault="00AD5E1E" w:rsidP="00C81B84">
      <w:r w:rsidRPr="00C81B84">
        <w:t>Samlet foreslås bevilgningen på posten økt med 2,7 mill. kroner.</w:t>
      </w:r>
    </w:p>
    <w:p w14:paraId="36EFAFD9" w14:textId="77777777" w:rsidR="00EE2529" w:rsidRPr="00C81B84" w:rsidRDefault="00AD5E1E" w:rsidP="00C81B84">
      <w:pPr>
        <w:pStyle w:val="avsnitt-undertittel"/>
      </w:pPr>
      <w:r w:rsidRPr="00C81B84">
        <w:t>Økt tilsagnsfullmakt – Norsk skogfinsk museum</w:t>
      </w:r>
    </w:p>
    <w:p w14:paraId="2439E8D5" w14:textId="77777777" w:rsidR="00EE2529" w:rsidRPr="00C81B84" w:rsidRDefault="00AD5E1E" w:rsidP="00C81B84">
      <w:r w:rsidRPr="00C81B84">
        <w:t>Ved behandlingen av statsbudsjettet for 2020 ble det gitt tilsagn om tilskudd på til sammen 106,6 mill. kroner til oppføring av ny museumsbygning ved Norsk Skogfinsk Museum. For å dekke merutgifter ved prosjektet foreslås det samlede tilsagnet økt fra 106,6 mill. kroner til 126,6 mill. kroner. Inndekning av ytterligere utgiftsbehov ved prosjektet, herunder til inventar, utstyr, utstillinger og bygget, forutsettes å være et regionalt/ lokalt ansvar. Den samlede tilsagnsfullmakten som er knyttet til posten for bevilgninger i senere budsjettår foreslås på denne bakgrunn økt fra 488,7 mill. kroner til 508,7 mill. kroner, jf. forslag til romertallsvedtak.</w:t>
      </w:r>
    </w:p>
    <w:p w14:paraId="5CA5F46A" w14:textId="77777777" w:rsidR="00EE2529" w:rsidRPr="00C81B84" w:rsidRDefault="00AD5E1E" w:rsidP="00C81B84">
      <w:pPr>
        <w:pStyle w:val="b-budkaptit"/>
      </w:pPr>
      <w:r w:rsidRPr="00C81B84">
        <w:lastRenderedPageBreak/>
        <w:t>Kap. 323 Musikk og scenekunst</w:t>
      </w:r>
    </w:p>
    <w:p w14:paraId="659E79D2" w14:textId="77777777" w:rsidR="00EE2529" w:rsidRPr="00C81B84" w:rsidRDefault="00AD5E1E" w:rsidP="00C81B84">
      <w:pPr>
        <w:pStyle w:val="b-post"/>
      </w:pPr>
      <w:r w:rsidRPr="00C81B84">
        <w:t>Post 70 Musikk- og scenekunstinstitusjoner</w:t>
      </w:r>
    </w:p>
    <w:p w14:paraId="0BB45C09" w14:textId="77777777" w:rsidR="00EE2529" w:rsidRPr="00C81B84" w:rsidRDefault="00AD5E1E" w:rsidP="00C81B84">
      <w:r w:rsidRPr="00C81B84">
        <w:t>Bevilgningen på posten gjelder tilskudd til institusjoner på musikk- og scenekunstfeltet. Regjeringen vil støtte opp under kulturlivet i hele landet, og foreslår å øke bevilgningen på posten med 7,5 mill. kroner i tilskudd til lokale prosjekter i 2023. Økningen foreslås fordelt med 2 mill. kroner til Haugesund teater, 2 mill. kroner til Teatret Vårt i Molde, 1 mill. kroner til Brageteatret i Drammen, 1 mill. kroner til Operaen i Kristiansund, 1 mill. kroner til Turnéteatret i Trøndelag og 0,5 mill. kroner til Nordland teater.</w:t>
      </w:r>
    </w:p>
    <w:p w14:paraId="213B8A95" w14:textId="77777777" w:rsidR="00EE2529" w:rsidRPr="00C81B84" w:rsidRDefault="00AD5E1E" w:rsidP="00C81B84">
      <w:r w:rsidRPr="00C81B84">
        <w:t>I tillegg foreslås bevilgningen på posten økt med 57,1 mill. kroner som følge av den ekstraordinære lønns- og prisjusteringen av budsjettet, jf. omtale under avsnitt 3.1.</w:t>
      </w:r>
    </w:p>
    <w:p w14:paraId="04402A48" w14:textId="77777777" w:rsidR="00EE2529" w:rsidRPr="00C81B84" w:rsidRDefault="00AD5E1E" w:rsidP="00C81B84">
      <w:r w:rsidRPr="00C81B84">
        <w:t>Samlet foreslås bevilgningen på posten økt med 64,6 mill. kroner.</w:t>
      </w:r>
    </w:p>
    <w:p w14:paraId="2CA2CFD1" w14:textId="77777777" w:rsidR="00EE2529" w:rsidRPr="00C81B84" w:rsidRDefault="00AD5E1E" w:rsidP="00C81B84">
      <w:pPr>
        <w:pStyle w:val="b-budkaptit"/>
      </w:pPr>
      <w:r w:rsidRPr="00C81B84">
        <w:t>Kap. 325 Allmenne kulturformål</w:t>
      </w:r>
    </w:p>
    <w:p w14:paraId="7D0B5F96" w14:textId="77777777" w:rsidR="00EE2529" w:rsidRPr="00C81B84" w:rsidRDefault="00AD5E1E" w:rsidP="00C81B84">
      <w:pPr>
        <w:pStyle w:val="b-post"/>
      </w:pPr>
      <w:r w:rsidRPr="00C81B84">
        <w:t>Post 78 Barne- og ungdomstiltak</w:t>
      </w:r>
    </w:p>
    <w:p w14:paraId="385EF574" w14:textId="77777777" w:rsidR="00EE2529" w:rsidRPr="00C81B84" w:rsidRDefault="00AD5E1E" w:rsidP="00C81B84">
      <w:r w:rsidRPr="00C81B84">
        <w:t>Bevilgningen på posten omfatter ulike barne- og ungdomstiltak på kulturområdet.</w:t>
      </w:r>
    </w:p>
    <w:p w14:paraId="2DFB35A3" w14:textId="77777777" w:rsidR="00EE2529" w:rsidRPr="00C81B84" w:rsidRDefault="00AD5E1E" w:rsidP="00C81B84">
      <w:r w:rsidRPr="00C81B84">
        <w:t>Regjeringen vil støtte opp under kulturlivet i hele landet, og foreslår å øke bevilgningen på posten med 17 mill. kroner til tilskudd til lokale prosjekter i 2023. Av økningen foreslås 15 mill. kroner til Ungdom og fritid til fordeling på lokale fritidsklubber som har søkt om støtte til prosjekter og aktiviteter. Videre foreslås 1 mill. kroner til Festspillene i Nord-Norge – Ny ung kunst og 1 mill. kroner til Valdres sommersymfoni.</w:t>
      </w:r>
    </w:p>
    <w:p w14:paraId="19458788" w14:textId="77777777" w:rsidR="00EE2529" w:rsidRPr="00C81B84" w:rsidRDefault="00AD5E1E" w:rsidP="00C81B84">
      <w:r w:rsidRPr="00C81B84">
        <w:t>I tillegg foreslås bevilgningen på posten økt med 1,3 mill. kroner som følge av den ekstraordinære lønns- og prisjusteringen av budsjettet, jf. omtale under avsnitt 3.1.</w:t>
      </w:r>
    </w:p>
    <w:p w14:paraId="1B6D33AA" w14:textId="77777777" w:rsidR="00EE2529" w:rsidRPr="00C81B84" w:rsidRDefault="00AD5E1E" w:rsidP="00C81B84">
      <w:r w:rsidRPr="00C81B84">
        <w:t>Samlet foreslås bevilgningen på posten økt med 18,3 mill. kroner.</w:t>
      </w:r>
    </w:p>
    <w:p w14:paraId="4763D0A2" w14:textId="77777777" w:rsidR="00EE2529" w:rsidRPr="00C81B84" w:rsidRDefault="00AD5E1E" w:rsidP="00C81B84">
      <w:pPr>
        <w:pStyle w:val="b-budkaptit"/>
      </w:pPr>
      <w:r w:rsidRPr="00C81B84">
        <w:t>Kap. 328 Museer m.m.</w:t>
      </w:r>
    </w:p>
    <w:p w14:paraId="5B47A274" w14:textId="77777777" w:rsidR="00EE2529" w:rsidRPr="00C81B84" w:rsidRDefault="00AD5E1E" w:rsidP="00C81B84">
      <w:pPr>
        <w:pStyle w:val="b-post"/>
      </w:pPr>
      <w:r w:rsidRPr="00C81B84">
        <w:t>Post 70 Det nasjonale museumsnettverket</w:t>
      </w:r>
    </w:p>
    <w:p w14:paraId="6630208B" w14:textId="77777777" w:rsidR="00EE2529" w:rsidRPr="00C81B84" w:rsidRDefault="00AD5E1E" w:rsidP="00C81B84">
      <w:r w:rsidRPr="00C81B84">
        <w:t>Bevilgningen på posten gjelder tilskudd til museer i Det nasjonale museumsnettverket.</w:t>
      </w:r>
    </w:p>
    <w:p w14:paraId="5F5D5D9E" w14:textId="77777777" w:rsidR="00EE2529" w:rsidRPr="00C81B84" w:rsidRDefault="00AD5E1E" w:rsidP="00C81B84">
      <w:r w:rsidRPr="00C81B84">
        <w:t>Regjeringen vil støtte opp under kulturlivet i hele landet, og foreslår å øke bevilgningen på med 40,7 mill. kroner til lokale tiltak og prosjekter.</w:t>
      </w:r>
    </w:p>
    <w:p w14:paraId="1BDD7089" w14:textId="77777777" w:rsidR="00EE2529" w:rsidRPr="00C81B84" w:rsidRDefault="00AD5E1E" w:rsidP="00C81B84">
      <w:r w:rsidRPr="00C81B84">
        <w:t>Av økningen foreslås 10 mill. kroner fordelt til museer som har søkt om økt tilskudd til drift av nybygg og oppgraderinger ved museene, herunder 4 mill. kroner til Anno museum og 2 mill. kroner hver til Dalane Folkemuseum, Norsk industriarbeidermuseum og Museene i Sør-Trøndelag.</w:t>
      </w:r>
    </w:p>
    <w:p w14:paraId="1932EE18" w14:textId="77777777" w:rsidR="00EE2529" w:rsidRPr="00C81B84" w:rsidRDefault="00AD5E1E" w:rsidP="00C81B84">
      <w:r w:rsidRPr="00C81B84">
        <w:t>Videre foreslås 30,7 mill. kroner fordelt til museer som har søkt om støtte til lokale prosjekter i 2023, herunder:</w:t>
      </w:r>
    </w:p>
    <w:p w14:paraId="51E4DCA5" w14:textId="77777777" w:rsidR="00EE2529" w:rsidRPr="00C81B84" w:rsidRDefault="00AD5E1E" w:rsidP="00C81B84">
      <w:pPr>
        <w:pStyle w:val="Liste"/>
      </w:pPr>
      <w:r w:rsidRPr="00C81B84">
        <w:t>8 mill. kroner til Museene Arven (tidl. Stiklestad Nasjonale Kultursenter),</w:t>
      </w:r>
    </w:p>
    <w:p w14:paraId="53F17C2F" w14:textId="77777777" w:rsidR="00EE2529" w:rsidRPr="00C81B84" w:rsidRDefault="00AD5E1E" w:rsidP="00C81B84">
      <w:pPr>
        <w:pStyle w:val="Liste"/>
      </w:pPr>
      <w:r w:rsidRPr="00C81B84">
        <w:lastRenderedPageBreak/>
        <w:t>3 mill. kroner hver til hhv. Musea i Sogn og Fjordane, Norsk Bergverksmuseum og Nynorsk kultursentrum,</w:t>
      </w:r>
    </w:p>
    <w:p w14:paraId="7235F388" w14:textId="77777777" w:rsidR="00EE2529" w:rsidRPr="00C81B84" w:rsidRDefault="00AD5E1E" w:rsidP="00C81B84">
      <w:pPr>
        <w:pStyle w:val="Liste"/>
      </w:pPr>
      <w:r w:rsidRPr="00C81B84">
        <w:t>2 mill. kroner hver til hhv. Museum Stavanger, Norsk Folkemuseum og Bymuseet i Bergen,</w:t>
      </w:r>
    </w:p>
    <w:p w14:paraId="1ACCAE28" w14:textId="77777777" w:rsidR="00EE2529" w:rsidRPr="00C81B84" w:rsidRDefault="00AD5E1E" w:rsidP="00C81B84">
      <w:pPr>
        <w:pStyle w:val="Liste"/>
      </w:pPr>
      <w:r w:rsidRPr="00C81B84">
        <w:t>1,5 mill. kroner til Aust-Agder museum og arkiv,</w:t>
      </w:r>
    </w:p>
    <w:p w14:paraId="3941F0D9" w14:textId="77777777" w:rsidR="00EE2529" w:rsidRPr="00C81B84" w:rsidRDefault="00AD5E1E" w:rsidP="00C81B84">
      <w:pPr>
        <w:pStyle w:val="Liste"/>
      </w:pPr>
      <w:r w:rsidRPr="00C81B84">
        <w:t xml:space="preserve">1 mill. kroner hver til hhv. Buskerudmuseet, </w:t>
      </w:r>
      <w:proofErr w:type="spellStart"/>
      <w:r w:rsidRPr="00C81B84">
        <w:t>Mjøsmuseet</w:t>
      </w:r>
      <w:proofErr w:type="spellEnd"/>
      <w:r w:rsidRPr="00C81B84">
        <w:t>, Museene i Akershus, Nordmøre museum og Vest-Agder-Museet</w:t>
      </w:r>
    </w:p>
    <w:p w14:paraId="31C19724" w14:textId="77777777" w:rsidR="00EE2529" w:rsidRPr="00C81B84" w:rsidRDefault="00AD5E1E" w:rsidP="00C81B84">
      <w:pPr>
        <w:pStyle w:val="Liste"/>
      </w:pPr>
      <w:r w:rsidRPr="00C81B84">
        <w:t>0,5 mill. kroner til Museum Nord og Østfoldmuseet,</w:t>
      </w:r>
    </w:p>
    <w:p w14:paraId="6ACFFF8A" w14:textId="77777777" w:rsidR="00EE2529" w:rsidRPr="00C81B84" w:rsidRDefault="00AD5E1E" w:rsidP="00C81B84">
      <w:pPr>
        <w:pStyle w:val="Liste"/>
      </w:pPr>
      <w:r w:rsidRPr="00C81B84">
        <w:t>0,15 mill. kroner til Verdensarvsenter for bergkunst – Alta Museum</w:t>
      </w:r>
    </w:p>
    <w:p w14:paraId="488B4B91" w14:textId="77777777" w:rsidR="00EE2529" w:rsidRPr="00C81B84" w:rsidRDefault="00AD5E1E" w:rsidP="00C81B84">
      <w:r w:rsidRPr="00C81B84">
        <w:t>I tillegg foreslås bevilgningen på posten økt med 49,1 mill. kroner som følge av den ekstraordinære lønns- og prisjusteringen av budsjettet, jf. omtale under avsnitt 3.1.</w:t>
      </w:r>
    </w:p>
    <w:p w14:paraId="22DECC06" w14:textId="77777777" w:rsidR="00EE2529" w:rsidRPr="00C81B84" w:rsidRDefault="00AD5E1E" w:rsidP="00C81B84">
      <w:r w:rsidRPr="00C81B84">
        <w:t>Samlet foreslås bevilgningen på posten økt med 89,8 mill. kroner.</w:t>
      </w:r>
    </w:p>
    <w:p w14:paraId="5845CD8E" w14:textId="77777777" w:rsidR="00EE2529" w:rsidRPr="00C81B84" w:rsidRDefault="00AD5E1E" w:rsidP="00C81B84">
      <w:pPr>
        <w:pStyle w:val="b-post"/>
      </w:pPr>
      <w:r w:rsidRPr="00C81B84">
        <w:t>Post 78 Andre museums- og kulturverntiltak</w:t>
      </w:r>
    </w:p>
    <w:p w14:paraId="08EBB674" w14:textId="77777777" w:rsidR="00EE2529" w:rsidRPr="00C81B84" w:rsidRDefault="00AD5E1E" w:rsidP="00C81B84">
      <w:r w:rsidRPr="00C81B84">
        <w:t>Bevilgningen på posten dekker tilskudd til ymse tiltak på museums- og kulturvernområdet.</w:t>
      </w:r>
    </w:p>
    <w:p w14:paraId="55C328E7" w14:textId="77777777" w:rsidR="00EE2529" w:rsidRPr="00C81B84" w:rsidRDefault="00AD5E1E" w:rsidP="00C81B84">
      <w:r w:rsidRPr="00C81B84">
        <w:t xml:space="preserve">Bevilgningen på posten foreslås økt med 4,5 mill. kroner til lokale tiltak og prosjekter. Økningen foreslås fordelt med 2 mill. kroner i økt driftstilskudd til Norsk Skogfinsk Museum, samt prosjektstøtte i 2023 på 2 mill. kroner til </w:t>
      </w:r>
      <w:proofErr w:type="spellStart"/>
      <w:r w:rsidRPr="00C81B84">
        <w:t>RiddoDuottarMuseat</w:t>
      </w:r>
      <w:proofErr w:type="spellEnd"/>
      <w:r w:rsidRPr="00C81B84">
        <w:t xml:space="preserve"> og 0,5 mill. kroner til Skibladner.</w:t>
      </w:r>
    </w:p>
    <w:p w14:paraId="3B04F891" w14:textId="77777777" w:rsidR="00EE2529" w:rsidRPr="00C81B84" w:rsidRDefault="00AD5E1E" w:rsidP="00C81B84">
      <w:r w:rsidRPr="00C81B84">
        <w:t>I tillegg foreslås bevilgningen på posten økt med 1,8 mill. kroner som følge av den ekstraordinære lønns- og prisomregningen av budsjettet, jf. omtale under avsnitt 3.1.</w:t>
      </w:r>
    </w:p>
    <w:p w14:paraId="48C09390" w14:textId="77777777" w:rsidR="00EE2529" w:rsidRPr="00C81B84" w:rsidRDefault="00AD5E1E" w:rsidP="00C81B84">
      <w:r w:rsidRPr="00C81B84">
        <w:t>Samlet foreslås bevilgningen på posten økt med 6,3 mill. kroner.</w:t>
      </w:r>
    </w:p>
    <w:p w14:paraId="1EE9E0B1" w14:textId="77777777" w:rsidR="00EE2529" w:rsidRPr="00C81B84" w:rsidRDefault="00AD5E1E" w:rsidP="00C81B84">
      <w:pPr>
        <w:pStyle w:val="b-budkaptit"/>
      </w:pPr>
      <w:r w:rsidRPr="00C81B84">
        <w:t>Kap. 329 Arkivformål</w:t>
      </w:r>
    </w:p>
    <w:p w14:paraId="0D5DB6ED" w14:textId="77777777" w:rsidR="00EE2529" w:rsidRPr="00C81B84" w:rsidRDefault="00AD5E1E" w:rsidP="00C81B84">
      <w:pPr>
        <w:pStyle w:val="b-post"/>
      </w:pPr>
      <w:r w:rsidRPr="00C81B84">
        <w:t>Post 01 Driftsutgifter</w:t>
      </w:r>
    </w:p>
    <w:p w14:paraId="5F3F66A8" w14:textId="77777777" w:rsidR="00EE2529" w:rsidRPr="00C81B84" w:rsidRDefault="00AD5E1E" w:rsidP="00C81B84">
      <w:r w:rsidRPr="00C81B84">
        <w:t>Bevilgningen på posten skal dekke lønns- og driftsutgifter for Arkivverket.</w:t>
      </w:r>
    </w:p>
    <w:p w14:paraId="1E521C97" w14:textId="77777777" w:rsidR="00EE2529" w:rsidRPr="00C81B84" w:rsidRDefault="00AD5E1E" w:rsidP="00C81B84">
      <w:r w:rsidRPr="00C81B84">
        <w:t>I bevilgningen til Arkivverket på kap. 329, post 45, inngår 35 mill. kroner for å utvikle nasjonale fellesløsninger for tilgang til digitalt skapte arkiver i Digitalarkivet og for langtidsbevaring av alle typer digitale arkiver. Utviklingsarbeidet skjer i stor grad av Arkivverkets egne ansatte som lønnes på post 01. Bevilgningen på posten foreslås på denne bakgrunn økt med 10 mill. kroner mot tilsvarende reduksjon av bevilgningen på post 45, jf. omtale nedenfor.</w:t>
      </w:r>
    </w:p>
    <w:p w14:paraId="4F1F935D" w14:textId="77777777" w:rsidR="00EE2529" w:rsidRPr="00C81B84" w:rsidRDefault="00AD5E1E" w:rsidP="00C81B84">
      <w:r w:rsidRPr="00C81B84">
        <w:t>Med bakgrunn i at Arkivverket med virkning fra 1. januar 2023 utfører administrative tjenester for Medietilsynet foreslås bevilgningen på posten videre økt med 2,4 mill. kroner mot tilsvarende reduksjon av bevilgningen på kap. 335, post 01, jf. omtale under kap. 335, post 01.</w:t>
      </w:r>
    </w:p>
    <w:p w14:paraId="09652DB5" w14:textId="77777777" w:rsidR="00EE2529" w:rsidRPr="00C81B84" w:rsidRDefault="00AD5E1E" w:rsidP="00C81B84">
      <w:r w:rsidRPr="00C81B84">
        <w:t>I tillegg foreslås bevilgningen på posten økt med 6,3 mill. kroner som følge av den ekstraordinære lønns- og prisjusteringen av budsjettet, jf. nærmere omtale i avsnitt 3.1, og med 0,7 mill. kroner for dekning av utgifter som følge av den midlertidig økte arbeidsgiveravgiften på inntekt over 750 000 kroner, jf. nærmere omtale i avsnitt 3.2.</w:t>
      </w:r>
    </w:p>
    <w:p w14:paraId="099720D8" w14:textId="77777777" w:rsidR="00EE2529" w:rsidRPr="00C81B84" w:rsidRDefault="00AD5E1E" w:rsidP="00C81B84">
      <w:r w:rsidRPr="00C81B84">
        <w:t>Samlet foreslås bevilgningen på posten økt med 19,4 mill. kroner.</w:t>
      </w:r>
    </w:p>
    <w:p w14:paraId="05D3B8C4" w14:textId="77777777" w:rsidR="00EE2529" w:rsidRPr="00C81B84" w:rsidRDefault="00AD5E1E" w:rsidP="00C81B84">
      <w:pPr>
        <w:pStyle w:val="b-post"/>
      </w:pPr>
      <w:r w:rsidRPr="00C81B84">
        <w:lastRenderedPageBreak/>
        <w:t>Post 45 Større utstyrsanskaffelser og vedlikehold, kan overføres</w:t>
      </w:r>
    </w:p>
    <w:p w14:paraId="2663F6D2" w14:textId="77777777" w:rsidR="00EE2529" w:rsidRPr="00C81B84" w:rsidRDefault="00AD5E1E" w:rsidP="00C81B84">
      <w:r w:rsidRPr="00C81B84">
        <w:t>Bevilgningen på posten skal gå til større anskaffelser og vedlikehold i Arkivverket. Det foreslås at bevilgningen på posten reduseres med 10 mill. kroner mot tilsvarende økning av bevilgningen på kap. 329, post 01, jf. omtale over.</w:t>
      </w:r>
    </w:p>
    <w:p w14:paraId="640091EE" w14:textId="77777777" w:rsidR="00EE2529" w:rsidRPr="00C81B84" w:rsidRDefault="00AD5E1E" w:rsidP="00C81B84">
      <w:r w:rsidRPr="00C81B84">
        <w:t>I tillegg foreslås bevilgningen på posten økt med 2,2 mill. kroner som følge av den ekstraordinære lønns- og prisjusteringen av budsjettet, jf. omtale i avsnitt 3.1.</w:t>
      </w:r>
    </w:p>
    <w:p w14:paraId="04EB47C8" w14:textId="77777777" w:rsidR="00EE2529" w:rsidRPr="00C81B84" w:rsidRDefault="00AD5E1E" w:rsidP="00C81B84">
      <w:r w:rsidRPr="00C81B84">
        <w:t>Samlet foreslås bevilgningen på posten redusert med 7,8 mill. kroner.</w:t>
      </w:r>
    </w:p>
    <w:p w14:paraId="512D81D9" w14:textId="77777777" w:rsidR="00EE2529" w:rsidRPr="00C81B84" w:rsidRDefault="00AD5E1E" w:rsidP="00C81B84">
      <w:pPr>
        <w:pStyle w:val="b-budkaptit"/>
      </w:pPr>
      <w:r w:rsidRPr="00C81B84">
        <w:t>Kap. 334 Film- og dataspillformål</w:t>
      </w:r>
    </w:p>
    <w:p w14:paraId="59DB3287" w14:textId="77777777" w:rsidR="00EE2529" w:rsidRPr="00C81B84" w:rsidRDefault="00AD5E1E" w:rsidP="00C81B84">
      <w:pPr>
        <w:pStyle w:val="b-post"/>
      </w:pPr>
      <w:r w:rsidRPr="00C81B84">
        <w:t>Post 01 Driftsutgifter</w:t>
      </w:r>
    </w:p>
    <w:p w14:paraId="492E56EF" w14:textId="77777777" w:rsidR="00EE2529" w:rsidRPr="00C81B84" w:rsidRDefault="00AD5E1E" w:rsidP="00C81B84">
      <w:r w:rsidRPr="00C81B84">
        <w:t>Bevilgningen skal dekke lønns- og driftsutgifter for Norsk filminstitutt.</w:t>
      </w:r>
    </w:p>
    <w:p w14:paraId="11C9EC43" w14:textId="77777777" w:rsidR="00EE2529" w:rsidRPr="00C81B84" w:rsidRDefault="00AD5E1E" w:rsidP="00C81B84">
      <w:r w:rsidRPr="00C81B84">
        <w:t xml:space="preserve">Regjeringen arbeider med en ny dataspillstrategi. Som ledd i strategien skal </w:t>
      </w:r>
      <w:proofErr w:type="spellStart"/>
      <w:r w:rsidRPr="00C81B84">
        <w:t>NFIs</w:t>
      </w:r>
      <w:proofErr w:type="spellEnd"/>
      <w:r w:rsidRPr="00C81B84">
        <w:t xml:space="preserve"> arbeid på dataspillfeltet utvikles videre. Bevilgningen på posten foreslås som følge av dette økt med 1,6 mill. kroner, mot tilsvarende reduksjon i bevilgningen på kap. 334, post 50, jf. omtale nedenfor.</w:t>
      </w:r>
    </w:p>
    <w:p w14:paraId="0A798D3A" w14:textId="77777777" w:rsidR="00EE2529" w:rsidRPr="00C81B84" w:rsidRDefault="00AD5E1E" w:rsidP="00C81B84">
      <w:r w:rsidRPr="00C81B84">
        <w:t>Bevilgningen foreslås videre økt med 1,7 mill. kroner som følge av den ekstraordinære lønns- og prisjusteringen av budsjettet, jf. omtale i avsnitt 3.1, og for dekning av utgifter som følge av den midlertidig økte arbeidsgiveravgiften på inntekt over 750 000 kroner, jf. omtale i avsnitt 3.2.</w:t>
      </w:r>
    </w:p>
    <w:p w14:paraId="742B9719" w14:textId="77777777" w:rsidR="00EE2529" w:rsidRPr="00C81B84" w:rsidRDefault="00AD5E1E" w:rsidP="00C81B84">
      <w:r w:rsidRPr="00C81B84">
        <w:t>Samlet foreslås bevilgningen på posten økt med 3,3 mill. kroner.</w:t>
      </w:r>
    </w:p>
    <w:p w14:paraId="4750A0A7" w14:textId="77777777" w:rsidR="00EE2529" w:rsidRPr="00C81B84" w:rsidRDefault="00AD5E1E" w:rsidP="00C81B84">
      <w:pPr>
        <w:pStyle w:val="b-post"/>
      </w:pPr>
      <w:r w:rsidRPr="00C81B84">
        <w:t>Post 50 Filmfondet</w:t>
      </w:r>
    </w:p>
    <w:p w14:paraId="7B300932" w14:textId="77777777" w:rsidR="00EE2529" w:rsidRPr="00C81B84" w:rsidRDefault="00AD5E1E" w:rsidP="00C81B84">
      <w:r w:rsidRPr="00C81B84">
        <w:t>Bevilgningen på posten omfatter tilskudd til Filmfondet.</w:t>
      </w:r>
    </w:p>
    <w:p w14:paraId="7CDDBDE5" w14:textId="77777777" w:rsidR="00EE2529" w:rsidRPr="00C81B84" w:rsidRDefault="00AD5E1E" w:rsidP="00C81B84">
      <w:r w:rsidRPr="00C81B84">
        <w:t>Bevilgningen på posten foreslås redusert med 1,6 mill. kroner, mot tilsvarende økning i bevilgningen på kap. 334, post 01, jf. omtale ovenfor.</w:t>
      </w:r>
    </w:p>
    <w:p w14:paraId="61CAE869" w14:textId="77777777" w:rsidR="00EE2529" w:rsidRPr="00C81B84" w:rsidRDefault="00AD5E1E" w:rsidP="00C81B84">
      <w:r w:rsidRPr="00C81B84">
        <w:t>Organisasjonen for europeiske filmfond EFAD, har etterspurt et bidrag fra Norge til et fond som skal gi tilskudd til filmskapere fra Ukraina. Rundt ti europeiske filmfond og to nasjonale filmmyndigheter har hittil gitt bidrag til fondet. Da tildelinger fra Filmfondet er regulert i forskrift, foreslås tilskuddet utbetalt fra kap. 334, post 78. Bevilgningen på posten foreslås med denne bakgrunn redusert med tilsvarende beløp, 0,5 mill. kroner.</w:t>
      </w:r>
    </w:p>
    <w:p w14:paraId="4042E57A" w14:textId="77777777" w:rsidR="00EE2529" w:rsidRPr="00C81B84" w:rsidRDefault="00AD5E1E" w:rsidP="00C81B84">
      <w:r w:rsidRPr="00C81B84">
        <w:t>Bevilgningen foreslås videre økt med 13,4 mill. kroner som følge av den ekstraordinære lønns- og prisjusteringen av budsjettet, jf. omtale i avsnitt 3.1, og for dekning av utgifter som følge av den midlertidig økte arbeidsgiveravgiften på inntekt over 750 000 kroner, jf. omtale i avsnitt 3.2.</w:t>
      </w:r>
    </w:p>
    <w:p w14:paraId="616A5149" w14:textId="77777777" w:rsidR="00EE2529" w:rsidRPr="00C81B84" w:rsidRDefault="00AD5E1E" w:rsidP="00C81B84">
      <w:r w:rsidRPr="00C81B84">
        <w:t>Samlet foreslås bevilgningen økt med 11,3 mill. kroner.</w:t>
      </w:r>
    </w:p>
    <w:p w14:paraId="46BD40CD" w14:textId="77777777" w:rsidR="00EE2529" w:rsidRPr="00C81B84" w:rsidRDefault="00AD5E1E" w:rsidP="00C81B84">
      <w:pPr>
        <w:pStyle w:val="b-post"/>
      </w:pPr>
      <w:r w:rsidRPr="00C81B84">
        <w:t>Post 78 Film- og dataspilltiltak</w:t>
      </w:r>
    </w:p>
    <w:p w14:paraId="656BC5CC" w14:textId="77777777" w:rsidR="00EE2529" w:rsidRPr="00C81B84" w:rsidRDefault="00AD5E1E" w:rsidP="00C81B84">
      <w:r w:rsidRPr="00C81B84">
        <w:t xml:space="preserve">Som ledd i regjeringens arbeid med å sikre en trygg og tilgjengelig dataspillkultur i hele landet foreslås bevilgningen på posten økt med 2,3 mill. kroner, fordelt med 1 mill. kroner til Game </w:t>
      </w:r>
      <w:r w:rsidRPr="00C81B84">
        <w:lastRenderedPageBreak/>
        <w:t xml:space="preserve">House Arendal, 1 mill. kroner i prosjektstøtte til Hamar game </w:t>
      </w:r>
      <w:proofErr w:type="spellStart"/>
      <w:r w:rsidRPr="00C81B84">
        <w:t>collective</w:t>
      </w:r>
      <w:proofErr w:type="spellEnd"/>
      <w:r w:rsidRPr="00C81B84">
        <w:t xml:space="preserve"> og 300 000 kroner til et kompetanse- og ressurssenter for datakultur i Kåfjord kommune.</w:t>
      </w:r>
    </w:p>
    <w:p w14:paraId="72900E54" w14:textId="77777777" w:rsidR="00EE2529" w:rsidRPr="00C81B84" w:rsidRDefault="00AD5E1E" w:rsidP="00C81B84">
      <w:r w:rsidRPr="00C81B84">
        <w:t>Videre foreslås bevilgningen på posten økt med 0,5 mill. kroner for å dekke tilskudd til Norges bidrag til et fond som skal gi tilskudd til filmskapere fra Ukraina, jf. omtale under kap. 334, post 50 ovenfor.</w:t>
      </w:r>
    </w:p>
    <w:p w14:paraId="1B82A9F3" w14:textId="77777777" w:rsidR="00EE2529" w:rsidRPr="00C81B84" w:rsidRDefault="00AD5E1E" w:rsidP="00C81B84">
      <w:r w:rsidRPr="00C81B84">
        <w:t>I tillegg foreslås bevilgningen på posten økt med 0,7 mill. kroner som følge av den ekstraordinære lønns- og prisjusteringen av budsjettet, jf. omtale i avsnitt 3.1.</w:t>
      </w:r>
    </w:p>
    <w:p w14:paraId="7EBE8572" w14:textId="77777777" w:rsidR="00EE2529" w:rsidRPr="00C81B84" w:rsidRDefault="00AD5E1E" w:rsidP="00C81B84">
      <w:r w:rsidRPr="00C81B84">
        <w:t>Samlet foreslås bevilgningen på posten økt med 3,5 mill. kroner.</w:t>
      </w:r>
    </w:p>
    <w:p w14:paraId="6E127320" w14:textId="77777777" w:rsidR="00EE2529" w:rsidRPr="00C81B84" w:rsidRDefault="00AD5E1E" w:rsidP="00C81B84">
      <w:pPr>
        <w:pStyle w:val="b-budkaptit"/>
      </w:pPr>
      <w:r w:rsidRPr="00C81B84">
        <w:t>Kap. 335 Medieformål</w:t>
      </w:r>
    </w:p>
    <w:p w14:paraId="54D7979F" w14:textId="77777777" w:rsidR="00EE2529" w:rsidRPr="00C81B84" w:rsidRDefault="00AD5E1E" w:rsidP="00C81B84">
      <w:pPr>
        <w:pStyle w:val="b-post"/>
      </w:pPr>
      <w:r w:rsidRPr="00C81B84">
        <w:t>Post 01 Driftsutgifter</w:t>
      </w:r>
    </w:p>
    <w:p w14:paraId="6DE0987C" w14:textId="77777777" w:rsidR="00EE2529" w:rsidRPr="00C81B84" w:rsidRDefault="00AD5E1E" w:rsidP="00C81B84">
      <w:r w:rsidRPr="00C81B84">
        <w:t>Bevilgningen på posten skal dekke lønns- og driftsutgifter for Medietilsynet. Bevilgningen på posten foreslås redusert med 2,4 mill. kroner mot tilsvarende økning av bevilgningen på kap. 329, post 01. Midlene skal gå til å dekke kostnader knyttet til tjenester innenfor økonomi og administrasjon som Medietilsynet fra og med 2023 kjøper fra Arkivverket.</w:t>
      </w:r>
    </w:p>
    <w:p w14:paraId="5C46B233" w14:textId="77777777" w:rsidR="00EE2529" w:rsidRPr="00C81B84" w:rsidRDefault="00AD5E1E" w:rsidP="00C81B84">
      <w:r w:rsidRPr="00C81B84">
        <w:t>Bevilgningen på posten foreslås videre økt med 830 000 kroner som følge av den ekstraordinære lønns- og prisjusteringen av budsjettet, jf. omtale i avsnitt 3.1, og for dekning av utgifter som følge av den midlertidig økte arbeidsgiveravgiften på inntekt over 750 000 kroner, jf. omtale i avsnitt 3.2.</w:t>
      </w:r>
    </w:p>
    <w:p w14:paraId="1F2F30C3" w14:textId="77777777" w:rsidR="00EE2529" w:rsidRPr="00C81B84" w:rsidRDefault="00AD5E1E" w:rsidP="00C81B84">
      <w:r w:rsidRPr="00C81B84">
        <w:t>Samlet foreslås bevilgningen på posten redusert med 1,6 mill. kroner.</w:t>
      </w:r>
    </w:p>
    <w:p w14:paraId="706E6155" w14:textId="77777777" w:rsidR="00EE2529" w:rsidRPr="00C81B84" w:rsidRDefault="00AD5E1E" w:rsidP="00C81B84">
      <w:pPr>
        <w:pStyle w:val="b-post"/>
      </w:pPr>
      <w:r w:rsidRPr="00C81B84">
        <w:t>Post 73 Medietiltak</w:t>
      </w:r>
    </w:p>
    <w:p w14:paraId="5598F86F" w14:textId="77777777" w:rsidR="00EE2529" w:rsidRPr="00C81B84" w:rsidRDefault="00AD5E1E" w:rsidP="00C81B84">
      <w:r w:rsidRPr="00C81B84">
        <w:t>Bevilgningen på posten foreslås økt med 2,5 mill. kroner i prosjektstøtte til Institutt for undersøkende journalistikk.</w:t>
      </w:r>
    </w:p>
    <w:p w14:paraId="687F8C38" w14:textId="77777777" w:rsidR="00EE2529" w:rsidRPr="00C81B84" w:rsidRDefault="00AD5E1E" w:rsidP="00C81B84">
      <w:r w:rsidRPr="00C81B84">
        <w:t>I tillegg foreslås bevilgningen økt med 481 000 kroner som følge av den ekstraordinære lønns- og prisjusteringen av budsjettet, jf. omtale i avsnitt 3.1.</w:t>
      </w:r>
    </w:p>
    <w:p w14:paraId="00332EA4" w14:textId="77777777" w:rsidR="00EE2529" w:rsidRPr="00C81B84" w:rsidRDefault="00AD5E1E" w:rsidP="00C81B84">
      <w:r w:rsidRPr="00C81B84">
        <w:t>Samlet foreslås bevilgningen på posten økt med 3 mill. kroner.</w:t>
      </w:r>
    </w:p>
    <w:p w14:paraId="46910B71" w14:textId="77777777" w:rsidR="00EE2529" w:rsidRPr="00C81B84" w:rsidRDefault="00AD5E1E" w:rsidP="00C81B84">
      <w:pPr>
        <w:pStyle w:val="b-budkaptit"/>
      </w:pPr>
      <w:r w:rsidRPr="00C81B84">
        <w:t>Kap. 351 Likestilling</w:t>
      </w:r>
    </w:p>
    <w:p w14:paraId="4570BAEE" w14:textId="77777777" w:rsidR="00EE2529" w:rsidRPr="00C81B84" w:rsidRDefault="00AD5E1E" w:rsidP="00C81B84">
      <w:pPr>
        <w:pStyle w:val="b-post"/>
      </w:pPr>
      <w:r w:rsidRPr="00C81B84">
        <w:t>Post 21 Spesielle driftsutgifter, kan overføres, kan nyttes under post 70</w:t>
      </w:r>
    </w:p>
    <w:p w14:paraId="10C00C43" w14:textId="77777777" w:rsidR="00EE2529" w:rsidRPr="00C81B84" w:rsidRDefault="00AD5E1E" w:rsidP="00C81B84">
      <w:r w:rsidRPr="00C81B84">
        <w:t>Bevilgningen på posten skal dekke forsknings- og utviklingsprosjekter med særlig relevans for prosjekter på likestilling og ikke-diskrimineringsfeltet.</w:t>
      </w:r>
    </w:p>
    <w:p w14:paraId="32A32AFA" w14:textId="77777777" w:rsidR="00EE2529" w:rsidRPr="00C81B84" w:rsidRDefault="00AD5E1E" w:rsidP="00C81B84">
      <w:r w:rsidRPr="00C81B84">
        <w:t>Bevilgningen foreslås økt med 2 mill. kroner til dekning av utgifter til å utvikle kunnskap om skeives levekår og livssituasjoner, mot tilsvarende reduksjoner under post 72, jf. omtale nedenfor.</w:t>
      </w:r>
    </w:p>
    <w:p w14:paraId="38B47AFC" w14:textId="77777777" w:rsidR="00EE2529" w:rsidRPr="00C81B84" w:rsidRDefault="00AD5E1E" w:rsidP="00C81B84">
      <w:r w:rsidRPr="00C81B84">
        <w:t>Bevilgningen foreslås økt med 441 000 kroner som følge av den ekstraordinære lønns- og prisjusteringen av budsjettet, jf. nærmere omtale i avsnitt 3.1.</w:t>
      </w:r>
    </w:p>
    <w:p w14:paraId="7EDED7EE" w14:textId="77777777" w:rsidR="00EE2529" w:rsidRPr="00C81B84" w:rsidRDefault="00AD5E1E" w:rsidP="00C81B84">
      <w:r w:rsidRPr="00C81B84">
        <w:lastRenderedPageBreak/>
        <w:t>Samlet foreslås bevilgningen på posten økt med 2,4 mill. kroner.</w:t>
      </w:r>
    </w:p>
    <w:p w14:paraId="460EC31E" w14:textId="77777777" w:rsidR="00EE2529" w:rsidRPr="00C81B84" w:rsidRDefault="00AD5E1E" w:rsidP="00C81B84">
      <w:pPr>
        <w:pStyle w:val="b-post"/>
      </w:pPr>
      <w:r w:rsidRPr="00C81B84">
        <w:t>Post 70 Tilskudd til likestilling</w:t>
      </w:r>
    </w:p>
    <w:p w14:paraId="3F6020E7" w14:textId="77777777" w:rsidR="00EE2529" w:rsidRPr="00C81B84" w:rsidRDefault="00AD5E1E" w:rsidP="00C81B84">
      <w:r w:rsidRPr="00C81B84">
        <w:t xml:space="preserve">Bevilgningen på posten foreslås økt med 0,5 mill. kroner til prosjektet Sammen om </w:t>
      </w:r>
      <w:proofErr w:type="spellStart"/>
      <w:r w:rsidRPr="00C81B84">
        <w:t>innenforskap</w:t>
      </w:r>
      <w:proofErr w:type="spellEnd"/>
      <w:r w:rsidRPr="00C81B84">
        <w:t xml:space="preserve"> – Stopp hatprat i Færder kommune.</w:t>
      </w:r>
    </w:p>
    <w:p w14:paraId="65DB10F0" w14:textId="77777777" w:rsidR="00EE2529" w:rsidRPr="00C81B84" w:rsidRDefault="00AD5E1E" w:rsidP="00C81B84">
      <w:r w:rsidRPr="00C81B84">
        <w:t>I tillegg foreslås bevilgningen økt med 1,2 mill. kroner som følge av den ekstraordinære lønns- og prisjusteringen av budsjettet, jf. omtale i avsnitt 3.1.</w:t>
      </w:r>
    </w:p>
    <w:p w14:paraId="2025AAEB" w14:textId="77777777" w:rsidR="00EE2529" w:rsidRPr="00C81B84" w:rsidRDefault="00AD5E1E" w:rsidP="00C81B84">
      <w:r w:rsidRPr="00C81B84">
        <w:t>Samlet foreslås bevilgningen økt med 1,7 mill. kroner.</w:t>
      </w:r>
    </w:p>
    <w:p w14:paraId="601ACA24" w14:textId="77777777" w:rsidR="00EE2529" w:rsidRPr="00C81B84" w:rsidRDefault="00AD5E1E" w:rsidP="00C81B84">
      <w:pPr>
        <w:pStyle w:val="b-post"/>
      </w:pPr>
      <w:r w:rsidRPr="00C81B84">
        <w:t>Post 72 Kjønns- og seksualitetsmangfold</w:t>
      </w:r>
    </w:p>
    <w:p w14:paraId="7EC9BFEF" w14:textId="77777777" w:rsidR="00EE2529" w:rsidRPr="00C81B84" w:rsidRDefault="00AD5E1E" w:rsidP="00C81B84">
      <w:r w:rsidRPr="00C81B84">
        <w:t>Bevilgningen på posten finansierer i hovedsak tilskuddsordningen for å styrke arbeidet med kjønns- og seksualitetsmangfold.</w:t>
      </w:r>
    </w:p>
    <w:p w14:paraId="1CD53381" w14:textId="77777777" w:rsidR="00EE2529" w:rsidRPr="00C81B84" w:rsidRDefault="00AD5E1E" w:rsidP="00C81B84">
      <w:r w:rsidRPr="00C81B84">
        <w:t>Av bevilgningen på posten er det satt av 2 mill. kroner til å utvikle kunnskap om skeives levekår og livssituasjon. Dette er utgifter som etter sin art skal føres på en driftspost. Bevilgningen på posten foreslås på denne bakgrunn redusert med 2 mill. kroner, mot tilsvarende økning på kap. 351, post 21, jf. omtale ovenfor.</w:t>
      </w:r>
    </w:p>
    <w:p w14:paraId="3A25A31F" w14:textId="77777777" w:rsidR="00EE2529" w:rsidRPr="00C81B84" w:rsidRDefault="00AD5E1E" w:rsidP="00C81B84">
      <w:r w:rsidRPr="00C81B84">
        <w:t>Bevilgningen foreslås økt med 0,8 mill. kroner som følge av den ekstraordinære lønns- og prisjusteringen av budsjettet, jf. nærmere omtale i avsnitt 3.1.</w:t>
      </w:r>
    </w:p>
    <w:p w14:paraId="50EFAC22" w14:textId="77777777" w:rsidR="00EE2529" w:rsidRPr="00C81B84" w:rsidRDefault="00AD5E1E" w:rsidP="00C81B84">
      <w:r w:rsidRPr="00C81B84">
        <w:t>Samlet foreslås bevilgningen redusert med 1,2 mill. kroner.</w:t>
      </w:r>
    </w:p>
    <w:p w14:paraId="15AB8652" w14:textId="77777777" w:rsidR="00EE2529" w:rsidRPr="00C81B84" w:rsidRDefault="00AD5E1E" w:rsidP="00C81B84">
      <w:pPr>
        <w:pStyle w:val="b-post"/>
      </w:pPr>
      <w:r w:rsidRPr="00C81B84">
        <w:t>Post 73 Likestillingssentre</w:t>
      </w:r>
    </w:p>
    <w:p w14:paraId="704CB5D4" w14:textId="77777777" w:rsidR="00EE2529" w:rsidRPr="00C81B84" w:rsidRDefault="00AD5E1E" w:rsidP="00C81B84">
      <w:r w:rsidRPr="00C81B84">
        <w:t>Bevilgningen på posten foreslås økt med 1 mill. kroner i tilskudd til prosjektstøtte for tiltak mot seksuell trakassering i regi av Senter for likestilling ved Universitetet i Agder. Videre foreslås posten økt med 471 000 kroner som følge av den ekstraordinære lønns- og prisjusteringen av budsjettet, jf. omtale i avsnitt 3.1.</w:t>
      </w:r>
    </w:p>
    <w:p w14:paraId="49E86F24" w14:textId="77777777" w:rsidR="00EE2529" w:rsidRPr="00C81B84" w:rsidRDefault="00AD5E1E" w:rsidP="00C81B84">
      <w:r w:rsidRPr="00C81B84">
        <w:t>Samlet foreslås posten økt med 1,5 mill. kroner.</w:t>
      </w:r>
    </w:p>
    <w:p w14:paraId="74FC8BEC" w14:textId="77777777" w:rsidR="00EE2529" w:rsidRPr="00C81B84" w:rsidRDefault="00AD5E1E" w:rsidP="00C81B84">
      <w:pPr>
        <w:pStyle w:val="b-budkaptit"/>
      </w:pPr>
      <w:r w:rsidRPr="00C81B84">
        <w:t>Kap. 3350 (Nytt) Sekretariatet for Diskrimineringsnemnda</w:t>
      </w:r>
    </w:p>
    <w:p w14:paraId="1790C064" w14:textId="77777777" w:rsidR="00EE2529" w:rsidRPr="00C81B84" w:rsidRDefault="00AD5E1E" w:rsidP="00C81B84">
      <w:pPr>
        <w:pStyle w:val="b-post"/>
      </w:pPr>
      <w:r w:rsidRPr="00C81B84">
        <w:t>Post 85 (Ny) Tvangsmulkt</w:t>
      </w:r>
    </w:p>
    <w:p w14:paraId="27318649" w14:textId="77777777" w:rsidR="00EE2529" w:rsidRPr="00C81B84" w:rsidRDefault="00AD5E1E" w:rsidP="00C81B84">
      <w:r w:rsidRPr="00C81B84">
        <w:t>I henhold til lov om Likestillings- og diskrimineringsombudet og diskrimineringsnemnda kan diskrimineringsnemda ilegge tvangsmulkt. Dette vil gjelde i tilfeller der pålegg om å rette opp forhold i strid med diskrimineringslovgivningen ikke følges opp.</w:t>
      </w:r>
    </w:p>
    <w:p w14:paraId="31F95CB6" w14:textId="77777777" w:rsidR="00EE2529" w:rsidRPr="00C81B84" w:rsidRDefault="00AD5E1E" w:rsidP="00C81B84">
      <w:r w:rsidRPr="00C81B84">
        <w:t>Med bakgrunn i dette foreslås inntektskapittel 3350 Sekretariat for Diskrimineringsnemnda, post 85 Tvangsmulkt, opprettet.</w:t>
      </w:r>
    </w:p>
    <w:p w14:paraId="466682D1" w14:textId="77777777" w:rsidR="00EE2529" w:rsidRPr="00C81B84" w:rsidRDefault="00AD5E1E" w:rsidP="00C81B84">
      <w:r w:rsidRPr="00C81B84">
        <w:t>Det foreslås en bevilgning på posten på 1 mill. kroner.</w:t>
      </w:r>
    </w:p>
    <w:p w14:paraId="65B55774" w14:textId="77777777" w:rsidR="00EE2529" w:rsidRPr="00C81B84" w:rsidRDefault="00AD5E1E" w:rsidP="00C81B84">
      <w:pPr>
        <w:pStyle w:val="Overskrift2"/>
      </w:pPr>
      <w:r w:rsidRPr="00C81B84">
        <w:lastRenderedPageBreak/>
        <w:t>Justis- og beredskapsdepartementet</w:t>
      </w:r>
    </w:p>
    <w:p w14:paraId="78E8DA93" w14:textId="77777777" w:rsidR="00EE2529" w:rsidRPr="00C81B84" w:rsidRDefault="00AD5E1E" w:rsidP="00C81B84">
      <w:pPr>
        <w:pStyle w:val="b-budkaptit"/>
      </w:pPr>
      <w:r w:rsidRPr="00C81B84">
        <w:t>Kap. 61 Høyesterett</w:t>
      </w:r>
    </w:p>
    <w:p w14:paraId="181626A7" w14:textId="77777777" w:rsidR="00EE2529" w:rsidRPr="00C81B84" w:rsidRDefault="00AD5E1E" w:rsidP="00C81B84">
      <w:pPr>
        <w:pStyle w:val="b-post"/>
      </w:pPr>
      <w:r w:rsidRPr="00C81B84">
        <w:t>Post 01 Driftsutgifter, kan nyttes under kap. 410, post 1 og kap. 411, post 1</w:t>
      </w:r>
    </w:p>
    <w:p w14:paraId="24D581DA" w14:textId="77777777" w:rsidR="00EE2529" w:rsidRPr="00C81B84" w:rsidRDefault="00AD5E1E" w:rsidP="00C81B84">
      <w:pPr>
        <w:pStyle w:val="avsnitt-undertittel"/>
      </w:pPr>
      <w:r w:rsidRPr="00C81B84">
        <w:t>Lønnsjustering for dommere</w:t>
      </w:r>
    </w:p>
    <w:p w14:paraId="2DE34FFA" w14:textId="77777777" w:rsidR="00EE2529" w:rsidRPr="00C81B84" w:rsidRDefault="00AD5E1E" w:rsidP="00C81B84">
      <w:r w:rsidRPr="00C81B84">
        <w:t>Lønnsjustering for dommere i Høyesterett var ikke fastsatt da budsjettforslaget for 2023 ble lagt frem, og er ikke tatt høyde for i saldert budsjett. Endringene har virkning fra 1. oktober 2022 og er beregnet til å utgjøre 1,9 mill. kroner for perioden 1. oktober 2022 til 31. desember 2023, medregnet arbeidsgiveravgift, ferielønnstillegg og fremtidige pensjonsforpliktelser.</w:t>
      </w:r>
    </w:p>
    <w:p w14:paraId="0480041D" w14:textId="77777777" w:rsidR="00EE2529" w:rsidRPr="00C81B84" w:rsidRDefault="00AD5E1E" w:rsidP="00C81B84">
      <w:pPr>
        <w:pStyle w:val="avsnitt-undertittel"/>
      </w:pPr>
      <w:r w:rsidRPr="00C81B84">
        <w:t>Prisjustering og arbeidsgiveravgift</w:t>
      </w:r>
    </w:p>
    <w:p w14:paraId="3E2A7B4A" w14:textId="77777777" w:rsidR="00EE2529" w:rsidRPr="00C81B84" w:rsidRDefault="00AD5E1E" w:rsidP="00C81B84">
      <w:r w:rsidRPr="00C81B84">
        <w:t>Bevilgningen foreslås økt med 0,8 mill. kroner som følge av den ekstraordinære lønns- og prisjusteringen av budsjettet, jf. nærmere omtale i avsnitt 3.1.</w:t>
      </w:r>
    </w:p>
    <w:p w14:paraId="7EC8ACE8" w14:textId="77777777" w:rsidR="00EE2529" w:rsidRPr="00C81B84" w:rsidRDefault="00AD5E1E" w:rsidP="00C81B84">
      <w:r w:rsidRPr="00C81B84">
        <w:t>Bevilgningen foreslås økt med 1,7 mill. kroner til utgifter som følge av den midlertidig økte arbeidsgiveravgiften på inntekt over 750 000 kroner, jf. nærmere omtale i avsnitt 3.2.</w:t>
      </w:r>
    </w:p>
    <w:p w14:paraId="739E371D" w14:textId="77777777" w:rsidR="00EE2529" w:rsidRPr="00C81B84" w:rsidRDefault="00AD5E1E" w:rsidP="00C81B84">
      <w:pPr>
        <w:pStyle w:val="avsnitt-undertittel"/>
      </w:pPr>
      <w:r w:rsidRPr="00C81B84">
        <w:t>Oppsummering</w:t>
      </w:r>
    </w:p>
    <w:p w14:paraId="17B55709" w14:textId="77777777" w:rsidR="00EE2529" w:rsidRPr="00C81B84" w:rsidRDefault="00AD5E1E" w:rsidP="00C81B84">
      <w:r w:rsidRPr="00C81B84">
        <w:t>Det foreslås en samlet økning på posten med 4,4 mill. kroner.</w:t>
      </w:r>
    </w:p>
    <w:p w14:paraId="22D8C5B8" w14:textId="77777777" w:rsidR="00EE2529" w:rsidRPr="00C81B84" w:rsidRDefault="00AD5E1E" w:rsidP="00C81B84">
      <w:pPr>
        <w:pStyle w:val="b-budkaptit"/>
      </w:pPr>
      <w:r w:rsidRPr="00C81B84">
        <w:t>Kap. 400 Justis- og beredskapsdepartementet</w:t>
      </w:r>
    </w:p>
    <w:p w14:paraId="7125E853" w14:textId="77777777" w:rsidR="00EE2529" w:rsidRPr="00C81B84" w:rsidRDefault="00AD5E1E" w:rsidP="00C81B84">
      <w:pPr>
        <w:pStyle w:val="b-post"/>
      </w:pPr>
      <w:r w:rsidRPr="00C81B84">
        <w:t>Post 01 Driftsutgifter</w:t>
      </w:r>
    </w:p>
    <w:p w14:paraId="564EB91A" w14:textId="77777777" w:rsidR="00EE2529" w:rsidRPr="00C81B84" w:rsidRDefault="00AD5E1E" w:rsidP="00C81B84">
      <w:pPr>
        <w:pStyle w:val="avsnitt-undertittel"/>
      </w:pPr>
      <w:r w:rsidRPr="00C81B84">
        <w:t>EØS-midler</w:t>
      </w:r>
    </w:p>
    <w:p w14:paraId="25200B84" w14:textId="77777777" w:rsidR="00EE2529" w:rsidRPr="00C81B84" w:rsidRDefault="00AD5E1E" w:rsidP="00C81B84">
      <w:r w:rsidRPr="00C81B84">
        <w:t xml:space="preserve">Justis- og beredskapsdepartementet er programpartner i prioriterte mottakerland for EØS-midlene, og i disse landene har det blitt etablert flere justis- og innenriksprogram. Justis- og beredskapsdepartementet vil gjennom avtale med Financial </w:t>
      </w:r>
      <w:proofErr w:type="spellStart"/>
      <w:r w:rsidRPr="00C81B84">
        <w:t>Mechanism</w:t>
      </w:r>
      <w:proofErr w:type="spellEnd"/>
      <w:r w:rsidRPr="00C81B84">
        <w:t xml:space="preserve"> Office (FMO) få refundert departementets utgifter til disse programmene. Inntektene for 2023 er forventet å være 500 000 kroner mindre enn budsjettert som følge av lavere planlagt aktivitet. Det foreslås på denne bakgrunn å redusere bevilgningen på posten med 500 000 kroner. Se også omtale under kap. 3400, post 01.</w:t>
      </w:r>
    </w:p>
    <w:p w14:paraId="59667E19" w14:textId="77777777" w:rsidR="00EE2529" w:rsidRPr="00C81B84" w:rsidRDefault="00AD5E1E" w:rsidP="00C81B84">
      <w:pPr>
        <w:pStyle w:val="avsnitt-undertittel"/>
      </w:pPr>
      <w:r w:rsidRPr="00C81B84">
        <w:t>Departementsakademiet</w:t>
      </w:r>
    </w:p>
    <w:p w14:paraId="4C00794C" w14:textId="77777777" w:rsidR="00EE2529" w:rsidRPr="00C81B84" w:rsidRDefault="00AD5E1E" w:rsidP="00C81B84">
      <w:r w:rsidRPr="00C81B84">
        <w:t>Som følge av etablering av Departementsakademiet foreslås det å redusere posten med 129 000 kroner mot tilsvarende økning på DSS sitt budsjett, jf. kap. 510, post 01.</w:t>
      </w:r>
    </w:p>
    <w:p w14:paraId="493A27E2" w14:textId="77777777" w:rsidR="00EE2529" w:rsidRPr="00C81B84" w:rsidRDefault="00AD5E1E" w:rsidP="00C81B84">
      <w:pPr>
        <w:pStyle w:val="avsnitt-undertittel"/>
      </w:pPr>
      <w:r w:rsidRPr="00C81B84">
        <w:t>Høygradert mobilkommunikasjon</w:t>
      </w:r>
    </w:p>
    <w:p w14:paraId="5718E9AF" w14:textId="77777777" w:rsidR="00EE2529" w:rsidRPr="00C81B84" w:rsidRDefault="00AD5E1E" w:rsidP="00C81B84">
      <w:r w:rsidRPr="00C81B84">
        <w:t>Ansvaret for høygradert mobilkommunikasjon ble overført fra Justis- og beredskapsdepartementet til DSB høsten 2022. På denne bakgrunn foreslås det å redusere bevilgningen på posten med 2,1 mill. kroner, mot en tilsvarende økning av kap. 451, post 01.</w:t>
      </w:r>
    </w:p>
    <w:p w14:paraId="71C9BD95" w14:textId="77777777" w:rsidR="00EE2529" w:rsidRPr="00C81B84" w:rsidRDefault="00AD5E1E" w:rsidP="00C81B84">
      <w:pPr>
        <w:pStyle w:val="avsnitt-undertittel"/>
      </w:pPr>
      <w:r w:rsidRPr="00C81B84">
        <w:t>Prisjustering og arbeidsgiveravgift</w:t>
      </w:r>
    </w:p>
    <w:p w14:paraId="637AE341" w14:textId="77777777" w:rsidR="00EE2529" w:rsidRPr="00C81B84" w:rsidRDefault="00AD5E1E" w:rsidP="00C81B84">
      <w:r w:rsidRPr="00C81B84">
        <w:t>Bevilgningen foreslås økt med 4,1 mill. kroner som følge av den ekstraordinære lønns- og prisjusteringen av budsjettet, jf. nærmere omtale i avsnitt 3.1.</w:t>
      </w:r>
    </w:p>
    <w:p w14:paraId="7C6D24A1" w14:textId="77777777" w:rsidR="00EE2529" w:rsidRPr="00C81B84" w:rsidRDefault="00AD5E1E" w:rsidP="00C81B84">
      <w:r w:rsidRPr="00C81B84">
        <w:t>Bevilgningen foreslås økt med 2,7 mill. kroner til utgifter som følge av den midlertidig økte arbeidsgiveravgiften på inntekt over 750 000 kroner, jf. nærmere omtale i avsnitt 3.2.</w:t>
      </w:r>
    </w:p>
    <w:p w14:paraId="02232389" w14:textId="77777777" w:rsidR="00EE2529" w:rsidRPr="00C81B84" w:rsidRDefault="00AD5E1E" w:rsidP="00C81B84">
      <w:pPr>
        <w:pStyle w:val="avsnitt-undertittel"/>
      </w:pPr>
      <w:r w:rsidRPr="00C81B84">
        <w:t>Oppsummering</w:t>
      </w:r>
    </w:p>
    <w:p w14:paraId="1916F9BE" w14:textId="77777777" w:rsidR="00EE2529" w:rsidRPr="00C81B84" w:rsidRDefault="00AD5E1E" w:rsidP="00C81B84">
      <w:r w:rsidRPr="00C81B84">
        <w:t>Det foreslås samlet å øke bevilgningen på posten med 4,1 mill. kroner.</w:t>
      </w:r>
    </w:p>
    <w:p w14:paraId="21779FA1" w14:textId="77777777" w:rsidR="00EE2529" w:rsidRPr="00C81B84" w:rsidRDefault="00AD5E1E" w:rsidP="00C81B84">
      <w:pPr>
        <w:pStyle w:val="b-post"/>
      </w:pPr>
      <w:r w:rsidRPr="00C81B84">
        <w:t>Post 23 Spesielle driftsutgifter, forskning, evaluering og kunnskapsinnhenting, kan overføres</w:t>
      </w:r>
    </w:p>
    <w:p w14:paraId="0533B769" w14:textId="77777777" w:rsidR="00EE2529" w:rsidRPr="00C81B84" w:rsidRDefault="00AD5E1E" w:rsidP="00C81B84">
      <w:pPr>
        <w:pStyle w:val="avsnitt-undertittel"/>
      </w:pPr>
      <w:r w:rsidRPr="00C81B84">
        <w:t>Forskyvning av utgifter</w:t>
      </w:r>
    </w:p>
    <w:p w14:paraId="2C0FFB68" w14:textId="77777777" w:rsidR="00EE2529" w:rsidRPr="00C81B84" w:rsidRDefault="00AD5E1E" w:rsidP="00C81B84">
      <w:r w:rsidRPr="00C81B84">
        <w:t>På grunn av forsinkelser i enkelte FoU-prosjekter ble bevilgningen på posten av hensyn til realistisk budsjettering redusert med 4 mill. kroner ifm. nysalderingen av 2022-budsjettet. Det er kontraktsmessige bindinger for midlene og det foreslås derfor at posten økes tilsvarende i 2023.</w:t>
      </w:r>
    </w:p>
    <w:p w14:paraId="7C2C8A76" w14:textId="77777777" w:rsidR="00EE2529" w:rsidRPr="00C81B84" w:rsidRDefault="00AD5E1E" w:rsidP="00C81B84">
      <w:pPr>
        <w:pStyle w:val="avsnitt-undertittel"/>
      </w:pPr>
      <w:r w:rsidRPr="00C81B84">
        <w:t>Norges nasjonale koordineringssenter for digital sikkerhet</w:t>
      </w:r>
    </w:p>
    <w:p w14:paraId="53C8CE39" w14:textId="77777777" w:rsidR="00EE2529" w:rsidRPr="00C81B84" w:rsidRDefault="00AD5E1E" w:rsidP="00C81B84">
      <w:r w:rsidRPr="00C81B84">
        <w:t>Norges forskningsråd er tildelt 1,2 mill. kroner for perioden 2023–2027 til arbeid med Norges nasjonale koordineringssenter for digital sikkerhet. Midlene, til ett årsverk, foreslås flyttet til Kunnskapsdepartementet. Se også omtale under kap. 285 post 53.</w:t>
      </w:r>
    </w:p>
    <w:p w14:paraId="599C3633" w14:textId="77777777" w:rsidR="00EE2529" w:rsidRPr="00C81B84" w:rsidRDefault="00AD5E1E" w:rsidP="00C81B84">
      <w:pPr>
        <w:pStyle w:val="avsnitt-undertittel"/>
      </w:pPr>
      <w:r w:rsidRPr="00C81B84">
        <w:t>Prisjustering</w:t>
      </w:r>
    </w:p>
    <w:p w14:paraId="58D82608" w14:textId="77777777" w:rsidR="00EE2529" w:rsidRPr="00C81B84" w:rsidRDefault="00AD5E1E" w:rsidP="00C81B84">
      <w:r w:rsidRPr="00C81B84">
        <w:t>Bevilgningen foreslås økt med 0,8 mill. kroner som følge av den ekstraordinære lønns- og prisjusteringen av budsjettet, jf. nærmere omtale i avsnitt 3.1.</w:t>
      </w:r>
    </w:p>
    <w:p w14:paraId="7737E322" w14:textId="77777777" w:rsidR="00EE2529" w:rsidRPr="00C81B84" w:rsidRDefault="00AD5E1E" w:rsidP="00C81B84">
      <w:pPr>
        <w:pStyle w:val="avsnitt-undertittel"/>
      </w:pPr>
      <w:r w:rsidRPr="00C81B84">
        <w:t>Oppsummering</w:t>
      </w:r>
    </w:p>
    <w:p w14:paraId="36119493" w14:textId="77777777" w:rsidR="00EE2529" w:rsidRPr="00C81B84" w:rsidRDefault="00AD5E1E" w:rsidP="00C81B84">
      <w:r w:rsidRPr="00C81B84">
        <w:t>Samlet foreslås det å øke bevilgningen på kap. 400, post 23 med 3,6 mill. kroner.</w:t>
      </w:r>
    </w:p>
    <w:p w14:paraId="5B7DA3BE" w14:textId="77777777" w:rsidR="00EE2529" w:rsidRPr="00C81B84" w:rsidRDefault="00AD5E1E" w:rsidP="00C81B84">
      <w:pPr>
        <w:pStyle w:val="b-budkaptit"/>
      </w:pPr>
      <w:r w:rsidRPr="00C81B84">
        <w:t>Kap. 3400 Justis- og beredskapsdepartementet</w:t>
      </w:r>
    </w:p>
    <w:p w14:paraId="7DFF8FC7" w14:textId="77777777" w:rsidR="00EE2529" w:rsidRPr="00C81B84" w:rsidRDefault="00AD5E1E" w:rsidP="00C81B84">
      <w:pPr>
        <w:pStyle w:val="b-post"/>
      </w:pPr>
      <w:r w:rsidRPr="00C81B84">
        <w:t>Post 01 Diverse inntekter</w:t>
      </w:r>
    </w:p>
    <w:p w14:paraId="503BCABD" w14:textId="77777777" w:rsidR="00EE2529" w:rsidRPr="00C81B84" w:rsidRDefault="00AD5E1E" w:rsidP="00C81B84">
      <w:r w:rsidRPr="00C81B84">
        <w:t>Justis- og beredskapsdepartementet er programpartner i prioriterte mottakerland for EØS-midlene, og i disse landene har det blitt etablert flere justis- og innenriksprogram. Justis- og beredskapsdepartementet vil gjennom avtale med FMO få refundert departementets utgifter til disse programmene. Inntektene for 2023 er forventet å være 500 000 kroner mindre enn budsjettert som følge av lavere planlagt aktivitet. Det foreslås på denne bakgrunn å redusere bevilgningen på posten med 500 000 kroner. Se også omtale under kap. 400, post 01.</w:t>
      </w:r>
    </w:p>
    <w:p w14:paraId="20DDA1D5" w14:textId="77777777" w:rsidR="00EE2529" w:rsidRPr="00C81B84" w:rsidRDefault="00AD5E1E" w:rsidP="00C81B84">
      <w:pPr>
        <w:pStyle w:val="b-budkaptit"/>
      </w:pPr>
      <w:r w:rsidRPr="00C81B84">
        <w:t>Kap. 410 Domstolene</w:t>
      </w:r>
    </w:p>
    <w:p w14:paraId="719634CE" w14:textId="77777777" w:rsidR="00EE2529" w:rsidRPr="00C81B84" w:rsidRDefault="00AD5E1E" w:rsidP="00C81B84">
      <w:pPr>
        <w:pStyle w:val="b-post"/>
      </w:pPr>
      <w:r w:rsidRPr="00C81B84">
        <w:t>Post 01 Driftsutgifter, kan nyttes under kap. 61, post 01 og kap. 411, post 01</w:t>
      </w:r>
    </w:p>
    <w:p w14:paraId="2A74A72B" w14:textId="77777777" w:rsidR="00EE2529" w:rsidRPr="00C81B84" w:rsidRDefault="00AD5E1E" w:rsidP="00C81B84">
      <w:pPr>
        <w:pStyle w:val="avsnitt-undertittel"/>
      </w:pPr>
      <w:r w:rsidRPr="00C81B84">
        <w:t>Ny lov om Etterretningstjenesten – strengt hemmelig rom i Oslo tingrett</w:t>
      </w:r>
    </w:p>
    <w:p w14:paraId="583DD87D" w14:textId="77777777" w:rsidR="00EE2529" w:rsidRPr="00C81B84" w:rsidRDefault="00AD5E1E" w:rsidP="00C81B84">
      <w:r w:rsidRPr="00C81B84">
        <w:t xml:space="preserve">Ny lov om Etterretningstjenesten ble vedtatt i juni 2020, jf. </w:t>
      </w:r>
      <w:proofErr w:type="spellStart"/>
      <w:r w:rsidRPr="00C81B84">
        <w:t>Prop</w:t>
      </w:r>
      <w:proofErr w:type="spellEnd"/>
      <w:r w:rsidRPr="00C81B84">
        <w:t xml:space="preserve">. 80 L (2019–2020), og regjeringen har i vår lagt frem </w:t>
      </w:r>
      <w:proofErr w:type="spellStart"/>
      <w:r w:rsidRPr="00C81B84">
        <w:t>Prop</w:t>
      </w:r>
      <w:proofErr w:type="spellEnd"/>
      <w:r w:rsidRPr="00C81B84">
        <w:t>. 92 L (2022–2023) til Stortinget om endringer i etterretningstjenesteloven. Det er her lagt opp til domstolskontroll i flere typer saker. Dette innebærer at domstolene i Oslo får nye kontrolloppgaver som medfører behov for økte dommerressurser og økt saksbehandlingskapasitet tilsvarende et merbehov på 1,4 mill. kroner. Videre har det medført behov for et rettslokale for behandling av gradert informasjon på nivå strengt hemmelig i Oslo tingrett. Rettslokalet ferdigstilles denne våren. Det er tidligere bevilget 9,1 mill. kroner til byggeprosjektet. Totalkostnaden er nå beregnet til 26,3 mill. kroner, noe som medfører et økt bevilgningsbehov på 17,2 mill. kroner. Med bakgrunn i dette foreslås det å øke bevilgningen på kap. 410, post 01 med 18,6 mill. kroner.</w:t>
      </w:r>
    </w:p>
    <w:p w14:paraId="57A71245" w14:textId="77777777" w:rsidR="00EE2529" w:rsidRPr="00C81B84" w:rsidRDefault="00AD5E1E" w:rsidP="00C81B84">
      <w:pPr>
        <w:pStyle w:val="avsnitt-undertittel"/>
      </w:pPr>
      <w:r w:rsidRPr="00C81B84">
        <w:t>Lønnsendringer for dommere i tingrettene og lagmannsrettene</w:t>
      </w:r>
    </w:p>
    <w:p w14:paraId="3F74B942" w14:textId="77777777" w:rsidR="00EE2529" w:rsidRPr="00C81B84" w:rsidRDefault="00AD5E1E" w:rsidP="00C81B84">
      <w:r w:rsidRPr="00C81B84">
        <w:t>Lønnsendringer for dommere i tingrettene og lagmannsrettene var ikke fastsatt da budsjettforslaget for 2023 ble lagt frem, og er ikke tatt høyde for i saldert budsjett. Endringene har virkning fra 1. oktober 2022 og er beregnet til å utgjøre 46,9 mill. kroner, medregnet arbeidsgiveravgift, ferielønnstillegg og fremtidige pensjonsforpliktelser. Det foreslås å øke bevilgningen på posten med tilsvarende beløp.</w:t>
      </w:r>
    </w:p>
    <w:p w14:paraId="7BF3EACC" w14:textId="77777777" w:rsidR="00EE2529" w:rsidRPr="00C81B84" w:rsidRDefault="00AD5E1E" w:rsidP="00C81B84">
      <w:pPr>
        <w:pStyle w:val="avsnitt-undertittel"/>
      </w:pPr>
      <w:r w:rsidRPr="00C81B84">
        <w:t>Prisjustering og arbeidsgiveravgift</w:t>
      </w:r>
    </w:p>
    <w:p w14:paraId="57837B6F" w14:textId="77777777" w:rsidR="00EE2529" w:rsidRPr="00C81B84" w:rsidRDefault="00AD5E1E" w:rsidP="00C81B84">
      <w:r w:rsidRPr="00C81B84">
        <w:t>Bevilgningen foreslås økt med 25,2 mill. kroner som følge av den ekstraordinære lønns- og prisjusteringen av budsjettet, jf. nærmere omtale i avsnitt 3.1.</w:t>
      </w:r>
    </w:p>
    <w:p w14:paraId="6A233DBE" w14:textId="77777777" w:rsidR="00EE2529" w:rsidRPr="00C81B84" w:rsidRDefault="00AD5E1E" w:rsidP="00C81B84">
      <w:r w:rsidRPr="00C81B84">
        <w:t>Bevilgningen foreslås økt med 19,8 mill. kroner til utgifter som følge av den midlertidig økte arbeidsgiveravgiften på inntekt over 750 000 kroner, jf. nærmere omtale i avsnitt 3.2.</w:t>
      </w:r>
    </w:p>
    <w:p w14:paraId="65049BDB" w14:textId="77777777" w:rsidR="00EE2529" w:rsidRPr="00C81B84" w:rsidRDefault="00AD5E1E" w:rsidP="00C81B84">
      <w:pPr>
        <w:pStyle w:val="avsnitt-undertittel"/>
      </w:pPr>
      <w:r w:rsidRPr="00C81B84">
        <w:t>Oppsummering</w:t>
      </w:r>
    </w:p>
    <w:p w14:paraId="7CDC07BB" w14:textId="77777777" w:rsidR="00EE2529" w:rsidRPr="00C81B84" w:rsidRDefault="00AD5E1E" w:rsidP="00C81B84">
      <w:r w:rsidRPr="00C81B84">
        <w:t>Samlet foreslås det å øke bevilgningen på posten med 110,4 mill. kroner.</w:t>
      </w:r>
    </w:p>
    <w:p w14:paraId="202195B5" w14:textId="77777777" w:rsidR="00EE2529" w:rsidRPr="00C81B84" w:rsidRDefault="00AD5E1E" w:rsidP="00C81B84">
      <w:pPr>
        <w:pStyle w:val="b-budkaptit"/>
      </w:pPr>
      <w:r w:rsidRPr="00C81B84">
        <w:t xml:space="preserve">Kap. 414 Forliksråd og andre </w:t>
      </w:r>
      <w:proofErr w:type="spellStart"/>
      <w:r w:rsidRPr="00C81B84">
        <w:t>domsutgifter</w:t>
      </w:r>
      <w:proofErr w:type="spellEnd"/>
    </w:p>
    <w:p w14:paraId="4379157F" w14:textId="77777777" w:rsidR="00EE2529" w:rsidRPr="00C81B84" w:rsidRDefault="00AD5E1E" w:rsidP="00C81B84">
      <w:pPr>
        <w:pStyle w:val="b-post"/>
      </w:pPr>
      <w:r w:rsidRPr="00C81B84">
        <w:t>Post 01 Driftsutgifter</w:t>
      </w:r>
    </w:p>
    <w:p w14:paraId="173A93B0" w14:textId="77777777" w:rsidR="00EE2529" w:rsidRPr="00C81B84" w:rsidRDefault="00AD5E1E" w:rsidP="00C81B84">
      <w:pPr>
        <w:pStyle w:val="avsnitt-undertittel"/>
      </w:pPr>
      <w:r w:rsidRPr="00C81B84">
        <w:t>Saksutgifter</w:t>
      </w:r>
    </w:p>
    <w:p w14:paraId="3D4085A7" w14:textId="77777777" w:rsidR="00EE2529" w:rsidRPr="00C81B84" w:rsidRDefault="00AD5E1E" w:rsidP="00C81B84">
      <w:r w:rsidRPr="00C81B84">
        <w:t>Det er forventet en økning i utgiftene på posten i 2023, særlig knyttet til sakkyndige. Dette er basert på foreløpige regnskapstall per februar 2023 og historiske regnskapstall for 2022. Det foreslås på denne bakgrunn å øke bevilgningen med 27,2 mill. kroner.</w:t>
      </w:r>
    </w:p>
    <w:p w14:paraId="6F5432C7" w14:textId="77777777" w:rsidR="00EE2529" w:rsidRPr="00C81B84" w:rsidRDefault="00AD5E1E" w:rsidP="00C81B84">
      <w:pPr>
        <w:pStyle w:val="avsnitt-undertittel"/>
      </w:pPr>
      <w:r w:rsidRPr="00C81B84">
        <w:t>Prisjustering og arbeidsgiveravgift</w:t>
      </w:r>
    </w:p>
    <w:p w14:paraId="0C2CF7B4" w14:textId="77777777" w:rsidR="00EE2529" w:rsidRPr="00C81B84" w:rsidRDefault="00AD5E1E" w:rsidP="00C81B84">
      <w:r w:rsidRPr="00C81B84">
        <w:t>Bevilgningen foreslås økt med 5,1 mill. kroner som følge av den ekstraordinære lønns- og prisjusteringen av budsjettet, jf. nærmere omtale i avsnitt 3.1.</w:t>
      </w:r>
    </w:p>
    <w:p w14:paraId="34276E29" w14:textId="77777777" w:rsidR="00EE2529" w:rsidRPr="00C81B84" w:rsidRDefault="00AD5E1E" w:rsidP="00C81B84">
      <w:r w:rsidRPr="00C81B84">
        <w:t>Bevilgningen foreslås økt med 0,7 mill. kroner til utgifter som følge av den midlertidig økte arbeidsgiveravgiften på inntekt over 750 000 kroner, jf. nærmere omtale i avsnitt 3.2.</w:t>
      </w:r>
    </w:p>
    <w:p w14:paraId="67B9F674" w14:textId="77777777" w:rsidR="00EE2529" w:rsidRPr="00C81B84" w:rsidRDefault="00AD5E1E" w:rsidP="00C81B84">
      <w:pPr>
        <w:pStyle w:val="avsnitt-undertittel"/>
      </w:pPr>
      <w:r w:rsidRPr="00C81B84">
        <w:t>Oppsummering</w:t>
      </w:r>
    </w:p>
    <w:p w14:paraId="6430BEFE" w14:textId="77777777" w:rsidR="00EE2529" w:rsidRPr="00C81B84" w:rsidRDefault="00AD5E1E" w:rsidP="00C81B84">
      <w:r w:rsidRPr="00C81B84">
        <w:t>Samlet foreslås det å øke bevilgningen på posten med 32,9 mill. kroner.</w:t>
      </w:r>
    </w:p>
    <w:p w14:paraId="3D1C03F8" w14:textId="77777777" w:rsidR="00EE2529" w:rsidRPr="00C81B84" w:rsidRDefault="00AD5E1E" w:rsidP="00C81B84">
      <w:pPr>
        <w:pStyle w:val="b-budkaptit"/>
      </w:pPr>
      <w:r w:rsidRPr="00C81B84">
        <w:t>Kap. 430 Kriminalomsorgen</w:t>
      </w:r>
    </w:p>
    <w:p w14:paraId="76D117EF" w14:textId="77777777" w:rsidR="00EE2529" w:rsidRPr="00C81B84" w:rsidRDefault="00AD5E1E" w:rsidP="00C81B84">
      <w:pPr>
        <w:pStyle w:val="b-post"/>
      </w:pPr>
      <w:r w:rsidRPr="00C81B84">
        <w:t>Post 01 Driftsutgifter, kan nyttes under kap. 431, post 1</w:t>
      </w:r>
    </w:p>
    <w:p w14:paraId="4E9019AB" w14:textId="77777777" w:rsidR="00EE2529" w:rsidRPr="00C81B84" w:rsidRDefault="00AD5E1E" w:rsidP="00C81B84">
      <w:pPr>
        <w:pStyle w:val="avsnitt-undertittel"/>
      </w:pPr>
      <w:r w:rsidRPr="00C81B84">
        <w:t>Et godt tjenestetilbud i kriminalomsorgen og bedre soningsforhold for kvinner</w:t>
      </w:r>
    </w:p>
    <w:p w14:paraId="09359A0E" w14:textId="77777777" w:rsidR="00EE2529" w:rsidRPr="00C81B84" w:rsidRDefault="00AD5E1E" w:rsidP="00C81B84">
      <w:r w:rsidRPr="00C81B84">
        <w:t>Kriminalomsorgen står i en krevende økonomisk situasjon, og har igangsatt omfattende innsparingstiltak i 2023. Den krevende økonomiske situasjonen er imidlertid vanskelig å løse gjennom innsparingstiltak alene. Det foreslås derfor 30 mill. kroner til kriminalomsorgen i 2023, for å legge til rette for et godt tjenestetilbud.</w:t>
      </w:r>
    </w:p>
    <w:p w14:paraId="6863B1E6" w14:textId="77777777" w:rsidR="00EE2529" w:rsidRPr="00C81B84" w:rsidRDefault="00AD5E1E" w:rsidP="00C81B84">
      <w:r w:rsidRPr="00C81B84">
        <w:t>Kriminalomsorgen har det siste året sett en betydelig økning i omfanget av kvinnelige innsatte med et komplekst utfordringsbilde, psykiske lidelser og livstruende selvskadingsproblematikk. Det har over tid vært en utfordring å tilby kvinnelige innsatte likeverdige forhold som mannlige innsatte. Telemark fengsel, Skien avdeling omgjøres nå til et fengsel for kvinner. Det foreslås derfor å øke bevilgningen i 2023 med 3 mill. kroner til kompetanseheving for ansatte i Telemark fengsel, Skien avdeling, og til ansettelse av psykologspesialist i kriminalomsorgen. Det vises også til omtale under kap. 430, post 45.</w:t>
      </w:r>
    </w:p>
    <w:p w14:paraId="53ACA1D7" w14:textId="77777777" w:rsidR="00EE2529" w:rsidRPr="00C81B84" w:rsidRDefault="00AD5E1E" w:rsidP="00C81B84">
      <w:pPr>
        <w:pStyle w:val="avsnitt-undertittel"/>
      </w:pPr>
      <w:r w:rsidRPr="00C81B84">
        <w:t>Planlegging av erstatningskapasitet for Oslo fengsel på Ilseng og Grønland</w:t>
      </w:r>
    </w:p>
    <w:p w14:paraId="20C9946B" w14:textId="77777777" w:rsidR="00EE2529" w:rsidRPr="00C81B84" w:rsidRDefault="00AD5E1E" w:rsidP="00C81B84">
      <w:r w:rsidRPr="00C81B84">
        <w:t xml:space="preserve">Det pågår nå et arbeid med å utrede løsninger for å erstatte kapasiteten ved dagens Oslo fengsel gjennom etablering av nye fengselsplasser ved Ullersmo, Ilseng og på dagens fengselstomt på Grønland. Det er gitt </w:t>
      </w:r>
      <w:proofErr w:type="spellStart"/>
      <w:r w:rsidRPr="00C81B84">
        <w:t>oppstartsbevilgning</w:t>
      </w:r>
      <w:proofErr w:type="spellEnd"/>
      <w:r w:rsidRPr="00C81B84">
        <w:t xml:space="preserve"> for utbyggingen på Ullersmo og Statsbygg og Kriminalomsorgsdirektoratet (KDI) har fått i oppdrag å utrede nye plasser på Ilseng og Grønland. Det foreslås å øke bevilgningen med 5 mill. kroner til kriminalomsorgens arbeid med prosjektet for å legge til rette for god fremdrift.</w:t>
      </w:r>
    </w:p>
    <w:p w14:paraId="704F8224" w14:textId="77777777" w:rsidR="00EE2529" w:rsidRPr="00C81B84" w:rsidRDefault="00AD5E1E" w:rsidP="00C81B84">
      <w:pPr>
        <w:pStyle w:val="avsnitt-undertittel"/>
      </w:pPr>
      <w:r w:rsidRPr="00C81B84">
        <w:t>Prisjustering og arbeidsgiveravgift</w:t>
      </w:r>
    </w:p>
    <w:p w14:paraId="3540A4E7" w14:textId="77777777" w:rsidR="00EE2529" w:rsidRPr="00C81B84" w:rsidRDefault="00AD5E1E" w:rsidP="00C81B84">
      <w:r w:rsidRPr="00C81B84">
        <w:t>Bevilgningen foreslås økt med 50,6 mill. kroner som følge av den ekstraordinære lønns- og prisjusteringen av budsjettet, jf. nærmere omtale i avsnitt 3.1.</w:t>
      </w:r>
    </w:p>
    <w:p w14:paraId="0C02F548" w14:textId="77777777" w:rsidR="00EE2529" w:rsidRPr="00C81B84" w:rsidRDefault="00AD5E1E" w:rsidP="00C81B84">
      <w:r w:rsidRPr="00C81B84">
        <w:t>Bevilgningen foreslås økt med 2 mill. kroner til utgifter som følge av den midlertidig økte arbeidsgiveravgiften på inntekt over 750 000 kroner, jf. nærmere omtale i avsnitt 3.2.</w:t>
      </w:r>
    </w:p>
    <w:p w14:paraId="688889F2" w14:textId="77777777" w:rsidR="00EE2529" w:rsidRPr="00C81B84" w:rsidRDefault="00AD5E1E" w:rsidP="00C81B84">
      <w:pPr>
        <w:pStyle w:val="avsnitt-undertittel"/>
      </w:pPr>
      <w:r w:rsidRPr="00C81B84">
        <w:t>Oppsummering</w:t>
      </w:r>
    </w:p>
    <w:p w14:paraId="5920EAFE" w14:textId="77777777" w:rsidR="00EE2529" w:rsidRPr="00C81B84" w:rsidRDefault="00AD5E1E" w:rsidP="00C81B84">
      <w:r w:rsidRPr="00C81B84">
        <w:t>Samlet foreslås det å øke bevilgningen på posten med 90,6 mill. kroner.</w:t>
      </w:r>
    </w:p>
    <w:p w14:paraId="5EE4098F" w14:textId="77777777" w:rsidR="00EE2529" w:rsidRPr="00C81B84" w:rsidRDefault="00AD5E1E" w:rsidP="00C81B84">
      <w:pPr>
        <w:pStyle w:val="b-post"/>
      </w:pPr>
      <w:r w:rsidRPr="00C81B84">
        <w:t>Post 45 Større utstyrsanskaffelser og vedlikehold, kan overføres</w:t>
      </w:r>
    </w:p>
    <w:p w14:paraId="6D4F9361" w14:textId="77777777" w:rsidR="00EE2529" w:rsidRPr="00C81B84" w:rsidRDefault="00AD5E1E" w:rsidP="00C81B84">
      <w:pPr>
        <w:pStyle w:val="avsnitt-undertittel"/>
      </w:pPr>
      <w:r w:rsidRPr="00C81B84">
        <w:t>Bedre soningsforhold for kvinner</w:t>
      </w:r>
    </w:p>
    <w:p w14:paraId="20D5E7AD" w14:textId="77777777" w:rsidR="00EE2529" w:rsidRPr="00C81B84" w:rsidRDefault="00AD5E1E" w:rsidP="00C81B84">
      <w:r w:rsidRPr="00C81B84">
        <w:t>Det vises til omtale av tiltak for å bedre kvinners soningsforhold under kap. 430, post 01. For å bidra til likeverdige soningsforhold for kvinner, er det behov for bygningsmessige oppgraderinger og nytt utstyr og inventar ved Bredtveit fengsel og forvaringsanstalt samt ved Telemark fengsel, Skien avdeling. Det foreslås på denne bakgrunn å øke bevilgningen med 12 mill. kroner.</w:t>
      </w:r>
    </w:p>
    <w:p w14:paraId="4925A001" w14:textId="77777777" w:rsidR="00EE2529" w:rsidRPr="00C81B84" w:rsidRDefault="00AD5E1E" w:rsidP="00C81B84">
      <w:pPr>
        <w:pStyle w:val="avsnitt-undertittel"/>
      </w:pPr>
      <w:r w:rsidRPr="00C81B84">
        <w:t>Prisjustering</w:t>
      </w:r>
    </w:p>
    <w:p w14:paraId="43781D21" w14:textId="77777777" w:rsidR="00EE2529" w:rsidRPr="00C81B84" w:rsidRDefault="00AD5E1E" w:rsidP="00C81B84">
      <w:r w:rsidRPr="00C81B84">
        <w:t>Bevilgningen foreslås økt med 1,6 mill. kroner som følge av den ekstraordinære lønns- og prisjusteringen av budsjettet, jf. nærmere omtale i avsnitt 3.1.</w:t>
      </w:r>
    </w:p>
    <w:p w14:paraId="720261DD" w14:textId="77777777" w:rsidR="00EE2529" w:rsidRPr="00C81B84" w:rsidRDefault="00AD5E1E" w:rsidP="00C81B84">
      <w:pPr>
        <w:pStyle w:val="avsnitt-undertittel"/>
      </w:pPr>
      <w:r w:rsidRPr="00C81B84">
        <w:t>Oppsummering</w:t>
      </w:r>
    </w:p>
    <w:p w14:paraId="6071442F" w14:textId="77777777" w:rsidR="00EE2529" w:rsidRPr="00C81B84" w:rsidRDefault="00AD5E1E" w:rsidP="00C81B84">
      <w:r w:rsidRPr="00C81B84">
        <w:t>Det foreslås derfor å øke bevilgningen på posten med 13,6 mill. kroner.</w:t>
      </w:r>
    </w:p>
    <w:p w14:paraId="7451A44D" w14:textId="77777777" w:rsidR="00EE2529" w:rsidRPr="00C81B84" w:rsidRDefault="00AD5E1E" w:rsidP="00C81B84">
      <w:pPr>
        <w:pStyle w:val="b-budkaptit"/>
      </w:pPr>
      <w:r w:rsidRPr="00C81B84">
        <w:t>Kap. 440 Politiet</w:t>
      </w:r>
    </w:p>
    <w:p w14:paraId="7B190705" w14:textId="77777777" w:rsidR="00EE2529" w:rsidRPr="00C81B84" w:rsidRDefault="00AD5E1E" w:rsidP="00C81B84">
      <w:pPr>
        <w:pStyle w:val="b-post"/>
      </w:pPr>
      <w:r w:rsidRPr="00C81B84">
        <w:t>Post 01 Driftsutgifter, kan nyttes under kap. 441, post 1 og kap. 443, post 1</w:t>
      </w:r>
    </w:p>
    <w:p w14:paraId="0A2F3E22" w14:textId="77777777" w:rsidR="00EE2529" w:rsidRPr="00C81B84" w:rsidRDefault="00AD5E1E" w:rsidP="00C81B84">
      <w:pPr>
        <w:pStyle w:val="avsnitt-undertittel"/>
      </w:pPr>
      <w:r w:rsidRPr="00C81B84">
        <w:t>Økt bevilgning til politiet</w:t>
      </w:r>
    </w:p>
    <w:p w14:paraId="516F66CE" w14:textId="77777777" w:rsidR="00EE2529" w:rsidRPr="00C81B84" w:rsidRDefault="00AD5E1E" w:rsidP="00C81B84">
      <w:r w:rsidRPr="00C81B84">
        <w:t>Regjeringen vil legge til rette for at politiet har de rammebetingelsene som er nødvendige for å løse sitt samfunnsoppdrag og at politiet er til stede i lokalsamfunn i hele landet. Regjeringen foreslår å øke politiets driftsbudsjett, blant annet for å bidra til at politiet kan ha et høyt bemannings- og aktivitetsnivå i hele landet og legge til rette for gode og tilgjengelige polititjenester for hele befolkningen. Det foreslås på denne bakgrunn å øke bevilgningen med 355 mill. kroner som en varig budsjettøkning.</w:t>
      </w:r>
    </w:p>
    <w:p w14:paraId="39C7DF7A" w14:textId="77777777" w:rsidR="00EE2529" w:rsidRPr="00C81B84" w:rsidRDefault="00AD5E1E" w:rsidP="00C81B84">
      <w:pPr>
        <w:pStyle w:val="avsnitt-undertittel"/>
      </w:pPr>
      <w:r w:rsidRPr="00C81B84">
        <w:t>Gjennomføring av NATOs uformelle utenriksministermøte i Oslo 2023</w:t>
      </w:r>
    </w:p>
    <w:p w14:paraId="43D521B6" w14:textId="77777777" w:rsidR="00EE2529" w:rsidRPr="00C81B84" w:rsidRDefault="00AD5E1E" w:rsidP="00C81B84">
      <w:r w:rsidRPr="00C81B84">
        <w:t>NATOs uformelle utenriksministermøte skal avholdes i Oslo i mai. Ifm. møtet vil politiet ha merutgifter til personell og materiell. Det foreslås på denne bakgrunn å øke bevilgningen med 90,1 mill. kroner. Det vises også til omtale under kap. 100, post 21, kap. 444, post 01 og kap. 457, post 01.</w:t>
      </w:r>
    </w:p>
    <w:p w14:paraId="627B2D83" w14:textId="77777777" w:rsidR="00EE2529" w:rsidRPr="00C81B84" w:rsidRDefault="00AD5E1E" w:rsidP="00C81B84">
      <w:pPr>
        <w:pStyle w:val="avsnitt-undertittel"/>
      </w:pPr>
      <w:r w:rsidRPr="00C81B84">
        <w:t>Merkostnader som følge av forsinkelser i utviklingen av Schengen IKT-systemet EES</w:t>
      </w:r>
    </w:p>
    <w:p w14:paraId="2A8DF819" w14:textId="77777777" w:rsidR="00EE2529" w:rsidRPr="00C81B84" w:rsidRDefault="00AD5E1E" w:rsidP="00C81B84">
      <w:r w:rsidRPr="00C81B84">
        <w:t xml:space="preserve">Den sentrale systemutviklingen for det felles-europeiske inn- og utreisesystemet </w:t>
      </w:r>
      <w:proofErr w:type="spellStart"/>
      <w:r w:rsidRPr="00C81B84">
        <w:t>Entry</w:t>
      </w:r>
      <w:proofErr w:type="spellEnd"/>
      <w:r w:rsidRPr="00C81B84">
        <w:t>/Exit System (EES) er forsinket i EU. Dette medfører at driftsutgifter tilsvarende 26 mill. kroner ikke vil påløpe i 2023 som tidligere antatt. Samtidig medfører forsinkelsen tilsvarende økte investeringskostnader i 2023. Det foreslås på denne bakgrunn å redusere bevilgningen på posten med 26 mill. kroner mot en tilsvarende økning av bevilgningen på kap. 440, post 46. Se også omtale under kap. 440, post 46.</w:t>
      </w:r>
    </w:p>
    <w:p w14:paraId="23739413" w14:textId="77777777" w:rsidR="00EE2529" w:rsidRPr="00C81B84" w:rsidRDefault="00AD5E1E" w:rsidP="00C81B84">
      <w:pPr>
        <w:pStyle w:val="avsnitt-undertittel"/>
      </w:pPr>
      <w:r w:rsidRPr="00C81B84">
        <w:t>Håndtering av økte asylankomster</w:t>
      </w:r>
    </w:p>
    <w:p w14:paraId="24047133" w14:textId="77777777" w:rsidR="00EE2529" w:rsidRPr="00C81B84" w:rsidRDefault="00AD5E1E" w:rsidP="00C81B84">
      <w:r w:rsidRPr="00C81B84">
        <w:t>I Saldert budsjett 2023 ble bevilgningen på posten økt med 225 mill. kroner for å håndtere økte asylankomster fra Ukraina. Prognosen for ankomster fra Ukraina er nå økt utover det bevilgningen i saldert budsjett tok høyde for, og politiet har merutgifter knyttet til blant annet bemanning til registeringskapasitet og beredskap for å kunne håndtere asylankomstene. I tillegg er det behov for midler til Kripos sitt arbeid med etterforskning av krigsforbrytelser.</w:t>
      </w:r>
    </w:p>
    <w:p w14:paraId="59777244" w14:textId="77777777" w:rsidR="00EE2529" w:rsidRPr="00C81B84" w:rsidRDefault="00AD5E1E" w:rsidP="00C81B84">
      <w:r w:rsidRPr="00C81B84">
        <w:t>Det foreslås på denne bakgrunn å øke bevilgningen på posten med 45 mill. kroner.</w:t>
      </w:r>
    </w:p>
    <w:p w14:paraId="56677225" w14:textId="77777777" w:rsidR="00EE2529" w:rsidRPr="00C81B84" w:rsidRDefault="00AD5E1E" w:rsidP="00C81B84">
      <w:pPr>
        <w:pStyle w:val="avsnitt-undertittel"/>
      </w:pPr>
      <w:r w:rsidRPr="00C81B84">
        <w:t>Endret periodisering i strategisk utviklingsportefølje</w:t>
      </w:r>
    </w:p>
    <w:p w14:paraId="5992CE4E" w14:textId="77777777" w:rsidR="00EE2529" w:rsidRPr="00C81B84" w:rsidRDefault="00AD5E1E" w:rsidP="00C81B84">
      <w:r w:rsidRPr="00C81B84">
        <w:t>Bevilgningen som var avsatt til politiets strategiske utviklingsportefølje ble av hensyn til realistisk budsjettering nedjustert ifm. nysalderingen av 2022-budsjettet med 120,1 mill. kroner som følge av forsinkelser. Utbetalingene forventes å komme inneværende år, og bevilgningen foreslås derfor økt tilsvarende.</w:t>
      </w:r>
    </w:p>
    <w:p w14:paraId="70017082" w14:textId="77777777" w:rsidR="00EE2529" w:rsidRPr="00C81B84" w:rsidRDefault="00AD5E1E" w:rsidP="00C81B84">
      <w:pPr>
        <w:pStyle w:val="avsnitt-undertittel"/>
      </w:pPr>
      <w:r w:rsidRPr="00C81B84">
        <w:t>Endret periodisering av anskaffelser</w:t>
      </w:r>
    </w:p>
    <w:p w14:paraId="024613D5" w14:textId="77777777" w:rsidR="00EE2529" w:rsidRPr="00C81B84" w:rsidRDefault="00AD5E1E" w:rsidP="00C81B84">
      <w:r w:rsidRPr="00C81B84">
        <w:t>Bevilgningen på posten ble av hensyn til realistisk budsjettering nedjustert i nysalderingen av 2022-budsjettet med 51 mill. kroner, som følge av forsinkelser i diverse anskaffelser. Utbetalingene forventes å komme inneværende år, og bevilgningen foreslås derfor økt tilsvarende.</w:t>
      </w:r>
    </w:p>
    <w:p w14:paraId="5573755F" w14:textId="77777777" w:rsidR="00EE2529" w:rsidRPr="00C81B84" w:rsidRDefault="00AD5E1E" w:rsidP="00C81B84">
      <w:pPr>
        <w:pStyle w:val="avsnitt-undertittel"/>
      </w:pPr>
      <w:r w:rsidRPr="00C81B84">
        <w:t>Mottiltak droner</w:t>
      </w:r>
    </w:p>
    <w:p w14:paraId="496A90AF" w14:textId="77777777" w:rsidR="00EE2529" w:rsidRPr="00C81B84" w:rsidRDefault="00AD5E1E" w:rsidP="00C81B84">
      <w:r w:rsidRPr="00C81B84">
        <w:t>I 2022 fikk politiet økt sin kapasitet til å håndtere ulovlig bruk av droner. De varige driftskostnadene av tiltaket er 10,2 mill. kroner. Det foreslås på denne bakgrunn å øke bevilgningen på posten med 10,2 mill. kroner.</w:t>
      </w:r>
    </w:p>
    <w:p w14:paraId="183D6BE2" w14:textId="77777777" w:rsidR="00EE2529" w:rsidRPr="00C81B84" w:rsidRDefault="00AD5E1E" w:rsidP="00C81B84">
      <w:pPr>
        <w:pStyle w:val="avsnitt-undertittel"/>
      </w:pPr>
      <w:r w:rsidRPr="00C81B84">
        <w:t>Arbeid med alvorlig fiskerikriminalitet i Økokrim</w:t>
      </w:r>
    </w:p>
    <w:p w14:paraId="07607C92" w14:textId="77777777" w:rsidR="00EE2529" w:rsidRPr="00C81B84" w:rsidRDefault="00AD5E1E" w:rsidP="00C81B84">
      <w:r w:rsidRPr="00C81B84">
        <w:t>Alvorlig fiskerikriminalitet er en stor utfordring som truer fellesskapets naturressurser og svekker kystsamfunnene ved å konkurrere ut seriøse næringsaktører. Det foreslås derfor å forsterke arbeidet mot alvorlig fiskerikriminalitet i Økokrim. På denne bakgrunn foreslås det å øke bevilgningen på posten med 5 mill. kroner, mot en tilsvarende reduksjon på Nærings- og fiskeridepartementets kap. 900, post 21.</w:t>
      </w:r>
    </w:p>
    <w:p w14:paraId="1B979ABF" w14:textId="77777777" w:rsidR="00EE2529" w:rsidRPr="00C81B84" w:rsidRDefault="00AD5E1E" w:rsidP="00C81B84">
      <w:pPr>
        <w:pStyle w:val="avsnitt-undertittel"/>
      </w:pPr>
      <w:r w:rsidRPr="00C81B84">
        <w:t>Oppgradering av arkiv- og journalsystemet i Generaladvokatembetet</w:t>
      </w:r>
    </w:p>
    <w:p w14:paraId="22186396" w14:textId="77777777" w:rsidR="00EE2529" w:rsidRPr="00C81B84" w:rsidRDefault="00AD5E1E" w:rsidP="00C81B84">
      <w:r w:rsidRPr="00C81B84">
        <w:t>Det er behov for å oppgradere arkiv- og journalsystemet i Generaladvokatembetet. På denne bakgrunn foreslås det å redusere bevilgningen på posten med 750 000 kroner, mot en tilsvarende økning på kap. 446, post 01.</w:t>
      </w:r>
    </w:p>
    <w:p w14:paraId="1CB12EF0" w14:textId="77777777" w:rsidR="00EE2529" w:rsidRPr="00C81B84" w:rsidRDefault="00AD5E1E" w:rsidP="00C81B84">
      <w:pPr>
        <w:pStyle w:val="avsnitt-undertittel"/>
      </w:pPr>
      <w:r w:rsidRPr="00C81B84">
        <w:t>Prisjustering og arbeidsgiveravgift</w:t>
      </w:r>
    </w:p>
    <w:p w14:paraId="54625E90" w14:textId="77777777" w:rsidR="00EE2529" w:rsidRPr="00C81B84" w:rsidRDefault="00AD5E1E" w:rsidP="00C81B84">
      <w:r w:rsidRPr="00C81B84">
        <w:t>Bevilgningen foreslås økt med 155,2 mill. kroner som følge av den ekstraordinære lønns- og prisjusteringen av budsjettet, jf. nærmere omtale i avsnitt 3.1.</w:t>
      </w:r>
    </w:p>
    <w:p w14:paraId="5CD2AF0D" w14:textId="77777777" w:rsidR="00EE2529" w:rsidRPr="00C81B84" w:rsidRDefault="00AD5E1E" w:rsidP="00C81B84">
      <w:r w:rsidRPr="00C81B84">
        <w:t>Bevilgningen foreslås økt med 51,4 mill. kroner til utgifter som følge av den midlertidig økte arbeidsgiveravgiften på inntekt over 750 000 kroner, jf. nærmere omtale i avsnitt 3.2.</w:t>
      </w:r>
    </w:p>
    <w:p w14:paraId="19925F6A" w14:textId="77777777" w:rsidR="00EE2529" w:rsidRPr="00C81B84" w:rsidRDefault="00AD5E1E" w:rsidP="00C81B84">
      <w:pPr>
        <w:pStyle w:val="avsnitt-undertittel"/>
      </w:pPr>
      <w:r w:rsidRPr="00C81B84">
        <w:t>Oppsummering</w:t>
      </w:r>
    </w:p>
    <w:p w14:paraId="1F63293F" w14:textId="77777777" w:rsidR="00EE2529" w:rsidRPr="00C81B84" w:rsidRDefault="00AD5E1E" w:rsidP="00C81B84">
      <w:r w:rsidRPr="00C81B84">
        <w:t>Samlet foreslås det å øke bevilgningen på kap. 440, post 01 med 856,2 mill. kroner.</w:t>
      </w:r>
    </w:p>
    <w:p w14:paraId="3A321128" w14:textId="77777777" w:rsidR="00EE2529" w:rsidRPr="00C81B84" w:rsidRDefault="00AD5E1E" w:rsidP="00C81B84">
      <w:pPr>
        <w:pStyle w:val="b-post"/>
      </w:pPr>
      <w:r w:rsidRPr="00C81B84">
        <w:t>Post 22 Søk etter antatt omkomne, kan overføres</w:t>
      </w:r>
    </w:p>
    <w:p w14:paraId="2DC8F902" w14:textId="77777777" w:rsidR="00EE2529" w:rsidRPr="00C81B84" w:rsidRDefault="00AD5E1E" w:rsidP="00C81B84">
      <w:r w:rsidRPr="00C81B84">
        <w:t>Bevilgningen på posten skal dekke utgifter til søk etter antatt omkomne. På bakgrunn av regnskapstall og forventet utvikling i antall saker i 2023, foreslås det å redusere bevilgningen med 7 mill. kroner.</w:t>
      </w:r>
    </w:p>
    <w:p w14:paraId="12059487" w14:textId="77777777" w:rsidR="00EE2529" w:rsidRPr="00C81B84" w:rsidRDefault="00AD5E1E" w:rsidP="00C81B84">
      <w:r w:rsidRPr="00C81B84">
        <w:t>Bevilgningen foreslås økt med 217 000 kroner som følge av den ekstraordinære lønns- og prisjusteringen av budsjettet, jf. nærmere omtale i avsnitt 3.1.</w:t>
      </w:r>
    </w:p>
    <w:p w14:paraId="7B1FA780" w14:textId="77777777" w:rsidR="00EE2529" w:rsidRPr="00C81B84" w:rsidRDefault="00AD5E1E" w:rsidP="00C81B84">
      <w:r w:rsidRPr="00C81B84">
        <w:t>Samlet foreslås det redusere bevilgningen på kap. 440, post 22 med 6,8 mill. kroner</w:t>
      </w:r>
    </w:p>
    <w:p w14:paraId="0869DD01" w14:textId="77777777" w:rsidR="00EE2529" w:rsidRPr="00C81B84" w:rsidRDefault="00AD5E1E" w:rsidP="00C81B84">
      <w:pPr>
        <w:pStyle w:val="b-post"/>
      </w:pPr>
      <w:r w:rsidRPr="00C81B84">
        <w:t>Post 25 Variable utgifter ved ankomst, mottak og retur i politiets utlendingsforvaltning</w:t>
      </w:r>
    </w:p>
    <w:p w14:paraId="60501A72" w14:textId="77777777" w:rsidR="00EE2529" w:rsidRPr="00C81B84" w:rsidRDefault="00AD5E1E" w:rsidP="00C81B84">
      <w:r w:rsidRPr="00C81B84">
        <w:t>Økte ankomster fra Ukraina fører til merutgifter til tolking, forpleining, transport, overtid og andre variable driftskostnader på registreringslokasjonene. Det foreslås på denne bakgrunn å øke bevilgningen på posten med 160 mill. kroner.</w:t>
      </w:r>
    </w:p>
    <w:p w14:paraId="7C137242" w14:textId="77777777" w:rsidR="00EE2529" w:rsidRPr="00C81B84" w:rsidRDefault="00AD5E1E" w:rsidP="00C81B84">
      <w:r w:rsidRPr="00C81B84">
        <w:t>Bevilgningen foreslås økt med 3,2 mill. kroner som følge av den ekstraordinære lønns- og prisjusteringen av budsjettet, jf. nærmere omtale i avsnitt 3.1.</w:t>
      </w:r>
    </w:p>
    <w:p w14:paraId="11134EEE" w14:textId="77777777" w:rsidR="00EE2529" w:rsidRPr="00C81B84" w:rsidRDefault="00AD5E1E" w:rsidP="00C81B84">
      <w:r w:rsidRPr="00C81B84">
        <w:t>Samlet foreslås det å øke bevilgningen på kap. 440, post 25 med 163,2 mill. kroner</w:t>
      </w:r>
    </w:p>
    <w:p w14:paraId="2CC7CB2A" w14:textId="77777777" w:rsidR="00EE2529" w:rsidRPr="00C81B84" w:rsidRDefault="00AD5E1E" w:rsidP="00C81B84">
      <w:pPr>
        <w:pStyle w:val="b-post"/>
      </w:pPr>
      <w:r w:rsidRPr="00C81B84">
        <w:t>Post 45 Større utstyrsanskaffelser og vedlikehold, kan overføres</w:t>
      </w:r>
    </w:p>
    <w:p w14:paraId="07C9E7C6" w14:textId="77777777" w:rsidR="00EE2529" w:rsidRPr="00C81B84" w:rsidRDefault="00AD5E1E" w:rsidP="00C81B84">
      <w:r w:rsidRPr="00C81B84">
        <w:t>Bevilgningen på posten til politiets strategiske utviklingsportefølje, utenom Schengen IKT-prosjektene (se omtale under kap. 440, post 46), ble nedjustert med 5,8 mill. kroner ifm. nysalderingen 2022, av hensyn til realistisk budsjettering. Utgiftene er ventet å påløpe inneværende år, og det foreslås på denne bakgrunn å øke bevilgningen tilsvarende.</w:t>
      </w:r>
    </w:p>
    <w:p w14:paraId="67CD3E6A" w14:textId="77777777" w:rsidR="00EE2529" w:rsidRPr="00C81B84" w:rsidRDefault="00AD5E1E" w:rsidP="00C81B84">
      <w:r w:rsidRPr="00C81B84">
        <w:t>Bevilgningen foreslås økt med 2,8 mill. kroner som følge av den ekstraordinære lønns- og prisjusteringen av budsjettet, jf. nærmere omtale i avsnitt 3.1.</w:t>
      </w:r>
    </w:p>
    <w:p w14:paraId="47E05E25" w14:textId="77777777" w:rsidR="00EE2529" w:rsidRPr="00C81B84" w:rsidRDefault="00AD5E1E" w:rsidP="00C81B84">
      <w:r w:rsidRPr="00C81B84">
        <w:t>Samlet foreslås det å øke bevilgningen på kap. 440, post 45 med 8,5 mill. kroner.</w:t>
      </w:r>
    </w:p>
    <w:p w14:paraId="05889207" w14:textId="77777777" w:rsidR="00EE2529" w:rsidRPr="00C81B84" w:rsidRDefault="00AD5E1E" w:rsidP="00C81B84">
      <w:pPr>
        <w:pStyle w:val="b-post"/>
      </w:pPr>
      <w:r w:rsidRPr="00C81B84">
        <w:t>Post 46 Investeringer i Schengen IKT-systemer, kan overføres</w:t>
      </w:r>
    </w:p>
    <w:p w14:paraId="6356CF30" w14:textId="77777777" w:rsidR="00EE2529" w:rsidRPr="00C81B84" w:rsidRDefault="00AD5E1E" w:rsidP="00C81B84">
      <w:pPr>
        <w:pStyle w:val="avsnitt-undertittel"/>
      </w:pPr>
      <w:r w:rsidRPr="00C81B84">
        <w:t>Merkostnader som følge av forsinkelser i utviklingen av Schengen IKT-systemet EES</w:t>
      </w:r>
    </w:p>
    <w:p w14:paraId="14574A91" w14:textId="77777777" w:rsidR="00EE2529" w:rsidRPr="00C81B84" w:rsidRDefault="00AD5E1E" w:rsidP="00C81B84">
      <w:r w:rsidRPr="00C81B84">
        <w:t xml:space="preserve">Den sentrale IT-utviklingen i EU for det felles-europeiske inn- og utreisesystemet </w:t>
      </w:r>
      <w:proofErr w:type="spellStart"/>
      <w:r w:rsidRPr="00C81B84">
        <w:t>Entry</w:t>
      </w:r>
      <w:proofErr w:type="spellEnd"/>
      <w:r w:rsidRPr="00C81B84">
        <w:t>/Exit System (EES) er forsinket. Forsinkelsene medfører økte investeringskostnader for politiet knyttet til systemutviklingen. Det foreslås på denne bakgrunn å øke bevilgningen på posten med 26 mill. kroner, mot en tilsvarende reduksjon av kap. 440, post 01.</w:t>
      </w:r>
    </w:p>
    <w:p w14:paraId="73D46641" w14:textId="77777777" w:rsidR="00EE2529" w:rsidRPr="00C81B84" w:rsidRDefault="00AD5E1E" w:rsidP="00C81B84">
      <w:pPr>
        <w:pStyle w:val="avsnitt-undertittel"/>
      </w:pPr>
      <w:r w:rsidRPr="00C81B84">
        <w:t>Endret periodisering av prosjektkostnader for Schengen IKT-systemene i politiet</w:t>
      </w:r>
    </w:p>
    <w:p w14:paraId="3663B3B1" w14:textId="77777777" w:rsidR="00EE2529" w:rsidRPr="00C81B84" w:rsidRDefault="00AD5E1E" w:rsidP="00C81B84">
      <w:r w:rsidRPr="00C81B84">
        <w:t xml:space="preserve">Forsinkelser i EUs sentrale utviklingsløp for inn- og utreisesystemet </w:t>
      </w:r>
      <w:proofErr w:type="spellStart"/>
      <w:r w:rsidRPr="00C81B84">
        <w:t>Entry</w:t>
      </w:r>
      <w:proofErr w:type="spellEnd"/>
      <w:r w:rsidRPr="00C81B84">
        <w:t>/Exit System (EES) påvirker fremdriften i politiets øvrige Schengen IKT-prosjekter. Ifm. nysalderingen 2022 ble bevilgningen til Schengen IKT-systemene i politiet redusert med 46,5 mill. kroner. Deler av bevilgningen som ble redusert i 2022 er ventet å påløpe i 2023, men ytterligere forsinkelser innebærer et behov for å endre periodiseringen av enkelte prosjektkostnader til senere år.</w:t>
      </w:r>
    </w:p>
    <w:p w14:paraId="29F14C51" w14:textId="77777777" w:rsidR="00EE2529" w:rsidRPr="00C81B84" w:rsidRDefault="00AD5E1E" w:rsidP="00C81B84">
      <w:r w:rsidRPr="00C81B84">
        <w:t>Samlet anslås det behov for å redusere bevilgningen til prosjektene i politiet tilknyttet Schengen IKT-systemene med 156,6 mill. kroner i 2023. Dette vil medføre tilsvarende økninger i perioden 2024-2027 når utgiftene er ventet å påløpe. Det foreslås på denne bakgrunn å redusere bevilgningen med 156,6 mill. kroner.</w:t>
      </w:r>
    </w:p>
    <w:p w14:paraId="2909900D" w14:textId="77777777" w:rsidR="00EE2529" w:rsidRPr="00C81B84" w:rsidRDefault="00AD5E1E" w:rsidP="00C81B84">
      <w:pPr>
        <w:pStyle w:val="avsnitt-undertittel"/>
      </w:pPr>
      <w:r w:rsidRPr="00C81B84">
        <w:t>Prisjustering</w:t>
      </w:r>
    </w:p>
    <w:p w14:paraId="6EE80748" w14:textId="77777777" w:rsidR="00EE2529" w:rsidRPr="00C81B84" w:rsidRDefault="00AD5E1E" w:rsidP="00C81B84">
      <w:r w:rsidRPr="00C81B84">
        <w:t>Bevilgningen foreslås økt med 17,2 mill. kroner som følge av den ekstraordinære lønns- og prisjusteringen av budsjettet, jf. nærmere omtale i avsnitt 3.1.</w:t>
      </w:r>
    </w:p>
    <w:p w14:paraId="566C36B6" w14:textId="77777777" w:rsidR="00EE2529" w:rsidRPr="00C81B84" w:rsidRDefault="00AD5E1E" w:rsidP="00C81B84">
      <w:pPr>
        <w:pStyle w:val="avsnitt-undertittel"/>
      </w:pPr>
      <w:r w:rsidRPr="00C81B84">
        <w:t>Oppsummering</w:t>
      </w:r>
    </w:p>
    <w:p w14:paraId="107BD124" w14:textId="77777777" w:rsidR="00EE2529" w:rsidRPr="00C81B84" w:rsidRDefault="00AD5E1E" w:rsidP="00C81B84">
      <w:r w:rsidRPr="00C81B84">
        <w:t>Samlet foreslås det å redusere bevilgningen på kap. 440, post 46 med 113,4 mill. kroner.</w:t>
      </w:r>
    </w:p>
    <w:p w14:paraId="79131091" w14:textId="77777777" w:rsidR="00EE2529" w:rsidRPr="00C81B84" w:rsidRDefault="00AD5E1E" w:rsidP="00C81B84">
      <w:pPr>
        <w:pStyle w:val="b-post"/>
      </w:pPr>
      <w:r w:rsidRPr="00C81B84">
        <w:t>Post 48 Tildeling fra EUs grense- og visumfinansieringsordninger, kan overføres</w:t>
      </w:r>
    </w:p>
    <w:p w14:paraId="6B6F773F" w14:textId="77777777" w:rsidR="00EE2529" w:rsidRPr="00C81B84" w:rsidRDefault="00AD5E1E" w:rsidP="00C81B84">
      <w:r w:rsidRPr="00C81B84">
        <w:t>2023 er det første året med tildelinger fra EUs nye grense- og visumfinansieringsordning, BMVI-fondet. På bakgrunn av oppdaterte anslag for tildeling foreslås det å redusere bevilgningen på posten med 170 000 kroner.</w:t>
      </w:r>
    </w:p>
    <w:p w14:paraId="2E3E8D5F" w14:textId="77777777" w:rsidR="00EE2529" w:rsidRPr="00C81B84" w:rsidRDefault="00AD5E1E" w:rsidP="00C81B84">
      <w:pPr>
        <w:pStyle w:val="b-post"/>
      </w:pPr>
      <w:r w:rsidRPr="00C81B84">
        <w:t>Post 73 Internasjonale forpliktelser, mv., kan overføres</w:t>
      </w:r>
    </w:p>
    <w:p w14:paraId="30C23521" w14:textId="77777777" w:rsidR="00EE2529" w:rsidRPr="00C81B84" w:rsidRDefault="00AD5E1E" w:rsidP="00C81B84">
      <w:r w:rsidRPr="00C81B84">
        <w:t>Bevilgningen på posten dekker kontingenter som følger av Norges internasjonale forpliktelser, herunder kontingenter til Det europeiske byrået for den operative forvaltningen av store IT-systemer innen området for frihet, sikkerhet og rettferdighet (</w:t>
      </w:r>
      <w:proofErr w:type="spellStart"/>
      <w:r w:rsidRPr="00C81B84">
        <w:t>eu</w:t>
      </w:r>
      <w:proofErr w:type="spellEnd"/>
      <w:r w:rsidRPr="00C81B84">
        <w:t>-LISA), kontingenter til Det europeiske grense- og kystvaktbyrået (</w:t>
      </w:r>
      <w:proofErr w:type="spellStart"/>
      <w:r w:rsidRPr="00C81B84">
        <w:t>Frontex</w:t>
      </w:r>
      <w:proofErr w:type="spellEnd"/>
      <w:r w:rsidRPr="00C81B84">
        <w:t>) og kontingenter til EUs grenseforvaltnings- og visumordninger (BMVI). Kontingenter betales i EUR.</w:t>
      </w:r>
    </w:p>
    <w:p w14:paraId="257CEEA2" w14:textId="77777777" w:rsidR="00EE2529" w:rsidRPr="00C81B84" w:rsidRDefault="00AD5E1E" w:rsidP="00C81B84">
      <w:pPr>
        <w:pStyle w:val="avsnitt-undertittel"/>
      </w:pPr>
      <w:r w:rsidRPr="00C81B84">
        <w:t>Norges kontingenter til EUs nye grenseforvaltnings- og visumordning (BMVI-fondet)</w:t>
      </w:r>
    </w:p>
    <w:p w14:paraId="44DB86CE" w14:textId="77777777" w:rsidR="00EE2529" w:rsidRPr="00C81B84" w:rsidRDefault="00AD5E1E" w:rsidP="00C81B84">
      <w:r w:rsidRPr="00C81B84">
        <w:t>På bakgrunn av regnskapstall, valutautvikling og forventet størrelse på Norges kontingenter i 2023, foreslås det å øke bevilgningen med 87,3 mill. kroner.</w:t>
      </w:r>
    </w:p>
    <w:p w14:paraId="34CF7164" w14:textId="77777777" w:rsidR="00EE2529" w:rsidRPr="00C81B84" w:rsidRDefault="00AD5E1E" w:rsidP="00C81B84">
      <w:pPr>
        <w:pStyle w:val="avsnitt-undertittel"/>
      </w:pPr>
      <w:r w:rsidRPr="00C81B84">
        <w:t xml:space="preserve">Kontingenter til Det europeiske grense- og kystvaktbyrået </w:t>
      </w:r>
      <w:proofErr w:type="spellStart"/>
      <w:r w:rsidRPr="00C81B84">
        <w:t>Frontex</w:t>
      </w:r>
      <w:proofErr w:type="spellEnd"/>
      <w:r w:rsidRPr="00C81B84">
        <w:t xml:space="preserve"> og IT-byrået </w:t>
      </w:r>
      <w:proofErr w:type="spellStart"/>
      <w:r w:rsidRPr="00C81B84">
        <w:t>eu</w:t>
      </w:r>
      <w:proofErr w:type="spellEnd"/>
      <w:r w:rsidRPr="00C81B84">
        <w:t>-LISA</w:t>
      </w:r>
    </w:p>
    <w:p w14:paraId="153DDA07" w14:textId="77777777" w:rsidR="00EE2529" w:rsidRPr="00C81B84" w:rsidRDefault="00AD5E1E" w:rsidP="00C81B84">
      <w:r w:rsidRPr="00C81B84">
        <w:t>På bakgrunn av regnskapstall, valutautvikling og forventet størrelse på Norges kontingenter i 2023, foreslås det å redusere bevilgningen med 100 mill. kroner.</w:t>
      </w:r>
    </w:p>
    <w:p w14:paraId="00E20A13" w14:textId="77777777" w:rsidR="00EE2529" w:rsidRPr="00C81B84" w:rsidRDefault="00AD5E1E" w:rsidP="00C81B84">
      <w:pPr>
        <w:pStyle w:val="avsnitt-undertittel"/>
      </w:pPr>
      <w:r w:rsidRPr="00C81B84">
        <w:t>Oppsummering</w:t>
      </w:r>
    </w:p>
    <w:p w14:paraId="7AA931F9" w14:textId="77777777" w:rsidR="00EE2529" w:rsidRPr="00C81B84" w:rsidRDefault="00AD5E1E" w:rsidP="00C81B84">
      <w:r w:rsidRPr="00C81B84">
        <w:t>Samlet foreslås det redusere bevilgningen på kap. 440, post 73 med 12,7 mill. kroner.</w:t>
      </w:r>
    </w:p>
    <w:p w14:paraId="47EF0AB4" w14:textId="77777777" w:rsidR="00EE2529" w:rsidRPr="00C81B84" w:rsidRDefault="00AD5E1E" w:rsidP="00C81B84">
      <w:pPr>
        <w:pStyle w:val="b-post"/>
      </w:pPr>
      <w:r w:rsidRPr="00C81B84">
        <w:t>Post 74 Midlertidig destruksjonspant for enkelte typer halvautomatiske rifler</w:t>
      </w:r>
    </w:p>
    <w:p w14:paraId="387A7A53" w14:textId="77777777" w:rsidR="00EE2529" w:rsidRPr="00C81B84" w:rsidRDefault="00AD5E1E" w:rsidP="00C81B84">
      <w:r w:rsidRPr="00C81B84">
        <w:t>I 2022 ble det opprettet en ordning med destruksjonspant for perioden 2022–2024. Det er bevilget 1 mill. kroner til ordningen i Saldert budsjett 2023. På bakgrunn av regnskapstall og forventet utvikling i antall saker i 2023 foreslås det å øke bevilgningen på posten med 1 mill. kroner.</w:t>
      </w:r>
    </w:p>
    <w:p w14:paraId="4DB3A150" w14:textId="77777777" w:rsidR="00EE2529" w:rsidRPr="00C81B84" w:rsidRDefault="00AD5E1E" w:rsidP="00C81B84">
      <w:pPr>
        <w:pStyle w:val="b-budkaptit"/>
      </w:pPr>
      <w:r w:rsidRPr="00C81B84">
        <w:t>Kap. 3440 Politiet</w:t>
      </w:r>
    </w:p>
    <w:p w14:paraId="7F4047C2" w14:textId="77777777" w:rsidR="00EE2529" w:rsidRPr="00C81B84" w:rsidRDefault="00AD5E1E" w:rsidP="00C81B84">
      <w:pPr>
        <w:pStyle w:val="b-post"/>
      </w:pPr>
      <w:r w:rsidRPr="00C81B84">
        <w:t>Post 06 Gebyr – utlendingssaker</w:t>
      </w:r>
    </w:p>
    <w:p w14:paraId="600DEB8A" w14:textId="77777777" w:rsidR="00EE2529" w:rsidRPr="00C81B84" w:rsidRDefault="00AD5E1E" w:rsidP="00C81B84">
      <w:r w:rsidRPr="00C81B84">
        <w:t>Oppdaterte prognoser tilsier at gebyrinntektene for utlendingssaker blir høyere enn lagt til grunn i saldert budsjett 2023. Økningen skyldes i hovedsak at det forventet økt saksinngang på søknader om familieinnvandring, permanent oppholdstillatelse og arbeid.</w:t>
      </w:r>
    </w:p>
    <w:p w14:paraId="1111F5F6" w14:textId="77777777" w:rsidR="00EE2529" w:rsidRPr="00C81B84" w:rsidRDefault="00AD5E1E" w:rsidP="00C81B84">
      <w:r w:rsidRPr="00C81B84">
        <w:t>Det foreslås på denne bakgrunn å øke bevilgningen på posten med 108,4 mill. kroner.</w:t>
      </w:r>
    </w:p>
    <w:p w14:paraId="79159643" w14:textId="77777777" w:rsidR="00EE2529" w:rsidRPr="00C81B84" w:rsidRDefault="00AD5E1E" w:rsidP="00C81B84">
      <w:pPr>
        <w:pStyle w:val="b-post"/>
      </w:pPr>
      <w:r w:rsidRPr="00C81B84">
        <w:t>Post 08 Refusjoner fra EUs grense- og visumfinansieringsordninger</w:t>
      </w:r>
    </w:p>
    <w:p w14:paraId="4C327583" w14:textId="77777777" w:rsidR="00EE2529" w:rsidRPr="00C81B84" w:rsidRDefault="00AD5E1E" w:rsidP="00C81B84">
      <w:r w:rsidRPr="00C81B84">
        <w:t>Bevilgningen omfatter refusjoner fra EUs indre sikkerhetshetsfond. Det forventes høyere refusjoner enn lagt til grunn i Saldert budsjett 2023. Inntektene på posten vil samsvare med utgiftene på kap. 440, post 48 over fondsperioden. Det foreslås å øke bevilgningen på kap. 3440, post 08 med 8,8 mill. kroner.</w:t>
      </w:r>
    </w:p>
    <w:p w14:paraId="46D2EF17" w14:textId="77777777" w:rsidR="00EE2529" w:rsidRPr="00C81B84" w:rsidRDefault="00AD5E1E" w:rsidP="00C81B84">
      <w:pPr>
        <w:pStyle w:val="b-budkaptit"/>
      </w:pPr>
      <w:r w:rsidRPr="00C81B84">
        <w:t>Kap. 442 Politihøgskolen</w:t>
      </w:r>
    </w:p>
    <w:p w14:paraId="252B30A8" w14:textId="77777777" w:rsidR="00EE2529" w:rsidRPr="00C81B84" w:rsidRDefault="00AD5E1E" w:rsidP="00C81B84">
      <w:pPr>
        <w:pStyle w:val="b-post"/>
      </w:pPr>
      <w:r w:rsidRPr="00C81B84">
        <w:t>Post 01 Driftsutgifter</w:t>
      </w:r>
    </w:p>
    <w:p w14:paraId="04F654B5" w14:textId="77777777" w:rsidR="00EE2529" w:rsidRPr="00C81B84" w:rsidRDefault="00AD5E1E" w:rsidP="00C81B84">
      <w:pPr>
        <w:pStyle w:val="avsnitt-undertittel"/>
      </w:pPr>
      <w:r w:rsidRPr="00C81B84">
        <w:t>Undervisnings- og forskningsaktivitet</w:t>
      </w:r>
    </w:p>
    <w:p w14:paraId="791C55A7" w14:textId="77777777" w:rsidR="00EE2529" w:rsidRPr="00C81B84" w:rsidRDefault="00AD5E1E" w:rsidP="00C81B84">
      <w:r w:rsidRPr="00C81B84">
        <w:t>De siste årene har inntektene fra undervisnings- og forskningsaktiviteter ved Politihøgskolen (PHS) vært økende. PHS søker fortløpende etter eksterne forskningsmidler. Det medfører noe usikkerhet knyttet til anslaget. Med bakgrunn i regnskapstall og at det er ventet høyere aktivitet, foreslås det å øke bevilgningen på posten med 11 mill. kroner, jf. tilsvarende økning på kap. 3442, post 02.</w:t>
      </w:r>
    </w:p>
    <w:p w14:paraId="4F0EE6D2" w14:textId="77777777" w:rsidR="00EE2529" w:rsidRPr="00C81B84" w:rsidRDefault="00AD5E1E" w:rsidP="00C81B84">
      <w:pPr>
        <w:pStyle w:val="avsnitt-undertittel"/>
      </w:pPr>
      <w:r w:rsidRPr="00C81B84">
        <w:t>Prisjustering og arbeidsgiveravgift</w:t>
      </w:r>
    </w:p>
    <w:p w14:paraId="09B9E993" w14:textId="77777777" w:rsidR="00EE2529" w:rsidRPr="00C81B84" w:rsidRDefault="00AD5E1E" w:rsidP="00C81B84">
      <w:r w:rsidRPr="00C81B84">
        <w:t>Bevilgningen foreslås økt med 8,3 mill. kroner som følge av den ekstraordinære lønns- og prisjusteringen av budsjettet, jf. nærmere omtale i avsnitt 3.1.</w:t>
      </w:r>
    </w:p>
    <w:p w14:paraId="3C42535E" w14:textId="77777777" w:rsidR="00EE2529" w:rsidRPr="00C81B84" w:rsidRDefault="00AD5E1E" w:rsidP="00C81B84">
      <w:r w:rsidRPr="00C81B84">
        <w:t>Bevilgningen foreslås økt med 1,2 mill. kroner til utgifter som følge av den midlertidig økte arbeidsgiveravgiften på inntekt over 750 000 kroner, jf. nærmere omtale i avsnitt 3.2.</w:t>
      </w:r>
    </w:p>
    <w:p w14:paraId="57850202" w14:textId="77777777" w:rsidR="00EE2529" w:rsidRPr="00C81B84" w:rsidRDefault="00AD5E1E" w:rsidP="00C81B84">
      <w:pPr>
        <w:pStyle w:val="avsnitt-undertittel"/>
      </w:pPr>
      <w:r w:rsidRPr="00C81B84">
        <w:t>Oppsummering</w:t>
      </w:r>
    </w:p>
    <w:p w14:paraId="24AADDCC" w14:textId="77777777" w:rsidR="00EE2529" w:rsidRPr="00C81B84" w:rsidRDefault="00AD5E1E" w:rsidP="00C81B84">
      <w:r w:rsidRPr="00C81B84">
        <w:t>Samlet foreslås det å øke bevilgningen på kap. 442, post 01 med 20,6 mill. kroner.</w:t>
      </w:r>
    </w:p>
    <w:p w14:paraId="4A0B9122" w14:textId="77777777" w:rsidR="00EE2529" w:rsidRPr="00C81B84" w:rsidRDefault="00AD5E1E" w:rsidP="00C81B84">
      <w:pPr>
        <w:pStyle w:val="b-budkaptit"/>
      </w:pPr>
      <w:r w:rsidRPr="00C81B84">
        <w:t>Kap. 3442 Politihøgskolen</w:t>
      </w:r>
    </w:p>
    <w:p w14:paraId="38CB9DC5" w14:textId="77777777" w:rsidR="00EE2529" w:rsidRPr="00C81B84" w:rsidRDefault="00AD5E1E" w:rsidP="00C81B84">
      <w:pPr>
        <w:pStyle w:val="b-post"/>
      </w:pPr>
      <w:r w:rsidRPr="00C81B84">
        <w:t>Post 02 Diverse inntekter</w:t>
      </w:r>
    </w:p>
    <w:p w14:paraId="76704EED" w14:textId="77777777" w:rsidR="00EE2529" w:rsidRPr="00C81B84" w:rsidRDefault="00AD5E1E" w:rsidP="00C81B84">
      <w:r w:rsidRPr="00C81B84">
        <w:t>Det vises til omtale under kap. 442, post 01. På bakgrunn av regnskapstall og forventet utvikling i 2023 foreslås det å øke bevilgningen på posten med 11 mill. kroner.</w:t>
      </w:r>
    </w:p>
    <w:p w14:paraId="4D90DB6C" w14:textId="77777777" w:rsidR="00EE2529" w:rsidRPr="00C81B84" w:rsidRDefault="00AD5E1E" w:rsidP="00C81B84">
      <w:pPr>
        <w:pStyle w:val="b-budkaptit"/>
      </w:pPr>
      <w:r w:rsidRPr="00C81B84">
        <w:t>Kap. 444 Politiets sikkerhetstjeneste (PST)</w:t>
      </w:r>
    </w:p>
    <w:p w14:paraId="493EABDB" w14:textId="77777777" w:rsidR="00EE2529" w:rsidRPr="00C81B84" w:rsidRDefault="00AD5E1E" w:rsidP="00C81B84">
      <w:pPr>
        <w:pStyle w:val="b-post"/>
      </w:pPr>
      <w:r w:rsidRPr="00C81B84">
        <w:t>Post 01 Driftsutgifter</w:t>
      </w:r>
    </w:p>
    <w:p w14:paraId="0453C070" w14:textId="77777777" w:rsidR="00EE2529" w:rsidRPr="00C81B84" w:rsidRDefault="00AD5E1E" w:rsidP="00C81B84">
      <w:pPr>
        <w:pStyle w:val="avsnitt-undertittel"/>
      </w:pPr>
      <w:r w:rsidRPr="00C81B84">
        <w:t>Gjennomføring av NATOs uformelle utenriksministermøte i Oslo 2023</w:t>
      </w:r>
    </w:p>
    <w:p w14:paraId="1C0A2DEE" w14:textId="77777777" w:rsidR="00EE2529" w:rsidRPr="00C81B84" w:rsidRDefault="00AD5E1E" w:rsidP="00C81B84">
      <w:r w:rsidRPr="00C81B84">
        <w:t>NATOs uformelle utenriksministermøte skal avholdes i Oslo i mai. Ifm. møtet vil PST ha merutgifter til personell og materiell. Det foreslås på denne bakgrunn å øke bevilgningen med 7 mill. kroner. Se også omtale under kap. 100, post 21, kap. 440, post 01 og kap. 457, post 01.</w:t>
      </w:r>
    </w:p>
    <w:p w14:paraId="4D90C180" w14:textId="77777777" w:rsidR="00EE2529" w:rsidRPr="00C81B84" w:rsidRDefault="00AD5E1E" w:rsidP="00C81B84">
      <w:pPr>
        <w:pStyle w:val="avsnitt-undertittel"/>
      </w:pPr>
      <w:r w:rsidRPr="00C81B84">
        <w:t>Prisjustering og arbeidsgiveravgift</w:t>
      </w:r>
    </w:p>
    <w:p w14:paraId="455C34A0" w14:textId="77777777" w:rsidR="00EE2529" w:rsidRPr="00C81B84" w:rsidRDefault="00AD5E1E" w:rsidP="00C81B84">
      <w:r w:rsidRPr="00C81B84">
        <w:t>Bevilgningen foreslås økt med 11 mill. kroner som følge av den ekstraordinære lønns- og prisjusteringen av budsjettet, jf. nærmere omtale i avsnitt 3.1.</w:t>
      </w:r>
    </w:p>
    <w:p w14:paraId="7D5BB1E4" w14:textId="77777777" w:rsidR="00EE2529" w:rsidRPr="00C81B84" w:rsidRDefault="00AD5E1E" w:rsidP="00C81B84">
      <w:r w:rsidRPr="00C81B84">
        <w:t>Bevilgningen foreslås økt med 11,1 mill. kroner til utgifter som følge av den midlertidig økte arbeidsgiveravgiften på inntekt over 750 000 kroner, jf. nærmere omtale i avsnitt 3.2.</w:t>
      </w:r>
    </w:p>
    <w:p w14:paraId="41C47AE1" w14:textId="77777777" w:rsidR="00EE2529" w:rsidRPr="00C81B84" w:rsidRDefault="00AD5E1E" w:rsidP="00C81B84">
      <w:pPr>
        <w:pStyle w:val="avsnitt-undertittel"/>
      </w:pPr>
      <w:r w:rsidRPr="00C81B84">
        <w:t>Oppsummering</w:t>
      </w:r>
    </w:p>
    <w:p w14:paraId="29AAD7BE" w14:textId="77777777" w:rsidR="00EE2529" w:rsidRPr="00C81B84" w:rsidRDefault="00AD5E1E" w:rsidP="00C81B84">
      <w:r w:rsidRPr="00C81B84">
        <w:t>Samlet foreslås det å øke bevilgningen på kap. 444, post 01 med 29,1 mill. kroner.</w:t>
      </w:r>
    </w:p>
    <w:p w14:paraId="1A234AE0" w14:textId="77777777" w:rsidR="00EE2529" w:rsidRPr="00C81B84" w:rsidRDefault="00AD5E1E" w:rsidP="00C81B84">
      <w:pPr>
        <w:pStyle w:val="b-post"/>
      </w:pPr>
      <w:r w:rsidRPr="00C81B84">
        <w:t>Post 45 Større utstyrsanskaffelser og vedlikehold, kan overføres</w:t>
      </w:r>
    </w:p>
    <w:p w14:paraId="56FC255A" w14:textId="77777777" w:rsidR="00EE2529" w:rsidRPr="00C81B84" w:rsidRDefault="00AD5E1E" w:rsidP="00C81B84">
      <w:pPr>
        <w:pStyle w:val="avsnitt-undertittel"/>
      </w:pPr>
      <w:r w:rsidRPr="00C81B84">
        <w:t>Endret periodisering av utgifter til anskaffelser</w:t>
      </w:r>
    </w:p>
    <w:p w14:paraId="2231CD75" w14:textId="77777777" w:rsidR="00EE2529" w:rsidRPr="00C81B84" w:rsidRDefault="00AD5E1E" w:rsidP="00C81B84">
      <w:r w:rsidRPr="00C81B84">
        <w:t>Bevilgningen på posten ble nedjustert ifm. nysalderingen av 2022-budsjettet med 74 mill. kroner, pga. forsinkelser i anskaffelser. Utbetalingene forventes å komme i 2023. Det foreslås på denne bakgrunn å øke bevilgningen med 74 mill. kroner.</w:t>
      </w:r>
    </w:p>
    <w:p w14:paraId="6BA3BA39" w14:textId="77777777" w:rsidR="00EE2529" w:rsidRPr="00C81B84" w:rsidRDefault="00AD5E1E" w:rsidP="00C81B84">
      <w:pPr>
        <w:pStyle w:val="avsnitt-undertittel"/>
      </w:pPr>
      <w:r w:rsidRPr="00C81B84">
        <w:t>Prisjustering</w:t>
      </w:r>
    </w:p>
    <w:p w14:paraId="032C09CF" w14:textId="77777777" w:rsidR="00EE2529" w:rsidRPr="00C81B84" w:rsidRDefault="00AD5E1E" w:rsidP="00C81B84">
      <w:r w:rsidRPr="00C81B84">
        <w:t>Bevilgningen foreslås økt med 3,3 mill. kroner som følge av den ekstraordinære lønns- og prisjusteringen av budsjettet, jf. nærmere omtale i avsnitt 3.1.</w:t>
      </w:r>
    </w:p>
    <w:p w14:paraId="4B80E94B" w14:textId="77777777" w:rsidR="00EE2529" w:rsidRPr="00C81B84" w:rsidRDefault="00AD5E1E" w:rsidP="00C81B84">
      <w:pPr>
        <w:pStyle w:val="avsnitt-undertittel"/>
      </w:pPr>
      <w:r w:rsidRPr="00C81B84">
        <w:t>Oppsummering</w:t>
      </w:r>
    </w:p>
    <w:p w14:paraId="2B82CAB3" w14:textId="77777777" w:rsidR="00EE2529" w:rsidRPr="00C81B84" w:rsidRDefault="00AD5E1E" w:rsidP="00C81B84">
      <w:r w:rsidRPr="00C81B84">
        <w:t>Samlet foreslås det å øke bevilgningen på kap. 444, post 45 med 77,3 mill. kroner.</w:t>
      </w:r>
    </w:p>
    <w:p w14:paraId="53A70773" w14:textId="77777777" w:rsidR="00EE2529" w:rsidRPr="00C81B84" w:rsidRDefault="00AD5E1E" w:rsidP="00C81B84">
      <w:pPr>
        <w:pStyle w:val="b-budkaptit"/>
      </w:pPr>
      <w:r w:rsidRPr="00C81B84">
        <w:t>Kap. 445 Den høyere påtalemyndighet</w:t>
      </w:r>
    </w:p>
    <w:p w14:paraId="49D59920" w14:textId="77777777" w:rsidR="00EE2529" w:rsidRPr="00C81B84" w:rsidRDefault="00AD5E1E" w:rsidP="00C81B84">
      <w:pPr>
        <w:pStyle w:val="b-post"/>
      </w:pPr>
      <w:r w:rsidRPr="00C81B84">
        <w:t>Post 01 Driftsutgifter</w:t>
      </w:r>
    </w:p>
    <w:p w14:paraId="22602C01" w14:textId="77777777" w:rsidR="00EE2529" w:rsidRPr="00C81B84" w:rsidRDefault="00AD5E1E" w:rsidP="00C81B84">
      <w:pPr>
        <w:pStyle w:val="avsnitt-undertittel"/>
      </w:pPr>
      <w:r w:rsidRPr="00C81B84">
        <w:t>Merutgifter etter feilaktig praktisering av trygderegelverk</w:t>
      </w:r>
    </w:p>
    <w:p w14:paraId="5E84F1DC" w14:textId="77777777" w:rsidR="00EE2529" w:rsidRPr="00C81B84" w:rsidRDefault="00AD5E1E" w:rsidP="00C81B84">
      <w:r w:rsidRPr="00C81B84">
        <w:t xml:space="preserve">Det er behov for setteriksadvokat ifm. feilaktig praktisering av adgangen til å motta trygdeytelser ved opphold i EU/EØS-området. Kjente straffedommer med rettsanvendelsesfeil knyttet til kontantytelser under sykdom er i hovedsak gjenåpnet og undergitt fornyet behandling i domstolene. EFTA-domstolen </w:t>
      </w:r>
      <w:proofErr w:type="gramStart"/>
      <w:r w:rsidRPr="00C81B84">
        <w:t>avga</w:t>
      </w:r>
      <w:proofErr w:type="gramEnd"/>
      <w:r w:rsidRPr="00C81B84">
        <w:t xml:space="preserve"> i fjor en rådgivende uttalelse om at Norge også kan ha lagt uriktig rettsanvendelse til grunn i saker knyttet til familieytelser ved opphold i EU/EØS-området. Trygderetten la samme rettsoppfatning til grunn i kjennelse TRR-2020-01763. Dette er saker som vil kreve både særlig kompetanse og stor arbeidsinnsats for å få de aktuelle sakene gjenopptatt og berammet for fornyet behandling i domstolene. Dette krever omfattende oppfølging fra en statsadvokat og setteriksadvokaten. Dette er anslått til å koste 3,2 mill. kroner og det foreslås å øke bevilgningen tilsvarende.</w:t>
      </w:r>
    </w:p>
    <w:p w14:paraId="2D3F7A69" w14:textId="77777777" w:rsidR="00EE2529" w:rsidRPr="00C81B84" w:rsidRDefault="00AD5E1E" w:rsidP="00C81B84">
      <w:pPr>
        <w:pStyle w:val="avsnitt-undertittel"/>
      </w:pPr>
      <w:r w:rsidRPr="00C81B84">
        <w:t>Korrigering av uriktig lønnskompensasjon i Saldert budsjett 2023</w:t>
      </w:r>
    </w:p>
    <w:p w14:paraId="7747E0CA" w14:textId="77777777" w:rsidR="00EE2529" w:rsidRPr="00C81B84" w:rsidRDefault="00AD5E1E" w:rsidP="00C81B84">
      <w:r w:rsidRPr="00C81B84">
        <w:t>På grunn av en inkurie ble det i Saldert budsjett 2023 bevilget for lav lønnskompensasjon til Den høyere påtalemyndighet. Det foreslås på denne bakgrunn å øke bevilgningen med 3,6 mill. kroner.</w:t>
      </w:r>
    </w:p>
    <w:p w14:paraId="1B878CA3" w14:textId="77777777" w:rsidR="00EE2529" w:rsidRPr="00C81B84" w:rsidRDefault="00AD5E1E" w:rsidP="00C81B84">
      <w:pPr>
        <w:pStyle w:val="avsnitt-undertittel"/>
      </w:pPr>
      <w:r w:rsidRPr="00C81B84">
        <w:t>Prisjustering og arbeidsgiveravgift</w:t>
      </w:r>
    </w:p>
    <w:p w14:paraId="3A2B0861" w14:textId="77777777" w:rsidR="00EE2529" w:rsidRPr="00C81B84" w:rsidRDefault="00AD5E1E" w:rsidP="00C81B84">
      <w:r w:rsidRPr="00C81B84">
        <w:t>Bevilgningen foreslås økt med 1,4 mill. kroner som følge av den ekstraordinære lønns- og prisjusteringen av budsjettet, jf. nærmere omtale i avsnitt 3.1.</w:t>
      </w:r>
    </w:p>
    <w:p w14:paraId="1FED4FCD" w14:textId="77777777" w:rsidR="00EE2529" w:rsidRPr="00C81B84" w:rsidRDefault="00AD5E1E" w:rsidP="00C81B84">
      <w:r w:rsidRPr="00C81B84">
        <w:t>Bevilgningen foreslås økt med 3,5 mill. kroner til utgifter som følge av den midlertidig økte arbeidsgiveravgiften på inntekt over 750 000 kroner, jf. nærmere omtale i avsnitt 3.2.</w:t>
      </w:r>
    </w:p>
    <w:p w14:paraId="6E1B27CA" w14:textId="77777777" w:rsidR="00EE2529" w:rsidRPr="00C81B84" w:rsidRDefault="00AD5E1E" w:rsidP="00C81B84">
      <w:pPr>
        <w:pStyle w:val="avsnitt-undertittel"/>
      </w:pPr>
      <w:r w:rsidRPr="00C81B84">
        <w:t>Oppsummering</w:t>
      </w:r>
    </w:p>
    <w:p w14:paraId="22D252B1" w14:textId="77777777" w:rsidR="00EE2529" w:rsidRPr="00C81B84" w:rsidRDefault="00AD5E1E" w:rsidP="00C81B84">
      <w:r w:rsidRPr="00C81B84">
        <w:t>Samlet foreslås det å øke bevilgningen over kap. 445, post 01 med 11,6 mill. kroner.</w:t>
      </w:r>
    </w:p>
    <w:p w14:paraId="79BB0FC3" w14:textId="77777777" w:rsidR="00EE2529" w:rsidRPr="00C81B84" w:rsidRDefault="00AD5E1E" w:rsidP="00C81B84">
      <w:pPr>
        <w:pStyle w:val="b-budkaptit"/>
      </w:pPr>
      <w:r w:rsidRPr="00C81B84">
        <w:t>Kap. 446 Den militære påtalemyndighet</w:t>
      </w:r>
    </w:p>
    <w:p w14:paraId="1858A647" w14:textId="77777777" w:rsidR="00EE2529" w:rsidRPr="00C81B84" w:rsidRDefault="00AD5E1E" w:rsidP="00C81B84">
      <w:pPr>
        <w:pStyle w:val="b-post"/>
      </w:pPr>
      <w:r w:rsidRPr="00C81B84">
        <w:t>Post 01 Driftsutgifter</w:t>
      </w:r>
    </w:p>
    <w:p w14:paraId="1BEF9DC7" w14:textId="77777777" w:rsidR="00EE2529" w:rsidRPr="00C81B84" w:rsidRDefault="00AD5E1E" w:rsidP="00C81B84">
      <w:pPr>
        <w:pStyle w:val="avsnitt-undertittel"/>
      </w:pPr>
      <w:r w:rsidRPr="00C81B84">
        <w:t>Oppdatering av arkiv- og journalsystem i Generaladvokatembetet</w:t>
      </w:r>
    </w:p>
    <w:p w14:paraId="5284A6AC" w14:textId="77777777" w:rsidR="00EE2529" w:rsidRPr="00C81B84" w:rsidRDefault="00AD5E1E" w:rsidP="00C81B84">
      <w:r w:rsidRPr="00C81B84">
        <w:t>Det er behov for å oppgradere arkiv- og journalsystemet i Generaladvokatembetet. På denne bakgrunn foreslås det å øke bevilgningen på posten med 750 000 kroner, mot en tilsvarende reduksjon på kap. 440, post 01.</w:t>
      </w:r>
    </w:p>
    <w:p w14:paraId="45FAE3FC" w14:textId="77777777" w:rsidR="00EE2529" w:rsidRPr="00C81B84" w:rsidRDefault="00AD5E1E" w:rsidP="00C81B84">
      <w:pPr>
        <w:pStyle w:val="avsnitt-undertittel"/>
      </w:pPr>
      <w:r w:rsidRPr="00C81B84">
        <w:t>Prisjustering og arbeidsgiveravgift</w:t>
      </w:r>
    </w:p>
    <w:p w14:paraId="450909AC" w14:textId="77777777" w:rsidR="00EE2529" w:rsidRPr="00C81B84" w:rsidRDefault="00AD5E1E" w:rsidP="00C81B84">
      <w:r w:rsidRPr="00C81B84">
        <w:t>Bevilgningen foreslås økt med 74 000 kroner som følge av den ekstraordinære lønns- og prisjusteringen av budsjettet, jf. nærmere omtale i avsnitt 3.1.</w:t>
      </w:r>
    </w:p>
    <w:p w14:paraId="06C4DE22" w14:textId="77777777" w:rsidR="00EE2529" w:rsidRPr="00C81B84" w:rsidRDefault="00AD5E1E" w:rsidP="00C81B84">
      <w:r w:rsidRPr="00C81B84">
        <w:t>Bevilgningen foreslås økt med 40 000 kroner til utgifter som følge av den midlertidig økte arbeidsgiveravgiften på inntekt over 750 000 kroner, jf. nærmere omtale i avsnitt 3.2.</w:t>
      </w:r>
    </w:p>
    <w:p w14:paraId="498A7F3D" w14:textId="77777777" w:rsidR="00EE2529" w:rsidRPr="00C81B84" w:rsidRDefault="00AD5E1E" w:rsidP="00C81B84">
      <w:pPr>
        <w:pStyle w:val="avsnitt-undertittel"/>
      </w:pPr>
      <w:r w:rsidRPr="00C81B84">
        <w:t>Oppsummering</w:t>
      </w:r>
    </w:p>
    <w:p w14:paraId="61402C89" w14:textId="77777777" w:rsidR="00EE2529" w:rsidRPr="00C81B84" w:rsidRDefault="00AD5E1E" w:rsidP="00C81B84">
      <w:r w:rsidRPr="00C81B84">
        <w:t>Samlet foreslås det å øke bevilgningen på kap. 446, post 01 med 864 000 kroner.</w:t>
      </w:r>
    </w:p>
    <w:p w14:paraId="75F97AC1" w14:textId="77777777" w:rsidR="00EE2529" w:rsidRPr="00C81B84" w:rsidRDefault="00AD5E1E" w:rsidP="00C81B84">
      <w:pPr>
        <w:pStyle w:val="b-budkaptit"/>
      </w:pPr>
      <w:r w:rsidRPr="00C81B84">
        <w:t>Kap. 451 Direktoratet for samfunnssikkerhet og beredskap</w:t>
      </w:r>
    </w:p>
    <w:p w14:paraId="7EE72908" w14:textId="77777777" w:rsidR="00EE2529" w:rsidRPr="00C81B84" w:rsidRDefault="00AD5E1E" w:rsidP="00C81B84">
      <w:pPr>
        <w:pStyle w:val="b-post"/>
      </w:pPr>
      <w:r w:rsidRPr="00C81B84">
        <w:t>Post 01 Driftsutgifter</w:t>
      </w:r>
    </w:p>
    <w:p w14:paraId="051E1FE8" w14:textId="77777777" w:rsidR="00EE2529" w:rsidRPr="00C81B84" w:rsidRDefault="00AD5E1E" w:rsidP="00C81B84">
      <w:pPr>
        <w:pStyle w:val="avsnitt-undertittel"/>
      </w:pPr>
      <w:r w:rsidRPr="00C81B84">
        <w:t>Økt oppdragsmengde i nasjonalt kontaktpunkt for internasjonale bistandsanmodninger</w:t>
      </w:r>
    </w:p>
    <w:p w14:paraId="6FBAAE77" w14:textId="77777777" w:rsidR="00EE2529" w:rsidRPr="00C81B84" w:rsidRDefault="00AD5E1E" w:rsidP="00C81B84">
      <w:r w:rsidRPr="00C81B84">
        <w:t>Direktoratet for samfunnssikkerhet og beredskap (DSB) er nasjonalt kontaktpunkt for sivile beredskapsordninger i EU, NATO og FN. Gjennom disse ordningene mottar DSB varsler om internasjonale hendelser; bistandsanmodninger knyttet til ressurser, beredskapskapasiteter og personell. DSB har som ansvarlig for de sivile beredskapsordningene og som samordningsansvarlig på samfunnssikkerhetsområdet en betydelig meroppgave som følge av krigen i Ukraina.</w:t>
      </w:r>
    </w:p>
    <w:p w14:paraId="67C40B5B" w14:textId="77777777" w:rsidR="00EE2529" w:rsidRPr="00C81B84" w:rsidRDefault="00AD5E1E" w:rsidP="00C81B84">
      <w:r w:rsidRPr="00C81B84">
        <w:t>Det foreslås på denne bakgrunn å øke bevilgningen med 12 mill. kroner.</w:t>
      </w:r>
    </w:p>
    <w:p w14:paraId="66F49346" w14:textId="77777777" w:rsidR="00EE2529" w:rsidRPr="00C81B84" w:rsidRDefault="00AD5E1E" w:rsidP="00C81B84">
      <w:pPr>
        <w:pStyle w:val="avsnitt-undertittel"/>
      </w:pPr>
      <w:r w:rsidRPr="00C81B84">
        <w:t>Høygradert mobilkommunikasjon</w:t>
      </w:r>
    </w:p>
    <w:p w14:paraId="4FC2CFE0" w14:textId="77777777" w:rsidR="00EE2529" w:rsidRPr="00C81B84" w:rsidRDefault="00AD5E1E" w:rsidP="00C81B84">
      <w:r w:rsidRPr="00C81B84">
        <w:t>Ansvaret for høygradert mobilkommunikasjon ble overført fra Justis- og beredskapsdepartementet til DSB høsten 2022.</w:t>
      </w:r>
    </w:p>
    <w:p w14:paraId="7FADB058" w14:textId="77777777" w:rsidR="00EE2529" w:rsidRPr="00C81B84" w:rsidRDefault="00AD5E1E" w:rsidP="00C81B84">
      <w:r w:rsidRPr="00C81B84">
        <w:t>På denne bakgrunn foreslås det å øke bevilgningen på posten med 2,1 mill. kroner, mot en tilsvarende reduksjon av kap. 400, post 01.</w:t>
      </w:r>
    </w:p>
    <w:p w14:paraId="4553165B" w14:textId="77777777" w:rsidR="00EE2529" w:rsidRPr="00C81B84" w:rsidRDefault="00AD5E1E" w:rsidP="00C81B84">
      <w:pPr>
        <w:pStyle w:val="avsnitt-undertittel"/>
      </w:pPr>
      <w:r w:rsidRPr="00C81B84">
        <w:t>Prisjustering og arbeidsgiveravgift</w:t>
      </w:r>
    </w:p>
    <w:p w14:paraId="1F8D7A9A" w14:textId="77777777" w:rsidR="00EE2529" w:rsidRPr="00C81B84" w:rsidRDefault="00AD5E1E" w:rsidP="00C81B84">
      <w:r w:rsidRPr="00C81B84">
        <w:t>Bevilgningen foreslås økt med 14,4 mill. kroner som følge av den ekstraordinære lønns- og prisjusteringen av budsjettet, jf. nærmere omtale i avsnitt 3.1.</w:t>
      </w:r>
    </w:p>
    <w:p w14:paraId="11A51BBF" w14:textId="77777777" w:rsidR="00EE2529" w:rsidRPr="00C81B84" w:rsidRDefault="00AD5E1E" w:rsidP="00C81B84">
      <w:r w:rsidRPr="00C81B84">
        <w:t>Bevilgningen foreslås økt med 4 mill. kroner til utgifter som følge av den midlertidig økte arbeidsgiveravgiften på inntekt over 750 000 kroner, jf. nærmere omtale i avsnitt 3.2</w:t>
      </w:r>
    </w:p>
    <w:p w14:paraId="062631E7" w14:textId="77777777" w:rsidR="00EE2529" w:rsidRPr="00C81B84" w:rsidRDefault="00AD5E1E" w:rsidP="00C81B84">
      <w:pPr>
        <w:pStyle w:val="avsnitt-undertittel"/>
      </w:pPr>
      <w:r w:rsidRPr="00C81B84">
        <w:t>Oppsummering</w:t>
      </w:r>
    </w:p>
    <w:p w14:paraId="02551149" w14:textId="77777777" w:rsidR="00EE2529" w:rsidRPr="00C81B84" w:rsidRDefault="00AD5E1E" w:rsidP="00C81B84">
      <w:r w:rsidRPr="00C81B84">
        <w:t>Samlet foreslås det øke bevilgningen på kap. 451, post 01 med 32,5 mill. kroner.</w:t>
      </w:r>
    </w:p>
    <w:p w14:paraId="1484D100" w14:textId="77777777" w:rsidR="00EE2529" w:rsidRPr="00C81B84" w:rsidRDefault="00AD5E1E" w:rsidP="00C81B84">
      <w:pPr>
        <w:pStyle w:val="b-post"/>
      </w:pPr>
      <w:r w:rsidRPr="00C81B84">
        <w:t>Post 45 Større utstyrsanskaffelser og vedlikehold, kan overføres.</w:t>
      </w:r>
    </w:p>
    <w:p w14:paraId="46529850" w14:textId="77777777" w:rsidR="00EE2529" w:rsidRPr="00C81B84" w:rsidRDefault="00AD5E1E" w:rsidP="00C81B84">
      <w:pPr>
        <w:pStyle w:val="avsnitt-undertittel"/>
      </w:pPr>
      <w:r w:rsidRPr="00C81B84">
        <w:t>Merutgifter Nødnett som følge av Telenors utfasing av kobbernettet</w:t>
      </w:r>
    </w:p>
    <w:p w14:paraId="69A9FF17" w14:textId="77777777" w:rsidR="00EE2529" w:rsidRPr="00C81B84" w:rsidRDefault="00AD5E1E" w:rsidP="00C81B84">
      <w:r w:rsidRPr="00C81B84">
        <w:t>Avviklingen av Telenors kobbernett innebærer at komponenter i Nødnett må endres eller byttes ut. Det er et omfattende arbeid som medfører store kostnader knyttet til investeringer, analyser, planlegging og gjennomføring av omleggingen for Nødnett.</w:t>
      </w:r>
    </w:p>
    <w:p w14:paraId="39AC00E1" w14:textId="77777777" w:rsidR="00EE2529" w:rsidRPr="00C81B84" w:rsidRDefault="00AD5E1E" w:rsidP="00C81B84">
      <w:r w:rsidRPr="00C81B84">
        <w:t>Det foreslås på denne bakgrunn å øke bevilgningen på posten med 58,3 mill. kroner.</w:t>
      </w:r>
    </w:p>
    <w:p w14:paraId="16AA8451" w14:textId="77777777" w:rsidR="00EE2529" w:rsidRPr="00C81B84" w:rsidRDefault="00AD5E1E" w:rsidP="00C81B84">
      <w:pPr>
        <w:pStyle w:val="avsnitt-undertittel"/>
      </w:pPr>
      <w:r w:rsidRPr="00C81B84">
        <w:t>Utstyrskjøp og vedlikehold av lokaler</w:t>
      </w:r>
    </w:p>
    <w:p w14:paraId="26A2E354" w14:textId="77777777" w:rsidR="00EE2529" w:rsidRPr="00C81B84" w:rsidRDefault="00AD5E1E" w:rsidP="00C81B84">
      <w:r w:rsidRPr="00C81B84">
        <w:t>Det har oppstått et behov for å utbedre kommunikasjonsinfrastruktur og fasiliteter i lokaler som forvaltes av DSB. Behovet har oppstått som følge av omdisponering og endring i tiltenkt bruk av fasilitetene, og infrastruktur og utstyr må tilpasses deretter.</w:t>
      </w:r>
    </w:p>
    <w:p w14:paraId="51F7E76E" w14:textId="77777777" w:rsidR="00EE2529" w:rsidRPr="00C81B84" w:rsidRDefault="00AD5E1E" w:rsidP="00C81B84">
      <w:r w:rsidRPr="00C81B84">
        <w:t>Det foreslås på denne bakgrunn å øke bevilgningen på posten med 20 mill. kroner.</w:t>
      </w:r>
    </w:p>
    <w:p w14:paraId="2E763F9A" w14:textId="77777777" w:rsidR="00EE2529" w:rsidRPr="00C81B84" w:rsidRDefault="00AD5E1E" w:rsidP="00C81B84">
      <w:pPr>
        <w:pStyle w:val="avsnitt-undertittel"/>
      </w:pPr>
      <w:r w:rsidRPr="00C81B84">
        <w:t>Prisjustering</w:t>
      </w:r>
    </w:p>
    <w:p w14:paraId="0972CC38" w14:textId="77777777" w:rsidR="00EE2529" w:rsidRPr="00C81B84" w:rsidRDefault="00AD5E1E" w:rsidP="00C81B84">
      <w:r w:rsidRPr="00C81B84">
        <w:t>Bevilgningen foreslås økt med 4,5 mill. kroner som følge av den ekstraordinære lønns- og prisjusteringen av budsjettet, jf. nærmere omtale i avsnitt 3.1.</w:t>
      </w:r>
    </w:p>
    <w:p w14:paraId="14112895" w14:textId="77777777" w:rsidR="00EE2529" w:rsidRPr="00C81B84" w:rsidRDefault="00AD5E1E" w:rsidP="00C81B84">
      <w:pPr>
        <w:pStyle w:val="avsnitt-undertittel"/>
      </w:pPr>
      <w:r w:rsidRPr="00C81B84">
        <w:t>Oppsummering</w:t>
      </w:r>
    </w:p>
    <w:p w14:paraId="714EA45B" w14:textId="77777777" w:rsidR="00EE2529" w:rsidRPr="00C81B84" w:rsidRDefault="00AD5E1E" w:rsidP="00C81B84">
      <w:r w:rsidRPr="00C81B84">
        <w:t>Samlet foreslås det øke bevilgningen på kap. 451, post 45 med 82,8 mill. kroner.</w:t>
      </w:r>
    </w:p>
    <w:p w14:paraId="71043B28" w14:textId="77777777" w:rsidR="00EE2529" w:rsidRPr="00C81B84" w:rsidRDefault="00AD5E1E" w:rsidP="00C81B84">
      <w:pPr>
        <w:pStyle w:val="b-budkaptit"/>
      </w:pPr>
      <w:r w:rsidRPr="00C81B84">
        <w:t>Kap. 453 Sivil klareringsmyndighet</w:t>
      </w:r>
    </w:p>
    <w:p w14:paraId="4A5E505D" w14:textId="77777777" w:rsidR="00EE2529" w:rsidRPr="00C81B84" w:rsidRDefault="00AD5E1E" w:rsidP="00C81B84">
      <w:pPr>
        <w:pStyle w:val="b-post"/>
      </w:pPr>
      <w:r w:rsidRPr="00C81B84">
        <w:t>Post 01 Driftsutgifter</w:t>
      </w:r>
    </w:p>
    <w:p w14:paraId="1F3DC9BE" w14:textId="77777777" w:rsidR="00EE2529" w:rsidRPr="00C81B84" w:rsidRDefault="00AD5E1E" w:rsidP="00C81B84">
      <w:pPr>
        <w:pStyle w:val="avsnitt-undertittel"/>
      </w:pPr>
      <w:r w:rsidRPr="00C81B84">
        <w:t>Klareringsmyndighet</w:t>
      </w:r>
    </w:p>
    <w:p w14:paraId="20713C37" w14:textId="77777777" w:rsidR="00EE2529" w:rsidRPr="00C81B84" w:rsidRDefault="00AD5E1E" w:rsidP="00C81B84">
      <w:r w:rsidRPr="00C81B84">
        <w:t>Fra september 2022 overtok Sivil klareringsmyndighet oppgaven med å være klareringsmyndighet for grupper av personer i eller tilknyttet Statsministerens kontor.</w:t>
      </w:r>
    </w:p>
    <w:p w14:paraId="331FDAAE" w14:textId="77777777" w:rsidR="00EE2529" w:rsidRPr="00C81B84" w:rsidRDefault="00AD5E1E" w:rsidP="00C81B84">
      <w:r w:rsidRPr="00C81B84">
        <w:t>Det foreslås på denne bakgrunn å øke bevilgningen på posten med 50 000 kroner, mot en tilsvarende reduksjon under kap. 20, post 01.</w:t>
      </w:r>
    </w:p>
    <w:p w14:paraId="681510BD" w14:textId="77777777" w:rsidR="00EE2529" w:rsidRPr="00C81B84" w:rsidRDefault="00AD5E1E" w:rsidP="00C81B84">
      <w:pPr>
        <w:pStyle w:val="avsnitt-undertittel"/>
      </w:pPr>
      <w:r w:rsidRPr="00C81B84">
        <w:t>Prisjustering og arbeidsgiveravgift</w:t>
      </w:r>
    </w:p>
    <w:p w14:paraId="0B300019" w14:textId="77777777" w:rsidR="00EE2529" w:rsidRPr="00C81B84" w:rsidRDefault="00AD5E1E" w:rsidP="00C81B84">
      <w:r w:rsidRPr="00C81B84">
        <w:t>Bevilgningen foreslås økt med 0,5 mill. kroner som følge av den ekstraordinære lønns- og prisjusteringen av budsjettet, jf. nærmere omtale i avsnitt 3.1.</w:t>
      </w:r>
    </w:p>
    <w:p w14:paraId="4B8085F7" w14:textId="77777777" w:rsidR="00EE2529" w:rsidRPr="00C81B84" w:rsidRDefault="00AD5E1E" w:rsidP="00C81B84">
      <w:r w:rsidRPr="00C81B84">
        <w:t>Bevilgningen foreslås økt med 0,1 mill. kroner til utgifter som følge av den midlertidig økte arbeidsgiveravgiften på inntekt over 750 000 kroner, jf. nærmere omtale i avsnitt 3.2</w:t>
      </w:r>
    </w:p>
    <w:p w14:paraId="1CA02821" w14:textId="77777777" w:rsidR="00EE2529" w:rsidRPr="00C81B84" w:rsidRDefault="00AD5E1E" w:rsidP="00C81B84">
      <w:pPr>
        <w:pStyle w:val="avsnitt-undertittel"/>
      </w:pPr>
      <w:r w:rsidRPr="00C81B84">
        <w:t>Oppsummering</w:t>
      </w:r>
    </w:p>
    <w:p w14:paraId="473033D5" w14:textId="77777777" w:rsidR="00EE2529" w:rsidRPr="00C81B84" w:rsidRDefault="00AD5E1E" w:rsidP="00C81B84">
      <w:r w:rsidRPr="00C81B84">
        <w:t>Samlet foreslås det å øke bevilgningen med 0,7 mill. kroner.</w:t>
      </w:r>
    </w:p>
    <w:p w14:paraId="1F4154E9" w14:textId="77777777" w:rsidR="00EE2529" w:rsidRPr="00C81B84" w:rsidRDefault="00AD5E1E" w:rsidP="00C81B84">
      <w:pPr>
        <w:pStyle w:val="b-budkaptit"/>
      </w:pPr>
      <w:r w:rsidRPr="00C81B84">
        <w:t>Kap. 3453 Sivil klareringsmyndighet</w:t>
      </w:r>
    </w:p>
    <w:p w14:paraId="28634304" w14:textId="77777777" w:rsidR="00EE2529" w:rsidRPr="00C81B84" w:rsidRDefault="00AD5E1E" w:rsidP="00C81B84">
      <w:pPr>
        <w:pStyle w:val="b-post"/>
      </w:pPr>
      <w:r w:rsidRPr="00C81B84">
        <w:t>Post 01 Gebyr</w:t>
      </w:r>
    </w:p>
    <w:p w14:paraId="030EB82A" w14:textId="77777777" w:rsidR="00EE2529" w:rsidRPr="00C81B84" w:rsidRDefault="00AD5E1E" w:rsidP="00C81B84">
      <w:r w:rsidRPr="00C81B84">
        <w:t>I saldert budsjett for 2023 er det bevilget 1,8 mill. kroner på posten. Inntekten forutsetter hjemmelsgrunnlag for gebyr på sikkerhetstjenester, som er en del av en pågående revisjon av sikkerhetsloven. Revisjonsarbeidet er forsinket, og hjemmelsgrunnlaget for gebyrsetting ved behandling av adgangsklareringer vil ikke være på plass for å realisere forventet inntektskrav i 2023.</w:t>
      </w:r>
    </w:p>
    <w:p w14:paraId="66BBD036" w14:textId="77777777" w:rsidR="00EE2529" w:rsidRPr="00C81B84" w:rsidRDefault="00AD5E1E" w:rsidP="00C81B84">
      <w:r w:rsidRPr="00C81B84">
        <w:t>Det foreslås derfor å redusere bevilgningen med 1,8 mill. kroner.</w:t>
      </w:r>
    </w:p>
    <w:p w14:paraId="4E2FA739" w14:textId="77777777" w:rsidR="00EE2529" w:rsidRPr="00C81B84" w:rsidRDefault="00AD5E1E" w:rsidP="00C81B84">
      <w:pPr>
        <w:pStyle w:val="b-budkaptit"/>
      </w:pPr>
      <w:r w:rsidRPr="00C81B84">
        <w:t>Kap. 454 Redningshelikoptertjenesten</w:t>
      </w:r>
    </w:p>
    <w:p w14:paraId="152F0D00" w14:textId="77777777" w:rsidR="00EE2529" w:rsidRPr="00C81B84" w:rsidRDefault="00AD5E1E" w:rsidP="00C81B84">
      <w:pPr>
        <w:pStyle w:val="b-post"/>
      </w:pPr>
      <w:r w:rsidRPr="00C81B84">
        <w:t>Post 01 Driftsutgifter</w:t>
      </w:r>
    </w:p>
    <w:p w14:paraId="491283EE" w14:textId="77777777" w:rsidR="00EE2529" w:rsidRPr="00C81B84" w:rsidRDefault="00AD5E1E" w:rsidP="00C81B84">
      <w:pPr>
        <w:pStyle w:val="avsnitt-undertittel"/>
      </w:pPr>
      <w:r w:rsidRPr="00C81B84">
        <w:t>Redningshelikopterbasen i Tromsø</w:t>
      </w:r>
    </w:p>
    <w:p w14:paraId="665C0D83" w14:textId="77777777" w:rsidR="00EE2529" w:rsidRPr="00C81B84" w:rsidRDefault="00AD5E1E" w:rsidP="00C81B84">
      <w:r w:rsidRPr="00C81B84">
        <w:t>Som følge av økte valutautgifter foreslås det å øke bevilgningen til driften av redningshelikopterbasen i Tromsø med 4,4 mill. kroner.</w:t>
      </w:r>
    </w:p>
    <w:p w14:paraId="747F4270" w14:textId="77777777" w:rsidR="00EE2529" w:rsidRPr="00C81B84" w:rsidRDefault="00AD5E1E" w:rsidP="00C81B84">
      <w:pPr>
        <w:pStyle w:val="avsnitt-undertittel"/>
      </w:pPr>
      <w:r w:rsidRPr="00C81B84">
        <w:t>Prosjektet for anskaffelse av nye redningshelikoptre</w:t>
      </w:r>
    </w:p>
    <w:p w14:paraId="5124B973" w14:textId="77777777" w:rsidR="00EE2529" w:rsidRPr="00C81B84" w:rsidRDefault="00AD5E1E" w:rsidP="00C81B84">
      <w:r w:rsidRPr="00C81B84">
        <w:t>Det foreslås å øke bevilgningen med 3,4 mill. kroner pga. faseforskyvning av utgifter til konsulentbistand mv. i prosjektet for anskaffelse av nye redningshelikoptre.</w:t>
      </w:r>
    </w:p>
    <w:p w14:paraId="08EB46E0" w14:textId="77777777" w:rsidR="00EE2529" w:rsidRPr="00C81B84" w:rsidRDefault="00AD5E1E" w:rsidP="00C81B84">
      <w:pPr>
        <w:pStyle w:val="avsnitt-undertittel"/>
      </w:pPr>
      <w:r w:rsidRPr="00C81B84">
        <w:t>Prisjustering og arbeidsgiveravgift</w:t>
      </w:r>
    </w:p>
    <w:p w14:paraId="450AA789" w14:textId="77777777" w:rsidR="00EE2529" w:rsidRPr="00C81B84" w:rsidRDefault="00AD5E1E" w:rsidP="00C81B84">
      <w:r w:rsidRPr="00C81B84">
        <w:t>Bevilgningen foreslås økt med 20,1 mill. kroner som følge av den ekstraordinære lønns- og prisjusteringen av budsjettet, jf. nærmere omtale i avsnitt 3.1.</w:t>
      </w:r>
    </w:p>
    <w:p w14:paraId="44CA1A65" w14:textId="77777777" w:rsidR="00EE2529" w:rsidRPr="00C81B84" w:rsidRDefault="00AD5E1E" w:rsidP="00C81B84">
      <w:r w:rsidRPr="00C81B84">
        <w:t>Bevilgningen foreslås økt med 0,1 mill. kroner til utgifter som følge av den midlertidig økte arbeidsgiveravgiften på inntekt over 750 000 kroner, jf. nærmere omtale i avsnitt 3.2.</w:t>
      </w:r>
    </w:p>
    <w:p w14:paraId="1863768D" w14:textId="77777777" w:rsidR="00EE2529" w:rsidRPr="00C81B84" w:rsidRDefault="00AD5E1E" w:rsidP="00C81B84">
      <w:pPr>
        <w:pStyle w:val="avsnitt-undertittel"/>
      </w:pPr>
      <w:r w:rsidRPr="00C81B84">
        <w:t>Oppsummering</w:t>
      </w:r>
    </w:p>
    <w:p w14:paraId="3AC7BB3E" w14:textId="77777777" w:rsidR="00EE2529" w:rsidRPr="00C81B84" w:rsidRDefault="00AD5E1E" w:rsidP="00C81B84">
      <w:r w:rsidRPr="00C81B84">
        <w:t>Det foreslås å øke bevilgningen på kap. 454, post 01 med til sammen 27,9 mill. kroner.</w:t>
      </w:r>
    </w:p>
    <w:p w14:paraId="1B66FFF5" w14:textId="77777777" w:rsidR="00EE2529" w:rsidRPr="00C81B84" w:rsidRDefault="00AD5E1E" w:rsidP="00C81B84">
      <w:pPr>
        <w:pStyle w:val="b-post"/>
      </w:pPr>
      <w:r w:rsidRPr="00C81B84">
        <w:t>Post 45 Større utstyrsanskaffelser og vedlikehold, kan overføres</w:t>
      </w:r>
    </w:p>
    <w:p w14:paraId="597629F3" w14:textId="77777777" w:rsidR="00EE2529" w:rsidRPr="00C81B84" w:rsidRDefault="00AD5E1E" w:rsidP="00C81B84">
      <w:pPr>
        <w:pStyle w:val="avsnitt-undertittel"/>
      </w:pPr>
      <w:r w:rsidRPr="00C81B84">
        <w:t>Anskaffelse av nye redningshelikoptre</w:t>
      </w:r>
    </w:p>
    <w:p w14:paraId="25344837" w14:textId="77777777" w:rsidR="00EE2529" w:rsidRPr="00C81B84" w:rsidRDefault="00AD5E1E" w:rsidP="00C81B84">
      <w:r w:rsidRPr="00C81B84">
        <w:t>Det er inngått kontrakt for anskaffelse av 16 nye redningshelikoptre til erstatning for Sea King-maskiner. I tillegg til nye redningshelikoptre omfatter kostnadsrammen utgifter til bl.a. bygningsmessige tilpasninger ved redningshelikopterbasene og tilpasning av landingsmulighetene ved enkelte sykehus. Leverandøren har hatt utfordringer med utvikling og godkjenning av de nye redningshelikoptrene, med påfølgende forsinkelser for forsvarssektorens innføringsprogram. Velten av det første helikopteret som ble levert i 2017, og pandemien bidro også til forsinkelser.</w:t>
      </w:r>
    </w:p>
    <w:p w14:paraId="61C31FE6" w14:textId="77777777" w:rsidR="00EE2529" w:rsidRPr="00C81B84" w:rsidRDefault="00AD5E1E" w:rsidP="00C81B84">
      <w:r w:rsidRPr="00C81B84">
        <w:t xml:space="preserve">I </w:t>
      </w:r>
      <w:proofErr w:type="spellStart"/>
      <w:r w:rsidRPr="00C81B84">
        <w:t>Prop</w:t>
      </w:r>
      <w:proofErr w:type="spellEnd"/>
      <w:r w:rsidRPr="00C81B84">
        <w:t xml:space="preserve">. 20 S (2022–2023) </w:t>
      </w:r>
      <w:proofErr w:type="spellStart"/>
      <w:r w:rsidRPr="00C81B84">
        <w:t>Endringar</w:t>
      </w:r>
      <w:proofErr w:type="spellEnd"/>
      <w:r w:rsidRPr="00C81B84">
        <w:t xml:space="preserve"> i statsbudsjettet 2022 under Justis- og beredskapsdepartementet står det at alle de nye redningshelikoptrene etter planen skal være i drift i løpet av 2023, men at det er usikkerhet om fremdrift bl.a. pga. treningsbehov og utfordringer i leveransene av helikoptrene. Det planlegges nå for at redningshelikopterbasene på Rygge og i Florø settes i drift i løpet av 2024. Per i dag er SAR Queen satt i drift på fire av seks baser.</w:t>
      </w:r>
    </w:p>
    <w:p w14:paraId="15ABA40E" w14:textId="77777777" w:rsidR="00EE2529" w:rsidRPr="00C81B84" w:rsidRDefault="00AD5E1E" w:rsidP="00C81B84">
      <w:r w:rsidRPr="00C81B84">
        <w:t>Grunnet forsinkelser i prosjektet forskyves milepæler og dermed kostnader fra 2023 til 2024 og 2025. Videre er det også forskyvninger av kostnader knyttet til oppgradering av landingsplasser sykehus, eiendom, bygg og anlegg, avsetninger til forventet tillegg og dagbøter mv. Det foreslås å redusere bevilgningen med til sammen 401,5 mill. kroner.</w:t>
      </w:r>
    </w:p>
    <w:p w14:paraId="74C17D55" w14:textId="77777777" w:rsidR="00EE2529" w:rsidRPr="00C81B84" w:rsidRDefault="00AD5E1E" w:rsidP="00C81B84">
      <w:r w:rsidRPr="00C81B84">
        <w:t>Det foreslås også reduksjon i bevilgningen som er avsatt til bygging av ny redningshelikopterbase i forbindelse med at Bodø Lufthavn skal flyttes. Dette skyldes forskyvning av utbetalinger til senere år.</w:t>
      </w:r>
    </w:p>
    <w:p w14:paraId="3DF21453" w14:textId="77777777" w:rsidR="00EE2529" w:rsidRPr="00C81B84" w:rsidRDefault="00AD5E1E" w:rsidP="00C81B84">
      <w:r w:rsidRPr="00C81B84">
        <w:t>Det foreslås på denne bakgrunn å redusere bevilgningen på posten med 414,5 mill. kroner.</w:t>
      </w:r>
    </w:p>
    <w:p w14:paraId="0B02841B" w14:textId="77777777" w:rsidR="00EE2529" w:rsidRPr="00C81B84" w:rsidRDefault="00AD5E1E" w:rsidP="00C81B84">
      <w:r w:rsidRPr="00C81B84">
        <w:t>Det vises videre til omtale av det fremtidige driftsbudsjettet under Andre saker nedenfor.</w:t>
      </w:r>
    </w:p>
    <w:p w14:paraId="7A92AC03" w14:textId="77777777" w:rsidR="00EE2529" w:rsidRPr="00C81B84" w:rsidRDefault="00AD5E1E" w:rsidP="00C81B84">
      <w:pPr>
        <w:pStyle w:val="avsnitt-undertittel"/>
      </w:pPr>
      <w:r w:rsidRPr="00C81B84">
        <w:t>Prisjustering</w:t>
      </w:r>
    </w:p>
    <w:p w14:paraId="67DDF5BC" w14:textId="77777777" w:rsidR="00EE2529" w:rsidRPr="00C81B84" w:rsidRDefault="00AD5E1E" w:rsidP="00C81B84">
      <w:r w:rsidRPr="00C81B84">
        <w:t>Bevilgningen foreslås økt med 28,9 mill. kroner som følge av den ekstraordinære lønns- og prisjusteringen av budsjettet, jf. nærmere omtale i avsnitt 3.1.</w:t>
      </w:r>
    </w:p>
    <w:p w14:paraId="492916DF" w14:textId="77777777" w:rsidR="00EE2529" w:rsidRPr="00C81B84" w:rsidRDefault="00AD5E1E" w:rsidP="00C81B84">
      <w:pPr>
        <w:pStyle w:val="avsnitt-undertittel"/>
      </w:pPr>
      <w:r w:rsidRPr="00C81B84">
        <w:t>Oppsummering</w:t>
      </w:r>
    </w:p>
    <w:p w14:paraId="485F403A" w14:textId="77777777" w:rsidR="00EE2529" w:rsidRPr="00C81B84" w:rsidRDefault="00AD5E1E" w:rsidP="00C81B84">
      <w:r w:rsidRPr="00C81B84">
        <w:t>Samlet foreslås det å redusere bevilgningen med 385,5 mill. kroner.</w:t>
      </w:r>
    </w:p>
    <w:p w14:paraId="092FDB66" w14:textId="77777777" w:rsidR="00EE2529" w:rsidRPr="00C81B84" w:rsidRDefault="00AD5E1E" w:rsidP="00C81B84">
      <w:pPr>
        <w:pStyle w:val="b-budkaptit"/>
      </w:pPr>
      <w:r w:rsidRPr="00C81B84">
        <w:t>Kap. 457 Nasjonal sikkerhetsmyndighet</w:t>
      </w:r>
    </w:p>
    <w:p w14:paraId="0C0081DE" w14:textId="77777777" w:rsidR="00EE2529" w:rsidRPr="00C81B84" w:rsidRDefault="00AD5E1E" w:rsidP="00C81B84">
      <w:pPr>
        <w:pStyle w:val="b-post"/>
      </w:pPr>
      <w:r w:rsidRPr="00C81B84">
        <w:t>Post 01 Driftsutgifter</w:t>
      </w:r>
    </w:p>
    <w:p w14:paraId="0A82E2C4" w14:textId="77777777" w:rsidR="00EE2529" w:rsidRPr="00C81B84" w:rsidRDefault="00AD5E1E" w:rsidP="00C81B84">
      <w:pPr>
        <w:pStyle w:val="avsnitt-undertittel"/>
      </w:pPr>
      <w:r w:rsidRPr="00C81B84">
        <w:t>Gjennomføring av NATOs uformelle utenriksministermøte i Oslo 2023</w:t>
      </w:r>
    </w:p>
    <w:p w14:paraId="5A4226C2" w14:textId="77777777" w:rsidR="00EE2529" w:rsidRPr="00C81B84" w:rsidRDefault="00AD5E1E" w:rsidP="00C81B84">
      <w:r w:rsidRPr="00C81B84">
        <w:t>NATOs uformelle utenriksministermøte skal avholdes i Oslo i mai. I forbindelse med møtet vil NSM ha merutgifter til personell og materiell.</w:t>
      </w:r>
    </w:p>
    <w:p w14:paraId="36D5CB1A" w14:textId="77777777" w:rsidR="00EE2529" w:rsidRPr="00C81B84" w:rsidRDefault="00AD5E1E" w:rsidP="00C81B84">
      <w:r w:rsidRPr="00C81B84">
        <w:t>Se også omtale under kap. 100, post 21, kap. 440, post 01 og kap. 444, post 01.</w:t>
      </w:r>
    </w:p>
    <w:p w14:paraId="42DD6A21" w14:textId="77777777" w:rsidR="00EE2529" w:rsidRPr="00C81B84" w:rsidRDefault="00AD5E1E" w:rsidP="00C81B84">
      <w:r w:rsidRPr="00C81B84">
        <w:t>Det foreslås derfor å øke bevilgningen på posten med 1 mill. kroner.</w:t>
      </w:r>
    </w:p>
    <w:p w14:paraId="433D4AFB" w14:textId="77777777" w:rsidR="00EE2529" w:rsidRPr="00C81B84" w:rsidRDefault="00AD5E1E" w:rsidP="00C81B84">
      <w:pPr>
        <w:pStyle w:val="avsnitt-undertittel"/>
      </w:pPr>
      <w:r w:rsidRPr="00C81B84">
        <w:t>Prisjustering og arbeidsgiveravgift</w:t>
      </w:r>
    </w:p>
    <w:p w14:paraId="2172549B" w14:textId="77777777" w:rsidR="00EE2529" w:rsidRPr="00C81B84" w:rsidRDefault="00AD5E1E" w:rsidP="00C81B84">
      <w:r w:rsidRPr="00C81B84">
        <w:t>Bevilgningen foreslås økt med 3,7 mill. kroner som følge av den ekstraordinære lønns- og prisjusteringen av budsjettet, jf. nærmere omtale i avsnitt 3.1.</w:t>
      </w:r>
    </w:p>
    <w:p w14:paraId="3A24747C" w14:textId="77777777" w:rsidR="00EE2529" w:rsidRPr="00C81B84" w:rsidRDefault="00AD5E1E" w:rsidP="00C81B84">
      <w:r w:rsidRPr="00C81B84">
        <w:t>Bevilgningen foreslås økt med 1,6 mill. kroner til utgifter som følge av den midlertidig økte arbeidsgiveravgiften på inntekt over 750 000 kroner, jf. nærmere omtale i avsnitt 3.2.</w:t>
      </w:r>
    </w:p>
    <w:p w14:paraId="2395790A" w14:textId="77777777" w:rsidR="00EE2529" w:rsidRPr="00C81B84" w:rsidRDefault="00AD5E1E" w:rsidP="00C81B84">
      <w:pPr>
        <w:pStyle w:val="avsnitt-undertittel"/>
      </w:pPr>
      <w:r w:rsidRPr="00C81B84">
        <w:t>Oppsummering</w:t>
      </w:r>
    </w:p>
    <w:p w14:paraId="38512CC1" w14:textId="77777777" w:rsidR="00EE2529" w:rsidRPr="00C81B84" w:rsidRDefault="00AD5E1E" w:rsidP="00C81B84">
      <w:r w:rsidRPr="00C81B84">
        <w:t>Samlet foreslås det å øke bevilgningen med 6,4 mill. kroner.</w:t>
      </w:r>
    </w:p>
    <w:p w14:paraId="1D2EC3D4" w14:textId="77777777" w:rsidR="00EE2529" w:rsidRPr="00C81B84" w:rsidRDefault="00AD5E1E" w:rsidP="00C81B84">
      <w:pPr>
        <w:pStyle w:val="b-budkaptit"/>
      </w:pPr>
      <w:r w:rsidRPr="00C81B84">
        <w:t>Kap. 466 Særskilte straffesaksutgifter m.m.</w:t>
      </w:r>
    </w:p>
    <w:p w14:paraId="261B5C15" w14:textId="77777777" w:rsidR="00EE2529" w:rsidRPr="00C81B84" w:rsidRDefault="00AD5E1E" w:rsidP="00C81B84">
      <w:pPr>
        <w:pStyle w:val="b-post"/>
      </w:pPr>
      <w:r w:rsidRPr="00C81B84">
        <w:t>Post 01 Driftsutgifter</w:t>
      </w:r>
    </w:p>
    <w:p w14:paraId="02A850B9" w14:textId="77777777" w:rsidR="00EE2529" w:rsidRPr="00C81B84" w:rsidRDefault="00AD5E1E" w:rsidP="00C81B84">
      <w:r w:rsidRPr="00C81B84">
        <w:t xml:space="preserve">Bevilgningen dekker hovedsakelig utgifter til juridisk bistand i straffesaker til personer som har rett til advokatbistand i </w:t>
      </w:r>
      <w:proofErr w:type="gramStart"/>
      <w:r w:rsidRPr="00C81B84">
        <w:t>medhold av</w:t>
      </w:r>
      <w:proofErr w:type="gramEnd"/>
      <w:r w:rsidRPr="00C81B84">
        <w:t xml:space="preserve"> straffeprosessloven kap. 9 og 9a. Videre dekker bevilgningen på posten utgifter til salær og reise- og kostgodtgjørelse til forsvarere, bistandsadvokater, tolker og sakkyndige oppnevnt av retten eller Kommisjonen for gjenopptakelse av straffesaker.</w:t>
      </w:r>
    </w:p>
    <w:p w14:paraId="0E2D7A70" w14:textId="77777777" w:rsidR="00EE2529" w:rsidRPr="00C81B84" w:rsidRDefault="00AD5E1E" w:rsidP="00C81B84">
      <w:pPr>
        <w:pStyle w:val="avsnitt-undertittel"/>
      </w:pPr>
      <w:r w:rsidRPr="00C81B84">
        <w:t>Prisjustering og arbeidsgiveravgift</w:t>
      </w:r>
    </w:p>
    <w:p w14:paraId="01BEDB22" w14:textId="77777777" w:rsidR="00EE2529" w:rsidRPr="00C81B84" w:rsidRDefault="00AD5E1E" w:rsidP="00C81B84">
      <w:r w:rsidRPr="00C81B84">
        <w:t>Bevilgningen foreslås økt med 37,3 mill. kroner som følge av den ekstraordinære lønns- og prisjusteringen av budsjettet, jf. nærmere omtale i avsnitt 3.1.</w:t>
      </w:r>
    </w:p>
    <w:p w14:paraId="11E95390" w14:textId="77777777" w:rsidR="00EE2529" w:rsidRPr="00C81B84" w:rsidRDefault="00AD5E1E" w:rsidP="00C81B84">
      <w:r w:rsidRPr="00C81B84">
        <w:t>Bevilgningen foreslås økt med 0,1 mill. kroner til utgifter som følge av den midlertidig økte arbeidsgiveravgiften på inntekt over 750 000 kroner, jf. nærmere omtale i avsnitt 3.2.</w:t>
      </w:r>
    </w:p>
    <w:p w14:paraId="3F37753C" w14:textId="77777777" w:rsidR="00EE2529" w:rsidRPr="00C81B84" w:rsidRDefault="00AD5E1E" w:rsidP="00C81B84">
      <w:r w:rsidRPr="00C81B84">
        <w:t>Som følge av den ekstraordinære lønns- og prisjusteringen, øker rettshjelpsatsen fra 1 140 kroner til 1 180 kroner fra 1. juli 2023.</w:t>
      </w:r>
    </w:p>
    <w:p w14:paraId="4D9958EF" w14:textId="77777777" w:rsidR="00EE2529" w:rsidRPr="00C81B84" w:rsidRDefault="00AD5E1E" w:rsidP="00C81B84">
      <w:r w:rsidRPr="00C81B84">
        <w:t>Samlet foreslås bevilgningen økt med 37,4 mill. kroner.</w:t>
      </w:r>
    </w:p>
    <w:p w14:paraId="0EF5B65F" w14:textId="77777777" w:rsidR="00EE2529" w:rsidRPr="00C81B84" w:rsidRDefault="00AD5E1E" w:rsidP="00C81B84">
      <w:pPr>
        <w:pStyle w:val="b-budkaptit"/>
      </w:pPr>
      <w:r w:rsidRPr="00C81B84">
        <w:t>Kap. 467 Norsk Lovtidend</w:t>
      </w:r>
    </w:p>
    <w:p w14:paraId="0362236C" w14:textId="77777777" w:rsidR="00EE2529" w:rsidRPr="00C81B84" w:rsidRDefault="00AD5E1E" w:rsidP="00C81B84">
      <w:pPr>
        <w:pStyle w:val="b-post"/>
      </w:pPr>
      <w:r w:rsidRPr="00C81B84">
        <w:t>Post 01 Driftsutgifter</w:t>
      </w:r>
    </w:p>
    <w:p w14:paraId="66F58F98" w14:textId="77777777" w:rsidR="00EE2529" w:rsidRPr="00C81B84" w:rsidRDefault="00AD5E1E" w:rsidP="00C81B84">
      <w:pPr>
        <w:pStyle w:val="avsnitt-undertittel"/>
      </w:pPr>
      <w:r w:rsidRPr="00C81B84">
        <w:t>Økt produksjon</w:t>
      </w:r>
    </w:p>
    <w:p w14:paraId="75929E3F" w14:textId="77777777" w:rsidR="00EE2529" w:rsidRPr="00C81B84" w:rsidRDefault="00AD5E1E" w:rsidP="00C81B84">
      <w:r w:rsidRPr="00C81B84">
        <w:t>Bevilgningen på posten dekker utgifter til utarbeiding av manuskript og arbeidet med den elektroniske utgaven av Norsk Lovtidend. Det var en økning i produksjonen i 2022 i forhold til det som ble lagt til grunn i beregningene ved årets begynnelse. Dette avregnes året etter. Produksjonen er blant annet avhengig av hvor mange regelverksendringer som gjøres i løpet av året. Det foreslås som følge av dette å øke bevilgningen med 1,7 mill. kroner.</w:t>
      </w:r>
    </w:p>
    <w:p w14:paraId="14CDC389" w14:textId="77777777" w:rsidR="00EE2529" w:rsidRPr="00C81B84" w:rsidRDefault="00AD5E1E" w:rsidP="00C81B84">
      <w:pPr>
        <w:pStyle w:val="avsnitt-undertittel"/>
      </w:pPr>
      <w:r w:rsidRPr="00C81B84">
        <w:t>Prisjustering</w:t>
      </w:r>
    </w:p>
    <w:p w14:paraId="34D320EF" w14:textId="77777777" w:rsidR="00EE2529" w:rsidRPr="00C81B84" w:rsidRDefault="00AD5E1E" w:rsidP="00C81B84">
      <w:r w:rsidRPr="00C81B84">
        <w:t>Bevilgningen foreslås økt med 0,2 mill. kroner som følge av den ekstraordinære lønns- og prisjusteringen av budsjettet, jf. nærmere omtale i avsnitt 3.1.</w:t>
      </w:r>
    </w:p>
    <w:p w14:paraId="22A33336" w14:textId="77777777" w:rsidR="00EE2529" w:rsidRPr="00C81B84" w:rsidRDefault="00AD5E1E" w:rsidP="00C81B84">
      <w:pPr>
        <w:pStyle w:val="avsnitt-undertittel"/>
      </w:pPr>
      <w:r w:rsidRPr="00C81B84">
        <w:t>Oppsummering</w:t>
      </w:r>
    </w:p>
    <w:p w14:paraId="69F075E8" w14:textId="77777777" w:rsidR="00EE2529" w:rsidRPr="00C81B84" w:rsidRDefault="00AD5E1E" w:rsidP="00C81B84">
      <w:r w:rsidRPr="00C81B84">
        <w:t>Samlet foreslås bevilgningen økt med 1,9 mill. kroner.</w:t>
      </w:r>
    </w:p>
    <w:p w14:paraId="48E83693" w14:textId="77777777" w:rsidR="00EE2529" w:rsidRPr="00C81B84" w:rsidRDefault="00AD5E1E" w:rsidP="00C81B84">
      <w:pPr>
        <w:pStyle w:val="b-budkaptit"/>
      </w:pPr>
      <w:r w:rsidRPr="00C81B84">
        <w:t>Kap. 471 Statens erstatningsansvar og Stortingets rettferdsvederlagsordning</w:t>
      </w:r>
    </w:p>
    <w:p w14:paraId="0F827175" w14:textId="77777777" w:rsidR="00EE2529" w:rsidRPr="00C81B84" w:rsidRDefault="00AD5E1E" w:rsidP="00C81B84">
      <w:pPr>
        <w:pStyle w:val="b-post"/>
      </w:pPr>
      <w:r w:rsidRPr="00C81B84">
        <w:t xml:space="preserve">Post 72 Erstatning i anledning av </w:t>
      </w:r>
      <w:proofErr w:type="spellStart"/>
      <w:r w:rsidRPr="00C81B84">
        <w:t>straffeforfølging</w:t>
      </w:r>
      <w:proofErr w:type="spellEnd"/>
      <w:r w:rsidRPr="00C81B84">
        <w:t>, overslagsbevilgning</w:t>
      </w:r>
    </w:p>
    <w:p w14:paraId="1A4756FE" w14:textId="77777777" w:rsidR="00EE2529" w:rsidRPr="00C81B84" w:rsidRDefault="00AD5E1E" w:rsidP="00C81B84">
      <w:pPr>
        <w:pStyle w:val="avsnitt-undertittel"/>
      </w:pPr>
      <w:r w:rsidRPr="00C81B84">
        <w:t>Økte erstatningsutbetalinger</w:t>
      </w:r>
    </w:p>
    <w:p w14:paraId="3DE11EAC" w14:textId="77777777" w:rsidR="00EE2529" w:rsidRPr="00C81B84" w:rsidRDefault="00AD5E1E" w:rsidP="00C81B84">
      <w:r w:rsidRPr="00C81B84">
        <w:t>Det er usikkerhet knyttet til fremtidige utbetalinger. Det skyldes hovedsakelig at en del større erstatningskrav er under forvaltningsmessig behandling eller brakt inn for domstolen. Det er fortsatt krav om erstatning i økonomisakene som gir størst usikkerhet. Basert på regnskapstall og forventet utvikling foreslås det å øke bevilgningen med 30,9 mill. kroner.</w:t>
      </w:r>
    </w:p>
    <w:p w14:paraId="00628282" w14:textId="77777777" w:rsidR="00EE2529" w:rsidRPr="00C81B84" w:rsidRDefault="00AD5E1E" w:rsidP="00C81B84">
      <w:pPr>
        <w:pStyle w:val="avsnitt-undertittel"/>
      </w:pPr>
      <w:r w:rsidRPr="00C81B84">
        <w:t>Prisjustering</w:t>
      </w:r>
    </w:p>
    <w:p w14:paraId="5E35566B" w14:textId="77777777" w:rsidR="00EE2529" w:rsidRPr="00C81B84" w:rsidRDefault="00AD5E1E" w:rsidP="00C81B84">
      <w:r w:rsidRPr="00C81B84">
        <w:t>Bevilgningen foreslås økt med 1,5 mill. kroner som følge av den ekstraordinære lønns- og prisjusteringen av budsjettet, jf. nærmere omtale i avsnitt 3.1.</w:t>
      </w:r>
    </w:p>
    <w:p w14:paraId="3F41329F" w14:textId="77777777" w:rsidR="00EE2529" w:rsidRPr="00C81B84" w:rsidRDefault="00AD5E1E" w:rsidP="00C81B84">
      <w:pPr>
        <w:pStyle w:val="avsnitt-undertittel"/>
      </w:pPr>
      <w:r w:rsidRPr="00C81B84">
        <w:t>Oppsummering</w:t>
      </w:r>
    </w:p>
    <w:p w14:paraId="433FC744" w14:textId="77777777" w:rsidR="00EE2529" w:rsidRPr="00C81B84" w:rsidRDefault="00AD5E1E" w:rsidP="00C81B84">
      <w:r w:rsidRPr="00C81B84">
        <w:t>Samlet foreslås bevilgningen økt med 32,3 mill. kroner.</w:t>
      </w:r>
    </w:p>
    <w:p w14:paraId="00CC5CD0" w14:textId="77777777" w:rsidR="00EE2529" w:rsidRPr="00C81B84" w:rsidRDefault="00AD5E1E" w:rsidP="00C81B84">
      <w:pPr>
        <w:pStyle w:val="b-budkaptit"/>
      </w:pPr>
      <w:r w:rsidRPr="00C81B84">
        <w:t>Kap. 480 Svalbardbudsjettet</w:t>
      </w:r>
    </w:p>
    <w:p w14:paraId="3B115AA0" w14:textId="77777777" w:rsidR="00EE2529" w:rsidRPr="00C81B84" w:rsidRDefault="00AD5E1E" w:rsidP="00C81B84">
      <w:pPr>
        <w:pStyle w:val="b-post"/>
      </w:pPr>
      <w:r w:rsidRPr="00C81B84">
        <w:t>Post 50 Tilskudd</w:t>
      </w:r>
    </w:p>
    <w:p w14:paraId="23CE7568" w14:textId="77777777" w:rsidR="00EE2529" w:rsidRPr="00C81B84" w:rsidRDefault="00AD5E1E" w:rsidP="00C81B84">
      <w:pPr>
        <w:pStyle w:val="avsnitt-undertittel"/>
      </w:pPr>
      <w:r w:rsidRPr="00C81B84">
        <w:t>Skredsikringstiltak i Longyearbyen</w:t>
      </w:r>
    </w:p>
    <w:p w14:paraId="427AEE73" w14:textId="77777777" w:rsidR="00EE2529" w:rsidRPr="00C81B84" w:rsidRDefault="00AD5E1E" w:rsidP="00C81B84">
      <w:r w:rsidRPr="00C81B84">
        <w:t xml:space="preserve">Det foreslås å øke bevilgningen på kap. 480, post 50 med 10 mill. kroner til skredsikring i Vannledningsdalen i Longyearbyen. Økningen skyldes forskyving av kostnader fra 2022 og økt kostnadsanslag, jf. </w:t>
      </w:r>
      <w:proofErr w:type="spellStart"/>
      <w:r w:rsidRPr="00C81B84">
        <w:t>Prop</w:t>
      </w:r>
      <w:proofErr w:type="spellEnd"/>
      <w:r w:rsidRPr="00C81B84">
        <w:t>. 20 S (2022–2023). Midlene vil bli plassert på Svalbardbudsjettets kap. 0007 Tilfeldige utgifter, post 30 Skred- og boligtiltak. Videre foreslås det en bestillingsfullmakt på 35 mill. kroner til sikringstiltaket i Vannledningsdalen, jf. forslag til romertallsvedtak.</w:t>
      </w:r>
    </w:p>
    <w:p w14:paraId="011A7930" w14:textId="77777777" w:rsidR="00EE2529" w:rsidRPr="00C81B84" w:rsidRDefault="00AD5E1E" w:rsidP="00C81B84">
      <w:pPr>
        <w:pStyle w:val="avsnitt-undertittel"/>
      </w:pPr>
      <w:r w:rsidRPr="00C81B84">
        <w:t>Helikopterdrift – valutaendringer</w:t>
      </w:r>
    </w:p>
    <w:p w14:paraId="6FA7DDE2" w14:textId="77777777" w:rsidR="00EE2529" w:rsidRPr="00C81B84" w:rsidRDefault="00AD5E1E" w:rsidP="00C81B84">
      <w:r w:rsidRPr="00C81B84">
        <w:t>Det foreslås å øke bevilgningen på kap. 480, post 50 med 1,0 mill. kroner grunnet økte valutakostnader for Sysselmesterens helikopterdrift. Bevilgningen vil bli plassert på Svalbardbudsjettet kap. 0006 Sysselmesterens transporttjeneste.</w:t>
      </w:r>
    </w:p>
    <w:p w14:paraId="15F810D4" w14:textId="77777777" w:rsidR="00EE2529" w:rsidRPr="00C81B84" w:rsidRDefault="00AD5E1E" w:rsidP="00C81B84">
      <w:pPr>
        <w:pStyle w:val="avsnitt-undertittel"/>
      </w:pPr>
      <w:r w:rsidRPr="00C81B84">
        <w:t>Makspris i barnehage på 3 000 kroner per måned</w:t>
      </w:r>
    </w:p>
    <w:p w14:paraId="68AA5F6B" w14:textId="77777777" w:rsidR="00EE2529" w:rsidRPr="00C81B84" w:rsidRDefault="00AD5E1E" w:rsidP="00C81B84">
      <w:r w:rsidRPr="00C81B84">
        <w:t xml:space="preserve">Fra 1. januar 2023 er maksimalprisen i barnehage fastsatt til 3 000 kroner per måned. Det er en reduksjon fra nivået i 2022. Med en høyere prisvekst, og at maksimalprisen fortsatt holdes på 3 000 kroner per måned, blir den reelle reduksjonen i maksimalprisen høyere enn det som ble lagt til grunn i saldert budsjett for 2023. Det foreslås derfor å øke kompensasjonen over Svalbardbudsjettet med 50 000 kroner. </w:t>
      </w:r>
    </w:p>
    <w:p w14:paraId="6B1B73DF" w14:textId="77777777" w:rsidR="00EE2529" w:rsidRPr="00C81B84" w:rsidRDefault="00AD5E1E" w:rsidP="00C81B84">
      <w:pPr>
        <w:pStyle w:val="avsnitt-undertittel"/>
      </w:pPr>
      <w:r w:rsidRPr="00C81B84">
        <w:t>Prisjustering</w:t>
      </w:r>
    </w:p>
    <w:p w14:paraId="17391059" w14:textId="77777777" w:rsidR="00EE2529" w:rsidRPr="00C81B84" w:rsidRDefault="00AD5E1E" w:rsidP="00C81B84">
      <w:r w:rsidRPr="00C81B84">
        <w:t>Bevilgningen foreslås økt med 5,5 mill. kroner som følge av den ekstraordinære lønns- og prisjusteringen av budsjettet, jf. nærmere omtale i avsnitt 3.1.</w:t>
      </w:r>
    </w:p>
    <w:p w14:paraId="0334F430" w14:textId="77777777" w:rsidR="00EE2529" w:rsidRPr="00C81B84" w:rsidRDefault="00AD5E1E" w:rsidP="00C81B84">
      <w:pPr>
        <w:pStyle w:val="avsnitt-undertittel"/>
      </w:pPr>
      <w:r w:rsidRPr="00C81B84">
        <w:t>Oppsummering</w:t>
      </w:r>
    </w:p>
    <w:p w14:paraId="21887E5A" w14:textId="77777777" w:rsidR="00EE2529" w:rsidRPr="00C81B84" w:rsidRDefault="00AD5E1E" w:rsidP="00C81B84">
      <w:r w:rsidRPr="00C81B84">
        <w:t>Samlet foreslås det å øke bevilgningen på kap. 480, post 50 med 16,6 mill. kroner.</w:t>
      </w:r>
    </w:p>
    <w:p w14:paraId="0C63FCEC" w14:textId="77777777" w:rsidR="00EE2529" w:rsidRPr="00C81B84" w:rsidRDefault="00AD5E1E" w:rsidP="00C81B84">
      <w:pPr>
        <w:pStyle w:val="b-budkaptit"/>
      </w:pPr>
      <w:r w:rsidRPr="00C81B84">
        <w:t>Kap. 490 Utlendingsdirektoratet</w:t>
      </w:r>
    </w:p>
    <w:p w14:paraId="72EA9304" w14:textId="77777777" w:rsidR="00EE2529" w:rsidRPr="00C81B84" w:rsidRDefault="00AD5E1E" w:rsidP="00C81B84">
      <w:pPr>
        <w:pStyle w:val="b-post"/>
      </w:pPr>
      <w:r w:rsidRPr="00C81B84">
        <w:t>Post 01 Driftsutgifter</w:t>
      </w:r>
    </w:p>
    <w:p w14:paraId="2C1703E1" w14:textId="77777777" w:rsidR="00EE2529" w:rsidRPr="00C81B84" w:rsidRDefault="00AD5E1E" w:rsidP="00C81B84">
      <w:pPr>
        <w:pStyle w:val="avsnitt-undertittel"/>
      </w:pPr>
      <w:r w:rsidRPr="00C81B84">
        <w:t>Nedbygging av restanser i saker om oppholdstillatelse til faglærte</w:t>
      </w:r>
    </w:p>
    <w:p w14:paraId="09FC994C" w14:textId="77777777" w:rsidR="00EE2529" w:rsidRPr="00C81B84" w:rsidRDefault="00AD5E1E" w:rsidP="00C81B84">
      <w:r w:rsidRPr="00C81B84">
        <w:t>Bevilgningen foreslås økt med 10 mill. kroner til økt saksbehandlingskapasitet i faglærtporteføljen. Tiltaket skal bidra til å redusere saksbehandlingstiden i saker om oppholdstillatelse til faglærte, som vil gi økt forutsigbarhet for næringslivet.</w:t>
      </w:r>
    </w:p>
    <w:p w14:paraId="3A91A1D2" w14:textId="77777777" w:rsidR="00EE2529" w:rsidRPr="00C81B84" w:rsidRDefault="00AD5E1E" w:rsidP="00C81B84">
      <w:pPr>
        <w:pStyle w:val="avsnitt-undertittel"/>
      </w:pPr>
      <w:r w:rsidRPr="00C81B84">
        <w:t>Administrative utgifter knyttet til avtaler med International Organization for Migration (IOM)</w:t>
      </w:r>
    </w:p>
    <w:p w14:paraId="7FF9CB61" w14:textId="77777777" w:rsidR="00EE2529" w:rsidRPr="00C81B84" w:rsidRDefault="00AD5E1E" w:rsidP="00C81B84">
      <w:r w:rsidRPr="00C81B84">
        <w:t>Det er bevilget midler på posten til utgifter til avtalen med International Organization for Migration (IOM) knyttet til arbeidet med å evakuere ukrainske flyktninger fra Moldova, og reiselogistikk for overføringsflyktninger. Bevilgningsbehovet til dette anslås å øke med 1,8 mill. kroner som følge av endrede valutakurser.</w:t>
      </w:r>
    </w:p>
    <w:p w14:paraId="2CFC3D21" w14:textId="77777777" w:rsidR="00EE2529" w:rsidRPr="00C81B84" w:rsidRDefault="00AD5E1E" w:rsidP="00C81B84">
      <w:pPr>
        <w:pStyle w:val="avsnitt-undertittel"/>
      </w:pPr>
      <w:r w:rsidRPr="00C81B84">
        <w:t>Prisjustering og arbeidsgiveravgift</w:t>
      </w:r>
    </w:p>
    <w:p w14:paraId="63C1DC40" w14:textId="77777777" w:rsidR="00EE2529" w:rsidRPr="00C81B84" w:rsidRDefault="00AD5E1E" w:rsidP="00C81B84">
      <w:r w:rsidRPr="00C81B84">
        <w:t>Bevilgningen foreslås økt med 10,4 mill. kroner som følge av den ekstraordinære lønns- og prisjusteringen av budsjettet, jf. nærmere omtale i avsnitt 3.1.</w:t>
      </w:r>
    </w:p>
    <w:p w14:paraId="1F2B651C" w14:textId="77777777" w:rsidR="00EE2529" w:rsidRPr="00C81B84" w:rsidRDefault="00AD5E1E" w:rsidP="00C81B84">
      <w:r w:rsidRPr="00C81B84">
        <w:t>Bevilgningen foreslås økt med 2,3 mill. kroner til utgifter som følge av den midlertidig økte arbeidsgiveravgiften på inntekt over 750 000 kroner, jf. nærmere omtale i avsnitt 3.2</w:t>
      </w:r>
    </w:p>
    <w:p w14:paraId="5ED29F30" w14:textId="77777777" w:rsidR="00EE2529" w:rsidRPr="00C81B84" w:rsidRDefault="00AD5E1E" w:rsidP="00C81B84">
      <w:pPr>
        <w:pStyle w:val="avsnitt-undertittel"/>
      </w:pPr>
      <w:r w:rsidRPr="00C81B84">
        <w:t>Oppsummering</w:t>
      </w:r>
    </w:p>
    <w:p w14:paraId="5131E13C" w14:textId="77777777" w:rsidR="00EE2529" w:rsidRPr="00C81B84" w:rsidRDefault="00AD5E1E" w:rsidP="00C81B84">
      <w:r w:rsidRPr="00C81B84">
        <w:t>Samlet foreslås det å øke bevilgningen på kap. 490, post 01 med 24,6 mill. kroner.</w:t>
      </w:r>
    </w:p>
    <w:p w14:paraId="019A8AC0" w14:textId="77777777" w:rsidR="00EE2529" w:rsidRPr="00C81B84" w:rsidRDefault="00AD5E1E" w:rsidP="00C81B84">
      <w:pPr>
        <w:pStyle w:val="b-post"/>
      </w:pPr>
      <w:r w:rsidRPr="00C81B84">
        <w:t>Post 21 Spesielle driftsutgifter, asylmottak</w:t>
      </w:r>
    </w:p>
    <w:p w14:paraId="20C993F6" w14:textId="77777777" w:rsidR="00EE2529" w:rsidRPr="00C81B84" w:rsidRDefault="00AD5E1E" w:rsidP="00C81B84">
      <w:pPr>
        <w:pStyle w:val="avsnitt-undertittel"/>
      </w:pPr>
      <w:r w:rsidRPr="00C81B84">
        <w:t>Økte kostnader til mottaksdrift</w:t>
      </w:r>
    </w:p>
    <w:p w14:paraId="703DFE49" w14:textId="77777777" w:rsidR="00EE2529" w:rsidRPr="00C81B84" w:rsidRDefault="00AD5E1E" w:rsidP="00C81B84">
      <w:r w:rsidRPr="00C81B84">
        <w:t>Høye ankomsttall av fordrevne fra Ukraina innebærer et betydelig behov for innkvartering av flyktninger og fordrevne i mottak. De høye ankomstene medfører et økt bevilgningsbehov på 1 708,9 mill. kroner til ordinære mottaksplasser, akuttinnkvarteringer for flyktninger fra Ukraina og til innkvartering i den innledende asylfasen.</w:t>
      </w:r>
    </w:p>
    <w:p w14:paraId="15512B86" w14:textId="77777777" w:rsidR="00EE2529" w:rsidRPr="00C81B84" w:rsidRDefault="00AD5E1E" w:rsidP="00C81B84">
      <w:r w:rsidRPr="00C81B84">
        <w:t>Som følge av at det er flere enslige mindreårige som bor i asylmottak, øker bevilgningsbehovet med 231,5 mill. kroner. I tillegg medfører et økt behov for barnefaglig kompetanse i asylmottak økte utgifter på om lag 19 mill. kroner.</w:t>
      </w:r>
    </w:p>
    <w:p w14:paraId="65FF6C40" w14:textId="77777777" w:rsidR="00EE2529" w:rsidRPr="00C81B84" w:rsidRDefault="00AD5E1E" w:rsidP="00C81B84">
      <w:r w:rsidRPr="00C81B84">
        <w:t>De økte ankomstene fra Ukraina har også ført til at det kommer flere asylsøkere med særskilte behov for tilrettelagte mottaksplasser. Dette medfører en utgiftsøkning på 106,9 mill. kroner.</w:t>
      </w:r>
    </w:p>
    <w:p w14:paraId="12E8B269" w14:textId="77777777" w:rsidR="00EE2529" w:rsidRPr="00C81B84" w:rsidRDefault="00AD5E1E" w:rsidP="00C81B84">
      <w:r w:rsidRPr="00C81B84">
        <w:t>Det foreslås å øke bevilgningen på posten med 2 067 mill. kroner for å håndtere de høye ankomstene.</w:t>
      </w:r>
    </w:p>
    <w:p w14:paraId="041133D9" w14:textId="77777777" w:rsidR="00EE2529" w:rsidRPr="00C81B84" w:rsidRDefault="00AD5E1E" w:rsidP="00C81B84">
      <w:pPr>
        <w:pStyle w:val="avsnitt-undertittel"/>
      </w:pPr>
      <w:r w:rsidRPr="00C81B84">
        <w:t>Kjæledyr i mottak</w:t>
      </w:r>
    </w:p>
    <w:p w14:paraId="22FECD2C" w14:textId="77777777" w:rsidR="00EE2529" w:rsidRPr="00C81B84" w:rsidRDefault="00AD5E1E" w:rsidP="00C81B84">
      <w:r w:rsidRPr="00C81B84">
        <w:t>Som følge av krigen i Ukraina er det for tiden mange kjæledyr i mottakssystemet. Det foreslås å øke bevilgningen på posten med 15 mill. kroner for å kompensere driftsoperatørenes utgifter til dyrehold og tilrettelegging for dyr i mottak.</w:t>
      </w:r>
    </w:p>
    <w:p w14:paraId="2411D373" w14:textId="77777777" w:rsidR="00EE2529" w:rsidRPr="00C81B84" w:rsidRDefault="00AD5E1E" w:rsidP="00C81B84">
      <w:pPr>
        <w:pStyle w:val="avsnitt-undertittel"/>
      </w:pPr>
      <w:r w:rsidRPr="00C81B84">
        <w:t>Aktivitetsmidler til barn og voksne i akuttinnkvarteringer</w:t>
      </w:r>
    </w:p>
    <w:p w14:paraId="5AE99AAC" w14:textId="77777777" w:rsidR="00EE2529" w:rsidRPr="00C81B84" w:rsidRDefault="00AD5E1E" w:rsidP="00C81B84">
      <w:r w:rsidRPr="00C81B84">
        <w:t>Det foreslås å redusere bevilgningen på posten med 4,1 mill. kroner mot tilsvarende økning på post 71, jf. omtale under kap. 490, post 71.</w:t>
      </w:r>
    </w:p>
    <w:p w14:paraId="4EDFA5A8" w14:textId="77777777" w:rsidR="00EE2529" w:rsidRPr="00C81B84" w:rsidRDefault="00AD5E1E" w:rsidP="00C81B84">
      <w:pPr>
        <w:pStyle w:val="avsnitt-undertittel"/>
      </w:pPr>
      <w:r w:rsidRPr="00C81B84">
        <w:t>Oppsummering</w:t>
      </w:r>
    </w:p>
    <w:p w14:paraId="74E2EA75" w14:textId="77777777" w:rsidR="00EE2529" w:rsidRPr="00C81B84" w:rsidRDefault="00AD5E1E" w:rsidP="00C81B84">
      <w:r w:rsidRPr="00C81B84">
        <w:t>Samlet foreslås det å øke bevilgningen på kap. 490, post 21 med 2 077,9 mill. kroner.</w:t>
      </w:r>
    </w:p>
    <w:p w14:paraId="40496ED5" w14:textId="77777777" w:rsidR="00EE2529" w:rsidRPr="00C81B84" w:rsidRDefault="00AD5E1E" w:rsidP="00C81B84">
      <w:pPr>
        <w:pStyle w:val="b-post"/>
      </w:pPr>
      <w:r w:rsidRPr="00C81B84">
        <w:t>Post 22 Spesielle driftsutgifter, tolk og oversettelse</w:t>
      </w:r>
    </w:p>
    <w:p w14:paraId="5C2DC39C" w14:textId="77777777" w:rsidR="00EE2529" w:rsidRPr="00C81B84" w:rsidRDefault="00AD5E1E" w:rsidP="00C81B84">
      <w:pPr>
        <w:pStyle w:val="avsnitt-undertittel"/>
      </w:pPr>
      <w:r w:rsidRPr="00C81B84">
        <w:t>Tolkemidler til vedtakssamtale etter avslag</w:t>
      </w:r>
    </w:p>
    <w:p w14:paraId="62B61688" w14:textId="77777777" w:rsidR="00EE2529" w:rsidRPr="00C81B84" w:rsidRDefault="00AD5E1E" w:rsidP="00C81B84">
      <w:r w:rsidRPr="00C81B84">
        <w:t>Det foreslås å øke bevilgningen på posten med 0,7 mill. kroner, mot en tilsvarende reduksjon under kap. 490, post 72. Midlene skal benyttes til tolkeutgifter i forbindelse med vedtakssamtale etter avslag i førsteinstans. Vedtakssamtalene bidrar til at personen som har fått avslag forstår vurderingene som ligger til grunn for avslaget, og bereder grunnen for at personen kan ta et informert valg om veien videre.</w:t>
      </w:r>
    </w:p>
    <w:p w14:paraId="7E8B3798" w14:textId="77777777" w:rsidR="00EE2529" w:rsidRPr="00C81B84" w:rsidRDefault="00AD5E1E" w:rsidP="00C81B84">
      <w:pPr>
        <w:pStyle w:val="avsnitt-undertittel"/>
      </w:pPr>
      <w:r w:rsidRPr="00C81B84">
        <w:t>Økte tolkeutgifter</w:t>
      </w:r>
    </w:p>
    <w:p w14:paraId="3DE0BA67" w14:textId="77777777" w:rsidR="00EE2529" w:rsidRPr="00C81B84" w:rsidRDefault="00AD5E1E" w:rsidP="00C81B84">
      <w:r w:rsidRPr="00C81B84">
        <w:t>Utgiftene til tolk anslås å øke med 6 mill. kroner som følge av økte salærsatser samt økte ankomstprognoser.</w:t>
      </w:r>
    </w:p>
    <w:p w14:paraId="715BE8BE" w14:textId="77777777" w:rsidR="00EE2529" w:rsidRPr="00C81B84" w:rsidRDefault="00AD5E1E" w:rsidP="00C81B84">
      <w:pPr>
        <w:pStyle w:val="avsnitt-undertittel"/>
      </w:pPr>
      <w:r w:rsidRPr="00C81B84">
        <w:t>Prisjustering</w:t>
      </w:r>
    </w:p>
    <w:p w14:paraId="6DFCAD5E" w14:textId="77777777" w:rsidR="00EE2529" w:rsidRPr="00C81B84" w:rsidRDefault="00AD5E1E" w:rsidP="00C81B84">
      <w:r w:rsidRPr="00C81B84">
        <w:t>Bevilgningen foreslås økt med 0,5 mill. kroner som følge av den ekstraordinære lønns- og prisjusteringen av budsjettet, jf. nærmere omtale i avsnitt 3.1.</w:t>
      </w:r>
    </w:p>
    <w:p w14:paraId="1193E22B" w14:textId="77777777" w:rsidR="00EE2529" w:rsidRPr="00C81B84" w:rsidRDefault="00AD5E1E" w:rsidP="00C81B84">
      <w:pPr>
        <w:pStyle w:val="avsnitt-undertittel"/>
      </w:pPr>
      <w:r w:rsidRPr="00C81B84">
        <w:t>Oppsummering</w:t>
      </w:r>
    </w:p>
    <w:p w14:paraId="71583833" w14:textId="77777777" w:rsidR="00EE2529" w:rsidRPr="00C81B84" w:rsidRDefault="00AD5E1E" w:rsidP="00C81B84">
      <w:r w:rsidRPr="00C81B84">
        <w:t>Samlet foreslåes det å øke bevilgningen på kap. 490, post 22 med 7,2 mill. kroner</w:t>
      </w:r>
    </w:p>
    <w:p w14:paraId="6070FFA6" w14:textId="77777777" w:rsidR="00EE2529" w:rsidRPr="00C81B84" w:rsidRDefault="00AD5E1E" w:rsidP="00C81B84">
      <w:pPr>
        <w:pStyle w:val="b-post"/>
      </w:pPr>
      <w:r w:rsidRPr="00C81B84">
        <w:t>Post 60 Tilskudd til vertskommuner for asylmottak</w:t>
      </w:r>
    </w:p>
    <w:p w14:paraId="6A0C7EB6" w14:textId="77777777" w:rsidR="00EE2529" w:rsidRPr="00C81B84" w:rsidRDefault="00AD5E1E" w:rsidP="00C81B84">
      <w:pPr>
        <w:pStyle w:val="avsnitt-undertittel"/>
      </w:pPr>
      <w:r w:rsidRPr="00C81B84">
        <w:t>Flere beboere i asylmottak</w:t>
      </w:r>
    </w:p>
    <w:p w14:paraId="7C65EC2C" w14:textId="77777777" w:rsidR="00EE2529" w:rsidRPr="00C81B84" w:rsidRDefault="00AD5E1E" w:rsidP="00C81B84">
      <w:r w:rsidRPr="00C81B84">
        <w:t>Vertskommunetilskuddet skal dekke kommunale utgifter til helse, barnevern, tolk og administrasjon i forbindelse med drift av asylmottak i kommunen. Som følge av økte prognoser og antall beboere i mottak og alternative mottaksplasser, foreslås bevilgningen økt med 204,6 mill. kroner.</w:t>
      </w:r>
    </w:p>
    <w:p w14:paraId="6D224EF0" w14:textId="77777777" w:rsidR="00EE2529" w:rsidRPr="00C81B84" w:rsidRDefault="00AD5E1E" w:rsidP="00C81B84">
      <w:pPr>
        <w:pStyle w:val="avsnitt-undertittel"/>
      </w:pPr>
      <w:r w:rsidRPr="00C81B84">
        <w:t>Prisjustering</w:t>
      </w:r>
    </w:p>
    <w:p w14:paraId="583B503C" w14:textId="77777777" w:rsidR="00EE2529" w:rsidRPr="00C81B84" w:rsidRDefault="00AD5E1E" w:rsidP="00C81B84">
      <w:r w:rsidRPr="00C81B84">
        <w:t>Bevilgningen foreslås økt med 15,6 mill. kroner som følge av den ekstraordinære lønns- og prisjusteringen av budsjettet, jf. nærmere omtale i avsnitt 3.1.</w:t>
      </w:r>
    </w:p>
    <w:p w14:paraId="76820228" w14:textId="77777777" w:rsidR="00EE2529" w:rsidRPr="00C81B84" w:rsidRDefault="00AD5E1E" w:rsidP="00C81B84">
      <w:pPr>
        <w:pStyle w:val="avsnitt-undertittel"/>
      </w:pPr>
      <w:r w:rsidRPr="00C81B84">
        <w:t>Oppsummering</w:t>
      </w:r>
    </w:p>
    <w:p w14:paraId="7499BC1A" w14:textId="77777777" w:rsidR="00EE2529" w:rsidRPr="00C81B84" w:rsidRDefault="00AD5E1E" w:rsidP="00C81B84">
      <w:r w:rsidRPr="00C81B84">
        <w:t>Samlet foreslås det å øke bevilgningen med 220,2 mill. kroner.</w:t>
      </w:r>
    </w:p>
    <w:p w14:paraId="48D23026" w14:textId="77777777" w:rsidR="00EE2529" w:rsidRPr="00C81B84" w:rsidRDefault="00AD5E1E" w:rsidP="00C81B84">
      <w:pPr>
        <w:pStyle w:val="b-post"/>
      </w:pPr>
      <w:r w:rsidRPr="00C81B84">
        <w:t>Post 70 Stønader til beboere i asylmottak</w:t>
      </w:r>
    </w:p>
    <w:p w14:paraId="428E01A3" w14:textId="77777777" w:rsidR="00EE2529" w:rsidRPr="00C81B84" w:rsidRDefault="00AD5E1E" w:rsidP="00C81B84">
      <w:pPr>
        <w:pStyle w:val="avsnitt-undertittel"/>
      </w:pPr>
      <w:r w:rsidRPr="00C81B84">
        <w:t>Økte utbetalinger</w:t>
      </w:r>
    </w:p>
    <w:p w14:paraId="5CE1B044" w14:textId="77777777" w:rsidR="00EE2529" w:rsidRPr="00C81B84" w:rsidRDefault="00AD5E1E" w:rsidP="00C81B84">
      <w:r w:rsidRPr="00C81B84">
        <w:t>Bevilgningen på posten foreslås økt med 482,3 mill. kroner som følge av økt prognose for asylankomster og gjennomsnittsbelegg i asylmottak.</w:t>
      </w:r>
    </w:p>
    <w:p w14:paraId="593409AD" w14:textId="77777777" w:rsidR="00EE2529" w:rsidRPr="00C81B84" w:rsidRDefault="00AD5E1E" w:rsidP="00C81B84">
      <w:pPr>
        <w:pStyle w:val="avsnitt-undertittel"/>
      </w:pPr>
      <w:r w:rsidRPr="00C81B84">
        <w:t>Prisjustering</w:t>
      </w:r>
    </w:p>
    <w:p w14:paraId="3C641E0B" w14:textId="77777777" w:rsidR="00EE2529" w:rsidRPr="00C81B84" w:rsidRDefault="00AD5E1E" w:rsidP="00C81B84">
      <w:r w:rsidRPr="00C81B84">
        <w:t>Bevilgningen foreslås økt med 6,1 mill. kroner som følge av den ekstraordinære lønns- og prisjusteringen av budsjettet, jf. nærmere omtale i avsnitt 3.1.</w:t>
      </w:r>
    </w:p>
    <w:p w14:paraId="67E170EC" w14:textId="77777777" w:rsidR="00EE2529" w:rsidRPr="00C81B84" w:rsidRDefault="00AD5E1E" w:rsidP="00C81B84">
      <w:pPr>
        <w:pStyle w:val="avsnitt-undertittel"/>
      </w:pPr>
      <w:r w:rsidRPr="00C81B84">
        <w:t>Oppsummering</w:t>
      </w:r>
    </w:p>
    <w:p w14:paraId="4EB60146" w14:textId="77777777" w:rsidR="00EE2529" w:rsidRPr="00C81B84" w:rsidRDefault="00AD5E1E" w:rsidP="00C81B84">
      <w:r w:rsidRPr="00C81B84">
        <w:t>Samlet foreslås det å øke bevilgningen med 488,4 mill. kroner.</w:t>
      </w:r>
    </w:p>
    <w:p w14:paraId="375BB7B7" w14:textId="77777777" w:rsidR="00EE2529" w:rsidRPr="00C81B84" w:rsidRDefault="00AD5E1E" w:rsidP="00C81B84">
      <w:pPr>
        <w:pStyle w:val="b-post"/>
      </w:pPr>
      <w:r w:rsidRPr="00C81B84">
        <w:t>Post 71 Tilskudd til aktivitetstilbud for barn i asylmottak, og veiledning for au pairer</w:t>
      </w:r>
    </w:p>
    <w:p w14:paraId="54A3C6CA" w14:textId="77777777" w:rsidR="00EE2529" w:rsidRPr="00C81B84" w:rsidRDefault="00AD5E1E" w:rsidP="00C81B84">
      <w:r w:rsidRPr="00C81B84">
        <w:t>Bevilgningen dekker blant annet utgifter til tilskuddsordningen til aktivitetstilbud for barn i asylmottak</w:t>
      </w:r>
    </w:p>
    <w:p w14:paraId="2A0E0F06" w14:textId="77777777" w:rsidR="00EE2529" w:rsidRPr="00C81B84" w:rsidRDefault="00AD5E1E" w:rsidP="00C81B84">
      <w:pPr>
        <w:pStyle w:val="avsnitt-undertittel"/>
      </w:pPr>
      <w:r w:rsidRPr="00C81B84">
        <w:t>Aktivitetstilbud til ukrainske asylsøkere i mottak</w:t>
      </w:r>
    </w:p>
    <w:p w14:paraId="78631246" w14:textId="77777777" w:rsidR="00EE2529" w:rsidRPr="00C81B84" w:rsidRDefault="00AD5E1E" w:rsidP="00C81B84">
      <w:r w:rsidRPr="00C81B84">
        <w:t>I saldert budsjett for 2023 ble det bevilget 13,3 mill. kroner på kap. 490, post 21 til aktivitetstilbud for barn og voksne i akuttinnkvarteringer. Midlene var tiltenkt fordrevne fra Ukraina. Disse har imidlertid normalt hatt korte mottaksopphold enn andre asylsøkere. Samtidig har mange akuttinnkvarteringer blitt erstattet av ordinære mottaksplasser, og flere fordrevne fra Ukraina bor dermed på ordinære mottak enn tidligere antatt. Det foreslås derfor å øke bevilgningen på kap. 490, post 71 med 4,1 mill. kroner, mot en tilsvarende reduksjon på kap. 490, post 21. Midlene vil fortsatt benyttes til å gi barn og voksne i asylmottak aktivitetstilbud.</w:t>
      </w:r>
    </w:p>
    <w:p w14:paraId="0BC0F102" w14:textId="77777777" w:rsidR="00EE2529" w:rsidRPr="00C81B84" w:rsidRDefault="00AD5E1E" w:rsidP="00C81B84">
      <w:pPr>
        <w:pStyle w:val="avsnitt-undertittel"/>
      </w:pPr>
      <w:r w:rsidRPr="00C81B84">
        <w:t>Prisjustering</w:t>
      </w:r>
    </w:p>
    <w:p w14:paraId="03EA8AA9" w14:textId="77777777" w:rsidR="00EE2529" w:rsidRPr="00C81B84" w:rsidRDefault="00AD5E1E" w:rsidP="00C81B84">
      <w:r w:rsidRPr="00C81B84">
        <w:t>Bevilgningen foreslås økt med 0,2 mill. kroner som følge av den ekstraordinære lønns- og prisjusteringen av budsjettet, jf. nærmere omtale i avsnitt 3.1.</w:t>
      </w:r>
    </w:p>
    <w:p w14:paraId="57D619F5" w14:textId="77777777" w:rsidR="00EE2529" w:rsidRPr="00C81B84" w:rsidRDefault="00AD5E1E" w:rsidP="00C81B84">
      <w:pPr>
        <w:pStyle w:val="avsnitt-undertittel"/>
      </w:pPr>
      <w:r w:rsidRPr="00C81B84">
        <w:t>Oppsummering</w:t>
      </w:r>
    </w:p>
    <w:p w14:paraId="4BAEBE6B" w14:textId="77777777" w:rsidR="00EE2529" w:rsidRPr="00C81B84" w:rsidRDefault="00AD5E1E" w:rsidP="00C81B84">
      <w:r w:rsidRPr="00C81B84">
        <w:t>Samlet foreslås det å øke bevilgningen med 4,3 mill. kroner.</w:t>
      </w:r>
    </w:p>
    <w:p w14:paraId="09CBF6BA" w14:textId="77777777" w:rsidR="00EE2529" w:rsidRPr="00C81B84" w:rsidRDefault="00AD5E1E" w:rsidP="00C81B84">
      <w:pPr>
        <w:pStyle w:val="b-post"/>
      </w:pPr>
      <w:r w:rsidRPr="00C81B84">
        <w:t>Post 72 Assistert retur og reintegrering i hjemlandet, kan overføres</w:t>
      </w:r>
    </w:p>
    <w:p w14:paraId="70C4E79A" w14:textId="77777777" w:rsidR="00EE2529" w:rsidRPr="00C81B84" w:rsidRDefault="00AD5E1E" w:rsidP="00C81B84">
      <w:pPr>
        <w:pStyle w:val="avsnitt-undertittel"/>
      </w:pPr>
      <w:r w:rsidRPr="00C81B84">
        <w:t>Flere søknader om tilbakevendingsstøtte</w:t>
      </w:r>
    </w:p>
    <w:p w14:paraId="4CF5FB53" w14:textId="77777777" w:rsidR="00EE2529" w:rsidRPr="00C81B84" w:rsidRDefault="00AD5E1E" w:rsidP="00C81B84">
      <w:r w:rsidRPr="00C81B84">
        <w:t>Norge har en generell tilbakevendingsordning for flyktninger, inkludert personer med midlertidig, kollektiv beskyttelse. Som følge av at flere fordrevne fra Ukraina med midlertidig kollektiv beskyttelse i Norge søker tilbakevendingsstøtte, øker bevilgningsbehovet på posten. Det anslås at 300 personer vil søke om tilbakevending i 2023. Bevilgningen foreslås på bakgrunn av dette økt med 4,9 mill. kroner.</w:t>
      </w:r>
    </w:p>
    <w:p w14:paraId="13B78D13" w14:textId="77777777" w:rsidR="00EE2529" w:rsidRPr="00C81B84" w:rsidRDefault="00AD5E1E" w:rsidP="00C81B84">
      <w:pPr>
        <w:pStyle w:val="avsnitt-undertittel"/>
      </w:pPr>
      <w:r w:rsidRPr="00C81B84">
        <w:t>Tilbakevending for personer med behov for assistanse</w:t>
      </w:r>
    </w:p>
    <w:p w14:paraId="03ABD74A" w14:textId="77777777" w:rsidR="00EE2529" w:rsidRPr="00C81B84" w:rsidRDefault="00AD5E1E" w:rsidP="00C81B84">
      <w:r w:rsidRPr="00C81B84">
        <w:t xml:space="preserve">Det foreslås at ordningen med tilbakevending utvides til å omfatte personer som har behov for assistanse for å gjennomføre tilbakevendingsreisen. Dette gjelder i hovedsak personer som har kommet til Norge for behandling gjennom </w:t>
      </w:r>
      <w:proofErr w:type="spellStart"/>
      <w:r w:rsidRPr="00C81B84">
        <w:t>Medevac</w:t>
      </w:r>
      <w:proofErr w:type="spellEnd"/>
      <w:r w:rsidRPr="00C81B84">
        <w:t>-ordningen. Det foreslås en bevilgning på 3,0 mill. kroner til formålet.</w:t>
      </w:r>
    </w:p>
    <w:p w14:paraId="726EED00" w14:textId="77777777" w:rsidR="00EE2529" w:rsidRPr="00C81B84" w:rsidRDefault="00AD5E1E" w:rsidP="00C81B84">
      <w:pPr>
        <w:pStyle w:val="avsnitt-undertittel"/>
      </w:pPr>
      <w:r w:rsidRPr="00C81B84">
        <w:t>Tolkemidler til vedtakssamtale etter klagebehandling</w:t>
      </w:r>
    </w:p>
    <w:p w14:paraId="2486FEE8" w14:textId="77777777" w:rsidR="00EE2529" w:rsidRPr="00C81B84" w:rsidRDefault="00AD5E1E" w:rsidP="00C81B84">
      <w:r w:rsidRPr="00C81B84">
        <w:t>Det foreslås å redusere bevilgningen på post 72 med 0,7 mill. kroner mot tilsvarende økning på post 22, jf. omtale under kap. 490, post 22.</w:t>
      </w:r>
    </w:p>
    <w:p w14:paraId="69EDBEF4" w14:textId="77777777" w:rsidR="00EE2529" w:rsidRPr="00C81B84" w:rsidRDefault="00AD5E1E" w:rsidP="00C81B84">
      <w:pPr>
        <w:pStyle w:val="avsnitt-undertittel"/>
      </w:pPr>
      <w:r w:rsidRPr="00C81B84">
        <w:t>Prisjustering</w:t>
      </w:r>
    </w:p>
    <w:p w14:paraId="60C38B14" w14:textId="77777777" w:rsidR="00EE2529" w:rsidRPr="00C81B84" w:rsidRDefault="00AD5E1E" w:rsidP="00C81B84">
      <w:r w:rsidRPr="00C81B84">
        <w:t>Bevilgningen foreslås økt med 0,5 mill. kroner som følge av den ekstraordinære lønns- og prisjusteringen av budsjettet, jf. nærmere omtale i avsnitt 3.1.</w:t>
      </w:r>
    </w:p>
    <w:p w14:paraId="48BB6272" w14:textId="77777777" w:rsidR="00EE2529" w:rsidRPr="00C81B84" w:rsidRDefault="00AD5E1E" w:rsidP="00C81B84">
      <w:pPr>
        <w:pStyle w:val="avsnitt-undertittel"/>
      </w:pPr>
      <w:r w:rsidRPr="00C81B84">
        <w:t>Oppsummering</w:t>
      </w:r>
    </w:p>
    <w:p w14:paraId="57BC83A2" w14:textId="77777777" w:rsidR="00EE2529" w:rsidRPr="00C81B84" w:rsidRDefault="00AD5E1E" w:rsidP="00C81B84">
      <w:r w:rsidRPr="00C81B84">
        <w:t>Samlet foreslås det å øke bevilgningen på kap. 490, post 72 med 7,8 mill. kroner.</w:t>
      </w:r>
    </w:p>
    <w:p w14:paraId="7612BDFB" w14:textId="77777777" w:rsidR="00EE2529" w:rsidRPr="00C81B84" w:rsidRDefault="00AD5E1E" w:rsidP="00C81B84">
      <w:pPr>
        <w:pStyle w:val="b-post"/>
      </w:pPr>
      <w:r w:rsidRPr="00C81B84">
        <w:t>Post 75 Reiseutgifter for flyktninger til og fra utlandet, kan overføres</w:t>
      </w:r>
    </w:p>
    <w:p w14:paraId="480F481C" w14:textId="77777777" w:rsidR="00EE2529" w:rsidRPr="00C81B84" w:rsidRDefault="00AD5E1E" w:rsidP="00C81B84">
      <w:r w:rsidRPr="00C81B84">
        <w:t>Det foreslås å øke bevilgningen på posten med 2,9 mill. kroner til transport til Norge av flyktninger fra Ukraina via Moldova.</w:t>
      </w:r>
    </w:p>
    <w:p w14:paraId="0D4E32D1" w14:textId="77777777" w:rsidR="00EE2529" w:rsidRPr="00C81B84" w:rsidRDefault="00AD5E1E" w:rsidP="00C81B84">
      <w:pPr>
        <w:pStyle w:val="b-budkaptit"/>
      </w:pPr>
      <w:r w:rsidRPr="00C81B84">
        <w:t>Kap. 3490 Utlendingsdirektoratet</w:t>
      </w:r>
    </w:p>
    <w:p w14:paraId="0C002AD6" w14:textId="77777777" w:rsidR="00EE2529" w:rsidRPr="00C81B84" w:rsidRDefault="00AD5E1E" w:rsidP="00C81B84">
      <w:pPr>
        <w:pStyle w:val="b-post"/>
      </w:pPr>
      <w:r w:rsidRPr="00C81B84">
        <w:t>Post 01 Assistert retur fra Norge for asylsøkere med avslag, ODA-godkjente utgifter</w:t>
      </w:r>
    </w:p>
    <w:p w14:paraId="7D77FBFA" w14:textId="77777777" w:rsidR="00EE2529" w:rsidRPr="00C81B84" w:rsidRDefault="00AD5E1E" w:rsidP="00C81B84">
      <w:r w:rsidRPr="00C81B84">
        <w:t>Det foreslås å redusere bevilgningen på posten med 0,2 mill. kroner på bakgrunn av færre assisterte returer til ODA-godkjente land.</w:t>
      </w:r>
    </w:p>
    <w:p w14:paraId="7F0A9469" w14:textId="77777777" w:rsidR="00EE2529" w:rsidRPr="00C81B84" w:rsidRDefault="00AD5E1E" w:rsidP="00C81B84">
      <w:pPr>
        <w:pStyle w:val="b-post"/>
      </w:pPr>
      <w:r w:rsidRPr="00C81B84">
        <w:t>Post 03 Reiseutgifter for flyktninger til og fra utlandet, ODA-godkjente utgifter</w:t>
      </w:r>
    </w:p>
    <w:p w14:paraId="53EC843E" w14:textId="77777777" w:rsidR="00EE2529" w:rsidRPr="00C81B84" w:rsidRDefault="00AD5E1E" w:rsidP="00C81B84">
      <w:r w:rsidRPr="00C81B84">
        <w:t>Det foreslås å redusere bevilgningen på posten med 1,4 mill. kroner på grunn av underliggende endringer i kapittel 490, post 01 og 75.</w:t>
      </w:r>
    </w:p>
    <w:p w14:paraId="339A215B" w14:textId="77777777" w:rsidR="00EE2529" w:rsidRPr="00C81B84" w:rsidRDefault="00AD5E1E" w:rsidP="00C81B84">
      <w:pPr>
        <w:pStyle w:val="b-post"/>
      </w:pPr>
      <w:r w:rsidRPr="00C81B84">
        <w:t>Post 04 Asylmottak, ODA-godkjente utgifter</w:t>
      </w:r>
    </w:p>
    <w:p w14:paraId="3AFE69F0" w14:textId="77777777" w:rsidR="00EE2529" w:rsidRPr="00C81B84" w:rsidRDefault="00AD5E1E" w:rsidP="00C81B84">
      <w:r w:rsidRPr="00C81B84">
        <w:t>Visse innenlandske utgifter til mottak av asylsøkere og flyktninger kan i tråd med statistikkdirektivet til OECD/DAC godkjennes som offisiell bistand. Forslag om bevilgningsendringer på kap. 490, postene 21, 60 og 70, medfører økte inntekter på kap. 3490, post 04. Det foreslås på denne bakgrunn å øke bevilgningen på posten med 2 686,6 mill. kroner.</w:t>
      </w:r>
    </w:p>
    <w:p w14:paraId="4D32F9C6" w14:textId="77777777" w:rsidR="00EE2529" w:rsidRPr="00C81B84" w:rsidRDefault="00AD5E1E" w:rsidP="00C81B84">
      <w:pPr>
        <w:pStyle w:val="b-post"/>
      </w:pPr>
      <w:r w:rsidRPr="00C81B84">
        <w:t>Post 06 Beskyttelse til flyktninger utenfor Norge mv., ODA-godkjent utgifter</w:t>
      </w:r>
    </w:p>
    <w:p w14:paraId="37A4F5C0" w14:textId="77777777" w:rsidR="00EE2529" w:rsidRPr="00C81B84" w:rsidRDefault="00AD5E1E" w:rsidP="00C81B84">
      <w:r w:rsidRPr="00C81B84">
        <w:t>Bevilgningen på posten foreslås økt med 0,4 mill. kroner på bakgrunn av underliggende forslag til endringer i kapittel 490, post 22 grunnet den ekstraordinære lønns- og prisjusteringen av budsjettet, jf. nærmere omtale i avsnitt 3.1.</w:t>
      </w:r>
    </w:p>
    <w:p w14:paraId="4E7491E7" w14:textId="77777777" w:rsidR="00EE2529" w:rsidRPr="00C81B84" w:rsidRDefault="00AD5E1E" w:rsidP="00C81B84">
      <w:pPr>
        <w:pStyle w:val="b-post"/>
      </w:pPr>
      <w:r w:rsidRPr="00C81B84">
        <w:t>Post 07 Tolk og oversettelse, ODA-godkjente utgifter</w:t>
      </w:r>
    </w:p>
    <w:p w14:paraId="690E2BDF" w14:textId="77777777" w:rsidR="00EE2529" w:rsidRPr="00C81B84" w:rsidRDefault="00AD5E1E" w:rsidP="00C81B84">
      <w:r w:rsidRPr="00C81B84">
        <w:t>Bevilgningen på posten foreslås økt med 3,0 mill. kroner på bakgrunn av underliggende forslag til endringer i kapittel 490, post 22.</w:t>
      </w:r>
    </w:p>
    <w:p w14:paraId="5FB60BDC" w14:textId="77777777" w:rsidR="00EE2529" w:rsidRPr="00C81B84" w:rsidRDefault="00AD5E1E" w:rsidP="00C81B84">
      <w:pPr>
        <w:pStyle w:val="b-post"/>
      </w:pPr>
      <w:r w:rsidRPr="00C81B84">
        <w:t>Post 08 Internasjonalt migrasjonsarbeid og reintegrering i hjemlandet, ODA-godkjente utgifter</w:t>
      </w:r>
    </w:p>
    <w:p w14:paraId="65F1EECE" w14:textId="77777777" w:rsidR="00EE2529" w:rsidRPr="00C81B84" w:rsidRDefault="00AD5E1E" w:rsidP="00C81B84">
      <w:r w:rsidRPr="00C81B84">
        <w:t>Bevilgningen på posten foreslås økt med 12,1 mill. kroner på bakgrunn av underliggende forslag til endringer i kapittel 490, post 72 og 76.</w:t>
      </w:r>
    </w:p>
    <w:p w14:paraId="0D6346A8" w14:textId="77777777" w:rsidR="00EE2529" w:rsidRPr="00C81B84" w:rsidRDefault="00AD5E1E" w:rsidP="00C81B84">
      <w:pPr>
        <w:pStyle w:val="Undertittel"/>
      </w:pPr>
      <w:r w:rsidRPr="00C81B84">
        <w:t>Andre saker</w:t>
      </w:r>
    </w:p>
    <w:p w14:paraId="349A4B23" w14:textId="77777777" w:rsidR="00EE2529" w:rsidRPr="00C81B84" w:rsidRDefault="00AD5E1E" w:rsidP="00C81B84">
      <w:pPr>
        <w:pStyle w:val="avsnitt-undertittel"/>
      </w:pPr>
      <w:r w:rsidRPr="00C81B84">
        <w:t>Effektiv bekjempelse av irregulær migrasjon</w:t>
      </w:r>
    </w:p>
    <w:p w14:paraId="1E4148B8" w14:textId="77777777" w:rsidR="00EE2529" w:rsidRPr="00C81B84" w:rsidRDefault="00AD5E1E" w:rsidP="00C81B84">
      <w:r w:rsidRPr="00C81B84">
        <w:t>Vedtak nr. 207 av 7. desember 2020:</w:t>
      </w:r>
    </w:p>
    <w:p w14:paraId="498F8DDD" w14:textId="77777777" w:rsidR="00EE2529" w:rsidRPr="00C81B84" w:rsidRDefault="00AD5E1E" w:rsidP="00C81B84">
      <w:pPr>
        <w:pStyle w:val="blokksit"/>
      </w:pPr>
      <w:r w:rsidRPr="00C81B84">
        <w:t>«Stortinget ber regjeringen utarbeide en plan for hvordan Norge kan bidra til mer effektiv bekjempelse av irregulær migrasjon, herunder sørge for at dagens hjemmel for å henvise asylsøkere til trygge tredjeland utenfor EU brukes aktivt. Dette forutsetter samarbeidsavtaler med tredjeland som sikrer at asylsøkernes behov for beskyttelse blir godt ivaretatt.»</w:t>
      </w:r>
    </w:p>
    <w:p w14:paraId="23423B04" w14:textId="77777777" w:rsidR="00EE2529" w:rsidRPr="00C81B84" w:rsidRDefault="00AD5E1E" w:rsidP="00C81B84">
      <w:r w:rsidRPr="00C81B84">
        <w:t>Dokumentene som ligger til grunn for vedtaket er Dokument 8:71 (2020–2021).</w:t>
      </w:r>
    </w:p>
    <w:p w14:paraId="3EDED93A" w14:textId="77777777" w:rsidR="00EE2529" w:rsidRPr="00C81B84" w:rsidRDefault="00AD5E1E" w:rsidP="00C81B84">
      <w:r w:rsidRPr="00C81B84">
        <w:t>Vedtaket er fulgt opp. Irregulær migrasjon er en svært sammensatt utfordring. Dette skyldes blant annet at irregulær migrasjon er knyttet til strukturelle utfordringer i verden, som sosial ulikhet, konflikt og politisk ufrihet. Forebygging av irregulær migrasjon krever både et langsiktig perspektiv og løsninger i skjæringsfeltet mellom utviklings- og migrasjonspolitikk, samt mer kortsiktige operative tiltak. Videre er migrasjonsbevegelser i verden i økende grad sammensatt av ulike grupper. Irregulær migrasjon kan også omfatte personer som har behov for internasjonal beskyttelse. FNs flyktningkonvensjon av 1951 gir rett til å søke internasjonal beskyttelse. Det er derfor viktig å unngå at preventive tiltak mot irregulær migrasjon rammer personer med et beskyttelsesbehov.</w:t>
      </w:r>
    </w:p>
    <w:p w14:paraId="06405892" w14:textId="77777777" w:rsidR="00EE2529" w:rsidRPr="00C81B84" w:rsidRDefault="00AD5E1E" w:rsidP="00C81B84">
      <w:r w:rsidRPr="00C81B84">
        <w:t>Regjeringens arbeid for å bekjempe irregulær migrasjon omfatter denne helheten. I arbeidet mot irregulær migrasjon er Norge nært knyttet til EU gjennom vårt medlemskap i Schengen og som tilknyttet Dublin-samarbeidet. Vi har felles utfordringer med EU/Schengen-land på dette området, og det er derfor helt nødvendig å søke felles løsninger og se nasjonal politikk i sammenheng med asyl- og migrasjonspolitikken innenfor dette fellesskapet.</w:t>
      </w:r>
    </w:p>
    <w:p w14:paraId="6D928BFD" w14:textId="77777777" w:rsidR="00EE2529" w:rsidRPr="00C81B84" w:rsidRDefault="00AD5E1E" w:rsidP="00C81B84">
      <w:r w:rsidRPr="00C81B84">
        <w:t>Nasjonalt er bekjempelse av irregulær innvandring til riket et overordnet mål for norsk utlendingsforvaltning, jf. utlendingslovens formålsbestemmelse. Dette overordnede målet ivaretas bl.a. gjennom kontroll med innreise over ytre og indre Schengen-grense, politiets arbeid med avklaring av identitet samt satsing på ID-arbeid gjennom Nasjonalt ID-senter. Ved saksbehandling av søknad om oppholdstillatelse i Norge er vurderingen av innvandringsregulerende hensyn sentralt, der loven åpner for dette. Som Schengen-land er det viktig at norsk regelverk og mottaksstandard ikke skiller seg vesentlig fra andre land innenfor fellesskapet. Det foretas derfor vurderinger av våre ordninger sammenlignet med andre land. Et sentralt element i bekjempelse av irregulær migrasjon er en helhetlig og effektiv returpolitikk nasjonalt og på europeisk nivå. Norge har over mange år lagt store ressurser i returarbeidet, og oppnådd gode resultater. En forutsetning for en effektiv returpolitikk er blant annet god samordning mellom utlendingsforvaltningen og utenrikstjenesten. Felles returstrategier, herunder på landnivå, har bidratt til resultater i praksis, og det er nå utviklet en ny overordnet strategi for de neste årene.</w:t>
      </w:r>
    </w:p>
    <w:p w14:paraId="2A115688" w14:textId="77777777" w:rsidR="00EE2529" w:rsidRPr="00C81B84" w:rsidRDefault="00AD5E1E" w:rsidP="00C81B84">
      <w:r w:rsidRPr="00C81B84">
        <w:t xml:space="preserve">Å bekjempe irregulær migrasjon er også viktige mål i norsk europapolitikk, i EØS-samarbeidet og i annet utenriks- og utviklingspolitisk samarbeid. I europapolitikken legger Norge vekt på å støtte tiltak som kan bidra til å begrense irregulær migrasjon til Schengen-området. Dette inkluderer bl.a. innsats for mer effektiv grensekontroll og returpolitikk. Norge støtter også tiltak som kan begrense sekundærbevegelser innad i Europa, som en mer harmonisert asylpraksis i EU og utvikling av mer effektive prosedyrer for å avgjøre ansvarsfordeling mellom stater gjennom Dublin- og </w:t>
      </w:r>
      <w:proofErr w:type="spellStart"/>
      <w:r w:rsidRPr="00C81B84">
        <w:t>Eurodac</w:t>
      </w:r>
      <w:proofErr w:type="spellEnd"/>
      <w:r w:rsidRPr="00C81B84">
        <w:t xml:space="preserve">-samarbeidet. Norge tar del i den operative styrkingen av Schengens yttergrensekontroll. Gjennom EUs grense- og kystvaktbyrå </w:t>
      </w:r>
      <w:proofErr w:type="spellStart"/>
      <w:r w:rsidRPr="00C81B84">
        <w:t>Frontex</w:t>
      </w:r>
      <w:proofErr w:type="spellEnd"/>
      <w:r w:rsidRPr="00C81B84">
        <w:t xml:space="preserve"> bidrar vi med personell til grensekontroll og retur av personer uten lovlig opphold. Gjennom </w:t>
      </w:r>
      <w:proofErr w:type="spellStart"/>
      <w:r w:rsidRPr="00C81B84">
        <w:t>Europol</w:t>
      </w:r>
      <w:proofErr w:type="spellEnd"/>
      <w:r w:rsidRPr="00C81B84">
        <w:t xml:space="preserve"> bidrar Norge til gjennomføringen av EUs handlingsplan mot migrantsmugling (2021–2025). Gjennom EØS-midlene gir Norge støtte til å utvikle forsvarlige systemer for asyl- og migrasjonsforvaltning i land ved Schengens yttergrense. Det er de siste årene gitt omfattende støtte til land som Hellas, Romania og Bulgaria som skal bidra til effektiv saksbehandling, bedre mottaksforhold og økt antall returer.</w:t>
      </w:r>
    </w:p>
    <w:p w14:paraId="76316F5A" w14:textId="77777777" w:rsidR="00EE2529" w:rsidRPr="00C81B84" w:rsidRDefault="00AD5E1E" w:rsidP="00C81B84">
      <w:r w:rsidRPr="00C81B84">
        <w:t xml:space="preserve">Ellers bidrar Norge aktivt inn i regionale og internasjonale prosesser hvor formålet er regulert og ordnet migrasjon i verden. Vi er blant annet tilsluttet Den globale migrasjonsplattformen som har som formål å sikre trygg, ordnet og regulert migrasjon. Norge er videre en viktig støttespiller for flere multilaterale organisasjoner som har som mandat å bidra til regulert migrasjon og beskyttelse av fordrevne, som FNs organisasjon for migrasjon (IOM) og FNs høykommissær for flyktninger (UNHCR). </w:t>
      </w:r>
      <w:proofErr w:type="gramStart"/>
      <w:r w:rsidRPr="00C81B84">
        <w:t>Hva gjelder</w:t>
      </w:r>
      <w:proofErr w:type="gramEnd"/>
      <w:r w:rsidRPr="00C81B84">
        <w:t xml:space="preserve"> øvrig internasjonal og langsiktig innsats bidrar Norge med omfattende støtte til utvikling og humanitær innsats som kan påvirke irregulær migrasjon, direkte eller indirekte. Norge har blant annet bevart et høyt nivå på bistanden til Syrias naboland, som har mottatt svært mange flyktninger fra krigen i Syria. Dette gir flere beskyttelse i nærområdene, og kan føre til at færre legger ut på en risikofylt reise mot Europa. Endelig har regjeringen etablert en særskilt innsats for flyktninger, fordrevne og </w:t>
      </w:r>
      <w:proofErr w:type="spellStart"/>
      <w:r w:rsidRPr="00C81B84">
        <w:t>vertssamfunn</w:t>
      </w:r>
      <w:proofErr w:type="spellEnd"/>
      <w:r w:rsidRPr="00C81B84">
        <w:t>, som skal bidra til å bedre forholdene for mennesker på flukt og gi fattige vertsland mulighet til å ivareta flyktningene bedre (Solidaritetspotten, jf. Hurdalsplattformen). Denne satsningen ble styrket gjennom ekstrabevilgningen i forbindelse med regjeringens Ukraina-innsats (Nansen-programmet). Satsningen omfatter også tiltak for å styrke migrasjonsforvaltning i opprinnelses- og transittland, og å motvirke irregulær migrasjon.</w:t>
      </w:r>
    </w:p>
    <w:p w14:paraId="6189C8A1" w14:textId="77777777" w:rsidR="00EE2529" w:rsidRPr="00C81B84" w:rsidRDefault="00AD5E1E" w:rsidP="00C81B84">
      <w:r w:rsidRPr="00C81B84">
        <w:t>Anmodningsvedtaket refererer også til adgangen til å henvise asylsøkere til trygge tredjeland. Dette er regulert i utlendingsloven § 32 første ledd bokstav d, som innebærer at en asylsøknad kan nektes realitetsbehandlet med henvisning til at søkeren forut for ankomst til Norge har hatt opphold i et trygt tredjeland. Departementet ga 2. februar 2022 en instruks til Utlendingsdirektoratet (UDI) om praktisering av denne bestemmelsen, instruks GI-02/2022. Instruksen innebærer at UDI skal foreta konkrete og individuelle vurderinger i den enkelte sak, hvor det avgjørende vil være hvorvidt asylsøkeren kan få effektiv beskyttelse i det aktuelle tredjelandet. Det er ikke et krav om tilgang til asylprosedyre i tredjelandet, eller at asylsøkeren vil bli akseptert mottatt av det aktuelle tredjelandet. UDI er i tildelingsbrevene for 2022 og 2023 bedt om å «benytte handlingsrommet i dagens lovverk til å henvise asylsøkere til trygge land utenfor Europa dersom de har kommet til Norge via dette landet». UDI har opplyst at de ikke fattet noen avslagsvedtak etter utlendingsloven § 32 første ledd bokstav d i 2022, men at det ble vurdert i noen saker.</w:t>
      </w:r>
    </w:p>
    <w:p w14:paraId="7DE2A8EB" w14:textId="77777777" w:rsidR="00EE2529" w:rsidRPr="00C81B84" w:rsidRDefault="00AD5E1E" w:rsidP="00C81B84">
      <w:r w:rsidRPr="00C81B84">
        <w:t>I vedtaket fremgår det videre at «[d]ette [henvisning til trygge tredjeland] forutsetter samarbeidsavtaler med tredjeland som sikrer at asylsøkernes behov for beskyttelse blir godt ivaretatt». Det er ikke et vilkår etter utlendingsloven § 32 første ledd bokstav d at det foreligger en samarbeidsavtale, men en ev. avtale om aksept av tredjelandsborgere kan gjøre det lettere å gjennomføre retur.</w:t>
      </w:r>
    </w:p>
    <w:p w14:paraId="7B7736CE" w14:textId="77777777" w:rsidR="00EE2529" w:rsidRPr="00C81B84" w:rsidRDefault="00AD5E1E" w:rsidP="00C81B84">
      <w:pPr>
        <w:pStyle w:val="avsnitt-undertittel"/>
      </w:pPr>
      <w:r w:rsidRPr="00C81B84">
        <w:t>Offentlig helsetilbud ved Politiets utlendingsinternat på Trandum</w:t>
      </w:r>
    </w:p>
    <w:p w14:paraId="277E6B5B" w14:textId="77777777" w:rsidR="00EE2529" w:rsidRPr="00C81B84" w:rsidRDefault="00AD5E1E" w:rsidP="00C81B84">
      <w:r w:rsidRPr="00C81B84">
        <w:t>Vedtak nr. 831, 17. juni 2022:</w:t>
      </w:r>
    </w:p>
    <w:p w14:paraId="37E958E7" w14:textId="77777777" w:rsidR="00EE2529" w:rsidRPr="00C81B84" w:rsidRDefault="00AD5E1E" w:rsidP="00C81B84">
      <w:pPr>
        <w:pStyle w:val="blokksit"/>
      </w:pPr>
      <w:r w:rsidRPr="00C81B84">
        <w:t>«Stortinget ber regjeringen sikre at helsetjenesten på Politiets utlendingsinternat, Trandum, legges under den offentlige helsetjenesten og at beslutningen om dette tas i løpet av 2022 slik at overføringen kan gjennomføres senest 1. juli 2023.»</w:t>
      </w:r>
    </w:p>
    <w:p w14:paraId="0E045D67" w14:textId="77777777" w:rsidR="00EE2529" w:rsidRPr="00C81B84" w:rsidRDefault="00AD5E1E" w:rsidP="00C81B84">
      <w:r w:rsidRPr="00C81B84">
        <w:t xml:space="preserve">Dokumentene som ligger til grunn for vedtaket, er Meld. St. 2 (2021–2022) og </w:t>
      </w:r>
      <w:proofErr w:type="spellStart"/>
      <w:r w:rsidRPr="00C81B84">
        <w:t>Innst</w:t>
      </w:r>
      <w:proofErr w:type="spellEnd"/>
      <w:r w:rsidRPr="00C81B84">
        <w:t>. 450 S (2021–2022).</w:t>
      </w:r>
    </w:p>
    <w:p w14:paraId="587FF6D5" w14:textId="77777777" w:rsidR="00EE2529" w:rsidRPr="00C81B84" w:rsidRDefault="00AD5E1E" w:rsidP="00C81B84">
      <w:r w:rsidRPr="00C81B84">
        <w:t>Vedtaket er under behandling. Regjeringen er godt i gang med arbeidet med sikte på å legge helsetjenesten ved Politiets utlendingsinternat inn under den offentlige helsetjenesten. Det er på plass en midlertidig løsning som sikrer et forsvarlig helsetilbud.</w:t>
      </w:r>
    </w:p>
    <w:p w14:paraId="402D2EFB" w14:textId="77777777" w:rsidR="00EE2529" w:rsidRPr="00C81B84" w:rsidRDefault="00AD5E1E" w:rsidP="00C81B84">
      <w:r w:rsidRPr="00C81B84">
        <w:t>Nye oppgaver til kommunene skal som hovedregel fastsettes i lov. Før den permanente ordningen kan tre i kraft må det på plass regelverksendringer. Dette arbeidet er i gang, men det vil ikke la seg gjøre innen 1. juli 2023. Regjeringen tar sikte på å gjennomføre endringen fra 1. juli 2024.</w:t>
      </w:r>
    </w:p>
    <w:p w14:paraId="207038B7" w14:textId="77777777" w:rsidR="00EE2529" w:rsidRPr="00C81B84" w:rsidRDefault="00AD5E1E" w:rsidP="00C81B84">
      <w:pPr>
        <w:pStyle w:val="avsnitt-undertittel"/>
      </w:pPr>
      <w:r w:rsidRPr="00C81B84">
        <w:t>Fagskole for brann- og redningspersonell</w:t>
      </w:r>
    </w:p>
    <w:p w14:paraId="0C3C7CAE" w14:textId="77777777" w:rsidR="00EE2529" w:rsidRPr="00C81B84" w:rsidRDefault="00AD5E1E" w:rsidP="00C81B84">
      <w:r w:rsidRPr="00C81B84">
        <w:t>Regjeringen vil forbedre brannutdanningen gjennom å etablere en ny fagskole for brann- og redningspersonell ved Brann- og redningsskolen i Tjeldsund kommune. Den nye fagskolen skal etter planen starte opp i 2024.</w:t>
      </w:r>
    </w:p>
    <w:p w14:paraId="0787DB88" w14:textId="77777777" w:rsidR="00EE2529" w:rsidRPr="00C81B84" w:rsidRDefault="00AD5E1E" w:rsidP="00C81B84">
      <w:r w:rsidRPr="00C81B84">
        <w:t xml:space="preserve">Ifm. Stortingets behandling av </w:t>
      </w:r>
      <w:proofErr w:type="spellStart"/>
      <w:r w:rsidRPr="00C81B84">
        <w:t>Prop</w:t>
      </w:r>
      <w:proofErr w:type="spellEnd"/>
      <w:r w:rsidRPr="00C81B84">
        <w:t xml:space="preserve">. 1 S (2021–2022) vedtok Stortinget å øke kostnadsrammen for byggeprosjektet til 604,4 mill. kroner og for brukerutstyrsprosjektet til 138,1 mill. kroner (prisnivåer per 1. juli 2022), jf. omtale under kap. 530 Byggeprosjekter utenfor husleieordningen, post 45 Større utstyrsanskaffelser og vedlikehold, kan overføres og kap. 2445 Statsbygg, Post 33 Videreføring av ordinære byggeprosjekter, kan overføres, jf. </w:t>
      </w:r>
      <w:proofErr w:type="spellStart"/>
      <w:r w:rsidRPr="00C81B84">
        <w:t>Prop</w:t>
      </w:r>
      <w:proofErr w:type="spellEnd"/>
      <w:r w:rsidRPr="00C81B84">
        <w:t xml:space="preserve">. 1 S (2021–2022) for Kommunal- og moderniseringsdepartementet og </w:t>
      </w:r>
      <w:proofErr w:type="spellStart"/>
      <w:r w:rsidRPr="00C81B84">
        <w:t>Innst</w:t>
      </w:r>
      <w:proofErr w:type="spellEnd"/>
      <w:r w:rsidRPr="00C81B84">
        <w:t>. 16 S (2021–2022). Oppdaterte kostnads- og usikkerhetsanalyser tilsier at det ikke vil være mulig å realisere fagskolen innenfor kostnadsrammene som Stortinget har vedtatt. Hovedårsakene er manglende kvalitet i anbudsgrunnlaget og at kompleksiteten i prosjektet har vært undervurdert fra oppstarten av prosjektet. Det har bl.a. medført omfattende omprosjektering og endringer av kontraktsarbeider hos entreprenør.</w:t>
      </w:r>
    </w:p>
    <w:p w14:paraId="01FDAC5A" w14:textId="77777777" w:rsidR="00EE2529" w:rsidRPr="00C81B84" w:rsidRDefault="00AD5E1E" w:rsidP="00C81B84">
      <w:r w:rsidRPr="00C81B84">
        <w:t>Regjeringen foreslår derfor å øke kostnadsrammen for byggeprosjektet til 739,9 mill. kroner og for brukerutstyrsprosjektet til 162,6 mill. kroner (2023-prisnivå), jf. forslag til romertallsvedtak.</w:t>
      </w:r>
    </w:p>
    <w:p w14:paraId="7BC9B828" w14:textId="77777777" w:rsidR="00EE2529" w:rsidRPr="00C81B84" w:rsidRDefault="00AD5E1E" w:rsidP="00C81B84">
      <w:pPr>
        <w:pStyle w:val="avsnitt-undertittel"/>
      </w:pPr>
      <w:r w:rsidRPr="00C81B84">
        <w:t>Det fremtidige driftsbudsjettet for redningshelikoptertjenesten</w:t>
      </w:r>
    </w:p>
    <w:p w14:paraId="04AAD0F8" w14:textId="77777777" w:rsidR="00EE2529" w:rsidRPr="00C81B84" w:rsidRDefault="00AD5E1E" w:rsidP="00C81B84">
      <w:r w:rsidRPr="00C81B84">
        <w:t xml:space="preserve">Stortinget vedtok ved behandlingen av </w:t>
      </w:r>
      <w:proofErr w:type="spellStart"/>
      <w:r w:rsidRPr="00C81B84">
        <w:t>Innst</w:t>
      </w:r>
      <w:proofErr w:type="spellEnd"/>
      <w:r w:rsidRPr="00C81B84">
        <w:t xml:space="preserve">. 82 S (2011–2012), jf. </w:t>
      </w:r>
      <w:proofErr w:type="spellStart"/>
      <w:r w:rsidRPr="00C81B84">
        <w:t>Prop</w:t>
      </w:r>
      <w:proofErr w:type="spellEnd"/>
      <w:r w:rsidRPr="00C81B84">
        <w:t xml:space="preserve">. 146 S (2010–2011) Anskaffelse av nye redningshelikoptre mv. i perioden 2013–2020, at det kan inngås kontrakt om langsiktig vedlikeholds- og logistikkavtale til understøttelse av helikoptrenes drift innenfor et uendret bevilgningsnivå på vedkommende budsjettpost i hele avtaleperioden. I </w:t>
      </w:r>
      <w:proofErr w:type="spellStart"/>
      <w:r w:rsidRPr="00C81B84">
        <w:t>Prop</w:t>
      </w:r>
      <w:proofErr w:type="spellEnd"/>
      <w:r w:rsidRPr="00C81B84">
        <w:t xml:space="preserve">. 195 (2020–2021) Tilleggsbevilgninger og omprioriteringer i statsbudsjettet 2021, jf. </w:t>
      </w:r>
      <w:proofErr w:type="spellStart"/>
      <w:r w:rsidRPr="00C81B84">
        <w:t>Innst</w:t>
      </w:r>
      <w:proofErr w:type="spellEnd"/>
      <w:r w:rsidRPr="00C81B84">
        <w:t>. 600 S (2020–2021), ble Stortinget gjort kjent med at det pågår et utredningsarbeid i Luftforsvaret om den fremtidige driftsorganisasjonen for de nye redningshelikoptrene og at når dette er ferdigstilt vil det bli foretatt en ny vurdering av det fremtidige driftsbudsjettet. Justis- og beredskapsdepartementet har mottatt en anbefaling fra Forsvarsdepartementet. Foreløpige beregninger tilsier at det fremtidige driftsbudsjettet for redningshelikoptertjenesten vil kunne bli høyere sammenlignet med dagens vedtatte budsjettramme. Regjeringen vil derfor vurdere mulige kostnadsreduserende tiltak for å redusere fremtidige driftskostnader for redningshelikoptertjenesten, og komme tilbake til Stortinget om saken ved en senere anledning.</w:t>
      </w:r>
    </w:p>
    <w:p w14:paraId="281F7D02" w14:textId="77777777" w:rsidR="00EE2529" w:rsidRPr="00C81B84" w:rsidRDefault="00AD5E1E" w:rsidP="00C81B84">
      <w:pPr>
        <w:pStyle w:val="Overskrift2"/>
      </w:pPr>
      <w:r w:rsidRPr="00C81B84">
        <w:t xml:space="preserve">Kommunal- og </w:t>
      </w:r>
      <w:proofErr w:type="spellStart"/>
      <w:r w:rsidRPr="00C81B84">
        <w:t>distriktsdepartementet</w:t>
      </w:r>
      <w:proofErr w:type="spellEnd"/>
    </w:p>
    <w:p w14:paraId="5B0B7112" w14:textId="77777777" w:rsidR="00EE2529" w:rsidRPr="00C81B84" w:rsidRDefault="00AD5E1E" w:rsidP="00C81B84">
      <w:pPr>
        <w:pStyle w:val="b-budkaptit"/>
      </w:pPr>
      <w:r w:rsidRPr="00C81B84">
        <w:t xml:space="preserve">Kap. 500 Kommunal- og </w:t>
      </w:r>
      <w:proofErr w:type="spellStart"/>
      <w:r w:rsidRPr="00C81B84">
        <w:t>distriktsdepartementet</w:t>
      </w:r>
      <w:proofErr w:type="spellEnd"/>
    </w:p>
    <w:p w14:paraId="60FD93FB" w14:textId="77777777" w:rsidR="00EE2529" w:rsidRPr="00C81B84" w:rsidRDefault="00AD5E1E" w:rsidP="00C81B84">
      <w:pPr>
        <w:pStyle w:val="b-post"/>
      </w:pPr>
      <w:r w:rsidRPr="00C81B84">
        <w:t>Post 01 Driftsutgifter</w:t>
      </w:r>
    </w:p>
    <w:p w14:paraId="7B22F938" w14:textId="77777777" w:rsidR="00EE2529" w:rsidRPr="00C81B84" w:rsidRDefault="00AD5E1E" w:rsidP="00C81B84">
      <w:r w:rsidRPr="00C81B84">
        <w:t xml:space="preserve">Bevilgningen dekker i hovedsak lønn, husleie og andre faste utgifter for Kommunal- og </w:t>
      </w:r>
      <w:proofErr w:type="spellStart"/>
      <w:r w:rsidRPr="00C81B84">
        <w:t>distriktsdepartementet</w:t>
      </w:r>
      <w:proofErr w:type="spellEnd"/>
      <w:r w:rsidRPr="00C81B84">
        <w:t>.</w:t>
      </w:r>
    </w:p>
    <w:p w14:paraId="07BFCEE9" w14:textId="77777777" w:rsidR="00EE2529" w:rsidRPr="00C81B84" w:rsidRDefault="00AD5E1E" w:rsidP="00C81B84">
      <w:pPr>
        <w:pStyle w:val="avsnitt-undertittel"/>
      </w:pPr>
      <w:r w:rsidRPr="00C81B84">
        <w:t>Driftsorganisasjon Sikker teknisk infrastruktur</w:t>
      </w:r>
    </w:p>
    <w:p w14:paraId="647173F8" w14:textId="77777777" w:rsidR="00EE2529" w:rsidRPr="00C81B84" w:rsidRDefault="00AD5E1E" w:rsidP="00C81B84">
      <w:r w:rsidRPr="00C81B84">
        <w:t xml:space="preserve">Kommunal- og </w:t>
      </w:r>
      <w:proofErr w:type="spellStart"/>
      <w:r w:rsidRPr="00C81B84">
        <w:t>distriktsdepartementet</w:t>
      </w:r>
      <w:proofErr w:type="spellEnd"/>
      <w:r w:rsidRPr="00C81B84">
        <w:t xml:space="preserve"> er ansvarlig for etablering av nytt regjeringskvartal. Som en del av kvartalet, etableres det et anlegg for Sikker teknisk infrastruktur (STI). Det er behov for å opprette en driftsorganisasjon for å ivareta kravet til oppetid, understøtte brukernes behov og sikre et verdibevarende vedlikehold gjennom anleggets levetid. Etablering av driftsorganisasjonen vil medføre varige økte utgifter. Det foreslås å øke bevilgningen med 3,2 mill. kroner.</w:t>
      </w:r>
    </w:p>
    <w:p w14:paraId="6F7ADB31" w14:textId="77777777" w:rsidR="00EE2529" w:rsidRPr="00C81B84" w:rsidRDefault="00AD5E1E" w:rsidP="00C81B84">
      <w:pPr>
        <w:pStyle w:val="avsnitt-undertittel"/>
      </w:pPr>
      <w:r w:rsidRPr="00C81B84">
        <w:t>Koordinering av nordområdepolitikken</w:t>
      </w:r>
    </w:p>
    <w:p w14:paraId="5737C86E" w14:textId="77777777" w:rsidR="00EE2529" w:rsidRPr="00C81B84" w:rsidRDefault="00AD5E1E" w:rsidP="00C81B84">
      <w:r w:rsidRPr="00C81B84">
        <w:t xml:space="preserve">Koordineringsansvaret for nordområdepolitikken overføres fra Utenriksdepartementet til Kommunal- og </w:t>
      </w:r>
      <w:proofErr w:type="spellStart"/>
      <w:r w:rsidRPr="00C81B84">
        <w:t>distriktsdepartementet</w:t>
      </w:r>
      <w:proofErr w:type="spellEnd"/>
      <w:r w:rsidRPr="00C81B84">
        <w:t xml:space="preserve"> fra 1. juli 2023. Det foreslås å øke bevilgningen med 300 000 kroner med tilsvarende reduksjon under Utenriksdepartementets kap. 100, post 01.</w:t>
      </w:r>
    </w:p>
    <w:p w14:paraId="121117E1" w14:textId="77777777" w:rsidR="00EE2529" w:rsidRPr="00C81B84" w:rsidRDefault="00AD5E1E" w:rsidP="00C81B84">
      <w:pPr>
        <w:pStyle w:val="avsnitt-undertittel"/>
      </w:pPr>
      <w:r w:rsidRPr="00C81B84">
        <w:t>Behandling av klagesaker etter Finnmarksloven</w:t>
      </w:r>
    </w:p>
    <w:p w14:paraId="34CDC624" w14:textId="77777777" w:rsidR="00EE2529" w:rsidRPr="00C81B84" w:rsidRDefault="00AD5E1E" w:rsidP="00C81B84">
      <w:r w:rsidRPr="00C81B84">
        <w:t xml:space="preserve">Ansvaret for behandling av klagesaker etter Finnmarksloven § 27 overføres fra Kommunal- og </w:t>
      </w:r>
      <w:proofErr w:type="spellStart"/>
      <w:r w:rsidRPr="00C81B84">
        <w:t>distriktsdepartementet</w:t>
      </w:r>
      <w:proofErr w:type="spellEnd"/>
      <w:r w:rsidRPr="00C81B84">
        <w:t xml:space="preserve"> til Landbruks- og matdepartementet i 2023. Det foreslås å redusere bevilgningen med 120 000 kroner med tilsvarende økning under Landbruks- og matdepartementets kap. 1100, post 01.</w:t>
      </w:r>
    </w:p>
    <w:p w14:paraId="55371DC8" w14:textId="77777777" w:rsidR="00EE2529" w:rsidRPr="00C81B84" w:rsidRDefault="00AD5E1E" w:rsidP="00C81B84">
      <w:pPr>
        <w:pStyle w:val="avsnitt-undertittel"/>
      </w:pPr>
      <w:r w:rsidRPr="00C81B84">
        <w:t>Overføring av husleiemidler</w:t>
      </w:r>
    </w:p>
    <w:p w14:paraId="3E7E5F2B" w14:textId="77777777" w:rsidR="00EE2529" w:rsidRPr="00C81B84" w:rsidRDefault="00AD5E1E" w:rsidP="00C81B84">
      <w:r w:rsidRPr="00C81B84">
        <w:t xml:space="preserve">Det er behov for å overføre husleiemidler fra Klima- og miljødepartementet til Kommunal- og </w:t>
      </w:r>
      <w:proofErr w:type="spellStart"/>
      <w:r w:rsidRPr="00C81B84">
        <w:t>distriktsdepartementet</w:t>
      </w:r>
      <w:proofErr w:type="spellEnd"/>
      <w:r w:rsidRPr="00C81B84">
        <w:t>. Det foreslås derfor å øke bevilgningen med 1,6 mill. kroner med tilsvarende reduksjon under Klima- og miljødepartementets kap. 1400, post 01.</w:t>
      </w:r>
    </w:p>
    <w:p w14:paraId="1115C27A" w14:textId="77777777" w:rsidR="00EE2529" w:rsidRPr="00C81B84" w:rsidRDefault="00AD5E1E" w:rsidP="00C81B84">
      <w:pPr>
        <w:pStyle w:val="avsnitt-undertittel"/>
      </w:pPr>
      <w:r w:rsidRPr="00C81B84">
        <w:t>Etablering av Departementsakademiet</w:t>
      </w:r>
    </w:p>
    <w:p w14:paraId="0AD26B3C" w14:textId="77777777" w:rsidR="00EE2529" w:rsidRPr="00C81B84" w:rsidRDefault="00AD5E1E" w:rsidP="00C81B84">
      <w:r w:rsidRPr="00C81B84">
        <w:t>Det foreslås å redusere bevilgningen med 131 000 kroner for å delfinansiere etableringen av Departementsakademiet i Departementenes sikkerhets- og serviceorganisasjon (DSS), jf. nærmere omtale under kap. 510, post 01.</w:t>
      </w:r>
    </w:p>
    <w:p w14:paraId="45689704" w14:textId="77777777" w:rsidR="00EE2529" w:rsidRPr="00C81B84" w:rsidRDefault="00AD5E1E" w:rsidP="00C81B84">
      <w:pPr>
        <w:pStyle w:val="avsnitt-undertittel"/>
      </w:pPr>
      <w:r w:rsidRPr="00C81B84">
        <w:t>Ekstraordinær prisjustering</w:t>
      </w:r>
    </w:p>
    <w:p w14:paraId="58765376" w14:textId="77777777" w:rsidR="00EE2529" w:rsidRPr="00C81B84" w:rsidRDefault="00AD5E1E" w:rsidP="00C81B84">
      <w:r w:rsidRPr="00C81B84">
        <w:t>Bevilgningen foreslås økt med 2 mill. kroner som følge av den ekstraordinære lønns- og prisjusteringen av budsjettet, jf. nærmere omtale i avsnitt 3.1.</w:t>
      </w:r>
    </w:p>
    <w:p w14:paraId="4E6CBBFE" w14:textId="77777777" w:rsidR="00EE2529" w:rsidRPr="00C81B84" w:rsidRDefault="00AD5E1E" w:rsidP="00C81B84">
      <w:pPr>
        <w:pStyle w:val="avsnitt-undertittel"/>
      </w:pPr>
      <w:r w:rsidRPr="00C81B84">
        <w:t>Midlertidig økt arbeidsgiveravgift</w:t>
      </w:r>
    </w:p>
    <w:p w14:paraId="3C74EF38" w14:textId="77777777" w:rsidR="00EE2529" w:rsidRPr="00C81B84" w:rsidRDefault="00AD5E1E" w:rsidP="00C81B84">
      <w:r w:rsidRPr="00C81B84">
        <w:t>Bevilgningen foreslås økt med 2,3 mill. kroner til utgifter som følge av den midlertidig økte arbeidsgiveravgiften på inntekt over 750 000 kroner, jf. nærmere omtale i avsnitt 3.2.</w:t>
      </w:r>
    </w:p>
    <w:p w14:paraId="6D09F90E" w14:textId="77777777" w:rsidR="00EE2529" w:rsidRPr="00C81B84" w:rsidRDefault="00AD5E1E" w:rsidP="00C81B84">
      <w:pPr>
        <w:pStyle w:val="avsnitt-undertittel"/>
      </w:pPr>
      <w:r w:rsidRPr="00C81B84">
        <w:t>Oppsummering</w:t>
      </w:r>
    </w:p>
    <w:p w14:paraId="32A47364" w14:textId="77777777" w:rsidR="00EE2529" w:rsidRPr="00C81B84" w:rsidRDefault="00AD5E1E" w:rsidP="00C81B84">
      <w:r w:rsidRPr="00C81B84">
        <w:t>Samlet foreslås det å øke bevilgningen med 9,1 mill. kroner.</w:t>
      </w:r>
    </w:p>
    <w:p w14:paraId="69EB8CFB" w14:textId="77777777" w:rsidR="00EE2529" w:rsidRPr="00C81B84" w:rsidRDefault="00AD5E1E" w:rsidP="00C81B84">
      <w:pPr>
        <w:pStyle w:val="b-post"/>
      </w:pPr>
      <w:r w:rsidRPr="00C81B84">
        <w:t>Post 30 Nytt regjeringskvartal, ombygging av Ring 1, kan overføres</w:t>
      </w:r>
    </w:p>
    <w:p w14:paraId="0C8C683B" w14:textId="77777777" w:rsidR="00EE2529" w:rsidRPr="00C81B84" w:rsidRDefault="00AD5E1E" w:rsidP="00C81B84">
      <w:pPr>
        <w:pStyle w:val="avsnitt-undertittel"/>
      </w:pPr>
      <w:r w:rsidRPr="00C81B84">
        <w:t>Økt kostnadsramme for ombygging av Ring 1</w:t>
      </w:r>
    </w:p>
    <w:p w14:paraId="01875A42" w14:textId="77777777" w:rsidR="00EE2529" w:rsidRPr="00C81B84" w:rsidRDefault="00AD5E1E" w:rsidP="00C81B84">
      <w:r w:rsidRPr="00C81B84">
        <w:t>Bevilgningen skal dekke ombyggingen av Hammersborg- og Vaterlandstunnelen (Ring 1) for å ivareta nødvendig sikkerhet for nytt regjeringskvartal.</w:t>
      </w:r>
    </w:p>
    <w:p w14:paraId="409E39A5" w14:textId="77777777" w:rsidR="00EE2529" w:rsidRPr="00C81B84" w:rsidRDefault="00AD5E1E" w:rsidP="00C81B84">
      <w:r w:rsidRPr="00C81B84">
        <w:t xml:space="preserve">Det ble i </w:t>
      </w:r>
      <w:proofErr w:type="spellStart"/>
      <w:r w:rsidRPr="00C81B84">
        <w:t>Prop</w:t>
      </w:r>
      <w:proofErr w:type="spellEnd"/>
      <w:r w:rsidRPr="00C81B84">
        <w:t xml:space="preserve">. 1 S (2022–2023) for Kommunal- og </w:t>
      </w:r>
      <w:proofErr w:type="spellStart"/>
      <w:r w:rsidRPr="00C81B84">
        <w:t>distriktsdepartementet</w:t>
      </w:r>
      <w:proofErr w:type="spellEnd"/>
      <w:r w:rsidRPr="00C81B84">
        <w:t xml:space="preserve"> fremmet forslag om kostnadsramme på 3 100 mill. kroner (prisnivå per 1.7.2023), og </w:t>
      </w:r>
      <w:proofErr w:type="spellStart"/>
      <w:r w:rsidRPr="00C81B84">
        <w:t>oppstartsbevilgning</w:t>
      </w:r>
      <w:proofErr w:type="spellEnd"/>
      <w:r w:rsidRPr="00C81B84">
        <w:t xml:space="preserve"> for arbeidet med ombygging av Hammersborg- og Vaterlandstunnelen (Ring 1). Den eksterne kvalitetssikringen av den regulerte løsningen fra 2017, foreslo en kostnadsramme på 3 744 mill. kroner (prisnivå per 1. juli 2023). Det ble senere arbeidet videre med å redusere kostnadene. På denne bakgrunn sluttet Stortinget seg til regjeringens forslag til kostnadsramme. Av </w:t>
      </w:r>
      <w:proofErr w:type="spellStart"/>
      <w:r w:rsidRPr="00C81B84">
        <w:t>Prop</w:t>
      </w:r>
      <w:proofErr w:type="spellEnd"/>
      <w:r w:rsidRPr="00C81B84">
        <w:t>. 1 S (2022–2023) fremgår det at det ikke var gjennomført ekstern kvalitetssikring av dette nedskalerte alternativet, og at kostnadsanslaget derfor var usikkert. Det ble derfor varslet at kostnadene skulle kvalitetssikres eksternt, og at det i samspill med valgt entreprenør skulle vurderes ytterligere kostnadsreduserende tiltak.</w:t>
      </w:r>
    </w:p>
    <w:p w14:paraId="1116341B" w14:textId="77777777" w:rsidR="00EE2529" w:rsidRPr="00C81B84" w:rsidRDefault="00AD5E1E" w:rsidP="00C81B84">
      <w:r w:rsidRPr="00C81B84">
        <w:t xml:space="preserve">Kostnadsanslaget for ombygging av Ring 1 har nå blitt eksternt kvalitetssikret. </w:t>
      </w:r>
      <w:proofErr w:type="spellStart"/>
      <w:r w:rsidRPr="00C81B84">
        <w:t>Kvalitetssikrer</w:t>
      </w:r>
      <w:proofErr w:type="spellEnd"/>
      <w:r w:rsidRPr="00C81B84">
        <w:t xml:space="preserve"> har i basisestimatet for prosjektet vurdert noe økte kostnader til rigg og drift og lagt inn noe økning i bemanningen. Ekstern </w:t>
      </w:r>
      <w:proofErr w:type="spellStart"/>
      <w:r w:rsidRPr="00C81B84">
        <w:t>kvalitetssikrer</w:t>
      </w:r>
      <w:proofErr w:type="spellEnd"/>
      <w:r w:rsidRPr="00C81B84">
        <w:t xml:space="preserve"> påpeker at det fortsatt er stor kostnadsusikkerhet i prosjektet.</w:t>
      </w:r>
    </w:p>
    <w:p w14:paraId="1BD9A17D" w14:textId="77777777" w:rsidR="00EE2529" w:rsidRPr="00C81B84" w:rsidRDefault="00AD5E1E" w:rsidP="00C81B84">
      <w:r w:rsidRPr="00C81B84">
        <w:t xml:space="preserve">Ekstern </w:t>
      </w:r>
      <w:proofErr w:type="spellStart"/>
      <w:r w:rsidRPr="00C81B84">
        <w:t>kvalitetssikrer</w:t>
      </w:r>
      <w:proofErr w:type="spellEnd"/>
      <w:r w:rsidRPr="00C81B84">
        <w:t xml:space="preserve"> anbefaler en kostnadsramme på 3 325 mill. kroner (prisnivå 1.7.2023) for ombyggingen av deler av Ring 1 for å ivareta nødvendig sikkerhet for nytt regjeringskvartal. Analysen viser at kostnadsrammen for det nedskalerte alternativet fortsatt er vesentlig lavere (rundt 720 mill. 2022-kroner) enn for den regulerte løsningen fra 2017 som lå til grunn ved KS2 i 2022.</w:t>
      </w:r>
    </w:p>
    <w:p w14:paraId="0714FC4D" w14:textId="77777777" w:rsidR="00EE2529" w:rsidRPr="00C81B84" w:rsidRDefault="00AD5E1E" w:rsidP="00C81B84">
      <w:r w:rsidRPr="00C81B84">
        <w:t xml:space="preserve">Før Statens vegvesen kan starte ombyggingen av Ring 1, må den gamle </w:t>
      </w:r>
      <w:proofErr w:type="spellStart"/>
      <w:r w:rsidRPr="00C81B84">
        <w:t>hovedbrannstasjonen</w:t>
      </w:r>
      <w:proofErr w:type="spellEnd"/>
      <w:r w:rsidRPr="00C81B84">
        <w:t xml:space="preserve"> i Møllergata/Hospitalgata rives. På grunn av at forhandlinger med Oslo kommune har dratt noe ut i tid, må det påregnes </w:t>
      </w:r>
      <w:proofErr w:type="gramStart"/>
      <w:r w:rsidRPr="00C81B84">
        <w:t>noe forsinkelser</w:t>
      </w:r>
      <w:proofErr w:type="gramEnd"/>
      <w:r w:rsidRPr="00C81B84">
        <w:t xml:space="preserve"> i gjennomføringen av prosjektet, og det vil i denne forbindelse også kunne påregnes økte kostnader.</w:t>
      </w:r>
    </w:p>
    <w:p w14:paraId="4B1FB8D0" w14:textId="77777777" w:rsidR="00EE2529" w:rsidRPr="00C81B84" w:rsidRDefault="00AD5E1E" w:rsidP="00C81B84">
      <w:r w:rsidRPr="00C81B84">
        <w:t xml:space="preserve">I tråd med ekstern </w:t>
      </w:r>
      <w:proofErr w:type="spellStart"/>
      <w:r w:rsidRPr="00C81B84">
        <w:t>kvalitetssikrers</w:t>
      </w:r>
      <w:proofErr w:type="spellEnd"/>
      <w:r w:rsidRPr="00C81B84">
        <w:t xml:space="preserve"> anbefaling foreslås det å øke kostnadsrammen for ombygging av Ring 1 fra 3 100 mill. kroner til 3 325 mill. kroner, jf. forslag til romertallsvedtak.</w:t>
      </w:r>
    </w:p>
    <w:p w14:paraId="1B01EF29" w14:textId="77777777" w:rsidR="00EE2529" w:rsidRPr="00C81B84" w:rsidRDefault="00AD5E1E" w:rsidP="00C81B84">
      <w:pPr>
        <w:pStyle w:val="avsnitt-undertittel"/>
      </w:pPr>
      <w:r w:rsidRPr="00C81B84">
        <w:t>Ekstraordinær prisjustering</w:t>
      </w:r>
    </w:p>
    <w:p w14:paraId="3440CB71" w14:textId="77777777" w:rsidR="00EE2529" w:rsidRPr="00C81B84" w:rsidRDefault="00AD5E1E" w:rsidP="00C81B84">
      <w:r w:rsidRPr="00C81B84">
        <w:t>Bevilgningen foreslås økt med 7 mill. kroner som følge av den ekstraordinære lønns- og prisjusteringen av budsjettet, jf. nærmere omtale i avsnitt 3.1.</w:t>
      </w:r>
    </w:p>
    <w:p w14:paraId="34C975D5" w14:textId="77777777" w:rsidR="00EE2529" w:rsidRPr="00C81B84" w:rsidRDefault="00AD5E1E" w:rsidP="00C81B84">
      <w:pPr>
        <w:pStyle w:val="b-budkaptit"/>
      </w:pPr>
      <w:r w:rsidRPr="00C81B84">
        <w:t xml:space="preserve">Kap. 502 </w:t>
      </w:r>
      <w:proofErr w:type="spellStart"/>
      <w:r w:rsidRPr="00C81B84">
        <w:t>Tariffavtalte</w:t>
      </w:r>
      <w:proofErr w:type="spellEnd"/>
      <w:r w:rsidRPr="00C81B84">
        <w:t xml:space="preserve"> avsetninger mv.</w:t>
      </w:r>
    </w:p>
    <w:p w14:paraId="2FBA46AB" w14:textId="77777777" w:rsidR="00EE2529" w:rsidRPr="00C81B84" w:rsidRDefault="00AD5E1E" w:rsidP="00C81B84">
      <w:pPr>
        <w:pStyle w:val="b-post"/>
      </w:pPr>
      <w:r w:rsidRPr="00C81B84">
        <w:t>Post 72 Pensjonskostnader tjenestemannsorganisasjonene</w:t>
      </w:r>
    </w:p>
    <w:p w14:paraId="1835E33E" w14:textId="77777777" w:rsidR="00EE2529" w:rsidRPr="00C81B84" w:rsidRDefault="00AD5E1E" w:rsidP="00C81B84">
      <w:r w:rsidRPr="00C81B84">
        <w:t xml:space="preserve">Virksomheter som er medlemmer i Statens pensjonskasse (SPK) skal betale en </w:t>
      </w:r>
      <w:proofErr w:type="spellStart"/>
      <w:r w:rsidRPr="00C81B84">
        <w:t>aktuarielt</w:t>
      </w:r>
      <w:proofErr w:type="spellEnd"/>
      <w:r w:rsidRPr="00C81B84">
        <w:t xml:space="preserve"> beregnet premie (arbeidsgiverandel), slik det gjøres i privat sektor. Tjenestemannsorganisasjonene betaler ikke arbeidsgiverandel for ansatte som har ulønnet permisjon fra statlig virksomhet for å ha verv eller være ansatt i en slik organisasjon. I samsvar med permisjonsavtalen betaler organisasjonene kun 2 pst. medlemsinnskudd. For å synliggjøre statens årlige bidrag til tjenestemannsorganisasjonene på pensjonsområdet, budsjetteres disse premiekostnadene på en egen post i statsbudsjettet.</w:t>
      </w:r>
    </w:p>
    <w:p w14:paraId="665B822F" w14:textId="77777777" w:rsidR="00EE2529" w:rsidRPr="00C81B84" w:rsidRDefault="00AD5E1E" w:rsidP="00C81B84">
      <w:r w:rsidRPr="00C81B84">
        <w:t>SPK fakturerer utgiftene halvårlig og etterskuddsvis. For tjenestemannsorganisasjonene består premieprognosen for 2023 derfor av fakturert premie for 2. halvår 2022 og premieprognose for 1. halvår 2023. På grunn av nye lønnsvekstforutsetninger for 2023 og endringer i medlemsbestanden øker bevilgningsbehovet med om lag 1,2 mill. kroner. I tillegg kommer en økning på om lag 3,5 mill. kroner som følge av at faktisk fakturert premie for andre halvår i 2022 ble høyere enn forventet. Det foreslås derfor å øke bevilgningen med 5 mill. kroner.</w:t>
      </w:r>
    </w:p>
    <w:p w14:paraId="5F9E3BE9" w14:textId="77777777" w:rsidR="00EE2529" w:rsidRPr="00C81B84" w:rsidRDefault="00AD5E1E" w:rsidP="00C81B84">
      <w:pPr>
        <w:pStyle w:val="b-budkaptit"/>
      </w:pPr>
      <w:r w:rsidRPr="00C81B84">
        <w:t>Kap. 505 Boliglånsordningen i Statens pensjonskasse</w:t>
      </w:r>
    </w:p>
    <w:p w14:paraId="546D36A1" w14:textId="77777777" w:rsidR="00EE2529" w:rsidRPr="00C81B84" w:rsidRDefault="00AD5E1E" w:rsidP="00C81B84">
      <w:pPr>
        <w:pStyle w:val="b-post"/>
      </w:pPr>
      <w:r w:rsidRPr="00C81B84">
        <w:t>Post 01 Driftsutgifter</w:t>
      </w:r>
    </w:p>
    <w:p w14:paraId="7CD5A849" w14:textId="77777777" w:rsidR="00EE2529" w:rsidRPr="00C81B84" w:rsidRDefault="00AD5E1E" w:rsidP="00C81B84">
      <w:r w:rsidRPr="00C81B84">
        <w:t>Bevilgningen dekker kostnadene til Statens pensjonskasse (SPK) for å administrere boliglånsordningen. Administrasjonskostnadene anslås å utgjøre 55 mill. kroner i 2023, en økning på 14 mill. kroner fra saldert budsjett for 2023. Økningen skyldes at det legges til grunn at SPK skal behandle flere lånesøknader og en økning i samlet låneportefølje, jf. nærmere redegjørelse under kap. 505, post 90. Se også omtale under kap. 3505, post 01. Det foreslås at bevilgningen økes med 14 mill. kroner.</w:t>
      </w:r>
    </w:p>
    <w:p w14:paraId="2BA5E4A5" w14:textId="77777777" w:rsidR="00EE2529" w:rsidRPr="00C81B84" w:rsidRDefault="00AD5E1E" w:rsidP="00C81B84">
      <w:pPr>
        <w:pStyle w:val="b-post"/>
      </w:pPr>
      <w:r w:rsidRPr="00C81B84">
        <w:t>Post 90 Utlån, overslagsbevilgning</w:t>
      </w:r>
    </w:p>
    <w:p w14:paraId="1641459E" w14:textId="77777777" w:rsidR="00EE2529" w:rsidRPr="00C81B84" w:rsidRDefault="00AD5E1E" w:rsidP="00C81B84">
      <w:r w:rsidRPr="00C81B84">
        <w:t>Bevilgningen dekker forventet brutto utlån til boliglån i Statens pensjonskasse, i tillegg til beregnede opptjente, ikke betalte renter på lånene. Som følge av at det legges til grunn høyere søknadsinngang, flere utbetalte lån og en økning i gjennomsnittlig utbetalt beløp anslås det nå at utbetalte lån vil utgjøre 26 500 mill. kroner i 2023. Anslaget inkluderer 96 mill. kroner i beregnede opptjente renteinntekter ved utgangen av 2023. Det foreslås på denne bakgrunn å øke bevilgningen med 12 100 mill. kroner.</w:t>
      </w:r>
    </w:p>
    <w:p w14:paraId="6118704D" w14:textId="77777777" w:rsidR="00EE2529" w:rsidRPr="00C81B84" w:rsidRDefault="00AD5E1E" w:rsidP="00C81B84">
      <w:pPr>
        <w:pStyle w:val="b-budkaptit"/>
      </w:pPr>
      <w:r w:rsidRPr="00C81B84">
        <w:t>Kap. 3505 Boliglånsordningen i Statens pensjonskasse</w:t>
      </w:r>
    </w:p>
    <w:p w14:paraId="019912C4" w14:textId="77777777" w:rsidR="00EE2529" w:rsidRPr="00C81B84" w:rsidRDefault="00AD5E1E" w:rsidP="00C81B84">
      <w:pPr>
        <w:pStyle w:val="b-post"/>
      </w:pPr>
      <w:r w:rsidRPr="00C81B84">
        <w:t>Post 01 Gebyrinntekter, lån</w:t>
      </w:r>
    </w:p>
    <w:p w14:paraId="6871A60B" w14:textId="77777777" w:rsidR="00EE2529" w:rsidRPr="00C81B84" w:rsidRDefault="00AD5E1E" w:rsidP="00C81B84">
      <w:r w:rsidRPr="00C81B84">
        <w:t>Bevilgningen gjelder innbetaling av gebyrer fra låntakerne i boliglånsordningen i Statens pensjonskasse i form av termingebyr, etableringsgebyr, purregebyr o.l. Som følge av at det legges til grunn økt søknadsinngang og flere utbetalte lån enn i saldert budsjett for 2023, anslås gebyrinntektene å utgjøre 51 mill. kroner i 2023. Bevilgningen foreslås derfor økt med 14 mill. kroner, jf. kap. 505, post 01.</w:t>
      </w:r>
    </w:p>
    <w:p w14:paraId="6AFBE0B7" w14:textId="77777777" w:rsidR="00EE2529" w:rsidRPr="00C81B84" w:rsidRDefault="00AD5E1E" w:rsidP="00C81B84">
      <w:pPr>
        <w:pStyle w:val="b-post"/>
      </w:pPr>
      <w:r w:rsidRPr="00C81B84">
        <w:t>Post 90 Tilbakebetaling av lån</w:t>
      </w:r>
    </w:p>
    <w:p w14:paraId="5BE8C749" w14:textId="77777777" w:rsidR="00EE2529" w:rsidRPr="00C81B84" w:rsidRDefault="00AD5E1E" w:rsidP="00C81B84">
      <w:r w:rsidRPr="00C81B84">
        <w:t>Posten omfatter ordinære og ekstraordinære avdrag og tilbakeføring av beregnet opptjente, men ikke betalte renteinntekter. På bakgrunn av utviklingen den siste tiden forventes det færre innfridde lån og en reduksjon i gjennomsnittlig innfridd beløp sammenliknet med det som ble lagt til grunn i saldert budsjett for 2023. Samtidig forventes det en økning i løpende avdrag som følge av en økning i låneporteføljen, jf. kap. 505, post 90. Det legges nå til grunn en innbetaling på 7 800 mill. kroner i 2023, inkludert 54 mill. kroner i tilbakeføring av beregnede opptjente renter ved inngangen til 2023. Samlet sett foreslås det å redusere bevilgningen med 300 mill. kroner.</w:t>
      </w:r>
    </w:p>
    <w:p w14:paraId="0C3230A3" w14:textId="77777777" w:rsidR="00EE2529" w:rsidRPr="00C81B84" w:rsidRDefault="00AD5E1E" w:rsidP="00C81B84">
      <w:pPr>
        <w:pStyle w:val="b-budkaptit"/>
      </w:pPr>
      <w:r w:rsidRPr="00C81B84">
        <w:t>Kap. 5607 Renter av boliglånsordningen i Statens pensjonskasse</w:t>
      </w:r>
    </w:p>
    <w:p w14:paraId="7C808D04" w14:textId="77777777" w:rsidR="00EE2529" w:rsidRPr="00C81B84" w:rsidRDefault="00AD5E1E" w:rsidP="00C81B84">
      <w:pPr>
        <w:pStyle w:val="b-post"/>
      </w:pPr>
      <w:r w:rsidRPr="00C81B84">
        <w:t>Post 80 Renter</w:t>
      </w:r>
    </w:p>
    <w:p w14:paraId="6AAECE4F" w14:textId="77777777" w:rsidR="00EE2529" w:rsidRPr="00C81B84" w:rsidRDefault="00AD5E1E" w:rsidP="00C81B84">
      <w:r w:rsidRPr="00C81B84">
        <w:t>Bevilgningen gjelder renteinntekter og opptjente, ikke betalte renter knyttet til boliglånsordningen i Statens pensjonskasse. Låneporteføljen ved inngangen til 2023 var høyere enn det som ble forutsatt i saldert budsjett for 2023, og det forventes nå en høyere vekst i låneporteføljen gjennom 2023 jf. omtale under kap. 505, post 90. På bakgrunn av dette foreslås det å øke bevilgningen med 311 mill. kroner.</w:t>
      </w:r>
    </w:p>
    <w:p w14:paraId="4F2D9047" w14:textId="77777777" w:rsidR="00EE2529" w:rsidRPr="00C81B84" w:rsidRDefault="00AD5E1E" w:rsidP="00C81B84">
      <w:pPr>
        <w:pStyle w:val="b-budkaptit"/>
      </w:pPr>
      <w:r w:rsidRPr="00C81B84">
        <w:t>Kap. 507 Gruppelivsforsikring</w:t>
      </w:r>
    </w:p>
    <w:p w14:paraId="2204DCFF" w14:textId="77777777" w:rsidR="00EE2529" w:rsidRPr="00C81B84" w:rsidRDefault="00AD5E1E" w:rsidP="00C81B84">
      <w:pPr>
        <w:pStyle w:val="b-post"/>
      </w:pPr>
      <w:r w:rsidRPr="00C81B84">
        <w:t>Post 01 Driftsutgifter, overslagsbevilgning</w:t>
      </w:r>
    </w:p>
    <w:p w14:paraId="2F9ED703" w14:textId="77777777" w:rsidR="00EE2529" w:rsidRPr="00C81B84" w:rsidRDefault="00AD5E1E" w:rsidP="00C81B84">
      <w:r w:rsidRPr="00C81B84">
        <w:t>Bevilgningen gjelder erstatningsutbetalinger og kostnader til å administrere gruppelivsordningen. Basert på erfaringstall for antall erstatningssaker og gjennomsnittlig erstatningsutbetaling legges det til grunn et bevilgningsbehov på 240 mill. kroner i 2023. Det foreslås derfor å redusere bevilgningen med 30 mill. kroner.</w:t>
      </w:r>
    </w:p>
    <w:p w14:paraId="7BAB66A7" w14:textId="77777777" w:rsidR="00EE2529" w:rsidRPr="00C81B84" w:rsidRDefault="00AD5E1E" w:rsidP="00C81B84">
      <w:pPr>
        <w:pStyle w:val="b-budkaptit"/>
      </w:pPr>
      <w:r w:rsidRPr="00C81B84">
        <w:t>Kap. 510 Departementenes sikkerhets- og serviceorganisasjon</w:t>
      </w:r>
    </w:p>
    <w:p w14:paraId="798E0954" w14:textId="77777777" w:rsidR="00EE2529" w:rsidRPr="00C81B84" w:rsidRDefault="00AD5E1E" w:rsidP="00C81B84">
      <w:pPr>
        <w:pStyle w:val="b-post"/>
      </w:pPr>
      <w:r w:rsidRPr="00C81B84">
        <w:t>Post 01 Driftsutgifter</w:t>
      </w:r>
    </w:p>
    <w:p w14:paraId="5908D4AC" w14:textId="77777777" w:rsidR="00EE2529" w:rsidRPr="00C81B84" w:rsidRDefault="00AD5E1E" w:rsidP="00C81B84">
      <w:r w:rsidRPr="00C81B84">
        <w:t>Bevilgningen dekker utgifter til lønn og andre driftsutgifter for Departementenes sikkerhets- og serviceorganisasjon (DSS). I tillegg dekker bevilgningen utgifter til fellestjenester for departementsfellesskapet og Statsministerens kontor.</w:t>
      </w:r>
    </w:p>
    <w:p w14:paraId="42D3BFBF" w14:textId="77777777" w:rsidR="00EE2529" w:rsidRPr="00C81B84" w:rsidRDefault="00AD5E1E" w:rsidP="00C81B84">
      <w:pPr>
        <w:pStyle w:val="avsnitt-undertittel"/>
      </w:pPr>
      <w:r w:rsidRPr="00C81B84">
        <w:t>Departementsakademiet</w:t>
      </w:r>
    </w:p>
    <w:p w14:paraId="506FE67E" w14:textId="77777777" w:rsidR="00EE2529" w:rsidRPr="00C81B84" w:rsidRDefault="00AD5E1E" w:rsidP="00C81B84">
      <w:r w:rsidRPr="00C81B84">
        <w:t>Departementsakademiet er et sentralt tiltak i strategien for departementsfellesskapet 2021–2025 «Gode hver oss. Best sammen». Akademiet skal utvikle og tilby relevante kompetansetilbud for alle departementsansatte og plasseres organisatorisk i DSS med planlagt oppstart fra høsten 2023. Etablering av Departementsakademiet vil medføre varige økte utgifter. For 2023 foreslås det å øke bevilgningen med 1,4 mill. kroner. Økningen skal brukerfinansieres ved rammeoverføringer fra departementene, jf. omtale under kap. 500, post 01 og øvrige departementer.</w:t>
      </w:r>
    </w:p>
    <w:p w14:paraId="6FEA3D06" w14:textId="77777777" w:rsidR="00EE2529" w:rsidRPr="00C81B84" w:rsidRDefault="00AD5E1E" w:rsidP="00C81B84">
      <w:pPr>
        <w:pStyle w:val="avsnitt-undertittel"/>
      </w:pPr>
      <w:r w:rsidRPr="00C81B84">
        <w:t>Økte driftsutgifter</w:t>
      </w:r>
    </w:p>
    <w:p w14:paraId="0833F370" w14:textId="77777777" w:rsidR="00EE2529" w:rsidRPr="00C81B84" w:rsidRDefault="00AD5E1E" w:rsidP="00C81B84">
      <w:r w:rsidRPr="00C81B84">
        <w:t>For å sikre at DSS har tilstrekkelig handlingsrom for å gjennomføre nødvendige driftsaktiviteter, herunder utskifting av PC-klienter, foreslås det å øke bevilgningen med 10 mill. kroner ved overføring fra post 45, jf. omtale under post 45.</w:t>
      </w:r>
    </w:p>
    <w:p w14:paraId="4C0EC4A9" w14:textId="77777777" w:rsidR="00EE2529" w:rsidRPr="00C81B84" w:rsidRDefault="00AD5E1E" w:rsidP="00C81B84">
      <w:pPr>
        <w:pStyle w:val="avsnitt-undertittel"/>
      </w:pPr>
      <w:r w:rsidRPr="00C81B84">
        <w:t>Ekstraordinær prisjustering</w:t>
      </w:r>
    </w:p>
    <w:p w14:paraId="6D9B7157" w14:textId="77777777" w:rsidR="00EE2529" w:rsidRPr="00C81B84" w:rsidRDefault="00AD5E1E" w:rsidP="00C81B84">
      <w:r w:rsidRPr="00C81B84">
        <w:t>Bevilgningen foreslås økt med 5,9 mill. kroner som følge av den ekstraordinære lønns- og prisjusteringen av budsjettet, jf. nærmere omtale i avsnitt 3.1.</w:t>
      </w:r>
    </w:p>
    <w:p w14:paraId="7F5810A9" w14:textId="77777777" w:rsidR="00EE2529" w:rsidRPr="00C81B84" w:rsidRDefault="00AD5E1E" w:rsidP="00C81B84">
      <w:pPr>
        <w:pStyle w:val="avsnitt-undertittel"/>
      </w:pPr>
      <w:r w:rsidRPr="00C81B84">
        <w:t>Midlertidig økt arbeidsgiveravgift</w:t>
      </w:r>
    </w:p>
    <w:p w14:paraId="70841F8C" w14:textId="77777777" w:rsidR="00EE2529" w:rsidRPr="00C81B84" w:rsidRDefault="00AD5E1E" w:rsidP="00C81B84">
      <w:r w:rsidRPr="00C81B84">
        <w:t>Bevilgningen foreslås økt med 1,7 mill. kroner til utgifter som følge av den midlertidig økte arbeidsgiveravgiften på inntekt over 750 000 kroner, jf. nærmere omtale i avsnitt 3.2.</w:t>
      </w:r>
    </w:p>
    <w:p w14:paraId="17BB3D51" w14:textId="77777777" w:rsidR="00EE2529" w:rsidRPr="00C81B84" w:rsidRDefault="00AD5E1E" w:rsidP="00C81B84">
      <w:pPr>
        <w:pStyle w:val="avsnitt-undertittel"/>
      </w:pPr>
      <w:r w:rsidRPr="00C81B84">
        <w:t>Oppsummering</w:t>
      </w:r>
    </w:p>
    <w:p w14:paraId="052BFEDB" w14:textId="77777777" w:rsidR="00EE2529" w:rsidRPr="00C81B84" w:rsidRDefault="00AD5E1E" w:rsidP="00C81B84">
      <w:r w:rsidRPr="00C81B84">
        <w:t>Samlet foreslås det å øke bevilgningen med 19 mill. kroner.</w:t>
      </w:r>
    </w:p>
    <w:p w14:paraId="03DCD468" w14:textId="77777777" w:rsidR="00EE2529" w:rsidRPr="00C81B84" w:rsidRDefault="00AD5E1E" w:rsidP="00C81B84">
      <w:pPr>
        <w:pStyle w:val="b-post"/>
      </w:pPr>
      <w:r w:rsidRPr="00C81B84">
        <w:t>Post 45 Større utstyrsanskaffelser og vedlikehold, kan overføres</w:t>
      </w:r>
    </w:p>
    <w:p w14:paraId="49CD39C6" w14:textId="77777777" w:rsidR="00EE2529" w:rsidRPr="00C81B84" w:rsidRDefault="00AD5E1E" w:rsidP="00C81B84">
      <w:r w:rsidRPr="00C81B84">
        <w:t>Bevilgningen skal dekke utgifter til investeringer, vedlikehold, utskifting av utstyr og utviklingskostnader til tjenesteleveranser innenfor tjenesteområdene; digitale tjenester, fasilitetstjenester, HR-tjenester og vakt- og resepsjonstjenester.</w:t>
      </w:r>
    </w:p>
    <w:p w14:paraId="612E5045" w14:textId="77777777" w:rsidR="00EE2529" w:rsidRPr="00C81B84" w:rsidRDefault="00AD5E1E" w:rsidP="00C81B84">
      <w:pPr>
        <w:pStyle w:val="avsnitt-undertittel"/>
      </w:pPr>
      <w:r w:rsidRPr="00C81B84">
        <w:t>Inndekning for økte driftsutgifter</w:t>
      </w:r>
    </w:p>
    <w:p w14:paraId="48CA641F" w14:textId="77777777" w:rsidR="00EE2529" w:rsidRPr="00C81B84" w:rsidRDefault="00AD5E1E" w:rsidP="00C81B84">
      <w:r w:rsidRPr="00C81B84">
        <w:t>For å sikre at DSS har tilstrekkelig handlingsrom for å gjennomføre nødvendige driftsaktiviteter, foreslås det å redusere bevilgningen med 10 mill. kroner mot en tilsvarende økning på post 01, jf. omtale under post 01.</w:t>
      </w:r>
    </w:p>
    <w:p w14:paraId="176FD92C" w14:textId="77777777" w:rsidR="00EE2529" w:rsidRPr="00C81B84" w:rsidRDefault="00AD5E1E" w:rsidP="00C81B84">
      <w:pPr>
        <w:pStyle w:val="avsnitt-undertittel"/>
      </w:pPr>
      <w:r w:rsidRPr="00C81B84">
        <w:t>Anskaffelse av IKT nettverksutstyr – nytt RKV byggetrinn 1</w:t>
      </w:r>
    </w:p>
    <w:p w14:paraId="38EB33A4" w14:textId="77777777" w:rsidR="00EE2529" w:rsidRPr="00C81B84" w:rsidRDefault="00AD5E1E" w:rsidP="00C81B84">
      <w:r w:rsidRPr="00C81B84">
        <w:t>For å kunne ta i bruk byggetrinn 1 i nytt regjeringskvartal, er det behov for å anskaffe IKT nettverksutstyr. For å sikre planlagt innflytting i nytt regjeringskvartal, er det behov for å gå ut med anskaffelsen i markedet i løpet av 2023. Det foreslås 14 mill. kroner i 2023 til kjøp av ekstern bistand for å kunne starte opp gjennomføring av anskaffelsen. Regjeringen kommer tilbake med forslag til videre oppfølging av den samlede kostnaden for anskaffelsen.</w:t>
      </w:r>
    </w:p>
    <w:p w14:paraId="3228FF6F" w14:textId="77777777" w:rsidR="00EE2529" w:rsidRPr="00C81B84" w:rsidRDefault="00AD5E1E" w:rsidP="00C81B84">
      <w:r w:rsidRPr="00C81B84">
        <w:t>Det foreslås å øke bevilgningen med 14 mill. kroner.</w:t>
      </w:r>
    </w:p>
    <w:p w14:paraId="69DC0B88" w14:textId="77777777" w:rsidR="00EE2529" w:rsidRPr="00C81B84" w:rsidRDefault="00AD5E1E" w:rsidP="00C81B84">
      <w:pPr>
        <w:pStyle w:val="avsnitt-undertittel"/>
      </w:pPr>
      <w:r w:rsidRPr="00C81B84">
        <w:t>Ekstraordinær prisjustering</w:t>
      </w:r>
    </w:p>
    <w:p w14:paraId="39B341D0" w14:textId="77777777" w:rsidR="00EE2529" w:rsidRPr="00C81B84" w:rsidRDefault="00AD5E1E" w:rsidP="00C81B84">
      <w:r w:rsidRPr="00C81B84">
        <w:t>Bevilgningen foreslås økt med 3,3 mill. kroner som følge av den ekstraordinære lønns- og prisjusteringen av budsjettet, jf. nærmere omtale i avsnitt 3.1.</w:t>
      </w:r>
    </w:p>
    <w:p w14:paraId="2CF0A780" w14:textId="77777777" w:rsidR="00EE2529" w:rsidRPr="00C81B84" w:rsidRDefault="00AD5E1E" w:rsidP="00C81B84">
      <w:pPr>
        <w:pStyle w:val="avsnitt-undertittel"/>
      </w:pPr>
      <w:r w:rsidRPr="00C81B84">
        <w:t>Oppsummering</w:t>
      </w:r>
    </w:p>
    <w:p w14:paraId="2756924C" w14:textId="77777777" w:rsidR="00EE2529" w:rsidRPr="00C81B84" w:rsidRDefault="00AD5E1E" w:rsidP="00C81B84">
      <w:r w:rsidRPr="00C81B84">
        <w:t>Samlet foreslås det å øke bevilgningen med 7,3 mill. kroner.</w:t>
      </w:r>
    </w:p>
    <w:p w14:paraId="3F373B4F" w14:textId="77777777" w:rsidR="00EE2529" w:rsidRPr="00C81B84" w:rsidRDefault="00AD5E1E" w:rsidP="00C81B84">
      <w:pPr>
        <w:pStyle w:val="b-budkaptit"/>
      </w:pPr>
      <w:r w:rsidRPr="00C81B84">
        <w:t>Kap. 525 Statsforvalterne</w:t>
      </w:r>
    </w:p>
    <w:p w14:paraId="44EB2D66" w14:textId="77777777" w:rsidR="00EE2529" w:rsidRPr="00C81B84" w:rsidRDefault="00AD5E1E" w:rsidP="00C81B84">
      <w:pPr>
        <w:pStyle w:val="b-post"/>
      </w:pPr>
      <w:r w:rsidRPr="00C81B84">
        <w:t>Post 01 Driftsutgifter</w:t>
      </w:r>
    </w:p>
    <w:p w14:paraId="0D398AE2" w14:textId="77777777" w:rsidR="00EE2529" w:rsidRPr="00C81B84" w:rsidRDefault="00AD5E1E" w:rsidP="00C81B84">
      <w:r w:rsidRPr="00C81B84">
        <w:t>Bevilgningen skal dekke ordinære lønns- og driftsutgifter for statsforvalterne og Statsforvalterens fellestjenester. Bevilgningen skal bidra til forsvarlig oppgavegjennomføring i disse virksomhetene på vegne av 13 departementer.</w:t>
      </w:r>
    </w:p>
    <w:p w14:paraId="7391B7FF" w14:textId="77777777" w:rsidR="00EE2529" w:rsidRPr="00C81B84" w:rsidRDefault="00AD5E1E" w:rsidP="00C81B84">
      <w:pPr>
        <w:pStyle w:val="avsnitt-undertittel"/>
      </w:pPr>
      <w:r w:rsidRPr="00C81B84">
        <w:t>Landsdekkende rolle innen petroleumsfeltet</w:t>
      </w:r>
    </w:p>
    <w:p w14:paraId="384C9ECF" w14:textId="77777777" w:rsidR="00EE2529" w:rsidRPr="00C81B84" w:rsidRDefault="00AD5E1E" w:rsidP="00C81B84">
      <w:r w:rsidRPr="00C81B84">
        <w:t>Det foreslås økt bevilgning til Statsforvalteren i Rogaland sin landsdekkende rolle innen petroleumsfeltet, slik at statsforvalteren kan ivareta og utvikle dagens oppgaveportefølje, og for å være rustet til nye næringer offshore. Det foreslås å øke bevilgningen med 1 mill. kroner, mot en reduksjon på Helse- og omsorgsdepartementets kap. 765, post 21.</w:t>
      </w:r>
    </w:p>
    <w:p w14:paraId="6E7537B3" w14:textId="77777777" w:rsidR="00EE2529" w:rsidRPr="00C81B84" w:rsidRDefault="00AD5E1E" w:rsidP="00C81B84">
      <w:pPr>
        <w:pStyle w:val="avsnitt-undertittel"/>
      </w:pPr>
      <w:r w:rsidRPr="00C81B84">
        <w:t>Tilsyn med enslige mindreårige i mottak</w:t>
      </w:r>
    </w:p>
    <w:p w14:paraId="21E6B954" w14:textId="77777777" w:rsidR="00EE2529" w:rsidRPr="00C81B84" w:rsidRDefault="00AD5E1E" w:rsidP="00C81B84">
      <w:r w:rsidRPr="00C81B84">
        <w:t>Justis- og beredskapsdepartementet har gitt Statsforvalteren i Oslo og Viken oppgaven med å føre tilsyn med omsorgen for enslige mindreårige som bor i asylmottak. I løpet av det siste året har antall enslige mindreårige i asylmottak økt betydelig, og det samme gjelder antallet asylmottak disse bor på. Det er derfor et økt behov for å føre tilsyn med omsorgen for denne gruppen i år. På denne bakgrunnen foreslås det å øke bevilgningen med 3,6 mill. kroner.</w:t>
      </w:r>
    </w:p>
    <w:p w14:paraId="2B608330" w14:textId="77777777" w:rsidR="00EE2529" w:rsidRPr="00C81B84" w:rsidRDefault="00AD5E1E" w:rsidP="00C81B84">
      <w:pPr>
        <w:pStyle w:val="avsnitt-undertittel"/>
      </w:pPr>
      <w:r w:rsidRPr="00C81B84">
        <w:t>Økt oppgavemengde for statsforvalterne knyttet til krigen i Ukraina</w:t>
      </w:r>
    </w:p>
    <w:p w14:paraId="3095A0B4" w14:textId="77777777" w:rsidR="00EE2529" w:rsidRPr="00C81B84" w:rsidRDefault="00AD5E1E" w:rsidP="00C81B84">
      <w:r w:rsidRPr="00C81B84">
        <w:t>Bevilgningen foreslås økt med 10 mill. kroner til økt oppgavemengde på Justis- og beredskapsdepartementets område på grunn av krigen i Ukraina.</w:t>
      </w:r>
    </w:p>
    <w:p w14:paraId="7742F22D" w14:textId="77777777" w:rsidR="00EE2529" w:rsidRPr="00C81B84" w:rsidRDefault="00AD5E1E" w:rsidP="00C81B84">
      <w:pPr>
        <w:pStyle w:val="avsnitt-undertittel"/>
      </w:pPr>
      <w:r w:rsidRPr="00C81B84">
        <w:t>Ekstraordinær prisjustering</w:t>
      </w:r>
    </w:p>
    <w:p w14:paraId="5E51B1EA" w14:textId="77777777" w:rsidR="00EE2529" w:rsidRPr="00C81B84" w:rsidRDefault="00AD5E1E" w:rsidP="00C81B84">
      <w:r w:rsidRPr="00C81B84">
        <w:t>Bevilgningen foreslås økt med 12,9 mill. kroner som følge av den ekstraordinære lønns- og prisjusteringen av budsjettet, jf. nærmere omtale i avsnitt 3.1.</w:t>
      </w:r>
    </w:p>
    <w:p w14:paraId="7F234ABA" w14:textId="77777777" w:rsidR="00EE2529" w:rsidRPr="00C81B84" w:rsidRDefault="00AD5E1E" w:rsidP="00C81B84">
      <w:pPr>
        <w:pStyle w:val="avsnitt-undertittel"/>
      </w:pPr>
      <w:r w:rsidRPr="00C81B84">
        <w:t>Midlertidig økt arbeidsgiveravgift</w:t>
      </w:r>
    </w:p>
    <w:p w14:paraId="07F6B0EB" w14:textId="77777777" w:rsidR="00EE2529" w:rsidRPr="00C81B84" w:rsidRDefault="00AD5E1E" w:rsidP="00C81B84">
      <w:r w:rsidRPr="00C81B84">
        <w:t>Bevilgningen foreslås økt med 4,8 mill. kroner til utgifter som følge av den midlertidig økte arbeidsgiveravgiften på inntekt over 750 000 kroner, jf. nærmere omtale i avsnitt 3.2.</w:t>
      </w:r>
    </w:p>
    <w:p w14:paraId="1DEDD7DA" w14:textId="77777777" w:rsidR="00EE2529" w:rsidRPr="00C81B84" w:rsidRDefault="00AD5E1E" w:rsidP="00C81B84">
      <w:pPr>
        <w:pStyle w:val="avsnitt-undertittel"/>
      </w:pPr>
      <w:r w:rsidRPr="00C81B84">
        <w:t>Oppsummering</w:t>
      </w:r>
    </w:p>
    <w:p w14:paraId="487E8DAD" w14:textId="77777777" w:rsidR="00EE2529" w:rsidRPr="00C81B84" w:rsidRDefault="00AD5E1E" w:rsidP="00C81B84">
      <w:r w:rsidRPr="00C81B84">
        <w:t>Samlet foreslås det å øke bevilgningen med 32,3 mill. kroner.</w:t>
      </w:r>
    </w:p>
    <w:p w14:paraId="3A0E0AA0" w14:textId="77777777" w:rsidR="00EE2529" w:rsidRPr="00C81B84" w:rsidRDefault="00AD5E1E" w:rsidP="00C81B84">
      <w:pPr>
        <w:pStyle w:val="b-budkaptit"/>
      </w:pPr>
      <w:r w:rsidRPr="00C81B84">
        <w:t>Kap. 530 Byggeprosjekter utenfor husleieordningen</w:t>
      </w:r>
    </w:p>
    <w:p w14:paraId="47BA81BA" w14:textId="77777777" w:rsidR="00EE2529" w:rsidRPr="00C81B84" w:rsidRDefault="00AD5E1E" w:rsidP="00C81B84">
      <w:pPr>
        <w:pStyle w:val="b-post"/>
      </w:pPr>
      <w:r w:rsidRPr="00C81B84">
        <w:t>Post 30 Prosjektering av bygg, kan overføres</w:t>
      </w:r>
    </w:p>
    <w:p w14:paraId="590FA219" w14:textId="77777777" w:rsidR="00EE2529" w:rsidRPr="00C81B84" w:rsidRDefault="00AD5E1E" w:rsidP="00C81B84">
      <w:r w:rsidRPr="00C81B84">
        <w:t>Bevilgningen dekker midler til prosjektering av ordinære byggeprosjekter frem til fullført forprosjekt. Det foreslås å øke bevilgningen til prosjektering av NTNU Campussamling med 8 mill. kroner, mot en tilsvarende reduksjon av bevilgningen under kap. 530, post 45.</w:t>
      </w:r>
    </w:p>
    <w:p w14:paraId="47CA77A4" w14:textId="77777777" w:rsidR="00EE2529" w:rsidRPr="00C81B84" w:rsidRDefault="00AD5E1E" w:rsidP="00C81B84">
      <w:pPr>
        <w:pStyle w:val="b-post"/>
      </w:pPr>
      <w:r w:rsidRPr="00C81B84">
        <w:t>Post 33 Videreføring av byggeprosjekter, kan overføres</w:t>
      </w:r>
    </w:p>
    <w:p w14:paraId="3D5CB142" w14:textId="77777777" w:rsidR="00EE2529" w:rsidRPr="00C81B84" w:rsidRDefault="00AD5E1E" w:rsidP="00C81B84">
      <w:r w:rsidRPr="00C81B84">
        <w:t xml:space="preserve">Bevilgningen dekker midler til videreføring av prosjekter som Stortinget tidligere har vedtatt å starte opp. Bevilgningen skal sikre </w:t>
      </w:r>
      <w:proofErr w:type="gramStart"/>
      <w:r w:rsidRPr="00C81B84">
        <w:t>optimal</w:t>
      </w:r>
      <w:proofErr w:type="gramEnd"/>
      <w:r w:rsidRPr="00C81B84">
        <w:t xml:space="preserve"> fremdrift i prosjekter under oppføring.</w:t>
      </w:r>
    </w:p>
    <w:p w14:paraId="28091349" w14:textId="77777777" w:rsidR="00EE2529" w:rsidRPr="00C81B84" w:rsidRDefault="00AD5E1E" w:rsidP="00C81B84">
      <w:r w:rsidRPr="00C81B84">
        <w:t>Livsvitenskapsbygget har et økt likviditetsbehov på 500 mill. kroner. Årsaken er endringer i gjennomføringsavtaler til råbygg og tett bygg, samt justert prognose for innredningsarbeider.</w:t>
      </w:r>
    </w:p>
    <w:p w14:paraId="7F3596FB" w14:textId="77777777" w:rsidR="00EE2529" w:rsidRPr="00C81B84" w:rsidRDefault="00AD5E1E" w:rsidP="00C81B84">
      <w:r w:rsidRPr="00C81B84">
        <w:t>Vikingtidsmuseet har et økt likviditetsbehov på 90 mill. kroner. Årsaken er at arbeidet med å sikre gjenstander og objekter er mer krevende enn antatt og at arbeider som var planlagt i 2022 og 2024 blir gjennomført i år.</w:t>
      </w:r>
    </w:p>
    <w:p w14:paraId="45EE159E" w14:textId="77777777" w:rsidR="00EE2529" w:rsidRPr="00C81B84" w:rsidRDefault="00AD5E1E" w:rsidP="00C81B84">
      <w:r w:rsidRPr="00C81B84">
        <w:t>Prosjekter i avslutnings- og reklamasjonsfasen har et økt likviditetsbehov på 60 mill. kroner.</w:t>
      </w:r>
    </w:p>
    <w:p w14:paraId="59C020BE" w14:textId="77777777" w:rsidR="00EE2529" w:rsidRPr="00C81B84" w:rsidRDefault="00AD5E1E" w:rsidP="00C81B84">
      <w:r w:rsidRPr="00C81B84">
        <w:t>Samlet foreslås det å øke bevilgningen med 650 mill. kroner.</w:t>
      </w:r>
    </w:p>
    <w:p w14:paraId="3AB50AC4" w14:textId="77777777" w:rsidR="00EE2529" w:rsidRPr="00C81B84" w:rsidRDefault="00AD5E1E" w:rsidP="00C81B84">
      <w:pPr>
        <w:pStyle w:val="b-post"/>
      </w:pPr>
      <w:r w:rsidRPr="00C81B84">
        <w:t>Post 36 Kunstnerisk utsmykking, kan overføres</w:t>
      </w:r>
    </w:p>
    <w:p w14:paraId="4E6AD0B4" w14:textId="77777777" w:rsidR="00EE2529" w:rsidRPr="00C81B84" w:rsidRDefault="00AD5E1E" w:rsidP="00C81B84">
      <w:r w:rsidRPr="00C81B84">
        <w:t>Bevilgningen dekker midler til kunstnerisk utsmykking av statlige bygg under oppføring på kap. 530 Byggeprosjekter utenfor husleieordningen og kap. 2445 Statsbygg. Likviditetsbehovet er 30 mill. kroner lavere enn bevilgningen. Årsaken er i hovedsak forskyvning i utbetalinger mellom år.</w:t>
      </w:r>
    </w:p>
    <w:p w14:paraId="72D55883" w14:textId="77777777" w:rsidR="00EE2529" w:rsidRPr="00C81B84" w:rsidRDefault="00AD5E1E" w:rsidP="00C81B84">
      <w:r w:rsidRPr="00C81B84">
        <w:t>Det foreslås å redusere bevilgningen med 30 mill. kroner.</w:t>
      </w:r>
    </w:p>
    <w:p w14:paraId="7DB19298" w14:textId="77777777" w:rsidR="00EE2529" w:rsidRPr="00C81B84" w:rsidRDefault="00AD5E1E" w:rsidP="00C81B84">
      <w:pPr>
        <w:pStyle w:val="b-post"/>
      </w:pPr>
      <w:r w:rsidRPr="00C81B84">
        <w:t>Post 45 Større utstyrsanskaffelser og vedlikehold, kan overføres</w:t>
      </w:r>
    </w:p>
    <w:p w14:paraId="2051DEE9" w14:textId="77777777" w:rsidR="00EE2529" w:rsidRPr="00C81B84" w:rsidRDefault="00AD5E1E" w:rsidP="00C81B84">
      <w:r w:rsidRPr="00C81B84">
        <w:t>Bevilgningen dekker anskaffelse av brukerutstyr til byggeprosjektene i de tilfeller Statsbygg gis i oppdrag å prosjektere og anskaffe dette. Bevilgningen gjelder også brukerutstyr i byggeprosjekter som bevilges over kap. 2445 Statsbygg. Bevilgningen dekker også nødvendige tiltak på Nationaltheatret.</w:t>
      </w:r>
    </w:p>
    <w:p w14:paraId="7FE156B3" w14:textId="77777777" w:rsidR="00EE2529" w:rsidRPr="00C81B84" w:rsidRDefault="00AD5E1E" w:rsidP="00C81B84">
      <w:pPr>
        <w:pStyle w:val="avsnitt-undertittel"/>
      </w:pPr>
      <w:r w:rsidRPr="00C81B84">
        <w:t>Norsk havteknologisenter</w:t>
      </w:r>
    </w:p>
    <w:p w14:paraId="02C80ADD" w14:textId="77777777" w:rsidR="00EE2529" w:rsidRPr="00C81B84" w:rsidRDefault="00AD5E1E" w:rsidP="00C81B84">
      <w:r w:rsidRPr="00C81B84">
        <w:t>Likviditetsbehovet er 150 mill. kroner lavere enn bevilget. Deler av anskaffelsen av brukerutstyret er forskjøvet til senere år. Det foreslås derfor å redusere bevilgningen med 150 mill. kroner.</w:t>
      </w:r>
    </w:p>
    <w:p w14:paraId="4F55813F" w14:textId="77777777" w:rsidR="00EE2529" w:rsidRPr="00C81B84" w:rsidRDefault="00AD5E1E" w:rsidP="00C81B84">
      <w:pPr>
        <w:pStyle w:val="avsnitt-undertittel"/>
      </w:pPr>
      <w:r w:rsidRPr="00C81B84">
        <w:t>Campussamling NTNU</w:t>
      </w:r>
    </w:p>
    <w:p w14:paraId="1E4C3A3D" w14:textId="77777777" w:rsidR="00EE2529" w:rsidRPr="00C81B84" w:rsidRDefault="00AD5E1E" w:rsidP="00C81B84">
      <w:r w:rsidRPr="00C81B84">
        <w:t>Det foreslås at bevilgningen til prosjektering av brukerutstyrsprosjektet reduseres med 8 mill. kroner, mot en tilsvarende økning av bevilgningen til prosjektering av byggeprosjektet, jf. omtale under kap. 530, post 30.</w:t>
      </w:r>
    </w:p>
    <w:p w14:paraId="6D62F34D" w14:textId="77777777" w:rsidR="00EE2529" w:rsidRPr="00C81B84" w:rsidRDefault="00AD5E1E" w:rsidP="00C81B84">
      <w:pPr>
        <w:pStyle w:val="avsnitt-undertittel"/>
      </w:pPr>
      <w:r w:rsidRPr="00C81B84">
        <w:t>Nationaltheatret, sikringstiltak</w:t>
      </w:r>
    </w:p>
    <w:p w14:paraId="081CB335" w14:textId="77777777" w:rsidR="00EE2529" w:rsidRPr="00C81B84" w:rsidRDefault="00AD5E1E" w:rsidP="00C81B84">
      <w:r w:rsidRPr="00C81B84">
        <w:t xml:space="preserve">Regjeringen besluttet i 2022 å gjennomgå prosjektet på nytt, før et byggeprosjekt eventuelt blir startet opp. I 2022 fikk Statsbygg i oppdrag å sikre bygget og oppdatere tilstandsanalysen, slik at bygget skal kunne benyttes frem til rehabiliteringen kan igangsettes. Stortinget har bevilget midler til arbeidet med videre utredning og sikring, jf. </w:t>
      </w:r>
      <w:proofErr w:type="spellStart"/>
      <w:r w:rsidRPr="00C81B84">
        <w:t>Innst</w:t>
      </w:r>
      <w:proofErr w:type="spellEnd"/>
      <w:r w:rsidRPr="00C81B84">
        <w:t>. 16 S (2022–2023). Resultatene av tilstandsanalysen foreligger nå og viser behov for flere strakstiltak enn planlagt. Det foreslås å øke bevilgningen med 20 mill. kroner.</w:t>
      </w:r>
    </w:p>
    <w:p w14:paraId="5013B0D3" w14:textId="77777777" w:rsidR="00EE2529" w:rsidRPr="00C81B84" w:rsidRDefault="00AD5E1E" w:rsidP="00C81B84">
      <w:pPr>
        <w:pStyle w:val="avsnitt-undertittel"/>
      </w:pPr>
      <w:r w:rsidRPr="00C81B84">
        <w:t>Oppsummering</w:t>
      </w:r>
    </w:p>
    <w:p w14:paraId="1E736DD0" w14:textId="77777777" w:rsidR="00EE2529" w:rsidRPr="00C81B84" w:rsidRDefault="00AD5E1E" w:rsidP="00C81B84">
      <w:r w:rsidRPr="00C81B84">
        <w:t>Samlet foreslås det å redusere bevilgningen med 138 mill. kroner.</w:t>
      </w:r>
    </w:p>
    <w:p w14:paraId="4D489243" w14:textId="77777777" w:rsidR="00EE2529" w:rsidRPr="00C81B84" w:rsidRDefault="00AD5E1E" w:rsidP="00C81B84">
      <w:pPr>
        <w:pStyle w:val="b-budkaptit"/>
      </w:pPr>
      <w:r w:rsidRPr="00C81B84">
        <w:t>Kap. 533 Eiendommer utenfor husleieordningen</w:t>
      </w:r>
    </w:p>
    <w:p w14:paraId="741FFC0A" w14:textId="77777777" w:rsidR="00EE2529" w:rsidRPr="00C81B84" w:rsidRDefault="00AD5E1E" w:rsidP="00C81B84">
      <w:pPr>
        <w:pStyle w:val="b-post"/>
      </w:pPr>
      <w:r w:rsidRPr="00C81B84">
        <w:t>Post 45 Større utstyrsanskaffelser og vedlikehold, kan overføres</w:t>
      </w:r>
    </w:p>
    <w:p w14:paraId="0A14F476" w14:textId="77777777" w:rsidR="00EE2529" w:rsidRPr="00C81B84" w:rsidRDefault="00AD5E1E" w:rsidP="00C81B84">
      <w:r w:rsidRPr="00C81B84">
        <w:t xml:space="preserve">Bevilgningen dekker forvaltning av kulturhistoriske eiendommer utenfor den statlige husleieordningen, og det nasjonale minnestedet etter 22. juli på </w:t>
      </w:r>
      <w:proofErr w:type="spellStart"/>
      <w:r w:rsidRPr="00C81B84">
        <w:t>Utøyakaia</w:t>
      </w:r>
      <w:proofErr w:type="spellEnd"/>
      <w:r w:rsidRPr="00C81B84">
        <w:t>.</w:t>
      </w:r>
    </w:p>
    <w:p w14:paraId="60F30AD6" w14:textId="77777777" w:rsidR="00EE2529" w:rsidRPr="00C81B84" w:rsidRDefault="00AD5E1E" w:rsidP="00C81B84">
      <w:r w:rsidRPr="00C81B84">
        <w:t xml:space="preserve">Nasjonalt minnested etter 22. juli på </w:t>
      </w:r>
      <w:proofErr w:type="spellStart"/>
      <w:r w:rsidRPr="00C81B84">
        <w:t>Utøyakaia</w:t>
      </w:r>
      <w:proofErr w:type="spellEnd"/>
      <w:r w:rsidRPr="00C81B84">
        <w:t xml:space="preserve"> er ferdigstilt. Forventet sluttkostnad er 598 mill. kroner. Det er 74 mill. kroner lavere enn styringsrammen. Ved behandlingen av </w:t>
      </w:r>
      <w:proofErr w:type="spellStart"/>
      <w:r w:rsidRPr="00C81B84">
        <w:t>Prop</w:t>
      </w:r>
      <w:proofErr w:type="spellEnd"/>
      <w:r w:rsidRPr="00C81B84">
        <w:t>. 23 S (2022–2023) ble bevilgningen redusert med 50 mill. kroner. Det foreslås å redusere bevilgningen med ytterligere 24 mill. kroner.</w:t>
      </w:r>
    </w:p>
    <w:p w14:paraId="66F3A7E1" w14:textId="77777777" w:rsidR="00EE2529" w:rsidRPr="00C81B84" w:rsidRDefault="00AD5E1E" w:rsidP="00C81B84">
      <w:pPr>
        <w:pStyle w:val="b-budkaptit"/>
      </w:pPr>
      <w:r w:rsidRPr="00C81B84">
        <w:t>Kap. 2445 Statsbygg</w:t>
      </w:r>
    </w:p>
    <w:p w14:paraId="2C7C5169" w14:textId="77777777" w:rsidR="00EE2529" w:rsidRPr="00C81B84" w:rsidRDefault="00AD5E1E" w:rsidP="00C81B84">
      <w:pPr>
        <w:pStyle w:val="b-post"/>
      </w:pPr>
      <w:r w:rsidRPr="00C81B84">
        <w:t>Post 24 Driftsresultat</w:t>
      </w:r>
    </w:p>
    <w:p w14:paraId="384BE77C" w14:textId="77777777" w:rsidR="00EE2529" w:rsidRPr="00C81B84" w:rsidRDefault="00AD5E1E" w:rsidP="00C81B84">
      <w:pPr>
        <w:pStyle w:val="avsnitt-undertittel"/>
      </w:pPr>
      <w:r w:rsidRPr="00C81B84">
        <w:t>Opprydding etter 22. juli</w:t>
      </w:r>
    </w:p>
    <w:p w14:paraId="52FC5EAE" w14:textId="77777777" w:rsidR="00EE2529" w:rsidRPr="00C81B84" w:rsidRDefault="00AD5E1E" w:rsidP="00C81B84">
      <w:r w:rsidRPr="00C81B84">
        <w:t xml:space="preserve">Det er tidligere bevilget 221 mill. kroner til </w:t>
      </w:r>
      <w:proofErr w:type="spellStart"/>
      <w:r w:rsidRPr="00C81B84">
        <w:t>riving</w:t>
      </w:r>
      <w:proofErr w:type="spellEnd"/>
      <w:r w:rsidRPr="00C81B84">
        <w:t xml:space="preserve"> av Y-blokken og R4/Møllergaten 17 i regjeringskvartalet. Arbeidet er nå sluttført, og kostet 171 mill. kroner. Det foreslås derfor å føre 50 mill. kroner tilbake til statskassen. Det foreslås å øke driftsresultatet med 50 mill. kroner.</w:t>
      </w:r>
    </w:p>
    <w:p w14:paraId="36C922DC" w14:textId="77777777" w:rsidR="00EE2529" w:rsidRPr="00C81B84" w:rsidRDefault="00AD5E1E" w:rsidP="00C81B84">
      <w:pPr>
        <w:pStyle w:val="avsnitt-undertittel"/>
      </w:pPr>
      <w:r w:rsidRPr="00C81B84">
        <w:t>Leie av lokaler på Adamstuen</w:t>
      </w:r>
    </w:p>
    <w:p w14:paraId="5D4B301B" w14:textId="77777777" w:rsidR="00EE2529" w:rsidRPr="00C81B84" w:rsidRDefault="00AD5E1E" w:rsidP="00C81B84">
      <w:r w:rsidRPr="00C81B84">
        <w:t>Etter at Norges miljø- og biovitenskapelige universitet (NMBU) og Veterinærinstituttet (VI) flyttet fra Adamstuen ble eiendommene solgt. Veterinærinstituttet har disponert deler av en eiendom på Adamstuen, som ble solgt med overdragelse 1. desember 2022.</w:t>
      </w:r>
    </w:p>
    <w:p w14:paraId="28816203" w14:textId="77777777" w:rsidR="00EE2529" w:rsidRPr="00C81B84" w:rsidRDefault="00AD5E1E" w:rsidP="00C81B84">
      <w:r w:rsidRPr="00C81B84">
        <w:t>Imidlertid har Veterinærinstituttet utsatt flyttingen av et spesiallaboratorium til Ås til 2023. I salgsavtalen mellom Statsbygg og kjøper er det avtalt at staten kan leie laboratoriet frem til Veterinærinstituttet flytter. Det påløper utgifter for Statsbygg til husleie, strøm og andre driftsutgifter for laboratoriet frem til Veterinærinstituttet flytter ut.</w:t>
      </w:r>
    </w:p>
    <w:p w14:paraId="0699DDA4" w14:textId="77777777" w:rsidR="00EE2529" w:rsidRPr="00C81B84" w:rsidRDefault="00AD5E1E" w:rsidP="00C81B84">
      <w:r w:rsidRPr="00C81B84">
        <w:t>Utgiftene til husleie er 10 mill. kroner i 2023 og dette dekkes innenfor Statsbyggs driftsbudsjett.</w:t>
      </w:r>
    </w:p>
    <w:p w14:paraId="57D89A2B" w14:textId="77777777" w:rsidR="00EE2529" w:rsidRPr="00C81B84" w:rsidRDefault="00AD5E1E" w:rsidP="00C81B84">
      <w:pPr>
        <w:pStyle w:val="avsnitt-undertittel"/>
      </w:pPr>
      <w:r w:rsidRPr="00C81B84">
        <w:t>Midlertidig økt arbeidsgiveravgift</w:t>
      </w:r>
    </w:p>
    <w:p w14:paraId="2B9F494D" w14:textId="77777777" w:rsidR="00EE2529" w:rsidRPr="00C81B84" w:rsidRDefault="00AD5E1E" w:rsidP="00C81B84">
      <w:r w:rsidRPr="00C81B84">
        <w:t>Driftsresultatet foreslås redusert med 5,8 mill. kroner til utgifter som følge av den midlertidig økte arbeidsgiveravgiften på inntekt over 750 000 kroner, jf. nærmere omtale i avsnitt 3.2.</w:t>
      </w:r>
    </w:p>
    <w:p w14:paraId="18CBD51C" w14:textId="77777777" w:rsidR="00EE2529" w:rsidRPr="00C81B84" w:rsidRDefault="00AD5E1E" w:rsidP="00C81B84">
      <w:pPr>
        <w:pStyle w:val="avsnitt-undertittel"/>
      </w:pPr>
      <w:r w:rsidRPr="00C81B84">
        <w:t>Oppsummering</w:t>
      </w:r>
    </w:p>
    <w:p w14:paraId="5EBB473F" w14:textId="77777777" w:rsidR="00EE2529" w:rsidRPr="00C81B84" w:rsidRDefault="00AD5E1E" w:rsidP="00C81B84">
      <w:r w:rsidRPr="00C81B84">
        <w:t>Samlet foreslås det å øke driftsresultatet med 44,2 mill. kroner.</w:t>
      </w:r>
    </w:p>
    <w:p w14:paraId="51A91EF1" w14:textId="77777777" w:rsidR="00EE2529" w:rsidRPr="00C81B84" w:rsidRDefault="00AD5E1E" w:rsidP="00C81B84">
      <w:pPr>
        <w:pStyle w:val="b-post"/>
      </w:pPr>
      <w:r w:rsidRPr="00C81B84">
        <w:t>Post 30 Prosjektering av bygg, kan overføres</w:t>
      </w:r>
    </w:p>
    <w:p w14:paraId="6014E255" w14:textId="77777777" w:rsidR="00EE2529" w:rsidRPr="00C81B84" w:rsidRDefault="00AD5E1E" w:rsidP="00C81B84">
      <w:r w:rsidRPr="00C81B84">
        <w:t>Bevilgningen dekker prosjektering av ordinære byggeprosjekter.</w:t>
      </w:r>
    </w:p>
    <w:p w14:paraId="1C3BCE78" w14:textId="77777777" w:rsidR="00EE2529" w:rsidRPr="00C81B84" w:rsidRDefault="00AD5E1E" w:rsidP="00C81B84">
      <w:pPr>
        <w:pStyle w:val="avsnitt-undertittel"/>
      </w:pPr>
      <w:r w:rsidRPr="00C81B84">
        <w:t>Byggetrinn 2 for nytt regjeringskvartal</w:t>
      </w:r>
    </w:p>
    <w:p w14:paraId="3D6C812C" w14:textId="77777777" w:rsidR="00EE2529" w:rsidRPr="00C81B84" w:rsidRDefault="00AD5E1E" w:rsidP="00C81B84">
      <w:r w:rsidRPr="00C81B84">
        <w:t>Likviditetsbehovet for prosjektering av byggetrinn 2 for nytt regjeringskvartal er 160 mill. kroner lavere enn budsjettert.</w:t>
      </w:r>
    </w:p>
    <w:p w14:paraId="06A45BF1" w14:textId="77777777" w:rsidR="00EE2529" w:rsidRPr="00C81B84" w:rsidRDefault="00AD5E1E" w:rsidP="00C81B84">
      <w:pPr>
        <w:pStyle w:val="avsnitt-undertittel"/>
      </w:pPr>
      <w:r w:rsidRPr="00C81B84">
        <w:t>Havforskningsinstituttet og Fiskeridirektoratet</w:t>
      </w:r>
    </w:p>
    <w:p w14:paraId="6A67CFB1" w14:textId="77777777" w:rsidR="00EE2529" w:rsidRPr="00C81B84" w:rsidRDefault="00AD5E1E" w:rsidP="00C81B84">
      <w:r w:rsidRPr="00C81B84">
        <w:t>I forbindelse med statsbudsjettet for 2023 ble det varslet om mulig stans i prosjektet. Det ble samtidig satt av 20 mill. kroner til å gjennomføre en ny konseptvalgutredning (KVU). Disse midlene ble bevilget på kap. 900, post 21 (Havforskningsinstituttet). I budsjettforliket med SV ble det konkludert med å ikke skrinlegge prosjektet. Det foreslås at bevilgningen økes med 20 mill. kroner, mot en tilsvarende reduksjon på kap. 900, post 21, jf. omtale under posten.</w:t>
      </w:r>
    </w:p>
    <w:p w14:paraId="2B979A69" w14:textId="77777777" w:rsidR="00EE2529" w:rsidRPr="00C81B84" w:rsidRDefault="00AD5E1E" w:rsidP="00C81B84">
      <w:pPr>
        <w:pStyle w:val="avsnitt-undertittel"/>
      </w:pPr>
      <w:r w:rsidRPr="00C81B84">
        <w:t>Oppsummering</w:t>
      </w:r>
    </w:p>
    <w:p w14:paraId="720B7134" w14:textId="77777777" w:rsidR="00EE2529" w:rsidRPr="00C81B84" w:rsidRDefault="00AD5E1E" w:rsidP="00C81B84">
      <w:r w:rsidRPr="00C81B84">
        <w:t>Samlet foreslås det å redusere bevilgningen med 140 mill. kroner.</w:t>
      </w:r>
    </w:p>
    <w:p w14:paraId="3C02C789" w14:textId="77777777" w:rsidR="00EE2529" w:rsidRPr="00C81B84" w:rsidRDefault="00AD5E1E" w:rsidP="00C81B84">
      <w:pPr>
        <w:pStyle w:val="b-post"/>
      </w:pPr>
      <w:r w:rsidRPr="00C81B84">
        <w:t>Post 33 Videreføring av ordinære byggeprosjekter, kan overføres</w:t>
      </w:r>
    </w:p>
    <w:p w14:paraId="51AD9F1F" w14:textId="77777777" w:rsidR="00EE2529" w:rsidRPr="00C81B84" w:rsidRDefault="00AD5E1E" w:rsidP="00C81B84">
      <w:r w:rsidRPr="00C81B84">
        <w:t>Bevilgningen dekker midler til videreføring av byggeprosjektet som Stortinget tidligere har vedtatt å igangsette. Midlene skal sikre rasjonell fremdrift i pågående prosjekter.</w:t>
      </w:r>
    </w:p>
    <w:p w14:paraId="0CBE45A0" w14:textId="77777777" w:rsidR="00EE2529" w:rsidRPr="00C81B84" w:rsidRDefault="00AD5E1E" w:rsidP="00C81B84">
      <w:r w:rsidRPr="00C81B84">
        <w:t>Likviditetsbehovet for byggetrinn 1 av nytt regjeringskvartal er lavere enn bevilget. Det foreslås å redusere bevilgningen med 600 mill. kroner.</w:t>
      </w:r>
    </w:p>
    <w:p w14:paraId="7A81CB09" w14:textId="77777777" w:rsidR="00EE2529" w:rsidRPr="00C81B84" w:rsidRDefault="00AD5E1E" w:rsidP="00C81B84">
      <w:pPr>
        <w:pStyle w:val="avsnitt-undertittel"/>
      </w:pPr>
      <w:r w:rsidRPr="00C81B84">
        <w:t>Nytt regjeringskvartal (RKV) – ekstern kvalitetssikring byggetrinn 1</w:t>
      </w:r>
    </w:p>
    <w:p w14:paraId="60571626" w14:textId="77777777" w:rsidR="00EE2529" w:rsidRPr="00C81B84" w:rsidRDefault="00AD5E1E" w:rsidP="00C81B84">
      <w:r w:rsidRPr="00C81B84">
        <w:t xml:space="preserve">På bakgrunn av varsler om kostnadsøkninger, blant annet på grunn av pandemien, besluttet daværende Kommunal- og moderniseringsdepartementet kutt på 2,2 mrd. kroner for at byggetrinn 1 skal gjennomføres innenfor kostnadsrammen, jf. </w:t>
      </w:r>
      <w:proofErr w:type="spellStart"/>
      <w:r w:rsidRPr="00C81B84">
        <w:t>Prop</w:t>
      </w:r>
      <w:proofErr w:type="spellEnd"/>
      <w:r w:rsidRPr="00C81B84">
        <w:t>. 1 S (2021–2022). Flere av tiltakene innebærer utsettelse av tiltak som må gjennomføres senere for å opprettholde planlagt funksjonalitet. Følgende tiltak i byggetrinn 1 er kuttet eller flyttet til senere byggetrinn:</w:t>
      </w:r>
    </w:p>
    <w:p w14:paraId="07F98FA4" w14:textId="77777777" w:rsidR="00EE2529" w:rsidRPr="00C81B84" w:rsidRDefault="00AD5E1E" w:rsidP="00C81B84">
      <w:pPr>
        <w:pStyle w:val="Liste"/>
      </w:pPr>
      <w:r w:rsidRPr="00C81B84">
        <w:t>Møllergata 19 er kuttet fra prosjektet</w:t>
      </w:r>
    </w:p>
    <w:p w14:paraId="0C084645" w14:textId="77777777" w:rsidR="00EE2529" w:rsidRPr="00C81B84" w:rsidRDefault="00AD5E1E" w:rsidP="00C81B84">
      <w:pPr>
        <w:pStyle w:val="Liste"/>
      </w:pPr>
      <w:r w:rsidRPr="00C81B84">
        <w:t>Etablering av tilleggsparkering er kuttet fra prosjektet</w:t>
      </w:r>
    </w:p>
    <w:p w14:paraId="347C87AE" w14:textId="77777777" w:rsidR="00EE2529" w:rsidRPr="00C81B84" w:rsidRDefault="00AD5E1E" w:rsidP="00C81B84">
      <w:pPr>
        <w:pStyle w:val="Liste"/>
      </w:pPr>
      <w:r w:rsidRPr="00C81B84">
        <w:t>Permanent inngang for G-blokken er flyttet til senere byggetrinn</w:t>
      </w:r>
    </w:p>
    <w:p w14:paraId="286DE40C" w14:textId="77777777" w:rsidR="00EE2529" w:rsidRPr="00C81B84" w:rsidRDefault="00AD5E1E" w:rsidP="00C81B84">
      <w:pPr>
        <w:pStyle w:val="Liste"/>
      </w:pPr>
      <w:r w:rsidRPr="00C81B84">
        <w:t>Erverv av Møllergata 5 og 9 er flyttet til senere byggetrinn</w:t>
      </w:r>
    </w:p>
    <w:p w14:paraId="1AD25EED" w14:textId="77777777" w:rsidR="00EE2529" w:rsidRPr="00C81B84" w:rsidRDefault="00AD5E1E" w:rsidP="00C81B84">
      <w:pPr>
        <w:pStyle w:val="Liste"/>
      </w:pPr>
      <w:r w:rsidRPr="00C81B84">
        <w:t>Kjeller under C-blokken er flyttet til senere byggetrinn</w:t>
      </w:r>
    </w:p>
    <w:p w14:paraId="13907747" w14:textId="77777777" w:rsidR="00EE2529" w:rsidRPr="00C81B84" w:rsidRDefault="00AD5E1E" w:rsidP="00C81B84">
      <w:pPr>
        <w:pStyle w:val="Liste"/>
      </w:pPr>
      <w:r w:rsidRPr="00C81B84">
        <w:t>Deler av kjeller (kjeller 2), midlertidig kjøreadkomst til kjeller 2 og brukerutstyr kjeller 2 er flyttet til senere byggetrinn</w:t>
      </w:r>
    </w:p>
    <w:p w14:paraId="283C95B8" w14:textId="77777777" w:rsidR="00EE2529" w:rsidRPr="00C81B84" w:rsidRDefault="00AD5E1E" w:rsidP="00C81B84">
      <w:r w:rsidRPr="00C81B84">
        <w:t>De planlagte fellesfunksjonene i Møllergata 19 er innarbeidet i andre bygg i prosjektet. For eksempel er kantinearealet erstattet ved å utvide kantinen som er planlagt bygget i C-blokken i byggetrinn 2. Møterom og garderober blir etablert i A-blokken. Beslutningen om å ta ut Møllergata 19 fra prosjektet, innebærer at byggetrinn 1 reduseres med om lag 90 arbeidsplasser.</w:t>
      </w:r>
    </w:p>
    <w:p w14:paraId="37486CCA" w14:textId="77777777" w:rsidR="00EE2529" w:rsidRPr="00C81B84" w:rsidRDefault="00AD5E1E" w:rsidP="00C81B84">
      <w:r w:rsidRPr="00C81B84">
        <w:t xml:space="preserve">Gjennomføringsfasen til byggetrinn 2 vil i utgangspunktet vare ett år lengre som en følge av utsettelsen av kjeller under C-blokken, noe Kommunal- og </w:t>
      </w:r>
      <w:proofErr w:type="spellStart"/>
      <w:r w:rsidRPr="00C81B84">
        <w:t>distriktsdepartementet</w:t>
      </w:r>
      <w:proofErr w:type="spellEnd"/>
      <w:r w:rsidRPr="00C81B84">
        <w:t xml:space="preserve"> (KDD) ble kjent med etter at beslutning om å flytte tiltaket til byggetrinn 2 var tatt. Ved å igangsette forberedende arbeider for kjeller under C-blokken mot slutten av 2023, ville det likevel kunne gi ett års tidligere ferdigstilling og innflytting i byggetrinn 2, og kostnadsbesparelser i størrelsesorden 50–100 mill. kroner i byggetrinn 2. Som en del av forprosjektet for byggetrinn 2, vil det bli vurdert tiltak for å sikre at kostnadene holdes så lave som mulig.</w:t>
      </w:r>
    </w:p>
    <w:p w14:paraId="70825D04" w14:textId="77777777" w:rsidR="00EE2529" w:rsidRPr="00C81B84" w:rsidRDefault="00AD5E1E" w:rsidP="00C81B84">
      <w:r w:rsidRPr="00C81B84">
        <w:t>Det ble vurdert å ta tiltak som ble flyttet til senere byggetrinn inn i byggetrinn 1 igjen dersom kostnadsutviklingen i prosjektet tillot det. Det har så langt ikke vært aktuelt. Tiltak som er flyttet vil bli nærmere vurdert i senere byggetrinn som skal legges frem for Stortinget.</w:t>
      </w:r>
    </w:p>
    <w:p w14:paraId="54376846" w14:textId="77777777" w:rsidR="00EE2529" w:rsidRPr="00C81B84" w:rsidRDefault="00AD5E1E" w:rsidP="00C81B84">
      <w:r w:rsidRPr="00C81B84">
        <w:t xml:space="preserve">Reguleringsplanen for nytt regjeringskvartal forutsetter </w:t>
      </w:r>
      <w:proofErr w:type="spellStart"/>
      <w:r w:rsidRPr="00C81B84">
        <w:t>riving</w:t>
      </w:r>
      <w:proofErr w:type="spellEnd"/>
      <w:r w:rsidRPr="00C81B84">
        <w:t xml:space="preserve"> av </w:t>
      </w:r>
      <w:proofErr w:type="spellStart"/>
      <w:r w:rsidRPr="00C81B84">
        <w:t>hovedbrannstasjonen</w:t>
      </w:r>
      <w:proofErr w:type="spellEnd"/>
      <w:r w:rsidRPr="00C81B84">
        <w:t xml:space="preserve"> i Oslo. Staten har siden 2017 forhandlet med Oslo kommune om betingelser for erverv av </w:t>
      </w:r>
      <w:proofErr w:type="spellStart"/>
      <w:r w:rsidRPr="00C81B84">
        <w:t>hovedbrannstasjonen</w:t>
      </w:r>
      <w:proofErr w:type="spellEnd"/>
      <w:r w:rsidRPr="00C81B84">
        <w:t>. Det er nå oppnådd enighet med byrådet i Oslo om overtakelse av brannstasjonen for 1 mrd. kroner.</w:t>
      </w:r>
    </w:p>
    <w:p w14:paraId="6CA82F27" w14:textId="77777777" w:rsidR="00EE2529" w:rsidRPr="00C81B84" w:rsidRDefault="00AD5E1E" w:rsidP="00C81B84">
      <w:r w:rsidRPr="00C81B84">
        <w:t>Ifm. revidert nasjonalbudsjett for 2022 ble Stortinget informert om at det på grunn av ekstraordinær prisstigning isolert sett var et behov for å øke kostnadsrammen for byggetrinn 1 av nytt regjeringskvartal med 2 mrd. kroner ut over det som var fanget opp av indeksen for prisjusteringer av statlige byggeprosjekter (SBED-indeksen).</w:t>
      </w:r>
    </w:p>
    <w:p w14:paraId="0B25D053" w14:textId="77777777" w:rsidR="00EE2529" w:rsidRPr="00C81B84" w:rsidRDefault="00AD5E1E" w:rsidP="00C81B84">
      <w:r w:rsidRPr="00C81B84">
        <w:t xml:space="preserve">Fordi det ikke var gjennomført en kostnads- og usikkerhetsanalyse som var eksternt kvalitetssikret, fremmet regjeringen ifm. revidert nasjonalbudsjett for 2022 et forslag om å øke kostnadsrammen med 1 mrd. kroner. Stortinget sluttet seg til forslaget, og kostnadsrammen ble økt til 22 604 mill. kroner (i prisnivå per 1.7.2023). I tråd med omtalen ifm. revidert nasjonalbudsjett for 2022, er det gjennomført en ny kostnads- og usikkerhetsanalyse av byggetrinn 1, som har blitt eksternt kvalitetssikret av Dovre. </w:t>
      </w:r>
    </w:p>
    <w:p w14:paraId="44B5BC05" w14:textId="77777777" w:rsidR="00EE2529" w:rsidRPr="00C81B84" w:rsidRDefault="00AD5E1E" w:rsidP="00C81B84">
      <w:r w:rsidRPr="00C81B84">
        <w:t xml:space="preserve">Ekstern </w:t>
      </w:r>
      <w:proofErr w:type="spellStart"/>
      <w:r w:rsidRPr="00C81B84">
        <w:t>kvalitetssikrer</w:t>
      </w:r>
      <w:proofErr w:type="spellEnd"/>
      <w:r w:rsidRPr="00C81B84">
        <w:t xml:space="preserve">, Dovre, fikk i oppdrag å gjennomføre en supplerende analyse av byggetrinn 1. Oppdraget innebar blant annet å vurdere om årlig prisjustering har reflektert faktisk prisstigning. I tillegg skulle Dovre vurdere i hvilken grad covid-19, kompleksitet, grensesnitt og markedssituasjonen påvirker prosjektet. Dovre skulle også kvalitetssikre kostnadsestimat og usikkerhetsvurderinger. Oppdraget ble startet opp høsten 2022 og varte frem til januar 2023. </w:t>
      </w:r>
    </w:p>
    <w:p w14:paraId="0AFAEAAE" w14:textId="77777777" w:rsidR="00EE2529" w:rsidRPr="00C81B84" w:rsidRDefault="00AD5E1E" w:rsidP="00C81B84">
      <w:r w:rsidRPr="00C81B84">
        <w:t xml:space="preserve">Dovres uavhengige usikkerhetsanalyse legger til grunn gjeldende arbeidsomfang i byggetrinn 1 og inkluderer alle relevante kostnader, inkludert prisstigning og konsekvenser av covid-19 frem til nå, og usikkerhet fremover. Dovre slår fast at prisjustering i henhold til SBED-indeksen innebærer en underkompensasjon av prisveksten i prosjektet, og at usikkerheten i prosjektet fremdeles er stor. Dovre anbefaler en kostnadsramme i prisnivå per 1.7.2023 på 23 795 mill. kroner (P85). </w:t>
      </w:r>
    </w:p>
    <w:p w14:paraId="5709C70A" w14:textId="77777777" w:rsidR="00EE2529" w:rsidRPr="00C81B84" w:rsidRDefault="00AD5E1E" w:rsidP="00C81B84">
      <w:r w:rsidRPr="00C81B84">
        <w:t>Prognosesenteret har på oppdrag fra Statsbygg utarbeidet oppdaterte tall for prosjektspesifikk prisvekst i ulike byggeprosjekter fra juli 2022 og frem til 1.7.2023. Prognosesenteret har analysert materialsammensetningen i prosjektet og prisstigningen på disse. Analysen viser at en kostnadsramme på 23 447 mill. kroner vil kompensere for den særskilte prisveksten i prosjektet.</w:t>
      </w:r>
    </w:p>
    <w:p w14:paraId="2D259C75" w14:textId="77777777" w:rsidR="00EE2529" w:rsidRPr="00C81B84" w:rsidRDefault="00AD5E1E" w:rsidP="00C81B84">
      <w:r w:rsidRPr="00C81B84">
        <w:t>Regjeringen foreslår å øke kostnadsrammen for byggetrinn 1 til 23 687 mill. kroner (prisnivå per 1.7.2023), jf. forslag til romertallsvedtak. En slik kostnadsramme vil ivareta prisstigningen på materialer i prosjektet, samt økningen i kostnader til kjøp av eiendom som følge av enighet med byrådet i Oslo om overtakelse av brannstasjonen. Den oppnådde enigheten med byrådet i Oslo om kjøp av brannstasjonen reduserer gjenstående kostnadsusikkerhet i byggetrinn 1. Kjøp av eiendom dekkes over post 49, og bevilgningen skal dekke alle Statsbyggs kjøp av eiendom. Bevilgningen på post 49 er ikke tilstrekkelig til å dekke hele den forventede kjøpesummen for brannstasjonen. Regjeringen vil komme tilbake til bevilgningsbehov som følge av inngått avtale med Oslo kommune i nysalderingen.</w:t>
      </w:r>
    </w:p>
    <w:p w14:paraId="16EFF578" w14:textId="77777777" w:rsidR="00EE2529" w:rsidRPr="00C81B84" w:rsidRDefault="00AD5E1E" w:rsidP="00C81B84">
      <w:pPr>
        <w:pStyle w:val="b-budkaptit"/>
      </w:pPr>
      <w:r w:rsidRPr="00C81B84">
        <w:t>Kap. 540 Digitaliseringsdirektoratet</w:t>
      </w:r>
    </w:p>
    <w:p w14:paraId="0EA8C295" w14:textId="77777777" w:rsidR="00EE2529" w:rsidRPr="00C81B84" w:rsidRDefault="00AD5E1E" w:rsidP="00C81B84">
      <w:pPr>
        <w:pStyle w:val="b-post"/>
      </w:pPr>
      <w:r w:rsidRPr="00C81B84">
        <w:t>Post 23 Utvikling og forvaltning av nasjonale fellesløsninger, kan overføres</w:t>
      </w:r>
    </w:p>
    <w:p w14:paraId="7B3D7444" w14:textId="77777777" w:rsidR="00EE2529" w:rsidRPr="00C81B84" w:rsidRDefault="00AD5E1E" w:rsidP="00C81B84">
      <w:r w:rsidRPr="00C81B84">
        <w:t xml:space="preserve">Bevilgningen dekker utvikling, forvalting og drift av nasjonale fellesløsninger som inkluderer ID-porten, Digital postkasse til innbyggere, Kontakt- og reservasjonsregisteret og </w:t>
      </w:r>
      <w:proofErr w:type="spellStart"/>
      <w:r w:rsidRPr="00C81B84">
        <w:t>Altinn</w:t>
      </w:r>
      <w:proofErr w:type="spellEnd"/>
      <w:r w:rsidRPr="00C81B84">
        <w:t>.</w:t>
      </w:r>
    </w:p>
    <w:p w14:paraId="7FA23FFF" w14:textId="77777777" w:rsidR="00EE2529" w:rsidRPr="00C81B84" w:rsidRDefault="00AD5E1E" w:rsidP="00C81B84">
      <w:pPr>
        <w:pStyle w:val="avsnitt-undertittel"/>
      </w:pPr>
      <w:r w:rsidRPr="00C81B84">
        <w:t xml:space="preserve">Sikker og </w:t>
      </w:r>
      <w:proofErr w:type="gramStart"/>
      <w:r w:rsidRPr="00C81B84">
        <w:t>robust</w:t>
      </w:r>
      <w:proofErr w:type="gramEnd"/>
      <w:r w:rsidRPr="00C81B84">
        <w:t xml:space="preserve"> digital infrastruktur</w:t>
      </w:r>
    </w:p>
    <w:p w14:paraId="0E7E1E0A" w14:textId="77777777" w:rsidR="00EE2529" w:rsidRPr="00C81B84" w:rsidRDefault="00AD5E1E" w:rsidP="00C81B84">
      <w:r w:rsidRPr="00C81B84">
        <w:t xml:space="preserve">Flere av fellesløsningene som Digitaliseringsdirektoratet leverer til bruk i offentlig sektor er definert som kritiske samfunnsfunksjoner og er viktige for den digitale sikkerheten i samfunnet. Fellesløsningene blir benyttet i opp mot 12 000 offentlige, digitale tjenester. Løsningene blir svært mye brukt og bruken er økende. Økningen utfordrer sikkerheten og robustheten i løsningene. Den siste tiden har risikoen for angrepsforsøk mot fellesløsningene økt. For at Digitaliseringsdirektoratet skal kunne fortsette å levere sikre og </w:t>
      </w:r>
      <w:proofErr w:type="gramStart"/>
      <w:r w:rsidRPr="00C81B84">
        <w:t>robuste</w:t>
      </w:r>
      <w:proofErr w:type="gramEnd"/>
      <w:r w:rsidRPr="00C81B84">
        <w:t xml:space="preserve"> fellesløsninger er det igangsatt et nødvendig moderniseringsarbeid. Arbeidets kompleksitet og økende sikkerhetsrisiko medfører behov for økt bevilgning. Det foreslås derfor å øke bevilgningen med 15 mill. kroner.</w:t>
      </w:r>
    </w:p>
    <w:p w14:paraId="1753179D" w14:textId="77777777" w:rsidR="00EE2529" w:rsidRPr="00C81B84" w:rsidRDefault="00AD5E1E" w:rsidP="00C81B84">
      <w:pPr>
        <w:pStyle w:val="avsnitt-undertittel"/>
      </w:pPr>
      <w:r w:rsidRPr="00C81B84">
        <w:t>Ekstraordinær lønns- og prisjustering</w:t>
      </w:r>
    </w:p>
    <w:p w14:paraId="69BD9B6E" w14:textId="77777777" w:rsidR="00EE2529" w:rsidRPr="00C81B84" w:rsidRDefault="00AD5E1E" w:rsidP="00C81B84">
      <w:r w:rsidRPr="00C81B84">
        <w:t>Bevilgningen foreslås økt med 6,8 mill. kroner som følge av den ekstraordinære lønns- og prisjusteringen av budsjettet, jf. nærmere omtale i avsnitt 3.1.</w:t>
      </w:r>
    </w:p>
    <w:p w14:paraId="2A00AA0C" w14:textId="77777777" w:rsidR="00EE2529" w:rsidRPr="00C81B84" w:rsidRDefault="00AD5E1E" w:rsidP="00C81B84">
      <w:pPr>
        <w:pStyle w:val="avsnitt-undertittel"/>
      </w:pPr>
      <w:r w:rsidRPr="00C81B84">
        <w:t>Oppsummering</w:t>
      </w:r>
    </w:p>
    <w:p w14:paraId="76885517" w14:textId="77777777" w:rsidR="00EE2529" w:rsidRPr="00C81B84" w:rsidRDefault="00AD5E1E" w:rsidP="00C81B84">
      <w:r w:rsidRPr="00C81B84">
        <w:t>Samlet foreslås det å øke bevilgningen på posten med 21,8 mill. kroner.</w:t>
      </w:r>
    </w:p>
    <w:p w14:paraId="67353F2D" w14:textId="77777777" w:rsidR="00EE2529" w:rsidRPr="00C81B84" w:rsidRDefault="00AD5E1E" w:rsidP="00C81B84">
      <w:pPr>
        <w:pStyle w:val="b-post"/>
      </w:pPr>
      <w:r w:rsidRPr="00C81B84">
        <w:t>Post 25 Medfinansieringsordning for digitaliseringsprosjekter, kan overføres</w:t>
      </w:r>
    </w:p>
    <w:p w14:paraId="00C589E0" w14:textId="77777777" w:rsidR="00EE2529" w:rsidRPr="00C81B84" w:rsidRDefault="00AD5E1E" w:rsidP="00C81B84">
      <w:r w:rsidRPr="00C81B84">
        <w:t>Formålet med bevilgningen er å bidra til gjennomføring av samfunnsøkonomisk lønnsomme digitaliseringsprosjekter og realisering av gevinster.</w:t>
      </w:r>
    </w:p>
    <w:p w14:paraId="354718C3" w14:textId="77777777" w:rsidR="00EE2529" w:rsidRPr="00C81B84" w:rsidRDefault="00AD5E1E" w:rsidP="00C81B84">
      <w:r w:rsidRPr="00C81B84">
        <w:t>Midler i ordningen som ikke er fordelt, er overført fra tidligere år. Dette kan blant annet skyldes at det beløpet det er søkt om ikke fullt ut har samsvart med tilsagnsrammen. Som følge av dette foreslås det å redusere bevilgningen med 4,8 mill. kroner.</w:t>
      </w:r>
    </w:p>
    <w:p w14:paraId="038DC823" w14:textId="77777777" w:rsidR="00EE2529" w:rsidRPr="00C81B84" w:rsidRDefault="00AD5E1E" w:rsidP="00C81B84">
      <w:r w:rsidRPr="00C81B84">
        <w:t>For prosjekt som har mottatt medfinansiering blir det gjort en avregning etter at prosjektet er avsluttet. Med bakgrunn i avregningen av prosjekt som fikk tilsagn om medfinansiering i 2020, og der totalt tilsagn ikke er benyttet, blir det foreslått å redusere bevilgningen med 5,7 mill. kroner.</w:t>
      </w:r>
    </w:p>
    <w:p w14:paraId="714396C7" w14:textId="77777777" w:rsidR="00EE2529" w:rsidRPr="00C81B84" w:rsidRDefault="00AD5E1E" w:rsidP="00C81B84">
      <w:r w:rsidRPr="00C81B84">
        <w:t>Samlet foreslås det å redusere bevilgningen med 10,5 mill. kroner.</w:t>
      </w:r>
    </w:p>
    <w:p w14:paraId="48FC515B" w14:textId="77777777" w:rsidR="00EE2529" w:rsidRPr="00C81B84" w:rsidRDefault="00AD5E1E" w:rsidP="00C81B84">
      <w:pPr>
        <w:pStyle w:val="b-budkaptit"/>
      </w:pPr>
      <w:r w:rsidRPr="00C81B84">
        <w:t xml:space="preserve">Kap. 541 IT- og </w:t>
      </w:r>
      <w:proofErr w:type="spellStart"/>
      <w:r w:rsidRPr="00C81B84">
        <w:t>ekompolitikk</w:t>
      </w:r>
      <w:proofErr w:type="spellEnd"/>
    </w:p>
    <w:p w14:paraId="12C9F870" w14:textId="77777777" w:rsidR="00EE2529" w:rsidRPr="00C81B84" w:rsidRDefault="00AD5E1E" w:rsidP="00C81B84">
      <w:pPr>
        <w:pStyle w:val="b-post"/>
      </w:pPr>
      <w:r w:rsidRPr="00C81B84">
        <w:t xml:space="preserve">Post 22 Utvikling, gjennomføring og samordning av IT- og </w:t>
      </w:r>
      <w:proofErr w:type="spellStart"/>
      <w:r w:rsidRPr="00C81B84">
        <w:t>ekompolitikken</w:t>
      </w:r>
      <w:proofErr w:type="spellEnd"/>
      <w:r w:rsidRPr="00C81B84">
        <w:t>, kan overføres, kan nyttes under post 70</w:t>
      </w:r>
    </w:p>
    <w:p w14:paraId="694C9523" w14:textId="77777777" w:rsidR="00EE2529" w:rsidRPr="00C81B84" w:rsidRDefault="00AD5E1E" w:rsidP="00C81B84">
      <w:r w:rsidRPr="00C81B84">
        <w:t xml:space="preserve">Bevilgningen benyttes til tiltak for gjennomføring og videreutvikling av IT- og </w:t>
      </w:r>
      <w:proofErr w:type="spellStart"/>
      <w:r w:rsidRPr="00C81B84">
        <w:t>ekompolitikken</w:t>
      </w:r>
      <w:proofErr w:type="spellEnd"/>
      <w:r w:rsidRPr="00C81B84">
        <w:t>.</w:t>
      </w:r>
    </w:p>
    <w:p w14:paraId="3A023F40" w14:textId="77777777" w:rsidR="00EE2529" w:rsidRPr="00C81B84" w:rsidRDefault="00AD5E1E" w:rsidP="00C81B84">
      <w:r w:rsidRPr="00C81B84">
        <w:t xml:space="preserve">Det foreslås å øke bevilgningen med 11,2 mill. kroner til et tiltak for å øke sikkerheten og beredskapen knyttet til </w:t>
      </w:r>
      <w:proofErr w:type="spellStart"/>
      <w:r w:rsidRPr="00C81B84">
        <w:t>ekominfrastruktur</w:t>
      </w:r>
      <w:proofErr w:type="spellEnd"/>
      <w:r w:rsidRPr="00C81B84">
        <w:t xml:space="preserve"> på norsk sokkel som understøtter norsk olje- og gassproduksjon, mot en tilsvarende reduksjon under kap. 543, post 70, jf. omtale der.</w:t>
      </w:r>
    </w:p>
    <w:p w14:paraId="0341446F" w14:textId="77777777" w:rsidR="00EE2529" w:rsidRPr="00C81B84" w:rsidRDefault="00AD5E1E" w:rsidP="00C81B84">
      <w:pPr>
        <w:pStyle w:val="avsnitt-undertittel"/>
      </w:pPr>
      <w:r w:rsidRPr="00C81B84">
        <w:t>Ekstraordinær lønns- og prisjustering</w:t>
      </w:r>
    </w:p>
    <w:p w14:paraId="79EB030E" w14:textId="77777777" w:rsidR="00EE2529" w:rsidRPr="00C81B84" w:rsidRDefault="00AD5E1E" w:rsidP="00C81B84">
      <w:r w:rsidRPr="00C81B84">
        <w:t>Bevilgningen foreslås økt med 321 000 kroner som følge av den ekstraordinære lønns- og prisjusteringen av budsjettet, jf. nærmere omtale i avsnitt 3.1.</w:t>
      </w:r>
    </w:p>
    <w:p w14:paraId="47E11AC9" w14:textId="77777777" w:rsidR="00EE2529" w:rsidRPr="00C81B84" w:rsidRDefault="00AD5E1E" w:rsidP="00C81B84">
      <w:pPr>
        <w:pStyle w:val="avsnitt-undertittel"/>
      </w:pPr>
      <w:r w:rsidRPr="00C81B84">
        <w:t>Oppsummering</w:t>
      </w:r>
    </w:p>
    <w:p w14:paraId="21CD74C0" w14:textId="77777777" w:rsidR="00EE2529" w:rsidRPr="00C81B84" w:rsidRDefault="00AD5E1E" w:rsidP="00C81B84">
      <w:r w:rsidRPr="00C81B84">
        <w:t>Samlet foreslås det å øke bevilgningen med 11,5 mill. kroner.</w:t>
      </w:r>
    </w:p>
    <w:p w14:paraId="6204BA85" w14:textId="77777777" w:rsidR="00EE2529" w:rsidRPr="00C81B84" w:rsidRDefault="00AD5E1E" w:rsidP="00C81B84">
      <w:pPr>
        <w:pStyle w:val="b-budkaptit"/>
      </w:pPr>
      <w:r w:rsidRPr="00C81B84">
        <w:t>Kap. 543 Nasjonal kommunikasjonsmyndighet</w:t>
      </w:r>
    </w:p>
    <w:p w14:paraId="6A74792C" w14:textId="77777777" w:rsidR="00EE2529" w:rsidRPr="00C81B84" w:rsidRDefault="00AD5E1E" w:rsidP="00C81B84">
      <w:pPr>
        <w:pStyle w:val="b-post"/>
      </w:pPr>
      <w:r w:rsidRPr="00C81B84">
        <w:t>Post 70 Telesikkerhet og -beredskap, kan overføres</w:t>
      </w:r>
    </w:p>
    <w:p w14:paraId="11598CAA" w14:textId="77777777" w:rsidR="00EE2529" w:rsidRPr="00C81B84" w:rsidRDefault="00AD5E1E" w:rsidP="00C81B84">
      <w:r w:rsidRPr="00C81B84">
        <w:t xml:space="preserve">På posten blir det bevilget midler til økt telesikkerhet og -beredskap ut over det som vil gjennomføres på kommersielt grunnlag og ut over det som kan pålegges etter </w:t>
      </w:r>
      <w:proofErr w:type="spellStart"/>
      <w:r w:rsidRPr="00C81B84">
        <w:t>ekomloven</w:t>
      </w:r>
      <w:proofErr w:type="spellEnd"/>
      <w:r w:rsidRPr="00C81B84">
        <w:t xml:space="preserve"> § 2-10 første ledd. Tiltakene på posten blir gjennomført etter avtale med eller pålegg på teletilbyderne etter </w:t>
      </w:r>
      <w:proofErr w:type="spellStart"/>
      <w:r w:rsidRPr="00C81B84">
        <w:t>ekomloven</w:t>
      </w:r>
      <w:proofErr w:type="spellEnd"/>
      <w:r w:rsidRPr="00C81B84">
        <w:t xml:space="preserve"> § 2-10 andre ledd, mot kostnadsdekning fra staten.</w:t>
      </w:r>
    </w:p>
    <w:p w14:paraId="33761D04" w14:textId="77777777" w:rsidR="00EE2529" w:rsidRPr="00C81B84" w:rsidRDefault="00AD5E1E" w:rsidP="00C81B84">
      <w:pPr>
        <w:pStyle w:val="avsnitt-undertittel"/>
      </w:pPr>
      <w:r w:rsidRPr="00C81B84">
        <w:t xml:space="preserve">Økt sikkerhet og beredskap knyttet til </w:t>
      </w:r>
      <w:proofErr w:type="spellStart"/>
      <w:r w:rsidRPr="00C81B84">
        <w:t>ekominfrastruktur</w:t>
      </w:r>
      <w:proofErr w:type="spellEnd"/>
      <w:r w:rsidRPr="00C81B84">
        <w:t xml:space="preserve"> på norsk sokkel</w:t>
      </w:r>
    </w:p>
    <w:p w14:paraId="5543F253" w14:textId="77777777" w:rsidR="00EE2529" w:rsidRPr="00C81B84" w:rsidRDefault="00AD5E1E" w:rsidP="00C81B84">
      <w:r w:rsidRPr="00C81B84">
        <w:t xml:space="preserve">Ved behandlingen av </w:t>
      </w:r>
      <w:proofErr w:type="spellStart"/>
      <w:r w:rsidRPr="00C81B84">
        <w:t>Prop</w:t>
      </w:r>
      <w:proofErr w:type="spellEnd"/>
      <w:r w:rsidRPr="00C81B84">
        <w:t xml:space="preserve">. 23 S (2022–2023), jf. </w:t>
      </w:r>
      <w:proofErr w:type="spellStart"/>
      <w:r w:rsidRPr="00C81B84">
        <w:t>Innst</w:t>
      </w:r>
      <w:proofErr w:type="spellEnd"/>
      <w:r w:rsidRPr="00C81B84">
        <w:t xml:space="preserve">. 131 S (2022–2023), ble det bevilget 35 mill. kroner til å gjennomføre flere tiltak for å øke sikkerheten og beredskapen knyttet til </w:t>
      </w:r>
      <w:proofErr w:type="spellStart"/>
      <w:r w:rsidRPr="00C81B84">
        <w:t>ekominfrastruktur</w:t>
      </w:r>
      <w:proofErr w:type="spellEnd"/>
      <w:r w:rsidRPr="00C81B84">
        <w:t xml:space="preserve"> på norsk sokkel som understøtter norsk olje- og gassproduksjon. I arbeidet med implementering av tiltakene, er det blitt klart at midlene til ett av tiltakene bør bevilges på kap. 541, post 22. Det foreslås på denne bakgrunn en reduksjon på 11,2 mill. kroner mot en tilsvarende økning på kap. 541, post 22.</w:t>
      </w:r>
    </w:p>
    <w:p w14:paraId="2AB44C1F" w14:textId="77777777" w:rsidR="00EE2529" w:rsidRPr="00C81B84" w:rsidRDefault="00AD5E1E" w:rsidP="00C81B84">
      <w:r w:rsidRPr="00C81B84">
        <w:t>Ett av tiltakene knyttet til sokkelen kan gjennomføres billigere enn estimert i utgangspunktet, og det foreslås derfor en reduksjon på posten på 8,8 mill. kroner.</w:t>
      </w:r>
    </w:p>
    <w:p w14:paraId="61D8FF4D" w14:textId="77777777" w:rsidR="00EE2529" w:rsidRPr="00C81B84" w:rsidRDefault="00AD5E1E" w:rsidP="00C81B84">
      <w:pPr>
        <w:pStyle w:val="avsnitt-undertittel"/>
      </w:pPr>
      <w:r w:rsidRPr="00C81B84">
        <w:t>Ekstraordinær lønns- og prisjustering</w:t>
      </w:r>
    </w:p>
    <w:p w14:paraId="5CC71618" w14:textId="77777777" w:rsidR="00EE2529" w:rsidRPr="00C81B84" w:rsidRDefault="00AD5E1E" w:rsidP="00C81B84">
      <w:r w:rsidRPr="00C81B84">
        <w:t>Bevilgningen foreslås økt med 3,9 mill. kroner som følge av den ekstraordinære lønns- og prisjusteringen av budsjettet, jf. nærmere omtale i avsnitt 3.1.</w:t>
      </w:r>
    </w:p>
    <w:p w14:paraId="5CA790DA" w14:textId="77777777" w:rsidR="00EE2529" w:rsidRPr="00C81B84" w:rsidRDefault="00AD5E1E" w:rsidP="00C81B84">
      <w:pPr>
        <w:pStyle w:val="avsnitt-undertittel"/>
      </w:pPr>
      <w:r w:rsidRPr="00C81B84">
        <w:t>Oppsummering</w:t>
      </w:r>
    </w:p>
    <w:p w14:paraId="236CD7E2" w14:textId="77777777" w:rsidR="00EE2529" w:rsidRPr="00C81B84" w:rsidRDefault="00AD5E1E" w:rsidP="00C81B84">
      <w:r w:rsidRPr="00C81B84">
        <w:t>Samlet foreslås det å redusere bevilgningen på posten med 16,1 mill. kroner.</w:t>
      </w:r>
    </w:p>
    <w:p w14:paraId="21A2C707" w14:textId="77777777" w:rsidR="00EE2529" w:rsidRPr="00C81B84" w:rsidRDefault="00AD5E1E" w:rsidP="00C81B84">
      <w:pPr>
        <w:pStyle w:val="b-post"/>
      </w:pPr>
      <w:r w:rsidRPr="00C81B84">
        <w:t>Post 71 Funksjonell internettilgang til alle, kan overføres</w:t>
      </w:r>
    </w:p>
    <w:p w14:paraId="7CBA2DC8" w14:textId="77777777" w:rsidR="00EE2529" w:rsidRPr="00C81B84" w:rsidRDefault="00AD5E1E" w:rsidP="00C81B84">
      <w:r w:rsidRPr="00C81B84">
        <w:t xml:space="preserve">I </w:t>
      </w:r>
      <w:proofErr w:type="spellStart"/>
      <w:r w:rsidRPr="00C81B84">
        <w:t>Prop</w:t>
      </w:r>
      <w:proofErr w:type="spellEnd"/>
      <w:r w:rsidRPr="00C81B84">
        <w:t xml:space="preserve">. 23 S (2022–2023) orienterte Kommunal- og </w:t>
      </w:r>
      <w:proofErr w:type="spellStart"/>
      <w:r w:rsidRPr="00C81B84">
        <w:t>distriktsdepartementet</w:t>
      </w:r>
      <w:proofErr w:type="spellEnd"/>
      <w:r w:rsidRPr="00C81B84">
        <w:t xml:space="preserve"> om endringer i innkjøpsordningen for funksjonell internettilgang, som skal etableres. Det ble varslet at departementet vil komme tilbake til endringer i ordningen for 2023 i forbindelse med revidert nasjonalbudsjett for 2023.</w:t>
      </w:r>
    </w:p>
    <w:p w14:paraId="0D7B547C" w14:textId="77777777" w:rsidR="00EE2529" w:rsidRPr="00C81B84" w:rsidRDefault="00AD5E1E" w:rsidP="00C81B84">
      <w:r w:rsidRPr="00C81B84">
        <w:t>Det har vist seg praktisk vanskelig å etablere et skille mellom telefontjeneste og internettilgang, og konsekvensen vil være at de som bare bestiller telefontjeneste i mange tilfeller også vil få tilgang til internett. Dette var ikke hensikten, og det vil derfor i det videre arbeidet bli lagt opp til at det bare er funksjonell internettilgang som skal anskaffes, mot en egenandel på 5 000 kroner. Departementet understreker at de som får etablert funksjonell internettilgang også vil kunne bruke denne tilgangen til telefontjeneste.</w:t>
      </w:r>
    </w:p>
    <w:p w14:paraId="4F64D237" w14:textId="77777777" w:rsidR="00EE2529" w:rsidRPr="00C81B84" w:rsidRDefault="00AD5E1E" w:rsidP="00C81B84">
      <w:r w:rsidRPr="00C81B84">
        <w:t>I tillegg vil det legges til grunn en minimumshastighet på 30 Mbit/s i ordningen i det videre arbeidet. Denne hastigheten sikrer at grunnleggende behov for internettilgang blir ivaretatt.</w:t>
      </w:r>
    </w:p>
    <w:p w14:paraId="69E17885" w14:textId="77777777" w:rsidR="00EE2529" w:rsidRPr="00C81B84" w:rsidRDefault="00AD5E1E" w:rsidP="00C81B84">
      <w:r w:rsidRPr="00C81B84">
        <w:t>Bevilgningen foreslås økt med 220 000 kroner som følge av den ekstraordinære lønns- og prisjusteringen av budsjettet, jf. nærmere omtale i avsnitt 3.1.</w:t>
      </w:r>
    </w:p>
    <w:p w14:paraId="09D97FC7" w14:textId="77777777" w:rsidR="00EE2529" w:rsidRPr="00C81B84" w:rsidRDefault="00AD5E1E" w:rsidP="00C81B84">
      <w:pPr>
        <w:pStyle w:val="b-budkaptit"/>
      </w:pPr>
      <w:r w:rsidRPr="00C81B84">
        <w:t>Kap. 553 Regional- og distriktsutvikling</w:t>
      </w:r>
    </w:p>
    <w:p w14:paraId="7807B9A0" w14:textId="77777777" w:rsidR="00EE2529" w:rsidRPr="00C81B84" w:rsidRDefault="00AD5E1E" w:rsidP="00C81B84">
      <w:pPr>
        <w:pStyle w:val="b-post"/>
      </w:pPr>
      <w:r w:rsidRPr="00C81B84">
        <w:t>Post 64 (Ny) Pilot nærtjenestesentre</w:t>
      </w:r>
    </w:p>
    <w:p w14:paraId="5B692223" w14:textId="77777777" w:rsidR="00EE2529" w:rsidRPr="00C81B84" w:rsidRDefault="00AD5E1E" w:rsidP="00C81B84">
      <w:r w:rsidRPr="00C81B84">
        <w:t>Regjeringen foreslår å bevilge 10 mill. kroner til gjennomføring av en pilot med nærtjenestesentre. Bevilgningen på posten skal støtte utvalgte kommuners utgifter til utvikling og gjennomføring av lokale nærtjenestesentre.</w:t>
      </w:r>
    </w:p>
    <w:p w14:paraId="6B4F9205" w14:textId="77777777" w:rsidR="00EE2529" w:rsidRPr="00C81B84" w:rsidRDefault="00AD5E1E" w:rsidP="00C81B84">
      <w:r w:rsidRPr="00C81B84">
        <w:t xml:space="preserve">Staten vil invitere kommuner med servicetorg til et samarbeid om utvikling av ulike modeller med nærtjenestesentre med samlokalisering av statlige og kommunale publikumstjenester. Nærtjenestesenterne skal inneholde statlige tjenester som krever personlig oppmøte, men heldigitale tjenester med stort veiledningsbehov kan også inngå. Kommunene inviteres til å kunne informere befolkningen om hvilke statlige etater som kan hjelpe dem med en tjeneste, men de skal ikke hjelpe med innlogging. Modellene skal ikke endre det statlige forvaltningsansvaret for tjenester. Piloten skal også kunne bidra til å bedre innbyggernes digitale kompetanse, for eksempel gjennom </w:t>
      </w:r>
      <w:proofErr w:type="spellStart"/>
      <w:r w:rsidRPr="00C81B84">
        <w:t>Digihjelpen</w:t>
      </w:r>
      <w:proofErr w:type="spellEnd"/>
      <w:r w:rsidRPr="00C81B84">
        <w:t>. Åpningstider for de statlige publikumstjenestene må vurderes i lys av formålet med tjenesten, etatenes kapasitet og de lokale behovene.</w:t>
      </w:r>
    </w:p>
    <w:p w14:paraId="66A1CCF0" w14:textId="77777777" w:rsidR="00EE2529" w:rsidRPr="00C81B84" w:rsidRDefault="00AD5E1E" w:rsidP="00C81B84">
      <w:r w:rsidRPr="00C81B84">
        <w:t>Piloten har to faser. I den første fasen identifiseres hvilke statlige publikumstjenester som kan inngå i nærtjenestesentrene, lyse ut midler og velge ut pilotkommuner og avklare konkrete løsninger i dialog med kommunene og aktuelle statsetater, med mulighet for oppstart i 2023. De lokale løsningene må ta hensyn til Instruks om håndtering av bygge- og leiesaker i statlig sivil sektor. I den andre fasen skal tilbudet om statlige publikumstjenester i lokale nærtjenestesentre prøves ut i praksis og evalueres. Departementet vil utarbeide retningslinjer for ordningen.</w:t>
      </w:r>
    </w:p>
    <w:p w14:paraId="68400E98" w14:textId="77777777" w:rsidR="00EE2529" w:rsidRPr="00C81B84" w:rsidRDefault="00AD5E1E" w:rsidP="00C81B84">
      <w:pPr>
        <w:pStyle w:val="b-post"/>
      </w:pPr>
      <w:r w:rsidRPr="00C81B84">
        <w:t>Post 65 Omstilling</w:t>
      </w:r>
    </w:p>
    <w:p w14:paraId="7C7CBD46" w14:textId="77777777" w:rsidR="00EE2529" w:rsidRPr="00C81B84" w:rsidRDefault="00AD5E1E" w:rsidP="00C81B84">
      <w:r w:rsidRPr="00C81B84">
        <w:t>Det foreslås en engangsbevilgning på 500 000 kroner til Trysil kommune for å ferdigstille prosjektet Kongeparken.</w:t>
      </w:r>
    </w:p>
    <w:p w14:paraId="58762163" w14:textId="77777777" w:rsidR="00EE2529" w:rsidRPr="00C81B84" w:rsidRDefault="00AD5E1E" w:rsidP="00C81B84">
      <w:r w:rsidRPr="00C81B84">
        <w:t>Det foreslås en engangsbevilgning på 500 000 kroner til Gjøvik kommune til arrangementet Johan Castberg-dagene.</w:t>
      </w:r>
    </w:p>
    <w:p w14:paraId="46EBAFA7" w14:textId="77777777" w:rsidR="00EE2529" w:rsidRPr="00C81B84" w:rsidRDefault="00AD5E1E" w:rsidP="00C81B84">
      <w:r w:rsidRPr="00C81B84">
        <w:t>Bevilgningen foreslås økt med 1,5 mill. kroner som følge av den ekstraordinære lønns- og prisjusteringen av budsjettet, jf. nærmere omtale i avsnitt 3.1.</w:t>
      </w:r>
    </w:p>
    <w:p w14:paraId="5ABE6798" w14:textId="77777777" w:rsidR="00EE2529" w:rsidRPr="00C81B84" w:rsidRDefault="00AD5E1E" w:rsidP="00C81B84">
      <w:r w:rsidRPr="00C81B84">
        <w:t>Samlet foreslås det å øke bevilgningen med 2,5 mill. kroner i 2023.</w:t>
      </w:r>
    </w:p>
    <w:p w14:paraId="55990876" w14:textId="77777777" w:rsidR="00EE2529" w:rsidRPr="00C81B84" w:rsidRDefault="00AD5E1E" w:rsidP="00C81B84">
      <w:pPr>
        <w:pStyle w:val="b-budkaptit"/>
      </w:pPr>
      <w:r w:rsidRPr="00C81B84">
        <w:t>Kap. 571 Rammetilskudd til kommuner</w:t>
      </w:r>
    </w:p>
    <w:p w14:paraId="6AE67354" w14:textId="77777777" w:rsidR="00EE2529" w:rsidRPr="00C81B84" w:rsidRDefault="00AD5E1E" w:rsidP="00C81B84">
      <w:pPr>
        <w:pStyle w:val="b-post"/>
      </w:pPr>
      <w:r w:rsidRPr="00C81B84">
        <w:t>Post 60 Innbyggertilskudd</w:t>
      </w:r>
    </w:p>
    <w:p w14:paraId="25E33CE7" w14:textId="77777777" w:rsidR="00EE2529" w:rsidRPr="00C81B84" w:rsidRDefault="00AD5E1E" w:rsidP="00C81B84">
      <w:pPr>
        <w:pStyle w:val="avsnitt-undertittel"/>
      </w:pPr>
      <w:r w:rsidRPr="00C81B84">
        <w:t>Kompensasjon for kostnadsvekst</w:t>
      </w:r>
    </w:p>
    <w:p w14:paraId="19A4263D" w14:textId="77777777" w:rsidR="00EE2529" w:rsidRPr="00C81B84" w:rsidRDefault="00AD5E1E" w:rsidP="00C81B84">
      <w:r w:rsidRPr="00C81B84">
        <w:t xml:space="preserve">Regjeringen har foretatt en helhetlig vurdering av kommunesektorens økonomi. Kommunal </w:t>
      </w:r>
      <w:proofErr w:type="spellStart"/>
      <w:r w:rsidRPr="00C81B84">
        <w:t>deflator</w:t>
      </w:r>
      <w:proofErr w:type="spellEnd"/>
      <w:r w:rsidRPr="00C81B84">
        <w:t xml:space="preserve"> i 2023 anslås nå til 5,2 pst., noe som er en økning på 1,5 prosentpoeng sammenliknet med anslagene i nasjonalbudsjettet for 2023. Den ekstraordinære kostnadsveksten i 2023 anslås til om lag 6,9 mrd. kroner. Samtidig anslås en merskattevekst på om lag 4,3 mrd. kroner.</w:t>
      </w:r>
      <w:r w:rsidRPr="00AD5E1E">
        <w:rPr>
          <w:rStyle w:val="skrift-hevet"/>
        </w:rPr>
        <w:footnoteReference w:id="2"/>
      </w:r>
      <w:r w:rsidRPr="00C81B84">
        <w:t xml:space="preserve"> Basert på disse anslagene overstiger den uventede kostnadsveksten merskatteveksten med 2,6 mrd. kroner. Dette beløpet foreslås kompensert gjennom økt rammetilskudd i forbindelse med revidert nasjonalbudsjett for 2023. Ettersom den kommunale </w:t>
      </w:r>
      <w:proofErr w:type="spellStart"/>
      <w:r w:rsidRPr="00C81B84">
        <w:t>deflatoren</w:t>
      </w:r>
      <w:proofErr w:type="spellEnd"/>
      <w:r w:rsidRPr="00C81B84">
        <w:t xml:space="preserve"> på makronivå hensyntar bl.a. energipriser, kompenseres kommunene for økte kostnader i egen organisasjon og ivaretakelse av deres ansvar for å dekke bl.a. driftsutgifter for kirkene.</w:t>
      </w:r>
    </w:p>
    <w:p w14:paraId="495BAE1A" w14:textId="77777777" w:rsidR="00EE2529" w:rsidRPr="00C81B84" w:rsidRDefault="00AD5E1E" w:rsidP="00C81B84">
      <w:r w:rsidRPr="00C81B84">
        <w:t>Netto kostnadsvekst anslås å fordele seg med 1,6 mrd. kroner for kommunene og 1 mrd. kroner for fylkeskommunene. Denne fordelingen legges til grunn for kompensasjonen. Den relative økningen i rammetilskuddet er størst for fylkeskommunene. Kombinert med at kostnadsnøkkel brukes til fordeling, vil dette bidra til i sterkere grad å ivareta fylkeskommuner som opplever en ekstraordinært sterk kostnadsvekst, blant annet i ferjedriften.</w:t>
      </w:r>
    </w:p>
    <w:p w14:paraId="5D330145" w14:textId="77777777" w:rsidR="00EE2529" w:rsidRPr="00C81B84" w:rsidRDefault="00AD5E1E" w:rsidP="00C81B84">
      <w:r w:rsidRPr="00C81B84">
        <w:t>Både anslag for skatteinngang og kostnadsvekst er imidlertid usikre, og det kan være betydelige variasjoner mellom kommuner, fylkeskommuner og geografiske områder. Andre forhold av betydning for kommuneøkonomien vil også kunne variere betydelig, herunder demografisk utvikling i lys av en usikker internasjonal situasjon. Regjeringen foreslår etter en helhetlig vurdering at kommunesektorens rammetilskudd økes med til sammen 3,2 mrd. kroner, herav 600 mill. kroner som vekst i frie inntekter på toppen av anslått netto kostnadsvekst. Av samlet økt rammetilskudd går 2,1 mrd. kroner til kommunene og 1,1 mrd. kroner til fylkeskommunene.</w:t>
      </w:r>
    </w:p>
    <w:p w14:paraId="08C4AE81" w14:textId="77777777" w:rsidR="00EE2529" w:rsidRPr="00C81B84" w:rsidRDefault="00AD5E1E" w:rsidP="00C81B84">
      <w:r w:rsidRPr="00C81B84">
        <w:t>Bevilgningsøkningen til fylkeskommunene fordeles etter kostnadsnøkkelen.</w:t>
      </w:r>
    </w:p>
    <w:p w14:paraId="7C6736B1" w14:textId="77777777" w:rsidR="00EE2529" w:rsidRPr="00C81B84" w:rsidRDefault="00AD5E1E" w:rsidP="00C81B84">
      <w:r w:rsidRPr="00C81B84">
        <w:t>Av bevilgningsøkningen til kommunene fordeles den anslåtte netto kostnadsveksten på 1,6 mrd. kroner etter kostnadsnøkkelen. Regjeringen foreslår i tillegg 0,5 mrd. kroner i økte frie midler til kommunene i 2023, som fordeles slik at kommuner med lavere skatteinngang per innbygger får en større andel enn innbyggertallet skulle tilsi. Midlene fordeles med utgangspunkt i skatteinntekter per innbygger før inntektsutjevning basert på gjennomsnitt for 2021 og 2022.</w:t>
      </w:r>
    </w:p>
    <w:p w14:paraId="1EAA2E79" w14:textId="77777777" w:rsidR="00EE2529" w:rsidRPr="00C81B84" w:rsidRDefault="00AD5E1E" w:rsidP="00C81B84">
      <w:r w:rsidRPr="00C81B84">
        <w:t>Økt arbeidsgiveravgift bidrar til å øke kommunesektorens lønnskostnader med anslagsvis 320 mill. kroner i 2023. Dette er innarbeidet i anslaget på kostnadsveksten i kommunesektoren. Kompensasjonen for økt kostnadsvekst for kommunesektoren dekker følgelig også effekten av økt arbeidsgiveravgift.</w:t>
      </w:r>
    </w:p>
    <w:p w14:paraId="01C58957" w14:textId="77777777" w:rsidR="00EE2529" w:rsidRPr="00C81B84" w:rsidRDefault="00AD5E1E" w:rsidP="00C81B84">
      <w:r w:rsidRPr="00C81B84">
        <w:t>Det foreslås å øke bevilgingen på posten med 2 100 mill. kroner.</w:t>
      </w:r>
    </w:p>
    <w:p w14:paraId="1232769F" w14:textId="77777777" w:rsidR="00EE2529" w:rsidRPr="00C81B84" w:rsidRDefault="00AD5E1E" w:rsidP="00C81B84">
      <w:pPr>
        <w:pStyle w:val="avsnitt-undertittel"/>
      </w:pPr>
      <w:r w:rsidRPr="00C81B84">
        <w:t>Konsesjonskraft – redusert trekk i rammetilskuddet</w:t>
      </w:r>
    </w:p>
    <w:p w14:paraId="34FD6517" w14:textId="77777777" w:rsidR="00EE2529" w:rsidRPr="00C81B84" w:rsidRDefault="00AD5E1E" w:rsidP="00C81B84">
      <w:r w:rsidRPr="00C81B84">
        <w:t xml:space="preserve">I </w:t>
      </w:r>
      <w:proofErr w:type="spellStart"/>
      <w:r w:rsidRPr="00C81B84">
        <w:t>Prop</w:t>
      </w:r>
      <w:proofErr w:type="spellEnd"/>
      <w:r w:rsidRPr="00C81B84">
        <w:t>. 1 S (2022–2023) varslet regjeringen at de som kan forventes å få ekstraordinært høye inntekter i 2023 som følge av de høye strømprisene, må dele noe av disse inntektene med fellesskapet. Dette inkluderer flere kommuner og fylkeskommuner, både som eiere av kraftverk og som mottakere av konsesjonskraft.</w:t>
      </w:r>
    </w:p>
    <w:p w14:paraId="781BFE17" w14:textId="77777777" w:rsidR="00EE2529" w:rsidRPr="00C81B84" w:rsidRDefault="00AD5E1E" w:rsidP="00C81B84">
      <w:r w:rsidRPr="00C81B84">
        <w:t xml:space="preserve">I saldert budsjett for 2023 ble det vedtatt et ettårig trekk i rammetilskuddet på til sammen 3 mrd. kroner fra kommuner og fylkeskommuner med </w:t>
      </w:r>
      <w:proofErr w:type="spellStart"/>
      <w:r w:rsidRPr="00C81B84">
        <w:t>konsesjonskraftinntekter</w:t>
      </w:r>
      <w:proofErr w:type="spellEnd"/>
      <w:r w:rsidRPr="00C81B84">
        <w:t xml:space="preserve"> fra prisområdene Østlandet (NO1), Sørlandet (NO2) og Vestlandet (NO5). Trekket er fordelt med 2,2 mrd. kroner på kommunene og 0,8 mrd. kroner på fylkeskommunene. Trekket tok blant annet utgangspunkt i en forventet spotpris for 2023 på 200 øre/kWh. Trekket for den enkelte kommune og fylkeskommune tilsvarte henholdsvis 93 og 95 pst. av forventede inntekter over 70 øre/kWh.</w:t>
      </w:r>
    </w:p>
    <w:p w14:paraId="64EFB748" w14:textId="77777777" w:rsidR="00EE2529" w:rsidRPr="00C81B84" w:rsidRDefault="00AD5E1E" w:rsidP="00C81B84">
      <w:r w:rsidRPr="00C81B84">
        <w:t>Strømprisene har falt betydelig etter at statsbudsjettet ble vedtatt. Regjeringen har tidligere varslet at trekket i rammetilskuddet ville bli justert i regjeringens forslag til revidert nasjonalbudsjett i tråd med oppdaterte anslag for strømprisene for 2023.</w:t>
      </w:r>
    </w:p>
    <w:p w14:paraId="5B5739F8" w14:textId="77777777" w:rsidR="00EE2529" w:rsidRPr="00C81B84" w:rsidRDefault="00AD5E1E" w:rsidP="00C81B84">
      <w:r w:rsidRPr="00C81B84">
        <w:t>Basert på oppdaterte spotprisanslag for høyprisområdene (NO1, NO2 og NO5), legges det nå til grunn en strømpris på 100 øre/kWh for trekket. Denne prisen er også lagt inn som et tak ved beregningen av trekk selv om kommunen i rapporteringen før jul i fjor meldte inn disponering av kraften til en høyere pris, eksempelvis som følge av at man hadde solgt hele eller deler av konsesjonskraftmengden for 2023 til fastpris. Trekket skal dermed ikke virke til ugunst for kommunene og fylkeskommunene som frivillig valgte å rapportere sin disponering av konsesjonskraften. Videre er det sett hen til høyprisbidraget for kraftprodusentene, og det er kraftinntekter over 70 øre/kWh som er gjenstand for trekket. Videre legges det til grunn en trekkandel på 90 pst. av kraftinntekter over 70 øre/kWh for både kommuner og fylkeskommuner.</w:t>
      </w:r>
    </w:p>
    <w:p w14:paraId="3C57BFC0" w14:textId="77777777" w:rsidR="00EE2529" w:rsidRPr="00C81B84" w:rsidRDefault="00AD5E1E" w:rsidP="00C81B84">
      <w:r w:rsidRPr="00C81B84">
        <w:t>Med en strømpris på 100 øre/kWh i 2023, som også fungerer som et tak, og en trekkandel på 90 pst. av kraftinntekter over 70 øre/kWh, vil ingen kommuner bli trukket mer enn 27 øre/kWh. Dette vil i praksis innebære at de aktuelle kommunene beholder minst 73 pst. av anslått samlede bruttoinntekter fra konsesjonskraft.</w:t>
      </w:r>
    </w:p>
    <w:p w14:paraId="0D640EBB" w14:textId="77777777" w:rsidR="00EE2529" w:rsidRPr="00C81B84" w:rsidRDefault="00AD5E1E" w:rsidP="00C81B84">
      <w:r w:rsidRPr="00C81B84">
        <w:t>På bakgrunn av disse forutsetningene foreslås det at trekket reduseres med 2 135 mill. kroner sammenliknet med saldert budsjett 2023. Reduksjonen i trekket fordeles med 1 665 mill. kroner på kommunene og 470 mill. kroner for fylkeskommunene. Bevilgningen til hhv. kommuner og fylkeskommuner foreslås økt tilsvarende.</w:t>
      </w:r>
    </w:p>
    <w:p w14:paraId="5295D793" w14:textId="77777777" w:rsidR="00EE2529" w:rsidRPr="00C81B84" w:rsidRDefault="00AD5E1E" w:rsidP="00C81B84">
      <w:r w:rsidRPr="00C81B84">
        <w:t>Trekket vil etter dette utgjøre 865 mill. kroner for sektoren samlet, fordelt med 535 mill. kroner på kommunene og 330 mill. kroner på fylkeskommunene. Trekket vil tilsvare om lag 18 prosent av kommunesektorens anslåtte bruttoinntekter fra konsesjonskraft i 2023.</w:t>
      </w:r>
    </w:p>
    <w:p w14:paraId="597C12B8" w14:textId="77777777" w:rsidR="00EE2529" w:rsidRPr="00C81B84" w:rsidRDefault="00AD5E1E" w:rsidP="00C81B84">
      <w:r w:rsidRPr="00C81B84">
        <w:t>Dersom strømprisene i 2023 skulle reduseres ytterligere sammenlignet med de oppdaterte forutsetningene for trekket, vil regjeringen kunne komme tilbake med en ny justering av trekket i rammetilskuddet ved nysalderingen av statsbudsjettet til høsten.</w:t>
      </w:r>
    </w:p>
    <w:p w14:paraId="07E70167" w14:textId="77777777" w:rsidR="00EE2529" w:rsidRPr="00C81B84" w:rsidRDefault="00AD5E1E" w:rsidP="00C81B84">
      <w:r w:rsidRPr="00C81B84">
        <w:t>Bevilgningen foreslås økt med 1 665 mill. kroner.</w:t>
      </w:r>
    </w:p>
    <w:p w14:paraId="442D76C1" w14:textId="77777777" w:rsidR="00EE2529" w:rsidRPr="00C81B84" w:rsidRDefault="00AD5E1E" w:rsidP="00C81B84">
      <w:pPr>
        <w:pStyle w:val="avsnitt-undertittel"/>
      </w:pPr>
      <w:r w:rsidRPr="00C81B84">
        <w:t>Koronavaksinasjon</w:t>
      </w:r>
    </w:p>
    <w:p w14:paraId="1F3195A5" w14:textId="77777777" w:rsidR="00EE2529" w:rsidRPr="00C81B84" w:rsidRDefault="00AD5E1E" w:rsidP="00C81B84">
      <w:r w:rsidRPr="00C81B84">
        <w:t>Det foreslås å flytte 68 mill. kroner fra kap. 710, post 23 under Helse- og omsorgsdepartementet til vaksinasjon mot covid-19 i kommunene, jf. omtale der. Midlene skal dekke oppfriskningsdose til befolkningen 75 år og eldre og sykehjemsbeboere våren 2023. Midlene foreslås fordelt etter antall innbyggere på 75 år og eldre.</w:t>
      </w:r>
    </w:p>
    <w:p w14:paraId="4C469203" w14:textId="77777777" w:rsidR="00EE2529" w:rsidRPr="00C81B84" w:rsidRDefault="00AD5E1E" w:rsidP="00C81B84">
      <w:pPr>
        <w:pStyle w:val="avsnitt-undertittel"/>
      </w:pPr>
      <w:r w:rsidRPr="00C81B84">
        <w:t>Maksimalpris i barnehage</w:t>
      </w:r>
    </w:p>
    <w:p w14:paraId="4A5C6A56" w14:textId="77777777" w:rsidR="00EE2529" w:rsidRPr="00C81B84" w:rsidRDefault="00AD5E1E" w:rsidP="00C81B84">
      <w:r w:rsidRPr="00C81B84">
        <w:t>Fra 1. januar 2023 er maksimalprisen i barnehage fastsatt til 3 000 kroner per måned. Det er en reduksjon fra nivået i 2022. Kommunene ble kompensert for dette inntektsbortfallet i statsbudsjettet for 2023 gjennom en økning i rammetilskuddet på 329,2 mill. kroner. Den uventet høye prisveksten i 2023 gjør at den reelle reduksjonen i maksimalprisen er høyere enn det som ble lagt til grunn i statsbudsjettet for 2023. Kompensasjonen for økt maksimalpris som allerede er bevilget, sammen med den generelle kompensasjonen for kostnadsvekst i kommunesektoren som nå foreslås, er dermed for liten. Det foreslås derfor å øke kompensasjonen til kommunene for redusert maksimalpris med 169,1 mill. kroner</w:t>
      </w:r>
    </w:p>
    <w:p w14:paraId="566838A3" w14:textId="77777777" w:rsidR="00EE2529" w:rsidRPr="00C81B84" w:rsidRDefault="00AD5E1E" w:rsidP="00C81B84">
      <w:pPr>
        <w:pStyle w:val="avsnitt-undertittel"/>
      </w:pPr>
      <w:r w:rsidRPr="00C81B84">
        <w:t>Oppsummering</w:t>
      </w:r>
    </w:p>
    <w:p w14:paraId="7751A56B" w14:textId="77777777" w:rsidR="00EE2529" w:rsidRPr="00C81B84" w:rsidRDefault="00AD5E1E" w:rsidP="00C81B84">
      <w:r w:rsidRPr="00C81B84">
        <w:t>Samlet foreslås det å øke bevilgningen på posten med 4 002,1 mill. kroner</w:t>
      </w:r>
    </w:p>
    <w:p w14:paraId="124402C5" w14:textId="77777777" w:rsidR="00EE2529" w:rsidRPr="00C81B84" w:rsidRDefault="00AD5E1E" w:rsidP="00C81B84">
      <w:pPr>
        <w:pStyle w:val="b-budkaptit"/>
      </w:pPr>
      <w:r w:rsidRPr="00C81B84">
        <w:t>Kap. 572 Rammetilskudd til fylkeskommuner</w:t>
      </w:r>
    </w:p>
    <w:p w14:paraId="562AEDA5" w14:textId="77777777" w:rsidR="00EE2529" w:rsidRPr="00C81B84" w:rsidRDefault="00AD5E1E" w:rsidP="00C81B84">
      <w:pPr>
        <w:pStyle w:val="b-post"/>
      </w:pPr>
      <w:r w:rsidRPr="00C81B84">
        <w:t>Post 60 Innbyggertilskudd</w:t>
      </w:r>
    </w:p>
    <w:p w14:paraId="47EBC7FB" w14:textId="77777777" w:rsidR="00EE2529" w:rsidRPr="00C81B84" w:rsidRDefault="00AD5E1E" w:rsidP="00C81B84">
      <w:pPr>
        <w:pStyle w:val="avsnitt-undertittel"/>
      </w:pPr>
      <w:r w:rsidRPr="00C81B84">
        <w:t>Kompensasjon for kostnadsvekst</w:t>
      </w:r>
    </w:p>
    <w:p w14:paraId="3B63B762" w14:textId="77777777" w:rsidR="00EE2529" w:rsidRPr="00C81B84" w:rsidRDefault="00AD5E1E" w:rsidP="00C81B84">
      <w:r w:rsidRPr="00C81B84">
        <w:t>Det vises til nærmere omtale under kap. 571, post 60. Bevilgningen foreslås økt med 1 100 mill. kroner.</w:t>
      </w:r>
    </w:p>
    <w:p w14:paraId="7B7F0436" w14:textId="77777777" w:rsidR="00EE2529" w:rsidRPr="00C81B84" w:rsidRDefault="00AD5E1E" w:rsidP="00C81B84">
      <w:pPr>
        <w:pStyle w:val="avsnitt-undertittel"/>
      </w:pPr>
      <w:r w:rsidRPr="00C81B84">
        <w:t>Konsesjonskraft – redusert trekk</w:t>
      </w:r>
    </w:p>
    <w:p w14:paraId="52D1951C" w14:textId="77777777" w:rsidR="00EE2529" w:rsidRPr="00C81B84" w:rsidRDefault="00AD5E1E" w:rsidP="00C81B84">
      <w:r w:rsidRPr="00C81B84">
        <w:t>Det vises til nærmere omtale under kap. 571, post 60. Bevilgningen foreslås økt med 470 mill. kroner.</w:t>
      </w:r>
    </w:p>
    <w:p w14:paraId="4D523900" w14:textId="77777777" w:rsidR="00EE2529" w:rsidRPr="00C81B84" w:rsidRDefault="00AD5E1E" w:rsidP="00C81B84">
      <w:pPr>
        <w:pStyle w:val="avsnitt-undertittel"/>
      </w:pPr>
      <w:r w:rsidRPr="00C81B84">
        <w:t>Overføring av ansvaret for fiskerihavner</w:t>
      </w:r>
    </w:p>
    <w:p w14:paraId="66618911" w14:textId="77777777" w:rsidR="00EE2529" w:rsidRPr="00C81B84" w:rsidRDefault="00AD5E1E" w:rsidP="00C81B84">
      <w:r w:rsidRPr="00C81B84">
        <w:t>Ansvaret for fiskerihavner er tilbakeført fra fylkeskommunene til staten fra 1. januar 2023. Rammetilskuddet til fylkeskommunene foreslås derfor redusert med 37,4 mill. kroner mot en tilsvarende økning på kap. 916 Kystverket, post 30 Nyanlegg og større vedlikehold på Nærings- og fiskeridepartementets budsjett.</w:t>
      </w:r>
    </w:p>
    <w:p w14:paraId="46D449BC" w14:textId="77777777" w:rsidR="00EE2529" w:rsidRPr="00C81B84" w:rsidRDefault="00AD5E1E" w:rsidP="00C81B84">
      <w:pPr>
        <w:pStyle w:val="avsnitt-undertittel"/>
      </w:pPr>
      <w:r w:rsidRPr="00C81B84">
        <w:t>Utvidet fylkeskommunalt tannhelsetilbud i 2023</w:t>
      </w:r>
    </w:p>
    <w:p w14:paraId="591D951A" w14:textId="77777777" w:rsidR="00EE2529" w:rsidRPr="00C81B84" w:rsidRDefault="00AD5E1E" w:rsidP="00C81B84">
      <w:r w:rsidRPr="00C81B84">
        <w:t xml:space="preserve">Ved Stortingets behandling av </w:t>
      </w:r>
      <w:proofErr w:type="spellStart"/>
      <w:r w:rsidRPr="00C81B84">
        <w:t>Prop</w:t>
      </w:r>
      <w:proofErr w:type="spellEnd"/>
      <w:r w:rsidRPr="00C81B84">
        <w:t xml:space="preserve">. 1 S (2022–2023), jf. </w:t>
      </w:r>
      <w:proofErr w:type="spellStart"/>
      <w:r w:rsidRPr="00C81B84">
        <w:t>Innst</w:t>
      </w:r>
      <w:proofErr w:type="spellEnd"/>
      <w:r w:rsidRPr="00C81B84">
        <w:t xml:space="preserve">. 11 S (2022–2023) ble det bevilget 280 mill. kroner til fylkeskommunene for at den fylkeskommunale tannhelsetjenesten skulle kunne tilby tannhelsetjenester til aldersgruppen 23 til 26 år med 50 pst. egenbetaling. Dette innebar en utvidelse av dagens ordning med 50 pst. egenbetaling for 21- og 22-åringene som ble vedtatt i forbindelse med statsbudsjettet for 2022, jf. </w:t>
      </w:r>
      <w:proofErr w:type="spellStart"/>
      <w:r w:rsidRPr="00C81B84">
        <w:t>Innst</w:t>
      </w:r>
      <w:proofErr w:type="spellEnd"/>
      <w:r w:rsidRPr="00C81B84">
        <w:t>. 11 S (2021–2022).</w:t>
      </w:r>
    </w:p>
    <w:p w14:paraId="5EEDDE2F" w14:textId="77777777" w:rsidR="00EE2529" w:rsidRPr="00C81B84" w:rsidRDefault="00AD5E1E" w:rsidP="00C81B84">
      <w:r w:rsidRPr="00C81B84">
        <w:t>Det foreslås en budsjettnøytral omlegging av tilbudet til unge voksne. Hensikten med forslaget er å sikre at tilbudet gis innenfor regelverket om statsstøtte. Det foreslås derfor å endre innretningen slik at tilbudet i offentlig tannhelsetjeneste til unge voksne innrettes med 25 pst. egenbetaling, beregnet ut fra departementets fastsatte takster. Tilbudet foreslås å gjelde for aldersgruppene 21 år til 24 år i behandlingsåret. Innretningen tilsvarer gjeldende ordning for 19- og 20-åringene som er lovfestet i tannhelsetjenesteloven. Dette vil gi forutberegnelighet for pasientene, og en gjennomgående systematikk i tjenestetilbudet til de unge voksne. Det likebehandler årskull med samme behov og forenkler ordningen. Løsningen med 25 pst. egenbetaling er etter departementets vurdering i tråd med regelverket om statsstøtte etter EØS-avtalen, fordi en egenbetaling i denne størrelsesordenen gjør tilbudet til en del av den solidarisk finansierte offentlige tannhelsetjenesten.</w:t>
      </w:r>
    </w:p>
    <w:p w14:paraId="6671A5CF" w14:textId="77777777" w:rsidR="00EE2529" w:rsidRPr="00C81B84" w:rsidRDefault="00AD5E1E" w:rsidP="00C81B84">
      <w:r w:rsidRPr="00C81B84">
        <w:t>Økt rabatt for 21-24-åringer øker utgiftene med 140 mill. kroner. Som inndekning foreslås det at 25- og 26-åringer ikke gis et subsidiert tilbud i den offentlige tannhelsetjenesten.</w:t>
      </w:r>
    </w:p>
    <w:p w14:paraId="30F2F641" w14:textId="77777777" w:rsidR="00EE2529" w:rsidRPr="00C81B84" w:rsidRDefault="00AD5E1E" w:rsidP="00C81B84">
      <w:r w:rsidRPr="00C81B84">
        <w:t>Helse- og omsorgsdepartementet vil i løpet av sommeren 2023 sende på høring forslag om å lovfeste rett til tannhelsetjenester med redusert egenbetaling i den offentlige tannhelsetjenesten for 21–24-åringer, jf. anmodningsvedtak 86 (2022–2023).</w:t>
      </w:r>
    </w:p>
    <w:p w14:paraId="73DDDF58" w14:textId="77777777" w:rsidR="00EE2529" w:rsidRPr="00C81B84" w:rsidRDefault="00AD5E1E" w:rsidP="00C81B84">
      <w:pPr>
        <w:pStyle w:val="avsnitt-undertittel"/>
      </w:pPr>
      <w:r w:rsidRPr="00C81B84">
        <w:t>Oppsummering</w:t>
      </w:r>
    </w:p>
    <w:p w14:paraId="21CE3AF7" w14:textId="77777777" w:rsidR="00EE2529" w:rsidRPr="00C81B84" w:rsidRDefault="00AD5E1E" w:rsidP="00C81B84">
      <w:r w:rsidRPr="00C81B84">
        <w:t>Samlet foreslås det å øke bevilgningen på posten med 1 532,6 mill. kroner</w:t>
      </w:r>
    </w:p>
    <w:p w14:paraId="7FB8E347" w14:textId="77777777" w:rsidR="00EE2529" w:rsidRPr="00C81B84" w:rsidRDefault="00AD5E1E" w:rsidP="00C81B84">
      <w:pPr>
        <w:pStyle w:val="b-budkaptit"/>
      </w:pPr>
      <w:r w:rsidRPr="00C81B84">
        <w:t>Kap. 573 Kommunestruktur</w:t>
      </w:r>
    </w:p>
    <w:p w14:paraId="72F41AEB" w14:textId="77777777" w:rsidR="00EE2529" w:rsidRPr="00C81B84" w:rsidRDefault="00AD5E1E" w:rsidP="00C81B84">
      <w:pPr>
        <w:pStyle w:val="b-post"/>
      </w:pPr>
      <w:r w:rsidRPr="00C81B84">
        <w:t>Post 62 Delingskostnader</w:t>
      </w:r>
    </w:p>
    <w:p w14:paraId="19B99A97" w14:textId="77777777" w:rsidR="00EE2529" w:rsidRPr="00C81B84" w:rsidRDefault="00AD5E1E" w:rsidP="00C81B84">
      <w:r w:rsidRPr="00C81B84">
        <w:t xml:space="preserve">Stortinget har ved behandlingen av </w:t>
      </w:r>
      <w:proofErr w:type="spellStart"/>
      <w:r w:rsidRPr="00C81B84">
        <w:t>Prop</w:t>
      </w:r>
      <w:proofErr w:type="spellEnd"/>
      <w:r w:rsidRPr="00C81B84">
        <w:t xml:space="preserve">. 113 LS (2021–2022) og </w:t>
      </w:r>
      <w:proofErr w:type="spellStart"/>
      <w:r w:rsidRPr="00C81B84">
        <w:t>Prop</w:t>
      </w:r>
      <w:proofErr w:type="spellEnd"/>
      <w:r w:rsidRPr="00C81B84">
        <w:t>. 127 S (2021–2022) vedtatt å dele fylkeskommunene Vestfold og Telemark, Troms og Finnmark, og Viken, samt Ålesund kommune med virkning fra 1. januar 2024. Direkte og nødvendige delingskostnader kompenseres gjennom en søknadsbasert ordning basert på en nøktern tilnærming. Det er bevilget 200 mill. kroner til dette formålet i statsbudsjettet for 2023.</w:t>
      </w:r>
    </w:p>
    <w:p w14:paraId="006C5805" w14:textId="77777777" w:rsidR="00EE2529" w:rsidRPr="00C81B84" w:rsidRDefault="00AD5E1E" w:rsidP="00C81B84">
      <w:r w:rsidRPr="00C81B84">
        <w:t xml:space="preserve">Fylkeskommunene og Ålesund kommune har totalt søkt om 845,9 mill. kroner i kompensasjon for kostnader som påløper både i 2023 og 2024. Ålesund fikk i brev 10. februar beskjed at Kommunal- og </w:t>
      </w:r>
      <w:proofErr w:type="spellStart"/>
      <w:r w:rsidRPr="00C81B84">
        <w:t>distriktsdepartementet</w:t>
      </w:r>
      <w:proofErr w:type="spellEnd"/>
      <w:r w:rsidRPr="00C81B84">
        <w:t xml:space="preserve"> legger opp til å tildele Ålesund et tilskudd på totalt 200 mill. kroner. Fastsettelsen av beløpet er gjort etter en helhetlig vurdering der det blant annet er gjort fratrekk for et generelt påslag for usikkerhet som faller utenfor kriteriene for ordningen. Fylkeskommunene vil få svar på sine søknader etter hvert som disse ferdigbehandles.</w:t>
      </w:r>
    </w:p>
    <w:p w14:paraId="57795E07" w14:textId="77777777" w:rsidR="00EE2529" w:rsidRPr="00C81B84" w:rsidRDefault="00AD5E1E" w:rsidP="00C81B84">
      <w:r w:rsidRPr="00C81B84">
        <w:t>Det foreslås å øke bevilgningen med 204,7 mill. kroner i 2023, utover de 200 mill. kronene som allerede er bevilget. Departementet vil komme tilbake med forslag til ytterligere bevilgninger på et senere tidspunkt.</w:t>
      </w:r>
    </w:p>
    <w:p w14:paraId="661924CF" w14:textId="77777777" w:rsidR="00EE2529" w:rsidRPr="00C81B84" w:rsidRDefault="00AD5E1E" w:rsidP="00C81B84">
      <w:pPr>
        <w:pStyle w:val="b-budkaptit"/>
      </w:pPr>
      <w:r w:rsidRPr="00C81B84">
        <w:t>Kap. 577 Tilskudd til de politiske partier</w:t>
      </w:r>
    </w:p>
    <w:p w14:paraId="6DA5FE93" w14:textId="77777777" w:rsidR="00EE2529" w:rsidRPr="00C81B84" w:rsidRDefault="00AD5E1E" w:rsidP="00C81B84">
      <w:pPr>
        <w:pStyle w:val="b-post"/>
      </w:pPr>
      <w:r w:rsidRPr="00C81B84">
        <w:t>Post 70 Sentrale organisasjoner</w:t>
      </w:r>
    </w:p>
    <w:p w14:paraId="14244464" w14:textId="77777777" w:rsidR="00EE2529" w:rsidRPr="00C81B84" w:rsidRDefault="00AD5E1E" w:rsidP="00C81B84">
      <w:r w:rsidRPr="00C81B84">
        <w:t>Det foreslås å øke bevilgningen til de sentrale partiorganisasjonene med 5 mill. kroner. I tillegg foreslås bevilgningen økt med 6,9 mill. kroner som følge av den ekstraordinære lønns- og prisjusteringen av budsjettet, jf. nærmere omtale i avsnitt 3.1.</w:t>
      </w:r>
    </w:p>
    <w:p w14:paraId="4E6074E3" w14:textId="77777777" w:rsidR="00EE2529" w:rsidRPr="00C81B84" w:rsidRDefault="00AD5E1E" w:rsidP="00C81B84">
      <w:r w:rsidRPr="00C81B84">
        <w:t>Samlet foreslås det å øke bevilgningen med 11,9 mill. kroner i 2023.</w:t>
      </w:r>
    </w:p>
    <w:p w14:paraId="65710A05" w14:textId="77777777" w:rsidR="00EE2529" w:rsidRPr="00C81B84" w:rsidRDefault="00AD5E1E" w:rsidP="00C81B84">
      <w:pPr>
        <w:pStyle w:val="b-budkaptit"/>
      </w:pPr>
      <w:r w:rsidRPr="00C81B84">
        <w:t>Kap. 5616 Kommunalbanken AS</w:t>
      </w:r>
    </w:p>
    <w:p w14:paraId="3C9A4EB0" w14:textId="77777777" w:rsidR="00EE2529" w:rsidRPr="00C81B84" w:rsidRDefault="00AD5E1E" w:rsidP="00C81B84">
      <w:pPr>
        <w:pStyle w:val="b-post"/>
      </w:pPr>
      <w:r w:rsidRPr="00C81B84">
        <w:t>Post 85 Aksjeutbytte</w:t>
      </w:r>
    </w:p>
    <w:p w14:paraId="06C98CDC" w14:textId="77777777" w:rsidR="00EE2529" w:rsidRPr="00C81B84" w:rsidRDefault="00AD5E1E" w:rsidP="00C81B84">
      <w:r w:rsidRPr="00C81B84">
        <w:t>Kommunalbanken AS er heleid av staten og gir lån til investeringsformål til kommuner, fylkeskommuner, kommunale foretak, interkommunale selskap og andre selskap som utfører kommunale oppgaver.</w:t>
      </w:r>
    </w:p>
    <w:p w14:paraId="7D2D7C01" w14:textId="77777777" w:rsidR="00EE2529" w:rsidRPr="00C81B84" w:rsidRDefault="00AD5E1E" w:rsidP="00C81B84">
      <w:r w:rsidRPr="00C81B84">
        <w:t>I statsbudsjettet for 2023 ble det budsjettert med aksjeutbytte for regnskapsåret 2022 på 652 mill. kroner. Utbytte utgjør 4 pst. av verdijustert egenkapital per 1. januar 2022.</w:t>
      </w:r>
    </w:p>
    <w:p w14:paraId="54FB3962" w14:textId="77777777" w:rsidR="00EE2529" w:rsidRPr="00C81B84" w:rsidRDefault="00AD5E1E" w:rsidP="00C81B84">
      <w:r w:rsidRPr="00C81B84">
        <w:t>Kommunalbankens resultat for 2022 ble et underskudd på 60 mill. kroner, som skyldes urealiserte tap fra verdiendringer på finansielle instrumenter i 2022 på i alt 1 622 mill. kroner. Dette er i hovedsak knyttet til verdiendring på fastrenteutlån. Økte kredittpåslag i det norske kommunemarkedet i forbindelse med uroen i finansmarkedene i 2022 er hovedårsaken til tapene. Over tid går eventuelle tap og gevinster på finansielle instrumenter i null.</w:t>
      </w:r>
    </w:p>
    <w:p w14:paraId="44D54ABB" w14:textId="77777777" w:rsidR="00EE2529" w:rsidRPr="00C81B84" w:rsidRDefault="00AD5E1E" w:rsidP="00C81B84">
      <w:r w:rsidRPr="00C81B84">
        <w:t>Kommunalbankens underliggende drift er god. Bankens kjerneresultat, hvor man ser bort fra urealiserte tap på finansielle instrumenter, er økt fra 908 mill. kroner i 2021 til 1 081 mill. kroner i 2022. Basert på kjerneresultatet var egenkapitalavkastningen 6,6 pst. i 2022. Avkastningskravet for Kommunalbanken for perioden 2022–2024 er 5,5 pst. av verdijustert egenkapital.</w:t>
      </w:r>
    </w:p>
    <w:p w14:paraId="45A0B183" w14:textId="77777777" w:rsidR="00EE2529" w:rsidRPr="00C81B84" w:rsidRDefault="00AD5E1E" w:rsidP="00C81B84">
      <w:r w:rsidRPr="00C81B84">
        <w:t>Bevilgningen foreslås redusert med 652 mill. kroner, til null.</w:t>
      </w:r>
    </w:p>
    <w:p w14:paraId="40C6D6AA" w14:textId="77777777" w:rsidR="00EE2529" w:rsidRPr="00C81B84" w:rsidRDefault="00AD5E1E" w:rsidP="00C81B84">
      <w:pPr>
        <w:pStyle w:val="b-budkaptit"/>
      </w:pPr>
      <w:r w:rsidRPr="00C81B84">
        <w:t>Kap. 581 Bolig- og bomiljøtiltak</w:t>
      </w:r>
    </w:p>
    <w:p w14:paraId="27261D10" w14:textId="77777777" w:rsidR="00EE2529" w:rsidRPr="00C81B84" w:rsidRDefault="00AD5E1E" w:rsidP="00C81B84">
      <w:pPr>
        <w:pStyle w:val="b-post"/>
      </w:pPr>
      <w:r w:rsidRPr="00C81B84">
        <w:t>Post 60 Energitiltak i utleieboliger, omsorgsboliger og sykehjem</w:t>
      </w:r>
    </w:p>
    <w:p w14:paraId="7C35B877" w14:textId="77777777" w:rsidR="00EE2529" w:rsidRPr="00C81B84" w:rsidRDefault="00AD5E1E" w:rsidP="00C81B84">
      <w:r w:rsidRPr="00C81B84">
        <w:t>Posten dekker tilskudd til energitiltak i kommunalt eide utleieboliger, omsorgsboliger og sykehjem. Støtten til energitiltak i kommunalt eide utleieboliger vil kunne komme husholdninger med lave inntekter til gode.</w:t>
      </w:r>
    </w:p>
    <w:p w14:paraId="33F29C46" w14:textId="77777777" w:rsidR="00EE2529" w:rsidRPr="00C81B84" w:rsidRDefault="00AD5E1E" w:rsidP="00C81B84">
      <w:r w:rsidRPr="00C81B84">
        <w:t>Bevilgningen skal bidra til oppgradering av den kommunale boligmassen gjennom tilskudd til energitiltak i utleieboliger, omsorgsboliger og sykehjem. Husbanken har gitt tilsagn om tilskudd for hele den opprinnelige bevilgningen for 2023. Det foreslås at bevilgningen økes med 100 mill. kroner i 2023.</w:t>
      </w:r>
    </w:p>
    <w:p w14:paraId="7D620AC2" w14:textId="77777777" w:rsidR="00EE2529" w:rsidRPr="00C81B84" w:rsidRDefault="00AD5E1E" w:rsidP="00C81B84">
      <w:r w:rsidRPr="00C81B84">
        <w:t>Bevilgningen foreslås økt med 3,7 mill. kroner som følge av den ekstraordinære lønns- og prisjusteringen av budsjettet, jf. nærmere omtale i avsnitt 3.1.</w:t>
      </w:r>
    </w:p>
    <w:p w14:paraId="3543B2CF" w14:textId="77777777" w:rsidR="00EE2529" w:rsidRPr="00C81B84" w:rsidRDefault="00AD5E1E" w:rsidP="00C81B84">
      <w:r w:rsidRPr="00C81B84">
        <w:t>Samlet foreslås det å øke bevilgningen med 103,7 mill. kroner i 2023.</w:t>
      </w:r>
    </w:p>
    <w:p w14:paraId="012F6C45" w14:textId="77777777" w:rsidR="00EE2529" w:rsidRPr="00C81B84" w:rsidRDefault="00AD5E1E" w:rsidP="00C81B84">
      <w:pPr>
        <w:pStyle w:val="b-post"/>
      </w:pPr>
      <w:r w:rsidRPr="00C81B84">
        <w:t>Post 70 Bostøtte, overslagsbevilgning</w:t>
      </w:r>
    </w:p>
    <w:p w14:paraId="135947F8" w14:textId="77777777" w:rsidR="00EE2529" w:rsidRPr="00C81B84" w:rsidRDefault="00AD5E1E" w:rsidP="00C81B84">
      <w:r w:rsidRPr="00C81B84">
        <w:t>Posten dekker utbetaling av bostøtte til husstander med lav inntekt og høye boutgifter.</w:t>
      </w:r>
    </w:p>
    <w:p w14:paraId="632AB1B6" w14:textId="77777777" w:rsidR="00EE2529" w:rsidRPr="00C81B84" w:rsidRDefault="00AD5E1E" w:rsidP="00C81B84">
      <w:pPr>
        <w:pStyle w:val="avsnitt-undertittel"/>
      </w:pPr>
      <w:r w:rsidRPr="00C81B84">
        <w:t>Videreføring av midlertidig regelverk</w:t>
      </w:r>
    </w:p>
    <w:p w14:paraId="77F0766E" w14:textId="77777777" w:rsidR="00EE2529" w:rsidRPr="00C81B84" w:rsidRDefault="00AD5E1E" w:rsidP="00C81B84">
      <w:r w:rsidRPr="00C81B84">
        <w:t xml:space="preserve">I forbindelse med vedtakene om ekstrautbetalinger til bostøttemottakerne på grunn av høye strømpriser vinteren 2021–2022, ble det også vedtatt midlertidige endringer i bostøtteregelverket. Progresjonssatsen i egenandelsberegningen ble satt ned fra 0,27 pst. til 0,12 pst. med virkning fra 1. desember 2021, og bestemmelsen har flere ganger blitt forlenget, senest frem til 30. juni 2023, jf. </w:t>
      </w:r>
      <w:proofErr w:type="spellStart"/>
      <w:r w:rsidRPr="00C81B84">
        <w:t>Innst</w:t>
      </w:r>
      <w:proofErr w:type="spellEnd"/>
      <w:r w:rsidRPr="00C81B84">
        <w:t>. 16 S (2022–2023). Det midlertidige regelverket har ført til høyere inntektsgrenser i bostøtten. Om lag 22 000 husstander som i dag mottar bostøtte, ligger an til å miste støtten dersom regelverket tilbakestilles. I tillegg vil omkring 45 000 bostøttemottakere i gjennomsnitt få om lag 635 kroner mindre utbetalt hver måned.</w:t>
      </w:r>
    </w:p>
    <w:p w14:paraId="5EFC6447" w14:textId="77777777" w:rsidR="00EE2529" w:rsidRPr="00C81B84" w:rsidRDefault="00AD5E1E" w:rsidP="00C81B84">
      <w:r w:rsidRPr="00C81B84">
        <w:t>Regjeringen foreslår å forlenge det midlertidige regelverket i bostøtten ut 2023. Kostnaden ved dette anslås til 220 mill. kroner i 2023. I tillegg kommer 44 mill. kroner til utbetaling i 2024, siden bostøtten for desember 2023 utbetales i januar 2024.</w:t>
      </w:r>
    </w:p>
    <w:p w14:paraId="139FDDA0" w14:textId="77777777" w:rsidR="00EE2529" w:rsidRPr="00C81B84" w:rsidRDefault="00AD5E1E" w:rsidP="00C81B84">
      <w:pPr>
        <w:pStyle w:val="avsnitt-undertittel"/>
      </w:pPr>
      <w:r w:rsidRPr="00C81B84">
        <w:t>Ekstra utbetalinger til mottakere av bostøtte som hjelp til å dekke høye strømutgifter</w:t>
      </w:r>
    </w:p>
    <w:p w14:paraId="7705F0D4" w14:textId="77777777" w:rsidR="00EE2529" w:rsidRPr="00C81B84" w:rsidRDefault="00AD5E1E" w:rsidP="00C81B84">
      <w:r w:rsidRPr="00C81B84">
        <w:t>Gjennom de to siste vintersesongene har bostøttemottakerne fått månedlige ekstrautbetalinger som hjelp til å dekke høye strømregninger. Siden desember 2021 har utbetalingene gått til husstander over hele landet og variert mellom 1 000 og 2 500 kroner per måned for enslige, med et tillegg på 150 kroner per måned per ekstra husstandsmedlem for dem som er flere enn én.</w:t>
      </w:r>
    </w:p>
    <w:p w14:paraId="39F4ED93" w14:textId="77777777" w:rsidR="00EE2529" w:rsidRPr="00C81B84" w:rsidRDefault="00AD5E1E" w:rsidP="00C81B84">
      <w:r w:rsidRPr="00C81B84">
        <w:t>Regjeringen foreslår ekstra utbetalinger for oktober, november og desember 2023. Dette utbetales i november og desember 2023 og januar 2024. For oktober med utbetaling i november foreslås en utbetaling på 1 000 kroner per husstand med et tillegg på 150 kroner per hustandsmedlem ut over det første. For november og desember, med utbetaling i desember og januar, foreslås utbetalinger hver av månedene på 1 500 kroner per husstand med et tillegg på 150 kroner per hustandsmedlem ut over det første. Kostnadene anslås til 299 mill. kroner i 2023. I tillegg kommer 177 mill. kroner for desember som utbetales i januar 2024.</w:t>
      </w:r>
    </w:p>
    <w:p w14:paraId="044B0449" w14:textId="77777777" w:rsidR="00EE2529" w:rsidRPr="00C81B84" w:rsidRDefault="00AD5E1E" w:rsidP="00C81B84">
      <w:pPr>
        <w:pStyle w:val="avsnitt-undertittel"/>
      </w:pPr>
      <w:r w:rsidRPr="00C81B84">
        <w:t>Anslagsendring</w:t>
      </w:r>
    </w:p>
    <w:p w14:paraId="4CF01CDD" w14:textId="77777777" w:rsidR="00EE2529" w:rsidRPr="00C81B84" w:rsidRDefault="00AD5E1E" w:rsidP="00C81B84">
      <w:r w:rsidRPr="00C81B84">
        <w:t xml:space="preserve">Satsene i bostøtteregelverket reguleres hvert år på bakgrunn av konsumprisindeksen. Siden prisstigningen det siste året har vært usedvanlig høy, blir justeringen i 2023 større enn tidligere forutsatt. Kommunal- og </w:t>
      </w:r>
      <w:proofErr w:type="spellStart"/>
      <w:r w:rsidRPr="00C81B84">
        <w:t>distriktsdepartementet</w:t>
      </w:r>
      <w:proofErr w:type="spellEnd"/>
      <w:r w:rsidRPr="00C81B84">
        <w:t xml:space="preserve"> anslår at dette medfører et økt bevilgningsbehov på ytterligere 62 mill. kroner i 2023. Dette er knyttet til det regelverket som allerede er vedtatt, og kommer i tillegg til kompensasjonen omtalt ovenfor.</w:t>
      </w:r>
    </w:p>
    <w:p w14:paraId="32903AE7" w14:textId="77777777" w:rsidR="00EE2529" w:rsidRPr="00C81B84" w:rsidRDefault="00AD5E1E" w:rsidP="00C81B84">
      <w:pPr>
        <w:pStyle w:val="avsnitt-undertittel"/>
      </w:pPr>
      <w:r w:rsidRPr="00C81B84">
        <w:t>Samlet endring i bevilgningsbehovet</w:t>
      </w:r>
    </w:p>
    <w:p w14:paraId="623089FB" w14:textId="77777777" w:rsidR="00EE2529" w:rsidRPr="00C81B84" w:rsidRDefault="00AD5E1E" w:rsidP="00C81B84">
      <w:r w:rsidRPr="00C81B84">
        <w:t>Samlet foreslås en økning av posten med 581 mill. kroner.</w:t>
      </w:r>
    </w:p>
    <w:p w14:paraId="7B2A48C2" w14:textId="77777777" w:rsidR="00EE2529" w:rsidRPr="00C81B84" w:rsidRDefault="00AD5E1E" w:rsidP="00C81B84">
      <w:pPr>
        <w:pStyle w:val="b-post"/>
      </w:pPr>
      <w:r w:rsidRPr="00C81B84">
        <w:t>Post 76 Utleieboliger og forsøk med nye boligmodeller, kan overføres</w:t>
      </w:r>
    </w:p>
    <w:p w14:paraId="20362DDE" w14:textId="77777777" w:rsidR="00EE2529" w:rsidRPr="00C81B84" w:rsidRDefault="00AD5E1E" w:rsidP="00C81B84">
      <w:r w:rsidRPr="00C81B84">
        <w:t>Posten dekker tilskudd til utleieboliger for vanskeligstilte på boligmarkedet. Posten budsjetteres med tilsagnsramme, tilsagnsfullmakt og bevilgning. Tilskuddet er avviklet fra 2023, og bevilgningen på 87,3 mill. kroner i saldert budsjett er knyttet til tidligere gitte tilsagn.</w:t>
      </w:r>
    </w:p>
    <w:p w14:paraId="598A6CFF" w14:textId="77777777" w:rsidR="00EE2529" w:rsidRPr="00C81B84" w:rsidRDefault="00AD5E1E" w:rsidP="00C81B84">
      <w:r w:rsidRPr="00C81B84">
        <w:t>Det er ønskelig at flyktninger og fordrevne fra Ukraina bosettes raskt i kommunene. Bosetting forutsetter at det er ledige egnede utleieboliger, både private og kommunale utleieboliger. Ny informasjon og nye planleggingstall for ankomster av flyktninger fra Ukraina, tilsier at det er behov for tiltak for å bidra til rask fremskaffing av boliger til flyktninger.</w:t>
      </w:r>
    </w:p>
    <w:p w14:paraId="2E845A30" w14:textId="77777777" w:rsidR="00EE2529" w:rsidRPr="00C81B84" w:rsidRDefault="00AD5E1E" w:rsidP="00C81B84">
      <w:r w:rsidRPr="00C81B84">
        <w:t>Regjeringen foreslår derfor en midlertidig gjeninnføring av tilskudd til utleieboliger i 2023. Flere kommuner har i dag boliger som av ulike grunner står ubrukte eller tomme. Med en forholdsvis enkel istandsetting, kan en del boliger gjøres tilgjengelige. Det foreslås derfor at det åpnes opp for at Husbanken kan gi tilskudd til istandsetting av utleieboliger over posten. Dette vil legge til rette for at det raskt kan tilgjengeliggjøres flere boliger for flyktninger. Det foreslås videre at tilskudd til kjøp og istandsetting av utleieboliger primært prioriteres, men at det også i særskilte tilfeller kan nyttes til bygging av nye utleieboliger.</w:t>
      </w:r>
    </w:p>
    <w:p w14:paraId="2684BE54" w14:textId="77777777" w:rsidR="00EE2529" w:rsidRPr="00C81B84" w:rsidRDefault="00AD5E1E" w:rsidP="00C81B84">
      <w:r w:rsidRPr="00C81B84">
        <w:t>På bakgrunn av dette foreslås det at bevilgningen økes med 180 mill. kroner. Det foreslås en økning i tilsagnsfullmakten på 220 mill. kroner til 256 mill. kroner, jf. forslag til romertallsvedtak. Bevilgningen og tilsagnsfullmakten gir en tilsagnsramme på 400 mill. kroner i 2023.</w:t>
      </w:r>
    </w:p>
    <w:p w14:paraId="4D865CA7" w14:textId="77777777" w:rsidR="00EE2529" w:rsidRPr="00C81B84" w:rsidRDefault="00AD5E1E" w:rsidP="00C81B84">
      <w:pPr>
        <w:pStyle w:val="b-post"/>
      </w:pPr>
      <w:r w:rsidRPr="00C81B84">
        <w:t>Post 78 Boligtiltak, kan overføres</w:t>
      </w:r>
    </w:p>
    <w:p w14:paraId="369D5F17" w14:textId="77777777" w:rsidR="00EE2529" w:rsidRPr="00C81B84" w:rsidRDefault="00AD5E1E" w:rsidP="00C81B84">
      <w:r w:rsidRPr="00C81B84">
        <w:t>Bevilgningen foreslås økt med 0,5 mill. kroner som følge av den ekstraordinære lønns- og prisjusteringen av budsjettet, jf. nærmere omtale i avsnitt 3.1. Det foreslås en økning i tilsagnsfullmakten på 1,1 mill. kroner til 16,3 mill. kroner, jf. forslag til romertallsvedtak. Tilsagnsrammen blir med dette 23,3 mill. kroner i 2023.</w:t>
      </w:r>
    </w:p>
    <w:p w14:paraId="4E55C8D3" w14:textId="77777777" w:rsidR="00EE2529" w:rsidRPr="00C81B84" w:rsidRDefault="00AD5E1E" w:rsidP="00C81B84">
      <w:pPr>
        <w:pStyle w:val="b-post"/>
      </w:pPr>
      <w:r w:rsidRPr="00C81B84">
        <w:t>Post 79 Heis og tilstandsvurdering, kan overføres</w:t>
      </w:r>
    </w:p>
    <w:p w14:paraId="4C062DD4" w14:textId="77777777" w:rsidR="00EE2529" w:rsidRPr="00C81B84" w:rsidRDefault="00AD5E1E" w:rsidP="00C81B84">
      <w:r w:rsidRPr="00C81B84">
        <w:t>Tilskudd til heis og tilstandsvurdering er avviklet fra og med 2023. Bevilgningen på posten på 32,4 mill. kroner i 2023 går til tidligere gitte tilsagn om tilskudd til prosjektering og installering av heis.</w:t>
      </w:r>
    </w:p>
    <w:p w14:paraId="2418FC6D" w14:textId="77777777" w:rsidR="00EE2529" w:rsidRPr="00C81B84" w:rsidRDefault="00AD5E1E" w:rsidP="00C81B84">
      <w:r w:rsidRPr="00C81B84">
        <w:t>For å rette opp i en tidligere feil, foreslås det å øke bevilgningen på posten med 0,2 mill. kroner i 2023.</w:t>
      </w:r>
    </w:p>
    <w:p w14:paraId="6D98B657" w14:textId="77777777" w:rsidR="00EE2529" w:rsidRPr="00C81B84" w:rsidRDefault="00AD5E1E" w:rsidP="00C81B84">
      <w:pPr>
        <w:pStyle w:val="b-budkaptit"/>
      </w:pPr>
      <w:r w:rsidRPr="00C81B84">
        <w:t>Kap. 590 Planlegging og byutvikling</w:t>
      </w:r>
    </w:p>
    <w:p w14:paraId="16981228" w14:textId="77777777" w:rsidR="00EE2529" w:rsidRPr="00C81B84" w:rsidRDefault="00AD5E1E" w:rsidP="00C81B84">
      <w:pPr>
        <w:pStyle w:val="b-post"/>
      </w:pPr>
      <w:r w:rsidRPr="00C81B84">
        <w:t>Post 65 Områdesatsing i byer, kan overføres</w:t>
      </w:r>
    </w:p>
    <w:p w14:paraId="62FD4765" w14:textId="77777777" w:rsidR="00EE2529" w:rsidRPr="00C81B84" w:rsidRDefault="00AD5E1E" w:rsidP="00C81B84">
      <w:r w:rsidRPr="00C81B84">
        <w:t>Tilskuddet går til kommuner som har intensjonsavtale om et samarbeid med staten om en ekstra innsats i levekårsutsatte byområder, betegnet som områdesatsinger.</w:t>
      </w:r>
    </w:p>
    <w:p w14:paraId="29A8D6BE" w14:textId="77777777" w:rsidR="00EE2529" w:rsidRPr="00C81B84" w:rsidRDefault="00AD5E1E" w:rsidP="00C81B84">
      <w:r w:rsidRPr="00C81B84">
        <w:t>Tilskuddet skal bidra til å utjevne sosial ulikhet ved at flere beboere i områder med særskilte levekårsutfordringer kan bli økonomisk selvstendige gjennom arbeid, og bli aktive deltakere i lokalsamfunn og storsamfunn. Midlene skal også bidra til varige forbedringer av tjenester og til bedre fysiske og sosiale nærmiljøkvaliteter i levekårsutsatte områder.</w:t>
      </w:r>
    </w:p>
    <w:p w14:paraId="4D4303D3" w14:textId="77777777" w:rsidR="00EE2529" w:rsidRPr="00C81B84" w:rsidRDefault="00AD5E1E" w:rsidP="00C81B84">
      <w:r w:rsidRPr="00C81B84">
        <w:t xml:space="preserve">I saldert budsjett ble det satt av 15 mill. kroner til nye femårige samarbeidsavtaler om områdesatsninger som ikke var øremerket konkrete områder. Kommunal- og </w:t>
      </w:r>
      <w:proofErr w:type="spellStart"/>
      <w:r w:rsidRPr="00C81B84">
        <w:t>distriktsdepartementet</w:t>
      </w:r>
      <w:proofErr w:type="spellEnd"/>
      <w:r w:rsidRPr="00C81B84">
        <w:t xml:space="preserve"> har mottatt søknader fra 11 kommuner som ønsker avtale med staten om områdesatsinger. Søknadene viser at det er flere kommuner som har levekårsutfordringer. Økningen innebærer at det vil være mulig å inngå flere avtaler.</w:t>
      </w:r>
    </w:p>
    <w:p w14:paraId="1EF69676" w14:textId="77777777" w:rsidR="00EE2529" w:rsidRPr="00C81B84" w:rsidRDefault="00AD5E1E" w:rsidP="00C81B84">
      <w:r w:rsidRPr="00C81B84">
        <w:t>Det foreslås å øke bevilgningen til nye områdesatsinger med 5 mill. kroner. Bevilgningen foreslås i tillegg økt med 2,4 mill. kroner som følge av den ekstraordinære lønns- og prisjusteringen av budsjettet, jf. nærmere omtale i avsnitt 3.1. Samlet foreslås det å øke bevilgningen med 7,4 mill. kroner.</w:t>
      </w:r>
    </w:p>
    <w:p w14:paraId="74F6FA6A" w14:textId="77777777" w:rsidR="00EE2529" w:rsidRPr="00C81B84" w:rsidRDefault="00AD5E1E" w:rsidP="00C81B84">
      <w:pPr>
        <w:pStyle w:val="b-post"/>
      </w:pPr>
      <w:r w:rsidRPr="00C81B84">
        <w:t>Post 72 Bolig- og områdeutvikling i byer, kan overføres</w:t>
      </w:r>
    </w:p>
    <w:p w14:paraId="41F1B4A3" w14:textId="77777777" w:rsidR="00EE2529" w:rsidRPr="00C81B84" w:rsidRDefault="00AD5E1E" w:rsidP="00C81B84">
      <w:r w:rsidRPr="00C81B84">
        <w:t>Bevilgningen foreslås økt med 0,4 mill. kroner som følge av den ekstraordinære lønns- og prisjusteringen av budsjettet, jf. nærmere omtale i avsnitt 3.1. Det foreslås en økning i tilsagnsfullmakten på 1,8 mill. kroner til 24,6 mill. kroner, jf. forslag til romertallsvedtak. Tilsagnsrammen blir med dette 22,8 mill. kroner i 2023.</w:t>
      </w:r>
    </w:p>
    <w:p w14:paraId="70AB9C11" w14:textId="77777777" w:rsidR="00EE2529" w:rsidRPr="00C81B84" w:rsidRDefault="00AD5E1E" w:rsidP="00C81B84">
      <w:pPr>
        <w:pStyle w:val="b-budkaptit"/>
      </w:pPr>
      <w:r w:rsidRPr="00C81B84">
        <w:t>Kap. 595 Statens Kartverk</w:t>
      </w:r>
    </w:p>
    <w:p w14:paraId="028F23A1" w14:textId="77777777" w:rsidR="00EE2529" w:rsidRPr="00C81B84" w:rsidRDefault="00AD5E1E" w:rsidP="00C81B84">
      <w:pPr>
        <w:pStyle w:val="b-post"/>
      </w:pPr>
      <w:r w:rsidRPr="00C81B84">
        <w:t>Post 21 Spesielle driftsutgifter, kan overføres, kan nyttes under post 01 og 45</w:t>
      </w:r>
    </w:p>
    <w:p w14:paraId="485676E2" w14:textId="77777777" w:rsidR="00EE2529" w:rsidRPr="00C81B84" w:rsidRDefault="00AD5E1E" w:rsidP="00C81B84">
      <w:r w:rsidRPr="00C81B84">
        <w:t>Bevilgningen dekker i hovedsak tidsavgrensede prosjekter og kjøp av tjenester fra private leverandører. Dette gjelder blant annet fotografering og laserskanning fra fly, bearbeiding av data og andre tjenester fra geodatabransjen og utvikling av matrikkelen.</w:t>
      </w:r>
    </w:p>
    <w:p w14:paraId="381B9A11" w14:textId="77777777" w:rsidR="00EE2529" w:rsidRPr="00C81B84" w:rsidRDefault="00AD5E1E" w:rsidP="00C81B84">
      <w:r w:rsidRPr="00C81B84">
        <w:t>Kartverket har driftsansvaret for den internasjonale elektroniske sjøkarttjenesten PRIMAR. Arbeidet er finansiert av inntekter fra salg av elektroniske sjøkart og består av midler til drift og utvikling etter at medlemslandene har fått utbetalt sine royalties.</w:t>
      </w:r>
    </w:p>
    <w:p w14:paraId="15F2401E" w14:textId="77777777" w:rsidR="00EE2529" w:rsidRPr="00C81B84" w:rsidRDefault="00AD5E1E" w:rsidP="00C81B84">
      <w:r w:rsidRPr="00C81B84">
        <w:t>Det foreslås en parallell oppjustering av inntektene og utgiftene på 10,6 mill. kroner i 2023. Økningen er knyttet til videreutvikling av PRIMAR sine systemer til å håndtere økt data i samarbeid med leverandøren Electronic Chart Centre (ECC). Se også omtale under kap. 3595, post 02.</w:t>
      </w:r>
    </w:p>
    <w:p w14:paraId="09926C62" w14:textId="77777777" w:rsidR="00EE2529" w:rsidRPr="00C81B84" w:rsidRDefault="00AD5E1E" w:rsidP="00C81B84">
      <w:r w:rsidRPr="00C81B84">
        <w:t>Bevilgningen foreslås økt med 5,3 mill. kroner som følge av den ekstraordinære lønns- og prisjusteringen av budsjettet, jf. nærmere omtale i avsnitt 3.1.</w:t>
      </w:r>
    </w:p>
    <w:p w14:paraId="5154A8E4" w14:textId="77777777" w:rsidR="00EE2529" w:rsidRPr="00C81B84" w:rsidRDefault="00AD5E1E" w:rsidP="00C81B84">
      <w:r w:rsidRPr="00C81B84">
        <w:t>Samlet foreslås det å øke bevilgningen med 15,9 mill. kroner.</w:t>
      </w:r>
    </w:p>
    <w:p w14:paraId="37E022FF" w14:textId="77777777" w:rsidR="00EE2529" w:rsidRPr="00C81B84" w:rsidRDefault="00AD5E1E" w:rsidP="00C81B84">
      <w:pPr>
        <w:pStyle w:val="b-budkaptit"/>
      </w:pPr>
      <w:r w:rsidRPr="00C81B84">
        <w:t>Kap. 3595 Statens Kartverk</w:t>
      </w:r>
    </w:p>
    <w:p w14:paraId="2CAB6741" w14:textId="77777777" w:rsidR="00EE2529" w:rsidRPr="00C81B84" w:rsidRDefault="00AD5E1E" w:rsidP="00C81B84">
      <w:pPr>
        <w:pStyle w:val="b-post"/>
      </w:pPr>
      <w:r w:rsidRPr="00C81B84">
        <w:t>Post 01 Gebyrinntekter tinglysning</w:t>
      </w:r>
    </w:p>
    <w:p w14:paraId="46A5018E" w14:textId="77777777" w:rsidR="00EE2529" w:rsidRPr="00C81B84" w:rsidRDefault="00AD5E1E" w:rsidP="00C81B84">
      <w:r w:rsidRPr="00C81B84">
        <w:t>Inntektene fra tinglysingsgebyret kreves inn av Kartverket på vegne av staten. Inntektene avhenger av antallet tinglysinger. Forventet antall tinglysinger estimeres av Kartverket.</w:t>
      </w:r>
    </w:p>
    <w:p w14:paraId="43396F5D" w14:textId="77777777" w:rsidR="00EE2529" w:rsidRPr="00C81B84" w:rsidRDefault="00AD5E1E" w:rsidP="00C81B84">
      <w:r w:rsidRPr="00C81B84">
        <w:t>Kartverket anslår at gebyrinntektene fra tinglysninger i 2023 vil ligge på ca. 463 mill. kroner. Det foreslås å redusere bevilgningen med 25 mill. kroner.</w:t>
      </w:r>
    </w:p>
    <w:p w14:paraId="0D722744" w14:textId="77777777" w:rsidR="00EE2529" w:rsidRPr="00C81B84" w:rsidRDefault="00AD5E1E" w:rsidP="00C81B84">
      <w:pPr>
        <w:pStyle w:val="b-post"/>
      </w:pPr>
      <w:r w:rsidRPr="00C81B84">
        <w:t>Post 02 Salg og abonnement m.m.</w:t>
      </w:r>
    </w:p>
    <w:p w14:paraId="6F59256E" w14:textId="77777777" w:rsidR="00EE2529" w:rsidRPr="00C81B84" w:rsidRDefault="00AD5E1E" w:rsidP="00C81B84">
      <w:r w:rsidRPr="00C81B84">
        <w:t>På posten føres inntekter fra ulike salg og abonnement i Kartverket. Som følge av høyere inntekter til PRIMAR enn budsjettert, foreslås det å øke bevilgningen med 10,6 mill. kroner. Det vises til omtale under kap. 595, post 21.</w:t>
      </w:r>
    </w:p>
    <w:p w14:paraId="49FDE2F9" w14:textId="77777777" w:rsidR="00EE2529" w:rsidRPr="00C81B84" w:rsidRDefault="00AD5E1E" w:rsidP="00C81B84">
      <w:pPr>
        <w:pStyle w:val="b-budkaptit"/>
      </w:pPr>
      <w:r w:rsidRPr="00C81B84">
        <w:t>Kap. 5635 Electronic Chart Centre AS</w:t>
      </w:r>
    </w:p>
    <w:p w14:paraId="2BF94798" w14:textId="77777777" w:rsidR="00EE2529" w:rsidRPr="00C81B84" w:rsidRDefault="00AD5E1E" w:rsidP="00C81B84">
      <w:pPr>
        <w:pStyle w:val="b-post"/>
      </w:pPr>
      <w:r w:rsidRPr="00C81B84">
        <w:t>Post 85 (Ny) Utbytte</w:t>
      </w:r>
    </w:p>
    <w:p w14:paraId="153C6398" w14:textId="77777777" w:rsidR="00EE2529" w:rsidRPr="00C81B84" w:rsidRDefault="00AD5E1E" w:rsidP="00C81B84">
      <w:r w:rsidRPr="00C81B84">
        <w:t>Departementet har lagt til grunn et utbytte på 85 pst. Av årsresultatet for 2022. Resultatet for 2022 ble 6,1 mill. kroner etter skatt og gir et utbytte på 5,2 mill. kroner i 2023. Det foreslås en bevilgning på 5,2 mill. kroner.</w:t>
      </w:r>
    </w:p>
    <w:p w14:paraId="48C57BBC" w14:textId="77777777" w:rsidR="00EE2529" w:rsidRPr="00C81B84" w:rsidRDefault="00AD5E1E" w:rsidP="00C81B84">
      <w:pPr>
        <w:pStyle w:val="Undertittel"/>
      </w:pPr>
      <w:r w:rsidRPr="00C81B84">
        <w:t>Andre saker</w:t>
      </w:r>
    </w:p>
    <w:p w14:paraId="5B28BA01" w14:textId="77777777" w:rsidR="00EE2529" w:rsidRPr="00C81B84" w:rsidRDefault="00AD5E1E" w:rsidP="00C81B84">
      <w:pPr>
        <w:pStyle w:val="avsnitt-undertittel"/>
      </w:pPr>
      <w:r w:rsidRPr="00C81B84">
        <w:t>Merkur</w:t>
      </w:r>
    </w:p>
    <w:p w14:paraId="4474A8FB" w14:textId="77777777" w:rsidR="00EE2529" w:rsidRPr="00C81B84" w:rsidRDefault="00AD5E1E" w:rsidP="00C81B84">
      <w:r w:rsidRPr="00C81B84">
        <w:t xml:space="preserve">I oktober 2022 bevilget Stortinget 23 mill. kroner til ekstra strømstøtte til en midlertidig og rammestyrt ordning for å kompensere Merkur-butikker for ekstraordinært høye strømkostnader i perioden september til desember 2022, jf. </w:t>
      </w:r>
      <w:proofErr w:type="spellStart"/>
      <w:r w:rsidRPr="00C81B84">
        <w:t>Prop</w:t>
      </w:r>
      <w:proofErr w:type="spellEnd"/>
      <w:r w:rsidRPr="00C81B84">
        <w:t xml:space="preserve">. 142 S og </w:t>
      </w:r>
      <w:proofErr w:type="spellStart"/>
      <w:r w:rsidRPr="00C81B84">
        <w:t>Innst</w:t>
      </w:r>
      <w:proofErr w:type="spellEnd"/>
      <w:r w:rsidRPr="00C81B84">
        <w:t>. 34 S (2022–2023). Formålet med ordningen var å hjelpe marginale dagligvarebutikker i Distrikts-Norge gjennom en periode med høye strømpriser.</w:t>
      </w:r>
    </w:p>
    <w:p w14:paraId="4A837F3F" w14:textId="77777777" w:rsidR="00EE2529" w:rsidRPr="00C81B84" w:rsidRDefault="00AD5E1E" w:rsidP="00C81B84">
      <w:r w:rsidRPr="00C81B84">
        <w:t>Etter søknadsperioden gjenstår 12 mill. kroner av den ekstraordinære bevilgningen. Merkur-butikkene står fremdeles overfor store utfordringer. Det foreslås derfor å videreføre strømstøtteordningen i 2023 innenfor de resterende midlene, som en søknadsbasert og rammestyrt ordning. Midler kan også benyttes til investeringsstøtte, dersom formålet er ENØK-tiltak.</w:t>
      </w:r>
    </w:p>
    <w:p w14:paraId="31B57A77" w14:textId="77777777" w:rsidR="00EE2529" w:rsidRPr="00C81B84" w:rsidRDefault="00AD5E1E" w:rsidP="00C81B84">
      <w:pPr>
        <w:pStyle w:val="avsnitt-undertittel"/>
      </w:pPr>
      <w:r w:rsidRPr="00C81B84">
        <w:t>Garantifullmakt for erfaringsbasert masterprogram for offentlig forvaltning</w:t>
      </w:r>
    </w:p>
    <w:p w14:paraId="1A27F442" w14:textId="77777777" w:rsidR="00EE2529" w:rsidRPr="00C81B84" w:rsidRDefault="00AD5E1E" w:rsidP="00C81B84">
      <w:r w:rsidRPr="00C81B84">
        <w:t xml:space="preserve">Universitetet i Bergen og Norges Handelshøyskole skal etter avtale med Kommunal- og </w:t>
      </w:r>
      <w:proofErr w:type="spellStart"/>
      <w:r w:rsidRPr="00C81B84">
        <w:t>distriktsdepartementet</w:t>
      </w:r>
      <w:proofErr w:type="spellEnd"/>
      <w:r w:rsidRPr="00C81B84">
        <w:t xml:space="preserve">, etablere et nytt erfaringsbasert mastergradsprogram i offentlig forvaltning. Departementene og de statlige virksomhetene kan sende ledere og medarbeidere som ønsker det til programmet og betaler for studieplassene. Det forventes at tilbudet vil ha høy søkning og at studieplassene blir fylt opp. Hvis det mot formodning ikke oppnås tilstrekkelig antall deltakere, garanterer Kommunal- og </w:t>
      </w:r>
      <w:proofErr w:type="spellStart"/>
      <w:r w:rsidRPr="00C81B84">
        <w:t>distriktsdepartementet</w:t>
      </w:r>
      <w:proofErr w:type="spellEnd"/>
      <w:r w:rsidRPr="00C81B84">
        <w:t xml:space="preserve"> å dekke deltakeravgift for inntil 25 studieplasser per emne. Avtalen medfører et samlet garantiansvar på inntil 18 mill. kroner i avtaleperioden 2023–2027, jf. forslag til romertallsvedtak.</w:t>
      </w:r>
    </w:p>
    <w:p w14:paraId="09D25754" w14:textId="77777777" w:rsidR="00EE2529" w:rsidRPr="00C81B84" w:rsidRDefault="00AD5E1E" w:rsidP="00C81B84">
      <w:pPr>
        <w:pStyle w:val="avsnitt-undertittel"/>
      </w:pPr>
      <w:r w:rsidRPr="00C81B84">
        <w:t>Oslo bispegård</w:t>
      </w:r>
    </w:p>
    <w:p w14:paraId="656CF2B4" w14:textId="77777777" w:rsidR="00EE2529" w:rsidRPr="00C81B84" w:rsidRDefault="00AD5E1E" w:rsidP="00C81B84">
      <w:r w:rsidRPr="00C81B84">
        <w:t>Oslo bispegård er eid av staten og blir leid ut til Den norske kirke. Eiendommen blir benyttet til kontor for bispedømmerådet og som representasjonslokaler for Den norske kirke. En overføring av Oslo bispegård fra staten til Den norske kirke er gitt en egen omtale i Meld. St. 29 (2018–2019). Der foreslås det at eiendommen overføres fra staten til Opplysningsvesenets fond, for så at den overtas av Den norske kirke i prosessen med delingen av fondet.</w:t>
      </w:r>
    </w:p>
    <w:p w14:paraId="1FA7BE48" w14:textId="77777777" w:rsidR="00EE2529" w:rsidRPr="00C81B84" w:rsidRDefault="00AD5E1E" w:rsidP="00C81B84">
      <w:r w:rsidRPr="00C81B84">
        <w:t>Siden det ikke foreligger et statlig behov, og fordi dagens bruk og bispegårdens historie taler for at dette er en eiendom som er i kirkelig bruk og har kirkelig verdi, foreslår regjeringen at staten tilbyr Den norske kirke å overta eierskapet til Oslo bispegård. Salgsprisen blir satt til markedspris basert på takst, jf. forslag til romertallsvedtak.</w:t>
      </w:r>
    </w:p>
    <w:p w14:paraId="013B904D" w14:textId="77777777" w:rsidR="00EE2529" w:rsidRPr="00C81B84" w:rsidRDefault="00AD5E1E" w:rsidP="00C81B84">
      <w:pPr>
        <w:pStyle w:val="avsnitt-undertittel"/>
      </w:pPr>
      <w:r w:rsidRPr="00C81B84">
        <w:t>Anmodningsvedtak nr. 380 (2022–2023)</w:t>
      </w:r>
    </w:p>
    <w:p w14:paraId="651B79AA" w14:textId="77777777" w:rsidR="00EE2529" w:rsidRPr="00C81B84" w:rsidRDefault="00AD5E1E" w:rsidP="00C81B84">
      <w:r w:rsidRPr="00C81B84">
        <w:t xml:space="preserve">Ved behandlingen av </w:t>
      </w:r>
      <w:proofErr w:type="spellStart"/>
      <w:r w:rsidRPr="00C81B84">
        <w:t>Innst</w:t>
      </w:r>
      <w:proofErr w:type="spellEnd"/>
      <w:r w:rsidRPr="00C81B84">
        <w:t>. 95 S (2022–2023) fattet Stortinget 9. desember 2022 følgende anmodningsvedtak:</w:t>
      </w:r>
    </w:p>
    <w:p w14:paraId="6A176897" w14:textId="77777777" w:rsidR="00EE2529" w:rsidRPr="00C81B84" w:rsidRDefault="00AD5E1E" w:rsidP="00C81B84">
      <w:pPr>
        <w:pStyle w:val="blokksit"/>
      </w:pPr>
      <w:r w:rsidRPr="00C81B84">
        <w:t xml:space="preserve">«Stortinget ber regjeringen evaluere støttetiltakene for Øst-Finnmark vedtatt ved behandlingen av </w:t>
      </w:r>
      <w:proofErr w:type="spellStart"/>
      <w:r w:rsidRPr="00C81B84">
        <w:t>Prop</w:t>
      </w:r>
      <w:proofErr w:type="spellEnd"/>
      <w:r w:rsidRPr="00C81B84">
        <w:t>. 78 S (2021–2022), og orientere Stortinget på egnet måte, senest våren 2023.»</w:t>
      </w:r>
    </w:p>
    <w:p w14:paraId="1F145B80" w14:textId="77777777" w:rsidR="00EE2529" w:rsidRPr="00C81B84" w:rsidRDefault="00AD5E1E" w:rsidP="00C81B84">
      <w:r w:rsidRPr="00C81B84">
        <w:t xml:space="preserve">Stortinget vedtok en ekstraordinær bevilgning til Troms og Finnmark fylkeskommune på til sammen 50 mill. kroner for å bidra til omstilling og utvikling av næringslivet i Øst-Finnmark som er rammet av sanksjoner mot Russland, jf. </w:t>
      </w:r>
      <w:proofErr w:type="spellStart"/>
      <w:r w:rsidRPr="00C81B84">
        <w:t>Prop</w:t>
      </w:r>
      <w:proofErr w:type="spellEnd"/>
      <w:r w:rsidRPr="00C81B84">
        <w:t xml:space="preserve">. 78 S og </w:t>
      </w:r>
      <w:proofErr w:type="spellStart"/>
      <w:r w:rsidRPr="00C81B84">
        <w:t>Innst</w:t>
      </w:r>
      <w:proofErr w:type="spellEnd"/>
      <w:r w:rsidRPr="00C81B84">
        <w:t>. 270 S (2021–2022).</w:t>
      </w:r>
    </w:p>
    <w:p w14:paraId="6B06ED87" w14:textId="77777777" w:rsidR="00EE2529" w:rsidRPr="00C81B84" w:rsidRDefault="00AD5E1E" w:rsidP="00C81B84">
      <w:r w:rsidRPr="00C81B84">
        <w:t>Departementet har mottatt en samlet rapportering fra fylkeskommunen. Rapporteringen viser at rammen er fordelt slik:</w:t>
      </w:r>
    </w:p>
    <w:p w14:paraId="03D33E72" w14:textId="77777777" w:rsidR="00EE2529" w:rsidRPr="00C81B84" w:rsidRDefault="00AD5E1E" w:rsidP="00C81B84">
      <w:pPr>
        <w:pStyle w:val="Liste"/>
      </w:pPr>
      <w:r w:rsidRPr="00C81B84">
        <w:t>16 mill. kroner til lån og tilskudd, gjennom Innovasjon Norge Arktisk.</w:t>
      </w:r>
    </w:p>
    <w:p w14:paraId="5A0F4C31" w14:textId="77777777" w:rsidR="00EE2529" w:rsidRPr="00C81B84" w:rsidRDefault="00AD5E1E" w:rsidP="00C81B84">
      <w:pPr>
        <w:pStyle w:val="Liste"/>
      </w:pPr>
      <w:r w:rsidRPr="00C81B84">
        <w:t xml:space="preserve">7 mill. kroner til næringshagene </w:t>
      </w:r>
      <w:proofErr w:type="spellStart"/>
      <w:r w:rsidRPr="00C81B84">
        <w:t>Orinor</w:t>
      </w:r>
      <w:proofErr w:type="spellEnd"/>
      <w:r w:rsidRPr="00C81B84">
        <w:t xml:space="preserve">, Hermetikken, Linken, </w:t>
      </w:r>
      <w:proofErr w:type="spellStart"/>
      <w:r w:rsidRPr="00C81B84">
        <w:t>Sàpmi</w:t>
      </w:r>
      <w:proofErr w:type="spellEnd"/>
      <w:r w:rsidRPr="00C81B84">
        <w:t xml:space="preserve"> og Nordkappregionen, gjennom Siva.</w:t>
      </w:r>
    </w:p>
    <w:p w14:paraId="17EAD729" w14:textId="77777777" w:rsidR="00EE2529" w:rsidRPr="00C81B84" w:rsidRDefault="00AD5E1E" w:rsidP="00C81B84">
      <w:pPr>
        <w:pStyle w:val="Liste"/>
      </w:pPr>
      <w:r w:rsidRPr="00C81B84">
        <w:t>15 mill. kroner til kommunale næringsfond i kommunene Sør-Varanger, Båtsfjord, Tana, Nesseby, Vadsø, Vardø, Berlevåg, Lebesby og Gamvik.</w:t>
      </w:r>
    </w:p>
    <w:p w14:paraId="274CEDD4" w14:textId="77777777" w:rsidR="00EE2529" w:rsidRPr="00C81B84" w:rsidRDefault="00AD5E1E" w:rsidP="00C81B84">
      <w:pPr>
        <w:pStyle w:val="Liste"/>
      </w:pPr>
      <w:r w:rsidRPr="00C81B84">
        <w:t>11,9 mill. kroner til tiltak som skal bidra til kompetanseheving i bedrifter og innbyggere i Øst-Finnmark: Bedriftsintern opplæring, ved avdeling for voksenopplæring, integrering og karriereveiledning Øst, Varanger=Utvikling, ved Vadsø kommune, Kompetanse og rekruttering i Øst-Finnmark, ved fylkeskommunen, Kompetansepilot, ved Sør-Varanger kommune, Utvikling og oppstart av regionvekstavtale Øst-Finnmark, ved Troms og Finnmark fylkeskommune.</w:t>
      </w:r>
    </w:p>
    <w:p w14:paraId="4D4C9EC1" w14:textId="77777777" w:rsidR="00EE2529" w:rsidRPr="00C81B84" w:rsidRDefault="00AD5E1E" w:rsidP="00C81B84">
      <w:pPr>
        <w:pStyle w:val="Liste"/>
      </w:pPr>
      <w:r w:rsidRPr="00C81B84">
        <w:t>100 000 kroner til å dekke ekstra administrasjonskostnader i fylkeskommunen.</w:t>
      </w:r>
    </w:p>
    <w:p w14:paraId="0F73298F" w14:textId="77777777" w:rsidR="00EE2529" w:rsidRPr="00C81B84" w:rsidRDefault="00AD5E1E" w:rsidP="00C81B84">
      <w:r w:rsidRPr="00C81B84">
        <w:t>Rapporteringen viser at midlene, sammen med andre ekstraordinære tiltak, har bidratt til å redusere konsekvensene av Ukraina-restriksjonene for næringslivet i Øst-Finnmark. En stor andel av tilskuddsmidlene har kommet enkeltbedrifter til gode gjennom lån og tilskudd fra Innovasjon Norge, tilskudd fra kommunale næringsfond, tilskudd til kompetanseheving og bedriftsveiledning fra næringshager og inkubatorer. Bevilgningene har primært gått til næringene reiseliv, eiendom, industri og kulturnæringer.</w:t>
      </w:r>
    </w:p>
    <w:p w14:paraId="500E0573" w14:textId="77777777" w:rsidR="00EE2529" w:rsidRPr="00C81B84" w:rsidRDefault="00AD5E1E" w:rsidP="00C81B84">
      <w:r w:rsidRPr="00C81B84">
        <w:t>Fylkeskommunen har samarbeidet tett med Innovasjon Norge Arktis, næringshager, kommuner, prosjektet Varanger=Utvikling, Sør-Varanger Utvikling (omstillingsselskap) og Øst-Finnmarkrådet, for å bidra til en målrettet og effektiv fordeling av midlene og minske effekten av restriksjonene. Russlands invasjon av Ukraina har store og langvarige konsekvenser for samfunnsutviklingen i Øst-Finnmark. Nærheten til Russland representerte for mange aktører et mulighetsrom som nå er borte.</w:t>
      </w:r>
    </w:p>
    <w:p w14:paraId="44F3F6F3" w14:textId="77777777" w:rsidR="00EE2529" w:rsidRPr="00C81B84" w:rsidRDefault="00AD5E1E" w:rsidP="00C81B84">
      <w:r w:rsidRPr="00C81B84">
        <w:t>Anmodningsvedtaket anses med dette fulgt opp.</w:t>
      </w:r>
    </w:p>
    <w:p w14:paraId="5E55B0E0" w14:textId="77777777" w:rsidR="00EE2529" w:rsidRPr="00C81B84" w:rsidRDefault="00AD5E1E" w:rsidP="00C81B84">
      <w:pPr>
        <w:pStyle w:val="Overskrift2"/>
      </w:pPr>
      <w:r w:rsidRPr="00C81B84">
        <w:t>Arbeids- og inkluderingsdepartementet</w:t>
      </w:r>
    </w:p>
    <w:p w14:paraId="186F7119" w14:textId="77777777" w:rsidR="00EE2529" w:rsidRPr="00C81B84" w:rsidRDefault="00AD5E1E" w:rsidP="00C81B84">
      <w:pPr>
        <w:pStyle w:val="b-budkaptit"/>
      </w:pPr>
      <w:r w:rsidRPr="00C81B84">
        <w:t>Kap. 600 Arbeids- og inkluderingsdepartementet</w:t>
      </w:r>
    </w:p>
    <w:p w14:paraId="065278E5" w14:textId="77777777" w:rsidR="00EE2529" w:rsidRPr="00C81B84" w:rsidRDefault="00AD5E1E" w:rsidP="00C81B84">
      <w:pPr>
        <w:pStyle w:val="b-post"/>
      </w:pPr>
      <w:r w:rsidRPr="00C81B84">
        <w:t>Post 01 Driftsutgifter</w:t>
      </w:r>
    </w:p>
    <w:p w14:paraId="24F48E22" w14:textId="77777777" w:rsidR="00EE2529" w:rsidRPr="00C81B84" w:rsidRDefault="00AD5E1E" w:rsidP="00C81B84">
      <w:r w:rsidRPr="00C81B84">
        <w:t>Bevilgningen på posten er 268,2 mill. kroner.</w:t>
      </w:r>
    </w:p>
    <w:p w14:paraId="54FD76E2" w14:textId="77777777" w:rsidR="00EE2529" w:rsidRPr="00C81B84" w:rsidRDefault="00AD5E1E" w:rsidP="00C81B84">
      <w:r w:rsidRPr="00C81B84">
        <w:t>Regjeringen har besluttet å overføre ansvaret for Petroleumstilsynet fra Arbeids- og inkluderingsdepartementet til Olje- og energidepartementet. Hovedformålet med overføringen er å få til en mest mulig samordnet og helhetlig forvaltning og tydelig ansvarsplassering innenfor petroleumssektoren, særlig sett i lys av den sikkerhetspolitiske situasjonen. Endringer i departementsstrukturen som følge av omleggingen er besluttet gjennomført fra 1. juli 2023.</w:t>
      </w:r>
    </w:p>
    <w:p w14:paraId="1AC68F59" w14:textId="77777777" w:rsidR="00EE2529" w:rsidRPr="00C81B84" w:rsidRDefault="00AD5E1E" w:rsidP="00C81B84">
      <w:r w:rsidRPr="00C81B84">
        <w:t>Bevilgningen på 1,5 mill. kroner, tilsvarende halvårseffekt av tre årsverk, knyttet til etatsstyring av Petroleumstilsynet og forvaltning av petroleumssaker overføres til kap. 1800, post 01.</w:t>
      </w:r>
    </w:p>
    <w:p w14:paraId="4E761B9A" w14:textId="77777777" w:rsidR="00EE2529" w:rsidRPr="00C81B84" w:rsidRDefault="00AD5E1E" w:rsidP="00C81B84">
      <w:r w:rsidRPr="00C81B84">
        <w:t>Det foreslås å redusere bevilgningen i 2023 under kap. 600, post 01 med 1,5 mill. kroner mot en tilsvarende økning under kap. 1800, post 01.</w:t>
      </w:r>
    </w:p>
    <w:p w14:paraId="240DCDB8" w14:textId="77777777" w:rsidR="00EE2529" w:rsidRPr="00C81B84" w:rsidRDefault="00AD5E1E" w:rsidP="00C81B84">
      <w:r w:rsidRPr="00C81B84">
        <w:t>Bevilgningen foreslås videre redusert med 0,08 mill. kroner til delfinansiering av oppretting av Departementsakademiet under Departementenes sikkerhets- og serviceorganisasjon, jf. nærmere omtale under kap. 510, post 01.</w:t>
      </w:r>
    </w:p>
    <w:p w14:paraId="4099DF77" w14:textId="77777777" w:rsidR="00EE2529" w:rsidRPr="00C81B84" w:rsidRDefault="00AD5E1E" w:rsidP="00C81B84">
      <w:r w:rsidRPr="00C81B84">
        <w:t>Bevilgningen foreslås økt med 1,5 mill. kroner som følge av den ekstraordinære lønns- og prisjusteringen av budsjettet, jf. nærmere omtale i avsnitt 3.1.</w:t>
      </w:r>
    </w:p>
    <w:p w14:paraId="6A1EA6FA" w14:textId="77777777" w:rsidR="00EE2529" w:rsidRPr="00C81B84" w:rsidRDefault="00AD5E1E" w:rsidP="00C81B84">
      <w:r w:rsidRPr="00C81B84">
        <w:t>Bevilgningen foreslås økt med 1,4 mill. kroner til utgifter som følge av den midlertidig økte arbeidsgiveravgiften på inntekt over 750 000 kroner, jf. nærmere omtale i avsnitt 3.2.</w:t>
      </w:r>
    </w:p>
    <w:p w14:paraId="34F8C15A" w14:textId="77777777" w:rsidR="00EE2529" w:rsidRPr="00C81B84" w:rsidRDefault="00AD5E1E" w:rsidP="00C81B84">
      <w:r w:rsidRPr="00C81B84">
        <w:t>Samlet foreslås det å øke bevilgningen med 1,3 mill. kroner.</w:t>
      </w:r>
    </w:p>
    <w:p w14:paraId="461E6F30" w14:textId="77777777" w:rsidR="00EE2529" w:rsidRPr="00C81B84" w:rsidRDefault="00AD5E1E" w:rsidP="00C81B84">
      <w:pPr>
        <w:pStyle w:val="b-budkaptit"/>
      </w:pPr>
      <w:r w:rsidRPr="00C81B84">
        <w:t>Kap. 601 Utredningsvirksomhet, forskning mv.</w:t>
      </w:r>
    </w:p>
    <w:p w14:paraId="189C67F2" w14:textId="77777777" w:rsidR="00EE2529" w:rsidRPr="00C81B84" w:rsidRDefault="00AD5E1E" w:rsidP="00C81B84">
      <w:pPr>
        <w:pStyle w:val="b-post"/>
      </w:pPr>
      <w:r w:rsidRPr="00C81B84">
        <w:t>Post 21 Spesielle driftsutgifter, kan overføres</w:t>
      </w:r>
    </w:p>
    <w:p w14:paraId="434C6AC8" w14:textId="77777777" w:rsidR="00EE2529" w:rsidRPr="00C81B84" w:rsidRDefault="00AD5E1E" w:rsidP="00C81B84">
      <w:r w:rsidRPr="00C81B84">
        <w:t>Bevilgningen på posten er 68,9 mill. kroner.</w:t>
      </w:r>
    </w:p>
    <w:p w14:paraId="65A95983" w14:textId="77777777" w:rsidR="00EE2529" w:rsidRPr="00C81B84" w:rsidRDefault="00AD5E1E" w:rsidP="00C81B84">
      <w:r w:rsidRPr="00C81B84">
        <w:t>Ekstraordinær lønns- og prisjustering, samt kompensasjon for økt arbeidsgiveravgift, utgjør 1,5 mill. kroner, jf. nærmere omtale i avsnitt 3.1 og 3.2.</w:t>
      </w:r>
    </w:p>
    <w:p w14:paraId="2CDBF525" w14:textId="77777777" w:rsidR="00EE2529" w:rsidRPr="00C81B84" w:rsidRDefault="00AD5E1E" w:rsidP="00C81B84">
      <w:r w:rsidRPr="00C81B84">
        <w:t>Etter en samlet vurdering av aktivitetsnivået foreslås det å øke bevilgningen med 0,1 mill. kroner.</w:t>
      </w:r>
    </w:p>
    <w:p w14:paraId="0D585E44" w14:textId="77777777" w:rsidR="00EE2529" w:rsidRPr="00C81B84" w:rsidRDefault="00AD5E1E" w:rsidP="00C81B84">
      <w:pPr>
        <w:pStyle w:val="b-post"/>
      </w:pPr>
      <w:r w:rsidRPr="00C81B84">
        <w:t>Post 22 Kunnskapsutvikling i IA-avtalen mv., kan overføres</w:t>
      </w:r>
    </w:p>
    <w:p w14:paraId="122517AB" w14:textId="77777777" w:rsidR="00EE2529" w:rsidRPr="00C81B84" w:rsidRDefault="00AD5E1E" w:rsidP="00C81B84">
      <w:r w:rsidRPr="00C81B84">
        <w:t>Bevilgningen på posten er 25,2 mill. kroner.</w:t>
      </w:r>
    </w:p>
    <w:p w14:paraId="3409C11B" w14:textId="77777777" w:rsidR="00EE2529" w:rsidRPr="00C81B84" w:rsidRDefault="00AD5E1E" w:rsidP="00C81B84">
      <w:r w:rsidRPr="00C81B84">
        <w:t>Ekstraordinær lønns- og prisjustering utgjør 0,5 mill. kroner, jf. nærmere omtale i avsnitt 3.1.</w:t>
      </w:r>
    </w:p>
    <w:p w14:paraId="7541F54F" w14:textId="77777777" w:rsidR="00EE2529" w:rsidRPr="00C81B84" w:rsidRDefault="00AD5E1E" w:rsidP="00C81B84">
      <w:r w:rsidRPr="00C81B84">
        <w:t>Etter en samlet vurdering av aktivitetsnivået foreslås det likevel ingen endringer i bevilgningen.</w:t>
      </w:r>
    </w:p>
    <w:p w14:paraId="7E6CC2FE" w14:textId="77777777" w:rsidR="00EE2529" w:rsidRPr="00C81B84" w:rsidRDefault="00AD5E1E" w:rsidP="00C81B84">
      <w:pPr>
        <w:pStyle w:val="b-post"/>
      </w:pPr>
      <w:r w:rsidRPr="00C81B84">
        <w:t>Post 70 Tilskudd</w:t>
      </w:r>
    </w:p>
    <w:p w14:paraId="2D818EAC" w14:textId="77777777" w:rsidR="00EE2529" w:rsidRPr="00C81B84" w:rsidRDefault="00AD5E1E" w:rsidP="00C81B84">
      <w:r w:rsidRPr="00C81B84">
        <w:t>Bevilgningen på posten er 57,2 mill. kroner.</w:t>
      </w:r>
    </w:p>
    <w:p w14:paraId="5E4B34D3" w14:textId="77777777" w:rsidR="00EE2529" w:rsidRPr="00C81B84" w:rsidRDefault="00AD5E1E" w:rsidP="00C81B84">
      <w:r w:rsidRPr="00C81B84">
        <w:t>Store deler av bevilgningen benyttes til å følge opp departementets internasjonale forpliktelser. Departementets utgifter til EU-kontingenter i 2023 er lavere enn det som er lagt til grunn i saldert budsjett.</w:t>
      </w:r>
    </w:p>
    <w:p w14:paraId="0636626A" w14:textId="77777777" w:rsidR="00EE2529" w:rsidRPr="00C81B84" w:rsidRDefault="00AD5E1E" w:rsidP="00C81B84">
      <w:r w:rsidRPr="00C81B84">
        <w:t>Bevilgningen foreslås økt med 1,2 mill. kroner som følge av den ekstraordinære lønns- og prisjusteringen av budsjettet, jf. nærmere omtale i avsnitt 3.1.</w:t>
      </w:r>
    </w:p>
    <w:p w14:paraId="6F6A353A" w14:textId="77777777" w:rsidR="00EE2529" w:rsidRPr="00C81B84" w:rsidRDefault="00AD5E1E" w:rsidP="00C81B84">
      <w:r w:rsidRPr="00C81B84">
        <w:t>Det foreslås å redusere bevilgningen med 11,8 mill. kroner.</w:t>
      </w:r>
    </w:p>
    <w:p w14:paraId="5888DF2A" w14:textId="77777777" w:rsidR="00EE2529" w:rsidRPr="00C81B84" w:rsidRDefault="00AD5E1E" w:rsidP="00C81B84">
      <w:pPr>
        <w:pStyle w:val="b-budkaptit"/>
      </w:pPr>
      <w:r w:rsidRPr="00C81B84">
        <w:t>Kap. 605 Arbeids- og velferdsetaten</w:t>
      </w:r>
    </w:p>
    <w:p w14:paraId="15E63A15" w14:textId="77777777" w:rsidR="00EE2529" w:rsidRPr="00C81B84" w:rsidRDefault="00AD5E1E" w:rsidP="00C81B84">
      <w:pPr>
        <w:pStyle w:val="b-post"/>
      </w:pPr>
      <w:r w:rsidRPr="00C81B84">
        <w:t>Post 01 Driftsutgifter</w:t>
      </w:r>
    </w:p>
    <w:p w14:paraId="3C4EF9B7" w14:textId="77777777" w:rsidR="00EE2529" w:rsidRPr="00C81B84" w:rsidRDefault="00AD5E1E" w:rsidP="00C81B84">
      <w:r w:rsidRPr="00C81B84">
        <w:t>Bevilgningen på posten er 12 819 mill. kroner.</w:t>
      </w:r>
    </w:p>
    <w:p w14:paraId="3CCEC343" w14:textId="77777777" w:rsidR="00EE2529" w:rsidRPr="00C81B84" w:rsidRDefault="00AD5E1E" w:rsidP="00C81B84">
      <w:r w:rsidRPr="00C81B84">
        <w:t>Arbeids- og velferdsetaten har en omfattende oppgaveportefølje. Det er behov for at etaten får tilført ressurser til tilpasninger i og utvikling av systemer samt til merarbeid på grunn av ulike regelverksendringer. Dette gjelder blant annet oppfølgingen av endringer på familieområdet som følge av EFTA-domstolens uttalelse om at overgangsstønad og stønader til enslige forsørgere er familieytelser, og Høyesteretts dom (HR-2022-2433-A), datert 20.12.2022, om beregningen av dagpengegrunnlaget. Videre er det nødvendig å øke etatens driftsbevilgning for å utvikle og forvalte den nye brillestøtteordningen for barn under kap. 2661, post 73, som trådte i kraft 1. august 2022.</w:t>
      </w:r>
    </w:p>
    <w:p w14:paraId="6325BCC0" w14:textId="77777777" w:rsidR="00EE2529" w:rsidRPr="00C81B84" w:rsidRDefault="00AD5E1E" w:rsidP="00C81B84">
      <w:r w:rsidRPr="00C81B84">
        <w:t>Det er også behov for å følge opp Sivilombudets uttalelse om tilleggsavtaler for frilanstolker, som medfører at etaten må sette av midler til etterbetaling av feriepenger. Utbetalingen av feriepenger er anslått til å utgjøre 15 mill. kroner i 2023.</w:t>
      </w:r>
    </w:p>
    <w:p w14:paraId="39C702AB" w14:textId="77777777" w:rsidR="00EE2529" w:rsidRPr="00C81B84" w:rsidRDefault="00AD5E1E" w:rsidP="00C81B84">
      <w:r w:rsidRPr="00C81B84">
        <w:t>Som følge av forslaget om økt bevilgning til arbeidsmarkedstiltak, se nærmere omtale under kap. 634, post 76, foreslås bevilgningen økt med 18 mill. kroner til personellressurser i etaten.</w:t>
      </w:r>
    </w:p>
    <w:p w14:paraId="22BE29B2" w14:textId="77777777" w:rsidR="00EE2529" w:rsidRPr="00C81B84" w:rsidRDefault="00AD5E1E" w:rsidP="00C81B84">
      <w:r w:rsidRPr="00C81B84">
        <w:t>Videre foreslås det å omdisponere 10 mill. kroner til kap. 605, post 01 til videreføring av forsøket med kompetansetiltak for sykmeldte, som ble igangsatt som følge av IA-avtalen. Det skal gis økte ressurser til Arbeids- og velferdsetatens administrative oppfølging med sikte på å øke antall langtidssykmeldte som deltar i forsøket. Bevilgningen på posten foreslås økt med 10 mill. kroner mot en tilsvarende reduksjon i bevilgningen under kap. 2650, post 76. Se omtale under kap. 2650 post 76.</w:t>
      </w:r>
    </w:p>
    <w:p w14:paraId="745267C1" w14:textId="77777777" w:rsidR="00EE2529" w:rsidRPr="00C81B84" w:rsidRDefault="00AD5E1E" w:rsidP="00C81B84">
      <w:r w:rsidRPr="00C81B84">
        <w:t>Arbeids- og velferdsetaten deltar i Offentlig tjenestepensjon (OTP)-prosjektet. Det er anslått varige drifts- og forvaltningskostnader for løsningen, som fordeles mellom de involverte etatene. Driftsposten foreslås økt med 3,3 mill. kroner.</w:t>
      </w:r>
    </w:p>
    <w:p w14:paraId="18634C01" w14:textId="77777777" w:rsidR="00EE2529" w:rsidRPr="00C81B84" w:rsidRDefault="00AD5E1E" w:rsidP="00C81B84">
      <w:r w:rsidRPr="00C81B84">
        <w:t>Bevilgningen foreslås økt med 97,6 mill. kroner som følge av den ekstraordinære lønns- og prisjusteringen av budsjettet, jf. nærmere omtale i avsnitt 3.1.</w:t>
      </w:r>
    </w:p>
    <w:p w14:paraId="346783A0" w14:textId="77777777" w:rsidR="00EE2529" w:rsidRPr="00C81B84" w:rsidRDefault="00AD5E1E" w:rsidP="00C81B84">
      <w:r w:rsidRPr="00C81B84">
        <w:t>Bevilgningen foreslås økt med 15,7 mill. kroner til utgifter som følge av den midlertidig økte arbeidsgiveravgiften på inntekt over 750 000 kroner, jf. nærmere omtale i avsnitt 3.2.</w:t>
      </w:r>
    </w:p>
    <w:p w14:paraId="023172FC" w14:textId="77777777" w:rsidR="00EE2529" w:rsidRPr="00C81B84" w:rsidRDefault="00AD5E1E" w:rsidP="00C81B84">
      <w:r w:rsidRPr="00C81B84">
        <w:t>Samlet foreslås det å øke bevilgningen med 204,5 mill. kroner.</w:t>
      </w:r>
    </w:p>
    <w:p w14:paraId="3E14E991" w14:textId="77777777" w:rsidR="00EE2529" w:rsidRPr="00C81B84" w:rsidRDefault="00AD5E1E" w:rsidP="00C81B84">
      <w:pPr>
        <w:pStyle w:val="b-post"/>
      </w:pPr>
      <w:r w:rsidRPr="00C81B84">
        <w:t>Post 22 Forsknings- og utredningsaktiviteter</w:t>
      </w:r>
    </w:p>
    <w:p w14:paraId="4351261C" w14:textId="77777777" w:rsidR="00EE2529" w:rsidRPr="00C81B84" w:rsidRDefault="00AD5E1E" w:rsidP="00C81B84">
      <w:r w:rsidRPr="00C81B84">
        <w:t>Bevilgningen på posten er 62,9 mill. kroner.</w:t>
      </w:r>
    </w:p>
    <w:p w14:paraId="1B2FE720" w14:textId="77777777" w:rsidR="00EE2529" w:rsidRPr="00C81B84" w:rsidRDefault="00AD5E1E" w:rsidP="00C81B84">
      <w:r w:rsidRPr="00C81B84">
        <w:t>Ekstraordinær lønns- og prisjustering utgjør 1,3 mill. kroner, jf. nærmere omtale i avsnitt 3.1.</w:t>
      </w:r>
    </w:p>
    <w:p w14:paraId="17C28022" w14:textId="77777777" w:rsidR="00EE2529" w:rsidRPr="00C81B84" w:rsidRDefault="00AD5E1E" w:rsidP="00C81B84">
      <w:r w:rsidRPr="00C81B84">
        <w:t>Etter en samlet vurdering av aktivitetsnivået foreslås det likevel ingen endringer i bevilgningen.</w:t>
      </w:r>
    </w:p>
    <w:p w14:paraId="1BBA5319" w14:textId="77777777" w:rsidR="00EE2529" w:rsidRPr="00C81B84" w:rsidRDefault="00AD5E1E" w:rsidP="00C81B84">
      <w:pPr>
        <w:pStyle w:val="b-budkaptit"/>
      </w:pPr>
      <w:r w:rsidRPr="00C81B84">
        <w:t>Kap. 606 Trygderetten</w:t>
      </w:r>
    </w:p>
    <w:p w14:paraId="5612A924" w14:textId="77777777" w:rsidR="00EE2529" w:rsidRPr="00C81B84" w:rsidRDefault="00AD5E1E" w:rsidP="00C81B84">
      <w:pPr>
        <w:pStyle w:val="b-post"/>
      </w:pPr>
      <w:r w:rsidRPr="00C81B84">
        <w:t>Post 01 Driftsutgifter</w:t>
      </w:r>
    </w:p>
    <w:p w14:paraId="24EFB9B9" w14:textId="77777777" w:rsidR="00EE2529" w:rsidRPr="00C81B84" w:rsidRDefault="00AD5E1E" w:rsidP="00C81B84">
      <w:r w:rsidRPr="00C81B84">
        <w:t>Bevilgningen på posten er 105 mill. kroner.</w:t>
      </w:r>
    </w:p>
    <w:p w14:paraId="1BB4BA69" w14:textId="77777777" w:rsidR="00EE2529" w:rsidRPr="00C81B84" w:rsidRDefault="00AD5E1E" w:rsidP="00C81B84">
      <w:r w:rsidRPr="00C81B84">
        <w:t>Bevilgningen til Trygderetten foreslås økt med 3,3 mill. kroner med formål om å anskaffe et nytt saks- og arkivsystem samt å øke bemanningen til restansenedbygging. Anskaffelsen av nytt saks- og arkivsystem skal pågå i 2023 og 2024. Kostnadene i 2023 er anslått til 2,5 mill. kroner. Videre foreslås Trygderettens driftspost økt med 0,8 mill. kroner for å lyse ut to konstitusjoner i 2023. Restansene har økt kraftig de senere årene, og det er derfor nødvendig å tilføre ekstra ressurser slik at Trygderetten kan bygge ned restanser uten at det vil gå ut over vanlig drift.</w:t>
      </w:r>
    </w:p>
    <w:p w14:paraId="7F601D91" w14:textId="77777777" w:rsidR="00EE2529" w:rsidRPr="00C81B84" w:rsidRDefault="00AD5E1E" w:rsidP="00C81B84">
      <w:r w:rsidRPr="00C81B84">
        <w:t>Bevilgningen foreslås økt med 0,6 mill. kroner som følge av den ekstraordinære lønns- og prisjusteringen av budsjettet, jf. nærmere omtale i avsnitt 3.1.</w:t>
      </w:r>
    </w:p>
    <w:p w14:paraId="255B3232" w14:textId="77777777" w:rsidR="00EE2529" w:rsidRPr="00C81B84" w:rsidRDefault="00AD5E1E" w:rsidP="00C81B84">
      <w:r w:rsidRPr="00C81B84">
        <w:t>Bevilgningen foreslås økt med 0,7 mill. kroner til utgifter som følge av den midlertidig økte arbeidsgiveravgiften på inntekt over 750 000 kroner, jf. nærmere omtale i avsnitt 3.2.</w:t>
      </w:r>
    </w:p>
    <w:p w14:paraId="36A17F02" w14:textId="77777777" w:rsidR="00EE2529" w:rsidRPr="00C81B84" w:rsidRDefault="00AD5E1E" w:rsidP="00C81B84">
      <w:r w:rsidRPr="00C81B84">
        <w:t>Samlet foreslås det å øke bevilgningen med 4,6 mill. kroner.</w:t>
      </w:r>
    </w:p>
    <w:p w14:paraId="6C923735" w14:textId="77777777" w:rsidR="00EE2529" w:rsidRPr="00C81B84" w:rsidRDefault="00AD5E1E" w:rsidP="00C81B84">
      <w:pPr>
        <w:pStyle w:val="b-budkaptit"/>
      </w:pPr>
      <w:r w:rsidRPr="00C81B84">
        <w:t>Kap. 612 Tilskudd til Statens pensjonskasse</w:t>
      </w:r>
    </w:p>
    <w:p w14:paraId="405CD108" w14:textId="77777777" w:rsidR="00EE2529" w:rsidRPr="00C81B84" w:rsidRDefault="00AD5E1E" w:rsidP="00C81B84">
      <w:r w:rsidRPr="00C81B84">
        <w:t>Bevilgningen til Statens pensjonskasse er nettobudsjettert og anslås på bakgrunn av differansen mellom utgifter og inntekter. Tilskuddet til Statens pensjonskasse på kap. 612 foreslås redusert med 141 mill. kroner til 9 915 mill. kroner. Utgiftene til pensjon mv. inkludert administrasjonskostnader anslås til i overkant av 36,2 mrd. kroner, mens inntekter fra premiebetalende virksomheter, medlemsinnskudd mv. anslås til i overkant av 26,3 mrd. kroner.</w:t>
      </w:r>
    </w:p>
    <w:p w14:paraId="43CC0596" w14:textId="77777777" w:rsidR="00EE2529" w:rsidRPr="00C81B84" w:rsidRDefault="00AD5E1E" w:rsidP="00C81B84">
      <w:r w:rsidRPr="00C81B84">
        <w:t>Inntektene oppjusteres med 882 mill. kroner. Anslagsendringen skyldes i hovedsak netto økning i anslaget for premieinntekter, primært som følge av økt anslag for lønnsvekst i 2023.</w:t>
      </w:r>
    </w:p>
    <w:p w14:paraId="04FF11A1" w14:textId="77777777" w:rsidR="00EE2529" w:rsidRPr="00C81B84" w:rsidRDefault="00AD5E1E" w:rsidP="00C81B84">
      <w:r w:rsidRPr="00C81B84">
        <w:t>Utgiftene oppjusteres med til sammen 741 mill. kroner. Anslagsendringen skyldes i hovedsak at anslaget for utbetalte alderspensjoner, etterlattepensjoner og AFP-pensjoner er økt som følge av økt anslag for både lønns- og prisvekst i 2022 og 2023. I motsatt retning trekker at anslaget for utbetalte særalderspensjoner og uførepensjoner er noe redusert som følge av at det nå er lagt til grunn færre mottakere enn i saldert budsjett.</w:t>
      </w:r>
    </w:p>
    <w:p w14:paraId="48540190" w14:textId="77777777" w:rsidR="00EE2529" w:rsidRPr="00C81B84" w:rsidRDefault="00AD5E1E" w:rsidP="00C81B84">
      <w:pPr>
        <w:pStyle w:val="b-post"/>
      </w:pPr>
      <w:r w:rsidRPr="00C81B84">
        <w:t>Post 01 Driftsutgifter, overslagsbevilgning</w:t>
      </w:r>
    </w:p>
    <w:p w14:paraId="59CCD45E" w14:textId="77777777" w:rsidR="00EE2529" w:rsidRPr="00C81B84" w:rsidRDefault="00AD5E1E" w:rsidP="00C81B84">
      <w:r w:rsidRPr="00C81B84">
        <w:t>Bevilgningen på posten er 9 968 mill. kroner.</w:t>
      </w:r>
    </w:p>
    <w:p w14:paraId="21FBF8EF" w14:textId="77777777" w:rsidR="00EE2529" w:rsidRPr="00C81B84" w:rsidRDefault="00AD5E1E" w:rsidP="00C81B84">
      <w:r w:rsidRPr="00C81B84">
        <w:t>Bevilgningen foreslås redusert med 144 mill. kroner.</w:t>
      </w:r>
    </w:p>
    <w:p w14:paraId="5A89BA0C" w14:textId="77777777" w:rsidR="00EE2529" w:rsidRPr="00C81B84" w:rsidRDefault="00AD5E1E" w:rsidP="00C81B84">
      <w:pPr>
        <w:pStyle w:val="b-post"/>
      </w:pPr>
      <w:r w:rsidRPr="00C81B84">
        <w:t>Post 70 For andre medlemmer av Statens pensjonskasse, overslagsbevilgning</w:t>
      </w:r>
    </w:p>
    <w:p w14:paraId="70B3344D" w14:textId="77777777" w:rsidR="00EE2529" w:rsidRPr="00C81B84" w:rsidRDefault="00AD5E1E" w:rsidP="00C81B84">
      <w:r w:rsidRPr="00C81B84">
        <w:t>Bevilgningen på posten er 88 mill. kroner.</w:t>
      </w:r>
    </w:p>
    <w:p w14:paraId="25EA54ED" w14:textId="77777777" w:rsidR="00EE2529" w:rsidRPr="00C81B84" w:rsidRDefault="00AD5E1E" w:rsidP="00C81B84">
      <w:r w:rsidRPr="00C81B84">
        <w:t>Det foreslås å øke bevilgningen med 3 mill. kroner.</w:t>
      </w:r>
    </w:p>
    <w:p w14:paraId="29C8D1C1" w14:textId="77777777" w:rsidR="00EE2529" w:rsidRPr="00C81B84" w:rsidRDefault="00AD5E1E" w:rsidP="00C81B84">
      <w:pPr>
        <w:pStyle w:val="b-budkaptit"/>
      </w:pPr>
      <w:r w:rsidRPr="00C81B84">
        <w:t>Kap. 2470 Statens pensjonskasse</w:t>
      </w:r>
    </w:p>
    <w:p w14:paraId="1823A1CC" w14:textId="77777777" w:rsidR="00EE2529" w:rsidRPr="00C81B84" w:rsidRDefault="00AD5E1E" w:rsidP="00C81B84">
      <w:pPr>
        <w:pStyle w:val="b-post"/>
      </w:pPr>
      <w:r w:rsidRPr="00C81B84">
        <w:t>Post 24 Driftsresultat</w:t>
      </w:r>
    </w:p>
    <w:p w14:paraId="2A02C9EE" w14:textId="77777777" w:rsidR="00EE2529" w:rsidRPr="00C81B84" w:rsidRDefault="00AD5E1E" w:rsidP="00C81B84">
      <w:r w:rsidRPr="00C81B84">
        <w:t>Bevilgningen på kap. 2470, post 24 foreslås videreført med -15 mill. kroner. Det foreslås følgende justeringer på underpostene:</w:t>
      </w:r>
    </w:p>
    <w:p w14:paraId="4809797D" w14:textId="77777777" w:rsidR="00EE2529" w:rsidRPr="00C81B84" w:rsidRDefault="00AD5E1E" w:rsidP="00C81B84">
      <w:pPr>
        <w:pStyle w:val="b-post"/>
      </w:pPr>
      <w:r w:rsidRPr="00C81B84">
        <w:t>Post 24.1 Driftsinntekter, overslagsbevilgning</w:t>
      </w:r>
    </w:p>
    <w:p w14:paraId="2E869BEF" w14:textId="77777777" w:rsidR="00EE2529" w:rsidRPr="00C81B84" w:rsidRDefault="00AD5E1E" w:rsidP="00C81B84">
      <w:r w:rsidRPr="00C81B84">
        <w:t>Driftsinntektene er budsjettert med 675 mill. kroner. Inntektene foreslås økt med 30 mill. kroner, til 705 mill. kroner. Økningen skyldes i hovedsak økt volum knyttet til administrasjon av de ulike pensjonsordningene og boliglånsordningen.</w:t>
      </w:r>
    </w:p>
    <w:p w14:paraId="7D18EC66" w14:textId="77777777" w:rsidR="00EE2529" w:rsidRPr="00C81B84" w:rsidRDefault="00AD5E1E" w:rsidP="00C81B84">
      <w:pPr>
        <w:pStyle w:val="b-post"/>
      </w:pPr>
      <w:r w:rsidRPr="00C81B84">
        <w:t>Post 24.2 Driftsutgifter, overslagsbevilgning</w:t>
      </w:r>
    </w:p>
    <w:p w14:paraId="4031F752" w14:textId="77777777" w:rsidR="00EE2529" w:rsidRPr="00C81B84" w:rsidRDefault="00AD5E1E" w:rsidP="00C81B84">
      <w:r w:rsidRPr="00C81B84">
        <w:t>Driftsutgiftene er budsjettert med 544 mill. kroner. Utgiftene foreslås økt med 31 mill. kroner til 575 mill. kroner. Økningen skyldes i hovedsak økt volum knyttet til administrasjon av de ulike pensjonsordningene og låneforvaltning. I tillegg er det noe økte kostnader knyttet til dataforvaltning og kursvirksomheten.</w:t>
      </w:r>
    </w:p>
    <w:p w14:paraId="57E9DEC7" w14:textId="77777777" w:rsidR="00EE2529" w:rsidRPr="00C81B84" w:rsidRDefault="00AD5E1E" w:rsidP="00C81B84">
      <w:pPr>
        <w:pStyle w:val="b-post"/>
      </w:pPr>
      <w:r w:rsidRPr="00C81B84">
        <w:t>Post 24.3 Avskrivninger</w:t>
      </w:r>
    </w:p>
    <w:p w14:paraId="421457E7" w14:textId="77777777" w:rsidR="00EE2529" w:rsidRPr="00C81B84" w:rsidRDefault="00AD5E1E" w:rsidP="00C81B84">
      <w:r w:rsidRPr="00C81B84">
        <w:t>Det er budsjettert med 85 mill. kroner i avskrivninger for 2023. Anslaget reduseres med 1 mill. kroner til 84 mill. kroner som følge av lavere avskrivningsgrunnlag enn tidligere lagt til grunn.</w:t>
      </w:r>
    </w:p>
    <w:p w14:paraId="217D0A11" w14:textId="77777777" w:rsidR="00EE2529" w:rsidRPr="00C81B84" w:rsidRDefault="00AD5E1E" w:rsidP="00C81B84">
      <w:pPr>
        <w:pStyle w:val="b-post"/>
      </w:pPr>
      <w:r w:rsidRPr="00C81B84">
        <w:t>Post 24.5 Til investeringsformål</w:t>
      </w:r>
    </w:p>
    <w:p w14:paraId="54F7FD26" w14:textId="77777777" w:rsidR="00EE2529" w:rsidRPr="00C81B84" w:rsidRDefault="00AD5E1E" w:rsidP="00C81B84">
      <w:r w:rsidRPr="00C81B84">
        <w:t>Bevilgningen på underposten er 30 mill. kroner. Underposten omfatter avsetning til egenfinansierte investeringer, jf. kap. 5470, post 30. Underposten foreslås økt med 25 mill. kroner til 55 mill. kroner. Økningen gjelder SPKs egenfinansiering av utsatte aktiviteter i IKT-prosjektet Pro 25 fase I og II i 2021 og 2022, til 2023.</w:t>
      </w:r>
    </w:p>
    <w:p w14:paraId="48B785E1" w14:textId="77777777" w:rsidR="00EE2529" w:rsidRPr="00C81B84" w:rsidRDefault="00AD5E1E" w:rsidP="00C81B84">
      <w:pPr>
        <w:pStyle w:val="b-post"/>
      </w:pPr>
      <w:r w:rsidRPr="00C81B84">
        <w:t>Post 24.6 Til reguleringsfond</w:t>
      </w:r>
    </w:p>
    <w:p w14:paraId="4397D1DE" w14:textId="77777777" w:rsidR="00EE2529" w:rsidRPr="00C81B84" w:rsidRDefault="00AD5E1E" w:rsidP="00C81B84">
      <w:r w:rsidRPr="00C81B84">
        <w:t>Det foreslås et trekk på reguleringsfondet med 25 mill. kroner mot tilsvarende økning av underpost 24.5, jf. omtale under underpost 24.5.</w:t>
      </w:r>
    </w:p>
    <w:p w14:paraId="325B1647" w14:textId="77777777" w:rsidR="00EE2529" w:rsidRPr="00C81B84" w:rsidRDefault="00AD5E1E" w:rsidP="00C81B84">
      <w:pPr>
        <w:pStyle w:val="b-post"/>
      </w:pPr>
      <w:r w:rsidRPr="00C81B84">
        <w:t>Post 45 Større utstyrsanskaffelser og vedlikehold, kan overføres</w:t>
      </w:r>
    </w:p>
    <w:p w14:paraId="6B727975" w14:textId="77777777" w:rsidR="00EE2529" w:rsidRPr="00C81B84" w:rsidRDefault="00AD5E1E" w:rsidP="00C81B84">
      <w:r w:rsidRPr="00C81B84">
        <w:t>Bevilgningen på posten er 141 mill. kroner. Bevilgningen på posten foreslås økt med 25 mill. kroner, jf. omtale under kap. 2470, underpost 24.5 og kap. 5470, post 30.</w:t>
      </w:r>
    </w:p>
    <w:p w14:paraId="21AA6B47" w14:textId="77777777" w:rsidR="00EE2529" w:rsidRPr="00C81B84" w:rsidRDefault="00AD5E1E" w:rsidP="00C81B84">
      <w:r w:rsidRPr="00C81B84">
        <w:t>Bevilgningen foreslås økt med 4,8 mill. kroner som følge av den ekstraordinære lønns- og prisjusteringen av budsjettet, jf. nærmere omtale i avsnitt 3.1.</w:t>
      </w:r>
    </w:p>
    <w:p w14:paraId="21E23A51" w14:textId="77777777" w:rsidR="00EE2529" w:rsidRPr="00C81B84" w:rsidRDefault="00AD5E1E" w:rsidP="00C81B84">
      <w:r w:rsidRPr="00C81B84">
        <w:t>Det foreslås samlet å øke bevilgningen med 29,8 mill. kroner.</w:t>
      </w:r>
    </w:p>
    <w:p w14:paraId="7EE3FFC0" w14:textId="77777777" w:rsidR="00EE2529" w:rsidRPr="00C81B84" w:rsidRDefault="00AD5E1E" w:rsidP="00C81B84">
      <w:pPr>
        <w:pStyle w:val="avsnitt-undertittel"/>
      </w:pPr>
      <w:r w:rsidRPr="00C81B84">
        <w:t>IKT-utvikling i Statens pensjonskasse (Pro 25 fase III)</w:t>
      </w:r>
    </w:p>
    <w:p w14:paraId="0BD77026" w14:textId="77777777" w:rsidR="00EE2529" w:rsidRPr="00C81B84" w:rsidRDefault="00AD5E1E" w:rsidP="00C81B84">
      <w:r w:rsidRPr="00C81B84">
        <w:t xml:space="preserve">Stortinget har vedtatt ny tjenestepensjon i offentlig sektor, jf. </w:t>
      </w:r>
      <w:proofErr w:type="spellStart"/>
      <w:r w:rsidRPr="00C81B84">
        <w:t>Prop</w:t>
      </w:r>
      <w:proofErr w:type="spellEnd"/>
      <w:r w:rsidRPr="00C81B84">
        <w:t xml:space="preserve">. 87 L (2018–2019), </w:t>
      </w:r>
      <w:proofErr w:type="spellStart"/>
      <w:r w:rsidRPr="00C81B84">
        <w:t>Innst</w:t>
      </w:r>
      <w:proofErr w:type="spellEnd"/>
      <w:r w:rsidRPr="00C81B84">
        <w:t>. 314 L (2018–2019) og lovvedtak 72 (2018–2019). Den nye tjenestepensjonen vil få virkning for utbetalt pensjon når 1963-kullet fyller 62 år, dvs. fra 2025. Formålet med pensjonsprogrammet Pro 25 er å sette Statens pensjonskasse (SPK) i stand til å håndtere ny offentlig tjenestepensjon i tråd med regelverket som er vedtatt av Stortinget. Det nye pensjonsregelverket gir større fleksibilitet for uttak av pensjon, og borgere får et større ansvar for sine valg knyttet til pensjon. Kunnskap om regelverk og om konsekvensene av ulike pensjonsvalg er nødvendige for at insentivene i reformen skal virke.</w:t>
      </w:r>
    </w:p>
    <w:p w14:paraId="62F61DF8" w14:textId="77777777" w:rsidR="00EE2529" w:rsidRPr="00C81B84" w:rsidRDefault="00AD5E1E" w:rsidP="00C81B84">
      <w:r w:rsidRPr="00C81B84">
        <w:t>Fase I og fase II av pensjonsprogrammet Pro 25 er under gjennomføring. Tredje og siste fase er planlagt gjennomført i årene 2023–2026. En betydelig del av fase III er strengt nødvendig for at SPK skal kunne betale ut pensjon etter nye pensjonsregler fra 2025. Prosjektet skal videre bidra til at medlemmene skal kunne ta informerte valg, og det støtter dermed opp under pensjonsreformen. Prosjektet har blitt utredet i henhold til statens prosjektmodell med ekstern kvalitetssikring av konsept (KS1) våren 2022, og kvalitetssikring av plangrunnlag og kostnadsramme (KS2) ble sluttført i begynnelsen av mars 2023.</w:t>
      </w:r>
    </w:p>
    <w:p w14:paraId="16E8ADD4" w14:textId="77777777" w:rsidR="00EE2529" w:rsidRPr="00C81B84" w:rsidRDefault="00AD5E1E" w:rsidP="00C81B84">
      <w:r w:rsidRPr="00C81B84">
        <w:t xml:space="preserve">Det </w:t>
      </w:r>
      <w:proofErr w:type="gramStart"/>
      <w:r w:rsidRPr="00C81B84">
        <w:t>fremgår</w:t>
      </w:r>
      <w:proofErr w:type="gramEnd"/>
      <w:r w:rsidRPr="00C81B84">
        <w:t xml:space="preserve"> av </w:t>
      </w:r>
      <w:proofErr w:type="spellStart"/>
      <w:r w:rsidRPr="00C81B84">
        <w:t>Prop</w:t>
      </w:r>
      <w:proofErr w:type="spellEnd"/>
      <w:r w:rsidRPr="00C81B84">
        <w:t xml:space="preserve">. 1 S (2022–2023) Arbeids- og inkluderingsdepartementet at forberedelsene i SPK er omfattende, kostnads- og tidkrevende, og skal bidra til effektivitet, rettssikkerhet og trygghet for medlemmene i Statens pensjonskasse, og at Arbeids- og inkluderingsdepartementet ville komme tilbake til Stortinget med en orientering om status i det videre arbeidet med prosjektet. Etter at KS2 nå er gjennomført, fremmes endelig investeringsbeslutning for Stortinget. Det vises ellers til at det i forbindelse med Stortingets behandling av </w:t>
      </w:r>
      <w:proofErr w:type="spellStart"/>
      <w:r w:rsidRPr="00C81B84">
        <w:t>Prop</w:t>
      </w:r>
      <w:proofErr w:type="spellEnd"/>
      <w:r w:rsidRPr="00C81B84">
        <w:t>. 1 S (2022–2023) ble bevilget 27 mill. kroner til prosjektet. I tillegg er det lagt opp til at SPK vil benytte midler innenfor sine ordinære budsjettrammer (egenfinansiering) både for 2023 og i årene fremover som delvis finansiering av prosjektet.</w:t>
      </w:r>
    </w:p>
    <w:p w14:paraId="776165B8" w14:textId="77777777" w:rsidR="00EE2529" w:rsidRPr="00C81B84" w:rsidRDefault="00AD5E1E" w:rsidP="00C81B84">
      <w:r w:rsidRPr="00C81B84">
        <w:t xml:space="preserve">Ekstern </w:t>
      </w:r>
      <w:proofErr w:type="spellStart"/>
      <w:r w:rsidRPr="00C81B84">
        <w:t>kvalitetssikrer</w:t>
      </w:r>
      <w:proofErr w:type="spellEnd"/>
      <w:r w:rsidRPr="00C81B84">
        <w:t xml:space="preserve"> vurderer tiltaket som samfunnsøkonomisk lønnsomt og klart til oppstart. I rapporten er det videre gitt en rekke anbefalinger til både Statens pensjonskasse og Arbeids- og inkluderingsdepartementet mht. den praktiske gjennomføringen av tiltaket. Disse anbefalingene vil bli vurdert i forkant av selve oppstarten og inn i styringen av fase III av Pro 25. I KS2-rapporten legges det til grunn en kostnadsramme på 391 mill. 2023-kroner til prosjektet. Regjeringen foreslår tilsvarende at fase III av Pro 25 starter opp i 2023 med en kostnadsramme på 391 mill. 2023-kroner. Dette innebærer at det ikke er behov for å endre bevilgningen fra saldert budsjett 2023. Det vises til forslag til romertallsvedtak om oppstart og kostnadsramme for prosjektet.</w:t>
      </w:r>
    </w:p>
    <w:p w14:paraId="6E883D86" w14:textId="77777777" w:rsidR="00EE2529" w:rsidRPr="00C81B84" w:rsidRDefault="00AD5E1E" w:rsidP="00C81B84">
      <w:pPr>
        <w:pStyle w:val="b-budkaptit"/>
      </w:pPr>
      <w:r w:rsidRPr="00C81B84">
        <w:t>Kap. 5470 Statens pensjonskasse</w:t>
      </w:r>
    </w:p>
    <w:p w14:paraId="7BAD3D47" w14:textId="77777777" w:rsidR="00EE2529" w:rsidRPr="00C81B84" w:rsidRDefault="00AD5E1E" w:rsidP="00C81B84">
      <w:pPr>
        <w:pStyle w:val="b-post"/>
      </w:pPr>
      <w:r w:rsidRPr="00C81B84">
        <w:t>Post 30 Avsetning til investeringsformål</w:t>
      </w:r>
    </w:p>
    <w:p w14:paraId="4014D9E2" w14:textId="77777777" w:rsidR="00EE2529" w:rsidRPr="00C81B84" w:rsidRDefault="00AD5E1E" w:rsidP="00C81B84">
      <w:r w:rsidRPr="00C81B84">
        <w:t>Bevilgningen på posten er 30 mill. kroner. Bevilgningen foreslås økt med 25 mill. kroner jf. omtale under kap. 2470, underpost 24.5 og post 45.</w:t>
      </w:r>
    </w:p>
    <w:p w14:paraId="7AF78E23" w14:textId="77777777" w:rsidR="00EE2529" w:rsidRPr="00C81B84" w:rsidRDefault="00AD5E1E" w:rsidP="00C81B84">
      <w:pPr>
        <w:pStyle w:val="b-budkaptit"/>
      </w:pPr>
      <w:r w:rsidRPr="00C81B84">
        <w:t>Kap. 634 Arbeidsmarkedstiltak</w:t>
      </w:r>
    </w:p>
    <w:p w14:paraId="0614C928" w14:textId="77777777" w:rsidR="00EE2529" w:rsidRPr="00C81B84" w:rsidRDefault="00AD5E1E" w:rsidP="00C81B84">
      <w:pPr>
        <w:pStyle w:val="b-post"/>
      </w:pPr>
      <w:r w:rsidRPr="00C81B84">
        <w:t>Post 76 Tiltak for arbeidssøkere, kan overføres</w:t>
      </w:r>
    </w:p>
    <w:p w14:paraId="6675C17F" w14:textId="77777777" w:rsidR="00EE2529" w:rsidRPr="00C81B84" w:rsidRDefault="00AD5E1E" w:rsidP="00C81B84">
      <w:r w:rsidRPr="00C81B84">
        <w:t>Bevilgningen på posten er på 7 137,8 mill. kroner.</w:t>
      </w:r>
    </w:p>
    <w:p w14:paraId="4E8D074B" w14:textId="77777777" w:rsidR="00EE2529" w:rsidRPr="00C81B84" w:rsidRDefault="00AD5E1E" w:rsidP="00C81B84">
      <w:r w:rsidRPr="00C81B84">
        <w:t>Det er høy etterspørsel i arbeidsmarkedet og betydelig knapphet på arbeidskraft. Samtidig er det mange som kan trenge bistand for å få seg jobb. Arbeidsmarkedstiltakene er viktige virkemidler for å få flere i arbeid. Det gjelder ikke minst for gruppen av personer med nedsatt arbeidsevne, hvor mange kan ha nytte av arbeidsmarkedstiltak. Utsatte grupper som langtidsledige, unge og innvandrere, herunder ukrainske fordrevne, kan også trenge arbeidsmarkedstiltak for å få innpass i arbeidsmarkedet. Regjeringen foreslår samlet å øke bevilgningen til arbeidsmarkedstiltak og personellressurser i Arbeids- og velferdsetaten med om lag 250 mill. kroner utover de tekniske justeringene som følge av ekstraordinær lønns- og prisjustering og endringer i tilsagnsfullmakter.</w:t>
      </w:r>
    </w:p>
    <w:p w14:paraId="135DA024" w14:textId="77777777" w:rsidR="00EE2529" w:rsidRPr="00C81B84" w:rsidRDefault="00AD5E1E" w:rsidP="00C81B84">
      <w:r w:rsidRPr="00C81B84">
        <w:t>Beregningsteknisk øker antall tiltaksplasser med om lag 1 500 plasser i gjennomsnitt per måned i andre halvår 2023. Beregningsteknisk for annet halvår 2023 anslås nivået til om lag 57 000 plasser i gjennomsnitt per måned. Prisen per tiltaksplass varierer mellom de ulike tiltakstypene. Arbeids- og velferdsetaten har fleksibilitet til å gjennomføre plassene basert på individuelle vurderinger. Det gjennomførte nivået kan derfor avvike fra det som beregningsteknisk ligger til grunn.</w:t>
      </w:r>
    </w:p>
    <w:p w14:paraId="09D53B08" w14:textId="77777777" w:rsidR="00EE2529" w:rsidRPr="00C81B84" w:rsidRDefault="00AD5E1E" w:rsidP="00C81B84">
      <w:r w:rsidRPr="00C81B84">
        <w:t>I tillegg innebærer forslaget et økt behov for tilsagnsfullmakt til regnskapsmessig etterslep med utbetaling i 2024 på 30,2 mill. kroner, jf. forslag til romertallsvedtak. Som følge av økt tiltaksbevilgning foreslås det også å øke bevilgningen til personellressurser i Arbeids- og velferdsetaten med 18 mill. kroner, jf. omtale under kap. 605, post 01.</w:t>
      </w:r>
    </w:p>
    <w:p w14:paraId="54464CFD" w14:textId="77777777" w:rsidR="00EE2529" w:rsidRPr="00C81B84" w:rsidRDefault="00AD5E1E" w:rsidP="00C81B84">
      <w:r w:rsidRPr="00C81B84">
        <w:t xml:space="preserve">Tilsagnsfullmakten for tiltaksaktivitet i 2022 som kommer til utbetaling i 2023 ble økt ved behandlingen av </w:t>
      </w:r>
      <w:proofErr w:type="spellStart"/>
      <w:r w:rsidRPr="00C81B84">
        <w:t>Prop</w:t>
      </w:r>
      <w:proofErr w:type="spellEnd"/>
      <w:r w:rsidRPr="00C81B84">
        <w:t>. 16 S (2022–2023), uten at budsjettet for 2023 ble økt tilsvarende. Innenfor forslaget om å øke bevilgningen med 250 mill. kroner er det anslått at 110 mill. kroner vil benyttes til å dekke regnskapsmessig etterslep fra 2022.</w:t>
      </w:r>
    </w:p>
    <w:p w14:paraId="280470C2" w14:textId="77777777" w:rsidR="00EE2529" w:rsidRPr="00C81B84" w:rsidRDefault="00AD5E1E" w:rsidP="00C81B84">
      <w:r w:rsidRPr="00C81B84">
        <w:t>Videre er det forventet at en mindre andel av tiltaksaktiviteten i 2023 vil komme til utbetaling i 2024. Som følge av dette foreslås det å øke bevilgningen til arbeidsmarkedstiltak med 33,3 mill. kroner i 2023. Tilsvarende foreslås det å redusere tilsagnsfullmakten til regnskapsmessig etterslep med utbetaling i 2024, jf. forslag til romertallsvedtak. Endringene påvirker ikke tiltaksgjennomføringen i 2023.</w:t>
      </w:r>
    </w:p>
    <w:p w14:paraId="4D669D10" w14:textId="77777777" w:rsidR="00EE2529" w:rsidRPr="00C81B84" w:rsidRDefault="00AD5E1E" w:rsidP="00C81B84">
      <w:r w:rsidRPr="00C81B84">
        <w:t>Videre foreslås det at tilsagnsfullmakten for å opprettholde aktivitetsnivået i starten av 2024 reduseres med 252,8 mill. kroner til 1 657,1 mill. kroner, jf. forslag til romertallsvedtak. Dette påvirker ikke bevilgningen for 2023.</w:t>
      </w:r>
    </w:p>
    <w:p w14:paraId="74A45FCD" w14:textId="77777777" w:rsidR="00EE2529" w:rsidRPr="00C81B84" w:rsidRDefault="00AD5E1E" w:rsidP="00C81B84">
      <w:r w:rsidRPr="00C81B84">
        <w:t>Bevilgningen foreslås økt med 152,5 mill. kroner som følge av den ekstraordinære lønns- og prisjusteringen av budsjettet, jf. nærmere omtale i avsnitt 3.1.</w:t>
      </w:r>
    </w:p>
    <w:p w14:paraId="60FC3860" w14:textId="77777777" w:rsidR="00EE2529" w:rsidRPr="00C81B84" w:rsidRDefault="00AD5E1E" w:rsidP="00C81B84">
      <w:pPr>
        <w:pStyle w:val="avsnitt-undertittel"/>
      </w:pPr>
      <w:r w:rsidRPr="00C81B84">
        <w:t>Oppsummering</w:t>
      </w:r>
    </w:p>
    <w:p w14:paraId="470BB349" w14:textId="77777777" w:rsidR="00EE2529" w:rsidRPr="00C81B84" w:rsidRDefault="00AD5E1E" w:rsidP="00C81B84">
      <w:r w:rsidRPr="00C81B84">
        <w:t>Bevilgningen til arbeidsmarkedstiltak foreslås økt med til sammen 417,8 mill. kroner.</w:t>
      </w:r>
    </w:p>
    <w:p w14:paraId="26E9CD64" w14:textId="77777777" w:rsidR="00EE2529" w:rsidRPr="00C81B84" w:rsidRDefault="00AD5E1E" w:rsidP="00C81B84">
      <w:r w:rsidRPr="00C81B84">
        <w:t>Samlet sett foreslås det å redusere tilsagnsfullmakten til regnskapsmessig etterslep med utbetaling i 2024 med 3,1 mill. kroner. Videre reduseres tilsagnsfullmakten for å opprettholde aktivitetsnivået ved årsskiftet 2023/2024 med 252,8 mill. kroner, jf. forslag til romertallsvedtak.</w:t>
      </w:r>
    </w:p>
    <w:p w14:paraId="72792EF2" w14:textId="77777777" w:rsidR="00EE2529" w:rsidRPr="00C81B84" w:rsidRDefault="00AD5E1E" w:rsidP="00C81B84">
      <w:pPr>
        <w:pStyle w:val="b-post"/>
      </w:pPr>
      <w:r w:rsidRPr="00C81B84">
        <w:t>Post 77 Varig tilrettelagt arbeid, kan overføres</w:t>
      </w:r>
    </w:p>
    <w:p w14:paraId="2E0AEDE8" w14:textId="77777777" w:rsidR="00EE2529" w:rsidRPr="00C81B84" w:rsidRDefault="00AD5E1E" w:rsidP="00C81B84">
      <w:r w:rsidRPr="00C81B84">
        <w:t>Bevilgningen på posten er på 1 899,5 mill. kroner.</w:t>
      </w:r>
    </w:p>
    <w:p w14:paraId="745597A6" w14:textId="77777777" w:rsidR="00EE2529" w:rsidRPr="00C81B84" w:rsidRDefault="00AD5E1E" w:rsidP="00C81B84">
      <w:r w:rsidRPr="00C81B84">
        <w:t>Det er forventet at en større andel av tiltaksaktiviteten i 2023 vil komme til utbetaling i 2024. Det foreslås derfor en oppjustering av tilsagnsfullmakten for 2024, mot en tilsvarende reduksjon i bevilgningen for 2023. Endringen påvirker ikke tiltaksgjennomføringen i 2023.</w:t>
      </w:r>
    </w:p>
    <w:p w14:paraId="12A7A841" w14:textId="77777777" w:rsidR="00EE2529" w:rsidRPr="00C81B84" w:rsidRDefault="00AD5E1E" w:rsidP="00C81B84">
      <w:r w:rsidRPr="00C81B84">
        <w:t>Bevilgningen foreslås økt med 40,6 mill. kroner som følge av den ekstraordinære lønns- og prisjusteringen av budsjettet, jf. nærmere omtale i avsnitt 3.1.</w:t>
      </w:r>
    </w:p>
    <w:p w14:paraId="44EE7D49" w14:textId="77777777" w:rsidR="00EE2529" w:rsidRPr="00C81B84" w:rsidRDefault="00AD5E1E" w:rsidP="00C81B84">
      <w:r w:rsidRPr="00C81B84">
        <w:t>Samlet foreslås det å øke bevilgningen med 33 mill. kroner.</w:t>
      </w:r>
    </w:p>
    <w:p w14:paraId="0C4931CA" w14:textId="77777777" w:rsidR="00EE2529" w:rsidRPr="00C81B84" w:rsidRDefault="00AD5E1E" w:rsidP="00C81B84">
      <w:r w:rsidRPr="00C81B84">
        <w:t>Tilsagnsfullmakten for utbetalinger i 2024 foreslås økt med 7,6 mill. kroner. Det foreslås videre at tilsagnsfullmakten for å opprettholde aktivitetsnivået i 2024 økes med 33,2 mill. kroner til 888,9 mill. kroner. Samlet gir det en justering av tilsagnsfullmakten på 40,8 mill. kroner, jf. forslag til romertallsvedtak.</w:t>
      </w:r>
    </w:p>
    <w:p w14:paraId="6F07C4CF" w14:textId="77777777" w:rsidR="00EE2529" w:rsidRPr="00C81B84" w:rsidRDefault="00AD5E1E" w:rsidP="00C81B84">
      <w:pPr>
        <w:pStyle w:val="b-post"/>
      </w:pPr>
      <w:r w:rsidRPr="00C81B84">
        <w:t>Post 79 Funksjonsassistanse i arbeidslivet</w:t>
      </w:r>
    </w:p>
    <w:p w14:paraId="18161C68" w14:textId="77777777" w:rsidR="00EE2529" w:rsidRPr="00C81B84" w:rsidRDefault="00AD5E1E" w:rsidP="00C81B84">
      <w:r w:rsidRPr="00C81B84">
        <w:t>Bevilgningen på posten er på 72 mill. kroner.</w:t>
      </w:r>
    </w:p>
    <w:p w14:paraId="234C8824" w14:textId="77777777" w:rsidR="00EE2529" w:rsidRPr="00C81B84" w:rsidRDefault="00AD5E1E" w:rsidP="00C81B84">
      <w:r w:rsidRPr="00C81B84">
        <w:t>Det foreslås å øke bevilgningen med 18,4 mill. kroner som følge av økt regnskapsmessig etterslep fra 2022. Videre er det forventet at en større andel av tiltaksaktiviteten i 2023 vil komme til utbetaling i 2024. Det foreslås derfor en oppjustering av tilsagnsfullmakten for 2024, mot en tilsvarende reduksjon i bevilgningen for 2023. Endringene påvirker ikke tiltaksgjennomføringen i 2023.</w:t>
      </w:r>
    </w:p>
    <w:p w14:paraId="4A0F960F" w14:textId="77777777" w:rsidR="00EE2529" w:rsidRPr="00C81B84" w:rsidRDefault="00AD5E1E" w:rsidP="00C81B84">
      <w:r w:rsidRPr="00C81B84">
        <w:t>Bevilgningen foreslås økt med 1,5 mill. kroner som følge av den ekstraordinære lønns- og prisjusteringen av budsjettet, jf. nærmere omtale i avsnitt 3.1.</w:t>
      </w:r>
    </w:p>
    <w:p w14:paraId="52FC9424" w14:textId="77777777" w:rsidR="00EE2529" w:rsidRPr="00C81B84" w:rsidRDefault="00AD5E1E" w:rsidP="00C81B84">
      <w:r w:rsidRPr="00C81B84">
        <w:t>Samlet foreslås det å øke bevilgningen med 19,6 mill. kroner.</w:t>
      </w:r>
    </w:p>
    <w:p w14:paraId="3ECC08FD" w14:textId="77777777" w:rsidR="00EE2529" w:rsidRPr="00C81B84" w:rsidRDefault="00AD5E1E" w:rsidP="00C81B84">
      <w:r w:rsidRPr="00C81B84">
        <w:t>Tilsagnsfullmakten for utbetalinger i 2024 foreslås økt med 0,3 mill. kroner. Det foreslås videre at tilsagnsfullmakten for å opprettholde aktivitetsnivået i 2024 økes med 0,3 mill. kroner til 21 mill. kroner. Samlet gir det en justering av tilsagnsfullmakten på 0,7 mill. kroner, jf. forslag til romertallsvedtak.</w:t>
      </w:r>
    </w:p>
    <w:p w14:paraId="34819892" w14:textId="77777777" w:rsidR="00EE2529" w:rsidRPr="00C81B84" w:rsidRDefault="00AD5E1E" w:rsidP="00C81B84">
      <w:pPr>
        <w:pStyle w:val="b-budkaptit"/>
      </w:pPr>
      <w:r w:rsidRPr="00C81B84">
        <w:t>Kap. 3634 Arbeidsmarkedstiltak</w:t>
      </w:r>
    </w:p>
    <w:p w14:paraId="6AC6D787" w14:textId="77777777" w:rsidR="00EE2529" w:rsidRPr="00C81B84" w:rsidRDefault="00AD5E1E" w:rsidP="00C81B84">
      <w:pPr>
        <w:pStyle w:val="b-post"/>
      </w:pPr>
      <w:r w:rsidRPr="00C81B84">
        <w:t>Post 85 Innfordring av feilutbetalinger, arbeidsmarkedstiltak</w:t>
      </w:r>
    </w:p>
    <w:p w14:paraId="6947429D" w14:textId="77777777" w:rsidR="00EE2529" w:rsidRPr="00C81B84" w:rsidRDefault="00AD5E1E" w:rsidP="00C81B84">
      <w:r w:rsidRPr="00C81B84">
        <w:t>Bevilgningen på posten er på 5 mill. kroner.</w:t>
      </w:r>
    </w:p>
    <w:p w14:paraId="6DD36284" w14:textId="77777777" w:rsidR="00EE2529" w:rsidRPr="00C81B84" w:rsidRDefault="00AD5E1E" w:rsidP="00C81B84">
      <w:r w:rsidRPr="00C81B84">
        <w:t>Inntektene under post 85 har variert de siste årene. På bakgrunn av forventet utvikling i 2023 foreslås bevilgningen økt med 5 mill. kroner.</w:t>
      </w:r>
    </w:p>
    <w:p w14:paraId="617747DB" w14:textId="77777777" w:rsidR="00EE2529" w:rsidRPr="00C81B84" w:rsidRDefault="00AD5E1E" w:rsidP="00C81B84">
      <w:pPr>
        <w:pStyle w:val="b-budkaptit"/>
      </w:pPr>
      <w:r w:rsidRPr="00C81B84">
        <w:t>Kap. 635 Ventelønn</w:t>
      </w:r>
    </w:p>
    <w:p w14:paraId="380C7799" w14:textId="77777777" w:rsidR="00EE2529" w:rsidRPr="00C81B84" w:rsidRDefault="00AD5E1E" w:rsidP="00C81B84">
      <w:pPr>
        <w:pStyle w:val="b-post"/>
      </w:pPr>
      <w:r w:rsidRPr="00C81B84">
        <w:t>Post 01 Driftsutgifter, overslagsbevilgning</w:t>
      </w:r>
    </w:p>
    <w:p w14:paraId="5154F6A8" w14:textId="77777777" w:rsidR="00EE2529" w:rsidRPr="00C81B84" w:rsidRDefault="00AD5E1E" w:rsidP="00C81B84">
      <w:r w:rsidRPr="00C81B84">
        <w:t>Bevilgningen på posten er på 1,9 mill. kroner.</w:t>
      </w:r>
    </w:p>
    <w:p w14:paraId="43876F36" w14:textId="77777777" w:rsidR="00EE2529" w:rsidRPr="00C81B84" w:rsidRDefault="00AD5E1E" w:rsidP="00C81B84">
      <w:r w:rsidRPr="00C81B84">
        <w:t>På bakgrunn av forventet utvikling i 2023 foreslås bevilgningen økt med 0,1 mill. kroner.</w:t>
      </w:r>
    </w:p>
    <w:p w14:paraId="3DC23ED6" w14:textId="77777777" w:rsidR="00EE2529" w:rsidRPr="00C81B84" w:rsidRDefault="00AD5E1E" w:rsidP="00C81B84">
      <w:pPr>
        <w:pStyle w:val="b-budkaptit"/>
      </w:pPr>
      <w:r w:rsidRPr="00C81B84">
        <w:t>Kap. 3635 Ventelønn mv.</w:t>
      </w:r>
    </w:p>
    <w:p w14:paraId="5FF177E0" w14:textId="77777777" w:rsidR="00EE2529" w:rsidRPr="00C81B84" w:rsidRDefault="00AD5E1E" w:rsidP="00C81B84">
      <w:pPr>
        <w:pStyle w:val="b-post"/>
      </w:pPr>
      <w:r w:rsidRPr="00C81B84">
        <w:t>Post 01 Refusjon statlig virksomhet mv.</w:t>
      </w:r>
    </w:p>
    <w:p w14:paraId="4D90A7F0" w14:textId="77777777" w:rsidR="00EE2529" w:rsidRPr="00C81B84" w:rsidRDefault="00AD5E1E" w:rsidP="00C81B84">
      <w:r w:rsidRPr="00C81B84">
        <w:t>Bevilgningen på posten er på 1,9 mill. kroner.</w:t>
      </w:r>
    </w:p>
    <w:p w14:paraId="41877AAE" w14:textId="77777777" w:rsidR="00EE2529" w:rsidRPr="00C81B84" w:rsidRDefault="00AD5E1E" w:rsidP="00C81B84">
      <w:r w:rsidRPr="00C81B84">
        <w:t>På bakgrunn av forventet utvikling i 2023 foreslås det å øke bevilgningen med 0,1 mill. kroner.</w:t>
      </w:r>
    </w:p>
    <w:p w14:paraId="057A2C8C" w14:textId="77777777" w:rsidR="00EE2529" w:rsidRPr="00C81B84" w:rsidRDefault="00AD5E1E" w:rsidP="00C81B84">
      <w:pPr>
        <w:pStyle w:val="b-budkaptit"/>
      </w:pPr>
      <w:r w:rsidRPr="00C81B84">
        <w:t>Kap. 642 Petroleumstilsynet</w:t>
      </w:r>
    </w:p>
    <w:p w14:paraId="3B0BA757" w14:textId="77777777" w:rsidR="00EE2529" w:rsidRPr="00C81B84" w:rsidRDefault="00AD5E1E" w:rsidP="00C81B84">
      <w:pPr>
        <w:pStyle w:val="b-post"/>
      </w:pPr>
      <w:r w:rsidRPr="00C81B84">
        <w:t>Post 01 Driftsutgifter, kan nyttes under post 21</w:t>
      </w:r>
    </w:p>
    <w:p w14:paraId="491F7C16" w14:textId="77777777" w:rsidR="00EE2529" w:rsidRPr="00C81B84" w:rsidRDefault="00AD5E1E" w:rsidP="00C81B84">
      <w:r w:rsidRPr="00C81B84">
        <w:t>Bevilgningen på posten er 329 mill. kroner.</w:t>
      </w:r>
    </w:p>
    <w:p w14:paraId="57E83CC5" w14:textId="77777777" w:rsidR="00EE2529" w:rsidRPr="00C81B84" w:rsidRDefault="00AD5E1E" w:rsidP="00C81B84">
      <w:r w:rsidRPr="00C81B84">
        <w:t>Bevilgningen foreslås overført i sin helhet til kap. 1812, post 01, jf. nærmere omtale under kap. 600, post 01.</w:t>
      </w:r>
    </w:p>
    <w:p w14:paraId="0370372C" w14:textId="77777777" w:rsidR="00EE2529" w:rsidRPr="00C81B84" w:rsidRDefault="00AD5E1E" w:rsidP="00C81B84">
      <w:r w:rsidRPr="00C81B84">
        <w:t>Det foreslås å redusere bevilgningen med 329,1 mill. kroner.</w:t>
      </w:r>
    </w:p>
    <w:p w14:paraId="03015227" w14:textId="77777777" w:rsidR="00EE2529" w:rsidRPr="00C81B84" w:rsidRDefault="00AD5E1E" w:rsidP="00C81B84">
      <w:pPr>
        <w:pStyle w:val="b-post"/>
      </w:pPr>
      <w:r w:rsidRPr="00C81B84">
        <w:t>Post 21 Spesielle driftsutgifter</w:t>
      </w:r>
    </w:p>
    <w:p w14:paraId="64B95A5D" w14:textId="77777777" w:rsidR="00EE2529" w:rsidRPr="00C81B84" w:rsidRDefault="00AD5E1E" w:rsidP="00C81B84">
      <w:r w:rsidRPr="00C81B84">
        <w:t>Bevilgningen på posten er 32,4 mill. kroner.</w:t>
      </w:r>
    </w:p>
    <w:p w14:paraId="35CC8478" w14:textId="77777777" w:rsidR="00EE2529" w:rsidRPr="00C81B84" w:rsidRDefault="00AD5E1E" w:rsidP="00C81B84">
      <w:r w:rsidRPr="00C81B84">
        <w:t>Bevilgningen foreslås overført i sin helhet til kap. 1812, post 21, jf. nærmere omtale under kap. 600, post 01.</w:t>
      </w:r>
    </w:p>
    <w:p w14:paraId="0202C28B" w14:textId="77777777" w:rsidR="00EE2529" w:rsidRPr="00C81B84" w:rsidRDefault="00AD5E1E" w:rsidP="00C81B84">
      <w:r w:rsidRPr="00C81B84">
        <w:t>Det foreslås å redusere bevilgningen med 32,4 mill. kroner.</w:t>
      </w:r>
    </w:p>
    <w:p w14:paraId="3EEE04E5" w14:textId="77777777" w:rsidR="00EE2529" w:rsidRPr="00C81B84" w:rsidRDefault="00AD5E1E" w:rsidP="00C81B84">
      <w:pPr>
        <w:pStyle w:val="b-budkaptit"/>
      </w:pPr>
      <w:r w:rsidRPr="00C81B84">
        <w:t>Kap. 3642 Petroleumstilsynet</w:t>
      </w:r>
    </w:p>
    <w:p w14:paraId="4C3E9A16" w14:textId="77777777" w:rsidR="00EE2529" w:rsidRPr="00C81B84" w:rsidRDefault="00AD5E1E" w:rsidP="00C81B84">
      <w:pPr>
        <w:pStyle w:val="b-post"/>
      </w:pPr>
      <w:r w:rsidRPr="00C81B84">
        <w:t>Post 02 Oppdrags- og samarbeidsvirksomhet</w:t>
      </w:r>
    </w:p>
    <w:p w14:paraId="18AA271F" w14:textId="77777777" w:rsidR="00EE2529" w:rsidRPr="00C81B84" w:rsidRDefault="00AD5E1E" w:rsidP="00C81B84">
      <w:r w:rsidRPr="00C81B84">
        <w:t>Bevilgningen på posten er 8,5 mill. kroner.</w:t>
      </w:r>
    </w:p>
    <w:p w14:paraId="52AB7DAB" w14:textId="77777777" w:rsidR="00EE2529" w:rsidRPr="00C81B84" w:rsidRDefault="00AD5E1E" w:rsidP="00C81B84">
      <w:r w:rsidRPr="00C81B84">
        <w:t>Bevilgningen foreslås overført i sin helhet til kap. 4812, post 02, jf. nærmere omtale under kap. 600, post 01.</w:t>
      </w:r>
    </w:p>
    <w:p w14:paraId="1800E5CF" w14:textId="77777777" w:rsidR="00EE2529" w:rsidRPr="00C81B84" w:rsidRDefault="00AD5E1E" w:rsidP="00C81B84">
      <w:r w:rsidRPr="00C81B84">
        <w:t>Det foreslås å redusere bevilgningen med 8,5 mill. kroner.</w:t>
      </w:r>
    </w:p>
    <w:p w14:paraId="757D041F" w14:textId="77777777" w:rsidR="00EE2529" w:rsidRPr="00C81B84" w:rsidRDefault="00AD5E1E" w:rsidP="00C81B84">
      <w:pPr>
        <w:pStyle w:val="b-post"/>
      </w:pPr>
      <w:r w:rsidRPr="00C81B84">
        <w:t>Post 03 Gebyr tilsyn</w:t>
      </w:r>
    </w:p>
    <w:p w14:paraId="581415DE" w14:textId="77777777" w:rsidR="00EE2529" w:rsidRPr="00C81B84" w:rsidRDefault="00AD5E1E" w:rsidP="00C81B84">
      <w:r w:rsidRPr="00C81B84">
        <w:t>Bevilgningen på posten er 82,2 mill. kroner.</w:t>
      </w:r>
    </w:p>
    <w:p w14:paraId="1597C230" w14:textId="77777777" w:rsidR="00EE2529" w:rsidRPr="00C81B84" w:rsidRDefault="00AD5E1E" w:rsidP="00C81B84">
      <w:r w:rsidRPr="00C81B84">
        <w:t>Bevilgningen foreslås overført i sin helhet til kap. 4812, post 01, jf. nærmere omtale under kap. 600, post 01.</w:t>
      </w:r>
    </w:p>
    <w:p w14:paraId="7A016B6C" w14:textId="77777777" w:rsidR="00EE2529" w:rsidRPr="00C81B84" w:rsidRDefault="00AD5E1E" w:rsidP="00C81B84">
      <w:r w:rsidRPr="00C81B84">
        <w:t>Det foreslås å redusere bevilgningen med 82,2 mill. kroner.</w:t>
      </w:r>
    </w:p>
    <w:p w14:paraId="23831316" w14:textId="77777777" w:rsidR="00EE2529" w:rsidRPr="00C81B84" w:rsidRDefault="00AD5E1E" w:rsidP="00C81B84">
      <w:pPr>
        <w:pStyle w:val="b-budkaptit"/>
      </w:pPr>
      <w:r w:rsidRPr="00C81B84">
        <w:t>Kap. 5571 Sektoravgifter under Arbeids- og inkluderingsdepartementet</w:t>
      </w:r>
    </w:p>
    <w:p w14:paraId="767FE86A" w14:textId="77777777" w:rsidR="00EE2529" w:rsidRPr="00C81B84" w:rsidRDefault="00AD5E1E" w:rsidP="00C81B84">
      <w:pPr>
        <w:pStyle w:val="b-post"/>
      </w:pPr>
      <w:r w:rsidRPr="00C81B84">
        <w:t>Post 70 Petroleumstilsynet – sektoravgift</w:t>
      </w:r>
    </w:p>
    <w:p w14:paraId="240417E8" w14:textId="77777777" w:rsidR="00EE2529" w:rsidRPr="00C81B84" w:rsidRDefault="00AD5E1E" w:rsidP="00C81B84">
      <w:r w:rsidRPr="00C81B84">
        <w:t>Bevilgningen på posten er 131 mill. kroner.</w:t>
      </w:r>
    </w:p>
    <w:p w14:paraId="4C15DA40" w14:textId="77777777" w:rsidR="00EE2529" w:rsidRPr="00C81B84" w:rsidRDefault="00AD5E1E" w:rsidP="00C81B84">
      <w:r w:rsidRPr="00C81B84">
        <w:t>Bevilgningen foreslås overført i sin helhet til kap. 5582, post 75, jf. nærmere omtale under kap. 600, post 01.</w:t>
      </w:r>
    </w:p>
    <w:p w14:paraId="7D62A136" w14:textId="77777777" w:rsidR="00EE2529" w:rsidRPr="00C81B84" w:rsidRDefault="00AD5E1E" w:rsidP="00C81B84">
      <w:r w:rsidRPr="00C81B84">
        <w:t>Det foreslås å redusere bevilgningen med 131 mill. kroner.</w:t>
      </w:r>
    </w:p>
    <w:p w14:paraId="4BCF9E43" w14:textId="77777777" w:rsidR="00EE2529" w:rsidRPr="00C81B84" w:rsidRDefault="00AD5E1E" w:rsidP="00C81B84">
      <w:pPr>
        <w:pStyle w:val="b-budkaptit"/>
      </w:pPr>
      <w:r w:rsidRPr="00C81B84">
        <w:t>Kap. 646 Pionerdykkere i Nordsjøen</w:t>
      </w:r>
    </w:p>
    <w:p w14:paraId="76F73DBD" w14:textId="77777777" w:rsidR="00EE2529" w:rsidRPr="00C81B84" w:rsidRDefault="00AD5E1E" w:rsidP="00C81B84">
      <w:pPr>
        <w:pStyle w:val="b-post"/>
      </w:pPr>
      <w:r w:rsidRPr="00C81B84">
        <w:t>Post 71 (Ny) Oppreisning, kan overføres</w:t>
      </w:r>
    </w:p>
    <w:p w14:paraId="06086DDB" w14:textId="77777777" w:rsidR="00EE2529" w:rsidRPr="00C81B84" w:rsidRDefault="00AD5E1E" w:rsidP="00C81B84">
      <w:r w:rsidRPr="00C81B84">
        <w:t>Det er ikke bevilgning på posten for 2023. Arbeids- og velferdsdirektoratet har i 2023 mottatt ti krav om oppreisning fra tidligere nordsjødykkere, og noen av sakene er allerede ferdigbehandlet og venter på utbetaling.</w:t>
      </w:r>
    </w:p>
    <w:p w14:paraId="0C6B1725" w14:textId="77777777" w:rsidR="00EE2529" w:rsidRPr="00C81B84" w:rsidRDefault="00AD5E1E" w:rsidP="00C81B84">
      <w:r w:rsidRPr="00C81B84">
        <w:t>Posten foreslås bevilget med 0,9 mill. kroner.</w:t>
      </w:r>
    </w:p>
    <w:p w14:paraId="03639CD8" w14:textId="77777777" w:rsidR="00EE2529" w:rsidRPr="00C81B84" w:rsidRDefault="00AD5E1E" w:rsidP="00C81B84">
      <w:pPr>
        <w:pStyle w:val="b-budkaptit"/>
      </w:pPr>
      <w:r w:rsidRPr="00C81B84">
        <w:t>Kap. 660 Krigspensjon</w:t>
      </w:r>
    </w:p>
    <w:p w14:paraId="1F84B900" w14:textId="77777777" w:rsidR="00EE2529" w:rsidRPr="00C81B84" w:rsidRDefault="00AD5E1E" w:rsidP="00C81B84">
      <w:pPr>
        <w:pStyle w:val="b-post"/>
      </w:pPr>
      <w:r w:rsidRPr="00C81B84">
        <w:t>Post 70 Tilskudd, militære, overslagsbevilgning</w:t>
      </w:r>
    </w:p>
    <w:p w14:paraId="41BA071F" w14:textId="77777777" w:rsidR="00EE2529" w:rsidRPr="00C81B84" w:rsidRDefault="00AD5E1E" w:rsidP="00C81B84">
      <w:r w:rsidRPr="00C81B84">
        <w:t>Bevilgningen på posten er 28 mill. kroner.</w:t>
      </w:r>
    </w:p>
    <w:p w14:paraId="18B00D1A" w14:textId="77777777" w:rsidR="00EE2529" w:rsidRPr="00C81B84" w:rsidRDefault="00AD5E1E" w:rsidP="00C81B84">
      <w:r w:rsidRPr="00C81B84">
        <w:t>Anslaget på posten oppjusteres hovedsakelig som følge av at gjennomsnittlig ytelse er justert opp.</w:t>
      </w:r>
    </w:p>
    <w:p w14:paraId="34F353F2" w14:textId="77777777" w:rsidR="00EE2529" w:rsidRPr="00C81B84" w:rsidRDefault="00AD5E1E" w:rsidP="00C81B84">
      <w:r w:rsidRPr="00C81B84">
        <w:t>Det foreslås å øke bevilgningen med 4 mill. kroner.</w:t>
      </w:r>
    </w:p>
    <w:p w14:paraId="75E838E9" w14:textId="77777777" w:rsidR="00EE2529" w:rsidRPr="00C81B84" w:rsidRDefault="00AD5E1E" w:rsidP="00C81B84">
      <w:pPr>
        <w:pStyle w:val="b-post"/>
      </w:pPr>
      <w:r w:rsidRPr="00C81B84">
        <w:t>Post 71 Tilskudd, sivile, overslagsbevilgning</w:t>
      </w:r>
    </w:p>
    <w:p w14:paraId="68DC4637" w14:textId="77777777" w:rsidR="00EE2529" w:rsidRPr="00C81B84" w:rsidRDefault="00AD5E1E" w:rsidP="00C81B84">
      <w:r w:rsidRPr="00C81B84">
        <w:t>Bevilgningen på posten er 84 mill. kroner.</w:t>
      </w:r>
    </w:p>
    <w:p w14:paraId="657EAAAF" w14:textId="77777777" w:rsidR="00EE2529" w:rsidRPr="00C81B84" w:rsidRDefault="00AD5E1E" w:rsidP="00C81B84">
      <w:r w:rsidRPr="00C81B84">
        <w:t>Det er gjort mindre endringer i anslagene for gjennomsnittlig ytelse og gjennomsnittlig antall mottakere, og samlet sett oppjusteres anslaget på posten.</w:t>
      </w:r>
    </w:p>
    <w:p w14:paraId="4766DB55" w14:textId="77777777" w:rsidR="00EE2529" w:rsidRPr="00C81B84" w:rsidRDefault="00AD5E1E" w:rsidP="00C81B84">
      <w:r w:rsidRPr="00C81B84">
        <w:t>Det foreslås øke bevilgningen med 1 mill. kroner.</w:t>
      </w:r>
    </w:p>
    <w:p w14:paraId="4FF92AF6" w14:textId="77777777" w:rsidR="00EE2529" w:rsidRPr="00C81B84" w:rsidRDefault="00AD5E1E" w:rsidP="00C81B84">
      <w:pPr>
        <w:pStyle w:val="b-budkaptit"/>
      </w:pPr>
      <w:r w:rsidRPr="00C81B84">
        <w:t>Kap. 665 Pensjonstrygden for fiskere</w:t>
      </w:r>
    </w:p>
    <w:p w14:paraId="24F20C77" w14:textId="77777777" w:rsidR="00EE2529" w:rsidRPr="00C81B84" w:rsidRDefault="00AD5E1E" w:rsidP="00C81B84">
      <w:pPr>
        <w:pStyle w:val="b-post"/>
      </w:pPr>
      <w:r w:rsidRPr="00C81B84">
        <w:t>Post 70 Tilskudd</w:t>
      </w:r>
    </w:p>
    <w:p w14:paraId="74D4F6B0" w14:textId="77777777" w:rsidR="00EE2529" w:rsidRPr="00C81B84" w:rsidRDefault="00AD5E1E" w:rsidP="00C81B84">
      <w:r w:rsidRPr="00C81B84">
        <w:t>Bevilgningen på posten er 20,5 mill. kroner.</w:t>
      </w:r>
    </w:p>
    <w:p w14:paraId="2908A664" w14:textId="77777777" w:rsidR="00EE2529" w:rsidRPr="00C81B84" w:rsidRDefault="00AD5E1E" w:rsidP="00C81B84">
      <w:r w:rsidRPr="00C81B84">
        <w:t>Bevilgningen omfatter statens tilskudd til dekning av underskudd i trygden i henhold til statsgarantien. Nytt anslag tilsier et overskudd i trygden på 0,5 mill. kroner, som innebærer at statstilskuddet bortfaller i 2023.</w:t>
      </w:r>
    </w:p>
    <w:p w14:paraId="4BE405E5" w14:textId="77777777" w:rsidR="00EE2529" w:rsidRPr="00C81B84" w:rsidRDefault="00AD5E1E" w:rsidP="00C81B84">
      <w:r w:rsidRPr="00C81B84">
        <w:t>Inntektene fra omsetningsavgift blir 18 mill. kroner høyere enn anslått i saldert budsjett, og anslag for inntekter fra medlemspremien er oppjustert med 10 mill. kroner. Anslag for utgifter til pensjon er oppjustert med 7 mill. kroner.</w:t>
      </w:r>
    </w:p>
    <w:p w14:paraId="05C30B8B" w14:textId="77777777" w:rsidR="00EE2529" w:rsidRPr="00C81B84" w:rsidRDefault="00AD5E1E" w:rsidP="00C81B84">
      <w:r w:rsidRPr="00C81B84">
        <w:t>Det foreslås å redusere bevilgningen med 20,5 mill. kroner.</w:t>
      </w:r>
    </w:p>
    <w:p w14:paraId="269E95CF" w14:textId="77777777" w:rsidR="00EE2529" w:rsidRPr="00C81B84" w:rsidRDefault="00AD5E1E" w:rsidP="00C81B84">
      <w:pPr>
        <w:pStyle w:val="b-budkaptit"/>
      </w:pPr>
      <w:r w:rsidRPr="00C81B84">
        <w:t>Kap. 666 Avtalefestet pensjon (AFP)</w:t>
      </w:r>
    </w:p>
    <w:p w14:paraId="2CE5F686" w14:textId="77777777" w:rsidR="00EE2529" w:rsidRPr="00C81B84" w:rsidRDefault="00AD5E1E" w:rsidP="00C81B84">
      <w:pPr>
        <w:pStyle w:val="b-post"/>
      </w:pPr>
      <w:r w:rsidRPr="00C81B84">
        <w:t>Post 70 Tilskudd, overslagsbevilgning</w:t>
      </w:r>
    </w:p>
    <w:p w14:paraId="0D2F41BC" w14:textId="77777777" w:rsidR="00EE2529" w:rsidRPr="00C81B84" w:rsidRDefault="00AD5E1E" w:rsidP="00C81B84">
      <w:r w:rsidRPr="00C81B84">
        <w:t>Bevilgningen på posten er 3 630 mill. kroner.</w:t>
      </w:r>
    </w:p>
    <w:p w14:paraId="68F96E9C" w14:textId="77777777" w:rsidR="00EE2529" w:rsidRPr="00C81B84" w:rsidRDefault="00AD5E1E" w:rsidP="00C81B84">
      <w:r w:rsidRPr="00C81B84">
        <w:t>Anslaget på posten oppjusteres som følge av at gjennomsnittlig ytelse er justert opp.</w:t>
      </w:r>
    </w:p>
    <w:p w14:paraId="4415420B" w14:textId="77777777" w:rsidR="00EE2529" w:rsidRPr="00C81B84" w:rsidRDefault="00AD5E1E" w:rsidP="00C81B84">
      <w:r w:rsidRPr="00C81B84">
        <w:t>Det foreslås å øke bevilgningen med 40 mill. kroner.</w:t>
      </w:r>
    </w:p>
    <w:p w14:paraId="7E9384FF" w14:textId="77777777" w:rsidR="00EE2529" w:rsidRPr="00C81B84" w:rsidRDefault="00AD5E1E" w:rsidP="00C81B84">
      <w:pPr>
        <w:pStyle w:val="b-budkaptit"/>
      </w:pPr>
      <w:r w:rsidRPr="00C81B84">
        <w:t>Kap. 667 Supplerende stønad til personer over 67 år og uføre flyktninger</w:t>
      </w:r>
    </w:p>
    <w:p w14:paraId="7C622524" w14:textId="77777777" w:rsidR="00EE2529" w:rsidRPr="00C81B84" w:rsidRDefault="00AD5E1E" w:rsidP="00C81B84">
      <w:pPr>
        <w:pStyle w:val="b-post"/>
      </w:pPr>
      <w:r w:rsidRPr="00C81B84">
        <w:t>Post 70 Tilskudd, overslagsbevilgning</w:t>
      </w:r>
    </w:p>
    <w:p w14:paraId="5C37D5AE" w14:textId="77777777" w:rsidR="00EE2529" w:rsidRPr="00C81B84" w:rsidRDefault="00AD5E1E" w:rsidP="00C81B84">
      <w:r w:rsidRPr="00C81B84">
        <w:t>Bevilgningen på posten er 435 mill. kroner.</w:t>
      </w:r>
    </w:p>
    <w:p w14:paraId="650D5AF0" w14:textId="77777777" w:rsidR="00EE2529" w:rsidRPr="00C81B84" w:rsidRDefault="00AD5E1E" w:rsidP="00C81B84">
      <w:r w:rsidRPr="00C81B84">
        <w:t>Anslaget på posten oppjusteres som følge av høyere utgifter i 2022 enn lagt til grunn i Saldert budsjett 2023, høyere vekst blant mottakere over 67 år og høyere gjennomsnittlig ytelse. Endring i anslag for antall uføre flyktninger på ordningen medfører også økte utgifter.</w:t>
      </w:r>
    </w:p>
    <w:p w14:paraId="4C668426" w14:textId="77777777" w:rsidR="00EE2529" w:rsidRPr="00C81B84" w:rsidRDefault="00AD5E1E" w:rsidP="00C81B84">
      <w:r w:rsidRPr="00C81B84">
        <w:t>Det foreslås å øke bevilgningen med 50 mill. kroner.</w:t>
      </w:r>
    </w:p>
    <w:p w14:paraId="13E89347" w14:textId="77777777" w:rsidR="00EE2529" w:rsidRPr="00C81B84" w:rsidRDefault="00AD5E1E" w:rsidP="00C81B84">
      <w:pPr>
        <w:pStyle w:val="b-budkaptit"/>
      </w:pPr>
      <w:r w:rsidRPr="00C81B84">
        <w:t xml:space="preserve">Kap. 670 Integrerings- og </w:t>
      </w:r>
      <w:proofErr w:type="spellStart"/>
      <w:r w:rsidRPr="00C81B84">
        <w:t>mangfoldsdirektoratet</w:t>
      </w:r>
      <w:proofErr w:type="spellEnd"/>
    </w:p>
    <w:p w14:paraId="5C66CCBA" w14:textId="77777777" w:rsidR="00EE2529" w:rsidRPr="00C81B84" w:rsidRDefault="00AD5E1E" w:rsidP="00C81B84">
      <w:pPr>
        <w:pStyle w:val="b-post"/>
      </w:pPr>
      <w:r w:rsidRPr="00C81B84">
        <w:t>Post 01 Driftsutgifter</w:t>
      </w:r>
    </w:p>
    <w:p w14:paraId="6EC8F5C7" w14:textId="77777777" w:rsidR="00EE2529" w:rsidRPr="00C81B84" w:rsidRDefault="00AD5E1E" w:rsidP="00C81B84">
      <w:r w:rsidRPr="00C81B84">
        <w:t>Bevilgningen på posten er 353,6 mill. kroner.</w:t>
      </w:r>
    </w:p>
    <w:p w14:paraId="2E89B6F3" w14:textId="77777777" w:rsidR="00EE2529" w:rsidRPr="00C81B84" w:rsidRDefault="00AD5E1E" w:rsidP="00C81B84">
      <w:r w:rsidRPr="00C81B84">
        <w:t>Det foreslås å øke bevilgningen med 5,2 mill. kroner for å dekke lønnskompensasjon for 2022 som ikke ble beregnet i saldert budsjett 2023. Bevilgningen foreslås videre økt med 3,3 mill. kroner som følge av den ekstraordinære lønns- og prisjusteringen av budsjettet, jf. nærmere omtale i avsnitt 3.1, samt med 0,5 mill. kroner til utgifter som følge av den midlertidig økte arbeidsgiveravgiften på inntekt over 750 000 kroner, jf. nærmere omtale i avsnitt 3.2.</w:t>
      </w:r>
    </w:p>
    <w:p w14:paraId="743C523B" w14:textId="77777777" w:rsidR="00EE2529" w:rsidRPr="00C81B84" w:rsidRDefault="00AD5E1E" w:rsidP="00C81B84">
      <w:r w:rsidRPr="00C81B84">
        <w:t>Det foreslås samlet å øke bevilgningen med 9 mill. kroner.</w:t>
      </w:r>
    </w:p>
    <w:p w14:paraId="492B85FD" w14:textId="77777777" w:rsidR="00EE2529" w:rsidRPr="00C81B84" w:rsidRDefault="00AD5E1E" w:rsidP="00C81B84">
      <w:pPr>
        <w:pStyle w:val="b-budkaptit"/>
      </w:pPr>
      <w:r w:rsidRPr="00C81B84">
        <w:t>Kap. 671 Bosetting av flyktninger og tiltak for innvandrere</w:t>
      </w:r>
    </w:p>
    <w:p w14:paraId="25C00BC2" w14:textId="77777777" w:rsidR="00EE2529" w:rsidRPr="00C81B84" w:rsidRDefault="00AD5E1E" w:rsidP="00C81B84">
      <w:pPr>
        <w:pStyle w:val="b-post"/>
      </w:pPr>
      <w:r w:rsidRPr="00C81B84">
        <w:t>Post 60 Integreringstilskudd, kan overføres</w:t>
      </w:r>
    </w:p>
    <w:p w14:paraId="538FEAF1" w14:textId="77777777" w:rsidR="00EE2529" w:rsidRPr="00C81B84" w:rsidRDefault="00AD5E1E" w:rsidP="00C81B84">
      <w:r w:rsidRPr="00C81B84">
        <w:t>Bevilgningen på posten er 15 335,9 mill. kroner.</w:t>
      </w:r>
    </w:p>
    <w:p w14:paraId="5334F4BE" w14:textId="77777777" w:rsidR="00EE2529" w:rsidRPr="00C81B84" w:rsidRDefault="00AD5E1E" w:rsidP="00C81B84">
      <w:r w:rsidRPr="00C81B84">
        <w:t>Kommuner som bosetter flyktninger, mottar integreringstilskudd. Det foreslås å øke bevilgningen på posten med 2 630,5 mill. kroner. Hovedårsaken er en økning i prognosen for antall flyktninger kommunene vil bosette i 2023, som følge av krigen i Ukraina.</w:t>
      </w:r>
    </w:p>
    <w:p w14:paraId="319E0B05" w14:textId="77777777" w:rsidR="00EE2529" w:rsidRPr="00C81B84" w:rsidRDefault="00AD5E1E" w:rsidP="00C81B84">
      <w:r w:rsidRPr="00C81B84">
        <w:t xml:space="preserve">Over ett år er gått siden krigen i Ukraina startet, og det kommer stadig et høyt antall fordrevne til Norge. Som følge av dette er det fortsatt et stort behov for bosetting av fordrevne fra Ukraina og andre flyktninger, og det er behov for at kommunene bygger opp sin kapasitet ytterligere. For å støtte kommunene i å bygge opp kapasiteten og øke bosettingen foreslår regjeringen at kommuner som bosetter utover opprinnelig anmodning, mottar et ekstra tilskudd. Kommunene vil motta et tilskudd på 50 000 kroner for hver flyktning de bosetter utover det antallet kommunen opprinnelig ble anmodet om fra </w:t>
      </w:r>
      <w:proofErr w:type="spellStart"/>
      <w:r w:rsidRPr="00C81B84">
        <w:t>IMDi</w:t>
      </w:r>
      <w:proofErr w:type="spellEnd"/>
      <w:r w:rsidRPr="00C81B84">
        <w:t xml:space="preserve"> i brev av 25. november 2022. Det foreslås å bevilge 20 mill. kroner til tiltaket i 2023, mens 180 mill. kroner forventes å komme til utbetaling i 2024.</w:t>
      </w:r>
    </w:p>
    <w:p w14:paraId="17198B2C" w14:textId="77777777" w:rsidR="00EE2529" w:rsidRPr="00C81B84" w:rsidRDefault="00AD5E1E" w:rsidP="00C81B84">
      <w:r w:rsidRPr="00C81B84">
        <w:t>For å støtte opp under kommunenes bosetting av personer med alvorlig nedsatt funksjonsevne eller atferdsvansker foreslår regjeringen å øke maksbeløpet for ekstratilskudd ved bosetting av personer som bosettes fra to av UDIs særskilte boløsninger. Det foreslås at maksbeløpet for ekstratilskudd økes fra 1,52 mill. kroner til 2,5 mill. kroner for personer som bosettes fra særskilt bo- og omsorgsløsning for voldelige og utagerende beboere (</w:t>
      </w:r>
      <w:proofErr w:type="spellStart"/>
      <w:r w:rsidRPr="00C81B84">
        <w:t>Særbol</w:t>
      </w:r>
      <w:proofErr w:type="spellEnd"/>
      <w:r w:rsidRPr="00C81B84">
        <w:t>) og særskilt pleie- og omsorgsløsning for beboere med omfattende helse- og omsorgsbehov (Særpleie). Tiltaket medfører ikke et bevilgningsbehov i 2023, men budsjettkonsekvensen i 2024 er anslått til 5,9 mill. kroner. Siden 2022 kan flyktninger som bosettes fra UDIs særskilte botilbud, utløse ekstratilskuddet i inntil ti år.</w:t>
      </w:r>
    </w:p>
    <w:p w14:paraId="49FCCDFB" w14:textId="77777777" w:rsidR="00EE2529" w:rsidRPr="00C81B84" w:rsidRDefault="00AD5E1E" w:rsidP="00C81B84">
      <w:r w:rsidRPr="00C81B84">
        <w:t>Bevilgningen foreslås også økt med 419,5 mill. kroner som følge av den ekstraordinære lønns- og prisjusteringen av budsjettet, jf. nærmere omtale i avsnitt 3.1.</w:t>
      </w:r>
    </w:p>
    <w:p w14:paraId="0276FC77" w14:textId="77777777" w:rsidR="00EE2529" w:rsidRPr="00C81B84" w:rsidRDefault="00AD5E1E" w:rsidP="00C81B84">
      <w:r w:rsidRPr="00C81B84">
        <w:t>Samlet foreslås det å øke bevilgningen med 3 070 mill. kroner.</w:t>
      </w:r>
    </w:p>
    <w:p w14:paraId="29C01263" w14:textId="77777777" w:rsidR="00EE2529" w:rsidRPr="00C81B84" w:rsidRDefault="00AD5E1E" w:rsidP="00C81B84">
      <w:pPr>
        <w:pStyle w:val="b-post"/>
      </w:pPr>
      <w:r w:rsidRPr="00C81B84">
        <w:t>Post 61 Særskilt tilskudd ved bosetting av enslige, mindreårige flyktninger, overslagsbevilgning</w:t>
      </w:r>
    </w:p>
    <w:p w14:paraId="488E1970" w14:textId="77777777" w:rsidR="00EE2529" w:rsidRPr="00C81B84" w:rsidRDefault="00AD5E1E" w:rsidP="00C81B84">
      <w:r w:rsidRPr="00C81B84">
        <w:t>Bevilgningen på posten er 1 411,8 mill. kroner.</w:t>
      </w:r>
    </w:p>
    <w:p w14:paraId="0E72B462" w14:textId="77777777" w:rsidR="00EE2529" w:rsidRPr="00C81B84" w:rsidRDefault="00AD5E1E" w:rsidP="00C81B84">
      <w:r w:rsidRPr="00C81B84">
        <w:t>Det foreslås å redusere bevilgningen med 244 mill. kroner. Hovedårsaken til reduksjonen er færre bosatte i målgruppen for tilskudd i 2022, som følge av både lavere ankomster og bosetting enn tidligere forventet.</w:t>
      </w:r>
    </w:p>
    <w:p w14:paraId="617ECD25" w14:textId="77777777" w:rsidR="00EE2529" w:rsidRPr="00C81B84" w:rsidRDefault="00AD5E1E" w:rsidP="00C81B84">
      <w:r w:rsidRPr="00C81B84">
        <w:t>Bevilgningen foreslås økt med 27,3 mill. kroner som følge av den ekstraordinære lønns- og prisjusteringen av budsjettet, jf. nærmere omtale i avsnitt 3.1.</w:t>
      </w:r>
    </w:p>
    <w:p w14:paraId="5890F176" w14:textId="77777777" w:rsidR="00EE2529" w:rsidRPr="00C81B84" w:rsidRDefault="00AD5E1E" w:rsidP="00C81B84">
      <w:r w:rsidRPr="00C81B84">
        <w:t>Samlet foreslås det å redusere bevilgningen med 216,8 mill. kroner.</w:t>
      </w:r>
    </w:p>
    <w:p w14:paraId="4B8C20B8" w14:textId="77777777" w:rsidR="00EE2529" w:rsidRPr="00C81B84" w:rsidRDefault="00AD5E1E" w:rsidP="00C81B84">
      <w:pPr>
        <w:pStyle w:val="b-post"/>
      </w:pPr>
      <w:r w:rsidRPr="00C81B84">
        <w:t>Post 62 Kommunale integreringstiltak</w:t>
      </w:r>
    </w:p>
    <w:p w14:paraId="59D01F6A" w14:textId="77777777" w:rsidR="00EE2529" w:rsidRPr="00C81B84" w:rsidRDefault="00AD5E1E" w:rsidP="00C81B84">
      <w:r w:rsidRPr="00C81B84">
        <w:t>Bevilgningen på posten er 243,5 mill. kroner.</w:t>
      </w:r>
    </w:p>
    <w:p w14:paraId="205206EB" w14:textId="77777777" w:rsidR="00EE2529" w:rsidRPr="00C81B84" w:rsidRDefault="00AD5E1E" w:rsidP="00C81B84">
      <w:r w:rsidRPr="00C81B84">
        <w:t>Det foreslås å redusere bevilgningen med 3,7 mill. kroner fra tilskuddsordningen for kvalifisering av beboere i integreringsmottak, mot tilsvarende økning på kap. 671, post 71 knyttet til norskopplæringsordningen, jf. omtale under denne posten.</w:t>
      </w:r>
    </w:p>
    <w:p w14:paraId="05E01DF2" w14:textId="77777777" w:rsidR="00EE2529" w:rsidRPr="00C81B84" w:rsidRDefault="00AD5E1E" w:rsidP="00C81B84">
      <w:r w:rsidRPr="00C81B84">
        <w:t>Ekstraordinær lønns- og prisjustering utgjør 5,7 mill. kroner, jf. nærmere omtale i avsnitt 3.1. 4,4 mill. kroner foreslås omdisponert til kap. 671, post 71 knyttet til norskopplæringsordningen, jf. omtale under denne posten.</w:t>
      </w:r>
    </w:p>
    <w:p w14:paraId="01E985B7" w14:textId="77777777" w:rsidR="00EE2529" w:rsidRPr="00C81B84" w:rsidRDefault="00AD5E1E" w:rsidP="00C81B84">
      <w:r w:rsidRPr="00C81B84">
        <w:t>Samlet foreslås det å redusere bevilgningen med 2,4 mill. kroner.</w:t>
      </w:r>
    </w:p>
    <w:p w14:paraId="76BB64D1" w14:textId="77777777" w:rsidR="00EE2529" w:rsidRPr="00C81B84" w:rsidRDefault="00AD5E1E" w:rsidP="00C81B84">
      <w:pPr>
        <w:pStyle w:val="b-post"/>
      </w:pPr>
      <w:r w:rsidRPr="00C81B84">
        <w:t>Post 71 Tilskudd til integreringsarbeid i regi av sivilsamfunn og frivillige organisasjoner</w:t>
      </w:r>
    </w:p>
    <w:p w14:paraId="0E178DA2" w14:textId="77777777" w:rsidR="00EE2529" w:rsidRPr="00C81B84" w:rsidRDefault="00AD5E1E" w:rsidP="00C81B84">
      <w:r w:rsidRPr="00C81B84">
        <w:t>Bevilgningen på posten er 210,1 mill. kroner.</w:t>
      </w:r>
    </w:p>
    <w:p w14:paraId="38A13307" w14:textId="77777777" w:rsidR="00EE2529" w:rsidRPr="00C81B84" w:rsidRDefault="00AD5E1E" w:rsidP="00C81B84">
      <w:r w:rsidRPr="00C81B84">
        <w:t>Det foreslås å øke bevilgningen med 13 mill. kroner til norskopplæringsordningen. Deler av midlene er omdisponert fra kap. 671, post 62 og kap. 671 post 73, jf. omtale under disse postene. Ekstraordinær lønns- og prisjustering utgjør 4,5 mill. kroner, jf. nærmere omtale i avsnitt 3.1.</w:t>
      </w:r>
    </w:p>
    <w:p w14:paraId="1B2F6FB5" w14:textId="77777777" w:rsidR="00EE2529" w:rsidRPr="00C81B84" w:rsidRDefault="00AD5E1E" w:rsidP="00C81B84">
      <w:r w:rsidRPr="00C81B84">
        <w:t>Samlet foreslås det å øke bevilgningen med 13 mill. kroner.</w:t>
      </w:r>
    </w:p>
    <w:p w14:paraId="05DD3645" w14:textId="77777777" w:rsidR="00EE2529" w:rsidRPr="00C81B84" w:rsidRDefault="00AD5E1E" w:rsidP="00C81B84">
      <w:pPr>
        <w:pStyle w:val="b-post"/>
      </w:pPr>
      <w:r w:rsidRPr="00C81B84">
        <w:t>Post 73 Tilskudd</w:t>
      </w:r>
    </w:p>
    <w:p w14:paraId="12779B6F" w14:textId="77777777" w:rsidR="00EE2529" w:rsidRPr="00C81B84" w:rsidRDefault="00AD5E1E" w:rsidP="00C81B84">
      <w:r w:rsidRPr="00C81B84">
        <w:t>Bevilgningen på posten er 18,9 mill. kroner.</w:t>
      </w:r>
    </w:p>
    <w:p w14:paraId="1192A4CE" w14:textId="77777777" w:rsidR="00EE2529" w:rsidRPr="00C81B84" w:rsidRDefault="00AD5E1E" w:rsidP="00C81B84">
      <w:r w:rsidRPr="00C81B84">
        <w:t>Ekstraordinær lønns- og prisjustering utgjør 0,4 mill. kroner, jf. nærmere omtale i avsnitt 3.1. Midlene foreslås omdisponert til kap. 671, post 71 knyttet til norskopplæringsordningen, jf. omtale under denne posten.</w:t>
      </w:r>
    </w:p>
    <w:p w14:paraId="41C91E25" w14:textId="77777777" w:rsidR="00EE2529" w:rsidRPr="00C81B84" w:rsidRDefault="00AD5E1E" w:rsidP="00C81B84">
      <w:pPr>
        <w:pStyle w:val="b-budkaptit"/>
      </w:pPr>
      <w:r w:rsidRPr="00C81B84">
        <w:t>Kap. 672 Opplæring i norsk og samfunnskunnskap for voksne innvandrere</w:t>
      </w:r>
    </w:p>
    <w:p w14:paraId="5B964AD4" w14:textId="77777777" w:rsidR="00EE2529" w:rsidRPr="00C81B84" w:rsidRDefault="00AD5E1E" w:rsidP="00C81B84">
      <w:pPr>
        <w:pStyle w:val="b-post"/>
      </w:pPr>
      <w:r w:rsidRPr="00C81B84">
        <w:t>Post 22 Prøver i norsk og samfunnskunnskap for voksne innvandrere</w:t>
      </w:r>
    </w:p>
    <w:p w14:paraId="2FC19B9B" w14:textId="77777777" w:rsidR="00EE2529" w:rsidRPr="00C81B84" w:rsidRDefault="00AD5E1E" w:rsidP="00C81B84">
      <w:r w:rsidRPr="00C81B84">
        <w:t>Bevilgningen på posten er 61,4 mill. kroner.</w:t>
      </w:r>
    </w:p>
    <w:p w14:paraId="317B5510" w14:textId="77777777" w:rsidR="00EE2529" w:rsidRPr="00C81B84" w:rsidRDefault="00AD5E1E" w:rsidP="00C81B84">
      <w:r w:rsidRPr="00C81B84">
        <w:t xml:space="preserve">Det foreslås å flytte 24,2 mill. kroner som er bevilget til anskaffelse og etablering av nytt prøvesystem i norsk og samfunnskunnskap, til kap. 672, post 45 </w:t>
      </w:r>
      <w:r w:rsidRPr="00AD5E1E">
        <w:rPr>
          <w:rStyle w:val="kursiv"/>
        </w:rPr>
        <w:t>Større utstyrsanskaffelser og vedlikehold</w:t>
      </w:r>
      <w:r w:rsidRPr="00C81B84">
        <w:t xml:space="preserve"> (ny post). Videre reduseres bevilgningen i 2023 til 6,1 mill. kroner på grunn av forskyvninger i anskaffelsesprosessen og at utgiftene fordeles over tre år og ikke ett, som opprinnelig lagt til grunn.</w:t>
      </w:r>
    </w:p>
    <w:p w14:paraId="637B12CA" w14:textId="77777777" w:rsidR="00EE2529" w:rsidRPr="00C81B84" w:rsidRDefault="00AD5E1E" w:rsidP="00C81B84">
      <w:r w:rsidRPr="00C81B84">
        <w:t>Bevilgningen foreslås økt med 1,3 mill. kroner som følge av den ekstraordinære lønns- og prisjusteringen av budsjettet, jf. nærmere omtale i avsnitt 3.1.</w:t>
      </w:r>
    </w:p>
    <w:p w14:paraId="038CB045" w14:textId="77777777" w:rsidR="00EE2529" w:rsidRPr="00C81B84" w:rsidRDefault="00AD5E1E" w:rsidP="00C81B84">
      <w:r w:rsidRPr="00C81B84">
        <w:t>Samlet foreslås det å redusere bevilgningen med 22,9 mill. kroner.</w:t>
      </w:r>
    </w:p>
    <w:p w14:paraId="4752F539" w14:textId="77777777" w:rsidR="00EE2529" w:rsidRPr="00C81B84" w:rsidRDefault="00AD5E1E" w:rsidP="00C81B84">
      <w:pPr>
        <w:pStyle w:val="b-post"/>
      </w:pPr>
      <w:r w:rsidRPr="00C81B84">
        <w:t>Post 45 (Ny) Større utstyrsanskaffelser og vedlikehold, kan overføres</w:t>
      </w:r>
    </w:p>
    <w:p w14:paraId="54966159" w14:textId="77777777" w:rsidR="00EE2529" w:rsidRPr="00C81B84" w:rsidRDefault="00AD5E1E" w:rsidP="00C81B84">
      <w:r w:rsidRPr="00C81B84">
        <w:t>Det foreslås en bevilgning på 6,1 mill. kroner på posten, mot en reduksjon på kap. 672, post 22, jf. omtale over. Posten opprettes for å sikre korrekt postbruk for midlene bevilget til anskaffelse og etablering av nytt prøvesystem i norsk og samfunnskunnskap.</w:t>
      </w:r>
    </w:p>
    <w:p w14:paraId="282184C6" w14:textId="77777777" w:rsidR="00EE2529" w:rsidRPr="00C81B84" w:rsidRDefault="00AD5E1E" w:rsidP="00C81B84">
      <w:pPr>
        <w:pStyle w:val="b-post"/>
      </w:pPr>
      <w:r w:rsidRPr="00C81B84">
        <w:t>Post 60 Tilskudd til opplæring i norsk og samfunnskunnskap for voksne innvandrere</w:t>
      </w:r>
    </w:p>
    <w:p w14:paraId="28EF79EC" w14:textId="77777777" w:rsidR="00EE2529" w:rsidRPr="00C81B84" w:rsidRDefault="00AD5E1E" w:rsidP="00C81B84">
      <w:r w:rsidRPr="00C81B84">
        <w:t>Bevilgningen på posten er 1 523,9 mill. kroner.</w:t>
      </w:r>
    </w:p>
    <w:p w14:paraId="06250BFC" w14:textId="77777777" w:rsidR="00EE2529" w:rsidRPr="00C81B84" w:rsidRDefault="00AD5E1E" w:rsidP="00C81B84">
      <w:r w:rsidRPr="00C81B84">
        <w:t>Det foreslås å øke bevilgningen på posten med 662,4 mill. kroner. Hovedårsaken til økningen er at flere personer får innvilget midlertidig kollektiv beskyttelse og kommer inn i målgruppen for norskopplæring, som følge av krigen i Ukraina.</w:t>
      </w:r>
    </w:p>
    <w:p w14:paraId="56496D54" w14:textId="77777777" w:rsidR="00EE2529" w:rsidRPr="00C81B84" w:rsidRDefault="00AD5E1E" w:rsidP="00C81B84">
      <w:r w:rsidRPr="00C81B84">
        <w:t>Personer med midlertidig kollektiv beskyttelse har rett til opplæring i norsk i inntil ett år. Det foreslås å øke bevilgningen til tilskudd til opplæring i norsk med 125,7 mill. kroner for å legge til rette for at kommuner som har kapasitet, kan gi opplæring i norsk utover ett år til fordrevne fra Ukraina som har behov for det. Opplæringen skal kunne utvides med seks måneder for fordrevne fra Ukraina med utdanning på videregående nivå eller høyere, slik at de til sammen kan få inntil 18 måneder norskopplæring. Fordrevne fra Ukraina med lavere utdanning skal til sammen kunne få tre år norskopplæring. Dette er tilsvarende som det tilbudet som gis til ordinære flyktninger med videregående eller høyere utdanning.</w:t>
      </w:r>
    </w:p>
    <w:p w14:paraId="59F424DA" w14:textId="77777777" w:rsidR="00EE2529" w:rsidRPr="00C81B84" w:rsidRDefault="00AD5E1E" w:rsidP="00C81B84">
      <w:r w:rsidRPr="00C81B84">
        <w:t>Bevilgningen foreslås også økt med 51 mill. kroner som følge av den ekstraordinære lønns- og prisjusteringen av budsjettet, jf. nærmere omtale i avsnitt 3.1.</w:t>
      </w:r>
    </w:p>
    <w:p w14:paraId="0636AA46" w14:textId="77777777" w:rsidR="00EE2529" w:rsidRPr="00C81B84" w:rsidRDefault="00AD5E1E" w:rsidP="00C81B84">
      <w:r w:rsidRPr="00C81B84">
        <w:t>Samlet foreslås det å øke bevilgningen med 839,2 mill. kroner.</w:t>
      </w:r>
    </w:p>
    <w:p w14:paraId="7A2EE231" w14:textId="77777777" w:rsidR="00EE2529" w:rsidRPr="00C81B84" w:rsidRDefault="00AD5E1E" w:rsidP="00C81B84">
      <w:pPr>
        <w:pStyle w:val="b-post"/>
      </w:pPr>
      <w:r w:rsidRPr="00C81B84">
        <w:t>Post 61 Kompetansekartlegging i mottak før bosetting</w:t>
      </w:r>
    </w:p>
    <w:p w14:paraId="73A87CCA" w14:textId="77777777" w:rsidR="00EE2529" w:rsidRPr="00C81B84" w:rsidRDefault="00AD5E1E" w:rsidP="00C81B84">
      <w:r w:rsidRPr="00C81B84">
        <w:t>Bevilgningen på posten er 0,8 mill. kroner.</w:t>
      </w:r>
    </w:p>
    <w:p w14:paraId="21C84F7D" w14:textId="77777777" w:rsidR="00EE2529" w:rsidRPr="00C81B84" w:rsidRDefault="00AD5E1E" w:rsidP="00C81B84">
      <w:r w:rsidRPr="00C81B84">
        <w:t>Det foreslås å øke bevilgningen med 0,1 mill. kroner. Hovedårsaken til økningen er en økning i prognosen for antall personer som skal bosettes fra mottak.</w:t>
      </w:r>
    </w:p>
    <w:p w14:paraId="1C9E3CDD" w14:textId="77777777" w:rsidR="00EE2529" w:rsidRPr="00C81B84" w:rsidRDefault="00AD5E1E" w:rsidP="00C81B84">
      <w:r w:rsidRPr="00C81B84">
        <w:t>Bevilgningen foreslås også økt med 0,02 mill. kroner som følge av den ekstraordinære lønns- og prisjusteringen av budsjettet, jf. nærmere omtale i avsnitt 3.1.</w:t>
      </w:r>
    </w:p>
    <w:p w14:paraId="7D91A493" w14:textId="77777777" w:rsidR="00EE2529" w:rsidRPr="00C81B84" w:rsidRDefault="00AD5E1E" w:rsidP="00C81B84">
      <w:r w:rsidRPr="00C81B84">
        <w:t>Samlet foreslås det å øke bevilgningen med 0,1 mill. kroner.</w:t>
      </w:r>
    </w:p>
    <w:p w14:paraId="5763A7BE" w14:textId="77777777" w:rsidR="00EE2529" w:rsidRPr="00C81B84" w:rsidRDefault="00AD5E1E" w:rsidP="00C81B84">
      <w:pPr>
        <w:pStyle w:val="b-budkaptit"/>
      </w:pPr>
      <w:r w:rsidRPr="00C81B84">
        <w:t>Kap. 3672 Opplæring i norsk og samfunnskunnskap for voksne innvandrere</w:t>
      </w:r>
    </w:p>
    <w:p w14:paraId="2527061B" w14:textId="77777777" w:rsidR="00EE2529" w:rsidRPr="00C81B84" w:rsidRDefault="00AD5E1E" w:rsidP="00C81B84">
      <w:pPr>
        <w:pStyle w:val="b-post"/>
      </w:pPr>
      <w:r w:rsidRPr="00C81B84">
        <w:t>Post 01 Norskopplæring i mottak, ODA-godkjente utgifter</w:t>
      </w:r>
    </w:p>
    <w:p w14:paraId="65220ABB" w14:textId="77777777" w:rsidR="00EE2529" w:rsidRPr="00C81B84" w:rsidRDefault="00AD5E1E" w:rsidP="00C81B84">
      <w:r w:rsidRPr="00C81B84">
        <w:t>Bevilgningen på posten er 39,4 mill. kroner.</w:t>
      </w:r>
    </w:p>
    <w:p w14:paraId="6602885D" w14:textId="77777777" w:rsidR="00EE2529" w:rsidRPr="00C81B84" w:rsidRDefault="00AD5E1E" w:rsidP="00C81B84">
      <w:r w:rsidRPr="00C81B84">
        <w:t>Det er en økning i antall personer i målgruppen for opplæring i norsk og samfunnskunnskap for asylsøkere i mottak.</w:t>
      </w:r>
    </w:p>
    <w:p w14:paraId="0A364F39" w14:textId="77777777" w:rsidR="00EE2529" w:rsidRPr="00C81B84" w:rsidRDefault="00AD5E1E" w:rsidP="00C81B84">
      <w:r w:rsidRPr="00C81B84">
        <w:t>Bevilgningen foreslås økt med 0,6 mill. kroner.</w:t>
      </w:r>
    </w:p>
    <w:p w14:paraId="608A05B6" w14:textId="77777777" w:rsidR="00EE2529" w:rsidRPr="00C81B84" w:rsidRDefault="00AD5E1E" w:rsidP="00C81B84">
      <w:pPr>
        <w:pStyle w:val="b-budkaptit"/>
      </w:pPr>
      <w:r w:rsidRPr="00C81B84">
        <w:t>Kap. 2541 Dagpenger</w:t>
      </w:r>
    </w:p>
    <w:p w14:paraId="2A0A0650" w14:textId="77777777" w:rsidR="00EE2529" w:rsidRPr="00C81B84" w:rsidRDefault="00AD5E1E" w:rsidP="00C81B84">
      <w:pPr>
        <w:pStyle w:val="b-post"/>
      </w:pPr>
      <w:r w:rsidRPr="00C81B84">
        <w:t>Post 70 Dagpenger, overslagsbevilgning</w:t>
      </w:r>
    </w:p>
    <w:p w14:paraId="5DA0F3D1" w14:textId="77777777" w:rsidR="00EE2529" w:rsidRPr="00C81B84" w:rsidRDefault="00AD5E1E" w:rsidP="00C81B84">
      <w:r w:rsidRPr="00C81B84">
        <w:t>Bevilgningen på posten er på 9 361,8 mill. kroner.</w:t>
      </w:r>
    </w:p>
    <w:p w14:paraId="02B68115" w14:textId="77777777" w:rsidR="00EE2529" w:rsidRPr="00C81B84" w:rsidRDefault="00AD5E1E" w:rsidP="00C81B84">
      <w:r w:rsidRPr="00C81B84">
        <w:t>På bakgrunn av oppdaterte tall fra 2022 og hittil i år samt forventet utvikling i 2023 foreslås det å redusere bevilgningen med 31,8 mill. kroner.</w:t>
      </w:r>
    </w:p>
    <w:p w14:paraId="2E82A22D" w14:textId="77777777" w:rsidR="00EE2529" w:rsidRPr="00C81B84" w:rsidRDefault="00AD5E1E" w:rsidP="00C81B84">
      <w:pPr>
        <w:pStyle w:val="b-budkaptit"/>
      </w:pPr>
      <w:r w:rsidRPr="00C81B84">
        <w:t>Kap. 5705 Refusjon av dagpenger</w:t>
      </w:r>
    </w:p>
    <w:p w14:paraId="64945DE2" w14:textId="77777777" w:rsidR="00EE2529" w:rsidRPr="00C81B84" w:rsidRDefault="00AD5E1E" w:rsidP="00C81B84">
      <w:pPr>
        <w:pStyle w:val="b-post"/>
      </w:pPr>
      <w:r w:rsidRPr="00C81B84">
        <w:t>Post 70 Refusjon av dagpenger, statsgaranti ved konkurs</w:t>
      </w:r>
    </w:p>
    <w:p w14:paraId="2AE28729" w14:textId="77777777" w:rsidR="00EE2529" w:rsidRPr="00C81B84" w:rsidRDefault="00AD5E1E" w:rsidP="00C81B84">
      <w:r w:rsidRPr="00C81B84">
        <w:t>Bevilgningen på posten er på 23 mill. kroner.</w:t>
      </w:r>
    </w:p>
    <w:p w14:paraId="4F68047D" w14:textId="77777777" w:rsidR="00EE2529" w:rsidRPr="00C81B84" w:rsidRDefault="00AD5E1E" w:rsidP="00C81B84">
      <w:r w:rsidRPr="00C81B84">
        <w:t>På bakgrunn av forventet utvikling i 2023 foreslås det å redusere bevilgningen med 5 mill. kroner.</w:t>
      </w:r>
    </w:p>
    <w:p w14:paraId="64810C05" w14:textId="77777777" w:rsidR="00EE2529" w:rsidRPr="00C81B84" w:rsidRDefault="00AD5E1E" w:rsidP="00C81B84">
      <w:pPr>
        <w:pStyle w:val="b-post"/>
      </w:pPr>
      <w:r w:rsidRPr="00C81B84">
        <w:t>Post 71 Refusjon av dagpenger for grensearbeidere mv. bosatt i Norge</w:t>
      </w:r>
    </w:p>
    <w:p w14:paraId="45B70923" w14:textId="77777777" w:rsidR="00EE2529" w:rsidRPr="00C81B84" w:rsidRDefault="00AD5E1E" w:rsidP="00C81B84">
      <w:r w:rsidRPr="00C81B84">
        <w:t>Bevilgningen på posten er på 0,2 mill. kroner.</w:t>
      </w:r>
    </w:p>
    <w:p w14:paraId="19E65E15" w14:textId="77777777" w:rsidR="00EE2529" w:rsidRPr="00C81B84" w:rsidRDefault="00AD5E1E" w:rsidP="00C81B84">
      <w:r w:rsidRPr="00C81B84">
        <w:t>På bakgrunn av forventet utvikling i 2023 foreslås det å øke bevilgningen med 0,1 mill. kroner.</w:t>
      </w:r>
    </w:p>
    <w:p w14:paraId="35B4015A" w14:textId="77777777" w:rsidR="00EE2529" w:rsidRPr="00C81B84" w:rsidRDefault="00AD5E1E" w:rsidP="00C81B84">
      <w:pPr>
        <w:pStyle w:val="b-post"/>
      </w:pPr>
      <w:r w:rsidRPr="00C81B84">
        <w:t>Post 72 Innkreving av forskutterte dagpenger</w:t>
      </w:r>
    </w:p>
    <w:p w14:paraId="55A4BC9A" w14:textId="77777777" w:rsidR="00EE2529" w:rsidRPr="00C81B84" w:rsidRDefault="00AD5E1E" w:rsidP="00C81B84">
      <w:r w:rsidRPr="00C81B84">
        <w:t>Bevilgningen på posten er på 450 mill. kroner.</w:t>
      </w:r>
    </w:p>
    <w:p w14:paraId="2BE430CB" w14:textId="77777777" w:rsidR="00EE2529" w:rsidRPr="00C81B84" w:rsidRDefault="00AD5E1E" w:rsidP="00C81B84">
      <w:r w:rsidRPr="00C81B84">
        <w:t>På bakgrunn av forventet utvikling i 2023 foreslås det å øke bevilgningen med 50 mill. kroner.</w:t>
      </w:r>
    </w:p>
    <w:p w14:paraId="6C30B535" w14:textId="77777777" w:rsidR="00EE2529" w:rsidRPr="00C81B84" w:rsidRDefault="00AD5E1E" w:rsidP="00C81B84">
      <w:pPr>
        <w:pStyle w:val="b-budkaptit"/>
      </w:pPr>
      <w:r w:rsidRPr="00C81B84">
        <w:t>Kap. 2542 Statsgaranti for lønnskrav ved konkurs mv.</w:t>
      </w:r>
    </w:p>
    <w:p w14:paraId="23A4ADD0" w14:textId="77777777" w:rsidR="00EE2529" w:rsidRPr="00C81B84" w:rsidRDefault="00AD5E1E" w:rsidP="00C81B84">
      <w:pPr>
        <w:pStyle w:val="b-post"/>
      </w:pPr>
      <w:r w:rsidRPr="00C81B84">
        <w:t>Post 70 Statsgaranti for lønnskrav ved konkurs mv., overslagsbevilgning</w:t>
      </w:r>
    </w:p>
    <w:p w14:paraId="7FACCC44" w14:textId="77777777" w:rsidR="00EE2529" w:rsidRPr="00C81B84" w:rsidRDefault="00AD5E1E" w:rsidP="00C81B84">
      <w:r w:rsidRPr="00C81B84">
        <w:t>Bevilgningen på posten er på 755 mill. kroner.</w:t>
      </w:r>
    </w:p>
    <w:p w14:paraId="23254664" w14:textId="77777777" w:rsidR="00EE2529" w:rsidRPr="00C81B84" w:rsidRDefault="00AD5E1E" w:rsidP="00C81B84">
      <w:r w:rsidRPr="00C81B84">
        <w:t>Lønnsgarantiordningen er en statlig ordning som, på visse vilkår, dekker arbeidstakernes utestående krav på lønn mv. når arbeidsgiver går konkurs.</w:t>
      </w:r>
    </w:p>
    <w:p w14:paraId="680A1D34" w14:textId="77777777" w:rsidR="00EE2529" w:rsidRPr="00C81B84" w:rsidRDefault="00AD5E1E" w:rsidP="00C81B84">
      <w:r w:rsidRPr="00C81B84">
        <w:t>På bakgrunn av forventet utvikling i 2023 foreslås det å redusere bevilgningen med 20 mill. kroner.</w:t>
      </w:r>
    </w:p>
    <w:p w14:paraId="670F3A8A" w14:textId="77777777" w:rsidR="00EE2529" w:rsidRPr="00C81B84" w:rsidRDefault="00AD5E1E" w:rsidP="00C81B84">
      <w:pPr>
        <w:pStyle w:val="b-budkaptit"/>
      </w:pPr>
      <w:r w:rsidRPr="00C81B84">
        <w:t>Kap. 2620 Stønad til enslig mor eller far</w:t>
      </w:r>
    </w:p>
    <w:p w14:paraId="4E45BA7D" w14:textId="77777777" w:rsidR="00EE2529" w:rsidRPr="00C81B84" w:rsidRDefault="00AD5E1E" w:rsidP="00C81B84">
      <w:pPr>
        <w:pStyle w:val="b-post"/>
      </w:pPr>
      <w:r w:rsidRPr="00C81B84">
        <w:t>Post 70 Overgangsstønad, overslagsbevilgning</w:t>
      </w:r>
    </w:p>
    <w:p w14:paraId="64103F00" w14:textId="77777777" w:rsidR="00EE2529" w:rsidRPr="00C81B84" w:rsidRDefault="00AD5E1E" w:rsidP="00C81B84">
      <w:r w:rsidRPr="00C81B84">
        <w:t>Bevilgningen på posten er på 1 520 mill. kroner.</w:t>
      </w:r>
    </w:p>
    <w:p w14:paraId="5E4DCAED" w14:textId="77777777" w:rsidR="00EE2529" w:rsidRPr="00C81B84" w:rsidRDefault="00AD5E1E" w:rsidP="00C81B84">
      <w:r w:rsidRPr="00C81B84">
        <w:t>På bakgrunn av forventet utvikling i 2023 foreslås det å øke bevilgningen med 20 mill. kroner.</w:t>
      </w:r>
    </w:p>
    <w:p w14:paraId="696EBD76" w14:textId="77777777" w:rsidR="00EE2529" w:rsidRPr="00C81B84" w:rsidRDefault="00AD5E1E" w:rsidP="00C81B84">
      <w:pPr>
        <w:pStyle w:val="b-post"/>
      </w:pPr>
      <w:r w:rsidRPr="00C81B84">
        <w:t>Post 72 Stønad til barnetilsyn til enslig mor eller far i arbeid, overslagsbevilgning</w:t>
      </w:r>
    </w:p>
    <w:p w14:paraId="58675020" w14:textId="77777777" w:rsidR="00EE2529" w:rsidRPr="00C81B84" w:rsidRDefault="00AD5E1E" w:rsidP="00C81B84">
      <w:r w:rsidRPr="00C81B84">
        <w:t>Bevilgningen på posten er på 104 mill. kroner.</w:t>
      </w:r>
    </w:p>
    <w:p w14:paraId="0E79C9EC" w14:textId="77777777" w:rsidR="00EE2529" w:rsidRPr="00C81B84" w:rsidRDefault="00AD5E1E" w:rsidP="00C81B84">
      <w:r w:rsidRPr="00C81B84">
        <w:t>Bevilgningen foreslås økt med 0,2 mill. kroner som følge av den ekstraordinære lønns- og prisjusteringen av budsjettet, jf. nærmere omtale i avsnitt 3.1. Satsene prisjusteres med virkning fra 1. juli.</w:t>
      </w:r>
    </w:p>
    <w:p w14:paraId="71442498" w14:textId="77777777" w:rsidR="00EE2529" w:rsidRPr="00C81B84" w:rsidRDefault="00AD5E1E" w:rsidP="00C81B84">
      <w:r w:rsidRPr="00C81B84">
        <w:t>På bakgrunn av forventet utvikling i 2023 foreslås det samlet å redusere bevilgningen med 13,8 mill. kroner.</w:t>
      </w:r>
    </w:p>
    <w:p w14:paraId="5E3CCE75" w14:textId="77777777" w:rsidR="00EE2529" w:rsidRPr="00C81B84" w:rsidRDefault="00AD5E1E" w:rsidP="00C81B84">
      <w:pPr>
        <w:pStyle w:val="b-post"/>
      </w:pPr>
      <w:r w:rsidRPr="00C81B84">
        <w:t>Post 73 Tilleggsstønader og stønad til skolepenger, overslagsbevilgning</w:t>
      </w:r>
    </w:p>
    <w:p w14:paraId="5DC9466E" w14:textId="77777777" w:rsidR="00EE2529" w:rsidRPr="00C81B84" w:rsidRDefault="00AD5E1E" w:rsidP="00C81B84">
      <w:r w:rsidRPr="00C81B84">
        <w:t>Bevilgningen på posten er på 15 mill. kroner.</w:t>
      </w:r>
    </w:p>
    <w:p w14:paraId="0D9FC155" w14:textId="77777777" w:rsidR="00EE2529" w:rsidRPr="00C81B84" w:rsidRDefault="00AD5E1E" w:rsidP="00C81B84">
      <w:r w:rsidRPr="00C81B84">
        <w:t>Bevilgningen foreslås økt med 0,2 mill. kroner som følge av den ekstraordinære lønns- og prisjusteringen av budsjettet, jf. nærmere omtale i avsnitt 3.1. Satsene prisjusteres med virkning fra 1. juli.</w:t>
      </w:r>
    </w:p>
    <w:p w14:paraId="44C8856A" w14:textId="77777777" w:rsidR="00EE2529" w:rsidRPr="00C81B84" w:rsidRDefault="00AD5E1E" w:rsidP="00C81B84">
      <w:r w:rsidRPr="00C81B84">
        <w:t>På bakgrunn av forventet utvikling i 2023 foreslås det samlet å øke bevilgningen med 4,2 mill. kroner.</w:t>
      </w:r>
    </w:p>
    <w:p w14:paraId="5BB2FB70" w14:textId="77777777" w:rsidR="00EE2529" w:rsidRPr="00C81B84" w:rsidRDefault="00AD5E1E" w:rsidP="00C81B84">
      <w:pPr>
        <w:pStyle w:val="b-budkaptit"/>
      </w:pPr>
      <w:r w:rsidRPr="00C81B84">
        <w:t>Kap. 2650 Sykepenger</w:t>
      </w:r>
    </w:p>
    <w:p w14:paraId="7C64DFE9" w14:textId="77777777" w:rsidR="00EE2529" w:rsidRPr="00C81B84" w:rsidRDefault="00AD5E1E" w:rsidP="00C81B84">
      <w:pPr>
        <w:pStyle w:val="b-post"/>
      </w:pPr>
      <w:r w:rsidRPr="00C81B84">
        <w:t>Post 70 Sykepenger for arbeidstakere mv., overslagsbevilgning</w:t>
      </w:r>
    </w:p>
    <w:p w14:paraId="44EEE0E2" w14:textId="77777777" w:rsidR="00EE2529" w:rsidRPr="00C81B84" w:rsidRDefault="00AD5E1E" w:rsidP="00C81B84">
      <w:r w:rsidRPr="00C81B84">
        <w:t>Bevilgningen på posten er 45 780 mill. kroner.</w:t>
      </w:r>
    </w:p>
    <w:p w14:paraId="1B362608" w14:textId="77777777" w:rsidR="00EE2529" w:rsidRPr="00C81B84" w:rsidRDefault="00AD5E1E" w:rsidP="00C81B84">
      <w:r w:rsidRPr="00C81B84">
        <w:t>Høyere utgifter enn ventet i 2022 øker anslaget i 2023 med om lag 2 163 mill. kroner sammenlignet med vedtatt budsjett 2023. De økte utgiftene i 2022 skyldes hovedsakelig at det trygdefinansierte sykefraværet ble høyere enn først antatt.</w:t>
      </w:r>
    </w:p>
    <w:p w14:paraId="075DB1EA" w14:textId="77777777" w:rsidR="00EE2529" w:rsidRPr="00C81B84" w:rsidRDefault="00AD5E1E" w:rsidP="00C81B84">
      <w:r w:rsidRPr="00C81B84">
        <w:t>Anslaget for vekst i sysselsetting, sykepengegrunnlaget (lønnsveksten) og det trygdefinansierte sykefraværet er oppjustert i 2023 sammenlignet med Saldert budsjett 2023. Dette trekker utgiftene ytterligere opp.</w:t>
      </w:r>
    </w:p>
    <w:p w14:paraId="307F098B" w14:textId="77777777" w:rsidR="00EE2529" w:rsidRPr="00C81B84" w:rsidRDefault="00AD5E1E" w:rsidP="00C81B84">
      <w:r w:rsidRPr="00C81B84">
        <w:t>Samlet foreslås det å øke bevilgningen med 4 640 mill. kroner.</w:t>
      </w:r>
    </w:p>
    <w:p w14:paraId="149DE16E" w14:textId="77777777" w:rsidR="00EE2529" w:rsidRPr="00C81B84" w:rsidRDefault="00AD5E1E" w:rsidP="00C81B84">
      <w:pPr>
        <w:pStyle w:val="b-post"/>
      </w:pPr>
      <w:r w:rsidRPr="00C81B84">
        <w:t>Post 71 Sykepenger for selvstendige, overslagsbevilgning</w:t>
      </w:r>
    </w:p>
    <w:p w14:paraId="07DDFAD4" w14:textId="77777777" w:rsidR="00EE2529" w:rsidRPr="00C81B84" w:rsidRDefault="00AD5E1E" w:rsidP="00C81B84">
      <w:r w:rsidRPr="00C81B84">
        <w:t>Bevilgningen på posten er 1 470 mill. kroner.</w:t>
      </w:r>
    </w:p>
    <w:p w14:paraId="69EC3D87" w14:textId="77777777" w:rsidR="00EE2529" w:rsidRPr="00C81B84" w:rsidRDefault="00AD5E1E" w:rsidP="00C81B84">
      <w:r w:rsidRPr="00C81B84">
        <w:t>Høyere utgifter enn ventet i 2022 øker anslaget for 2023 med om lag 40 mill. kroner. De økte utgiftene i 2022 skyldes hovedsakelig at det trygdefinansierte sykefraværet ble høyere enn først antatt.</w:t>
      </w:r>
    </w:p>
    <w:p w14:paraId="27014BD2" w14:textId="77777777" w:rsidR="00EE2529" w:rsidRPr="00C81B84" w:rsidRDefault="00AD5E1E" w:rsidP="00C81B84">
      <w:r w:rsidRPr="00C81B84">
        <w:t>Anslaget for vekst i sysselsetting, sykepengegrunnlaget (lønnsvekst) og det trygdefinansierte sykefraværet er oppjustert i 2023 sammenliknet med Saldert budsjett 2023. Dette trekker utgiftene ytterligere opp.</w:t>
      </w:r>
    </w:p>
    <w:p w14:paraId="77C680B7" w14:textId="77777777" w:rsidR="00EE2529" w:rsidRPr="00C81B84" w:rsidRDefault="00AD5E1E" w:rsidP="00C81B84">
      <w:r w:rsidRPr="00C81B84">
        <w:t>Samlet foreslås det å øke bevilgningen med 80 mill. kroner.</w:t>
      </w:r>
    </w:p>
    <w:p w14:paraId="1544ECFC" w14:textId="77777777" w:rsidR="00EE2529" w:rsidRPr="00C81B84" w:rsidRDefault="00AD5E1E" w:rsidP="00C81B84">
      <w:pPr>
        <w:pStyle w:val="b-post"/>
      </w:pPr>
      <w:r w:rsidRPr="00C81B84">
        <w:t>Post 72 Pleie-, opplærings- og omsorgspenger mv., overslagsbevilgning</w:t>
      </w:r>
    </w:p>
    <w:p w14:paraId="104446CF" w14:textId="77777777" w:rsidR="00EE2529" w:rsidRPr="00C81B84" w:rsidRDefault="00AD5E1E" w:rsidP="00C81B84">
      <w:r w:rsidRPr="00C81B84">
        <w:t>Bevilgningen på posten er 1 731 mill. kroner.</w:t>
      </w:r>
    </w:p>
    <w:p w14:paraId="265D1CB6" w14:textId="77777777" w:rsidR="00EE2529" w:rsidRPr="00C81B84" w:rsidRDefault="00AD5E1E" w:rsidP="00C81B84">
      <w:r w:rsidRPr="00C81B84">
        <w:t>Høyere utgifter enn forventet i 2022 øker anslaget for 2023. Merutgiftene i 2022 skyldes i all hovedsak høyere volumvekst, men også at lønnsveksten og utgifter knyttet til særreglene for omsorgspenger som følge av koronapandemien i 2022 ble høyere enn ventet. Høyere forventet volumvekst og økt lønnsvekst også i 2023, kombinert med et høyere utgangspunkt for 2022, trekker anslaget opp.</w:t>
      </w:r>
    </w:p>
    <w:p w14:paraId="5D233DB8" w14:textId="77777777" w:rsidR="00EE2529" w:rsidRPr="00C81B84" w:rsidRDefault="00AD5E1E" w:rsidP="00C81B84">
      <w:r w:rsidRPr="00C81B84">
        <w:t>Samlet foreslås det å øke bevilgningen med 499 mill. kroner.</w:t>
      </w:r>
    </w:p>
    <w:p w14:paraId="2C03A040" w14:textId="77777777" w:rsidR="00EE2529" w:rsidRPr="00C81B84" w:rsidRDefault="00AD5E1E" w:rsidP="00C81B84">
      <w:pPr>
        <w:pStyle w:val="b-post"/>
      </w:pPr>
      <w:r w:rsidRPr="00C81B84">
        <w:t>Post 75 Feriepenger av sykepenger, overslagsbevilgning</w:t>
      </w:r>
    </w:p>
    <w:p w14:paraId="22277A03" w14:textId="77777777" w:rsidR="00EE2529" w:rsidRPr="00C81B84" w:rsidRDefault="00AD5E1E" w:rsidP="00C81B84">
      <w:r w:rsidRPr="00C81B84">
        <w:t>Bevilgningen på posten er 2 729 mill. kroner.</w:t>
      </w:r>
    </w:p>
    <w:p w14:paraId="5F8098DC" w14:textId="77777777" w:rsidR="00EE2529" w:rsidRPr="00C81B84" w:rsidRDefault="00AD5E1E" w:rsidP="00C81B84">
      <w:r w:rsidRPr="00C81B84">
        <w:t>Høyere utgifter i 2022 enn ventet til sykepenger for arbeidstakere øker anslaget for feriepenger i 2023.</w:t>
      </w:r>
    </w:p>
    <w:p w14:paraId="63750C9B" w14:textId="77777777" w:rsidR="00EE2529" w:rsidRPr="00C81B84" w:rsidRDefault="00AD5E1E" w:rsidP="00C81B84">
      <w:r w:rsidRPr="00C81B84">
        <w:t>Samlet foreslås det å øke bevilgningen med 131 mill. kroner.</w:t>
      </w:r>
    </w:p>
    <w:p w14:paraId="1C718A9A" w14:textId="77777777" w:rsidR="00EE2529" w:rsidRPr="00C81B84" w:rsidRDefault="00AD5E1E" w:rsidP="00C81B84">
      <w:pPr>
        <w:pStyle w:val="b-post"/>
      </w:pPr>
      <w:r w:rsidRPr="00C81B84">
        <w:t>Post 76 Tilskudd til ekspertbistand og kompetansetiltak for sykmeldte, kan overføres</w:t>
      </w:r>
    </w:p>
    <w:p w14:paraId="4ADEE5D3" w14:textId="77777777" w:rsidR="00EE2529" w:rsidRPr="00C81B84" w:rsidRDefault="00AD5E1E" w:rsidP="00C81B84">
      <w:r w:rsidRPr="00C81B84">
        <w:t>Bevilgningen på posten er på 105,3 mill. kroner.</w:t>
      </w:r>
    </w:p>
    <w:p w14:paraId="6423AC1D" w14:textId="77777777" w:rsidR="00EE2529" w:rsidRPr="00C81B84" w:rsidRDefault="00AD5E1E" w:rsidP="00C81B84">
      <w:r w:rsidRPr="00C81B84">
        <w:t>Det vises til omtale under kap. 605 Arbeids- og velferdsetaten, post 01 Driftsutgifter.</w:t>
      </w:r>
    </w:p>
    <w:p w14:paraId="478EB3EB" w14:textId="77777777" w:rsidR="00EE2529" w:rsidRPr="00C81B84" w:rsidRDefault="00AD5E1E" w:rsidP="00C81B84">
      <w:r w:rsidRPr="00C81B84">
        <w:t>Bevilgningen foreslås redusert med 10 mill. kroner, mot en tilsvarende økning på kap. 605, post 01.</w:t>
      </w:r>
    </w:p>
    <w:p w14:paraId="489920FA" w14:textId="77777777" w:rsidR="00EE2529" w:rsidRPr="00C81B84" w:rsidRDefault="00AD5E1E" w:rsidP="00C81B84">
      <w:r w:rsidRPr="00C81B84">
        <w:t>Bevilgningen foreslås økt med 2,2 mill. kroner som følge av den ekstraordinære lønns- og prisjusteringen av budsjettet, jf. nærmere omtale i avsnitt 3.1.</w:t>
      </w:r>
    </w:p>
    <w:p w14:paraId="3592F229" w14:textId="77777777" w:rsidR="00EE2529" w:rsidRPr="00C81B84" w:rsidRDefault="00AD5E1E" w:rsidP="00C81B84">
      <w:r w:rsidRPr="00C81B84">
        <w:t>Samlet foreslås å redusere bevilgningen med 7,8 mill. kroner.</w:t>
      </w:r>
    </w:p>
    <w:p w14:paraId="6160D27A" w14:textId="77777777" w:rsidR="00EE2529" w:rsidRPr="00C81B84" w:rsidRDefault="00AD5E1E" w:rsidP="00C81B84">
      <w:pPr>
        <w:pStyle w:val="b-budkaptit"/>
      </w:pPr>
      <w:r w:rsidRPr="00C81B84">
        <w:t>Kap. 2651 Arbeidsavklaringspenger</w:t>
      </w:r>
    </w:p>
    <w:p w14:paraId="5A778C61" w14:textId="77777777" w:rsidR="00EE2529" w:rsidRPr="00C81B84" w:rsidRDefault="00AD5E1E" w:rsidP="00C81B84">
      <w:pPr>
        <w:pStyle w:val="b-post"/>
      </w:pPr>
      <w:r w:rsidRPr="00C81B84">
        <w:t>Post 70 Arbeidsavklaringspenger, overslagsbevilgning</w:t>
      </w:r>
    </w:p>
    <w:p w14:paraId="37513AF5" w14:textId="77777777" w:rsidR="00EE2529" w:rsidRPr="00C81B84" w:rsidRDefault="00AD5E1E" w:rsidP="00C81B84">
      <w:r w:rsidRPr="00C81B84">
        <w:t>Bevilgningen på posten er 35 943 mill. kroner.</w:t>
      </w:r>
    </w:p>
    <w:p w14:paraId="424F9B0D" w14:textId="77777777" w:rsidR="00EE2529" w:rsidRPr="00C81B84" w:rsidRDefault="00AD5E1E" w:rsidP="00C81B84">
      <w:r w:rsidRPr="00C81B84">
        <w:t>For Saldert budsjett 2023 var det lagt til grunn et gjennomsnitt på 133 200 mottakere av arbeidsavklaringspenger. Sammenlignet med dette anslås det nå en økning på 7 900 mottakere i gjennomsnitt. Økningen i antallet mottakere skyldes både redusert avgang fra ordningen og økt tilgang til ordningen. Økt antall mottakere gir en merutgift i forhold til Saldert budsjett 2023 på om lag 2 130 mill. kroner. Økt anslag for gjennomsnittlig utbetaling per mottaker gir en merutgift på om lag 1 090 mill. kroner. Økningen skyldes et høyere anslag for folketrygdens grunnbeløp i 2023 og et høyere tall for underliggende utvikling i gjennomsnittlig ytelse.</w:t>
      </w:r>
    </w:p>
    <w:p w14:paraId="02FC1798" w14:textId="77777777" w:rsidR="00EE2529" w:rsidRPr="00C81B84" w:rsidRDefault="00AD5E1E" w:rsidP="00C81B84">
      <w:r w:rsidRPr="00C81B84">
        <w:t>Samlet foreslås det å øke bevilgningen med 3 287 mill. kroner.</w:t>
      </w:r>
    </w:p>
    <w:p w14:paraId="1C21DBD7" w14:textId="77777777" w:rsidR="00EE2529" w:rsidRPr="00C81B84" w:rsidRDefault="00AD5E1E" w:rsidP="00C81B84">
      <w:pPr>
        <w:pStyle w:val="b-post"/>
      </w:pPr>
      <w:r w:rsidRPr="00C81B84">
        <w:t>Post 71 Tilleggsstønad, overslagsbevilgning</w:t>
      </w:r>
    </w:p>
    <w:p w14:paraId="59FB94BB" w14:textId="77777777" w:rsidR="00EE2529" w:rsidRPr="00C81B84" w:rsidRDefault="00AD5E1E" w:rsidP="00C81B84">
      <w:r w:rsidRPr="00C81B84">
        <w:t>Bevilgningen på posten er 166 mill. kroner.</w:t>
      </w:r>
    </w:p>
    <w:p w14:paraId="2385C1AC" w14:textId="77777777" w:rsidR="00EE2529" w:rsidRPr="00C81B84" w:rsidRDefault="00AD5E1E" w:rsidP="00C81B84">
      <w:r w:rsidRPr="00C81B84">
        <w:t>Lavere utgifter enn ventet i 2022 reduserer anslaget for utgiftene på posten i 2023.</w:t>
      </w:r>
    </w:p>
    <w:p w14:paraId="5D63A100" w14:textId="77777777" w:rsidR="00EE2529" w:rsidRPr="00C81B84" w:rsidRDefault="00AD5E1E" w:rsidP="00C81B84">
      <w:r w:rsidRPr="00C81B84">
        <w:t>Bevilgningen foreslås økt med 0,7 mill. kroner som følge av den ekstraordinære lønns- og prisjusteringen av budsjettet, jf. nærmere omtale i avsnitt 3.1.</w:t>
      </w:r>
    </w:p>
    <w:p w14:paraId="52245BB5" w14:textId="77777777" w:rsidR="00EE2529" w:rsidRPr="00C81B84" w:rsidRDefault="00AD5E1E" w:rsidP="00C81B84">
      <w:r w:rsidRPr="00C81B84">
        <w:t>Samlet foreslås det å redusere bevilgningen med 19,3 mill. kroner.</w:t>
      </w:r>
    </w:p>
    <w:p w14:paraId="57DF1F5F" w14:textId="77777777" w:rsidR="00EE2529" w:rsidRPr="00C81B84" w:rsidRDefault="00AD5E1E" w:rsidP="00C81B84">
      <w:pPr>
        <w:pStyle w:val="b-post"/>
      </w:pPr>
      <w:r w:rsidRPr="00C81B84">
        <w:t>Post 72 Legeerklæringer</w:t>
      </w:r>
    </w:p>
    <w:p w14:paraId="25C35994" w14:textId="77777777" w:rsidR="00EE2529" w:rsidRPr="00C81B84" w:rsidRDefault="00AD5E1E" w:rsidP="00C81B84">
      <w:r w:rsidRPr="00C81B84">
        <w:t>Bevilgningen på posten er 460 mill. kroner.</w:t>
      </w:r>
    </w:p>
    <w:p w14:paraId="525042FA" w14:textId="77777777" w:rsidR="00EE2529" w:rsidRPr="00C81B84" w:rsidRDefault="00AD5E1E" w:rsidP="00C81B84">
      <w:r w:rsidRPr="00C81B84">
        <w:t>Lavere utgifter enn ventet i 2022 reduserer anslaget for utgiftene på posten i 2023.</w:t>
      </w:r>
    </w:p>
    <w:p w14:paraId="6C266435" w14:textId="77777777" w:rsidR="00EE2529" w:rsidRPr="00C81B84" w:rsidRDefault="00AD5E1E" w:rsidP="00C81B84">
      <w:r w:rsidRPr="00C81B84">
        <w:t>Det foreslås å redusere bevilgningen med 5 mill. kroner.</w:t>
      </w:r>
    </w:p>
    <w:p w14:paraId="17DF3AF8" w14:textId="77777777" w:rsidR="00EE2529" w:rsidRPr="00C81B84" w:rsidRDefault="00AD5E1E" w:rsidP="00C81B84">
      <w:pPr>
        <w:pStyle w:val="b-budkaptit"/>
      </w:pPr>
      <w:r w:rsidRPr="00C81B84">
        <w:t>Kap. 2655 Uførhet</w:t>
      </w:r>
    </w:p>
    <w:p w14:paraId="69E5FD5B" w14:textId="77777777" w:rsidR="00EE2529" w:rsidRPr="00C81B84" w:rsidRDefault="00AD5E1E" w:rsidP="00C81B84">
      <w:pPr>
        <w:pStyle w:val="b-post"/>
      </w:pPr>
      <w:r w:rsidRPr="00C81B84">
        <w:t>Post 70 Uføretrygd, overslagsbevilgning</w:t>
      </w:r>
    </w:p>
    <w:p w14:paraId="37356DEA" w14:textId="77777777" w:rsidR="00EE2529" w:rsidRPr="00C81B84" w:rsidRDefault="00AD5E1E" w:rsidP="00C81B84">
      <w:r w:rsidRPr="00C81B84">
        <w:t>Bevilgningen på posten er 118 400 mill. kroner.</w:t>
      </w:r>
    </w:p>
    <w:p w14:paraId="17C68C64" w14:textId="77777777" w:rsidR="00EE2529" w:rsidRPr="00C81B84" w:rsidRDefault="00AD5E1E" w:rsidP="00C81B84">
      <w:r w:rsidRPr="00C81B84">
        <w:t>Nytt anslag for gjennomsnittlig antall mottakere av uføretrygd i 2023 er 369 041, som er drøyt 5 000 færre mottakere enn lagt til grunn i Saldert budsjett 2023. Reduksjonen i antall mottakere skyldes i all hovedsak lavere forventet overgang fra arbeidsavklaringspenger til uføretrygd. Det er likevel fortsatt en vekst i antall mottakere sammenlignet med 2022.</w:t>
      </w:r>
    </w:p>
    <w:p w14:paraId="37049EC3" w14:textId="77777777" w:rsidR="00EE2529" w:rsidRPr="00C81B84" w:rsidRDefault="00AD5E1E" w:rsidP="00C81B84">
      <w:r w:rsidRPr="00C81B84">
        <w:t>I de første to månedene av 2023 har antall overganger fra arbeidsavklaringspenger til uføretrygd blitt lavere enn forventet. Dette skyldes trolig lavere produksjon i behandling av uføresøknader enn ventet og lavere inngang av førstegangssøknader.</w:t>
      </w:r>
    </w:p>
    <w:p w14:paraId="474B6ECA" w14:textId="77777777" w:rsidR="00EE2529" w:rsidRPr="00C81B84" w:rsidRDefault="00AD5E1E" w:rsidP="00C81B84">
      <w:r w:rsidRPr="00C81B84">
        <w:t>Endret anslag for grunnbeløpet øker anslaget med 1 666 mill. kroner. Endret prognose for volumvekst trekker i motsatt retning og reduserer anslaget med om lag 1 910 mill. kroner. Videre medfører endret prognose for underliggende utvikling i gjennomsnittlig ytelse en økning i anslaget på om lag 620 mill. kroner.</w:t>
      </w:r>
    </w:p>
    <w:p w14:paraId="33E60DF4" w14:textId="77777777" w:rsidR="00EE2529" w:rsidRPr="00C81B84" w:rsidRDefault="00AD5E1E" w:rsidP="00C81B84">
      <w:r w:rsidRPr="00C81B84">
        <w:t>Samlet foreslås det å øke bevilgningen med 375 mill. kroner.</w:t>
      </w:r>
    </w:p>
    <w:p w14:paraId="1BB229ED" w14:textId="77777777" w:rsidR="00EE2529" w:rsidRPr="00C81B84" w:rsidRDefault="00AD5E1E" w:rsidP="00C81B84">
      <w:pPr>
        <w:pStyle w:val="b-post"/>
      </w:pPr>
      <w:r w:rsidRPr="00C81B84">
        <w:t>Post 75 Menerstatning ved yrkesskade, overslagsbevilgning</w:t>
      </w:r>
    </w:p>
    <w:p w14:paraId="1CFF2C3C" w14:textId="77777777" w:rsidR="00EE2529" w:rsidRPr="00C81B84" w:rsidRDefault="00AD5E1E" w:rsidP="00C81B84">
      <w:r w:rsidRPr="00C81B84">
        <w:t>Bevilgningen på posten er 76 mill. kroner.</w:t>
      </w:r>
    </w:p>
    <w:p w14:paraId="0450CA0D" w14:textId="77777777" w:rsidR="00EE2529" w:rsidRPr="00C81B84" w:rsidRDefault="00AD5E1E" w:rsidP="00C81B84">
      <w:r w:rsidRPr="00C81B84">
        <w:t>Regnskapsutviklingen i 2022 og utviklingen så langt i 2023 tilsier høyere utgifter enn lagt til grunn i Saldert budsjett 2023. Anslaget for antall mottakere justeres noe opp.</w:t>
      </w:r>
    </w:p>
    <w:p w14:paraId="2A63F671" w14:textId="77777777" w:rsidR="00EE2529" w:rsidRPr="00C81B84" w:rsidRDefault="00AD5E1E" w:rsidP="00C81B84">
      <w:r w:rsidRPr="00C81B84">
        <w:t>Det foreslås å øke bevilgningen med 8 mill. kroner.</w:t>
      </w:r>
    </w:p>
    <w:p w14:paraId="57F21CD9" w14:textId="77777777" w:rsidR="00EE2529" w:rsidRPr="00C81B84" w:rsidRDefault="00AD5E1E" w:rsidP="00C81B84">
      <w:pPr>
        <w:pStyle w:val="b-post"/>
      </w:pPr>
      <w:r w:rsidRPr="00C81B84">
        <w:t>Post 76 Yrkesskadetrygd gml. lovgivning, overslagsbevilgning</w:t>
      </w:r>
    </w:p>
    <w:p w14:paraId="7E499BD3" w14:textId="77777777" w:rsidR="00EE2529" w:rsidRPr="00C81B84" w:rsidRDefault="00AD5E1E" w:rsidP="00C81B84">
      <w:r w:rsidRPr="00C81B84">
        <w:t>Bevilgningen på posten er 34 mill. kroner.</w:t>
      </w:r>
    </w:p>
    <w:p w14:paraId="68EBFC8A" w14:textId="77777777" w:rsidR="00EE2529" w:rsidRPr="00C81B84" w:rsidRDefault="00AD5E1E" w:rsidP="00C81B84">
      <w:r w:rsidRPr="00C81B84">
        <w:t>Regnskapsutviklingen i 2022 og utviklingen så langt i 2023 tilsier lavere utgifter enn lagt til grunn i Saldert budsjett 2023.</w:t>
      </w:r>
    </w:p>
    <w:p w14:paraId="404422F5" w14:textId="77777777" w:rsidR="00EE2529" w:rsidRPr="00C81B84" w:rsidRDefault="00AD5E1E" w:rsidP="00C81B84">
      <w:r w:rsidRPr="00C81B84">
        <w:t>Det foreslås å redusere bevilgningen med 1 mill. kroner.</w:t>
      </w:r>
    </w:p>
    <w:p w14:paraId="10FDEF44" w14:textId="77777777" w:rsidR="00EE2529" w:rsidRPr="00C81B84" w:rsidRDefault="00AD5E1E" w:rsidP="00C81B84">
      <w:pPr>
        <w:pStyle w:val="b-budkaptit"/>
      </w:pPr>
      <w:r w:rsidRPr="00C81B84">
        <w:t>Kap. 2661 Grunn- og hjelpestønad, hjelpemidler mv.</w:t>
      </w:r>
    </w:p>
    <w:p w14:paraId="78D0CA82" w14:textId="77777777" w:rsidR="00EE2529" w:rsidRPr="00C81B84" w:rsidRDefault="00AD5E1E" w:rsidP="00C81B84">
      <w:pPr>
        <w:pStyle w:val="b-post"/>
      </w:pPr>
      <w:r w:rsidRPr="00C81B84">
        <w:t>Post 70 Grunnstønad, overslagsbevilgning</w:t>
      </w:r>
    </w:p>
    <w:p w14:paraId="7CF5D003" w14:textId="77777777" w:rsidR="00EE2529" w:rsidRPr="00C81B84" w:rsidRDefault="00AD5E1E" w:rsidP="00C81B84">
      <w:r w:rsidRPr="00C81B84">
        <w:t>Bevilgningen på posten er 1 585 mill. kroner.</w:t>
      </w:r>
    </w:p>
    <w:p w14:paraId="7D3A0DC7" w14:textId="77777777" w:rsidR="00EE2529" w:rsidRPr="00C81B84" w:rsidRDefault="00AD5E1E" w:rsidP="00C81B84">
      <w:r w:rsidRPr="00C81B84">
        <w:t>Det anslås at utgiftene vil bli noe høyere enn lagt til grunn i Saldert budsjett 2023, som i hovedsak skyldes endret anslag for antall mottakere. Dette gir en økning på 35 mill. kroner.</w:t>
      </w:r>
    </w:p>
    <w:p w14:paraId="372F93E3" w14:textId="77777777" w:rsidR="00EE2529" w:rsidRPr="00C81B84" w:rsidRDefault="00AD5E1E" w:rsidP="00C81B84">
      <w:r w:rsidRPr="00C81B84">
        <w:t>Bevilgningen foreslås i tillegg økt med 20 mill. kroner som følge av den ekstraordinære lønns- og prisjusteringen av budsjettet, jf. nærmere omtale i avsnitt 3.1. Satsene prisjusteres med virkning fra 1. juli.</w:t>
      </w:r>
    </w:p>
    <w:p w14:paraId="37494A66" w14:textId="77777777" w:rsidR="00EE2529" w:rsidRPr="00C81B84" w:rsidRDefault="00AD5E1E" w:rsidP="00C81B84">
      <w:r w:rsidRPr="00C81B84">
        <w:t>Samlet foreslås det å øke bevilgningen med 55 mill. kroner.</w:t>
      </w:r>
    </w:p>
    <w:p w14:paraId="11B80A37" w14:textId="77777777" w:rsidR="00EE2529" w:rsidRPr="00C81B84" w:rsidRDefault="00AD5E1E" w:rsidP="00C81B84">
      <w:pPr>
        <w:pStyle w:val="b-post"/>
      </w:pPr>
      <w:r w:rsidRPr="00C81B84">
        <w:t>Post 71 Hjelpestønad, overslagsbevilgning</w:t>
      </w:r>
    </w:p>
    <w:p w14:paraId="5C6CADAE" w14:textId="77777777" w:rsidR="00EE2529" w:rsidRPr="00C81B84" w:rsidRDefault="00AD5E1E" w:rsidP="00C81B84">
      <w:r w:rsidRPr="00C81B84">
        <w:t>Bevilgningen på posten er 1 820 mill. kroner.</w:t>
      </w:r>
    </w:p>
    <w:p w14:paraId="504FD3E9" w14:textId="77777777" w:rsidR="00EE2529" w:rsidRPr="00C81B84" w:rsidRDefault="00AD5E1E" w:rsidP="00C81B84">
      <w:r w:rsidRPr="00C81B84">
        <w:t>Det anslås at utgiftene vil bli noe høyere enn lagt til grunn i Saldert budsjett 2023. Det skyldes blant annet endret anslag for antall mottakere og endret sammensetning av hvilke satser mottakerne har. Dette tilsvarer samlet en økning på 60 mill. kroner.</w:t>
      </w:r>
    </w:p>
    <w:p w14:paraId="21817A79" w14:textId="77777777" w:rsidR="00EE2529" w:rsidRPr="00C81B84" w:rsidRDefault="00AD5E1E" w:rsidP="00C81B84">
      <w:r w:rsidRPr="00C81B84">
        <w:t>Bevilgningen foreslås i tillegg økt med 23 mill. kroner som følge av den ekstraordinære lønns- og prisjusteringen av budsjettet, jf. nærmere omtale i avsnitt 3.1. Satsene prisjusteres med virkning fra 1. juli.</w:t>
      </w:r>
    </w:p>
    <w:p w14:paraId="7F442BDA" w14:textId="77777777" w:rsidR="00EE2529" w:rsidRPr="00C81B84" w:rsidRDefault="00AD5E1E" w:rsidP="00C81B84">
      <w:r w:rsidRPr="00C81B84">
        <w:t>Samlet foreslås det å øke bevilgningen med 83 mill. kroner.</w:t>
      </w:r>
    </w:p>
    <w:p w14:paraId="7553375D" w14:textId="77777777" w:rsidR="00EE2529" w:rsidRPr="00C81B84" w:rsidRDefault="00AD5E1E" w:rsidP="00C81B84">
      <w:pPr>
        <w:pStyle w:val="b-post"/>
      </w:pPr>
      <w:r w:rsidRPr="00C81B84">
        <w:t>Post 73 Hjelpemidler mv. under arbeid og utdanning</w:t>
      </w:r>
    </w:p>
    <w:p w14:paraId="147FDDA7" w14:textId="77777777" w:rsidR="00EE2529" w:rsidRPr="00C81B84" w:rsidRDefault="00AD5E1E" w:rsidP="00C81B84">
      <w:r w:rsidRPr="00C81B84">
        <w:t>Bevilgningen på posten er 117 mill. kroner.</w:t>
      </w:r>
    </w:p>
    <w:p w14:paraId="086714AE" w14:textId="77777777" w:rsidR="00EE2529" w:rsidRPr="00C81B84" w:rsidRDefault="00AD5E1E" w:rsidP="00C81B84">
      <w:r w:rsidRPr="00C81B84">
        <w:t>Det anslås at utgiftene vil bli noe høyere enn lagt til grunn i Saldert budsjett 2023. Anslagsendringene tilsvarer en økning på 3 mill. kroner.</w:t>
      </w:r>
    </w:p>
    <w:p w14:paraId="759115D9" w14:textId="77777777" w:rsidR="00EE2529" w:rsidRPr="00C81B84" w:rsidRDefault="00AD5E1E" w:rsidP="00C81B84">
      <w:r w:rsidRPr="00C81B84">
        <w:t>Bevilgningen foreslås i tillegg økt med 0,3 mill. kroner som følge av den ekstraordinære lønns- og prisjusteringen av budsjettet, jf. nærmere omtale i avsnitt 3.1. Satsene prisjusteres med virkning fra 1. juli.</w:t>
      </w:r>
    </w:p>
    <w:p w14:paraId="5A002057" w14:textId="77777777" w:rsidR="00EE2529" w:rsidRPr="00C81B84" w:rsidRDefault="00AD5E1E" w:rsidP="00C81B84">
      <w:r w:rsidRPr="00C81B84">
        <w:t>Samlet foreslås det å øke bevilgningen med 3,3 mill. kroner.</w:t>
      </w:r>
    </w:p>
    <w:p w14:paraId="51E582D8" w14:textId="77777777" w:rsidR="00EE2529" w:rsidRPr="00C81B84" w:rsidRDefault="00AD5E1E" w:rsidP="00C81B84">
      <w:pPr>
        <w:pStyle w:val="b-post"/>
      </w:pPr>
      <w:r w:rsidRPr="00C81B84">
        <w:t>Post 74 Tilskudd til biler</w:t>
      </w:r>
    </w:p>
    <w:p w14:paraId="6CD97F1E" w14:textId="77777777" w:rsidR="00EE2529" w:rsidRPr="00C81B84" w:rsidRDefault="00AD5E1E" w:rsidP="00C81B84">
      <w:r w:rsidRPr="00C81B84">
        <w:t>Bevilgningen på posten er 750 mill. kroner.</w:t>
      </w:r>
    </w:p>
    <w:p w14:paraId="6EEE9C41" w14:textId="77777777" w:rsidR="00EE2529" w:rsidRPr="00C81B84" w:rsidRDefault="00AD5E1E" w:rsidP="00C81B84">
      <w:r w:rsidRPr="00C81B84">
        <w:t>Det anslås at utgiftene vil bli noe høyere enn lagt til grunn i Saldert budsjett 2023. Det skyldes at utgiftene i 2022 ble høyere enn tidligere anslått ettersom flere biler enn ventet ble levert høsten 2022, og at anslått prisvekst i 2023 nå er høyere enn lagt til grunn i Saldert budsjett 2023. Nedgang i forventet volumvekst trekker i motsatt retning. Samlet innebærer dette en økning på 40 mill. kroner.</w:t>
      </w:r>
    </w:p>
    <w:p w14:paraId="52ED5B47" w14:textId="77777777" w:rsidR="00EE2529" w:rsidRPr="00C81B84" w:rsidRDefault="00AD5E1E" w:rsidP="00C81B84">
      <w:r w:rsidRPr="00C81B84">
        <w:t>Bevilgningen foreslås videre økt med 0,1 mill. kroner som følge av den ekstraordinære lønns- og prisjusteringen av budsjettet, jf. nærmere omtale i avsnitt 3.1. Satsene prisjusteres med virkning fra 1. juli.</w:t>
      </w:r>
    </w:p>
    <w:p w14:paraId="76D3A1C2" w14:textId="77777777" w:rsidR="00EE2529" w:rsidRPr="00C81B84" w:rsidRDefault="00AD5E1E" w:rsidP="00C81B84">
      <w:r w:rsidRPr="00C81B84">
        <w:t>Samlet foreslås det å øke bevilgningen med 40,1 mill. kroner.</w:t>
      </w:r>
    </w:p>
    <w:p w14:paraId="2FF1900E" w14:textId="77777777" w:rsidR="00EE2529" w:rsidRPr="00C81B84" w:rsidRDefault="00AD5E1E" w:rsidP="00C81B84">
      <w:pPr>
        <w:pStyle w:val="b-post"/>
      </w:pPr>
      <w:r w:rsidRPr="00C81B84">
        <w:t>Post 75 Bedring av funksjonsevnen, hjelpemidler</w:t>
      </w:r>
    </w:p>
    <w:p w14:paraId="6130373C" w14:textId="77777777" w:rsidR="00EE2529" w:rsidRPr="00C81B84" w:rsidRDefault="00AD5E1E" w:rsidP="00C81B84">
      <w:r w:rsidRPr="00C81B84">
        <w:t>Bevilgningen på posten er 4 040 mill. kroner.</w:t>
      </w:r>
    </w:p>
    <w:p w14:paraId="11C3E3F3" w14:textId="77777777" w:rsidR="00EE2529" w:rsidRPr="00C81B84" w:rsidRDefault="00AD5E1E" w:rsidP="00C81B84">
      <w:r w:rsidRPr="00C81B84">
        <w:t>Det anslås at utgiftene vil bli noe lavere enn lagt til grunn i Saldert budsjett 2023. Det skyldes at faktiske utgifter i 2022 ble lavere enn forventet, i tillegg til at tiltakseffekten i 2023 av innføringen av den nye ordningen med briller til barn som trådte i kraft 1. august 2022 er nedjustert. Økt forventet prisvekst trekker anslaget opp. Dette tilsvarer samlet en reduksjon på 10 mill. kroner.</w:t>
      </w:r>
    </w:p>
    <w:p w14:paraId="230C8B04" w14:textId="77777777" w:rsidR="00EE2529" w:rsidRPr="00C81B84" w:rsidRDefault="00AD5E1E" w:rsidP="00C81B84">
      <w:r w:rsidRPr="00C81B84">
        <w:t>Bevilgningen foreslås økt med 0,9 mill. kroner som følge av den ekstraordinære lønns- og prisjusteringen av budsjettet, jf. nærmere omtale i avsnitt 3.1. Satsene prisjusteres med virkning fra 1. juli.</w:t>
      </w:r>
    </w:p>
    <w:p w14:paraId="333DD299" w14:textId="77777777" w:rsidR="00EE2529" w:rsidRPr="00C81B84" w:rsidRDefault="00AD5E1E" w:rsidP="00C81B84">
      <w:r w:rsidRPr="00C81B84">
        <w:t>Samlet foreslås det å redusere bevilgningen med 9,1 mill. kroner.</w:t>
      </w:r>
    </w:p>
    <w:p w14:paraId="65C50F9F" w14:textId="77777777" w:rsidR="00EE2529" w:rsidRPr="00C81B84" w:rsidRDefault="00AD5E1E" w:rsidP="00C81B84">
      <w:pPr>
        <w:pStyle w:val="b-post"/>
      </w:pPr>
      <w:r w:rsidRPr="00C81B84">
        <w:t>Post 76 Bedring av funksjonsevnen, hjelpemidler som tjenester</w:t>
      </w:r>
    </w:p>
    <w:p w14:paraId="53F53102" w14:textId="77777777" w:rsidR="00EE2529" w:rsidRPr="00C81B84" w:rsidRDefault="00AD5E1E" w:rsidP="00C81B84">
      <w:r w:rsidRPr="00C81B84">
        <w:t>Bevilgningen på posten er 355 mill. kroner.</w:t>
      </w:r>
    </w:p>
    <w:p w14:paraId="0066094D" w14:textId="77777777" w:rsidR="00EE2529" w:rsidRPr="00C81B84" w:rsidRDefault="00AD5E1E" w:rsidP="00C81B84">
      <w:r w:rsidRPr="00C81B84">
        <w:t>Det anslås at utgiftene vil bli noe høyere enn lagt til grunn i Saldert budsjett 2023. Anslagsendringene tilsvarer en økning på 15 mill. kroner.</w:t>
      </w:r>
    </w:p>
    <w:p w14:paraId="657F6DD7" w14:textId="77777777" w:rsidR="00EE2529" w:rsidRPr="00C81B84" w:rsidRDefault="00AD5E1E" w:rsidP="00C81B84">
      <w:r w:rsidRPr="00C81B84">
        <w:t>Bevilgningen foreslås i tillegg økt med 0,7 mill. kroner som følge av den ekstraordinære lønns- og prisjusteringen av budsjettet, jf. nærmere omtale i avsnitt 3.1. Satsene prisjusteres med virkning fra 1. juli.</w:t>
      </w:r>
    </w:p>
    <w:p w14:paraId="64A5CB03" w14:textId="77777777" w:rsidR="00EE2529" w:rsidRPr="00C81B84" w:rsidRDefault="00AD5E1E" w:rsidP="00C81B84">
      <w:r w:rsidRPr="00C81B84">
        <w:t>Samlet foreslås det å øke bevilgningen med 15,7 mill. kroner.</w:t>
      </w:r>
    </w:p>
    <w:p w14:paraId="476A2E9F" w14:textId="77777777" w:rsidR="00EE2529" w:rsidRPr="00C81B84" w:rsidRDefault="00AD5E1E" w:rsidP="00C81B84">
      <w:pPr>
        <w:pStyle w:val="b-post"/>
      </w:pPr>
      <w:r w:rsidRPr="00C81B84">
        <w:t>Post 77 Ortopediske hjelpemidler</w:t>
      </w:r>
    </w:p>
    <w:p w14:paraId="4F8B5F41" w14:textId="77777777" w:rsidR="00EE2529" w:rsidRPr="00C81B84" w:rsidRDefault="00AD5E1E" w:rsidP="00C81B84">
      <w:r w:rsidRPr="00C81B84">
        <w:t>Bevilgningen på posten er 2 070 mill. kroner.</w:t>
      </w:r>
    </w:p>
    <w:p w14:paraId="30D2241F" w14:textId="77777777" w:rsidR="00EE2529" w:rsidRPr="00C81B84" w:rsidRDefault="00AD5E1E" w:rsidP="00C81B84">
      <w:r w:rsidRPr="00C81B84">
        <w:t>Det anslås at utgiftene vil bli noe høyere enn lagt til grunn i Saldert budsjett 2023, grunnet høyere forventet prisvekst i 2023 og at faktiske utgifter i 2022 ble høyere enn forventet. Endret underliggende volumvekst trekker anslaget noe ned. Dette tilsvarer samlet en økning på 70 mill. kroner.</w:t>
      </w:r>
    </w:p>
    <w:p w14:paraId="08C07522" w14:textId="77777777" w:rsidR="00EE2529" w:rsidRPr="00C81B84" w:rsidRDefault="00AD5E1E" w:rsidP="00C81B84">
      <w:r w:rsidRPr="00C81B84">
        <w:t>Bevilgningen foreslås i tillegg økt med 3,2 mill. kroner som følge av den ekstraordinære lønns- og prisjusteringen av budsjettet, jf. nærmere omtale i avsnitt 3.1. Satsene prisjusteres med virkning fra 1. juli.</w:t>
      </w:r>
    </w:p>
    <w:p w14:paraId="5A5A51D9" w14:textId="77777777" w:rsidR="00EE2529" w:rsidRPr="00C81B84" w:rsidRDefault="00AD5E1E" w:rsidP="00C81B84">
      <w:r w:rsidRPr="00C81B84">
        <w:t>Samlet foreslås det å øke bevilgningen med 73,2 mill. kroner.</w:t>
      </w:r>
    </w:p>
    <w:p w14:paraId="5602CA06" w14:textId="77777777" w:rsidR="00EE2529" w:rsidRPr="00C81B84" w:rsidRDefault="00AD5E1E" w:rsidP="00C81B84">
      <w:pPr>
        <w:pStyle w:val="b-post"/>
      </w:pPr>
      <w:r w:rsidRPr="00C81B84">
        <w:t>Post 78 Høreapparater</w:t>
      </w:r>
    </w:p>
    <w:p w14:paraId="440D1A00" w14:textId="77777777" w:rsidR="00EE2529" w:rsidRPr="00C81B84" w:rsidRDefault="00AD5E1E" w:rsidP="00C81B84">
      <w:r w:rsidRPr="00C81B84">
        <w:t>Bevilgningen på posten er 915 mill. kroner.</w:t>
      </w:r>
    </w:p>
    <w:p w14:paraId="45AB5953" w14:textId="77777777" w:rsidR="00EE2529" w:rsidRPr="00C81B84" w:rsidRDefault="00AD5E1E" w:rsidP="00C81B84">
      <w:r w:rsidRPr="00C81B84">
        <w:t>Det anslås at utgiftene vil bli noe lavere enn lagt til grunn i Saldert budsjett 2023 grunnet lavere utgifter i 2022 enn ventet og endret underliggende volumvekst i 2023. Økt forventet prisvekst trekker anslaget noe opp. Samlet tilsvarer dette en reduksjon på 35 mill. kroner.</w:t>
      </w:r>
    </w:p>
    <w:p w14:paraId="598EB17F" w14:textId="77777777" w:rsidR="00EE2529" w:rsidRPr="00C81B84" w:rsidRDefault="00AD5E1E" w:rsidP="00C81B84">
      <w:r w:rsidRPr="00C81B84">
        <w:t>Bevilgningen foreslås økt med 10,3 mill. kroner som følge av den ekstraordinære lønns- og prisjusteringen av budsjettet, jf. nærmere omtale i avsnitt 3.1. Satsene prisjusteres med virkning fra 1. juli.</w:t>
      </w:r>
    </w:p>
    <w:p w14:paraId="523C4800" w14:textId="77777777" w:rsidR="00EE2529" w:rsidRPr="00C81B84" w:rsidRDefault="00AD5E1E" w:rsidP="00C81B84">
      <w:r w:rsidRPr="00C81B84">
        <w:t>Samlet foreslås det å redusere bevilgningen med 24,7 mill. kroner.</w:t>
      </w:r>
    </w:p>
    <w:p w14:paraId="6DA3134B" w14:textId="77777777" w:rsidR="00EE2529" w:rsidRPr="00C81B84" w:rsidRDefault="00AD5E1E" w:rsidP="00C81B84">
      <w:pPr>
        <w:pStyle w:val="b-budkaptit"/>
      </w:pPr>
      <w:r w:rsidRPr="00C81B84">
        <w:t>Kap. 2670 Alderdom</w:t>
      </w:r>
    </w:p>
    <w:p w14:paraId="242828A5" w14:textId="77777777" w:rsidR="00EE2529" w:rsidRPr="00C81B84" w:rsidRDefault="00AD5E1E" w:rsidP="00C81B84">
      <w:r w:rsidRPr="00C81B84">
        <w:t>Bevilgningen til alderspensjon er samlet på 289 622 mill. kroner. Anslagene er samlet sett justert opp med 6 458 mill. kroner. Dette skyldes i all hovedsak oppjustering av anslagene for gjennomsnittlig ytelse som følge av endret anslag for vekst i grunnbeløpet og endret anslag for prisvekst, som utgjør til sammen 7 148 mill. kroner. Anslag for gjennomsnittlig antall mottakere er justert ned, og gir en reduksjon i anslagene på 690 mill. kroner.</w:t>
      </w:r>
    </w:p>
    <w:p w14:paraId="33AC1A48" w14:textId="77777777" w:rsidR="00EE2529" w:rsidRPr="00C81B84" w:rsidRDefault="00AD5E1E" w:rsidP="00C81B84">
      <w:pPr>
        <w:pStyle w:val="b-post"/>
      </w:pPr>
      <w:r w:rsidRPr="00C81B84">
        <w:t>Post 70 Grunnpensjon, overslagsbevilgning</w:t>
      </w:r>
    </w:p>
    <w:p w14:paraId="6C791BEA" w14:textId="77777777" w:rsidR="00EE2529" w:rsidRPr="00C81B84" w:rsidRDefault="00AD5E1E" w:rsidP="00C81B84">
      <w:r w:rsidRPr="00C81B84">
        <w:t>Bevilgningen på posten er 88 390 mill. kroner.</w:t>
      </w:r>
    </w:p>
    <w:p w14:paraId="7D30BF17" w14:textId="77777777" w:rsidR="00EE2529" w:rsidRPr="00C81B84" w:rsidRDefault="00AD5E1E" w:rsidP="00C81B84">
      <w:r w:rsidRPr="00C81B84">
        <w:t>Anslaget på posten oppjusteres hovedsakelig som følge av økt anslag for gjennomsnittlig ytelse.</w:t>
      </w:r>
    </w:p>
    <w:p w14:paraId="521FC286" w14:textId="77777777" w:rsidR="00EE2529" w:rsidRPr="00C81B84" w:rsidRDefault="00AD5E1E" w:rsidP="00C81B84">
      <w:r w:rsidRPr="00C81B84">
        <w:t>Det foreslås å øke bevilgningen med 1 940 mill. kroner.</w:t>
      </w:r>
    </w:p>
    <w:p w14:paraId="2776818C" w14:textId="77777777" w:rsidR="00EE2529" w:rsidRPr="00C81B84" w:rsidRDefault="00AD5E1E" w:rsidP="00C81B84">
      <w:pPr>
        <w:pStyle w:val="b-post"/>
      </w:pPr>
      <w:r w:rsidRPr="00C81B84">
        <w:t>Post 71 Tilleggspensjon, overslagsbevilgning</w:t>
      </w:r>
    </w:p>
    <w:p w14:paraId="08549CCC" w14:textId="77777777" w:rsidR="00EE2529" w:rsidRPr="00C81B84" w:rsidRDefault="00AD5E1E" w:rsidP="00C81B84">
      <w:r w:rsidRPr="00C81B84">
        <w:t>Bevilgningen på posten er 178 030 mill. kroner.</w:t>
      </w:r>
    </w:p>
    <w:p w14:paraId="310FF5C8" w14:textId="77777777" w:rsidR="00EE2529" w:rsidRPr="00C81B84" w:rsidRDefault="00AD5E1E" w:rsidP="00C81B84">
      <w:r w:rsidRPr="00C81B84">
        <w:t>Anslaget på posten oppjusteres hovedsakelig som følge av økt anslag for gjennomsnittlig ytelse.</w:t>
      </w:r>
    </w:p>
    <w:p w14:paraId="4C54D1EC" w14:textId="77777777" w:rsidR="00EE2529" w:rsidRPr="00C81B84" w:rsidRDefault="00AD5E1E" w:rsidP="00C81B84">
      <w:r w:rsidRPr="00C81B84">
        <w:t>Det foreslås å øke bevilgningen med 4 040 mill. kroner.</w:t>
      </w:r>
    </w:p>
    <w:p w14:paraId="6D062386" w14:textId="77777777" w:rsidR="00EE2529" w:rsidRPr="00C81B84" w:rsidRDefault="00AD5E1E" w:rsidP="00C81B84">
      <w:pPr>
        <w:pStyle w:val="b-post"/>
      </w:pPr>
      <w:r w:rsidRPr="00C81B84">
        <w:t>Post 72 Inntektspensjon, overslagsbevilgning</w:t>
      </w:r>
    </w:p>
    <w:p w14:paraId="1F8DAEE3" w14:textId="77777777" w:rsidR="00EE2529" w:rsidRPr="00C81B84" w:rsidRDefault="00AD5E1E" w:rsidP="00C81B84">
      <w:r w:rsidRPr="00C81B84">
        <w:t>Bevilgningen på posten er 15 610 mill. kroner.</w:t>
      </w:r>
    </w:p>
    <w:p w14:paraId="197B00D3" w14:textId="77777777" w:rsidR="00EE2529" w:rsidRPr="00C81B84" w:rsidRDefault="00AD5E1E" w:rsidP="00C81B84">
      <w:r w:rsidRPr="00C81B84">
        <w:t>Anslaget på posten oppjusteres hovedsakelig som følge av økt anslag for gjennomsnittlig ytelse.</w:t>
      </w:r>
    </w:p>
    <w:p w14:paraId="1EDB67A3" w14:textId="77777777" w:rsidR="00EE2529" w:rsidRPr="00C81B84" w:rsidRDefault="00AD5E1E" w:rsidP="00C81B84">
      <w:r w:rsidRPr="00C81B84">
        <w:t>Det foreslås å øke bevilgningen med 270 mill. kroner.</w:t>
      </w:r>
    </w:p>
    <w:p w14:paraId="6223888B" w14:textId="77777777" w:rsidR="00EE2529" w:rsidRPr="00C81B84" w:rsidRDefault="00AD5E1E" w:rsidP="00C81B84">
      <w:pPr>
        <w:pStyle w:val="b-post"/>
      </w:pPr>
      <w:r w:rsidRPr="00C81B84">
        <w:t>Post 73 Særtillegg, pensjonstillegg mv., overslagsbevilgning</w:t>
      </w:r>
    </w:p>
    <w:p w14:paraId="083A1C68" w14:textId="77777777" w:rsidR="00EE2529" w:rsidRPr="00C81B84" w:rsidRDefault="00AD5E1E" w:rsidP="00C81B84">
      <w:r w:rsidRPr="00C81B84">
        <w:t>Bevilgningen på posten er 7 592 mill. kroner.</w:t>
      </w:r>
    </w:p>
    <w:p w14:paraId="38608870" w14:textId="77777777" w:rsidR="00EE2529" w:rsidRPr="00C81B84" w:rsidRDefault="00AD5E1E" w:rsidP="00C81B84">
      <w:r w:rsidRPr="00C81B84">
        <w:t>Posten dekker flere ulike tillegg. Anslag for særtillegg og pensjonstillegg utgjør om lag 60 pst. av posten og justeres opp, hovedsakelig som følge av økt anslag for gjennomsnittlig ytelse. Det er også gjort enkelte justeringer av anslagene for tillegg utenom særtillegg og pensjonstillegg.</w:t>
      </w:r>
    </w:p>
    <w:p w14:paraId="6A5F158A" w14:textId="77777777" w:rsidR="00EE2529" w:rsidRPr="00C81B84" w:rsidRDefault="00AD5E1E" w:rsidP="00C81B84">
      <w:r w:rsidRPr="00C81B84">
        <w:t>Det foreslås å øke bevilgningen med 208 mill. kroner.</w:t>
      </w:r>
    </w:p>
    <w:p w14:paraId="5CCA3BB4" w14:textId="77777777" w:rsidR="00EE2529" w:rsidRPr="00C81B84" w:rsidRDefault="00AD5E1E" w:rsidP="00C81B84">
      <w:pPr>
        <w:pStyle w:val="b-budkaptit"/>
      </w:pPr>
      <w:r w:rsidRPr="00C81B84">
        <w:t>Kap. 2680 Etterlatte</w:t>
      </w:r>
    </w:p>
    <w:p w14:paraId="556149CC" w14:textId="77777777" w:rsidR="00EE2529" w:rsidRPr="00C81B84" w:rsidRDefault="00AD5E1E" w:rsidP="00C81B84">
      <w:pPr>
        <w:pStyle w:val="b-post"/>
      </w:pPr>
      <w:r w:rsidRPr="00C81B84">
        <w:t>Post 70 Grunnpensjon, overslagsbevilgning</w:t>
      </w:r>
    </w:p>
    <w:p w14:paraId="1058F60C" w14:textId="77777777" w:rsidR="00EE2529" w:rsidRPr="00C81B84" w:rsidRDefault="00AD5E1E" w:rsidP="00C81B84">
      <w:r w:rsidRPr="00C81B84">
        <w:t>Bevilgningen på posten er 1 150 mill. kroner.</w:t>
      </w:r>
    </w:p>
    <w:p w14:paraId="3FE3E328" w14:textId="77777777" w:rsidR="00EE2529" w:rsidRPr="00C81B84" w:rsidRDefault="00AD5E1E" w:rsidP="00C81B84">
      <w:r w:rsidRPr="00C81B84">
        <w:t>Anslaget på posten oppjusteres hovedsakelig som følge av økt anslag for gjennomsnittlig antall mottagere.</w:t>
      </w:r>
    </w:p>
    <w:p w14:paraId="248E433C" w14:textId="77777777" w:rsidR="00EE2529" w:rsidRPr="00C81B84" w:rsidRDefault="00AD5E1E" w:rsidP="00C81B84">
      <w:r w:rsidRPr="00C81B84">
        <w:t>Det foreslås å øke bevilgningen med 20 mill. kroner.</w:t>
      </w:r>
    </w:p>
    <w:p w14:paraId="00B61623" w14:textId="77777777" w:rsidR="00EE2529" w:rsidRPr="00C81B84" w:rsidRDefault="00AD5E1E" w:rsidP="00C81B84">
      <w:pPr>
        <w:pStyle w:val="b-post"/>
      </w:pPr>
      <w:r w:rsidRPr="00C81B84">
        <w:t>Post 71 Tilleggspensjon, overslagsbevilgning</w:t>
      </w:r>
    </w:p>
    <w:p w14:paraId="647BFF2D" w14:textId="77777777" w:rsidR="00EE2529" w:rsidRPr="00C81B84" w:rsidRDefault="00AD5E1E" w:rsidP="00C81B84">
      <w:r w:rsidRPr="00C81B84">
        <w:t>Bevilgningen på posten er 840 mill. kroner.</w:t>
      </w:r>
    </w:p>
    <w:p w14:paraId="03F93F9D" w14:textId="77777777" w:rsidR="00EE2529" w:rsidRPr="00C81B84" w:rsidRDefault="00AD5E1E" w:rsidP="00C81B84">
      <w:r w:rsidRPr="00C81B84">
        <w:t>Anslaget på posten oppjusteres som følge av økt anslag både for gjennomsnittlig antall mottagere og gjennomsnittlig ytelse.</w:t>
      </w:r>
    </w:p>
    <w:p w14:paraId="0C0A15F2" w14:textId="77777777" w:rsidR="00EE2529" w:rsidRPr="00C81B84" w:rsidRDefault="00AD5E1E" w:rsidP="00C81B84">
      <w:r w:rsidRPr="00C81B84">
        <w:t>Det foreslås å øke bevilgningen med 15 mill. kroner.</w:t>
      </w:r>
    </w:p>
    <w:p w14:paraId="79F8A952" w14:textId="77777777" w:rsidR="00EE2529" w:rsidRPr="00C81B84" w:rsidRDefault="00AD5E1E" w:rsidP="00C81B84">
      <w:pPr>
        <w:pStyle w:val="b-post"/>
      </w:pPr>
      <w:r w:rsidRPr="00C81B84">
        <w:t>Post 72 Særtillegg, overslagsbevilgning</w:t>
      </w:r>
    </w:p>
    <w:p w14:paraId="5384A8C5" w14:textId="77777777" w:rsidR="00EE2529" w:rsidRPr="00C81B84" w:rsidRDefault="00AD5E1E" w:rsidP="00C81B84">
      <w:r w:rsidRPr="00C81B84">
        <w:t>Bevilgningen på posten er 92 mill. kroner.</w:t>
      </w:r>
    </w:p>
    <w:p w14:paraId="234B82AE" w14:textId="77777777" w:rsidR="00EE2529" w:rsidRPr="00C81B84" w:rsidRDefault="00AD5E1E" w:rsidP="00C81B84">
      <w:r w:rsidRPr="00C81B84">
        <w:t>Anslaget på posten nedjusteres hovedsakelig som følge av redusert anslag for gjennomsnittlig ytelse.</w:t>
      </w:r>
    </w:p>
    <w:p w14:paraId="22E12361" w14:textId="77777777" w:rsidR="00EE2529" w:rsidRPr="00C81B84" w:rsidRDefault="00AD5E1E" w:rsidP="00C81B84">
      <w:r w:rsidRPr="00C81B84">
        <w:t>Det foreslås å redusere bevilgningen med 1 mill. kroner.</w:t>
      </w:r>
    </w:p>
    <w:p w14:paraId="321715BC" w14:textId="77777777" w:rsidR="00EE2529" w:rsidRPr="00C81B84" w:rsidRDefault="00AD5E1E" w:rsidP="00C81B84">
      <w:pPr>
        <w:pStyle w:val="b-budkaptit"/>
      </w:pPr>
      <w:r w:rsidRPr="00C81B84">
        <w:t>Kap. 2686 Stønad ved gravferd</w:t>
      </w:r>
    </w:p>
    <w:p w14:paraId="3AA98A70" w14:textId="77777777" w:rsidR="00EE2529" w:rsidRPr="00C81B84" w:rsidRDefault="00AD5E1E" w:rsidP="00C81B84">
      <w:pPr>
        <w:pStyle w:val="b-post"/>
      </w:pPr>
      <w:r w:rsidRPr="00C81B84">
        <w:t>Post 70 Stønad ved gravferd, overslagsbevilgning</w:t>
      </w:r>
    </w:p>
    <w:p w14:paraId="1530CCEC" w14:textId="77777777" w:rsidR="00EE2529" w:rsidRPr="00C81B84" w:rsidRDefault="00AD5E1E" w:rsidP="00C81B84">
      <w:r w:rsidRPr="00C81B84">
        <w:t>Bevilgningen på posten er 295 mill. kroner.</w:t>
      </w:r>
    </w:p>
    <w:p w14:paraId="0C32323C" w14:textId="77777777" w:rsidR="00EE2529" w:rsidRPr="00C81B84" w:rsidRDefault="00AD5E1E" w:rsidP="00C81B84">
      <w:r w:rsidRPr="00C81B84">
        <w:t>Bevilgningen foreslås redusert med 0,2 mill. kroner som følge av den ekstraordinære lønns- og prisjusteringen av budsjettet, jf. nærmere omtale i avsnitt 3.1. Satsene prisjusteres med virkning fra 1. juli. Nedjusteringen skyldes at egenandelen for båretransport blir høyere når gravferdsstønaden øker, siden den utgjør 10 prosent av full gravferdsstønad.</w:t>
      </w:r>
    </w:p>
    <w:p w14:paraId="7CBDD99F" w14:textId="77777777" w:rsidR="00EE2529" w:rsidRPr="00C81B84" w:rsidRDefault="00AD5E1E" w:rsidP="00C81B84">
      <w:r w:rsidRPr="00C81B84">
        <w:t>Det er gjort mindre endringer i anslagene for gjennomsnittlig ytelse og gjennomsnittlig antall mottakere både for stønad til gravferd og båretransport, og samlet sett oppjusteres anslaget.</w:t>
      </w:r>
    </w:p>
    <w:p w14:paraId="1A52A0F3" w14:textId="77777777" w:rsidR="00EE2529" w:rsidRPr="00C81B84" w:rsidRDefault="00AD5E1E" w:rsidP="00C81B84">
      <w:r w:rsidRPr="00C81B84">
        <w:t>Det foreslås å øke bevilgningen med 4,8 mill. kroner</w:t>
      </w:r>
    </w:p>
    <w:p w14:paraId="6EF54B3D" w14:textId="77777777" w:rsidR="00EE2529" w:rsidRPr="00C81B84" w:rsidRDefault="00AD5E1E" w:rsidP="00C81B84">
      <w:pPr>
        <w:pStyle w:val="b-budkaptit"/>
      </w:pPr>
      <w:r w:rsidRPr="00C81B84">
        <w:t>Kap. 3640 Arbeidstilsynet</w:t>
      </w:r>
    </w:p>
    <w:p w14:paraId="53544F81" w14:textId="77777777" w:rsidR="00EE2529" w:rsidRPr="00C81B84" w:rsidRDefault="00AD5E1E" w:rsidP="00C81B84">
      <w:pPr>
        <w:pStyle w:val="b-post"/>
      </w:pPr>
      <w:r w:rsidRPr="00C81B84">
        <w:t>Post 10 (Ny) Gebyr, godkjenningsordning innkvartering mv.</w:t>
      </w:r>
    </w:p>
    <w:p w14:paraId="647AFAE0" w14:textId="77777777" w:rsidR="00EE2529" w:rsidRPr="00C81B84" w:rsidRDefault="00AD5E1E" w:rsidP="00C81B84">
      <w:r w:rsidRPr="00C81B84">
        <w:t>Det er ikke bevilgning på posten for 2023. Godkjenningsordningen for innkvartering ble avviklet i 2022, men Arbeidstilsynet hadde ved årsskiftet 2022/2023 utestående fordringer og innbetalinger knyttet til ordningen. Dette er gebyrer tilknyttet fjorårets aktivitet.</w:t>
      </w:r>
    </w:p>
    <w:p w14:paraId="5CF75C9C" w14:textId="77777777" w:rsidR="00EE2529" w:rsidRPr="00C81B84" w:rsidRDefault="00AD5E1E" w:rsidP="00C81B84">
      <w:r w:rsidRPr="00C81B84">
        <w:t>Posten foreslås bevilget med 0,3 mill. kroner.</w:t>
      </w:r>
    </w:p>
    <w:p w14:paraId="18A8A278" w14:textId="77777777" w:rsidR="00EE2529" w:rsidRPr="00C81B84" w:rsidRDefault="00AD5E1E" w:rsidP="00C81B84">
      <w:pPr>
        <w:pStyle w:val="b-budkaptit"/>
      </w:pPr>
      <w:r w:rsidRPr="00C81B84">
        <w:t>Kap. 5701 Diverse inntekter</w:t>
      </w:r>
    </w:p>
    <w:p w14:paraId="186D883F" w14:textId="77777777" w:rsidR="00EE2529" w:rsidRPr="00C81B84" w:rsidRDefault="00AD5E1E" w:rsidP="00C81B84">
      <w:pPr>
        <w:pStyle w:val="b-post"/>
      </w:pPr>
      <w:r w:rsidRPr="00C81B84">
        <w:t>Post 71 Refusjon ved yrkesskade</w:t>
      </w:r>
    </w:p>
    <w:p w14:paraId="3D10AAA2" w14:textId="77777777" w:rsidR="00EE2529" w:rsidRPr="00C81B84" w:rsidRDefault="00AD5E1E" w:rsidP="00C81B84">
      <w:r w:rsidRPr="00C81B84">
        <w:t>Bevilgningen på posten er 800 mill. kroner.</w:t>
      </w:r>
    </w:p>
    <w:p w14:paraId="436EE936" w14:textId="77777777" w:rsidR="00EE2529" w:rsidRPr="00C81B84" w:rsidRDefault="00AD5E1E" w:rsidP="00C81B84">
      <w:r w:rsidRPr="00C81B84">
        <w:t>En vesentlig del av folketrygdens utgifter ved yrkesskade blir finansiert av arbeidsgivere ved en refusjonsordning knyttet til den obligatoriske yrkesskadeforsikringen etter lov av 16. juni 1989 nr. 65. Refusjonen skjer gjennom en fastsatt prosentsats av de faktiske erstatningsutbetalinger fra forsikringsgiverne.</w:t>
      </w:r>
    </w:p>
    <w:p w14:paraId="10F586B9" w14:textId="77777777" w:rsidR="00EE2529" w:rsidRPr="00C81B84" w:rsidRDefault="00AD5E1E" w:rsidP="00C81B84">
      <w:r w:rsidRPr="00C81B84">
        <w:t>På bakgrunn av forventede innbetalinger av refusjoner anslås det at inntektene på posten i 2023 vil utgjøre 748 mill. kroner.</w:t>
      </w:r>
    </w:p>
    <w:p w14:paraId="363E3356" w14:textId="77777777" w:rsidR="00EE2529" w:rsidRPr="00C81B84" w:rsidRDefault="00AD5E1E" w:rsidP="00C81B84">
      <w:r w:rsidRPr="00C81B84">
        <w:t>Det foreslås å redusere bevilgningen med 52 mill. kroner.</w:t>
      </w:r>
    </w:p>
    <w:p w14:paraId="0B4432B4" w14:textId="77777777" w:rsidR="00EE2529" w:rsidRPr="00C81B84" w:rsidRDefault="00AD5E1E" w:rsidP="00C81B84">
      <w:pPr>
        <w:pStyle w:val="b-post"/>
      </w:pPr>
      <w:r w:rsidRPr="00C81B84">
        <w:t>Post 86 Innkreving feilutbetalinger</w:t>
      </w:r>
    </w:p>
    <w:p w14:paraId="5259C94E" w14:textId="77777777" w:rsidR="00EE2529" w:rsidRPr="00C81B84" w:rsidRDefault="00AD5E1E" w:rsidP="00C81B84">
      <w:r w:rsidRPr="00C81B84">
        <w:t>Bevilgningen på posten er 1 400 mill. kroner.</w:t>
      </w:r>
    </w:p>
    <w:p w14:paraId="598C8BBA" w14:textId="77777777" w:rsidR="00EE2529" w:rsidRPr="00C81B84" w:rsidRDefault="00AD5E1E" w:rsidP="00C81B84">
      <w:r w:rsidRPr="00C81B84">
        <w:t>Som følge av økt aktivitet i Arbeids- og velferdsetaten med formål om økt etterkontroll knyttet til de midlertidige koronatiltakene, anslås det økte innbetalinger på posten på til sammen 650 mill. kroner fra 2023 til 2026. I og med at det vil ta tid fra beløp går til innkreving til innbetaling skjer, vil effekten være høyere i 2024–2026 enn i 2023.</w:t>
      </w:r>
    </w:p>
    <w:p w14:paraId="7FD948F7" w14:textId="77777777" w:rsidR="00EE2529" w:rsidRPr="00C81B84" w:rsidRDefault="00AD5E1E" w:rsidP="00C81B84">
      <w:r w:rsidRPr="00C81B84">
        <w:t>Det foreslås å øke bevilgningen med 147 mill. kroner.</w:t>
      </w:r>
      <w:r w:rsidRPr="00C81B84">
        <w:tab/>
      </w:r>
    </w:p>
    <w:p w14:paraId="4DD1293C" w14:textId="77777777" w:rsidR="00EE2529" w:rsidRPr="00C81B84" w:rsidRDefault="00AD5E1E" w:rsidP="00C81B84">
      <w:pPr>
        <w:pStyle w:val="b-post"/>
      </w:pPr>
      <w:r w:rsidRPr="00C81B84">
        <w:t>Post 87 Diverse inntekter</w:t>
      </w:r>
      <w:r w:rsidRPr="00C81B84">
        <w:tab/>
      </w:r>
    </w:p>
    <w:p w14:paraId="6C27C639" w14:textId="77777777" w:rsidR="00EE2529" w:rsidRPr="00C81B84" w:rsidRDefault="00AD5E1E" w:rsidP="00C81B84">
      <w:r w:rsidRPr="00C81B84">
        <w:t>Bevilgningen på posten er 24,4 mill. kroner.</w:t>
      </w:r>
    </w:p>
    <w:p w14:paraId="4CEC7A55" w14:textId="77777777" w:rsidR="00EE2529" w:rsidRPr="00C81B84" w:rsidRDefault="00AD5E1E" w:rsidP="00C81B84">
      <w:r w:rsidRPr="00C81B84">
        <w:t>I forbindelse med feilutbetalinger ilegges det et rentetillegg på grunnlag av forsett eller grov uaktsomhet hos den som kravet retter seg mot. Det forventes en liten økning i forbindelse med økt aktivitet i Arbeids- og velferdsetaten for å avdekke flere feilutbetalinger.</w:t>
      </w:r>
    </w:p>
    <w:p w14:paraId="271DF203" w14:textId="77777777" w:rsidR="00EE2529" w:rsidRPr="00C81B84" w:rsidRDefault="00AD5E1E" w:rsidP="00C81B84">
      <w:r w:rsidRPr="00C81B84">
        <w:t>Det foreslås å øke bevilgningen med 3,5 mill. kroner.</w:t>
      </w:r>
    </w:p>
    <w:p w14:paraId="42DA1C7B" w14:textId="77777777" w:rsidR="00EE2529" w:rsidRPr="00C81B84" w:rsidRDefault="00AD5E1E" w:rsidP="00C81B84">
      <w:pPr>
        <w:pStyle w:val="b-post"/>
      </w:pPr>
      <w:r w:rsidRPr="00C81B84">
        <w:t>Post 88 Hjelpemiddelsentraler mv.</w:t>
      </w:r>
    </w:p>
    <w:p w14:paraId="448367C9" w14:textId="77777777" w:rsidR="00EE2529" w:rsidRPr="00C81B84" w:rsidRDefault="00AD5E1E" w:rsidP="00C81B84">
      <w:r w:rsidRPr="00C81B84">
        <w:t>Bevilgningen på posten er 83 mill. kroner.</w:t>
      </w:r>
    </w:p>
    <w:p w14:paraId="00316057" w14:textId="77777777" w:rsidR="00EE2529" w:rsidRPr="00C81B84" w:rsidRDefault="00AD5E1E" w:rsidP="00C81B84">
      <w:r w:rsidRPr="00C81B84">
        <w:t>Det er anslått lavere inntekter på posten.</w:t>
      </w:r>
    </w:p>
    <w:p w14:paraId="0149A6AD" w14:textId="77777777" w:rsidR="00EE2529" w:rsidRPr="00C81B84" w:rsidRDefault="00AD5E1E" w:rsidP="00C81B84">
      <w:r w:rsidRPr="00C81B84">
        <w:t>Det foreslås å redusere bevilgningen med 1 mill. kroner.</w:t>
      </w:r>
    </w:p>
    <w:p w14:paraId="018BEFC1" w14:textId="77777777" w:rsidR="00EE2529" w:rsidRPr="00C81B84" w:rsidRDefault="00AD5E1E" w:rsidP="00C81B84">
      <w:pPr>
        <w:pStyle w:val="Undertittel"/>
      </w:pPr>
      <w:r w:rsidRPr="00C81B84">
        <w:t>Andre saker</w:t>
      </w:r>
    </w:p>
    <w:p w14:paraId="707963BD" w14:textId="77777777" w:rsidR="00EE2529" w:rsidRPr="00C81B84" w:rsidRDefault="00AD5E1E" w:rsidP="00C81B84">
      <w:pPr>
        <w:pStyle w:val="avsnitt-undertittel"/>
      </w:pPr>
      <w:r w:rsidRPr="00C81B84">
        <w:t>Ankomster fra Ukraina</w:t>
      </w:r>
    </w:p>
    <w:p w14:paraId="7BF437A7" w14:textId="77777777" w:rsidR="00EE2529" w:rsidRPr="00C81B84" w:rsidRDefault="00AD5E1E" w:rsidP="00C81B84">
      <w:pPr>
        <w:pStyle w:val="avsnitt-under-undertittel"/>
      </w:pPr>
      <w:r w:rsidRPr="00C81B84">
        <w:t>Innledning</w:t>
      </w:r>
    </w:p>
    <w:p w14:paraId="63080B76" w14:textId="77777777" w:rsidR="00EE2529" w:rsidRPr="00C81B84" w:rsidRDefault="00AD5E1E" w:rsidP="00C81B84">
      <w:r w:rsidRPr="00C81B84">
        <w:t>Det har nå gått over 14 måneder siden Russlands invasjon av Ukraina. Fordrevne fra Ukraina får i all hovedsak midlertidig kollektiv beskyttelse i Norge og oppholder seg derfor i landet midlertidig. Per 4. mai 2023 har over 43 500 fordrevne fra Ukraina fått innvilget midlertidig kollektiv beskyttelse i Norge. Regjeringens grunnleggende målsetning er at fordrevne fra Ukraina skal ha et trygt og godt opphold mens de er i Norge. Barn skal få gå på skole eller i barnehage, og voksne skal så raskt som mulig komme i arbeid eller annen aktivitet. Samtidig skal det tilrettelegges for at de fordrevne returnerer til Ukraina. Hittil er det ingen tegn til at situasjonen i Ukraina stabiliseres, og det må også tas høyde for at situasjonen med høye ankomsttall fra Ukraina vil fortsette og at mange vil ha behov for å bli værende i Norge i overskuelig fremtid.</w:t>
      </w:r>
    </w:p>
    <w:p w14:paraId="46AC8934" w14:textId="77777777" w:rsidR="00EE2529" w:rsidRPr="00C81B84" w:rsidRDefault="00AD5E1E" w:rsidP="00C81B84">
      <w:pPr>
        <w:pStyle w:val="avsnitt-under-undertittel"/>
      </w:pPr>
      <w:r w:rsidRPr="00C81B84">
        <w:t>Registrering og mottak</w:t>
      </w:r>
    </w:p>
    <w:p w14:paraId="641879D6" w14:textId="77777777" w:rsidR="00EE2529" w:rsidRPr="00C81B84" w:rsidRDefault="00AD5E1E" w:rsidP="00C81B84">
      <w:r w:rsidRPr="00C81B84">
        <w:t>For å sikre en effektiv registrering av det store antallet fordrevne fra Ukraina våren 2022, ble politiets registreringskapasitet kraftig oppskalert og antallet registreringssteder ble midlertidig utvidet. Antallet registreringssteder har siden blitt noe redusert og tilpasset behovet, men registreringskapasiteten anses fremdeles som god.</w:t>
      </w:r>
    </w:p>
    <w:p w14:paraId="1A0700CE" w14:textId="77777777" w:rsidR="00EE2529" w:rsidRPr="00C81B84" w:rsidRDefault="00AD5E1E" w:rsidP="00C81B84">
      <w:r w:rsidRPr="00C81B84">
        <w:t>UDI oppskalerte mottakskapasiteten kraftig våren 2022, for å håndtere den raske økningen i behovet for innkvartering som følge av de økte ankomstene av fordrevne fra Ukraina. Beredskapen for å håndtere plutselige økninger i ankomsttallene fungerte godt, og UDI fikk anskaffet tilstrekkelig med akuttinnkvarteringskapasitet. Ankomsttallene har siden stabilisert seg og UDI har kunnet tilpasse akuttinnkvarteringskapasiteten til behovet og samtidig etablert flere ordinære asylmottak som følge av et høyere antall mottaksbeboere.</w:t>
      </w:r>
    </w:p>
    <w:p w14:paraId="19B68E31" w14:textId="77777777" w:rsidR="00EE2529" w:rsidRPr="00C81B84" w:rsidRDefault="00AD5E1E" w:rsidP="00C81B84">
      <w:r w:rsidRPr="00C81B84">
        <w:t>Regjeringen utvidet også muligheten for fordrevne fra Ukraina til å bo privat gjennom midlertidig ordning for alternativ mottaksplassering (MAMOT). UDI erfarer at MAMOT har bidratt til å avlaste mottakssystemet i en tid der mottakssystemet har vært under press for å sikre et innkvarteringstilbud til alle fordrevne som har søkt midlertidig kollektiv beskyttelse i Norge, og som har behov for en mottaksplass. Ordningen har også bidratt til å sikre at personer som kan få midlertidig kollektiv beskyttelse og som bor privat, får nødvendig oppfølging og lovpålagte tjenester av kommunene.</w:t>
      </w:r>
    </w:p>
    <w:p w14:paraId="0B79BFDA" w14:textId="77777777" w:rsidR="00EE2529" w:rsidRPr="00C81B84" w:rsidRDefault="00AD5E1E" w:rsidP="00C81B84">
      <w:pPr>
        <w:pStyle w:val="avsnitt-under-undertittel"/>
      </w:pPr>
      <w:r w:rsidRPr="00C81B84">
        <w:t>Bosetting og integrering</w:t>
      </w:r>
    </w:p>
    <w:p w14:paraId="58C1BDB3" w14:textId="77777777" w:rsidR="00EE2529" w:rsidRPr="00C81B84" w:rsidRDefault="00AD5E1E" w:rsidP="00C81B84">
      <w:r w:rsidRPr="00C81B84">
        <w:t>Aldri før har så mange flyktninger blitt bosatt i norske kommuner på så kort tid. Alle kommuner har blitt anmodet om å bosette i 2022 og 2023. Kommunene har lagt ned en stor og viktig innsats med å bosette et stort antall flyktninger fra Ukraina og andre land. Frivillige organisasjoner har også tilbudt et mangfold av aktiviteter for å bidra til at nyinnflyttede flyktninger blir godt ivaretatt og raskt inkludert i lokalsamfunnet.</w:t>
      </w:r>
    </w:p>
    <w:p w14:paraId="1B975C03" w14:textId="77777777" w:rsidR="00EE2529" w:rsidRPr="00C81B84" w:rsidRDefault="00AD5E1E" w:rsidP="00C81B84">
      <w:r w:rsidRPr="00C81B84">
        <w:t xml:space="preserve">I løpet av 2022 bosatte norske kommuner over 31 000 flyktninger totalt, hvorav 27 000 var fordrevne fra Ukraina. Per 4. mai er ytterligere 9 800 bosatt, hvorav 8 500 fra Ukraina. I tillegg er 5 000 på vei til å bli bosatt i en kommune. Flyktningene har det siste året blitt bosatt raskt. Gjennomsnittlig ventetid fra vedtak om opphold til faktisk bosetting i en kommune var i 2022 2,3 måneder for alle flyktninger, og 1,8 måneder for fordrevne fra Ukraina. Integrerings- og </w:t>
      </w:r>
      <w:proofErr w:type="spellStart"/>
      <w:r w:rsidRPr="00C81B84">
        <w:t>mangfoldsdirektoratet</w:t>
      </w:r>
      <w:proofErr w:type="spellEnd"/>
      <w:r w:rsidRPr="00C81B84">
        <w:t xml:space="preserve"> (</w:t>
      </w:r>
      <w:proofErr w:type="spellStart"/>
      <w:r w:rsidRPr="00C81B84">
        <w:t>IMDi</w:t>
      </w:r>
      <w:proofErr w:type="spellEnd"/>
      <w:r w:rsidRPr="00C81B84">
        <w:t>) har anmodet kommunene om å bosette til sammen 35 000 flyktninger i 2023. Samtidig er prognosene for ankomster og bosetting svært usikre, og behovet for bosettingsplasser i kommunene kan endre seg gjennom året.</w:t>
      </w:r>
    </w:p>
    <w:p w14:paraId="18B1ACB8" w14:textId="77777777" w:rsidR="00EE2529" w:rsidRPr="00C81B84" w:rsidRDefault="00AD5E1E" w:rsidP="00C81B84">
      <w:r w:rsidRPr="00C81B84">
        <w:t>Ved utgangen av mars var nesten 2 200 ukrainske fordrevne registrert med et arbeidsforhold i Norge. Majoriteten av de fordrevne fra Ukraina velger imidlertid å benytte seg av muligheten til å delta i introduksjonsprogram og norskopplæring før de går ut i arbeid. God kvalifisering gjør det enklere å få et varig fotfeste i arbeidslivet. Per 1. april deltok over 80 pst. av de fordrevne fra Ukraina som hadde vært bosatt i over tre måneder, i introduksjonsprogram og/eller norskopplæring, av de med rett til dette.</w:t>
      </w:r>
    </w:p>
    <w:p w14:paraId="733BC936" w14:textId="77777777" w:rsidR="00EE2529" w:rsidRPr="00C81B84" w:rsidRDefault="00AD5E1E" w:rsidP="00C81B84">
      <w:r w:rsidRPr="00C81B84">
        <w:t>Kommunene melder om økende utfordringer med å få bosatt det store antallet flyktninger og fordrevne. Særlig meldes det om utfordringer med tilgang på egnede boliger, bosetting av personer med omfattende pleie- og omsorgsbehov, kapasitetsutfordringer i kommunalt tjenestetilbud og større behov for norskopplæring blant fordrevne enn tidligere antatt. Det meldes også om utfordringer med tilstrekkelig tilgang på personell og personell med riktig kompetanse i barnehager og skoler.</w:t>
      </w:r>
    </w:p>
    <w:p w14:paraId="57A30990" w14:textId="77777777" w:rsidR="00EE2529" w:rsidRPr="00C81B84" w:rsidRDefault="00AD5E1E" w:rsidP="00C81B84">
      <w:pPr>
        <w:pStyle w:val="avsnitt-under-undertittel"/>
      </w:pPr>
      <w:r w:rsidRPr="00C81B84">
        <w:t>Videreføring av midlertidige endringer i lovverket som følge av ankomst av fordrevne fra Ukraina</w:t>
      </w:r>
    </w:p>
    <w:p w14:paraId="24B2B759" w14:textId="77777777" w:rsidR="00EE2529" w:rsidRPr="00C81B84" w:rsidRDefault="00AD5E1E" w:rsidP="00C81B84">
      <w:r w:rsidRPr="00C81B84">
        <w:t xml:space="preserve">Stortinget vedtok i juni 2022 midlertidige regler i lovverket som følge av ankomst av fordrevne fra Ukraina. Formålet med reglene er å gi kommunene økt fleksibilitet og bidra til økonomisk og juridisk handlingsrom til å håndtere rask bosetting av et større antall flyktninger. I </w:t>
      </w:r>
      <w:proofErr w:type="spellStart"/>
      <w:r w:rsidRPr="00C81B84">
        <w:t>Prop</w:t>
      </w:r>
      <w:proofErr w:type="spellEnd"/>
      <w:r w:rsidRPr="00C81B84">
        <w:t>. 90 L (2022–2023) Endringer i lov om midlertidige endringer i lovverket som følge av ankomst av fordrevne fra Ukraina (videreføring mv.) som ble lagt frem 31. mars 2023, foreslår regjeringen å videreføre de midlertidige reglene til 1. juli 2024, men med enkelte endringer. Det foreslås at deltakere i introduksjonsprogram skal ha både rett og plikt til kompetansekartlegging, blant annet for å bidra til at flere kommer raskt ut i arbeid. Det foreslås også en ny midlertidig endring i husleieloven om adgang til å inngå kortere leieavtaler for fritidsboliger, for å støtte kommunenes arbeid med å bosette et høyt antall fordrevne og flyktninger.</w:t>
      </w:r>
    </w:p>
    <w:p w14:paraId="7730A998" w14:textId="77777777" w:rsidR="00EE2529" w:rsidRPr="00C81B84" w:rsidRDefault="00AD5E1E" w:rsidP="00C81B84">
      <w:pPr>
        <w:pStyle w:val="avsnitt-under-undertittel"/>
      </w:pPr>
      <w:r w:rsidRPr="00C81B84">
        <w:t>Forslag ifm. RNB 2023</w:t>
      </w:r>
    </w:p>
    <w:p w14:paraId="20E72B60" w14:textId="77777777" w:rsidR="00EE2529" w:rsidRPr="00C81B84" w:rsidRDefault="00AD5E1E" w:rsidP="00C81B84">
      <w:r w:rsidRPr="00C81B84">
        <w:t>I en situasjon med høyt press som følge av økte ankomster fra Ukraina, er det behov for tiltak som skal understøtte bosettingen og bidra til at flere flyktninger og fordrevne kommer i arbeid og aktivitet. Regjeringen foreslår derfor følgende tiltak:</w:t>
      </w:r>
    </w:p>
    <w:p w14:paraId="5F77BECA" w14:textId="77777777" w:rsidR="00EE2529" w:rsidRPr="00C81B84" w:rsidRDefault="00AD5E1E" w:rsidP="00C81B84">
      <w:pPr>
        <w:pStyle w:val="Liste"/>
      </w:pPr>
      <w:r w:rsidRPr="00C81B84">
        <w:t xml:space="preserve">Et ekstratilskudd på 50 000 kroner for </w:t>
      </w:r>
      <w:proofErr w:type="gramStart"/>
      <w:r w:rsidRPr="00C81B84">
        <w:t>hver bosatte flyktning</w:t>
      </w:r>
      <w:proofErr w:type="gramEnd"/>
      <w:r w:rsidRPr="00C81B84">
        <w:t xml:space="preserve"> i 2023 utover det antallet bosettingsplasser kommunen opprinnelig ble anmodet om fra Integrerings- og </w:t>
      </w:r>
      <w:proofErr w:type="spellStart"/>
      <w:r w:rsidRPr="00C81B84">
        <w:t>mangfoldsdirektoratet</w:t>
      </w:r>
      <w:proofErr w:type="spellEnd"/>
      <w:r w:rsidRPr="00C81B84">
        <w:t xml:space="preserve"> (</w:t>
      </w:r>
      <w:proofErr w:type="spellStart"/>
      <w:r w:rsidRPr="00C81B84">
        <w:t>IMDi</w:t>
      </w:r>
      <w:proofErr w:type="spellEnd"/>
      <w:r w:rsidRPr="00C81B84">
        <w:t>). Se kap. 671, post 60 for nærmere omtale av forslaget.</w:t>
      </w:r>
    </w:p>
    <w:p w14:paraId="0FDF3F13" w14:textId="77777777" w:rsidR="00EE2529" w:rsidRPr="00C81B84" w:rsidRDefault="00AD5E1E" w:rsidP="00C81B84">
      <w:pPr>
        <w:pStyle w:val="Liste"/>
      </w:pPr>
      <w:r w:rsidRPr="00C81B84">
        <w:t>Kommuner som har mulighet til det skal kunne gi opplæring i norsk ut over ett år til fordrevne fra Ukraina som har behov for det. Se kap. 672, post 60 for nærmere omtale av forslaget.</w:t>
      </w:r>
    </w:p>
    <w:p w14:paraId="028380C4" w14:textId="77777777" w:rsidR="00EE2529" w:rsidRPr="00C81B84" w:rsidRDefault="00AD5E1E" w:rsidP="00C81B84">
      <w:pPr>
        <w:pStyle w:val="Liste"/>
      </w:pPr>
      <w:r w:rsidRPr="00C81B84">
        <w:t>Økt maksbeløp for ekstratilskudd ved bosetting av personer som bosettes fra to av UDIs særskilte boløsninger, fra 1,52 mill. kroner til 2,5 mill. kroner. Tiltaket skal støtte opp under kommunenes bosetting av personer med alvorlig nedsatt funksjonsevne eller atferdsvansker. Se kap. 671, post 60 for nærmere omtale av forslaget.</w:t>
      </w:r>
    </w:p>
    <w:p w14:paraId="09EF8FE9" w14:textId="77777777" w:rsidR="00EE2529" w:rsidRPr="00C81B84" w:rsidRDefault="00AD5E1E" w:rsidP="00C81B84">
      <w:pPr>
        <w:pStyle w:val="Liste"/>
      </w:pPr>
      <w:r w:rsidRPr="00C81B84">
        <w:t>Midlertidig gjeninnføring av Husbankens tilskudd til utleieboliger som inkluderer kjøp og istandsetting av utleieboliger, med en tilsagnsramme på 180 mill. kroner. Se kap. 581, post 76 for nærmere omtale av forslaget.</w:t>
      </w:r>
    </w:p>
    <w:p w14:paraId="467093AC" w14:textId="77777777" w:rsidR="00EE2529" w:rsidRPr="00C81B84" w:rsidRDefault="00AD5E1E" w:rsidP="00C81B84">
      <w:pPr>
        <w:pStyle w:val="Liste"/>
      </w:pPr>
      <w:r w:rsidRPr="00C81B84">
        <w:t>20 mill. kroner til tiltak som skal bidra til bedre bemanning og høyere kompetanse i barnehage og skole knyttet til nyankomne barn og elever fra Ukraina. Tiltakene skal både sette flere ukrainere i stand til å bidra i barnehage og skole, og heve kompetansen hos de som allerede jobber i norske barnehager og skoler. Se kap. 226, post 21 for nærmere omtale av forslaget.</w:t>
      </w:r>
    </w:p>
    <w:p w14:paraId="67DDF687" w14:textId="77777777" w:rsidR="00EE2529" w:rsidRPr="00C81B84" w:rsidRDefault="00AD5E1E" w:rsidP="00C81B84">
      <w:pPr>
        <w:pStyle w:val="Liste"/>
      </w:pPr>
      <w:r w:rsidRPr="00C81B84">
        <w:t>Økt bevilgning til arbeidsmarkedstiltak og personellressurser i Arbeids- og velferdsetaten, blant annet knyttet til fordrevne fra Ukraina. Se kap. 634, post 76 for nærmere omtale av forslaget.</w:t>
      </w:r>
    </w:p>
    <w:p w14:paraId="49478DC8" w14:textId="77777777" w:rsidR="00EE2529" w:rsidRPr="00C81B84" w:rsidRDefault="00AD5E1E" w:rsidP="00C81B84">
      <w:pPr>
        <w:pStyle w:val="Liste"/>
      </w:pPr>
      <w:r w:rsidRPr="00C81B84">
        <w:t>13 mill. kroner til norskopplæringsordningen, som skal bidra til et godt språktilbud for fordrevne og andre innvandrere og være et supplement til den ordinære norskopplæringen i regi av kommunene. Se kap. 671, post 71 for nærmere omtale av forslaget.</w:t>
      </w:r>
    </w:p>
    <w:p w14:paraId="59170B58" w14:textId="77777777" w:rsidR="00EE2529" w:rsidRPr="00C81B84" w:rsidRDefault="00AD5E1E" w:rsidP="00C81B84">
      <w:pPr>
        <w:pStyle w:val="Overskrift2"/>
      </w:pPr>
      <w:r w:rsidRPr="00C81B84">
        <w:t>Helse- og omsorgsdepartementet</w:t>
      </w:r>
    </w:p>
    <w:p w14:paraId="641B1911" w14:textId="77777777" w:rsidR="00EE2529" w:rsidRPr="00C81B84" w:rsidRDefault="00AD5E1E" w:rsidP="00C81B84">
      <w:pPr>
        <w:pStyle w:val="b-budkaptit"/>
      </w:pPr>
      <w:r w:rsidRPr="00C81B84">
        <w:t>Kap. 700 Helse- og omsorgsdepartementet</w:t>
      </w:r>
    </w:p>
    <w:p w14:paraId="7E9D82CE" w14:textId="77777777" w:rsidR="00EE2529" w:rsidRPr="00C81B84" w:rsidRDefault="00AD5E1E" w:rsidP="00C81B84">
      <w:pPr>
        <w:pStyle w:val="b-post"/>
      </w:pPr>
      <w:r w:rsidRPr="00C81B84">
        <w:t>Post 01 Driftsutgifter</w:t>
      </w:r>
    </w:p>
    <w:p w14:paraId="7BB00CAC" w14:textId="77777777" w:rsidR="00EE2529" w:rsidRPr="00C81B84" w:rsidRDefault="00AD5E1E" w:rsidP="00C81B84">
      <w:pPr>
        <w:pStyle w:val="avsnitt-undertittel"/>
      </w:pPr>
      <w:r w:rsidRPr="00C81B84">
        <w:t>Ekstraordinær prisjustering</w:t>
      </w:r>
    </w:p>
    <w:p w14:paraId="2BE31BCB" w14:textId="77777777" w:rsidR="00EE2529" w:rsidRPr="00C81B84" w:rsidRDefault="00AD5E1E" w:rsidP="00C81B84">
      <w:r w:rsidRPr="00C81B84">
        <w:t>Bevilgningen foreslås økt med 1,5 mill. kroner som følge av den ekstraordinære lønns- og prisjusteringen av budsjettet, jf. nærmere omtale i avsnitt 3.1.</w:t>
      </w:r>
    </w:p>
    <w:p w14:paraId="42AE1795" w14:textId="77777777" w:rsidR="00EE2529" w:rsidRPr="00C81B84" w:rsidRDefault="00AD5E1E" w:rsidP="00C81B84">
      <w:pPr>
        <w:pStyle w:val="avsnitt-undertittel"/>
      </w:pPr>
      <w:r w:rsidRPr="00C81B84">
        <w:t>Midlertidig økt arbeidsgiveravgift</w:t>
      </w:r>
    </w:p>
    <w:p w14:paraId="2BCB8AFE" w14:textId="77777777" w:rsidR="00EE2529" w:rsidRPr="00C81B84" w:rsidRDefault="00AD5E1E" w:rsidP="00C81B84">
      <w:r w:rsidRPr="00C81B84">
        <w:t>Bevilgningen foreslås økt med 2,0 mill. kroner til utgifter som følge av den midlertidig økte arbeidsgiveravgiften på inntekt over 750 000 kroner, jf. nærmere omtale i avsnitt 3.2.</w:t>
      </w:r>
    </w:p>
    <w:p w14:paraId="3AA00046" w14:textId="77777777" w:rsidR="00EE2529" w:rsidRPr="00C81B84" w:rsidRDefault="00AD5E1E" w:rsidP="00C81B84">
      <w:pPr>
        <w:pStyle w:val="avsnitt-undertittel"/>
      </w:pPr>
      <w:r w:rsidRPr="00C81B84">
        <w:t>Etablering av Departementsakademiet</w:t>
      </w:r>
    </w:p>
    <w:p w14:paraId="27375AA4" w14:textId="77777777" w:rsidR="00EE2529" w:rsidRPr="00C81B84" w:rsidRDefault="00AD5E1E" w:rsidP="00C81B84">
      <w:r w:rsidRPr="00C81B84">
        <w:t xml:space="preserve">Det foreslås å redusere bevilgningen med 0,1 mill. kroner for å delfinansiere etableringen av Departementsakademiet i Departementenes sikkerhets- og serviceorganisasjon, jf. nærmere omtale under kap. 510, post 01 under Kommunal- og </w:t>
      </w:r>
      <w:proofErr w:type="spellStart"/>
      <w:r w:rsidRPr="00C81B84">
        <w:t>distriktsdepartementet</w:t>
      </w:r>
      <w:proofErr w:type="spellEnd"/>
      <w:r w:rsidRPr="00C81B84">
        <w:t>.</w:t>
      </w:r>
    </w:p>
    <w:p w14:paraId="119D1DEC" w14:textId="77777777" w:rsidR="00EE2529" w:rsidRPr="00C81B84" w:rsidRDefault="00AD5E1E" w:rsidP="00C81B84">
      <w:pPr>
        <w:pStyle w:val="avsnitt-undertittel"/>
      </w:pPr>
      <w:r w:rsidRPr="00C81B84">
        <w:t>Oppsummering</w:t>
      </w:r>
    </w:p>
    <w:p w14:paraId="5391A021" w14:textId="77777777" w:rsidR="00EE2529" w:rsidRPr="00C81B84" w:rsidRDefault="00AD5E1E" w:rsidP="00C81B84">
      <w:r w:rsidRPr="00C81B84">
        <w:t>Samlet foreslås bevilgningen på posten økt med 3,4 mill. kroner.</w:t>
      </w:r>
    </w:p>
    <w:p w14:paraId="14B8F113" w14:textId="77777777" w:rsidR="00EE2529" w:rsidRPr="00C81B84" w:rsidRDefault="00AD5E1E" w:rsidP="00C81B84">
      <w:pPr>
        <w:pStyle w:val="b-budkaptit"/>
      </w:pPr>
      <w:r w:rsidRPr="00C81B84">
        <w:t>Kap. 3700 Helse- og omsorgsdepartementet</w:t>
      </w:r>
    </w:p>
    <w:p w14:paraId="16052CA3" w14:textId="77777777" w:rsidR="00EE2529" w:rsidRPr="00C81B84" w:rsidRDefault="00AD5E1E" w:rsidP="00C81B84">
      <w:pPr>
        <w:pStyle w:val="b-post"/>
      </w:pPr>
      <w:r w:rsidRPr="00C81B84">
        <w:t>Post 03 (Ny) Refusjon fra Utenriksdepartementet av ODA-godkjente utgifter</w:t>
      </w:r>
    </w:p>
    <w:p w14:paraId="5F8E2EAC" w14:textId="77777777" w:rsidR="00EE2529" w:rsidRPr="00C81B84" w:rsidRDefault="00AD5E1E" w:rsidP="00C81B84">
      <w:r w:rsidRPr="00C81B84">
        <w:t xml:space="preserve">Det vises til omtale under kap. 732, post 70 om utgifter knyttet til </w:t>
      </w:r>
      <w:proofErr w:type="spellStart"/>
      <w:r w:rsidRPr="00C81B84">
        <w:t>Medevac</w:t>
      </w:r>
      <w:proofErr w:type="spellEnd"/>
      <w:r w:rsidRPr="00C81B84">
        <w:t>-pasienter.</w:t>
      </w:r>
    </w:p>
    <w:p w14:paraId="6CA164EF" w14:textId="77777777" w:rsidR="00EE2529" w:rsidRPr="00C81B84" w:rsidRDefault="00AD5E1E" w:rsidP="00C81B84">
      <w:r w:rsidRPr="00C81B84">
        <w:t xml:space="preserve">Visse innenlandske utgifter for mottak av asylsøkere og flyktninger kan etter OECD/DAC sine retningslinjer godkjennes som offisiell utviklingshjelp (ODA) det første året i Norge og bli telt som bistand. Det legges til grunn at helseforetakene sine ekstraordinære utgifter til behandling av </w:t>
      </w:r>
      <w:proofErr w:type="spellStart"/>
      <w:r w:rsidRPr="00C81B84">
        <w:t>Medevac</w:t>
      </w:r>
      <w:proofErr w:type="spellEnd"/>
      <w:r w:rsidRPr="00C81B84">
        <w:t>-pasienter fra Ukraina kan regnes som utviklingshjelp, jf. omtale under Utenriksdepartementet, kap. 179 Flyktningtiltak i Norge, post 21. Det foreslås en bevilgning på posten på 200 mill. kroner.</w:t>
      </w:r>
    </w:p>
    <w:p w14:paraId="06AA069C" w14:textId="77777777" w:rsidR="00EE2529" w:rsidRPr="00C81B84" w:rsidRDefault="00AD5E1E" w:rsidP="00C81B84">
      <w:pPr>
        <w:pStyle w:val="b-budkaptit"/>
      </w:pPr>
      <w:r w:rsidRPr="00C81B84">
        <w:t>Kap. 701 E-helse, helseregistre mv.</w:t>
      </w:r>
    </w:p>
    <w:p w14:paraId="43CC43CC" w14:textId="77777777" w:rsidR="00EE2529" w:rsidRPr="00C81B84" w:rsidRDefault="00AD5E1E" w:rsidP="00C81B84">
      <w:pPr>
        <w:pStyle w:val="b-post"/>
      </w:pPr>
      <w:r w:rsidRPr="00C81B84">
        <w:t>Post 73 Tilskudd til e-helse i kommunal sektor, kan overføres</w:t>
      </w:r>
    </w:p>
    <w:p w14:paraId="0E51BAA2" w14:textId="77777777" w:rsidR="00EE2529" w:rsidRPr="00C81B84" w:rsidRDefault="00AD5E1E" w:rsidP="00C81B84">
      <w:pPr>
        <w:pStyle w:val="avsnitt-undertittel"/>
      </w:pPr>
      <w:r w:rsidRPr="00C81B84">
        <w:t>Ubrukt overført bevilgning</w:t>
      </w:r>
    </w:p>
    <w:p w14:paraId="7071A44D" w14:textId="77777777" w:rsidR="00EE2529" w:rsidRPr="00C81B84" w:rsidRDefault="00AD5E1E" w:rsidP="00C81B84">
      <w:r w:rsidRPr="00C81B84">
        <w:t>Bevilgningen foreslås redusert med 1 mill. kroner. Innsparingen er knyttet til ubrukte midler fra 2022 som er overført til 2023.</w:t>
      </w:r>
    </w:p>
    <w:p w14:paraId="52B91ACD" w14:textId="77777777" w:rsidR="00EE2529" w:rsidRPr="00C81B84" w:rsidRDefault="00AD5E1E" w:rsidP="00C81B84">
      <w:pPr>
        <w:pStyle w:val="avsnitt-undertittel"/>
      </w:pPr>
      <w:r w:rsidRPr="00C81B84">
        <w:t>Ekstraordinær lønns- og prisjustering</w:t>
      </w:r>
    </w:p>
    <w:p w14:paraId="22461BFE" w14:textId="77777777" w:rsidR="00EE2529" w:rsidRPr="00C81B84" w:rsidRDefault="00AD5E1E" w:rsidP="00C81B84">
      <w:r w:rsidRPr="00C81B84">
        <w:t>Bevilgningen foreslås økt med 0,4 mill. kroner som følge av den ekstraordinære lønns- og prisjusteringen av budsjettet, jf. nærmere omtale i avsnitt 3.1.</w:t>
      </w:r>
    </w:p>
    <w:p w14:paraId="76AC99DD" w14:textId="77777777" w:rsidR="00EE2529" w:rsidRPr="00C81B84" w:rsidRDefault="00AD5E1E" w:rsidP="00C81B84">
      <w:pPr>
        <w:pStyle w:val="avsnitt-undertittel"/>
      </w:pPr>
      <w:r w:rsidRPr="00C81B84">
        <w:t>Oppsummering</w:t>
      </w:r>
    </w:p>
    <w:p w14:paraId="5697B523" w14:textId="77777777" w:rsidR="00EE2529" w:rsidRPr="00C81B84" w:rsidRDefault="00AD5E1E" w:rsidP="00C81B84">
      <w:r w:rsidRPr="00C81B84">
        <w:t>Samlet foreslås bevilgningen på posten redusert med 0,6 mill. kroner.</w:t>
      </w:r>
    </w:p>
    <w:p w14:paraId="150CD151" w14:textId="77777777" w:rsidR="00EE2529" w:rsidRPr="00C81B84" w:rsidRDefault="00AD5E1E" w:rsidP="00C81B84">
      <w:pPr>
        <w:pStyle w:val="b-budkaptit"/>
      </w:pPr>
      <w:r w:rsidRPr="00C81B84">
        <w:t>Kap. 702 Beredskap</w:t>
      </w:r>
    </w:p>
    <w:p w14:paraId="27C6BC7C" w14:textId="77777777" w:rsidR="00EE2529" w:rsidRPr="00C81B84" w:rsidRDefault="00AD5E1E" w:rsidP="00C81B84">
      <w:pPr>
        <w:pStyle w:val="b-post"/>
      </w:pPr>
      <w:r w:rsidRPr="00C81B84">
        <w:t>Post 22 Beredskapslagring legemidler, kan overføres, kan nyttes under post 71</w:t>
      </w:r>
    </w:p>
    <w:p w14:paraId="0E39B365" w14:textId="77777777" w:rsidR="00EE2529" w:rsidRPr="00C81B84" w:rsidRDefault="00AD5E1E" w:rsidP="00C81B84">
      <w:r w:rsidRPr="00C81B84">
        <w:t>Det er bevilget 110,6 mill. kroner til beredskapslagring av legemidler i 2023. I tillegg er det overført 251 mill. kroner på posten i ubrukt bevilgning fra 2022. Kjøp av koronatester i 2022 som kom til utbetaling i 2023 ble lavere enn lagt til grunn for overføring av ubrukt bevilgning. Det foreslås derfor å redusere bevilgningen med 110,6 mill. kroner, til null.</w:t>
      </w:r>
    </w:p>
    <w:p w14:paraId="56A3F511" w14:textId="77777777" w:rsidR="00EE2529" w:rsidRPr="00C81B84" w:rsidRDefault="00AD5E1E" w:rsidP="00C81B84">
      <w:pPr>
        <w:pStyle w:val="b-budkaptit"/>
      </w:pPr>
      <w:r w:rsidRPr="00C81B84">
        <w:t>Kap. 703 Internasjonalt samarbeid</w:t>
      </w:r>
    </w:p>
    <w:p w14:paraId="6AFD8309" w14:textId="77777777" w:rsidR="00EE2529" w:rsidRPr="00C81B84" w:rsidRDefault="00AD5E1E" w:rsidP="00C81B84">
      <w:pPr>
        <w:pStyle w:val="b-post"/>
      </w:pPr>
      <w:r w:rsidRPr="00C81B84">
        <w:t>Post 21 Spesielle driftsutgifter, kan overføres</w:t>
      </w:r>
    </w:p>
    <w:p w14:paraId="1A98E5C2" w14:textId="77777777" w:rsidR="00EE2529" w:rsidRPr="00C81B84" w:rsidRDefault="00AD5E1E" w:rsidP="00C81B84">
      <w:pPr>
        <w:pStyle w:val="avsnitt-undertittel"/>
      </w:pPr>
      <w:r w:rsidRPr="00C81B84">
        <w:t>Samarbeidsprosjekt mellom Norge og Ukraina</w:t>
      </w:r>
    </w:p>
    <w:p w14:paraId="76B3161F" w14:textId="77777777" w:rsidR="00EE2529" w:rsidRPr="00C81B84" w:rsidRDefault="00AD5E1E" w:rsidP="00C81B84">
      <w:r w:rsidRPr="00C81B84">
        <w:t>Det foreslås å øke bevilgningen med 15 mill. kroner mot tilsvarende redusert bevilgning over kap. 159, post 71 under Utenriksdepartementet. Midlene skal dekke videreføring i 2023 av et samarbeidsprosjekt mellom Norge og Ukraina innenfor helse. Viktige elementer i prosjektet er rehabilitering, psykologisk førstehjelp, traumebehandling og sorgstøtte.</w:t>
      </w:r>
    </w:p>
    <w:p w14:paraId="4F648A83" w14:textId="77777777" w:rsidR="00EE2529" w:rsidRPr="00C81B84" w:rsidRDefault="00AD5E1E" w:rsidP="00C81B84">
      <w:pPr>
        <w:pStyle w:val="avsnitt-undertittel"/>
      </w:pPr>
      <w:r w:rsidRPr="00C81B84">
        <w:t>Ekstraordinær lønns- og prisjustering</w:t>
      </w:r>
    </w:p>
    <w:p w14:paraId="5F22A91E" w14:textId="77777777" w:rsidR="00EE2529" w:rsidRPr="00C81B84" w:rsidRDefault="00AD5E1E" w:rsidP="00C81B84">
      <w:r w:rsidRPr="00C81B84">
        <w:t>Bevilgningen foreslås økt med 0,3 mill. kroner som følge av den ekstraordinære lønns- og prisjusteringen av budsjettet, jf. nærmere omtale i avsnitt 3.1.</w:t>
      </w:r>
    </w:p>
    <w:p w14:paraId="4FBEC275" w14:textId="77777777" w:rsidR="00EE2529" w:rsidRPr="00C81B84" w:rsidRDefault="00AD5E1E" w:rsidP="00C81B84">
      <w:pPr>
        <w:pStyle w:val="avsnitt-undertittel"/>
      </w:pPr>
      <w:r w:rsidRPr="00C81B84">
        <w:t>Oppsummering</w:t>
      </w:r>
    </w:p>
    <w:p w14:paraId="6436E52F" w14:textId="77777777" w:rsidR="00EE2529" w:rsidRPr="00C81B84" w:rsidRDefault="00AD5E1E" w:rsidP="00C81B84">
      <w:r w:rsidRPr="00C81B84">
        <w:t>Samlet foreslås bevilgningen på posten økt med 15,3 mill. kroner.</w:t>
      </w:r>
    </w:p>
    <w:p w14:paraId="29031E62" w14:textId="77777777" w:rsidR="00EE2529" w:rsidRPr="00C81B84" w:rsidRDefault="00AD5E1E" w:rsidP="00C81B84">
      <w:pPr>
        <w:pStyle w:val="b-budkaptit"/>
      </w:pPr>
      <w:r w:rsidRPr="00C81B84">
        <w:t>Kap. 708 Eldreombudet</w:t>
      </w:r>
    </w:p>
    <w:p w14:paraId="77B15510" w14:textId="77777777" w:rsidR="00EE2529" w:rsidRPr="00C81B84" w:rsidRDefault="00AD5E1E" w:rsidP="00C81B84">
      <w:pPr>
        <w:pStyle w:val="b-post"/>
      </w:pPr>
      <w:r w:rsidRPr="00C81B84">
        <w:t>Post 01 Driftsutgifter</w:t>
      </w:r>
    </w:p>
    <w:p w14:paraId="6919413E" w14:textId="77777777" w:rsidR="00EE2529" w:rsidRPr="00C81B84" w:rsidRDefault="00AD5E1E" w:rsidP="00C81B84">
      <w:r w:rsidRPr="00C81B84">
        <w:t>Departementet følger opp avviklingen av Eldreombudet som vedtatt og vil ved behov tre inn i ombudets gjenværende avtaler fra 1. juli, herunder leiekontrakten på ombudets lokaler.</w:t>
      </w:r>
    </w:p>
    <w:p w14:paraId="08E8E03D" w14:textId="77777777" w:rsidR="00EE2529" w:rsidRPr="00C81B84" w:rsidRDefault="00AD5E1E" w:rsidP="00C81B84">
      <w:r w:rsidRPr="00C81B84">
        <w:t>Bevilgningen foreslås økt med 0,1 mill. kroner som følge av den ekstraordinære lønns- og prisjusteringen av budsjettet, jf. nærmere omtale i avsnitt 3.1.</w:t>
      </w:r>
    </w:p>
    <w:p w14:paraId="68EF292C" w14:textId="77777777" w:rsidR="00EE2529" w:rsidRPr="00C81B84" w:rsidRDefault="00AD5E1E" w:rsidP="00C81B84">
      <w:pPr>
        <w:pStyle w:val="b-budkaptit"/>
      </w:pPr>
      <w:r w:rsidRPr="00C81B84">
        <w:t>Kap. 710 Vaksiner mv.</w:t>
      </w:r>
    </w:p>
    <w:p w14:paraId="3A0B72D9" w14:textId="77777777" w:rsidR="00EE2529" w:rsidRPr="00C81B84" w:rsidRDefault="00AD5E1E" w:rsidP="00C81B84">
      <w:pPr>
        <w:pStyle w:val="b-post"/>
      </w:pPr>
      <w:r w:rsidRPr="00C81B84">
        <w:t>Post 21 Spesielle driftsutgifter, kan overføres</w:t>
      </w:r>
    </w:p>
    <w:p w14:paraId="6441BDF4" w14:textId="77777777" w:rsidR="00EE2529" w:rsidRPr="00C81B84" w:rsidRDefault="00AD5E1E" w:rsidP="00C81B84">
      <w:r w:rsidRPr="00C81B84">
        <w:t>Bevilgningen dekker innkjøp av vaksiner m.m. til nasjonal vaksineforsyning og vaksineberedskap. Postene justeres med bakgrunn i oppdaterte prognoser for å kunne ta høyde for uforutsette variasjoner i kostnadsnivået, forårsaket av endrede betingelser i vaksinemarkedet utenfor nasjonal kontroll.</w:t>
      </w:r>
    </w:p>
    <w:p w14:paraId="492132A6" w14:textId="77777777" w:rsidR="00EE2529" w:rsidRPr="00C81B84" w:rsidRDefault="00AD5E1E" w:rsidP="00C81B84">
      <w:pPr>
        <w:pStyle w:val="avsnitt-undertittel"/>
      </w:pPr>
      <w:r w:rsidRPr="00C81B84">
        <w:t>Ekstraordinær lønns- og prisjustering</w:t>
      </w:r>
    </w:p>
    <w:p w14:paraId="19A0F18F" w14:textId="77777777" w:rsidR="00EE2529" w:rsidRPr="00C81B84" w:rsidRDefault="00AD5E1E" w:rsidP="00C81B84">
      <w:r w:rsidRPr="00C81B84">
        <w:t>Bevilgningen foreslås økt med 5,6 mill. kroner som følge av den ekstraordinære lønns- og prisjusteringen av budsjettet, jf. nærmere omtale i avsnitt 3.1.</w:t>
      </w:r>
    </w:p>
    <w:p w14:paraId="4E5FB9F7" w14:textId="77777777" w:rsidR="00EE2529" w:rsidRPr="00C81B84" w:rsidRDefault="00AD5E1E" w:rsidP="00C81B84">
      <w:pPr>
        <w:pStyle w:val="avsnitt-undertittel"/>
      </w:pPr>
      <w:r w:rsidRPr="00C81B84">
        <w:t>Oppdatert prognose for innkjøp av vaksine til barnevaksinasjoner</w:t>
      </w:r>
    </w:p>
    <w:p w14:paraId="496E095A" w14:textId="77777777" w:rsidR="00EE2529" w:rsidRPr="00C81B84" w:rsidRDefault="00AD5E1E" w:rsidP="00C81B84">
      <w:r w:rsidRPr="00C81B84">
        <w:t>Bevilgningen foreslås redusert med 9,5 mill. kroner knyttet til oppdatert prognose for innkjøp av vaksiner til det nasjonale vaksinasjonsprogrammet herunder barnevaksinasjoner.</w:t>
      </w:r>
    </w:p>
    <w:p w14:paraId="1D69AC9F" w14:textId="77777777" w:rsidR="00EE2529" w:rsidRPr="00C81B84" w:rsidRDefault="00AD5E1E" w:rsidP="00C81B84">
      <w:pPr>
        <w:pStyle w:val="avsnitt-undertittel"/>
      </w:pPr>
      <w:r w:rsidRPr="00C81B84">
        <w:t>Oppsummering</w:t>
      </w:r>
    </w:p>
    <w:p w14:paraId="7A100AF4" w14:textId="77777777" w:rsidR="00EE2529" w:rsidRPr="00C81B84" w:rsidRDefault="00AD5E1E" w:rsidP="00C81B84">
      <w:r w:rsidRPr="00C81B84">
        <w:t>Samlet foreslås bevilgningen på posten redusert med 3,9 mill. kroner.</w:t>
      </w:r>
    </w:p>
    <w:p w14:paraId="54811F83" w14:textId="77777777" w:rsidR="00EE2529" w:rsidRPr="00C81B84" w:rsidRDefault="00AD5E1E" w:rsidP="00C81B84">
      <w:pPr>
        <w:pStyle w:val="b-post"/>
      </w:pPr>
      <w:r w:rsidRPr="00C81B84">
        <w:t>Post 22 Salgs- og beredskapsprodukter m.m., kan overføres</w:t>
      </w:r>
    </w:p>
    <w:p w14:paraId="78A2BB94" w14:textId="77777777" w:rsidR="00EE2529" w:rsidRPr="00C81B84" w:rsidRDefault="00AD5E1E" w:rsidP="00C81B84">
      <w:r w:rsidRPr="00C81B84">
        <w:t>Bevilgningen dekker innkjøp av vaksiner m.m. til nasjonal vaksineforsyning og vaksineberedskap. Postene justeres med bakgrunn i oppdaterte prognoser. Dette for å kunne ta høyde for uforutsette variasjoner i kostnadsnivået, forårsaket av endrede betingelser i vaksinemarkedet utenfor nasjonal kontroll.</w:t>
      </w:r>
    </w:p>
    <w:p w14:paraId="1603188D" w14:textId="77777777" w:rsidR="00EE2529" w:rsidRPr="00C81B84" w:rsidRDefault="00AD5E1E" w:rsidP="00C81B84">
      <w:pPr>
        <w:pStyle w:val="avsnitt-undertittel"/>
      </w:pPr>
      <w:r w:rsidRPr="00C81B84">
        <w:t>Oppdatert prognose for innkjøp av salgs- og beredskapsprodukter</w:t>
      </w:r>
    </w:p>
    <w:p w14:paraId="0FD18F66" w14:textId="77777777" w:rsidR="00EE2529" w:rsidRPr="00C81B84" w:rsidRDefault="00AD5E1E" w:rsidP="00C81B84">
      <w:r w:rsidRPr="00C81B84">
        <w:t>Bevilgningen foreslås redusert med 26,7 mill. kroner som følge av oppdatert prognose for innkjøp av salgs- og beredskapsprodukter. Endringer i prognosen skyldes i hovedsak at anslag for innkjøp av vaksine til influensavaksinasjonsprogram er nedjustert iht. endelig bestilt volum. Videre er prognosen justert ned som følge av at etterspørsel etter reisevaksine og andre salgsvaksiner ikke har økt i like stor grad som antatt.</w:t>
      </w:r>
    </w:p>
    <w:p w14:paraId="7576FC0A" w14:textId="77777777" w:rsidR="00EE2529" w:rsidRPr="00C81B84" w:rsidRDefault="00AD5E1E" w:rsidP="00C81B84">
      <w:pPr>
        <w:pStyle w:val="avsnitt-undertittel"/>
      </w:pPr>
      <w:r w:rsidRPr="00C81B84">
        <w:t>Ekstraordinær lønns- og prisjustering</w:t>
      </w:r>
    </w:p>
    <w:p w14:paraId="70B0107A" w14:textId="77777777" w:rsidR="00EE2529" w:rsidRPr="00C81B84" w:rsidRDefault="00AD5E1E" w:rsidP="00C81B84">
      <w:r w:rsidRPr="00C81B84">
        <w:t>Bevilgningen foreslås økt med 5,9 mill. kroner som følge av den ekstraordinære lønns- og prisjusteringen av budsjettet, jf. nærmere omtale i avsnitt 3.1.</w:t>
      </w:r>
    </w:p>
    <w:p w14:paraId="2D751A79" w14:textId="77777777" w:rsidR="00EE2529" w:rsidRPr="00C81B84" w:rsidRDefault="00AD5E1E" w:rsidP="00C81B84">
      <w:pPr>
        <w:pStyle w:val="avsnitt-undertittel"/>
      </w:pPr>
      <w:r w:rsidRPr="00C81B84">
        <w:t>Oppsummering</w:t>
      </w:r>
    </w:p>
    <w:p w14:paraId="00855B11" w14:textId="77777777" w:rsidR="00EE2529" w:rsidRPr="00C81B84" w:rsidRDefault="00AD5E1E" w:rsidP="00C81B84">
      <w:r w:rsidRPr="00C81B84">
        <w:t>Samlet foreslås bevilgningen på posten redusert med 20,8 mill. kroner.</w:t>
      </w:r>
    </w:p>
    <w:p w14:paraId="17035D1E" w14:textId="77777777" w:rsidR="00EE2529" w:rsidRPr="00C81B84" w:rsidRDefault="00AD5E1E" w:rsidP="00C81B84">
      <w:pPr>
        <w:pStyle w:val="b-post"/>
      </w:pPr>
      <w:r w:rsidRPr="00C81B84">
        <w:t>Post 23 Vaksiner og vaksinasjon mot covid-19, kan overføres</w:t>
      </w:r>
    </w:p>
    <w:p w14:paraId="7717F561" w14:textId="77777777" w:rsidR="00EE2529" w:rsidRPr="00C81B84" w:rsidRDefault="00AD5E1E" w:rsidP="00C81B84">
      <w:r w:rsidRPr="00C81B84">
        <w:t xml:space="preserve">Bevilgningen foreslås redusert med 686,2 mill. kroner som følge av oppdatert prognose for innkjøp av vaksiner til koronavaksinasjonsprogrammet og </w:t>
      </w:r>
      <w:proofErr w:type="spellStart"/>
      <w:r w:rsidRPr="00C81B84">
        <w:t>uttaksmva</w:t>
      </w:r>
      <w:proofErr w:type="spellEnd"/>
      <w:r w:rsidRPr="00C81B84">
        <w:t xml:space="preserve">. Endringene på posten skyldes blant annet gjennomført og forventet kassasjon av vaksinedoser med utløpt holdbarhet som reduserer fremtidig </w:t>
      </w:r>
      <w:proofErr w:type="spellStart"/>
      <w:r w:rsidRPr="00C81B84">
        <w:t>uttaksmva</w:t>
      </w:r>
      <w:proofErr w:type="spellEnd"/>
      <w:r w:rsidRPr="00C81B84">
        <w:t>.</w:t>
      </w:r>
    </w:p>
    <w:p w14:paraId="6D2D7964" w14:textId="77777777" w:rsidR="00EE2529" w:rsidRPr="00C81B84" w:rsidRDefault="00AD5E1E" w:rsidP="00C81B84">
      <w:r w:rsidRPr="00C81B84">
        <w:t xml:space="preserve">Det foreslås videre å flytte 68 mill. kroner til kap. 571, post 60 under Kommunal- og </w:t>
      </w:r>
      <w:proofErr w:type="spellStart"/>
      <w:r w:rsidRPr="00C81B84">
        <w:t>distriktsdepartementet</w:t>
      </w:r>
      <w:proofErr w:type="spellEnd"/>
      <w:r w:rsidRPr="00C81B84">
        <w:t xml:space="preserve"> til vaksinasjon mot covid-19 i kommunene. Midlene skal dekke oppfriskningsdose til befolkningen 75 år og eldre og sykehjemsbeboere våren 2023. Midlene foreslås fordelt etter antall innbyggere på 75 år og eldre.</w:t>
      </w:r>
    </w:p>
    <w:p w14:paraId="0496F030" w14:textId="77777777" w:rsidR="00EE2529" w:rsidRPr="00C81B84" w:rsidRDefault="00AD5E1E" w:rsidP="00C81B84">
      <w:pPr>
        <w:pStyle w:val="avsnitt-undertittel"/>
      </w:pPr>
      <w:r w:rsidRPr="00C81B84">
        <w:t>Ekstraordinær lønns- og prisjustering</w:t>
      </w:r>
    </w:p>
    <w:p w14:paraId="2D89027B" w14:textId="77777777" w:rsidR="00EE2529" w:rsidRPr="00C81B84" w:rsidRDefault="00AD5E1E" w:rsidP="00C81B84">
      <w:r w:rsidRPr="00C81B84">
        <w:t>Bevilgningen foreslås økt med 38,9 mill. kroner som følge av den ekstraordinære lønns- og prisjusteringen av budsjettet, jf. nærmere omtale i avsnitt 3.1.</w:t>
      </w:r>
    </w:p>
    <w:p w14:paraId="7C31067E" w14:textId="77777777" w:rsidR="00EE2529" w:rsidRPr="00C81B84" w:rsidRDefault="00AD5E1E" w:rsidP="00C81B84">
      <w:pPr>
        <w:pStyle w:val="avsnitt-undertittel"/>
      </w:pPr>
      <w:r w:rsidRPr="00C81B84">
        <w:t>Oppsummering</w:t>
      </w:r>
    </w:p>
    <w:p w14:paraId="7FD2F97E" w14:textId="77777777" w:rsidR="00EE2529" w:rsidRPr="00C81B84" w:rsidRDefault="00AD5E1E" w:rsidP="00C81B84">
      <w:r w:rsidRPr="00C81B84">
        <w:t>Samlet foreslås bevilgningen på posten redusert med 715,3 mill. kroner.</w:t>
      </w:r>
    </w:p>
    <w:p w14:paraId="5BBA625D" w14:textId="77777777" w:rsidR="00EE2529" w:rsidRPr="00C81B84" w:rsidRDefault="00AD5E1E" w:rsidP="00C81B84">
      <w:pPr>
        <w:pStyle w:val="b-budkaptit"/>
      </w:pPr>
      <w:r w:rsidRPr="00C81B84">
        <w:t>Kap. 3710 Vaksiner mv.</w:t>
      </w:r>
    </w:p>
    <w:p w14:paraId="185C72EA" w14:textId="77777777" w:rsidR="00EE2529" w:rsidRPr="00C81B84" w:rsidRDefault="00AD5E1E" w:rsidP="00C81B84">
      <w:pPr>
        <w:pStyle w:val="b-post"/>
      </w:pPr>
      <w:r w:rsidRPr="00C81B84">
        <w:t>Post 03 Vaksinesalg</w:t>
      </w:r>
    </w:p>
    <w:p w14:paraId="2DB1286A" w14:textId="77777777" w:rsidR="00EE2529" w:rsidRPr="00C81B84" w:rsidRDefault="00AD5E1E" w:rsidP="00C81B84">
      <w:r w:rsidRPr="00C81B84">
        <w:t>Bevilgningen foreslås redusert med 35,5 mill. kroner som følge av oppdatert prognose for inntekter fra salg av salgs- og beredskapsprodukter. Endringen i prognosen skyldes lavere inntekter fra salg av vaksiner, jf. omtale under kap. 710, post 22.</w:t>
      </w:r>
    </w:p>
    <w:p w14:paraId="00684733" w14:textId="77777777" w:rsidR="00EE2529" w:rsidRPr="00C81B84" w:rsidRDefault="00AD5E1E" w:rsidP="00C81B84">
      <w:pPr>
        <w:pStyle w:val="b-budkaptit"/>
      </w:pPr>
      <w:r w:rsidRPr="00C81B84">
        <w:t>Kap. 714 Folkehelse</w:t>
      </w:r>
    </w:p>
    <w:p w14:paraId="3B801717" w14:textId="77777777" w:rsidR="00EE2529" w:rsidRPr="00C81B84" w:rsidRDefault="00AD5E1E" w:rsidP="00C81B84">
      <w:pPr>
        <w:pStyle w:val="b-post"/>
      </w:pPr>
      <w:r w:rsidRPr="00C81B84">
        <w:t>Post 21 Spesielle driftsutgifter, kan overføres, kan nyttes under postene 70, 74 og 79</w:t>
      </w:r>
    </w:p>
    <w:p w14:paraId="3C02A39A" w14:textId="77777777" w:rsidR="00EE2529" w:rsidRPr="00C81B84" w:rsidRDefault="00AD5E1E" w:rsidP="00C81B84">
      <w:r w:rsidRPr="00C81B84">
        <w:t>Det foreslås å flytte 0,6 mill. kroner til kap. 285, post 55 under Kunnskapsdepartementet fordi det skal etableres et sekretariat for samfunnsoppdraget om inkludering av barn og unge i utdannelse, arbeids- og samfunnsliv i Forskningsrådet i 2023.</w:t>
      </w:r>
    </w:p>
    <w:p w14:paraId="4C4B0F6E" w14:textId="77777777" w:rsidR="00EE2529" w:rsidRPr="00C81B84" w:rsidRDefault="00AD5E1E" w:rsidP="00C81B84">
      <w:r w:rsidRPr="00C81B84">
        <w:t>Bevilgningen foreslås økt med 2,2 mill. kroner som følge av den ekstraordinære lønns- og prisjusteringen av budsjettet, jf. nærmere omtale i avsnitt 3.1.</w:t>
      </w:r>
    </w:p>
    <w:p w14:paraId="769BC98C" w14:textId="77777777" w:rsidR="00EE2529" w:rsidRPr="00C81B84" w:rsidRDefault="00AD5E1E" w:rsidP="00C81B84">
      <w:r w:rsidRPr="00C81B84">
        <w:t>Samlet foreslås bevilgningen på posten økt med 1,6 mill. kroner.</w:t>
      </w:r>
    </w:p>
    <w:p w14:paraId="518FF0DA" w14:textId="77777777" w:rsidR="00EE2529" w:rsidRPr="00C81B84" w:rsidRDefault="00AD5E1E" w:rsidP="00C81B84">
      <w:pPr>
        <w:pStyle w:val="b-post"/>
      </w:pPr>
      <w:r w:rsidRPr="00C81B84">
        <w:t>Post 22 Gebyrfinansierte ordninger</w:t>
      </w:r>
    </w:p>
    <w:p w14:paraId="1A17B1BD" w14:textId="77777777" w:rsidR="00EE2529" w:rsidRPr="00C81B84" w:rsidRDefault="00AD5E1E" w:rsidP="00C81B84">
      <w:r w:rsidRPr="00C81B84">
        <w:t>Bevilgningen foreslås redusert med 2 mill. kroner. Helsedirektoratet er tildelt 2,5 mill. kroner til behandling av bevillingssøknader på tobakksfeltet, mot tilsvarende inntektskrav over kap. 3714, post 04. Søknadsgebyret skal dekke direktoratets kostnader for behandling av søknader om bevilling for innførsel, utførsel eller produksjon av tobakksvarer og utstyr for tobakksproduksjon. På bakgrunn av erfaringer med relativt få søknader per år, anser direktoratet at utgiftene for ordningen vil beløpe seg til om lag 0,5 mill. kroner i 2023. Det foreslås at inntektskravet reduseres tilsvarende, jf. kap. 3714, post 04.</w:t>
      </w:r>
    </w:p>
    <w:p w14:paraId="1A0A71A2" w14:textId="77777777" w:rsidR="00EE2529" w:rsidRPr="00C81B84" w:rsidRDefault="00AD5E1E" w:rsidP="00C81B84">
      <w:r w:rsidRPr="00C81B84">
        <w:t>Bevilgningen foreslås økt med 0,9 mill. kroner som følge av den ekstraordinære lønns- og prisjusteringen av budsjettet, jf. nærmere omtale i avsnitt 3.1.</w:t>
      </w:r>
    </w:p>
    <w:p w14:paraId="1DB622C1" w14:textId="77777777" w:rsidR="00EE2529" w:rsidRPr="00C81B84" w:rsidRDefault="00AD5E1E" w:rsidP="00C81B84">
      <w:r w:rsidRPr="00C81B84">
        <w:t>Samlet foreslås bevilgningen på posten redusert med 1,1 mill. kroner.</w:t>
      </w:r>
    </w:p>
    <w:p w14:paraId="6F6003DA" w14:textId="77777777" w:rsidR="00EE2529" w:rsidRPr="00C81B84" w:rsidRDefault="00AD5E1E" w:rsidP="00C81B84">
      <w:pPr>
        <w:pStyle w:val="b-post"/>
      </w:pPr>
      <w:r w:rsidRPr="00C81B84">
        <w:t>Post 60 Kommunale tiltak, kan overføres, kan nyttes under post 21</w:t>
      </w:r>
    </w:p>
    <w:p w14:paraId="5180B5CF" w14:textId="77777777" w:rsidR="00EE2529" w:rsidRPr="00C81B84" w:rsidRDefault="00AD5E1E" w:rsidP="00C81B84">
      <w:r w:rsidRPr="00C81B84">
        <w:t>Bevilgningen foreslås redusert med 4 mill. kroner knyttet til overførte midler fra 2022.</w:t>
      </w:r>
    </w:p>
    <w:p w14:paraId="51CBAA87" w14:textId="77777777" w:rsidR="00EE2529" w:rsidRPr="00C81B84" w:rsidRDefault="00AD5E1E" w:rsidP="00C81B84">
      <w:r w:rsidRPr="00C81B84">
        <w:t>Bevilgningen foreslås økt med 2,1 mill. kroner som følge av den ekstraordinære lønns- og prisjusteringen av budsjettet, jf. nærmere omtale i avsnitt 3.1.</w:t>
      </w:r>
    </w:p>
    <w:p w14:paraId="0D59DF34" w14:textId="77777777" w:rsidR="00EE2529" w:rsidRPr="00C81B84" w:rsidRDefault="00AD5E1E" w:rsidP="00C81B84">
      <w:r w:rsidRPr="00C81B84">
        <w:t>Samlet foreslås bevilgningen på posten redusert med 1,9 mill. kroner.</w:t>
      </w:r>
    </w:p>
    <w:p w14:paraId="4BD47F6B" w14:textId="77777777" w:rsidR="00EE2529" w:rsidRPr="00C81B84" w:rsidRDefault="00AD5E1E" w:rsidP="00C81B84">
      <w:pPr>
        <w:pStyle w:val="b-post"/>
      </w:pPr>
      <w:r w:rsidRPr="00C81B84">
        <w:t>Post 79 Andre tilskudd, kan overføres, kan nyttes under post 21</w:t>
      </w:r>
    </w:p>
    <w:p w14:paraId="3229082F" w14:textId="77777777" w:rsidR="00EE2529" w:rsidRPr="00C81B84" w:rsidRDefault="00AD5E1E" w:rsidP="00C81B84">
      <w:pPr>
        <w:pStyle w:val="avsnitt-undertittel"/>
      </w:pPr>
      <w:proofErr w:type="spellStart"/>
      <w:r w:rsidRPr="00C81B84">
        <w:t>AktiVM</w:t>
      </w:r>
      <w:proofErr w:type="spellEnd"/>
    </w:p>
    <w:p w14:paraId="6B2BC485" w14:textId="77777777" w:rsidR="00EE2529" w:rsidRPr="00C81B84" w:rsidRDefault="00AD5E1E" w:rsidP="00C81B84">
      <w:r w:rsidRPr="00C81B84">
        <w:t xml:space="preserve">Bevilgningen foreslås økt med 2 mill. kroner til Ski-VM i Trondheim 2025 til drift og gjennomføring av prosjektet </w:t>
      </w:r>
      <w:proofErr w:type="spellStart"/>
      <w:r w:rsidRPr="00C81B84">
        <w:t>AktiVM</w:t>
      </w:r>
      <w:proofErr w:type="spellEnd"/>
      <w:r w:rsidRPr="00C81B84">
        <w:t>. Overordnede mål er å bygge fellesskap, fremme fysisk aktivitet, helse og livskvalitet med Ski-VM 2025 som drivkraft i en folkehelsesatsing basert på teorigrunnlaget i ABC-</w:t>
      </w:r>
      <w:proofErr w:type="spellStart"/>
      <w:r w:rsidRPr="00C81B84">
        <w:t>Hodebra</w:t>
      </w:r>
      <w:proofErr w:type="spellEnd"/>
      <w:r w:rsidRPr="00C81B84">
        <w:t xml:space="preserve"> som bl.a. innebærer at alle skal kunne delta ut fra egne forutsetninger. Prosjektet gjennomføres i et samarbeid med Trondheim kommune, Trøndelag fylkeskommune, Trøndelag idrettskrets og bedriftsidrettskrets.</w:t>
      </w:r>
    </w:p>
    <w:p w14:paraId="091F0D2B" w14:textId="77777777" w:rsidR="00EE2529" w:rsidRPr="00C81B84" w:rsidRDefault="00AD5E1E" w:rsidP="00C81B84">
      <w:pPr>
        <w:pStyle w:val="avsnitt-undertittel"/>
      </w:pPr>
      <w:r w:rsidRPr="00C81B84">
        <w:t>Ekstraordinær lønns- og prisjustering</w:t>
      </w:r>
    </w:p>
    <w:p w14:paraId="0748DF00" w14:textId="77777777" w:rsidR="00EE2529" w:rsidRPr="00C81B84" w:rsidRDefault="00AD5E1E" w:rsidP="00C81B84">
      <w:r w:rsidRPr="00C81B84">
        <w:t>Bevilgningen foreslås økt med 1,9 mill. kroner som følge av den ekstraordinære lønns- og prisjusteringen av budsjettet, jf. nærmere omtale i avsnitt 3.1.</w:t>
      </w:r>
    </w:p>
    <w:p w14:paraId="119FB535" w14:textId="77777777" w:rsidR="00EE2529" w:rsidRPr="00C81B84" w:rsidRDefault="00AD5E1E" w:rsidP="00C81B84">
      <w:pPr>
        <w:pStyle w:val="avsnitt-undertittel"/>
      </w:pPr>
      <w:r w:rsidRPr="00C81B84">
        <w:t>Oppsummering</w:t>
      </w:r>
    </w:p>
    <w:p w14:paraId="36F75A31" w14:textId="77777777" w:rsidR="00EE2529" w:rsidRPr="00C81B84" w:rsidRDefault="00AD5E1E" w:rsidP="00C81B84">
      <w:r w:rsidRPr="00C81B84">
        <w:t>Samlet foreslås bevilgningen på posten økt med 3,9 mill. kroner.</w:t>
      </w:r>
    </w:p>
    <w:p w14:paraId="4A4BDC85" w14:textId="77777777" w:rsidR="00EE2529" w:rsidRPr="00C81B84" w:rsidRDefault="00AD5E1E" w:rsidP="00C81B84">
      <w:pPr>
        <w:pStyle w:val="b-budkaptit"/>
      </w:pPr>
      <w:r w:rsidRPr="00C81B84">
        <w:t>Kap. 3714 Folkehelse</w:t>
      </w:r>
    </w:p>
    <w:p w14:paraId="5B57C889" w14:textId="77777777" w:rsidR="00EE2529" w:rsidRPr="00C81B84" w:rsidRDefault="00AD5E1E" w:rsidP="00C81B84">
      <w:pPr>
        <w:pStyle w:val="b-post"/>
      </w:pPr>
      <w:r w:rsidRPr="00C81B84">
        <w:t>Post 04 Gebyrinntekter</w:t>
      </w:r>
    </w:p>
    <w:p w14:paraId="51B51107" w14:textId="77777777" w:rsidR="00EE2529" w:rsidRPr="00C81B84" w:rsidRDefault="00AD5E1E" w:rsidP="00C81B84">
      <w:r w:rsidRPr="00C81B84">
        <w:t>Inntektskravet foreslås redusert med 2 mill. kroner, jf. nærmere omtale under kap. 714, post 22.</w:t>
      </w:r>
    </w:p>
    <w:p w14:paraId="2A5B0A8B" w14:textId="77777777" w:rsidR="00EE2529" w:rsidRPr="00C81B84" w:rsidRDefault="00AD5E1E" w:rsidP="00C81B84">
      <w:pPr>
        <w:pStyle w:val="b-budkaptit"/>
      </w:pPr>
      <w:r w:rsidRPr="00C81B84">
        <w:t>Kap. 732 Regionale helseforetak</w:t>
      </w:r>
    </w:p>
    <w:p w14:paraId="01B0378A" w14:textId="77777777" w:rsidR="00EE2529" w:rsidRPr="00C81B84" w:rsidRDefault="00AD5E1E" w:rsidP="00C81B84">
      <w:pPr>
        <w:pStyle w:val="b-post"/>
      </w:pPr>
      <w:r w:rsidRPr="00C81B84">
        <w:t>Post 70 Særskilte tilskudd, kan overføres, kan nyttes under postene 72, 73, 74 og 75</w:t>
      </w:r>
    </w:p>
    <w:p w14:paraId="604F4FB8" w14:textId="77777777" w:rsidR="00EE2529" w:rsidRPr="00C81B84" w:rsidRDefault="00AD5E1E" w:rsidP="00C81B84">
      <w:pPr>
        <w:pStyle w:val="avsnitt-undertittel"/>
      </w:pPr>
      <w:proofErr w:type="spellStart"/>
      <w:r w:rsidRPr="00C81B84">
        <w:t>Medevac</w:t>
      </w:r>
      <w:proofErr w:type="spellEnd"/>
      <w:r w:rsidRPr="00C81B84">
        <w:t>-pasienter</w:t>
      </w:r>
    </w:p>
    <w:p w14:paraId="5DB23497" w14:textId="77777777" w:rsidR="00EE2529" w:rsidRPr="00C81B84" w:rsidRDefault="00AD5E1E" w:rsidP="00C81B84">
      <w:r w:rsidRPr="00C81B84">
        <w:t xml:space="preserve">Bevilgningen foreslås økt med 200 mill. kroner til behandling av </w:t>
      </w:r>
      <w:proofErr w:type="spellStart"/>
      <w:r w:rsidRPr="00C81B84">
        <w:t>Medevac</w:t>
      </w:r>
      <w:proofErr w:type="spellEnd"/>
      <w:r w:rsidRPr="00C81B84">
        <w:t>-pasienter. Norge deltar i det europeiske samarbeidet for medisinsk evakuering av pasienter fra Ukraina, som skjer gjennom EU sin ordning for sivil beredskap (UCPM). Regjeringen har vedtatt å ta imot inntil 550 pasienter for behandling i spesialisthelsetjenesten. Ved utgangen av mars i år hadde det kommet om lag 210 pasienter. Foreløpige anslag legger mottak av om lag 325 pasienter i 2023 til grunn.</w:t>
      </w:r>
    </w:p>
    <w:p w14:paraId="1898612B" w14:textId="77777777" w:rsidR="00EE2529" w:rsidRPr="00C81B84" w:rsidRDefault="00AD5E1E" w:rsidP="00C81B84">
      <w:r w:rsidRPr="00C81B84">
        <w:t xml:space="preserve">I 2022 kom det om lag 150 pasienter. Det ble bevilget 140 mill. kroner til de regionale helseforetakene for disse pasientene i 2022 i forbindelse med behandlingen av </w:t>
      </w:r>
      <w:proofErr w:type="spellStart"/>
      <w:r w:rsidRPr="00C81B84">
        <w:t>Prop</w:t>
      </w:r>
      <w:proofErr w:type="spellEnd"/>
      <w:r w:rsidRPr="00C81B84">
        <w:t>. 19 S (2022–2023). Det vises til omtale under kap. 3700, post 03.</w:t>
      </w:r>
    </w:p>
    <w:p w14:paraId="28D48012" w14:textId="77777777" w:rsidR="00EE2529" w:rsidRPr="00C81B84" w:rsidRDefault="00AD5E1E" w:rsidP="00C81B84">
      <w:pPr>
        <w:pStyle w:val="avsnitt-undertittel"/>
      </w:pPr>
      <w:r w:rsidRPr="00C81B84">
        <w:t>Midlertidig økt arbeidsgiveravgift</w:t>
      </w:r>
    </w:p>
    <w:p w14:paraId="7B41F705" w14:textId="77777777" w:rsidR="00EE2529" w:rsidRPr="00C81B84" w:rsidRDefault="00AD5E1E" w:rsidP="00C81B84">
      <w:r w:rsidRPr="00C81B84">
        <w:t>Bevilgningen foreslås økt med 653,4 mill. kroner til dekning av utgifter som følge av den midlertidig økte arbeidsgiveravgiften på inntekt over 750 000 kroner, jf. nærmere omtale i avsnitt 3.2. Kompensasjonen inkluderer de 12 ideelle sykehusene som har langsiktige driftsavtaler med de regionale helseforetakene.</w:t>
      </w:r>
    </w:p>
    <w:p w14:paraId="2CAE7BC5" w14:textId="77777777" w:rsidR="00EE2529" w:rsidRPr="00C81B84" w:rsidRDefault="00AD5E1E" w:rsidP="00C81B84">
      <w:pPr>
        <w:pStyle w:val="avsnitt-undertittel"/>
      </w:pPr>
      <w:r w:rsidRPr="00C81B84">
        <w:t>Tiltak ved sykehuset i Kristiansund</w:t>
      </w:r>
    </w:p>
    <w:p w14:paraId="3CCEFF45" w14:textId="77777777" w:rsidR="00EE2529" w:rsidRPr="00C81B84" w:rsidRDefault="00AD5E1E" w:rsidP="00C81B84">
      <w:r w:rsidRPr="00C81B84">
        <w:t>Bevilgningen foreslås økt med 15 mill. kroner til tiltak ved sykehuset i Kristiansund, primært knyttet til den ortopediske virksomheten. Tiltakene skal være av engangskarakter, primært innkjøp av utstyr og bygningsmessige tilpasninger. Tiltakene må ses i sammenheng med oppdrag som er gitt til Helse Midt-Norge om å vurdere utviklingen av tjenestetilbudet ved sykehuset i Kristiansund.</w:t>
      </w:r>
    </w:p>
    <w:p w14:paraId="6C23D793" w14:textId="77777777" w:rsidR="00EE2529" w:rsidRPr="00C81B84" w:rsidRDefault="00AD5E1E" w:rsidP="00C81B84">
      <w:pPr>
        <w:pStyle w:val="avsnitt-undertittel"/>
      </w:pPr>
      <w:r w:rsidRPr="00C81B84">
        <w:t>Ekstraordinær lønns- og prisjustering</w:t>
      </w:r>
    </w:p>
    <w:p w14:paraId="3612169E" w14:textId="77777777" w:rsidR="00EE2529" w:rsidRPr="00C81B84" w:rsidRDefault="00AD5E1E" w:rsidP="00C81B84">
      <w:r w:rsidRPr="00C81B84">
        <w:t>Bevilgningen foreslås økt med 21,4 mill. kroner som følge av den ekstraordinære lønns- og prisjusteringen av budsjettet, jf. nærmere omtale i avsnitt 3.1.</w:t>
      </w:r>
    </w:p>
    <w:p w14:paraId="6EFA7ABF" w14:textId="77777777" w:rsidR="00EE2529" w:rsidRPr="00C81B84" w:rsidRDefault="00AD5E1E" w:rsidP="00C81B84">
      <w:r w:rsidRPr="00C81B84">
        <w:t>Det foreslås å øke bevilgningene til de regionale helseforetakene knyttet til videreføring av tilleggsbevilgningen på 2,5 mrd. kroner fra Nysalderingen 2022, ekstraordinær pris- og lønnsjustering og kompensasjon for midlertidig økt arbeidsgiveravgift, jf. omtale under postene 72–75.</w:t>
      </w:r>
    </w:p>
    <w:p w14:paraId="1A43D8F1" w14:textId="77777777" w:rsidR="00EE2529" w:rsidRPr="00C81B84" w:rsidRDefault="00AD5E1E" w:rsidP="00C81B84">
      <w:pPr>
        <w:pStyle w:val="avsnitt-undertittel"/>
      </w:pPr>
      <w:r w:rsidRPr="00C81B84">
        <w:t>Oppsummering</w:t>
      </w:r>
    </w:p>
    <w:p w14:paraId="37E64A3A" w14:textId="77777777" w:rsidR="00EE2529" w:rsidRPr="00C81B84" w:rsidRDefault="00AD5E1E" w:rsidP="00C81B84">
      <w:r w:rsidRPr="00C81B84">
        <w:t>Bevilgningen på posten foreslås økt med 889,8 mill. kroner</w:t>
      </w:r>
    </w:p>
    <w:p w14:paraId="18BA6126" w14:textId="77777777" w:rsidR="00EE2529" w:rsidRPr="00C81B84" w:rsidRDefault="00AD5E1E" w:rsidP="00C81B84">
      <w:pPr>
        <w:pStyle w:val="b-post"/>
      </w:pPr>
      <w:r w:rsidRPr="00C81B84">
        <w:t>Post 71 Resultatbasert finansiering, kan overføres</w:t>
      </w:r>
    </w:p>
    <w:p w14:paraId="412DAC9F" w14:textId="77777777" w:rsidR="00EE2529" w:rsidRPr="00C81B84" w:rsidRDefault="00AD5E1E" w:rsidP="00C81B84">
      <w:r w:rsidRPr="00C81B84">
        <w:t xml:space="preserve">Resultatbasert finansiering i spesialisthelsetjenesten ble innført fra 2022, og erstattet den tidligere ordningen med kvalitetsbasert finansiering. I fordelingen av tilskuddet mellom de regionale helseforetakene for 2023 er det data for første tertial 2022 som benyttes. I </w:t>
      </w:r>
      <w:proofErr w:type="spellStart"/>
      <w:r w:rsidRPr="00C81B84">
        <w:t>Prop</w:t>
      </w:r>
      <w:proofErr w:type="spellEnd"/>
      <w:r w:rsidRPr="00C81B84">
        <w:t>. 1 S (2022–2023) Helse- og omsorgsdepartementet fremgår det at det tas sikte på å gjennomføre en avregning basert på data fra hele 2022 i forbindelse med revidert nasjonalbudsjett for 2023.</w:t>
      </w:r>
    </w:p>
    <w:p w14:paraId="104423FC" w14:textId="77777777" w:rsidR="00EE2529" w:rsidRPr="00C81B84" w:rsidRDefault="00AD5E1E" w:rsidP="00C81B84">
      <w:r w:rsidRPr="00C81B84">
        <w:t xml:space="preserve">Oppdatering av datagrunnlaget for 2022 tilsier følgende endringer i fordelingen mellom de regionale helseforetakene, sammenliknet med det som ble lagt til grunn i </w:t>
      </w:r>
      <w:proofErr w:type="spellStart"/>
      <w:r w:rsidRPr="00C81B84">
        <w:t>Prop</w:t>
      </w:r>
      <w:proofErr w:type="spellEnd"/>
      <w:r w:rsidRPr="00C81B84">
        <w:t>. 1 S (2022–2023):</w:t>
      </w:r>
    </w:p>
    <w:p w14:paraId="21253452" w14:textId="77777777" w:rsidR="00EE2529" w:rsidRPr="00C81B84" w:rsidRDefault="00AD5E1E" w:rsidP="00C81B84">
      <w:pPr>
        <w:pStyle w:val="Liste"/>
      </w:pPr>
      <w:r w:rsidRPr="00C81B84">
        <w:t>Helse Sør-Øst: 0,8 mill. kroner</w:t>
      </w:r>
    </w:p>
    <w:p w14:paraId="2B54E2FD" w14:textId="77777777" w:rsidR="00EE2529" w:rsidRPr="00C81B84" w:rsidRDefault="00AD5E1E" w:rsidP="00C81B84">
      <w:pPr>
        <w:pStyle w:val="Liste"/>
      </w:pPr>
      <w:r w:rsidRPr="00C81B84">
        <w:t>Helse Vest: 0,3 mill. kroner</w:t>
      </w:r>
    </w:p>
    <w:p w14:paraId="7294DC66" w14:textId="77777777" w:rsidR="00EE2529" w:rsidRPr="00C81B84" w:rsidRDefault="00AD5E1E" w:rsidP="00C81B84">
      <w:pPr>
        <w:pStyle w:val="Liste"/>
      </w:pPr>
      <w:r w:rsidRPr="00C81B84">
        <w:t>Helse Midt-Norge: -2,7 mill. kroner</w:t>
      </w:r>
    </w:p>
    <w:p w14:paraId="53D822C0" w14:textId="77777777" w:rsidR="00EE2529" w:rsidRPr="00C81B84" w:rsidRDefault="00AD5E1E" w:rsidP="00C81B84">
      <w:pPr>
        <w:pStyle w:val="Liste"/>
      </w:pPr>
      <w:r w:rsidRPr="00C81B84">
        <w:t>Helse Nord: 1,6 mill. kroner</w:t>
      </w:r>
    </w:p>
    <w:p w14:paraId="25B9F698" w14:textId="77777777" w:rsidR="00EE2529" w:rsidRPr="00C81B84" w:rsidRDefault="00AD5E1E" w:rsidP="00C81B84">
      <w:r w:rsidRPr="00C81B84">
        <w:t xml:space="preserve">Helse- og omsorgsdepartementet vil justere </w:t>
      </w:r>
      <w:proofErr w:type="spellStart"/>
      <w:r w:rsidRPr="00C81B84">
        <w:t>akontoutbetalingene</w:t>
      </w:r>
      <w:proofErr w:type="spellEnd"/>
      <w:r w:rsidRPr="00C81B84">
        <w:t xml:space="preserve"> til de regionale helseforetakene i tråd med disse endringene.</w:t>
      </w:r>
    </w:p>
    <w:p w14:paraId="6A35ECB3" w14:textId="77777777" w:rsidR="00EE2529" w:rsidRPr="00C81B84" w:rsidRDefault="00AD5E1E" w:rsidP="00C81B84">
      <w:pPr>
        <w:pStyle w:val="avsnitt-undertittel"/>
      </w:pPr>
      <w:r w:rsidRPr="00C81B84">
        <w:t>Ekstraordinær lønns- og prisjustering</w:t>
      </w:r>
    </w:p>
    <w:p w14:paraId="31C673CF" w14:textId="77777777" w:rsidR="00EE2529" w:rsidRPr="00C81B84" w:rsidRDefault="00AD5E1E" w:rsidP="00C81B84">
      <w:r w:rsidRPr="00C81B84">
        <w:t>Bevilgningen foreslås økt med 8,3 mill. kroner som følge av den ekstraordinære lønns- og prisjusteringen av budsjettet, jf. nærmere omtale i avsnitt 3.1.</w:t>
      </w:r>
    </w:p>
    <w:p w14:paraId="25558B71" w14:textId="77777777" w:rsidR="00EE2529" w:rsidRPr="00C81B84" w:rsidRDefault="00AD5E1E" w:rsidP="00C81B84">
      <w:pPr>
        <w:pStyle w:val="b-post"/>
      </w:pPr>
      <w:r w:rsidRPr="00C81B84">
        <w:t>Post 72 Basisbevilgning Helse Sør Øst RHF, kan overføres</w:t>
      </w:r>
    </w:p>
    <w:p w14:paraId="5DD32D37" w14:textId="77777777" w:rsidR="00EE2529" w:rsidRPr="00C81B84" w:rsidRDefault="00AD5E1E" w:rsidP="00C81B84">
      <w:pPr>
        <w:pStyle w:val="avsnitt-undertittel"/>
      </w:pPr>
      <w:r w:rsidRPr="00C81B84">
        <w:t>Bevilgningsøkning til de regionale helseforetakene</w:t>
      </w:r>
    </w:p>
    <w:p w14:paraId="097A758B" w14:textId="77777777" w:rsidR="00EE2529" w:rsidRPr="00C81B84" w:rsidRDefault="00AD5E1E" w:rsidP="00C81B84">
      <w:r w:rsidRPr="00C81B84">
        <w:t>Regjeringen varslet i februar 2023 at det i forbindelse med revidert nasjonalbudsjett for 2023 vil foreslås en varig budsjettøkning på 2,5 mrd. kroner til sykehusene.</w:t>
      </w:r>
    </w:p>
    <w:p w14:paraId="39FC11D0" w14:textId="77777777" w:rsidR="00EE2529" w:rsidRPr="00C81B84" w:rsidRDefault="00AD5E1E" w:rsidP="00C81B84">
      <w:r w:rsidRPr="00C81B84">
        <w:t>Det tilsvarer tilleggsbevilgningen i nysalderingen for 2022 og vil sette sykehusene i bedre i stand til å følge opp styringsdokumentene for 2023, der prioriterte tiltak er psykisk helsevern og rask tilgang til helsetjenester. Det er også viktig at helseforetakene kan gjennomføre nødvendige investeringer i kompetanse, bygg, IKT og medisinsk utstyr.</w:t>
      </w:r>
    </w:p>
    <w:p w14:paraId="16443ADF" w14:textId="77777777" w:rsidR="00EE2529" w:rsidRPr="00C81B84" w:rsidRDefault="00AD5E1E" w:rsidP="00C81B84">
      <w:r w:rsidRPr="00C81B84">
        <w:t>Bevilgningen til Helse Sør-Øst foreslås økt med 1 354 mill. kroner som følge av dette.</w:t>
      </w:r>
    </w:p>
    <w:p w14:paraId="52933C7A" w14:textId="77777777" w:rsidR="00EE2529" w:rsidRPr="00C81B84" w:rsidRDefault="00AD5E1E" w:rsidP="00C81B84">
      <w:pPr>
        <w:pStyle w:val="avsnitt-undertittel"/>
      </w:pPr>
      <w:r w:rsidRPr="00C81B84">
        <w:t>Redusert pensjonskostnad</w:t>
      </w:r>
    </w:p>
    <w:p w14:paraId="7583E863" w14:textId="77777777" w:rsidR="00EE2529" w:rsidRPr="00C81B84" w:rsidRDefault="00AD5E1E" w:rsidP="00C81B84">
      <w:r w:rsidRPr="00C81B84">
        <w:t>Bevilgningen foreslås redusert med 704,4 mill. kroner som følge av redusert pensjonskostnad, jf. omtale under post 86.</w:t>
      </w:r>
    </w:p>
    <w:p w14:paraId="60771686" w14:textId="77777777" w:rsidR="00EE2529" w:rsidRPr="00C81B84" w:rsidRDefault="00AD5E1E" w:rsidP="00C81B84">
      <w:pPr>
        <w:pStyle w:val="avsnitt-undertittel"/>
      </w:pPr>
      <w:r w:rsidRPr="00C81B84">
        <w:t>Ekstraordinær lønns- og prisjustering</w:t>
      </w:r>
    </w:p>
    <w:p w14:paraId="53A7F68F" w14:textId="77777777" w:rsidR="00EE2529" w:rsidRPr="00C81B84" w:rsidRDefault="00AD5E1E" w:rsidP="00C81B84">
      <w:r w:rsidRPr="00C81B84">
        <w:t>Bevilgningen foreslås økt med 774 mill. kroner som følge av den ekstraordinære lønns- og prisjusteringen av budsjettet, jf. nærmere omtale i avsnitt 3.1.</w:t>
      </w:r>
    </w:p>
    <w:p w14:paraId="6DAAAAA8" w14:textId="77777777" w:rsidR="00EE2529" w:rsidRPr="00C81B84" w:rsidRDefault="00AD5E1E" w:rsidP="00C81B84">
      <w:pPr>
        <w:pStyle w:val="avsnitt-undertittel"/>
      </w:pPr>
      <w:r w:rsidRPr="00C81B84">
        <w:t>Oppsummering</w:t>
      </w:r>
    </w:p>
    <w:p w14:paraId="4761DFA6" w14:textId="77777777" w:rsidR="00EE2529" w:rsidRPr="00C81B84" w:rsidRDefault="00AD5E1E" w:rsidP="00C81B84">
      <w:r w:rsidRPr="00C81B84">
        <w:t>Samlet foreslås bevilgningen på posten økt med 1 423,6 mill. kroner.</w:t>
      </w:r>
    </w:p>
    <w:p w14:paraId="10CDBD72" w14:textId="77777777" w:rsidR="00EE2529" w:rsidRPr="00C81B84" w:rsidRDefault="00AD5E1E" w:rsidP="00C81B84">
      <w:pPr>
        <w:pStyle w:val="b-post"/>
      </w:pPr>
      <w:r w:rsidRPr="00C81B84">
        <w:t>Post 73 Basisbevilgning Helse Vest RHF, kan overføres</w:t>
      </w:r>
    </w:p>
    <w:p w14:paraId="3FE98599" w14:textId="77777777" w:rsidR="00EE2529" w:rsidRPr="00C81B84" w:rsidRDefault="00AD5E1E" w:rsidP="00C81B84">
      <w:pPr>
        <w:pStyle w:val="avsnitt-undertittel"/>
      </w:pPr>
      <w:r w:rsidRPr="00C81B84">
        <w:t>Bevilgningsøkning til de regionale helseforetakene</w:t>
      </w:r>
    </w:p>
    <w:p w14:paraId="7CB7077C" w14:textId="77777777" w:rsidR="00EE2529" w:rsidRPr="00C81B84" w:rsidRDefault="00AD5E1E" w:rsidP="00C81B84">
      <w:r w:rsidRPr="00C81B84">
        <w:t>Det vises til omtale av varig budsjettøkning for sykehusene under post 72. Bevilgningen til Helse Vest foreslås økt med 479 mill. kroner som følge av dette.</w:t>
      </w:r>
    </w:p>
    <w:p w14:paraId="14A71623" w14:textId="77777777" w:rsidR="00EE2529" w:rsidRPr="00C81B84" w:rsidRDefault="00AD5E1E" w:rsidP="00C81B84">
      <w:pPr>
        <w:pStyle w:val="avsnitt-undertittel"/>
      </w:pPr>
      <w:r w:rsidRPr="00C81B84">
        <w:t>Redusert pensjonskostnad</w:t>
      </w:r>
    </w:p>
    <w:p w14:paraId="6908FA61" w14:textId="77777777" w:rsidR="00EE2529" w:rsidRPr="00C81B84" w:rsidRDefault="00AD5E1E" w:rsidP="00C81B84">
      <w:r w:rsidRPr="00C81B84">
        <w:t>Bevilgningen foreslås redusert med 248,9 mill. kroner som følge av redusert pensjonskostnad, jf. omtale under post 86.</w:t>
      </w:r>
    </w:p>
    <w:p w14:paraId="187A47E3" w14:textId="77777777" w:rsidR="00EE2529" w:rsidRPr="00C81B84" w:rsidRDefault="00AD5E1E" w:rsidP="00C81B84">
      <w:pPr>
        <w:pStyle w:val="avsnitt-undertittel"/>
      </w:pPr>
      <w:r w:rsidRPr="00C81B84">
        <w:t>Ekstraordinær lønns- og prisjustering</w:t>
      </w:r>
    </w:p>
    <w:p w14:paraId="2624917B" w14:textId="77777777" w:rsidR="00EE2529" w:rsidRPr="00C81B84" w:rsidRDefault="00AD5E1E" w:rsidP="00C81B84">
      <w:r w:rsidRPr="00C81B84">
        <w:t>Bevilgningen foreslås økt med 273,6 mill. kroner som følge av den ekstraordinære lønns- og prisjusteringen av budsjettet, jf. nærmere omtale i avsnitt 3.1.</w:t>
      </w:r>
    </w:p>
    <w:p w14:paraId="63EDD022" w14:textId="77777777" w:rsidR="00EE2529" w:rsidRPr="00C81B84" w:rsidRDefault="00AD5E1E" w:rsidP="00C81B84">
      <w:pPr>
        <w:pStyle w:val="avsnitt-undertittel"/>
      </w:pPr>
      <w:r w:rsidRPr="00C81B84">
        <w:t>Oppsummering</w:t>
      </w:r>
    </w:p>
    <w:p w14:paraId="355687E3" w14:textId="77777777" w:rsidR="00EE2529" w:rsidRPr="00C81B84" w:rsidRDefault="00AD5E1E" w:rsidP="00C81B84">
      <w:r w:rsidRPr="00C81B84">
        <w:t>Samlet foreslås bevilgningen på posten økt med 503,7 mill. kroner.</w:t>
      </w:r>
    </w:p>
    <w:p w14:paraId="53A7D9A5" w14:textId="77777777" w:rsidR="00EE2529" w:rsidRPr="00C81B84" w:rsidRDefault="00AD5E1E" w:rsidP="00C81B84">
      <w:pPr>
        <w:pStyle w:val="b-post"/>
      </w:pPr>
      <w:r w:rsidRPr="00C81B84">
        <w:t>Post 74 Basisbevilgning Helse Midt-Norge RHF, kan overføres</w:t>
      </w:r>
    </w:p>
    <w:p w14:paraId="69556209" w14:textId="77777777" w:rsidR="00EE2529" w:rsidRPr="00C81B84" w:rsidRDefault="00AD5E1E" w:rsidP="00C81B84">
      <w:pPr>
        <w:pStyle w:val="avsnitt-undertittel"/>
      </w:pPr>
      <w:r w:rsidRPr="00C81B84">
        <w:t>Bevilgningsøkning til de regionale helseforetakene</w:t>
      </w:r>
    </w:p>
    <w:p w14:paraId="0B9EDDF9" w14:textId="77777777" w:rsidR="00EE2529" w:rsidRPr="00C81B84" w:rsidRDefault="00AD5E1E" w:rsidP="00C81B84">
      <w:r w:rsidRPr="00C81B84">
        <w:t>Det vises til omtale av varig budsjettøkning for sykehusene under post 72. Bevilgningen til Helse Midt-Norge foreslås økt med 357 mill. kroner som følge av dette.</w:t>
      </w:r>
    </w:p>
    <w:p w14:paraId="68B63FBE" w14:textId="77777777" w:rsidR="00EE2529" w:rsidRPr="00C81B84" w:rsidRDefault="00AD5E1E" w:rsidP="00C81B84">
      <w:pPr>
        <w:pStyle w:val="avsnitt-undertittel"/>
      </w:pPr>
      <w:r w:rsidRPr="00C81B84">
        <w:t>Redusert pensjonskostnad</w:t>
      </w:r>
    </w:p>
    <w:p w14:paraId="32B85542" w14:textId="77777777" w:rsidR="00EE2529" w:rsidRPr="00C81B84" w:rsidRDefault="00AD5E1E" w:rsidP="00C81B84">
      <w:r w:rsidRPr="00C81B84">
        <w:t>Bevilgningen foreslås redusert med 185,6 mill. kroner som følge av redusert pensjonskostnad, jf. omtale under post 86.</w:t>
      </w:r>
    </w:p>
    <w:p w14:paraId="64AB9AC4" w14:textId="77777777" w:rsidR="00EE2529" w:rsidRPr="00C81B84" w:rsidRDefault="00AD5E1E" w:rsidP="00C81B84">
      <w:pPr>
        <w:pStyle w:val="avsnitt-undertittel"/>
      </w:pPr>
      <w:r w:rsidRPr="00C81B84">
        <w:t>Ekstraordinær lønns- og prisjustering</w:t>
      </w:r>
    </w:p>
    <w:p w14:paraId="265D5095" w14:textId="77777777" w:rsidR="00EE2529" w:rsidRPr="00C81B84" w:rsidRDefault="00AD5E1E" w:rsidP="00C81B84">
      <w:r w:rsidRPr="00C81B84">
        <w:t>Bevilgningen foreslås økt med 203,7 mill. kroner som følge av den ekstraordinære lønns- og prisjusteringen av budsjettet, jf. nærmere omtale i avsnitt 3.1.</w:t>
      </w:r>
    </w:p>
    <w:p w14:paraId="64E935E0" w14:textId="77777777" w:rsidR="00EE2529" w:rsidRPr="00C81B84" w:rsidRDefault="00AD5E1E" w:rsidP="00C81B84">
      <w:pPr>
        <w:pStyle w:val="avsnitt-undertittel"/>
      </w:pPr>
      <w:r w:rsidRPr="00C81B84">
        <w:t>Oppsummering</w:t>
      </w:r>
    </w:p>
    <w:p w14:paraId="61C4B2BB" w14:textId="77777777" w:rsidR="00EE2529" w:rsidRPr="00C81B84" w:rsidRDefault="00AD5E1E" w:rsidP="00C81B84">
      <w:r w:rsidRPr="00C81B84">
        <w:t>Samlet foreslås bevilgningen på posten økt med 375,1 mill. kroner.</w:t>
      </w:r>
    </w:p>
    <w:p w14:paraId="5209A066" w14:textId="77777777" w:rsidR="00EE2529" w:rsidRPr="00C81B84" w:rsidRDefault="00AD5E1E" w:rsidP="00C81B84">
      <w:pPr>
        <w:pStyle w:val="b-post"/>
      </w:pPr>
      <w:r w:rsidRPr="00C81B84">
        <w:t>Post 75 Basisbevilgning Helse Nord RHF, kan overføres</w:t>
      </w:r>
    </w:p>
    <w:p w14:paraId="565B5B8B" w14:textId="77777777" w:rsidR="00EE2529" w:rsidRPr="00C81B84" w:rsidRDefault="00AD5E1E" w:rsidP="00C81B84">
      <w:pPr>
        <w:pStyle w:val="avsnitt-undertittel"/>
      </w:pPr>
      <w:r w:rsidRPr="00C81B84">
        <w:t>Bevilgningsøkning til de regionale helseforetakene</w:t>
      </w:r>
    </w:p>
    <w:p w14:paraId="09D3D252" w14:textId="77777777" w:rsidR="00EE2529" w:rsidRPr="00C81B84" w:rsidRDefault="00AD5E1E" w:rsidP="00C81B84">
      <w:r w:rsidRPr="00C81B84">
        <w:t>Det vises til omtale av varig budsjettøkning for sykehusene under post 72. Bevilgningen til Helse Nord foreslås økt med 310 mill. kroner som følge av dette.</w:t>
      </w:r>
    </w:p>
    <w:p w14:paraId="1E3839B5" w14:textId="77777777" w:rsidR="00EE2529" w:rsidRPr="00C81B84" w:rsidRDefault="00AD5E1E" w:rsidP="00C81B84">
      <w:pPr>
        <w:pStyle w:val="avsnitt-undertittel"/>
      </w:pPr>
      <w:r w:rsidRPr="00C81B84">
        <w:t>Redusert pensjonskostnad</w:t>
      </w:r>
    </w:p>
    <w:p w14:paraId="6E0A84C8" w14:textId="77777777" w:rsidR="00EE2529" w:rsidRPr="00C81B84" w:rsidRDefault="00AD5E1E" w:rsidP="00C81B84">
      <w:r w:rsidRPr="00C81B84">
        <w:t>Bevilgningen foreslås redusert med 161,1 mill. kroner som følge av redusert pensjonskostnad, jf. omtale under post 86.</w:t>
      </w:r>
    </w:p>
    <w:p w14:paraId="2494D70E" w14:textId="77777777" w:rsidR="00EE2529" w:rsidRPr="00C81B84" w:rsidRDefault="00AD5E1E" w:rsidP="00C81B84">
      <w:pPr>
        <w:pStyle w:val="avsnitt-undertittel"/>
      </w:pPr>
      <w:r w:rsidRPr="00C81B84">
        <w:t>Ekstraordinær lønns- og prisjustering</w:t>
      </w:r>
    </w:p>
    <w:p w14:paraId="7D0B0B39" w14:textId="77777777" w:rsidR="00EE2529" w:rsidRPr="00C81B84" w:rsidRDefault="00AD5E1E" w:rsidP="00C81B84">
      <w:r w:rsidRPr="00C81B84">
        <w:t>Bevilgningen foreslås økt med 176,0 mill. kroner som følge av den ekstraordinære lønns- og prisjusteringen av budsjettet, jf. nærmere omtale i avsnitt 3.1.</w:t>
      </w:r>
    </w:p>
    <w:p w14:paraId="2BBA936D" w14:textId="77777777" w:rsidR="00EE2529" w:rsidRPr="00C81B84" w:rsidRDefault="00AD5E1E" w:rsidP="00C81B84">
      <w:pPr>
        <w:pStyle w:val="avsnitt-undertittel"/>
      </w:pPr>
      <w:r w:rsidRPr="00C81B84">
        <w:t>Oppsummering</w:t>
      </w:r>
    </w:p>
    <w:p w14:paraId="2FB6910B" w14:textId="77777777" w:rsidR="00EE2529" w:rsidRPr="00C81B84" w:rsidRDefault="00AD5E1E" w:rsidP="00C81B84">
      <w:r w:rsidRPr="00C81B84">
        <w:t>Samlet foreslås bevilgningen på posten økt med 324,9 mill. kroner.</w:t>
      </w:r>
    </w:p>
    <w:p w14:paraId="09E721AD" w14:textId="77777777" w:rsidR="00EE2529" w:rsidRPr="00C81B84" w:rsidRDefault="00AD5E1E" w:rsidP="00C81B84">
      <w:pPr>
        <w:pStyle w:val="b-post"/>
      </w:pPr>
      <w:r w:rsidRPr="00C81B84">
        <w:t>Post 76 Innsatsstyrt finansiering, overslagsbevilgning</w:t>
      </w:r>
    </w:p>
    <w:p w14:paraId="030392B0" w14:textId="77777777" w:rsidR="00EE2529" w:rsidRPr="00C81B84" w:rsidRDefault="00AD5E1E" w:rsidP="00C81B84">
      <w:pPr>
        <w:pStyle w:val="avsnitt-undertittel"/>
      </w:pPr>
      <w:r w:rsidRPr="00C81B84">
        <w:t>Aktivitetsutvikling ISF 2022</w:t>
      </w:r>
    </w:p>
    <w:p w14:paraId="3B1F1D30" w14:textId="77777777" w:rsidR="00EE2529" w:rsidRPr="00C81B84" w:rsidRDefault="00AD5E1E" w:rsidP="00C81B84">
      <w:r w:rsidRPr="00C81B84">
        <w:t xml:space="preserve">Saldert budsjett 2022 ble fastsatt med utgangspunkt i Saldert budsjett 2021 fratrukket ekstraordinære aktivitetsbevilgninger i forbindelse med koronapandemien, og la til rette for en aktivitetsvekst på om lag 1,6 pst. fra dette nivået. Bevilgningen ble redusert med 700 mill. kroner i 2022, jf. Stortingets behandling av forslag i </w:t>
      </w:r>
      <w:proofErr w:type="spellStart"/>
      <w:r w:rsidRPr="00C81B84">
        <w:t>Prop</w:t>
      </w:r>
      <w:proofErr w:type="spellEnd"/>
      <w:r w:rsidRPr="00C81B84">
        <w:t xml:space="preserve">. 115 S (2021–2022) om å kompensere de regionale helseforetakene for tapte aktivitetsbaserte inntekter første tertial 2022. Det vises videre til Stortingets behandling av </w:t>
      </w:r>
      <w:proofErr w:type="spellStart"/>
      <w:r w:rsidRPr="00C81B84">
        <w:t>Prop</w:t>
      </w:r>
      <w:proofErr w:type="spellEnd"/>
      <w:r w:rsidRPr="00C81B84">
        <w:t>. 19 S (2022–2023) der bevilgningen på posten ble redusert med 308,4 mill. kroner som følge av ny informasjon om aktivitetsutviklingen i sykehusene i 2022 og endelig avregningsgrunnlag for 2021.</w:t>
      </w:r>
    </w:p>
    <w:p w14:paraId="33AF9D92" w14:textId="77777777" w:rsidR="00EE2529" w:rsidRPr="00C81B84" w:rsidRDefault="00AD5E1E" w:rsidP="00C81B84">
      <w:r w:rsidRPr="00C81B84">
        <w:t xml:space="preserve">Oppdaterte analyser for hele </w:t>
      </w:r>
      <w:proofErr w:type="spellStart"/>
      <w:r w:rsidRPr="00C81B84">
        <w:t>årsaktiviteten</w:t>
      </w:r>
      <w:proofErr w:type="spellEnd"/>
      <w:r w:rsidRPr="00C81B84">
        <w:t xml:space="preserve"> i 2022 tilsier at aktiviteten ble høyere enn det som ble lagt til grunn i </w:t>
      </w:r>
      <w:proofErr w:type="spellStart"/>
      <w:r w:rsidRPr="00C81B84">
        <w:t>Prop</w:t>
      </w:r>
      <w:proofErr w:type="spellEnd"/>
      <w:r w:rsidRPr="00C81B84">
        <w:t>. 19 S (2022–2023), tilsvarende om lag 60,1 mill. kroner. Aktivitetsveksten i 2022 anslås nå til 2,6 pst. fra faktisk nivå i 2021.</w:t>
      </w:r>
    </w:p>
    <w:p w14:paraId="733CC06E" w14:textId="77777777" w:rsidR="00EE2529" w:rsidRPr="00C81B84" w:rsidRDefault="00AD5E1E" w:rsidP="00C81B84">
      <w:r w:rsidRPr="00C81B84">
        <w:t>Helse- og omsorgsdepartementet vil komme tilbake til endelig avregning for 2022 i forbindelse med nysalderingen av statsbudsjettet for 2023, inkludert eventuelle justeringer som følge av behandling av enkeltsaker i avregningsutvalget.</w:t>
      </w:r>
    </w:p>
    <w:p w14:paraId="7CAF265B" w14:textId="77777777" w:rsidR="00EE2529" w:rsidRPr="00C81B84" w:rsidRDefault="00AD5E1E" w:rsidP="00C81B84">
      <w:pPr>
        <w:pStyle w:val="avsnitt-undertittel"/>
      </w:pPr>
      <w:r w:rsidRPr="00C81B84">
        <w:t>Ekstraordinær lønns- og prisjustering</w:t>
      </w:r>
    </w:p>
    <w:p w14:paraId="665F6E90" w14:textId="77777777" w:rsidR="00EE2529" w:rsidRPr="00C81B84" w:rsidRDefault="00AD5E1E" w:rsidP="00C81B84">
      <w:r w:rsidRPr="00C81B84">
        <w:t>Bevilgningen foreslås økt med 496,1 mill. kroner som følge av den ekstraordinære lønns- og prisjusteringen av budsjettet, jf. nærmere omtale i avsnitt 3.1. Denne økningen vil håndteres gjennom justering av enhetsprisen i innsatsstyrt finansiering.</w:t>
      </w:r>
    </w:p>
    <w:p w14:paraId="76216DBD" w14:textId="77777777" w:rsidR="00EE2529" w:rsidRPr="00C81B84" w:rsidRDefault="00AD5E1E" w:rsidP="00C81B84">
      <w:pPr>
        <w:pStyle w:val="b-post"/>
      </w:pPr>
      <w:r w:rsidRPr="00C81B84">
        <w:t>Post 77 Laboratorie- og radiologiske undersøkelser, overslagsbevilgning</w:t>
      </w:r>
    </w:p>
    <w:p w14:paraId="7B7BED48" w14:textId="77777777" w:rsidR="00EE2529" w:rsidRPr="00C81B84" w:rsidRDefault="00AD5E1E" w:rsidP="00C81B84">
      <w:pPr>
        <w:pStyle w:val="avsnitt-undertittel"/>
      </w:pPr>
      <w:r w:rsidRPr="00C81B84">
        <w:t>Aktivitet 2022</w:t>
      </w:r>
    </w:p>
    <w:p w14:paraId="5C4AECA6" w14:textId="77777777" w:rsidR="00EE2529" w:rsidRPr="00C81B84" w:rsidRDefault="00AD5E1E" w:rsidP="00C81B84">
      <w:r w:rsidRPr="00C81B84">
        <w:t xml:space="preserve">Saldert budsjett 2022 på 3 438 mill. kroner la til rette for en aktivitetsvekst på om lag 2,7 pst. utover Saldert budsjett 2021. Regnskapet for 2022 viser at utbetalingene ble 4 177 mill. kroner. Dette er 19 mill. kroner lavere enn budsjett etter Stortingets behandling av </w:t>
      </w:r>
      <w:proofErr w:type="spellStart"/>
      <w:r w:rsidRPr="00C81B84">
        <w:t>Prop</w:t>
      </w:r>
      <w:proofErr w:type="spellEnd"/>
      <w:r w:rsidRPr="00C81B84">
        <w:t xml:space="preserve">. 19 S (2022–2023), jf. </w:t>
      </w:r>
      <w:proofErr w:type="spellStart"/>
      <w:r w:rsidRPr="00C81B84">
        <w:t>Innst</w:t>
      </w:r>
      <w:proofErr w:type="spellEnd"/>
      <w:r w:rsidRPr="00C81B84">
        <w:t>. 133 S (2022–2023).</w:t>
      </w:r>
    </w:p>
    <w:p w14:paraId="41658222" w14:textId="77777777" w:rsidR="00EE2529" w:rsidRPr="00C81B84" w:rsidRDefault="00AD5E1E" w:rsidP="00C81B84">
      <w:pPr>
        <w:pStyle w:val="avsnitt-undertittel"/>
      </w:pPr>
      <w:r w:rsidRPr="00C81B84">
        <w:t>Aktivitet 2023</w:t>
      </w:r>
    </w:p>
    <w:p w14:paraId="6E3E266B" w14:textId="77777777" w:rsidR="00EE2529" w:rsidRPr="00C81B84" w:rsidRDefault="00AD5E1E" w:rsidP="00C81B84">
      <w:r w:rsidRPr="00C81B84">
        <w:t>Saldert budsjett 2023 la til rette for en vekst tilsvarende om lag 2,5 pst. utover Saldert budsjett 2022. Saldert budsjett for 2023 er 3 624 mill. kroner. Prognosen for 2023, basert på oppdaterte aktivitetstall per februar 2023 anslår en samlet aktivitetsvekst på 2,9 pst. Det tilsier at utbetalingene vil bli 96 mill. kroner høyere enn saldert budsjett for 2023. Bevilgningen foreslås økt med 96 mill. kroner.</w:t>
      </w:r>
    </w:p>
    <w:p w14:paraId="6154CF6E" w14:textId="77777777" w:rsidR="00EE2529" w:rsidRPr="00C81B84" w:rsidRDefault="00AD5E1E" w:rsidP="00C81B84">
      <w:pPr>
        <w:pStyle w:val="avsnitt-undertittel"/>
      </w:pPr>
      <w:r w:rsidRPr="00C81B84">
        <w:t>Ekstraordinær lønns- og prisjustering</w:t>
      </w:r>
    </w:p>
    <w:p w14:paraId="0DA692D8" w14:textId="77777777" w:rsidR="00EE2529" w:rsidRPr="00C81B84" w:rsidRDefault="00AD5E1E" w:rsidP="00C81B84">
      <w:r w:rsidRPr="00C81B84">
        <w:t xml:space="preserve">Bevilgningen foreslås økt med 48,9 mill. kroner som følge av den ekstraordinære lønns- og prisjusteringen av budsjettet, jf. nærmere omtale i avsnitt 3.1. Aktivitet utført i første halvår vil bli etterbetalt av </w:t>
      </w:r>
      <w:proofErr w:type="spellStart"/>
      <w:r w:rsidRPr="00C81B84">
        <w:t>Helfo</w:t>
      </w:r>
      <w:proofErr w:type="spellEnd"/>
      <w:r w:rsidRPr="00C81B84">
        <w:t>.</w:t>
      </w:r>
    </w:p>
    <w:p w14:paraId="4A5C20D1" w14:textId="77777777" w:rsidR="00EE2529" w:rsidRPr="00C81B84" w:rsidRDefault="00AD5E1E" w:rsidP="00C81B84">
      <w:pPr>
        <w:pStyle w:val="avsnitt-undertittel"/>
      </w:pPr>
      <w:r w:rsidRPr="00C81B84">
        <w:t>Egenandelsfritak for LAR-behandling</w:t>
      </w:r>
    </w:p>
    <w:p w14:paraId="4B63BC2E" w14:textId="77777777" w:rsidR="00EE2529" w:rsidRPr="00C81B84" w:rsidRDefault="00AD5E1E" w:rsidP="00C81B84">
      <w:r w:rsidRPr="00C81B84">
        <w:t>Det foreslås at det innføres egenandelsfritak for LAR-behandling ved sykehusene. Bevilgningen foreslås økt med 21 mill. kroner, jf. omtale under kap. 2752 post 72.</w:t>
      </w:r>
    </w:p>
    <w:p w14:paraId="4C370AC6" w14:textId="77777777" w:rsidR="00EE2529" w:rsidRPr="00C81B84" w:rsidRDefault="00AD5E1E" w:rsidP="00C81B84">
      <w:pPr>
        <w:pStyle w:val="avsnitt-undertittel"/>
      </w:pPr>
      <w:r w:rsidRPr="00C81B84">
        <w:t>Oppsummering</w:t>
      </w:r>
    </w:p>
    <w:p w14:paraId="76A53481" w14:textId="77777777" w:rsidR="00EE2529" w:rsidRPr="00C81B84" w:rsidRDefault="00AD5E1E" w:rsidP="00C81B84">
      <w:r w:rsidRPr="00C81B84">
        <w:t>Samlet foreslås bevilgningen på posten økt med 165,9 mill. kroner.</w:t>
      </w:r>
    </w:p>
    <w:p w14:paraId="3ADC2C41" w14:textId="77777777" w:rsidR="00EE2529" w:rsidRPr="00C81B84" w:rsidRDefault="00AD5E1E" w:rsidP="00C81B84">
      <w:pPr>
        <w:pStyle w:val="b-post"/>
      </w:pPr>
      <w:r w:rsidRPr="00C81B84">
        <w:t>Post 82 Investeringslån, kan overføres</w:t>
      </w:r>
    </w:p>
    <w:p w14:paraId="2B9A88F7" w14:textId="77777777" w:rsidR="00EE2529" w:rsidRPr="00C81B84" w:rsidRDefault="00AD5E1E" w:rsidP="00C81B84">
      <w:r w:rsidRPr="00C81B84">
        <w:t xml:space="preserve">Det foreslås å endre prinsippet for prisjustering av lånerammene til de regionale helseforetakene slik at statlige lånerammer prisjusteres med faktisk </w:t>
      </w:r>
      <w:proofErr w:type="spellStart"/>
      <w:r w:rsidRPr="00C81B84">
        <w:t>byggekostnadsindeks</w:t>
      </w:r>
      <w:proofErr w:type="spellEnd"/>
      <w:r w:rsidRPr="00C81B84">
        <w:t xml:space="preserve"> som Statsbygg bruker for å prisjustere rammene i sine prosjekter. Frem til nå har lånerammen blitt justert med den generelle </w:t>
      </w:r>
      <w:proofErr w:type="spellStart"/>
      <w:r w:rsidRPr="00C81B84">
        <w:t>deflatoren</w:t>
      </w:r>
      <w:proofErr w:type="spellEnd"/>
      <w:r w:rsidRPr="00C81B84">
        <w:t xml:space="preserve"> som benyttes for prisjustering av driftsbevilgninger til spesialisthelsetjenesten. Endringen gjøres også med tilbakevirkende kraft for perioden 2015 til 2022 for prosjekter med lånebevilgning i 2023. Det medfører en økning i gjenværende lånerammer på om lag 5,4 mrd. kroner. Forslaget skal legge til rette for en låneandel på 70 pst. av P85, i tråd med intensjonen for låneordningen.</w:t>
      </w:r>
    </w:p>
    <w:p w14:paraId="62852CEB" w14:textId="77777777" w:rsidR="00EE2529" w:rsidRPr="00C81B84" w:rsidRDefault="00AD5E1E" w:rsidP="00C81B84">
      <w:r w:rsidRPr="00C81B84">
        <w:t>Bevilgningen foreslås økt med 1 252 mill. kroner.</w:t>
      </w:r>
    </w:p>
    <w:p w14:paraId="2A190E43" w14:textId="77777777" w:rsidR="00EE2529" w:rsidRPr="00C81B84" w:rsidRDefault="00AD5E1E" w:rsidP="00C81B84">
      <w:pPr>
        <w:pStyle w:val="avsnitt-undertittel"/>
      </w:pPr>
      <w:r w:rsidRPr="00C81B84">
        <w:t>Ekstraordinær lønns- og prisjustering</w:t>
      </w:r>
    </w:p>
    <w:p w14:paraId="1E44E07B" w14:textId="77777777" w:rsidR="00EE2529" w:rsidRPr="00C81B84" w:rsidRDefault="00AD5E1E" w:rsidP="00C81B84">
      <w:r w:rsidRPr="00C81B84">
        <w:t>Bevilgningen foreslås økt med 210,4 mill. kroner som følge av den ekstraordinære lønns- og prisjusteringen av budsjettet, jf. nærmere omtale i avsnitt 3.1.</w:t>
      </w:r>
    </w:p>
    <w:p w14:paraId="536494BE" w14:textId="77777777" w:rsidR="00EE2529" w:rsidRPr="00C81B84" w:rsidRDefault="00AD5E1E" w:rsidP="00C81B84">
      <w:pPr>
        <w:pStyle w:val="avsnitt-undertittel"/>
      </w:pPr>
      <w:r w:rsidRPr="00C81B84">
        <w:t>Oppsummering</w:t>
      </w:r>
    </w:p>
    <w:p w14:paraId="54AB107E" w14:textId="77777777" w:rsidR="00EE2529" w:rsidRPr="00C81B84" w:rsidRDefault="00AD5E1E" w:rsidP="00C81B84">
      <w:r w:rsidRPr="00C81B84">
        <w:t>Samlet foreslås bevilgningen på posten økt med 1 462,4 mill. kroner.</w:t>
      </w:r>
    </w:p>
    <w:p w14:paraId="41A498F3" w14:textId="77777777" w:rsidR="00EE2529" w:rsidRPr="00C81B84" w:rsidRDefault="00AD5E1E" w:rsidP="00C81B84">
      <w:pPr>
        <w:pStyle w:val="b-post"/>
      </w:pPr>
      <w:r w:rsidRPr="00C81B84">
        <w:t>Post 86 Driftskreditter</w:t>
      </w:r>
    </w:p>
    <w:p w14:paraId="628C80AF" w14:textId="77777777" w:rsidR="00EE2529" w:rsidRPr="00C81B84" w:rsidRDefault="00AD5E1E" w:rsidP="00C81B84">
      <w:r w:rsidRPr="00C81B84">
        <w:t xml:space="preserve">I </w:t>
      </w:r>
      <w:proofErr w:type="spellStart"/>
      <w:r w:rsidRPr="00C81B84">
        <w:t>Prop</w:t>
      </w:r>
      <w:proofErr w:type="spellEnd"/>
      <w:r w:rsidRPr="00C81B84">
        <w:t>. 1 S (2022–2023) ble det lagt til grunn et anslag for samlede pensjonskostnader for helseforetakene på 16 100 mill. kroner inkl. arbeidsgiveravgift og pensjonspremier på 23 700 mill. kroner inkl. arbeidsgiveravgift. Anslaget for pensjonspremie for 2023 ble utarbeidet på bakgrunn av en lønnsvekstforutsetning på 4,2 pst. Oppdaterte beregninger fra pensjonsleverandørene for 2023 innebærer et anslag for pensjonskostnader på 14 800 mill. kroner og pensjonspremier på 30 925 mill. kroner.</w:t>
      </w:r>
    </w:p>
    <w:p w14:paraId="4331B4AE" w14:textId="77777777" w:rsidR="00EE2529" w:rsidRPr="00C81B84" w:rsidRDefault="00AD5E1E" w:rsidP="00C81B84">
      <w:r w:rsidRPr="00C81B84">
        <w:t>Den reduserte pensjonskostnaden sammenlignet med Saldert budsjett 2023 forklares hovedsakelig ved endringer i de økonomiske forutsetningene som ligger til grunn for beregning av pensjonskostnaden, herunder spesielt økt forventet avkastning fra 3,7 pst. til 5,1 pst. Basisbevilgningen til de regionale helseforetakene over kap. 732, postene 72–75 foreslås samlet redusert med 1 300 mill. kroner, tilsvarende reduksjonen i anslått pensjonskostnad.</w:t>
      </w:r>
    </w:p>
    <w:p w14:paraId="64ED61C2" w14:textId="77777777" w:rsidR="00EE2529" w:rsidRPr="00C81B84" w:rsidRDefault="00AD5E1E" w:rsidP="00C81B84">
      <w:r w:rsidRPr="00C81B84">
        <w:t>Nytt anslag for pensjonspremie for 2023 innebærer en økning på 7 225 mill. kroner sammenlignet med Saldert budsjett 2023 og forklares dels gjennom et økt lønnsvekstanslag fra 4,2 pst. til 5¼ pst. Det er i tillegg langt høyere inflasjon enn tidligere forventet og tidligere benyttet anslag for G-regulering er nå kraftig justert. I tillegg påvirkes regulering av løpende alderspensjoner som følge av økt lønnsvekst og økt inflasjon.</w:t>
      </w:r>
    </w:p>
    <w:p w14:paraId="01CC348F" w14:textId="77777777" w:rsidR="00EE2529" w:rsidRPr="00C81B84" w:rsidRDefault="00AD5E1E" w:rsidP="00C81B84">
      <w:r w:rsidRPr="00C81B84">
        <w:t>I sum gir den reduserte basisrammen og den økte anslåtte pensjonspremien et økt likviditetsbehov på 8 525 mill. kroner. For å dekke de regionale helseforetakenes likviditetsbehov foreslås det å gi helseforetakene anledning til å bruke 6 mrd. kroner av premiefond til betaling av pensjonspremier i 2023, i tillegg til allerede vedtatt bruk av 1 mrd. kroner fra premiefond i Saldert budsjett 2023. Det svares ikke arbeidsgiveravgift av premie dekket gjennom premiefond, noe som reduserer likviditetsbehovet med 846 mill. kroner. Det resterende økte likviditetsbehovet utgjør dermed 1 679 mill. kroner som foreslås håndtert gjennom å øke driftskredittrammen til de regionale helseforetakenes med 1 679 mill. kroner til 22 143 mill. kroner. Det endrede likviditetsbehovet som følge av økt pensjonspremie, redusert basisramme og økt bruk av premiefond er dermed i sum håndtert.</w:t>
      </w:r>
    </w:p>
    <w:p w14:paraId="120906B4" w14:textId="77777777" w:rsidR="00EE2529" w:rsidRPr="00C81B84" w:rsidRDefault="00AD5E1E" w:rsidP="00C81B84">
      <w:r w:rsidRPr="00C81B84">
        <w:t>Endelig pensjonspremie for 2023 vil først være kjent etter at lønnsoppgjørene i sektoren er ferdigstilt. Regjeringen vil komme tilbake til håndtering av eventuelle endringer i nysalderingen for 2023.</w:t>
      </w:r>
    </w:p>
    <w:p w14:paraId="7F52D612" w14:textId="77777777" w:rsidR="00EE2529" w:rsidRPr="00C81B84" w:rsidRDefault="00AD5E1E" w:rsidP="00C81B84">
      <w:r w:rsidRPr="00C81B84">
        <w:t>Driftskredittrammen til de regionale helseforetakene foreslås økt med 1 679 mill. kroner.</w:t>
      </w:r>
    </w:p>
    <w:p w14:paraId="27EB679A" w14:textId="77777777" w:rsidR="00EE2529" w:rsidRPr="00C81B84" w:rsidRDefault="00AD5E1E" w:rsidP="00C81B84">
      <w:pPr>
        <w:pStyle w:val="b-budkaptit"/>
      </w:pPr>
      <w:r w:rsidRPr="00C81B84">
        <w:t>Kap. 740 Helsedirektoratet</w:t>
      </w:r>
    </w:p>
    <w:p w14:paraId="0CF24A8D" w14:textId="77777777" w:rsidR="00EE2529" w:rsidRPr="00C81B84" w:rsidRDefault="00AD5E1E" w:rsidP="00C81B84">
      <w:pPr>
        <w:pStyle w:val="b-post"/>
      </w:pPr>
      <w:r w:rsidRPr="00C81B84">
        <w:t>Post 01 Driftsutgifter</w:t>
      </w:r>
    </w:p>
    <w:p w14:paraId="4622C143" w14:textId="77777777" w:rsidR="00EE2529" w:rsidRPr="00C81B84" w:rsidRDefault="00AD5E1E" w:rsidP="00C81B84">
      <w:pPr>
        <w:pStyle w:val="avsnitt-undertittel"/>
      </w:pPr>
      <w:r w:rsidRPr="00C81B84">
        <w:t>Ny oppgjørsordning for legemidler med konfidensielle priser</w:t>
      </w:r>
    </w:p>
    <w:p w14:paraId="3E5D1077" w14:textId="77777777" w:rsidR="00EE2529" w:rsidRPr="00C81B84" w:rsidRDefault="00AD5E1E" w:rsidP="00C81B84">
      <w:r w:rsidRPr="00C81B84">
        <w:t>Bevilgningen foreslås økt med 0,5 mill. kroner til etablering av ny oppgjørsordning for konfidensielle priser på legemidler finansiert av folketrygden. Etablering av ny oppgjørsordning for konfidensielle priser på legemidler vil gi lavere utgifter til refusjon av legemidler. Det vises til omtale under kap. 746, post 01 og kap. 2751, post 70.</w:t>
      </w:r>
    </w:p>
    <w:p w14:paraId="134D7901" w14:textId="77777777" w:rsidR="00EE2529" w:rsidRPr="00C81B84" w:rsidRDefault="00AD5E1E" w:rsidP="00C81B84">
      <w:pPr>
        <w:pStyle w:val="avsnitt-undertittel"/>
      </w:pPr>
      <w:r w:rsidRPr="00C81B84">
        <w:t>Rettsaker innen tvungent psykisk helsevern</w:t>
      </w:r>
    </w:p>
    <w:p w14:paraId="1E27D1B0" w14:textId="77777777" w:rsidR="00EE2529" w:rsidRPr="00C81B84" w:rsidRDefault="00AD5E1E" w:rsidP="00C81B84">
      <w:r w:rsidRPr="00C81B84">
        <w:t>Bevilgningen foreslås økt med 2,5 mill. kroner til ansettelse av advokater/advokatfullmektiger som skal føre rettssaker innen tvungent psykisk helsevern. Antall søksmål på kontrollkommisjonenes vedtak er økende. I årene 2015, 2019 og 2022 var antall søksmål hhv. 233, 300 og 466. Stevningene må håndteres fortløpende. Helsedirektoratets arbeid med søksmålene skjer i samarbeid med regjeringsadvokaten.</w:t>
      </w:r>
    </w:p>
    <w:p w14:paraId="78A41ADC" w14:textId="77777777" w:rsidR="00EE2529" w:rsidRPr="00C81B84" w:rsidRDefault="00AD5E1E" w:rsidP="00C81B84">
      <w:pPr>
        <w:pStyle w:val="avsnitt-undertittel"/>
      </w:pPr>
      <w:r w:rsidRPr="00C81B84">
        <w:t>Midlertidig økt arbeidsgiveravgift</w:t>
      </w:r>
    </w:p>
    <w:p w14:paraId="4AA76687" w14:textId="77777777" w:rsidR="00EE2529" w:rsidRPr="00C81B84" w:rsidRDefault="00AD5E1E" w:rsidP="00C81B84">
      <w:r w:rsidRPr="00C81B84">
        <w:t>Bevilgningen foreslås økt med 4 mill. kroner til utgifter som følge av den midlertidig økte arbeidsgiveravgiften på inntekt over 750 000 kroner, jf. nærmere omtale i avsnitt 3.2</w:t>
      </w:r>
    </w:p>
    <w:p w14:paraId="13152595" w14:textId="77777777" w:rsidR="00EE2529" w:rsidRPr="00C81B84" w:rsidRDefault="00AD5E1E" w:rsidP="00C81B84">
      <w:pPr>
        <w:pStyle w:val="avsnitt-undertittel"/>
      </w:pPr>
      <w:r w:rsidRPr="00C81B84">
        <w:t>Ekstraordinær lønns- og prisjustering</w:t>
      </w:r>
    </w:p>
    <w:p w14:paraId="2D4F851E" w14:textId="77777777" w:rsidR="00EE2529" w:rsidRPr="00C81B84" w:rsidRDefault="00AD5E1E" w:rsidP="00C81B84">
      <w:r w:rsidRPr="00C81B84">
        <w:t>Bevilgningen foreslås økt med 13,3 mill. kroner som følge av den ekstraordinære lønns- og prisjusteringen av budsjettet, jf. nærmere omtale i avsnitt 3.1</w:t>
      </w:r>
    </w:p>
    <w:p w14:paraId="5EB2AE62" w14:textId="77777777" w:rsidR="00EE2529" w:rsidRPr="00C81B84" w:rsidRDefault="00AD5E1E" w:rsidP="00C81B84">
      <w:pPr>
        <w:pStyle w:val="avsnitt-undertittel"/>
      </w:pPr>
      <w:r w:rsidRPr="00C81B84">
        <w:t>Oppsummering</w:t>
      </w:r>
    </w:p>
    <w:p w14:paraId="07D8C151" w14:textId="77777777" w:rsidR="00EE2529" w:rsidRPr="00C81B84" w:rsidRDefault="00AD5E1E" w:rsidP="00C81B84">
      <w:r w:rsidRPr="00C81B84">
        <w:t>Samlet foreslås bevilgningen på posten økt med 20,3 mill. kroner</w:t>
      </w:r>
    </w:p>
    <w:p w14:paraId="217D007E" w14:textId="77777777" w:rsidR="00EE2529" w:rsidRPr="00C81B84" w:rsidRDefault="00AD5E1E" w:rsidP="00C81B84">
      <w:pPr>
        <w:pStyle w:val="b-budkaptit"/>
      </w:pPr>
      <w:r w:rsidRPr="00C81B84">
        <w:t>Kap. 3740 Helsedirektoratet</w:t>
      </w:r>
    </w:p>
    <w:p w14:paraId="5388A0DD" w14:textId="77777777" w:rsidR="00EE2529" w:rsidRPr="00C81B84" w:rsidRDefault="00AD5E1E" w:rsidP="00C81B84">
      <w:pPr>
        <w:pStyle w:val="b-post"/>
      </w:pPr>
      <w:r w:rsidRPr="00C81B84">
        <w:t>Post 05 Helsetjenester til utenlandsboende mv.</w:t>
      </w:r>
    </w:p>
    <w:p w14:paraId="3B9015E0" w14:textId="77777777" w:rsidR="00EE2529" w:rsidRPr="00C81B84" w:rsidRDefault="00AD5E1E" w:rsidP="00C81B84">
      <w:r w:rsidRPr="00C81B84">
        <w:t>Regnskap for 2022 og inntektsutviklingen hittil i 2023 tilsier at inntektene vil bli lavere enn anslått i saldert budsjett. Bevilgningen foreslås redusert med 15 mill. kroner.</w:t>
      </w:r>
    </w:p>
    <w:p w14:paraId="21A4192E" w14:textId="77777777" w:rsidR="00EE2529" w:rsidRPr="00C81B84" w:rsidRDefault="00AD5E1E" w:rsidP="00C81B84">
      <w:pPr>
        <w:pStyle w:val="b-budkaptit"/>
      </w:pPr>
      <w:r w:rsidRPr="00C81B84">
        <w:t>Kap. 745 Folkehelseinstituttet</w:t>
      </w:r>
    </w:p>
    <w:p w14:paraId="2F66B548" w14:textId="77777777" w:rsidR="00EE2529" w:rsidRPr="00C81B84" w:rsidRDefault="00AD5E1E" w:rsidP="00C81B84">
      <w:pPr>
        <w:pStyle w:val="b-post"/>
      </w:pPr>
      <w:r w:rsidRPr="00C81B84">
        <w:t>Post 01 Driftsutgifter</w:t>
      </w:r>
    </w:p>
    <w:p w14:paraId="12454E25" w14:textId="77777777" w:rsidR="00EE2529" w:rsidRPr="00C81B84" w:rsidRDefault="00AD5E1E" w:rsidP="00C81B84">
      <w:r w:rsidRPr="00C81B84">
        <w:t>Bevilgningen foreslås økt med 39 mill. kroner i 2023 til drift av Folkehelseinstituttet som følge av at effekt av styrt og igangsatt nedbemanning ikke kommer før i 2024. Bevilgningen foreslås videre økt med 9 mill. kroner til drift av koronasertifikatet frem til 30. juni 2023 knyttet til EØS-avtalen og forordning om koronasertifikat. Det planlegges for å avvikle koronasertifikatet etter at forordningen utløper 30. juni.</w:t>
      </w:r>
    </w:p>
    <w:p w14:paraId="07D3A3C2" w14:textId="77777777" w:rsidR="00EE2529" w:rsidRPr="00C81B84" w:rsidRDefault="00AD5E1E" w:rsidP="00C81B84">
      <w:r w:rsidRPr="00C81B84">
        <w:t>Bevilgningen foreslås økt med 14,5 mill. kroner som følge av den ekstraordinære lønns- og prisjusteringen av budsjettet, jf. nærmere omtale i avsnitt 3.1.</w:t>
      </w:r>
    </w:p>
    <w:p w14:paraId="5D3DF36F" w14:textId="77777777" w:rsidR="00EE2529" w:rsidRPr="00C81B84" w:rsidRDefault="00AD5E1E" w:rsidP="00C81B84">
      <w:r w:rsidRPr="00C81B84">
        <w:t>Bevilgningen foreslås økt med 4,7 mill. kroner til utgifter som følge av den midlertidig økte arbeidsgiveravgiften på inntekt over 750 000 kroner, jf. nærmere omtale i avsnitt 3.2</w:t>
      </w:r>
    </w:p>
    <w:p w14:paraId="2CB0DEBD" w14:textId="77777777" w:rsidR="00EE2529" w:rsidRPr="00C81B84" w:rsidRDefault="00AD5E1E" w:rsidP="00C81B84">
      <w:r w:rsidRPr="00C81B84">
        <w:t>Samlet foreslås bevilgningen på posten økt med 67,1 mill. kroner.</w:t>
      </w:r>
    </w:p>
    <w:p w14:paraId="185DC457" w14:textId="77777777" w:rsidR="00EE2529" w:rsidRPr="00C81B84" w:rsidRDefault="00AD5E1E" w:rsidP="00C81B84">
      <w:pPr>
        <w:pStyle w:val="b-budkaptit"/>
      </w:pPr>
      <w:r w:rsidRPr="00C81B84">
        <w:t>Kap. 746 Statens legemiddelverk</w:t>
      </w:r>
    </w:p>
    <w:p w14:paraId="6042029D" w14:textId="77777777" w:rsidR="00EE2529" w:rsidRPr="00C81B84" w:rsidRDefault="00AD5E1E" w:rsidP="00C81B84">
      <w:pPr>
        <w:pStyle w:val="b-post"/>
      </w:pPr>
      <w:r w:rsidRPr="00C81B84">
        <w:t>Post 01 Driftsutgifter</w:t>
      </w:r>
    </w:p>
    <w:p w14:paraId="5F6B2609" w14:textId="77777777" w:rsidR="00EE2529" w:rsidRPr="00C81B84" w:rsidRDefault="00AD5E1E" w:rsidP="00C81B84">
      <w:pPr>
        <w:pStyle w:val="avsnitt-undertittel"/>
      </w:pPr>
      <w:r w:rsidRPr="00C81B84">
        <w:t>Ny oppgjørsordning for legemidler med konfidensielle priser</w:t>
      </w:r>
    </w:p>
    <w:p w14:paraId="2C9F21C7" w14:textId="77777777" w:rsidR="00EE2529" w:rsidRPr="00C81B84" w:rsidRDefault="00AD5E1E" w:rsidP="00C81B84">
      <w:r w:rsidRPr="00C81B84">
        <w:t>Bevilgningen foreslås økt med 2 mill. kroner til etablering av ny oppgjørsordning for konfidensielle priser på legemidler finansiert av folketrygden. Etablering av ny oppgjørsordning for konfidensielle priser på legemidler vil gi lavere utgifter til refusjon av legemidler. Det vises til omtale under kap. 740 post 01 og kap. 2751, post 70.</w:t>
      </w:r>
    </w:p>
    <w:p w14:paraId="6FDFA874" w14:textId="77777777" w:rsidR="00EE2529" w:rsidRPr="00C81B84" w:rsidRDefault="00AD5E1E" w:rsidP="00C81B84">
      <w:pPr>
        <w:pStyle w:val="avsnitt-undertittel"/>
      </w:pPr>
      <w:r w:rsidRPr="00C81B84">
        <w:t>Midlertidig økt arbeidsgiveravgift</w:t>
      </w:r>
    </w:p>
    <w:p w14:paraId="724E702F" w14:textId="77777777" w:rsidR="00EE2529" w:rsidRPr="00C81B84" w:rsidRDefault="00AD5E1E" w:rsidP="00C81B84">
      <w:r w:rsidRPr="00C81B84">
        <w:t>Bevilgningen foreslås økt med 1,2 mill. kroner til utgifter som følge av den midlertidig økte arbeidsgiveravgiften på inntekt over 750 000 kroner, jf. nærmere omtale i avsnitt 3.2.</w:t>
      </w:r>
    </w:p>
    <w:p w14:paraId="4632B9A1" w14:textId="77777777" w:rsidR="00EE2529" w:rsidRPr="00C81B84" w:rsidRDefault="00AD5E1E" w:rsidP="00C81B84">
      <w:pPr>
        <w:pStyle w:val="avsnitt-undertittel"/>
      </w:pPr>
      <w:r w:rsidRPr="00C81B84">
        <w:t>Ekstraordinær prisjustering</w:t>
      </w:r>
    </w:p>
    <w:p w14:paraId="23082763" w14:textId="77777777" w:rsidR="00EE2529" w:rsidRPr="00C81B84" w:rsidRDefault="00AD5E1E" w:rsidP="00C81B84">
      <w:r w:rsidRPr="00C81B84">
        <w:t>Bevilgningen foreslås økt med 2,8 mill. kroner som følge av den ekstraordinære lønns- og prisjusteringen av budsjettet, jf. nærmere omtale i avsnitt 3.1.</w:t>
      </w:r>
    </w:p>
    <w:p w14:paraId="0ADBC8E6" w14:textId="77777777" w:rsidR="00EE2529" w:rsidRPr="00C81B84" w:rsidRDefault="00AD5E1E" w:rsidP="00C81B84">
      <w:pPr>
        <w:pStyle w:val="avsnitt-undertittel"/>
      </w:pPr>
      <w:r w:rsidRPr="00C81B84">
        <w:t>Oppsummering</w:t>
      </w:r>
    </w:p>
    <w:p w14:paraId="2CB6E16B" w14:textId="77777777" w:rsidR="00EE2529" w:rsidRPr="00C81B84" w:rsidRDefault="00AD5E1E" w:rsidP="00C81B84">
      <w:r w:rsidRPr="00C81B84">
        <w:t>Samlet foreslås bevilgningen på posten økt med 6 mill. kroner</w:t>
      </w:r>
    </w:p>
    <w:p w14:paraId="7EF292BE" w14:textId="77777777" w:rsidR="00EE2529" w:rsidRPr="00C81B84" w:rsidRDefault="00AD5E1E" w:rsidP="00C81B84">
      <w:pPr>
        <w:pStyle w:val="b-budkaptit"/>
      </w:pPr>
      <w:r w:rsidRPr="00C81B84">
        <w:t>Kap. 748 Statens helsetilsyn</w:t>
      </w:r>
    </w:p>
    <w:p w14:paraId="3AF4912A" w14:textId="77777777" w:rsidR="00EE2529" w:rsidRPr="00C81B84" w:rsidRDefault="00AD5E1E" w:rsidP="00C81B84">
      <w:pPr>
        <w:pStyle w:val="b-post"/>
      </w:pPr>
      <w:r w:rsidRPr="00C81B84">
        <w:t>Post 01 Driftsutgifter</w:t>
      </w:r>
    </w:p>
    <w:p w14:paraId="5371C1C3" w14:textId="77777777" w:rsidR="00EE2529" w:rsidRPr="00C81B84" w:rsidRDefault="00AD5E1E" w:rsidP="00C81B84">
      <w:r w:rsidRPr="00C81B84">
        <w:t>Bevilgningen foreslås økt med 1,2 mill. kroner til den uavhengige tilsynsordningen med enslige mindreårige som bor i asylmottak. Statens helsetilsyn har det overordnede ansvaret for tilsynet, som gjennomføres av statsforvalteren. Formål, virkeområde og gjennomføring av tilsynene er forankret i forskrift om tilsyn med omsorgen for enslige mindreårige som bor i asylmottak. Tilsynsordningen ble etablert 1. juli 2022 med halvårseffekt på 1,2 mill. kroner. Fra og med 2023 er helårsvirkningen 2,4 mill. kroner.</w:t>
      </w:r>
    </w:p>
    <w:p w14:paraId="4E2336F2" w14:textId="77777777" w:rsidR="00EE2529" w:rsidRPr="00C81B84" w:rsidRDefault="00AD5E1E" w:rsidP="00C81B84">
      <w:r w:rsidRPr="00C81B84">
        <w:t>Bevilgningen foreslås økt med 1,5 mill. kroner som følge av den ekstraordinære lønns- og prisjusteringen av budsjettet, jf. nærmere omtale i avsnitt 3.1.</w:t>
      </w:r>
    </w:p>
    <w:p w14:paraId="37FFCB57" w14:textId="77777777" w:rsidR="00EE2529" w:rsidRPr="00C81B84" w:rsidRDefault="00AD5E1E" w:rsidP="00C81B84">
      <w:r w:rsidRPr="00C81B84">
        <w:t>Bevilgningen foreslås økt med 0,9 mill. kroner til utgifter som følge av den midlertidig økte arbeidsgiveravgiften på inntekt over 750 000 kroner, jf. nærmere omtale i avsnitt 3.2.</w:t>
      </w:r>
    </w:p>
    <w:p w14:paraId="6B2891E2" w14:textId="77777777" w:rsidR="00EE2529" w:rsidRPr="00C81B84" w:rsidRDefault="00AD5E1E" w:rsidP="00C81B84">
      <w:r w:rsidRPr="00C81B84">
        <w:t>Samlet foreslås bevilgningen på posten økt med 3,6 mill. kroner.</w:t>
      </w:r>
    </w:p>
    <w:p w14:paraId="0E717DAC" w14:textId="77777777" w:rsidR="00EE2529" w:rsidRPr="00C81B84" w:rsidRDefault="00AD5E1E" w:rsidP="00C81B84">
      <w:pPr>
        <w:pStyle w:val="b-budkaptit"/>
      </w:pPr>
      <w:r w:rsidRPr="00C81B84">
        <w:t>Kap. 761 Omsorgstjeneste</w:t>
      </w:r>
    </w:p>
    <w:p w14:paraId="32EED89F" w14:textId="77777777" w:rsidR="00EE2529" w:rsidRPr="00C81B84" w:rsidRDefault="00AD5E1E" w:rsidP="00C81B84">
      <w:pPr>
        <w:pStyle w:val="b-post"/>
      </w:pPr>
      <w:r w:rsidRPr="00C81B84">
        <w:t>Post 21 Spesielle driftsutgifter, kan nyttes under post 79</w:t>
      </w:r>
    </w:p>
    <w:p w14:paraId="0FF91AE4" w14:textId="77777777" w:rsidR="00EE2529" w:rsidRPr="00C81B84" w:rsidRDefault="00AD5E1E" w:rsidP="00C81B84">
      <w:r w:rsidRPr="00C81B84">
        <w:t>Det foreslås å flytte til sammen 17 mill. kroner fra kap. 761, post 68:</w:t>
      </w:r>
    </w:p>
    <w:p w14:paraId="6289491C" w14:textId="77777777" w:rsidR="00EE2529" w:rsidRPr="00C81B84" w:rsidRDefault="00AD5E1E" w:rsidP="00C81B84">
      <w:pPr>
        <w:pStyle w:val="Liste"/>
      </w:pPr>
      <w:r w:rsidRPr="00C81B84">
        <w:t xml:space="preserve">12 mill. kroner knyttet til å støtte kommunenes arbeid med å spre, </w:t>
      </w:r>
      <w:proofErr w:type="gramStart"/>
      <w:r w:rsidRPr="00C81B84">
        <w:t>implementere</w:t>
      </w:r>
      <w:proofErr w:type="gramEnd"/>
      <w:r w:rsidRPr="00C81B84">
        <w:t xml:space="preserve"> og gjennomføre gode tiltak for tjenesteutvikling</w:t>
      </w:r>
    </w:p>
    <w:p w14:paraId="47C69E6C" w14:textId="77777777" w:rsidR="00EE2529" w:rsidRPr="00C81B84" w:rsidRDefault="00AD5E1E" w:rsidP="00C81B84">
      <w:pPr>
        <w:pStyle w:val="Liste"/>
      </w:pPr>
      <w:r w:rsidRPr="00C81B84">
        <w:t>5 mill. kroner knyttet til regional koordinatorrolle.</w:t>
      </w:r>
    </w:p>
    <w:p w14:paraId="29B87A9D" w14:textId="77777777" w:rsidR="00EE2529" w:rsidRPr="00C81B84" w:rsidRDefault="00AD5E1E" w:rsidP="00C81B84">
      <w:r w:rsidRPr="00C81B84">
        <w:t>Det vises til nærmere omtale under post 68.</w:t>
      </w:r>
    </w:p>
    <w:p w14:paraId="2544A9A9" w14:textId="77777777" w:rsidR="00EE2529" w:rsidRPr="00C81B84" w:rsidRDefault="00AD5E1E" w:rsidP="00C81B84">
      <w:pPr>
        <w:pStyle w:val="avsnitt-undertittel"/>
      </w:pPr>
      <w:r w:rsidRPr="00C81B84">
        <w:t>Ekstraordinær lønns- og prisjustering</w:t>
      </w:r>
    </w:p>
    <w:p w14:paraId="562D7CF4" w14:textId="77777777" w:rsidR="00EE2529" w:rsidRPr="00C81B84" w:rsidRDefault="00AD5E1E" w:rsidP="00C81B84">
      <w:r w:rsidRPr="00C81B84">
        <w:t>Bevilgningen foreslås økt med 3,4 mill. kroner som følge av den ekstraordinære lønns- og prisjusteringen av budsjettet, jf. nærmere omtale i avsnitt 3.1.</w:t>
      </w:r>
    </w:p>
    <w:p w14:paraId="2A1F7E33" w14:textId="77777777" w:rsidR="00EE2529" w:rsidRPr="00C81B84" w:rsidRDefault="00AD5E1E" w:rsidP="00C81B84">
      <w:pPr>
        <w:pStyle w:val="avsnitt-undertittel"/>
      </w:pPr>
      <w:r w:rsidRPr="00C81B84">
        <w:t>Midlertidig økt arbeidsgiveravgift</w:t>
      </w:r>
    </w:p>
    <w:p w14:paraId="1539310A" w14:textId="77777777" w:rsidR="00EE2529" w:rsidRPr="00C81B84" w:rsidRDefault="00AD5E1E" w:rsidP="00C81B84">
      <w:r w:rsidRPr="00C81B84">
        <w:t>Bevilgningen foreslås økt med 0,1 mill. kroner til utgifter som følge av den midlertidig økte arbeidsgiveravgiften på inntekt over 750 000 kroner, jf. nærmere omtale i avsnitt 3.2.</w:t>
      </w:r>
    </w:p>
    <w:p w14:paraId="4E1AFD30" w14:textId="77777777" w:rsidR="00EE2529" w:rsidRPr="00C81B84" w:rsidRDefault="00AD5E1E" w:rsidP="00C81B84">
      <w:pPr>
        <w:pStyle w:val="avsnitt-undertittel"/>
      </w:pPr>
      <w:r w:rsidRPr="00C81B84">
        <w:t>Oppsummering</w:t>
      </w:r>
    </w:p>
    <w:p w14:paraId="7C6FE8E2" w14:textId="77777777" w:rsidR="00EE2529" w:rsidRPr="00C81B84" w:rsidRDefault="00AD5E1E" w:rsidP="00C81B84">
      <w:r w:rsidRPr="00C81B84">
        <w:t>Samlet foreslås bevilgningen på posten økt med 20,5 mill. kroner.</w:t>
      </w:r>
    </w:p>
    <w:p w14:paraId="6C462D1F" w14:textId="77777777" w:rsidR="00EE2529" w:rsidRPr="00C81B84" w:rsidRDefault="00AD5E1E" w:rsidP="00C81B84">
      <w:pPr>
        <w:pStyle w:val="b-post"/>
      </w:pPr>
      <w:r w:rsidRPr="00C81B84">
        <w:t>Post 63 Investeringstilskudd – rehabilitering, kan overføres, kan nyttes under post 69</w:t>
      </w:r>
    </w:p>
    <w:p w14:paraId="5B3DE463" w14:textId="77777777" w:rsidR="00EE2529" w:rsidRPr="00C81B84" w:rsidRDefault="00AD5E1E" w:rsidP="00C81B84">
      <w:r w:rsidRPr="00C81B84">
        <w:t>Bevilgningen foreslås økt med 200 mill. kroner til investeringstilskudd til flere heldøgns omsorgsplasser i 2023. Forslaget innebærer å øke tilsagnsrammen med 2 000 mill. kroner. Den økte tilsagnsrammen tilsvarer investeringstilskudd til om lag 1 000 heldøgns omsorgsplasser. Total tilsagnsramme for 2023 blir med forslaget 2 950 mill. kroner, tilsvarende om lag 1 500 heldøgns omsorgsplasser. Tilsagnsfullmakt på posten foreslås økt med 1 800 mill. kroner, jf. forslag til romertallsvedtak.</w:t>
      </w:r>
    </w:p>
    <w:p w14:paraId="706F99FB" w14:textId="77777777" w:rsidR="00EE2529" w:rsidRPr="00C81B84" w:rsidRDefault="00AD5E1E" w:rsidP="00C81B84">
      <w:pPr>
        <w:pStyle w:val="b-post"/>
      </w:pPr>
      <w:r w:rsidRPr="00C81B84">
        <w:t>Post 68 Kompetanse og innovasjon</w:t>
      </w:r>
    </w:p>
    <w:p w14:paraId="0473213B" w14:textId="77777777" w:rsidR="00EE2529" w:rsidRPr="00C81B84" w:rsidRDefault="00AD5E1E" w:rsidP="00C81B84">
      <w:pPr>
        <w:pStyle w:val="avsnitt-undertittel"/>
      </w:pPr>
      <w:r w:rsidRPr="00C81B84">
        <w:t>Utvidelse av Tørn-prosjektet</w:t>
      </w:r>
    </w:p>
    <w:p w14:paraId="4FCE8F67" w14:textId="77777777" w:rsidR="00EE2529" w:rsidRPr="00C81B84" w:rsidRDefault="00AD5E1E" w:rsidP="00C81B84">
      <w:r w:rsidRPr="00C81B84">
        <w:t>Bevilgningen foreslås økt med 30 mill. kroner til utvidelse av Tørn-prosjektet i KS til et Tørn-program for hele helse- og omsorgstjenesten. Formålet med programmet er å legge til rette for bedre bruk av personellressursene i hele helse- og omsorgstjenesten, gjennom forsøk med nye arbeids- og organisasjonsformer og forsøk for å fremme riktig oppgavedeling på tvers og innenfor tjenesteområder, -nivåer og virksomheter i helse- og omsorgstjenesten. Bruk av kombinerte stillinger, strukturert oppgavedeling, alternative arbeidstids- eller turnusordninger, samlokalisering av tjenester og strukturerte samarbeid er noen av områdene som vil være aktuelle for forsøk. Programmet skal blant annet bidra til erfaringer med gode modeller for bruk av avansert klinisk sykepleie og fagarbeidere, og til strategisk kompetansekartlegging, kartlegginger for å avdekke variasjon, modellutprøving og prosjekter for oppgavedeling, tilbud om opplæring i metoder og prosessledelse.</w:t>
      </w:r>
    </w:p>
    <w:p w14:paraId="42603A62" w14:textId="77777777" w:rsidR="00EE2529" w:rsidRPr="00C81B84" w:rsidRDefault="00AD5E1E" w:rsidP="00C81B84">
      <w:r w:rsidRPr="00C81B84">
        <w:t>Helsepersonellkommisjonen foreslår å utvide Tørn til et kvalitetsutviklingsprogram som skal fremme riktig organisering og oppgavedeling i helse- og omsorgstjenestene over hele landet. Samhandlingen innenfor og mellom de ulike delene av helse- og omsorgssektoren og strukturelle hindringer for effektiv ressursbruk skal inngå i vurderingene.</w:t>
      </w:r>
    </w:p>
    <w:p w14:paraId="00ACA4E3" w14:textId="77777777" w:rsidR="00EE2529" w:rsidRPr="00C81B84" w:rsidRDefault="00AD5E1E" w:rsidP="00C81B84">
      <w:r w:rsidRPr="00C81B84">
        <w:t>Tiltaket vil bygge på de gode erfaringene med Tørn, som er et prosjekt eid av KS, og som er finansiert gjennom Opptrappingsplan for heltid og god bemanning i omsorgstjenesten og Kompetanseløft 2025. Utvidelsen av Tørn-prosjektet til et program for hele helse- og omsorgstjenesten vil innebære at innretningen og den organisatoriske forankringen må vurderes nærmere i dialog med KS og de regionale helseforetakene. Tørn skal finansieres av HOD gjennom Helsedirektoratet. Tiltaket vil inngå i Bo trygt hjemme-reformen.</w:t>
      </w:r>
    </w:p>
    <w:p w14:paraId="7A3E3F6D" w14:textId="77777777" w:rsidR="00EE2529" w:rsidRPr="00C81B84" w:rsidRDefault="00AD5E1E" w:rsidP="00C81B84">
      <w:pPr>
        <w:pStyle w:val="avsnitt-undertittel"/>
      </w:pPr>
      <w:r w:rsidRPr="00C81B84">
        <w:t xml:space="preserve">Kommunenes arbeid med å spre, </w:t>
      </w:r>
      <w:proofErr w:type="gramStart"/>
      <w:r w:rsidRPr="00C81B84">
        <w:t>implementere</w:t>
      </w:r>
      <w:proofErr w:type="gramEnd"/>
      <w:r w:rsidRPr="00C81B84">
        <w:t xml:space="preserve"> og gjennomføre gode tiltak for tjenesteutvikling</w:t>
      </w:r>
    </w:p>
    <w:p w14:paraId="411423D2" w14:textId="77777777" w:rsidR="00EE2529" w:rsidRPr="00C81B84" w:rsidRDefault="00AD5E1E" w:rsidP="00C81B84">
      <w:r w:rsidRPr="00C81B84">
        <w:t xml:space="preserve">Det foreslås å flytte 5 mill. kroner til kap. 761, post 21. Som en del av Kompetanse- og tjenesteutviklingstilskuddet er det bevilget 10 mill. kroner til å støtte kommunene i deres arbeid med å få, </w:t>
      </w:r>
      <w:proofErr w:type="gramStart"/>
      <w:r w:rsidRPr="00C81B84">
        <w:t>implementere</w:t>
      </w:r>
      <w:proofErr w:type="gramEnd"/>
      <w:r w:rsidRPr="00C81B84">
        <w:t xml:space="preserve"> og gjennomføre lokale tiltak for bedre samfunns- og tjenesteutvikling. I dette arbeidet skal 5 mill. kroner tildeles statsforvalterne til deres arbeid med å få, </w:t>
      </w:r>
      <w:proofErr w:type="gramStart"/>
      <w:r w:rsidRPr="00C81B84">
        <w:t>implementere</w:t>
      </w:r>
      <w:proofErr w:type="gramEnd"/>
      <w:r w:rsidRPr="00C81B84">
        <w:t xml:space="preserve"> og gjennomføre tiltak for bedre samfunns- og tjenesteutvikling. Riktig post for utbetaling av midlene til statsforvalterne er 21.</w:t>
      </w:r>
    </w:p>
    <w:p w14:paraId="3CAF11F8" w14:textId="77777777" w:rsidR="00EE2529" w:rsidRPr="00C81B84" w:rsidRDefault="00AD5E1E" w:rsidP="00C81B84">
      <w:pPr>
        <w:pStyle w:val="avsnitt-undertittel"/>
      </w:pPr>
      <w:r w:rsidRPr="00C81B84">
        <w:t>Regional koordinatorrolle</w:t>
      </w:r>
    </w:p>
    <w:p w14:paraId="23513967" w14:textId="77777777" w:rsidR="00EE2529" w:rsidRPr="00C81B84" w:rsidRDefault="00AD5E1E" w:rsidP="00C81B84">
      <w:r w:rsidRPr="00C81B84">
        <w:t>Det foreslås å flytte 12 mill. kroner til kap. 761, post 21. Som en del av Kompetanse- og tjenesteutviklingstilskuddet er det bevilget 12 mill. kroner til å etablere en regional koordinatorrolle organisatorisk plassert hos statsforvalterne med tilstøtende funksjoner, for å gi støtte og veiledning til kommuner i deres arbeid med strategisk kompetanseutvikling. Riktig post for utbetaling av midlene til statsforvalterne er post 21.</w:t>
      </w:r>
    </w:p>
    <w:p w14:paraId="7E13E3E1" w14:textId="77777777" w:rsidR="00EE2529" w:rsidRPr="00C81B84" w:rsidRDefault="00AD5E1E" w:rsidP="00C81B84">
      <w:pPr>
        <w:pStyle w:val="avsnitt-undertittel"/>
      </w:pPr>
      <w:r w:rsidRPr="00C81B84">
        <w:t>Ekstraordinær lønns- og prisjustering</w:t>
      </w:r>
    </w:p>
    <w:p w14:paraId="5C1A292B" w14:textId="77777777" w:rsidR="00EE2529" w:rsidRPr="00C81B84" w:rsidRDefault="00AD5E1E" w:rsidP="00C81B84">
      <w:r w:rsidRPr="00C81B84">
        <w:t>Bevilgningen foreslås økt med 9,2 mill. kroner som følge av den ekstraordinære lønns- og prisjusteringen av budsjettet, jf. nærmere omtale i avsnitt 3.1.</w:t>
      </w:r>
    </w:p>
    <w:p w14:paraId="72AA4F54" w14:textId="77777777" w:rsidR="00EE2529" w:rsidRPr="00C81B84" w:rsidRDefault="00AD5E1E" w:rsidP="00C81B84">
      <w:pPr>
        <w:pStyle w:val="avsnitt-undertittel"/>
      </w:pPr>
      <w:r w:rsidRPr="00C81B84">
        <w:t>Oppsummering</w:t>
      </w:r>
    </w:p>
    <w:p w14:paraId="0AB23B43" w14:textId="77777777" w:rsidR="00EE2529" w:rsidRPr="00C81B84" w:rsidRDefault="00AD5E1E" w:rsidP="00C81B84">
      <w:r w:rsidRPr="00C81B84">
        <w:t>Samlet foreslås bevilgningen på posten økt med 22,2 mill. kroner.</w:t>
      </w:r>
    </w:p>
    <w:p w14:paraId="7298229F" w14:textId="77777777" w:rsidR="00EE2529" w:rsidRPr="00C81B84" w:rsidRDefault="00AD5E1E" w:rsidP="00C81B84">
      <w:pPr>
        <w:pStyle w:val="b-budkaptit"/>
      </w:pPr>
      <w:r w:rsidRPr="00C81B84">
        <w:t>Kap. 762 Primærhelsetjeneste</w:t>
      </w:r>
    </w:p>
    <w:p w14:paraId="5175312F" w14:textId="77777777" w:rsidR="00EE2529" w:rsidRPr="00C81B84" w:rsidRDefault="00AD5E1E" w:rsidP="00C81B84">
      <w:pPr>
        <w:pStyle w:val="b-post"/>
      </w:pPr>
      <w:r w:rsidRPr="00C81B84">
        <w:t>Post 63 Allmennlegetjenester</w:t>
      </w:r>
    </w:p>
    <w:p w14:paraId="17ECC8FE" w14:textId="77777777" w:rsidR="00EE2529" w:rsidRPr="00C81B84" w:rsidRDefault="00AD5E1E" w:rsidP="00C81B84">
      <w:pPr>
        <w:pStyle w:val="avsnitt-undertittel"/>
      </w:pPr>
      <w:r w:rsidRPr="00C81B84">
        <w:t>Avviklingskostnader teststasjoner på grensen</w:t>
      </w:r>
    </w:p>
    <w:p w14:paraId="71E787D8" w14:textId="77777777" w:rsidR="00EE2529" w:rsidRPr="00C81B84" w:rsidRDefault="00AD5E1E" w:rsidP="00C81B84">
      <w:r w:rsidRPr="00C81B84">
        <w:t xml:space="preserve">Bevilgningen foreslås økt med 43,3 mill. kroner til å dekke kostnader til å avvikle avtaler med private tjenesteleverandører og leieforhold for areal, brakker/bygninger og </w:t>
      </w:r>
      <w:proofErr w:type="spellStart"/>
      <w:r w:rsidRPr="00C81B84">
        <w:t>nedrigg</w:t>
      </w:r>
      <w:proofErr w:type="spellEnd"/>
      <w:r w:rsidRPr="00C81B84">
        <w:t xml:space="preserve"> i tre kommuner med teststasjoner på grensen. De tre kommunene er Giske, Halden og Ullensaker. Det vil ikke bli gitt tilskudd til dekning av ytterligere kostnader for avvikling av teststasjoner på grensen.</w:t>
      </w:r>
    </w:p>
    <w:p w14:paraId="5A5365EC" w14:textId="77777777" w:rsidR="00EE2529" w:rsidRPr="00C81B84" w:rsidRDefault="00AD5E1E" w:rsidP="00C81B84">
      <w:pPr>
        <w:pStyle w:val="avsnitt-undertittel"/>
      </w:pPr>
      <w:r w:rsidRPr="00C81B84">
        <w:t>Endring av finansieringsmodell for flerfaglig legepraksis</w:t>
      </w:r>
    </w:p>
    <w:p w14:paraId="4C7A03B2" w14:textId="77777777" w:rsidR="00EE2529" w:rsidRPr="00C81B84" w:rsidRDefault="00AD5E1E" w:rsidP="00C81B84">
      <w:r w:rsidRPr="00C81B84">
        <w:t>Bevilgningen foreslås redusert med 1,8 mill. kroner mot tilsvarende økning på kap. 2752, post 72 og kap. 2755, post 70. Ett av de flerfaglige legekontorene (Sagene) ønsker å endre finansiering fra driftstilskuddsmodell til honorarmodell fra 1. august 2023. I stedet for at legekontoret får driftstilskudd gis legekontoret anledning til å kreve trygderefusjon. Dette gir noe høyere utgifter under folketrygden, jf. omtale under kap. 2752, post 72 og kap. 2755, post 70.</w:t>
      </w:r>
    </w:p>
    <w:p w14:paraId="7FECB241" w14:textId="77777777" w:rsidR="00EE2529" w:rsidRPr="00C81B84" w:rsidRDefault="00AD5E1E" w:rsidP="00C81B84">
      <w:pPr>
        <w:pStyle w:val="avsnitt-undertittel"/>
      </w:pPr>
      <w:r w:rsidRPr="00C81B84">
        <w:t>Tilskudd til ALIS-avtaler</w:t>
      </w:r>
    </w:p>
    <w:p w14:paraId="367F6BB6" w14:textId="77777777" w:rsidR="00EE2529" w:rsidRPr="00C81B84" w:rsidRDefault="00AD5E1E" w:rsidP="00C81B84">
      <w:r w:rsidRPr="00C81B84">
        <w:t xml:space="preserve">I 2023 er det budsjettert med 626,4 mill. kroner på kap. 762, post 63, hvorav 607 mill. kroner er spesifisert på tiltak i </w:t>
      </w:r>
      <w:proofErr w:type="spellStart"/>
      <w:r w:rsidRPr="00C81B84">
        <w:t>Prop</w:t>
      </w:r>
      <w:proofErr w:type="spellEnd"/>
      <w:r w:rsidRPr="00C81B84">
        <w:t>. 1 S (2022–2023). Det foreslås at resterende 19,4 mill. kroner benyttes til å øke tilskuddet til ALIS-avtaler fra 431,3 mill. kroner til 450,7 mill. kroner.</w:t>
      </w:r>
    </w:p>
    <w:p w14:paraId="515407F2" w14:textId="77777777" w:rsidR="00EE2529" w:rsidRPr="00C81B84" w:rsidRDefault="00AD5E1E" w:rsidP="00C81B84">
      <w:pPr>
        <w:pStyle w:val="avsnitt-undertittel"/>
      </w:pPr>
      <w:r w:rsidRPr="00C81B84">
        <w:t>Ekstraordinær lønns- og prisjustering</w:t>
      </w:r>
    </w:p>
    <w:p w14:paraId="1FC1BF29" w14:textId="77777777" w:rsidR="00EE2529" w:rsidRPr="00C81B84" w:rsidRDefault="00AD5E1E" w:rsidP="00C81B84">
      <w:r w:rsidRPr="00C81B84">
        <w:t>Bevilgningen foreslås økt med 14,6 mill. kroner som følge av den ekstraordinære lønns- og prisjusteringen av budsjettet, jf. nærmere omtale i avsnitt 3.1.</w:t>
      </w:r>
    </w:p>
    <w:p w14:paraId="66CF3F1D" w14:textId="77777777" w:rsidR="00EE2529" w:rsidRPr="00C81B84" w:rsidRDefault="00AD5E1E" w:rsidP="00C81B84">
      <w:pPr>
        <w:pStyle w:val="avsnitt-undertittel"/>
      </w:pPr>
      <w:r w:rsidRPr="00C81B84">
        <w:t>Oppsummering</w:t>
      </w:r>
    </w:p>
    <w:p w14:paraId="37B536B8" w14:textId="77777777" w:rsidR="00EE2529" w:rsidRPr="00C81B84" w:rsidRDefault="00AD5E1E" w:rsidP="00C81B84">
      <w:r w:rsidRPr="00C81B84">
        <w:t>Samlet foreslås bevilgningen på posten økt med 56,1 mill. kroner.</w:t>
      </w:r>
    </w:p>
    <w:p w14:paraId="3E00FBFF" w14:textId="77777777" w:rsidR="00EE2529" w:rsidRPr="00C81B84" w:rsidRDefault="00AD5E1E" w:rsidP="00C81B84">
      <w:pPr>
        <w:pStyle w:val="b-budkaptit"/>
      </w:pPr>
      <w:r w:rsidRPr="00C81B84">
        <w:t>Kap. 765 Psykisk helse, rus og vold</w:t>
      </w:r>
    </w:p>
    <w:p w14:paraId="46D04698" w14:textId="77777777" w:rsidR="00EE2529" w:rsidRPr="00C81B84" w:rsidRDefault="00AD5E1E" w:rsidP="00C81B84">
      <w:pPr>
        <w:pStyle w:val="b-post"/>
      </w:pPr>
      <w:r w:rsidRPr="00C81B84">
        <w:t>Post 21 Spesielle driftsutgifter, kan overføres, kan nyttes under post 72</w:t>
      </w:r>
    </w:p>
    <w:p w14:paraId="3F3110B5" w14:textId="77777777" w:rsidR="00EE2529" w:rsidRPr="00C81B84" w:rsidRDefault="00AD5E1E" w:rsidP="00C81B84">
      <w:pPr>
        <w:pStyle w:val="avsnitt-undertittel"/>
      </w:pPr>
      <w:r w:rsidRPr="00C81B84">
        <w:t>Felles opplæringsmodul for hjelpetelefoner innen psykisk helse</w:t>
      </w:r>
    </w:p>
    <w:p w14:paraId="585AC146" w14:textId="77777777" w:rsidR="00EE2529" w:rsidRPr="00C81B84" w:rsidRDefault="00AD5E1E" w:rsidP="00C81B84">
      <w:r w:rsidRPr="00C81B84">
        <w:t>Bevilgningen foreslås redusert med 4 mill. kroner mot tilsvarende økning på kap. 765, post 75, knyttet til felles opplæringsmodul for hjelpetelefoner innen psykisk helse. Bevilgningen til tiltaket foreslås tildelt til Regionale ressurssentre om vold, traumatisk stress og selvmordsforebygging (RVTS) for å arbeide med økt kompetanse blant ansatte og frivillige som betjener hjelpetelefoner, chat- og meldingstjenester innen psykisk helse. Riktig post for tilskudd til RVTS er kap. 765, post 75.</w:t>
      </w:r>
    </w:p>
    <w:p w14:paraId="2CB58C3F" w14:textId="77777777" w:rsidR="00EE2529" w:rsidRPr="00C81B84" w:rsidRDefault="00AD5E1E" w:rsidP="00C81B84">
      <w:pPr>
        <w:pStyle w:val="avsnitt-undertittel"/>
      </w:pPr>
      <w:r w:rsidRPr="00C81B84">
        <w:t>Kunnskapsutvikling og bedre data for å følge med på utviklingen på psykisk helse- og rusfeltet</w:t>
      </w:r>
    </w:p>
    <w:p w14:paraId="4BD2235B" w14:textId="77777777" w:rsidR="00EE2529" w:rsidRPr="00C81B84" w:rsidRDefault="00AD5E1E" w:rsidP="00C81B84">
      <w:r w:rsidRPr="00C81B84">
        <w:t>Bevilgningen på posten foreslås økt med 7 mill. kroner mot tilsvarende reduksjon på kap. 765, post 73. Bevilgningen skal bidra til kunnskapsutvikling og bedre data for å følge med på utviklingen på psykisk helsefeltet. Midlene skal blant annet benyttes til å utvikle Kommunalt pasient- og brukerregister (KPR) for bedre kommunale tjenestedata om psykisk helse og rusfeltet, og en videreutvikling av Nasjonalt pasientregister (NPR) for å gi bedre og mer helhetlige forløpsdata. KPR og kommune-stat-rapportering (KOSTRA) er lovpålagte rapporteringer som ivaretar sentrale myndigheters behov for data, men KPR gir ikke gode data for psykisk helse og rusfeltet. Et enkelt rapporteringssystem vil kunne redusere den samlede rapporteringsbyrden og bedre datakvaliteten. Bedre data for å følge med på psykisk helsefeltet vil også gi bedre grunnlag for å planlegge og sette i gang riktige og treffsikre tiltak i ny opptrappingsplan for psykisk helse.</w:t>
      </w:r>
    </w:p>
    <w:p w14:paraId="57A32510" w14:textId="77777777" w:rsidR="00EE2529" w:rsidRPr="00C81B84" w:rsidRDefault="00AD5E1E" w:rsidP="00C81B84">
      <w:pPr>
        <w:pStyle w:val="avsnitt-undertittel"/>
      </w:pPr>
      <w:r w:rsidRPr="00C81B84">
        <w:t>Ubrukt overført bevilgning</w:t>
      </w:r>
    </w:p>
    <w:p w14:paraId="28D1A9D6" w14:textId="77777777" w:rsidR="00EE2529" w:rsidRPr="00C81B84" w:rsidRDefault="00AD5E1E" w:rsidP="00C81B84">
      <w:r w:rsidRPr="00C81B84">
        <w:t>Bevilgningen foreslås redusert med 32,2 mill. kroner. Innsparingen er knyttet til ubrukte midler fra 2022 som er overført til 2023.</w:t>
      </w:r>
    </w:p>
    <w:p w14:paraId="0E6D341D" w14:textId="77777777" w:rsidR="00EE2529" w:rsidRPr="00C81B84" w:rsidRDefault="00AD5E1E" w:rsidP="00C81B84">
      <w:pPr>
        <w:pStyle w:val="avsnitt-undertittel"/>
      </w:pPr>
      <w:r w:rsidRPr="00C81B84">
        <w:t>Ekstraordinær lønns- og prisjustering</w:t>
      </w:r>
    </w:p>
    <w:p w14:paraId="0E74E6F3" w14:textId="77777777" w:rsidR="00EE2529" w:rsidRPr="00C81B84" w:rsidRDefault="00AD5E1E" w:rsidP="00C81B84">
      <w:r w:rsidRPr="00C81B84">
        <w:t>Bevilgningen foreslås økt med 4,6 mill. kroner som følge av den ekstraordinære lønns- og prisjusteringen av budsjettet, jf. nærmere omtale i avsnitt 3.1.</w:t>
      </w:r>
    </w:p>
    <w:p w14:paraId="35CCA469" w14:textId="77777777" w:rsidR="00EE2529" w:rsidRPr="00C81B84" w:rsidRDefault="00AD5E1E" w:rsidP="00C81B84">
      <w:pPr>
        <w:pStyle w:val="avsnitt-undertittel"/>
      </w:pPr>
      <w:r w:rsidRPr="00C81B84">
        <w:t>Studie om overlevende og pårørende etter Alexander L. Kielland-ulykken</w:t>
      </w:r>
    </w:p>
    <w:p w14:paraId="06CC2976" w14:textId="77777777" w:rsidR="00EE2529" w:rsidRPr="00C81B84" w:rsidRDefault="00AD5E1E" w:rsidP="00C81B84">
      <w:r w:rsidRPr="00C81B84">
        <w:t>I Statsbudsjettet for 2022 ble det bevilget 2 mill. kroner til en studie om overlevende og pårørende etter Alexander L. Kielland-ulykken, for å få kunnskap om hvilke konsekvenser manglende oppfølging etter ulykken, og ulykken i seg selv, har for menneskers fysiske og psykiske helse. Studien ble ikke gjennomført i 2022 som følge av at Kielland-nettverket, som det var tenkt at studien skulle gjøres i samarbeid med, hadde gitt tilbakemelding om at de ikke ønsker at det gjennomføres en slik studie. Av den grunn ble bevilgningen i 2022 ikke benyttet eller videreført til 2023. Kiellandnettverket har nå besluttet at de ønsker at undersøkelsen gjennomføres. Det foreslås derfor at ubrukte midler til tiltaket fra 2022 disponeres i 2023 til å gjennomføre studien.</w:t>
      </w:r>
    </w:p>
    <w:p w14:paraId="615F5B1F" w14:textId="77777777" w:rsidR="00EE2529" w:rsidRPr="00C81B84" w:rsidRDefault="00AD5E1E" w:rsidP="00C81B84">
      <w:pPr>
        <w:pStyle w:val="avsnitt-undertittel"/>
      </w:pPr>
      <w:r w:rsidRPr="00C81B84">
        <w:t>Oppsummering</w:t>
      </w:r>
    </w:p>
    <w:p w14:paraId="2237AA80" w14:textId="77777777" w:rsidR="00EE2529" w:rsidRPr="00C81B84" w:rsidRDefault="00AD5E1E" w:rsidP="00C81B84">
      <w:r w:rsidRPr="00C81B84">
        <w:t>Samlet foreslås bevilgningen på posten redusert med 24,6 mill. kroner.</w:t>
      </w:r>
    </w:p>
    <w:p w14:paraId="4C94BC1A" w14:textId="77777777" w:rsidR="00EE2529" w:rsidRPr="00C81B84" w:rsidRDefault="00AD5E1E" w:rsidP="00C81B84">
      <w:pPr>
        <w:pStyle w:val="b-post"/>
      </w:pPr>
      <w:r w:rsidRPr="00C81B84">
        <w:t>Post 60 Kommunale tjenester, kan overføres</w:t>
      </w:r>
    </w:p>
    <w:p w14:paraId="010115DA" w14:textId="77777777" w:rsidR="00EE2529" w:rsidRPr="00C81B84" w:rsidRDefault="00AD5E1E" w:rsidP="00C81B84">
      <w:r w:rsidRPr="00C81B84">
        <w:t>Bevilgningen foreslås redusert med 24,3 mill. kroner. Innsparingen er knyttet til ubrukte midler fra 2022 som er overført til 2023.</w:t>
      </w:r>
    </w:p>
    <w:p w14:paraId="21B00EF5" w14:textId="77777777" w:rsidR="00EE2529" w:rsidRPr="00C81B84" w:rsidRDefault="00AD5E1E" w:rsidP="00C81B84">
      <w:r w:rsidRPr="00C81B84">
        <w:t>Bevilgningen foreslås økt med 8,7 mill. kroner som følge av den ekstraordinære lønns- og prisjusteringen av budsjettet, jf. nærmere omtale i avsnitt 3.1.</w:t>
      </w:r>
    </w:p>
    <w:p w14:paraId="7A3AA0C6" w14:textId="77777777" w:rsidR="00EE2529" w:rsidRPr="00C81B84" w:rsidRDefault="00AD5E1E" w:rsidP="00C81B84">
      <w:r w:rsidRPr="00C81B84">
        <w:t>Samlet foreslås bevilgningen på posten redusert med 15,6 mill. kroner.</w:t>
      </w:r>
    </w:p>
    <w:p w14:paraId="3636B41E" w14:textId="77777777" w:rsidR="00EE2529" w:rsidRPr="00C81B84" w:rsidRDefault="00AD5E1E" w:rsidP="00C81B84">
      <w:pPr>
        <w:pStyle w:val="b-post"/>
      </w:pPr>
      <w:r w:rsidRPr="00C81B84">
        <w:t>Post 71 Brukere og pårørende, kan overføres</w:t>
      </w:r>
    </w:p>
    <w:p w14:paraId="6BA8BF95" w14:textId="77777777" w:rsidR="00EE2529" w:rsidRPr="00C81B84" w:rsidRDefault="00AD5E1E" w:rsidP="00C81B84">
      <w:pPr>
        <w:pStyle w:val="avsnitt-undertittel"/>
      </w:pPr>
      <w:r w:rsidRPr="00C81B84">
        <w:t>Bruker- og pårørendeorganisasjoner</w:t>
      </w:r>
    </w:p>
    <w:p w14:paraId="43CAAB6B" w14:textId="77777777" w:rsidR="00EE2529" w:rsidRPr="00C81B84" w:rsidRDefault="00AD5E1E" w:rsidP="00C81B84">
      <w:r w:rsidRPr="00C81B84">
        <w:t xml:space="preserve">Bevilgningen på posten foreslås redusert med 15 mill. kroner mot tilsvarene økt bevilgning på kap. 765, post 72. </w:t>
      </w:r>
    </w:p>
    <w:p w14:paraId="511EFE1D" w14:textId="77777777" w:rsidR="00EE2529" w:rsidRPr="00C81B84" w:rsidRDefault="00AD5E1E" w:rsidP="00C81B84">
      <w:r w:rsidRPr="00C81B84">
        <w:t>I tråd med varslet justering av innretningen av tilskuddsordningen bruker- og pårørendeorganisasjoner er det gjort endringer i tilskuddsregelverket. Det er tydeliggjort at tilskuddets hovedformål er å bidra til økt brukermedvirkning, både individuelt og i utformingen av tilbud og tjenester til mennesker med psykiske helse-, rus- og/eller voldsproblemer gjennom å styrke organisasjonenes drift og informasjonsvirksomhet. Omleggingen medfører at enkelte tiltak ikke lenger oppfyller tildelingskriteriene for tilskuddsordningen. Dette gjelder særlig noen organisasjoner som har levert tjenester for bruker- og pårørende, men som ikke har hatt bruker- og pårørendemedvirkning som formål.</w:t>
      </w:r>
    </w:p>
    <w:p w14:paraId="2D077B00" w14:textId="77777777" w:rsidR="00EE2529" w:rsidRPr="00C81B84" w:rsidRDefault="00AD5E1E" w:rsidP="00C81B84">
      <w:r w:rsidRPr="00C81B84">
        <w:t>Tydeliggjøringen av formålet med tilskuddet innebærer at det er udisponerte midler på tilskuddsordningen. Flere av organisasjonene som tidligere har mottatt tilskudd over bruker- og pårørendetilskuddet er nå henvist til å søke om tilskudds fra tilskuddsordningen til rådgivnings-, støtte- og veiledningstjenester, herunder hjelpetelefoner og digitale hjelpeverktøy over kap. 765, post 72. Det foreslås øke bevilgningen til denne tilskuddsordningen.</w:t>
      </w:r>
    </w:p>
    <w:p w14:paraId="13066806" w14:textId="77777777" w:rsidR="00EE2529" w:rsidRPr="00C81B84" w:rsidRDefault="00AD5E1E" w:rsidP="00C81B84">
      <w:pPr>
        <w:pStyle w:val="avsnitt-undertittel"/>
      </w:pPr>
      <w:r w:rsidRPr="00C81B84">
        <w:t>Pårørendesenteret i Stavanger</w:t>
      </w:r>
    </w:p>
    <w:p w14:paraId="77D16A6B" w14:textId="77777777" w:rsidR="00EE2529" w:rsidRPr="00C81B84" w:rsidRDefault="00AD5E1E" w:rsidP="00C81B84">
      <w:r w:rsidRPr="00C81B84">
        <w:t>Bevilgningen foreslås økt med 8 mill. kroner til Pårørendesenteret i Stavanger. Stiftelsen Pårørendesenteret tilbyr pårørendeveiledning, kurs og undervisning både til pårørende og fagfolk, lokalt og nasjonalt. Senteret driver også pårørendesenteret.no, et landsdekkende nettsted for pårørende og pårørendeprogrammet.no, et læringsverktøy for ansatte i helse- og omsorgstjenestene.</w:t>
      </w:r>
    </w:p>
    <w:p w14:paraId="37EC8C93" w14:textId="77777777" w:rsidR="00EE2529" w:rsidRPr="00C81B84" w:rsidRDefault="00AD5E1E" w:rsidP="00C81B84">
      <w:pPr>
        <w:pStyle w:val="avsnitt-undertittel"/>
      </w:pPr>
      <w:r w:rsidRPr="00C81B84">
        <w:t>Ekstraordinær lønns- og prisjustering</w:t>
      </w:r>
    </w:p>
    <w:p w14:paraId="08D9A711" w14:textId="77777777" w:rsidR="00EE2529" w:rsidRPr="00C81B84" w:rsidRDefault="00AD5E1E" w:rsidP="00C81B84">
      <w:r w:rsidRPr="00C81B84">
        <w:t>Bevilgningen foreslås økt med 3,5 mill. kroner som følge av den ekstraordinære lønns- og prisjusteringen av budsjettet, jf. nærmere omtale i avsnitt 3.1.</w:t>
      </w:r>
    </w:p>
    <w:p w14:paraId="20EAEB7A" w14:textId="77777777" w:rsidR="00EE2529" w:rsidRPr="00C81B84" w:rsidRDefault="00AD5E1E" w:rsidP="00C81B84">
      <w:pPr>
        <w:pStyle w:val="avsnitt-undertittel"/>
      </w:pPr>
      <w:r w:rsidRPr="00C81B84">
        <w:t>Oppsummering</w:t>
      </w:r>
    </w:p>
    <w:p w14:paraId="6F5878EA" w14:textId="77777777" w:rsidR="00EE2529" w:rsidRPr="00C81B84" w:rsidRDefault="00AD5E1E" w:rsidP="00C81B84">
      <w:r w:rsidRPr="00C81B84">
        <w:t>Samlet foreslås bevilgningen på posten redusert med 3,5 mill. kroner.</w:t>
      </w:r>
    </w:p>
    <w:p w14:paraId="3023A1CB" w14:textId="77777777" w:rsidR="00EE2529" w:rsidRPr="00C81B84" w:rsidRDefault="00AD5E1E" w:rsidP="00C81B84">
      <w:pPr>
        <w:pStyle w:val="b-post"/>
      </w:pPr>
      <w:r w:rsidRPr="00C81B84">
        <w:t>Post 72 Frivillig arbeid mv., kan overføres, kan nyttes under post 21</w:t>
      </w:r>
    </w:p>
    <w:p w14:paraId="6202BB17" w14:textId="77777777" w:rsidR="00EE2529" w:rsidRPr="00C81B84" w:rsidRDefault="00AD5E1E" w:rsidP="00C81B84">
      <w:pPr>
        <w:pStyle w:val="avsnitt-undertittel"/>
      </w:pPr>
      <w:r w:rsidRPr="00C81B84">
        <w:t>Økt tilskudd til Rådgivnings-, støtte- og veiledningstjenester</w:t>
      </w:r>
    </w:p>
    <w:p w14:paraId="1DD05319" w14:textId="77777777" w:rsidR="00EE2529" w:rsidRPr="00C81B84" w:rsidRDefault="00AD5E1E" w:rsidP="00C81B84">
      <w:r w:rsidRPr="00C81B84">
        <w:t>Bevilgningen foreslås økt med 25 mill. kroner til tilskuddsordningen Rådgivnings-, støtte- og veiledningstjenester innen psykisk helse, rus og vold, hvorav 15 mill. kroner mot tilsvarende reduksjon av tilskuddsordningen til bruker- og pårørendearbeid over kap. 765, post 71, jf. nærmere omtale der. Formålet er å gi informasjons-, veilednings- og støttetilbud til personer i vanskelige livssituasjoner og deres pårørende, gjennom å styrke hjelpetelefonene/chattetjenestene sitt arbeid. Flere hjelpetelefoner jobber med å være faglig oppdaterte og at ansatte har god opplæring. Dette bidrar til å øke kvaliteten på støtten og veiledningen som gis. Bevilgningen vil støtte opp under forebyggings- og behandlingsreformen på rusfeltet og den kommende opptrappingsplanen for psykisk helse.</w:t>
      </w:r>
    </w:p>
    <w:p w14:paraId="5C10B594" w14:textId="77777777" w:rsidR="00EE2529" w:rsidRPr="00C81B84" w:rsidRDefault="00AD5E1E" w:rsidP="00C81B84">
      <w:pPr>
        <w:pStyle w:val="avsnitt-undertittel"/>
      </w:pPr>
      <w:r w:rsidRPr="00C81B84">
        <w:t>Aktivitetstilskuddet</w:t>
      </w:r>
    </w:p>
    <w:p w14:paraId="0812E442" w14:textId="77777777" w:rsidR="00EE2529" w:rsidRPr="00C81B84" w:rsidRDefault="00AD5E1E" w:rsidP="00C81B84">
      <w:r w:rsidRPr="00C81B84">
        <w:t>Det foreslås å øke bevilgningen med 10 mill. kroner til tilskuddsordningen til ideelle og frivillige organisasjoner som driver aktivitetstilbud innen psykisk helse- og rusfeltet. Formålet med ordningen er å bidra til at personer med rusmiddelproblemer, psykiske helseproblemer eller med erfaring fra salg og bytte av seksuelle tjenester, deltar i aktiviteter med sikte på bedret livskvalitet, mestring og mulighet for en aktiv og meningsfull tilværelse.</w:t>
      </w:r>
    </w:p>
    <w:p w14:paraId="57CB6442" w14:textId="77777777" w:rsidR="00EE2529" w:rsidRPr="00C81B84" w:rsidRDefault="00AD5E1E" w:rsidP="00C81B84">
      <w:pPr>
        <w:pStyle w:val="avsnitt-undertittel"/>
      </w:pPr>
      <w:r w:rsidRPr="00C81B84">
        <w:t>Pro Senteret</w:t>
      </w:r>
    </w:p>
    <w:p w14:paraId="30D21F3B" w14:textId="77777777" w:rsidR="00EE2529" w:rsidRPr="00C81B84" w:rsidRDefault="00AD5E1E" w:rsidP="00C81B84">
      <w:r w:rsidRPr="00C81B84">
        <w:t>Bevilgningen foreslås redusert med 2,5 mill. kroner mot tilsvarende økt bevilgning på kap. 765, post 74, jf. nærmere omtale der.</w:t>
      </w:r>
    </w:p>
    <w:p w14:paraId="0804D974" w14:textId="77777777" w:rsidR="00EE2529" w:rsidRPr="00C81B84" w:rsidRDefault="00AD5E1E" w:rsidP="00C81B84">
      <w:pPr>
        <w:pStyle w:val="avsnitt-undertittel"/>
      </w:pPr>
      <w:r w:rsidRPr="00C81B84">
        <w:t>Ekstraordinær lønns- og prisjustering</w:t>
      </w:r>
    </w:p>
    <w:p w14:paraId="3D16E167" w14:textId="77777777" w:rsidR="00EE2529" w:rsidRPr="00C81B84" w:rsidRDefault="00AD5E1E" w:rsidP="00C81B84">
      <w:r w:rsidRPr="00C81B84">
        <w:t>Bevilgningen foreslås økt med 11 mill. kroner som følge av den ekstraordinære lønns- og prisjusteringen av budsjettet, jf. nærmere omtale i avsnitt 3.1.</w:t>
      </w:r>
    </w:p>
    <w:p w14:paraId="31D1F0FB" w14:textId="77777777" w:rsidR="00EE2529" w:rsidRPr="00C81B84" w:rsidRDefault="00AD5E1E" w:rsidP="00C81B84">
      <w:pPr>
        <w:pStyle w:val="avsnitt-undertittel"/>
      </w:pPr>
      <w:r w:rsidRPr="00C81B84">
        <w:t>Oppsummert</w:t>
      </w:r>
    </w:p>
    <w:p w14:paraId="5E168860" w14:textId="77777777" w:rsidR="00EE2529" w:rsidRPr="00C81B84" w:rsidRDefault="00AD5E1E" w:rsidP="00C81B84">
      <w:r w:rsidRPr="00C81B84">
        <w:t>Samlet foreslås bevilgningen på posten økt med 43,5 mill. kroner.</w:t>
      </w:r>
    </w:p>
    <w:p w14:paraId="217AB7BF" w14:textId="77777777" w:rsidR="00EE2529" w:rsidRPr="00C81B84" w:rsidRDefault="00AD5E1E" w:rsidP="00C81B84">
      <w:pPr>
        <w:pStyle w:val="b-post"/>
      </w:pPr>
      <w:r w:rsidRPr="00C81B84">
        <w:t>Post 73 Utviklingstiltak mv.</w:t>
      </w:r>
    </w:p>
    <w:p w14:paraId="7BE7F14D" w14:textId="77777777" w:rsidR="00EE2529" w:rsidRPr="00C81B84" w:rsidRDefault="00AD5E1E" w:rsidP="00C81B84">
      <w:r w:rsidRPr="00C81B84">
        <w:t>Bevilgningen foreslås redusert med 7 mill. kroner mot tilsvarende økt bevilgning på kap. 765, post 21 jf. nærmere omtale der. Innsparingen gjelder udisponerte midler på posten som følge av redusert kompetansetiltak over tid.</w:t>
      </w:r>
    </w:p>
    <w:p w14:paraId="0C210BCA" w14:textId="77777777" w:rsidR="00EE2529" w:rsidRPr="00C81B84" w:rsidRDefault="00AD5E1E" w:rsidP="00C81B84">
      <w:pPr>
        <w:pStyle w:val="avsnitt-undertittel"/>
      </w:pPr>
      <w:proofErr w:type="spellStart"/>
      <w:r w:rsidRPr="00C81B84">
        <w:t>Fontenehus</w:t>
      </w:r>
      <w:proofErr w:type="spellEnd"/>
    </w:p>
    <w:p w14:paraId="6ACDFEC0" w14:textId="77777777" w:rsidR="00EE2529" w:rsidRPr="00C81B84" w:rsidRDefault="00AD5E1E" w:rsidP="00C81B84">
      <w:r w:rsidRPr="00C81B84">
        <w:t xml:space="preserve">Det foreslås å øke tilskuddet til </w:t>
      </w:r>
      <w:proofErr w:type="spellStart"/>
      <w:r w:rsidRPr="00C81B84">
        <w:t>Fontenehus</w:t>
      </w:r>
      <w:proofErr w:type="spellEnd"/>
      <w:r w:rsidRPr="00C81B84">
        <w:t xml:space="preserve"> med 10 mill. kroner innenfor gjeldende bevilgning på posten. Det er 10 mill. kroner i udisponert bevilgning på posten. Bakgrunnen er at utgifter til enkelte kompetansetiltak på posten gradvis har blitt redusert etter hvert som deltakere har fullført kompetanseløpene. Dette har skjedd uten at bevilgningen er redusert eller disponert til andre formål.</w:t>
      </w:r>
    </w:p>
    <w:p w14:paraId="7BB2F8B1" w14:textId="77777777" w:rsidR="00EE2529" w:rsidRPr="00C81B84" w:rsidRDefault="00AD5E1E" w:rsidP="00C81B84">
      <w:pPr>
        <w:pStyle w:val="avsnitt-undertittel"/>
      </w:pPr>
      <w:r w:rsidRPr="00C81B84">
        <w:t>Ekstraordinær lønns- og prisjustering</w:t>
      </w:r>
    </w:p>
    <w:p w14:paraId="1BFBA2B4" w14:textId="77777777" w:rsidR="00EE2529" w:rsidRPr="00C81B84" w:rsidRDefault="00AD5E1E" w:rsidP="00C81B84">
      <w:r w:rsidRPr="00C81B84">
        <w:t>Bevilgningen foreslås økt med 3,4 mill. kroner som følge av den ekstraordinære lønns- og prisjusteringen av budsjettet, jf. nærmere omtale i avsnitt 3.1.</w:t>
      </w:r>
    </w:p>
    <w:p w14:paraId="1F9D855F" w14:textId="77777777" w:rsidR="00EE2529" w:rsidRPr="00C81B84" w:rsidRDefault="00AD5E1E" w:rsidP="00C81B84">
      <w:pPr>
        <w:pStyle w:val="avsnitt-undertittel"/>
      </w:pPr>
      <w:r w:rsidRPr="00C81B84">
        <w:t>Oppsummering</w:t>
      </w:r>
    </w:p>
    <w:p w14:paraId="791246E7" w14:textId="77777777" w:rsidR="00EE2529" w:rsidRPr="00C81B84" w:rsidRDefault="00AD5E1E" w:rsidP="00C81B84">
      <w:r w:rsidRPr="00C81B84">
        <w:t>Samlet foreslås bevilgningen på posten redusert med 3,6 mill. kroner.</w:t>
      </w:r>
    </w:p>
    <w:p w14:paraId="4D37115D" w14:textId="77777777" w:rsidR="00EE2529" w:rsidRPr="00C81B84" w:rsidRDefault="00AD5E1E" w:rsidP="00C81B84">
      <w:pPr>
        <w:pStyle w:val="b-post"/>
      </w:pPr>
      <w:r w:rsidRPr="00C81B84">
        <w:t>Post 74 Kompetansesentre, kan overføres</w:t>
      </w:r>
    </w:p>
    <w:p w14:paraId="54A209F4" w14:textId="77777777" w:rsidR="00EE2529" w:rsidRPr="00C81B84" w:rsidRDefault="00AD5E1E" w:rsidP="00C81B84">
      <w:r w:rsidRPr="00C81B84">
        <w:t xml:space="preserve">Bevilgningen foreslås økt med 2,5 mill. kroner mot tilsvarende reduksjon av bevilgningen på kap. 765, post 72. Det vises til </w:t>
      </w:r>
      <w:proofErr w:type="spellStart"/>
      <w:r w:rsidRPr="00C81B84">
        <w:t>Prop</w:t>
      </w:r>
      <w:proofErr w:type="spellEnd"/>
      <w:r w:rsidRPr="00C81B84">
        <w:t>. 1 S (2022–2023) der det under omtalen av bevilgning til Pro Senteret på kap. 765, post 74 står at departementet tar sikte på å komme tilbake med en flytting av 2,5 mill. kroner til senteret i forbindelse med revidert nasjonalbudsjett slik at samlet bevilgning blir 5 mill. kroner også i 2023. Som oppfølging av dette foreslås det å redusere samlet bevilgning til de to tilskuddene «ideelle og frivillige organisasjoner som driver aktivitetstilbud innen psykisk helse- og rusfeltet mv.» og «grunntilskudd til ideelle og frivillige organisasjoner som driver institusjonsbaserte tilbud for personer med rusmiddelproblemer mv.» med 2,5 mill. kroner.</w:t>
      </w:r>
    </w:p>
    <w:p w14:paraId="6764C86E" w14:textId="77777777" w:rsidR="00EE2529" w:rsidRPr="00C81B84" w:rsidRDefault="00AD5E1E" w:rsidP="00C81B84">
      <w:pPr>
        <w:pStyle w:val="avsnitt-undertittel"/>
      </w:pPr>
      <w:r w:rsidRPr="00C81B84">
        <w:t>Ekstraordinær lønns- og prisjustering</w:t>
      </w:r>
    </w:p>
    <w:p w14:paraId="206A084B" w14:textId="77777777" w:rsidR="00EE2529" w:rsidRPr="00C81B84" w:rsidRDefault="00AD5E1E" w:rsidP="00C81B84">
      <w:r w:rsidRPr="00C81B84">
        <w:t>Bevilgningen foreslås økt med 7,1 mill. kroner som følge av den ekstraordinære lønns- og prisjusteringen av budsjettet, jf. nærmere omtale i avsnitt 3.1.</w:t>
      </w:r>
    </w:p>
    <w:p w14:paraId="1ECCE10B" w14:textId="77777777" w:rsidR="00EE2529" w:rsidRPr="00C81B84" w:rsidRDefault="00AD5E1E" w:rsidP="00C81B84">
      <w:pPr>
        <w:pStyle w:val="avsnitt-undertittel"/>
      </w:pPr>
      <w:r w:rsidRPr="00C81B84">
        <w:t>Oppsummering</w:t>
      </w:r>
    </w:p>
    <w:p w14:paraId="34E21486" w14:textId="77777777" w:rsidR="00EE2529" w:rsidRPr="00C81B84" w:rsidRDefault="00AD5E1E" w:rsidP="00C81B84">
      <w:r w:rsidRPr="00C81B84">
        <w:t>Samlet foreslås bevilgningen på posten økt med 9,6 mill. kroner.</w:t>
      </w:r>
    </w:p>
    <w:p w14:paraId="603A34FD" w14:textId="77777777" w:rsidR="00EE2529" w:rsidRPr="00C81B84" w:rsidRDefault="00AD5E1E" w:rsidP="00C81B84">
      <w:pPr>
        <w:pStyle w:val="b-post"/>
      </w:pPr>
      <w:r w:rsidRPr="00C81B84">
        <w:t>Post 75 Vold og traumatisk stress, kan overføres</w:t>
      </w:r>
    </w:p>
    <w:p w14:paraId="340FC5B9" w14:textId="77777777" w:rsidR="00EE2529" w:rsidRPr="00C81B84" w:rsidRDefault="00AD5E1E" w:rsidP="00C81B84">
      <w:r w:rsidRPr="00C81B84">
        <w:t>Bevilgningen foreslås økt med 4 mill. kroner mot tilsvarende reduksjon på kap. 765, post 21, til felles opplæringsmodul for hjelpetelefoner innen psykisk helse, jf. nærmere omtale under post 21.</w:t>
      </w:r>
    </w:p>
    <w:p w14:paraId="5C210EB1" w14:textId="77777777" w:rsidR="00EE2529" w:rsidRPr="00C81B84" w:rsidRDefault="00AD5E1E" w:rsidP="00C81B84">
      <w:pPr>
        <w:pStyle w:val="avsnitt-undertittel"/>
      </w:pPr>
      <w:r w:rsidRPr="00C81B84">
        <w:t>Ekstraordinær lønns- og prisjustering</w:t>
      </w:r>
    </w:p>
    <w:p w14:paraId="7B3D76E3" w14:textId="77777777" w:rsidR="00EE2529" w:rsidRPr="00C81B84" w:rsidRDefault="00AD5E1E" w:rsidP="00C81B84">
      <w:r w:rsidRPr="00C81B84">
        <w:t>Bevilgningen foreslås økt med 5,8 mill. kroner som følge av den ekstraordinære lønns- og prisjusteringen av budsjettet, jf. nærmere omtale i avsnitt 3.1.</w:t>
      </w:r>
    </w:p>
    <w:p w14:paraId="0006D376" w14:textId="77777777" w:rsidR="00EE2529" w:rsidRPr="00C81B84" w:rsidRDefault="00AD5E1E" w:rsidP="00C81B84">
      <w:pPr>
        <w:pStyle w:val="avsnitt-undertittel"/>
      </w:pPr>
      <w:r w:rsidRPr="00C81B84">
        <w:t>Oppsummering</w:t>
      </w:r>
    </w:p>
    <w:p w14:paraId="20EB060C" w14:textId="77777777" w:rsidR="00EE2529" w:rsidRPr="00C81B84" w:rsidRDefault="00AD5E1E" w:rsidP="00C81B84">
      <w:r w:rsidRPr="00C81B84">
        <w:t>Samlet foreslås bevilgningen på posten økt med 9,8 mill. kroner.</w:t>
      </w:r>
    </w:p>
    <w:p w14:paraId="7353CC54" w14:textId="77777777" w:rsidR="00EE2529" w:rsidRPr="00C81B84" w:rsidRDefault="00AD5E1E" w:rsidP="00C81B84">
      <w:pPr>
        <w:pStyle w:val="b-budkaptit"/>
      </w:pPr>
      <w:r w:rsidRPr="00C81B84">
        <w:t>Kap. 770 Tannhelsetjenester</w:t>
      </w:r>
    </w:p>
    <w:p w14:paraId="70D2B56A" w14:textId="77777777" w:rsidR="00EE2529" w:rsidRPr="00C81B84" w:rsidRDefault="00AD5E1E" w:rsidP="00C81B84">
      <w:r w:rsidRPr="00C81B84">
        <w:t xml:space="preserve">Det vises til omtale av endret innretning av tannhelsetilbudet til unge voksne på kap. 572, post 60 under Kommunal- og </w:t>
      </w:r>
      <w:proofErr w:type="spellStart"/>
      <w:r w:rsidRPr="00C81B84">
        <w:t>distriktsdepartementets</w:t>
      </w:r>
      <w:proofErr w:type="spellEnd"/>
      <w:r w:rsidRPr="00C81B84">
        <w:t xml:space="preserve"> budsjett.</w:t>
      </w:r>
    </w:p>
    <w:p w14:paraId="5E8689EF" w14:textId="77777777" w:rsidR="00EE2529" w:rsidRPr="00C81B84" w:rsidRDefault="00AD5E1E" w:rsidP="00C81B84">
      <w:pPr>
        <w:pStyle w:val="b-post"/>
      </w:pPr>
      <w:r w:rsidRPr="00C81B84">
        <w:t>Post 70 Tilskudd, kan overføres, kan nyttes under post 21</w:t>
      </w:r>
    </w:p>
    <w:p w14:paraId="6A667B5A" w14:textId="77777777" w:rsidR="00EE2529" w:rsidRPr="00C81B84" w:rsidRDefault="00AD5E1E" w:rsidP="00C81B84">
      <w:pPr>
        <w:pStyle w:val="avsnitt-undertittel"/>
      </w:pPr>
      <w:r w:rsidRPr="00C81B84">
        <w:t>Ekstraordinær lønns- og prisjustering</w:t>
      </w:r>
    </w:p>
    <w:p w14:paraId="78970A40" w14:textId="77777777" w:rsidR="00EE2529" w:rsidRPr="00C81B84" w:rsidRDefault="00AD5E1E" w:rsidP="00C81B84">
      <w:r w:rsidRPr="00C81B84">
        <w:t>Bevilgningen foreslås økt med 9,1 mill. kroner som følge av den ekstraordinære lønns- og prisjusteringen av budsjettet, jf. nærmere omtale i avsnitt 3.1.</w:t>
      </w:r>
    </w:p>
    <w:p w14:paraId="5571424B" w14:textId="77777777" w:rsidR="00EE2529" w:rsidRPr="00C81B84" w:rsidRDefault="00AD5E1E" w:rsidP="00C81B84">
      <w:pPr>
        <w:pStyle w:val="avsnitt-undertittel"/>
      </w:pPr>
      <w:r w:rsidRPr="00C81B84">
        <w:t>Ubrukt overført bevilgning</w:t>
      </w:r>
    </w:p>
    <w:p w14:paraId="750919A0" w14:textId="77777777" w:rsidR="00EE2529" w:rsidRPr="00C81B84" w:rsidRDefault="00AD5E1E" w:rsidP="00C81B84">
      <w:r w:rsidRPr="00C81B84">
        <w:t>Videre foreslås bevilgningen redusert med 34 mill. kroner. Innsparingen er knyttet til ubrukte midler fra 2022 som er overført til 2023.</w:t>
      </w:r>
    </w:p>
    <w:p w14:paraId="7928FBEB" w14:textId="77777777" w:rsidR="00EE2529" w:rsidRPr="00C81B84" w:rsidRDefault="00AD5E1E" w:rsidP="00C81B84">
      <w:pPr>
        <w:pStyle w:val="avsnitt-undertittel"/>
      </w:pPr>
      <w:r w:rsidRPr="00C81B84">
        <w:t>Oppsummering</w:t>
      </w:r>
    </w:p>
    <w:p w14:paraId="34555CAF" w14:textId="77777777" w:rsidR="00EE2529" w:rsidRPr="00C81B84" w:rsidRDefault="00AD5E1E" w:rsidP="00C81B84">
      <w:r w:rsidRPr="00C81B84">
        <w:t>Samlet foreslås bevilgningen på posten redusert med 24,9 mill. kroner.</w:t>
      </w:r>
    </w:p>
    <w:p w14:paraId="49D17838" w14:textId="77777777" w:rsidR="00EE2529" w:rsidRPr="00C81B84" w:rsidRDefault="00AD5E1E" w:rsidP="00C81B84">
      <w:pPr>
        <w:pStyle w:val="b-budkaptit"/>
      </w:pPr>
      <w:r w:rsidRPr="00C81B84">
        <w:t>Kap. 781 Forsøk og utvikling mv.</w:t>
      </w:r>
    </w:p>
    <w:p w14:paraId="03FDE399" w14:textId="77777777" w:rsidR="00EE2529" w:rsidRPr="00C81B84" w:rsidRDefault="00AD5E1E" w:rsidP="00C81B84">
      <w:pPr>
        <w:pStyle w:val="b-post"/>
      </w:pPr>
      <w:r w:rsidRPr="00C81B84">
        <w:t>Post 21 Spesielle driftsutgifter, kan overføres, kan nyttes under post 79</w:t>
      </w:r>
    </w:p>
    <w:p w14:paraId="3E112399" w14:textId="77777777" w:rsidR="00EE2529" w:rsidRPr="00C81B84" w:rsidRDefault="00AD5E1E" w:rsidP="00C81B84">
      <w:r w:rsidRPr="00C81B84">
        <w:t>Bevilgningen foreslås redusert med 2,5 mill. kroner som følge av et redusert antall prosjekter.</w:t>
      </w:r>
    </w:p>
    <w:p w14:paraId="328F7535" w14:textId="77777777" w:rsidR="00EE2529" w:rsidRPr="00C81B84" w:rsidRDefault="00AD5E1E" w:rsidP="00C81B84">
      <w:pPr>
        <w:pStyle w:val="avsnitt-undertittel"/>
      </w:pPr>
      <w:r w:rsidRPr="00C81B84">
        <w:t>Ekstraordinær lønns- og prisjustering</w:t>
      </w:r>
    </w:p>
    <w:p w14:paraId="449036D0" w14:textId="77777777" w:rsidR="00EE2529" w:rsidRPr="00C81B84" w:rsidRDefault="00AD5E1E" w:rsidP="00C81B84">
      <w:r w:rsidRPr="00C81B84">
        <w:t>Bevilgningen foreslås økt med 0,4 mill. kroner som følge av den ekstraordinære lønns- og prisjusteringen av budsjettet, jf. nærmere omtale i avsnitt 3.1.</w:t>
      </w:r>
    </w:p>
    <w:p w14:paraId="6B93AB1E" w14:textId="77777777" w:rsidR="00EE2529" w:rsidRPr="00C81B84" w:rsidRDefault="00AD5E1E" w:rsidP="00C81B84">
      <w:pPr>
        <w:pStyle w:val="avsnitt-undertittel"/>
      </w:pPr>
      <w:r w:rsidRPr="00C81B84">
        <w:t>Midlertidig økt arbeidsgiveravgift</w:t>
      </w:r>
    </w:p>
    <w:p w14:paraId="1B188AC6" w14:textId="77777777" w:rsidR="00EE2529" w:rsidRPr="00C81B84" w:rsidRDefault="00AD5E1E" w:rsidP="00C81B84">
      <w:r w:rsidRPr="00C81B84">
        <w:t>Bevilgningen foreslås økt med 0,1 mill. kroner til utgifter som følge av den midlertidig økte arbeidsgiveravgiften på inntekt over 750 000 kroner, jf. nærmere omtale i avsnitt 3.2.</w:t>
      </w:r>
    </w:p>
    <w:p w14:paraId="17907E90" w14:textId="77777777" w:rsidR="00EE2529" w:rsidRPr="00C81B84" w:rsidRDefault="00AD5E1E" w:rsidP="00C81B84">
      <w:pPr>
        <w:pStyle w:val="avsnitt-undertittel"/>
      </w:pPr>
      <w:r w:rsidRPr="00C81B84">
        <w:t>Oppsummering</w:t>
      </w:r>
    </w:p>
    <w:p w14:paraId="1D54095F" w14:textId="77777777" w:rsidR="00EE2529" w:rsidRPr="00C81B84" w:rsidRDefault="00AD5E1E" w:rsidP="00C81B84">
      <w:r w:rsidRPr="00C81B84">
        <w:t>Samlet foreslås bevilgningen på posten redusert med 2 mill. kroner.</w:t>
      </w:r>
    </w:p>
    <w:p w14:paraId="3BF837AF" w14:textId="77777777" w:rsidR="00EE2529" w:rsidRPr="00C81B84" w:rsidRDefault="00AD5E1E" w:rsidP="00C81B84">
      <w:pPr>
        <w:pStyle w:val="b-budkaptit"/>
      </w:pPr>
      <w:r w:rsidRPr="00C81B84">
        <w:t>Kap. 2711 Spesialisthelsetjeneste mv.</w:t>
      </w:r>
    </w:p>
    <w:p w14:paraId="3C7D1AED" w14:textId="77777777" w:rsidR="00EE2529" w:rsidRPr="00C81B84" w:rsidRDefault="00AD5E1E" w:rsidP="00C81B84">
      <w:pPr>
        <w:pStyle w:val="b-post"/>
      </w:pPr>
      <w:r w:rsidRPr="00C81B84">
        <w:t>Post 70 Spesialisthjelp</w:t>
      </w:r>
    </w:p>
    <w:p w14:paraId="267ED496"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per februar 2023 tilsier at utgiftene vil bli høyere enn anslått i saldert budsjett. Bevilgningen foreslås økt med 2,6 mill. kroner.</w:t>
      </w:r>
    </w:p>
    <w:p w14:paraId="6AAE33D7" w14:textId="77777777" w:rsidR="00EE2529" w:rsidRPr="00C81B84" w:rsidRDefault="00AD5E1E" w:rsidP="00C81B84">
      <w:pPr>
        <w:pStyle w:val="b-post"/>
      </w:pPr>
      <w:r w:rsidRPr="00C81B84">
        <w:t>Post 71 Psykologhjelp</w:t>
      </w:r>
    </w:p>
    <w:p w14:paraId="3807A589"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per februar 2023 tilsier at utgiftene vil bli høyere enn anslått i saldert budsjett. Bevilgningen foreslås økt med 1 mill. kroner.</w:t>
      </w:r>
    </w:p>
    <w:p w14:paraId="186637DD" w14:textId="77777777" w:rsidR="00EE2529" w:rsidRPr="00C81B84" w:rsidRDefault="00AD5E1E" w:rsidP="00C81B84">
      <w:pPr>
        <w:pStyle w:val="b-post"/>
      </w:pPr>
      <w:r w:rsidRPr="00C81B84">
        <w:t>Post 72 Tannbehandling</w:t>
      </w:r>
    </w:p>
    <w:p w14:paraId="2479CA84" w14:textId="77777777" w:rsidR="00EE2529" w:rsidRPr="00C81B84" w:rsidRDefault="00AD5E1E" w:rsidP="00C81B84">
      <w:pPr>
        <w:pStyle w:val="avsnitt-undertittel"/>
      </w:pPr>
      <w:r w:rsidRPr="00C81B84">
        <w:t>Anslagsendring</w:t>
      </w:r>
    </w:p>
    <w:p w14:paraId="6F5AEA64"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høyere enn anslått i saldert budsjett. Bevilgningen foreslås økt med 30 mill. kroner.</w:t>
      </w:r>
    </w:p>
    <w:p w14:paraId="0DDEE043" w14:textId="77777777" w:rsidR="00EE2529" w:rsidRPr="00C81B84" w:rsidRDefault="00AD5E1E" w:rsidP="00C81B84">
      <w:pPr>
        <w:pStyle w:val="avsnitt-undertittel"/>
      </w:pPr>
      <w:r w:rsidRPr="00C81B84">
        <w:t>Ekstraordinær lønns- og prisjustering</w:t>
      </w:r>
    </w:p>
    <w:p w14:paraId="3A4E2D67" w14:textId="77777777" w:rsidR="00EE2529" w:rsidRPr="00C81B84" w:rsidRDefault="00AD5E1E" w:rsidP="00C81B84">
      <w:r w:rsidRPr="00C81B84">
        <w:t>Bevilgningen foreslås økt med 54,5 mill. kroner som følge av den ekstraordinære lønns- og prisjusteringen av budsjettet, jf. nærmere omtale i avsnitt 3.1. Det foreslås at takstene endres med 2,1 pst. fra 1. juli 2023.</w:t>
      </w:r>
    </w:p>
    <w:p w14:paraId="643091B2" w14:textId="77777777" w:rsidR="00EE2529" w:rsidRPr="00C81B84" w:rsidRDefault="00AD5E1E" w:rsidP="00C81B84">
      <w:pPr>
        <w:pStyle w:val="avsnitt-undertittel"/>
      </w:pPr>
      <w:r w:rsidRPr="00C81B84">
        <w:t>Oppsummering</w:t>
      </w:r>
    </w:p>
    <w:p w14:paraId="36524C3B" w14:textId="77777777" w:rsidR="00EE2529" w:rsidRPr="00C81B84" w:rsidRDefault="00AD5E1E" w:rsidP="00C81B84">
      <w:r w:rsidRPr="00C81B84">
        <w:t>Samlet foreslås bevilgningen på posten økt med 84,5 mill. kroner.</w:t>
      </w:r>
    </w:p>
    <w:p w14:paraId="0E4342DC" w14:textId="77777777" w:rsidR="00EE2529" w:rsidRPr="00C81B84" w:rsidRDefault="00AD5E1E" w:rsidP="00C81B84">
      <w:pPr>
        <w:pStyle w:val="b-post"/>
      </w:pPr>
      <w:r w:rsidRPr="00C81B84">
        <w:t>Post 76 Private laboratorier og røntgeninstitutt</w:t>
      </w:r>
    </w:p>
    <w:p w14:paraId="4568BA14" w14:textId="77777777" w:rsidR="00EE2529" w:rsidRPr="00C81B84" w:rsidRDefault="00AD5E1E" w:rsidP="00C81B84">
      <w:pPr>
        <w:pStyle w:val="avsnitt-undertittel"/>
      </w:pPr>
      <w:r w:rsidRPr="00C81B84">
        <w:t>Anslagsendring</w:t>
      </w:r>
    </w:p>
    <w:p w14:paraId="5DB76808"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per februar 2023 tilsier at utgiftene vil bli høyere enn anslått i saldert budsjett. Bevilgningen foreslås økt med 1,5 mill. kroner.</w:t>
      </w:r>
    </w:p>
    <w:p w14:paraId="601EE1C8" w14:textId="77777777" w:rsidR="00EE2529" w:rsidRPr="00C81B84" w:rsidRDefault="00AD5E1E" w:rsidP="00C81B84">
      <w:pPr>
        <w:pStyle w:val="avsnitt-undertittel"/>
      </w:pPr>
      <w:r w:rsidRPr="00C81B84">
        <w:t>Ekstraordinær lønns- og prisjustering</w:t>
      </w:r>
    </w:p>
    <w:p w14:paraId="1BC89E8F" w14:textId="77777777" w:rsidR="00EE2529" w:rsidRPr="00C81B84" w:rsidRDefault="00AD5E1E" w:rsidP="00C81B84">
      <w:r w:rsidRPr="00C81B84">
        <w:t xml:space="preserve">Bevilgningen foreslås økt med 25,6 mill. kroner som følge av den ekstraordinære lønns- og prisjusteringen av budsjettet, jf. nærmere omtale i avsnitt 3.1. Aktivitet utført i første halvår vil bli etterbetalt av </w:t>
      </w:r>
      <w:proofErr w:type="spellStart"/>
      <w:r w:rsidRPr="00C81B84">
        <w:t>Helfo</w:t>
      </w:r>
      <w:proofErr w:type="spellEnd"/>
      <w:r w:rsidRPr="00C81B84">
        <w:t>.</w:t>
      </w:r>
    </w:p>
    <w:p w14:paraId="7A7792D0" w14:textId="77777777" w:rsidR="00EE2529" w:rsidRPr="00C81B84" w:rsidRDefault="00AD5E1E" w:rsidP="00C81B84">
      <w:pPr>
        <w:pStyle w:val="avsnitt-undertittel"/>
      </w:pPr>
      <w:r w:rsidRPr="00C81B84">
        <w:t>Oppsummering</w:t>
      </w:r>
    </w:p>
    <w:p w14:paraId="58481E9C" w14:textId="77777777" w:rsidR="00EE2529" w:rsidRPr="00C81B84" w:rsidRDefault="00AD5E1E" w:rsidP="00C81B84">
      <w:r w:rsidRPr="00C81B84">
        <w:t>Samlet foreslås bevilgningen på posten økt med 27,1 mill. kroner.</w:t>
      </w:r>
    </w:p>
    <w:p w14:paraId="61CB39FC" w14:textId="77777777" w:rsidR="00EE2529" w:rsidRPr="00C81B84" w:rsidRDefault="00AD5E1E" w:rsidP="00C81B84">
      <w:pPr>
        <w:pStyle w:val="b-budkaptit"/>
      </w:pPr>
      <w:r w:rsidRPr="00C81B84">
        <w:t>Kap. 2751 Legemidler mv.</w:t>
      </w:r>
    </w:p>
    <w:p w14:paraId="4C7C674A" w14:textId="77777777" w:rsidR="00EE2529" w:rsidRPr="00C81B84" w:rsidRDefault="00AD5E1E" w:rsidP="00C81B84">
      <w:pPr>
        <w:pStyle w:val="b-post"/>
      </w:pPr>
      <w:r w:rsidRPr="00C81B84">
        <w:t>Post 70 Legemidler</w:t>
      </w:r>
    </w:p>
    <w:p w14:paraId="5B936D8E" w14:textId="77777777" w:rsidR="00EE2529" w:rsidRPr="00C81B84" w:rsidRDefault="00AD5E1E" w:rsidP="00C81B84">
      <w:pPr>
        <w:pStyle w:val="avsnitt-undertittel"/>
      </w:pPr>
      <w:r w:rsidRPr="00C81B84">
        <w:t>Ny oppgjørsordning for legemidler med konfidensielle priser</w:t>
      </w:r>
    </w:p>
    <w:p w14:paraId="41DEBB19" w14:textId="77777777" w:rsidR="00EE2529" w:rsidRPr="00C81B84" w:rsidRDefault="00AD5E1E" w:rsidP="00C81B84">
      <w:r w:rsidRPr="00C81B84">
        <w:t>Etablering av ny oppgjørsordning for konfidensielle priser på legemidler vil gi lavere utgifter til refusjon av legemidler. Bevilgningen foreslås redusert med 2,5 mill. kroner. Det vises til omtale under kap. 740 post 01 og kap. 746, post 01.</w:t>
      </w:r>
    </w:p>
    <w:p w14:paraId="18BC981C" w14:textId="77777777" w:rsidR="00EE2529" w:rsidRPr="00C81B84" w:rsidRDefault="00AD5E1E" w:rsidP="00C81B84">
      <w:pPr>
        <w:pStyle w:val="avsnitt-undertittel"/>
      </w:pPr>
      <w:r w:rsidRPr="00C81B84">
        <w:t>Anslagsendring</w:t>
      </w:r>
    </w:p>
    <w:p w14:paraId="16241E7A"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per februar 2023 tilsier at utgiftene vil bli høyere enn anslått i saldert budsjett. Bevilgningen foreslås økt med 74,5 mill. kroner.</w:t>
      </w:r>
    </w:p>
    <w:p w14:paraId="02B1D98F" w14:textId="77777777" w:rsidR="00EE2529" w:rsidRPr="00C81B84" w:rsidRDefault="00AD5E1E" w:rsidP="00C81B84">
      <w:pPr>
        <w:pStyle w:val="avsnitt-undertittel"/>
      </w:pPr>
      <w:r w:rsidRPr="00C81B84">
        <w:t>Oppsummering</w:t>
      </w:r>
    </w:p>
    <w:p w14:paraId="7BF3EF01" w14:textId="77777777" w:rsidR="00EE2529" w:rsidRPr="00C81B84" w:rsidRDefault="00AD5E1E" w:rsidP="00C81B84">
      <w:r w:rsidRPr="00C81B84">
        <w:t>Bevilgningen på posten foreslås økt med 72 mill. kroner</w:t>
      </w:r>
    </w:p>
    <w:p w14:paraId="5824F213" w14:textId="77777777" w:rsidR="00EE2529" w:rsidRPr="00C81B84" w:rsidRDefault="00AD5E1E" w:rsidP="00C81B84">
      <w:pPr>
        <w:pStyle w:val="b-post"/>
      </w:pPr>
      <w:r w:rsidRPr="00C81B84">
        <w:t>Post 72 Medisinsk forbruksmateriell</w:t>
      </w:r>
    </w:p>
    <w:p w14:paraId="1C67A549"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per februar 2023 tilsier at utgiftene vil bli høyere enn anslått i saldert budsjett. Bevilgningen foreslås økt med 32 mill. kroner.</w:t>
      </w:r>
    </w:p>
    <w:p w14:paraId="4F3CA7F4" w14:textId="77777777" w:rsidR="00EE2529" w:rsidRPr="00C81B84" w:rsidRDefault="00AD5E1E" w:rsidP="00C81B84">
      <w:pPr>
        <w:pStyle w:val="b-budkaptit"/>
      </w:pPr>
      <w:r w:rsidRPr="00C81B84">
        <w:t>Kap. 2752 Refusjon av egenbetaling</w:t>
      </w:r>
    </w:p>
    <w:p w14:paraId="65040B96" w14:textId="77777777" w:rsidR="00EE2529" w:rsidRPr="00C81B84" w:rsidRDefault="00AD5E1E" w:rsidP="00C81B84">
      <w:pPr>
        <w:pStyle w:val="b-post"/>
      </w:pPr>
      <w:r w:rsidRPr="00C81B84">
        <w:t>Post 72 Egenandelstak</w:t>
      </w:r>
    </w:p>
    <w:p w14:paraId="673D726D" w14:textId="77777777" w:rsidR="00EE2529" w:rsidRPr="00C81B84" w:rsidRDefault="00AD5E1E" w:rsidP="00C81B84">
      <w:pPr>
        <w:pStyle w:val="avsnitt-undertittel"/>
      </w:pPr>
      <w:r w:rsidRPr="00C81B84">
        <w:t>Anslagsendring</w:t>
      </w:r>
    </w:p>
    <w:p w14:paraId="3B5B9FE2"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lavere enn anslått i saldert budsjett. Bevilgningen foreslås redusert med 64 mill. kroner.</w:t>
      </w:r>
    </w:p>
    <w:p w14:paraId="4511643D" w14:textId="77777777" w:rsidR="00EE2529" w:rsidRPr="00C81B84" w:rsidRDefault="00AD5E1E" w:rsidP="00C81B84">
      <w:pPr>
        <w:pStyle w:val="avsnitt-undertittel"/>
      </w:pPr>
      <w:r w:rsidRPr="00C81B84">
        <w:t>Endring av finansieringsmodell for flerfaglig legepraksis</w:t>
      </w:r>
    </w:p>
    <w:p w14:paraId="473F4869" w14:textId="77777777" w:rsidR="00EE2529" w:rsidRPr="00C81B84" w:rsidRDefault="00AD5E1E" w:rsidP="00C81B84">
      <w:r w:rsidRPr="00C81B84">
        <w:t>Et av de flerfaglige legekontorene (Sagene) ønsker å endre finansiering fra driftstilskuddsmodell til honorarmodell fra 1. august 2023. I stedet for at legekontoret får driftstilskudd gis legekontoret anledning til å kreve refusjoner fra trygdebudsjettet. Endringen anslås å påvirke egenbetalingen slik at den blir noe høyere. Det vil gi høyere utgifter over frikortordningen som foreslås økt med 0,1 mill. kroner. Det vises til kap. 762, post 63 for nærmere omtale og kap. 2755, post 70.</w:t>
      </w:r>
    </w:p>
    <w:p w14:paraId="61C9AC39" w14:textId="77777777" w:rsidR="00EE2529" w:rsidRPr="00C81B84" w:rsidRDefault="00AD5E1E" w:rsidP="00C81B84">
      <w:pPr>
        <w:pStyle w:val="avsnitt-undertittel"/>
      </w:pPr>
      <w:r w:rsidRPr="00C81B84">
        <w:t>Egenandelsfritak for LAR-behandling</w:t>
      </w:r>
    </w:p>
    <w:p w14:paraId="10E0FCDF" w14:textId="77777777" w:rsidR="00EE2529" w:rsidRPr="00C81B84" w:rsidRDefault="00AD5E1E" w:rsidP="00C81B84">
      <w:r w:rsidRPr="00C81B84">
        <w:t>Det foreslås at det innføres egenandelsfritak for LAR-behandling ved sykehusene. Bevilgningen foreslås redusert med 15 mill. kroner, jf. omtale under kap. 732, post 77.</w:t>
      </w:r>
    </w:p>
    <w:p w14:paraId="2251BBA6" w14:textId="77777777" w:rsidR="00EE2529" w:rsidRPr="00C81B84" w:rsidRDefault="00AD5E1E" w:rsidP="00C81B84">
      <w:pPr>
        <w:pStyle w:val="avsnitt-undertittel"/>
      </w:pPr>
      <w:r w:rsidRPr="00C81B84">
        <w:t>Oppsummering</w:t>
      </w:r>
    </w:p>
    <w:p w14:paraId="34989178" w14:textId="77777777" w:rsidR="00EE2529" w:rsidRPr="00C81B84" w:rsidRDefault="00AD5E1E" w:rsidP="00C81B84">
      <w:r w:rsidRPr="00C81B84">
        <w:t>Samlet foreslås bevilgningen på posten redusert med 78,9 mill. kroner.</w:t>
      </w:r>
    </w:p>
    <w:p w14:paraId="5C116AFB" w14:textId="77777777" w:rsidR="00EE2529" w:rsidRPr="00C81B84" w:rsidRDefault="00AD5E1E" w:rsidP="00C81B84">
      <w:pPr>
        <w:pStyle w:val="b-budkaptit"/>
      </w:pPr>
      <w:r w:rsidRPr="00C81B84">
        <w:t>Kap. 2755 Helsetjenester i kommunene mv.</w:t>
      </w:r>
    </w:p>
    <w:p w14:paraId="2341F67A" w14:textId="77777777" w:rsidR="00EE2529" w:rsidRPr="00C81B84" w:rsidRDefault="00AD5E1E" w:rsidP="00C81B84">
      <w:pPr>
        <w:pStyle w:val="b-post"/>
      </w:pPr>
      <w:r w:rsidRPr="00C81B84">
        <w:t>Post 62 Fastlønnsordning fysioterapeuter, kan nyttes under post 71</w:t>
      </w:r>
    </w:p>
    <w:p w14:paraId="34997140"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lavere enn anslått i saldert budsjett. Bevilgningen foreslås redusert med 40 mill. kroner.</w:t>
      </w:r>
    </w:p>
    <w:p w14:paraId="7D9A704C" w14:textId="77777777" w:rsidR="00EE2529" w:rsidRPr="00C81B84" w:rsidRDefault="00AD5E1E" w:rsidP="00C81B84">
      <w:pPr>
        <w:pStyle w:val="b-post"/>
      </w:pPr>
      <w:r w:rsidRPr="00C81B84">
        <w:t>Post 70 Allmennlegehjelp</w:t>
      </w:r>
    </w:p>
    <w:p w14:paraId="28D321D3" w14:textId="77777777" w:rsidR="00EE2529" w:rsidRPr="00C81B84" w:rsidRDefault="00AD5E1E" w:rsidP="00C81B84">
      <w:pPr>
        <w:pStyle w:val="avsnitt-undertittel"/>
      </w:pPr>
      <w:r w:rsidRPr="00C81B84">
        <w:t>Anslagsendring</w:t>
      </w:r>
    </w:p>
    <w:p w14:paraId="46C56C33"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lavere enn anslått i saldert budsjett. Det antas at 2023 ikke blir nevneverdig påvirket av </w:t>
      </w:r>
      <w:proofErr w:type="spellStart"/>
      <w:r w:rsidRPr="00C81B84">
        <w:t>koronavirus</w:t>
      </w:r>
      <w:proofErr w:type="spellEnd"/>
      <w:r w:rsidRPr="00C81B84">
        <w:t xml:space="preserve"> og at vi er tilbake til normal aktivitet. Bevilgningen foreslås redusert med 506,8 mill. kroner.</w:t>
      </w:r>
    </w:p>
    <w:p w14:paraId="1ED4C47C" w14:textId="77777777" w:rsidR="00EE2529" w:rsidRPr="00C81B84" w:rsidRDefault="00AD5E1E" w:rsidP="00C81B84">
      <w:pPr>
        <w:pStyle w:val="avsnitt-undertittel"/>
      </w:pPr>
      <w:r w:rsidRPr="00C81B84">
        <w:t>Endring av finansieringsmodell for flerfaglig legepraksis</w:t>
      </w:r>
    </w:p>
    <w:p w14:paraId="6382885C" w14:textId="77777777" w:rsidR="00EE2529" w:rsidRPr="00C81B84" w:rsidRDefault="00AD5E1E" w:rsidP="00C81B84">
      <w:r w:rsidRPr="00C81B84">
        <w:t>Et av de flerfaglige legekontorene (Sagene) ønsker å endre finansiering fra driftstilskuddsmodell til honorarmodell fra 1. august 2023. I stedet for at legekontoret får driftstilskudd gis legekontoret anledning til å kreve refusjoner fra trygdebudsjettet. Dette vil øke utgiftene på posten med 1,7 mill. kroner. Det vises til kap. 762, post 63 for nærmere omtale og kap. 2752, post 72.</w:t>
      </w:r>
    </w:p>
    <w:p w14:paraId="21B61DEC" w14:textId="77777777" w:rsidR="00EE2529" w:rsidRPr="00C81B84" w:rsidRDefault="00AD5E1E" w:rsidP="00C81B84">
      <w:pPr>
        <w:pStyle w:val="avsnitt-undertittel"/>
      </w:pPr>
      <w:r w:rsidRPr="00C81B84">
        <w:t>Oppheving av forskrift om utvidet personkrets som kan utløse trygderefusjon</w:t>
      </w:r>
    </w:p>
    <w:p w14:paraId="62A69ACF" w14:textId="77777777" w:rsidR="00EE2529" w:rsidRPr="00C81B84" w:rsidRDefault="00AD5E1E" w:rsidP="00C81B84">
      <w:r w:rsidRPr="00C81B84">
        <w:t>Midlertidig forskriften om utvidet personkrets som kan utløse trygderefusjon i særskilte tilfeller trådte i kraft 27. mars 2020 og supplerer Forskrift 18. juni 1998 nr. 590 om rett til trygderefusjon for leger, spesialister i klinisk psykologi og fysioterapeuter. Forskriftens formål har vært å styrke personellsituasjonen i allmennlegetjenesten under pandemien. Forskriften åpner for at leger uten fastlegeavtale med kommunen kan utføre arbeid som utløser trygderefusjon når de:</w:t>
      </w:r>
    </w:p>
    <w:p w14:paraId="2C8DDA42" w14:textId="77777777" w:rsidR="00EE2529" w:rsidRPr="00C81B84" w:rsidRDefault="00AD5E1E" w:rsidP="00C81B84">
      <w:pPr>
        <w:pStyle w:val="Listebombe"/>
      </w:pPr>
      <w:r w:rsidRPr="00C81B84">
        <w:t>Har inngått avtale med kommunen om å behandle pasienter på fastlegelister til kommunalt ansatte fastleger, eller</w:t>
      </w:r>
    </w:p>
    <w:p w14:paraId="58FACE65" w14:textId="77777777" w:rsidR="00EE2529" w:rsidRPr="00C81B84" w:rsidRDefault="00AD5E1E" w:rsidP="00C81B84">
      <w:pPr>
        <w:pStyle w:val="Listebombe"/>
      </w:pPr>
      <w:r w:rsidRPr="00C81B84">
        <w:t>Har inngått avtale med innehaver av en fastlegeavtale i privat næringsdrift om å behandle pasienter på dennes liste.</w:t>
      </w:r>
    </w:p>
    <w:p w14:paraId="28CCF047" w14:textId="77777777" w:rsidR="00EE2529" w:rsidRPr="00C81B84" w:rsidRDefault="00AD5E1E" w:rsidP="00C81B84">
      <w:r w:rsidRPr="00C81B84">
        <w:t>Forskriften ble ifm. RNB 2022 videreført og finansiert ut 2022 blant annet begrunnet i økte ankomster fra Ukraina. Fra 1. januar 2023 er ordningen ikke finansiert.</w:t>
      </w:r>
    </w:p>
    <w:p w14:paraId="592AA9BC" w14:textId="77777777" w:rsidR="00EE2529" w:rsidRPr="00C81B84" w:rsidRDefault="00AD5E1E" w:rsidP="00C81B84">
      <w:r w:rsidRPr="00C81B84">
        <w:t xml:space="preserve">Det foreslås å redusere bevilgningen til introduksjonsavtaler på posten med 17,5 mill. kroner mot tilsvarende økt bevilgning til unntaksforskriften. Unntaksforskriften foreslås videre avviklet fra 1. august 2023. Det er i 2023 budsjettert med 65 introduksjonsavtaler under forutsetning om at kostnadene ved disse er 0,5 mill. kroner per avtale. Ved inngangen av året var det 18 leger med introduksjonsavtaler som leverte takstkrav til </w:t>
      </w:r>
      <w:proofErr w:type="spellStart"/>
      <w:r w:rsidRPr="00C81B84">
        <w:t>Helfo</w:t>
      </w:r>
      <w:proofErr w:type="spellEnd"/>
      <w:r w:rsidRPr="00C81B84">
        <w:t>.</w:t>
      </w:r>
    </w:p>
    <w:p w14:paraId="54BE783F" w14:textId="77777777" w:rsidR="00EE2529" w:rsidRPr="00C81B84" w:rsidRDefault="00AD5E1E" w:rsidP="00C81B84">
      <w:r w:rsidRPr="00C81B84">
        <w:t>Antall leger med avtale etter unntaksforskriften har gått jevnt nedover fra januar til desember 2022, fra 65 til 40 leger. Til sammen ble det utbetalt 32,6 mill. kroner til disse legene i 2022.</w:t>
      </w:r>
    </w:p>
    <w:p w14:paraId="2A17F8C2" w14:textId="77777777" w:rsidR="00EE2529" w:rsidRPr="00C81B84" w:rsidRDefault="00AD5E1E" w:rsidP="00C81B84">
      <w:pPr>
        <w:pStyle w:val="avsnitt-undertittel"/>
      </w:pPr>
      <w:r w:rsidRPr="00C81B84">
        <w:t>Oppsummering</w:t>
      </w:r>
    </w:p>
    <w:p w14:paraId="74AEE538" w14:textId="77777777" w:rsidR="00EE2529" w:rsidRPr="00C81B84" w:rsidRDefault="00AD5E1E" w:rsidP="00C81B84">
      <w:r w:rsidRPr="00C81B84">
        <w:t>Samlet foreslås bevilgningen på posten redusert med 505,1 mill. kroner.</w:t>
      </w:r>
    </w:p>
    <w:p w14:paraId="749C7EC4" w14:textId="77777777" w:rsidR="00EE2529" w:rsidRPr="00C81B84" w:rsidRDefault="00AD5E1E" w:rsidP="00C81B84">
      <w:pPr>
        <w:pStyle w:val="b-post"/>
      </w:pPr>
      <w:r w:rsidRPr="00C81B84">
        <w:t>Post 71 Fysioterapi, kan nyttes under post 62</w:t>
      </w:r>
    </w:p>
    <w:p w14:paraId="32B814EC"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lavere enn anslått i saldert budsjett. Bevilgningen foreslås redusert med 24,4 mill. kroner.</w:t>
      </w:r>
    </w:p>
    <w:p w14:paraId="5B0774FA" w14:textId="77777777" w:rsidR="00EE2529" w:rsidRPr="00C81B84" w:rsidRDefault="00AD5E1E" w:rsidP="00C81B84">
      <w:pPr>
        <w:pStyle w:val="b-post"/>
      </w:pPr>
      <w:r w:rsidRPr="00C81B84">
        <w:t>Post 72 Jordmorhjelp</w:t>
      </w:r>
    </w:p>
    <w:p w14:paraId="481F9374" w14:textId="77777777" w:rsidR="00EE2529" w:rsidRPr="00C81B84" w:rsidRDefault="00AD5E1E" w:rsidP="00C81B84">
      <w:pPr>
        <w:pStyle w:val="avsnitt-undertittel"/>
      </w:pPr>
      <w:r w:rsidRPr="00C81B84">
        <w:t>Anslagsendring</w:t>
      </w:r>
    </w:p>
    <w:p w14:paraId="7E68B3E9"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noe lavere enn anslått i saldert budsjett. Bevilgningen foreslås redusert med 3 mill. kroner.</w:t>
      </w:r>
    </w:p>
    <w:p w14:paraId="11CAEBA2" w14:textId="77777777" w:rsidR="00EE2529" w:rsidRPr="00C81B84" w:rsidRDefault="00AD5E1E" w:rsidP="00C81B84">
      <w:pPr>
        <w:pStyle w:val="avsnitt-undertittel"/>
      </w:pPr>
      <w:r w:rsidRPr="00C81B84">
        <w:t>Stønadssats for fødsler</w:t>
      </w:r>
    </w:p>
    <w:p w14:paraId="30BE4E3D" w14:textId="77777777" w:rsidR="00EE2529" w:rsidRPr="00C81B84" w:rsidRDefault="00AD5E1E" w:rsidP="00C81B84">
      <w:r w:rsidRPr="00C81B84">
        <w:t>Det foreslås å øke stønadssatsen til fødsel utenfor institusjon med 76 kroner til 3 260 kroner. Stønadssatsen foreslås økt fra 1. juli 2023. Dette medfører merutgifter på om lag 6 840 kroner (halvårsvirkning).</w:t>
      </w:r>
    </w:p>
    <w:p w14:paraId="0FCC5055" w14:textId="77777777" w:rsidR="00EE2529" w:rsidRPr="00C81B84" w:rsidRDefault="00AD5E1E" w:rsidP="00C81B84">
      <w:pPr>
        <w:pStyle w:val="b-post"/>
      </w:pPr>
      <w:r w:rsidRPr="00C81B84">
        <w:t>Post 73 Kiropraktorbehandling</w:t>
      </w:r>
    </w:p>
    <w:p w14:paraId="2C327C03"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noe lavere enn anslått i saldert budsjett. Bevilgningen foreslås redusert med 1 mill. kroner.</w:t>
      </w:r>
    </w:p>
    <w:p w14:paraId="27CC3C3C" w14:textId="77777777" w:rsidR="00EE2529" w:rsidRPr="00C81B84" w:rsidRDefault="00AD5E1E" w:rsidP="00C81B84">
      <w:pPr>
        <w:pStyle w:val="b-post"/>
      </w:pPr>
      <w:r w:rsidRPr="00C81B84">
        <w:t xml:space="preserve">Post 75 Logopedisk og </w:t>
      </w:r>
      <w:proofErr w:type="spellStart"/>
      <w:r w:rsidRPr="00C81B84">
        <w:t>ortoptisk</w:t>
      </w:r>
      <w:proofErr w:type="spellEnd"/>
      <w:r w:rsidRPr="00C81B84">
        <w:t xml:space="preserve"> behandling</w:t>
      </w:r>
    </w:p>
    <w:p w14:paraId="612F85AA"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noe høyere enn anslått i saldert budsjett. Bevilgningen foreslås økt med 40 mill. kroner.</w:t>
      </w:r>
    </w:p>
    <w:p w14:paraId="7727A99D" w14:textId="77777777" w:rsidR="00EE2529" w:rsidRPr="00C81B84" w:rsidRDefault="00AD5E1E" w:rsidP="00C81B84">
      <w:pPr>
        <w:pStyle w:val="b-budkaptit"/>
      </w:pPr>
      <w:r w:rsidRPr="00C81B84">
        <w:t>Kap. 2756 Andre helsetjenester</w:t>
      </w:r>
    </w:p>
    <w:p w14:paraId="47A2EA97" w14:textId="77777777" w:rsidR="00EE2529" w:rsidRPr="00C81B84" w:rsidRDefault="00AD5E1E" w:rsidP="00C81B84">
      <w:pPr>
        <w:pStyle w:val="b-post"/>
      </w:pPr>
      <w:r w:rsidRPr="00C81B84">
        <w:t>Post 71 Helsetjenester i utlandet mv.</w:t>
      </w:r>
    </w:p>
    <w:p w14:paraId="500E74C0" w14:textId="77777777" w:rsidR="00EE2529" w:rsidRPr="00C81B84" w:rsidRDefault="00AD5E1E" w:rsidP="00C81B84">
      <w:pPr>
        <w:pStyle w:val="avsnitt-undertittel"/>
      </w:pPr>
      <w:r w:rsidRPr="00C81B84">
        <w:t>Anslagsendring</w:t>
      </w:r>
    </w:p>
    <w:p w14:paraId="55A1D80B" w14:textId="77777777" w:rsidR="00EE2529" w:rsidRPr="00C81B84" w:rsidRDefault="00AD5E1E" w:rsidP="00C81B84">
      <w:r w:rsidRPr="00C81B84">
        <w:t xml:space="preserve">Regnskap for 2022 og </w:t>
      </w:r>
      <w:proofErr w:type="spellStart"/>
      <w:r w:rsidRPr="00C81B84">
        <w:t>utgiftsutviklingen</w:t>
      </w:r>
      <w:proofErr w:type="spellEnd"/>
      <w:r w:rsidRPr="00C81B84">
        <w:t xml:space="preserve"> hittil i 2023 tilsier at utgiftene vil bli noe lavere enn anslått i saldert budsjett. Bevilgningen foreslås redusert med 55 mill. kroner.</w:t>
      </w:r>
    </w:p>
    <w:p w14:paraId="3CEA0639" w14:textId="77777777" w:rsidR="00EE2529" w:rsidRPr="00C81B84" w:rsidRDefault="00AD5E1E" w:rsidP="00C81B84">
      <w:pPr>
        <w:pStyle w:val="avsnitt-undertittel"/>
      </w:pPr>
      <w:r w:rsidRPr="00C81B84">
        <w:t>Ekstraordinær lønns- og prisjustering</w:t>
      </w:r>
    </w:p>
    <w:p w14:paraId="78FD8595" w14:textId="77777777" w:rsidR="00EE2529" w:rsidRPr="00C81B84" w:rsidRDefault="00AD5E1E" w:rsidP="00C81B84">
      <w:r w:rsidRPr="00C81B84">
        <w:t>Bevilgningen foreslås økt med 9,7 mill. kroner som følge av den ekstraordinære lønns- og prisjusteringen av budsjettet, jf. nærmere omtale i avsnitt 3.1. Utenlandsboende medlemmer i folketrygden gis stønad etter de bestemmelser som gjelder for tilsvarende behandling i Norge, men med de særregler at utgiftene dekkes etter særskilte satser, og at utgifter til sykehusopphold dekkes med opptil et beløp som fastsettes av Stortinget. Det foreslås å øke det maksimale stønadsbeløpet med 106 kroner til 4 517 kroner i 2023. Det foreslås å øke stønadsbeløpet fra 1. juli 2023.</w:t>
      </w:r>
    </w:p>
    <w:p w14:paraId="30FA8CE8" w14:textId="77777777" w:rsidR="00EE2529" w:rsidRPr="00C81B84" w:rsidRDefault="00AD5E1E" w:rsidP="00C81B84">
      <w:pPr>
        <w:pStyle w:val="avsnitt-undertittel"/>
      </w:pPr>
      <w:r w:rsidRPr="00C81B84">
        <w:t>Oppsummering</w:t>
      </w:r>
    </w:p>
    <w:p w14:paraId="16FC69CA" w14:textId="77777777" w:rsidR="00EE2529" w:rsidRPr="00C81B84" w:rsidRDefault="00AD5E1E" w:rsidP="00C81B84">
      <w:r w:rsidRPr="00C81B84">
        <w:t>Samlet foreslås bevilgningen på posten redusert med 45,3 mill. kroner.</w:t>
      </w:r>
    </w:p>
    <w:p w14:paraId="6C732520" w14:textId="77777777" w:rsidR="00EE2529" w:rsidRPr="00C81B84" w:rsidRDefault="00AD5E1E" w:rsidP="00C81B84">
      <w:pPr>
        <w:pStyle w:val="b-budkaptit"/>
      </w:pPr>
      <w:r w:rsidRPr="00C81B84">
        <w:t>Kap. 2790 Andre helsetiltak</w:t>
      </w:r>
    </w:p>
    <w:p w14:paraId="1864260D" w14:textId="77777777" w:rsidR="00EE2529" w:rsidRPr="00C81B84" w:rsidRDefault="00AD5E1E" w:rsidP="00C81B84">
      <w:pPr>
        <w:pStyle w:val="b-post"/>
      </w:pPr>
      <w:r w:rsidRPr="00C81B84">
        <w:t>Post 70 Bidrag</w:t>
      </w:r>
    </w:p>
    <w:p w14:paraId="55148A14" w14:textId="77777777" w:rsidR="00EE2529" w:rsidRPr="00C81B84" w:rsidRDefault="00AD5E1E" w:rsidP="00C81B84">
      <w:r w:rsidRPr="00C81B84">
        <w:t xml:space="preserve">Bevilgningen foreslås økt med 9,1 mill. kroner som følge av den ekstraordinære lønns- og prisjusteringen av budsjettet, jf. nærmere omtale i avsnitt 3.1. Regnskap for 2022 og </w:t>
      </w:r>
      <w:proofErr w:type="spellStart"/>
      <w:r w:rsidRPr="00C81B84">
        <w:t>utgiftsutviklingen</w:t>
      </w:r>
      <w:proofErr w:type="spellEnd"/>
      <w:r w:rsidRPr="00C81B84">
        <w:t xml:space="preserve"> hittil i 2023 tilsier at utgiftene vil bli noe lavere enn anslått i saldert budsjett. Bevilgningen foreslås derfor samlet økt med 2,1 mill. kroner.</w:t>
      </w:r>
    </w:p>
    <w:p w14:paraId="1001F470" w14:textId="77777777" w:rsidR="00EE2529" w:rsidRPr="00C81B84" w:rsidRDefault="00AD5E1E" w:rsidP="00C81B84">
      <w:pPr>
        <w:pStyle w:val="b-budkaptit"/>
      </w:pPr>
      <w:r w:rsidRPr="00C81B84">
        <w:t>Kap. 5631 Aksjer i AS Vinmonopolet</w:t>
      </w:r>
    </w:p>
    <w:p w14:paraId="360B37FE" w14:textId="77777777" w:rsidR="00EE2529" w:rsidRPr="00C81B84" w:rsidRDefault="00AD5E1E" w:rsidP="00C81B84">
      <w:pPr>
        <w:pStyle w:val="b-post"/>
      </w:pPr>
      <w:r w:rsidRPr="00C81B84">
        <w:t xml:space="preserve">Post 85 Statens overskuddsandel </w:t>
      </w:r>
    </w:p>
    <w:p w14:paraId="676FD3CD" w14:textId="77777777" w:rsidR="00EE2529" w:rsidRPr="00C81B84" w:rsidRDefault="00AD5E1E" w:rsidP="00C81B84">
      <w:r w:rsidRPr="00C81B84">
        <w:t>Bevilgningen foreslås økt med 33,4 mill. kroner. Statens andel i 2023 av driftsoverskuddet til AS Vinmonopolet er fastsatt til 50 pst. av resultatet i 2022, før ekstraordinære poster. I 2022 ble overskuddsandelen 127 mill. kroner. Dette er 33,4 mill. kroner høyere enn budsjettert. Forskjellen skyldes i hovedsak forbedret årsresultat som følge av at omsetningen i 2022 ble høyere enn antatt på grunn av koronapandemien og ettervirkningene av pandemien.</w:t>
      </w:r>
    </w:p>
    <w:p w14:paraId="481D5915" w14:textId="77777777" w:rsidR="00EE2529" w:rsidRPr="00C81B84" w:rsidRDefault="00AD5E1E" w:rsidP="00C81B84">
      <w:pPr>
        <w:pStyle w:val="Undertittel"/>
      </w:pPr>
      <w:r w:rsidRPr="00C81B84">
        <w:t>Andre saker</w:t>
      </w:r>
    </w:p>
    <w:p w14:paraId="28EF4CE7" w14:textId="77777777" w:rsidR="00EE2529" w:rsidRPr="00C81B84" w:rsidRDefault="00AD5E1E" w:rsidP="00C81B84">
      <w:pPr>
        <w:pStyle w:val="avsnitt-undertittel"/>
      </w:pPr>
      <w:r w:rsidRPr="00C81B84">
        <w:t>Fullmakt til å gjøre endringer i bevilgninger som følge av takstforhandlingene</w:t>
      </w:r>
    </w:p>
    <w:p w14:paraId="7F65FE53" w14:textId="77777777" w:rsidR="00EE2529" w:rsidRPr="00C81B84" w:rsidRDefault="00AD5E1E" w:rsidP="00C81B84">
      <w:r w:rsidRPr="00C81B84">
        <w:t>Staten, helseforetakene og KS forhandler hver vår med privatpraktiserende leger, psykologer og fysioterapeuter om tilskudd og takster til behandlergruppene. Det foreslås at Helse- og omsorgsdepartementet gis fullmakt til å gjøre endringer i statsbudsjettet for 2023 som følge av endrede tilskudd og takster for leger, psykologer og fysioterapeuter avtalt i takstforhandlingene med Legeforeningen, Psykologforeningen og Norsk Fysioterapeutforbund, Norsk Manuellterapeutforening og Privatpraktiserende Fysioterapeuters Forbund, jf. forslag til romertallsvedtak.</w:t>
      </w:r>
    </w:p>
    <w:p w14:paraId="06DAB024" w14:textId="77777777" w:rsidR="00EE2529" w:rsidRPr="00C81B84" w:rsidRDefault="00AD5E1E" w:rsidP="00C81B84">
      <w:pPr>
        <w:pStyle w:val="avsnitt-undertittel"/>
      </w:pPr>
      <w:r w:rsidRPr="00C81B84">
        <w:t>Endringer i organisering, roller og ansvar i den sentrale helseforvaltningen</w:t>
      </w:r>
    </w:p>
    <w:p w14:paraId="0EA3FD78" w14:textId="77777777" w:rsidR="00EE2529" w:rsidRPr="00C81B84" w:rsidRDefault="00AD5E1E" w:rsidP="00C81B84">
      <w:r w:rsidRPr="00C81B84">
        <w:t xml:space="preserve">Som varslet i </w:t>
      </w:r>
      <w:proofErr w:type="spellStart"/>
      <w:r w:rsidRPr="00C81B84">
        <w:t>Prop</w:t>
      </w:r>
      <w:proofErr w:type="spellEnd"/>
      <w:r w:rsidRPr="00C81B84">
        <w:t>. 1 S (2022–2023) har Helse- og omsorgsdepartementet foretatt en gjennomgang av den sentrale helseforvaltningen og vurdert behovet for justeringer i dagens organisering med sikte på effektiv ressursbruk, avklarte roller og ansvar mellom etatene, samt effektiv og samordnet etatsstyring fra departementets side. Det har også vært ønskelig med justeringer som bedre henger sammen med regjeringens målsettinger i helsepolitikken. På denne bakgrunn vil departementet gjennomføre organisatoriske endringer i forvaltningen med sikte på virkning fra 1. januar 2024. Endringene samler fagmiljøer for bedre utnyttelse av ressurser og fagkompetanse og gir et skarpere organisatorisk skille mellom helseforvaltningens kjerneoppgaver – myndighetsutøvelse, tilsyn og kunnskapsproduksjon. Samlet skal endringene resultere i en mer kostnadseffektiv og hensiktsmessig organisering med mulighet for bedre støtte til kommunal sektor, tilrettelegging for videre digitalisering og styrket helseberedskap. Formålet med omorganiseringen er ikke å redusere den samlede ressursbruken, men å oppnå gevinster i form av blant annet:</w:t>
      </w:r>
    </w:p>
    <w:p w14:paraId="443F9466" w14:textId="77777777" w:rsidR="00EE2529" w:rsidRPr="00C81B84" w:rsidRDefault="00AD5E1E" w:rsidP="00C81B84">
      <w:pPr>
        <w:pStyle w:val="Liste"/>
      </w:pPr>
      <w:r w:rsidRPr="00C81B84">
        <w:t>bedre støtte til kommunene</w:t>
      </w:r>
    </w:p>
    <w:p w14:paraId="562CE28C" w14:textId="77777777" w:rsidR="00EE2529" w:rsidRPr="00C81B84" w:rsidRDefault="00AD5E1E" w:rsidP="00C81B84">
      <w:pPr>
        <w:pStyle w:val="Liste"/>
      </w:pPr>
      <w:r w:rsidRPr="00C81B84">
        <w:t>bedre utnyttelse av helsedata</w:t>
      </w:r>
    </w:p>
    <w:p w14:paraId="12FBF85E" w14:textId="77777777" w:rsidR="00EE2529" w:rsidRPr="00C81B84" w:rsidRDefault="00AD5E1E" w:rsidP="00C81B84">
      <w:pPr>
        <w:pStyle w:val="Liste"/>
      </w:pPr>
      <w:r w:rsidRPr="00C81B84">
        <w:t>tettere kobling mellom digitaliseringsarbeidet og tjenesteutviklingen</w:t>
      </w:r>
    </w:p>
    <w:p w14:paraId="6773EA04" w14:textId="77777777" w:rsidR="00EE2529" w:rsidRPr="00C81B84" w:rsidRDefault="00AD5E1E" w:rsidP="00C81B84">
      <w:pPr>
        <w:pStyle w:val="Liste"/>
      </w:pPr>
      <w:r w:rsidRPr="00C81B84">
        <w:t>styrket forsyningssikkerhet for legemidler og medisinsk utstyr</w:t>
      </w:r>
    </w:p>
    <w:p w14:paraId="64E57A4F" w14:textId="77777777" w:rsidR="00EE2529" w:rsidRPr="00C81B84" w:rsidRDefault="00AD5E1E" w:rsidP="00C81B84">
      <w:pPr>
        <w:pStyle w:val="Liste"/>
      </w:pPr>
      <w:r w:rsidRPr="00C81B84">
        <w:t>bedre beslutningsgrunnlag for innføring av legemidler og medisinsk utstyr</w:t>
      </w:r>
    </w:p>
    <w:p w14:paraId="52922741" w14:textId="77777777" w:rsidR="00EE2529" w:rsidRPr="00C81B84" w:rsidRDefault="00AD5E1E" w:rsidP="00C81B84">
      <w:pPr>
        <w:pStyle w:val="Liste"/>
      </w:pPr>
      <w:r w:rsidRPr="00C81B84">
        <w:t>større synergier mellom det brede folkehelsearbeidet og arbeidet i helse- og omsorgstjenestene.</w:t>
      </w:r>
    </w:p>
    <w:p w14:paraId="4BF8BA6F" w14:textId="77777777" w:rsidR="00EE2529" w:rsidRPr="00C81B84" w:rsidRDefault="00AD5E1E" w:rsidP="00C81B84">
      <w:r w:rsidRPr="00C81B84">
        <w:t>Helsedirektoratet rendyrkes som en utvidet og mer helhetlig myndighetsetat med «følge-med funksjoner» og rådgivningsfunksjoner innen hele helse- og omsorgstjenesten og folkehelseområdet. Tiltaket innebærer en samling av myndighetsfunksjoner, gjennomføringsfunksjoner og ansvar for registeranalyser og statistikk innen helse- og omsorgstjeneste- og det brede folkehelsefeltet i Helsedirektoratet. Dette betyr blant annet at deler av folkehelsefeltet flyttes fra Folkehelseinstituttet til Helsedirektoratet. Videre skal myndighetsoppgavene innen digitaliseringsområdet styrkes og kobles tettere til tjenesteutviklingen. Dette innebærer at Helsedirektoratet og Direktoratet for e-helse slås sammen gjennom en virksomhetsoverdragelse.</w:t>
      </w:r>
    </w:p>
    <w:p w14:paraId="20151BA7" w14:textId="77777777" w:rsidR="00EE2529" w:rsidRPr="00C81B84" w:rsidRDefault="00AD5E1E" w:rsidP="00C81B84">
      <w:r w:rsidRPr="00C81B84">
        <w:t>Folkehelseinstituttet rendyrkes som en mer spisset kunnskapsetat med ansvar for kunnskapsoppsummeringer og forskning. Innenfor smittevern og miljømedisin vil imidlertid Folkehelseinstituttet som i dag ha operativt fagansvar, herunder overvåknings-, gjennomførings- og rådgivningsfunksjoner. Regelverksfortolkning og formelle myndighetsoppgaver vil samles i Helsedirektoratet. Helseregistrene i Helsedirektoratet, Kreftregisteret som ligger under Helse Sør-Øst RHF og Helseregisterområdet inklusiv Helsedataservice i Direktoratet for e-helse flyttes til Folkehelseinstituttet og samles med instituttets registre. Referanselaboratoriene og øvrige laboratorier videreføres i Folkehelseinstituttet inntil videre. Plassering av laboratoriedrift og laboratoriefunksjoner innen mikrobiologi/smittevern i den sentrale helseforvaltningen utredes med mål om en mer hensiktsmessig, kostnadseffektiv og tverrsektoriell organisering på sikt.</w:t>
      </w:r>
    </w:p>
    <w:p w14:paraId="64D29BA6" w14:textId="77777777" w:rsidR="00EE2529" w:rsidRPr="00C81B84" w:rsidRDefault="00AD5E1E" w:rsidP="00C81B84">
      <w:r w:rsidRPr="00C81B84">
        <w:t>Statens legemiddelverk styrkes og endrer navn til Direktoratet for medisinske produkter. Etaten vil som i dag ha ansvar for legemidler og medisinsk utstyr (medisinske produkter), inkludert regulatoriske virkemidler for å sikre tilgang til produktene (forsyningssikkerhet) og en forsterket rolle for nasjonale innkjøp. Etaten får et helhetlig ansvar for metodevurderinger for medisinske produkter og miljøet i Folkehelseinstituttet som driver med metodevurderinger innen dette området flyttes til Direktoratet for medisinske produkter. Anskaffelsesansvaret innen vaksinefeltet flyttes også fra Folkehelseinstituttet til etaten. Ansvaret for området «blod, celler og vev» flyttes fra Helsedirektoratet til Direktoratet for medisinske produkter, mens øvrige oppgaver innen bioteknologifeltet blir værende i Helsedirektoratet.</w:t>
      </w:r>
    </w:p>
    <w:p w14:paraId="7EAA222B" w14:textId="77777777" w:rsidR="00EE2529" w:rsidRPr="00C81B84" w:rsidRDefault="00AD5E1E" w:rsidP="00C81B84">
      <w:r w:rsidRPr="00C81B84">
        <w:t>Direktoratet for strålevern og atomsikkerhet videreføres som i dag, men det formaliseres et forpliktende samarbeid med Helsedirektoratet for å styrke informasjons- og kommunikasjonsarbeidet ved en eventuell atomhendelse. Forholdet til den helhetlige helseberedskapen følges opp i den kommende stortingsmeldingen om helseberedskap, herunder samarbeidsmodeller, ivaretakelse av samfunnsperspektivet ved vurdering av tiltak og behov for revisjon av Kgl. res. av 23. august 2013 som regulerer myndighet etter strålevernloven til Kriseutvalget for atomberedskap. Helse- og omsorgsdepartementet vil i dialog med Utenriksdepartementet sikre at endringer er i samsvar med internasjonale forpliktelser innen atomsikkerhetsområdet.</w:t>
      </w:r>
    </w:p>
    <w:p w14:paraId="5FEDB6EB" w14:textId="77777777" w:rsidR="00EE2529" w:rsidRPr="00C81B84" w:rsidRDefault="00AD5E1E" w:rsidP="00C81B84">
      <w:r w:rsidRPr="00C81B84">
        <w:t>Helse- og omsorgsdepartementet skal, i samråd med berørte departementer, utrede en mer samlet organisering av kompetansesentrene utenfor spesialisthelsetjenesten med mål om å etablere et mer helhetlig system for bedre og mer koordinert støtte til kommunesektoren. Utredningen legger til grunn en desentralisert struktur med kompetansemiljø nær tjenestene. Regjeringen vil komme tilbake til Stortinget om saken på egnet måte.</w:t>
      </w:r>
    </w:p>
    <w:p w14:paraId="3D8F3368" w14:textId="77777777" w:rsidR="00EE2529" w:rsidRPr="00C81B84" w:rsidRDefault="00AD5E1E" w:rsidP="00C81B84">
      <w:r w:rsidRPr="00C81B84">
        <w:t>Endringene i organisering, roller og ansvar skal gjennomføres innenfor en uendret samlet budsjettramme, og Helse- og omsorgsdepartementet vil sørge for relevante lov- og forskriftsendringer som tydeliggjør ansvarsfordelingen mellom etatene, og mellom etatene og departementet. Endringene skal ikke føre til sentralisering av hverken statlige arbeidsplasser eller tjenestetilbud til befolkningen. Helseforvaltningen skal fortsatt være representert i alle områder der forvaltningen i dag har kontorer.</w:t>
      </w:r>
    </w:p>
    <w:p w14:paraId="39B3F50C" w14:textId="77777777" w:rsidR="00EE2529" w:rsidRPr="00C81B84" w:rsidRDefault="00AD5E1E" w:rsidP="00C81B84">
      <w:pPr>
        <w:pStyle w:val="Overskrift2"/>
      </w:pPr>
      <w:r w:rsidRPr="00C81B84">
        <w:t>Barne- og familiedepartementet</w:t>
      </w:r>
    </w:p>
    <w:p w14:paraId="47CCA626" w14:textId="77777777" w:rsidR="00EE2529" w:rsidRPr="00C81B84" w:rsidRDefault="00AD5E1E" w:rsidP="00C81B84">
      <w:pPr>
        <w:pStyle w:val="b-budkaptit"/>
      </w:pPr>
      <w:r w:rsidRPr="00C81B84">
        <w:t>Kap. 800 Barne- og familiedepartementet</w:t>
      </w:r>
    </w:p>
    <w:p w14:paraId="110EE303" w14:textId="77777777" w:rsidR="00EE2529" w:rsidRPr="00C81B84" w:rsidRDefault="00AD5E1E" w:rsidP="00C81B84">
      <w:pPr>
        <w:pStyle w:val="b-post"/>
      </w:pPr>
      <w:r w:rsidRPr="00C81B84">
        <w:t>Post 01 Driftsutgifter</w:t>
      </w:r>
    </w:p>
    <w:p w14:paraId="0327B074" w14:textId="77777777" w:rsidR="00EE2529" w:rsidRPr="00C81B84" w:rsidRDefault="00AD5E1E" w:rsidP="00C81B84">
      <w:r w:rsidRPr="00C81B84">
        <w:t>Bevilgningen dekker utgifter til lønn og andre driftsutgifter for departementet. Det foreslås å redusere bevilgningen på posten med 50 000 kroner mot en tilsvarende økning på kap. 510, post 01 til å dekke utgifter til etablering av et departementsakademi, jf. nærmere omtale under den posten.</w:t>
      </w:r>
    </w:p>
    <w:p w14:paraId="24A8F4C2" w14:textId="77777777" w:rsidR="00EE2529" w:rsidRPr="00C81B84" w:rsidRDefault="00AD5E1E" w:rsidP="00C81B84">
      <w:r w:rsidRPr="00C81B84">
        <w:t>Bevilgningen på posten foreslås også økt med 0,8 mill. kroner som følge av den ekstraordinære lønns- og prisjusteringen av budsjettet, jf. nærmere omtale i avsnitt 3.1. Bevilgningen foreslås videre økt med 0,8 mill. kroner til utgifter som følge av den midlertidig økte arbeidsgiveravgiften på inntekt over 750 000 kroner, jf. nærmere omtale i avsnitt 3.2.</w:t>
      </w:r>
    </w:p>
    <w:p w14:paraId="00C28D2D" w14:textId="77777777" w:rsidR="00EE2529" w:rsidRPr="00C81B84" w:rsidRDefault="00AD5E1E" w:rsidP="00C81B84">
      <w:r w:rsidRPr="00C81B84">
        <w:t>Det foreslås samlet å øke bevilgningen på posten med 1,5 mill. kroner.</w:t>
      </w:r>
    </w:p>
    <w:p w14:paraId="42AEA188" w14:textId="77777777" w:rsidR="00EE2529" w:rsidRPr="00C81B84" w:rsidRDefault="00AD5E1E" w:rsidP="00C81B84">
      <w:pPr>
        <w:pStyle w:val="b-budkaptit"/>
      </w:pPr>
      <w:r w:rsidRPr="00C81B84">
        <w:t>Kap. 840 Tiltak mot vold og overgrep</w:t>
      </w:r>
    </w:p>
    <w:p w14:paraId="4077C25D" w14:textId="77777777" w:rsidR="00EE2529" w:rsidRPr="00C81B84" w:rsidRDefault="00AD5E1E" w:rsidP="00C81B84">
      <w:pPr>
        <w:pStyle w:val="b-post"/>
      </w:pPr>
      <w:r w:rsidRPr="00C81B84">
        <w:t>Post 70 Tilskudd til voldsforebyggende tiltak mv., kan nyttes under post 21 og post 61 og kap. 858, post 01</w:t>
      </w:r>
    </w:p>
    <w:p w14:paraId="4D683490" w14:textId="77777777" w:rsidR="00EE2529" w:rsidRPr="00C81B84" w:rsidRDefault="00AD5E1E" w:rsidP="00C81B84">
      <w:r w:rsidRPr="00C81B84">
        <w:t>Bevilgningen på posten går blant annet til Mental Helse sin telefon- og chattetjeneste for foreldre, Foreldresupport. Målet med tilskuddet er å gi støtte, informasjon og veiledning til foreldre og omsorgspersoner som trenger det. Det foreslås å øke bevilgningen til Foreldresupport med 2 mill. kroner i 2023 slik at tilbudet kan opprettholdes på samme nivå som i 2022.</w:t>
      </w:r>
    </w:p>
    <w:p w14:paraId="31B55CCB" w14:textId="77777777" w:rsidR="00EE2529" w:rsidRPr="00C81B84" w:rsidRDefault="00AD5E1E" w:rsidP="00C81B84">
      <w:r w:rsidRPr="00C81B84">
        <w:t>Bevilgningen på posten foreslås også økt med 2,9 mill. kroner som følge av den ekstraordinære lønns- og prisjusteringen av budsjettet, jf. nærmere omtale i avsnitt 3.1.</w:t>
      </w:r>
    </w:p>
    <w:p w14:paraId="15B5A17A" w14:textId="77777777" w:rsidR="00EE2529" w:rsidRPr="00C81B84" w:rsidRDefault="00AD5E1E" w:rsidP="00C81B84">
      <w:r w:rsidRPr="00C81B84">
        <w:t>Det foreslås derfor samlet å øke bevilgningen på posten med 4,9 mill. kroner.</w:t>
      </w:r>
    </w:p>
    <w:p w14:paraId="740094F7" w14:textId="77777777" w:rsidR="00EE2529" w:rsidRPr="00C81B84" w:rsidRDefault="00AD5E1E" w:rsidP="00C81B84">
      <w:pPr>
        <w:pStyle w:val="b-budkaptit"/>
      </w:pPr>
      <w:r w:rsidRPr="00C81B84">
        <w:t>Kap. 841 Samliv og konfliktløsning</w:t>
      </w:r>
    </w:p>
    <w:p w14:paraId="555FCB27" w14:textId="77777777" w:rsidR="00EE2529" w:rsidRPr="00C81B84" w:rsidRDefault="00AD5E1E" w:rsidP="00C81B84">
      <w:pPr>
        <w:pStyle w:val="b-post"/>
      </w:pPr>
      <w:r w:rsidRPr="00C81B84">
        <w:t>Post 71 Bidragsforskott</w:t>
      </w:r>
    </w:p>
    <w:p w14:paraId="57018815" w14:textId="77777777" w:rsidR="00EE2529" w:rsidRPr="00C81B84" w:rsidRDefault="00AD5E1E" w:rsidP="00C81B84">
      <w:r w:rsidRPr="00C81B84">
        <w:t xml:space="preserve">Posten dekker utgiftene staten har ved å forskottere barnebidrag når bidraget ikke blir betalt. Det anslås et </w:t>
      </w:r>
      <w:proofErr w:type="spellStart"/>
      <w:r w:rsidRPr="00C81B84">
        <w:t>mindrebehov</w:t>
      </w:r>
      <w:proofErr w:type="spellEnd"/>
      <w:r w:rsidRPr="00C81B84">
        <w:t xml:space="preserve"> på posten på 10 mill. kroner grunnet færre mottakere enn lagt til grunn i Saldert budsjett 2023.</w:t>
      </w:r>
    </w:p>
    <w:p w14:paraId="70CE8390" w14:textId="77777777" w:rsidR="00EE2529" w:rsidRPr="00C81B84" w:rsidRDefault="00AD5E1E" w:rsidP="00C81B84">
      <w:r w:rsidRPr="00C81B84">
        <w:t>Det tidligere særfradraget for enslige forsørgere i skattesystemet ble avviklet med virkning fra 1. mars 2023, samtidig som den utvidete barnetrygden ble forhøyet tilsvarende den maksimale skatteverdien av særfradraget. Bakgrunnen for omleggingen var å forenkle støtten til enslige forsørgere ved å flytte støtten fra skattesystemet til trygdesystemet. I Stortingets av behandling av statsbudsjettet for 2023, ble det videre besluttet å gi en ekstra økning i utvidet barnetrygd på 5 000 kroner i året, i tillegg til at alle barnetrygdsatsene skulle prisjusteres.</w:t>
      </w:r>
    </w:p>
    <w:p w14:paraId="3D9A27C5" w14:textId="77777777" w:rsidR="00EE2529" w:rsidRPr="00C81B84" w:rsidRDefault="00AD5E1E" w:rsidP="00C81B84">
      <w:r w:rsidRPr="00C81B84">
        <w:t>En del mottakere av den behovsprøvde ytelsen bidragsforskott har som følge av den samlede økningen i utvidet barnetrygd fått en inntektsøkning. Økningen har ført til at disse mister retten til forskottet, eller får forskottet redusert. Dette skyldes at utvidet barnetrygd inngår i inntektsgrunnlaget ved behovsprøvingen av forskott.</w:t>
      </w:r>
    </w:p>
    <w:p w14:paraId="5DF47F2A" w14:textId="77777777" w:rsidR="00EE2529" w:rsidRPr="00C81B84" w:rsidRDefault="00AD5E1E" w:rsidP="00C81B84">
      <w:r w:rsidRPr="00C81B84">
        <w:t xml:space="preserve">Regjeringen foreslår på denne bakgrunn å heve inntektsgrensene i forskotteringsordningen. Inntektsgrensen for forhøyet forskott og grensen for bortfall av forskott følger av forskotteringsloven. Det er derfor nødvendig med enkelte endringer i loven. I tillegg er det nødvendig med enkelte endringer i forskrift om gjennomføring av bestemmelsene om inntektsprøving av forskott. Forslaget innebærer et varig løft i inntektsgrensene, og vil medføre at flere personer omfattes av forskotteringsordningen sammenlignet med før økningene i utvidet barnetrygd, også gifte/samboende uten utvidet barnetrygd. Heving av inntektsgrensene vil til sammen øke bevilgningsbehovet i forskotteringsordningen med anslagvis 36,7 mill. kroner i helårsvirkning. Ved innføring 1. juli 2023 vil bevilgningsbehovet i ordningen øke med anslagsvis 18,4 mill. kroner. Det understrekes at anslagene er svært usikre fordi det ikke foreligger fullstendig statistikk over antall personer som blir inkludert i forskotteringsordningen ved økning i inntektsgrensene. For nærmere omtale av forslaget se </w:t>
      </w:r>
      <w:proofErr w:type="spellStart"/>
      <w:r w:rsidRPr="00C81B84">
        <w:t>Prop</w:t>
      </w:r>
      <w:proofErr w:type="spellEnd"/>
      <w:r w:rsidRPr="00C81B84">
        <w:t>. 117 LS (2022–2023).</w:t>
      </w:r>
    </w:p>
    <w:p w14:paraId="07BF5CDB" w14:textId="77777777" w:rsidR="00EE2529" w:rsidRPr="00C81B84" w:rsidRDefault="00AD5E1E" w:rsidP="00C81B84">
      <w:r w:rsidRPr="00C81B84">
        <w:t>På denne bakgrunn foreslås det å øke bevilgningen til bidragsforskott med totalt 8,4 mill. kroner.</w:t>
      </w:r>
    </w:p>
    <w:p w14:paraId="5359F4EE" w14:textId="77777777" w:rsidR="00EE2529" w:rsidRPr="00C81B84" w:rsidRDefault="00AD5E1E" w:rsidP="00C81B84">
      <w:pPr>
        <w:pStyle w:val="b-budkaptit"/>
      </w:pPr>
      <w:r w:rsidRPr="00C81B84">
        <w:t>Kap. 3841 Samliv og konfliktløsning</w:t>
      </w:r>
    </w:p>
    <w:p w14:paraId="3D163138" w14:textId="77777777" w:rsidR="00EE2529" w:rsidRPr="00C81B84" w:rsidRDefault="00AD5E1E" w:rsidP="00C81B84">
      <w:pPr>
        <w:pStyle w:val="b-post"/>
      </w:pPr>
      <w:r w:rsidRPr="00C81B84">
        <w:t>Post 70 Refusjon fra bidragspliktige</w:t>
      </w:r>
    </w:p>
    <w:p w14:paraId="176AF442" w14:textId="77777777" w:rsidR="00EE2529" w:rsidRPr="00C81B84" w:rsidRDefault="00AD5E1E" w:rsidP="00C81B84">
      <w:r w:rsidRPr="00C81B84">
        <w:t>Nav krever refusjon for utbetalt bidragsforskott i barnebidraget fra de bidragspliktige, se omtale under kap. 841, post 71. Innbetalingene blir ført på denne posten. Redusert anslag på mottakere av forskott fører til en lavere refusjonsandel enn tidligere lagt til grunn. Det foreslås derfor å redusere inntektene med 2 mill. kroner.</w:t>
      </w:r>
    </w:p>
    <w:p w14:paraId="7D294351" w14:textId="77777777" w:rsidR="00EE2529" w:rsidRPr="00C81B84" w:rsidRDefault="00AD5E1E" w:rsidP="00C81B84">
      <w:pPr>
        <w:pStyle w:val="b-budkaptit"/>
      </w:pPr>
      <w:r w:rsidRPr="00C81B84">
        <w:t>Kap. 844 Kontantstøtte</w:t>
      </w:r>
    </w:p>
    <w:p w14:paraId="3308753C" w14:textId="77777777" w:rsidR="00EE2529" w:rsidRPr="00C81B84" w:rsidRDefault="00AD5E1E" w:rsidP="00C81B84">
      <w:pPr>
        <w:pStyle w:val="b-post"/>
      </w:pPr>
      <w:r w:rsidRPr="00C81B84">
        <w:t>Post 70 Tilskudd, overslagsbevilgning</w:t>
      </w:r>
    </w:p>
    <w:p w14:paraId="66864D8B" w14:textId="77777777" w:rsidR="00EE2529" w:rsidRPr="00C81B84" w:rsidRDefault="00AD5E1E" w:rsidP="00C81B84">
      <w:r w:rsidRPr="00C81B84">
        <w:t xml:space="preserve">Bevilgningen på posten foreslås redusert med 117,4 mill. kroner. </w:t>
      </w:r>
      <w:proofErr w:type="spellStart"/>
      <w:r w:rsidRPr="00C81B84">
        <w:t>Mindrebehovet</w:t>
      </w:r>
      <w:proofErr w:type="spellEnd"/>
      <w:r w:rsidRPr="00C81B84">
        <w:t xml:space="preserve"> på posten skyldes i hovedsak færre anslåtte mottakere av kontantstøtte enn lagt til grunn i Saldert budsjett 2023. Det er ikke foreslått en ekstraordinær prisomregning av kontantstøtten. Dette skyldes at det ikke er vurdert som administrativt mulig av Arbeids- og velferdsetaten å gjennomføre endringen ifm. RNB for 2023.</w:t>
      </w:r>
    </w:p>
    <w:p w14:paraId="4959CA07" w14:textId="77777777" w:rsidR="00EE2529" w:rsidRPr="00C81B84" w:rsidRDefault="00AD5E1E" w:rsidP="00C81B84">
      <w:r w:rsidRPr="00C81B84">
        <w:t>Det er fra 2023 gjennomført flere omlegginger i Navs praksis for kontantstøtte og barnetrygd i EØS-tilfeller. For alle familieytelsene, herunder kontantstøtten, gis forelderen som oppfyller vilkårene for ytelsene en selvstendig rett til disse. Dette gjelder uavhengig av om foreldrene tidligere har bodd sammen eller ikke. Praksis er videre lagt om, slik at en enslig forsørger som bor sammen med barnet i et annet EØS-land, har rett til utvidet barnetrygd og eventuelt småbarnstillegget i barnetrygden fra Norge, dersom denne forelderen oppfyller vilkårene for ytelsen og barnet «i hovedsak forsørges» av forelderen som arbeider i Norge. Småbarnstillegget i barnetrygden skal videre nå klassifiseres som en familieytelse etter trygdeforordningen.</w:t>
      </w:r>
    </w:p>
    <w:p w14:paraId="14A8440A" w14:textId="77777777" w:rsidR="00EE2529" w:rsidRPr="00C81B84" w:rsidRDefault="00AD5E1E" w:rsidP="00C81B84">
      <w:r w:rsidRPr="00C81B84">
        <w:t>Det skal åpnes for å behandle saker fra 1. januar 1994 for ordinær barnetrygd og utvidet barnetrygd, 1. august 1998 for kontantstøtte og 1. januar 1998 for småbarnstillegget i barnetrygden. Merbehov til etterbetalinger i kontantstøtte er av Arbeids- og velferdsdirektoratet vurdert som ubetydelige. Merutgifter for barnetrygden er omtalt under kap. 845, post 70.</w:t>
      </w:r>
    </w:p>
    <w:p w14:paraId="1646F0C7" w14:textId="77777777" w:rsidR="00EE2529" w:rsidRPr="00C81B84" w:rsidRDefault="00AD5E1E" w:rsidP="00C81B84">
      <w:r w:rsidRPr="00C81B84">
        <w:t>Praksisendringene medfører også økte administrative utgifter for Arbeids- og velferdsetaten. Det vises til nærmere omtale under kap. 605, post 01.</w:t>
      </w:r>
    </w:p>
    <w:p w14:paraId="3A8FBE29" w14:textId="77777777" w:rsidR="00EE2529" w:rsidRPr="00C81B84" w:rsidRDefault="00AD5E1E" w:rsidP="00C81B84">
      <w:pPr>
        <w:pStyle w:val="b-budkaptit"/>
      </w:pPr>
      <w:r w:rsidRPr="00C81B84">
        <w:t>Kap. 845 Barnetrygd</w:t>
      </w:r>
    </w:p>
    <w:p w14:paraId="377F09C1" w14:textId="77777777" w:rsidR="00EE2529" w:rsidRPr="00C81B84" w:rsidRDefault="00AD5E1E" w:rsidP="00C81B84">
      <w:pPr>
        <w:pStyle w:val="b-post"/>
      </w:pPr>
      <w:r w:rsidRPr="00C81B84">
        <w:t>Post 70 Tilskudd, overslagsbevilgning</w:t>
      </w:r>
    </w:p>
    <w:p w14:paraId="1FA6094E" w14:textId="77777777" w:rsidR="00EE2529" w:rsidRPr="00C81B84" w:rsidRDefault="00AD5E1E" w:rsidP="00C81B84">
      <w:r w:rsidRPr="00C81B84">
        <w:t>Bevilgningen på posten foreslås økt med 502 mill. kroner sammenlignet med Saldert budsjett 2023.</w:t>
      </w:r>
    </w:p>
    <w:p w14:paraId="3FBFC728" w14:textId="77777777" w:rsidR="00EE2529" w:rsidRPr="00C81B84" w:rsidRDefault="00AD5E1E" w:rsidP="00C81B84">
      <w:r w:rsidRPr="00C81B84">
        <w:t>Færre fødsler enn tidligere lagt til grunn, trekker i utgangspunktet bevilgningsbehovet ned. Bevilgningen foreslås imidlertid økt som følge av den ekstraordinære lønns- og prisjusteringen av budsjettet, jf. nærmere omtale i avsnitt 3.1. Arbeids- og velferdsdirektoratet har vurdert 1. juli 2023 som første praktisk mulige innføringstidspunkt for satsendringen. Nye barnetrygdsatser skal derfor gjelde fra 1. juli. Forslaget innebærer om lag 232 mill. kroner i merutgifter i 2023. Helårseffekten er anslått til om lag 464 mill. kroner og inntreffer fra 2024.</w:t>
      </w:r>
    </w:p>
    <w:p w14:paraId="3B4830DC" w14:textId="77777777" w:rsidR="00EE2529" w:rsidRPr="00C81B84" w:rsidRDefault="00AD5E1E" w:rsidP="00C81B84">
      <w:r w:rsidRPr="00C81B84">
        <w:t>I tillegg øker bevilgningsbehovet med 42 mill. kroner i 2023 som følge av gjennomførte endringer i Arbeids- og velferdsetatens praksis for barnetrygd og kontantstøtte i EØS-saker, jf. nærmere omtale under kap. 844, post 70. Varige årlige merutgifter i barnetrygden som følge av praksisomleggingene er anslått til om lag 11 mill. kroner og inntreffer fra 2024.</w:t>
      </w:r>
    </w:p>
    <w:p w14:paraId="5B872DE7" w14:textId="77777777" w:rsidR="00EE2529" w:rsidRPr="00C81B84" w:rsidRDefault="00AD5E1E" w:rsidP="00C81B84">
      <w:r w:rsidRPr="00C81B84">
        <w:t xml:space="preserve">Bevilgningsbehovet øker også med 228 mill. kroner grunnet </w:t>
      </w:r>
      <w:proofErr w:type="spellStart"/>
      <w:r w:rsidRPr="00C81B84">
        <w:t>flyktningankomster</w:t>
      </w:r>
      <w:proofErr w:type="spellEnd"/>
      <w:r w:rsidRPr="00C81B84">
        <w:t xml:space="preserve"> som følge av krigen i Ukraina. Det er vedtatt å forlenge oppholdstillatelsen for ukrainske flyktninger med kollektiv beskyttelse som ankom Norge i mars 2022 eller senere. Alle med opphold utover ett år vil få rett til barnetrygd med tilbakevirkende kraft fra oppholdstillatelse ble innvilget, og dermed rett til etterbetaling av barnetrygd. Etterbetalingene håndteres i 2023.</w:t>
      </w:r>
    </w:p>
    <w:p w14:paraId="6BF8E9C8" w14:textId="77777777" w:rsidR="00EE2529" w:rsidRPr="00C81B84" w:rsidRDefault="00AD5E1E" w:rsidP="00C81B84">
      <w:pPr>
        <w:pStyle w:val="b-budkaptit"/>
      </w:pPr>
      <w:r w:rsidRPr="00C81B84">
        <w:t>Kap. 846 Familie- og oppvekststiltak</w:t>
      </w:r>
    </w:p>
    <w:p w14:paraId="472D88F4" w14:textId="77777777" w:rsidR="00EE2529" w:rsidRPr="00C81B84" w:rsidRDefault="00AD5E1E" w:rsidP="00C81B84">
      <w:pPr>
        <w:pStyle w:val="b-post"/>
      </w:pPr>
      <w:r w:rsidRPr="00C81B84">
        <w:t>Post 61 Tilskudd til inkludering av barn og unge, kan nyttes under post 71</w:t>
      </w:r>
    </w:p>
    <w:p w14:paraId="38EBD6AD" w14:textId="77777777" w:rsidR="00EE2529" w:rsidRPr="00C81B84" w:rsidRDefault="00AD5E1E" w:rsidP="00C81B84">
      <w:r w:rsidRPr="00C81B84">
        <w:t>Det foreslås å øke bevilgningen på posten med 15 mill. kroner i 2023 til en midlertidig tilskuddsordning for tilskudd til lokale fritidskasser. Tilskuddsordningen vil omfatte alle kommuner, inklusiv bydelene i Oslo. Gjennom lokale fritidskasser kan barn og unge fra familier med lave inntekter få dekket utgifter til deltakelse i fritidsaktiviteter. Søknader om tilskudd til fritidskasser fra kommuner og bydeler i Oslo med høy andel og/eller høyt antall barn i lavinntektsfamilier skal prioriteres. Tilskuddsordningen foreslås etablert med disse hovedelementene:</w:t>
      </w:r>
    </w:p>
    <w:p w14:paraId="4A97831D" w14:textId="77777777" w:rsidR="00EE2529" w:rsidRPr="00C81B84" w:rsidRDefault="00AD5E1E" w:rsidP="00C81B84">
      <w:pPr>
        <w:pStyle w:val="avsnitt-undertittel"/>
      </w:pPr>
      <w:r w:rsidRPr="00C81B84">
        <w:t>Mål og målgruppe for tilskuddsordningen</w:t>
      </w:r>
    </w:p>
    <w:p w14:paraId="318DC854" w14:textId="77777777" w:rsidR="00EE2529" w:rsidRPr="00C81B84" w:rsidRDefault="00AD5E1E" w:rsidP="00C81B84">
      <w:r w:rsidRPr="00C81B84">
        <w:t>Målet med tilskuddsordningen er å legge til rette for at flere barn og unge kan delta i fritidsaktiviteter gjennom fritidskasser i kommunene. Målgruppen er barn og unge i alderen fra 0 til og med 24 år som har behov for økonomisk støtte for å kunne delta i fritidsaktiviteter.</w:t>
      </w:r>
    </w:p>
    <w:p w14:paraId="274AFB5C" w14:textId="77777777" w:rsidR="00EE2529" w:rsidRPr="00C81B84" w:rsidRDefault="00AD5E1E" w:rsidP="00C81B84">
      <w:pPr>
        <w:pStyle w:val="avsnitt-undertittel"/>
      </w:pPr>
      <w:r w:rsidRPr="00C81B84">
        <w:t>Kriterium for måloppnåelse</w:t>
      </w:r>
    </w:p>
    <w:p w14:paraId="0299BEC9" w14:textId="77777777" w:rsidR="00EE2529" w:rsidRPr="00C81B84" w:rsidRDefault="00AD5E1E" w:rsidP="00C81B84">
      <w:r w:rsidRPr="00C81B84">
        <w:t>Måloppnåelsen for ordningen blir vurdert ut fra om og i hvilken grad tilskuddsmottakerne har bidratt til å dekke utgifter til fritidsaktiviteter for flere i målgruppen.</w:t>
      </w:r>
    </w:p>
    <w:p w14:paraId="5F38C7A3" w14:textId="77777777" w:rsidR="00EE2529" w:rsidRPr="00C81B84" w:rsidRDefault="00AD5E1E" w:rsidP="00C81B84">
      <w:pPr>
        <w:pStyle w:val="avsnitt-undertittel"/>
      </w:pPr>
      <w:r w:rsidRPr="00C81B84">
        <w:t>Tildelingskriterier</w:t>
      </w:r>
    </w:p>
    <w:p w14:paraId="204F8EE9" w14:textId="77777777" w:rsidR="00EE2529" w:rsidRPr="00C81B84" w:rsidRDefault="00AD5E1E" w:rsidP="00C81B84">
      <w:r w:rsidRPr="00C81B84">
        <w:t>Alle kommuner kan søke om tilskudd til lokale fritidskasser. Bydelene i Oslo blir sidestilt med kommuner i regelverket. Den lokale fritidskassen skal dekke kostnader forbundet med deltakelse i faste, organiserte fritidsaktiviteter. Dette kan være utgifter til reise, cup, leir og/eller deltakeravgifter i faste, organiserte aktiviteter.</w:t>
      </w:r>
    </w:p>
    <w:p w14:paraId="272A5132" w14:textId="77777777" w:rsidR="00EE2529" w:rsidRPr="00C81B84" w:rsidRDefault="00AD5E1E" w:rsidP="00C81B84">
      <w:pPr>
        <w:pStyle w:val="avsnitt-undertittel"/>
      </w:pPr>
      <w:r w:rsidRPr="00C81B84">
        <w:t>Oppfølging, kontroll og evaluering</w:t>
      </w:r>
    </w:p>
    <w:p w14:paraId="1D79A8C2" w14:textId="77777777" w:rsidR="00EE2529" w:rsidRPr="00C81B84" w:rsidRDefault="00AD5E1E" w:rsidP="00C81B84">
      <w:r w:rsidRPr="00C81B84">
        <w:t xml:space="preserve">Oppfølging og kontroll skjer gjennom rapportering og regnskap fra tilskuddsmottakerne. </w:t>
      </w:r>
      <w:proofErr w:type="spellStart"/>
      <w:r w:rsidRPr="00C81B84">
        <w:t>Bufdir</w:t>
      </w:r>
      <w:proofErr w:type="spellEnd"/>
      <w:r w:rsidRPr="00C81B84">
        <w:t xml:space="preserve"> og Riksrevisjonen kan iverksette kontroll med at midlene nyttes etter forutsetningene. Barne- og familiedepartementet vil i budsjettproposisjonen rapportere til Stortinget om resultatene som er oppnådd ved tilskuddsordningen i forhold til fastsatte mål. Ordningen er midlertidig og det legges ikke opp til en evaluering ut over dette.</w:t>
      </w:r>
    </w:p>
    <w:p w14:paraId="5F4BD9CA" w14:textId="77777777" w:rsidR="00EE2529" w:rsidRPr="00C81B84" w:rsidRDefault="00AD5E1E" w:rsidP="00C81B84">
      <w:r w:rsidRPr="00C81B84">
        <w:t>Bevilgningen på posten foreslås også økt med 15,5 mill. kroner som følge av den ekstraordinære lønns- og prisjusteringen av budsjettet, jf. nærmere omtale i avsnitt 3.1.</w:t>
      </w:r>
    </w:p>
    <w:p w14:paraId="7BEF06E0" w14:textId="77777777" w:rsidR="00EE2529" w:rsidRPr="00C81B84" w:rsidRDefault="00AD5E1E" w:rsidP="00C81B84">
      <w:r w:rsidRPr="00C81B84">
        <w:t>Det foreslås samlet å øke bevilgningen på posten med 30,5 mill. kroner.</w:t>
      </w:r>
    </w:p>
    <w:p w14:paraId="1BE7C02E" w14:textId="77777777" w:rsidR="00EE2529" w:rsidRPr="00C81B84" w:rsidRDefault="00AD5E1E" w:rsidP="00C81B84">
      <w:pPr>
        <w:pStyle w:val="b-post"/>
      </w:pPr>
      <w:r w:rsidRPr="00C81B84">
        <w:t>Post 62 Utvikling i kommunene</w:t>
      </w:r>
    </w:p>
    <w:p w14:paraId="24C4617B" w14:textId="77777777" w:rsidR="00EE2529" w:rsidRPr="00C81B84" w:rsidRDefault="00AD5E1E" w:rsidP="00C81B84">
      <w:r w:rsidRPr="00C81B84">
        <w:t xml:space="preserve">Bevilgningen på kap. 846, post 71 går blant annet til utprøving og evaluering av programmet </w:t>
      </w:r>
      <w:r w:rsidRPr="00AD5E1E">
        <w:rPr>
          <w:rStyle w:val="kursiv"/>
        </w:rPr>
        <w:t xml:space="preserve">Sammen på vei – </w:t>
      </w:r>
      <w:proofErr w:type="spellStart"/>
      <w:r w:rsidRPr="00AD5E1E">
        <w:rPr>
          <w:rStyle w:val="kursiv"/>
        </w:rPr>
        <w:t>Nurse</w:t>
      </w:r>
      <w:proofErr w:type="spellEnd"/>
      <w:r w:rsidRPr="00AD5E1E">
        <w:rPr>
          <w:rStyle w:val="kursiv"/>
        </w:rPr>
        <w:t xml:space="preserve"> Family </w:t>
      </w:r>
      <w:proofErr w:type="spellStart"/>
      <w:r w:rsidRPr="00AD5E1E">
        <w:rPr>
          <w:rStyle w:val="kursiv"/>
        </w:rPr>
        <w:t>Partnership</w:t>
      </w:r>
      <w:proofErr w:type="spellEnd"/>
      <w:r w:rsidRPr="00AD5E1E">
        <w:rPr>
          <w:rStyle w:val="kursiv"/>
        </w:rPr>
        <w:t>.</w:t>
      </w:r>
      <w:r w:rsidRPr="00C81B84">
        <w:t xml:space="preserve"> Utbetalingene til programmet går hovedsakelig til kommuner. Det foreslås derfor å øke posten med 49 mill. kroner mot tilsvarende reduksjon på kap. 846, post 71 for å sikre korrekt postbruk.</w:t>
      </w:r>
    </w:p>
    <w:p w14:paraId="1CDC6B13" w14:textId="77777777" w:rsidR="00EE2529" w:rsidRPr="00C81B84" w:rsidRDefault="00AD5E1E" w:rsidP="00C81B84">
      <w:r w:rsidRPr="00C81B84">
        <w:t>Bevilgningen på posten foreslås også økt med 1,3 mill. kroner som følge av den ekstraordinære lønns- og prisjusteringen av budsjettet, jf. nærmere omtale i avsnitt 3.1.</w:t>
      </w:r>
    </w:p>
    <w:p w14:paraId="4F048501" w14:textId="77777777" w:rsidR="00EE2529" w:rsidRPr="00C81B84" w:rsidRDefault="00AD5E1E" w:rsidP="00C81B84">
      <w:r w:rsidRPr="00C81B84">
        <w:t>Det foreslås samlet å øke bevilgningen på posten med 50,3 mill. kroner.</w:t>
      </w:r>
    </w:p>
    <w:p w14:paraId="7B6F4DAD" w14:textId="77777777" w:rsidR="00EE2529" w:rsidRPr="00C81B84" w:rsidRDefault="00AD5E1E" w:rsidP="00C81B84">
      <w:pPr>
        <w:pStyle w:val="b-post"/>
      </w:pPr>
      <w:r w:rsidRPr="00C81B84">
        <w:t>Post 71 Utviklings- og opplysningsarbeid mv., kan nyttes under post 21</w:t>
      </w:r>
    </w:p>
    <w:p w14:paraId="7803EFA3" w14:textId="77777777" w:rsidR="00EE2529" w:rsidRPr="00C81B84" w:rsidRDefault="00AD5E1E" w:rsidP="00C81B84">
      <w:r w:rsidRPr="00C81B84">
        <w:t>Det foreslås å redusere bevilgningen på posten med 49 mill. kroner mot tilsvarende økning på kap. 846, post 62. Se nærmere omtale under kap. 846, post 62.</w:t>
      </w:r>
    </w:p>
    <w:p w14:paraId="4A0D41EA" w14:textId="77777777" w:rsidR="00EE2529" w:rsidRPr="00C81B84" w:rsidRDefault="00AD5E1E" w:rsidP="00C81B84">
      <w:r w:rsidRPr="00C81B84">
        <w:t>Bevilgningen på posten foreslås også økt med 1,6 mill. kroner som følge av den ekstraordinære lønns- og prisjusteringen av budsjettet, jf. nærmere omtale i avsnitt 3.1.</w:t>
      </w:r>
    </w:p>
    <w:p w14:paraId="79A69807" w14:textId="77777777" w:rsidR="00EE2529" w:rsidRPr="00C81B84" w:rsidRDefault="00AD5E1E" w:rsidP="00C81B84">
      <w:r w:rsidRPr="00C81B84">
        <w:t>Det foreslås samlet å redusere bevilgningen på posten med 47,4 mill. kroner.</w:t>
      </w:r>
    </w:p>
    <w:p w14:paraId="07234593" w14:textId="77777777" w:rsidR="00EE2529" w:rsidRPr="00C81B84" w:rsidRDefault="00AD5E1E" w:rsidP="00C81B84">
      <w:pPr>
        <w:pStyle w:val="b-budkaptit"/>
      </w:pPr>
      <w:r w:rsidRPr="00C81B84">
        <w:t>Kap. 847 EUs ungdomsprogram</w:t>
      </w:r>
    </w:p>
    <w:p w14:paraId="6F30C3C9" w14:textId="77777777" w:rsidR="00EE2529" w:rsidRPr="00C81B84" w:rsidRDefault="00AD5E1E" w:rsidP="00C81B84">
      <w:pPr>
        <w:pStyle w:val="b-post"/>
      </w:pPr>
      <w:r w:rsidRPr="00C81B84">
        <w:t>Post 01 Driftsutgifter, kan overføres</w:t>
      </w:r>
    </w:p>
    <w:p w14:paraId="3CD3D661" w14:textId="77777777" w:rsidR="00EE2529" w:rsidRPr="00C81B84" w:rsidRDefault="00AD5E1E" w:rsidP="00C81B84">
      <w:r w:rsidRPr="00C81B84">
        <w:t xml:space="preserve">Posten dekker lønn og andre driftsutgifter ved det nasjonale kontoret som forvalter ungdomsdelen av EU-programmet for ungdom, utdanning og opplæring, Erasmus+. Det anslås nå </w:t>
      </w:r>
      <w:proofErr w:type="spellStart"/>
      <w:r w:rsidRPr="00C81B84">
        <w:t>mindreutgifter</w:t>
      </w:r>
      <w:proofErr w:type="spellEnd"/>
      <w:r w:rsidRPr="00C81B84">
        <w:t xml:space="preserve"> til programmet i 2023 på 0,6 mill. kroner. Det foreslås å redusere bevilgningen på posten med 0,6 mill. kroner mot en tilsvarende økning på kap. 285, post 55 til sekretariat for samfunnsoppdrag om inkludering av barn og unge i utdannelse, arbeids- og samfunnsliv.</w:t>
      </w:r>
    </w:p>
    <w:p w14:paraId="25D4117F" w14:textId="77777777" w:rsidR="00EE2529" w:rsidRPr="00C81B84" w:rsidRDefault="00AD5E1E" w:rsidP="00C81B84">
      <w:r w:rsidRPr="00C81B84">
        <w:t>Bevilgningen på posten foreslås også økt med 0,2 mill. kroner som følge av den ekstraordinære lønns- og prisjusteringen av budsjettet, jf. nærmere omtale i avsnitt 3.1.</w:t>
      </w:r>
    </w:p>
    <w:p w14:paraId="53AFE8D6" w14:textId="77777777" w:rsidR="00EE2529" w:rsidRPr="00C81B84" w:rsidRDefault="00AD5E1E" w:rsidP="00C81B84">
      <w:r w:rsidRPr="00C81B84">
        <w:t>Det foreslås derfor samlet å redusere bevilgningen på posten med 0,4 mill. kroner.</w:t>
      </w:r>
    </w:p>
    <w:p w14:paraId="1E844052" w14:textId="77777777" w:rsidR="00EE2529" w:rsidRPr="00C81B84" w:rsidRDefault="00AD5E1E" w:rsidP="00C81B84">
      <w:pPr>
        <w:pStyle w:val="b-budkaptit"/>
      </w:pPr>
      <w:r w:rsidRPr="00C81B84">
        <w:t>Kap. 853 Barneverns- og helsenemndene</w:t>
      </w:r>
    </w:p>
    <w:p w14:paraId="52A456D1" w14:textId="77777777" w:rsidR="00EE2529" w:rsidRPr="00C81B84" w:rsidRDefault="00AD5E1E" w:rsidP="00C81B84">
      <w:pPr>
        <w:pStyle w:val="b-post"/>
      </w:pPr>
      <w:r w:rsidRPr="00C81B84">
        <w:t>Post 01 Driftsutgifter</w:t>
      </w:r>
    </w:p>
    <w:p w14:paraId="05A35F47" w14:textId="77777777" w:rsidR="00EE2529" w:rsidRPr="00C81B84" w:rsidRDefault="00AD5E1E" w:rsidP="00C81B84">
      <w:r w:rsidRPr="00C81B84">
        <w:t>Bevilgningen skal dekke lønn og andre driftsutgifter i barneverns- og helsenemndene og i sentralenheten for nemndene. Bevilgningen inkluderer også sakskostnader. Disse omfatter honorar og reisekostnader for fagkyndige medlemmer, alminnelige medlemmer, sakkyndige i samtaleprosess og talspersoner. I 2023 er det forventet økte sakskostnader. Det foreslås derfor å øke bevilgningen med 5 mill. kroner.</w:t>
      </w:r>
    </w:p>
    <w:p w14:paraId="678AE7FA" w14:textId="77777777" w:rsidR="00EE2529" w:rsidRPr="00C81B84" w:rsidRDefault="00AD5E1E" w:rsidP="00C81B84">
      <w:r w:rsidRPr="00C81B84">
        <w:t>Bevilgningen på posten foreslås også økt med 2 mill. kroner som følge av den ekstraordinære lønns- og prisjusteringen av budsjettet, jf. nærmere omtale i avsnitt 3.1. Bevilgningen foreslås videre økt med 1,3 mill. kroner til utgifter som følge av den midlertidig økte arbeidsgiveravgiften på inntekt over 750 000 kroner, jf. nærmere omtale i avsnitt 3.2.</w:t>
      </w:r>
    </w:p>
    <w:p w14:paraId="56F26312" w14:textId="77777777" w:rsidR="00EE2529" w:rsidRPr="00C81B84" w:rsidRDefault="00AD5E1E" w:rsidP="00C81B84">
      <w:r w:rsidRPr="00C81B84">
        <w:t>Det foreslås samlet å øke bevilgningen med 8,3 mill. kroner.</w:t>
      </w:r>
    </w:p>
    <w:p w14:paraId="2BCF900B" w14:textId="77777777" w:rsidR="00EE2529" w:rsidRPr="00C81B84" w:rsidRDefault="00AD5E1E" w:rsidP="00C81B84">
      <w:pPr>
        <w:pStyle w:val="b-budkaptit"/>
      </w:pPr>
      <w:r w:rsidRPr="00C81B84">
        <w:t>Kap. 854 Tiltak i barne- og ungdomsvernet</w:t>
      </w:r>
    </w:p>
    <w:p w14:paraId="54D5BC0E" w14:textId="77777777" w:rsidR="00EE2529" w:rsidRPr="00C81B84" w:rsidRDefault="00AD5E1E" w:rsidP="00C81B84">
      <w:pPr>
        <w:pStyle w:val="b-post"/>
      </w:pPr>
      <w:r w:rsidRPr="00C81B84">
        <w:t>Post 21 Spesielle driftsutgifter</w:t>
      </w:r>
    </w:p>
    <w:p w14:paraId="269C388F" w14:textId="77777777" w:rsidR="00EE2529" w:rsidRPr="00C81B84" w:rsidRDefault="00AD5E1E" w:rsidP="00C81B84">
      <w:r w:rsidRPr="00C81B84">
        <w:t>Bevilgningen dekker utgifter til utviklingstiltak i barnevernet, i hovedsak tidsavgrensede prosjekter på barnevernsområdet. Det er bevilget midler på posten til et evalueringsprosjekt om arbeidet med å hjelpe unge som begår, eller står i fare for å begå, lovbrudd. Prosjektet er nå avsluttet. Oslo kommune får tildelt midler over kap. 854, post 61 for å styrke barnevernets arbeid med å hjelpe unge som begår, eller står i fare for å begå, lovbrudd. Tilskuddet til Oslo kommune ble ved en inkurie ikke utbetalt i 2022, og skal etterbetales i 2023. Det foreslås derfor å redusere bevilgningen med 2 mill. kroner mot tilsvarende økning på kap. 854, post 61 for å dekke etterbetalingen til Oslo kommune.</w:t>
      </w:r>
    </w:p>
    <w:p w14:paraId="523286C3" w14:textId="77777777" w:rsidR="00EE2529" w:rsidRPr="00C81B84" w:rsidRDefault="00AD5E1E" w:rsidP="00C81B84">
      <w:r w:rsidRPr="00C81B84">
        <w:t>Bevilgningen foreslås videre økt med 1,2 mill. kroner som følge av den ekstraordinære lønns- og prisjusteringen av budsjettet, jf. nærmere omtale i avsnitt 3.1. Bevilgningen foreslås også økt med 20 000 kroner til utgifter som følge av den midlertidig økte arbeidsgiveravgiften på inntekt over 750 000 kroner, jf. nærmere omtale i avsnitt 3.2.</w:t>
      </w:r>
    </w:p>
    <w:p w14:paraId="7768C53F" w14:textId="77777777" w:rsidR="00EE2529" w:rsidRPr="00C81B84" w:rsidRDefault="00AD5E1E" w:rsidP="00C81B84">
      <w:r w:rsidRPr="00C81B84">
        <w:t>Samlet foreslås det å redusere bevilgningen med 0,8 mill. kroner.</w:t>
      </w:r>
    </w:p>
    <w:p w14:paraId="0963FCFF" w14:textId="77777777" w:rsidR="00EE2529" w:rsidRPr="00C81B84" w:rsidRDefault="00AD5E1E" w:rsidP="00C81B84">
      <w:pPr>
        <w:pStyle w:val="b-post"/>
      </w:pPr>
      <w:r w:rsidRPr="00C81B84">
        <w:t>Post 23 Kompetansehevingstiltak i barnevernet, kan nyttes under post 72</w:t>
      </w:r>
    </w:p>
    <w:p w14:paraId="5BED86E5" w14:textId="77777777" w:rsidR="00EE2529" w:rsidRPr="00C81B84" w:rsidRDefault="00AD5E1E" w:rsidP="00C81B84">
      <w:r w:rsidRPr="00C81B84">
        <w:t>Posten dekker blant annet utgifter til kompetansehevingstiltak for kommunalt barnevern. Bevilgningen på posten foreslås redusert med 1,4 mill. kroner for å dekke manglende utbetaling av tilskudd i 2022 til Oslo kommune under kap. 854, post 61.</w:t>
      </w:r>
    </w:p>
    <w:p w14:paraId="425CEB3D" w14:textId="77777777" w:rsidR="00EE2529" w:rsidRPr="00C81B84" w:rsidRDefault="00AD5E1E" w:rsidP="00C81B84">
      <w:r w:rsidRPr="00C81B84">
        <w:t>Bevilgningen foreslås også økt med 1,2 mill. kroner som følge av den ekstraordinære lønns- og prisjusteringen av budsjettet, jf. nærmere omtale i avsnitt 3.1.</w:t>
      </w:r>
    </w:p>
    <w:p w14:paraId="01B95A28" w14:textId="77777777" w:rsidR="00EE2529" w:rsidRPr="00C81B84" w:rsidRDefault="00AD5E1E" w:rsidP="00C81B84">
      <w:r w:rsidRPr="00C81B84">
        <w:t>Samlet foreslås det å redusere bevilgningen med 0,2 mill. kroner.</w:t>
      </w:r>
    </w:p>
    <w:p w14:paraId="3EC45F96" w14:textId="77777777" w:rsidR="00EE2529" w:rsidRPr="00C81B84" w:rsidRDefault="00AD5E1E" w:rsidP="00C81B84">
      <w:pPr>
        <w:pStyle w:val="b-post"/>
      </w:pPr>
      <w:r w:rsidRPr="00C81B84">
        <w:t>Post 61 Utvikling i kommunene</w:t>
      </w:r>
    </w:p>
    <w:p w14:paraId="0E93DA09" w14:textId="77777777" w:rsidR="00EE2529" w:rsidRPr="00C81B84" w:rsidRDefault="00AD5E1E" w:rsidP="00C81B84">
      <w:r w:rsidRPr="00C81B84">
        <w:t>Bevilgningen dekker tilskudd til utviklingsprosjekter og andre tiltak i regi av kommuner og statsforvalterne. Bevilgningen foreslås økt med 8,3 mill. kroner for å dekke manglende utbetaling av tilskudd i 2022 til Oslo kommune. Se omtale under kap. 854, post 21.</w:t>
      </w:r>
    </w:p>
    <w:p w14:paraId="59203BE6" w14:textId="77777777" w:rsidR="00EE2529" w:rsidRPr="00C81B84" w:rsidRDefault="00AD5E1E" w:rsidP="00C81B84">
      <w:r w:rsidRPr="00C81B84">
        <w:t>Det foreslås i tillegg å øke tilskuddet til Oslo kommune på posten i 2023 med 1,9 mill. kroner for å utvide kapasiteten til tverrfaglig helsekartlegging av barn i barnevernet, mot en tilsvarende reduksjon på kap. 855, post 01.</w:t>
      </w:r>
    </w:p>
    <w:p w14:paraId="44A6BBF9" w14:textId="77777777" w:rsidR="00EE2529" w:rsidRPr="00C81B84" w:rsidRDefault="00AD5E1E" w:rsidP="00C81B84">
      <w:r w:rsidRPr="00C81B84">
        <w:t>Bevilgningen foreslås også økt med 1,6 mill. kroner som følge av den ekstraordinære lønns- og prisjusteringen av budsjettet, jf. nærmere omtale i avsnitt 3.1.</w:t>
      </w:r>
    </w:p>
    <w:p w14:paraId="4B861BFE" w14:textId="77777777" w:rsidR="00EE2529" w:rsidRPr="00C81B84" w:rsidRDefault="00AD5E1E" w:rsidP="00C81B84">
      <w:r w:rsidRPr="00C81B84">
        <w:t>Samlet foreslås det å øke bevilgningen med 11,9 mill. kroner.</w:t>
      </w:r>
    </w:p>
    <w:p w14:paraId="72ECC59F" w14:textId="77777777" w:rsidR="00EE2529" w:rsidRPr="00C81B84" w:rsidRDefault="00AD5E1E" w:rsidP="00C81B84">
      <w:pPr>
        <w:pStyle w:val="b-post"/>
      </w:pPr>
      <w:r w:rsidRPr="00C81B84">
        <w:t>Post 72 Tilskudd til forskning og kompetanseutvikling i barnevernet, kan overføres, kan nyttes under post 23</w:t>
      </w:r>
    </w:p>
    <w:p w14:paraId="0066699D" w14:textId="77777777" w:rsidR="00EE2529" w:rsidRPr="00C81B84" w:rsidRDefault="00AD5E1E" w:rsidP="00C81B84">
      <w:r w:rsidRPr="00C81B84">
        <w:t>Bevilgningen på posten går til langsiktig utviklingsarbeid for å øke kompetansen og kunnskapsnivået i barnevernet. Bevilgningen på posten foreslås redusert med 3,2 mill. kroner for å dekke manglende utbetaling av tilskudd i 2022 til Oslo kommune under kap. 854, post 61.</w:t>
      </w:r>
    </w:p>
    <w:p w14:paraId="73EE6175" w14:textId="77777777" w:rsidR="00EE2529" w:rsidRPr="00C81B84" w:rsidRDefault="00AD5E1E" w:rsidP="00C81B84">
      <w:r w:rsidRPr="00C81B84">
        <w:t xml:space="preserve">I 2023 er det bevilget 8,5 mill. kroner på kap. 855, post 01 for å utvide tilgangen til det spesialiserte hjelpetiltaket MST i områder der få eller ingen kommuner har tilgang til tiltaket. </w:t>
      </w:r>
      <w:proofErr w:type="spellStart"/>
      <w:r w:rsidRPr="00C81B84">
        <w:t>Bufetat</w:t>
      </w:r>
      <w:proofErr w:type="spellEnd"/>
      <w:r w:rsidRPr="00C81B84">
        <w:t xml:space="preserve"> tilbyr tiltaket, og Nasjonalt utviklingssenter for barn og unge (NUBU) er ansvarlig for kvalitetssikring og opplæring av terapeuter. For å sikre korrekt postbruk foreslås det å øke bevilgningen til NUBU på posten med 2,5 mill. kroner, mot en tilsvarende reduksjon på kap. 855, post 01.</w:t>
      </w:r>
    </w:p>
    <w:p w14:paraId="1B1DB2E7" w14:textId="77777777" w:rsidR="00EE2529" w:rsidRPr="00C81B84" w:rsidRDefault="00AD5E1E" w:rsidP="00C81B84">
      <w:r w:rsidRPr="00C81B84">
        <w:t>Bevilgningen foreslås videre økt med 2,6 mill. kroner som følge av den ekstraordinære lønns- og prisjusteringen av budsjettet, jf. nærmere omtale i avsnitt 3.1. Det legges opp til å tildele hele beløpet til NUBU, basert på en samlet vurdering av behovene til tilskuddsmottakerne på posten.</w:t>
      </w:r>
    </w:p>
    <w:p w14:paraId="5D651145" w14:textId="77777777" w:rsidR="00EE2529" w:rsidRPr="00C81B84" w:rsidRDefault="00AD5E1E" w:rsidP="00C81B84">
      <w:r w:rsidRPr="00C81B84">
        <w:t>Samlet foreslås det å øke bevilgningen med 1,9 mill. kroner.</w:t>
      </w:r>
    </w:p>
    <w:p w14:paraId="09547D9B" w14:textId="77777777" w:rsidR="00EE2529" w:rsidRPr="00C81B84" w:rsidRDefault="00AD5E1E" w:rsidP="00C81B84">
      <w:pPr>
        <w:pStyle w:val="b-budkaptit"/>
      </w:pPr>
      <w:r w:rsidRPr="00C81B84">
        <w:t>Kap. 855 Statlig forvaltning av barnevernet</w:t>
      </w:r>
    </w:p>
    <w:p w14:paraId="09634840" w14:textId="77777777" w:rsidR="00EE2529" w:rsidRPr="00C81B84" w:rsidRDefault="00AD5E1E" w:rsidP="00C81B84">
      <w:pPr>
        <w:pStyle w:val="b-post"/>
      </w:pPr>
      <w:r w:rsidRPr="00C81B84">
        <w:t>Post 01 Driftsutgifter, kan nyttes under post 22</w:t>
      </w:r>
    </w:p>
    <w:p w14:paraId="40D787C8" w14:textId="77777777" w:rsidR="00EE2529" w:rsidRPr="00C81B84" w:rsidRDefault="00AD5E1E" w:rsidP="00C81B84">
      <w:r w:rsidRPr="00C81B84">
        <w:t>Bevilgningen på posten dekker lønn og sosiale kostnader til ansatte i det statlige barnevernet. Andre vesentlige utgifter er utgifter til leie og drift av barnevernsinstitusjoner, til opplæring og til varer og tjenester.</w:t>
      </w:r>
    </w:p>
    <w:p w14:paraId="2780D6E7" w14:textId="77777777" w:rsidR="00EE2529" w:rsidRPr="00C81B84" w:rsidRDefault="00AD5E1E" w:rsidP="00C81B84">
      <w:r w:rsidRPr="00C81B84">
        <w:t xml:space="preserve">Det er krevende for </w:t>
      </w:r>
      <w:proofErr w:type="spellStart"/>
      <w:r w:rsidRPr="00C81B84">
        <w:t>Bufetat</w:t>
      </w:r>
      <w:proofErr w:type="spellEnd"/>
      <w:r w:rsidRPr="00C81B84">
        <w:t xml:space="preserve"> å realisere fullt ut den samlede bevilgningsreduksjonen på om lag 280 mill. kroner fra Saldert budsjett 2023, som var begrunnet med færre barn i barnevernstiltak. Det foreslås derfor en bevilgningsøkning på 15 mill. kroner.</w:t>
      </w:r>
    </w:p>
    <w:p w14:paraId="14C12E31" w14:textId="77777777" w:rsidR="00EE2529" w:rsidRPr="00C81B84" w:rsidRDefault="00AD5E1E" w:rsidP="00C81B84">
      <w:r w:rsidRPr="00C81B84">
        <w:t xml:space="preserve">Det foreslås 60 mill. kroner til økt fremdrift i arbeidet med å øke kapasitet og kvalitet i statlige barnevernsinstitusjoner, en omstilling som også legger grunnlaget for ideell vekst og en gradvis utfasing av kommersielle aktører. Bevilgningen skal benyttes til å etablere flere plasser innenfor målgruppen </w:t>
      </w:r>
      <w:r w:rsidRPr="00AD5E1E">
        <w:rPr>
          <w:rStyle w:val="kursiv"/>
        </w:rPr>
        <w:t>behandling høy</w:t>
      </w:r>
      <w:r w:rsidRPr="00C81B84">
        <w:t xml:space="preserve"> samt oppgradering av eksisterende bygningsmasse for å kunne øke kapasitetsutnyttelsen. Stortinget har videre bedt regjeringen legge frem en plan for arbeidet med å utfase kommersielle aktører ifm. RNB, jf. anmodningsvedtak 80 av 1. desember 2022. Se omtale under </w:t>
      </w:r>
      <w:r w:rsidRPr="00AD5E1E">
        <w:rPr>
          <w:rStyle w:val="kursiv"/>
        </w:rPr>
        <w:t>Andre saker</w:t>
      </w:r>
      <w:r w:rsidRPr="00C81B84">
        <w:t>.</w:t>
      </w:r>
    </w:p>
    <w:p w14:paraId="5215D236" w14:textId="77777777" w:rsidR="00EE2529" w:rsidRPr="00C81B84" w:rsidRDefault="00AD5E1E" w:rsidP="00C81B84">
      <w:r w:rsidRPr="00C81B84">
        <w:t>Bevilgningen foreslås videre økt med 21,8 mill. kroner som følge av den ekstraordinære lønns- og prisjusteringen av budsjettet, jf. nærmere omtale i avsnitt 3.1. Bevilgningen foreslås også økt med 4,3 mill. kroner til utgifter som følge av den midlertidig økte arbeidsgiveravgiften på inntekt over 750 000 kroner, jf. nærmere omtale i avsnitt 3.2.</w:t>
      </w:r>
    </w:p>
    <w:p w14:paraId="2A2E353D" w14:textId="77777777" w:rsidR="00EE2529" w:rsidRPr="00C81B84" w:rsidRDefault="00AD5E1E" w:rsidP="00C81B84">
      <w:r w:rsidRPr="00C81B84">
        <w:t>Bevilgningen på posten foreslås redusert med 1,9 mill. kroner mot tilsvarende bevilgningsøkning på kap. 854, post 61 til tverrfaglig helsekartlegging av barn i Oslo kommune på kap. 854, post 61. I tillegg foreslås bevilgningen redusert med 2,5 mill. kroner, mot en tilsvarende bevilgningsøkning til NUBU på kap. 854, post 72 for å sikre korrekt postbruk.</w:t>
      </w:r>
    </w:p>
    <w:p w14:paraId="49BD33E9" w14:textId="77777777" w:rsidR="00EE2529" w:rsidRPr="00C81B84" w:rsidRDefault="00AD5E1E" w:rsidP="00C81B84">
      <w:r w:rsidRPr="00C81B84">
        <w:t>Samlet foreslås det å øke bevilgningen med 96,7 mill. kroner.</w:t>
      </w:r>
    </w:p>
    <w:p w14:paraId="7A7D47CF" w14:textId="77777777" w:rsidR="00EE2529" w:rsidRPr="00C81B84" w:rsidRDefault="00AD5E1E" w:rsidP="00C81B84">
      <w:pPr>
        <w:pStyle w:val="b-post"/>
      </w:pPr>
      <w:r w:rsidRPr="00C81B84">
        <w:t>Post 22 Kjøp av private barnevernstjenester, kan nyttes under post 01</w:t>
      </w:r>
    </w:p>
    <w:p w14:paraId="3338CC0F" w14:textId="77777777" w:rsidR="00EE2529" w:rsidRPr="00C81B84" w:rsidRDefault="00AD5E1E" w:rsidP="00C81B84">
      <w:r w:rsidRPr="00C81B84">
        <w:t xml:space="preserve">Bevilgningen dekker det statlige barnevernets kjøp av private barnevernstiltak. Dette omfatter både kjøp fra ideelle og kommersielle leverandører. Det er krevende for </w:t>
      </w:r>
      <w:proofErr w:type="spellStart"/>
      <w:r w:rsidRPr="00C81B84">
        <w:t>Bufetat</w:t>
      </w:r>
      <w:proofErr w:type="spellEnd"/>
      <w:r w:rsidRPr="00C81B84">
        <w:t xml:space="preserve"> å realisere fullt ut den samlede bevilgningsreduksjonen på om lag 280 mill. kroner fra Saldert budsjett 2023, jf. omtale under post 01. Det skyldes blant annet økte priser på tiltak fra private leverandører, og at mer komplekse og sammensatte behov hos barna og driftsutfordringer ved enkelte institusjoner har gitt behov for flere kjøp fra private leverandører enn planlagt. Det foreslås på denne bakgrunn en bevilgningsøkning på 100 mill. kroner.</w:t>
      </w:r>
    </w:p>
    <w:p w14:paraId="24F918AB" w14:textId="77777777" w:rsidR="00EE2529" w:rsidRPr="00C81B84" w:rsidRDefault="00AD5E1E" w:rsidP="00C81B84">
      <w:r w:rsidRPr="00C81B84">
        <w:t>Det foreslås i tillegg å øke bevilgningen med 13,3 mill. kroner for å øke antall spesialiserte fosterhjem i 2023. Den økte bevilgningen planlegges benyttet til økte kjøp av private ideelle fosterhjemsplasser. Helårseffekten i 2024 er 26,5 mill. kroner.</w:t>
      </w:r>
    </w:p>
    <w:p w14:paraId="03341AF6" w14:textId="77777777" w:rsidR="00EE2529" w:rsidRPr="00C81B84" w:rsidRDefault="00AD5E1E" w:rsidP="00C81B84">
      <w:r w:rsidRPr="00C81B84">
        <w:t>Bevilgningen foreslås videre økt med 59,5 mill. kroner som følge av den ekstraordinære lønns- og prisjusteringen av budsjettet, jf. nærmere omtale i avsnitt 3.1.</w:t>
      </w:r>
    </w:p>
    <w:p w14:paraId="00FB03BF" w14:textId="77777777" w:rsidR="00EE2529" w:rsidRPr="00C81B84" w:rsidRDefault="00AD5E1E" w:rsidP="00C81B84">
      <w:r w:rsidRPr="00C81B84">
        <w:t>Samlet foreslås det å øke bevilgningen med 172,7 mill. kroner.</w:t>
      </w:r>
    </w:p>
    <w:p w14:paraId="38CB6897" w14:textId="77777777" w:rsidR="00EE2529" w:rsidRPr="00C81B84" w:rsidRDefault="00AD5E1E" w:rsidP="00C81B84">
      <w:pPr>
        <w:pStyle w:val="b-budkaptit"/>
      </w:pPr>
      <w:r w:rsidRPr="00C81B84">
        <w:t>Kap. 3855 Statlig forvaltning av barnevernet</w:t>
      </w:r>
    </w:p>
    <w:p w14:paraId="6E784E26" w14:textId="77777777" w:rsidR="00EE2529" w:rsidRPr="00C81B84" w:rsidRDefault="00AD5E1E" w:rsidP="00C81B84">
      <w:pPr>
        <w:pStyle w:val="b-post"/>
      </w:pPr>
      <w:r w:rsidRPr="00C81B84">
        <w:t>Post 60 Kommunale egenandeler</w:t>
      </w:r>
    </w:p>
    <w:p w14:paraId="185B0B15" w14:textId="77777777" w:rsidR="00EE2529" w:rsidRPr="00C81B84" w:rsidRDefault="00AD5E1E" w:rsidP="00C81B84">
      <w:r w:rsidRPr="00C81B84">
        <w:t>Inntektene på posten kommer fra kommunale egenandeler for tiltak i det statlige barnevernet. Det foreslås å redusere inntektene med 165 mill. kroner. Dette skyldes i hovedsak at flere fosterhjem enn ventet vil inngå i overgangsordningen for spesialiserte fosterhjem, der kommunene betaler den lavere egenandelen som gjaldt før barnevernsreformen. Bevilgningen reduseres blant annet også som følge av at egenandelene betales inn etterskuddsvis, og at aktiviteten i fjerde kvartal 2022 var lavere enn forventet.</w:t>
      </w:r>
    </w:p>
    <w:p w14:paraId="77C4E118" w14:textId="77777777" w:rsidR="00EE2529" w:rsidRPr="00C81B84" w:rsidRDefault="00AD5E1E" w:rsidP="00C81B84">
      <w:pPr>
        <w:pStyle w:val="b-budkaptit"/>
      </w:pPr>
      <w:r w:rsidRPr="00C81B84">
        <w:t>Kap. 856 Barnevernets omsorgssenter for enslige, mindreårige asylsøkere</w:t>
      </w:r>
    </w:p>
    <w:p w14:paraId="56FC45F6" w14:textId="77777777" w:rsidR="00EE2529" w:rsidRPr="00C81B84" w:rsidRDefault="00AD5E1E" w:rsidP="00C81B84">
      <w:pPr>
        <w:pStyle w:val="b-post"/>
      </w:pPr>
      <w:r w:rsidRPr="00C81B84">
        <w:t>Post 01 Driftsutgifter</w:t>
      </w:r>
    </w:p>
    <w:p w14:paraId="2714CC1B" w14:textId="77777777" w:rsidR="00EE2529" w:rsidRPr="00C81B84" w:rsidRDefault="00AD5E1E" w:rsidP="00C81B84">
      <w:r w:rsidRPr="00C81B84">
        <w:t>Bevilgningen på posten dekker utgifter til drift av statlige omsorgssentre for enslige, mindreårige asylsøkere under 15 år, kjøp av plasser i private omsorgssentre, forvaltningsoppgaver knyttet til omsorgssentrene, samt bosettingsarbeid. Bevilgningen i saldert budsjett legger til rette for drift av 50 plasser. Det anslås nå et gjennomsnittlig behov for 137 plasser i 2023. Anslagene er usikre. Det er økte kostnader i de statlig drevne plassene som følge av økt omsorgsbehov. Mange av barna har mer komplekse og sammensatte behov enn tidligere, samt økte priser på plasser hos private leverandører. Som følge av dette foreslås det å øke bevilgningen med 242 mill. kroner.</w:t>
      </w:r>
    </w:p>
    <w:p w14:paraId="63E6E433" w14:textId="77777777" w:rsidR="00EE2529" w:rsidRPr="00C81B84" w:rsidRDefault="00AD5E1E" w:rsidP="00C81B84">
      <w:r w:rsidRPr="00C81B84">
        <w:t>Bevilgningen foreslås i tillegg økt med 0,8 mill. kroner som følge av den ekstraordinære lønns- og prisjusteringen av budsjettet, jf. nærmere omtale i avsnitt 3.1. Bevilgningen foreslås videre økt med 0,1 mill. kroner til utgifter som følge av den midlertidig økte arbeidsgiveravgiften på inntekt over 750 000 kroner, jf. nærmere omtale i avsnitt 3.2</w:t>
      </w:r>
    </w:p>
    <w:p w14:paraId="2BCD61CE" w14:textId="77777777" w:rsidR="00EE2529" w:rsidRPr="00C81B84" w:rsidRDefault="00AD5E1E" w:rsidP="00C81B84">
      <w:r w:rsidRPr="00C81B84">
        <w:t>Samlet foreslås det å øke bevilgningen med 242,8 mill. kroner.</w:t>
      </w:r>
    </w:p>
    <w:p w14:paraId="012DD72F" w14:textId="77777777" w:rsidR="00EE2529" w:rsidRPr="00C81B84" w:rsidRDefault="00AD5E1E" w:rsidP="00C81B84">
      <w:pPr>
        <w:pStyle w:val="b-budkaptit"/>
      </w:pPr>
      <w:r w:rsidRPr="00C81B84">
        <w:t>Kap. 3856 Barnevernets omsorgssenter for enslige, mindreårige asylsøkere</w:t>
      </w:r>
    </w:p>
    <w:p w14:paraId="56A4D427" w14:textId="77777777" w:rsidR="00EE2529" w:rsidRPr="00C81B84" w:rsidRDefault="00AD5E1E" w:rsidP="00C81B84">
      <w:pPr>
        <w:pStyle w:val="b-post"/>
      </w:pPr>
      <w:r w:rsidRPr="00C81B84">
        <w:t>Post 04 Refusjon av ODA-godkjente utgifter</w:t>
      </w:r>
    </w:p>
    <w:p w14:paraId="0C6BD136" w14:textId="77777777" w:rsidR="00EE2529" w:rsidRPr="00C81B84" w:rsidRDefault="00AD5E1E" w:rsidP="00C81B84">
      <w:r w:rsidRPr="00C81B84">
        <w:t>Innenlandske utgifter knyttet til mottak av asylsøkere og flyktninger kan ifølge OECD/DACs statistikkdirektiv godkjennes som offisiell utviklingshjelp. Det forventes nå en økning i antall barn i omsorgssentrene. Som følge av dette foreslås det å øke utgiftene på kap. 856, post 01 med 242,9 mill. kroner. 226,2 mill. kroner av denne utgiftsøkningen vil bli rapportert inn som utviklingshjelp.</w:t>
      </w:r>
    </w:p>
    <w:p w14:paraId="1F45B8EB" w14:textId="77777777" w:rsidR="00EE2529" w:rsidRPr="00C81B84" w:rsidRDefault="00AD5E1E" w:rsidP="00C81B84">
      <w:r w:rsidRPr="00C81B84">
        <w:t>Det foreslås å øke inntektene på posten med 226,2 mill. kroner.</w:t>
      </w:r>
    </w:p>
    <w:p w14:paraId="50D3E0F8" w14:textId="77777777" w:rsidR="00EE2529" w:rsidRPr="00C81B84" w:rsidRDefault="00AD5E1E" w:rsidP="00C81B84">
      <w:pPr>
        <w:pStyle w:val="b-post"/>
      </w:pPr>
      <w:r w:rsidRPr="00C81B84">
        <w:t>Post 60 (Ny) Kommunale egenandeler</w:t>
      </w:r>
    </w:p>
    <w:p w14:paraId="6B6A5C83" w14:textId="77777777" w:rsidR="00EE2529" w:rsidRPr="00C81B84" w:rsidRDefault="00AD5E1E" w:rsidP="00C81B84">
      <w:r w:rsidRPr="00C81B84">
        <w:t xml:space="preserve">Det er i utgangspunktet enslige, mindreårige asylsøkere under 15 år som plasseres i </w:t>
      </w:r>
      <w:proofErr w:type="spellStart"/>
      <w:r w:rsidRPr="00C81B84">
        <w:t>Bufetats</w:t>
      </w:r>
      <w:proofErr w:type="spellEnd"/>
      <w:r w:rsidRPr="00C81B84">
        <w:t xml:space="preserve"> omsorgssentre eller i private omsorgsplasser. I visse tilfeller er det også mulig å plassere andre barn i omsorgssentrene, herunder barn som etter bosetting har lignende behov for tiltak. For å føre inntekter fra kommunale egenandeler for barn som plasseres i omsorgssentrene som barnevernstiltak, foreslås det å opprette en ny inntektspost.</w:t>
      </w:r>
    </w:p>
    <w:p w14:paraId="6A6C064C" w14:textId="77777777" w:rsidR="00EE2529" w:rsidRPr="00C81B84" w:rsidRDefault="00AD5E1E" w:rsidP="00C81B84">
      <w:r w:rsidRPr="00C81B84">
        <w:t>Inntektene på kap. 3856, ny post 60 anslås til 2,7 mill. kroner.</w:t>
      </w:r>
    </w:p>
    <w:p w14:paraId="4D3A836D" w14:textId="77777777" w:rsidR="00EE2529" w:rsidRPr="00C81B84" w:rsidRDefault="00AD5E1E" w:rsidP="00C81B84">
      <w:pPr>
        <w:pStyle w:val="b-budkaptit"/>
      </w:pPr>
      <w:r w:rsidRPr="00C81B84">
        <w:t>Kap. 858 Barne-, ungdoms- og familiedirektoratet og fellesfunksjoner i Barne-, ungdoms- og familieetaten</w:t>
      </w:r>
    </w:p>
    <w:p w14:paraId="58D0C310" w14:textId="77777777" w:rsidR="00EE2529" w:rsidRPr="00C81B84" w:rsidRDefault="00AD5E1E" w:rsidP="00C81B84">
      <w:pPr>
        <w:pStyle w:val="b-post"/>
      </w:pPr>
      <w:r w:rsidRPr="00C81B84">
        <w:t>Post 01 Driftsutgifter</w:t>
      </w:r>
    </w:p>
    <w:p w14:paraId="5BD82E2D" w14:textId="77777777" w:rsidR="00EE2529" w:rsidRPr="00C81B84" w:rsidRDefault="00AD5E1E" w:rsidP="00C81B84">
      <w:r w:rsidRPr="00C81B84">
        <w:t xml:space="preserve">Bevilgningen på posten dekker lønn og andre driftsutgifter i </w:t>
      </w:r>
      <w:proofErr w:type="spellStart"/>
      <w:r w:rsidRPr="00C81B84">
        <w:t>Bufdir</w:t>
      </w:r>
      <w:proofErr w:type="spellEnd"/>
      <w:r w:rsidRPr="00C81B84">
        <w:t xml:space="preserve"> og </w:t>
      </w:r>
      <w:proofErr w:type="spellStart"/>
      <w:r w:rsidRPr="00C81B84">
        <w:t>Bufetats</w:t>
      </w:r>
      <w:proofErr w:type="spellEnd"/>
      <w:r w:rsidRPr="00C81B84">
        <w:t xml:space="preserve"> senter for administrasjon og utvikling (BSA). Dette inkluderer opplæring, leie og drift av lokaler i tillegg til kjøp av varer og tjenester.</w:t>
      </w:r>
    </w:p>
    <w:p w14:paraId="0F706DBC" w14:textId="77777777" w:rsidR="00EE2529" w:rsidRPr="00C81B84" w:rsidRDefault="00AD5E1E" w:rsidP="00C81B84">
      <w:r w:rsidRPr="00C81B84">
        <w:t>Bevilgningen på posten foreslås redusert med 1,8 mill. kroner mot tilsvarende økning på kap. 854, post 61 for å dekke etterbetaling av tilskudd i 2023 til Oslo kommune.</w:t>
      </w:r>
    </w:p>
    <w:p w14:paraId="672E82A9" w14:textId="77777777" w:rsidR="00EE2529" w:rsidRPr="00C81B84" w:rsidRDefault="00AD5E1E" w:rsidP="00C81B84">
      <w:r w:rsidRPr="00C81B84">
        <w:t>Finansiering av løpende statistikk på barnevernsområdet ble i 2023 overført fra Barne- og familiedepartementet til Finansdepartementet. Det ble overført 0,8 mill. kroner fra kap. 858, post 01 til kap. 1620, post 01 i saldert budsjett. Beløpet var for høyt. Bevilgningen på posten foreslås derfor økt med 0,4 mill. kroner, mot en tilsvarende reduksjon på kap. 1620, post 01.</w:t>
      </w:r>
    </w:p>
    <w:p w14:paraId="7E578487" w14:textId="77777777" w:rsidR="00EE2529" w:rsidRPr="00C81B84" w:rsidRDefault="00AD5E1E" w:rsidP="00C81B84">
      <w:r w:rsidRPr="00C81B84">
        <w:t>Bevilgningen foreslås i tillegg økt med 6,7 mill. kroner som følge av den ekstraordinære lønns- og prisjusteringen av budsjettet, jf. nærmere omtale i avsnitt 3.1. Bevilgningen foreslås videre økt med 1,2 mill. kroner til utgifter som følge av den midlertidig økte arbeidsgiveravgiften på inntekt over 750 000 kroner, jf. nærmere omtale i avsnitt 3.2.</w:t>
      </w:r>
    </w:p>
    <w:p w14:paraId="7E8427E6" w14:textId="77777777" w:rsidR="00EE2529" w:rsidRPr="00C81B84" w:rsidRDefault="00AD5E1E" w:rsidP="00C81B84">
      <w:r w:rsidRPr="00C81B84">
        <w:t>Samlet foreslås det å øke bevilgningen med 6,6 mill. kroner.</w:t>
      </w:r>
    </w:p>
    <w:p w14:paraId="2EFBA24F" w14:textId="77777777" w:rsidR="00EE2529" w:rsidRPr="00C81B84" w:rsidRDefault="00AD5E1E" w:rsidP="00C81B84">
      <w:pPr>
        <w:pStyle w:val="b-budkaptit"/>
      </w:pPr>
      <w:r w:rsidRPr="00C81B84">
        <w:t>Kap. 868 Forbrukertilsynet</w:t>
      </w:r>
    </w:p>
    <w:p w14:paraId="068E7F01" w14:textId="77777777" w:rsidR="00EE2529" w:rsidRPr="00C81B84" w:rsidRDefault="00AD5E1E" w:rsidP="00C81B84">
      <w:pPr>
        <w:pStyle w:val="b-post"/>
      </w:pPr>
      <w:r w:rsidRPr="00C81B84">
        <w:t>Post 01 Driftsutgifter</w:t>
      </w:r>
    </w:p>
    <w:p w14:paraId="23AAF5B9" w14:textId="77777777" w:rsidR="00EE2529" w:rsidRPr="00C81B84" w:rsidRDefault="00AD5E1E" w:rsidP="00C81B84">
      <w:r w:rsidRPr="00C81B84">
        <w:t>Forbrukertilsynet skal særskilt prioritere tilsyn med markedsføring og salg av strømavtaler til forbrukere i 2023. I tillegg har tilsynet fått ytterligere oppgaver knyttet til regelverksutvikling på strømmarkedet. Det foreslås å øke bevilgningen på kap. 868, post 01 med 3 mill. kroner i 2023 slik at tilsynet har tilstrekkelig kapasitet til arbeidet med regelverksutvikling og tilsyn med strømmarkedet.</w:t>
      </w:r>
    </w:p>
    <w:p w14:paraId="70A18210" w14:textId="77777777" w:rsidR="00EE2529" w:rsidRPr="00C81B84" w:rsidRDefault="00AD5E1E" w:rsidP="00C81B84">
      <w:r w:rsidRPr="00C81B84">
        <w:t>Bevilgningen foreslås videre økt med 0,8 mill. kroner som følge av den ekstraordinære lønns- og prisjusteringen av budsjettet, jf. nærmere omtale i avsnitt 3.1. Bevilgningen foreslås i tillegg økt med 0,2 mill. kroner til utgifter som følge av den midlertidig økte arbeidsgiveravgiften på inntekt over 750 000 kroner, jf. nærmere omtale i avsnitt 3.2.</w:t>
      </w:r>
    </w:p>
    <w:p w14:paraId="7F078111" w14:textId="77777777" w:rsidR="00EE2529" w:rsidRPr="00C81B84" w:rsidRDefault="00AD5E1E" w:rsidP="00C81B84">
      <w:r w:rsidRPr="00C81B84">
        <w:t>Samlet foreslås det å øke bevilgningen på posten med 4 mill. kroner.</w:t>
      </w:r>
    </w:p>
    <w:p w14:paraId="5DEF60AF" w14:textId="77777777" w:rsidR="00EE2529" w:rsidRPr="00C81B84" w:rsidRDefault="00AD5E1E" w:rsidP="00C81B84">
      <w:pPr>
        <w:pStyle w:val="b-budkaptit"/>
      </w:pPr>
      <w:r w:rsidRPr="00C81B84">
        <w:t>Kap. 881 Tilskudd til trossamfunn m.m.</w:t>
      </w:r>
    </w:p>
    <w:p w14:paraId="435D0EFD" w14:textId="77777777" w:rsidR="00EE2529" w:rsidRPr="00C81B84" w:rsidRDefault="00AD5E1E" w:rsidP="00C81B84">
      <w:pPr>
        <w:pStyle w:val="b-post"/>
      </w:pPr>
      <w:r w:rsidRPr="00C81B84">
        <w:t>Post 77 Nasjonaljubileet 2030</w:t>
      </w:r>
    </w:p>
    <w:p w14:paraId="6414CB96" w14:textId="77777777" w:rsidR="00EE2529" w:rsidRPr="00C81B84" w:rsidRDefault="00AD5E1E" w:rsidP="00C81B84">
      <w:r w:rsidRPr="00C81B84">
        <w:t>Nasjonaljubileet 2030 markerer 1000-årsjubileet for slaget på Stiklestad der kong Olav 2. Haraldsson falt. Moster 2024 er et selvstendig jubileum for innføring av kristenretten i 1024. Det foreslås å økte bevilgningen på posten med 1 mill. kroner slik at det samlet tildeles 2 mill. kroner til Moster 2024. Bevilgningen foreslås i tillegg økt med 0,1 mill. kroner som følge av den ekstraordinære lønns- og prisjusteringen av budsjettet, jf. nærmere omtale i avsnitt 3.1.</w:t>
      </w:r>
    </w:p>
    <w:p w14:paraId="0CD324DE" w14:textId="77777777" w:rsidR="00EE2529" w:rsidRPr="00C81B84" w:rsidRDefault="00AD5E1E" w:rsidP="00C81B84">
      <w:r w:rsidRPr="00C81B84">
        <w:t>Samlet foreslås det å øke bevilgningen på posten med 1,1 mill. kroner.</w:t>
      </w:r>
    </w:p>
    <w:p w14:paraId="1B3A174B" w14:textId="77777777" w:rsidR="00EE2529" w:rsidRPr="00C81B84" w:rsidRDefault="00AD5E1E" w:rsidP="00C81B84">
      <w:r w:rsidRPr="00C81B84">
        <w:t>Regjeringen vil foreslå en tildeling på 3 mill. kroner til Moster 2024 og midler til Gulating og Frostating ifm. Nasjonaljubileet 2030 i statsbudsjettet for 2024.</w:t>
      </w:r>
    </w:p>
    <w:p w14:paraId="1E9C4608" w14:textId="77777777" w:rsidR="00EE2529" w:rsidRPr="00C81B84" w:rsidRDefault="00AD5E1E" w:rsidP="00C81B84">
      <w:pPr>
        <w:pStyle w:val="b-budkaptit"/>
      </w:pPr>
      <w:r w:rsidRPr="00C81B84">
        <w:t>Kap. 2530 Foreldrepenger</w:t>
      </w:r>
    </w:p>
    <w:p w14:paraId="6C3753B5" w14:textId="77777777" w:rsidR="00EE2529" w:rsidRPr="00C81B84" w:rsidRDefault="00AD5E1E" w:rsidP="00C81B84">
      <w:pPr>
        <w:pStyle w:val="b-post"/>
      </w:pPr>
      <w:r w:rsidRPr="00C81B84">
        <w:t>Post 70 Foreldrepenger ved fødsel, overslagsbevilgning</w:t>
      </w:r>
    </w:p>
    <w:p w14:paraId="21932671" w14:textId="77777777" w:rsidR="00EE2529" w:rsidRPr="00C81B84" w:rsidRDefault="00AD5E1E" w:rsidP="00C81B84">
      <w:r w:rsidRPr="00C81B84">
        <w:t xml:space="preserve">Bevilgningen på posten foreslås redusert med 1 090 mill. kroner. </w:t>
      </w:r>
      <w:proofErr w:type="spellStart"/>
      <w:r w:rsidRPr="00C81B84">
        <w:t>Mindrebehovet</w:t>
      </w:r>
      <w:proofErr w:type="spellEnd"/>
      <w:r w:rsidRPr="00C81B84">
        <w:t xml:space="preserve"> skyldes færre mottakere av foreldrepenger, i hovedsak grunnet lavere antall fødsler enn lagt til grunn i Saldert budsjett 2023.</w:t>
      </w:r>
    </w:p>
    <w:p w14:paraId="25366EE1" w14:textId="77777777" w:rsidR="00EE2529" w:rsidRPr="00C81B84" w:rsidRDefault="00AD5E1E" w:rsidP="00C81B84">
      <w:r w:rsidRPr="00C81B84">
        <w:t xml:space="preserve">Etter gjeldende regler er foreldrepengeperioden enten 49 uker med 100 pst. inntektsdekning eller 59 uker med 80 pst. dekning, jf. </w:t>
      </w:r>
      <w:proofErr w:type="spellStart"/>
      <w:r w:rsidRPr="00C81B84">
        <w:t>ftrl</w:t>
      </w:r>
      <w:proofErr w:type="spellEnd"/>
      <w:r w:rsidRPr="00C81B84">
        <w:t>. § 14-9. Den samlede utbetalingen av foreldrepenger ved redusert dekningsgrad er i dag lavere enn ved full dekningsgrad. Regjeringen ser ingen vektige grunner til å opprettholde en slik forskjell. Det er derfor igangsatt arbeid med å forlenge foreldrepengeperioden ved 80 pst. dekning, slik at den samlede stønadsutbetalingen er tilsvarende som ved 100 pst. Regjeringen tar sikte på å gjennomføre endringen i 2024.</w:t>
      </w:r>
    </w:p>
    <w:p w14:paraId="34487F90" w14:textId="77777777" w:rsidR="00EE2529" w:rsidRPr="00C81B84" w:rsidRDefault="00AD5E1E" w:rsidP="00C81B84">
      <w:pPr>
        <w:pStyle w:val="b-post"/>
      </w:pPr>
      <w:r w:rsidRPr="00C81B84">
        <w:t>Post 71 Engangsstønad ved fødsel og adopsjon, overslagsbevilgning</w:t>
      </w:r>
    </w:p>
    <w:p w14:paraId="5C527846" w14:textId="77777777" w:rsidR="00EE2529" w:rsidRPr="00C81B84" w:rsidRDefault="00AD5E1E" w:rsidP="00C81B84">
      <w:r w:rsidRPr="00C81B84">
        <w:t>Bevilgningen på posten foreslås redusert med totalt 42,2 mill. kroner.</w:t>
      </w:r>
    </w:p>
    <w:p w14:paraId="62DD01C6" w14:textId="77777777" w:rsidR="00EE2529" w:rsidRPr="00C81B84" w:rsidRDefault="00AD5E1E" w:rsidP="00C81B84">
      <w:r w:rsidRPr="00C81B84">
        <w:t>Færre mottakere enn tidligere anslått reduserer bevilgningsbehovet med 60 mill. kroner. Det foreslås imidlertid å øke engangsstønaden som følge av den ekstraordinære lønns- og prisjusteringen av budsjettet, jf. nærmere omtale i avsnitt 3.1. Ny sats for engangsstønaden skal gjelde fra 1. januar 2023. Det legges opp til etterbetaling. Forslaget medfører et økt bevilgningsbehov på 17,8 mill. kroner i 2023.</w:t>
      </w:r>
    </w:p>
    <w:p w14:paraId="5399FBCB" w14:textId="77777777" w:rsidR="00EE2529" w:rsidRPr="00C81B84" w:rsidRDefault="00AD5E1E" w:rsidP="00C81B84">
      <w:pPr>
        <w:pStyle w:val="b-post"/>
      </w:pPr>
      <w:r w:rsidRPr="00C81B84">
        <w:t>Post 72 Feriepenger av foreldrepenger, overslagsbevilgning</w:t>
      </w:r>
    </w:p>
    <w:p w14:paraId="555D860B" w14:textId="77777777" w:rsidR="00EE2529" w:rsidRPr="00C81B84" w:rsidRDefault="00AD5E1E" w:rsidP="00C81B84">
      <w:r w:rsidRPr="00C81B84">
        <w:t>Bevilgningen på posten foreslås økt med 5 mill. kroner. Merbehovet skyldes hovedsakelig at anslaget for hvor stor del av foreldrepengene i 2022 som skal utbetales som feriepenger i 2023, er økt.</w:t>
      </w:r>
    </w:p>
    <w:p w14:paraId="7FEC3207" w14:textId="77777777" w:rsidR="00EE2529" w:rsidRPr="00C81B84" w:rsidRDefault="00AD5E1E" w:rsidP="00C81B84">
      <w:pPr>
        <w:pStyle w:val="b-post"/>
      </w:pPr>
      <w:r w:rsidRPr="00C81B84">
        <w:t>Post 73 Foreldrepenger ved adopsjon, overslagsbevilgning</w:t>
      </w:r>
    </w:p>
    <w:p w14:paraId="2348352D" w14:textId="77777777" w:rsidR="00EE2529" w:rsidRPr="00C81B84" w:rsidRDefault="00AD5E1E" w:rsidP="00C81B84">
      <w:r w:rsidRPr="00C81B84">
        <w:t xml:space="preserve">Bevilgningen på posten foreslås redusert med 1 mill. kroner. </w:t>
      </w:r>
      <w:proofErr w:type="spellStart"/>
      <w:r w:rsidRPr="00C81B84">
        <w:t>Mindrebehovet</w:t>
      </w:r>
      <w:proofErr w:type="spellEnd"/>
      <w:r w:rsidRPr="00C81B84">
        <w:t xml:space="preserve"> skyldes at det forventes færre mottakere enn anslått i Saldert budsjett 2023.</w:t>
      </w:r>
    </w:p>
    <w:p w14:paraId="242CB1ED" w14:textId="77777777" w:rsidR="00EE2529" w:rsidRPr="00C81B84" w:rsidRDefault="00AD5E1E" w:rsidP="00C81B84">
      <w:pPr>
        <w:pStyle w:val="Undertittel"/>
      </w:pPr>
      <w:r w:rsidRPr="00C81B84">
        <w:t>Andre saker</w:t>
      </w:r>
    </w:p>
    <w:p w14:paraId="61B29BE0" w14:textId="77777777" w:rsidR="00EE2529" w:rsidRPr="00C81B84" w:rsidRDefault="00AD5E1E" w:rsidP="00C81B84">
      <w:pPr>
        <w:pStyle w:val="avsnitt-undertittel"/>
      </w:pPr>
      <w:r w:rsidRPr="00C81B84">
        <w:t>Overføring av Oslo Bispegård til Den norske kirke</w:t>
      </w:r>
    </w:p>
    <w:p w14:paraId="1C12C4DB" w14:textId="77777777" w:rsidR="00EE2529" w:rsidRPr="00C81B84" w:rsidRDefault="00AD5E1E" w:rsidP="00C81B84">
      <w:r w:rsidRPr="00C81B84">
        <w:t xml:space="preserve">I Meld. St. 29 (2018–2019) om Opplysningsvesenets fond blir det lagt til grunn at en overføring av Oslo bispegård blir vurdert i forbindelse med delingen av Opplysningsvesenets fond. Det er staten som eier Oslo bispegård. Statsbygg er forvalter og leier den ut til Oslo bispedømmeråd. Eiendommen blir benyttet til kontor for bispedømmerådet og som representasjonslokaler for Den norske kirken. Dersom eiendommen hadde vært eid av Opplysningsvesenets fond hadde den oppfylt alle kriteriene for overføring til Den norske kirke og blitt overført uten vederlag, jf. </w:t>
      </w:r>
      <w:proofErr w:type="spellStart"/>
      <w:r w:rsidRPr="00C81B84">
        <w:t>Innst</w:t>
      </w:r>
      <w:proofErr w:type="spellEnd"/>
      <w:r w:rsidRPr="00C81B84">
        <w:t>. 209 S (2019–2020). Kriteriene er kirkelig bruk og kirkelig verdi, og dersom det er aktuelt kirkehistorisk verdi.</w:t>
      </w:r>
    </w:p>
    <w:p w14:paraId="1716CF4A" w14:textId="77777777" w:rsidR="00EE2529" w:rsidRPr="00C81B84" w:rsidRDefault="00AD5E1E" w:rsidP="00C81B84">
      <w:r w:rsidRPr="00C81B84">
        <w:t xml:space="preserve">Barne- og familiedepartementet har kommet til at de samme kriteriene legges til grunn for vurderinger av Oslo bispegård, og at overføringen inngår som en del av delingen av Opplysningsvesenets fond, som omtalt i meldingen. Det legges opp til et direktesalg av eiendommen til Den norske kirke basert på markedspris, jf. omtale under Kommunal- og </w:t>
      </w:r>
      <w:proofErr w:type="spellStart"/>
      <w:r w:rsidRPr="00C81B84">
        <w:t>distriktsdepartementet</w:t>
      </w:r>
      <w:proofErr w:type="spellEnd"/>
      <w:r w:rsidRPr="00C81B84">
        <w:t>. For at eiendommen skal kunne overføres vederlagsfritt, gis Opplysningsvesenets fond fullmakt til å overføre et kapitaltilskudd til Den norske kirke for kjøp av eiendommen. På denne måten vil ikke Statsbygg påføres tap ved overføringen.</w:t>
      </w:r>
    </w:p>
    <w:p w14:paraId="611B1988" w14:textId="77777777" w:rsidR="00EE2529" w:rsidRPr="00C81B84" w:rsidRDefault="00AD5E1E" w:rsidP="00C81B84">
      <w:pPr>
        <w:pStyle w:val="avsnitt-undertittel"/>
      </w:pPr>
      <w:r w:rsidRPr="00C81B84">
        <w:t>Plan for ideell vekst og utfasing av kommersielle aktører i institusjonsbarnevernet</w:t>
      </w:r>
    </w:p>
    <w:p w14:paraId="67AF5377" w14:textId="77777777" w:rsidR="00EE2529" w:rsidRPr="00C81B84" w:rsidRDefault="00AD5E1E" w:rsidP="00C81B84">
      <w:pPr>
        <w:pStyle w:val="avsnitt-under-undertittel"/>
      </w:pPr>
      <w:r w:rsidRPr="00C81B84">
        <w:t>Innledning</w:t>
      </w:r>
    </w:p>
    <w:p w14:paraId="4C21ECFF" w14:textId="77777777" w:rsidR="00EE2529" w:rsidRPr="00C81B84" w:rsidRDefault="00AD5E1E" w:rsidP="00C81B84">
      <w:r w:rsidRPr="00C81B84">
        <w:t>Barne- og familiedepartementet viser til anmodningsvedtak nr. 80, 1. desember 2022:</w:t>
      </w:r>
    </w:p>
    <w:p w14:paraId="4C8DDAA3" w14:textId="77777777" w:rsidR="00EE2529" w:rsidRPr="00C81B84" w:rsidRDefault="00AD5E1E" w:rsidP="00C81B84">
      <w:pPr>
        <w:pStyle w:val="blokksit"/>
      </w:pPr>
      <w:r w:rsidRPr="00C81B84">
        <w:t>«Stortinget ber regjeringen om å sikre ideelle virksomheter i barnevernet langsiktige avtaler med det offentlige og senest i forbindelse med revidert nasjonalbudsjett 2023 legge fram en plan for å fase ut store kommersielle aktører fra barnevernet.»</w:t>
      </w:r>
    </w:p>
    <w:p w14:paraId="79097D8C" w14:textId="77777777" w:rsidR="00EE2529" w:rsidRPr="00C81B84" w:rsidRDefault="00AD5E1E" w:rsidP="00C81B84">
      <w:r w:rsidRPr="00C81B84">
        <w:t xml:space="preserve">Anmodningsvedtaket ble fattet ved behandlingen av statsbudsjettet for 2023, jf. </w:t>
      </w:r>
      <w:proofErr w:type="spellStart"/>
      <w:r w:rsidRPr="00C81B84">
        <w:t>Prop</w:t>
      </w:r>
      <w:proofErr w:type="spellEnd"/>
      <w:r w:rsidRPr="00C81B84">
        <w:t xml:space="preserve">. 1 S (2022–2023) og </w:t>
      </w:r>
      <w:proofErr w:type="spellStart"/>
      <w:r w:rsidRPr="00C81B84">
        <w:t>Innst</w:t>
      </w:r>
      <w:proofErr w:type="spellEnd"/>
      <w:r w:rsidRPr="00C81B84">
        <w:t>. 2 S (2022–2023).</w:t>
      </w:r>
    </w:p>
    <w:p w14:paraId="7C2257FF" w14:textId="77777777" w:rsidR="00EE2529" w:rsidRPr="00C81B84" w:rsidRDefault="00AD5E1E" w:rsidP="00C81B84">
      <w:r w:rsidRPr="00C81B84">
        <w:t>Regjeringen har i Hurdalsplattformen et mål om å stoppe utviklingen mot kommersialisering og oppstykking av barnevernssektoren ved å gradvis fase ut store kommersielle aktører innenfor barnevernet, avslutte bruken av konkurranseutsetting og anbud i barnevernssektoren og sikre ideelle virksomheter langsiktige avtaler med det offentlige. Dette er i tråd med Stortingets vedtak nr. 762 fra mai 2018 om en ideell andel på om lag 40 pst. av oppholdsdagene i institusjonsbarnevernet innen 2025.</w:t>
      </w:r>
    </w:p>
    <w:p w14:paraId="4C96C075" w14:textId="77777777" w:rsidR="00EE2529" w:rsidRPr="00C81B84" w:rsidRDefault="00AD5E1E" w:rsidP="00C81B84">
      <w:r w:rsidRPr="00C81B84">
        <w:t>Regjeringen nedsatte i 2022 Barnevernsinstitusjonsutvalget som kan komme med anbefalinger som har relevans for arbeidet. Utvalget leverer sin innstilling i oktober 2023.</w:t>
      </w:r>
    </w:p>
    <w:p w14:paraId="4E6214DB" w14:textId="77777777" w:rsidR="00EE2529" w:rsidRPr="00C81B84" w:rsidRDefault="00AD5E1E" w:rsidP="00C81B84">
      <w:pPr>
        <w:pStyle w:val="avsnitt-under-undertittel"/>
      </w:pPr>
      <w:r w:rsidRPr="00C81B84">
        <w:t>Dagens institusjonstilbud</w:t>
      </w:r>
    </w:p>
    <w:p w14:paraId="23C6F2EC" w14:textId="77777777" w:rsidR="00EE2529" w:rsidRPr="00C81B84" w:rsidRDefault="00AD5E1E" w:rsidP="00C81B84">
      <w:r w:rsidRPr="00C81B84">
        <w:t>I 2022 var det til enhver tid i gjennomsnitt 777 barn med opphold i barnevernsinstitusjon i regi av Barne-, ungdoms- og familieetaten (</w:t>
      </w:r>
      <w:proofErr w:type="spellStart"/>
      <w:r w:rsidRPr="00C81B84">
        <w:t>Bufetat</w:t>
      </w:r>
      <w:proofErr w:type="spellEnd"/>
      <w:r w:rsidRPr="00C81B84">
        <w:t xml:space="preserve">), en nedgang fra 849 i 2021 og 874 i 2020. Mot slutten av 2022 og i begynnelsen av 2023 har det imidlertid vært en økning i behovet for institusjonsplasser, særlig i akutt- og behandlingsinstitusjoner for barn og unge med alvorlige </w:t>
      </w:r>
      <w:proofErr w:type="spellStart"/>
      <w:r w:rsidRPr="00C81B84">
        <w:t>atferdsutfordringer</w:t>
      </w:r>
      <w:proofErr w:type="spellEnd"/>
      <w:r w:rsidRPr="00C81B84">
        <w:t xml:space="preserve">. Det er de kommunale barnevernstjenestene som avgjør om og hvor lenge et barn har behov for institusjonsplass, og </w:t>
      </w:r>
      <w:proofErr w:type="spellStart"/>
      <w:r w:rsidRPr="00C81B84">
        <w:t>Bufetat</w:t>
      </w:r>
      <w:proofErr w:type="spellEnd"/>
      <w:r w:rsidRPr="00C81B84">
        <w:t xml:space="preserve"> har plikt til å tilby en institusjonsplass når kommunen ber om det. Etaten skal ha et tiltaksapparat som er tilgjengelig og tilstrekkelig differensiert, og </w:t>
      </w:r>
      <w:proofErr w:type="spellStart"/>
      <w:r w:rsidRPr="00C81B84">
        <w:t>Bufetat</w:t>
      </w:r>
      <w:proofErr w:type="spellEnd"/>
      <w:r w:rsidRPr="00C81B84">
        <w:t xml:space="preserve"> finansierer tilbudet mot betaling av en fast kommunal egenandel.</w:t>
      </w:r>
    </w:p>
    <w:p w14:paraId="226207A6" w14:textId="77777777" w:rsidR="00EE2529" w:rsidRPr="00C81B84" w:rsidRDefault="00AD5E1E" w:rsidP="00C81B84">
      <w:r w:rsidRPr="00C81B84">
        <w:t xml:space="preserve">Enhver barnevernsinstitusjon skal være godkjent av </w:t>
      </w:r>
      <w:proofErr w:type="spellStart"/>
      <w:r w:rsidRPr="00C81B84">
        <w:t>Bufetat</w:t>
      </w:r>
      <w:proofErr w:type="spellEnd"/>
      <w:r w:rsidRPr="00C81B84">
        <w:t xml:space="preserve"> og skal ha en definert målgruppe. </w:t>
      </w:r>
      <w:proofErr w:type="spellStart"/>
      <w:r w:rsidRPr="00C81B84">
        <w:t>Bufetats</w:t>
      </w:r>
      <w:proofErr w:type="spellEnd"/>
      <w:r w:rsidRPr="00C81B84">
        <w:t xml:space="preserve"> tilbud består i dag av ulike institusjonstyper:</w:t>
      </w:r>
    </w:p>
    <w:p w14:paraId="25CC42D3" w14:textId="77777777" w:rsidR="00EE2529" w:rsidRPr="00C81B84" w:rsidRDefault="00AD5E1E" w:rsidP="00C81B84">
      <w:pPr>
        <w:pStyle w:val="Liste"/>
      </w:pPr>
      <w:r w:rsidRPr="00C81B84">
        <w:t>Omsorgsinstitusjoner, når barnets omsorg hjemme ikke er god nok.</w:t>
      </w:r>
    </w:p>
    <w:p w14:paraId="282C5220" w14:textId="77777777" w:rsidR="00EE2529" w:rsidRPr="00C81B84" w:rsidRDefault="00AD5E1E" w:rsidP="00C81B84">
      <w:pPr>
        <w:pStyle w:val="Liste"/>
      </w:pPr>
      <w:r w:rsidRPr="00C81B84">
        <w:t>Akuttinstitusjoner, når det er oppstått en situasjon der det er vesentlig fare for liv og helse. Akuttopphold skal som hovedregel være kortvarige og midlertidige.</w:t>
      </w:r>
    </w:p>
    <w:p w14:paraId="47575550" w14:textId="77777777" w:rsidR="00EE2529" w:rsidRPr="00C81B84" w:rsidRDefault="00AD5E1E" w:rsidP="00C81B84">
      <w:pPr>
        <w:pStyle w:val="Liste"/>
      </w:pPr>
      <w:r w:rsidRPr="00C81B84">
        <w:t>Behandlingsinstitusjoner for ungdom med alvorlige vansker knyttet til rus, kriminalitet eller annen utfordrende atferd. Oppholdene skal være begrenset til ett år, med mulighet for inntil ett års forlengelse.</w:t>
      </w:r>
    </w:p>
    <w:p w14:paraId="7C70C709" w14:textId="77777777" w:rsidR="00EE2529" w:rsidRPr="00C81B84" w:rsidRDefault="00AD5E1E" w:rsidP="00C81B84">
      <w:pPr>
        <w:pStyle w:val="Liste"/>
      </w:pPr>
      <w:r w:rsidRPr="00C81B84">
        <w:t>Institusjoner for barn under tolv år. Brukes når det er vanskelig å ta vare på barnet i hjemmet eller i fosterhjem. Institusjonsoppholdene skal være så korte som mulig.</w:t>
      </w:r>
    </w:p>
    <w:p w14:paraId="0D909078" w14:textId="77777777" w:rsidR="00EE2529" w:rsidRPr="00C81B84" w:rsidRDefault="00AD5E1E" w:rsidP="00C81B84">
      <w:r w:rsidRPr="00C81B84">
        <w:t>Institusjonsutvalget som skal levere sin utredning oktober 2023, har fått i mandat å vurdere dagens målgruppedifferensiering.</w:t>
      </w:r>
    </w:p>
    <w:p w14:paraId="7E030A28" w14:textId="77777777" w:rsidR="00EE2529" w:rsidRPr="00C81B84" w:rsidRDefault="00AD5E1E" w:rsidP="00C81B84">
      <w:r w:rsidRPr="00C81B84">
        <w:t>Målt i oppholdsdøgn ble 42 pst. av tiltakene i 2022 gitt av statlige institusjoner, mens 26 pst. ble gitt av ideelle og 32 pst. av kommersielle institusjoner. Bruken av ideelle plasser er størst innenfor rusbehandling, mens kommersielle aktører brukes mest i tilbudet til barn og unge med alvorlige atferdsvansker, jf. figur 2.1 der det er skilt mellom behandlingstilbudet til barn og unge med henholdsvis høy og lav risiko («behandling høy» og «behandling lav») for å utvikle varige problemer i form av kriminalitet i voksen alder.</w:t>
      </w:r>
    </w:p>
    <w:p w14:paraId="55A99412" w14:textId="719C3F53" w:rsidR="00EE2529" w:rsidRPr="00C81B84" w:rsidRDefault="00FC4D7E" w:rsidP="00C81B84">
      <w:r>
        <w:rPr>
          <w:noProof/>
        </w:rPr>
        <w:drawing>
          <wp:inline distT="0" distB="0" distL="0" distR="0" wp14:anchorId="430FC405" wp14:editId="2945B0CC">
            <wp:extent cx="6084570" cy="2833370"/>
            <wp:effectExtent l="0" t="0" r="0" b="5080"/>
            <wp:docPr id="36011035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4570" cy="2833370"/>
                    </a:xfrm>
                    <a:prstGeom prst="rect">
                      <a:avLst/>
                    </a:prstGeom>
                    <a:noFill/>
                    <a:ln>
                      <a:noFill/>
                    </a:ln>
                  </pic:spPr>
                </pic:pic>
              </a:graphicData>
            </a:graphic>
          </wp:inline>
        </w:drawing>
      </w:r>
    </w:p>
    <w:p w14:paraId="65A253F9" w14:textId="77777777" w:rsidR="00EE2529" w:rsidRPr="00C81B84" w:rsidRDefault="00AD5E1E" w:rsidP="00C81B84">
      <w:pPr>
        <w:pStyle w:val="figur-tittel"/>
      </w:pPr>
      <w:r w:rsidRPr="00C81B84">
        <w:t>Gjennomsnittlig antall barn i ulike institusjoner i 2022.</w:t>
      </w:r>
    </w:p>
    <w:p w14:paraId="1F7C64B4" w14:textId="77777777" w:rsidR="00EE2529" w:rsidRPr="00C81B84" w:rsidRDefault="00AD5E1E" w:rsidP="00C81B84">
      <w:pPr>
        <w:pStyle w:val="Kilde"/>
      </w:pPr>
      <w:r w:rsidRPr="00C81B84">
        <w:t>Kilde: Barne- og familiedepartementet.</w:t>
      </w:r>
    </w:p>
    <w:p w14:paraId="023020CA" w14:textId="77777777" w:rsidR="00EE2529" w:rsidRPr="00C81B84" w:rsidRDefault="00AD5E1E" w:rsidP="00C81B84">
      <w:proofErr w:type="spellStart"/>
      <w:r w:rsidRPr="00C81B84">
        <w:t>Bufetat</w:t>
      </w:r>
      <w:proofErr w:type="spellEnd"/>
      <w:r w:rsidRPr="00C81B84">
        <w:t xml:space="preserve"> har en fast kapasitet institusjonsplasser som i 2022 bestod av 443 statlige, 179 ideelle og 10 kommersielle plasser.</w:t>
      </w:r>
      <w:r w:rsidRPr="00AD5E1E">
        <w:rPr>
          <w:rStyle w:val="skrift-hevet"/>
        </w:rPr>
        <w:footnoteReference w:id="3"/>
      </w:r>
      <w:r w:rsidRPr="00C81B84">
        <w:t xml:space="preserve"> I tillegg ble det i 2022 gjort enkeltkjøp og benyttet døgnplasser på rammeavtaler uten kjøps- og leveransegaranti, totalt tilsvarende 290 plasser. Ved enkeltkjøp etableres et institusjonstilbud rundt barnet i den enkelte sak, fordi det ikke er mulig å finne et tilbud i statlige tiltak eller innenfor rammeavtaler. Enkeltkjøp utgjorde i 2022 om lag 54 pst. av totalt antall oppholdsdager levert av private leverandører, og de fleste tilbys av kommersielle aktører.</w:t>
      </w:r>
    </w:p>
    <w:p w14:paraId="0B669F3B" w14:textId="77777777" w:rsidR="00EE2529" w:rsidRPr="00C81B84" w:rsidRDefault="00AD5E1E" w:rsidP="00C81B84">
      <w:pPr>
        <w:pStyle w:val="avsnitt-under-undertittel"/>
      </w:pPr>
      <w:r w:rsidRPr="00C81B84">
        <w:t>Regjeringens mål</w:t>
      </w:r>
    </w:p>
    <w:p w14:paraId="7AF7569A" w14:textId="77777777" w:rsidR="00EE2529" w:rsidRPr="00C81B84" w:rsidRDefault="00AD5E1E" w:rsidP="00C81B84">
      <w:r w:rsidRPr="00C81B84">
        <w:t>Barnevernsinstitusjoner skal gi barn som oppholder seg på institusjonen, forsvarlig omsorg og behandling, og er et offentlig, statlig ansvar. Dette tilbudet skal ikke styres etter markedsprinsipper eller overlates til private selskaper med fortjeneste som mål.</w:t>
      </w:r>
    </w:p>
    <w:p w14:paraId="7DC23D4E" w14:textId="77777777" w:rsidR="00EE2529" w:rsidRPr="00C81B84" w:rsidRDefault="00AD5E1E" w:rsidP="00C81B84">
      <w:r w:rsidRPr="00C81B84">
        <w:t>I arbeidet med en gradvis utfasing av kommersielle aktører på institusjonsområdet vil regjeringen prioritere en trinnvis styrking og omstilling av det statlige institusjonstilbudet, slik at det offentlige selv skal kunne gi et trygt akuttilbud og tilbud til barna med de største og mest sammensatte behovene. Akuttilbudet er allerede i dag i høy grad i offentlig regi, men med noe innslag av kommersielle leverandører. Kommersielle tilbydere står for over halvparten av tilbudet i behandlingsinstitusjonene for barna med de aller største utfordringene. Dette er barn som gjerne har alvorlige psykiske lidelser, rusproblemer og/eller utfordringer med alvorlig eller gjentatt kriminalitet. Barna har ofte behov for hjelp av flere offentlige tjenester, særlig helsetilbud.</w:t>
      </w:r>
    </w:p>
    <w:p w14:paraId="1FB6D57F" w14:textId="77777777" w:rsidR="00EE2529" w:rsidRPr="00C81B84" w:rsidRDefault="00AD5E1E" w:rsidP="00C81B84">
      <w:r w:rsidRPr="00C81B84">
        <w:t>Tilnærmingen er faglig begrunnet, og Stortinget sluttet seg til den i vedtak nr. 1196 fra juni 2021:</w:t>
      </w:r>
    </w:p>
    <w:p w14:paraId="44291BDD" w14:textId="77777777" w:rsidR="00EE2529" w:rsidRPr="00C81B84" w:rsidRDefault="00AD5E1E" w:rsidP="00C81B84">
      <w:pPr>
        <w:pStyle w:val="blokksit"/>
      </w:pPr>
      <w:r w:rsidRPr="00C81B84">
        <w:t>«Stortinget ber regjeringen vurdere en styrking og omstilling av det statlige tilbudet for målgruppene «akutt» og «atferd høy» blant barn med særlig omfattende oppfølgingsbehov, og sikre at ideelle aktører fortsatt kan levere tilbud for målgruppene «omsorg for barn under 13 år» og rusbehandling».</w:t>
      </w:r>
    </w:p>
    <w:p w14:paraId="781EC5FF" w14:textId="77777777" w:rsidR="00EE2529" w:rsidRPr="00C81B84" w:rsidRDefault="00AD5E1E" w:rsidP="00C81B84">
      <w:r w:rsidRPr="00C81B84">
        <w:t>I tillegg til de statlige institusjonene er det et mål at ideelle aktører skal stå for en større andel av tilbudet enn i dag. Ideell sektor har en lang tradisjon innenfor barnevernet. Flere av de ideelle organisasjonene som i dag tilbyr barnevernstjenester har en mer enn hundre år lang historie på området. Regjeringens mål er å sikre ideelle virksomheter langsiktige avtaler med det offentlige.</w:t>
      </w:r>
    </w:p>
    <w:p w14:paraId="4F9ECA3C" w14:textId="77777777" w:rsidR="00EE2529" w:rsidRPr="00C81B84" w:rsidRDefault="00AD5E1E" w:rsidP="00C81B84">
      <w:r w:rsidRPr="00C81B84">
        <w:t>Våren 2023 har regjeringen strammet inn på vilkårene for å kunne få avtale som ideell leverandør av institusjonsplasser i barnevernet, slik at alle ledd i eierskapet til institusjonen må være ideell for å få avtale som ideell tilbyder.</w:t>
      </w:r>
      <w:r w:rsidRPr="00AD5E1E">
        <w:rPr>
          <w:rStyle w:val="skrift-hevet"/>
        </w:rPr>
        <w:footnoteReference w:id="4"/>
      </w:r>
    </w:p>
    <w:p w14:paraId="19C150B7" w14:textId="77777777" w:rsidR="00EE2529" w:rsidRPr="00C81B84" w:rsidRDefault="00AD5E1E" w:rsidP="00C81B84">
      <w:pPr>
        <w:pStyle w:val="avsnitt-under-undertittel"/>
      </w:pPr>
      <w:r w:rsidRPr="00C81B84">
        <w:t>Forutsetninger for ideell vekst og utfasing av kommersielle aktører</w:t>
      </w:r>
    </w:p>
    <w:p w14:paraId="28424C0E" w14:textId="77777777" w:rsidR="00EE2529" w:rsidRPr="00C81B84" w:rsidRDefault="00AD5E1E" w:rsidP="00C81B84">
      <w:r w:rsidRPr="00C81B84">
        <w:t xml:space="preserve">For at </w:t>
      </w:r>
      <w:proofErr w:type="spellStart"/>
      <w:r w:rsidRPr="00C81B84">
        <w:t>Bufetat</w:t>
      </w:r>
      <w:proofErr w:type="spellEnd"/>
      <w:r w:rsidRPr="00C81B84">
        <w:t xml:space="preserve"> hele tiden skal kunne ivareta sin bistandsplikt overfor kommunene, vil et videre omstillingsarbeid skje gradvis og planmessig. Kapasiteten i tilbudet må opprettholdes, samtidig som den faglige kvaliteten ikke svekkes. Dette vil gi merutgifter i en overgangsfase, men også et varig høyere utgiftsnivå til institusjonstilbudet. Årsaken er at kommersielle leverandører jevnt over har pensjons- og arbeidsbetingelser som gir lavere personellutgifter enn staten har, og at det statlige tilbudet sammen med det ideelle må ha beredskap til å ivareta den fleksibiliteten kjøp fra kommersielle har stått for.</w:t>
      </w:r>
    </w:p>
    <w:p w14:paraId="126C8B2F" w14:textId="77777777" w:rsidR="00EE2529" w:rsidRPr="00C81B84" w:rsidRDefault="00AD5E1E" w:rsidP="00C81B84">
      <w:r w:rsidRPr="00C81B84">
        <w:t xml:space="preserve">Fremdrift i omstillingen vil derfor avhenge av handlingsrommet i de årlige budsjettene, samt kapasiteten i </w:t>
      </w:r>
      <w:proofErr w:type="spellStart"/>
      <w:r w:rsidRPr="00C81B84">
        <w:t>Bufetat</w:t>
      </w:r>
      <w:proofErr w:type="spellEnd"/>
      <w:r w:rsidRPr="00C81B84">
        <w:t xml:space="preserve"> til å omstille det helhetlige institusjonstilbudet og hos Statsbygg til å gjennomføre nødvendige tiltak for å etablere egnede institusjonsbygg. Videre må ideelle aktører både tilby flere og andre typer plasser enn i dag, og i geografiske regioner der behovene er størst.</w:t>
      </w:r>
    </w:p>
    <w:p w14:paraId="6924323C" w14:textId="77777777" w:rsidR="00EE2529" w:rsidRPr="00C81B84" w:rsidRDefault="00AD5E1E" w:rsidP="00C81B84">
      <w:r w:rsidRPr="00C81B84">
        <w:t>Under betydelig usikkerhet kan det skisseres tre scenarioer for hva som må ligge til grunn økonomisk og kapasitetsmessig. I alle scenarioene legges det til grunn at det i denne omstillingen først prioriteres statlig drift av institusjonstilbudet til barna med de største behovene, inkludert akuttplasseringer, og ideell vekst. Det tas utgangspunkt i dagens kapasitet og behov for institusjonsplasser:</w:t>
      </w:r>
    </w:p>
    <w:p w14:paraId="2CA80F6D" w14:textId="77777777" w:rsidR="00EE2529" w:rsidRPr="00C81B84" w:rsidRDefault="00AD5E1E" w:rsidP="00C81B84">
      <w:pPr>
        <w:pStyle w:val="friliste"/>
      </w:pPr>
      <w:r w:rsidRPr="00C81B84">
        <w:t>i.</w:t>
      </w:r>
      <w:r w:rsidRPr="00C81B84">
        <w:tab/>
      </w:r>
      <w:r w:rsidRPr="00C81B84">
        <w:rPr>
          <w:rStyle w:val="kursiv"/>
        </w:rPr>
        <w:t>I et scenario der ideelle leverandører står for 40 pst. av oppholdsdagene og det ikke benyttes kommersielle leverandører i det hele tatt</w:t>
      </w:r>
      <w:r w:rsidRPr="00C81B84">
        <w:t>, må det opprettes om lag 255 statlige institusjonsplasser og 130 ideelle. Den varige merutgiften for staten anslås til om lag 700 mill. kroner årlig. I en omstillingsperiode på om lag seks år antas det at den årlige merutgiften vil være økende opp mot det varige nivået. Det forutsettes en kapasitetsutnyttelse i statlige og ideelle institusjoner på henholdsvis 69 og 90 pst.</w:t>
      </w:r>
    </w:p>
    <w:p w14:paraId="46648417" w14:textId="77777777" w:rsidR="00EE2529" w:rsidRPr="00C81B84" w:rsidRDefault="00AD5E1E" w:rsidP="00C81B84">
      <w:pPr>
        <w:pStyle w:val="friliste"/>
      </w:pPr>
      <w:r w:rsidRPr="00C81B84">
        <w:t>ii.</w:t>
      </w:r>
      <w:r w:rsidRPr="00C81B84">
        <w:tab/>
      </w:r>
      <w:r w:rsidRPr="00C81B84">
        <w:rPr>
          <w:rStyle w:val="kursiv"/>
        </w:rPr>
        <w:t>I et scenario der ideelle leverandører står for 40 pst. av oppholdsdagene og kommersielle leverandører for om lag 20 pst.</w:t>
      </w:r>
      <w:r w:rsidRPr="00C81B84">
        <w:t>, må det opprettes om lag 70 statlige institusjonsplasser og 130 ideelle. Den varige merutgiften anslås til om lag 300 mill. kroner årlig. I en omstillingsperiode på om lag seks år antas det at den årlige merutgiften vil være økende opp mot det varige nivået. Det forutsettes en kapasitetsutnyttelse i statlige og ideelle institusjoner på henholdsvis 72 og 90 prosent. Det antas i dette scenarioet at det ikke er behov for å gjøre enkeltkjøp, men at det inngås rammeavtaler med kommersielle leverandører.</w:t>
      </w:r>
    </w:p>
    <w:p w14:paraId="192C48BD" w14:textId="77777777" w:rsidR="00EE2529" w:rsidRPr="00C81B84" w:rsidRDefault="00AD5E1E" w:rsidP="00C81B84">
      <w:pPr>
        <w:pStyle w:val="friliste"/>
      </w:pPr>
      <w:r w:rsidRPr="00C81B84">
        <w:t>iii.</w:t>
      </w:r>
      <w:r w:rsidRPr="00C81B84">
        <w:tab/>
      </w:r>
      <w:r w:rsidRPr="00C81B84">
        <w:rPr>
          <w:rStyle w:val="kursiv"/>
        </w:rPr>
        <w:t>I et mindre omfattende scenario der ideelle leverandører står for 30 pst. av oppholdsdagene og kommersielle leverandører for 25 pst, må det opprettes om lag 30 statlige institusjonsplasser og 40 ideelle</w:t>
      </w:r>
      <w:r w:rsidRPr="00C81B84">
        <w:t>. Den mindre omfattende oppbyggingen av statlig og ideell kapasitet innebærer at bruken av enkeltkjøp reduseres med om lag 20 pst., og at kommersielle leverandører dermed fortsatt står for en vesentlig del av beredskapen i tilbudet, særlig til barna med de største behovene. Dermed blir også de varige merutgiftene betydelig lavere enn i scenarioene over. I en femårsperiode anslås det en merutgift på om lag 150 mill. kroner årlig, med en varig merutgift på om lag 30 mill. kroner. Det forutsettes i dette scenarioet kapasitetsutnyttelse i statlige og ideelle institusjoner på henholdsvis 78 og 90 pst.</w:t>
      </w:r>
    </w:p>
    <w:p w14:paraId="52EF4118" w14:textId="77777777" w:rsidR="00EE2529" w:rsidRPr="00C81B84" w:rsidRDefault="00AD5E1E" w:rsidP="00C81B84">
      <w:r w:rsidRPr="00C81B84">
        <w:t>Anslåtte kostnader er svært usikre. Faktiske kostnader vil blant annet avhenge av hvordan behovet for institusjonstiltak, samt behovet innenfor de ulike målgruppene, utvikler seg. Merutgiftene vil avhenge av graden av kapasitetsutnyttelse i statlige og ideelle institusjoner. Det antas at de varige merutgiftene reduseres dersom det gjøres endringer som gjør kapasiteten i det offentlige tilbudet mer fleksibel enn i dag, for eksempel med hvordan statlige institusjonslokaler anskaffes.</w:t>
      </w:r>
    </w:p>
    <w:p w14:paraId="3FA105AB" w14:textId="77777777" w:rsidR="00EE2529" w:rsidRPr="00C81B84" w:rsidRDefault="00AD5E1E" w:rsidP="00C81B84">
      <w:pPr>
        <w:pStyle w:val="avsnitt-under-undertittel"/>
      </w:pPr>
      <w:r w:rsidRPr="00C81B84">
        <w:t>Igangsatte og gjennomførte tiltak</w:t>
      </w:r>
    </w:p>
    <w:p w14:paraId="1F6343B2" w14:textId="77777777" w:rsidR="00EE2529" w:rsidRPr="00C81B84" w:rsidRDefault="00AD5E1E" w:rsidP="00C81B84">
      <w:r w:rsidRPr="00C81B84">
        <w:t>Målet om utfasing av kommersielle aktører i institusjonsbarnevernet er fulgt opp av regjeringen med bevilgningsøkninger i både 2022 og 2023, henholdsvis 150 og 10 mill. kroner. I forbindelse med revidert nasjonalbudsjett for 2023 foreslår regjeringen i tillegg 60 mill. kroner for å understøtte omstillingsarbeidet ytterligere, jf. omtale under kap. 855. Midlene skal benyttes til å etablere flere statlige plasser innenfor målgruppen behandling høy risiko, samt til bygningsmessige tiltak som skal bidra til høy kapasitetsutnyttelse i de statlige institusjonene, herunder brannverntiltak.</w:t>
      </w:r>
    </w:p>
    <w:p w14:paraId="3E28BD96" w14:textId="77777777" w:rsidR="00EE2529" w:rsidRPr="00C81B84" w:rsidRDefault="00AD5E1E" w:rsidP="00C81B84">
      <w:proofErr w:type="spellStart"/>
      <w:r w:rsidRPr="00C81B84">
        <w:t>Bufdir</w:t>
      </w:r>
      <w:proofErr w:type="spellEnd"/>
      <w:r w:rsidRPr="00C81B84">
        <w:t xml:space="preserve"> er gitt føringer om å gradvis fase ut kommersielle leverandører, ved at de statlige institusjonene skal ta imot barna med de største utfordringene, og at bruken av ideelle leverandører skal øke. Det er inngått rammeavtaler uten tidsbegrensning mellom </w:t>
      </w:r>
      <w:proofErr w:type="spellStart"/>
      <w:r w:rsidRPr="00C81B84">
        <w:t>Bufetat</w:t>
      </w:r>
      <w:proofErr w:type="spellEnd"/>
      <w:r w:rsidRPr="00C81B84">
        <w:t xml:space="preserve"> og ideelle aktører i 2022, jf. anmodningsvedtak nr. 80 av 1. desember 2022, og siden 2021 er antall ideelle plasser økt fra 193 til om lag 215. Andelen garanterte kjøp i avtalene med de ideelle leverandørene er økt fra om lag 60 pst. til 83 pst. Det er i tillegg inngått rammeavtaler om i overkant av 100 kommersielle plasser, i hovedsak uten kjøpsgarantier.</w:t>
      </w:r>
    </w:p>
    <w:p w14:paraId="3BFDE6A1" w14:textId="77777777" w:rsidR="00EE2529" w:rsidRPr="00C81B84" w:rsidRDefault="00AD5E1E" w:rsidP="00C81B84">
      <w:r w:rsidRPr="00C81B84">
        <w:t xml:space="preserve">Tilleggsbevilgningen på 150 mill. kroner for 2022-budsjettet er benyttet til å sette statlige institusjoner i stand til å ivareta en større andel av barna med de største behovene, slik at bruken av institusjonstiltak fra kommersielle aktører kan reduseres. I tillegg skal bevilgningen bidra til høyere kapasitetsutnyttelse. Arbeidet har så langt resultert i 11 ekstra statlige institusjonsplasser for barn med behov for akuttiltak og barn med de største behovene for tiltak i behandlingsinstitusjoner. Bevilgningen for 2023 på 10 mill. kroner er benyttet til våken nattevakt i enkelte ideelle institusjonsavdelinger. Dette skal gjøre de ideelle institusjonene </w:t>
      </w:r>
      <w:proofErr w:type="gramStart"/>
      <w:r w:rsidRPr="00C81B84">
        <w:t>mer robuste</w:t>
      </w:r>
      <w:proofErr w:type="gramEnd"/>
      <w:r w:rsidRPr="00C81B84">
        <w:t xml:space="preserve"> og dermed legge til rette for økt utnyttelse av rammeavtalene med kjøpsgaranti.</w:t>
      </w:r>
    </w:p>
    <w:p w14:paraId="16857EBD" w14:textId="77777777" w:rsidR="00EE2529" w:rsidRPr="00C81B84" w:rsidRDefault="00AD5E1E" w:rsidP="00C81B84">
      <w:r w:rsidRPr="00C81B84">
        <w:t>Figur 2.2 viser at det har vært en forsiktig økning i andelen oppholdsdager i ideelle institusjoner siden 2021. Figuren inkluderer oppholdsdager i form av enkeltkjøp, der det har vært en reduksjon i samme periode.</w:t>
      </w:r>
    </w:p>
    <w:p w14:paraId="1A5BE0BE" w14:textId="4E2D4508" w:rsidR="00EE2529" w:rsidRPr="00C81B84" w:rsidRDefault="00FC4D7E" w:rsidP="00C81B84">
      <w:r>
        <w:rPr>
          <w:noProof/>
        </w:rPr>
        <w:drawing>
          <wp:inline distT="0" distB="0" distL="0" distR="0" wp14:anchorId="6993DF6D" wp14:editId="5216C26A">
            <wp:extent cx="6084570" cy="2912745"/>
            <wp:effectExtent l="0" t="0" r="0" b="1905"/>
            <wp:docPr id="26096997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570" cy="2912745"/>
                    </a:xfrm>
                    <a:prstGeom prst="rect">
                      <a:avLst/>
                    </a:prstGeom>
                    <a:noFill/>
                    <a:ln>
                      <a:noFill/>
                    </a:ln>
                  </pic:spPr>
                </pic:pic>
              </a:graphicData>
            </a:graphic>
          </wp:inline>
        </w:drawing>
      </w:r>
    </w:p>
    <w:p w14:paraId="51C9A8D2" w14:textId="77777777" w:rsidR="00EE2529" w:rsidRPr="00C81B84" w:rsidRDefault="00AD5E1E" w:rsidP="00C81B84">
      <w:pPr>
        <w:pStyle w:val="figur-tittel"/>
      </w:pPr>
      <w:r w:rsidRPr="00C81B84">
        <w:t>Utvikling i andel oppholdsdager i statlige institusjoner og ideelle og kommersielle institusjoner 2018–2023. Faktiske oppholdsdager 2018 til og med 2022. Anslag for 2023</w:t>
      </w:r>
      <w:r w:rsidRPr="00C81B84">
        <w:rPr>
          <w:rStyle w:val="skrift-hevet"/>
        </w:rPr>
        <w:t>1</w:t>
      </w:r>
    </w:p>
    <w:p w14:paraId="405E6B49" w14:textId="77777777" w:rsidR="00EE2529" w:rsidRPr="00C81B84" w:rsidRDefault="00AD5E1E" w:rsidP="00C81B84">
      <w:pPr>
        <w:pStyle w:val="figur-noter"/>
      </w:pPr>
      <w:r w:rsidRPr="00C81B84">
        <w:rPr>
          <w:rStyle w:val="skrift-hevet"/>
        </w:rPr>
        <w:t>1</w:t>
      </w:r>
      <w:r w:rsidRPr="00C81B84">
        <w:tab/>
        <w:t>Den anslåtte utviklingen i antall oppholdsdøgn og fordelingen mellom eierformene i 2023 er usikker, særlig som følge av økningen i behovet for institusjonsplasser mot slutten av 2022 og i begynnelsen av 2023.</w:t>
      </w:r>
    </w:p>
    <w:p w14:paraId="0146B80C" w14:textId="77777777" w:rsidR="00EE2529" w:rsidRPr="00C81B84" w:rsidRDefault="00AD5E1E" w:rsidP="00C81B84">
      <w:pPr>
        <w:pStyle w:val="Kilde"/>
      </w:pPr>
      <w:r w:rsidRPr="00C81B84">
        <w:t>Kilde: Barne- og familiedepartementet.</w:t>
      </w:r>
    </w:p>
    <w:p w14:paraId="110F66C0" w14:textId="77777777" w:rsidR="00EE2529" w:rsidRPr="00C81B84" w:rsidRDefault="00AD5E1E" w:rsidP="00C81B84">
      <w:pPr>
        <w:pStyle w:val="avsnitt-under-undertittel"/>
      </w:pPr>
      <w:r w:rsidRPr="00C81B84">
        <w:t>Plan for videre omstilling og økt kapasitetsutnyttelse i statlige institusjoner</w:t>
      </w:r>
    </w:p>
    <w:p w14:paraId="16E584AF" w14:textId="77777777" w:rsidR="00EE2529" w:rsidRPr="00C81B84" w:rsidRDefault="00AD5E1E" w:rsidP="00C81B84">
      <w:proofErr w:type="spellStart"/>
      <w:r w:rsidRPr="00C81B84">
        <w:t>Bufdir</w:t>
      </w:r>
      <w:proofErr w:type="spellEnd"/>
      <w:r w:rsidRPr="00C81B84">
        <w:t xml:space="preserve"> vil så langt som mulig innenfor gjeldende økonomiske og juridiske rammer gjennomføre tiltak for å omstille og øke kapasitetsutnyttelsen i de statlige institusjonene. Direktoratet har et mål om å øke kapasitetsutnyttelsen i de statlige institusjonene fra 72 pst. i 2022 til 78 pst. i 2023. Dette vil øke den statlige andelen oppholdsdager noe, og redusere den kommersielle. Effekten er hensyntatt i anslagene for 2023 i figur 2.2. Økt kapasitetsutnyttelse i statlige institusjoner kan oppnås gjennom:</w:t>
      </w:r>
    </w:p>
    <w:p w14:paraId="7E1FDDA3" w14:textId="77777777" w:rsidR="00EE2529" w:rsidRPr="00C81B84" w:rsidRDefault="00AD5E1E" w:rsidP="00C81B84">
      <w:pPr>
        <w:pStyle w:val="Liste"/>
      </w:pPr>
      <w:r w:rsidRPr="00C81B84">
        <w:t xml:space="preserve">Endringer i </w:t>
      </w:r>
      <w:proofErr w:type="spellStart"/>
      <w:r w:rsidRPr="00C81B84">
        <w:t>Bufetats</w:t>
      </w:r>
      <w:proofErr w:type="spellEnd"/>
      <w:r w:rsidRPr="00C81B84">
        <w:t xml:space="preserve"> rutiner og systemer for inntak i institusjonene og bedre kapasitetsutnyttelse på tvers av regioner.</w:t>
      </w:r>
    </w:p>
    <w:p w14:paraId="2786B748" w14:textId="77777777" w:rsidR="00EE2529" w:rsidRPr="00C81B84" w:rsidRDefault="00AD5E1E" w:rsidP="00C81B84">
      <w:pPr>
        <w:pStyle w:val="Liste"/>
      </w:pPr>
      <w:r w:rsidRPr="00C81B84">
        <w:t>Strammere styring av enkeltkjøp.</w:t>
      </w:r>
    </w:p>
    <w:p w14:paraId="7632072A" w14:textId="77777777" w:rsidR="00EE2529" w:rsidRPr="00C81B84" w:rsidRDefault="00AD5E1E" w:rsidP="00C81B84">
      <w:pPr>
        <w:pStyle w:val="Liste"/>
      </w:pPr>
      <w:r w:rsidRPr="00C81B84">
        <w:t>Tilpasninger av statlige institusjonsbygg.</w:t>
      </w:r>
    </w:p>
    <w:p w14:paraId="7849D76E" w14:textId="77777777" w:rsidR="00EE2529" w:rsidRPr="00C81B84" w:rsidRDefault="00AD5E1E" w:rsidP="00C81B84">
      <w:pPr>
        <w:pStyle w:val="Liste"/>
      </w:pPr>
      <w:r w:rsidRPr="00C81B84">
        <w:t>Endringer i hvordan statlige institusjonslokaler anskaffes, for eksempel mulighetene for mer fleksible og kortsiktige leieavtaler.</w:t>
      </w:r>
    </w:p>
    <w:p w14:paraId="43DA9CDC" w14:textId="77777777" w:rsidR="00EE2529" w:rsidRPr="00C81B84" w:rsidRDefault="00AD5E1E" w:rsidP="00C81B84">
      <w:pPr>
        <w:pStyle w:val="Liste"/>
      </w:pPr>
      <w:r w:rsidRPr="00C81B84">
        <w:t>Økt bemanning og styrket kompetanse hos de ansatte.</w:t>
      </w:r>
    </w:p>
    <w:p w14:paraId="34C06E2D" w14:textId="77777777" w:rsidR="00EE2529" w:rsidRPr="00C81B84" w:rsidRDefault="00AD5E1E" w:rsidP="00C81B84">
      <w:r w:rsidRPr="00C81B84">
        <w:t>Det er igangsatt tiltak for dette gjennom bruk av tilleggsbevilgningen i 2022, omtalt over. Videre omstilling av statlige institusjoner utover dette vil være avhengig av at det er handlingsrom i de årlige budsjettene til blant annet ombygging og rehabilitering av eksisterende statlige bygg, etablering av nye statlige institusjonsplasser og kompetanseheving og økt bemanningstetthet i institusjonene. Tilleggsbevilgningen på 60 mill. kroner foreslått i revidert nasjonalbudsjett for 2023 skal bidra til fremdrift i dette arbeidet.</w:t>
      </w:r>
    </w:p>
    <w:p w14:paraId="554F8E69" w14:textId="77777777" w:rsidR="00EE2529" w:rsidRPr="00C81B84" w:rsidRDefault="00AD5E1E" w:rsidP="00C81B84">
      <w:pPr>
        <w:pStyle w:val="avsnitt-under-undertittel"/>
      </w:pPr>
      <w:r w:rsidRPr="00C81B84">
        <w:t>Plan for videre ideell vekst</w:t>
      </w:r>
    </w:p>
    <w:p w14:paraId="681738B8" w14:textId="77777777" w:rsidR="00EE2529" w:rsidRPr="00C81B84" w:rsidRDefault="00AD5E1E" w:rsidP="00C81B84">
      <w:proofErr w:type="spellStart"/>
      <w:r w:rsidRPr="00C81B84">
        <w:t>Bufdir</w:t>
      </w:r>
      <w:proofErr w:type="spellEnd"/>
      <w:r w:rsidRPr="00C81B84">
        <w:t xml:space="preserve"> har i 2022 og 2023 inngått avtaler med de ideelle leverandørene som kan levere plasser med høy nok kvalitet, tilpasset statens behov innenfor de rammene direktoratet kan tilby. Unntak fra anskaffelsesregelverket gir anledning til å ha målrettet dialog med de ideelle, og </w:t>
      </w:r>
      <w:proofErr w:type="spellStart"/>
      <w:r w:rsidRPr="00C81B84">
        <w:t>Bufdir</w:t>
      </w:r>
      <w:proofErr w:type="spellEnd"/>
      <w:r w:rsidRPr="00C81B84">
        <w:t xml:space="preserve"> vil strukturere og intensivere dialogen med de ideelle aktørene direkte, særlig rettet mot leverandører med potensial for ytterligere vekst. Dette arbeidet starter vår/sommer 2023. Det kartlagte behovet for institusjonsplasser vil bli presentert for ideelle leverandører, med forespørsel om mulighet for å bygge opp kapasitet i de geografiske områdene der </w:t>
      </w:r>
      <w:proofErr w:type="spellStart"/>
      <w:r w:rsidRPr="00C81B84">
        <w:t>Bufetat</w:t>
      </w:r>
      <w:proofErr w:type="spellEnd"/>
      <w:r w:rsidRPr="00C81B84">
        <w:t xml:space="preserve"> har behov.</w:t>
      </w:r>
    </w:p>
    <w:p w14:paraId="5DE7DE3B" w14:textId="77777777" w:rsidR="00EE2529" w:rsidRPr="00C81B84" w:rsidRDefault="00AD5E1E" w:rsidP="00C81B84">
      <w:pPr>
        <w:pStyle w:val="Liste"/>
      </w:pPr>
      <w:r w:rsidRPr="00C81B84">
        <w:t>Innenfor dagens rammer er det potensial for en viss vekst i antall ideelle plasser. Følgende tiltak er særlig aktuelle for å understøtte dette:</w:t>
      </w:r>
    </w:p>
    <w:p w14:paraId="23457326" w14:textId="77777777" w:rsidR="00EE2529" w:rsidRPr="00C81B84" w:rsidRDefault="00AD5E1E" w:rsidP="00C81B84">
      <w:pPr>
        <w:pStyle w:val="Liste"/>
      </w:pPr>
      <w:r w:rsidRPr="00C81B84">
        <w:t xml:space="preserve">Bruk av plasser som i dag ikke er godkjent, men som </w:t>
      </w:r>
      <w:proofErr w:type="gramStart"/>
      <w:r w:rsidRPr="00C81B84">
        <w:t>potensielt</w:t>
      </w:r>
      <w:proofErr w:type="gramEnd"/>
      <w:r w:rsidRPr="00C81B84">
        <w:t xml:space="preserve"> kan tas i bruk etter godkjenning.</w:t>
      </w:r>
    </w:p>
    <w:p w14:paraId="3A5F39FE" w14:textId="77777777" w:rsidR="00EE2529" w:rsidRPr="00C81B84" w:rsidRDefault="00AD5E1E" w:rsidP="00C81B84">
      <w:pPr>
        <w:pStyle w:val="Liste"/>
      </w:pPr>
      <w:r w:rsidRPr="00C81B84">
        <w:t>Utvide antall plasser i allerede inngåtte avtaler med kjøpsgaranti.</w:t>
      </w:r>
    </w:p>
    <w:p w14:paraId="7240A029" w14:textId="77777777" w:rsidR="00EE2529" w:rsidRPr="00C81B84" w:rsidRDefault="00AD5E1E" w:rsidP="00C81B84">
      <w:pPr>
        <w:pStyle w:val="Liste"/>
      </w:pPr>
      <w:r w:rsidRPr="00C81B84">
        <w:t>Inngå en intensjonsavtale mellom regjeringen og ideell sektor på institusjonsområdet, som et bidrag til å underbygge ideell vekst.</w:t>
      </w:r>
    </w:p>
    <w:p w14:paraId="344D2B66" w14:textId="77777777" w:rsidR="00EE2529" w:rsidRPr="00C81B84" w:rsidRDefault="00AD5E1E" w:rsidP="00C81B84">
      <w:r w:rsidRPr="00C81B84">
        <w:t>Betydelig ideell vekst krever imidlertid mer omfattende tiltak for å stimulere sektoren til etablering av flere plasser. BFD utreder blant annet følgende tiltak:</w:t>
      </w:r>
    </w:p>
    <w:p w14:paraId="0F86AE1E" w14:textId="77777777" w:rsidR="00EE2529" w:rsidRPr="00C81B84" w:rsidRDefault="00AD5E1E" w:rsidP="00C81B84">
      <w:pPr>
        <w:pStyle w:val="Liste"/>
      </w:pPr>
      <w:r w:rsidRPr="00C81B84">
        <w:t>Støtte til etablering, garantier for at kapasitetsøkninger resulterer i faktisk bruk (garanterte fremtidige kjøp) eller en kombinasjon av disse. Departementet vil utrede om og hvordan slike grep eventuelt kan gjennomføres innenfor gjeldende juridiske rammer.</w:t>
      </w:r>
    </w:p>
    <w:p w14:paraId="3CD26201" w14:textId="77777777" w:rsidR="00EE2529" w:rsidRPr="00C81B84" w:rsidRDefault="00AD5E1E" w:rsidP="00C81B84">
      <w:pPr>
        <w:pStyle w:val="Liste"/>
      </w:pPr>
      <w:r w:rsidRPr="00C81B84">
        <w:t>Virksomhetsoverdragelser eller andre større strukturelle grep for å utnytte det videre potensialet for vekst i ideelle institusjonsplasser i geografiske områder eller innenfor målgrupper der de ideelle i mindre grad er til stede i dag.</w:t>
      </w:r>
    </w:p>
    <w:p w14:paraId="6E06A789" w14:textId="77777777" w:rsidR="00EE2529" w:rsidRPr="00C81B84" w:rsidRDefault="00AD5E1E" w:rsidP="00C81B84">
      <w:r w:rsidRPr="00C81B84">
        <w:t>Konkrete tiltak vil behandles i forbindelse med de ordinære budsjettene. Gjennomføring forutsetter at det er handlingsrom i de årlige budsjettene.</w:t>
      </w:r>
    </w:p>
    <w:p w14:paraId="1056378C" w14:textId="77777777" w:rsidR="00EE2529" w:rsidRPr="00C81B84" w:rsidRDefault="00AD5E1E" w:rsidP="00C81B84">
      <w:r w:rsidRPr="00C81B84">
        <w:t>Regjeringen anser med ovennevnte gjennomgang anmodningsvedtak nr. 80 av 1. desember 2022 som fulgt opp.</w:t>
      </w:r>
    </w:p>
    <w:p w14:paraId="569DA43D" w14:textId="77777777" w:rsidR="00EE2529" w:rsidRPr="00C81B84" w:rsidRDefault="00AD5E1E" w:rsidP="00C81B84">
      <w:pPr>
        <w:pStyle w:val="Overskrift2"/>
      </w:pPr>
      <w:r w:rsidRPr="00C81B84">
        <w:t>Nærings- og fiskeridepartementet</w:t>
      </w:r>
    </w:p>
    <w:p w14:paraId="78B2A2B4" w14:textId="77777777" w:rsidR="00EE2529" w:rsidRPr="00C81B84" w:rsidRDefault="00AD5E1E" w:rsidP="00C81B84">
      <w:pPr>
        <w:pStyle w:val="b-budkaptit"/>
      </w:pPr>
      <w:r w:rsidRPr="00C81B84">
        <w:t>Kap. 900 Nærings- og fiskeridepartementet</w:t>
      </w:r>
    </w:p>
    <w:p w14:paraId="7818DED4" w14:textId="77777777" w:rsidR="00EE2529" w:rsidRPr="00C81B84" w:rsidRDefault="00AD5E1E" w:rsidP="00C81B84">
      <w:pPr>
        <w:pStyle w:val="b-post"/>
      </w:pPr>
      <w:r w:rsidRPr="00C81B84">
        <w:t>Post 01 Driftsutgifter</w:t>
      </w:r>
    </w:p>
    <w:p w14:paraId="6D296C90" w14:textId="77777777" w:rsidR="00EE2529" w:rsidRPr="00C81B84" w:rsidRDefault="00AD5E1E" w:rsidP="00C81B84">
      <w:r w:rsidRPr="00C81B84">
        <w:t xml:space="preserve">Bevilgningen foreslås redusert med 122 000 kroner for å dekke Nærings- og fiskeridepartementets andel til opprettelse av Departementsakademiet, jf. tilsvarende økning av bevilgningen på kap. 510, post 01 under Kommunal- og </w:t>
      </w:r>
      <w:proofErr w:type="spellStart"/>
      <w:r w:rsidRPr="00C81B84">
        <w:t>distriktsdepartementet</w:t>
      </w:r>
      <w:proofErr w:type="spellEnd"/>
      <w:r w:rsidRPr="00C81B84">
        <w:t>. Videre foreslås bevilgningen økt med 4,2 mill. kroner som følge av den ekstraordinære lønns- og prisjusteringen av budsjettet, jf. nærmere omtale i avsnitt 3.1, og med 2,5 mill. kroner som følge av den midlertidig økte arbeidsgiveravgiften på inntekt over 750 000 kroner, jf. nærmere omtale i avsnitt 3.2.</w:t>
      </w:r>
    </w:p>
    <w:p w14:paraId="6936D2C3" w14:textId="77777777" w:rsidR="00EE2529" w:rsidRPr="00C81B84" w:rsidRDefault="00AD5E1E" w:rsidP="00C81B84">
      <w:r w:rsidRPr="00C81B84">
        <w:t>Samlet foreslås bevilgningen økt med 6,5 mill. kroner.</w:t>
      </w:r>
    </w:p>
    <w:p w14:paraId="774065D1" w14:textId="77777777" w:rsidR="00EE2529" w:rsidRPr="00C81B84" w:rsidRDefault="00AD5E1E" w:rsidP="00C81B84">
      <w:pPr>
        <w:pStyle w:val="b-post"/>
      </w:pPr>
      <w:r w:rsidRPr="00C81B84">
        <w:t>Post 21 Spesielle driftsutgifter, kan overføres</w:t>
      </w:r>
    </w:p>
    <w:p w14:paraId="7C8F011A" w14:textId="77777777" w:rsidR="00EE2529" w:rsidRPr="00C81B84" w:rsidRDefault="00AD5E1E" w:rsidP="00C81B84">
      <w:r w:rsidRPr="00C81B84">
        <w:t>Bevilgningen foreslås økt med 5 mill. kroner til diverse tiltak i regjeringens mineralstrategi, jf. omtale under kap. 905, post 01. Midlene foreslås i første omgang bevilget på kap. 900, post 21. Det kan bli aktuelt å foreslå omdisponering av disse midlene i nysalderingen.</w:t>
      </w:r>
    </w:p>
    <w:p w14:paraId="152A3E28" w14:textId="77777777" w:rsidR="00EE2529" w:rsidRPr="00C81B84" w:rsidRDefault="00AD5E1E" w:rsidP="00C81B84">
      <w:r w:rsidRPr="00C81B84">
        <w:t>Bevilgningen på kap. 900, post 21 foreslås redusert med 0,9 mill. kroner for å dekke inn forslag om å øke driftsbevilgningen til Norsk akkreditering med samme beløp, jf. omtale under kap. 903, post 01.</w:t>
      </w:r>
    </w:p>
    <w:p w14:paraId="109F33D0" w14:textId="77777777" w:rsidR="00EE2529" w:rsidRPr="00C81B84" w:rsidRDefault="00AD5E1E" w:rsidP="00C81B84">
      <w:r w:rsidRPr="00C81B84">
        <w:t>Bevilgningen foreslås redusert med 3 mill. kroner for å dekke inn forslag om å øke driftsbevilgningen til Konkurransetilsynet, jf. omtale under kap. 911, post 01.</w:t>
      </w:r>
    </w:p>
    <w:p w14:paraId="46937DA4" w14:textId="77777777" w:rsidR="00EE2529" w:rsidRPr="00C81B84" w:rsidRDefault="00AD5E1E" w:rsidP="00C81B84">
      <w:r w:rsidRPr="00C81B84">
        <w:t>Bevilgningen foreslås redusert med 1 mill. kroner for å dekke inn forslag om å øke tilskuddet til kommunale ungdomsfiskeprosjekt, jf. omtale under kap. 919, post 61.</w:t>
      </w:r>
    </w:p>
    <w:p w14:paraId="2347D692" w14:textId="77777777" w:rsidR="00EE2529" w:rsidRPr="00C81B84" w:rsidRDefault="00AD5E1E" w:rsidP="00C81B84">
      <w:r w:rsidRPr="00C81B84">
        <w:t>Bevilgningen foreslås redusert med 5 mill. kroner for å dekke tilsvarende økning av bevilgningen på kap. 440 Politiet, post 01 Driftsutgifter under Justis- og beredskapsdepartementet. Midlene skal forsterke arbeidet mot alvorlig fiskerikriminalitet i Økokrim. Tiltaket er et prøveprosjekt med fire års varighet.</w:t>
      </w:r>
    </w:p>
    <w:p w14:paraId="15FF584A" w14:textId="77777777" w:rsidR="00EE2529" w:rsidRPr="00C81B84" w:rsidRDefault="00AD5E1E" w:rsidP="00C81B84">
      <w:r w:rsidRPr="00C81B84">
        <w:t xml:space="preserve">I statsbudsjettet for 2023 er det satt av 20 mill. kroner til å gjennomføre en konseptvalgutredning for å vurdere Havforskningsinstituttets bygningsmessige behov. Som følge av Stortingets vedtak i budsjettbehandlingen skal forprosjektet for samlokalisering av Fiskeridirektoratet og Havforskningsinstituttet videreføres. Det vil derfor ikke være behov for konseptvalgutredning. Det foreslås å omdisponere bevilgningen til å dekke forprosjekteringskostnader. Det foreslås på denne bakgrunn å redusere bevilgningen med 20 mill. kroner, jf. tilsvarende økning av bevilgningen på kap. 2445 Statsbygg, post 30 Prosjektering av bygg under Kommunal- og </w:t>
      </w:r>
      <w:proofErr w:type="spellStart"/>
      <w:r w:rsidRPr="00C81B84">
        <w:t>distriktsdepartementet</w:t>
      </w:r>
      <w:proofErr w:type="spellEnd"/>
      <w:r w:rsidRPr="00C81B84">
        <w:t>.</w:t>
      </w:r>
    </w:p>
    <w:p w14:paraId="7FEAB9AA" w14:textId="77777777" w:rsidR="00EE2529" w:rsidRPr="00C81B84" w:rsidRDefault="00AD5E1E" w:rsidP="00C81B84">
      <w:r w:rsidRPr="00C81B84">
        <w:t>Videre foreslås bevilgningen økt med 1,4 mill. kroner som følge av den ekstraordinære lønns- og prisjusteringen av budsjettet, jf. nærmere omtale i avsnitt 3.1.</w:t>
      </w:r>
    </w:p>
    <w:p w14:paraId="6AE1A418" w14:textId="77777777" w:rsidR="00EE2529" w:rsidRPr="00C81B84" w:rsidRDefault="00AD5E1E" w:rsidP="00C81B84">
      <w:r w:rsidRPr="00C81B84">
        <w:t>Samlet foreslås bevilgningen redusert med 23,4 mill. kroner.</w:t>
      </w:r>
    </w:p>
    <w:p w14:paraId="6D6117F0" w14:textId="77777777" w:rsidR="00EE2529" w:rsidRPr="00C81B84" w:rsidRDefault="00AD5E1E" w:rsidP="00C81B84">
      <w:pPr>
        <w:pStyle w:val="b-post"/>
      </w:pPr>
      <w:r w:rsidRPr="00C81B84">
        <w:t>Post 22 Nukleære utredninger og prosjektledelse, kan overføres</w:t>
      </w:r>
    </w:p>
    <w:p w14:paraId="40E04FB1" w14:textId="77777777" w:rsidR="00EE2529" w:rsidRPr="00C81B84" w:rsidRDefault="00AD5E1E" w:rsidP="00C81B84">
      <w:r w:rsidRPr="00C81B84">
        <w:t>Det er bevilget 10,8 mill. kroner i Saldert budsjett 2023 til å finansiere nukleære utredninger og prosjektledelse i Nærings- og fiskeridepartementet knyttet til opprydding av nukleært avfall. I tillegg er det overført 8,9 mill. kroner i ubrukte midler fra 2022. Utgiftene til prosjektene som finansieres over posten i 2023, kan dekkes innenfor rammen av de overførte midlene fra 2022 og den ekstraordinære lønns- og prisjusteringen. Det foreslås på denne bakgrunn å redusere bevilgningen med 10,8 mill. kroner.</w:t>
      </w:r>
    </w:p>
    <w:p w14:paraId="785E1CBA" w14:textId="77777777" w:rsidR="00EE2529" w:rsidRPr="00C81B84" w:rsidRDefault="00AD5E1E" w:rsidP="00C81B84">
      <w:r w:rsidRPr="00C81B84">
        <w:t>Videre foreslås bevilgningen økt med 231 000 kroner som følge av den ekstraordinære lønns- og prisjusteringen av budsjettet, jf. nærmere omtale i avsnitt 3.1.</w:t>
      </w:r>
    </w:p>
    <w:p w14:paraId="4D810D32" w14:textId="77777777" w:rsidR="00EE2529" w:rsidRPr="00C81B84" w:rsidRDefault="00AD5E1E" w:rsidP="00C81B84">
      <w:r w:rsidRPr="00C81B84">
        <w:t>Samlet foreslås bevilgningen redusert med 10,6 mill. kroner.</w:t>
      </w:r>
    </w:p>
    <w:p w14:paraId="6AE41A4B" w14:textId="77777777" w:rsidR="00EE2529" w:rsidRPr="00C81B84" w:rsidRDefault="00AD5E1E" w:rsidP="00C81B84">
      <w:pPr>
        <w:pStyle w:val="b-post"/>
      </w:pPr>
      <w:r w:rsidRPr="00C81B84">
        <w:t>Post 75 Tilskudd til særskilte prosjekter, kan overføres</w:t>
      </w:r>
    </w:p>
    <w:p w14:paraId="4BD19500" w14:textId="77777777" w:rsidR="00EE2529" w:rsidRPr="00C81B84" w:rsidRDefault="00AD5E1E" w:rsidP="00C81B84">
      <w:proofErr w:type="spellStart"/>
      <w:r w:rsidRPr="00C81B84">
        <w:t>Shortsea</w:t>
      </w:r>
      <w:proofErr w:type="spellEnd"/>
      <w:r w:rsidRPr="00C81B84">
        <w:t xml:space="preserve"> </w:t>
      </w:r>
      <w:proofErr w:type="spellStart"/>
      <w:r w:rsidRPr="00C81B84">
        <w:t>Promotion</w:t>
      </w:r>
      <w:proofErr w:type="spellEnd"/>
      <w:r w:rsidRPr="00C81B84">
        <w:t xml:space="preserve"> Centre Norway (SPC-N) samarbeider i European </w:t>
      </w:r>
      <w:proofErr w:type="spellStart"/>
      <w:r w:rsidRPr="00C81B84">
        <w:t>Shortsea</w:t>
      </w:r>
      <w:proofErr w:type="spellEnd"/>
      <w:r w:rsidRPr="00C81B84">
        <w:t xml:space="preserve"> Network for å øke kunnskap om nærskipsfart med sikte på å øke markedsandelene for nærskipsfart på nasjonalt og europeisk nivå. SPC-N har vært organisert som et prosjekt under Maritimt Forum, som har fått tilskudd fra Nærings- og fiskeridepartementet og Kystverket. For å samle </w:t>
      </w:r>
      <w:proofErr w:type="spellStart"/>
      <w:r w:rsidRPr="00C81B84">
        <w:t>tilskuddsutbetalingen</w:t>
      </w:r>
      <w:proofErr w:type="spellEnd"/>
      <w:r w:rsidRPr="00C81B84">
        <w:t xml:space="preserve"> på én post foreslås det å øke bevilgningen med 0,5 mill. kroner mot tilsvarende reduksjon på kap. 916 Kystverket, post 01 Driftsutgifter.</w:t>
      </w:r>
    </w:p>
    <w:p w14:paraId="424DEE40" w14:textId="77777777" w:rsidR="00EE2529" w:rsidRPr="00C81B84" w:rsidRDefault="00AD5E1E" w:rsidP="00C81B84">
      <w:r w:rsidRPr="00C81B84">
        <w:t>Finnmarksløpet er Europas lengste hundeløp og et av Nord-Norges største idretts- og kulturarrangement. Løpet starter og slutter i Alta og går over ca. 1 200 km på tvers av hele Finnmark. For å bidra til videreføring av Finnmarksløpets arbeid knyttet til næringsutvikling foreslås 1 mill. kroner i økonomisk støtte i 2023.</w:t>
      </w:r>
    </w:p>
    <w:p w14:paraId="42B9F181" w14:textId="77777777" w:rsidR="00EE2529" w:rsidRPr="00C81B84" w:rsidRDefault="00AD5E1E" w:rsidP="00C81B84">
      <w:r w:rsidRPr="00C81B84">
        <w:t>Videre foreslås bevilgningen økt med 0,4 mill. kroner som følge av den ekstraordinære lønns- og prisjusteringen av budsjettet, jf. nærmere omtale i avsnitt 3.1.</w:t>
      </w:r>
    </w:p>
    <w:p w14:paraId="7272BD0C" w14:textId="77777777" w:rsidR="00EE2529" w:rsidRPr="00C81B84" w:rsidRDefault="00AD5E1E" w:rsidP="00C81B84">
      <w:r w:rsidRPr="00C81B84">
        <w:t>Samlet foreslås bevilgningen økt med 1,9 mill. kroner.</w:t>
      </w:r>
    </w:p>
    <w:p w14:paraId="36CB77BC" w14:textId="77777777" w:rsidR="00EE2529" w:rsidRPr="00C81B84" w:rsidRDefault="00AD5E1E" w:rsidP="00C81B84">
      <w:pPr>
        <w:pStyle w:val="b-post"/>
      </w:pPr>
      <w:r w:rsidRPr="00C81B84">
        <w:t>Post 80 (Ny) Kompensasjonsordning for utgifter til innreisekarantene ved bruk av utenlandsk arbeidskraft</w:t>
      </w:r>
    </w:p>
    <w:p w14:paraId="36BD433C" w14:textId="77777777" w:rsidR="00EE2529" w:rsidRPr="00C81B84" w:rsidRDefault="00AD5E1E" w:rsidP="00C81B84">
      <w:r w:rsidRPr="00C81B84">
        <w:t>Det er fortsatt klager til behandling i kompensasjonsordningen for utgifter til innreisekarantene som følge av koronapandemien. Når Brønnøysundregistrene ikke tar klagen til følge, avgjøres saken i Nærings- og fiskeridepartementet. I saker med en omgjøring av vedtak følger utbetaling. Omfanget av utbetaling som følge av omgjøring vil variere fra sak til sak. Det er ikke avsatt midler til slike utbetalinger i 2023. Det foreslås derfor en bevilgning på 1,5 mill. kroner.</w:t>
      </w:r>
    </w:p>
    <w:p w14:paraId="15C929C5" w14:textId="77777777" w:rsidR="00EE2529" w:rsidRPr="00C81B84" w:rsidRDefault="00AD5E1E" w:rsidP="00C81B84">
      <w:pPr>
        <w:pStyle w:val="b-post"/>
      </w:pPr>
      <w:r w:rsidRPr="00C81B84">
        <w:t>Post 85 (Ny) Midlertidig kompensasjonsordning for foretak med stort omsetningsfall som følge av koronapandemien, overslagsbevilgning</w:t>
      </w:r>
    </w:p>
    <w:p w14:paraId="61541D4B" w14:textId="77777777" w:rsidR="00EE2529" w:rsidRPr="00C81B84" w:rsidRDefault="00AD5E1E" w:rsidP="00C81B84">
      <w:r w:rsidRPr="00C81B84">
        <w:t>Det er fortsatt klager til behandling i kompensasjonsordningen for foretak med stort omsetningsfall som følge av koronapandemien. Når Brønnøysundregistrene ikke tar klagen til følge, avgjøres saken i Nærings- og fiskeridepartementet. I saker med en omgjøring av vedtak følger utbetaling. Omfanget av utbetaling som følge av omgjøring vil variere fra sak til sak. Det er ikke avsatt midler til slike utbetalinger i 2023. Det foreslås derfor en bevilgning på 3 mill. kroner.</w:t>
      </w:r>
    </w:p>
    <w:p w14:paraId="72F49EF5" w14:textId="77777777" w:rsidR="00EE2529" w:rsidRPr="00C81B84" w:rsidRDefault="00AD5E1E" w:rsidP="00C81B84">
      <w:pPr>
        <w:pStyle w:val="b-budkaptit"/>
      </w:pPr>
      <w:r w:rsidRPr="00C81B84">
        <w:t>Kap. 3900 Nærings- og fiskeridepartementet</w:t>
      </w:r>
    </w:p>
    <w:p w14:paraId="2D831F9B" w14:textId="77777777" w:rsidR="00EE2529" w:rsidRPr="00C81B84" w:rsidRDefault="00AD5E1E" w:rsidP="00C81B84">
      <w:pPr>
        <w:pStyle w:val="b-post"/>
      </w:pPr>
      <w:r w:rsidRPr="00C81B84">
        <w:t>Post 03 Inntekter fra forvaltning av grunneiendom på Svalbard</w:t>
      </w:r>
    </w:p>
    <w:p w14:paraId="1A6047DD" w14:textId="77777777" w:rsidR="00EE2529" w:rsidRPr="00C81B84" w:rsidRDefault="00AD5E1E" w:rsidP="00C81B84">
      <w:r w:rsidRPr="00C81B84">
        <w:t>Nærings- og fiskeridepartementet overtok det direkte ansvaret for grunnforvaltningen på Svalbard i 2020. Etter beslutningen om at gruvedriften i Svea skulle avvikles, har Store Norske Spitsbergen Kulkompani (SNSK), på oppdrag fra departementet, hatt ansvar for å sanere området. Som en del av dette har SNSK hatt fullmakt til å avhende stål og utstyr tilhørende departementets bygningsmasse i Svea for 18,6 mill. kroner.</w:t>
      </w:r>
    </w:p>
    <w:p w14:paraId="7AB1B8DB" w14:textId="77777777" w:rsidR="00EE2529" w:rsidRPr="00C81B84" w:rsidRDefault="00AD5E1E" w:rsidP="00C81B84">
      <w:r w:rsidRPr="00C81B84">
        <w:t>Med avslutningen av gruveaktiviteten i Svea, vil leieinntektene til grunnforvaltningen reduseres med en helårseffekt på om lag 2,7 mill. kroner. For 2023 utgjør reduksjonen 1,3 mill. kroner.</w:t>
      </w:r>
    </w:p>
    <w:p w14:paraId="0F0DA605" w14:textId="77777777" w:rsidR="00EE2529" w:rsidRPr="00C81B84" w:rsidRDefault="00AD5E1E" w:rsidP="00C81B84">
      <w:r w:rsidRPr="00C81B84">
        <w:t>På denne bakgrunn foreslås det at bevilgningen økes med 17,3 mill. kroner.</w:t>
      </w:r>
    </w:p>
    <w:p w14:paraId="19A6B60E" w14:textId="77777777" w:rsidR="00EE2529" w:rsidRPr="00C81B84" w:rsidRDefault="00AD5E1E" w:rsidP="00C81B84">
      <w:pPr>
        <w:pStyle w:val="b-post"/>
      </w:pPr>
      <w:r w:rsidRPr="00C81B84">
        <w:t>Post 70 Garantipremie fra garantiordning luftfart</w:t>
      </w:r>
    </w:p>
    <w:p w14:paraId="2BA2FF52" w14:textId="77777777" w:rsidR="00EE2529" w:rsidRPr="00C81B84" w:rsidRDefault="00AD5E1E" w:rsidP="00C81B84">
      <w:r w:rsidRPr="00C81B84">
        <w:t>Det er bevilget 39 mill. kroner i inntekter fra garantiordningen for luftfart for 2023. Ordningen ble avviklet 30. juni 2021. Som følge av at SAS er i mislighold, forventes det reduserte innbetalinger i 2023. Bevilgningen foreslås redusert med 38,5 mill. kroner.</w:t>
      </w:r>
    </w:p>
    <w:p w14:paraId="2729A42A" w14:textId="77777777" w:rsidR="00EE2529" w:rsidRPr="00C81B84" w:rsidRDefault="00AD5E1E" w:rsidP="00C81B84">
      <w:pPr>
        <w:pStyle w:val="b-budkaptit"/>
      </w:pPr>
      <w:r w:rsidRPr="00C81B84">
        <w:t xml:space="preserve">Kap. 902 </w:t>
      </w:r>
      <w:proofErr w:type="spellStart"/>
      <w:r w:rsidRPr="00C81B84">
        <w:t>Justervesenet</w:t>
      </w:r>
      <w:proofErr w:type="spellEnd"/>
    </w:p>
    <w:p w14:paraId="038B9BA7" w14:textId="77777777" w:rsidR="00EE2529" w:rsidRPr="00C81B84" w:rsidRDefault="00AD5E1E" w:rsidP="00C81B84">
      <w:pPr>
        <w:pStyle w:val="b-post"/>
      </w:pPr>
      <w:r w:rsidRPr="00C81B84">
        <w:t>Post 01 Driftsutgifter</w:t>
      </w:r>
    </w:p>
    <w:p w14:paraId="1DDF1895" w14:textId="77777777" w:rsidR="00EE2529" w:rsidRPr="00C81B84" w:rsidRDefault="00AD5E1E" w:rsidP="00C81B84">
      <w:r w:rsidRPr="00C81B84">
        <w:t>Bevilgningen foreslås økt med 4,4 mill. kroner ut over den ekstraordinære lønns- og prisjusteringen, mot økte gebyrer og avgifter under hhv. kap. 3902 og 5574.</w:t>
      </w:r>
    </w:p>
    <w:p w14:paraId="12BEC77A" w14:textId="77777777" w:rsidR="00EE2529" w:rsidRPr="00C81B84" w:rsidRDefault="00AD5E1E" w:rsidP="00C81B84">
      <w:r w:rsidRPr="00C81B84">
        <w:t xml:space="preserve">Videre foreslås bevilgningen økt med 1,4 mill. kroner som følge av den ekstraordinære lønns- og prisjusteringen av budsjettet, jf. nærmere omtale i avsnitt 3.1, og med 0,2 mill. kroner som følge av den midlertidig økte arbeidsgiveravgiften på inntekt over 750 000 kroner, jf. nærmere omtale i avsnitt 3.2. Samlet vil økningene dekke økte utgifter i </w:t>
      </w:r>
      <w:proofErr w:type="spellStart"/>
      <w:r w:rsidRPr="00C81B84">
        <w:t>Justervesenet</w:t>
      </w:r>
      <w:proofErr w:type="spellEnd"/>
      <w:r w:rsidRPr="00C81B84">
        <w:t>. Virksomhetens utgifter utenom lønn er i stor grad knyttet til strøm, husleie og reise-/transportutgifter. Etatens spesialtilpassede bygg på Kjeller og nødvendig reisevirksomhet som følge av landsdekkende tilsyn, gjør at prisveksten gir høye utgiftsøkninger.</w:t>
      </w:r>
    </w:p>
    <w:p w14:paraId="3BF74167" w14:textId="77777777" w:rsidR="00EE2529" w:rsidRPr="00C81B84" w:rsidRDefault="00AD5E1E" w:rsidP="00C81B84">
      <w:r w:rsidRPr="00C81B84">
        <w:t>Samlet foreslås bevilgningen økt med 6 mill. kroner.</w:t>
      </w:r>
    </w:p>
    <w:p w14:paraId="1794DB18" w14:textId="77777777" w:rsidR="00EE2529" w:rsidRPr="00C81B84" w:rsidRDefault="00AD5E1E" w:rsidP="00C81B84">
      <w:pPr>
        <w:pStyle w:val="b-budkaptit"/>
      </w:pPr>
      <w:r w:rsidRPr="00C81B84">
        <w:t xml:space="preserve">Kap. 3902 </w:t>
      </w:r>
      <w:proofErr w:type="spellStart"/>
      <w:r w:rsidRPr="00C81B84">
        <w:t>Justervesenet</w:t>
      </w:r>
      <w:proofErr w:type="spellEnd"/>
    </w:p>
    <w:p w14:paraId="44A5F6EB" w14:textId="77777777" w:rsidR="00EE2529" w:rsidRPr="00C81B84" w:rsidRDefault="00AD5E1E" w:rsidP="00C81B84">
      <w:pPr>
        <w:pStyle w:val="b-post"/>
      </w:pPr>
      <w:r w:rsidRPr="00C81B84">
        <w:t>Post 01 Gebyrinntekter</w:t>
      </w:r>
    </w:p>
    <w:p w14:paraId="2DFE6EFD" w14:textId="77777777" w:rsidR="00EE2529" w:rsidRPr="00C81B84" w:rsidRDefault="00AD5E1E" w:rsidP="00C81B84">
      <w:r w:rsidRPr="00C81B84">
        <w:t xml:space="preserve">Det foreslås å øke bevilgningen med 3 mill. kroner. 2 mill. kroner av økningen følger av omfordelte ressurser fra salg av tjenester til tilsyn. Det vises </w:t>
      </w:r>
      <w:proofErr w:type="gramStart"/>
      <w:r w:rsidRPr="00C81B84">
        <w:t>for øvrig</w:t>
      </w:r>
      <w:proofErr w:type="gramEnd"/>
      <w:r w:rsidRPr="00C81B84">
        <w:t xml:space="preserve"> til forslag under kap. 902, post 01.</w:t>
      </w:r>
    </w:p>
    <w:p w14:paraId="14F49CAE" w14:textId="77777777" w:rsidR="00EE2529" w:rsidRPr="00C81B84" w:rsidRDefault="00AD5E1E" w:rsidP="00C81B84">
      <w:pPr>
        <w:pStyle w:val="b-post"/>
      </w:pPr>
      <w:r w:rsidRPr="00C81B84">
        <w:t>Post 03 Inntekter fra salg av tjenester</w:t>
      </w:r>
    </w:p>
    <w:p w14:paraId="072B7E9B" w14:textId="77777777" w:rsidR="00EE2529" w:rsidRPr="00C81B84" w:rsidRDefault="00AD5E1E" w:rsidP="00C81B84">
      <w:proofErr w:type="spellStart"/>
      <w:r w:rsidRPr="00C81B84">
        <w:t>Justervesenet</w:t>
      </w:r>
      <w:proofErr w:type="spellEnd"/>
      <w:r w:rsidRPr="00C81B84">
        <w:t xml:space="preserve"> er registrert som teknisk kontrollorgan på de viktigste områdene for norsk industri og kan dokumentere overfor produsent om et måleredskap oppfyller EØS-regelverkets krav. For slike tjenester har </w:t>
      </w:r>
      <w:proofErr w:type="spellStart"/>
      <w:r w:rsidRPr="00C81B84">
        <w:t>Justervesenet</w:t>
      </w:r>
      <w:proofErr w:type="spellEnd"/>
      <w:r w:rsidRPr="00C81B84">
        <w:t xml:space="preserve"> effektuert en prisøkning fra 1. mars 2023.</w:t>
      </w:r>
    </w:p>
    <w:p w14:paraId="2AA4A70C" w14:textId="77777777" w:rsidR="00EE2529" w:rsidRPr="00C81B84" w:rsidRDefault="00AD5E1E" w:rsidP="00C81B84">
      <w:r w:rsidRPr="00C81B84">
        <w:t xml:space="preserve">Det er redusert etterspørsel etter førstegangsverifikasjoner som </w:t>
      </w:r>
      <w:proofErr w:type="spellStart"/>
      <w:r w:rsidRPr="00C81B84">
        <w:t>Justervesenet</w:t>
      </w:r>
      <w:proofErr w:type="spellEnd"/>
      <w:r w:rsidRPr="00C81B84">
        <w:t xml:space="preserve"> utfører i kraft av å være teknisk kontrollorgan. Dette skyldes at flere produsenter har fått godkjenning til selv å utføre sluttkontroll. Økt etterspørsel etter andre tjenesteoppdrag er innenfor områder som krever økt kompetanse i etaten for å kunne utføres. Inntektene fra salg av tjenester anslås å bli 4 mill. kroner lavere i 2023 enn det som er budsjettert.</w:t>
      </w:r>
    </w:p>
    <w:p w14:paraId="09A94DAE" w14:textId="77777777" w:rsidR="00EE2529" w:rsidRPr="00C81B84" w:rsidRDefault="00AD5E1E" w:rsidP="00C81B84">
      <w:pPr>
        <w:pStyle w:val="b-budkaptit"/>
      </w:pPr>
      <w:r w:rsidRPr="00C81B84">
        <w:t>Kap. 903 Norsk akkreditering</w:t>
      </w:r>
    </w:p>
    <w:p w14:paraId="3F15C947" w14:textId="77777777" w:rsidR="00EE2529" w:rsidRPr="00C81B84" w:rsidRDefault="00AD5E1E" w:rsidP="00C81B84">
      <w:pPr>
        <w:pStyle w:val="b-post"/>
      </w:pPr>
      <w:r w:rsidRPr="00C81B84">
        <w:t>Post 01 Driftsutgifter</w:t>
      </w:r>
    </w:p>
    <w:p w14:paraId="41D7840E" w14:textId="77777777" w:rsidR="00EE2529" w:rsidRPr="00C81B84" w:rsidRDefault="00AD5E1E" w:rsidP="00C81B84">
      <w:r w:rsidRPr="00C81B84">
        <w:t>Norsk akkreditering har behov for økt kapasitet i 2023. På lengre sikt vil etaten få øktegebyrinntekter som følge av økt kapasitet. For å dekke behovet på kort sikt foreslås det å øke bevilgningen med 0,9 mill. kroner, mot en tilsvarende reduksjon på kap. 900, post 21. Videre foreslås bevilgningen økt med 0,8 mill. kroner som følge av den ekstraordinære lønns- og prisjusteringen av budsjettet, jf. nærmere omtale i avsnitt 3.1, og med 0,2 mill. kroner som følge av den midlertidig økte arbeidsgiveravgiften på inntekt over 750 000 kroner, jf. nærmere omtale i avsnitt 3.2.</w:t>
      </w:r>
    </w:p>
    <w:p w14:paraId="03F1F012" w14:textId="77777777" w:rsidR="00EE2529" w:rsidRPr="00C81B84" w:rsidRDefault="00AD5E1E" w:rsidP="00C81B84">
      <w:r w:rsidRPr="00C81B84">
        <w:t>Samlet foreslås bevilgningen økt med 1,9 mill. kroner.</w:t>
      </w:r>
    </w:p>
    <w:p w14:paraId="739393FD" w14:textId="77777777" w:rsidR="00EE2529" w:rsidRPr="00C81B84" w:rsidRDefault="00AD5E1E" w:rsidP="00C81B84">
      <w:pPr>
        <w:pStyle w:val="b-budkaptit"/>
      </w:pPr>
      <w:r w:rsidRPr="00C81B84">
        <w:t>Kap. 904 Brønnøysundregistrene</w:t>
      </w:r>
    </w:p>
    <w:p w14:paraId="7FA14C9D" w14:textId="77777777" w:rsidR="00EE2529" w:rsidRPr="00C81B84" w:rsidRDefault="00AD5E1E" w:rsidP="00C81B84">
      <w:pPr>
        <w:pStyle w:val="b-post"/>
      </w:pPr>
      <w:r w:rsidRPr="00C81B84">
        <w:t>Post 21 Spesielle driftsutgifter, kan overføres</w:t>
      </w:r>
    </w:p>
    <w:p w14:paraId="6A051F0A" w14:textId="77777777" w:rsidR="00EE2529" w:rsidRPr="00C81B84" w:rsidRDefault="00AD5E1E" w:rsidP="00C81B84">
      <w:r w:rsidRPr="00C81B84">
        <w:t>Det er i 2023 bevilget 10,3 mill. kroner til dekning av utgifter til Brønnøysundregistrenes delprosjekt Rett fra start i Skatteetatens utviklingsprosjekt Framtidens innkreving. Det legges opp til noe raskere fremdrift i 2023 enn opprinnelig planlagt. Som følge av dette foreslås bevilgningen økt med 3 mill. kroner. Videre foreslås bevilgningen økt med 1,2 mill. kroner som følge av den ekstraordinære lønns- og prisjusteringen av budsjettet, jf. nærmere omtale i avsnitt 3.1.</w:t>
      </w:r>
    </w:p>
    <w:p w14:paraId="6184B426" w14:textId="77777777" w:rsidR="00EE2529" w:rsidRPr="00C81B84" w:rsidRDefault="00AD5E1E" w:rsidP="00C81B84">
      <w:r w:rsidRPr="00C81B84">
        <w:t>Samlet foreslås bevilgningen økt med 4,2 mill. kroner.</w:t>
      </w:r>
    </w:p>
    <w:p w14:paraId="3AFFF6C3" w14:textId="77777777" w:rsidR="00EE2529" w:rsidRPr="00C81B84" w:rsidRDefault="00AD5E1E" w:rsidP="00C81B84">
      <w:pPr>
        <w:pStyle w:val="b-post"/>
      </w:pPr>
      <w:r w:rsidRPr="00C81B84">
        <w:t>Post 45 Større utstyrsanskaffelser og vedlikehold, kan overføres</w:t>
      </w:r>
    </w:p>
    <w:p w14:paraId="08AA7255" w14:textId="77777777" w:rsidR="00EE2529" w:rsidRPr="00C81B84" w:rsidRDefault="00AD5E1E" w:rsidP="00C81B84">
      <w:r w:rsidRPr="00C81B84">
        <w:t>Av bevilgningen i Saldert budsjett 2023 gjelder 143,9 mill. kroner ny registerplattform (</w:t>
      </w:r>
      <w:proofErr w:type="spellStart"/>
      <w:r w:rsidRPr="00C81B84">
        <w:t>BRsys</w:t>
      </w:r>
      <w:proofErr w:type="spellEnd"/>
      <w:r w:rsidRPr="00C81B84">
        <w:t xml:space="preserve">) og 30 mill. kroner prosjektet Brukervennlige Registertjenester. </w:t>
      </w:r>
      <w:proofErr w:type="spellStart"/>
      <w:r w:rsidRPr="00C81B84">
        <w:t>BRsys</w:t>
      </w:r>
      <w:proofErr w:type="spellEnd"/>
      <w:r w:rsidRPr="00C81B84">
        <w:t xml:space="preserve"> har hatt kapasitetsutfordringer blant annet som følge av at prosjektressurser er benyttet til kompensasjonsordningen for næringslivet. Dette har medført lavere gjennomføringsevne for </w:t>
      </w:r>
      <w:proofErr w:type="spellStart"/>
      <w:r w:rsidRPr="00C81B84">
        <w:t>BRsys</w:t>
      </w:r>
      <w:proofErr w:type="spellEnd"/>
      <w:r w:rsidRPr="00C81B84">
        <w:t xml:space="preserve"> og et </w:t>
      </w:r>
      <w:proofErr w:type="spellStart"/>
      <w:r w:rsidRPr="00C81B84">
        <w:t>mindreforbruk</w:t>
      </w:r>
      <w:proofErr w:type="spellEnd"/>
      <w:r w:rsidRPr="00C81B84">
        <w:t xml:space="preserve">. Brønnøysundregistrene og Nærings- og fiskeridepartementet har tett dialog om </w:t>
      </w:r>
      <w:proofErr w:type="spellStart"/>
      <w:r w:rsidRPr="00C81B84">
        <w:t>BRsys</w:t>
      </w:r>
      <w:proofErr w:type="spellEnd"/>
      <w:r w:rsidRPr="00C81B84">
        <w:t xml:space="preserve"> for å legge til rette for fremdrift og realisering av gevinster. Det forventes at utgiftene vil utgjøre inntil 153 mill. kroner i 2023. Disponibel bevilgning til prosjektet i 2023, inkl. overførte midler fra 2022, er 217,2 mill. kroner. Dette innebærer at bevilgningen kan reduseres med 64 mill. kroner.</w:t>
      </w:r>
    </w:p>
    <w:p w14:paraId="0DF0D20A" w14:textId="77777777" w:rsidR="00EE2529" w:rsidRPr="00C81B84" w:rsidRDefault="00AD5E1E" w:rsidP="00C81B84">
      <w:r w:rsidRPr="00C81B84">
        <w:t>Videre foreslås bevilgningen økt med 5,2 mill. kroner som følge av den ekstraordinære lønns- og prisjusteringen av budsjettet, jf. nærmere omtale i avsnitt 3.1.</w:t>
      </w:r>
    </w:p>
    <w:p w14:paraId="6AB69515" w14:textId="77777777" w:rsidR="00EE2529" w:rsidRPr="00C81B84" w:rsidRDefault="00AD5E1E" w:rsidP="00C81B84">
      <w:r w:rsidRPr="00C81B84">
        <w:t>Samlet foreslås bevilgningen redusert med 58,8 mill. kroner.</w:t>
      </w:r>
    </w:p>
    <w:p w14:paraId="79824375" w14:textId="77777777" w:rsidR="00EE2529" w:rsidRPr="00C81B84" w:rsidRDefault="00AD5E1E" w:rsidP="00C81B84">
      <w:pPr>
        <w:pStyle w:val="b-budkaptit"/>
      </w:pPr>
      <w:r w:rsidRPr="00C81B84">
        <w:t>Kap. 905 Norges geologiske undersøkelse</w:t>
      </w:r>
    </w:p>
    <w:p w14:paraId="1562D0E0" w14:textId="77777777" w:rsidR="00EE2529" w:rsidRPr="00C81B84" w:rsidRDefault="00AD5E1E" w:rsidP="00C81B84">
      <w:pPr>
        <w:pStyle w:val="b-post"/>
      </w:pPr>
      <w:r w:rsidRPr="00C81B84">
        <w:t>Post 01 Driftsutgifter</w:t>
      </w:r>
    </w:p>
    <w:p w14:paraId="0AF3CE1C" w14:textId="77777777" w:rsidR="00EE2529" w:rsidRPr="00C81B84" w:rsidRDefault="00AD5E1E" w:rsidP="00C81B84">
      <w:r w:rsidRPr="00C81B84">
        <w:t>Regjeringen er i sluttfasen i sitt arbeid med en mineralstrategi. Økt utvinning og produksjon av mineralske råvarer i Norge er viktige bidrag for vestlige verdikjeder og tilgang på kritiske mineraler som er viktige i det grønne skiftet. Regjeringen arbeider tett med EU-kommisjonen for tilgang til mineralske råvarer og redusert avhengighet til land Norge ikke har sikkerhetssamarbeid med.</w:t>
      </w:r>
    </w:p>
    <w:p w14:paraId="4636CC82" w14:textId="77777777" w:rsidR="00EE2529" w:rsidRPr="00C81B84" w:rsidRDefault="00AD5E1E" w:rsidP="00C81B84">
      <w:r w:rsidRPr="00C81B84">
        <w:t>For å sørge for rask oppstart og gjennomføring av tiltak i mineralstrategien, foreslås det økte bevilgninger på til sammen 20 mill. kroner. Av dette foreslås 10 mill. kroner til Norges geologiske undersøkelse (NGU) på kap. 905, post 21 til økt kartlegging av kritiske mineraler, jf. omtale nedenfor. Videre foreslås 5 mill. kroner til Forskningsrådet på kap. 920, post 50 og 5 mill. kroner til andre tiltak på kap. 900, post 21. De foreslåtte bevilgningsøkningene kommer i tillegg til aktiviteten som gjennomføres innenfor gjeldende bevilgninger for 2023, herunder økningen på 10 mill. kroner sammenlignet med 2022 til kartlegging av mineralressurser og tilgjengeliggjøring av informasjon.</w:t>
      </w:r>
    </w:p>
    <w:p w14:paraId="3F5063E1" w14:textId="77777777" w:rsidR="00EE2529" w:rsidRPr="00C81B84" w:rsidRDefault="00AD5E1E" w:rsidP="00C81B84">
      <w:r w:rsidRPr="00C81B84">
        <w:t xml:space="preserve">Gode geologiske datasett er en forutsetning for at Norge kan tiltrekke seg private lete- og undersøkelsesselskaper og at disse kan </w:t>
      </w:r>
      <w:proofErr w:type="spellStart"/>
      <w:r w:rsidRPr="00C81B84">
        <w:t>målrette</w:t>
      </w:r>
      <w:proofErr w:type="spellEnd"/>
      <w:r w:rsidRPr="00C81B84">
        <w:t xml:space="preserve"> sine undersøkelser. For å legge bedre til rette for økt lete- og undersøkelsesaktivitet foreslås det en ettårig økning på 10 mill. kroner til NGU, og at dette rettes særlig mot kritiske mineraler.</w:t>
      </w:r>
    </w:p>
    <w:p w14:paraId="0A14819D" w14:textId="77777777" w:rsidR="00EE2529" w:rsidRPr="00C81B84" w:rsidRDefault="00AD5E1E" w:rsidP="00C81B84">
      <w:r w:rsidRPr="00C81B84">
        <w:t>Videre foreslås bevilgningen økt med 1,4 mill. kroner som følge av den ekstraordinære lønns- og prisjusteringen av budsjettet, jf. nærmere omtale i avsnitt 3.1, og med 0,5 mill. kroner som følge av den midlertidig økte arbeidsgiveravgiften på inntekt over 750 000 kroner, jf. nærmere omtale i avsnitt 3.2.</w:t>
      </w:r>
    </w:p>
    <w:p w14:paraId="4FBD1377" w14:textId="77777777" w:rsidR="00EE2529" w:rsidRPr="00C81B84" w:rsidRDefault="00AD5E1E" w:rsidP="00C81B84">
      <w:r w:rsidRPr="00C81B84">
        <w:t>Samlet foreslås bevilgningen økt med 12,0 mill. kroner.</w:t>
      </w:r>
    </w:p>
    <w:p w14:paraId="23A0953F" w14:textId="77777777" w:rsidR="00EE2529" w:rsidRPr="00C81B84" w:rsidRDefault="00AD5E1E" w:rsidP="00C81B84">
      <w:pPr>
        <w:pStyle w:val="b-budkaptit"/>
      </w:pPr>
      <w:r w:rsidRPr="00C81B84">
        <w:t>Kap. 906 Direktoratet for mineralforvaltning med Bergmesteren for Svalbard</w:t>
      </w:r>
    </w:p>
    <w:p w14:paraId="628A63A2" w14:textId="77777777" w:rsidR="00EE2529" w:rsidRPr="00C81B84" w:rsidRDefault="00AD5E1E" w:rsidP="00C81B84">
      <w:pPr>
        <w:pStyle w:val="b-post"/>
      </w:pPr>
      <w:r w:rsidRPr="00C81B84">
        <w:t>Post 32 Miljøtiltak Folldal, kan overføres</w:t>
      </w:r>
    </w:p>
    <w:p w14:paraId="721D1E35" w14:textId="77777777" w:rsidR="00EE2529" w:rsidRPr="00C81B84" w:rsidRDefault="00AD5E1E" w:rsidP="00C81B84">
      <w:r w:rsidRPr="00C81B84">
        <w:t>Bevilgningen skal dekke utgifter til bygg, anlegg, materiell og særskilte tiltak hvor utbetalingstakten kan være usikker. Det foreslås derfor at posten tilføyes stikkordet «kan overføres».</w:t>
      </w:r>
    </w:p>
    <w:p w14:paraId="621CC7B8" w14:textId="77777777" w:rsidR="00EE2529" w:rsidRPr="00C81B84" w:rsidRDefault="00AD5E1E" w:rsidP="00C81B84">
      <w:r w:rsidRPr="00C81B84">
        <w:t>Bevilgningen foreslås økt med 549 000 kroner som følge av den ekstraordinære lønns- og prisjusteringen av budsjettet, jf. nærmere omtale i avsnitt 3.1.</w:t>
      </w:r>
    </w:p>
    <w:p w14:paraId="0526D06A" w14:textId="77777777" w:rsidR="00EE2529" w:rsidRPr="00C81B84" w:rsidRDefault="00AD5E1E" w:rsidP="00C81B84">
      <w:pPr>
        <w:pStyle w:val="b-budkaptit"/>
      </w:pPr>
      <w:r w:rsidRPr="00C81B84">
        <w:t>Kap. 907 Norsk nukleær dekommisjonering</w:t>
      </w:r>
    </w:p>
    <w:p w14:paraId="3D161B92" w14:textId="77777777" w:rsidR="00EE2529" w:rsidRPr="00C81B84" w:rsidRDefault="00AD5E1E" w:rsidP="00C81B84">
      <w:pPr>
        <w:pStyle w:val="b-post"/>
      </w:pPr>
      <w:r w:rsidRPr="00C81B84">
        <w:t>Post 21 Spesielle driftsutgifter, kan overføres</w:t>
      </w:r>
    </w:p>
    <w:p w14:paraId="142C7833" w14:textId="77777777" w:rsidR="00EE2529" w:rsidRPr="00C81B84" w:rsidRDefault="00AD5E1E" w:rsidP="00C81B84">
      <w:r w:rsidRPr="00C81B84">
        <w:t>Det er bevilget 395 mill. kroner på posten i Saldert budsjett 2023. I tillegg kommer overførte midler fra 2022 på 157,9 mill. kroner. Norsk nukleær dekommisjonering (NND) har i samarbeid med Institutt for energiteknikk (IFE) gjennomgått prosjektporteføljen på nytt, og vurdert at igangsetting og fremdrift i prosjektene må forskyves. Dette skyldes blant annet at det er behov for å gjøre alternativvurderinger, utredninger og sikkerhetsvurderinger for å følge opp krav fra Direktoratet for strålevern og atomsikkerhet og statens prosjektmodell. I tillegg tar blant annet plan- og reguleringsprosesser i vertskommunene lenger tid enn forutsatt. NND anslår nå det samlede behovet for midler i 2023 til om lag 500 mill. kroner. Det foreslås derfor at bevilgningen reduseres med 52,9 mill. kroner.</w:t>
      </w:r>
    </w:p>
    <w:p w14:paraId="090BECEF" w14:textId="77777777" w:rsidR="00EE2529" w:rsidRPr="00C81B84" w:rsidRDefault="00AD5E1E" w:rsidP="00C81B84">
      <w:r w:rsidRPr="00C81B84">
        <w:t>Det er en bestillingsfullmakt knyttet til posten, som blant annet gjelder inngåelse av kontrakter for håndtering av brukt brensel og infrastrukturtiltak på Kjeller og i Halden. Som følge av oppdatert fremdriftsplan foreslås bestillingsfullmakten redusert fra 450 til 365 mill. kroner, jf. forslag til romertallsvedtak.</w:t>
      </w:r>
    </w:p>
    <w:p w14:paraId="298D4D57" w14:textId="77777777" w:rsidR="00EE2529" w:rsidRPr="00C81B84" w:rsidRDefault="00AD5E1E" w:rsidP="00C81B84">
      <w:r w:rsidRPr="00C81B84">
        <w:t xml:space="preserve">En viktig del av </w:t>
      </w:r>
      <w:proofErr w:type="spellStart"/>
      <w:r w:rsidRPr="00C81B84">
        <w:t>NNDs</w:t>
      </w:r>
      <w:proofErr w:type="spellEnd"/>
      <w:r w:rsidRPr="00C81B84">
        <w:t xml:space="preserve"> oppdrag er å sørge for god kommunikasjon rundt tiltakene som planlegges og iverksettes. For å få til dette er det viktig å bygge opp kompetanse og etablere et godt samarbeid mellom NND og nåværende og </w:t>
      </w:r>
      <w:proofErr w:type="gramStart"/>
      <w:r w:rsidRPr="00C81B84">
        <w:t>potensielle</w:t>
      </w:r>
      <w:proofErr w:type="gramEnd"/>
      <w:r w:rsidRPr="00C81B84">
        <w:t xml:space="preserve"> vertskommuner. I tillegg er det viktig å bidra til kunnskapsoverføring og god dialog med organisasjoner som arbeider innenfor området. NND har frem til nå finansiert tredjeparts kostnader over kap. 907, post 21. Det foreslås nå å opprette to nye tilskuddsposter, post 60 Tilskudd til kommuner og post 70 Tilskudd til organisasjoner, og overføre til sammen 5,5 mill. kroner til de to nye postene.</w:t>
      </w:r>
    </w:p>
    <w:p w14:paraId="2CDCC525" w14:textId="77777777" w:rsidR="00EE2529" w:rsidRPr="00C81B84" w:rsidRDefault="00AD5E1E" w:rsidP="00C81B84">
      <w:r w:rsidRPr="00C81B84">
        <w:t>Videre foreslås bevilgningen økt med 8,4 mill. kroner som følge av den ekstraordinære lønns- og prisjusteringen av budsjettet, jf. nærmere omtale i avsnitt 3.1.</w:t>
      </w:r>
    </w:p>
    <w:p w14:paraId="2C83DB4F" w14:textId="77777777" w:rsidR="00EE2529" w:rsidRPr="00C81B84" w:rsidRDefault="00AD5E1E" w:rsidP="00C81B84">
      <w:r w:rsidRPr="00C81B84">
        <w:t>Samlet foreslås bevilgningen redusert med 50 mill. kroner.</w:t>
      </w:r>
    </w:p>
    <w:p w14:paraId="59812862" w14:textId="77777777" w:rsidR="00EE2529" w:rsidRPr="00C81B84" w:rsidRDefault="00AD5E1E" w:rsidP="00C81B84">
      <w:pPr>
        <w:pStyle w:val="b-post"/>
      </w:pPr>
      <w:r w:rsidRPr="00C81B84">
        <w:t xml:space="preserve">Post 30 Opprydding </w:t>
      </w:r>
      <w:proofErr w:type="spellStart"/>
      <w:r w:rsidRPr="00C81B84">
        <w:t>Søve</w:t>
      </w:r>
      <w:proofErr w:type="spellEnd"/>
    </w:p>
    <w:p w14:paraId="4AF72AC4" w14:textId="77777777" w:rsidR="00EE2529" w:rsidRPr="00C81B84" w:rsidRDefault="00AD5E1E" w:rsidP="00C81B84">
      <w:r w:rsidRPr="00C81B84">
        <w:t xml:space="preserve">Direktoratet for strålevern og atomsikkerhet har pålagt staten v/Nærings- og fiskeridepartementet å rydde opp radioaktivt avfall etter gruvevirksomheten til AS Norsk Bergverk ved </w:t>
      </w:r>
      <w:proofErr w:type="spellStart"/>
      <w:r w:rsidRPr="00C81B84">
        <w:t>Søve</w:t>
      </w:r>
      <w:proofErr w:type="spellEnd"/>
      <w:r w:rsidRPr="00C81B84">
        <w:t xml:space="preserve"> gruver i Telemark. Fra 1. januar 2020 er Nærings- og fiskeridepartementets fagetat, Norsk nukleær dekommisjonering, gitt i oppdrag å stå for oppryddingen. Det har vært flere forskyvninger i anbudskonkurransen som følge av tidligere innklaget og avlyst anbudskonkurranse med tilhørende juridisk oppfølging. Oppdatert plan tilsier oppstart i andre halvår 2023. Det er gjennomført ekstern gjennomgang av anbudsgrunnlaget for å sørge for gjennomføring i henhold til plan. I Saldert budsjett 2023 er det bevilget 41,5 mill. kroner til oppryddingen. Med oppdatert fremdriftsplan kan bevilgningen reduseres med 31,5 mill. kroner.</w:t>
      </w:r>
    </w:p>
    <w:p w14:paraId="07308204" w14:textId="77777777" w:rsidR="00EE2529" w:rsidRPr="00C81B84" w:rsidRDefault="00AD5E1E" w:rsidP="00C81B84">
      <w:r w:rsidRPr="00C81B84">
        <w:t>Videre foreslås bevilgningen økt med 1,4 mill. kroner som følge av den ekstraordinære lønns- og prisjusteringen av budsjettet, jf. nærmere omtale i avsnitt 3.1.</w:t>
      </w:r>
    </w:p>
    <w:p w14:paraId="6AF87AA3" w14:textId="77777777" w:rsidR="00EE2529" w:rsidRPr="00C81B84" w:rsidRDefault="00AD5E1E" w:rsidP="00C81B84">
      <w:r w:rsidRPr="00C81B84">
        <w:t>Samlet foreslås bevilgingen redusert med 30,1 mill. kroner.</w:t>
      </w:r>
    </w:p>
    <w:p w14:paraId="5985BF57" w14:textId="77777777" w:rsidR="00EE2529" w:rsidRPr="00C81B84" w:rsidRDefault="00AD5E1E" w:rsidP="00C81B84">
      <w:r w:rsidRPr="00C81B84">
        <w:t>Det er knyttet en bestillingsfullmakt til posten på 150 mill. kroner for å ta høyde for signering av kontrakter i forbindelse med oppryddingen. På grunn av forsinkelsene i anbudskonkurransen, vil signering av avtaler måtte skyves ut i tid, jf. omtale over. Det forventes inngåelse av endelig entreprisekontrakt først etter 2023 og bestillingsfullmakten foreslås derfor redusert med 120 mill. kroner, til 30 mill. kroner, jf. forslag til romertallsvedtak.</w:t>
      </w:r>
    </w:p>
    <w:p w14:paraId="7B0A5DD2" w14:textId="77777777" w:rsidR="00EE2529" w:rsidRPr="00C81B84" w:rsidRDefault="00AD5E1E" w:rsidP="00C81B84">
      <w:pPr>
        <w:pStyle w:val="b-post"/>
      </w:pPr>
      <w:r w:rsidRPr="00C81B84">
        <w:t>Post 60 (Ny) Tilskudd til kommuner</w:t>
      </w:r>
    </w:p>
    <w:p w14:paraId="57BE2CBC" w14:textId="77777777" w:rsidR="00EE2529" w:rsidRPr="00C81B84" w:rsidRDefault="00AD5E1E" w:rsidP="00C81B84">
      <w:r w:rsidRPr="00C81B84">
        <w:t>Det vises til omtale under kap. 907, post 21. Det foreslås å opprette en tilskuddsordning, forvaltet av Norsk nukleær dekommisjonering, for kommuner som enten har eller kan få atomanlegg. Målet er å bidra til å gi kommunene forutsetninger til å ivareta de forskjellige roller som følger av å være en vertskommune for atomanlegg, og bygge opp kompetanse innen fagfelt som dekommisjonering, bygging av atomanlegg og håndtering av atomavfall. Det foreslås bevilget 4 mill. kroner. For å bidra til langsiktighet i arbeidet er det ønskelig å kunne gi flerårige tilsagn. Det foreslås derfor en tilsagnsfullmakt på 8 mill. kroner knyttet til ordningen, jf. forslag til romertallsvedtak.</w:t>
      </w:r>
    </w:p>
    <w:p w14:paraId="35C7146B" w14:textId="77777777" w:rsidR="00EE2529" w:rsidRPr="00C81B84" w:rsidRDefault="00AD5E1E" w:rsidP="00C81B84">
      <w:pPr>
        <w:pStyle w:val="b-post"/>
      </w:pPr>
      <w:r w:rsidRPr="00C81B84">
        <w:t>Post 70 (Ny) Tilskudd til organisasjoner</w:t>
      </w:r>
    </w:p>
    <w:p w14:paraId="31672AD5" w14:textId="77777777" w:rsidR="00EE2529" w:rsidRPr="00C81B84" w:rsidRDefault="00AD5E1E" w:rsidP="00C81B84">
      <w:r w:rsidRPr="00C81B84">
        <w:t>Det vises til omtale under kap. 907, post 21. Det foreslås å opprette en tilskuddsordning for organisasjoner, forvaltet av Norsk nukleær dekommisjonering, for å bidra til kunnskapsoverføring og god dialog med organisasjoner som arbeider innenfor opprydningsarbeidet. Det foreslås bevilget 1,5 mill. kroner. For å bidra til langsiktighet i arbeidet er det ønskelig å kunne gi flerårige tilsagn. Det foreslås derfor en tilsagnsfullmakt på 3 mill. kroner knyttet til ordningen, jf. forslag til romertallsvedtak.</w:t>
      </w:r>
    </w:p>
    <w:p w14:paraId="5DE2FEAD" w14:textId="77777777" w:rsidR="00EE2529" w:rsidRPr="00C81B84" w:rsidRDefault="00AD5E1E" w:rsidP="00C81B84">
      <w:pPr>
        <w:pStyle w:val="b-budkaptit"/>
      </w:pPr>
      <w:r w:rsidRPr="00C81B84">
        <w:t>Kap. 908 Institutt for energiteknikk</w:t>
      </w:r>
    </w:p>
    <w:p w14:paraId="68510FC2" w14:textId="77777777" w:rsidR="00EE2529" w:rsidRPr="00C81B84" w:rsidRDefault="00AD5E1E" w:rsidP="00C81B84">
      <w:pPr>
        <w:pStyle w:val="b-post"/>
      </w:pPr>
      <w:r w:rsidRPr="00C81B84">
        <w:t>Post 70 Tilskudd til drift av atomanlegg</w:t>
      </w:r>
    </w:p>
    <w:p w14:paraId="08D66850" w14:textId="77777777" w:rsidR="00EE2529" w:rsidRPr="00C81B84" w:rsidRDefault="00AD5E1E" w:rsidP="00C81B84">
      <w:r w:rsidRPr="00C81B84">
        <w:t xml:space="preserve">Det er behov for økt kapasitet og kompetanse i Institutt for energiteknikk (IFE) for å følge opp pålegg og vilkår fra Direktoratet for strålevern og atomsikkerhet. På grunn av utsatt overføring av de nukleære anleggene fra IFE til staten v/Norsk nukleær dekommisjonering er det også behov for nyrekruttering for å sikre kompetanseoverføring fra eldre medarbeidere med kritisk kompetanse. Videre er det behov for å øke den sikringsfaglige kompetansen. Samlet er det behov for seks nye stillinger i løpet av 2023. Halvårseffekten for disse stillingene er anslått til 4,8 mill. kroner. IFE hadde i 2022 et </w:t>
      </w:r>
      <w:proofErr w:type="spellStart"/>
      <w:r w:rsidRPr="00C81B84">
        <w:t>mindreforbruk</w:t>
      </w:r>
      <w:proofErr w:type="spellEnd"/>
      <w:r w:rsidRPr="00C81B84">
        <w:t xml:space="preserve"> på 3,8 mill. kroner. Når det tas hensyn til dette, er netto behov for økt bevilgning 1 mill. kroner.</w:t>
      </w:r>
    </w:p>
    <w:p w14:paraId="246C6895" w14:textId="77777777" w:rsidR="00EE2529" w:rsidRPr="00C81B84" w:rsidRDefault="00AD5E1E" w:rsidP="00C81B84">
      <w:r w:rsidRPr="00C81B84">
        <w:t>Videre foreslås bevilgningen økt med 7,7 mill. kroner som følge av den ekstraordinære lønns- og prisjusteringen av budsjettet, jf. nærmere omtale i avsnitt 3.1.</w:t>
      </w:r>
    </w:p>
    <w:p w14:paraId="6DF4D359" w14:textId="77777777" w:rsidR="00EE2529" w:rsidRPr="00C81B84" w:rsidRDefault="00AD5E1E" w:rsidP="00C81B84">
      <w:r w:rsidRPr="00C81B84">
        <w:t>Samlet foreslås bevilgningen økt med 8,7 mill. kroner.</w:t>
      </w:r>
    </w:p>
    <w:p w14:paraId="645CF883" w14:textId="77777777" w:rsidR="00EE2529" w:rsidRPr="00C81B84" w:rsidRDefault="00AD5E1E" w:rsidP="00C81B84">
      <w:pPr>
        <w:pStyle w:val="b-post"/>
      </w:pPr>
      <w:r w:rsidRPr="00C81B84">
        <w:t>Post 71 Tilskudd til sikring av atomanlegg</w:t>
      </w:r>
    </w:p>
    <w:p w14:paraId="5DB6AB1B" w14:textId="77777777" w:rsidR="00EE2529" w:rsidRPr="00C81B84" w:rsidRDefault="00AD5E1E" w:rsidP="00C81B84">
      <w:r w:rsidRPr="00C81B84">
        <w:t>Tilskuddet finansierer oppgradering av sikringsnivået ved Institutt for energiteknikks (IFEs) nukleære anlegg i tråd med de pålegg som er gitt av Direktoratet for strålevern og atomsikkerhet, oppfølging relatert til sikkerhetsloven og Nærings- og fiskeridepartementets vedtak fra 2021 knyttet til klassifisering av IFEs skjermingsverdige objekter.</w:t>
      </w:r>
    </w:p>
    <w:p w14:paraId="43CF0BC4" w14:textId="77777777" w:rsidR="00EE2529" w:rsidRPr="00C81B84" w:rsidRDefault="00AD5E1E" w:rsidP="00C81B84">
      <w:r w:rsidRPr="00C81B84">
        <w:t xml:space="preserve">Bevilgningen for 2023 er 19 mill. kroner. Inkludert </w:t>
      </w:r>
      <w:proofErr w:type="spellStart"/>
      <w:r w:rsidRPr="00C81B84">
        <w:t>mindreforbruk</w:t>
      </w:r>
      <w:proofErr w:type="spellEnd"/>
      <w:r w:rsidRPr="00C81B84">
        <w:t xml:space="preserve"> i 2022 disponerer IFE 36,1 mill. kroner til sikringstiltak i 2023. IFE anslår at hele beløpet vil bli brukt til planlagte sikringstiltak og risiko- og sårbarhetsanalyser for de konsesjonsbelagte anleggene på Kjeller, i Halden og Statsbyggs anlegg for lagring av lav- og mellomaktivt radioaktivt avfall (KLDRA) i Aurskog-Høland. Risikoanalysene dekker imidlertid ikke behovet for en fullverdig analyse innen digital sikkerhet. Det er også behov for tiltak til IKT-sikkerhet ut over det som er lagt til grunn i saldert budsjett. Som følge av dette foreslås bevilgningen økt med 8 mill. kroner.</w:t>
      </w:r>
    </w:p>
    <w:p w14:paraId="790339B0" w14:textId="77777777" w:rsidR="00EE2529" w:rsidRPr="00C81B84" w:rsidRDefault="00AD5E1E" w:rsidP="00C81B84">
      <w:r w:rsidRPr="00C81B84">
        <w:t>Videre foreslås bevilgningen økt med 406 000 kroner som følge av den ekstraordinære lønns- og prisjusteringen av budsjettet, jf. nærmere omtale i avsnitt 3.1.</w:t>
      </w:r>
    </w:p>
    <w:p w14:paraId="0BC90CD4" w14:textId="77777777" w:rsidR="00EE2529" w:rsidRPr="00C81B84" w:rsidRDefault="00AD5E1E" w:rsidP="00C81B84">
      <w:r w:rsidRPr="00C81B84">
        <w:t>Samlet foreslås bevilgningen økt med 8,4 mill. kroner.</w:t>
      </w:r>
    </w:p>
    <w:p w14:paraId="3AFDC61B" w14:textId="77777777" w:rsidR="00EE2529" w:rsidRPr="00C81B84" w:rsidRDefault="00AD5E1E" w:rsidP="00C81B84">
      <w:pPr>
        <w:pStyle w:val="b-post"/>
      </w:pPr>
      <w:r w:rsidRPr="00C81B84">
        <w:t>Post 72 Lån til flytting av laboratorier og infrastruktur</w:t>
      </w:r>
    </w:p>
    <w:p w14:paraId="34A5D047" w14:textId="77777777" w:rsidR="00EE2529" w:rsidRPr="00C81B84" w:rsidRDefault="00AD5E1E" w:rsidP="00C81B84">
      <w:r w:rsidRPr="00C81B84">
        <w:t>Det er lagt opp til at de nukleære anleggene skal overføres fra Institutt for energiteknikk (IFE) til staten v/Norsk nukleær dekommisjonering (NND). Dette innebærer at IFE må flytte en rekke laboratorier og IKT-infrastruktur knyttet til sin øvrige virksomhet, ut av området som skal overføres til NND. For å sørge for fremdrift i oppryddingsarbeidet har IFE blitt gitt et lån for å finansiere flyttingen. Fremdriften i flytteprosjektet har vært lavere enn det som ble lagt til grunn i budsjettet for 2023. Oppdatert anslag fra IFE tilsier at bevilgningen kan reduseres med 45 mill. kroner for 2023. Videre foreslås bevilgningen økt med 1,4 mill. kroner som følge av den ekstraordinære lønns- og prisjusteringen av budsjettet, jf. nærmere omtale i avsnitt 3.1.</w:t>
      </w:r>
    </w:p>
    <w:p w14:paraId="5833FECC" w14:textId="77777777" w:rsidR="00EE2529" w:rsidRPr="00C81B84" w:rsidRDefault="00AD5E1E" w:rsidP="00C81B84">
      <w:r w:rsidRPr="00C81B84">
        <w:t>Samlet foreslås bevilgningen redusert med 43,6 mill. kroner.</w:t>
      </w:r>
    </w:p>
    <w:p w14:paraId="5DC2AB21" w14:textId="77777777" w:rsidR="00EE2529" w:rsidRPr="00C81B84" w:rsidRDefault="00AD5E1E" w:rsidP="00C81B84">
      <w:pPr>
        <w:pStyle w:val="b-budkaptit"/>
      </w:pPr>
      <w:r w:rsidRPr="00C81B84">
        <w:t>Kap. 909 Tiltak for sysselsetting av sjøfolk</w:t>
      </w:r>
    </w:p>
    <w:p w14:paraId="102BF4B9" w14:textId="77777777" w:rsidR="00EE2529" w:rsidRPr="00C81B84" w:rsidRDefault="00AD5E1E" w:rsidP="00C81B84">
      <w:pPr>
        <w:pStyle w:val="b-post"/>
      </w:pPr>
      <w:r w:rsidRPr="00C81B84">
        <w:t>Post 73 Tilskudd til sysselsetting av sjøfolk, overslagsbevilgning</w:t>
      </w:r>
    </w:p>
    <w:p w14:paraId="0158079F" w14:textId="77777777" w:rsidR="00EE2529" w:rsidRPr="00C81B84" w:rsidRDefault="00AD5E1E" w:rsidP="00C81B84">
      <w:r w:rsidRPr="00C81B84">
        <w:t xml:space="preserve">I tilskuddsordningen for sysselsetting av sjøfolk kan rederier søke om tilskudd på grunnlag av innbetalt inntektsskatt, trygdeavgift og arbeidsgiveravgift for </w:t>
      </w:r>
      <w:proofErr w:type="spellStart"/>
      <w:r w:rsidRPr="00C81B84">
        <w:t>tilskuddsberettigede</w:t>
      </w:r>
      <w:proofErr w:type="spellEnd"/>
      <w:r w:rsidRPr="00C81B84">
        <w:t xml:space="preserve"> sjøfolk på skip registrert i Norsk ordinært skipsregister (NOR) og Norsk internasjonalt skipsregister (NIS). Ordningen er rettighetsbasert og regelstyrt. Antallet </w:t>
      </w:r>
      <w:proofErr w:type="spellStart"/>
      <w:r w:rsidRPr="00C81B84">
        <w:t>tilskuddsberettigede</w:t>
      </w:r>
      <w:proofErr w:type="spellEnd"/>
      <w:r w:rsidRPr="00C81B84">
        <w:t xml:space="preserve"> sjøfolk, og lønnsnivået blant sjøfolkene omfattet av ordningen, har økt mer enn det som lå til grunn i Saldert budsjett 2023. Bevilgningen foreslås økt med 155 mill. kroner.</w:t>
      </w:r>
    </w:p>
    <w:p w14:paraId="29290AE5" w14:textId="77777777" w:rsidR="00EE2529" w:rsidRPr="00C81B84" w:rsidRDefault="00AD5E1E" w:rsidP="00C81B84">
      <w:pPr>
        <w:pStyle w:val="b-budkaptit"/>
      </w:pPr>
      <w:r w:rsidRPr="00C81B84">
        <w:t>Kap. 911 Konkurransetilsynet</w:t>
      </w:r>
    </w:p>
    <w:p w14:paraId="2693CC82" w14:textId="77777777" w:rsidR="00EE2529" w:rsidRPr="00C81B84" w:rsidRDefault="00AD5E1E" w:rsidP="00C81B84">
      <w:pPr>
        <w:pStyle w:val="b-post"/>
      </w:pPr>
      <w:r w:rsidRPr="00C81B84">
        <w:t>Post 01 Driftsutgifter</w:t>
      </w:r>
    </w:p>
    <w:p w14:paraId="0F1969FD" w14:textId="77777777" w:rsidR="00EE2529" w:rsidRPr="00C81B84" w:rsidRDefault="00AD5E1E" w:rsidP="00C81B84">
      <w:r w:rsidRPr="00C81B84">
        <w:t>Arbeidet med konkurranseforholdene i dagligvarebransjen har vært et prioritert område for Konkurransetilsynet over flere år, og vil også være det i 2023. Den 12. januar 2023 ble tre nye tiltak på dagligvareområdet varslet, herunder undersøkelser av prisdannelse, lønnsomhet og marginer i dagligvarebransjen. Undersøkelsene skal gjennomføres av Konkurransetilsynet i løpet av 2023. Det foreslås på den bakgrunn å øke bevilgningen på kap. 911, post 01 med 3 mill. kroner, mot en tilsvarende reduksjon i bevilgningen på kap. 900, post 21.</w:t>
      </w:r>
    </w:p>
    <w:p w14:paraId="5D03C711" w14:textId="77777777" w:rsidR="00EE2529" w:rsidRPr="00C81B84" w:rsidRDefault="00AD5E1E" w:rsidP="00C81B84">
      <w:r w:rsidRPr="00C81B84">
        <w:t>Videre foreslås bevilgningen økt med 670 000 kroner som følge av den ekstraordinære lønns- og prisjusteringen av budsjettet, jf. nærmere omtale i avsnitt 3.1 og med 610 000 kroner som følge av den midlertidig økte arbeidsgiveravgiften på inntekt over 750 000 kroner, jf. nærmere omtale i avsnitt 3.2.</w:t>
      </w:r>
    </w:p>
    <w:p w14:paraId="74F8C98D" w14:textId="77777777" w:rsidR="00EE2529" w:rsidRPr="00C81B84" w:rsidRDefault="00AD5E1E" w:rsidP="00C81B84">
      <w:r w:rsidRPr="00C81B84">
        <w:t>Samlet foreslås bevilgningen økt med 4,3 mill. kroner.</w:t>
      </w:r>
    </w:p>
    <w:p w14:paraId="07591DD0" w14:textId="77777777" w:rsidR="00EE2529" w:rsidRPr="00C81B84" w:rsidRDefault="00AD5E1E" w:rsidP="00C81B84">
      <w:pPr>
        <w:pStyle w:val="b-budkaptit"/>
      </w:pPr>
      <w:r w:rsidRPr="00C81B84">
        <w:t>Kap. 912 Klagenemndssekretariatet</w:t>
      </w:r>
    </w:p>
    <w:p w14:paraId="00D96425" w14:textId="77777777" w:rsidR="00EE2529" w:rsidRPr="00C81B84" w:rsidRDefault="00AD5E1E" w:rsidP="00C81B84">
      <w:pPr>
        <w:pStyle w:val="b-post"/>
      </w:pPr>
      <w:r w:rsidRPr="00C81B84">
        <w:t>Post 21 (Ny) Spesielle driftsutgifter</w:t>
      </w:r>
    </w:p>
    <w:p w14:paraId="2EE3A008" w14:textId="77777777" w:rsidR="00EE2529" w:rsidRPr="00C81B84" w:rsidRDefault="00AD5E1E" w:rsidP="00C81B84">
      <w:r w:rsidRPr="00C81B84">
        <w:t>En av Klagenemndssekretariatets tilknyttede nemnder, Energiklagenemnda, har vedtatt omgjøring av et vedtak fattet i Reguleringsmyndigheten for energi (RME). Energiklagenemnda har videre fattet vedtak om at den klagende part skal få dekket sine saksomkostninger. Etter forvaltningsloven § 36, tredje ledd, er det organet som treffer avgjørelse om omgjøring som står ansvarlig for dekning av kostnadene. Det foreslås bevilget 565 000 kroner.</w:t>
      </w:r>
    </w:p>
    <w:p w14:paraId="6D7F1C69" w14:textId="77777777" w:rsidR="00EE2529" w:rsidRPr="00C81B84" w:rsidRDefault="00AD5E1E" w:rsidP="00C81B84">
      <w:pPr>
        <w:pStyle w:val="avsnitt-undertittel"/>
      </w:pPr>
      <w:r w:rsidRPr="00C81B84">
        <w:t>Overskridelsesfullmakt</w:t>
      </w:r>
    </w:p>
    <w:p w14:paraId="4071D4C1" w14:textId="77777777" w:rsidR="00EE2529" w:rsidRPr="00C81B84" w:rsidRDefault="00AD5E1E" w:rsidP="00C81B84">
      <w:r w:rsidRPr="00C81B84">
        <w:t>Når et forvaltningsvedtak endres til gunst for en part, skal parten tilkjennes dekning for vesentlige kostnader som har vært nødvendige for å få endret vedtaket, jf. forvaltningsloven § 36, første ledd. Ifølge forvaltningsloven § 36, tredje ledd, er organet som treffer avgjørelsen ansvarlig for å dekke kostnadene. Klagenemndssekretariatet (KNSE) sitt budsjett er ikke dimensjonert for å dekke slike saksomkostningskrav, og det kan heller ikke anses som en ordinær driftsutgift.</w:t>
      </w:r>
    </w:p>
    <w:p w14:paraId="69FBC1DC" w14:textId="77777777" w:rsidR="00EE2529" w:rsidRPr="00C81B84" w:rsidRDefault="00AD5E1E" w:rsidP="00C81B84">
      <w:r w:rsidRPr="00C81B84">
        <w:t xml:space="preserve">Det er behov for en mer varig løsning for å dekke lignende saksomkostningskrav overfor KNSE sine nemnder, som gir etaten økt forutsigbarhet. Det foreslås på den bakgrunn en fullmakt til å overskride bevilgningen for å dekke eventuelle saksomkostninger knyttet til endring av påklagde vedtak til fordel for en part i </w:t>
      </w:r>
      <w:proofErr w:type="gramStart"/>
      <w:r w:rsidRPr="00C81B84">
        <w:t>medhold av</w:t>
      </w:r>
      <w:proofErr w:type="gramEnd"/>
      <w:r w:rsidRPr="00C81B84">
        <w:t xml:space="preserve"> forvaltningsloven § 36, i saker som behandles av klagenemndene som Klagenemndssekretariatet betjener, jf. forslag til romertallsvedtak.</w:t>
      </w:r>
    </w:p>
    <w:p w14:paraId="7A48F547" w14:textId="77777777" w:rsidR="00EE2529" w:rsidRPr="00C81B84" w:rsidRDefault="00AD5E1E" w:rsidP="00C81B84">
      <w:pPr>
        <w:pStyle w:val="b-budkaptit"/>
      </w:pPr>
      <w:r w:rsidRPr="00C81B84">
        <w:t>Kap. 3912 Klagenemndssekretariatet</w:t>
      </w:r>
    </w:p>
    <w:p w14:paraId="5BF69542" w14:textId="77777777" w:rsidR="00EE2529" w:rsidRPr="00C81B84" w:rsidRDefault="00AD5E1E" w:rsidP="00C81B84">
      <w:pPr>
        <w:pStyle w:val="b-post"/>
      </w:pPr>
      <w:r w:rsidRPr="00C81B84">
        <w:t>Post 01 Klagegebyr</w:t>
      </w:r>
    </w:p>
    <w:p w14:paraId="1DC8F78B" w14:textId="77777777" w:rsidR="00EE2529" w:rsidRPr="00C81B84" w:rsidRDefault="00AD5E1E" w:rsidP="00C81B84">
      <w:r w:rsidRPr="00C81B84">
        <w:t>Posten gjelder klagegebyr for Klagenemnda for offentlige anskaffelser (KOFA). I løpet av de siste seks årene har antallet rådgivende klagesaker falt, mens antallet klagesaker som gjelder ulovlige direkte anskaffelser har økt. Gebyrsatsen for rådgivende klagesaker er vesentlig høyere enn gebyrsatsen for klagesaker om ulovlige direkte anskaffelser. Videre har det blitt tilbakebetalt gebyr i flere saker de tre siste årene. Det forventes at denne trenden vil fortsette fremover, og at den vil medføre lavere inntekter på posten.</w:t>
      </w:r>
    </w:p>
    <w:p w14:paraId="41CD5EEC" w14:textId="77777777" w:rsidR="00EE2529" w:rsidRPr="00C81B84" w:rsidRDefault="00AD5E1E" w:rsidP="00C81B84">
      <w:r w:rsidRPr="00C81B84">
        <w:t>Bevilgningen foreslås redusert med 200 000 kroner.</w:t>
      </w:r>
    </w:p>
    <w:p w14:paraId="7EBF4BE3" w14:textId="77777777" w:rsidR="00EE2529" w:rsidRPr="00C81B84" w:rsidRDefault="00AD5E1E" w:rsidP="00C81B84">
      <w:pPr>
        <w:pStyle w:val="b-post"/>
      </w:pPr>
      <w:r w:rsidRPr="00C81B84">
        <w:t>Post 87 Overtredelsesgebyr</w:t>
      </w:r>
    </w:p>
    <w:p w14:paraId="0BCF4099" w14:textId="77777777" w:rsidR="00EE2529" w:rsidRPr="00C81B84" w:rsidRDefault="00AD5E1E" w:rsidP="00C81B84">
      <w:r w:rsidRPr="00C81B84">
        <w:t>I Saldert budsjett er det bevilget 100 000 kroner til overtredelsesgebyr for ulovlige direkteanskaffelser som ilegges av Klagenemnda for offentlige anskaffelser. Det har allerede blitt fakturert overtredelsesgebyrer ut over størrelsen på bevilgningen, og det er sannsynlig at det vil bli fakturert ytterligere overtredelsesgebyrer som vil bli innbetalt i løpet av året. Det er usikkerhet knyttet til størrelsen grunnet både antall og type saker.</w:t>
      </w:r>
    </w:p>
    <w:p w14:paraId="28EDEE3F" w14:textId="77777777" w:rsidR="00EE2529" w:rsidRPr="00C81B84" w:rsidRDefault="00AD5E1E" w:rsidP="00C81B84">
      <w:r w:rsidRPr="00C81B84">
        <w:t>Bevilgningen foreslås økt med 10 mill. kroner.</w:t>
      </w:r>
    </w:p>
    <w:p w14:paraId="4AD9B75C" w14:textId="77777777" w:rsidR="00EE2529" w:rsidRPr="00C81B84" w:rsidRDefault="00AD5E1E" w:rsidP="00C81B84">
      <w:pPr>
        <w:pStyle w:val="b-budkaptit"/>
      </w:pPr>
      <w:r w:rsidRPr="00C81B84">
        <w:t>Kap. 916 Kystverket</w:t>
      </w:r>
    </w:p>
    <w:p w14:paraId="1D5C2169" w14:textId="77777777" w:rsidR="00EE2529" w:rsidRPr="00C81B84" w:rsidRDefault="00AD5E1E" w:rsidP="00C81B84">
      <w:pPr>
        <w:pStyle w:val="b-post"/>
      </w:pPr>
      <w:r w:rsidRPr="00C81B84">
        <w:t>Post 01 Driftsutgifter, kan nyttes under post 45</w:t>
      </w:r>
    </w:p>
    <w:p w14:paraId="727A7C94" w14:textId="77777777" w:rsidR="00EE2529" w:rsidRPr="00C81B84" w:rsidRDefault="00AD5E1E" w:rsidP="00C81B84">
      <w:r w:rsidRPr="00C81B84">
        <w:t>Det foreslås at bevilgningen økes med 58,5 mill. kroner mot en tilsvarende økning på kap. 5574 Sektoravgifter under Nærings- og fiskeridepartementet, post 77 Sektoravgifter Kystverket. Endringen skyldes økt aktivitet i lostjenesten.</w:t>
      </w:r>
    </w:p>
    <w:p w14:paraId="600A25E3" w14:textId="77777777" w:rsidR="00EE2529" w:rsidRPr="00C81B84" w:rsidRDefault="00AD5E1E" w:rsidP="00C81B84">
      <w:r w:rsidRPr="00C81B84">
        <w:t xml:space="preserve">Det vises til omtale under kap. 922, post 71 om forlengelse av </w:t>
      </w:r>
      <w:proofErr w:type="spellStart"/>
      <w:r w:rsidRPr="00C81B84">
        <w:t>Radarsat</w:t>
      </w:r>
      <w:proofErr w:type="spellEnd"/>
      <w:r w:rsidRPr="00C81B84">
        <w:t>-avtalen. Kystverket er en av brukeretatene av satellittdata fra avtalen. Kystverkets driftsbevilgning foreslås redusert med 1,3 mill. kroner mot tilsvarende økning på kap. 922, post 71 til forlengelse av avtalen.</w:t>
      </w:r>
    </w:p>
    <w:p w14:paraId="005C5381" w14:textId="77777777" w:rsidR="00EE2529" w:rsidRPr="00C81B84" w:rsidRDefault="00AD5E1E" w:rsidP="00C81B84">
      <w:r w:rsidRPr="00C81B84">
        <w:t>Bevilgningen foreslås redusert med 0,5 mill. kroner mot tilsvarende økning på kap. 900 Nærings- og fiskeridepartementet, post 75 Tilskudd til særskilte prosjekter, jf. omtale under sistnevnte post.</w:t>
      </w:r>
    </w:p>
    <w:p w14:paraId="70FC2DC3" w14:textId="77777777" w:rsidR="00EE2529" w:rsidRPr="00C81B84" w:rsidRDefault="00AD5E1E" w:rsidP="00C81B84">
      <w:r w:rsidRPr="00C81B84">
        <w:t>Videre foreslås bevilgningen økt med 33,5 mill. kroner som følge av den ekstraordinære lønns- og prisjusteringen av budsjettet, jf. nærmere omtale i avsnitt 3.1, og økt med 11,1 mill. kroner til utgifter som følge av den midlertidig økte arbeidsgiveravgiften på inntekt over 750 000 kroner, jf. nærmere omtale i avsnitt 3.2.</w:t>
      </w:r>
    </w:p>
    <w:p w14:paraId="157490FF" w14:textId="77777777" w:rsidR="00EE2529" w:rsidRPr="00C81B84" w:rsidRDefault="00AD5E1E" w:rsidP="00C81B84">
      <w:r w:rsidRPr="00C81B84">
        <w:t>Samlet foreslås bevilgningen økt med 101,2 mill. kroner.</w:t>
      </w:r>
    </w:p>
    <w:p w14:paraId="33EB51F1" w14:textId="77777777" w:rsidR="00EE2529" w:rsidRPr="00C81B84" w:rsidRDefault="00AD5E1E" w:rsidP="00C81B84">
      <w:pPr>
        <w:pStyle w:val="b-post"/>
      </w:pPr>
      <w:r w:rsidRPr="00C81B84">
        <w:t>Post 30 Nyanlegg og større vedlikehold, kan overføres</w:t>
      </w:r>
    </w:p>
    <w:p w14:paraId="65B35314" w14:textId="77777777" w:rsidR="00EE2529" w:rsidRPr="00C81B84" w:rsidRDefault="00AD5E1E" w:rsidP="00C81B84">
      <w:r w:rsidRPr="00C81B84">
        <w:t xml:space="preserve">Ansvaret for fiskerihavner er tilbakeført fra fylkeskommunene til staten fra 1. januar 2023. Bevilgningen på posten foreslås derfor økt med 37,4 mill. kroner mot tilsvarende reduksjon under Kommunal- og </w:t>
      </w:r>
      <w:proofErr w:type="spellStart"/>
      <w:r w:rsidRPr="00C81B84">
        <w:t>distriktsdepartementets</w:t>
      </w:r>
      <w:proofErr w:type="spellEnd"/>
      <w:r w:rsidRPr="00C81B84">
        <w:t xml:space="preserve"> kap. 572 Rammetilskudd til fylkeskommuner, post 60 Innbyggertilskudd.</w:t>
      </w:r>
    </w:p>
    <w:p w14:paraId="2B871FE0" w14:textId="77777777" w:rsidR="00EE2529" w:rsidRPr="00C81B84" w:rsidRDefault="00AD5E1E" w:rsidP="00C81B84">
      <w:r w:rsidRPr="00C81B84">
        <w:t>På grunn av forsinkelser i enkelte av Kystverkets prosjekter, blant annet innseiling Borg, er det rom for å starte andre farvannsprosjekter i 2023 innenfor videreført ramme. Følgende farvannsutbedringer vil derfor startes opp i 2023:</w:t>
      </w:r>
    </w:p>
    <w:p w14:paraId="79DEA6A5" w14:textId="77777777" w:rsidR="00EE2529" w:rsidRPr="00C81B84" w:rsidRDefault="00AD5E1E" w:rsidP="00C81B84">
      <w:pPr>
        <w:pStyle w:val="Liste"/>
      </w:pPr>
      <w:r w:rsidRPr="00C81B84">
        <w:t>innseiling Mo i Rana i Rana kommune, Nordland – ferdigstilles i 2025</w:t>
      </w:r>
    </w:p>
    <w:p w14:paraId="6DABF2B6" w14:textId="77777777" w:rsidR="00EE2529" w:rsidRPr="00C81B84" w:rsidRDefault="00AD5E1E" w:rsidP="00C81B84">
      <w:pPr>
        <w:pStyle w:val="Liste"/>
      </w:pPr>
      <w:r w:rsidRPr="00C81B84">
        <w:t xml:space="preserve">utdyping </w:t>
      </w:r>
      <w:proofErr w:type="spellStart"/>
      <w:r w:rsidRPr="00C81B84">
        <w:t>Mortingbåen</w:t>
      </w:r>
      <w:proofErr w:type="spellEnd"/>
      <w:r w:rsidRPr="00C81B84">
        <w:t xml:space="preserve"> i Kinn kommune, </w:t>
      </w:r>
      <w:proofErr w:type="spellStart"/>
      <w:r w:rsidRPr="00C81B84">
        <w:t>Vestland</w:t>
      </w:r>
      <w:proofErr w:type="spellEnd"/>
      <w:r w:rsidRPr="00C81B84">
        <w:t xml:space="preserve"> – ferdigstilles i 2024</w:t>
      </w:r>
    </w:p>
    <w:p w14:paraId="788B2A2C" w14:textId="77777777" w:rsidR="00EE2529" w:rsidRPr="00C81B84" w:rsidRDefault="00AD5E1E" w:rsidP="00C81B84">
      <w:r w:rsidRPr="00C81B84">
        <w:t>Videre foreslås bevilgningen økt med 22,5 mill. kroner som følge av den ekstraordinære lønns- og prisjusteringen av budsjettet, jf. nærmere omtale i avsnitt 3.1.</w:t>
      </w:r>
    </w:p>
    <w:p w14:paraId="0DDDD625" w14:textId="77777777" w:rsidR="00EE2529" w:rsidRPr="00C81B84" w:rsidRDefault="00AD5E1E" w:rsidP="00C81B84">
      <w:r w:rsidRPr="00C81B84">
        <w:t>Samlet foreslås bevilgningen økt med 59,9 mill. kroner.</w:t>
      </w:r>
    </w:p>
    <w:p w14:paraId="126CFC2C" w14:textId="77777777" w:rsidR="00EE2529" w:rsidRPr="00C81B84" w:rsidRDefault="00AD5E1E" w:rsidP="00C81B84">
      <w:pPr>
        <w:pStyle w:val="b-post"/>
      </w:pPr>
      <w:r w:rsidRPr="00C81B84">
        <w:t>Post 70 Tilskudd til overføring av gods fra vei til sjø, kan overføres</w:t>
      </w:r>
    </w:p>
    <w:p w14:paraId="7A12D655" w14:textId="77777777" w:rsidR="00EE2529" w:rsidRPr="00C81B84" w:rsidRDefault="00AD5E1E" w:rsidP="00C81B84">
      <w:r w:rsidRPr="00C81B84">
        <w:t>Bevilgningen foreslås redusert med 18,3 mill. kroner mot tilsvarende økning på kap. 916, post 71 Tilskudd til effektive og miljøvennlige havner. Tilskuddsordningen for overføring av gods fra vei til sjø foreslås avviklet.</w:t>
      </w:r>
    </w:p>
    <w:p w14:paraId="3FB57D7B" w14:textId="77777777" w:rsidR="00EE2529" w:rsidRPr="00C81B84" w:rsidRDefault="00AD5E1E" w:rsidP="00C81B84">
      <w:r w:rsidRPr="00C81B84">
        <w:t>Ordningen er utformet etter ESAs maritime retningslinjer, og dette innebærer flere begrensninger. Det har vært få søkere til ordningen, og utbetalingene har ligget lavt. Siden ordningen ble opprettet i 2017 har kun et fåtall prosjekter fått tilskudd. I 2022 var det ingen kvalifiserte søkere til ordningen, og i 2023 er det ingen aktive prosjekter.</w:t>
      </w:r>
    </w:p>
    <w:p w14:paraId="309BA23D" w14:textId="77777777" w:rsidR="00EE2529" w:rsidRPr="00C81B84" w:rsidRDefault="00AD5E1E" w:rsidP="00C81B84">
      <w:pPr>
        <w:pStyle w:val="b-post"/>
      </w:pPr>
      <w:r w:rsidRPr="00C81B84">
        <w:t>Post 71 Tilskudd til effektive og miljøvennlige havner, kan overføres</w:t>
      </w:r>
    </w:p>
    <w:p w14:paraId="5DABCDBC" w14:textId="77777777" w:rsidR="00EE2529" w:rsidRPr="00C81B84" w:rsidRDefault="00AD5E1E" w:rsidP="00C81B84">
      <w:r w:rsidRPr="00C81B84">
        <w:t>Bevilgningen foreslås økt med 18,3 mill. kroner mot tilsvarende reduksjon på kap. 916, post 70 Tilskudd for overføring av gods fra vei til sjø, jf. omtale ovenfor. Videre foreslås tilsagnsfullmakten på posten økt fra 90 mill. kroner til 116,5 mill. kroner, jf. forslag til romertallsvedtak.</w:t>
      </w:r>
    </w:p>
    <w:p w14:paraId="23007B64" w14:textId="77777777" w:rsidR="00EE2529" w:rsidRPr="00C81B84" w:rsidRDefault="00AD5E1E" w:rsidP="00C81B84">
      <w:r w:rsidRPr="00C81B84">
        <w:t>Videre foreslås bevilgningen økt med 2,5 mill. kroner som følge av den ekstraordinære lønns- og prisjusteringen av budsjettet, jf. nærmere omtale i avsnitt 3.1. Dette omfatter også lønns- og prisjustering av overførte midler fra kap. 916, post 70.</w:t>
      </w:r>
    </w:p>
    <w:p w14:paraId="648A79DA" w14:textId="77777777" w:rsidR="00EE2529" w:rsidRPr="00C81B84" w:rsidRDefault="00AD5E1E" w:rsidP="00C81B84">
      <w:r w:rsidRPr="00C81B84">
        <w:t>Samlet foreslås bevilgningen økt med 20,8 mill. kroner.</w:t>
      </w:r>
    </w:p>
    <w:p w14:paraId="2F7187D3" w14:textId="77777777" w:rsidR="00EE2529" w:rsidRPr="00C81B84" w:rsidRDefault="00AD5E1E" w:rsidP="00C81B84">
      <w:pPr>
        <w:pStyle w:val="b-budkaptit"/>
      </w:pPr>
      <w:r w:rsidRPr="00C81B84">
        <w:t>Kap. 917 Fiskeridirektoratet</w:t>
      </w:r>
    </w:p>
    <w:p w14:paraId="31746526" w14:textId="77777777" w:rsidR="00EE2529" w:rsidRPr="00C81B84" w:rsidRDefault="00AD5E1E" w:rsidP="00C81B84">
      <w:pPr>
        <w:pStyle w:val="b-post"/>
      </w:pPr>
      <w:r w:rsidRPr="00C81B84">
        <w:t>Post 01 Driftsutgifter</w:t>
      </w:r>
    </w:p>
    <w:p w14:paraId="59591ED2" w14:textId="77777777" w:rsidR="00EE2529" w:rsidRPr="00C81B84" w:rsidRDefault="00AD5E1E" w:rsidP="00C81B84">
      <w:r w:rsidRPr="00C81B84">
        <w:t>Bevilgningen foreslås økt med 10,5 mill. kroner for å dekke kostnader til etablering og drift av IT-systemer og rapporteringsløsninger i forbindelse med innføring av grunnrenteskatt i havbruksnæringen.</w:t>
      </w:r>
    </w:p>
    <w:p w14:paraId="4B004B16" w14:textId="77777777" w:rsidR="00EE2529" w:rsidRPr="00C81B84" w:rsidRDefault="00AD5E1E" w:rsidP="00C81B84">
      <w:r w:rsidRPr="00C81B84">
        <w:t xml:space="preserve">Det vises til omtale under kap. 922, post 71 om forlengelse av </w:t>
      </w:r>
      <w:proofErr w:type="spellStart"/>
      <w:r w:rsidRPr="00C81B84">
        <w:t>Radarsat</w:t>
      </w:r>
      <w:proofErr w:type="spellEnd"/>
      <w:r w:rsidRPr="00C81B84">
        <w:t>-avtalen. Fiskeridirektoratet er en av brukeretatene av satellittdata fra avtalen, og direktoratets driftsbevilgning foreslås redusert med 0,5 mill. kroner til inndekning av forlengelse av avtalen.</w:t>
      </w:r>
    </w:p>
    <w:p w14:paraId="654D5AF0" w14:textId="77777777" w:rsidR="00EE2529" w:rsidRPr="00C81B84" w:rsidRDefault="00AD5E1E" w:rsidP="00C81B84">
      <w:r w:rsidRPr="00C81B84">
        <w:t>Videre foreslås bevilgningen økt med 4,5 mill. kroner som følge av den ekstraordinære lønns- og prisjusteringen av budsjettet, jf. nærmere omtale i avsnitt 3.1. Bevilgningen foreslås økt med 1,1 mill. kroner til utgifter som følge av den midlertidig økte arbeidsgiveravgiften på inntekt over 750 000 kroner, jf. nærmere omtale i avsnitt 3.2.</w:t>
      </w:r>
    </w:p>
    <w:p w14:paraId="63A6A21F" w14:textId="77777777" w:rsidR="00EE2529" w:rsidRPr="00C81B84" w:rsidRDefault="00AD5E1E" w:rsidP="00C81B84">
      <w:r w:rsidRPr="00C81B84">
        <w:t>Samlet foreslås bevilgningen økt med 15,6 mill. kroner.</w:t>
      </w:r>
    </w:p>
    <w:p w14:paraId="0AA65F8C" w14:textId="77777777" w:rsidR="00EE2529" w:rsidRPr="00C81B84" w:rsidRDefault="00AD5E1E" w:rsidP="00C81B84">
      <w:pPr>
        <w:pStyle w:val="b-post"/>
      </w:pPr>
      <w:r w:rsidRPr="00C81B84">
        <w:t>Post 22 Fiskeriforskning og -overvåking, kan overføres</w:t>
      </w:r>
    </w:p>
    <w:p w14:paraId="2BAC40FF" w14:textId="77777777" w:rsidR="00EE2529" w:rsidRPr="00C81B84" w:rsidRDefault="00AD5E1E" w:rsidP="00C81B84">
      <w:r w:rsidRPr="00C81B84">
        <w:t>På grunnlag av endret anslag for inntektene fra fiskeriforskningsavgiften, jf. nærmere omtale under kap. 5574, post 74, foreslås det å øke bevilgningen med 25,6 mill. kroner.</w:t>
      </w:r>
    </w:p>
    <w:p w14:paraId="0A4646E3" w14:textId="77777777" w:rsidR="00EE2529" w:rsidRPr="00C81B84" w:rsidRDefault="00AD5E1E" w:rsidP="00C81B84">
      <w:r w:rsidRPr="00C81B84">
        <w:t>Videre foreslås bevilgningen økt med 205 000 kroner til utgifter som følge av den midlertidig økte arbeidsgiveravgiften på inntekt over 750 000 kroner, jf. nærmere omtale i avsnitt 3.2.</w:t>
      </w:r>
    </w:p>
    <w:p w14:paraId="451A3A8C" w14:textId="77777777" w:rsidR="00EE2529" w:rsidRPr="00C81B84" w:rsidRDefault="00AD5E1E" w:rsidP="00C81B84">
      <w:r w:rsidRPr="00C81B84">
        <w:t>Samlet foreslås bevilgningen økt med 25,8 mill. kroner.</w:t>
      </w:r>
    </w:p>
    <w:p w14:paraId="1A44DCA9" w14:textId="77777777" w:rsidR="00EE2529" w:rsidRPr="00C81B84" w:rsidRDefault="00AD5E1E" w:rsidP="00C81B84">
      <w:pPr>
        <w:pStyle w:val="b-budkaptit"/>
      </w:pPr>
      <w:r w:rsidRPr="00C81B84">
        <w:t>Kap. 919 Diverse fiskeriformål</w:t>
      </w:r>
    </w:p>
    <w:p w14:paraId="5ED20407" w14:textId="77777777" w:rsidR="00EE2529" w:rsidRPr="00C81B84" w:rsidRDefault="00AD5E1E" w:rsidP="00C81B84">
      <w:pPr>
        <w:pStyle w:val="b-post"/>
      </w:pPr>
      <w:r w:rsidRPr="00C81B84">
        <w:t>Post 61 Tilskudd til kommunale ungdomsfiskeprosjekt</w:t>
      </w:r>
    </w:p>
    <w:p w14:paraId="39F16912" w14:textId="77777777" w:rsidR="00EE2529" w:rsidRPr="00C81B84" w:rsidRDefault="00AD5E1E" w:rsidP="00C81B84">
      <w:r w:rsidRPr="00C81B84">
        <w:t>Posten gjelder en søknadsbasert tilskuddsordning for kommuner som legger til rette for at ungdom kan delta i ungdomsfisket i 2023. På grunn av stor interesse for ordningen foreslås det å øke bevilgningen med 1 mill. kroner, mot en tilsvarende reduksjon av kap. 900, post 21.</w:t>
      </w:r>
    </w:p>
    <w:p w14:paraId="7D5899EC" w14:textId="77777777" w:rsidR="00EE2529" w:rsidRPr="00C81B84" w:rsidRDefault="00AD5E1E" w:rsidP="00C81B84">
      <w:pPr>
        <w:pStyle w:val="b-post"/>
      </w:pPr>
      <w:r w:rsidRPr="00C81B84">
        <w:t>Post 77 Tilskudd til kystrekeflåten</w:t>
      </w:r>
    </w:p>
    <w:p w14:paraId="4B15F064" w14:textId="77777777" w:rsidR="00EE2529" w:rsidRPr="00C81B84" w:rsidRDefault="00AD5E1E" w:rsidP="00C81B84">
      <w:r w:rsidRPr="00C81B84">
        <w:t xml:space="preserve">Posten ble opprettet i 2023 som en ekstraordinær ordning for å avhjelpe den økonomiske situasjonen for </w:t>
      </w:r>
      <w:proofErr w:type="spellStart"/>
      <w:r w:rsidRPr="00C81B84">
        <w:t>kystekeflåten</w:t>
      </w:r>
      <w:proofErr w:type="spellEnd"/>
      <w:r w:rsidRPr="00C81B84">
        <w:t>, som har en særlig krevende situasjon som følge av høye drivstoffpriser og økende CO</w:t>
      </w:r>
      <w:r w:rsidRPr="00AD5E1E">
        <w:rPr>
          <w:rStyle w:val="skrift-senket"/>
        </w:rPr>
        <w:t>2</w:t>
      </w:r>
      <w:r w:rsidRPr="00C81B84">
        <w:t>-avgift. Nytt omsetningskrav for biodrivstoff til sjøfart og fiske fra 1. oktober 2023 forventes å øke drivstoffkostnadene ytterligere. På den bakgrunn foreslås bevilgningen økt med 2 mill. kroner.</w:t>
      </w:r>
    </w:p>
    <w:p w14:paraId="23B3F755" w14:textId="77777777" w:rsidR="00EE2529" w:rsidRPr="00C81B84" w:rsidRDefault="00AD5E1E" w:rsidP="00C81B84">
      <w:r w:rsidRPr="00C81B84">
        <w:t>Videre foreslås bevilgningen økt med 449 000 kroner som følge av den ekstraordinære lønns- og prisjusteringen av budsjettet, jf. nærmere omtale i avsnitt 3.1.</w:t>
      </w:r>
    </w:p>
    <w:p w14:paraId="4A244AE6" w14:textId="77777777" w:rsidR="00EE2529" w:rsidRPr="00C81B84" w:rsidRDefault="00AD5E1E" w:rsidP="00C81B84">
      <w:r w:rsidRPr="00C81B84">
        <w:t>Samlet foreslås bevilgningen økt med 2,4 mill. kroner.</w:t>
      </w:r>
    </w:p>
    <w:p w14:paraId="6D5A3D48" w14:textId="77777777" w:rsidR="00EE2529" w:rsidRPr="00C81B84" w:rsidRDefault="00AD5E1E" w:rsidP="00C81B84">
      <w:pPr>
        <w:pStyle w:val="b-budkaptit"/>
      </w:pPr>
      <w:r w:rsidRPr="00C81B84">
        <w:t>Kap. 920 Norges forskningsråd</w:t>
      </w:r>
    </w:p>
    <w:p w14:paraId="39EDEA4B" w14:textId="77777777" w:rsidR="00EE2529" w:rsidRPr="00C81B84" w:rsidRDefault="00AD5E1E" w:rsidP="00C81B84">
      <w:pPr>
        <w:pStyle w:val="b-post"/>
      </w:pPr>
      <w:r w:rsidRPr="00C81B84">
        <w:t>Post 50 Tilskudd til næringsrettet forskning</w:t>
      </w:r>
    </w:p>
    <w:p w14:paraId="774211E4" w14:textId="77777777" w:rsidR="00EE2529" w:rsidRPr="00C81B84" w:rsidRDefault="00AD5E1E" w:rsidP="00C81B84">
      <w:r w:rsidRPr="00C81B84">
        <w:t>Mineralutvinning medfører påvirkning på natur, miljø og lokalsamfunn. For å legge til rette for en fremtidsrettet og bærekraftig mineralnæring er det behov for å avklare behovet for forskning på mange områder fremover, som f.eks. miljømessig og sosial bærekraft, teknologi, disponering og alternativ bruk av overskuddsmasser og utvinning. På bakgrunn av dette foreslås det å øke bevilgningen med 5 mill. kroner til å innhente kunnskap og kartlegge behovet for forskning på området.</w:t>
      </w:r>
    </w:p>
    <w:p w14:paraId="3CB53F14" w14:textId="77777777" w:rsidR="00EE2529" w:rsidRPr="00C81B84" w:rsidRDefault="00AD5E1E" w:rsidP="00C81B84">
      <w:r w:rsidRPr="00C81B84">
        <w:t>Videre foreslås bevilgningen økt med 33,2 mill. kroner som følge av den ekstraordinære lønns- og prisjusteringen av budsjettet, jf. nærmere omtale i avsnitt 3.1.</w:t>
      </w:r>
    </w:p>
    <w:p w14:paraId="1041C7CC" w14:textId="77777777" w:rsidR="00EE2529" w:rsidRPr="00C81B84" w:rsidRDefault="00AD5E1E" w:rsidP="00C81B84">
      <w:r w:rsidRPr="00C81B84">
        <w:t>Samlet foreslås bevilgningen økt med 38,2 mill. kroner.</w:t>
      </w:r>
    </w:p>
    <w:p w14:paraId="469A954E" w14:textId="77777777" w:rsidR="00EE2529" w:rsidRPr="00C81B84" w:rsidRDefault="00AD5E1E" w:rsidP="00C81B84">
      <w:pPr>
        <w:pStyle w:val="b-budkaptit"/>
      </w:pPr>
      <w:r w:rsidRPr="00C81B84">
        <w:t>Kap. 922 Romvirksomhet</w:t>
      </w:r>
    </w:p>
    <w:p w14:paraId="335EB405" w14:textId="77777777" w:rsidR="00EE2529" w:rsidRPr="00C81B84" w:rsidRDefault="00AD5E1E" w:rsidP="00C81B84">
      <w:pPr>
        <w:pStyle w:val="b-post"/>
      </w:pPr>
      <w:r w:rsidRPr="00C81B84">
        <w:t xml:space="preserve">Post 70 Kontingent i European Space </w:t>
      </w:r>
      <w:proofErr w:type="spellStart"/>
      <w:r w:rsidRPr="00C81B84">
        <w:t>Agency</w:t>
      </w:r>
      <w:proofErr w:type="spellEnd"/>
      <w:r w:rsidRPr="00C81B84">
        <w:t xml:space="preserve"> (ESA)</w:t>
      </w:r>
    </w:p>
    <w:p w14:paraId="532CDFC2" w14:textId="77777777" w:rsidR="00EE2529" w:rsidRPr="00C81B84" w:rsidRDefault="00AD5E1E" w:rsidP="00C81B84">
      <w:r w:rsidRPr="00C81B84">
        <w:t>Det ble i statsbudsjettet for 2023 bevilget 219,2 mill. kroner til obligatorisk kontingent i Den europeiske romfartsorganisasjonen, ESA. Kontingenten betales i euro. På ESAs ministerrådsmøte i november ble den samlede kontingenten økt og Norge er forpliktet til å betale 2,33 pst. av denne for 2023. Isolert innebærer dette en økning på 0,5 mill. euro eller 5,1 mill. kroner. Videre har kronen svekket seg, og det anslås at bevilgningsbehovet øker med ytterligere 19,6 mill. kroner.</w:t>
      </w:r>
    </w:p>
    <w:p w14:paraId="7B90FB4D" w14:textId="77777777" w:rsidR="00EE2529" w:rsidRPr="00C81B84" w:rsidRDefault="00AD5E1E" w:rsidP="00C81B84">
      <w:r w:rsidRPr="00C81B84">
        <w:t>Bevilgningen foreslås økt med 24,7 mill. kroner.</w:t>
      </w:r>
    </w:p>
    <w:p w14:paraId="0405B369" w14:textId="77777777" w:rsidR="00EE2529" w:rsidRPr="00C81B84" w:rsidRDefault="00AD5E1E" w:rsidP="00C81B84">
      <w:pPr>
        <w:pStyle w:val="b-post"/>
      </w:pPr>
      <w:r w:rsidRPr="00C81B84">
        <w:t>Post 71 Internasjonal romvirksomhet</w:t>
      </w:r>
    </w:p>
    <w:p w14:paraId="69C06F20" w14:textId="77777777" w:rsidR="00EE2529" w:rsidRPr="00C81B84" w:rsidRDefault="00AD5E1E" w:rsidP="00C81B84">
      <w:r w:rsidRPr="00C81B84">
        <w:t xml:space="preserve">Det ble i statsbudsjettet for 2023 bevilget 536,4 mill. kroner til internasjonal romvirksomhet. Bevilgningen dekker ESAs industrirettede romprogrammer, </w:t>
      </w:r>
      <w:proofErr w:type="spellStart"/>
      <w:r w:rsidRPr="00C81B84">
        <w:t>Esrange</w:t>
      </w:r>
      <w:proofErr w:type="spellEnd"/>
      <w:r w:rsidRPr="00C81B84">
        <w:t xml:space="preserve"> Andøya Special Project (EASP)-avtalen med Tyskland, Frankrike, Sveits og Sverige og bidrag til utdanningskontoret ESERO ved Andøya Space. Midlene utbetales i hovedsak i euro. Med justering for inflasjon og endrede valutakurser anslås det et økt bevilgningsbehov på 41,9 mill. kroner.</w:t>
      </w:r>
    </w:p>
    <w:p w14:paraId="1674105E" w14:textId="77777777" w:rsidR="00EE2529" w:rsidRPr="00C81B84" w:rsidRDefault="00AD5E1E" w:rsidP="00C81B84">
      <w:r w:rsidRPr="00C81B84">
        <w:t xml:space="preserve">I forbindelse med Revidert nasjonalbudsjett 2022 ble det bevilget midler for å forlenge </w:t>
      </w:r>
      <w:proofErr w:type="spellStart"/>
      <w:r w:rsidRPr="00C81B84">
        <w:t>Radarsat</w:t>
      </w:r>
      <w:proofErr w:type="spellEnd"/>
      <w:r w:rsidRPr="00C81B84">
        <w:t xml:space="preserve">-avtalen med Canada. Dette var en midlertidig løsning for å sørge for at norske brukeretater får tilgang til satellittdata etter at den europeiske jordobservasjonssatellitten Sentinel-1B sluttet å virke i desember 2021. Planen med den opprinnelige </w:t>
      </w:r>
      <w:proofErr w:type="spellStart"/>
      <w:r w:rsidRPr="00C81B84">
        <w:t>Radarsat</w:t>
      </w:r>
      <w:proofErr w:type="spellEnd"/>
      <w:r w:rsidRPr="00C81B84">
        <w:t xml:space="preserve">-avtalen var at en permanent løsning skulle være på plass med den nye satellitten Sentinel-1C allerede sommeren 2023. Grunnet forsinkelser vil ikke Sentinel-1C være operativ før en gang i løpet av 2024. Det er derfor nødvendig med ytterligere tilgang til bilder fra </w:t>
      </w:r>
      <w:proofErr w:type="spellStart"/>
      <w:r w:rsidRPr="00C81B84">
        <w:t>Radarsat</w:t>
      </w:r>
      <w:proofErr w:type="spellEnd"/>
      <w:r w:rsidRPr="00C81B84">
        <w:t xml:space="preserve"> for å dekke offentlige etaters behov i 2024. Bevilgningsbehovet utgjør samlet 15,4 mill. kroner med valutakurs per 1. mars 2023, fordelt på årene 2023 og 2024, herav 7,8 mill. kroner i 2023. Det er behov for å inngå kontrakt i 2023 om utbetaling av midler i 2024. Det foreslås at utgiftsøkningen dekkes inn av de departementene som har de største brukeretatene av dataene. Foruten Nærings- og fiskeridepartementet omfatter dette Forsvarsdepartementet, Olje- og energidepartementet og Klima- og miljødepartementet.</w:t>
      </w:r>
    </w:p>
    <w:p w14:paraId="7DA4B5A5" w14:textId="77777777" w:rsidR="00EE2529" w:rsidRPr="00C81B84" w:rsidRDefault="00AD5E1E" w:rsidP="00C81B84">
      <w:r w:rsidRPr="00C81B84">
        <w:t>Samlet foreslås bevilgningen økt med 49,7 mill. kroner. Det foreslås videre en bestillingsfullmakt på 750 000 dollar, jf. forslag til romertallsvedtak.</w:t>
      </w:r>
    </w:p>
    <w:p w14:paraId="32D9706E" w14:textId="77777777" w:rsidR="00EE2529" w:rsidRPr="00C81B84" w:rsidRDefault="00AD5E1E" w:rsidP="00C81B84">
      <w:pPr>
        <w:pStyle w:val="b-post"/>
      </w:pPr>
      <w:r w:rsidRPr="00C81B84">
        <w:t>Post 73 EUs romprogrammer</w:t>
      </w:r>
    </w:p>
    <w:p w14:paraId="5ABAFE9B" w14:textId="77777777" w:rsidR="00EE2529" w:rsidRPr="00C81B84" w:rsidRDefault="00AD5E1E" w:rsidP="00C81B84">
      <w:r w:rsidRPr="00C81B84">
        <w:t>Norge har forpliktet seg til å utbetale om lag 3,7 mrd. kroner til deltakelse i EUs romprogram for perioden 2021–2027. Det er også gjenværende forpliktelser knyttet til programperioden 2014–2020. Den endelige summen er avhengig av størrelsen på Norges økonomi sammenlignet med EU, inflasjon og valutakurs. Utbetalinger gjøres i august hvert år. I Saldert budsjett 2023 er det bevilget 572 mill. kroner til deltakelse i EUs romprogram, som skal dekke både nåværende og gamle forpliktelser og utgifter til EUs rombyrå. Regnskapet for romprogrammet gjøres opp to år etter det gjeldende året. Det innebærer at det i 2023 skal justeres for endringer i 2021. EUs romprogram ble forsert i 2021, gjennom at man akselererte byggingen av andregenerasjons Galileo-satellitter. For Norges del utgjør endringen 18 mill. euro. Dette vil innebære reduksjoner i fremtidige innbetalinger. I tillegg er det justeringer for etterslep på tidligere forpliktelser for perioden 2014–2020 og til EUs rombyrå. Disse er begge på 0,2 mill. euro. Samlet utgjør dette et økt bevilgningsbehov på 202,6 mill. kroner.</w:t>
      </w:r>
    </w:p>
    <w:p w14:paraId="52C6678F" w14:textId="77777777" w:rsidR="00EE2529" w:rsidRPr="00C81B84" w:rsidRDefault="00AD5E1E" w:rsidP="00C81B84">
      <w:r w:rsidRPr="00C81B84">
        <w:t>Det er videre behov for å justere for endret valutakurs. Dette utgjør 56,5 mill. kroner.</w:t>
      </w:r>
    </w:p>
    <w:p w14:paraId="207FBE54" w14:textId="77777777" w:rsidR="00EE2529" w:rsidRPr="00C81B84" w:rsidRDefault="00AD5E1E" w:rsidP="00C81B84">
      <w:r w:rsidRPr="00C81B84">
        <w:t>Samlet foreslås bevilgningen økt med 259,1 mill. kroner.</w:t>
      </w:r>
    </w:p>
    <w:p w14:paraId="5FB56D23" w14:textId="77777777" w:rsidR="00EE2529" w:rsidRPr="00C81B84" w:rsidRDefault="00AD5E1E" w:rsidP="00C81B84">
      <w:pPr>
        <w:pStyle w:val="b-post"/>
      </w:pPr>
      <w:r w:rsidRPr="00C81B84">
        <w:t>Post 95 Egenkapital Space Norway AS</w:t>
      </w:r>
    </w:p>
    <w:p w14:paraId="4E28C2A3" w14:textId="77777777" w:rsidR="00EE2529" w:rsidRPr="00C81B84" w:rsidRDefault="00AD5E1E" w:rsidP="00C81B84">
      <w:r w:rsidRPr="00C81B84">
        <w:t xml:space="preserve">For å bidra til å løse kommunikasjonsutfordringer i nord er det gitt tilsagn om tilførsel av inntil 101 mill. USD i egenkapital til Space Norway AS for å realisere et prosjekt basert på to satellitter som skal gi bredbåndsdekning i hele Arktis, jf. </w:t>
      </w:r>
      <w:proofErr w:type="spellStart"/>
      <w:r w:rsidRPr="00C81B84">
        <w:t>Prop</w:t>
      </w:r>
      <w:proofErr w:type="spellEnd"/>
      <w:r w:rsidRPr="00C81B84">
        <w:t xml:space="preserve">. 55 S (2017–2018) </w:t>
      </w:r>
      <w:r w:rsidRPr="00AD5E1E">
        <w:rPr>
          <w:rStyle w:val="kursiv"/>
        </w:rPr>
        <w:t>Space Norway AS og prosjekt for satellittkommunikasjon i nordområdene</w:t>
      </w:r>
      <w:r w:rsidRPr="00C81B84">
        <w:t xml:space="preserve"> og </w:t>
      </w:r>
      <w:proofErr w:type="spellStart"/>
      <w:r w:rsidRPr="00C81B84">
        <w:t>Innst</w:t>
      </w:r>
      <w:proofErr w:type="spellEnd"/>
      <w:r w:rsidRPr="00C81B84">
        <w:t>. 330 S (2017–2018). Så langt er 54 mill. USD tilført selskapet i egenkapital. Kapitalen tilføres selskapet over flere år, i takt med prosjektets kapitalbehov.</w:t>
      </w:r>
    </w:p>
    <w:p w14:paraId="0CBFC8C6" w14:textId="77777777" w:rsidR="00EE2529" w:rsidRPr="00C81B84" w:rsidRDefault="00AD5E1E" w:rsidP="00C81B84">
      <w:r w:rsidRPr="00C81B84">
        <w:t>I Saldert budsjett 2023 er det bevilget 346,9 mill. kroner. Justert for endring i valutakurs og fremdrift i programmet er prosjektets egenkapitalbehov for 2023 nå anslått til 485,5 mill. kroner, tilsvarende 47 mill. USD. Med dette vil hele beløpet på 101 mill. USD være innfridd.</w:t>
      </w:r>
    </w:p>
    <w:p w14:paraId="34861A70" w14:textId="77777777" w:rsidR="00EE2529" w:rsidRPr="00C81B84" w:rsidRDefault="00AD5E1E" w:rsidP="00C81B84">
      <w:r w:rsidRPr="00C81B84">
        <w:t>Bevilgningen foreslås økt med 138,6 mill. kroner.</w:t>
      </w:r>
    </w:p>
    <w:p w14:paraId="17B1119B" w14:textId="77777777" w:rsidR="00EE2529" w:rsidRPr="00C81B84" w:rsidRDefault="00AD5E1E" w:rsidP="00C81B84">
      <w:pPr>
        <w:pStyle w:val="b-budkaptit"/>
      </w:pPr>
      <w:r w:rsidRPr="00C81B84">
        <w:t>Kap. 923 Havforskningsinstituttet</w:t>
      </w:r>
    </w:p>
    <w:p w14:paraId="7EFD35C1" w14:textId="77777777" w:rsidR="00EE2529" w:rsidRPr="00C81B84" w:rsidRDefault="00AD5E1E" w:rsidP="00C81B84">
      <w:pPr>
        <w:pStyle w:val="b-post"/>
      </w:pPr>
      <w:r w:rsidRPr="00C81B84">
        <w:t>Post 45 Større utstyrsanskaffelser og vedlikehold, kan overføres</w:t>
      </w:r>
    </w:p>
    <w:p w14:paraId="53043422" w14:textId="77777777" w:rsidR="00EE2529" w:rsidRPr="00C81B84" w:rsidRDefault="00AD5E1E" w:rsidP="00C81B84">
      <w:r w:rsidRPr="00C81B84">
        <w:t>Lofoten-Vesterålen Havobservatorium består av en kabel som er påmontert noder og sensorer som detekterer ulike data i vannmassene. Dataene benyttes i forskning og overvåking av marint miljø. Kabelen og flere av nodene ble ødelagt i 2021. Arbeidet med å forberede reetablering av havobservatoriet ble satt i gang i 2022.</w:t>
      </w:r>
    </w:p>
    <w:p w14:paraId="6350E27A" w14:textId="77777777" w:rsidR="00EE2529" w:rsidRPr="00C81B84" w:rsidRDefault="00AD5E1E" w:rsidP="00C81B84">
      <w:r w:rsidRPr="00C81B84">
        <w:t xml:space="preserve">Havforskningsinstituttet har arbeidet med å finne en teknisk løsning som er </w:t>
      </w:r>
      <w:proofErr w:type="gramStart"/>
      <w:r w:rsidRPr="00C81B84">
        <w:t>mer robust</w:t>
      </w:r>
      <w:proofErr w:type="gramEnd"/>
      <w:r w:rsidRPr="00C81B84">
        <w:t xml:space="preserve"> og enklere å vedlikeholde enn opprinnelige planer. Dette reduserer samlet kostnad fra 60,4 mill. kroner til 57,8 mill. kroner, samtidig som fremdriften i reetableringen er forskjøvet.</w:t>
      </w:r>
    </w:p>
    <w:p w14:paraId="310D5244" w14:textId="77777777" w:rsidR="00EE2529" w:rsidRPr="00C81B84" w:rsidRDefault="00AD5E1E" w:rsidP="00C81B84">
      <w:r w:rsidRPr="00C81B84">
        <w:t>Det foreslås derfor å redusere bevilgningen med 4,5 mill. kroner i 2023. Det foreslås videre en bestillingsfullmakt på 14 mill. kroner, jf. forslag til romertallsvedtak.</w:t>
      </w:r>
    </w:p>
    <w:p w14:paraId="6719BC6A" w14:textId="77777777" w:rsidR="00EE2529" w:rsidRPr="00C81B84" w:rsidRDefault="00AD5E1E" w:rsidP="00C81B84">
      <w:r w:rsidRPr="00C81B84">
        <w:t>Videre foreslås bevilgningen økt med 1,1 mill. kroner som følge av den ekstraordinære lønns- og prisjusteringen av budsjettet, jf. nærmere omtale i avsnitt 3.1.</w:t>
      </w:r>
    </w:p>
    <w:p w14:paraId="615E13CF" w14:textId="77777777" w:rsidR="00EE2529" w:rsidRPr="00C81B84" w:rsidRDefault="00AD5E1E" w:rsidP="00C81B84">
      <w:r w:rsidRPr="00C81B84">
        <w:t>Samlet foreslås bevilgningen redusert med 3,5 mill. kroner.</w:t>
      </w:r>
    </w:p>
    <w:p w14:paraId="712ADC37" w14:textId="77777777" w:rsidR="00EE2529" w:rsidRPr="00C81B84" w:rsidRDefault="00AD5E1E" w:rsidP="00C81B84">
      <w:pPr>
        <w:pStyle w:val="b-budkaptit"/>
      </w:pPr>
      <w:r w:rsidRPr="00C81B84">
        <w:t>Kap. 924 Internasjonalt samarbeid og utviklingsprogrammer</w:t>
      </w:r>
    </w:p>
    <w:p w14:paraId="144F1907" w14:textId="77777777" w:rsidR="00EE2529" w:rsidRPr="00C81B84" w:rsidRDefault="00AD5E1E" w:rsidP="00C81B84">
      <w:pPr>
        <w:pStyle w:val="b-post"/>
      </w:pPr>
      <w:r w:rsidRPr="00C81B84">
        <w:t>Post 70 Tilskudd</w:t>
      </w:r>
    </w:p>
    <w:p w14:paraId="397FDC83" w14:textId="77777777" w:rsidR="00EE2529" w:rsidRPr="00C81B84" w:rsidRDefault="00AD5E1E" w:rsidP="00C81B84">
      <w:r w:rsidRPr="00C81B84">
        <w:t xml:space="preserve">I 2023 er det bevilget 262 mill. kroner til Norges deltakelse i deler av investeringsprogrammet </w:t>
      </w:r>
      <w:proofErr w:type="spellStart"/>
      <w:r w:rsidRPr="00C81B84">
        <w:t>InvestEU</w:t>
      </w:r>
      <w:proofErr w:type="spellEnd"/>
      <w:r w:rsidRPr="00C81B84">
        <w:t xml:space="preserve">. Bevilgningen dekker det norske bidraget til tapsavsetning, administrasjonsutgifter og deltakelse i </w:t>
      </w:r>
      <w:proofErr w:type="spellStart"/>
      <w:r w:rsidRPr="00C81B84">
        <w:t>InvestEU</w:t>
      </w:r>
      <w:proofErr w:type="spellEnd"/>
      <w:r w:rsidRPr="00C81B84">
        <w:t xml:space="preserve">-portalen. Regjeringen har bedt om Stortingets samtykke til inngåelse av avtaler med EU om norsk tilknytning til </w:t>
      </w:r>
      <w:proofErr w:type="spellStart"/>
      <w:r w:rsidRPr="00C81B84">
        <w:t>InvestEU</w:t>
      </w:r>
      <w:proofErr w:type="spellEnd"/>
      <w:r w:rsidRPr="00C81B84">
        <w:t xml:space="preserve">, jf. </w:t>
      </w:r>
      <w:proofErr w:type="spellStart"/>
      <w:r w:rsidRPr="00C81B84">
        <w:t>Prop</w:t>
      </w:r>
      <w:proofErr w:type="spellEnd"/>
      <w:r w:rsidRPr="00C81B84">
        <w:t>. 52 S (2022–2023). Etter et eventuelt samtykke fra Stortinget, kan Norges deltakelse i programmet formaliseres og innarbeides i mandatene til Den europeiske investeringsbanken (EIB), Det europeiske investeringsfondet (EIF) og Den nordiske investeringsbanken (NIB).</w:t>
      </w:r>
    </w:p>
    <w:p w14:paraId="793B658D" w14:textId="77777777" w:rsidR="00EE2529" w:rsidRPr="00C81B84" w:rsidRDefault="00AD5E1E" w:rsidP="00C81B84">
      <w:r w:rsidRPr="00C81B84">
        <w:t xml:space="preserve">Planen for Norges overføringer til tapsavsetningen til </w:t>
      </w:r>
      <w:proofErr w:type="spellStart"/>
      <w:r w:rsidRPr="00C81B84">
        <w:t>InvestEU</w:t>
      </w:r>
      <w:proofErr w:type="spellEnd"/>
      <w:r w:rsidRPr="00C81B84">
        <w:t xml:space="preserve"> </w:t>
      </w:r>
      <w:proofErr w:type="gramStart"/>
      <w:r w:rsidRPr="00C81B84">
        <w:t>fremgår</w:t>
      </w:r>
      <w:proofErr w:type="gramEnd"/>
      <w:r w:rsidRPr="00C81B84">
        <w:t xml:space="preserve"> av avtalene i </w:t>
      </w:r>
      <w:proofErr w:type="spellStart"/>
      <w:r w:rsidRPr="00C81B84">
        <w:t>Prop</w:t>
      </w:r>
      <w:proofErr w:type="spellEnd"/>
      <w:r w:rsidRPr="00C81B84">
        <w:t>. 52 S (2022–2023). Totalsummen i euro for hele programperioden er i tråd med tidligere anslag for norsk deltakelse. Størrelsen på de årlige overføringene vil variere. Kronekursen har svekket seg betydelig den siste tiden. Det innebærer at anslaget for Norges totalbidrag til tapsavsetning i norske kroner øker fra om lag 1 822 mill. kroner til om lag 2 036 mill. kroner med valutakurs per 1. mars 2023.</w:t>
      </w:r>
    </w:p>
    <w:p w14:paraId="76B3DBDD" w14:textId="77777777" w:rsidR="00EE2529" w:rsidRPr="00C81B84" w:rsidRDefault="00AD5E1E" w:rsidP="00C81B84">
      <w:r w:rsidRPr="00C81B84">
        <w:t xml:space="preserve">På grunn av forsinkelser i EUs implementering og klargjøring av vilkårene for norsk deltakelse i programmet ble ikke Norges andel av tapsavsetningen for 2021 og 2022 overført til EU i 2022, jf. omtale i </w:t>
      </w:r>
      <w:proofErr w:type="spellStart"/>
      <w:r w:rsidRPr="00C81B84">
        <w:t>Prop</w:t>
      </w:r>
      <w:proofErr w:type="spellEnd"/>
      <w:r w:rsidRPr="00C81B84">
        <w:t>. 26 S (2022–2023). Følgelig legges det opp til at Norges andel for de tre første årene av programperioden skal overføres i 2023. Dette utgjør til sammen om lag 50,6 mill. euro som er beregnet å utgjøre 558,8 mill. kroner basert på valutakurs per 1. mars 2023.</w:t>
      </w:r>
    </w:p>
    <w:p w14:paraId="6D06A10C" w14:textId="77777777" w:rsidR="00EE2529" w:rsidRPr="00C81B84" w:rsidRDefault="00AD5E1E" w:rsidP="00C81B84">
      <w:r w:rsidRPr="00C81B84">
        <w:t xml:space="preserve">I tillegg kommer utgifter til administrasjon og deltakelse i </w:t>
      </w:r>
      <w:proofErr w:type="spellStart"/>
      <w:r w:rsidRPr="00C81B84">
        <w:t>InvestEU</w:t>
      </w:r>
      <w:proofErr w:type="spellEnd"/>
      <w:r w:rsidRPr="00C81B84">
        <w:t xml:space="preserve">-portalen i 2023, som utgjør i underkant av 0,2 mill. euro. Justert for valutakurs per 1. mars vil utgiftene til </w:t>
      </w:r>
      <w:proofErr w:type="spellStart"/>
      <w:r w:rsidRPr="00C81B84">
        <w:t>InvestEU</w:t>
      </w:r>
      <w:proofErr w:type="spellEnd"/>
      <w:r w:rsidRPr="00C81B84">
        <w:t xml:space="preserve"> utgjøre totalt om lag 560,6 mill. kroner i 2023. På denne bakgrunn foreslås det å øke bevilgningen med 298,6 mill. kroner.</w:t>
      </w:r>
    </w:p>
    <w:p w14:paraId="325D3BA0" w14:textId="77777777" w:rsidR="00EE2529" w:rsidRPr="00C81B84" w:rsidRDefault="00AD5E1E" w:rsidP="00C81B84">
      <w:r w:rsidRPr="00C81B84">
        <w:t xml:space="preserve">Det er også behov for å justere tilsagnsfullmakten for den gjenværende tapsavsetningsforpliktelsen for norsk deltakelse i </w:t>
      </w:r>
      <w:proofErr w:type="spellStart"/>
      <w:r w:rsidRPr="00C81B84">
        <w:t>InvestEU</w:t>
      </w:r>
      <w:proofErr w:type="spellEnd"/>
      <w:r w:rsidRPr="00C81B84">
        <w:t>. Behovet for å øke tilsagnsfullmakten skyldes primært endring i valutakursen. I tillegg skyldes om lag 20 mill. kroner forskyvning av utbetalinger mellom årene. Det foreslås at tilsagnsfullmakten økes med 177 mill. kroner, til 1 477 mill. kroner, jf. forslag til romertallsvedtak.</w:t>
      </w:r>
    </w:p>
    <w:p w14:paraId="3DC5431D" w14:textId="77777777" w:rsidR="00EE2529" w:rsidRPr="00C81B84" w:rsidRDefault="00AD5E1E" w:rsidP="00C81B84">
      <w:r w:rsidRPr="00C81B84">
        <w:t>Videre foreslås bevilgningen økt med 6,9 mill. kroner som følge av den ekstraordinære lønns- og prisjusteringen av budsjettet, jf. nærmere omtale i avsnitt 3.1.</w:t>
      </w:r>
    </w:p>
    <w:p w14:paraId="53AC8F25" w14:textId="77777777" w:rsidR="00EE2529" w:rsidRPr="00C81B84" w:rsidRDefault="00AD5E1E" w:rsidP="00C81B84">
      <w:r w:rsidRPr="00C81B84">
        <w:t>Samlet foreslås bevilgningen økt med 305,5 mill. kroner.</w:t>
      </w:r>
    </w:p>
    <w:p w14:paraId="1DFC4F97" w14:textId="77777777" w:rsidR="00EE2529" w:rsidRPr="00C81B84" w:rsidRDefault="00AD5E1E" w:rsidP="00C81B84">
      <w:pPr>
        <w:pStyle w:val="b-budkaptit"/>
      </w:pPr>
      <w:r w:rsidRPr="00C81B84">
        <w:t>Kap. 926 Havforskningsinstituttet, forskningsfartøy</w:t>
      </w:r>
    </w:p>
    <w:p w14:paraId="738622D4" w14:textId="77777777" w:rsidR="00EE2529" w:rsidRPr="00C81B84" w:rsidRDefault="00AD5E1E" w:rsidP="00C81B84">
      <w:pPr>
        <w:pStyle w:val="b-post"/>
      </w:pPr>
      <w:r w:rsidRPr="00C81B84">
        <w:t>Post 01 Driftsutgifter</w:t>
      </w:r>
    </w:p>
    <w:p w14:paraId="7BF30A16" w14:textId="77777777" w:rsidR="00EE2529" w:rsidRPr="00C81B84" w:rsidRDefault="00AD5E1E" w:rsidP="00C81B84">
      <w:r w:rsidRPr="00C81B84">
        <w:t>Bevilgningen på posten er ikke tilstrekkelig til å opprettholde dagens toktaktivitet, i hovedsak som følge av økte drivstoffkostnader. Det foreslås å øke bevilgningen med 46 mill. kroner. Økningen foreslås dekket inn av økte inntekter fra fiskeriforskningsavgiften, jf. omtale under kap. 5574, post 74.</w:t>
      </w:r>
    </w:p>
    <w:p w14:paraId="35D6DD90" w14:textId="77777777" w:rsidR="00EE2529" w:rsidRPr="00C81B84" w:rsidRDefault="00AD5E1E" w:rsidP="00C81B84">
      <w:r w:rsidRPr="00C81B84">
        <w:t>Videre foreslås bevilgningen økt med 2,9 mill. kroner som følge av den ekstraordinære lønns- og prisjusteringen av budsjettet, jf. nærmere omtale i avsnitt 3.1. og med 0,5 mill. kroner som følge av den midlertidig økte arbeidsgiveravgiften på inntekt over 750 000 kroner, jf. nærmere omtale i avsnitt 3.2.</w:t>
      </w:r>
    </w:p>
    <w:p w14:paraId="0EFEA2A0" w14:textId="77777777" w:rsidR="00EE2529" w:rsidRPr="00C81B84" w:rsidRDefault="00AD5E1E" w:rsidP="00C81B84">
      <w:r w:rsidRPr="00C81B84">
        <w:t>Samlet foreslås bevilgningen økt med 49,4 mill. kroner.</w:t>
      </w:r>
    </w:p>
    <w:p w14:paraId="59B18846" w14:textId="77777777" w:rsidR="00EE2529" w:rsidRPr="00C81B84" w:rsidRDefault="00AD5E1E" w:rsidP="00C81B84">
      <w:pPr>
        <w:pStyle w:val="b-budkaptit"/>
      </w:pPr>
      <w:r w:rsidRPr="00C81B84">
        <w:t>Kap. 928 Annen marin forskning og utvikling</w:t>
      </w:r>
    </w:p>
    <w:p w14:paraId="0AC5CF75" w14:textId="77777777" w:rsidR="00EE2529" w:rsidRPr="00C81B84" w:rsidRDefault="00AD5E1E" w:rsidP="00C81B84">
      <w:pPr>
        <w:pStyle w:val="b-post"/>
      </w:pPr>
      <w:r w:rsidRPr="00C81B84">
        <w:t>Post 21 Spesielle driftsutgifter, kan overføres</w:t>
      </w:r>
    </w:p>
    <w:p w14:paraId="61B46FCD" w14:textId="77777777" w:rsidR="00EE2529" w:rsidRPr="00C81B84" w:rsidRDefault="00AD5E1E" w:rsidP="00C81B84">
      <w:r w:rsidRPr="00C81B84">
        <w:t xml:space="preserve">Formålet til forskningsprosjektet </w:t>
      </w:r>
      <w:proofErr w:type="spellStart"/>
      <w:r w:rsidRPr="00C81B84">
        <w:t>GoNorth</w:t>
      </w:r>
      <w:proofErr w:type="spellEnd"/>
      <w:r w:rsidRPr="00C81B84">
        <w:t xml:space="preserve"> er å fremme norsk forskningsinnsats i og om Polhavet. Innsatsen skal øke kunnskapen om bl.a. klimaendringer, næringslivets muligheter, samt Norges rolle og posisjon som arktisk kyststat og ledende polar- og havnasjon. Toktene planlegges gjennomført sammen med utenlandske partnere.</w:t>
      </w:r>
    </w:p>
    <w:p w14:paraId="6232036E" w14:textId="77777777" w:rsidR="00EE2529" w:rsidRPr="00C81B84" w:rsidRDefault="00AD5E1E" w:rsidP="00C81B84">
      <w:r w:rsidRPr="00C81B84">
        <w:t xml:space="preserve">Det ble i statsbudsjettet for 2023 bevilget 10 mill. kroner til gjennomføring av </w:t>
      </w:r>
      <w:proofErr w:type="spellStart"/>
      <w:r w:rsidRPr="00C81B84">
        <w:t>GoNorths</w:t>
      </w:r>
      <w:proofErr w:type="spellEnd"/>
      <w:r w:rsidRPr="00C81B84">
        <w:t xml:space="preserve"> tokt i Polhavet. Beløpet har vist seg å ikke være tilstrekkelig, bl.a. grunnet økte kostnader til drivstoff og personell. Det foreslås å øke bevilgningen på posten med 5 mill. kroner mot en tilsvarende reduksjon på kap. 118, post 70 under Utenriksdepartementet.</w:t>
      </w:r>
    </w:p>
    <w:p w14:paraId="33BA8BBF" w14:textId="77777777" w:rsidR="00EE2529" w:rsidRPr="00C81B84" w:rsidRDefault="00AD5E1E" w:rsidP="00C81B84">
      <w:r w:rsidRPr="00C81B84">
        <w:t>Videre foreslås bevilgningen økt med 0,8 mill. kroner som følge av den ekstraordinære lønns- og prisjusteringen av budsjettet, jf. nærmere omtale i avsnitt 3.1.</w:t>
      </w:r>
    </w:p>
    <w:p w14:paraId="168FF0BC" w14:textId="77777777" w:rsidR="00EE2529" w:rsidRPr="00C81B84" w:rsidRDefault="00AD5E1E" w:rsidP="00C81B84">
      <w:r w:rsidRPr="00C81B84">
        <w:t>Samlet foreslås bevilgningen økt med 5,8 mill. kroner.</w:t>
      </w:r>
    </w:p>
    <w:p w14:paraId="2B1327AD" w14:textId="77777777" w:rsidR="00EE2529" w:rsidRPr="00C81B84" w:rsidRDefault="00AD5E1E" w:rsidP="00C81B84">
      <w:pPr>
        <w:pStyle w:val="b-budkaptit"/>
      </w:pPr>
      <w:r w:rsidRPr="00C81B84">
        <w:t>Kap. 935 Patentstyret</w:t>
      </w:r>
    </w:p>
    <w:p w14:paraId="18E5E759" w14:textId="77777777" w:rsidR="00EE2529" w:rsidRPr="00C81B84" w:rsidRDefault="00AD5E1E" w:rsidP="00C81B84">
      <w:pPr>
        <w:pStyle w:val="b-post"/>
      </w:pPr>
      <w:r w:rsidRPr="00C81B84">
        <w:t>Post 01 Driftsutgifter</w:t>
      </w:r>
    </w:p>
    <w:p w14:paraId="46E91075" w14:textId="77777777" w:rsidR="00EE2529" w:rsidRPr="00C81B84" w:rsidRDefault="00AD5E1E" w:rsidP="00C81B84">
      <w:r w:rsidRPr="00C81B84">
        <w:t>Patentstyrets arkivsystem er en del av Patentstyrets system for søknadsbehandling. Etter pålegg fra Arkivverket må Patentstyret blant annet gjennomføre en mediekonvertering av papirarkivet. Kostnadene er anslått til 10 mill. kroner. Dette bør gjennomføres før etaten flytter til nye lokaler for å unngå kostnader til oppbevaring av papirarkiv. Lisens- og driftskostnadene forventes å øke med om lag 2,8 mill. kroner i forbindelse med overgang til skybaserte løsninger. De økte utgiftene vil inngå i vurderingen av kravet til at utgifter og gebyr- og avgiftsinntekter skal gå i balanse over tid.</w:t>
      </w:r>
    </w:p>
    <w:p w14:paraId="76292B26" w14:textId="77777777" w:rsidR="00EE2529" w:rsidRPr="00C81B84" w:rsidRDefault="00AD5E1E" w:rsidP="00C81B84">
      <w:r w:rsidRPr="00C81B84">
        <w:t>Videre foreslås bevilgningen økt med 1,7 mill. kroner som følge av den ekstraordinære lønns- og prisjusteringen av budsjettet, jf. nærmere omtale i avsnitt 3.1, og 1 mill. kroner som følge av den midlertidig økte arbeidsgiveravgiften på inntekt over 750 000 kroner, jf. nærmere omtale i avsnitt 3.2.</w:t>
      </w:r>
    </w:p>
    <w:p w14:paraId="2469380F" w14:textId="77777777" w:rsidR="00EE2529" w:rsidRPr="00C81B84" w:rsidRDefault="00AD5E1E" w:rsidP="00C81B84">
      <w:r w:rsidRPr="00C81B84">
        <w:t>Samlet foreslås bevilgningen økt med 15,5 mill. kroner.</w:t>
      </w:r>
    </w:p>
    <w:p w14:paraId="7398569C" w14:textId="77777777" w:rsidR="00EE2529" w:rsidRPr="00C81B84" w:rsidRDefault="00AD5E1E" w:rsidP="00C81B84">
      <w:pPr>
        <w:pStyle w:val="b-budkaptit"/>
      </w:pPr>
      <w:r w:rsidRPr="00C81B84">
        <w:t>Kap. 950 Forvaltning av statlig eierskap</w:t>
      </w:r>
    </w:p>
    <w:p w14:paraId="363FA398" w14:textId="77777777" w:rsidR="00EE2529" w:rsidRPr="00C81B84" w:rsidRDefault="00AD5E1E" w:rsidP="00C81B84">
      <w:pPr>
        <w:pStyle w:val="b-post"/>
      </w:pPr>
      <w:r w:rsidRPr="00C81B84">
        <w:t>Post 21 Spesielle driftsutgifter</w:t>
      </w:r>
    </w:p>
    <w:p w14:paraId="4273E10D" w14:textId="77777777" w:rsidR="00EE2529" w:rsidRPr="00C81B84" w:rsidRDefault="00AD5E1E" w:rsidP="00C81B84">
      <w:r w:rsidRPr="00C81B84">
        <w:t xml:space="preserve">Den 7. oktober 2022 inngikk Telenor ASA avtale om salg av en minoritetspost på 30 pst. i det nyetablerte fiberselskapet Telenor Fiber AS. Salgssummen var om lag 10,8 mrd. kroner. Det nye selskapet eier de passive elementene i fibernettet i Norge, som omfatter omtrent 130 000 kilometer med kabler som leverer tjenester til om lag 560 000 husstander. Transaksjonen ble gjennomført 1. februar 2023. Kjøpere var et konsortium bestående av det amerikanske investeringsselskapet </w:t>
      </w:r>
      <w:proofErr w:type="spellStart"/>
      <w:r w:rsidRPr="00C81B84">
        <w:t>Kohlberg</w:t>
      </w:r>
      <w:proofErr w:type="spellEnd"/>
      <w:r w:rsidRPr="00C81B84">
        <w:t xml:space="preserve"> </w:t>
      </w:r>
      <w:proofErr w:type="spellStart"/>
      <w:r w:rsidRPr="00C81B84">
        <w:t>Kravis</w:t>
      </w:r>
      <w:proofErr w:type="spellEnd"/>
      <w:r w:rsidRPr="00C81B84">
        <w:t xml:space="preserve"> Roberts &amp; Co og Oslo Pensjonsforsikring. Telenor beholder kontroll over Telenor Fiber AS og vil fortsatt ha ansvaret for de operasjonelle prosessene. I avtalen med kjøperne har Telenor ASA en forkjøpsrett ved et ev. fremtidig salg av minoritetsandelen i Telenor Fiber AS. Med bakgrunn i hensynet til nasjonal kontroll og hvordan andre samfunnsmessige hensyn best kan ivaretas, inngikk Nærings- og fiskeridepartementet og Telenor en avtale i forbindelse med salget av minoritetsposten om at Nærings- og fiskeridepartementet kan overta forkjøpsretten dersom Telenor ikke ønsker å benytte denne ved et ev. salg. Det foreslås en fullmakt til å kunne utøve denne forkjøpsretten dersom det blir aktuelt og dermed erverve 30 pst. av aksjene i Telenor Fiber AS, jf. forslag til romertallsvedtak.</w:t>
      </w:r>
    </w:p>
    <w:p w14:paraId="728D7999" w14:textId="77777777" w:rsidR="00EE2529" w:rsidRPr="00C81B84" w:rsidRDefault="00AD5E1E" w:rsidP="00C81B84">
      <w:pPr>
        <w:pStyle w:val="b-post"/>
      </w:pPr>
      <w:r w:rsidRPr="00C81B84">
        <w:t xml:space="preserve">Post 72 Tilskudd til pensjonsforpliktelser, </w:t>
      </w:r>
      <w:proofErr w:type="spellStart"/>
      <w:r w:rsidRPr="00C81B84">
        <w:t>Mantena</w:t>
      </w:r>
      <w:proofErr w:type="spellEnd"/>
      <w:r w:rsidRPr="00C81B84">
        <w:t xml:space="preserve"> AS</w:t>
      </w:r>
    </w:p>
    <w:p w14:paraId="387EE688" w14:textId="77777777" w:rsidR="00EE2529" w:rsidRPr="00C81B84" w:rsidRDefault="00AD5E1E" w:rsidP="00C81B84">
      <w:r w:rsidRPr="00C81B84">
        <w:t xml:space="preserve">Det vises til </w:t>
      </w:r>
      <w:proofErr w:type="spellStart"/>
      <w:r w:rsidRPr="00C81B84">
        <w:t>Innst</w:t>
      </w:r>
      <w:proofErr w:type="spellEnd"/>
      <w:r w:rsidRPr="00C81B84">
        <w:t xml:space="preserve">. 401 S og </w:t>
      </w:r>
      <w:proofErr w:type="spellStart"/>
      <w:r w:rsidRPr="00C81B84">
        <w:t>Prop</w:t>
      </w:r>
      <w:proofErr w:type="spellEnd"/>
      <w:r w:rsidRPr="00C81B84">
        <w:t xml:space="preserve">. 1 S (2016–2017) hvor det ble etablert en tilskuddsordning med ramme på 320 mill. 2017-kroner til en overgangsordning i </w:t>
      </w:r>
      <w:proofErr w:type="spellStart"/>
      <w:r w:rsidRPr="00C81B84">
        <w:t>Mantena</w:t>
      </w:r>
      <w:proofErr w:type="spellEnd"/>
      <w:r w:rsidRPr="00C81B84">
        <w:t xml:space="preserve"> AS for eldre ansatte som ikke fikk videreført sitt medlemskap i Statens pensjonskasse. Basert på utbetalinger i perioden 2019–2022, relevant prisjustering og selskapets anslag på utgifter for 2023 vil ovennevnte ramme nås. 2023 blir dermed siste år med utbetaling. På dette grunnlag foreslås bevilgningen redusert med 4,7 mill. kroner.</w:t>
      </w:r>
    </w:p>
    <w:p w14:paraId="775EC44C" w14:textId="77777777" w:rsidR="00EE2529" w:rsidRPr="00C81B84" w:rsidRDefault="00AD5E1E" w:rsidP="00C81B84">
      <w:r w:rsidRPr="00C81B84">
        <w:t>Videre foreslås bevilgningen økt med 1,1 mill. kroner som følge av den ekstraordinære lønns- og prisjusteringen av budsjettet, jf. nærmere omtale i avsnitt 3.1.</w:t>
      </w:r>
    </w:p>
    <w:p w14:paraId="099D9019" w14:textId="77777777" w:rsidR="00EE2529" w:rsidRPr="00C81B84" w:rsidRDefault="00AD5E1E" w:rsidP="00C81B84">
      <w:r w:rsidRPr="00C81B84">
        <w:t>Samlet foreslås posten redusert med 3,6 mill. kroner.</w:t>
      </w:r>
    </w:p>
    <w:p w14:paraId="7CADC58D" w14:textId="77777777" w:rsidR="00EE2529" w:rsidRPr="00C81B84" w:rsidRDefault="00AD5E1E" w:rsidP="00C81B84">
      <w:pPr>
        <w:pStyle w:val="b-budkaptit"/>
      </w:pPr>
      <w:r w:rsidRPr="00C81B84">
        <w:t>Kap. 2421 Innovasjon Norge</w:t>
      </w:r>
    </w:p>
    <w:p w14:paraId="3180B473" w14:textId="77777777" w:rsidR="00EE2529" w:rsidRPr="00C81B84" w:rsidRDefault="00AD5E1E" w:rsidP="00C81B84">
      <w:pPr>
        <w:pStyle w:val="b-post"/>
      </w:pPr>
      <w:r w:rsidRPr="00C81B84">
        <w:t>Post 50 Tilskudd til etablerere og bedrifter, inkl. tapsavsetninger</w:t>
      </w:r>
    </w:p>
    <w:p w14:paraId="31976DEE" w14:textId="77777777" w:rsidR="00EE2529" w:rsidRPr="00C81B84" w:rsidRDefault="00AD5E1E" w:rsidP="00C81B84">
      <w:r w:rsidRPr="00C81B84">
        <w:t>Bevilgningen foreslås økt med 17,8 mill. kroner som følge av den ekstraordinære lønns- og prisjusteringen av budsjettet, jf. nærmere omtale i avsnitt 3.1. For å opprettholde fremdrift i utviklingen av prosjektet «En vei inn» og legge til rette for utvidelse med flere pilotaktører, foreslås det å bruke inntil 15 mill. kroner av økningen til dette arbeidet i tillegg til 10 mill. kroner som allerede er avsatt innenfor bevilgningen på posten til formålet i 2023.</w:t>
      </w:r>
    </w:p>
    <w:p w14:paraId="1961083F" w14:textId="77777777" w:rsidR="00EE2529" w:rsidRPr="00C81B84" w:rsidRDefault="00AD5E1E" w:rsidP="00C81B84">
      <w:pPr>
        <w:pStyle w:val="avsnitt-undertittel"/>
      </w:pPr>
      <w:r w:rsidRPr="00C81B84">
        <w:t>Låneordningen for skip i nærskipsfart og fiskefartøy – utvidelse av målgruppen</w:t>
      </w:r>
    </w:p>
    <w:p w14:paraId="3A8628FC" w14:textId="77777777" w:rsidR="00EE2529" w:rsidRPr="00C81B84" w:rsidRDefault="00AD5E1E" w:rsidP="00C81B84">
      <w:r w:rsidRPr="00C81B84">
        <w:t>Innenfor rammen av innovasjonslåneordningen disponerer Innovasjon Norge en særskilt ramme til lån til bygging av miljøvennlige skip i nærskipsfart og fiskefartøy. Rammen er 470 mill. kroner i 2023. Det er for årene 2020-2023 bevilget til sammen 385 mill. kroner til tapsavsetning over kap. 2421, post 50 og 54. Det er lagt til grunn at tapsavsetningen skal utgjøre 50 pst. av utestående lån og lånetilsagn. Innovasjon Norge hadde per utgangen av april 2023 gitt lånetilsagn på til sammen 250 mill. kroner, som innebærer at 125 mill. kroner av tapsavsetningen var bundet opp. Det gjensto dermed 260 mill. kroner av tapsavsetningen som ikke var bundet opp.</w:t>
      </w:r>
    </w:p>
    <w:p w14:paraId="47DF2C0E" w14:textId="77777777" w:rsidR="00EE2529" w:rsidRPr="00C81B84" w:rsidRDefault="00AD5E1E" w:rsidP="00C81B84">
      <w:r w:rsidRPr="00C81B84">
        <w:t>For norsk innenriks skipsfart og fiske har Stortinget fastsatt mål om å halvere utslippene innen 2030. Internasjonale klimamål og utvikling av nye regler for skipsfarten gjennom Den internasjonale sjøfartsorganisasjonen (IMO) og EU kan i tillegg bidra til at det blir et stort internasjonalt marked med eksportmuligheter for norsk maritim næring. For å stimulere til økt bruk av ordningen foreslår regjeringen å utvide den til å omfatte flere skipstyper, eksempelvis skip til havbruksnæringen, offshoreskip og ferger. En utvidelse kan bidra til å fremskynde grønn omstilling i maritim næring.</w:t>
      </w:r>
    </w:p>
    <w:p w14:paraId="57A9ED20" w14:textId="77777777" w:rsidR="00EE2529" w:rsidRPr="00C81B84" w:rsidRDefault="00AD5E1E" w:rsidP="00C81B84">
      <w:pPr>
        <w:pStyle w:val="b-post"/>
      </w:pPr>
      <w:r w:rsidRPr="00C81B84">
        <w:t>Post 71 Innovative næringsmiljøer, kan overføres</w:t>
      </w:r>
    </w:p>
    <w:p w14:paraId="2CFACEE0" w14:textId="77777777" w:rsidR="00EE2529" w:rsidRPr="00C81B84" w:rsidRDefault="00AD5E1E" w:rsidP="00C81B84">
      <w:r w:rsidRPr="00C81B84">
        <w:t>Bevilgningen ble redusert med 75 mill. kroner ved nysalderingen av 2022-budsjettet. Samtidig ble det etablert en tilsagnsfullmakt for posten på tilsvarende beløp. Dette ble gjort for bedre å ivareta føringene om realistisk budsjettering i Stortingets bevilgningsreglement. Ved utgangen av 2022 var 40,3 mill. kroner av tilsagnsfullmakten bundet opp i tilsagn. Det er bevilget 115,5 mill. kroner for 2023, i tillegg kommer overførte midler fra 2022 på 78,9 mill. kroner som i sin helhet var bundet opp i tilsagn. Basert på Innovasjon Norges utbetalingsprognoser vil det være tilstrekkelig med en bevilgning på 35,5 mill. kroner, samt de overførte midlene fra 2022, for å dekke de utbetalingene som forventes å komme i 2023. Bevilgningen foreslås følgelig redusert med 80 mill. kroner. Samtidig foreslås det en tilsagnsfullmakt på posten på 155 mill. kroner, jf. forslag til romertallsvedtak. Videre foreslås bevilgningen økt med 2,5 mill. kroner som følge av den ekstraordinære lønns- og prisjusteringen av budsjettet, jf. nærmere omtale i avsnitt 3.1.</w:t>
      </w:r>
    </w:p>
    <w:p w14:paraId="2CDF3095" w14:textId="77777777" w:rsidR="00EE2529" w:rsidRPr="00C81B84" w:rsidRDefault="00AD5E1E" w:rsidP="00C81B84">
      <w:r w:rsidRPr="00C81B84">
        <w:t>Samlet foreslås bevilgningen redusert med 77,5 mill. kroner.</w:t>
      </w:r>
    </w:p>
    <w:p w14:paraId="0957895E" w14:textId="77777777" w:rsidR="00EE2529" w:rsidRPr="00C81B84" w:rsidRDefault="00AD5E1E" w:rsidP="00C81B84">
      <w:pPr>
        <w:pStyle w:val="b-post"/>
      </w:pPr>
      <w:r w:rsidRPr="00C81B84">
        <w:t>Post 75 Grønn plattform, kan overføres, kan nyttes under post 50, 71 og 76</w:t>
      </w:r>
    </w:p>
    <w:p w14:paraId="7E3D8854" w14:textId="77777777" w:rsidR="00EE2529" w:rsidRPr="00C81B84" w:rsidRDefault="00AD5E1E" w:rsidP="00C81B84">
      <w:r w:rsidRPr="00C81B84">
        <w:t>I Saldert budsjett 2023 er det en tilsagnsfullmakt knyttet til posten på 420 mill. kroner. Utbetalingene har vært krevende å anslå, og i 2022 ble det utbetalt et langt lavere beløp enn forventet. Bevilgningen i Saldert budsjett 2022 på 217,7 mill. kroner ble i nysalderingen satt ned til 114 mill. kroner. Det ble kun utbetalt 69 mill. kroner i 2022, og 45 mill. kroner ble tilbakeført til statskassen.</w:t>
      </w:r>
    </w:p>
    <w:p w14:paraId="19A3ECAA" w14:textId="77777777" w:rsidR="00EE2529" w:rsidRPr="00C81B84" w:rsidRDefault="00AD5E1E" w:rsidP="00C81B84">
      <w:r w:rsidRPr="00C81B84">
        <w:t>For å kunne lyse ut nye prosjekter i 2023 i det omfang som ble signalisert til Stortinget i statsbudsjettet for 2023, foreslås det å øke tilsagnsfullmakten med 170 mill. kroner, til 590 mill. kroner, jf. forslag til romertallsvedtak. Økningen må ses i sammenheng med endringene som ble gjort i nysalderingen av statsbudsjettet for 2022, samt oppdaterte prognoser for utbetalinger fra Innovasjon Norge.</w:t>
      </w:r>
    </w:p>
    <w:p w14:paraId="40BAE9D5" w14:textId="77777777" w:rsidR="00EE2529" w:rsidRPr="00C81B84" w:rsidRDefault="00AD5E1E" w:rsidP="00C81B84">
      <w:r w:rsidRPr="00C81B84">
        <w:t>Bevilgningen foreslås økt med 4,4 mill. kroner som følge av den ekstraordinære lønns- og prisjusteringen av budsjettet, jf. nærmere omtale i avsnitt 3.1. Basert på foreliggende utbetalingsprognoser vil bevilgningen for 2023 inklusiv dette tillegget være tilstrekkelig til å dekke de utbetalingene som forventes å komme i 2023, inkludert de utbetalingene som måtte komme som følge av nye tilsagn gitt i 2023. Siden det er knyttet stor usikkerhet til utbetalingsprognosene også for 2023, foreslås det å tilføye posten stikkordet «kan overføres», jf. forslag til romertallsvedtak.</w:t>
      </w:r>
    </w:p>
    <w:p w14:paraId="5DA9736F" w14:textId="77777777" w:rsidR="00EE2529" w:rsidRPr="00C81B84" w:rsidRDefault="00AD5E1E" w:rsidP="00C81B84">
      <w:pPr>
        <w:pStyle w:val="b-post"/>
      </w:pPr>
      <w:r w:rsidRPr="00C81B84">
        <w:t>Post 76 Miljøteknologi, kan overføres</w:t>
      </w:r>
    </w:p>
    <w:p w14:paraId="48BE481C" w14:textId="77777777" w:rsidR="00EE2529" w:rsidRPr="00C81B84" w:rsidRDefault="00AD5E1E" w:rsidP="00C81B84">
      <w:r w:rsidRPr="00C81B84">
        <w:t>Bevilgningen ble redusert med 300 mill. kroner i nysalderingen av 2022-budsjettet, og tilsagnsfullmakten ble økt tilsvarende. Ved utgangen av 2022 var 880,1 mill. kroner av tilsagnsfullmakten på 1 050 mill. kroner bundet opp i tilsagn.</w:t>
      </w:r>
    </w:p>
    <w:p w14:paraId="46E12B65" w14:textId="77777777" w:rsidR="00EE2529" w:rsidRPr="00C81B84" w:rsidRDefault="00AD5E1E" w:rsidP="00C81B84">
      <w:r w:rsidRPr="00C81B84">
        <w:t>Basert på Innovasjon Norges prognoser vil bevilgningen for 2023 ikke være tilstrekkelig for å dekke forventede utbetalinger i 2023, inkludert de utbetalinger som følge av nye tilsagn gitt i 2023. Det foreslås at bevilgningen økes med 85 mill. kroner. Videre foreslås det at tilsagnsfullmakten økes med 215 mill. kroner, til 845 mill. kroner, jf. forslag til romertallsvedtak.</w:t>
      </w:r>
    </w:p>
    <w:p w14:paraId="474A97A2" w14:textId="77777777" w:rsidR="00EE2529" w:rsidRPr="00C81B84" w:rsidRDefault="00AD5E1E" w:rsidP="00C81B84">
      <w:r w:rsidRPr="00C81B84">
        <w:t>Videre foreslås bevilgningen økt med 8,6 mill. kroner som følge av den ekstraordinære lønns- og prisjusteringen av budsjettet, jf. nærmere omtale i avsnitt 3.1.</w:t>
      </w:r>
    </w:p>
    <w:p w14:paraId="13A808CE" w14:textId="77777777" w:rsidR="00EE2529" w:rsidRPr="00C81B84" w:rsidRDefault="00AD5E1E" w:rsidP="00C81B84">
      <w:r w:rsidRPr="00C81B84">
        <w:t>Samlet foreslås det å øke bevilgningen med 93,6 mill. kroner.</w:t>
      </w:r>
    </w:p>
    <w:p w14:paraId="30669058" w14:textId="77777777" w:rsidR="00EE2529" w:rsidRPr="00C81B84" w:rsidRDefault="00AD5E1E" w:rsidP="00C81B84">
      <w:pPr>
        <w:pStyle w:val="avsnitt-undertittel"/>
      </w:pPr>
      <w:r w:rsidRPr="00C81B84">
        <w:t>Avvikling av Investeringsfondet for Nordvest-Russland og Øst-Europa</w:t>
      </w:r>
    </w:p>
    <w:p w14:paraId="69BC3AB6" w14:textId="77777777" w:rsidR="00EE2529" w:rsidRDefault="00AD5E1E" w:rsidP="00C81B84">
      <w:r w:rsidRPr="00C81B84">
        <w:t xml:space="preserve">Investeringsfondet for Nordvest-Russland og Øst-Europa skal fremme næringssamarbeid med Russland, andre tidligere Sovjetrepublikker og mellom- og østeuropeiske land utenfor EU. Fondet fikk sin nåværende innretning i 2019 med bakgrunn i et </w:t>
      </w:r>
      <w:proofErr w:type="spellStart"/>
      <w:r w:rsidRPr="00C81B84">
        <w:t>Dok</w:t>
      </w:r>
      <w:proofErr w:type="spellEnd"/>
      <w:r w:rsidRPr="00C81B84">
        <w:t>. 8-forslag om videreføring og sammenslåing av de to ulike fondene for Nord-vest-Russland og Øst-Europa, som ble opprettet i henholdsvis 1996 og 1997. Fondet har kun gjort et fåtall investeringer i året og har hatt begrenset effekt på næringssamarbeidet mellom Norge og mandatområdet. Samtidig er det relativt store kostnader knyttet til å drive investeringsvirksomheten. Regjeringen foreslår derfor at fondet avvikles. Regjeringen vil vurdere muligheten for å overføre midlene til andre kapitalvirkemidler eller fond.</w:t>
      </w:r>
    </w:p>
    <w:p w14:paraId="3265C24F" w14:textId="04DC1DF4" w:rsidR="00EB67C4" w:rsidRPr="00C81B84" w:rsidRDefault="00EB67C4" w:rsidP="00EB67C4">
      <w:pPr>
        <w:pStyle w:val="tabell-tittel"/>
      </w:pPr>
      <w:r w:rsidRPr="00C81B84">
        <w:t>Endring av bevilgninger under kap. 2440 og 5440 Statens direkte økonomiske engasjement i Petroleumsvirksomheten.</w:t>
      </w:r>
    </w:p>
    <w:p w14:paraId="7525418A" w14:textId="77777777" w:rsidR="00EE2529" w:rsidRPr="00C81B84" w:rsidRDefault="00AD5E1E" w:rsidP="00C81B84">
      <w:pPr>
        <w:pStyle w:val="Tabellnavn"/>
      </w:pPr>
      <w:r w:rsidRPr="00C81B84">
        <w:t>05J2tx2</w:t>
      </w:r>
    </w:p>
    <w:tbl>
      <w:tblPr>
        <w:tblW w:w="0" w:type="auto"/>
        <w:tblInd w:w="43" w:type="dxa"/>
        <w:tblLayout w:type="fixed"/>
        <w:tblCellMar>
          <w:top w:w="100" w:type="dxa"/>
          <w:left w:w="43" w:type="dxa"/>
          <w:bottom w:w="43" w:type="dxa"/>
          <w:right w:w="43" w:type="dxa"/>
        </w:tblCellMar>
        <w:tblLook w:val="0000" w:firstRow="0" w:lastRow="0" w:firstColumn="0" w:lastColumn="0" w:noHBand="0" w:noVBand="0"/>
      </w:tblPr>
      <w:tblGrid>
        <w:gridCol w:w="1120"/>
        <w:gridCol w:w="3620"/>
        <w:gridCol w:w="1400"/>
        <w:gridCol w:w="1980"/>
        <w:gridCol w:w="1400"/>
      </w:tblGrid>
      <w:tr w:rsidR="00EE2529" w:rsidRPr="00C81B84" w14:paraId="3C0987BA" w14:textId="77777777">
        <w:trPr>
          <w:trHeight w:val="320"/>
        </w:trPr>
        <w:tc>
          <w:tcPr>
            <w:tcW w:w="4740" w:type="dxa"/>
            <w:gridSpan w:val="2"/>
            <w:tcBorders>
              <w:top w:val="nil"/>
              <w:left w:val="nil"/>
              <w:bottom w:val="single" w:sz="4" w:space="0" w:color="000000"/>
              <w:right w:val="nil"/>
            </w:tcBorders>
            <w:tcMar>
              <w:top w:w="100" w:type="dxa"/>
              <w:left w:w="43" w:type="dxa"/>
              <w:bottom w:w="43" w:type="dxa"/>
              <w:right w:w="43" w:type="dxa"/>
            </w:tcMar>
            <w:vAlign w:val="bottom"/>
          </w:tcPr>
          <w:p w14:paraId="05E4874E" w14:textId="77777777" w:rsidR="00EE2529" w:rsidRPr="00C81B84" w:rsidRDefault="00EE2529" w:rsidP="00C81B84"/>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B277B67" w14:textId="77777777" w:rsidR="00EE2529" w:rsidRPr="00C81B84" w:rsidRDefault="00EE2529" w:rsidP="00C81B84"/>
        </w:tc>
        <w:tc>
          <w:tcPr>
            <w:tcW w:w="1980" w:type="dxa"/>
            <w:tcBorders>
              <w:top w:val="nil"/>
              <w:left w:val="nil"/>
              <w:bottom w:val="single" w:sz="4" w:space="0" w:color="000000"/>
              <w:right w:val="nil"/>
            </w:tcBorders>
            <w:tcMar>
              <w:top w:w="100" w:type="dxa"/>
              <w:left w:w="43" w:type="dxa"/>
              <w:bottom w:w="43" w:type="dxa"/>
              <w:right w:w="43" w:type="dxa"/>
            </w:tcMar>
            <w:vAlign w:val="bottom"/>
          </w:tcPr>
          <w:p w14:paraId="24B5DD82" w14:textId="77777777" w:rsidR="00EE2529" w:rsidRPr="00C81B84" w:rsidRDefault="00EE2529" w:rsidP="00C81B84"/>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FFF9BD1" w14:textId="77777777" w:rsidR="00EE2529" w:rsidRPr="00C81B84" w:rsidRDefault="00AD5E1E" w:rsidP="00C81B84">
            <w:r w:rsidRPr="00C81B84">
              <w:t>(i mill. kroner)</w:t>
            </w:r>
          </w:p>
        </w:tc>
      </w:tr>
      <w:tr w:rsidR="00EE2529" w:rsidRPr="00C81B84" w14:paraId="0A9DC347" w14:textId="77777777">
        <w:trPr>
          <w:trHeight w:val="580"/>
        </w:trPr>
        <w:tc>
          <w:tcPr>
            <w:tcW w:w="4740" w:type="dxa"/>
            <w:gridSpan w:val="2"/>
            <w:tcBorders>
              <w:top w:val="nil"/>
              <w:left w:val="nil"/>
              <w:bottom w:val="single" w:sz="4" w:space="0" w:color="000000"/>
              <w:right w:val="nil"/>
            </w:tcBorders>
            <w:tcMar>
              <w:top w:w="100" w:type="dxa"/>
              <w:left w:w="43" w:type="dxa"/>
              <w:bottom w:w="43" w:type="dxa"/>
              <w:right w:w="43" w:type="dxa"/>
            </w:tcMar>
            <w:vAlign w:val="bottom"/>
          </w:tcPr>
          <w:p w14:paraId="54A8CC80" w14:textId="77777777" w:rsidR="00EE2529" w:rsidRPr="00C81B84" w:rsidRDefault="00AD5E1E" w:rsidP="00C81B84">
            <w:r w:rsidRPr="00C81B84">
              <w:t>Kap./post/underpost</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ABA33D9" w14:textId="77777777" w:rsidR="00EE2529" w:rsidRPr="00C81B84" w:rsidRDefault="00AD5E1E" w:rsidP="00C81B84">
            <w:r w:rsidRPr="00C81B84">
              <w:t>Saldert budsjett 2023</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0463F483" w14:textId="77777777" w:rsidR="00EE2529" w:rsidRPr="00C81B84" w:rsidRDefault="00AD5E1E" w:rsidP="00C81B84">
            <w:r w:rsidRPr="00C81B84">
              <w:t>Forslag til ny bevilgning for 2023</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09A7EF8E" w14:textId="77777777" w:rsidR="00EE2529" w:rsidRPr="00C81B84" w:rsidRDefault="00AD5E1E" w:rsidP="00C81B84">
            <w:r w:rsidRPr="00C81B84">
              <w:t>Endring</w:t>
            </w:r>
          </w:p>
        </w:tc>
      </w:tr>
      <w:tr w:rsidR="00EE2529" w:rsidRPr="00C81B84" w14:paraId="7A21D749" w14:textId="77777777">
        <w:trPr>
          <w:trHeight w:val="340"/>
        </w:trPr>
        <w:tc>
          <w:tcPr>
            <w:tcW w:w="4740" w:type="dxa"/>
            <w:gridSpan w:val="2"/>
            <w:tcBorders>
              <w:top w:val="single" w:sz="4" w:space="0" w:color="000000"/>
              <w:left w:val="nil"/>
              <w:bottom w:val="nil"/>
              <w:right w:val="nil"/>
            </w:tcBorders>
            <w:tcMar>
              <w:top w:w="100" w:type="dxa"/>
              <w:left w:w="43" w:type="dxa"/>
              <w:bottom w:w="43" w:type="dxa"/>
              <w:right w:w="43" w:type="dxa"/>
            </w:tcMar>
          </w:tcPr>
          <w:p w14:paraId="6159201B" w14:textId="77777777" w:rsidR="00EE2529" w:rsidRPr="00C81B84" w:rsidRDefault="00AD5E1E" w:rsidP="00C81B84">
            <w:r w:rsidRPr="00AD5E1E">
              <w:rPr>
                <w:rStyle w:val="kursiv"/>
              </w:rPr>
              <w:t>Kap. 2440</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3331972F" w14:textId="77777777" w:rsidR="00EE2529" w:rsidRPr="00C81B84" w:rsidRDefault="00EE2529" w:rsidP="00C81B84"/>
        </w:tc>
        <w:tc>
          <w:tcPr>
            <w:tcW w:w="1980" w:type="dxa"/>
            <w:tcBorders>
              <w:top w:val="single" w:sz="4" w:space="0" w:color="000000"/>
              <w:left w:val="nil"/>
              <w:bottom w:val="nil"/>
              <w:right w:val="nil"/>
            </w:tcBorders>
            <w:tcMar>
              <w:top w:w="100" w:type="dxa"/>
              <w:left w:w="43" w:type="dxa"/>
              <w:bottom w:w="43" w:type="dxa"/>
              <w:right w:w="43" w:type="dxa"/>
            </w:tcMar>
            <w:vAlign w:val="bottom"/>
          </w:tcPr>
          <w:p w14:paraId="1081A4B8" w14:textId="77777777" w:rsidR="00EE2529" w:rsidRPr="00C81B84" w:rsidRDefault="00EE2529" w:rsidP="00C81B84"/>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898D4A0" w14:textId="77777777" w:rsidR="00EE2529" w:rsidRPr="00C81B84" w:rsidRDefault="00EE2529" w:rsidP="00C81B84"/>
        </w:tc>
      </w:tr>
      <w:tr w:rsidR="00EE2529" w:rsidRPr="00C81B84" w14:paraId="561F358C" w14:textId="77777777">
        <w:trPr>
          <w:trHeight w:val="340"/>
        </w:trPr>
        <w:tc>
          <w:tcPr>
            <w:tcW w:w="1120" w:type="dxa"/>
            <w:tcBorders>
              <w:top w:val="nil"/>
              <w:left w:val="nil"/>
              <w:bottom w:val="single" w:sz="4" w:space="0" w:color="000000"/>
              <w:right w:val="nil"/>
            </w:tcBorders>
            <w:tcMar>
              <w:top w:w="100" w:type="dxa"/>
              <w:left w:w="43" w:type="dxa"/>
              <w:bottom w:w="43" w:type="dxa"/>
              <w:right w:w="43" w:type="dxa"/>
            </w:tcMar>
          </w:tcPr>
          <w:p w14:paraId="7F4D1190" w14:textId="77777777" w:rsidR="00EE2529" w:rsidRPr="00C81B84" w:rsidRDefault="00AD5E1E" w:rsidP="00C81B84">
            <w:r w:rsidRPr="00C81B84">
              <w:t>30</w:t>
            </w:r>
          </w:p>
        </w:tc>
        <w:tc>
          <w:tcPr>
            <w:tcW w:w="3620" w:type="dxa"/>
            <w:tcBorders>
              <w:top w:val="nil"/>
              <w:left w:val="nil"/>
              <w:bottom w:val="single" w:sz="4" w:space="0" w:color="000000"/>
              <w:right w:val="nil"/>
            </w:tcBorders>
            <w:tcMar>
              <w:top w:w="100" w:type="dxa"/>
              <w:left w:w="43" w:type="dxa"/>
              <w:bottom w:w="43" w:type="dxa"/>
              <w:right w:w="43" w:type="dxa"/>
            </w:tcMar>
          </w:tcPr>
          <w:p w14:paraId="4AA7BFDE" w14:textId="77777777" w:rsidR="00EE2529" w:rsidRPr="00C81B84" w:rsidRDefault="00AD5E1E" w:rsidP="00C81B84">
            <w:r w:rsidRPr="00C81B84">
              <w:t>Investeringer</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2078798C" w14:textId="77777777" w:rsidR="00EE2529" w:rsidRPr="00C81B84" w:rsidRDefault="00AD5E1E" w:rsidP="00C81B84">
            <w:r w:rsidRPr="00C81B84">
              <w:t>28 300</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48DBB7CA" w14:textId="77777777" w:rsidR="00EE2529" w:rsidRPr="00C81B84" w:rsidRDefault="00AD5E1E" w:rsidP="00C81B84">
            <w:r w:rsidRPr="00C81B84">
              <w:t>27 000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026A89C" w14:textId="77777777" w:rsidR="00EE2529" w:rsidRPr="00C81B84" w:rsidRDefault="00AD5E1E" w:rsidP="00C81B84">
            <w:r w:rsidRPr="00C81B84">
              <w:t>-1 300</w:t>
            </w:r>
          </w:p>
        </w:tc>
      </w:tr>
      <w:tr w:rsidR="00EE2529" w:rsidRPr="00C81B84" w14:paraId="3FF41C51" w14:textId="77777777">
        <w:trPr>
          <w:trHeight w:val="340"/>
        </w:trPr>
        <w:tc>
          <w:tcPr>
            <w:tcW w:w="1120" w:type="dxa"/>
            <w:tcBorders>
              <w:top w:val="single" w:sz="4" w:space="0" w:color="000000"/>
              <w:left w:val="nil"/>
              <w:bottom w:val="single" w:sz="4" w:space="0" w:color="000000"/>
              <w:right w:val="nil"/>
            </w:tcBorders>
            <w:tcMar>
              <w:top w:w="100" w:type="dxa"/>
              <w:left w:w="43" w:type="dxa"/>
              <w:bottom w:w="43" w:type="dxa"/>
              <w:right w:w="43" w:type="dxa"/>
            </w:tcMar>
          </w:tcPr>
          <w:p w14:paraId="065623A4" w14:textId="77777777" w:rsidR="00EE2529" w:rsidRPr="00C81B84" w:rsidRDefault="00EE2529" w:rsidP="00C81B84"/>
        </w:tc>
        <w:tc>
          <w:tcPr>
            <w:tcW w:w="3620" w:type="dxa"/>
            <w:tcBorders>
              <w:top w:val="single" w:sz="4" w:space="0" w:color="000000"/>
              <w:left w:val="nil"/>
              <w:bottom w:val="single" w:sz="4" w:space="0" w:color="000000"/>
              <w:right w:val="nil"/>
            </w:tcBorders>
            <w:tcMar>
              <w:top w:w="100" w:type="dxa"/>
              <w:left w:w="43" w:type="dxa"/>
              <w:bottom w:w="43" w:type="dxa"/>
              <w:right w:w="43" w:type="dxa"/>
            </w:tcMar>
          </w:tcPr>
          <w:p w14:paraId="31A1EDA5" w14:textId="77777777" w:rsidR="00EE2529" w:rsidRPr="00C81B84" w:rsidRDefault="00AD5E1E" w:rsidP="00C81B84">
            <w:r w:rsidRPr="00C81B84">
              <w:t>Sum kap. 2440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2C26AD15" w14:textId="77777777" w:rsidR="00EE2529" w:rsidRPr="00C81B84" w:rsidRDefault="00AD5E1E" w:rsidP="00C81B84">
            <w:r w:rsidRPr="00C81B84">
              <w:t>28 300</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62CAC5CF" w14:textId="77777777" w:rsidR="00EE2529" w:rsidRPr="00C81B84" w:rsidRDefault="00AD5E1E" w:rsidP="00C81B84">
            <w:r w:rsidRPr="00C81B84">
              <w:t>27 000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18138578" w14:textId="77777777" w:rsidR="00EE2529" w:rsidRPr="00C81B84" w:rsidRDefault="00AD5E1E" w:rsidP="00C81B84">
            <w:r w:rsidRPr="00C81B84">
              <w:t>-1 300</w:t>
            </w:r>
          </w:p>
        </w:tc>
      </w:tr>
      <w:tr w:rsidR="00EE2529" w:rsidRPr="00C81B84" w14:paraId="7F24A557" w14:textId="77777777">
        <w:trPr>
          <w:trHeight w:val="340"/>
        </w:trPr>
        <w:tc>
          <w:tcPr>
            <w:tcW w:w="4740" w:type="dxa"/>
            <w:gridSpan w:val="2"/>
            <w:tcBorders>
              <w:top w:val="nil"/>
              <w:left w:val="nil"/>
              <w:bottom w:val="nil"/>
              <w:right w:val="nil"/>
            </w:tcBorders>
            <w:tcMar>
              <w:top w:w="100" w:type="dxa"/>
              <w:left w:w="43" w:type="dxa"/>
              <w:bottom w:w="43" w:type="dxa"/>
              <w:right w:w="43" w:type="dxa"/>
            </w:tcMar>
          </w:tcPr>
          <w:p w14:paraId="12EF3375" w14:textId="77777777" w:rsidR="00EE2529" w:rsidRPr="00C81B84" w:rsidRDefault="00AD5E1E" w:rsidP="00C81B84">
            <w:r w:rsidRPr="00AD5E1E">
              <w:rPr>
                <w:rStyle w:val="kursiv"/>
              </w:rPr>
              <w:t>Kap. 5440</w:t>
            </w:r>
          </w:p>
        </w:tc>
        <w:tc>
          <w:tcPr>
            <w:tcW w:w="1400" w:type="dxa"/>
            <w:tcBorders>
              <w:top w:val="nil"/>
              <w:left w:val="nil"/>
              <w:bottom w:val="nil"/>
              <w:right w:val="nil"/>
            </w:tcBorders>
            <w:tcMar>
              <w:top w:w="100" w:type="dxa"/>
              <w:left w:w="43" w:type="dxa"/>
              <w:bottom w:w="43" w:type="dxa"/>
              <w:right w:w="43" w:type="dxa"/>
            </w:tcMar>
            <w:vAlign w:val="bottom"/>
          </w:tcPr>
          <w:p w14:paraId="7D95D5C9" w14:textId="77777777" w:rsidR="00EE2529" w:rsidRPr="00C81B84" w:rsidRDefault="00EE2529" w:rsidP="00C81B84"/>
        </w:tc>
        <w:tc>
          <w:tcPr>
            <w:tcW w:w="1980" w:type="dxa"/>
            <w:tcBorders>
              <w:top w:val="nil"/>
              <w:left w:val="nil"/>
              <w:bottom w:val="nil"/>
              <w:right w:val="nil"/>
            </w:tcBorders>
            <w:tcMar>
              <w:top w:w="100" w:type="dxa"/>
              <w:left w:w="43" w:type="dxa"/>
              <w:bottom w:w="43" w:type="dxa"/>
              <w:right w:w="43" w:type="dxa"/>
            </w:tcMar>
            <w:vAlign w:val="bottom"/>
          </w:tcPr>
          <w:p w14:paraId="78376864" w14:textId="77777777" w:rsidR="00EE2529" w:rsidRPr="00C81B84" w:rsidRDefault="00EE2529" w:rsidP="00C81B84"/>
        </w:tc>
        <w:tc>
          <w:tcPr>
            <w:tcW w:w="1400" w:type="dxa"/>
            <w:tcBorders>
              <w:top w:val="nil"/>
              <w:left w:val="nil"/>
              <w:bottom w:val="nil"/>
              <w:right w:val="nil"/>
            </w:tcBorders>
            <w:tcMar>
              <w:top w:w="100" w:type="dxa"/>
              <w:left w:w="43" w:type="dxa"/>
              <w:bottom w:w="43" w:type="dxa"/>
              <w:right w:w="43" w:type="dxa"/>
            </w:tcMar>
            <w:vAlign w:val="bottom"/>
          </w:tcPr>
          <w:p w14:paraId="00ACC595" w14:textId="77777777" w:rsidR="00EE2529" w:rsidRPr="00C81B84" w:rsidRDefault="00EE2529" w:rsidP="00C81B84"/>
        </w:tc>
      </w:tr>
      <w:tr w:rsidR="00EE2529" w:rsidRPr="00C81B84" w14:paraId="57740877" w14:textId="77777777">
        <w:trPr>
          <w:trHeight w:val="340"/>
        </w:trPr>
        <w:tc>
          <w:tcPr>
            <w:tcW w:w="1120" w:type="dxa"/>
            <w:tcBorders>
              <w:top w:val="nil"/>
              <w:left w:val="nil"/>
              <w:bottom w:val="nil"/>
              <w:right w:val="nil"/>
            </w:tcBorders>
            <w:tcMar>
              <w:top w:w="100" w:type="dxa"/>
              <w:left w:w="43" w:type="dxa"/>
              <w:bottom w:w="43" w:type="dxa"/>
              <w:right w:w="43" w:type="dxa"/>
            </w:tcMar>
          </w:tcPr>
          <w:p w14:paraId="3BE7EDFF" w14:textId="77777777" w:rsidR="00EE2529" w:rsidRPr="00C81B84" w:rsidRDefault="00AD5E1E" w:rsidP="00C81B84">
            <w:r w:rsidRPr="00C81B84">
              <w:t>24.1</w:t>
            </w:r>
          </w:p>
        </w:tc>
        <w:tc>
          <w:tcPr>
            <w:tcW w:w="3620" w:type="dxa"/>
            <w:tcBorders>
              <w:top w:val="nil"/>
              <w:left w:val="nil"/>
              <w:bottom w:val="nil"/>
              <w:right w:val="nil"/>
            </w:tcBorders>
            <w:tcMar>
              <w:top w:w="100" w:type="dxa"/>
              <w:left w:w="43" w:type="dxa"/>
              <w:bottom w:w="43" w:type="dxa"/>
              <w:right w:w="43" w:type="dxa"/>
            </w:tcMar>
          </w:tcPr>
          <w:p w14:paraId="4BA22A86" w14:textId="77777777" w:rsidR="00EE2529" w:rsidRPr="00C81B84" w:rsidRDefault="00AD5E1E" w:rsidP="00C81B84">
            <w:r w:rsidRPr="00C81B84">
              <w:t>Driftsinntekter</w:t>
            </w:r>
          </w:p>
        </w:tc>
        <w:tc>
          <w:tcPr>
            <w:tcW w:w="1400" w:type="dxa"/>
            <w:tcBorders>
              <w:top w:val="nil"/>
              <w:left w:val="nil"/>
              <w:bottom w:val="nil"/>
              <w:right w:val="nil"/>
            </w:tcBorders>
            <w:tcMar>
              <w:top w:w="100" w:type="dxa"/>
              <w:left w:w="43" w:type="dxa"/>
              <w:bottom w:w="43" w:type="dxa"/>
              <w:right w:w="43" w:type="dxa"/>
            </w:tcMar>
            <w:vAlign w:val="bottom"/>
          </w:tcPr>
          <w:p w14:paraId="27463D2F" w14:textId="77777777" w:rsidR="00EE2529" w:rsidRPr="00C81B84" w:rsidRDefault="00AD5E1E" w:rsidP="00C81B84">
            <w:r w:rsidRPr="00C81B84">
              <w:t>591 700</w:t>
            </w:r>
          </w:p>
        </w:tc>
        <w:tc>
          <w:tcPr>
            <w:tcW w:w="1980" w:type="dxa"/>
            <w:tcBorders>
              <w:top w:val="nil"/>
              <w:left w:val="nil"/>
              <w:bottom w:val="nil"/>
              <w:right w:val="nil"/>
            </w:tcBorders>
            <w:tcMar>
              <w:top w:w="100" w:type="dxa"/>
              <w:left w:w="43" w:type="dxa"/>
              <w:bottom w:w="43" w:type="dxa"/>
              <w:right w:w="43" w:type="dxa"/>
            </w:tcMar>
            <w:vAlign w:val="bottom"/>
          </w:tcPr>
          <w:p w14:paraId="4CA5FA22" w14:textId="77777777" w:rsidR="00EE2529" w:rsidRPr="00C81B84" w:rsidRDefault="00AD5E1E" w:rsidP="00C81B84">
            <w:r w:rsidRPr="00C81B84">
              <w:t>394 800</w:t>
            </w:r>
          </w:p>
        </w:tc>
        <w:tc>
          <w:tcPr>
            <w:tcW w:w="1400" w:type="dxa"/>
            <w:tcBorders>
              <w:top w:val="nil"/>
              <w:left w:val="nil"/>
              <w:bottom w:val="nil"/>
              <w:right w:val="nil"/>
            </w:tcBorders>
            <w:tcMar>
              <w:top w:w="100" w:type="dxa"/>
              <w:left w:w="43" w:type="dxa"/>
              <w:bottom w:w="43" w:type="dxa"/>
              <w:right w:w="43" w:type="dxa"/>
            </w:tcMar>
            <w:vAlign w:val="bottom"/>
          </w:tcPr>
          <w:p w14:paraId="1679BDD3" w14:textId="77777777" w:rsidR="00EE2529" w:rsidRPr="00C81B84" w:rsidRDefault="00AD5E1E" w:rsidP="00C81B84">
            <w:r w:rsidRPr="00C81B84">
              <w:t>-196 900</w:t>
            </w:r>
          </w:p>
        </w:tc>
      </w:tr>
      <w:tr w:rsidR="00EE2529" w:rsidRPr="00C81B84" w14:paraId="4AC6D9D5" w14:textId="77777777">
        <w:trPr>
          <w:trHeight w:val="340"/>
        </w:trPr>
        <w:tc>
          <w:tcPr>
            <w:tcW w:w="1120" w:type="dxa"/>
            <w:tcBorders>
              <w:top w:val="nil"/>
              <w:left w:val="nil"/>
              <w:bottom w:val="nil"/>
              <w:right w:val="nil"/>
            </w:tcBorders>
            <w:tcMar>
              <w:top w:w="100" w:type="dxa"/>
              <w:left w:w="43" w:type="dxa"/>
              <w:bottom w:w="43" w:type="dxa"/>
              <w:right w:w="43" w:type="dxa"/>
            </w:tcMar>
          </w:tcPr>
          <w:p w14:paraId="19759BA5" w14:textId="77777777" w:rsidR="00EE2529" w:rsidRPr="00C81B84" w:rsidRDefault="00AD5E1E" w:rsidP="00C81B84">
            <w:r w:rsidRPr="00C81B84">
              <w:t>24.2</w:t>
            </w:r>
          </w:p>
        </w:tc>
        <w:tc>
          <w:tcPr>
            <w:tcW w:w="3620" w:type="dxa"/>
            <w:tcBorders>
              <w:top w:val="nil"/>
              <w:left w:val="nil"/>
              <w:bottom w:val="nil"/>
              <w:right w:val="nil"/>
            </w:tcBorders>
            <w:tcMar>
              <w:top w:w="100" w:type="dxa"/>
              <w:left w:w="43" w:type="dxa"/>
              <w:bottom w:w="43" w:type="dxa"/>
              <w:right w:w="43" w:type="dxa"/>
            </w:tcMar>
          </w:tcPr>
          <w:p w14:paraId="4FE0B752" w14:textId="77777777" w:rsidR="00EE2529" w:rsidRPr="00C81B84" w:rsidRDefault="00AD5E1E" w:rsidP="00C81B84">
            <w:r w:rsidRPr="00C81B84">
              <w:t>Driftsutgifter</w:t>
            </w:r>
          </w:p>
        </w:tc>
        <w:tc>
          <w:tcPr>
            <w:tcW w:w="1400" w:type="dxa"/>
            <w:tcBorders>
              <w:top w:val="nil"/>
              <w:left w:val="nil"/>
              <w:bottom w:val="nil"/>
              <w:right w:val="nil"/>
            </w:tcBorders>
            <w:tcMar>
              <w:top w:w="100" w:type="dxa"/>
              <w:left w:w="43" w:type="dxa"/>
              <w:bottom w:w="43" w:type="dxa"/>
              <w:right w:w="43" w:type="dxa"/>
            </w:tcMar>
            <w:vAlign w:val="bottom"/>
          </w:tcPr>
          <w:p w14:paraId="7AE5AF55" w14:textId="77777777" w:rsidR="00EE2529" w:rsidRPr="00C81B84" w:rsidRDefault="00AD5E1E" w:rsidP="00C81B84">
            <w:r w:rsidRPr="00C81B84">
              <w:t>-47 800</w:t>
            </w:r>
          </w:p>
        </w:tc>
        <w:tc>
          <w:tcPr>
            <w:tcW w:w="1980" w:type="dxa"/>
            <w:tcBorders>
              <w:top w:val="nil"/>
              <w:left w:val="nil"/>
              <w:bottom w:val="nil"/>
              <w:right w:val="nil"/>
            </w:tcBorders>
            <w:tcMar>
              <w:top w:w="100" w:type="dxa"/>
              <w:left w:w="43" w:type="dxa"/>
              <w:bottom w:w="43" w:type="dxa"/>
              <w:right w:w="43" w:type="dxa"/>
            </w:tcMar>
            <w:vAlign w:val="bottom"/>
          </w:tcPr>
          <w:p w14:paraId="58845B52" w14:textId="77777777" w:rsidR="00EE2529" w:rsidRPr="00C81B84" w:rsidRDefault="00AD5E1E" w:rsidP="00C81B84">
            <w:r w:rsidRPr="00C81B84">
              <w:t>-86 900</w:t>
            </w:r>
          </w:p>
        </w:tc>
        <w:tc>
          <w:tcPr>
            <w:tcW w:w="1400" w:type="dxa"/>
            <w:tcBorders>
              <w:top w:val="nil"/>
              <w:left w:val="nil"/>
              <w:bottom w:val="nil"/>
              <w:right w:val="nil"/>
            </w:tcBorders>
            <w:tcMar>
              <w:top w:w="100" w:type="dxa"/>
              <w:left w:w="43" w:type="dxa"/>
              <w:bottom w:w="43" w:type="dxa"/>
              <w:right w:w="43" w:type="dxa"/>
            </w:tcMar>
            <w:vAlign w:val="bottom"/>
          </w:tcPr>
          <w:p w14:paraId="68B033FA" w14:textId="77777777" w:rsidR="00EE2529" w:rsidRPr="00C81B84" w:rsidRDefault="00AD5E1E" w:rsidP="00C81B84">
            <w:r w:rsidRPr="00C81B84">
              <w:t>-39 100</w:t>
            </w:r>
          </w:p>
        </w:tc>
      </w:tr>
      <w:tr w:rsidR="00EE2529" w:rsidRPr="00C81B84" w14:paraId="309E2C3B" w14:textId="77777777">
        <w:trPr>
          <w:trHeight w:val="340"/>
        </w:trPr>
        <w:tc>
          <w:tcPr>
            <w:tcW w:w="1120" w:type="dxa"/>
            <w:tcBorders>
              <w:top w:val="nil"/>
              <w:left w:val="nil"/>
              <w:bottom w:val="nil"/>
              <w:right w:val="nil"/>
            </w:tcBorders>
            <w:tcMar>
              <w:top w:w="100" w:type="dxa"/>
              <w:left w:w="43" w:type="dxa"/>
              <w:bottom w:w="43" w:type="dxa"/>
              <w:right w:w="43" w:type="dxa"/>
            </w:tcMar>
          </w:tcPr>
          <w:p w14:paraId="499F9C51" w14:textId="77777777" w:rsidR="00EE2529" w:rsidRPr="00C81B84" w:rsidRDefault="00AD5E1E" w:rsidP="00C81B84">
            <w:r w:rsidRPr="00C81B84">
              <w:t>24.3</w:t>
            </w:r>
          </w:p>
        </w:tc>
        <w:tc>
          <w:tcPr>
            <w:tcW w:w="3620" w:type="dxa"/>
            <w:tcBorders>
              <w:top w:val="nil"/>
              <w:left w:val="nil"/>
              <w:bottom w:val="nil"/>
              <w:right w:val="nil"/>
            </w:tcBorders>
            <w:tcMar>
              <w:top w:w="100" w:type="dxa"/>
              <w:left w:w="43" w:type="dxa"/>
              <w:bottom w:w="43" w:type="dxa"/>
              <w:right w:w="43" w:type="dxa"/>
            </w:tcMar>
          </w:tcPr>
          <w:p w14:paraId="0B3CA466" w14:textId="77777777" w:rsidR="00EE2529" w:rsidRPr="00C81B84" w:rsidRDefault="00AD5E1E" w:rsidP="00C81B84">
            <w:r w:rsidRPr="00C81B84">
              <w:t>Lete- og feltutviklingsutgifter</w:t>
            </w:r>
          </w:p>
        </w:tc>
        <w:tc>
          <w:tcPr>
            <w:tcW w:w="1400" w:type="dxa"/>
            <w:tcBorders>
              <w:top w:val="nil"/>
              <w:left w:val="nil"/>
              <w:bottom w:val="nil"/>
              <w:right w:val="nil"/>
            </w:tcBorders>
            <w:tcMar>
              <w:top w:w="100" w:type="dxa"/>
              <w:left w:w="43" w:type="dxa"/>
              <w:bottom w:w="43" w:type="dxa"/>
              <w:right w:w="43" w:type="dxa"/>
            </w:tcMar>
            <w:vAlign w:val="bottom"/>
          </w:tcPr>
          <w:p w14:paraId="307B8FC8" w14:textId="77777777" w:rsidR="00EE2529" w:rsidRPr="00C81B84" w:rsidRDefault="00AD5E1E" w:rsidP="00C81B84">
            <w:r w:rsidRPr="00C81B84">
              <w:t>-1 200</w:t>
            </w:r>
          </w:p>
        </w:tc>
        <w:tc>
          <w:tcPr>
            <w:tcW w:w="1980" w:type="dxa"/>
            <w:tcBorders>
              <w:top w:val="nil"/>
              <w:left w:val="nil"/>
              <w:bottom w:val="nil"/>
              <w:right w:val="nil"/>
            </w:tcBorders>
            <w:tcMar>
              <w:top w:w="100" w:type="dxa"/>
              <w:left w:w="43" w:type="dxa"/>
              <w:bottom w:w="43" w:type="dxa"/>
              <w:right w:w="43" w:type="dxa"/>
            </w:tcMar>
            <w:vAlign w:val="bottom"/>
          </w:tcPr>
          <w:p w14:paraId="0F47C460" w14:textId="77777777" w:rsidR="00EE2529" w:rsidRPr="00C81B84" w:rsidRDefault="00AD5E1E" w:rsidP="00C81B84">
            <w:r w:rsidRPr="00C81B84">
              <w:t>-2 100</w:t>
            </w:r>
          </w:p>
        </w:tc>
        <w:tc>
          <w:tcPr>
            <w:tcW w:w="1400" w:type="dxa"/>
            <w:tcBorders>
              <w:top w:val="nil"/>
              <w:left w:val="nil"/>
              <w:bottom w:val="nil"/>
              <w:right w:val="nil"/>
            </w:tcBorders>
            <w:tcMar>
              <w:top w:w="100" w:type="dxa"/>
              <w:left w:w="43" w:type="dxa"/>
              <w:bottom w:w="43" w:type="dxa"/>
              <w:right w:w="43" w:type="dxa"/>
            </w:tcMar>
            <w:vAlign w:val="bottom"/>
          </w:tcPr>
          <w:p w14:paraId="4F454CBF" w14:textId="77777777" w:rsidR="00EE2529" w:rsidRPr="00C81B84" w:rsidRDefault="00AD5E1E" w:rsidP="00C81B84">
            <w:r w:rsidRPr="00C81B84">
              <w:t>-900</w:t>
            </w:r>
          </w:p>
        </w:tc>
      </w:tr>
      <w:tr w:rsidR="00EE2529" w:rsidRPr="00C81B84" w14:paraId="23CFF417" w14:textId="77777777">
        <w:trPr>
          <w:trHeight w:val="340"/>
        </w:trPr>
        <w:tc>
          <w:tcPr>
            <w:tcW w:w="1120" w:type="dxa"/>
            <w:tcBorders>
              <w:top w:val="nil"/>
              <w:left w:val="nil"/>
              <w:bottom w:val="nil"/>
              <w:right w:val="nil"/>
            </w:tcBorders>
            <w:tcMar>
              <w:top w:w="100" w:type="dxa"/>
              <w:left w:w="43" w:type="dxa"/>
              <w:bottom w:w="43" w:type="dxa"/>
              <w:right w:w="43" w:type="dxa"/>
            </w:tcMar>
          </w:tcPr>
          <w:p w14:paraId="3F139C0A" w14:textId="77777777" w:rsidR="00EE2529" w:rsidRPr="00C81B84" w:rsidRDefault="00AD5E1E" w:rsidP="00C81B84">
            <w:r w:rsidRPr="00C81B84">
              <w:t>24.4</w:t>
            </w:r>
          </w:p>
        </w:tc>
        <w:tc>
          <w:tcPr>
            <w:tcW w:w="3620" w:type="dxa"/>
            <w:tcBorders>
              <w:top w:val="nil"/>
              <w:left w:val="nil"/>
              <w:bottom w:val="nil"/>
              <w:right w:val="nil"/>
            </w:tcBorders>
            <w:tcMar>
              <w:top w:w="100" w:type="dxa"/>
              <w:left w:w="43" w:type="dxa"/>
              <w:bottom w:w="43" w:type="dxa"/>
              <w:right w:w="43" w:type="dxa"/>
            </w:tcMar>
          </w:tcPr>
          <w:p w14:paraId="6E5605D8" w14:textId="77777777" w:rsidR="00EE2529" w:rsidRPr="00C81B84" w:rsidRDefault="00AD5E1E" w:rsidP="00C81B84">
            <w:r w:rsidRPr="00C81B84">
              <w:t>Avskrivninger</w:t>
            </w:r>
          </w:p>
        </w:tc>
        <w:tc>
          <w:tcPr>
            <w:tcW w:w="1400" w:type="dxa"/>
            <w:tcBorders>
              <w:top w:val="nil"/>
              <w:left w:val="nil"/>
              <w:bottom w:val="nil"/>
              <w:right w:val="nil"/>
            </w:tcBorders>
            <w:tcMar>
              <w:top w:w="100" w:type="dxa"/>
              <w:left w:w="43" w:type="dxa"/>
              <w:bottom w:w="43" w:type="dxa"/>
              <w:right w:w="43" w:type="dxa"/>
            </w:tcMar>
            <w:vAlign w:val="bottom"/>
          </w:tcPr>
          <w:p w14:paraId="752B23FB" w14:textId="77777777" w:rsidR="00EE2529" w:rsidRPr="00C81B84" w:rsidRDefault="00AD5E1E" w:rsidP="00C81B84">
            <w:r w:rsidRPr="00C81B84">
              <w:t>-27 000</w:t>
            </w:r>
          </w:p>
        </w:tc>
        <w:tc>
          <w:tcPr>
            <w:tcW w:w="1980" w:type="dxa"/>
            <w:tcBorders>
              <w:top w:val="nil"/>
              <w:left w:val="nil"/>
              <w:bottom w:val="nil"/>
              <w:right w:val="nil"/>
            </w:tcBorders>
            <w:tcMar>
              <w:top w:w="100" w:type="dxa"/>
              <w:left w:w="43" w:type="dxa"/>
              <w:bottom w:w="43" w:type="dxa"/>
              <w:right w:w="43" w:type="dxa"/>
            </w:tcMar>
            <w:vAlign w:val="bottom"/>
          </w:tcPr>
          <w:p w14:paraId="13103F69" w14:textId="77777777" w:rsidR="00EE2529" w:rsidRPr="00C81B84" w:rsidRDefault="00AD5E1E" w:rsidP="00C81B84">
            <w:r w:rsidRPr="00C81B84">
              <w:t>-29 400</w:t>
            </w:r>
          </w:p>
        </w:tc>
        <w:tc>
          <w:tcPr>
            <w:tcW w:w="1400" w:type="dxa"/>
            <w:tcBorders>
              <w:top w:val="nil"/>
              <w:left w:val="nil"/>
              <w:bottom w:val="nil"/>
              <w:right w:val="nil"/>
            </w:tcBorders>
            <w:tcMar>
              <w:top w:w="100" w:type="dxa"/>
              <w:left w:w="43" w:type="dxa"/>
              <w:bottom w:w="43" w:type="dxa"/>
              <w:right w:w="43" w:type="dxa"/>
            </w:tcMar>
            <w:vAlign w:val="bottom"/>
          </w:tcPr>
          <w:p w14:paraId="715D4FEC" w14:textId="77777777" w:rsidR="00EE2529" w:rsidRPr="00C81B84" w:rsidRDefault="00AD5E1E" w:rsidP="00C81B84">
            <w:r w:rsidRPr="00C81B84">
              <w:t>-2 400</w:t>
            </w:r>
          </w:p>
        </w:tc>
      </w:tr>
      <w:tr w:rsidR="00EE2529" w:rsidRPr="00C81B84" w14:paraId="42C7DA70" w14:textId="77777777">
        <w:trPr>
          <w:trHeight w:val="340"/>
        </w:trPr>
        <w:tc>
          <w:tcPr>
            <w:tcW w:w="1120" w:type="dxa"/>
            <w:tcBorders>
              <w:top w:val="nil"/>
              <w:left w:val="nil"/>
              <w:bottom w:val="single" w:sz="4" w:space="0" w:color="000000"/>
              <w:right w:val="nil"/>
            </w:tcBorders>
            <w:tcMar>
              <w:top w:w="100" w:type="dxa"/>
              <w:left w:w="43" w:type="dxa"/>
              <w:bottom w:w="43" w:type="dxa"/>
              <w:right w:w="43" w:type="dxa"/>
            </w:tcMar>
          </w:tcPr>
          <w:p w14:paraId="7BD3EACC" w14:textId="77777777" w:rsidR="00EE2529" w:rsidRPr="00C81B84" w:rsidRDefault="00AD5E1E" w:rsidP="00C81B84">
            <w:r w:rsidRPr="00C81B84">
              <w:t>24.5</w:t>
            </w:r>
          </w:p>
        </w:tc>
        <w:tc>
          <w:tcPr>
            <w:tcW w:w="3620" w:type="dxa"/>
            <w:tcBorders>
              <w:top w:val="nil"/>
              <w:left w:val="nil"/>
              <w:bottom w:val="single" w:sz="4" w:space="0" w:color="000000"/>
              <w:right w:val="nil"/>
            </w:tcBorders>
            <w:tcMar>
              <w:top w:w="100" w:type="dxa"/>
              <w:left w:w="43" w:type="dxa"/>
              <w:bottom w:w="43" w:type="dxa"/>
              <w:right w:w="43" w:type="dxa"/>
            </w:tcMar>
          </w:tcPr>
          <w:p w14:paraId="0BE38927" w14:textId="77777777" w:rsidR="00EE2529" w:rsidRPr="00C81B84" w:rsidRDefault="00AD5E1E" w:rsidP="00C81B84">
            <w:r w:rsidRPr="00C81B84">
              <w:t>Renter av statens kapital</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3114628" w14:textId="77777777" w:rsidR="00EE2529" w:rsidRPr="00C81B84" w:rsidRDefault="00AD5E1E" w:rsidP="00C81B84">
            <w:r w:rsidRPr="00C81B84">
              <w:t>-2 400</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38BD2DB8" w14:textId="77777777" w:rsidR="00EE2529" w:rsidRPr="00C81B84" w:rsidRDefault="00AD5E1E" w:rsidP="00C81B84">
            <w:r w:rsidRPr="00C81B84">
              <w:t>-2 700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C8FC6BB" w14:textId="77777777" w:rsidR="00EE2529" w:rsidRPr="00C81B84" w:rsidRDefault="00AD5E1E" w:rsidP="00C81B84">
            <w:r w:rsidRPr="00C81B84">
              <w:t>-300</w:t>
            </w:r>
          </w:p>
        </w:tc>
      </w:tr>
      <w:tr w:rsidR="00EE2529" w:rsidRPr="00C81B84" w14:paraId="675E4493" w14:textId="77777777">
        <w:trPr>
          <w:trHeight w:val="340"/>
        </w:trPr>
        <w:tc>
          <w:tcPr>
            <w:tcW w:w="1120" w:type="dxa"/>
            <w:tcBorders>
              <w:top w:val="single" w:sz="4" w:space="0" w:color="000000"/>
              <w:left w:val="nil"/>
              <w:bottom w:val="nil"/>
              <w:right w:val="nil"/>
            </w:tcBorders>
            <w:tcMar>
              <w:top w:w="100" w:type="dxa"/>
              <w:left w:w="43" w:type="dxa"/>
              <w:bottom w:w="43" w:type="dxa"/>
              <w:right w:w="43" w:type="dxa"/>
            </w:tcMar>
          </w:tcPr>
          <w:p w14:paraId="0813C0C0" w14:textId="77777777" w:rsidR="00EE2529" w:rsidRPr="00C81B84" w:rsidRDefault="00AD5E1E" w:rsidP="00C81B84">
            <w:r w:rsidRPr="00C81B84">
              <w:t>24</w:t>
            </w:r>
          </w:p>
        </w:tc>
        <w:tc>
          <w:tcPr>
            <w:tcW w:w="3620" w:type="dxa"/>
            <w:tcBorders>
              <w:top w:val="single" w:sz="4" w:space="0" w:color="000000"/>
              <w:left w:val="nil"/>
              <w:bottom w:val="nil"/>
              <w:right w:val="nil"/>
            </w:tcBorders>
            <w:tcMar>
              <w:top w:w="100" w:type="dxa"/>
              <w:left w:w="43" w:type="dxa"/>
              <w:bottom w:w="43" w:type="dxa"/>
              <w:right w:w="43" w:type="dxa"/>
            </w:tcMar>
          </w:tcPr>
          <w:p w14:paraId="78D632DB" w14:textId="77777777" w:rsidR="00EE2529" w:rsidRPr="00C81B84" w:rsidRDefault="00AD5E1E" w:rsidP="00C81B84">
            <w:r w:rsidRPr="00C81B84">
              <w:t>Driftsresultat</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4C69E2BC" w14:textId="77777777" w:rsidR="00EE2529" w:rsidRPr="00C81B84" w:rsidRDefault="00AD5E1E" w:rsidP="00C81B84">
            <w:r w:rsidRPr="00C81B84">
              <w:t>513 300</w:t>
            </w:r>
          </w:p>
        </w:tc>
        <w:tc>
          <w:tcPr>
            <w:tcW w:w="1980" w:type="dxa"/>
            <w:tcBorders>
              <w:top w:val="single" w:sz="4" w:space="0" w:color="000000"/>
              <w:left w:val="nil"/>
              <w:bottom w:val="nil"/>
              <w:right w:val="nil"/>
            </w:tcBorders>
            <w:tcMar>
              <w:top w:w="100" w:type="dxa"/>
              <w:left w:w="43" w:type="dxa"/>
              <w:bottom w:w="43" w:type="dxa"/>
              <w:right w:w="43" w:type="dxa"/>
            </w:tcMar>
            <w:vAlign w:val="bottom"/>
          </w:tcPr>
          <w:p w14:paraId="152C24C9" w14:textId="77777777" w:rsidR="00EE2529" w:rsidRPr="00C81B84" w:rsidRDefault="00AD5E1E" w:rsidP="00C81B84">
            <w:r w:rsidRPr="00C81B84">
              <w:t>273 700</w:t>
            </w:r>
          </w:p>
        </w:tc>
        <w:tc>
          <w:tcPr>
            <w:tcW w:w="1400" w:type="dxa"/>
            <w:tcBorders>
              <w:top w:val="single" w:sz="4" w:space="0" w:color="000000"/>
              <w:left w:val="nil"/>
              <w:bottom w:val="nil"/>
              <w:right w:val="nil"/>
            </w:tcBorders>
            <w:tcMar>
              <w:top w:w="100" w:type="dxa"/>
              <w:left w:w="43" w:type="dxa"/>
              <w:bottom w:w="43" w:type="dxa"/>
              <w:right w:w="43" w:type="dxa"/>
            </w:tcMar>
            <w:vAlign w:val="bottom"/>
          </w:tcPr>
          <w:p w14:paraId="598BE85E" w14:textId="77777777" w:rsidR="00EE2529" w:rsidRPr="00C81B84" w:rsidRDefault="00AD5E1E" w:rsidP="00C81B84">
            <w:r w:rsidRPr="00C81B84">
              <w:t>-239 600</w:t>
            </w:r>
          </w:p>
        </w:tc>
      </w:tr>
      <w:tr w:rsidR="00EE2529" w:rsidRPr="00C81B84" w14:paraId="49932A0D" w14:textId="77777777">
        <w:trPr>
          <w:trHeight w:val="340"/>
        </w:trPr>
        <w:tc>
          <w:tcPr>
            <w:tcW w:w="1120" w:type="dxa"/>
            <w:tcBorders>
              <w:top w:val="nil"/>
              <w:left w:val="nil"/>
              <w:bottom w:val="nil"/>
              <w:right w:val="nil"/>
            </w:tcBorders>
            <w:tcMar>
              <w:top w:w="100" w:type="dxa"/>
              <w:left w:w="43" w:type="dxa"/>
              <w:bottom w:w="43" w:type="dxa"/>
              <w:right w:w="43" w:type="dxa"/>
            </w:tcMar>
          </w:tcPr>
          <w:p w14:paraId="2679A0DB" w14:textId="77777777" w:rsidR="00EE2529" w:rsidRPr="00C81B84" w:rsidRDefault="00AD5E1E" w:rsidP="00C81B84">
            <w:r w:rsidRPr="00C81B84">
              <w:t>30</w:t>
            </w:r>
          </w:p>
        </w:tc>
        <w:tc>
          <w:tcPr>
            <w:tcW w:w="3620" w:type="dxa"/>
            <w:tcBorders>
              <w:top w:val="nil"/>
              <w:left w:val="nil"/>
              <w:bottom w:val="nil"/>
              <w:right w:val="nil"/>
            </w:tcBorders>
            <w:tcMar>
              <w:top w:w="100" w:type="dxa"/>
              <w:left w:w="43" w:type="dxa"/>
              <w:bottom w:w="43" w:type="dxa"/>
              <w:right w:w="43" w:type="dxa"/>
            </w:tcMar>
          </w:tcPr>
          <w:p w14:paraId="231CC927" w14:textId="77777777" w:rsidR="00EE2529" w:rsidRPr="00C81B84" w:rsidRDefault="00AD5E1E" w:rsidP="00C81B84">
            <w:r w:rsidRPr="00C81B84">
              <w:t>Avskrivninger</w:t>
            </w:r>
          </w:p>
        </w:tc>
        <w:tc>
          <w:tcPr>
            <w:tcW w:w="1400" w:type="dxa"/>
            <w:tcBorders>
              <w:top w:val="nil"/>
              <w:left w:val="nil"/>
              <w:bottom w:val="nil"/>
              <w:right w:val="nil"/>
            </w:tcBorders>
            <w:tcMar>
              <w:top w:w="100" w:type="dxa"/>
              <w:left w:w="43" w:type="dxa"/>
              <w:bottom w:w="43" w:type="dxa"/>
              <w:right w:w="43" w:type="dxa"/>
            </w:tcMar>
            <w:vAlign w:val="bottom"/>
          </w:tcPr>
          <w:p w14:paraId="225D9D9C" w14:textId="77777777" w:rsidR="00EE2529" w:rsidRPr="00C81B84" w:rsidRDefault="00AD5E1E" w:rsidP="00C81B84">
            <w:r w:rsidRPr="00C81B84">
              <w:t>27 000</w:t>
            </w:r>
          </w:p>
        </w:tc>
        <w:tc>
          <w:tcPr>
            <w:tcW w:w="1980" w:type="dxa"/>
            <w:tcBorders>
              <w:top w:val="nil"/>
              <w:left w:val="nil"/>
              <w:bottom w:val="nil"/>
              <w:right w:val="nil"/>
            </w:tcBorders>
            <w:tcMar>
              <w:top w:w="100" w:type="dxa"/>
              <w:left w:w="43" w:type="dxa"/>
              <w:bottom w:w="43" w:type="dxa"/>
              <w:right w:w="43" w:type="dxa"/>
            </w:tcMar>
            <w:vAlign w:val="bottom"/>
          </w:tcPr>
          <w:p w14:paraId="7C74253D" w14:textId="77777777" w:rsidR="00EE2529" w:rsidRPr="00C81B84" w:rsidRDefault="00AD5E1E" w:rsidP="00C81B84">
            <w:r w:rsidRPr="00C81B84">
              <w:t>29 400</w:t>
            </w:r>
          </w:p>
        </w:tc>
        <w:tc>
          <w:tcPr>
            <w:tcW w:w="1400" w:type="dxa"/>
            <w:tcBorders>
              <w:top w:val="nil"/>
              <w:left w:val="nil"/>
              <w:bottom w:val="nil"/>
              <w:right w:val="nil"/>
            </w:tcBorders>
            <w:tcMar>
              <w:top w:w="100" w:type="dxa"/>
              <w:left w:w="43" w:type="dxa"/>
              <w:bottom w:w="43" w:type="dxa"/>
              <w:right w:w="43" w:type="dxa"/>
            </w:tcMar>
            <w:vAlign w:val="bottom"/>
          </w:tcPr>
          <w:p w14:paraId="0EC57E83" w14:textId="77777777" w:rsidR="00EE2529" w:rsidRPr="00C81B84" w:rsidRDefault="00AD5E1E" w:rsidP="00C81B84">
            <w:r w:rsidRPr="00C81B84">
              <w:t>2 400</w:t>
            </w:r>
          </w:p>
        </w:tc>
      </w:tr>
      <w:tr w:rsidR="00EE2529" w:rsidRPr="00C81B84" w14:paraId="25399BCD" w14:textId="77777777">
        <w:trPr>
          <w:trHeight w:val="340"/>
        </w:trPr>
        <w:tc>
          <w:tcPr>
            <w:tcW w:w="1120" w:type="dxa"/>
            <w:tcBorders>
              <w:top w:val="nil"/>
              <w:left w:val="nil"/>
              <w:bottom w:val="single" w:sz="4" w:space="0" w:color="000000"/>
              <w:right w:val="nil"/>
            </w:tcBorders>
            <w:tcMar>
              <w:top w:w="100" w:type="dxa"/>
              <w:left w:w="43" w:type="dxa"/>
              <w:bottom w:w="43" w:type="dxa"/>
              <w:right w:w="43" w:type="dxa"/>
            </w:tcMar>
          </w:tcPr>
          <w:p w14:paraId="2DC112FC" w14:textId="77777777" w:rsidR="00EE2529" w:rsidRPr="00C81B84" w:rsidRDefault="00AD5E1E" w:rsidP="00C81B84">
            <w:r w:rsidRPr="00C81B84">
              <w:t>80</w:t>
            </w:r>
          </w:p>
        </w:tc>
        <w:tc>
          <w:tcPr>
            <w:tcW w:w="3620" w:type="dxa"/>
            <w:tcBorders>
              <w:top w:val="nil"/>
              <w:left w:val="nil"/>
              <w:bottom w:val="single" w:sz="4" w:space="0" w:color="000000"/>
              <w:right w:val="nil"/>
            </w:tcBorders>
            <w:tcMar>
              <w:top w:w="100" w:type="dxa"/>
              <w:left w:w="43" w:type="dxa"/>
              <w:bottom w:w="43" w:type="dxa"/>
              <w:right w:w="43" w:type="dxa"/>
            </w:tcMar>
          </w:tcPr>
          <w:p w14:paraId="6302145A" w14:textId="77777777" w:rsidR="00EE2529" w:rsidRPr="00C81B84" w:rsidRDefault="00AD5E1E" w:rsidP="00C81B84">
            <w:r w:rsidRPr="00C81B84">
              <w:t>Renter av statens kapital</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61D3B37C" w14:textId="77777777" w:rsidR="00EE2529" w:rsidRPr="00C81B84" w:rsidRDefault="00AD5E1E" w:rsidP="00C81B84">
            <w:r w:rsidRPr="00C81B84">
              <w:t>2 400</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11998061" w14:textId="77777777" w:rsidR="00EE2529" w:rsidRPr="00C81B84" w:rsidRDefault="00AD5E1E" w:rsidP="00C81B84">
            <w:r w:rsidRPr="00C81B84">
              <w:t>2 700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8DEC508" w14:textId="77777777" w:rsidR="00EE2529" w:rsidRPr="00C81B84" w:rsidRDefault="00AD5E1E" w:rsidP="00C81B84">
            <w:r w:rsidRPr="00C81B84">
              <w:t>300</w:t>
            </w:r>
          </w:p>
        </w:tc>
      </w:tr>
      <w:tr w:rsidR="00EE2529" w:rsidRPr="00C81B84" w14:paraId="46BE1BE2" w14:textId="77777777">
        <w:trPr>
          <w:trHeight w:val="340"/>
        </w:trPr>
        <w:tc>
          <w:tcPr>
            <w:tcW w:w="1120" w:type="dxa"/>
            <w:tcBorders>
              <w:top w:val="single" w:sz="4" w:space="0" w:color="000000"/>
              <w:left w:val="nil"/>
              <w:bottom w:val="single" w:sz="4" w:space="0" w:color="000000"/>
              <w:right w:val="nil"/>
            </w:tcBorders>
            <w:tcMar>
              <w:top w:w="100" w:type="dxa"/>
              <w:left w:w="43" w:type="dxa"/>
              <w:bottom w:w="43" w:type="dxa"/>
              <w:right w:w="43" w:type="dxa"/>
            </w:tcMar>
          </w:tcPr>
          <w:p w14:paraId="2E1ABD6C" w14:textId="77777777" w:rsidR="00EE2529" w:rsidRPr="00C81B84" w:rsidRDefault="00EE2529" w:rsidP="00C81B84"/>
        </w:tc>
        <w:tc>
          <w:tcPr>
            <w:tcW w:w="3620" w:type="dxa"/>
            <w:tcBorders>
              <w:top w:val="single" w:sz="4" w:space="0" w:color="000000"/>
              <w:left w:val="nil"/>
              <w:bottom w:val="single" w:sz="4" w:space="0" w:color="000000"/>
              <w:right w:val="nil"/>
            </w:tcBorders>
            <w:tcMar>
              <w:top w:w="100" w:type="dxa"/>
              <w:left w:w="43" w:type="dxa"/>
              <w:bottom w:w="43" w:type="dxa"/>
              <w:right w:w="43" w:type="dxa"/>
            </w:tcMar>
          </w:tcPr>
          <w:p w14:paraId="52E1A9AE" w14:textId="77777777" w:rsidR="00EE2529" w:rsidRPr="00C81B84" w:rsidRDefault="00AD5E1E" w:rsidP="00C81B84">
            <w:r w:rsidRPr="00C81B84">
              <w:t>Sum kap. 5440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37630F" w14:textId="77777777" w:rsidR="00EE2529" w:rsidRPr="00C81B84" w:rsidRDefault="00AD5E1E" w:rsidP="00C81B84">
            <w:r w:rsidRPr="00C81B84">
              <w:t>542 700</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05E0110B" w14:textId="77777777" w:rsidR="00EE2529" w:rsidRPr="00C81B84" w:rsidRDefault="00AD5E1E" w:rsidP="00C81B84">
            <w:r w:rsidRPr="00C81B84">
              <w:t>305 800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7FFA7742" w14:textId="77777777" w:rsidR="00EE2529" w:rsidRPr="00C81B84" w:rsidRDefault="00AD5E1E" w:rsidP="00C81B84">
            <w:r w:rsidRPr="00C81B84">
              <w:t>-236 900</w:t>
            </w:r>
          </w:p>
        </w:tc>
      </w:tr>
      <w:tr w:rsidR="00EE2529" w:rsidRPr="00C81B84" w14:paraId="6E98D205" w14:textId="77777777">
        <w:trPr>
          <w:trHeight w:val="340"/>
        </w:trPr>
        <w:tc>
          <w:tcPr>
            <w:tcW w:w="4740" w:type="dxa"/>
            <w:gridSpan w:val="2"/>
            <w:tcBorders>
              <w:top w:val="nil"/>
              <w:left w:val="nil"/>
              <w:bottom w:val="nil"/>
              <w:right w:val="nil"/>
            </w:tcBorders>
            <w:tcMar>
              <w:top w:w="100" w:type="dxa"/>
              <w:left w:w="43" w:type="dxa"/>
              <w:bottom w:w="43" w:type="dxa"/>
              <w:right w:w="43" w:type="dxa"/>
            </w:tcMar>
          </w:tcPr>
          <w:p w14:paraId="06407F27" w14:textId="77777777" w:rsidR="00EE2529" w:rsidRPr="00C81B84" w:rsidRDefault="00AD5E1E" w:rsidP="00C81B84">
            <w:r w:rsidRPr="00C81B84">
              <w:t>Kontantstrøm til SDØE:</w:t>
            </w:r>
          </w:p>
        </w:tc>
        <w:tc>
          <w:tcPr>
            <w:tcW w:w="1400" w:type="dxa"/>
            <w:tcBorders>
              <w:top w:val="nil"/>
              <w:left w:val="nil"/>
              <w:bottom w:val="nil"/>
              <w:right w:val="nil"/>
            </w:tcBorders>
            <w:tcMar>
              <w:top w:w="100" w:type="dxa"/>
              <w:left w:w="43" w:type="dxa"/>
              <w:bottom w:w="43" w:type="dxa"/>
              <w:right w:w="43" w:type="dxa"/>
            </w:tcMar>
            <w:vAlign w:val="bottom"/>
          </w:tcPr>
          <w:p w14:paraId="735AAAAB" w14:textId="77777777" w:rsidR="00EE2529" w:rsidRPr="00C81B84" w:rsidRDefault="00EE2529" w:rsidP="00C81B84"/>
        </w:tc>
        <w:tc>
          <w:tcPr>
            <w:tcW w:w="1980" w:type="dxa"/>
            <w:tcBorders>
              <w:top w:val="nil"/>
              <w:left w:val="nil"/>
              <w:bottom w:val="nil"/>
              <w:right w:val="nil"/>
            </w:tcBorders>
            <w:tcMar>
              <w:top w:w="100" w:type="dxa"/>
              <w:left w:w="43" w:type="dxa"/>
              <w:bottom w:w="43" w:type="dxa"/>
              <w:right w:w="43" w:type="dxa"/>
            </w:tcMar>
            <w:vAlign w:val="bottom"/>
          </w:tcPr>
          <w:p w14:paraId="78526877" w14:textId="77777777" w:rsidR="00EE2529" w:rsidRPr="00C81B84" w:rsidRDefault="00EE2529" w:rsidP="00C81B84"/>
        </w:tc>
        <w:tc>
          <w:tcPr>
            <w:tcW w:w="1400" w:type="dxa"/>
            <w:tcBorders>
              <w:top w:val="nil"/>
              <w:left w:val="nil"/>
              <w:bottom w:val="nil"/>
              <w:right w:val="nil"/>
            </w:tcBorders>
            <w:tcMar>
              <w:top w:w="100" w:type="dxa"/>
              <w:left w:w="43" w:type="dxa"/>
              <w:bottom w:w="43" w:type="dxa"/>
              <w:right w:w="43" w:type="dxa"/>
            </w:tcMar>
            <w:vAlign w:val="bottom"/>
          </w:tcPr>
          <w:p w14:paraId="0C7E914C" w14:textId="77777777" w:rsidR="00EE2529" w:rsidRPr="00C81B84" w:rsidRDefault="00EE2529" w:rsidP="00C81B84"/>
        </w:tc>
      </w:tr>
      <w:tr w:rsidR="00EE2529" w:rsidRPr="00C81B84" w14:paraId="5650ABDC" w14:textId="77777777">
        <w:trPr>
          <w:trHeight w:val="340"/>
        </w:trPr>
        <w:tc>
          <w:tcPr>
            <w:tcW w:w="4740" w:type="dxa"/>
            <w:gridSpan w:val="2"/>
            <w:tcBorders>
              <w:top w:val="nil"/>
              <w:left w:val="nil"/>
              <w:bottom w:val="nil"/>
              <w:right w:val="nil"/>
            </w:tcBorders>
            <w:tcMar>
              <w:top w:w="100" w:type="dxa"/>
              <w:left w:w="43" w:type="dxa"/>
              <w:bottom w:w="43" w:type="dxa"/>
              <w:right w:w="43" w:type="dxa"/>
            </w:tcMar>
          </w:tcPr>
          <w:p w14:paraId="77BDF99B" w14:textId="77777777" w:rsidR="00EE2529" w:rsidRPr="00C81B84" w:rsidRDefault="00AD5E1E" w:rsidP="00C81B84">
            <w:r w:rsidRPr="00C81B84">
              <w:t>Innbetalinger</w:t>
            </w:r>
          </w:p>
        </w:tc>
        <w:tc>
          <w:tcPr>
            <w:tcW w:w="1400" w:type="dxa"/>
            <w:tcBorders>
              <w:top w:val="nil"/>
              <w:left w:val="nil"/>
              <w:bottom w:val="nil"/>
              <w:right w:val="nil"/>
            </w:tcBorders>
            <w:tcMar>
              <w:top w:w="100" w:type="dxa"/>
              <w:left w:w="43" w:type="dxa"/>
              <w:bottom w:w="43" w:type="dxa"/>
              <w:right w:w="43" w:type="dxa"/>
            </w:tcMar>
            <w:vAlign w:val="bottom"/>
          </w:tcPr>
          <w:p w14:paraId="4E1DAFCF" w14:textId="77777777" w:rsidR="00EE2529" w:rsidRPr="00C81B84" w:rsidRDefault="00AD5E1E" w:rsidP="00C81B84">
            <w:r w:rsidRPr="00C81B84">
              <w:t>91 700</w:t>
            </w:r>
          </w:p>
        </w:tc>
        <w:tc>
          <w:tcPr>
            <w:tcW w:w="1980" w:type="dxa"/>
            <w:tcBorders>
              <w:top w:val="nil"/>
              <w:left w:val="nil"/>
              <w:bottom w:val="nil"/>
              <w:right w:val="nil"/>
            </w:tcBorders>
            <w:tcMar>
              <w:top w:w="100" w:type="dxa"/>
              <w:left w:w="43" w:type="dxa"/>
              <w:bottom w:w="43" w:type="dxa"/>
              <w:right w:w="43" w:type="dxa"/>
            </w:tcMar>
            <w:vAlign w:val="bottom"/>
          </w:tcPr>
          <w:p w14:paraId="63EE85D1" w14:textId="77777777" w:rsidR="00EE2529" w:rsidRPr="00C81B84" w:rsidRDefault="00AD5E1E" w:rsidP="00C81B84">
            <w:r w:rsidRPr="00C81B84">
              <w:t>394 800</w:t>
            </w:r>
          </w:p>
        </w:tc>
        <w:tc>
          <w:tcPr>
            <w:tcW w:w="1400" w:type="dxa"/>
            <w:tcBorders>
              <w:top w:val="nil"/>
              <w:left w:val="nil"/>
              <w:bottom w:val="nil"/>
              <w:right w:val="nil"/>
            </w:tcBorders>
            <w:tcMar>
              <w:top w:w="100" w:type="dxa"/>
              <w:left w:w="43" w:type="dxa"/>
              <w:bottom w:w="43" w:type="dxa"/>
              <w:right w:w="43" w:type="dxa"/>
            </w:tcMar>
            <w:vAlign w:val="bottom"/>
          </w:tcPr>
          <w:p w14:paraId="50909929" w14:textId="77777777" w:rsidR="00EE2529" w:rsidRPr="00C81B84" w:rsidRDefault="00AD5E1E" w:rsidP="00C81B84">
            <w:r w:rsidRPr="00C81B84">
              <w:t>-196 900</w:t>
            </w:r>
          </w:p>
        </w:tc>
      </w:tr>
      <w:tr w:rsidR="00EE2529" w:rsidRPr="00C81B84" w14:paraId="17215BD2" w14:textId="77777777">
        <w:trPr>
          <w:trHeight w:val="340"/>
        </w:trPr>
        <w:tc>
          <w:tcPr>
            <w:tcW w:w="4740" w:type="dxa"/>
            <w:gridSpan w:val="2"/>
            <w:tcBorders>
              <w:top w:val="nil"/>
              <w:left w:val="nil"/>
              <w:bottom w:val="single" w:sz="4" w:space="0" w:color="000000"/>
              <w:right w:val="nil"/>
            </w:tcBorders>
            <w:tcMar>
              <w:top w:w="100" w:type="dxa"/>
              <w:left w:w="43" w:type="dxa"/>
              <w:bottom w:w="43" w:type="dxa"/>
              <w:right w:w="43" w:type="dxa"/>
            </w:tcMar>
          </w:tcPr>
          <w:p w14:paraId="6FDDFB53" w14:textId="77777777" w:rsidR="00EE2529" w:rsidRPr="00C81B84" w:rsidRDefault="00AD5E1E" w:rsidP="00C81B84">
            <w:r w:rsidRPr="00C81B84">
              <w:t>Utbetalinger</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31FF8847" w14:textId="77777777" w:rsidR="00EE2529" w:rsidRPr="00C81B84" w:rsidRDefault="00AD5E1E" w:rsidP="00C81B84">
            <w:r w:rsidRPr="00C81B84">
              <w:t>77 300</w:t>
            </w:r>
          </w:p>
        </w:tc>
        <w:tc>
          <w:tcPr>
            <w:tcW w:w="1980" w:type="dxa"/>
            <w:tcBorders>
              <w:top w:val="nil"/>
              <w:left w:val="nil"/>
              <w:bottom w:val="single" w:sz="4" w:space="0" w:color="000000"/>
              <w:right w:val="nil"/>
            </w:tcBorders>
            <w:tcMar>
              <w:top w:w="100" w:type="dxa"/>
              <w:left w:w="43" w:type="dxa"/>
              <w:bottom w:w="43" w:type="dxa"/>
              <w:right w:w="43" w:type="dxa"/>
            </w:tcMar>
            <w:vAlign w:val="bottom"/>
          </w:tcPr>
          <w:p w14:paraId="331BDFA4" w14:textId="77777777" w:rsidR="00EE2529" w:rsidRPr="00C81B84" w:rsidRDefault="00AD5E1E" w:rsidP="00C81B84">
            <w:r w:rsidRPr="00C81B84">
              <w:t>116 000</w:t>
            </w:r>
          </w:p>
        </w:tc>
        <w:tc>
          <w:tcPr>
            <w:tcW w:w="1400" w:type="dxa"/>
            <w:tcBorders>
              <w:top w:val="nil"/>
              <w:left w:val="nil"/>
              <w:bottom w:val="single" w:sz="4" w:space="0" w:color="000000"/>
              <w:right w:val="nil"/>
            </w:tcBorders>
            <w:tcMar>
              <w:top w:w="100" w:type="dxa"/>
              <w:left w:w="43" w:type="dxa"/>
              <w:bottom w:w="43" w:type="dxa"/>
              <w:right w:w="43" w:type="dxa"/>
            </w:tcMar>
            <w:vAlign w:val="bottom"/>
          </w:tcPr>
          <w:p w14:paraId="4F5F53DE" w14:textId="77777777" w:rsidR="00EE2529" w:rsidRPr="00C81B84" w:rsidRDefault="00AD5E1E" w:rsidP="00C81B84">
            <w:r w:rsidRPr="00C81B84">
              <w:t>38 700</w:t>
            </w:r>
          </w:p>
        </w:tc>
      </w:tr>
      <w:tr w:rsidR="00EE2529" w:rsidRPr="00C81B84" w14:paraId="637761BC" w14:textId="77777777">
        <w:trPr>
          <w:trHeight w:val="340"/>
        </w:trPr>
        <w:tc>
          <w:tcPr>
            <w:tcW w:w="4740" w:type="dxa"/>
            <w:gridSpan w:val="2"/>
            <w:tcBorders>
              <w:top w:val="single" w:sz="4" w:space="0" w:color="000000"/>
              <w:left w:val="nil"/>
              <w:bottom w:val="single" w:sz="4" w:space="0" w:color="000000"/>
              <w:right w:val="nil"/>
            </w:tcBorders>
            <w:tcMar>
              <w:top w:w="100" w:type="dxa"/>
              <w:left w:w="43" w:type="dxa"/>
              <w:bottom w:w="43" w:type="dxa"/>
              <w:right w:w="43" w:type="dxa"/>
            </w:tcMar>
          </w:tcPr>
          <w:p w14:paraId="75CC378A" w14:textId="77777777" w:rsidR="00EE2529" w:rsidRPr="00C81B84" w:rsidRDefault="00AD5E1E" w:rsidP="00C81B84">
            <w:r w:rsidRPr="00C81B84">
              <w:t>Netto kontantstrøm fra SDØE</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367BA870" w14:textId="77777777" w:rsidR="00EE2529" w:rsidRPr="00C81B84" w:rsidRDefault="00AD5E1E" w:rsidP="00C81B84">
            <w:r w:rsidRPr="00C81B84">
              <w:t>514 400</w:t>
            </w:r>
          </w:p>
        </w:tc>
        <w:tc>
          <w:tcPr>
            <w:tcW w:w="198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0F99B8B" w14:textId="77777777" w:rsidR="00EE2529" w:rsidRPr="00C81B84" w:rsidRDefault="00AD5E1E" w:rsidP="00C81B84">
            <w:r w:rsidRPr="00C81B84">
              <w:t>278 800</w:t>
            </w:r>
          </w:p>
        </w:tc>
        <w:tc>
          <w:tcPr>
            <w:tcW w:w="1400" w:type="dxa"/>
            <w:tcBorders>
              <w:top w:val="single" w:sz="4" w:space="0" w:color="000000"/>
              <w:left w:val="nil"/>
              <w:bottom w:val="single" w:sz="4" w:space="0" w:color="000000"/>
              <w:right w:val="nil"/>
            </w:tcBorders>
            <w:tcMar>
              <w:top w:w="100" w:type="dxa"/>
              <w:left w:w="43" w:type="dxa"/>
              <w:bottom w:w="43" w:type="dxa"/>
              <w:right w:w="43" w:type="dxa"/>
            </w:tcMar>
            <w:vAlign w:val="bottom"/>
          </w:tcPr>
          <w:p w14:paraId="42D0E895" w14:textId="77777777" w:rsidR="00EE2529" w:rsidRPr="00C81B84" w:rsidRDefault="00AD5E1E" w:rsidP="00C81B84">
            <w:r w:rsidRPr="00C81B84">
              <w:t>-235 600</w:t>
            </w:r>
          </w:p>
        </w:tc>
      </w:tr>
    </w:tbl>
    <w:p w14:paraId="2E7C961D" w14:textId="77777777" w:rsidR="00EE2529" w:rsidRPr="00C81B84" w:rsidRDefault="00AD5E1E" w:rsidP="00C81B84">
      <w:r w:rsidRPr="00C81B84">
        <w:t>Fondet forvaltes i dag av en privat forvalter, etter avtale med Innovasjon Norge, som forvalter statens eierskap i fondet. Det foreslås at Nærings- og fiskeridepartementet gis fullmakt til å starte avviklingen av fondet, jf. forslag til romertallsvedtak. De budsjettmessige konsekvensene vil inngå i statsbudsjettfremlegget for 2024. Tilbakeføring av ledig kapital i fondet forutsettes å finne sted ved utløp av oppsigelsestiden for avtalen mellom privat forvalter og Innovasjon Norge.</w:t>
      </w:r>
    </w:p>
    <w:p w14:paraId="7C97B2C5" w14:textId="77777777" w:rsidR="00EE2529" w:rsidRPr="00C81B84" w:rsidRDefault="00AD5E1E" w:rsidP="00C81B84">
      <w:pPr>
        <w:pStyle w:val="b-budkaptit"/>
      </w:pPr>
      <w:r w:rsidRPr="00C81B84">
        <w:t>Kap. 2440/5440 Statens direkte økonomiske engasjement i petroleumsvirksomheten</w:t>
      </w:r>
    </w:p>
    <w:p w14:paraId="62B22068" w14:textId="77777777" w:rsidR="00EE2529" w:rsidRPr="00C81B84" w:rsidRDefault="00AD5E1E" w:rsidP="00C81B84">
      <w:r w:rsidRPr="00C81B84">
        <w:t xml:space="preserve">Bevilgningen på kap. 2440, post 30 Investeringer foreslås redusert med 1,3 mrd. kroner. Reduksjonen skyldes hovedsakelig lavere utbyggingsinvesteringer på </w:t>
      </w:r>
      <w:proofErr w:type="spellStart"/>
      <w:r w:rsidRPr="00C81B84">
        <w:t>Wisting</w:t>
      </w:r>
      <w:proofErr w:type="spellEnd"/>
      <w:r w:rsidRPr="00C81B84">
        <w:t xml:space="preserve"> som følge av utsatt investeringsbeslutning for prosjektet.</w:t>
      </w:r>
    </w:p>
    <w:p w14:paraId="669224E6" w14:textId="77777777" w:rsidR="00EE2529" w:rsidRPr="00C81B84" w:rsidRDefault="00AD5E1E" w:rsidP="00C81B84">
      <w:r w:rsidRPr="00C81B84">
        <w:t>Anslaget på kap. 5440, underpost 24.1 Driftsinntekter reduseres med 196,9 mrd. kroner. Reduksjonen skyldes i hovedsak redusert gasspris. Det er lagt til grunn en oljepris på 779,4 kroner per fat og en gasspris 6,7 kroner per Sm</w:t>
      </w:r>
      <w:r w:rsidRPr="00AD5E1E">
        <w:rPr>
          <w:rStyle w:val="skrift-hevet"/>
        </w:rPr>
        <w:t>3</w:t>
      </w:r>
      <w:r w:rsidRPr="00C81B84">
        <w:t>, mot hhv 912,4 kroner per fat og 11,4 kroner per Sm</w:t>
      </w:r>
      <w:r w:rsidRPr="00AD5E1E">
        <w:rPr>
          <w:rStyle w:val="skrift-hevet"/>
        </w:rPr>
        <w:t>3</w:t>
      </w:r>
      <w:r w:rsidRPr="00C81B84">
        <w:t xml:space="preserve"> i Saldert budsjett 2023.</w:t>
      </w:r>
    </w:p>
    <w:p w14:paraId="0F9E73B5" w14:textId="77777777" w:rsidR="00EE2529" w:rsidRPr="00C81B84" w:rsidRDefault="00AD5E1E" w:rsidP="00C81B84">
      <w:r w:rsidRPr="00C81B84">
        <w:t>Anslaget på kap. 5440, underpost 24.2 Driftsutgifter øker med 39,1 mrd. kroner. Økningen skyldes høyere betalinger ved kjøp av tredjepartsgass og høyere produksjonskostnader som følge av høyere elektrisitetsutgifter, utgifter knyttet til CO</w:t>
      </w:r>
      <w:r w:rsidRPr="00AD5E1E">
        <w:rPr>
          <w:rStyle w:val="skrift-senket"/>
        </w:rPr>
        <w:t>2</w:t>
      </w:r>
      <w:r w:rsidRPr="00C81B84">
        <w:t>-utslipp og vedlikehold.</w:t>
      </w:r>
    </w:p>
    <w:p w14:paraId="4CC9ACA9" w14:textId="77777777" w:rsidR="00EE2529" w:rsidRPr="00C81B84" w:rsidRDefault="00AD5E1E" w:rsidP="00C81B84">
      <w:r w:rsidRPr="00C81B84">
        <w:t xml:space="preserve">Anslaget på kap. 5440, underpost 24.3 øker med 900 mill. kroner på grunn av modning av </w:t>
      </w:r>
      <w:proofErr w:type="spellStart"/>
      <w:r w:rsidRPr="00C81B84">
        <w:t>leteplaner</w:t>
      </w:r>
      <w:proofErr w:type="spellEnd"/>
      <w:r w:rsidRPr="00C81B84">
        <w:t xml:space="preserve"> og deltakelse i brønner hvor det er store deltakerandeler for SDØE.</w:t>
      </w:r>
    </w:p>
    <w:p w14:paraId="6FF1BB4A" w14:textId="77777777" w:rsidR="00EE2529" w:rsidRPr="00C81B84" w:rsidRDefault="00AD5E1E" w:rsidP="00C81B84">
      <w:r w:rsidRPr="00C81B84">
        <w:t xml:space="preserve">Ovennevnte endringer i underposter medfører at </w:t>
      </w:r>
      <w:proofErr w:type="spellStart"/>
      <w:r w:rsidRPr="00C81B84">
        <w:t>SDØEs</w:t>
      </w:r>
      <w:proofErr w:type="spellEnd"/>
      <w:r w:rsidRPr="00C81B84">
        <w:t xml:space="preserve"> anslåtte driftsresultat reduseres med 239,6 mrd. kroner, fra 513,3 mrd. kroner til 273,7 mrd. kroner.</w:t>
      </w:r>
    </w:p>
    <w:p w14:paraId="27AAF54E" w14:textId="77777777" w:rsidR="00EE2529" w:rsidRPr="00C81B84" w:rsidRDefault="00AD5E1E" w:rsidP="00C81B84">
      <w:r w:rsidRPr="00C81B84">
        <w:t>Anslaget på kap. 5440, post 30 Avskrivninger øker med 2,4 mrd. kroner, mens post 80 Renter av statens kapital øker med 300 mill. kroner.</w:t>
      </w:r>
    </w:p>
    <w:p w14:paraId="649168B5" w14:textId="77777777" w:rsidR="00EE2529" w:rsidRPr="00C81B84" w:rsidRDefault="00AD5E1E" w:rsidP="00C81B84">
      <w:r w:rsidRPr="00C81B84">
        <w:t>Samlet innebærer forslaget at netto kontantstrøm fra SDØE reduseres med 235,6 mrd. kroner fra 514,4 mrd. kroner til 278,8 mrd. kroner.</w:t>
      </w:r>
    </w:p>
    <w:p w14:paraId="396ACA83" w14:textId="77777777" w:rsidR="00EE2529" w:rsidRPr="00C81B84" w:rsidRDefault="00AD5E1E" w:rsidP="00C81B84">
      <w:pPr>
        <w:pStyle w:val="b-budkaptit"/>
      </w:pPr>
      <w:r w:rsidRPr="00C81B84">
        <w:t>Kap. 2460 Eksportfinansiering Norge</w:t>
      </w:r>
    </w:p>
    <w:p w14:paraId="50E7C680" w14:textId="77777777" w:rsidR="00EE2529" w:rsidRPr="00C81B84" w:rsidRDefault="00AD5E1E" w:rsidP="00C81B84">
      <w:pPr>
        <w:pStyle w:val="b-post"/>
      </w:pPr>
      <w:r w:rsidRPr="00C81B84">
        <w:t>Post 90 Utbetaling ifølge trekkfullmakt – alminnelig garantiordning</w:t>
      </w:r>
    </w:p>
    <w:p w14:paraId="66B6FE34" w14:textId="77777777" w:rsidR="00EE2529" w:rsidRPr="00C81B84" w:rsidRDefault="00AD5E1E" w:rsidP="00C81B84">
      <w:r w:rsidRPr="00C81B84">
        <w:t>Posten gjelder lån til Eksportfinansiering Norge (Eksfin) for å dekke utbetalinger under Alminnelig garantiordning. Ved utgangen av 2022 var lånet til Eksfin 11,8 mrd. kroner. I Saldert budsjett 2023 ble det bevilget 1 mrd. kroner til økt utlån. Oppdatert anslag for lånebehov i 2023 er nå redusert med 600 mill. kroner, og bevilgningen foreslås derfor redusert tilsvarende.</w:t>
      </w:r>
    </w:p>
    <w:p w14:paraId="15430BB3" w14:textId="77777777" w:rsidR="00EE2529" w:rsidRPr="00C81B84" w:rsidRDefault="00AD5E1E" w:rsidP="00C81B84">
      <w:pPr>
        <w:pStyle w:val="b-budkaptit"/>
      </w:pPr>
      <w:r w:rsidRPr="00C81B84">
        <w:t>Kap. 3951 Store Norske Spitsbergen Kulkompani AS</w:t>
      </w:r>
    </w:p>
    <w:p w14:paraId="4824A0B4" w14:textId="77777777" w:rsidR="00EE2529" w:rsidRPr="00C81B84" w:rsidRDefault="00AD5E1E" w:rsidP="00C81B84">
      <w:pPr>
        <w:pStyle w:val="b-post"/>
      </w:pPr>
      <w:r w:rsidRPr="00C81B84">
        <w:t>Post 90 Avdrag</w:t>
      </w:r>
    </w:p>
    <w:p w14:paraId="4035E897" w14:textId="77777777" w:rsidR="00EE2529" w:rsidRPr="00C81B84" w:rsidRDefault="00AD5E1E" w:rsidP="00C81B84">
      <w:r w:rsidRPr="00C81B84">
        <w:t>I Saldert budsjett 2023 er avdragene på Store Norske Spitsbergen Kulkompani AS’ lån anslått til 20,9 mill. kroner. Endret rentenivå og justerte betalingsplaner innebærer at avdragene blir 800 000 kroner lavere enn tidligere lagt til grunn. Det foreslås derfor å redusere bevilgningen med 800 000 kroner.</w:t>
      </w:r>
    </w:p>
    <w:p w14:paraId="6F28C278" w14:textId="77777777" w:rsidR="00EE2529" w:rsidRPr="00C81B84" w:rsidRDefault="00AD5E1E" w:rsidP="00C81B84">
      <w:pPr>
        <w:pStyle w:val="b-budkaptit"/>
      </w:pPr>
      <w:r w:rsidRPr="00C81B84">
        <w:t>Kap. 5325 Innovasjon Norge</w:t>
      </w:r>
    </w:p>
    <w:p w14:paraId="09B958BA" w14:textId="77777777" w:rsidR="00EE2529" w:rsidRPr="00C81B84" w:rsidRDefault="00AD5E1E" w:rsidP="00C81B84">
      <w:pPr>
        <w:pStyle w:val="b-post"/>
      </w:pPr>
      <w:r w:rsidRPr="00C81B84">
        <w:t>Post 53 (Ny) Tilbakeføring av ubrukte tiltakspakkemidler</w:t>
      </w:r>
    </w:p>
    <w:p w14:paraId="268D9709" w14:textId="77777777" w:rsidR="00EE2529" w:rsidRPr="00C81B84" w:rsidRDefault="00AD5E1E" w:rsidP="00C81B84">
      <w:r w:rsidRPr="00C81B84">
        <w:t>Innovasjon Norge skal tilbakebetale midler til statskassen for annullerte tilsagn i 2022 på koronatiltak bevilget over kap. 2421, post 50 i 2020 og 2021. Dette foreslås inntektsført på en ny inntektspost.</w:t>
      </w:r>
    </w:p>
    <w:p w14:paraId="20E80857" w14:textId="77777777" w:rsidR="00EE2529" w:rsidRPr="00C81B84" w:rsidRDefault="00AD5E1E" w:rsidP="00C81B84">
      <w:r w:rsidRPr="00C81B84">
        <w:t>Det er lagt opp til å holde tilbake noen annullerte midler for å dekke kostnader knyttet til oppfølging av gjenværende, ikke utbetalte tilsagn om ekstraordinært innovasjonstilskudd, omstillingstilskudd til reiselivsnæringen mv. Beløpet som foreslås tilbakebetalt i 2023, fordeler seg om lag slik på de midlertidige ordningene:</w:t>
      </w:r>
    </w:p>
    <w:p w14:paraId="0094C3CE" w14:textId="77777777" w:rsidR="00EE2529" w:rsidRPr="00C81B84" w:rsidRDefault="00AD5E1E" w:rsidP="00C81B84">
      <w:pPr>
        <w:pStyle w:val="Tabellnavn"/>
      </w:pPr>
      <w:r w:rsidRPr="00C81B84">
        <w:t>02N1xt1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40"/>
        <w:gridCol w:w="840"/>
      </w:tblGrid>
      <w:tr w:rsidR="00EE2529" w:rsidRPr="00C81B84" w14:paraId="38DB4289" w14:textId="77777777">
        <w:trPr>
          <w:trHeight w:val="360"/>
        </w:trPr>
        <w:tc>
          <w:tcPr>
            <w:tcW w:w="4580" w:type="dxa"/>
            <w:gridSpan w:val="2"/>
            <w:tcBorders>
              <w:top w:val="nil"/>
              <w:left w:val="nil"/>
              <w:bottom w:val="single" w:sz="4" w:space="0" w:color="000000"/>
              <w:right w:val="nil"/>
            </w:tcBorders>
            <w:tcMar>
              <w:top w:w="128" w:type="dxa"/>
              <w:left w:w="43" w:type="dxa"/>
              <w:bottom w:w="43" w:type="dxa"/>
              <w:right w:w="43" w:type="dxa"/>
            </w:tcMar>
            <w:vAlign w:val="bottom"/>
          </w:tcPr>
          <w:p w14:paraId="66287346" w14:textId="77777777" w:rsidR="00EE2529" w:rsidRPr="00C81B84" w:rsidRDefault="00AD5E1E" w:rsidP="00C81B84">
            <w:r w:rsidRPr="00C81B84">
              <w:t>(i 1 000 kroner)</w:t>
            </w:r>
          </w:p>
        </w:tc>
      </w:tr>
      <w:tr w:rsidR="00EE2529" w:rsidRPr="00C81B84" w14:paraId="7556A65B" w14:textId="77777777">
        <w:trPr>
          <w:trHeight w:val="380"/>
        </w:trPr>
        <w:tc>
          <w:tcPr>
            <w:tcW w:w="3740" w:type="dxa"/>
            <w:tcBorders>
              <w:top w:val="single" w:sz="4" w:space="0" w:color="000000"/>
              <w:left w:val="nil"/>
              <w:bottom w:val="nil"/>
              <w:right w:val="nil"/>
            </w:tcBorders>
            <w:tcMar>
              <w:top w:w="128" w:type="dxa"/>
              <w:left w:w="43" w:type="dxa"/>
              <w:bottom w:w="43" w:type="dxa"/>
              <w:right w:w="43" w:type="dxa"/>
            </w:tcMar>
          </w:tcPr>
          <w:p w14:paraId="4E945B9C" w14:textId="77777777" w:rsidR="00EE2529" w:rsidRPr="00C81B84" w:rsidRDefault="00AD5E1E" w:rsidP="00C81B84">
            <w:r w:rsidRPr="00C81B84">
              <w:t>Ekstraordinært innovasjonstilskudd</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C8B4158" w14:textId="77777777" w:rsidR="00EE2529" w:rsidRPr="00C81B84" w:rsidRDefault="00AD5E1E" w:rsidP="00C81B84">
            <w:r w:rsidRPr="00C81B84">
              <w:t>20 000</w:t>
            </w:r>
          </w:p>
        </w:tc>
      </w:tr>
      <w:tr w:rsidR="00EE2529" w:rsidRPr="00C81B84" w14:paraId="7003546D" w14:textId="77777777">
        <w:trPr>
          <w:trHeight w:val="640"/>
        </w:trPr>
        <w:tc>
          <w:tcPr>
            <w:tcW w:w="3740" w:type="dxa"/>
            <w:tcBorders>
              <w:top w:val="nil"/>
              <w:left w:val="nil"/>
              <w:bottom w:val="nil"/>
              <w:right w:val="nil"/>
            </w:tcBorders>
            <w:tcMar>
              <w:top w:w="128" w:type="dxa"/>
              <w:left w:w="43" w:type="dxa"/>
              <w:bottom w:w="43" w:type="dxa"/>
              <w:right w:w="43" w:type="dxa"/>
            </w:tcMar>
          </w:tcPr>
          <w:p w14:paraId="1838E5A6" w14:textId="77777777" w:rsidR="00EE2529" w:rsidRPr="00C81B84" w:rsidRDefault="00AD5E1E" w:rsidP="00C81B84">
            <w:r w:rsidRPr="00C81B84">
              <w:t xml:space="preserve">Omstillingstilskudd til reiselivs- og </w:t>
            </w:r>
            <w:proofErr w:type="spellStart"/>
            <w:r w:rsidRPr="00C81B84">
              <w:t>eventbransjen</w:t>
            </w:r>
            <w:proofErr w:type="spellEnd"/>
          </w:p>
        </w:tc>
        <w:tc>
          <w:tcPr>
            <w:tcW w:w="840" w:type="dxa"/>
            <w:tcBorders>
              <w:top w:val="nil"/>
              <w:left w:val="nil"/>
              <w:bottom w:val="nil"/>
              <w:right w:val="nil"/>
            </w:tcBorders>
            <w:tcMar>
              <w:top w:w="128" w:type="dxa"/>
              <w:left w:w="43" w:type="dxa"/>
              <w:bottom w:w="43" w:type="dxa"/>
              <w:right w:w="43" w:type="dxa"/>
            </w:tcMar>
            <w:vAlign w:val="bottom"/>
          </w:tcPr>
          <w:p w14:paraId="59CEDD0E" w14:textId="77777777" w:rsidR="00EE2529" w:rsidRPr="00C81B84" w:rsidRDefault="00AD5E1E" w:rsidP="00C81B84">
            <w:r w:rsidRPr="00C81B84">
              <w:t>50 000</w:t>
            </w:r>
          </w:p>
        </w:tc>
      </w:tr>
      <w:tr w:rsidR="00EE2529" w:rsidRPr="00C81B84" w14:paraId="43E2E168" w14:textId="77777777">
        <w:trPr>
          <w:trHeight w:val="380"/>
        </w:trPr>
        <w:tc>
          <w:tcPr>
            <w:tcW w:w="3740" w:type="dxa"/>
            <w:tcBorders>
              <w:top w:val="nil"/>
              <w:left w:val="nil"/>
              <w:bottom w:val="nil"/>
              <w:right w:val="nil"/>
            </w:tcBorders>
            <w:tcMar>
              <w:top w:w="128" w:type="dxa"/>
              <w:left w:w="43" w:type="dxa"/>
              <w:bottom w:w="43" w:type="dxa"/>
              <w:right w:w="43" w:type="dxa"/>
            </w:tcMar>
          </w:tcPr>
          <w:p w14:paraId="4ACABA7B" w14:textId="77777777" w:rsidR="00EE2529" w:rsidRPr="00C81B84" w:rsidRDefault="00AD5E1E" w:rsidP="00C81B84">
            <w:r w:rsidRPr="00C81B84">
              <w:t>Ekstraordinært mentortilskudd</w:t>
            </w:r>
          </w:p>
        </w:tc>
        <w:tc>
          <w:tcPr>
            <w:tcW w:w="840" w:type="dxa"/>
            <w:tcBorders>
              <w:top w:val="nil"/>
              <w:left w:val="nil"/>
              <w:bottom w:val="nil"/>
              <w:right w:val="nil"/>
            </w:tcBorders>
            <w:tcMar>
              <w:top w:w="128" w:type="dxa"/>
              <w:left w:w="43" w:type="dxa"/>
              <w:bottom w:w="43" w:type="dxa"/>
              <w:right w:w="43" w:type="dxa"/>
            </w:tcMar>
            <w:vAlign w:val="bottom"/>
          </w:tcPr>
          <w:p w14:paraId="5E60D547" w14:textId="77777777" w:rsidR="00EE2529" w:rsidRPr="00C81B84" w:rsidRDefault="00AD5E1E" w:rsidP="00C81B84">
            <w:r w:rsidRPr="00C81B84">
              <w:t>100</w:t>
            </w:r>
          </w:p>
        </w:tc>
      </w:tr>
      <w:tr w:rsidR="00EE2529" w:rsidRPr="00C81B84" w14:paraId="7917BC6A" w14:textId="77777777">
        <w:trPr>
          <w:trHeight w:val="380"/>
        </w:trPr>
        <w:tc>
          <w:tcPr>
            <w:tcW w:w="3740" w:type="dxa"/>
            <w:tcBorders>
              <w:top w:val="nil"/>
              <w:left w:val="nil"/>
              <w:bottom w:val="nil"/>
              <w:right w:val="nil"/>
            </w:tcBorders>
            <w:tcMar>
              <w:top w:w="128" w:type="dxa"/>
              <w:left w:w="43" w:type="dxa"/>
              <w:bottom w:w="43" w:type="dxa"/>
              <w:right w:w="43" w:type="dxa"/>
            </w:tcMar>
          </w:tcPr>
          <w:p w14:paraId="71EE19BC" w14:textId="77777777" w:rsidR="00EE2529" w:rsidRPr="00C81B84" w:rsidRDefault="00AD5E1E" w:rsidP="00C81B84">
            <w:r w:rsidRPr="00C81B84">
              <w:t>Tilskudd til klynger</w:t>
            </w:r>
          </w:p>
        </w:tc>
        <w:tc>
          <w:tcPr>
            <w:tcW w:w="840" w:type="dxa"/>
            <w:tcBorders>
              <w:top w:val="nil"/>
              <w:left w:val="nil"/>
              <w:bottom w:val="nil"/>
              <w:right w:val="nil"/>
            </w:tcBorders>
            <w:tcMar>
              <w:top w:w="128" w:type="dxa"/>
              <w:left w:w="43" w:type="dxa"/>
              <w:bottom w:w="43" w:type="dxa"/>
              <w:right w:w="43" w:type="dxa"/>
            </w:tcMar>
            <w:vAlign w:val="bottom"/>
          </w:tcPr>
          <w:p w14:paraId="565E4206" w14:textId="77777777" w:rsidR="00EE2529" w:rsidRPr="00C81B84" w:rsidRDefault="00AD5E1E" w:rsidP="00C81B84">
            <w:r w:rsidRPr="00C81B84">
              <w:t>900</w:t>
            </w:r>
          </w:p>
        </w:tc>
      </w:tr>
      <w:tr w:rsidR="00EE2529" w:rsidRPr="00C81B84" w14:paraId="34A68BEE" w14:textId="77777777">
        <w:trPr>
          <w:trHeight w:val="380"/>
        </w:trPr>
        <w:tc>
          <w:tcPr>
            <w:tcW w:w="3740" w:type="dxa"/>
            <w:tcBorders>
              <w:top w:val="nil"/>
              <w:left w:val="nil"/>
              <w:bottom w:val="single" w:sz="4" w:space="0" w:color="000000"/>
              <w:right w:val="nil"/>
            </w:tcBorders>
            <w:tcMar>
              <w:top w:w="128" w:type="dxa"/>
              <w:left w:w="43" w:type="dxa"/>
              <w:bottom w:w="43" w:type="dxa"/>
              <w:right w:w="43" w:type="dxa"/>
            </w:tcMar>
          </w:tcPr>
          <w:p w14:paraId="1EA41F5A" w14:textId="77777777" w:rsidR="00EE2529" w:rsidRPr="00C81B84" w:rsidRDefault="00AD5E1E" w:rsidP="00C81B84">
            <w:r w:rsidRPr="00C81B84">
              <w:t>Tilskudd til private innovasjonsmiljøer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538874" w14:textId="77777777" w:rsidR="00EE2529" w:rsidRPr="00C81B84" w:rsidRDefault="00AD5E1E" w:rsidP="00C81B84">
            <w:r w:rsidRPr="00C81B84">
              <w:t>500</w:t>
            </w:r>
          </w:p>
        </w:tc>
      </w:tr>
      <w:tr w:rsidR="00EE2529" w:rsidRPr="00C81B84" w14:paraId="56BAF66A" w14:textId="77777777">
        <w:trPr>
          <w:trHeight w:val="380"/>
        </w:trPr>
        <w:tc>
          <w:tcPr>
            <w:tcW w:w="3740" w:type="dxa"/>
            <w:tcBorders>
              <w:top w:val="single" w:sz="4" w:space="0" w:color="000000"/>
              <w:left w:val="nil"/>
              <w:bottom w:val="single" w:sz="4" w:space="0" w:color="000000"/>
              <w:right w:val="nil"/>
            </w:tcBorders>
            <w:tcMar>
              <w:top w:w="128" w:type="dxa"/>
              <w:left w:w="43" w:type="dxa"/>
              <w:bottom w:w="43" w:type="dxa"/>
              <w:right w:w="43" w:type="dxa"/>
            </w:tcMar>
          </w:tcPr>
          <w:p w14:paraId="7452EF5E" w14:textId="77777777" w:rsidR="00EE2529" w:rsidRPr="00C81B84" w:rsidRDefault="00AD5E1E" w:rsidP="00C81B84">
            <w:r w:rsidRPr="00C81B84">
              <w:t>Sum</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5D50C" w14:textId="77777777" w:rsidR="00EE2529" w:rsidRPr="00C81B84" w:rsidRDefault="00AD5E1E" w:rsidP="00C81B84">
            <w:r w:rsidRPr="00C81B84">
              <w:t>71 500</w:t>
            </w:r>
          </w:p>
        </w:tc>
      </w:tr>
    </w:tbl>
    <w:p w14:paraId="636E3368" w14:textId="77777777" w:rsidR="00EE2529" w:rsidRPr="00C81B84" w:rsidRDefault="00AD5E1E" w:rsidP="00C81B84">
      <w:r w:rsidRPr="00C81B84">
        <w:t>Det foreslås en bevilgning på 71,5 mill. kroner.</w:t>
      </w:r>
    </w:p>
    <w:p w14:paraId="15B70A2E" w14:textId="77777777" w:rsidR="00EE2529" w:rsidRPr="00C81B84" w:rsidRDefault="00AD5E1E" w:rsidP="00C81B84">
      <w:pPr>
        <w:pStyle w:val="b-post"/>
      </w:pPr>
      <w:r w:rsidRPr="00C81B84">
        <w:t>Post 70 Låneprovisjoner</w:t>
      </w:r>
    </w:p>
    <w:p w14:paraId="2A0E41AE" w14:textId="77777777" w:rsidR="00EE2529" w:rsidRPr="00C81B84" w:rsidRDefault="00AD5E1E" w:rsidP="00C81B84">
      <w:r w:rsidRPr="00C81B84">
        <w:t>Innovasjon Norge betaler en låneprovisjon på 0,4 pst. av sine innlån i statskassen. Provisjonen innbetales etterskuddsvis. Låneprovisjon for 2022 som innbetales i 2023, utgjør i underkant av 68,9 mill. kroner. Bevilgningen foreslås redusert med 4,1 mill. kroner.</w:t>
      </w:r>
    </w:p>
    <w:p w14:paraId="7FFA882C" w14:textId="77777777" w:rsidR="00EE2529" w:rsidRPr="00C81B84" w:rsidRDefault="00AD5E1E" w:rsidP="00C81B84">
      <w:pPr>
        <w:pStyle w:val="b-post"/>
      </w:pPr>
      <w:r w:rsidRPr="00C81B84">
        <w:t>Post 92 Låneordning for pakkereisearrangører – avdrag</w:t>
      </w:r>
    </w:p>
    <w:p w14:paraId="494709A1" w14:textId="77777777" w:rsidR="00EE2529" w:rsidRPr="00C81B84" w:rsidRDefault="00AD5E1E" w:rsidP="00C81B84">
      <w:r w:rsidRPr="00C81B84">
        <w:t>Det er bevilget 38 mill. kroner for 2023. Beløpet var basert på betalingsplan som lå til grunn for lånene for 2023. Som følge av ekstraordinære innfrielser og konstaterte tap i 2022 vil ordinære avdrag i 2023 bli noe redusert. Bevilgningen foreslås redusert med 3,6 mill. kroner.</w:t>
      </w:r>
    </w:p>
    <w:p w14:paraId="454932E4" w14:textId="77777777" w:rsidR="00EE2529" w:rsidRPr="00C81B84" w:rsidRDefault="00AD5E1E" w:rsidP="00C81B84">
      <w:pPr>
        <w:pStyle w:val="b-budkaptit"/>
      </w:pPr>
      <w:r w:rsidRPr="00C81B84">
        <w:t>Kap. 5329 Eksportkredittordningen</w:t>
      </w:r>
    </w:p>
    <w:p w14:paraId="243220A8" w14:textId="77777777" w:rsidR="00EE2529" w:rsidRPr="00C81B84" w:rsidRDefault="00AD5E1E" w:rsidP="00C81B84">
      <w:pPr>
        <w:pStyle w:val="b-post"/>
      </w:pPr>
      <w:r w:rsidRPr="00C81B84">
        <w:t>Post 71 (Ny) Tilbakeføring av tilskudd til forvaltning av Eksportkredittordningen</w:t>
      </w:r>
    </w:p>
    <w:p w14:paraId="321B9FFA" w14:textId="77777777" w:rsidR="00EE2529" w:rsidRPr="00C81B84" w:rsidRDefault="00AD5E1E" w:rsidP="00C81B84">
      <w:r w:rsidRPr="00C81B84">
        <w:t>I 2021 mottok Eksportfinansiering Norge 60,5 mill. kroner i tilskudd til forvaltning av eksportkredittordningen for perioden 1. juli – 31. desember 2021. Av dette ble 50,5 mill. kroner utgiftsført. Det foreslås at de resterende 10 mill. kroner tilbakeføres statskassen.</w:t>
      </w:r>
    </w:p>
    <w:p w14:paraId="68D51694" w14:textId="77777777" w:rsidR="00EE2529" w:rsidRPr="00C81B84" w:rsidRDefault="00AD5E1E" w:rsidP="00C81B84">
      <w:pPr>
        <w:pStyle w:val="b-budkaptit"/>
      </w:pPr>
      <w:r w:rsidRPr="00C81B84">
        <w:t>Kap. 5460 Eksportfinansiering Norge</w:t>
      </w:r>
    </w:p>
    <w:p w14:paraId="51D02706" w14:textId="77777777" w:rsidR="00EE2529" w:rsidRPr="00C81B84" w:rsidRDefault="00AD5E1E" w:rsidP="00C81B84">
      <w:pPr>
        <w:pStyle w:val="b-post"/>
      </w:pPr>
      <w:r w:rsidRPr="00C81B84">
        <w:t>Post 51 (Ny) Tilbakeføring av tapsavsetning for risikoavlastningsordningen for garantier til Reisegarantifondet</w:t>
      </w:r>
    </w:p>
    <w:p w14:paraId="3975E34D" w14:textId="77777777" w:rsidR="00EE2529" w:rsidRPr="00C81B84" w:rsidRDefault="00AD5E1E" w:rsidP="00C81B84">
      <w:r w:rsidRPr="00C81B84">
        <w:t xml:space="preserve">Risikoavlastningsordningen for garantier for Reisegarantifondet ble avviklet 31. desember 2021. Da ordningen ble etablert, ble det bevilget et tilskudd til tap på 420 mill. kroner, jf. omtale i </w:t>
      </w:r>
      <w:proofErr w:type="spellStart"/>
      <w:r w:rsidRPr="00C81B84">
        <w:t>Prop</w:t>
      </w:r>
      <w:proofErr w:type="spellEnd"/>
      <w:r w:rsidRPr="00C81B84">
        <w:t xml:space="preserve">. 107 S (2020–2021). I 2022 ble 380 mill. kroner av tapsavsetningen tilbakeført, jf. omtale i </w:t>
      </w:r>
      <w:proofErr w:type="spellStart"/>
      <w:r w:rsidRPr="00C81B84">
        <w:t>Prop</w:t>
      </w:r>
      <w:proofErr w:type="spellEnd"/>
      <w:r w:rsidRPr="00C81B84">
        <w:t>. 26 S (2021–2022). Per 1. januar 2023 utgjorde tapsavsetning 40 mill. kroner, mens gjenstående garantiansvar var på 29 mill. kroner. Det foreslås derfor å tilbakeføre 11 mill. kroner til statskassen.</w:t>
      </w:r>
    </w:p>
    <w:p w14:paraId="7A9DDDCE" w14:textId="77777777" w:rsidR="00EE2529" w:rsidRPr="00C81B84" w:rsidRDefault="00AD5E1E" w:rsidP="00C81B84">
      <w:pPr>
        <w:pStyle w:val="b-post"/>
      </w:pPr>
      <w:r w:rsidRPr="00C81B84">
        <w:t>Post 55 (Ny) Tilbakeføring av midler fra lånegarantiordningen ifm. krigen i Ukraina</w:t>
      </w:r>
    </w:p>
    <w:p w14:paraId="15532A10" w14:textId="77777777" w:rsidR="00EE2529" w:rsidRPr="00C81B84" w:rsidRDefault="00AD5E1E" w:rsidP="00C81B84">
      <w:r w:rsidRPr="00C81B84">
        <w:t xml:space="preserve">Lånegarantiordningen ble avviklet 31. desember 2022. Da ordningen ble etablert, ble det bevilget et tilskudd til tap under ordningen på 120 mill. kroner og 5 mill. kroner til forvaltning av ordningen, jf. omtale i </w:t>
      </w:r>
      <w:proofErr w:type="spellStart"/>
      <w:r w:rsidRPr="00C81B84">
        <w:t>Prop</w:t>
      </w:r>
      <w:proofErr w:type="spellEnd"/>
      <w:r w:rsidRPr="00C81B84">
        <w:t>. 78 S (2021–2022). Eksfin har ikke innvilget noen garantier under ordningen, og det vil ikke påløpe ytterligere utgifter til administrasjon av ordningen. Det foreslås derfor å tilbakeføre 124,8 mill. kroner til statskassen.</w:t>
      </w:r>
    </w:p>
    <w:p w14:paraId="328175F7" w14:textId="77777777" w:rsidR="00EE2529" w:rsidRPr="00C81B84" w:rsidRDefault="00AD5E1E" w:rsidP="00C81B84">
      <w:pPr>
        <w:pStyle w:val="b-post"/>
      </w:pPr>
      <w:r w:rsidRPr="00C81B84">
        <w:t>Post 90 Avdrag på lån knyttet til bruk av trekkfullmakt under Alminnelig garantiordning</w:t>
      </w:r>
    </w:p>
    <w:p w14:paraId="2B974984" w14:textId="77777777" w:rsidR="00EE2529" w:rsidRPr="00C81B84" w:rsidRDefault="00AD5E1E" w:rsidP="00C81B84">
      <w:r w:rsidRPr="00C81B84">
        <w:t>Posten gjelder avdrag på lån til Eksportfinansiering Norge (Eksfin) knyttet til utbetalinger under Alminnelig garantiordning. Det anslås nå at Eksfin i 2023 vil kunne betale 2,75 mrd. kroner i avdrag. Bevilgningen foreslås derfor økt med 2 749 mill. kroner til 2 750 mill. kroner.</w:t>
      </w:r>
    </w:p>
    <w:p w14:paraId="65EC1D0D" w14:textId="77777777" w:rsidR="00EE2529" w:rsidRPr="00C81B84" w:rsidRDefault="00AD5E1E" w:rsidP="00C81B84">
      <w:pPr>
        <w:pStyle w:val="b-budkaptit"/>
      </w:pPr>
      <w:r w:rsidRPr="00C81B84">
        <w:t>Kap. 5574 Sektoravgifter under Nærings- og fiskeridepartementet</w:t>
      </w:r>
    </w:p>
    <w:p w14:paraId="2E235C3B" w14:textId="77777777" w:rsidR="00EE2529" w:rsidRPr="00C81B84" w:rsidRDefault="00AD5E1E" w:rsidP="00C81B84">
      <w:pPr>
        <w:pStyle w:val="b-post"/>
      </w:pPr>
      <w:r w:rsidRPr="00C81B84">
        <w:t>Post 74 Fiskeriforskningsavgift</w:t>
      </w:r>
    </w:p>
    <w:p w14:paraId="1D961B7A" w14:textId="77777777" w:rsidR="00EE2529" w:rsidRPr="00C81B84" w:rsidRDefault="00AD5E1E" w:rsidP="00C81B84">
      <w:r w:rsidRPr="00C81B84">
        <w:t>Fiskeriforskingsavgiften utgjør 1,35 pst. av førstehåndsomsetningen av villfisk. Fiskeridirektoratet har oppdatert prognosen for førstehåndsverdien fra norske fiskeri. Det oppdaterte anslaget innebærer økte inntekter fra fiskeriforskningsavgiften på 71,6 mill. kroner. Det foreslås derfor å øke bevilgningen med 71,6 mill. kroner.</w:t>
      </w:r>
    </w:p>
    <w:p w14:paraId="22A8DB35" w14:textId="77777777" w:rsidR="00EE2529" w:rsidRPr="00C81B84" w:rsidRDefault="00AD5E1E" w:rsidP="00C81B84">
      <w:r w:rsidRPr="00C81B84">
        <w:t>Inntektene fra fiskeriforskingsavgiften finansierer normalt disse utgiftspostene:</w:t>
      </w:r>
    </w:p>
    <w:p w14:paraId="42EE4976" w14:textId="77777777" w:rsidR="00EE2529" w:rsidRPr="00C81B84" w:rsidRDefault="00AD5E1E" w:rsidP="00C81B84">
      <w:pPr>
        <w:pStyle w:val="Listebombe"/>
      </w:pPr>
      <w:r w:rsidRPr="00C81B84">
        <w:t>Kap. 917 Fiskeridirektoratet, post 22, Fiskeriforskning og -overvåking</w:t>
      </w:r>
    </w:p>
    <w:p w14:paraId="4A84F91A" w14:textId="77777777" w:rsidR="00EE2529" w:rsidRPr="00C81B84" w:rsidRDefault="00AD5E1E" w:rsidP="00C81B84">
      <w:pPr>
        <w:pStyle w:val="Listebombe"/>
      </w:pPr>
      <w:r w:rsidRPr="00C81B84">
        <w:t>Kap. 919 Diverse fiskeriformål, post 76 Tilskudd til fiskeriforskning</w:t>
      </w:r>
    </w:p>
    <w:p w14:paraId="6A552DFD" w14:textId="77777777" w:rsidR="00EE2529" w:rsidRPr="00C81B84" w:rsidRDefault="00AD5E1E" w:rsidP="00C81B84">
      <w:pPr>
        <w:pStyle w:val="Listebombe"/>
      </w:pPr>
      <w:r w:rsidRPr="00C81B84">
        <w:t>Kap. 923 Havforskningsinstituttet, post 22 Fiskeriforskning og -overvåking.</w:t>
      </w:r>
    </w:p>
    <w:p w14:paraId="60D2310E" w14:textId="77777777" w:rsidR="00EE2529" w:rsidRPr="00C81B84" w:rsidRDefault="00AD5E1E" w:rsidP="00C81B84">
      <w:r w:rsidRPr="00C81B84">
        <w:t>På grunn av økte toktkostnader som følge av økte drivstoffpriser foreslås det at deler av inntektene benyttes til å øke bevilgningen på kap. 926 Havforskningsinstituttet, forskningsfartøy, post 01 Driftsutgifter. Det foreslås at den økte inntekten blir fordelt på utgiftspostene ved at bevilgningen på kap. 917, post 22 økes med 25,6 mill. kroner og kap. 926, post 01 økes med 46 mill. kroner.</w:t>
      </w:r>
    </w:p>
    <w:p w14:paraId="7AB0C05F" w14:textId="77777777" w:rsidR="00EE2529" w:rsidRPr="00C81B84" w:rsidRDefault="00AD5E1E" w:rsidP="00C81B84">
      <w:pPr>
        <w:pStyle w:val="b-post"/>
      </w:pPr>
      <w:r w:rsidRPr="00C81B84">
        <w:t xml:space="preserve">Post 75 Tilsynsavgift </w:t>
      </w:r>
      <w:proofErr w:type="spellStart"/>
      <w:r w:rsidRPr="00C81B84">
        <w:t>Justervesenet</w:t>
      </w:r>
      <w:proofErr w:type="spellEnd"/>
    </w:p>
    <w:p w14:paraId="69D0F7FE" w14:textId="77777777" w:rsidR="00EE2529" w:rsidRPr="00C81B84" w:rsidRDefault="00AD5E1E" w:rsidP="00C81B84">
      <w:r w:rsidRPr="00C81B84">
        <w:t xml:space="preserve">Det foreslås å øke bevilgningen med 7 mill. kroner, jf. forslag under kap. 902 </w:t>
      </w:r>
      <w:proofErr w:type="spellStart"/>
      <w:r w:rsidRPr="00C81B84">
        <w:t>Justervesenet</w:t>
      </w:r>
      <w:proofErr w:type="spellEnd"/>
      <w:r w:rsidRPr="00C81B84">
        <w:t>, post 01.</w:t>
      </w:r>
    </w:p>
    <w:p w14:paraId="10C6B24E" w14:textId="77777777" w:rsidR="00EE2529" w:rsidRPr="00C81B84" w:rsidRDefault="00AD5E1E" w:rsidP="00C81B84">
      <w:pPr>
        <w:pStyle w:val="b-post"/>
      </w:pPr>
      <w:r w:rsidRPr="00C81B84">
        <w:t>Post 76 Kontrollavgift fiskeflåten</w:t>
      </w:r>
    </w:p>
    <w:p w14:paraId="31B30472" w14:textId="77777777" w:rsidR="00EE2529" w:rsidRPr="00C81B84" w:rsidRDefault="00AD5E1E" w:rsidP="00C81B84">
      <w:r w:rsidRPr="00C81B84">
        <w:t>Kontrollavgift fiskeflåten beregnes som 0,22 pst. av førstehåndsverdien av villfanget fisk. Avgiften påligger ikke flåten under 15 meter. Flåten over 15 meter står for om lag 80 pst. av førstehåndsomsetningen. Fiskeridirektoratet har lagt frem oppdatert anslag for første-håndsverdien av villfanget fisk for 2023. Det anslås nå en førstehåndsverdi på 30,9 mrd. kroner. Med nytt anslag for førstehåndsverdien av villfanget fisk for 2023 øker anslaget for kontrollavgift fiskeflåten med 8 mill. kroner sammenlignet med saldert budsjett.</w:t>
      </w:r>
    </w:p>
    <w:p w14:paraId="3BBE6667" w14:textId="77777777" w:rsidR="00EE2529" w:rsidRPr="00C81B84" w:rsidRDefault="00AD5E1E" w:rsidP="00C81B84">
      <w:r w:rsidRPr="00C81B84">
        <w:t>Det foreslås på denne bakgrunn å øke bevilgningen med 8 mill. kroner.</w:t>
      </w:r>
    </w:p>
    <w:p w14:paraId="126B40DB" w14:textId="77777777" w:rsidR="00EE2529" w:rsidRPr="00C81B84" w:rsidRDefault="00AD5E1E" w:rsidP="00C81B84">
      <w:pPr>
        <w:pStyle w:val="b-post"/>
      </w:pPr>
      <w:r w:rsidRPr="00C81B84">
        <w:t>Post 77 Sektoravgifter Kystverket</w:t>
      </w:r>
    </w:p>
    <w:p w14:paraId="37A3D751" w14:textId="77777777" w:rsidR="00EE2529" w:rsidRPr="00C81B84" w:rsidRDefault="00AD5E1E" w:rsidP="00C81B84">
      <w:r w:rsidRPr="00C81B84">
        <w:t>Det vises til omtale under kap. 916 Kystverket, post 01. Bevilgningen foreslås økt med 58,5 mill. kroner.</w:t>
      </w:r>
    </w:p>
    <w:p w14:paraId="23881C63" w14:textId="77777777" w:rsidR="00EE2529" w:rsidRPr="00C81B84" w:rsidRDefault="00AD5E1E" w:rsidP="00C81B84">
      <w:pPr>
        <w:pStyle w:val="b-budkaptit"/>
      </w:pPr>
      <w:r w:rsidRPr="00C81B84">
        <w:t>Kap. 5612 Renter fra Store Norske Spitsbergen Kulkompani AS</w:t>
      </w:r>
    </w:p>
    <w:p w14:paraId="37B5D343" w14:textId="77777777" w:rsidR="00EE2529" w:rsidRPr="00C81B84" w:rsidRDefault="00AD5E1E" w:rsidP="00C81B84">
      <w:pPr>
        <w:pStyle w:val="b-post"/>
      </w:pPr>
      <w:r w:rsidRPr="00C81B84">
        <w:t>Post 80 Renter</w:t>
      </w:r>
    </w:p>
    <w:p w14:paraId="55768E40" w14:textId="77777777" w:rsidR="00EE2529" w:rsidRPr="00C81B84" w:rsidRDefault="00AD5E1E" w:rsidP="00C81B84">
      <w:r w:rsidRPr="00C81B84">
        <w:t>Det vises til omtale under kap. 3951, post 90. I Saldert budsjett 2023 ble renteinnbetalingene anslått til 11,9 mill. kroner. På bakgrunn av nye anslag foreslås det å øke bevilgningen med 7 mill. kroner.</w:t>
      </w:r>
    </w:p>
    <w:p w14:paraId="403C1015" w14:textId="77777777" w:rsidR="00EE2529" w:rsidRPr="00C81B84" w:rsidRDefault="00AD5E1E" w:rsidP="00C81B84">
      <w:pPr>
        <w:pStyle w:val="b-budkaptit"/>
      </w:pPr>
      <w:r w:rsidRPr="00C81B84">
        <w:t>Kap. 5614 Renter under Eksportfinansiering Norge</w:t>
      </w:r>
    </w:p>
    <w:p w14:paraId="5B41BF82" w14:textId="77777777" w:rsidR="00EE2529" w:rsidRPr="00C81B84" w:rsidRDefault="00AD5E1E" w:rsidP="00C81B84">
      <w:pPr>
        <w:pStyle w:val="b-post"/>
      </w:pPr>
      <w:r w:rsidRPr="00C81B84">
        <w:t>Post 80 Renter fra lån til Alminnelig garantiordning</w:t>
      </w:r>
    </w:p>
    <w:p w14:paraId="045CBBD1" w14:textId="77777777" w:rsidR="00EE2529" w:rsidRPr="00C81B84" w:rsidRDefault="00AD5E1E" w:rsidP="00C81B84">
      <w:r w:rsidRPr="00C81B84">
        <w:t>I Saldert budsjett 2023 ble renteinnbetalingene anslått til 129 mill. kroner. Som følge av renteøkninger vil innbetalingene bli høyere enn lagt til grunn i Saldert budsjett. Det foreslås å øke bevilgningen med 92 mill. kroner.</w:t>
      </w:r>
    </w:p>
    <w:p w14:paraId="749DEF61" w14:textId="77777777" w:rsidR="00EE2529" w:rsidRPr="00C81B84" w:rsidRDefault="00AD5E1E" w:rsidP="00C81B84">
      <w:pPr>
        <w:pStyle w:val="b-budkaptit"/>
      </w:pPr>
      <w:r w:rsidRPr="00C81B84">
        <w:t>Kap. 5625 Renter og utbytte fra Innovasjon Norge</w:t>
      </w:r>
    </w:p>
    <w:p w14:paraId="69F54DC1" w14:textId="77777777" w:rsidR="00EE2529" w:rsidRPr="00C81B84" w:rsidRDefault="00AD5E1E" w:rsidP="00C81B84">
      <w:pPr>
        <w:pStyle w:val="b-post"/>
      </w:pPr>
      <w:r w:rsidRPr="00C81B84">
        <w:t>Post 80 Renter på lån fra statskassen</w:t>
      </w:r>
    </w:p>
    <w:p w14:paraId="02B4C626" w14:textId="77777777" w:rsidR="00EE2529" w:rsidRPr="00C81B84" w:rsidRDefault="00AD5E1E" w:rsidP="00C81B84">
      <w:r w:rsidRPr="00C81B84">
        <w:t xml:space="preserve">I Saldert budsjett 2023 ble renteinnbetalingene anslått til 675 mill. kroner. De faktiske rentene på Innovasjon Norges innlån som er inngått så langt og der det er renteforfall i 2023, har lavere rentesatser enn det som ble lagt til grunn for bevilgningsforslaget i </w:t>
      </w:r>
      <w:proofErr w:type="spellStart"/>
      <w:r w:rsidRPr="00C81B84">
        <w:t>Prop</w:t>
      </w:r>
      <w:proofErr w:type="spellEnd"/>
      <w:r w:rsidRPr="00C81B84">
        <w:t>. 1 S for 2023. Det anslås nå at renteinntektene vil utgjøre i underkant av 500 mill. kroner i 2023. Bevilgningen foreslås derfor redusert med 175 mill. kroner.</w:t>
      </w:r>
    </w:p>
    <w:p w14:paraId="6C225BE5" w14:textId="77777777" w:rsidR="00EE2529" w:rsidRPr="00C81B84" w:rsidRDefault="00AD5E1E" w:rsidP="00C81B84">
      <w:pPr>
        <w:pStyle w:val="b-post"/>
      </w:pPr>
      <w:r w:rsidRPr="00C81B84">
        <w:t>Post 81 Rentemargin, innovasjonslåneordningen</w:t>
      </w:r>
    </w:p>
    <w:p w14:paraId="7D2C53F4" w14:textId="77777777" w:rsidR="00EE2529" w:rsidRPr="00C81B84" w:rsidRDefault="00AD5E1E" w:rsidP="00C81B84">
      <w:r w:rsidRPr="00C81B84">
        <w:t>Innovasjon Norges innovasjonslåneordning finansieres med innlån fra statskassen hvor renten følger statspapirer med tilsvarende løpetid. Ordningens administrasjonskostnader dekkes av rentemarginen mellom innlån og utlån. Nettobeløpet, etter at administrasjons-kostnadene er dekket, skal tilbakeføres statskassen i påfølgende år. Netto rentemargin ble i 2023 budsjettert til 22 mill. kroner. Det faktiske beløpet ble 20,7 mill. kroner. Bevilgningen foreslås derfor redusert med 1,3 mill. kroner.</w:t>
      </w:r>
    </w:p>
    <w:p w14:paraId="289DC0D6" w14:textId="77777777" w:rsidR="00EE2529" w:rsidRPr="00C81B84" w:rsidRDefault="00AD5E1E" w:rsidP="00C81B84">
      <w:pPr>
        <w:pStyle w:val="b-post"/>
      </w:pPr>
      <w:r w:rsidRPr="00C81B84">
        <w:t>Post 82 Låneordning for pakkereisearrangører – renter</w:t>
      </w:r>
    </w:p>
    <w:p w14:paraId="46FB9BB2" w14:textId="77777777" w:rsidR="00EE2529" w:rsidRPr="00C81B84" w:rsidRDefault="00AD5E1E" w:rsidP="00C81B84">
      <w:r w:rsidRPr="00C81B84">
        <w:t>Det vises til omtale under kap. 5325, post 92. Som følge av ekstraordinære innfrielser og konstaterte tap i 2022 forventes renteinntektene i 2023 å bli noe lavere. Bevilgningen foreslås redusert med 200 000 kroner.</w:t>
      </w:r>
    </w:p>
    <w:p w14:paraId="3D90E038" w14:textId="77777777" w:rsidR="00EE2529" w:rsidRPr="00C81B84" w:rsidRDefault="00AD5E1E" w:rsidP="00C81B84">
      <w:pPr>
        <w:pStyle w:val="b-post"/>
      </w:pPr>
      <w:r w:rsidRPr="00C81B84">
        <w:t>Post 85 Utbytte, lavrisikolåneordningen</w:t>
      </w:r>
    </w:p>
    <w:p w14:paraId="79F6950A" w14:textId="77777777" w:rsidR="00EE2529" w:rsidRPr="00C81B84" w:rsidRDefault="00AD5E1E" w:rsidP="00C81B84">
      <w:r w:rsidRPr="00C81B84">
        <w:t>Det er satt et krav om at Innovasjon Norges egenkapitalandel for lavrisikolåneordningen skal være på 10,5 pst. Alt overskytende overskudd når egenkapitaldekning på 10,5 pst. er nådd, skal tilbakeføres til staten. Overskuddet for 2022 ble budsjettert til 100 mill. kroner, mens årsregnskapet viser et overskudd på om lag 104,6 mill. kroner. Bevilgningen foreslås derfor økt med 4,6 mill. kroner.</w:t>
      </w:r>
    </w:p>
    <w:p w14:paraId="03C09287" w14:textId="77777777" w:rsidR="00EE2529" w:rsidRPr="00C81B84" w:rsidRDefault="00AD5E1E" w:rsidP="00C81B84">
      <w:pPr>
        <w:pStyle w:val="b-budkaptit"/>
      </w:pPr>
      <w:r w:rsidRPr="00C81B84">
        <w:t>Kap. 5656 Aksjer under Nærings- og fiskeridepartementets forvaltning</w:t>
      </w:r>
    </w:p>
    <w:p w14:paraId="0DC1FC1E" w14:textId="77777777" w:rsidR="00EE2529" w:rsidRPr="00C81B84" w:rsidRDefault="00AD5E1E" w:rsidP="00C81B84">
      <w:pPr>
        <w:pStyle w:val="b-post"/>
      </w:pPr>
      <w:r w:rsidRPr="00C81B84">
        <w:t>Post 85 Utbytte</w:t>
      </w:r>
    </w:p>
    <w:p w14:paraId="65F1D1C7" w14:textId="77777777" w:rsidR="00EE2529" w:rsidRDefault="00AD5E1E" w:rsidP="00C81B84">
      <w:r w:rsidRPr="00C81B84">
        <w:t xml:space="preserve">Basert på opplysninger fra selskapene anslås det at utbytteinntektene i 2023 vil utgjøre om lag 41,8 mrd. kroner fra Nærings- og fiskeridepartementets selskaper utenom </w:t>
      </w:r>
      <w:proofErr w:type="spellStart"/>
      <w:r w:rsidRPr="00C81B84">
        <w:t>Equinor</w:t>
      </w:r>
      <w:proofErr w:type="spellEnd"/>
      <w:r w:rsidRPr="00C81B84">
        <w:t xml:space="preserve">. Dette er en økning på 7,2 mrd. kroner fra anslaget på 34,6 mrd. kroner i Saldert budsjett 2023, jf. tabellen under. Utbyttene fra de børsnoterte selskapene utenom </w:t>
      </w:r>
      <w:proofErr w:type="spellStart"/>
      <w:r w:rsidRPr="00C81B84">
        <w:t>Equinor</w:t>
      </w:r>
      <w:proofErr w:type="spellEnd"/>
      <w:r w:rsidRPr="00C81B84">
        <w:t xml:space="preserve"> anslås å bli 23,9 mrd. kroner, sammenlignet med 17,6 mrd. kroner i Saldert budsjett 2023. Anslag for utbytter fra de børsnoterte selskapene er basert styrenes forslag til utbytte for regnskapsåret 2022.</w:t>
      </w:r>
    </w:p>
    <w:p w14:paraId="7D1CC67A" w14:textId="53F735C6" w:rsidR="00EB67C4" w:rsidRPr="00C81B84" w:rsidRDefault="00EB67C4" w:rsidP="00EB67C4">
      <w:pPr>
        <w:pStyle w:val="tabell-tittel"/>
      </w:pPr>
      <w:r w:rsidRPr="00C81B84">
        <w:t>Utbytteanslag</w:t>
      </w:r>
    </w:p>
    <w:p w14:paraId="0909B90E" w14:textId="77777777" w:rsidR="00EE2529" w:rsidRPr="00C81B84" w:rsidRDefault="00AD5E1E" w:rsidP="00C81B84">
      <w:pPr>
        <w:pStyle w:val="Tabellnavn"/>
      </w:pPr>
      <w:r w:rsidRPr="00C81B84">
        <w:t>04J2xt2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EE2529" w:rsidRPr="00C81B84" w14:paraId="7FA99CEA" w14:textId="77777777">
        <w:trPr>
          <w:trHeight w:val="36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4F033FA4"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AAD64CC"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900C75D"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DED3226" w14:textId="77777777" w:rsidR="00EE2529" w:rsidRPr="00C81B84" w:rsidRDefault="00AD5E1E" w:rsidP="00C81B84">
            <w:r w:rsidRPr="00C81B84">
              <w:t>(i mill. kroner)</w:t>
            </w:r>
          </w:p>
        </w:tc>
      </w:tr>
      <w:tr w:rsidR="00EE2529" w:rsidRPr="00C81B84" w14:paraId="3637CB60" w14:textId="77777777">
        <w:trPr>
          <w:trHeight w:val="600"/>
        </w:trPr>
        <w:tc>
          <w:tcPr>
            <w:tcW w:w="5320" w:type="dxa"/>
            <w:tcBorders>
              <w:top w:val="nil"/>
              <w:left w:val="nil"/>
              <w:bottom w:val="single" w:sz="4" w:space="0" w:color="000000"/>
              <w:right w:val="nil"/>
            </w:tcBorders>
            <w:tcMar>
              <w:top w:w="128" w:type="dxa"/>
              <w:left w:w="43" w:type="dxa"/>
              <w:bottom w:w="43" w:type="dxa"/>
              <w:right w:w="43" w:type="dxa"/>
            </w:tcMar>
            <w:vAlign w:val="bottom"/>
          </w:tcPr>
          <w:p w14:paraId="28F5B74B"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857C81" w14:textId="77777777" w:rsidR="00EE2529" w:rsidRPr="00C81B84" w:rsidRDefault="00AD5E1E" w:rsidP="00C81B84">
            <w:r w:rsidRPr="00C81B84">
              <w:t>Saldert budsjett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064CEA" w14:textId="77777777" w:rsidR="00EE2529" w:rsidRPr="00C81B84" w:rsidRDefault="00AD5E1E" w:rsidP="00C81B84">
            <w:r w:rsidRPr="00C81B84">
              <w:t>RNB 2023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C15DCA" w14:textId="77777777" w:rsidR="00EE2529" w:rsidRPr="00C81B84" w:rsidRDefault="00AD5E1E" w:rsidP="00C81B84">
            <w:r w:rsidRPr="00C81B84">
              <w:t>Endring</w:t>
            </w:r>
          </w:p>
        </w:tc>
      </w:tr>
      <w:tr w:rsidR="00EE2529" w:rsidRPr="00C81B84" w14:paraId="0B9B2ECC"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1581F62C" w14:textId="77777777" w:rsidR="00EE2529" w:rsidRPr="00C81B84" w:rsidRDefault="00AD5E1E" w:rsidP="00C81B84">
            <w:r w:rsidRPr="00AD5E1E">
              <w:rPr>
                <w:rStyle w:val="kursiv"/>
              </w:rPr>
              <w:t>Børsnoterte selskaper: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CDB6B9" w14:textId="77777777" w:rsidR="00EE2529" w:rsidRPr="00C81B84" w:rsidRDefault="00EE2529" w:rsidP="00C81B8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FE7AEA6" w14:textId="77777777" w:rsidR="00EE2529" w:rsidRPr="00C81B84" w:rsidRDefault="00EE2529" w:rsidP="00C81B8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623EF2B" w14:textId="77777777" w:rsidR="00EE2529" w:rsidRPr="00C81B84" w:rsidRDefault="00EE2529" w:rsidP="00C81B84"/>
        </w:tc>
      </w:tr>
      <w:tr w:rsidR="00EE2529" w:rsidRPr="00C81B84" w14:paraId="579EC9DA" w14:textId="77777777">
        <w:trPr>
          <w:trHeight w:val="380"/>
        </w:trPr>
        <w:tc>
          <w:tcPr>
            <w:tcW w:w="5320" w:type="dxa"/>
            <w:tcBorders>
              <w:top w:val="nil"/>
              <w:left w:val="nil"/>
              <w:bottom w:val="nil"/>
              <w:right w:val="nil"/>
            </w:tcBorders>
            <w:tcMar>
              <w:top w:w="128" w:type="dxa"/>
              <w:left w:w="43" w:type="dxa"/>
              <w:bottom w:w="43" w:type="dxa"/>
              <w:right w:w="43" w:type="dxa"/>
            </w:tcMar>
          </w:tcPr>
          <w:p w14:paraId="5B5F0A58" w14:textId="77777777" w:rsidR="00EE2529" w:rsidRPr="00C81B84" w:rsidRDefault="00AD5E1E" w:rsidP="00C81B84">
            <w:r w:rsidRPr="00C81B84">
              <w:t>Aker Solutions ASA</w:t>
            </w:r>
          </w:p>
        </w:tc>
        <w:tc>
          <w:tcPr>
            <w:tcW w:w="1400" w:type="dxa"/>
            <w:tcBorders>
              <w:top w:val="nil"/>
              <w:left w:val="nil"/>
              <w:bottom w:val="nil"/>
              <w:right w:val="nil"/>
            </w:tcBorders>
            <w:tcMar>
              <w:top w:w="128" w:type="dxa"/>
              <w:left w:w="43" w:type="dxa"/>
              <w:bottom w:w="43" w:type="dxa"/>
              <w:right w:w="43" w:type="dxa"/>
            </w:tcMar>
            <w:vAlign w:val="bottom"/>
          </w:tcPr>
          <w:p w14:paraId="681CC1AF" w14:textId="77777777" w:rsidR="00EE2529" w:rsidRPr="00C81B84" w:rsidRDefault="00AD5E1E" w:rsidP="00C81B84">
            <w:r w:rsidRPr="00C81B84">
              <w:t>12,0</w:t>
            </w:r>
          </w:p>
        </w:tc>
        <w:tc>
          <w:tcPr>
            <w:tcW w:w="1400" w:type="dxa"/>
            <w:tcBorders>
              <w:top w:val="nil"/>
              <w:left w:val="nil"/>
              <w:bottom w:val="nil"/>
              <w:right w:val="nil"/>
            </w:tcBorders>
            <w:tcMar>
              <w:top w:w="128" w:type="dxa"/>
              <w:left w:w="43" w:type="dxa"/>
              <w:bottom w:w="43" w:type="dxa"/>
              <w:right w:w="43" w:type="dxa"/>
            </w:tcMar>
            <w:vAlign w:val="bottom"/>
          </w:tcPr>
          <w:p w14:paraId="323F501C" w14:textId="77777777" w:rsidR="00EE2529" w:rsidRPr="00C81B84" w:rsidRDefault="00AD5E1E" w:rsidP="00C81B84">
            <w:r w:rsidRPr="00C81B84">
              <w:t>30,1</w:t>
            </w:r>
          </w:p>
        </w:tc>
        <w:tc>
          <w:tcPr>
            <w:tcW w:w="1400" w:type="dxa"/>
            <w:tcBorders>
              <w:top w:val="nil"/>
              <w:left w:val="nil"/>
              <w:bottom w:val="nil"/>
              <w:right w:val="nil"/>
            </w:tcBorders>
            <w:tcMar>
              <w:top w:w="128" w:type="dxa"/>
              <w:left w:w="43" w:type="dxa"/>
              <w:bottom w:w="43" w:type="dxa"/>
              <w:right w:w="43" w:type="dxa"/>
            </w:tcMar>
            <w:vAlign w:val="bottom"/>
          </w:tcPr>
          <w:p w14:paraId="41F10D7A" w14:textId="77777777" w:rsidR="00EE2529" w:rsidRPr="00C81B84" w:rsidRDefault="00AD5E1E" w:rsidP="00C81B84">
            <w:r w:rsidRPr="00C81B84">
              <w:t>18,1</w:t>
            </w:r>
          </w:p>
        </w:tc>
      </w:tr>
      <w:tr w:rsidR="00EE2529" w:rsidRPr="00C81B84" w14:paraId="32690EDF" w14:textId="77777777">
        <w:trPr>
          <w:trHeight w:val="380"/>
        </w:trPr>
        <w:tc>
          <w:tcPr>
            <w:tcW w:w="5320" w:type="dxa"/>
            <w:tcBorders>
              <w:top w:val="nil"/>
              <w:left w:val="nil"/>
              <w:bottom w:val="nil"/>
              <w:right w:val="nil"/>
            </w:tcBorders>
            <w:tcMar>
              <w:top w:w="128" w:type="dxa"/>
              <w:left w:w="43" w:type="dxa"/>
              <w:bottom w:w="43" w:type="dxa"/>
              <w:right w:w="43" w:type="dxa"/>
            </w:tcMar>
          </w:tcPr>
          <w:p w14:paraId="01B28372" w14:textId="77777777" w:rsidR="00EE2529" w:rsidRPr="00C81B84" w:rsidRDefault="00AD5E1E" w:rsidP="00C81B84">
            <w:r w:rsidRPr="00C81B84">
              <w:t>DNB Bank ASA</w:t>
            </w:r>
          </w:p>
        </w:tc>
        <w:tc>
          <w:tcPr>
            <w:tcW w:w="1400" w:type="dxa"/>
            <w:tcBorders>
              <w:top w:val="nil"/>
              <w:left w:val="nil"/>
              <w:bottom w:val="nil"/>
              <w:right w:val="nil"/>
            </w:tcBorders>
            <w:tcMar>
              <w:top w:w="128" w:type="dxa"/>
              <w:left w:w="43" w:type="dxa"/>
              <w:bottom w:w="43" w:type="dxa"/>
              <w:right w:w="43" w:type="dxa"/>
            </w:tcMar>
            <w:vAlign w:val="bottom"/>
          </w:tcPr>
          <w:p w14:paraId="38695853" w14:textId="77777777" w:rsidR="00EE2529" w:rsidRPr="00C81B84" w:rsidRDefault="00AD5E1E" w:rsidP="00C81B84">
            <w:r w:rsidRPr="00C81B84">
              <w:t>5 139,5</w:t>
            </w:r>
          </w:p>
        </w:tc>
        <w:tc>
          <w:tcPr>
            <w:tcW w:w="1400" w:type="dxa"/>
            <w:tcBorders>
              <w:top w:val="nil"/>
              <w:left w:val="nil"/>
              <w:bottom w:val="nil"/>
              <w:right w:val="nil"/>
            </w:tcBorders>
            <w:tcMar>
              <w:top w:w="128" w:type="dxa"/>
              <w:left w:w="43" w:type="dxa"/>
              <w:bottom w:w="43" w:type="dxa"/>
              <w:right w:w="43" w:type="dxa"/>
            </w:tcMar>
            <w:vAlign w:val="bottom"/>
          </w:tcPr>
          <w:p w14:paraId="3C6E2C91" w14:textId="77777777" w:rsidR="00EE2529" w:rsidRPr="00C81B84" w:rsidRDefault="00AD5E1E" w:rsidP="00C81B84">
            <w:r w:rsidRPr="00C81B84">
              <w:t>6 589,1</w:t>
            </w:r>
          </w:p>
        </w:tc>
        <w:tc>
          <w:tcPr>
            <w:tcW w:w="1400" w:type="dxa"/>
            <w:tcBorders>
              <w:top w:val="nil"/>
              <w:left w:val="nil"/>
              <w:bottom w:val="nil"/>
              <w:right w:val="nil"/>
            </w:tcBorders>
            <w:tcMar>
              <w:top w:w="128" w:type="dxa"/>
              <w:left w:w="43" w:type="dxa"/>
              <w:bottom w:w="43" w:type="dxa"/>
              <w:right w:w="43" w:type="dxa"/>
            </w:tcMar>
            <w:vAlign w:val="bottom"/>
          </w:tcPr>
          <w:p w14:paraId="69B07AEF" w14:textId="77777777" w:rsidR="00EE2529" w:rsidRPr="00C81B84" w:rsidRDefault="00AD5E1E" w:rsidP="00C81B84">
            <w:r w:rsidRPr="00C81B84">
              <w:t>1 449,6</w:t>
            </w:r>
          </w:p>
        </w:tc>
      </w:tr>
      <w:tr w:rsidR="00EE2529" w:rsidRPr="00C81B84" w14:paraId="40BB1886" w14:textId="77777777">
        <w:trPr>
          <w:trHeight w:val="380"/>
        </w:trPr>
        <w:tc>
          <w:tcPr>
            <w:tcW w:w="5320" w:type="dxa"/>
            <w:tcBorders>
              <w:top w:val="nil"/>
              <w:left w:val="nil"/>
              <w:bottom w:val="nil"/>
              <w:right w:val="nil"/>
            </w:tcBorders>
            <w:tcMar>
              <w:top w:w="128" w:type="dxa"/>
              <w:left w:w="43" w:type="dxa"/>
              <w:bottom w:w="43" w:type="dxa"/>
              <w:right w:w="43" w:type="dxa"/>
            </w:tcMar>
          </w:tcPr>
          <w:p w14:paraId="036C5802" w14:textId="77777777" w:rsidR="00EE2529" w:rsidRPr="00C81B84" w:rsidRDefault="00AD5E1E" w:rsidP="00C81B84">
            <w:r w:rsidRPr="00C81B84">
              <w:t>Kongsberg Gruppen ASA</w:t>
            </w:r>
          </w:p>
        </w:tc>
        <w:tc>
          <w:tcPr>
            <w:tcW w:w="1400" w:type="dxa"/>
            <w:tcBorders>
              <w:top w:val="nil"/>
              <w:left w:val="nil"/>
              <w:bottom w:val="nil"/>
              <w:right w:val="nil"/>
            </w:tcBorders>
            <w:tcMar>
              <w:top w:w="128" w:type="dxa"/>
              <w:left w:w="43" w:type="dxa"/>
              <w:bottom w:w="43" w:type="dxa"/>
              <w:right w:w="43" w:type="dxa"/>
            </w:tcMar>
            <w:vAlign w:val="bottom"/>
          </w:tcPr>
          <w:p w14:paraId="6E78F3C7" w14:textId="77777777" w:rsidR="00EE2529" w:rsidRPr="00C81B84" w:rsidRDefault="00AD5E1E" w:rsidP="00C81B84">
            <w:r w:rsidRPr="00C81B84">
              <w:t>295,1</w:t>
            </w:r>
          </w:p>
        </w:tc>
        <w:tc>
          <w:tcPr>
            <w:tcW w:w="1400" w:type="dxa"/>
            <w:tcBorders>
              <w:top w:val="nil"/>
              <w:left w:val="nil"/>
              <w:bottom w:val="nil"/>
              <w:right w:val="nil"/>
            </w:tcBorders>
            <w:tcMar>
              <w:top w:w="128" w:type="dxa"/>
              <w:left w:w="43" w:type="dxa"/>
              <w:bottom w:w="43" w:type="dxa"/>
              <w:right w:w="43" w:type="dxa"/>
            </w:tcMar>
            <w:vAlign w:val="bottom"/>
          </w:tcPr>
          <w:p w14:paraId="312D1C32" w14:textId="77777777" w:rsidR="00EE2529" w:rsidRPr="00C81B84" w:rsidRDefault="00AD5E1E" w:rsidP="00C81B84">
            <w:r w:rsidRPr="00C81B84">
              <w:t>1 064,0</w:t>
            </w:r>
          </w:p>
        </w:tc>
        <w:tc>
          <w:tcPr>
            <w:tcW w:w="1400" w:type="dxa"/>
            <w:tcBorders>
              <w:top w:val="nil"/>
              <w:left w:val="nil"/>
              <w:bottom w:val="nil"/>
              <w:right w:val="nil"/>
            </w:tcBorders>
            <w:tcMar>
              <w:top w:w="128" w:type="dxa"/>
              <w:left w:w="43" w:type="dxa"/>
              <w:bottom w:w="43" w:type="dxa"/>
              <w:right w:w="43" w:type="dxa"/>
            </w:tcMar>
            <w:vAlign w:val="bottom"/>
          </w:tcPr>
          <w:p w14:paraId="2A9F6A3B" w14:textId="77777777" w:rsidR="00EE2529" w:rsidRPr="00C81B84" w:rsidRDefault="00AD5E1E" w:rsidP="00C81B84">
            <w:r w:rsidRPr="00C81B84">
              <w:t>768,9</w:t>
            </w:r>
          </w:p>
        </w:tc>
      </w:tr>
      <w:tr w:rsidR="00EE2529" w:rsidRPr="00C81B84" w14:paraId="6D4A8735" w14:textId="77777777">
        <w:trPr>
          <w:trHeight w:val="380"/>
        </w:trPr>
        <w:tc>
          <w:tcPr>
            <w:tcW w:w="5320" w:type="dxa"/>
            <w:tcBorders>
              <w:top w:val="nil"/>
              <w:left w:val="nil"/>
              <w:bottom w:val="nil"/>
              <w:right w:val="nil"/>
            </w:tcBorders>
            <w:tcMar>
              <w:top w:w="128" w:type="dxa"/>
              <w:left w:w="43" w:type="dxa"/>
              <w:bottom w:w="43" w:type="dxa"/>
              <w:right w:w="43" w:type="dxa"/>
            </w:tcMar>
          </w:tcPr>
          <w:p w14:paraId="64A8A445" w14:textId="77777777" w:rsidR="00EE2529" w:rsidRPr="00C81B84" w:rsidRDefault="00AD5E1E" w:rsidP="00C81B84">
            <w:r w:rsidRPr="00C81B84">
              <w:t>Norsk Hydro ASA</w:t>
            </w:r>
          </w:p>
        </w:tc>
        <w:tc>
          <w:tcPr>
            <w:tcW w:w="1400" w:type="dxa"/>
            <w:tcBorders>
              <w:top w:val="nil"/>
              <w:left w:val="nil"/>
              <w:bottom w:val="nil"/>
              <w:right w:val="nil"/>
            </w:tcBorders>
            <w:tcMar>
              <w:top w:w="128" w:type="dxa"/>
              <w:left w:w="43" w:type="dxa"/>
              <w:bottom w:w="43" w:type="dxa"/>
              <w:right w:w="43" w:type="dxa"/>
            </w:tcMar>
            <w:vAlign w:val="bottom"/>
          </w:tcPr>
          <w:p w14:paraId="34B2D1DE" w14:textId="77777777" w:rsidR="00EE2529" w:rsidRPr="00C81B84" w:rsidRDefault="00AD5E1E" w:rsidP="00C81B84">
            <w:r w:rsidRPr="00C81B84">
              <w:t>2 410,1</w:t>
            </w:r>
          </w:p>
        </w:tc>
        <w:tc>
          <w:tcPr>
            <w:tcW w:w="1400" w:type="dxa"/>
            <w:tcBorders>
              <w:top w:val="nil"/>
              <w:left w:val="nil"/>
              <w:bottom w:val="nil"/>
              <w:right w:val="nil"/>
            </w:tcBorders>
            <w:tcMar>
              <w:top w:w="128" w:type="dxa"/>
              <w:left w:w="43" w:type="dxa"/>
              <w:bottom w:w="43" w:type="dxa"/>
              <w:right w:w="43" w:type="dxa"/>
            </w:tcMar>
            <w:vAlign w:val="bottom"/>
          </w:tcPr>
          <w:p w14:paraId="4B2A1394" w14:textId="77777777" w:rsidR="00EE2529" w:rsidRPr="00C81B84" w:rsidRDefault="00AD5E1E" w:rsidP="00C81B84">
            <w:r w:rsidRPr="00C81B84">
              <w:t>4 005,1</w:t>
            </w:r>
          </w:p>
        </w:tc>
        <w:tc>
          <w:tcPr>
            <w:tcW w:w="1400" w:type="dxa"/>
            <w:tcBorders>
              <w:top w:val="nil"/>
              <w:left w:val="nil"/>
              <w:bottom w:val="nil"/>
              <w:right w:val="nil"/>
            </w:tcBorders>
            <w:tcMar>
              <w:top w:w="128" w:type="dxa"/>
              <w:left w:w="43" w:type="dxa"/>
              <w:bottom w:w="43" w:type="dxa"/>
              <w:right w:w="43" w:type="dxa"/>
            </w:tcMar>
            <w:vAlign w:val="bottom"/>
          </w:tcPr>
          <w:p w14:paraId="283DFE1E" w14:textId="77777777" w:rsidR="00EE2529" w:rsidRPr="00C81B84" w:rsidRDefault="00AD5E1E" w:rsidP="00C81B84">
            <w:r w:rsidRPr="00C81B84">
              <w:t>1 595,0</w:t>
            </w:r>
          </w:p>
        </w:tc>
      </w:tr>
      <w:tr w:rsidR="00EE2529" w:rsidRPr="00C81B84" w14:paraId="6C0BA56D" w14:textId="77777777">
        <w:trPr>
          <w:trHeight w:val="380"/>
        </w:trPr>
        <w:tc>
          <w:tcPr>
            <w:tcW w:w="5320" w:type="dxa"/>
            <w:tcBorders>
              <w:top w:val="nil"/>
              <w:left w:val="nil"/>
              <w:bottom w:val="nil"/>
              <w:right w:val="nil"/>
            </w:tcBorders>
            <w:tcMar>
              <w:top w:w="128" w:type="dxa"/>
              <w:left w:w="43" w:type="dxa"/>
              <w:bottom w:w="43" w:type="dxa"/>
              <w:right w:w="43" w:type="dxa"/>
            </w:tcMar>
          </w:tcPr>
          <w:p w14:paraId="5F31F2F0" w14:textId="77777777" w:rsidR="00EE2529" w:rsidRPr="00C81B84" w:rsidRDefault="00AD5E1E" w:rsidP="00C81B84">
            <w:r w:rsidRPr="00C81B84">
              <w:t>Telenor ASA</w:t>
            </w:r>
          </w:p>
        </w:tc>
        <w:tc>
          <w:tcPr>
            <w:tcW w:w="1400" w:type="dxa"/>
            <w:tcBorders>
              <w:top w:val="nil"/>
              <w:left w:val="nil"/>
              <w:bottom w:val="nil"/>
              <w:right w:val="nil"/>
            </w:tcBorders>
            <w:tcMar>
              <w:top w:w="128" w:type="dxa"/>
              <w:left w:w="43" w:type="dxa"/>
              <w:bottom w:w="43" w:type="dxa"/>
              <w:right w:w="43" w:type="dxa"/>
            </w:tcMar>
            <w:vAlign w:val="bottom"/>
          </w:tcPr>
          <w:p w14:paraId="1A41D69A" w14:textId="77777777" w:rsidR="00EE2529" w:rsidRPr="00C81B84" w:rsidRDefault="00AD5E1E" w:rsidP="00C81B84">
            <w:r w:rsidRPr="00C81B84">
              <w:t>7 023,5</w:t>
            </w:r>
          </w:p>
        </w:tc>
        <w:tc>
          <w:tcPr>
            <w:tcW w:w="1400" w:type="dxa"/>
            <w:tcBorders>
              <w:top w:val="nil"/>
              <w:left w:val="nil"/>
              <w:bottom w:val="nil"/>
              <w:right w:val="nil"/>
            </w:tcBorders>
            <w:tcMar>
              <w:top w:w="128" w:type="dxa"/>
              <w:left w:w="43" w:type="dxa"/>
              <w:bottom w:w="43" w:type="dxa"/>
              <w:right w:w="43" w:type="dxa"/>
            </w:tcMar>
            <w:vAlign w:val="bottom"/>
          </w:tcPr>
          <w:p w14:paraId="6AD29D9F" w14:textId="77777777" w:rsidR="00EE2529" w:rsidRPr="00C81B84" w:rsidRDefault="00AD5E1E" w:rsidP="00C81B84">
            <w:r w:rsidRPr="00C81B84">
              <w:t>7 099,1</w:t>
            </w:r>
          </w:p>
        </w:tc>
        <w:tc>
          <w:tcPr>
            <w:tcW w:w="1400" w:type="dxa"/>
            <w:tcBorders>
              <w:top w:val="nil"/>
              <w:left w:val="nil"/>
              <w:bottom w:val="nil"/>
              <w:right w:val="nil"/>
            </w:tcBorders>
            <w:tcMar>
              <w:top w:w="128" w:type="dxa"/>
              <w:left w:w="43" w:type="dxa"/>
              <w:bottom w:w="43" w:type="dxa"/>
              <w:right w:w="43" w:type="dxa"/>
            </w:tcMar>
            <w:vAlign w:val="bottom"/>
          </w:tcPr>
          <w:p w14:paraId="2CF5C823" w14:textId="77777777" w:rsidR="00EE2529" w:rsidRPr="00C81B84" w:rsidRDefault="00AD5E1E" w:rsidP="00C81B84">
            <w:r w:rsidRPr="00C81B84">
              <w:t>75,6</w:t>
            </w:r>
          </w:p>
        </w:tc>
      </w:tr>
      <w:tr w:rsidR="00EE2529" w:rsidRPr="00C81B84" w14:paraId="138EE456"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15D64814" w14:textId="77777777" w:rsidR="00EE2529" w:rsidRPr="00C81B84" w:rsidRDefault="00AD5E1E" w:rsidP="00C81B84">
            <w:r w:rsidRPr="00C81B84">
              <w:t>Yara International ASA</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897D5F2" w14:textId="77777777" w:rsidR="00EE2529" w:rsidRPr="00C81B84" w:rsidRDefault="00AD5E1E" w:rsidP="00C81B84">
            <w:r w:rsidRPr="00C81B84">
              <w:t>2 767,2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F784F9" w14:textId="77777777" w:rsidR="00EE2529" w:rsidRPr="00C81B84" w:rsidRDefault="00AD5E1E" w:rsidP="00C81B84">
            <w:r w:rsidRPr="00C81B84">
              <w:t>5 073,2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9B5190D" w14:textId="77777777" w:rsidR="00EE2529" w:rsidRPr="00C81B84" w:rsidRDefault="00AD5E1E" w:rsidP="00C81B84">
            <w:r w:rsidRPr="00C81B84">
              <w:t>2 306,0</w:t>
            </w:r>
          </w:p>
        </w:tc>
      </w:tr>
      <w:tr w:rsidR="00EE2529" w:rsidRPr="00C81B84" w14:paraId="197D06CA"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6BDA7E32" w14:textId="77777777" w:rsidR="00EE2529" w:rsidRPr="00C81B84" w:rsidRDefault="00AD5E1E" w:rsidP="00C81B84">
            <w:r w:rsidRPr="00AD5E1E">
              <w:rPr>
                <w:rStyle w:val="kursiv"/>
              </w:rPr>
              <w:t>Unoterte selskaper: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2844E4" w14:textId="77777777" w:rsidR="00EE2529" w:rsidRPr="00C81B84" w:rsidRDefault="00EE2529" w:rsidP="00C81B8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BE7BB10" w14:textId="77777777" w:rsidR="00EE2529" w:rsidRPr="00C81B84" w:rsidRDefault="00EE2529" w:rsidP="00C81B84"/>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40045A9" w14:textId="77777777" w:rsidR="00EE2529" w:rsidRPr="00C81B84" w:rsidRDefault="00EE2529" w:rsidP="00C81B84"/>
        </w:tc>
      </w:tr>
      <w:tr w:rsidR="00EE2529" w:rsidRPr="00C81B84" w14:paraId="1F77A5AE" w14:textId="77777777">
        <w:trPr>
          <w:trHeight w:val="380"/>
        </w:trPr>
        <w:tc>
          <w:tcPr>
            <w:tcW w:w="5320" w:type="dxa"/>
            <w:tcBorders>
              <w:top w:val="nil"/>
              <w:left w:val="nil"/>
              <w:bottom w:val="nil"/>
              <w:right w:val="nil"/>
            </w:tcBorders>
            <w:tcMar>
              <w:top w:w="128" w:type="dxa"/>
              <w:left w:w="43" w:type="dxa"/>
              <w:bottom w:w="43" w:type="dxa"/>
              <w:right w:w="43" w:type="dxa"/>
            </w:tcMar>
          </w:tcPr>
          <w:p w14:paraId="6C7A352B" w14:textId="77777777" w:rsidR="00EE2529" w:rsidRPr="00C81B84" w:rsidRDefault="00AD5E1E" w:rsidP="00C81B84">
            <w:r w:rsidRPr="00C81B84">
              <w:t>Argentum Fondsinvesteringer AS</w:t>
            </w:r>
          </w:p>
        </w:tc>
        <w:tc>
          <w:tcPr>
            <w:tcW w:w="1400" w:type="dxa"/>
            <w:tcBorders>
              <w:top w:val="nil"/>
              <w:left w:val="nil"/>
              <w:bottom w:val="nil"/>
              <w:right w:val="nil"/>
            </w:tcBorders>
            <w:tcMar>
              <w:top w:w="128" w:type="dxa"/>
              <w:left w:w="43" w:type="dxa"/>
              <w:bottom w:w="43" w:type="dxa"/>
              <w:right w:w="43" w:type="dxa"/>
            </w:tcMar>
            <w:vAlign w:val="bottom"/>
          </w:tcPr>
          <w:p w14:paraId="27569EE5" w14:textId="77777777" w:rsidR="00EE2529" w:rsidRPr="00C81B84" w:rsidRDefault="00AD5E1E" w:rsidP="00C81B84">
            <w:r w:rsidRPr="00C81B84">
              <w:t>500,0</w:t>
            </w:r>
          </w:p>
        </w:tc>
        <w:tc>
          <w:tcPr>
            <w:tcW w:w="1400" w:type="dxa"/>
            <w:tcBorders>
              <w:top w:val="nil"/>
              <w:left w:val="nil"/>
              <w:bottom w:val="nil"/>
              <w:right w:val="nil"/>
            </w:tcBorders>
            <w:tcMar>
              <w:top w:w="128" w:type="dxa"/>
              <w:left w:w="43" w:type="dxa"/>
              <w:bottom w:w="43" w:type="dxa"/>
              <w:right w:w="43" w:type="dxa"/>
            </w:tcMar>
            <w:vAlign w:val="bottom"/>
          </w:tcPr>
          <w:p w14:paraId="411A7CCD" w14:textId="77777777" w:rsidR="00EE2529" w:rsidRPr="00C81B84" w:rsidRDefault="00AD5E1E" w:rsidP="00C81B84">
            <w:r w:rsidRPr="00C81B84">
              <w:t>500,0</w:t>
            </w:r>
          </w:p>
        </w:tc>
        <w:tc>
          <w:tcPr>
            <w:tcW w:w="1400" w:type="dxa"/>
            <w:tcBorders>
              <w:top w:val="nil"/>
              <w:left w:val="nil"/>
              <w:bottom w:val="nil"/>
              <w:right w:val="nil"/>
            </w:tcBorders>
            <w:tcMar>
              <w:top w:w="128" w:type="dxa"/>
              <w:left w:w="43" w:type="dxa"/>
              <w:bottom w:w="43" w:type="dxa"/>
              <w:right w:w="43" w:type="dxa"/>
            </w:tcMar>
            <w:vAlign w:val="bottom"/>
          </w:tcPr>
          <w:p w14:paraId="3032947F" w14:textId="77777777" w:rsidR="00EE2529" w:rsidRPr="00C81B84" w:rsidRDefault="00AD5E1E" w:rsidP="00C81B84">
            <w:r w:rsidRPr="00C81B84">
              <w:t>0,0</w:t>
            </w:r>
          </w:p>
        </w:tc>
      </w:tr>
      <w:tr w:rsidR="00EE2529" w:rsidRPr="00C81B84" w14:paraId="055729D4" w14:textId="77777777">
        <w:trPr>
          <w:trHeight w:val="380"/>
        </w:trPr>
        <w:tc>
          <w:tcPr>
            <w:tcW w:w="5320" w:type="dxa"/>
            <w:tcBorders>
              <w:top w:val="nil"/>
              <w:left w:val="nil"/>
              <w:bottom w:val="nil"/>
              <w:right w:val="nil"/>
            </w:tcBorders>
            <w:tcMar>
              <w:top w:w="128" w:type="dxa"/>
              <w:left w:w="43" w:type="dxa"/>
              <w:bottom w:w="43" w:type="dxa"/>
              <w:right w:w="43" w:type="dxa"/>
            </w:tcMar>
          </w:tcPr>
          <w:p w14:paraId="4C1BBA02" w14:textId="77777777" w:rsidR="00EE2529" w:rsidRPr="00C81B84" w:rsidRDefault="00AD5E1E" w:rsidP="00C81B84">
            <w:r w:rsidRPr="00C81B84">
              <w:t>Baneservice AS</w:t>
            </w:r>
          </w:p>
        </w:tc>
        <w:tc>
          <w:tcPr>
            <w:tcW w:w="1400" w:type="dxa"/>
            <w:tcBorders>
              <w:top w:val="nil"/>
              <w:left w:val="nil"/>
              <w:bottom w:val="nil"/>
              <w:right w:val="nil"/>
            </w:tcBorders>
            <w:tcMar>
              <w:top w:w="128" w:type="dxa"/>
              <w:left w:w="43" w:type="dxa"/>
              <w:bottom w:w="43" w:type="dxa"/>
              <w:right w:w="43" w:type="dxa"/>
            </w:tcMar>
            <w:vAlign w:val="bottom"/>
          </w:tcPr>
          <w:p w14:paraId="5EBBC899" w14:textId="77777777" w:rsidR="00EE2529" w:rsidRPr="00C81B84" w:rsidRDefault="00AD5E1E" w:rsidP="00C81B84">
            <w:r w:rsidRPr="00C81B84">
              <w:t>35,0</w:t>
            </w:r>
          </w:p>
        </w:tc>
        <w:tc>
          <w:tcPr>
            <w:tcW w:w="1400" w:type="dxa"/>
            <w:tcBorders>
              <w:top w:val="nil"/>
              <w:left w:val="nil"/>
              <w:bottom w:val="nil"/>
              <w:right w:val="nil"/>
            </w:tcBorders>
            <w:tcMar>
              <w:top w:w="128" w:type="dxa"/>
              <w:left w:w="43" w:type="dxa"/>
              <w:bottom w:w="43" w:type="dxa"/>
              <w:right w:w="43" w:type="dxa"/>
            </w:tcMar>
            <w:vAlign w:val="bottom"/>
          </w:tcPr>
          <w:p w14:paraId="650B88AC" w14:textId="77777777" w:rsidR="00EE2529" w:rsidRPr="00C81B84" w:rsidRDefault="00AD5E1E" w:rsidP="00C81B84">
            <w:r w:rsidRPr="00C81B84">
              <w:t>61,0</w:t>
            </w:r>
          </w:p>
        </w:tc>
        <w:tc>
          <w:tcPr>
            <w:tcW w:w="1400" w:type="dxa"/>
            <w:tcBorders>
              <w:top w:val="nil"/>
              <w:left w:val="nil"/>
              <w:bottom w:val="nil"/>
              <w:right w:val="nil"/>
            </w:tcBorders>
            <w:tcMar>
              <w:top w:w="128" w:type="dxa"/>
              <w:left w:w="43" w:type="dxa"/>
              <w:bottom w:w="43" w:type="dxa"/>
              <w:right w:w="43" w:type="dxa"/>
            </w:tcMar>
            <w:vAlign w:val="bottom"/>
          </w:tcPr>
          <w:p w14:paraId="06870854" w14:textId="77777777" w:rsidR="00EE2529" w:rsidRPr="00C81B84" w:rsidRDefault="00AD5E1E" w:rsidP="00C81B84">
            <w:r w:rsidRPr="00C81B84">
              <w:t>26,0</w:t>
            </w:r>
          </w:p>
        </w:tc>
      </w:tr>
      <w:tr w:rsidR="00EE2529" w:rsidRPr="00C81B84" w14:paraId="7CE54859" w14:textId="77777777">
        <w:trPr>
          <w:trHeight w:val="380"/>
        </w:trPr>
        <w:tc>
          <w:tcPr>
            <w:tcW w:w="5320" w:type="dxa"/>
            <w:tcBorders>
              <w:top w:val="nil"/>
              <w:left w:val="nil"/>
              <w:bottom w:val="nil"/>
              <w:right w:val="nil"/>
            </w:tcBorders>
            <w:tcMar>
              <w:top w:w="128" w:type="dxa"/>
              <w:left w:w="43" w:type="dxa"/>
              <w:bottom w:w="43" w:type="dxa"/>
              <w:right w:w="43" w:type="dxa"/>
            </w:tcMar>
          </w:tcPr>
          <w:p w14:paraId="7BEC5D0A" w14:textId="77777777" w:rsidR="00EE2529" w:rsidRPr="00C81B84" w:rsidRDefault="00AD5E1E" w:rsidP="00C81B84">
            <w:r w:rsidRPr="00C81B84">
              <w:t>Mesta AS</w:t>
            </w:r>
          </w:p>
        </w:tc>
        <w:tc>
          <w:tcPr>
            <w:tcW w:w="1400" w:type="dxa"/>
            <w:tcBorders>
              <w:top w:val="nil"/>
              <w:left w:val="nil"/>
              <w:bottom w:val="nil"/>
              <w:right w:val="nil"/>
            </w:tcBorders>
            <w:tcMar>
              <w:top w:w="128" w:type="dxa"/>
              <w:left w:w="43" w:type="dxa"/>
              <w:bottom w:w="43" w:type="dxa"/>
              <w:right w:w="43" w:type="dxa"/>
            </w:tcMar>
            <w:vAlign w:val="bottom"/>
          </w:tcPr>
          <w:p w14:paraId="35BA3D39" w14:textId="77777777" w:rsidR="00EE2529" w:rsidRPr="00C81B84" w:rsidRDefault="00AD5E1E" w:rsidP="00C81B84">
            <w:r w:rsidRPr="00C81B84">
              <w:t>30,0</w:t>
            </w:r>
          </w:p>
        </w:tc>
        <w:tc>
          <w:tcPr>
            <w:tcW w:w="1400" w:type="dxa"/>
            <w:tcBorders>
              <w:top w:val="nil"/>
              <w:left w:val="nil"/>
              <w:bottom w:val="nil"/>
              <w:right w:val="nil"/>
            </w:tcBorders>
            <w:tcMar>
              <w:top w:w="128" w:type="dxa"/>
              <w:left w:w="43" w:type="dxa"/>
              <w:bottom w:w="43" w:type="dxa"/>
              <w:right w:w="43" w:type="dxa"/>
            </w:tcMar>
            <w:vAlign w:val="bottom"/>
          </w:tcPr>
          <w:p w14:paraId="44CB7F76" w14:textId="77777777" w:rsidR="00EE2529" w:rsidRPr="00C81B84" w:rsidRDefault="00AD5E1E" w:rsidP="00C81B84">
            <w:r w:rsidRPr="00C81B84">
              <w:t>30,0</w:t>
            </w:r>
          </w:p>
        </w:tc>
        <w:tc>
          <w:tcPr>
            <w:tcW w:w="1400" w:type="dxa"/>
            <w:tcBorders>
              <w:top w:val="nil"/>
              <w:left w:val="nil"/>
              <w:bottom w:val="nil"/>
              <w:right w:val="nil"/>
            </w:tcBorders>
            <w:tcMar>
              <w:top w:w="128" w:type="dxa"/>
              <w:left w:w="43" w:type="dxa"/>
              <w:bottom w:w="43" w:type="dxa"/>
              <w:right w:w="43" w:type="dxa"/>
            </w:tcMar>
            <w:vAlign w:val="bottom"/>
          </w:tcPr>
          <w:p w14:paraId="4DE59DD8" w14:textId="77777777" w:rsidR="00EE2529" w:rsidRPr="00C81B84" w:rsidRDefault="00AD5E1E" w:rsidP="00C81B84">
            <w:r w:rsidRPr="00C81B84">
              <w:t>0,0</w:t>
            </w:r>
          </w:p>
        </w:tc>
      </w:tr>
      <w:tr w:rsidR="00EE2529" w:rsidRPr="00C81B84" w14:paraId="654078A4" w14:textId="77777777">
        <w:trPr>
          <w:trHeight w:val="380"/>
        </w:trPr>
        <w:tc>
          <w:tcPr>
            <w:tcW w:w="5320" w:type="dxa"/>
            <w:tcBorders>
              <w:top w:val="nil"/>
              <w:left w:val="nil"/>
              <w:bottom w:val="nil"/>
              <w:right w:val="nil"/>
            </w:tcBorders>
            <w:tcMar>
              <w:top w:w="128" w:type="dxa"/>
              <w:left w:w="43" w:type="dxa"/>
              <w:bottom w:w="43" w:type="dxa"/>
              <w:right w:w="43" w:type="dxa"/>
            </w:tcMar>
          </w:tcPr>
          <w:p w14:paraId="03157938" w14:textId="77777777" w:rsidR="00EE2529" w:rsidRPr="00C81B84" w:rsidRDefault="00AD5E1E" w:rsidP="00C81B84">
            <w:r w:rsidRPr="00C81B84">
              <w:t>Nammo AS</w:t>
            </w:r>
          </w:p>
        </w:tc>
        <w:tc>
          <w:tcPr>
            <w:tcW w:w="1400" w:type="dxa"/>
            <w:tcBorders>
              <w:top w:val="nil"/>
              <w:left w:val="nil"/>
              <w:bottom w:val="nil"/>
              <w:right w:val="nil"/>
            </w:tcBorders>
            <w:tcMar>
              <w:top w:w="128" w:type="dxa"/>
              <w:left w:w="43" w:type="dxa"/>
              <w:bottom w:w="43" w:type="dxa"/>
              <w:right w:w="43" w:type="dxa"/>
            </w:tcMar>
            <w:vAlign w:val="bottom"/>
          </w:tcPr>
          <w:p w14:paraId="69D8089F" w14:textId="77777777" w:rsidR="00EE2529" w:rsidRPr="00C81B84" w:rsidRDefault="00AD5E1E" w:rsidP="00C81B84">
            <w:r w:rsidRPr="00C81B84">
              <w:t>100,0</w:t>
            </w:r>
          </w:p>
        </w:tc>
        <w:tc>
          <w:tcPr>
            <w:tcW w:w="1400" w:type="dxa"/>
            <w:tcBorders>
              <w:top w:val="nil"/>
              <w:left w:val="nil"/>
              <w:bottom w:val="nil"/>
              <w:right w:val="nil"/>
            </w:tcBorders>
            <w:tcMar>
              <w:top w:w="128" w:type="dxa"/>
              <w:left w:w="43" w:type="dxa"/>
              <w:bottom w:w="43" w:type="dxa"/>
              <w:right w:w="43" w:type="dxa"/>
            </w:tcMar>
            <w:vAlign w:val="bottom"/>
          </w:tcPr>
          <w:p w14:paraId="1FCFAD35" w14:textId="77777777" w:rsidR="00EE2529" w:rsidRPr="00C81B84" w:rsidRDefault="00AD5E1E" w:rsidP="00C81B84">
            <w:r w:rsidRPr="00C81B84">
              <w:t>127,0</w:t>
            </w:r>
          </w:p>
        </w:tc>
        <w:tc>
          <w:tcPr>
            <w:tcW w:w="1400" w:type="dxa"/>
            <w:tcBorders>
              <w:top w:val="nil"/>
              <w:left w:val="nil"/>
              <w:bottom w:val="nil"/>
              <w:right w:val="nil"/>
            </w:tcBorders>
            <w:tcMar>
              <w:top w:w="128" w:type="dxa"/>
              <w:left w:w="43" w:type="dxa"/>
              <w:bottom w:w="43" w:type="dxa"/>
              <w:right w:w="43" w:type="dxa"/>
            </w:tcMar>
            <w:vAlign w:val="bottom"/>
          </w:tcPr>
          <w:p w14:paraId="7D3494E1" w14:textId="77777777" w:rsidR="00EE2529" w:rsidRPr="00C81B84" w:rsidRDefault="00AD5E1E" w:rsidP="00C81B84">
            <w:r w:rsidRPr="00C81B84">
              <w:t>27,0</w:t>
            </w:r>
          </w:p>
        </w:tc>
      </w:tr>
      <w:tr w:rsidR="00EE2529" w:rsidRPr="00C81B84" w14:paraId="557BDA63" w14:textId="77777777">
        <w:trPr>
          <w:trHeight w:val="380"/>
        </w:trPr>
        <w:tc>
          <w:tcPr>
            <w:tcW w:w="5320" w:type="dxa"/>
            <w:tcBorders>
              <w:top w:val="nil"/>
              <w:left w:val="nil"/>
              <w:bottom w:val="nil"/>
              <w:right w:val="nil"/>
            </w:tcBorders>
            <w:tcMar>
              <w:top w:w="128" w:type="dxa"/>
              <w:left w:w="43" w:type="dxa"/>
              <w:bottom w:w="43" w:type="dxa"/>
              <w:right w:w="43" w:type="dxa"/>
            </w:tcMar>
          </w:tcPr>
          <w:p w14:paraId="756123FC" w14:textId="77777777" w:rsidR="00EE2529" w:rsidRPr="00C81B84" w:rsidRDefault="00AD5E1E" w:rsidP="00C81B84">
            <w:r w:rsidRPr="00C81B84">
              <w:t>Posten Norge AS</w:t>
            </w:r>
          </w:p>
        </w:tc>
        <w:tc>
          <w:tcPr>
            <w:tcW w:w="1400" w:type="dxa"/>
            <w:tcBorders>
              <w:top w:val="nil"/>
              <w:left w:val="nil"/>
              <w:bottom w:val="nil"/>
              <w:right w:val="nil"/>
            </w:tcBorders>
            <w:tcMar>
              <w:top w:w="128" w:type="dxa"/>
              <w:left w:w="43" w:type="dxa"/>
              <w:bottom w:w="43" w:type="dxa"/>
              <w:right w:w="43" w:type="dxa"/>
            </w:tcMar>
            <w:vAlign w:val="bottom"/>
          </w:tcPr>
          <w:p w14:paraId="2AAE76C8" w14:textId="77777777" w:rsidR="00EE2529" w:rsidRPr="00C81B84" w:rsidRDefault="00AD5E1E" w:rsidP="00C81B84">
            <w:r w:rsidRPr="00C81B84">
              <w:t>600,0</w:t>
            </w:r>
          </w:p>
        </w:tc>
        <w:tc>
          <w:tcPr>
            <w:tcW w:w="1400" w:type="dxa"/>
            <w:tcBorders>
              <w:top w:val="nil"/>
              <w:left w:val="nil"/>
              <w:bottom w:val="nil"/>
              <w:right w:val="nil"/>
            </w:tcBorders>
            <w:tcMar>
              <w:top w:w="128" w:type="dxa"/>
              <w:left w:w="43" w:type="dxa"/>
              <w:bottom w:w="43" w:type="dxa"/>
              <w:right w:w="43" w:type="dxa"/>
            </w:tcMar>
            <w:vAlign w:val="bottom"/>
          </w:tcPr>
          <w:p w14:paraId="020F906E" w14:textId="77777777" w:rsidR="00EE2529" w:rsidRPr="00C81B84" w:rsidRDefault="00AD5E1E" w:rsidP="00C81B84">
            <w:r w:rsidRPr="00C81B84">
              <w:t>0,0</w:t>
            </w:r>
          </w:p>
        </w:tc>
        <w:tc>
          <w:tcPr>
            <w:tcW w:w="1400" w:type="dxa"/>
            <w:tcBorders>
              <w:top w:val="nil"/>
              <w:left w:val="nil"/>
              <w:bottom w:val="nil"/>
              <w:right w:val="nil"/>
            </w:tcBorders>
            <w:tcMar>
              <w:top w:w="128" w:type="dxa"/>
              <w:left w:w="43" w:type="dxa"/>
              <w:bottom w:w="43" w:type="dxa"/>
              <w:right w:w="43" w:type="dxa"/>
            </w:tcMar>
            <w:vAlign w:val="bottom"/>
          </w:tcPr>
          <w:p w14:paraId="2A248129" w14:textId="77777777" w:rsidR="00EE2529" w:rsidRPr="00C81B84" w:rsidRDefault="00AD5E1E" w:rsidP="00C81B84">
            <w:r w:rsidRPr="00C81B84">
              <w:t>-600,0</w:t>
            </w:r>
          </w:p>
        </w:tc>
      </w:tr>
      <w:tr w:rsidR="00EE2529" w:rsidRPr="00C81B84" w14:paraId="67DE0404"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0B75E64E" w14:textId="77777777" w:rsidR="00EE2529" w:rsidRPr="00C81B84" w:rsidRDefault="00AD5E1E" w:rsidP="00C81B84">
            <w:r w:rsidRPr="00C81B84">
              <w:t>Statkraft SF</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510E5C0" w14:textId="77777777" w:rsidR="00EE2529" w:rsidRPr="00C81B84" w:rsidRDefault="00AD5E1E" w:rsidP="00C81B84">
            <w:r w:rsidRPr="00C81B84">
              <w:t>15 677,0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44ABF0F" w14:textId="77777777" w:rsidR="00EE2529" w:rsidRPr="00C81B84" w:rsidRDefault="00AD5E1E" w:rsidP="00C81B84">
            <w:r w:rsidRPr="00C81B84">
              <w:t>17 213,0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29060CA" w14:textId="77777777" w:rsidR="00EE2529" w:rsidRPr="00C81B84" w:rsidRDefault="00AD5E1E" w:rsidP="00C81B84">
            <w:r w:rsidRPr="00C81B84">
              <w:t>1 536,0</w:t>
            </w:r>
          </w:p>
        </w:tc>
      </w:tr>
      <w:tr w:rsidR="00EE2529" w:rsidRPr="00C81B84" w14:paraId="189DD2CA"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4B4CF71A" w14:textId="77777777" w:rsidR="00EE2529" w:rsidRPr="00C81B84" w:rsidRDefault="00AD5E1E" w:rsidP="00C81B84">
            <w:r w:rsidRPr="00C81B84">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B07EA1" w14:textId="77777777" w:rsidR="00EE2529" w:rsidRPr="00C81B84" w:rsidRDefault="00AD5E1E" w:rsidP="00C81B84">
            <w:r w:rsidRPr="00C81B84">
              <w:t>34 589,4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F6CCB1" w14:textId="77777777" w:rsidR="00EE2529" w:rsidRPr="00C81B84" w:rsidRDefault="00AD5E1E" w:rsidP="00C81B84">
            <w:r w:rsidRPr="00C81B84">
              <w:t>41 791,4</w:t>
            </w:r>
            <w:r w:rsidRPr="00AD5E1E">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772D9" w14:textId="77777777" w:rsidR="00EE2529" w:rsidRPr="00C81B84" w:rsidRDefault="00AD5E1E" w:rsidP="00C81B84">
            <w:r w:rsidRPr="00C81B84">
              <w:t>7 202,0</w:t>
            </w:r>
            <w:r w:rsidRPr="00AD5E1E">
              <w:rPr>
                <w:rStyle w:val="skrift-hevet"/>
              </w:rPr>
              <w:t>1</w:t>
            </w:r>
          </w:p>
        </w:tc>
      </w:tr>
    </w:tbl>
    <w:p w14:paraId="6253EF29" w14:textId="77777777" w:rsidR="00EE2529" w:rsidRPr="00C81B84" w:rsidRDefault="00AD5E1E" w:rsidP="00C81B84">
      <w:pPr>
        <w:pStyle w:val="tabell-noter"/>
      </w:pPr>
      <w:r w:rsidRPr="00C81B84">
        <w:rPr>
          <w:rStyle w:val="skrift-hevet"/>
        </w:rPr>
        <w:t>1</w:t>
      </w:r>
      <w:r w:rsidRPr="00C81B84">
        <w:tab/>
        <w:t>Summene er noe mindre enn kolonnene skulle tilsi pga. avrunding.</w:t>
      </w:r>
    </w:p>
    <w:p w14:paraId="490AD255" w14:textId="77777777" w:rsidR="00EE2529" w:rsidRPr="00C81B84" w:rsidRDefault="00AD5E1E" w:rsidP="00C81B84">
      <w:r w:rsidRPr="00C81B84">
        <w:t>Utbyttene fra de unoterte selskapene anslås å bli til sammen 17,9 mrd. kroner. Anslagene er usikre og avhenger av selskapenes endelige regnskapstall for 2022 og selskapenes utvikling. For Statkraft SF, Nammo og Baneservice AS er utbytteanslagene økt på grunn av bedre resultater enn det som ble lagt til grunn i Saldert budsjett 2023. For Posten Norge AS er utbytteanslaget redusert på grunn av svakere resultat enn det som ble lagt til grunn i Saldert budsjett 2023. Samlet foreslås det at bevilgningen økes med 7 202 mill. kroner.</w:t>
      </w:r>
    </w:p>
    <w:p w14:paraId="3F33E9EF" w14:textId="77777777" w:rsidR="00EE2529" w:rsidRPr="00C81B84" w:rsidRDefault="00AD5E1E" w:rsidP="00C81B84">
      <w:pPr>
        <w:pStyle w:val="b-budkaptit"/>
      </w:pPr>
      <w:r w:rsidRPr="00C81B84">
        <w:t xml:space="preserve">Kap. 5685 Aksjer i </w:t>
      </w:r>
      <w:proofErr w:type="spellStart"/>
      <w:r w:rsidRPr="00C81B84">
        <w:t>Equinor</w:t>
      </w:r>
      <w:proofErr w:type="spellEnd"/>
      <w:r w:rsidRPr="00C81B84">
        <w:t xml:space="preserve"> ASA</w:t>
      </w:r>
    </w:p>
    <w:p w14:paraId="45A2549C" w14:textId="77777777" w:rsidR="00EE2529" w:rsidRPr="00C81B84" w:rsidRDefault="00AD5E1E" w:rsidP="00C81B84">
      <w:pPr>
        <w:pStyle w:val="b-post"/>
      </w:pPr>
      <w:r w:rsidRPr="00C81B84">
        <w:t>Post 85 Utbytte</w:t>
      </w:r>
    </w:p>
    <w:p w14:paraId="7F94B5E4" w14:textId="77777777" w:rsidR="00EE2529" w:rsidRPr="00C81B84" w:rsidRDefault="00AD5E1E" w:rsidP="00C81B84">
      <w:proofErr w:type="spellStart"/>
      <w:r w:rsidRPr="00C81B84">
        <w:t>Equinor</w:t>
      </w:r>
      <w:proofErr w:type="spellEnd"/>
      <w:r w:rsidRPr="00C81B84">
        <w:t xml:space="preserve"> utbetaler utbytte fire ganger i året. I løpet av et kalenderår utbetales utbyttet for tredje og fjerde kvartal fra foregående kalenderår, samt første og andre kvartal i inne-værende kalenderår. Styret fastsetter utbytte for første til og med tredje kvartal, etter fullmakt fra generalforsamling. Generalforsamlingen fastsetter utbyttet for fjerde kvartal og året som helhet.</w:t>
      </w:r>
    </w:p>
    <w:p w14:paraId="0712E823" w14:textId="77777777" w:rsidR="00EE2529" w:rsidRPr="00C81B84" w:rsidRDefault="00AD5E1E" w:rsidP="00C81B84">
      <w:proofErr w:type="spellStart"/>
      <w:r w:rsidRPr="00C81B84">
        <w:t>Equinors</w:t>
      </w:r>
      <w:proofErr w:type="spellEnd"/>
      <w:r w:rsidRPr="00C81B84">
        <w:t xml:space="preserve"> ordinære utbytte for tredje kvartal 2022 er 0,2 USD per aksje og et ekstraordinært utbytte på 0,7 USD per aksje. </w:t>
      </w:r>
      <w:proofErr w:type="spellStart"/>
      <w:r w:rsidRPr="00C81B84">
        <w:t>Equinors</w:t>
      </w:r>
      <w:proofErr w:type="spellEnd"/>
      <w:r w:rsidRPr="00C81B84">
        <w:t xml:space="preserve"> styre har foreslått et ordinært utbytte for fjerde kvartal 2022 på 0,3 USD per aksje og et ekstraordinært utbytte 0,6 USD per aksje. Videre har </w:t>
      </w:r>
      <w:proofErr w:type="spellStart"/>
      <w:r w:rsidRPr="00C81B84">
        <w:t>Equinors</w:t>
      </w:r>
      <w:proofErr w:type="spellEnd"/>
      <w:r w:rsidRPr="00C81B84">
        <w:t xml:space="preserve"> styre signalisert at det vil bli betalt ordinært utbytte på 0,3 USD og ekstraordinært utbytte på 0,6 USD per aksje i første og andre kvartal 2023, som legges til grunn for budsjettformål. Det innebærer et samlet utbytte på 3,6 USD per akse til utbetaling i 2023. Med en antatt valutakurs på 10 USD/NOK, lik selskapets prognose ved annonsering, gir det en anslått utbetaling på om lag 76,6 mrd. kroner i 2023.</w:t>
      </w:r>
    </w:p>
    <w:p w14:paraId="7B604760" w14:textId="77777777" w:rsidR="00EE2529" w:rsidRPr="00C81B84" w:rsidRDefault="00AD5E1E" w:rsidP="00C81B84">
      <w:r w:rsidRPr="00C81B84">
        <w:t>Det foreslås derfor å øke bevilgningen med 61 592,3 mill. kroner.</w:t>
      </w:r>
    </w:p>
    <w:p w14:paraId="379F24B6" w14:textId="77777777" w:rsidR="00EE2529" w:rsidRPr="00C81B84" w:rsidRDefault="00AD5E1E" w:rsidP="00C81B84">
      <w:pPr>
        <w:pStyle w:val="Undertittel"/>
      </w:pPr>
      <w:r w:rsidRPr="00C81B84">
        <w:t>Andre saker</w:t>
      </w:r>
    </w:p>
    <w:p w14:paraId="6F503740" w14:textId="77777777" w:rsidR="00EE2529" w:rsidRPr="00C81B84" w:rsidRDefault="00AD5E1E" w:rsidP="00C81B84">
      <w:pPr>
        <w:pStyle w:val="avsnitt-undertittel"/>
      </w:pPr>
      <w:r w:rsidRPr="00C81B84">
        <w:t>Langsiktig utbytteforventning – Statkraft</w:t>
      </w:r>
    </w:p>
    <w:p w14:paraId="736489FC" w14:textId="77777777" w:rsidR="00EE2529" w:rsidRPr="00C81B84" w:rsidRDefault="00AD5E1E" w:rsidP="00C81B84">
      <w:r w:rsidRPr="00C81B84">
        <w:t>I 2017 ble det etablert en ny langsiktig utbytteforventning for Statkraft. Det ble innført en todelt modell med en langsiktig utbytteforventning på 85 pst. utbytteandel fra Statkrafts norske vannkraftvirksomhet og 25 pst. fra øvrig virksomhet. Samtidig ble utbyttegrunnlaget knyttet tettere opp til selskapets kontantgenerering. Forventningen ble videreført i forbindelse med revidert nasjonalbudsjett i 2021.</w:t>
      </w:r>
    </w:p>
    <w:p w14:paraId="730E6C93" w14:textId="77777777" w:rsidR="00EE2529" w:rsidRPr="00C81B84" w:rsidRDefault="00AD5E1E" w:rsidP="00C81B84">
      <w:r w:rsidRPr="00C81B84">
        <w:t>I henhold til eierskapsmeldingen, jf. Meld. St. 6 (2022–2023), gjelder en langsiktig utbytteforventning i utgangspunktet for en periode på opptil fem år. Blant annet med bakgrunn i de betydelige endringene som har funnet sted i kraft- og energimarkedene siden 2021 har denne regjeringen vurdert den langsiktige utbytteforventningen på nytt.</w:t>
      </w:r>
    </w:p>
    <w:p w14:paraId="0B683020" w14:textId="77777777" w:rsidR="00EE2529" w:rsidRPr="00C81B84" w:rsidRDefault="00AD5E1E" w:rsidP="00C81B84">
      <w:r w:rsidRPr="00C81B84">
        <w:t xml:space="preserve">Det </w:t>
      </w:r>
      <w:proofErr w:type="gramStart"/>
      <w:r w:rsidRPr="00C81B84">
        <w:t>fremgår</w:t>
      </w:r>
      <w:proofErr w:type="gramEnd"/>
      <w:r w:rsidRPr="00C81B84">
        <w:t xml:space="preserve"> av eierskapsmeldingen at statens begrunnelse for eierskapet i Statkraft er å eie norske vannkraftressurser samt opprettholde et ledende energiselskap med hovedkontorfunksjoner i Norge. Statens mål som eier er høyest mulig avkastning over tid innenfor bærekraftige rammer. Det fremgår videre at Statkraft er et viktig selskap i utviklingen av fornybar energi, og at i lys av statens begrunnelse som eier og at Statkraft er et heleid statlig selskap, er staten som eier særlig opptatt av at selskapet i sine vekstplaner fremover vurderer og balanserer risiko, blant annet med hensyn til krevende markeder, på en hensiktsmessig måte.</w:t>
      </w:r>
    </w:p>
    <w:p w14:paraId="370B04AE" w14:textId="77777777" w:rsidR="00EE2529" w:rsidRPr="00C81B84" w:rsidRDefault="00AD5E1E" w:rsidP="00C81B84">
      <w:r w:rsidRPr="00C81B84">
        <w:t>Statkraft har en viktig posisjon som Norges og Europas største produsent av fornybar energi, og regjeringen ønsker å legge til rette for forutsigbare finansielle rammer som kan videreutvikle og utnytte potensialet i selskapet. Samtidig er det et viktig hensyn at avkastningen fra felles norske vannkraftressurser skal tilkomme fellesskapet.</w:t>
      </w:r>
    </w:p>
    <w:p w14:paraId="3CBF64DF" w14:textId="77777777" w:rsidR="00EE2529" w:rsidRPr="00C81B84" w:rsidRDefault="00AD5E1E" w:rsidP="00C81B84">
      <w:r w:rsidRPr="00C81B84">
        <w:t>Statkraft har ambisiøse planer frem mot 2030. Styret viser til at klimamål, fornybarmål og mål om økt elektrifisering har ført til økte forretningsmuligheter, og at selskapets ambisjoner bl.a. er en respons på sterke markedstrender drevet av grønn politikk nasjonalt og globalt. Frem mot 2030 har Statkraft en ambisjon om å være et ledende internasjonalt fornybarselskap. Strategien består av fire hovedelementer, som i stor grad er en videreføring av strategien fra 2018: 1) Sterkere satsing på fleksibel vannkraft, 2), Øke veksten innenfor solkraft, vindkraft og batterilagring, 3) Tilby grønne markedsløsninger til kunder, 4) Skalere nye grønne energiteknologier. Selskapet vil satse innenfor dagens geografiske områder (Norge, Europa, Sør-Amerika og India).</w:t>
      </w:r>
    </w:p>
    <w:p w14:paraId="158D9ACD" w14:textId="77777777" w:rsidR="00EE2529" w:rsidRPr="00C81B84" w:rsidRDefault="00AD5E1E" w:rsidP="00C81B84">
      <w:r w:rsidRPr="00C81B84">
        <w:t>Styret viser til at Statkraft vil styrke veksten i store deler av porteføljen, øke satsingen i Norge og etablere solide posisjoner innenfor havbasert vind, hydrogen og batterilagring. Innenfor solkraft, landbasert vindkraft og batterilagring legger selskapet opp til å øke veksttakten betydelig med en årlig utviklingstakt på 2,5–3 GW innen 2025 og 4 GW innen 2030. I 2030 er ambisjonen til Statkraft å fortsatt være Europas største fornybarprodusent, og en vesentlig aktør i Sør-Amerika og India. Totale investeringer i perioden 2023 til og med 2027, som er tidsperioden for en ny langsiktig utbytteforventning, er skissert til brutto om lag 180 mrd. kroner og netto 105 mrd. kroner. I tillegg kan det være ønskelig fra selskapet med ytterligere investeringer i slutten av perioden frem mot 2027 for å realisere selskapets planer for 2030. Av investeringene er om lag 37 mrd. kroner forpliktet. Forskjellen mellom netto og brutto skyldes forventningen om bruk av nedsalgsmodeller innenfor europeisk vind og sol. De faktiske investeringene vil bl.a. avhenge av kraftprisutviklingen. Ca. 47 pst. av netto investeringer selskapets investeringsplan i perioden 2023-2027 er planlagt allokert til Norden, 23 pst. til det øvrige Europa og 30 pst. til internasjonale markeder.</w:t>
      </w:r>
    </w:p>
    <w:p w14:paraId="74787180" w14:textId="77777777" w:rsidR="00EE2529" w:rsidRPr="00C81B84" w:rsidRDefault="00AD5E1E" w:rsidP="00C81B84">
      <w:r w:rsidRPr="00C81B84">
        <w:t>Statkrafts virksomhet i Norden og i Europa er satsinger som etter regjeringens vurdering støtter godt opp om statens begrunnelse for eierskapet gjennom å bidra til innsikt som gir Statkraft mulighet til å vurdere sine disposisjoner på en bedre måte. Det styrker verdien av de norske vannkraftverkene. Det europeiske markedet er videre preget av enkeltmarkeder med relativt velkjente og transparente rammebetingelser og et relativt oversiktlig risikobilde. Norge og Europa har videre høye ambisjoner for utvikling av fornybar energi for å nå klimamålene, og etter regjeringens vurdering er Statkraft godt posisjonert for å spille en viktig rolle i den norske og europeiske energiomstillingen.</w:t>
      </w:r>
    </w:p>
    <w:p w14:paraId="4BA74332" w14:textId="77777777" w:rsidR="00EE2529" w:rsidRPr="00C81B84" w:rsidRDefault="00AD5E1E" w:rsidP="00C81B84">
      <w:r w:rsidRPr="00C81B84">
        <w:t>Statkrafts virksomhet utenfor Europa er konsentrert til Sør-Amerika (særlig Brasil og Chile) og India. Denne delen av virksomheten er ikke like nært knyttet til statens begrunnelse for eierskapet, og risikoen synes å være betydelig høyere. Dette er gjerne markeder som i mindre grad er markedsbaserte med mindre transparens og hvor det kan være betydelige høyere institusjonell risiko. Statkraft er videre et heleid selskap, noe som gir mindre grad av risikodeling og markedstesting for selskapets satsinger. Samtidig er dette markeder som også skal gjennom en betydelig energiomstilling, hvor det er forventet betydelig vekst og hvor Statkraft kan ha gode forutsetninger for å lykkes med prosjekter.</w:t>
      </w:r>
    </w:p>
    <w:p w14:paraId="6AC9AD34" w14:textId="77777777" w:rsidR="00EE2529" w:rsidRPr="00C81B84" w:rsidRDefault="00AD5E1E" w:rsidP="00C81B84">
      <w:r w:rsidRPr="00C81B84">
        <w:t>På denne bakgrunn forventer regjeringen at hovedprioriteten for selskapet fremover i større grad bør være å videreutvikle selskapets europeiske posisjon, og i lys av statens begrunnelse som eier og at Statkraft er et heleid statlig selskap, er staten som eier særlig opptatt av at selskapet fremover vurderer og balanserer risiko i krevende markeder på en hensiktsmessig måte.</w:t>
      </w:r>
    </w:p>
    <w:p w14:paraId="56068E23" w14:textId="77777777" w:rsidR="00EE2529" w:rsidRPr="00C81B84" w:rsidRDefault="00AD5E1E" w:rsidP="00C81B84">
      <w:r w:rsidRPr="00C81B84">
        <w:t>Når det gjelder Statkrafts norske vannkraftvirksomhet, er utgangspunktet for vurderingen av utbytteforventningen at avkastningen fra selskapets norske vannkraftressurser skal komme fellesskapet til gode. Basert på dette og på selskapets forventede vedlikeholds- og oppgraderingsbehov innenfor norsk vannkraft, legges det opp til en videreføring av utbytteforventningen for den norske vannkraftvirksomheten.</w:t>
      </w:r>
    </w:p>
    <w:p w14:paraId="5487C46F" w14:textId="77777777" w:rsidR="00EE2529" w:rsidRPr="00C81B84" w:rsidRDefault="00AD5E1E" w:rsidP="00C81B84">
      <w:r w:rsidRPr="00C81B84">
        <w:t xml:space="preserve">Det vil være naturlig at eier over tid i økende grad få ta del i den verdiskapingen som </w:t>
      </w:r>
      <w:proofErr w:type="gramStart"/>
      <w:r w:rsidRPr="00C81B84">
        <w:t>genereres</w:t>
      </w:r>
      <w:proofErr w:type="gramEnd"/>
      <w:r w:rsidRPr="00C81B84">
        <w:t xml:space="preserve"> gjennom at virksomheten utenfor norsk vannkraft i større grad modnes. Regjeringen mener derfor det er rom for å øke den langsiktige utbytteforventningen </w:t>
      </w:r>
      <w:proofErr w:type="gramStart"/>
      <w:r w:rsidRPr="00C81B84">
        <w:t>for øvrig</w:t>
      </w:r>
      <w:proofErr w:type="gramEnd"/>
      <w:r w:rsidRPr="00C81B84">
        <w:t xml:space="preserve"> virksomhet til 35 pst. En slik økning, som vil være en økning av utbytteandelen fra selskapets forslag, som er en videreføring av dagens utbytteandel på 25 pst., vil kunne påvirke investeringsnivået fremover noe, men forventes ikke å være til hinder for at selskapet i de fleste scenarier vil kunne finansiere sin ambisiøse investeringsplan.</w:t>
      </w:r>
    </w:p>
    <w:p w14:paraId="7787A97E" w14:textId="77777777" w:rsidR="00EE2529" w:rsidRPr="00C81B84" w:rsidRDefault="00AD5E1E" w:rsidP="00C81B84">
      <w:r w:rsidRPr="00C81B84">
        <w:t xml:space="preserve">På denne bakgrunn legger regjeringen opp til at den langsiktige utbytteforventningen for Statkrafts norske vannkraftvirksomhet videreføres med en utbytteandel på 85 pst. og at utbytteandelen </w:t>
      </w:r>
      <w:proofErr w:type="gramStart"/>
      <w:r w:rsidRPr="00C81B84">
        <w:t>for øvrig</w:t>
      </w:r>
      <w:proofErr w:type="gramEnd"/>
      <w:r w:rsidRPr="00C81B84">
        <w:t xml:space="preserve"> virksomhet økes fra dagens 25 pst. til 35 pst. Forventningen gjelder fra inneværende regnskapsår, dvs. fra statsbudsjettet 2024, og i om lag fem år fremover. Dette bidrar til forutsigbarhet for selskapets planlegging av investeringer og utbetaling av utbytter fremover. Regjeringen legger videre opp til å videreføre de tekniske justeringene som ble gjort i utbyttegrunnlaget i 2017 og 2021 og som har brakt selskapets utbyttegrunnlag nærmere selskapets kontantgenerering. På bakgrunn av utbytteberegningen for Statkraft er relativt kompleks, er det viktig at det er god transparens i hvordan utbyttet beregnes, og regjeringen legger til grunn at det fremover blir større transparens i utbytteberegningen i Statkrafts noteverk i årsrapporten.</w:t>
      </w:r>
    </w:p>
    <w:p w14:paraId="2A7E3871" w14:textId="77777777" w:rsidR="00EE2529" w:rsidRPr="00C81B84" w:rsidRDefault="00AD5E1E" w:rsidP="00C81B84">
      <w:pPr>
        <w:pStyle w:val="avsnitt-undertittel"/>
      </w:pPr>
      <w:r w:rsidRPr="00C81B84">
        <w:t>Økt kostnadsramme – Norsk havteknologisenter</w:t>
      </w:r>
    </w:p>
    <w:p w14:paraId="47480FA8" w14:textId="77777777" w:rsidR="00EE2529" w:rsidRPr="00C81B84" w:rsidRDefault="00AD5E1E" w:rsidP="00C81B84">
      <w:r w:rsidRPr="00C81B84">
        <w:t>Kostnadsrammen for byggeprosjektet for Norsk havteknologisenter er siden oppstart av prosjektet prisjustert basert på SBED-indeksen. Prognosesenteret har på oppdrag fra Statsbygg utarbeidet oppdaterte beregninger for prosjektspesifikk prisvekst fra juli 2022 og frem til 1.7.2023. Analysen viser at SBED-indeksen ikke fullt ut har fanget prisutviklingen på materialer i prosjektet, særlig på grunn av den omfattende bruken av betong og stål. Analysen tilsier at en kostnadsramme for byggeprosjektet på 5 329 mill. kroner og en styringsramme på 4 445 mill. kroner for byggeprosjektet vil ivareta prisstigningen på materialer i byggeprosjektet.</w:t>
      </w:r>
    </w:p>
    <w:p w14:paraId="328D7A3F" w14:textId="77777777" w:rsidR="00EE2529" w:rsidRPr="00C81B84" w:rsidRDefault="00AD5E1E" w:rsidP="00C81B84">
      <w:r w:rsidRPr="00C81B84">
        <w:t>Regjeringen foreslår på denne bakgrunn å øke kostnadsrammen for byggeprosjektet Norsk havteknologisenter med 578 mill. kroner til 5 329 mill. kroner.</w:t>
      </w:r>
    </w:p>
    <w:p w14:paraId="78979109" w14:textId="77777777" w:rsidR="00EE2529" w:rsidRPr="00C81B84" w:rsidRDefault="00AD5E1E" w:rsidP="00C81B84">
      <w:pPr>
        <w:pStyle w:val="avsnitt-undertittel"/>
      </w:pPr>
      <w:r w:rsidRPr="00C81B84">
        <w:t>Konkurranse i den digitale økonomien</w:t>
      </w:r>
    </w:p>
    <w:p w14:paraId="69A3F16A" w14:textId="77777777" w:rsidR="00EE2529" w:rsidRPr="00C81B84" w:rsidRDefault="00AD5E1E" w:rsidP="00C81B84">
      <w:r w:rsidRPr="00C81B84">
        <w:t xml:space="preserve">I </w:t>
      </w:r>
      <w:proofErr w:type="spellStart"/>
      <w:r w:rsidRPr="00C81B84">
        <w:t>Prop</w:t>
      </w:r>
      <w:proofErr w:type="spellEnd"/>
      <w:r w:rsidRPr="00C81B84">
        <w:t>. 1 S (2022–2023) Nærings- og fiskeridepartementet fremgår det at det var planlagt å igangsette en utredning om betydningen av digitalisering for norsk næringsstruktur høsten 2022 som skulle være ferdig i løpet av 2023. Departementet er forsinket og planlagt igangsetting er satt til høsten 2023.</w:t>
      </w:r>
    </w:p>
    <w:p w14:paraId="5171661E" w14:textId="77777777" w:rsidR="00EE2529" w:rsidRPr="00C81B84" w:rsidRDefault="00AD5E1E" w:rsidP="00C81B84">
      <w:pPr>
        <w:pStyle w:val="avsnitt-undertittel"/>
      </w:pPr>
      <w:r w:rsidRPr="00C81B84">
        <w:t>Eksportfremmetiltak</w:t>
      </w:r>
    </w:p>
    <w:p w14:paraId="06677B59" w14:textId="77777777" w:rsidR="00EE2529" w:rsidRPr="00C81B84" w:rsidRDefault="00AD5E1E" w:rsidP="00C81B84">
      <w:r w:rsidRPr="00C81B84">
        <w:t xml:space="preserve">Det vises til omtale i </w:t>
      </w:r>
      <w:proofErr w:type="spellStart"/>
      <w:r w:rsidRPr="00C81B84">
        <w:t>Prop</w:t>
      </w:r>
      <w:proofErr w:type="spellEnd"/>
      <w:r w:rsidRPr="00C81B84">
        <w:t>. 1 S (2022–2023) om bevilgningen til eksportfremmetiltak over kap. 940, post 70. I omtalen er det beskrevet at Nærings- og fiskeridepartementet vil gi særskilte oppdrag til Innovasjon Norge om å gjennomføre de vedtatte eksportsatsingene. Den første eksportsatsingen under Hele Norge eksporterer ble lansert 1. desember 2022.</w:t>
      </w:r>
    </w:p>
    <w:p w14:paraId="4AF3AEC4" w14:textId="77777777" w:rsidR="00EE2529" w:rsidRPr="00C81B84" w:rsidRDefault="00AD5E1E" w:rsidP="00C81B84">
      <w:r w:rsidRPr="00C81B84">
        <w:t>I arbeidet med eksportsatsingene har Nærings- og fiskeridepartementet kommet frem til at midlene bevilget til eksportfremmesatsingene både bør kunne tildeles Innovasjon Norge, men også til andre aktører i virkemiddelapparatet hvor dette vurderes som hensiktsmessig.</w:t>
      </w:r>
    </w:p>
    <w:p w14:paraId="01848034" w14:textId="77777777" w:rsidR="00EE2529" w:rsidRPr="00C81B84" w:rsidRDefault="00AD5E1E" w:rsidP="00C81B84">
      <w:r w:rsidRPr="00C81B84">
        <w:t>Som en del av eksportfremmesatsingen for havvind vil Nærings- og fiskeridepartementet tildele 10 mill. kroner av midlene som er bevilget til eksportfremmetiltak, til Norwegian Energy Partners (</w:t>
      </w:r>
      <w:proofErr w:type="spellStart"/>
      <w:r w:rsidRPr="00C81B84">
        <w:t>Norwep</w:t>
      </w:r>
      <w:proofErr w:type="spellEnd"/>
      <w:r w:rsidRPr="00C81B84">
        <w:t xml:space="preserve">). </w:t>
      </w:r>
      <w:proofErr w:type="spellStart"/>
      <w:r w:rsidRPr="00C81B84">
        <w:t>Norwep</w:t>
      </w:r>
      <w:proofErr w:type="spellEnd"/>
      <w:r w:rsidRPr="00C81B84">
        <w:t xml:space="preserve"> er en stiftelse med formål å styrke det langsiktige grunnlaget for norsk verdiskaping og sysselsetting i energirelaterte virksomheter ved å tilrettelegge og bistå til å fremme internasjonalisering av norsk næringsliv innen energisektoren. Tilskuddet til </w:t>
      </w:r>
      <w:proofErr w:type="spellStart"/>
      <w:r w:rsidRPr="00C81B84">
        <w:t>Norwep</w:t>
      </w:r>
      <w:proofErr w:type="spellEnd"/>
      <w:r w:rsidRPr="00C81B84">
        <w:t xml:space="preserve"> skal benyttes til aktiviteter som fremmer internasjonalisering av den norske havvindnæringen, i tett samarbeid med virkemiddelapparatet og utenrikstjenesten. Tilskuddet skal benyttes til aktiviteter som er tilgjengelig for alle virksomheter som ønsker å delta.</w:t>
      </w:r>
    </w:p>
    <w:p w14:paraId="53370D0D" w14:textId="77777777" w:rsidR="00EE2529" w:rsidRPr="00C81B84" w:rsidRDefault="00AD5E1E" w:rsidP="00C81B84">
      <w:pPr>
        <w:pStyle w:val="avsnitt-undertittel"/>
      </w:pPr>
      <w:r w:rsidRPr="00C81B84">
        <w:t xml:space="preserve">Deltakelse i </w:t>
      </w:r>
      <w:proofErr w:type="spellStart"/>
      <w:r w:rsidRPr="00C81B84">
        <w:t>Expo</w:t>
      </w:r>
      <w:proofErr w:type="spellEnd"/>
      <w:r w:rsidRPr="00C81B84">
        <w:t xml:space="preserve"> 2025</w:t>
      </w:r>
    </w:p>
    <w:p w14:paraId="01FC947A" w14:textId="77777777" w:rsidR="00EE2529" w:rsidRPr="00C81B84" w:rsidRDefault="00AD5E1E" w:rsidP="00C81B84">
      <w:r w:rsidRPr="00C81B84">
        <w:t xml:space="preserve">Regjeringen har besluttet at Norge vil delta på Verdensutstillingen </w:t>
      </w:r>
      <w:proofErr w:type="spellStart"/>
      <w:r w:rsidRPr="00C81B84">
        <w:t>Expo</w:t>
      </w:r>
      <w:proofErr w:type="spellEnd"/>
      <w:r w:rsidRPr="00C81B84">
        <w:t xml:space="preserve"> 2025 i Osaka, Japan i perioden 13. april–13. oktober 2025. Temaet for verdensutstillingen er «Designing </w:t>
      </w:r>
      <w:proofErr w:type="spellStart"/>
      <w:r w:rsidRPr="00C81B84">
        <w:t>Future</w:t>
      </w:r>
      <w:proofErr w:type="spellEnd"/>
      <w:r w:rsidRPr="00C81B84">
        <w:t xml:space="preserve"> </w:t>
      </w:r>
      <w:proofErr w:type="spellStart"/>
      <w:r w:rsidRPr="00C81B84">
        <w:t>Society</w:t>
      </w:r>
      <w:proofErr w:type="spellEnd"/>
      <w:r w:rsidRPr="00C81B84">
        <w:t xml:space="preserve"> for Our Lives», og den norske deltakelsen planlegges gjennomført gjennom et nordisk samarbeid om en felles nordisk paviljong. Japan er en av Norges viktigste handelspartnere i Asia. Formålet med den norske deltakelsen er å fremme norsk næringsliv og å styrke våre bilaterale forbindelser med Japan og Norden. Den norske deltakelsen på verdensutstillingen vil være et samarbeid mellom offentlige og private aktører, og norsk næringsliv bidrar til finansiering og gjennomføring av deltakelsen. Det legges opp til at næringslivet vil finansiere om lag halvparten av kostnadene for den norske deltakelsen. Nærings- og fiskeridepartementet har gitt et oppdrag til Innovasjon Norge om å gjennomføre den norske deltakelsen, i tett samarbeid med de ansvarlige aktørene i de andre nordiske landene. Den statlige andelen av den norske deltakelsen vil dekkes av Nærings- og fiskeridepartementet og Utenriksdepartementet. For inneværende budsjettår vil Nærings- og fiskeridepartementets andel av utgiftene dekkes innenfor rammen av kap. 2421 Innovasjon Norge, post 74 Reiseliv, profilering og kompetanse.</w:t>
      </w:r>
    </w:p>
    <w:p w14:paraId="51D8C8B6" w14:textId="77777777" w:rsidR="00EE2529" w:rsidRPr="00C81B84" w:rsidRDefault="00AD5E1E" w:rsidP="00C81B84">
      <w:pPr>
        <w:pStyle w:val="avsnitt-undertittel"/>
      </w:pPr>
      <w:r w:rsidRPr="00C81B84">
        <w:t>Stad skipstunnel</w:t>
      </w:r>
    </w:p>
    <w:p w14:paraId="0498D766" w14:textId="77777777" w:rsidR="00EE2529" w:rsidRPr="00C81B84" w:rsidRDefault="00AD5E1E" w:rsidP="00C81B84">
      <w:r w:rsidRPr="00C81B84">
        <w:t xml:space="preserve">Ved behandlingen av </w:t>
      </w:r>
      <w:proofErr w:type="spellStart"/>
      <w:r w:rsidRPr="00C81B84">
        <w:t>Prop</w:t>
      </w:r>
      <w:proofErr w:type="spellEnd"/>
      <w:r w:rsidRPr="00C81B84">
        <w:t xml:space="preserve">. 97 S (2020–2021) Bygging av Stad skipstunnel vedtok Stortinget våren 2021 bygging av Stad skipstunnel innenfor en kostnadsramme (P85) på 4 090 mill. kroner, jf. </w:t>
      </w:r>
      <w:proofErr w:type="spellStart"/>
      <w:r w:rsidRPr="00C81B84">
        <w:t>Innst</w:t>
      </w:r>
      <w:proofErr w:type="spellEnd"/>
      <w:r w:rsidRPr="00C81B84">
        <w:t xml:space="preserve">. 389 S (2020–2021). Styringsramme (P50) var 3 450 mill. kroner. Etter Stortingets vedtak har prisene på flere innsatsfaktorer i anleggssektoren økt betydelig, og det ble varslet i </w:t>
      </w:r>
      <w:proofErr w:type="spellStart"/>
      <w:r w:rsidRPr="00C81B84">
        <w:t>Prop</w:t>
      </w:r>
      <w:proofErr w:type="spellEnd"/>
      <w:r w:rsidRPr="00C81B84">
        <w:t>. 1 S (2022–2023) for Nærings- og fiskeridepartementet at det ville bli foretatt en gjennomgang av kostnadene ved prosjektet. Kystverket har utarbeidet en oppdatert kostnads- og usikkerhetsanalyse som estimerer at forventet kostnad (P50) er økt fra 3 450 mill. kroner til 5 652 mill. kroner, og at kostnadsrammen (P85) er økt fra 4 090 mill. kroner til 7 132 mill. kroner for prosjektet. Dette tilsvarer en økning i kostnadsrammen på 74 pst. I lys av de økte kostnadsanslagene vil regjeringen frem mot statsbudsjettet for 2024 be Kystverket vurdere om prosjektet kan gjennomføres til lavere kostnad. Inntil da stilles arbeidet med tvangsinnløsning av eiendom i forbindelse med prosjektet i bero.</w:t>
      </w:r>
    </w:p>
    <w:p w14:paraId="768C1009" w14:textId="77777777" w:rsidR="00EE2529" w:rsidRPr="00C81B84" w:rsidRDefault="00AD5E1E" w:rsidP="00C81B84">
      <w:pPr>
        <w:pStyle w:val="avsnitt-undertittel"/>
      </w:pPr>
      <w:r w:rsidRPr="00C81B84">
        <w:t>Omdisponering av bevilgning til investeringsfond i Nord-Norge</w:t>
      </w:r>
    </w:p>
    <w:p w14:paraId="76501B02" w14:textId="77777777" w:rsidR="00EE2529" w:rsidRPr="00C81B84" w:rsidRDefault="00AD5E1E" w:rsidP="00C81B84">
      <w:r w:rsidRPr="00C81B84">
        <w:t>I forbindelse med revidert nasjonalbudsjett 2021 ble det bevilget 200 mill. kroner til et nytt investeringsfond i Nord-Norge. Fondets formål skulle være å bedre kapitaltilgangen og fremveksten av gode forvaltermiljøer i nord. Fondet skulle ha en minimumsstørrelse på 400 mill. kroner, og staten skulle gå inn med inntil 50 pst. av kapitalen. I tråd med god budsjettpraksis ble 35 pst. av kapitalen ansett som risikokapital, som ble budsjettert som ordinær utgift. Resterende 65 pst. av kapitalen ble lånefinansiert.</w:t>
      </w:r>
    </w:p>
    <w:p w14:paraId="7A2911BC" w14:textId="77777777" w:rsidR="00EE2529" w:rsidRPr="00C81B84" w:rsidRDefault="00AD5E1E" w:rsidP="00C81B84">
      <w:proofErr w:type="spellStart"/>
      <w:r w:rsidRPr="00C81B84">
        <w:t>Investinor</w:t>
      </w:r>
      <w:proofErr w:type="spellEnd"/>
      <w:r w:rsidRPr="00C81B84">
        <w:t xml:space="preserve"> fikk oppdraget med å lyse ut forvaltningen av fondet. Det har ikke lykkes å reise tilstrekkelig med privat kapital til å opprette fondet. For å bedre kapitaltilgangen og fremveksten av gode forvaltermiljøer i nord, foreslår regjeringen derfor at de tidligere bevilgede midlene benyttes til </w:t>
      </w:r>
      <w:proofErr w:type="spellStart"/>
      <w:r w:rsidRPr="00C81B84">
        <w:t>Investinors</w:t>
      </w:r>
      <w:proofErr w:type="spellEnd"/>
      <w:r w:rsidRPr="00C81B84">
        <w:t xml:space="preserve"> fonds- og </w:t>
      </w:r>
      <w:proofErr w:type="spellStart"/>
      <w:r w:rsidRPr="00C81B84">
        <w:t>matchingmandat</w:t>
      </w:r>
      <w:proofErr w:type="spellEnd"/>
      <w:r w:rsidRPr="00C81B84">
        <w:t xml:space="preserve">, øremerket til forvaltningsmiljøer og prosjekter i Nord-Norge. Dette mandatet er nylig evaluert med godt resultat. Innenfor dette mandatet kan </w:t>
      </w:r>
      <w:proofErr w:type="spellStart"/>
      <w:r w:rsidRPr="00C81B84">
        <w:t>Investinor</w:t>
      </w:r>
      <w:proofErr w:type="spellEnd"/>
      <w:r w:rsidRPr="00C81B84">
        <w:t xml:space="preserve"> investere i fond, gjennom syndikerte strukturer og ved matching av private investorer. Investeringene skal rettes mot bedrifter i venturefasen og tidligere utviklingsfaser. De private forvalterne eller investorene skal stå for utvelgelsen og oppfølgingen av investeringsobjektene. I tillegg åpner mandatet for at man kan bidra til felles investeringsinitiativer med </w:t>
      </w:r>
      <w:proofErr w:type="spellStart"/>
      <w:r w:rsidRPr="00C81B84">
        <w:t>InvestEU</w:t>
      </w:r>
      <w:proofErr w:type="spellEnd"/>
      <w:r w:rsidRPr="00C81B84">
        <w:t xml:space="preserve"> og andre Nordiske land. En forutsetning for investeringer i fond som opererer i større deler av Norge eller flere land, må være at minimum en andel tilsvarende </w:t>
      </w:r>
      <w:proofErr w:type="spellStart"/>
      <w:r w:rsidRPr="00C81B84">
        <w:t>Investinors</w:t>
      </w:r>
      <w:proofErr w:type="spellEnd"/>
      <w:r w:rsidRPr="00C81B84">
        <w:t xml:space="preserve"> eierandel investeres i Nord-Norge.</w:t>
      </w:r>
    </w:p>
    <w:p w14:paraId="149A5CCD" w14:textId="77777777" w:rsidR="00EE2529" w:rsidRPr="00C81B84" w:rsidRDefault="00AD5E1E" w:rsidP="00C81B84">
      <w:r w:rsidRPr="00C81B84">
        <w:t xml:space="preserve">Ettersom midlene allerede er tilført </w:t>
      </w:r>
      <w:proofErr w:type="spellStart"/>
      <w:r w:rsidRPr="00C81B84">
        <w:t>Investinor</w:t>
      </w:r>
      <w:proofErr w:type="spellEnd"/>
      <w:r w:rsidRPr="00C81B84">
        <w:t xml:space="preserve"> og budsjettert med samme fordeling mellom risikokapital og øvrig kapital, er det ikke behov for bevilgningsendringer.</w:t>
      </w:r>
    </w:p>
    <w:p w14:paraId="00E6CF90" w14:textId="77777777" w:rsidR="00EE2529" w:rsidRPr="00C81B84" w:rsidRDefault="00AD5E1E" w:rsidP="00C81B84">
      <w:pPr>
        <w:pStyle w:val="avsnitt-undertittel"/>
      </w:pPr>
      <w:r w:rsidRPr="00C81B84">
        <w:t>Oppfølging av anmodningsvedtak om evaluering av støttetiltak for Øst-Finnmark</w:t>
      </w:r>
    </w:p>
    <w:p w14:paraId="31B5656F" w14:textId="77777777" w:rsidR="00EE2529" w:rsidRPr="00C81B84" w:rsidRDefault="00AD5E1E" w:rsidP="00C81B84">
      <w:r w:rsidRPr="00C81B84">
        <w:t xml:space="preserve">Ved behandlingen av </w:t>
      </w:r>
      <w:proofErr w:type="spellStart"/>
      <w:r w:rsidRPr="00C81B84">
        <w:t>Innst</w:t>
      </w:r>
      <w:proofErr w:type="spellEnd"/>
      <w:r w:rsidRPr="00C81B84">
        <w:t>. 95 S (2022–2023) fattet Stortinget 9. desember 2022 følgende anmodningsvedtak nr. 380 (2022–2023):</w:t>
      </w:r>
    </w:p>
    <w:p w14:paraId="17012DEB" w14:textId="77777777" w:rsidR="00EE2529" w:rsidRPr="00C81B84" w:rsidRDefault="00AD5E1E" w:rsidP="00C81B84">
      <w:pPr>
        <w:pStyle w:val="blokksit"/>
      </w:pPr>
      <w:r w:rsidRPr="00C81B84">
        <w:t xml:space="preserve">«Stortinget ber regjeringen evaluere støttetiltakene for Øst-Finnmark vedtatt ved behandlingene av </w:t>
      </w:r>
      <w:proofErr w:type="spellStart"/>
      <w:r w:rsidRPr="00C81B84">
        <w:t>Prop</w:t>
      </w:r>
      <w:proofErr w:type="spellEnd"/>
      <w:r w:rsidRPr="00C81B84">
        <w:t>. 78 S (2021–2022), og orientere Stortinget på egnet måte, senest våren 2023.»</w:t>
      </w:r>
    </w:p>
    <w:p w14:paraId="234B4024" w14:textId="77777777" w:rsidR="00EE2529" w:rsidRPr="00C81B84" w:rsidRDefault="00AD5E1E" w:rsidP="00C81B84">
      <w:r w:rsidRPr="00C81B84">
        <w:t xml:space="preserve">Nærings- og fiskeridepartementet har gjennomgått støttetiltakene som departementet har ansvar for. Den midlertidige lånegarantiordningen med en ramme på 500 mill. kroner under Eksportfinansiering Norge (Eksfin) er ikke benyttet. Innovasjon Norge sin ramme for nye lavrisikolån ble økt med 500 mill. kroner for bedrifter i Øst-Finnmark. Det ble innvilget 70,7 mill. kroner i lavrisikolån til bedrifter i kommuner i Øst-Finnmark i 2022. Disse lånene ville også blitt innvilget under den ordinære utlånsrammen for ordningen. Det ble videre opprettet en tilskuddsordning med en ramme på 55 mill. kroner for bedrifter med inntektsbortfall som følge av Russlands krigføring i Ukraina og de restriktive tiltakene mot Russland og Belarus. Syv bedrifter har søkt om tilskudd under ordningen, og det er innvilget tilskudd på 281 000 kroner til én bedrift. Ytterligere to klagesaker er under behandling hos Innovasjon Norge. For en evaluering av bevilgningen til Troms og Finnmark Fylkeskommune, vises det til Kommunal- og </w:t>
      </w:r>
      <w:proofErr w:type="spellStart"/>
      <w:r w:rsidRPr="00C81B84">
        <w:t>distriktsdepartementets</w:t>
      </w:r>
      <w:proofErr w:type="spellEnd"/>
      <w:r w:rsidRPr="00C81B84">
        <w:t xml:space="preserve"> redegjørelse.</w:t>
      </w:r>
    </w:p>
    <w:p w14:paraId="18E863E9" w14:textId="77777777" w:rsidR="00EE2529" w:rsidRPr="00C81B84" w:rsidRDefault="00AD5E1E" w:rsidP="00C81B84">
      <w:r w:rsidRPr="00C81B84">
        <w:t>Anmodningsvedtaket anses med dette som fulgt opp.</w:t>
      </w:r>
    </w:p>
    <w:p w14:paraId="264D8DAB" w14:textId="77777777" w:rsidR="00EE2529" w:rsidRPr="00C81B84" w:rsidRDefault="00AD5E1E" w:rsidP="00C81B84">
      <w:pPr>
        <w:pStyle w:val="avsnitt-undertittel"/>
      </w:pPr>
      <w:r w:rsidRPr="00C81B84">
        <w:t>Oppfølging av anmodningsvedtak om nullvisjon for næringer til havs</w:t>
      </w:r>
    </w:p>
    <w:p w14:paraId="084094CE" w14:textId="77777777" w:rsidR="00EE2529" w:rsidRPr="00C81B84" w:rsidRDefault="00AD5E1E" w:rsidP="00C81B84">
      <w:r w:rsidRPr="00C81B84">
        <w:t xml:space="preserve">Ved behandling av </w:t>
      </w:r>
      <w:proofErr w:type="spellStart"/>
      <w:r w:rsidRPr="00C81B84">
        <w:t>Innst</w:t>
      </w:r>
      <w:proofErr w:type="spellEnd"/>
      <w:r w:rsidRPr="00C81B84">
        <w:t>. 224 S (2021–2022) fattet Stortinget 8. april 2022 følgende anmodningsvedtak nr. 481 (2021–2022):</w:t>
      </w:r>
    </w:p>
    <w:p w14:paraId="30995D18" w14:textId="77777777" w:rsidR="00EE2529" w:rsidRPr="00C81B84" w:rsidRDefault="00AD5E1E" w:rsidP="00C81B84">
      <w:pPr>
        <w:pStyle w:val="blokksit"/>
      </w:pPr>
      <w:r w:rsidRPr="00C81B84">
        <w:t xml:space="preserve">«Stortinget stiller seg positiv til </w:t>
      </w:r>
      <w:proofErr w:type="spellStart"/>
      <w:r w:rsidRPr="00C81B84">
        <w:t>ein</w:t>
      </w:r>
      <w:proofErr w:type="spellEnd"/>
      <w:r w:rsidRPr="00C81B84">
        <w:t xml:space="preserve"> nullvisjon for </w:t>
      </w:r>
      <w:proofErr w:type="spellStart"/>
      <w:r w:rsidRPr="00C81B84">
        <w:t>næringane</w:t>
      </w:r>
      <w:proofErr w:type="spellEnd"/>
      <w:r w:rsidRPr="00C81B84">
        <w:t xml:space="preserve"> til havs, og ber om at regjeringa kjem tilbake til Stortinget på eigna måte, slik statsråden har gjort greie for i svaret sitt.»</w:t>
      </w:r>
    </w:p>
    <w:p w14:paraId="06953109" w14:textId="77777777" w:rsidR="00EE2529" w:rsidRPr="00C81B84" w:rsidRDefault="00AD5E1E" w:rsidP="00C81B84">
      <w:r w:rsidRPr="00C81B84">
        <w:t>Regjeringen har etablert en nullvisjon om ingen omkomne eller hardt skadde på fartøy og innretninger underlagt Sjøfartsdirektoratets forvaltnings- og tilsynsansvar. Dette omfatter blant annet passasjerskip, fiskefartøy, lasteskip og fritidsfartøy. Sjøfartsdirektoratet har fått i oppdrag å utarbeide en handlingsplan, som skal inneholde konkrete tiltak som skal være gjennomførbare og virkningsfulle.</w:t>
      </w:r>
    </w:p>
    <w:p w14:paraId="2486D0CB" w14:textId="77777777" w:rsidR="00EE2529" w:rsidRPr="00C81B84" w:rsidRDefault="00AD5E1E" w:rsidP="00C81B84">
      <w:pPr>
        <w:pStyle w:val="Overskrift2"/>
      </w:pPr>
      <w:r w:rsidRPr="00C81B84">
        <w:t>Landbruks- og matdepartementet</w:t>
      </w:r>
    </w:p>
    <w:p w14:paraId="6304C583" w14:textId="77777777" w:rsidR="00EE2529" w:rsidRPr="00C81B84" w:rsidRDefault="00AD5E1E" w:rsidP="00C81B84">
      <w:pPr>
        <w:pStyle w:val="b-budkaptit"/>
      </w:pPr>
      <w:r w:rsidRPr="00C81B84">
        <w:t>Kap. 1100 Landbruks- og matdepartementet</w:t>
      </w:r>
    </w:p>
    <w:p w14:paraId="491A18E7" w14:textId="77777777" w:rsidR="00EE2529" w:rsidRPr="00C81B84" w:rsidRDefault="00AD5E1E" w:rsidP="00C81B84">
      <w:pPr>
        <w:pStyle w:val="b-post"/>
      </w:pPr>
      <w:r w:rsidRPr="00C81B84">
        <w:t>Post 01 Driftsutgifter</w:t>
      </w:r>
    </w:p>
    <w:p w14:paraId="093A4411" w14:textId="77777777" w:rsidR="00EE2529" w:rsidRPr="00C81B84" w:rsidRDefault="00AD5E1E" w:rsidP="00C81B84">
      <w:r w:rsidRPr="00C81B84">
        <w:t xml:space="preserve">Kommunal- og </w:t>
      </w:r>
      <w:proofErr w:type="spellStart"/>
      <w:r w:rsidRPr="00C81B84">
        <w:t>distriktsdepartementet</w:t>
      </w:r>
      <w:proofErr w:type="spellEnd"/>
      <w:r w:rsidRPr="00C81B84">
        <w:t xml:space="preserve"> har inntil nylig hatt ansvaret for behandling av klagesaker etter Finnmarksloven § 27. Landbruks- og matdepartementet har ansvar for høstbare viltressurser. Siden klagesaker etter Finnmarksloven § 27 syvende ledd omhandler forvaltning av fornybare viltressurser og fordeling av adgang til jakt og fiske mellom ulike brukergrupper, har regjeringen besluttet at klagesaker etter Finnmarksloven § 27 skal behandles av Landbruks- og matdepartementet. Som følge av dette foreslås en rammeoverføring fra Kommunal- og </w:t>
      </w:r>
      <w:proofErr w:type="spellStart"/>
      <w:r w:rsidRPr="00C81B84">
        <w:t>distriktsdepartementet</w:t>
      </w:r>
      <w:proofErr w:type="spellEnd"/>
      <w:r w:rsidRPr="00C81B84">
        <w:t xml:space="preserve"> til Landbruks- og matdepartementet på 120 000 kroner, jf. omtale under kap. 500, post 01.</w:t>
      </w:r>
    </w:p>
    <w:p w14:paraId="1B51F41B" w14:textId="77777777" w:rsidR="00EE2529" w:rsidRPr="00C81B84" w:rsidRDefault="00AD5E1E" w:rsidP="00C81B84">
      <w:r w:rsidRPr="00C81B84">
        <w:t>Bevilgningen foreslås videre økt med 1,1 mill. kroner som følge av den ekstraordinære lønns- og prisjusteringen av budsjettet, jf. nærmere omtale i avsnitt 3.1.</w:t>
      </w:r>
    </w:p>
    <w:p w14:paraId="320E5E91" w14:textId="77777777" w:rsidR="00EE2529" w:rsidRPr="00C81B84" w:rsidRDefault="00AD5E1E" w:rsidP="00C81B84">
      <w:r w:rsidRPr="00C81B84">
        <w:t>Bevilgningen foreslås også økt med 770 000 kroner til utgifter som følge av den midlertidig økte arbeidsgiveravgiften på inntekt over 750 000 kroner, jf. nærmere omtale i avsnitt 3.2.</w:t>
      </w:r>
    </w:p>
    <w:p w14:paraId="6C4EA156" w14:textId="77777777" w:rsidR="00EE2529" w:rsidRPr="00C81B84" w:rsidRDefault="00AD5E1E" w:rsidP="00C81B84">
      <w:r w:rsidRPr="00C81B84">
        <w:t>Bevilgningen foreslås samlet økt med 2 mill. kroner.</w:t>
      </w:r>
    </w:p>
    <w:p w14:paraId="1F905715" w14:textId="77777777" w:rsidR="00EE2529" w:rsidRPr="00C81B84" w:rsidRDefault="00AD5E1E" w:rsidP="00C81B84">
      <w:pPr>
        <w:pStyle w:val="b-post"/>
      </w:pPr>
      <w:r w:rsidRPr="00C81B84">
        <w:t>Post 21 Spesielle driftsutgifter, kan overføres</w:t>
      </w:r>
    </w:p>
    <w:p w14:paraId="7F697766" w14:textId="77777777" w:rsidR="00EE2529" w:rsidRPr="00C81B84" w:rsidRDefault="00AD5E1E" w:rsidP="00C81B84">
      <w:r w:rsidRPr="00C81B84">
        <w:t xml:space="preserve">Departementsakademiet er et kompetansetiltak i strategien for departementsfellesskapet «Gode hver for oss. Best sammen». Organisatorisk innplassering er hos Departementenes sikkerhets- og serviceorganisasjon (DSS). Oppstart av akademiet er planlagt høsten 2023. Deler av kostnadene for tiltaket skal fordeles på de ulike departementene, og Landbruks- og matdepartementets andel for 2023 på 48 000 kroner foreslås rammeoverført til Kommunal- og </w:t>
      </w:r>
      <w:proofErr w:type="spellStart"/>
      <w:r w:rsidRPr="00C81B84">
        <w:t>distriktsdepartementets</w:t>
      </w:r>
      <w:proofErr w:type="spellEnd"/>
      <w:r w:rsidRPr="00C81B84">
        <w:t xml:space="preserve"> kap. 510, post 01. Bevilgningen på posten foreslås derfor redusert med 48 000 kroner.</w:t>
      </w:r>
    </w:p>
    <w:p w14:paraId="0C167BCB" w14:textId="77777777" w:rsidR="00EE2529" w:rsidRPr="00C81B84" w:rsidRDefault="00AD5E1E" w:rsidP="00C81B84">
      <w:r w:rsidRPr="00C81B84">
        <w:t>Bevilgningen foreslås videre økt med 312 000 kroner som følge av den ekstraordinære lønns- og prisjusteringen av budsjettet, jf. nærmere omtale i avsnitt 3.1.</w:t>
      </w:r>
    </w:p>
    <w:p w14:paraId="5597D869" w14:textId="77777777" w:rsidR="00EE2529" w:rsidRPr="00C81B84" w:rsidRDefault="00AD5E1E" w:rsidP="00C81B84">
      <w:r w:rsidRPr="00C81B84">
        <w:t>Bevilgningen foreslås også økt med 9 000 kroner til utgifter som følge av den midlertidig økte arbeidsgiveravgiften på inntekt over 750 000 kroner, jf. nærmere omtale i avsnitt 3.2.</w:t>
      </w:r>
    </w:p>
    <w:p w14:paraId="3D5620CB" w14:textId="77777777" w:rsidR="00EE2529" w:rsidRPr="00C81B84" w:rsidRDefault="00AD5E1E" w:rsidP="00C81B84">
      <w:r w:rsidRPr="00C81B84">
        <w:t>Bevilgningen foreslås samlet økt med 273 000 kroner.</w:t>
      </w:r>
    </w:p>
    <w:p w14:paraId="2C34CDC2" w14:textId="77777777" w:rsidR="00EE2529" w:rsidRPr="00C81B84" w:rsidRDefault="00AD5E1E" w:rsidP="00C81B84">
      <w:pPr>
        <w:pStyle w:val="b-budkaptit"/>
      </w:pPr>
      <w:r w:rsidRPr="00C81B84">
        <w:t>Kap. 1115 Mattilsynet</w:t>
      </w:r>
    </w:p>
    <w:p w14:paraId="00C6664B" w14:textId="77777777" w:rsidR="00EE2529" w:rsidRPr="00C81B84" w:rsidRDefault="00AD5E1E" w:rsidP="00C81B84">
      <w:pPr>
        <w:pStyle w:val="b-post"/>
      </w:pPr>
      <w:r w:rsidRPr="00C81B84">
        <w:t>Post 01 Driftsutgifter</w:t>
      </w:r>
    </w:p>
    <w:p w14:paraId="564F046A" w14:textId="77777777" w:rsidR="00EE2529" w:rsidRPr="00C81B84" w:rsidRDefault="00AD5E1E" w:rsidP="00C81B84">
      <w:r w:rsidRPr="00C81B84">
        <w:t>Den nye forskriften om velferd for hest og hund i konkurranser fastslår at ved hesteløp arrangert av selskap med totalisatorbevilling, skal stevneveterinæren være ansatt i Mattilsynet. Dette innebærer at utgifter som Norsk Rikstoto tidligere har hatt til å lønne og administrere stevneveterinærene, nå dekkes av Mattilsynet. Til dekning av disse utgiftene er det foreslått å innføre et gebyr med virkning fra 1. juli 2023, og dette er lagt til grunn for forslag til endring av kap. 4115 post 01, se omtale nedenfor. Det foreslås en tilsvarende økning på 2,3 mill. kroner på kap. 1115, post 01 knyttet til drift av stevneveterinærene.</w:t>
      </w:r>
    </w:p>
    <w:p w14:paraId="3069470D" w14:textId="77777777" w:rsidR="00EE2529" w:rsidRPr="00C81B84" w:rsidRDefault="00AD5E1E" w:rsidP="00C81B84">
      <w:r w:rsidRPr="00C81B84">
        <w:t>Bevilgningen foreslås videre økt med 13,3 mill. kroner som følge av den ekstraordinære lønns- og prisjusteringen av budsjettet, jf. nærmere omtale i avsnitt 3.1.</w:t>
      </w:r>
    </w:p>
    <w:p w14:paraId="51D79C48" w14:textId="77777777" w:rsidR="00EE2529" w:rsidRPr="00C81B84" w:rsidRDefault="00AD5E1E" w:rsidP="00C81B84">
      <w:r w:rsidRPr="00C81B84">
        <w:t>Bevilgningen foreslås også økt med 2,6 mill. kroner til utgifter som følge av den midlertidig økte arbeidsgiveravgiften på inntekt over 750 000 kroner, jf. nærmere omtale i avsnitt 3.2.</w:t>
      </w:r>
    </w:p>
    <w:p w14:paraId="579358D6" w14:textId="77777777" w:rsidR="00EE2529" w:rsidRPr="00C81B84" w:rsidRDefault="00AD5E1E" w:rsidP="00C81B84">
      <w:r w:rsidRPr="00C81B84">
        <w:t>Bevilgningen foreslås samlet økt med 18,3 mill. kroner.</w:t>
      </w:r>
    </w:p>
    <w:p w14:paraId="4AC3EC0C" w14:textId="77777777" w:rsidR="00EE2529" w:rsidRPr="00C81B84" w:rsidRDefault="00AD5E1E" w:rsidP="00C81B84">
      <w:pPr>
        <w:pStyle w:val="b-post"/>
      </w:pPr>
      <w:r w:rsidRPr="00C81B84">
        <w:t>Post 71 Tilskudd til erstatninger, overslagsbevilgning</w:t>
      </w:r>
    </w:p>
    <w:p w14:paraId="59436E30" w14:textId="77777777" w:rsidR="00EE2529" w:rsidRPr="00C81B84" w:rsidRDefault="00AD5E1E" w:rsidP="00C81B84">
      <w:r w:rsidRPr="00C81B84">
        <w:t>Enkelte av de fordrevne fra Ukraina har med seg kjæledyr til Norge. Disse dyrene vil sjelden oppfylle vilkårene for innførsel. Ukraina har en dårligere dyrehelsestatus enn Norge, særlig når det gjelder rabies. Avhengig av status for det enkelte dyret fra Ukraina, kan det være aktuelt med parasittbehandling, vaksinasjon, identitetsmerking med mikrochips og karanteneopphold.</w:t>
      </w:r>
    </w:p>
    <w:p w14:paraId="0AE6FB83" w14:textId="77777777" w:rsidR="00EE2529" w:rsidRPr="00C81B84" w:rsidRDefault="00AD5E1E" w:rsidP="00C81B84">
      <w:r w:rsidRPr="00C81B84">
        <w:t>Basert på oppdaterte prognoser for ankomster, foreslås det å øke bevilgningen på posten med 30 mill. kroner.</w:t>
      </w:r>
    </w:p>
    <w:p w14:paraId="5A4B7C6C" w14:textId="77777777" w:rsidR="00EE2529" w:rsidRPr="00C81B84" w:rsidRDefault="00AD5E1E" w:rsidP="00C81B84">
      <w:pPr>
        <w:pStyle w:val="b-budkaptit"/>
      </w:pPr>
      <w:r w:rsidRPr="00C81B84">
        <w:t>Kap. 4115 Mattilsynet</w:t>
      </w:r>
    </w:p>
    <w:p w14:paraId="1CF11F0B" w14:textId="77777777" w:rsidR="00EE2529" w:rsidRPr="00C81B84" w:rsidRDefault="00AD5E1E" w:rsidP="00C81B84">
      <w:pPr>
        <w:pStyle w:val="b-post"/>
      </w:pPr>
      <w:r w:rsidRPr="00C81B84">
        <w:t>Post 01 Gebyr m.m.</w:t>
      </w:r>
    </w:p>
    <w:p w14:paraId="69409A5F" w14:textId="77777777" w:rsidR="00EE2529" w:rsidRPr="00C81B84" w:rsidRDefault="00AD5E1E" w:rsidP="00C81B84">
      <w:r w:rsidRPr="00C81B84">
        <w:t>På posten blir det blant annet ført inntekter fra gebyrer som skal dekke utgiftene til lønn og administrasjon av stevneveterinærordningen. Forskrift for velferd for hest og hund i konkurranser fastslår at stevneveterinærer skal være ansatt i Mattilsynet. Det vises til omtale under kap. 1115, post 01. Forutsatt 6 måneders inntektsvirkning fra gebyret, foreslås bevilgningen økt med 2,3 mill. kroner.</w:t>
      </w:r>
    </w:p>
    <w:p w14:paraId="6E6F233F" w14:textId="77777777" w:rsidR="00EE2529" w:rsidRPr="00C81B84" w:rsidRDefault="00AD5E1E" w:rsidP="00C81B84">
      <w:pPr>
        <w:pStyle w:val="b-budkaptit"/>
      </w:pPr>
      <w:r w:rsidRPr="00C81B84">
        <w:t>Kap. 1136 Norsk institutt for bioøkonomi</w:t>
      </w:r>
    </w:p>
    <w:p w14:paraId="38A827F1" w14:textId="77777777" w:rsidR="00EE2529" w:rsidRPr="00C81B84" w:rsidRDefault="00AD5E1E" w:rsidP="00C81B84">
      <w:pPr>
        <w:pStyle w:val="b-post"/>
      </w:pPr>
      <w:r w:rsidRPr="00C81B84">
        <w:t>Post 50 Kunnskapsutvikling, formidling og beredskap</w:t>
      </w:r>
    </w:p>
    <w:p w14:paraId="26110C5D" w14:textId="77777777" w:rsidR="00EE2529" w:rsidRPr="00C81B84" w:rsidRDefault="00AD5E1E" w:rsidP="00C81B84">
      <w:r w:rsidRPr="00C81B84">
        <w:t>Bevilgningen går til Norsk institutt for bioøkonomi (NIBIO) sitt arbeid med kunnskapsutvikling, formidling og beredskap. Bevilgningen foreslås økt med 5 mill. kroner. Økningen skal benyttes til et program for å styrke kunnskapen for ivaretakelse av reindriftens arealer. Som en del av dette skal NIBIO gjennomføre et prosjekt som skal ha som formål å kartlegge vurderinger av reindrift i konsekvensutredninger, og komme med forslag til tiltak for å heve kvaliteten på vurderingene.</w:t>
      </w:r>
    </w:p>
    <w:p w14:paraId="77140E05" w14:textId="77777777" w:rsidR="00EE2529" w:rsidRPr="00C81B84" w:rsidRDefault="00AD5E1E" w:rsidP="00C81B84">
      <w:r w:rsidRPr="00C81B84">
        <w:t>Bevilgningen foreslås videre økt med 5,2 mill. kroner som følge av den ekstraordinære lønns- og prisjusteringen av budsjettet, jf. nærmere omtale i avsnitt 3.1.</w:t>
      </w:r>
    </w:p>
    <w:p w14:paraId="576AC589" w14:textId="77777777" w:rsidR="00EE2529" w:rsidRPr="00C81B84" w:rsidRDefault="00AD5E1E" w:rsidP="00C81B84">
      <w:r w:rsidRPr="00C81B84">
        <w:t>Bevilgningen foreslås også økt med 1 mill. kroner til utgifter som følge av den midlertidig økte arbeidsgiveravgiften på inntekt over 750 000 kroner, jf. nærmere omtale i avsnitt 3.2.</w:t>
      </w:r>
    </w:p>
    <w:p w14:paraId="3628EC04" w14:textId="77777777" w:rsidR="00EE2529" w:rsidRPr="00C81B84" w:rsidRDefault="00AD5E1E" w:rsidP="00C81B84">
      <w:r w:rsidRPr="00C81B84">
        <w:t>Bevilgningen foreslås samlet økt med 11,2 mill. kroner.</w:t>
      </w:r>
    </w:p>
    <w:p w14:paraId="5AF327B9" w14:textId="77777777" w:rsidR="00EE2529" w:rsidRPr="00C81B84" w:rsidRDefault="00AD5E1E" w:rsidP="00C81B84">
      <w:pPr>
        <w:pStyle w:val="b-budkaptit"/>
      </w:pPr>
      <w:r w:rsidRPr="00C81B84">
        <w:t>Kap. 1138 Støtte til organisasjoner m.m.</w:t>
      </w:r>
    </w:p>
    <w:p w14:paraId="3D47CEFB" w14:textId="77777777" w:rsidR="00EE2529" w:rsidRPr="00C81B84" w:rsidRDefault="00AD5E1E" w:rsidP="00C81B84">
      <w:pPr>
        <w:pStyle w:val="b-post"/>
      </w:pPr>
      <w:r w:rsidRPr="00C81B84">
        <w:t>Post 74 (Ny) Opplysningstiltak landbruket</w:t>
      </w:r>
    </w:p>
    <w:p w14:paraId="06DC46CF" w14:textId="77777777" w:rsidR="00EE2529" w:rsidRPr="00C81B84" w:rsidRDefault="00AD5E1E" w:rsidP="00C81B84">
      <w:r w:rsidRPr="00C81B84">
        <w:t>Formålet med bevilgningen er støtte til opplysningstiltak for landbruket. Det foreslås bevilget 1 mill. kroner.</w:t>
      </w:r>
    </w:p>
    <w:p w14:paraId="4B951B96" w14:textId="77777777" w:rsidR="00EE2529" w:rsidRPr="00C81B84" w:rsidRDefault="00AD5E1E" w:rsidP="00C81B84">
      <w:pPr>
        <w:pStyle w:val="b-budkaptit"/>
      </w:pPr>
      <w:r w:rsidRPr="00C81B84">
        <w:t>Kap. 1142 Landbruksdirektoratet</w:t>
      </w:r>
    </w:p>
    <w:p w14:paraId="32501FA9" w14:textId="77777777" w:rsidR="00EE2529" w:rsidRPr="00C81B84" w:rsidRDefault="00AD5E1E" w:rsidP="00C81B84">
      <w:pPr>
        <w:pStyle w:val="b-post"/>
      </w:pPr>
      <w:r w:rsidRPr="00C81B84">
        <w:t>Post 01 Driftsutgifter</w:t>
      </w:r>
    </w:p>
    <w:p w14:paraId="46DB6BE3" w14:textId="77777777" w:rsidR="00EE2529" w:rsidRPr="00C81B84" w:rsidRDefault="00AD5E1E" w:rsidP="00C81B84">
      <w:r w:rsidRPr="00C81B84">
        <w:t>Bevilgningen går blant annet til reindriftsforvaltningens arbeid med ivaretakelse av reindriftens arealer. Det er behov for bedre kompetanse på reindrift og arealforvaltning i reindriftsforvaltningen og i kommunene. Det foreslås en bevilgning på 5 mill. kroner til arbeid med ivaretakelse av reindriftens arealer.</w:t>
      </w:r>
    </w:p>
    <w:p w14:paraId="6AC6C6F8" w14:textId="77777777" w:rsidR="00EE2529" w:rsidRPr="00C81B84" w:rsidRDefault="00AD5E1E" w:rsidP="00C81B84">
      <w:r w:rsidRPr="00C81B84">
        <w:t>Det foreslås også at bevilgningen på posten økes med 0,8 mill. kroner mot en tilsvarende reduksjon på kap. 1142, post 45, til Landbruksdirektoratets oppgaver med oppfølging av norsk-finsk reingjerdekonvensjon og reingjerdet mot Russland.</w:t>
      </w:r>
    </w:p>
    <w:p w14:paraId="66CBFA53" w14:textId="77777777" w:rsidR="00EE2529" w:rsidRPr="00C81B84" w:rsidRDefault="00AD5E1E" w:rsidP="00C81B84">
      <w:r w:rsidRPr="00C81B84">
        <w:t>Bevilgningen foreslås videre økt med 2 mill. kroner som følge av den ekstraordinære lønns- og prisjusteringen av budsjettet, jf. nærmere omtale i avsnitt 3.1.</w:t>
      </w:r>
    </w:p>
    <w:p w14:paraId="3A4F2116" w14:textId="77777777" w:rsidR="00EE2529" w:rsidRPr="00C81B84" w:rsidRDefault="00AD5E1E" w:rsidP="00C81B84">
      <w:r w:rsidRPr="00C81B84">
        <w:t>Bevilgningen foreslås også økt med 606 000 kroner til utgifter som følge av den midlertidig økte arbeidsgiveravgiften på inntekt over 750 000 kroner, jf. nærmere omtale i avsnitt 3.2.</w:t>
      </w:r>
    </w:p>
    <w:p w14:paraId="08B52828" w14:textId="77777777" w:rsidR="00EE2529" w:rsidRPr="00C81B84" w:rsidRDefault="00AD5E1E" w:rsidP="00C81B84">
      <w:r w:rsidRPr="00C81B84">
        <w:t>Bevilgningen foreslås samlet økt med 8,4 mill. kroner.</w:t>
      </w:r>
    </w:p>
    <w:p w14:paraId="28D22DDF" w14:textId="77777777" w:rsidR="00EE2529" w:rsidRPr="00C81B84" w:rsidRDefault="00AD5E1E" w:rsidP="00C81B84">
      <w:pPr>
        <w:pStyle w:val="b-post"/>
      </w:pPr>
      <w:r w:rsidRPr="00C81B84">
        <w:t>Post 45 Større utstyrsanskaffelser og vedlikehold, kan overføres.</w:t>
      </w:r>
    </w:p>
    <w:p w14:paraId="2236855A" w14:textId="77777777" w:rsidR="00EE2529" w:rsidRPr="00C81B84" w:rsidRDefault="00AD5E1E" w:rsidP="00C81B84">
      <w:r w:rsidRPr="00C81B84">
        <w:t>Posten skal blant annet dekke kostnader ved oppfølging av norsk-finsk reingjerdekonvensjon. Bevilgningen foreslås redusert med 0,8 mill. kroner mot en tilsvarende økning på kap. 1142 post 01, jf. omtale under denne posten.</w:t>
      </w:r>
    </w:p>
    <w:p w14:paraId="20A69029" w14:textId="77777777" w:rsidR="00EE2529" w:rsidRPr="00C81B84" w:rsidRDefault="00AD5E1E" w:rsidP="00C81B84">
      <w:r w:rsidRPr="00C81B84">
        <w:t>Bevilgningen foreslås videre økt med 414 000 kroner som følge av den ekstraordinære lønns- og prisjusteringen av budsjettet, jf. nærmere omtale i avsnitt 3.1.</w:t>
      </w:r>
    </w:p>
    <w:p w14:paraId="30F52CCB" w14:textId="77777777" w:rsidR="00EE2529" w:rsidRPr="00C81B84" w:rsidRDefault="00AD5E1E" w:rsidP="00C81B84">
      <w:r w:rsidRPr="00C81B84">
        <w:t>Bevilgningen foreslås samlet redusert med 386 000 kroner.</w:t>
      </w:r>
    </w:p>
    <w:p w14:paraId="48C42E8E" w14:textId="77777777" w:rsidR="00EE2529" w:rsidRPr="00C81B84" w:rsidRDefault="00AD5E1E" w:rsidP="00C81B84">
      <w:pPr>
        <w:pStyle w:val="b-post"/>
      </w:pPr>
      <w:r w:rsidRPr="00C81B84">
        <w:t>Post 75 Stønad til jordbruks- og veksthusnæringen for ekstraordinære strømutgifter, overslagsbevilgning</w:t>
      </w:r>
    </w:p>
    <w:p w14:paraId="293ACA04" w14:textId="77777777" w:rsidR="00EE2529" w:rsidRPr="00C81B84" w:rsidRDefault="00AD5E1E" w:rsidP="00C81B84">
      <w:r w:rsidRPr="00C81B84">
        <w:t xml:space="preserve">Primærprodusenter i jordbruket, veksthus og </w:t>
      </w:r>
      <w:proofErr w:type="spellStart"/>
      <w:r w:rsidRPr="00C81B84">
        <w:t>vanningslag</w:t>
      </w:r>
      <w:proofErr w:type="spellEnd"/>
      <w:r w:rsidRPr="00C81B84">
        <w:t xml:space="preserve"> har en midlertidig ordning med strømstøtte. Regjeringen foreslår å forlenge ordningen ut 2023. Oppdaterte anslag for strømpriser og strømforbruk tilsier at bevilgningsbehovet på posten blir vesentlig lavere enn forventet, selv med forlengelse av ordningen ut året. På bakgrunn av de nye prisanslagene er det beregnet at bevilgningsbehovet på posten vil utgjøre 525,1 mill. kroner i 2023. Bevilgningen foreslås derfor redusert med 598,9 mill. kroner.</w:t>
      </w:r>
    </w:p>
    <w:p w14:paraId="4F64B96B" w14:textId="77777777" w:rsidR="00EE2529" w:rsidRPr="00C81B84" w:rsidRDefault="00AD5E1E" w:rsidP="00C81B84">
      <w:pPr>
        <w:pStyle w:val="b-budkaptit"/>
      </w:pPr>
      <w:r w:rsidRPr="00C81B84">
        <w:t>Kap. 1152 Bionova</w:t>
      </w:r>
    </w:p>
    <w:p w14:paraId="662A2006" w14:textId="77777777" w:rsidR="00EE2529" w:rsidRPr="00C81B84" w:rsidRDefault="00AD5E1E" w:rsidP="00C81B84">
      <w:pPr>
        <w:pStyle w:val="b-post"/>
      </w:pPr>
      <w:r w:rsidRPr="00C81B84">
        <w:t>Post 50 Tilskudd til bioøkonomi og klimatiltak i jordbruket</w:t>
      </w:r>
    </w:p>
    <w:p w14:paraId="791B846E" w14:textId="77777777" w:rsidR="00EE2529" w:rsidRPr="00C81B84" w:rsidRDefault="00AD5E1E" w:rsidP="00C81B84">
      <w:r w:rsidRPr="00C81B84">
        <w:t>Formålet med bevilgningen er etablering og drift av Bionova, og aktivitet innenfor Bionovas virkeområde. Bionova er etablert som en enhet under Innovasjon Norge, og forvalter Bioøkonomiordningen og virkemidler innen Verdiskapingsprogrammet for fornybar energi og teknologiutvikling i landbruket. Det er høy etterspørsel etter midler til investeringer i fornybar energi i landbruket. Det foreslås derfor å øke tilsagnsfullmakten tilknyttet posten med 40 mill. kroner, jf. forslag til romertallsvedtak.</w:t>
      </w:r>
    </w:p>
    <w:p w14:paraId="2FB472A3" w14:textId="77777777" w:rsidR="00EE2529" w:rsidRPr="00C81B84" w:rsidRDefault="00AD5E1E" w:rsidP="00C81B84">
      <w:pPr>
        <w:pStyle w:val="b-budkaptit"/>
      </w:pPr>
      <w:r w:rsidRPr="00C81B84">
        <w:t>Kap. 4162 Statskog SF – forvaltning av statlig eierskap</w:t>
      </w:r>
    </w:p>
    <w:p w14:paraId="389EA8AA" w14:textId="77777777" w:rsidR="00EE2529" w:rsidRPr="00C81B84" w:rsidRDefault="00AD5E1E" w:rsidP="00C81B84">
      <w:pPr>
        <w:pStyle w:val="b-post"/>
      </w:pPr>
      <w:r w:rsidRPr="00C81B84">
        <w:t>Post 90 (Ny) Avdrag på lån</w:t>
      </w:r>
    </w:p>
    <w:p w14:paraId="39B9463E" w14:textId="77777777" w:rsidR="00EE2529" w:rsidRPr="00C81B84" w:rsidRDefault="00AD5E1E" w:rsidP="00C81B84">
      <w:r w:rsidRPr="00C81B84">
        <w:t xml:space="preserve">I forbindelse med Statskog SFs kjøp av AS </w:t>
      </w:r>
      <w:proofErr w:type="spellStart"/>
      <w:r w:rsidRPr="00C81B84">
        <w:t>Meraker</w:t>
      </w:r>
      <w:proofErr w:type="spellEnd"/>
      <w:r w:rsidRPr="00C81B84">
        <w:t xml:space="preserve"> </w:t>
      </w:r>
      <w:proofErr w:type="spellStart"/>
      <w:r w:rsidRPr="00C81B84">
        <w:t>Brug</w:t>
      </w:r>
      <w:proofErr w:type="spellEnd"/>
      <w:r w:rsidRPr="00C81B84">
        <w:t xml:space="preserve"> i 2022, ble det gitt et statlig lån til foretaket på 300 mill. kroner, jf. </w:t>
      </w:r>
      <w:proofErr w:type="spellStart"/>
      <w:r w:rsidRPr="00C81B84">
        <w:t>Prop</w:t>
      </w:r>
      <w:proofErr w:type="spellEnd"/>
      <w:r w:rsidRPr="00C81B84">
        <w:t>. 6 S (2022–2023). Lånet ble utbetalt 29. november 2022 og løper i femten år. Statskog SF skal betale et årlig minimumsavdrag på 10 mill. kroner fra og med november 2023. Foretaket står fritt til å betale større avdrag. Det foreslås bevilget 10 mill. kroner på posten.</w:t>
      </w:r>
    </w:p>
    <w:p w14:paraId="13C8931D" w14:textId="77777777" w:rsidR="00EE2529" w:rsidRPr="00C81B84" w:rsidRDefault="00AD5E1E" w:rsidP="00C81B84">
      <w:pPr>
        <w:pStyle w:val="b-budkaptit"/>
      </w:pPr>
      <w:r w:rsidRPr="00C81B84">
        <w:t>Kap. 5652 Statskog SF – renter og utbytte</w:t>
      </w:r>
    </w:p>
    <w:p w14:paraId="10C08A2B" w14:textId="77777777" w:rsidR="00EE2529" w:rsidRPr="00C81B84" w:rsidRDefault="00AD5E1E" w:rsidP="00C81B84">
      <w:pPr>
        <w:pStyle w:val="b-post"/>
      </w:pPr>
      <w:r w:rsidRPr="00C81B84">
        <w:t>Post 80 (Ny) Renter</w:t>
      </w:r>
    </w:p>
    <w:p w14:paraId="458143CD" w14:textId="77777777" w:rsidR="00EE2529" w:rsidRPr="00C81B84" w:rsidRDefault="00AD5E1E" w:rsidP="00C81B84">
      <w:r w:rsidRPr="00C81B84">
        <w:t xml:space="preserve">I forbindelse med Statskog SFs kjøp av AS </w:t>
      </w:r>
      <w:proofErr w:type="spellStart"/>
      <w:r w:rsidRPr="00C81B84">
        <w:t>Meraker</w:t>
      </w:r>
      <w:proofErr w:type="spellEnd"/>
      <w:r w:rsidRPr="00C81B84">
        <w:t xml:space="preserve"> </w:t>
      </w:r>
      <w:proofErr w:type="spellStart"/>
      <w:r w:rsidRPr="00C81B84">
        <w:t>Brug</w:t>
      </w:r>
      <w:proofErr w:type="spellEnd"/>
      <w:r w:rsidRPr="00C81B84">
        <w:t xml:space="preserve"> i 2022, ble det gitt et statlig lån til foretaket på 300 mill. kroner, jf. </w:t>
      </w:r>
      <w:proofErr w:type="spellStart"/>
      <w:r w:rsidRPr="00C81B84">
        <w:t>Prop</w:t>
      </w:r>
      <w:proofErr w:type="spellEnd"/>
      <w:r w:rsidRPr="00C81B84">
        <w:t>. 6 S (2022–2023). Renten på det ansvarlige lånet skal fastsettes på markedsmessige vilkår. For beregninger av rente benyttes 0,8 pst. margin over pengemarkedsrenten med 3 måneders løpetid (3m NIBOR).</w:t>
      </w:r>
    </w:p>
    <w:p w14:paraId="0B12E173" w14:textId="77777777" w:rsidR="00EE2529" w:rsidRPr="00C81B84" w:rsidRDefault="00AD5E1E" w:rsidP="00C81B84">
      <w:r w:rsidRPr="00C81B84">
        <w:t>Renter på lånet vil være om lag 11,2 mill. kroner i 2023. Eksakt beløp vil avhenge av utvikling i pengemarkedsrenten og størrelse og tidspunkt for innbetaling av avdrag. Avdrag på lånet er omtalt under kap. 4162, post 90. Det foreslås bevilget 11,2 mill. kroner på posten.</w:t>
      </w:r>
    </w:p>
    <w:p w14:paraId="6E5FA150" w14:textId="77777777" w:rsidR="00EE2529" w:rsidRPr="00C81B84" w:rsidRDefault="00AD5E1E" w:rsidP="00C81B84">
      <w:pPr>
        <w:pStyle w:val="b-post"/>
      </w:pPr>
      <w:r w:rsidRPr="00C81B84">
        <w:t>Post 85 Utbytte</w:t>
      </w:r>
    </w:p>
    <w:p w14:paraId="65BC5E2A" w14:textId="77777777" w:rsidR="00EE2529" w:rsidRPr="00C81B84" w:rsidRDefault="00AD5E1E" w:rsidP="00C81B84">
      <w:r w:rsidRPr="00C81B84">
        <w:t xml:space="preserve">Utbytte fra Statskog SF for 2022 settes til 75 pst. av årsresultatet etter skatt, jf. </w:t>
      </w:r>
      <w:proofErr w:type="spellStart"/>
      <w:r w:rsidRPr="00C81B84">
        <w:t>Prop</w:t>
      </w:r>
      <w:proofErr w:type="spellEnd"/>
      <w:r w:rsidRPr="00C81B84">
        <w:t xml:space="preserve">. 1 S (2022–2023) for Landbruks- og matdepartementet. Årsregnskapet for 2022 viser et resultat etter skatt på 137,1 mill. kroner. Dette er høyere enn lagt til grunn i </w:t>
      </w:r>
      <w:proofErr w:type="spellStart"/>
      <w:r w:rsidRPr="00C81B84">
        <w:t>Prop</w:t>
      </w:r>
      <w:proofErr w:type="spellEnd"/>
      <w:r w:rsidRPr="00C81B84">
        <w:t>. 1 S (2022–2023). Bevilgningen på posten foreslås økt med 82,8 mill. kroner.</w:t>
      </w:r>
    </w:p>
    <w:p w14:paraId="067564E0" w14:textId="77777777" w:rsidR="00EE2529" w:rsidRPr="00C81B84" w:rsidRDefault="00AD5E1E" w:rsidP="00C81B84">
      <w:pPr>
        <w:pStyle w:val="Overskrift2"/>
      </w:pPr>
      <w:r w:rsidRPr="00C81B84">
        <w:t>Samferdselsdepartementet</w:t>
      </w:r>
    </w:p>
    <w:p w14:paraId="60ABA344" w14:textId="77777777" w:rsidR="00EE2529" w:rsidRPr="00C81B84" w:rsidRDefault="00AD5E1E" w:rsidP="00C81B84">
      <w:pPr>
        <w:pStyle w:val="b-budkaptit"/>
      </w:pPr>
      <w:r w:rsidRPr="00C81B84">
        <w:t>Kap. 1300 Samferdselsdepartementet</w:t>
      </w:r>
    </w:p>
    <w:p w14:paraId="33A342E4" w14:textId="77777777" w:rsidR="00EE2529" w:rsidRPr="00C81B84" w:rsidRDefault="00AD5E1E" w:rsidP="00C81B84">
      <w:pPr>
        <w:pStyle w:val="b-post"/>
      </w:pPr>
      <w:r w:rsidRPr="00C81B84">
        <w:t>Post 01 Driftsutgifter</w:t>
      </w:r>
    </w:p>
    <w:p w14:paraId="194A00D8" w14:textId="77777777" w:rsidR="00EE2529" w:rsidRPr="00C81B84" w:rsidRDefault="00AD5E1E" w:rsidP="00C81B84">
      <w:r w:rsidRPr="00C81B84">
        <w:t>Det foreslås å øke bevilgningen med til sammen 9,6 mill. kroner.</w:t>
      </w:r>
    </w:p>
    <w:p w14:paraId="470F140B" w14:textId="77777777" w:rsidR="00EE2529" w:rsidRPr="00C81B84" w:rsidRDefault="00AD5E1E" w:rsidP="00C81B84">
      <w:r w:rsidRPr="00C81B84">
        <w:t>Bevilgningsforslaget omfatter en økning på 7 mill. kroner for å dekke utgifter til oppdrag og utredninger, mot tilsvarende reduksjon under kap. 1300, post 72 og kap. 1301, post 21. Dette gjelder utgifter til blant annet drosjeutvalget, selskapsgjennomganger, gjennomgang av veisektoren og enkelte utredninger i forbindelse med arbeidet med ny Nasjonal transportplan.</w:t>
      </w:r>
    </w:p>
    <w:p w14:paraId="2880BEF7" w14:textId="77777777" w:rsidR="00EE2529" w:rsidRPr="00C81B84" w:rsidRDefault="00AD5E1E" w:rsidP="00C81B84">
      <w:r w:rsidRPr="00C81B84">
        <w:t>Videre omfatter bevilgningsforslaget en økning på 1 mill. kroner som følge av justert fordeling av innsparing på grunn av endrede reisevaner etter koronapandemien. Det var lagt til grunn en reduksjon i reiseutgiftene på 20 pst. sammenliknet med reiseutgiftene før pandemien. Samferdselsdepartementet har gått igjennom grunnlaget for fordelingen av innsparingen på departementets område. Kap. 1320 Statens vegvesen, postene 01, 22, 28 og 30 foreslås redusert med til sammen 1,6 mill. kroner, mens kap. 1300, post 01 og kap. 1354 Statens jernbanetilsyn, post 01 foreslås økt med samme beløp.</w:t>
      </w:r>
    </w:p>
    <w:p w14:paraId="6E2AE2D1" w14:textId="77777777" w:rsidR="00EE2529" w:rsidRPr="00C81B84" w:rsidRDefault="00AD5E1E" w:rsidP="00C81B84">
      <w:r w:rsidRPr="00C81B84">
        <w:t>Forslaget omfatter også en økning på 0,7 mill. kroner som følge av den ekstraordinære lønns- og prisjusteringen av budsjettet og 1,0 mill. kroner til utgifter som følge av den midlertidig økte arbeidsgiveravgiften på inntekt over 750 000 kroner, jf. nærmere omtale i henholdsvis avsnitt 3.1 og 3.2.</w:t>
      </w:r>
    </w:p>
    <w:p w14:paraId="7E4C6B00" w14:textId="77777777" w:rsidR="00EE2529" w:rsidRPr="00C81B84" w:rsidRDefault="00AD5E1E" w:rsidP="00C81B84">
      <w:r w:rsidRPr="00C81B84">
        <w:t xml:space="preserve">Det foreslås å redusere bevilgningen med 48 000 kroner mot tilsvarende økning under Kommunal- og </w:t>
      </w:r>
      <w:proofErr w:type="spellStart"/>
      <w:r w:rsidRPr="00C81B84">
        <w:t>distriktsdepartementets</w:t>
      </w:r>
      <w:proofErr w:type="spellEnd"/>
      <w:r w:rsidRPr="00C81B84">
        <w:t xml:space="preserve"> kap. 510 Departementenes sikkerhets- og serviceorganisasjon, post 1 Driftsutgifter for å finansiere opprettelsen av Departementsakademiet. Se nærmere omtale under kap. 510, post 1.</w:t>
      </w:r>
    </w:p>
    <w:p w14:paraId="54B1E199" w14:textId="77777777" w:rsidR="00EE2529" w:rsidRPr="00C81B84" w:rsidRDefault="00AD5E1E" w:rsidP="00C81B84">
      <w:pPr>
        <w:pStyle w:val="b-post"/>
      </w:pPr>
      <w:r w:rsidRPr="00C81B84">
        <w:t>Post 72 Tilskudd til samferdselsberedskap</w:t>
      </w:r>
    </w:p>
    <w:p w14:paraId="47289B80" w14:textId="77777777" w:rsidR="00EE2529" w:rsidRPr="00C81B84" w:rsidRDefault="00AD5E1E" w:rsidP="00C81B84">
      <w:r w:rsidRPr="00C81B84">
        <w:t>Det foreslås å redusere bevilgningen med 3 mill. kroner mot tilsvarende økning under kap. 1300, post 01. Dette innebærer at det ikke utlyses midler til tilskudd til samferdselsberedskap i 2023. Formålet med tilskuddsordningen er å styrke samfunnssikkerheten i samferdselssektoren gjennom å støtte sikkerhets- og beredskapsarbeidet i Samferdselsdepartementets underliggende selskaper og foretak. Det har de siste årene vært få søknader til ordningen, og flere har ikke vært i tråd med formålet. Tilskudd fra ordningen har i liten grad vært utløsende for om prosjektene gjennomføres.</w:t>
      </w:r>
    </w:p>
    <w:p w14:paraId="7BE24D12" w14:textId="77777777" w:rsidR="00EE2529" w:rsidRPr="00C81B84" w:rsidRDefault="00AD5E1E" w:rsidP="00C81B84">
      <w:pPr>
        <w:pStyle w:val="b-budkaptit"/>
      </w:pPr>
      <w:r w:rsidRPr="00C81B84">
        <w:t>Kap. 1301 Forskning og utvikling mv.</w:t>
      </w:r>
    </w:p>
    <w:p w14:paraId="33B3A7FF" w14:textId="77777777" w:rsidR="00EE2529" w:rsidRPr="00C81B84" w:rsidRDefault="00AD5E1E" w:rsidP="00C81B84">
      <w:pPr>
        <w:pStyle w:val="b-post"/>
      </w:pPr>
      <w:r w:rsidRPr="00C81B84">
        <w:t xml:space="preserve">Post 21 Utredninger </w:t>
      </w:r>
      <w:proofErr w:type="gramStart"/>
      <w:r w:rsidRPr="00C81B84">
        <w:t>vedrørende</w:t>
      </w:r>
      <w:proofErr w:type="gramEnd"/>
      <w:r w:rsidRPr="00C81B84">
        <w:t xml:space="preserve"> miljø, trafikksikkerhet mv.</w:t>
      </w:r>
    </w:p>
    <w:p w14:paraId="0E40B03D" w14:textId="77777777" w:rsidR="00EE2529" w:rsidRPr="00C81B84" w:rsidRDefault="00AD5E1E" w:rsidP="00C81B84">
      <w:r w:rsidRPr="00C81B84">
        <w:t>Bevilgningen foreslås redusert med til sammen 3,8 mill. kroner. Forslaget omfatter en reduksjon på 4,0 mill. kroner, mot tilsvarende økning på kap. 1300, post 01. Enkelte utredninger som skal igangsettes, bør føres under Samferdselsdepartementets driftsbudsjett.</w:t>
      </w:r>
    </w:p>
    <w:p w14:paraId="62B5DC64" w14:textId="77777777" w:rsidR="00EE2529" w:rsidRPr="00C81B84" w:rsidRDefault="00AD5E1E" w:rsidP="00C81B84">
      <w:r w:rsidRPr="00C81B84">
        <w:t>Videre omfatter bevilgningsforslaget en økning 0,2 mill. kroner på grunn av den ekstraordinære lønns- og prisjusteringen av budsjettet, jf. nærmere omtale i avsnitt 3.1.</w:t>
      </w:r>
    </w:p>
    <w:p w14:paraId="75D4C60F" w14:textId="77777777" w:rsidR="00EE2529" w:rsidRPr="00C81B84" w:rsidRDefault="00AD5E1E" w:rsidP="00C81B84">
      <w:pPr>
        <w:pStyle w:val="b-budkaptit"/>
      </w:pPr>
      <w:r w:rsidRPr="00C81B84">
        <w:t>Kap. 1311 Tilskudd til regionale flyplasser</w:t>
      </w:r>
    </w:p>
    <w:p w14:paraId="7EBF3691" w14:textId="77777777" w:rsidR="00EE2529" w:rsidRPr="00C81B84" w:rsidRDefault="00AD5E1E" w:rsidP="00C81B84">
      <w:pPr>
        <w:pStyle w:val="b-post"/>
      </w:pPr>
      <w:r w:rsidRPr="00C81B84">
        <w:t>Post 72 (Ny) Tilskudd til dekking av tap</w:t>
      </w:r>
    </w:p>
    <w:p w14:paraId="089D421B" w14:textId="77777777" w:rsidR="00EE2529" w:rsidRPr="00C81B84" w:rsidRDefault="00AD5E1E" w:rsidP="00C81B84">
      <w:r w:rsidRPr="00C81B84">
        <w:t>De privatdrevne lufthavnene på Torp og i Haugesund fikk støtte fra staten til dekking av tap under koronapandemien. I tråd med retningslinjene for ordningen skal det foretas etterberegninger av støttegrunnlaget slik at støtten blir riktig.</w:t>
      </w:r>
    </w:p>
    <w:p w14:paraId="13FDA8CE" w14:textId="77777777" w:rsidR="00EE2529" w:rsidRPr="00C81B84" w:rsidRDefault="00AD5E1E" w:rsidP="00C81B84">
      <w:r w:rsidRPr="00C81B84">
        <w:t>Det foreslås å bevilge 7,9 mill. kroner til å dekke tap hos Sandefjord Lufthavn AS i forbindelse med pandemitiltak i 2021. Det vises også til omtale under kap. 4311, post 01.</w:t>
      </w:r>
    </w:p>
    <w:p w14:paraId="054193A6" w14:textId="77777777" w:rsidR="00EE2529" w:rsidRPr="00C81B84" w:rsidRDefault="00AD5E1E" w:rsidP="00C81B84">
      <w:pPr>
        <w:pStyle w:val="b-budkaptit"/>
      </w:pPr>
      <w:r w:rsidRPr="00C81B84">
        <w:t>Kap. 1313 Luftfartstilsynet</w:t>
      </w:r>
    </w:p>
    <w:p w14:paraId="3FC9EC3F" w14:textId="77777777" w:rsidR="00EE2529" w:rsidRPr="00C81B84" w:rsidRDefault="00AD5E1E" w:rsidP="00C81B84">
      <w:pPr>
        <w:pStyle w:val="b-post"/>
      </w:pPr>
      <w:r w:rsidRPr="00C81B84">
        <w:t>Post 01 Driftsutgifter</w:t>
      </w:r>
    </w:p>
    <w:p w14:paraId="4078F56B" w14:textId="77777777" w:rsidR="00EE2529" w:rsidRPr="00C81B84" w:rsidRDefault="00AD5E1E" w:rsidP="00C81B84">
      <w:r w:rsidRPr="00C81B84">
        <w:t>Det foreslås å øke bevilgningen med til sammen 5,8 mill. kroner. Forslaget omfatter 1,5 mill. kroner til å styrke Luftfartstilsynets arbeid med å følge opp arbeidsmiljølovgivningen i norsk luftfart. Tiltaket følger av regjeringens ambisjoner for en sosialt bærekraftig utvikling i norsk luftfart, jf. Meld. St. 10 (2022–2023)</w:t>
      </w:r>
      <w:r w:rsidRPr="00AD5E1E">
        <w:rPr>
          <w:rStyle w:val="kursiv"/>
        </w:rPr>
        <w:t xml:space="preserve"> Bærekraftig og sikker luftfart – Nasjonal luftfartsstrategi</w:t>
      </w:r>
      <w:r w:rsidRPr="00C81B84">
        <w:t>.</w:t>
      </w:r>
    </w:p>
    <w:p w14:paraId="7B6BDD1D" w14:textId="77777777" w:rsidR="00EE2529" w:rsidRPr="00C81B84" w:rsidRDefault="00AD5E1E" w:rsidP="00C81B84">
      <w:r w:rsidRPr="00C81B84">
        <w:t>Videre omfatter forslaget en økning på 2,4 mill. kroner som følge av den ekstraordinære lønns- og prisjusteringen av budsjettet samt en økning med 1,8 mill. kroner til utgifter som følge av den midlertidig økte arbeidsgiveravgiften på inntekt over 750 000 kroner, jf. nærmere omtale i henholdsvis avsnitt 3.1 og 3.2.</w:t>
      </w:r>
    </w:p>
    <w:p w14:paraId="740E9A2B" w14:textId="77777777" w:rsidR="00EE2529" w:rsidRPr="00C81B84" w:rsidRDefault="00AD5E1E" w:rsidP="00C81B84">
      <w:pPr>
        <w:pStyle w:val="b-budkaptit"/>
      </w:pPr>
      <w:r w:rsidRPr="00C81B84">
        <w:t>Kap. 4311 Tilskudd til regionale flyplasser</w:t>
      </w:r>
    </w:p>
    <w:p w14:paraId="6F3D4E8B" w14:textId="77777777" w:rsidR="00EE2529" w:rsidRPr="00C81B84" w:rsidRDefault="00AD5E1E" w:rsidP="00C81B84">
      <w:pPr>
        <w:pStyle w:val="b-post"/>
      </w:pPr>
      <w:r w:rsidRPr="00C81B84">
        <w:t>Post 72 (Ny) Tilbakebetaling av tilskudd til dekking av tap</w:t>
      </w:r>
    </w:p>
    <w:p w14:paraId="1DFB0C21" w14:textId="77777777" w:rsidR="00EE2529" w:rsidRPr="00C81B84" w:rsidRDefault="00AD5E1E" w:rsidP="00C81B84">
      <w:r w:rsidRPr="00C81B84">
        <w:t>Det foreslås å bevilge 35,4 mill. kroner i forbindelse med at Sandefjord Lufthavn AS og Lufthavndrift AS (Haugesund) skal tilbakebetale for mye utbetalt tilskudd til dekking av tap under koronapandemien, jf. omtale under kap. 1311, post 72. Tilbakebetalingene gjelder driftsåret 2020 for Sandefjord Lufthavn AS og driftsåret 2021 for Lufthavndrift AS.</w:t>
      </w:r>
    </w:p>
    <w:p w14:paraId="430D1B8A" w14:textId="77777777" w:rsidR="00EE2529" w:rsidRPr="00C81B84" w:rsidRDefault="00AD5E1E" w:rsidP="00C81B84">
      <w:pPr>
        <w:pStyle w:val="b-budkaptit"/>
      </w:pPr>
      <w:r w:rsidRPr="00C81B84">
        <w:t>Kap. 1315 Tilskudd til Avinor AS</w:t>
      </w:r>
    </w:p>
    <w:p w14:paraId="68E656E5" w14:textId="77777777" w:rsidR="00EE2529" w:rsidRPr="00C81B84" w:rsidRDefault="00AD5E1E" w:rsidP="00C81B84">
      <w:pPr>
        <w:pStyle w:val="b-post"/>
      </w:pPr>
      <w:r w:rsidRPr="00C81B84">
        <w:t>Post 71 Tilskudd til pålagte oppgaver, kan overføres</w:t>
      </w:r>
    </w:p>
    <w:p w14:paraId="67A08042" w14:textId="77777777" w:rsidR="00EE2529" w:rsidRPr="00C81B84" w:rsidRDefault="00AD5E1E" w:rsidP="00C81B84">
      <w:r w:rsidRPr="00C81B84">
        <w:t>Det foreslås å redusere bevilgningen med 514,5 mill. kroner.</w:t>
      </w:r>
    </w:p>
    <w:p w14:paraId="1365417D" w14:textId="77777777" w:rsidR="00EE2529" w:rsidRPr="00C81B84" w:rsidRDefault="00AD5E1E" w:rsidP="00C81B84">
      <w:r w:rsidRPr="00C81B84">
        <w:t xml:space="preserve">Forslaget omfatter en reduksjon på 617 mill. kroner til ny lufthavn ved Mo i Rana. Basert på forventet fremdrift ble det satt av 653 mill. kroner i statlig tilskudd i 2023. Inngåelse av kontrakter med entreprenørene og ESA-godkjenning av finansieringsplanen har tatt lengre tid enn planlagt. Tidligere oppstart hadde heller ikke vært mulig på grunn av manglende tiltrede som følge av uavklarte forhold rundt </w:t>
      </w:r>
      <w:proofErr w:type="spellStart"/>
      <w:r w:rsidRPr="00C81B84">
        <w:t>Ildgruben</w:t>
      </w:r>
      <w:proofErr w:type="spellEnd"/>
      <w:r w:rsidRPr="00C81B84">
        <w:t xml:space="preserve"> reinbeitedistrikt. Tilskuddet fra Rana kommune og deler av tilskuddet fra private, forventes brukt i 2023.</w:t>
      </w:r>
    </w:p>
    <w:p w14:paraId="2E8E2643" w14:textId="77777777" w:rsidR="00EE2529" w:rsidRPr="00C81B84" w:rsidRDefault="00AD5E1E" w:rsidP="00C81B84">
      <w:r w:rsidRPr="00C81B84">
        <w:t>Det har vært en ambisjon å åpne den nye lufthavnen i 2025. Det har vist seg at det er behov for at utbyggingen strekker seg over fire sommersesonger. I tillegg er det behov for en periode med prøvedrift. Planlagt åpning er satt til 2027.</w:t>
      </w:r>
    </w:p>
    <w:p w14:paraId="1E5EA79E" w14:textId="77777777" w:rsidR="00EE2529" w:rsidRPr="00C81B84" w:rsidRDefault="00AD5E1E" w:rsidP="00C81B84">
      <w:r w:rsidRPr="00C81B84">
        <w:t>Videre omfatter forslaget en økning på 67 mill. kroner i forbindelse med flyttingen av Bodø lufthavn. Av dette utgjør 10 mill. kroner økte planleggingskostnader for Avinor AS til ny lufthavn og 57 mill. kroner indeksregulering av beløpet Avinor skal betale Forsvarsbygg for dagens flyplasstomt i Bodø. Det vises til omtale under kap. 4710 Forsvarsbygg og nybygg og nyanlegg, post 47 Salg av eiendom.</w:t>
      </w:r>
    </w:p>
    <w:p w14:paraId="3051129E" w14:textId="77777777" w:rsidR="00EE2529" w:rsidRPr="00C81B84" w:rsidRDefault="00AD5E1E" w:rsidP="00C81B84">
      <w:r w:rsidRPr="00C81B84">
        <w:t>Det er en økning med 35,5 mill. kroner som følge av den ekstraordinære lønns- og prisjusteringen av budsjettet, jf. nærmere omtale i avsnitt 3.1.</w:t>
      </w:r>
    </w:p>
    <w:p w14:paraId="31441669" w14:textId="77777777" w:rsidR="00EE2529" w:rsidRPr="00C81B84" w:rsidRDefault="00AD5E1E" w:rsidP="00C81B84">
      <w:r w:rsidRPr="00C81B84">
        <w:t>Fremdriften i de to prosjektene og det årlige utgiftsbehovet er usikker. Det foreslås derfor at posten får tilføyd stikkordet «</w:t>
      </w:r>
      <w:r w:rsidRPr="00AD5E1E">
        <w:rPr>
          <w:rStyle w:val="kursiv"/>
        </w:rPr>
        <w:t>kan overføres</w:t>
      </w:r>
      <w:r w:rsidRPr="00C81B84">
        <w:t>».</w:t>
      </w:r>
    </w:p>
    <w:p w14:paraId="1C1C79E9" w14:textId="77777777" w:rsidR="00EE2529" w:rsidRPr="00C81B84" w:rsidRDefault="00AD5E1E" w:rsidP="00C81B84">
      <w:pPr>
        <w:pStyle w:val="avsnitt-undertittel"/>
      </w:pPr>
      <w:r w:rsidRPr="00C81B84">
        <w:t>Ny lufthavn ved Mo i Rana – ny kostnadsramme og ev. forlenget rullebane</w:t>
      </w:r>
    </w:p>
    <w:p w14:paraId="0B7DA93A" w14:textId="77777777" w:rsidR="00EE2529" w:rsidRPr="00C81B84" w:rsidRDefault="00AD5E1E" w:rsidP="00C81B84">
      <w:r w:rsidRPr="00C81B84">
        <w:t>Det foreslås å øke kostnadsrammen for ny lufthavn ved Mo i Rana med 694 mill. kroner, til 4 890 mill. kroner, jf. forslag til romertallsvedtak. Forslaget omfatter blant annet 158 mill. kroner for å ta høyde for ev. økning av rullebanelengden til 2 400 meter. Økningen i kostnadsrammen skyldes i all hovedsak markeds- og prosjektspesifikke forhold som var krevende å forutse i planleggingen av prosjektet.</w:t>
      </w:r>
    </w:p>
    <w:p w14:paraId="6ED1D7C8" w14:textId="77777777" w:rsidR="00EE2529" w:rsidRPr="00C81B84" w:rsidRDefault="00AD5E1E" w:rsidP="00C81B84">
      <w:r w:rsidRPr="00C81B84">
        <w:t xml:space="preserve">Lengre rullebane vil legge til rette for mer stabile forbindelser innenlands og til og fra Europa året rundt. Økt rullebanelengde forutsetter lokal delfinansiering, og det foreslås derfor at forventet kostnad (P50) på 132 mill. kroner finansieres gjennom hhv. et lokalt bidrag på minimum 66 mill. kroner og et statlig bidrag på 66 mill. kroner. Det lokale bidraget skal innbetales til Avinor AS før rullebaneforlengelse igangsettes og skal ikke </w:t>
      </w:r>
      <w:proofErr w:type="spellStart"/>
      <w:r w:rsidRPr="00C81B84">
        <w:t>prisomregnes</w:t>
      </w:r>
      <w:proofErr w:type="spellEnd"/>
      <w:r w:rsidRPr="00C81B84">
        <w:t>. Avinor går i dialog med de lokale bidragsyterne om en økning av det lokale bidraget for ny rullebanelengde.</w:t>
      </w:r>
    </w:p>
    <w:p w14:paraId="034FF8F7" w14:textId="77777777" w:rsidR="00EE2529" w:rsidRPr="00C81B84" w:rsidRDefault="00AD5E1E" w:rsidP="00C81B84">
      <w:r w:rsidRPr="00C81B84">
        <w:t>Avinor bærer risikoen for uforutsette kostnadsøkninger i byggeperioden ut over ny styringsramme (P50) på 4 450 mill. kroner dersom lufthavnen bygges med rullebane på 2 200 meter, og ut over ny styringsramme på 4 582 mill. kroner dersom lufthavnen bygges med rullebane på 2 400 meter.</w:t>
      </w:r>
    </w:p>
    <w:p w14:paraId="2E0EBF06" w14:textId="77777777" w:rsidR="00EE2529" w:rsidRPr="00C81B84" w:rsidRDefault="00AD5E1E" w:rsidP="00C81B84">
      <w:pPr>
        <w:pStyle w:val="b-budkaptit"/>
      </w:pPr>
      <w:r w:rsidRPr="00C81B84">
        <w:t>Kap. 5619 Renter av lån til Avinor AS</w:t>
      </w:r>
    </w:p>
    <w:p w14:paraId="06C311DE" w14:textId="77777777" w:rsidR="00EE2529" w:rsidRPr="00C81B84" w:rsidRDefault="00AD5E1E" w:rsidP="00C81B84">
      <w:pPr>
        <w:pStyle w:val="b-post"/>
      </w:pPr>
      <w:r w:rsidRPr="00C81B84">
        <w:t>Post 80 Renter</w:t>
      </w:r>
    </w:p>
    <w:p w14:paraId="04911D1C" w14:textId="77777777" w:rsidR="00EE2529" w:rsidRPr="00C81B84" w:rsidRDefault="00AD5E1E" w:rsidP="00C81B84">
      <w:r w:rsidRPr="00C81B84">
        <w:t>På grunn av økt rentenivå og endringer i gjeldende rentesats foreslås det å øke anslåtte inntekter fra renter av statens lån til Avinor AS med 1,9 mill. kroner.</w:t>
      </w:r>
    </w:p>
    <w:p w14:paraId="4E167C22" w14:textId="77777777" w:rsidR="00EE2529" w:rsidRPr="00C81B84" w:rsidRDefault="00AD5E1E" w:rsidP="00C81B84">
      <w:pPr>
        <w:pStyle w:val="b-budkaptit"/>
      </w:pPr>
      <w:r w:rsidRPr="00C81B84">
        <w:t>Kap. 1320 Statens vegvesen</w:t>
      </w:r>
    </w:p>
    <w:p w14:paraId="4FA510B2" w14:textId="77777777" w:rsidR="00EE2529" w:rsidRPr="00C81B84" w:rsidRDefault="00AD5E1E" w:rsidP="00C81B84">
      <w:pPr>
        <w:pStyle w:val="b-post"/>
      </w:pPr>
      <w:r w:rsidRPr="00C81B84">
        <w:t>Post 01 Driftsutgifter</w:t>
      </w:r>
    </w:p>
    <w:p w14:paraId="0A7E6F88" w14:textId="77777777" w:rsidR="00EE2529" w:rsidRPr="00C81B84" w:rsidRDefault="00AD5E1E" w:rsidP="00C81B84">
      <w:r w:rsidRPr="00C81B84">
        <w:t xml:space="preserve">Bevilgningen foreslås økt med 466 mill. kroner. Forslaget omfatter 385,3 mill. kroner til å dekke erstatning etter at staten tapte den såkalte </w:t>
      </w:r>
      <w:proofErr w:type="spellStart"/>
      <w:r w:rsidRPr="00C81B84">
        <w:t>Grindgut</w:t>
      </w:r>
      <w:proofErr w:type="spellEnd"/>
      <w:r w:rsidRPr="00C81B84">
        <w:t>-saken, jf. omtale under.</w:t>
      </w:r>
    </w:p>
    <w:p w14:paraId="2F897957" w14:textId="77777777" w:rsidR="00EE2529" w:rsidRPr="00C81B84" w:rsidRDefault="00AD5E1E" w:rsidP="00C81B84">
      <w:r w:rsidRPr="00C81B84">
        <w:t>Statens vegvesen har fått ansvaret for blant annet å kartlegge omkjøringsveier til landets høyhastighetsveier. Det foreslås å øke bevilgningen med 5 mill. kroner knyttet til dette.</w:t>
      </w:r>
    </w:p>
    <w:p w14:paraId="4800DCA4" w14:textId="77777777" w:rsidR="00EE2529" w:rsidRPr="00C81B84" w:rsidRDefault="00AD5E1E" w:rsidP="00C81B84">
      <w:r w:rsidRPr="00C81B84">
        <w:t>Videre omfatter forslaget en økning på 68,3 mill. kroner som følge av den ekstraordinære lønns- og prisjusteringen av budsjettet samt en økning på 8 mill. kroner til utgifter som følge av den midlertidig økte arbeidsgiveravgiften på inntekt over 750 000 kroner, jf. nærmere omtale i henholdsvis avsnitt 3.1 og 3.2. Bevilgningen foreslås også redusert med 0,5 mill. kroner som følge av justeringer i fordelingen av gevinster i endrede jobbreisevaner etter koronapandemien, jf. omtale under kap. 1300, post 01.</w:t>
      </w:r>
    </w:p>
    <w:p w14:paraId="641D57D7" w14:textId="77777777" w:rsidR="00EE2529" w:rsidRPr="00C81B84" w:rsidRDefault="00AD5E1E" w:rsidP="00C81B84">
      <w:pPr>
        <w:pStyle w:val="avsnitt-undertittel"/>
      </w:pPr>
      <w:proofErr w:type="spellStart"/>
      <w:r w:rsidRPr="00C81B84">
        <w:t>Grindgut</w:t>
      </w:r>
      <w:proofErr w:type="spellEnd"/>
    </w:p>
    <w:p w14:paraId="54BFD242" w14:textId="77777777" w:rsidR="00EE2529" w:rsidRPr="00C81B84" w:rsidRDefault="00AD5E1E" w:rsidP="00C81B84">
      <w:r w:rsidRPr="00C81B84">
        <w:t xml:space="preserve">I desember 2013 inngikk Statens vegvesen kontrakt med International Business Machines AS (IBM) om å levere et nytt sentralsystem for bompengeinnkreving, </w:t>
      </w:r>
      <w:proofErr w:type="spellStart"/>
      <w:r w:rsidRPr="00AD5E1E">
        <w:rPr>
          <w:rStyle w:val="kursiv"/>
        </w:rPr>
        <w:t>Grindgut</w:t>
      </w:r>
      <w:proofErr w:type="spellEnd"/>
      <w:r w:rsidRPr="00C81B84">
        <w:t>. Statens vegvesen hevet kontrakten i juli 2015 fordi etaten mente at IBM misligholdt sine forpliktelser. IBM bestred rettmessigheten av hevingen, og selskapet hevet kontrakten i august 2015. Statens vegvesen tok ut stevning for tingretten og krevde erstatning fra IBM. IBM fremmet vederlags- og erstatningskrav mot staten. Staten tapte saken i tingretten og lagmannsretten. men anket til Høyesterett da de kontraktsrettslige spørsmålene i saken var relevant for alle tilvirkningskontrakter som staten og andre offentlige oppdragsgivere inngår. Høyesteretts ankeutvalg avviste saken 29. mars 2023, og lagmannsrettens dom er etter dette rettskraftig. Det er behov for 385,3 mill. kroner for å dekke vederlags- og erstatningskravet, renter og motpartens sakskostnader. Statens vegvesens utgifter til å føre rettssaken dekkes innenfor etatens gjeldende budsjettrammer.</w:t>
      </w:r>
    </w:p>
    <w:p w14:paraId="5DF2112E" w14:textId="77777777" w:rsidR="00EE2529" w:rsidRPr="00C81B84" w:rsidRDefault="00AD5E1E" w:rsidP="00C81B84">
      <w:pPr>
        <w:pStyle w:val="b-post"/>
      </w:pPr>
      <w:r w:rsidRPr="00C81B84">
        <w:t>Post 22 Drift og vedlikehold av riksveier, kan overføres, kan nyttes under post 29 og post 30</w:t>
      </w:r>
    </w:p>
    <w:p w14:paraId="2A89FE6F" w14:textId="77777777" w:rsidR="00EE2529" w:rsidRPr="00C81B84" w:rsidRDefault="00AD5E1E" w:rsidP="00C81B84">
      <w:r w:rsidRPr="00C81B84">
        <w:t>Bevilgningen foreslås økt med 1 237,3 mill. kroner. Forslaget omfatter en økning med 1 044,7 mill. kroner for å styrke vedlikeholdet av riksveier.</w:t>
      </w:r>
    </w:p>
    <w:p w14:paraId="0AF2B14F" w14:textId="77777777" w:rsidR="00EE2529" w:rsidRPr="00C81B84" w:rsidRDefault="00AD5E1E" w:rsidP="00C81B84">
      <w:r w:rsidRPr="00C81B84">
        <w:t>Videre foreslås det en økning på 190,9 mill. kroner som følge av den ekstraordinære lønns- og prisjusteringen av budsjettet samt en økning på 1,8 mill. kroner til utgifter som følge av den midlertidig økte arbeidsgiveravgiften på inntekt over 750 000 kroner, jf. nærmere omtale i henholdsvis avsnitt 3.1 og 3.2. Bevilgningen foreslås redusert med 0,1 mill. kroner som følge av justeringer i fordelingen av gevinster i endrede jobbreisevaner etter koronapandemien, jf. omtale under kap. 1300, post 01.</w:t>
      </w:r>
    </w:p>
    <w:p w14:paraId="1B88D408" w14:textId="77777777" w:rsidR="00EE2529" w:rsidRPr="00C81B84" w:rsidRDefault="00AD5E1E" w:rsidP="00C81B84">
      <w:r w:rsidRPr="00C81B84">
        <w:t>Den ekstraordinære prisjusteringen innebærer at fullmakten til drift og vedlikehold av riksveier foreslås økt, jf. forslag til romertallsvedtak.</w:t>
      </w:r>
    </w:p>
    <w:p w14:paraId="6B3AF073" w14:textId="77777777" w:rsidR="00EE2529" w:rsidRPr="00C81B84" w:rsidRDefault="00AD5E1E" w:rsidP="00C81B84">
      <w:pPr>
        <w:pStyle w:val="b-post"/>
      </w:pPr>
      <w:r w:rsidRPr="00C81B84">
        <w:t>Post 28 Trafikant- og kjøretøytilsyn, kan overføres</w:t>
      </w:r>
    </w:p>
    <w:p w14:paraId="4F2758CC" w14:textId="77777777" w:rsidR="00EE2529" w:rsidRPr="00C81B84" w:rsidRDefault="00AD5E1E" w:rsidP="00C81B84">
      <w:r w:rsidRPr="00C81B84">
        <w:t xml:space="preserve">Bevilgningen på posten foreslås økt med 81,3 mill. kroner. Forslaget omfatter 30 mill. kroner til ny kontrollstasjon i Porsgrunn for å erstatte dagens stasjon i </w:t>
      </w:r>
      <w:proofErr w:type="spellStart"/>
      <w:r w:rsidRPr="00C81B84">
        <w:t>Lanner</w:t>
      </w:r>
      <w:proofErr w:type="spellEnd"/>
      <w:r w:rsidRPr="00C81B84">
        <w:t>, jf. omtale under kap. 4320, post 01. Videre er det en økning på 46,7 mill. kroner som følge av den ekstraordinære lønns- og prisjusteringen av budsjettet samt en økning med 5,1 mill. kroner til utgifter som følge av den midlertidig økte arbeidsgiveravgiften på inntekt over 750 000 kroner, jf. nærmere omtale i henholdsvis avsnitt 3.1 og 3.2. Bevilgningen foreslås redusert med 0,6 mill. kroner som følge av justeringer i fordelingen av gevinster i endrede jobbreisevaner etter koronapandemien, jf. omtale under kap. 1300, post 01.</w:t>
      </w:r>
    </w:p>
    <w:p w14:paraId="33866F0A" w14:textId="77777777" w:rsidR="00EE2529" w:rsidRPr="00C81B84" w:rsidRDefault="00AD5E1E" w:rsidP="00C81B84">
      <w:pPr>
        <w:pStyle w:val="b-post"/>
      </w:pPr>
      <w:r w:rsidRPr="00C81B84">
        <w:t>Post 30 Riksveiinvesteringer, kan overføres, kan nyttes under post 22 og post 29 og kap. 1332, post 66</w:t>
      </w:r>
    </w:p>
    <w:p w14:paraId="475E9FCF" w14:textId="77777777" w:rsidR="00EE2529" w:rsidRPr="00C81B84" w:rsidRDefault="00AD5E1E" w:rsidP="00C81B84">
      <w:r w:rsidRPr="00C81B84">
        <w:t>Bevilgningen foreslås økt med 351,3 mill. kroner. Forslaget omfatter en økning på 347 mill. kroner som følge av den ekstraordinære lønns- og prisjusteringen av budsjettet samt en økning på 4,7 mill. kroner til utgifter som følge av den midlertidig økte arbeidsgiveravgiften på inntekt over 750 000 kroner, jf. nærmere omtale i henholdsvis avsnitt 3.1 og 3.2. Bevilgningen foreslås redusert med 0,4 mill. kroner som følge av justeringer i fordelingen av gevinster i endrede jobbreisevaner etter pandemien, jf. omtale under kap. 1300, post 01.</w:t>
      </w:r>
    </w:p>
    <w:p w14:paraId="1425A57D" w14:textId="77777777" w:rsidR="00EE2529" w:rsidRPr="00C81B84" w:rsidRDefault="00AD5E1E" w:rsidP="00C81B84">
      <w:r w:rsidRPr="00C81B84">
        <w:t>Den ekstraordinære prisjusteringen innebærer at fullmakten til prosjekter uten kostnadsramme og fullmakten til planlegging, forberedende arbeider og grunnerverv, foreslås økt, jf. forslag til romertallsvedtak.</w:t>
      </w:r>
    </w:p>
    <w:p w14:paraId="034A655C" w14:textId="77777777" w:rsidR="00EE2529" w:rsidRPr="00C81B84" w:rsidRDefault="00AD5E1E" w:rsidP="00C81B84">
      <w:pPr>
        <w:pStyle w:val="avsnitt-undertittel"/>
      </w:pPr>
      <w:r w:rsidRPr="00C81B84">
        <w:t xml:space="preserve">Rv. 13 </w:t>
      </w:r>
      <w:proofErr w:type="spellStart"/>
      <w:r w:rsidRPr="00C81B84">
        <w:t>Ryfast</w:t>
      </w:r>
      <w:proofErr w:type="spellEnd"/>
      <w:r w:rsidRPr="00C81B84">
        <w:t xml:space="preserve"> i Rogaland</w:t>
      </w:r>
    </w:p>
    <w:p w14:paraId="581F2FB2" w14:textId="77777777" w:rsidR="00EE2529" w:rsidRPr="00C81B84" w:rsidRDefault="00AD5E1E" w:rsidP="00C81B84">
      <w:r w:rsidRPr="00C81B84">
        <w:t xml:space="preserve">Prosjektet er sist omtalt i </w:t>
      </w:r>
      <w:proofErr w:type="spellStart"/>
      <w:r w:rsidRPr="00C81B84">
        <w:t>Prop</w:t>
      </w:r>
      <w:proofErr w:type="spellEnd"/>
      <w:r w:rsidRPr="00C81B84">
        <w:t xml:space="preserve">. 1 S (2022–2023) for Samferdselsdepartementet, side 116. I finansieringsplanen for prosjektet ble det blant annet lagt til grunn 372 mill. 2012-kroner i tilskudd fra lokale aktører, jf. </w:t>
      </w:r>
      <w:proofErr w:type="spellStart"/>
      <w:r w:rsidRPr="00C81B84">
        <w:t>Prop</w:t>
      </w:r>
      <w:proofErr w:type="spellEnd"/>
      <w:r w:rsidRPr="00C81B84">
        <w:t xml:space="preserve">. 109 S (2011–2012) </w:t>
      </w:r>
      <w:r w:rsidRPr="00AD5E1E">
        <w:rPr>
          <w:rStyle w:val="kursiv"/>
        </w:rPr>
        <w:t>Utbygging og finansiering av rv. 13 Ryfylkesambandet (</w:t>
      </w:r>
      <w:proofErr w:type="spellStart"/>
      <w:r w:rsidRPr="00AD5E1E">
        <w:rPr>
          <w:rStyle w:val="kursiv"/>
        </w:rPr>
        <w:t>Ryfast</w:t>
      </w:r>
      <w:proofErr w:type="spellEnd"/>
      <w:r w:rsidRPr="00AD5E1E">
        <w:rPr>
          <w:rStyle w:val="kursiv"/>
        </w:rPr>
        <w:t xml:space="preserve">) og </w:t>
      </w:r>
      <w:proofErr w:type="spellStart"/>
      <w:r w:rsidRPr="00AD5E1E">
        <w:rPr>
          <w:rStyle w:val="kursiv"/>
        </w:rPr>
        <w:t>fastsetjing</w:t>
      </w:r>
      <w:proofErr w:type="spellEnd"/>
      <w:r w:rsidRPr="00AD5E1E">
        <w:rPr>
          <w:rStyle w:val="kursiv"/>
        </w:rPr>
        <w:t xml:space="preserve"> av styrings- og kostnadsramme for E39 </w:t>
      </w:r>
      <w:proofErr w:type="spellStart"/>
      <w:r w:rsidRPr="00AD5E1E">
        <w:rPr>
          <w:rStyle w:val="kursiv"/>
        </w:rPr>
        <w:t>Eiganestunnelen</w:t>
      </w:r>
      <w:proofErr w:type="spellEnd"/>
      <w:r w:rsidRPr="00AD5E1E">
        <w:rPr>
          <w:rStyle w:val="kursiv"/>
        </w:rPr>
        <w:t xml:space="preserve"> i Rogaland </w:t>
      </w:r>
      <w:r w:rsidRPr="00C81B84">
        <w:t xml:space="preserve">og </w:t>
      </w:r>
      <w:proofErr w:type="spellStart"/>
      <w:r w:rsidRPr="00C81B84">
        <w:t>Innst</w:t>
      </w:r>
      <w:proofErr w:type="spellEnd"/>
      <w:r w:rsidRPr="00C81B84">
        <w:t xml:space="preserve">. 363 S (2011–2012). Det ble det lagt til grunn at disse tilskuddene ikke skulle prisjusteres. Etter ekstern kvalitetssikring (KS2) ble styrings- og kostnadsrammen for prosjektet endret. Dette påvirket fordelingen mellom det lokale tilskuddet og bompenger i den endelige finansieringsplanen. I </w:t>
      </w:r>
      <w:proofErr w:type="spellStart"/>
      <w:r w:rsidRPr="00C81B84">
        <w:t>Prop</w:t>
      </w:r>
      <w:proofErr w:type="spellEnd"/>
      <w:r w:rsidRPr="00C81B84">
        <w:t xml:space="preserve">. 109 S (2011–2012) er det ikke omtalt mekanismer for å håndtere konsekvensene av manglende prisjustering og den endrede ansvarsdelingen mellom </w:t>
      </w:r>
      <w:proofErr w:type="spellStart"/>
      <w:r w:rsidRPr="00C81B84">
        <w:t>tilskuddsyterne</w:t>
      </w:r>
      <w:proofErr w:type="spellEnd"/>
      <w:r w:rsidRPr="00C81B84">
        <w:t xml:space="preserve"> og bompengeselskapet.</w:t>
      </w:r>
    </w:p>
    <w:p w14:paraId="3F759F20" w14:textId="77777777" w:rsidR="00EE2529" w:rsidRPr="00C81B84" w:rsidRDefault="00AD5E1E" w:rsidP="00C81B84">
      <w:r w:rsidRPr="00C81B84">
        <w:t>På denne bakgrunn legger Samferdselsdepartementet til grunn at staten påtar seg ansvaret for å dekke disse merkostnadene, beregnet til 53 mill. kroner. De økte kostnadene for staten håndteres innenfor bevilgningen på posten.</w:t>
      </w:r>
    </w:p>
    <w:p w14:paraId="1E6668D7" w14:textId="77777777" w:rsidR="00EE2529" w:rsidRPr="00C81B84" w:rsidRDefault="00AD5E1E" w:rsidP="00C81B84">
      <w:pPr>
        <w:pStyle w:val="avsnitt-undertittel"/>
      </w:pPr>
      <w:r w:rsidRPr="00C81B84">
        <w:t xml:space="preserve">E39 </w:t>
      </w:r>
      <w:proofErr w:type="spellStart"/>
      <w:r w:rsidRPr="00C81B84">
        <w:t>Eiganestunnelen</w:t>
      </w:r>
      <w:proofErr w:type="spellEnd"/>
    </w:p>
    <w:p w14:paraId="59D0CE41" w14:textId="77777777" w:rsidR="00EE2529" w:rsidRPr="00C81B84" w:rsidRDefault="00AD5E1E" w:rsidP="00C81B84">
      <w:r w:rsidRPr="00C81B84">
        <w:t xml:space="preserve">Det har vært en tvist mellom Statens vegvesen og en entreprenør i prosjektet E39 </w:t>
      </w:r>
      <w:proofErr w:type="spellStart"/>
      <w:r w:rsidRPr="00C81B84">
        <w:t>Eiganestunnelen</w:t>
      </w:r>
      <w:proofErr w:type="spellEnd"/>
      <w:r w:rsidRPr="00C81B84">
        <w:t xml:space="preserve">, jf. omtale i </w:t>
      </w:r>
      <w:proofErr w:type="spellStart"/>
      <w:r w:rsidRPr="00C81B84">
        <w:t>Prop</w:t>
      </w:r>
      <w:proofErr w:type="spellEnd"/>
      <w:r w:rsidRPr="00C81B84">
        <w:t xml:space="preserve">. 28 S (2022–2023) </w:t>
      </w:r>
      <w:proofErr w:type="spellStart"/>
      <w:r w:rsidRPr="00AD5E1E">
        <w:rPr>
          <w:rStyle w:val="kursiv"/>
        </w:rPr>
        <w:t>Endringar</w:t>
      </w:r>
      <w:proofErr w:type="spellEnd"/>
      <w:r w:rsidRPr="00AD5E1E">
        <w:rPr>
          <w:rStyle w:val="kursiv"/>
        </w:rPr>
        <w:t xml:space="preserve"> i statsbudsjettet 2022 under Samferdselsdepartementet</w:t>
      </w:r>
      <w:r w:rsidRPr="00C81B84">
        <w:t>. Staten vant frem i tingretten, men tapte saken i lagmannsretten. Statens vegvesen anket saken til Høyesterett, men ankeutvalget avviste saken 29. mars i år. Lagmannsrettens avgjørelse er dermed rettskraftig. Utgiftene til erstatning, saksomkostninger mv. på til sammen i overkant av 400 mill. kroner dekkes innenfor bevilgningen på posten.</w:t>
      </w:r>
    </w:p>
    <w:p w14:paraId="3A857EC3" w14:textId="77777777" w:rsidR="00EE2529" w:rsidRPr="00C81B84" w:rsidRDefault="00AD5E1E" w:rsidP="00C81B84">
      <w:pPr>
        <w:pStyle w:val="b-post"/>
      </w:pPr>
      <w:r w:rsidRPr="00C81B84">
        <w:t>Post 64 Utbedring på fylkesveier for tømmertransport, kan overføres</w:t>
      </w:r>
    </w:p>
    <w:p w14:paraId="2E5CCEF1" w14:textId="77777777" w:rsidR="00EE2529" w:rsidRPr="00C81B84" w:rsidRDefault="00AD5E1E" w:rsidP="00C81B84">
      <w:r w:rsidRPr="00C81B84">
        <w:t>Bevilgningen foreslås redusert med 6,5 mill. kroner. Midlene fordeles gjennom et program for å forsterke bruer på fylkesvei. I 2023 er ikke flere prosjekter klare til oppstart, og det er anslått et redusert bevilgningsbehov på 7 mill. kroner. Samtidig foreslås bevilgningen økt med 0,5 mill. kroner som følge av den ekstraordinære lønns- og prisjusteringen av budsjettet, jf. nærmere omtale i avsnitt 3.1.</w:t>
      </w:r>
    </w:p>
    <w:p w14:paraId="397BADB2" w14:textId="77777777" w:rsidR="00EE2529" w:rsidRPr="00C81B84" w:rsidRDefault="00AD5E1E" w:rsidP="00C81B84">
      <w:r w:rsidRPr="00C81B84">
        <w:t>Den ekstraordinære prisjusteringen innebærer at tilsagnsfullmakten på posten foreslås økt, jf. forslag til romertallsvedtak.</w:t>
      </w:r>
    </w:p>
    <w:p w14:paraId="58C35DB4" w14:textId="77777777" w:rsidR="00EE2529" w:rsidRPr="00C81B84" w:rsidRDefault="00AD5E1E" w:rsidP="00C81B84">
      <w:pPr>
        <w:pStyle w:val="b-post"/>
      </w:pPr>
      <w:r w:rsidRPr="00C81B84">
        <w:t>Post 72 Tilskudd til riksveiferjedriften, kan overføres</w:t>
      </w:r>
    </w:p>
    <w:p w14:paraId="59EEACA3" w14:textId="77777777" w:rsidR="00EE2529" w:rsidRPr="00C81B84" w:rsidRDefault="00AD5E1E" w:rsidP="00C81B84">
      <w:r w:rsidRPr="00C81B84">
        <w:t>Bevilgningen foreslås økt med 67,2 mill. kroner som følge av den ekstraordinære lønns- og prisjusteringen av budsjettet, jf. nærmere omtale i avsnitt 3.1.</w:t>
      </w:r>
    </w:p>
    <w:p w14:paraId="3461D8C9" w14:textId="77777777" w:rsidR="00EE2529" w:rsidRPr="00C81B84" w:rsidRDefault="00AD5E1E" w:rsidP="00C81B84">
      <w:r w:rsidRPr="00C81B84">
        <w:t xml:space="preserve">I </w:t>
      </w:r>
      <w:proofErr w:type="spellStart"/>
      <w:r w:rsidRPr="00C81B84">
        <w:t>Prop</w:t>
      </w:r>
      <w:proofErr w:type="spellEnd"/>
      <w:r w:rsidRPr="00C81B84">
        <w:t xml:space="preserve">. 1 S Tillegg 1 (2022–2023) opplyses det at Samferdselsdepartementet vil komme tilbake til Stortinget i forbindelse med revidert nasjonalbudsjett 2023 med en oppdatert vurdering av prisveksten i ferjedriften. Saldert budsjett 2023 er på 3 146,6 mill. kroner, inkl. 285 mill. kroner i ekstra prisjustering, jf. </w:t>
      </w:r>
      <w:proofErr w:type="spellStart"/>
      <w:r w:rsidRPr="00C81B84">
        <w:t>Prop</w:t>
      </w:r>
      <w:proofErr w:type="spellEnd"/>
      <w:r w:rsidRPr="00C81B84">
        <w:t>. 1 S Tillegg 1 (2022–2023). Med forslaget til ekstraordinær prisjustering vurderes samlet bevilgning tilstrekkelig til å dekke utgiftene til riksveiferjedriften i 2023.</w:t>
      </w:r>
    </w:p>
    <w:p w14:paraId="28C65C41" w14:textId="77777777" w:rsidR="00EE2529" w:rsidRPr="00C81B84" w:rsidRDefault="00AD5E1E" w:rsidP="00C81B84">
      <w:r w:rsidRPr="00C81B84">
        <w:t>Den ekstraordinære prisjusteringen innebærer at fullmakten til å pådra forpliktelser for riksveiferjedriften ut over budsjettåret foreslås økt, jf. forslag til romertallsvedtak.</w:t>
      </w:r>
    </w:p>
    <w:p w14:paraId="5CCDFD28" w14:textId="77777777" w:rsidR="00EE2529" w:rsidRPr="00C81B84" w:rsidRDefault="00AD5E1E" w:rsidP="00C81B84">
      <w:r w:rsidRPr="00C81B84">
        <w:t xml:space="preserve">Prisveksten har også hatt konsekvenser for fylkesvegferjedrift, som for kommunesektoren ellers. Regjeringen har i den sammenhengen vurdert kommunesektoren samlet, der utviklingen i enkeltsektorer er hensyntatt i en samlet </w:t>
      </w:r>
      <w:proofErr w:type="spellStart"/>
      <w:r w:rsidRPr="00C81B84">
        <w:t>deflator</w:t>
      </w:r>
      <w:proofErr w:type="spellEnd"/>
      <w:r w:rsidRPr="00C81B84">
        <w:t>. Det gjelder også kostnadsutviklingen i fylkesvegferjedrift. Netto kostnadsvekst er relativt sterkere for fylkeskommunene enn for kommunene, blant annet fordi veksten i skatteinntektene har vært større i kommunene enn i fylkeskommunene. Regjeringen foreslår derfor at fylkeskommunene får en større andel av kompensasjonen som gis gjennom rammetilskuddet.</w:t>
      </w:r>
    </w:p>
    <w:p w14:paraId="6575D5AD" w14:textId="77777777" w:rsidR="00EE2529" w:rsidRPr="00C81B84" w:rsidRDefault="00AD5E1E" w:rsidP="00C81B84">
      <w:pPr>
        <w:pStyle w:val="b-budkaptit"/>
      </w:pPr>
      <w:r w:rsidRPr="00C81B84">
        <w:t>Kap. 4320 Statens vegvesen</w:t>
      </w:r>
    </w:p>
    <w:p w14:paraId="74932822" w14:textId="77777777" w:rsidR="00EE2529" w:rsidRPr="00C81B84" w:rsidRDefault="00AD5E1E" w:rsidP="00C81B84">
      <w:pPr>
        <w:pStyle w:val="b-post"/>
      </w:pPr>
      <w:r w:rsidRPr="00C81B84">
        <w:t>Post 01 Salgsinntekter m.m.</w:t>
      </w:r>
    </w:p>
    <w:p w14:paraId="4C779BD5" w14:textId="77777777" w:rsidR="00EE2529" w:rsidRPr="00C81B84" w:rsidRDefault="00AD5E1E" w:rsidP="00C81B84">
      <w:r w:rsidRPr="00C81B84">
        <w:t>Det foreslås at budsjetterte inntekter økes med 35 mill. kroner mot en tilsvarende økning av bevilgningene på post 01 og post 28, jf. omtale under disse postene.</w:t>
      </w:r>
    </w:p>
    <w:p w14:paraId="23A22168" w14:textId="77777777" w:rsidR="00EE2529" w:rsidRPr="00C81B84" w:rsidRDefault="00AD5E1E" w:rsidP="00C81B84">
      <w:r w:rsidRPr="00C81B84">
        <w:t xml:space="preserve">Statens vegvesen eier </w:t>
      </w:r>
      <w:proofErr w:type="spellStart"/>
      <w:r w:rsidRPr="00C81B84">
        <w:t>Lanner</w:t>
      </w:r>
      <w:proofErr w:type="spellEnd"/>
      <w:r w:rsidRPr="00C81B84">
        <w:t xml:space="preserve"> kontrollstasjon i Porsgrunn. Kontrollstasjonen må rives, siden ny trasé for E18 Langangen–Bamble i Vestfold og Telemark (delprosjektet E18 Langangen–Rugtvedt) vil gå over eiendommen. Nye Veier AS har ansvaret for prosjektet. Det er avtalt at selskapet skal betale et vederlag for eiendommen på 35 mill. kroner.</w:t>
      </w:r>
    </w:p>
    <w:p w14:paraId="1DE86342" w14:textId="77777777" w:rsidR="00EE2529" w:rsidRPr="00C81B84" w:rsidRDefault="00AD5E1E" w:rsidP="00C81B84">
      <w:pPr>
        <w:pStyle w:val="b-budkaptit"/>
      </w:pPr>
      <w:r w:rsidRPr="00C81B84">
        <w:t>Kap. 1321 Nye Veier AS</w:t>
      </w:r>
    </w:p>
    <w:p w14:paraId="77349199" w14:textId="77777777" w:rsidR="00EE2529" w:rsidRPr="00C81B84" w:rsidRDefault="00AD5E1E" w:rsidP="00C81B84">
      <w:pPr>
        <w:pStyle w:val="b-post"/>
      </w:pPr>
      <w:r w:rsidRPr="00C81B84">
        <w:t>Post 70 Tilskudd til Nye Veier AS</w:t>
      </w:r>
    </w:p>
    <w:p w14:paraId="36C28462" w14:textId="77777777" w:rsidR="00EE2529" w:rsidRPr="00C81B84" w:rsidRDefault="00AD5E1E" w:rsidP="00C81B84">
      <w:r w:rsidRPr="00C81B84">
        <w:t>Bevilgningen foreslås økt med 130,4 mill. kroner som følge av den ekstraordinære lønns- og prisjusteringen av budsjettet, jf. nærmere omtale i avsnitt 3.1.</w:t>
      </w:r>
    </w:p>
    <w:p w14:paraId="5F5D695C" w14:textId="77777777" w:rsidR="00EE2529" w:rsidRPr="00C81B84" w:rsidRDefault="00AD5E1E" w:rsidP="00C81B84">
      <w:r w:rsidRPr="00C81B84">
        <w:t>Fullmakten til å forplikte staten ut over budsjettåret foreslås derfor økt, jf. forslag til romertallsvedtak.</w:t>
      </w:r>
    </w:p>
    <w:p w14:paraId="1D9FCC62" w14:textId="77777777" w:rsidR="00EE2529" w:rsidRPr="00C81B84" w:rsidRDefault="00AD5E1E" w:rsidP="00C81B84">
      <w:pPr>
        <w:pStyle w:val="b-budkaptit"/>
      </w:pPr>
      <w:r w:rsidRPr="00C81B84">
        <w:t>Kap. 1332 Transport i byområder mv.</w:t>
      </w:r>
    </w:p>
    <w:p w14:paraId="16709CE7" w14:textId="77777777" w:rsidR="00EE2529" w:rsidRPr="00C81B84" w:rsidRDefault="00AD5E1E" w:rsidP="00C81B84">
      <w:pPr>
        <w:pStyle w:val="b-post"/>
      </w:pPr>
      <w:r w:rsidRPr="00C81B84">
        <w:t>Post 63 Særskilt tilskudd til store kollektivprosjekter, kan overføres</w:t>
      </w:r>
    </w:p>
    <w:p w14:paraId="79400076" w14:textId="77777777" w:rsidR="00EE2529" w:rsidRPr="00C81B84" w:rsidRDefault="00AD5E1E" w:rsidP="00C81B84">
      <w:r w:rsidRPr="00C81B84">
        <w:t>Det foreslås å redusere bevilgningen med 409,9 mill. kroner. Forslaget omfatter en reduksjon på 460 mill. kroner på grunn av lavere fremdrift enn forutsatt og redusert behov for midler til Fornebubanen i Oslo og Viken, Bussveien på Nord-Jæren og Metrobuss i Trondheim. Videre omfatter forslaget en økning på 50,1 mill. kroner som følge av den ekstraordinære lønns- og prisjusteringen av budsjettet, jf. nærmere omtale i avsnitt 3.1.</w:t>
      </w:r>
    </w:p>
    <w:p w14:paraId="275EB810" w14:textId="77777777" w:rsidR="00EE2529" w:rsidRPr="00C81B84" w:rsidRDefault="00AD5E1E" w:rsidP="00C81B84">
      <w:pPr>
        <w:pStyle w:val="b-post"/>
      </w:pPr>
      <w:r w:rsidRPr="00C81B84">
        <w:t>Post 66 Tilskudd til byområder, kan overføres</w:t>
      </w:r>
    </w:p>
    <w:p w14:paraId="77C807C3" w14:textId="77777777" w:rsidR="00EE2529" w:rsidRPr="00C81B84" w:rsidRDefault="00AD5E1E" w:rsidP="00C81B84">
      <w:r w:rsidRPr="00C81B84">
        <w:t>Det foreslås å øke bevilgningen med 110,1 mill. kroner. Forslaget omfatter en økning på 33 mill. kroner til tilskudd for gang, sykkel og kollektivtransport i en byvekstavtale for Tromsø. Videre er det en økning på 77,1 mill. kroner i ekstraordinær lønns- og prisjusteringen av budsjettet, jf. nærmere omtale i avsnitt 3.1.</w:t>
      </w:r>
    </w:p>
    <w:p w14:paraId="4FDECEC2" w14:textId="77777777" w:rsidR="00EE2529" w:rsidRPr="00C81B84" w:rsidRDefault="00AD5E1E" w:rsidP="00C81B84">
      <w:r w:rsidRPr="00C81B84">
        <w:t xml:space="preserve">Med mandat fra Samferdselsdepartementet og Kommunal- og </w:t>
      </w:r>
      <w:proofErr w:type="spellStart"/>
      <w:r w:rsidRPr="00C81B84">
        <w:t>distriktsdepartementet</w:t>
      </w:r>
      <w:proofErr w:type="spellEnd"/>
      <w:r w:rsidRPr="00C81B84">
        <w:t xml:space="preserve"> startet Statens vegvesen våren 2022 forhandlinger om en byvekstavtale med Tromsø kommune og Troms og Finnmark fylkeskommune. Forhandlingene ble brutt høsten 2022. Ved behandlingen av statsbudsjettet for 2023, fattet Stortinget anmodningsvedtak nr. 121 jf. </w:t>
      </w:r>
      <w:proofErr w:type="spellStart"/>
      <w:r w:rsidRPr="00C81B84">
        <w:t>Innst</w:t>
      </w:r>
      <w:proofErr w:type="spellEnd"/>
      <w:r w:rsidRPr="00C81B84">
        <w:t>. 2 S (2022–2023):</w:t>
      </w:r>
    </w:p>
    <w:p w14:paraId="31AEB953" w14:textId="77777777" w:rsidR="00EE2529" w:rsidRPr="00C81B84" w:rsidRDefault="00AD5E1E" w:rsidP="00C81B84">
      <w:pPr>
        <w:pStyle w:val="blokksit"/>
      </w:pPr>
      <w:r w:rsidRPr="00C81B84">
        <w:t>«Stortinget ber regjeringen gjenoppta forhandlingene om byvekstavtale med Tromsø med en statlig finansiering slik at bompengeandelen er på nivå med andre inngåtte byvekstavtaler hensyntatt Tromsøs behov.»</w:t>
      </w:r>
    </w:p>
    <w:p w14:paraId="17087E9F" w14:textId="77777777" w:rsidR="00EE2529" w:rsidRPr="00C81B84" w:rsidRDefault="00AD5E1E" w:rsidP="00C81B84">
      <w:r w:rsidRPr="00C81B84">
        <w:t>Tromsø har belønningsavtale med staten der det i 2023 er satt av 70,7 mill. kroner. Det er i tillegg lagt til grunn 21,7 mill. kroner i tilskudd til reduserte billettpriser på kollektivtrafikk. For byområder der det blir inngått byvekstavtale, videreføres belønningsmidlene som en del av det statlige bidraget i en byvekstavtale.</w:t>
      </w:r>
    </w:p>
    <w:p w14:paraId="3BEE4898" w14:textId="77777777" w:rsidR="00EE2529" w:rsidRPr="00C81B84" w:rsidRDefault="00AD5E1E" w:rsidP="00C81B84">
      <w:r w:rsidRPr="00C81B84">
        <w:t xml:space="preserve">I tillegg er det i 2023 satt av 35 mill. kroner til Tromsø under forutsetning at det inngås byvekstavtale, jf. </w:t>
      </w:r>
      <w:proofErr w:type="spellStart"/>
      <w:r w:rsidRPr="00C81B84">
        <w:t>Prop</w:t>
      </w:r>
      <w:proofErr w:type="spellEnd"/>
      <w:r w:rsidRPr="00C81B84">
        <w:t>. 1 S (2022–2023) for Samferdselsdepartementet. Midlene videreføres i avtaleperioden dersom det inngås en byvekstavtale. Forslaget om ytterligere 33 mill. kroner årlig i økt ramme i en byvekstavtale, er også avhengig av at forhandlinger om en slik avtale fører frem. Midlene skal gå til tilskudd for kollektivtransport, sykkel og gange.</w:t>
      </w:r>
    </w:p>
    <w:p w14:paraId="3F63B6DA" w14:textId="77777777" w:rsidR="00EE2529" w:rsidRPr="00C81B84" w:rsidRDefault="00AD5E1E" w:rsidP="00C81B84">
      <w:pPr>
        <w:pStyle w:val="b-budkaptit"/>
      </w:pPr>
      <w:r w:rsidRPr="00C81B84">
        <w:t>Kap. 1352 Jernbanedirektoratet</w:t>
      </w:r>
    </w:p>
    <w:p w14:paraId="6F6A958B" w14:textId="77777777" w:rsidR="00EE2529" w:rsidRPr="00C81B84" w:rsidRDefault="00AD5E1E" w:rsidP="00C81B84">
      <w:pPr>
        <w:pStyle w:val="b-post"/>
      </w:pPr>
      <w:r w:rsidRPr="00C81B84">
        <w:t>Post 70 Kjøp av persontransport med tog, kan overføres, kan nyttes under post 71</w:t>
      </w:r>
    </w:p>
    <w:p w14:paraId="66F7F938" w14:textId="77777777" w:rsidR="00EE2529" w:rsidRPr="00C81B84" w:rsidRDefault="00AD5E1E" w:rsidP="00C81B84">
      <w:r w:rsidRPr="00C81B84">
        <w:t>Bevilgningen foreslås økt med 111,2 mill. kroner som følge av den ekstraordinære lønns- og prisjusteringen av budsjettet, jf. nærmere omtale i avsnitt 3.1.</w:t>
      </w:r>
    </w:p>
    <w:p w14:paraId="5220BFC5" w14:textId="77777777" w:rsidR="00EE2529" w:rsidRPr="00C81B84" w:rsidRDefault="00AD5E1E" w:rsidP="00C81B84">
      <w:r w:rsidRPr="00C81B84">
        <w:t xml:space="preserve">Det vises til omtale i </w:t>
      </w:r>
      <w:proofErr w:type="spellStart"/>
      <w:r w:rsidRPr="00C81B84">
        <w:t>Prop</w:t>
      </w:r>
      <w:proofErr w:type="spellEnd"/>
      <w:r w:rsidRPr="00C81B84">
        <w:t xml:space="preserve">. 115 S (2021–2022) </w:t>
      </w:r>
      <w:r w:rsidRPr="00AD5E1E">
        <w:rPr>
          <w:rStyle w:val="kursiv"/>
        </w:rPr>
        <w:t>Tilleggsbevilgninger og omprioriteringer i statsbudsjettet 2022</w:t>
      </w:r>
      <w:r w:rsidRPr="00C81B84">
        <w:t xml:space="preserve">, om endret fullmakt til kjøp av persontransport med tog som følge av at konkurransen om persontransport ble avlyst. Det ble varslet i </w:t>
      </w:r>
      <w:proofErr w:type="spellStart"/>
      <w:r w:rsidRPr="00C81B84">
        <w:t>Prop</w:t>
      </w:r>
      <w:proofErr w:type="spellEnd"/>
      <w:r w:rsidRPr="00C81B84">
        <w:t>. 1 S (2022–2023) for Samferdselsdepartementet at regjeringen senest i forbindelse med revidert nasjonalbudsjett 2023 ville komme tilbake til Stortinget med forslag om endret fullmakt som følge av direktetildelingen av togtilbudet på Østlandet. Regjeringen foreslår en økt fullmakt til å inngå forpliktelser til kjøp av persontransport med tog i forbindelse med direktetildelingen av togtilbudet på Østlandet. Direktetildelingen skal blant annet gi et bedre togtilbud til de reisende og bedre utnyttelse av kapasiteten til infrastrukturen, til en god pris for staten. Usikkerhet om utviklingen i antall reisende etter koronapandemien, sterk prisvekst og økte energipriser medfører at det er langt større usikkerhet enn tidligere om togselskapenes inntekter og utgifter de kommende årene. For å kunne opprettholde et godt togtilbud til de reisende ble avtalene om trafikkpakkene 1 Sør, 2 Nord og 3 Vest reforhandlet i 2022, slik at staten tar en andel av risikoen knyttet til disse usikkerhetene. Det vil også være en risikofordeling mellom staten og togselskapet som drifter togtilbudet på Østlandet. Regjeringen foreslår en samlet ramme for gamle og nye forpliktelser på 34,1 mrd. kroner, og en ramme for forpliktelser som forfaller hvert år på 5,6 mrd. kroner. Forslaget er basert på anslag for den fremtidige utviklingen i togselskapenes inntekter og energikostnader, som er forbundet med stor usikkerhet. Statens utgifter til kjøp av persontransport med tog kan bli høyere eller lavere enn dette, både totalt og i enkeltår, avhengig av den faktiske utviklingen i togselskapenes inntekter og energikostnader.</w:t>
      </w:r>
    </w:p>
    <w:p w14:paraId="4D69CE05" w14:textId="77777777" w:rsidR="00EE2529" w:rsidRPr="00C81B84" w:rsidRDefault="00AD5E1E" w:rsidP="00C81B84">
      <w:r w:rsidRPr="00C81B84">
        <w:t>På bakgrunn av forslaget om økt ramme for fullmakten samt den ekstraordinære prisjusteringen foreslås fullmakten økt, jf. forslag til romertallsvedtak.</w:t>
      </w:r>
    </w:p>
    <w:p w14:paraId="6F116D68" w14:textId="77777777" w:rsidR="00EE2529" w:rsidRPr="00C81B84" w:rsidRDefault="00AD5E1E" w:rsidP="00C81B84">
      <w:pPr>
        <w:pStyle w:val="b-post"/>
      </w:pPr>
      <w:r w:rsidRPr="00C81B84">
        <w:t>Post 71 Kjøp av infrastrukturtjenester – drift og vedlikehold, kan nyttes under post 70</w:t>
      </w:r>
    </w:p>
    <w:p w14:paraId="0A9F1596" w14:textId="77777777" w:rsidR="00EE2529" w:rsidRPr="00C81B84" w:rsidRDefault="00AD5E1E" w:rsidP="00C81B84">
      <w:r w:rsidRPr="00C81B84">
        <w:t>Bevilgningen foreslås økt med 167,4 mill. kroner som følge av den ekstraordinære lønns- og prisjusteringen av budsjettet, jf. nærmere omtale i avsnitt 3.1.</w:t>
      </w:r>
    </w:p>
    <w:p w14:paraId="140BD710" w14:textId="77777777" w:rsidR="00EE2529" w:rsidRPr="00C81B84" w:rsidRDefault="00AD5E1E" w:rsidP="00C81B84">
      <w:r w:rsidRPr="00C81B84">
        <w:t xml:space="preserve">Fullmakten til å forplikte ut over budsjettåret foreslås derfor økt i tråd med gjeldende modell for beregning av </w:t>
      </w:r>
      <w:proofErr w:type="spellStart"/>
      <w:r w:rsidRPr="00C81B84">
        <w:t>fullmaktsbeløp</w:t>
      </w:r>
      <w:proofErr w:type="spellEnd"/>
      <w:r w:rsidRPr="00C81B84">
        <w:t>, jf. forslag til romertallsvedtak. Dette innebærer at samlet ramme og forpliktelser som forfaller hvert år beregnes med utgangspunkt i budsjettforslaget. Ramme for årlig forfall for de fire påfølgende årene utgjør hhv. 90, 85, 80 og 75 pst. av bevilgningen.</w:t>
      </w:r>
    </w:p>
    <w:p w14:paraId="254643CD" w14:textId="77777777" w:rsidR="00EE2529" w:rsidRPr="00C81B84" w:rsidRDefault="00AD5E1E" w:rsidP="00C81B84">
      <w:pPr>
        <w:pStyle w:val="b-post"/>
      </w:pPr>
      <w:r w:rsidRPr="00C81B84">
        <w:t>Post 73 Kjøp av infrastrukturtjenester – investeringer, kan nyttes under post 74</w:t>
      </w:r>
    </w:p>
    <w:p w14:paraId="13A3D1CA" w14:textId="77777777" w:rsidR="00EE2529" w:rsidRPr="00C81B84" w:rsidRDefault="00AD5E1E" w:rsidP="00C81B84">
      <w:r w:rsidRPr="00C81B84">
        <w:t>Bevilgningen foreslås økt med 373,4 mill. kroner som følge av den ekstraordinære lønns- og prisjusteringen av budsjettet, jf. nærmere omtale i avsnitt 3.1.</w:t>
      </w:r>
    </w:p>
    <w:p w14:paraId="0EB3DC59" w14:textId="77777777" w:rsidR="00EE2529" w:rsidRPr="00C81B84" w:rsidRDefault="00AD5E1E" w:rsidP="00C81B84">
      <w:r w:rsidRPr="00C81B84">
        <w:t xml:space="preserve">Fullmakten til å forplikte ut over budsjettåret foreslås derfor økt i tråd med gjeldende modell for beregning av </w:t>
      </w:r>
      <w:proofErr w:type="spellStart"/>
      <w:r w:rsidRPr="00C81B84">
        <w:t>fullmaktsbeløp</w:t>
      </w:r>
      <w:proofErr w:type="spellEnd"/>
      <w:r w:rsidRPr="00C81B84">
        <w:t>, jf. forslag til romertallsvedtak. Dette innebærer at samlet ramme og forpliktelser som forfaller hvert år beregnes med utgangspunkt i budsjettforslaget. Ramme for årlig forfall for de fire påfølgende årene utgjør hhv. 90, 85, 80 og 75 pst. av bevilgningen.</w:t>
      </w:r>
    </w:p>
    <w:p w14:paraId="2518EB05" w14:textId="77777777" w:rsidR="00EE2529" w:rsidRPr="00C81B84" w:rsidRDefault="00AD5E1E" w:rsidP="00C81B84">
      <w:pPr>
        <w:pStyle w:val="b-post"/>
      </w:pPr>
      <w:r w:rsidRPr="00C81B84">
        <w:t>Post 74 Tilskudd til togmateriell mv., kan overføres</w:t>
      </w:r>
    </w:p>
    <w:p w14:paraId="47FCEA7E" w14:textId="77777777" w:rsidR="00EE2529" w:rsidRPr="00C81B84" w:rsidRDefault="00AD5E1E" w:rsidP="00C81B84">
      <w:r w:rsidRPr="00C81B84">
        <w:t>Bevilgningen foreslås redusert med til sammen 64,8 mill. kroner. Planlagt anskaffelse av reservevogner for fjerntogtrafikken er likevel ikke nødvendig, og bevilgningen foreslås redusert med 69,1 mill. kroner. Videre foreslås bevilgningen økt med 4,3 mill. kroner som følge av den ekstraordinære lønns- og prisjusteringen av budsjettet, jf. nærmere omtale i avsnitt 3.1.</w:t>
      </w:r>
    </w:p>
    <w:p w14:paraId="4CBCCF25" w14:textId="77777777" w:rsidR="00EE2529" w:rsidRPr="00C81B84" w:rsidRDefault="00AD5E1E" w:rsidP="00C81B84">
      <w:pPr>
        <w:pStyle w:val="b-post"/>
      </w:pPr>
      <w:r w:rsidRPr="00C81B84">
        <w:t>Post 76 Tilskudd til kulturminner i jernbanesektoren</w:t>
      </w:r>
    </w:p>
    <w:p w14:paraId="0263A373" w14:textId="77777777" w:rsidR="00EE2529" w:rsidRPr="00C81B84" w:rsidRDefault="00AD5E1E" w:rsidP="00C81B84">
      <w:r w:rsidRPr="00C81B84">
        <w:t>Det foreslås å øke bevilgningen med til sammen 2,5 mill. kroner. Forslaget omfatter 2,0 mill. kroner i økt driftsstøtte til frivillige landsdekkende organisasjoner og skal bedre ivaretakelsen av historisk togmateriell.</w:t>
      </w:r>
    </w:p>
    <w:p w14:paraId="4382208F" w14:textId="77777777" w:rsidR="00EE2529" w:rsidRPr="00C81B84" w:rsidRDefault="00AD5E1E" w:rsidP="00C81B84">
      <w:r w:rsidRPr="00C81B84">
        <w:t>Videre foreslås bevilgningen økt med 0,5 mill. kroner som følge av den ekstraordinære lønns- og prisjusteringen av budsjettet, jf. nærmere omtale i avsnitt 3.1.</w:t>
      </w:r>
    </w:p>
    <w:p w14:paraId="7227E71D" w14:textId="77777777" w:rsidR="00EE2529" w:rsidRPr="00C81B84" w:rsidRDefault="00AD5E1E" w:rsidP="00C81B84">
      <w:pPr>
        <w:pStyle w:val="b-budkaptit"/>
      </w:pPr>
      <w:r w:rsidRPr="00C81B84">
        <w:t>Kap. 1354 Statens jernbanetilsyn</w:t>
      </w:r>
    </w:p>
    <w:p w14:paraId="7FDA3A38" w14:textId="77777777" w:rsidR="00EE2529" w:rsidRPr="00C81B84" w:rsidRDefault="00AD5E1E" w:rsidP="00C81B84">
      <w:pPr>
        <w:pStyle w:val="b-post"/>
      </w:pPr>
      <w:r w:rsidRPr="00C81B84">
        <w:t>Post 01 Driftsutgifter</w:t>
      </w:r>
    </w:p>
    <w:p w14:paraId="71F86BC1" w14:textId="77777777" w:rsidR="00EE2529" w:rsidRPr="00C81B84" w:rsidRDefault="00AD5E1E" w:rsidP="00C81B84">
      <w:r w:rsidRPr="00C81B84">
        <w:t>Bevilgningen foreslås økt med til sammen 2,1 mill. kroner. Forslaget omfatter en økning på 1,0 mill. kroner som følge av den ekstraordinære lønns- og prisjusteringen av budsjettet samt en økning på 0,5 mill. kroner til utgifter som følge av den midlertidig økte arbeidsgiveravgiften på inntekt over 750 000 kroner, jf. nærmere omtale i henholdsvis avsnitt 3.1 og 3.2. Videre økes bevilgningen med 0,6 mill. kroner som følge av justeringer av gevinster i endrede jobbreisevaner etter koronapandemien, jf. omtale under kap. 1300, post 01.</w:t>
      </w:r>
    </w:p>
    <w:p w14:paraId="624ABD3A" w14:textId="77777777" w:rsidR="00EE2529" w:rsidRPr="00C81B84" w:rsidRDefault="00AD5E1E" w:rsidP="00C81B84">
      <w:pPr>
        <w:pStyle w:val="b-budkaptit"/>
      </w:pPr>
      <w:r w:rsidRPr="00C81B84">
        <w:t>Kap. 1356 Bane NOR SF</w:t>
      </w:r>
    </w:p>
    <w:p w14:paraId="684A4C7C" w14:textId="77777777" w:rsidR="00EE2529" w:rsidRPr="00C81B84" w:rsidRDefault="00AD5E1E" w:rsidP="00C81B84">
      <w:pPr>
        <w:pStyle w:val="b-post"/>
      </w:pPr>
      <w:r w:rsidRPr="00C81B84">
        <w:t>Post 95 (Ny) Kapitalinnskudd</w:t>
      </w:r>
    </w:p>
    <w:p w14:paraId="056518E7" w14:textId="77777777" w:rsidR="00EE2529" w:rsidRPr="00C81B84" w:rsidRDefault="00AD5E1E" w:rsidP="00C81B84">
      <w:r w:rsidRPr="00C81B84">
        <w:t xml:space="preserve">Det foreslås å bevilge et kapitalinnskudd på 200,1 mill. kroner for å tilbakeføre Spordrift AS til Bane NOR SF. For å sikre helhetlig oppfølging av drift og vedlikehold på jernbanen, ble eierskapet til Spordrift AS overført fra Samferdselsdepartementet til Bane NOR SF 13. mars 2023. Transaksjonen ble gjennomført ved å øke foretakskapitalen i Bane NOR SF med 200,1 mill. kroner, gjennom et </w:t>
      </w:r>
      <w:proofErr w:type="spellStart"/>
      <w:r w:rsidRPr="00C81B84">
        <w:t>tingsinnskudd</w:t>
      </w:r>
      <w:proofErr w:type="spellEnd"/>
      <w:r w:rsidRPr="00C81B84">
        <w:t xml:space="preserve"> av aksjer. Det foreslås bevilget tilsvarende til tilbakebetaling av aksjekapital fra Spordrift AS, jf. omtale under kap. 4351, post 96.</w:t>
      </w:r>
    </w:p>
    <w:p w14:paraId="1278FFF5" w14:textId="77777777" w:rsidR="00EE2529" w:rsidRPr="00C81B84" w:rsidRDefault="00AD5E1E" w:rsidP="00C81B84">
      <w:pPr>
        <w:pStyle w:val="b-budkaptit"/>
      </w:pPr>
      <w:r w:rsidRPr="00C81B84">
        <w:t>Kap. 4351 Spordrift AS</w:t>
      </w:r>
    </w:p>
    <w:p w14:paraId="470009A8" w14:textId="77777777" w:rsidR="00EE2529" w:rsidRPr="00C81B84" w:rsidRDefault="00AD5E1E" w:rsidP="00C81B84">
      <w:pPr>
        <w:pStyle w:val="b-post"/>
      </w:pPr>
      <w:r w:rsidRPr="00C81B84">
        <w:t>Post 96 (Ny) Tilbakebetaling av aksjekapital</w:t>
      </w:r>
    </w:p>
    <w:p w14:paraId="677F5FF3" w14:textId="77777777" w:rsidR="00EE2529" w:rsidRPr="00C81B84" w:rsidRDefault="00AD5E1E" w:rsidP="00C81B84">
      <w:r w:rsidRPr="00C81B84">
        <w:t>Det foreslås å bevilge 200,1 mill. kroner, jf. omtalen under kap. 1356, post 95.</w:t>
      </w:r>
    </w:p>
    <w:p w14:paraId="1C90D907" w14:textId="77777777" w:rsidR="00EE2529" w:rsidRPr="00C81B84" w:rsidRDefault="00AD5E1E" w:rsidP="00C81B84">
      <w:pPr>
        <w:pStyle w:val="b-budkaptit"/>
      </w:pPr>
      <w:r w:rsidRPr="00C81B84">
        <w:t xml:space="preserve">Kap. 5611 Aksjer i </w:t>
      </w:r>
      <w:proofErr w:type="spellStart"/>
      <w:r w:rsidRPr="00C81B84">
        <w:t>Vygruppen</w:t>
      </w:r>
      <w:proofErr w:type="spellEnd"/>
      <w:r w:rsidRPr="00C81B84">
        <w:t xml:space="preserve"> AS</w:t>
      </w:r>
    </w:p>
    <w:p w14:paraId="7BE29CA8" w14:textId="77777777" w:rsidR="00EE2529" w:rsidRPr="00C81B84" w:rsidRDefault="00AD5E1E" w:rsidP="00C81B84">
      <w:pPr>
        <w:pStyle w:val="b-post"/>
      </w:pPr>
      <w:r w:rsidRPr="00C81B84">
        <w:t>Post 85 (Ny) Utbytte</w:t>
      </w:r>
    </w:p>
    <w:p w14:paraId="3FA0E54C" w14:textId="77777777" w:rsidR="00EE2529" w:rsidRPr="00C81B84" w:rsidRDefault="00AD5E1E" w:rsidP="00C81B84">
      <w:r w:rsidRPr="00C81B84">
        <w:t xml:space="preserve">Det er ikke budsjettert med utbytte fra </w:t>
      </w:r>
      <w:proofErr w:type="spellStart"/>
      <w:r w:rsidRPr="00C81B84">
        <w:t>Vygruppen</w:t>
      </w:r>
      <w:proofErr w:type="spellEnd"/>
      <w:r w:rsidRPr="00C81B84">
        <w:t xml:space="preserve"> AS i 2023. Den langsiktige utbytteforventningen til </w:t>
      </w:r>
      <w:proofErr w:type="spellStart"/>
      <w:r w:rsidRPr="00C81B84">
        <w:t>Vygruppen</w:t>
      </w:r>
      <w:proofErr w:type="spellEnd"/>
      <w:r w:rsidRPr="00C81B84">
        <w:t xml:space="preserve"> AS utgjør 50 pst. av konsernets årsresultat etter skatt. Konsernets årsresultat etter skatt for 2022 er 133 mill. kroner. I tråd med gjeldende utbytteforventning foreslås det å ta et utbytte fra </w:t>
      </w:r>
      <w:proofErr w:type="spellStart"/>
      <w:r w:rsidRPr="00C81B84">
        <w:t>Vygruppen</w:t>
      </w:r>
      <w:proofErr w:type="spellEnd"/>
      <w:r w:rsidRPr="00C81B84">
        <w:t xml:space="preserve"> AS på 66,5 mill. kroner for regnskapsåret 2022.</w:t>
      </w:r>
    </w:p>
    <w:p w14:paraId="1A896FA6" w14:textId="77777777" w:rsidR="00EE2529" w:rsidRPr="00C81B84" w:rsidRDefault="00AD5E1E" w:rsidP="00C81B84">
      <w:pPr>
        <w:pStyle w:val="b-budkaptit"/>
      </w:pPr>
      <w:r w:rsidRPr="00C81B84">
        <w:t>Kap. 5672 Bane NOR SF</w:t>
      </w:r>
    </w:p>
    <w:p w14:paraId="258D0162" w14:textId="77777777" w:rsidR="00EE2529" w:rsidRPr="00C81B84" w:rsidRDefault="00AD5E1E" w:rsidP="00C81B84">
      <w:pPr>
        <w:pStyle w:val="b-post"/>
      </w:pPr>
      <w:r w:rsidRPr="00C81B84">
        <w:t>Post 85 Utbytte</w:t>
      </w:r>
    </w:p>
    <w:p w14:paraId="2D7ACA6B" w14:textId="77777777" w:rsidR="00EE2529" w:rsidRPr="00C81B84" w:rsidRDefault="00AD5E1E" w:rsidP="00C81B84">
      <w:r w:rsidRPr="00C81B84">
        <w:t>Bevilgningen foreslås redusert med 13 mill. kroner. Den langsiktige utbytteforventningen til Bane NOR SF utgjør 30 pst. av Bane NOR Eiendom AS’ årsresultat etter skatt. Bane NOR Eiendom AS’ årsresultat etter skatt for 2022 er 164,7 mill. kroner. I tråd med gjeldende utbytteforventning foreslås det å ta et utbytte fra Bane NOR SF på 50 mill. kroner for regnskapsåret 2022.</w:t>
      </w:r>
    </w:p>
    <w:p w14:paraId="5AB43F17" w14:textId="77777777" w:rsidR="00EE2529" w:rsidRPr="00C81B84" w:rsidRDefault="00AD5E1E" w:rsidP="00C81B84">
      <w:pPr>
        <w:pStyle w:val="b-budkaptit"/>
      </w:pPr>
      <w:r w:rsidRPr="00C81B84">
        <w:t>Kap. 1370 Posttjenester</w:t>
      </w:r>
    </w:p>
    <w:p w14:paraId="4FE5357D" w14:textId="77777777" w:rsidR="00EE2529" w:rsidRPr="00C81B84" w:rsidRDefault="00AD5E1E" w:rsidP="00C81B84">
      <w:pPr>
        <w:pStyle w:val="b-post"/>
      </w:pPr>
      <w:r w:rsidRPr="00C81B84">
        <w:t>Post 70 Kjøp av posttjenester, kan overføres</w:t>
      </w:r>
    </w:p>
    <w:p w14:paraId="2741D7F9" w14:textId="77777777" w:rsidR="00EE2529" w:rsidRPr="00C81B84" w:rsidRDefault="00AD5E1E" w:rsidP="00C81B84">
      <w:r w:rsidRPr="00C81B84">
        <w:t xml:space="preserve">Det foreslås å øke bevilgningen med 106 mill. kroner. Posten Norges AS har varslet Samferdselsdepartementet om at </w:t>
      </w:r>
      <w:proofErr w:type="spellStart"/>
      <w:r w:rsidRPr="00C81B84">
        <w:t>brevomdelingstjenestene</w:t>
      </w:r>
      <w:proofErr w:type="spellEnd"/>
      <w:r w:rsidRPr="00C81B84">
        <w:t xml:space="preserve"> staten kjøper i 2022 og 2023 vil bli mer ulønnsomme enn tidligere forventet. Endringen gjelder primært økte kostnader i postbudnettet og må sees i sammenheng med uventet høy underliggende pris- og kostnadsvekst i Norge. Behovet for økt statlig kjøp motvirkes noe av at Posten Norge AS har økt portoen og satt i verk tiltak for å redusere kostnader.</w:t>
      </w:r>
    </w:p>
    <w:p w14:paraId="240743F3" w14:textId="77777777" w:rsidR="00EE2529" w:rsidRPr="00C81B84" w:rsidRDefault="00AD5E1E" w:rsidP="00C81B84">
      <w:pPr>
        <w:pStyle w:val="Undertittel"/>
      </w:pPr>
      <w:r w:rsidRPr="00C81B84">
        <w:t>Andre saker</w:t>
      </w:r>
    </w:p>
    <w:p w14:paraId="45C6889C" w14:textId="77777777" w:rsidR="00EE2529" w:rsidRPr="00C81B84" w:rsidRDefault="00AD5E1E" w:rsidP="00C81B84">
      <w:pPr>
        <w:pStyle w:val="avsnitt-undertittel"/>
      </w:pPr>
      <w:r w:rsidRPr="00C81B84">
        <w:t>Kjøp av sjøtransportjenester på strekningen Bergen–Kirkenes</w:t>
      </w:r>
    </w:p>
    <w:p w14:paraId="6C739F83" w14:textId="77777777" w:rsidR="00EE2529" w:rsidRPr="00C81B84" w:rsidRDefault="00AD5E1E" w:rsidP="00C81B84">
      <w:r w:rsidRPr="00C81B84">
        <w:t xml:space="preserve">I </w:t>
      </w:r>
      <w:proofErr w:type="spellStart"/>
      <w:r w:rsidRPr="00C81B84">
        <w:t>Prop</w:t>
      </w:r>
      <w:proofErr w:type="spellEnd"/>
      <w:r w:rsidRPr="00C81B84">
        <w:t xml:space="preserve">. 1 S (2022–2023) for Samferdselsdepartementet ble det orientert om at de to siste skipene til </w:t>
      </w:r>
      <w:proofErr w:type="spellStart"/>
      <w:r w:rsidRPr="00C81B84">
        <w:t>Havila</w:t>
      </w:r>
      <w:proofErr w:type="spellEnd"/>
      <w:r w:rsidRPr="00C81B84">
        <w:t xml:space="preserve"> Kystruten AS, </w:t>
      </w:r>
      <w:proofErr w:type="spellStart"/>
      <w:r w:rsidRPr="00C81B84">
        <w:t>Havila</w:t>
      </w:r>
      <w:proofErr w:type="spellEnd"/>
      <w:r w:rsidRPr="00C81B84">
        <w:t xml:space="preserve"> Polaris og </w:t>
      </w:r>
      <w:proofErr w:type="spellStart"/>
      <w:r w:rsidRPr="00C81B84">
        <w:t>Havila</w:t>
      </w:r>
      <w:proofErr w:type="spellEnd"/>
      <w:r w:rsidRPr="00C81B84">
        <w:t xml:space="preserve"> Pollux, var forventet å komme i drift på kystruten slik at rederiet etter planen ville seile med gradvis økning til full kapasitet mot slutten av første kvartal 2023. </w:t>
      </w:r>
      <w:proofErr w:type="spellStart"/>
      <w:r w:rsidRPr="00C81B84">
        <w:t>Havila</w:t>
      </w:r>
      <w:proofErr w:type="spellEnd"/>
      <w:r w:rsidRPr="00C81B84">
        <w:t xml:space="preserve"> Kystruten AS har i lengre tid vært i en omfattende prosess for å sikre at refinansieringen av skipene ikke er i strid med sanksjonsregelverket mot Russland. Det er nødvendig å avklare dette før rederiet kan få levert </w:t>
      </w:r>
      <w:proofErr w:type="spellStart"/>
      <w:r w:rsidRPr="00C81B84">
        <w:t>Havila</w:t>
      </w:r>
      <w:proofErr w:type="spellEnd"/>
      <w:r w:rsidRPr="00C81B84">
        <w:t xml:space="preserve"> Polaris, som er ferdigstilt ved verftet, og deretter </w:t>
      </w:r>
      <w:proofErr w:type="spellStart"/>
      <w:r w:rsidRPr="00C81B84">
        <w:t>Havila</w:t>
      </w:r>
      <w:proofErr w:type="spellEnd"/>
      <w:r w:rsidRPr="00C81B84">
        <w:t xml:space="preserve"> Pollux. I en børsmelding 28. april 2023 meddelte rederiet at ny plan for driftsoppstart er satt til 12. juni for </w:t>
      </w:r>
      <w:proofErr w:type="spellStart"/>
      <w:r w:rsidRPr="00C81B84">
        <w:t>Havila</w:t>
      </w:r>
      <w:proofErr w:type="spellEnd"/>
      <w:r w:rsidRPr="00C81B84">
        <w:t xml:space="preserve"> Polaris og 18. juni for </w:t>
      </w:r>
      <w:proofErr w:type="spellStart"/>
      <w:r w:rsidRPr="00C81B84">
        <w:t>Havila</w:t>
      </w:r>
      <w:proofErr w:type="spellEnd"/>
      <w:r w:rsidRPr="00C81B84">
        <w:t xml:space="preserve"> Pollux. Samferdselsdepartementet har akseptert rederiets påstand om at forsinkelsene for å sette skipene i drift fra og med 29. desember 2022 skyldes forhold utenfor deres kontroll (force majeure) og har trukket krav om </w:t>
      </w:r>
      <w:proofErr w:type="spellStart"/>
      <w:r w:rsidRPr="00C81B84">
        <w:t>konvensjonalbot</w:t>
      </w:r>
      <w:proofErr w:type="spellEnd"/>
      <w:r w:rsidRPr="00C81B84">
        <w:t>.</w:t>
      </w:r>
    </w:p>
    <w:p w14:paraId="2ABB5270" w14:textId="77777777" w:rsidR="00EE2529" w:rsidRPr="00C81B84" w:rsidRDefault="00AD5E1E" w:rsidP="00C81B84">
      <w:pPr>
        <w:pStyle w:val="avsnitt-undertittel"/>
      </w:pPr>
      <w:r w:rsidRPr="00C81B84">
        <w:t>Sandbukta–Moss–</w:t>
      </w:r>
      <w:proofErr w:type="spellStart"/>
      <w:r w:rsidRPr="00C81B84">
        <w:t>Såstad</w:t>
      </w:r>
      <w:proofErr w:type="spellEnd"/>
    </w:p>
    <w:p w14:paraId="6F565140" w14:textId="77777777" w:rsidR="00EE2529" w:rsidRPr="00C81B84" w:rsidRDefault="00AD5E1E" w:rsidP="00C81B84">
      <w:r w:rsidRPr="00C81B84">
        <w:t xml:space="preserve">Prosjektet er sist omtalt i </w:t>
      </w:r>
      <w:proofErr w:type="spellStart"/>
      <w:r w:rsidRPr="00C81B84">
        <w:t>Prop</w:t>
      </w:r>
      <w:proofErr w:type="spellEnd"/>
      <w:r w:rsidRPr="00C81B84">
        <w:t xml:space="preserve">. 1 S (2022–2023) for Samferdselsdepartementet. Det opplyses der om at det er stor usikkerhet om tidspunkt for ferdigstillelse og om kostnadsramme for prosjektet er tilstrekkelig, og at krav om sikkerhet vil styre fremdriften i prosjektet. Kostnadsrammen ble i Stortingets behandling av </w:t>
      </w:r>
      <w:proofErr w:type="spellStart"/>
      <w:r w:rsidRPr="00C81B84">
        <w:t>Prop</w:t>
      </w:r>
      <w:proofErr w:type="spellEnd"/>
      <w:r w:rsidRPr="00C81B84">
        <w:t xml:space="preserve">. 193 S (2020–2021) </w:t>
      </w:r>
      <w:proofErr w:type="spellStart"/>
      <w:r w:rsidRPr="00AD5E1E">
        <w:rPr>
          <w:rStyle w:val="kursiv"/>
        </w:rPr>
        <w:t>Nokre</w:t>
      </w:r>
      <w:proofErr w:type="spellEnd"/>
      <w:r w:rsidRPr="00AD5E1E">
        <w:rPr>
          <w:rStyle w:val="kursiv"/>
        </w:rPr>
        <w:t xml:space="preserve"> saker om luftfart, veg, </w:t>
      </w:r>
      <w:proofErr w:type="spellStart"/>
      <w:r w:rsidRPr="00AD5E1E">
        <w:rPr>
          <w:rStyle w:val="kursiv"/>
        </w:rPr>
        <w:t>særskilde</w:t>
      </w:r>
      <w:proofErr w:type="spellEnd"/>
      <w:r w:rsidRPr="00AD5E1E">
        <w:rPr>
          <w:rStyle w:val="kursiv"/>
        </w:rPr>
        <w:t xml:space="preserve"> transporttiltak og jernbane</w:t>
      </w:r>
      <w:r w:rsidRPr="00C81B84">
        <w:t xml:space="preserve"> økt med 70 pst., jf. </w:t>
      </w:r>
      <w:proofErr w:type="spellStart"/>
      <w:r w:rsidRPr="00C81B84">
        <w:t>Innst</w:t>
      </w:r>
      <w:proofErr w:type="spellEnd"/>
      <w:r w:rsidRPr="00C81B84">
        <w:t xml:space="preserve">. 648 S (2020–2021). Omregnet til 2023-kroner utgjør kostnadsrammen nå 19 203 mill. kroner. Bane NOR SF har varslet Jernbanedirektoratet om at det vil være nødvendig å øke kostnadsrammen for prosjektet, og at ferdigstillelse vil bli ytterligere utsatt. Dette vil ikke ha budsjettmessige konsekvenser i 2023. Ny kostnadsramme og tidspunkt for ferdigstillelse må kvalitetssikres. Samferdselsdepartementet vil komme tilbake til Stortinget om saken. </w:t>
      </w:r>
    </w:p>
    <w:p w14:paraId="5D77F7CA" w14:textId="77777777" w:rsidR="00EE2529" w:rsidRPr="00C81B84" w:rsidRDefault="00AD5E1E" w:rsidP="00C81B84">
      <w:pPr>
        <w:pStyle w:val="Overskrift2"/>
      </w:pPr>
      <w:r w:rsidRPr="00C81B84">
        <w:t>Klima- og miljødepartementet</w:t>
      </w:r>
    </w:p>
    <w:p w14:paraId="5E69DDD1" w14:textId="77777777" w:rsidR="00EE2529" w:rsidRPr="00C81B84" w:rsidRDefault="00AD5E1E" w:rsidP="00C81B84">
      <w:pPr>
        <w:pStyle w:val="b-budkaptit"/>
      </w:pPr>
      <w:r w:rsidRPr="00C81B84">
        <w:t>Kap. 1400 Klima- og miljødepartementet</w:t>
      </w:r>
    </w:p>
    <w:p w14:paraId="1E6F882C" w14:textId="77777777" w:rsidR="00EE2529" w:rsidRPr="00C81B84" w:rsidRDefault="00AD5E1E" w:rsidP="00C81B84">
      <w:pPr>
        <w:pStyle w:val="b-post"/>
      </w:pPr>
      <w:r w:rsidRPr="00C81B84">
        <w:t>Post 01 Driftsutgifter</w:t>
      </w:r>
    </w:p>
    <w:p w14:paraId="37C7D361" w14:textId="77777777" w:rsidR="00EE2529" w:rsidRPr="00C81B84" w:rsidRDefault="00AD5E1E" w:rsidP="00C81B84">
      <w:r w:rsidRPr="00C81B84">
        <w:t xml:space="preserve">Bevilgningen på posten foreslås redusert med 15,3 mill. kroner knyttet til endringer i husleiekostnader, herunder en rammeoverføring på 1,6 mill. kroner til Kommunal og </w:t>
      </w:r>
      <w:proofErr w:type="spellStart"/>
      <w:r w:rsidRPr="00C81B84">
        <w:t>distriktsdepartementets</w:t>
      </w:r>
      <w:proofErr w:type="spellEnd"/>
      <w:r w:rsidRPr="00C81B84">
        <w:t xml:space="preserve"> kap. 500, post 01. I tillegg foreslås bevilgningen redusert med 88 000 kroner for å delfinansiere etableringen av Departementsakademiet i DSS, jf. nærmere omtale under kap. 510, post 01.</w:t>
      </w:r>
    </w:p>
    <w:p w14:paraId="08051073" w14:textId="77777777" w:rsidR="00EE2529" w:rsidRPr="00C81B84" w:rsidRDefault="00AD5E1E" w:rsidP="00C81B84">
      <w:r w:rsidRPr="00C81B84">
        <w:t>Videre foreslås bevilgningen økt med 2,9 mill. kroner som følge av den ekstraordinære lønns- og prisjusteringen av budsjettet, jf. nærmere omtale i avsnitt 3.1, og 1,3 mill. kroner til utgifter som følge av den midlertidig økte arbeidsgiveravgiften på inntekt over 750 000 kroner, jf. nærmere omtale i avsnitt 3.2.</w:t>
      </w:r>
    </w:p>
    <w:p w14:paraId="4554C7F2" w14:textId="77777777" w:rsidR="00EE2529" w:rsidRPr="00C81B84" w:rsidRDefault="00AD5E1E" w:rsidP="00C81B84">
      <w:r w:rsidRPr="00C81B84">
        <w:t>Samlet foreslås bevilgningen på posten redusert med 11,2 mill. kroner.</w:t>
      </w:r>
    </w:p>
    <w:p w14:paraId="60876348" w14:textId="77777777" w:rsidR="00EE2529" w:rsidRPr="00C81B84" w:rsidRDefault="00AD5E1E" w:rsidP="00C81B84">
      <w:pPr>
        <w:pStyle w:val="b-post"/>
      </w:pPr>
      <w:r w:rsidRPr="00C81B84">
        <w:t>Post 21 Spesielle driftsutgifter</w:t>
      </w:r>
    </w:p>
    <w:p w14:paraId="44F8AF3A" w14:textId="77777777" w:rsidR="00EE2529" w:rsidRPr="00C81B84" w:rsidRDefault="00AD5E1E" w:rsidP="00C81B84">
      <w:r w:rsidRPr="00C81B84">
        <w:t>Det foreslås 4 mill. kroner til forvaltningens arbeid med marin forsøpling globalt. Det er blant annet fattet vedtak om å forhandle frem en rettslig bindende internasjonal avtale for å stanse plastforurensning innen utløpet av 2024.</w:t>
      </w:r>
    </w:p>
    <w:p w14:paraId="13671765" w14:textId="77777777" w:rsidR="00EE2529" w:rsidRPr="00C81B84" w:rsidRDefault="00AD5E1E" w:rsidP="00C81B84">
      <w:r w:rsidRPr="00C81B84">
        <w:t>Utover dette foreslås bevilgningen økt med 1,5 mill. kroner som følge av den ekstraordinære lønns- og prisjusteringen av budsjettet, jf. nærmere omtale i avsnitt 3.1, og 0,1 mill. kroner til utgifter som følge av den midlertidig økte arbeidsgiveravgiften på inntekt over 750 000 kroner, jf. nærmere omtale i avsnitt 3.2.</w:t>
      </w:r>
    </w:p>
    <w:p w14:paraId="74F93091" w14:textId="77777777" w:rsidR="00EE2529" w:rsidRPr="00C81B84" w:rsidRDefault="00AD5E1E" w:rsidP="00C81B84">
      <w:r w:rsidRPr="00C81B84">
        <w:t>Videre foreslås posten redusert med 0,4 mill. kroner, jf. omtale under kap. 1420, post 69.</w:t>
      </w:r>
    </w:p>
    <w:p w14:paraId="16C91155" w14:textId="77777777" w:rsidR="00EE2529" w:rsidRPr="00C81B84" w:rsidRDefault="00AD5E1E" w:rsidP="00C81B84">
      <w:r w:rsidRPr="00C81B84">
        <w:t>Samlet foreslås bevilgningen på posten økt med 5,2 mill. kroner.</w:t>
      </w:r>
    </w:p>
    <w:p w14:paraId="3AAA97A9" w14:textId="77777777" w:rsidR="00EE2529" w:rsidRPr="00C81B84" w:rsidRDefault="00AD5E1E" w:rsidP="00C81B84">
      <w:pPr>
        <w:pStyle w:val="b-post"/>
      </w:pPr>
      <w:r w:rsidRPr="00C81B84">
        <w:t>Post 76 Støtte til nasjonale og internasjonale miljøtiltak, kan overføres</w:t>
      </w:r>
    </w:p>
    <w:p w14:paraId="3D89078F" w14:textId="77777777" w:rsidR="00EE2529" w:rsidRPr="00C81B84" w:rsidRDefault="00AD5E1E" w:rsidP="00C81B84">
      <w:pPr>
        <w:pStyle w:val="Liste"/>
      </w:pPr>
      <w:r w:rsidRPr="00C81B84">
        <w:t>Det foreslås omdisponert 0,7 mill. kroner til kap. 1420, post 21 under Miljødirektoratet som skal gjennomføre samfunnsøkonomiske analyser ifm. arbeidet med en kommende stortingsmelding om villrein. Videre foreslås posten redusert med 6 mill. kroner, jf. omtale under kap. 1420, post 69.</w:t>
      </w:r>
    </w:p>
    <w:p w14:paraId="4CF3D8A2" w14:textId="77777777" w:rsidR="00EE2529" w:rsidRPr="00C81B84" w:rsidRDefault="00AD5E1E" w:rsidP="00C81B84">
      <w:r w:rsidRPr="00C81B84">
        <w:t>Bevilgningen foreslås økt med 2,1 mill. kroner som følge av den ekstraordinære lønns- og prisjusteringen av budsjettet, jf. nærmere omtale i avsnitt 3.1.</w:t>
      </w:r>
    </w:p>
    <w:p w14:paraId="41CA96F8" w14:textId="77777777" w:rsidR="00EE2529" w:rsidRPr="00C81B84" w:rsidRDefault="00AD5E1E" w:rsidP="00C81B84">
      <w:r w:rsidRPr="00C81B84">
        <w:t>Samlet foreslås bevilgningen på posten redusert med 4,6 mill. kroner.</w:t>
      </w:r>
    </w:p>
    <w:p w14:paraId="140E72F3" w14:textId="77777777" w:rsidR="00EE2529" w:rsidRPr="00C81B84" w:rsidRDefault="00AD5E1E" w:rsidP="00C81B84">
      <w:pPr>
        <w:pStyle w:val="b-budkaptit"/>
      </w:pPr>
      <w:r w:rsidRPr="00C81B84">
        <w:t>Kap. 1410 Kunnskap om klima og miljø</w:t>
      </w:r>
    </w:p>
    <w:p w14:paraId="095C995D" w14:textId="77777777" w:rsidR="00EE2529" w:rsidRPr="00C81B84" w:rsidRDefault="00AD5E1E" w:rsidP="00C81B84">
      <w:pPr>
        <w:pStyle w:val="b-post"/>
      </w:pPr>
      <w:r w:rsidRPr="00C81B84">
        <w:t>Post 51 Forskningsprogrammer under Norges forskningsråd</w:t>
      </w:r>
    </w:p>
    <w:p w14:paraId="40744A65" w14:textId="77777777" w:rsidR="00EE2529" w:rsidRPr="00C81B84" w:rsidRDefault="00AD5E1E" w:rsidP="00C81B84">
      <w:r w:rsidRPr="00C81B84">
        <w:t xml:space="preserve">Det foreslås å rammeoverføre 1,545 mill. kroner til Kunnskapsdepartementets kap. 285 post 55 i forbindelse med Forskningsrådets økte administrative oppfølging av </w:t>
      </w:r>
      <w:proofErr w:type="spellStart"/>
      <w:r w:rsidRPr="00C81B84">
        <w:t>Mission</w:t>
      </w:r>
      <w:proofErr w:type="spellEnd"/>
      <w:r w:rsidRPr="00C81B84">
        <w:t xml:space="preserve"> </w:t>
      </w:r>
      <w:proofErr w:type="spellStart"/>
      <w:r w:rsidRPr="00C81B84">
        <w:t>Innovation</w:t>
      </w:r>
      <w:proofErr w:type="spellEnd"/>
      <w:r w:rsidRPr="00C81B84">
        <w:t xml:space="preserve"> Zero-</w:t>
      </w:r>
      <w:proofErr w:type="spellStart"/>
      <w:r w:rsidRPr="00C81B84">
        <w:t>Emission</w:t>
      </w:r>
      <w:proofErr w:type="spellEnd"/>
      <w:r w:rsidRPr="00C81B84">
        <w:t xml:space="preserve"> Shipping i 2023.</w:t>
      </w:r>
    </w:p>
    <w:p w14:paraId="4856D4B7" w14:textId="77777777" w:rsidR="00EE2529" w:rsidRPr="00C81B84" w:rsidRDefault="00AD5E1E" w:rsidP="00C81B84">
      <w:r w:rsidRPr="00C81B84">
        <w:t>Videre foreslås bevilgningen økt med 8,4 mill. kroner som følge av den ekstraordinære lønns- og prisjusteringen av budsjettet, jf. nærmere omtale i avsnitt 3.1.</w:t>
      </w:r>
    </w:p>
    <w:p w14:paraId="462B4A05" w14:textId="77777777" w:rsidR="00EE2529" w:rsidRPr="00C81B84" w:rsidRDefault="00AD5E1E" w:rsidP="00C81B84">
      <w:r w:rsidRPr="00C81B84">
        <w:t>Bevilgningen på posten foreslås samlet sett økt med 6,9 mill. kroner.</w:t>
      </w:r>
    </w:p>
    <w:p w14:paraId="05C37DFB" w14:textId="77777777" w:rsidR="00EE2529" w:rsidRPr="00C81B84" w:rsidRDefault="00AD5E1E" w:rsidP="00C81B84">
      <w:pPr>
        <w:pStyle w:val="b-budkaptit"/>
      </w:pPr>
      <w:r w:rsidRPr="00C81B84">
        <w:t>Kap. 1412 Meteorologiformål</w:t>
      </w:r>
    </w:p>
    <w:p w14:paraId="37C4C9B2" w14:textId="77777777" w:rsidR="00EE2529" w:rsidRPr="00C81B84" w:rsidRDefault="00AD5E1E" w:rsidP="00C81B84">
      <w:pPr>
        <w:pStyle w:val="b-post"/>
      </w:pPr>
      <w:r w:rsidRPr="00C81B84">
        <w:t>Post 50 Meteorologisk institutt</w:t>
      </w:r>
    </w:p>
    <w:p w14:paraId="137A7E65" w14:textId="77777777" w:rsidR="00EE2529" w:rsidRPr="00C81B84" w:rsidRDefault="00AD5E1E" w:rsidP="00C81B84">
      <w:r w:rsidRPr="00C81B84">
        <w:t>Bevilgningen foreslås økt med 7,5 mill. kroner som følge av den ekstraordinære lønns- og prisjusteringen av budsjettet, jf. nærmere omtale i avsnitt 3.1, og 1,2 mill. kroner til utgifter som følge av den midlertidig økte arbeidsgiveravgiften på inntekt over 750 000 kroner, jf. nærmere omtale i avsnitt 3.2.</w:t>
      </w:r>
    </w:p>
    <w:p w14:paraId="5D4F9C2A" w14:textId="77777777" w:rsidR="00EE2529" w:rsidRPr="00C81B84" w:rsidRDefault="00AD5E1E" w:rsidP="00C81B84">
      <w:r w:rsidRPr="00C81B84">
        <w:t xml:space="preserve">Videre foreslås bevilgningen redusert med 0,28 mill. kroner som skal rammeoverføres til Nærings- og fiskeridepartementets kap. 922, post 71. Dette er et bidrag til finansiering av forlengelse av </w:t>
      </w:r>
      <w:proofErr w:type="spellStart"/>
      <w:r w:rsidRPr="00C81B84">
        <w:t>Radarsat</w:t>
      </w:r>
      <w:proofErr w:type="spellEnd"/>
      <w:r w:rsidRPr="00C81B84">
        <w:t>-avtalen med Canada for tilgang til satellittdata i 2023.</w:t>
      </w:r>
    </w:p>
    <w:p w14:paraId="5226EF4B" w14:textId="77777777" w:rsidR="00EE2529" w:rsidRPr="00C81B84" w:rsidRDefault="00AD5E1E" w:rsidP="00C81B84">
      <w:r w:rsidRPr="00C81B84">
        <w:t>Samlet foreslås bevilgningen på posten økt med 8,4 mill. kroner.</w:t>
      </w:r>
    </w:p>
    <w:p w14:paraId="3AB6E9A3" w14:textId="77777777" w:rsidR="00EE2529" w:rsidRPr="00C81B84" w:rsidRDefault="00AD5E1E" w:rsidP="00C81B84">
      <w:pPr>
        <w:pStyle w:val="b-post"/>
      </w:pPr>
      <w:r w:rsidRPr="00C81B84">
        <w:t>Post 70 Internasjonale samarbeidsprosjekter</w:t>
      </w:r>
    </w:p>
    <w:p w14:paraId="162DE071" w14:textId="77777777" w:rsidR="00EE2529" w:rsidRPr="00C81B84" w:rsidRDefault="00AD5E1E" w:rsidP="00C81B84">
      <w:r w:rsidRPr="00C81B84">
        <w:t xml:space="preserve">Bevilgningen på posten dekker kontingenter til deltakelse i internasjonale meteorologiske organisasjoner. Bevilgningen på posten foreslås økt med 2,1 mill. kroner. Dette skyldes i hovedsak reduksjoner i kontingenten for </w:t>
      </w:r>
      <w:proofErr w:type="spellStart"/>
      <w:r w:rsidRPr="00C81B84">
        <w:t>Eumetsat</w:t>
      </w:r>
      <w:proofErr w:type="spellEnd"/>
      <w:r w:rsidRPr="00C81B84">
        <w:t xml:space="preserve"> og WMO, samt endringer i valutakursene. Til tross for reduserte kontingenter, har den norske kronekursen svekket seg så mye at det er behov for en økning av bevilgningen.</w:t>
      </w:r>
    </w:p>
    <w:p w14:paraId="79081ACD" w14:textId="77777777" w:rsidR="00EE2529" w:rsidRPr="00C81B84" w:rsidRDefault="00AD5E1E" w:rsidP="00C81B84">
      <w:pPr>
        <w:pStyle w:val="b-budkaptit"/>
      </w:pPr>
      <w:r w:rsidRPr="00C81B84">
        <w:t>Kap. 1420 Miljødirektoratet</w:t>
      </w:r>
    </w:p>
    <w:p w14:paraId="46F91CD0" w14:textId="77777777" w:rsidR="00EE2529" w:rsidRPr="00C81B84" w:rsidRDefault="00AD5E1E" w:rsidP="00C81B84">
      <w:pPr>
        <w:pStyle w:val="b-post"/>
      </w:pPr>
      <w:r w:rsidRPr="00C81B84">
        <w:t>Post 01 Driftsutgifter</w:t>
      </w:r>
    </w:p>
    <w:p w14:paraId="5DD33898" w14:textId="77777777" w:rsidR="00EE2529" w:rsidRPr="00C81B84" w:rsidRDefault="00AD5E1E" w:rsidP="00C81B84">
      <w:r w:rsidRPr="00C81B84">
        <w:t>Bevilgningen foreslås økt med 5,5 mill. kroner som følge av den ekstraordinære lønns- og prisjusteringen av budsjettet, jf. nærmere omtale i avsnitt 3.1, og 1,6 mill. kroner til utgifter som følge av den midlertidig økte arbeidsgiveravgiften på inntekt over 750 000 kroner, jf. nærmere omtale i avsnitt 3.2.</w:t>
      </w:r>
    </w:p>
    <w:p w14:paraId="0B2F01AE" w14:textId="77777777" w:rsidR="00EE2529" w:rsidRPr="00C81B84" w:rsidRDefault="00AD5E1E" w:rsidP="00C81B84">
      <w:r w:rsidRPr="00C81B84">
        <w:t xml:space="preserve">For å redusere sårbarheten og risiko for tap av kritisk kompetanse og redusere omfanget av </w:t>
      </w:r>
      <w:proofErr w:type="spellStart"/>
      <w:r w:rsidRPr="00C81B84">
        <w:t>konsulentinnleie</w:t>
      </w:r>
      <w:proofErr w:type="spellEnd"/>
      <w:r w:rsidRPr="00C81B84">
        <w:t xml:space="preserve"> på IT-området, foreslås en økning på 2,8 mill. kroner for at Miljødirektoratet kan ansette egne folk som erstatter innleide konsulenter som tidligere ble utgiftsført under post 21, jf. forslag om tilsvarende reduksjon under den posten.</w:t>
      </w:r>
    </w:p>
    <w:p w14:paraId="25601740" w14:textId="77777777" w:rsidR="00EE2529" w:rsidRPr="00C81B84" w:rsidRDefault="00AD5E1E" w:rsidP="00C81B84">
      <w:r w:rsidRPr="00C81B84">
        <w:t>Bevilgningen på posten foreslås samlet sett økt med 9,8 mill. kroner.</w:t>
      </w:r>
    </w:p>
    <w:p w14:paraId="7268BE13" w14:textId="77777777" w:rsidR="00EE2529" w:rsidRPr="00C81B84" w:rsidRDefault="00AD5E1E" w:rsidP="00C81B84">
      <w:pPr>
        <w:pStyle w:val="b-post"/>
      </w:pPr>
      <w:r w:rsidRPr="00C81B84">
        <w:t>Post 21 Spesielle driftsutgifter</w:t>
      </w:r>
    </w:p>
    <w:p w14:paraId="3750D836" w14:textId="77777777" w:rsidR="00EE2529" w:rsidRPr="00C81B84" w:rsidRDefault="00AD5E1E" w:rsidP="00C81B84">
      <w:r w:rsidRPr="00C81B84">
        <w:t>Bevilgningen foreslås økt med 12,7 mill. kroner som følge av den ekstraordinære lønns- og prisjusteringen av budsjettet, jf. nærmere omtale i avsnitt 3.1, og 0,1 mill. kroner til utgifter som følge av den midlertidig økte arbeidsgiveravgiften på inntekt over 750 000 kroner, jf. nærmere omtale i avsnitt 3.2.</w:t>
      </w:r>
    </w:p>
    <w:p w14:paraId="33836C74" w14:textId="77777777" w:rsidR="00EE2529" w:rsidRPr="00C81B84" w:rsidRDefault="00AD5E1E" w:rsidP="00C81B84">
      <w:r w:rsidRPr="00C81B84">
        <w:t xml:space="preserve">For å redusere sårbarheten og risikoen for tap av kritisk kompetanse, samt redusere omfanget av </w:t>
      </w:r>
      <w:proofErr w:type="spellStart"/>
      <w:r w:rsidRPr="00C81B84">
        <w:t>konsulentinnleie</w:t>
      </w:r>
      <w:proofErr w:type="spellEnd"/>
      <w:r w:rsidRPr="00C81B84">
        <w:t xml:space="preserve"> på IT-området, foreslås det at 2,8 mill. kroner omdisponeres til post 01 for at direktoratet skal kunne ansette eget IT-personell. Se nærmere omtale under post 01.</w:t>
      </w:r>
    </w:p>
    <w:p w14:paraId="53E47A00" w14:textId="77777777" w:rsidR="00EE2529" w:rsidRPr="00C81B84" w:rsidRDefault="00AD5E1E" w:rsidP="00C81B84">
      <w:r w:rsidRPr="00C81B84">
        <w:t>I tildelingsbrevet for 2023 har Forskningsrådet fått i oppdrag å gjennomføre en naturvitenskapelig fagfellevurdering av fagsystemet for økologisk tilstand. Oppdraget skal gjennomføres i 2023 og 2024. Oppdraget øker virksomhetskostnadene, og i tråd med retningslinjene for styring av virksomhetskostnader i Forskningsrådet foreslås det å rammeoverføre 1 mill. kroner til kap. 285, post 55.</w:t>
      </w:r>
    </w:p>
    <w:p w14:paraId="7F29465C" w14:textId="77777777" w:rsidR="00EE2529" w:rsidRPr="00C81B84" w:rsidRDefault="00AD5E1E" w:rsidP="00C81B84">
      <w:r w:rsidRPr="00C81B84">
        <w:t>Det foreslås å øke bevilgningen til bekjempelse av pukkellaks med 10 mill. kroner i 2023. Pukkellaks utgjør en trussel mot naturmangfoldet i berørte vassdrag, og innebærer risiko for den rødlistede villaksen. Pukkellaks utgjør også risiko for vannkvalitet ettersom den dør og råtner i elvene etter gyting. Den utgjør videre en fare i forbindelse med sykdomsspredning til både villfisk og oppdrettsfisk. Innsiget av pukkellaks i 2023 forventes å øke betydelig sammenliknet med 2021. Mottiltakene i 2023 vil bli viktige for at Norge skal klare å holde pukkellaksbestanden på et håndterbart nivå i årene fremover samt for å hindre spredning sørover i Norge og til resten av Europa. Bevilgningen skal dekke utgifter til tiltak i Tanavassdraget og samt forsvarlig avhending av død pukkellaks fra berørte vassdrag.</w:t>
      </w:r>
    </w:p>
    <w:p w14:paraId="6D7D3AFE" w14:textId="77777777" w:rsidR="00EE2529" w:rsidRPr="00C81B84" w:rsidRDefault="00AD5E1E" w:rsidP="00C81B84">
      <w:r w:rsidRPr="00C81B84">
        <w:t>Det foreslås å øke bevilgningen med 0,7 mill. kroner for å dekke utredningsbehov ifm. arbeidet med ny stortingsmelding om villrein, jf. kap. 1400, post 76.</w:t>
      </w:r>
    </w:p>
    <w:p w14:paraId="784D20F9" w14:textId="77777777" w:rsidR="00EE2529" w:rsidRPr="00C81B84" w:rsidRDefault="00AD5E1E" w:rsidP="00C81B84">
      <w:r w:rsidRPr="00C81B84">
        <w:t>Samlet foreslås bevilgningen på posten økt med 19,7 mill. kroner.</w:t>
      </w:r>
    </w:p>
    <w:p w14:paraId="41F6F6A7" w14:textId="77777777" w:rsidR="00EE2529" w:rsidRPr="00C81B84" w:rsidRDefault="00AD5E1E" w:rsidP="00C81B84">
      <w:pPr>
        <w:pStyle w:val="b-post"/>
      </w:pPr>
      <w:r w:rsidRPr="00C81B84">
        <w:t>Post 37 Skogplanting, videreføring av pilotprosjekt for stedegne treslag, kan overføres</w:t>
      </w:r>
    </w:p>
    <w:p w14:paraId="3A614ACC" w14:textId="77777777" w:rsidR="00EE2529" w:rsidRPr="00C81B84" w:rsidRDefault="00AD5E1E" w:rsidP="00C81B84">
      <w:r w:rsidRPr="00C81B84">
        <w:t>Miljødirektoratet og Landbruksdirektoratet arbeider med å ferdigstille en veileder for planting av skog på nye arealer basert på erfaringene fra pilotprosjektet. Bevilgningen på posten er ikke tilstrekkelig for å etablere en langsiktig tilskuddsordning for skogplanting. Det foreslås derfor at 5,1 mill. kroner omdisponeres til kap. 1420, post 21 som delvis inndekning av kostnadsøkningene til bekjempelse av pukkellaks.</w:t>
      </w:r>
    </w:p>
    <w:p w14:paraId="417F3DB0" w14:textId="77777777" w:rsidR="00EE2529" w:rsidRPr="00C81B84" w:rsidRDefault="00AD5E1E" w:rsidP="00C81B84">
      <w:r w:rsidRPr="00C81B84">
        <w:t>Bevilgningen foreslås videre økt med 0,2 mill. kroner som følge av den ekstraordinære lønns- og prisjusteringen av budsjettet, jf. nærmere omtale i avsnitt 3.1.</w:t>
      </w:r>
    </w:p>
    <w:p w14:paraId="496E7103" w14:textId="77777777" w:rsidR="00EE2529" w:rsidRPr="00C81B84" w:rsidRDefault="00AD5E1E" w:rsidP="00C81B84">
      <w:r w:rsidRPr="00C81B84">
        <w:t>Bevilgningen på posten foreslås samlet sett redusert med 4,9 mill. kroner.</w:t>
      </w:r>
    </w:p>
    <w:p w14:paraId="2CF26565" w14:textId="77777777" w:rsidR="00EE2529" w:rsidRPr="00C81B84" w:rsidRDefault="00AD5E1E" w:rsidP="00C81B84">
      <w:pPr>
        <w:pStyle w:val="b-post"/>
      </w:pPr>
      <w:r w:rsidRPr="00C81B84">
        <w:t>Post 69 Oppryddingstiltak, kan overføres, kan nyttes under postene 39 og 79</w:t>
      </w:r>
    </w:p>
    <w:p w14:paraId="6A289D58" w14:textId="77777777" w:rsidR="00EE2529" w:rsidRPr="00C81B84" w:rsidRDefault="00AD5E1E" w:rsidP="00C81B84">
      <w:r w:rsidRPr="00C81B84">
        <w:t>Det er forsinkelser i de to store oppryddingsprosjektene i Hammerfest Havn og Store Lungegårdsvann i Bergen. Etter planen skulle prosjektene være ferdig ryddet og utbetalt i 2023. I nysalderingen for 2022-budsjettet ble bevilgningen redusert med 43,3 mill. kroner samtidig som fullmakten til å inngå forpliktelser økte med tilsvarende beløp.</w:t>
      </w:r>
    </w:p>
    <w:p w14:paraId="33292803" w14:textId="77777777" w:rsidR="00EE2529" w:rsidRPr="00C81B84" w:rsidRDefault="00AD5E1E" w:rsidP="00C81B84">
      <w:r w:rsidRPr="00C81B84">
        <w:t xml:space="preserve">I 2023 er det behov for økt bevilgning til Hammerfest havn med til sammen 43,7 mill. kroner, hvor 19,6 mill. kroner er midler som ble redusert i nysalderingen, og 24,1 mill. kroner er økte kostnader for statens andel av oppryddingen i Hammerfest havn. Kostnadene for prosjektet har økt, blant annet fordi prosjektets kontrakt med entreprenøren indeksreguleres iht. SSBs </w:t>
      </w:r>
      <w:proofErr w:type="spellStart"/>
      <w:r w:rsidRPr="00C81B84">
        <w:t>byggekostnadsindeks</w:t>
      </w:r>
      <w:proofErr w:type="spellEnd"/>
      <w:r w:rsidRPr="00C81B84">
        <w:t xml:space="preserve"> for veganlegg. Prosjektets samlede kostnader er anslått å øke fra 456,5 mill. kroner til 602,8 mill. kroner. Det er også behov for å bevilge 11,7 mill. kroner til mindre oppryddingsprosjekter.</w:t>
      </w:r>
    </w:p>
    <w:p w14:paraId="4CF0DC45" w14:textId="77777777" w:rsidR="00EE2529" w:rsidRPr="00C81B84" w:rsidRDefault="00AD5E1E" w:rsidP="00C81B84">
      <w:r w:rsidRPr="00C81B84">
        <w:t>Forsinkelser ved Store Lungegårdsvann-prosjektet trekker i motsatt retning i 2023. 18,2 mill. kroner av utbetalingene som var planlagt for 2023 må skyves til 2024.</w:t>
      </w:r>
    </w:p>
    <w:p w14:paraId="4F3F3375" w14:textId="77777777" w:rsidR="00EE2529" w:rsidRPr="00C81B84" w:rsidRDefault="00AD5E1E" w:rsidP="00C81B84">
      <w:r w:rsidRPr="00C81B84">
        <w:t>Det foreslås derfor en økning av bevilgningen på posten med 37,2 mill. kroner. Bevilgningsøkningen foreslås delvis dekket inn fra kap. 1400, post 21 (0,4 mill. kroner) og kap. 1400, post 76 (6 mill. kroner).</w:t>
      </w:r>
    </w:p>
    <w:p w14:paraId="46A5FB07" w14:textId="77777777" w:rsidR="00EE2529" w:rsidRPr="00C81B84" w:rsidRDefault="00AD5E1E" w:rsidP="00C81B84">
      <w:r w:rsidRPr="00C81B84">
        <w:t>Det foreslås også å øke bestillingsfullmakten til prosjektet i Store Lungegårdsvann med 29,4 mill. kroner, jf. forslag til romertallsvedtak. 9 mill. kroner av dette er forventede kostnadsøkninger i prosjektet, mens 20,4 mill. kroner er endringer i forventet utbetalingstakt og forskyvninger av prosjektet til 2024.</w:t>
      </w:r>
    </w:p>
    <w:p w14:paraId="689C081E" w14:textId="77777777" w:rsidR="00EE2529" w:rsidRPr="00C81B84" w:rsidRDefault="00AD5E1E" w:rsidP="00C81B84">
      <w:r w:rsidRPr="00C81B84">
        <w:t>Utover dette foreslås bevilgningen økt med 3,2 mill. kroner som følge av den ekstraordinære lønns- og prisjusteringen av budsjettet, jf. nærmere omtale i avsnitt 3.1.</w:t>
      </w:r>
    </w:p>
    <w:p w14:paraId="44F0592A" w14:textId="77777777" w:rsidR="00EE2529" w:rsidRPr="00C81B84" w:rsidRDefault="00AD5E1E" w:rsidP="00C81B84">
      <w:r w:rsidRPr="00C81B84">
        <w:t>Samlet foreslås bevilgningen på posten økt med 40,4 mill. kroner.</w:t>
      </w:r>
    </w:p>
    <w:p w14:paraId="53997A2C" w14:textId="77777777" w:rsidR="00EE2529" w:rsidRPr="00C81B84" w:rsidRDefault="00AD5E1E" w:rsidP="00C81B84">
      <w:pPr>
        <w:pStyle w:val="b-post"/>
      </w:pPr>
      <w:r w:rsidRPr="00C81B84">
        <w:t>Post 73 Tilskudd til rovvilttiltak, kan overføres</w:t>
      </w:r>
    </w:p>
    <w:p w14:paraId="41F0C2A0" w14:textId="77777777" w:rsidR="00EE2529" w:rsidRPr="00C81B84" w:rsidRDefault="00AD5E1E" w:rsidP="00C81B84">
      <w:r w:rsidRPr="00C81B84">
        <w:t>Det foreslås å øke bevilgningen med 10 mill. kroner til skadefelling av rovdyr gjennomført av kommunale/interkommunale skadefellingslag. Rask og effektiv skadefelling er viktig i tapsutsatte beiteområder, og i den forbindelse kreves kompetent mannskap, trente hunder, teknisk utstyr og forberedelser. Midlene foreslås benyttet til blant annet organisering og forberedelser av kommunale/interkommunale fellingslag, kompetansebygging gjennom utvidet kurstilbud samt tilskudd til oppgradering av tekniske hjelpemidler.</w:t>
      </w:r>
    </w:p>
    <w:p w14:paraId="4C674965" w14:textId="77777777" w:rsidR="00EE2529" w:rsidRPr="00C81B84" w:rsidRDefault="00AD5E1E" w:rsidP="00C81B84">
      <w:r w:rsidRPr="00C81B84">
        <w:t>Bevilgningen foreslås videre økt med 1,4 mill. kroner som følge av den ekstraordinære lønns- og prisjusteringen av budsjettet, jf. nærmere omtale i avsnitt 3.1.</w:t>
      </w:r>
    </w:p>
    <w:p w14:paraId="3177764B" w14:textId="77777777" w:rsidR="00EE2529" w:rsidRPr="00C81B84" w:rsidRDefault="00AD5E1E" w:rsidP="00C81B84">
      <w:r w:rsidRPr="00C81B84">
        <w:t>Samlet foreslås bevilgningen på posten økt med 11,4 mill. kroner.</w:t>
      </w:r>
    </w:p>
    <w:p w14:paraId="4F01E37A" w14:textId="77777777" w:rsidR="00EE2529" w:rsidRPr="00C81B84" w:rsidRDefault="00AD5E1E" w:rsidP="00C81B84">
      <w:pPr>
        <w:pStyle w:val="b-post"/>
      </w:pPr>
      <w:r w:rsidRPr="00C81B84">
        <w:t>Post 75 Utbetaling for vrakpant og tilskudd til kjøretøy og fritidsbåter, overslagsbevilgning</w:t>
      </w:r>
    </w:p>
    <w:p w14:paraId="16809D0F" w14:textId="77777777" w:rsidR="00EE2529" w:rsidRPr="00C81B84" w:rsidRDefault="00AD5E1E" w:rsidP="00C81B84">
      <w:r w:rsidRPr="00C81B84">
        <w:t>Bevilgningen på posten foreslås redusert med 63 mill. kroner som følge av redusert anslag på antall kjøretøy som kasseres i 2023.</w:t>
      </w:r>
    </w:p>
    <w:p w14:paraId="5F1604D7" w14:textId="77777777" w:rsidR="00EE2529" w:rsidRPr="00C81B84" w:rsidRDefault="00AD5E1E" w:rsidP="00C81B84">
      <w:pPr>
        <w:pStyle w:val="b-post"/>
      </w:pPr>
      <w:r w:rsidRPr="00C81B84">
        <w:t>Post 76 Refusjonsordninger, overslagsbevilgning</w:t>
      </w:r>
    </w:p>
    <w:p w14:paraId="6AC49561" w14:textId="77777777" w:rsidR="00EE2529" w:rsidRPr="00C81B84" w:rsidRDefault="00AD5E1E" w:rsidP="00C81B84">
      <w:r w:rsidRPr="00C81B84">
        <w:t>Bevilgningen på posten foreslås økt med 6,8 mill. kroner som følge av forskyvning av utbetaling fra 2022 til 2023 knyttet til refusjon av innlevert spillolje.</w:t>
      </w:r>
    </w:p>
    <w:p w14:paraId="12A38BF3" w14:textId="77777777" w:rsidR="00EE2529" w:rsidRPr="00C81B84" w:rsidRDefault="00AD5E1E" w:rsidP="00C81B84">
      <w:pPr>
        <w:pStyle w:val="b-post"/>
      </w:pPr>
      <w:r w:rsidRPr="00C81B84">
        <w:t>Post 80 Tilskudd til tiltak for å ta vare på natur, kan overføres</w:t>
      </w:r>
    </w:p>
    <w:p w14:paraId="273C975C" w14:textId="77777777" w:rsidR="00EE2529" w:rsidRPr="00C81B84" w:rsidRDefault="00AD5E1E" w:rsidP="00C81B84">
      <w:r w:rsidRPr="00C81B84">
        <w:t xml:space="preserve">Det foreslås å øke bevilgningen med 5 mill. kroner i tilskudd til laksetrapp i </w:t>
      </w:r>
      <w:proofErr w:type="spellStart"/>
      <w:r w:rsidRPr="00C81B84">
        <w:t>Fustavassdraget</w:t>
      </w:r>
      <w:proofErr w:type="spellEnd"/>
      <w:r w:rsidRPr="00C81B84">
        <w:t xml:space="preserve"> i Vefsn, Nordland.</w:t>
      </w:r>
    </w:p>
    <w:p w14:paraId="5A877318" w14:textId="77777777" w:rsidR="00EE2529" w:rsidRPr="00C81B84" w:rsidRDefault="00AD5E1E" w:rsidP="00C81B84">
      <w:r w:rsidRPr="00C81B84">
        <w:t>Bevilgningen foreslås økt med 2,7 mill. kroner som følge av den ekstraordinære lønns- og prisjusteringen av budsjettet, jf. nærmere omtale i avsnitt 3.1.</w:t>
      </w:r>
    </w:p>
    <w:p w14:paraId="19575549" w14:textId="77777777" w:rsidR="00EE2529" w:rsidRPr="00C81B84" w:rsidRDefault="00AD5E1E" w:rsidP="00C81B84">
      <w:r w:rsidRPr="00C81B84">
        <w:t xml:space="preserve">Videre har Miljødirektoratet fått i oppdrag å lage forslag til forskrift for tilskuddsordningen for nitrogenrensning av avløp til Oslofjorden, samt å etablere et system for mottak av søknader og utbetaling av tilskudd. Miljødirektoratet har levert forslag til forskrift til Klima- og miljødepartementet. Klima- og miljødepartementet vil vurdere forskriftsforslaget og dette vil deretter sendes på høring. I tråd med økonomiregelverket vil tilsagn om tilskudd bli utbetalt etterskuddsvis. Det er derfor ikke realistisk at noen av midlene på tilskuddsordningen blir utbetalt i 2023. Det foreslås derfor at bevilgningen reduseres med 6 mill. kroner mot en tilsvarende økning i tilsagnsfullmakten knyttet til tilskuddsordningen nitrogenrensning av avløp til Oslofjorden, jf. forslag til romertallsvedtak. Eksisterende fullmakt på posten er knyttet til en annen tilskuddsordning, </w:t>
      </w:r>
      <w:proofErr w:type="spellStart"/>
      <w:r w:rsidRPr="00C81B84">
        <w:t>anadrome</w:t>
      </w:r>
      <w:proofErr w:type="spellEnd"/>
      <w:r w:rsidRPr="00C81B84">
        <w:t xml:space="preserve"> laksefisk og bygging av laksetrapper i Beiarelva.</w:t>
      </w:r>
    </w:p>
    <w:p w14:paraId="466F84C5" w14:textId="77777777" w:rsidR="00EE2529" w:rsidRPr="00C81B84" w:rsidRDefault="00AD5E1E" w:rsidP="00C81B84">
      <w:r w:rsidRPr="00C81B84">
        <w:t>Samlet foreslås bevilgningen på posten økt med 1,7 mill. kroner.</w:t>
      </w:r>
    </w:p>
    <w:p w14:paraId="3F455CB2" w14:textId="77777777" w:rsidR="00EE2529" w:rsidRPr="00C81B84" w:rsidRDefault="00AD5E1E" w:rsidP="00C81B84">
      <w:pPr>
        <w:pStyle w:val="b-budkaptit"/>
      </w:pPr>
      <w:r w:rsidRPr="00C81B84">
        <w:t>Kap. 1425 Fisketiltak</w:t>
      </w:r>
    </w:p>
    <w:p w14:paraId="6301FE6A" w14:textId="77777777" w:rsidR="00EE2529" w:rsidRPr="00C81B84" w:rsidRDefault="00AD5E1E" w:rsidP="00C81B84">
      <w:pPr>
        <w:pStyle w:val="b-post"/>
      </w:pPr>
      <w:r w:rsidRPr="00C81B84">
        <w:t>Post 70 Tilskudd til fiskeformål, kan overføres</w:t>
      </w:r>
    </w:p>
    <w:p w14:paraId="5E8A1BF9" w14:textId="77777777" w:rsidR="00EE2529" w:rsidRPr="00C81B84" w:rsidRDefault="00AD5E1E" w:rsidP="00C81B84">
      <w:r w:rsidRPr="00C81B84">
        <w:t>Som følge av forslag til redusert refusjon fra Statens fiskefond foreslås det å redusere kap. 1425, post 70 med 2,8 mill. kroner, jf. omtale under kap. 5578, post 72.</w:t>
      </w:r>
    </w:p>
    <w:p w14:paraId="735FF5C6" w14:textId="77777777" w:rsidR="00EE2529" w:rsidRPr="00C81B84" w:rsidRDefault="00AD5E1E" w:rsidP="00C81B84">
      <w:r w:rsidRPr="00C81B84">
        <w:t>Bevilgningen foreslås økt med 0,4 mill. kroner som følge av den ekstraordinære lønns- og prisjusteringen av budsjettet, jf. nærmere omtale i avsnitt 3.1.</w:t>
      </w:r>
    </w:p>
    <w:p w14:paraId="4364905C" w14:textId="77777777" w:rsidR="00EE2529" w:rsidRPr="00C81B84" w:rsidRDefault="00AD5E1E" w:rsidP="00C81B84">
      <w:r w:rsidRPr="00C81B84">
        <w:t>Bevilgningen på posten foreslås samlet sett redusert med 2,4 mill. kroner.</w:t>
      </w:r>
    </w:p>
    <w:p w14:paraId="0402F4C3" w14:textId="77777777" w:rsidR="00EE2529" w:rsidRPr="00C81B84" w:rsidRDefault="00AD5E1E" w:rsidP="00C81B84">
      <w:pPr>
        <w:pStyle w:val="b-budkaptit"/>
      </w:pPr>
      <w:r w:rsidRPr="00C81B84">
        <w:t>Kap. 1429 Riksantikvaren</w:t>
      </w:r>
    </w:p>
    <w:p w14:paraId="0074A06E" w14:textId="77777777" w:rsidR="00EE2529" w:rsidRPr="00C81B84" w:rsidRDefault="00AD5E1E" w:rsidP="00C81B84">
      <w:pPr>
        <w:pStyle w:val="b-post"/>
      </w:pPr>
      <w:r w:rsidRPr="00C81B84">
        <w:t>Post 01 Driftsutgifter</w:t>
      </w:r>
    </w:p>
    <w:p w14:paraId="153B494C" w14:textId="77777777" w:rsidR="00EE2529" w:rsidRPr="00C81B84" w:rsidRDefault="00AD5E1E" w:rsidP="00C81B84">
      <w:r w:rsidRPr="00C81B84">
        <w:t xml:space="preserve">Riksantikvaren har utviklet </w:t>
      </w:r>
      <w:proofErr w:type="spellStart"/>
      <w:r w:rsidRPr="00C81B84">
        <w:t>Digisak</w:t>
      </w:r>
      <w:proofErr w:type="spellEnd"/>
      <w:r w:rsidRPr="00C81B84">
        <w:t xml:space="preserve">, en søknad- og saksbehandlingsløsning for tilskudd og dispensasjoner som alle fylkeskommunene og Sametinget benytter i sin forvaltning av kulturmiljø. Ved oppsplitting av dagens fylkesstruktur vil Riksantikvaren måtte utvikle nye integrasjoner for at de nye fylkeskommunene skal kunne benytte </w:t>
      </w:r>
      <w:proofErr w:type="spellStart"/>
      <w:r w:rsidRPr="00C81B84">
        <w:t>Digisak</w:t>
      </w:r>
      <w:proofErr w:type="spellEnd"/>
      <w:r w:rsidRPr="00C81B84">
        <w:t xml:space="preserve">. Dette vil innebære engangskostnader for hver ny integrasjon som må etableres. Posten foreslås økt med 3,6 mill. kroner for å dekke merkostnader for tilpasning av </w:t>
      </w:r>
      <w:proofErr w:type="spellStart"/>
      <w:r w:rsidRPr="00C81B84">
        <w:t>Digisak</w:t>
      </w:r>
      <w:proofErr w:type="spellEnd"/>
      <w:r w:rsidRPr="00C81B84">
        <w:t>. Dette er omdisponert fra den ekstraordinære lønns- og prisjusteringen på kap. 1429, postene 21, 22, 60, 72, 74, 75, 77 og 79.</w:t>
      </w:r>
    </w:p>
    <w:p w14:paraId="1E7797F8" w14:textId="77777777" w:rsidR="00EE2529" w:rsidRPr="00C81B84" w:rsidRDefault="00AD5E1E" w:rsidP="00C81B84">
      <w:r w:rsidRPr="00C81B84">
        <w:t>Bevilgningen foreslås videre økt med 1,4 mill. kroner som følge av den ekstraordinære lønns- og prisjusteringen av budsjettet, jf. nærmere omtale i avsnitt 3.1, og 0,3 mill. kroner til utgifter som følge av den midlertidig økte arbeidsgiveravgiften på inntekt over 750 000 kroner, jf. nærmere omtale i avsnitt 3.2.</w:t>
      </w:r>
    </w:p>
    <w:p w14:paraId="6D0DBC47" w14:textId="77777777" w:rsidR="00EE2529" w:rsidRPr="00C81B84" w:rsidRDefault="00AD5E1E" w:rsidP="00C81B84">
      <w:r w:rsidRPr="00C81B84">
        <w:t>Samlet foreslås bevilgningen på posten økt med 5,3 mill. kroner.</w:t>
      </w:r>
    </w:p>
    <w:p w14:paraId="42FCD44F" w14:textId="77777777" w:rsidR="00EE2529" w:rsidRPr="00C81B84" w:rsidRDefault="00AD5E1E" w:rsidP="00C81B84">
      <w:pPr>
        <w:pStyle w:val="b-post"/>
      </w:pPr>
      <w:r w:rsidRPr="00C81B84">
        <w:t>Post 73 Tilskudd til bygninger og anlegg fra middelalderen og brannsikring, kan overføres</w:t>
      </w:r>
    </w:p>
    <w:p w14:paraId="7869BB21" w14:textId="77777777" w:rsidR="00EE2529" w:rsidRPr="00C81B84" w:rsidRDefault="00AD5E1E" w:rsidP="00C81B84">
      <w:r w:rsidRPr="00C81B84">
        <w:t>Bevilgningen på posten foreslås økt med 2,3 mill. kroner for å oppgradere og forsterke sikringsanleggene ved enkelte stavkirker. Dette er omdisponert fra den ekstraordinære lønns- og prisjusteringen på kap. 1429, postene 21, 22, 60, 72, 74, 75, 77 og 79.</w:t>
      </w:r>
    </w:p>
    <w:p w14:paraId="0B3CD86D" w14:textId="77777777" w:rsidR="00EE2529" w:rsidRPr="00C81B84" w:rsidRDefault="00AD5E1E" w:rsidP="00C81B84">
      <w:r w:rsidRPr="00C81B84">
        <w:t>Bevilgningen foreslås videre økt med 1,3 mill. kroner som følge av den ekstraordinære lønns- og prisjusteringen av budsjettet, jf. nærmere omtale i avsnitt 3.1.</w:t>
      </w:r>
    </w:p>
    <w:p w14:paraId="384795C1" w14:textId="77777777" w:rsidR="00EE2529" w:rsidRPr="00C81B84" w:rsidRDefault="00AD5E1E" w:rsidP="00C81B84">
      <w:r w:rsidRPr="00C81B84">
        <w:t>Samlet foreslås bevilgningen på posten økt med 3,6 mill. kroner.</w:t>
      </w:r>
    </w:p>
    <w:p w14:paraId="2D48E3E2" w14:textId="77777777" w:rsidR="00EE2529" w:rsidRPr="00C81B84" w:rsidRDefault="00AD5E1E" w:rsidP="00C81B84">
      <w:pPr>
        <w:pStyle w:val="b-budkaptit"/>
      </w:pPr>
      <w:r w:rsidRPr="00C81B84">
        <w:t>Kap. 1471 Norsk Polarinstitutt</w:t>
      </w:r>
    </w:p>
    <w:p w14:paraId="605B159D" w14:textId="77777777" w:rsidR="00EE2529" w:rsidRPr="00C81B84" w:rsidRDefault="00AD5E1E" w:rsidP="00C81B84">
      <w:pPr>
        <w:pStyle w:val="b-post"/>
      </w:pPr>
      <w:r w:rsidRPr="00C81B84">
        <w:t>Post 01 Driftsutgifter</w:t>
      </w:r>
    </w:p>
    <w:p w14:paraId="215910F0" w14:textId="77777777" w:rsidR="00EE2529" w:rsidRPr="00C81B84" w:rsidRDefault="00AD5E1E" w:rsidP="00C81B84">
      <w:r w:rsidRPr="00C81B84">
        <w:t>Bevilgningen foreslås økt med 3,9 mill. kroner som følge av den ekstraordinære lønns- og prisjusteringen av budsjettet, jf. nærmere omtale i avsnitt 3.1, og 0,3 mill. kroner til utgifter som følge av den midlertidig økte arbeidsgiveravgiften på inntekt over 750 000 kroner, jf. nærmere omtale i avsnitt 3.2.</w:t>
      </w:r>
    </w:p>
    <w:p w14:paraId="70EB860D" w14:textId="77777777" w:rsidR="00EE2529" w:rsidRPr="00C81B84" w:rsidRDefault="00AD5E1E" w:rsidP="00C81B84">
      <w:r w:rsidRPr="00C81B84">
        <w:t xml:space="preserve">Det foreslås å rammeoverføre 0,9 mill. kroner fra posten til Nærings- og fiskeridepartementets kap. 922, post 71 for videreføring av det kanadiske radarsatellittprogrammet </w:t>
      </w:r>
      <w:proofErr w:type="spellStart"/>
      <w:r w:rsidRPr="00C81B84">
        <w:t>Radarsat</w:t>
      </w:r>
      <w:proofErr w:type="spellEnd"/>
      <w:r w:rsidRPr="00C81B84">
        <w:t>, jf. også kap. 1412, post 50.</w:t>
      </w:r>
    </w:p>
    <w:p w14:paraId="168289C6" w14:textId="77777777" w:rsidR="00EE2529" w:rsidRPr="00C81B84" w:rsidRDefault="00AD5E1E" w:rsidP="00C81B84">
      <w:r w:rsidRPr="00C81B84">
        <w:t>Bevilgningen på posten foreslås samlet sett økt med 3,3 mill. kroner.</w:t>
      </w:r>
    </w:p>
    <w:p w14:paraId="28EC3DE2" w14:textId="77777777" w:rsidR="00EE2529" w:rsidRPr="00C81B84" w:rsidRDefault="00AD5E1E" w:rsidP="00C81B84">
      <w:pPr>
        <w:pStyle w:val="b-post"/>
      </w:pPr>
      <w:r w:rsidRPr="00C81B84">
        <w:t>Post 21 Spesielle driftsutgifter, kan overføres</w:t>
      </w:r>
    </w:p>
    <w:p w14:paraId="0A0ECF7C" w14:textId="77777777" w:rsidR="00EE2529" w:rsidRPr="00C81B84" w:rsidRDefault="00AD5E1E" w:rsidP="00C81B84">
      <w:r w:rsidRPr="00C81B84">
        <w:t>I februar 2023 ble en av Norsk Polarinstitutts ansatte på Troll akutt syk, og det måtte iverksettes en medisinsk evakuering ut fra Antarktis utenom planlagt oppsatte fly. Påløpte kostnader er 3,3 mill. kroner for evakuering med fly, og 0,4 mill. kroner for sykehusbehandling og påfølgende rekonvalesens i Cape Town. Det foreslås at bevilgningen på posten økes med 3,7 mill. kroner for å dekke kostnaden ved evakueringen.</w:t>
      </w:r>
    </w:p>
    <w:p w14:paraId="753A8D5A" w14:textId="77777777" w:rsidR="00EE2529" w:rsidRPr="00C81B84" w:rsidRDefault="00AD5E1E" w:rsidP="00C81B84">
      <w:r w:rsidRPr="00C81B84">
        <w:t>Bevilgningen foreslås videre økt med 2,3 mill. kroner som følge av den ekstraordinære lønns- og prisjusteringen av budsjettet, jf. nærmere omtale i avsnitt 3.1, og 0,1 mill. kroner til utgifter som følge av den midlertidig økte arbeidsgiveravgiften på inntekt over 750 000 kroner, jf. nærmere omtale i avsnitt 3.2.</w:t>
      </w:r>
    </w:p>
    <w:p w14:paraId="624DB692" w14:textId="77777777" w:rsidR="00EE2529" w:rsidRPr="00C81B84" w:rsidRDefault="00AD5E1E" w:rsidP="00C81B84">
      <w:r w:rsidRPr="00C81B84">
        <w:t>Samlet foreslås bevilgningen på posten økt med 6,1 mill. kroner.</w:t>
      </w:r>
    </w:p>
    <w:p w14:paraId="5A61E910" w14:textId="77777777" w:rsidR="00EE2529" w:rsidRPr="00C81B84" w:rsidRDefault="00AD5E1E" w:rsidP="00C81B84">
      <w:pPr>
        <w:pStyle w:val="b-budkaptit"/>
      </w:pPr>
      <w:r w:rsidRPr="00C81B84">
        <w:t>Kap. 1472 Svalbards miljøvernfond</w:t>
      </w:r>
    </w:p>
    <w:p w14:paraId="7936E579" w14:textId="77777777" w:rsidR="00EE2529" w:rsidRPr="00C81B84" w:rsidRDefault="00AD5E1E" w:rsidP="00C81B84">
      <w:pPr>
        <w:pStyle w:val="b-post"/>
      </w:pPr>
      <w:r w:rsidRPr="00C81B84">
        <w:t>Post 50 Overføringer til Svalbards miljøvernfond</w:t>
      </w:r>
    </w:p>
    <w:p w14:paraId="4A0E4AEB" w14:textId="77777777" w:rsidR="00EE2529" w:rsidRPr="00C81B84" w:rsidRDefault="00AD5E1E" w:rsidP="00C81B84">
      <w:r w:rsidRPr="00C81B84">
        <w:t>Svalbards miljøvernfond finansieres i hovedsak gjennom inntekter fra en miljøavgift på 150 kroner for reisende til Svalbard, jf. forskrift om miljøavgift for tilreisende til Svalbard. Inntektene fra miljøavgiften bevilges på kap. 5578, post 70 Sektoravgifter under Svalbards miljøvernfond, og motsvares av utgifter på kap. 1472, post 50.</w:t>
      </w:r>
    </w:p>
    <w:p w14:paraId="215CEBDF" w14:textId="77777777" w:rsidR="00EE2529" w:rsidRPr="00C81B84" w:rsidRDefault="00AD5E1E" w:rsidP="00C81B84">
      <w:r w:rsidRPr="00C81B84">
        <w:t>Det er forventet større reiseaktivitet til Svalbard i 2023. Derfor foreslås det at bevilgningen på posten økes med 2 mill. kroner.</w:t>
      </w:r>
    </w:p>
    <w:p w14:paraId="04D17CF8" w14:textId="77777777" w:rsidR="00EE2529" w:rsidRPr="00C81B84" w:rsidRDefault="00AD5E1E" w:rsidP="00C81B84">
      <w:pPr>
        <w:pStyle w:val="b-budkaptit"/>
      </w:pPr>
      <w:r w:rsidRPr="00C81B84">
        <w:t>Kap. 4481 Salg av klimakvoter</w:t>
      </w:r>
    </w:p>
    <w:p w14:paraId="73B3D6FC" w14:textId="77777777" w:rsidR="00EE2529" w:rsidRPr="00C81B84" w:rsidRDefault="00AD5E1E" w:rsidP="00C81B84">
      <w:pPr>
        <w:pStyle w:val="b-post"/>
      </w:pPr>
      <w:r w:rsidRPr="00C81B84">
        <w:t>Post 01 Salgsinntekter</w:t>
      </w:r>
    </w:p>
    <w:p w14:paraId="554B77C8" w14:textId="77777777" w:rsidR="00EE2529" w:rsidRPr="00C81B84" w:rsidRDefault="00AD5E1E" w:rsidP="00C81B84">
      <w:r w:rsidRPr="00C81B84">
        <w:t>Inntektene fra kvotesalg foreslås økt med 524 mill. kroner, fra 2,6 mrd. kroner til 3,1 mrd. kroner.</w:t>
      </w:r>
    </w:p>
    <w:p w14:paraId="4B3F25C6" w14:textId="77777777" w:rsidR="00EE2529" w:rsidRPr="00C81B84" w:rsidRDefault="00AD5E1E" w:rsidP="00C81B84">
      <w:r w:rsidRPr="00C81B84">
        <w:t>Økningen skyldes i hovedsak høyere kvotepris og svakere krone enn det som var lagt til grunn i anslagene for Saldert budsjett 2023.</w:t>
      </w:r>
    </w:p>
    <w:p w14:paraId="5098E8E8" w14:textId="77777777" w:rsidR="00EE2529" w:rsidRPr="00C81B84" w:rsidRDefault="00AD5E1E" w:rsidP="00C81B84">
      <w:pPr>
        <w:pStyle w:val="b-budkaptit"/>
      </w:pPr>
      <w:r w:rsidRPr="00C81B84">
        <w:t>Kap. 5578 Sektoravgifter under Klima- og miljødepartementet</w:t>
      </w:r>
    </w:p>
    <w:p w14:paraId="152BED2B" w14:textId="77777777" w:rsidR="00EE2529" w:rsidRPr="00C81B84" w:rsidRDefault="00AD5E1E" w:rsidP="00C81B84">
      <w:pPr>
        <w:pStyle w:val="b-post"/>
      </w:pPr>
      <w:r w:rsidRPr="00C81B84">
        <w:t>Post 70 Sektoravgifter under Svalbards miljøvernfond</w:t>
      </w:r>
    </w:p>
    <w:p w14:paraId="513638C7" w14:textId="77777777" w:rsidR="00EE2529" w:rsidRPr="00C81B84" w:rsidRDefault="00AD5E1E" w:rsidP="00C81B84">
      <w:r w:rsidRPr="00C81B84">
        <w:t>Det vises til omtale under kap. 1472, post 50. Som følge av økt reiseaktivitet til Svalbard foreslås det å øke bevilgningen med 2 mill. kroner.</w:t>
      </w:r>
    </w:p>
    <w:p w14:paraId="282CFFF0" w14:textId="77777777" w:rsidR="00EE2529" w:rsidRPr="00C81B84" w:rsidRDefault="00AD5E1E" w:rsidP="00C81B84">
      <w:pPr>
        <w:pStyle w:val="b-post"/>
      </w:pPr>
      <w:r w:rsidRPr="00C81B84">
        <w:t xml:space="preserve">Post 72 </w:t>
      </w:r>
      <w:proofErr w:type="spellStart"/>
      <w:r w:rsidRPr="00C81B84">
        <w:t>Fiskeravgifter</w:t>
      </w:r>
      <w:proofErr w:type="spellEnd"/>
    </w:p>
    <w:p w14:paraId="61636544" w14:textId="77777777" w:rsidR="00EE2529" w:rsidRPr="00C81B84" w:rsidRDefault="00AD5E1E" w:rsidP="00C81B84">
      <w:r w:rsidRPr="00C81B84">
        <w:t>Som følge av at innbetalingene til Statens Fiskefond i 2021 og 2022 var lavere enn forventet, er fondskapitalen nå på et lavere nivå enn ønsket. Samtidig er inntektene for 2023 trolig budsjettert for høyt. Det foreslås derfor å redusere refusjonen fra fondet til kap. 5578 post 72 med 2,8 mill. kroner for å hensynta lavere inntekter og øke fondskapitalen. Se også omtale under kap. 1425, post 70.</w:t>
      </w:r>
    </w:p>
    <w:p w14:paraId="3D30BBB1" w14:textId="77777777" w:rsidR="00EE2529" w:rsidRPr="00C81B84" w:rsidRDefault="00AD5E1E" w:rsidP="00C81B84">
      <w:pPr>
        <w:pStyle w:val="Undertittel"/>
      </w:pPr>
      <w:r w:rsidRPr="00C81B84">
        <w:t>Andre saker</w:t>
      </w:r>
    </w:p>
    <w:p w14:paraId="119D54EA" w14:textId="77777777" w:rsidR="00EE2529" w:rsidRPr="00C81B84" w:rsidRDefault="00AD5E1E" w:rsidP="00C81B84">
      <w:pPr>
        <w:pStyle w:val="avsnitt-undertittel"/>
      </w:pPr>
      <w:r w:rsidRPr="00C81B84">
        <w:t>Fullmakt til å avhende areal for makeskifte ved skogvern samt andre avhendelser knyttet til vern og sikring av friluftsområder</w:t>
      </w:r>
    </w:p>
    <w:p w14:paraId="5BCF3FCA" w14:textId="77777777" w:rsidR="00EE2529" w:rsidRPr="00C81B84" w:rsidRDefault="00AD5E1E" w:rsidP="00C81B84">
      <w:r w:rsidRPr="00C81B84">
        <w:t>Det foreslås at Klima- og miljødepartementet får fullmakt til å godkjenne salg, makeskifte eller bortfeste av eiendom som forvaltes av Miljødirektoratet for inntil 25 mill. kroner, jf. forslag til romertallsvedtak. Nedenfor redegjøres det for at det er behov for slik fullmakt knyttet til makeskifte eller salg av areal innkjøpt til verneformål, dernest for at det er behov for slik fullmakt til å avhende areal innkjøpt til friluftslivsformål. Det foreslås en felles fullmakt til disse formålene.</w:t>
      </w:r>
    </w:p>
    <w:p w14:paraId="38CF1DB9" w14:textId="77777777" w:rsidR="00EE2529" w:rsidRPr="00C81B84" w:rsidRDefault="00AD5E1E" w:rsidP="00C81B84">
      <w:pPr>
        <w:pStyle w:val="avsnitt-under-undertittel"/>
      </w:pPr>
      <w:r w:rsidRPr="00C81B84">
        <w:t>Begrunnelse for en stående fullmakt til avhending av areal i forbindelse med makeskifte og av areal innkjøpt for verneformål</w:t>
      </w:r>
    </w:p>
    <w:p w14:paraId="7CB406EA" w14:textId="77777777" w:rsidR="00EE2529" w:rsidRPr="00C81B84" w:rsidRDefault="00AD5E1E" w:rsidP="00C81B84">
      <w:r w:rsidRPr="00C81B84">
        <w:t xml:space="preserve">Stortinget har ved en rekke anledninger vist til at det skal legges til rette for makeskifte som oppgjørsform ved skogvern av privat eiendom, herunder i St. meld. (2002–2003). Miljødirektoratet har derfor et kontinuerlig oppdrag om å gjennomføre makeskifteprosesser som del av skogvernarbeidet. I forbindelse med Statskog sine arronderingssalg er det også gitt politiske føringer om at Miljødirektoratet skal vurdere kjøp av disse eiendommene for vern eller bruk i makeskifte med private grunneiere. Dette fremgår bl.a. av </w:t>
      </w:r>
      <w:proofErr w:type="spellStart"/>
      <w:r w:rsidRPr="00C81B84">
        <w:t>Prop</w:t>
      </w:r>
      <w:proofErr w:type="spellEnd"/>
      <w:r w:rsidRPr="00C81B84">
        <w:t>. 1 S for 2022 under Klima- og miljødepartementet.</w:t>
      </w:r>
    </w:p>
    <w:p w14:paraId="217A2E81" w14:textId="77777777" w:rsidR="00EE2529" w:rsidRPr="00C81B84" w:rsidRDefault="00AD5E1E" w:rsidP="00C81B84">
      <w:r w:rsidRPr="00C81B84">
        <w:t>I forkant av kjøp av areal for makeskifte legges det vekt på å avklare grunneiers interesse for de aktuelle arealene, slik at staten ikke blir sittende med uønsket eiendom. I situasjoner der makeskiftearealet som kjøpes er mer verdt enn det arealet som vernes, vil staten bli sittende med et restareal som ofte vil være lite attraktivt på grunn av størrelse og/eller arrondering. Aktuell grunneier vil ofte være interessert i å kjøpe dette arealet av staten, som en del av makeskiftesaken.</w:t>
      </w:r>
    </w:p>
    <w:p w14:paraId="6756C920" w14:textId="77777777" w:rsidR="00EE2529" w:rsidRPr="00C81B84" w:rsidRDefault="00AD5E1E" w:rsidP="00C81B84">
      <w:r w:rsidRPr="00C81B84">
        <w:t xml:space="preserve">For å avhende statlige arealer, også arealer kjøpt inn som makeskiftearealer, kreves det samtykke i hver sak fra Stortinget. Størrelsen og verdien på makeskiftareal er ofte små, og å legge frem hver enkelt sak for Stortinget er ressurskrevende. At avklaringer tar tid, kan også bidra til et økt konfliktnivå og mindre effektiv gjennomføring av skogvernet. Det foreslås derfor at Klima- og miljødepartementet får en stående fullmakt i slike saker. Gjennom postomtalene i </w:t>
      </w:r>
      <w:proofErr w:type="spellStart"/>
      <w:r w:rsidRPr="00C81B84">
        <w:t>Prop</w:t>
      </w:r>
      <w:proofErr w:type="spellEnd"/>
      <w:r w:rsidRPr="00C81B84">
        <w:t xml:space="preserve">. 1 S (2021–2022) for Klima- og miljødepartementet er det også åpnet for at bevilgningene for de andre vernepostene under kap. 1420 (32, 33, 34 og 36) kan brukes til kjøp av areal som er vernet eller planlagt vernet, og dette er gjort i en del tilfeller de siste 30-40 årene. Ofte vil ikke alt areal i en innkjøpt eiendom være aktuelt for vern pga. lave verneverdier og/ eller inngrep av ulike slag. Slike restareal forsøkes brukt i makeskifte i skogvern der dette er mulig, men salg av slike mindre arealer er også ønskelig i noen tilfelle. Også her tilsier størrelse og </w:t>
      </w:r>
      <w:proofErr w:type="gramStart"/>
      <w:r w:rsidRPr="00C81B84">
        <w:t>potensiell</w:t>
      </w:r>
      <w:proofErr w:type="gramEnd"/>
      <w:r w:rsidRPr="00C81B84">
        <w:t xml:space="preserve"> nytte for andre statsetater behov for en smidig løsning for avhending.</w:t>
      </w:r>
    </w:p>
    <w:p w14:paraId="076ECEA8" w14:textId="77777777" w:rsidR="00EE2529" w:rsidRPr="00C81B84" w:rsidRDefault="00AD5E1E" w:rsidP="00C81B84">
      <w:pPr>
        <w:pStyle w:val="avsnitt-under-undertittel"/>
      </w:pPr>
      <w:r w:rsidRPr="00C81B84">
        <w:t>Begrunnelse for en stående fullmakt til avhending av areal innkjøpt for friluftslivsformål</w:t>
      </w:r>
    </w:p>
    <w:p w14:paraId="40FACA70" w14:textId="77777777" w:rsidR="00EE2529" w:rsidRPr="00C81B84" w:rsidRDefault="00AD5E1E" w:rsidP="00C81B84">
      <w:r w:rsidRPr="00C81B84">
        <w:t>Staten ved Miljødirektoratet eier og forvalter en del eiendommene som er statlig sikrede friluftslivsområder. Disse er sikret til friluftslivsformål for allmennheten, og skal i utgangspunktet ikke omdisponeres eller selges. Retningslinjene for forvaltning av disse gir føringer for i hvilke tilfeller det likevel, av ulike hensyn, kan være aktuelt for staten å samtykke til omdisponering. Ifølge retningslinjene kan omdisponering skje i saker der andre tungtveiende samfunnstjenlige hensyn må prioriteres, og/eller der en omdisponering eller et salg vil kunne bedre de totale forholdene for utøvelse av friluftsliv i området. Det kan også skje for å oppnå mer rasjonelle eiendomsgrenser eller for å imøtekomme arealbehov knyttet til offentlig infrastruktur mv. Som oftest vil det da dreie seg om mindre arealer lav verdi som friluftsområde. Det er både arbeids- og tidkrevende å legge frem hver slik sak for Stortinget for å be om fullmakt til avhending, og det foreslås derfor en stående fullmakt.</w:t>
      </w:r>
    </w:p>
    <w:p w14:paraId="7035087F" w14:textId="77777777" w:rsidR="00EE2529" w:rsidRPr="00C81B84" w:rsidRDefault="00AD5E1E" w:rsidP="00C81B84">
      <w:pPr>
        <w:pStyle w:val="avsnitt-undertittel"/>
      </w:pPr>
      <w:r w:rsidRPr="00C81B84">
        <w:t>Salg av makeskifteeiendom i vernesaker</w:t>
      </w:r>
    </w:p>
    <w:p w14:paraId="3D93D9DC" w14:textId="77777777" w:rsidR="00EE2529" w:rsidRPr="00C81B84" w:rsidRDefault="00AD5E1E" w:rsidP="00C81B84">
      <w:r w:rsidRPr="00C81B84">
        <w:t>Miljødirektoratet har føringer på at makeskifte skal benyttes ved vern på privat grunn. Tiltaket skal virke konfliktdempende i de tilfeller privat grunneier ønsker erstatning oppgjort i areal, i stedet for utbetaling av et kronebeløp. Dette innebærer at staten kjøper arealer fra Statskog SF eller fra andre aktører som inngår i en makeskifteløsning. Det skjer at deler av innkjøpte makeskiftearealer ikke er relevante å bruke som erstatning i skogvernsaker, og derfor er ønskelig å selge til andre.</w:t>
      </w:r>
    </w:p>
    <w:p w14:paraId="6C19B226" w14:textId="77777777" w:rsidR="00EE2529" w:rsidRPr="00C81B84" w:rsidRDefault="00AD5E1E" w:rsidP="00C81B84">
      <w:r w:rsidRPr="00C81B84">
        <w:t xml:space="preserve">Det forekommer også en sjelden gang innløsing av festetomter på vernet grunn, etter </w:t>
      </w:r>
      <w:proofErr w:type="spellStart"/>
      <w:r w:rsidRPr="00C81B84">
        <w:t>tomteferdseloven</w:t>
      </w:r>
      <w:proofErr w:type="spellEnd"/>
      <w:r w:rsidRPr="00C81B84">
        <w:t xml:space="preserve"> kapittel 6.</w:t>
      </w:r>
    </w:p>
    <w:p w14:paraId="30D444DB" w14:textId="77777777" w:rsidR="00EE2529" w:rsidRPr="00C81B84" w:rsidRDefault="00AD5E1E" w:rsidP="00C81B84">
      <w:r w:rsidRPr="00C81B84">
        <w:t>Siden dette er salg av en eiendom som tidligere er kjøpt av midler til vern av skog, bør midlene fra salget nyttes til nytt skogvern eller innkjøp av nye makeskifteeiendommer.</w:t>
      </w:r>
    </w:p>
    <w:p w14:paraId="5A625282" w14:textId="77777777" w:rsidR="00EE2529" w:rsidRPr="00C81B84" w:rsidRDefault="00AD5E1E" w:rsidP="00C81B84">
      <w:r w:rsidRPr="00C81B84">
        <w:t>Det foreslås derfor at det opprettes en inntektspost 41 under kap. 4420 for inntektsføring av salg av eiendom i verneområder, herunder makeskifteeiendommer og innløsing av festetomter, og at det samtidig opprettes en merinntektsfullmakt mot kap. 1420, post 32 slik at inntektene under kan øke utgiftene med tilsvarende beløp.</w:t>
      </w:r>
    </w:p>
    <w:p w14:paraId="090433F9" w14:textId="77777777" w:rsidR="00EE2529" w:rsidRPr="00C81B84" w:rsidRDefault="00AD5E1E" w:rsidP="00C81B84">
      <w:pPr>
        <w:pStyle w:val="avsnitt-undertittel"/>
      </w:pPr>
      <w:proofErr w:type="spellStart"/>
      <w:r w:rsidRPr="00C81B84">
        <w:t>Merinntektsfulmakt</w:t>
      </w:r>
      <w:proofErr w:type="spellEnd"/>
      <w:r w:rsidRPr="00C81B84">
        <w:t xml:space="preserve"> mellom kap. 1420 post 30 og kap. 4420 post 40</w:t>
      </w:r>
    </w:p>
    <w:p w14:paraId="014A9CC5" w14:textId="77777777" w:rsidR="00EE2529" w:rsidRPr="00C81B84" w:rsidRDefault="00AD5E1E" w:rsidP="00C81B84">
      <w:r w:rsidRPr="00C81B84">
        <w:t>Salg av eiendom innenfor statlig sikrede friluftslivsområder og inntekter fra innløsing av festetomter føres over kap. 4420 post 40.</w:t>
      </w:r>
    </w:p>
    <w:p w14:paraId="266CE5B8" w14:textId="77777777" w:rsidR="00EE2529" w:rsidRPr="00C81B84" w:rsidRDefault="00AD5E1E" w:rsidP="00C81B84">
      <w:r w:rsidRPr="00C81B84">
        <w:t>Det er tidligere belastet kostnader under kap. 1420 post 30 for investering i de områdene som selges eller innløses. Når områdene selges eller innløses, bør dette gå til dekning av nye investeringer i sikrede friluftslivsområder.</w:t>
      </w:r>
    </w:p>
    <w:p w14:paraId="3AB58781" w14:textId="77777777" w:rsidR="00EE2529" w:rsidRPr="00C81B84" w:rsidRDefault="00AD5E1E" w:rsidP="00C81B84">
      <w:r w:rsidRPr="00C81B84">
        <w:t>Det foreslås derfor en merinntektsfullmakt slik at inntektene fra salg og innløsinger kan gå til sikringsarbeidet i inneværende år ved at kap. 1420 post 30 økes tilsvarende inntektene.</w:t>
      </w:r>
    </w:p>
    <w:p w14:paraId="611C4607" w14:textId="77777777" w:rsidR="00EE2529" w:rsidRPr="00C81B84" w:rsidRDefault="00AD5E1E" w:rsidP="00C81B84">
      <w:pPr>
        <w:pStyle w:val="avsnitt-undertittel"/>
      </w:pPr>
      <w:r w:rsidRPr="00C81B84">
        <w:t>Nytt omsetningskrav for avansert biodrivstoff til sjøfart</w:t>
      </w:r>
    </w:p>
    <w:p w14:paraId="14B75AC1" w14:textId="77777777" w:rsidR="00EE2529" w:rsidRPr="00C81B84" w:rsidRDefault="00AD5E1E" w:rsidP="00C81B84">
      <w:pPr>
        <w:pStyle w:val="avsnitt-under-undertittel"/>
      </w:pPr>
      <w:r w:rsidRPr="00C81B84">
        <w:t>Bakgrunn</w:t>
      </w:r>
    </w:p>
    <w:p w14:paraId="59215A48" w14:textId="77777777" w:rsidR="00EE2529" w:rsidRPr="00C81B84" w:rsidRDefault="00AD5E1E" w:rsidP="00C81B84">
      <w:r w:rsidRPr="00C81B84">
        <w:t>Miljødirektoratet har utarbeidet et forslag om å innføre et nytt omsetningskrav for avansert biodrivstoff til sjøfart. Den offentlige høringen ble avsluttet 20. mars 2023. Regjeringen foreslår at det innføres et omsetningskrav for avansert biodrivstoff til sjøfart på 6 prosent fra 1. oktober 2023. Forslaget er en oppfølging av regjeringens budsjettavtale med SV. Omsetningskravet er foreslått avgrenset til flytende drivstoff og flytende brensler brukt til innenriks sjøfart og fiske. Utenriks sjøfart er unntatt omsetningskravet. Det vil si at gass og alle typer drivstoff solgt til fritidsbåter, utenriks sjøfart og innretninger som benyttes til olje- og gassutvinning holdes utenfor kravet.</w:t>
      </w:r>
    </w:p>
    <w:p w14:paraId="6F915086" w14:textId="77777777" w:rsidR="00EE2529" w:rsidRPr="00C81B84" w:rsidRDefault="00AD5E1E" w:rsidP="00C81B84">
      <w:pPr>
        <w:pStyle w:val="avsnitt-under-undertittel"/>
      </w:pPr>
      <w:r w:rsidRPr="00C81B84">
        <w:t>Konsekvenser</w:t>
      </w:r>
    </w:p>
    <w:p w14:paraId="34CB12C0" w14:textId="77777777" w:rsidR="00EE2529" w:rsidRPr="00C81B84" w:rsidRDefault="00AD5E1E" w:rsidP="00C81B84">
      <w:r w:rsidRPr="00C81B84">
        <w:t>Avansert biodrivstoff er dyrere enn fossilt biodrivstoff, og forslaget innebærer dermed høyere kostnader ved drivstofforbruk. Prisen på en drivstoffblanding er anslått til å øke med omtrent 0,6 kr/liter for innenriks sjøfart og fiske i nære farvann. Fiske i fjerne farvann er ikke omfattet av CO</w:t>
      </w:r>
      <w:r w:rsidRPr="00AD5E1E">
        <w:rPr>
          <w:rStyle w:val="skrift-senket"/>
        </w:rPr>
        <w:t>2</w:t>
      </w:r>
      <w:r w:rsidRPr="00C81B84">
        <w:t>-avgiften på mineralske produkter, og kravet anslås derfor å øke prisen på drivstoff med om lag 0,7 kroner per liter for slike fartøy. Forslaget anslås å gi en reduksjon i det nasjonale utslippsregnskapet på rundt 50 000 tonn CO</w:t>
      </w:r>
      <w:r w:rsidRPr="00AD5E1E">
        <w:rPr>
          <w:rStyle w:val="skrift-senket"/>
        </w:rPr>
        <w:t>2</w:t>
      </w:r>
      <w:r w:rsidRPr="00C81B84">
        <w:t xml:space="preserve"> i 2023 som følge av at fossilt drivstoff erstattes av biodrivstoff. I 2024 anslås det at kravet vil redusere utslippene med om lag 160 000 tonn CO</w:t>
      </w:r>
      <w:r w:rsidRPr="00AD5E1E">
        <w:rPr>
          <w:rStyle w:val="skrift-senket"/>
        </w:rPr>
        <w:t>2</w:t>
      </w:r>
      <w:r w:rsidRPr="00C81B84">
        <w:t>. På sikt anslås den økte prisen på drivstoff å redusere utslippene med ytterligere 50 000 tonn CO</w:t>
      </w:r>
      <w:r w:rsidRPr="00AD5E1E">
        <w:rPr>
          <w:rStyle w:val="skrift-senket"/>
        </w:rPr>
        <w:t>2</w:t>
      </w:r>
      <w:r w:rsidRPr="00C81B84">
        <w:t>. Kravet gir et provenytap fra CO</w:t>
      </w:r>
      <w:r w:rsidRPr="00AD5E1E">
        <w:rPr>
          <w:rStyle w:val="skrift-senket"/>
        </w:rPr>
        <w:t>2</w:t>
      </w:r>
      <w:r w:rsidRPr="00C81B84">
        <w:t xml:space="preserve">-avgiften på mineralske produkter i 2023 på 30 mill. kroner bokført. </w:t>
      </w:r>
      <w:proofErr w:type="spellStart"/>
      <w:r w:rsidRPr="00C81B84">
        <w:t>Årsvirkningen</w:t>
      </w:r>
      <w:proofErr w:type="spellEnd"/>
      <w:r w:rsidRPr="00C81B84">
        <w:t xml:space="preserve"> av kravet vil være et provenytap på om lag 130 mill. kroner. Den samfunnsøkonomiske kostnaden av kravet er anslått til om lag 4 400 kroner per tonn CO</w:t>
      </w:r>
      <w:r w:rsidRPr="00AD5E1E">
        <w:rPr>
          <w:rStyle w:val="skrift-senket"/>
        </w:rPr>
        <w:t>2</w:t>
      </w:r>
      <w:r w:rsidRPr="00C81B84">
        <w:t>.</w:t>
      </w:r>
    </w:p>
    <w:p w14:paraId="6D9B2325" w14:textId="77777777" w:rsidR="00EE2529" w:rsidRPr="00C81B84" w:rsidRDefault="00AD5E1E" w:rsidP="00C81B84">
      <w:r w:rsidRPr="00C81B84">
        <w:t xml:space="preserve">Det har kommet innvendinger i høringsrunden som går på at dokumentasjonskravene er omfattende og at omsetningskravet kan føre til karbonlekkasje. Omsetningskravet for sjøfart var opprinnelig tenkt å bygge på innkrevingssystemet for grunnavgift. Da grunnavgiften ble besluttet avviklet ga det usikkerhet om hvordan omsetningskravet kunne utformes. Med avviklingen forsvant kontrollmuligheten for å sjekke opplysninger opp mot det </w:t>
      </w:r>
      <w:proofErr w:type="spellStart"/>
      <w:r w:rsidRPr="00C81B84">
        <w:t>omsetterne</w:t>
      </w:r>
      <w:proofErr w:type="spellEnd"/>
      <w:r w:rsidRPr="00C81B84">
        <w:t xml:space="preserve"> hadde rapportert til Skatteetaten. De nye dokumentasjonskravene skyldes altså avviklingen av grunnavgiften for mineralolje. Dette har medført at dokumentasjonskravene er mer blitt omfattende. En rekke høringsinstanser er av denne og andre årsaker kritiske til innføring fra 1. juli som foreslått i høringen.</w:t>
      </w:r>
    </w:p>
    <w:p w14:paraId="73A022A6" w14:textId="77777777" w:rsidR="00EE2529" w:rsidRPr="00C81B84" w:rsidRDefault="00AD5E1E" w:rsidP="00C81B84">
      <w:r w:rsidRPr="00C81B84">
        <w:t xml:space="preserve">Det foreslåtte dokumentasjonsregime for </w:t>
      </w:r>
      <w:proofErr w:type="spellStart"/>
      <w:r w:rsidRPr="00C81B84">
        <w:t>omsetterne</w:t>
      </w:r>
      <w:proofErr w:type="spellEnd"/>
      <w:r w:rsidRPr="00C81B84">
        <w:t xml:space="preserve"> vil bli omfattende, men dokumentasjonskravet anses likevel gjennomførbart. På bakgrunn av dette foreslås omsetningskravet fra 1. oktober 2023. Ansvaret for korrekt innrapportering til Miljødirektoratet ligger allerede på </w:t>
      </w:r>
      <w:proofErr w:type="spellStart"/>
      <w:r w:rsidRPr="00C81B84">
        <w:t>omsetterne</w:t>
      </w:r>
      <w:proofErr w:type="spellEnd"/>
      <w:r w:rsidRPr="00C81B84">
        <w:t xml:space="preserve"> gjennom dagens omsetningskrav for veitrafikk, luftfart og ikke-</w:t>
      </w:r>
      <w:proofErr w:type="spellStart"/>
      <w:r w:rsidRPr="00C81B84">
        <w:t>veigående</w:t>
      </w:r>
      <w:proofErr w:type="spellEnd"/>
      <w:r w:rsidRPr="00C81B84">
        <w:t xml:space="preserve"> maskiner. Dokumentasjonskravet vil kreve god dialog med bransjen frem til omsetningskravet trer i kraft.</w:t>
      </w:r>
    </w:p>
    <w:p w14:paraId="615E1CD5" w14:textId="77777777" w:rsidR="00EE2529" w:rsidRPr="00C81B84" w:rsidRDefault="00AD5E1E" w:rsidP="00C81B84">
      <w:r w:rsidRPr="00C81B84">
        <w:t>Risikoen for karbonlekkasje avhenger av totalstørrelsen på omsetningskravet, CO</w:t>
      </w:r>
      <w:r w:rsidRPr="00AD5E1E">
        <w:rPr>
          <w:rStyle w:val="skrift-senket"/>
        </w:rPr>
        <w:t>2</w:t>
      </w:r>
      <w:r w:rsidRPr="00C81B84">
        <w:t>-avgiften og prisene på både fossilt drivstoff og på biodrivstoff. Priseffekten som isolert følger av omsetningskravet er lav sammenliknet med bidraget fra den eksisterende CO</w:t>
      </w:r>
      <w:r w:rsidRPr="00AD5E1E">
        <w:rPr>
          <w:rStyle w:val="skrift-senket"/>
        </w:rPr>
        <w:t>2</w:t>
      </w:r>
      <w:r w:rsidRPr="00C81B84">
        <w:t>-avgiften på 2,53 kroner per liter i 2021. Skip som seiler utenlands, bunkrer allerede utenfor Norge. Det kan ikke utelukkes at ytterligere flere vil bunkre utenlands når norske drivstoffpriser øker ytterligere.</w:t>
      </w:r>
    </w:p>
    <w:p w14:paraId="7285122F" w14:textId="77777777" w:rsidR="00EE2529" w:rsidRPr="00C81B84" w:rsidRDefault="00AD5E1E" w:rsidP="00C81B84">
      <w:r w:rsidRPr="00C81B84">
        <w:t>Det bør følges nøye med på segmenter som er særlig utsatt for ytterligere karbonlekkasje enn det som allerede skjer i dag. Det ligger videre en mulighet for at omsetningskravet kan føre til økt bunkring utenfor territorialgrensen, men dette er vanskelig å forutse. Vi anbefaler å følge med på denne typen aktivitet, ikke bare pga. mulighetene for karbonlekkasje, men også mulige miljømessige konsekvenser av lekkasjer/ulykker til det marine miljøet.</w:t>
      </w:r>
    </w:p>
    <w:p w14:paraId="76178A1C" w14:textId="77777777" w:rsidR="00EE2529" w:rsidRPr="00C81B84" w:rsidRDefault="00AD5E1E" w:rsidP="00C81B84">
      <w:pPr>
        <w:pStyle w:val="avsnitt-undertittel"/>
      </w:pPr>
      <w:r w:rsidRPr="00C81B84">
        <w:t>Øremerking av 0,5 mill. kroner til Klimapark 2469 i 2023</w:t>
      </w:r>
    </w:p>
    <w:p w14:paraId="001A49E3" w14:textId="77777777" w:rsidR="00EE2529" w:rsidRPr="00C81B84" w:rsidRDefault="00AD5E1E" w:rsidP="00C81B84">
      <w:r w:rsidRPr="00C81B84">
        <w:t>Klimapark 2469 AS foreslås tildelt 500 000 kroner over kap. 1400, post 76 som tilskudd til videreføring av informasjonstiltak i 2023.</w:t>
      </w:r>
    </w:p>
    <w:p w14:paraId="0B914ABB" w14:textId="77777777" w:rsidR="00EE2529" w:rsidRPr="00C81B84" w:rsidRDefault="00AD5E1E" w:rsidP="00C81B84">
      <w:pPr>
        <w:pStyle w:val="avsnitt-undertittel"/>
      </w:pPr>
      <w:r w:rsidRPr="00C81B84">
        <w:t>Oppfølging av anmodningsvedtak – energieffektivisering</w:t>
      </w:r>
    </w:p>
    <w:p w14:paraId="5FECA36D" w14:textId="77777777" w:rsidR="00EE2529" w:rsidRPr="00C81B84" w:rsidRDefault="00AD5E1E" w:rsidP="00C81B84">
      <w:r w:rsidRPr="00C81B84">
        <w:t xml:space="preserve">Stortinget har fattet flere vedtak det seneste året knyttet til energieffektivisering, herunder </w:t>
      </w:r>
      <w:proofErr w:type="spellStart"/>
      <w:r w:rsidRPr="00C81B84">
        <w:t>Enova</w:t>
      </w:r>
      <w:proofErr w:type="spellEnd"/>
      <w:r w:rsidRPr="00C81B84">
        <w:t xml:space="preserve"> og hvorvidt mandatet deres bør omfatte energieffektivisering i alle sektorer, og om de i større grad bør åpne for støtte til moden teknologi, jf. vedtak 21, 22 og 23 av 16. oktober 2022 og vedtak 507, 508 og 509 av 23. februar 2023.</w:t>
      </w:r>
    </w:p>
    <w:p w14:paraId="14467D5C" w14:textId="77777777" w:rsidR="00EE2529" w:rsidRPr="00C81B84" w:rsidRDefault="00AD5E1E" w:rsidP="00C81B84">
      <w:r w:rsidRPr="00C81B84">
        <w:t>Vedtak nr. 21, 16. oktober 2022:</w:t>
      </w:r>
    </w:p>
    <w:p w14:paraId="6F43E4C5" w14:textId="77777777" w:rsidR="00EE2529" w:rsidRPr="00C81B84" w:rsidRDefault="00AD5E1E" w:rsidP="00C81B84">
      <w:pPr>
        <w:pStyle w:val="blokksit"/>
      </w:pPr>
      <w:r w:rsidRPr="00C81B84">
        <w:t xml:space="preserve">«Stortinget ber regjeringen vurdere, i lys av den aktuelle strømsituasjonen, å gi </w:t>
      </w:r>
      <w:proofErr w:type="spellStart"/>
      <w:r w:rsidRPr="00C81B84">
        <w:t>Enova</w:t>
      </w:r>
      <w:proofErr w:type="spellEnd"/>
      <w:r w:rsidRPr="00C81B84">
        <w:t xml:space="preserve"> et tilleggsmandat om å bidra til å styrke forsyningssikkerheten ved å legge til rette for vesentlig mer energieffektivisering og fleksibel og effektiv energi- og effektbruk gjennom målrettede tiltak for bedrifter og husholdninger. En slik oppdatering må sikre at støtte til moden teknologi som gir raske reduksjoner i strømforbruket, blir en sentral oppgave for </w:t>
      </w:r>
      <w:proofErr w:type="spellStart"/>
      <w:r w:rsidRPr="00C81B84">
        <w:t>Enova</w:t>
      </w:r>
      <w:proofErr w:type="spellEnd"/>
      <w:r w:rsidRPr="00C81B84">
        <w:t>, som for eksempel gjennom varmepumper, etterisolering av deler av bygningskroppen, utskiftning av vinduer, batterier, bergvarme og lignende.»</w:t>
      </w:r>
    </w:p>
    <w:p w14:paraId="1AAC5C2B" w14:textId="77777777" w:rsidR="00EE2529" w:rsidRPr="00C81B84" w:rsidRDefault="00AD5E1E" w:rsidP="00C81B84">
      <w:r w:rsidRPr="00C81B84">
        <w:t>Vedtak nr. 22, 16. oktober 2022:</w:t>
      </w:r>
    </w:p>
    <w:p w14:paraId="6158A82C" w14:textId="77777777" w:rsidR="00EE2529" w:rsidRPr="00C81B84" w:rsidRDefault="00AD5E1E" w:rsidP="00C81B84">
      <w:pPr>
        <w:pStyle w:val="blokksit"/>
      </w:pPr>
      <w:r w:rsidRPr="00C81B84">
        <w:t xml:space="preserve">«Stortinget ber regjeringen vurdere å endre dagens </w:t>
      </w:r>
      <w:proofErr w:type="spellStart"/>
      <w:r w:rsidRPr="00C81B84">
        <w:t>Enova</w:t>
      </w:r>
      <w:proofErr w:type="spellEnd"/>
      <w:r w:rsidRPr="00C81B84">
        <w:t>-tilskudd «helhetlig oppgradering av bygningskropp» slik at husholdninger kan få tilskudd også når bare deler av bygningen oppgraderes.»</w:t>
      </w:r>
    </w:p>
    <w:p w14:paraId="213895EC" w14:textId="77777777" w:rsidR="00EE2529" w:rsidRPr="00C81B84" w:rsidRDefault="00AD5E1E" w:rsidP="00C81B84">
      <w:r w:rsidRPr="00C81B84">
        <w:t>Vedtak nr. 23, 16. oktober 2022:</w:t>
      </w:r>
    </w:p>
    <w:p w14:paraId="12DC54D4" w14:textId="77777777" w:rsidR="00EE2529" w:rsidRPr="00C81B84" w:rsidRDefault="00AD5E1E" w:rsidP="00C81B84">
      <w:pPr>
        <w:pStyle w:val="blokksit"/>
      </w:pPr>
      <w:r w:rsidRPr="00C81B84">
        <w:t xml:space="preserve">«Stortinget ber regjeringen vurdere å legge om </w:t>
      </w:r>
      <w:proofErr w:type="spellStart"/>
      <w:r w:rsidRPr="00C81B84">
        <w:t>Enovas</w:t>
      </w:r>
      <w:proofErr w:type="spellEnd"/>
      <w:r w:rsidRPr="00C81B84">
        <w:t xml:space="preserve"> løsning for utbetaling til forbrukere slik at man får samtidig utbetaling.»</w:t>
      </w:r>
    </w:p>
    <w:p w14:paraId="29AF178B" w14:textId="77777777" w:rsidR="00EE2529" w:rsidRPr="00C81B84" w:rsidRDefault="00AD5E1E" w:rsidP="00C81B84">
      <w:r w:rsidRPr="00C81B84">
        <w:t>Vedtak nr. 507, 23. februar 2023:</w:t>
      </w:r>
    </w:p>
    <w:p w14:paraId="3D26F0C2" w14:textId="77777777" w:rsidR="00EE2529" w:rsidRPr="00C81B84" w:rsidRDefault="00AD5E1E" w:rsidP="00C81B84">
      <w:pPr>
        <w:pStyle w:val="blokksit"/>
      </w:pPr>
      <w:r w:rsidRPr="00C81B84">
        <w:t xml:space="preserve">«Stortinget ber regjeringen om å endre </w:t>
      </w:r>
      <w:proofErr w:type="spellStart"/>
      <w:r w:rsidRPr="00C81B84">
        <w:t>Enovas</w:t>
      </w:r>
      <w:proofErr w:type="spellEnd"/>
      <w:r w:rsidRPr="00C81B84">
        <w:t xml:space="preserve"> mandat slik at det omfatter energieffektivisering for alle sektorer i løpet av våren 2023.»</w:t>
      </w:r>
    </w:p>
    <w:p w14:paraId="19EF2456" w14:textId="77777777" w:rsidR="00EE2529" w:rsidRPr="00C81B84" w:rsidRDefault="00AD5E1E" w:rsidP="00C81B84">
      <w:r w:rsidRPr="00C81B84">
        <w:t>Vedtak nr. 508, 23. februar 2023:</w:t>
      </w:r>
    </w:p>
    <w:p w14:paraId="0651B343" w14:textId="77777777" w:rsidR="00EE2529" w:rsidRPr="00C81B84" w:rsidRDefault="00AD5E1E" w:rsidP="00C81B84">
      <w:pPr>
        <w:pStyle w:val="blokksit"/>
      </w:pPr>
      <w:r w:rsidRPr="00C81B84">
        <w:t xml:space="preserve">«Stortinget ber regjeringen sørge for at </w:t>
      </w:r>
      <w:proofErr w:type="spellStart"/>
      <w:r w:rsidRPr="00C81B84">
        <w:t>Enova</w:t>
      </w:r>
      <w:proofErr w:type="spellEnd"/>
      <w:r w:rsidRPr="00C81B84">
        <w:t xml:space="preserve"> har tilgjengelig støtteordninger for energieffektivisering med moden teknologi i tråd med Vedtak 21 (2022–2023) senest i forbindelse med revidert nasjonalbudsjett for 2023.»</w:t>
      </w:r>
    </w:p>
    <w:p w14:paraId="0756D7C7" w14:textId="77777777" w:rsidR="00EE2529" w:rsidRPr="00C81B84" w:rsidRDefault="00AD5E1E" w:rsidP="00C81B84">
      <w:r w:rsidRPr="00C81B84">
        <w:t>Vedtak nr. 509, 23. februar 2023:</w:t>
      </w:r>
    </w:p>
    <w:p w14:paraId="29A096E1" w14:textId="77777777" w:rsidR="00EE2529" w:rsidRPr="00C81B84" w:rsidRDefault="00AD5E1E" w:rsidP="00C81B84">
      <w:pPr>
        <w:pStyle w:val="blokksit"/>
      </w:pPr>
      <w:r w:rsidRPr="00C81B84">
        <w:t xml:space="preserve">«Stortinget ber regjeringen gi </w:t>
      </w:r>
      <w:proofErr w:type="spellStart"/>
      <w:r w:rsidRPr="00C81B84">
        <w:t>Enova</w:t>
      </w:r>
      <w:proofErr w:type="spellEnd"/>
      <w:r w:rsidRPr="00C81B84">
        <w:t xml:space="preserve"> et tilleggsmandat om å sørge for økt forsyningssikkerhet ved å bidra til vesentlig mer energieffektivisering og lokal energiproduksjon hos husholdninger. Dette må gjøres gjennom støtte til moden teknologi som gir raske reduksjoner i bruk av strøm fra nettet, for eksempel gjennom varmepumper, etterisolering av deler av bygningskroppen, utskiftning av vinduer, batterier, bergvarme og lignende. Det må gis støtte med samtidig utbetaling. Tilleggsmandatet til </w:t>
      </w:r>
      <w:proofErr w:type="spellStart"/>
      <w:r w:rsidRPr="00C81B84">
        <w:t>Enova</w:t>
      </w:r>
      <w:proofErr w:type="spellEnd"/>
      <w:r w:rsidRPr="00C81B84">
        <w:t xml:space="preserve"> må være på plass innen mars 2023.»</w:t>
      </w:r>
    </w:p>
    <w:p w14:paraId="10C90850" w14:textId="77777777" w:rsidR="00EE2529" w:rsidRPr="00C81B84" w:rsidRDefault="00AD5E1E" w:rsidP="00C81B84">
      <w:r w:rsidRPr="00C81B84">
        <w:t xml:space="preserve">Tilgang på ny kraft, effektiv bruk av kraften vi har, og evnen til kraftnettet til å overføre kraft er faktorer som har betydning for oppnåelse av klimamålene våre. Dette og Stortingets vedtak er bakgrunnen for at regjeringen i februar presiserte mandatet til </w:t>
      </w:r>
      <w:proofErr w:type="spellStart"/>
      <w:r w:rsidRPr="00C81B84">
        <w:t>Enova</w:t>
      </w:r>
      <w:proofErr w:type="spellEnd"/>
      <w:r w:rsidRPr="00C81B84">
        <w:t xml:space="preserve"> knyttet til energi, jf. tillegg til avtalen om forvaltningen av midlene fra Klima- og energifondet av 15. februar 2023. Mandatet omfatter nå energieffektivisering i alle sektorer, og åpner i større grad for støtte til moden og velkjent teknologi, i umodne markeder.</w:t>
      </w:r>
    </w:p>
    <w:p w14:paraId="0B509EFC" w14:textId="77777777" w:rsidR="00EE2529" w:rsidRPr="00C81B84" w:rsidRDefault="00AD5E1E" w:rsidP="00C81B84">
      <w:r w:rsidRPr="00C81B84">
        <w:t xml:space="preserve">Regjeringen er opptatt av at en satsing på energieffektivisering skal være basert på faglige vurderinger. Klima- og miljødepartementet ba derfor </w:t>
      </w:r>
      <w:proofErr w:type="spellStart"/>
      <w:r w:rsidRPr="00C81B84">
        <w:t>Enova</w:t>
      </w:r>
      <w:proofErr w:type="spellEnd"/>
      <w:r w:rsidRPr="00C81B84">
        <w:t xml:space="preserve"> levere en anbefaling om hvordan de vil innrette sin aktivitet i lys av presiseringen av mandatet, herunder hvilke nærmere definerte kriterier som kan ligge til grunn for støtte til mer moden og velkjent teknologi. Som nærmere definerte kriterier legger </w:t>
      </w:r>
      <w:proofErr w:type="spellStart"/>
      <w:r w:rsidRPr="00C81B84">
        <w:t>Enova</w:t>
      </w:r>
      <w:proofErr w:type="spellEnd"/>
      <w:r w:rsidRPr="00C81B84">
        <w:t xml:space="preserve"> til grunn at det (1) må vurderes som sannsynlig at varig markedsendring kan oppnås og (2) at det på sikt vil komme på plass andre rammebetingelser (f.eks. reguleringer) som sørger for videre utbredelsen av teknologien. (3) Tilskudd må dessuten kunne avsluttes når markedet er modent eller andre rammebetingelser er på plass slik at markedet ikke stopper opp.</w:t>
      </w:r>
    </w:p>
    <w:p w14:paraId="2EEFECAF" w14:textId="77777777" w:rsidR="00EE2529" w:rsidRPr="00C81B84" w:rsidRDefault="00AD5E1E" w:rsidP="00C81B84">
      <w:proofErr w:type="spellStart"/>
      <w:r w:rsidRPr="00C81B84">
        <w:t>Enova</w:t>
      </w:r>
      <w:proofErr w:type="spellEnd"/>
      <w:r w:rsidRPr="00C81B84">
        <w:t xml:space="preserve"> legger opp til å støtte energieffektivisering og energi med til sammen mellom 1,5 og 2 mrd. kroner i 2023. Av dette vil om lag en 0,5 mrd. kroner være en økt satsing på energieffektivisering. Innsatsen rettes mot effektive og fleksible energisystemer gjennom for eksempel fjernvarme, varmesentraler, utnyttelse av overskuddsvarme i industrien og utvikling av ny teknologi som havvind. Det inkluderer investeringsstøtte rettet mot forbedret energiytelse i yrkesbygg, borettslag og sameier. Målet er å skape varige endringer slik at energieffektiviseringspotensialet på sikt i større grad kan utløses uten støtte, blant annet gjennom å bidra til å utvikle markedet for energitjenester. Å rette innsatsen mot samlet energiytelse fremfor enkeltteknologier gjør at det kan anbefales løsninger tilpasset den aktuelle bygningen. </w:t>
      </w:r>
      <w:proofErr w:type="spellStart"/>
      <w:r w:rsidRPr="00C81B84">
        <w:t>Enova</w:t>
      </w:r>
      <w:proofErr w:type="spellEnd"/>
      <w:r w:rsidRPr="00C81B84">
        <w:t xml:space="preserve"> øker samtidig innsatsen på eneboliger og småhus gjennom </w:t>
      </w:r>
      <w:proofErr w:type="spellStart"/>
      <w:r w:rsidRPr="00C81B84">
        <w:t>Enovatilskuddet</w:t>
      </w:r>
      <w:proofErr w:type="spellEnd"/>
      <w:r w:rsidRPr="00C81B84">
        <w:t xml:space="preserve">, og vil foreta regelmessige vurderinger av innsatsen mot disse for å bidra til varige markedsendringer. I tillegg vil </w:t>
      </w:r>
      <w:proofErr w:type="spellStart"/>
      <w:r w:rsidRPr="00C81B84">
        <w:t>Enova</w:t>
      </w:r>
      <w:proofErr w:type="spellEnd"/>
      <w:r w:rsidRPr="00C81B84">
        <w:t xml:space="preserve"> videreutvikle sine informasjonsvirkemidler, som kursing av energirådgivere og utvikling av beregningsverktøy.</w:t>
      </w:r>
    </w:p>
    <w:p w14:paraId="4557C5D3" w14:textId="77777777" w:rsidR="00EE2529" w:rsidRPr="00C81B84" w:rsidRDefault="00AD5E1E" w:rsidP="00C81B84">
      <w:proofErr w:type="spellStart"/>
      <w:r w:rsidRPr="00C81B84">
        <w:t>Enova</w:t>
      </w:r>
      <w:proofErr w:type="spellEnd"/>
      <w:r w:rsidRPr="00C81B84">
        <w:t xml:space="preserve"> har tilgjengelige støtteordninger for energieffektivisering med moden teknologi etter nærmere definerte kriterier, jf. vedtak 508.</w:t>
      </w:r>
    </w:p>
    <w:p w14:paraId="534CF7BC" w14:textId="77777777" w:rsidR="00EE2529" w:rsidRPr="00C81B84" w:rsidRDefault="00AD5E1E" w:rsidP="00C81B84">
      <w:r w:rsidRPr="00C81B84">
        <w:t xml:space="preserve">De fleste </w:t>
      </w:r>
      <w:proofErr w:type="spellStart"/>
      <w:r w:rsidRPr="00C81B84">
        <w:t>energibrukerne</w:t>
      </w:r>
      <w:proofErr w:type="spellEnd"/>
      <w:r w:rsidRPr="00C81B84">
        <w:t xml:space="preserve"> har ikke nødvendigvis forutsetninger for selv å fullt ut vurdere hvilke energitiltak det kan lønne seg å gjennomføre. Energimerkeordningen kan i den forbindelse bli et viktig informasjonsvirkemiddel. Dette er noe som vil omtales nærmere i regjeringens kommende handlingsplan for energieffektivisering som vil legges frem senest samtidig med budsjettet for 2024.</w:t>
      </w:r>
    </w:p>
    <w:p w14:paraId="4AC8B718" w14:textId="77777777" w:rsidR="00EE2529" w:rsidRPr="00C81B84" w:rsidRDefault="00AD5E1E" w:rsidP="00C81B84">
      <w:r w:rsidRPr="00C81B84">
        <w:t xml:space="preserve">I tillegg til støtten gjennom </w:t>
      </w:r>
      <w:proofErr w:type="spellStart"/>
      <w:r w:rsidRPr="00C81B84">
        <w:t>Enova</w:t>
      </w:r>
      <w:proofErr w:type="spellEnd"/>
      <w:r w:rsidRPr="00C81B84">
        <w:t>, mener regjeringen det er viktig å bidra til at også husholdninger med lavere inntekter får mulighet til å få energieffektivisert sine boliger. Denne gruppen er særlig utsatt for høye priser og har samtidig lite rom for å prioritere energieffektiviseringstiltak. Det foreslås derfor å øke bevilgningen til ENØK-tiltak i kommunale boliger med 100 mill. kroner, jf. kap. 581, post 60.</w:t>
      </w:r>
    </w:p>
    <w:p w14:paraId="1124FEB8" w14:textId="77777777" w:rsidR="00EE2529" w:rsidRPr="00C81B84" w:rsidRDefault="00AD5E1E" w:rsidP="00C81B84">
      <w:pPr>
        <w:pStyle w:val="Overskrift2"/>
      </w:pPr>
      <w:r w:rsidRPr="00C81B84">
        <w:t>Finansdepartementet</w:t>
      </w:r>
    </w:p>
    <w:p w14:paraId="534C9B01" w14:textId="77777777" w:rsidR="00EE2529" w:rsidRPr="00C81B84" w:rsidRDefault="00AD5E1E" w:rsidP="00C81B84">
      <w:pPr>
        <w:pStyle w:val="b-budkaptit"/>
      </w:pPr>
      <w:r w:rsidRPr="00C81B84">
        <w:t>Kap. 20 Statsministerens kontor</w:t>
      </w:r>
    </w:p>
    <w:p w14:paraId="3CE35E1D" w14:textId="77777777" w:rsidR="00EE2529" w:rsidRPr="00C81B84" w:rsidRDefault="00AD5E1E" w:rsidP="00C81B84">
      <w:pPr>
        <w:pStyle w:val="b-post"/>
      </w:pPr>
      <w:r w:rsidRPr="00C81B84">
        <w:t>Post 01 Driftsutgifter</w:t>
      </w:r>
    </w:p>
    <w:p w14:paraId="799E55D3" w14:textId="77777777" w:rsidR="00EE2529" w:rsidRPr="00C81B84" w:rsidRDefault="00AD5E1E" w:rsidP="00C81B84">
      <w:r w:rsidRPr="00C81B84">
        <w:t>Bevilgningen foreslås økt med 2,8 mill. kroner til økt bemanning. Det økte behovet knytter seg blant annet til rådgivning i internasjonale og sikkerhetspolitiske spørsmål.</w:t>
      </w:r>
    </w:p>
    <w:p w14:paraId="4A4F70F2" w14:textId="77777777" w:rsidR="00EE2529" w:rsidRPr="00C81B84" w:rsidRDefault="00AD5E1E" w:rsidP="00C81B84">
      <w:r w:rsidRPr="00C81B84">
        <w:t xml:space="preserve">Som omtalt i </w:t>
      </w:r>
      <w:proofErr w:type="spellStart"/>
      <w:r w:rsidRPr="00C81B84">
        <w:t>Prop</w:t>
      </w:r>
      <w:proofErr w:type="spellEnd"/>
      <w:r w:rsidRPr="00C81B84">
        <w:t>. 33 S (2022–2023), har Statsministerens kontor (SMK) og Sivil klareringsmyndighet (SKM) inngått en avtale om at SKM skal behandle alle klareringssaker ved SMK. Det foreslås å redusere bevilgningen på posten med 50 000 kroner mot en tilsvarende økning under Justis- og beredskapsdepartementet kap. 453, post 01.</w:t>
      </w:r>
    </w:p>
    <w:p w14:paraId="64ACBFF7" w14:textId="77777777" w:rsidR="00EE2529" w:rsidRPr="00C81B84" w:rsidRDefault="00AD5E1E" w:rsidP="00C81B84">
      <w:r w:rsidRPr="00C81B84">
        <w:t>Bevilgningen foreslås økt med 0,8 mill. kroner som følge av den ekstraordinære lønns- og prisjusteringen av budsjettet, jf. nærmere omtale i avsnitt 3.1. Videre foreslås bevilgningen økt med 0,9 mill. kroner til utgifter som følge av den midlertidig økte arbeidsgiveravgiften på inntekt over 750 000 kroner, jf. nærmere omtale i avsnitt 3.2.</w:t>
      </w:r>
    </w:p>
    <w:p w14:paraId="524D4E95" w14:textId="77777777" w:rsidR="00EE2529" w:rsidRPr="00C81B84" w:rsidRDefault="00AD5E1E" w:rsidP="00C81B84">
      <w:r w:rsidRPr="00C81B84">
        <w:t>Samlet foreslås det å øke bevilgningen på kap. 20, post 01 med 4,5 mill. kroner.</w:t>
      </w:r>
    </w:p>
    <w:p w14:paraId="7ACC7A86" w14:textId="77777777" w:rsidR="00EE2529" w:rsidRPr="00C81B84" w:rsidRDefault="00AD5E1E" w:rsidP="00C81B84">
      <w:pPr>
        <w:pStyle w:val="b-budkaptit"/>
      </w:pPr>
      <w:r w:rsidRPr="00C81B84">
        <w:t>Kap. 41 Stortinget</w:t>
      </w:r>
    </w:p>
    <w:p w14:paraId="11856310" w14:textId="77777777" w:rsidR="00EE2529" w:rsidRPr="00C81B84" w:rsidRDefault="00AD5E1E" w:rsidP="00C81B84">
      <w:pPr>
        <w:pStyle w:val="b-post"/>
      </w:pPr>
      <w:r w:rsidRPr="00C81B84">
        <w:t>Post 01 Driftsutgifter</w:t>
      </w:r>
    </w:p>
    <w:p w14:paraId="4536245E" w14:textId="77777777" w:rsidR="00EE2529" w:rsidRPr="00C81B84" w:rsidRDefault="00AD5E1E" w:rsidP="00C81B84">
      <w:r w:rsidRPr="00C81B84">
        <w:t>På grunn av lavere innkjøp til Stortingets kafeteriaer har Stortingets presidentskap foreslått at bevilgningen på posten reduseres med 0,7 mill. kroner. Salgsinntektene på kap. 3041, post 01, foreslås redusert med samme beløp.</w:t>
      </w:r>
    </w:p>
    <w:p w14:paraId="491E15E5" w14:textId="77777777" w:rsidR="00EE2529" w:rsidRPr="00C81B84" w:rsidRDefault="00AD5E1E" w:rsidP="00C81B84">
      <w:r w:rsidRPr="00C81B84">
        <w:t>Bevilgningen foreslås økt med 7,2 mill. kroner som følge av den ekstraordinære lønns- og prisjusteringen av budsjettet, jf. nærmere omtale i avsnitt 3.1. Videre foreslås bevilgningen økt med 5,2 mill. kroner til utgifter som følge av den midlertidig økte arbeidsgiveravgiften på inntekt over 750 000 kroner, jf. nærmere omtale i avsnitt 3.2.</w:t>
      </w:r>
    </w:p>
    <w:p w14:paraId="223AD3AD" w14:textId="77777777" w:rsidR="00EE2529" w:rsidRPr="00C81B84" w:rsidRDefault="00AD5E1E" w:rsidP="00C81B84">
      <w:r w:rsidRPr="00C81B84">
        <w:t>Samlet foreslås det å øke bevilgningen på kap. 41, post 01 med 11,7 mill. kroner.</w:t>
      </w:r>
    </w:p>
    <w:p w14:paraId="45D75363" w14:textId="77777777" w:rsidR="00EE2529" w:rsidRPr="00C81B84" w:rsidRDefault="00AD5E1E" w:rsidP="00C81B84">
      <w:pPr>
        <w:pStyle w:val="b-post"/>
      </w:pPr>
      <w:r w:rsidRPr="00C81B84">
        <w:t>Post 21 Spesielle driftsutgifter, kan overføres</w:t>
      </w:r>
    </w:p>
    <w:p w14:paraId="70A6D800" w14:textId="77777777" w:rsidR="00EE2529" w:rsidRPr="00C81B84" w:rsidRDefault="00AD5E1E" w:rsidP="00C81B84">
      <w:r w:rsidRPr="00C81B84">
        <w:t>Presidentskapet har bedt om at bevilgningen på posten økes med 0,5 mill. kroner. Merbehovet gjelder Grunnlovsutvalget som Stortinget har nedsatt.</w:t>
      </w:r>
    </w:p>
    <w:p w14:paraId="4BB96C70" w14:textId="77777777" w:rsidR="00EE2529" w:rsidRPr="00C81B84" w:rsidRDefault="00AD5E1E" w:rsidP="00C81B84">
      <w:r w:rsidRPr="00C81B84">
        <w:t>Bevilgningen foreslås økt med 0,1 mill. kroner som følge av den ekstraordinære lønns- og prisjusteringen av budsjettet, jf. nærmere omtale i avsnitt 3.1.</w:t>
      </w:r>
    </w:p>
    <w:p w14:paraId="2381E905" w14:textId="77777777" w:rsidR="00EE2529" w:rsidRPr="00C81B84" w:rsidRDefault="00AD5E1E" w:rsidP="00C81B84">
      <w:r w:rsidRPr="00C81B84">
        <w:t>Samlet foreslås det å øke bevilgningen på kap. 41, post 21 med 0,6 mill. kroner.</w:t>
      </w:r>
    </w:p>
    <w:p w14:paraId="49D5209C" w14:textId="77777777" w:rsidR="00EE2529" w:rsidRPr="00C81B84" w:rsidRDefault="00AD5E1E" w:rsidP="00C81B84">
      <w:pPr>
        <w:pStyle w:val="b-budkaptit"/>
      </w:pPr>
      <w:r w:rsidRPr="00C81B84">
        <w:t>Kap. 3041 Stortinget</w:t>
      </w:r>
    </w:p>
    <w:p w14:paraId="1050D891" w14:textId="77777777" w:rsidR="00EE2529" w:rsidRPr="00C81B84" w:rsidRDefault="00AD5E1E" w:rsidP="00C81B84">
      <w:pPr>
        <w:pStyle w:val="b-post"/>
      </w:pPr>
      <w:r w:rsidRPr="00C81B84">
        <w:t>Post 01 Salgsinntekter</w:t>
      </w:r>
    </w:p>
    <w:p w14:paraId="0890E8A1" w14:textId="77777777" w:rsidR="00EE2529" w:rsidRPr="00C81B84" w:rsidRDefault="00AD5E1E" w:rsidP="00C81B84">
      <w:r w:rsidRPr="00C81B84">
        <w:t>Se omtale under kap. 41 Stortinget, post 01 Driftsutgifter. Bevilgningen på posten foreslås redusert med 0,7 mill. kroner.</w:t>
      </w:r>
    </w:p>
    <w:p w14:paraId="3A391393" w14:textId="77777777" w:rsidR="00EE2529" w:rsidRPr="00C81B84" w:rsidRDefault="00AD5E1E" w:rsidP="00C81B84">
      <w:pPr>
        <w:pStyle w:val="b-budkaptit"/>
      </w:pPr>
      <w:r w:rsidRPr="00C81B84">
        <w:t>Kap. 1600 Finansdepartementet</w:t>
      </w:r>
    </w:p>
    <w:p w14:paraId="3AB0B2E3" w14:textId="77777777" w:rsidR="00EE2529" w:rsidRPr="00C81B84" w:rsidRDefault="00AD5E1E" w:rsidP="00C81B84">
      <w:pPr>
        <w:pStyle w:val="b-post"/>
      </w:pPr>
      <w:r w:rsidRPr="00C81B84">
        <w:t>Post 01 Driftsutgifter</w:t>
      </w:r>
    </w:p>
    <w:p w14:paraId="27CB890E" w14:textId="77777777" w:rsidR="00EE2529" w:rsidRPr="00C81B84" w:rsidRDefault="00AD5E1E" w:rsidP="00C81B84">
      <w:r w:rsidRPr="00C81B84">
        <w:t xml:space="preserve">Det foreslås å redusere bevilgningen med 108 000 kroner i forbindelse med etableringen av Departementsakademiet, mot en tilsvarende økning under Kommunal- og </w:t>
      </w:r>
      <w:proofErr w:type="spellStart"/>
      <w:r w:rsidRPr="00C81B84">
        <w:t>distriktsdepartementet</w:t>
      </w:r>
      <w:proofErr w:type="spellEnd"/>
      <w:r w:rsidRPr="00C81B84">
        <w:t>, kap. 510, post 01.</w:t>
      </w:r>
    </w:p>
    <w:p w14:paraId="4655A8B7" w14:textId="77777777" w:rsidR="00EE2529" w:rsidRPr="00C81B84" w:rsidRDefault="00AD5E1E" w:rsidP="00C81B84">
      <w:r w:rsidRPr="00C81B84">
        <w:t>Bevilgningen på posten foreslås redusert med 3 mill. kroner for å dekke andre nødvendige og uforutsette utgifter. Se også omtale under post 21 nedenfor.</w:t>
      </w:r>
    </w:p>
    <w:p w14:paraId="5F364B05" w14:textId="77777777" w:rsidR="00EE2529" w:rsidRPr="00C81B84" w:rsidRDefault="00AD5E1E" w:rsidP="00C81B84">
      <w:r w:rsidRPr="00C81B84">
        <w:t>Bevilgningen foreslås økt med 2,2 mill. kroner som følge av den ekstraordinære lønns- og prisjusteringen av budsjettet, jf. nærmere omtale i avsnitt 3.1. Videre foreslås bevilgningen økt med 3,6 mill. kroner til utgifter som følge av den midlertidig økte arbeidsgiveravgiften på inntekt over 750 000 kroner, jf. nærmere omtale i avsnitt 3.2.</w:t>
      </w:r>
    </w:p>
    <w:p w14:paraId="40E8F727" w14:textId="77777777" w:rsidR="00EE2529" w:rsidRPr="00C81B84" w:rsidRDefault="00AD5E1E" w:rsidP="00C81B84">
      <w:r w:rsidRPr="00C81B84">
        <w:t>Samlet foreslås det å øke bevilgningen på kap. 1600, post 01, med 2,6 mill. kroner.</w:t>
      </w:r>
    </w:p>
    <w:p w14:paraId="445E6211" w14:textId="77777777" w:rsidR="00EE2529" w:rsidRPr="00C81B84" w:rsidRDefault="00AD5E1E" w:rsidP="00C81B84">
      <w:pPr>
        <w:pStyle w:val="b-post"/>
      </w:pPr>
      <w:r w:rsidRPr="00C81B84">
        <w:t>Post 21 Spesielle driftsutgifter, kan overføres</w:t>
      </w:r>
    </w:p>
    <w:p w14:paraId="73E50A47" w14:textId="77777777" w:rsidR="00EE2529" w:rsidRPr="00C81B84" w:rsidRDefault="00AD5E1E" w:rsidP="00C81B84">
      <w:r w:rsidRPr="00C81B84">
        <w:t>Det foreslås å redusere bevilgningen på posten med 27 mill. kroner for å dekke uforutsette merutgifter under andre kapitler. Inndekningen muliggjøres blant annet av lavere kapasitet til gjennomføring av prosjekter og utredninger enn tidligere lagt til grunn.</w:t>
      </w:r>
    </w:p>
    <w:p w14:paraId="34C83969" w14:textId="77777777" w:rsidR="00EE2529" w:rsidRPr="00C81B84" w:rsidRDefault="00AD5E1E" w:rsidP="00C81B84">
      <w:r w:rsidRPr="00C81B84">
        <w:t>Bevilgningen foreslås økt med 2 mill. kroner som følge av den ekstraordinære lønns- og prisjusteringen av budsjettet, jf. nærmere omtale i avsnitt 3.1. Videre foreslås bevilgningen økt med 0,1 mill. kroner til utgifter som følge av den midlertidig økte arbeidsgiveravgiften på inntekt over 750 000 kroner, jf. nærmere omtale i avsnitt 3.2.</w:t>
      </w:r>
    </w:p>
    <w:p w14:paraId="004F2F1D" w14:textId="77777777" w:rsidR="00EE2529" w:rsidRPr="00C81B84" w:rsidRDefault="00AD5E1E" w:rsidP="00C81B84">
      <w:r w:rsidRPr="00C81B84">
        <w:t>Av de foreslåtte bevilgningsreduksjonene på kap. 1600, post 01 og 21 foreslås til sammen 30 mill. kroner omdisponert til følgende nødvendige og uforutsette merutgifter under Finansdepartementets budsjettområde:</w:t>
      </w:r>
    </w:p>
    <w:p w14:paraId="78CF2753" w14:textId="77777777" w:rsidR="00EE2529" w:rsidRPr="00C81B84" w:rsidRDefault="00AD5E1E" w:rsidP="00C81B84">
      <w:pPr>
        <w:pStyle w:val="Liste"/>
      </w:pPr>
      <w:r w:rsidRPr="00C81B84">
        <w:t>Tolletatens håndtering av sanksjonsregimet mot Russland – 10 mill. kroner</w:t>
      </w:r>
    </w:p>
    <w:p w14:paraId="3E249969" w14:textId="77777777" w:rsidR="00EE2529" w:rsidRPr="00C81B84" w:rsidRDefault="00AD5E1E" w:rsidP="00C81B84">
      <w:pPr>
        <w:pStyle w:val="Liste"/>
      </w:pPr>
      <w:r w:rsidRPr="00C81B84">
        <w:t>Skatteetatens arbeid med deling av informasjon om plattformtjenester – 20 mill. kroner</w:t>
      </w:r>
    </w:p>
    <w:p w14:paraId="1D1E158E" w14:textId="77777777" w:rsidR="00EE2529" w:rsidRPr="00C81B84" w:rsidRDefault="00AD5E1E" w:rsidP="00C81B84">
      <w:r w:rsidRPr="00C81B84">
        <w:t>Samlet foreslås det å redusere bevilgningen på posten med 24,9 mill. kroner.</w:t>
      </w:r>
    </w:p>
    <w:p w14:paraId="262DBC35" w14:textId="77777777" w:rsidR="00EE2529" w:rsidRPr="00C81B84" w:rsidRDefault="00AD5E1E" w:rsidP="00C81B84">
      <w:pPr>
        <w:pStyle w:val="b-budkaptit"/>
      </w:pPr>
      <w:r w:rsidRPr="00C81B84">
        <w:t>Kap. 1610 Tolletaten</w:t>
      </w:r>
    </w:p>
    <w:p w14:paraId="439A0C01" w14:textId="77777777" w:rsidR="00EE2529" w:rsidRPr="00C81B84" w:rsidRDefault="00AD5E1E" w:rsidP="00C81B84">
      <w:pPr>
        <w:pStyle w:val="b-post"/>
      </w:pPr>
      <w:r w:rsidRPr="00C81B84">
        <w:t>Post 01 Driftsutgifter</w:t>
      </w:r>
    </w:p>
    <w:p w14:paraId="07CB5889" w14:textId="77777777" w:rsidR="00EE2529" w:rsidRPr="00C81B84" w:rsidRDefault="00AD5E1E" w:rsidP="00C81B84">
      <w:pPr>
        <w:pStyle w:val="avsnitt-undertittel"/>
      </w:pPr>
      <w:r w:rsidRPr="00C81B84">
        <w:t>Kontroll med russiske fiskefartøy</w:t>
      </w:r>
    </w:p>
    <w:p w14:paraId="1F102EE7" w14:textId="77777777" w:rsidR="00EE2529" w:rsidRPr="00C81B84" w:rsidRDefault="00AD5E1E" w:rsidP="00C81B84">
      <w:r w:rsidRPr="00C81B84">
        <w:t xml:space="preserve">Tolletaten fikk i oktober 2022 i oppdrag å intensivere kontrollen med russiske fiskefartøy, med sikte på at alle russiske fiskefartøy blir underlagt en fysisk kontrollhandling, jf. behandling av </w:t>
      </w:r>
      <w:proofErr w:type="spellStart"/>
      <w:r w:rsidRPr="00C81B84">
        <w:t>Prop</w:t>
      </w:r>
      <w:proofErr w:type="spellEnd"/>
      <w:r w:rsidRPr="00C81B84">
        <w:t>. 33 S (2022–2023). Dagens ordning er ressurskrevende, og det arbeides derfor med å etablere en mer langsiktig og bærekraftig ordning for kontrollen. Det foreslås å bevilge 46,5 mill. kroner for å dekke kostnadene i 2023.</w:t>
      </w:r>
    </w:p>
    <w:p w14:paraId="4AE4110F" w14:textId="77777777" w:rsidR="00EE2529" w:rsidRPr="00C81B84" w:rsidRDefault="00AD5E1E" w:rsidP="00C81B84">
      <w:pPr>
        <w:pStyle w:val="avsnitt-undertittel"/>
      </w:pPr>
      <w:r w:rsidRPr="00C81B84">
        <w:t>Kontroll med vareførsel på Svalbard</w:t>
      </w:r>
    </w:p>
    <w:p w14:paraId="2A6F4EAF" w14:textId="77777777" w:rsidR="00EE2529" w:rsidRPr="00C81B84" w:rsidRDefault="00AD5E1E" w:rsidP="00C81B84">
      <w:r w:rsidRPr="00C81B84">
        <w:t>Kontroll med vareførsel til og fra Svalbard ble etablert i mai 2022 som en midlertidig ordning og er videreført som en permanent ordning fra 2023. I forbindelse med Russlands krigføring i Ukraina har behovet for kontrollaktiviteter vært høyere enn tidligere antatt. Disse kontrollene er vesentlig mer ressurskrevende enn antatt i form av at kontrollene tar lengre tid og er mer omfattende. Det foreslås derfor å øke bevilgningen med 1,6 mill. kroner for å øke bemanningen på Svalbard med ett årsverk for å ivareta tilfredsstillende kontrollnivå på høyt prioriterte områder.</w:t>
      </w:r>
    </w:p>
    <w:p w14:paraId="0B2A4813" w14:textId="77777777" w:rsidR="00EE2529" w:rsidRPr="00C81B84" w:rsidRDefault="00AD5E1E" w:rsidP="00C81B84">
      <w:pPr>
        <w:pStyle w:val="avsnitt-undertittel"/>
      </w:pPr>
      <w:r w:rsidRPr="00C81B84">
        <w:t>Håndtering av sanksjonsregimet mot Russland</w:t>
      </w:r>
    </w:p>
    <w:p w14:paraId="701BB2BA" w14:textId="77777777" w:rsidR="00EE2529" w:rsidRPr="00C81B84" w:rsidRDefault="00AD5E1E" w:rsidP="00C81B84">
      <w:r w:rsidRPr="00C81B84">
        <w:t>Tolletaten må i 2023 bruke betydelige ressurser på å håndtere sanksjonsregimet mot Russland. Arbeidet knytter seg særlig til manuell vurdering og oppfølging av såkalte masketilslag i deklarasjonskontrollen. Dette er prosesser som er avhengige av en manuell behandling og kan ikke automatiseres. I tillegg kommer analysearbeid, dialog med regelverkseiere (UD) og juridiske avklaringer. Det er også økt behov for kontroll ifm. eksport av varer mot sanksjonslister. For å dekke merkostnadene foreslås det å øke bevilgningen med 10 mill. kroner, mot en tilsvarende reduksjon over kap. 1600.</w:t>
      </w:r>
    </w:p>
    <w:p w14:paraId="71A481C1" w14:textId="77777777" w:rsidR="00EE2529" w:rsidRPr="00C81B84" w:rsidRDefault="00AD5E1E" w:rsidP="00C81B84">
      <w:pPr>
        <w:pStyle w:val="avsnitt-undertittel"/>
      </w:pPr>
      <w:r w:rsidRPr="00C81B84">
        <w:t>Forenklet transfer OSL</w:t>
      </w:r>
    </w:p>
    <w:p w14:paraId="4F12B070" w14:textId="77777777" w:rsidR="00EE2529" w:rsidRPr="00C81B84" w:rsidRDefault="00AD5E1E" w:rsidP="00C81B84">
      <w:r w:rsidRPr="00C81B84">
        <w:t>Bevilgningen foreslås økt med 3 mill. kroner mot en parallell økning av inntektene, se omtale under kap. 4610, post 05.</w:t>
      </w:r>
    </w:p>
    <w:p w14:paraId="1B07A51C" w14:textId="77777777" w:rsidR="00EE2529" w:rsidRPr="00C81B84" w:rsidRDefault="00AD5E1E" w:rsidP="00C81B84">
      <w:pPr>
        <w:pStyle w:val="avsnitt-undertittel"/>
      </w:pPr>
      <w:r w:rsidRPr="00C81B84">
        <w:t>Prisjustering og arbeidsgiveravgift</w:t>
      </w:r>
    </w:p>
    <w:p w14:paraId="0F55F6A5" w14:textId="77777777" w:rsidR="00EE2529" w:rsidRPr="00C81B84" w:rsidRDefault="00AD5E1E" w:rsidP="00C81B84">
      <w:r w:rsidRPr="00C81B84">
        <w:t>Bevilgningen foreslås økt med 15,9 mill. kroner som følge av den ekstraordinære lønns- og prisjusteringen av budsjettet, jf. nærmere omtale i avsnitt 3.1. Videre foreslås bevilgningen økt med 2,6 mill. kroner til utgifter som følge av den midlertidig økte arbeidsgiveravgiften på inntekt over 750 000 kroner, jf. nærmere omtale i avsnitt 3.2.</w:t>
      </w:r>
    </w:p>
    <w:p w14:paraId="6FE3D8C0" w14:textId="77777777" w:rsidR="00EE2529" w:rsidRPr="00C81B84" w:rsidRDefault="00AD5E1E" w:rsidP="00C81B84">
      <w:pPr>
        <w:pStyle w:val="avsnitt-undertittel"/>
      </w:pPr>
      <w:r w:rsidRPr="00C81B84">
        <w:t>Oppsummering</w:t>
      </w:r>
    </w:p>
    <w:p w14:paraId="12FF4287" w14:textId="77777777" w:rsidR="00EE2529" w:rsidRPr="00C81B84" w:rsidRDefault="00AD5E1E" w:rsidP="00C81B84">
      <w:r w:rsidRPr="00C81B84">
        <w:t>Samlet foreslås det å øke bevilgningen på kap. 1610, post 01, med 79,6 mill. kroner.</w:t>
      </w:r>
    </w:p>
    <w:p w14:paraId="65A7E36C" w14:textId="77777777" w:rsidR="00EE2529" w:rsidRPr="00C81B84" w:rsidRDefault="00AD5E1E" w:rsidP="00C81B84">
      <w:pPr>
        <w:pStyle w:val="b-post"/>
      </w:pPr>
      <w:r w:rsidRPr="00C81B84">
        <w:t>Post 45 Større utstyrsanskaffelser og vedlikehold, kan overføres</w:t>
      </w:r>
    </w:p>
    <w:p w14:paraId="74CC90C8" w14:textId="77777777" w:rsidR="00EE2529" w:rsidRPr="00C81B84" w:rsidRDefault="00AD5E1E" w:rsidP="00C81B84">
      <w:r w:rsidRPr="00C81B84">
        <w:t xml:space="preserve">Magnormoen kontrollstasjon er den største landeveis grenseovergangen uten en stasjonert skanner til bruk i Tolletatens kontroll. Bruk av skannere muliggjør en langt mer målrettet og effektiv kontrollgjennomføring ved at Tolletaten raskt kan avgjøre om det er behov for å gå videre med manuell kontroll eller ikke. Mer tidseffektive kontroller innebærer isolert sett at flere objekter kan kontrolleres, samtidig som tidsbruken for den som kontrolleres reduseres. Det foreslås å bevilge 35 mill. kroner til anskaffelse av en skanner stasjonert på Magnormoen og til nødvendige </w:t>
      </w:r>
      <w:proofErr w:type="spellStart"/>
      <w:r w:rsidRPr="00C81B84">
        <w:t>anleggsmessige</w:t>
      </w:r>
      <w:proofErr w:type="spellEnd"/>
      <w:r w:rsidRPr="00C81B84">
        <w:t xml:space="preserve"> tilpasninger. Varige, årlige kostnader til drift av skanneren er anslått til 5 mill. kroner.</w:t>
      </w:r>
    </w:p>
    <w:p w14:paraId="66DB2DBC" w14:textId="77777777" w:rsidR="00EE2529" w:rsidRPr="00C81B84" w:rsidRDefault="00AD5E1E" w:rsidP="00C81B84">
      <w:r w:rsidRPr="00C81B84">
        <w:t>Samlet foreslås bevilgningen på posten økt med 39,6 mill. kroner, inkludert 4,6 mill. kroner i ekstraordinær prisjustering, jf. nærmere omtale under avsnitt 3.1.</w:t>
      </w:r>
    </w:p>
    <w:p w14:paraId="0176607D" w14:textId="77777777" w:rsidR="00EE2529" w:rsidRPr="00C81B84" w:rsidRDefault="00AD5E1E" w:rsidP="00C81B84">
      <w:pPr>
        <w:pStyle w:val="b-budkaptit"/>
      </w:pPr>
      <w:r w:rsidRPr="00C81B84">
        <w:t>Kap. 4610 Tolletaten</w:t>
      </w:r>
    </w:p>
    <w:p w14:paraId="3560510F" w14:textId="77777777" w:rsidR="00EE2529" w:rsidRPr="00C81B84" w:rsidRDefault="00AD5E1E" w:rsidP="00C81B84">
      <w:pPr>
        <w:pStyle w:val="b-post"/>
      </w:pPr>
      <w:r w:rsidRPr="00C81B84">
        <w:t>Post 05 Refusjon fra Avinor AS</w:t>
      </w:r>
    </w:p>
    <w:p w14:paraId="4B128863" w14:textId="77777777" w:rsidR="00EE2529" w:rsidRPr="00C81B84" w:rsidRDefault="00AD5E1E" w:rsidP="00C81B84">
      <w:r w:rsidRPr="00C81B84">
        <w:t>Posten omfatter refusjoner fra Avinor AS for å dekke Tolletatens merkostnader til ordningen med forenklet transfer på Oslo lufthavn. Det foreslås å øke bevilgningen med 3 mill. kroner. Dette skyldes at avtalen med Avinor AS er reforhandlet. Se også omtale under kap. 1610, post 01.</w:t>
      </w:r>
    </w:p>
    <w:p w14:paraId="21071E70" w14:textId="77777777" w:rsidR="00EE2529" w:rsidRPr="00C81B84" w:rsidRDefault="00AD5E1E" w:rsidP="00C81B84">
      <w:pPr>
        <w:pStyle w:val="b-post"/>
      </w:pPr>
      <w:r w:rsidRPr="00C81B84">
        <w:t>Post 85 Tvangsmulkt og overtredelsesgebyr</w:t>
      </w:r>
    </w:p>
    <w:p w14:paraId="29277007" w14:textId="77777777" w:rsidR="00EE2529" w:rsidRPr="00C81B84" w:rsidRDefault="00AD5E1E" w:rsidP="00C81B84">
      <w:r w:rsidRPr="00C81B84">
        <w:t>Inntektene på post 85 påvirkes i stor grad av antall reisende som passerer grensen. Selv om reisevirksomheten har tatt seg opp etter koronapandemien påvirker dette fortsatt inntektene på posten. Det foreslås å redusere bevilgningen med 13 mill. kroner. Inntektsnedgangen skyldes at antall innrapporterte regelbrudd har vært færre enn tidligere.</w:t>
      </w:r>
    </w:p>
    <w:p w14:paraId="69017F01" w14:textId="77777777" w:rsidR="00EE2529" w:rsidRPr="00C81B84" w:rsidRDefault="00AD5E1E" w:rsidP="00C81B84">
      <w:pPr>
        <w:pStyle w:val="b-budkaptit"/>
      </w:pPr>
      <w:r w:rsidRPr="00C81B84">
        <w:t>Kap. 1618 Skatteetaten</w:t>
      </w:r>
    </w:p>
    <w:p w14:paraId="7972279F" w14:textId="77777777" w:rsidR="00EE2529" w:rsidRPr="00C81B84" w:rsidRDefault="00AD5E1E" w:rsidP="00C81B84">
      <w:pPr>
        <w:pStyle w:val="b-post"/>
      </w:pPr>
      <w:r w:rsidRPr="00C81B84">
        <w:t>Post 01 Driftsutgifter</w:t>
      </w:r>
    </w:p>
    <w:p w14:paraId="2B66EBEF" w14:textId="77777777" w:rsidR="00EE2529" w:rsidRPr="00C81B84" w:rsidRDefault="00AD5E1E" w:rsidP="00C81B84">
      <w:pPr>
        <w:pStyle w:val="avsnitt-undertittel"/>
      </w:pPr>
      <w:r w:rsidRPr="00C81B84">
        <w:t>Regelverksendringer i skatte- og avgiftsopplegget</w:t>
      </w:r>
    </w:p>
    <w:p w14:paraId="2675FC54" w14:textId="77777777" w:rsidR="00EE2529" w:rsidRPr="00C81B84" w:rsidRDefault="00AD5E1E" w:rsidP="00C81B84">
      <w:r w:rsidRPr="00C81B84">
        <w:t>Det er i 2023-budsjettet lagt opp til flere endringer i skatte- og avgiftsopplegget knyttet til petroleumsvirksomhet, vannkraftproduksjon, landbasert vindkraft og havbruksnæringen. Reglene trer i kraft fra og med inntektsårene 2022 og 2023 og innebærer konsekvenser for ressursbehovet i Skatteetaten. Det foreslås derfor å øke posten med 21,7 mill. kroner.</w:t>
      </w:r>
    </w:p>
    <w:p w14:paraId="175DE774" w14:textId="77777777" w:rsidR="00EE2529" w:rsidRPr="00C81B84" w:rsidRDefault="00AD5E1E" w:rsidP="00C81B84">
      <w:pPr>
        <w:pStyle w:val="avsnitt-undertittel"/>
      </w:pPr>
      <w:r w:rsidRPr="00C81B84">
        <w:t>Deling av informasjon om plattformtjenester</w:t>
      </w:r>
    </w:p>
    <w:p w14:paraId="088504D1" w14:textId="77777777" w:rsidR="00EE2529" w:rsidRPr="00C81B84" w:rsidRDefault="00AD5E1E" w:rsidP="00C81B84">
      <w:r w:rsidRPr="00C81B84">
        <w:t>Det foreslås å øke posten med 20 mill. kroner i 2023 for å gjennomføre nødvendige systemtilpassinger for å kunne innføre OECDs nye standarder for rapportering og deling av informasjon om plattformtjenester. Økningen motsvares av tilsvarende bevilgningsreduksjon over kap. 1600 Finansdepartementet, som er omtalt ovenfor.</w:t>
      </w:r>
    </w:p>
    <w:p w14:paraId="721677D3" w14:textId="77777777" w:rsidR="00EE2529" w:rsidRPr="00C81B84" w:rsidRDefault="00AD5E1E" w:rsidP="00C81B84">
      <w:pPr>
        <w:pStyle w:val="avsnitt-undertittel"/>
      </w:pPr>
      <w:r w:rsidRPr="00C81B84">
        <w:t>Prisjustering og arbeidsgiveravgift</w:t>
      </w:r>
    </w:p>
    <w:p w14:paraId="62FFD8CE" w14:textId="77777777" w:rsidR="00EE2529" w:rsidRPr="00C81B84" w:rsidRDefault="00AD5E1E" w:rsidP="00C81B84">
      <w:r w:rsidRPr="00C81B84">
        <w:t>Bevilgningen foreslås økt med 65,2 mill. kroner som følge av den ekstraordinære lønns- og prisjusteringen av budsjettet, jf. nærmere omtale i avsnitt 3.1. Videre foreslås bevilgningen økt med 16,4 mill. kroner til utgifter som følge av den midlertidig økte arbeidsgiveravgiften på inntekt over 750 000 kroner, jf. nærmere omtale i avsnitt 3.2.</w:t>
      </w:r>
    </w:p>
    <w:p w14:paraId="0C2D3A1F" w14:textId="77777777" w:rsidR="00EE2529" w:rsidRPr="00C81B84" w:rsidRDefault="00AD5E1E" w:rsidP="00C81B84">
      <w:pPr>
        <w:pStyle w:val="avsnitt-undertittel"/>
      </w:pPr>
      <w:r w:rsidRPr="00C81B84">
        <w:t>Oppsummering</w:t>
      </w:r>
    </w:p>
    <w:p w14:paraId="3E1B5E3A" w14:textId="77777777" w:rsidR="00EE2529" w:rsidRPr="00C81B84" w:rsidRDefault="00AD5E1E" w:rsidP="00C81B84">
      <w:r w:rsidRPr="00C81B84">
        <w:t>Samlet foreslås det å øke bevilgningen på kap. 1618, post 01, med 123,3 mill. kroner.</w:t>
      </w:r>
    </w:p>
    <w:p w14:paraId="3AFA9BEE" w14:textId="77777777" w:rsidR="00EE2529" w:rsidRPr="00C81B84" w:rsidRDefault="00AD5E1E" w:rsidP="00C81B84">
      <w:pPr>
        <w:pStyle w:val="b-post"/>
      </w:pPr>
      <w:r w:rsidRPr="00C81B84">
        <w:t>Post 21 Spesielle driftsutgifter</w:t>
      </w:r>
    </w:p>
    <w:p w14:paraId="3B3CD087" w14:textId="77777777" w:rsidR="00EE2529" w:rsidRPr="00C81B84" w:rsidRDefault="00AD5E1E" w:rsidP="00C81B84">
      <w:r w:rsidRPr="00C81B84">
        <w:t xml:space="preserve">Det foreslås å redusere bevilgningen med 77,4 mill. kroner. Hovedårsaken til dette er omlegging av avskrivingskonto for tvangsmulkt knyttet til skatteinnkreving, jf. behandling av </w:t>
      </w:r>
      <w:proofErr w:type="spellStart"/>
      <w:r w:rsidRPr="00C81B84">
        <w:t>Prop</w:t>
      </w:r>
      <w:proofErr w:type="spellEnd"/>
      <w:r w:rsidRPr="00C81B84">
        <w:t>. 33 S (2022–2023).</w:t>
      </w:r>
    </w:p>
    <w:p w14:paraId="2718A76E" w14:textId="77777777" w:rsidR="00EE2529" w:rsidRPr="00C81B84" w:rsidRDefault="00AD5E1E" w:rsidP="00C81B84">
      <w:r w:rsidRPr="00C81B84">
        <w:t>Bevilgningen foreslås økt med 4,8 mill. kroner som følge av den ekstraordinære lønns- og prisjusteringen av budsjettet, jf. nærmere omtale i avsnitt 3.1.</w:t>
      </w:r>
    </w:p>
    <w:p w14:paraId="77DBFF60" w14:textId="77777777" w:rsidR="00EE2529" w:rsidRPr="00C81B84" w:rsidRDefault="00AD5E1E" w:rsidP="00C81B84">
      <w:r w:rsidRPr="00C81B84">
        <w:t>Samlet foreslås bevilgningen på posten redusert med 72,7 mill. kroner.</w:t>
      </w:r>
    </w:p>
    <w:p w14:paraId="4DE0EC9A" w14:textId="77777777" w:rsidR="00EE2529" w:rsidRPr="00C81B84" w:rsidRDefault="00AD5E1E" w:rsidP="00C81B84">
      <w:pPr>
        <w:pStyle w:val="b-post"/>
      </w:pPr>
      <w:r w:rsidRPr="00C81B84">
        <w:t>Post 22 Større IT-prosjekter, kan overføres</w:t>
      </w:r>
    </w:p>
    <w:p w14:paraId="48E1AAFC" w14:textId="77777777" w:rsidR="00EE2529" w:rsidRPr="00C81B84" w:rsidRDefault="00AD5E1E" w:rsidP="00C81B84">
      <w:pPr>
        <w:pStyle w:val="avsnitt-undertittel"/>
      </w:pPr>
      <w:r w:rsidRPr="00C81B84">
        <w:t>Fremtidens innkreving</w:t>
      </w:r>
    </w:p>
    <w:p w14:paraId="146953A0" w14:textId="77777777" w:rsidR="00EE2529" w:rsidRPr="00C81B84" w:rsidRDefault="00AD5E1E" w:rsidP="00C81B84">
      <w:r w:rsidRPr="00C81B84">
        <w:t>I forbindelse med prosjektet Fremtidens innkreving er det behov for tilpasninger til de nye systemene i Statens Lånekasse for utdanning og Brønnøysundregisteret. Det foreslås derfor å redusere bevilgingen på posten med 4,6 mill. kroner mot en økning på 1,6 mill. kroner hos Lånekassen, kap. 2410, post 01, og 3 mill. kroner hos Brønnøysundregisteret, kap. 904, post 21.</w:t>
      </w:r>
    </w:p>
    <w:p w14:paraId="27B9DEF1" w14:textId="77777777" w:rsidR="00EE2529" w:rsidRPr="00C81B84" w:rsidRDefault="00AD5E1E" w:rsidP="00C81B84">
      <w:r w:rsidRPr="00C81B84">
        <w:t>Videre foreslås det å redusere posten med 93,4 mill. kroner grunnet forskyvninger i fremdriften i prosjektet. Reduksjonen påvirker ikke kostnadsrammen til prosjektet.</w:t>
      </w:r>
    </w:p>
    <w:p w14:paraId="20AA97C6" w14:textId="77777777" w:rsidR="00EE2529" w:rsidRPr="00C81B84" w:rsidRDefault="00AD5E1E" w:rsidP="00C81B84">
      <w:pPr>
        <w:pStyle w:val="avsnitt-undertittel"/>
      </w:pPr>
      <w:r w:rsidRPr="00C81B84">
        <w:t>Memo</w:t>
      </w:r>
    </w:p>
    <w:p w14:paraId="4B8D40B3" w14:textId="77777777" w:rsidR="00EE2529" w:rsidRPr="00C81B84" w:rsidRDefault="00AD5E1E" w:rsidP="00C81B84">
      <w:r w:rsidRPr="00C81B84">
        <w:t>Kostnadene til prosjektet for nytt IT-system for merverdiavgift (Memo) er anslått redusert med 30 mill. kroner. Det foreslås å redusere bevilgningen på posten med tilsvarende beløp. Prosjektet skal etter planen avsluttes i 2023.</w:t>
      </w:r>
    </w:p>
    <w:p w14:paraId="04F7EE98" w14:textId="77777777" w:rsidR="00EE2529" w:rsidRPr="00C81B84" w:rsidRDefault="00AD5E1E" w:rsidP="00C81B84">
      <w:pPr>
        <w:pStyle w:val="avsnitt-undertittel"/>
      </w:pPr>
      <w:r w:rsidRPr="00C81B84">
        <w:t>Rammeoverføring til NAV</w:t>
      </w:r>
    </w:p>
    <w:p w14:paraId="3688EF59" w14:textId="77777777" w:rsidR="00EE2529" w:rsidRPr="00C81B84" w:rsidRDefault="00AD5E1E" w:rsidP="00C81B84">
      <w:r w:rsidRPr="00C81B84">
        <w:t>Det foreslås å redusere bevilgningen på posten med 3,3 mill. kroner mot en tilsvarende økning under Arbeids- og inkluderingsdepartementet, kap. 605, post 01. Midlene skal disponeres av NAV i forbindelse med bruk av opplysninger fra a-ordningen i obligatorisk tjenestepensjon.</w:t>
      </w:r>
    </w:p>
    <w:p w14:paraId="3E52F0AA" w14:textId="77777777" w:rsidR="00EE2529" w:rsidRPr="00C81B84" w:rsidRDefault="00AD5E1E" w:rsidP="00C81B84">
      <w:pPr>
        <w:pStyle w:val="avsnitt-undertittel"/>
      </w:pPr>
      <w:r w:rsidRPr="00C81B84">
        <w:t>Prisjustering og arbeidsgiveravgift</w:t>
      </w:r>
    </w:p>
    <w:p w14:paraId="0EE7809A" w14:textId="77777777" w:rsidR="00EE2529" w:rsidRPr="00C81B84" w:rsidRDefault="00AD5E1E" w:rsidP="00C81B84">
      <w:r w:rsidRPr="00C81B84">
        <w:t>Bevilgningen foreslås økt med 11,2 mill. kroner som følge av den ekstraordinære lønns- og prisjusteringen av budsjettet, jf. nærmere omtale i avsnitt 3.1. Videre foreslås bevilgningen økt med 0,5 mill. kroner til utgifter som følge av den midlertidig økte arbeidsgiveravgiften på inntekt over 750 000 kroner, jf. nærmere omtale i avsnitt 3.2.</w:t>
      </w:r>
    </w:p>
    <w:p w14:paraId="623D5B6D" w14:textId="77777777" w:rsidR="00EE2529" w:rsidRPr="00C81B84" w:rsidRDefault="00AD5E1E" w:rsidP="00C81B84">
      <w:pPr>
        <w:pStyle w:val="avsnitt-undertittel"/>
      </w:pPr>
      <w:r w:rsidRPr="00C81B84">
        <w:t>Oppsummering</w:t>
      </w:r>
    </w:p>
    <w:p w14:paraId="66E94960" w14:textId="77777777" w:rsidR="00EE2529" w:rsidRPr="00C81B84" w:rsidRDefault="00AD5E1E" w:rsidP="00C81B84">
      <w:r w:rsidRPr="00C81B84">
        <w:t>Samlet foreslås det å redusere bevilgningen på kap. 1618, post 22, med 119,6 mill. kroner.</w:t>
      </w:r>
    </w:p>
    <w:p w14:paraId="1EB0CD7B" w14:textId="77777777" w:rsidR="00EE2529" w:rsidRPr="00C81B84" w:rsidRDefault="00AD5E1E" w:rsidP="00C81B84">
      <w:pPr>
        <w:pStyle w:val="b-budkaptit"/>
      </w:pPr>
      <w:r w:rsidRPr="00C81B84">
        <w:t>Kap. 4618 Skatteetaten</w:t>
      </w:r>
    </w:p>
    <w:p w14:paraId="7FC7A6D8" w14:textId="77777777" w:rsidR="00EE2529" w:rsidRPr="00C81B84" w:rsidRDefault="00AD5E1E" w:rsidP="00C81B84">
      <w:pPr>
        <w:pStyle w:val="b-post"/>
      </w:pPr>
      <w:r w:rsidRPr="00C81B84">
        <w:t>Post 01 Refunderte utleggs- og tinglysningsgebyr</w:t>
      </w:r>
    </w:p>
    <w:p w14:paraId="2958B165" w14:textId="77777777" w:rsidR="00EE2529" w:rsidRPr="00C81B84" w:rsidRDefault="00AD5E1E" w:rsidP="00C81B84">
      <w:r w:rsidRPr="00C81B84">
        <w:t>Posten omfatter refusjon av gebyr ved utleggsforretninger utført av Skatteetaten og de alminnelige namsmennene, jf. kap. 1618, post 21. På grunnlag av regnskapsutviklingen foreslås bevilgningen på posten redusert med 5 mill. kroner.</w:t>
      </w:r>
    </w:p>
    <w:p w14:paraId="4A9A2C29" w14:textId="77777777" w:rsidR="00EE2529" w:rsidRPr="00C81B84" w:rsidRDefault="00AD5E1E" w:rsidP="00C81B84">
      <w:pPr>
        <w:pStyle w:val="b-post"/>
      </w:pPr>
      <w:r w:rsidRPr="00C81B84">
        <w:t>Post 05 Gebyr for utleggsforretninger</w:t>
      </w:r>
    </w:p>
    <w:p w14:paraId="179CEAC7" w14:textId="77777777" w:rsidR="00EE2529" w:rsidRPr="00C81B84" w:rsidRDefault="00AD5E1E" w:rsidP="00C81B84">
      <w:r w:rsidRPr="00C81B84">
        <w:t>Posten omfatter gebyrinntekter fra utleggsforretninger som Skatteetaten selv utfører. På grunnlag av regnskapsutviklingen foreslås bevilgningen på posten økt med 16 mill. kroner.</w:t>
      </w:r>
    </w:p>
    <w:p w14:paraId="79E78B83" w14:textId="77777777" w:rsidR="00EE2529" w:rsidRPr="00C81B84" w:rsidRDefault="00AD5E1E" w:rsidP="00C81B84">
      <w:pPr>
        <w:pStyle w:val="b-post"/>
      </w:pPr>
      <w:r w:rsidRPr="00C81B84">
        <w:t>Post 85 Inngått på tapsførte lån mv.</w:t>
      </w:r>
    </w:p>
    <w:p w14:paraId="42E01BC6" w14:textId="77777777" w:rsidR="00EE2529" w:rsidRPr="00C81B84" w:rsidRDefault="00AD5E1E" w:rsidP="00C81B84">
      <w:r w:rsidRPr="00C81B84">
        <w:t>På posten føres inntekter fra innkreving av misligholdte lån som allerede er tapsførte i Statens lånekasse for utdanning og i Husbanken. På grunnlag av regnskapsutviklingen foreslås bevilgningen på posten økt med 40 mill. kroner.</w:t>
      </w:r>
    </w:p>
    <w:p w14:paraId="2A964616" w14:textId="77777777" w:rsidR="00EE2529" w:rsidRPr="00C81B84" w:rsidRDefault="00AD5E1E" w:rsidP="00C81B84">
      <w:pPr>
        <w:pStyle w:val="b-post"/>
      </w:pPr>
      <w:r w:rsidRPr="00C81B84">
        <w:t>Post 86 Bøter, inndragninger mv.</w:t>
      </w:r>
    </w:p>
    <w:p w14:paraId="620B7496" w14:textId="77777777" w:rsidR="00EE2529" w:rsidRPr="00C81B84" w:rsidRDefault="00AD5E1E" w:rsidP="00C81B84">
      <w:r w:rsidRPr="00C81B84">
        <w:t>Inntektene på posten påvirkes i hovedsak av aktiviteter og avgjørelser i politiet, påtalemyndigheten og domstolene. På grunnlag av regnskapsutviklingen foreslås bevilgningen på posten redusert med 268 mill. kroner.</w:t>
      </w:r>
    </w:p>
    <w:p w14:paraId="6C8479FA" w14:textId="77777777" w:rsidR="00EE2529" w:rsidRPr="00C81B84" w:rsidRDefault="00AD5E1E" w:rsidP="00C81B84">
      <w:pPr>
        <w:pStyle w:val="b-post"/>
      </w:pPr>
      <w:r w:rsidRPr="00C81B84">
        <w:t>Post 87 Trafikantsanksjoner</w:t>
      </w:r>
    </w:p>
    <w:p w14:paraId="314863B5" w14:textId="77777777" w:rsidR="00EE2529" w:rsidRPr="00C81B84" w:rsidRDefault="00AD5E1E" w:rsidP="00C81B84">
      <w:r w:rsidRPr="00C81B84">
        <w:t>Posten omfatter inntekter fra trafikkgebyr, parkeringsgebyr og overlastgebyr, utført av politiet og Statens vegvesen. På grunnlag av regnskapsutviklingen foreslås bevilgningen på posten økt med 5 mill. kroner.</w:t>
      </w:r>
    </w:p>
    <w:p w14:paraId="4125E235" w14:textId="77777777" w:rsidR="00EE2529" w:rsidRPr="00C81B84" w:rsidRDefault="00AD5E1E" w:rsidP="00C81B84">
      <w:pPr>
        <w:pStyle w:val="b-post"/>
      </w:pPr>
      <w:r w:rsidRPr="00C81B84">
        <w:t>Post 88 Forsinkelsesgebyr, Regnskapsregisteret</w:t>
      </w:r>
    </w:p>
    <w:p w14:paraId="6563E1B8" w14:textId="77777777" w:rsidR="00EE2529" w:rsidRPr="00C81B84" w:rsidRDefault="00AD5E1E" w:rsidP="00C81B84">
      <w:r w:rsidRPr="00C81B84">
        <w:t>Posten omfatter innbetaling av forsinkelsesgebyr, ilagt av Regnskapsregisteret. På grunnlag av regnskapsutviklingen foreslås bevilgningen på posten økt med 70 mill. kroner.</w:t>
      </w:r>
    </w:p>
    <w:p w14:paraId="43D74136" w14:textId="77777777" w:rsidR="00EE2529" w:rsidRPr="00C81B84" w:rsidRDefault="00AD5E1E" w:rsidP="00C81B84">
      <w:pPr>
        <w:pStyle w:val="b-budkaptit"/>
      </w:pPr>
      <w:r w:rsidRPr="00C81B84">
        <w:t>Kap. 1620 Statistisk sentralbyrå</w:t>
      </w:r>
    </w:p>
    <w:p w14:paraId="33ED87A4" w14:textId="77777777" w:rsidR="00EE2529" w:rsidRPr="00C81B84" w:rsidRDefault="00AD5E1E" w:rsidP="00C81B84">
      <w:pPr>
        <w:pStyle w:val="b-post"/>
      </w:pPr>
      <w:r w:rsidRPr="00C81B84">
        <w:t>Post 01 Driftsutgifter</w:t>
      </w:r>
    </w:p>
    <w:p w14:paraId="3A795BF2" w14:textId="77777777" w:rsidR="00EE2529" w:rsidRPr="00C81B84" w:rsidRDefault="00AD5E1E" w:rsidP="00C81B84">
      <w:r w:rsidRPr="00C81B84">
        <w:t>Det foreslås å redusere bevilgningen med 0,4 mill. kroner mot en tilsvarende økning under Barne- og familiedepartementet kap. 858, post 01. Endringen skyldes justering av en tidligere rammeoverføring knyttet til finansiering av statistikk på barnevern.</w:t>
      </w:r>
    </w:p>
    <w:p w14:paraId="5CC923AF" w14:textId="77777777" w:rsidR="00EE2529" w:rsidRPr="00C81B84" w:rsidRDefault="00AD5E1E" w:rsidP="00C81B84">
      <w:r w:rsidRPr="00C81B84">
        <w:t>Bevilgningen foreslås økt med 4,3 mill. kroner som følge av den ekstraordinære lønns- og prisjusteringen av budsjettet, jf. nærmere omtale i avsnitt 3.1. Videre foreslås bevilgningen økt med 1,2 mill. kroner til utgifter som følge av den midlertidig økte arbeidsgiveravgiften på inntekt over 750 000 kroner, jf. nærmere omtale i avsnitt 3.2.</w:t>
      </w:r>
    </w:p>
    <w:p w14:paraId="2B6AE96F" w14:textId="77777777" w:rsidR="00EE2529" w:rsidRPr="00C81B84" w:rsidRDefault="00AD5E1E" w:rsidP="00C81B84">
      <w:r w:rsidRPr="00C81B84">
        <w:t>Samlet foreslås bevilgningen på posten økt med 5,1 mill. kroner.</w:t>
      </w:r>
    </w:p>
    <w:p w14:paraId="3F8A20A4" w14:textId="77777777" w:rsidR="00EE2529" w:rsidRPr="00C81B84" w:rsidRDefault="00AD5E1E" w:rsidP="00C81B84">
      <w:pPr>
        <w:pStyle w:val="b-budkaptit"/>
      </w:pPr>
      <w:r w:rsidRPr="00C81B84">
        <w:t>Kap. 1633 Nettoordning, statlig betalt merverdiavgift</w:t>
      </w:r>
    </w:p>
    <w:p w14:paraId="3112FAD6" w14:textId="77777777" w:rsidR="00EE2529" w:rsidRPr="00C81B84" w:rsidRDefault="00AD5E1E" w:rsidP="00C81B84">
      <w:pPr>
        <w:pStyle w:val="b-post"/>
      </w:pPr>
      <w:r w:rsidRPr="00C81B84">
        <w:t>Post 01 Driftsutgifter, overslagsbevilgning</w:t>
      </w:r>
    </w:p>
    <w:p w14:paraId="402DB39E" w14:textId="77777777" w:rsidR="00EE2529" w:rsidRPr="00C81B84" w:rsidRDefault="00AD5E1E" w:rsidP="00C81B84">
      <w:r w:rsidRPr="00C81B84">
        <w:t>Ordningen med nettoføring av merverdiavgift i ordinære statlige forvaltningsorgan innebærer at organene som er inkludert i ordningen, ikke belastes merverdiavgift for utgifter på postene 01–49 i sine budsjetter og regnskaper, men kan føre utgiftene til merverdiavgift på et sentralt kapittel for merverdiavgift under Finansdepartementet (kap. 1633, post 01).</w:t>
      </w:r>
    </w:p>
    <w:p w14:paraId="34508001" w14:textId="77777777" w:rsidR="00EE2529" w:rsidRPr="00C81B84" w:rsidRDefault="00AD5E1E" w:rsidP="00C81B84">
      <w:r w:rsidRPr="00C81B84">
        <w:t>Bevilgningen på posten er 9,3 mrd. kroner. Bevilgningen foreslås økt med 283,2 mill. kroner som følge av den ekstraordinære lønns- og prisjusteringen av budsjettet, jf. nærmere omtale i avsnitt 3.1. På bakgrunn av regnskapstall og forventet utvikling foreslås bevilgningen økt med ytterligere 416,8 mill. kroner til 10,0 mrd. kroner.</w:t>
      </w:r>
    </w:p>
    <w:p w14:paraId="0F4B6468" w14:textId="77777777" w:rsidR="00EE2529" w:rsidRPr="00C81B84" w:rsidRDefault="00AD5E1E" w:rsidP="00C81B84">
      <w:pPr>
        <w:pStyle w:val="b-budkaptit"/>
      </w:pPr>
      <w:r w:rsidRPr="00C81B84">
        <w:t>Kap. 1634 Kompensasjon for inntektssvikt som følge av virusutbruddet</w:t>
      </w:r>
    </w:p>
    <w:p w14:paraId="5A57AC8B" w14:textId="77777777" w:rsidR="00EE2529" w:rsidRPr="00C81B84" w:rsidRDefault="00AD5E1E" w:rsidP="00C81B84">
      <w:pPr>
        <w:pStyle w:val="b-post"/>
      </w:pPr>
      <w:r w:rsidRPr="00C81B84">
        <w:t>Post 70 (Ny) Tilskudd til støtteberettigete virksomheter</w:t>
      </w:r>
    </w:p>
    <w:p w14:paraId="70832443" w14:textId="77777777" w:rsidR="00EE2529" w:rsidRPr="00C81B84" w:rsidRDefault="00AD5E1E" w:rsidP="00C81B84">
      <w:r w:rsidRPr="00C81B84">
        <w:t>Ordningen med tilskudd til støtteberettigete virksomheter ble avsluttet i 2020. Som følge av endringssøknader, klagebehandling og kontrolltiltak vil det også bli enkelte utbetalinger i 2023. Det foreslås derfor å bevilge 1 mill. kroner på posten</w:t>
      </w:r>
    </w:p>
    <w:p w14:paraId="72132163" w14:textId="77777777" w:rsidR="00EE2529" w:rsidRPr="00C81B84" w:rsidRDefault="00AD5E1E" w:rsidP="00C81B84">
      <w:pPr>
        <w:pStyle w:val="b-post"/>
      </w:pPr>
      <w:r w:rsidRPr="00C81B84">
        <w:t>Post 71 (Ny) Kompensasjonsordning for arbeidsgivere i tiltakssonen og på Svalbard</w:t>
      </w:r>
    </w:p>
    <w:p w14:paraId="62F4C754" w14:textId="77777777" w:rsidR="00EE2529" w:rsidRPr="00C81B84" w:rsidRDefault="00AD5E1E" w:rsidP="00C81B84">
      <w:r w:rsidRPr="00C81B84">
        <w:t>Kompensasjonsordningen for arbeidsgivere i tiltakssonen og på Svalbard ble avsluttet i 2020. Etter kontrolltiltak og korreksjon av avgiftsgrunnlag, kan det bli enkelte mindre utbetalinger også i 2023. Det foreslås derfor å bevilge 0,1 mill. kroner på posten.</w:t>
      </w:r>
    </w:p>
    <w:p w14:paraId="638FBECD" w14:textId="77777777" w:rsidR="00EE2529" w:rsidRPr="00C81B84" w:rsidRDefault="00AD5E1E" w:rsidP="00C81B84">
      <w:pPr>
        <w:pStyle w:val="b-post"/>
      </w:pPr>
      <w:r w:rsidRPr="00C81B84">
        <w:t>Post 72 (Ny) Støtte for å ta permitterte tilbake i jobb</w:t>
      </w:r>
    </w:p>
    <w:p w14:paraId="1C979DC9" w14:textId="77777777" w:rsidR="00EE2529" w:rsidRPr="00C81B84" w:rsidRDefault="00AD5E1E" w:rsidP="00C81B84">
      <w:r w:rsidRPr="00C81B84">
        <w:t>Støtteordningen for å ta permitterte tilbake i jobb ble avsluttet i 2021. Etter kontrolltiltak, endringssøknader og korreksjoner, kan det bli enkelte mindre utbetalinger også i 2023. Det foreslås derfor å bevilge 0,5 mill. kroner på posten.</w:t>
      </w:r>
    </w:p>
    <w:p w14:paraId="7F8CDD4A" w14:textId="77777777" w:rsidR="00EE2529" w:rsidRPr="00C81B84" w:rsidRDefault="00AD5E1E" w:rsidP="00C81B84">
      <w:pPr>
        <w:pStyle w:val="b-post"/>
      </w:pPr>
      <w:r w:rsidRPr="00C81B84">
        <w:t>Post 73 (Ny) Lønnsstøtte til foretak rammet av smitteverntiltak</w:t>
      </w:r>
    </w:p>
    <w:p w14:paraId="5A1265B4" w14:textId="77777777" w:rsidR="00EE2529" w:rsidRPr="00C81B84" w:rsidRDefault="00AD5E1E" w:rsidP="00C81B84">
      <w:r w:rsidRPr="00C81B84">
        <w:t>Støtteordningen for lønnsstøtte til foretak rammet av smitteverntiltak er avsluttet. Etter kontrolltiltak, endringssøknader og korreksjoner, kan det bli enkelte mindre utbetalinger også i 2023. Det foreslås derfor å bevilge 5 mill. kroner på posten.</w:t>
      </w:r>
    </w:p>
    <w:p w14:paraId="0ED4941E" w14:textId="77777777" w:rsidR="00EE2529" w:rsidRPr="00C81B84" w:rsidRDefault="00AD5E1E" w:rsidP="00C81B84">
      <w:pPr>
        <w:pStyle w:val="b-budkaptit"/>
      </w:pPr>
      <w:r w:rsidRPr="00C81B84">
        <w:t>Kap. 4634 Kompensasjon for inntektssvikt som følge av virusutbruddet</w:t>
      </w:r>
    </w:p>
    <w:p w14:paraId="0C4301B1" w14:textId="77777777" w:rsidR="00EE2529" w:rsidRPr="00C81B84" w:rsidRDefault="00AD5E1E" w:rsidP="00C81B84">
      <w:pPr>
        <w:pStyle w:val="b-post"/>
      </w:pPr>
      <w:r w:rsidRPr="00C81B84">
        <w:t>Post 85 Tilskudd til støtteberettigete virksomheter – tilbakebetaling</w:t>
      </w:r>
    </w:p>
    <w:p w14:paraId="01A49F06" w14:textId="77777777" w:rsidR="00EE2529" w:rsidRPr="00C81B84" w:rsidRDefault="00AD5E1E" w:rsidP="00C81B84">
      <w:r w:rsidRPr="00C81B84">
        <w:t>På grunnlag av regnskapsutviklingen foreslås bevilgningen på posten økt med 4 mill. kroner.</w:t>
      </w:r>
    </w:p>
    <w:p w14:paraId="237553BE" w14:textId="77777777" w:rsidR="00EE2529" w:rsidRPr="00C81B84" w:rsidRDefault="00AD5E1E" w:rsidP="00C81B84">
      <w:pPr>
        <w:pStyle w:val="b-budkaptit"/>
      </w:pPr>
      <w:r w:rsidRPr="00C81B84">
        <w:t>Kap. 1650 Statsgjeld, renter mv.</w:t>
      </w:r>
    </w:p>
    <w:p w14:paraId="671A5A18" w14:textId="77777777" w:rsidR="00EE2529" w:rsidRPr="00C81B84" w:rsidRDefault="00AD5E1E" w:rsidP="00C81B84">
      <w:pPr>
        <w:pStyle w:val="b-post"/>
      </w:pPr>
      <w:r w:rsidRPr="00C81B84">
        <w:t>Post 89 Renter og provisjon mv. på innenlandsk statsgjeld, overslagsbevilgning</w:t>
      </w:r>
    </w:p>
    <w:p w14:paraId="78FF274A" w14:textId="77777777" w:rsidR="00EE2529" w:rsidRPr="00C81B84" w:rsidRDefault="00AD5E1E" w:rsidP="00C81B84">
      <w:r w:rsidRPr="00C81B84">
        <w:t>Bevilgningsbehovet på posten er usikkert og varierer med størrelsen på og sammensetningen av statsgjelden samt endringer i rentenivået. Bevilgningen på posten foreslås redusert med 694,3 mill. kroner. Hovedårsaken til endringen er at Norges Bank har redusert utestående i egenbeholdningen med til sammen 22 mrd. kroner. Slik reduksjon skjer ved tilbakekjøp av obligasjoner og nedskriving av utestående gjeldsvolum. Se omtale under kap. 1651, post 98. Det er også enkelte andre anslagsendringer på posten som skyldes renteendringer.</w:t>
      </w:r>
    </w:p>
    <w:p w14:paraId="6F933EDC" w14:textId="77777777" w:rsidR="00EE2529" w:rsidRPr="00C81B84" w:rsidRDefault="00AD5E1E" w:rsidP="00C81B84">
      <w:pPr>
        <w:pStyle w:val="b-budkaptit"/>
      </w:pPr>
      <w:r w:rsidRPr="00C81B84">
        <w:t>Kap. 1651 Statsgjeld, avdrag og innløsing</w:t>
      </w:r>
    </w:p>
    <w:p w14:paraId="7EDF7D39" w14:textId="77777777" w:rsidR="00EE2529" w:rsidRPr="00C81B84" w:rsidRDefault="00AD5E1E" w:rsidP="00C81B84">
      <w:pPr>
        <w:pStyle w:val="b-post"/>
      </w:pPr>
      <w:r w:rsidRPr="00C81B84">
        <w:t>Post 98 Avdrag på innenlandsk statsgjeld, overslagsbevilgning</w:t>
      </w:r>
    </w:p>
    <w:p w14:paraId="5ED3E4EC" w14:textId="77777777" w:rsidR="00EE2529" w:rsidRPr="00C81B84" w:rsidRDefault="00AD5E1E" w:rsidP="00C81B84">
      <w:r w:rsidRPr="00C81B84">
        <w:t>Bevilgningen foreslås økt med 16 000 mill. kroner. Økningen skyldes Norges Banks tilbakekjøp av obligasjoner. Se omtale under kap. 1650, post 89.</w:t>
      </w:r>
    </w:p>
    <w:p w14:paraId="02021D43" w14:textId="77777777" w:rsidR="00EE2529" w:rsidRPr="00C81B84" w:rsidRDefault="00AD5E1E" w:rsidP="00C81B84">
      <w:pPr>
        <w:pStyle w:val="b-budkaptit"/>
      </w:pPr>
      <w:r w:rsidRPr="00C81B84">
        <w:t>Kap. 2309 Tilfeldige utgifter</w:t>
      </w:r>
    </w:p>
    <w:p w14:paraId="2629398E" w14:textId="77777777" w:rsidR="00EE2529" w:rsidRPr="00C81B84" w:rsidRDefault="00AD5E1E" w:rsidP="00C81B84">
      <w:pPr>
        <w:pStyle w:val="b-post"/>
      </w:pPr>
      <w:r w:rsidRPr="00C81B84">
        <w:t>Post 01 Driftsutgifter</w:t>
      </w:r>
    </w:p>
    <w:p w14:paraId="1691C87E" w14:textId="77777777" w:rsidR="00EE2529" w:rsidRPr="00C81B84" w:rsidRDefault="00AD5E1E" w:rsidP="00C81B84">
      <w:r w:rsidRPr="00C81B84">
        <w:t>Bevilgningen er motpost til tilleggsbevilgninger til blant annet forhandlinger hvor staten er part, herunder lønnsoppgjøret for statsansatte, takstoppgjøret for privatpraktiserende leger, fysioterapeuter og psykologer, og til uforutsette utgifter. Bevilgningsbehovet til inntektsoppgjør mv. er usikkert og avhenger av utfallet av lønnsforhandlingene. Det er også avsatt midler på posten til kompensasjon til arbeidsgivere i offentlig sektor for den midlertidig økte arbeidsgiveravgiften, jf. omtale i avsnitt 3.2.</w:t>
      </w:r>
    </w:p>
    <w:p w14:paraId="71C55453" w14:textId="77777777" w:rsidR="00EE2529" w:rsidRPr="00C81B84" w:rsidRDefault="00AD5E1E" w:rsidP="00C81B84">
      <w:r w:rsidRPr="00C81B84">
        <w:t>Bevilgningen på posten foreslås redusert som følge av fordeling av avsatt kompensasjon for den midlertidig økte arbeidsgiveravgiften. Dette motsvares delvis av at lønnsvekstanslaget for 2023 nå er høyere enn lagt til grunn i Saldert budsjett 2023. Samlet foreslås bevilgningen på posten redusert med 2,0 mrd. kroner.</w:t>
      </w:r>
    </w:p>
    <w:p w14:paraId="3A40EA17" w14:textId="77777777" w:rsidR="00EE2529" w:rsidRPr="00C81B84" w:rsidRDefault="00AD5E1E" w:rsidP="00C81B84">
      <w:pPr>
        <w:pStyle w:val="b-budkaptit"/>
      </w:pPr>
      <w:r w:rsidRPr="00C81B84">
        <w:t>Kap. 5341 Avdrag på utestående fordringer</w:t>
      </w:r>
    </w:p>
    <w:p w14:paraId="67614A99" w14:textId="77777777" w:rsidR="00EE2529" w:rsidRPr="00C81B84" w:rsidRDefault="00AD5E1E" w:rsidP="00C81B84">
      <w:pPr>
        <w:pStyle w:val="b-post"/>
      </w:pPr>
      <w:r w:rsidRPr="00C81B84">
        <w:t>Post 98 Avdrag på egenbeholdning statsobligasjoner</w:t>
      </w:r>
    </w:p>
    <w:p w14:paraId="1A77AC0C" w14:textId="77777777" w:rsidR="00EE2529" w:rsidRPr="00C81B84" w:rsidRDefault="00AD5E1E" w:rsidP="00C81B84">
      <w:r w:rsidRPr="00C81B84">
        <w:t>Bevilgningen foreslås økt med 20 000 mill. kroner. Se omtale under kap. 1651, post 98.</w:t>
      </w:r>
    </w:p>
    <w:p w14:paraId="7C100160" w14:textId="77777777" w:rsidR="00EE2529" w:rsidRPr="00C81B84" w:rsidRDefault="00AD5E1E" w:rsidP="00C81B84">
      <w:pPr>
        <w:pStyle w:val="b-budkaptit"/>
      </w:pPr>
      <w:r w:rsidRPr="00C81B84">
        <w:t>Kap. 5351 Overføring fra Norges Bank</w:t>
      </w:r>
    </w:p>
    <w:p w14:paraId="0D11C8D9" w14:textId="77777777" w:rsidR="00EE2529" w:rsidRPr="00C81B84" w:rsidRDefault="00AD5E1E" w:rsidP="00C81B84">
      <w:pPr>
        <w:pStyle w:val="b-post"/>
      </w:pPr>
      <w:r w:rsidRPr="00C81B84">
        <w:t>Post 85 Overføring</w:t>
      </w:r>
    </w:p>
    <w:p w14:paraId="7E52E1CE" w14:textId="77777777" w:rsidR="00EE2529" w:rsidRPr="00C81B84" w:rsidRDefault="00AD5E1E" w:rsidP="00C81B84">
      <w:r w:rsidRPr="00C81B84">
        <w:t>I saldert budsjett for 2023 er det ført opp 8 600 mill. kroner på kap. 5351, post 85. Bankens representantskap fastsatte 16. mars 2023 endelig beløp til 8 098,9 mill. kroner. Det foreslås derfor at bevilgningen på posten reduseres med 506,1 mill. kroner.</w:t>
      </w:r>
    </w:p>
    <w:p w14:paraId="4CAD85C9" w14:textId="77777777" w:rsidR="00EE2529" w:rsidRPr="00C81B84" w:rsidRDefault="00AD5E1E" w:rsidP="00C81B84">
      <w:pPr>
        <w:pStyle w:val="b-budkaptit"/>
      </w:pPr>
      <w:r w:rsidRPr="00C81B84">
        <w:t>Kap. 5491 Avskrivning på statens kapital i statens forvaltningsbedrifter</w:t>
      </w:r>
    </w:p>
    <w:p w14:paraId="37F243DD" w14:textId="77777777" w:rsidR="00EE2529" w:rsidRPr="00C81B84" w:rsidRDefault="00AD5E1E" w:rsidP="00C81B84">
      <w:pPr>
        <w:pStyle w:val="b-post"/>
      </w:pPr>
      <w:r w:rsidRPr="00C81B84">
        <w:t>Post 30 Avskrivninger</w:t>
      </w:r>
    </w:p>
    <w:p w14:paraId="642258F0" w14:textId="77777777" w:rsidR="00EE2529" w:rsidRPr="00C81B84" w:rsidRDefault="00AD5E1E" w:rsidP="00C81B84">
      <w:r w:rsidRPr="00C81B84">
        <w:t>På denne posten inntektsføres summen av avskrivninger på statens kapital som bevilges på underpost 3 i statens forvaltningsbedrifter (kap. 2445–2490). På bakgrunn av endringer på disse underpostene foreslås bevilgningen på kap. 5491, post 30 redusert med 1,0 mill. kroner.</w:t>
      </w:r>
    </w:p>
    <w:p w14:paraId="14BADF5C" w14:textId="77777777" w:rsidR="00EE2529" w:rsidRPr="00C81B84" w:rsidRDefault="00AD5E1E" w:rsidP="00C81B84">
      <w:pPr>
        <w:pStyle w:val="b-budkaptit"/>
      </w:pPr>
      <w:r w:rsidRPr="00C81B84">
        <w:t>Kap. 5501 Skatter på formue og inntekt</w:t>
      </w:r>
    </w:p>
    <w:p w14:paraId="60177CAD" w14:textId="77777777" w:rsidR="00EE2529" w:rsidRPr="00C81B84" w:rsidRDefault="00AD5E1E" w:rsidP="00C81B84">
      <w:pPr>
        <w:pStyle w:val="b-post"/>
      </w:pPr>
      <w:r w:rsidRPr="00C81B84">
        <w:t>Post 72 Fellesskatt mv. fra personlige skattytere</w:t>
      </w:r>
    </w:p>
    <w:p w14:paraId="0016D1CB" w14:textId="77777777" w:rsidR="00EE2529" w:rsidRPr="00C81B84" w:rsidRDefault="00AD5E1E" w:rsidP="00C81B84">
      <w:r w:rsidRPr="00C81B84">
        <w:t xml:space="preserve">Det vises til forslag om økt sats for merkostnader for pendlere som har bodd på hybel, brakke, pensjonat eller hotell (fra 177 kroner til 250 kroner), og til forslag om økt sats for skattefri dekning av kost for langtransportsjåfører (fra 300 kroner til 350 kroner). Se omtale i </w:t>
      </w:r>
      <w:proofErr w:type="spellStart"/>
      <w:r w:rsidRPr="00C81B84">
        <w:t>Prop</w:t>
      </w:r>
      <w:proofErr w:type="spellEnd"/>
      <w:r w:rsidRPr="00C81B84">
        <w:t xml:space="preserve">. 117 LS (2022–2023) </w:t>
      </w:r>
      <w:proofErr w:type="spellStart"/>
      <w:r w:rsidRPr="00AD5E1E">
        <w:rPr>
          <w:rStyle w:val="kursiv"/>
        </w:rPr>
        <w:t>Endringar</w:t>
      </w:r>
      <w:proofErr w:type="spellEnd"/>
      <w:r w:rsidRPr="00AD5E1E">
        <w:rPr>
          <w:rStyle w:val="kursiv"/>
        </w:rPr>
        <w:t xml:space="preserve"> i skatte-, avgifts- og </w:t>
      </w:r>
      <w:proofErr w:type="spellStart"/>
      <w:r w:rsidRPr="00AD5E1E">
        <w:rPr>
          <w:rStyle w:val="kursiv"/>
        </w:rPr>
        <w:t>tollovgivinga</w:t>
      </w:r>
      <w:proofErr w:type="spellEnd"/>
      <w:r w:rsidRPr="00AD5E1E">
        <w:rPr>
          <w:rStyle w:val="kursiv"/>
        </w:rPr>
        <w:t xml:space="preserve"> m.m. og forskotteringsloven (behovsprøving av bidragsforskott)</w:t>
      </w:r>
      <w:r w:rsidRPr="00C81B84">
        <w:t xml:space="preserve"> punkt 3. Provenytapet anslås til 40 mill. kroner påløpt og 5 mill. kroner bokført i 2023. Provenytapet fordeles mellom stat og kommuner.</w:t>
      </w:r>
    </w:p>
    <w:p w14:paraId="067AFD2A" w14:textId="77777777" w:rsidR="00EE2529" w:rsidRPr="00C81B84" w:rsidRDefault="00AD5E1E" w:rsidP="00C81B84">
      <w:r w:rsidRPr="00C81B84">
        <w:t>Bevilgningen foreslås på denne bakgrunn redusert med 1 mill. kroner.</w:t>
      </w:r>
    </w:p>
    <w:p w14:paraId="374EF260" w14:textId="77777777" w:rsidR="00EE2529" w:rsidRPr="00C81B84" w:rsidRDefault="00AD5E1E" w:rsidP="00C81B84">
      <w:pPr>
        <w:pStyle w:val="b-post"/>
      </w:pPr>
      <w:r w:rsidRPr="00C81B84">
        <w:t>Post 75 Formuesskatt</w:t>
      </w:r>
    </w:p>
    <w:p w14:paraId="6AB52442" w14:textId="77777777" w:rsidR="00EE2529" w:rsidRPr="00C81B84" w:rsidRDefault="00AD5E1E" w:rsidP="00C81B84">
      <w:r w:rsidRPr="00C81B84">
        <w:t xml:space="preserve">Det vises til forslag i </w:t>
      </w:r>
      <w:proofErr w:type="spellStart"/>
      <w:r w:rsidRPr="00C81B84">
        <w:t>Prop</w:t>
      </w:r>
      <w:proofErr w:type="spellEnd"/>
      <w:r w:rsidRPr="00C81B84">
        <w:t xml:space="preserve">. 30 L (2022–2023) og </w:t>
      </w:r>
      <w:proofErr w:type="spellStart"/>
      <w:r w:rsidRPr="00C81B84">
        <w:t>Innst</w:t>
      </w:r>
      <w:proofErr w:type="spellEnd"/>
      <w:r w:rsidRPr="00C81B84">
        <w:t xml:space="preserve">. 111 L (2022–2023) om en særregel for formuesverdsettelse i ikke-børsnoterte selskaper som gjelder inntektsåret 2022, og til forslag i </w:t>
      </w:r>
      <w:proofErr w:type="spellStart"/>
      <w:r w:rsidRPr="00C81B84">
        <w:t>Prop</w:t>
      </w:r>
      <w:proofErr w:type="spellEnd"/>
      <w:r w:rsidRPr="00C81B84">
        <w:t>. 78 LS (2022–2023) om en verdsettelsesrabatt for akvakulturtillatelser på 50 pst. av omsetningsverdien, med en tilsvarende forholdsmessig reduksjon av selskapets fradragsberettigede gjeld. Påløpt provenytap av endringene er 110 mill. kroner i 2022 og 200 mill. kroner i 2023. Provenytapet fordeles mellom stat og kommuner. Bokført provenytap i 2023 anslås til 100 mill. kroner for stat og 170 mill. kroner for kommuner.</w:t>
      </w:r>
    </w:p>
    <w:p w14:paraId="423CE85F" w14:textId="77777777" w:rsidR="00EE2529" w:rsidRPr="00C81B84" w:rsidRDefault="00AD5E1E" w:rsidP="00C81B84">
      <w:r w:rsidRPr="00C81B84">
        <w:t>Bevilgningen foreslås på denne bakgrunn redusert med 100 mill. kroner.</w:t>
      </w:r>
    </w:p>
    <w:p w14:paraId="35AB49AC" w14:textId="77777777" w:rsidR="00EE2529" w:rsidRPr="00C81B84" w:rsidRDefault="00AD5E1E" w:rsidP="00C81B84">
      <w:pPr>
        <w:pStyle w:val="b-budkaptit"/>
      </w:pPr>
      <w:r w:rsidRPr="00C81B84">
        <w:t>Kap. 5543 Miljøavgift på mineralske produkter mv.</w:t>
      </w:r>
    </w:p>
    <w:p w14:paraId="07361811" w14:textId="77777777" w:rsidR="00EE2529" w:rsidRPr="00C81B84" w:rsidRDefault="00AD5E1E" w:rsidP="00C81B84">
      <w:pPr>
        <w:pStyle w:val="b-post"/>
      </w:pPr>
      <w:r w:rsidRPr="00C81B84">
        <w:t>Post 70 CO</w:t>
      </w:r>
      <w:r w:rsidRPr="00C81B84">
        <w:rPr>
          <w:rStyle w:val="skrift-senket"/>
        </w:rPr>
        <w:t>2</w:t>
      </w:r>
      <w:r w:rsidRPr="00C81B84">
        <w:t>-avgift</w:t>
      </w:r>
    </w:p>
    <w:p w14:paraId="4145E9B7" w14:textId="77777777" w:rsidR="00EE2529" w:rsidRPr="00C81B84" w:rsidRDefault="00AD5E1E" w:rsidP="00C81B84">
      <w:r w:rsidRPr="00C81B84">
        <w:t xml:space="preserve">Det vises til forslag om å innføre et nytt omsetningskrav for avansert biodrivstoff for sjøfart. Se omtale under </w:t>
      </w:r>
      <w:r w:rsidRPr="00AD5E1E">
        <w:rPr>
          <w:rStyle w:val="kursiv"/>
        </w:rPr>
        <w:t>Andre saker</w:t>
      </w:r>
      <w:r w:rsidRPr="00C81B84">
        <w:t xml:space="preserve"> i avsnitt 2.12.</w:t>
      </w:r>
    </w:p>
    <w:p w14:paraId="3223EB65" w14:textId="77777777" w:rsidR="00EE2529" w:rsidRPr="00C81B84" w:rsidRDefault="00AD5E1E" w:rsidP="00C81B84">
      <w:r w:rsidRPr="00C81B84">
        <w:t>Bevilgningen foreslås på denne bakgrunn redusert med 30 mill. kroner.</w:t>
      </w:r>
    </w:p>
    <w:p w14:paraId="270A5A55" w14:textId="77777777" w:rsidR="00EE2529" w:rsidRPr="00C81B84" w:rsidRDefault="00AD5E1E" w:rsidP="00C81B84">
      <w:pPr>
        <w:pStyle w:val="b-budkaptit"/>
      </w:pPr>
      <w:r w:rsidRPr="00C81B84">
        <w:t>Kap. 5546 Avgift på forbrenning av avfall</w:t>
      </w:r>
    </w:p>
    <w:p w14:paraId="53384425" w14:textId="77777777" w:rsidR="00EE2529" w:rsidRPr="00C81B84" w:rsidRDefault="00AD5E1E" w:rsidP="00C81B84">
      <w:pPr>
        <w:pStyle w:val="b-post"/>
      </w:pPr>
      <w:r w:rsidRPr="00C81B84">
        <w:t>Post 70 CO</w:t>
      </w:r>
      <w:r w:rsidRPr="00C81B84">
        <w:rPr>
          <w:rStyle w:val="skrift-senket"/>
        </w:rPr>
        <w:t>2</w:t>
      </w:r>
      <w:r w:rsidRPr="00C81B84">
        <w:t>-avgift</w:t>
      </w:r>
    </w:p>
    <w:p w14:paraId="309B3468" w14:textId="77777777" w:rsidR="00EE2529" w:rsidRPr="00C81B84" w:rsidRDefault="00AD5E1E" w:rsidP="00C81B84">
      <w:r w:rsidRPr="00C81B84">
        <w:t>Innføring av ulike satser for kvotepliktige og ikke-kvotepliktige utslipp i og opptrappingen av nivået på avgiften på forbrenning av avfall er utsatt. I Saldert budsjett ble det lagt til grunn at de nye satsene skulle gjelde fra 1. januar 2023. Regelverksprosessen i EU har imidlertid tatt lenger tid enn forventet, og ikrafttredelse anslås nå til 1. september 2023.</w:t>
      </w:r>
    </w:p>
    <w:p w14:paraId="4D364203" w14:textId="77777777" w:rsidR="00EE2529" w:rsidRPr="00C81B84" w:rsidRDefault="00AD5E1E" w:rsidP="00C81B84">
      <w:r w:rsidRPr="00C81B84">
        <w:t>Bevilgningen foreslås på denne bakgrunn redusert med 80 mill. kroner.</w:t>
      </w:r>
    </w:p>
    <w:p w14:paraId="358F4AD3" w14:textId="77777777" w:rsidR="00EE2529" w:rsidRPr="00C81B84" w:rsidRDefault="00AD5E1E" w:rsidP="00C81B84">
      <w:pPr>
        <w:pStyle w:val="b-budkaptit"/>
      </w:pPr>
      <w:r w:rsidRPr="00C81B84">
        <w:t>Kap. 5552 Avgift på produksjon av fisk</w:t>
      </w:r>
    </w:p>
    <w:p w14:paraId="55366368" w14:textId="77777777" w:rsidR="00EE2529" w:rsidRPr="00C81B84" w:rsidRDefault="00AD5E1E" w:rsidP="00C81B84">
      <w:pPr>
        <w:pStyle w:val="b-post"/>
      </w:pPr>
      <w:r w:rsidRPr="00C81B84">
        <w:t>Post 70 Avgift på produksjon av fisk</w:t>
      </w:r>
    </w:p>
    <w:p w14:paraId="2290760F" w14:textId="77777777" w:rsidR="00EE2529" w:rsidRPr="00C81B84" w:rsidRDefault="00AD5E1E" w:rsidP="00C81B84">
      <w:r w:rsidRPr="00C81B84">
        <w:t xml:space="preserve">Det vises til forslag i </w:t>
      </w:r>
      <w:proofErr w:type="spellStart"/>
      <w:r w:rsidRPr="00C81B84">
        <w:t>Prop</w:t>
      </w:r>
      <w:proofErr w:type="spellEnd"/>
      <w:r w:rsidRPr="00C81B84">
        <w:t>. 78 LS (2022–2023) om en økning i avgiften på produksjon av fisk fra 0,56 kroner per kg til 0,90 kroner per kg fra 1. juli 2023.</w:t>
      </w:r>
    </w:p>
    <w:p w14:paraId="1B0DD8CC" w14:textId="77777777" w:rsidR="00EE2529" w:rsidRPr="00C81B84" w:rsidRDefault="00AD5E1E" w:rsidP="00C81B84">
      <w:r w:rsidRPr="00C81B84">
        <w:t>Bevilgningen foreslås på denne bakgrunn økt med 112,5 mill. kroner.</w:t>
      </w:r>
    </w:p>
    <w:p w14:paraId="7D42B830" w14:textId="77777777" w:rsidR="00EE2529" w:rsidRPr="00C81B84" w:rsidRDefault="00AD5E1E" w:rsidP="00C81B84">
      <w:pPr>
        <w:pStyle w:val="b-budkaptit"/>
      </w:pPr>
      <w:r w:rsidRPr="00C81B84">
        <w:t>Kap. 5605 Renter av statskassens kontantbeholdning og andre fordringer</w:t>
      </w:r>
    </w:p>
    <w:p w14:paraId="03A0FE7B" w14:textId="77777777" w:rsidR="00EE2529" w:rsidRPr="00C81B84" w:rsidRDefault="00AD5E1E" w:rsidP="00C81B84">
      <w:pPr>
        <w:pStyle w:val="b-post"/>
      </w:pPr>
      <w:r w:rsidRPr="00C81B84">
        <w:t>Post 80 Av statskassens foliokonto i Norges Bank</w:t>
      </w:r>
    </w:p>
    <w:p w14:paraId="524F5DAB" w14:textId="77777777" w:rsidR="00EE2529" w:rsidRPr="00C81B84" w:rsidRDefault="00AD5E1E" w:rsidP="00C81B84">
      <w:r w:rsidRPr="00C81B84">
        <w:t>Renten på foliokontoen i Norges Bank beregnes på grunnlag av renten banken får på sine utenlandske krav. Renten fastsettes for ett kvartal av gangen.</w:t>
      </w:r>
    </w:p>
    <w:p w14:paraId="49C950AC" w14:textId="77777777" w:rsidR="00EE2529" w:rsidRPr="00C81B84" w:rsidRDefault="00AD5E1E" w:rsidP="00C81B84">
      <w:r w:rsidRPr="00C81B84">
        <w:t>Det foreslås å øke bevilgningen med 3 435,6 mill. kroner. Økningen skyldes høyere rente enn lagt til grunn for saldert budsjett.</w:t>
      </w:r>
    </w:p>
    <w:p w14:paraId="4B28B15F" w14:textId="77777777" w:rsidR="00EE2529" w:rsidRPr="00C81B84" w:rsidRDefault="00AD5E1E" w:rsidP="00C81B84">
      <w:pPr>
        <w:pStyle w:val="b-post"/>
      </w:pPr>
      <w:r w:rsidRPr="00C81B84">
        <w:t>Post 82 Av innenlandske verdipapirer</w:t>
      </w:r>
    </w:p>
    <w:p w14:paraId="73297003" w14:textId="77777777" w:rsidR="00EE2529" w:rsidRPr="00C81B84" w:rsidRDefault="00AD5E1E" w:rsidP="00C81B84">
      <w:r w:rsidRPr="00C81B84">
        <w:t>Bevilgningen på posten foreslås økt med 382,8 mill. kroner. Økningen skyldes høyere renter.</w:t>
      </w:r>
    </w:p>
    <w:p w14:paraId="17BB0F84" w14:textId="77777777" w:rsidR="00EE2529" w:rsidRPr="00C81B84" w:rsidRDefault="00AD5E1E" w:rsidP="00C81B84">
      <w:pPr>
        <w:pStyle w:val="b-post"/>
      </w:pPr>
      <w:r w:rsidRPr="00C81B84">
        <w:t>Post 89 Garantiprovisjon</w:t>
      </w:r>
    </w:p>
    <w:p w14:paraId="7E4EE822" w14:textId="77777777" w:rsidR="00EE2529" w:rsidRPr="00C81B84" w:rsidRDefault="00AD5E1E" w:rsidP="00C81B84">
      <w:r w:rsidRPr="00C81B84">
        <w:t>For lån under garantiordningen for lån til små og mellomstore bedrifter, skal det betales garantiprovisjon. Det foreslås å øke bevilgningen på posten med 20 mill. kroner grunnet oppjusterte anslag for utnyttelse av ordningen.</w:t>
      </w:r>
    </w:p>
    <w:p w14:paraId="342C4E7F" w14:textId="77777777" w:rsidR="00EE2529" w:rsidRPr="00C81B84" w:rsidRDefault="00AD5E1E" w:rsidP="00C81B84">
      <w:pPr>
        <w:pStyle w:val="b-budkaptit"/>
      </w:pPr>
      <w:r w:rsidRPr="00C81B84">
        <w:t>Kap. 5692 Utbytte av statens kapital i Den nordiske investeringsbank</w:t>
      </w:r>
    </w:p>
    <w:p w14:paraId="22CC3894" w14:textId="77777777" w:rsidR="00EE2529" w:rsidRPr="00C81B84" w:rsidRDefault="00AD5E1E" w:rsidP="00C81B84">
      <w:pPr>
        <w:pStyle w:val="b-post"/>
      </w:pPr>
      <w:r w:rsidRPr="00C81B84">
        <w:t>Post 85 Utbytte</w:t>
      </w:r>
    </w:p>
    <w:p w14:paraId="0FA34276" w14:textId="77777777" w:rsidR="00EE2529" w:rsidRPr="00C81B84" w:rsidRDefault="00AD5E1E" w:rsidP="00C81B84">
      <w:r w:rsidRPr="00C81B84">
        <w:t>I saldert budsjett 2023 er det ført opp 86,4 mill. kroner på kap. 5692, post 85. Beløpet var basert på at det ville bli gitt samme utbytte som for 2022.</w:t>
      </w:r>
    </w:p>
    <w:p w14:paraId="0539614B" w14:textId="77777777" w:rsidR="00EE2529" w:rsidRPr="00C81B84" w:rsidRDefault="00AD5E1E" w:rsidP="00C81B84">
      <w:r w:rsidRPr="00C81B84">
        <w:t>Bankens styre har for 2023 anbefalt et utbytte på 25 mill. euro, hvorav 21,5 pst. eller 5,4 mill. går til Norge. Basert på eurokursen per 21. mars tilsvarer det 60,8 mill. kroner. Bevilgningen foreslås derfor redusert med 25,6 mill. kroner.</w:t>
      </w:r>
    </w:p>
    <w:p w14:paraId="0556251C" w14:textId="77777777" w:rsidR="00EE2529" w:rsidRPr="00C81B84" w:rsidRDefault="00AD5E1E" w:rsidP="00C81B84">
      <w:pPr>
        <w:pStyle w:val="b-budkaptit"/>
      </w:pPr>
      <w:r w:rsidRPr="00C81B84">
        <w:t>Kap. 5700 Folketrygdens inntekter</w:t>
      </w:r>
    </w:p>
    <w:p w14:paraId="54DA52C0" w14:textId="77777777" w:rsidR="00EE2529" w:rsidRPr="00C81B84" w:rsidRDefault="00AD5E1E" w:rsidP="00C81B84">
      <w:pPr>
        <w:pStyle w:val="b-post"/>
      </w:pPr>
      <w:r w:rsidRPr="00C81B84">
        <w:t>Post 72 Arbeidsgiveravgift</w:t>
      </w:r>
    </w:p>
    <w:p w14:paraId="56A576B3" w14:textId="77777777" w:rsidR="00EE2529" w:rsidRPr="00C81B84" w:rsidRDefault="00AD5E1E" w:rsidP="00C81B84">
      <w:r w:rsidRPr="00C81B84">
        <w:t xml:space="preserve">Det vises til forslag om økt sats for merkostnader for pendlere som har bodd på hybel, brakke, pensjonat eller hotell (fra 177 kroner til 250 kroner), og til forslag om økt sats for skattefri dekning av kost for langtransportsjåfører (fra 300 kroner til 350 kroner). Se omtale i </w:t>
      </w:r>
      <w:proofErr w:type="spellStart"/>
      <w:r w:rsidRPr="00C81B84">
        <w:t>Prop</w:t>
      </w:r>
      <w:proofErr w:type="spellEnd"/>
      <w:r w:rsidRPr="00C81B84">
        <w:t xml:space="preserve">. 117 LS (2022–2023) </w:t>
      </w:r>
      <w:proofErr w:type="spellStart"/>
      <w:r w:rsidRPr="00AD5E1E">
        <w:rPr>
          <w:rStyle w:val="kursiv"/>
        </w:rPr>
        <w:t>Endringar</w:t>
      </w:r>
      <w:proofErr w:type="spellEnd"/>
      <w:r w:rsidRPr="00AD5E1E">
        <w:rPr>
          <w:rStyle w:val="kursiv"/>
        </w:rPr>
        <w:t xml:space="preserve"> i skatte-, avgifts- og </w:t>
      </w:r>
      <w:proofErr w:type="spellStart"/>
      <w:r w:rsidRPr="00AD5E1E">
        <w:rPr>
          <w:rStyle w:val="kursiv"/>
        </w:rPr>
        <w:t>tollovgivinga</w:t>
      </w:r>
      <w:proofErr w:type="spellEnd"/>
      <w:r w:rsidRPr="00AD5E1E">
        <w:rPr>
          <w:rStyle w:val="kursiv"/>
        </w:rPr>
        <w:t xml:space="preserve"> m.m. og forskotteringsloven (behovsprøving av bidragsforskott)</w:t>
      </w:r>
      <w:r w:rsidRPr="00C81B84">
        <w:t xml:space="preserve"> punkt 3.</w:t>
      </w:r>
    </w:p>
    <w:p w14:paraId="24C7A0E6" w14:textId="77777777" w:rsidR="00EE2529" w:rsidRPr="00C81B84" w:rsidRDefault="00AD5E1E" w:rsidP="00C81B84">
      <w:r w:rsidRPr="00C81B84">
        <w:t>Bevilgningen foreslås på denne bakgrunn redusert med 1 mill. kroner.</w:t>
      </w:r>
    </w:p>
    <w:p w14:paraId="1974524D" w14:textId="77777777" w:rsidR="00EE2529" w:rsidRPr="00C81B84" w:rsidRDefault="00AD5E1E" w:rsidP="00C81B84">
      <w:pPr>
        <w:pStyle w:val="Overskrift2"/>
      </w:pPr>
      <w:r w:rsidRPr="00C81B84">
        <w:t>Forsvarsdepartementet</w:t>
      </w:r>
    </w:p>
    <w:p w14:paraId="1E861709" w14:textId="77777777" w:rsidR="00EE2529" w:rsidRPr="00C81B84" w:rsidRDefault="00AD5E1E" w:rsidP="00C81B84">
      <w:pPr>
        <w:pStyle w:val="b-budkaptit"/>
      </w:pPr>
      <w:r w:rsidRPr="00C81B84">
        <w:t>Kap. 1700 Forsvarsdepartementet</w:t>
      </w:r>
    </w:p>
    <w:p w14:paraId="192E7D8D" w14:textId="77777777" w:rsidR="00EE2529" w:rsidRPr="00C81B84" w:rsidRDefault="00AD5E1E" w:rsidP="00C81B84">
      <w:pPr>
        <w:pStyle w:val="b-post"/>
      </w:pPr>
      <w:r w:rsidRPr="00C81B84">
        <w:t>Post 01 Driftsutgifter</w:t>
      </w:r>
    </w:p>
    <w:p w14:paraId="2793566D" w14:textId="77777777" w:rsidR="00EE2529" w:rsidRPr="00C81B84" w:rsidRDefault="00AD5E1E" w:rsidP="00C81B84">
      <w:r w:rsidRPr="00C81B84">
        <w:t>Bevilgningen foreslås økt med 5,1 mill. kroner som følge av den ekstraordinære lønns- og prisjusteringen av budsjettet, jf. nærmere omtale i avsnitt 3.1.</w:t>
      </w:r>
    </w:p>
    <w:p w14:paraId="5A676305" w14:textId="77777777" w:rsidR="00EE2529" w:rsidRPr="00C81B84" w:rsidRDefault="00AD5E1E" w:rsidP="00C81B84">
      <w:r w:rsidRPr="00C81B84">
        <w:t>Bevilgningen foreslås økt med 3,4 mill. kroner til utgifter som følge av den midlertidig økte arbeidsgiveravgiften på inntekt over 750 000 kroner, jf. nærmere omtale i avsnitt 3.2.</w:t>
      </w:r>
    </w:p>
    <w:p w14:paraId="4B4EA556" w14:textId="77777777" w:rsidR="00EE2529" w:rsidRPr="00C81B84" w:rsidRDefault="00AD5E1E" w:rsidP="00C81B84">
      <w:r w:rsidRPr="00C81B84">
        <w:t>Forsvarsdepartementet øker tilstedeværelsen ved attachékontoret i Kyiv for å øke Norges samarbeid med Ukraina. Sikkerhetssituasjonen i Kyiv og Ukraina gjør det også nødvendig å anskaffe materiell som er tilpasset sikkerhetssituasjonen. Det foreslås derfor å øke bevilgningen med 9,6 mill. kroner, mot en tilsvarende reduksjon i bevilgningen til militær støtte til Ukraina på kap. 1700, post 79.</w:t>
      </w:r>
    </w:p>
    <w:p w14:paraId="2329AB03" w14:textId="77777777" w:rsidR="00EE2529" w:rsidRPr="00C81B84" w:rsidRDefault="00AD5E1E" w:rsidP="00C81B84">
      <w:r w:rsidRPr="00C81B84">
        <w:t>Det foreslås å øke bevilgningen med 2,4 mill. kroner knyttet til betaling for revisjons- og varslingstjenester levert av Forsvarsdepartementet til virksomhetene i forsvarssektoren, mot en tilsvarende økt inntektsbevilgning under kap. 4700, post 01.</w:t>
      </w:r>
    </w:p>
    <w:p w14:paraId="1092529B" w14:textId="77777777" w:rsidR="00EE2529" w:rsidRPr="00C81B84" w:rsidRDefault="00AD5E1E" w:rsidP="00C81B84">
      <w:r w:rsidRPr="00C81B84">
        <w:t>Det foreslås å redusere bevilgningen med 3,0 mill. kroner mot en tilsvarende økning på kap. 1720, post 01, for å finansiere økt bevilgning til Forsvarets veteranforskning.</w:t>
      </w:r>
    </w:p>
    <w:p w14:paraId="5877C6D8" w14:textId="77777777" w:rsidR="00EE2529" w:rsidRPr="00C81B84" w:rsidRDefault="00AD5E1E" w:rsidP="00C81B84">
      <w:r w:rsidRPr="00C81B84">
        <w:t>Det foreslås å redusere bevilgningen med 0,8 mill. kroner mot en tilsvarende økning på kap. 1700, post 71, som inndekking for å øke Forsvarsdepartementets tilskuddsordning til akademiske institusjoner og universitetsmiljø innen sikkerhets- og forsvarspolitisk forskning.</w:t>
      </w:r>
    </w:p>
    <w:p w14:paraId="061431B3" w14:textId="77777777" w:rsidR="00EE2529" w:rsidRPr="00C81B84" w:rsidRDefault="00AD5E1E" w:rsidP="00C81B84">
      <w:r w:rsidRPr="00C81B84">
        <w:t xml:space="preserve">Det foreslås å redusere bevilgningen med 0,8 mill. kroner mot en tilsvarende økning på kap. 1720, post 01 for å dekke forsvarssektorens andel av utgifter for én stilling og medlemskap ved Cybersikkerhetssenteret NATO Cooperative Cyber </w:t>
      </w:r>
      <w:proofErr w:type="spellStart"/>
      <w:r w:rsidRPr="00C81B84">
        <w:t>Defence</w:t>
      </w:r>
      <w:proofErr w:type="spellEnd"/>
      <w:r w:rsidRPr="00C81B84">
        <w:t xml:space="preserve"> Center </w:t>
      </w:r>
      <w:proofErr w:type="spellStart"/>
      <w:r w:rsidRPr="00C81B84">
        <w:t>of</w:t>
      </w:r>
      <w:proofErr w:type="spellEnd"/>
      <w:r w:rsidRPr="00C81B84">
        <w:t xml:space="preserve"> </w:t>
      </w:r>
      <w:proofErr w:type="spellStart"/>
      <w:r w:rsidRPr="00C81B84">
        <w:t>Excellence</w:t>
      </w:r>
      <w:proofErr w:type="spellEnd"/>
      <w:r w:rsidRPr="00C81B84">
        <w:t xml:space="preserve"> i Tallinn.</w:t>
      </w:r>
    </w:p>
    <w:p w14:paraId="4FC362B6" w14:textId="77777777" w:rsidR="00EE2529" w:rsidRPr="00C81B84" w:rsidRDefault="00AD5E1E" w:rsidP="00C81B84">
      <w:r w:rsidRPr="00C81B84">
        <w:t>Det foreslås å redusere bevilgningen med 0,1 mill. kroner, knyttet til Forsvarsdepartementets andel av utgiftene i forbindelse med etableringen av Departementsakademiet under Departementenes sikkerhets- og serviceorganisasjon. Det vises til nærmere omtale under kap. 510, post 01.</w:t>
      </w:r>
    </w:p>
    <w:p w14:paraId="15AED349" w14:textId="77777777" w:rsidR="00EE2529" w:rsidRPr="00C81B84" w:rsidRDefault="00AD5E1E" w:rsidP="00C81B84">
      <w:r w:rsidRPr="00C81B84">
        <w:t>Samlet foreslås bevilgningen på kap. 1700, post 01 økt med 15,7 mill. kroner.</w:t>
      </w:r>
    </w:p>
    <w:p w14:paraId="6EEC51F6" w14:textId="77777777" w:rsidR="00EE2529" w:rsidRPr="00C81B84" w:rsidRDefault="00AD5E1E" w:rsidP="00C81B84">
      <w:pPr>
        <w:pStyle w:val="b-post"/>
      </w:pPr>
      <w:r w:rsidRPr="00C81B84">
        <w:t>Post 22 IKT-virksomhet, kan overføres</w:t>
      </w:r>
    </w:p>
    <w:p w14:paraId="7B113E47" w14:textId="77777777" w:rsidR="00EE2529" w:rsidRPr="00C81B84" w:rsidRDefault="00AD5E1E" w:rsidP="00C81B84">
      <w:r w:rsidRPr="00C81B84">
        <w:t>Bevilgningen foreslås økt med 16,2 mill. kroner som følge av den ekstraordinære lønns- og prisjusteringen av budsjettet, jf. nærmere omtale i avsnitt 3.1.</w:t>
      </w:r>
    </w:p>
    <w:p w14:paraId="5F8F29FE" w14:textId="77777777" w:rsidR="00EE2529" w:rsidRPr="00C81B84" w:rsidRDefault="00AD5E1E" w:rsidP="00C81B84">
      <w:r w:rsidRPr="00C81B84">
        <w:t xml:space="preserve">Forsvarsdepartementet skal tilby nasjonale fellesløsninger for høygradert og lavgradert informasjonsutveksling for offentlige og private virksomheter underlagt sikkerhetsloven. I saldert budsjett for 2016 ble det bevilget midler til Forsvarsdepartementet for å utvikle en egen høygradert plattform, Nasjonalt HEMMELIG nett. Løsningen er nå ferdig utviklet med tilhørende drifts- og forvaltningskonsept godkjent etter sikkerhetslovens krav. For å kunne </w:t>
      </w:r>
      <w:proofErr w:type="spellStart"/>
      <w:r w:rsidRPr="00C81B84">
        <w:t>produksjonssette</w:t>
      </w:r>
      <w:proofErr w:type="spellEnd"/>
      <w:r w:rsidRPr="00C81B84">
        <w:t xml:space="preserve"> Nasjonalt HEMMELIG nett er det behov for å øke bevilgningen til FDs IKT virksomhet. Dette er for å etablere en grunnbemanning, anskaffe utstyr og etablere en teknisk plattform for å legge til rette for videre forsvarlig drift og forvaltning av plattformen. Tiltakene skal muliggjøre at virksomheter underlagt sikkerhetsloven kan få tilgang til plattformen, foreløpig forventet fra fjerde kvartal 2024. Det foreslås derfor å øke bevilgningen med 79,0 mill. kroner.</w:t>
      </w:r>
    </w:p>
    <w:p w14:paraId="124AED63" w14:textId="77777777" w:rsidR="00EE2529" w:rsidRPr="00C81B84" w:rsidRDefault="00AD5E1E" w:rsidP="00C81B84">
      <w:r w:rsidRPr="00C81B84">
        <w:t>Det foreslås å øke bevilgningen med 54,5 mill. kroner mot en tilsvarende reduksjon på kap. 1710, post 47. Midlene skal anvendes til nødvendig utbedring og vedlikehold av Forsvarsdepartementets situasjonssenter.</w:t>
      </w:r>
    </w:p>
    <w:p w14:paraId="5F81A8F5" w14:textId="77777777" w:rsidR="00EE2529" w:rsidRPr="00C81B84" w:rsidRDefault="00AD5E1E" w:rsidP="00C81B84">
      <w:r w:rsidRPr="00C81B84">
        <w:t>Det foreslås å øke bevilgningen med 1,0 mill. kroner mot en tilsvarende reduksjon på kap. 1720, post 01. Midlene utgjør Forsvarets andel av utgifter til stillinger knyttet til drift og vedlikehold av tekniske IKT-systemer.</w:t>
      </w:r>
    </w:p>
    <w:p w14:paraId="0C3BAF7A" w14:textId="77777777" w:rsidR="00EE2529" w:rsidRPr="00C81B84" w:rsidRDefault="00AD5E1E" w:rsidP="00C81B84">
      <w:r w:rsidRPr="00C81B84">
        <w:t>Det foreslås å redusere bevilgningen med 30,0 mill. kroner som følge av endret periodisering av utgifter mellom år i program Felles IKT.</w:t>
      </w:r>
    </w:p>
    <w:p w14:paraId="68C78115" w14:textId="77777777" w:rsidR="00EE2529" w:rsidRPr="00C81B84" w:rsidRDefault="00AD5E1E" w:rsidP="00C81B84">
      <w:r w:rsidRPr="00C81B84">
        <w:t>Samlet foreslås bevilgningen på kap. 1700, post 22 økt med 120,7 mill. kroner.</w:t>
      </w:r>
    </w:p>
    <w:p w14:paraId="48AFF173" w14:textId="77777777" w:rsidR="00EE2529" w:rsidRPr="00C81B84" w:rsidRDefault="00AD5E1E" w:rsidP="00C81B84">
      <w:pPr>
        <w:pStyle w:val="b-post"/>
      </w:pPr>
      <w:r w:rsidRPr="00C81B84">
        <w:t>Post 43 Til disposisjon for Forsvarsdepartementet, kan overføres</w:t>
      </w:r>
    </w:p>
    <w:p w14:paraId="20CE950E" w14:textId="77777777" w:rsidR="00EE2529" w:rsidRPr="00C81B84" w:rsidRDefault="00AD5E1E" w:rsidP="00C81B84">
      <w:r w:rsidRPr="00C81B84">
        <w:t>Posten benyttes til uforutsette utgifter som trenger rask avklaring.</w:t>
      </w:r>
    </w:p>
    <w:p w14:paraId="3039107B" w14:textId="77777777" w:rsidR="00EE2529" w:rsidRPr="00C81B84" w:rsidRDefault="00AD5E1E" w:rsidP="00C81B84">
      <w:r w:rsidRPr="00C81B84">
        <w:t>Bevilgningen foreslås økt med 0,2 mill. kroner som følge av den ekstraordinære lønns- og prisjusteringen av budsjettet, jf. nærmere omtale i avsnitt 3.1.</w:t>
      </w:r>
    </w:p>
    <w:p w14:paraId="183A02B9" w14:textId="77777777" w:rsidR="00EE2529" w:rsidRPr="00C81B84" w:rsidRDefault="00AD5E1E" w:rsidP="00C81B84">
      <w:r w:rsidRPr="00C81B84">
        <w:t>Det foreslås å redusere bevilgningen med 2,0 mill. kroner mot en tilsvarende økning på kap. 1700, post 60, for å finansiere et tilskudd til Trøndelag fylkeskommune.</w:t>
      </w:r>
    </w:p>
    <w:p w14:paraId="048723FD" w14:textId="77777777" w:rsidR="00EE2529" w:rsidRPr="00C81B84" w:rsidRDefault="00AD5E1E" w:rsidP="00C81B84">
      <w:r w:rsidRPr="00C81B84">
        <w:t>Samlet foreslås bevilgningen på kap. 1700, post 43 redusert med 1,8 mill. kroner.</w:t>
      </w:r>
    </w:p>
    <w:p w14:paraId="4F7C5DE7" w14:textId="77777777" w:rsidR="00EE2529" w:rsidRPr="00C81B84" w:rsidRDefault="00AD5E1E" w:rsidP="00C81B84">
      <w:pPr>
        <w:pStyle w:val="b-post"/>
      </w:pPr>
      <w:r w:rsidRPr="00C81B84">
        <w:t>Post 52 Overføringer til statlige forvaltningsorganer</w:t>
      </w:r>
    </w:p>
    <w:p w14:paraId="712B3B36" w14:textId="77777777" w:rsidR="00EE2529" w:rsidRPr="00C81B84" w:rsidRDefault="00AD5E1E" w:rsidP="00C81B84">
      <w:r w:rsidRPr="00C81B84">
        <w:t>Bevilgningen foreslås økt med 0,1 mill. kroner som følge av den ekstraordinære lønns- og prisjusteringen av budsjettet, jf. nærmere omtale i avsnitt 3.1.</w:t>
      </w:r>
    </w:p>
    <w:p w14:paraId="228B6DB8" w14:textId="77777777" w:rsidR="00EE2529" w:rsidRPr="00C81B84" w:rsidRDefault="00AD5E1E" w:rsidP="00C81B84">
      <w:r w:rsidRPr="00C81B84">
        <w:t>Det foreslås å øke bevilgningen med 15,0 mill. kroner mot en tilsvarende reduksjon på kap. 1760, post 45. Midlene skal tildeles Norges forskningsråd som et enkeltstående tilskudd. Forskningsprosjektet skal inngå i satsingen på muliggjørende teknologier som er spesielt sentrale for forsvarssektoren. Formålet med tilskuddet er å øke samarbeidet mellom forsvarssektoren og kunnskapsmiljøer på sivil side innenfor kunstig intelligens (KI), autonomi og kvanteteknologi. Prosjektet er av tre års varighet og siste utbetaling til prosjektet er i 2023.</w:t>
      </w:r>
    </w:p>
    <w:p w14:paraId="59FD0349" w14:textId="77777777" w:rsidR="00EE2529" w:rsidRPr="00C81B84" w:rsidRDefault="00AD5E1E" w:rsidP="00C81B84">
      <w:r w:rsidRPr="00C81B84">
        <w:t>Samlet foreslås bevilgningen på kap. 1700, post 52 økt med 15,1 mill. kroner.</w:t>
      </w:r>
    </w:p>
    <w:p w14:paraId="5A73E062" w14:textId="77777777" w:rsidR="00EE2529" w:rsidRPr="00C81B84" w:rsidRDefault="00AD5E1E" w:rsidP="00C81B84">
      <w:pPr>
        <w:pStyle w:val="b-post"/>
      </w:pPr>
      <w:r w:rsidRPr="00C81B84">
        <w:t>Post 60 Overføringer til kommuner og fylkeskommuner</w:t>
      </w:r>
    </w:p>
    <w:p w14:paraId="2A73F9C7" w14:textId="77777777" w:rsidR="00EE2529" w:rsidRPr="00C81B84" w:rsidRDefault="00AD5E1E" w:rsidP="00C81B84">
      <w:r w:rsidRPr="00C81B84">
        <w:t>Bevilgningen foreslås økt med 36 000 kroner som følge av den ekstraordinære lønns- og prisjusteringen av budsjettet, jf. nærmere omtale i avsnitt 3.1.</w:t>
      </w:r>
    </w:p>
    <w:p w14:paraId="3E420988" w14:textId="77777777" w:rsidR="00EE2529" w:rsidRPr="00C81B84" w:rsidRDefault="00AD5E1E" w:rsidP="00C81B84">
      <w:r w:rsidRPr="00C81B84">
        <w:t>I forbindelse med etableringen av en landsdekkende flyfaglinje på Fosen videregående skole i Trøndelag er Fosen videregående skole støttet med undervisningsmateriell i form av utrangert militært materiell fra forsvarssektoren. Dette materiellet tilfredsstiller ikke kravene som stilles til undervisningsmateriell for utdanningen, blant annet på grunn av utdatert avionikk i flyene. For å stille godkjent undervisningsmateriell til rådighet for flyfaglinjen er det behov for å anskaffe et avionikklaboratorium og noe annet undervisningsmateriell. Det foreslås derfor å tildele Trøndelag fylkeskommune et enkeltstående tilskudd på 15 mill. kroner, slik at fylkeskommunen kan anskaffe og forvalte undervisningsmateriellet til flyfaglinjen på Fosen videregående skole. Det foreslås derfor å øke bevilgningen med 15,0 mill. kroner mot utgiftsreduksjoner på kap. 1700, post 43, kap. 1720, post 71 og kap. 1760, post 45.</w:t>
      </w:r>
    </w:p>
    <w:p w14:paraId="06746FC4" w14:textId="77777777" w:rsidR="00EE2529" w:rsidRPr="00C81B84" w:rsidRDefault="00AD5E1E" w:rsidP="00C81B84">
      <w:r w:rsidRPr="00C81B84">
        <w:t>Samlet foreslås bevilgningen på kap. 1700, post 60 økt med 15,0 mill. kroner.</w:t>
      </w:r>
    </w:p>
    <w:p w14:paraId="3BF05F03" w14:textId="77777777" w:rsidR="00EE2529" w:rsidRPr="00C81B84" w:rsidRDefault="00AD5E1E" w:rsidP="00C81B84">
      <w:pPr>
        <w:pStyle w:val="b-post"/>
      </w:pPr>
      <w:r w:rsidRPr="00C81B84">
        <w:t>Post 73 Forskning og utvikling, kan overføres</w:t>
      </w:r>
    </w:p>
    <w:p w14:paraId="0F79C165" w14:textId="77777777" w:rsidR="00EE2529" w:rsidRPr="00C81B84" w:rsidRDefault="00AD5E1E" w:rsidP="00C81B84">
      <w:r w:rsidRPr="00C81B84">
        <w:t>Bevilgningen foreslås økt med 2,1 mill. kroner som følge av den ekstraordinære lønns- og prisjusteringen av budsjettet, jf. nærmere omtale i avsnitt 3.1.</w:t>
      </w:r>
    </w:p>
    <w:p w14:paraId="4CFD0839" w14:textId="77777777" w:rsidR="00EE2529" w:rsidRPr="00C81B84" w:rsidRDefault="00AD5E1E" w:rsidP="00C81B84">
      <w:r w:rsidRPr="00C81B84">
        <w:t>Det foreslås å øke bevilgningen med 0,8 mill. kroner, mot en tilsvarende reduksjon under kap. 1700, post 01, til Forsvarsdepartementets tilskuddsordning for akademiske institusjoner og universitetsmiljø innen sikkerhets- og forsvarspolitisk forskning. Økningen muliggjør tilskudd til ytterligere ett forskningsprosjekt i 2023.</w:t>
      </w:r>
    </w:p>
    <w:p w14:paraId="223145F4" w14:textId="77777777" w:rsidR="00EE2529" w:rsidRPr="00C81B84" w:rsidRDefault="00AD5E1E" w:rsidP="00C81B84">
      <w:r w:rsidRPr="00C81B84">
        <w:t>Samlet foreslås bevilgningen på kap. 1700, post 73 økt med 2,9 mill. kroner.</w:t>
      </w:r>
    </w:p>
    <w:p w14:paraId="575573E9" w14:textId="77777777" w:rsidR="00EE2529" w:rsidRPr="00C81B84" w:rsidRDefault="00AD5E1E" w:rsidP="00C81B84">
      <w:pPr>
        <w:pStyle w:val="b-post"/>
      </w:pPr>
      <w:r w:rsidRPr="00C81B84">
        <w:t>Post 78 Norges tilskudd til NATOs og internasjonale driftsbudsjetter, kan overføres</w:t>
      </w:r>
    </w:p>
    <w:p w14:paraId="044C9C6C" w14:textId="77777777" w:rsidR="00EE2529" w:rsidRPr="00C81B84" w:rsidRDefault="00AD5E1E" w:rsidP="00C81B84">
      <w:r w:rsidRPr="00C81B84">
        <w:t>Bevilgningen foreslås økt med 14,0 mill. kroner som følge av den ekstraordinære lønns- og prisjusteringen av budsjettet, jf. nærmere omtale i avsnitt 3.1.</w:t>
      </w:r>
    </w:p>
    <w:p w14:paraId="0A19887F" w14:textId="77777777" w:rsidR="00EE2529" w:rsidRPr="00C81B84" w:rsidRDefault="00AD5E1E" w:rsidP="00C81B84">
      <w:r w:rsidRPr="00C81B84">
        <w:t xml:space="preserve">Det foreslås å øke bevilgningen med 7,2 mill. kroner mot en tilsvarende reduksjon på kap. 1760, post 45, for blant annet å håndtere en høyere prisstigning i NATO-landene enn forutsatt. Midlene skal også anvendes til økte personell- og vedlikeholdsutgifter, økte driftsutgifter til NATOs flyvende plattformer, økte driftsutgifter med hensyn til situasjonen i Ukraina samt omorganisering av NATO kommandostruktur og konseptfase i et nytt program kalt </w:t>
      </w:r>
      <w:proofErr w:type="spellStart"/>
      <w:r w:rsidRPr="00C81B84">
        <w:t>Ground</w:t>
      </w:r>
      <w:proofErr w:type="spellEnd"/>
      <w:r w:rsidRPr="00C81B84">
        <w:t xml:space="preserve"> </w:t>
      </w:r>
      <w:proofErr w:type="spellStart"/>
      <w:r w:rsidRPr="00C81B84">
        <w:t>Based</w:t>
      </w:r>
      <w:proofErr w:type="spellEnd"/>
      <w:r w:rsidRPr="00C81B84">
        <w:t xml:space="preserve"> Air </w:t>
      </w:r>
      <w:proofErr w:type="spellStart"/>
      <w:r w:rsidRPr="00C81B84">
        <w:t>Defence</w:t>
      </w:r>
      <w:proofErr w:type="spellEnd"/>
      <w:r w:rsidRPr="00C81B84">
        <w:t>.</w:t>
      </w:r>
    </w:p>
    <w:p w14:paraId="10961887" w14:textId="77777777" w:rsidR="00EE2529" w:rsidRPr="00C81B84" w:rsidRDefault="00AD5E1E" w:rsidP="00C81B84">
      <w:r w:rsidRPr="00C81B84">
        <w:t>Samlet foreslås bevilgningen på kap. 1700, post 78 økt med 21,2 mill. kroner.</w:t>
      </w:r>
    </w:p>
    <w:p w14:paraId="6937A2D8" w14:textId="77777777" w:rsidR="00EE2529" w:rsidRPr="00C81B84" w:rsidRDefault="00AD5E1E" w:rsidP="00C81B84">
      <w:pPr>
        <w:pStyle w:val="b-post"/>
      </w:pPr>
      <w:r w:rsidRPr="00C81B84">
        <w:t>Post 79 Militær støtte til Ukraina, kan overføres, kan nyttes under kap. 1710, post 1 og 47, kap. 1720, post 1 og kap. 1760, post 1 og 45</w:t>
      </w:r>
    </w:p>
    <w:p w14:paraId="166F3454" w14:textId="77777777" w:rsidR="00EE2529" w:rsidRPr="00C81B84" w:rsidRDefault="00AD5E1E" w:rsidP="00C81B84">
      <w:r w:rsidRPr="00C81B84">
        <w:t xml:space="preserve">Regjeringen vil donere artillerigranater til Ukraina med en samlet anskaffelsesverdi på 1 mrd. kroner i 2023, herunder også donasjon av artilleriammunisjon i samarbeid med Danmark. Granatene som doneres er forutsatt videreført i Forsvarets struktur, og vil </w:t>
      </w:r>
      <w:proofErr w:type="spellStart"/>
      <w:r w:rsidRPr="00C81B84">
        <w:t>gjenanskaffes</w:t>
      </w:r>
      <w:proofErr w:type="spellEnd"/>
      <w:r w:rsidRPr="00C81B84">
        <w:t xml:space="preserve"> gjennom det foreslåtte anskaffelsesprosjektet for nye artillerigranater, jf. </w:t>
      </w:r>
      <w:proofErr w:type="spellStart"/>
      <w:r w:rsidRPr="00C81B84">
        <w:t>Prop</w:t>
      </w:r>
      <w:proofErr w:type="spellEnd"/>
      <w:r w:rsidRPr="00C81B84">
        <w:t xml:space="preserve">. 94 S (2022–2023) </w:t>
      </w:r>
      <w:proofErr w:type="spellStart"/>
      <w:r w:rsidRPr="00AD5E1E">
        <w:rPr>
          <w:rStyle w:val="kursiv"/>
        </w:rPr>
        <w:t>Investeringar</w:t>
      </w:r>
      <w:proofErr w:type="spellEnd"/>
      <w:r w:rsidRPr="00AD5E1E">
        <w:rPr>
          <w:rStyle w:val="kursiv"/>
        </w:rPr>
        <w:t xml:space="preserve"> i Forsvaret og andre saker</w:t>
      </w:r>
      <w:r w:rsidRPr="00C81B84">
        <w:t xml:space="preserve">. Det foreslås derfor å redusere bevilgningen med 1 000 mill. kroner, i tråd med innrettingen på Nansen-programmet, jf. </w:t>
      </w:r>
      <w:proofErr w:type="spellStart"/>
      <w:r w:rsidRPr="00C81B84">
        <w:t>Prop</w:t>
      </w:r>
      <w:proofErr w:type="spellEnd"/>
      <w:r w:rsidRPr="00C81B84">
        <w:t>. 44 S (2022–2023). Det legges opp til å foreslå en tilsvarende økt bevilgning for å finansiere gjenanskaffelsen i de årene gjenanskaffelsen kommer til utbetaling.</w:t>
      </w:r>
    </w:p>
    <w:p w14:paraId="433737A8" w14:textId="77777777" w:rsidR="00EE2529" w:rsidRPr="00C81B84" w:rsidRDefault="00AD5E1E" w:rsidP="00C81B84">
      <w:r w:rsidRPr="00C81B84">
        <w:t>Det foreslås å redusere bevilgningen med 531,2 mill. kroner mot en tilsvarende utgiftsøkning på kap. 1720, post 01, knyttet til Forsvarets utgifter i forbindelse med Norges støtte til Ukraina.</w:t>
      </w:r>
    </w:p>
    <w:p w14:paraId="385F0A43" w14:textId="77777777" w:rsidR="00EE2529" w:rsidRPr="00C81B84" w:rsidRDefault="00AD5E1E" w:rsidP="00C81B84">
      <w:r w:rsidRPr="00C81B84">
        <w:t>Det foreslås å redusere bevilgningen med 312,5 mill. kroner mot en tilsvarende utgiftsøkning på kap. 1760, post 45, knyttet til gjenanskaffelse av donert materiell og et innovasjonsprosjekt til støtte for Ukraina.</w:t>
      </w:r>
    </w:p>
    <w:p w14:paraId="31198B33" w14:textId="77777777" w:rsidR="00EE2529" w:rsidRPr="00C81B84" w:rsidRDefault="00AD5E1E" w:rsidP="00C81B84">
      <w:r w:rsidRPr="00C81B84">
        <w:t>I tråd med innretningen på Nansen-programmet skal bruksverdien eller antatt salgsverdi av overskuddsmateriell donert til Ukraina inngå i beregningen av Norges støtte til Ukraina, og komme til fratrekk på bevilgningene til Ukraina-programmet. Det foreslås derfor å redusere bevilgningen med 12,9 mill. kroner knyttet til verdien av donert materiell fra forsvarssektorens avhendingslagre.</w:t>
      </w:r>
    </w:p>
    <w:p w14:paraId="3BFDFBB8" w14:textId="77777777" w:rsidR="00EE2529" w:rsidRPr="00C81B84" w:rsidRDefault="00AD5E1E" w:rsidP="00C81B84">
      <w:r w:rsidRPr="00C81B84">
        <w:t>Det foreslås å redusere bevilgningen med 9,6 mill. kroner mot en tilsvarende økning på kap. 1700, post 01 for å finansiere økt tilstedeværelse ved attachékontoret i Kyiv.</w:t>
      </w:r>
    </w:p>
    <w:p w14:paraId="19AE93AB" w14:textId="77777777" w:rsidR="00EE2529" w:rsidRPr="00C81B84" w:rsidRDefault="00AD5E1E" w:rsidP="00C81B84">
      <w:r w:rsidRPr="00C81B84">
        <w:t>Det foreslås å redusere bevilgningen med 6,0 mill. kroner mot en tilsvarende utgiftsøkning på kap. 1760, post 01, knyttet til utgifter i forbindelse med klargjøring og transport.</w:t>
      </w:r>
    </w:p>
    <w:p w14:paraId="5963C815" w14:textId="77777777" w:rsidR="00EE2529" w:rsidRPr="00C81B84" w:rsidRDefault="00AD5E1E" w:rsidP="00C81B84">
      <w:r w:rsidRPr="00C81B84">
        <w:t>Samlet foreslås bevilgningen på kap. 1700, post 79 redusert med 1 872,2 mill. kroner.</w:t>
      </w:r>
    </w:p>
    <w:p w14:paraId="63FFB9F9" w14:textId="77777777" w:rsidR="00EE2529" w:rsidRPr="00C81B84" w:rsidRDefault="00AD5E1E" w:rsidP="00C81B84">
      <w:pPr>
        <w:pStyle w:val="b-budkaptit"/>
      </w:pPr>
      <w:r w:rsidRPr="00C81B84">
        <w:t>Kap. 4700 Forsvarsdepartementet</w:t>
      </w:r>
    </w:p>
    <w:p w14:paraId="648E7852" w14:textId="77777777" w:rsidR="00EE2529" w:rsidRPr="00C81B84" w:rsidRDefault="00AD5E1E" w:rsidP="00C81B84">
      <w:pPr>
        <w:pStyle w:val="b-post"/>
      </w:pPr>
      <w:r w:rsidRPr="00C81B84">
        <w:t>Post 01 Driftsinntekter</w:t>
      </w:r>
    </w:p>
    <w:p w14:paraId="48AACD16" w14:textId="77777777" w:rsidR="00EE2529" w:rsidRPr="00C81B84" w:rsidRDefault="00AD5E1E" w:rsidP="00C81B84">
      <w:r w:rsidRPr="00C81B84">
        <w:t>Det foreslås å øke bevilgningen med om lag 2,4 mill. kroner mot en tilsvarende utgiftsbevilgning under kap. 1700, post 01, knyttet til betaling for revisjons- og varslingstjenester.</w:t>
      </w:r>
    </w:p>
    <w:p w14:paraId="5B8AA307" w14:textId="77777777" w:rsidR="00EE2529" w:rsidRPr="00C81B84" w:rsidRDefault="00AD5E1E" w:rsidP="00C81B84">
      <w:pPr>
        <w:pStyle w:val="b-budkaptit"/>
      </w:pPr>
      <w:r w:rsidRPr="00C81B84">
        <w:t>Kap. 1710 Forsvarsbygg og nybygg og nyanlegg</w:t>
      </w:r>
    </w:p>
    <w:p w14:paraId="709D1BCE" w14:textId="77777777" w:rsidR="00EE2529" w:rsidRPr="00C81B84" w:rsidRDefault="00AD5E1E" w:rsidP="00C81B84">
      <w:pPr>
        <w:pStyle w:val="b-post"/>
      </w:pPr>
      <w:r w:rsidRPr="00C81B84">
        <w:t>Post 01 Driftsutgifter, kan overføres</w:t>
      </w:r>
    </w:p>
    <w:p w14:paraId="5640ACFD" w14:textId="77777777" w:rsidR="00EE2529" w:rsidRPr="00C81B84" w:rsidRDefault="00AD5E1E" w:rsidP="00C81B84">
      <w:r w:rsidRPr="00C81B84">
        <w:t>Bevilgningen foreslås økt med 119,5 mill. kroner som følge av den ekstraordinære lønns- og prisjusteringen av budsjettet, jf. nærmere omtale i avsnitt 3.1.</w:t>
      </w:r>
    </w:p>
    <w:p w14:paraId="0A394932" w14:textId="77777777" w:rsidR="00EE2529" w:rsidRPr="00C81B84" w:rsidRDefault="00AD5E1E" w:rsidP="00C81B84">
      <w:r w:rsidRPr="00C81B84">
        <w:t>Bevilgningen foreslås økt med 10,0 mill. kroner til utgifter som følge av den midlertidig økte arbeidsgiveravgiften på inntekt over 750 000 kroner, jf. nærmere omtale i avsnitt 3.2.</w:t>
      </w:r>
    </w:p>
    <w:p w14:paraId="52B9AA20" w14:textId="77777777" w:rsidR="00EE2529" w:rsidRPr="00C81B84" w:rsidRDefault="00AD5E1E" w:rsidP="00C81B84">
      <w:r w:rsidRPr="00C81B84">
        <w:t>Det foreslås å øke bevilgningen med 148,8 mill. kroner som følge av justert fremdriftsplan i prosjekt Sikker teknisk infrastruktur. Samlede utgifter til prosjektet forventes å være 650 mill. kroner i 2023.</w:t>
      </w:r>
    </w:p>
    <w:p w14:paraId="37C078D9" w14:textId="77777777" w:rsidR="00EE2529" w:rsidRPr="00C81B84" w:rsidRDefault="00AD5E1E" w:rsidP="00C81B84">
      <w:r w:rsidRPr="00C81B84">
        <w:t>Det foreslås å øke bevilgningen med 102,4 mill. kroner mot en tilsvarende reduksjon på kap. 1760, post 45. Midlene vil støtte implementering av effektiviserings- og moderniseringstiltak i Forsvarsbygg. Det er identifisert kvantitative gevinster av tiltakene i inneværende langtidsplan, men det største gevinstuttaket forventes å realiseres i neste langtidsplanperiode. Videre er det knyttet engangsgevinster og kvalitative gevinster til flere av tiltakene.</w:t>
      </w:r>
    </w:p>
    <w:p w14:paraId="6DE8F3E5" w14:textId="77777777" w:rsidR="00EE2529" w:rsidRPr="00C81B84" w:rsidRDefault="00AD5E1E" w:rsidP="00C81B84">
      <w:r w:rsidRPr="00C81B84">
        <w:t>Det foreslås å øke bevilgningen med 67,0 mill. kroner, mot en tilsvarende økt inntektsbevilgning på kap. 4710, post 01, som følge av ny prognose for forsyningstjenester levert av Forsvarsbygg til øvrige virksomheter i forsvarssektoren.</w:t>
      </w:r>
    </w:p>
    <w:p w14:paraId="1CE19AF2" w14:textId="77777777" w:rsidR="00EE2529" w:rsidRPr="00C81B84" w:rsidRDefault="00AD5E1E" w:rsidP="00C81B84">
      <w:r w:rsidRPr="00C81B84">
        <w:t>Det foreslås å øke bevilgningen med 18,8 mill. kroner til utgifter til etablering av en prosjektorganisasjon i Forsvarsbygg og andre nødvendige tiltak for å forberede tilbakeføring av renholdstjenesten til forsvarsektoren. Midlene skal anvendes til nødvendige investeringer i infrastruktur og lagerfasiliteter, etableringsutgifter, prosjektgjennomføring samt driftsutgifter frem til første ordinære driftsår. Bevilgningsendringen inngår i regjeringens arbeid med å tilbakeføre renholdstjenesten i Forsvaret.</w:t>
      </w:r>
    </w:p>
    <w:p w14:paraId="1601E80B" w14:textId="77777777" w:rsidR="00EE2529" w:rsidRPr="00C81B84" w:rsidRDefault="00AD5E1E" w:rsidP="00C81B84">
      <w:r w:rsidRPr="00C81B84">
        <w:t>Det foreslås å øke bevilgningen med 29,0 mill. kroner mot en tilsvarende reduksjon på kap. 1710, post 47. Midlene skal benyttes til tilbakeføring av drivstoffanlegget Namsen i Trøndelag, som er besluttet tatt tilbake i operativ drift i Forsvaret for å øke drivstoffberedskapen. I forbindelse med tilbakeføringen er det behov for å sette anlegget i bedre teknisk stand og gjennomføre nødvendige sikringstiltak.</w:t>
      </w:r>
    </w:p>
    <w:p w14:paraId="622FB553" w14:textId="77777777" w:rsidR="00EE2529" w:rsidRPr="00C81B84" w:rsidRDefault="00AD5E1E" w:rsidP="00C81B84">
      <w:r w:rsidRPr="00C81B84">
        <w:t xml:space="preserve">Det foreslås å øke bevilgningen med 18,0 mill. kroner mot en tilsvarende reduksjon på kap. 1710, post 47. Midlene skal benyttes til nødvendig utbedring på F-blokken ved Joint </w:t>
      </w:r>
      <w:proofErr w:type="spellStart"/>
      <w:r w:rsidRPr="00C81B84">
        <w:t>Warfare</w:t>
      </w:r>
      <w:proofErr w:type="spellEnd"/>
      <w:r w:rsidRPr="00C81B84">
        <w:t xml:space="preserve"> Centre </w:t>
      </w:r>
      <w:proofErr w:type="spellStart"/>
      <w:r w:rsidRPr="00C81B84">
        <w:t>Jåtta</w:t>
      </w:r>
      <w:proofErr w:type="spellEnd"/>
      <w:r w:rsidRPr="00C81B84">
        <w:t>.</w:t>
      </w:r>
    </w:p>
    <w:p w14:paraId="5B4C2E5B" w14:textId="77777777" w:rsidR="00EE2529" w:rsidRPr="00C81B84" w:rsidRDefault="00AD5E1E" w:rsidP="00C81B84">
      <w:r w:rsidRPr="00C81B84">
        <w:t xml:space="preserve">Det foreslås å øke bevilgningen med 15,0 mill. kroner mot en tilsvarende reduksjon på kap. 1710, post 47. I etterkant av kollapsen av </w:t>
      </w:r>
      <w:proofErr w:type="gramStart"/>
      <w:r w:rsidRPr="00C81B84">
        <w:t>Tretten bru</w:t>
      </w:r>
      <w:proofErr w:type="gramEnd"/>
      <w:r w:rsidRPr="00C81B84">
        <w:t xml:space="preserve"> i 2022, som hadde tilsvarende konstruksjon som Kjølseter bru, er det gjort vurderinger av bæreevnen til Kjølseter bru. Det er avdekket vesentlige svakheter i konstruksjon. Dette gjør at Kjølseter bru ikke kan belastes med tunge kjøretøy slik den er ment for. Forsvarsbygg forvalter broen og midlene skal benyttes til prosjektering.</w:t>
      </w:r>
    </w:p>
    <w:p w14:paraId="149B46E8" w14:textId="77777777" w:rsidR="00EE2529" w:rsidRPr="00C81B84" w:rsidRDefault="00AD5E1E" w:rsidP="00C81B84">
      <w:r w:rsidRPr="00C81B84">
        <w:t>Det foreslås å øke bevilgningen med 9,7 mill. kroner til nødvendig oppgradering av eiendom, bygg og anlegg, herunder oppgradering og modernisering av sikre graderte kommunikasjonsløsninger.</w:t>
      </w:r>
    </w:p>
    <w:p w14:paraId="23FBF0B3" w14:textId="77777777" w:rsidR="00EE2529" w:rsidRPr="00C81B84" w:rsidRDefault="00AD5E1E" w:rsidP="00C81B84">
      <w:r w:rsidRPr="00C81B84">
        <w:t xml:space="preserve">Det foreslås å øke bevilgningen med 8,0 mill. kroner mot en tilsvarende inntektsbevilgning på kap. 4710, post 01. Bevilgningsendringen gjelder virksomhetsoverdragelse til Forsvarsbygg av den delen av </w:t>
      </w:r>
      <w:proofErr w:type="spellStart"/>
      <w:r w:rsidRPr="00C81B84">
        <w:t>renholdsvirksomheten</w:t>
      </w:r>
      <w:proofErr w:type="spellEnd"/>
      <w:r w:rsidRPr="00C81B84">
        <w:t xml:space="preserve"> som Forsvaret frem til nå har forvaltet på utvalgte lokasjoner, i hovedsak på skjermede områder. Bevilgningsendringen inngår i regjeringens arbeid med å tilbakeføre renholdstjenesten.</w:t>
      </w:r>
    </w:p>
    <w:p w14:paraId="134DC245" w14:textId="77777777" w:rsidR="00EE2529" w:rsidRPr="00C81B84" w:rsidRDefault="00AD5E1E" w:rsidP="00C81B84">
      <w:r w:rsidRPr="00C81B84">
        <w:t>Det foreslås å øke bevilgningen med 7,0 mill. kroner mot en tilsvarende inntektsbevilgning på kap. 4710, post 01, knyttet til at Forsvarsbygg vil overta et av kontraktsområdene på renhold fra siste kvartal av 2023. Bevilgningsendringen inngår i regjeringens arbeid med å tilbakeføre renholdstjenesten i Forsvarssektoren.</w:t>
      </w:r>
    </w:p>
    <w:p w14:paraId="2922903C" w14:textId="77777777" w:rsidR="00EE2529" w:rsidRPr="00C81B84" w:rsidRDefault="00AD5E1E" w:rsidP="00C81B84">
      <w:r w:rsidRPr="00C81B84">
        <w:t>Det foreslås å øke bevilgningen med 7,0 mill. kroner mot en tilsvarende utgiftsreduksjon på kap. 1720, post 01. Bevilgningsendringen gjelder overføring av stabselementet for renhold i Forsvaret til Forsvarsbygg. Bevilgningsendringen inngår i regjeringens arbeid med å tilbakeføre renholdstjenesten i Forsvarssektoren.</w:t>
      </w:r>
    </w:p>
    <w:p w14:paraId="2E0405FF" w14:textId="77777777" w:rsidR="00EE2529" w:rsidRPr="00C81B84" w:rsidRDefault="00AD5E1E" w:rsidP="00C81B84">
      <w:r w:rsidRPr="00C81B84">
        <w:t>Det foreslås å øke bevilgningen med 6,0 mill. kroner mot en tilsvarende utgiftsreduksjon på kap. 1710, post 47. Etter brann i en bygning på Akershus festning 4. februar 2023, er det nødvendig med sikring av eiendommen og utredning av restaureringsbehov. Utgiftene tilknyttet dette arbeidet er på nåværende tidspunkt beregnet til 6 mill. kroner i 2023.</w:t>
      </w:r>
    </w:p>
    <w:p w14:paraId="6B66C3F4" w14:textId="77777777" w:rsidR="00EE2529" w:rsidRPr="00C81B84" w:rsidRDefault="00AD5E1E" w:rsidP="00C81B84">
      <w:r w:rsidRPr="00C81B84">
        <w:t xml:space="preserve">Det foreslås å øke bevilgningen med 4,0 mill. kroner mot en tilsvarende utgiftsreduksjon på kap. 1710, post 47. Som følge av at Norge og USA har inngått forsvarssamarbeid, </w:t>
      </w:r>
      <w:proofErr w:type="spellStart"/>
      <w:r w:rsidRPr="00C81B84">
        <w:t>Supplementary</w:t>
      </w:r>
      <w:proofErr w:type="spellEnd"/>
      <w:r w:rsidRPr="00C81B84">
        <w:t xml:space="preserve"> </w:t>
      </w:r>
      <w:proofErr w:type="spellStart"/>
      <w:r w:rsidRPr="00C81B84">
        <w:t>Defence</w:t>
      </w:r>
      <w:proofErr w:type="spellEnd"/>
      <w:r w:rsidRPr="00C81B84">
        <w:t xml:space="preserve"> Cooperation Agreement, vil det i årene fremover bli gjennomført tiltak på flere baser for å tilpasse dem til denne aktiviteten. I avtalen er Norge ansvarlig for blant annet utredninger og tillatelser for gjennomføring av tiltakene. Midlene skal anvendes til utrednings- og planarbeid for å starte arbeider ved Rygge, herunder blant annet å utarbeide ny reguleringsplan og støykonsesjon.</w:t>
      </w:r>
    </w:p>
    <w:p w14:paraId="607849F2" w14:textId="77777777" w:rsidR="00EE2529" w:rsidRPr="00C81B84" w:rsidRDefault="00AD5E1E" w:rsidP="00C81B84">
      <w:r w:rsidRPr="00C81B84">
        <w:t>Det foreslås å redusere bevilgningen med 24,0 mill. kroner mot en tilsvarende utgiftsøkning på kap. 1760, post 45. Utgiftsreduksjonen gjelder en teknisk retting etter saldert budsjett for 2023, i forbindelse med prosjektet beredskap og planlegging i Forsvarsbygg.</w:t>
      </w:r>
    </w:p>
    <w:p w14:paraId="01B9AEBF" w14:textId="77777777" w:rsidR="00EE2529" w:rsidRPr="00C81B84" w:rsidRDefault="00AD5E1E" w:rsidP="00C81B84">
      <w:r w:rsidRPr="00C81B84">
        <w:t>Samlet foreslås bevilgningen på kap. 1710, post 01 økt med 546,1 mill. kroner.</w:t>
      </w:r>
    </w:p>
    <w:p w14:paraId="4B718318" w14:textId="77777777" w:rsidR="00EE2529" w:rsidRPr="00C81B84" w:rsidRDefault="00AD5E1E" w:rsidP="00C81B84">
      <w:pPr>
        <w:pStyle w:val="b-post"/>
      </w:pPr>
      <w:r w:rsidRPr="00C81B84">
        <w:t>Post 47 Nybygg og nyanlegg, kan overføres</w:t>
      </w:r>
    </w:p>
    <w:p w14:paraId="5CBF01EA" w14:textId="77777777" w:rsidR="00EE2529" w:rsidRPr="00C81B84" w:rsidRDefault="00AD5E1E" w:rsidP="00C81B84">
      <w:r w:rsidRPr="00C81B84">
        <w:t>Bevilgningen foreslås økt med 125,4 mill. kroner som følge av den ekstraordinære lønns- og prisjusteringen av budsjettet, jf. nærmere omtale i avsnitt 3.1.</w:t>
      </w:r>
    </w:p>
    <w:p w14:paraId="26B968D1" w14:textId="77777777" w:rsidR="00EE2529" w:rsidRPr="00C81B84" w:rsidRDefault="00AD5E1E" w:rsidP="00C81B84">
      <w:r w:rsidRPr="00C81B84">
        <w:t>Det foreslås å øke bevilgningen med 20,0 mill. kroner mot en tilsvarende økt inntektsbevilgning på kap. 4710, post 47. Inntektene etter salg av infanterikasernen i Fredrikstad omdisponeres innenfor forsvarssektoren til finansiering av øvrige behov, jf. Forsvarsdepartementets generelle merinntektsfullmakt.</w:t>
      </w:r>
    </w:p>
    <w:p w14:paraId="31F6E89A" w14:textId="77777777" w:rsidR="00EE2529" w:rsidRPr="00C81B84" w:rsidRDefault="00AD5E1E" w:rsidP="00C81B84">
      <w:r w:rsidRPr="00C81B84">
        <w:t>Det foreslås å redusere bevilgningen med 54,5 mill. kroner mot en tilsvarende utgiftsøkning på kap. 1700, post 22, knyttet til Forsvarsdepartementets situasjonssenter.</w:t>
      </w:r>
    </w:p>
    <w:p w14:paraId="68462B24" w14:textId="77777777" w:rsidR="00EE2529" w:rsidRPr="00C81B84" w:rsidRDefault="00AD5E1E" w:rsidP="00C81B84">
      <w:r w:rsidRPr="00C81B84">
        <w:t>Det foreslås å redusere bevilgningen med 29,0 mill. kroner mot en tilsvarende utgiftsøkning på kap. 1710, post 01, knyttet til tilbakeføring av drivstoffanlegget Namsen i Trøndelag.</w:t>
      </w:r>
    </w:p>
    <w:p w14:paraId="66F2040E" w14:textId="77777777" w:rsidR="00EE2529" w:rsidRPr="00C81B84" w:rsidRDefault="00AD5E1E" w:rsidP="00C81B84">
      <w:r w:rsidRPr="00C81B84">
        <w:t xml:space="preserve">Det foreslås å redusere bevilgningen med 18,0 mill. kroner mot en tilsvarende utgiftsøkning på kap. 1710, post 01, knyttet til nødvendig utbedring på F-blokken ved Joint </w:t>
      </w:r>
      <w:proofErr w:type="spellStart"/>
      <w:r w:rsidRPr="00C81B84">
        <w:t>Warfare</w:t>
      </w:r>
      <w:proofErr w:type="spellEnd"/>
      <w:r w:rsidRPr="00C81B84">
        <w:t xml:space="preserve"> Centre </w:t>
      </w:r>
      <w:proofErr w:type="spellStart"/>
      <w:r w:rsidRPr="00C81B84">
        <w:t>Jåtta</w:t>
      </w:r>
      <w:proofErr w:type="spellEnd"/>
      <w:r w:rsidRPr="00C81B84">
        <w:t>.</w:t>
      </w:r>
    </w:p>
    <w:p w14:paraId="6D927037" w14:textId="77777777" w:rsidR="00EE2529" w:rsidRPr="00C81B84" w:rsidRDefault="00AD5E1E" w:rsidP="00C81B84">
      <w:r w:rsidRPr="00C81B84">
        <w:t>Det foreslås å redusere bevilgningen med 15,0 mill. kroner mot en tilsvarende utgiftsøkning på kap. 1710, post 01, knyttet til prosjektering ved Kjølseter bru.</w:t>
      </w:r>
    </w:p>
    <w:p w14:paraId="25E7D3BC" w14:textId="77777777" w:rsidR="00EE2529" w:rsidRPr="00C81B84" w:rsidRDefault="00AD5E1E" w:rsidP="00C81B84">
      <w:r w:rsidRPr="00C81B84">
        <w:t>Det foreslås å redusere bevilgningen med 6,0 mill. kroner mot en tilsvarende utgiftsøkning på kap. 1710, post 01, etter brann i en bygning på Akershus festning.</w:t>
      </w:r>
    </w:p>
    <w:p w14:paraId="49B2A08C" w14:textId="77777777" w:rsidR="00EE2529" w:rsidRPr="00C81B84" w:rsidRDefault="00AD5E1E" w:rsidP="00C81B84">
      <w:r w:rsidRPr="00C81B84">
        <w:t xml:space="preserve">Det foreslås å redusere bevilgningen med 4,0 mill. kroner mot en tilsvarende utgiftsøkning på kap. 1710, post 01, knyttet forsvarssamarbeidet </w:t>
      </w:r>
      <w:proofErr w:type="spellStart"/>
      <w:r w:rsidRPr="00C81B84">
        <w:t>Supplementary</w:t>
      </w:r>
      <w:proofErr w:type="spellEnd"/>
      <w:r w:rsidRPr="00C81B84">
        <w:t xml:space="preserve"> </w:t>
      </w:r>
      <w:proofErr w:type="spellStart"/>
      <w:r w:rsidRPr="00C81B84">
        <w:t>Defence</w:t>
      </w:r>
      <w:proofErr w:type="spellEnd"/>
      <w:r w:rsidRPr="00C81B84">
        <w:t xml:space="preserve"> Cooperation Agreement.</w:t>
      </w:r>
    </w:p>
    <w:p w14:paraId="64C5FF1D" w14:textId="77777777" w:rsidR="00EE2529" w:rsidRPr="00C81B84" w:rsidRDefault="00AD5E1E" w:rsidP="00C81B84">
      <w:r w:rsidRPr="00C81B84">
        <w:t>Samlet foreslås bevilgningen på kap. 1710, post 47 økt med 18,9 mill. kroner.</w:t>
      </w:r>
    </w:p>
    <w:p w14:paraId="1AD8D6BA" w14:textId="77777777" w:rsidR="00EE2529" w:rsidRPr="00C81B84" w:rsidRDefault="00AD5E1E" w:rsidP="00C81B84">
      <w:pPr>
        <w:pStyle w:val="b-budkaptit"/>
      </w:pPr>
      <w:r w:rsidRPr="00C81B84">
        <w:t>Kap. 4710 Forsvarsbygg og nybygg og nyanlegg</w:t>
      </w:r>
    </w:p>
    <w:p w14:paraId="0BB25339" w14:textId="77777777" w:rsidR="00EE2529" w:rsidRPr="00C81B84" w:rsidRDefault="00AD5E1E" w:rsidP="00C81B84">
      <w:pPr>
        <w:pStyle w:val="b-post"/>
      </w:pPr>
      <w:r w:rsidRPr="00C81B84">
        <w:t>Post 01 Driftsinntekter</w:t>
      </w:r>
    </w:p>
    <w:p w14:paraId="532F6748" w14:textId="77777777" w:rsidR="00EE2529" w:rsidRPr="00C81B84" w:rsidRDefault="00AD5E1E" w:rsidP="00C81B84">
      <w:r w:rsidRPr="00C81B84">
        <w:t>Det foreslås å øke bevilgningen med 67,0 mill. kroner mot en tilsvarende utgiftsøkning på kap. 1710, post 01, knyttet til økte inntekter og utgifter som følge av ny prognose for forsyningstjenester levert av Forsvarsbygg til øvrige virksomheter i forsvarssektoren. Økte strømpriser er hovedårsaken til den nye prognosen.</w:t>
      </w:r>
    </w:p>
    <w:p w14:paraId="5C9A0A20" w14:textId="77777777" w:rsidR="00EE2529" w:rsidRPr="00C81B84" w:rsidRDefault="00AD5E1E" w:rsidP="00C81B84">
      <w:r w:rsidRPr="00C81B84">
        <w:t xml:space="preserve">Det foreslås å øke bevilgningen med 8,0 mill. kroner mot en tilsvarende utgiftsøkning på kap. 1710, post 01, knyttet til virksomhetsoverdragelse av </w:t>
      </w:r>
      <w:proofErr w:type="spellStart"/>
      <w:r w:rsidRPr="00C81B84">
        <w:t>renholdsvirksomheten</w:t>
      </w:r>
      <w:proofErr w:type="spellEnd"/>
      <w:r w:rsidRPr="00C81B84">
        <w:t xml:space="preserve"> fra Forsvaret til Forsvarsbygg.</w:t>
      </w:r>
    </w:p>
    <w:p w14:paraId="1C8346B8" w14:textId="77777777" w:rsidR="00EE2529" w:rsidRPr="00C81B84" w:rsidRDefault="00AD5E1E" w:rsidP="00C81B84">
      <w:r w:rsidRPr="00C81B84">
        <w:t>Det foreslås å øke bevilgningen med 7,0 mill. kroner mot en tilsvarende utgiftsøkning på kap. 1710, post 01, knyttet til at Forsvarsbygg overtar renholdet for ett kontraktsområde fra siste kvartal 2023.</w:t>
      </w:r>
    </w:p>
    <w:p w14:paraId="733CB331" w14:textId="77777777" w:rsidR="00EE2529" w:rsidRPr="00C81B84" w:rsidRDefault="00AD5E1E" w:rsidP="00C81B84">
      <w:r w:rsidRPr="00C81B84">
        <w:t>Samlet foreslås bevilgningen på kap. 4710, post 01 økt med 82,0 mill. kroner.</w:t>
      </w:r>
    </w:p>
    <w:p w14:paraId="7AB36166" w14:textId="77777777" w:rsidR="00EE2529" w:rsidRPr="00C81B84" w:rsidRDefault="00AD5E1E" w:rsidP="00C81B84">
      <w:pPr>
        <w:pStyle w:val="b-post"/>
      </w:pPr>
      <w:r w:rsidRPr="00C81B84">
        <w:t>Post 47 Salg av eiendom</w:t>
      </w:r>
    </w:p>
    <w:p w14:paraId="4EAC76F9" w14:textId="77777777" w:rsidR="00EE2529" w:rsidRPr="00C81B84" w:rsidRDefault="00AD5E1E" w:rsidP="00C81B84">
      <w:r w:rsidRPr="00C81B84">
        <w:t>Det foreslås å øke bevilgningen med 57 mill. kr i forbindelse med salg av Forsvarets flyplasstomt ved Bodø lufthavn til Avinor AS, jf. omtale under kap. 1315, post 71.</w:t>
      </w:r>
    </w:p>
    <w:p w14:paraId="495CFE1B" w14:textId="77777777" w:rsidR="00EE2529" w:rsidRPr="00C81B84" w:rsidRDefault="00AD5E1E" w:rsidP="00C81B84">
      <w:r w:rsidRPr="00C81B84">
        <w:t>Det foreslås å øke bevilgningen med 20,0 mill. kroner mot en tilsvarende utgiftsøkning på kap. 1710, post 47. Økte inntekter skyldes salg av infanterikasernen i Fredrikstad og inntektene omdisponeres til å finansiere øvrige behov innenfor forsvarssektoren, jf. Forsvarsdepartementets generelle merinntektsfullmakt.</w:t>
      </w:r>
    </w:p>
    <w:p w14:paraId="0F8D2EDF" w14:textId="77777777" w:rsidR="00EE2529" w:rsidRPr="00C81B84" w:rsidRDefault="00AD5E1E" w:rsidP="00C81B84">
      <w:r w:rsidRPr="00C81B84">
        <w:t>Samlet foreslås bevilgningen på kap. 4710, post 47 økt med 77 mill. kroner.</w:t>
      </w:r>
    </w:p>
    <w:p w14:paraId="364BEB6B" w14:textId="77777777" w:rsidR="00EE2529" w:rsidRPr="00C81B84" w:rsidRDefault="00AD5E1E" w:rsidP="00C81B84">
      <w:pPr>
        <w:pStyle w:val="b-budkaptit"/>
      </w:pPr>
      <w:r w:rsidRPr="00C81B84">
        <w:t>Kap. 1720 Forsvaret</w:t>
      </w:r>
    </w:p>
    <w:p w14:paraId="19932983" w14:textId="77777777" w:rsidR="00EE2529" w:rsidRPr="00C81B84" w:rsidRDefault="00AD5E1E" w:rsidP="00C81B84">
      <w:pPr>
        <w:pStyle w:val="b-post"/>
      </w:pPr>
      <w:r w:rsidRPr="00C81B84">
        <w:t>Post 01 Driftsutgifter</w:t>
      </w:r>
    </w:p>
    <w:p w14:paraId="3DAC3E90" w14:textId="77777777" w:rsidR="00EE2529" w:rsidRPr="00C81B84" w:rsidRDefault="00AD5E1E" w:rsidP="00C81B84">
      <w:r w:rsidRPr="00C81B84">
        <w:t>Bevilgningen foreslås økt med 542,1 mill. kroner som følge av den ekstraordinære lønns- og prisjusteringen av budsjettet, jf. nærmere omtale i avsnitt 3.1.</w:t>
      </w:r>
    </w:p>
    <w:p w14:paraId="13E8E817" w14:textId="77777777" w:rsidR="00EE2529" w:rsidRPr="00C81B84" w:rsidRDefault="00AD5E1E" w:rsidP="00C81B84">
      <w:r w:rsidRPr="00C81B84">
        <w:t>Bevilgningen foreslås økt med 140,4 mill. kroner til utgifter som følge av den midlertidig økte arbeidsgiveravgiften på inntekt over 750 000 kroner, jf. nærmere omtale i avsnitt 3.2.</w:t>
      </w:r>
    </w:p>
    <w:p w14:paraId="691C82A9" w14:textId="77777777" w:rsidR="00EE2529" w:rsidRPr="00C81B84" w:rsidRDefault="00AD5E1E" w:rsidP="00C81B84">
      <w:r w:rsidRPr="00C81B84">
        <w:t xml:space="preserve">Det foreslås å øke bevilgningen med 531,2 mill. kroner mot en tilsvarende utgiftsreduksjon på kap. 1700, post 79. Midlene inngår i Norges støtte til Ukraina. 299,0 mill. kroner vil anvendes til Norges deltakelse i treningsmisjonen </w:t>
      </w:r>
      <w:proofErr w:type="spellStart"/>
      <w:r w:rsidRPr="00C81B84">
        <w:t>Interflex</w:t>
      </w:r>
      <w:proofErr w:type="spellEnd"/>
      <w:r w:rsidRPr="00C81B84">
        <w:t xml:space="preserve"> i 2023. 127,0 mill. kroner vil anvendes til utdanning av ukrainsk personell i Trøndelagsområdet. 50,0 mill. kroner vil dekke Forsvarets merutgifter i forbindelse med donasjon av ikke-dødelig materiell fra forsvarssektorens avhendingslagre og øvrig overskuddsmateriell som i utgangspunktet er foreslått solgt eller destruert. 40,0 mill. kroner skal anvendes til klargjøring og transport i forbindelse med donasjon av 155mm-artilleriammunisjon til Ukraina. 15,0 mill. kroner skal anvendes til Forsvaret treningsbidrag for </w:t>
      </w:r>
      <w:proofErr w:type="spellStart"/>
      <w:r w:rsidRPr="00C81B84">
        <w:t>stridsvognsmannskaper</w:t>
      </w:r>
      <w:proofErr w:type="spellEnd"/>
      <w:r w:rsidRPr="00C81B84">
        <w:t xml:space="preserve"> til støtte for Ukraina. 0,2 mill. kroner anvendes til opplæring av ukrainske instruktører i </w:t>
      </w:r>
      <w:proofErr w:type="spellStart"/>
      <w:r w:rsidRPr="00C81B84">
        <w:t>vinterstrid</w:t>
      </w:r>
      <w:proofErr w:type="spellEnd"/>
      <w:r w:rsidRPr="00C81B84">
        <w:t>.</w:t>
      </w:r>
    </w:p>
    <w:p w14:paraId="05CD721A" w14:textId="77777777" w:rsidR="00EE2529" w:rsidRPr="00C81B84" w:rsidRDefault="00AD5E1E" w:rsidP="00C81B84">
      <w:r w:rsidRPr="00C81B84">
        <w:t xml:space="preserve">Det foreslås å øke bevilgningen med 171,0 mill. kroner mot tilsvarende økte inntekter på kap. 4720, post 01, knyttet til oppgjør etter Cold </w:t>
      </w:r>
      <w:proofErr w:type="spellStart"/>
      <w:r w:rsidRPr="00C81B84">
        <w:t>Response</w:t>
      </w:r>
      <w:proofErr w:type="spellEnd"/>
      <w:r w:rsidRPr="00C81B84">
        <w:t xml:space="preserve"> 2022. I etterkant av øvelsen faktureres deltakende nasjoner for tjenester levert av Forsvaret. Beløpet ble utfakturert i 2022, men kom først til innbetaling i 2023. Inntektene vil inngå i arbeidet med Cold </w:t>
      </w:r>
      <w:proofErr w:type="spellStart"/>
      <w:r w:rsidRPr="00C81B84">
        <w:t>Response</w:t>
      </w:r>
      <w:proofErr w:type="spellEnd"/>
      <w:r w:rsidRPr="00C81B84">
        <w:t xml:space="preserve"> 2023.</w:t>
      </w:r>
    </w:p>
    <w:p w14:paraId="359F07B8" w14:textId="77777777" w:rsidR="00EE2529" w:rsidRPr="00C81B84" w:rsidRDefault="00AD5E1E" w:rsidP="00C81B84">
      <w:r w:rsidRPr="00C81B84">
        <w:t>Det foreslås å øke bevilgningen med 167,3 mill. kroner til å iverksette tiltak på Andøya for å frigjøre arealer for å legge til rette for sivil næringsvirksomhet samt legge til rette for å bedre evnen til å understøtte alliert mottak i nord.</w:t>
      </w:r>
    </w:p>
    <w:p w14:paraId="30F7E121" w14:textId="77777777" w:rsidR="00EE2529" w:rsidRPr="00C81B84" w:rsidRDefault="00AD5E1E" w:rsidP="00C81B84">
      <w:r w:rsidRPr="00C81B84">
        <w:t>For å styrke den nasjonale evne til alliert mottak i nord la regjeringen i Meld. St. 10 (2021–2022) til grunn at den vil videreføre og styrke vedlikeholdet av kritisk infrastruktur på relevante lokasjoner i Luftforsvaret, herunder Andøya. Regjeringen ville vurdere evnen til alliert mottak generelt, og den militære understøttelsen av øving, trening og alliert mottak i Nord-Norge spesielt.</w:t>
      </w:r>
    </w:p>
    <w:p w14:paraId="30848D2D" w14:textId="77777777" w:rsidR="00EE2529" w:rsidRPr="00C81B84" w:rsidRDefault="00AD5E1E" w:rsidP="00C81B84">
      <w:r w:rsidRPr="00C81B84">
        <w:t>Regjeringen la videre til grunn at det i Nord-Norge kun er Andøya som har relevant infrastruktur som kan tilgjengeliggjøres for å styrke evnen til alliert mottak ut over de baser som skal utvikles iht. vedtatt langtidsplan. I vurderingen av utviklingen på Andøya må evnen til understøttelse av alliert planverk, behov for trening og øving og eventuelle fremtidige allierte og nasjonale militære behov hensyntas. Det er også viktig å legge til rette for utvikling av den sivile lufthavnen og annen næringsutvikling på Andøya herunder understøttelse av Andøya Space sitt behov, samtidig som sikkerhetspolitiske forhold ivaretas. De fremtidige løsningene på Andøya må søke å finne balanse mellom Forsvarets behov, allierte forpliktelser, Avinors flyplassdrift, muligheten for relevant lokal næringsutvikling og Andøya Space.</w:t>
      </w:r>
    </w:p>
    <w:p w14:paraId="6828B72F" w14:textId="77777777" w:rsidR="00EE2529" w:rsidRPr="00C81B84" w:rsidRDefault="00AD5E1E" w:rsidP="00C81B84">
      <w:r w:rsidRPr="00C81B84">
        <w:t xml:space="preserve">Regjeringen foreslår nå tiltak fra Forsvarets side for å frigjøre arealer som kan benyttes for sivil næringsvirksomhet, samtidig som det legges til rette for å bedre evnen til å understøtte alliert mottak. Tiltakene innebærer å samle virksomhet og arealer som vil kreve sikring, slik at det kan frigjøres areal for utvikling av luftfart- og romrelatert virksomhet samt annen næringsutvikling på deler av Forsvarets eiendom. Det legges også til rette for at Forsvaret fortsatt kan yte støtte til Andøya Space og eventuelt andre sivile aktører på særskilte områder, eksempelvis støtte til ammunisjonshåndtering og gradert samband. Disse tiltakene vil også kunne legge til rette for eventuelle fremtidige tiltak for å øke Forsvarets evne til å understøtte alliert mottak og øving av </w:t>
      </w:r>
      <w:proofErr w:type="spellStart"/>
      <w:r w:rsidRPr="00C81B84">
        <w:t>luftmilitære</w:t>
      </w:r>
      <w:proofErr w:type="spellEnd"/>
      <w:r w:rsidRPr="00C81B84">
        <w:t xml:space="preserve"> ressurser, samt at Norge opprettholder bruk av den infrastrukturen som NATO har bekostet på Andøya.</w:t>
      </w:r>
    </w:p>
    <w:p w14:paraId="7D087CFB" w14:textId="77777777" w:rsidR="00EE2529" w:rsidRPr="00C81B84" w:rsidRDefault="00AD5E1E" w:rsidP="00C81B84">
      <w:r w:rsidRPr="00C81B84">
        <w:t>Tiltakene understøtter den pågående omstillingen av Andøya-samfunnet og innebærer et økt ambisjonsnivå sammenliknet med vedtatt langtidsplan for forsvarssektoren. Tiltakene er en forutsetning for næringsutvikling innenfor det eksisterende flystasjonsområdet og Forsvarets evne til å understøtte behovet Andøya Space har for å videreutvikle sin portefølje.</w:t>
      </w:r>
    </w:p>
    <w:p w14:paraId="49AFB380" w14:textId="77777777" w:rsidR="00EE2529" w:rsidRPr="00C81B84" w:rsidRDefault="00AD5E1E" w:rsidP="00C81B84">
      <w:r w:rsidRPr="00C81B84">
        <w:t>Samtidig er det flere pågående prosesser som ikke er endelig avklart, knyttet til bl.a. fremtidige allierte og nasjonale militære behov. Det endelige ambisjonsnivået for alliert mottak og eventuelt økt aktivitet fra Forsvarets side og konsekvensene av dette vil derfor måtte avklares i det pågående langtidsplanarbeidet for forsvarssektoren.</w:t>
      </w:r>
    </w:p>
    <w:p w14:paraId="74861B53" w14:textId="77777777" w:rsidR="00EE2529" w:rsidRPr="00C81B84" w:rsidRDefault="00AD5E1E" w:rsidP="00C81B84">
      <w:r w:rsidRPr="00C81B84">
        <w:t>Det foreslås å øke bevilgningen med 104,0 mill. kroner mot en tilsvarende utgiftsreduksjon på kap. 1760, post 45, knyttet til nasjonalt lagringskonsept for stridsklart materiell. Tiltaket er en del av opptrappingsplanen i inneværende langtidsplan og midlene er innledningsvis plassert på kap. 1760, post 45.</w:t>
      </w:r>
    </w:p>
    <w:p w14:paraId="57D33996" w14:textId="77777777" w:rsidR="00EE2529" w:rsidRPr="00C81B84" w:rsidRDefault="00AD5E1E" w:rsidP="00C81B84">
      <w:r w:rsidRPr="00C81B84">
        <w:t>Det foreslås å øke bevilgningen med 58,6 mill. kroner mot en tilsvarende utgiftsreduksjon på kap. 1760, post 45, til utbetaling av feriepenger på sluttbonus til områdesjefer og personell i Heimevernets innsatsstyrker. Feriepengene er utbetalt til personellet i første kvartal av 2023.</w:t>
      </w:r>
    </w:p>
    <w:p w14:paraId="5D5501D6" w14:textId="77777777" w:rsidR="00EE2529" w:rsidRPr="00C81B84" w:rsidRDefault="00AD5E1E" w:rsidP="00C81B84">
      <w:r w:rsidRPr="00C81B84">
        <w:t xml:space="preserve">For å stille tilstrekkelig antall operative F-35 fly til styrkeproduksjon samt for å tilfredsstille operative krav, er det behov for å leie inn eksterne teknikere frem til intern kapasitet fullt ut kan ivareta dette behovet. Det legges opp til å leie teknikere fra Lockheed Martin ut 2023 og teknikere fra Kongsberg </w:t>
      </w:r>
      <w:proofErr w:type="spellStart"/>
      <w:r w:rsidRPr="00C81B84">
        <w:t>Aviation</w:t>
      </w:r>
      <w:proofErr w:type="spellEnd"/>
      <w:r w:rsidRPr="00C81B84">
        <w:t xml:space="preserve"> </w:t>
      </w:r>
      <w:proofErr w:type="spellStart"/>
      <w:r w:rsidRPr="00C81B84">
        <w:t>Maintenance</w:t>
      </w:r>
      <w:proofErr w:type="spellEnd"/>
      <w:r w:rsidRPr="00C81B84">
        <w:t xml:space="preserve"> Services til og med august 2023. For å sette Forsvarets logistikkorganisasjon (FLO) bedre i stand til å understøtte tilrettelegging og drift av F-35 systemet, foreslås det videre å øke </w:t>
      </w:r>
      <w:proofErr w:type="spellStart"/>
      <w:r w:rsidRPr="00C81B84">
        <w:t>FLOs</w:t>
      </w:r>
      <w:proofErr w:type="spellEnd"/>
      <w:r w:rsidRPr="00C81B84">
        <w:t xml:space="preserve"> bemanning på Ørlandet. Det foreslås derfor å øke bevilgningen med 56,8 mill. kroner mot en tilsvarende utgiftsreduksjon på kap. 1760, post 45.</w:t>
      </w:r>
    </w:p>
    <w:p w14:paraId="2134607C" w14:textId="77777777" w:rsidR="00EE2529" w:rsidRPr="00C81B84" w:rsidRDefault="00AD5E1E" w:rsidP="00C81B84">
      <w:r w:rsidRPr="00C81B84">
        <w:t xml:space="preserve">Det foreslås å øke bevilgningen med 37,0 mill. kroner, til å dekke økte utgifter som følge av fornyelse av </w:t>
      </w:r>
      <w:proofErr w:type="spellStart"/>
      <w:r w:rsidRPr="00C81B84">
        <w:t>renholdskontrakter</w:t>
      </w:r>
      <w:proofErr w:type="spellEnd"/>
      <w:r w:rsidRPr="00C81B84">
        <w:t xml:space="preserve"> med private tilbydere. Forsvaret har fornyet fem av tretten kontraktsområder som utløp 31. desember 2022. De inngåtte kontraktene ble 37 mill. kroner dyrere enn tidligere avtaler.</w:t>
      </w:r>
    </w:p>
    <w:p w14:paraId="7166448B" w14:textId="77777777" w:rsidR="00EE2529" w:rsidRPr="00C81B84" w:rsidRDefault="00AD5E1E" w:rsidP="00C81B84">
      <w:r w:rsidRPr="00C81B84">
        <w:t>Avinor skal overta lufthavnoperatøransvaret når P-3 Orion-aktiviteten på Andøya avsluttes medio 2023. Lufthavnen videreføres med en lang rullebane som ivaretar Andøy Space og Forsvarets behov. Forsvaret skal i en overgangsfase frem til medio 2024 videreføre militært vakthold, sikring og nødvendige støttefunksjoner, samt brann-, redning- og plasstjenesten og kapasitet til vedlikehold av bakkemateriell, kjøretøy og utstyr og en tilpasset ledelse. Dette er ett år lengre enn forutsatt. I overgangsfasen vil Avinor kjøpe inn nødvendige tjenester fra Forsvaret, hvor Forsvaret viderefører kapasitet som nevnt frem til Avinor får etablert sitt eget driftskonsept og ansatt eget personell. Dette vil sørge for fortsatt drift av lufthavnen etter at den maritime patruljeaktiviteten flyttes til Evenes flystasjon. Dette gir en utgift for Forsvaret på 47,3 mill. kroner i 2023 og tilsvarende utgift første halvår 2024. Av dette vil Avinor dekke 15 mill. kroner i 2023, og tilsvarende i første halvår 2024. Dette gir et netto merbehov på 32,3 mill. kroner i 2023, for seks måneders drift. Bevilgningen på posten foreslås derfor økt med 32,3 mill. kroner, mot en tilsvarende reduksjon på kap. 1760, post 45.</w:t>
      </w:r>
    </w:p>
    <w:p w14:paraId="7B607DFB" w14:textId="77777777" w:rsidR="00EE2529" w:rsidRPr="00C81B84" w:rsidRDefault="00AD5E1E" w:rsidP="00C81B84">
      <w:r w:rsidRPr="00C81B84">
        <w:t>Det foreslås å øke bevilgningen med 26,8 mill. kroner mot en tilsvarende reduksjon på kap. 1760, post 45. Norge donerte i 2022 personlig bekledning og utstyr (PBU) til Ukraina for til sammen om lag 52 mill. kroner. I Saldert budsjett 2023 ble halvparten av midlene til gjenanskaffelse bevilget til Forsvaret og halvparten til Forsvarsmateriell for gjenanskaffelse av PBU. Beløpet som ble bevilget til Forsvarsmateriell skulle i utgangspunktet inngå i prosjektet P4038 Nordic Combat Uniform. Denne bevilgningen foreslås nå omdisponert fra Forsvarsmateriell til Forsvarets driftsbudsjett, slik at også den andre halvparten av verdien på donasjonen kan anvendes til nødvendige PBU-anskaffelser i Forsvaret.</w:t>
      </w:r>
    </w:p>
    <w:p w14:paraId="3FCDFF31" w14:textId="77777777" w:rsidR="00EE2529" w:rsidRPr="00C81B84" w:rsidRDefault="00AD5E1E" w:rsidP="00C81B84">
      <w:r w:rsidRPr="00C81B84">
        <w:t xml:space="preserve">Det foreslås å øke bevilgningen med 19,8 mill. kroner mot en tilsvarende utgiftsreduksjon på kap. 1760, post 45. Endringen er knyttet til moderniserings- og effektiviseringstiltak i Forsvaret. I tillegg til allerede avsatte midler til slike tiltak på kap. 1720, post 01, skal omstillingsmidlene anvendes innenfor HR-området til </w:t>
      </w:r>
      <w:proofErr w:type="spellStart"/>
      <w:r w:rsidRPr="00C81B84">
        <w:t>Robotic</w:t>
      </w:r>
      <w:proofErr w:type="spellEnd"/>
      <w:r w:rsidRPr="00C81B84">
        <w:t xml:space="preserve"> </w:t>
      </w:r>
      <w:proofErr w:type="spellStart"/>
      <w:r w:rsidRPr="00C81B84">
        <w:t>Process</w:t>
      </w:r>
      <w:proofErr w:type="spellEnd"/>
      <w:r w:rsidRPr="00C81B84">
        <w:t xml:space="preserve"> Automation, prosjekt for digitale løsninger og økt omstillingskapasitet. Videre skal midlene anvendes til å støtte moderniserings- og effektiviseringsprosjekter på forsyningsområdet. Det er identifisert kvantitative gevinster av flere av tiltakene i inneværende langtidsplanperiode. I tillegg forventes det at tiltakene vil gi kvalitative gevinster. Enkelte av tiltakene er sentrale for å understøtte gjennomføring og realisering av gevinster innenfor andre moderniserings- og effektiviseringstiltak. Sentrale midler til formålet er budsjettert på kap. 1760, post 45. Midlene foreslås omdisponert til aktuelle moderniserings- og effektiviseringstiltak i virksomhetene.</w:t>
      </w:r>
    </w:p>
    <w:p w14:paraId="5CC3E220" w14:textId="77777777" w:rsidR="00EE2529" w:rsidRPr="00C81B84" w:rsidRDefault="00AD5E1E" w:rsidP="00C81B84">
      <w:r w:rsidRPr="00C81B84">
        <w:t xml:space="preserve">Det foreslås å øke bevilgningen med 16,0 mill. kroner mot en tilsvarende inntektsbevilgning på kap. 4720, post 01, knyttet til oppgjør ifm. redningsaksjon etter ulykken med et amerikansk </w:t>
      </w:r>
      <w:proofErr w:type="spellStart"/>
      <w:r w:rsidRPr="00C81B84">
        <w:t>Osprey</w:t>
      </w:r>
      <w:proofErr w:type="spellEnd"/>
      <w:r w:rsidRPr="00C81B84">
        <w:t>-helikopter under vinterøvelsen i 2022.</w:t>
      </w:r>
    </w:p>
    <w:p w14:paraId="61C6D1F8" w14:textId="77777777" w:rsidR="00EE2529" w:rsidRPr="00C81B84" w:rsidRDefault="00AD5E1E" w:rsidP="00C81B84">
      <w:r w:rsidRPr="00C81B84">
        <w:t xml:space="preserve">Forsvaret har besluttet å avvikle internfakturering for tjenester innenfor IKT levert av Cyberforsvaret som et ledd i forenkling av samhandling internt i etaten. Cyberforsvarets leveranser av IKT-tjenester internt i Forsvaret vil med dette være finansiert gjennom bevilgningen på kap. 1720, post 01. Endringene vil i hovedsak gjelde internt på kap. 1720, se omtale av interne omdisponeringer på kap. 1720, post 01 under </w:t>
      </w:r>
      <w:r w:rsidRPr="00AD5E1E">
        <w:rPr>
          <w:rStyle w:val="kursiv"/>
        </w:rPr>
        <w:t>Andre saker</w:t>
      </w:r>
      <w:r w:rsidRPr="00C81B84">
        <w:t>. Samlet vil derfor Cyberforsvaret disponere om lag 400 mill. kroner til formålet. Ut over de interne endringene på kap. 1720, post 01, er det også behov for å omdisponere midler fra Etterretningstjenesten og Redningshelikoptertjenesten som budsjetteres på egne kapitler. Bevilgningen på posten foreslås derfor økt med 14,7 mill. kroner mot tilsvarende utgiftsreduksjoner på kap. 1735, post 21, og kap. 1791, post 01.</w:t>
      </w:r>
    </w:p>
    <w:p w14:paraId="237209F6" w14:textId="77777777" w:rsidR="00EE2529" w:rsidRPr="00C81B84" w:rsidRDefault="00AD5E1E" w:rsidP="00C81B84">
      <w:r w:rsidRPr="00C81B84">
        <w:t>Det foreslås å øke bevilgningen med 3,0 mill. kroner til veteranforskning i Forsvaret mot en tilsvarende utgiftsreduksjon på kap. 1700, post. 01. Midlene skal blant annet anvendes til maskinell digitalisering og overføring av militære arkiver til Forsvarets helseregister for mannskap som deltok i internasjonale operasjoner i perioden 1947 til 1966. Videre skal det gjennomføres en forstudie om Afghanistan, som skal danne grunnlag for videre forskning på norske bidrag i Afghanistan ved Institutt for forsvarsstudier ved Forsvarets høgskole.</w:t>
      </w:r>
    </w:p>
    <w:p w14:paraId="68F4E74D" w14:textId="77777777" w:rsidR="00EE2529" w:rsidRPr="00C81B84" w:rsidRDefault="00AD5E1E" w:rsidP="00C81B84">
      <w:r w:rsidRPr="00C81B84">
        <w:t>Det foreslås å øke bevilgningen med 1,2 mill. kroner mot en tilsvarende reduksjon på kap. 1735, post 21, knyttet til utgiftsfordeling for vakttjenester levert av Forsvaret til Etterretningstjenesten.</w:t>
      </w:r>
    </w:p>
    <w:p w14:paraId="165A5303" w14:textId="77777777" w:rsidR="00EE2529" w:rsidRPr="00C81B84" w:rsidRDefault="00AD5E1E" w:rsidP="00C81B84">
      <w:r w:rsidRPr="00C81B84">
        <w:t xml:space="preserve">Det foreslås å øke bevilgningen med 0,8 mill. kroner mot en tilsvarende reduksjon på kap. 1700, post 01. Midlene skal dekke forsvarssektorens andel av utgifter for én stilling og medlemskap ved Cybersikkerhetssenteret, NATO Cooperative Cyber </w:t>
      </w:r>
      <w:proofErr w:type="spellStart"/>
      <w:r w:rsidRPr="00C81B84">
        <w:t>Defence</w:t>
      </w:r>
      <w:proofErr w:type="spellEnd"/>
      <w:r w:rsidRPr="00C81B84">
        <w:t xml:space="preserve"> Center </w:t>
      </w:r>
      <w:proofErr w:type="spellStart"/>
      <w:r w:rsidRPr="00C81B84">
        <w:t>of</w:t>
      </w:r>
      <w:proofErr w:type="spellEnd"/>
      <w:r w:rsidRPr="00C81B84">
        <w:t xml:space="preserve"> </w:t>
      </w:r>
      <w:proofErr w:type="spellStart"/>
      <w:r w:rsidRPr="00C81B84">
        <w:t>Excellence</w:t>
      </w:r>
      <w:proofErr w:type="spellEnd"/>
      <w:r w:rsidRPr="00C81B84">
        <w:t xml:space="preserve"> i Tallinn.</w:t>
      </w:r>
    </w:p>
    <w:p w14:paraId="222F4BFF" w14:textId="77777777" w:rsidR="00EE2529" w:rsidRPr="00C81B84" w:rsidRDefault="00AD5E1E" w:rsidP="00C81B84">
      <w:r w:rsidRPr="00C81B84">
        <w:t>Det foreslås å redusere bevilgningen med 400,0 mill. kroner mot en tilsvarende utgiftsøkning på kap. 1760, post 45. I Saldert budsjett 2023 ble det omprioritert 400 mill. kroner fra investeringsbudsjettet til driftsbudsjettet. Som følge av den ekstraordinære priskompensasjonen foreslås det å reversere denne omprioriteringen.</w:t>
      </w:r>
    </w:p>
    <w:p w14:paraId="0B832811" w14:textId="77777777" w:rsidR="00EE2529" w:rsidRPr="00C81B84" w:rsidRDefault="00AD5E1E" w:rsidP="00C81B84">
      <w:r w:rsidRPr="00C81B84">
        <w:t>Det foreslås å redusere bevilgningen med 58,5 mill. kroner mot utgiftsøkninger på kap. 1760, post 01 og post 45. Etter oppsigelse av kontrakten om anskaffelse av NH90-helikoptre er helikoptrene tatt ut av drift i Forsvaret og skal på sikt leveres tilbake til leverandøren. Ansvaret for ivaretakelse av helikoptrene flyttes til Forsvarsmateriell fra 1. juni 2023.</w:t>
      </w:r>
    </w:p>
    <w:p w14:paraId="41A4D105" w14:textId="77777777" w:rsidR="00EE2529" w:rsidRPr="00C81B84" w:rsidRDefault="00AD5E1E" w:rsidP="00C81B84">
      <w:r w:rsidRPr="00C81B84">
        <w:t>Det foreslås å redusere bevilgningen med 7,0 mill. kroner mot en tilsvarende utgiftsøkning på kap. 1710, post 01. Bevilgningsendringen gjelder overføring av stabselementet for renhold i Forsvaret til Forsvarsbygg. Bevilgningsendringen inngår i regjeringens arbeid med å tilbakeføre renholdstjenesten til Forsvarssektoren.</w:t>
      </w:r>
    </w:p>
    <w:p w14:paraId="6AF3732C" w14:textId="77777777" w:rsidR="00EE2529" w:rsidRPr="00C81B84" w:rsidRDefault="00AD5E1E" w:rsidP="00C81B84">
      <w:r w:rsidRPr="00C81B84">
        <w:t xml:space="preserve">Det foreslås å redusere bevilgningen med 4,5 mill. kroner mot en utgiftsøkning på kap. 922, post 71, knyttet til en rammeoverføring til Nærings- og fiskeridepartementet for kjøp av satellittdata fra </w:t>
      </w:r>
      <w:proofErr w:type="spellStart"/>
      <w:r w:rsidRPr="00C81B84">
        <w:t>Radarsat</w:t>
      </w:r>
      <w:proofErr w:type="spellEnd"/>
      <w:r w:rsidRPr="00C81B84">
        <w:t>, jf. nærmere omtale under Nærings- og fiskeridepartementets kap. 922, post 71.</w:t>
      </w:r>
    </w:p>
    <w:p w14:paraId="18964E55" w14:textId="77777777" w:rsidR="00EE2529" w:rsidRPr="00C81B84" w:rsidRDefault="00AD5E1E" w:rsidP="00C81B84">
      <w:r w:rsidRPr="00C81B84">
        <w:t xml:space="preserve">Det foreslås å redusere bevilgningen med 2,0 mill. kroner mot en tilsvarende reduksjon i inntektene på kap. 4720, post 01. Forsvaret forventer lavere inntekter relatert til husleie for Joint </w:t>
      </w:r>
      <w:proofErr w:type="spellStart"/>
      <w:r w:rsidRPr="00C81B84">
        <w:t>Warfare</w:t>
      </w:r>
      <w:proofErr w:type="spellEnd"/>
      <w:r w:rsidRPr="00C81B84">
        <w:t xml:space="preserve"> Centre </w:t>
      </w:r>
      <w:proofErr w:type="spellStart"/>
      <w:r w:rsidRPr="00C81B84">
        <w:t>Jåtta</w:t>
      </w:r>
      <w:proofErr w:type="spellEnd"/>
      <w:r w:rsidRPr="00C81B84">
        <w:t>, med tilsvarende reduksjon i utgifter til utleie.</w:t>
      </w:r>
    </w:p>
    <w:p w14:paraId="5947C35B" w14:textId="77777777" w:rsidR="00EE2529" w:rsidRPr="00C81B84" w:rsidRDefault="00AD5E1E" w:rsidP="00C81B84">
      <w:r w:rsidRPr="00C81B84">
        <w:t>Det foreslås å redusere bevilgningen med 1,0 mill. kroner mot en tilsvarende økning på kap. 1700, post 22. Midlene utgjør Forsvarets andel av utgifter til stillinger knyttet til drift og vedlikehold av tekniske IKT-systemer.</w:t>
      </w:r>
    </w:p>
    <w:p w14:paraId="311E67E8" w14:textId="77777777" w:rsidR="00EE2529" w:rsidRPr="00C81B84" w:rsidRDefault="00AD5E1E" w:rsidP="00C81B84">
      <w:r w:rsidRPr="00C81B84">
        <w:t>Det foreslås å redusere bevilgningen med 0,3 mill. kroner mot en tilsvarende økning på kap. 1791, post 01. Endringen er knyttet til økte driftsutgifter for elektroniske sikringstjenester og ny modell for pensjonsberegning som gjør at Forsvarets verksteder og produksjonsstyring har økt sine timepriser. Den største delen av disse to endringene er innenfor kap. 1720, post 01, se omtale av interne omdisponeringer på kap. 1720, post 01, under</w:t>
      </w:r>
      <w:r w:rsidRPr="00AD5E1E">
        <w:rPr>
          <w:rStyle w:val="kursiv"/>
        </w:rPr>
        <w:t xml:space="preserve"> Andre saker</w:t>
      </w:r>
      <w:r w:rsidRPr="00C81B84">
        <w:t>. En mindre del av dette treffer samhandlingen med Redningshelikoptertjenesten.</w:t>
      </w:r>
    </w:p>
    <w:p w14:paraId="7684EDB2" w14:textId="77777777" w:rsidR="00EE2529" w:rsidRPr="00C81B84" w:rsidRDefault="00AD5E1E" w:rsidP="00C81B84">
      <w:r w:rsidRPr="00C81B84">
        <w:t>Det foreslås å redusere bevilgningen med 0,2 mill. kroner mot en tilsvarende økning på kap. 1735, post 21, for å finansiere tiltak for økt nasjonal kompetanse og beredskap innenfor fagfeltene kjemiske stoffer, biologisk agens, radioaktive stoffer, nukleært materiale og eksplosiver.</w:t>
      </w:r>
    </w:p>
    <w:p w14:paraId="649FAB44" w14:textId="77777777" w:rsidR="00EE2529" w:rsidRPr="00C81B84" w:rsidRDefault="00AD5E1E" w:rsidP="00C81B84">
      <w:r w:rsidRPr="00C81B84">
        <w:t>Samlet foreslås bevilgningen på kap. 1720, post 01 økt med 1 449,4 mill. kroner.</w:t>
      </w:r>
    </w:p>
    <w:p w14:paraId="5C7A353B" w14:textId="77777777" w:rsidR="00EE2529" w:rsidRPr="00C81B84" w:rsidRDefault="00AD5E1E" w:rsidP="00C81B84">
      <w:pPr>
        <w:pStyle w:val="b-post"/>
      </w:pPr>
      <w:r w:rsidRPr="00C81B84">
        <w:t>Post 71 Overføringer til andre, kan overføres</w:t>
      </w:r>
    </w:p>
    <w:p w14:paraId="5758F6FE" w14:textId="77777777" w:rsidR="00EE2529" w:rsidRPr="00C81B84" w:rsidRDefault="00AD5E1E" w:rsidP="00C81B84">
      <w:r w:rsidRPr="00C81B84">
        <w:t>Bevilgningen foreslås økt med 1,0 mill. kroner som følge av den ekstraordinære lønns- og prisjusteringen av budsjettet, jf. nærmere omtale i avsnitt 3.1.</w:t>
      </w:r>
    </w:p>
    <w:p w14:paraId="0B0850F5" w14:textId="77777777" w:rsidR="00EE2529" w:rsidRPr="00C81B84" w:rsidRDefault="00AD5E1E" w:rsidP="00C81B84">
      <w:r w:rsidRPr="00C81B84">
        <w:t>Det foreslås å redusere bevilgningen med 4,1 mill. kroner mot en utgiftsøkning på kap. 1700, post 60. Midlene skal inngå i det foreslåtte tilskuddet til Trøndelag fylkeskommune.</w:t>
      </w:r>
    </w:p>
    <w:p w14:paraId="591682F2" w14:textId="77777777" w:rsidR="00EE2529" w:rsidRPr="00C81B84" w:rsidRDefault="00AD5E1E" w:rsidP="00C81B84">
      <w:r w:rsidRPr="00C81B84">
        <w:t>Samlet foreslås bevilgningen på kap. 1720, post 71 redusert med 3,1 mill. kroner.</w:t>
      </w:r>
    </w:p>
    <w:p w14:paraId="4FAA63BE" w14:textId="77777777" w:rsidR="00EE2529" w:rsidRPr="00C81B84" w:rsidRDefault="00AD5E1E" w:rsidP="00C81B84">
      <w:pPr>
        <w:pStyle w:val="b-budkaptit"/>
      </w:pPr>
      <w:r w:rsidRPr="00C81B84">
        <w:t>Kap. 4720 Forsvaret</w:t>
      </w:r>
    </w:p>
    <w:p w14:paraId="56C14418" w14:textId="77777777" w:rsidR="00EE2529" w:rsidRPr="00C81B84" w:rsidRDefault="00AD5E1E" w:rsidP="00C81B84">
      <w:pPr>
        <w:pStyle w:val="b-post"/>
      </w:pPr>
      <w:r w:rsidRPr="00C81B84">
        <w:t>Post 01 Driftsinntekter</w:t>
      </w:r>
    </w:p>
    <w:p w14:paraId="4F5E1EEA" w14:textId="77777777" w:rsidR="00EE2529" w:rsidRPr="00C81B84" w:rsidRDefault="00AD5E1E" w:rsidP="00C81B84">
      <w:r w:rsidRPr="00C81B84">
        <w:t xml:space="preserve">Det foreslås å øke bevilgningen med 171,0 mill. kroner mot en tilsvarende utgiftsøkning på kap. 1720, post 01, knyttet til oppgjør etter Cold </w:t>
      </w:r>
      <w:proofErr w:type="spellStart"/>
      <w:r w:rsidRPr="00C81B84">
        <w:t>Response</w:t>
      </w:r>
      <w:proofErr w:type="spellEnd"/>
      <w:r w:rsidRPr="00C81B84">
        <w:t xml:space="preserve"> 2022. I etterkant av øvelsen faktureres deltakende nasjoner for tjenester levert av Forsvaret. Beløpet ble utfakturert i 2022, men kom først til innbetaling i 2023. Inntektene vil inngå i arbeidet med Cold </w:t>
      </w:r>
      <w:proofErr w:type="spellStart"/>
      <w:r w:rsidRPr="00C81B84">
        <w:t>Response</w:t>
      </w:r>
      <w:proofErr w:type="spellEnd"/>
      <w:r w:rsidRPr="00C81B84">
        <w:t xml:space="preserve"> 2023.</w:t>
      </w:r>
    </w:p>
    <w:p w14:paraId="68D4DACF" w14:textId="77777777" w:rsidR="00EE2529" w:rsidRPr="00C81B84" w:rsidRDefault="00AD5E1E" w:rsidP="00C81B84">
      <w:r w:rsidRPr="00C81B84">
        <w:t xml:space="preserve">Det foreslås å øke bevilgningen med 16,0 mill. kroner mot en tilsvarende </w:t>
      </w:r>
      <w:proofErr w:type="spellStart"/>
      <w:r w:rsidRPr="00C81B84">
        <w:t>utgiftssøkning</w:t>
      </w:r>
      <w:proofErr w:type="spellEnd"/>
      <w:r w:rsidRPr="00C81B84">
        <w:t xml:space="preserve"> på kap. 1720, post 01, knyttet til oppgjør etter redningsaksjon etter ulykken med et amerikansk </w:t>
      </w:r>
      <w:proofErr w:type="spellStart"/>
      <w:r w:rsidRPr="00C81B84">
        <w:t>Osprey</w:t>
      </w:r>
      <w:proofErr w:type="spellEnd"/>
      <w:r w:rsidRPr="00C81B84">
        <w:t>-helikopter under vinterøvelsen i 2022.</w:t>
      </w:r>
    </w:p>
    <w:p w14:paraId="48DB354E" w14:textId="77777777" w:rsidR="00EE2529" w:rsidRPr="00C81B84" w:rsidRDefault="00AD5E1E" w:rsidP="00C81B84">
      <w:r w:rsidRPr="00C81B84">
        <w:t xml:space="preserve">Det foreslås å redusere bevilgningen med 2,0 mill. kroner mot en tilsvarende reduksjon i utgiftene på kap. 1720, post 01, knyttet til forventet lavere inntekter fra husleie på Joint </w:t>
      </w:r>
      <w:proofErr w:type="spellStart"/>
      <w:r w:rsidRPr="00C81B84">
        <w:t>Warfare</w:t>
      </w:r>
      <w:proofErr w:type="spellEnd"/>
      <w:r w:rsidRPr="00C81B84">
        <w:t xml:space="preserve"> Centre.</w:t>
      </w:r>
    </w:p>
    <w:p w14:paraId="1C98BFB7" w14:textId="77777777" w:rsidR="00EE2529" w:rsidRPr="00C81B84" w:rsidRDefault="00AD5E1E" w:rsidP="00C81B84">
      <w:r w:rsidRPr="00C81B84">
        <w:t>Samlet foreslås bevilgningen på kap. 4720, post 01 økt med 185,0 mill. kroner.</w:t>
      </w:r>
    </w:p>
    <w:p w14:paraId="2AFF82CF" w14:textId="77777777" w:rsidR="00EE2529" w:rsidRPr="00C81B84" w:rsidRDefault="00AD5E1E" w:rsidP="00C81B84">
      <w:pPr>
        <w:pStyle w:val="b-budkaptit"/>
      </w:pPr>
      <w:r w:rsidRPr="00C81B84">
        <w:t>Kap. 1735 Etterretningstjenesten</w:t>
      </w:r>
    </w:p>
    <w:p w14:paraId="274A02F0" w14:textId="77777777" w:rsidR="00EE2529" w:rsidRPr="00C81B84" w:rsidRDefault="00AD5E1E" w:rsidP="00C81B84">
      <w:pPr>
        <w:pStyle w:val="b-post"/>
      </w:pPr>
      <w:r w:rsidRPr="00C81B84">
        <w:t>Post 21 Spesielle driftsutgifter</w:t>
      </w:r>
    </w:p>
    <w:p w14:paraId="5D5F6C74" w14:textId="77777777" w:rsidR="00EE2529" w:rsidRPr="00C81B84" w:rsidRDefault="00AD5E1E" w:rsidP="00C81B84">
      <w:r w:rsidRPr="00C81B84">
        <w:t>Bevilgningen foreslås økt med 14,9 mill. kroner som følge av den ekstraordinære lønns- og prisjusteringen av budsjettet, jf. nærmere omtale i avsnitt 3.1.</w:t>
      </w:r>
    </w:p>
    <w:p w14:paraId="30D091FB" w14:textId="77777777" w:rsidR="00EE2529" w:rsidRPr="00C81B84" w:rsidRDefault="00AD5E1E" w:rsidP="00C81B84">
      <w:r w:rsidRPr="00C81B84">
        <w:t>Det foreslås å øke bevilgningen med 53,6 mill. kroner knyttet til merutgifter grunnet økte drivstoff- og energipriser mot en tilsvarende utgiftsreduksjon på kap. 1760, post 45.</w:t>
      </w:r>
    </w:p>
    <w:p w14:paraId="4C7D1CFB" w14:textId="77777777" w:rsidR="00EE2529" w:rsidRPr="00C81B84" w:rsidRDefault="00AD5E1E" w:rsidP="00C81B84">
      <w:r w:rsidRPr="00C81B84">
        <w:t xml:space="preserve">Den alvorlige sikkerhetspolitiske situasjonen innebærer at Etterretningstjenesten har en særlig viktig rolle som pålitelig leverandør av etterretninger og beslutningstøtte til norske myndigheter og allierte. Regjeringen foreslår derfor å øke bevilgningen til Etterretningstjenesten til kjøp av kommersielle </w:t>
      </w:r>
      <w:proofErr w:type="spellStart"/>
      <w:r w:rsidRPr="00C81B84">
        <w:t>Intelligence</w:t>
      </w:r>
      <w:proofErr w:type="spellEnd"/>
      <w:r w:rsidRPr="00C81B84">
        <w:t xml:space="preserve">, </w:t>
      </w:r>
      <w:proofErr w:type="spellStart"/>
      <w:r w:rsidRPr="00C81B84">
        <w:t>Surveillance</w:t>
      </w:r>
      <w:proofErr w:type="spellEnd"/>
      <w:r w:rsidRPr="00C81B84">
        <w:t xml:space="preserve">, </w:t>
      </w:r>
      <w:proofErr w:type="spellStart"/>
      <w:r w:rsidRPr="00C81B84">
        <w:t>Reconnaissance</w:t>
      </w:r>
      <w:proofErr w:type="spellEnd"/>
      <w:r w:rsidRPr="00C81B84">
        <w:t xml:space="preserve"> (ISR)-tjenester. Dette vil gi bedre overvåkningskapasitet tilknyttet situasjonen i Ukraina og i norske havområder, og vil bidra til å dekke behov for forbedret maritim situasjonsforståelse både for NATO og Norge. Denne forbedrede situasjonsforståelsen vil i større grad muliggjøre en proaktiv beskyttelse av norske interesser. Det foreslås derfor å øke bevilgningen med 25 mill. kroner knyttet til kjøp av ISR-tjenester.</w:t>
      </w:r>
    </w:p>
    <w:p w14:paraId="76CD9801" w14:textId="77777777" w:rsidR="00EE2529" w:rsidRPr="00C81B84" w:rsidRDefault="00AD5E1E" w:rsidP="00C81B84">
      <w:r w:rsidRPr="00C81B84">
        <w:t>Det foreslås å øke bevilgningen med 0,2 mill. kroner mot en tilsvarende reduksjon på kap. 1720, post 01, knyttet til tiltak for å øke den nasjonale kompetansen og beredskapen innenfor fagfeltene kjemiske stoffer, biologisk agens, radioaktive stoffer, nukleært materiale og eksplosiver (CBRNE).</w:t>
      </w:r>
    </w:p>
    <w:p w14:paraId="484D61DD" w14:textId="77777777" w:rsidR="00EE2529" w:rsidRPr="00C81B84" w:rsidRDefault="00AD5E1E" w:rsidP="00C81B84">
      <w:r w:rsidRPr="00C81B84">
        <w:t>Det foreslås å redusere bevilgningen med 8,5 mill. kroner mot en tilsvarende økning på kap. 1720, post 01, knyttet til avvikling av horisontal samhandling for tjenester innen kommunikasjonsinfrastruktur levert av Cyberforsvaret og utgiftsfordeling for vakttjenester levert av Forsvaret til Etterretningstjenesten.</w:t>
      </w:r>
    </w:p>
    <w:p w14:paraId="5BB02CBB" w14:textId="77777777" w:rsidR="00EE2529" w:rsidRPr="00C81B84" w:rsidRDefault="00AD5E1E" w:rsidP="00C81B84">
      <w:r w:rsidRPr="00C81B84">
        <w:t>Samlet foreslås bevilgningen på kap. 1735, post 21 økt med 85,2 mill. kroner.</w:t>
      </w:r>
    </w:p>
    <w:p w14:paraId="10B0ECC9" w14:textId="77777777" w:rsidR="00EE2529" w:rsidRPr="00C81B84" w:rsidRDefault="00AD5E1E" w:rsidP="00C81B84">
      <w:pPr>
        <w:pStyle w:val="b-budkaptit"/>
      </w:pPr>
      <w:r w:rsidRPr="00C81B84">
        <w:t>Kap. 1760 Forsvarsmateriell og større anskaffelser og vedlikehold</w:t>
      </w:r>
    </w:p>
    <w:p w14:paraId="6E788F3E" w14:textId="77777777" w:rsidR="00EE2529" w:rsidRPr="00C81B84" w:rsidRDefault="00AD5E1E" w:rsidP="00C81B84">
      <w:pPr>
        <w:pStyle w:val="b-post"/>
      </w:pPr>
      <w:r w:rsidRPr="00C81B84">
        <w:t>Post 01 Driftsutgifter, kan nyttes under kap. 1760, post 45</w:t>
      </w:r>
    </w:p>
    <w:p w14:paraId="221C2E84" w14:textId="77777777" w:rsidR="00EE2529" w:rsidRPr="00C81B84" w:rsidRDefault="00AD5E1E" w:rsidP="00C81B84">
      <w:r w:rsidRPr="00C81B84">
        <w:t>Bevilgningen foreslås økt med 18,9 mill. kroner som følge av den ekstraordinære lønns- og prisjusteringen av budsjettet, jf. nærmere omtale i avsnitt 3.1.</w:t>
      </w:r>
    </w:p>
    <w:p w14:paraId="2E31547F" w14:textId="77777777" w:rsidR="00EE2529" w:rsidRPr="00C81B84" w:rsidRDefault="00AD5E1E" w:rsidP="00C81B84">
      <w:r w:rsidRPr="00C81B84">
        <w:t>Bevilgningen foreslås økt med 8,8 mill. kroner til utgifter som følge av den midlertidig økte arbeidsgiveravgiften på inntekt over 750 000 kroner, jf. nærmere omtale i avsnitt 3.2.</w:t>
      </w:r>
    </w:p>
    <w:p w14:paraId="35835E1C" w14:textId="77777777" w:rsidR="00EE2529" w:rsidRPr="00C81B84" w:rsidRDefault="00AD5E1E" w:rsidP="00C81B84">
      <w:r w:rsidRPr="00C81B84">
        <w:t>Det foreslås å øke bevilgningen med 80,0 mill. kroner mot en tilsvarende inntektsbevilgning på kap. 4760, post 01, knyttet til refusjoner og salg av tjenester, i hovedsak knyttet til system- og artikkelforvaltning (SAF) og salg av tjenester til Forsvaret.</w:t>
      </w:r>
    </w:p>
    <w:p w14:paraId="0BBE2713" w14:textId="77777777" w:rsidR="00EE2529" w:rsidRPr="00C81B84" w:rsidRDefault="00AD5E1E" w:rsidP="00C81B84">
      <w:r w:rsidRPr="00C81B84">
        <w:t xml:space="preserve">Det foreslås å øke bevilgningen med 13,4 mill. kroner mot en tilsvarende utgiftsreduksjon på kap. 1760, post 45. Endringen er knyttet til moderniserings- og effektiviseringstiltak i Forsvarsmateriell. Tiltakene innebærer innføring av ny lagerstruktur for avhending av materiell og profesjonalisering av merkantilfunksjonen. Det er identifisert kvantitative gevinster av tiltakene i inneværende langtidsplanperiode. I tillegg forventes det at tiltakene vil gi en rekke kvalitative gevinster. Ny lagerstruktur vil videre understøtte gevinstuttak innenfor </w:t>
      </w:r>
      <w:proofErr w:type="spellStart"/>
      <w:r w:rsidRPr="00C81B84">
        <w:t>forsyningsprosjektet</w:t>
      </w:r>
      <w:proofErr w:type="spellEnd"/>
      <w:r w:rsidRPr="00C81B84">
        <w:t xml:space="preserve"> i regi av moderniserings- og effektiviseringsprogrammet. Sentrale midler til modernisering og effektivisering er innledningsvis budsjettert på kap. 1760, post 45, før de fordeles til aktuelle prosjekter i virksomhetene.</w:t>
      </w:r>
    </w:p>
    <w:p w14:paraId="18EDC1A5" w14:textId="77777777" w:rsidR="00EE2529" w:rsidRPr="00C81B84" w:rsidRDefault="00AD5E1E" w:rsidP="00C81B84">
      <w:r w:rsidRPr="00C81B84">
        <w:t>Materiellanskaffelser og innføring av nytt materiell er en prioritert oppgave, og forsinkelser i anskaffelsesprosessene kan direkte påvirke Forsvarets tilgjengelighet og operative evne. For å redusere risikoen for forsinket fremdrift i enkelte investeringsprosjekter foreslås det å videreføre tiltaket for økt kapasiteten i investeringsvirksomheten i Forsvarsmateriell fra RNB 2022, herunder kapasiteten til å utarbeide beslutningsdokumenter for investeringer. Det foreslås derfor å øke bevilgningen med 8,0 mill. kroner mot en tilsvarende utgiftsreduksjon på kap. 1760, post 45.</w:t>
      </w:r>
    </w:p>
    <w:p w14:paraId="742AA431" w14:textId="77777777" w:rsidR="00EE2529" w:rsidRPr="00C81B84" w:rsidRDefault="00AD5E1E" w:rsidP="00C81B84">
      <w:r w:rsidRPr="00C81B84">
        <w:t>Det foreslås å øke bevilgningen med 6,0 mill. kroner som en del av utgiftsreduksjonen på kap. 1720, post 01, knyttet til at ansvaret for ivaretakelse av NH90-helikoptrene er flyttet fra Forsvaret til Forsvarsmateriell fra 1. juni 2023.</w:t>
      </w:r>
    </w:p>
    <w:p w14:paraId="22E9D00F" w14:textId="77777777" w:rsidR="00EE2529" w:rsidRPr="00C81B84" w:rsidRDefault="00AD5E1E" w:rsidP="00C81B84">
      <w:r w:rsidRPr="00C81B84">
        <w:t>Det foreslås å øke bevilgningen med 6,0 mill. kroner mot en tilsvarende utgiftsreduksjon på kap. 1700, post 79. Midlene inngår i Norges støtte til Ukraina og skal anvendes til utgifter i forbindelse med klargjøring og transport av materiell fra norske lagre til Ukraina.</w:t>
      </w:r>
    </w:p>
    <w:p w14:paraId="7EDF846C" w14:textId="77777777" w:rsidR="00EE2529" w:rsidRPr="00C81B84" w:rsidRDefault="00AD5E1E" w:rsidP="00C81B84">
      <w:r w:rsidRPr="00C81B84">
        <w:t>Forsvarsmateriell har beregnet at økt kapasitet på kontraktrevisjon kan gi gevinster i form av reduserte priser på innkjøp uten konkurranse. Det ble bevilget 2,4 mill. kroner i 2022 til gjennomføring av tiltaket, og det foreslås at tiltaket også gjennomføres i 2023. Det foreslås derfor å øke bevilgningen med 4,0 mill. kroner mot en tilsvarende utgiftsreduksjon på kap. 1760, post 45.</w:t>
      </w:r>
    </w:p>
    <w:p w14:paraId="5FE80D2E" w14:textId="77777777" w:rsidR="00EE2529" w:rsidRPr="00C81B84" w:rsidRDefault="00AD5E1E" w:rsidP="00C81B84">
      <w:r w:rsidRPr="00C81B84">
        <w:t>Samlet foreslås bevilgningen på kap. 1760, post 01 økt med 145,1 mill. kroner.</w:t>
      </w:r>
    </w:p>
    <w:p w14:paraId="644E97EB" w14:textId="77777777" w:rsidR="00EE2529" w:rsidRPr="00C81B84" w:rsidRDefault="00AD5E1E" w:rsidP="00C81B84">
      <w:pPr>
        <w:pStyle w:val="b-post"/>
      </w:pPr>
      <w:r w:rsidRPr="00C81B84">
        <w:t>Post 45 Større utstyrsanskaffelser og vedlikehold, kan overføres</w:t>
      </w:r>
    </w:p>
    <w:p w14:paraId="3626F607" w14:textId="77777777" w:rsidR="00EE2529" w:rsidRPr="00C81B84" w:rsidRDefault="00AD5E1E" w:rsidP="00C81B84">
      <w:r w:rsidRPr="00C81B84">
        <w:t xml:space="preserve">De økonomiske forutsetningene for langtidsplanen for forsvarssektoren legger til grunn at Forsvarsdepartementet i hovedsak må kunne håndtere uforutsette endringer innenfor gjeldende budsjettrammer. Det er derfor på kap. 1760, post 45 avsatt midler til å kunne håndtere nødvendige merutgifter over andre poster på forsvarsbudsjettet som ikke var kjent eller avklart på budsjetteringstidspunktet i 2022, eller der hvor det på budsjetteringstidspunktet ikke var avklart hvilken budsjettpost utgiftene vil treffe. Merinntekter, med tilhørende utgiftsside, og </w:t>
      </w:r>
      <w:proofErr w:type="spellStart"/>
      <w:r w:rsidRPr="00C81B84">
        <w:t>mindrebehov</w:t>
      </w:r>
      <w:proofErr w:type="spellEnd"/>
      <w:r w:rsidRPr="00C81B84">
        <w:t xml:space="preserve"> er derfor samlet på kap. 1760, post 45, før fordeling til de kapitler og poster hvor det er et merbehov sammenlignet med saldert budsjett. Det vises til nærmere omtale under det enkelte bevilgningsforslag som innebærer omdisponeringer fra eller til kap. 1760, post 45.</w:t>
      </w:r>
    </w:p>
    <w:p w14:paraId="0FB9345A" w14:textId="77777777" w:rsidR="00EE2529" w:rsidRPr="00C81B84" w:rsidRDefault="00AD5E1E" w:rsidP="00C81B84">
      <w:r w:rsidRPr="00C81B84">
        <w:t>Bevilgningen foreslås økt med 659,8 mill. kroner som følge av den ekstraordinære lønns- og prisjusteringen av budsjettet, jf. nærmere omtale i avsnitt 3.1.</w:t>
      </w:r>
    </w:p>
    <w:p w14:paraId="4F1A10F3" w14:textId="77777777" w:rsidR="00EE2529" w:rsidRPr="00C81B84" w:rsidRDefault="00AD5E1E" w:rsidP="00C81B84">
      <w:r w:rsidRPr="00C81B84">
        <w:t>Det foreslås å øke bevilgningen med 608,5 mill. kroner som følge av endringer i valutaforutsetningene i budsjetterte utbetalinger i 2023 for investeringskostnadene i store materiellinvesteringsprosjekter. For 2023 er de forventede merutgiftene som følge av valutakursendringer på 1 928,6 mill. kroner. Hensyntatt valutajusteringen i Saldert budsjett 2023 på 1 320,1 mill. kroner og den ekstraordinære priskompensasjonen, foreslås bevilgningen på kap. 1760, post 45 økt med 608,5 mill. kroner. Den foreslåtte bevilgningsendringen baserer seg på realiserte valutadifferanser i januar og februar 2023, pluss planlagte utbetalinger i mars til desember 2023 i utenlandsk valuta, gitt oppdaterte betalingsplaner og valutakurser per 1. mars 2023.</w:t>
      </w:r>
    </w:p>
    <w:p w14:paraId="36091338" w14:textId="77777777" w:rsidR="00EE2529" w:rsidRPr="00C81B84" w:rsidRDefault="00AD5E1E" w:rsidP="00C81B84">
      <w:r w:rsidRPr="00C81B84">
        <w:t>Det foreslås å øke bevilgningen med 400 mill. kroner mot en tilsvarende utgiftsreduksjon på kap. 1720, post 01. I forbindelse med Saldert budsjett 2023 ble bevilgningen på kap. 1760, post 45, redusert med 400 mill. kroner mot en tilsvarende økning på kap. 1720, post 01. Midlene ble tilført Forsvaret for å håndtere økte strømpriser i 2023. Med den ekstraordinære priskompensasjonen vil Forsvaret kunne håndtere de økte strømprisene innenfor rammen av kap. 1720, post 01, og midlene foreslås derfor tilbakeført til kap. 1760, post 45.</w:t>
      </w:r>
    </w:p>
    <w:p w14:paraId="15331620" w14:textId="77777777" w:rsidR="00EE2529" w:rsidRPr="00C81B84" w:rsidRDefault="00AD5E1E" w:rsidP="00C81B84">
      <w:r w:rsidRPr="00C81B84">
        <w:t>Det foreslås å øke bevilgningen med 312,5 mill. kroner mot en tilsvarende utgiftsreduksjon på kap. 1700, post 79. Midlene inngår i Norges støtte til Ukraina. 256,5 mill. kroner anvendes til gjenanskaffelse av 155mm-artilleriammunisjon som Norge donerte i 2022. 46,0 mill. kroner anvendes til gjenanskaffelse av fem lastebiler og to krokløft som ble donert fra Forsvaret i 2022 i forbindelse med en amerikansk donasjon av NASAMS-luftvernsystem. 10,0 mill. kroner anvendes til et innovasjonsprosjekt til støtte for Ukraina.</w:t>
      </w:r>
    </w:p>
    <w:p w14:paraId="63E487BD" w14:textId="77777777" w:rsidR="00EE2529" w:rsidRPr="00C81B84" w:rsidRDefault="00AD5E1E" w:rsidP="00C81B84">
      <w:r w:rsidRPr="00C81B84">
        <w:t xml:space="preserve">Det foreslås å øke bevilgningen med 52,5 mill. kroner mot en utgiftsreduksjon på kap. 1720, post 01. Etter oppsigelse av kontrakten om anskaffelse av NH90-helikoptre er helikoptrene tatt ut av drift i Forsvaret og skal på sikt leveres tilbake til leverandøren. Ansvaret for ivaretakelse av helikoptrene flyttes til Forsvarsmateriell fra 1. juni 2023. Midlene skal i hovedsak anvendes til kjøp av vedlikeholdstjenester fra Kongsberg </w:t>
      </w:r>
      <w:proofErr w:type="spellStart"/>
      <w:r w:rsidRPr="00C81B84">
        <w:t>Aviation</w:t>
      </w:r>
      <w:proofErr w:type="spellEnd"/>
      <w:r w:rsidRPr="00C81B84">
        <w:t xml:space="preserve"> </w:t>
      </w:r>
      <w:proofErr w:type="spellStart"/>
      <w:r w:rsidRPr="00C81B84">
        <w:t>Maintenance</w:t>
      </w:r>
      <w:proofErr w:type="spellEnd"/>
      <w:r w:rsidRPr="00C81B84">
        <w:t xml:space="preserve"> Services.</w:t>
      </w:r>
    </w:p>
    <w:p w14:paraId="51384DC1" w14:textId="77777777" w:rsidR="00EE2529" w:rsidRPr="00C81B84" w:rsidRDefault="00AD5E1E" w:rsidP="00C81B84">
      <w:r w:rsidRPr="00C81B84">
        <w:t>Det foreslås å øke bevilgningen med 24,0 mill. kroner mot en tilsvarende utgiftsreduksjon på kap. 1710, post 01. Utgiftsøkningen gjelder en teknisk retting etter saldert budsjett for 2023, i forbindelse med prosjektet beredskap og planlegging i Forsvarsbygg.</w:t>
      </w:r>
    </w:p>
    <w:p w14:paraId="780BB4C2" w14:textId="77777777" w:rsidR="00EE2529" w:rsidRPr="00C81B84" w:rsidRDefault="00AD5E1E" w:rsidP="00C81B84">
      <w:r w:rsidRPr="00C81B84">
        <w:t>Det foreslås å øke bevilgningen med 19,1 mill. kroner mot en tilsvarende inntektsøkning på kap. 4760, post 01, knyttet til høyere inntekter fra royalties enn først budsjettert for 2023. Midlene foreslås anvendt for å håndtere nødvendige omprioriteringer fra investeringsbudsjettet til driftsbudsjettet, jf. Forsvarsdepartementets generelle merinntektsfullmakt.</w:t>
      </w:r>
    </w:p>
    <w:p w14:paraId="742279E6" w14:textId="77777777" w:rsidR="00EE2529" w:rsidRPr="00C81B84" w:rsidRDefault="00AD5E1E" w:rsidP="00C81B84">
      <w:r w:rsidRPr="00C81B84">
        <w:t>Det foreslås å redusere bevilgningen med 135,6 mill. kroner mot utgiftsøkninger på kap. 1710, post 01, 1720, post 01, og 1760, post 01, for å finansiere moderniserings- og effektiviseringstiltak i forsvarssektoren. Sentrale midler til effektivisering og moderniseringstiltak er innledningsvis budsjettert på kap. 1760, post 45 og tildeles aktuelle tiltak i sektoren gjennom året. Se omtale av endringer under de aktuelle utgiftskapitlene.</w:t>
      </w:r>
    </w:p>
    <w:p w14:paraId="69AB5D78" w14:textId="77777777" w:rsidR="00EE2529" w:rsidRPr="00C81B84" w:rsidRDefault="00AD5E1E" w:rsidP="00C81B84">
      <w:r w:rsidRPr="00C81B84">
        <w:t>Det foreslås å redusere bevilgningen med 104,0 mill. kroner mot en tilsvarende utgiftsøkning på kap. 1720, post 01, for å finansiere utgifter knyttet til nasjonalt lagringskonsept for stridsklart materiell. Tiltaket er en del av opptrappingsplanen i inneværende langtidsplan og midlene er innledningsvis plassert på kap. 1760, post 45.</w:t>
      </w:r>
    </w:p>
    <w:p w14:paraId="6E2DBA9A" w14:textId="77777777" w:rsidR="00EE2529" w:rsidRPr="00C81B84" w:rsidRDefault="00AD5E1E" w:rsidP="00C81B84">
      <w:r w:rsidRPr="00C81B84">
        <w:t>Det foreslås å redusere bevilgningen med 70,0 mill. kroner mot en inntektsreduksjon på kap. 4760, post 45, knyttet til at leveransen av F-16 jagerfly til Romania er forskjøvet med ett år. Utsatt leveranse av flyene innebærer samtidig en reduksjon i påløpte og forventede vedlikeholdsutgifter frem til flyene leveres.</w:t>
      </w:r>
    </w:p>
    <w:p w14:paraId="6B5CA95E" w14:textId="77777777" w:rsidR="00EE2529" w:rsidRPr="00C81B84" w:rsidRDefault="00AD5E1E" w:rsidP="00C81B84">
      <w:r w:rsidRPr="00C81B84">
        <w:t>Det foreslås å redusere bevilgningen med 58,6 mill. kroner mot en tilsvarende utgiftsøkning på kap. 1720, post 01, for å finansiere utbetaling av feriepenger på sluttbonus.</w:t>
      </w:r>
    </w:p>
    <w:p w14:paraId="5CDA6C10" w14:textId="77777777" w:rsidR="00EE2529" w:rsidRPr="00C81B84" w:rsidRDefault="00AD5E1E" w:rsidP="00C81B84">
      <w:r w:rsidRPr="00C81B84">
        <w:t>Det foreslås å redusere bevilgningen med 56,8 mill. kroner mot en tilsvarende utgiftsøkning på kap. 1720, post 01, for å finansiere strakstiltak og innleie av teknikere for F-35.</w:t>
      </w:r>
    </w:p>
    <w:p w14:paraId="427097D3" w14:textId="77777777" w:rsidR="00EE2529" w:rsidRPr="00C81B84" w:rsidRDefault="00AD5E1E" w:rsidP="00C81B84">
      <w:r w:rsidRPr="00C81B84">
        <w:t>Det foreslås å redusere bevilgningen med 53,7 mill. kroner mot en tilsvarende utgiftsøkning på kap. 1735, post 01, for å finansiere utgifter knyttet til økte drivstoff- og energipriser.</w:t>
      </w:r>
    </w:p>
    <w:p w14:paraId="747D56B6" w14:textId="77777777" w:rsidR="00EE2529" w:rsidRPr="00C81B84" w:rsidRDefault="00AD5E1E" w:rsidP="00C81B84">
      <w:r w:rsidRPr="00C81B84">
        <w:t>Det foreslås å redusere bevilgningen med 32,3 mill. mot en tilsvarende utgiftsøkning på kap. 1720, post 01, for å finansiere utgifter knyttet til forlenget flyplassdrift på Andøya i 2023.</w:t>
      </w:r>
    </w:p>
    <w:p w14:paraId="077474E3" w14:textId="77777777" w:rsidR="00EE2529" w:rsidRPr="00C81B84" w:rsidRDefault="00AD5E1E" w:rsidP="00C81B84">
      <w:r w:rsidRPr="00C81B84">
        <w:t>Det foreslås å redusere bevilgningen med 26,8 mill. kroner mot en tilsvarende økning på kap. 1720, post 01, for å finansiere gjenanskaffelse av personlig bekledning og utstyr Norge donerte i 2022.</w:t>
      </w:r>
    </w:p>
    <w:p w14:paraId="19B4EA2E" w14:textId="77777777" w:rsidR="00EE2529" w:rsidRPr="00C81B84" w:rsidRDefault="00AD5E1E" w:rsidP="00C81B84">
      <w:r w:rsidRPr="00C81B84">
        <w:t>Det foreslås å redusere bevilgningen med 15,0 mill. kroner mot en økning på kap. 1700, post 52, for å finansiere et enkeltstående tilskudd til Norges forskningsråd for forskning på muliggjørende teknologier som er spesielt sentrale for forsvarssektoren.</w:t>
      </w:r>
    </w:p>
    <w:p w14:paraId="4C88A5A6" w14:textId="77777777" w:rsidR="00EE2529" w:rsidRPr="00C81B84" w:rsidRDefault="00AD5E1E" w:rsidP="00C81B84">
      <w:r w:rsidRPr="00C81B84">
        <w:t>Det foreslås å redusere bevilgningen med 8,9 mill. kroner mot en økning på kap. 1700, post 60, for å finansiere deler av det foreslåtte tilskuddet til Trøndelag fylkeskommune.</w:t>
      </w:r>
    </w:p>
    <w:p w14:paraId="3147C153" w14:textId="77777777" w:rsidR="00EE2529" w:rsidRPr="00C81B84" w:rsidRDefault="00AD5E1E" w:rsidP="00C81B84">
      <w:r w:rsidRPr="00C81B84">
        <w:t>Det foreslås å redusere bevilgningen med 8,0 mill. kroner mot en tilsvarende økning på kap. 1760, post 01, for å finansiere tiltak for å øke kapasiteten i investeringsvirksomheten i Forsvarsmateriell.</w:t>
      </w:r>
    </w:p>
    <w:p w14:paraId="28D055D6" w14:textId="77777777" w:rsidR="00EE2529" w:rsidRPr="00C81B84" w:rsidRDefault="00AD5E1E" w:rsidP="00C81B84">
      <w:r w:rsidRPr="00C81B84">
        <w:t>Det foreslås å redusere bevilgningen med 7,2 mill. kroner mot en tilsvarende økning på kap. 1700, post 78, for å finansiere økte utgifter i forbindelse med Norges tilskudd til NATOs driftsbudsjetter.</w:t>
      </w:r>
    </w:p>
    <w:p w14:paraId="5B79AD8F" w14:textId="77777777" w:rsidR="00EE2529" w:rsidRPr="00C81B84" w:rsidRDefault="00AD5E1E" w:rsidP="00C81B84">
      <w:r w:rsidRPr="00C81B84">
        <w:t>Det foreslås å redusere bevilgningen med 4,0 mill. kroner mot en tilsvarende økning på kap. 1760, post 01, for å finansiere økt kapasitet til kontraktrevisjon i Forsvarsmateriell.</w:t>
      </w:r>
    </w:p>
    <w:p w14:paraId="66043757" w14:textId="77777777" w:rsidR="00EE2529" w:rsidRPr="00C81B84" w:rsidRDefault="00AD5E1E" w:rsidP="00C81B84">
      <w:r w:rsidRPr="00C81B84">
        <w:t>Samlet foreslås bevilgningen på kap. 1760, post 45 økt med 1 495,5 mill. kroner.</w:t>
      </w:r>
    </w:p>
    <w:p w14:paraId="4ACBF021" w14:textId="77777777" w:rsidR="00EE2529" w:rsidRPr="00C81B84" w:rsidRDefault="00AD5E1E" w:rsidP="00C81B84">
      <w:pPr>
        <w:pStyle w:val="b-budkaptit"/>
      </w:pPr>
      <w:r w:rsidRPr="00C81B84">
        <w:t>Kap. 4760 Forsvarsmateriell og større anskaffelser og vedlikehold</w:t>
      </w:r>
    </w:p>
    <w:p w14:paraId="0CC7EE92" w14:textId="77777777" w:rsidR="00EE2529" w:rsidRPr="00C81B84" w:rsidRDefault="00AD5E1E" w:rsidP="00C81B84">
      <w:pPr>
        <w:pStyle w:val="b-post"/>
      </w:pPr>
      <w:r w:rsidRPr="00C81B84">
        <w:t>Post 01 Driftsinntekter</w:t>
      </w:r>
    </w:p>
    <w:p w14:paraId="6D17FC93" w14:textId="77777777" w:rsidR="00EE2529" w:rsidRPr="00C81B84" w:rsidRDefault="00AD5E1E" w:rsidP="00C81B84">
      <w:r w:rsidRPr="00C81B84">
        <w:t>Det foreslås å øke bevilgningen med 80,0 mill. kroner mot en tilsvarende utgiftsøkning på kap. 1760, post 01, knyttet til refusjoner og salg av tjenester, i hovedsak knyttet til system- og artikkelforvaltning (SAF) og salg av tjenester til Forsvaret.</w:t>
      </w:r>
    </w:p>
    <w:p w14:paraId="4C4193AE" w14:textId="77777777" w:rsidR="00EE2529" w:rsidRPr="00C81B84" w:rsidRDefault="00AD5E1E" w:rsidP="00C81B84">
      <w:r w:rsidRPr="00C81B84">
        <w:t>Det foreslås å øke bevilgningen med 19,1 mill. kroner mot en tilsvarende utgiftsøkning på kap. 1760, post 45, knyttet til høyere inntekter fra royalties enn først budsjettert for 2023.</w:t>
      </w:r>
    </w:p>
    <w:p w14:paraId="0ACB52DB" w14:textId="77777777" w:rsidR="00EE2529" w:rsidRPr="00C81B84" w:rsidRDefault="00AD5E1E" w:rsidP="00C81B84">
      <w:r w:rsidRPr="00C81B84">
        <w:t>Samlet foreslås bevilgningen på kap. 4760, post 01 økt med 99,1 mill. kroner.</w:t>
      </w:r>
    </w:p>
    <w:p w14:paraId="35364A77" w14:textId="77777777" w:rsidR="00EE2529" w:rsidRPr="00C81B84" w:rsidRDefault="00AD5E1E" w:rsidP="00C81B84">
      <w:pPr>
        <w:pStyle w:val="b-post"/>
      </w:pPr>
      <w:r w:rsidRPr="00C81B84">
        <w:t>Post 45 Større utstyrsanskaffelser og vedlikehold, inntekter</w:t>
      </w:r>
    </w:p>
    <w:p w14:paraId="7ED385D4" w14:textId="77777777" w:rsidR="00EE2529" w:rsidRPr="00C81B84" w:rsidRDefault="00AD5E1E" w:rsidP="00C81B84">
      <w:r w:rsidRPr="00C81B84">
        <w:t xml:space="preserve">Leveransen av F-16 jagerfly til Romania er forskjøvet med ett år. Leveranse av flyene forventes først i 2024, og midlene kan først inntektsføres når flyene overleveres til Romania, i tråd med avtalene mellom Norge og Romania. Det foreslås derfor å redusere bevilgningen med 1 008,0 mill. kroner. </w:t>
      </w:r>
      <w:proofErr w:type="spellStart"/>
      <w:r w:rsidRPr="00C81B84">
        <w:t>Forskyvelsen</w:t>
      </w:r>
      <w:proofErr w:type="spellEnd"/>
      <w:r w:rsidRPr="00C81B84">
        <w:t xml:space="preserve"> innebærer også en mindre utgiftsreduksjon på kap. 1760, post 01 knyttet til reduksjon i påløpte og forventede vedlikeholdsutgifter, frem til flyene leveres.</w:t>
      </w:r>
    </w:p>
    <w:p w14:paraId="13C2049D" w14:textId="77777777" w:rsidR="00EE2529" w:rsidRPr="00C81B84" w:rsidRDefault="00AD5E1E" w:rsidP="00C81B84">
      <w:pPr>
        <w:pStyle w:val="b-budkaptit"/>
      </w:pPr>
      <w:r w:rsidRPr="00C81B84">
        <w:t>Kap. 1791 Redningshelikoptertjenesten</w:t>
      </w:r>
    </w:p>
    <w:p w14:paraId="1537B269" w14:textId="77777777" w:rsidR="00EE2529" w:rsidRPr="00C81B84" w:rsidRDefault="00AD5E1E" w:rsidP="00C81B84">
      <w:pPr>
        <w:pStyle w:val="b-post"/>
      </w:pPr>
      <w:r w:rsidRPr="00C81B84">
        <w:t>Post 01 Driftsutgifter</w:t>
      </w:r>
    </w:p>
    <w:p w14:paraId="14C4228A" w14:textId="77777777" w:rsidR="00EE2529" w:rsidRPr="00C81B84" w:rsidRDefault="00AD5E1E" w:rsidP="00C81B84">
      <w:r w:rsidRPr="00C81B84">
        <w:t>Bevilgningen foreslås økt med 3,5 mill. kroner som følge av den ekstraordinære lønns- og prisjusteringen av budsjettet, jf. nærmere omtale i avsnitt 3.1.</w:t>
      </w:r>
    </w:p>
    <w:p w14:paraId="436DCB0B" w14:textId="77777777" w:rsidR="00EE2529" w:rsidRPr="00C81B84" w:rsidRDefault="00AD5E1E" w:rsidP="00C81B84">
      <w:r w:rsidRPr="00C81B84">
        <w:t>Det foreslås å øke bevilgningen med 46,3 mill. kroner mot en tilsvarende inntektsbevilgning på kap. 4791, post 01, knyttet til drift av Redningshelikoptertjenesten. Alle utgifter til drift av Redningshelikoptertjenesten belastes forsvarsbudsjettet på kap. 1791. Om lag ti pst. av bevilgningen budsjetteres over forsvarsbudsjettet, mens de resterende 90 pst. budsjetteres over Justis- og beredskapsdepartementets budsjett, og inntektsføres over Forsvarsdepartementets kap. 4791. Bevilgningsendringen er i hovedsak knyttet til prisstigning og økte utgifter i forbindelse med innfasing av nytt helikopter. Videre omfatter bevilgningsendringen økteutgifter til vedlikehold for levetidsforlengelse av helikopterskrog samt økt personellbehov. Se også omtale under kap. 454, post 01.</w:t>
      </w:r>
    </w:p>
    <w:p w14:paraId="661346B3" w14:textId="77777777" w:rsidR="00EE2529" w:rsidRPr="00C81B84" w:rsidRDefault="00AD5E1E" w:rsidP="00C81B84">
      <w:r w:rsidRPr="00C81B84">
        <w:t>Det foreslås å øke bevilgningen med 0,3 mill. kroner mot en tilsvarende reduksjon på kap. 1720, post 01, knyttet til økte driftsutgifter for elektroniske sikringstjenester samt ny modell for pensjonsberegning som gir økte timepriser for tjenester levert av Forsvaret.</w:t>
      </w:r>
    </w:p>
    <w:p w14:paraId="0C8C3BD7" w14:textId="77777777" w:rsidR="00EE2529" w:rsidRPr="00C81B84" w:rsidRDefault="00AD5E1E" w:rsidP="00C81B84">
      <w:r w:rsidRPr="00C81B84">
        <w:t>Det foreslås å redusere bevilgningen med 7,3 mill. kroner mot en økning på kap. 1720, post 01, knyttet til avvikling av horisontal samhandling for tjenester innen kommunikasjonsinfrastruktur levert av Cyberforsvaret.</w:t>
      </w:r>
    </w:p>
    <w:p w14:paraId="7AE04F6A" w14:textId="77777777" w:rsidR="00EE2529" w:rsidRPr="00C81B84" w:rsidRDefault="00AD5E1E" w:rsidP="00C81B84">
      <w:r w:rsidRPr="00C81B84">
        <w:t>Samlet foreslås bevilgningen på kap. 1791, post 01 økt med 42,8 mill. kroner.</w:t>
      </w:r>
    </w:p>
    <w:p w14:paraId="0A538B13" w14:textId="77777777" w:rsidR="00EE2529" w:rsidRPr="00C81B84" w:rsidRDefault="00AD5E1E" w:rsidP="00C81B84">
      <w:pPr>
        <w:pStyle w:val="b-budkaptit"/>
      </w:pPr>
      <w:r w:rsidRPr="00C81B84">
        <w:t>Kap. 4791 Redningshelikoptertjenesten</w:t>
      </w:r>
    </w:p>
    <w:p w14:paraId="420B0B3A" w14:textId="77777777" w:rsidR="00EE2529" w:rsidRPr="00C81B84" w:rsidRDefault="00AD5E1E" w:rsidP="00C81B84">
      <w:pPr>
        <w:pStyle w:val="b-post"/>
      </w:pPr>
      <w:r w:rsidRPr="00C81B84">
        <w:t>Post 01 Driftsinntekter</w:t>
      </w:r>
    </w:p>
    <w:p w14:paraId="3CBA9A2B" w14:textId="77777777" w:rsidR="00EE2529" w:rsidRPr="00C81B84" w:rsidRDefault="00AD5E1E" w:rsidP="00C81B84">
      <w:r w:rsidRPr="00C81B84">
        <w:t>Det foreslås å øke bevilgningen med 46,3 mill. kroner mot en tilsvarende utgiftsbevilgning på kap. 1791, post 01. Endringen er i hovedsak knyttet til prisstigning og økte utgifter i forbindelse med innfasing av nytt helikopter. Videre omfatter bevilgningsendringen økte utgifter til vedlikehold for levetidsforlengelse av helikopterskrog samt økt personellbehov. Se også omtaleunder kap. 454, post 01.</w:t>
      </w:r>
    </w:p>
    <w:p w14:paraId="5DB94540" w14:textId="77777777" w:rsidR="00EE2529" w:rsidRPr="00C81B84" w:rsidRDefault="00AD5E1E" w:rsidP="00C81B84">
      <w:pPr>
        <w:pStyle w:val="Undertittel"/>
      </w:pPr>
      <w:r w:rsidRPr="00C81B84">
        <w:t>Andre saker</w:t>
      </w:r>
    </w:p>
    <w:p w14:paraId="27A29C17" w14:textId="77777777" w:rsidR="00EE2529" w:rsidRPr="00C81B84" w:rsidRDefault="00AD5E1E" w:rsidP="00C81B84">
      <w:pPr>
        <w:pStyle w:val="avsnitt-undertittel"/>
      </w:pPr>
      <w:r w:rsidRPr="00C81B84">
        <w:t xml:space="preserve">Etablering av ny felles rekruttskole på </w:t>
      </w:r>
      <w:proofErr w:type="spellStart"/>
      <w:r w:rsidRPr="00C81B84">
        <w:t>Terningmoen</w:t>
      </w:r>
      <w:proofErr w:type="spellEnd"/>
    </w:p>
    <w:p w14:paraId="244AF127" w14:textId="77777777" w:rsidR="00EE2529" w:rsidRPr="00C81B84" w:rsidRDefault="00AD5E1E" w:rsidP="00C81B84">
      <w:r w:rsidRPr="00C81B84">
        <w:t xml:space="preserve">Ved Stortingets behandling av </w:t>
      </w:r>
      <w:proofErr w:type="spellStart"/>
      <w:r w:rsidRPr="00C81B84">
        <w:t>Innst</w:t>
      </w:r>
      <w:proofErr w:type="spellEnd"/>
      <w:r w:rsidRPr="00C81B84">
        <w:t xml:space="preserve">. 50 S (2017–2018) til </w:t>
      </w:r>
      <w:proofErr w:type="spellStart"/>
      <w:r w:rsidRPr="00C81B84">
        <w:t>Landmaktsproposisjonen</w:t>
      </w:r>
      <w:proofErr w:type="spellEnd"/>
      <w:r w:rsidRPr="00C81B84">
        <w:t xml:space="preserve">, </w:t>
      </w:r>
      <w:proofErr w:type="spellStart"/>
      <w:r w:rsidRPr="00C81B84">
        <w:t>Prop</w:t>
      </w:r>
      <w:proofErr w:type="spellEnd"/>
      <w:r w:rsidRPr="00C81B84">
        <w:t xml:space="preserve">. 2 S (2017–2018) ble det bl.a. vedtatt at førstegangstjenesten skal videreutvikles og tilpasses Forsvarets krav til reaksjonsevne, operative avdelingers behov for fleksibilitet og handlefrihet, samt økte krav til kompetanse og kostnadseffektivitet. Et av de sentrale grepene som ble besluttet var å skille rekruttutdanningen ut fra de operative avdelingene i forsvarsgrenene. Basert på en anbefaling fra forsvarssjefens fagmilitære råd i 2019 ble det gjennom Stortingets behandling av </w:t>
      </w:r>
      <w:proofErr w:type="spellStart"/>
      <w:r w:rsidRPr="00C81B84">
        <w:t>Innst</w:t>
      </w:r>
      <w:proofErr w:type="spellEnd"/>
      <w:r w:rsidRPr="00C81B84">
        <w:t xml:space="preserve">. 87 S (2020–2021) til </w:t>
      </w:r>
      <w:proofErr w:type="spellStart"/>
      <w:r w:rsidRPr="00C81B84">
        <w:t>Prop</w:t>
      </w:r>
      <w:proofErr w:type="spellEnd"/>
      <w:r w:rsidRPr="00C81B84">
        <w:t xml:space="preserve">. 14 S (2020–2021) vedtatt å etablere en ny felles rekruttskole for Forsvaret på </w:t>
      </w:r>
      <w:proofErr w:type="spellStart"/>
      <w:r w:rsidRPr="00C81B84">
        <w:t>Terningmoen</w:t>
      </w:r>
      <w:proofErr w:type="spellEnd"/>
      <w:r w:rsidRPr="00C81B84">
        <w:t>.</w:t>
      </w:r>
    </w:p>
    <w:p w14:paraId="6A1233FE" w14:textId="77777777" w:rsidR="00EE2529" w:rsidRPr="00C81B84" w:rsidRDefault="00AD5E1E" w:rsidP="00C81B84">
      <w:r w:rsidRPr="00C81B84">
        <w:t xml:space="preserve">I arbeidet med å følge opp Stortingets vedtak avdekket den forrige regjeringen en feil i plangrunnlaget for etableringen av rekruttskolen som var lagt til grunn i gjeldende langtidsplan, der den planlagte økningen i rekrutter var stipulert for lavt i plangrunnlaget for eiendom, bygg og anlegg (EBA). Det var lagt til grunn en økning til 1100 rekrutter per kontingent fremfor det korrekte antallet 1600. Den forrige regjeringen informerte Stortinget om dette i </w:t>
      </w:r>
      <w:proofErr w:type="spellStart"/>
      <w:r w:rsidRPr="00C81B84">
        <w:t>Prop</w:t>
      </w:r>
      <w:proofErr w:type="spellEnd"/>
      <w:r w:rsidRPr="00C81B84">
        <w:t>. 1 S (2021–2022), herunder at det ville kreve at det avsettes ytterligere ressurser i gjennomføringen av tiltaket i perioden etter 2024.</w:t>
      </w:r>
    </w:p>
    <w:p w14:paraId="57617468" w14:textId="77777777" w:rsidR="00EE2529" w:rsidRPr="00C81B84" w:rsidRDefault="00AD5E1E" w:rsidP="00C81B84">
      <w:r w:rsidRPr="00C81B84">
        <w:t xml:space="preserve">Denne regjeringen har i </w:t>
      </w:r>
      <w:proofErr w:type="spellStart"/>
      <w:r w:rsidRPr="00C81B84">
        <w:t>Prop</w:t>
      </w:r>
      <w:proofErr w:type="spellEnd"/>
      <w:r w:rsidRPr="00C81B84">
        <w:t xml:space="preserve">. 1 S (2022–2023) vist til den forrige regjeringens uttalelser om feil i plangrunnlaget og til andre pågående utredninger i Forsvaret som vil være styrende både for det endelige utdanningsvolumet ved </w:t>
      </w:r>
      <w:proofErr w:type="spellStart"/>
      <w:r w:rsidRPr="00C81B84">
        <w:t>Terningmoen</w:t>
      </w:r>
      <w:proofErr w:type="spellEnd"/>
      <w:r w:rsidRPr="00C81B84">
        <w:t xml:space="preserve"> og behovet for å iverksette eventuelle ytterligere tiltak. Det ble lagt til grunn at regjeringen ville komme tilbake til Stortinget om dette.</w:t>
      </w:r>
    </w:p>
    <w:p w14:paraId="50BBB184" w14:textId="77777777" w:rsidR="00EE2529" w:rsidRPr="00C81B84" w:rsidRDefault="00AD5E1E" w:rsidP="00C81B84">
      <w:r w:rsidRPr="00C81B84">
        <w:t xml:space="preserve">Basert på Stortingets vedtak og oppdaterte planforutsetninger har Forsvaret, på oppdrag fra departementet, gjennomført en konseptvalgutredning (KVU) for en helhetlig vurdering av hvordan behovene knyttet til oppbygging og tilrettelegging for soldatutdanning kan gjennomføres innenfor den totale økonomiske rammen som er avsatt i langtidsplanen for gjennomføring av tiltak på </w:t>
      </w:r>
      <w:proofErr w:type="spellStart"/>
      <w:r w:rsidRPr="00C81B84">
        <w:t>Terningmoen</w:t>
      </w:r>
      <w:proofErr w:type="spellEnd"/>
      <w:r w:rsidRPr="00C81B84">
        <w:t>.</w:t>
      </w:r>
    </w:p>
    <w:p w14:paraId="4B95F8D5" w14:textId="77777777" w:rsidR="00EE2529" w:rsidRPr="00C81B84" w:rsidRDefault="00AD5E1E" w:rsidP="00C81B84">
      <w:r w:rsidRPr="00C81B84">
        <w:t>Konklusjonen fra dette arbeidet er at EBA-behovene knyttet til etableringen ikke er ivaretatt i planrammene, og at forutsetningene som er lagt til grunn i langtidsplanen ikke er tilstrekkelige for å dekke utdanningsbehovet. Alle alternativene i KVU ligger kostnadsmessig betydelig over planrammen på 643 mill. kroner som er avsatt i gjeldende investeringsplan.</w:t>
      </w:r>
    </w:p>
    <w:p w14:paraId="5377E216" w14:textId="77777777" w:rsidR="00EE2529" w:rsidRPr="00C81B84" w:rsidRDefault="00AD5E1E" w:rsidP="00C81B84">
      <w:proofErr w:type="spellStart"/>
      <w:r w:rsidRPr="00C81B84">
        <w:t>Terningmoen</w:t>
      </w:r>
      <w:proofErr w:type="spellEnd"/>
      <w:r w:rsidRPr="00C81B84">
        <w:t xml:space="preserve"> når en terskelverdi på støttefasiliteter som sykestue, skytebaner og forpleining når antallet rekrutter blir tilstrekkelig høyt. Det samme gjelder behov for tilpasning og utvikling av teknisk infrastruktur. Økningen i antall rekrutter som skal utdannes har gitt et betydelig større gap mellom tilgjengelig kapasitet og nytt behov og dermed også et større behov for ny infrastruktur på </w:t>
      </w:r>
      <w:proofErr w:type="spellStart"/>
      <w:r w:rsidRPr="00C81B84">
        <w:t>Terningmoen</w:t>
      </w:r>
      <w:proofErr w:type="spellEnd"/>
      <w:r w:rsidRPr="00C81B84">
        <w:t>. Generelt sett har det også vært en betydelig prisutvikling i bransjen de siste årene.</w:t>
      </w:r>
    </w:p>
    <w:p w14:paraId="3929569C" w14:textId="77777777" w:rsidR="00EE2529" w:rsidRPr="00C81B84" w:rsidRDefault="00AD5E1E" w:rsidP="00C81B84">
      <w:r w:rsidRPr="00C81B84">
        <w:t xml:space="preserve">Siden Stortingets vedtak om etableringen av en felles rekruttskole har det vært en betydelig utvikling som påvirker det opprinnelige forutsetningsbildet. Feilen i selve plangrunnlaget har også bidratt til å forsterke utfordringen, jf. </w:t>
      </w:r>
      <w:proofErr w:type="spellStart"/>
      <w:r w:rsidRPr="00C81B84">
        <w:t>Prop</w:t>
      </w:r>
      <w:proofErr w:type="spellEnd"/>
      <w:r w:rsidRPr="00C81B84">
        <w:t>. 1 S (2021–2022). I sum har dette medført at det er et stort avvik mellom planforutsetningene den forrige regjeringen la til grunn og det behovet som nå fremmes fra Forsvarets side. Dette skaper et krevende utgangspunkt i den videre oppfølgingen av vedtaket.</w:t>
      </w:r>
    </w:p>
    <w:p w14:paraId="01EC78BD" w14:textId="77777777" w:rsidR="00EE2529" w:rsidRPr="00C81B84" w:rsidRDefault="00AD5E1E" w:rsidP="00C81B84">
      <w:r w:rsidRPr="00C81B84">
        <w:t xml:space="preserve">Forsvaret har derfor anbefalt at det gjøres en fornyet og helhetlig vurdering i det pågående arbeidet med forsvarssjefens fagmilitære råd. Forsvarssjefen vil gjøre en fornyet vurdering av forutsetningene for etableringen av en felles rekruttskole på </w:t>
      </w:r>
      <w:proofErr w:type="spellStart"/>
      <w:r w:rsidRPr="00C81B84">
        <w:t>Terningmoen</w:t>
      </w:r>
      <w:proofErr w:type="spellEnd"/>
      <w:r w:rsidRPr="00C81B84">
        <w:t xml:space="preserve"> og den videre utviklingen av rekruttutdanningen mer generelt, og vil fremme anbefalinger om dette gjennom sitt fagmilitære råd som skal leveres våren 2023. I den fornyede vurderingen skal det fortsatt ligge til grunn at </w:t>
      </w:r>
      <w:proofErr w:type="spellStart"/>
      <w:r w:rsidRPr="00C81B84">
        <w:t>Terningmoen</w:t>
      </w:r>
      <w:proofErr w:type="spellEnd"/>
      <w:r w:rsidRPr="00C81B84">
        <w:t xml:space="preserve"> skal utvikles videre som sentral lokasjon for Forsvarets rekruttutdanning, men også andre alternativer enn </w:t>
      </w:r>
      <w:proofErr w:type="spellStart"/>
      <w:r w:rsidRPr="00C81B84">
        <w:t>Terningmoen</w:t>
      </w:r>
      <w:proofErr w:type="spellEnd"/>
      <w:r w:rsidRPr="00C81B84">
        <w:t xml:space="preserve"> skal vurderes helt eller delvis.</w:t>
      </w:r>
    </w:p>
    <w:p w14:paraId="67E0AADF" w14:textId="77777777" w:rsidR="00EE2529" w:rsidRPr="00C81B84" w:rsidRDefault="00AD5E1E" w:rsidP="00C81B84">
      <w:r w:rsidRPr="00C81B84">
        <w:t>Regjeringen vil komme tilbake til Stortinget om den fremtidige innrettingen av rekruttutdanningen i Forsvaret i lys av anbefalingene fra forsvarssjefen gjennom arbeidet med den kommende langtidsplan for forsvarssektoren.</w:t>
      </w:r>
    </w:p>
    <w:p w14:paraId="31082068" w14:textId="77777777" w:rsidR="00EE2529" w:rsidRPr="00C81B84" w:rsidRDefault="00AD5E1E" w:rsidP="00C81B84">
      <w:pPr>
        <w:pStyle w:val="avsnitt-undertittel"/>
      </w:pPr>
      <w:r w:rsidRPr="00C81B84">
        <w:t xml:space="preserve">Tilskudd over kap. 1700, post 71 og post 73 etter </w:t>
      </w:r>
      <w:proofErr w:type="spellStart"/>
      <w:r w:rsidRPr="00C81B84">
        <w:t>Prop</w:t>
      </w:r>
      <w:proofErr w:type="spellEnd"/>
      <w:r w:rsidRPr="00C81B84">
        <w:t>. 1 S (2022–2023)</w:t>
      </w:r>
    </w:p>
    <w:p w14:paraId="1FCFF5C6" w14:textId="77777777" w:rsidR="00EE2529" w:rsidRPr="00C81B84" w:rsidRDefault="00AD5E1E" w:rsidP="00C81B84">
      <w:r w:rsidRPr="00C81B84">
        <w:t xml:space="preserve">I tillegg til tilskuddsmottakere og formål som er beskrevet i </w:t>
      </w:r>
      <w:proofErr w:type="spellStart"/>
      <w:r w:rsidRPr="00C81B84">
        <w:t>Prop</w:t>
      </w:r>
      <w:proofErr w:type="spellEnd"/>
      <w:r w:rsidRPr="00C81B84">
        <w:t>. 1 S (2022–2023) tildeles det tilskudd til følgende tilskuddsmottakere innenfor bevilgningen på kap. 1700, post 71:</w:t>
      </w:r>
    </w:p>
    <w:p w14:paraId="0814650E" w14:textId="77777777" w:rsidR="00EE2529" w:rsidRPr="00C81B84" w:rsidRDefault="00AD5E1E" w:rsidP="00C81B84">
      <w:pPr>
        <w:pStyle w:val="Listebombe"/>
      </w:pPr>
      <w:r w:rsidRPr="00C81B84">
        <w:t xml:space="preserve">Tilskudd på 0,7 mill. kroner til foreningen Akershus slotts venner fra kap. 1700, post 71. Tilskuddet til foreningen skal bidra til lyssetting av Olav </w:t>
      </w:r>
      <w:proofErr w:type="spellStart"/>
      <w:r w:rsidRPr="00C81B84">
        <w:t>Vs</w:t>
      </w:r>
      <w:proofErr w:type="spellEnd"/>
      <w:r w:rsidRPr="00C81B84">
        <w:t xml:space="preserve"> hall på Akershus slott. Olav </w:t>
      </w:r>
      <w:proofErr w:type="spellStart"/>
      <w:r w:rsidRPr="00C81B84">
        <w:t>Vs</w:t>
      </w:r>
      <w:proofErr w:type="spellEnd"/>
      <w:r w:rsidRPr="00C81B84">
        <w:t xml:space="preserve"> hall er representasjonslokale for regjeringen og utbedringene av belysningen er en del av den generelle oppgraderingen av belysning på Akershus slott.</w:t>
      </w:r>
    </w:p>
    <w:p w14:paraId="11757F70" w14:textId="77777777" w:rsidR="00EE2529" w:rsidRPr="00C81B84" w:rsidRDefault="00AD5E1E" w:rsidP="00C81B84">
      <w:pPr>
        <w:pStyle w:val="Listebombe"/>
      </w:pPr>
      <w:r w:rsidRPr="00C81B84">
        <w:t xml:space="preserve">Tilskudd på 1,7 mill. kroner til Nasjonalt senter for aldring og helse (AH) fra kap. 1700, post 71. Formålet med tilskuddet er å bidra til en studie av de helsemessige konsekvensene av å tjenestegjøre i internasjonale operasjoner. Prosjektet er et samarbeid mellom AH og Folkehelseinstituttet (FHI), og vil undersøke konsekvensene av å tjenestegjøre i Forsvarets operasjoner i Bosnia, Kroatia, Kosovo og Libanon. Midlene ble opprinnelig tildelt </w:t>
      </w:r>
      <w:proofErr w:type="spellStart"/>
      <w:r w:rsidRPr="00C81B84">
        <w:t>Frischsenteret</w:t>
      </w:r>
      <w:proofErr w:type="spellEnd"/>
      <w:r w:rsidRPr="00C81B84">
        <w:t xml:space="preserve"> for samfunnsøkonomisk forskning i revidert nasjonalbudsjett for 2022. </w:t>
      </w:r>
      <w:proofErr w:type="spellStart"/>
      <w:r w:rsidRPr="00C81B84">
        <w:t>Frischsenteret</w:t>
      </w:r>
      <w:proofErr w:type="spellEnd"/>
      <w:r w:rsidRPr="00C81B84">
        <w:t xml:space="preserve"> etablerte aldri prosjektet og tilskuddet ble etter avtale med </w:t>
      </w:r>
      <w:proofErr w:type="spellStart"/>
      <w:r w:rsidRPr="00C81B84">
        <w:t>Frischsenteret</w:t>
      </w:r>
      <w:proofErr w:type="spellEnd"/>
      <w:r w:rsidRPr="00C81B84">
        <w:t xml:space="preserve"> ikke utbetalt. Prosjektet gjennomføres derfor nå av AH, som vil foreta studien i samarbeid med FHI.</w:t>
      </w:r>
    </w:p>
    <w:p w14:paraId="63A6ABC0" w14:textId="77777777" w:rsidR="00EE2529" w:rsidRPr="00C81B84" w:rsidRDefault="00AD5E1E" w:rsidP="00C81B84">
      <w:pPr>
        <w:pStyle w:val="Listebombe"/>
      </w:pPr>
      <w:r w:rsidRPr="00C81B84">
        <w:t xml:space="preserve">I Saldert budsjett 2023 ble det statlige investeringsselskapet </w:t>
      </w:r>
      <w:proofErr w:type="spellStart"/>
      <w:r w:rsidRPr="00C81B84">
        <w:t>Investinor</w:t>
      </w:r>
      <w:proofErr w:type="spellEnd"/>
      <w:r w:rsidRPr="00C81B84">
        <w:t xml:space="preserve"> tildelt 0,5 mill. kroner for den administrative forvaltningen av norsk deltakelse i NATOs innovasjonsfond. Regjeringen foreslår å øke tilskuddet med 1,2 mill. kroner til totalt 1,7 mill. kroner. Fondets innretning etableres i 2023 og flere av hovedprosessene er først definert i gjennomføringsåret. Nødvendige bidrag fra Norge er blitt mer omfattende enn det som ble lagt til grunn for tildelingen til </w:t>
      </w:r>
      <w:proofErr w:type="spellStart"/>
      <w:r w:rsidRPr="00C81B84">
        <w:t>Investinor</w:t>
      </w:r>
      <w:proofErr w:type="spellEnd"/>
      <w:r w:rsidRPr="00C81B84">
        <w:t xml:space="preserve"> i Saldert budsjett 2023. Tildelingen til </w:t>
      </w:r>
      <w:proofErr w:type="spellStart"/>
      <w:r w:rsidRPr="00C81B84">
        <w:t>Investinor</w:t>
      </w:r>
      <w:proofErr w:type="spellEnd"/>
      <w:r w:rsidRPr="00C81B84">
        <w:t xml:space="preserve"> økes derfor for å møte Norges ambisjoner for deltakelse i fondet.</w:t>
      </w:r>
    </w:p>
    <w:p w14:paraId="0C17CA35" w14:textId="77777777" w:rsidR="00EE2529" w:rsidRPr="00C81B84" w:rsidRDefault="00AD5E1E" w:rsidP="00C81B84">
      <w:pPr>
        <w:pStyle w:val="avsnitt-undertittel"/>
      </w:pPr>
      <w:r w:rsidRPr="00C81B84">
        <w:t>Informasjon om interne endringer på kap. 1720 Forsvaret</w:t>
      </w:r>
    </w:p>
    <w:p w14:paraId="07B5047C" w14:textId="77777777" w:rsidR="00EE2529" w:rsidRDefault="00AD5E1E" w:rsidP="00C81B84">
      <w:r w:rsidRPr="00C81B84">
        <w:t>Tabell 2.3 viser forsvarssjefens (FSJ) planlagte tildelinger til driftsenhetene på kap. 1720, post 01 i forbindelse med Revidert nasjonalbudsjett for 2023, relativt til opprinnelig plan for 2023.</w:t>
      </w:r>
    </w:p>
    <w:p w14:paraId="6CFA115D" w14:textId="5078FCB1" w:rsidR="00EB67C4" w:rsidRPr="00C81B84" w:rsidRDefault="00EB67C4" w:rsidP="00EB67C4">
      <w:pPr>
        <w:pStyle w:val="tabell-tittel"/>
      </w:pPr>
      <w:r w:rsidRPr="00C81B84">
        <w:t>Interne endringer på kap. 1720 Forsvaret (1 000 kroner)</w:t>
      </w:r>
    </w:p>
    <w:p w14:paraId="4679C97C" w14:textId="77777777" w:rsidR="00EE2529" w:rsidRPr="00C81B84" w:rsidRDefault="00AD5E1E" w:rsidP="00C81B84">
      <w:pPr>
        <w:pStyle w:val="Tabellnavn"/>
      </w:pPr>
      <w:r w:rsidRPr="00C81B84">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1240"/>
        <w:gridCol w:w="1240"/>
        <w:gridCol w:w="1240"/>
        <w:gridCol w:w="1240"/>
      </w:tblGrid>
      <w:tr w:rsidR="00EE2529" w:rsidRPr="00C81B84" w14:paraId="367B2805" w14:textId="77777777" w:rsidTr="00EB67C4">
        <w:trPr>
          <w:trHeight w:val="8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DACD4C" w14:textId="77777777" w:rsidR="00EE2529" w:rsidRPr="00C81B84" w:rsidRDefault="00AD5E1E" w:rsidP="00C81B84">
            <w:r w:rsidRPr="00C81B84">
              <w:t>Driftsenhet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2ACF0" w14:textId="77777777" w:rsidR="00EE2529" w:rsidRPr="00C81B84" w:rsidRDefault="00AD5E1E" w:rsidP="00C81B84">
            <w:r w:rsidRPr="00C81B84">
              <w:t>FSJ plan for 2023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11BE0" w14:textId="77777777" w:rsidR="00EE2529" w:rsidRPr="00C81B84" w:rsidRDefault="00AD5E1E" w:rsidP="00C81B84">
            <w:r w:rsidRPr="00C81B84">
              <w:t xml:space="preserve">FSJ plan </w:t>
            </w:r>
            <w:proofErr w:type="spellStart"/>
            <w:r w:rsidRPr="00C81B84">
              <w:t>Prop</w:t>
            </w:r>
            <w:proofErr w:type="spellEnd"/>
            <w:r w:rsidRPr="00C81B84">
              <w:t>. 44 S (2022–2023)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872C0E" w14:textId="77777777" w:rsidR="00EE2529" w:rsidRPr="00C81B84" w:rsidRDefault="00AD5E1E" w:rsidP="00C81B84">
            <w:r w:rsidRPr="00C81B84">
              <w:t>Forslag RNB 2023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1F11A" w14:textId="77777777" w:rsidR="00EE2529" w:rsidRPr="00C81B84" w:rsidRDefault="00AD5E1E" w:rsidP="00C81B84">
            <w:r w:rsidRPr="00C81B84">
              <w:t>Samlet tildeling</w:t>
            </w:r>
          </w:p>
        </w:tc>
      </w:tr>
      <w:tr w:rsidR="00EE2529" w:rsidRPr="00C81B84" w14:paraId="468A809E" w14:textId="77777777" w:rsidTr="00EB67C4">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2DBB1CC9" w14:textId="77777777" w:rsidR="00EE2529" w:rsidRPr="00C81B84" w:rsidRDefault="00AD5E1E" w:rsidP="00C81B84">
            <w:r w:rsidRPr="00C81B84">
              <w:t>Cyberforsvaret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E4C241B" w14:textId="77777777" w:rsidR="00EE2529" w:rsidRPr="00C81B84" w:rsidRDefault="00AD5E1E" w:rsidP="00C81B84">
            <w:r w:rsidRPr="00C81B84">
              <w:t>1 983 606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A121EE3" w14:textId="77777777" w:rsidR="00EE2529" w:rsidRPr="00C81B84" w:rsidRDefault="00EE2529" w:rsidP="00C81B84"/>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37C6B4" w14:textId="77777777" w:rsidR="00EE2529" w:rsidRPr="00C81B84" w:rsidRDefault="00AD5E1E" w:rsidP="00C81B84">
            <w:r w:rsidRPr="00C81B84">
              <w:t>581 773</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ACEB1DE" w14:textId="77777777" w:rsidR="00EE2529" w:rsidRPr="00C81B84" w:rsidRDefault="00AD5E1E" w:rsidP="00C81B84">
            <w:r w:rsidRPr="00C81B84">
              <w:t>2 565 379</w:t>
            </w:r>
          </w:p>
        </w:tc>
      </w:tr>
      <w:tr w:rsidR="00EE2529" w:rsidRPr="00C81B84" w14:paraId="0F7CA2E2"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4A75079D" w14:textId="77777777" w:rsidR="00EE2529" w:rsidRPr="00C81B84" w:rsidRDefault="00AD5E1E" w:rsidP="00C81B84">
            <w:r w:rsidRPr="00C81B84">
              <w:t>Forsvarsstaben og Forsvarets fellestjenester</w:t>
            </w:r>
          </w:p>
        </w:tc>
        <w:tc>
          <w:tcPr>
            <w:tcW w:w="1240" w:type="dxa"/>
            <w:tcBorders>
              <w:top w:val="nil"/>
              <w:left w:val="nil"/>
              <w:bottom w:val="nil"/>
              <w:right w:val="nil"/>
            </w:tcBorders>
            <w:tcMar>
              <w:top w:w="128" w:type="dxa"/>
              <w:left w:w="43" w:type="dxa"/>
              <w:bottom w:w="43" w:type="dxa"/>
              <w:right w:w="43" w:type="dxa"/>
            </w:tcMar>
            <w:vAlign w:val="bottom"/>
          </w:tcPr>
          <w:p w14:paraId="06B1E030" w14:textId="77777777" w:rsidR="00EE2529" w:rsidRPr="00C81B84" w:rsidRDefault="00AD5E1E" w:rsidP="00C81B84">
            <w:r w:rsidRPr="00C81B84">
              <w:t>1 871 980</w:t>
            </w:r>
          </w:p>
        </w:tc>
        <w:tc>
          <w:tcPr>
            <w:tcW w:w="1240" w:type="dxa"/>
            <w:tcBorders>
              <w:top w:val="nil"/>
              <w:left w:val="nil"/>
              <w:bottom w:val="nil"/>
              <w:right w:val="nil"/>
            </w:tcBorders>
            <w:tcMar>
              <w:top w:w="128" w:type="dxa"/>
              <w:left w:w="43" w:type="dxa"/>
              <w:bottom w:w="43" w:type="dxa"/>
              <w:right w:w="43" w:type="dxa"/>
            </w:tcMar>
            <w:vAlign w:val="bottom"/>
          </w:tcPr>
          <w:p w14:paraId="70F25638"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1BE298CF" w14:textId="77777777" w:rsidR="00EE2529" w:rsidRPr="00C81B84" w:rsidRDefault="00AD5E1E" w:rsidP="00C81B84">
            <w:r w:rsidRPr="00C81B84">
              <w:t>347 838</w:t>
            </w:r>
          </w:p>
        </w:tc>
        <w:tc>
          <w:tcPr>
            <w:tcW w:w="1240" w:type="dxa"/>
            <w:tcBorders>
              <w:top w:val="nil"/>
              <w:left w:val="nil"/>
              <w:bottom w:val="nil"/>
              <w:right w:val="nil"/>
            </w:tcBorders>
            <w:tcMar>
              <w:top w:w="128" w:type="dxa"/>
              <w:left w:w="43" w:type="dxa"/>
              <w:bottom w:w="43" w:type="dxa"/>
              <w:right w:w="43" w:type="dxa"/>
            </w:tcMar>
            <w:vAlign w:val="bottom"/>
          </w:tcPr>
          <w:p w14:paraId="5F0CF76B" w14:textId="77777777" w:rsidR="00EE2529" w:rsidRPr="00C81B84" w:rsidRDefault="00AD5E1E" w:rsidP="00C81B84">
            <w:r w:rsidRPr="00C81B84">
              <w:t>1 524 142</w:t>
            </w:r>
          </w:p>
        </w:tc>
      </w:tr>
      <w:tr w:rsidR="00EE2529" w:rsidRPr="00C81B84" w14:paraId="018E8392"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3B8177DE" w14:textId="77777777" w:rsidR="00EE2529" w:rsidRPr="00C81B84" w:rsidRDefault="00AD5E1E" w:rsidP="00C81B84">
            <w:r w:rsidRPr="00C81B84">
              <w:t>Forsvarets høgskole</w:t>
            </w:r>
          </w:p>
        </w:tc>
        <w:tc>
          <w:tcPr>
            <w:tcW w:w="1240" w:type="dxa"/>
            <w:tcBorders>
              <w:top w:val="nil"/>
              <w:left w:val="nil"/>
              <w:bottom w:val="nil"/>
              <w:right w:val="nil"/>
            </w:tcBorders>
            <w:tcMar>
              <w:top w:w="128" w:type="dxa"/>
              <w:left w:w="43" w:type="dxa"/>
              <w:bottom w:w="43" w:type="dxa"/>
              <w:right w:w="43" w:type="dxa"/>
            </w:tcMar>
            <w:vAlign w:val="bottom"/>
          </w:tcPr>
          <w:p w14:paraId="70E0493A" w14:textId="77777777" w:rsidR="00EE2529" w:rsidRPr="00C81B84" w:rsidRDefault="00AD5E1E" w:rsidP="00C81B84">
            <w:r w:rsidRPr="00C81B84">
              <w:t>889 187</w:t>
            </w:r>
          </w:p>
        </w:tc>
        <w:tc>
          <w:tcPr>
            <w:tcW w:w="1240" w:type="dxa"/>
            <w:tcBorders>
              <w:top w:val="nil"/>
              <w:left w:val="nil"/>
              <w:bottom w:val="nil"/>
              <w:right w:val="nil"/>
            </w:tcBorders>
            <w:tcMar>
              <w:top w:w="128" w:type="dxa"/>
              <w:left w:w="43" w:type="dxa"/>
              <w:bottom w:w="43" w:type="dxa"/>
              <w:right w:w="43" w:type="dxa"/>
            </w:tcMar>
            <w:vAlign w:val="bottom"/>
          </w:tcPr>
          <w:p w14:paraId="67661E25"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539F56D2" w14:textId="77777777" w:rsidR="00EE2529" w:rsidRPr="00C81B84" w:rsidRDefault="00AD5E1E" w:rsidP="00C81B84">
            <w:r w:rsidRPr="00C81B84">
              <w:t>20 114</w:t>
            </w:r>
          </w:p>
        </w:tc>
        <w:tc>
          <w:tcPr>
            <w:tcW w:w="1240" w:type="dxa"/>
            <w:tcBorders>
              <w:top w:val="nil"/>
              <w:left w:val="nil"/>
              <w:bottom w:val="nil"/>
              <w:right w:val="nil"/>
            </w:tcBorders>
            <w:tcMar>
              <w:top w:w="128" w:type="dxa"/>
              <w:left w:w="43" w:type="dxa"/>
              <w:bottom w:w="43" w:type="dxa"/>
              <w:right w:w="43" w:type="dxa"/>
            </w:tcMar>
            <w:vAlign w:val="bottom"/>
          </w:tcPr>
          <w:p w14:paraId="22D286EA" w14:textId="77777777" w:rsidR="00EE2529" w:rsidRPr="00C81B84" w:rsidRDefault="00AD5E1E" w:rsidP="00C81B84">
            <w:r w:rsidRPr="00C81B84">
              <w:t>909 301</w:t>
            </w:r>
          </w:p>
        </w:tc>
      </w:tr>
      <w:tr w:rsidR="00EE2529" w:rsidRPr="00C81B84" w14:paraId="71440897"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535A333B" w14:textId="77777777" w:rsidR="00EE2529" w:rsidRPr="00C81B84" w:rsidRDefault="00AD5E1E" w:rsidP="00C81B84">
            <w:r w:rsidRPr="00C81B84">
              <w:t>Forsvarets logistikkorganisasjon</w:t>
            </w:r>
          </w:p>
        </w:tc>
        <w:tc>
          <w:tcPr>
            <w:tcW w:w="1240" w:type="dxa"/>
            <w:tcBorders>
              <w:top w:val="nil"/>
              <w:left w:val="nil"/>
              <w:bottom w:val="nil"/>
              <w:right w:val="nil"/>
            </w:tcBorders>
            <w:tcMar>
              <w:top w:w="128" w:type="dxa"/>
              <w:left w:w="43" w:type="dxa"/>
              <w:bottom w:w="43" w:type="dxa"/>
              <w:right w:w="43" w:type="dxa"/>
            </w:tcMar>
            <w:vAlign w:val="bottom"/>
          </w:tcPr>
          <w:p w14:paraId="466C4B4E" w14:textId="77777777" w:rsidR="00EE2529" w:rsidRPr="00C81B84" w:rsidRDefault="00AD5E1E" w:rsidP="00C81B84">
            <w:r w:rsidRPr="00C81B84">
              <w:t>2 818 163</w:t>
            </w:r>
          </w:p>
        </w:tc>
        <w:tc>
          <w:tcPr>
            <w:tcW w:w="1240" w:type="dxa"/>
            <w:tcBorders>
              <w:top w:val="nil"/>
              <w:left w:val="nil"/>
              <w:bottom w:val="nil"/>
              <w:right w:val="nil"/>
            </w:tcBorders>
            <w:tcMar>
              <w:top w:w="128" w:type="dxa"/>
              <w:left w:w="43" w:type="dxa"/>
              <w:bottom w:w="43" w:type="dxa"/>
              <w:right w:w="43" w:type="dxa"/>
            </w:tcMar>
            <w:vAlign w:val="bottom"/>
          </w:tcPr>
          <w:p w14:paraId="4391D1B8" w14:textId="77777777" w:rsidR="00EE2529" w:rsidRPr="00C81B84" w:rsidRDefault="00AD5E1E" w:rsidP="00C81B84">
            <w:r w:rsidRPr="00C81B84">
              <w:t>230 000</w:t>
            </w:r>
          </w:p>
        </w:tc>
        <w:tc>
          <w:tcPr>
            <w:tcW w:w="1240" w:type="dxa"/>
            <w:tcBorders>
              <w:top w:val="nil"/>
              <w:left w:val="nil"/>
              <w:bottom w:val="nil"/>
              <w:right w:val="nil"/>
            </w:tcBorders>
            <w:tcMar>
              <w:top w:w="128" w:type="dxa"/>
              <w:left w:w="43" w:type="dxa"/>
              <w:bottom w:w="43" w:type="dxa"/>
              <w:right w:w="43" w:type="dxa"/>
            </w:tcMar>
            <w:vAlign w:val="bottom"/>
          </w:tcPr>
          <w:p w14:paraId="4C274647" w14:textId="77777777" w:rsidR="00EE2529" w:rsidRPr="00C81B84" w:rsidRDefault="00AD5E1E" w:rsidP="00C81B84">
            <w:r w:rsidRPr="00C81B84">
              <w:t>690 877</w:t>
            </w:r>
          </w:p>
        </w:tc>
        <w:tc>
          <w:tcPr>
            <w:tcW w:w="1240" w:type="dxa"/>
            <w:tcBorders>
              <w:top w:val="nil"/>
              <w:left w:val="nil"/>
              <w:bottom w:val="nil"/>
              <w:right w:val="nil"/>
            </w:tcBorders>
            <w:tcMar>
              <w:top w:w="128" w:type="dxa"/>
              <w:left w:w="43" w:type="dxa"/>
              <w:bottom w:w="43" w:type="dxa"/>
              <w:right w:w="43" w:type="dxa"/>
            </w:tcMar>
            <w:vAlign w:val="bottom"/>
          </w:tcPr>
          <w:p w14:paraId="19BFE1BE" w14:textId="77777777" w:rsidR="00EE2529" w:rsidRPr="00C81B84" w:rsidRDefault="00AD5E1E" w:rsidP="00C81B84">
            <w:r w:rsidRPr="00C81B84">
              <w:t xml:space="preserve"> 739 040</w:t>
            </w:r>
          </w:p>
        </w:tc>
      </w:tr>
      <w:tr w:rsidR="00EE2529" w:rsidRPr="00C81B84" w14:paraId="45F12D37"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5A0A8F80" w14:textId="77777777" w:rsidR="00EE2529" w:rsidRPr="00C81B84" w:rsidRDefault="00AD5E1E" w:rsidP="00C81B84">
            <w:r w:rsidRPr="00C81B84">
              <w:t>Forsvarets operative hovedkvarter</w:t>
            </w:r>
          </w:p>
        </w:tc>
        <w:tc>
          <w:tcPr>
            <w:tcW w:w="1240" w:type="dxa"/>
            <w:tcBorders>
              <w:top w:val="nil"/>
              <w:left w:val="nil"/>
              <w:bottom w:val="nil"/>
              <w:right w:val="nil"/>
            </w:tcBorders>
            <w:tcMar>
              <w:top w:w="128" w:type="dxa"/>
              <w:left w:w="43" w:type="dxa"/>
              <w:bottom w:w="43" w:type="dxa"/>
              <w:right w:w="43" w:type="dxa"/>
            </w:tcMar>
            <w:vAlign w:val="bottom"/>
          </w:tcPr>
          <w:p w14:paraId="62300B12" w14:textId="77777777" w:rsidR="00EE2529" w:rsidRPr="00C81B84" w:rsidRDefault="00AD5E1E" w:rsidP="00C81B84">
            <w:r w:rsidRPr="00C81B84">
              <w:t>974 206</w:t>
            </w:r>
          </w:p>
        </w:tc>
        <w:tc>
          <w:tcPr>
            <w:tcW w:w="1240" w:type="dxa"/>
            <w:tcBorders>
              <w:top w:val="nil"/>
              <w:left w:val="nil"/>
              <w:bottom w:val="nil"/>
              <w:right w:val="nil"/>
            </w:tcBorders>
            <w:tcMar>
              <w:top w:w="128" w:type="dxa"/>
              <w:left w:w="43" w:type="dxa"/>
              <w:bottom w:w="43" w:type="dxa"/>
              <w:right w:w="43" w:type="dxa"/>
            </w:tcMar>
            <w:vAlign w:val="bottom"/>
          </w:tcPr>
          <w:p w14:paraId="6825AF1E"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08BBFC3A" w14:textId="77777777" w:rsidR="00EE2529" w:rsidRPr="00C81B84" w:rsidRDefault="00AD5E1E" w:rsidP="00C81B84">
            <w:r w:rsidRPr="00C81B84">
              <w:t>13 895</w:t>
            </w:r>
          </w:p>
        </w:tc>
        <w:tc>
          <w:tcPr>
            <w:tcW w:w="1240" w:type="dxa"/>
            <w:tcBorders>
              <w:top w:val="nil"/>
              <w:left w:val="nil"/>
              <w:bottom w:val="nil"/>
              <w:right w:val="nil"/>
            </w:tcBorders>
            <w:tcMar>
              <w:top w:w="128" w:type="dxa"/>
              <w:left w:w="43" w:type="dxa"/>
              <w:bottom w:w="43" w:type="dxa"/>
              <w:right w:w="43" w:type="dxa"/>
            </w:tcMar>
            <w:vAlign w:val="bottom"/>
          </w:tcPr>
          <w:p w14:paraId="2EC7E6E2" w14:textId="77777777" w:rsidR="00EE2529" w:rsidRPr="00C81B84" w:rsidRDefault="00AD5E1E" w:rsidP="00C81B84">
            <w:r w:rsidRPr="00C81B84">
              <w:t>960 311</w:t>
            </w:r>
          </w:p>
        </w:tc>
      </w:tr>
      <w:tr w:rsidR="00EE2529" w:rsidRPr="00C81B84" w14:paraId="42ABF9CF"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50606AE6" w14:textId="77777777" w:rsidR="00EE2529" w:rsidRPr="00C81B84" w:rsidRDefault="00AD5E1E" w:rsidP="00C81B84">
            <w:r w:rsidRPr="00C81B84">
              <w:t>Forsvarets personell- og vernepliktsenter</w:t>
            </w:r>
          </w:p>
        </w:tc>
        <w:tc>
          <w:tcPr>
            <w:tcW w:w="1240" w:type="dxa"/>
            <w:tcBorders>
              <w:top w:val="nil"/>
              <w:left w:val="nil"/>
              <w:bottom w:val="nil"/>
              <w:right w:val="nil"/>
            </w:tcBorders>
            <w:tcMar>
              <w:top w:w="128" w:type="dxa"/>
              <w:left w:w="43" w:type="dxa"/>
              <w:bottom w:w="43" w:type="dxa"/>
              <w:right w:w="43" w:type="dxa"/>
            </w:tcMar>
            <w:vAlign w:val="bottom"/>
          </w:tcPr>
          <w:p w14:paraId="1DF1E42E" w14:textId="77777777" w:rsidR="00EE2529" w:rsidRPr="00C81B84" w:rsidRDefault="00AD5E1E" w:rsidP="00C81B84">
            <w:r w:rsidRPr="00C81B84">
              <w:t>1 195 814</w:t>
            </w:r>
          </w:p>
        </w:tc>
        <w:tc>
          <w:tcPr>
            <w:tcW w:w="1240" w:type="dxa"/>
            <w:tcBorders>
              <w:top w:val="nil"/>
              <w:left w:val="nil"/>
              <w:bottom w:val="nil"/>
              <w:right w:val="nil"/>
            </w:tcBorders>
            <w:tcMar>
              <w:top w:w="128" w:type="dxa"/>
              <w:left w:w="43" w:type="dxa"/>
              <w:bottom w:w="43" w:type="dxa"/>
              <w:right w:w="43" w:type="dxa"/>
            </w:tcMar>
            <w:vAlign w:val="bottom"/>
          </w:tcPr>
          <w:p w14:paraId="63CB7E64"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10BCBFB0" w14:textId="77777777" w:rsidR="00EE2529" w:rsidRPr="00C81B84" w:rsidRDefault="00AD5E1E" w:rsidP="00C81B84">
            <w:r w:rsidRPr="00C81B84">
              <w:t>-1 949</w:t>
            </w:r>
          </w:p>
        </w:tc>
        <w:tc>
          <w:tcPr>
            <w:tcW w:w="1240" w:type="dxa"/>
            <w:tcBorders>
              <w:top w:val="nil"/>
              <w:left w:val="nil"/>
              <w:bottom w:val="nil"/>
              <w:right w:val="nil"/>
            </w:tcBorders>
            <w:tcMar>
              <w:top w:w="128" w:type="dxa"/>
              <w:left w:w="43" w:type="dxa"/>
              <w:bottom w:w="43" w:type="dxa"/>
              <w:right w:w="43" w:type="dxa"/>
            </w:tcMar>
            <w:vAlign w:val="bottom"/>
          </w:tcPr>
          <w:p w14:paraId="341271FE" w14:textId="77777777" w:rsidR="00EE2529" w:rsidRPr="00C81B84" w:rsidRDefault="00AD5E1E" w:rsidP="00C81B84">
            <w:r w:rsidRPr="00C81B84">
              <w:t>1 193 865</w:t>
            </w:r>
          </w:p>
        </w:tc>
      </w:tr>
      <w:tr w:rsidR="00EE2529" w:rsidRPr="00C81B84" w14:paraId="34649F82"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5A9B608D" w14:textId="77777777" w:rsidR="00EE2529" w:rsidRPr="00C81B84" w:rsidRDefault="00AD5E1E" w:rsidP="00C81B84">
            <w:r w:rsidRPr="00C81B84">
              <w:t>Forsvarets spesialstyrker</w:t>
            </w:r>
          </w:p>
        </w:tc>
        <w:tc>
          <w:tcPr>
            <w:tcW w:w="1240" w:type="dxa"/>
            <w:tcBorders>
              <w:top w:val="nil"/>
              <w:left w:val="nil"/>
              <w:bottom w:val="nil"/>
              <w:right w:val="nil"/>
            </w:tcBorders>
            <w:tcMar>
              <w:top w:w="128" w:type="dxa"/>
              <w:left w:w="43" w:type="dxa"/>
              <w:bottom w:w="43" w:type="dxa"/>
              <w:right w:w="43" w:type="dxa"/>
            </w:tcMar>
            <w:vAlign w:val="bottom"/>
          </w:tcPr>
          <w:p w14:paraId="15D3DFB6" w14:textId="77777777" w:rsidR="00EE2529" w:rsidRPr="00C81B84" w:rsidRDefault="00AD5E1E" w:rsidP="00C81B84">
            <w:r w:rsidRPr="00C81B84">
              <w:t>1 103 575</w:t>
            </w:r>
          </w:p>
        </w:tc>
        <w:tc>
          <w:tcPr>
            <w:tcW w:w="1240" w:type="dxa"/>
            <w:tcBorders>
              <w:top w:val="nil"/>
              <w:left w:val="nil"/>
              <w:bottom w:val="nil"/>
              <w:right w:val="nil"/>
            </w:tcBorders>
            <w:tcMar>
              <w:top w:w="128" w:type="dxa"/>
              <w:left w:w="43" w:type="dxa"/>
              <w:bottom w:w="43" w:type="dxa"/>
              <w:right w:w="43" w:type="dxa"/>
            </w:tcMar>
            <w:vAlign w:val="bottom"/>
          </w:tcPr>
          <w:p w14:paraId="7C39FE76" w14:textId="77777777" w:rsidR="00EE2529" w:rsidRPr="00C81B84" w:rsidRDefault="00AD5E1E" w:rsidP="00C81B84">
            <w:r w:rsidRPr="00C81B84">
              <w:t>117 000</w:t>
            </w:r>
          </w:p>
        </w:tc>
        <w:tc>
          <w:tcPr>
            <w:tcW w:w="1240" w:type="dxa"/>
            <w:tcBorders>
              <w:top w:val="nil"/>
              <w:left w:val="nil"/>
              <w:bottom w:val="nil"/>
              <w:right w:val="nil"/>
            </w:tcBorders>
            <w:tcMar>
              <w:top w:w="128" w:type="dxa"/>
              <w:left w:w="43" w:type="dxa"/>
              <w:bottom w:w="43" w:type="dxa"/>
              <w:right w:w="43" w:type="dxa"/>
            </w:tcMar>
            <w:vAlign w:val="bottom"/>
          </w:tcPr>
          <w:p w14:paraId="57E401A8" w14:textId="77777777" w:rsidR="00EE2529" w:rsidRPr="00C81B84" w:rsidRDefault="00AD5E1E" w:rsidP="00C81B84">
            <w:r w:rsidRPr="00C81B84">
              <w:t>-9 064</w:t>
            </w:r>
          </w:p>
        </w:tc>
        <w:tc>
          <w:tcPr>
            <w:tcW w:w="1240" w:type="dxa"/>
            <w:tcBorders>
              <w:top w:val="nil"/>
              <w:left w:val="nil"/>
              <w:bottom w:val="nil"/>
              <w:right w:val="nil"/>
            </w:tcBorders>
            <w:tcMar>
              <w:top w:w="128" w:type="dxa"/>
              <w:left w:w="43" w:type="dxa"/>
              <w:bottom w:w="43" w:type="dxa"/>
              <w:right w:w="43" w:type="dxa"/>
            </w:tcMar>
            <w:vAlign w:val="bottom"/>
          </w:tcPr>
          <w:p w14:paraId="61206F8F" w14:textId="77777777" w:rsidR="00EE2529" w:rsidRPr="00C81B84" w:rsidRDefault="00AD5E1E" w:rsidP="00C81B84">
            <w:r w:rsidRPr="00C81B84">
              <w:t>1 211 511</w:t>
            </w:r>
          </w:p>
        </w:tc>
      </w:tr>
      <w:tr w:rsidR="00EE2529" w:rsidRPr="00C81B84" w14:paraId="34778FB4"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134820E9" w14:textId="77777777" w:rsidR="00EE2529" w:rsidRPr="00C81B84" w:rsidRDefault="00AD5E1E" w:rsidP="00C81B84">
            <w:r w:rsidRPr="00C81B84">
              <w:t>Forsvarets sanitet</w:t>
            </w:r>
          </w:p>
        </w:tc>
        <w:tc>
          <w:tcPr>
            <w:tcW w:w="1240" w:type="dxa"/>
            <w:tcBorders>
              <w:top w:val="nil"/>
              <w:left w:val="nil"/>
              <w:bottom w:val="nil"/>
              <w:right w:val="nil"/>
            </w:tcBorders>
            <w:tcMar>
              <w:top w:w="128" w:type="dxa"/>
              <w:left w:w="43" w:type="dxa"/>
              <w:bottom w:w="43" w:type="dxa"/>
              <w:right w:w="43" w:type="dxa"/>
            </w:tcMar>
            <w:vAlign w:val="bottom"/>
          </w:tcPr>
          <w:p w14:paraId="51234696" w14:textId="77777777" w:rsidR="00EE2529" w:rsidRPr="00C81B84" w:rsidRDefault="00AD5E1E" w:rsidP="00C81B84">
            <w:r w:rsidRPr="00C81B84">
              <w:t>399 847</w:t>
            </w:r>
          </w:p>
        </w:tc>
        <w:tc>
          <w:tcPr>
            <w:tcW w:w="1240" w:type="dxa"/>
            <w:tcBorders>
              <w:top w:val="nil"/>
              <w:left w:val="nil"/>
              <w:bottom w:val="nil"/>
              <w:right w:val="nil"/>
            </w:tcBorders>
            <w:tcMar>
              <w:top w:w="128" w:type="dxa"/>
              <w:left w:w="43" w:type="dxa"/>
              <w:bottom w:w="43" w:type="dxa"/>
              <w:right w:w="43" w:type="dxa"/>
            </w:tcMar>
            <w:vAlign w:val="bottom"/>
          </w:tcPr>
          <w:p w14:paraId="5157CE52"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3092F3DC" w14:textId="77777777" w:rsidR="00EE2529" w:rsidRPr="00C81B84" w:rsidRDefault="00AD5E1E" w:rsidP="00C81B84">
            <w:r w:rsidRPr="00C81B84">
              <w:t>543</w:t>
            </w:r>
          </w:p>
        </w:tc>
        <w:tc>
          <w:tcPr>
            <w:tcW w:w="1240" w:type="dxa"/>
            <w:tcBorders>
              <w:top w:val="nil"/>
              <w:left w:val="nil"/>
              <w:bottom w:val="nil"/>
              <w:right w:val="nil"/>
            </w:tcBorders>
            <w:tcMar>
              <w:top w:w="128" w:type="dxa"/>
              <w:left w:w="43" w:type="dxa"/>
              <w:bottom w:w="43" w:type="dxa"/>
              <w:right w:w="43" w:type="dxa"/>
            </w:tcMar>
            <w:vAlign w:val="bottom"/>
          </w:tcPr>
          <w:p w14:paraId="10A2111F" w14:textId="77777777" w:rsidR="00EE2529" w:rsidRPr="00C81B84" w:rsidRDefault="00AD5E1E" w:rsidP="00C81B84">
            <w:r w:rsidRPr="00C81B84">
              <w:t>400 390</w:t>
            </w:r>
          </w:p>
        </w:tc>
      </w:tr>
      <w:tr w:rsidR="00EE2529" w:rsidRPr="00C81B84" w14:paraId="71217C3E"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69D0C421" w14:textId="77777777" w:rsidR="00EE2529" w:rsidRPr="00C81B84" w:rsidRDefault="00AD5E1E" w:rsidP="00C81B84">
            <w:r w:rsidRPr="00C81B84">
              <w:t>Heimevernet</w:t>
            </w:r>
          </w:p>
        </w:tc>
        <w:tc>
          <w:tcPr>
            <w:tcW w:w="1240" w:type="dxa"/>
            <w:tcBorders>
              <w:top w:val="nil"/>
              <w:left w:val="nil"/>
              <w:bottom w:val="nil"/>
              <w:right w:val="nil"/>
            </w:tcBorders>
            <w:tcMar>
              <w:top w:w="128" w:type="dxa"/>
              <w:left w:w="43" w:type="dxa"/>
              <w:bottom w:w="43" w:type="dxa"/>
              <w:right w:w="43" w:type="dxa"/>
            </w:tcMar>
            <w:vAlign w:val="bottom"/>
          </w:tcPr>
          <w:p w14:paraId="09011ABB" w14:textId="77777777" w:rsidR="00EE2529" w:rsidRPr="00C81B84" w:rsidRDefault="00AD5E1E" w:rsidP="00C81B84">
            <w:r w:rsidRPr="00C81B84">
              <w:t>1 736 248</w:t>
            </w:r>
          </w:p>
        </w:tc>
        <w:tc>
          <w:tcPr>
            <w:tcW w:w="1240" w:type="dxa"/>
            <w:tcBorders>
              <w:top w:val="nil"/>
              <w:left w:val="nil"/>
              <w:bottom w:val="nil"/>
              <w:right w:val="nil"/>
            </w:tcBorders>
            <w:tcMar>
              <w:top w:w="128" w:type="dxa"/>
              <w:left w:w="43" w:type="dxa"/>
              <w:bottom w:w="43" w:type="dxa"/>
              <w:right w:w="43" w:type="dxa"/>
            </w:tcMar>
            <w:vAlign w:val="bottom"/>
          </w:tcPr>
          <w:p w14:paraId="0A6B2B43"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4C676D13" w14:textId="77777777" w:rsidR="00EE2529" w:rsidRPr="00C81B84" w:rsidRDefault="00AD5E1E" w:rsidP="00C81B84">
            <w:r w:rsidRPr="00C81B84">
              <w:t>536 530</w:t>
            </w:r>
          </w:p>
        </w:tc>
        <w:tc>
          <w:tcPr>
            <w:tcW w:w="1240" w:type="dxa"/>
            <w:tcBorders>
              <w:top w:val="nil"/>
              <w:left w:val="nil"/>
              <w:bottom w:val="nil"/>
              <w:right w:val="nil"/>
            </w:tcBorders>
            <w:tcMar>
              <w:top w:w="128" w:type="dxa"/>
              <w:left w:w="43" w:type="dxa"/>
              <w:bottom w:w="43" w:type="dxa"/>
              <w:right w:w="43" w:type="dxa"/>
            </w:tcMar>
            <w:vAlign w:val="bottom"/>
          </w:tcPr>
          <w:p w14:paraId="36D05389" w14:textId="77777777" w:rsidR="00EE2529" w:rsidRPr="00C81B84" w:rsidRDefault="00AD5E1E" w:rsidP="00C81B84">
            <w:r w:rsidRPr="00C81B84">
              <w:t>2 272 778</w:t>
            </w:r>
          </w:p>
        </w:tc>
      </w:tr>
      <w:tr w:rsidR="00EE2529" w:rsidRPr="00C81B84" w14:paraId="72651D5C"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2CA84FAF" w14:textId="77777777" w:rsidR="00EE2529" w:rsidRPr="00C81B84" w:rsidRDefault="00AD5E1E" w:rsidP="00C81B84">
            <w:r w:rsidRPr="00C81B84">
              <w:t>Hæren</w:t>
            </w:r>
          </w:p>
        </w:tc>
        <w:tc>
          <w:tcPr>
            <w:tcW w:w="1240" w:type="dxa"/>
            <w:tcBorders>
              <w:top w:val="nil"/>
              <w:left w:val="nil"/>
              <w:bottom w:val="nil"/>
              <w:right w:val="nil"/>
            </w:tcBorders>
            <w:tcMar>
              <w:top w:w="128" w:type="dxa"/>
              <w:left w:w="43" w:type="dxa"/>
              <w:bottom w:w="43" w:type="dxa"/>
              <w:right w:w="43" w:type="dxa"/>
            </w:tcMar>
            <w:vAlign w:val="bottom"/>
          </w:tcPr>
          <w:p w14:paraId="5005BB79" w14:textId="77777777" w:rsidR="00EE2529" w:rsidRPr="00C81B84" w:rsidRDefault="00AD5E1E" w:rsidP="00C81B84">
            <w:r w:rsidRPr="00C81B84">
              <w:t>7 125 979</w:t>
            </w:r>
          </w:p>
        </w:tc>
        <w:tc>
          <w:tcPr>
            <w:tcW w:w="1240" w:type="dxa"/>
            <w:tcBorders>
              <w:top w:val="nil"/>
              <w:left w:val="nil"/>
              <w:bottom w:val="nil"/>
              <w:right w:val="nil"/>
            </w:tcBorders>
            <w:tcMar>
              <w:top w:w="128" w:type="dxa"/>
              <w:left w:w="43" w:type="dxa"/>
              <w:bottom w:w="43" w:type="dxa"/>
              <w:right w:w="43" w:type="dxa"/>
            </w:tcMar>
            <w:vAlign w:val="bottom"/>
          </w:tcPr>
          <w:p w14:paraId="06F5F511"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24C73411" w14:textId="77777777" w:rsidR="00EE2529" w:rsidRPr="00C81B84" w:rsidRDefault="00AD5E1E" w:rsidP="00C81B84">
            <w:r w:rsidRPr="00C81B84">
              <w:t>-52 154</w:t>
            </w:r>
          </w:p>
        </w:tc>
        <w:tc>
          <w:tcPr>
            <w:tcW w:w="1240" w:type="dxa"/>
            <w:tcBorders>
              <w:top w:val="nil"/>
              <w:left w:val="nil"/>
              <w:bottom w:val="nil"/>
              <w:right w:val="nil"/>
            </w:tcBorders>
            <w:tcMar>
              <w:top w:w="128" w:type="dxa"/>
              <w:left w:w="43" w:type="dxa"/>
              <w:bottom w:w="43" w:type="dxa"/>
              <w:right w:w="43" w:type="dxa"/>
            </w:tcMar>
            <w:vAlign w:val="bottom"/>
          </w:tcPr>
          <w:p w14:paraId="09252E12" w14:textId="77777777" w:rsidR="00EE2529" w:rsidRPr="00C81B84" w:rsidRDefault="00AD5E1E" w:rsidP="00C81B84">
            <w:r w:rsidRPr="00C81B84">
              <w:t>7 073 825</w:t>
            </w:r>
          </w:p>
        </w:tc>
      </w:tr>
      <w:tr w:rsidR="00EE2529" w:rsidRPr="00C81B84" w14:paraId="63FF876A"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2C2454CC" w14:textId="77777777" w:rsidR="00EE2529" w:rsidRPr="00C81B84" w:rsidRDefault="00AD5E1E" w:rsidP="00C81B84">
            <w:r w:rsidRPr="00C81B84">
              <w:t>Luftforsvaret</w:t>
            </w:r>
          </w:p>
        </w:tc>
        <w:tc>
          <w:tcPr>
            <w:tcW w:w="1240" w:type="dxa"/>
            <w:tcBorders>
              <w:top w:val="nil"/>
              <w:left w:val="nil"/>
              <w:bottom w:val="nil"/>
              <w:right w:val="nil"/>
            </w:tcBorders>
            <w:tcMar>
              <w:top w:w="128" w:type="dxa"/>
              <w:left w:w="43" w:type="dxa"/>
              <w:bottom w:w="43" w:type="dxa"/>
              <w:right w:w="43" w:type="dxa"/>
            </w:tcMar>
            <w:vAlign w:val="bottom"/>
          </w:tcPr>
          <w:p w14:paraId="08D5F20D" w14:textId="77777777" w:rsidR="00EE2529" w:rsidRPr="00C81B84" w:rsidRDefault="00AD5E1E" w:rsidP="00C81B84">
            <w:r w:rsidRPr="00C81B84">
              <w:t>8 054 812</w:t>
            </w:r>
          </w:p>
        </w:tc>
        <w:tc>
          <w:tcPr>
            <w:tcW w:w="1240" w:type="dxa"/>
            <w:tcBorders>
              <w:top w:val="nil"/>
              <w:left w:val="nil"/>
              <w:bottom w:val="nil"/>
              <w:right w:val="nil"/>
            </w:tcBorders>
            <w:tcMar>
              <w:top w:w="128" w:type="dxa"/>
              <w:left w:w="43" w:type="dxa"/>
              <w:bottom w:w="43" w:type="dxa"/>
              <w:right w:w="43" w:type="dxa"/>
            </w:tcMar>
            <w:vAlign w:val="bottom"/>
          </w:tcPr>
          <w:p w14:paraId="12B38B55"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0CF4EE9C" w14:textId="77777777" w:rsidR="00EE2529" w:rsidRPr="00C81B84" w:rsidRDefault="00AD5E1E" w:rsidP="00C81B84">
            <w:r w:rsidRPr="00C81B84">
              <w:t>2 548</w:t>
            </w:r>
          </w:p>
        </w:tc>
        <w:tc>
          <w:tcPr>
            <w:tcW w:w="1240" w:type="dxa"/>
            <w:tcBorders>
              <w:top w:val="nil"/>
              <w:left w:val="nil"/>
              <w:bottom w:val="nil"/>
              <w:right w:val="nil"/>
            </w:tcBorders>
            <w:tcMar>
              <w:top w:w="128" w:type="dxa"/>
              <w:left w:w="43" w:type="dxa"/>
              <w:bottom w:w="43" w:type="dxa"/>
              <w:right w:w="43" w:type="dxa"/>
            </w:tcMar>
            <w:vAlign w:val="bottom"/>
          </w:tcPr>
          <w:p w14:paraId="2B728906" w14:textId="77777777" w:rsidR="00EE2529" w:rsidRPr="00C81B84" w:rsidRDefault="00AD5E1E" w:rsidP="00C81B84">
            <w:r w:rsidRPr="00C81B84">
              <w:t>8 057 360</w:t>
            </w:r>
          </w:p>
        </w:tc>
      </w:tr>
      <w:tr w:rsidR="00EE2529" w:rsidRPr="00C81B84" w14:paraId="060C1AAF"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5CFADE59" w14:textId="77777777" w:rsidR="00EE2529" w:rsidRPr="00C81B84" w:rsidRDefault="00AD5E1E" w:rsidP="00C81B84">
            <w:r w:rsidRPr="00C81B84">
              <w:t>Sjøforsvaret, ekskl. Kystvakten</w:t>
            </w:r>
          </w:p>
        </w:tc>
        <w:tc>
          <w:tcPr>
            <w:tcW w:w="1240" w:type="dxa"/>
            <w:tcBorders>
              <w:top w:val="nil"/>
              <w:left w:val="nil"/>
              <w:bottom w:val="nil"/>
              <w:right w:val="nil"/>
            </w:tcBorders>
            <w:tcMar>
              <w:top w:w="128" w:type="dxa"/>
              <w:left w:w="43" w:type="dxa"/>
              <w:bottom w:w="43" w:type="dxa"/>
              <w:right w:w="43" w:type="dxa"/>
            </w:tcMar>
            <w:vAlign w:val="bottom"/>
          </w:tcPr>
          <w:p w14:paraId="1F30EB4E" w14:textId="77777777" w:rsidR="00EE2529" w:rsidRPr="00C81B84" w:rsidRDefault="00AD5E1E" w:rsidP="00C81B84">
            <w:r w:rsidRPr="00C81B84">
              <w:t>5 115 007</w:t>
            </w:r>
          </w:p>
        </w:tc>
        <w:tc>
          <w:tcPr>
            <w:tcW w:w="1240" w:type="dxa"/>
            <w:tcBorders>
              <w:top w:val="nil"/>
              <w:left w:val="nil"/>
              <w:bottom w:val="nil"/>
              <w:right w:val="nil"/>
            </w:tcBorders>
            <w:tcMar>
              <w:top w:w="128" w:type="dxa"/>
              <w:left w:w="43" w:type="dxa"/>
              <w:bottom w:w="43" w:type="dxa"/>
              <w:right w:w="43" w:type="dxa"/>
            </w:tcMar>
            <w:vAlign w:val="bottom"/>
          </w:tcPr>
          <w:p w14:paraId="32BFC330"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01AFD698" w14:textId="77777777" w:rsidR="00EE2529" w:rsidRPr="00C81B84" w:rsidRDefault="00AD5E1E" w:rsidP="00C81B84">
            <w:r w:rsidRPr="00C81B84">
              <w:t>120 735</w:t>
            </w:r>
          </w:p>
        </w:tc>
        <w:tc>
          <w:tcPr>
            <w:tcW w:w="1240" w:type="dxa"/>
            <w:tcBorders>
              <w:top w:val="nil"/>
              <w:left w:val="nil"/>
              <w:bottom w:val="nil"/>
              <w:right w:val="nil"/>
            </w:tcBorders>
            <w:tcMar>
              <w:top w:w="128" w:type="dxa"/>
              <w:left w:w="43" w:type="dxa"/>
              <w:bottom w:w="43" w:type="dxa"/>
              <w:right w:w="43" w:type="dxa"/>
            </w:tcMar>
            <w:vAlign w:val="bottom"/>
          </w:tcPr>
          <w:p w14:paraId="51C823A4" w14:textId="77777777" w:rsidR="00EE2529" w:rsidRPr="00C81B84" w:rsidRDefault="00AD5E1E" w:rsidP="00C81B84">
            <w:r w:rsidRPr="00C81B84">
              <w:t>5 235 742</w:t>
            </w:r>
          </w:p>
        </w:tc>
      </w:tr>
      <w:tr w:rsidR="00EE2529" w:rsidRPr="00C81B84" w14:paraId="22492EE5" w14:textId="77777777" w:rsidTr="00EB67C4">
        <w:trPr>
          <w:trHeight w:val="380"/>
        </w:trPr>
        <w:tc>
          <w:tcPr>
            <w:tcW w:w="4580" w:type="dxa"/>
            <w:tcBorders>
              <w:top w:val="nil"/>
              <w:left w:val="nil"/>
              <w:bottom w:val="nil"/>
              <w:right w:val="nil"/>
            </w:tcBorders>
            <w:tcMar>
              <w:top w:w="128" w:type="dxa"/>
              <w:left w:w="43" w:type="dxa"/>
              <w:bottom w:w="43" w:type="dxa"/>
              <w:right w:w="43" w:type="dxa"/>
            </w:tcMar>
          </w:tcPr>
          <w:p w14:paraId="1968565C" w14:textId="77777777" w:rsidR="00EE2529" w:rsidRPr="00C81B84" w:rsidRDefault="00AD5E1E" w:rsidP="00C81B84">
            <w:r w:rsidRPr="00C81B84">
              <w:t>Norske styrker i utlandet</w:t>
            </w:r>
          </w:p>
        </w:tc>
        <w:tc>
          <w:tcPr>
            <w:tcW w:w="1240" w:type="dxa"/>
            <w:tcBorders>
              <w:top w:val="nil"/>
              <w:left w:val="nil"/>
              <w:bottom w:val="nil"/>
              <w:right w:val="nil"/>
            </w:tcBorders>
            <w:tcMar>
              <w:top w:w="128" w:type="dxa"/>
              <w:left w:w="43" w:type="dxa"/>
              <w:bottom w:w="43" w:type="dxa"/>
              <w:right w:w="43" w:type="dxa"/>
            </w:tcMar>
            <w:vAlign w:val="bottom"/>
          </w:tcPr>
          <w:p w14:paraId="52C5D665" w14:textId="77777777" w:rsidR="00EE2529" w:rsidRPr="00C81B84" w:rsidRDefault="00AD5E1E" w:rsidP="00C81B84">
            <w:r w:rsidRPr="00C81B84">
              <w:t>773 934</w:t>
            </w:r>
          </w:p>
        </w:tc>
        <w:tc>
          <w:tcPr>
            <w:tcW w:w="1240" w:type="dxa"/>
            <w:tcBorders>
              <w:top w:val="nil"/>
              <w:left w:val="nil"/>
              <w:bottom w:val="nil"/>
              <w:right w:val="nil"/>
            </w:tcBorders>
            <w:tcMar>
              <w:top w:w="128" w:type="dxa"/>
              <w:left w:w="43" w:type="dxa"/>
              <w:bottom w:w="43" w:type="dxa"/>
              <w:right w:w="43" w:type="dxa"/>
            </w:tcMar>
            <w:vAlign w:val="bottom"/>
          </w:tcPr>
          <w:p w14:paraId="0ABECBC4"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549BE755" w14:textId="77777777" w:rsidR="00EE2529" w:rsidRPr="00C81B84" w:rsidRDefault="00EE2529" w:rsidP="00C81B84"/>
        </w:tc>
        <w:tc>
          <w:tcPr>
            <w:tcW w:w="1240" w:type="dxa"/>
            <w:tcBorders>
              <w:top w:val="nil"/>
              <w:left w:val="nil"/>
              <w:bottom w:val="nil"/>
              <w:right w:val="nil"/>
            </w:tcBorders>
            <w:tcMar>
              <w:top w:w="128" w:type="dxa"/>
              <w:left w:w="43" w:type="dxa"/>
              <w:bottom w:w="43" w:type="dxa"/>
              <w:right w:w="43" w:type="dxa"/>
            </w:tcMar>
            <w:vAlign w:val="bottom"/>
          </w:tcPr>
          <w:p w14:paraId="7C068C81" w14:textId="77777777" w:rsidR="00EE2529" w:rsidRPr="00C81B84" w:rsidRDefault="00AD5E1E" w:rsidP="00C81B84">
            <w:r w:rsidRPr="00C81B84">
              <w:t>773 934</w:t>
            </w:r>
          </w:p>
        </w:tc>
      </w:tr>
      <w:tr w:rsidR="00EE2529" w:rsidRPr="00C81B84" w14:paraId="2CB704A5" w14:textId="77777777" w:rsidTr="00EB67C4">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6C98CEBF" w14:textId="77777777" w:rsidR="00EE2529" w:rsidRPr="00C81B84" w:rsidRDefault="00AD5E1E" w:rsidP="00C81B84">
            <w:r w:rsidRPr="00C81B84">
              <w:t>Kystvakten</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D406122" w14:textId="77777777" w:rsidR="00EE2529" w:rsidRPr="00C81B84" w:rsidRDefault="00AD5E1E" w:rsidP="00C81B84">
            <w:r w:rsidRPr="00C81B84">
              <w:t>1 390 198</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DB36FB" w14:textId="77777777" w:rsidR="00EE2529" w:rsidRPr="00C81B84" w:rsidRDefault="00EE2529" w:rsidP="00C81B84"/>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9D92F06" w14:textId="77777777" w:rsidR="00EE2529" w:rsidRPr="00C81B84" w:rsidRDefault="00AD5E1E" w:rsidP="00C81B84">
            <w:r w:rsidRPr="00C81B84">
              <w:t>-78 846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BEDCBFA" w14:textId="77777777" w:rsidR="00EE2529" w:rsidRPr="00C81B84" w:rsidRDefault="00AD5E1E" w:rsidP="00C81B84">
            <w:r w:rsidRPr="00C81B84">
              <w:t>1 311 352</w:t>
            </w:r>
          </w:p>
        </w:tc>
      </w:tr>
      <w:tr w:rsidR="00EE2529" w:rsidRPr="00C81B84" w14:paraId="684F890B" w14:textId="77777777" w:rsidTr="00EB67C4">
        <w:trPr>
          <w:trHeight w:val="380"/>
        </w:trPr>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043A0B15" w14:textId="77777777" w:rsidR="00EE2529" w:rsidRPr="00C81B84" w:rsidRDefault="00AD5E1E" w:rsidP="00C81B84">
            <w:r w:rsidRPr="00C81B84">
              <w:t>Sum kap. 1720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7CFA3" w14:textId="77777777" w:rsidR="00EE2529" w:rsidRPr="00C81B84" w:rsidRDefault="00AD5E1E" w:rsidP="00C81B84">
            <w:r w:rsidRPr="00C81B84">
              <w:t>35 432 556</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58419" w14:textId="77777777" w:rsidR="00EE2529" w:rsidRPr="00C81B84" w:rsidRDefault="00EE2529" w:rsidP="00C81B84"/>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596B6E" w14:textId="77777777" w:rsidR="00EE2529" w:rsidRPr="00C81B84" w:rsidRDefault="00AD5E1E" w:rsidP="00C81B84">
            <w:r w:rsidRPr="00C81B84">
              <w:t>1 449 374</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B2537" w14:textId="77777777" w:rsidR="00EE2529" w:rsidRPr="00C81B84" w:rsidRDefault="00AD5E1E" w:rsidP="00C81B84">
            <w:r w:rsidRPr="00C81B84">
              <w:t>37 228 930</w:t>
            </w:r>
          </w:p>
        </w:tc>
      </w:tr>
    </w:tbl>
    <w:p w14:paraId="6DCB416D" w14:textId="77777777" w:rsidR="00EE2529" w:rsidRPr="00C81B84" w:rsidRDefault="00AD5E1E" w:rsidP="00C81B84">
      <w:r w:rsidRPr="00C81B84">
        <w:t>Endringene av disponeringer på kap. 1720, post 01, til driftsenhetene i Forsvaret har bakgrunn i det som er beskrevet tidligere under konsekvensjusteringer, ekstraordinær lønns- og priskompensasjon, samt forslag til merbehov og omdisponeringer. I tillegg kommer interne omdisponeringer innenfor forsvarssjefens handlingsrom på kap. 1720, post 01. De viktigste interne omdisponeringene er omtalt nedenfor:</w:t>
      </w:r>
    </w:p>
    <w:p w14:paraId="2999E850" w14:textId="77777777" w:rsidR="00EE2529" w:rsidRPr="00C81B84" w:rsidRDefault="00AD5E1E" w:rsidP="00C81B84">
      <w:pPr>
        <w:pStyle w:val="avsnitt-under-undertittel"/>
      </w:pPr>
      <w:r w:rsidRPr="00C81B84">
        <w:t>Fase 1-endringer</w:t>
      </w:r>
    </w:p>
    <w:p w14:paraId="10720654" w14:textId="77777777" w:rsidR="00EE2529" w:rsidRPr="00C81B84" w:rsidRDefault="00AD5E1E" w:rsidP="00C81B84">
      <w:r w:rsidRPr="00C81B84">
        <w:t>Høsten 2022 ble fase 1 i det operative planverket aktivert som følge av den sikkerhetspolitiske situasjonen. Dette er en beredskapsheving hvor tiltak og aktiviteter med direkte relevans for situasjonen prioriteres. Forsvarssjefen har relativt vide fullmakter innenfor sitt budsjett til å omdisponere midler i samsvar med situasjonen. Forsvaret planlegger i 2023 å styrke forsyningssikkerheten, IKT-området og personellområdet innenfor eksisterende tildeling.</w:t>
      </w:r>
    </w:p>
    <w:p w14:paraId="01698003" w14:textId="77777777" w:rsidR="00EE2529" w:rsidRPr="00C81B84" w:rsidRDefault="00AD5E1E" w:rsidP="00C81B84">
      <w:r w:rsidRPr="00C81B84">
        <w:t>Styrkingen av disse områdene medfører at Forsvaret vil redusere ambisjonsnivået knyttet til øvelser og trening, og følgelig vil de variable aktivitetsdrevne kostnadene reduseres. Hærens og Luftforsvarets øvingsbudsjett er derfor redusert med henholdsvis 150 og 100 mill. kroner, og i tillegg er 200 mill. kroner avsatt til fellesoperative øvelser omfordelt. Konsekvensene av reduserte øvingsbudsjetter har akseptable konsekvenser i det korte perspektivet, og det er i tillegg fordelaktig å ta ned belastningen på de delene av strukturen der dette er mulig for å redusere slitasje på både personell og materiell. I et lengre perspektiv vil imidlertid redusert øving ha betydelige negative konsekvenser for Forsvarets operative evne.</w:t>
      </w:r>
    </w:p>
    <w:p w14:paraId="4760AF1B" w14:textId="77777777" w:rsidR="00EE2529" w:rsidRPr="00C81B84" w:rsidRDefault="00AD5E1E" w:rsidP="00C81B84">
      <w:r w:rsidRPr="00C81B84">
        <w:t>De omdisponerte midlene fordeler seg med 330 mill. kroner til Forsvarets logistikkorganisasjon for å øke tilgjengelighetene, utholdenheten og reaksjonsevnen på materiellsystemer som kan skape resultater og effekter i det maritime domenet. 120 mill. kroner går til Cyberforsvaret for styrking av IKT-området for å bedre sikkerhetstilstanden.</w:t>
      </w:r>
    </w:p>
    <w:p w14:paraId="632A8B9B" w14:textId="77777777" w:rsidR="00EE2529" w:rsidRPr="00C81B84" w:rsidRDefault="00AD5E1E" w:rsidP="00C81B84">
      <w:pPr>
        <w:pStyle w:val="avsnitt-under-undertittel"/>
      </w:pPr>
      <w:r w:rsidRPr="00C81B84">
        <w:t>Avvikling av horisontal samhandling for informasjons- og kommunikasjonstjenester (IKT) fra Cyberforsvaret</w:t>
      </w:r>
    </w:p>
    <w:p w14:paraId="723A94B8" w14:textId="77777777" w:rsidR="00EE2529" w:rsidRPr="00C81B84" w:rsidRDefault="00AD5E1E" w:rsidP="00C81B84">
      <w:r w:rsidRPr="00C81B84">
        <w:t>Forsvarssjefen har besluttet å avvikle av internfakturering for tjenester innen IKT levert av Cyberforsvaret som et ledd i forenkling av samhandlingen internt i etaten. Cyberforsvaret vil med dette være finansiert gjennom sin tildeling på kap. 1720, post 01. Den største delen av endringene er innenfor kapittelet og samlet vil tildelingen for dette formålet være på om lag 400 mill. kroner. Siden dette også treffer Etterretningstjenesten og Redningshelikoptertjeneste er det også omdisponert midler fra deres budsjettkapitler.</w:t>
      </w:r>
    </w:p>
    <w:p w14:paraId="4C6847C3" w14:textId="77777777" w:rsidR="00EE2529" w:rsidRPr="00C81B84" w:rsidRDefault="00AD5E1E" w:rsidP="00C81B84">
      <w:pPr>
        <w:pStyle w:val="avsnitt-under-undertittel"/>
      </w:pPr>
      <w:r w:rsidRPr="00C81B84">
        <w:t>Maritim helikopteraktivitet i Kystvakten</w:t>
      </w:r>
    </w:p>
    <w:p w14:paraId="5795D37D" w14:textId="77777777" w:rsidR="00EE2529" w:rsidRPr="00C81B84" w:rsidRDefault="00AD5E1E" w:rsidP="00C81B84">
      <w:r w:rsidRPr="00C81B84">
        <w:t>Det er satt av 96 mill. kroner til Kystvakten for operasjoner med maritime helikoptre (NH90). Etter oppsigelse av kontrakten om anskaffelse av NH90-helikoptre er disse tatt ut av drift i Forsvaret og skal på sikt leveres tilbake til leverandøren. Dermed bortfaller behovet i Kystvakten og midlene omdisponeres til andre formål i Forsvaret, blant annet beredskap, øvelser og annen operativ aktivitet.</w:t>
      </w:r>
    </w:p>
    <w:p w14:paraId="29DF3F79" w14:textId="77777777" w:rsidR="00EE2529" w:rsidRPr="00C81B84" w:rsidRDefault="00AD5E1E" w:rsidP="00C81B84">
      <w:pPr>
        <w:pStyle w:val="avsnitt-under-undertittel"/>
      </w:pPr>
      <w:r w:rsidRPr="00C81B84">
        <w:t>Ny godtgjøringsmodell for trening av reservister i Heimevernet</w:t>
      </w:r>
    </w:p>
    <w:p w14:paraId="7492CF5C" w14:textId="77777777" w:rsidR="00EE2529" w:rsidRPr="00C81B84" w:rsidRDefault="00AD5E1E" w:rsidP="00C81B84">
      <w:r w:rsidRPr="00C81B84">
        <w:t>Det er inngått en ny avtale for trening av reservister i Heimevernet. Avtalen innebærer at utgiftene for årlig trening øker med om lag 52,4 mill. kroner og midlene overføres fra avsatte midler sentralt i Forsvarsstaben til Heimevernet.</w:t>
      </w:r>
    </w:p>
    <w:p w14:paraId="3F29E46C" w14:textId="77777777" w:rsidR="00EE2529" w:rsidRPr="00C81B84" w:rsidRDefault="00AD5E1E" w:rsidP="00C81B84">
      <w:pPr>
        <w:pStyle w:val="avsnitt-under-undertittel"/>
      </w:pPr>
      <w:r w:rsidRPr="00C81B84">
        <w:t>Forsterket maritim aktivitet</w:t>
      </w:r>
    </w:p>
    <w:p w14:paraId="452CE192" w14:textId="77777777" w:rsidR="00EE2529" w:rsidRPr="00C81B84" w:rsidRDefault="00AD5E1E" w:rsidP="00C81B84">
      <w:r w:rsidRPr="00C81B84">
        <w:t>For å forsterke maritim aktivitet og nasjonale operasjoner tilføres Sjøforsvaret 20 mill. kroner fra avsatte midler sentralt i Forsvarsstaben.</w:t>
      </w:r>
    </w:p>
    <w:p w14:paraId="65D66BD0" w14:textId="77777777" w:rsidR="00EE2529" w:rsidRPr="00C81B84" w:rsidRDefault="00AD5E1E" w:rsidP="00C81B84">
      <w:pPr>
        <w:pStyle w:val="avsnitt-under-undertittel"/>
      </w:pPr>
      <w:proofErr w:type="spellStart"/>
      <w:r w:rsidRPr="00C81B84">
        <w:t>Concept</w:t>
      </w:r>
      <w:proofErr w:type="spellEnd"/>
      <w:r w:rsidRPr="00C81B84">
        <w:t xml:space="preserve"> Development and </w:t>
      </w:r>
      <w:proofErr w:type="spellStart"/>
      <w:r w:rsidRPr="00C81B84">
        <w:t>Experimentation</w:t>
      </w:r>
      <w:proofErr w:type="spellEnd"/>
    </w:p>
    <w:p w14:paraId="6DF2F93B" w14:textId="77777777" w:rsidR="00EE2529" w:rsidRPr="00C81B84" w:rsidRDefault="00AD5E1E" w:rsidP="00C81B84">
      <w:r w:rsidRPr="00C81B84">
        <w:t xml:space="preserve">Budsjettmidlene for </w:t>
      </w:r>
      <w:proofErr w:type="spellStart"/>
      <w:r w:rsidRPr="00C81B84">
        <w:t>Concept</w:t>
      </w:r>
      <w:proofErr w:type="spellEnd"/>
      <w:r w:rsidRPr="00C81B84">
        <w:t xml:space="preserve"> Development and </w:t>
      </w:r>
      <w:proofErr w:type="spellStart"/>
      <w:r w:rsidRPr="00C81B84">
        <w:t>Experimentation</w:t>
      </w:r>
      <w:proofErr w:type="spellEnd"/>
      <w:r w:rsidRPr="00C81B84">
        <w:t xml:space="preserve"> ble i 2022 flyttet fra Forsvarets forskningsinstitutt til Forsvaret. I Saldert budsjett for 2023 ble tildeling foreløpig lagt til Forsvarets operative hovedkvarter. Nå fordeles midlene til de aktuelle driftsenhetene internt i Forsvaret. Samlet dreier dette seg om 20 mill. kroner.</w:t>
      </w:r>
    </w:p>
    <w:p w14:paraId="1D503124" w14:textId="77777777" w:rsidR="00EE2529" w:rsidRPr="00C81B84" w:rsidRDefault="00AD5E1E" w:rsidP="00C81B84">
      <w:pPr>
        <w:pStyle w:val="avsnitt-under-undertittel"/>
      </w:pPr>
      <w:r w:rsidRPr="00C81B84">
        <w:t>Sikring av skjermingsverdig infrastruktur/skjermingsverdige objekter</w:t>
      </w:r>
    </w:p>
    <w:p w14:paraId="2879EA5A" w14:textId="77777777" w:rsidR="00EE2529" w:rsidRPr="00C81B84" w:rsidRDefault="00AD5E1E" w:rsidP="00C81B84">
      <w:r w:rsidRPr="00C81B84">
        <w:t>Driftsutgiftene for elektroniske sikringstjenester til skjermingsverdig infrastruktur og skjermingsverdige objekter har økt sammenlignet med det som var lagt til grunn for budsjettet. De økte utgiftene planlegges dekket inn med omdisponeringer i Forsvarets budsjett hvor mesteparten er internt på kap. 1720, post 01, om lag 15,6 mill. kroner.</w:t>
      </w:r>
    </w:p>
    <w:p w14:paraId="682041FB" w14:textId="77777777" w:rsidR="00EE2529" w:rsidRPr="00C81B84" w:rsidRDefault="00AD5E1E" w:rsidP="00C81B84">
      <w:pPr>
        <w:pStyle w:val="avsnitt-under-undertittel"/>
      </w:pPr>
      <w:r w:rsidRPr="00C81B84">
        <w:t>Fordeling av pensjonspremie fra Forsvarets verksteder og produksjonsstyring</w:t>
      </w:r>
    </w:p>
    <w:p w14:paraId="3890185F" w14:textId="77777777" w:rsidR="00EE2529" w:rsidRPr="00C81B84" w:rsidRDefault="00AD5E1E" w:rsidP="00C81B84">
      <w:r w:rsidRPr="00C81B84">
        <w:t>Som følge av den nye modellen for pensjonsberegning har Forsvarets verksteder og produksjonsstyring økt sine timepriser. For å holde denne økningen budsjettnøytral overføres tilsvarende midler til kundene. Dette innebærer flytting av om lag 15 mill. kroner.</w:t>
      </w:r>
    </w:p>
    <w:p w14:paraId="0B03B45B" w14:textId="77777777" w:rsidR="00EE2529" w:rsidRPr="00C81B84" w:rsidRDefault="00AD5E1E" w:rsidP="00C81B84">
      <w:pPr>
        <w:pStyle w:val="avsnitt-under-undertittel"/>
      </w:pPr>
      <w:r w:rsidRPr="00C81B84">
        <w:t xml:space="preserve">Styrking av kompetanse og beredskap </w:t>
      </w:r>
      <w:proofErr w:type="gramStart"/>
      <w:r w:rsidRPr="00C81B84">
        <w:t>vedrørende</w:t>
      </w:r>
      <w:proofErr w:type="gramEnd"/>
      <w:r w:rsidRPr="00C81B84">
        <w:t xml:space="preserve"> CBRNE</w:t>
      </w:r>
    </w:p>
    <w:p w14:paraId="282AB13F" w14:textId="77777777" w:rsidR="00EE2529" w:rsidRPr="00C81B84" w:rsidRDefault="00AD5E1E" w:rsidP="00C81B84">
      <w:r w:rsidRPr="00C81B84">
        <w:t>Endringen er knyttet styrking av den nasjonale kompetansen og beredskapen innenfor fagfeltene kjemiske stoffer, biologisk agens, radioaktive stoffer, nukleært materiale og eksplosiver (CBRNE). I utgangspunktet var dette en del av tildelingen til Hæren. 13,7 mill. kroner av dette omfordeles til andre driftsenheter i Forsvaret. En del av dette omdisponeres også til Etterretningstjenesten.</w:t>
      </w:r>
    </w:p>
    <w:p w14:paraId="08DE7B7B" w14:textId="77777777" w:rsidR="00EE2529" w:rsidRPr="00C81B84" w:rsidRDefault="00AD5E1E" w:rsidP="00C81B84">
      <w:pPr>
        <w:pStyle w:val="Overskrift2"/>
      </w:pPr>
      <w:r w:rsidRPr="00C81B84">
        <w:t>Olje- og energidepartementet</w:t>
      </w:r>
    </w:p>
    <w:p w14:paraId="5A33DCFF" w14:textId="77777777" w:rsidR="00EE2529" w:rsidRPr="00C81B84" w:rsidRDefault="00AD5E1E" w:rsidP="00C81B84">
      <w:pPr>
        <w:pStyle w:val="b-budkaptit"/>
      </w:pPr>
      <w:r w:rsidRPr="00C81B84">
        <w:t>Kap. 1800 Olje- og energidepartementet</w:t>
      </w:r>
    </w:p>
    <w:p w14:paraId="12B20F23" w14:textId="77777777" w:rsidR="00EE2529" w:rsidRPr="00C81B84" w:rsidRDefault="00AD5E1E" w:rsidP="00C81B84">
      <w:pPr>
        <w:pStyle w:val="b-post"/>
      </w:pPr>
      <w:r w:rsidRPr="00C81B84">
        <w:t>Post 01 Driftsutgifter</w:t>
      </w:r>
    </w:p>
    <w:p w14:paraId="53FB65CA" w14:textId="77777777" w:rsidR="00EE2529" w:rsidRPr="00C81B84" w:rsidRDefault="00AD5E1E" w:rsidP="00C81B84">
      <w:r w:rsidRPr="00C81B84">
        <w:t>Olje- og energidepartementet har oppnevnt et ekspertutvalg som skal vurdere prisfastsettelsen på strøm og som skal levere sin rapport med anbefalinger innen 15. oktober 2023. Ekspertutvalgets hovedoppgave er å utrede og drøfte ulike modeller som kan bidra til mer stabile, forutsigbare og konkurransedyktige priser til husholdninger, industri og næringsliv, samt sikre investeringer i fornybar energi. Sammen med avslutning av arbeidet med energikommisjonen vil Olje- og energidepartementet få økte utgifter til utvalg i 2023.</w:t>
      </w:r>
    </w:p>
    <w:p w14:paraId="6E7CD96F" w14:textId="77777777" w:rsidR="00EE2529" w:rsidRPr="00C81B84" w:rsidRDefault="00AD5E1E" w:rsidP="00C81B84">
      <w:r w:rsidRPr="00C81B84">
        <w:t xml:space="preserve">Ansvaret for forvaltningen av lovregler om arbeidsmiljø, sikkerhet, beredskap og sikring på Petroleumstilsynets ansvars- og tilsynsområde og etatsstyringen av Petroleumstilsynet, overføres fra Arbeids- og inkluderingsdepartementet til Olje- og energidepartementet med virkning fra 1. juli 2023. Det foreslås å øke bevilgingen med 3 mill. kroner til økt saksbehandlingskapasitet, hvorav 1,5 mill. kroner er rammeoverføring fra kap. 600 Arbeids- og inkluderingsdepartementet, post 01 Driftsutgifter. Det vises </w:t>
      </w:r>
      <w:proofErr w:type="gramStart"/>
      <w:r w:rsidRPr="00C81B84">
        <w:t>for øvrig</w:t>
      </w:r>
      <w:proofErr w:type="gramEnd"/>
      <w:r w:rsidRPr="00C81B84">
        <w:t xml:space="preserve"> til omtale under Arbeids- og inkluderingsdepartementet og kap. 1812 Petroleumstilsynet.</w:t>
      </w:r>
    </w:p>
    <w:p w14:paraId="46AE7C79" w14:textId="77777777" w:rsidR="00EE2529" w:rsidRPr="00C81B84" w:rsidRDefault="00AD5E1E" w:rsidP="00C81B84">
      <w:r w:rsidRPr="00C81B84">
        <w:t xml:space="preserve">Videre foreslås det en rammeoverføring av 52 000 kroner til kap. 510 Departementenes sikkerhets- og serviceorganisasjon, post 01 Driftsutgifter på Kommunal- og </w:t>
      </w:r>
      <w:proofErr w:type="spellStart"/>
      <w:r w:rsidRPr="00C81B84">
        <w:t>distriktsdepartementets</w:t>
      </w:r>
      <w:proofErr w:type="spellEnd"/>
      <w:r w:rsidRPr="00C81B84">
        <w:t xml:space="preserve"> budsjett til medfinansiering av Departementsakademiet i 2023.</w:t>
      </w:r>
    </w:p>
    <w:p w14:paraId="2EE9FF41" w14:textId="77777777" w:rsidR="00EE2529" w:rsidRPr="00C81B84" w:rsidRDefault="00AD5E1E" w:rsidP="00C81B84">
      <w:r w:rsidRPr="00C81B84">
        <w:t>Samlet foreslås det å øke bevilgningen med 9,4 mill. kroner, inkludert 1,1 mill. kroner i ekstraordinær prisjustering (jf. nærmere omtale i avsnitt 3.1) og 1,3 mill. kroner i kompensasjon for økt arbeidsgiveravgift (jf. nærmere omtale i avsnitt 3.2).</w:t>
      </w:r>
    </w:p>
    <w:p w14:paraId="61F23D86" w14:textId="77777777" w:rsidR="00EE2529" w:rsidRPr="00C81B84" w:rsidRDefault="00AD5E1E" w:rsidP="00C81B84">
      <w:pPr>
        <w:pStyle w:val="b-post"/>
      </w:pPr>
      <w:r w:rsidRPr="00C81B84">
        <w:t>Post 21 Spesielle driftsutgifter, kan overføres, kan nyttes under postene 50, 71 og 72</w:t>
      </w:r>
    </w:p>
    <w:p w14:paraId="252F2083" w14:textId="77777777" w:rsidR="00EE2529" w:rsidRPr="00C81B84" w:rsidRDefault="00AD5E1E" w:rsidP="00C81B84">
      <w:r w:rsidRPr="00C81B84">
        <w:t>Som følge av overføring av ansvaret for lovregler om arbeidsmiljø, sikkerhet, beredskap og sikring på Petroleumstilsynets ansvars- og tilsynsområder fra Arbeids- og inkluderingsdepartementet, vil Olje- og energidepartementet få økt utredningsbehov.</w:t>
      </w:r>
    </w:p>
    <w:p w14:paraId="1BFF0B79" w14:textId="77777777" w:rsidR="00EE2529" w:rsidRPr="00C81B84" w:rsidRDefault="00AD5E1E" w:rsidP="00C81B84">
      <w:r w:rsidRPr="00C81B84">
        <w:t>Samlet foreslås det å øke bevilgningen med 2,8 mill. kroner, inkludert 0,8 mill. kroner i ekstraordinær prisjustering, jf. nærmere omtale i avsnitt 3.1.</w:t>
      </w:r>
    </w:p>
    <w:p w14:paraId="2267D82E" w14:textId="77777777" w:rsidR="00EE2529" w:rsidRPr="00C81B84" w:rsidRDefault="00AD5E1E" w:rsidP="00C81B84">
      <w:pPr>
        <w:pStyle w:val="b-post"/>
      </w:pPr>
      <w:r w:rsidRPr="00C81B84">
        <w:t>Post 50 Overføring til andre forvaltningsorganer, kan overføres, kan nyttes under post 72</w:t>
      </w:r>
    </w:p>
    <w:p w14:paraId="04DD3189" w14:textId="77777777" w:rsidR="00EE2529" w:rsidRPr="00C81B84" w:rsidRDefault="00AD5E1E" w:rsidP="00C81B84">
      <w:r w:rsidRPr="00C81B84">
        <w:t xml:space="preserve">I budsjettet for 2023 er det bevilget 5 mill. kroner i tilskudd for å styrke kompetansemiljø for havvind. I </w:t>
      </w:r>
      <w:proofErr w:type="spellStart"/>
      <w:r w:rsidRPr="00C81B84">
        <w:t>Prop</w:t>
      </w:r>
      <w:proofErr w:type="spellEnd"/>
      <w:r w:rsidRPr="00C81B84">
        <w:t>. 1 S (2022–2023) for Olje- og energidepartementet er det beskrevet at det tas sikte på at en nøytral og kompetent regional aktør, som Universitetet i Agder, kan forvalte ordningen. Olje- og energidepartementet vurderer nå om Sørlandets Kompetansefond, en stiftelse etablert av kommunene i Vest-Agder, heller bør forvalte ordningen. Det foreslås på denne bakgrunn å tilføye posten stikkordet «kan nyttes under post 72».</w:t>
      </w:r>
    </w:p>
    <w:p w14:paraId="34C1F98F" w14:textId="77777777" w:rsidR="00EE2529" w:rsidRPr="00C81B84" w:rsidRDefault="00AD5E1E" w:rsidP="00C81B84">
      <w:r w:rsidRPr="00C81B84">
        <w:t>Samlet foreslås det å øke bevilgningen med 0,1 mill. kroner som følge av den ekstraordinære lønns- og prisjusteringen av budsjettet, jf. nærmere omtale i avsnitt 3.1.</w:t>
      </w:r>
    </w:p>
    <w:p w14:paraId="108FC3E9" w14:textId="77777777" w:rsidR="00EE2529" w:rsidRPr="00C81B84" w:rsidRDefault="00AD5E1E" w:rsidP="00C81B84">
      <w:pPr>
        <w:pStyle w:val="b-budkaptit"/>
      </w:pPr>
      <w:r w:rsidRPr="00C81B84">
        <w:t>Kap. 1810 Oljedirektoratet</w:t>
      </w:r>
    </w:p>
    <w:p w14:paraId="765B76C4" w14:textId="77777777" w:rsidR="00EE2529" w:rsidRPr="00C81B84" w:rsidRDefault="00AD5E1E" w:rsidP="00C81B84">
      <w:pPr>
        <w:pStyle w:val="b-post"/>
      </w:pPr>
      <w:r w:rsidRPr="00C81B84">
        <w:t>Post 21 Spesielle driftsutgifter, kan overføres</w:t>
      </w:r>
    </w:p>
    <w:p w14:paraId="2DE83517" w14:textId="77777777" w:rsidR="00EE2529" w:rsidRPr="00C81B84" w:rsidRDefault="00AD5E1E" w:rsidP="00C81B84">
      <w:r w:rsidRPr="00C81B84">
        <w:t xml:space="preserve">Det foreslås å øke bevilgningen med 85 mill. kroner til grunnundersøkelser for havvindområdene Sørlige </w:t>
      </w:r>
      <w:proofErr w:type="spellStart"/>
      <w:r w:rsidRPr="00C81B84">
        <w:t>Nordsjø</w:t>
      </w:r>
      <w:proofErr w:type="spellEnd"/>
      <w:r w:rsidRPr="00C81B84">
        <w:t xml:space="preserve"> II og Utsira Nord. Undersøkelsene skal gi informasjon om dybde og havbunn, og er viktig for å velge plassering av vindkraftverkene innenfor prosjektområdene. Videre omfatter bevilgningen bearbeiding, sammenstilling, lagring og tilgjengeliggjøring av data til selskapene. Undersøkelsene vil dekke de utlyste prosjektområdene på Utsira Nord, det som gjenstår for første fase av Sørlige </w:t>
      </w:r>
      <w:proofErr w:type="spellStart"/>
      <w:r w:rsidRPr="00C81B84">
        <w:t>Nordsjø</w:t>
      </w:r>
      <w:proofErr w:type="spellEnd"/>
      <w:r w:rsidRPr="00C81B84">
        <w:t xml:space="preserve"> II, samt halve resterende areal i Sørlige </w:t>
      </w:r>
      <w:proofErr w:type="spellStart"/>
      <w:r w:rsidRPr="00C81B84">
        <w:t>Nordsjø</w:t>
      </w:r>
      <w:proofErr w:type="spellEnd"/>
      <w:r w:rsidRPr="00C81B84">
        <w:t xml:space="preserve"> II. Statens utgifter til prosjektspesifikke undersøkelser forutsettes tilbakebetalt av selskapene som får tildelt prosjektområder.</w:t>
      </w:r>
    </w:p>
    <w:p w14:paraId="40497ECF" w14:textId="77777777" w:rsidR="00EE2529" w:rsidRPr="00C81B84" w:rsidRDefault="00AD5E1E" w:rsidP="00C81B84">
      <w:r w:rsidRPr="00C81B84">
        <w:t xml:space="preserve">Videre foreslås det å redusere bevilgningen med 0,3 mill. kroner knyttet til rammeoverføring til Nærings- og fiskeridepartementet i forbindelse med forlengelse av </w:t>
      </w:r>
      <w:proofErr w:type="spellStart"/>
      <w:r w:rsidRPr="00C81B84">
        <w:t>Radarsat</w:t>
      </w:r>
      <w:proofErr w:type="spellEnd"/>
      <w:r w:rsidRPr="00C81B84">
        <w:t>-avtalen med Canada, jf. nærmere omtale under kap. 922 Romvirksomhet, post 71 Internasjonal romvirksomhet under Nærings- og fiskeridepartementet.</w:t>
      </w:r>
    </w:p>
    <w:p w14:paraId="5E92A1AA" w14:textId="77777777" w:rsidR="00EE2529" w:rsidRPr="00C81B84" w:rsidRDefault="00AD5E1E" w:rsidP="00C81B84">
      <w:r w:rsidRPr="00C81B84">
        <w:t>Samlet foreslås det å øke bevilgningen med 86,9 mill. kroner, inkludert 0,7 mill. kroner i ekstraordinær prisjustering, jf. nærmere omtale i avsnitt 3.1.</w:t>
      </w:r>
    </w:p>
    <w:p w14:paraId="3A50E820" w14:textId="77777777" w:rsidR="00EE2529" w:rsidRPr="00C81B84" w:rsidRDefault="00AD5E1E" w:rsidP="00C81B84">
      <w:pPr>
        <w:pStyle w:val="b-budkaptit"/>
      </w:pPr>
      <w:r w:rsidRPr="00C81B84">
        <w:t>Kap. 1812 (Nytt) Petroleumstilsynet</w:t>
      </w:r>
    </w:p>
    <w:p w14:paraId="4CE5E6A5" w14:textId="77777777" w:rsidR="00EE2529" w:rsidRPr="00C81B84" w:rsidRDefault="00AD5E1E" w:rsidP="00C81B84">
      <w:r w:rsidRPr="00C81B84">
        <w:t>Ansvaret for Petroleumstilsynet mv. overføres fra Arbeids- og inkluderingsdepartementet til Olje- og energidepartementet med virkning fra 1. juli 2023. Hovedformålet med overføringen er å få en samordnet og helhetlig forvaltning med tydelig ansvarsplassering av lovregler som omhandler tilsyn med arbeidsmiljø, sikkerhet, beredskap og sikring innenfor petroleumssektoren i lys av den sikkerhetspolitiske situasjonen Norge og Europa står i. Olje- og energidepartementet har bred kompetanse og innsikt i petroleumsnæringen, samt sektoransvar for vurderinger av næringens betydning for nasjonal sikkerhet i henhold til sikkerhetsloven.</w:t>
      </w:r>
    </w:p>
    <w:p w14:paraId="2ACE2BAC" w14:textId="77777777" w:rsidR="00EE2529" w:rsidRPr="00C81B84" w:rsidRDefault="00AD5E1E" w:rsidP="00C81B84">
      <w:r w:rsidRPr="00C81B84">
        <w:t>Overføringen innebærer at det opprettes nye utgifts- og inntektsposter under Olje- og energidepartementet for Petroleumstilsynet, og at midler på tilsvarende poster under Arbeids- og inkluderingsdepartementet overføres til Olje- og energidepartementet. Det samme gjelder endringer for Petroleumstilsynet som følge av ekstraordinær prisjustering, samt kompensasjon til arbeidsgivere i offentlig sektor for økt arbeidsgiveravgift. Videre foreslås det å etablere tilsvarende merinntektsfullmakter for poster tilknyttet Petroleumstilsynet under Olje- og energidepartementet, som er etablert under Arbeids- og inkluderingsdepartementet i dag, jf. forslag til romertallsvedtak.</w:t>
      </w:r>
    </w:p>
    <w:p w14:paraId="426E3642" w14:textId="77777777" w:rsidR="00EE2529" w:rsidRPr="00C81B84" w:rsidRDefault="00AD5E1E" w:rsidP="00C81B84">
      <w:pPr>
        <w:pStyle w:val="b-post"/>
      </w:pPr>
      <w:r w:rsidRPr="00C81B84">
        <w:t>Post 01 (Ny) Driftsutgifter, kan nyttes under post 21</w:t>
      </w:r>
    </w:p>
    <w:p w14:paraId="1924547A" w14:textId="77777777" w:rsidR="00EE2529" w:rsidRPr="00C81B84" w:rsidRDefault="00AD5E1E" w:rsidP="00C81B84">
      <w:r w:rsidRPr="00C81B84">
        <w:t>Det foreslås en bevilgning på 333,7 mill. kroner, inkludert ekstraordinær prisjustering (jf. nærmere omtale i avsnitt 3.1) og kompensasjon for økt arbeidsgiveravgift (jf. nærmere omtale i avsnitt 3.2). Det vises til reduksjon under kap. 642 Petroleumstilsynet, post 01 Driftsutgifter.</w:t>
      </w:r>
    </w:p>
    <w:p w14:paraId="21C97F46" w14:textId="77777777" w:rsidR="00EE2529" w:rsidRPr="00C81B84" w:rsidRDefault="00AD5E1E" w:rsidP="00C81B84">
      <w:pPr>
        <w:pStyle w:val="b-post"/>
      </w:pPr>
      <w:r w:rsidRPr="00C81B84">
        <w:t>Post 21 (Ny) Spesielle driftsutgifter, kan overføres</w:t>
      </w:r>
    </w:p>
    <w:p w14:paraId="4A2467B0" w14:textId="77777777" w:rsidR="00EE2529" w:rsidRPr="00C81B84" w:rsidRDefault="00AD5E1E" w:rsidP="00C81B84">
      <w:r w:rsidRPr="00C81B84">
        <w:t>Det foreslås en bevilgning på 33,1 mill. kroner, inkludert ekstraordinær prisjustering (jf. nærmere omtale i avsnitt 3.1) og kompensasjon for økt arbeidsgiveravgift (jf. nærmere omtale i avsnitt 3.2). Det vises til reduksjon under kap. 642 Petroleumstilsynet, post 21 Spesielle driftsutgifter.</w:t>
      </w:r>
    </w:p>
    <w:p w14:paraId="71AA9ACF" w14:textId="77777777" w:rsidR="00EE2529" w:rsidRPr="00C81B84" w:rsidRDefault="00AD5E1E" w:rsidP="00C81B84">
      <w:pPr>
        <w:pStyle w:val="b-budkaptit"/>
      </w:pPr>
      <w:r w:rsidRPr="00C81B84">
        <w:t>Kap. 4812 (Nytt) Petroleumstilsynet</w:t>
      </w:r>
    </w:p>
    <w:p w14:paraId="3901E92A" w14:textId="77777777" w:rsidR="00EE2529" w:rsidRPr="00C81B84" w:rsidRDefault="00AD5E1E" w:rsidP="00C81B84">
      <w:pPr>
        <w:pStyle w:val="b-post"/>
      </w:pPr>
      <w:r w:rsidRPr="00C81B84">
        <w:t>Post 01 (Ny) Gebyrinntekter</w:t>
      </w:r>
    </w:p>
    <w:p w14:paraId="195AD4BD" w14:textId="77777777" w:rsidR="00EE2529" w:rsidRPr="00C81B84" w:rsidRDefault="00AD5E1E" w:rsidP="00C81B84">
      <w:r w:rsidRPr="00C81B84">
        <w:t>Det foreslås en bevilgning på 82,6 mill. kroner, inkludert ekstraordinær prisjustering, jf. nærmere omtale under avsnitt 3.1. Det vises til reduksjon under kap. 3642 Petroleumstilsynet, post 03 Gebyr tilsyn.</w:t>
      </w:r>
    </w:p>
    <w:p w14:paraId="4CA02064" w14:textId="77777777" w:rsidR="00EE2529" w:rsidRPr="00C81B84" w:rsidRDefault="00AD5E1E" w:rsidP="00C81B84">
      <w:pPr>
        <w:pStyle w:val="b-post"/>
      </w:pPr>
      <w:r w:rsidRPr="00C81B84">
        <w:t>Post 02 (Ny) Oppdrags- og samarbeidsinntekter</w:t>
      </w:r>
    </w:p>
    <w:p w14:paraId="36076BFA" w14:textId="77777777" w:rsidR="00EE2529" w:rsidRPr="00C81B84" w:rsidRDefault="00AD5E1E" w:rsidP="00C81B84">
      <w:r w:rsidRPr="00C81B84">
        <w:t>Det foreslås en bevilgning på 8,5 mill. kroner, inkludert ekstraordinær prisjustering, jf. nærmere omtale under avsnitt 3.1. Det vises til reduksjon under kap. 3642 Petroleumstilsynet, post 02 Oppdrags- og samarbeidsvirksomhet.</w:t>
      </w:r>
    </w:p>
    <w:p w14:paraId="55C632E1" w14:textId="77777777" w:rsidR="00EE2529" w:rsidRPr="00C81B84" w:rsidRDefault="00AD5E1E" w:rsidP="00C81B84">
      <w:pPr>
        <w:pStyle w:val="b-budkaptit"/>
      </w:pPr>
      <w:r w:rsidRPr="00C81B84">
        <w:t>Kap. 1820 Norges vassdrags- og energidirektorat</w:t>
      </w:r>
    </w:p>
    <w:p w14:paraId="2F9AD282" w14:textId="77777777" w:rsidR="00EE2529" w:rsidRPr="00C81B84" w:rsidRDefault="00AD5E1E" w:rsidP="00C81B84">
      <w:pPr>
        <w:pStyle w:val="b-post"/>
      </w:pPr>
      <w:r w:rsidRPr="00C81B84">
        <w:t>Post 01 Driftsutgifter</w:t>
      </w:r>
    </w:p>
    <w:p w14:paraId="618A86DD" w14:textId="77777777" w:rsidR="00EE2529" w:rsidRPr="00C81B84" w:rsidRDefault="00AD5E1E" w:rsidP="00C81B84">
      <w:r w:rsidRPr="00C81B84">
        <w:t>Regjeringen har varslet innføring av en styringsmekanisme for styring av forsyningssikkerheten for kraft. Styringsmekanismen skal gi bedre trygghet i perioder med stor usikkerhet i energimarkedene og består av ulike tiltak som kan tas i bruk når hensynet til forsyningssikkerheten tilsier det. Norges vassdrags- og energidirektorat (NVE) har ansvar for å følge opp styringsmekanismen. Det foreslås midler til økt saksbehandlingskapasitet i NVE med å føre tilsyn og kontroll som følge av styringsmekanismen.</w:t>
      </w:r>
    </w:p>
    <w:p w14:paraId="1A64AA9F" w14:textId="77777777" w:rsidR="00EE2529" w:rsidRPr="00C81B84" w:rsidRDefault="00AD5E1E" w:rsidP="00C81B84">
      <w:r w:rsidRPr="00C81B84">
        <w:t>NVE har videre økte driftsutgifter knyttet til arbeid med flom og skredforebygging, herunder i forbindelse med beredskapssituasjoner og til gjennomføring av prosjekter som utgiftsføres under post 22 og post 25. Det foreslås å øke bevilgningen for å bedre NVEs prosjektgjennomføring og saksbehandlingskapasitet for å øke fremdriften i NVEs arbeid og bistand for å forebygge flom- og skredskader, blant annet som følge av at sikringstiltakene blir mer komplekse og ressurskrevende.</w:t>
      </w:r>
    </w:p>
    <w:p w14:paraId="22F2638A" w14:textId="77777777" w:rsidR="00EE2529" w:rsidRPr="00C81B84" w:rsidRDefault="00AD5E1E" w:rsidP="00C81B84">
      <w:r w:rsidRPr="00C81B84">
        <w:t>Videre medfører omlegging av strømstønadsordningen til timesoppløsning mv. økte administrative kostnader for Reguleringsmyndigheten for energi (RME), jf. omtale under kap. 1820, post 26 og 75. NVEs fellesadministrative kostnader øker også.</w:t>
      </w:r>
    </w:p>
    <w:p w14:paraId="47E16D70" w14:textId="77777777" w:rsidR="00EE2529" w:rsidRPr="00C81B84" w:rsidRDefault="00AD5E1E" w:rsidP="00C81B84">
      <w:r w:rsidRPr="00C81B84">
        <w:t>Samlet foreslås det å øke bevilgningen med 14,7 mill. kroner inkludert 4,9 mill. kroner i ekstraordinær prisjustering (jf. nærmere omtale i avsnitt 3.1) og 2,8 mill. kroner i kompensasjon for økt arbeidsgiveravgift (jf. nærmere omtale i avsnitt 3.2). I tillegg er 3,9 mill. kroner omdisponert fra den ekstraordinære prisjusteringen på kap. 1820, postene 45, 60, 72, 73 og 74.</w:t>
      </w:r>
    </w:p>
    <w:p w14:paraId="2E304664" w14:textId="77777777" w:rsidR="00EE2529" w:rsidRPr="00C81B84" w:rsidRDefault="00AD5E1E" w:rsidP="00C81B84">
      <w:pPr>
        <w:pStyle w:val="b-post"/>
      </w:pPr>
      <w:r w:rsidRPr="00C81B84">
        <w:t>Post 21 Spesielle driftsutgifter, kan overføres</w:t>
      </w:r>
    </w:p>
    <w:p w14:paraId="0D0948F7" w14:textId="77777777" w:rsidR="00EE2529" w:rsidRPr="00C81B84" w:rsidRDefault="00AD5E1E" w:rsidP="00C81B84">
      <w:r w:rsidRPr="00C81B84">
        <w:t>Det foreslås å øke bevilgningen med 1,6 mill. kroner som følge av ekstraordinær prisjustering.</w:t>
      </w:r>
    </w:p>
    <w:p w14:paraId="3840EF04" w14:textId="77777777" w:rsidR="00EE2529" w:rsidRPr="00C81B84" w:rsidRDefault="00AD5E1E" w:rsidP="00C81B84">
      <w:r w:rsidRPr="00C81B84">
        <w:t>Videre foreslås det å øke bestillingsfullmakten under posten til 20 mill. kroner, jf. forslag til romertallsvedtak. Det er økt behov for å inngå forpliktelser i forbindelse med gjennomføring av digitaliseringsarbeid i NVE som pågår over flere år, blant annet knyttet til konsesjonsprosessen og kraftsystemutredninger.</w:t>
      </w:r>
    </w:p>
    <w:p w14:paraId="2E1E4AA4" w14:textId="77777777" w:rsidR="00EE2529" w:rsidRPr="00C81B84" w:rsidRDefault="00AD5E1E" w:rsidP="00C81B84">
      <w:pPr>
        <w:pStyle w:val="b-post"/>
      </w:pPr>
      <w:r w:rsidRPr="00C81B84">
        <w:t>Post 22 Flom- og skredforebygging, kan overføres, kan nyttes under postene 45, 60 og 72</w:t>
      </w:r>
    </w:p>
    <w:p w14:paraId="5B22356A" w14:textId="77777777" w:rsidR="00EE2529" w:rsidRPr="00C81B84" w:rsidRDefault="00AD5E1E" w:rsidP="00C81B84">
      <w:r w:rsidRPr="00C81B84">
        <w:t xml:space="preserve">Bevilgningen omfatter utgifter til arbeid med flom- og skredforebygging i regi av NVE. Bevilgningen ble redusert med 100 mill. kroner i 2022 samtidig som bestillingsfullmakten ble økt tilsvarende, jf. </w:t>
      </w:r>
      <w:proofErr w:type="spellStart"/>
      <w:r w:rsidRPr="00C81B84">
        <w:t>Prop</w:t>
      </w:r>
      <w:proofErr w:type="spellEnd"/>
      <w:r w:rsidRPr="00C81B84">
        <w:t xml:space="preserve">. 27 S (2022–2023) og </w:t>
      </w:r>
      <w:proofErr w:type="spellStart"/>
      <w:r w:rsidRPr="00C81B84">
        <w:t>Innst</w:t>
      </w:r>
      <w:proofErr w:type="spellEnd"/>
      <w:r w:rsidRPr="00C81B84">
        <w:t>. 121 S (2022–2023). Bakgrunnen var forsinkelser og tidsforskyvning i prosjekter, blant annet som følge av prosesser i kommunene, fremdrift og kapasitet hos entreprenører og konsulenter mv. Det anslås at 56 mill. kroner av bevilgningsreduksjonen i 2022 vil komme til utbetaling i 2023, mens resterende 44 mill. kroner vil komme til utbetaling i senere budsjettår.</w:t>
      </w:r>
    </w:p>
    <w:p w14:paraId="4A681A6B" w14:textId="77777777" w:rsidR="00EE2529" w:rsidRPr="00C81B84" w:rsidRDefault="00AD5E1E" w:rsidP="00C81B84">
      <w:r w:rsidRPr="00C81B84">
        <w:t>Det foreslås videre å redusere bevilgningen med 5,2 mill. kroner i hovedsak for å dekke inn økte utgifter under kap. 1820, post 01.</w:t>
      </w:r>
    </w:p>
    <w:p w14:paraId="16CA5ED4" w14:textId="77777777" w:rsidR="00EE2529" w:rsidRPr="00C81B84" w:rsidRDefault="00AD5E1E" w:rsidP="00C81B84">
      <w:r w:rsidRPr="00C81B84">
        <w:t>Samlet foreslås det å øke bevilgningen på posten med netto 56,3 mill. kroner, inkludert 5,5 mill. kroner i ekstraordinær prisjustering, jf. nærmere omtale i avsnitt 3.1. I tillegg er 81 000 kroner omdisponert fra den ekstraordinære prisjusteringen på kap. 1820 postene 45, 72, 73 og 74. Bestillingsfullmakten foreslås økt til 224 mill. kroner, jf. forslag til romertallsvedtak. Beløpet på bestillingsfullmakten tilsvarer NVEs anslag på udekkede forpliktelser på posten ved utgangen av 2023.</w:t>
      </w:r>
    </w:p>
    <w:p w14:paraId="6CA4AA54" w14:textId="77777777" w:rsidR="00EE2529" w:rsidRPr="00C81B84" w:rsidRDefault="00AD5E1E" w:rsidP="00C81B84">
      <w:pPr>
        <w:pStyle w:val="b-post"/>
      </w:pPr>
      <w:r w:rsidRPr="00C81B84">
        <w:t>Post 26 Reguleringsmyndigheten for energi</w:t>
      </w:r>
    </w:p>
    <w:p w14:paraId="04274504" w14:textId="77777777" w:rsidR="00EE2529" w:rsidRPr="00C81B84" w:rsidRDefault="00AD5E1E" w:rsidP="00C81B84">
      <w:r w:rsidRPr="00C81B84">
        <w:t>Omlegging av strømstønadsordningen for husholdninger til en beregning av strømstønad basert på spotprisen time for time i det prisområdet husholdningen tilhører øker risikoen for feilutbetalinger under strømstønadsordningen. Det foreslås derfor midler til økt saksbehandlingskapasitet i Reguleringsmyndigheten for energi for å følge opp og kontrollere at utbetalingene blir riktige, jf. kap. 1820, post 75.</w:t>
      </w:r>
    </w:p>
    <w:p w14:paraId="718F5E87" w14:textId="77777777" w:rsidR="00EE2529" w:rsidRPr="00C81B84" w:rsidRDefault="00AD5E1E" w:rsidP="00C81B84">
      <w:r w:rsidRPr="00C81B84">
        <w:t>Samlet foreslås det å øke bevilgningen med 2,3 mill. kroner, inkludert 0,3 mill. kroner i kompensasjon for økt arbeidsgiveravgift (jf. nærmere omtale i avsnitt 3.2).</w:t>
      </w:r>
    </w:p>
    <w:p w14:paraId="242A441A" w14:textId="77777777" w:rsidR="00EE2529" w:rsidRPr="00C81B84" w:rsidRDefault="00AD5E1E" w:rsidP="00C81B84">
      <w:pPr>
        <w:pStyle w:val="b-post"/>
      </w:pPr>
      <w:r w:rsidRPr="00C81B84">
        <w:t>Post 60 Tilskudd til flom- og skredforebygging, kan overføres, kan nyttes under postene 22 og 72</w:t>
      </w:r>
    </w:p>
    <w:p w14:paraId="04835205" w14:textId="77777777" w:rsidR="00EE2529" w:rsidRPr="00C81B84" w:rsidRDefault="00AD5E1E" w:rsidP="00C81B84">
      <w:r w:rsidRPr="00C81B84">
        <w:t xml:space="preserve">Bevilgningen omfatter utgifter til en tilskuddsordning forvaltet av NVE, hvor kommuner kan søke om tilskudd til å utføre sikringstiltak i egenregi. Tilskuddet gis som tilsagn og prosjektet må normalt være gjennomført innen to år fra utgangen av året tilsagnet er gitt. I forbindelse med ny saldering av statsbudsjettet for 2022 ble bevilgningen til flom- og skredforebygging i regi av kommuner redusert med 100 mill. kroner i 2022 samtidig som tilsagnsfullmakten ble økt tilsvarende, jf. </w:t>
      </w:r>
      <w:proofErr w:type="spellStart"/>
      <w:r w:rsidRPr="00C81B84">
        <w:t>Prop</w:t>
      </w:r>
      <w:proofErr w:type="spellEnd"/>
      <w:r w:rsidRPr="00C81B84">
        <w:t xml:space="preserve">. 27 S (2022–2023) og </w:t>
      </w:r>
      <w:proofErr w:type="spellStart"/>
      <w:r w:rsidRPr="00C81B84">
        <w:t>Innst</w:t>
      </w:r>
      <w:proofErr w:type="spellEnd"/>
      <w:r w:rsidRPr="00C81B84">
        <w:t>. 121 S (2022–2023). Bakgrunnen var tidsforskyvninger i prosjekter. Midlene er bundet opp i gitte tilsagn og vil komme til utbetaling i senere budsjettår.</w:t>
      </w:r>
    </w:p>
    <w:p w14:paraId="3CEE429D" w14:textId="77777777" w:rsidR="00EE2529" w:rsidRPr="00C81B84" w:rsidRDefault="00AD5E1E" w:rsidP="00C81B84">
      <w:r w:rsidRPr="00C81B84">
        <w:t>Tilsagnsfullmakten foreslås økt til 260 mill. kroner, jf. forslag til romertallsvedtak. Beløpet tilsvarer NVEs anslag på udekkede forpliktelser på posten ved utgangen av 2023.</w:t>
      </w:r>
    </w:p>
    <w:p w14:paraId="1B7E4EBD" w14:textId="77777777" w:rsidR="00EE2529" w:rsidRPr="00C81B84" w:rsidRDefault="00AD5E1E" w:rsidP="00C81B84">
      <w:pPr>
        <w:pStyle w:val="b-post"/>
      </w:pPr>
      <w:r w:rsidRPr="00C81B84">
        <w:t>Post 62 Tilbakeføring av produksjonsavgift fra landbasert vindkraft</w:t>
      </w:r>
    </w:p>
    <w:p w14:paraId="579F69FF" w14:textId="77777777" w:rsidR="00EE2529" w:rsidRPr="00C81B84" w:rsidRDefault="00AD5E1E" w:rsidP="00C81B84">
      <w:r w:rsidRPr="00C81B84">
        <w:t xml:space="preserve">I forbindelse med statsbudsjettet for 2022 ble det vedtatt en særavgift for landbasert vindkraft. Avgiften trådte i kraft 1. juli 2022 og i 2022 var avgiftssatsen 1 øre/kWh. Inntektene fra produksjonsavgiften skal tilbakeføres til vertskommunene året etter </w:t>
      </w:r>
      <w:proofErr w:type="spellStart"/>
      <w:r w:rsidRPr="00C81B84">
        <w:t>avgiftsåret</w:t>
      </w:r>
      <w:proofErr w:type="spellEnd"/>
      <w:r w:rsidRPr="00C81B84">
        <w:t>. NVE står for tilbakeføring til kommunene over denne posten.</w:t>
      </w:r>
    </w:p>
    <w:p w14:paraId="19B24477" w14:textId="77777777" w:rsidR="00EE2529" w:rsidRPr="00C81B84" w:rsidRDefault="00AD5E1E" w:rsidP="00C81B84">
      <w:r w:rsidRPr="00C81B84">
        <w:t xml:space="preserve">Ved fordeling til vertskommunene vil NVE ta utgangspunkt i den geografiske plasseringen av vindkraftverkene og vindkraftproduksjonen i den enkelte kommune. Det er turbinenes plassering som er avgjørende for hvor produksjonen skal anses å ha funnet sted. Ved fordeling til vertskommunene vil NVE legge til grunn produksjonsdata for det enkelte vindkraftverk slik disse rapporteres i </w:t>
      </w:r>
      <w:proofErr w:type="spellStart"/>
      <w:r w:rsidRPr="00C81B84">
        <w:t>Elhub</w:t>
      </w:r>
      <w:proofErr w:type="spellEnd"/>
      <w:r w:rsidRPr="00C81B84">
        <w:t>. Der et vindkraftverk har turbiner i flere kommuner, vil fordelingen skje etter prosentvis andel av installert effekt i de respektive kommunene i henhold til godkjent detaljplan.</w:t>
      </w:r>
    </w:p>
    <w:p w14:paraId="66F94120" w14:textId="77777777" w:rsidR="00EE2529" w:rsidRPr="00C81B84" w:rsidRDefault="00AD5E1E" w:rsidP="00C81B84">
      <w:r w:rsidRPr="00C81B84">
        <w:t>For avgiftsperioden i 2022 (fra 1. juli 2022) ble det innbetalt 70,2 mill. kroner, en reduksjon på 12,3 mill. kroner fra Saldert budsjett 2023.</w:t>
      </w:r>
    </w:p>
    <w:p w14:paraId="034455CD" w14:textId="77777777" w:rsidR="00EE2529" w:rsidRPr="00C81B84" w:rsidRDefault="00AD5E1E" w:rsidP="00C81B84">
      <w:r w:rsidRPr="00C81B84">
        <w:t>Det foreslås å redusere bevilgningen med 12,3 mill. kroner.</w:t>
      </w:r>
    </w:p>
    <w:p w14:paraId="6F9C3F89" w14:textId="77777777" w:rsidR="00EE2529" w:rsidRPr="00C81B84" w:rsidRDefault="00AD5E1E" w:rsidP="00C81B84">
      <w:pPr>
        <w:pStyle w:val="b-post"/>
      </w:pPr>
      <w:r w:rsidRPr="00C81B84">
        <w:t>Post 75 Stønad til husholdninger for ekstraordinære strømutgifter, overslagsbevilgning</w:t>
      </w:r>
    </w:p>
    <w:p w14:paraId="583E4F1A" w14:textId="77777777" w:rsidR="00EE2529" w:rsidRPr="00C81B84" w:rsidRDefault="00AD5E1E" w:rsidP="00C81B84">
      <w:r w:rsidRPr="00C81B84">
        <w:t xml:space="preserve">Olje- og energidepartementet foreslår flere endringer i strømstønadsordningen for å gjøre ordningen enklere å forstå og mer forutsigbar for den enkelte husholdning, jf. </w:t>
      </w:r>
      <w:proofErr w:type="spellStart"/>
      <w:r w:rsidRPr="00C81B84">
        <w:t>Prop</w:t>
      </w:r>
      <w:proofErr w:type="spellEnd"/>
      <w:r w:rsidRPr="00C81B84">
        <w:t xml:space="preserve">. 116 L (2022–2023) </w:t>
      </w:r>
      <w:r w:rsidRPr="00AD5E1E">
        <w:rPr>
          <w:rStyle w:val="kursiv"/>
        </w:rPr>
        <w:t>Endringer i midlertidig lov om stønad til husholdninger som følge av ekstraordinære strømutgifter (timesbasert stønadsberegning mv.)</w:t>
      </w:r>
      <w:r w:rsidRPr="00C81B84">
        <w:t>. Det foreslås at beregningen av strømstønad endres fra å basere seg på gjennomsnittlig spotpris gjennom måneden til å basere seg på spotprisen time for time i det prisområdet husholdningen tilhører. Det foreslås at endringen skal gjelde fra og med forbruk i september 2023. Det foreslås videre at stønadsgraden økes til 90 prosent for alle måneder fra og med forbruk i juni 2023 og at ordningen forlenges slik at den gjelder forbruk ut 2024. Forbrukstaket på 5 000 kWh holdes fast. Det foreslås i tillegg enkelte andre justeringer i regelverket.</w:t>
      </w:r>
    </w:p>
    <w:p w14:paraId="696D6B3D" w14:textId="77777777" w:rsidR="00EE2529" w:rsidRPr="00C81B84" w:rsidRDefault="00AD5E1E" w:rsidP="00C81B84">
      <w:r w:rsidRPr="00C81B84">
        <w:t>Omlegging av strømstønadsordningen til timesoppløsning mv. vil i de aller fleste tilfeller gi høyere utbetalinger enn med månedssnitt. Hvor mye høyere statens utgifter vil bli, vil avhenge av husholdningenes forbruk, hvordan prisene utvikler seg og hvor store variasjoner det blir i prisene innad i måneden:</w:t>
      </w:r>
    </w:p>
    <w:p w14:paraId="25B7F85A" w14:textId="77777777" w:rsidR="00EE2529" w:rsidRPr="00C81B84" w:rsidRDefault="00AD5E1E" w:rsidP="00C81B84">
      <w:pPr>
        <w:pStyle w:val="Listebombe"/>
      </w:pPr>
      <w:r w:rsidRPr="00C81B84">
        <w:t>Med timesoppløsning vil husholdningene få dekket en større andel av prisen i høypristimene sammenlignet med i dag. Dersom forbruket i høypristimene øker, vil det innebære ytterligere økte utgifter for staten sammenlignet med dagens innretning.</w:t>
      </w:r>
    </w:p>
    <w:p w14:paraId="1DBF4B78" w14:textId="77777777" w:rsidR="00EE2529" w:rsidRPr="00C81B84" w:rsidRDefault="00AD5E1E" w:rsidP="00C81B84">
      <w:pPr>
        <w:pStyle w:val="Listebombe"/>
      </w:pPr>
      <w:r w:rsidRPr="00C81B84">
        <w:t xml:space="preserve">Med gjeldende innretting utbetales stønad kun dersom månedlig gjennomsnittlig </w:t>
      </w:r>
      <w:proofErr w:type="spellStart"/>
      <w:r w:rsidRPr="00C81B84">
        <w:t>elspotpris</w:t>
      </w:r>
      <w:proofErr w:type="spellEnd"/>
      <w:r w:rsidRPr="00C81B84">
        <w:t xml:space="preserve"> overstiger 70 øre/kWh. En overgang til timesoppløsning fjerner denne terskelen. Olje- og energidepartementet mener det ikke er hensiktsmessig å utbetale strømstønad dersom kraftprisene normaliseres over tid og kun skaper ekstraordinære strømutgifter i svært avgrensede tidsrom i løpet av en måned. Det bør derfor kunne settes en nedre grense for når nettselskapene skal utbetale strømstønad. Olje- og energidepartementet har foreslått en forskriftshjemmel i strømstønadsloven slik at departementet kan fastsette en nedre grense, jf. </w:t>
      </w:r>
      <w:proofErr w:type="spellStart"/>
      <w:r w:rsidRPr="00C81B84">
        <w:t>Prop</w:t>
      </w:r>
      <w:proofErr w:type="spellEnd"/>
      <w:r w:rsidRPr="00C81B84">
        <w:t>. 116 L (2022–2023)</w:t>
      </w:r>
    </w:p>
    <w:p w14:paraId="4EBF0BF7" w14:textId="77777777" w:rsidR="00EE2529" w:rsidRPr="00C81B84" w:rsidRDefault="00AD5E1E" w:rsidP="00C81B84">
      <w:pPr>
        <w:pStyle w:val="Listebombe"/>
      </w:pPr>
      <w:r w:rsidRPr="00C81B84">
        <w:t>Videre vil økt stønadsgrad til 90 pst. for hele året innebære økte utgifter.</w:t>
      </w:r>
    </w:p>
    <w:p w14:paraId="123AE69D" w14:textId="77777777" w:rsidR="00EE2529" w:rsidRPr="00C81B84" w:rsidRDefault="00AD5E1E" w:rsidP="00C81B84">
      <w:r w:rsidRPr="00C81B84">
        <w:t>Regjeringen foreslår i tillegg å inkludere husholdninger tilknyttet gårds- og grendeverk med private strømnett i strømstønadsordningen for husholdninger, jf. høring om forslag til endringer i midlertidig forskrift om strømstønad (husholdninger tilknyttet gårds- og grendeverk).</w:t>
      </w:r>
    </w:p>
    <w:p w14:paraId="78ADCD61" w14:textId="77777777" w:rsidR="00EE2529" w:rsidRPr="00C81B84" w:rsidRDefault="00AD5E1E" w:rsidP="00C81B84">
      <w:r w:rsidRPr="00C81B84">
        <w:t>Basert på beregninger med terminprisene per 21. mars 2023 og prissvingningene i 2022, anslås utbetalingene under strømstønadsordningen i 2023 til om lag 18 mrd. kroner. Det er lagt til grunn en stønadsgrad på 80 prosent for april og mai og 90 prosent for resten av året, samt at stønadsordningen baserer seg på månedssnitt fra desember 2022 til og med august 2023 og timesoppløsning fra og med september til november. Kostnadsanslaget er usikkert som følge av stor usikkerhet knyttet til husholdningenes tilpasninger, fremtidige kraftpriser og prissvingninger. I kostnadsanslaget er det ikke tatt hensyn til at omlegging til timesoppløsning vil påvirke husholdningenes forbrukerfleksibilitet.</w:t>
      </w:r>
    </w:p>
    <w:p w14:paraId="3EACF2DB" w14:textId="77777777" w:rsidR="00EE2529" w:rsidRPr="00C81B84" w:rsidRDefault="00AD5E1E" w:rsidP="00C81B84">
      <w:r w:rsidRPr="00C81B84">
        <w:t>Det foreslås å redusere bevilgningen med 26,7 mrd. kroner.</w:t>
      </w:r>
    </w:p>
    <w:p w14:paraId="0BED95B3" w14:textId="77777777" w:rsidR="00EE2529" w:rsidRPr="00C81B84" w:rsidRDefault="00AD5E1E" w:rsidP="00C81B84">
      <w:pPr>
        <w:pStyle w:val="b-post"/>
      </w:pPr>
      <w:r w:rsidRPr="00C81B84">
        <w:t>Post 76 (Ny) Stønad til husholdninger av nærvarmeanlegg, kan overføres</w:t>
      </w:r>
    </w:p>
    <w:p w14:paraId="3494BB36" w14:textId="77777777" w:rsidR="00EE2529" w:rsidRPr="00C81B84" w:rsidRDefault="00AD5E1E" w:rsidP="00C81B84">
      <w:r w:rsidRPr="00C81B84">
        <w:t>Husholdningskunder av fjernvarmeanlegg uten konsesjon (heretter kalt nærvarmeanlegg) faller utenfor både strømstønadsordningen og prisregulering av fjernvarme. Visse typer nærvarmeanlegg har et høyt strømforbruk og mange husholdningskunder. Siden disse husholdningskundene faller utenfor strømstønadsordningen, foreslås det etablert en egen stønadsordning for husholdninger av nærvarmeanlegg.</w:t>
      </w:r>
    </w:p>
    <w:p w14:paraId="48DECF86" w14:textId="77777777" w:rsidR="00EE2529" w:rsidRPr="00C81B84" w:rsidRDefault="00AD5E1E" w:rsidP="00C81B84">
      <w:r w:rsidRPr="00C81B84">
        <w:t>Det foreslås å bevilge 60 mill. kroner til en ny søknadsbasert strømstønadsordning for husholdningskunder av nærvarmeanlegg, inkludert administrative kostnader til etablering og drift av ordningen. Kostnadene ved nærvarmeordningen er usikre, herunder må det kartlegges hvor mange husholdninger som vil være stønadsberettigede og geografisk plassering av nærvarmeanleggene. Kostnadene vil avhenge av både fremtidig strømpris og hvor mange nærvarmekunder som omfattes av ordningen.</w:t>
      </w:r>
    </w:p>
    <w:p w14:paraId="26CC1768" w14:textId="77777777" w:rsidR="00EE2529" w:rsidRPr="00C81B84" w:rsidRDefault="00AD5E1E" w:rsidP="00C81B84">
      <w:r w:rsidRPr="00C81B84">
        <w:t>Ordningen skal bidra til å redusere utgiftene til oppvarming for husholdninger av nærvarmeanlegg (fjernvarmeanlegg uten konsesjon) som baserer sin varmeproduksjon på elektrisitet.</w:t>
      </w:r>
    </w:p>
    <w:p w14:paraId="7EAAAE72" w14:textId="77777777" w:rsidR="00EE2529" w:rsidRPr="00C81B84" w:rsidRDefault="00AD5E1E" w:rsidP="00C81B84">
      <w:r w:rsidRPr="00C81B84">
        <w:t xml:space="preserve">NVE og </w:t>
      </w:r>
      <w:proofErr w:type="spellStart"/>
      <w:r w:rsidRPr="00C81B84">
        <w:t>Enova</w:t>
      </w:r>
      <w:proofErr w:type="spellEnd"/>
      <w:r w:rsidRPr="00C81B84">
        <w:t xml:space="preserve"> samarbeider om å etablere stønadsordningen med tilhørende kriterier for tildeling, løsninger for søknadsbehandling, utbetaling av stønad, oppfølging og kontroll. Et forslag til innretning på stønadsordningen vil sendes på høring før sommeren og det tas sikte på at ordningen er etablert høsten 2023. Ordningen vil være tilbakevirkende og vil dekke forbruk fra og med november 2022.</w:t>
      </w:r>
    </w:p>
    <w:p w14:paraId="74F3380F" w14:textId="77777777" w:rsidR="00EE2529" w:rsidRPr="00C81B84" w:rsidRDefault="00AD5E1E" w:rsidP="00C81B84">
      <w:pPr>
        <w:pStyle w:val="b-budkaptit"/>
      </w:pPr>
      <w:r w:rsidRPr="00C81B84">
        <w:t>Kap. 1850 Klima, industri og teknologi</w:t>
      </w:r>
    </w:p>
    <w:p w14:paraId="31BA7FFA" w14:textId="77777777" w:rsidR="00EE2529" w:rsidRPr="00C81B84" w:rsidRDefault="00AD5E1E" w:rsidP="00C81B84">
      <w:pPr>
        <w:pStyle w:val="b-post"/>
      </w:pPr>
      <w:r w:rsidRPr="00C81B84">
        <w:t>Post 50 Forskning og teknologiutvikling for fremtidens energisystem</w:t>
      </w:r>
    </w:p>
    <w:p w14:paraId="5ACC5C48" w14:textId="77777777" w:rsidR="00EE2529" w:rsidRPr="00C81B84" w:rsidRDefault="00AD5E1E" w:rsidP="00C81B84">
      <w:r w:rsidRPr="00C81B84">
        <w:t>Det foreslås å redusere bevilgningen med 1 mill. kroner på grunn av en rammeoverføring til kap. 285 Norges forskningsråd, post 55 Virksomhetskostnader på Kunnskapsdepartementets budsjett. Rammeoverføringen skal benyttes til kunnskapsinnhenting og studier til bruk i Energi21-styret og -sekretariatets arbeid med oppfølging og utvikling av Energi21-strategien.</w:t>
      </w:r>
    </w:p>
    <w:p w14:paraId="6CFD146A" w14:textId="77777777" w:rsidR="00EE2529" w:rsidRPr="00C81B84" w:rsidRDefault="00AD5E1E" w:rsidP="00C81B84">
      <w:r w:rsidRPr="00C81B84">
        <w:t>Videre foreslås det å redusere bevilgningen med 6,9 mill. kroner for å dekke inn økte utgifter under kap. 1800, post 01 og kap. 1850, post 70.</w:t>
      </w:r>
    </w:p>
    <w:p w14:paraId="440513AE" w14:textId="77777777" w:rsidR="00EE2529" w:rsidRPr="00C81B84" w:rsidRDefault="00AD5E1E" w:rsidP="00C81B84">
      <w:r w:rsidRPr="00C81B84">
        <w:t>Samlet foreslås det å øke bevilgningen med 13,4 mill. kroner, inkludert 21,2 mill. kroner i ekstraordinær prisjustering, jf. nærmere omtale under avsnitt 3.1.</w:t>
      </w:r>
    </w:p>
    <w:p w14:paraId="11D0C6B7" w14:textId="77777777" w:rsidR="00EE2529" w:rsidRPr="00C81B84" w:rsidRDefault="00AD5E1E" w:rsidP="00C81B84">
      <w:pPr>
        <w:pStyle w:val="b-post"/>
      </w:pPr>
      <w:r w:rsidRPr="00C81B84">
        <w:t>Post 70 Gassnova SF</w:t>
      </w:r>
    </w:p>
    <w:p w14:paraId="11641F6B" w14:textId="77777777" w:rsidR="00EE2529" w:rsidRPr="00C81B84" w:rsidRDefault="00AD5E1E" w:rsidP="00C81B84">
      <w:r w:rsidRPr="00C81B84">
        <w:t>Gassnova har ansvar for sentrale deler av oppfølgingen av Langskip. Utviklingen i CO</w:t>
      </w:r>
      <w:r w:rsidRPr="00AD5E1E">
        <w:rPr>
          <w:rStyle w:val="skrift-senket"/>
        </w:rPr>
        <w:t>2</w:t>
      </w:r>
      <w:r w:rsidRPr="00C81B84">
        <w:t xml:space="preserve">-fangstprosjektet til Hafslund Oslo </w:t>
      </w:r>
      <w:proofErr w:type="spellStart"/>
      <w:r w:rsidRPr="00C81B84">
        <w:t>Celsio</w:t>
      </w:r>
      <w:proofErr w:type="spellEnd"/>
      <w:r w:rsidRPr="00C81B84">
        <w:t xml:space="preserve"> har våren 2023 ført til økt ressursbehov for Gassnova til oppfølging og kvalitetssikringsaktiviteter, jf. nærmere omtale under post 72 Langskip – fangst og lagring av CO</w:t>
      </w:r>
      <w:r w:rsidRPr="00AD5E1E">
        <w:rPr>
          <w:rStyle w:val="skrift-senket"/>
        </w:rPr>
        <w:t>2</w:t>
      </w:r>
      <w:r w:rsidRPr="00C81B84">
        <w:t>.</w:t>
      </w:r>
    </w:p>
    <w:p w14:paraId="4916038B" w14:textId="77777777" w:rsidR="00EE2529" w:rsidRPr="00C81B84" w:rsidRDefault="00AD5E1E" w:rsidP="00C81B84">
      <w:r w:rsidRPr="00C81B84">
        <w:t>Samlet foreslås det å øke bevilgningen med 7,1 mill. kroner, inkludert 2,1 mill. kroner i ekstraordinær prisjustering, jf. nærmere omtale under avsnitt 3.1.</w:t>
      </w:r>
    </w:p>
    <w:p w14:paraId="6C92C3C2" w14:textId="77777777" w:rsidR="00EE2529" w:rsidRPr="00C81B84" w:rsidRDefault="00AD5E1E" w:rsidP="00C81B84">
      <w:pPr>
        <w:pStyle w:val="b-post"/>
      </w:pPr>
      <w:r w:rsidRPr="00C81B84">
        <w:t>Post 72 Langskip – fangst og lagring av CO</w:t>
      </w:r>
      <w:r w:rsidRPr="00C81B84">
        <w:rPr>
          <w:rStyle w:val="skrift-senket"/>
        </w:rPr>
        <w:t>2</w:t>
      </w:r>
      <w:r w:rsidRPr="00C81B84">
        <w:t>, kan overføres</w:t>
      </w:r>
    </w:p>
    <w:p w14:paraId="556CE8A1" w14:textId="77777777" w:rsidR="00EE2529" w:rsidRPr="00C81B84" w:rsidRDefault="00AD5E1E" w:rsidP="00C81B84">
      <w:pPr>
        <w:pStyle w:val="avsnitt-undertittel"/>
      </w:pPr>
      <w:r w:rsidRPr="00C81B84">
        <w:t>CO</w:t>
      </w:r>
      <w:r w:rsidRPr="00C81B84">
        <w:rPr>
          <w:rStyle w:val="skrift-senket"/>
        </w:rPr>
        <w:t>2</w:t>
      </w:r>
      <w:r w:rsidRPr="00C81B84">
        <w:t>-fangstprosjektet til Norcem (Heidelberg Materials)</w:t>
      </w:r>
    </w:p>
    <w:p w14:paraId="4E254BC5" w14:textId="77777777" w:rsidR="00EE2529" w:rsidRPr="00C81B84" w:rsidRDefault="00AD5E1E" w:rsidP="00C81B84">
      <w:r w:rsidRPr="00C81B84">
        <w:t xml:space="preserve">I </w:t>
      </w:r>
      <w:proofErr w:type="spellStart"/>
      <w:r w:rsidRPr="00C81B84">
        <w:t>Prop</w:t>
      </w:r>
      <w:proofErr w:type="spellEnd"/>
      <w:r w:rsidRPr="00C81B84">
        <w:t>. 1 S (2022–2023) ble det redegjort for kostnadsøkninger i CO</w:t>
      </w:r>
      <w:r w:rsidRPr="00AD5E1E">
        <w:rPr>
          <w:rStyle w:val="skrift-senket"/>
        </w:rPr>
        <w:t>2</w:t>
      </w:r>
      <w:r w:rsidRPr="00C81B84">
        <w:t>-fangstprosjektet til Norcem. Det ble gjennomført en ekstern kvalitetssikring etter statens prosjektmodell av kostnadsøkningene i januar 2022. Leverandører til Norcem varslet sommeren 2022 om ytterligere kostnadsøkninger som skyldes forstyrrelser i leveranser på grunn av pandemien og krigen i Ukraina. I mars 2023 ble det gjennomført en ny ekstern kvalitetssikring, som viste en samlet forventet kostnadsøkning på om lag 1,3 mrd. 2023-kroner (P50) siden KS2, som ble gjennomført i 2020 og som lå til grunn for Stortingets fullmakt om tilskudd til prosjektet. Estimatet det antas 85 prosent sannsynlighet for ikke å overskride (P85), er om lag 800 mill. 2023-kroner høyere enn i KS2 fra 2020.</w:t>
      </w:r>
    </w:p>
    <w:p w14:paraId="07D891E5" w14:textId="77777777" w:rsidR="00EE2529" w:rsidRPr="00C81B84" w:rsidRDefault="00AD5E1E" w:rsidP="00C81B84">
      <w:r w:rsidRPr="00C81B84">
        <w:t xml:space="preserve">Norcem har gjennomført en fremdriftsanalyse som viser forventet ferdigstillelse av prosjektet 1. mars 2025. Dette er om lag seks måneder senere enn opprinnelig estimat. Ekstern </w:t>
      </w:r>
      <w:proofErr w:type="spellStart"/>
      <w:r w:rsidRPr="00C81B84">
        <w:t>kvalitetssikrers</w:t>
      </w:r>
      <w:proofErr w:type="spellEnd"/>
      <w:r w:rsidRPr="00C81B84">
        <w:t xml:space="preserve"> vurdering er at det er sannsynlig med senere ferdigstillelse fordi prosjektet er det første i sitt slag, og at det dermed er risiko i forbindelse med testing og oppstart.</w:t>
      </w:r>
    </w:p>
    <w:p w14:paraId="1A61C30E" w14:textId="77777777" w:rsidR="00EE2529" w:rsidRPr="00C81B84" w:rsidRDefault="00AD5E1E" w:rsidP="00C81B84">
      <w:r w:rsidRPr="00C81B84">
        <w:t xml:space="preserve">Når det er klart at kostnadene i prosjektet vil komme til å overskride maksimalbudsjettet (P85) i </w:t>
      </w:r>
      <w:proofErr w:type="spellStart"/>
      <w:r w:rsidRPr="00C81B84">
        <w:t>tilskuddsavtalen</w:t>
      </w:r>
      <w:proofErr w:type="spellEnd"/>
      <w:r w:rsidRPr="00C81B84">
        <w:t>, er partene ikke forpliktet til å videreføre prosjektet, men skal i fellesskap søke en omforent løsning. Med mindre partene blir enige om å fortsette, eller den ene av partene tar på seg å finansiere ferdigstillingen alene, vil prosjektet bli skrinlagt og hver av partene tar sine kostnader.</w:t>
      </w:r>
    </w:p>
    <w:p w14:paraId="3384A0CA" w14:textId="77777777" w:rsidR="00EE2529" w:rsidRDefault="00AD5E1E" w:rsidP="00C81B84">
      <w:r w:rsidRPr="00C81B84">
        <w:t>Olje- og energidepartementet og Norcem har forhandlet om håndteringen av kostnadsoverskridelsene og kommet frem til et forslag til løsning som innebærer at Norcem forplikter seg til å ferdigstille prosjektet, med unntak for enkelte ekstraordinære situasjoner. Med forslaget til løsning skal Norcem dekke overskridelsene mot at staten gir et oppstartstilskudd på 150 mill. kroner (løpende) som utbetales ved utskiping av den første lasten med CO</w:t>
      </w:r>
      <w:r w:rsidRPr="00AD5E1E">
        <w:rPr>
          <w:rStyle w:val="skrift-senket"/>
        </w:rPr>
        <w:t>2</w:t>
      </w:r>
      <w:r w:rsidRPr="00C81B84">
        <w:t>. For hver dag etter 1. mai 2025 hvor første utskiping ikke er gjennomført, reduseres oppstartstilskuddet med 1 mill. kroner (løpende). I tillegg endres overskuddsdelingsmekanismen i avtalen, som vist i tabellen under, slik at staten får en mindre del av en eventuell oppside i prosjektet dersom gjennomsnittlig årlig realavkastning i tilskuddsperioden blir høy. Statens andel av et eventuelt overskudd over 16 pst. avkastning er uendret.</w:t>
      </w:r>
    </w:p>
    <w:p w14:paraId="5B90F28D" w14:textId="62B5EA61" w:rsidR="00EB67C4" w:rsidRPr="00C81B84" w:rsidRDefault="00EB67C4" w:rsidP="00EB67C4">
      <w:pPr>
        <w:pStyle w:val="tabell-tittel"/>
      </w:pPr>
      <w:r w:rsidRPr="00C81B84">
        <w:t xml:space="preserve">Overskuddsdelingsmekanismen i </w:t>
      </w:r>
      <w:proofErr w:type="spellStart"/>
      <w:r w:rsidRPr="00C81B84">
        <w:t>tilskuddsavtalen</w:t>
      </w:r>
      <w:proofErr w:type="spellEnd"/>
      <w:r w:rsidRPr="00C81B84">
        <w:t xml:space="preserve"> med Norcem om CO</w:t>
      </w:r>
      <w:r w:rsidRPr="00C81B84">
        <w:rPr>
          <w:rStyle w:val="skrift-senket"/>
        </w:rPr>
        <w:t>2</w:t>
      </w:r>
      <w:r w:rsidRPr="00C81B84">
        <w:t>-fangstprosjektet i Langskip</w:t>
      </w:r>
    </w:p>
    <w:p w14:paraId="021941C6" w14:textId="77777777" w:rsidR="00EE2529" w:rsidRPr="00C81B84" w:rsidRDefault="00AD5E1E" w:rsidP="00C81B84">
      <w:pPr>
        <w:pStyle w:val="Tabellnavn"/>
      </w:pPr>
      <w:r w:rsidRPr="00C81B84">
        <w:t>04J2xt2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2200"/>
        <w:gridCol w:w="2540"/>
        <w:gridCol w:w="2260"/>
        <w:gridCol w:w="2540"/>
      </w:tblGrid>
      <w:tr w:rsidR="00EE2529" w:rsidRPr="00C81B84" w14:paraId="26ED3807" w14:textId="77777777" w:rsidTr="00EB67C4">
        <w:trPr>
          <w:trHeight w:val="360"/>
        </w:trPr>
        <w:tc>
          <w:tcPr>
            <w:tcW w:w="47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22DBD9C" w14:textId="77777777" w:rsidR="00EE2529" w:rsidRPr="00C81B84" w:rsidRDefault="00AD5E1E" w:rsidP="00C81B84">
            <w:r w:rsidRPr="00C81B84">
              <w:t>Overskuddsdeling i dagens avtale</w:t>
            </w:r>
          </w:p>
        </w:tc>
        <w:tc>
          <w:tcPr>
            <w:tcW w:w="4800" w:type="dxa"/>
            <w:gridSpan w:val="2"/>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FCFEE13" w14:textId="77777777" w:rsidR="00EE2529" w:rsidRPr="00C81B84" w:rsidRDefault="00AD5E1E" w:rsidP="00C81B84">
            <w:r w:rsidRPr="00C81B84">
              <w:t>Revidert overskuddsdeling</w:t>
            </w:r>
          </w:p>
        </w:tc>
      </w:tr>
      <w:tr w:rsidR="00EE2529" w:rsidRPr="00C81B84" w14:paraId="1FC0CFA8" w14:textId="77777777" w:rsidTr="00EB67C4">
        <w:trPr>
          <w:trHeight w:val="600"/>
        </w:trPr>
        <w:tc>
          <w:tcPr>
            <w:tcW w:w="2200" w:type="dxa"/>
            <w:tcBorders>
              <w:top w:val="nil"/>
              <w:left w:val="nil"/>
              <w:bottom w:val="single" w:sz="4" w:space="0" w:color="000000"/>
              <w:right w:val="nil"/>
            </w:tcBorders>
            <w:tcMar>
              <w:top w:w="128" w:type="dxa"/>
              <w:left w:w="43" w:type="dxa"/>
              <w:bottom w:w="43" w:type="dxa"/>
              <w:right w:w="43" w:type="dxa"/>
            </w:tcMar>
            <w:vAlign w:val="bottom"/>
          </w:tcPr>
          <w:p w14:paraId="758B384F" w14:textId="77777777" w:rsidR="00EE2529" w:rsidRPr="00C81B84" w:rsidRDefault="00AD5E1E" w:rsidP="00C81B84">
            <w:r w:rsidRPr="00C81B84">
              <w:t>Avkastningsintervall</w:t>
            </w:r>
          </w:p>
        </w:tc>
        <w:tc>
          <w:tcPr>
            <w:tcW w:w="2540"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78FC31BF" w14:textId="77777777" w:rsidR="00EE2529" w:rsidRPr="00C81B84" w:rsidRDefault="00AD5E1E" w:rsidP="00C81B84">
            <w:r w:rsidRPr="00C81B84">
              <w:t>Statens andel av kalkulert netto kontantstrøm</w:t>
            </w:r>
          </w:p>
        </w:tc>
        <w:tc>
          <w:tcPr>
            <w:tcW w:w="226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E0D60BF" w14:textId="77777777" w:rsidR="00EE2529" w:rsidRPr="00C81B84" w:rsidRDefault="00AD5E1E" w:rsidP="00C81B84">
            <w:r w:rsidRPr="00C81B84">
              <w:t>Avkastningsintervall</w:t>
            </w:r>
          </w:p>
        </w:tc>
        <w:tc>
          <w:tcPr>
            <w:tcW w:w="2540" w:type="dxa"/>
            <w:tcBorders>
              <w:top w:val="nil"/>
              <w:left w:val="nil"/>
              <w:bottom w:val="single" w:sz="4" w:space="0" w:color="000000"/>
              <w:right w:val="nil"/>
            </w:tcBorders>
            <w:tcMar>
              <w:top w:w="128" w:type="dxa"/>
              <w:left w:w="43" w:type="dxa"/>
              <w:bottom w:w="43" w:type="dxa"/>
              <w:right w:w="43" w:type="dxa"/>
            </w:tcMar>
            <w:vAlign w:val="bottom"/>
          </w:tcPr>
          <w:p w14:paraId="62458309" w14:textId="77777777" w:rsidR="00EE2529" w:rsidRPr="00C81B84" w:rsidRDefault="00AD5E1E" w:rsidP="00C81B84">
            <w:r w:rsidRPr="00C81B84">
              <w:t>Statens andel av kalkulert netto kontantstrøm</w:t>
            </w:r>
          </w:p>
        </w:tc>
      </w:tr>
      <w:tr w:rsidR="00EE2529" w:rsidRPr="00C81B84" w14:paraId="3FDAF814" w14:textId="77777777" w:rsidTr="00EB67C4">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42EB1C46" w14:textId="77777777" w:rsidR="00EE2529" w:rsidRPr="00C81B84" w:rsidRDefault="00AD5E1E" w:rsidP="00C81B84">
            <w:r w:rsidRPr="00C81B84">
              <w:t>10-14 pst.</w:t>
            </w:r>
          </w:p>
        </w:tc>
        <w:tc>
          <w:tcPr>
            <w:tcW w:w="25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0A884C4" w14:textId="77777777" w:rsidR="00EE2529" w:rsidRPr="00C81B84" w:rsidRDefault="00AD5E1E" w:rsidP="00C81B84">
            <w:r w:rsidRPr="00C81B84">
              <w:t>50 pst.</w:t>
            </w:r>
          </w:p>
        </w:tc>
        <w:tc>
          <w:tcPr>
            <w:tcW w:w="22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BFA3D26" w14:textId="77777777" w:rsidR="00EE2529" w:rsidRPr="00C81B84" w:rsidRDefault="00AD5E1E" w:rsidP="00C81B84">
            <w:r w:rsidRPr="00C81B84">
              <w:t>12-16 pst.</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8D4DC" w14:textId="77777777" w:rsidR="00EE2529" w:rsidRPr="00C81B84" w:rsidRDefault="00AD5E1E" w:rsidP="00C81B84">
            <w:r w:rsidRPr="00C81B84">
              <w:t>25 pst.</w:t>
            </w:r>
          </w:p>
        </w:tc>
      </w:tr>
      <w:tr w:rsidR="00EE2529" w:rsidRPr="00C81B84" w14:paraId="0B0D990E" w14:textId="77777777" w:rsidTr="00EB67C4">
        <w:trPr>
          <w:trHeight w:val="380"/>
        </w:trPr>
        <w:tc>
          <w:tcPr>
            <w:tcW w:w="2200" w:type="dxa"/>
            <w:tcBorders>
              <w:top w:val="single" w:sz="4" w:space="0" w:color="000000"/>
              <w:left w:val="nil"/>
              <w:bottom w:val="single" w:sz="4" w:space="0" w:color="000000"/>
              <w:right w:val="nil"/>
            </w:tcBorders>
            <w:tcMar>
              <w:top w:w="128" w:type="dxa"/>
              <w:left w:w="43" w:type="dxa"/>
              <w:bottom w:w="43" w:type="dxa"/>
              <w:right w:w="43" w:type="dxa"/>
            </w:tcMar>
          </w:tcPr>
          <w:p w14:paraId="4E6BF05B" w14:textId="77777777" w:rsidR="00EE2529" w:rsidRPr="00C81B84" w:rsidRDefault="00AD5E1E" w:rsidP="00C81B84">
            <w:r w:rsidRPr="00AD5E1E">
              <w:rPr>
                <w:rStyle w:val="kursiv"/>
              </w:rPr>
              <w:t>&gt;14 pst.</w:t>
            </w:r>
          </w:p>
        </w:tc>
        <w:tc>
          <w:tcPr>
            <w:tcW w:w="2540"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1DF0ABC7" w14:textId="77777777" w:rsidR="00EE2529" w:rsidRPr="00C81B84" w:rsidRDefault="00AD5E1E" w:rsidP="00C81B84">
            <w:r w:rsidRPr="00C81B84">
              <w:t>75 pst.</w:t>
            </w:r>
          </w:p>
        </w:tc>
        <w:tc>
          <w:tcPr>
            <w:tcW w:w="226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4FAA72B" w14:textId="77777777" w:rsidR="00EE2529" w:rsidRPr="00C81B84" w:rsidRDefault="00AD5E1E" w:rsidP="00C81B84">
            <w:r w:rsidRPr="00C81B84">
              <w:t>&gt;16 pst.</w:t>
            </w:r>
          </w:p>
        </w:tc>
        <w:tc>
          <w:tcPr>
            <w:tcW w:w="2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EBE71A" w14:textId="77777777" w:rsidR="00EE2529" w:rsidRPr="00C81B84" w:rsidRDefault="00AD5E1E" w:rsidP="00C81B84">
            <w:r w:rsidRPr="00C81B84">
              <w:t>75 pst.</w:t>
            </w:r>
          </w:p>
        </w:tc>
      </w:tr>
    </w:tbl>
    <w:p w14:paraId="007B0258" w14:textId="77777777" w:rsidR="00EE2529" w:rsidRPr="00C81B84" w:rsidRDefault="00AD5E1E" w:rsidP="00C81B84">
      <w:r w:rsidRPr="00C81B84">
        <w:t xml:space="preserve">I henhold til inngått </w:t>
      </w:r>
      <w:proofErr w:type="spellStart"/>
      <w:r w:rsidRPr="00C81B84">
        <w:t>tilskuddsavtale</w:t>
      </w:r>
      <w:proofErr w:type="spellEnd"/>
      <w:r w:rsidRPr="00C81B84">
        <w:t xml:space="preserve"> er staten forpliktet til å dekke kostnader for covid-19 force majeure på 92 mill. 2022-kroner. Stortinget bevilget midler til å dekke disse kostnadene i forbindelse med revidert budsjett for 2022. Som del av avtalen vil selskapet ikke kunne kreve ytterligere tilskudd til dekning av covid-19-kostnader.</w:t>
      </w:r>
    </w:p>
    <w:p w14:paraId="0A158865" w14:textId="77777777" w:rsidR="00EE2529" w:rsidRPr="00C81B84" w:rsidRDefault="00AD5E1E" w:rsidP="00C81B84">
      <w:r w:rsidRPr="00C81B84">
        <w:t xml:space="preserve">Det foreslås på denne bakgrunn en tilsagnsfullmakt på 150 mill. kroner, jf. forslag til romertallsvedtak. En endring av statsstøtteavtalen må forelegges </w:t>
      </w:r>
      <w:proofErr w:type="spellStart"/>
      <w:r w:rsidRPr="00C81B84">
        <w:t>EFTAs</w:t>
      </w:r>
      <w:proofErr w:type="spellEnd"/>
      <w:r w:rsidRPr="00C81B84">
        <w:t xml:space="preserve"> overvåkingsorgan ESA.</w:t>
      </w:r>
    </w:p>
    <w:p w14:paraId="771E346D" w14:textId="77777777" w:rsidR="00EE2529" w:rsidRPr="00C81B84" w:rsidRDefault="00AD5E1E" w:rsidP="00C81B84">
      <w:pPr>
        <w:pStyle w:val="avsnitt-undertittel"/>
      </w:pPr>
      <w:r w:rsidRPr="00C81B84">
        <w:t>CO</w:t>
      </w:r>
      <w:r w:rsidRPr="00C81B84">
        <w:rPr>
          <w:rStyle w:val="skrift-senket"/>
        </w:rPr>
        <w:t>2</w:t>
      </w:r>
      <w:r w:rsidRPr="00C81B84">
        <w:t xml:space="preserve">-fangstprosjektet til Hafslund Oslo </w:t>
      </w:r>
      <w:proofErr w:type="spellStart"/>
      <w:r w:rsidRPr="00C81B84">
        <w:t>Celsio</w:t>
      </w:r>
      <w:proofErr w:type="spellEnd"/>
    </w:p>
    <w:p w14:paraId="5CCE259B" w14:textId="77777777" w:rsidR="00EE2529" w:rsidRPr="00C81B84" w:rsidRDefault="00AD5E1E" w:rsidP="00C81B84">
      <w:r w:rsidRPr="00C81B84">
        <w:t xml:space="preserve">Staten, ved Olje- og energidepartementet, inngikk 29. juni 2022 en </w:t>
      </w:r>
      <w:proofErr w:type="spellStart"/>
      <w:r w:rsidRPr="00C81B84">
        <w:t>tilskuddsavtale</w:t>
      </w:r>
      <w:proofErr w:type="spellEnd"/>
      <w:r w:rsidRPr="00C81B84">
        <w:t xml:space="preserve"> med Hafslund Oslo </w:t>
      </w:r>
      <w:proofErr w:type="spellStart"/>
      <w:r w:rsidRPr="00C81B84">
        <w:t>Celsio</w:t>
      </w:r>
      <w:proofErr w:type="spellEnd"/>
      <w:r w:rsidRPr="00C81B84">
        <w:t xml:space="preserve"> (</w:t>
      </w:r>
      <w:proofErr w:type="spellStart"/>
      <w:r w:rsidRPr="00C81B84">
        <w:t>Celsio</w:t>
      </w:r>
      <w:proofErr w:type="spellEnd"/>
      <w:r w:rsidRPr="00C81B84">
        <w:t>) om finansiering av et CO</w:t>
      </w:r>
      <w:r w:rsidRPr="00AD5E1E">
        <w:rPr>
          <w:rStyle w:val="skrift-senket"/>
        </w:rPr>
        <w:t>2</w:t>
      </w:r>
      <w:r w:rsidRPr="00C81B84">
        <w:t xml:space="preserve">-fangstprosjekt ved avfallsforbrenningsanlegget på Klemetsrud, jf. </w:t>
      </w:r>
      <w:proofErr w:type="spellStart"/>
      <w:r w:rsidRPr="00C81B84">
        <w:t>Prop</w:t>
      </w:r>
      <w:proofErr w:type="spellEnd"/>
      <w:r w:rsidRPr="00C81B84">
        <w:t xml:space="preserve">. 115 S (2021–2022). Planlagt oppstart av fangstanlegget var sommeren 2026. I </w:t>
      </w:r>
      <w:proofErr w:type="spellStart"/>
      <w:r w:rsidRPr="00C81B84">
        <w:t>tilskuddsavtalen</w:t>
      </w:r>
      <w:proofErr w:type="spellEnd"/>
      <w:r w:rsidRPr="00C81B84">
        <w:t xml:space="preserve"> mellom staten og </w:t>
      </w:r>
      <w:proofErr w:type="spellStart"/>
      <w:r w:rsidRPr="00C81B84">
        <w:t>Celsio</w:t>
      </w:r>
      <w:proofErr w:type="spellEnd"/>
      <w:r w:rsidRPr="00C81B84">
        <w:t xml:space="preserve"> er maksimalbudsjettet for investeringskostnader totalt 5,55 mrd. 2022-kroner (P85). Maksimal statlig investeringsstøtte er 2,15 mrd. 2022-kroner, og maksimal statlig driftsstøtte er 1,35 mrd. 2022-kroner samlet over driftsperioden, jf. </w:t>
      </w:r>
      <w:proofErr w:type="spellStart"/>
      <w:r w:rsidRPr="00C81B84">
        <w:t>Prop</w:t>
      </w:r>
      <w:proofErr w:type="spellEnd"/>
      <w:r w:rsidRPr="00C81B84">
        <w:t>. 1 S (2022–2023) for Olje- og energidepartementet. I tillegg gir staten tilskudd for fanget CO</w:t>
      </w:r>
      <w:r w:rsidRPr="00AD5E1E">
        <w:rPr>
          <w:rStyle w:val="skrift-senket"/>
        </w:rPr>
        <w:t>2</w:t>
      </w:r>
      <w:r w:rsidRPr="00C81B84">
        <w:t xml:space="preserve"> som ikke er kvotepliktig.</w:t>
      </w:r>
    </w:p>
    <w:p w14:paraId="6B859208" w14:textId="77777777" w:rsidR="00EE2529" w:rsidRPr="00C81B84" w:rsidRDefault="00AD5E1E" w:rsidP="00C81B84">
      <w:r w:rsidRPr="00C81B84">
        <w:t xml:space="preserve">Olje- og energidepartementet ble 17. mars 2023 varslet om at det pågående arbeidet med en halvårlig kostnads- og usikkerhetsanalyse viste at oppdaterte kostnadsestimater kom til å overskride maksimalbudsjettet i </w:t>
      </w:r>
      <w:proofErr w:type="spellStart"/>
      <w:r w:rsidRPr="00C81B84">
        <w:t>tilskuddsavtalen</w:t>
      </w:r>
      <w:proofErr w:type="spellEnd"/>
      <w:r w:rsidRPr="00C81B84">
        <w:t xml:space="preserve">. </w:t>
      </w:r>
      <w:proofErr w:type="spellStart"/>
      <w:r w:rsidRPr="00C81B84">
        <w:t>Celsio</w:t>
      </w:r>
      <w:proofErr w:type="spellEnd"/>
      <w:r w:rsidRPr="00C81B84">
        <w:t xml:space="preserve"> leverte 5. april 2023 endelig kostnads- og usikkerhetsanalyse. Den viste betydelig overskridelse av kostnadsestimatet som lå til grunn for maksimalbudsjettet og forsinkelse i prosjektet. Selskapet vurderer endringer i prosjektkonsept og </w:t>
      </w:r>
      <w:proofErr w:type="spellStart"/>
      <w:r w:rsidRPr="00C81B84">
        <w:t>leverandørkontrakter</w:t>
      </w:r>
      <w:proofErr w:type="spellEnd"/>
      <w:r w:rsidRPr="00C81B84">
        <w:t xml:space="preserve"> for å få ned kostnadene. </w:t>
      </w:r>
      <w:proofErr w:type="spellStart"/>
      <w:r w:rsidRPr="00C81B84">
        <w:t>Celsios</w:t>
      </w:r>
      <w:proofErr w:type="spellEnd"/>
      <w:r w:rsidRPr="00C81B84">
        <w:t xml:space="preserve"> estimater viser at dersom prosjektet hadde blitt videreført med dagens prosjektgrunnlag, ville forventede samlede investeringskostnader vært i overkant av 8 mrd. kroner, som er om lag 3 mrd. kroner høyere enn ved investeringsbeslutning. Endringer i valutakurser utgjør om lag 600 mill. kroner av kostnadsøkningen.</w:t>
      </w:r>
    </w:p>
    <w:p w14:paraId="7E403E3B" w14:textId="77777777" w:rsidR="00EE2529" w:rsidRPr="00C81B84" w:rsidRDefault="00AD5E1E" w:rsidP="00C81B84">
      <w:r w:rsidRPr="00C81B84">
        <w:t xml:space="preserve">Det er </w:t>
      </w:r>
      <w:proofErr w:type="spellStart"/>
      <w:r w:rsidRPr="00C81B84">
        <w:t>Celsio</w:t>
      </w:r>
      <w:proofErr w:type="spellEnd"/>
      <w:r w:rsidRPr="00C81B84">
        <w:t xml:space="preserve"> som er ansvarlig for gjennomføringen av prosjektet. Selskapet har stanset inngåelse av alle nye kontrakter. For å ha et fullstendig beslutningsgrunnlag for en eventuell videreføring av prosjektet, vil det være nødvendig å modne prosjektgrunnlaget til et forprosjektnivå. Det vil innebære kostnader for selskapet som ikke er dekket av statsstøtteavtalen.</w:t>
      </w:r>
    </w:p>
    <w:p w14:paraId="01A04B0F" w14:textId="77777777" w:rsidR="00EE2529" w:rsidRPr="00C81B84" w:rsidRDefault="00AD5E1E" w:rsidP="00C81B84">
      <w:r w:rsidRPr="00C81B84">
        <w:t>Prosjektets fremdrift er ved utgangen av mars 2023 om lag 5 prosent av gjennomføringsfasen. Selskapet har brukt om lag 10 prosent av den samlede investeringsrammen.</w:t>
      </w:r>
    </w:p>
    <w:p w14:paraId="7D6C2808" w14:textId="77777777" w:rsidR="00EE2529" w:rsidRPr="00C81B84" w:rsidRDefault="00AD5E1E" w:rsidP="00C81B84">
      <w:r w:rsidRPr="00C81B84">
        <w:t>Kostnadsøkningene og forsinkelsen skyldes ikke CO</w:t>
      </w:r>
      <w:r w:rsidRPr="00AD5E1E">
        <w:rPr>
          <w:rStyle w:val="skrift-senket"/>
        </w:rPr>
        <w:t>2</w:t>
      </w:r>
      <w:r w:rsidRPr="00C81B84">
        <w:t xml:space="preserve">-fangstteknologien. De økte kostnadene og forsinkelsen skyldes ifølge </w:t>
      </w:r>
      <w:proofErr w:type="spellStart"/>
      <w:r w:rsidRPr="00C81B84">
        <w:t>Celsio</w:t>
      </w:r>
      <w:proofErr w:type="spellEnd"/>
      <w:r w:rsidRPr="00C81B84">
        <w:t xml:space="preserve"> omlokalisering av utskipningsanlegget, eiendomskostnader, infrastruktur for tilgang til strøm og styrking av prosjektorganisasjonen. </w:t>
      </w:r>
      <w:proofErr w:type="spellStart"/>
      <w:r w:rsidRPr="00C81B84">
        <w:t>Celsio</w:t>
      </w:r>
      <w:proofErr w:type="spellEnd"/>
      <w:r w:rsidRPr="00C81B84">
        <w:t xml:space="preserve"> viser også til økte energi- og materialkostnader og valutaeffekter.</w:t>
      </w:r>
    </w:p>
    <w:p w14:paraId="3948B3D8" w14:textId="77777777" w:rsidR="00EE2529" w:rsidRPr="00C81B84" w:rsidRDefault="00AD5E1E" w:rsidP="00C81B84">
      <w:r w:rsidRPr="00C81B84">
        <w:t xml:space="preserve">Når det er klart at kostnadene i prosjektet vil komme til å overskride maksimalbudsjettet (P85) i </w:t>
      </w:r>
      <w:proofErr w:type="spellStart"/>
      <w:r w:rsidRPr="00C81B84">
        <w:t>tilskuddsavtalen</w:t>
      </w:r>
      <w:proofErr w:type="spellEnd"/>
      <w:r w:rsidRPr="00C81B84">
        <w:t xml:space="preserve"> er ikke partene forpliktet til å videreføre prosjektet, men skal i fellesskap søke en omforent løsning. Med mindre partene blir enige om å fortsette, eller den ene av partene tar på seg å finansiere ferdigstillingen alene, vil prosjektet bli skrinlagt og hver av partene tar sine kostnader. Olje- og energidepartementet har orientert selskapet om at det ikke kan forvente økte finansieringsbidrag fra staten.</w:t>
      </w:r>
    </w:p>
    <w:p w14:paraId="35282AEE" w14:textId="77777777" w:rsidR="00EE2529" w:rsidRPr="00C81B84" w:rsidRDefault="00AD5E1E" w:rsidP="00C81B84">
      <w:proofErr w:type="spellStart"/>
      <w:r w:rsidRPr="00C81B84">
        <w:t>Tilskuddsavtalen</w:t>
      </w:r>
      <w:proofErr w:type="spellEnd"/>
      <w:r w:rsidRPr="00C81B84">
        <w:t xml:space="preserve"> gir selskapet rett på statsstøtte til etablering av et CO</w:t>
      </w:r>
      <w:r w:rsidRPr="00AD5E1E">
        <w:rPr>
          <w:rStyle w:val="skrift-senket"/>
        </w:rPr>
        <w:t>2</w:t>
      </w:r>
      <w:r w:rsidRPr="00C81B84">
        <w:t>-fangstprosjekt i henhold til en avtalt arbeidsbeskrivelse, samt til visse kunnskapsdelings- og gevinstrealiseringsaktiviteter. I visse tilfeller er avviklingskostnader støtteberettiget. Olje- og energidepartementets vurdering er at øvrige kostnader i etableringsfasen ikke er støtteberettiget, herunder eventuelle kostnader som påløper mens prosjektet er satt på vent og kostnader til å utarbeide et nytt eller betydelig endret prosjekt.</w:t>
      </w:r>
    </w:p>
    <w:p w14:paraId="6103AE8C" w14:textId="77777777" w:rsidR="00EE2529" w:rsidRPr="00C81B84" w:rsidRDefault="00AD5E1E" w:rsidP="00C81B84">
      <w:r w:rsidRPr="00C81B84">
        <w:t xml:space="preserve">Olje- og energidepartementet er i dialog med selskapet om prosjektet. En forskyvning, slik </w:t>
      </w:r>
      <w:proofErr w:type="spellStart"/>
      <w:r w:rsidRPr="00C81B84">
        <w:t>Celsio</w:t>
      </w:r>
      <w:proofErr w:type="spellEnd"/>
      <w:r w:rsidRPr="00C81B84">
        <w:t xml:space="preserve"> har foreslått, vil føre til et lavere bevilgningsbehov i 2023. Olje- og energidepartementet vil komme tilbake til Stortinget med bevilgningsendringer som følge av dette, senest i forbindelse med nysalderingen 2023. Kostnadene </w:t>
      </w:r>
      <w:proofErr w:type="spellStart"/>
      <w:r w:rsidRPr="00C81B84">
        <w:t>Celsio</w:t>
      </w:r>
      <w:proofErr w:type="spellEnd"/>
      <w:r w:rsidRPr="00C81B84">
        <w:t xml:space="preserve"> pådrar for å modne prosjektet og sikre finansiering må dekkes av selskapet.</w:t>
      </w:r>
    </w:p>
    <w:p w14:paraId="654C12A4" w14:textId="77777777" w:rsidR="00EE2529" w:rsidRPr="00C81B84" w:rsidRDefault="00AD5E1E" w:rsidP="00C81B84">
      <w:r w:rsidRPr="00C81B84">
        <w:t xml:space="preserve">Northern </w:t>
      </w:r>
      <w:proofErr w:type="spellStart"/>
      <w:r w:rsidRPr="00C81B84">
        <w:t>Lights</w:t>
      </w:r>
      <w:proofErr w:type="spellEnd"/>
      <w:r w:rsidRPr="00C81B84">
        <w:t xml:space="preserve">-prosjektet videreføres som planlagt. Prosjektene til Northern </w:t>
      </w:r>
      <w:proofErr w:type="spellStart"/>
      <w:r w:rsidRPr="00C81B84">
        <w:t>Lights</w:t>
      </w:r>
      <w:proofErr w:type="spellEnd"/>
      <w:r w:rsidRPr="00C81B84">
        <w:t xml:space="preserve"> og Norcem er ved utgangen av mars hhv. 83 og 56 prosent ferdigstilt.</w:t>
      </w:r>
    </w:p>
    <w:p w14:paraId="3273F8FE" w14:textId="77777777" w:rsidR="00EE2529" w:rsidRPr="00C81B84" w:rsidRDefault="00AD5E1E" w:rsidP="00C81B84">
      <w:pPr>
        <w:pStyle w:val="b-budkaptit"/>
      </w:pPr>
      <w:r w:rsidRPr="00C81B84">
        <w:t>Kap. 4800 Olje- og energidepartementet</w:t>
      </w:r>
    </w:p>
    <w:p w14:paraId="2623F2D4" w14:textId="77777777" w:rsidR="00EE2529" w:rsidRPr="00C81B84" w:rsidRDefault="00AD5E1E" w:rsidP="00C81B84">
      <w:pPr>
        <w:pStyle w:val="b-post"/>
      </w:pPr>
      <w:r w:rsidRPr="00C81B84">
        <w:t xml:space="preserve">Post 70 Garantiprovisjon, </w:t>
      </w:r>
      <w:proofErr w:type="spellStart"/>
      <w:r w:rsidRPr="00C81B84">
        <w:t>Gassco</w:t>
      </w:r>
      <w:proofErr w:type="spellEnd"/>
    </w:p>
    <w:p w14:paraId="4C277E97" w14:textId="77777777" w:rsidR="00EE2529" w:rsidRPr="00C81B84" w:rsidRDefault="00AD5E1E" w:rsidP="00C81B84">
      <w:r w:rsidRPr="00C81B84">
        <w:t xml:space="preserve">Olje- og energidepartementet har stilt garanti innenfor en samlet ramme på inntil 1 mrd. kroner for skader og tap på mottaksterminalene på kontinentet som kan oppstå som følge av forsettlige handlinger hos ledende personell i </w:t>
      </w:r>
      <w:proofErr w:type="spellStart"/>
      <w:r w:rsidRPr="00C81B84">
        <w:t>Gassco</w:t>
      </w:r>
      <w:proofErr w:type="spellEnd"/>
      <w:r w:rsidRPr="00C81B84">
        <w:t xml:space="preserve"> AS. Garantiprovisjonen er satt til 70 prosent av forsikringspremien på </w:t>
      </w:r>
      <w:proofErr w:type="spellStart"/>
      <w:r w:rsidRPr="00C81B84">
        <w:t>Gasscos</w:t>
      </w:r>
      <w:proofErr w:type="spellEnd"/>
      <w:r w:rsidRPr="00C81B84">
        <w:t xml:space="preserve"> ordinære ansvarsforsikring.</w:t>
      </w:r>
    </w:p>
    <w:p w14:paraId="22303CF3" w14:textId="77777777" w:rsidR="00EE2529" w:rsidRPr="00C81B84" w:rsidRDefault="00AD5E1E" w:rsidP="00C81B84">
      <w:r w:rsidRPr="00C81B84">
        <w:t>Garantiprovisjonen anslås til 2 mill. kroner i 2023 basert på oppdatert premieanslag, en økning på 0,3 mill. kroner. Bevilgningen på posten foreslås derfor økt med 0,3 mill. kroner.</w:t>
      </w:r>
    </w:p>
    <w:p w14:paraId="2F9F04CE" w14:textId="77777777" w:rsidR="00EE2529" w:rsidRPr="00C81B84" w:rsidRDefault="00AD5E1E" w:rsidP="00C81B84">
      <w:pPr>
        <w:pStyle w:val="b-budkaptit"/>
      </w:pPr>
      <w:r w:rsidRPr="00C81B84">
        <w:t>Kap. 4820 Norges vassdrags- og energidirektorat</w:t>
      </w:r>
    </w:p>
    <w:p w14:paraId="0288141A" w14:textId="77777777" w:rsidR="00EE2529" w:rsidRPr="00C81B84" w:rsidRDefault="00AD5E1E" w:rsidP="00C81B84">
      <w:pPr>
        <w:pStyle w:val="b-post"/>
      </w:pPr>
      <w:r w:rsidRPr="00C81B84">
        <w:t>Post 01 Gebyrinntekter</w:t>
      </w:r>
    </w:p>
    <w:p w14:paraId="3977E4F0" w14:textId="77777777" w:rsidR="00EE2529" w:rsidRPr="00C81B84" w:rsidRDefault="00AD5E1E" w:rsidP="00C81B84">
      <w:r w:rsidRPr="00C81B84">
        <w:t>Det foreslås å redusere bevilgningen med 32,4 mill. kroner. Reduksjonen har sammenheng med at NVEs tilsyn med vedlikehold og modernisering av elektriske anlegg, tilsyn med fjernvarme og miljøtilsyn, som frem til nå har vært budsjettert som gebyrer, fremover skal budsjetteres og innkreves som sektoravgift, jf. omtale under kap. 5582, post 72.</w:t>
      </w:r>
    </w:p>
    <w:p w14:paraId="4796AD92" w14:textId="77777777" w:rsidR="00EE2529" w:rsidRPr="00C81B84" w:rsidRDefault="00AD5E1E" w:rsidP="00C81B84">
      <w:pPr>
        <w:pStyle w:val="b-budkaptit"/>
      </w:pPr>
      <w:r w:rsidRPr="00C81B84">
        <w:t>Kap. 5582 Sektoravgifter under Olje- og energidepartementet</w:t>
      </w:r>
    </w:p>
    <w:p w14:paraId="7A8D9779" w14:textId="77777777" w:rsidR="00EE2529" w:rsidRPr="00C81B84" w:rsidRDefault="00AD5E1E" w:rsidP="00C81B84">
      <w:pPr>
        <w:pStyle w:val="b-post"/>
      </w:pPr>
      <w:r w:rsidRPr="00C81B84">
        <w:t>Post 70 Bidrag til kulturminnevern i regulerte vassdrag</w:t>
      </w:r>
    </w:p>
    <w:p w14:paraId="24F8EA34" w14:textId="77777777" w:rsidR="00EE2529" w:rsidRPr="00C81B84" w:rsidRDefault="00AD5E1E" w:rsidP="00C81B84">
      <w:r w:rsidRPr="00C81B84">
        <w:t xml:space="preserve">Det foreslås å redusere bevilgningen med 51 mill. kroner. Reduksjonen har sammenheng med at sektoravgifter fra revidert konsesjon for regulering av vassdragene Røssåga og Tokke-Vinje ble innbetalt i 2022 istedenfor 2023 som opprinnelig budsjettert, jf. </w:t>
      </w:r>
      <w:proofErr w:type="spellStart"/>
      <w:r w:rsidRPr="00C81B84">
        <w:t>Prop</w:t>
      </w:r>
      <w:proofErr w:type="spellEnd"/>
      <w:r w:rsidRPr="00C81B84">
        <w:t xml:space="preserve">. 27 S (2022–2023) og </w:t>
      </w:r>
      <w:proofErr w:type="spellStart"/>
      <w:r w:rsidRPr="00C81B84">
        <w:t>Innst</w:t>
      </w:r>
      <w:proofErr w:type="spellEnd"/>
      <w:r w:rsidRPr="00C81B84">
        <w:t>. 121 (2022–2023).</w:t>
      </w:r>
    </w:p>
    <w:p w14:paraId="7C3DA06F" w14:textId="77777777" w:rsidR="00EE2529" w:rsidRPr="00C81B84" w:rsidRDefault="00AD5E1E" w:rsidP="00C81B84">
      <w:pPr>
        <w:pStyle w:val="b-post"/>
      </w:pPr>
      <w:r w:rsidRPr="00C81B84">
        <w:t>Post 72 Sektoravgifter under Norges vassdrags- og energidirektorat</w:t>
      </w:r>
    </w:p>
    <w:p w14:paraId="6340B078" w14:textId="77777777" w:rsidR="00EE2529" w:rsidRPr="00C81B84" w:rsidRDefault="00AD5E1E" w:rsidP="00C81B84">
      <w:r w:rsidRPr="00C81B84">
        <w:t xml:space="preserve">Det ble i </w:t>
      </w:r>
      <w:proofErr w:type="spellStart"/>
      <w:r w:rsidRPr="00C81B84">
        <w:t>Prop</w:t>
      </w:r>
      <w:proofErr w:type="spellEnd"/>
      <w:r w:rsidRPr="00C81B84">
        <w:t>. 1 S (2022–2023) varslet et lov- og forskriftsarbeid hvor det tas sikte på å endre enkelte tilsynsordninger under NVE som i dag budsjetteres som gebyr, til å bli administrert og budsjettert som sektoravgift. Videre ble det varslet at Olje- og energidepartementet tar sikte på å komme tilbake til budsjettmessige konsekvenser som følge av omleggingen fra gebyr- til sektoravgiftfinansiering i revidert budsjett 2023.</w:t>
      </w:r>
    </w:p>
    <w:p w14:paraId="43BEC608" w14:textId="77777777" w:rsidR="00EE2529" w:rsidRPr="00C81B84" w:rsidRDefault="00AD5E1E" w:rsidP="00C81B84">
      <w:r w:rsidRPr="00C81B84">
        <w:t xml:space="preserve">I desember 2022 fremmet Olje- og energidepartementet lovproposisjonen </w:t>
      </w:r>
      <w:proofErr w:type="spellStart"/>
      <w:r w:rsidRPr="00C81B84">
        <w:t>Prop</w:t>
      </w:r>
      <w:proofErr w:type="spellEnd"/>
      <w:r w:rsidRPr="00C81B84">
        <w:t xml:space="preserve">. 37 L (2022–2023) </w:t>
      </w:r>
      <w:proofErr w:type="spellStart"/>
      <w:r w:rsidRPr="00C81B84">
        <w:t>Endringar</w:t>
      </w:r>
      <w:proofErr w:type="spellEnd"/>
      <w:r w:rsidRPr="00C81B84">
        <w:t xml:space="preserve"> i vassdragsreguleringsloven, energiloven og vannressursloven (kostnadsdekning for tilsyn og kontroll), med forslag til endringer i relevant lovgivning slik at tilsynsordningene skal kunne budsjetteres og innkreves som sektoravgift. Det ble i </w:t>
      </w:r>
      <w:proofErr w:type="spellStart"/>
      <w:r w:rsidRPr="00C81B84">
        <w:t>Prop</w:t>
      </w:r>
      <w:proofErr w:type="spellEnd"/>
      <w:r w:rsidRPr="00C81B84">
        <w:t xml:space="preserve">. 37 L (2022–2023) redegjort for at forslag til ny forskrift om sektoravgifter for dekning av kostnader til tilsyns- og kontrollarbeidet til direktoratet vil kunne resultere i endringer med tanke på fordeling av kostnader mellom konsesjonærene. Proposisjonen er behandlet av Stortinget, jf. </w:t>
      </w:r>
      <w:proofErr w:type="spellStart"/>
      <w:r w:rsidRPr="00C81B84">
        <w:t>Innst</w:t>
      </w:r>
      <w:proofErr w:type="spellEnd"/>
      <w:r w:rsidRPr="00C81B84">
        <w:t>. 216 L (2022–2023), og det tas sikte på ikrafttredelse av lovendringene fra 1. juli 2023.</w:t>
      </w:r>
    </w:p>
    <w:p w14:paraId="08C003F7" w14:textId="77777777" w:rsidR="00EE2529" w:rsidRPr="00C81B84" w:rsidRDefault="00AD5E1E" w:rsidP="00C81B84">
      <w:r w:rsidRPr="00C81B84">
        <w:t>Endringene medfører at NVEs tilsyn med vedlikehold og modernisering av elektriske anlegg, tilsyn med fjernvarme og miljøtilsyn som er opprinnelig anslått til 32,4 mill. kroner i 2023 og som frem til nå har vært budsjettert som gebyrer, fremover skal budsjetteres og innkreves som sektoravgift, jf. kap. 4820, post 01.</w:t>
      </w:r>
    </w:p>
    <w:p w14:paraId="4964D327" w14:textId="77777777" w:rsidR="00EE2529" w:rsidRPr="00C81B84" w:rsidRDefault="00AD5E1E" w:rsidP="00C81B84">
      <w:r w:rsidRPr="00C81B84">
        <w:t>NVEs kostnader for tilsyn og kontroll består av direkte kostnader til tilsyn, samt indirekte kostnader. Det er gjennomført nye og oppdaterte beregninger hvor det i løpet av de siste årene har blitt avdekket at NVEs faktiske kostnader ved tilsyn er høyere enn det som har blitt utfakturert gjennom gebyrer. Videre viser NVEs gjennomgang en nedgang for enkelte sektoravgifter (beredskapstilsyn) og en økning for andre sektoravgifter, særlig når det gjelder miljøtilsyn. Øvrige tilsynsområder (</w:t>
      </w:r>
      <w:proofErr w:type="spellStart"/>
      <w:r w:rsidRPr="00C81B84">
        <w:t>damtilsyn</w:t>
      </w:r>
      <w:proofErr w:type="spellEnd"/>
      <w:r w:rsidRPr="00C81B84">
        <w:t>, elektriske anlegg og fjernvarme) viser mindre endringer. Med bakgrunn i oppdatert kostnadsgrunnlag basert på regnskapet for 2022, anslås det at NVE vil innkreve netto 9,6 mill. kroner i økte sektoravgifter i forbindelse med tilsyns- og kontrollvirksomheten i 2023.</w:t>
      </w:r>
    </w:p>
    <w:p w14:paraId="3C055064" w14:textId="77777777" w:rsidR="00EE2529" w:rsidRPr="00C81B84" w:rsidRDefault="00AD5E1E" w:rsidP="00C81B84">
      <w:r w:rsidRPr="00C81B84">
        <w:t>Samlet foreslås det å øke bevilgningen med 42 mill. kroner.</w:t>
      </w:r>
    </w:p>
    <w:p w14:paraId="32E9E246" w14:textId="77777777" w:rsidR="00EE2529" w:rsidRPr="00C81B84" w:rsidRDefault="00AD5E1E" w:rsidP="00C81B84">
      <w:pPr>
        <w:pStyle w:val="b-post"/>
      </w:pPr>
      <w:r w:rsidRPr="00C81B84">
        <w:t>Post 75 (Ny) Sektoravgifter under Petroleumstilsynet</w:t>
      </w:r>
    </w:p>
    <w:p w14:paraId="519A5804" w14:textId="77777777" w:rsidR="00EE2529" w:rsidRPr="00C81B84" w:rsidRDefault="00AD5E1E" w:rsidP="00C81B84">
      <w:r w:rsidRPr="00C81B84">
        <w:t>Det foreslås en bevilgning på 132,3 mill. kroner, inkludert ekstraordinær prisjustering, jf. nærmere omtale under avsnitt 3.1. Det vises til reduksjon under kap. 5571 Sektoravgifter under Arbeids- og inkluderingsdepartementet, post 70 Petroleumstilsynet – sektoravgift.</w:t>
      </w:r>
    </w:p>
    <w:p w14:paraId="292F8153" w14:textId="77777777" w:rsidR="00EE2529" w:rsidRPr="00C81B84" w:rsidRDefault="00AD5E1E" w:rsidP="00C81B84">
      <w:pPr>
        <w:pStyle w:val="b-budkaptit"/>
      </w:pPr>
      <w:r w:rsidRPr="00C81B84">
        <w:t>Kap. 5680 Statnett SF</w:t>
      </w:r>
    </w:p>
    <w:p w14:paraId="1E8107E6" w14:textId="77777777" w:rsidR="00EE2529" w:rsidRPr="00C81B84" w:rsidRDefault="00AD5E1E" w:rsidP="00C81B84">
      <w:pPr>
        <w:pStyle w:val="b-post"/>
      </w:pPr>
      <w:r w:rsidRPr="00C81B84">
        <w:t>Post 85 Utbytte</w:t>
      </w:r>
    </w:p>
    <w:p w14:paraId="5718C59D" w14:textId="77777777" w:rsidR="00EE2529" w:rsidRPr="00C81B84" w:rsidRDefault="00AD5E1E" w:rsidP="00C81B84">
      <w:r w:rsidRPr="00C81B84">
        <w:t>Konsernets overskudd etter skatt for 2022, justert for endring i saldo for mer- og mindreinntekt etter skatt, utgjør 592 mill. kroner. For regnskapsåret 2022 er utbyttet fastsatt til 50 prosent av konsernets årsresultat.</w:t>
      </w:r>
    </w:p>
    <w:p w14:paraId="6C6207AD" w14:textId="77777777" w:rsidR="00EE2529" w:rsidRPr="00C81B84" w:rsidRDefault="00AD5E1E" w:rsidP="00C81B84">
      <w:r w:rsidRPr="00C81B84">
        <w:t>Det foreslås å redusere bevilgningen med 586 mill. kroner, til 296 mill. kroner. Reduksjonen i konsernets overskudd skyldes i hovedsak økte systemdriftskostnader, det vil si systemtjenester Statnett bruker for å opprettholde momentan balanse i kraftnettet og tilfredsstillende leveringskvalitet. Økte systemdriftskostnader i 2022 vil først innvirke på Statnetts inntektsramme med to års etterslep. I tillegg var det en økning i øvrige driftskostnader som følge av ekstraordinære prisøkninger på strøm, transport og driftstjenester.</w:t>
      </w:r>
    </w:p>
    <w:p w14:paraId="07CD6A6B" w14:textId="77777777" w:rsidR="00EE2529" w:rsidRPr="00C81B84" w:rsidRDefault="00AD5E1E" w:rsidP="00C81B84">
      <w:r w:rsidRPr="00C81B84">
        <w:t>Statnett mottok i 2022 ekstraordinært høye merinntekter fra flaskehalsinntekter som følge av store prisforskjeller internt i Norge og med utlandet. Merinntektene påvirker ikke utbyttegrunnlaget til Statnett. Ekstraordinære merinntekter fra flaskehalsinntekter i 2022 og 2023 utbetales til nettselskapene for å redusere nettleien for forbrukere i de sørlige prisområdene i Norge.</w:t>
      </w:r>
    </w:p>
    <w:p w14:paraId="6E783401" w14:textId="77777777" w:rsidR="00EE2529" w:rsidRPr="00C81B84" w:rsidRDefault="00AD5E1E" w:rsidP="00C81B84">
      <w:pPr>
        <w:pStyle w:val="Undertittel"/>
      </w:pPr>
      <w:r w:rsidRPr="00C81B84">
        <w:t>Andre saker</w:t>
      </w:r>
    </w:p>
    <w:p w14:paraId="146FFFDB" w14:textId="77777777" w:rsidR="00EE2529" w:rsidRPr="00C81B84" w:rsidRDefault="00AD5E1E" w:rsidP="00C81B84">
      <w:pPr>
        <w:pStyle w:val="avsnitt-undertittel"/>
      </w:pPr>
      <w:r w:rsidRPr="00C81B84">
        <w:t>Oppfølging av anmodningsvedtak om strømstønad til husholdninger tilknyttet gårds- og grendeverk</w:t>
      </w:r>
    </w:p>
    <w:p w14:paraId="27B720D8" w14:textId="77777777" w:rsidR="00EE2529" w:rsidRPr="00C81B84" w:rsidRDefault="00AD5E1E" w:rsidP="00C81B84">
      <w:r w:rsidRPr="00C81B84">
        <w:t>Det vises til anmodningsvedtak nr. 158, 1. desember 2022:</w:t>
      </w:r>
    </w:p>
    <w:p w14:paraId="3773BF5C" w14:textId="77777777" w:rsidR="00EE2529" w:rsidRPr="00C81B84" w:rsidRDefault="00AD5E1E" w:rsidP="00C81B84">
      <w:pPr>
        <w:pStyle w:val="blokksit"/>
      </w:pPr>
      <w:r w:rsidRPr="00C81B84">
        <w:t>«Stortinget ber regjeringen vurdere hvordan husholdninger tilkoblet mindre, private strømnett, kan motta strømstøtte på linje med andre, og melde tilbake til Stortinget snarest mulig om det er mulig med en justering av strømstøtteordningen for å hensynta slike husholdninger med sikte på utgangen av januar 2023.»</w:t>
      </w:r>
    </w:p>
    <w:p w14:paraId="6E80EB6F" w14:textId="77777777" w:rsidR="00EE2529" w:rsidRPr="00C81B84" w:rsidRDefault="00AD5E1E" w:rsidP="00C81B84">
      <w:r w:rsidRPr="00C81B84">
        <w:t>Olje- og energidepartementet sendte 31. mars på høring forslag til endringer i midlertidig forskrift om strømstønad hvor husholdninger tilknyttet gårds- og grendeverk med private strømnett inkluderes i strømstønadsordningen for husholdninger, jf. kap. 1820, post 75 Stønad til husholdninger for ekstraordinære strømutgifter.</w:t>
      </w:r>
    </w:p>
    <w:p w14:paraId="62D4F84F" w14:textId="77777777" w:rsidR="00EE2529" w:rsidRPr="00C81B84" w:rsidRDefault="00AD5E1E" w:rsidP="00C81B84">
      <w:pPr>
        <w:pStyle w:val="avsnitt-undertittel"/>
      </w:pPr>
      <w:r w:rsidRPr="00C81B84">
        <w:t>Oppfølging av anmodningsvedtak om strømstønad til husholdninger av nærvarmeanlegg</w:t>
      </w:r>
    </w:p>
    <w:p w14:paraId="1F46D9A0" w14:textId="77777777" w:rsidR="00EE2529" w:rsidRPr="00C81B84" w:rsidRDefault="00AD5E1E" w:rsidP="00C81B84">
      <w:r w:rsidRPr="00C81B84">
        <w:t>Det vises til anmodningsvedtak nr. 159, 1. desember 2022:</w:t>
      </w:r>
    </w:p>
    <w:p w14:paraId="7C178A51" w14:textId="77777777" w:rsidR="00EE2529" w:rsidRPr="00C81B84" w:rsidRDefault="00AD5E1E" w:rsidP="00C81B84">
      <w:pPr>
        <w:pStyle w:val="blokksit"/>
      </w:pPr>
      <w:r w:rsidRPr="00C81B84">
        <w:t>«Stortinget ber regjeringen vurdere hvordan husholdninger som får sin oppvarming fra nærvarmeanlegg, kan omfattes av strømstøtteordningen, og melde tilbake til Stortinget snarest mulig om det er mulig med en justering av strømstøtteordningen for å hensynta slike husholdninger innen utgangen av 2022.»</w:t>
      </w:r>
    </w:p>
    <w:p w14:paraId="2E22324C" w14:textId="77777777" w:rsidR="00EE2529" w:rsidRPr="00C81B84" w:rsidRDefault="00AD5E1E" w:rsidP="00C81B84">
      <w:r w:rsidRPr="00C81B84">
        <w:t>Det vises til forslag om å bevilge 60 mill. kroner til en ny søknadsbasert strømstønadsordning for husholdningskunder av nærvarmeanlegg som baserer seg på strøm under kap. 1820, ny post 76 Stønad til husholdninger av nærvarmeanlegg.</w:t>
      </w:r>
    </w:p>
    <w:p w14:paraId="70F06499" w14:textId="77777777" w:rsidR="00EE2529" w:rsidRPr="00C81B84" w:rsidRDefault="00AD5E1E" w:rsidP="00C81B84">
      <w:pPr>
        <w:pStyle w:val="avsnitt-undertittel"/>
      </w:pPr>
      <w:r w:rsidRPr="00C81B84">
        <w:t>Oppfølging av anmodningsvedtak om strømstønad til husholdninger med fast bopel i fritidsboliger</w:t>
      </w:r>
    </w:p>
    <w:p w14:paraId="51503D5D" w14:textId="77777777" w:rsidR="00EE2529" w:rsidRPr="00C81B84" w:rsidRDefault="00AD5E1E" w:rsidP="00C81B84">
      <w:r w:rsidRPr="00C81B84">
        <w:t>Det vises til anmodningsvedtak nr. 160, 1. desember 2022:</w:t>
      </w:r>
    </w:p>
    <w:p w14:paraId="0E4EF553" w14:textId="77777777" w:rsidR="00EE2529" w:rsidRPr="00C81B84" w:rsidRDefault="00AD5E1E" w:rsidP="00C81B84">
      <w:pPr>
        <w:pStyle w:val="blokksit"/>
      </w:pPr>
      <w:r w:rsidRPr="00C81B84">
        <w:t>«Stortinget ber regjeringen vurdere hvordan husholdninger som reelt sett har fast bopel i bolig registrert som fritidsbolig – og ikke eier eller disponerer annen bolig – kan omfattes av strømstøtteordningen, og melde tilbake til Stortinget snarest mulig om det er mulig med en justering av strømstøtteordningen for å hensynta slike husholdninger med sikte på utgangen av 2022.»</w:t>
      </w:r>
    </w:p>
    <w:p w14:paraId="06263125" w14:textId="77777777" w:rsidR="00EE2529" w:rsidRPr="00C81B84" w:rsidRDefault="00AD5E1E" w:rsidP="00C81B84">
      <w:r w:rsidRPr="00C81B84">
        <w:t>Departementet vedtok 8. februar 2023 endringer i midlertidig forskrift om strømstønad, som på nærmere vilkår inkluderer de som bor fast i fritidsbolig i strømstønadsordningen for husholdninger.</w:t>
      </w:r>
    </w:p>
    <w:p w14:paraId="02381091" w14:textId="77777777" w:rsidR="00EE2529" w:rsidRPr="00C81B84" w:rsidRDefault="00AD5E1E" w:rsidP="00C81B84">
      <w:pPr>
        <w:pStyle w:val="avsnitt-undertittel"/>
      </w:pPr>
      <w:r w:rsidRPr="00C81B84">
        <w:t>Oppfølging av anmodningsvedtak om kraft- og nettutbygging knyttet til store industrietableringer</w:t>
      </w:r>
    </w:p>
    <w:p w14:paraId="3BE04006" w14:textId="77777777" w:rsidR="00EE2529" w:rsidRPr="00C81B84" w:rsidRDefault="00AD5E1E" w:rsidP="00C81B84">
      <w:r w:rsidRPr="00C81B84">
        <w:t>Det vises til anmodningsvedtak nr. 701, 10. juni 2022:</w:t>
      </w:r>
    </w:p>
    <w:p w14:paraId="25050C9C" w14:textId="77777777" w:rsidR="00EE2529" w:rsidRPr="00C81B84" w:rsidRDefault="00AD5E1E" w:rsidP="00C81B84">
      <w:pPr>
        <w:pStyle w:val="blokksit"/>
      </w:pPr>
      <w:r w:rsidRPr="00C81B84">
        <w:t>«Stortinget ber regjeringen utrede et eget hurtigløp for kraft- og nettutbygging knyttet til store industrietableringer og ber regjeringen komme med en utredning i forbindelse med revidert nasjonalbudsjett 2023.»</w:t>
      </w:r>
    </w:p>
    <w:p w14:paraId="4DC192C4" w14:textId="77777777" w:rsidR="00EE2529" w:rsidRPr="00C81B84" w:rsidRDefault="00AD5E1E" w:rsidP="00C81B84">
      <w:r w:rsidRPr="00C81B84">
        <w:t>Strømnettutvalget la frem sin utredning, NOU 2022: 6 Nett i tide – om utvikling av strømnettet, 14. juni 2022 og Energikommisjonen leverte sin utredning, NOU 2023: 3 Mer av alt – raskere, 1. februar 2023. Regjeringens handlingsplan for raskere nettutbygging og bedre utnyttelse av nettet ble lagt frem 19. april 2023, som en del av oppfølgingen av Strømnettutvalgets rapport.</w:t>
      </w:r>
    </w:p>
    <w:p w14:paraId="162837BB" w14:textId="77777777" w:rsidR="00EE2529" w:rsidRPr="00C81B84" w:rsidRDefault="00AD5E1E" w:rsidP="00C81B84">
      <w:r w:rsidRPr="00C81B84">
        <w:t xml:space="preserve">Strømnettutvalget utredet og anbefalte en rekke tiltak for å redusere tiden det tar å utvikle og </w:t>
      </w:r>
      <w:proofErr w:type="spellStart"/>
      <w:r w:rsidRPr="00C81B84">
        <w:t>konsesjonsbehandle</w:t>
      </w:r>
      <w:proofErr w:type="spellEnd"/>
      <w:r w:rsidRPr="00C81B84">
        <w:t xml:space="preserve"> nye </w:t>
      </w:r>
      <w:proofErr w:type="spellStart"/>
      <w:r w:rsidRPr="00C81B84">
        <w:t>nettiltak</w:t>
      </w:r>
      <w:proofErr w:type="spellEnd"/>
      <w:r w:rsidRPr="00C81B84">
        <w:t xml:space="preserve"> og forbedre systemet med tilknytningsplikt. Energikommisjonens oppgave var blant annet å kartlegge energibehovene og foreslå økt energiproduksjon, med mål om at Norge fortsatt skal ha overskuddsproduksjon av kraft og at norske strømkunder fortsatt skal ha rikelig tilgang på fornybar kraft. Kommisjonen peker på behov for mer nett, mer kraftproduksjon og mer energieffektivisering og stilte seg bak Strømnettutvalgets anbefalinger.</w:t>
      </w:r>
    </w:p>
    <w:p w14:paraId="1FEEC233" w14:textId="77777777" w:rsidR="00EE2529" w:rsidRPr="00C81B84" w:rsidRDefault="00AD5E1E" w:rsidP="00C81B84">
      <w:r w:rsidRPr="00C81B84">
        <w:t>Regjeringen vil at rikelig tilgang på fornybar kraft skal være et konkurransefortrinn for norsk industri og bidra til positiv samfunnsutvikling i hele landet. Olje- og energidepartementet arbeider med å følge opp Strømnettutvalget og Energikommisjonen, og har allerede iverksatt flere tiltak.</w:t>
      </w:r>
    </w:p>
    <w:p w14:paraId="259CDA06" w14:textId="77777777" w:rsidR="00EE2529" w:rsidRPr="00C81B84" w:rsidRDefault="00AD5E1E" w:rsidP="00C81B84">
      <w:r w:rsidRPr="00C81B84">
        <w:t xml:space="preserve">I NVEs innspill til departementet i forbindelse med nasjonalbudsjettet for 2024 er det estimert at totale investeringer i transmisjons-, regional- og distribusjonsnettet vil være mellom 15 og 20 mrd. kroner per år de kommende årene. Økt elektrifisering og nytt kraftforbruk er, sammen med behov for reinvesteringer, sterke drivere for investeringene i nettet. Over hele landet står det mange nærings- og industrikunder i kø for å få tilknytning til nettet. De omfattende planene om utbygging av </w:t>
      </w:r>
      <w:proofErr w:type="spellStart"/>
      <w:r w:rsidRPr="00C81B84">
        <w:t>uregulerbar</w:t>
      </w:r>
      <w:proofErr w:type="spellEnd"/>
      <w:r w:rsidRPr="00C81B84">
        <w:t xml:space="preserve"> kraft, elektrifisering og økt kraftforbruk til nyetableringer av industri vil i sum utløse investeringer utover de lokale forsterkningene som kreves for å tilknytte hvert enkelt prosjekt.</w:t>
      </w:r>
    </w:p>
    <w:p w14:paraId="0D64D433" w14:textId="77777777" w:rsidR="00EE2529" w:rsidRPr="00C81B84" w:rsidRDefault="00AD5E1E" w:rsidP="00C81B84">
      <w:r w:rsidRPr="00C81B84">
        <w:t>Høsten 2022 sendte Olje- og energidepartementet en bestilling til NVE, der direktoratet blant annet ble bedt om å oppdatere søknadsveiledere for nettanlegg og å kontinuerlig vurdere forenklinger i saksbehandlingen, herunder videreutvikle hurtigsporet for små og/eller enkle saker. NVE har nå tydeliggjort hvilke krav konsesjonssøknader må oppfylle for å kvalifisere til hurtigsporet. Blant annet kan det ikke være vesentlige innvendinger mot planene, virkningene av tiltaket må være små og avklart og søknadene må ha god kvalitet. Hurtigsporet er aktuelt for anlegg som legger til rette for tilknytning av industriaktører, men ikke begrenset til slike anlegg.</w:t>
      </w:r>
    </w:p>
    <w:p w14:paraId="702D6EF5" w14:textId="77777777" w:rsidR="00EE2529" w:rsidRPr="00C81B84" w:rsidRDefault="00AD5E1E" w:rsidP="00C81B84">
      <w:r w:rsidRPr="00C81B84">
        <w:t>Det er videre lagt til rette for at saker som krever ordinær saksbehandling, med høringsrunder og grundigere utredninger, skal gå fortere. For å få ned køen av konsesjonssøknader er det vedtatt et betydelig ressursløft for konsesjonsmyndighetene i statsbudsjettet for 2023, som betyr at både NVE og Olje- og energidepartementet vil øke saksbehandlingskapasiteten til konsesjonssaker, samtidig som NVE tildeles økte midler til digitalisering av nettplanlegging og konsesjonsbehandling. I tillegg er det prioritert midler for å håndtere oppgaver på havvindområdet, økt analysekapasitet i NVE og videreutvikling av kraftmarkedsmodeller.</w:t>
      </w:r>
    </w:p>
    <w:p w14:paraId="1A06A351" w14:textId="77777777" w:rsidR="00EE2529" w:rsidRPr="00C81B84" w:rsidRDefault="00AD5E1E" w:rsidP="00C81B84">
      <w:r w:rsidRPr="00C81B84">
        <w:t xml:space="preserve">I handlingsplanen for raskere nettutbygging og bedre utnyttelse av nettet varsler regjeringen ytterligere grep for å legge til rette for en raskere konsesjonsprosess av nettanlegg. Eksempelvis varsler regjeringen at 132 kV-ledninger opp til 50 km fritas fra meldeplikt. Nettselskapene oppfordres til å omsøke </w:t>
      </w:r>
      <w:proofErr w:type="spellStart"/>
      <w:r w:rsidRPr="00C81B84">
        <w:t>nettiltak</w:t>
      </w:r>
      <w:proofErr w:type="spellEnd"/>
      <w:r w:rsidRPr="00C81B84">
        <w:t xml:space="preserve"> i forkant av behovet, og planen tydeliggjør at konsesjonsmyndighetene kan gi betingede konsesjoner som nettselskapene kan ta i bruk når behovet blir mer sikkert. Det legges også til rette for en mer effektiv utnyttelse av nettet, blant annet ved å varsle en rekke forskriftsendringer. Olje- og energidepartementet vil blant annet foreslå forskriftsendringer som innebærer at nettselskapene skal ta hensyn til prosjektets modenhet når nettselskapene skal fordele kapasitet, og at nettselskapene skal utarbeide en nøytral og ikke-diskriminerende praksis for vurdering av modenhet. Utforming av kriteriene skal bidra til prioritet for eksisterende virksomhet slik at denne kan vokse og omstille seg, dernest legge til rette for nye arbeidsplasser og økt verdiskaping i tråd med regjeringens veikart for grønt industriløft.</w:t>
      </w:r>
    </w:p>
    <w:p w14:paraId="0BB42D13" w14:textId="77777777" w:rsidR="00EE2529" w:rsidRPr="00C81B84" w:rsidRDefault="00AD5E1E" w:rsidP="00C81B84">
      <w:r w:rsidRPr="00C81B84">
        <w:t xml:space="preserve">Regjeringen arbeider for å legge til rette for økt kraftproduksjon, inkludert en ambisjon om å tildele arealer med potensial for 30 GW havvindproduksjon på norsk sokkel innen 2040. Våren 2023 har regjeringen utlyst områder tilknyttet Utsira Nord og Sørlige </w:t>
      </w:r>
      <w:proofErr w:type="spellStart"/>
      <w:r w:rsidRPr="00C81B84">
        <w:t>Nordsjø</w:t>
      </w:r>
      <w:proofErr w:type="spellEnd"/>
      <w:r w:rsidRPr="00C81B84">
        <w:t xml:space="preserve"> II. Olje- og energidepartementet har bedt NVE å gjenoppta behandlingen av nye vindkraftprosjekter i kommuner som selv ønsker dette, samtidig som det er lagt frem forslag om lovendringer for i større grad å innlemme vindkraft i plan- og bygningsloven, jf. </w:t>
      </w:r>
      <w:proofErr w:type="spellStart"/>
      <w:r w:rsidRPr="00C81B84">
        <w:t>Prop</w:t>
      </w:r>
      <w:proofErr w:type="spellEnd"/>
      <w:r w:rsidRPr="00C81B84">
        <w:t xml:space="preserve">. 111 L (2022–2023) </w:t>
      </w:r>
      <w:r w:rsidRPr="00AD5E1E">
        <w:rPr>
          <w:rStyle w:val="kursiv"/>
        </w:rPr>
        <w:t>Endringer i energiloven og plan- og bygningsloven (vindkraft på land)</w:t>
      </w:r>
      <w:r w:rsidRPr="00C81B84">
        <w:t>. Departementet skal også gjennomføre en kartlegging av regulatoriske barrierer for lokal energiproduksjon. Dette inngår som en del av arbeidet med å følge opp Energikommisjonens anbefalinger.</w:t>
      </w:r>
    </w:p>
    <w:p w14:paraId="1A31F2CB" w14:textId="77777777" w:rsidR="00EE2529" w:rsidRPr="00C81B84" w:rsidRDefault="00AD5E1E" w:rsidP="00C81B84">
      <w:pPr>
        <w:pStyle w:val="avsnitt-undertittel"/>
      </w:pPr>
      <w:r w:rsidRPr="00C81B84">
        <w:t>Oppfølging av anmodningsvedtak om å prioritere hvem som får tilknytning til og uttak fra nettet av større nye forbrukere</w:t>
      </w:r>
    </w:p>
    <w:p w14:paraId="093C14C4" w14:textId="77777777" w:rsidR="00EE2529" w:rsidRPr="00C81B84" w:rsidRDefault="00AD5E1E" w:rsidP="00C81B84">
      <w:r w:rsidRPr="00C81B84">
        <w:t>Det vises til anmodningsvedtak nr. 731, 10. juni 2022</w:t>
      </w:r>
    </w:p>
    <w:p w14:paraId="60F54D76" w14:textId="77777777" w:rsidR="00EE2529" w:rsidRPr="00C81B84" w:rsidRDefault="00AD5E1E" w:rsidP="00C81B84">
      <w:pPr>
        <w:pStyle w:val="blokksit"/>
      </w:pPr>
      <w:r w:rsidRPr="00C81B84">
        <w:t>«Stortinget ber regjeringen, i etterkant av at Strømnettutvalget kommer med sine anbefalinger i juni 2022, vurdere og fremme forslag som sørger for at NVE gjennom forskrifter prioriterer hvem som får tilknytning til og uttak fra nettet av større nye forbrukere og komme tilbake til Stortinget i forbindelse med revidert nasjonalbudsjett 2023.»</w:t>
      </w:r>
    </w:p>
    <w:p w14:paraId="3DA992CA" w14:textId="77777777" w:rsidR="00EE2529" w:rsidRPr="00C81B84" w:rsidRDefault="00AD5E1E" w:rsidP="00C81B84">
      <w:r w:rsidRPr="00C81B84">
        <w:t>Strømnettutvalgets rapport NOU 2022: 6 Nett i tide – om utvikling av strømnettet, ble lagt frem 14. juni 2022. Regjeringens handlingsplan for raskere nettutbygging og bedre utnyttelse av nettet ble lagt frem 19. april 2023, som en del av oppfølgingen av Strømnettutvalgets rapport.</w:t>
      </w:r>
    </w:p>
    <w:p w14:paraId="2D7130F1" w14:textId="77777777" w:rsidR="00EE2529" w:rsidRPr="00C81B84" w:rsidRDefault="00AD5E1E" w:rsidP="00C81B84">
      <w:r w:rsidRPr="00C81B84">
        <w:t>Nettkapasitet bør i størst mulig grad reserveres og fordeles til kunder som gjennomfører sine prosjekter. I regjeringens handlingsplan varsles det derfor at Olje- og energidepartementet vil foreslå forskriftsendringer som innebærer at nettselskapene skal ta hensyn til prosjektets modenhet når de fordeler kapasitet, og at de utarbeider en nøytral og ikke-diskriminerende praksis for vurdering av modenhet. Utforming av kriteriene skal bidra til prioritet for eksisterende virksomhet slik at denne kan vokse og omstille seg, dernest legge til rette for nye arbeidsplasser og økt verdiskaping i tråd med regjeringens veikart for grønt industriløft.</w:t>
      </w:r>
    </w:p>
    <w:p w14:paraId="6A6F540E" w14:textId="77777777" w:rsidR="00EE2529" w:rsidRPr="00C81B84" w:rsidRDefault="00AD5E1E" w:rsidP="00C81B84">
      <w:pPr>
        <w:pStyle w:val="Overskrift1"/>
      </w:pPr>
      <w:r w:rsidRPr="00C81B84">
        <w:t>Andre saker</w:t>
      </w:r>
    </w:p>
    <w:p w14:paraId="4BF89A5E" w14:textId="77777777" w:rsidR="00EE2529" w:rsidRPr="00C81B84" w:rsidRDefault="00AD5E1E" w:rsidP="00C81B84">
      <w:pPr>
        <w:pStyle w:val="Overskrift2"/>
      </w:pPr>
      <w:r w:rsidRPr="00C81B84">
        <w:t>Ekstraordinær lønns- og prisjustering av statsbudsjettet</w:t>
      </w:r>
    </w:p>
    <w:p w14:paraId="1B46D69A" w14:textId="77777777" w:rsidR="00EE2529" w:rsidRPr="00C81B84" w:rsidRDefault="00AD5E1E" w:rsidP="00C81B84">
      <w:r w:rsidRPr="00C81B84">
        <w:t>Den kraftige og uventede oppgangen i prisstigningen gjennom fjoråret ble ikke fanget opp i budsjettet. Dette har gitt en utilsiktet innstramming i statlige virksomheter og overføringer over statsbudsjettet. Regjeringen foreslår derfor en ekstraordinær lønns- og prisjustering av statsbudsjettet for 2023 i forbindelse med revidert nasjonalbudsjett. Den ekstraordinære lønns- og prisjusteringen er gjennomført som en teknisk endring basert på samme praksis som for den ordinære prisomregningen i budsjettprosessen. Grunnlaget er bevilgningen per post i saldert budsjett. Justeringene er basert på økningen i anslagene for lønns- og prisveksten i 2023 som lå til grunn for prisomregningen av budsjettet, til anslagene som ligger til grunn for revidert nasjonalbudsjett. For statlige bruttobudsjetterte virksomheter er det den delen av driftsbevilgningen som knytter seg til kjøp av varer og tjenester som prisjusteres. Disse virksomhetene vil som vanlig bli kompensert for lønnsveksten basert på det faktiske utfallet av det sentrale lønnsoppgjøret.</w:t>
      </w:r>
    </w:p>
    <w:p w14:paraId="07A38C3E" w14:textId="77777777" w:rsidR="00EE2529" w:rsidRPr="00C81B84" w:rsidRDefault="00AD5E1E" w:rsidP="00C81B84">
      <w:r w:rsidRPr="00C81B84">
        <w:t>Anslaget for konsumprisveksten (KPI) i 2023 er oppjustert fra 2,8 pst. i nasjonalbudsjettet til 5,4 pst. nå. Mens den uventet høye prisstigningen i 2022 særlig skyldtes økte energipriser og importpriser, skyldes oppjusteringen i 2023 mer innenlandsk prisvekst, spesielt på matvarer, mens både elektrisitets- og drivstoffpriser ser ut til å falle fra 2022 til 2023.</w:t>
      </w:r>
    </w:p>
    <w:p w14:paraId="2847E624" w14:textId="77777777" w:rsidR="00EE2529" w:rsidRPr="00C81B84" w:rsidRDefault="00AD5E1E" w:rsidP="00C81B84">
      <w:r w:rsidRPr="00C81B84">
        <w:t>Et stramt arbeidsmarked med lav ledighet og knapphet på arbeidskraft har bidratt til å trekke opp lønnsveksten. Lønnsveksten anslås nå til 5 ¼ i 2023, opp fra anslaget på 3,5 pst. i nasjonalbudsjettet.</w:t>
      </w:r>
    </w:p>
    <w:p w14:paraId="6954AEB8" w14:textId="77777777" w:rsidR="00EE2529" w:rsidRPr="00C81B84" w:rsidRDefault="00AD5E1E" w:rsidP="00C81B84">
      <w:r w:rsidRPr="00C81B84">
        <w:t>Kommunesektoren har merinntekter gjennom vekst i skatteinngangen på 4,3 mrd. kroner som delvis motsvarer kostnadsveksten grunnet økt lønns- og prisvekst på 6,9 mrd. kroner. Det foreslås derfor en kompensasjon til kommunesektoren på 2,6 mrd. kroner, tilsvarende differansen mellom anslått kostnadsvekst og anslått merskattevekst i kommunesektoren samlet sett.</w:t>
      </w:r>
    </w:p>
    <w:p w14:paraId="70BFB929" w14:textId="77777777" w:rsidR="00EE2529" w:rsidRPr="00C81B84" w:rsidRDefault="00AD5E1E" w:rsidP="00C81B84">
      <w:r w:rsidRPr="00C81B84">
        <w:t xml:space="preserve">Ytelser under folketrygden som reguleres basert på veksten i folketrygdens grunnbeløp (G), samt ytelser som reguleres med gjennomsnittet av pris- og lønnsvekst, blir på vanlig måte justert fra 1. mai. Dette gjelder blant annet alderspensjon, arbeidsavklaringspenger (AAP), uføretrygd, kvalifiseringsstønad, </w:t>
      </w:r>
      <w:proofErr w:type="spellStart"/>
      <w:r w:rsidRPr="00C81B84">
        <w:t>etterlatteytelser</w:t>
      </w:r>
      <w:proofErr w:type="spellEnd"/>
      <w:r w:rsidRPr="00C81B84">
        <w:t>, barnepensjon, overgangsstønad, adopsjonsstønad og menerstatning ved yrkesskade. Andre ytelser og stønader som justeres med KPI, blir som hovedregel justert med oppdaterte prisvekstanslag fra tidspunktet det er praktisk mulig i 2023. Utdanningsstøttesatsene i Lånekassen øker med 7 pst. for studieåret 2023–24, i tråd med vedtatt budsjett.</w:t>
      </w:r>
    </w:p>
    <w:p w14:paraId="062F3E74" w14:textId="77777777" w:rsidR="00EE2529" w:rsidRPr="00C81B84" w:rsidRDefault="00AD5E1E" w:rsidP="00C81B84">
      <w:r w:rsidRPr="00C81B84">
        <w:t>For bistandsbudsjettet omfatter den ekstraordinære lønns- og prisjusteringen driftspostene, men ikke tilskuddspostene. Bistandsbudsjettet øker med om lag 1,8 mrd. kroner med regjeringens forslag i forbindelse med RNB. Til sammen øker bistandsbudsjettet med om lag 14,3 mrd. kroner med forslagene som er vedtatt eller fremmet så langt i år, fra 44,2 mrd. kroner i Saldert budsjett 2023 til 58,5 mrd. kroner nå.</w:t>
      </w:r>
    </w:p>
    <w:p w14:paraId="5D7B92A0" w14:textId="77777777" w:rsidR="00EE2529" w:rsidRPr="00C81B84" w:rsidRDefault="00AD5E1E" w:rsidP="00C81B84">
      <w:r w:rsidRPr="00C81B84">
        <w:t xml:space="preserve">Den ekstraordinære lønns- og prisjusteringen av statsbudsjettet som foreslås utgjør til sammen 14,9 mrd. kroner. Bevilgningsendringene per kapittel og post som følge av justeringen </w:t>
      </w:r>
      <w:proofErr w:type="gramStart"/>
      <w:r w:rsidRPr="00C81B84">
        <w:t>fremgår</w:t>
      </w:r>
      <w:proofErr w:type="gramEnd"/>
      <w:r w:rsidRPr="00C81B84">
        <w:t xml:space="preserve"> av vedlegg 3.</w:t>
      </w:r>
    </w:p>
    <w:p w14:paraId="68B4DD96" w14:textId="77777777" w:rsidR="00EE2529" w:rsidRPr="00C81B84" w:rsidRDefault="00AD5E1E" w:rsidP="00C81B84">
      <w:pPr>
        <w:pStyle w:val="Overskrift2"/>
      </w:pPr>
      <w:r w:rsidRPr="00C81B84">
        <w:t>Kompensasjon til offentlige arbeidsgivere for midlertidig økt arbeidsgiveravgift</w:t>
      </w:r>
    </w:p>
    <w:p w14:paraId="7DA5BF0C" w14:textId="77777777" w:rsidR="00EE2529" w:rsidRPr="00C81B84" w:rsidRDefault="00AD5E1E" w:rsidP="00C81B84">
      <w:r w:rsidRPr="00C81B84">
        <w:t>Det ble i statsbudsjettet for 2023 foreslått og vedtatt en midlertidig økt arbeidsgiveravgift på inntekter over 750 000 kroner. Det er avsatt midler i statsbudsjettet til kompensasjon til arbeidsgivere i offentlig sektor for den midlertidig økte arbeidsgiveravgiften. Regjeringen foreslår i denne proposisjonen konkrete bevilgningsendringer på kapittel og post.</w:t>
      </w:r>
    </w:p>
    <w:p w14:paraId="5A9F1D5A" w14:textId="77777777" w:rsidR="00EE2529" w:rsidRPr="00C81B84" w:rsidRDefault="00AD5E1E" w:rsidP="00C81B84">
      <w:r w:rsidRPr="00C81B84">
        <w:t xml:space="preserve">Finansdepartementet har i samarbeid med Direktoratet for forvaltning og økonomistyring (DFØ) utarbeidet en metode for </w:t>
      </w:r>
      <w:proofErr w:type="spellStart"/>
      <w:r w:rsidRPr="00C81B84">
        <w:t>datauttrekk</w:t>
      </w:r>
      <w:proofErr w:type="spellEnd"/>
      <w:r w:rsidRPr="00C81B84">
        <w:t xml:space="preserve"> basert på erfaringstall, som danner grunnlag for kompensasjonsberegningene. Det tas utgangspunkt i hva grunnlaget for beregning av ekstra arbeidsgiveravgift ville vært beregnet på faktiske lønnsdata for den enkelte virksomhet for 2022. Grunnlaget er deretter justert opp med anslått lønnsvekst fra 2022 til 2023. For helseforetakene er det gjort egne beregninger med utgangspunkt i data for sektoren.</w:t>
      </w:r>
    </w:p>
    <w:p w14:paraId="2535F86A" w14:textId="77777777" w:rsidR="00EE2529" w:rsidRPr="00C81B84" w:rsidRDefault="00AD5E1E" w:rsidP="00C81B84">
      <w:r w:rsidRPr="00C81B84">
        <w:t xml:space="preserve">Kompensasjonen for økt arbeidsgiveravgift utgjør 1,3 mrd. kroner samlet. Av dette utgjør kompensasjonen til statlige virksomheter 624,1 mill. kroner og kompensasjonen til helseforetakene 653,4 mill. kroner. Kommunesektoren blir kompensert gjennom kompensasjonen for kostnadsveksten, som hensyntar økte utgifter til arbeidsgiveravgift, jf. omtale over i avsnitt 3.1. Bevilgningsendringene per kapittel og post som følge av kompensasjonen </w:t>
      </w:r>
      <w:proofErr w:type="gramStart"/>
      <w:r w:rsidRPr="00C81B84">
        <w:t>fremgår</w:t>
      </w:r>
      <w:proofErr w:type="gramEnd"/>
      <w:r w:rsidRPr="00C81B84">
        <w:t xml:space="preserve"> av vedlegg 3.</w:t>
      </w:r>
    </w:p>
    <w:p w14:paraId="2287B182" w14:textId="77777777" w:rsidR="00EE2529" w:rsidRPr="00C81B84" w:rsidRDefault="00AD5E1E" w:rsidP="00C81B84">
      <w:pPr>
        <w:pStyle w:val="Overskrift2"/>
      </w:pPr>
      <w:r w:rsidRPr="00C81B84">
        <w:t>Oppdatering av Veileder i statlig budsjettarbeid og forslag til endringer i bevilgningsreglementet</w:t>
      </w:r>
    </w:p>
    <w:p w14:paraId="4AB18824" w14:textId="77777777" w:rsidR="00EE2529" w:rsidRPr="00C81B84" w:rsidRDefault="00AD5E1E" w:rsidP="00C81B84">
      <w:r w:rsidRPr="00C81B84">
        <w:t>Finansdepartementet utgir Veileder i statlig budsjettarbeid, som sist ble oppdatert mars 2014. Veilederen gir i del I en oversikt over statsbudsjettets funksjoner og budsjettsyklusen fra forberedelsen av et budsjett til budsjettåret er passert og Riksrevisjonen har kontrollert regnskapet. Del II inneholder kommentarer til bevilgningsreglementets bestemmelser fastsatt av Stortinget, senest med endringer vedtatt 26. mai 2005.</w:t>
      </w:r>
    </w:p>
    <w:p w14:paraId="17C0A499" w14:textId="77777777" w:rsidR="00EE2529" w:rsidRPr="00C81B84" w:rsidRDefault="00AD5E1E" w:rsidP="00C81B84">
      <w:r w:rsidRPr="00C81B84">
        <w:t>Veilederen er basert på Stortingets bevilgningsreglement og på regelverk som Kongen og Finansdepartementet har fastsatt med hjemmel i reglementet. Bevilgningsreglementet er ikke endret siden forrige utgave av veilederen. Det har imidlertid skjedd enkelte endringer i annet regelverk og ordninger som den omtaler. Finansdepartementet har på den bakgrunn oppdatert veilederen der slike endringene er innarbeidet, og legger opp til å publisere den oppdaterte veilederen i løpet av juni i år. Stortinget ble varslet om arbeidet med å oppdatere veilederen i Gul bok 2023.</w:t>
      </w:r>
    </w:p>
    <w:p w14:paraId="54773B0D" w14:textId="77777777" w:rsidR="00EE2529" w:rsidRPr="00C81B84" w:rsidRDefault="00AD5E1E" w:rsidP="00C81B84">
      <w:pPr>
        <w:pStyle w:val="avsnitt-tittel"/>
      </w:pPr>
      <w:r w:rsidRPr="00C81B84">
        <w:t>Endringer i veilederen</w:t>
      </w:r>
    </w:p>
    <w:p w14:paraId="7D2147C6" w14:textId="77777777" w:rsidR="00EE2529" w:rsidRPr="00C81B84" w:rsidRDefault="00AD5E1E" w:rsidP="00C81B84">
      <w:r w:rsidRPr="00C81B84">
        <w:t>Finansdepartementet har oppdatert henvisninger til andre dokumenter (lover, rundskriv, SMKs hefter, mv.), og oppdatert teksten med de senere års endringer i budsjettprosess og rammeverk. Et utkast til oppdatert veileder har vært forelagt departementene, Riksrevisjonen og Direktoratet for forvaltning og økonomistyring (DFØ). Det kom noen forslag til justeringer, som i hovedsak er innarbeidet i den oppdaterte veilederen.</w:t>
      </w:r>
    </w:p>
    <w:p w14:paraId="00CB5FE9" w14:textId="77777777" w:rsidR="00EE2529" w:rsidRPr="00C81B84" w:rsidRDefault="00AD5E1E" w:rsidP="00C81B84">
      <w:r w:rsidRPr="00C81B84">
        <w:t>Det er ingen nye, substansielle endringer som introduseres i den oppdaterte veilederen. De viktigste endringene er som følger:</w:t>
      </w:r>
    </w:p>
    <w:p w14:paraId="152B0D31" w14:textId="77777777" w:rsidR="00EE2529" w:rsidRPr="00C81B84" w:rsidRDefault="00AD5E1E" w:rsidP="00C81B84">
      <w:pPr>
        <w:pStyle w:val="Listebombe"/>
      </w:pPr>
      <w:r w:rsidRPr="00C81B84">
        <w:t>Omtale av låneforbudet i lov om Statens pensjonsfond § 7, som ble innført i 2019</w:t>
      </w:r>
    </w:p>
    <w:p w14:paraId="2FA5D656" w14:textId="77777777" w:rsidR="00EE2529" w:rsidRPr="00C81B84" w:rsidRDefault="00AD5E1E" w:rsidP="00C81B84">
      <w:pPr>
        <w:pStyle w:val="Listebombe"/>
      </w:pPr>
      <w:r w:rsidRPr="00C81B84">
        <w:t>Nytt punkt om regjeringens budsjettstrategikonferanse</w:t>
      </w:r>
    </w:p>
    <w:p w14:paraId="081C75CD" w14:textId="77777777" w:rsidR="00EE2529" w:rsidRPr="00C81B84" w:rsidRDefault="00AD5E1E" w:rsidP="00C81B84">
      <w:pPr>
        <w:pStyle w:val="Listebombe"/>
      </w:pPr>
      <w:r w:rsidRPr="00C81B84">
        <w:t>Endret omtale av utredningsinstruksen, som ble revidert i 2016</w:t>
      </w:r>
    </w:p>
    <w:p w14:paraId="46DFFF6B" w14:textId="77777777" w:rsidR="00EE2529" w:rsidRPr="00C81B84" w:rsidRDefault="00AD5E1E" w:rsidP="00C81B84">
      <w:pPr>
        <w:pStyle w:val="Listebombe"/>
      </w:pPr>
      <w:r w:rsidRPr="00C81B84">
        <w:t>Ny tekst om budsjettering av lånetransaksjoner, i tråd med omtale i Gul bok 2023</w:t>
      </w:r>
    </w:p>
    <w:p w14:paraId="1A568813" w14:textId="77777777" w:rsidR="00EE2529" w:rsidRPr="00C81B84" w:rsidRDefault="00AD5E1E" w:rsidP="00C81B84">
      <w:pPr>
        <w:pStyle w:val="Listebombe"/>
      </w:pPr>
      <w:r w:rsidRPr="00C81B84">
        <w:t xml:space="preserve">Ny og bearbeidet tekst om selvassuranse og gjenanskaffelse, i tråd med omtale i RNB 2019, jf. </w:t>
      </w:r>
      <w:proofErr w:type="spellStart"/>
      <w:r w:rsidRPr="00C81B84">
        <w:t>Prop</w:t>
      </w:r>
      <w:proofErr w:type="spellEnd"/>
      <w:r w:rsidRPr="00C81B84">
        <w:t>. 114 S (2019–2019)</w:t>
      </w:r>
    </w:p>
    <w:p w14:paraId="04AEF4C2" w14:textId="77777777" w:rsidR="00EE2529" w:rsidRPr="00C81B84" w:rsidRDefault="00AD5E1E" w:rsidP="00C81B84">
      <w:pPr>
        <w:pStyle w:val="Listebombe"/>
      </w:pPr>
      <w:r w:rsidRPr="00C81B84">
        <w:t>Justert tekst om investeringsfullmakter (tidligere anleggs-, bygge- investeringsfullmakter)</w:t>
      </w:r>
    </w:p>
    <w:p w14:paraId="46F05E43" w14:textId="77777777" w:rsidR="00EE2529" w:rsidRPr="00C81B84" w:rsidRDefault="00AD5E1E" w:rsidP="00C81B84">
      <w:pPr>
        <w:pStyle w:val="Listebombe"/>
      </w:pPr>
      <w:r w:rsidRPr="00C81B84">
        <w:t>Flyttet og justert tekst om forvaltningsbedrifter, jf. nytt vedlegg III</w:t>
      </w:r>
    </w:p>
    <w:p w14:paraId="0E5D1B7E" w14:textId="77777777" w:rsidR="00EE2529" w:rsidRPr="00C81B84" w:rsidRDefault="00AD5E1E" w:rsidP="00C81B84">
      <w:pPr>
        <w:pStyle w:val="avsnitt-tittel"/>
      </w:pPr>
      <w:r w:rsidRPr="00C81B84">
        <w:t>Forslag til endringer i bevilgningsreglementet</w:t>
      </w:r>
    </w:p>
    <w:p w14:paraId="24F45A83" w14:textId="77777777" w:rsidR="00EE2529" w:rsidRPr="00C81B84" w:rsidRDefault="00AD5E1E" w:rsidP="00C81B84">
      <w:r w:rsidRPr="00C81B84">
        <w:t>Det foreslås ikke substansielle endringer i bevilgningsreglementet. Det foreslås imidlertid å oppdatere § 12 (</w:t>
      </w:r>
      <w:proofErr w:type="spellStart"/>
      <w:r w:rsidRPr="00C81B84">
        <w:t>nødsfullmakter</w:t>
      </w:r>
      <w:proofErr w:type="spellEnd"/>
      <w:r w:rsidRPr="00C81B84">
        <w:t>) med riktig betegnelse på statsforvalteren (tidligere fylkesmannen). Det foreslås også å oppjustere terskelverdien i fullmakten til Kongen i § 11, andre ledd 11 om å samtykke i at det pådras utgifter uten bevilgningsmessig dekning, fra fem til ti mill. kroner.</w:t>
      </w:r>
    </w:p>
    <w:p w14:paraId="4D410DBC" w14:textId="77777777" w:rsidR="00EE2529" w:rsidRPr="00C81B84" w:rsidRDefault="00AD5E1E" w:rsidP="00C81B84">
      <w:r w:rsidRPr="00C81B84">
        <w:t>Finansdepartementet legger videre opp til å fremme en kongelig resolusjon om å oppjustere fullmakten til Finansdepartementet i § 11, tredje ledd, jf. Finansdepartementets rundskriv R-110 og kgl.res. av 2. desember 2005, fra to til tre mill. kroner.</w:t>
      </w:r>
    </w:p>
    <w:p w14:paraId="53B8BD56" w14:textId="77777777" w:rsidR="00EE2529" w:rsidRPr="00C81B84" w:rsidRDefault="00AD5E1E" w:rsidP="00C81B84">
      <w:r w:rsidRPr="00C81B84">
        <w:t xml:space="preserve">Disse to oppjusteringene gjenspeiler i hovedsak prisutviklingen i samfunnet siden </w:t>
      </w:r>
      <w:proofErr w:type="spellStart"/>
      <w:r w:rsidRPr="00C81B84">
        <w:t>fullmaktsbeløpene</w:t>
      </w:r>
      <w:proofErr w:type="spellEnd"/>
      <w:r w:rsidRPr="00C81B84">
        <w:t xml:space="preserve"> i det gjeldende reglementet ble fastsatt. Finansdepartementet mener at saker om overskridelse i hovedsak bør avgjøres av Stortinget og Kongen i statsråd og at departementets fullmakt fastsatt ved kongelig resolusjon bør holdes relativt lav.</w:t>
      </w:r>
    </w:p>
    <w:p w14:paraId="7144767D" w14:textId="77777777" w:rsidR="00EE2529" w:rsidRPr="00C81B84" w:rsidRDefault="00AD5E1E" w:rsidP="00C81B84">
      <w:r w:rsidRPr="00C81B84">
        <w:t>Samferdselsdepartementet, Riksrevisjonen og Direktoratet for forvaltning og økonomistyring (DFØ) har stilt spørsmål om bevilgningsreglementet § 13 fjerde ledd punkt 2 bør endres slik at rapportering til statsregnskapet av samtykke til å pådra forpliktelser til investeringsprosjekter fremgår eksplisitt av reglementet. Finansdepartementet vil vurdere dette nærmere.</w:t>
      </w:r>
    </w:p>
    <w:p w14:paraId="6A8288FA" w14:textId="77777777" w:rsidR="00EE2529" w:rsidRPr="00C81B84" w:rsidRDefault="00AD5E1E" w:rsidP="00C81B84">
      <w:pPr>
        <w:pStyle w:val="a-tilraar-dep"/>
      </w:pPr>
      <w:r w:rsidRPr="00C81B84">
        <w:t>Finansdepartementet</w:t>
      </w:r>
    </w:p>
    <w:p w14:paraId="2CCDCA7E" w14:textId="77777777" w:rsidR="00EE2529" w:rsidRPr="00C81B84" w:rsidRDefault="00AD5E1E" w:rsidP="00C81B84">
      <w:pPr>
        <w:pStyle w:val="a-tilraar-tit"/>
      </w:pPr>
      <w:r w:rsidRPr="00C81B84">
        <w:t>tilrår:</w:t>
      </w:r>
    </w:p>
    <w:p w14:paraId="6DDE1E49" w14:textId="77777777" w:rsidR="00EE2529" w:rsidRPr="00C81B84" w:rsidRDefault="00AD5E1E" w:rsidP="00C81B84">
      <w:r w:rsidRPr="00C81B84">
        <w:t>At Deres Majestet godkjenner og skriver under et framlagt forslag til proposisjon til Stortinget om tilleggsbevilgninger og omprioriteringer i statsbudsjettet 2023.</w:t>
      </w:r>
    </w:p>
    <w:p w14:paraId="7D3CC08A" w14:textId="77777777" w:rsidR="00EE2529" w:rsidRPr="00C81B84" w:rsidRDefault="00AD5E1E" w:rsidP="00C81B84">
      <w:pPr>
        <w:pStyle w:val="a-konge-tekst"/>
        <w:rPr>
          <w:rStyle w:val="halvfet0"/>
        </w:rPr>
      </w:pPr>
      <w:r w:rsidRPr="00C81B84">
        <w:rPr>
          <w:rStyle w:val="halvfet0"/>
        </w:rPr>
        <w:t>Vi HARALD</w:t>
      </w:r>
      <w:r w:rsidRPr="00C81B84">
        <w:t>, Norges Konge,</w:t>
      </w:r>
    </w:p>
    <w:p w14:paraId="1EB36F3D" w14:textId="77777777" w:rsidR="00EE2529" w:rsidRPr="00C81B84" w:rsidRDefault="00AD5E1E" w:rsidP="00C81B84">
      <w:pPr>
        <w:pStyle w:val="a-konge-tit"/>
      </w:pPr>
      <w:r w:rsidRPr="00C81B84">
        <w:t>stadfester:</w:t>
      </w:r>
    </w:p>
    <w:p w14:paraId="64BF296F" w14:textId="77777777" w:rsidR="00EE2529" w:rsidRPr="00C81B84" w:rsidRDefault="00AD5E1E" w:rsidP="00C81B84">
      <w:r w:rsidRPr="00C81B84">
        <w:t>Stortinget blir bedt om å gjøre vedtak om tilleggsbevilgninger og omprioriteringer i statsbudsjettet 2023 i samsvar med et vedlagt forslag.</w:t>
      </w:r>
    </w:p>
    <w:p w14:paraId="3ACC658A" w14:textId="4FC40052" w:rsidR="00EE2529" w:rsidRPr="00C81B84" w:rsidRDefault="00AD5E1E" w:rsidP="00C81B84">
      <w:pPr>
        <w:pStyle w:val="a-vedtak-tit"/>
      </w:pPr>
      <w:r w:rsidRPr="00C81B84">
        <w:t>Forslag</w:t>
      </w:r>
      <w:r w:rsidR="00FC4D7E">
        <w:t xml:space="preserve"> </w:t>
      </w:r>
      <w:r w:rsidRPr="00C81B84">
        <w:t>til vedtak om tilleggsbevilgninger og omprioriteringer i statsbudsjettet 2023</w:t>
      </w:r>
    </w:p>
    <w:p w14:paraId="4E603CDE" w14:textId="77777777" w:rsidR="00EE2529" w:rsidRPr="00C81B84" w:rsidRDefault="00AD5E1E" w:rsidP="00C81B84">
      <w:pPr>
        <w:pStyle w:val="a-vedtak-del"/>
      </w:pPr>
      <w:r w:rsidRPr="00C81B84">
        <w:t>I</w:t>
      </w:r>
    </w:p>
    <w:p w14:paraId="5D0BF367" w14:textId="77777777" w:rsidR="00EE2529" w:rsidRPr="00C81B84" w:rsidRDefault="00AD5E1E" w:rsidP="00C81B84">
      <w:r w:rsidRPr="00C81B84">
        <w:t>I statsbudsjettet for 2023 gjøres følgende endringer:</w:t>
      </w:r>
    </w:p>
    <w:p w14:paraId="2E859FB2" w14:textId="77777777" w:rsidR="00EE2529" w:rsidRPr="00C81B84" w:rsidRDefault="00AD5E1E" w:rsidP="00C81B84">
      <w:pPr>
        <w:pStyle w:val="a-vedtak-tekst"/>
      </w:pPr>
      <w:r w:rsidRPr="00C81B84">
        <w:t>Utgifter:</w:t>
      </w:r>
    </w:p>
    <w:p w14:paraId="574C2B02" w14:textId="77777777" w:rsidR="00EE2529" w:rsidRPr="00C81B84" w:rsidRDefault="00AD5E1E" w:rsidP="00C81B84">
      <w:pPr>
        <w:pStyle w:val="Tabellnavn"/>
      </w:pPr>
      <w:r w:rsidRPr="00C81B84">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800"/>
        <w:gridCol w:w="1400"/>
      </w:tblGrid>
      <w:tr w:rsidR="00EE2529" w:rsidRPr="00C81B84" w14:paraId="51105E82"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1AC02C" w14:textId="77777777" w:rsidR="00EE2529" w:rsidRPr="00C81B84" w:rsidRDefault="00AD5E1E" w:rsidP="00C81B84">
            <w:r w:rsidRPr="00C81B84">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4B26A9" w14:textId="77777777" w:rsidR="00EE2529" w:rsidRPr="00C81B84" w:rsidRDefault="00AD5E1E" w:rsidP="00C81B84">
            <w:r w:rsidRPr="00C81B84">
              <w:t>Post</w:t>
            </w:r>
          </w:p>
        </w:tc>
        <w:tc>
          <w:tcPr>
            <w:tcW w:w="6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16F099" w14:textId="77777777" w:rsidR="00EE2529" w:rsidRPr="00C81B84" w:rsidRDefault="00AD5E1E" w:rsidP="00C81B84">
            <w:r w:rsidRPr="00C81B84">
              <w:t>Formål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8D0D6" w14:textId="77777777" w:rsidR="00EE2529" w:rsidRPr="00C81B84" w:rsidRDefault="00AD5E1E" w:rsidP="00C81B84">
            <w:r w:rsidRPr="00C81B84">
              <w:t>Kroner</w:t>
            </w:r>
          </w:p>
        </w:tc>
      </w:tr>
      <w:tr w:rsidR="00EE2529" w:rsidRPr="00C81B84" w14:paraId="0BEECC24"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7C0686FA" w14:textId="77777777" w:rsidR="00EE2529" w:rsidRPr="00C81B84" w:rsidRDefault="00AD5E1E" w:rsidP="00C81B84">
            <w:r w:rsidRPr="00C81B84">
              <w:t>1</w:t>
            </w:r>
          </w:p>
        </w:tc>
        <w:tc>
          <w:tcPr>
            <w:tcW w:w="680" w:type="dxa"/>
            <w:tcBorders>
              <w:top w:val="single" w:sz="4" w:space="0" w:color="000000"/>
              <w:left w:val="nil"/>
              <w:bottom w:val="nil"/>
              <w:right w:val="nil"/>
            </w:tcBorders>
            <w:tcMar>
              <w:top w:w="128" w:type="dxa"/>
              <w:left w:w="43" w:type="dxa"/>
              <w:bottom w:w="43" w:type="dxa"/>
              <w:right w:w="43" w:type="dxa"/>
            </w:tcMar>
          </w:tcPr>
          <w:p w14:paraId="21751849" w14:textId="77777777" w:rsidR="00EE2529" w:rsidRPr="00C81B84" w:rsidRDefault="00EE2529" w:rsidP="00C81B84"/>
        </w:tc>
        <w:tc>
          <w:tcPr>
            <w:tcW w:w="6800" w:type="dxa"/>
            <w:tcBorders>
              <w:top w:val="single" w:sz="4" w:space="0" w:color="000000"/>
              <w:left w:val="nil"/>
              <w:bottom w:val="nil"/>
              <w:right w:val="nil"/>
            </w:tcBorders>
            <w:tcMar>
              <w:top w:w="128" w:type="dxa"/>
              <w:left w:w="43" w:type="dxa"/>
              <w:bottom w:w="43" w:type="dxa"/>
              <w:right w:w="43" w:type="dxa"/>
            </w:tcMar>
          </w:tcPr>
          <w:p w14:paraId="24317EEA" w14:textId="77777777" w:rsidR="00EE2529" w:rsidRPr="00C81B84" w:rsidRDefault="00AD5E1E" w:rsidP="00C81B84">
            <w:r w:rsidRPr="00C81B84">
              <w:t>H.M. Kongen og H.M. Dronningen: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DE9B0C" w14:textId="77777777" w:rsidR="00EE2529" w:rsidRPr="00C81B84" w:rsidRDefault="00EE2529" w:rsidP="00C81B84"/>
        </w:tc>
      </w:tr>
      <w:tr w:rsidR="00EE2529" w:rsidRPr="00C81B84" w14:paraId="06693BFF" w14:textId="77777777">
        <w:trPr>
          <w:trHeight w:val="380"/>
        </w:trPr>
        <w:tc>
          <w:tcPr>
            <w:tcW w:w="680" w:type="dxa"/>
            <w:tcBorders>
              <w:top w:val="nil"/>
              <w:left w:val="nil"/>
              <w:bottom w:val="nil"/>
              <w:right w:val="nil"/>
            </w:tcBorders>
            <w:tcMar>
              <w:top w:w="128" w:type="dxa"/>
              <w:left w:w="43" w:type="dxa"/>
              <w:bottom w:w="43" w:type="dxa"/>
              <w:right w:w="43" w:type="dxa"/>
            </w:tcMar>
          </w:tcPr>
          <w:p w14:paraId="631A3E1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CC0CD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F152E7B" w14:textId="77777777" w:rsidR="00EE2529" w:rsidRPr="00C81B84" w:rsidRDefault="00AD5E1E" w:rsidP="00C81B84">
            <w:r w:rsidRPr="00C81B84">
              <w:t>Apanasje, forhøyes med</w:t>
            </w:r>
          </w:p>
        </w:tc>
        <w:tc>
          <w:tcPr>
            <w:tcW w:w="1400" w:type="dxa"/>
            <w:tcBorders>
              <w:top w:val="nil"/>
              <w:left w:val="nil"/>
              <w:bottom w:val="nil"/>
              <w:right w:val="nil"/>
            </w:tcBorders>
            <w:tcMar>
              <w:top w:w="128" w:type="dxa"/>
              <w:left w:w="43" w:type="dxa"/>
              <w:bottom w:w="43" w:type="dxa"/>
              <w:right w:w="43" w:type="dxa"/>
            </w:tcMar>
            <w:vAlign w:val="bottom"/>
          </w:tcPr>
          <w:p w14:paraId="5AA4FC20" w14:textId="77777777" w:rsidR="00EE2529" w:rsidRPr="00C81B84" w:rsidRDefault="00AD5E1E" w:rsidP="00C81B84">
            <w:r w:rsidRPr="00C81B84">
              <w:t>202 000</w:t>
            </w:r>
          </w:p>
        </w:tc>
      </w:tr>
      <w:tr w:rsidR="00EE2529" w:rsidRPr="00C81B84" w14:paraId="1BC370D8" w14:textId="77777777">
        <w:trPr>
          <w:trHeight w:val="380"/>
        </w:trPr>
        <w:tc>
          <w:tcPr>
            <w:tcW w:w="680" w:type="dxa"/>
            <w:tcBorders>
              <w:top w:val="nil"/>
              <w:left w:val="nil"/>
              <w:bottom w:val="nil"/>
              <w:right w:val="nil"/>
            </w:tcBorders>
            <w:tcMar>
              <w:top w:w="128" w:type="dxa"/>
              <w:left w:w="43" w:type="dxa"/>
              <w:bottom w:w="43" w:type="dxa"/>
              <w:right w:w="43" w:type="dxa"/>
            </w:tcMar>
          </w:tcPr>
          <w:p w14:paraId="0E2F51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5DEC0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33FA77" w14:textId="77777777" w:rsidR="00EE2529" w:rsidRPr="00C81B84" w:rsidRDefault="00AD5E1E" w:rsidP="00C81B84">
            <w:r w:rsidRPr="00C81B84">
              <w:t>fra kr 13 904 000 til kr 14 106 000</w:t>
            </w:r>
          </w:p>
        </w:tc>
        <w:tc>
          <w:tcPr>
            <w:tcW w:w="1400" w:type="dxa"/>
            <w:tcBorders>
              <w:top w:val="nil"/>
              <w:left w:val="nil"/>
              <w:bottom w:val="nil"/>
              <w:right w:val="nil"/>
            </w:tcBorders>
            <w:tcMar>
              <w:top w:w="128" w:type="dxa"/>
              <w:left w:w="43" w:type="dxa"/>
              <w:bottom w:w="43" w:type="dxa"/>
              <w:right w:w="43" w:type="dxa"/>
            </w:tcMar>
            <w:vAlign w:val="bottom"/>
          </w:tcPr>
          <w:p w14:paraId="231C9D18" w14:textId="77777777" w:rsidR="00EE2529" w:rsidRPr="00C81B84" w:rsidRDefault="00EE2529" w:rsidP="00C81B84"/>
        </w:tc>
      </w:tr>
      <w:tr w:rsidR="00EE2529" w:rsidRPr="00C81B84" w14:paraId="7924FCC4" w14:textId="77777777">
        <w:trPr>
          <w:trHeight w:val="380"/>
        </w:trPr>
        <w:tc>
          <w:tcPr>
            <w:tcW w:w="680" w:type="dxa"/>
            <w:tcBorders>
              <w:top w:val="nil"/>
              <w:left w:val="nil"/>
              <w:bottom w:val="nil"/>
              <w:right w:val="nil"/>
            </w:tcBorders>
            <w:tcMar>
              <w:top w:w="128" w:type="dxa"/>
              <w:left w:w="43" w:type="dxa"/>
              <w:bottom w:w="43" w:type="dxa"/>
              <w:right w:w="43" w:type="dxa"/>
            </w:tcMar>
          </w:tcPr>
          <w:p w14:paraId="33CCE1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E4FCC9"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4CC29066" w14:textId="77777777" w:rsidR="00EE2529" w:rsidRPr="00C81B84" w:rsidRDefault="00AD5E1E" w:rsidP="00C81B84">
            <w:r w:rsidRPr="00C81B84">
              <w:t>Det kongelige hoff, forhøyes med</w:t>
            </w:r>
          </w:p>
        </w:tc>
        <w:tc>
          <w:tcPr>
            <w:tcW w:w="1400" w:type="dxa"/>
            <w:tcBorders>
              <w:top w:val="nil"/>
              <w:left w:val="nil"/>
              <w:bottom w:val="nil"/>
              <w:right w:val="nil"/>
            </w:tcBorders>
            <w:tcMar>
              <w:top w:w="128" w:type="dxa"/>
              <w:left w:w="43" w:type="dxa"/>
              <w:bottom w:w="43" w:type="dxa"/>
              <w:right w:w="43" w:type="dxa"/>
            </w:tcMar>
            <w:vAlign w:val="bottom"/>
          </w:tcPr>
          <w:p w14:paraId="5F2A69AD" w14:textId="77777777" w:rsidR="00EE2529" w:rsidRPr="00C81B84" w:rsidRDefault="00AD5E1E" w:rsidP="00C81B84">
            <w:r w:rsidRPr="00C81B84">
              <w:t>5 126 000</w:t>
            </w:r>
          </w:p>
        </w:tc>
      </w:tr>
      <w:tr w:rsidR="00EE2529" w:rsidRPr="00C81B84" w14:paraId="04EB9E18" w14:textId="77777777">
        <w:trPr>
          <w:trHeight w:val="380"/>
        </w:trPr>
        <w:tc>
          <w:tcPr>
            <w:tcW w:w="680" w:type="dxa"/>
            <w:tcBorders>
              <w:top w:val="nil"/>
              <w:left w:val="nil"/>
              <w:bottom w:val="nil"/>
              <w:right w:val="nil"/>
            </w:tcBorders>
            <w:tcMar>
              <w:top w:w="128" w:type="dxa"/>
              <w:left w:w="43" w:type="dxa"/>
              <w:bottom w:w="43" w:type="dxa"/>
              <w:right w:w="43" w:type="dxa"/>
            </w:tcMar>
          </w:tcPr>
          <w:p w14:paraId="1B01F3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D8D9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148402" w14:textId="77777777" w:rsidR="00EE2529" w:rsidRPr="00C81B84" w:rsidRDefault="00AD5E1E" w:rsidP="00C81B84">
            <w:r w:rsidRPr="00C81B84">
              <w:t>fra kr 240 008 000 til kr 245 134 000</w:t>
            </w:r>
          </w:p>
        </w:tc>
        <w:tc>
          <w:tcPr>
            <w:tcW w:w="1400" w:type="dxa"/>
            <w:tcBorders>
              <w:top w:val="nil"/>
              <w:left w:val="nil"/>
              <w:bottom w:val="nil"/>
              <w:right w:val="nil"/>
            </w:tcBorders>
            <w:tcMar>
              <w:top w:w="128" w:type="dxa"/>
              <w:left w:w="43" w:type="dxa"/>
              <w:bottom w:w="43" w:type="dxa"/>
              <w:right w:w="43" w:type="dxa"/>
            </w:tcMar>
            <w:vAlign w:val="bottom"/>
          </w:tcPr>
          <w:p w14:paraId="74192D4B" w14:textId="77777777" w:rsidR="00EE2529" w:rsidRPr="00C81B84" w:rsidRDefault="00EE2529" w:rsidP="00C81B84"/>
        </w:tc>
      </w:tr>
      <w:tr w:rsidR="00EE2529" w:rsidRPr="00C81B84" w14:paraId="427C314C" w14:textId="77777777">
        <w:trPr>
          <w:trHeight w:val="380"/>
        </w:trPr>
        <w:tc>
          <w:tcPr>
            <w:tcW w:w="680" w:type="dxa"/>
            <w:tcBorders>
              <w:top w:val="nil"/>
              <w:left w:val="nil"/>
              <w:bottom w:val="nil"/>
              <w:right w:val="nil"/>
            </w:tcBorders>
            <w:tcMar>
              <w:top w:w="128" w:type="dxa"/>
              <w:left w:w="43" w:type="dxa"/>
              <w:bottom w:w="43" w:type="dxa"/>
              <w:right w:w="43" w:type="dxa"/>
            </w:tcMar>
          </w:tcPr>
          <w:p w14:paraId="5E1CBE55" w14:textId="77777777" w:rsidR="00EE2529" w:rsidRPr="00C81B84" w:rsidRDefault="00AD5E1E" w:rsidP="00C81B84">
            <w:r w:rsidRPr="00C81B84">
              <w:t>2</w:t>
            </w:r>
          </w:p>
        </w:tc>
        <w:tc>
          <w:tcPr>
            <w:tcW w:w="680" w:type="dxa"/>
            <w:tcBorders>
              <w:top w:val="nil"/>
              <w:left w:val="nil"/>
              <w:bottom w:val="nil"/>
              <w:right w:val="nil"/>
            </w:tcBorders>
            <w:tcMar>
              <w:top w:w="128" w:type="dxa"/>
              <w:left w:w="43" w:type="dxa"/>
              <w:bottom w:w="43" w:type="dxa"/>
              <w:right w:w="43" w:type="dxa"/>
            </w:tcMar>
          </w:tcPr>
          <w:p w14:paraId="0FBEA4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C8626C" w14:textId="77777777" w:rsidR="00EE2529" w:rsidRPr="00C81B84" w:rsidRDefault="00AD5E1E" w:rsidP="00C81B84">
            <w:r w:rsidRPr="00C81B84">
              <w:t>H.K.H. Kronprinsen og H.K.H. Kronprinsessen:</w:t>
            </w:r>
          </w:p>
        </w:tc>
        <w:tc>
          <w:tcPr>
            <w:tcW w:w="1400" w:type="dxa"/>
            <w:tcBorders>
              <w:top w:val="nil"/>
              <w:left w:val="nil"/>
              <w:bottom w:val="nil"/>
              <w:right w:val="nil"/>
            </w:tcBorders>
            <w:tcMar>
              <w:top w:w="128" w:type="dxa"/>
              <w:left w:w="43" w:type="dxa"/>
              <w:bottom w:w="43" w:type="dxa"/>
              <w:right w:w="43" w:type="dxa"/>
            </w:tcMar>
            <w:vAlign w:val="bottom"/>
          </w:tcPr>
          <w:p w14:paraId="6574876C" w14:textId="77777777" w:rsidR="00EE2529" w:rsidRPr="00C81B84" w:rsidRDefault="00EE2529" w:rsidP="00C81B84"/>
        </w:tc>
      </w:tr>
      <w:tr w:rsidR="00EE2529" w:rsidRPr="00C81B84" w14:paraId="4CB22BD9" w14:textId="77777777">
        <w:trPr>
          <w:trHeight w:val="380"/>
        </w:trPr>
        <w:tc>
          <w:tcPr>
            <w:tcW w:w="680" w:type="dxa"/>
            <w:tcBorders>
              <w:top w:val="nil"/>
              <w:left w:val="nil"/>
              <w:bottom w:val="nil"/>
              <w:right w:val="nil"/>
            </w:tcBorders>
            <w:tcMar>
              <w:top w:w="128" w:type="dxa"/>
              <w:left w:w="43" w:type="dxa"/>
              <w:bottom w:w="43" w:type="dxa"/>
              <w:right w:w="43" w:type="dxa"/>
            </w:tcMar>
          </w:tcPr>
          <w:p w14:paraId="317BFC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84A82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833A70E" w14:textId="77777777" w:rsidR="00EE2529" w:rsidRPr="00C81B84" w:rsidRDefault="00AD5E1E" w:rsidP="00C81B84">
            <w:r w:rsidRPr="00C81B84">
              <w:t>Apanasje, forhøyes med</w:t>
            </w:r>
          </w:p>
        </w:tc>
        <w:tc>
          <w:tcPr>
            <w:tcW w:w="1400" w:type="dxa"/>
            <w:tcBorders>
              <w:top w:val="nil"/>
              <w:left w:val="nil"/>
              <w:bottom w:val="nil"/>
              <w:right w:val="nil"/>
            </w:tcBorders>
            <w:tcMar>
              <w:top w:w="128" w:type="dxa"/>
              <w:left w:w="43" w:type="dxa"/>
              <w:bottom w:w="43" w:type="dxa"/>
              <w:right w:w="43" w:type="dxa"/>
            </w:tcMar>
            <w:vAlign w:val="bottom"/>
          </w:tcPr>
          <w:p w14:paraId="409C7145" w14:textId="77777777" w:rsidR="00EE2529" w:rsidRPr="00C81B84" w:rsidRDefault="00AD5E1E" w:rsidP="00C81B84">
            <w:r w:rsidRPr="00C81B84">
              <w:t>168 000</w:t>
            </w:r>
          </w:p>
        </w:tc>
      </w:tr>
      <w:tr w:rsidR="00EE2529" w:rsidRPr="00C81B84" w14:paraId="1740A856" w14:textId="77777777">
        <w:trPr>
          <w:trHeight w:val="380"/>
        </w:trPr>
        <w:tc>
          <w:tcPr>
            <w:tcW w:w="680" w:type="dxa"/>
            <w:tcBorders>
              <w:top w:val="nil"/>
              <w:left w:val="nil"/>
              <w:bottom w:val="nil"/>
              <w:right w:val="nil"/>
            </w:tcBorders>
            <w:tcMar>
              <w:top w:w="128" w:type="dxa"/>
              <w:left w:w="43" w:type="dxa"/>
              <w:bottom w:w="43" w:type="dxa"/>
              <w:right w:w="43" w:type="dxa"/>
            </w:tcMar>
          </w:tcPr>
          <w:p w14:paraId="6A48FE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49C0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663043" w14:textId="77777777" w:rsidR="00EE2529" w:rsidRPr="00C81B84" w:rsidRDefault="00AD5E1E" w:rsidP="00C81B84">
            <w:r w:rsidRPr="00C81B84">
              <w:t>fra kr 11 572 000 til kr 11 740 000</w:t>
            </w:r>
          </w:p>
        </w:tc>
        <w:tc>
          <w:tcPr>
            <w:tcW w:w="1400" w:type="dxa"/>
            <w:tcBorders>
              <w:top w:val="nil"/>
              <w:left w:val="nil"/>
              <w:bottom w:val="nil"/>
              <w:right w:val="nil"/>
            </w:tcBorders>
            <w:tcMar>
              <w:top w:w="128" w:type="dxa"/>
              <w:left w:w="43" w:type="dxa"/>
              <w:bottom w:w="43" w:type="dxa"/>
              <w:right w:w="43" w:type="dxa"/>
            </w:tcMar>
            <w:vAlign w:val="bottom"/>
          </w:tcPr>
          <w:p w14:paraId="2856712E" w14:textId="77777777" w:rsidR="00EE2529" w:rsidRPr="00C81B84" w:rsidRDefault="00EE2529" w:rsidP="00C81B84"/>
        </w:tc>
      </w:tr>
      <w:tr w:rsidR="00EE2529" w:rsidRPr="00C81B84" w14:paraId="34EB1C83" w14:textId="77777777">
        <w:trPr>
          <w:trHeight w:val="380"/>
        </w:trPr>
        <w:tc>
          <w:tcPr>
            <w:tcW w:w="680" w:type="dxa"/>
            <w:tcBorders>
              <w:top w:val="nil"/>
              <w:left w:val="nil"/>
              <w:bottom w:val="nil"/>
              <w:right w:val="nil"/>
            </w:tcBorders>
            <w:tcMar>
              <w:top w:w="128" w:type="dxa"/>
              <w:left w:w="43" w:type="dxa"/>
              <w:bottom w:w="43" w:type="dxa"/>
              <w:right w:w="43" w:type="dxa"/>
            </w:tcMar>
          </w:tcPr>
          <w:p w14:paraId="2686AEAE" w14:textId="77777777" w:rsidR="00EE2529" w:rsidRPr="00C81B84" w:rsidRDefault="00AD5E1E" w:rsidP="00C81B84">
            <w:r w:rsidRPr="00C81B84">
              <w:t>20</w:t>
            </w:r>
          </w:p>
        </w:tc>
        <w:tc>
          <w:tcPr>
            <w:tcW w:w="680" w:type="dxa"/>
            <w:tcBorders>
              <w:top w:val="nil"/>
              <w:left w:val="nil"/>
              <w:bottom w:val="nil"/>
              <w:right w:val="nil"/>
            </w:tcBorders>
            <w:tcMar>
              <w:top w:w="128" w:type="dxa"/>
              <w:left w:w="43" w:type="dxa"/>
              <w:bottom w:w="43" w:type="dxa"/>
              <w:right w:w="43" w:type="dxa"/>
            </w:tcMar>
          </w:tcPr>
          <w:p w14:paraId="17E80E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931E0E" w14:textId="77777777" w:rsidR="00EE2529" w:rsidRPr="00C81B84" w:rsidRDefault="00AD5E1E" w:rsidP="00C81B84">
            <w:r w:rsidRPr="00C81B84">
              <w:t>Statsministerens kontor:</w:t>
            </w:r>
          </w:p>
        </w:tc>
        <w:tc>
          <w:tcPr>
            <w:tcW w:w="1400" w:type="dxa"/>
            <w:tcBorders>
              <w:top w:val="nil"/>
              <w:left w:val="nil"/>
              <w:bottom w:val="nil"/>
              <w:right w:val="nil"/>
            </w:tcBorders>
            <w:tcMar>
              <w:top w:w="128" w:type="dxa"/>
              <w:left w:w="43" w:type="dxa"/>
              <w:bottom w:w="43" w:type="dxa"/>
              <w:right w:w="43" w:type="dxa"/>
            </w:tcMar>
            <w:vAlign w:val="bottom"/>
          </w:tcPr>
          <w:p w14:paraId="72F4D061" w14:textId="77777777" w:rsidR="00EE2529" w:rsidRPr="00C81B84" w:rsidRDefault="00EE2529" w:rsidP="00C81B84"/>
        </w:tc>
      </w:tr>
      <w:tr w:rsidR="00EE2529" w:rsidRPr="00C81B84" w14:paraId="15E035C9" w14:textId="77777777">
        <w:trPr>
          <w:trHeight w:val="380"/>
        </w:trPr>
        <w:tc>
          <w:tcPr>
            <w:tcW w:w="680" w:type="dxa"/>
            <w:tcBorders>
              <w:top w:val="nil"/>
              <w:left w:val="nil"/>
              <w:bottom w:val="nil"/>
              <w:right w:val="nil"/>
            </w:tcBorders>
            <w:tcMar>
              <w:top w:w="128" w:type="dxa"/>
              <w:left w:w="43" w:type="dxa"/>
              <w:bottom w:w="43" w:type="dxa"/>
              <w:right w:w="43" w:type="dxa"/>
            </w:tcMar>
          </w:tcPr>
          <w:p w14:paraId="3AB1B0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C9E91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600DB1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9E30914" w14:textId="77777777" w:rsidR="00EE2529" w:rsidRPr="00C81B84" w:rsidRDefault="00AD5E1E" w:rsidP="00C81B84">
            <w:r w:rsidRPr="00C81B84">
              <w:t>4 470 000</w:t>
            </w:r>
          </w:p>
        </w:tc>
      </w:tr>
      <w:tr w:rsidR="00EE2529" w:rsidRPr="00C81B84" w14:paraId="6A2915CE" w14:textId="77777777">
        <w:trPr>
          <w:trHeight w:val="380"/>
        </w:trPr>
        <w:tc>
          <w:tcPr>
            <w:tcW w:w="680" w:type="dxa"/>
            <w:tcBorders>
              <w:top w:val="nil"/>
              <w:left w:val="nil"/>
              <w:bottom w:val="nil"/>
              <w:right w:val="nil"/>
            </w:tcBorders>
            <w:tcMar>
              <w:top w:w="128" w:type="dxa"/>
              <w:left w:w="43" w:type="dxa"/>
              <w:bottom w:w="43" w:type="dxa"/>
              <w:right w:w="43" w:type="dxa"/>
            </w:tcMar>
          </w:tcPr>
          <w:p w14:paraId="557C1AB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18B4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CD5417" w14:textId="77777777" w:rsidR="00EE2529" w:rsidRPr="00C81B84" w:rsidRDefault="00AD5E1E" w:rsidP="00C81B84">
            <w:r w:rsidRPr="00C81B84">
              <w:t>fra kr 97 084 000 til kr 101 554 000</w:t>
            </w:r>
          </w:p>
        </w:tc>
        <w:tc>
          <w:tcPr>
            <w:tcW w:w="1400" w:type="dxa"/>
            <w:tcBorders>
              <w:top w:val="nil"/>
              <w:left w:val="nil"/>
              <w:bottom w:val="nil"/>
              <w:right w:val="nil"/>
            </w:tcBorders>
            <w:tcMar>
              <w:top w:w="128" w:type="dxa"/>
              <w:left w:w="43" w:type="dxa"/>
              <w:bottom w:w="43" w:type="dxa"/>
              <w:right w:w="43" w:type="dxa"/>
            </w:tcMar>
            <w:vAlign w:val="bottom"/>
          </w:tcPr>
          <w:p w14:paraId="331FE88C" w14:textId="77777777" w:rsidR="00EE2529" w:rsidRPr="00C81B84" w:rsidRDefault="00EE2529" w:rsidP="00C81B84"/>
        </w:tc>
      </w:tr>
      <w:tr w:rsidR="00EE2529" w:rsidRPr="00C81B84" w14:paraId="4668EF54" w14:textId="77777777">
        <w:trPr>
          <w:trHeight w:val="380"/>
        </w:trPr>
        <w:tc>
          <w:tcPr>
            <w:tcW w:w="680" w:type="dxa"/>
            <w:tcBorders>
              <w:top w:val="nil"/>
              <w:left w:val="nil"/>
              <w:bottom w:val="nil"/>
              <w:right w:val="nil"/>
            </w:tcBorders>
            <w:tcMar>
              <w:top w:w="128" w:type="dxa"/>
              <w:left w:w="43" w:type="dxa"/>
              <w:bottom w:w="43" w:type="dxa"/>
              <w:right w:w="43" w:type="dxa"/>
            </w:tcMar>
          </w:tcPr>
          <w:p w14:paraId="45365C99" w14:textId="77777777" w:rsidR="00EE2529" w:rsidRPr="00C81B84" w:rsidRDefault="00AD5E1E" w:rsidP="00C81B84">
            <w:r w:rsidRPr="00C81B84">
              <w:t>21</w:t>
            </w:r>
          </w:p>
        </w:tc>
        <w:tc>
          <w:tcPr>
            <w:tcW w:w="680" w:type="dxa"/>
            <w:tcBorders>
              <w:top w:val="nil"/>
              <w:left w:val="nil"/>
              <w:bottom w:val="nil"/>
              <w:right w:val="nil"/>
            </w:tcBorders>
            <w:tcMar>
              <w:top w:w="128" w:type="dxa"/>
              <w:left w:w="43" w:type="dxa"/>
              <w:bottom w:w="43" w:type="dxa"/>
              <w:right w:w="43" w:type="dxa"/>
            </w:tcMar>
          </w:tcPr>
          <w:p w14:paraId="518B2E7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82D071" w14:textId="77777777" w:rsidR="00EE2529" w:rsidRPr="00C81B84" w:rsidRDefault="00AD5E1E" w:rsidP="00C81B84">
            <w:r w:rsidRPr="00C81B84">
              <w:t>Statsrådet:</w:t>
            </w:r>
          </w:p>
        </w:tc>
        <w:tc>
          <w:tcPr>
            <w:tcW w:w="1400" w:type="dxa"/>
            <w:tcBorders>
              <w:top w:val="nil"/>
              <w:left w:val="nil"/>
              <w:bottom w:val="nil"/>
              <w:right w:val="nil"/>
            </w:tcBorders>
            <w:tcMar>
              <w:top w:w="128" w:type="dxa"/>
              <w:left w:w="43" w:type="dxa"/>
              <w:bottom w:w="43" w:type="dxa"/>
              <w:right w:w="43" w:type="dxa"/>
            </w:tcMar>
            <w:vAlign w:val="bottom"/>
          </w:tcPr>
          <w:p w14:paraId="2C835BE3" w14:textId="77777777" w:rsidR="00EE2529" w:rsidRPr="00C81B84" w:rsidRDefault="00EE2529" w:rsidP="00C81B84"/>
        </w:tc>
      </w:tr>
      <w:tr w:rsidR="00EE2529" w:rsidRPr="00C81B84" w14:paraId="5691FCB0" w14:textId="77777777">
        <w:trPr>
          <w:trHeight w:val="380"/>
        </w:trPr>
        <w:tc>
          <w:tcPr>
            <w:tcW w:w="680" w:type="dxa"/>
            <w:tcBorders>
              <w:top w:val="nil"/>
              <w:left w:val="nil"/>
              <w:bottom w:val="nil"/>
              <w:right w:val="nil"/>
            </w:tcBorders>
            <w:tcMar>
              <w:top w:w="128" w:type="dxa"/>
              <w:left w:w="43" w:type="dxa"/>
              <w:bottom w:w="43" w:type="dxa"/>
              <w:right w:w="43" w:type="dxa"/>
            </w:tcMar>
          </w:tcPr>
          <w:p w14:paraId="42B237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08A02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7F54399"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72F2458" w14:textId="77777777" w:rsidR="00EE2529" w:rsidRPr="00C81B84" w:rsidRDefault="00AD5E1E" w:rsidP="00C81B84">
            <w:r w:rsidRPr="00C81B84">
              <w:t>2 987 000</w:t>
            </w:r>
          </w:p>
        </w:tc>
      </w:tr>
      <w:tr w:rsidR="00EE2529" w:rsidRPr="00C81B84" w14:paraId="21A80CFF" w14:textId="77777777">
        <w:trPr>
          <w:trHeight w:val="380"/>
        </w:trPr>
        <w:tc>
          <w:tcPr>
            <w:tcW w:w="680" w:type="dxa"/>
            <w:tcBorders>
              <w:top w:val="nil"/>
              <w:left w:val="nil"/>
              <w:bottom w:val="nil"/>
              <w:right w:val="nil"/>
            </w:tcBorders>
            <w:tcMar>
              <w:top w:w="128" w:type="dxa"/>
              <w:left w:w="43" w:type="dxa"/>
              <w:bottom w:w="43" w:type="dxa"/>
              <w:right w:w="43" w:type="dxa"/>
            </w:tcMar>
          </w:tcPr>
          <w:p w14:paraId="3997D9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6DF3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2C0F05" w14:textId="77777777" w:rsidR="00EE2529" w:rsidRPr="00C81B84" w:rsidRDefault="00AD5E1E" w:rsidP="00C81B84">
            <w:r w:rsidRPr="00C81B84">
              <w:t>fra kr 176 589 000 til kr 179 576 000</w:t>
            </w:r>
          </w:p>
        </w:tc>
        <w:tc>
          <w:tcPr>
            <w:tcW w:w="1400" w:type="dxa"/>
            <w:tcBorders>
              <w:top w:val="nil"/>
              <w:left w:val="nil"/>
              <w:bottom w:val="nil"/>
              <w:right w:val="nil"/>
            </w:tcBorders>
            <w:tcMar>
              <w:top w:w="128" w:type="dxa"/>
              <w:left w:w="43" w:type="dxa"/>
              <w:bottom w:w="43" w:type="dxa"/>
              <w:right w:w="43" w:type="dxa"/>
            </w:tcMar>
            <w:vAlign w:val="bottom"/>
          </w:tcPr>
          <w:p w14:paraId="2F491499" w14:textId="77777777" w:rsidR="00EE2529" w:rsidRPr="00C81B84" w:rsidRDefault="00EE2529" w:rsidP="00C81B84"/>
        </w:tc>
      </w:tr>
      <w:tr w:rsidR="00EE2529" w:rsidRPr="00C81B84" w14:paraId="0E1D6086" w14:textId="77777777">
        <w:trPr>
          <w:trHeight w:val="380"/>
        </w:trPr>
        <w:tc>
          <w:tcPr>
            <w:tcW w:w="680" w:type="dxa"/>
            <w:tcBorders>
              <w:top w:val="nil"/>
              <w:left w:val="nil"/>
              <w:bottom w:val="nil"/>
              <w:right w:val="nil"/>
            </w:tcBorders>
            <w:tcMar>
              <w:top w:w="128" w:type="dxa"/>
              <w:left w:w="43" w:type="dxa"/>
              <w:bottom w:w="43" w:type="dxa"/>
              <w:right w:w="43" w:type="dxa"/>
            </w:tcMar>
          </w:tcPr>
          <w:p w14:paraId="47075D31" w14:textId="77777777" w:rsidR="00EE2529" w:rsidRPr="00C81B84" w:rsidRDefault="00AD5E1E" w:rsidP="00C81B84">
            <w:r w:rsidRPr="00C81B84">
              <w:t>24</w:t>
            </w:r>
          </w:p>
        </w:tc>
        <w:tc>
          <w:tcPr>
            <w:tcW w:w="680" w:type="dxa"/>
            <w:tcBorders>
              <w:top w:val="nil"/>
              <w:left w:val="nil"/>
              <w:bottom w:val="nil"/>
              <w:right w:val="nil"/>
            </w:tcBorders>
            <w:tcMar>
              <w:top w:w="128" w:type="dxa"/>
              <w:left w:w="43" w:type="dxa"/>
              <w:bottom w:w="43" w:type="dxa"/>
              <w:right w:w="43" w:type="dxa"/>
            </w:tcMar>
          </w:tcPr>
          <w:p w14:paraId="008EF0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A868F9" w14:textId="77777777" w:rsidR="00EE2529" w:rsidRPr="00C81B84" w:rsidRDefault="00AD5E1E" w:rsidP="00C81B84">
            <w:r w:rsidRPr="00C81B84">
              <w:t>Regjeringsadvokaten:</w:t>
            </w:r>
          </w:p>
        </w:tc>
        <w:tc>
          <w:tcPr>
            <w:tcW w:w="1400" w:type="dxa"/>
            <w:tcBorders>
              <w:top w:val="nil"/>
              <w:left w:val="nil"/>
              <w:bottom w:val="nil"/>
              <w:right w:val="nil"/>
            </w:tcBorders>
            <w:tcMar>
              <w:top w:w="128" w:type="dxa"/>
              <w:left w:w="43" w:type="dxa"/>
              <w:bottom w:w="43" w:type="dxa"/>
              <w:right w:w="43" w:type="dxa"/>
            </w:tcMar>
            <w:vAlign w:val="bottom"/>
          </w:tcPr>
          <w:p w14:paraId="05CFC0A0" w14:textId="77777777" w:rsidR="00EE2529" w:rsidRPr="00C81B84" w:rsidRDefault="00EE2529" w:rsidP="00C81B84"/>
        </w:tc>
      </w:tr>
      <w:tr w:rsidR="00EE2529" w:rsidRPr="00C81B84" w14:paraId="5DBD4A3B" w14:textId="77777777">
        <w:trPr>
          <w:trHeight w:val="380"/>
        </w:trPr>
        <w:tc>
          <w:tcPr>
            <w:tcW w:w="680" w:type="dxa"/>
            <w:tcBorders>
              <w:top w:val="nil"/>
              <w:left w:val="nil"/>
              <w:bottom w:val="nil"/>
              <w:right w:val="nil"/>
            </w:tcBorders>
            <w:tcMar>
              <w:top w:w="128" w:type="dxa"/>
              <w:left w:w="43" w:type="dxa"/>
              <w:bottom w:w="43" w:type="dxa"/>
              <w:right w:w="43" w:type="dxa"/>
            </w:tcMar>
          </w:tcPr>
          <w:p w14:paraId="180CB7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DCB84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0956D3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F8B4AB1" w14:textId="77777777" w:rsidR="00EE2529" w:rsidRPr="00C81B84" w:rsidRDefault="00AD5E1E" w:rsidP="00C81B84">
            <w:r w:rsidRPr="00C81B84">
              <w:t>1 646 000</w:t>
            </w:r>
          </w:p>
        </w:tc>
      </w:tr>
      <w:tr w:rsidR="00EE2529" w:rsidRPr="00C81B84" w14:paraId="45C0DA3A" w14:textId="77777777">
        <w:trPr>
          <w:trHeight w:val="380"/>
        </w:trPr>
        <w:tc>
          <w:tcPr>
            <w:tcW w:w="680" w:type="dxa"/>
            <w:tcBorders>
              <w:top w:val="nil"/>
              <w:left w:val="nil"/>
              <w:bottom w:val="nil"/>
              <w:right w:val="nil"/>
            </w:tcBorders>
            <w:tcMar>
              <w:top w:w="128" w:type="dxa"/>
              <w:left w:w="43" w:type="dxa"/>
              <w:bottom w:w="43" w:type="dxa"/>
              <w:right w:w="43" w:type="dxa"/>
            </w:tcMar>
          </w:tcPr>
          <w:p w14:paraId="41D5A2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D2BB5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697C34" w14:textId="77777777" w:rsidR="00EE2529" w:rsidRPr="00C81B84" w:rsidRDefault="00AD5E1E" w:rsidP="00C81B84">
            <w:r w:rsidRPr="00C81B84">
              <w:t>fra kr 112 828 000 til kr 114 474 000</w:t>
            </w:r>
          </w:p>
        </w:tc>
        <w:tc>
          <w:tcPr>
            <w:tcW w:w="1400" w:type="dxa"/>
            <w:tcBorders>
              <w:top w:val="nil"/>
              <w:left w:val="nil"/>
              <w:bottom w:val="nil"/>
              <w:right w:val="nil"/>
            </w:tcBorders>
            <w:tcMar>
              <w:top w:w="128" w:type="dxa"/>
              <w:left w:w="43" w:type="dxa"/>
              <w:bottom w:w="43" w:type="dxa"/>
              <w:right w:w="43" w:type="dxa"/>
            </w:tcMar>
            <w:vAlign w:val="bottom"/>
          </w:tcPr>
          <w:p w14:paraId="4FCEA5F0" w14:textId="77777777" w:rsidR="00EE2529" w:rsidRPr="00C81B84" w:rsidRDefault="00EE2529" w:rsidP="00C81B84"/>
        </w:tc>
      </w:tr>
      <w:tr w:rsidR="00EE2529" w:rsidRPr="00C81B84" w14:paraId="00180424" w14:textId="77777777">
        <w:trPr>
          <w:trHeight w:val="380"/>
        </w:trPr>
        <w:tc>
          <w:tcPr>
            <w:tcW w:w="680" w:type="dxa"/>
            <w:tcBorders>
              <w:top w:val="nil"/>
              <w:left w:val="nil"/>
              <w:bottom w:val="nil"/>
              <w:right w:val="nil"/>
            </w:tcBorders>
            <w:tcMar>
              <w:top w:w="128" w:type="dxa"/>
              <w:left w:w="43" w:type="dxa"/>
              <w:bottom w:w="43" w:type="dxa"/>
              <w:right w:w="43" w:type="dxa"/>
            </w:tcMar>
          </w:tcPr>
          <w:p w14:paraId="1280CE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7CAA0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394AF3B"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A1343AC" w14:textId="77777777" w:rsidR="00EE2529" w:rsidRPr="00C81B84" w:rsidRDefault="00AD5E1E" w:rsidP="00C81B84">
            <w:r w:rsidRPr="00C81B84">
              <w:t>333 000</w:t>
            </w:r>
          </w:p>
        </w:tc>
      </w:tr>
      <w:tr w:rsidR="00EE2529" w:rsidRPr="00C81B84" w14:paraId="7CF4D9F2" w14:textId="77777777">
        <w:trPr>
          <w:trHeight w:val="380"/>
        </w:trPr>
        <w:tc>
          <w:tcPr>
            <w:tcW w:w="680" w:type="dxa"/>
            <w:tcBorders>
              <w:top w:val="nil"/>
              <w:left w:val="nil"/>
              <w:bottom w:val="nil"/>
              <w:right w:val="nil"/>
            </w:tcBorders>
            <w:tcMar>
              <w:top w:w="128" w:type="dxa"/>
              <w:left w:w="43" w:type="dxa"/>
              <w:bottom w:w="43" w:type="dxa"/>
              <w:right w:w="43" w:type="dxa"/>
            </w:tcMar>
          </w:tcPr>
          <w:p w14:paraId="346386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33BF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408889" w14:textId="77777777" w:rsidR="00EE2529" w:rsidRPr="00C81B84" w:rsidRDefault="00AD5E1E" w:rsidP="00C81B84">
            <w:r w:rsidRPr="00C81B84">
              <w:t>fra kr 15 600 000 til kr 15 933 000</w:t>
            </w:r>
          </w:p>
        </w:tc>
        <w:tc>
          <w:tcPr>
            <w:tcW w:w="1400" w:type="dxa"/>
            <w:tcBorders>
              <w:top w:val="nil"/>
              <w:left w:val="nil"/>
              <w:bottom w:val="nil"/>
              <w:right w:val="nil"/>
            </w:tcBorders>
            <w:tcMar>
              <w:top w:w="128" w:type="dxa"/>
              <w:left w:w="43" w:type="dxa"/>
              <w:bottom w:w="43" w:type="dxa"/>
              <w:right w:w="43" w:type="dxa"/>
            </w:tcMar>
            <w:vAlign w:val="bottom"/>
          </w:tcPr>
          <w:p w14:paraId="23C2A306" w14:textId="77777777" w:rsidR="00EE2529" w:rsidRPr="00C81B84" w:rsidRDefault="00EE2529" w:rsidP="00C81B84"/>
        </w:tc>
      </w:tr>
      <w:tr w:rsidR="00EE2529" w:rsidRPr="00C81B84" w14:paraId="1C0C342E" w14:textId="77777777">
        <w:trPr>
          <w:trHeight w:val="380"/>
        </w:trPr>
        <w:tc>
          <w:tcPr>
            <w:tcW w:w="680" w:type="dxa"/>
            <w:tcBorders>
              <w:top w:val="nil"/>
              <w:left w:val="nil"/>
              <w:bottom w:val="nil"/>
              <w:right w:val="nil"/>
            </w:tcBorders>
            <w:tcMar>
              <w:top w:w="128" w:type="dxa"/>
              <w:left w:w="43" w:type="dxa"/>
              <w:bottom w:w="43" w:type="dxa"/>
              <w:right w:w="43" w:type="dxa"/>
            </w:tcMar>
          </w:tcPr>
          <w:p w14:paraId="585A0A2B" w14:textId="77777777" w:rsidR="00EE2529" w:rsidRPr="00C81B84" w:rsidRDefault="00AD5E1E" w:rsidP="00C81B84">
            <w:r w:rsidRPr="00C81B84">
              <w:t>41</w:t>
            </w:r>
          </w:p>
        </w:tc>
        <w:tc>
          <w:tcPr>
            <w:tcW w:w="680" w:type="dxa"/>
            <w:tcBorders>
              <w:top w:val="nil"/>
              <w:left w:val="nil"/>
              <w:bottom w:val="nil"/>
              <w:right w:val="nil"/>
            </w:tcBorders>
            <w:tcMar>
              <w:top w:w="128" w:type="dxa"/>
              <w:left w:w="43" w:type="dxa"/>
              <w:bottom w:w="43" w:type="dxa"/>
              <w:right w:w="43" w:type="dxa"/>
            </w:tcMar>
          </w:tcPr>
          <w:p w14:paraId="1144EF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A1562E" w14:textId="77777777" w:rsidR="00EE2529" w:rsidRPr="00C81B84" w:rsidRDefault="00AD5E1E" w:rsidP="00C81B84">
            <w:r w:rsidRPr="00C81B84">
              <w:t>Stortinget:</w:t>
            </w:r>
          </w:p>
        </w:tc>
        <w:tc>
          <w:tcPr>
            <w:tcW w:w="1400" w:type="dxa"/>
            <w:tcBorders>
              <w:top w:val="nil"/>
              <w:left w:val="nil"/>
              <w:bottom w:val="nil"/>
              <w:right w:val="nil"/>
            </w:tcBorders>
            <w:tcMar>
              <w:top w:w="128" w:type="dxa"/>
              <w:left w:w="43" w:type="dxa"/>
              <w:bottom w:w="43" w:type="dxa"/>
              <w:right w:w="43" w:type="dxa"/>
            </w:tcMar>
            <w:vAlign w:val="bottom"/>
          </w:tcPr>
          <w:p w14:paraId="7473DDAD" w14:textId="77777777" w:rsidR="00EE2529" w:rsidRPr="00C81B84" w:rsidRDefault="00EE2529" w:rsidP="00C81B84"/>
        </w:tc>
      </w:tr>
      <w:tr w:rsidR="00EE2529" w:rsidRPr="00C81B84" w14:paraId="5176B11E" w14:textId="77777777">
        <w:trPr>
          <w:trHeight w:val="380"/>
        </w:trPr>
        <w:tc>
          <w:tcPr>
            <w:tcW w:w="680" w:type="dxa"/>
            <w:tcBorders>
              <w:top w:val="nil"/>
              <w:left w:val="nil"/>
              <w:bottom w:val="nil"/>
              <w:right w:val="nil"/>
            </w:tcBorders>
            <w:tcMar>
              <w:top w:w="128" w:type="dxa"/>
              <w:left w:w="43" w:type="dxa"/>
              <w:bottom w:w="43" w:type="dxa"/>
              <w:right w:w="43" w:type="dxa"/>
            </w:tcMar>
          </w:tcPr>
          <w:p w14:paraId="1B3A85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2AFE8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F74709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10F427E" w14:textId="77777777" w:rsidR="00EE2529" w:rsidRPr="00C81B84" w:rsidRDefault="00AD5E1E" w:rsidP="00C81B84">
            <w:r w:rsidRPr="00C81B84">
              <w:t>11 728 000</w:t>
            </w:r>
          </w:p>
        </w:tc>
      </w:tr>
      <w:tr w:rsidR="00EE2529" w:rsidRPr="00C81B84" w14:paraId="4B5FB50A" w14:textId="77777777">
        <w:trPr>
          <w:trHeight w:val="380"/>
        </w:trPr>
        <w:tc>
          <w:tcPr>
            <w:tcW w:w="680" w:type="dxa"/>
            <w:tcBorders>
              <w:top w:val="nil"/>
              <w:left w:val="nil"/>
              <w:bottom w:val="nil"/>
              <w:right w:val="nil"/>
            </w:tcBorders>
            <w:tcMar>
              <w:top w:w="128" w:type="dxa"/>
              <w:left w:w="43" w:type="dxa"/>
              <w:bottom w:w="43" w:type="dxa"/>
              <w:right w:w="43" w:type="dxa"/>
            </w:tcMar>
          </w:tcPr>
          <w:p w14:paraId="5175A1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C03CB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E5A37F" w14:textId="77777777" w:rsidR="00EE2529" w:rsidRPr="00C81B84" w:rsidRDefault="00AD5E1E" w:rsidP="00C81B84">
            <w:r w:rsidRPr="00C81B84">
              <w:t>fra kr 1 048 178 000 til kr 1 059 906 000</w:t>
            </w:r>
          </w:p>
        </w:tc>
        <w:tc>
          <w:tcPr>
            <w:tcW w:w="1400" w:type="dxa"/>
            <w:tcBorders>
              <w:top w:val="nil"/>
              <w:left w:val="nil"/>
              <w:bottom w:val="nil"/>
              <w:right w:val="nil"/>
            </w:tcBorders>
            <w:tcMar>
              <w:top w:w="128" w:type="dxa"/>
              <w:left w:w="43" w:type="dxa"/>
              <w:bottom w:w="43" w:type="dxa"/>
              <w:right w:w="43" w:type="dxa"/>
            </w:tcMar>
            <w:vAlign w:val="bottom"/>
          </w:tcPr>
          <w:p w14:paraId="11BE44BD" w14:textId="77777777" w:rsidR="00EE2529" w:rsidRPr="00C81B84" w:rsidRDefault="00EE2529" w:rsidP="00C81B84"/>
        </w:tc>
      </w:tr>
      <w:tr w:rsidR="00EE2529" w:rsidRPr="00C81B84" w14:paraId="1D4D35C5" w14:textId="77777777">
        <w:trPr>
          <w:trHeight w:val="380"/>
        </w:trPr>
        <w:tc>
          <w:tcPr>
            <w:tcW w:w="680" w:type="dxa"/>
            <w:tcBorders>
              <w:top w:val="nil"/>
              <w:left w:val="nil"/>
              <w:bottom w:val="nil"/>
              <w:right w:val="nil"/>
            </w:tcBorders>
            <w:tcMar>
              <w:top w:w="128" w:type="dxa"/>
              <w:left w:w="43" w:type="dxa"/>
              <w:bottom w:w="43" w:type="dxa"/>
              <w:right w:w="43" w:type="dxa"/>
            </w:tcMar>
          </w:tcPr>
          <w:p w14:paraId="31B12B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D268C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70AE87F"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886252F" w14:textId="77777777" w:rsidR="00EE2529" w:rsidRPr="00C81B84" w:rsidRDefault="00AD5E1E" w:rsidP="00C81B84">
            <w:r w:rsidRPr="00C81B84">
              <w:t>590 000</w:t>
            </w:r>
          </w:p>
        </w:tc>
      </w:tr>
      <w:tr w:rsidR="00EE2529" w:rsidRPr="00C81B84" w14:paraId="44BA37C6" w14:textId="77777777">
        <w:trPr>
          <w:trHeight w:val="380"/>
        </w:trPr>
        <w:tc>
          <w:tcPr>
            <w:tcW w:w="680" w:type="dxa"/>
            <w:tcBorders>
              <w:top w:val="nil"/>
              <w:left w:val="nil"/>
              <w:bottom w:val="nil"/>
              <w:right w:val="nil"/>
            </w:tcBorders>
            <w:tcMar>
              <w:top w:w="128" w:type="dxa"/>
              <w:left w:w="43" w:type="dxa"/>
              <w:bottom w:w="43" w:type="dxa"/>
              <w:right w:w="43" w:type="dxa"/>
            </w:tcMar>
          </w:tcPr>
          <w:p w14:paraId="36149B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91508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CA5230" w14:textId="77777777" w:rsidR="00EE2529" w:rsidRPr="00C81B84" w:rsidRDefault="00AD5E1E" w:rsidP="00C81B84">
            <w:r w:rsidRPr="00C81B84">
              <w:t>fra kr 4 200 000 til kr 4 790 000</w:t>
            </w:r>
          </w:p>
        </w:tc>
        <w:tc>
          <w:tcPr>
            <w:tcW w:w="1400" w:type="dxa"/>
            <w:tcBorders>
              <w:top w:val="nil"/>
              <w:left w:val="nil"/>
              <w:bottom w:val="nil"/>
              <w:right w:val="nil"/>
            </w:tcBorders>
            <w:tcMar>
              <w:top w:w="128" w:type="dxa"/>
              <w:left w:w="43" w:type="dxa"/>
              <w:bottom w:w="43" w:type="dxa"/>
              <w:right w:w="43" w:type="dxa"/>
            </w:tcMar>
            <w:vAlign w:val="bottom"/>
          </w:tcPr>
          <w:p w14:paraId="30BFAF70" w14:textId="77777777" w:rsidR="00EE2529" w:rsidRPr="00C81B84" w:rsidRDefault="00EE2529" w:rsidP="00C81B84"/>
        </w:tc>
      </w:tr>
      <w:tr w:rsidR="00EE2529" w:rsidRPr="00C81B84" w14:paraId="61CC7E40" w14:textId="77777777">
        <w:trPr>
          <w:trHeight w:val="380"/>
        </w:trPr>
        <w:tc>
          <w:tcPr>
            <w:tcW w:w="680" w:type="dxa"/>
            <w:tcBorders>
              <w:top w:val="nil"/>
              <w:left w:val="nil"/>
              <w:bottom w:val="nil"/>
              <w:right w:val="nil"/>
            </w:tcBorders>
            <w:tcMar>
              <w:top w:w="128" w:type="dxa"/>
              <w:left w:w="43" w:type="dxa"/>
              <w:bottom w:w="43" w:type="dxa"/>
              <w:right w:w="43" w:type="dxa"/>
            </w:tcMar>
          </w:tcPr>
          <w:p w14:paraId="36FA89D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86A797"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CD82551"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B1C8FFC" w14:textId="77777777" w:rsidR="00EE2529" w:rsidRPr="00C81B84" w:rsidRDefault="00AD5E1E" w:rsidP="00C81B84">
            <w:r w:rsidRPr="00C81B84">
              <w:t>5 319 000</w:t>
            </w:r>
          </w:p>
        </w:tc>
      </w:tr>
      <w:tr w:rsidR="00EE2529" w:rsidRPr="00C81B84" w14:paraId="65AB7F30" w14:textId="77777777">
        <w:trPr>
          <w:trHeight w:val="380"/>
        </w:trPr>
        <w:tc>
          <w:tcPr>
            <w:tcW w:w="680" w:type="dxa"/>
            <w:tcBorders>
              <w:top w:val="nil"/>
              <w:left w:val="nil"/>
              <w:bottom w:val="nil"/>
              <w:right w:val="nil"/>
            </w:tcBorders>
            <w:tcMar>
              <w:top w:w="128" w:type="dxa"/>
              <w:left w:w="43" w:type="dxa"/>
              <w:bottom w:w="43" w:type="dxa"/>
              <w:right w:w="43" w:type="dxa"/>
            </w:tcMar>
          </w:tcPr>
          <w:p w14:paraId="7D1456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57E81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6E948B" w14:textId="77777777" w:rsidR="00EE2529" w:rsidRPr="00C81B84" w:rsidRDefault="00AD5E1E" w:rsidP="00C81B84">
            <w:r w:rsidRPr="00C81B84">
              <w:t>fra kr 155 000 000 til kr 160 319 000</w:t>
            </w:r>
          </w:p>
        </w:tc>
        <w:tc>
          <w:tcPr>
            <w:tcW w:w="1400" w:type="dxa"/>
            <w:tcBorders>
              <w:top w:val="nil"/>
              <w:left w:val="nil"/>
              <w:bottom w:val="nil"/>
              <w:right w:val="nil"/>
            </w:tcBorders>
            <w:tcMar>
              <w:top w:w="128" w:type="dxa"/>
              <w:left w:w="43" w:type="dxa"/>
              <w:bottom w:w="43" w:type="dxa"/>
              <w:right w:w="43" w:type="dxa"/>
            </w:tcMar>
            <w:vAlign w:val="bottom"/>
          </w:tcPr>
          <w:p w14:paraId="08454D19" w14:textId="77777777" w:rsidR="00EE2529" w:rsidRPr="00C81B84" w:rsidRDefault="00EE2529" w:rsidP="00C81B84"/>
        </w:tc>
      </w:tr>
      <w:tr w:rsidR="00EE2529" w:rsidRPr="00C81B84" w14:paraId="512C6FEB" w14:textId="77777777">
        <w:trPr>
          <w:trHeight w:val="380"/>
        </w:trPr>
        <w:tc>
          <w:tcPr>
            <w:tcW w:w="680" w:type="dxa"/>
            <w:tcBorders>
              <w:top w:val="nil"/>
              <w:left w:val="nil"/>
              <w:bottom w:val="nil"/>
              <w:right w:val="nil"/>
            </w:tcBorders>
            <w:tcMar>
              <w:top w:w="128" w:type="dxa"/>
              <w:left w:w="43" w:type="dxa"/>
              <w:bottom w:w="43" w:type="dxa"/>
              <w:right w:w="43" w:type="dxa"/>
            </w:tcMar>
          </w:tcPr>
          <w:p w14:paraId="7F3B3C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95F28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9852297" w14:textId="77777777" w:rsidR="00EE2529" w:rsidRPr="00C81B84" w:rsidRDefault="00AD5E1E" w:rsidP="00C81B84">
            <w:r w:rsidRPr="00C81B84">
              <w:t>Tilskudd til partigruppene, forhøyes med</w:t>
            </w:r>
          </w:p>
        </w:tc>
        <w:tc>
          <w:tcPr>
            <w:tcW w:w="1400" w:type="dxa"/>
            <w:tcBorders>
              <w:top w:val="nil"/>
              <w:left w:val="nil"/>
              <w:bottom w:val="nil"/>
              <w:right w:val="nil"/>
            </w:tcBorders>
            <w:tcMar>
              <w:top w:w="128" w:type="dxa"/>
              <w:left w:w="43" w:type="dxa"/>
              <w:bottom w:w="43" w:type="dxa"/>
              <w:right w:w="43" w:type="dxa"/>
            </w:tcMar>
            <w:vAlign w:val="bottom"/>
          </w:tcPr>
          <w:p w14:paraId="038CF1FF" w14:textId="77777777" w:rsidR="00EE2529" w:rsidRPr="00C81B84" w:rsidRDefault="00AD5E1E" w:rsidP="00C81B84">
            <w:r w:rsidRPr="00C81B84">
              <w:t>4 861 000</w:t>
            </w:r>
          </w:p>
        </w:tc>
      </w:tr>
      <w:tr w:rsidR="00EE2529" w:rsidRPr="00C81B84" w14:paraId="575C6FE8" w14:textId="77777777">
        <w:trPr>
          <w:trHeight w:val="380"/>
        </w:trPr>
        <w:tc>
          <w:tcPr>
            <w:tcW w:w="680" w:type="dxa"/>
            <w:tcBorders>
              <w:top w:val="nil"/>
              <w:left w:val="nil"/>
              <w:bottom w:val="nil"/>
              <w:right w:val="nil"/>
            </w:tcBorders>
            <w:tcMar>
              <w:top w:w="128" w:type="dxa"/>
              <w:left w:w="43" w:type="dxa"/>
              <w:bottom w:w="43" w:type="dxa"/>
              <w:right w:w="43" w:type="dxa"/>
            </w:tcMar>
          </w:tcPr>
          <w:p w14:paraId="30CE71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E9C62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6323B3" w14:textId="77777777" w:rsidR="00EE2529" w:rsidRPr="00C81B84" w:rsidRDefault="00AD5E1E" w:rsidP="00C81B84">
            <w:r w:rsidRPr="00C81B84">
              <w:t>fra kr 227 600 000 til kr 232 461 000</w:t>
            </w:r>
          </w:p>
        </w:tc>
        <w:tc>
          <w:tcPr>
            <w:tcW w:w="1400" w:type="dxa"/>
            <w:tcBorders>
              <w:top w:val="nil"/>
              <w:left w:val="nil"/>
              <w:bottom w:val="nil"/>
              <w:right w:val="nil"/>
            </w:tcBorders>
            <w:tcMar>
              <w:top w:w="128" w:type="dxa"/>
              <w:left w:w="43" w:type="dxa"/>
              <w:bottom w:w="43" w:type="dxa"/>
              <w:right w:w="43" w:type="dxa"/>
            </w:tcMar>
            <w:vAlign w:val="bottom"/>
          </w:tcPr>
          <w:p w14:paraId="775D74F2" w14:textId="77777777" w:rsidR="00EE2529" w:rsidRPr="00C81B84" w:rsidRDefault="00EE2529" w:rsidP="00C81B84"/>
        </w:tc>
      </w:tr>
      <w:tr w:rsidR="00EE2529" w:rsidRPr="00C81B84" w14:paraId="6CEE666A" w14:textId="77777777">
        <w:trPr>
          <w:trHeight w:val="380"/>
        </w:trPr>
        <w:tc>
          <w:tcPr>
            <w:tcW w:w="680" w:type="dxa"/>
            <w:tcBorders>
              <w:top w:val="nil"/>
              <w:left w:val="nil"/>
              <w:bottom w:val="nil"/>
              <w:right w:val="nil"/>
            </w:tcBorders>
            <w:tcMar>
              <w:top w:w="128" w:type="dxa"/>
              <w:left w:w="43" w:type="dxa"/>
              <w:bottom w:w="43" w:type="dxa"/>
              <w:right w:w="43" w:type="dxa"/>
            </w:tcMar>
          </w:tcPr>
          <w:p w14:paraId="103E0B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4056EE"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3A53B32A" w14:textId="77777777" w:rsidR="00EE2529" w:rsidRPr="00C81B84" w:rsidRDefault="00AD5E1E" w:rsidP="00C81B84">
            <w:r w:rsidRPr="00C81B84">
              <w:t>Kontingenter, internasjonale delegasjoner, forhøyes med</w:t>
            </w:r>
          </w:p>
        </w:tc>
        <w:tc>
          <w:tcPr>
            <w:tcW w:w="1400" w:type="dxa"/>
            <w:tcBorders>
              <w:top w:val="nil"/>
              <w:left w:val="nil"/>
              <w:bottom w:val="nil"/>
              <w:right w:val="nil"/>
            </w:tcBorders>
            <w:tcMar>
              <w:top w:w="128" w:type="dxa"/>
              <w:left w:w="43" w:type="dxa"/>
              <w:bottom w:w="43" w:type="dxa"/>
              <w:right w:w="43" w:type="dxa"/>
            </w:tcMar>
            <w:vAlign w:val="bottom"/>
          </w:tcPr>
          <w:p w14:paraId="380D2FC5" w14:textId="77777777" w:rsidR="00EE2529" w:rsidRPr="00C81B84" w:rsidRDefault="00AD5E1E" w:rsidP="00C81B84">
            <w:r w:rsidRPr="00C81B84">
              <w:t>363 000</w:t>
            </w:r>
          </w:p>
        </w:tc>
      </w:tr>
      <w:tr w:rsidR="00EE2529" w:rsidRPr="00C81B84" w14:paraId="437F0EA9" w14:textId="77777777">
        <w:trPr>
          <w:trHeight w:val="380"/>
        </w:trPr>
        <w:tc>
          <w:tcPr>
            <w:tcW w:w="680" w:type="dxa"/>
            <w:tcBorders>
              <w:top w:val="nil"/>
              <w:left w:val="nil"/>
              <w:bottom w:val="nil"/>
              <w:right w:val="nil"/>
            </w:tcBorders>
            <w:tcMar>
              <w:top w:w="128" w:type="dxa"/>
              <w:left w:w="43" w:type="dxa"/>
              <w:bottom w:w="43" w:type="dxa"/>
              <w:right w:w="43" w:type="dxa"/>
            </w:tcMar>
          </w:tcPr>
          <w:p w14:paraId="10DBE6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18FA2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4256EE" w14:textId="77777777" w:rsidR="00EE2529" w:rsidRPr="00C81B84" w:rsidRDefault="00AD5E1E" w:rsidP="00C81B84">
            <w:r w:rsidRPr="00C81B84">
              <w:t>fra kr 17 000 000 til kr 17 363 000</w:t>
            </w:r>
          </w:p>
        </w:tc>
        <w:tc>
          <w:tcPr>
            <w:tcW w:w="1400" w:type="dxa"/>
            <w:tcBorders>
              <w:top w:val="nil"/>
              <w:left w:val="nil"/>
              <w:bottom w:val="nil"/>
              <w:right w:val="nil"/>
            </w:tcBorders>
            <w:tcMar>
              <w:top w:w="128" w:type="dxa"/>
              <w:left w:w="43" w:type="dxa"/>
              <w:bottom w:w="43" w:type="dxa"/>
              <w:right w:w="43" w:type="dxa"/>
            </w:tcMar>
            <w:vAlign w:val="bottom"/>
          </w:tcPr>
          <w:p w14:paraId="780DC658" w14:textId="77777777" w:rsidR="00EE2529" w:rsidRPr="00C81B84" w:rsidRDefault="00EE2529" w:rsidP="00C81B84"/>
        </w:tc>
      </w:tr>
      <w:tr w:rsidR="00EE2529" w:rsidRPr="00C81B84" w14:paraId="33F7EDE3" w14:textId="77777777">
        <w:trPr>
          <w:trHeight w:val="380"/>
        </w:trPr>
        <w:tc>
          <w:tcPr>
            <w:tcW w:w="680" w:type="dxa"/>
            <w:tcBorders>
              <w:top w:val="nil"/>
              <w:left w:val="nil"/>
              <w:bottom w:val="nil"/>
              <w:right w:val="nil"/>
            </w:tcBorders>
            <w:tcMar>
              <w:top w:w="128" w:type="dxa"/>
              <w:left w:w="43" w:type="dxa"/>
              <w:bottom w:w="43" w:type="dxa"/>
              <w:right w:w="43" w:type="dxa"/>
            </w:tcMar>
          </w:tcPr>
          <w:p w14:paraId="7C624A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CE1A0D"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3ACA58A3" w14:textId="77777777" w:rsidR="00EE2529" w:rsidRPr="00C81B84" w:rsidRDefault="00AD5E1E" w:rsidP="00C81B84">
            <w:r w:rsidRPr="00C81B84">
              <w:t>Reisetilskudd til skoler, forhøyes med</w:t>
            </w:r>
          </w:p>
        </w:tc>
        <w:tc>
          <w:tcPr>
            <w:tcW w:w="1400" w:type="dxa"/>
            <w:tcBorders>
              <w:top w:val="nil"/>
              <w:left w:val="nil"/>
              <w:bottom w:val="nil"/>
              <w:right w:val="nil"/>
            </w:tcBorders>
            <w:tcMar>
              <w:top w:w="128" w:type="dxa"/>
              <w:left w:w="43" w:type="dxa"/>
              <w:bottom w:w="43" w:type="dxa"/>
              <w:right w:w="43" w:type="dxa"/>
            </w:tcMar>
            <w:vAlign w:val="bottom"/>
          </w:tcPr>
          <w:p w14:paraId="7FB73EFA" w14:textId="77777777" w:rsidR="00EE2529" w:rsidRPr="00C81B84" w:rsidRDefault="00AD5E1E" w:rsidP="00C81B84">
            <w:r w:rsidRPr="00C81B84">
              <w:t>115 000</w:t>
            </w:r>
          </w:p>
        </w:tc>
      </w:tr>
      <w:tr w:rsidR="00EE2529" w:rsidRPr="00C81B84" w14:paraId="7DC5A7D3" w14:textId="77777777">
        <w:trPr>
          <w:trHeight w:val="380"/>
        </w:trPr>
        <w:tc>
          <w:tcPr>
            <w:tcW w:w="680" w:type="dxa"/>
            <w:tcBorders>
              <w:top w:val="nil"/>
              <w:left w:val="nil"/>
              <w:bottom w:val="nil"/>
              <w:right w:val="nil"/>
            </w:tcBorders>
            <w:tcMar>
              <w:top w:w="128" w:type="dxa"/>
              <w:left w:w="43" w:type="dxa"/>
              <w:bottom w:w="43" w:type="dxa"/>
              <w:right w:w="43" w:type="dxa"/>
            </w:tcMar>
          </w:tcPr>
          <w:p w14:paraId="496DFB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44F68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B2FDA6" w14:textId="77777777" w:rsidR="00EE2529" w:rsidRPr="00C81B84" w:rsidRDefault="00AD5E1E" w:rsidP="00C81B84">
            <w:r w:rsidRPr="00C81B84">
              <w:t>fra kr 5 400 000 til kr 5 515 000</w:t>
            </w:r>
          </w:p>
        </w:tc>
        <w:tc>
          <w:tcPr>
            <w:tcW w:w="1400" w:type="dxa"/>
            <w:tcBorders>
              <w:top w:val="nil"/>
              <w:left w:val="nil"/>
              <w:bottom w:val="nil"/>
              <w:right w:val="nil"/>
            </w:tcBorders>
            <w:tcMar>
              <w:top w:w="128" w:type="dxa"/>
              <w:left w:w="43" w:type="dxa"/>
              <w:bottom w:w="43" w:type="dxa"/>
              <w:right w:w="43" w:type="dxa"/>
            </w:tcMar>
            <w:vAlign w:val="bottom"/>
          </w:tcPr>
          <w:p w14:paraId="50B9AA43" w14:textId="77777777" w:rsidR="00EE2529" w:rsidRPr="00C81B84" w:rsidRDefault="00EE2529" w:rsidP="00C81B84"/>
        </w:tc>
      </w:tr>
      <w:tr w:rsidR="00EE2529" w:rsidRPr="00C81B84" w14:paraId="4D6E5588" w14:textId="77777777">
        <w:trPr>
          <w:trHeight w:val="380"/>
        </w:trPr>
        <w:tc>
          <w:tcPr>
            <w:tcW w:w="680" w:type="dxa"/>
            <w:tcBorders>
              <w:top w:val="nil"/>
              <w:left w:val="nil"/>
              <w:bottom w:val="nil"/>
              <w:right w:val="nil"/>
            </w:tcBorders>
            <w:tcMar>
              <w:top w:w="128" w:type="dxa"/>
              <w:left w:w="43" w:type="dxa"/>
              <w:bottom w:w="43" w:type="dxa"/>
              <w:right w:w="43" w:type="dxa"/>
            </w:tcMar>
          </w:tcPr>
          <w:p w14:paraId="22C4418A" w14:textId="77777777" w:rsidR="00EE2529" w:rsidRPr="00C81B84" w:rsidRDefault="00AD5E1E" w:rsidP="00C81B84">
            <w:r w:rsidRPr="00C81B84">
              <w:t>42</w:t>
            </w:r>
          </w:p>
        </w:tc>
        <w:tc>
          <w:tcPr>
            <w:tcW w:w="680" w:type="dxa"/>
            <w:tcBorders>
              <w:top w:val="nil"/>
              <w:left w:val="nil"/>
              <w:bottom w:val="nil"/>
              <w:right w:val="nil"/>
            </w:tcBorders>
            <w:tcMar>
              <w:top w:w="128" w:type="dxa"/>
              <w:left w:w="43" w:type="dxa"/>
              <w:bottom w:w="43" w:type="dxa"/>
              <w:right w:w="43" w:type="dxa"/>
            </w:tcMar>
          </w:tcPr>
          <w:p w14:paraId="5E1316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564EF6" w14:textId="77777777" w:rsidR="00EE2529" w:rsidRPr="00C81B84" w:rsidRDefault="00AD5E1E" w:rsidP="00C81B84">
            <w:r w:rsidRPr="00C81B84">
              <w:t>Stortingets ombudsnemnd for Forsvaret:</w:t>
            </w:r>
          </w:p>
        </w:tc>
        <w:tc>
          <w:tcPr>
            <w:tcW w:w="1400" w:type="dxa"/>
            <w:tcBorders>
              <w:top w:val="nil"/>
              <w:left w:val="nil"/>
              <w:bottom w:val="nil"/>
              <w:right w:val="nil"/>
            </w:tcBorders>
            <w:tcMar>
              <w:top w:w="128" w:type="dxa"/>
              <w:left w:w="43" w:type="dxa"/>
              <w:bottom w:w="43" w:type="dxa"/>
              <w:right w:w="43" w:type="dxa"/>
            </w:tcMar>
            <w:vAlign w:val="bottom"/>
          </w:tcPr>
          <w:p w14:paraId="131FFE60" w14:textId="77777777" w:rsidR="00EE2529" w:rsidRPr="00C81B84" w:rsidRDefault="00EE2529" w:rsidP="00C81B84"/>
        </w:tc>
      </w:tr>
      <w:tr w:rsidR="00EE2529" w:rsidRPr="00C81B84" w14:paraId="7B2BC3D6" w14:textId="77777777">
        <w:trPr>
          <w:trHeight w:val="380"/>
        </w:trPr>
        <w:tc>
          <w:tcPr>
            <w:tcW w:w="680" w:type="dxa"/>
            <w:tcBorders>
              <w:top w:val="nil"/>
              <w:left w:val="nil"/>
              <w:bottom w:val="nil"/>
              <w:right w:val="nil"/>
            </w:tcBorders>
            <w:tcMar>
              <w:top w:w="128" w:type="dxa"/>
              <w:left w:w="43" w:type="dxa"/>
              <w:bottom w:w="43" w:type="dxa"/>
              <w:right w:w="43" w:type="dxa"/>
            </w:tcMar>
          </w:tcPr>
          <w:p w14:paraId="1CD426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C7DD7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B88D6E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BA95B99" w14:textId="77777777" w:rsidR="00EE2529" w:rsidRPr="00C81B84" w:rsidRDefault="00AD5E1E" w:rsidP="00C81B84">
            <w:r w:rsidRPr="00C81B84">
              <w:t>140 000</w:t>
            </w:r>
          </w:p>
        </w:tc>
      </w:tr>
      <w:tr w:rsidR="00EE2529" w:rsidRPr="00C81B84" w14:paraId="23589699" w14:textId="77777777">
        <w:trPr>
          <w:trHeight w:val="380"/>
        </w:trPr>
        <w:tc>
          <w:tcPr>
            <w:tcW w:w="680" w:type="dxa"/>
            <w:tcBorders>
              <w:top w:val="nil"/>
              <w:left w:val="nil"/>
              <w:bottom w:val="nil"/>
              <w:right w:val="nil"/>
            </w:tcBorders>
            <w:tcMar>
              <w:top w:w="128" w:type="dxa"/>
              <w:left w:w="43" w:type="dxa"/>
              <w:bottom w:w="43" w:type="dxa"/>
              <w:right w:w="43" w:type="dxa"/>
            </w:tcMar>
          </w:tcPr>
          <w:p w14:paraId="5904DE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EB0E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A8D92B" w14:textId="77777777" w:rsidR="00EE2529" w:rsidRPr="00C81B84" w:rsidRDefault="00AD5E1E" w:rsidP="00C81B84">
            <w:r w:rsidRPr="00C81B84">
              <w:t>fra kr 7 991 000 til kr 8 131 000</w:t>
            </w:r>
          </w:p>
        </w:tc>
        <w:tc>
          <w:tcPr>
            <w:tcW w:w="1400" w:type="dxa"/>
            <w:tcBorders>
              <w:top w:val="nil"/>
              <w:left w:val="nil"/>
              <w:bottom w:val="nil"/>
              <w:right w:val="nil"/>
            </w:tcBorders>
            <w:tcMar>
              <w:top w:w="128" w:type="dxa"/>
              <w:left w:w="43" w:type="dxa"/>
              <w:bottom w:w="43" w:type="dxa"/>
              <w:right w:w="43" w:type="dxa"/>
            </w:tcMar>
            <w:vAlign w:val="bottom"/>
          </w:tcPr>
          <w:p w14:paraId="66A00123" w14:textId="77777777" w:rsidR="00EE2529" w:rsidRPr="00C81B84" w:rsidRDefault="00EE2529" w:rsidP="00C81B84"/>
        </w:tc>
      </w:tr>
      <w:tr w:rsidR="00EE2529" w:rsidRPr="00C81B84" w14:paraId="39425335" w14:textId="77777777">
        <w:trPr>
          <w:trHeight w:val="380"/>
        </w:trPr>
        <w:tc>
          <w:tcPr>
            <w:tcW w:w="680" w:type="dxa"/>
            <w:tcBorders>
              <w:top w:val="nil"/>
              <w:left w:val="nil"/>
              <w:bottom w:val="nil"/>
              <w:right w:val="nil"/>
            </w:tcBorders>
            <w:tcMar>
              <w:top w:w="128" w:type="dxa"/>
              <w:left w:w="43" w:type="dxa"/>
              <w:bottom w:w="43" w:type="dxa"/>
              <w:right w:w="43" w:type="dxa"/>
            </w:tcMar>
          </w:tcPr>
          <w:p w14:paraId="1896413A" w14:textId="77777777" w:rsidR="00EE2529" w:rsidRPr="00C81B84" w:rsidRDefault="00AD5E1E" w:rsidP="00C81B84">
            <w:r w:rsidRPr="00C81B84">
              <w:t>43</w:t>
            </w:r>
          </w:p>
        </w:tc>
        <w:tc>
          <w:tcPr>
            <w:tcW w:w="680" w:type="dxa"/>
            <w:tcBorders>
              <w:top w:val="nil"/>
              <w:left w:val="nil"/>
              <w:bottom w:val="nil"/>
              <w:right w:val="nil"/>
            </w:tcBorders>
            <w:tcMar>
              <w:top w:w="128" w:type="dxa"/>
              <w:left w:w="43" w:type="dxa"/>
              <w:bottom w:w="43" w:type="dxa"/>
              <w:right w:w="43" w:type="dxa"/>
            </w:tcMar>
          </w:tcPr>
          <w:p w14:paraId="575119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3EA0CB" w14:textId="77777777" w:rsidR="00EE2529" w:rsidRPr="00C81B84" w:rsidRDefault="00AD5E1E" w:rsidP="00C81B84">
            <w:r w:rsidRPr="00C81B84">
              <w:t>Stortingets ombud for kontroll med forvaltningen:</w:t>
            </w:r>
          </w:p>
        </w:tc>
        <w:tc>
          <w:tcPr>
            <w:tcW w:w="1400" w:type="dxa"/>
            <w:tcBorders>
              <w:top w:val="nil"/>
              <w:left w:val="nil"/>
              <w:bottom w:val="nil"/>
              <w:right w:val="nil"/>
            </w:tcBorders>
            <w:tcMar>
              <w:top w:w="128" w:type="dxa"/>
              <w:left w:w="43" w:type="dxa"/>
              <w:bottom w:w="43" w:type="dxa"/>
              <w:right w:w="43" w:type="dxa"/>
            </w:tcMar>
            <w:vAlign w:val="bottom"/>
          </w:tcPr>
          <w:p w14:paraId="46AB6B5B" w14:textId="77777777" w:rsidR="00EE2529" w:rsidRPr="00C81B84" w:rsidRDefault="00EE2529" w:rsidP="00C81B84"/>
        </w:tc>
      </w:tr>
      <w:tr w:rsidR="00EE2529" w:rsidRPr="00C81B84" w14:paraId="29459FCA" w14:textId="77777777">
        <w:trPr>
          <w:trHeight w:val="380"/>
        </w:trPr>
        <w:tc>
          <w:tcPr>
            <w:tcW w:w="680" w:type="dxa"/>
            <w:tcBorders>
              <w:top w:val="nil"/>
              <w:left w:val="nil"/>
              <w:bottom w:val="nil"/>
              <w:right w:val="nil"/>
            </w:tcBorders>
            <w:tcMar>
              <w:top w:w="128" w:type="dxa"/>
              <w:left w:w="43" w:type="dxa"/>
              <w:bottom w:w="43" w:type="dxa"/>
              <w:right w:w="43" w:type="dxa"/>
            </w:tcMar>
          </w:tcPr>
          <w:p w14:paraId="407EE7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79872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4425F9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15948AC" w14:textId="77777777" w:rsidR="00EE2529" w:rsidRPr="00C81B84" w:rsidRDefault="00AD5E1E" w:rsidP="00C81B84">
            <w:r w:rsidRPr="00C81B84">
              <w:t>1 266 000</w:t>
            </w:r>
          </w:p>
        </w:tc>
      </w:tr>
      <w:tr w:rsidR="00EE2529" w:rsidRPr="00C81B84" w14:paraId="0D61F977" w14:textId="77777777">
        <w:trPr>
          <w:trHeight w:val="380"/>
        </w:trPr>
        <w:tc>
          <w:tcPr>
            <w:tcW w:w="680" w:type="dxa"/>
            <w:tcBorders>
              <w:top w:val="nil"/>
              <w:left w:val="nil"/>
              <w:bottom w:val="nil"/>
              <w:right w:val="nil"/>
            </w:tcBorders>
            <w:tcMar>
              <w:top w:w="128" w:type="dxa"/>
              <w:left w:w="43" w:type="dxa"/>
              <w:bottom w:w="43" w:type="dxa"/>
              <w:right w:w="43" w:type="dxa"/>
            </w:tcMar>
          </w:tcPr>
          <w:p w14:paraId="6F0FCF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A3563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2E7F87" w14:textId="77777777" w:rsidR="00EE2529" w:rsidRPr="00C81B84" w:rsidRDefault="00AD5E1E" w:rsidP="00C81B84">
            <w:r w:rsidRPr="00C81B84">
              <w:t>fra kr 99 038 000 til kr 100 304 000</w:t>
            </w:r>
          </w:p>
        </w:tc>
        <w:tc>
          <w:tcPr>
            <w:tcW w:w="1400" w:type="dxa"/>
            <w:tcBorders>
              <w:top w:val="nil"/>
              <w:left w:val="nil"/>
              <w:bottom w:val="nil"/>
              <w:right w:val="nil"/>
            </w:tcBorders>
            <w:tcMar>
              <w:top w:w="128" w:type="dxa"/>
              <w:left w:w="43" w:type="dxa"/>
              <w:bottom w:w="43" w:type="dxa"/>
              <w:right w:w="43" w:type="dxa"/>
            </w:tcMar>
            <w:vAlign w:val="bottom"/>
          </w:tcPr>
          <w:p w14:paraId="5FDF1CD5" w14:textId="77777777" w:rsidR="00EE2529" w:rsidRPr="00C81B84" w:rsidRDefault="00EE2529" w:rsidP="00C81B84"/>
        </w:tc>
      </w:tr>
      <w:tr w:rsidR="00EE2529" w:rsidRPr="00C81B84" w14:paraId="79A09DDA" w14:textId="77777777">
        <w:trPr>
          <w:trHeight w:val="640"/>
        </w:trPr>
        <w:tc>
          <w:tcPr>
            <w:tcW w:w="680" w:type="dxa"/>
            <w:tcBorders>
              <w:top w:val="nil"/>
              <w:left w:val="nil"/>
              <w:bottom w:val="nil"/>
              <w:right w:val="nil"/>
            </w:tcBorders>
            <w:tcMar>
              <w:top w:w="128" w:type="dxa"/>
              <w:left w:w="43" w:type="dxa"/>
              <w:bottom w:w="43" w:type="dxa"/>
              <w:right w:w="43" w:type="dxa"/>
            </w:tcMar>
          </w:tcPr>
          <w:p w14:paraId="02ABF4CB" w14:textId="77777777" w:rsidR="00EE2529" w:rsidRPr="00C81B84" w:rsidRDefault="00AD5E1E" w:rsidP="00C81B84">
            <w:r w:rsidRPr="00C81B84">
              <w:t>44</w:t>
            </w:r>
          </w:p>
        </w:tc>
        <w:tc>
          <w:tcPr>
            <w:tcW w:w="680" w:type="dxa"/>
            <w:tcBorders>
              <w:top w:val="nil"/>
              <w:left w:val="nil"/>
              <w:bottom w:val="nil"/>
              <w:right w:val="nil"/>
            </w:tcBorders>
            <w:tcMar>
              <w:top w:w="128" w:type="dxa"/>
              <w:left w:w="43" w:type="dxa"/>
              <w:bottom w:w="43" w:type="dxa"/>
              <w:right w:w="43" w:type="dxa"/>
            </w:tcMar>
          </w:tcPr>
          <w:p w14:paraId="19DAC9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7D27FF" w14:textId="77777777" w:rsidR="00EE2529" w:rsidRPr="00C81B84" w:rsidRDefault="00AD5E1E" w:rsidP="00C81B84">
            <w:r w:rsidRPr="00C81B84">
              <w:t>Stortingets kontrollutvalg for etterretnings-, overvåkings- og sikkerhetstjeneste:</w:t>
            </w:r>
          </w:p>
        </w:tc>
        <w:tc>
          <w:tcPr>
            <w:tcW w:w="1400" w:type="dxa"/>
            <w:tcBorders>
              <w:top w:val="nil"/>
              <w:left w:val="nil"/>
              <w:bottom w:val="nil"/>
              <w:right w:val="nil"/>
            </w:tcBorders>
            <w:tcMar>
              <w:top w:w="128" w:type="dxa"/>
              <w:left w:w="43" w:type="dxa"/>
              <w:bottom w:w="43" w:type="dxa"/>
              <w:right w:w="43" w:type="dxa"/>
            </w:tcMar>
            <w:vAlign w:val="bottom"/>
          </w:tcPr>
          <w:p w14:paraId="51746702" w14:textId="77777777" w:rsidR="00EE2529" w:rsidRPr="00C81B84" w:rsidRDefault="00EE2529" w:rsidP="00C81B84"/>
        </w:tc>
      </w:tr>
      <w:tr w:rsidR="00EE2529" w:rsidRPr="00C81B84" w14:paraId="0B98710D" w14:textId="77777777">
        <w:trPr>
          <w:trHeight w:val="380"/>
        </w:trPr>
        <w:tc>
          <w:tcPr>
            <w:tcW w:w="680" w:type="dxa"/>
            <w:tcBorders>
              <w:top w:val="nil"/>
              <w:left w:val="nil"/>
              <w:bottom w:val="nil"/>
              <w:right w:val="nil"/>
            </w:tcBorders>
            <w:tcMar>
              <w:top w:w="128" w:type="dxa"/>
              <w:left w:w="43" w:type="dxa"/>
              <w:bottom w:w="43" w:type="dxa"/>
              <w:right w:w="43" w:type="dxa"/>
            </w:tcMar>
          </w:tcPr>
          <w:p w14:paraId="21D4A4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A9BAF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B757C6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5334986" w14:textId="77777777" w:rsidR="00EE2529" w:rsidRPr="00C81B84" w:rsidRDefault="00AD5E1E" w:rsidP="00C81B84">
            <w:r w:rsidRPr="00C81B84">
              <w:t>475 000</w:t>
            </w:r>
          </w:p>
        </w:tc>
      </w:tr>
      <w:tr w:rsidR="00EE2529" w:rsidRPr="00C81B84" w14:paraId="028BF33A" w14:textId="77777777">
        <w:trPr>
          <w:trHeight w:val="380"/>
        </w:trPr>
        <w:tc>
          <w:tcPr>
            <w:tcW w:w="680" w:type="dxa"/>
            <w:tcBorders>
              <w:top w:val="nil"/>
              <w:left w:val="nil"/>
              <w:bottom w:val="nil"/>
              <w:right w:val="nil"/>
            </w:tcBorders>
            <w:tcMar>
              <w:top w:w="128" w:type="dxa"/>
              <w:left w:w="43" w:type="dxa"/>
              <w:bottom w:w="43" w:type="dxa"/>
              <w:right w:w="43" w:type="dxa"/>
            </w:tcMar>
          </w:tcPr>
          <w:p w14:paraId="7235AB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F7CA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300E82" w14:textId="77777777" w:rsidR="00EE2529" w:rsidRPr="00C81B84" w:rsidRDefault="00AD5E1E" w:rsidP="00C81B84">
            <w:r w:rsidRPr="00C81B84">
              <w:t>fra kr 41 265 000 til kr 41 740 000</w:t>
            </w:r>
          </w:p>
        </w:tc>
        <w:tc>
          <w:tcPr>
            <w:tcW w:w="1400" w:type="dxa"/>
            <w:tcBorders>
              <w:top w:val="nil"/>
              <w:left w:val="nil"/>
              <w:bottom w:val="nil"/>
              <w:right w:val="nil"/>
            </w:tcBorders>
            <w:tcMar>
              <w:top w:w="128" w:type="dxa"/>
              <w:left w:w="43" w:type="dxa"/>
              <w:bottom w:w="43" w:type="dxa"/>
              <w:right w:w="43" w:type="dxa"/>
            </w:tcMar>
            <w:vAlign w:val="bottom"/>
          </w:tcPr>
          <w:p w14:paraId="3EA95E1A" w14:textId="77777777" w:rsidR="00EE2529" w:rsidRPr="00C81B84" w:rsidRDefault="00EE2529" w:rsidP="00C81B84"/>
        </w:tc>
      </w:tr>
      <w:tr w:rsidR="00EE2529" w:rsidRPr="00C81B84" w14:paraId="2E9C6E9F" w14:textId="77777777">
        <w:trPr>
          <w:trHeight w:val="380"/>
        </w:trPr>
        <w:tc>
          <w:tcPr>
            <w:tcW w:w="680" w:type="dxa"/>
            <w:tcBorders>
              <w:top w:val="nil"/>
              <w:left w:val="nil"/>
              <w:bottom w:val="nil"/>
              <w:right w:val="nil"/>
            </w:tcBorders>
            <w:tcMar>
              <w:top w:w="128" w:type="dxa"/>
              <w:left w:w="43" w:type="dxa"/>
              <w:bottom w:w="43" w:type="dxa"/>
              <w:right w:w="43" w:type="dxa"/>
            </w:tcMar>
          </w:tcPr>
          <w:p w14:paraId="4DFE9B23" w14:textId="77777777" w:rsidR="00EE2529" w:rsidRPr="00C81B84" w:rsidRDefault="00AD5E1E" w:rsidP="00C81B84">
            <w:r w:rsidRPr="00C81B84">
              <w:t>45</w:t>
            </w:r>
          </w:p>
        </w:tc>
        <w:tc>
          <w:tcPr>
            <w:tcW w:w="680" w:type="dxa"/>
            <w:tcBorders>
              <w:top w:val="nil"/>
              <w:left w:val="nil"/>
              <w:bottom w:val="nil"/>
              <w:right w:val="nil"/>
            </w:tcBorders>
            <w:tcMar>
              <w:top w:w="128" w:type="dxa"/>
              <w:left w:w="43" w:type="dxa"/>
              <w:bottom w:w="43" w:type="dxa"/>
              <w:right w:w="43" w:type="dxa"/>
            </w:tcMar>
          </w:tcPr>
          <w:p w14:paraId="3B9267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A71ABD" w14:textId="77777777" w:rsidR="00EE2529" w:rsidRPr="00C81B84" w:rsidRDefault="00AD5E1E" w:rsidP="00C81B84">
            <w:r w:rsidRPr="00C81B84">
              <w:t>Norges institusjon for menneskerettigheter:</w:t>
            </w:r>
          </w:p>
        </w:tc>
        <w:tc>
          <w:tcPr>
            <w:tcW w:w="1400" w:type="dxa"/>
            <w:tcBorders>
              <w:top w:val="nil"/>
              <w:left w:val="nil"/>
              <w:bottom w:val="nil"/>
              <w:right w:val="nil"/>
            </w:tcBorders>
            <w:tcMar>
              <w:top w:w="128" w:type="dxa"/>
              <w:left w:w="43" w:type="dxa"/>
              <w:bottom w:w="43" w:type="dxa"/>
              <w:right w:w="43" w:type="dxa"/>
            </w:tcMar>
            <w:vAlign w:val="bottom"/>
          </w:tcPr>
          <w:p w14:paraId="77B9D139" w14:textId="77777777" w:rsidR="00EE2529" w:rsidRPr="00C81B84" w:rsidRDefault="00EE2529" w:rsidP="00C81B84"/>
        </w:tc>
      </w:tr>
      <w:tr w:rsidR="00EE2529" w:rsidRPr="00C81B84" w14:paraId="0ABC82B0" w14:textId="77777777">
        <w:trPr>
          <w:trHeight w:val="380"/>
        </w:trPr>
        <w:tc>
          <w:tcPr>
            <w:tcW w:w="680" w:type="dxa"/>
            <w:tcBorders>
              <w:top w:val="nil"/>
              <w:left w:val="nil"/>
              <w:bottom w:val="nil"/>
              <w:right w:val="nil"/>
            </w:tcBorders>
            <w:tcMar>
              <w:top w:w="128" w:type="dxa"/>
              <w:left w:w="43" w:type="dxa"/>
              <w:bottom w:w="43" w:type="dxa"/>
              <w:right w:w="43" w:type="dxa"/>
            </w:tcMar>
          </w:tcPr>
          <w:p w14:paraId="424C87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F44D3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3442BE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954F15E" w14:textId="77777777" w:rsidR="00EE2529" w:rsidRPr="00C81B84" w:rsidRDefault="00AD5E1E" w:rsidP="00C81B84">
            <w:r w:rsidRPr="00C81B84">
              <w:t>340 000</w:t>
            </w:r>
          </w:p>
        </w:tc>
      </w:tr>
      <w:tr w:rsidR="00EE2529" w:rsidRPr="00C81B84" w14:paraId="573DBE02" w14:textId="77777777">
        <w:trPr>
          <w:trHeight w:val="380"/>
        </w:trPr>
        <w:tc>
          <w:tcPr>
            <w:tcW w:w="680" w:type="dxa"/>
            <w:tcBorders>
              <w:top w:val="nil"/>
              <w:left w:val="nil"/>
              <w:bottom w:val="nil"/>
              <w:right w:val="nil"/>
            </w:tcBorders>
            <w:tcMar>
              <w:top w:w="128" w:type="dxa"/>
              <w:left w:w="43" w:type="dxa"/>
              <w:bottom w:w="43" w:type="dxa"/>
              <w:right w:w="43" w:type="dxa"/>
            </w:tcMar>
          </w:tcPr>
          <w:p w14:paraId="7CEE3D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C3E83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B02407" w14:textId="77777777" w:rsidR="00EE2529" w:rsidRPr="00C81B84" w:rsidRDefault="00AD5E1E" w:rsidP="00C81B84">
            <w:r w:rsidRPr="00C81B84">
              <w:t>fra kr 26 857 000 til kr 27 197 000</w:t>
            </w:r>
          </w:p>
        </w:tc>
        <w:tc>
          <w:tcPr>
            <w:tcW w:w="1400" w:type="dxa"/>
            <w:tcBorders>
              <w:top w:val="nil"/>
              <w:left w:val="nil"/>
              <w:bottom w:val="nil"/>
              <w:right w:val="nil"/>
            </w:tcBorders>
            <w:tcMar>
              <w:top w:w="128" w:type="dxa"/>
              <w:left w:w="43" w:type="dxa"/>
              <w:bottom w:w="43" w:type="dxa"/>
              <w:right w:w="43" w:type="dxa"/>
            </w:tcMar>
            <w:vAlign w:val="bottom"/>
          </w:tcPr>
          <w:p w14:paraId="0862F42B" w14:textId="77777777" w:rsidR="00EE2529" w:rsidRPr="00C81B84" w:rsidRDefault="00EE2529" w:rsidP="00C81B84"/>
        </w:tc>
      </w:tr>
      <w:tr w:rsidR="00EE2529" w:rsidRPr="00C81B84" w14:paraId="1C6338E4" w14:textId="77777777">
        <w:trPr>
          <w:trHeight w:val="380"/>
        </w:trPr>
        <w:tc>
          <w:tcPr>
            <w:tcW w:w="680" w:type="dxa"/>
            <w:tcBorders>
              <w:top w:val="nil"/>
              <w:left w:val="nil"/>
              <w:bottom w:val="nil"/>
              <w:right w:val="nil"/>
            </w:tcBorders>
            <w:tcMar>
              <w:top w:w="128" w:type="dxa"/>
              <w:left w:w="43" w:type="dxa"/>
              <w:bottom w:w="43" w:type="dxa"/>
              <w:right w:w="43" w:type="dxa"/>
            </w:tcMar>
          </w:tcPr>
          <w:p w14:paraId="76AF28E4" w14:textId="77777777" w:rsidR="00EE2529" w:rsidRPr="00C81B84" w:rsidRDefault="00AD5E1E" w:rsidP="00C81B84">
            <w:r w:rsidRPr="00C81B84">
              <w:t>51</w:t>
            </w:r>
          </w:p>
        </w:tc>
        <w:tc>
          <w:tcPr>
            <w:tcW w:w="680" w:type="dxa"/>
            <w:tcBorders>
              <w:top w:val="nil"/>
              <w:left w:val="nil"/>
              <w:bottom w:val="nil"/>
              <w:right w:val="nil"/>
            </w:tcBorders>
            <w:tcMar>
              <w:top w:w="128" w:type="dxa"/>
              <w:left w:w="43" w:type="dxa"/>
              <w:bottom w:w="43" w:type="dxa"/>
              <w:right w:w="43" w:type="dxa"/>
            </w:tcMar>
          </w:tcPr>
          <w:p w14:paraId="38C0AE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FA5327" w14:textId="77777777" w:rsidR="00EE2529" w:rsidRPr="00C81B84" w:rsidRDefault="00AD5E1E" w:rsidP="00C81B84">
            <w:r w:rsidRPr="00C81B84">
              <w:t>Riksrevisjonen:</w:t>
            </w:r>
          </w:p>
        </w:tc>
        <w:tc>
          <w:tcPr>
            <w:tcW w:w="1400" w:type="dxa"/>
            <w:tcBorders>
              <w:top w:val="nil"/>
              <w:left w:val="nil"/>
              <w:bottom w:val="nil"/>
              <w:right w:val="nil"/>
            </w:tcBorders>
            <w:tcMar>
              <w:top w:w="128" w:type="dxa"/>
              <w:left w:w="43" w:type="dxa"/>
              <w:bottom w:w="43" w:type="dxa"/>
              <w:right w:w="43" w:type="dxa"/>
            </w:tcMar>
            <w:vAlign w:val="bottom"/>
          </w:tcPr>
          <w:p w14:paraId="6854E85D" w14:textId="77777777" w:rsidR="00EE2529" w:rsidRPr="00C81B84" w:rsidRDefault="00EE2529" w:rsidP="00C81B84"/>
        </w:tc>
      </w:tr>
      <w:tr w:rsidR="00EE2529" w:rsidRPr="00C81B84" w14:paraId="3215B91B" w14:textId="77777777">
        <w:trPr>
          <w:trHeight w:val="380"/>
        </w:trPr>
        <w:tc>
          <w:tcPr>
            <w:tcW w:w="680" w:type="dxa"/>
            <w:tcBorders>
              <w:top w:val="nil"/>
              <w:left w:val="nil"/>
              <w:bottom w:val="nil"/>
              <w:right w:val="nil"/>
            </w:tcBorders>
            <w:tcMar>
              <w:top w:w="128" w:type="dxa"/>
              <w:left w:w="43" w:type="dxa"/>
              <w:bottom w:w="43" w:type="dxa"/>
              <w:right w:w="43" w:type="dxa"/>
            </w:tcMar>
          </w:tcPr>
          <w:p w14:paraId="258A35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21423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0F5BDF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E85E7AD" w14:textId="77777777" w:rsidR="00EE2529" w:rsidRPr="00C81B84" w:rsidRDefault="00AD5E1E" w:rsidP="00C81B84">
            <w:r w:rsidRPr="00C81B84">
              <w:t>6 957 000</w:t>
            </w:r>
          </w:p>
        </w:tc>
      </w:tr>
      <w:tr w:rsidR="00EE2529" w:rsidRPr="00C81B84" w14:paraId="1F1A94AF" w14:textId="77777777">
        <w:trPr>
          <w:trHeight w:val="380"/>
        </w:trPr>
        <w:tc>
          <w:tcPr>
            <w:tcW w:w="680" w:type="dxa"/>
            <w:tcBorders>
              <w:top w:val="nil"/>
              <w:left w:val="nil"/>
              <w:bottom w:val="nil"/>
              <w:right w:val="nil"/>
            </w:tcBorders>
            <w:tcMar>
              <w:top w:w="128" w:type="dxa"/>
              <w:left w:w="43" w:type="dxa"/>
              <w:bottom w:w="43" w:type="dxa"/>
              <w:right w:w="43" w:type="dxa"/>
            </w:tcMar>
          </w:tcPr>
          <w:p w14:paraId="066B11C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96F33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FE381D" w14:textId="77777777" w:rsidR="00EE2529" w:rsidRPr="00C81B84" w:rsidRDefault="00AD5E1E" w:rsidP="00C81B84">
            <w:r w:rsidRPr="00C81B84">
              <w:t>fra kr 576 820 000 til kr 583 777 000</w:t>
            </w:r>
          </w:p>
        </w:tc>
        <w:tc>
          <w:tcPr>
            <w:tcW w:w="1400" w:type="dxa"/>
            <w:tcBorders>
              <w:top w:val="nil"/>
              <w:left w:val="nil"/>
              <w:bottom w:val="nil"/>
              <w:right w:val="nil"/>
            </w:tcBorders>
            <w:tcMar>
              <w:top w:w="128" w:type="dxa"/>
              <w:left w:w="43" w:type="dxa"/>
              <w:bottom w:w="43" w:type="dxa"/>
              <w:right w:w="43" w:type="dxa"/>
            </w:tcMar>
            <w:vAlign w:val="bottom"/>
          </w:tcPr>
          <w:p w14:paraId="5CBB78EA" w14:textId="77777777" w:rsidR="00EE2529" w:rsidRPr="00C81B84" w:rsidRDefault="00EE2529" w:rsidP="00C81B84"/>
        </w:tc>
      </w:tr>
      <w:tr w:rsidR="00EE2529" w:rsidRPr="00C81B84" w14:paraId="788EA7A1" w14:textId="77777777">
        <w:trPr>
          <w:trHeight w:val="380"/>
        </w:trPr>
        <w:tc>
          <w:tcPr>
            <w:tcW w:w="680" w:type="dxa"/>
            <w:tcBorders>
              <w:top w:val="nil"/>
              <w:left w:val="nil"/>
              <w:bottom w:val="nil"/>
              <w:right w:val="nil"/>
            </w:tcBorders>
            <w:tcMar>
              <w:top w:w="128" w:type="dxa"/>
              <w:left w:w="43" w:type="dxa"/>
              <w:bottom w:w="43" w:type="dxa"/>
              <w:right w:w="43" w:type="dxa"/>
            </w:tcMar>
          </w:tcPr>
          <w:p w14:paraId="59C6B1B9" w14:textId="77777777" w:rsidR="00EE2529" w:rsidRPr="00C81B84" w:rsidRDefault="00AD5E1E" w:rsidP="00C81B84">
            <w:r w:rsidRPr="00C81B84">
              <w:t>61</w:t>
            </w:r>
          </w:p>
        </w:tc>
        <w:tc>
          <w:tcPr>
            <w:tcW w:w="680" w:type="dxa"/>
            <w:tcBorders>
              <w:top w:val="nil"/>
              <w:left w:val="nil"/>
              <w:bottom w:val="nil"/>
              <w:right w:val="nil"/>
            </w:tcBorders>
            <w:tcMar>
              <w:top w:w="128" w:type="dxa"/>
              <w:left w:w="43" w:type="dxa"/>
              <w:bottom w:w="43" w:type="dxa"/>
              <w:right w:w="43" w:type="dxa"/>
            </w:tcMar>
          </w:tcPr>
          <w:p w14:paraId="369CF0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B8E219" w14:textId="77777777" w:rsidR="00EE2529" w:rsidRPr="00C81B84" w:rsidRDefault="00AD5E1E" w:rsidP="00C81B84">
            <w:r w:rsidRPr="00C81B84">
              <w:t>Høyesterett:</w:t>
            </w:r>
          </w:p>
        </w:tc>
        <w:tc>
          <w:tcPr>
            <w:tcW w:w="1400" w:type="dxa"/>
            <w:tcBorders>
              <w:top w:val="nil"/>
              <w:left w:val="nil"/>
              <w:bottom w:val="nil"/>
              <w:right w:val="nil"/>
            </w:tcBorders>
            <w:tcMar>
              <w:top w:w="128" w:type="dxa"/>
              <w:left w:w="43" w:type="dxa"/>
              <w:bottom w:w="43" w:type="dxa"/>
              <w:right w:w="43" w:type="dxa"/>
            </w:tcMar>
            <w:vAlign w:val="bottom"/>
          </w:tcPr>
          <w:p w14:paraId="78C6AAAD" w14:textId="77777777" w:rsidR="00EE2529" w:rsidRPr="00C81B84" w:rsidRDefault="00EE2529" w:rsidP="00C81B84"/>
        </w:tc>
      </w:tr>
      <w:tr w:rsidR="00EE2529" w:rsidRPr="00C81B84" w14:paraId="0D980082" w14:textId="77777777">
        <w:trPr>
          <w:trHeight w:val="640"/>
        </w:trPr>
        <w:tc>
          <w:tcPr>
            <w:tcW w:w="680" w:type="dxa"/>
            <w:tcBorders>
              <w:top w:val="nil"/>
              <w:left w:val="nil"/>
              <w:bottom w:val="nil"/>
              <w:right w:val="nil"/>
            </w:tcBorders>
            <w:tcMar>
              <w:top w:w="128" w:type="dxa"/>
              <w:left w:w="43" w:type="dxa"/>
              <w:bottom w:w="43" w:type="dxa"/>
              <w:right w:w="43" w:type="dxa"/>
            </w:tcMar>
          </w:tcPr>
          <w:p w14:paraId="13C1C4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90A3F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6EFAAA7" w14:textId="77777777" w:rsidR="00EE2529" w:rsidRPr="00C81B84" w:rsidRDefault="00AD5E1E" w:rsidP="00C81B84">
            <w:r w:rsidRPr="00C81B84">
              <w:t xml:space="preserve">Driftsutgifter, </w:t>
            </w:r>
            <w:r w:rsidRPr="00AD5E1E">
              <w:rPr>
                <w:rStyle w:val="kursiv"/>
              </w:rPr>
              <w:t>kan nyttes under kap. 410, post 1 og kap. 411,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37293AB" w14:textId="77777777" w:rsidR="00EE2529" w:rsidRPr="00C81B84" w:rsidRDefault="00AD5E1E" w:rsidP="00C81B84">
            <w:r w:rsidRPr="00C81B84">
              <w:t>4 373 000</w:t>
            </w:r>
          </w:p>
        </w:tc>
      </w:tr>
      <w:tr w:rsidR="00EE2529" w:rsidRPr="00C81B84" w14:paraId="698BE85B" w14:textId="77777777">
        <w:trPr>
          <w:trHeight w:val="380"/>
        </w:trPr>
        <w:tc>
          <w:tcPr>
            <w:tcW w:w="680" w:type="dxa"/>
            <w:tcBorders>
              <w:top w:val="nil"/>
              <w:left w:val="nil"/>
              <w:bottom w:val="nil"/>
              <w:right w:val="nil"/>
            </w:tcBorders>
            <w:tcMar>
              <w:top w:w="128" w:type="dxa"/>
              <w:left w:w="43" w:type="dxa"/>
              <w:bottom w:w="43" w:type="dxa"/>
              <w:right w:w="43" w:type="dxa"/>
            </w:tcMar>
          </w:tcPr>
          <w:p w14:paraId="1B5838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7FEF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26B5C6" w14:textId="77777777" w:rsidR="00EE2529" w:rsidRPr="00C81B84" w:rsidRDefault="00AD5E1E" w:rsidP="00C81B84">
            <w:r w:rsidRPr="00C81B84">
              <w:t>fra kr 128 079 000 til kr 132 452 000</w:t>
            </w:r>
          </w:p>
        </w:tc>
        <w:tc>
          <w:tcPr>
            <w:tcW w:w="1400" w:type="dxa"/>
            <w:tcBorders>
              <w:top w:val="nil"/>
              <w:left w:val="nil"/>
              <w:bottom w:val="nil"/>
              <w:right w:val="nil"/>
            </w:tcBorders>
            <w:tcMar>
              <w:top w:w="128" w:type="dxa"/>
              <w:left w:w="43" w:type="dxa"/>
              <w:bottom w:w="43" w:type="dxa"/>
              <w:right w:w="43" w:type="dxa"/>
            </w:tcMar>
            <w:vAlign w:val="bottom"/>
          </w:tcPr>
          <w:p w14:paraId="65181FE1" w14:textId="77777777" w:rsidR="00EE2529" w:rsidRPr="00C81B84" w:rsidRDefault="00EE2529" w:rsidP="00C81B84"/>
        </w:tc>
      </w:tr>
      <w:tr w:rsidR="00EE2529" w:rsidRPr="00C81B84" w14:paraId="7DF97151" w14:textId="77777777">
        <w:trPr>
          <w:trHeight w:val="380"/>
        </w:trPr>
        <w:tc>
          <w:tcPr>
            <w:tcW w:w="680" w:type="dxa"/>
            <w:tcBorders>
              <w:top w:val="nil"/>
              <w:left w:val="nil"/>
              <w:bottom w:val="nil"/>
              <w:right w:val="nil"/>
            </w:tcBorders>
            <w:tcMar>
              <w:top w:w="128" w:type="dxa"/>
              <w:left w:w="43" w:type="dxa"/>
              <w:bottom w:w="43" w:type="dxa"/>
              <w:right w:w="43" w:type="dxa"/>
            </w:tcMar>
          </w:tcPr>
          <w:p w14:paraId="375DE14C" w14:textId="77777777" w:rsidR="00EE2529" w:rsidRPr="00C81B84" w:rsidRDefault="00AD5E1E" w:rsidP="00C81B84">
            <w:r w:rsidRPr="00C81B84">
              <w:t>100</w:t>
            </w:r>
          </w:p>
        </w:tc>
        <w:tc>
          <w:tcPr>
            <w:tcW w:w="680" w:type="dxa"/>
            <w:tcBorders>
              <w:top w:val="nil"/>
              <w:left w:val="nil"/>
              <w:bottom w:val="nil"/>
              <w:right w:val="nil"/>
            </w:tcBorders>
            <w:tcMar>
              <w:top w:w="128" w:type="dxa"/>
              <w:left w:w="43" w:type="dxa"/>
              <w:bottom w:w="43" w:type="dxa"/>
              <w:right w:w="43" w:type="dxa"/>
            </w:tcMar>
          </w:tcPr>
          <w:p w14:paraId="2798EC3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AAB806" w14:textId="77777777" w:rsidR="00EE2529" w:rsidRPr="00C81B84" w:rsidRDefault="00AD5E1E" w:rsidP="00C81B84">
            <w:r w:rsidRPr="00C81B84">
              <w:t>Utenriksdepartementet:</w:t>
            </w:r>
          </w:p>
        </w:tc>
        <w:tc>
          <w:tcPr>
            <w:tcW w:w="1400" w:type="dxa"/>
            <w:tcBorders>
              <w:top w:val="nil"/>
              <w:left w:val="nil"/>
              <w:bottom w:val="nil"/>
              <w:right w:val="nil"/>
            </w:tcBorders>
            <w:tcMar>
              <w:top w:w="128" w:type="dxa"/>
              <w:left w:w="43" w:type="dxa"/>
              <w:bottom w:w="43" w:type="dxa"/>
              <w:right w:w="43" w:type="dxa"/>
            </w:tcMar>
            <w:vAlign w:val="bottom"/>
          </w:tcPr>
          <w:p w14:paraId="206280F1" w14:textId="77777777" w:rsidR="00EE2529" w:rsidRPr="00C81B84" w:rsidRDefault="00EE2529" w:rsidP="00C81B84"/>
        </w:tc>
      </w:tr>
      <w:tr w:rsidR="00EE2529" w:rsidRPr="00C81B84" w14:paraId="55E6115D" w14:textId="77777777">
        <w:trPr>
          <w:trHeight w:val="380"/>
        </w:trPr>
        <w:tc>
          <w:tcPr>
            <w:tcW w:w="680" w:type="dxa"/>
            <w:tcBorders>
              <w:top w:val="nil"/>
              <w:left w:val="nil"/>
              <w:bottom w:val="nil"/>
              <w:right w:val="nil"/>
            </w:tcBorders>
            <w:tcMar>
              <w:top w:w="128" w:type="dxa"/>
              <w:left w:w="43" w:type="dxa"/>
              <w:bottom w:w="43" w:type="dxa"/>
              <w:right w:w="43" w:type="dxa"/>
            </w:tcMar>
          </w:tcPr>
          <w:p w14:paraId="657D33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2C9D5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D9C300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BEA4858" w14:textId="77777777" w:rsidR="00EE2529" w:rsidRPr="00C81B84" w:rsidRDefault="00AD5E1E" w:rsidP="00C81B84">
            <w:r w:rsidRPr="00C81B84">
              <w:t>29 033 000</w:t>
            </w:r>
          </w:p>
        </w:tc>
      </w:tr>
      <w:tr w:rsidR="00EE2529" w:rsidRPr="00C81B84" w14:paraId="64C6EB27" w14:textId="77777777">
        <w:trPr>
          <w:trHeight w:val="380"/>
        </w:trPr>
        <w:tc>
          <w:tcPr>
            <w:tcW w:w="680" w:type="dxa"/>
            <w:tcBorders>
              <w:top w:val="nil"/>
              <w:left w:val="nil"/>
              <w:bottom w:val="nil"/>
              <w:right w:val="nil"/>
            </w:tcBorders>
            <w:tcMar>
              <w:top w:w="128" w:type="dxa"/>
              <w:left w:w="43" w:type="dxa"/>
              <w:bottom w:w="43" w:type="dxa"/>
              <w:right w:w="43" w:type="dxa"/>
            </w:tcMar>
          </w:tcPr>
          <w:p w14:paraId="7634FBD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AF60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1F44D9" w14:textId="77777777" w:rsidR="00EE2529" w:rsidRPr="00C81B84" w:rsidRDefault="00AD5E1E" w:rsidP="00C81B84">
            <w:r w:rsidRPr="00C81B84">
              <w:t>fra kr 2 430 172 000 til kr 2 459 205 000</w:t>
            </w:r>
          </w:p>
        </w:tc>
        <w:tc>
          <w:tcPr>
            <w:tcW w:w="1400" w:type="dxa"/>
            <w:tcBorders>
              <w:top w:val="nil"/>
              <w:left w:val="nil"/>
              <w:bottom w:val="nil"/>
              <w:right w:val="nil"/>
            </w:tcBorders>
            <w:tcMar>
              <w:top w:w="128" w:type="dxa"/>
              <w:left w:w="43" w:type="dxa"/>
              <w:bottom w:w="43" w:type="dxa"/>
              <w:right w:w="43" w:type="dxa"/>
            </w:tcMar>
            <w:vAlign w:val="bottom"/>
          </w:tcPr>
          <w:p w14:paraId="32A0FAEC" w14:textId="77777777" w:rsidR="00EE2529" w:rsidRPr="00C81B84" w:rsidRDefault="00EE2529" w:rsidP="00C81B84"/>
        </w:tc>
      </w:tr>
      <w:tr w:rsidR="00EE2529" w:rsidRPr="00C81B84" w14:paraId="5763AA14" w14:textId="77777777">
        <w:trPr>
          <w:trHeight w:val="380"/>
        </w:trPr>
        <w:tc>
          <w:tcPr>
            <w:tcW w:w="680" w:type="dxa"/>
            <w:tcBorders>
              <w:top w:val="nil"/>
              <w:left w:val="nil"/>
              <w:bottom w:val="nil"/>
              <w:right w:val="nil"/>
            </w:tcBorders>
            <w:tcMar>
              <w:top w:w="128" w:type="dxa"/>
              <w:left w:w="43" w:type="dxa"/>
              <w:bottom w:w="43" w:type="dxa"/>
              <w:right w:w="43" w:type="dxa"/>
            </w:tcMar>
          </w:tcPr>
          <w:p w14:paraId="3E3812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2DA8B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AAD112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C77B4E6" w14:textId="77777777" w:rsidR="00EE2529" w:rsidRPr="00C81B84" w:rsidRDefault="00AD5E1E" w:rsidP="00C81B84">
            <w:r w:rsidRPr="00C81B84">
              <w:t>99 688 000</w:t>
            </w:r>
          </w:p>
        </w:tc>
      </w:tr>
      <w:tr w:rsidR="00EE2529" w:rsidRPr="00C81B84" w14:paraId="393598A3" w14:textId="77777777">
        <w:trPr>
          <w:trHeight w:val="380"/>
        </w:trPr>
        <w:tc>
          <w:tcPr>
            <w:tcW w:w="680" w:type="dxa"/>
            <w:tcBorders>
              <w:top w:val="nil"/>
              <w:left w:val="nil"/>
              <w:bottom w:val="nil"/>
              <w:right w:val="nil"/>
            </w:tcBorders>
            <w:tcMar>
              <w:top w:w="128" w:type="dxa"/>
              <w:left w:w="43" w:type="dxa"/>
              <w:bottom w:w="43" w:type="dxa"/>
              <w:right w:w="43" w:type="dxa"/>
            </w:tcMar>
          </w:tcPr>
          <w:p w14:paraId="2580A8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DC14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125FF5" w14:textId="77777777" w:rsidR="00EE2529" w:rsidRPr="00C81B84" w:rsidRDefault="00AD5E1E" w:rsidP="00C81B84">
            <w:r w:rsidRPr="00C81B84">
              <w:t>fra kr 39 868 000 til kr 139 556 000</w:t>
            </w:r>
          </w:p>
        </w:tc>
        <w:tc>
          <w:tcPr>
            <w:tcW w:w="1400" w:type="dxa"/>
            <w:tcBorders>
              <w:top w:val="nil"/>
              <w:left w:val="nil"/>
              <w:bottom w:val="nil"/>
              <w:right w:val="nil"/>
            </w:tcBorders>
            <w:tcMar>
              <w:top w:w="128" w:type="dxa"/>
              <w:left w:w="43" w:type="dxa"/>
              <w:bottom w:w="43" w:type="dxa"/>
              <w:right w:w="43" w:type="dxa"/>
            </w:tcMar>
            <w:vAlign w:val="bottom"/>
          </w:tcPr>
          <w:p w14:paraId="04F80071" w14:textId="77777777" w:rsidR="00EE2529" w:rsidRPr="00C81B84" w:rsidRDefault="00EE2529" w:rsidP="00C81B84"/>
        </w:tc>
      </w:tr>
      <w:tr w:rsidR="00EE2529" w:rsidRPr="00C81B84" w14:paraId="21661069" w14:textId="77777777">
        <w:trPr>
          <w:trHeight w:val="380"/>
        </w:trPr>
        <w:tc>
          <w:tcPr>
            <w:tcW w:w="680" w:type="dxa"/>
            <w:tcBorders>
              <w:top w:val="nil"/>
              <w:left w:val="nil"/>
              <w:bottom w:val="nil"/>
              <w:right w:val="nil"/>
            </w:tcBorders>
            <w:tcMar>
              <w:top w:w="128" w:type="dxa"/>
              <w:left w:w="43" w:type="dxa"/>
              <w:bottom w:w="43" w:type="dxa"/>
              <w:right w:w="43" w:type="dxa"/>
            </w:tcMar>
          </w:tcPr>
          <w:p w14:paraId="582D77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593A4D"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11E8578"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F34335" w14:textId="77777777" w:rsidR="00EE2529" w:rsidRPr="00C81B84" w:rsidRDefault="00AD5E1E" w:rsidP="00C81B84">
            <w:r w:rsidRPr="00C81B84">
              <w:t>7 472 000</w:t>
            </w:r>
          </w:p>
        </w:tc>
      </w:tr>
      <w:tr w:rsidR="00EE2529" w:rsidRPr="00C81B84" w14:paraId="4FFD7761" w14:textId="77777777">
        <w:trPr>
          <w:trHeight w:val="380"/>
        </w:trPr>
        <w:tc>
          <w:tcPr>
            <w:tcW w:w="680" w:type="dxa"/>
            <w:tcBorders>
              <w:top w:val="nil"/>
              <w:left w:val="nil"/>
              <w:bottom w:val="nil"/>
              <w:right w:val="nil"/>
            </w:tcBorders>
            <w:tcMar>
              <w:top w:w="128" w:type="dxa"/>
              <w:left w:w="43" w:type="dxa"/>
              <w:bottom w:w="43" w:type="dxa"/>
              <w:right w:w="43" w:type="dxa"/>
            </w:tcMar>
          </w:tcPr>
          <w:p w14:paraId="639062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2F6B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3CB637" w14:textId="77777777" w:rsidR="00EE2529" w:rsidRPr="00C81B84" w:rsidRDefault="00AD5E1E" w:rsidP="00C81B84">
            <w:r w:rsidRPr="00C81B84">
              <w:t>fra kr 34 166 000 til kr 41 638 000</w:t>
            </w:r>
          </w:p>
        </w:tc>
        <w:tc>
          <w:tcPr>
            <w:tcW w:w="1400" w:type="dxa"/>
            <w:tcBorders>
              <w:top w:val="nil"/>
              <w:left w:val="nil"/>
              <w:bottom w:val="nil"/>
              <w:right w:val="nil"/>
            </w:tcBorders>
            <w:tcMar>
              <w:top w:w="128" w:type="dxa"/>
              <w:left w:w="43" w:type="dxa"/>
              <w:bottom w:w="43" w:type="dxa"/>
              <w:right w:w="43" w:type="dxa"/>
            </w:tcMar>
            <w:vAlign w:val="bottom"/>
          </w:tcPr>
          <w:p w14:paraId="6F274135" w14:textId="77777777" w:rsidR="00EE2529" w:rsidRPr="00C81B84" w:rsidRDefault="00EE2529" w:rsidP="00C81B84"/>
        </w:tc>
      </w:tr>
      <w:tr w:rsidR="00EE2529" w:rsidRPr="00C81B84" w14:paraId="13D51B82" w14:textId="77777777">
        <w:trPr>
          <w:trHeight w:val="380"/>
        </w:trPr>
        <w:tc>
          <w:tcPr>
            <w:tcW w:w="680" w:type="dxa"/>
            <w:tcBorders>
              <w:top w:val="nil"/>
              <w:left w:val="nil"/>
              <w:bottom w:val="nil"/>
              <w:right w:val="nil"/>
            </w:tcBorders>
            <w:tcMar>
              <w:top w:w="128" w:type="dxa"/>
              <w:left w:w="43" w:type="dxa"/>
              <w:bottom w:w="43" w:type="dxa"/>
              <w:right w:w="43" w:type="dxa"/>
            </w:tcMar>
          </w:tcPr>
          <w:p w14:paraId="49D998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AC414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A515753" w14:textId="77777777" w:rsidR="00EE2529" w:rsidRPr="00C81B84" w:rsidRDefault="00AD5E1E" w:rsidP="00C81B84">
            <w:r w:rsidRPr="00C81B84">
              <w:t>Erstatning av skader på utenlandske ambassader, forhøyes med</w:t>
            </w:r>
          </w:p>
        </w:tc>
        <w:tc>
          <w:tcPr>
            <w:tcW w:w="1400" w:type="dxa"/>
            <w:tcBorders>
              <w:top w:val="nil"/>
              <w:left w:val="nil"/>
              <w:bottom w:val="nil"/>
              <w:right w:val="nil"/>
            </w:tcBorders>
            <w:tcMar>
              <w:top w:w="128" w:type="dxa"/>
              <w:left w:w="43" w:type="dxa"/>
              <w:bottom w:w="43" w:type="dxa"/>
              <w:right w:w="43" w:type="dxa"/>
            </w:tcMar>
            <w:vAlign w:val="bottom"/>
          </w:tcPr>
          <w:p w14:paraId="7D8FE1C4" w14:textId="77777777" w:rsidR="00EE2529" w:rsidRPr="00C81B84" w:rsidRDefault="00AD5E1E" w:rsidP="00C81B84">
            <w:r w:rsidRPr="00C81B84">
              <w:t>26 000</w:t>
            </w:r>
          </w:p>
        </w:tc>
      </w:tr>
      <w:tr w:rsidR="00EE2529" w:rsidRPr="00C81B84" w14:paraId="6F96298E" w14:textId="77777777">
        <w:trPr>
          <w:trHeight w:val="380"/>
        </w:trPr>
        <w:tc>
          <w:tcPr>
            <w:tcW w:w="680" w:type="dxa"/>
            <w:tcBorders>
              <w:top w:val="nil"/>
              <w:left w:val="nil"/>
              <w:bottom w:val="nil"/>
              <w:right w:val="nil"/>
            </w:tcBorders>
            <w:tcMar>
              <w:top w:w="128" w:type="dxa"/>
              <w:left w:w="43" w:type="dxa"/>
              <w:bottom w:w="43" w:type="dxa"/>
              <w:right w:w="43" w:type="dxa"/>
            </w:tcMar>
          </w:tcPr>
          <w:p w14:paraId="718D15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6E8BB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F2B13D" w14:textId="77777777" w:rsidR="00EE2529" w:rsidRPr="00C81B84" w:rsidRDefault="00AD5E1E" w:rsidP="00C81B84">
            <w:r w:rsidRPr="00C81B84">
              <w:t>fra kr 1 220 000 til kr 1 246 000</w:t>
            </w:r>
          </w:p>
        </w:tc>
        <w:tc>
          <w:tcPr>
            <w:tcW w:w="1400" w:type="dxa"/>
            <w:tcBorders>
              <w:top w:val="nil"/>
              <w:left w:val="nil"/>
              <w:bottom w:val="nil"/>
              <w:right w:val="nil"/>
            </w:tcBorders>
            <w:tcMar>
              <w:top w:w="128" w:type="dxa"/>
              <w:left w:w="43" w:type="dxa"/>
              <w:bottom w:w="43" w:type="dxa"/>
              <w:right w:w="43" w:type="dxa"/>
            </w:tcMar>
            <w:vAlign w:val="bottom"/>
          </w:tcPr>
          <w:p w14:paraId="44864F1F" w14:textId="77777777" w:rsidR="00EE2529" w:rsidRPr="00C81B84" w:rsidRDefault="00EE2529" w:rsidP="00C81B84"/>
        </w:tc>
      </w:tr>
      <w:tr w:rsidR="00EE2529" w:rsidRPr="00C81B84" w14:paraId="509C0DA1" w14:textId="77777777">
        <w:trPr>
          <w:trHeight w:val="380"/>
        </w:trPr>
        <w:tc>
          <w:tcPr>
            <w:tcW w:w="680" w:type="dxa"/>
            <w:tcBorders>
              <w:top w:val="nil"/>
              <w:left w:val="nil"/>
              <w:bottom w:val="nil"/>
              <w:right w:val="nil"/>
            </w:tcBorders>
            <w:tcMar>
              <w:top w:w="128" w:type="dxa"/>
              <w:left w:w="43" w:type="dxa"/>
              <w:bottom w:w="43" w:type="dxa"/>
              <w:right w:w="43" w:type="dxa"/>
            </w:tcMar>
          </w:tcPr>
          <w:p w14:paraId="6EC52F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C9EDC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6B2CF11" w14:textId="77777777" w:rsidR="00EE2529" w:rsidRPr="00C81B84" w:rsidRDefault="00AD5E1E" w:rsidP="00C81B84">
            <w:r w:rsidRPr="00C81B84">
              <w:t>Hjelp til norske borgere i utlandet, forhøyes med</w:t>
            </w:r>
          </w:p>
        </w:tc>
        <w:tc>
          <w:tcPr>
            <w:tcW w:w="1400" w:type="dxa"/>
            <w:tcBorders>
              <w:top w:val="nil"/>
              <w:left w:val="nil"/>
              <w:bottom w:val="nil"/>
              <w:right w:val="nil"/>
            </w:tcBorders>
            <w:tcMar>
              <w:top w:w="128" w:type="dxa"/>
              <w:left w:w="43" w:type="dxa"/>
              <w:bottom w:w="43" w:type="dxa"/>
              <w:right w:w="43" w:type="dxa"/>
            </w:tcMar>
            <w:vAlign w:val="bottom"/>
          </w:tcPr>
          <w:p w14:paraId="74BEA3BA" w14:textId="77777777" w:rsidR="00EE2529" w:rsidRPr="00C81B84" w:rsidRDefault="00AD5E1E" w:rsidP="00C81B84">
            <w:r w:rsidRPr="00C81B84">
              <w:t>4 000</w:t>
            </w:r>
          </w:p>
        </w:tc>
      </w:tr>
      <w:tr w:rsidR="00EE2529" w:rsidRPr="00C81B84" w14:paraId="650F6717" w14:textId="77777777">
        <w:trPr>
          <w:trHeight w:val="380"/>
        </w:trPr>
        <w:tc>
          <w:tcPr>
            <w:tcW w:w="680" w:type="dxa"/>
            <w:tcBorders>
              <w:top w:val="nil"/>
              <w:left w:val="nil"/>
              <w:bottom w:val="nil"/>
              <w:right w:val="nil"/>
            </w:tcBorders>
            <w:tcMar>
              <w:top w:w="128" w:type="dxa"/>
              <w:left w:w="43" w:type="dxa"/>
              <w:bottom w:w="43" w:type="dxa"/>
              <w:right w:w="43" w:type="dxa"/>
            </w:tcMar>
          </w:tcPr>
          <w:p w14:paraId="0DC3CB7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61058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1E8E9F" w14:textId="77777777" w:rsidR="00EE2529" w:rsidRPr="00C81B84" w:rsidRDefault="00AD5E1E" w:rsidP="00C81B84">
            <w:r w:rsidRPr="00C81B84">
              <w:t>fra kr 207 000 til kr 211 000</w:t>
            </w:r>
          </w:p>
        </w:tc>
        <w:tc>
          <w:tcPr>
            <w:tcW w:w="1400" w:type="dxa"/>
            <w:tcBorders>
              <w:top w:val="nil"/>
              <w:left w:val="nil"/>
              <w:bottom w:val="nil"/>
              <w:right w:val="nil"/>
            </w:tcBorders>
            <w:tcMar>
              <w:top w:w="128" w:type="dxa"/>
              <w:left w:w="43" w:type="dxa"/>
              <w:bottom w:w="43" w:type="dxa"/>
              <w:right w:w="43" w:type="dxa"/>
            </w:tcMar>
            <w:vAlign w:val="bottom"/>
          </w:tcPr>
          <w:p w14:paraId="63523D88" w14:textId="77777777" w:rsidR="00EE2529" w:rsidRPr="00C81B84" w:rsidRDefault="00EE2529" w:rsidP="00C81B84"/>
        </w:tc>
      </w:tr>
      <w:tr w:rsidR="00EE2529" w:rsidRPr="00C81B84" w14:paraId="1B3FB584" w14:textId="77777777">
        <w:trPr>
          <w:trHeight w:val="380"/>
        </w:trPr>
        <w:tc>
          <w:tcPr>
            <w:tcW w:w="680" w:type="dxa"/>
            <w:tcBorders>
              <w:top w:val="nil"/>
              <w:left w:val="nil"/>
              <w:bottom w:val="nil"/>
              <w:right w:val="nil"/>
            </w:tcBorders>
            <w:tcMar>
              <w:top w:w="128" w:type="dxa"/>
              <w:left w:w="43" w:type="dxa"/>
              <w:bottom w:w="43" w:type="dxa"/>
              <w:right w:w="43" w:type="dxa"/>
            </w:tcMar>
          </w:tcPr>
          <w:p w14:paraId="1AF2D1A6" w14:textId="77777777" w:rsidR="00EE2529" w:rsidRPr="00C81B84" w:rsidRDefault="00AD5E1E" w:rsidP="00C81B84">
            <w:r w:rsidRPr="00C81B84">
              <w:t>103</w:t>
            </w:r>
          </w:p>
        </w:tc>
        <w:tc>
          <w:tcPr>
            <w:tcW w:w="680" w:type="dxa"/>
            <w:tcBorders>
              <w:top w:val="nil"/>
              <w:left w:val="nil"/>
              <w:bottom w:val="nil"/>
              <w:right w:val="nil"/>
            </w:tcBorders>
            <w:tcMar>
              <w:top w:w="128" w:type="dxa"/>
              <w:left w:w="43" w:type="dxa"/>
              <w:bottom w:w="43" w:type="dxa"/>
              <w:right w:w="43" w:type="dxa"/>
            </w:tcMar>
          </w:tcPr>
          <w:p w14:paraId="70617D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0C5089" w14:textId="77777777" w:rsidR="00EE2529" w:rsidRPr="00C81B84" w:rsidRDefault="00AD5E1E" w:rsidP="00C81B84">
            <w:r w:rsidRPr="00C81B84">
              <w:t>Regjeringens representasjon:</w:t>
            </w:r>
          </w:p>
        </w:tc>
        <w:tc>
          <w:tcPr>
            <w:tcW w:w="1400" w:type="dxa"/>
            <w:tcBorders>
              <w:top w:val="nil"/>
              <w:left w:val="nil"/>
              <w:bottom w:val="nil"/>
              <w:right w:val="nil"/>
            </w:tcBorders>
            <w:tcMar>
              <w:top w:w="128" w:type="dxa"/>
              <w:left w:w="43" w:type="dxa"/>
              <w:bottom w:w="43" w:type="dxa"/>
              <w:right w:w="43" w:type="dxa"/>
            </w:tcMar>
            <w:vAlign w:val="bottom"/>
          </w:tcPr>
          <w:p w14:paraId="5E7A774D" w14:textId="77777777" w:rsidR="00EE2529" w:rsidRPr="00C81B84" w:rsidRDefault="00EE2529" w:rsidP="00C81B84"/>
        </w:tc>
      </w:tr>
      <w:tr w:rsidR="00EE2529" w:rsidRPr="00C81B84" w14:paraId="424BEC38" w14:textId="77777777">
        <w:trPr>
          <w:trHeight w:val="380"/>
        </w:trPr>
        <w:tc>
          <w:tcPr>
            <w:tcW w:w="680" w:type="dxa"/>
            <w:tcBorders>
              <w:top w:val="nil"/>
              <w:left w:val="nil"/>
              <w:bottom w:val="nil"/>
              <w:right w:val="nil"/>
            </w:tcBorders>
            <w:tcMar>
              <w:top w:w="128" w:type="dxa"/>
              <w:left w:w="43" w:type="dxa"/>
              <w:bottom w:w="43" w:type="dxa"/>
              <w:right w:w="43" w:type="dxa"/>
            </w:tcMar>
          </w:tcPr>
          <w:p w14:paraId="76235C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8F230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F40C31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2898F52" w14:textId="77777777" w:rsidR="00EE2529" w:rsidRPr="00C81B84" w:rsidRDefault="00AD5E1E" w:rsidP="00C81B84">
            <w:r w:rsidRPr="00C81B84">
              <w:t>2 109 000</w:t>
            </w:r>
          </w:p>
        </w:tc>
      </w:tr>
      <w:tr w:rsidR="00EE2529" w:rsidRPr="00C81B84" w14:paraId="3D07A10D" w14:textId="77777777">
        <w:trPr>
          <w:trHeight w:val="380"/>
        </w:trPr>
        <w:tc>
          <w:tcPr>
            <w:tcW w:w="680" w:type="dxa"/>
            <w:tcBorders>
              <w:top w:val="nil"/>
              <w:left w:val="nil"/>
              <w:bottom w:val="nil"/>
              <w:right w:val="nil"/>
            </w:tcBorders>
            <w:tcMar>
              <w:top w:w="128" w:type="dxa"/>
              <w:left w:w="43" w:type="dxa"/>
              <w:bottom w:w="43" w:type="dxa"/>
              <w:right w:w="43" w:type="dxa"/>
            </w:tcMar>
          </w:tcPr>
          <w:p w14:paraId="75B1F9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B8102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51220D" w14:textId="77777777" w:rsidR="00EE2529" w:rsidRPr="00C81B84" w:rsidRDefault="00AD5E1E" w:rsidP="00C81B84">
            <w:r w:rsidRPr="00C81B84">
              <w:t>fra kr 52 830 000 til kr 54 939 000</w:t>
            </w:r>
          </w:p>
        </w:tc>
        <w:tc>
          <w:tcPr>
            <w:tcW w:w="1400" w:type="dxa"/>
            <w:tcBorders>
              <w:top w:val="nil"/>
              <w:left w:val="nil"/>
              <w:bottom w:val="nil"/>
              <w:right w:val="nil"/>
            </w:tcBorders>
            <w:tcMar>
              <w:top w:w="128" w:type="dxa"/>
              <w:left w:w="43" w:type="dxa"/>
              <w:bottom w:w="43" w:type="dxa"/>
              <w:right w:w="43" w:type="dxa"/>
            </w:tcMar>
            <w:vAlign w:val="bottom"/>
          </w:tcPr>
          <w:p w14:paraId="72944428" w14:textId="77777777" w:rsidR="00EE2529" w:rsidRPr="00C81B84" w:rsidRDefault="00EE2529" w:rsidP="00C81B84"/>
        </w:tc>
      </w:tr>
      <w:tr w:rsidR="00EE2529" w:rsidRPr="00C81B84" w14:paraId="04E1A681" w14:textId="77777777">
        <w:trPr>
          <w:trHeight w:val="380"/>
        </w:trPr>
        <w:tc>
          <w:tcPr>
            <w:tcW w:w="680" w:type="dxa"/>
            <w:tcBorders>
              <w:top w:val="nil"/>
              <w:left w:val="nil"/>
              <w:bottom w:val="nil"/>
              <w:right w:val="nil"/>
            </w:tcBorders>
            <w:tcMar>
              <w:top w:w="128" w:type="dxa"/>
              <w:left w:w="43" w:type="dxa"/>
              <w:bottom w:w="43" w:type="dxa"/>
              <w:right w:w="43" w:type="dxa"/>
            </w:tcMar>
          </w:tcPr>
          <w:p w14:paraId="68BA4690" w14:textId="77777777" w:rsidR="00EE2529" w:rsidRPr="00C81B84" w:rsidRDefault="00AD5E1E" w:rsidP="00C81B84">
            <w:r w:rsidRPr="00C81B84">
              <w:t>104</w:t>
            </w:r>
          </w:p>
        </w:tc>
        <w:tc>
          <w:tcPr>
            <w:tcW w:w="680" w:type="dxa"/>
            <w:tcBorders>
              <w:top w:val="nil"/>
              <w:left w:val="nil"/>
              <w:bottom w:val="nil"/>
              <w:right w:val="nil"/>
            </w:tcBorders>
            <w:tcMar>
              <w:top w:w="128" w:type="dxa"/>
              <w:left w:w="43" w:type="dxa"/>
              <w:bottom w:w="43" w:type="dxa"/>
              <w:right w:w="43" w:type="dxa"/>
            </w:tcMar>
          </w:tcPr>
          <w:p w14:paraId="4D31F02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D71350" w14:textId="77777777" w:rsidR="00EE2529" w:rsidRPr="00C81B84" w:rsidRDefault="00AD5E1E" w:rsidP="00C81B84">
            <w:r w:rsidRPr="00C81B84">
              <w:t>Kongefamiliens offisielle reiser til utlandet:</w:t>
            </w:r>
          </w:p>
        </w:tc>
        <w:tc>
          <w:tcPr>
            <w:tcW w:w="1400" w:type="dxa"/>
            <w:tcBorders>
              <w:top w:val="nil"/>
              <w:left w:val="nil"/>
              <w:bottom w:val="nil"/>
              <w:right w:val="nil"/>
            </w:tcBorders>
            <w:tcMar>
              <w:top w:w="128" w:type="dxa"/>
              <w:left w:w="43" w:type="dxa"/>
              <w:bottom w:w="43" w:type="dxa"/>
              <w:right w:w="43" w:type="dxa"/>
            </w:tcMar>
            <w:vAlign w:val="bottom"/>
          </w:tcPr>
          <w:p w14:paraId="490CA34D" w14:textId="77777777" w:rsidR="00EE2529" w:rsidRPr="00C81B84" w:rsidRDefault="00EE2529" w:rsidP="00C81B84"/>
        </w:tc>
      </w:tr>
      <w:tr w:rsidR="00EE2529" w:rsidRPr="00C81B84" w14:paraId="3799CCF9" w14:textId="77777777">
        <w:trPr>
          <w:trHeight w:val="380"/>
        </w:trPr>
        <w:tc>
          <w:tcPr>
            <w:tcW w:w="680" w:type="dxa"/>
            <w:tcBorders>
              <w:top w:val="nil"/>
              <w:left w:val="nil"/>
              <w:bottom w:val="nil"/>
              <w:right w:val="nil"/>
            </w:tcBorders>
            <w:tcMar>
              <w:top w:w="128" w:type="dxa"/>
              <w:left w:w="43" w:type="dxa"/>
              <w:bottom w:w="43" w:type="dxa"/>
              <w:right w:w="43" w:type="dxa"/>
            </w:tcMar>
          </w:tcPr>
          <w:p w14:paraId="5FBD5B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5B312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B78A14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DD0A013" w14:textId="77777777" w:rsidR="00EE2529" w:rsidRPr="00C81B84" w:rsidRDefault="00AD5E1E" w:rsidP="00C81B84">
            <w:r w:rsidRPr="00C81B84">
              <w:t>324 000</w:t>
            </w:r>
          </w:p>
        </w:tc>
      </w:tr>
      <w:tr w:rsidR="00EE2529" w:rsidRPr="00C81B84" w14:paraId="01E9771C" w14:textId="77777777">
        <w:trPr>
          <w:trHeight w:val="380"/>
        </w:trPr>
        <w:tc>
          <w:tcPr>
            <w:tcW w:w="680" w:type="dxa"/>
            <w:tcBorders>
              <w:top w:val="nil"/>
              <w:left w:val="nil"/>
              <w:bottom w:val="nil"/>
              <w:right w:val="nil"/>
            </w:tcBorders>
            <w:tcMar>
              <w:top w:w="128" w:type="dxa"/>
              <w:left w:w="43" w:type="dxa"/>
              <w:bottom w:w="43" w:type="dxa"/>
              <w:right w:w="43" w:type="dxa"/>
            </w:tcMar>
          </w:tcPr>
          <w:p w14:paraId="22593E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C570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78A9B3" w14:textId="77777777" w:rsidR="00EE2529" w:rsidRPr="00C81B84" w:rsidRDefault="00AD5E1E" w:rsidP="00C81B84">
            <w:r w:rsidRPr="00C81B84">
              <w:t>fra kr 10 656 000 til kr 10 980 000</w:t>
            </w:r>
          </w:p>
        </w:tc>
        <w:tc>
          <w:tcPr>
            <w:tcW w:w="1400" w:type="dxa"/>
            <w:tcBorders>
              <w:top w:val="nil"/>
              <w:left w:val="nil"/>
              <w:bottom w:val="nil"/>
              <w:right w:val="nil"/>
            </w:tcBorders>
            <w:tcMar>
              <w:top w:w="128" w:type="dxa"/>
              <w:left w:w="43" w:type="dxa"/>
              <w:bottom w:w="43" w:type="dxa"/>
              <w:right w:w="43" w:type="dxa"/>
            </w:tcMar>
            <w:vAlign w:val="bottom"/>
          </w:tcPr>
          <w:p w14:paraId="71130666" w14:textId="77777777" w:rsidR="00EE2529" w:rsidRPr="00C81B84" w:rsidRDefault="00EE2529" w:rsidP="00C81B84"/>
        </w:tc>
      </w:tr>
      <w:tr w:rsidR="00EE2529" w:rsidRPr="00C81B84" w14:paraId="097B8CFD" w14:textId="77777777">
        <w:trPr>
          <w:trHeight w:val="380"/>
        </w:trPr>
        <w:tc>
          <w:tcPr>
            <w:tcW w:w="680" w:type="dxa"/>
            <w:tcBorders>
              <w:top w:val="nil"/>
              <w:left w:val="nil"/>
              <w:bottom w:val="nil"/>
              <w:right w:val="nil"/>
            </w:tcBorders>
            <w:tcMar>
              <w:top w:w="128" w:type="dxa"/>
              <w:left w:w="43" w:type="dxa"/>
              <w:bottom w:w="43" w:type="dxa"/>
              <w:right w:w="43" w:type="dxa"/>
            </w:tcMar>
          </w:tcPr>
          <w:p w14:paraId="748B30FB" w14:textId="77777777" w:rsidR="00EE2529" w:rsidRPr="00C81B84" w:rsidRDefault="00AD5E1E" w:rsidP="00C81B84">
            <w:r w:rsidRPr="00C81B84">
              <w:t>115</w:t>
            </w:r>
          </w:p>
        </w:tc>
        <w:tc>
          <w:tcPr>
            <w:tcW w:w="680" w:type="dxa"/>
            <w:tcBorders>
              <w:top w:val="nil"/>
              <w:left w:val="nil"/>
              <w:bottom w:val="nil"/>
              <w:right w:val="nil"/>
            </w:tcBorders>
            <w:tcMar>
              <w:top w:w="128" w:type="dxa"/>
              <w:left w:w="43" w:type="dxa"/>
              <w:bottom w:w="43" w:type="dxa"/>
              <w:right w:w="43" w:type="dxa"/>
            </w:tcMar>
          </w:tcPr>
          <w:p w14:paraId="1AE2F5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FC0075" w14:textId="77777777" w:rsidR="00EE2529" w:rsidRPr="00C81B84" w:rsidRDefault="00AD5E1E" w:rsidP="00C81B84">
            <w:r w:rsidRPr="00C81B84">
              <w:t>Næringsfremme, kultur og informasjon:</w:t>
            </w:r>
          </w:p>
        </w:tc>
        <w:tc>
          <w:tcPr>
            <w:tcW w:w="1400" w:type="dxa"/>
            <w:tcBorders>
              <w:top w:val="nil"/>
              <w:left w:val="nil"/>
              <w:bottom w:val="nil"/>
              <w:right w:val="nil"/>
            </w:tcBorders>
            <w:tcMar>
              <w:top w:w="128" w:type="dxa"/>
              <w:left w:w="43" w:type="dxa"/>
              <w:bottom w:w="43" w:type="dxa"/>
              <w:right w:w="43" w:type="dxa"/>
            </w:tcMar>
            <w:vAlign w:val="bottom"/>
          </w:tcPr>
          <w:p w14:paraId="51AA3336" w14:textId="77777777" w:rsidR="00EE2529" w:rsidRPr="00C81B84" w:rsidRDefault="00EE2529" w:rsidP="00C81B84"/>
        </w:tc>
      </w:tr>
      <w:tr w:rsidR="00EE2529" w:rsidRPr="00C81B84" w14:paraId="631A01AF" w14:textId="77777777">
        <w:trPr>
          <w:trHeight w:val="640"/>
        </w:trPr>
        <w:tc>
          <w:tcPr>
            <w:tcW w:w="680" w:type="dxa"/>
            <w:tcBorders>
              <w:top w:val="nil"/>
              <w:left w:val="nil"/>
              <w:bottom w:val="nil"/>
              <w:right w:val="nil"/>
            </w:tcBorders>
            <w:tcMar>
              <w:top w:w="128" w:type="dxa"/>
              <w:left w:w="43" w:type="dxa"/>
              <w:bottom w:w="43" w:type="dxa"/>
              <w:right w:w="43" w:type="dxa"/>
            </w:tcMar>
          </w:tcPr>
          <w:p w14:paraId="63DC8E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5CD7C8"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7CED571" w14:textId="77777777" w:rsidR="00EE2529" w:rsidRPr="00C81B84" w:rsidRDefault="00AD5E1E" w:rsidP="00C81B84">
            <w:r w:rsidRPr="00C81B84">
              <w:t xml:space="preserve">Spesielle driftsutgifter, </w:t>
            </w:r>
            <w:r w:rsidRPr="00AD5E1E">
              <w:rPr>
                <w:rStyle w:val="kursiv"/>
              </w:rPr>
              <w:t>kan overføres, kan nyttes under post 70 og 71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4DF3C52" w14:textId="77777777" w:rsidR="00EE2529" w:rsidRPr="00C81B84" w:rsidRDefault="00AD5E1E" w:rsidP="00C81B84">
            <w:r w:rsidRPr="00C81B84">
              <w:t>509 000</w:t>
            </w:r>
          </w:p>
        </w:tc>
      </w:tr>
      <w:tr w:rsidR="00EE2529" w:rsidRPr="00C81B84" w14:paraId="6D98D949" w14:textId="77777777">
        <w:trPr>
          <w:trHeight w:val="380"/>
        </w:trPr>
        <w:tc>
          <w:tcPr>
            <w:tcW w:w="680" w:type="dxa"/>
            <w:tcBorders>
              <w:top w:val="nil"/>
              <w:left w:val="nil"/>
              <w:bottom w:val="nil"/>
              <w:right w:val="nil"/>
            </w:tcBorders>
            <w:tcMar>
              <w:top w:w="128" w:type="dxa"/>
              <w:left w:w="43" w:type="dxa"/>
              <w:bottom w:w="43" w:type="dxa"/>
              <w:right w:w="43" w:type="dxa"/>
            </w:tcMar>
          </w:tcPr>
          <w:p w14:paraId="77BF85F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843E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6F32C3" w14:textId="77777777" w:rsidR="00EE2529" w:rsidRPr="00C81B84" w:rsidRDefault="00AD5E1E" w:rsidP="00C81B84">
            <w:r w:rsidRPr="00C81B84">
              <w:t>fra kr 23 809 000 til kr 24 318 000</w:t>
            </w:r>
          </w:p>
        </w:tc>
        <w:tc>
          <w:tcPr>
            <w:tcW w:w="1400" w:type="dxa"/>
            <w:tcBorders>
              <w:top w:val="nil"/>
              <w:left w:val="nil"/>
              <w:bottom w:val="nil"/>
              <w:right w:val="nil"/>
            </w:tcBorders>
            <w:tcMar>
              <w:top w:w="128" w:type="dxa"/>
              <w:left w:w="43" w:type="dxa"/>
              <w:bottom w:w="43" w:type="dxa"/>
              <w:right w:w="43" w:type="dxa"/>
            </w:tcMar>
            <w:vAlign w:val="bottom"/>
          </w:tcPr>
          <w:p w14:paraId="11FB37D0" w14:textId="77777777" w:rsidR="00EE2529" w:rsidRPr="00C81B84" w:rsidRDefault="00EE2529" w:rsidP="00C81B84"/>
        </w:tc>
      </w:tr>
      <w:tr w:rsidR="00EE2529" w:rsidRPr="00C81B84" w14:paraId="7CCA8B45" w14:textId="77777777">
        <w:trPr>
          <w:trHeight w:val="640"/>
        </w:trPr>
        <w:tc>
          <w:tcPr>
            <w:tcW w:w="680" w:type="dxa"/>
            <w:tcBorders>
              <w:top w:val="nil"/>
              <w:left w:val="nil"/>
              <w:bottom w:val="nil"/>
              <w:right w:val="nil"/>
            </w:tcBorders>
            <w:tcMar>
              <w:top w:w="128" w:type="dxa"/>
              <w:left w:w="43" w:type="dxa"/>
              <w:bottom w:w="43" w:type="dxa"/>
              <w:right w:w="43" w:type="dxa"/>
            </w:tcMar>
          </w:tcPr>
          <w:p w14:paraId="1BD4C4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86FDD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1C42BC4" w14:textId="77777777" w:rsidR="00EE2529" w:rsidRPr="00C81B84" w:rsidRDefault="00AD5E1E" w:rsidP="00C81B84">
            <w:r w:rsidRPr="00C81B84">
              <w:t xml:space="preserve">Kultur- og informasjonsformål,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DCFED2D" w14:textId="77777777" w:rsidR="00EE2529" w:rsidRPr="00C81B84" w:rsidRDefault="00AD5E1E" w:rsidP="00C81B84">
            <w:r w:rsidRPr="00C81B84">
              <w:t>594 000</w:t>
            </w:r>
          </w:p>
        </w:tc>
      </w:tr>
      <w:tr w:rsidR="00EE2529" w:rsidRPr="00C81B84" w14:paraId="455A3BF8" w14:textId="77777777">
        <w:trPr>
          <w:trHeight w:val="380"/>
        </w:trPr>
        <w:tc>
          <w:tcPr>
            <w:tcW w:w="680" w:type="dxa"/>
            <w:tcBorders>
              <w:top w:val="nil"/>
              <w:left w:val="nil"/>
              <w:bottom w:val="nil"/>
              <w:right w:val="nil"/>
            </w:tcBorders>
            <w:tcMar>
              <w:top w:w="128" w:type="dxa"/>
              <w:left w:w="43" w:type="dxa"/>
              <w:bottom w:w="43" w:type="dxa"/>
              <w:right w:w="43" w:type="dxa"/>
            </w:tcMar>
          </w:tcPr>
          <w:p w14:paraId="014DD1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6CCE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49AAF0" w14:textId="77777777" w:rsidR="00EE2529" w:rsidRPr="00C81B84" w:rsidRDefault="00AD5E1E" w:rsidP="00C81B84">
            <w:r w:rsidRPr="00C81B84">
              <w:t>fra kr 27 803 000 til kr 28 397 000</w:t>
            </w:r>
          </w:p>
        </w:tc>
        <w:tc>
          <w:tcPr>
            <w:tcW w:w="1400" w:type="dxa"/>
            <w:tcBorders>
              <w:top w:val="nil"/>
              <w:left w:val="nil"/>
              <w:bottom w:val="nil"/>
              <w:right w:val="nil"/>
            </w:tcBorders>
            <w:tcMar>
              <w:top w:w="128" w:type="dxa"/>
              <w:left w:w="43" w:type="dxa"/>
              <w:bottom w:w="43" w:type="dxa"/>
              <w:right w:w="43" w:type="dxa"/>
            </w:tcMar>
            <w:vAlign w:val="bottom"/>
          </w:tcPr>
          <w:p w14:paraId="332FA1AD" w14:textId="77777777" w:rsidR="00EE2529" w:rsidRPr="00C81B84" w:rsidRDefault="00EE2529" w:rsidP="00C81B84"/>
        </w:tc>
      </w:tr>
      <w:tr w:rsidR="00EE2529" w:rsidRPr="00C81B84" w14:paraId="6C1FD386" w14:textId="77777777">
        <w:trPr>
          <w:trHeight w:val="380"/>
        </w:trPr>
        <w:tc>
          <w:tcPr>
            <w:tcW w:w="680" w:type="dxa"/>
            <w:tcBorders>
              <w:top w:val="nil"/>
              <w:left w:val="nil"/>
              <w:bottom w:val="nil"/>
              <w:right w:val="nil"/>
            </w:tcBorders>
            <w:tcMar>
              <w:top w:w="128" w:type="dxa"/>
              <w:left w:w="43" w:type="dxa"/>
              <w:bottom w:w="43" w:type="dxa"/>
              <w:right w:w="43" w:type="dxa"/>
            </w:tcMar>
          </w:tcPr>
          <w:p w14:paraId="31BB75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A8075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C2DC926" w14:textId="77777777" w:rsidR="00EE2529" w:rsidRPr="00C81B84" w:rsidRDefault="00AD5E1E" w:rsidP="00C81B84">
            <w:r w:rsidRPr="00C81B84">
              <w:t xml:space="preserve">Næringsfremme,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38ABA74" w14:textId="77777777" w:rsidR="00EE2529" w:rsidRPr="00C81B84" w:rsidRDefault="00AD5E1E" w:rsidP="00C81B84">
            <w:r w:rsidRPr="00C81B84">
              <w:t>414 000</w:t>
            </w:r>
          </w:p>
        </w:tc>
      </w:tr>
      <w:tr w:rsidR="00EE2529" w:rsidRPr="00C81B84" w14:paraId="7B3B5173" w14:textId="77777777">
        <w:trPr>
          <w:trHeight w:val="380"/>
        </w:trPr>
        <w:tc>
          <w:tcPr>
            <w:tcW w:w="680" w:type="dxa"/>
            <w:tcBorders>
              <w:top w:val="nil"/>
              <w:left w:val="nil"/>
              <w:bottom w:val="nil"/>
              <w:right w:val="nil"/>
            </w:tcBorders>
            <w:tcMar>
              <w:top w:w="128" w:type="dxa"/>
              <w:left w:w="43" w:type="dxa"/>
              <w:bottom w:w="43" w:type="dxa"/>
              <w:right w:w="43" w:type="dxa"/>
            </w:tcMar>
          </w:tcPr>
          <w:p w14:paraId="1C029E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7F31D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A88882" w14:textId="77777777" w:rsidR="00EE2529" w:rsidRPr="00C81B84" w:rsidRDefault="00AD5E1E" w:rsidP="00C81B84">
            <w:r w:rsidRPr="00C81B84">
              <w:t>fra kr 19 364 000 til kr 19 778 000</w:t>
            </w:r>
          </w:p>
        </w:tc>
        <w:tc>
          <w:tcPr>
            <w:tcW w:w="1400" w:type="dxa"/>
            <w:tcBorders>
              <w:top w:val="nil"/>
              <w:left w:val="nil"/>
              <w:bottom w:val="nil"/>
              <w:right w:val="nil"/>
            </w:tcBorders>
            <w:tcMar>
              <w:top w:w="128" w:type="dxa"/>
              <w:left w:w="43" w:type="dxa"/>
              <w:bottom w:w="43" w:type="dxa"/>
              <w:right w:w="43" w:type="dxa"/>
            </w:tcMar>
            <w:vAlign w:val="bottom"/>
          </w:tcPr>
          <w:p w14:paraId="6189B6EB" w14:textId="77777777" w:rsidR="00EE2529" w:rsidRPr="00C81B84" w:rsidRDefault="00EE2529" w:rsidP="00C81B84"/>
        </w:tc>
      </w:tr>
      <w:tr w:rsidR="00EE2529" w:rsidRPr="00C81B84" w14:paraId="7865D22E" w14:textId="77777777">
        <w:trPr>
          <w:trHeight w:val="380"/>
        </w:trPr>
        <w:tc>
          <w:tcPr>
            <w:tcW w:w="680" w:type="dxa"/>
            <w:tcBorders>
              <w:top w:val="nil"/>
              <w:left w:val="nil"/>
              <w:bottom w:val="nil"/>
              <w:right w:val="nil"/>
            </w:tcBorders>
            <w:tcMar>
              <w:top w:w="128" w:type="dxa"/>
              <w:left w:w="43" w:type="dxa"/>
              <w:bottom w:w="43" w:type="dxa"/>
              <w:right w:w="43" w:type="dxa"/>
            </w:tcMar>
          </w:tcPr>
          <w:p w14:paraId="2DB0A130" w14:textId="77777777" w:rsidR="00EE2529" w:rsidRPr="00C81B84" w:rsidRDefault="00AD5E1E" w:rsidP="00C81B84">
            <w:r w:rsidRPr="00C81B84">
              <w:t>116</w:t>
            </w:r>
          </w:p>
        </w:tc>
        <w:tc>
          <w:tcPr>
            <w:tcW w:w="680" w:type="dxa"/>
            <w:tcBorders>
              <w:top w:val="nil"/>
              <w:left w:val="nil"/>
              <w:bottom w:val="nil"/>
              <w:right w:val="nil"/>
            </w:tcBorders>
            <w:tcMar>
              <w:top w:w="128" w:type="dxa"/>
              <w:left w:w="43" w:type="dxa"/>
              <w:bottom w:w="43" w:type="dxa"/>
              <w:right w:w="43" w:type="dxa"/>
            </w:tcMar>
          </w:tcPr>
          <w:p w14:paraId="6C2484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F76430" w14:textId="77777777" w:rsidR="00EE2529" w:rsidRPr="00C81B84" w:rsidRDefault="00AD5E1E" w:rsidP="00C81B84">
            <w:r w:rsidRPr="00C81B84">
              <w:t>Internasjonale organisasjoner:</w:t>
            </w:r>
          </w:p>
        </w:tc>
        <w:tc>
          <w:tcPr>
            <w:tcW w:w="1400" w:type="dxa"/>
            <w:tcBorders>
              <w:top w:val="nil"/>
              <w:left w:val="nil"/>
              <w:bottom w:val="nil"/>
              <w:right w:val="nil"/>
            </w:tcBorders>
            <w:tcMar>
              <w:top w:w="128" w:type="dxa"/>
              <w:left w:w="43" w:type="dxa"/>
              <w:bottom w:w="43" w:type="dxa"/>
              <w:right w:w="43" w:type="dxa"/>
            </w:tcMar>
            <w:vAlign w:val="bottom"/>
          </w:tcPr>
          <w:p w14:paraId="60CB7574" w14:textId="77777777" w:rsidR="00EE2529" w:rsidRPr="00C81B84" w:rsidRDefault="00EE2529" w:rsidP="00C81B84"/>
        </w:tc>
      </w:tr>
      <w:tr w:rsidR="00EE2529" w:rsidRPr="00C81B84" w14:paraId="328CEDFE" w14:textId="77777777">
        <w:trPr>
          <w:trHeight w:val="380"/>
        </w:trPr>
        <w:tc>
          <w:tcPr>
            <w:tcW w:w="680" w:type="dxa"/>
            <w:tcBorders>
              <w:top w:val="nil"/>
              <w:left w:val="nil"/>
              <w:bottom w:val="nil"/>
              <w:right w:val="nil"/>
            </w:tcBorders>
            <w:tcMar>
              <w:top w:w="128" w:type="dxa"/>
              <w:left w:w="43" w:type="dxa"/>
              <w:bottom w:w="43" w:type="dxa"/>
              <w:right w:w="43" w:type="dxa"/>
            </w:tcMar>
          </w:tcPr>
          <w:p w14:paraId="753D36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574C1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80E8DD4" w14:textId="77777777" w:rsidR="00EE2529" w:rsidRPr="00C81B84" w:rsidRDefault="00AD5E1E" w:rsidP="00C81B84">
            <w:r w:rsidRPr="00C81B84">
              <w:t>Pliktige bidrag, forhøyes med</w:t>
            </w:r>
          </w:p>
        </w:tc>
        <w:tc>
          <w:tcPr>
            <w:tcW w:w="1400" w:type="dxa"/>
            <w:tcBorders>
              <w:top w:val="nil"/>
              <w:left w:val="nil"/>
              <w:bottom w:val="nil"/>
              <w:right w:val="nil"/>
            </w:tcBorders>
            <w:tcMar>
              <w:top w:w="128" w:type="dxa"/>
              <w:left w:w="43" w:type="dxa"/>
              <w:bottom w:w="43" w:type="dxa"/>
              <w:right w:w="43" w:type="dxa"/>
            </w:tcMar>
            <w:vAlign w:val="bottom"/>
          </w:tcPr>
          <w:p w14:paraId="4163F3CE" w14:textId="77777777" w:rsidR="00EE2529" w:rsidRPr="00C81B84" w:rsidRDefault="00AD5E1E" w:rsidP="00C81B84">
            <w:r w:rsidRPr="00C81B84">
              <w:t>106 000 000</w:t>
            </w:r>
          </w:p>
        </w:tc>
      </w:tr>
      <w:tr w:rsidR="00EE2529" w:rsidRPr="00C81B84" w14:paraId="2BF8063F" w14:textId="77777777">
        <w:trPr>
          <w:trHeight w:val="380"/>
        </w:trPr>
        <w:tc>
          <w:tcPr>
            <w:tcW w:w="680" w:type="dxa"/>
            <w:tcBorders>
              <w:top w:val="nil"/>
              <w:left w:val="nil"/>
              <w:bottom w:val="nil"/>
              <w:right w:val="nil"/>
            </w:tcBorders>
            <w:tcMar>
              <w:top w:w="128" w:type="dxa"/>
              <w:left w:w="43" w:type="dxa"/>
              <w:bottom w:w="43" w:type="dxa"/>
              <w:right w:w="43" w:type="dxa"/>
            </w:tcMar>
          </w:tcPr>
          <w:p w14:paraId="639300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7566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EA7220" w14:textId="77777777" w:rsidR="00EE2529" w:rsidRPr="00C81B84" w:rsidRDefault="00AD5E1E" w:rsidP="00C81B84">
            <w:r w:rsidRPr="00C81B84">
              <w:t>fra kr 1 419 002 000 til kr 1 525 002 000</w:t>
            </w:r>
          </w:p>
        </w:tc>
        <w:tc>
          <w:tcPr>
            <w:tcW w:w="1400" w:type="dxa"/>
            <w:tcBorders>
              <w:top w:val="nil"/>
              <w:left w:val="nil"/>
              <w:bottom w:val="nil"/>
              <w:right w:val="nil"/>
            </w:tcBorders>
            <w:tcMar>
              <w:top w:w="128" w:type="dxa"/>
              <w:left w:w="43" w:type="dxa"/>
              <w:bottom w:w="43" w:type="dxa"/>
              <w:right w:w="43" w:type="dxa"/>
            </w:tcMar>
            <w:vAlign w:val="bottom"/>
          </w:tcPr>
          <w:p w14:paraId="08291ADB" w14:textId="77777777" w:rsidR="00EE2529" w:rsidRPr="00C81B84" w:rsidRDefault="00EE2529" w:rsidP="00C81B84"/>
        </w:tc>
      </w:tr>
      <w:tr w:rsidR="00EE2529" w:rsidRPr="00C81B84" w14:paraId="458B5258" w14:textId="77777777">
        <w:trPr>
          <w:trHeight w:val="380"/>
        </w:trPr>
        <w:tc>
          <w:tcPr>
            <w:tcW w:w="680" w:type="dxa"/>
            <w:tcBorders>
              <w:top w:val="nil"/>
              <w:left w:val="nil"/>
              <w:bottom w:val="nil"/>
              <w:right w:val="nil"/>
            </w:tcBorders>
            <w:tcMar>
              <w:top w:w="128" w:type="dxa"/>
              <w:left w:w="43" w:type="dxa"/>
              <w:bottom w:w="43" w:type="dxa"/>
              <w:right w:w="43" w:type="dxa"/>
            </w:tcMar>
          </w:tcPr>
          <w:p w14:paraId="65146BB0" w14:textId="77777777" w:rsidR="00EE2529" w:rsidRPr="00C81B84" w:rsidRDefault="00AD5E1E" w:rsidP="00C81B84">
            <w:r w:rsidRPr="00C81B84">
              <w:t>117</w:t>
            </w:r>
          </w:p>
        </w:tc>
        <w:tc>
          <w:tcPr>
            <w:tcW w:w="680" w:type="dxa"/>
            <w:tcBorders>
              <w:top w:val="nil"/>
              <w:left w:val="nil"/>
              <w:bottom w:val="nil"/>
              <w:right w:val="nil"/>
            </w:tcBorders>
            <w:tcMar>
              <w:top w:w="128" w:type="dxa"/>
              <w:left w:w="43" w:type="dxa"/>
              <w:bottom w:w="43" w:type="dxa"/>
              <w:right w:w="43" w:type="dxa"/>
            </w:tcMar>
          </w:tcPr>
          <w:p w14:paraId="5B741F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F2AFF1" w14:textId="77777777" w:rsidR="00EE2529" w:rsidRPr="00C81B84" w:rsidRDefault="00AD5E1E" w:rsidP="00C81B84">
            <w:r w:rsidRPr="00C81B84">
              <w:t>EØS-finansieringsordningene:</w:t>
            </w:r>
          </w:p>
        </w:tc>
        <w:tc>
          <w:tcPr>
            <w:tcW w:w="1400" w:type="dxa"/>
            <w:tcBorders>
              <w:top w:val="nil"/>
              <w:left w:val="nil"/>
              <w:bottom w:val="nil"/>
              <w:right w:val="nil"/>
            </w:tcBorders>
            <w:tcMar>
              <w:top w:w="128" w:type="dxa"/>
              <w:left w:w="43" w:type="dxa"/>
              <w:bottom w:w="43" w:type="dxa"/>
              <w:right w:w="43" w:type="dxa"/>
            </w:tcMar>
            <w:vAlign w:val="bottom"/>
          </w:tcPr>
          <w:p w14:paraId="495463F4" w14:textId="77777777" w:rsidR="00EE2529" w:rsidRPr="00C81B84" w:rsidRDefault="00EE2529" w:rsidP="00C81B84"/>
        </w:tc>
      </w:tr>
      <w:tr w:rsidR="00EE2529" w:rsidRPr="00C81B84" w14:paraId="76EA7C83" w14:textId="77777777">
        <w:trPr>
          <w:trHeight w:val="380"/>
        </w:trPr>
        <w:tc>
          <w:tcPr>
            <w:tcW w:w="680" w:type="dxa"/>
            <w:tcBorders>
              <w:top w:val="nil"/>
              <w:left w:val="nil"/>
              <w:bottom w:val="nil"/>
              <w:right w:val="nil"/>
            </w:tcBorders>
            <w:tcMar>
              <w:top w:w="128" w:type="dxa"/>
              <w:left w:w="43" w:type="dxa"/>
              <w:bottom w:w="43" w:type="dxa"/>
              <w:right w:w="43" w:type="dxa"/>
            </w:tcMar>
          </w:tcPr>
          <w:p w14:paraId="0CE2D7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715788"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1837F20C" w14:textId="77777777" w:rsidR="00EE2529" w:rsidRPr="00C81B84" w:rsidRDefault="00AD5E1E" w:rsidP="00C81B84">
            <w:r w:rsidRPr="00C81B84">
              <w:t xml:space="preserve">EØS-finansieringsordningen 2014-2021,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54D70BB" w14:textId="77777777" w:rsidR="00EE2529" w:rsidRPr="00C81B84" w:rsidRDefault="00AD5E1E" w:rsidP="00C81B84">
            <w:r w:rsidRPr="00C81B84">
              <w:t>257 000 000</w:t>
            </w:r>
          </w:p>
        </w:tc>
      </w:tr>
      <w:tr w:rsidR="00EE2529" w:rsidRPr="00C81B84" w14:paraId="094F9C8F" w14:textId="77777777">
        <w:trPr>
          <w:trHeight w:val="380"/>
        </w:trPr>
        <w:tc>
          <w:tcPr>
            <w:tcW w:w="680" w:type="dxa"/>
            <w:tcBorders>
              <w:top w:val="nil"/>
              <w:left w:val="nil"/>
              <w:bottom w:val="nil"/>
              <w:right w:val="nil"/>
            </w:tcBorders>
            <w:tcMar>
              <w:top w:w="128" w:type="dxa"/>
              <w:left w:w="43" w:type="dxa"/>
              <w:bottom w:w="43" w:type="dxa"/>
              <w:right w:w="43" w:type="dxa"/>
            </w:tcMar>
          </w:tcPr>
          <w:p w14:paraId="1CB7B1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2E4F8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AD163A" w14:textId="77777777" w:rsidR="00EE2529" w:rsidRPr="00C81B84" w:rsidRDefault="00AD5E1E" w:rsidP="00C81B84">
            <w:r w:rsidRPr="00C81B84">
              <w:t>fra kr 2 437 000 000 til kr 2 694 000 000</w:t>
            </w:r>
          </w:p>
        </w:tc>
        <w:tc>
          <w:tcPr>
            <w:tcW w:w="1400" w:type="dxa"/>
            <w:tcBorders>
              <w:top w:val="nil"/>
              <w:left w:val="nil"/>
              <w:bottom w:val="nil"/>
              <w:right w:val="nil"/>
            </w:tcBorders>
            <w:tcMar>
              <w:top w:w="128" w:type="dxa"/>
              <w:left w:w="43" w:type="dxa"/>
              <w:bottom w:w="43" w:type="dxa"/>
              <w:right w:w="43" w:type="dxa"/>
            </w:tcMar>
            <w:vAlign w:val="bottom"/>
          </w:tcPr>
          <w:p w14:paraId="483A8D68" w14:textId="77777777" w:rsidR="00EE2529" w:rsidRPr="00C81B84" w:rsidRDefault="00EE2529" w:rsidP="00C81B84"/>
        </w:tc>
      </w:tr>
      <w:tr w:rsidR="00EE2529" w:rsidRPr="00C81B84" w14:paraId="6EB1C044" w14:textId="77777777">
        <w:trPr>
          <w:trHeight w:val="640"/>
        </w:trPr>
        <w:tc>
          <w:tcPr>
            <w:tcW w:w="680" w:type="dxa"/>
            <w:tcBorders>
              <w:top w:val="nil"/>
              <w:left w:val="nil"/>
              <w:bottom w:val="nil"/>
              <w:right w:val="nil"/>
            </w:tcBorders>
            <w:tcMar>
              <w:top w:w="128" w:type="dxa"/>
              <w:left w:w="43" w:type="dxa"/>
              <w:bottom w:w="43" w:type="dxa"/>
              <w:right w:w="43" w:type="dxa"/>
            </w:tcMar>
          </w:tcPr>
          <w:p w14:paraId="4E35E2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35BC52"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1C864E10" w14:textId="77777777" w:rsidR="00EE2529" w:rsidRPr="00C81B84" w:rsidRDefault="00AD5E1E" w:rsidP="00C81B84">
            <w:r w:rsidRPr="00C81B84">
              <w:t xml:space="preserve">Den norske finansieringsordningen 2014-2021,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76D7F19" w14:textId="77777777" w:rsidR="00EE2529" w:rsidRPr="00C81B84" w:rsidRDefault="00AD5E1E" w:rsidP="00C81B84">
            <w:r w:rsidRPr="00C81B84">
              <w:t>193 000 000</w:t>
            </w:r>
          </w:p>
        </w:tc>
      </w:tr>
      <w:tr w:rsidR="00EE2529" w:rsidRPr="00C81B84" w14:paraId="6B7B670F" w14:textId="77777777">
        <w:trPr>
          <w:trHeight w:val="380"/>
        </w:trPr>
        <w:tc>
          <w:tcPr>
            <w:tcW w:w="680" w:type="dxa"/>
            <w:tcBorders>
              <w:top w:val="nil"/>
              <w:left w:val="nil"/>
              <w:bottom w:val="nil"/>
              <w:right w:val="nil"/>
            </w:tcBorders>
            <w:tcMar>
              <w:top w:w="128" w:type="dxa"/>
              <w:left w:w="43" w:type="dxa"/>
              <w:bottom w:w="43" w:type="dxa"/>
              <w:right w:w="43" w:type="dxa"/>
            </w:tcMar>
          </w:tcPr>
          <w:p w14:paraId="3429D6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2652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4472F9" w14:textId="77777777" w:rsidR="00EE2529" w:rsidRPr="00C81B84" w:rsidRDefault="00AD5E1E" w:rsidP="00C81B84">
            <w:r w:rsidRPr="00C81B84">
              <w:t>fra kr 2 809 000 000 til kr 3 002 000 000</w:t>
            </w:r>
          </w:p>
        </w:tc>
        <w:tc>
          <w:tcPr>
            <w:tcW w:w="1400" w:type="dxa"/>
            <w:tcBorders>
              <w:top w:val="nil"/>
              <w:left w:val="nil"/>
              <w:bottom w:val="nil"/>
              <w:right w:val="nil"/>
            </w:tcBorders>
            <w:tcMar>
              <w:top w:w="128" w:type="dxa"/>
              <w:left w:w="43" w:type="dxa"/>
              <w:bottom w:w="43" w:type="dxa"/>
              <w:right w:w="43" w:type="dxa"/>
            </w:tcMar>
            <w:vAlign w:val="bottom"/>
          </w:tcPr>
          <w:p w14:paraId="15FB79C6" w14:textId="77777777" w:rsidR="00EE2529" w:rsidRPr="00C81B84" w:rsidRDefault="00EE2529" w:rsidP="00C81B84"/>
        </w:tc>
      </w:tr>
      <w:tr w:rsidR="00EE2529" w:rsidRPr="00C81B84" w14:paraId="143F473C" w14:textId="77777777">
        <w:trPr>
          <w:trHeight w:val="380"/>
        </w:trPr>
        <w:tc>
          <w:tcPr>
            <w:tcW w:w="680" w:type="dxa"/>
            <w:tcBorders>
              <w:top w:val="nil"/>
              <w:left w:val="nil"/>
              <w:bottom w:val="nil"/>
              <w:right w:val="nil"/>
            </w:tcBorders>
            <w:tcMar>
              <w:top w:w="128" w:type="dxa"/>
              <w:left w:w="43" w:type="dxa"/>
              <w:bottom w:w="43" w:type="dxa"/>
              <w:right w:w="43" w:type="dxa"/>
            </w:tcMar>
          </w:tcPr>
          <w:p w14:paraId="782DAB3F" w14:textId="77777777" w:rsidR="00EE2529" w:rsidRPr="00C81B84" w:rsidRDefault="00AD5E1E" w:rsidP="00C81B84">
            <w:r w:rsidRPr="00C81B84">
              <w:t>118</w:t>
            </w:r>
          </w:p>
        </w:tc>
        <w:tc>
          <w:tcPr>
            <w:tcW w:w="680" w:type="dxa"/>
            <w:tcBorders>
              <w:top w:val="nil"/>
              <w:left w:val="nil"/>
              <w:bottom w:val="nil"/>
              <w:right w:val="nil"/>
            </w:tcBorders>
            <w:tcMar>
              <w:top w:w="128" w:type="dxa"/>
              <w:left w:w="43" w:type="dxa"/>
              <w:bottom w:w="43" w:type="dxa"/>
              <w:right w:w="43" w:type="dxa"/>
            </w:tcMar>
          </w:tcPr>
          <w:p w14:paraId="0B0F99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7C0410" w14:textId="77777777" w:rsidR="00EE2529" w:rsidRPr="00C81B84" w:rsidRDefault="00AD5E1E" w:rsidP="00C81B84">
            <w:r w:rsidRPr="00C81B84">
              <w:t>Utenrikspolitiske satsinger:</w:t>
            </w:r>
          </w:p>
        </w:tc>
        <w:tc>
          <w:tcPr>
            <w:tcW w:w="1400" w:type="dxa"/>
            <w:tcBorders>
              <w:top w:val="nil"/>
              <w:left w:val="nil"/>
              <w:bottom w:val="nil"/>
              <w:right w:val="nil"/>
            </w:tcBorders>
            <w:tcMar>
              <w:top w:w="128" w:type="dxa"/>
              <w:left w:w="43" w:type="dxa"/>
              <w:bottom w:w="43" w:type="dxa"/>
              <w:right w:w="43" w:type="dxa"/>
            </w:tcMar>
            <w:vAlign w:val="bottom"/>
          </w:tcPr>
          <w:p w14:paraId="60B4D43E" w14:textId="77777777" w:rsidR="00EE2529" w:rsidRPr="00C81B84" w:rsidRDefault="00EE2529" w:rsidP="00C81B84"/>
        </w:tc>
      </w:tr>
      <w:tr w:rsidR="00EE2529" w:rsidRPr="00C81B84" w14:paraId="0E424C90" w14:textId="77777777">
        <w:trPr>
          <w:trHeight w:val="640"/>
        </w:trPr>
        <w:tc>
          <w:tcPr>
            <w:tcW w:w="680" w:type="dxa"/>
            <w:tcBorders>
              <w:top w:val="nil"/>
              <w:left w:val="nil"/>
              <w:bottom w:val="nil"/>
              <w:right w:val="nil"/>
            </w:tcBorders>
            <w:tcMar>
              <w:top w:w="128" w:type="dxa"/>
              <w:left w:w="43" w:type="dxa"/>
              <w:bottom w:w="43" w:type="dxa"/>
              <w:right w:w="43" w:type="dxa"/>
            </w:tcMar>
          </w:tcPr>
          <w:p w14:paraId="5A9C94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ED51D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269C0F6" w14:textId="77777777" w:rsidR="00EE2529" w:rsidRPr="00C81B84" w:rsidRDefault="00AD5E1E" w:rsidP="00C81B84">
            <w:r w:rsidRPr="00C81B84">
              <w:t xml:space="preserve">Spesielle driftsutgifter, </w:t>
            </w:r>
            <w:r w:rsidRPr="00AD5E1E">
              <w:rPr>
                <w:rStyle w:val="kursiv"/>
              </w:rPr>
              <w:t>kan overføres, kan nyttes under post 70, 71, 72 og 73</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E1C49A7" w14:textId="77777777" w:rsidR="00EE2529" w:rsidRPr="00C81B84" w:rsidRDefault="00AD5E1E" w:rsidP="00C81B84">
            <w:r w:rsidRPr="00C81B84">
              <w:t>12 035 000</w:t>
            </w:r>
          </w:p>
        </w:tc>
      </w:tr>
      <w:tr w:rsidR="00EE2529" w:rsidRPr="00C81B84" w14:paraId="1998A4CC" w14:textId="77777777">
        <w:trPr>
          <w:trHeight w:val="380"/>
        </w:trPr>
        <w:tc>
          <w:tcPr>
            <w:tcW w:w="680" w:type="dxa"/>
            <w:tcBorders>
              <w:top w:val="nil"/>
              <w:left w:val="nil"/>
              <w:bottom w:val="nil"/>
              <w:right w:val="nil"/>
            </w:tcBorders>
            <w:tcMar>
              <w:top w:w="128" w:type="dxa"/>
              <w:left w:w="43" w:type="dxa"/>
              <w:bottom w:w="43" w:type="dxa"/>
              <w:right w:w="43" w:type="dxa"/>
            </w:tcMar>
          </w:tcPr>
          <w:p w14:paraId="207FDF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BFF4A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19700D" w14:textId="77777777" w:rsidR="00EE2529" w:rsidRPr="00C81B84" w:rsidRDefault="00AD5E1E" w:rsidP="00C81B84">
            <w:r w:rsidRPr="00C81B84">
              <w:t>fra kr 97 387 000 til kr 109 422 000</w:t>
            </w:r>
          </w:p>
        </w:tc>
        <w:tc>
          <w:tcPr>
            <w:tcW w:w="1400" w:type="dxa"/>
            <w:tcBorders>
              <w:top w:val="nil"/>
              <w:left w:val="nil"/>
              <w:bottom w:val="nil"/>
              <w:right w:val="nil"/>
            </w:tcBorders>
            <w:tcMar>
              <w:top w:w="128" w:type="dxa"/>
              <w:left w:w="43" w:type="dxa"/>
              <w:bottom w:w="43" w:type="dxa"/>
              <w:right w:w="43" w:type="dxa"/>
            </w:tcMar>
            <w:vAlign w:val="bottom"/>
          </w:tcPr>
          <w:p w14:paraId="71EC8434" w14:textId="77777777" w:rsidR="00EE2529" w:rsidRPr="00C81B84" w:rsidRDefault="00EE2529" w:rsidP="00C81B84"/>
        </w:tc>
      </w:tr>
      <w:tr w:rsidR="00EE2529" w:rsidRPr="00C81B84" w14:paraId="7234C20F" w14:textId="77777777">
        <w:trPr>
          <w:trHeight w:val="380"/>
        </w:trPr>
        <w:tc>
          <w:tcPr>
            <w:tcW w:w="680" w:type="dxa"/>
            <w:tcBorders>
              <w:top w:val="nil"/>
              <w:left w:val="nil"/>
              <w:bottom w:val="nil"/>
              <w:right w:val="nil"/>
            </w:tcBorders>
            <w:tcMar>
              <w:top w:w="128" w:type="dxa"/>
              <w:left w:w="43" w:type="dxa"/>
              <w:bottom w:w="43" w:type="dxa"/>
              <w:right w:w="43" w:type="dxa"/>
            </w:tcMar>
          </w:tcPr>
          <w:p w14:paraId="0FF6DAC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341F19"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4699BFE6" w14:textId="77777777" w:rsidR="00EE2529" w:rsidRPr="00C81B84" w:rsidRDefault="00AD5E1E" w:rsidP="00C81B84">
            <w:r w:rsidRPr="00C81B84">
              <w:t>Norges forskningsråd – utenriksområdet, forhøyes med</w:t>
            </w:r>
          </w:p>
        </w:tc>
        <w:tc>
          <w:tcPr>
            <w:tcW w:w="1400" w:type="dxa"/>
            <w:tcBorders>
              <w:top w:val="nil"/>
              <w:left w:val="nil"/>
              <w:bottom w:val="nil"/>
              <w:right w:val="nil"/>
            </w:tcBorders>
            <w:tcMar>
              <w:top w:w="128" w:type="dxa"/>
              <w:left w:w="43" w:type="dxa"/>
              <w:bottom w:w="43" w:type="dxa"/>
              <w:right w:w="43" w:type="dxa"/>
            </w:tcMar>
            <w:vAlign w:val="bottom"/>
          </w:tcPr>
          <w:p w14:paraId="1363AEC7" w14:textId="77777777" w:rsidR="00EE2529" w:rsidRPr="00C81B84" w:rsidRDefault="00AD5E1E" w:rsidP="00C81B84">
            <w:r w:rsidRPr="00C81B84">
              <w:t>1 059 000</w:t>
            </w:r>
          </w:p>
        </w:tc>
      </w:tr>
      <w:tr w:rsidR="00EE2529" w:rsidRPr="00C81B84" w14:paraId="2D6574D2" w14:textId="77777777">
        <w:trPr>
          <w:trHeight w:val="380"/>
        </w:trPr>
        <w:tc>
          <w:tcPr>
            <w:tcW w:w="680" w:type="dxa"/>
            <w:tcBorders>
              <w:top w:val="nil"/>
              <w:left w:val="nil"/>
              <w:bottom w:val="nil"/>
              <w:right w:val="nil"/>
            </w:tcBorders>
            <w:tcMar>
              <w:top w:w="128" w:type="dxa"/>
              <w:left w:w="43" w:type="dxa"/>
              <w:bottom w:w="43" w:type="dxa"/>
              <w:right w:w="43" w:type="dxa"/>
            </w:tcMar>
          </w:tcPr>
          <w:p w14:paraId="6D05BB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F22A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55DF4C" w14:textId="77777777" w:rsidR="00EE2529" w:rsidRPr="00C81B84" w:rsidRDefault="00AD5E1E" w:rsidP="00C81B84">
            <w:r w:rsidRPr="00C81B84">
              <w:t>fra kr 49 600 000 til kr 50 659 000</w:t>
            </w:r>
          </w:p>
        </w:tc>
        <w:tc>
          <w:tcPr>
            <w:tcW w:w="1400" w:type="dxa"/>
            <w:tcBorders>
              <w:top w:val="nil"/>
              <w:left w:val="nil"/>
              <w:bottom w:val="nil"/>
              <w:right w:val="nil"/>
            </w:tcBorders>
            <w:tcMar>
              <w:top w:w="128" w:type="dxa"/>
              <w:left w:w="43" w:type="dxa"/>
              <w:bottom w:w="43" w:type="dxa"/>
              <w:right w:w="43" w:type="dxa"/>
            </w:tcMar>
            <w:vAlign w:val="bottom"/>
          </w:tcPr>
          <w:p w14:paraId="71643C2D" w14:textId="77777777" w:rsidR="00EE2529" w:rsidRPr="00C81B84" w:rsidRDefault="00EE2529" w:rsidP="00C81B84"/>
        </w:tc>
      </w:tr>
      <w:tr w:rsidR="00EE2529" w:rsidRPr="00C81B84" w14:paraId="71BBD20A" w14:textId="77777777">
        <w:trPr>
          <w:trHeight w:val="640"/>
        </w:trPr>
        <w:tc>
          <w:tcPr>
            <w:tcW w:w="680" w:type="dxa"/>
            <w:tcBorders>
              <w:top w:val="nil"/>
              <w:left w:val="nil"/>
              <w:bottom w:val="nil"/>
              <w:right w:val="nil"/>
            </w:tcBorders>
            <w:tcMar>
              <w:top w:w="128" w:type="dxa"/>
              <w:left w:w="43" w:type="dxa"/>
              <w:bottom w:w="43" w:type="dxa"/>
              <w:right w:w="43" w:type="dxa"/>
            </w:tcMar>
          </w:tcPr>
          <w:p w14:paraId="283F7A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4A5A2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D71A772" w14:textId="77777777" w:rsidR="00EE2529" w:rsidRPr="00C81B84" w:rsidRDefault="00AD5E1E" w:rsidP="00C81B84">
            <w:r w:rsidRPr="00C81B84">
              <w:t xml:space="preserve">Nordområdene, Russland og atomsikkerhet, </w:t>
            </w:r>
            <w:r w:rsidRPr="00AD5E1E">
              <w:rPr>
                <w:rStyle w:val="kursiv"/>
              </w:rPr>
              <w:t>kan overføres, kan nyttes under post 21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C317E01" w14:textId="77777777" w:rsidR="00EE2529" w:rsidRPr="00C81B84" w:rsidRDefault="00AD5E1E" w:rsidP="00C81B84">
            <w:r w:rsidRPr="00C81B84">
              <w:t>15 695 000</w:t>
            </w:r>
          </w:p>
        </w:tc>
      </w:tr>
      <w:tr w:rsidR="00EE2529" w:rsidRPr="00C81B84" w14:paraId="2835EE5D" w14:textId="77777777">
        <w:trPr>
          <w:trHeight w:val="380"/>
        </w:trPr>
        <w:tc>
          <w:tcPr>
            <w:tcW w:w="680" w:type="dxa"/>
            <w:tcBorders>
              <w:top w:val="nil"/>
              <w:left w:val="nil"/>
              <w:bottom w:val="nil"/>
              <w:right w:val="nil"/>
            </w:tcBorders>
            <w:tcMar>
              <w:top w:w="128" w:type="dxa"/>
              <w:left w:w="43" w:type="dxa"/>
              <w:bottom w:w="43" w:type="dxa"/>
              <w:right w:w="43" w:type="dxa"/>
            </w:tcMar>
          </w:tcPr>
          <w:p w14:paraId="4D75B6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D8EA6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A63AA8" w14:textId="77777777" w:rsidR="00EE2529" w:rsidRPr="00C81B84" w:rsidRDefault="00AD5E1E" w:rsidP="00C81B84">
            <w:r w:rsidRPr="00C81B84">
              <w:t>fra kr 201 533 000 til kr 185 838 000</w:t>
            </w:r>
          </w:p>
        </w:tc>
        <w:tc>
          <w:tcPr>
            <w:tcW w:w="1400" w:type="dxa"/>
            <w:tcBorders>
              <w:top w:val="nil"/>
              <w:left w:val="nil"/>
              <w:bottom w:val="nil"/>
              <w:right w:val="nil"/>
            </w:tcBorders>
            <w:tcMar>
              <w:top w:w="128" w:type="dxa"/>
              <w:left w:w="43" w:type="dxa"/>
              <w:bottom w:w="43" w:type="dxa"/>
              <w:right w:w="43" w:type="dxa"/>
            </w:tcMar>
            <w:vAlign w:val="bottom"/>
          </w:tcPr>
          <w:p w14:paraId="5F24F773" w14:textId="77777777" w:rsidR="00EE2529" w:rsidRPr="00C81B84" w:rsidRDefault="00EE2529" w:rsidP="00C81B84"/>
        </w:tc>
      </w:tr>
      <w:tr w:rsidR="00EE2529" w:rsidRPr="00C81B84" w14:paraId="4C5BE122" w14:textId="77777777">
        <w:trPr>
          <w:trHeight w:val="640"/>
        </w:trPr>
        <w:tc>
          <w:tcPr>
            <w:tcW w:w="680" w:type="dxa"/>
            <w:tcBorders>
              <w:top w:val="nil"/>
              <w:left w:val="nil"/>
              <w:bottom w:val="nil"/>
              <w:right w:val="nil"/>
            </w:tcBorders>
            <w:tcMar>
              <w:top w:w="128" w:type="dxa"/>
              <w:left w:w="43" w:type="dxa"/>
              <w:bottom w:w="43" w:type="dxa"/>
              <w:right w:w="43" w:type="dxa"/>
            </w:tcMar>
          </w:tcPr>
          <w:p w14:paraId="38063B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2E3585"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21C81F30" w14:textId="77777777" w:rsidR="00EE2529" w:rsidRPr="00C81B84" w:rsidRDefault="00AD5E1E" w:rsidP="00C81B84">
            <w:r w:rsidRPr="00C81B84">
              <w:t xml:space="preserve">Globale sikkerhetsspørsmål,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5612F2F" w14:textId="77777777" w:rsidR="00EE2529" w:rsidRPr="00C81B84" w:rsidRDefault="00AD5E1E" w:rsidP="00C81B84">
            <w:r w:rsidRPr="00C81B84">
              <w:t>147 000</w:t>
            </w:r>
          </w:p>
        </w:tc>
      </w:tr>
      <w:tr w:rsidR="00EE2529" w:rsidRPr="00C81B84" w14:paraId="787346F8" w14:textId="77777777">
        <w:trPr>
          <w:trHeight w:val="380"/>
        </w:trPr>
        <w:tc>
          <w:tcPr>
            <w:tcW w:w="680" w:type="dxa"/>
            <w:tcBorders>
              <w:top w:val="nil"/>
              <w:left w:val="nil"/>
              <w:bottom w:val="nil"/>
              <w:right w:val="nil"/>
            </w:tcBorders>
            <w:tcMar>
              <w:top w:w="128" w:type="dxa"/>
              <w:left w:w="43" w:type="dxa"/>
              <w:bottom w:w="43" w:type="dxa"/>
              <w:right w:w="43" w:type="dxa"/>
            </w:tcMar>
          </w:tcPr>
          <w:p w14:paraId="7BD8C4F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0A36D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E6A59C" w14:textId="77777777" w:rsidR="00EE2529" w:rsidRPr="00C81B84" w:rsidRDefault="00AD5E1E" w:rsidP="00C81B84">
            <w:r w:rsidRPr="00C81B84">
              <w:t>fra kr 6 861 000 til kr 7 008 000</w:t>
            </w:r>
          </w:p>
        </w:tc>
        <w:tc>
          <w:tcPr>
            <w:tcW w:w="1400" w:type="dxa"/>
            <w:tcBorders>
              <w:top w:val="nil"/>
              <w:left w:val="nil"/>
              <w:bottom w:val="nil"/>
              <w:right w:val="nil"/>
            </w:tcBorders>
            <w:tcMar>
              <w:top w:w="128" w:type="dxa"/>
              <w:left w:w="43" w:type="dxa"/>
              <w:bottom w:w="43" w:type="dxa"/>
              <w:right w:w="43" w:type="dxa"/>
            </w:tcMar>
            <w:vAlign w:val="bottom"/>
          </w:tcPr>
          <w:p w14:paraId="7B6BFA6E" w14:textId="77777777" w:rsidR="00EE2529" w:rsidRPr="00C81B84" w:rsidRDefault="00EE2529" w:rsidP="00C81B84"/>
        </w:tc>
      </w:tr>
      <w:tr w:rsidR="00EE2529" w:rsidRPr="00C81B84" w14:paraId="29E8A455" w14:textId="77777777">
        <w:trPr>
          <w:trHeight w:val="640"/>
        </w:trPr>
        <w:tc>
          <w:tcPr>
            <w:tcW w:w="680" w:type="dxa"/>
            <w:tcBorders>
              <w:top w:val="nil"/>
              <w:left w:val="nil"/>
              <w:bottom w:val="nil"/>
              <w:right w:val="nil"/>
            </w:tcBorders>
            <w:tcMar>
              <w:top w:w="128" w:type="dxa"/>
              <w:left w:w="43" w:type="dxa"/>
              <w:bottom w:w="43" w:type="dxa"/>
              <w:right w:w="43" w:type="dxa"/>
            </w:tcMar>
          </w:tcPr>
          <w:p w14:paraId="79767F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03184B"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5BC7C8CA" w14:textId="77777777" w:rsidR="00EE2529" w:rsidRPr="00C81B84" w:rsidRDefault="00AD5E1E" w:rsidP="00C81B84">
            <w:r w:rsidRPr="00C81B84">
              <w:t>Nedrustning, ikke-spredning og kjernefysisk sikkerhet mv.</w:t>
            </w:r>
            <w:proofErr w:type="gramStart"/>
            <w:r w:rsidRPr="00C81B84">
              <w:t xml:space="preserve">, </w:t>
            </w:r>
            <w:r w:rsidRPr="00AD5E1E">
              <w:rPr>
                <w:rStyle w:val="kursiv"/>
              </w:rPr>
              <w:t xml:space="preserve"> kan</w:t>
            </w:r>
            <w:proofErr w:type="gramEnd"/>
            <w:r w:rsidRPr="00AD5E1E">
              <w:rPr>
                <w:rStyle w:val="kursiv"/>
              </w:rPr>
              <w:t xml:space="preserve">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A6EDB88" w14:textId="77777777" w:rsidR="00EE2529" w:rsidRPr="00C81B84" w:rsidRDefault="00AD5E1E" w:rsidP="00C81B84">
            <w:r w:rsidRPr="00C81B84">
              <w:t>438 000</w:t>
            </w:r>
          </w:p>
        </w:tc>
      </w:tr>
      <w:tr w:rsidR="00EE2529" w:rsidRPr="00C81B84" w14:paraId="7A1736AB" w14:textId="77777777">
        <w:trPr>
          <w:trHeight w:val="380"/>
        </w:trPr>
        <w:tc>
          <w:tcPr>
            <w:tcW w:w="680" w:type="dxa"/>
            <w:tcBorders>
              <w:top w:val="nil"/>
              <w:left w:val="nil"/>
              <w:bottom w:val="nil"/>
              <w:right w:val="nil"/>
            </w:tcBorders>
            <w:tcMar>
              <w:top w:w="128" w:type="dxa"/>
              <w:left w:w="43" w:type="dxa"/>
              <w:bottom w:w="43" w:type="dxa"/>
              <w:right w:w="43" w:type="dxa"/>
            </w:tcMar>
          </w:tcPr>
          <w:p w14:paraId="5CF525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BF8E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D0E03C" w14:textId="77777777" w:rsidR="00EE2529" w:rsidRPr="00C81B84" w:rsidRDefault="00AD5E1E" w:rsidP="00C81B84">
            <w:r w:rsidRPr="00C81B84">
              <w:t>fra kr 20 518 000 til kr 20 956 000</w:t>
            </w:r>
          </w:p>
        </w:tc>
        <w:tc>
          <w:tcPr>
            <w:tcW w:w="1400" w:type="dxa"/>
            <w:tcBorders>
              <w:top w:val="nil"/>
              <w:left w:val="nil"/>
              <w:bottom w:val="nil"/>
              <w:right w:val="nil"/>
            </w:tcBorders>
            <w:tcMar>
              <w:top w:w="128" w:type="dxa"/>
              <w:left w:w="43" w:type="dxa"/>
              <w:bottom w:w="43" w:type="dxa"/>
              <w:right w:w="43" w:type="dxa"/>
            </w:tcMar>
            <w:vAlign w:val="bottom"/>
          </w:tcPr>
          <w:p w14:paraId="3637146C" w14:textId="77777777" w:rsidR="00EE2529" w:rsidRPr="00C81B84" w:rsidRDefault="00EE2529" w:rsidP="00C81B84"/>
        </w:tc>
      </w:tr>
      <w:tr w:rsidR="00EE2529" w:rsidRPr="00C81B84" w14:paraId="2B542E97" w14:textId="77777777">
        <w:trPr>
          <w:trHeight w:val="640"/>
        </w:trPr>
        <w:tc>
          <w:tcPr>
            <w:tcW w:w="680" w:type="dxa"/>
            <w:tcBorders>
              <w:top w:val="nil"/>
              <w:left w:val="nil"/>
              <w:bottom w:val="nil"/>
              <w:right w:val="nil"/>
            </w:tcBorders>
            <w:tcMar>
              <w:top w:w="128" w:type="dxa"/>
              <w:left w:w="43" w:type="dxa"/>
              <w:bottom w:w="43" w:type="dxa"/>
              <w:right w:w="43" w:type="dxa"/>
            </w:tcMar>
          </w:tcPr>
          <w:p w14:paraId="67992A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F66A8E"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D62C836" w14:textId="77777777" w:rsidR="00EE2529" w:rsidRPr="00C81B84" w:rsidRDefault="00AD5E1E" w:rsidP="00C81B84">
            <w:r w:rsidRPr="00C81B84">
              <w:t xml:space="preserve">Klima, miljøtiltak og hav mv.,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1A7BEEB" w14:textId="77777777" w:rsidR="00EE2529" w:rsidRPr="00C81B84" w:rsidRDefault="00AD5E1E" w:rsidP="00C81B84">
            <w:r w:rsidRPr="00C81B84">
              <w:t>243 000</w:t>
            </w:r>
          </w:p>
        </w:tc>
      </w:tr>
      <w:tr w:rsidR="00EE2529" w:rsidRPr="00C81B84" w14:paraId="7496A4CE" w14:textId="77777777">
        <w:trPr>
          <w:trHeight w:val="380"/>
        </w:trPr>
        <w:tc>
          <w:tcPr>
            <w:tcW w:w="680" w:type="dxa"/>
            <w:tcBorders>
              <w:top w:val="nil"/>
              <w:left w:val="nil"/>
              <w:bottom w:val="nil"/>
              <w:right w:val="nil"/>
            </w:tcBorders>
            <w:tcMar>
              <w:top w:w="128" w:type="dxa"/>
              <w:left w:w="43" w:type="dxa"/>
              <w:bottom w:w="43" w:type="dxa"/>
              <w:right w:w="43" w:type="dxa"/>
            </w:tcMar>
          </w:tcPr>
          <w:p w14:paraId="578C1BF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18B2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779EEC" w14:textId="77777777" w:rsidR="00EE2529" w:rsidRPr="00C81B84" w:rsidRDefault="00AD5E1E" w:rsidP="00C81B84">
            <w:r w:rsidRPr="00C81B84">
              <w:t>fra kr 11 385 000 til kr 11 628 000</w:t>
            </w:r>
          </w:p>
        </w:tc>
        <w:tc>
          <w:tcPr>
            <w:tcW w:w="1400" w:type="dxa"/>
            <w:tcBorders>
              <w:top w:val="nil"/>
              <w:left w:val="nil"/>
              <w:bottom w:val="nil"/>
              <w:right w:val="nil"/>
            </w:tcBorders>
            <w:tcMar>
              <w:top w:w="128" w:type="dxa"/>
              <w:left w:w="43" w:type="dxa"/>
              <w:bottom w:w="43" w:type="dxa"/>
              <w:right w:w="43" w:type="dxa"/>
            </w:tcMar>
            <w:vAlign w:val="bottom"/>
          </w:tcPr>
          <w:p w14:paraId="7B1876E8" w14:textId="77777777" w:rsidR="00EE2529" w:rsidRPr="00C81B84" w:rsidRDefault="00EE2529" w:rsidP="00C81B84"/>
        </w:tc>
      </w:tr>
      <w:tr w:rsidR="00EE2529" w:rsidRPr="00C81B84" w14:paraId="2D5B8AD8" w14:textId="77777777">
        <w:trPr>
          <w:trHeight w:val="380"/>
        </w:trPr>
        <w:tc>
          <w:tcPr>
            <w:tcW w:w="680" w:type="dxa"/>
            <w:tcBorders>
              <w:top w:val="nil"/>
              <w:left w:val="nil"/>
              <w:bottom w:val="nil"/>
              <w:right w:val="nil"/>
            </w:tcBorders>
            <w:tcMar>
              <w:top w:w="128" w:type="dxa"/>
              <w:left w:w="43" w:type="dxa"/>
              <w:bottom w:w="43" w:type="dxa"/>
              <w:right w:w="43" w:type="dxa"/>
            </w:tcMar>
          </w:tcPr>
          <w:p w14:paraId="523D5C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203EAA"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4B10B1F6" w14:textId="77777777" w:rsidR="00EE2529" w:rsidRPr="00C81B84" w:rsidRDefault="00AD5E1E" w:rsidP="00C81B84">
            <w:r w:rsidRPr="00C81B84">
              <w:t>Forskning, dialog og menneskerettigheter mv., forhøyes med</w:t>
            </w:r>
          </w:p>
        </w:tc>
        <w:tc>
          <w:tcPr>
            <w:tcW w:w="1400" w:type="dxa"/>
            <w:tcBorders>
              <w:top w:val="nil"/>
              <w:left w:val="nil"/>
              <w:bottom w:val="nil"/>
              <w:right w:val="nil"/>
            </w:tcBorders>
            <w:tcMar>
              <w:top w:w="128" w:type="dxa"/>
              <w:left w:w="43" w:type="dxa"/>
              <w:bottom w:w="43" w:type="dxa"/>
              <w:right w:w="43" w:type="dxa"/>
            </w:tcMar>
            <w:vAlign w:val="bottom"/>
          </w:tcPr>
          <w:p w14:paraId="5A87F8AA" w14:textId="77777777" w:rsidR="00EE2529" w:rsidRPr="00C81B84" w:rsidRDefault="00AD5E1E" w:rsidP="00C81B84">
            <w:r w:rsidRPr="00C81B84">
              <w:t>646 000</w:t>
            </w:r>
          </w:p>
        </w:tc>
      </w:tr>
      <w:tr w:rsidR="00EE2529" w:rsidRPr="00C81B84" w14:paraId="6793E9A2" w14:textId="77777777">
        <w:trPr>
          <w:trHeight w:val="380"/>
        </w:trPr>
        <w:tc>
          <w:tcPr>
            <w:tcW w:w="680" w:type="dxa"/>
            <w:tcBorders>
              <w:top w:val="nil"/>
              <w:left w:val="nil"/>
              <w:bottom w:val="nil"/>
              <w:right w:val="nil"/>
            </w:tcBorders>
            <w:tcMar>
              <w:top w:w="128" w:type="dxa"/>
              <w:left w:w="43" w:type="dxa"/>
              <w:bottom w:w="43" w:type="dxa"/>
              <w:right w:w="43" w:type="dxa"/>
            </w:tcMar>
          </w:tcPr>
          <w:p w14:paraId="2BEA48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E579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6F8224" w14:textId="77777777" w:rsidR="00EE2529" w:rsidRPr="00C81B84" w:rsidRDefault="00AD5E1E" w:rsidP="00C81B84">
            <w:r w:rsidRPr="00C81B84">
              <w:t>fra kr 30 228 000 til kr 30 874 000</w:t>
            </w:r>
          </w:p>
        </w:tc>
        <w:tc>
          <w:tcPr>
            <w:tcW w:w="1400" w:type="dxa"/>
            <w:tcBorders>
              <w:top w:val="nil"/>
              <w:left w:val="nil"/>
              <w:bottom w:val="nil"/>
              <w:right w:val="nil"/>
            </w:tcBorders>
            <w:tcMar>
              <w:top w:w="128" w:type="dxa"/>
              <w:left w:w="43" w:type="dxa"/>
              <w:bottom w:w="43" w:type="dxa"/>
              <w:right w:w="43" w:type="dxa"/>
            </w:tcMar>
            <w:vAlign w:val="bottom"/>
          </w:tcPr>
          <w:p w14:paraId="53E0867A" w14:textId="77777777" w:rsidR="00EE2529" w:rsidRPr="00C81B84" w:rsidRDefault="00EE2529" w:rsidP="00C81B84"/>
        </w:tc>
      </w:tr>
      <w:tr w:rsidR="00EE2529" w:rsidRPr="00C81B84" w14:paraId="5AC0A326" w14:textId="77777777">
        <w:trPr>
          <w:trHeight w:val="380"/>
        </w:trPr>
        <w:tc>
          <w:tcPr>
            <w:tcW w:w="680" w:type="dxa"/>
            <w:tcBorders>
              <w:top w:val="nil"/>
              <w:left w:val="nil"/>
              <w:bottom w:val="nil"/>
              <w:right w:val="nil"/>
            </w:tcBorders>
            <w:tcMar>
              <w:top w:w="128" w:type="dxa"/>
              <w:left w:w="43" w:type="dxa"/>
              <w:bottom w:w="43" w:type="dxa"/>
              <w:right w:w="43" w:type="dxa"/>
            </w:tcMar>
          </w:tcPr>
          <w:p w14:paraId="3076DA99" w14:textId="77777777" w:rsidR="00EE2529" w:rsidRPr="00C81B84" w:rsidRDefault="00AD5E1E" w:rsidP="00C81B84">
            <w:r w:rsidRPr="00C81B84">
              <w:t>140</w:t>
            </w:r>
          </w:p>
        </w:tc>
        <w:tc>
          <w:tcPr>
            <w:tcW w:w="680" w:type="dxa"/>
            <w:tcBorders>
              <w:top w:val="nil"/>
              <w:left w:val="nil"/>
              <w:bottom w:val="nil"/>
              <w:right w:val="nil"/>
            </w:tcBorders>
            <w:tcMar>
              <w:top w:w="128" w:type="dxa"/>
              <w:left w:w="43" w:type="dxa"/>
              <w:bottom w:w="43" w:type="dxa"/>
              <w:right w:w="43" w:type="dxa"/>
            </w:tcMar>
          </w:tcPr>
          <w:p w14:paraId="5AACE4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D5D958" w14:textId="77777777" w:rsidR="00EE2529" w:rsidRPr="00C81B84" w:rsidRDefault="00AD5E1E" w:rsidP="00C81B84">
            <w:r w:rsidRPr="00C81B84">
              <w:t>Utenriksdepartementet:</w:t>
            </w:r>
          </w:p>
        </w:tc>
        <w:tc>
          <w:tcPr>
            <w:tcW w:w="1400" w:type="dxa"/>
            <w:tcBorders>
              <w:top w:val="nil"/>
              <w:left w:val="nil"/>
              <w:bottom w:val="nil"/>
              <w:right w:val="nil"/>
            </w:tcBorders>
            <w:tcMar>
              <w:top w:w="128" w:type="dxa"/>
              <w:left w:w="43" w:type="dxa"/>
              <w:bottom w:w="43" w:type="dxa"/>
              <w:right w:w="43" w:type="dxa"/>
            </w:tcMar>
            <w:vAlign w:val="bottom"/>
          </w:tcPr>
          <w:p w14:paraId="67FFC8A0" w14:textId="77777777" w:rsidR="00EE2529" w:rsidRPr="00C81B84" w:rsidRDefault="00EE2529" w:rsidP="00C81B84"/>
        </w:tc>
      </w:tr>
      <w:tr w:rsidR="00EE2529" w:rsidRPr="00C81B84" w14:paraId="1E64CCE5" w14:textId="77777777">
        <w:trPr>
          <w:trHeight w:val="380"/>
        </w:trPr>
        <w:tc>
          <w:tcPr>
            <w:tcW w:w="680" w:type="dxa"/>
            <w:tcBorders>
              <w:top w:val="nil"/>
              <w:left w:val="nil"/>
              <w:bottom w:val="nil"/>
              <w:right w:val="nil"/>
            </w:tcBorders>
            <w:tcMar>
              <w:top w:w="128" w:type="dxa"/>
              <w:left w:w="43" w:type="dxa"/>
              <w:bottom w:w="43" w:type="dxa"/>
              <w:right w:w="43" w:type="dxa"/>
            </w:tcMar>
          </w:tcPr>
          <w:p w14:paraId="2B3FE0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9E91A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A45797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651E255" w14:textId="77777777" w:rsidR="00EE2529" w:rsidRPr="00C81B84" w:rsidRDefault="00AD5E1E" w:rsidP="00C81B84">
            <w:r w:rsidRPr="00C81B84">
              <w:t>17 697 000</w:t>
            </w:r>
          </w:p>
        </w:tc>
      </w:tr>
      <w:tr w:rsidR="00EE2529" w:rsidRPr="00C81B84" w14:paraId="1D9CF42C" w14:textId="77777777">
        <w:trPr>
          <w:trHeight w:val="380"/>
        </w:trPr>
        <w:tc>
          <w:tcPr>
            <w:tcW w:w="680" w:type="dxa"/>
            <w:tcBorders>
              <w:top w:val="nil"/>
              <w:left w:val="nil"/>
              <w:bottom w:val="nil"/>
              <w:right w:val="nil"/>
            </w:tcBorders>
            <w:tcMar>
              <w:top w:w="128" w:type="dxa"/>
              <w:left w:w="43" w:type="dxa"/>
              <w:bottom w:w="43" w:type="dxa"/>
              <w:right w:w="43" w:type="dxa"/>
            </w:tcMar>
          </w:tcPr>
          <w:p w14:paraId="1C1523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0EAC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F23B6F" w14:textId="77777777" w:rsidR="00EE2529" w:rsidRPr="00C81B84" w:rsidRDefault="00AD5E1E" w:rsidP="00C81B84">
            <w:r w:rsidRPr="00C81B84">
              <w:t>fra kr 1 732 968 000 til kr 1 750 665 000</w:t>
            </w:r>
          </w:p>
        </w:tc>
        <w:tc>
          <w:tcPr>
            <w:tcW w:w="1400" w:type="dxa"/>
            <w:tcBorders>
              <w:top w:val="nil"/>
              <w:left w:val="nil"/>
              <w:bottom w:val="nil"/>
              <w:right w:val="nil"/>
            </w:tcBorders>
            <w:tcMar>
              <w:top w:w="128" w:type="dxa"/>
              <w:left w:w="43" w:type="dxa"/>
              <w:bottom w:w="43" w:type="dxa"/>
              <w:right w:w="43" w:type="dxa"/>
            </w:tcMar>
            <w:vAlign w:val="bottom"/>
          </w:tcPr>
          <w:p w14:paraId="62DEEFA8" w14:textId="77777777" w:rsidR="00EE2529" w:rsidRPr="00C81B84" w:rsidRDefault="00EE2529" w:rsidP="00C81B84"/>
        </w:tc>
      </w:tr>
      <w:tr w:rsidR="00EE2529" w:rsidRPr="00C81B84" w14:paraId="705C087C" w14:textId="77777777">
        <w:trPr>
          <w:trHeight w:val="380"/>
        </w:trPr>
        <w:tc>
          <w:tcPr>
            <w:tcW w:w="680" w:type="dxa"/>
            <w:tcBorders>
              <w:top w:val="nil"/>
              <w:left w:val="nil"/>
              <w:bottom w:val="nil"/>
              <w:right w:val="nil"/>
            </w:tcBorders>
            <w:tcMar>
              <w:top w:w="128" w:type="dxa"/>
              <w:left w:w="43" w:type="dxa"/>
              <w:bottom w:w="43" w:type="dxa"/>
              <w:right w:w="43" w:type="dxa"/>
            </w:tcMar>
          </w:tcPr>
          <w:p w14:paraId="295004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C16F95"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0E2AC21"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2F2315A" w14:textId="77777777" w:rsidR="00EE2529" w:rsidRPr="00C81B84" w:rsidRDefault="00AD5E1E" w:rsidP="00C81B84">
            <w:r w:rsidRPr="00C81B84">
              <w:t>2 720 000</w:t>
            </w:r>
          </w:p>
        </w:tc>
      </w:tr>
      <w:tr w:rsidR="00EE2529" w:rsidRPr="00C81B84" w14:paraId="230EB90F" w14:textId="77777777">
        <w:trPr>
          <w:trHeight w:val="380"/>
        </w:trPr>
        <w:tc>
          <w:tcPr>
            <w:tcW w:w="680" w:type="dxa"/>
            <w:tcBorders>
              <w:top w:val="nil"/>
              <w:left w:val="nil"/>
              <w:bottom w:val="nil"/>
              <w:right w:val="nil"/>
            </w:tcBorders>
            <w:tcMar>
              <w:top w:w="128" w:type="dxa"/>
              <w:left w:w="43" w:type="dxa"/>
              <w:bottom w:w="43" w:type="dxa"/>
              <w:right w:w="43" w:type="dxa"/>
            </w:tcMar>
          </w:tcPr>
          <w:p w14:paraId="15BE6A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0D822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47AA1A" w14:textId="77777777" w:rsidR="00EE2529" w:rsidRPr="00C81B84" w:rsidRDefault="00AD5E1E" w:rsidP="00C81B84">
            <w:r w:rsidRPr="00C81B84">
              <w:t>fra kr 138 383 000 til kr 141 103 000</w:t>
            </w:r>
          </w:p>
        </w:tc>
        <w:tc>
          <w:tcPr>
            <w:tcW w:w="1400" w:type="dxa"/>
            <w:tcBorders>
              <w:top w:val="nil"/>
              <w:left w:val="nil"/>
              <w:bottom w:val="nil"/>
              <w:right w:val="nil"/>
            </w:tcBorders>
            <w:tcMar>
              <w:top w:w="128" w:type="dxa"/>
              <w:left w:w="43" w:type="dxa"/>
              <w:bottom w:w="43" w:type="dxa"/>
              <w:right w:w="43" w:type="dxa"/>
            </w:tcMar>
            <w:vAlign w:val="bottom"/>
          </w:tcPr>
          <w:p w14:paraId="0255724E" w14:textId="77777777" w:rsidR="00EE2529" w:rsidRPr="00C81B84" w:rsidRDefault="00EE2529" w:rsidP="00C81B84"/>
        </w:tc>
      </w:tr>
      <w:tr w:rsidR="00EE2529" w:rsidRPr="00C81B84" w14:paraId="027307BD" w14:textId="77777777">
        <w:trPr>
          <w:trHeight w:val="380"/>
        </w:trPr>
        <w:tc>
          <w:tcPr>
            <w:tcW w:w="680" w:type="dxa"/>
            <w:tcBorders>
              <w:top w:val="nil"/>
              <w:left w:val="nil"/>
              <w:bottom w:val="nil"/>
              <w:right w:val="nil"/>
            </w:tcBorders>
            <w:tcMar>
              <w:top w:w="128" w:type="dxa"/>
              <w:left w:w="43" w:type="dxa"/>
              <w:bottom w:w="43" w:type="dxa"/>
              <w:right w:w="43" w:type="dxa"/>
            </w:tcMar>
          </w:tcPr>
          <w:p w14:paraId="06DE3A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66387A"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A9170CB"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8A0F8BB" w14:textId="77777777" w:rsidR="00EE2529" w:rsidRPr="00C81B84" w:rsidRDefault="00AD5E1E" w:rsidP="00C81B84">
            <w:r w:rsidRPr="00C81B84">
              <w:t>5 607 000</w:t>
            </w:r>
          </w:p>
        </w:tc>
      </w:tr>
      <w:tr w:rsidR="00EE2529" w:rsidRPr="00C81B84" w14:paraId="39DB66E4" w14:textId="77777777">
        <w:trPr>
          <w:trHeight w:val="380"/>
        </w:trPr>
        <w:tc>
          <w:tcPr>
            <w:tcW w:w="680" w:type="dxa"/>
            <w:tcBorders>
              <w:top w:val="nil"/>
              <w:left w:val="nil"/>
              <w:bottom w:val="nil"/>
              <w:right w:val="nil"/>
            </w:tcBorders>
            <w:tcMar>
              <w:top w:w="128" w:type="dxa"/>
              <w:left w:w="43" w:type="dxa"/>
              <w:bottom w:w="43" w:type="dxa"/>
              <w:right w:w="43" w:type="dxa"/>
            </w:tcMar>
          </w:tcPr>
          <w:p w14:paraId="11FC7D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5660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AF94A8" w14:textId="77777777" w:rsidR="00EE2529" w:rsidRPr="00C81B84" w:rsidRDefault="00AD5E1E" w:rsidP="00C81B84">
            <w:r w:rsidRPr="00C81B84">
              <w:t>fra kr 38 077 000 til kr 43 684 000</w:t>
            </w:r>
          </w:p>
        </w:tc>
        <w:tc>
          <w:tcPr>
            <w:tcW w:w="1400" w:type="dxa"/>
            <w:tcBorders>
              <w:top w:val="nil"/>
              <w:left w:val="nil"/>
              <w:bottom w:val="nil"/>
              <w:right w:val="nil"/>
            </w:tcBorders>
            <w:tcMar>
              <w:top w:w="128" w:type="dxa"/>
              <w:left w:w="43" w:type="dxa"/>
              <w:bottom w:w="43" w:type="dxa"/>
              <w:right w:w="43" w:type="dxa"/>
            </w:tcMar>
            <w:vAlign w:val="bottom"/>
          </w:tcPr>
          <w:p w14:paraId="54E6EB3D" w14:textId="77777777" w:rsidR="00EE2529" w:rsidRPr="00C81B84" w:rsidRDefault="00EE2529" w:rsidP="00C81B84"/>
        </w:tc>
      </w:tr>
      <w:tr w:rsidR="00EE2529" w:rsidRPr="00C81B84" w14:paraId="10778DA8" w14:textId="77777777">
        <w:trPr>
          <w:trHeight w:val="380"/>
        </w:trPr>
        <w:tc>
          <w:tcPr>
            <w:tcW w:w="680" w:type="dxa"/>
            <w:tcBorders>
              <w:top w:val="nil"/>
              <w:left w:val="nil"/>
              <w:bottom w:val="nil"/>
              <w:right w:val="nil"/>
            </w:tcBorders>
            <w:tcMar>
              <w:top w:w="128" w:type="dxa"/>
              <w:left w:w="43" w:type="dxa"/>
              <w:bottom w:w="43" w:type="dxa"/>
              <w:right w:w="43" w:type="dxa"/>
            </w:tcMar>
          </w:tcPr>
          <w:p w14:paraId="3107099A" w14:textId="77777777" w:rsidR="00EE2529" w:rsidRPr="00C81B84" w:rsidRDefault="00AD5E1E" w:rsidP="00C81B84">
            <w:r w:rsidRPr="00C81B84">
              <w:t>141</w:t>
            </w:r>
          </w:p>
        </w:tc>
        <w:tc>
          <w:tcPr>
            <w:tcW w:w="680" w:type="dxa"/>
            <w:tcBorders>
              <w:top w:val="nil"/>
              <w:left w:val="nil"/>
              <w:bottom w:val="nil"/>
              <w:right w:val="nil"/>
            </w:tcBorders>
            <w:tcMar>
              <w:top w:w="128" w:type="dxa"/>
              <w:left w:w="43" w:type="dxa"/>
              <w:bottom w:w="43" w:type="dxa"/>
              <w:right w:w="43" w:type="dxa"/>
            </w:tcMar>
          </w:tcPr>
          <w:p w14:paraId="76082B7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77675E" w14:textId="77777777" w:rsidR="00EE2529" w:rsidRPr="00C81B84" w:rsidRDefault="00AD5E1E" w:rsidP="00C81B84">
            <w:r w:rsidRPr="00C81B84">
              <w:t>Direktoratet for utviklingssamarbeid (Norad):</w:t>
            </w:r>
          </w:p>
        </w:tc>
        <w:tc>
          <w:tcPr>
            <w:tcW w:w="1400" w:type="dxa"/>
            <w:tcBorders>
              <w:top w:val="nil"/>
              <w:left w:val="nil"/>
              <w:bottom w:val="nil"/>
              <w:right w:val="nil"/>
            </w:tcBorders>
            <w:tcMar>
              <w:top w:w="128" w:type="dxa"/>
              <w:left w:w="43" w:type="dxa"/>
              <w:bottom w:w="43" w:type="dxa"/>
              <w:right w:w="43" w:type="dxa"/>
            </w:tcMar>
            <w:vAlign w:val="bottom"/>
          </w:tcPr>
          <w:p w14:paraId="29C54868" w14:textId="77777777" w:rsidR="00EE2529" w:rsidRPr="00C81B84" w:rsidRDefault="00EE2529" w:rsidP="00C81B84"/>
        </w:tc>
      </w:tr>
      <w:tr w:rsidR="00EE2529" w:rsidRPr="00C81B84" w14:paraId="3F603485" w14:textId="77777777">
        <w:trPr>
          <w:trHeight w:val="380"/>
        </w:trPr>
        <w:tc>
          <w:tcPr>
            <w:tcW w:w="680" w:type="dxa"/>
            <w:tcBorders>
              <w:top w:val="nil"/>
              <w:left w:val="nil"/>
              <w:bottom w:val="nil"/>
              <w:right w:val="nil"/>
            </w:tcBorders>
            <w:tcMar>
              <w:top w:w="128" w:type="dxa"/>
              <w:left w:w="43" w:type="dxa"/>
              <w:bottom w:w="43" w:type="dxa"/>
              <w:right w:w="43" w:type="dxa"/>
            </w:tcMar>
          </w:tcPr>
          <w:p w14:paraId="558231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B6F84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C5EBEB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9C82C81" w14:textId="77777777" w:rsidR="00EE2529" w:rsidRPr="00C81B84" w:rsidRDefault="00AD5E1E" w:rsidP="00C81B84">
            <w:r w:rsidRPr="00C81B84">
              <w:t>2 939 000</w:t>
            </w:r>
          </w:p>
        </w:tc>
      </w:tr>
      <w:tr w:rsidR="00EE2529" w:rsidRPr="00C81B84" w14:paraId="6F6BEA63" w14:textId="77777777">
        <w:trPr>
          <w:trHeight w:val="380"/>
        </w:trPr>
        <w:tc>
          <w:tcPr>
            <w:tcW w:w="680" w:type="dxa"/>
            <w:tcBorders>
              <w:top w:val="nil"/>
              <w:left w:val="nil"/>
              <w:bottom w:val="nil"/>
              <w:right w:val="nil"/>
            </w:tcBorders>
            <w:tcMar>
              <w:top w:w="128" w:type="dxa"/>
              <w:left w:w="43" w:type="dxa"/>
              <w:bottom w:w="43" w:type="dxa"/>
              <w:right w:w="43" w:type="dxa"/>
            </w:tcMar>
          </w:tcPr>
          <w:p w14:paraId="68CB9C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3127E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D3BBAF" w14:textId="77777777" w:rsidR="00EE2529" w:rsidRPr="00C81B84" w:rsidRDefault="00AD5E1E" w:rsidP="00C81B84">
            <w:r w:rsidRPr="00C81B84">
              <w:t>fra kr 307 629 000 til kr 310 568 000</w:t>
            </w:r>
          </w:p>
        </w:tc>
        <w:tc>
          <w:tcPr>
            <w:tcW w:w="1400" w:type="dxa"/>
            <w:tcBorders>
              <w:top w:val="nil"/>
              <w:left w:val="nil"/>
              <w:bottom w:val="nil"/>
              <w:right w:val="nil"/>
            </w:tcBorders>
            <w:tcMar>
              <w:top w:w="128" w:type="dxa"/>
              <w:left w:w="43" w:type="dxa"/>
              <w:bottom w:w="43" w:type="dxa"/>
              <w:right w:w="43" w:type="dxa"/>
            </w:tcMar>
            <w:vAlign w:val="bottom"/>
          </w:tcPr>
          <w:p w14:paraId="03D3CCFE" w14:textId="77777777" w:rsidR="00EE2529" w:rsidRPr="00C81B84" w:rsidRDefault="00EE2529" w:rsidP="00C81B84"/>
        </w:tc>
      </w:tr>
      <w:tr w:rsidR="00EE2529" w:rsidRPr="00C81B84" w14:paraId="39C43678" w14:textId="77777777">
        <w:trPr>
          <w:trHeight w:val="380"/>
        </w:trPr>
        <w:tc>
          <w:tcPr>
            <w:tcW w:w="680" w:type="dxa"/>
            <w:tcBorders>
              <w:top w:val="nil"/>
              <w:left w:val="nil"/>
              <w:bottom w:val="nil"/>
              <w:right w:val="nil"/>
            </w:tcBorders>
            <w:tcMar>
              <w:top w:w="128" w:type="dxa"/>
              <w:left w:w="43" w:type="dxa"/>
              <w:bottom w:w="43" w:type="dxa"/>
              <w:right w:w="43" w:type="dxa"/>
            </w:tcMar>
          </w:tcPr>
          <w:p w14:paraId="1A0BC8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06B71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9AB172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3A3B0D9" w14:textId="77777777" w:rsidR="00EE2529" w:rsidRPr="00C81B84" w:rsidRDefault="00AD5E1E" w:rsidP="00C81B84">
            <w:r w:rsidRPr="00C81B84">
              <w:t>824 000</w:t>
            </w:r>
          </w:p>
        </w:tc>
      </w:tr>
      <w:tr w:rsidR="00EE2529" w:rsidRPr="00C81B84" w14:paraId="4DC0AF75" w14:textId="77777777">
        <w:trPr>
          <w:trHeight w:val="380"/>
        </w:trPr>
        <w:tc>
          <w:tcPr>
            <w:tcW w:w="680" w:type="dxa"/>
            <w:tcBorders>
              <w:top w:val="nil"/>
              <w:left w:val="nil"/>
              <w:bottom w:val="nil"/>
              <w:right w:val="nil"/>
            </w:tcBorders>
            <w:tcMar>
              <w:top w:w="128" w:type="dxa"/>
              <w:left w:w="43" w:type="dxa"/>
              <w:bottom w:w="43" w:type="dxa"/>
              <w:right w:w="43" w:type="dxa"/>
            </w:tcMar>
          </w:tcPr>
          <w:p w14:paraId="376A77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87B3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F3F378" w14:textId="77777777" w:rsidR="00EE2529" w:rsidRPr="00C81B84" w:rsidRDefault="00AD5E1E" w:rsidP="00C81B84">
            <w:r w:rsidRPr="00C81B84">
              <w:t>fra kr 38 569 000 til kr 39 393 000</w:t>
            </w:r>
          </w:p>
        </w:tc>
        <w:tc>
          <w:tcPr>
            <w:tcW w:w="1400" w:type="dxa"/>
            <w:tcBorders>
              <w:top w:val="nil"/>
              <w:left w:val="nil"/>
              <w:bottom w:val="nil"/>
              <w:right w:val="nil"/>
            </w:tcBorders>
            <w:tcMar>
              <w:top w:w="128" w:type="dxa"/>
              <w:left w:w="43" w:type="dxa"/>
              <w:bottom w:w="43" w:type="dxa"/>
              <w:right w:w="43" w:type="dxa"/>
            </w:tcMar>
            <w:vAlign w:val="bottom"/>
          </w:tcPr>
          <w:p w14:paraId="33D000EF" w14:textId="77777777" w:rsidR="00EE2529" w:rsidRPr="00C81B84" w:rsidRDefault="00EE2529" w:rsidP="00C81B84"/>
        </w:tc>
      </w:tr>
      <w:tr w:rsidR="00EE2529" w:rsidRPr="00C81B84" w14:paraId="0771F04B" w14:textId="77777777">
        <w:trPr>
          <w:trHeight w:val="380"/>
        </w:trPr>
        <w:tc>
          <w:tcPr>
            <w:tcW w:w="680" w:type="dxa"/>
            <w:tcBorders>
              <w:top w:val="nil"/>
              <w:left w:val="nil"/>
              <w:bottom w:val="nil"/>
              <w:right w:val="nil"/>
            </w:tcBorders>
            <w:tcMar>
              <w:top w:w="128" w:type="dxa"/>
              <w:left w:w="43" w:type="dxa"/>
              <w:bottom w:w="43" w:type="dxa"/>
              <w:right w:w="43" w:type="dxa"/>
            </w:tcMar>
          </w:tcPr>
          <w:p w14:paraId="74180526" w14:textId="77777777" w:rsidR="00EE2529" w:rsidRPr="00C81B84" w:rsidRDefault="00AD5E1E" w:rsidP="00C81B84">
            <w:r w:rsidRPr="00C81B84">
              <w:t>144</w:t>
            </w:r>
          </w:p>
        </w:tc>
        <w:tc>
          <w:tcPr>
            <w:tcW w:w="680" w:type="dxa"/>
            <w:tcBorders>
              <w:top w:val="nil"/>
              <w:left w:val="nil"/>
              <w:bottom w:val="nil"/>
              <w:right w:val="nil"/>
            </w:tcBorders>
            <w:tcMar>
              <w:top w:w="128" w:type="dxa"/>
              <w:left w:w="43" w:type="dxa"/>
              <w:bottom w:w="43" w:type="dxa"/>
              <w:right w:w="43" w:type="dxa"/>
            </w:tcMar>
          </w:tcPr>
          <w:p w14:paraId="588A87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776DF9" w14:textId="77777777" w:rsidR="00EE2529" w:rsidRPr="00C81B84" w:rsidRDefault="00AD5E1E" w:rsidP="00C81B84">
            <w:r w:rsidRPr="00C81B84">
              <w:t>Norsk senter for utvekslingssamarbeid (</w:t>
            </w:r>
            <w:proofErr w:type="spellStart"/>
            <w:r w:rsidRPr="00C81B84">
              <w:t>Norec</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61C2C0F9" w14:textId="77777777" w:rsidR="00EE2529" w:rsidRPr="00C81B84" w:rsidRDefault="00EE2529" w:rsidP="00C81B84"/>
        </w:tc>
      </w:tr>
      <w:tr w:rsidR="00EE2529" w:rsidRPr="00C81B84" w14:paraId="157E95E2" w14:textId="77777777">
        <w:trPr>
          <w:trHeight w:val="380"/>
        </w:trPr>
        <w:tc>
          <w:tcPr>
            <w:tcW w:w="680" w:type="dxa"/>
            <w:tcBorders>
              <w:top w:val="nil"/>
              <w:left w:val="nil"/>
              <w:bottom w:val="nil"/>
              <w:right w:val="nil"/>
            </w:tcBorders>
            <w:tcMar>
              <w:top w:w="128" w:type="dxa"/>
              <w:left w:w="43" w:type="dxa"/>
              <w:bottom w:w="43" w:type="dxa"/>
              <w:right w:w="43" w:type="dxa"/>
            </w:tcMar>
          </w:tcPr>
          <w:p w14:paraId="391C2CF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F4B5C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EEF3F4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B5C7844" w14:textId="77777777" w:rsidR="00EE2529" w:rsidRPr="00C81B84" w:rsidRDefault="00AD5E1E" w:rsidP="00C81B84">
            <w:r w:rsidRPr="00C81B84">
              <w:t>671 000</w:t>
            </w:r>
          </w:p>
        </w:tc>
      </w:tr>
      <w:tr w:rsidR="00EE2529" w:rsidRPr="00C81B84" w14:paraId="3CEE58A6" w14:textId="77777777">
        <w:trPr>
          <w:trHeight w:val="380"/>
        </w:trPr>
        <w:tc>
          <w:tcPr>
            <w:tcW w:w="680" w:type="dxa"/>
            <w:tcBorders>
              <w:top w:val="nil"/>
              <w:left w:val="nil"/>
              <w:bottom w:val="nil"/>
              <w:right w:val="nil"/>
            </w:tcBorders>
            <w:tcMar>
              <w:top w:w="128" w:type="dxa"/>
              <w:left w:w="43" w:type="dxa"/>
              <w:bottom w:w="43" w:type="dxa"/>
              <w:right w:w="43" w:type="dxa"/>
            </w:tcMar>
          </w:tcPr>
          <w:p w14:paraId="3448B60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7BE3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D30E0B" w14:textId="77777777" w:rsidR="00EE2529" w:rsidRPr="00C81B84" w:rsidRDefault="00AD5E1E" w:rsidP="00C81B84">
            <w:r w:rsidRPr="00C81B84">
              <w:t>fra kr 55 422 000 til kr 56 093 000</w:t>
            </w:r>
          </w:p>
        </w:tc>
        <w:tc>
          <w:tcPr>
            <w:tcW w:w="1400" w:type="dxa"/>
            <w:tcBorders>
              <w:top w:val="nil"/>
              <w:left w:val="nil"/>
              <w:bottom w:val="nil"/>
              <w:right w:val="nil"/>
            </w:tcBorders>
            <w:tcMar>
              <w:top w:w="128" w:type="dxa"/>
              <w:left w:w="43" w:type="dxa"/>
              <w:bottom w:w="43" w:type="dxa"/>
              <w:right w:w="43" w:type="dxa"/>
            </w:tcMar>
            <w:vAlign w:val="bottom"/>
          </w:tcPr>
          <w:p w14:paraId="5ECEC1D1" w14:textId="77777777" w:rsidR="00EE2529" w:rsidRPr="00C81B84" w:rsidRDefault="00EE2529" w:rsidP="00C81B84"/>
        </w:tc>
      </w:tr>
      <w:tr w:rsidR="00EE2529" w:rsidRPr="00C81B84" w14:paraId="714CAA9F" w14:textId="77777777">
        <w:trPr>
          <w:trHeight w:val="640"/>
        </w:trPr>
        <w:tc>
          <w:tcPr>
            <w:tcW w:w="680" w:type="dxa"/>
            <w:tcBorders>
              <w:top w:val="nil"/>
              <w:left w:val="nil"/>
              <w:bottom w:val="nil"/>
              <w:right w:val="nil"/>
            </w:tcBorders>
            <w:tcMar>
              <w:top w:w="128" w:type="dxa"/>
              <w:left w:w="43" w:type="dxa"/>
              <w:bottom w:w="43" w:type="dxa"/>
              <w:right w:w="43" w:type="dxa"/>
            </w:tcMar>
          </w:tcPr>
          <w:p w14:paraId="1ECBBD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301397"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46C326B" w14:textId="77777777" w:rsidR="00EE2529" w:rsidRPr="00C81B84" w:rsidRDefault="00AD5E1E" w:rsidP="00C81B84">
            <w:r w:rsidRPr="00C81B84">
              <w:t xml:space="preserve">Rekruttering til internasjonale organisasjoner,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5D6ECF2" w14:textId="77777777" w:rsidR="00EE2529" w:rsidRPr="00C81B84" w:rsidRDefault="00AD5E1E" w:rsidP="00C81B84">
            <w:r w:rsidRPr="00C81B84">
              <w:t>2 000 000</w:t>
            </w:r>
          </w:p>
        </w:tc>
      </w:tr>
      <w:tr w:rsidR="00EE2529" w:rsidRPr="00C81B84" w14:paraId="53A334BC" w14:textId="77777777">
        <w:trPr>
          <w:trHeight w:val="380"/>
        </w:trPr>
        <w:tc>
          <w:tcPr>
            <w:tcW w:w="680" w:type="dxa"/>
            <w:tcBorders>
              <w:top w:val="nil"/>
              <w:left w:val="nil"/>
              <w:bottom w:val="nil"/>
              <w:right w:val="nil"/>
            </w:tcBorders>
            <w:tcMar>
              <w:top w:w="128" w:type="dxa"/>
              <w:left w:w="43" w:type="dxa"/>
              <w:bottom w:w="43" w:type="dxa"/>
              <w:right w:w="43" w:type="dxa"/>
            </w:tcMar>
          </w:tcPr>
          <w:p w14:paraId="253A84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EBD5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26114B4" w14:textId="77777777" w:rsidR="00EE2529" w:rsidRPr="00C81B84" w:rsidRDefault="00AD5E1E" w:rsidP="00C81B84">
            <w:r w:rsidRPr="00C81B84">
              <w:t>fra kr 50 000 000 til kr 48 000 000</w:t>
            </w:r>
          </w:p>
        </w:tc>
        <w:tc>
          <w:tcPr>
            <w:tcW w:w="1400" w:type="dxa"/>
            <w:tcBorders>
              <w:top w:val="nil"/>
              <w:left w:val="nil"/>
              <w:bottom w:val="nil"/>
              <w:right w:val="nil"/>
            </w:tcBorders>
            <w:tcMar>
              <w:top w:w="128" w:type="dxa"/>
              <w:left w:w="43" w:type="dxa"/>
              <w:bottom w:w="43" w:type="dxa"/>
              <w:right w:w="43" w:type="dxa"/>
            </w:tcMar>
            <w:vAlign w:val="bottom"/>
          </w:tcPr>
          <w:p w14:paraId="6163FB0E" w14:textId="77777777" w:rsidR="00EE2529" w:rsidRPr="00C81B84" w:rsidRDefault="00EE2529" w:rsidP="00C81B84"/>
        </w:tc>
      </w:tr>
      <w:tr w:rsidR="00EE2529" w:rsidRPr="00C81B84" w14:paraId="4388494A" w14:textId="77777777">
        <w:trPr>
          <w:trHeight w:val="380"/>
        </w:trPr>
        <w:tc>
          <w:tcPr>
            <w:tcW w:w="680" w:type="dxa"/>
            <w:tcBorders>
              <w:top w:val="nil"/>
              <w:left w:val="nil"/>
              <w:bottom w:val="nil"/>
              <w:right w:val="nil"/>
            </w:tcBorders>
            <w:tcMar>
              <w:top w:w="128" w:type="dxa"/>
              <w:left w:w="43" w:type="dxa"/>
              <w:bottom w:w="43" w:type="dxa"/>
              <w:right w:w="43" w:type="dxa"/>
            </w:tcMar>
          </w:tcPr>
          <w:p w14:paraId="372AE950" w14:textId="77777777" w:rsidR="00EE2529" w:rsidRPr="00C81B84" w:rsidRDefault="00AD5E1E" w:rsidP="00C81B84">
            <w:r w:rsidRPr="00C81B84">
              <w:t>150</w:t>
            </w:r>
          </w:p>
        </w:tc>
        <w:tc>
          <w:tcPr>
            <w:tcW w:w="680" w:type="dxa"/>
            <w:tcBorders>
              <w:top w:val="nil"/>
              <w:left w:val="nil"/>
              <w:bottom w:val="nil"/>
              <w:right w:val="nil"/>
            </w:tcBorders>
            <w:tcMar>
              <w:top w:w="128" w:type="dxa"/>
              <w:left w:w="43" w:type="dxa"/>
              <w:bottom w:w="43" w:type="dxa"/>
              <w:right w:w="43" w:type="dxa"/>
            </w:tcMar>
          </w:tcPr>
          <w:p w14:paraId="044573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78AC8E" w14:textId="77777777" w:rsidR="00EE2529" w:rsidRPr="00C81B84" w:rsidRDefault="00AD5E1E" w:rsidP="00C81B84">
            <w:r w:rsidRPr="00C81B84">
              <w:t>Humanitær bistand:</w:t>
            </w:r>
          </w:p>
        </w:tc>
        <w:tc>
          <w:tcPr>
            <w:tcW w:w="1400" w:type="dxa"/>
            <w:tcBorders>
              <w:top w:val="nil"/>
              <w:left w:val="nil"/>
              <w:bottom w:val="nil"/>
              <w:right w:val="nil"/>
            </w:tcBorders>
            <w:tcMar>
              <w:top w:w="128" w:type="dxa"/>
              <w:left w:w="43" w:type="dxa"/>
              <w:bottom w:w="43" w:type="dxa"/>
              <w:right w:w="43" w:type="dxa"/>
            </w:tcMar>
            <w:vAlign w:val="bottom"/>
          </w:tcPr>
          <w:p w14:paraId="6B80B40D" w14:textId="77777777" w:rsidR="00EE2529" w:rsidRPr="00C81B84" w:rsidRDefault="00EE2529" w:rsidP="00C81B84"/>
        </w:tc>
      </w:tr>
      <w:tr w:rsidR="00EE2529" w:rsidRPr="00C81B84" w14:paraId="526DC0D0" w14:textId="77777777">
        <w:trPr>
          <w:trHeight w:val="380"/>
        </w:trPr>
        <w:tc>
          <w:tcPr>
            <w:tcW w:w="680" w:type="dxa"/>
            <w:tcBorders>
              <w:top w:val="nil"/>
              <w:left w:val="nil"/>
              <w:bottom w:val="nil"/>
              <w:right w:val="nil"/>
            </w:tcBorders>
            <w:tcMar>
              <w:top w:w="128" w:type="dxa"/>
              <w:left w:w="43" w:type="dxa"/>
              <w:bottom w:w="43" w:type="dxa"/>
              <w:right w:w="43" w:type="dxa"/>
            </w:tcMar>
          </w:tcPr>
          <w:p w14:paraId="5E706B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D45DBA"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31C7B38" w14:textId="77777777" w:rsidR="00EE2529" w:rsidRPr="00C81B84" w:rsidRDefault="00AD5E1E" w:rsidP="00C81B84">
            <w:r w:rsidRPr="00C81B84">
              <w:t xml:space="preserve">Nødhjelp og humanitær bistand,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6AFD43B" w14:textId="77777777" w:rsidR="00EE2529" w:rsidRPr="00C81B84" w:rsidRDefault="00AD5E1E" w:rsidP="00C81B84">
            <w:r w:rsidRPr="00C81B84">
              <w:t>50 000 000</w:t>
            </w:r>
          </w:p>
        </w:tc>
      </w:tr>
      <w:tr w:rsidR="00EE2529" w:rsidRPr="00C81B84" w14:paraId="3A06B4AF" w14:textId="77777777">
        <w:trPr>
          <w:trHeight w:val="380"/>
        </w:trPr>
        <w:tc>
          <w:tcPr>
            <w:tcW w:w="680" w:type="dxa"/>
            <w:tcBorders>
              <w:top w:val="nil"/>
              <w:left w:val="nil"/>
              <w:bottom w:val="nil"/>
              <w:right w:val="nil"/>
            </w:tcBorders>
            <w:tcMar>
              <w:top w:w="128" w:type="dxa"/>
              <w:left w:w="43" w:type="dxa"/>
              <w:bottom w:w="43" w:type="dxa"/>
              <w:right w:w="43" w:type="dxa"/>
            </w:tcMar>
          </w:tcPr>
          <w:p w14:paraId="578AD3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D4BA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FBB1A1" w14:textId="77777777" w:rsidR="00EE2529" w:rsidRPr="00C81B84" w:rsidRDefault="00AD5E1E" w:rsidP="00C81B84">
            <w:r w:rsidRPr="00C81B84">
              <w:t>fra kr 5 101 289 000 til kr 5 051 289 000</w:t>
            </w:r>
          </w:p>
        </w:tc>
        <w:tc>
          <w:tcPr>
            <w:tcW w:w="1400" w:type="dxa"/>
            <w:tcBorders>
              <w:top w:val="nil"/>
              <w:left w:val="nil"/>
              <w:bottom w:val="nil"/>
              <w:right w:val="nil"/>
            </w:tcBorders>
            <w:tcMar>
              <w:top w:w="128" w:type="dxa"/>
              <w:left w:w="43" w:type="dxa"/>
              <w:bottom w:w="43" w:type="dxa"/>
              <w:right w:w="43" w:type="dxa"/>
            </w:tcMar>
            <w:vAlign w:val="bottom"/>
          </w:tcPr>
          <w:p w14:paraId="5CDA33EB" w14:textId="77777777" w:rsidR="00EE2529" w:rsidRPr="00C81B84" w:rsidRDefault="00EE2529" w:rsidP="00C81B84"/>
        </w:tc>
      </w:tr>
      <w:tr w:rsidR="00EE2529" w:rsidRPr="00C81B84" w14:paraId="0FBDD773" w14:textId="77777777">
        <w:trPr>
          <w:trHeight w:val="380"/>
        </w:trPr>
        <w:tc>
          <w:tcPr>
            <w:tcW w:w="680" w:type="dxa"/>
            <w:tcBorders>
              <w:top w:val="nil"/>
              <w:left w:val="nil"/>
              <w:bottom w:val="nil"/>
              <w:right w:val="nil"/>
            </w:tcBorders>
            <w:tcMar>
              <w:top w:w="128" w:type="dxa"/>
              <w:left w:w="43" w:type="dxa"/>
              <w:bottom w:w="43" w:type="dxa"/>
              <w:right w:w="43" w:type="dxa"/>
            </w:tcMar>
          </w:tcPr>
          <w:p w14:paraId="2E4E7026" w14:textId="77777777" w:rsidR="00EE2529" w:rsidRPr="00C81B84" w:rsidRDefault="00AD5E1E" w:rsidP="00C81B84">
            <w:r w:rsidRPr="00C81B84">
              <w:t>151</w:t>
            </w:r>
          </w:p>
        </w:tc>
        <w:tc>
          <w:tcPr>
            <w:tcW w:w="680" w:type="dxa"/>
            <w:tcBorders>
              <w:top w:val="nil"/>
              <w:left w:val="nil"/>
              <w:bottom w:val="nil"/>
              <w:right w:val="nil"/>
            </w:tcBorders>
            <w:tcMar>
              <w:top w:w="128" w:type="dxa"/>
              <w:left w:w="43" w:type="dxa"/>
              <w:bottom w:w="43" w:type="dxa"/>
              <w:right w:w="43" w:type="dxa"/>
            </w:tcMar>
          </w:tcPr>
          <w:p w14:paraId="12311BB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0171B6" w14:textId="77777777" w:rsidR="00EE2529" w:rsidRPr="00C81B84" w:rsidRDefault="00AD5E1E" w:rsidP="00C81B84">
            <w:r w:rsidRPr="00C81B84">
              <w:t>Fred, sikkerhet og globalt samarbeid:</w:t>
            </w:r>
          </w:p>
        </w:tc>
        <w:tc>
          <w:tcPr>
            <w:tcW w:w="1400" w:type="dxa"/>
            <w:tcBorders>
              <w:top w:val="nil"/>
              <w:left w:val="nil"/>
              <w:bottom w:val="nil"/>
              <w:right w:val="nil"/>
            </w:tcBorders>
            <w:tcMar>
              <w:top w:w="128" w:type="dxa"/>
              <w:left w:w="43" w:type="dxa"/>
              <w:bottom w:w="43" w:type="dxa"/>
              <w:right w:w="43" w:type="dxa"/>
            </w:tcMar>
            <w:vAlign w:val="bottom"/>
          </w:tcPr>
          <w:p w14:paraId="2F73FD01" w14:textId="77777777" w:rsidR="00EE2529" w:rsidRPr="00C81B84" w:rsidRDefault="00EE2529" w:rsidP="00C81B84"/>
        </w:tc>
      </w:tr>
      <w:tr w:rsidR="00EE2529" w:rsidRPr="00C81B84" w14:paraId="1145789C" w14:textId="77777777">
        <w:trPr>
          <w:trHeight w:val="380"/>
        </w:trPr>
        <w:tc>
          <w:tcPr>
            <w:tcW w:w="680" w:type="dxa"/>
            <w:tcBorders>
              <w:top w:val="nil"/>
              <w:left w:val="nil"/>
              <w:bottom w:val="nil"/>
              <w:right w:val="nil"/>
            </w:tcBorders>
            <w:tcMar>
              <w:top w:w="128" w:type="dxa"/>
              <w:left w:w="43" w:type="dxa"/>
              <w:bottom w:w="43" w:type="dxa"/>
              <w:right w:w="43" w:type="dxa"/>
            </w:tcMar>
          </w:tcPr>
          <w:p w14:paraId="00FF0B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713EC3"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3A81A7C7" w14:textId="77777777" w:rsidR="00EE2529" w:rsidRPr="00C81B84" w:rsidRDefault="00AD5E1E" w:rsidP="00C81B84">
            <w:r w:rsidRPr="00C81B84">
              <w:t xml:space="preserve">Pliktige bidrag til FN-organisasjoner mv.,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B0E5E54" w14:textId="77777777" w:rsidR="00EE2529" w:rsidRPr="00C81B84" w:rsidRDefault="00AD5E1E" w:rsidP="00C81B84">
            <w:r w:rsidRPr="00C81B84">
              <w:t>10 300 000</w:t>
            </w:r>
          </w:p>
        </w:tc>
      </w:tr>
      <w:tr w:rsidR="00EE2529" w:rsidRPr="00C81B84" w14:paraId="7B773964" w14:textId="77777777">
        <w:trPr>
          <w:trHeight w:val="380"/>
        </w:trPr>
        <w:tc>
          <w:tcPr>
            <w:tcW w:w="680" w:type="dxa"/>
            <w:tcBorders>
              <w:top w:val="nil"/>
              <w:left w:val="nil"/>
              <w:bottom w:val="nil"/>
              <w:right w:val="nil"/>
            </w:tcBorders>
            <w:tcMar>
              <w:top w:w="128" w:type="dxa"/>
              <w:left w:w="43" w:type="dxa"/>
              <w:bottom w:w="43" w:type="dxa"/>
              <w:right w:w="43" w:type="dxa"/>
            </w:tcMar>
          </w:tcPr>
          <w:p w14:paraId="3130C6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2B92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A8E2E2" w14:textId="77777777" w:rsidR="00EE2529" w:rsidRPr="00C81B84" w:rsidRDefault="00AD5E1E" w:rsidP="00C81B84">
            <w:r w:rsidRPr="00C81B84">
              <w:t>fra kr 364 700 000 til kr 375 000 000</w:t>
            </w:r>
          </w:p>
        </w:tc>
        <w:tc>
          <w:tcPr>
            <w:tcW w:w="1400" w:type="dxa"/>
            <w:tcBorders>
              <w:top w:val="nil"/>
              <w:left w:val="nil"/>
              <w:bottom w:val="nil"/>
              <w:right w:val="nil"/>
            </w:tcBorders>
            <w:tcMar>
              <w:top w:w="128" w:type="dxa"/>
              <w:left w:w="43" w:type="dxa"/>
              <w:bottom w:w="43" w:type="dxa"/>
              <w:right w:w="43" w:type="dxa"/>
            </w:tcMar>
            <w:vAlign w:val="bottom"/>
          </w:tcPr>
          <w:p w14:paraId="7314AE7F" w14:textId="77777777" w:rsidR="00EE2529" w:rsidRPr="00C81B84" w:rsidRDefault="00EE2529" w:rsidP="00C81B84"/>
        </w:tc>
      </w:tr>
      <w:tr w:rsidR="00EE2529" w:rsidRPr="00C81B84" w14:paraId="123A775F" w14:textId="77777777">
        <w:trPr>
          <w:trHeight w:val="380"/>
        </w:trPr>
        <w:tc>
          <w:tcPr>
            <w:tcW w:w="680" w:type="dxa"/>
            <w:tcBorders>
              <w:top w:val="nil"/>
              <w:left w:val="nil"/>
              <w:bottom w:val="nil"/>
              <w:right w:val="nil"/>
            </w:tcBorders>
            <w:tcMar>
              <w:top w:w="128" w:type="dxa"/>
              <w:left w:w="43" w:type="dxa"/>
              <w:bottom w:w="43" w:type="dxa"/>
              <w:right w:w="43" w:type="dxa"/>
            </w:tcMar>
          </w:tcPr>
          <w:p w14:paraId="27E1A9E4" w14:textId="77777777" w:rsidR="00EE2529" w:rsidRPr="00C81B84" w:rsidRDefault="00AD5E1E" w:rsidP="00C81B84">
            <w:r w:rsidRPr="00C81B84">
              <w:t>159</w:t>
            </w:r>
          </w:p>
        </w:tc>
        <w:tc>
          <w:tcPr>
            <w:tcW w:w="680" w:type="dxa"/>
            <w:tcBorders>
              <w:top w:val="nil"/>
              <w:left w:val="nil"/>
              <w:bottom w:val="nil"/>
              <w:right w:val="nil"/>
            </w:tcBorders>
            <w:tcMar>
              <w:top w:w="128" w:type="dxa"/>
              <w:left w:w="43" w:type="dxa"/>
              <w:bottom w:w="43" w:type="dxa"/>
              <w:right w:w="43" w:type="dxa"/>
            </w:tcMar>
          </w:tcPr>
          <w:p w14:paraId="173F4D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8707AD" w14:textId="77777777" w:rsidR="00EE2529" w:rsidRPr="00C81B84" w:rsidRDefault="00AD5E1E" w:rsidP="00C81B84">
            <w:r w:rsidRPr="00C81B84">
              <w:t>Regionbevilgninger:</w:t>
            </w:r>
          </w:p>
        </w:tc>
        <w:tc>
          <w:tcPr>
            <w:tcW w:w="1400" w:type="dxa"/>
            <w:tcBorders>
              <w:top w:val="nil"/>
              <w:left w:val="nil"/>
              <w:bottom w:val="nil"/>
              <w:right w:val="nil"/>
            </w:tcBorders>
            <w:tcMar>
              <w:top w:w="128" w:type="dxa"/>
              <w:left w:w="43" w:type="dxa"/>
              <w:bottom w:w="43" w:type="dxa"/>
              <w:right w:w="43" w:type="dxa"/>
            </w:tcMar>
            <w:vAlign w:val="bottom"/>
          </w:tcPr>
          <w:p w14:paraId="413E6877" w14:textId="77777777" w:rsidR="00EE2529" w:rsidRPr="00C81B84" w:rsidRDefault="00EE2529" w:rsidP="00C81B84"/>
        </w:tc>
      </w:tr>
      <w:tr w:rsidR="00EE2529" w:rsidRPr="00C81B84" w14:paraId="4EC2744B" w14:textId="77777777">
        <w:trPr>
          <w:trHeight w:val="380"/>
        </w:trPr>
        <w:tc>
          <w:tcPr>
            <w:tcW w:w="680" w:type="dxa"/>
            <w:tcBorders>
              <w:top w:val="nil"/>
              <w:left w:val="nil"/>
              <w:bottom w:val="nil"/>
              <w:right w:val="nil"/>
            </w:tcBorders>
            <w:tcMar>
              <w:top w:w="128" w:type="dxa"/>
              <w:left w:w="43" w:type="dxa"/>
              <w:bottom w:w="43" w:type="dxa"/>
              <w:right w:w="43" w:type="dxa"/>
            </w:tcMar>
          </w:tcPr>
          <w:p w14:paraId="68023E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2BFB9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75EDFC3" w14:textId="77777777" w:rsidR="00EE2529" w:rsidRPr="00C81B84" w:rsidRDefault="00AD5E1E" w:rsidP="00C81B84">
            <w:r w:rsidRPr="00C81B84">
              <w:t xml:space="preserve">Midtøsten,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DBB1FDF" w14:textId="77777777" w:rsidR="00EE2529" w:rsidRPr="00C81B84" w:rsidRDefault="00AD5E1E" w:rsidP="00C81B84">
            <w:r w:rsidRPr="00C81B84">
              <w:t>33 000 000</w:t>
            </w:r>
          </w:p>
        </w:tc>
      </w:tr>
      <w:tr w:rsidR="00EE2529" w:rsidRPr="00C81B84" w14:paraId="03247B1E" w14:textId="77777777">
        <w:trPr>
          <w:trHeight w:val="380"/>
        </w:trPr>
        <w:tc>
          <w:tcPr>
            <w:tcW w:w="680" w:type="dxa"/>
            <w:tcBorders>
              <w:top w:val="nil"/>
              <w:left w:val="nil"/>
              <w:bottom w:val="nil"/>
              <w:right w:val="nil"/>
            </w:tcBorders>
            <w:tcMar>
              <w:top w:w="128" w:type="dxa"/>
              <w:left w:w="43" w:type="dxa"/>
              <w:bottom w:w="43" w:type="dxa"/>
              <w:right w:w="43" w:type="dxa"/>
            </w:tcMar>
          </w:tcPr>
          <w:p w14:paraId="14F449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B9339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FC6DF0" w14:textId="77777777" w:rsidR="00EE2529" w:rsidRPr="00C81B84" w:rsidRDefault="00AD5E1E" w:rsidP="00C81B84">
            <w:r w:rsidRPr="00C81B84">
              <w:t>fra kr 577 011 000 til kr 544 011 000</w:t>
            </w:r>
          </w:p>
        </w:tc>
        <w:tc>
          <w:tcPr>
            <w:tcW w:w="1400" w:type="dxa"/>
            <w:tcBorders>
              <w:top w:val="nil"/>
              <w:left w:val="nil"/>
              <w:bottom w:val="nil"/>
              <w:right w:val="nil"/>
            </w:tcBorders>
            <w:tcMar>
              <w:top w:w="128" w:type="dxa"/>
              <w:left w:w="43" w:type="dxa"/>
              <w:bottom w:w="43" w:type="dxa"/>
              <w:right w:w="43" w:type="dxa"/>
            </w:tcMar>
            <w:vAlign w:val="bottom"/>
          </w:tcPr>
          <w:p w14:paraId="48125A71" w14:textId="77777777" w:rsidR="00EE2529" w:rsidRPr="00C81B84" w:rsidRDefault="00EE2529" w:rsidP="00C81B84"/>
        </w:tc>
      </w:tr>
      <w:tr w:rsidR="00EE2529" w:rsidRPr="00C81B84" w14:paraId="12FCEF3D" w14:textId="77777777">
        <w:trPr>
          <w:trHeight w:val="380"/>
        </w:trPr>
        <w:tc>
          <w:tcPr>
            <w:tcW w:w="680" w:type="dxa"/>
            <w:tcBorders>
              <w:top w:val="nil"/>
              <w:left w:val="nil"/>
              <w:bottom w:val="nil"/>
              <w:right w:val="nil"/>
            </w:tcBorders>
            <w:tcMar>
              <w:top w:w="128" w:type="dxa"/>
              <w:left w:w="43" w:type="dxa"/>
              <w:bottom w:w="43" w:type="dxa"/>
              <w:right w:w="43" w:type="dxa"/>
            </w:tcMar>
          </w:tcPr>
          <w:p w14:paraId="2993EE1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229B9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9B6C9AA" w14:textId="77777777" w:rsidR="00EE2529" w:rsidRPr="00C81B84" w:rsidRDefault="00AD5E1E" w:rsidP="00C81B84">
            <w:r w:rsidRPr="00C81B84">
              <w:t xml:space="preserve">Europa og Sentral-Asia,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4635D3F" w14:textId="77777777" w:rsidR="00EE2529" w:rsidRPr="00C81B84" w:rsidRDefault="00AD5E1E" w:rsidP="00C81B84">
            <w:r w:rsidRPr="00C81B84">
              <w:t>15 000 000</w:t>
            </w:r>
          </w:p>
        </w:tc>
      </w:tr>
      <w:tr w:rsidR="00EE2529" w:rsidRPr="00C81B84" w14:paraId="340688C4" w14:textId="77777777">
        <w:trPr>
          <w:trHeight w:val="380"/>
        </w:trPr>
        <w:tc>
          <w:tcPr>
            <w:tcW w:w="680" w:type="dxa"/>
            <w:tcBorders>
              <w:top w:val="nil"/>
              <w:left w:val="nil"/>
              <w:bottom w:val="nil"/>
              <w:right w:val="nil"/>
            </w:tcBorders>
            <w:tcMar>
              <w:top w:w="128" w:type="dxa"/>
              <w:left w:w="43" w:type="dxa"/>
              <w:bottom w:w="43" w:type="dxa"/>
              <w:right w:w="43" w:type="dxa"/>
            </w:tcMar>
          </w:tcPr>
          <w:p w14:paraId="0C72B7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EBEB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A95B7D" w14:textId="77777777" w:rsidR="00EE2529" w:rsidRPr="00C81B84" w:rsidRDefault="00AD5E1E" w:rsidP="00C81B84">
            <w:r w:rsidRPr="00C81B84">
              <w:t>fra kr 537 634 000 til kr 522 634 000</w:t>
            </w:r>
          </w:p>
        </w:tc>
        <w:tc>
          <w:tcPr>
            <w:tcW w:w="1400" w:type="dxa"/>
            <w:tcBorders>
              <w:top w:val="nil"/>
              <w:left w:val="nil"/>
              <w:bottom w:val="nil"/>
              <w:right w:val="nil"/>
            </w:tcBorders>
            <w:tcMar>
              <w:top w:w="128" w:type="dxa"/>
              <w:left w:w="43" w:type="dxa"/>
              <w:bottom w:w="43" w:type="dxa"/>
              <w:right w:w="43" w:type="dxa"/>
            </w:tcMar>
            <w:vAlign w:val="bottom"/>
          </w:tcPr>
          <w:p w14:paraId="1C278ADA" w14:textId="77777777" w:rsidR="00EE2529" w:rsidRPr="00C81B84" w:rsidRDefault="00EE2529" w:rsidP="00C81B84"/>
        </w:tc>
      </w:tr>
      <w:tr w:rsidR="00EE2529" w:rsidRPr="00C81B84" w14:paraId="68320806" w14:textId="77777777">
        <w:trPr>
          <w:trHeight w:val="380"/>
        </w:trPr>
        <w:tc>
          <w:tcPr>
            <w:tcW w:w="680" w:type="dxa"/>
            <w:tcBorders>
              <w:top w:val="nil"/>
              <w:left w:val="nil"/>
              <w:bottom w:val="nil"/>
              <w:right w:val="nil"/>
            </w:tcBorders>
            <w:tcMar>
              <w:top w:w="128" w:type="dxa"/>
              <w:left w:w="43" w:type="dxa"/>
              <w:bottom w:w="43" w:type="dxa"/>
              <w:right w:w="43" w:type="dxa"/>
            </w:tcMar>
          </w:tcPr>
          <w:p w14:paraId="79B98A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F73C1C"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70C9F4EE" w14:textId="77777777" w:rsidR="00EE2529" w:rsidRPr="00C81B84" w:rsidRDefault="00AD5E1E" w:rsidP="00C81B84">
            <w:r w:rsidRPr="00C81B84">
              <w:t xml:space="preserve">Afghanistan,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EC64AD8" w14:textId="77777777" w:rsidR="00EE2529" w:rsidRPr="00C81B84" w:rsidRDefault="00AD5E1E" w:rsidP="00C81B84">
            <w:r w:rsidRPr="00C81B84">
              <w:t>50 000 000</w:t>
            </w:r>
          </w:p>
        </w:tc>
      </w:tr>
      <w:tr w:rsidR="00EE2529" w:rsidRPr="00C81B84" w14:paraId="0E4A8EF9" w14:textId="77777777">
        <w:trPr>
          <w:trHeight w:val="380"/>
        </w:trPr>
        <w:tc>
          <w:tcPr>
            <w:tcW w:w="680" w:type="dxa"/>
            <w:tcBorders>
              <w:top w:val="nil"/>
              <w:left w:val="nil"/>
              <w:bottom w:val="nil"/>
              <w:right w:val="nil"/>
            </w:tcBorders>
            <w:tcMar>
              <w:top w:w="128" w:type="dxa"/>
              <w:left w:w="43" w:type="dxa"/>
              <w:bottom w:w="43" w:type="dxa"/>
              <w:right w:w="43" w:type="dxa"/>
            </w:tcMar>
          </w:tcPr>
          <w:p w14:paraId="626AB9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6B9A9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1605AB" w14:textId="77777777" w:rsidR="00EE2529" w:rsidRPr="00C81B84" w:rsidRDefault="00AD5E1E" w:rsidP="00C81B84">
            <w:r w:rsidRPr="00C81B84">
              <w:t>fra kr 445 241 000 til kr 495 241 000</w:t>
            </w:r>
          </w:p>
        </w:tc>
        <w:tc>
          <w:tcPr>
            <w:tcW w:w="1400" w:type="dxa"/>
            <w:tcBorders>
              <w:top w:val="nil"/>
              <w:left w:val="nil"/>
              <w:bottom w:val="nil"/>
              <w:right w:val="nil"/>
            </w:tcBorders>
            <w:tcMar>
              <w:top w:w="128" w:type="dxa"/>
              <w:left w:w="43" w:type="dxa"/>
              <w:bottom w:w="43" w:type="dxa"/>
              <w:right w:w="43" w:type="dxa"/>
            </w:tcMar>
            <w:vAlign w:val="bottom"/>
          </w:tcPr>
          <w:p w14:paraId="61E44C28" w14:textId="77777777" w:rsidR="00EE2529" w:rsidRPr="00C81B84" w:rsidRDefault="00EE2529" w:rsidP="00C81B84"/>
        </w:tc>
      </w:tr>
      <w:tr w:rsidR="00EE2529" w:rsidRPr="00C81B84" w14:paraId="63203CBD" w14:textId="77777777">
        <w:trPr>
          <w:trHeight w:val="380"/>
        </w:trPr>
        <w:tc>
          <w:tcPr>
            <w:tcW w:w="680" w:type="dxa"/>
            <w:tcBorders>
              <w:top w:val="nil"/>
              <w:left w:val="nil"/>
              <w:bottom w:val="nil"/>
              <w:right w:val="nil"/>
            </w:tcBorders>
            <w:tcMar>
              <w:top w:w="128" w:type="dxa"/>
              <w:left w:w="43" w:type="dxa"/>
              <w:bottom w:w="43" w:type="dxa"/>
              <w:right w:w="43" w:type="dxa"/>
            </w:tcMar>
          </w:tcPr>
          <w:p w14:paraId="5D5BA4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B9E5A7"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39ABF170" w14:textId="77777777" w:rsidR="00EE2529" w:rsidRPr="00C81B84" w:rsidRDefault="00AD5E1E" w:rsidP="00C81B84">
            <w:r w:rsidRPr="00C81B84">
              <w:t xml:space="preserve">Ukraina og naboland,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45A3141" w14:textId="77777777" w:rsidR="00EE2529" w:rsidRPr="00C81B84" w:rsidRDefault="00AD5E1E" w:rsidP="00C81B84">
            <w:r w:rsidRPr="00C81B84">
              <w:t>730 000 000</w:t>
            </w:r>
          </w:p>
        </w:tc>
      </w:tr>
      <w:tr w:rsidR="00EE2529" w:rsidRPr="00C81B84" w14:paraId="43455FCC" w14:textId="77777777">
        <w:trPr>
          <w:trHeight w:val="380"/>
        </w:trPr>
        <w:tc>
          <w:tcPr>
            <w:tcW w:w="680" w:type="dxa"/>
            <w:tcBorders>
              <w:top w:val="nil"/>
              <w:left w:val="nil"/>
              <w:bottom w:val="nil"/>
              <w:right w:val="nil"/>
            </w:tcBorders>
            <w:tcMar>
              <w:top w:w="128" w:type="dxa"/>
              <w:left w:w="43" w:type="dxa"/>
              <w:bottom w:w="43" w:type="dxa"/>
              <w:right w:w="43" w:type="dxa"/>
            </w:tcMar>
          </w:tcPr>
          <w:p w14:paraId="66C70C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31D5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E7C665" w14:textId="77777777" w:rsidR="00EE2529" w:rsidRPr="00C81B84" w:rsidRDefault="00AD5E1E" w:rsidP="00C81B84">
            <w:r w:rsidRPr="00C81B84">
              <w:t>fra kr 9 470 000 000 til kr 8 740 000 000</w:t>
            </w:r>
          </w:p>
        </w:tc>
        <w:tc>
          <w:tcPr>
            <w:tcW w:w="1400" w:type="dxa"/>
            <w:tcBorders>
              <w:top w:val="nil"/>
              <w:left w:val="nil"/>
              <w:bottom w:val="nil"/>
              <w:right w:val="nil"/>
            </w:tcBorders>
            <w:tcMar>
              <w:top w:w="128" w:type="dxa"/>
              <w:left w:w="43" w:type="dxa"/>
              <w:bottom w:w="43" w:type="dxa"/>
              <w:right w:w="43" w:type="dxa"/>
            </w:tcMar>
            <w:vAlign w:val="bottom"/>
          </w:tcPr>
          <w:p w14:paraId="05B31BFD" w14:textId="77777777" w:rsidR="00EE2529" w:rsidRPr="00C81B84" w:rsidRDefault="00EE2529" w:rsidP="00C81B84"/>
        </w:tc>
      </w:tr>
      <w:tr w:rsidR="00EE2529" w:rsidRPr="00C81B84" w14:paraId="6B68185F" w14:textId="77777777">
        <w:trPr>
          <w:trHeight w:val="380"/>
        </w:trPr>
        <w:tc>
          <w:tcPr>
            <w:tcW w:w="680" w:type="dxa"/>
            <w:tcBorders>
              <w:top w:val="nil"/>
              <w:left w:val="nil"/>
              <w:bottom w:val="nil"/>
              <w:right w:val="nil"/>
            </w:tcBorders>
            <w:tcMar>
              <w:top w:w="128" w:type="dxa"/>
              <w:left w:w="43" w:type="dxa"/>
              <w:bottom w:w="43" w:type="dxa"/>
              <w:right w:w="43" w:type="dxa"/>
            </w:tcMar>
          </w:tcPr>
          <w:p w14:paraId="5778F9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033FF9"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32BA0F78" w14:textId="77777777" w:rsidR="00EE2529" w:rsidRPr="00C81B84" w:rsidRDefault="00AD5E1E" w:rsidP="00C81B84">
            <w:r w:rsidRPr="00C81B84">
              <w:t xml:space="preserve">Afrika,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6F04A88" w14:textId="77777777" w:rsidR="00EE2529" w:rsidRPr="00C81B84" w:rsidRDefault="00AD5E1E" w:rsidP="00C81B84">
            <w:r w:rsidRPr="00C81B84">
              <w:t>33 000 000</w:t>
            </w:r>
          </w:p>
        </w:tc>
      </w:tr>
      <w:tr w:rsidR="00EE2529" w:rsidRPr="00C81B84" w14:paraId="43609FB0" w14:textId="77777777">
        <w:trPr>
          <w:trHeight w:val="380"/>
        </w:trPr>
        <w:tc>
          <w:tcPr>
            <w:tcW w:w="680" w:type="dxa"/>
            <w:tcBorders>
              <w:top w:val="nil"/>
              <w:left w:val="nil"/>
              <w:bottom w:val="nil"/>
              <w:right w:val="nil"/>
            </w:tcBorders>
            <w:tcMar>
              <w:top w:w="128" w:type="dxa"/>
              <w:left w:w="43" w:type="dxa"/>
              <w:bottom w:w="43" w:type="dxa"/>
              <w:right w:w="43" w:type="dxa"/>
            </w:tcMar>
          </w:tcPr>
          <w:p w14:paraId="137BF3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4B23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9E8885" w14:textId="77777777" w:rsidR="00EE2529" w:rsidRPr="00C81B84" w:rsidRDefault="00AD5E1E" w:rsidP="00C81B84">
            <w:r w:rsidRPr="00C81B84">
              <w:t>fra kr 2 981 193 000 til kr 3 014 193 000</w:t>
            </w:r>
          </w:p>
        </w:tc>
        <w:tc>
          <w:tcPr>
            <w:tcW w:w="1400" w:type="dxa"/>
            <w:tcBorders>
              <w:top w:val="nil"/>
              <w:left w:val="nil"/>
              <w:bottom w:val="nil"/>
              <w:right w:val="nil"/>
            </w:tcBorders>
            <w:tcMar>
              <w:top w:w="128" w:type="dxa"/>
              <w:left w:w="43" w:type="dxa"/>
              <w:bottom w:w="43" w:type="dxa"/>
              <w:right w:w="43" w:type="dxa"/>
            </w:tcMar>
            <w:vAlign w:val="bottom"/>
          </w:tcPr>
          <w:p w14:paraId="22E8430A" w14:textId="77777777" w:rsidR="00EE2529" w:rsidRPr="00C81B84" w:rsidRDefault="00EE2529" w:rsidP="00C81B84"/>
        </w:tc>
      </w:tr>
      <w:tr w:rsidR="00EE2529" w:rsidRPr="00C81B84" w14:paraId="7F820FDE" w14:textId="77777777">
        <w:trPr>
          <w:trHeight w:val="380"/>
        </w:trPr>
        <w:tc>
          <w:tcPr>
            <w:tcW w:w="680" w:type="dxa"/>
            <w:tcBorders>
              <w:top w:val="nil"/>
              <w:left w:val="nil"/>
              <w:bottom w:val="nil"/>
              <w:right w:val="nil"/>
            </w:tcBorders>
            <w:tcMar>
              <w:top w:w="128" w:type="dxa"/>
              <w:left w:w="43" w:type="dxa"/>
              <w:bottom w:w="43" w:type="dxa"/>
              <w:right w:w="43" w:type="dxa"/>
            </w:tcMar>
          </w:tcPr>
          <w:p w14:paraId="6CDB0098" w14:textId="77777777" w:rsidR="00EE2529" w:rsidRPr="00C81B84" w:rsidRDefault="00AD5E1E" w:rsidP="00C81B84">
            <w:r w:rsidRPr="00C81B84">
              <w:t>160</w:t>
            </w:r>
          </w:p>
        </w:tc>
        <w:tc>
          <w:tcPr>
            <w:tcW w:w="680" w:type="dxa"/>
            <w:tcBorders>
              <w:top w:val="nil"/>
              <w:left w:val="nil"/>
              <w:bottom w:val="nil"/>
              <w:right w:val="nil"/>
            </w:tcBorders>
            <w:tcMar>
              <w:top w:w="128" w:type="dxa"/>
              <w:left w:w="43" w:type="dxa"/>
              <w:bottom w:w="43" w:type="dxa"/>
              <w:right w:w="43" w:type="dxa"/>
            </w:tcMar>
          </w:tcPr>
          <w:p w14:paraId="28B2C95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E4089E" w14:textId="77777777" w:rsidR="00EE2529" w:rsidRPr="00C81B84" w:rsidRDefault="00AD5E1E" w:rsidP="00C81B84">
            <w:r w:rsidRPr="00C81B84">
              <w:t>Helse:</w:t>
            </w:r>
          </w:p>
        </w:tc>
        <w:tc>
          <w:tcPr>
            <w:tcW w:w="1400" w:type="dxa"/>
            <w:tcBorders>
              <w:top w:val="nil"/>
              <w:left w:val="nil"/>
              <w:bottom w:val="nil"/>
              <w:right w:val="nil"/>
            </w:tcBorders>
            <w:tcMar>
              <w:top w:w="128" w:type="dxa"/>
              <w:left w:w="43" w:type="dxa"/>
              <w:bottom w:w="43" w:type="dxa"/>
              <w:right w:w="43" w:type="dxa"/>
            </w:tcMar>
            <w:vAlign w:val="bottom"/>
          </w:tcPr>
          <w:p w14:paraId="602B7DB2" w14:textId="77777777" w:rsidR="00EE2529" w:rsidRPr="00C81B84" w:rsidRDefault="00EE2529" w:rsidP="00C81B84"/>
        </w:tc>
      </w:tr>
      <w:tr w:rsidR="00EE2529" w:rsidRPr="00C81B84" w14:paraId="1260F36C" w14:textId="77777777">
        <w:trPr>
          <w:trHeight w:val="380"/>
        </w:trPr>
        <w:tc>
          <w:tcPr>
            <w:tcW w:w="680" w:type="dxa"/>
            <w:tcBorders>
              <w:top w:val="nil"/>
              <w:left w:val="nil"/>
              <w:bottom w:val="nil"/>
              <w:right w:val="nil"/>
            </w:tcBorders>
            <w:tcMar>
              <w:top w:w="128" w:type="dxa"/>
              <w:left w:w="43" w:type="dxa"/>
              <w:bottom w:w="43" w:type="dxa"/>
              <w:right w:w="43" w:type="dxa"/>
            </w:tcMar>
          </w:tcPr>
          <w:p w14:paraId="3BA7C1A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BD871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AF3C874" w14:textId="77777777" w:rsidR="00EE2529" w:rsidRPr="00C81B84" w:rsidRDefault="00AD5E1E" w:rsidP="00C81B84">
            <w:r w:rsidRPr="00C81B84">
              <w:t xml:space="preserve">Helse,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55E0133" w14:textId="77777777" w:rsidR="00EE2529" w:rsidRPr="00C81B84" w:rsidRDefault="00AD5E1E" w:rsidP="00C81B84">
            <w:r w:rsidRPr="00C81B84">
              <w:t>352 320 000</w:t>
            </w:r>
          </w:p>
        </w:tc>
      </w:tr>
      <w:tr w:rsidR="00EE2529" w:rsidRPr="00C81B84" w14:paraId="423DF7FF" w14:textId="77777777">
        <w:trPr>
          <w:trHeight w:val="380"/>
        </w:trPr>
        <w:tc>
          <w:tcPr>
            <w:tcW w:w="680" w:type="dxa"/>
            <w:tcBorders>
              <w:top w:val="nil"/>
              <w:left w:val="nil"/>
              <w:bottom w:val="nil"/>
              <w:right w:val="nil"/>
            </w:tcBorders>
            <w:tcMar>
              <w:top w:w="128" w:type="dxa"/>
              <w:left w:w="43" w:type="dxa"/>
              <w:bottom w:w="43" w:type="dxa"/>
              <w:right w:w="43" w:type="dxa"/>
            </w:tcMar>
          </w:tcPr>
          <w:p w14:paraId="2C672D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41F6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9D8586" w14:textId="77777777" w:rsidR="00EE2529" w:rsidRPr="00C81B84" w:rsidRDefault="00AD5E1E" w:rsidP="00C81B84">
            <w:r w:rsidRPr="00C81B84">
              <w:t>fra kr 3 720 797 000 til kr 3 368 477 000</w:t>
            </w:r>
          </w:p>
        </w:tc>
        <w:tc>
          <w:tcPr>
            <w:tcW w:w="1400" w:type="dxa"/>
            <w:tcBorders>
              <w:top w:val="nil"/>
              <w:left w:val="nil"/>
              <w:bottom w:val="nil"/>
              <w:right w:val="nil"/>
            </w:tcBorders>
            <w:tcMar>
              <w:top w:w="128" w:type="dxa"/>
              <w:left w:w="43" w:type="dxa"/>
              <w:bottom w:w="43" w:type="dxa"/>
              <w:right w:w="43" w:type="dxa"/>
            </w:tcMar>
            <w:vAlign w:val="bottom"/>
          </w:tcPr>
          <w:p w14:paraId="541845E3" w14:textId="77777777" w:rsidR="00EE2529" w:rsidRPr="00C81B84" w:rsidRDefault="00EE2529" w:rsidP="00C81B84"/>
        </w:tc>
      </w:tr>
      <w:tr w:rsidR="00EE2529" w:rsidRPr="00C81B84" w14:paraId="6FCA195C" w14:textId="77777777">
        <w:trPr>
          <w:trHeight w:val="380"/>
        </w:trPr>
        <w:tc>
          <w:tcPr>
            <w:tcW w:w="680" w:type="dxa"/>
            <w:tcBorders>
              <w:top w:val="nil"/>
              <w:left w:val="nil"/>
              <w:bottom w:val="nil"/>
              <w:right w:val="nil"/>
            </w:tcBorders>
            <w:tcMar>
              <w:top w:w="128" w:type="dxa"/>
              <w:left w:w="43" w:type="dxa"/>
              <w:bottom w:w="43" w:type="dxa"/>
              <w:right w:w="43" w:type="dxa"/>
            </w:tcMar>
          </w:tcPr>
          <w:p w14:paraId="5E5FC601" w14:textId="77777777" w:rsidR="00EE2529" w:rsidRPr="00C81B84" w:rsidRDefault="00AD5E1E" w:rsidP="00C81B84">
            <w:r w:rsidRPr="00C81B84">
              <w:t>161</w:t>
            </w:r>
          </w:p>
        </w:tc>
        <w:tc>
          <w:tcPr>
            <w:tcW w:w="680" w:type="dxa"/>
            <w:tcBorders>
              <w:top w:val="nil"/>
              <w:left w:val="nil"/>
              <w:bottom w:val="nil"/>
              <w:right w:val="nil"/>
            </w:tcBorders>
            <w:tcMar>
              <w:top w:w="128" w:type="dxa"/>
              <w:left w:w="43" w:type="dxa"/>
              <w:bottom w:w="43" w:type="dxa"/>
              <w:right w:w="43" w:type="dxa"/>
            </w:tcMar>
          </w:tcPr>
          <w:p w14:paraId="1B3C026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362FA4" w14:textId="77777777" w:rsidR="00EE2529" w:rsidRPr="00C81B84" w:rsidRDefault="00AD5E1E" w:rsidP="00C81B84">
            <w:r w:rsidRPr="00C81B84">
              <w:t>Utdanning, forskning og faglig samarbeid:</w:t>
            </w:r>
          </w:p>
        </w:tc>
        <w:tc>
          <w:tcPr>
            <w:tcW w:w="1400" w:type="dxa"/>
            <w:tcBorders>
              <w:top w:val="nil"/>
              <w:left w:val="nil"/>
              <w:bottom w:val="nil"/>
              <w:right w:val="nil"/>
            </w:tcBorders>
            <w:tcMar>
              <w:top w:w="128" w:type="dxa"/>
              <w:left w:w="43" w:type="dxa"/>
              <w:bottom w:w="43" w:type="dxa"/>
              <w:right w:w="43" w:type="dxa"/>
            </w:tcMar>
            <w:vAlign w:val="bottom"/>
          </w:tcPr>
          <w:p w14:paraId="01CEA62F" w14:textId="77777777" w:rsidR="00EE2529" w:rsidRPr="00C81B84" w:rsidRDefault="00EE2529" w:rsidP="00C81B84"/>
        </w:tc>
      </w:tr>
      <w:tr w:rsidR="00EE2529" w:rsidRPr="00C81B84" w14:paraId="6249FECA" w14:textId="77777777">
        <w:trPr>
          <w:trHeight w:val="380"/>
        </w:trPr>
        <w:tc>
          <w:tcPr>
            <w:tcW w:w="680" w:type="dxa"/>
            <w:tcBorders>
              <w:top w:val="nil"/>
              <w:left w:val="nil"/>
              <w:bottom w:val="nil"/>
              <w:right w:val="nil"/>
            </w:tcBorders>
            <w:tcMar>
              <w:top w:w="128" w:type="dxa"/>
              <w:left w:w="43" w:type="dxa"/>
              <w:bottom w:w="43" w:type="dxa"/>
              <w:right w:w="43" w:type="dxa"/>
            </w:tcMar>
          </w:tcPr>
          <w:p w14:paraId="373BD8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F852E4"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A90AD54" w14:textId="77777777" w:rsidR="00EE2529" w:rsidRPr="00C81B84" w:rsidRDefault="00AD5E1E" w:rsidP="00C81B84">
            <w:r w:rsidRPr="00C81B84">
              <w:t>Norges forskningsråd – utviklingsområdet, nedsettes med</w:t>
            </w:r>
          </w:p>
        </w:tc>
        <w:tc>
          <w:tcPr>
            <w:tcW w:w="1400" w:type="dxa"/>
            <w:tcBorders>
              <w:top w:val="nil"/>
              <w:left w:val="nil"/>
              <w:bottom w:val="nil"/>
              <w:right w:val="nil"/>
            </w:tcBorders>
            <w:tcMar>
              <w:top w:w="128" w:type="dxa"/>
              <w:left w:w="43" w:type="dxa"/>
              <w:bottom w:w="43" w:type="dxa"/>
              <w:right w:w="43" w:type="dxa"/>
            </w:tcMar>
            <w:vAlign w:val="bottom"/>
          </w:tcPr>
          <w:p w14:paraId="6B562157" w14:textId="77777777" w:rsidR="00EE2529" w:rsidRPr="00C81B84" w:rsidRDefault="00AD5E1E" w:rsidP="00C81B84">
            <w:r w:rsidRPr="00C81B84">
              <w:t>14 600 000</w:t>
            </w:r>
          </w:p>
        </w:tc>
      </w:tr>
      <w:tr w:rsidR="00EE2529" w:rsidRPr="00C81B84" w14:paraId="25D84FA7" w14:textId="77777777">
        <w:trPr>
          <w:trHeight w:val="380"/>
        </w:trPr>
        <w:tc>
          <w:tcPr>
            <w:tcW w:w="680" w:type="dxa"/>
            <w:tcBorders>
              <w:top w:val="nil"/>
              <w:left w:val="nil"/>
              <w:bottom w:val="nil"/>
              <w:right w:val="nil"/>
            </w:tcBorders>
            <w:tcMar>
              <w:top w:w="128" w:type="dxa"/>
              <w:left w:w="43" w:type="dxa"/>
              <w:bottom w:w="43" w:type="dxa"/>
              <w:right w:w="43" w:type="dxa"/>
            </w:tcMar>
          </w:tcPr>
          <w:p w14:paraId="4BC072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FD761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A88FF3" w14:textId="77777777" w:rsidR="00EE2529" w:rsidRPr="00C81B84" w:rsidRDefault="00AD5E1E" w:rsidP="00C81B84">
            <w:r w:rsidRPr="00C81B84">
              <w:t>fra kr 206 650 000 til kr 192 050 000</w:t>
            </w:r>
          </w:p>
        </w:tc>
        <w:tc>
          <w:tcPr>
            <w:tcW w:w="1400" w:type="dxa"/>
            <w:tcBorders>
              <w:top w:val="nil"/>
              <w:left w:val="nil"/>
              <w:bottom w:val="nil"/>
              <w:right w:val="nil"/>
            </w:tcBorders>
            <w:tcMar>
              <w:top w:w="128" w:type="dxa"/>
              <w:left w:w="43" w:type="dxa"/>
              <w:bottom w:w="43" w:type="dxa"/>
              <w:right w:w="43" w:type="dxa"/>
            </w:tcMar>
            <w:vAlign w:val="bottom"/>
          </w:tcPr>
          <w:p w14:paraId="0BA72237" w14:textId="77777777" w:rsidR="00EE2529" w:rsidRPr="00C81B84" w:rsidRDefault="00EE2529" w:rsidP="00C81B84"/>
        </w:tc>
      </w:tr>
      <w:tr w:rsidR="00EE2529" w:rsidRPr="00C81B84" w14:paraId="0131A8EC" w14:textId="77777777">
        <w:trPr>
          <w:trHeight w:val="380"/>
        </w:trPr>
        <w:tc>
          <w:tcPr>
            <w:tcW w:w="680" w:type="dxa"/>
            <w:tcBorders>
              <w:top w:val="nil"/>
              <w:left w:val="nil"/>
              <w:bottom w:val="nil"/>
              <w:right w:val="nil"/>
            </w:tcBorders>
            <w:tcMar>
              <w:top w:w="128" w:type="dxa"/>
              <w:left w:w="43" w:type="dxa"/>
              <w:bottom w:w="43" w:type="dxa"/>
              <w:right w:w="43" w:type="dxa"/>
            </w:tcMar>
          </w:tcPr>
          <w:p w14:paraId="767491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0F569D"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47AA850" w14:textId="77777777" w:rsidR="00EE2529" w:rsidRPr="00C81B84" w:rsidRDefault="00AD5E1E" w:rsidP="00C81B84">
            <w:r w:rsidRPr="00C81B84">
              <w:t xml:space="preserve">Utdanning,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097F8D4" w14:textId="77777777" w:rsidR="00EE2529" w:rsidRPr="00C81B84" w:rsidRDefault="00AD5E1E" w:rsidP="00C81B84">
            <w:r w:rsidRPr="00C81B84">
              <w:t>152 440 000</w:t>
            </w:r>
          </w:p>
        </w:tc>
      </w:tr>
      <w:tr w:rsidR="00EE2529" w:rsidRPr="00C81B84" w14:paraId="2C4DBE6D" w14:textId="77777777">
        <w:trPr>
          <w:trHeight w:val="380"/>
        </w:trPr>
        <w:tc>
          <w:tcPr>
            <w:tcW w:w="680" w:type="dxa"/>
            <w:tcBorders>
              <w:top w:val="nil"/>
              <w:left w:val="nil"/>
              <w:bottom w:val="nil"/>
              <w:right w:val="nil"/>
            </w:tcBorders>
            <w:tcMar>
              <w:top w:w="128" w:type="dxa"/>
              <w:left w:w="43" w:type="dxa"/>
              <w:bottom w:w="43" w:type="dxa"/>
              <w:right w:w="43" w:type="dxa"/>
            </w:tcMar>
          </w:tcPr>
          <w:p w14:paraId="692A194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18DE2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0FABA0" w14:textId="77777777" w:rsidR="00EE2529" w:rsidRPr="00C81B84" w:rsidRDefault="00AD5E1E" w:rsidP="00C81B84">
            <w:r w:rsidRPr="00C81B84">
              <w:t>fra kr 1 096 798 000 til kr 944 358 000</w:t>
            </w:r>
          </w:p>
        </w:tc>
        <w:tc>
          <w:tcPr>
            <w:tcW w:w="1400" w:type="dxa"/>
            <w:tcBorders>
              <w:top w:val="nil"/>
              <w:left w:val="nil"/>
              <w:bottom w:val="nil"/>
              <w:right w:val="nil"/>
            </w:tcBorders>
            <w:tcMar>
              <w:top w:w="128" w:type="dxa"/>
              <w:left w:w="43" w:type="dxa"/>
              <w:bottom w:w="43" w:type="dxa"/>
              <w:right w:w="43" w:type="dxa"/>
            </w:tcMar>
            <w:vAlign w:val="bottom"/>
          </w:tcPr>
          <w:p w14:paraId="1C380613" w14:textId="77777777" w:rsidR="00EE2529" w:rsidRPr="00C81B84" w:rsidRDefault="00EE2529" w:rsidP="00C81B84"/>
        </w:tc>
      </w:tr>
      <w:tr w:rsidR="00EE2529" w:rsidRPr="00C81B84" w14:paraId="0AB0D9C2" w14:textId="77777777">
        <w:trPr>
          <w:trHeight w:val="380"/>
        </w:trPr>
        <w:tc>
          <w:tcPr>
            <w:tcW w:w="680" w:type="dxa"/>
            <w:tcBorders>
              <w:top w:val="nil"/>
              <w:left w:val="nil"/>
              <w:bottom w:val="nil"/>
              <w:right w:val="nil"/>
            </w:tcBorders>
            <w:tcMar>
              <w:top w:w="128" w:type="dxa"/>
              <w:left w:w="43" w:type="dxa"/>
              <w:bottom w:w="43" w:type="dxa"/>
              <w:right w:w="43" w:type="dxa"/>
            </w:tcMar>
          </w:tcPr>
          <w:p w14:paraId="3D8F25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AED62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9599272" w14:textId="77777777" w:rsidR="00EE2529" w:rsidRPr="00C81B84" w:rsidRDefault="00AD5E1E" w:rsidP="00C81B84">
            <w:r w:rsidRPr="00C81B84">
              <w:t xml:space="preserve">Forskning,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0C53ECD2" w14:textId="77777777" w:rsidR="00EE2529" w:rsidRPr="00C81B84" w:rsidRDefault="00AD5E1E" w:rsidP="00C81B84">
            <w:r w:rsidRPr="00C81B84">
              <w:t>5 100 000</w:t>
            </w:r>
          </w:p>
        </w:tc>
      </w:tr>
      <w:tr w:rsidR="00EE2529" w:rsidRPr="00C81B84" w14:paraId="15DB95F5" w14:textId="77777777">
        <w:trPr>
          <w:trHeight w:val="380"/>
        </w:trPr>
        <w:tc>
          <w:tcPr>
            <w:tcW w:w="680" w:type="dxa"/>
            <w:tcBorders>
              <w:top w:val="nil"/>
              <w:left w:val="nil"/>
              <w:bottom w:val="nil"/>
              <w:right w:val="nil"/>
            </w:tcBorders>
            <w:tcMar>
              <w:top w:w="128" w:type="dxa"/>
              <w:left w:w="43" w:type="dxa"/>
              <w:bottom w:w="43" w:type="dxa"/>
              <w:right w:w="43" w:type="dxa"/>
            </w:tcMar>
          </w:tcPr>
          <w:p w14:paraId="3D9E94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A2E03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804C84" w14:textId="77777777" w:rsidR="00EE2529" w:rsidRPr="00C81B84" w:rsidRDefault="00AD5E1E" w:rsidP="00C81B84">
            <w:r w:rsidRPr="00C81B84">
              <w:t>fra kr 72 196 000 til kr 67 096 000</w:t>
            </w:r>
          </w:p>
        </w:tc>
        <w:tc>
          <w:tcPr>
            <w:tcW w:w="1400" w:type="dxa"/>
            <w:tcBorders>
              <w:top w:val="nil"/>
              <w:left w:val="nil"/>
              <w:bottom w:val="nil"/>
              <w:right w:val="nil"/>
            </w:tcBorders>
            <w:tcMar>
              <w:top w:w="128" w:type="dxa"/>
              <w:left w:w="43" w:type="dxa"/>
              <w:bottom w:w="43" w:type="dxa"/>
              <w:right w:w="43" w:type="dxa"/>
            </w:tcMar>
            <w:vAlign w:val="bottom"/>
          </w:tcPr>
          <w:p w14:paraId="6B040FB5" w14:textId="77777777" w:rsidR="00EE2529" w:rsidRPr="00C81B84" w:rsidRDefault="00EE2529" w:rsidP="00C81B84"/>
        </w:tc>
      </w:tr>
      <w:tr w:rsidR="00EE2529" w:rsidRPr="00C81B84" w14:paraId="47B03973" w14:textId="77777777">
        <w:trPr>
          <w:trHeight w:val="380"/>
        </w:trPr>
        <w:tc>
          <w:tcPr>
            <w:tcW w:w="680" w:type="dxa"/>
            <w:tcBorders>
              <w:top w:val="nil"/>
              <w:left w:val="nil"/>
              <w:bottom w:val="nil"/>
              <w:right w:val="nil"/>
            </w:tcBorders>
            <w:tcMar>
              <w:top w:w="128" w:type="dxa"/>
              <w:left w:w="43" w:type="dxa"/>
              <w:bottom w:w="43" w:type="dxa"/>
              <w:right w:w="43" w:type="dxa"/>
            </w:tcMar>
          </w:tcPr>
          <w:p w14:paraId="24148D94" w14:textId="77777777" w:rsidR="00EE2529" w:rsidRPr="00C81B84" w:rsidRDefault="00AD5E1E" w:rsidP="00C81B84">
            <w:r w:rsidRPr="00C81B84">
              <w:t>162</w:t>
            </w:r>
          </w:p>
        </w:tc>
        <w:tc>
          <w:tcPr>
            <w:tcW w:w="680" w:type="dxa"/>
            <w:tcBorders>
              <w:top w:val="nil"/>
              <w:left w:val="nil"/>
              <w:bottom w:val="nil"/>
              <w:right w:val="nil"/>
            </w:tcBorders>
            <w:tcMar>
              <w:top w:w="128" w:type="dxa"/>
              <w:left w:w="43" w:type="dxa"/>
              <w:bottom w:w="43" w:type="dxa"/>
              <w:right w:w="43" w:type="dxa"/>
            </w:tcMar>
          </w:tcPr>
          <w:p w14:paraId="43883BB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687463" w14:textId="77777777" w:rsidR="00EE2529" w:rsidRPr="00C81B84" w:rsidRDefault="00AD5E1E" w:rsidP="00C81B84">
            <w:r w:rsidRPr="00C81B84">
              <w:t>Næringsutvikling, landbruk og fornybar energi:</w:t>
            </w:r>
          </w:p>
        </w:tc>
        <w:tc>
          <w:tcPr>
            <w:tcW w:w="1400" w:type="dxa"/>
            <w:tcBorders>
              <w:top w:val="nil"/>
              <w:left w:val="nil"/>
              <w:bottom w:val="nil"/>
              <w:right w:val="nil"/>
            </w:tcBorders>
            <w:tcMar>
              <w:top w:w="128" w:type="dxa"/>
              <w:left w:w="43" w:type="dxa"/>
              <w:bottom w:w="43" w:type="dxa"/>
              <w:right w:w="43" w:type="dxa"/>
            </w:tcMar>
            <w:vAlign w:val="bottom"/>
          </w:tcPr>
          <w:p w14:paraId="2E45D2AE" w14:textId="77777777" w:rsidR="00EE2529" w:rsidRPr="00C81B84" w:rsidRDefault="00EE2529" w:rsidP="00C81B84"/>
        </w:tc>
      </w:tr>
      <w:tr w:rsidR="00EE2529" w:rsidRPr="00C81B84" w14:paraId="688AD50B" w14:textId="77777777">
        <w:trPr>
          <w:trHeight w:val="380"/>
        </w:trPr>
        <w:tc>
          <w:tcPr>
            <w:tcW w:w="680" w:type="dxa"/>
            <w:tcBorders>
              <w:top w:val="nil"/>
              <w:left w:val="nil"/>
              <w:bottom w:val="nil"/>
              <w:right w:val="nil"/>
            </w:tcBorders>
            <w:tcMar>
              <w:top w:w="128" w:type="dxa"/>
              <w:left w:w="43" w:type="dxa"/>
              <w:bottom w:w="43" w:type="dxa"/>
              <w:right w:w="43" w:type="dxa"/>
            </w:tcMar>
          </w:tcPr>
          <w:p w14:paraId="4E98BB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549B9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CE17D58" w14:textId="77777777" w:rsidR="00EE2529" w:rsidRPr="00C81B84" w:rsidRDefault="00AD5E1E" w:rsidP="00C81B84">
            <w:r w:rsidRPr="00C81B84">
              <w:t xml:space="preserve">Bærekraftig næringsutvikling og handel,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01926720" w14:textId="77777777" w:rsidR="00EE2529" w:rsidRPr="00C81B84" w:rsidRDefault="00AD5E1E" w:rsidP="00C81B84">
            <w:r w:rsidRPr="00C81B84">
              <w:t>22 900 000</w:t>
            </w:r>
          </w:p>
        </w:tc>
      </w:tr>
      <w:tr w:rsidR="00EE2529" w:rsidRPr="00C81B84" w14:paraId="61EA4576" w14:textId="77777777">
        <w:trPr>
          <w:trHeight w:val="380"/>
        </w:trPr>
        <w:tc>
          <w:tcPr>
            <w:tcW w:w="680" w:type="dxa"/>
            <w:tcBorders>
              <w:top w:val="nil"/>
              <w:left w:val="nil"/>
              <w:bottom w:val="nil"/>
              <w:right w:val="nil"/>
            </w:tcBorders>
            <w:tcMar>
              <w:top w:w="128" w:type="dxa"/>
              <w:left w:w="43" w:type="dxa"/>
              <w:bottom w:w="43" w:type="dxa"/>
              <w:right w:w="43" w:type="dxa"/>
            </w:tcMar>
          </w:tcPr>
          <w:p w14:paraId="311BFD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D75D7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29E157" w14:textId="77777777" w:rsidR="00EE2529" w:rsidRPr="00C81B84" w:rsidRDefault="00AD5E1E" w:rsidP="00C81B84">
            <w:r w:rsidRPr="00C81B84">
              <w:t>fra kr 324 536 000 til kr 301 636 000</w:t>
            </w:r>
          </w:p>
        </w:tc>
        <w:tc>
          <w:tcPr>
            <w:tcW w:w="1400" w:type="dxa"/>
            <w:tcBorders>
              <w:top w:val="nil"/>
              <w:left w:val="nil"/>
              <w:bottom w:val="nil"/>
              <w:right w:val="nil"/>
            </w:tcBorders>
            <w:tcMar>
              <w:top w:w="128" w:type="dxa"/>
              <w:left w:w="43" w:type="dxa"/>
              <w:bottom w:w="43" w:type="dxa"/>
              <w:right w:w="43" w:type="dxa"/>
            </w:tcMar>
            <w:vAlign w:val="bottom"/>
          </w:tcPr>
          <w:p w14:paraId="3FB6C682" w14:textId="77777777" w:rsidR="00EE2529" w:rsidRPr="00C81B84" w:rsidRDefault="00EE2529" w:rsidP="00C81B84"/>
        </w:tc>
      </w:tr>
      <w:tr w:rsidR="00EE2529" w:rsidRPr="00C81B84" w14:paraId="6E194EA3" w14:textId="77777777">
        <w:trPr>
          <w:trHeight w:val="380"/>
        </w:trPr>
        <w:tc>
          <w:tcPr>
            <w:tcW w:w="680" w:type="dxa"/>
            <w:tcBorders>
              <w:top w:val="nil"/>
              <w:left w:val="nil"/>
              <w:bottom w:val="nil"/>
              <w:right w:val="nil"/>
            </w:tcBorders>
            <w:tcMar>
              <w:top w:w="128" w:type="dxa"/>
              <w:left w:w="43" w:type="dxa"/>
              <w:bottom w:w="43" w:type="dxa"/>
              <w:right w:w="43" w:type="dxa"/>
            </w:tcMar>
          </w:tcPr>
          <w:p w14:paraId="7377B0B5" w14:textId="77777777" w:rsidR="00EE2529" w:rsidRPr="00C81B84" w:rsidRDefault="00AD5E1E" w:rsidP="00C81B84">
            <w:r w:rsidRPr="00C81B84">
              <w:t>163</w:t>
            </w:r>
          </w:p>
        </w:tc>
        <w:tc>
          <w:tcPr>
            <w:tcW w:w="680" w:type="dxa"/>
            <w:tcBorders>
              <w:top w:val="nil"/>
              <w:left w:val="nil"/>
              <w:bottom w:val="nil"/>
              <w:right w:val="nil"/>
            </w:tcBorders>
            <w:tcMar>
              <w:top w:w="128" w:type="dxa"/>
              <w:left w:w="43" w:type="dxa"/>
              <w:bottom w:w="43" w:type="dxa"/>
              <w:right w:w="43" w:type="dxa"/>
            </w:tcMar>
          </w:tcPr>
          <w:p w14:paraId="51C2FE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B2D97F" w14:textId="77777777" w:rsidR="00EE2529" w:rsidRPr="00C81B84" w:rsidRDefault="00AD5E1E" w:rsidP="00C81B84">
            <w:r w:rsidRPr="00C81B84">
              <w:t>Klima, miljø og hav:</w:t>
            </w:r>
          </w:p>
        </w:tc>
        <w:tc>
          <w:tcPr>
            <w:tcW w:w="1400" w:type="dxa"/>
            <w:tcBorders>
              <w:top w:val="nil"/>
              <w:left w:val="nil"/>
              <w:bottom w:val="nil"/>
              <w:right w:val="nil"/>
            </w:tcBorders>
            <w:tcMar>
              <w:top w:w="128" w:type="dxa"/>
              <w:left w:w="43" w:type="dxa"/>
              <w:bottom w:w="43" w:type="dxa"/>
              <w:right w:w="43" w:type="dxa"/>
            </w:tcMar>
            <w:vAlign w:val="bottom"/>
          </w:tcPr>
          <w:p w14:paraId="284EB242" w14:textId="77777777" w:rsidR="00EE2529" w:rsidRPr="00C81B84" w:rsidRDefault="00EE2529" w:rsidP="00C81B84"/>
        </w:tc>
      </w:tr>
      <w:tr w:rsidR="00EE2529" w:rsidRPr="00C81B84" w14:paraId="148D5D56" w14:textId="77777777">
        <w:trPr>
          <w:trHeight w:val="640"/>
        </w:trPr>
        <w:tc>
          <w:tcPr>
            <w:tcW w:w="680" w:type="dxa"/>
            <w:tcBorders>
              <w:top w:val="nil"/>
              <w:left w:val="nil"/>
              <w:bottom w:val="nil"/>
              <w:right w:val="nil"/>
            </w:tcBorders>
            <w:tcMar>
              <w:top w:w="128" w:type="dxa"/>
              <w:left w:w="43" w:type="dxa"/>
              <w:bottom w:w="43" w:type="dxa"/>
              <w:right w:w="43" w:type="dxa"/>
            </w:tcMar>
          </w:tcPr>
          <w:p w14:paraId="5BEABA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F061DC"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EE7064B" w14:textId="77777777" w:rsidR="00EE2529" w:rsidRPr="00C81B84" w:rsidRDefault="00AD5E1E" w:rsidP="00C81B84">
            <w:r w:rsidRPr="00C81B84">
              <w:t xml:space="preserve">Bærekraftige hav og tiltak mot marin forsøpling,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FE94F20" w14:textId="77777777" w:rsidR="00EE2529" w:rsidRPr="00C81B84" w:rsidRDefault="00AD5E1E" w:rsidP="00C81B84">
            <w:r w:rsidRPr="00C81B84">
              <w:t>15 800 000</w:t>
            </w:r>
          </w:p>
        </w:tc>
      </w:tr>
      <w:tr w:rsidR="00EE2529" w:rsidRPr="00C81B84" w14:paraId="6B073C17" w14:textId="77777777">
        <w:trPr>
          <w:trHeight w:val="380"/>
        </w:trPr>
        <w:tc>
          <w:tcPr>
            <w:tcW w:w="680" w:type="dxa"/>
            <w:tcBorders>
              <w:top w:val="nil"/>
              <w:left w:val="nil"/>
              <w:bottom w:val="nil"/>
              <w:right w:val="nil"/>
            </w:tcBorders>
            <w:tcMar>
              <w:top w:w="128" w:type="dxa"/>
              <w:left w:w="43" w:type="dxa"/>
              <w:bottom w:w="43" w:type="dxa"/>
              <w:right w:w="43" w:type="dxa"/>
            </w:tcMar>
          </w:tcPr>
          <w:p w14:paraId="0E42768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C8C0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824B1A" w14:textId="77777777" w:rsidR="00EE2529" w:rsidRPr="00C81B84" w:rsidRDefault="00AD5E1E" w:rsidP="00C81B84">
            <w:r w:rsidRPr="00C81B84">
              <w:t>fra kr 223 667 000 til kr 207 867 000</w:t>
            </w:r>
          </w:p>
        </w:tc>
        <w:tc>
          <w:tcPr>
            <w:tcW w:w="1400" w:type="dxa"/>
            <w:tcBorders>
              <w:top w:val="nil"/>
              <w:left w:val="nil"/>
              <w:bottom w:val="nil"/>
              <w:right w:val="nil"/>
            </w:tcBorders>
            <w:tcMar>
              <w:top w:w="128" w:type="dxa"/>
              <w:left w:w="43" w:type="dxa"/>
              <w:bottom w:w="43" w:type="dxa"/>
              <w:right w:w="43" w:type="dxa"/>
            </w:tcMar>
            <w:vAlign w:val="bottom"/>
          </w:tcPr>
          <w:p w14:paraId="678817D5" w14:textId="77777777" w:rsidR="00EE2529" w:rsidRPr="00C81B84" w:rsidRDefault="00EE2529" w:rsidP="00C81B84"/>
        </w:tc>
      </w:tr>
      <w:tr w:rsidR="00EE2529" w:rsidRPr="00C81B84" w14:paraId="07DFCE11" w14:textId="77777777">
        <w:trPr>
          <w:trHeight w:val="380"/>
        </w:trPr>
        <w:tc>
          <w:tcPr>
            <w:tcW w:w="680" w:type="dxa"/>
            <w:tcBorders>
              <w:top w:val="nil"/>
              <w:left w:val="nil"/>
              <w:bottom w:val="nil"/>
              <w:right w:val="nil"/>
            </w:tcBorders>
            <w:tcMar>
              <w:top w:w="128" w:type="dxa"/>
              <w:left w:w="43" w:type="dxa"/>
              <w:bottom w:w="43" w:type="dxa"/>
              <w:right w:w="43" w:type="dxa"/>
            </w:tcMar>
          </w:tcPr>
          <w:p w14:paraId="0F9925E9" w14:textId="77777777" w:rsidR="00EE2529" w:rsidRPr="00C81B84" w:rsidRDefault="00AD5E1E" w:rsidP="00C81B84">
            <w:r w:rsidRPr="00C81B84">
              <w:t>164</w:t>
            </w:r>
          </w:p>
        </w:tc>
        <w:tc>
          <w:tcPr>
            <w:tcW w:w="680" w:type="dxa"/>
            <w:tcBorders>
              <w:top w:val="nil"/>
              <w:left w:val="nil"/>
              <w:bottom w:val="nil"/>
              <w:right w:val="nil"/>
            </w:tcBorders>
            <w:tcMar>
              <w:top w:w="128" w:type="dxa"/>
              <w:left w:w="43" w:type="dxa"/>
              <w:bottom w:w="43" w:type="dxa"/>
              <w:right w:w="43" w:type="dxa"/>
            </w:tcMar>
          </w:tcPr>
          <w:p w14:paraId="015010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8EE7DC" w14:textId="77777777" w:rsidR="00EE2529" w:rsidRPr="00C81B84" w:rsidRDefault="00AD5E1E" w:rsidP="00C81B84">
            <w:r w:rsidRPr="00C81B84">
              <w:t>Likestilling:</w:t>
            </w:r>
          </w:p>
        </w:tc>
        <w:tc>
          <w:tcPr>
            <w:tcW w:w="1400" w:type="dxa"/>
            <w:tcBorders>
              <w:top w:val="nil"/>
              <w:left w:val="nil"/>
              <w:bottom w:val="nil"/>
              <w:right w:val="nil"/>
            </w:tcBorders>
            <w:tcMar>
              <w:top w:w="128" w:type="dxa"/>
              <w:left w:w="43" w:type="dxa"/>
              <w:bottom w:w="43" w:type="dxa"/>
              <w:right w:w="43" w:type="dxa"/>
            </w:tcMar>
            <w:vAlign w:val="bottom"/>
          </w:tcPr>
          <w:p w14:paraId="4061ED77" w14:textId="77777777" w:rsidR="00EE2529" w:rsidRPr="00C81B84" w:rsidRDefault="00EE2529" w:rsidP="00C81B84"/>
        </w:tc>
      </w:tr>
      <w:tr w:rsidR="00EE2529" w:rsidRPr="00C81B84" w14:paraId="2CA64E2F" w14:textId="77777777">
        <w:trPr>
          <w:trHeight w:val="380"/>
        </w:trPr>
        <w:tc>
          <w:tcPr>
            <w:tcW w:w="680" w:type="dxa"/>
            <w:tcBorders>
              <w:top w:val="nil"/>
              <w:left w:val="nil"/>
              <w:bottom w:val="nil"/>
              <w:right w:val="nil"/>
            </w:tcBorders>
            <w:tcMar>
              <w:top w:w="128" w:type="dxa"/>
              <w:left w:w="43" w:type="dxa"/>
              <w:bottom w:w="43" w:type="dxa"/>
              <w:right w:w="43" w:type="dxa"/>
            </w:tcMar>
          </w:tcPr>
          <w:p w14:paraId="2FF121D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AD044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889442D" w14:textId="77777777" w:rsidR="00EE2529" w:rsidRPr="00C81B84" w:rsidRDefault="00AD5E1E" w:rsidP="00C81B84">
            <w:r w:rsidRPr="00C81B84">
              <w:t xml:space="preserve">Likestilling,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50930E9" w14:textId="77777777" w:rsidR="00EE2529" w:rsidRPr="00C81B84" w:rsidRDefault="00AD5E1E" w:rsidP="00C81B84">
            <w:r w:rsidRPr="00C81B84">
              <w:t>14 400 000</w:t>
            </w:r>
          </w:p>
        </w:tc>
      </w:tr>
      <w:tr w:rsidR="00EE2529" w:rsidRPr="00C81B84" w14:paraId="6E83B901" w14:textId="77777777">
        <w:trPr>
          <w:trHeight w:val="380"/>
        </w:trPr>
        <w:tc>
          <w:tcPr>
            <w:tcW w:w="680" w:type="dxa"/>
            <w:tcBorders>
              <w:top w:val="nil"/>
              <w:left w:val="nil"/>
              <w:bottom w:val="nil"/>
              <w:right w:val="nil"/>
            </w:tcBorders>
            <w:tcMar>
              <w:top w:w="128" w:type="dxa"/>
              <w:left w:w="43" w:type="dxa"/>
              <w:bottom w:w="43" w:type="dxa"/>
              <w:right w:w="43" w:type="dxa"/>
            </w:tcMar>
          </w:tcPr>
          <w:p w14:paraId="03123E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EF2EB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E09794" w14:textId="77777777" w:rsidR="00EE2529" w:rsidRPr="00C81B84" w:rsidRDefault="00AD5E1E" w:rsidP="00C81B84">
            <w:r w:rsidRPr="00C81B84">
              <w:t>fra kr 203 319 000 til kr 188 919 000</w:t>
            </w:r>
          </w:p>
        </w:tc>
        <w:tc>
          <w:tcPr>
            <w:tcW w:w="1400" w:type="dxa"/>
            <w:tcBorders>
              <w:top w:val="nil"/>
              <w:left w:val="nil"/>
              <w:bottom w:val="nil"/>
              <w:right w:val="nil"/>
            </w:tcBorders>
            <w:tcMar>
              <w:top w:w="128" w:type="dxa"/>
              <w:left w:w="43" w:type="dxa"/>
              <w:bottom w:w="43" w:type="dxa"/>
              <w:right w:w="43" w:type="dxa"/>
            </w:tcMar>
            <w:vAlign w:val="bottom"/>
          </w:tcPr>
          <w:p w14:paraId="4223B280" w14:textId="77777777" w:rsidR="00EE2529" w:rsidRPr="00C81B84" w:rsidRDefault="00EE2529" w:rsidP="00C81B84"/>
        </w:tc>
      </w:tr>
      <w:tr w:rsidR="00EE2529" w:rsidRPr="00C81B84" w14:paraId="6141462A" w14:textId="77777777">
        <w:trPr>
          <w:trHeight w:val="380"/>
        </w:trPr>
        <w:tc>
          <w:tcPr>
            <w:tcW w:w="680" w:type="dxa"/>
            <w:tcBorders>
              <w:top w:val="nil"/>
              <w:left w:val="nil"/>
              <w:bottom w:val="nil"/>
              <w:right w:val="nil"/>
            </w:tcBorders>
            <w:tcMar>
              <w:top w:w="128" w:type="dxa"/>
              <w:left w:w="43" w:type="dxa"/>
              <w:bottom w:w="43" w:type="dxa"/>
              <w:right w:w="43" w:type="dxa"/>
            </w:tcMar>
          </w:tcPr>
          <w:p w14:paraId="4E5D59C4" w14:textId="77777777" w:rsidR="00EE2529" w:rsidRPr="00C81B84" w:rsidRDefault="00AD5E1E" w:rsidP="00C81B84">
            <w:r w:rsidRPr="00C81B84">
              <w:t>170</w:t>
            </w:r>
          </w:p>
        </w:tc>
        <w:tc>
          <w:tcPr>
            <w:tcW w:w="680" w:type="dxa"/>
            <w:tcBorders>
              <w:top w:val="nil"/>
              <w:left w:val="nil"/>
              <w:bottom w:val="nil"/>
              <w:right w:val="nil"/>
            </w:tcBorders>
            <w:tcMar>
              <w:top w:w="128" w:type="dxa"/>
              <w:left w:w="43" w:type="dxa"/>
              <w:bottom w:w="43" w:type="dxa"/>
              <w:right w:w="43" w:type="dxa"/>
            </w:tcMar>
          </w:tcPr>
          <w:p w14:paraId="6E499E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537138" w14:textId="77777777" w:rsidR="00EE2529" w:rsidRPr="00C81B84" w:rsidRDefault="00AD5E1E" w:rsidP="00C81B84">
            <w:r w:rsidRPr="00C81B84">
              <w:t>Sivilt samfunn:</w:t>
            </w:r>
          </w:p>
        </w:tc>
        <w:tc>
          <w:tcPr>
            <w:tcW w:w="1400" w:type="dxa"/>
            <w:tcBorders>
              <w:top w:val="nil"/>
              <w:left w:val="nil"/>
              <w:bottom w:val="nil"/>
              <w:right w:val="nil"/>
            </w:tcBorders>
            <w:tcMar>
              <w:top w:w="128" w:type="dxa"/>
              <w:left w:w="43" w:type="dxa"/>
              <w:bottom w:w="43" w:type="dxa"/>
              <w:right w:w="43" w:type="dxa"/>
            </w:tcMar>
            <w:vAlign w:val="bottom"/>
          </w:tcPr>
          <w:p w14:paraId="312B329C" w14:textId="77777777" w:rsidR="00EE2529" w:rsidRPr="00C81B84" w:rsidRDefault="00EE2529" w:rsidP="00C81B84"/>
        </w:tc>
      </w:tr>
      <w:tr w:rsidR="00EE2529" w:rsidRPr="00C81B84" w14:paraId="76F85D2C" w14:textId="77777777">
        <w:trPr>
          <w:trHeight w:val="380"/>
        </w:trPr>
        <w:tc>
          <w:tcPr>
            <w:tcW w:w="680" w:type="dxa"/>
            <w:tcBorders>
              <w:top w:val="nil"/>
              <w:left w:val="nil"/>
              <w:bottom w:val="nil"/>
              <w:right w:val="nil"/>
            </w:tcBorders>
            <w:tcMar>
              <w:top w:w="128" w:type="dxa"/>
              <w:left w:w="43" w:type="dxa"/>
              <w:bottom w:w="43" w:type="dxa"/>
              <w:right w:w="43" w:type="dxa"/>
            </w:tcMar>
          </w:tcPr>
          <w:p w14:paraId="202D9B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B8A90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738A80B" w14:textId="77777777" w:rsidR="00EE2529" w:rsidRPr="00C81B84" w:rsidRDefault="00AD5E1E" w:rsidP="00C81B84">
            <w:r w:rsidRPr="00C81B84">
              <w:t xml:space="preserve">Sivilt samfunn,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3935A33" w14:textId="77777777" w:rsidR="00EE2529" w:rsidRPr="00C81B84" w:rsidRDefault="00AD5E1E" w:rsidP="00C81B84">
            <w:r w:rsidRPr="00C81B84">
              <w:t>240 000 000</w:t>
            </w:r>
          </w:p>
        </w:tc>
      </w:tr>
      <w:tr w:rsidR="00EE2529" w:rsidRPr="00C81B84" w14:paraId="2B5735BA" w14:textId="77777777">
        <w:trPr>
          <w:trHeight w:val="380"/>
        </w:trPr>
        <w:tc>
          <w:tcPr>
            <w:tcW w:w="680" w:type="dxa"/>
            <w:tcBorders>
              <w:top w:val="nil"/>
              <w:left w:val="nil"/>
              <w:bottom w:val="nil"/>
              <w:right w:val="nil"/>
            </w:tcBorders>
            <w:tcMar>
              <w:top w:w="128" w:type="dxa"/>
              <w:left w:w="43" w:type="dxa"/>
              <w:bottom w:w="43" w:type="dxa"/>
              <w:right w:w="43" w:type="dxa"/>
            </w:tcMar>
          </w:tcPr>
          <w:p w14:paraId="311B4A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0827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D64073" w14:textId="77777777" w:rsidR="00EE2529" w:rsidRPr="00C81B84" w:rsidRDefault="00AD5E1E" w:rsidP="00C81B84">
            <w:r w:rsidRPr="00C81B84">
              <w:t>fra kr 2 570 665 000 til kr 2 330 665 000</w:t>
            </w:r>
          </w:p>
        </w:tc>
        <w:tc>
          <w:tcPr>
            <w:tcW w:w="1400" w:type="dxa"/>
            <w:tcBorders>
              <w:top w:val="nil"/>
              <w:left w:val="nil"/>
              <w:bottom w:val="nil"/>
              <w:right w:val="nil"/>
            </w:tcBorders>
            <w:tcMar>
              <w:top w:w="128" w:type="dxa"/>
              <w:left w:w="43" w:type="dxa"/>
              <w:bottom w:w="43" w:type="dxa"/>
              <w:right w:w="43" w:type="dxa"/>
            </w:tcMar>
            <w:vAlign w:val="bottom"/>
          </w:tcPr>
          <w:p w14:paraId="14736E32" w14:textId="77777777" w:rsidR="00EE2529" w:rsidRPr="00C81B84" w:rsidRDefault="00EE2529" w:rsidP="00C81B84"/>
        </w:tc>
      </w:tr>
      <w:tr w:rsidR="00EE2529" w:rsidRPr="00C81B84" w14:paraId="3EB93A3E" w14:textId="77777777">
        <w:trPr>
          <w:trHeight w:val="380"/>
        </w:trPr>
        <w:tc>
          <w:tcPr>
            <w:tcW w:w="680" w:type="dxa"/>
            <w:tcBorders>
              <w:top w:val="nil"/>
              <w:left w:val="nil"/>
              <w:bottom w:val="nil"/>
              <w:right w:val="nil"/>
            </w:tcBorders>
            <w:tcMar>
              <w:top w:w="128" w:type="dxa"/>
              <w:left w:w="43" w:type="dxa"/>
              <w:bottom w:w="43" w:type="dxa"/>
              <w:right w:w="43" w:type="dxa"/>
            </w:tcMar>
          </w:tcPr>
          <w:p w14:paraId="4BB4F7F0" w14:textId="77777777" w:rsidR="00EE2529" w:rsidRPr="00C81B84" w:rsidRDefault="00AD5E1E" w:rsidP="00C81B84">
            <w:r w:rsidRPr="00C81B84">
              <w:t>171</w:t>
            </w:r>
          </w:p>
        </w:tc>
        <w:tc>
          <w:tcPr>
            <w:tcW w:w="680" w:type="dxa"/>
            <w:tcBorders>
              <w:top w:val="nil"/>
              <w:left w:val="nil"/>
              <w:bottom w:val="nil"/>
              <w:right w:val="nil"/>
            </w:tcBorders>
            <w:tcMar>
              <w:top w:w="128" w:type="dxa"/>
              <w:left w:w="43" w:type="dxa"/>
              <w:bottom w:w="43" w:type="dxa"/>
              <w:right w:w="43" w:type="dxa"/>
            </w:tcMar>
          </w:tcPr>
          <w:p w14:paraId="789884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1007ED" w14:textId="77777777" w:rsidR="00EE2529" w:rsidRPr="00C81B84" w:rsidRDefault="00AD5E1E" w:rsidP="00C81B84">
            <w:r w:rsidRPr="00C81B84">
              <w:t>FNs utviklingsarbeid:</w:t>
            </w:r>
          </w:p>
        </w:tc>
        <w:tc>
          <w:tcPr>
            <w:tcW w:w="1400" w:type="dxa"/>
            <w:tcBorders>
              <w:top w:val="nil"/>
              <w:left w:val="nil"/>
              <w:bottom w:val="nil"/>
              <w:right w:val="nil"/>
            </w:tcBorders>
            <w:tcMar>
              <w:top w:w="128" w:type="dxa"/>
              <w:left w:w="43" w:type="dxa"/>
              <w:bottom w:w="43" w:type="dxa"/>
              <w:right w:w="43" w:type="dxa"/>
            </w:tcMar>
            <w:vAlign w:val="bottom"/>
          </w:tcPr>
          <w:p w14:paraId="180CD0F6" w14:textId="77777777" w:rsidR="00EE2529" w:rsidRPr="00C81B84" w:rsidRDefault="00EE2529" w:rsidP="00C81B84"/>
        </w:tc>
      </w:tr>
      <w:tr w:rsidR="00EE2529" w:rsidRPr="00C81B84" w14:paraId="6D18AD42" w14:textId="77777777">
        <w:trPr>
          <w:trHeight w:val="380"/>
        </w:trPr>
        <w:tc>
          <w:tcPr>
            <w:tcW w:w="680" w:type="dxa"/>
            <w:tcBorders>
              <w:top w:val="nil"/>
              <w:left w:val="nil"/>
              <w:bottom w:val="nil"/>
              <w:right w:val="nil"/>
            </w:tcBorders>
            <w:tcMar>
              <w:top w:w="128" w:type="dxa"/>
              <w:left w:w="43" w:type="dxa"/>
              <w:bottom w:w="43" w:type="dxa"/>
              <w:right w:w="43" w:type="dxa"/>
            </w:tcMar>
          </w:tcPr>
          <w:p w14:paraId="62FC44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D50768"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189D48F" w14:textId="77777777" w:rsidR="00EE2529" w:rsidRPr="00C81B84" w:rsidRDefault="00AD5E1E" w:rsidP="00C81B84">
            <w:r w:rsidRPr="00C81B84">
              <w:t xml:space="preserve">FN og multilateralt samarbeid,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FAC3922" w14:textId="77777777" w:rsidR="00EE2529" w:rsidRPr="00C81B84" w:rsidRDefault="00AD5E1E" w:rsidP="00C81B84">
            <w:r w:rsidRPr="00C81B84">
              <w:t>10 100 000</w:t>
            </w:r>
          </w:p>
        </w:tc>
      </w:tr>
      <w:tr w:rsidR="00EE2529" w:rsidRPr="00C81B84" w14:paraId="77EC34FD" w14:textId="77777777">
        <w:trPr>
          <w:trHeight w:val="380"/>
        </w:trPr>
        <w:tc>
          <w:tcPr>
            <w:tcW w:w="680" w:type="dxa"/>
            <w:tcBorders>
              <w:top w:val="nil"/>
              <w:left w:val="nil"/>
              <w:bottom w:val="nil"/>
              <w:right w:val="nil"/>
            </w:tcBorders>
            <w:tcMar>
              <w:top w:w="128" w:type="dxa"/>
              <w:left w:w="43" w:type="dxa"/>
              <w:bottom w:w="43" w:type="dxa"/>
              <w:right w:w="43" w:type="dxa"/>
            </w:tcMar>
          </w:tcPr>
          <w:p w14:paraId="66BBA9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7580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D207DA" w14:textId="77777777" w:rsidR="00EE2529" w:rsidRPr="00C81B84" w:rsidRDefault="00AD5E1E" w:rsidP="00C81B84">
            <w:r w:rsidRPr="00C81B84">
              <w:t>fra kr 11 099 000 til kr 999 000</w:t>
            </w:r>
          </w:p>
        </w:tc>
        <w:tc>
          <w:tcPr>
            <w:tcW w:w="1400" w:type="dxa"/>
            <w:tcBorders>
              <w:top w:val="nil"/>
              <w:left w:val="nil"/>
              <w:bottom w:val="nil"/>
              <w:right w:val="nil"/>
            </w:tcBorders>
            <w:tcMar>
              <w:top w:w="128" w:type="dxa"/>
              <w:left w:w="43" w:type="dxa"/>
              <w:bottom w:w="43" w:type="dxa"/>
              <w:right w:w="43" w:type="dxa"/>
            </w:tcMar>
            <w:vAlign w:val="bottom"/>
          </w:tcPr>
          <w:p w14:paraId="3A84137B" w14:textId="77777777" w:rsidR="00EE2529" w:rsidRPr="00C81B84" w:rsidRDefault="00EE2529" w:rsidP="00C81B84"/>
        </w:tc>
      </w:tr>
      <w:tr w:rsidR="00EE2529" w:rsidRPr="00C81B84" w14:paraId="5173C06E" w14:textId="77777777">
        <w:trPr>
          <w:trHeight w:val="380"/>
        </w:trPr>
        <w:tc>
          <w:tcPr>
            <w:tcW w:w="680" w:type="dxa"/>
            <w:tcBorders>
              <w:top w:val="nil"/>
              <w:left w:val="nil"/>
              <w:bottom w:val="nil"/>
              <w:right w:val="nil"/>
            </w:tcBorders>
            <w:tcMar>
              <w:top w:w="128" w:type="dxa"/>
              <w:left w:w="43" w:type="dxa"/>
              <w:bottom w:w="43" w:type="dxa"/>
              <w:right w:w="43" w:type="dxa"/>
            </w:tcMar>
          </w:tcPr>
          <w:p w14:paraId="3BB9CFE9" w14:textId="77777777" w:rsidR="00EE2529" w:rsidRPr="00C81B84" w:rsidRDefault="00AD5E1E" w:rsidP="00C81B84">
            <w:r w:rsidRPr="00C81B84">
              <w:t>172</w:t>
            </w:r>
          </w:p>
        </w:tc>
        <w:tc>
          <w:tcPr>
            <w:tcW w:w="680" w:type="dxa"/>
            <w:tcBorders>
              <w:top w:val="nil"/>
              <w:left w:val="nil"/>
              <w:bottom w:val="nil"/>
              <w:right w:val="nil"/>
            </w:tcBorders>
            <w:tcMar>
              <w:top w:w="128" w:type="dxa"/>
              <w:left w:w="43" w:type="dxa"/>
              <w:bottom w:w="43" w:type="dxa"/>
              <w:right w:w="43" w:type="dxa"/>
            </w:tcMar>
          </w:tcPr>
          <w:p w14:paraId="6269FD2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2297E5" w14:textId="77777777" w:rsidR="00EE2529" w:rsidRPr="00C81B84" w:rsidRDefault="00AD5E1E" w:rsidP="00C81B84">
            <w:r w:rsidRPr="00C81B84">
              <w:t>Multilaterale finansinstitusjoner og gjeldslette:</w:t>
            </w:r>
          </w:p>
        </w:tc>
        <w:tc>
          <w:tcPr>
            <w:tcW w:w="1400" w:type="dxa"/>
            <w:tcBorders>
              <w:top w:val="nil"/>
              <w:left w:val="nil"/>
              <w:bottom w:val="nil"/>
              <w:right w:val="nil"/>
            </w:tcBorders>
            <w:tcMar>
              <w:top w:w="128" w:type="dxa"/>
              <w:left w:w="43" w:type="dxa"/>
              <w:bottom w:w="43" w:type="dxa"/>
              <w:right w:w="43" w:type="dxa"/>
            </w:tcMar>
            <w:vAlign w:val="bottom"/>
          </w:tcPr>
          <w:p w14:paraId="2529D8ED" w14:textId="77777777" w:rsidR="00EE2529" w:rsidRPr="00C81B84" w:rsidRDefault="00EE2529" w:rsidP="00C81B84"/>
        </w:tc>
      </w:tr>
      <w:tr w:rsidR="00EE2529" w:rsidRPr="00C81B84" w14:paraId="053321EB" w14:textId="77777777">
        <w:trPr>
          <w:trHeight w:val="380"/>
        </w:trPr>
        <w:tc>
          <w:tcPr>
            <w:tcW w:w="680" w:type="dxa"/>
            <w:tcBorders>
              <w:top w:val="nil"/>
              <w:left w:val="nil"/>
              <w:bottom w:val="nil"/>
              <w:right w:val="nil"/>
            </w:tcBorders>
            <w:tcMar>
              <w:top w:w="128" w:type="dxa"/>
              <w:left w:w="43" w:type="dxa"/>
              <w:bottom w:w="43" w:type="dxa"/>
              <w:right w:w="43" w:type="dxa"/>
            </w:tcMar>
          </w:tcPr>
          <w:p w14:paraId="60AA2EF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D8FFB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ED5FF18" w14:textId="77777777" w:rsidR="00EE2529" w:rsidRPr="00C81B84" w:rsidRDefault="00AD5E1E" w:rsidP="00C81B84">
            <w:r w:rsidRPr="00C81B84">
              <w:t xml:space="preserve">Verdensbanken,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2A814D0" w14:textId="77777777" w:rsidR="00EE2529" w:rsidRPr="00C81B84" w:rsidRDefault="00AD5E1E" w:rsidP="00C81B84">
            <w:r w:rsidRPr="00C81B84">
              <w:t>19 100 000</w:t>
            </w:r>
          </w:p>
        </w:tc>
      </w:tr>
      <w:tr w:rsidR="00EE2529" w:rsidRPr="00C81B84" w14:paraId="0A204321" w14:textId="77777777">
        <w:trPr>
          <w:trHeight w:val="380"/>
        </w:trPr>
        <w:tc>
          <w:tcPr>
            <w:tcW w:w="680" w:type="dxa"/>
            <w:tcBorders>
              <w:top w:val="nil"/>
              <w:left w:val="nil"/>
              <w:bottom w:val="nil"/>
              <w:right w:val="nil"/>
            </w:tcBorders>
            <w:tcMar>
              <w:top w:w="128" w:type="dxa"/>
              <w:left w:w="43" w:type="dxa"/>
              <w:bottom w:w="43" w:type="dxa"/>
              <w:right w:w="43" w:type="dxa"/>
            </w:tcMar>
          </w:tcPr>
          <w:p w14:paraId="15A8EA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2F545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C42414" w14:textId="77777777" w:rsidR="00EE2529" w:rsidRPr="00C81B84" w:rsidRDefault="00AD5E1E" w:rsidP="00C81B84">
            <w:r w:rsidRPr="00C81B84">
              <w:t>fra kr 1 676 318 000 til kr 1 695 418 000</w:t>
            </w:r>
          </w:p>
        </w:tc>
        <w:tc>
          <w:tcPr>
            <w:tcW w:w="1400" w:type="dxa"/>
            <w:tcBorders>
              <w:top w:val="nil"/>
              <w:left w:val="nil"/>
              <w:bottom w:val="nil"/>
              <w:right w:val="nil"/>
            </w:tcBorders>
            <w:tcMar>
              <w:top w:w="128" w:type="dxa"/>
              <w:left w:w="43" w:type="dxa"/>
              <w:bottom w:w="43" w:type="dxa"/>
              <w:right w:w="43" w:type="dxa"/>
            </w:tcMar>
            <w:vAlign w:val="bottom"/>
          </w:tcPr>
          <w:p w14:paraId="15A8DC83" w14:textId="77777777" w:rsidR="00EE2529" w:rsidRPr="00C81B84" w:rsidRDefault="00EE2529" w:rsidP="00C81B84"/>
        </w:tc>
      </w:tr>
      <w:tr w:rsidR="00EE2529" w:rsidRPr="00C81B84" w14:paraId="3E896DBC" w14:textId="77777777">
        <w:trPr>
          <w:trHeight w:val="380"/>
        </w:trPr>
        <w:tc>
          <w:tcPr>
            <w:tcW w:w="680" w:type="dxa"/>
            <w:tcBorders>
              <w:top w:val="nil"/>
              <w:left w:val="nil"/>
              <w:bottom w:val="nil"/>
              <w:right w:val="nil"/>
            </w:tcBorders>
            <w:tcMar>
              <w:top w:w="128" w:type="dxa"/>
              <w:left w:w="43" w:type="dxa"/>
              <w:bottom w:w="43" w:type="dxa"/>
              <w:right w:w="43" w:type="dxa"/>
            </w:tcMar>
          </w:tcPr>
          <w:p w14:paraId="12BC07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709037"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3596682" w14:textId="77777777" w:rsidR="00EE2529" w:rsidRPr="00C81B84" w:rsidRDefault="00AD5E1E" w:rsidP="00C81B84">
            <w:r w:rsidRPr="00C81B84">
              <w:t xml:space="preserve">Regionale banker og fond,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7BE672F" w14:textId="77777777" w:rsidR="00EE2529" w:rsidRPr="00C81B84" w:rsidRDefault="00AD5E1E" w:rsidP="00C81B84">
            <w:r w:rsidRPr="00C81B84">
              <w:t>17 100 000</w:t>
            </w:r>
          </w:p>
        </w:tc>
      </w:tr>
      <w:tr w:rsidR="00EE2529" w:rsidRPr="00C81B84" w14:paraId="63388D24" w14:textId="77777777">
        <w:trPr>
          <w:trHeight w:val="380"/>
        </w:trPr>
        <w:tc>
          <w:tcPr>
            <w:tcW w:w="680" w:type="dxa"/>
            <w:tcBorders>
              <w:top w:val="nil"/>
              <w:left w:val="nil"/>
              <w:bottom w:val="nil"/>
              <w:right w:val="nil"/>
            </w:tcBorders>
            <w:tcMar>
              <w:top w:w="128" w:type="dxa"/>
              <w:left w:w="43" w:type="dxa"/>
              <w:bottom w:w="43" w:type="dxa"/>
              <w:right w:w="43" w:type="dxa"/>
            </w:tcMar>
          </w:tcPr>
          <w:p w14:paraId="3943A2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B2AE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CD4BDF" w14:textId="77777777" w:rsidR="00EE2529" w:rsidRPr="00C81B84" w:rsidRDefault="00AD5E1E" w:rsidP="00C81B84">
            <w:r w:rsidRPr="00C81B84">
              <w:t>fra kr 988 451 000 til kr 1 005 551 000</w:t>
            </w:r>
          </w:p>
        </w:tc>
        <w:tc>
          <w:tcPr>
            <w:tcW w:w="1400" w:type="dxa"/>
            <w:tcBorders>
              <w:top w:val="nil"/>
              <w:left w:val="nil"/>
              <w:bottom w:val="nil"/>
              <w:right w:val="nil"/>
            </w:tcBorders>
            <w:tcMar>
              <w:top w:w="128" w:type="dxa"/>
              <w:left w:w="43" w:type="dxa"/>
              <w:bottom w:w="43" w:type="dxa"/>
              <w:right w:w="43" w:type="dxa"/>
            </w:tcMar>
            <w:vAlign w:val="bottom"/>
          </w:tcPr>
          <w:p w14:paraId="1DE487C0" w14:textId="77777777" w:rsidR="00EE2529" w:rsidRPr="00C81B84" w:rsidRDefault="00EE2529" w:rsidP="00C81B84"/>
        </w:tc>
      </w:tr>
      <w:tr w:rsidR="00EE2529" w:rsidRPr="00C81B84" w14:paraId="7ABE2791" w14:textId="77777777">
        <w:trPr>
          <w:trHeight w:val="380"/>
        </w:trPr>
        <w:tc>
          <w:tcPr>
            <w:tcW w:w="680" w:type="dxa"/>
            <w:tcBorders>
              <w:top w:val="nil"/>
              <w:left w:val="nil"/>
              <w:bottom w:val="nil"/>
              <w:right w:val="nil"/>
            </w:tcBorders>
            <w:tcMar>
              <w:top w:w="128" w:type="dxa"/>
              <w:left w:w="43" w:type="dxa"/>
              <w:bottom w:w="43" w:type="dxa"/>
              <w:right w:w="43" w:type="dxa"/>
            </w:tcMar>
          </w:tcPr>
          <w:p w14:paraId="0B8B87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D46968"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9DC68DD" w14:textId="77777777" w:rsidR="00EE2529" w:rsidRPr="00C81B84" w:rsidRDefault="00AD5E1E" w:rsidP="00C81B84">
            <w:r w:rsidRPr="00C81B84">
              <w:t xml:space="preserve">Gjeldslette,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7AFB4F7" w14:textId="77777777" w:rsidR="00EE2529" w:rsidRPr="00C81B84" w:rsidRDefault="00AD5E1E" w:rsidP="00C81B84">
            <w:r w:rsidRPr="00C81B84">
              <w:t>24 400 000</w:t>
            </w:r>
          </w:p>
        </w:tc>
      </w:tr>
      <w:tr w:rsidR="00EE2529" w:rsidRPr="00C81B84" w14:paraId="29DACA99" w14:textId="77777777">
        <w:trPr>
          <w:trHeight w:val="380"/>
        </w:trPr>
        <w:tc>
          <w:tcPr>
            <w:tcW w:w="680" w:type="dxa"/>
            <w:tcBorders>
              <w:top w:val="nil"/>
              <w:left w:val="nil"/>
              <w:bottom w:val="nil"/>
              <w:right w:val="nil"/>
            </w:tcBorders>
            <w:tcMar>
              <w:top w:w="128" w:type="dxa"/>
              <w:left w:w="43" w:type="dxa"/>
              <w:bottom w:w="43" w:type="dxa"/>
              <w:right w:w="43" w:type="dxa"/>
            </w:tcMar>
          </w:tcPr>
          <w:p w14:paraId="6C00DC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1B4A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06BD09" w14:textId="77777777" w:rsidR="00EE2529" w:rsidRPr="00C81B84" w:rsidRDefault="00AD5E1E" w:rsidP="00C81B84">
            <w:r w:rsidRPr="00C81B84">
              <w:t>fra kr 389 578 000 til kr 413 978 000</w:t>
            </w:r>
          </w:p>
        </w:tc>
        <w:tc>
          <w:tcPr>
            <w:tcW w:w="1400" w:type="dxa"/>
            <w:tcBorders>
              <w:top w:val="nil"/>
              <w:left w:val="nil"/>
              <w:bottom w:val="nil"/>
              <w:right w:val="nil"/>
            </w:tcBorders>
            <w:tcMar>
              <w:top w:w="128" w:type="dxa"/>
              <w:left w:w="43" w:type="dxa"/>
              <w:bottom w:w="43" w:type="dxa"/>
              <w:right w:w="43" w:type="dxa"/>
            </w:tcMar>
            <w:vAlign w:val="bottom"/>
          </w:tcPr>
          <w:p w14:paraId="7F8EF1AF" w14:textId="77777777" w:rsidR="00EE2529" w:rsidRPr="00C81B84" w:rsidRDefault="00EE2529" w:rsidP="00C81B84"/>
        </w:tc>
      </w:tr>
      <w:tr w:rsidR="00EE2529" w:rsidRPr="00C81B84" w14:paraId="62C32233" w14:textId="77777777">
        <w:trPr>
          <w:trHeight w:val="380"/>
        </w:trPr>
        <w:tc>
          <w:tcPr>
            <w:tcW w:w="680" w:type="dxa"/>
            <w:tcBorders>
              <w:top w:val="nil"/>
              <w:left w:val="nil"/>
              <w:bottom w:val="nil"/>
              <w:right w:val="nil"/>
            </w:tcBorders>
            <w:tcMar>
              <w:top w:w="128" w:type="dxa"/>
              <w:left w:w="43" w:type="dxa"/>
              <w:bottom w:w="43" w:type="dxa"/>
              <w:right w:w="43" w:type="dxa"/>
            </w:tcMar>
          </w:tcPr>
          <w:p w14:paraId="499B2B85" w14:textId="77777777" w:rsidR="00EE2529" w:rsidRPr="00C81B84" w:rsidRDefault="00AD5E1E" w:rsidP="00C81B84">
            <w:r w:rsidRPr="00C81B84">
              <w:t>179</w:t>
            </w:r>
          </w:p>
        </w:tc>
        <w:tc>
          <w:tcPr>
            <w:tcW w:w="680" w:type="dxa"/>
            <w:tcBorders>
              <w:top w:val="nil"/>
              <w:left w:val="nil"/>
              <w:bottom w:val="nil"/>
              <w:right w:val="nil"/>
            </w:tcBorders>
            <w:tcMar>
              <w:top w:w="128" w:type="dxa"/>
              <w:left w:w="43" w:type="dxa"/>
              <w:bottom w:w="43" w:type="dxa"/>
              <w:right w:w="43" w:type="dxa"/>
            </w:tcMar>
          </w:tcPr>
          <w:p w14:paraId="60E162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84639C" w14:textId="77777777" w:rsidR="00EE2529" w:rsidRPr="00C81B84" w:rsidRDefault="00AD5E1E" w:rsidP="00C81B84">
            <w:r w:rsidRPr="00C81B84">
              <w:t>Flyktningtiltak i Norge:</w:t>
            </w:r>
          </w:p>
        </w:tc>
        <w:tc>
          <w:tcPr>
            <w:tcW w:w="1400" w:type="dxa"/>
            <w:tcBorders>
              <w:top w:val="nil"/>
              <w:left w:val="nil"/>
              <w:bottom w:val="nil"/>
              <w:right w:val="nil"/>
            </w:tcBorders>
            <w:tcMar>
              <w:top w:w="128" w:type="dxa"/>
              <w:left w:w="43" w:type="dxa"/>
              <w:bottom w:w="43" w:type="dxa"/>
              <w:right w:w="43" w:type="dxa"/>
            </w:tcMar>
            <w:vAlign w:val="bottom"/>
          </w:tcPr>
          <w:p w14:paraId="0EEE3064" w14:textId="77777777" w:rsidR="00EE2529" w:rsidRPr="00C81B84" w:rsidRDefault="00EE2529" w:rsidP="00C81B84"/>
        </w:tc>
      </w:tr>
      <w:tr w:rsidR="00EE2529" w:rsidRPr="00C81B84" w14:paraId="7E71558E" w14:textId="77777777">
        <w:trPr>
          <w:trHeight w:val="380"/>
        </w:trPr>
        <w:tc>
          <w:tcPr>
            <w:tcW w:w="680" w:type="dxa"/>
            <w:tcBorders>
              <w:top w:val="nil"/>
              <w:left w:val="nil"/>
              <w:bottom w:val="nil"/>
              <w:right w:val="nil"/>
            </w:tcBorders>
            <w:tcMar>
              <w:top w:w="128" w:type="dxa"/>
              <w:left w:w="43" w:type="dxa"/>
              <w:bottom w:w="43" w:type="dxa"/>
              <w:right w:w="43" w:type="dxa"/>
            </w:tcMar>
          </w:tcPr>
          <w:p w14:paraId="7303EF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02D81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D29D12F"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84AF3A1" w14:textId="77777777" w:rsidR="00EE2529" w:rsidRPr="00C81B84" w:rsidRDefault="00AD5E1E" w:rsidP="00C81B84">
            <w:r w:rsidRPr="00C81B84">
              <w:t>3 278 348 000</w:t>
            </w:r>
          </w:p>
        </w:tc>
      </w:tr>
      <w:tr w:rsidR="00EE2529" w:rsidRPr="00C81B84" w14:paraId="2F21B083" w14:textId="77777777">
        <w:trPr>
          <w:trHeight w:val="380"/>
        </w:trPr>
        <w:tc>
          <w:tcPr>
            <w:tcW w:w="680" w:type="dxa"/>
            <w:tcBorders>
              <w:top w:val="nil"/>
              <w:left w:val="nil"/>
              <w:bottom w:val="nil"/>
              <w:right w:val="nil"/>
            </w:tcBorders>
            <w:tcMar>
              <w:top w:w="128" w:type="dxa"/>
              <w:left w:w="43" w:type="dxa"/>
              <w:bottom w:w="43" w:type="dxa"/>
              <w:right w:w="43" w:type="dxa"/>
            </w:tcMar>
          </w:tcPr>
          <w:p w14:paraId="5CEC22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EB8A4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25B8FE" w14:textId="77777777" w:rsidR="00EE2529" w:rsidRPr="00C81B84" w:rsidRDefault="00AD5E1E" w:rsidP="00C81B84">
            <w:r w:rsidRPr="00C81B84">
              <w:t>fra kr 1 650 476 000 til kr 4 928 824 000</w:t>
            </w:r>
          </w:p>
        </w:tc>
        <w:tc>
          <w:tcPr>
            <w:tcW w:w="1400" w:type="dxa"/>
            <w:tcBorders>
              <w:top w:val="nil"/>
              <w:left w:val="nil"/>
              <w:bottom w:val="nil"/>
              <w:right w:val="nil"/>
            </w:tcBorders>
            <w:tcMar>
              <w:top w:w="128" w:type="dxa"/>
              <w:left w:w="43" w:type="dxa"/>
              <w:bottom w:w="43" w:type="dxa"/>
              <w:right w:w="43" w:type="dxa"/>
            </w:tcMar>
            <w:vAlign w:val="bottom"/>
          </w:tcPr>
          <w:p w14:paraId="1E3695E8" w14:textId="77777777" w:rsidR="00EE2529" w:rsidRPr="00C81B84" w:rsidRDefault="00EE2529" w:rsidP="00C81B84"/>
        </w:tc>
      </w:tr>
      <w:tr w:rsidR="00EE2529" w:rsidRPr="00C81B84" w14:paraId="682491D1" w14:textId="77777777">
        <w:trPr>
          <w:trHeight w:val="380"/>
        </w:trPr>
        <w:tc>
          <w:tcPr>
            <w:tcW w:w="680" w:type="dxa"/>
            <w:tcBorders>
              <w:top w:val="nil"/>
              <w:left w:val="nil"/>
              <w:bottom w:val="nil"/>
              <w:right w:val="nil"/>
            </w:tcBorders>
            <w:tcMar>
              <w:top w:w="128" w:type="dxa"/>
              <w:left w:w="43" w:type="dxa"/>
              <w:bottom w:w="43" w:type="dxa"/>
              <w:right w:w="43" w:type="dxa"/>
            </w:tcMar>
          </w:tcPr>
          <w:p w14:paraId="3A7D5327" w14:textId="77777777" w:rsidR="00EE2529" w:rsidRPr="00C81B84" w:rsidRDefault="00AD5E1E" w:rsidP="00C81B84">
            <w:r w:rsidRPr="00C81B84">
              <w:t>200</w:t>
            </w:r>
          </w:p>
        </w:tc>
        <w:tc>
          <w:tcPr>
            <w:tcW w:w="680" w:type="dxa"/>
            <w:tcBorders>
              <w:top w:val="nil"/>
              <w:left w:val="nil"/>
              <w:bottom w:val="nil"/>
              <w:right w:val="nil"/>
            </w:tcBorders>
            <w:tcMar>
              <w:top w:w="128" w:type="dxa"/>
              <w:left w:w="43" w:type="dxa"/>
              <w:bottom w:w="43" w:type="dxa"/>
              <w:right w:w="43" w:type="dxa"/>
            </w:tcMar>
          </w:tcPr>
          <w:p w14:paraId="74EBD6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9217AB" w14:textId="77777777" w:rsidR="00EE2529" w:rsidRPr="00C81B84" w:rsidRDefault="00AD5E1E" w:rsidP="00C81B84">
            <w:r w:rsidRPr="00C81B84">
              <w:t>Kunnskapsdepartementet:</w:t>
            </w:r>
          </w:p>
        </w:tc>
        <w:tc>
          <w:tcPr>
            <w:tcW w:w="1400" w:type="dxa"/>
            <w:tcBorders>
              <w:top w:val="nil"/>
              <w:left w:val="nil"/>
              <w:bottom w:val="nil"/>
              <w:right w:val="nil"/>
            </w:tcBorders>
            <w:tcMar>
              <w:top w:w="128" w:type="dxa"/>
              <w:left w:w="43" w:type="dxa"/>
              <w:bottom w:w="43" w:type="dxa"/>
              <w:right w:w="43" w:type="dxa"/>
            </w:tcMar>
            <w:vAlign w:val="bottom"/>
          </w:tcPr>
          <w:p w14:paraId="7DA2C320" w14:textId="77777777" w:rsidR="00EE2529" w:rsidRPr="00C81B84" w:rsidRDefault="00EE2529" w:rsidP="00C81B84"/>
        </w:tc>
      </w:tr>
      <w:tr w:rsidR="00EE2529" w:rsidRPr="00C81B84" w14:paraId="7C47EF60" w14:textId="77777777">
        <w:trPr>
          <w:trHeight w:val="380"/>
        </w:trPr>
        <w:tc>
          <w:tcPr>
            <w:tcW w:w="680" w:type="dxa"/>
            <w:tcBorders>
              <w:top w:val="nil"/>
              <w:left w:val="nil"/>
              <w:bottom w:val="nil"/>
              <w:right w:val="nil"/>
            </w:tcBorders>
            <w:tcMar>
              <w:top w:w="128" w:type="dxa"/>
              <w:left w:w="43" w:type="dxa"/>
              <w:bottom w:w="43" w:type="dxa"/>
              <w:right w:w="43" w:type="dxa"/>
            </w:tcMar>
          </w:tcPr>
          <w:p w14:paraId="5DFAEE0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8B042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62AEBB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7A19117" w14:textId="77777777" w:rsidR="00EE2529" w:rsidRPr="00C81B84" w:rsidRDefault="00AD5E1E" w:rsidP="00C81B84">
            <w:r w:rsidRPr="00C81B84">
              <w:t>5 076 000</w:t>
            </w:r>
          </w:p>
        </w:tc>
      </w:tr>
      <w:tr w:rsidR="00EE2529" w:rsidRPr="00C81B84" w14:paraId="3E38DDA5" w14:textId="77777777">
        <w:trPr>
          <w:trHeight w:val="380"/>
        </w:trPr>
        <w:tc>
          <w:tcPr>
            <w:tcW w:w="680" w:type="dxa"/>
            <w:tcBorders>
              <w:top w:val="nil"/>
              <w:left w:val="nil"/>
              <w:bottom w:val="nil"/>
              <w:right w:val="nil"/>
            </w:tcBorders>
            <w:tcMar>
              <w:top w:w="128" w:type="dxa"/>
              <w:left w:w="43" w:type="dxa"/>
              <w:bottom w:w="43" w:type="dxa"/>
              <w:right w:w="43" w:type="dxa"/>
            </w:tcMar>
          </w:tcPr>
          <w:p w14:paraId="6EB735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96EF8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6FFEF7" w14:textId="77777777" w:rsidR="00EE2529" w:rsidRPr="00C81B84" w:rsidRDefault="00AD5E1E" w:rsidP="00C81B84">
            <w:r w:rsidRPr="00C81B84">
              <w:t>fra kr 382 130 000 til kr 387 206 000</w:t>
            </w:r>
          </w:p>
        </w:tc>
        <w:tc>
          <w:tcPr>
            <w:tcW w:w="1400" w:type="dxa"/>
            <w:tcBorders>
              <w:top w:val="nil"/>
              <w:left w:val="nil"/>
              <w:bottom w:val="nil"/>
              <w:right w:val="nil"/>
            </w:tcBorders>
            <w:tcMar>
              <w:top w:w="128" w:type="dxa"/>
              <w:left w:w="43" w:type="dxa"/>
              <w:bottom w:w="43" w:type="dxa"/>
              <w:right w:w="43" w:type="dxa"/>
            </w:tcMar>
            <w:vAlign w:val="bottom"/>
          </w:tcPr>
          <w:p w14:paraId="0594F2F2" w14:textId="77777777" w:rsidR="00EE2529" w:rsidRPr="00C81B84" w:rsidRDefault="00EE2529" w:rsidP="00C81B84"/>
        </w:tc>
      </w:tr>
      <w:tr w:rsidR="00EE2529" w:rsidRPr="00C81B84" w14:paraId="2F88FD43" w14:textId="77777777">
        <w:trPr>
          <w:trHeight w:val="380"/>
        </w:trPr>
        <w:tc>
          <w:tcPr>
            <w:tcW w:w="680" w:type="dxa"/>
            <w:tcBorders>
              <w:top w:val="nil"/>
              <w:left w:val="nil"/>
              <w:bottom w:val="nil"/>
              <w:right w:val="nil"/>
            </w:tcBorders>
            <w:tcMar>
              <w:top w:w="128" w:type="dxa"/>
              <w:left w:w="43" w:type="dxa"/>
              <w:bottom w:w="43" w:type="dxa"/>
              <w:right w:w="43" w:type="dxa"/>
            </w:tcMar>
          </w:tcPr>
          <w:p w14:paraId="269BD1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BFA9D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DE4186A"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2897CE4" w14:textId="77777777" w:rsidR="00EE2529" w:rsidRPr="00C81B84" w:rsidRDefault="00AD5E1E" w:rsidP="00C81B84">
            <w:r w:rsidRPr="00C81B84">
              <w:t>313 000</w:t>
            </w:r>
          </w:p>
        </w:tc>
      </w:tr>
      <w:tr w:rsidR="00EE2529" w:rsidRPr="00C81B84" w14:paraId="0742468D" w14:textId="77777777">
        <w:trPr>
          <w:trHeight w:val="380"/>
        </w:trPr>
        <w:tc>
          <w:tcPr>
            <w:tcW w:w="680" w:type="dxa"/>
            <w:tcBorders>
              <w:top w:val="nil"/>
              <w:left w:val="nil"/>
              <w:bottom w:val="nil"/>
              <w:right w:val="nil"/>
            </w:tcBorders>
            <w:tcMar>
              <w:top w:w="128" w:type="dxa"/>
              <w:left w:w="43" w:type="dxa"/>
              <w:bottom w:w="43" w:type="dxa"/>
              <w:right w:w="43" w:type="dxa"/>
            </w:tcMar>
          </w:tcPr>
          <w:p w14:paraId="3568C3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18C0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9C026C" w14:textId="77777777" w:rsidR="00EE2529" w:rsidRPr="00C81B84" w:rsidRDefault="00AD5E1E" w:rsidP="00C81B84">
            <w:r w:rsidRPr="00C81B84">
              <w:t>fra kr 11 935 000 til kr 12 248 000</w:t>
            </w:r>
          </w:p>
        </w:tc>
        <w:tc>
          <w:tcPr>
            <w:tcW w:w="1400" w:type="dxa"/>
            <w:tcBorders>
              <w:top w:val="nil"/>
              <w:left w:val="nil"/>
              <w:bottom w:val="nil"/>
              <w:right w:val="nil"/>
            </w:tcBorders>
            <w:tcMar>
              <w:top w:w="128" w:type="dxa"/>
              <w:left w:w="43" w:type="dxa"/>
              <w:bottom w:w="43" w:type="dxa"/>
              <w:right w:w="43" w:type="dxa"/>
            </w:tcMar>
            <w:vAlign w:val="bottom"/>
          </w:tcPr>
          <w:p w14:paraId="5315D2BC" w14:textId="77777777" w:rsidR="00EE2529" w:rsidRPr="00C81B84" w:rsidRDefault="00EE2529" w:rsidP="00C81B84"/>
        </w:tc>
      </w:tr>
      <w:tr w:rsidR="00EE2529" w:rsidRPr="00C81B84" w14:paraId="70426561" w14:textId="77777777">
        <w:trPr>
          <w:trHeight w:val="380"/>
        </w:trPr>
        <w:tc>
          <w:tcPr>
            <w:tcW w:w="680" w:type="dxa"/>
            <w:tcBorders>
              <w:top w:val="nil"/>
              <w:left w:val="nil"/>
              <w:bottom w:val="nil"/>
              <w:right w:val="nil"/>
            </w:tcBorders>
            <w:tcMar>
              <w:top w:w="128" w:type="dxa"/>
              <w:left w:w="43" w:type="dxa"/>
              <w:bottom w:w="43" w:type="dxa"/>
              <w:right w:w="43" w:type="dxa"/>
            </w:tcMar>
          </w:tcPr>
          <w:p w14:paraId="149930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F75D59"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3C50A54"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92A210A" w14:textId="77777777" w:rsidR="00EE2529" w:rsidRPr="00C81B84" w:rsidRDefault="00AD5E1E" w:rsidP="00C81B84">
            <w:r w:rsidRPr="00C81B84">
              <w:t>3 611 000</w:t>
            </w:r>
          </w:p>
        </w:tc>
      </w:tr>
      <w:tr w:rsidR="00EE2529" w:rsidRPr="00C81B84" w14:paraId="4C4F319C" w14:textId="77777777">
        <w:trPr>
          <w:trHeight w:val="380"/>
        </w:trPr>
        <w:tc>
          <w:tcPr>
            <w:tcW w:w="680" w:type="dxa"/>
            <w:tcBorders>
              <w:top w:val="nil"/>
              <w:left w:val="nil"/>
              <w:bottom w:val="nil"/>
              <w:right w:val="nil"/>
            </w:tcBorders>
            <w:tcMar>
              <w:top w:w="128" w:type="dxa"/>
              <w:left w:w="43" w:type="dxa"/>
              <w:bottom w:w="43" w:type="dxa"/>
              <w:right w:w="43" w:type="dxa"/>
            </w:tcMar>
          </w:tcPr>
          <w:p w14:paraId="3E3837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C5173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17AC2F" w14:textId="77777777" w:rsidR="00EE2529" w:rsidRPr="00C81B84" w:rsidRDefault="00AD5E1E" w:rsidP="00C81B84">
            <w:r w:rsidRPr="00C81B84">
              <w:t>fra kr 3 233 000 til kr 6 844 000</w:t>
            </w:r>
          </w:p>
        </w:tc>
        <w:tc>
          <w:tcPr>
            <w:tcW w:w="1400" w:type="dxa"/>
            <w:tcBorders>
              <w:top w:val="nil"/>
              <w:left w:val="nil"/>
              <w:bottom w:val="nil"/>
              <w:right w:val="nil"/>
            </w:tcBorders>
            <w:tcMar>
              <w:top w:w="128" w:type="dxa"/>
              <w:left w:w="43" w:type="dxa"/>
              <w:bottom w:w="43" w:type="dxa"/>
              <w:right w:w="43" w:type="dxa"/>
            </w:tcMar>
            <w:vAlign w:val="bottom"/>
          </w:tcPr>
          <w:p w14:paraId="70356ACD" w14:textId="77777777" w:rsidR="00EE2529" w:rsidRPr="00C81B84" w:rsidRDefault="00EE2529" w:rsidP="00C81B84"/>
        </w:tc>
      </w:tr>
      <w:tr w:rsidR="00EE2529" w:rsidRPr="00C81B84" w14:paraId="554E6239" w14:textId="77777777">
        <w:trPr>
          <w:trHeight w:val="380"/>
        </w:trPr>
        <w:tc>
          <w:tcPr>
            <w:tcW w:w="680" w:type="dxa"/>
            <w:tcBorders>
              <w:top w:val="nil"/>
              <w:left w:val="nil"/>
              <w:bottom w:val="nil"/>
              <w:right w:val="nil"/>
            </w:tcBorders>
            <w:tcMar>
              <w:top w:w="128" w:type="dxa"/>
              <w:left w:w="43" w:type="dxa"/>
              <w:bottom w:w="43" w:type="dxa"/>
              <w:right w:w="43" w:type="dxa"/>
            </w:tcMar>
          </w:tcPr>
          <w:p w14:paraId="152F0052" w14:textId="77777777" w:rsidR="00EE2529" w:rsidRPr="00C81B84" w:rsidRDefault="00AD5E1E" w:rsidP="00C81B84">
            <w:r w:rsidRPr="00C81B84">
              <w:t>201</w:t>
            </w:r>
          </w:p>
        </w:tc>
        <w:tc>
          <w:tcPr>
            <w:tcW w:w="680" w:type="dxa"/>
            <w:tcBorders>
              <w:top w:val="nil"/>
              <w:left w:val="nil"/>
              <w:bottom w:val="nil"/>
              <w:right w:val="nil"/>
            </w:tcBorders>
            <w:tcMar>
              <w:top w:w="128" w:type="dxa"/>
              <w:left w:w="43" w:type="dxa"/>
              <w:bottom w:w="43" w:type="dxa"/>
              <w:right w:w="43" w:type="dxa"/>
            </w:tcMar>
          </w:tcPr>
          <w:p w14:paraId="472C0A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A27439" w14:textId="77777777" w:rsidR="00EE2529" w:rsidRPr="00C81B84" w:rsidRDefault="00AD5E1E" w:rsidP="00C81B84">
            <w:r w:rsidRPr="00C81B84">
              <w:t>Analyse og kunnskapsgrunnlag:</w:t>
            </w:r>
          </w:p>
        </w:tc>
        <w:tc>
          <w:tcPr>
            <w:tcW w:w="1400" w:type="dxa"/>
            <w:tcBorders>
              <w:top w:val="nil"/>
              <w:left w:val="nil"/>
              <w:bottom w:val="nil"/>
              <w:right w:val="nil"/>
            </w:tcBorders>
            <w:tcMar>
              <w:top w:w="128" w:type="dxa"/>
              <w:left w:w="43" w:type="dxa"/>
              <w:bottom w:w="43" w:type="dxa"/>
              <w:right w:w="43" w:type="dxa"/>
            </w:tcMar>
            <w:vAlign w:val="bottom"/>
          </w:tcPr>
          <w:p w14:paraId="1651A5B2" w14:textId="77777777" w:rsidR="00EE2529" w:rsidRPr="00C81B84" w:rsidRDefault="00EE2529" w:rsidP="00C81B84"/>
        </w:tc>
      </w:tr>
      <w:tr w:rsidR="00EE2529" w:rsidRPr="00C81B84" w14:paraId="1FFF1A01" w14:textId="77777777">
        <w:trPr>
          <w:trHeight w:val="380"/>
        </w:trPr>
        <w:tc>
          <w:tcPr>
            <w:tcW w:w="680" w:type="dxa"/>
            <w:tcBorders>
              <w:top w:val="nil"/>
              <w:left w:val="nil"/>
              <w:bottom w:val="nil"/>
              <w:right w:val="nil"/>
            </w:tcBorders>
            <w:tcMar>
              <w:top w:w="128" w:type="dxa"/>
              <w:left w:w="43" w:type="dxa"/>
              <w:bottom w:w="43" w:type="dxa"/>
              <w:right w:w="43" w:type="dxa"/>
            </w:tcMar>
          </w:tcPr>
          <w:p w14:paraId="3B1B06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CC2537"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0BC5F89"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5A9D938" w14:textId="77777777" w:rsidR="00EE2529" w:rsidRPr="00C81B84" w:rsidRDefault="00AD5E1E" w:rsidP="00C81B84">
            <w:r w:rsidRPr="00C81B84">
              <w:t>5 384 000</w:t>
            </w:r>
          </w:p>
        </w:tc>
      </w:tr>
      <w:tr w:rsidR="00EE2529" w:rsidRPr="00C81B84" w14:paraId="03E30428" w14:textId="77777777">
        <w:trPr>
          <w:trHeight w:val="380"/>
        </w:trPr>
        <w:tc>
          <w:tcPr>
            <w:tcW w:w="680" w:type="dxa"/>
            <w:tcBorders>
              <w:top w:val="nil"/>
              <w:left w:val="nil"/>
              <w:bottom w:val="nil"/>
              <w:right w:val="nil"/>
            </w:tcBorders>
            <w:tcMar>
              <w:top w:w="128" w:type="dxa"/>
              <w:left w:w="43" w:type="dxa"/>
              <w:bottom w:w="43" w:type="dxa"/>
              <w:right w:w="43" w:type="dxa"/>
            </w:tcMar>
          </w:tcPr>
          <w:p w14:paraId="189557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5CF3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02D5F8" w14:textId="77777777" w:rsidR="00EE2529" w:rsidRPr="00C81B84" w:rsidRDefault="00AD5E1E" w:rsidP="00C81B84">
            <w:r w:rsidRPr="00C81B84">
              <w:t>fra kr 280 159 000 til kr 285 543 000</w:t>
            </w:r>
          </w:p>
        </w:tc>
        <w:tc>
          <w:tcPr>
            <w:tcW w:w="1400" w:type="dxa"/>
            <w:tcBorders>
              <w:top w:val="nil"/>
              <w:left w:val="nil"/>
              <w:bottom w:val="nil"/>
              <w:right w:val="nil"/>
            </w:tcBorders>
            <w:tcMar>
              <w:top w:w="128" w:type="dxa"/>
              <w:left w:w="43" w:type="dxa"/>
              <w:bottom w:w="43" w:type="dxa"/>
              <w:right w:w="43" w:type="dxa"/>
            </w:tcMar>
            <w:vAlign w:val="bottom"/>
          </w:tcPr>
          <w:p w14:paraId="20D76FA6" w14:textId="77777777" w:rsidR="00EE2529" w:rsidRPr="00C81B84" w:rsidRDefault="00EE2529" w:rsidP="00C81B84"/>
        </w:tc>
      </w:tr>
      <w:tr w:rsidR="00EE2529" w:rsidRPr="00C81B84" w14:paraId="186CEF7D" w14:textId="77777777">
        <w:trPr>
          <w:trHeight w:val="380"/>
        </w:trPr>
        <w:tc>
          <w:tcPr>
            <w:tcW w:w="680" w:type="dxa"/>
            <w:tcBorders>
              <w:top w:val="nil"/>
              <w:left w:val="nil"/>
              <w:bottom w:val="nil"/>
              <w:right w:val="nil"/>
            </w:tcBorders>
            <w:tcMar>
              <w:top w:w="128" w:type="dxa"/>
              <w:left w:w="43" w:type="dxa"/>
              <w:bottom w:w="43" w:type="dxa"/>
              <w:right w:w="43" w:type="dxa"/>
            </w:tcMar>
          </w:tcPr>
          <w:p w14:paraId="372325A2" w14:textId="77777777" w:rsidR="00EE2529" w:rsidRPr="00C81B84" w:rsidRDefault="00AD5E1E" w:rsidP="00C81B84">
            <w:r w:rsidRPr="00C81B84">
              <w:t>220</w:t>
            </w:r>
          </w:p>
        </w:tc>
        <w:tc>
          <w:tcPr>
            <w:tcW w:w="680" w:type="dxa"/>
            <w:tcBorders>
              <w:top w:val="nil"/>
              <w:left w:val="nil"/>
              <w:bottom w:val="nil"/>
              <w:right w:val="nil"/>
            </w:tcBorders>
            <w:tcMar>
              <w:top w:w="128" w:type="dxa"/>
              <w:left w:w="43" w:type="dxa"/>
              <w:bottom w:w="43" w:type="dxa"/>
              <w:right w:w="43" w:type="dxa"/>
            </w:tcMar>
          </w:tcPr>
          <w:p w14:paraId="5A678D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9ACCFD" w14:textId="77777777" w:rsidR="00EE2529" w:rsidRPr="00C81B84" w:rsidRDefault="00AD5E1E" w:rsidP="00C81B84">
            <w:r w:rsidRPr="00C81B84">
              <w:t>Utdanningsdirektoratet:</w:t>
            </w:r>
          </w:p>
        </w:tc>
        <w:tc>
          <w:tcPr>
            <w:tcW w:w="1400" w:type="dxa"/>
            <w:tcBorders>
              <w:top w:val="nil"/>
              <w:left w:val="nil"/>
              <w:bottom w:val="nil"/>
              <w:right w:val="nil"/>
            </w:tcBorders>
            <w:tcMar>
              <w:top w:w="128" w:type="dxa"/>
              <w:left w:w="43" w:type="dxa"/>
              <w:bottom w:w="43" w:type="dxa"/>
              <w:right w:w="43" w:type="dxa"/>
            </w:tcMar>
            <w:vAlign w:val="bottom"/>
          </w:tcPr>
          <w:p w14:paraId="3AB6F8A0" w14:textId="77777777" w:rsidR="00EE2529" w:rsidRPr="00C81B84" w:rsidRDefault="00EE2529" w:rsidP="00C81B84"/>
        </w:tc>
      </w:tr>
      <w:tr w:rsidR="00EE2529" w:rsidRPr="00C81B84" w14:paraId="5B241546" w14:textId="77777777">
        <w:trPr>
          <w:trHeight w:val="380"/>
        </w:trPr>
        <w:tc>
          <w:tcPr>
            <w:tcW w:w="680" w:type="dxa"/>
            <w:tcBorders>
              <w:top w:val="nil"/>
              <w:left w:val="nil"/>
              <w:bottom w:val="nil"/>
              <w:right w:val="nil"/>
            </w:tcBorders>
            <w:tcMar>
              <w:top w:w="128" w:type="dxa"/>
              <w:left w:w="43" w:type="dxa"/>
              <w:bottom w:w="43" w:type="dxa"/>
              <w:right w:w="43" w:type="dxa"/>
            </w:tcMar>
          </w:tcPr>
          <w:p w14:paraId="262C4E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C59DA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43E88F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E18DEB2" w14:textId="77777777" w:rsidR="00EE2529" w:rsidRPr="00C81B84" w:rsidRDefault="00AD5E1E" w:rsidP="00C81B84">
            <w:r w:rsidRPr="00C81B84">
              <w:t>3 774 000</w:t>
            </w:r>
          </w:p>
        </w:tc>
      </w:tr>
      <w:tr w:rsidR="00EE2529" w:rsidRPr="00C81B84" w14:paraId="2360DF70" w14:textId="77777777">
        <w:trPr>
          <w:trHeight w:val="380"/>
        </w:trPr>
        <w:tc>
          <w:tcPr>
            <w:tcW w:w="680" w:type="dxa"/>
            <w:tcBorders>
              <w:top w:val="nil"/>
              <w:left w:val="nil"/>
              <w:bottom w:val="nil"/>
              <w:right w:val="nil"/>
            </w:tcBorders>
            <w:tcMar>
              <w:top w:w="128" w:type="dxa"/>
              <w:left w:w="43" w:type="dxa"/>
              <w:bottom w:w="43" w:type="dxa"/>
              <w:right w:w="43" w:type="dxa"/>
            </w:tcMar>
          </w:tcPr>
          <w:p w14:paraId="12510AA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11810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90C344" w14:textId="77777777" w:rsidR="00EE2529" w:rsidRPr="00C81B84" w:rsidRDefault="00AD5E1E" w:rsidP="00C81B84">
            <w:r w:rsidRPr="00C81B84">
              <w:t>fra kr 386 324 000 til kr 390 098 000</w:t>
            </w:r>
          </w:p>
        </w:tc>
        <w:tc>
          <w:tcPr>
            <w:tcW w:w="1400" w:type="dxa"/>
            <w:tcBorders>
              <w:top w:val="nil"/>
              <w:left w:val="nil"/>
              <w:bottom w:val="nil"/>
              <w:right w:val="nil"/>
            </w:tcBorders>
            <w:tcMar>
              <w:top w:w="128" w:type="dxa"/>
              <w:left w:w="43" w:type="dxa"/>
              <w:bottom w:w="43" w:type="dxa"/>
              <w:right w:w="43" w:type="dxa"/>
            </w:tcMar>
            <w:vAlign w:val="bottom"/>
          </w:tcPr>
          <w:p w14:paraId="789FBE9F" w14:textId="77777777" w:rsidR="00EE2529" w:rsidRPr="00C81B84" w:rsidRDefault="00EE2529" w:rsidP="00C81B84"/>
        </w:tc>
      </w:tr>
      <w:tr w:rsidR="00EE2529" w:rsidRPr="00C81B84" w14:paraId="40224DD9" w14:textId="77777777">
        <w:trPr>
          <w:trHeight w:val="380"/>
        </w:trPr>
        <w:tc>
          <w:tcPr>
            <w:tcW w:w="680" w:type="dxa"/>
            <w:tcBorders>
              <w:top w:val="nil"/>
              <w:left w:val="nil"/>
              <w:bottom w:val="nil"/>
              <w:right w:val="nil"/>
            </w:tcBorders>
            <w:tcMar>
              <w:top w:w="128" w:type="dxa"/>
              <w:left w:w="43" w:type="dxa"/>
              <w:bottom w:w="43" w:type="dxa"/>
              <w:right w:w="43" w:type="dxa"/>
            </w:tcMar>
          </w:tcPr>
          <w:p w14:paraId="566880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283CD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CB2543A" w14:textId="77777777" w:rsidR="00EE2529" w:rsidRPr="00C81B84" w:rsidRDefault="00AD5E1E" w:rsidP="00C81B84">
            <w:r w:rsidRPr="00C81B84">
              <w:t xml:space="preserve">Spesielle driftsutgifter, </w:t>
            </w:r>
            <w:r w:rsidRPr="00AD5E1E">
              <w:rPr>
                <w:rStyle w:val="kursiv"/>
              </w:rPr>
              <w:t>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0560C4A" w14:textId="77777777" w:rsidR="00EE2529" w:rsidRPr="00C81B84" w:rsidRDefault="00AD5E1E" w:rsidP="00C81B84">
            <w:r w:rsidRPr="00C81B84">
              <w:t>4 249 000</w:t>
            </w:r>
          </w:p>
        </w:tc>
      </w:tr>
      <w:tr w:rsidR="00EE2529" w:rsidRPr="00C81B84" w14:paraId="4A30C405" w14:textId="77777777">
        <w:trPr>
          <w:trHeight w:val="380"/>
        </w:trPr>
        <w:tc>
          <w:tcPr>
            <w:tcW w:w="680" w:type="dxa"/>
            <w:tcBorders>
              <w:top w:val="nil"/>
              <w:left w:val="nil"/>
              <w:bottom w:val="nil"/>
              <w:right w:val="nil"/>
            </w:tcBorders>
            <w:tcMar>
              <w:top w:w="128" w:type="dxa"/>
              <w:left w:w="43" w:type="dxa"/>
              <w:bottom w:w="43" w:type="dxa"/>
              <w:right w:w="43" w:type="dxa"/>
            </w:tcMar>
          </w:tcPr>
          <w:p w14:paraId="7F1144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8E93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BCF640" w14:textId="77777777" w:rsidR="00EE2529" w:rsidRPr="00C81B84" w:rsidRDefault="00AD5E1E" w:rsidP="00C81B84">
            <w:r w:rsidRPr="00C81B84">
              <w:t>fra kr 206 103 000 til kr 210 352 000</w:t>
            </w:r>
          </w:p>
        </w:tc>
        <w:tc>
          <w:tcPr>
            <w:tcW w:w="1400" w:type="dxa"/>
            <w:tcBorders>
              <w:top w:val="nil"/>
              <w:left w:val="nil"/>
              <w:bottom w:val="nil"/>
              <w:right w:val="nil"/>
            </w:tcBorders>
            <w:tcMar>
              <w:top w:w="128" w:type="dxa"/>
              <w:left w:w="43" w:type="dxa"/>
              <w:bottom w:w="43" w:type="dxa"/>
              <w:right w:w="43" w:type="dxa"/>
            </w:tcMar>
            <w:vAlign w:val="bottom"/>
          </w:tcPr>
          <w:p w14:paraId="783FFF44" w14:textId="77777777" w:rsidR="00EE2529" w:rsidRPr="00C81B84" w:rsidRDefault="00EE2529" w:rsidP="00C81B84"/>
        </w:tc>
      </w:tr>
      <w:tr w:rsidR="00EE2529" w:rsidRPr="00C81B84" w14:paraId="69D2D1DC" w14:textId="77777777">
        <w:trPr>
          <w:trHeight w:val="640"/>
        </w:trPr>
        <w:tc>
          <w:tcPr>
            <w:tcW w:w="680" w:type="dxa"/>
            <w:tcBorders>
              <w:top w:val="nil"/>
              <w:left w:val="nil"/>
              <w:bottom w:val="nil"/>
              <w:right w:val="nil"/>
            </w:tcBorders>
            <w:tcMar>
              <w:top w:w="128" w:type="dxa"/>
              <w:left w:w="43" w:type="dxa"/>
              <w:bottom w:w="43" w:type="dxa"/>
              <w:right w:w="43" w:type="dxa"/>
            </w:tcMar>
          </w:tcPr>
          <w:p w14:paraId="4BDCD8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68651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9FA9E0A" w14:textId="77777777" w:rsidR="00EE2529" w:rsidRPr="00C81B84" w:rsidRDefault="00AD5E1E" w:rsidP="00C81B84">
            <w:r w:rsidRPr="00C81B84">
              <w:t xml:space="preserve">Tilskudd til læremidler mv.,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E8D9D28" w14:textId="77777777" w:rsidR="00EE2529" w:rsidRPr="00C81B84" w:rsidRDefault="00AD5E1E" w:rsidP="00C81B84">
            <w:r w:rsidRPr="00C81B84">
              <w:t>1 641 000</w:t>
            </w:r>
          </w:p>
        </w:tc>
      </w:tr>
      <w:tr w:rsidR="00EE2529" w:rsidRPr="00C81B84" w14:paraId="75FD2430" w14:textId="77777777">
        <w:trPr>
          <w:trHeight w:val="380"/>
        </w:trPr>
        <w:tc>
          <w:tcPr>
            <w:tcW w:w="680" w:type="dxa"/>
            <w:tcBorders>
              <w:top w:val="nil"/>
              <w:left w:val="nil"/>
              <w:bottom w:val="nil"/>
              <w:right w:val="nil"/>
            </w:tcBorders>
            <w:tcMar>
              <w:top w:w="128" w:type="dxa"/>
              <w:left w:w="43" w:type="dxa"/>
              <w:bottom w:w="43" w:type="dxa"/>
              <w:right w:w="43" w:type="dxa"/>
            </w:tcMar>
          </w:tcPr>
          <w:p w14:paraId="57C9C5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BC041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F6007C" w14:textId="77777777" w:rsidR="00EE2529" w:rsidRPr="00C81B84" w:rsidRDefault="00AD5E1E" w:rsidP="00C81B84">
            <w:r w:rsidRPr="00C81B84">
              <w:t>fra kr 76 819 000 til kr 78 460 000</w:t>
            </w:r>
          </w:p>
        </w:tc>
        <w:tc>
          <w:tcPr>
            <w:tcW w:w="1400" w:type="dxa"/>
            <w:tcBorders>
              <w:top w:val="nil"/>
              <w:left w:val="nil"/>
              <w:bottom w:val="nil"/>
              <w:right w:val="nil"/>
            </w:tcBorders>
            <w:tcMar>
              <w:top w:w="128" w:type="dxa"/>
              <w:left w:w="43" w:type="dxa"/>
              <w:bottom w:w="43" w:type="dxa"/>
              <w:right w:w="43" w:type="dxa"/>
            </w:tcMar>
            <w:vAlign w:val="bottom"/>
          </w:tcPr>
          <w:p w14:paraId="457D60F3" w14:textId="77777777" w:rsidR="00EE2529" w:rsidRPr="00C81B84" w:rsidRDefault="00EE2529" w:rsidP="00C81B84"/>
        </w:tc>
      </w:tr>
      <w:tr w:rsidR="00EE2529" w:rsidRPr="00C81B84" w14:paraId="7552FFE2" w14:textId="77777777">
        <w:trPr>
          <w:trHeight w:val="380"/>
        </w:trPr>
        <w:tc>
          <w:tcPr>
            <w:tcW w:w="680" w:type="dxa"/>
            <w:tcBorders>
              <w:top w:val="nil"/>
              <w:left w:val="nil"/>
              <w:bottom w:val="nil"/>
              <w:right w:val="nil"/>
            </w:tcBorders>
            <w:tcMar>
              <w:top w:w="128" w:type="dxa"/>
              <w:left w:w="43" w:type="dxa"/>
              <w:bottom w:w="43" w:type="dxa"/>
              <w:right w:w="43" w:type="dxa"/>
            </w:tcMar>
          </w:tcPr>
          <w:p w14:paraId="0B624472" w14:textId="77777777" w:rsidR="00EE2529" w:rsidRPr="00C81B84" w:rsidRDefault="00AD5E1E" w:rsidP="00C81B84">
            <w:r w:rsidRPr="00C81B84">
              <w:t>221</w:t>
            </w:r>
          </w:p>
        </w:tc>
        <w:tc>
          <w:tcPr>
            <w:tcW w:w="680" w:type="dxa"/>
            <w:tcBorders>
              <w:top w:val="nil"/>
              <w:left w:val="nil"/>
              <w:bottom w:val="nil"/>
              <w:right w:val="nil"/>
            </w:tcBorders>
            <w:tcMar>
              <w:top w:w="128" w:type="dxa"/>
              <w:left w:w="43" w:type="dxa"/>
              <w:bottom w:w="43" w:type="dxa"/>
              <w:right w:w="43" w:type="dxa"/>
            </w:tcMar>
          </w:tcPr>
          <w:p w14:paraId="53E878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5F9043" w14:textId="77777777" w:rsidR="00EE2529" w:rsidRPr="00C81B84" w:rsidRDefault="00AD5E1E" w:rsidP="00C81B84">
            <w:r w:rsidRPr="00C81B84">
              <w:t>Foreldreutvalgene for grunnopplæringen og barnehagene:</w:t>
            </w:r>
          </w:p>
        </w:tc>
        <w:tc>
          <w:tcPr>
            <w:tcW w:w="1400" w:type="dxa"/>
            <w:tcBorders>
              <w:top w:val="nil"/>
              <w:left w:val="nil"/>
              <w:bottom w:val="nil"/>
              <w:right w:val="nil"/>
            </w:tcBorders>
            <w:tcMar>
              <w:top w:w="128" w:type="dxa"/>
              <w:left w:w="43" w:type="dxa"/>
              <w:bottom w:w="43" w:type="dxa"/>
              <w:right w:w="43" w:type="dxa"/>
            </w:tcMar>
            <w:vAlign w:val="bottom"/>
          </w:tcPr>
          <w:p w14:paraId="252E1E74" w14:textId="77777777" w:rsidR="00EE2529" w:rsidRPr="00C81B84" w:rsidRDefault="00EE2529" w:rsidP="00C81B84"/>
        </w:tc>
      </w:tr>
      <w:tr w:rsidR="00EE2529" w:rsidRPr="00C81B84" w14:paraId="316C2439" w14:textId="77777777">
        <w:trPr>
          <w:trHeight w:val="380"/>
        </w:trPr>
        <w:tc>
          <w:tcPr>
            <w:tcW w:w="680" w:type="dxa"/>
            <w:tcBorders>
              <w:top w:val="nil"/>
              <w:left w:val="nil"/>
              <w:bottom w:val="nil"/>
              <w:right w:val="nil"/>
            </w:tcBorders>
            <w:tcMar>
              <w:top w:w="128" w:type="dxa"/>
              <w:left w:w="43" w:type="dxa"/>
              <w:bottom w:w="43" w:type="dxa"/>
              <w:right w:w="43" w:type="dxa"/>
            </w:tcMar>
          </w:tcPr>
          <w:p w14:paraId="0C2F86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4F55C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C9A511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726AA9D" w14:textId="77777777" w:rsidR="00EE2529" w:rsidRPr="00C81B84" w:rsidRDefault="00AD5E1E" w:rsidP="00C81B84">
            <w:r w:rsidRPr="00C81B84">
              <w:t>194 000</w:t>
            </w:r>
          </w:p>
        </w:tc>
      </w:tr>
      <w:tr w:rsidR="00EE2529" w:rsidRPr="00C81B84" w14:paraId="338572B2" w14:textId="77777777">
        <w:trPr>
          <w:trHeight w:val="380"/>
        </w:trPr>
        <w:tc>
          <w:tcPr>
            <w:tcW w:w="680" w:type="dxa"/>
            <w:tcBorders>
              <w:top w:val="nil"/>
              <w:left w:val="nil"/>
              <w:bottom w:val="nil"/>
              <w:right w:val="nil"/>
            </w:tcBorders>
            <w:tcMar>
              <w:top w:w="128" w:type="dxa"/>
              <w:left w:w="43" w:type="dxa"/>
              <w:bottom w:w="43" w:type="dxa"/>
              <w:right w:w="43" w:type="dxa"/>
            </w:tcMar>
          </w:tcPr>
          <w:p w14:paraId="1CB67A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8EC0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868DA0" w14:textId="77777777" w:rsidR="00EE2529" w:rsidRPr="00C81B84" w:rsidRDefault="00AD5E1E" w:rsidP="00C81B84">
            <w:r w:rsidRPr="00C81B84">
              <w:t>fra kr 16 141 000 til kr 16 335 000</w:t>
            </w:r>
          </w:p>
        </w:tc>
        <w:tc>
          <w:tcPr>
            <w:tcW w:w="1400" w:type="dxa"/>
            <w:tcBorders>
              <w:top w:val="nil"/>
              <w:left w:val="nil"/>
              <w:bottom w:val="nil"/>
              <w:right w:val="nil"/>
            </w:tcBorders>
            <w:tcMar>
              <w:top w:w="128" w:type="dxa"/>
              <w:left w:w="43" w:type="dxa"/>
              <w:bottom w:w="43" w:type="dxa"/>
              <w:right w:w="43" w:type="dxa"/>
            </w:tcMar>
            <w:vAlign w:val="bottom"/>
          </w:tcPr>
          <w:p w14:paraId="3EF40C37" w14:textId="77777777" w:rsidR="00EE2529" w:rsidRPr="00C81B84" w:rsidRDefault="00EE2529" w:rsidP="00C81B84"/>
        </w:tc>
      </w:tr>
      <w:tr w:rsidR="00EE2529" w:rsidRPr="00C81B84" w14:paraId="5DB47AD2" w14:textId="77777777">
        <w:trPr>
          <w:trHeight w:val="380"/>
        </w:trPr>
        <w:tc>
          <w:tcPr>
            <w:tcW w:w="680" w:type="dxa"/>
            <w:tcBorders>
              <w:top w:val="nil"/>
              <w:left w:val="nil"/>
              <w:bottom w:val="nil"/>
              <w:right w:val="nil"/>
            </w:tcBorders>
            <w:tcMar>
              <w:top w:w="128" w:type="dxa"/>
              <w:left w:w="43" w:type="dxa"/>
              <w:bottom w:w="43" w:type="dxa"/>
              <w:right w:w="43" w:type="dxa"/>
            </w:tcMar>
          </w:tcPr>
          <w:p w14:paraId="218DF2E7" w14:textId="77777777" w:rsidR="00EE2529" w:rsidRPr="00C81B84" w:rsidRDefault="00AD5E1E" w:rsidP="00C81B84">
            <w:r w:rsidRPr="00C81B84">
              <w:t>222</w:t>
            </w:r>
          </w:p>
        </w:tc>
        <w:tc>
          <w:tcPr>
            <w:tcW w:w="680" w:type="dxa"/>
            <w:tcBorders>
              <w:top w:val="nil"/>
              <w:left w:val="nil"/>
              <w:bottom w:val="nil"/>
              <w:right w:val="nil"/>
            </w:tcBorders>
            <w:tcMar>
              <w:top w:w="128" w:type="dxa"/>
              <w:left w:w="43" w:type="dxa"/>
              <w:bottom w:w="43" w:type="dxa"/>
              <w:right w:w="43" w:type="dxa"/>
            </w:tcMar>
          </w:tcPr>
          <w:p w14:paraId="5DAC52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E1DBA9" w14:textId="77777777" w:rsidR="00EE2529" w:rsidRPr="00C81B84" w:rsidRDefault="00AD5E1E" w:rsidP="00C81B84">
            <w:r w:rsidRPr="00C81B84">
              <w:t>Statlige skoler og fjernundervisningstjenester:</w:t>
            </w:r>
          </w:p>
        </w:tc>
        <w:tc>
          <w:tcPr>
            <w:tcW w:w="1400" w:type="dxa"/>
            <w:tcBorders>
              <w:top w:val="nil"/>
              <w:left w:val="nil"/>
              <w:bottom w:val="nil"/>
              <w:right w:val="nil"/>
            </w:tcBorders>
            <w:tcMar>
              <w:top w:w="128" w:type="dxa"/>
              <w:left w:w="43" w:type="dxa"/>
              <w:bottom w:w="43" w:type="dxa"/>
              <w:right w:w="43" w:type="dxa"/>
            </w:tcMar>
            <w:vAlign w:val="bottom"/>
          </w:tcPr>
          <w:p w14:paraId="11B4BC9D" w14:textId="77777777" w:rsidR="00EE2529" w:rsidRPr="00C81B84" w:rsidRDefault="00EE2529" w:rsidP="00C81B84"/>
        </w:tc>
      </w:tr>
      <w:tr w:rsidR="00EE2529" w:rsidRPr="00C81B84" w14:paraId="304454C5" w14:textId="77777777">
        <w:trPr>
          <w:trHeight w:val="380"/>
        </w:trPr>
        <w:tc>
          <w:tcPr>
            <w:tcW w:w="680" w:type="dxa"/>
            <w:tcBorders>
              <w:top w:val="nil"/>
              <w:left w:val="nil"/>
              <w:bottom w:val="nil"/>
              <w:right w:val="nil"/>
            </w:tcBorders>
            <w:tcMar>
              <w:top w:w="128" w:type="dxa"/>
              <w:left w:w="43" w:type="dxa"/>
              <w:bottom w:w="43" w:type="dxa"/>
              <w:right w:w="43" w:type="dxa"/>
            </w:tcMar>
          </w:tcPr>
          <w:p w14:paraId="6FD8B5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B559C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342549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2B476F5" w14:textId="77777777" w:rsidR="00EE2529" w:rsidRPr="00C81B84" w:rsidRDefault="00AD5E1E" w:rsidP="00C81B84">
            <w:r w:rsidRPr="00C81B84">
              <w:t>1 464 000</w:t>
            </w:r>
          </w:p>
        </w:tc>
      </w:tr>
      <w:tr w:rsidR="00EE2529" w:rsidRPr="00C81B84" w14:paraId="11EA3F89" w14:textId="77777777">
        <w:trPr>
          <w:trHeight w:val="380"/>
        </w:trPr>
        <w:tc>
          <w:tcPr>
            <w:tcW w:w="680" w:type="dxa"/>
            <w:tcBorders>
              <w:top w:val="nil"/>
              <w:left w:val="nil"/>
              <w:bottom w:val="nil"/>
              <w:right w:val="nil"/>
            </w:tcBorders>
            <w:tcMar>
              <w:top w:w="128" w:type="dxa"/>
              <w:left w:w="43" w:type="dxa"/>
              <w:bottom w:w="43" w:type="dxa"/>
              <w:right w:w="43" w:type="dxa"/>
            </w:tcMar>
          </w:tcPr>
          <w:p w14:paraId="4874D3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D51A8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671F42" w14:textId="77777777" w:rsidR="00EE2529" w:rsidRPr="00C81B84" w:rsidRDefault="00AD5E1E" w:rsidP="00C81B84">
            <w:r w:rsidRPr="00C81B84">
              <w:t>fra kr 127 597 000 til kr 129 061 000</w:t>
            </w:r>
          </w:p>
        </w:tc>
        <w:tc>
          <w:tcPr>
            <w:tcW w:w="1400" w:type="dxa"/>
            <w:tcBorders>
              <w:top w:val="nil"/>
              <w:left w:val="nil"/>
              <w:bottom w:val="nil"/>
              <w:right w:val="nil"/>
            </w:tcBorders>
            <w:tcMar>
              <w:top w:w="128" w:type="dxa"/>
              <w:left w:w="43" w:type="dxa"/>
              <w:bottom w:w="43" w:type="dxa"/>
              <w:right w:w="43" w:type="dxa"/>
            </w:tcMar>
            <w:vAlign w:val="bottom"/>
          </w:tcPr>
          <w:p w14:paraId="1526F0A2" w14:textId="77777777" w:rsidR="00EE2529" w:rsidRPr="00C81B84" w:rsidRDefault="00EE2529" w:rsidP="00C81B84"/>
        </w:tc>
      </w:tr>
      <w:tr w:rsidR="00EE2529" w:rsidRPr="00C81B84" w14:paraId="0C5ECB4C" w14:textId="77777777">
        <w:trPr>
          <w:trHeight w:val="380"/>
        </w:trPr>
        <w:tc>
          <w:tcPr>
            <w:tcW w:w="680" w:type="dxa"/>
            <w:tcBorders>
              <w:top w:val="nil"/>
              <w:left w:val="nil"/>
              <w:bottom w:val="nil"/>
              <w:right w:val="nil"/>
            </w:tcBorders>
            <w:tcMar>
              <w:top w:w="128" w:type="dxa"/>
              <w:left w:w="43" w:type="dxa"/>
              <w:bottom w:w="43" w:type="dxa"/>
              <w:right w:w="43" w:type="dxa"/>
            </w:tcMar>
          </w:tcPr>
          <w:p w14:paraId="629425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72DBE2"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196A58A0"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D6BEB4" w14:textId="77777777" w:rsidR="00EE2529" w:rsidRPr="00C81B84" w:rsidRDefault="00AD5E1E" w:rsidP="00C81B84">
            <w:r w:rsidRPr="00C81B84">
              <w:t>60 000</w:t>
            </w:r>
          </w:p>
        </w:tc>
      </w:tr>
      <w:tr w:rsidR="00EE2529" w:rsidRPr="00C81B84" w14:paraId="7F7FC806" w14:textId="77777777">
        <w:trPr>
          <w:trHeight w:val="380"/>
        </w:trPr>
        <w:tc>
          <w:tcPr>
            <w:tcW w:w="680" w:type="dxa"/>
            <w:tcBorders>
              <w:top w:val="nil"/>
              <w:left w:val="nil"/>
              <w:bottom w:val="nil"/>
              <w:right w:val="nil"/>
            </w:tcBorders>
            <w:tcMar>
              <w:top w:w="128" w:type="dxa"/>
              <w:left w:w="43" w:type="dxa"/>
              <w:bottom w:w="43" w:type="dxa"/>
              <w:right w:w="43" w:type="dxa"/>
            </w:tcMar>
          </w:tcPr>
          <w:p w14:paraId="2BA9D6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89BB8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EC4C0A" w14:textId="77777777" w:rsidR="00EE2529" w:rsidRPr="00C81B84" w:rsidRDefault="00AD5E1E" w:rsidP="00C81B84">
            <w:r w:rsidRPr="00C81B84">
              <w:t>fra kr 1 756 000 til kr 1 816 000</w:t>
            </w:r>
          </w:p>
        </w:tc>
        <w:tc>
          <w:tcPr>
            <w:tcW w:w="1400" w:type="dxa"/>
            <w:tcBorders>
              <w:top w:val="nil"/>
              <w:left w:val="nil"/>
              <w:bottom w:val="nil"/>
              <w:right w:val="nil"/>
            </w:tcBorders>
            <w:tcMar>
              <w:top w:w="128" w:type="dxa"/>
              <w:left w:w="43" w:type="dxa"/>
              <w:bottom w:w="43" w:type="dxa"/>
              <w:right w:w="43" w:type="dxa"/>
            </w:tcMar>
            <w:vAlign w:val="bottom"/>
          </w:tcPr>
          <w:p w14:paraId="5F2DEA3B" w14:textId="77777777" w:rsidR="00EE2529" w:rsidRPr="00C81B84" w:rsidRDefault="00EE2529" w:rsidP="00C81B84"/>
        </w:tc>
      </w:tr>
      <w:tr w:rsidR="00EE2529" w:rsidRPr="00C81B84" w14:paraId="27C30A19" w14:textId="77777777">
        <w:trPr>
          <w:trHeight w:val="380"/>
        </w:trPr>
        <w:tc>
          <w:tcPr>
            <w:tcW w:w="680" w:type="dxa"/>
            <w:tcBorders>
              <w:top w:val="nil"/>
              <w:left w:val="nil"/>
              <w:bottom w:val="nil"/>
              <w:right w:val="nil"/>
            </w:tcBorders>
            <w:tcMar>
              <w:top w:w="128" w:type="dxa"/>
              <w:left w:w="43" w:type="dxa"/>
              <w:bottom w:w="43" w:type="dxa"/>
              <w:right w:w="43" w:type="dxa"/>
            </w:tcMar>
          </w:tcPr>
          <w:p w14:paraId="64299247" w14:textId="77777777" w:rsidR="00EE2529" w:rsidRPr="00C81B84" w:rsidRDefault="00AD5E1E" w:rsidP="00C81B84">
            <w:r w:rsidRPr="00C81B84">
              <w:t>223</w:t>
            </w:r>
          </w:p>
        </w:tc>
        <w:tc>
          <w:tcPr>
            <w:tcW w:w="680" w:type="dxa"/>
            <w:tcBorders>
              <w:top w:val="nil"/>
              <w:left w:val="nil"/>
              <w:bottom w:val="nil"/>
              <w:right w:val="nil"/>
            </w:tcBorders>
            <w:tcMar>
              <w:top w:w="128" w:type="dxa"/>
              <w:left w:w="43" w:type="dxa"/>
              <w:bottom w:w="43" w:type="dxa"/>
              <w:right w:w="43" w:type="dxa"/>
            </w:tcMar>
          </w:tcPr>
          <w:p w14:paraId="29DD90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021401" w14:textId="77777777" w:rsidR="00EE2529" w:rsidRPr="00C81B84" w:rsidRDefault="00AD5E1E" w:rsidP="00C81B84">
            <w:r w:rsidRPr="00C81B84">
              <w:t>Diamanten skole:</w:t>
            </w:r>
          </w:p>
        </w:tc>
        <w:tc>
          <w:tcPr>
            <w:tcW w:w="1400" w:type="dxa"/>
            <w:tcBorders>
              <w:top w:val="nil"/>
              <w:left w:val="nil"/>
              <w:bottom w:val="nil"/>
              <w:right w:val="nil"/>
            </w:tcBorders>
            <w:tcMar>
              <w:top w:w="128" w:type="dxa"/>
              <w:left w:w="43" w:type="dxa"/>
              <w:bottom w:w="43" w:type="dxa"/>
              <w:right w:w="43" w:type="dxa"/>
            </w:tcMar>
            <w:vAlign w:val="bottom"/>
          </w:tcPr>
          <w:p w14:paraId="4EC647F3" w14:textId="77777777" w:rsidR="00EE2529" w:rsidRPr="00C81B84" w:rsidRDefault="00EE2529" w:rsidP="00C81B84"/>
        </w:tc>
      </w:tr>
      <w:tr w:rsidR="00EE2529" w:rsidRPr="00C81B84" w14:paraId="5FD2A83F" w14:textId="77777777">
        <w:trPr>
          <w:trHeight w:val="380"/>
        </w:trPr>
        <w:tc>
          <w:tcPr>
            <w:tcW w:w="680" w:type="dxa"/>
            <w:tcBorders>
              <w:top w:val="nil"/>
              <w:left w:val="nil"/>
              <w:bottom w:val="nil"/>
              <w:right w:val="nil"/>
            </w:tcBorders>
            <w:tcMar>
              <w:top w:w="128" w:type="dxa"/>
              <w:left w:w="43" w:type="dxa"/>
              <w:bottom w:w="43" w:type="dxa"/>
              <w:right w:w="43" w:type="dxa"/>
            </w:tcMar>
          </w:tcPr>
          <w:p w14:paraId="00672C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18DAC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18CF99B"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85068D6" w14:textId="77777777" w:rsidR="00EE2529" w:rsidRPr="00C81B84" w:rsidRDefault="00AD5E1E" w:rsidP="00C81B84">
            <w:r w:rsidRPr="00C81B84">
              <w:t>264 000</w:t>
            </w:r>
          </w:p>
        </w:tc>
      </w:tr>
      <w:tr w:rsidR="00EE2529" w:rsidRPr="00C81B84" w14:paraId="05C6A971" w14:textId="77777777">
        <w:trPr>
          <w:trHeight w:val="380"/>
        </w:trPr>
        <w:tc>
          <w:tcPr>
            <w:tcW w:w="680" w:type="dxa"/>
            <w:tcBorders>
              <w:top w:val="nil"/>
              <w:left w:val="nil"/>
              <w:bottom w:val="nil"/>
              <w:right w:val="nil"/>
            </w:tcBorders>
            <w:tcMar>
              <w:top w:w="128" w:type="dxa"/>
              <w:left w:w="43" w:type="dxa"/>
              <w:bottom w:w="43" w:type="dxa"/>
              <w:right w:w="43" w:type="dxa"/>
            </w:tcMar>
          </w:tcPr>
          <w:p w14:paraId="2F8D73D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A2BA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C78917" w14:textId="77777777" w:rsidR="00EE2529" w:rsidRPr="00C81B84" w:rsidRDefault="00AD5E1E" w:rsidP="00C81B84">
            <w:r w:rsidRPr="00C81B84">
              <w:t>fra kr 27 121 000 til kr 27 385 000</w:t>
            </w:r>
          </w:p>
        </w:tc>
        <w:tc>
          <w:tcPr>
            <w:tcW w:w="1400" w:type="dxa"/>
            <w:tcBorders>
              <w:top w:val="nil"/>
              <w:left w:val="nil"/>
              <w:bottom w:val="nil"/>
              <w:right w:val="nil"/>
            </w:tcBorders>
            <w:tcMar>
              <w:top w:w="128" w:type="dxa"/>
              <w:left w:w="43" w:type="dxa"/>
              <w:bottom w:w="43" w:type="dxa"/>
              <w:right w:w="43" w:type="dxa"/>
            </w:tcMar>
            <w:vAlign w:val="bottom"/>
          </w:tcPr>
          <w:p w14:paraId="4AE31C6F" w14:textId="77777777" w:rsidR="00EE2529" w:rsidRPr="00C81B84" w:rsidRDefault="00EE2529" w:rsidP="00C81B84"/>
        </w:tc>
      </w:tr>
      <w:tr w:rsidR="00EE2529" w:rsidRPr="00C81B84" w14:paraId="5F1AED4C" w14:textId="77777777">
        <w:trPr>
          <w:trHeight w:val="380"/>
        </w:trPr>
        <w:tc>
          <w:tcPr>
            <w:tcW w:w="680" w:type="dxa"/>
            <w:tcBorders>
              <w:top w:val="nil"/>
              <w:left w:val="nil"/>
              <w:bottom w:val="nil"/>
              <w:right w:val="nil"/>
            </w:tcBorders>
            <w:tcMar>
              <w:top w:w="128" w:type="dxa"/>
              <w:left w:w="43" w:type="dxa"/>
              <w:bottom w:w="43" w:type="dxa"/>
              <w:right w:w="43" w:type="dxa"/>
            </w:tcMar>
          </w:tcPr>
          <w:p w14:paraId="315F02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F89FFE"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11EA7DD"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01ACC43" w14:textId="77777777" w:rsidR="00EE2529" w:rsidRPr="00C81B84" w:rsidRDefault="00AD5E1E" w:rsidP="00C81B84">
            <w:r w:rsidRPr="00C81B84">
              <w:t>12 000</w:t>
            </w:r>
          </w:p>
        </w:tc>
      </w:tr>
      <w:tr w:rsidR="00EE2529" w:rsidRPr="00C81B84" w14:paraId="46170B2B" w14:textId="77777777">
        <w:trPr>
          <w:trHeight w:val="380"/>
        </w:trPr>
        <w:tc>
          <w:tcPr>
            <w:tcW w:w="680" w:type="dxa"/>
            <w:tcBorders>
              <w:top w:val="nil"/>
              <w:left w:val="nil"/>
              <w:bottom w:val="nil"/>
              <w:right w:val="nil"/>
            </w:tcBorders>
            <w:tcMar>
              <w:top w:w="128" w:type="dxa"/>
              <w:left w:w="43" w:type="dxa"/>
              <w:bottom w:w="43" w:type="dxa"/>
              <w:right w:w="43" w:type="dxa"/>
            </w:tcMar>
          </w:tcPr>
          <w:p w14:paraId="270E56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2B6A8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A33966" w14:textId="77777777" w:rsidR="00EE2529" w:rsidRPr="00C81B84" w:rsidRDefault="00AD5E1E" w:rsidP="00C81B84">
            <w:r w:rsidRPr="00C81B84">
              <w:t>fra kr 352 000 til kr 364 000</w:t>
            </w:r>
          </w:p>
        </w:tc>
        <w:tc>
          <w:tcPr>
            <w:tcW w:w="1400" w:type="dxa"/>
            <w:tcBorders>
              <w:top w:val="nil"/>
              <w:left w:val="nil"/>
              <w:bottom w:val="nil"/>
              <w:right w:val="nil"/>
            </w:tcBorders>
            <w:tcMar>
              <w:top w:w="128" w:type="dxa"/>
              <w:left w:w="43" w:type="dxa"/>
              <w:bottom w:w="43" w:type="dxa"/>
              <w:right w:w="43" w:type="dxa"/>
            </w:tcMar>
            <w:vAlign w:val="bottom"/>
          </w:tcPr>
          <w:p w14:paraId="08DDF545" w14:textId="77777777" w:rsidR="00EE2529" w:rsidRPr="00C81B84" w:rsidRDefault="00EE2529" w:rsidP="00C81B84"/>
        </w:tc>
      </w:tr>
      <w:tr w:rsidR="00EE2529" w:rsidRPr="00C81B84" w14:paraId="66A66A27" w14:textId="77777777">
        <w:trPr>
          <w:trHeight w:val="380"/>
        </w:trPr>
        <w:tc>
          <w:tcPr>
            <w:tcW w:w="680" w:type="dxa"/>
            <w:tcBorders>
              <w:top w:val="nil"/>
              <w:left w:val="nil"/>
              <w:bottom w:val="nil"/>
              <w:right w:val="nil"/>
            </w:tcBorders>
            <w:tcMar>
              <w:top w:w="128" w:type="dxa"/>
              <w:left w:w="43" w:type="dxa"/>
              <w:bottom w:w="43" w:type="dxa"/>
              <w:right w:w="43" w:type="dxa"/>
            </w:tcMar>
          </w:tcPr>
          <w:p w14:paraId="7D1445D0" w14:textId="77777777" w:rsidR="00EE2529" w:rsidRPr="00C81B84" w:rsidRDefault="00AD5E1E" w:rsidP="00C81B84">
            <w:r w:rsidRPr="00C81B84">
              <w:t>224</w:t>
            </w:r>
          </w:p>
        </w:tc>
        <w:tc>
          <w:tcPr>
            <w:tcW w:w="680" w:type="dxa"/>
            <w:tcBorders>
              <w:top w:val="nil"/>
              <w:left w:val="nil"/>
              <w:bottom w:val="nil"/>
              <w:right w:val="nil"/>
            </w:tcBorders>
            <w:tcMar>
              <w:top w:w="128" w:type="dxa"/>
              <w:left w:w="43" w:type="dxa"/>
              <w:bottom w:w="43" w:type="dxa"/>
              <w:right w:w="43" w:type="dxa"/>
            </w:tcMar>
          </w:tcPr>
          <w:p w14:paraId="0DC72A9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B87C4D" w14:textId="77777777" w:rsidR="00EE2529" w:rsidRPr="00C81B84" w:rsidRDefault="00AD5E1E" w:rsidP="00C81B84">
            <w:r w:rsidRPr="00C81B84">
              <w:t>Tilskudd til freds- og menneskerettighetssentre:</w:t>
            </w:r>
          </w:p>
        </w:tc>
        <w:tc>
          <w:tcPr>
            <w:tcW w:w="1400" w:type="dxa"/>
            <w:tcBorders>
              <w:top w:val="nil"/>
              <w:left w:val="nil"/>
              <w:bottom w:val="nil"/>
              <w:right w:val="nil"/>
            </w:tcBorders>
            <w:tcMar>
              <w:top w:w="128" w:type="dxa"/>
              <w:left w:w="43" w:type="dxa"/>
              <w:bottom w:w="43" w:type="dxa"/>
              <w:right w:w="43" w:type="dxa"/>
            </w:tcMar>
            <w:vAlign w:val="bottom"/>
          </w:tcPr>
          <w:p w14:paraId="3C857355" w14:textId="77777777" w:rsidR="00EE2529" w:rsidRPr="00C81B84" w:rsidRDefault="00EE2529" w:rsidP="00C81B84"/>
        </w:tc>
      </w:tr>
      <w:tr w:rsidR="00EE2529" w:rsidRPr="00C81B84" w14:paraId="6F933AD1" w14:textId="77777777">
        <w:trPr>
          <w:trHeight w:val="380"/>
        </w:trPr>
        <w:tc>
          <w:tcPr>
            <w:tcW w:w="680" w:type="dxa"/>
            <w:tcBorders>
              <w:top w:val="nil"/>
              <w:left w:val="nil"/>
              <w:bottom w:val="nil"/>
              <w:right w:val="nil"/>
            </w:tcBorders>
            <w:tcMar>
              <w:top w:w="128" w:type="dxa"/>
              <w:left w:w="43" w:type="dxa"/>
              <w:bottom w:w="43" w:type="dxa"/>
              <w:right w:w="43" w:type="dxa"/>
            </w:tcMar>
          </w:tcPr>
          <w:p w14:paraId="194358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95A43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2C8D1DA" w14:textId="77777777" w:rsidR="00EE2529" w:rsidRPr="00C81B84" w:rsidRDefault="00AD5E1E" w:rsidP="00C81B84">
            <w:r w:rsidRPr="00C81B84">
              <w:t>Freds- og menneskerettighetssentre, forhøyes med</w:t>
            </w:r>
          </w:p>
        </w:tc>
        <w:tc>
          <w:tcPr>
            <w:tcW w:w="1400" w:type="dxa"/>
            <w:tcBorders>
              <w:top w:val="nil"/>
              <w:left w:val="nil"/>
              <w:bottom w:val="nil"/>
              <w:right w:val="nil"/>
            </w:tcBorders>
            <w:tcMar>
              <w:top w:w="128" w:type="dxa"/>
              <w:left w:w="43" w:type="dxa"/>
              <w:bottom w:w="43" w:type="dxa"/>
              <w:right w:w="43" w:type="dxa"/>
            </w:tcMar>
            <w:vAlign w:val="bottom"/>
          </w:tcPr>
          <w:p w14:paraId="7D27812B" w14:textId="77777777" w:rsidR="00EE2529" w:rsidRPr="00C81B84" w:rsidRDefault="00AD5E1E" w:rsidP="00C81B84">
            <w:r w:rsidRPr="00C81B84">
              <w:t>3 128 000</w:t>
            </w:r>
          </w:p>
        </w:tc>
      </w:tr>
      <w:tr w:rsidR="00EE2529" w:rsidRPr="00C81B84" w14:paraId="6BF3D46A" w14:textId="77777777">
        <w:trPr>
          <w:trHeight w:val="380"/>
        </w:trPr>
        <w:tc>
          <w:tcPr>
            <w:tcW w:w="680" w:type="dxa"/>
            <w:tcBorders>
              <w:top w:val="nil"/>
              <w:left w:val="nil"/>
              <w:bottom w:val="nil"/>
              <w:right w:val="nil"/>
            </w:tcBorders>
            <w:tcMar>
              <w:top w:w="128" w:type="dxa"/>
              <w:left w:w="43" w:type="dxa"/>
              <w:bottom w:w="43" w:type="dxa"/>
              <w:right w:w="43" w:type="dxa"/>
            </w:tcMar>
          </w:tcPr>
          <w:p w14:paraId="7E4448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ABC6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F6D788" w14:textId="77777777" w:rsidR="00EE2529" w:rsidRPr="00C81B84" w:rsidRDefault="00AD5E1E" w:rsidP="00C81B84">
            <w:r w:rsidRPr="00C81B84">
              <w:t>fra kr 113 658 000 til kr 116 786 000</w:t>
            </w:r>
          </w:p>
        </w:tc>
        <w:tc>
          <w:tcPr>
            <w:tcW w:w="1400" w:type="dxa"/>
            <w:tcBorders>
              <w:top w:val="nil"/>
              <w:left w:val="nil"/>
              <w:bottom w:val="nil"/>
              <w:right w:val="nil"/>
            </w:tcBorders>
            <w:tcMar>
              <w:top w:w="128" w:type="dxa"/>
              <w:left w:w="43" w:type="dxa"/>
              <w:bottom w:w="43" w:type="dxa"/>
              <w:right w:w="43" w:type="dxa"/>
            </w:tcMar>
            <w:vAlign w:val="bottom"/>
          </w:tcPr>
          <w:p w14:paraId="0CB73834" w14:textId="77777777" w:rsidR="00EE2529" w:rsidRPr="00C81B84" w:rsidRDefault="00EE2529" w:rsidP="00C81B84"/>
        </w:tc>
      </w:tr>
      <w:tr w:rsidR="00EE2529" w:rsidRPr="00C81B84" w14:paraId="1707A677" w14:textId="77777777">
        <w:trPr>
          <w:trHeight w:val="380"/>
        </w:trPr>
        <w:tc>
          <w:tcPr>
            <w:tcW w:w="680" w:type="dxa"/>
            <w:tcBorders>
              <w:top w:val="nil"/>
              <w:left w:val="nil"/>
              <w:bottom w:val="nil"/>
              <w:right w:val="nil"/>
            </w:tcBorders>
            <w:tcMar>
              <w:top w:w="128" w:type="dxa"/>
              <w:left w:w="43" w:type="dxa"/>
              <w:bottom w:w="43" w:type="dxa"/>
              <w:right w:w="43" w:type="dxa"/>
            </w:tcMar>
          </w:tcPr>
          <w:p w14:paraId="0428E9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868186"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323B62A" w14:textId="77777777" w:rsidR="00EE2529" w:rsidRPr="00C81B84" w:rsidRDefault="00AD5E1E" w:rsidP="00C81B84">
            <w:r w:rsidRPr="00C81B84">
              <w:t xml:space="preserve">Det europeiske </w:t>
            </w:r>
            <w:proofErr w:type="spellStart"/>
            <w:r w:rsidRPr="00C81B84">
              <w:t>Wergelandsenteret</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C1043D8" w14:textId="77777777" w:rsidR="00EE2529" w:rsidRPr="00C81B84" w:rsidRDefault="00AD5E1E" w:rsidP="00C81B84">
            <w:r w:rsidRPr="00C81B84">
              <w:t>256 000</w:t>
            </w:r>
          </w:p>
        </w:tc>
      </w:tr>
      <w:tr w:rsidR="00EE2529" w:rsidRPr="00C81B84" w14:paraId="16BA673C" w14:textId="77777777">
        <w:trPr>
          <w:trHeight w:val="380"/>
        </w:trPr>
        <w:tc>
          <w:tcPr>
            <w:tcW w:w="680" w:type="dxa"/>
            <w:tcBorders>
              <w:top w:val="nil"/>
              <w:left w:val="nil"/>
              <w:bottom w:val="nil"/>
              <w:right w:val="nil"/>
            </w:tcBorders>
            <w:tcMar>
              <w:top w:w="128" w:type="dxa"/>
              <w:left w:w="43" w:type="dxa"/>
              <w:bottom w:w="43" w:type="dxa"/>
              <w:right w:w="43" w:type="dxa"/>
            </w:tcMar>
          </w:tcPr>
          <w:p w14:paraId="1B89D3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80351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828ECB" w14:textId="77777777" w:rsidR="00EE2529" w:rsidRPr="00C81B84" w:rsidRDefault="00AD5E1E" w:rsidP="00C81B84">
            <w:r w:rsidRPr="00C81B84">
              <w:t>fra kr 12 004 000 til kr 12 260 000</w:t>
            </w:r>
          </w:p>
        </w:tc>
        <w:tc>
          <w:tcPr>
            <w:tcW w:w="1400" w:type="dxa"/>
            <w:tcBorders>
              <w:top w:val="nil"/>
              <w:left w:val="nil"/>
              <w:bottom w:val="nil"/>
              <w:right w:val="nil"/>
            </w:tcBorders>
            <w:tcMar>
              <w:top w:w="128" w:type="dxa"/>
              <w:left w:w="43" w:type="dxa"/>
              <w:bottom w:w="43" w:type="dxa"/>
              <w:right w:w="43" w:type="dxa"/>
            </w:tcMar>
            <w:vAlign w:val="bottom"/>
          </w:tcPr>
          <w:p w14:paraId="71AD0C36" w14:textId="77777777" w:rsidR="00EE2529" w:rsidRPr="00C81B84" w:rsidRDefault="00EE2529" w:rsidP="00C81B84"/>
        </w:tc>
      </w:tr>
      <w:tr w:rsidR="00EE2529" w:rsidRPr="00C81B84" w14:paraId="634B3560" w14:textId="77777777">
        <w:trPr>
          <w:trHeight w:val="380"/>
        </w:trPr>
        <w:tc>
          <w:tcPr>
            <w:tcW w:w="680" w:type="dxa"/>
            <w:tcBorders>
              <w:top w:val="nil"/>
              <w:left w:val="nil"/>
              <w:bottom w:val="nil"/>
              <w:right w:val="nil"/>
            </w:tcBorders>
            <w:tcMar>
              <w:top w:w="128" w:type="dxa"/>
              <w:left w:w="43" w:type="dxa"/>
              <w:bottom w:w="43" w:type="dxa"/>
              <w:right w:w="43" w:type="dxa"/>
            </w:tcMar>
          </w:tcPr>
          <w:p w14:paraId="081726C4" w14:textId="77777777" w:rsidR="00EE2529" w:rsidRPr="00C81B84" w:rsidRDefault="00AD5E1E" w:rsidP="00C81B84">
            <w:r w:rsidRPr="00C81B84">
              <w:t>225</w:t>
            </w:r>
          </w:p>
        </w:tc>
        <w:tc>
          <w:tcPr>
            <w:tcW w:w="680" w:type="dxa"/>
            <w:tcBorders>
              <w:top w:val="nil"/>
              <w:left w:val="nil"/>
              <w:bottom w:val="nil"/>
              <w:right w:val="nil"/>
            </w:tcBorders>
            <w:tcMar>
              <w:top w:w="128" w:type="dxa"/>
              <w:left w:w="43" w:type="dxa"/>
              <w:bottom w:w="43" w:type="dxa"/>
              <w:right w:w="43" w:type="dxa"/>
            </w:tcMar>
          </w:tcPr>
          <w:p w14:paraId="7B36E8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955688" w14:textId="77777777" w:rsidR="00EE2529" w:rsidRPr="00C81B84" w:rsidRDefault="00AD5E1E" w:rsidP="00C81B84">
            <w:r w:rsidRPr="00C81B84">
              <w:t>Tiltak i grunnopplæringen:</w:t>
            </w:r>
          </w:p>
        </w:tc>
        <w:tc>
          <w:tcPr>
            <w:tcW w:w="1400" w:type="dxa"/>
            <w:tcBorders>
              <w:top w:val="nil"/>
              <w:left w:val="nil"/>
              <w:bottom w:val="nil"/>
              <w:right w:val="nil"/>
            </w:tcBorders>
            <w:tcMar>
              <w:top w:w="128" w:type="dxa"/>
              <w:left w:w="43" w:type="dxa"/>
              <w:bottom w:w="43" w:type="dxa"/>
              <w:right w:w="43" w:type="dxa"/>
            </w:tcMar>
            <w:vAlign w:val="bottom"/>
          </w:tcPr>
          <w:p w14:paraId="7025556D" w14:textId="77777777" w:rsidR="00EE2529" w:rsidRPr="00C81B84" w:rsidRDefault="00EE2529" w:rsidP="00C81B84"/>
        </w:tc>
      </w:tr>
      <w:tr w:rsidR="00EE2529" w:rsidRPr="00C81B84" w14:paraId="72FB4591" w14:textId="77777777">
        <w:trPr>
          <w:trHeight w:val="380"/>
        </w:trPr>
        <w:tc>
          <w:tcPr>
            <w:tcW w:w="680" w:type="dxa"/>
            <w:tcBorders>
              <w:top w:val="nil"/>
              <w:left w:val="nil"/>
              <w:bottom w:val="nil"/>
              <w:right w:val="nil"/>
            </w:tcBorders>
            <w:tcMar>
              <w:top w:w="128" w:type="dxa"/>
              <w:left w:w="43" w:type="dxa"/>
              <w:bottom w:w="43" w:type="dxa"/>
              <w:right w:w="43" w:type="dxa"/>
            </w:tcMar>
          </w:tcPr>
          <w:p w14:paraId="574B8A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1110E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1C281C1"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DF88B0C" w14:textId="77777777" w:rsidR="00EE2529" w:rsidRPr="00C81B84" w:rsidRDefault="00AD5E1E" w:rsidP="00C81B84">
            <w:r w:rsidRPr="00C81B84">
              <w:t>553 000</w:t>
            </w:r>
          </w:p>
        </w:tc>
      </w:tr>
      <w:tr w:rsidR="00EE2529" w:rsidRPr="00C81B84" w14:paraId="3156E860" w14:textId="77777777">
        <w:trPr>
          <w:trHeight w:val="380"/>
        </w:trPr>
        <w:tc>
          <w:tcPr>
            <w:tcW w:w="680" w:type="dxa"/>
            <w:tcBorders>
              <w:top w:val="nil"/>
              <w:left w:val="nil"/>
              <w:bottom w:val="nil"/>
              <w:right w:val="nil"/>
            </w:tcBorders>
            <w:tcMar>
              <w:top w:w="128" w:type="dxa"/>
              <w:left w:w="43" w:type="dxa"/>
              <w:bottom w:w="43" w:type="dxa"/>
              <w:right w:w="43" w:type="dxa"/>
            </w:tcMar>
          </w:tcPr>
          <w:p w14:paraId="2CA8AF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5DF9A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3E6EF4" w14:textId="77777777" w:rsidR="00EE2529" w:rsidRPr="00C81B84" w:rsidRDefault="00AD5E1E" w:rsidP="00C81B84">
            <w:r w:rsidRPr="00C81B84">
              <w:t>fra kr 22 692 000 til kr 23 245 000</w:t>
            </w:r>
          </w:p>
        </w:tc>
        <w:tc>
          <w:tcPr>
            <w:tcW w:w="1400" w:type="dxa"/>
            <w:tcBorders>
              <w:top w:val="nil"/>
              <w:left w:val="nil"/>
              <w:bottom w:val="nil"/>
              <w:right w:val="nil"/>
            </w:tcBorders>
            <w:tcMar>
              <w:top w:w="128" w:type="dxa"/>
              <w:left w:w="43" w:type="dxa"/>
              <w:bottom w:w="43" w:type="dxa"/>
              <w:right w:w="43" w:type="dxa"/>
            </w:tcMar>
            <w:vAlign w:val="bottom"/>
          </w:tcPr>
          <w:p w14:paraId="34335BD6" w14:textId="77777777" w:rsidR="00EE2529" w:rsidRPr="00C81B84" w:rsidRDefault="00EE2529" w:rsidP="00C81B84"/>
        </w:tc>
      </w:tr>
      <w:tr w:rsidR="00EE2529" w:rsidRPr="00C81B84" w14:paraId="34AB8E55" w14:textId="77777777">
        <w:trPr>
          <w:trHeight w:val="380"/>
        </w:trPr>
        <w:tc>
          <w:tcPr>
            <w:tcW w:w="680" w:type="dxa"/>
            <w:tcBorders>
              <w:top w:val="nil"/>
              <w:left w:val="nil"/>
              <w:bottom w:val="nil"/>
              <w:right w:val="nil"/>
            </w:tcBorders>
            <w:tcMar>
              <w:top w:w="128" w:type="dxa"/>
              <w:left w:w="43" w:type="dxa"/>
              <w:bottom w:w="43" w:type="dxa"/>
              <w:right w:w="43" w:type="dxa"/>
            </w:tcMar>
          </w:tcPr>
          <w:p w14:paraId="6E1D77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73C96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4036764"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1A2267E" w14:textId="77777777" w:rsidR="00EE2529" w:rsidRPr="00C81B84" w:rsidRDefault="00AD5E1E" w:rsidP="00C81B84">
            <w:r w:rsidRPr="00C81B84">
              <w:t>2 515 000</w:t>
            </w:r>
          </w:p>
        </w:tc>
      </w:tr>
      <w:tr w:rsidR="00EE2529" w:rsidRPr="00C81B84" w14:paraId="501A1E9B" w14:textId="77777777">
        <w:trPr>
          <w:trHeight w:val="380"/>
        </w:trPr>
        <w:tc>
          <w:tcPr>
            <w:tcW w:w="680" w:type="dxa"/>
            <w:tcBorders>
              <w:top w:val="nil"/>
              <w:left w:val="nil"/>
              <w:bottom w:val="nil"/>
              <w:right w:val="nil"/>
            </w:tcBorders>
            <w:tcMar>
              <w:top w:w="128" w:type="dxa"/>
              <w:left w:w="43" w:type="dxa"/>
              <w:bottom w:w="43" w:type="dxa"/>
              <w:right w:w="43" w:type="dxa"/>
            </w:tcMar>
          </w:tcPr>
          <w:p w14:paraId="348035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9391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385070" w14:textId="77777777" w:rsidR="00EE2529" w:rsidRPr="00C81B84" w:rsidRDefault="00AD5E1E" w:rsidP="00C81B84">
            <w:r w:rsidRPr="00C81B84">
              <w:t>fra kr 117 768 000 til kr 120 283 000</w:t>
            </w:r>
          </w:p>
        </w:tc>
        <w:tc>
          <w:tcPr>
            <w:tcW w:w="1400" w:type="dxa"/>
            <w:tcBorders>
              <w:top w:val="nil"/>
              <w:left w:val="nil"/>
              <w:bottom w:val="nil"/>
              <w:right w:val="nil"/>
            </w:tcBorders>
            <w:tcMar>
              <w:top w:w="128" w:type="dxa"/>
              <w:left w:w="43" w:type="dxa"/>
              <w:bottom w:w="43" w:type="dxa"/>
              <w:right w:w="43" w:type="dxa"/>
            </w:tcMar>
            <w:vAlign w:val="bottom"/>
          </w:tcPr>
          <w:p w14:paraId="0072D320" w14:textId="77777777" w:rsidR="00EE2529" w:rsidRPr="00C81B84" w:rsidRDefault="00EE2529" w:rsidP="00C81B84"/>
        </w:tc>
      </w:tr>
      <w:tr w:rsidR="00EE2529" w:rsidRPr="00C81B84" w14:paraId="69E21F74" w14:textId="77777777">
        <w:trPr>
          <w:trHeight w:val="380"/>
        </w:trPr>
        <w:tc>
          <w:tcPr>
            <w:tcW w:w="680" w:type="dxa"/>
            <w:tcBorders>
              <w:top w:val="nil"/>
              <w:left w:val="nil"/>
              <w:bottom w:val="nil"/>
              <w:right w:val="nil"/>
            </w:tcBorders>
            <w:tcMar>
              <w:top w:w="128" w:type="dxa"/>
              <w:left w:w="43" w:type="dxa"/>
              <w:bottom w:w="43" w:type="dxa"/>
              <w:right w:w="43" w:type="dxa"/>
            </w:tcMar>
          </w:tcPr>
          <w:p w14:paraId="151512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6257AF"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2BCAC20C" w14:textId="77777777" w:rsidR="00EE2529" w:rsidRPr="00C81B84" w:rsidRDefault="00AD5E1E" w:rsidP="00C81B84">
            <w:r w:rsidRPr="00C81B84">
              <w:t>Tilskudd til landslinjer, forhøyes med</w:t>
            </w:r>
          </w:p>
        </w:tc>
        <w:tc>
          <w:tcPr>
            <w:tcW w:w="1400" w:type="dxa"/>
            <w:tcBorders>
              <w:top w:val="nil"/>
              <w:left w:val="nil"/>
              <w:bottom w:val="nil"/>
              <w:right w:val="nil"/>
            </w:tcBorders>
            <w:tcMar>
              <w:top w:w="128" w:type="dxa"/>
              <w:left w:w="43" w:type="dxa"/>
              <w:bottom w:w="43" w:type="dxa"/>
              <w:right w:w="43" w:type="dxa"/>
            </w:tcMar>
            <w:vAlign w:val="bottom"/>
          </w:tcPr>
          <w:p w14:paraId="1C83084C" w14:textId="77777777" w:rsidR="00EE2529" w:rsidRPr="00C81B84" w:rsidRDefault="00AD5E1E" w:rsidP="00C81B84">
            <w:r w:rsidRPr="00C81B84">
              <w:t>5 844 000</w:t>
            </w:r>
          </w:p>
        </w:tc>
      </w:tr>
      <w:tr w:rsidR="00EE2529" w:rsidRPr="00C81B84" w14:paraId="7E6E2BF3" w14:textId="77777777">
        <w:trPr>
          <w:trHeight w:val="380"/>
        </w:trPr>
        <w:tc>
          <w:tcPr>
            <w:tcW w:w="680" w:type="dxa"/>
            <w:tcBorders>
              <w:top w:val="nil"/>
              <w:left w:val="nil"/>
              <w:bottom w:val="nil"/>
              <w:right w:val="nil"/>
            </w:tcBorders>
            <w:tcMar>
              <w:top w:w="128" w:type="dxa"/>
              <w:left w:w="43" w:type="dxa"/>
              <w:bottom w:w="43" w:type="dxa"/>
              <w:right w:w="43" w:type="dxa"/>
            </w:tcMar>
          </w:tcPr>
          <w:p w14:paraId="22DD88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D5C3E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C9BEA0" w14:textId="77777777" w:rsidR="00EE2529" w:rsidRPr="00C81B84" w:rsidRDefault="00AD5E1E" w:rsidP="00C81B84">
            <w:r w:rsidRPr="00C81B84">
              <w:t>fra kr 250 311 000 til kr 256 155 000</w:t>
            </w:r>
          </w:p>
        </w:tc>
        <w:tc>
          <w:tcPr>
            <w:tcW w:w="1400" w:type="dxa"/>
            <w:tcBorders>
              <w:top w:val="nil"/>
              <w:left w:val="nil"/>
              <w:bottom w:val="nil"/>
              <w:right w:val="nil"/>
            </w:tcBorders>
            <w:tcMar>
              <w:top w:w="128" w:type="dxa"/>
              <w:left w:w="43" w:type="dxa"/>
              <w:bottom w:w="43" w:type="dxa"/>
              <w:right w:w="43" w:type="dxa"/>
            </w:tcMar>
            <w:vAlign w:val="bottom"/>
          </w:tcPr>
          <w:p w14:paraId="2CA2D911" w14:textId="77777777" w:rsidR="00EE2529" w:rsidRPr="00C81B84" w:rsidRDefault="00EE2529" w:rsidP="00C81B84"/>
        </w:tc>
      </w:tr>
      <w:tr w:rsidR="00EE2529" w:rsidRPr="00C81B84" w14:paraId="287966B8" w14:textId="77777777">
        <w:trPr>
          <w:trHeight w:val="380"/>
        </w:trPr>
        <w:tc>
          <w:tcPr>
            <w:tcW w:w="680" w:type="dxa"/>
            <w:tcBorders>
              <w:top w:val="nil"/>
              <w:left w:val="nil"/>
              <w:bottom w:val="nil"/>
              <w:right w:val="nil"/>
            </w:tcBorders>
            <w:tcMar>
              <w:top w:w="128" w:type="dxa"/>
              <w:left w:w="43" w:type="dxa"/>
              <w:bottom w:w="43" w:type="dxa"/>
              <w:right w:w="43" w:type="dxa"/>
            </w:tcMar>
          </w:tcPr>
          <w:p w14:paraId="639914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A5B312"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29D369CB" w14:textId="77777777" w:rsidR="00EE2529" w:rsidRPr="00C81B84" w:rsidRDefault="00AD5E1E" w:rsidP="00C81B84">
            <w:r w:rsidRPr="00C81B84">
              <w:t xml:space="preserve">Tilskudd til samisk i grunnopplæringen,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E8E69B1" w14:textId="77777777" w:rsidR="00EE2529" w:rsidRPr="00C81B84" w:rsidRDefault="00AD5E1E" w:rsidP="00C81B84">
            <w:r w:rsidRPr="00C81B84">
              <w:t>2 687 000</w:t>
            </w:r>
          </w:p>
        </w:tc>
      </w:tr>
      <w:tr w:rsidR="00EE2529" w:rsidRPr="00C81B84" w14:paraId="63F24B0F" w14:textId="77777777">
        <w:trPr>
          <w:trHeight w:val="380"/>
        </w:trPr>
        <w:tc>
          <w:tcPr>
            <w:tcW w:w="680" w:type="dxa"/>
            <w:tcBorders>
              <w:top w:val="nil"/>
              <w:left w:val="nil"/>
              <w:bottom w:val="nil"/>
              <w:right w:val="nil"/>
            </w:tcBorders>
            <w:tcMar>
              <w:top w:w="128" w:type="dxa"/>
              <w:left w:w="43" w:type="dxa"/>
              <w:bottom w:w="43" w:type="dxa"/>
              <w:right w:w="43" w:type="dxa"/>
            </w:tcMar>
          </w:tcPr>
          <w:p w14:paraId="54667C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B9BA8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35C2FB" w14:textId="77777777" w:rsidR="00EE2529" w:rsidRPr="00C81B84" w:rsidRDefault="00AD5E1E" w:rsidP="00C81B84">
            <w:r w:rsidRPr="00C81B84">
              <w:t>fra kr 115 074 000 til kr 117 761 000</w:t>
            </w:r>
          </w:p>
        </w:tc>
        <w:tc>
          <w:tcPr>
            <w:tcW w:w="1400" w:type="dxa"/>
            <w:tcBorders>
              <w:top w:val="nil"/>
              <w:left w:val="nil"/>
              <w:bottom w:val="nil"/>
              <w:right w:val="nil"/>
            </w:tcBorders>
            <w:tcMar>
              <w:top w:w="128" w:type="dxa"/>
              <w:left w:w="43" w:type="dxa"/>
              <w:bottom w:w="43" w:type="dxa"/>
              <w:right w:w="43" w:type="dxa"/>
            </w:tcMar>
            <w:vAlign w:val="bottom"/>
          </w:tcPr>
          <w:p w14:paraId="2385ED6E" w14:textId="77777777" w:rsidR="00EE2529" w:rsidRPr="00C81B84" w:rsidRDefault="00EE2529" w:rsidP="00C81B84"/>
        </w:tc>
      </w:tr>
      <w:tr w:rsidR="00EE2529" w:rsidRPr="00C81B84" w14:paraId="63F94A5C" w14:textId="77777777">
        <w:trPr>
          <w:trHeight w:val="380"/>
        </w:trPr>
        <w:tc>
          <w:tcPr>
            <w:tcW w:w="680" w:type="dxa"/>
            <w:tcBorders>
              <w:top w:val="nil"/>
              <w:left w:val="nil"/>
              <w:bottom w:val="nil"/>
              <w:right w:val="nil"/>
            </w:tcBorders>
            <w:tcMar>
              <w:top w:w="128" w:type="dxa"/>
              <w:left w:w="43" w:type="dxa"/>
              <w:bottom w:w="43" w:type="dxa"/>
              <w:right w:w="43" w:type="dxa"/>
            </w:tcMar>
          </w:tcPr>
          <w:p w14:paraId="61365D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BA96FB" w14:textId="77777777" w:rsidR="00EE2529" w:rsidRPr="00C81B84" w:rsidRDefault="00AD5E1E" w:rsidP="00C81B84">
            <w:r w:rsidRPr="00C81B84">
              <w:t>64</w:t>
            </w:r>
          </w:p>
        </w:tc>
        <w:tc>
          <w:tcPr>
            <w:tcW w:w="6800" w:type="dxa"/>
            <w:tcBorders>
              <w:top w:val="nil"/>
              <w:left w:val="nil"/>
              <w:bottom w:val="nil"/>
              <w:right w:val="nil"/>
            </w:tcBorders>
            <w:tcMar>
              <w:top w:w="128" w:type="dxa"/>
              <w:left w:w="43" w:type="dxa"/>
              <w:bottom w:w="43" w:type="dxa"/>
              <w:right w:w="43" w:type="dxa"/>
            </w:tcMar>
          </w:tcPr>
          <w:p w14:paraId="7A3F1CE2" w14:textId="77777777" w:rsidR="00EE2529" w:rsidRPr="00C81B84" w:rsidRDefault="00AD5E1E" w:rsidP="00C81B84">
            <w:r w:rsidRPr="00C81B84">
              <w:t xml:space="preserve">Tilskudd til opplæring av barn og unge som søker opphold i Norge, </w:t>
            </w:r>
          </w:p>
        </w:tc>
        <w:tc>
          <w:tcPr>
            <w:tcW w:w="1400" w:type="dxa"/>
            <w:tcBorders>
              <w:top w:val="nil"/>
              <w:left w:val="nil"/>
              <w:bottom w:val="nil"/>
              <w:right w:val="nil"/>
            </w:tcBorders>
            <w:tcMar>
              <w:top w:w="128" w:type="dxa"/>
              <w:left w:w="43" w:type="dxa"/>
              <w:bottom w:w="43" w:type="dxa"/>
              <w:right w:w="43" w:type="dxa"/>
            </w:tcMar>
            <w:vAlign w:val="bottom"/>
          </w:tcPr>
          <w:p w14:paraId="6243F420" w14:textId="77777777" w:rsidR="00EE2529" w:rsidRPr="00C81B84" w:rsidRDefault="00EE2529" w:rsidP="00C81B84"/>
        </w:tc>
      </w:tr>
      <w:tr w:rsidR="00EE2529" w:rsidRPr="00C81B84" w14:paraId="760BE8F0" w14:textId="77777777">
        <w:trPr>
          <w:trHeight w:val="380"/>
        </w:trPr>
        <w:tc>
          <w:tcPr>
            <w:tcW w:w="680" w:type="dxa"/>
            <w:tcBorders>
              <w:top w:val="nil"/>
              <w:left w:val="nil"/>
              <w:bottom w:val="nil"/>
              <w:right w:val="nil"/>
            </w:tcBorders>
            <w:tcMar>
              <w:top w:w="128" w:type="dxa"/>
              <w:left w:w="43" w:type="dxa"/>
              <w:bottom w:w="43" w:type="dxa"/>
              <w:right w:w="43" w:type="dxa"/>
            </w:tcMar>
          </w:tcPr>
          <w:p w14:paraId="6DA6AA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E20CF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19656E"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6D552225" w14:textId="77777777" w:rsidR="00EE2529" w:rsidRPr="00C81B84" w:rsidRDefault="00AD5E1E" w:rsidP="00C81B84">
            <w:r w:rsidRPr="00C81B84">
              <w:t>148 914 000</w:t>
            </w:r>
          </w:p>
        </w:tc>
      </w:tr>
      <w:tr w:rsidR="00EE2529" w:rsidRPr="00C81B84" w14:paraId="59AB624A" w14:textId="77777777">
        <w:trPr>
          <w:trHeight w:val="380"/>
        </w:trPr>
        <w:tc>
          <w:tcPr>
            <w:tcW w:w="680" w:type="dxa"/>
            <w:tcBorders>
              <w:top w:val="nil"/>
              <w:left w:val="nil"/>
              <w:bottom w:val="nil"/>
              <w:right w:val="nil"/>
            </w:tcBorders>
            <w:tcMar>
              <w:top w:w="128" w:type="dxa"/>
              <w:left w:w="43" w:type="dxa"/>
              <w:bottom w:w="43" w:type="dxa"/>
              <w:right w:w="43" w:type="dxa"/>
            </w:tcMar>
          </w:tcPr>
          <w:p w14:paraId="41F437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EEBF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37B281" w14:textId="77777777" w:rsidR="00EE2529" w:rsidRPr="00C81B84" w:rsidRDefault="00AD5E1E" w:rsidP="00C81B84">
            <w:r w:rsidRPr="00C81B84">
              <w:t>fra kr 124 967 000 til kr 273 881 000</w:t>
            </w:r>
          </w:p>
        </w:tc>
        <w:tc>
          <w:tcPr>
            <w:tcW w:w="1400" w:type="dxa"/>
            <w:tcBorders>
              <w:top w:val="nil"/>
              <w:left w:val="nil"/>
              <w:bottom w:val="nil"/>
              <w:right w:val="nil"/>
            </w:tcBorders>
            <w:tcMar>
              <w:top w:w="128" w:type="dxa"/>
              <w:left w:w="43" w:type="dxa"/>
              <w:bottom w:w="43" w:type="dxa"/>
              <w:right w:w="43" w:type="dxa"/>
            </w:tcMar>
            <w:vAlign w:val="bottom"/>
          </w:tcPr>
          <w:p w14:paraId="5DC7EBBC" w14:textId="77777777" w:rsidR="00EE2529" w:rsidRPr="00C81B84" w:rsidRDefault="00EE2529" w:rsidP="00C81B84"/>
        </w:tc>
      </w:tr>
      <w:tr w:rsidR="00EE2529" w:rsidRPr="00C81B84" w14:paraId="20EA5BF7" w14:textId="77777777">
        <w:trPr>
          <w:trHeight w:val="380"/>
        </w:trPr>
        <w:tc>
          <w:tcPr>
            <w:tcW w:w="680" w:type="dxa"/>
            <w:tcBorders>
              <w:top w:val="nil"/>
              <w:left w:val="nil"/>
              <w:bottom w:val="nil"/>
              <w:right w:val="nil"/>
            </w:tcBorders>
            <w:tcMar>
              <w:top w:w="128" w:type="dxa"/>
              <w:left w:w="43" w:type="dxa"/>
              <w:bottom w:w="43" w:type="dxa"/>
              <w:right w:w="43" w:type="dxa"/>
            </w:tcMar>
          </w:tcPr>
          <w:p w14:paraId="1EE686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BB1483" w14:textId="77777777" w:rsidR="00EE2529" w:rsidRPr="00C81B84" w:rsidRDefault="00AD5E1E" w:rsidP="00C81B84">
            <w:r w:rsidRPr="00C81B84">
              <w:t>66</w:t>
            </w:r>
          </w:p>
        </w:tc>
        <w:tc>
          <w:tcPr>
            <w:tcW w:w="6800" w:type="dxa"/>
            <w:tcBorders>
              <w:top w:val="nil"/>
              <w:left w:val="nil"/>
              <w:bottom w:val="nil"/>
              <w:right w:val="nil"/>
            </w:tcBorders>
            <w:tcMar>
              <w:top w:w="128" w:type="dxa"/>
              <w:left w:w="43" w:type="dxa"/>
              <w:bottom w:w="43" w:type="dxa"/>
              <w:right w:w="43" w:type="dxa"/>
            </w:tcMar>
          </w:tcPr>
          <w:p w14:paraId="000EA595" w14:textId="77777777" w:rsidR="00EE2529" w:rsidRPr="00C81B84" w:rsidRDefault="00AD5E1E" w:rsidP="00C81B84">
            <w:r w:rsidRPr="00C81B84">
              <w:t xml:space="preserve">Tilskudd til skoleturer i forbindelse med handlingsplan </w:t>
            </w:r>
          </w:p>
        </w:tc>
        <w:tc>
          <w:tcPr>
            <w:tcW w:w="1400" w:type="dxa"/>
            <w:tcBorders>
              <w:top w:val="nil"/>
              <w:left w:val="nil"/>
              <w:bottom w:val="nil"/>
              <w:right w:val="nil"/>
            </w:tcBorders>
            <w:tcMar>
              <w:top w:w="128" w:type="dxa"/>
              <w:left w:w="43" w:type="dxa"/>
              <w:bottom w:w="43" w:type="dxa"/>
              <w:right w:w="43" w:type="dxa"/>
            </w:tcMar>
            <w:vAlign w:val="bottom"/>
          </w:tcPr>
          <w:p w14:paraId="4CF2FD40" w14:textId="77777777" w:rsidR="00EE2529" w:rsidRPr="00C81B84" w:rsidRDefault="00EE2529" w:rsidP="00C81B84"/>
        </w:tc>
      </w:tr>
      <w:tr w:rsidR="00EE2529" w:rsidRPr="00C81B84" w14:paraId="4B71E61E" w14:textId="77777777">
        <w:trPr>
          <w:trHeight w:val="380"/>
        </w:trPr>
        <w:tc>
          <w:tcPr>
            <w:tcW w:w="680" w:type="dxa"/>
            <w:tcBorders>
              <w:top w:val="nil"/>
              <w:left w:val="nil"/>
              <w:bottom w:val="nil"/>
              <w:right w:val="nil"/>
            </w:tcBorders>
            <w:tcMar>
              <w:top w:w="128" w:type="dxa"/>
              <w:left w:w="43" w:type="dxa"/>
              <w:bottom w:w="43" w:type="dxa"/>
              <w:right w:w="43" w:type="dxa"/>
            </w:tcMar>
          </w:tcPr>
          <w:p w14:paraId="59D6E0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6CC3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9B1339" w14:textId="77777777" w:rsidR="00EE2529" w:rsidRPr="00C81B84" w:rsidRDefault="00AD5E1E" w:rsidP="00C81B84">
            <w:r w:rsidRPr="00C81B84">
              <w:t>mot antisemittisme, forhøyes med</w:t>
            </w:r>
          </w:p>
        </w:tc>
        <w:tc>
          <w:tcPr>
            <w:tcW w:w="1400" w:type="dxa"/>
            <w:tcBorders>
              <w:top w:val="nil"/>
              <w:left w:val="nil"/>
              <w:bottom w:val="nil"/>
              <w:right w:val="nil"/>
            </w:tcBorders>
            <w:tcMar>
              <w:top w:w="128" w:type="dxa"/>
              <w:left w:w="43" w:type="dxa"/>
              <w:bottom w:w="43" w:type="dxa"/>
              <w:right w:w="43" w:type="dxa"/>
            </w:tcMar>
            <w:vAlign w:val="bottom"/>
          </w:tcPr>
          <w:p w14:paraId="3E3D299B" w14:textId="77777777" w:rsidR="00EE2529" w:rsidRPr="00C81B84" w:rsidRDefault="00AD5E1E" w:rsidP="00C81B84">
            <w:r w:rsidRPr="00C81B84">
              <w:t>371 000</w:t>
            </w:r>
          </w:p>
        </w:tc>
      </w:tr>
      <w:tr w:rsidR="00EE2529" w:rsidRPr="00C81B84" w14:paraId="7F7E6CB5" w14:textId="77777777">
        <w:trPr>
          <w:trHeight w:val="380"/>
        </w:trPr>
        <w:tc>
          <w:tcPr>
            <w:tcW w:w="680" w:type="dxa"/>
            <w:tcBorders>
              <w:top w:val="nil"/>
              <w:left w:val="nil"/>
              <w:bottom w:val="nil"/>
              <w:right w:val="nil"/>
            </w:tcBorders>
            <w:tcMar>
              <w:top w:w="128" w:type="dxa"/>
              <w:left w:w="43" w:type="dxa"/>
              <w:bottom w:w="43" w:type="dxa"/>
              <w:right w:w="43" w:type="dxa"/>
            </w:tcMar>
          </w:tcPr>
          <w:p w14:paraId="6B95D9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BF297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A735EA" w14:textId="77777777" w:rsidR="00EE2529" w:rsidRPr="00C81B84" w:rsidRDefault="00AD5E1E" w:rsidP="00C81B84">
            <w:r w:rsidRPr="00C81B84">
              <w:t>fra kr 15 886 000 til kr 16 257 000</w:t>
            </w:r>
          </w:p>
        </w:tc>
        <w:tc>
          <w:tcPr>
            <w:tcW w:w="1400" w:type="dxa"/>
            <w:tcBorders>
              <w:top w:val="nil"/>
              <w:left w:val="nil"/>
              <w:bottom w:val="nil"/>
              <w:right w:val="nil"/>
            </w:tcBorders>
            <w:tcMar>
              <w:top w:w="128" w:type="dxa"/>
              <w:left w:w="43" w:type="dxa"/>
              <w:bottom w:w="43" w:type="dxa"/>
              <w:right w:w="43" w:type="dxa"/>
            </w:tcMar>
            <w:vAlign w:val="bottom"/>
          </w:tcPr>
          <w:p w14:paraId="47CC30F1" w14:textId="77777777" w:rsidR="00EE2529" w:rsidRPr="00C81B84" w:rsidRDefault="00EE2529" w:rsidP="00C81B84"/>
        </w:tc>
      </w:tr>
      <w:tr w:rsidR="00EE2529" w:rsidRPr="00C81B84" w14:paraId="7AEFFB24" w14:textId="77777777">
        <w:trPr>
          <w:trHeight w:val="380"/>
        </w:trPr>
        <w:tc>
          <w:tcPr>
            <w:tcW w:w="680" w:type="dxa"/>
            <w:tcBorders>
              <w:top w:val="nil"/>
              <w:left w:val="nil"/>
              <w:bottom w:val="nil"/>
              <w:right w:val="nil"/>
            </w:tcBorders>
            <w:tcMar>
              <w:top w:w="128" w:type="dxa"/>
              <w:left w:w="43" w:type="dxa"/>
              <w:bottom w:w="43" w:type="dxa"/>
              <w:right w:w="43" w:type="dxa"/>
            </w:tcMar>
          </w:tcPr>
          <w:p w14:paraId="301D4FD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8BECB3" w14:textId="77777777" w:rsidR="00EE2529" w:rsidRPr="00C81B84" w:rsidRDefault="00AD5E1E" w:rsidP="00C81B84">
            <w:r w:rsidRPr="00C81B84">
              <w:t>67</w:t>
            </w:r>
          </w:p>
        </w:tc>
        <w:tc>
          <w:tcPr>
            <w:tcW w:w="6800" w:type="dxa"/>
            <w:tcBorders>
              <w:top w:val="nil"/>
              <w:left w:val="nil"/>
              <w:bottom w:val="nil"/>
              <w:right w:val="nil"/>
            </w:tcBorders>
            <w:tcMar>
              <w:top w:w="128" w:type="dxa"/>
              <w:left w:w="43" w:type="dxa"/>
              <w:bottom w:w="43" w:type="dxa"/>
              <w:right w:w="43" w:type="dxa"/>
            </w:tcMar>
          </w:tcPr>
          <w:p w14:paraId="66047ED1" w14:textId="77777777" w:rsidR="00EE2529" w:rsidRPr="00C81B84" w:rsidRDefault="00AD5E1E" w:rsidP="00C81B84">
            <w:r w:rsidRPr="00C81B84">
              <w:t>Tilskudd til opplæring i kvensk eller finsk, forhøyes med</w:t>
            </w:r>
          </w:p>
        </w:tc>
        <w:tc>
          <w:tcPr>
            <w:tcW w:w="1400" w:type="dxa"/>
            <w:tcBorders>
              <w:top w:val="nil"/>
              <w:left w:val="nil"/>
              <w:bottom w:val="nil"/>
              <w:right w:val="nil"/>
            </w:tcBorders>
            <w:tcMar>
              <w:top w:w="128" w:type="dxa"/>
              <w:left w:w="43" w:type="dxa"/>
              <w:bottom w:w="43" w:type="dxa"/>
              <w:right w:w="43" w:type="dxa"/>
            </w:tcMar>
            <w:vAlign w:val="bottom"/>
          </w:tcPr>
          <w:p w14:paraId="5582186D" w14:textId="77777777" w:rsidR="00EE2529" w:rsidRPr="00C81B84" w:rsidRDefault="00AD5E1E" w:rsidP="00C81B84">
            <w:r w:rsidRPr="00C81B84">
              <w:t>224 000</w:t>
            </w:r>
          </w:p>
        </w:tc>
      </w:tr>
      <w:tr w:rsidR="00EE2529" w:rsidRPr="00C81B84" w14:paraId="7DE68449" w14:textId="77777777">
        <w:trPr>
          <w:trHeight w:val="380"/>
        </w:trPr>
        <w:tc>
          <w:tcPr>
            <w:tcW w:w="680" w:type="dxa"/>
            <w:tcBorders>
              <w:top w:val="nil"/>
              <w:left w:val="nil"/>
              <w:bottom w:val="nil"/>
              <w:right w:val="nil"/>
            </w:tcBorders>
            <w:tcMar>
              <w:top w:w="128" w:type="dxa"/>
              <w:left w:w="43" w:type="dxa"/>
              <w:bottom w:w="43" w:type="dxa"/>
              <w:right w:w="43" w:type="dxa"/>
            </w:tcMar>
          </w:tcPr>
          <w:p w14:paraId="638283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F5BD2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6585FD" w14:textId="77777777" w:rsidR="00EE2529" w:rsidRPr="00C81B84" w:rsidRDefault="00AD5E1E" w:rsidP="00C81B84">
            <w:r w:rsidRPr="00C81B84">
              <w:t>fra kr 9 577 000 til kr 9 801 000</w:t>
            </w:r>
          </w:p>
        </w:tc>
        <w:tc>
          <w:tcPr>
            <w:tcW w:w="1400" w:type="dxa"/>
            <w:tcBorders>
              <w:top w:val="nil"/>
              <w:left w:val="nil"/>
              <w:bottom w:val="nil"/>
              <w:right w:val="nil"/>
            </w:tcBorders>
            <w:tcMar>
              <w:top w:w="128" w:type="dxa"/>
              <w:left w:w="43" w:type="dxa"/>
              <w:bottom w:w="43" w:type="dxa"/>
              <w:right w:w="43" w:type="dxa"/>
            </w:tcMar>
            <w:vAlign w:val="bottom"/>
          </w:tcPr>
          <w:p w14:paraId="67D1FD12" w14:textId="77777777" w:rsidR="00EE2529" w:rsidRPr="00C81B84" w:rsidRDefault="00EE2529" w:rsidP="00C81B84"/>
        </w:tc>
      </w:tr>
      <w:tr w:rsidR="00EE2529" w:rsidRPr="00C81B84" w14:paraId="5DA22E63" w14:textId="77777777">
        <w:trPr>
          <w:trHeight w:val="380"/>
        </w:trPr>
        <w:tc>
          <w:tcPr>
            <w:tcW w:w="680" w:type="dxa"/>
            <w:tcBorders>
              <w:top w:val="nil"/>
              <w:left w:val="nil"/>
              <w:bottom w:val="nil"/>
              <w:right w:val="nil"/>
            </w:tcBorders>
            <w:tcMar>
              <w:top w:w="128" w:type="dxa"/>
              <w:left w:w="43" w:type="dxa"/>
              <w:bottom w:w="43" w:type="dxa"/>
              <w:right w:w="43" w:type="dxa"/>
            </w:tcMar>
          </w:tcPr>
          <w:p w14:paraId="0F6DE2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8AA35B" w14:textId="77777777" w:rsidR="00EE2529" w:rsidRPr="00C81B84" w:rsidRDefault="00AD5E1E" w:rsidP="00C81B84">
            <w:r w:rsidRPr="00C81B84">
              <w:t>68</w:t>
            </w:r>
          </w:p>
        </w:tc>
        <w:tc>
          <w:tcPr>
            <w:tcW w:w="6800" w:type="dxa"/>
            <w:tcBorders>
              <w:top w:val="nil"/>
              <w:left w:val="nil"/>
              <w:bottom w:val="nil"/>
              <w:right w:val="nil"/>
            </w:tcBorders>
            <w:tcMar>
              <w:top w:w="128" w:type="dxa"/>
              <w:left w:w="43" w:type="dxa"/>
              <w:bottom w:w="43" w:type="dxa"/>
              <w:right w:w="43" w:type="dxa"/>
            </w:tcMar>
          </w:tcPr>
          <w:p w14:paraId="32A986B8" w14:textId="77777777" w:rsidR="00EE2529" w:rsidRPr="00C81B84" w:rsidRDefault="00AD5E1E" w:rsidP="00C81B84">
            <w:r w:rsidRPr="00C81B84">
              <w:t>Tilskudd til opplæring i kriminalomsorgen, forhøyes med</w:t>
            </w:r>
          </w:p>
        </w:tc>
        <w:tc>
          <w:tcPr>
            <w:tcW w:w="1400" w:type="dxa"/>
            <w:tcBorders>
              <w:top w:val="nil"/>
              <w:left w:val="nil"/>
              <w:bottom w:val="nil"/>
              <w:right w:val="nil"/>
            </w:tcBorders>
            <w:tcMar>
              <w:top w:w="128" w:type="dxa"/>
              <w:left w:w="43" w:type="dxa"/>
              <w:bottom w:w="43" w:type="dxa"/>
              <w:right w:w="43" w:type="dxa"/>
            </w:tcMar>
            <w:vAlign w:val="bottom"/>
          </w:tcPr>
          <w:p w14:paraId="2CA1FE36" w14:textId="77777777" w:rsidR="00EE2529" w:rsidRPr="00C81B84" w:rsidRDefault="00AD5E1E" w:rsidP="00C81B84">
            <w:r w:rsidRPr="00C81B84">
              <w:t>7 445 000</w:t>
            </w:r>
          </w:p>
        </w:tc>
      </w:tr>
      <w:tr w:rsidR="00EE2529" w:rsidRPr="00C81B84" w14:paraId="5B7398A4" w14:textId="77777777">
        <w:trPr>
          <w:trHeight w:val="380"/>
        </w:trPr>
        <w:tc>
          <w:tcPr>
            <w:tcW w:w="680" w:type="dxa"/>
            <w:tcBorders>
              <w:top w:val="nil"/>
              <w:left w:val="nil"/>
              <w:bottom w:val="nil"/>
              <w:right w:val="nil"/>
            </w:tcBorders>
            <w:tcMar>
              <w:top w:w="128" w:type="dxa"/>
              <w:left w:w="43" w:type="dxa"/>
              <w:bottom w:w="43" w:type="dxa"/>
              <w:right w:w="43" w:type="dxa"/>
            </w:tcMar>
          </w:tcPr>
          <w:p w14:paraId="31DA84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266B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08D05B" w14:textId="77777777" w:rsidR="00EE2529" w:rsidRPr="00C81B84" w:rsidRDefault="00AD5E1E" w:rsidP="00C81B84">
            <w:r w:rsidRPr="00C81B84">
              <w:t>fra kr 318 886 000 til kr 326 331 000</w:t>
            </w:r>
          </w:p>
        </w:tc>
        <w:tc>
          <w:tcPr>
            <w:tcW w:w="1400" w:type="dxa"/>
            <w:tcBorders>
              <w:top w:val="nil"/>
              <w:left w:val="nil"/>
              <w:bottom w:val="nil"/>
              <w:right w:val="nil"/>
            </w:tcBorders>
            <w:tcMar>
              <w:top w:w="128" w:type="dxa"/>
              <w:left w:w="43" w:type="dxa"/>
              <w:bottom w:w="43" w:type="dxa"/>
              <w:right w:w="43" w:type="dxa"/>
            </w:tcMar>
            <w:vAlign w:val="bottom"/>
          </w:tcPr>
          <w:p w14:paraId="552DDC91" w14:textId="77777777" w:rsidR="00EE2529" w:rsidRPr="00C81B84" w:rsidRDefault="00EE2529" w:rsidP="00C81B84"/>
        </w:tc>
      </w:tr>
      <w:tr w:rsidR="00EE2529" w:rsidRPr="00C81B84" w14:paraId="364970F9" w14:textId="77777777">
        <w:trPr>
          <w:trHeight w:val="640"/>
        </w:trPr>
        <w:tc>
          <w:tcPr>
            <w:tcW w:w="680" w:type="dxa"/>
            <w:tcBorders>
              <w:top w:val="nil"/>
              <w:left w:val="nil"/>
              <w:bottom w:val="nil"/>
              <w:right w:val="nil"/>
            </w:tcBorders>
            <w:tcMar>
              <w:top w:w="128" w:type="dxa"/>
              <w:left w:w="43" w:type="dxa"/>
              <w:bottom w:w="43" w:type="dxa"/>
              <w:right w:w="43" w:type="dxa"/>
            </w:tcMar>
          </w:tcPr>
          <w:p w14:paraId="7CB3AF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731950" w14:textId="77777777" w:rsidR="00EE2529" w:rsidRPr="00C81B84" w:rsidRDefault="00AD5E1E" w:rsidP="00C81B84">
            <w:r w:rsidRPr="00C81B84">
              <w:t>69</w:t>
            </w:r>
          </w:p>
        </w:tc>
        <w:tc>
          <w:tcPr>
            <w:tcW w:w="6800" w:type="dxa"/>
            <w:tcBorders>
              <w:top w:val="nil"/>
              <w:left w:val="nil"/>
              <w:bottom w:val="nil"/>
              <w:right w:val="nil"/>
            </w:tcBorders>
            <w:tcMar>
              <w:top w:w="128" w:type="dxa"/>
              <w:left w:w="43" w:type="dxa"/>
              <w:bottom w:w="43" w:type="dxa"/>
              <w:right w:w="43" w:type="dxa"/>
            </w:tcMar>
          </w:tcPr>
          <w:p w14:paraId="1E9EBF8C" w14:textId="77777777" w:rsidR="00EE2529" w:rsidRPr="00C81B84" w:rsidRDefault="00AD5E1E" w:rsidP="00C81B84">
            <w:r w:rsidRPr="00C81B84">
              <w:t>Tiltak for fullføring og kvalifisering i videregående opplæring, forhøyes med</w:t>
            </w:r>
          </w:p>
        </w:tc>
        <w:tc>
          <w:tcPr>
            <w:tcW w:w="1400" w:type="dxa"/>
            <w:tcBorders>
              <w:top w:val="nil"/>
              <w:left w:val="nil"/>
              <w:bottom w:val="nil"/>
              <w:right w:val="nil"/>
            </w:tcBorders>
            <w:tcMar>
              <w:top w:w="128" w:type="dxa"/>
              <w:left w:w="43" w:type="dxa"/>
              <w:bottom w:w="43" w:type="dxa"/>
              <w:right w:w="43" w:type="dxa"/>
            </w:tcMar>
            <w:vAlign w:val="bottom"/>
          </w:tcPr>
          <w:p w14:paraId="4B271B26" w14:textId="77777777" w:rsidR="00EE2529" w:rsidRPr="00C81B84" w:rsidRDefault="00AD5E1E" w:rsidP="00C81B84">
            <w:r w:rsidRPr="00C81B84">
              <w:t>22 633 000</w:t>
            </w:r>
          </w:p>
        </w:tc>
      </w:tr>
      <w:tr w:rsidR="00EE2529" w:rsidRPr="00C81B84" w14:paraId="4605EDF4" w14:textId="77777777">
        <w:trPr>
          <w:trHeight w:val="380"/>
        </w:trPr>
        <w:tc>
          <w:tcPr>
            <w:tcW w:w="680" w:type="dxa"/>
            <w:tcBorders>
              <w:top w:val="nil"/>
              <w:left w:val="nil"/>
              <w:bottom w:val="nil"/>
              <w:right w:val="nil"/>
            </w:tcBorders>
            <w:tcMar>
              <w:top w:w="128" w:type="dxa"/>
              <w:left w:w="43" w:type="dxa"/>
              <w:bottom w:w="43" w:type="dxa"/>
              <w:right w:w="43" w:type="dxa"/>
            </w:tcMar>
          </w:tcPr>
          <w:p w14:paraId="3A7FD7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6ACCD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41453E" w14:textId="77777777" w:rsidR="00EE2529" w:rsidRPr="00C81B84" w:rsidRDefault="00AD5E1E" w:rsidP="00C81B84">
            <w:r w:rsidRPr="00C81B84">
              <w:t>fra kr 969 456 000 til kr 992 089 000</w:t>
            </w:r>
          </w:p>
        </w:tc>
        <w:tc>
          <w:tcPr>
            <w:tcW w:w="1400" w:type="dxa"/>
            <w:tcBorders>
              <w:top w:val="nil"/>
              <w:left w:val="nil"/>
              <w:bottom w:val="nil"/>
              <w:right w:val="nil"/>
            </w:tcBorders>
            <w:tcMar>
              <w:top w:w="128" w:type="dxa"/>
              <w:left w:w="43" w:type="dxa"/>
              <w:bottom w:w="43" w:type="dxa"/>
              <w:right w:w="43" w:type="dxa"/>
            </w:tcMar>
            <w:vAlign w:val="bottom"/>
          </w:tcPr>
          <w:p w14:paraId="4C0A665D" w14:textId="77777777" w:rsidR="00EE2529" w:rsidRPr="00C81B84" w:rsidRDefault="00EE2529" w:rsidP="00C81B84"/>
        </w:tc>
      </w:tr>
      <w:tr w:rsidR="00EE2529" w:rsidRPr="00C81B84" w14:paraId="5F314002" w14:textId="77777777">
        <w:trPr>
          <w:trHeight w:val="380"/>
        </w:trPr>
        <w:tc>
          <w:tcPr>
            <w:tcW w:w="680" w:type="dxa"/>
            <w:tcBorders>
              <w:top w:val="nil"/>
              <w:left w:val="nil"/>
              <w:bottom w:val="nil"/>
              <w:right w:val="nil"/>
            </w:tcBorders>
            <w:tcMar>
              <w:top w:w="128" w:type="dxa"/>
              <w:left w:w="43" w:type="dxa"/>
              <w:bottom w:w="43" w:type="dxa"/>
              <w:right w:w="43" w:type="dxa"/>
            </w:tcMar>
          </w:tcPr>
          <w:p w14:paraId="6C8680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F33CEA"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5474CE39" w14:textId="77777777" w:rsidR="00EE2529" w:rsidRPr="00C81B84" w:rsidRDefault="00AD5E1E" w:rsidP="00C81B84">
            <w:r w:rsidRPr="00C81B84">
              <w:t>Prosjekttilskudd,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20184C3B" w14:textId="77777777" w:rsidR="00EE2529" w:rsidRPr="00C81B84" w:rsidRDefault="00AD5E1E" w:rsidP="00C81B84">
            <w:r w:rsidRPr="00C81B84">
              <w:t>152 000</w:t>
            </w:r>
          </w:p>
        </w:tc>
      </w:tr>
      <w:tr w:rsidR="00EE2529" w:rsidRPr="00C81B84" w14:paraId="6F9FA45E" w14:textId="77777777">
        <w:trPr>
          <w:trHeight w:val="380"/>
        </w:trPr>
        <w:tc>
          <w:tcPr>
            <w:tcW w:w="680" w:type="dxa"/>
            <w:tcBorders>
              <w:top w:val="nil"/>
              <w:left w:val="nil"/>
              <w:bottom w:val="nil"/>
              <w:right w:val="nil"/>
            </w:tcBorders>
            <w:tcMar>
              <w:top w:w="128" w:type="dxa"/>
              <w:left w:w="43" w:type="dxa"/>
              <w:bottom w:w="43" w:type="dxa"/>
              <w:right w:w="43" w:type="dxa"/>
            </w:tcMar>
          </w:tcPr>
          <w:p w14:paraId="7F717EF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21B03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70FA13" w14:textId="77777777" w:rsidR="00EE2529" w:rsidRPr="00C81B84" w:rsidRDefault="00AD5E1E" w:rsidP="00C81B84">
            <w:r w:rsidRPr="00C81B84">
              <w:t>fra kr 7 110 000 til kr 7 262 000</w:t>
            </w:r>
          </w:p>
        </w:tc>
        <w:tc>
          <w:tcPr>
            <w:tcW w:w="1400" w:type="dxa"/>
            <w:tcBorders>
              <w:top w:val="nil"/>
              <w:left w:val="nil"/>
              <w:bottom w:val="nil"/>
              <w:right w:val="nil"/>
            </w:tcBorders>
            <w:tcMar>
              <w:top w:w="128" w:type="dxa"/>
              <w:left w:w="43" w:type="dxa"/>
              <w:bottom w:w="43" w:type="dxa"/>
              <w:right w:w="43" w:type="dxa"/>
            </w:tcMar>
            <w:vAlign w:val="bottom"/>
          </w:tcPr>
          <w:p w14:paraId="7436A688" w14:textId="77777777" w:rsidR="00EE2529" w:rsidRPr="00C81B84" w:rsidRDefault="00EE2529" w:rsidP="00C81B84"/>
        </w:tc>
      </w:tr>
      <w:tr w:rsidR="00EE2529" w:rsidRPr="00C81B84" w14:paraId="0F320C09" w14:textId="77777777">
        <w:trPr>
          <w:trHeight w:val="380"/>
        </w:trPr>
        <w:tc>
          <w:tcPr>
            <w:tcW w:w="680" w:type="dxa"/>
            <w:tcBorders>
              <w:top w:val="nil"/>
              <w:left w:val="nil"/>
              <w:bottom w:val="nil"/>
              <w:right w:val="nil"/>
            </w:tcBorders>
            <w:tcMar>
              <w:top w:w="128" w:type="dxa"/>
              <w:left w:w="43" w:type="dxa"/>
              <w:bottom w:w="43" w:type="dxa"/>
              <w:right w:w="43" w:type="dxa"/>
            </w:tcMar>
          </w:tcPr>
          <w:p w14:paraId="5A7198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006EB4"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2A3D4FE" w14:textId="77777777" w:rsidR="00EE2529" w:rsidRPr="00C81B84" w:rsidRDefault="00AD5E1E" w:rsidP="00C81B84">
            <w:r w:rsidRPr="00C81B84">
              <w:t>Grunntilskudd,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722EF9CC" w14:textId="77777777" w:rsidR="00EE2529" w:rsidRPr="00C81B84" w:rsidRDefault="00AD5E1E" w:rsidP="00C81B84">
            <w:r w:rsidRPr="00C81B84">
              <w:t>2 248 000</w:t>
            </w:r>
          </w:p>
        </w:tc>
      </w:tr>
      <w:tr w:rsidR="00EE2529" w:rsidRPr="00C81B84" w14:paraId="52D79FE9" w14:textId="77777777">
        <w:trPr>
          <w:trHeight w:val="380"/>
        </w:trPr>
        <w:tc>
          <w:tcPr>
            <w:tcW w:w="680" w:type="dxa"/>
            <w:tcBorders>
              <w:top w:val="nil"/>
              <w:left w:val="nil"/>
              <w:bottom w:val="nil"/>
              <w:right w:val="nil"/>
            </w:tcBorders>
            <w:tcMar>
              <w:top w:w="128" w:type="dxa"/>
              <w:left w:w="43" w:type="dxa"/>
              <w:bottom w:w="43" w:type="dxa"/>
              <w:right w:w="43" w:type="dxa"/>
            </w:tcMar>
          </w:tcPr>
          <w:p w14:paraId="0E0471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8C29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2270B8" w14:textId="77777777" w:rsidR="00EE2529" w:rsidRPr="00C81B84" w:rsidRDefault="00AD5E1E" w:rsidP="00C81B84">
            <w:r w:rsidRPr="00C81B84">
              <w:t>fra kr 101 736 000 til kr 103 984 000</w:t>
            </w:r>
          </w:p>
        </w:tc>
        <w:tc>
          <w:tcPr>
            <w:tcW w:w="1400" w:type="dxa"/>
            <w:tcBorders>
              <w:top w:val="nil"/>
              <w:left w:val="nil"/>
              <w:bottom w:val="nil"/>
              <w:right w:val="nil"/>
            </w:tcBorders>
            <w:tcMar>
              <w:top w:w="128" w:type="dxa"/>
              <w:left w:w="43" w:type="dxa"/>
              <w:bottom w:w="43" w:type="dxa"/>
              <w:right w:w="43" w:type="dxa"/>
            </w:tcMar>
            <w:vAlign w:val="bottom"/>
          </w:tcPr>
          <w:p w14:paraId="634B17A9" w14:textId="77777777" w:rsidR="00EE2529" w:rsidRPr="00C81B84" w:rsidRDefault="00EE2529" w:rsidP="00C81B84"/>
        </w:tc>
      </w:tr>
      <w:tr w:rsidR="00EE2529" w:rsidRPr="00C81B84" w14:paraId="09F3BAFE" w14:textId="77777777">
        <w:trPr>
          <w:trHeight w:val="380"/>
        </w:trPr>
        <w:tc>
          <w:tcPr>
            <w:tcW w:w="680" w:type="dxa"/>
            <w:tcBorders>
              <w:top w:val="nil"/>
              <w:left w:val="nil"/>
              <w:bottom w:val="nil"/>
              <w:right w:val="nil"/>
            </w:tcBorders>
            <w:tcMar>
              <w:top w:w="128" w:type="dxa"/>
              <w:left w:w="43" w:type="dxa"/>
              <w:bottom w:w="43" w:type="dxa"/>
              <w:right w:w="43" w:type="dxa"/>
            </w:tcMar>
          </w:tcPr>
          <w:p w14:paraId="351E8E9A" w14:textId="77777777" w:rsidR="00EE2529" w:rsidRPr="00C81B84" w:rsidRDefault="00AD5E1E" w:rsidP="00C81B84">
            <w:r w:rsidRPr="00C81B84">
              <w:t>226</w:t>
            </w:r>
          </w:p>
        </w:tc>
        <w:tc>
          <w:tcPr>
            <w:tcW w:w="680" w:type="dxa"/>
            <w:tcBorders>
              <w:top w:val="nil"/>
              <w:left w:val="nil"/>
              <w:bottom w:val="nil"/>
              <w:right w:val="nil"/>
            </w:tcBorders>
            <w:tcMar>
              <w:top w:w="128" w:type="dxa"/>
              <w:left w:w="43" w:type="dxa"/>
              <w:bottom w:w="43" w:type="dxa"/>
              <w:right w:w="43" w:type="dxa"/>
            </w:tcMar>
          </w:tcPr>
          <w:p w14:paraId="705185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278C4DA" w14:textId="77777777" w:rsidR="00EE2529" w:rsidRPr="00C81B84" w:rsidRDefault="00AD5E1E" w:rsidP="00C81B84">
            <w:r w:rsidRPr="00C81B84">
              <w:t>Kvalitetsutvikling i grunnopplæringen:</w:t>
            </w:r>
          </w:p>
        </w:tc>
        <w:tc>
          <w:tcPr>
            <w:tcW w:w="1400" w:type="dxa"/>
            <w:tcBorders>
              <w:top w:val="nil"/>
              <w:left w:val="nil"/>
              <w:bottom w:val="nil"/>
              <w:right w:val="nil"/>
            </w:tcBorders>
            <w:tcMar>
              <w:top w:w="128" w:type="dxa"/>
              <w:left w:w="43" w:type="dxa"/>
              <w:bottom w:w="43" w:type="dxa"/>
              <w:right w:w="43" w:type="dxa"/>
            </w:tcMar>
            <w:vAlign w:val="bottom"/>
          </w:tcPr>
          <w:p w14:paraId="6E248448" w14:textId="77777777" w:rsidR="00EE2529" w:rsidRPr="00C81B84" w:rsidRDefault="00EE2529" w:rsidP="00C81B84"/>
        </w:tc>
      </w:tr>
      <w:tr w:rsidR="00EE2529" w:rsidRPr="00C81B84" w14:paraId="11E01B0A" w14:textId="77777777">
        <w:trPr>
          <w:trHeight w:val="380"/>
        </w:trPr>
        <w:tc>
          <w:tcPr>
            <w:tcW w:w="680" w:type="dxa"/>
            <w:tcBorders>
              <w:top w:val="nil"/>
              <w:left w:val="nil"/>
              <w:bottom w:val="nil"/>
              <w:right w:val="nil"/>
            </w:tcBorders>
            <w:tcMar>
              <w:top w:w="128" w:type="dxa"/>
              <w:left w:w="43" w:type="dxa"/>
              <w:bottom w:w="43" w:type="dxa"/>
              <w:right w:w="43" w:type="dxa"/>
            </w:tcMar>
          </w:tcPr>
          <w:p w14:paraId="66595DF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77AA3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2C92099"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8F45EA8" w14:textId="77777777" w:rsidR="00EE2529" w:rsidRPr="00C81B84" w:rsidRDefault="00AD5E1E" w:rsidP="00C81B84">
            <w:r w:rsidRPr="00C81B84">
              <w:t>203 027 000</w:t>
            </w:r>
          </w:p>
        </w:tc>
      </w:tr>
      <w:tr w:rsidR="00EE2529" w:rsidRPr="00C81B84" w14:paraId="5A590FB8" w14:textId="77777777">
        <w:trPr>
          <w:trHeight w:val="380"/>
        </w:trPr>
        <w:tc>
          <w:tcPr>
            <w:tcW w:w="680" w:type="dxa"/>
            <w:tcBorders>
              <w:top w:val="nil"/>
              <w:left w:val="nil"/>
              <w:bottom w:val="nil"/>
              <w:right w:val="nil"/>
            </w:tcBorders>
            <w:tcMar>
              <w:top w:w="128" w:type="dxa"/>
              <w:left w:w="43" w:type="dxa"/>
              <w:bottom w:w="43" w:type="dxa"/>
              <w:right w:w="43" w:type="dxa"/>
            </w:tcMar>
          </w:tcPr>
          <w:p w14:paraId="5D7A17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E2F8F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76C3B3" w14:textId="77777777" w:rsidR="00EE2529" w:rsidRPr="00C81B84" w:rsidRDefault="00AD5E1E" w:rsidP="00C81B84">
            <w:r w:rsidRPr="00C81B84">
              <w:t>fra kr 1 075 393 000 til kr 1 278 420 000</w:t>
            </w:r>
          </w:p>
        </w:tc>
        <w:tc>
          <w:tcPr>
            <w:tcW w:w="1400" w:type="dxa"/>
            <w:tcBorders>
              <w:top w:val="nil"/>
              <w:left w:val="nil"/>
              <w:bottom w:val="nil"/>
              <w:right w:val="nil"/>
            </w:tcBorders>
            <w:tcMar>
              <w:top w:w="128" w:type="dxa"/>
              <w:left w:w="43" w:type="dxa"/>
              <w:bottom w:w="43" w:type="dxa"/>
              <w:right w:w="43" w:type="dxa"/>
            </w:tcMar>
            <w:vAlign w:val="bottom"/>
          </w:tcPr>
          <w:p w14:paraId="343E6FF0" w14:textId="77777777" w:rsidR="00EE2529" w:rsidRPr="00C81B84" w:rsidRDefault="00EE2529" w:rsidP="00C81B84"/>
        </w:tc>
      </w:tr>
      <w:tr w:rsidR="00EE2529" w:rsidRPr="00C81B84" w14:paraId="17D89FD8" w14:textId="77777777">
        <w:trPr>
          <w:trHeight w:val="380"/>
        </w:trPr>
        <w:tc>
          <w:tcPr>
            <w:tcW w:w="680" w:type="dxa"/>
            <w:tcBorders>
              <w:top w:val="nil"/>
              <w:left w:val="nil"/>
              <w:bottom w:val="nil"/>
              <w:right w:val="nil"/>
            </w:tcBorders>
            <w:tcMar>
              <w:top w:w="128" w:type="dxa"/>
              <w:left w:w="43" w:type="dxa"/>
              <w:bottom w:w="43" w:type="dxa"/>
              <w:right w:w="43" w:type="dxa"/>
            </w:tcMar>
          </w:tcPr>
          <w:p w14:paraId="25BCF5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19E900"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460C80CA" w14:textId="77777777" w:rsidR="00EE2529" w:rsidRPr="00C81B84" w:rsidRDefault="00AD5E1E" w:rsidP="00C81B84">
            <w:r w:rsidRPr="00C81B84">
              <w:t>Videreutdanning for lærere og skoleledere, forhøyes med</w:t>
            </w:r>
          </w:p>
        </w:tc>
        <w:tc>
          <w:tcPr>
            <w:tcW w:w="1400" w:type="dxa"/>
            <w:tcBorders>
              <w:top w:val="nil"/>
              <w:left w:val="nil"/>
              <w:bottom w:val="nil"/>
              <w:right w:val="nil"/>
            </w:tcBorders>
            <w:tcMar>
              <w:top w:w="128" w:type="dxa"/>
              <w:left w:w="43" w:type="dxa"/>
              <w:bottom w:w="43" w:type="dxa"/>
              <w:right w:w="43" w:type="dxa"/>
            </w:tcMar>
            <w:vAlign w:val="bottom"/>
          </w:tcPr>
          <w:p w14:paraId="68B58C6A" w14:textId="77777777" w:rsidR="00EE2529" w:rsidRPr="00C81B84" w:rsidRDefault="00AD5E1E" w:rsidP="00C81B84">
            <w:r w:rsidRPr="00C81B84">
              <w:t>32 035 000</w:t>
            </w:r>
          </w:p>
        </w:tc>
      </w:tr>
      <w:tr w:rsidR="00EE2529" w:rsidRPr="00C81B84" w14:paraId="5C7BC7CE" w14:textId="77777777">
        <w:trPr>
          <w:trHeight w:val="380"/>
        </w:trPr>
        <w:tc>
          <w:tcPr>
            <w:tcW w:w="680" w:type="dxa"/>
            <w:tcBorders>
              <w:top w:val="nil"/>
              <w:left w:val="nil"/>
              <w:bottom w:val="nil"/>
              <w:right w:val="nil"/>
            </w:tcBorders>
            <w:tcMar>
              <w:top w:w="128" w:type="dxa"/>
              <w:left w:w="43" w:type="dxa"/>
              <w:bottom w:w="43" w:type="dxa"/>
              <w:right w:w="43" w:type="dxa"/>
            </w:tcMar>
          </w:tcPr>
          <w:p w14:paraId="6C78D3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463C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9811B2" w14:textId="77777777" w:rsidR="00EE2529" w:rsidRPr="00C81B84" w:rsidRDefault="00AD5E1E" w:rsidP="00C81B84">
            <w:r w:rsidRPr="00C81B84">
              <w:t>fra kr 1 570 634 000 til kr 1 602 669 000</w:t>
            </w:r>
          </w:p>
        </w:tc>
        <w:tc>
          <w:tcPr>
            <w:tcW w:w="1400" w:type="dxa"/>
            <w:tcBorders>
              <w:top w:val="nil"/>
              <w:left w:val="nil"/>
              <w:bottom w:val="nil"/>
              <w:right w:val="nil"/>
            </w:tcBorders>
            <w:tcMar>
              <w:top w:w="128" w:type="dxa"/>
              <w:left w:w="43" w:type="dxa"/>
              <w:bottom w:w="43" w:type="dxa"/>
              <w:right w:w="43" w:type="dxa"/>
            </w:tcMar>
            <w:vAlign w:val="bottom"/>
          </w:tcPr>
          <w:p w14:paraId="63EB7F34" w14:textId="77777777" w:rsidR="00EE2529" w:rsidRPr="00C81B84" w:rsidRDefault="00EE2529" w:rsidP="00C81B84"/>
        </w:tc>
      </w:tr>
      <w:tr w:rsidR="00EE2529" w:rsidRPr="00C81B84" w14:paraId="672453E7" w14:textId="77777777">
        <w:trPr>
          <w:trHeight w:val="380"/>
        </w:trPr>
        <w:tc>
          <w:tcPr>
            <w:tcW w:w="680" w:type="dxa"/>
            <w:tcBorders>
              <w:top w:val="nil"/>
              <w:left w:val="nil"/>
              <w:bottom w:val="nil"/>
              <w:right w:val="nil"/>
            </w:tcBorders>
            <w:tcMar>
              <w:top w:w="128" w:type="dxa"/>
              <w:left w:w="43" w:type="dxa"/>
              <w:bottom w:w="43" w:type="dxa"/>
              <w:right w:w="43" w:type="dxa"/>
            </w:tcMar>
          </w:tcPr>
          <w:p w14:paraId="13AD02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44D796"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3F0F8A75"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23F72CF" w14:textId="77777777" w:rsidR="00EE2529" w:rsidRPr="00C81B84" w:rsidRDefault="00AD5E1E" w:rsidP="00C81B84">
            <w:r w:rsidRPr="00C81B84">
              <w:t>755 000</w:t>
            </w:r>
          </w:p>
        </w:tc>
      </w:tr>
      <w:tr w:rsidR="00EE2529" w:rsidRPr="00C81B84" w14:paraId="0CDBA47B" w14:textId="77777777">
        <w:trPr>
          <w:trHeight w:val="380"/>
        </w:trPr>
        <w:tc>
          <w:tcPr>
            <w:tcW w:w="680" w:type="dxa"/>
            <w:tcBorders>
              <w:top w:val="nil"/>
              <w:left w:val="nil"/>
              <w:bottom w:val="nil"/>
              <w:right w:val="nil"/>
            </w:tcBorders>
            <w:tcMar>
              <w:top w:w="128" w:type="dxa"/>
              <w:left w:w="43" w:type="dxa"/>
              <w:bottom w:w="43" w:type="dxa"/>
              <w:right w:w="43" w:type="dxa"/>
            </w:tcMar>
          </w:tcPr>
          <w:p w14:paraId="77B3A3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9641D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69E659" w14:textId="77777777" w:rsidR="00EE2529" w:rsidRPr="00C81B84" w:rsidRDefault="00AD5E1E" w:rsidP="00C81B84">
            <w:r w:rsidRPr="00C81B84">
              <w:t>fra kr 22 000 000 til kr 22 755 000</w:t>
            </w:r>
          </w:p>
        </w:tc>
        <w:tc>
          <w:tcPr>
            <w:tcW w:w="1400" w:type="dxa"/>
            <w:tcBorders>
              <w:top w:val="nil"/>
              <w:left w:val="nil"/>
              <w:bottom w:val="nil"/>
              <w:right w:val="nil"/>
            </w:tcBorders>
            <w:tcMar>
              <w:top w:w="128" w:type="dxa"/>
              <w:left w:w="43" w:type="dxa"/>
              <w:bottom w:w="43" w:type="dxa"/>
              <w:right w:w="43" w:type="dxa"/>
            </w:tcMar>
            <w:vAlign w:val="bottom"/>
          </w:tcPr>
          <w:p w14:paraId="45B6B21C" w14:textId="77777777" w:rsidR="00EE2529" w:rsidRPr="00C81B84" w:rsidRDefault="00EE2529" w:rsidP="00C81B84"/>
        </w:tc>
      </w:tr>
      <w:tr w:rsidR="00EE2529" w:rsidRPr="00C81B84" w14:paraId="69FE81AC" w14:textId="77777777">
        <w:trPr>
          <w:trHeight w:val="380"/>
        </w:trPr>
        <w:tc>
          <w:tcPr>
            <w:tcW w:w="680" w:type="dxa"/>
            <w:tcBorders>
              <w:top w:val="nil"/>
              <w:left w:val="nil"/>
              <w:bottom w:val="nil"/>
              <w:right w:val="nil"/>
            </w:tcBorders>
            <w:tcMar>
              <w:top w:w="128" w:type="dxa"/>
              <w:left w:w="43" w:type="dxa"/>
              <w:bottom w:w="43" w:type="dxa"/>
              <w:right w:w="43" w:type="dxa"/>
            </w:tcMar>
          </w:tcPr>
          <w:p w14:paraId="6141C10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96E1D1"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6161D236" w14:textId="77777777" w:rsidR="00EE2529" w:rsidRPr="00C81B84" w:rsidRDefault="00AD5E1E" w:rsidP="00C81B84">
            <w:r w:rsidRPr="00C81B84">
              <w:t xml:space="preserve">Tilskuddsordning til veiledning for nyutdannede nytilsatte lærere, </w:t>
            </w:r>
          </w:p>
        </w:tc>
        <w:tc>
          <w:tcPr>
            <w:tcW w:w="1400" w:type="dxa"/>
            <w:tcBorders>
              <w:top w:val="nil"/>
              <w:left w:val="nil"/>
              <w:bottom w:val="nil"/>
              <w:right w:val="nil"/>
            </w:tcBorders>
            <w:tcMar>
              <w:top w:w="128" w:type="dxa"/>
              <w:left w:w="43" w:type="dxa"/>
              <w:bottom w:w="43" w:type="dxa"/>
              <w:right w:w="43" w:type="dxa"/>
            </w:tcMar>
            <w:vAlign w:val="bottom"/>
          </w:tcPr>
          <w:p w14:paraId="00CA3FCE" w14:textId="77777777" w:rsidR="00EE2529" w:rsidRPr="00C81B84" w:rsidRDefault="00EE2529" w:rsidP="00C81B84"/>
        </w:tc>
      </w:tr>
      <w:tr w:rsidR="00EE2529" w:rsidRPr="00C81B84" w14:paraId="0AFA5EA8" w14:textId="77777777">
        <w:trPr>
          <w:trHeight w:val="380"/>
        </w:trPr>
        <w:tc>
          <w:tcPr>
            <w:tcW w:w="680" w:type="dxa"/>
            <w:tcBorders>
              <w:top w:val="nil"/>
              <w:left w:val="nil"/>
              <w:bottom w:val="nil"/>
              <w:right w:val="nil"/>
            </w:tcBorders>
            <w:tcMar>
              <w:top w:w="128" w:type="dxa"/>
              <w:left w:w="43" w:type="dxa"/>
              <w:bottom w:w="43" w:type="dxa"/>
              <w:right w:w="43" w:type="dxa"/>
            </w:tcMar>
          </w:tcPr>
          <w:p w14:paraId="63C19A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4D04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A383D5"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0A055E2B" w14:textId="77777777" w:rsidR="00EE2529" w:rsidRPr="00C81B84" w:rsidRDefault="00AD5E1E" w:rsidP="00C81B84">
            <w:r w:rsidRPr="00C81B84">
              <w:t>1 484 000</w:t>
            </w:r>
          </w:p>
        </w:tc>
      </w:tr>
      <w:tr w:rsidR="00EE2529" w:rsidRPr="00C81B84" w14:paraId="0A7A0DBC" w14:textId="77777777">
        <w:trPr>
          <w:trHeight w:val="380"/>
        </w:trPr>
        <w:tc>
          <w:tcPr>
            <w:tcW w:w="680" w:type="dxa"/>
            <w:tcBorders>
              <w:top w:val="nil"/>
              <w:left w:val="nil"/>
              <w:bottom w:val="nil"/>
              <w:right w:val="nil"/>
            </w:tcBorders>
            <w:tcMar>
              <w:top w:w="128" w:type="dxa"/>
              <w:left w:w="43" w:type="dxa"/>
              <w:bottom w:w="43" w:type="dxa"/>
              <w:right w:w="43" w:type="dxa"/>
            </w:tcMar>
          </w:tcPr>
          <w:p w14:paraId="420E0E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3BED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250004" w14:textId="77777777" w:rsidR="00EE2529" w:rsidRPr="00C81B84" w:rsidRDefault="00AD5E1E" w:rsidP="00C81B84">
            <w:r w:rsidRPr="00C81B84">
              <w:t>fra kr 63 552 000 til kr 65 036 000</w:t>
            </w:r>
          </w:p>
        </w:tc>
        <w:tc>
          <w:tcPr>
            <w:tcW w:w="1400" w:type="dxa"/>
            <w:tcBorders>
              <w:top w:val="nil"/>
              <w:left w:val="nil"/>
              <w:bottom w:val="nil"/>
              <w:right w:val="nil"/>
            </w:tcBorders>
            <w:tcMar>
              <w:top w:w="128" w:type="dxa"/>
              <w:left w:w="43" w:type="dxa"/>
              <w:bottom w:w="43" w:type="dxa"/>
              <w:right w:w="43" w:type="dxa"/>
            </w:tcMar>
            <w:vAlign w:val="bottom"/>
          </w:tcPr>
          <w:p w14:paraId="547E406A" w14:textId="77777777" w:rsidR="00EE2529" w:rsidRPr="00C81B84" w:rsidRDefault="00EE2529" w:rsidP="00C81B84"/>
        </w:tc>
      </w:tr>
      <w:tr w:rsidR="00EE2529" w:rsidRPr="00C81B84" w14:paraId="5FC691C4" w14:textId="77777777">
        <w:trPr>
          <w:trHeight w:val="380"/>
        </w:trPr>
        <w:tc>
          <w:tcPr>
            <w:tcW w:w="680" w:type="dxa"/>
            <w:tcBorders>
              <w:top w:val="nil"/>
              <w:left w:val="nil"/>
              <w:bottom w:val="nil"/>
              <w:right w:val="nil"/>
            </w:tcBorders>
            <w:tcMar>
              <w:top w:w="128" w:type="dxa"/>
              <w:left w:w="43" w:type="dxa"/>
              <w:bottom w:w="43" w:type="dxa"/>
              <w:right w:w="43" w:type="dxa"/>
            </w:tcMar>
          </w:tcPr>
          <w:p w14:paraId="076D96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205A64"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E386060" w14:textId="77777777" w:rsidR="00EE2529" w:rsidRPr="00C81B84" w:rsidRDefault="00AD5E1E" w:rsidP="00C81B84">
            <w:r w:rsidRPr="00C81B84">
              <w:t>Tilskudd til vitensentre, forhøyes med</w:t>
            </w:r>
          </w:p>
        </w:tc>
        <w:tc>
          <w:tcPr>
            <w:tcW w:w="1400" w:type="dxa"/>
            <w:tcBorders>
              <w:top w:val="nil"/>
              <w:left w:val="nil"/>
              <w:bottom w:val="nil"/>
              <w:right w:val="nil"/>
            </w:tcBorders>
            <w:tcMar>
              <w:top w:w="128" w:type="dxa"/>
              <w:left w:w="43" w:type="dxa"/>
              <w:bottom w:w="43" w:type="dxa"/>
              <w:right w:w="43" w:type="dxa"/>
            </w:tcMar>
            <w:vAlign w:val="bottom"/>
          </w:tcPr>
          <w:p w14:paraId="53D64FF7" w14:textId="77777777" w:rsidR="00EE2529" w:rsidRPr="00C81B84" w:rsidRDefault="00AD5E1E" w:rsidP="00C81B84">
            <w:r w:rsidRPr="00C81B84">
              <w:t>2 015 000</w:t>
            </w:r>
          </w:p>
        </w:tc>
      </w:tr>
      <w:tr w:rsidR="00EE2529" w:rsidRPr="00C81B84" w14:paraId="35FB32AC" w14:textId="77777777">
        <w:trPr>
          <w:trHeight w:val="380"/>
        </w:trPr>
        <w:tc>
          <w:tcPr>
            <w:tcW w:w="680" w:type="dxa"/>
            <w:tcBorders>
              <w:top w:val="nil"/>
              <w:left w:val="nil"/>
              <w:bottom w:val="nil"/>
              <w:right w:val="nil"/>
            </w:tcBorders>
            <w:tcMar>
              <w:top w:w="128" w:type="dxa"/>
              <w:left w:w="43" w:type="dxa"/>
              <w:bottom w:w="43" w:type="dxa"/>
              <w:right w:w="43" w:type="dxa"/>
            </w:tcMar>
          </w:tcPr>
          <w:p w14:paraId="5FD300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CC77C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1B21B3" w14:textId="77777777" w:rsidR="00EE2529" w:rsidRPr="00C81B84" w:rsidRDefault="00AD5E1E" w:rsidP="00C81B84">
            <w:r w:rsidRPr="00C81B84">
              <w:t>fra kr 94 351 000 til kr 96 366 000</w:t>
            </w:r>
          </w:p>
        </w:tc>
        <w:tc>
          <w:tcPr>
            <w:tcW w:w="1400" w:type="dxa"/>
            <w:tcBorders>
              <w:top w:val="nil"/>
              <w:left w:val="nil"/>
              <w:bottom w:val="nil"/>
              <w:right w:val="nil"/>
            </w:tcBorders>
            <w:tcMar>
              <w:top w:w="128" w:type="dxa"/>
              <w:left w:w="43" w:type="dxa"/>
              <w:bottom w:w="43" w:type="dxa"/>
              <w:right w:w="43" w:type="dxa"/>
            </w:tcMar>
            <w:vAlign w:val="bottom"/>
          </w:tcPr>
          <w:p w14:paraId="2AE889CC" w14:textId="77777777" w:rsidR="00EE2529" w:rsidRPr="00C81B84" w:rsidRDefault="00EE2529" w:rsidP="00C81B84"/>
        </w:tc>
      </w:tr>
      <w:tr w:rsidR="00EE2529" w:rsidRPr="00C81B84" w14:paraId="49EC8908" w14:textId="77777777">
        <w:trPr>
          <w:trHeight w:val="380"/>
        </w:trPr>
        <w:tc>
          <w:tcPr>
            <w:tcW w:w="680" w:type="dxa"/>
            <w:tcBorders>
              <w:top w:val="nil"/>
              <w:left w:val="nil"/>
              <w:bottom w:val="nil"/>
              <w:right w:val="nil"/>
            </w:tcBorders>
            <w:tcMar>
              <w:top w:w="128" w:type="dxa"/>
              <w:left w:w="43" w:type="dxa"/>
              <w:bottom w:w="43" w:type="dxa"/>
              <w:right w:w="43" w:type="dxa"/>
            </w:tcMar>
          </w:tcPr>
          <w:p w14:paraId="00D3C8FB" w14:textId="77777777" w:rsidR="00EE2529" w:rsidRPr="00C81B84" w:rsidRDefault="00AD5E1E" w:rsidP="00C81B84">
            <w:r w:rsidRPr="00C81B84">
              <w:t>227</w:t>
            </w:r>
          </w:p>
        </w:tc>
        <w:tc>
          <w:tcPr>
            <w:tcW w:w="680" w:type="dxa"/>
            <w:tcBorders>
              <w:top w:val="nil"/>
              <w:left w:val="nil"/>
              <w:bottom w:val="nil"/>
              <w:right w:val="nil"/>
            </w:tcBorders>
            <w:tcMar>
              <w:top w:w="128" w:type="dxa"/>
              <w:left w:w="43" w:type="dxa"/>
              <w:bottom w:w="43" w:type="dxa"/>
              <w:right w:w="43" w:type="dxa"/>
            </w:tcMar>
          </w:tcPr>
          <w:p w14:paraId="57D1E62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773D03" w14:textId="77777777" w:rsidR="00EE2529" w:rsidRPr="00C81B84" w:rsidRDefault="00AD5E1E" w:rsidP="00C81B84">
            <w:r w:rsidRPr="00C81B84">
              <w:t>Tilskudd til særskilte skoler:</w:t>
            </w:r>
          </w:p>
        </w:tc>
        <w:tc>
          <w:tcPr>
            <w:tcW w:w="1400" w:type="dxa"/>
            <w:tcBorders>
              <w:top w:val="nil"/>
              <w:left w:val="nil"/>
              <w:bottom w:val="nil"/>
              <w:right w:val="nil"/>
            </w:tcBorders>
            <w:tcMar>
              <w:top w:w="128" w:type="dxa"/>
              <w:left w:w="43" w:type="dxa"/>
              <w:bottom w:w="43" w:type="dxa"/>
              <w:right w:w="43" w:type="dxa"/>
            </w:tcMar>
            <w:vAlign w:val="bottom"/>
          </w:tcPr>
          <w:p w14:paraId="3B6C6F09" w14:textId="77777777" w:rsidR="00EE2529" w:rsidRPr="00C81B84" w:rsidRDefault="00EE2529" w:rsidP="00C81B84"/>
        </w:tc>
      </w:tr>
      <w:tr w:rsidR="00EE2529" w:rsidRPr="00C81B84" w14:paraId="4A6CDE47" w14:textId="77777777">
        <w:trPr>
          <w:trHeight w:val="380"/>
        </w:trPr>
        <w:tc>
          <w:tcPr>
            <w:tcW w:w="680" w:type="dxa"/>
            <w:tcBorders>
              <w:top w:val="nil"/>
              <w:left w:val="nil"/>
              <w:bottom w:val="nil"/>
              <w:right w:val="nil"/>
            </w:tcBorders>
            <w:tcMar>
              <w:top w:w="128" w:type="dxa"/>
              <w:left w:w="43" w:type="dxa"/>
              <w:bottom w:w="43" w:type="dxa"/>
              <w:right w:w="43" w:type="dxa"/>
            </w:tcMar>
          </w:tcPr>
          <w:p w14:paraId="1251CC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2AA698"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6A45F20D" w14:textId="77777777" w:rsidR="00EE2529" w:rsidRPr="00C81B84" w:rsidRDefault="00AD5E1E" w:rsidP="00C81B84">
            <w:r w:rsidRPr="00C81B84">
              <w:t>Tilskudd til kommuner og fylkeskommuner, forhøyes med</w:t>
            </w:r>
          </w:p>
        </w:tc>
        <w:tc>
          <w:tcPr>
            <w:tcW w:w="1400" w:type="dxa"/>
            <w:tcBorders>
              <w:top w:val="nil"/>
              <w:left w:val="nil"/>
              <w:bottom w:val="nil"/>
              <w:right w:val="nil"/>
            </w:tcBorders>
            <w:tcMar>
              <w:top w:w="128" w:type="dxa"/>
              <w:left w:w="43" w:type="dxa"/>
              <w:bottom w:w="43" w:type="dxa"/>
              <w:right w:w="43" w:type="dxa"/>
            </w:tcMar>
            <w:vAlign w:val="bottom"/>
          </w:tcPr>
          <w:p w14:paraId="1863DEF3" w14:textId="77777777" w:rsidR="00EE2529" w:rsidRPr="00C81B84" w:rsidRDefault="00AD5E1E" w:rsidP="00C81B84">
            <w:r w:rsidRPr="00C81B84">
              <w:t>976 000</w:t>
            </w:r>
          </w:p>
        </w:tc>
      </w:tr>
      <w:tr w:rsidR="00EE2529" w:rsidRPr="00C81B84" w14:paraId="4F656F8F" w14:textId="77777777">
        <w:trPr>
          <w:trHeight w:val="380"/>
        </w:trPr>
        <w:tc>
          <w:tcPr>
            <w:tcW w:w="680" w:type="dxa"/>
            <w:tcBorders>
              <w:top w:val="nil"/>
              <w:left w:val="nil"/>
              <w:bottom w:val="nil"/>
              <w:right w:val="nil"/>
            </w:tcBorders>
            <w:tcMar>
              <w:top w:w="128" w:type="dxa"/>
              <w:left w:w="43" w:type="dxa"/>
              <w:bottom w:w="43" w:type="dxa"/>
              <w:right w:w="43" w:type="dxa"/>
            </w:tcMar>
          </w:tcPr>
          <w:p w14:paraId="4D9827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1D29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D5BE26" w14:textId="77777777" w:rsidR="00EE2529" w:rsidRPr="00C81B84" w:rsidRDefault="00AD5E1E" w:rsidP="00C81B84">
            <w:r w:rsidRPr="00C81B84">
              <w:t>fra kr 41 808 000 til kr 42 784 000</w:t>
            </w:r>
          </w:p>
        </w:tc>
        <w:tc>
          <w:tcPr>
            <w:tcW w:w="1400" w:type="dxa"/>
            <w:tcBorders>
              <w:top w:val="nil"/>
              <w:left w:val="nil"/>
              <w:bottom w:val="nil"/>
              <w:right w:val="nil"/>
            </w:tcBorders>
            <w:tcMar>
              <w:top w:w="128" w:type="dxa"/>
              <w:left w:w="43" w:type="dxa"/>
              <w:bottom w:w="43" w:type="dxa"/>
              <w:right w:w="43" w:type="dxa"/>
            </w:tcMar>
            <w:vAlign w:val="bottom"/>
          </w:tcPr>
          <w:p w14:paraId="40EC96E4" w14:textId="77777777" w:rsidR="00EE2529" w:rsidRPr="00C81B84" w:rsidRDefault="00EE2529" w:rsidP="00C81B84"/>
        </w:tc>
      </w:tr>
      <w:tr w:rsidR="00EE2529" w:rsidRPr="00C81B84" w14:paraId="09621853" w14:textId="77777777">
        <w:trPr>
          <w:trHeight w:val="380"/>
        </w:trPr>
        <w:tc>
          <w:tcPr>
            <w:tcW w:w="680" w:type="dxa"/>
            <w:tcBorders>
              <w:top w:val="nil"/>
              <w:left w:val="nil"/>
              <w:bottom w:val="nil"/>
              <w:right w:val="nil"/>
            </w:tcBorders>
            <w:tcMar>
              <w:top w:w="128" w:type="dxa"/>
              <w:left w:w="43" w:type="dxa"/>
              <w:bottom w:w="43" w:type="dxa"/>
              <w:right w:w="43" w:type="dxa"/>
            </w:tcMar>
          </w:tcPr>
          <w:p w14:paraId="0175AC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71EA05"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1F2B7D3D"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62704DB6" w14:textId="77777777" w:rsidR="00EE2529" w:rsidRPr="00C81B84" w:rsidRDefault="00AD5E1E" w:rsidP="00C81B84">
            <w:r w:rsidRPr="00C81B84">
              <w:t>3 855 000</w:t>
            </w:r>
          </w:p>
        </w:tc>
      </w:tr>
      <w:tr w:rsidR="00EE2529" w:rsidRPr="00C81B84" w14:paraId="5EF22ECD" w14:textId="77777777">
        <w:trPr>
          <w:trHeight w:val="380"/>
        </w:trPr>
        <w:tc>
          <w:tcPr>
            <w:tcW w:w="680" w:type="dxa"/>
            <w:tcBorders>
              <w:top w:val="nil"/>
              <w:left w:val="nil"/>
              <w:bottom w:val="nil"/>
              <w:right w:val="nil"/>
            </w:tcBorders>
            <w:tcMar>
              <w:top w:w="128" w:type="dxa"/>
              <w:left w:w="43" w:type="dxa"/>
              <w:bottom w:w="43" w:type="dxa"/>
              <w:right w:w="43" w:type="dxa"/>
            </w:tcMar>
          </w:tcPr>
          <w:p w14:paraId="134BD1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BCF21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A0AB9C" w14:textId="77777777" w:rsidR="00EE2529" w:rsidRPr="00C81B84" w:rsidRDefault="00AD5E1E" w:rsidP="00C81B84">
            <w:r w:rsidRPr="00C81B84">
              <w:t>fra kr 180 469 000 til kr 184 324 000</w:t>
            </w:r>
          </w:p>
        </w:tc>
        <w:tc>
          <w:tcPr>
            <w:tcW w:w="1400" w:type="dxa"/>
            <w:tcBorders>
              <w:top w:val="nil"/>
              <w:left w:val="nil"/>
              <w:bottom w:val="nil"/>
              <w:right w:val="nil"/>
            </w:tcBorders>
            <w:tcMar>
              <w:top w:w="128" w:type="dxa"/>
              <w:left w:w="43" w:type="dxa"/>
              <w:bottom w:w="43" w:type="dxa"/>
              <w:right w:w="43" w:type="dxa"/>
            </w:tcMar>
            <w:vAlign w:val="bottom"/>
          </w:tcPr>
          <w:p w14:paraId="5BE4432E" w14:textId="77777777" w:rsidR="00EE2529" w:rsidRPr="00C81B84" w:rsidRDefault="00EE2529" w:rsidP="00C81B84"/>
        </w:tc>
      </w:tr>
      <w:tr w:rsidR="00EE2529" w:rsidRPr="00C81B84" w14:paraId="4CC18803" w14:textId="77777777">
        <w:trPr>
          <w:trHeight w:val="380"/>
        </w:trPr>
        <w:tc>
          <w:tcPr>
            <w:tcW w:w="680" w:type="dxa"/>
            <w:tcBorders>
              <w:top w:val="nil"/>
              <w:left w:val="nil"/>
              <w:bottom w:val="nil"/>
              <w:right w:val="nil"/>
            </w:tcBorders>
            <w:tcMar>
              <w:top w:w="128" w:type="dxa"/>
              <w:left w:w="43" w:type="dxa"/>
              <w:bottom w:w="43" w:type="dxa"/>
              <w:right w:w="43" w:type="dxa"/>
            </w:tcMar>
          </w:tcPr>
          <w:p w14:paraId="0BFA4851" w14:textId="77777777" w:rsidR="00EE2529" w:rsidRPr="00C81B84" w:rsidRDefault="00AD5E1E" w:rsidP="00C81B84">
            <w:r w:rsidRPr="00C81B84">
              <w:t>228</w:t>
            </w:r>
          </w:p>
        </w:tc>
        <w:tc>
          <w:tcPr>
            <w:tcW w:w="680" w:type="dxa"/>
            <w:tcBorders>
              <w:top w:val="nil"/>
              <w:left w:val="nil"/>
              <w:bottom w:val="nil"/>
              <w:right w:val="nil"/>
            </w:tcBorders>
            <w:tcMar>
              <w:top w:w="128" w:type="dxa"/>
              <w:left w:w="43" w:type="dxa"/>
              <w:bottom w:w="43" w:type="dxa"/>
              <w:right w:w="43" w:type="dxa"/>
            </w:tcMar>
          </w:tcPr>
          <w:p w14:paraId="1BB4F6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6A63B1" w14:textId="77777777" w:rsidR="00EE2529" w:rsidRPr="00C81B84" w:rsidRDefault="00AD5E1E" w:rsidP="00C81B84">
            <w:r w:rsidRPr="00C81B84">
              <w:t>Tilskudd til private skoler mv.:</w:t>
            </w:r>
          </w:p>
        </w:tc>
        <w:tc>
          <w:tcPr>
            <w:tcW w:w="1400" w:type="dxa"/>
            <w:tcBorders>
              <w:top w:val="nil"/>
              <w:left w:val="nil"/>
              <w:bottom w:val="nil"/>
              <w:right w:val="nil"/>
            </w:tcBorders>
            <w:tcMar>
              <w:top w:w="128" w:type="dxa"/>
              <w:left w:w="43" w:type="dxa"/>
              <w:bottom w:w="43" w:type="dxa"/>
              <w:right w:w="43" w:type="dxa"/>
            </w:tcMar>
            <w:vAlign w:val="bottom"/>
          </w:tcPr>
          <w:p w14:paraId="747F2529" w14:textId="77777777" w:rsidR="00EE2529" w:rsidRPr="00C81B84" w:rsidRDefault="00EE2529" w:rsidP="00C81B84"/>
        </w:tc>
      </w:tr>
      <w:tr w:rsidR="00EE2529" w:rsidRPr="00C81B84" w14:paraId="5053FB1B" w14:textId="77777777">
        <w:trPr>
          <w:trHeight w:val="380"/>
        </w:trPr>
        <w:tc>
          <w:tcPr>
            <w:tcW w:w="680" w:type="dxa"/>
            <w:tcBorders>
              <w:top w:val="nil"/>
              <w:left w:val="nil"/>
              <w:bottom w:val="nil"/>
              <w:right w:val="nil"/>
            </w:tcBorders>
            <w:tcMar>
              <w:top w:w="128" w:type="dxa"/>
              <w:left w:w="43" w:type="dxa"/>
              <w:bottom w:w="43" w:type="dxa"/>
              <w:right w:w="43" w:type="dxa"/>
            </w:tcMar>
          </w:tcPr>
          <w:p w14:paraId="378BA7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97F7E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80F35DB" w14:textId="77777777" w:rsidR="00EE2529" w:rsidRPr="00C81B84" w:rsidRDefault="00AD5E1E" w:rsidP="00C81B84">
            <w:r w:rsidRPr="00C81B84">
              <w:t xml:space="preserve">Private grunnskoler,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A920EF0" w14:textId="77777777" w:rsidR="00EE2529" w:rsidRPr="00C81B84" w:rsidRDefault="00AD5E1E" w:rsidP="00C81B84">
            <w:r w:rsidRPr="00C81B84">
              <w:t>75 079 000</w:t>
            </w:r>
          </w:p>
        </w:tc>
      </w:tr>
      <w:tr w:rsidR="00EE2529" w:rsidRPr="00C81B84" w14:paraId="7822DCC7" w14:textId="77777777">
        <w:trPr>
          <w:trHeight w:val="380"/>
        </w:trPr>
        <w:tc>
          <w:tcPr>
            <w:tcW w:w="680" w:type="dxa"/>
            <w:tcBorders>
              <w:top w:val="nil"/>
              <w:left w:val="nil"/>
              <w:bottom w:val="nil"/>
              <w:right w:val="nil"/>
            </w:tcBorders>
            <w:tcMar>
              <w:top w:w="128" w:type="dxa"/>
              <w:left w:w="43" w:type="dxa"/>
              <w:bottom w:w="43" w:type="dxa"/>
              <w:right w:w="43" w:type="dxa"/>
            </w:tcMar>
          </w:tcPr>
          <w:p w14:paraId="40D526A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37D6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3D96F9" w14:textId="77777777" w:rsidR="00EE2529" w:rsidRPr="00C81B84" w:rsidRDefault="00AD5E1E" w:rsidP="00C81B84">
            <w:r w:rsidRPr="00C81B84">
              <w:t>fra kr 3 515 056 000 til kr 3 590 135 000</w:t>
            </w:r>
          </w:p>
        </w:tc>
        <w:tc>
          <w:tcPr>
            <w:tcW w:w="1400" w:type="dxa"/>
            <w:tcBorders>
              <w:top w:val="nil"/>
              <w:left w:val="nil"/>
              <w:bottom w:val="nil"/>
              <w:right w:val="nil"/>
            </w:tcBorders>
            <w:tcMar>
              <w:top w:w="128" w:type="dxa"/>
              <w:left w:w="43" w:type="dxa"/>
              <w:bottom w:w="43" w:type="dxa"/>
              <w:right w:w="43" w:type="dxa"/>
            </w:tcMar>
            <w:vAlign w:val="bottom"/>
          </w:tcPr>
          <w:p w14:paraId="76D58381" w14:textId="77777777" w:rsidR="00EE2529" w:rsidRPr="00C81B84" w:rsidRDefault="00EE2529" w:rsidP="00C81B84"/>
        </w:tc>
      </w:tr>
      <w:tr w:rsidR="00EE2529" w:rsidRPr="00C81B84" w14:paraId="46513D4B" w14:textId="77777777">
        <w:trPr>
          <w:trHeight w:val="380"/>
        </w:trPr>
        <w:tc>
          <w:tcPr>
            <w:tcW w:w="680" w:type="dxa"/>
            <w:tcBorders>
              <w:top w:val="nil"/>
              <w:left w:val="nil"/>
              <w:bottom w:val="nil"/>
              <w:right w:val="nil"/>
            </w:tcBorders>
            <w:tcMar>
              <w:top w:w="128" w:type="dxa"/>
              <w:left w:w="43" w:type="dxa"/>
              <w:bottom w:w="43" w:type="dxa"/>
              <w:right w:w="43" w:type="dxa"/>
            </w:tcMar>
          </w:tcPr>
          <w:p w14:paraId="6C7CB44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1DF17A"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22C58068" w14:textId="77777777" w:rsidR="00EE2529" w:rsidRPr="00C81B84" w:rsidRDefault="00AD5E1E" w:rsidP="00C81B84">
            <w:r w:rsidRPr="00C81B84">
              <w:t xml:space="preserve">Private videregående skoler,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DDBDA45" w14:textId="77777777" w:rsidR="00EE2529" w:rsidRPr="00C81B84" w:rsidRDefault="00AD5E1E" w:rsidP="00C81B84">
            <w:r w:rsidRPr="00C81B84">
              <w:t>41 122 000</w:t>
            </w:r>
          </w:p>
        </w:tc>
      </w:tr>
      <w:tr w:rsidR="00EE2529" w:rsidRPr="00C81B84" w14:paraId="647FB2C0" w14:textId="77777777">
        <w:trPr>
          <w:trHeight w:val="380"/>
        </w:trPr>
        <w:tc>
          <w:tcPr>
            <w:tcW w:w="680" w:type="dxa"/>
            <w:tcBorders>
              <w:top w:val="nil"/>
              <w:left w:val="nil"/>
              <w:bottom w:val="nil"/>
              <w:right w:val="nil"/>
            </w:tcBorders>
            <w:tcMar>
              <w:top w:w="128" w:type="dxa"/>
              <w:left w:w="43" w:type="dxa"/>
              <w:bottom w:w="43" w:type="dxa"/>
              <w:right w:w="43" w:type="dxa"/>
            </w:tcMar>
          </w:tcPr>
          <w:p w14:paraId="35A930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C4D7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9C2458" w14:textId="77777777" w:rsidR="00EE2529" w:rsidRPr="00C81B84" w:rsidRDefault="00AD5E1E" w:rsidP="00C81B84">
            <w:r w:rsidRPr="00C81B84">
              <w:t>fra kr 1 925 246 000 til kr 1 966 368 000</w:t>
            </w:r>
          </w:p>
        </w:tc>
        <w:tc>
          <w:tcPr>
            <w:tcW w:w="1400" w:type="dxa"/>
            <w:tcBorders>
              <w:top w:val="nil"/>
              <w:left w:val="nil"/>
              <w:bottom w:val="nil"/>
              <w:right w:val="nil"/>
            </w:tcBorders>
            <w:tcMar>
              <w:top w:w="128" w:type="dxa"/>
              <w:left w:w="43" w:type="dxa"/>
              <w:bottom w:w="43" w:type="dxa"/>
              <w:right w:w="43" w:type="dxa"/>
            </w:tcMar>
            <w:vAlign w:val="bottom"/>
          </w:tcPr>
          <w:p w14:paraId="592B12DE" w14:textId="77777777" w:rsidR="00EE2529" w:rsidRPr="00C81B84" w:rsidRDefault="00EE2529" w:rsidP="00C81B84"/>
        </w:tc>
      </w:tr>
      <w:tr w:rsidR="00EE2529" w:rsidRPr="00C81B84" w14:paraId="27F68AE9" w14:textId="77777777">
        <w:trPr>
          <w:trHeight w:val="380"/>
        </w:trPr>
        <w:tc>
          <w:tcPr>
            <w:tcW w:w="680" w:type="dxa"/>
            <w:tcBorders>
              <w:top w:val="nil"/>
              <w:left w:val="nil"/>
              <w:bottom w:val="nil"/>
              <w:right w:val="nil"/>
            </w:tcBorders>
            <w:tcMar>
              <w:top w:w="128" w:type="dxa"/>
              <w:left w:w="43" w:type="dxa"/>
              <w:bottom w:w="43" w:type="dxa"/>
              <w:right w:w="43" w:type="dxa"/>
            </w:tcMar>
          </w:tcPr>
          <w:p w14:paraId="11F963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65CB0B"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72B19D3" w14:textId="77777777" w:rsidR="00EE2529" w:rsidRPr="00C81B84" w:rsidRDefault="00AD5E1E" w:rsidP="00C81B84">
            <w:r w:rsidRPr="00C81B84">
              <w:t xml:space="preserve">Diverse skoler som gir yrkesrettet opplæring, </w:t>
            </w:r>
            <w:r w:rsidRPr="00AD5E1E">
              <w:rPr>
                <w:rStyle w:val="kursiv"/>
              </w:rPr>
              <w:t>overslagsbevilgning</w:t>
            </w:r>
            <w:r w:rsidRPr="00C81B84">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B8A694E" w14:textId="77777777" w:rsidR="00EE2529" w:rsidRPr="00C81B84" w:rsidRDefault="00EE2529" w:rsidP="00C81B84"/>
        </w:tc>
      </w:tr>
      <w:tr w:rsidR="00EE2529" w:rsidRPr="00C81B84" w14:paraId="21A0AEF3" w14:textId="77777777">
        <w:trPr>
          <w:trHeight w:val="380"/>
        </w:trPr>
        <w:tc>
          <w:tcPr>
            <w:tcW w:w="680" w:type="dxa"/>
            <w:tcBorders>
              <w:top w:val="nil"/>
              <w:left w:val="nil"/>
              <w:bottom w:val="nil"/>
              <w:right w:val="nil"/>
            </w:tcBorders>
            <w:tcMar>
              <w:top w:w="128" w:type="dxa"/>
              <w:left w:w="43" w:type="dxa"/>
              <w:bottom w:w="43" w:type="dxa"/>
              <w:right w:w="43" w:type="dxa"/>
            </w:tcMar>
          </w:tcPr>
          <w:p w14:paraId="383BE19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4B1D1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A92D58"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2D3D3ED8" w14:textId="77777777" w:rsidR="00EE2529" w:rsidRPr="00C81B84" w:rsidRDefault="00AD5E1E" w:rsidP="00C81B84">
            <w:r w:rsidRPr="00C81B84">
              <w:t>3 075 000</w:t>
            </w:r>
          </w:p>
        </w:tc>
      </w:tr>
      <w:tr w:rsidR="00EE2529" w:rsidRPr="00C81B84" w14:paraId="79BC9478" w14:textId="77777777">
        <w:trPr>
          <w:trHeight w:val="380"/>
        </w:trPr>
        <w:tc>
          <w:tcPr>
            <w:tcW w:w="680" w:type="dxa"/>
            <w:tcBorders>
              <w:top w:val="nil"/>
              <w:left w:val="nil"/>
              <w:bottom w:val="nil"/>
              <w:right w:val="nil"/>
            </w:tcBorders>
            <w:tcMar>
              <w:top w:w="128" w:type="dxa"/>
              <w:left w:w="43" w:type="dxa"/>
              <w:bottom w:w="43" w:type="dxa"/>
              <w:right w:w="43" w:type="dxa"/>
            </w:tcMar>
          </w:tcPr>
          <w:p w14:paraId="2C6468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18805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FF7193" w14:textId="77777777" w:rsidR="00EE2529" w:rsidRPr="00C81B84" w:rsidRDefault="00AD5E1E" w:rsidP="00C81B84">
            <w:r w:rsidRPr="00C81B84">
              <w:t>fra kr 143 980 000 til kr 147 055 000</w:t>
            </w:r>
          </w:p>
        </w:tc>
        <w:tc>
          <w:tcPr>
            <w:tcW w:w="1400" w:type="dxa"/>
            <w:tcBorders>
              <w:top w:val="nil"/>
              <w:left w:val="nil"/>
              <w:bottom w:val="nil"/>
              <w:right w:val="nil"/>
            </w:tcBorders>
            <w:tcMar>
              <w:top w:w="128" w:type="dxa"/>
              <w:left w:w="43" w:type="dxa"/>
              <w:bottom w:w="43" w:type="dxa"/>
              <w:right w:w="43" w:type="dxa"/>
            </w:tcMar>
            <w:vAlign w:val="bottom"/>
          </w:tcPr>
          <w:p w14:paraId="4BB4FF8D" w14:textId="77777777" w:rsidR="00EE2529" w:rsidRPr="00C81B84" w:rsidRDefault="00EE2529" w:rsidP="00C81B84"/>
        </w:tc>
      </w:tr>
      <w:tr w:rsidR="00EE2529" w:rsidRPr="00C81B84" w14:paraId="67653645" w14:textId="77777777">
        <w:trPr>
          <w:trHeight w:val="380"/>
        </w:trPr>
        <w:tc>
          <w:tcPr>
            <w:tcW w:w="680" w:type="dxa"/>
            <w:tcBorders>
              <w:top w:val="nil"/>
              <w:left w:val="nil"/>
              <w:bottom w:val="nil"/>
              <w:right w:val="nil"/>
            </w:tcBorders>
            <w:tcMar>
              <w:top w:w="128" w:type="dxa"/>
              <w:left w:w="43" w:type="dxa"/>
              <w:bottom w:w="43" w:type="dxa"/>
              <w:right w:w="43" w:type="dxa"/>
            </w:tcMar>
          </w:tcPr>
          <w:p w14:paraId="5298AE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598595"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36677B2" w14:textId="77777777" w:rsidR="00EE2529" w:rsidRPr="00C81B84" w:rsidRDefault="00AD5E1E" w:rsidP="00C81B84">
            <w:r w:rsidRPr="00C81B84">
              <w:t xml:space="preserve">Private grunnskoler i utlandet,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D0AEE50" w14:textId="77777777" w:rsidR="00EE2529" w:rsidRPr="00C81B84" w:rsidRDefault="00AD5E1E" w:rsidP="00C81B84">
            <w:r w:rsidRPr="00C81B84">
              <w:t>2 618 000</w:t>
            </w:r>
          </w:p>
        </w:tc>
      </w:tr>
      <w:tr w:rsidR="00EE2529" w:rsidRPr="00C81B84" w14:paraId="7DFCDD1D" w14:textId="77777777">
        <w:trPr>
          <w:trHeight w:val="380"/>
        </w:trPr>
        <w:tc>
          <w:tcPr>
            <w:tcW w:w="680" w:type="dxa"/>
            <w:tcBorders>
              <w:top w:val="nil"/>
              <w:left w:val="nil"/>
              <w:bottom w:val="nil"/>
              <w:right w:val="nil"/>
            </w:tcBorders>
            <w:tcMar>
              <w:top w:w="128" w:type="dxa"/>
              <w:left w:w="43" w:type="dxa"/>
              <w:bottom w:w="43" w:type="dxa"/>
              <w:right w:w="43" w:type="dxa"/>
            </w:tcMar>
          </w:tcPr>
          <w:p w14:paraId="30DFF2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6C8E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9A96E0" w14:textId="77777777" w:rsidR="00EE2529" w:rsidRPr="00C81B84" w:rsidRDefault="00AD5E1E" w:rsidP="00C81B84">
            <w:r w:rsidRPr="00C81B84">
              <w:t>fra kr 122 571 000 til kr 125 189 000</w:t>
            </w:r>
          </w:p>
        </w:tc>
        <w:tc>
          <w:tcPr>
            <w:tcW w:w="1400" w:type="dxa"/>
            <w:tcBorders>
              <w:top w:val="nil"/>
              <w:left w:val="nil"/>
              <w:bottom w:val="nil"/>
              <w:right w:val="nil"/>
            </w:tcBorders>
            <w:tcMar>
              <w:top w:w="128" w:type="dxa"/>
              <w:left w:w="43" w:type="dxa"/>
              <w:bottom w:w="43" w:type="dxa"/>
              <w:right w:w="43" w:type="dxa"/>
            </w:tcMar>
            <w:vAlign w:val="bottom"/>
          </w:tcPr>
          <w:p w14:paraId="329AF6DA" w14:textId="77777777" w:rsidR="00EE2529" w:rsidRPr="00C81B84" w:rsidRDefault="00EE2529" w:rsidP="00C81B84"/>
        </w:tc>
      </w:tr>
      <w:tr w:rsidR="00EE2529" w:rsidRPr="00C81B84" w14:paraId="7C162AAB" w14:textId="77777777">
        <w:trPr>
          <w:trHeight w:val="380"/>
        </w:trPr>
        <w:tc>
          <w:tcPr>
            <w:tcW w:w="680" w:type="dxa"/>
            <w:tcBorders>
              <w:top w:val="nil"/>
              <w:left w:val="nil"/>
              <w:bottom w:val="nil"/>
              <w:right w:val="nil"/>
            </w:tcBorders>
            <w:tcMar>
              <w:top w:w="128" w:type="dxa"/>
              <w:left w:w="43" w:type="dxa"/>
              <w:bottom w:w="43" w:type="dxa"/>
              <w:right w:w="43" w:type="dxa"/>
            </w:tcMar>
          </w:tcPr>
          <w:p w14:paraId="68BB8C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FCC6A6"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655DD2A0" w14:textId="77777777" w:rsidR="00EE2529" w:rsidRPr="00C81B84" w:rsidRDefault="00AD5E1E" w:rsidP="00C81B84">
            <w:r w:rsidRPr="00C81B84">
              <w:t xml:space="preserve">Private videregående skoler i utlandet,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B663BEF" w14:textId="77777777" w:rsidR="00EE2529" w:rsidRPr="00C81B84" w:rsidRDefault="00AD5E1E" w:rsidP="00C81B84">
            <w:r w:rsidRPr="00C81B84">
              <w:t>377 000</w:t>
            </w:r>
          </w:p>
        </w:tc>
      </w:tr>
      <w:tr w:rsidR="00EE2529" w:rsidRPr="00C81B84" w14:paraId="38769D3E" w14:textId="77777777">
        <w:trPr>
          <w:trHeight w:val="380"/>
        </w:trPr>
        <w:tc>
          <w:tcPr>
            <w:tcW w:w="680" w:type="dxa"/>
            <w:tcBorders>
              <w:top w:val="nil"/>
              <w:left w:val="nil"/>
              <w:bottom w:val="nil"/>
              <w:right w:val="nil"/>
            </w:tcBorders>
            <w:tcMar>
              <w:top w:w="128" w:type="dxa"/>
              <w:left w:w="43" w:type="dxa"/>
              <w:bottom w:w="43" w:type="dxa"/>
              <w:right w:w="43" w:type="dxa"/>
            </w:tcMar>
          </w:tcPr>
          <w:p w14:paraId="796FE3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671A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7489E6" w14:textId="77777777" w:rsidR="00EE2529" w:rsidRPr="00C81B84" w:rsidRDefault="00AD5E1E" w:rsidP="00C81B84">
            <w:r w:rsidRPr="00C81B84">
              <w:t>fra kr 17 638 000 til kr 18 015 000</w:t>
            </w:r>
          </w:p>
        </w:tc>
        <w:tc>
          <w:tcPr>
            <w:tcW w:w="1400" w:type="dxa"/>
            <w:tcBorders>
              <w:top w:val="nil"/>
              <w:left w:val="nil"/>
              <w:bottom w:val="nil"/>
              <w:right w:val="nil"/>
            </w:tcBorders>
            <w:tcMar>
              <w:top w:w="128" w:type="dxa"/>
              <w:left w:w="43" w:type="dxa"/>
              <w:bottom w:w="43" w:type="dxa"/>
              <w:right w:w="43" w:type="dxa"/>
            </w:tcMar>
            <w:vAlign w:val="bottom"/>
          </w:tcPr>
          <w:p w14:paraId="1BDAEB03" w14:textId="77777777" w:rsidR="00EE2529" w:rsidRPr="00C81B84" w:rsidRDefault="00EE2529" w:rsidP="00C81B84"/>
        </w:tc>
      </w:tr>
      <w:tr w:rsidR="00EE2529" w:rsidRPr="00C81B84" w14:paraId="24F4AEC1" w14:textId="77777777">
        <w:trPr>
          <w:trHeight w:val="640"/>
        </w:trPr>
        <w:tc>
          <w:tcPr>
            <w:tcW w:w="680" w:type="dxa"/>
            <w:tcBorders>
              <w:top w:val="nil"/>
              <w:left w:val="nil"/>
              <w:bottom w:val="nil"/>
              <w:right w:val="nil"/>
            </w:tcBorders>
            <w:tcMar>
              <w:top w:w="128" w:type="dxa"/>
              <w:left w:w="43" w:type="dxa"/>
              <w:bottom w:w="43" w:type="dxa"/>
              <w:right w:w="43" w:type="dxa"/>
            </w:tcMar>
          </w:tcPr>
          <w:p w14:paraId="397B34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992E2C"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7D8D1F81" w14:textId="77777777" w:rsidR="00EE2529" w:rsidRPr="00C81B84" w:rsidRDefault="00AD5E1E" w:rsidP="00C81B84">
            <w:r w:rsidRPr="00C81B84">
              <w:t xml:space="preserve">Private skoler for funksjonshemmede elever,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9FE89AE" w14:textId="77777777" w:rsidR="00EE2529" w:rsidRPr="00C81B84" w:rsidRDefault="00AD5E1E" w:rsidP="00C81B84">
            <w:r w:rsidRPr="00C81B84">
              <w:t>9 287 000</w:t>
            </w:r>
          </w:p>
        </w:tc>
      </w:tr>
      <w:tr w:rsidR="00EE2529" w:rsidRPr="00C81B84" w14:paraId="26E8D729" w14:textId="77777777">
        <w:trPr>
          <w:trHeight w:val="380"/>
        </w:trPr>
        <w:tc>
          <w:tcPr>
            <w:tcW w:w="680" w:type="dxa"/>
            <w:tcBorders>
              <w:top w:val="nil"/>
              <w:left w:val="nil"/>
              <w:bottom w:val="nil"/>
              <w:right w:val="nil"/>
            </w:tcBorders>
            <w:tcMar>
              <w:top w:w="128" w:type="dxa"/>
              <w:left w:w="43" w:type="dxa"/>
              <w:bottom w:w="43" w:type="dxa"/>
              <w:right w:w="43" w:type="dxa"/>
            </w:tcMar>
          </w:tcPr>
          <w:p w14:paraId="59E0F4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00BEE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A814F0" w14:textId="77777777" w:rsidR="00EE2529" w:rsidRPr="00C81B84" w:rsidRDefault="00AD5E1E" w:rsidP="00C81B84">
            <w:r w:rsidRPr="00C81B84">
              <w:t>fra kr 434 808 000 til kr 444 095 000</w:t>
            </w:r>
          </w:p>
        </w:tc>
        <w:tc>
          <w:tcPr>
            <w:tcW w:w="1400" w:type="dxa"/>
            <w:tcBorders>
              <w:top w:val="nil"/>
              <w:left w:val="nil"/>
              <w:bottom w:val="nil"/>
              <w:right w:val="nil"/>
            </w:tcBorders>
            <w:tcMar>
              <w:top w:w="128" w:type="dxa"/>
              <w:left w:w="43" w:type="dxa"/>
              <w:bottom w:w="43" w:type="dxa"/>
              <w:right w:w="43" w:type="dxa"/>
            </w:tcMar>
            <w:vAlign w:val="bottom"/>
          </w:tcPr>
          <w:p w14:paraId="1C37E214" w14:textId="77777777" w:rsidR="00EE2529" w:rsidRPr="00C81B84" w:rsidRDefault="00EE2529" w:rsidP="00C81B84"/>
        </w:tc>
      </w:tr>
      <w:tr w:rsidR="00EE2529" w:rsidRPr="00C81B84" w14:paraId="0FE75D0D" w14:textId="77777777">
        <w:trPr>
          <w:trHeight w:val="380"/>
        </w:trPr>
        <w:tc>
          <w:tcPr>
            <w:tcW w:w="680" w:type="dxa"/>
            <w:tcBorders>
              <w:top w:val="nil"/>
              <w:left w:val="nil"/>
              <w:bottom w:val="nil"/>
              <w:right w:val="nil"/>
            </w:tcBorders>
            <w:tcMar>
              <w:top w:w="128" w:type="dxa"/>
              <w:left w:w="43" w:type="dxa"/>
              <w:bottom w:w="43" w:type="dxa"/>
              <w:right w:w="43" w:type="dxa"/>
            </w:tcMar>
          </w:tcPr>
          <w:p w14:paraId="4D92F4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C312DC"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6BB7377E" w14:textId="77777777" w:rsidR="00EE2529" w:rsidRPr="00C81B84" w:rsidRDefault="00AD5E1E" w:rsidP="00C81B84">
            <w:r w:rsidRPr="00C81B84">
              <w:t xml:space="preserve">Andre private skoler,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ED8D81A" w14:textId="77777777" w:rsidR="00EE2529" w:rsidRPr="00C81B84" w:rsidRDefault="00AD5E1E" w:rsidP="00C81B84">
            <w:r w:rsidRPr="00C81B84">
              <w:t>1 328 000</w:t>
            </w:r>
          </w:p>
        </w:tc>
      </w:tr>
      <w:tr w:rsidR="00EE2529" w:rsidRPr="00C81B84" w14:paraId="0F964FCE" w14:textId="77777777">
        <w:trPr>
          <w:trHeight w:val="380"/>
        </w:trPr>
        <w:tc>
          <w:tcPr>
            <w:tcW w:w="680" w:type="dxa"/>
            <w:tcBorders>
              <w:top w:val="nil"/>
              <w:left w:val="nil"/>
              <w:bottom w:val="nil"/>
              <w:right w:val="nil"/>
            </w:tcBorders>
            <w:tcMar>
              <w:top w:w="128" w:type="dxa"/>
              <w:left w:w="43" w:type="dxa"/>
              <w:bottom w:w="43" w:type="dxa"/>
              <w:right w:w="43" w:type="dxa"/>
            </w:tcMar>
          </w:tcPr>
          <w:p w14:paraId="39E97C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4A32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91A81D" w14:textId="77777777" w:rsidR="00EE2529" w:rsidRPr="00C81B84" w:rsidRDefault="00AD5E1E" w:rsidP="00C81B84">
            <w:r w:rsidRPr="00C81B84">
              <w:t>fra kr 62 182 000 til kr 63 510 000</w:t>
            </w:r>
          </w:p>
        </w:tc>
        <w:tc>
          <w:tcPr>
            <w:tcW w:w="1400" w:type="dxa"/>
            <w:tcBorders>
              <w:top w:val="nil"/>
              <w:left w:val="nil"/>
              <w:bottom w:val="nil"/>
              <w:right w:val="nil"/>
            </w:tcBorders>
            <w:tcMar>
              <w:top w:w="128" w:type="dxa"/>
              <w:left w:w="43" w:type="dxa"/>
              <w:bottom w:w="43" w:type="dxa"/>
              <w:right w:w="43" w:type="dxa"/>
            </w:tcMar>
            <w:vAlign w:val="bottom"/>
          </w:tcPr>
          <w:p w14:paraId="18EB227A" w14:textId="77777777" w:rsidR="00EE2529" w:rsidRPr="00C81B84" w:rsidRDefault="00EE2529" w:rsidP="00C81B84"/>
        </w:tc>
      </w:tr>
      <w:tr w:rsidR="00EE2529" w:rsidRPr="00C81B84" w14:paraId="2F3E4A5A" w14:textId="77777777">
        <w:trPr>
          <w:trHeight w:val="380"/>
        </w:trPr>
        <w:tc>
          <w:tcPr>
            <w:tcW w:w="680" w:type="dxa"/>
            <w:tcBorders>
              <w:top w:val="nil"/>
              <w:left w:val="nil"/>
              <w:bottom w:val="nil"/>
              <w:right w:val="nil"/>
            </w:tcBorders>
            <w:tcMar>
              <w:top w:w="128" w:type="dxa"/>
              <w:left w:w="43" w:type="dxa"/>
              <w:bottom w:w="43" w:type="dxa"/>
              <w:right w:w="43" w:type="dxa"/>
            </w:tcMar>
          </w:tcPr>
          <w:p w14:paraId="14804F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686ECC"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566F385D" w14:textId="77777777" w:rsidR="00EE2529" w:rsidRPr="00C81B84" w:rsidRDefault="00AD5E1E" w:rsidP="00C81B84">
            <w:r w:rsidRPr="00C81B84">
              <w:t xml:space="preserve">Den tysk-norske skolen i Oslo,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3D220BB" w14:textId="77777777" w:rsidR="00EE2529" w:rsidRPr="00C81B84" w:rsidRDefault="00AD5E1E" w:rsidP="00C81B84">
            <w:r w:rsidRPr="00C81B84">
              <w:t>691 000</w:t>
            </w:r>
          </w:p>
        </w:tc>
      </w:tr>
      <w:tr w:rsidR="00EE2529" w:rsidRPr="00C81B84" w14:paraId="79D14F2A" w14:textId="77777777">
        <w:trPr>
          <w:trHeight w:val="380"/>
        </w:trPr>
        <w:tc>
          <w:tcPr>
            <w:tcW w:w="680" w:type="dxa"/>
            <w:tcBorders>
              <w:top w:val="nil"/>
              <w:left w:val="nil"/>
              <w:bottom w:val="nil"/>
              <w:right w:val="nil"/>
            </w:tcBorders>
            <w:tcMar>
              <w:top w:w="128" w:type="dxa"/>
              <w:left w:w="43" w:type="dxa"/>
              <w:bottom w:w="43" w:type="dxa"/>
              <w:right w:w="43" w:type="dxa"/>
            </w:tcMar>
          </w:tcPr>
          <w:p w14:paraId="03B71C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D9214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DF09E4" w14:textId="77777777" w:rsidR="00EE2529" w:rsidRPr="00C81B84" w:rsidRDefault="00AD5E1E" w:rsidP="00C81B84">
            <w:r w:rsidRPr="00C81B84">
              <w:t>fra kr 32 353 000 til kr 33 044 000</w:t>
            </w:r>
          </w:p>
        </w:tc>
        <w:tc>
          <w:tcPr>
            <w:tcW w:w="1400" w:type="dxa"/>
            <w:tcBorders>
              <w:top w:val="nil"/>
              <w:left w:val="nil"/>
              <w:bottom w:val="nil"/>
              <w:right w:val="nil"/>
            </w:tcBorders>
            <w:tcMar>
              <w:top w:w="128" w:type="dxa"/>
              <w:left w:w="43" w:type="dxa"/>
              <w:bottom w:w="43" w:type="dxa"/>
              <w:right w:w="43" w:type="dxa"/>
            </w:tcMar>
            <w:vAlign w:val="bottom"/>
          </w:tcPr>
          <w:p w14:paraId="4D8B7340" w14:textId="77777777" w:rsidR="00EE2529" w:rsidRPr="00C81B84" w:rsidRDefault="00EE2529" w:rsidP="00C81B84"/>
        </w:tc>
      </w:tr>
      <w:tr w:rsidR="00EE2529" w:rsidRPr="00C81B84" w14:paraId="4FC74FED" w14:textId="77777777">
        <w:trPr>
          <w:trHeight w:val="380"/>
        </w:trPr>
        <w:tc>
          <w:tcPr>
            <w:tcW w:w="680" w:type="dxa"/>
            <w:tcBorders>
              <w:top w:val="nil"/>
              <w:left w:val="nil"/>
              <w:bottom w:val="nil"/>
              <w:right w:val="nil"/>
            </w:tcBorders>
            <w:tcMar>
              <w:top w:w="128" w:type="dxa"/>
              <w:left w:w="43" w:type="dxa"/>
              <w:bottom w:w="43" w:type="dxa"/>
              <w:right w:w="43" w:type="dxa"/>
            </w:tcMar>
          </w:tcPr>
          <w:p w14:paraId="6DD6F4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62F867"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71E08A51" w14:textId="77777777" w:rsidR="00EE2529" w:rsidRPr="00C81B84" w:rsidRDefault="00AD5E1E" w:rsidP="00C81B84">
            <w:r w:rsidRPr="00C81B84">
              <w:t>Kompletterende undervisning, forhøyes med</w:t>
            </w:r>
          </w:p>
        </w:tc>
        <w:tc>
          <w:tcPr>
            <w:tcW w:w="1400" w:type="dxa"/>
            <w:tcBorders>
              <w:top w:val="nil"/>
              <w:left w:val="nil"/>
              <w:bottom w:val="nil"/>
              <w:right w:val="nil"/>
            </w:tcBorders>
            <w:tcMar>
              <w:top w:w="128" w:type="dxa"/>
              <w:left w:w="43" w:type="dxa"/>
              <w:bottom w:w="43" w:type="dxa"/>
              <w:right w:w="43" w:type="dxa"/>
            </w:tcMar>
            <w:vAlign w:val="bottom"/>
          </w:tcPr>
          <w:p w14:paraId="4E272BC7" w14:textId="77777777" w:rsidR="00EE2529" w:rsidRPr="00C81B84" w:rsidRDefault="00AD5E1E" w:rsidP="00C81B84">
            <w:r w:rsidRPr="00C81B84">
              <w:t>531 000</w:t>
            </w:r>
          </w:p>
        </w:tc>
      </w:tr>
      <w:tr w:rsidR="00EE2529" w:rsidRPr="00C81B84" w14:paraId="60B63591" w14:textId="77777777">
        <w:trPr>
          <w:trHeight w:val="380"/>
        </w:trPr>
        <w:tc>
          <w:tcPr>
            <w:tcW w:w="680" w:type="dxa"/>
            <w:tcBorders>
              <w:top w:val="nil"/>
              <w:left w:val="nil"/>
              <w:bottom w:val="nil"/>
              <w:right w:val="nil"/>
            </w:tcBorders>
            <w:tcMar>
              <w:top w:w="128" w:type="dxa"/>
              <w:left w:w="43" w:type="dxa"/>
              <w:bottom w:w="43" w:type="dxa"/>
              <w:right w:w="43" w:type="dxa"/>
            </w:tcMar>
          </w:tcPr>
          <w:p w14:paraId="2C5220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BF1D9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DE503D" w14:textId="77777777" w:rsidR="00EE2529" w:rsidRPr="00C81B84" w:rsidRDefault="00AD5E1E" w:rsidP="00C81B84">
            <w:r w:rsidRPr="00C81B84">
              <w:t>fra kr 24 869 000 til kr 25 400 000</w:t>
            </w:r>
          </w:p>
        </w:tc>
        <w:tc>
          <w:tcPr>
            <w:tcW w:w="1400" w:type="dxa"/>
            <w:tcBorders>
              <w:top w:val="nil"/>
              <w:left w:val="nil"/>
              <w:bottom w:val="nil"/>
              <w:right w:val="nil"/>
            </w:tcBorders>
            <w:tcMar>
              <w:top w:w="128" w:type="dxa"/>
              <w:left w:w="43" w:type="dxa"/>
              <w:bottom w:w="43" w:type="dxa"/>
              <w:right w:w="43" w:type="dxa"/>
            </w:tcMar>
            <w:vAlign w:val="bottom"/>
          </w:tcPr>
          <w:p w14:paraId="3EB92B12" w14:textId="77777777" w:rsidR="00EE2529" w:rsidRPr="00C81B84" w:rsidRDefault="00EE2529" w:rsidP="00C81B84"/>
        </w:tc>
      </w:tr>
      <w:tr w:rsidR="00EE2529" w:rsidRPr="00C81B84" w14:paraId="411EE515" w14:textId="77777777">
        <w:trPr>
          <w:trHeight w:val="380"/>
        </w:trPr>
        <w:tc>
          <w:tcPr>
            <w:tcW w:w="680" w:type="dxa"/>
            <w:tcBorders>
              <w:top w:val="nil"/>
              <w:left w:val="nil"/>
              <w:bottom w:val="nil"/>
              <w:right w:val="nil"/>
            </w:tcBorders>
            <w:tcMar>
              <w:top w:w="128" w:type="dxa"/>
              <w:left w:w="43" w:type="dxa"/>
              <w:bottom w:w="43" w:type="dxa"/>
              <w:right w:w="43" w:type="dxa"/>
            </w:tcMar>
          </w:tcPr>
          <w:p w14:paraId="4931E8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AA7A2B"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191D7813" w14:textId="77777777" w:rsidR="00EE2529" w:rsidRPr="00C81B84" w:rsidRDefault="00AD5E1E" w:rsidP="00C81B84">
            <w:r w:rsidRPr="00C81B84">
              <w:t>Toppidrett, forhøyes med</w:t>
            </w:r>
          </w:p>
        </w:tc>
        <w:tc>
          <w:tcPr>
            <w:tcW w:w="1400" w:type="dxa"/>
            <w:tcBorders>
              <w:top w:val="nil"/>
              <w:left w:val="nil"/>
              <w:bottom w:val="nil"/>
              <w:right w:val="nil"/>
            </w:tcBorders>
            <w:tcMar>
              <w:top w:w="128" w:type="dxa"/>
              <w:left w:w="43" w:type="dxa"/>
              <w:bottom w:w="43" w:type="dxa"/>
              <w:right w:w="43" w:type="dxa"/>
            </w:tcMar>
            <w:vAlign w:val="bottom"/>
          </w:tcPr>
          <w:p w14:paraId="1A942A13" w14:textId="77777777" w:rsidR="00EE2529" w:rsidRPr="00C81B84" w:rsidRDefault="00AD5E1E" w:rsidP="00C81B84">
            <w:r w:rsidRPr="00C81B84">
              <w:t>1 660 000</w:t>
            </w:r>
          </w:p>
        </w:tc>
      </w:tr>
      <w:tr w:rsidR="00EE2529" w:rsidRPr="00C81B84" w14:paraId="5E677175" w14:textId="77777777">
        <w:trPr>
          <w:trHeight w:val="380"/>
        </w:trPr>
        <w:tc>
          <w:tcPr>
            <w:tcW w:w="680" w:type="dxa"/>
            <w:tcBorders>
              <w:top w:val="nil"/>
              <w:left w:val="nil"/>
              <w:bottom w:val="nil"/>
              <w:right w:val="nil"/>
            </w:tcBorders>
            <w:tcMar>
              <w:top w:w="128" w:type="dxa"/>
              <w:left w:w="43" w:type="dxa"/>
              <w:bottom w:w="43" w:type="dxa"/>
              <w:right w:w="43" w:type="dxa"/>
            </w:tcMar>
          </w:tcPr>
          <w:p w14:paraId="594729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1888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48F8EF" w14:textId="77777777" w:rsidR="00EE2529" w:rsidRPr="00C81B84" w:rsidRDefault="00AD5E1E" w:rsidP="00C81B84">
            <w:r w:rsidRPr="00C81B84">
              <w:t>fra kr 77 715 000 til kr 79 375 000</w:t>
            </w:r>
          </w:p>
        </w:tc>
        <w:tc>
          <w:tcPr>
            <w:tcW w:w="1400" w:type="dxa"/>
            <w:tcBorders>
              <w:top w:val="nil"/>
              <w:left w:val="nil"/>
              <w:bottom w:val="nil"/>
              <w:right w:val="nil"/>
            </w:tcBorders>
            <w:tcMar>
              <w:top w:w="128" w:type="dxa"/>
              <w:left w:w="43" w:type="dxa"/>
              <w:bottom w:w="43" w:type="dxa"/>
              <w:right w:w="43" w:type="dxa"/>
            </w:tcMar>
            <w:vAlign w:val="bottom"/>
          </w:tcPr>
          <w:p w14:paraId="1C82BBB3" w14:textId="77777777" w:rsidR="00EE2529" w:rsidRPr="00C81B84" w:rsidRDefault="00EE2529" w:rsidP="00C81B84"/>
        </w:tc>
      </w:tr>
      <w:tr w:rsidR="00EE2529" w:rsidRPr="00C81B84" w14:paraId="168A5C7C" w14:textId="77777777">
        <w:trPr>
          <w:trHeight w:val="380"/>
        </w:trPr>
        <w:tc>
          <w:tcPr>
            <w:tcW w:w="680" w:type="dxa"/>
            <w:tcBorders>
              <w:top w:val="nil"/>
              <w:left w:val="nil"/>
              <w:bottom w:val="nil"/>
              <w:right w:val="nil"/>
            </w:tcBorders>
            <w:tcMar>
              <w:top w:w="128" w:type="dxa"/>
              <w:left w:w="43" w:type="dxa"/>
              <w:bottom w:w="43" w:type="dxa"/>
              <w:right w:w="43" w:type="dxa"/>
            </w:tcMar>
          </w:tcPr>
          <w:p w14:paraId="41786E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34B610" w14:textId="77777777" w:rsidR="00EE2529" w:rsidRPr="00C81B84" w:rsidRDefault="00AD5E1E" w:rsidP="00C81B84">
            <w:r w:rsidRPr="00C81B84">
              <w:t>81</w:t>
            </w:r>
          </w:p>
        </w:tc>
        <w:tc>
          <w:tcPr>
            <w:tcW w:w="6800" w:type="dxa"/>
            <w:tcBorders>
              <w:top w:val="nil"/>
              <w:left w:val="nil"/>
              <w:bottom w:val="nil"/>
              <w:right w:val="nil"/>
            </w:tcBorders>
            <w:tcMar>
              <w:top w:w="128" w:type="dxa"/>
              <w:left w:w="43" w:type="dxa"/>
              <w:bottom w:w="43" w:type="dxa"/>
              <w:right w:w="43" w:type="dxa"/>
            </w:tcMar>
          </w:tcPr>
          <w:p w14:paraId="3539642C" w14:textId="77777777" w:rsidR="00EE2529" w:rsidRPr="00C81B84" w:rsidRDefault="00AD5E1E" w:rsidP="00C81B84">
            <w:r w:rsidRPr="00C81B84">
              <w:t>Elevutveksling til utlandet, forhøyes med</w:t>
            </w:r>
          </w:p>
        </w:tc>
        <w:tc>
          <w:tcPr>
            <w:tcW w:w="1400" w:type="dxa"/>
            <w:tcBorders>
              <w:top w:val="nil"/>
              <w:left w:val="nil"/>
              <w:bottom w:val="nil"/>
              <w:right w:val="nil"/>
            </w:tcBorders>
            <w:tcMar>
              <w:top w:w="128" w:type="dxa"/>
              <w:left w:w="43" w:type="dxa"/>
              <w:bottom w:w="43" w:type="dxa"/>
              <w:right w:w="43" w:type="dxa"/>
            </w:tcMar>
            <w:vAlign w:val="bottom"/>
          </w:tcPr>
          <w:p w14:paraId="75C4B616" w14:textId="77777777" w:rsidR="00EE2529" w:rsidRPr="00C81B84" w:rsidRDefault="00AD5E1E" w:rsidP="00C81B84">
            <w:r w:rsidRPr="00C81B84">
              <w:t>47 000</w:t>
            </w:r>
          </w:p>
        </w:tc>
      </w:tr>
      <w:tr w:rsidR="00EE2529" w:rsidRPr="00C81B84" w14:paraId="005F296B" w14:textId="77777777">
        <w:trPr>
          <w:trHeight w:val="380"/>
        </w:trPr>
        <w:tc>
          <w:tcPr>
            <w:tcW w:w="680" w:type="dxa"/>
            <w:tcBorders>
              <w:top w:val="nil"/>
              <w:left w:val="nil"/>
              <w:bottom w:val="nil"/>
              <w:right w:val="nil"/>
            </w:tcBorders>
            <w:tcMar>
              <w:top w:w="128" w:type="dxa"/>
              <w:left w:w="43" w:type="dxa"/>
              <w:bottom w:w="43" w:type="dxa"/>
              <w:right w:w="43" w:type="dxa"/>
            </w:tcMar>
          </w:tcPr>
          <w:p w14:paraId="550AC98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E1262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810978" w14:textId="77777777" w:rsidR="00EE2529" w:rsidRPr="00C81B84" w:rsidRDefault="00AD5E1E" w:rsidP="00C81B84">
            <w:r w:rsidRPr="00C81B84">
              <w:t>fra kr 2 199 000 til kr 2 246 000</w:t>
            </w:r>
          </w:p>
        </w:tc>
        <w:tc>
          <w:tcPr>
            <w:tcW w:w="1400" w:type="dxa"/>
            <w:tcBorders>
              <w:top w:val="nil"/>
              <w:left w:val="nil"/>
              <w:bottom w:val="nil"/>
              <w:right w:val="nil"/>
            </w:tcBorders>
            <w:tcMar>
              <w:top w:w="128" w:type="dxa"/>
              <w:left w:w="43" w:type="dxa"/>
              <w:bottom w:w="43" w:type="dxa"/>
              <w:right w:w="43" w:type="dxa"/>
            </w:tcMar>
            <w:vAlign w:val="bottom"/>
          </w:tcPr>
          <w:p w14:paraId="0A552AFF" w14:textId="77777777" w:rsidR="00EE2529" w:rsidRPr="00C81B84" w:rsidRDefault="00EE2529" w:rsidP="00C81B84"/>
        </w:tc>
      </w:tr>
      <w:tr w:rsidR="00EE2529" w:rsidRPr="00C81B84" w14:paraId="79011A4D" w14:textId="77777777">
        <w:trPr>
          <w:trHeight w:val="380"/>
        </w:trPr>
        <w:tc>
          <w:tcPr>
            <w:tcW w:w="680" w:type="dxa"/>
            <w:tcBorders>
              <w:top w:val="nil"/>
              <w:left w:val="nil"/>
              <w:bottom w:val="nil"/>
              <w:right w:val="nil"/>
            </w:tcBorders>
            <w:tcMar>
              <w:top w:w="128" w:type="dxa"/>
              <w:left w:w="43" w:type="dxa"/>
              <w:bottom w:w="43" w:type="dxa"/>
              <w:right w:w="43" w:type="dxa"/>
            </w:tcMar>
          </w:tcPr>
          <w:p w14:paraId="5DC4AA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DBB494" w14:textId="77777777" w:rsidR="00EE2529" w:rsidRPr="00C81B84" w:rsidRDefault="00AD5E1E" w:rsidP="00C81B84">
            <w:r w:rsidRPr="00C81B84">
              <w:t>82</w:t>
            </w:r>
          </w:p>
        </w:tc>
        <w:tc>
          <w:tcPr>
            <w:tcW w:w="6800" w:type="dxa"/>
            <w:tcBorders>
              <w:top w:val="nil"/>
              <w:left w:val="nil"/>
              <w:bottom w:val="nil"/>
              <w:right w:val="nil"/>
            </w:tcBorders>
            <w:tcMar>
              <w:top w:w="128" w:type="dxa"/>
              <w:left w:w="43" w:type="dxa"/>
              <w:bottom w:w="43" w:type="dxa"/>
              <w:right w:w="43" w:type="dxa"/>
            </w:tcMar>
          </w:tcPr>
          <w:p w14:paraId="73AB8740" w14:textId="77777777" w:rsidR="00EE2529" w:rsidRPr="00C81B84" w:rsidRDefault="00AD5E1E" w:rsidP="00C81B84">
            <w:r w:rsidRPr="00C81B84">
              <w:t>Kapital- og husleietilskudd til private skoler, forhøyes med</w:t>
            </w:r>
          </w:p>
        </w:tc>
        <w:tc>
          <w:tcPr>
            <w:tcW w:w="1400" w:type="dxa"/>
            <w:tcBorders>
              <w:top w:val="nil"/>
              <w:left w:val="nil"/>
              <w:bottom w:val="nil"/>
              <w:right w:val="nil"/>
            </w:tcBorders>
            <w:tcMar>
              <w:top w:w="128" w:type="dxa"/>
              <w:left w:w="43" w:type="dxa"/>
              <w:bottom w:w="43" w:type="dxa"/>
              <w:right w:w="43" w:type="dxa"/>
            </w:tcMar>
            <w:vAlign w:val="bottom"/>
          </w:tcPr>
          <w:p w14:paraId="16709B43" w14:textId="77777777" w:rsidR="00EE2529" w:rsidRPr="00C81B84" w:rsidRDefault="00AD5E1E" w:rsidP="00C81B84">
            <w:r w:rsidRPr="00C81B84">
              <w:t>1 551 000</w:t>
            </w:r>
          </w:p>
        </w:tc>
      </w:tr>
      <w:tr w:rsidR="00EE2529" w:rsidRPr="00C81B84" w14:paraId="5E4BFA0E" w14:textId="77777777">
        <w:trPr>
          <w:trHeight w:val="380"/>
        </w:trPr>
        <w:tc>
          <w:tcPr>
            <w:tcW w:w="680" w:type="dxa"/>
            <w:tcBorders>
              <w:top w:val="nil"/>
              <w:left w:val="nil"/>
              <w:bottom w:val="nil"/>
              <w:right w:val="nil"/>
            </w:tcBorders>
            <w:tcMar>
              <w:top w:w="128" w:type="dxa"/>
              <w:left w:w="43" w:type="dxa"/>
              <w:bottom w:w="43" w:type="dxa"/>
              <w:right w:w="43" w:type="dxa"/>
            </w:tcMar>
          </w:tcPr>
          <w:p w14:paraId="3A5AE8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8F5E7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26E7EC" w14:textId="77777777" w:rsidR="00EE2529" w:rsidRPr="00C81B84" w:rsidRDefault="00AD5E1E" w:rsidP="00C81B84">
            <w:r w:rsidRPr="00C81B84">
              <w:t>fra kr 72 619 000 til kr 74 170 000</w:t>
            </w:r>
          </w:p>
        </w:tc>
        <w:tc>
          <w:tcPr>
            <w:tcW w:w="1400" w:type="dxa"/>
            <w:tcBorders>
              <w:top w:val="nil"/>
              <w:left w:val="nil"/>
              <w:bottom w:val="nil"/>
              <w:right w:val="nil"/>
            </w:tcBorders>
            <w:tcMar>
              <w:top w:w="128" w:type="dxa"/>
              <w:left w:w="43" w:type="dxa"/>
              <w:bottom w:w="43" w:type="dxa"/>
              <w:right w:w="43" w:type="dxa"/>
            </w:tcMar>
            <w:vAlign w:val="bottom"/>
          </w:tcPr>
          <w:p w14:paraId="769C1E86" w14:textId="77777777" w:rsidR="00EE2529" w:rsidRPr="00C81B84" w:rsidRDefault="00EE2529" w:rsidP="00C81B84"/>
        </w:tc>
      </w:tr>
      <w:tr w:rsidR="00EE2529" w:rsidRPr="00C81B84" w14:paraId="41285043" w14:textId="77777777">
        <w:trPr>
          <w:trHeight w:val="640"/>
        </w:trPr>
        <w:tc>
          <w:tcPr>
            <w:tcW w:w="680" w:type="dxa"/>
            <w:tcBorders>
              <w:top w:val="nil"/>
              <w:left w:val="nil"/>
              <w:bottom w:val="nil"/>
              <w:right w:val="nil"/>
            </w:tcBorders>
            <w:tcMar>
              <w:top w:w="128" w:type="dxa"/>
              <w:left w:w="43" w:type="dxa"/>
              <w:bottom w:w="43" w:type="dxa"/>
              <w:right w:w="43" w:type="dxa"/>
            </w:tcMar>
          </w:tcPr>
          <w:p w14:paraId="23C4E3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4CD585" w14:textId="77777777" w:rsidR="00EE2529" w:rsidRPr="00C81B84" w:rsidRDefault="00AD5E1E" w:rsidP="00C81B84">
            <w:r w:rsidRPr="00C81B84">
              <w:t>84</w:t>
            </w:r>
          </w:p>
        </w:tc>
        <w:tc>
          <w:tcPr>
            <w:tcW w:w="6800" w:type="dxa"/>
            <w:tcBorders>
              <w:top w:val="nil"/>
              <w:left w:val="nil"/>
              <w:bottom w:val="nil"/>
              <w:right w:val="nil"/>
            </w:tcBorders>
            <w:tcMar>
              <w:top w:w="128" w:type="dxa"/>
              <w:left w:w="43" w:type="dxa"/>
              <w:bottom w:w="43" w:type="dxa"/>
              <w:right w:w="43" w:type="dxa"/>
            </w:tcMar>
          </w:tcPr>
          <w:p w14:paraId="45A83FC9" w14:textId="77777777" w:rsidR="00EE2529" w:rsidRPr="00C81B84" w:rsidRDefault="00AD5E1E" w:rsidP="00C81B84">
            <w:r w:rsidRPr="00C81B84">
              <w:t>Redusert foreldrebetaling i skolefritidsordningen ved private skoler, forhøyes med</w:t>
            </w:r>
          </w:p>
        </w:tc>
        <w:tc>
          <w:tcPr>
            <w:tcW w:w="1400" w:type="dxa"/>
            <w:tcBorders>
              <w:top w:val="nil"/>
              <w:left w:val="nil"/>
              <w:bottom w:val="nil"/>
              <w:right w:val="nil"/>
            </w:tcBorders>
            <w:tcMar>
              <w:top w:w="128" w:type="dxa"/>
              <w:left w:w="43" w:type="dxa"/>
              <w:bottom w:w="43" w:type="dxa"/>
              <w:right w:w="43" w:type="dxa"/>
            </w:tcMar>
            <w:vAlign w:val="bottom"/>
          </w:tcPr>
          <w:p w14:paraId="62A3CE25" w14:textId="77777777" w:rsidR="00EE2529" w:rsidRPr="00C81B84" w:rsidRDefault="00AD5E1E" w:rsidP="00C81B84">
            <w:r w:rsidRPr="00C81B84">
              <w:t>1 243 000</w:t>
            </w:r>
          </w:p>
        </w:tc>
      </w:tr>
      <w:tr w:rsidR="00EE2529" w:rsidRPr="00C81B84" w14:paraId="7DECE476" w14:textId="77777777">
        <w:trPr>
          <w:trHeight w:val="380"/>
        </w:trPr>
        <w:tc>
          <w:tcPr>
            <w:tcW w:w="680" w:type="dxa"/>
            <w:tcBorders>
              <w:top w:val="nil"/>
              <w:left w:val="nil"/>
              <w:bottom w:val="nil"/>
              <w:right w:val="nil"/>
            </w:tcBorders>
            <w:tcMar>
              <w:top w:w="128" w:type="dxa"/>
              <w:left w:w="43" w:type="dxa"/>
              <w:bottom w:w="43" w:type="dxa"/>
              <w:right w:w="43" w:type="dxa"/>
            </w:tcMar>
          </w:tcPr>
          <w:p w14:paraId="429BE6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EB11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165CC7" w14:textId="77777777" w:rsidR="00EE2529" w:rsidRPr="00C81B84" w:rsidRDefault="00AD5E1E" w:rsidP="00C81B84">
            <w:r w:rsidRPr="00C81B84">
              <w:t>fra kr 58 200 000 til kr 59 443 000</w:t>
            </w:r>
          </w:p>
        </w:tc>
        <w:tc>
          <w:tcPr>
            <w:tcW w:w="1400" w:type="dxa"/>
            <w:tcBorders>
              <w:top w:val="nil"/>
              <w:left w:val="nil"/>
              <w:bottom w:val="nil"/>
              <w:right w:val="nil"/>
            </w:tcBorders>
            <w:tcMar>
              <w:top w:w="128" w:type="dxa"/>
              <w:left w:w="43" w:type="dxa"/>
              <w:bottom w:w="43" w:type="dxa"/>
              <w:right w:w="43" w:type="dxa"/>
            </w:tcMar>
            <w:vAlign w:val="bottom"/>
          </w:tcPr>
          <w:p w14:paraId="0EF23BCD" w14:textId="77777777" w:rsidR="00EE2529" w:rsidRPr="00C81B84" w:rsidRDefault="00EE2529" w:rsidP="00C81B84"/>
        </w:tc>
      </w:tr>
      <w:tr w:rsidR="00EE2529" w:rsidRPr="00C81B84" w14:paraId="549E9D4A" w14:textId="77777777">
        <w:trPr>
          <w:trHeight w:val="380"/>
        </w:trPr>
        <w:tc>
          <w:tcPr>
            <w:tcW w:w="680" w:type="dxa"/>
            <w:tcBorders>
              <w:top w:val="nil"/>
              <w:left w:val="nil"/>
              <w:bottom w:val="nil"/>
              <w:right w:val="nil"/>
            </w:tcBorders>
            <w:tcMar>
              <w:top w:w="128" w:type="dxa"/>
              <w:left w:w="43" w:type="dxa"/>
              <w:bottom w:w="43" w:type="dxa"/>
              <w:right w:w="43" w:type="dxa"/>
            </w:tcMar>
          </w:tcPr>
          <w:p w14:paraId="04057D87" w14:textId="77777777" w:rsidR="00EE2529" w:rsidRPr="00C81B84" w:rsidRDefault="00AD5E1E" w:rsidP="00C81B84">
            <w:r w:rsidRPr="00C81B84">
              <w:t>229</w:t>
            </w:r>
          </w:p>
        </w:tc>
        <w:tc>
          <w:tcPr>
            <w:tcW w:w="680" w:type="dxa"/>
            <w:tcBorders>
              <w:top w:val="nil"/>
              <w:left w:val="nil"/>
              <w:bottom w:val="nil"/>
              <w:right w:val="nil"/>
            </w:tcBorders>
            <w:tcMar>
              <w:top w:w="128" w:type="dxa"/>
              <w:left w:w="43" w:type="dxa"/>
              <w:bottom w:w="43" w:type="dxa"/>
              <w:right w:w="43" w:type="dxa"/>
            </w:tcMar>
          </w:tcPr>
          <w:p w14:paraId="61AD64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0303F8" w14:textId="77777777" w:rsidR="00EE2529" w:rsidRPr="00C81B84" w:rsidRDefault="00AD5E1E" w:rsidP="00C81B84">
            <w:r w:rsidRPr="00C81B84">
              <w:t>22. juli-senteret:</w:t>
            </w:r>
          </w:p>
        </w:tc>
        <w:tc>
          <w:tcPr>
            <w:tcW w:w="1400" w:type="dxa"/>
            <w:tcBorders>
              <w:top w:val="nil"/>
              <w:left w:val="nil"/>
              <w:bottom w:val="nil"/>
              <w:right w:val="nil"/>
            </w:tcBorders>
            <w:tcMar>
              <w:top w:w="128" w:type="dxa"/>
              <w:left w:w="43" w:type="dxa"/>
              <w:bottom w:w="43" w:type="dxa"/>
              <w:right w:w="43" w:type="dxa"/>
            </w:tcMar>
            <w:vAlign w:val="bottom"/>
          </w:tcPr>
          <w:p w14:paraId="12BC15D7" w14:textId="77777777" w:rsidR="00EE2529" w:rsidRPr="00C81B84" w:rsidRDefault="00EE2529" w:rsidP="00C81B84"/>
        </w:tc>
      </w:tr>
      <w:tr w:rsidR="00EE2529" w:rsidRPr="00C81B84" w14:paraId="16BBCF16" w14:textId="77777777">
        <w:trPr>
          <w:trHeight w:val="380"/>
        </w:trPr>
        <w:tc>
          <w:tcPr>
            <w:tcW w:w="680" w:type="dxa"/>
            <w:tcBorders>
              <w:top w:val="nil"/>
              <w:left w:val="nil"/>
              <w:bottom w:val="nil"/>
              <w:right w:val="nil"/>
            </w:tcBorders>
            <w:tcMar>
              <w:top w:w="128" w:type="dxa"/>
              <w:left w:w="43" w:type="dxa"/>
              <w:bottom w:w="43" w:type="dxa"/>
              <w:right w:w="43" w:type="dxa"/>
            </w:tcMar>
          </w:tcPr>
          <w:p w14:paraId="640504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9C2C7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5633FBB"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B90A2A2" w14:textId="77777777" w:rsidR="00EE2529" w:rsidRPr="00C81B84" w:rsidRDefault="00AD5E1E" w:rsidP="00C81B84">
            <w:r w:rsidRPr="00C81B84">
              <w:t>326 000</w:t>
            </w:r>
          </w:p>
        </w:tc>
      </w:tr>
      <w:tr w:rsidR="00EE2529" w:rsidRPr="00C81B84" w14:paraId="324EEB52" w14:textId="77777777">
        <w:trPr>
          <w:trHeight w:val="380"/>
        </w:trPr>
        <w:tc>
          <w:tcPr>
            <w:tcW w:w="680" w:type="dxa"/>
            <w:tcBorders>
              <w:top w:val="nil"/>
              <w:left w:val="nil"/>
              <w:bottom w:val="nil"/>
              <w:right w:val="nil"/>
            </w:tcBorders>
            <w:tcMar>
              <w:top w:w="128" w:type="dxa"/>
              <w:left w:w="43" w:type="dxa"/>
              <w:bottom w:w="43" w:type="dxa"/>
              <w:right w:w="43" w:type="dxa"/>
            </w:tcMar>
          </w:tcPr>
          <w:p w14:paraId="3E0435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7B527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18130D" w14:textId="77777777" w:rsidR="00EE2529" w:rsidRPr="00C81B84" w:rsidRDefault="00AD5E1E" w:rsidP="00C81B84">
            <w:r w:rsidRPr="00C81B84">
              <w:t>fra kr 22 067 000 til kr 22 393 000</w:t>
            </w:r>
          </w:p>
        </w:tc>
        <w:tc>
          <w:tcPr>
            <w:tcW w:w="1400" w:type="dxa"/>
            <w:tcBorders>
              <w:top w:val="nil"/>
              <w:left w:val="nil"/>
              <w:bottom w:val="nil"/>
              <w:right w:val="nil"/>
            </w:tcBorders>
            <w:tcMar>
              <w:top w:w="128" w:type="dxa"/>
              <w:left w:w="43" w:type="dxa"/>
              <w:bottom w:w="43" w:type="dxa"/>
              <w:right w:w="43" w:type="dxa"/>
            </w:tcMar>
            <w:vAlign w:val="bottom"/>
          </w:tcPr>
          <w:p w14:paraId="069F8F73" w14:textId="77777777" w:rsidR="00EE2529" w:rsidRPr="00C81B84" w:rsidRDefault="00EE2529" w:rsidP="00C81B84"/>
        </w:tc>
      </w:tr>
      <w:tr w:rsidR="00EE2529" w:rsidRPr="00C81B84" w14:paraId="600EC6DC" w14:textId="77777777">
        <w:trPr>
          <w:trHeight w:val="640"/>
        </w:trPr>
        <w:tc>
          <w:tcPr>
            <w:tcW w:w="680" w:type="dxa"/>
            <w:tcBorders>
              <w:top w:val="nil"/>
              <w:left w:val="nil"/>
              <w:bottom w:val="nil"/>
              <w:right w:val="nil"/>
            </w:tcBorders>
            <w:tcMar>
              <w:top w:w="128" w:type="dxa"/>
              <w:left w:w="43" w:type="dxa"/>
              <w:bottom w:w="43" w:type="dxa"/>
              <w:right w:w="43" w:type="dxa"/>
            </w:tcMar>
          </w:tcPr>
          <w:p w14:paraId="18A679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953BAE"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91F5768" w14:textId="77777777" w:rsidR="00EE2529" w:rsidRPr="00C81B84" w:rsidRDefault="00AD5E1E" w:rsidP="00C81B84">
            <w:r w:rsidRPr="00C81B84">
              <w:t xml:space="preserve">Større utstyrsanskaffelser og vedlikehold, </w:t>
            </w:r>
            <w:r w:rsidRPr="00AD5E1E">
              <w:rPr>
                <w:rStyle w:val="kursiv"/>
              </w:rPr>
              <w:t>kan overføres, 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268F86A" w14:textId="77777777" w:rsidR="00EE2529" w:rsidRPr="00C81B84" w:rsidRDefault="00AD5E1E" w:rsidP="00C81B84">
            <w:r w:rsidRPr="00C81B84">
              <w:t>7 551 000</w:t>
            </w:r>
          </w:p>
        </w:tc>
      </w:tr>
      <w:tr w:rsidR="00EE2529" w:rsidRPr="00C81B84" w14:paraId="349EDC3E" w14:textId="77777777">
        <w:trPr>
          <w:trHeight w:val="380"/>
        </w:trPr>
        <w:tc>
          <w:tcPr>
            <w:tcW w:w="680" w:type="dxa"/>
            <w:tcBorders>
              <w:top w:val="nil"/>
              <w:left w:val="nil"/>
              <w:bottom w:val="nil"/>
              <w:right w:val="nil"/>
            </w:tcBorders>
            <w:tcMar>
              <w:top w:w="128" w:type="dxa"/>
              <w:left w:w="43" w:type="dxa"/>
              <w:bottom w:w="43" w:type="dxa"/>
              <w:right w:w="43" w:type="dxa"/>
            </w:tcMar>
          </w:tcPr>
          <w:p w14:paraId="31EFC3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23876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0F84D8" w14:textId="77777777" w:rsidR="00EE2529" w:rsidRPr="00C81B84" w:rsidRDefault="00AD5E1E" w:rsidP="00C81B84">
            <w:r w:rsidRPr="00C81B84">
              <w:t>fra kr 30 600 000 til kr 38 151 000</w:t>
            </w:r>
          </w:p>
        </w:tc>
        <w:tc>
          <w:tcPr>
            <w:tcW w:w="1400" w:type="dxa"/>
            <w:tcBorders>
              <w:top w:val="nil"/>
              <w:left w:val="nil"/>
              <w:bottom w:val="nil"/>
              <w:right w:val="nil"/>
            </w:tcBorders>
            <w:tcMar>
              <w:top w:w="128" w:type="dxa"/>
              <w:left w:w="43" w:type="dxa"/>
              <w:bottom w:w="43" w:type="dxa"/>
              <w:right w:w="43" w:type="dxa"/>
            </w:tcMar>
            <w:vAlign w:val="bottom"/>
          </w:tcPr>
          <w:p w14:paraId="6A680BF0" w14:textId="77777777" w:rsidR="00EE2529" w:rsidRPr="00C81B84" w:rsidRDefault="00EE2529" w:rsidP="00C81B84"/>
        </w:tc>
      </w:tr>
      <w:tr w:rsidR="00EE2529" w:rsidRPr="00C81B84" w14:paraId="7A09291A" w14:textId="77777777">
        <w:trPr>
          <w:trHeight w:val="380"/>
        </w:trPr>
        <w:tc>
          <w:tcPr>
            <w:tcW w:w="680" w:type="dxa"/>
            <w:tcBorders>
              <w:top w:val="nil"/>
              <w:left w:val="nil"/>
              <w:bottom w:val="nil"/>
              <w:right w:val="nil"/>
            </w:tcBorders>
            <w:tcMar>
              <w:top w:w="128" w:type="dxa"/>
              <w:left w:w="43" w:type="dxa"/>
              <w:bottom w:w="43" w:type="dxa"/>
              <w:right w:w="43" w:type="dxa"/>
            </w:tcMar>
          </w:tcPr>
          <w:p w14:paraId="4D73F922" w14:textId="77777777" w:rsidR="00EE2529" w:rsidRPr="00C81B84" w:rsidRDefault="00AD5E1E" w:rsidP="00C81B84">
            <w:r w:rsidRPr="00C81B84">
              <w:t>230</w:t>
            </w:r>
          </w:p>
        </w:tc>
        <w:tc>
          <w:tcPr>
            <w:tcW w:w="680" w:type="dxa"/>
            <w:tcBorders>
              <w:top w:val="nil"/>
              <w:left w:val="nil"/>
              <w:bottom w:val="nil"/>
              <w:right w:val="nil"/>
            </w:tcBorders>
            <w:tcMar>
              <w:top w:w="128" w:type="dxa"/>
              <w:left w:w="43" w:type="dxa"/>
              <w:bottom w:w="43" w:type="dxa"/>
              <w:right w:w="43" w:type="dxa"/>
            </w:tcMar>
          </w:tcPr>
          <w:p w14:paraId="7529798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28D4C9" w14:textId="77777777" w:rsidR="00EE2529" w:rsidRPr="00C81B84" w:rsidRDefault="00AD5E1E" w:rsidP="00C81B84">
            <w:r w:rsidRPr="00C81B84">
              <w:t>Statlig spesialpedagogisk tjeneste:</w:t>
            </w:r>
          </w:p>
        </w:tc>
        <w:tc>
          <w:tcPr>
            <w:tcW w:w="1400" w:type="dxa"/>
            <w:tcBorders>
              <w:top w:val="nil"/>
              <w:left w:val="nil"/>
              <w:bottom w:val="nil"/>
              <w:right w:val="nil"/>
            </w:tcBorders>
            <w:tcMar>
              <w:top w:w="128" w:type="dxa"/>
              <w:left w:w="43" w:type="dxa"/>
              <w:bottom w:w="43" w:type="dxa"/>
              <w:right w:w="43" w:type="dxa"/>
            </w:tcMar>
            <w:vAlign w:val="bottom"/>
          </w:tcPr>
          <w:p w14:paraId="607816A2" w14:textId="77777777" w:rsidR="00EE2529" w:rsidRPr="00C81B84" w:rsidRDefault="00EE2529" w:rsidP="00C81B84"/>
        </w:tc>
      </w:tr>
      <w:tr w:rsidR="00EE2529" w:rsidRPr="00C81B84" w14:paraId="2A77FF11" w14:textId="77777777">
        <w:trPr>
          <w:trHeight w:val="380"/>
        </w:trPr>
        <w:tc>
          <w:tcPr>
            <w:tcW w:w="680" w:type="dxa"/>
            <w:tcBorders>
              <w:top w:val="nil"/>
              <w:left w:val="nil"/>
              <w:bottom w:val="nil"/>
              <w:right w:val="nil"/>
            </w:tcBorders>
            <w:tcMar>
              <w:top w:w="128" w:type="dxa"/>
              <w:left w:w="43" w:type="dxa"/>
              <w:bottom w:w="43" w:type="dxa"/>
              <w:right w:w="43" w:type="dxa"/>
            </w:tcMar>
          </w:tcPr>
          <w:p w14:paraId="4C7ACB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F0D1B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AAA891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B5AEE62" w14:textId="77777777" w:rsidR="00EE2529" w:rsidRPr="00C81B84" w:rsidRDefault="00AD5E1E" w:rsidP="00C81B84">
            <w:r w:rsidRPr="00C81B84">
              <w:t>15 370 000</w:t>
            </w:r>
          </w:p>
        </w:tc>
      </w:tr>
      <w:tr w:rsidR="00EE2529" w:rsidRPr="00C81B84" w14:paraId="33D91E16" w14:textId="77777777">
        <w:trPr>
          <w:trHeight w:val="380"/>
        </w:trPr>
        <w:tc>
          <w:tcPr>
            <w:tcW w:w="680" w:type="dxa"/>
            <w:tcBorders>
              <w:top w:val="nil"/>
              <w:left w:val="nil"/>
              <w:bottom w:val="nil"/>
              <w:right w:val="nil"/>
            </w:tcBorders>
            <w:tcMar>
              <w:top w:w="128" w:type="dxa"/>
              <w:left w:w="43" w:type="dxa"/>
              <w:bottom w:w="43" w:type="dxa"/>
              <w:right w:w="43" w:type="dxa"/>
            </w:tcMar>
          </w:tcPr>
          <w:p w14:paraId="588104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91782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BAEFCB" w14:textId="77777777" w:rsidR="00EE2529" w:rsidRPr="00C81B84" w:rsidRDefault="00AD5E1E" w:rsidP="00C81B84">
            <w:r w:rsidRPr="00C81B84">
              <w:t>fra kr 587 286 000 til kr 602 656 000</w:t>
            </w:r>
          </w:p>
        </w:tc>
        <w:tc>
          <w:tcPr>
            <w:tcW w:w="1400" w:type="dxa"/>
            <w:tcBorders>
              <w:top w:val="nil"/>
              <w:left w:val="nil"/>
              <w:bottom w:val="nil"/>
              <w:right w:val="nil"/>
            </w:tcBorders>
            <w:tcMar>
              <w:top w:w="128" w:type="dxa"/>
              <w:left w:w="43" w:type="dxa"/>
              <w:bottom w:w="43" w:type="dxa"/>
              <w:right w:w="43" w:type="dxa"/>
            </w:tcMar>
            <w:vAlign w:val="bottom"/>
          </w:tcPr>
          <w:p w14:paraId="318E1C1C" w14:textId="77777777" w:rsidR="00EE2529" w:rsidRPr="00C81B84" w:rsidRDefault="00EE2529" w:rsidP="00C81B84"/>
        </w:tc>
      </w:tr>
      <w:tr w:rsidR="00EE2529" w:rsidRPr="00C81B84" w14:paraId="5D6A9627" w14:textId="77777777">
        <w:trPr>
          <w:trHeight w:val="380"/>
        </w:trPr>
        <w:tc>
          <w:tcPr>
            <w:tcW w:w="680" w:type="dxa"/>
            <w:tcBorders>
              <w:top w:val="nil"/>
              <w:left w:val="nil"/>
              <w:bottom w:val="nil"/>
              <w:right w:val="nil"/>
            </w:tcBorders>
            <w:tcMar>
              <w:top w:w="128" w:type="dxa"/>
              <w:left w:w="43" w:type="dxa"/>
              <w:bottom w:w="43" w:type="dxa"/>
              <w:right w:w="43" w:type="dxa"/>
            </w:tcMar>
          </w:tcPr>
          <w:p w14:paraId="2B64098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CDA01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6824580"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EB1287A" w14:textId="77777777" w:rsidR="00EE2529" w:rsidRPr="00C81B84" w:rsidRDefault="00AD5E1E" w:rsidP="00C81B84">
            <w:r w:rsidRPr="00C81B84">
              <w:t>540 000</w:t>
            </w:r>
          </w:p>
        </w:tc>
      </w:tr>
      <w:tr w:rsidR="00EE2529" w:rsidRPr="00C81B84" w14:paraId="3C47D0F1" w14:textId="77777777">
        <w:trPr>
          <w:trHeight w:val="380"/>
        </w:trPr>
        <w:tc>
          <w:tcPr>
            <w:tcW w:w="680" w:type="dxa"/>
            <w:tcBorders>
              <w:top w:val="nil"/>
              <w:left w:val="nil"/>
              <w:bottom w:val="nil"/>
              <w:right w:val="nil"/>
            </w:tcBorders>
            <w:tcMar>
              <w:top w:w="128" w:type="dxa"/>
              <w:left w:w="43" w:type="dxa"/>
              <w:bottom w:w="43" w:type="dxa"/>
              <w:right w:w="43" w:type="dxa"/>
            </w:tcMar>
          </w:tcPr>
          <w:p w14:paraId="5D0F3B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5AFB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65F043" w14:textId="77777777" w:rsidR="00EE2529" w:rsidRPr="00C81B84" w:rsidRDefault="00AD5E1E" w:rsidP="00C81B84">
            <w:r w:rsidRPr="00C81B84">
              <w:t>fra kr 25 659 000 til kr 26 199 000</w:t>
            </w:r>
          </w:p>
        </w:tc>
        <w:tc>
          <w:tcPr>
            <w:tcW w:w="1400" w:type="dxa"/>
            <w:tcBorders>
              <w:top w:val="nil"/>
              <w:left w:val="nil"/>
              <w:bottom w:val="nil"/>
              <w:right w:val="nil"/>
            </w:tcBorders>
            <w:tcMar>
              <w:top w:w="128" w:type="dxa"/>
              <w:left w:w="43" w:type="dxa"/>
              <w:bottom w:w="43" w:type="dxa"/>
              <w:right w:w="43" w:type="dxa"/>
            </w:tcMar>
            <w:vAlign w:val="bottom"/>
          </w:tcPr>
          <w:p w14:paraId="16BF19A7" w14:textId="77777777" w:rsidR="00EE2529" w:rsidRPr="00C81B84" w:rsidRDefault="00EE2529" w:rsidP="00C81B84"/>
        </w:tc>
      </w:tr>
      <w:tr w:rsidR="00EE2529" w:rsidRPr="00C81B84" w14:paraId="61B22C03" w14:textId="77777777">
        <w:trPr>
          <w:trHeight w:val="380"/>
        </w:trPr>
        <w:tc>
          <w:tcPr>
            <w:tcW w:w="680" w:type="dxa"/>
            <w:tcBorders>
              <w:top w:val="nil"/>
              <w:left w:val="nil"/>
              <w:bottom w:val="nil"/>
              <w:right w:val="nil"/>
            </w:tcBorders>
            <w:tcMar>
              <w:top w:w="128" w:type="dxa"/>
              <w:left w:w="43" w:type="dxa"/>
              <w:bottom w:w="43" w:type="dxa"/>
              <w:right w:w="43" w:type="dxa"/>
            </w:tcMar>
          </w:tcPr>
          <w:p w14:paraId="2A278D0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596F4D"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40FB430"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9807FC3" w14:textId="77777777" w:rsidR="00EE2529" w:rsidRPr="00C81B84" w:rsidRDefault="00AD5E1E" w:rsidP="00C81B84">
            <w:r w:rsidRPr="00C81B84">
              <w:t>347 000</w:t>
            </w:r>
          </w:p>
        </w:tc>
      </w:tr>
      <w:tr w:rsidR="00EE2529" w:rsidRPr="00C81B84" w14:paraId="5D829807" w14:textId="77777777">
        <w:trPr>
          <w:trHeight w:val="380"/>
        </w:trPr>
        <w:tc>
          <w:tcPr>
            <w:tcW w:w="680" w:type="dxa"/>
            <w:tcBorders>
              <w:top w:val="nil"/>
              <w:left w:val="nil"/>
              <w:bottom w:val="nil"/>
              <w:right w:val="nil"/>
            </w:tcBorders>
            <w:tcMar>
              <w:top w:w="128" w:type="dxa"/>
              <w:left w:w="43" w:type="dxa"/>
              <w:bottom w:w="43" w:type="dxa"/>
              <w:right w:w="43" w:type="dxa"/>
            </w:tcMar>
          </w:tcPr>
          <w:p w14:paraId="0B4F56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B8CC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8DCDD8" w14:textId="77777777" w:rsidR="00EE2529" w:rsidRPr="00C81B84" w:rsidRDefault="00AD5E1E" w:rsidP="00C81B84">
            <w:r w:rsidRPr="00C81B84">
              <w:t>fra kr 10 108 000 til kr 10 455 000</w:t>
            </w:r>
          </w:p>
        </w:tc>
        <w:tc>
          <w:tcPr>
            <w:tcW w:w="1400" w:type="dxa"/>
            <w:tcBorders>
              <w:top w:val="nil"/>
              <w:left w:val="nil"/>
              <w:bottom w:val="nil"/>
              <w:right w:val="nil"/>
            </w:tcBorders>
            <w:tcMar>
              <w:top w:w="128" w:type="dxa"/>
              <w:left w:w="43" w:type="dxa"/>
              <w:bottom w:w="43" w:type="dxa"/>
              <w:right w:w="43" w:type="dxa"/>
            </w:tcMar>
            <w:vAlign w:val="bottom"/>
          </w:tcPr>
          <w:p w14:paraId="1C1E9D3B" w14:textId="77777777" w:rsidR="00EE2529" w:rsidRPr="00C81B84" w:rsidRDefault="00EE2529" w:rsidP="00C81B84"/>
        </w:tc>
      </w:tr>
      <w:tr w:rsidR="00EE2529" w:rsidRPr="00C81B84" w14:paraId="13345F92" w14:textId="77777777">
        <w:trPr>
          <w:trHeight w:val="380"/>
        </w:trPr>
        <w:tc>
          <w:tcPr>
            <w:tcW w:w="680" w:type="dxa"/>
            <w:tcBorders>
              <w:top w:val="nil"/>
              <w:left w:val="nil"/>
              <w:bottom w:val="nil"/>
              <w:right w:val="nil"/>
            </w:tcBorders>
            <w:tcMar>
              <w:top w:w="128" w:type="dxa"/>
              <w:left w:w="43" w:type="dxa"/>
              <w:bottom w:w="43" w:type="dxa"/>
              <w:right w:w="43" w:type="dxa"/>
            </w:tcMar>
          </w:tcPr>
          <w:p w14:paraId="760F3C33" w14:textId="77777777" w:rsidR="00EE2529" w:rsidRPr="00C81B84" w:rsidRDefault="00AD5E1E" w:rsidP="00C81B84">
            <w:r w:rsidRPr="00C81B84">
              <w:t>231</w:t>
            </w:r>
          </w:p>
        </w:tc>
        <w:tc>
          <w:tcPr>
            <w:tcW w:w="680" w:type="dxa"/>
            <w:tcBorders>
              <w:top w:val="nil"/>
              <w:left w:val="nil"/>
              <w:bottom w:val="nil"/>
              <w:right w:val="nil"/>
            </w:tcBorders>
            <w:tcMar>
              <w:top w:w="128" w:type="dxa"/>
              <w:left w:w="43" w:type="dxa"/>
              <w:bottom w:w="43" w:type="dxa"/>
              <w:right w:w="43" w:type="dxa"/>
            </w:tcMar>
          </w:tcPr>
          <w:p w14:paraId="418573C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B8624E" w14:textId="77777777" w:rsidR="00EE2529" w:rsidRPr="00C81B84" w:rsidRDefault="00AD5E1E" w:rsidP="00C81B84">
            <w:r w:rsidRPr="00C81B84">
              <w:t>Barnehager:</w:t>
            </w:r>
          </w:p>
        </w:tc>
        <w:tc>
          <w:tcPr>
            <w:tcW w:w="1400" w:type="dxa"/>
            <w:tcBorders>
              <w:top w:val="nil"/>
              <w:left w:val="nil"/>
              <w:bottom w:val="nil"/>
              <w:right w:val="nil"/>
            </w:tcBorders>
            <w:tcMar>
              <w:top w:w="128" w:type="dxa"/>
              <w:left w:w="43" w:type="dxa"/>
              <w:bottom w:w="43" w:type="dxa"/>
              <w:right w:w="43" w:type="dxa"/>
            </w:tcMar>
            <w:vAlign w:val="bottom"/>
          </w:tcPr>
          <w:p w14:paraId="37A01437" w14:textId="77777777" w:rsidR="00EE2529" w:rsidRPr="00C81B84" w:rsidRDefault="00EE2529" w:rsidP="00C81B84"/>
        </w:tc>
      </w:tr>
      <w:tr w:rsidR="00EE2529" w:rsidRPr="00C81B84" w14:paraId="76F83FBD" w14:textId="77777777">
        <w:trPr>
          <w:trHeight w:val="380"/>
        </w:trPr>
        <w:tc>
          <w:tcPr>
            <w:tcW w:w="680" w:type="dxa"/>
            <w:tcBorders>
              <w:top w:val="nil"/>
              <w:left w:val="nil"/>
              <w:bottom w:val="nil"/>
              <w:right w:val="nil"/>
            </w:tcBorders>
            <w:tcMar>
              <w:top w:w="128" w:type="dxa"/>
              <w:left w:w="43" w:type="dxa"/>
              <w:bottom w:w="43" w:type="dxa"/>
              <w:right w:w="43" w:type="dxa"/>
            </w:tcMar>
          </w:tcPr>
          <w:p w14:paraId="5B4312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295D4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8ECC0D7"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DAED398" w14:textId="77777777" w:rsidR="00EE2529" w:rsidRPr="00C81B84" w:rsidRDefault="00AD5E1E" w:rsidP="00C81B84">
            <w:r w:rsidRPr="00C81B84">
              <w:t>11 122 000</w:t>
            </w:r>
          </w:p>
        </w:tc>
      </w:tr>
      <w:tr w:rsidR="00EE2529" w:rsidRPr="00C81B84" w14:paraId="3E48FC7B" w14:textId="77777777">
        <w:trPr>
          <w:trHeight w:val="380"/>
        </w:trPr>
        <w:tc>
          <w:tcPr>
            <w:tcW w:w="680" w:type="dxa"/>
            <w:tcBorders>
              <w:top w:val="nil"/>
              <w:left w:val="nil"/>
              <w:bottom w:val="nil"/>
              <w:right w:val="nil"/>
            </w:tcBorders>
            <w:tcMar>
              <w:top w:w="128" w:type="dxa"/>
              <w:left w:w="43" w:type="dxa"/>
              <w:bottom w:w="43" w:type="dxa"/>
              <w:right w:w="43" w:type="dxa"/>
            </w:tcMar>
          </w:tcPr>
          <w:p w14:paraId="2CB227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A149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9B7542" w14:textId="77777777" w:rsidR="00EE2529" w:rsidRPr="00C81B84" w:rsidRDefault="00AD5E1E" w:rsidP="00C81B84">
            <w:r w:rsidRPr="00C81B84">
              <w:t>fra kr 788 994 000 til kr 800 116 000</w:t>
            </w:r>
          </w:p>
        </w:tc>
        <w:tc>
          <w:tcPr>
            <w:tcW w:w="1400" w:type="dxa"/>
            <w:tcBorders>
              <w:top w:val="nil"/>
              <w:left w:val="nil"/>
              <w:bottom w:val="nil"/>
              <w:right w:val="nil"/>
            </w:tcBorders>
            <w:tcMar>
              <w:top w:w="128" w:type="dxa"/>
              <w:left w:w="43" w:type="dxa"/>
              <w:bottom w:w="43" w:type="dxa"/>
              <w:right w:w="43" w:type="dxa"/>
            </w:tcMar>
            <w:vAlign w:val="bottom"/>
          </w:tcPr>
          <w:p w14:paraId="25EE33E1" w14:textId="77777777" w:rsidR="00EE2529" w:rsidRPr="00C81B84" w:rsidRDefault="00EE2529" w:rsidP="00C81B84"/>
        </w:tc>
      </w:tr>
      <w:tr w:rsidR="00EE2529" w:rsidRPr="00C81B84" w14:paraId="0E6D34C8" w14:textId="77777777">
        <w:trPr>
          <w:trHeight w:val="640"/>
        </w:trPr>
        <w:tc>
          <w:tcPr>
            <w:tcW w:w="680" w:type="dxa"/>
            <w:tcBorders>
              <w:top w:val="nil"/>
              <w:left w:val="nil"/>
              <w:bottom w:val="nil"/>
              <w:right w:val="nil"/>
            </w:tcBorders>
            <w:tcMar>
              <w:top w:w="128" w:type="dxa"/>
              <w:left w:w="43" w:type="dxa"/>
              <w:bottom w:w="43" w:type="dxa"/>
              <w:right w:w="43" w:type="dxa"/>
            </w:tcMar>
          </w:tcPr>
          <w:p w14:paraId="110AC7F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A50014"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0600DA75" w14:textId="77777777" w:rsidR="00EE2529" w:rsidRPr="00C81B84" w:rsidRDefault="00AD5E1E" w:rsidP="00C81B84">
            <w:r w:rsidRPr="00C81B84">
              <w:t xml:space="preserve">Tilskudd til tiltak for å styrke språkutviklingen blant </w:t>
            </w:r>
          </w:p>
          <w:p w14:paraId="69C97026" w14:textId="77777777" w:rsidR="00EE2529" w:rsidRPr="00C81B84" w:rsidRDefault="00AD5E1E" w:rsidP="00C81B84">
            <w:r w:rsidRPr="00C81B84">
              <w:t>minoritetsspråklige barn i barnehage, forhøyes med</w:t>
            </w:r>
          </w:p>
        </w:tc>
        <w:tc>
          <w:tcPr>
            <w:tcW w:w="1400" w:type="dxa"/>
            <w:tcBorders>
              <w:top w:val="nil"/>
              <w:left w:val="nil"/>
              <w:bottom w:val="nil"/>
              <w:right w:val="nil"/>
            </w:tcBorders>
            <w:tcMar>
              <w:top w:w="128" w:type="dxa"/>
              <w:left w:w="43" w:type="dxa"/>
              <w:bottom w:w="43" w:type="dxa"/>
              <w:right w:w="43" w:type="dxa"/>
            </w:tcMar>
            <w:vAlign w:val="bottom"/>
          </w:tcPr>
          <w:p w14:paraId="6FE0641A" w14:textId="77777777" w:rsidR="00EE2529" w:rsidRPr="00C81B84" w:rsidRDefault="00AD5E1E" w:rsidP="00C81B84">
            <w:r w:rsidRPr="00C81B84">
              <w:t>4 769 000</w:t>
            </w:r>
          </w:p>
        </w:tc>
      </w:tr>
      <w:tr w:rsidR="00EE2529" w:rsidRPr="00C81B84" w14:paraId="6EEEED80" w14:textId="77777777">
        <w:trPr>
          <w:trHeight w:val="380"/>
        </w:trPr>
        <w:tc>
          <w:tcPr>
            <w:tcW w:w="680" w:type="dxa"/>
            <w:tcBorders>
              <w:top w:val="nil"/>
              <w:left w:val="nil"/>
              <w:bottom w:val="nil"/>
              <w:right w:val="nil"/>
            </w:tcBorders>
            <w:tcMar>
              <w:top w:w="128" w:type="dxa"/>
              <w:left w:w="43" w:type="dxa"/>
              <w:bottom w:w="43" w:type="dxa"/>
              <w:right w:w="43" w:type="dxa"/>
            </w:tcMar>
          </w:tcPr>
          <w:p w14:paraId="0E8E8F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253B1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578272" w14:textId="77777777" w:rsidR="00EE2529" w:rsidRPr="00C81B84" w:rsidRDefault="00AD5E1E" w:rsidP="00C81B84">
            <w:r w:rsidRPr="00C81B84">
              <w:t>fra kr 204 278 000 til kr 209 047 000</w:t>
            </w:r>
          </w:p>
        </w:tc>
        <w:tc>
          <w:tcPr>
            <w:tcW w:w="1400" w:type="dxa"/>
            <w:tcBorders>
              <w:top w:val="nil"/>
              <w:left w:val="nil"/>
              <w:bottom w:val="nil"/>
              <w:right w:val="nil"/>
            </w:tcBorders>
            <w:tcMar>
              <w:top w:w="128" w:type="dxa"/>
              <w:left w:w="43" w:type="dxa"/>
              <w:bottom w:w="43" w:type="dxa"/>
              <w:right w:w="43" w:type="dxa"/>
            </w:tcMar>
            <w:vAlign w:val="bottom"/>
          </w:tcPr>
          <w:p w14:paraId="49341AA4" w14:textId="77777777" w:rsidR="00EE2529" w:rsidRPr="00C81B84" w:rsidRDefault="00EE2529" w:rsidP="00C81B84"/>
        </w:tc>
      </w:tr>
      <w:tr w:rsidR="00EE2529" w:rsidRPr="00C81B84" w14:paraId="33FF21E1" w14:textId="77777777">
        <w:trPr>
          <w:trHeight w:val="380"/>
        </w:trPr>
        <w:tc>
          <w:tcPr>
            <w:tcW w:w="680" w:type="dxa"/>
            <w:tcBorders>
              <w:top w:val="nil"/>
              <w:left w:val="nil"/>
              <w:bottom w:val="nil"/>
              <w:right w:val="nil"/>
            </w:tcBorders>
            <w:tcMar>
              <w:top w:w="128" w:type="dxa"/>
              <w:left w:w="43" w:type="dxa"/>
              <w:bottom w:w="43" w:type="dxa"/>
              <w:right w:w="43" w:type="dxa"/>
            </w:tcMar>
          </w:tcPr>
          <w:p w14:paraId="5F1A45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DEBA7C" w14:textId="77777777" w:rsidR="00EE2529" w:rsidRPr="00C81B84" w:rsidRDefault="00AD5E1E" w:rsidP="00C81B84">
            <w:r w:rsidRPr="00C81B84">
              <w:t>66</w:t>
            </w:r>
          </w:p>
        </w:tc>
        <w:tc>
          <w:tcPr>
            <w:tcW w:w="6800" w:type="dxa"/>
            <w:tcBorders>
              <w:top w:val="nil"/>
              <w:left w:val="nil"/>
              <w:bottom w:val="nil"/>
              <w:right w:val="nil"/>
            </w:tcBorders>
            <w:tcMar>
              <w:top w:w="128" w:type="dxa"/>
              <w:left w:w="43" w:type="dxa"/>
              <w:bottom w:w="43" w:type="dxa"/>
              <w:right w:w="43" w:type="dxa"/>
            </w:tcMar>
          </w:tcPr>
          <w:p w14:paraId="34A4D68D" w14:textId="77777777" w:rsidR="00EE2529" w:rsidRPr="00C81B84" w:rsidRDefault="00AD5E1E" w:rsidP="00C81B84">
            <w:r w:rsidRPr="00C81B84">
              <w:t xml:space="preserve">Tilskudd til økt barnehagedeltakelse for minoritetsspråklige barn, </w:t>
            </w:r>
          </w:p>
        </w:tc>
        <w:tc>
          <w:tcPr>
            <w:tcW w:w="1400" w:type="dxa"/>
            <w:tcBorders>
              <w:top w:val="nil"/>
              <w:left w:val="nil"/>
              <w:bottom w:val="nil"/>
              <w:right w:val="nil"/>
            </w:tcBorders>
            <w:tcMar>
              <w:top w:w="128" w:type="dxa"/>
              <w:left w:w="43" w:type="dxa"/>
              <w:bottom w:w="43" w:type="dxa"/>
              <w:right w:w="43" w:type="dxa"/>
            </w:tcMar>
            <w:vAlign w:val="bottom"/>
          </w:tcPr>
          <w:p w14:paraId="32C7BF35" w14:textId="77777777" w:rsidR="00EE2529" w:rsidRPr="00C81B84" w:rsidRDefault="00EE2529" w:rsidP="00C81B84"/>
        </w:tc>
      </w:tr>
      <w:tr w:rsidR="00EE2529" w:rsidRPr="00C81B84" w14:paraId="39A6A779" w14:textId="77777777">
        <w:trPr>
          <w:trHeight w:val="380"/>
        </w:trPr>
        <w:tc>
          <w:tcPr>
            <w:tcW w:w="680" w:type="dxa"/>
            <w:tcBorders>
              <w:top w:val="nil"/>
              <w:left w:val="nil"/>
              <w:bottom w:val="nil"/>
              <w:right w:val="nil"/>
            </w:tcBorders>
            <w:tcMar>
              <w:top w:w="128" w:type="dxa"/>
              <w:left w:w="43" w:type="dxa"/>
              <w:bottom w:w="43" w:type="dxa"/>
              <w:right w:w="43" w:type="dxa"/>
            </w:tcMar>
          </w:tcPr>
          <w:p w14:paraId="5DC395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4A09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5CD105"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15CB7726" w14:textId="77777777" w:rsidR="00EE2529" w:rsidRPr="00C81B84" w:rsidRDefault="00AD5E1E" w:rsidP="00C81B84">
            <w:r w:rsidRPr="00C81B84">
              <w:t>514 000</w:t>
            </w:r>
          </w:p>
        </w:tc>
      </w:tr>
      <w:tr w:rsidR="00EE2529" w:rsidRPr="00C81B84" w14:paraId="799C4EAD" w14:textId="77777777">
        <w:trPr>
          <w:trHeight w:val="380"/>
        </w:trPr>
        <w:tc>
          <w:tcPr>
            <w:tcW w:w="680" w:type="dxa"/>
            <w:tcBorders>
              <w:top w:val="nil"/>
              <w:left w:val="nil"/>
              <w:bottom w:val="nil"/>
              <w:right w:val="nil"/>
            </w:tcBorders>
            <w:tcMar>
              <w:top w:w="128" w:type="dxa"/>
              <w:left w:w="43" w:type="dxa"/>
              <w:bottom w:w="43" w:type="dxa"/>
              <w:right w:w="43" w:type="dxa"/>
            </w:tcMar>
          </w:tcPr>
          <w:p w14:paraId="4973AF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1D42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9CB078" w14:textId="77777777" w:rsidR="00EE2529" w:rsidRPr="00C81B84" w:rsidRDefault="00AD5E1E" w:rsidP="00C81B84">
            <w:r w:rsidRPr="00C81B84">
              <w:t>fra kr 22 008 000 til kr 22 522 000</w:t>
            </w:r>
          </w:p>
        </w:tc>
        <w:tc>
          <w:tcPr>
            <w:tcW w:w="1400" w:type="dxa"/>
            <w:tcBorders>
              <w:top w:val="nil"/>
              <w:left w:val="nil"/>
              <w:bottom w:val="nil"/>
              <w:right w:val="nil"/>
            </w:tcBorders>
            <w:tcMar>
              <w:top w:w="128" w:type="dxa"/>
              <w:left w:w="43" w:type="dxa"/>
              <w:bottom w:w="43" w:type="dxa"/>
              <w:right w:w="43" w:type="dxa"/>
            </w:tcMar>
            <w:vAlign w:val="bottom"/>
          </w:tcPr>
          <w:p w14:paraId="252AE4E8" w14:textId="77777777" w:rsidR="00EE2529" w:rsidRPr="00C81B84" w:rsidRDefault="00EE2529" w:rsidP="00C81B84"/>
        </w:tc>
      </w:tr>
      <w:tr w:rsidR="00EE2529" w:rsidRPr="00C81B84" w14:paraId="73B37B0C" w14:textId="77777777">
        <w:trPr>
          <w:trHeight w:val="380"/>
        </w:trPr>
        <w:tc>
          <w:tcPr>
            <w:tcW w:w="680" w:type="dxa"/>
            <w:tcBorders>
              <w:top w:val="nil"/>
              <w:left w:val="nil"/>
              <w:bottom w:val="nil"/>
              <w:right w:val="nil"/>
            </w:tcBorders>
            <w:tcMar>
              <w:top w:w="128" w:type="dxa"/>
              <w:left w:w="43" w:type="dxa"/>
              <w:bottom w:w="43" w:type="dxa"/>
              <w:right w:w="43" w:type="dxa"/>
            </w:tcMar>
          </w:tcPr>
          <w:p w14:paraId="7C833E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F2640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AF35E3E" w14:textId="77777777" w:rsidR="00EE2529" w:rsidRPr="00C81B84" w:rsidRDefault="00AD5E1E" w:rsidP="00C81B84">
            <w:r w:rsidRPr="00C81B84">
              <w:t>Tilskudd til svømming i barnehagene, forhøyes med</w:t>
            </w:r>
          </w:p>
        </w:tc>
        <w:tc>
          <w:tcPr>
            <w:tcW w:w="1400" w:type="dxa"/>
            <w:tcBorders>
              <w:top w:val="nil"/>
              <w:left w:val="nil"/>
              <w:bottom w:val="nil"/>
              <w:right w:val="nil"/>
            </w:tcBorders>
            <w:tcMar>
              <w:top w:w="128" w:type="dxa"/>
              <w:left w:w="43" w:type="dxa"/>
              <w:bottom w:w="43" w:type="dxa"/>
              <w:right w:w="43" w:type="dxa"/>
            </w:tcMar>
            <w:vAlign w:val="bottom"/>
          </w:tcPr>
          <w:p w14:paraId="45734F3C" w14:textId="77777777" w:rsidR="00EE2529" w:rsidRPr="00C81B84" w:rsidRDefault="00AD5E1E" w:rsidP="00C81B84">
            <w:r w:rsidRPr="00C81B84">
              <w:t>1 587 000</w:t>
            </w:r>
          </w:p>
        </w:tc>
      </w:tr>
      <w:tr w:rsidR="00EE2529" w:rsidRPr="00C81B84" w14:paraId="25AF45C6" w14:textId="77777777">
        <w:trPr>
          <w:trHeight w:val="380"/>
        </w:trPr>
        <w:tc>
          <w:tcPr>
            <w:tcW w:w="680" w:type="dxa"/>
            <w:tcBorders>
              <w:top w:val="nil"/>
              <w:left w:val="nil"/>
              <w:bottom w:val="nil"/>
              <w:right w:val="nil"/>
            </w:tcBorders>
            <w:tcMar>
              <w:top w:w="128" w:type="dxa"/>
              <w:left w:w="43" w:type="dxa"/>
              <w:bottom w:w="43" w:type="dxa"/>
              <w:right w:w="43" w:type="dxa"/>
            </w:tcMar>
          </w:tcPr>
          <w:p w14:paraId="47847B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8DB4B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5BDE5A" w14:textId="77777777" w:rsidR="00EE2529" w:rsidRPr="00C81B84" w:rsidRDefault="00AD5E1E" w:rsidP="00C81B84">
            <w:r w:rsidRPr="00C81B84">
              <w:t>fra kr 74 283 000 til kr 75 870 000</w:t>
            </w:r>
          </w:p>
        </w:tc>
        <w:tc>
          <w:tcPr>
            <w:tcW w:w="1400" w:type="dxa"/>
            <w:tcBorders>
              <w:top w:val="nil"/>
              <w:left w:val="nil"/>
              <w:bottom w:val="nil"/>
              <w:right w:val="nil"/>
            </w:tcBorders>
            <w:tcMar>
              <w:top w:w="128" w:type="dxa"/>
              <w:left w:w="43" w:type="dxa"/>
              <w:bottom w:w="43" w:type="dxa"/>
              <w:right w:w="43" w:type="dxa"/>
            </w:tcMar>
            <w:vAlign w:val="bottom"/>
          </w:tcPr>
          <w:p w14:paraId="3A6DE9CE" w14:textId="77777777" w:rsidR="00EE2529" w:rsidRPr="00C81B84" w:rsidRDefault="00EE2529" w:rsidP="00C81B84"/>
        </w:tc>
      </w:tr>
      <w:tr w:rsidR="00EE2529" w:rsidRPr="00C81B84" w14:paraId="6AA95B02" w14:textId="77777777">
        <w:trPr>
          <w:trHeight w:val="380"/>
        </w:trPr>
        <w:tc>
          <w:tcPr>
            <w:tcW w:w="680" w:type="dxa"/>
            <w:tcBorders>
              <w:top w:val="nil"/>
              <w:left w:val="nil"/>
              <w:bottom w:val="nil"/>
              <w:right w:val="nil"/>
            </w:tcBorders>
            <w:tcMar>
              <w:top w:w="128" w:type="dxa"/>
              <w:left w:w="43" w:type="dxa"/>
              <w:bottom w:w="43" w:type="dxa"/>
              <w:right w:w="43" w:type="dxa"/>
            </w:tcMar>
          </w:tcPr>
          <w:p w14:paraId="501490C6" w14:textId="77777777" w:rsidR="00EE2529" w:rsidRPr="00C81B84" w:rsidRDefault="00AD5E1E" w:rsidP="00C81B84">
            <w:r w:rsidRPr="00C81B84">
              <w:t>240</w:t>
            </w:r>
          </w:p>
        </w:tc>
        <w:tc>
          <w:tcPr>
            <w:tcW w:w="680" w:type="dxa"/>
            <w:tcBorders>
              <w:top w:val="nil"/>
              <w:left w:val="nil"/>
              <w:bottom w:val="nil"/>
              <w:right w:val="nil"/>
            </w:tcBorders>
            <w:tcMar>
              <w:top w:w="128" w:type="dxa"/>
              <w:left w:w="43" w:type="dxa"/>
              <w:bottom w:w="43" w:type="dxa"/>
              <w:right w:w="43" w:type="dxa"/>
            </w:tcMar>
          </w:tcPr>
          <w:p w14:paraId="4002DF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48474C" w14:textId="77777777" w:rsidR="00EE2529" w:rsidRPr="00C81B84" w:rsidRDefault="00AD5E1E" w:rsidP="00C81B84">
            <w:r w:rsidRPr="00C81B84">
              <w:t>Fagskoler:</w:t>
            </w:r>
          </w:p>
        </w:tc>
        <w:tc>
          <w:tcPr>
            <w:tcW w:w="1400" w:type="dxa"/>
            <w:tcBorders>
              <w:top w:val="nil"/>
              <w:left w:val="nil"/>
              <w:bottom w:val="nil"/>
              <w:right w:val="nil"/>
            </w:tcBorders>
            <w:tcMar>
              <w:top w:w="128" w:type="dxa"/>
              <w:left w:w="43" w:type="dxa"/>
              <w:bottom w:w="43" w:type="dxa"/>
              <w:right w:w="43" w:type="dxa"/>
            </w:tcMar>
            <w:vAlign w:val="bottom"/>
          </w:tcPr>
          <w:p w14:paraId="74E40539" w14:textId="77777777" w:rsidR="00EE2529" w:rsidRPr="00C81B84" w:rsidRDefault="00EE2529" w:rsidP="00C81B84"/>
        </w:tc>
      </w:tr>
      <w:tr w:rsidR="00EE2529" w:rsidRPr="00C81B84" w14:paraId="1B65AFFD" w14:textId="77777777">
        <w:trPr>
          <w:trHeight w:val="380"/>
        </w:trPr>
        <w:tc>
          <w:tcPr>
            <w:tcW w:w="680" w:type="dxa"/>
            <w:tcBorders>
              <w:top w:val="nil"/>
              <w:left w:val="nil"/>
              <w:bottom w:val="nil"/>
              <w:right w:val="nil"/>
            </w:tcBorders>
            <w:tcMar>
              <w:top w:w="128" w:type="dxa"/>
              <w:left w:w="43" w:type="dxa"/>
              <w:bottom w:w="43" w:type="dxa"/>
              <w:right w:w="43" w:type="dxa"/>
            </w:tcMar>
          </w:tcPr>
          <w:p w14:paraId="7E154C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35A500"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2F07B6C2" w14:textId="77777777" w:rsidR="00EE2529" w:rsidRPr="00C81B84" w:rsidRDefault="00AD5E1E" w:rsidP="00C81B84">
            <w:r w:rsidRPr="00C81B84">
              <w:t>Driftstilskudd til fagskoler, forhøyes med</w:t>
            </w:r>
          </w:p>
        </w:tc>
        <w:tc>
          <w:tcPr>
            <w:tcW w:w="1400" w:type="dxa"/>
            <w:tcBorders>
              <w:top w:val="nil"/>
              <w:left w:val="nil"/>
              <w:bottom w:val="nil"/>
              <w:right w:val="nil"/>
            </w:tcBorders>
            <w:tcMar>
              <w:top w:w="128" w:type="dxa"/>
              <w:left w:w="43" w:type="dxa"/>
              <w:bottom w:w="43" w:type="dxa"/>
              <w:right w:w="43" w:type="dxa"/>
            </w:tcMar>
            <w:vAlign w:val="bottom"/>
          </w:tcPr>
          <w:p w14:paraId="55FB0E70" w14:textId="77777777" w:rsidR="00EE2529" w:rsidRPr="00C81B84" w:rsidRDefault="00AD5E1E" w:rsidP="00C81B84">
            <w:r w:rsidRPr="00C81B84">
              <w:t>27 959 000</w:t>
            </w:r>
          </w:p>
        </w:tc>
      </w:tr>
      <w:tr w:rsidR="00EE2529" w:rsidRPr="00C81B84" w14:paraId="634322A6" w14:textId="77777777">
        <w:trPr>
          <w:trHeight w:val="380"/>
        </w:trPr>
        <w:tc>
          <w:tcPr>
            <w:tcW w:w="680" w:type="dxa"/>
            <w:tcBorders>
              <w:top w:val="nil"/>
              <w:left w:val="nil"/>
              <w:bottom w:val="nil"/>
              <w:right w:val="nil"/>
            </w:tcBorders>
            <w:tcMar>
              <w:top w:w="128" w:type="dxa"/>
              <w:left w:w="43" w:type="dxa"/>
              <w:bottom w:w="43" w:type="dxa"/>
              <w:right w:w="43" w:type="dxa"/>
            </w:tcMar>
          </w:tcPr>
          <w:p w14:paraId="271D33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4BF2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9C971F" w14:textId="77777777" w:rsidR="00EE2529" w:rsidRPr="00C81B84" w:rsidRDefault="00AD5E1E" w:rsidP="00C81B84">
            <w:r w:rsidRPr="00C81B84">
              <w:t>fra kr 1 197 585 000 til kr 1 225 544 000</w:t>
            </w:r>
          </w:p>
        </w:tc>
        <w:tc>
          <w:tcPr>
            <w:tcW w:w="1400" w:type="dxa"/>
            <w:tcBorders>
              <w:top w:val="nil"/>
              <w:left w:val="nil"/>
              <w:bottom w:val="nil"/>
              <w:right w:val="nil"/>
            </w:tcBorders>
            <w:tcMar>
              <w:top w:w="128" w:type="dxa"/>
              <w:left w:w="43" w:type="dxa"/>
              <w:bottom w:w="43" w:type="dxa"/>
              <w:right w:w="43" w:type="dxa"/>
            </w:tcMar>
            <w:vAlign w:val="bottom"/>
          </w:tcPr>
          <w:p w14:paraId="745E5DD8" w14:textId="77777777" w:rsidR="00EE2529" w:rsidRPr="00C81B84" w:rsidRDefault="00EE2529" w:rsidP="00C81B84"/>
        </w:tc>
      </w:tr>
      <w:tr w:rsidR="00EE2529" w:rsidRPr="00C81B84" w14:paraId="43D15C61" w14:textId="77777777">
        <w:trPr>
          <w:trHeight w:val="380"/>
        </w:trPr>
        <w:tc>
          <w:tcPr>
            <w:tcW w:w="680" w:type="dxa"/>
            <w:tcBorders>
              <w:top w:val="nil"/>
              <w:left w:val="nil"/>
              <w:bottom w:val="nil"/>
              <w:right w:val="nil"/>
            </w:tcBorders>
            <w:tcMar>
              <w:top w:w="128" w:type="dxa"/>
              <w:left w:w="43" w:type="dxa"/>
              <w:bottom w:w="43" w:type="dxa"/>
              <w:right w:w="43" w:type="dxa"/>
            </w:tcMar>
          </w:tcPr>
          <w:p w14:paraId="21952B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BEF83E"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23466460" w14:textId="77777777" w:rsidR="00EE2529" w:rsidRPr="00C81B84" w:rsidRDefault="00AD5E1E" w:rsidP="00C81B84">
            <w:r w:rsidRPr="00C81B84">
              <w:t xml:space="preserve">Utviklingsmidler til fagskoler,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858878" w14:textId="77777777" w:rsidR="00EE2529" w:rsidRPr="00C81B84" w:rsidRDefault="00AD5E1E" w:rsidP="00C81B84">
            <w:r w:rsidRPr="00C81B84">
              <w:t>1 215 000</w:t>
            </w:r>
          </w:p>
        </w:tc>
      </w:tr>
      <w:tr w:rsidR="00EE2529" w:rsidRPr="00C81B84" w14:paraId="0C9E2900" w14:textId="77777777">
        <w:trPr>
          <w:trHeight w:val="380"/>
        </w:trPr>
        <w:tc>
          <w:tcPr>
            <w:tcW w:w="680" w:type="dxa"/>
            <w:tcBorders>
              <w:top w:val="nil"/>
              <w:left w:val="nil"/>
              <w:bottom w:val="nil"/>
              <w:right w:val="nil"/>
            </w:tcBorders>
            <w:tcMar>
              <w:top w:w="128" w:type="dxa"/>
              <w:left w:w="43" w:type="dxa"/>
              <w:bottom w:w="43" w:type="dxa"/>
              <w:right w:w="43" w:type="dxa"/>
            </w:tcMar>
          </w:tcPr>
          <w:p w14:paraId="51D1C7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E290D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DC8A83" w14:textId="77777777" w:rsidR="00EE2529" w:rsidRPr="00C81B84" w:rsidRDefault="00AD5E1E" w:rsidP="00C81B84">
            <w:r w:rsidRPr="00C81B84">
              <w:t>fra kr 52 038 000 til kr 53 253 000</w:t>
            </w:r>
          </w:p>
        </w:tc>
        <w:tc>
          <w:tcPr>
            <w:tcW w:w="1400" w:type="dxa"/>
            <w:tcBorders>
              <w:top w:val="nil"/>
              <w:left w:val="nil"/>
              <w:bottom w:val="nil"/>
              <w:right w:val="nil"/>
            </w:tcBorders>
            <w:tcMar>
              <w:top w:w="128" w:type="dxa"/>
              <w:left w:w="43" w:type="dxa"/>
              <w:bottom w:w="43" w:type="dxa"/>
              <w:right w:w="43" w:type="dxa"/>
            </w:tcMar>
            <w:vAlign w:val="bottom"/>
          </w:tcPr>
          <w:p w14:paraId="2CBA92CA" w14:textId="77777777" w:rsidR="00EE2529" w:rsidRPr="00C81B84" w:rsidRDefault="00EE2529" w:rsidP="00C81B84"/>
        </w:tc>
      </w:tr>
      <w:tr w:rsidR="00EE2529" w:rsidRPr="00C81B84" w14:paraId="5699320E" w14:textId="77777777">
        <w:trPr>
          <w:trHeight w:val="380"/>
        </w:trPr>
        <w:tc>
          <w:tcPr>
            <w:tcW w:w="680" w:type="dxa"/>
            <w:tcBorders>
              <w:top w:val="nil"/>
              <w:left w:val="nil"/>
              <w:bottom w:val="nil"/>
              <w:right w:val="nil"/>
            </w:tcBorders>
            <w:tcMar>
              <w:top w:w="128" w:type="dxa"/>
              <w:left w:w="43" w:type="dxa"/>
              <w:bottom w:w="43" w:type="dxa"/>
              <w:right w:w="43" w:type="dxa"/>
            </w:tcMar>
          </w:tcPr>
          <w:p w14:paraId="2A97A1C5" w14:textId="77777777" w:rsidR="00EE2529" w:rsidRPr="00C81B84" w:rsidRDefault="00AD5E1E" w:rsidP="00C81B84">
            <w:r w:rsidRPr="00C81B84">
              <w:t>241</w:t>
            </w:r>
          </w:p>
        </w:tc>
        <w:tc>
          <w:tcPr>
            <w:tcW w:w="680" w:type="dxa"/>
            <w:tcBorders>
              <w:top w:val="nil"/>
              <w:left w:val="nil"/>
              <w:bottom w:val="nil"/>
              <w:right w:val="nil"/>
            </w:tcBorders>
            <w:tcMar>
              <w:top w:w="128" w:type="dxa"/>
              <w:left w:w="43" w:type="dxa"/>
              <w:bottom w:w="43" w:type="dxa"/>
              <w:right w:w="43" w:type="dxa"/>
            </w:tcMar>
          </w:tcPr>
          <w:p w14:paraId="1625C1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8EA11B" w14:textId="77777777" w:rsidR="00EE2529" w:rsidRPr="00C81B84" w:rsidRDefault="00AD5E1E" w:rsidP="00C81B84">
            <w:r w:rsidRPr="00C81B84">
              <w:t>Felles tiltak for fagskoler:</w:t>
            </w:r>
          </w:p>
        </w:tc>
        <w:tc>
          <w:tcPr>
            <w:tcW w:w="1400" w:type="dxa"/>
            <w:tcBorders>
              <w:top w:val="nil"/>
              <w:left w:val="nil"/>
              <w:bottom w:val="nil"/>
              <w:right w:val="nil"/>
            </w:tcBorders>
            <w:tcMar>
              <w:top w:w="128" w:type="dxa"/>
              <w:left w:w="43" w:type="dxa"/>
              <w:bottom w:w="43" w:type="dxa"/>
              <w:right w:w="43" w:type="dxa"/>
            </w:tcMar>
            <w:vAlign w:val="bottom"/>
          </w:tcPr>
          <w:p w14:paraId="17C75F21" w14:textId="77777777" w:rsidR="00EE2529" w:rsidRPr="00C81B84" w:rsidRDefault="00EE2529" w:rsidP="00C81B84"/>
        </w:tc>
      </w:tr>
      <w:tr w:rsidR="00EE2529" w:rsidRPr="00C81B84" w14:paraId="6DE14332" w14:textId="77777777">
        <w:trPr>
          <w:trHeight w:val="380"/>
        </w:trPr>
        <w:tc>
          <w:tcPr>
            <w:tcW w:w="680" w:type="dxa"/>
            <w:tcBorders>
              <w:top w:val="nil"/>
              <w:left w:val="nil"/>
              <w:bottom w:val="nil"/>
              <w:right w:val="nil"/>
            </w:tcBorders>
            <w:tcMar>
              <w:top w:w="128" w:type="dxa"/>
              <w:left w:w="43" w:type="dxa"/>
              <w:bottom w:w="43" w:type="dxa"/>
              <w:right w:w="43" w:type="dxa"/>
            </w:tcMar>
          </w:tcPr>
          <w:p w14:paraId="4E221E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F31F5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30517E1"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571E815" w14:textId="77777777" w:rsidR="00EE2529" w:rsidRPr="00C81B84" w:rsidRDefault="00AD5E1E" w:rsidP="00C81B84">
            <w:r w:rsidRPr="00C81B84">
              <w:t>480 000</w:t>
            </w:r>
          </w:p>
        </w:tc>
      </w:tr>
      <w:tr w:rsidR="00EE2529" w:rsidRPr="00C81B84" w14:paraId="65C51386" w14:textId="77777777">
        <w:trPr>
          <w:trHeight w:val="380"/>
        </w:trPr>
        <w:tc>
          <w:tcPr>
            <w:tcW w:w="680" w:type="dxa"/>
            <w:tcBorders>
              <w:top w:val="nil"/>
              <w:left w:val="nil"/>
              <w:bottom w:val="nil"/>
              <w:right w:val="nil"/>
            </w:tcBorders>
            <w:tcMar>
              <w:top w:w="128" w:type="dxa"/>
              <w:left w:w="43" w:type="dxa"/>
              <w:bottom w:w="43" w:type="dxa"/>
              <w:right w:w="43" w:type="dxa"/>
            </w:tcMar>
          </w:tcPr>
          <w:p w14:paraId="75DBBF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53AE6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566555" w14:textId="77777777" w:rsidR="00EE2529" w:rsidRPr="00C81B84" w:rsidRDefault="00AD5E1E" w:rsidP="00C81B84">
            <w:r w:rsidRPr="00C81B84">
              <w:t>fra kr 23 354 000 til kr 23 834 000</w:t>
            </w:r>
          </w:p>
        </w:tc>
        <w:tc>
          <w:tcPr>
            <w:tcW w:w="1400" w:type="dxa"/>
            <w:tcBorders>
              <w:top w:val="nil"/>
              <w:left w:val="nil"/>
              <w:bottom w:val="nil"/>
              <w:right w:val="nil"/>
            </w:tcBorders>
            <w:tcMar>
              <w:top w:w="128" w:type="dxa"/>
              <w:left w:w="43" w:type="dxa"/>
              <w:bottom w:w="43" w:type="dxa"/>
              <w:right w:w="43" w:type="dxa"/>
            </w:tcMar>
            <w:vAlign w:val="bottom"/>
          </w:tcPr>
          <w:p w14:paraId="587A4565" w14:textId="77777777" w:rsidR="00EE2529" w:rsidRPr="00C81B84" w:rsidRDefault="00EE2529" w:rsidP="00C81B84"/>
        </w:tc>
      </w:tr>
      <w:tr w:rsidR="00EE2529" w:rsidRPr="00C81B84" w14:paraId="251E446E" w14:textId="77777777">
        <w:trPr>
          <w:trHeight w:val="380"/>
        </w:trPr>
        <w:tc>
          <w:tcPr>
            <w:tcW w:w="680" w:type="dxa"/>
            <w:tcBorders>
              <w:top w:val="nil"/>
              <w:left w:val="nil"/>
              <w:bottom w:val="nil"/>
              <w:right w:val="nil"/>
            </w:tcBorders>
            <w:tcMar>
              <w:top w:w="128" w:type="dxa"/>
              <w:left w:w="43" w:type="dxa"/>
              <w:bottom w:w="43" w:type="dxa"/>
              <w:right w:w="43" w:type="dxa"/>
            </w:tcMar>
          </w:tcPr>
          <w:p w14:paraId="548AE1BB" w14:textId="77777777" w:rsidR="00EE2529" w:rsidRPr="00C81B84" w:rsidRDefault="00AD5E1E" w:rsidP="00C81B84">
            <w:r w:rsidRPr="00C81B84">
              <w:t>242</w:t>
            </w:r>
          </w:p>
        </w:tc>
        <w:tc>
          <w:tcPr>
            <w:tcW w:w="680" w:type="dxa"/>
            <w:tcBorders>
              <w:top w:val="nil"/>
              <w:left w:val="nil"/>
              <w:bottom w:val="nil"/>
              <w:right w:val="nil"/>
            </w:tcBorders>
            <w:tcMar>
              <w:top w:w="128" w:type="dxa"/>
              <w:left w:w="43" w:type="dxa"/>
              <w:bottom w:w="43" w:type="dxa"/>
              <w:right w:w="43" w:type="dxa"/>
            </w:tcMar>
          </w:tcPr>
          <w:p w14:paraId="6F02AB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89CF7A" w14:textId="77777777" w:rsidR="00EE2529" w:rsidRPr="00C81B84" w:rsidRDefault="00AD5E1E" w:rsidP="00C81B84">
            <w:r w:rsidRPr="00C81B84">
              <w:t>Norges grønne fagskole – Vea:</w:t>
            </w:r>
          </w:p>
        </w:tc>
        <w:tc>
          <w:tcPr>
            <w:tcW w:w="1400" w:type="dxa"/>
            <w:tcBorders>
              <w:top w:val="nil"/>
              <w:left w:val="nil"/>
              <w:bottom w:val="nil"/>
              <w:right w:val="nil"/>
            </w:tcBorders>
            <w:tcMar>
              <w:top w:w="128" w:type="dxa"/>
              <w:left w:w="43" w:type="dxa"/>
              <w:bottom w:w="43" w:type="dxa"/>
              <w:right w:w="43" w:type="dxa"/>
            </w:tcMar>
            <w:vAlign w:val="bottom"/>
          </w:tcPr>
          <w:p w14:paraId="45E96040" w14:textId="77777777" w:rsidR="00EE2529" w:rsidRPr="00C81B84" w:rsidRDefault="00EE2529" w:rsidP="00C81B84"/>
        </w:tc>
      </w:tr>
      <w:tr w:rsidR="00EE2529" w:rsidRPr="00C81B84" w14:paraId="2719D730" w14:textId="77777777">
        <w:trPr>
          <w:trHeight w:val="380"/>
        </w:trPr>
        <w:tc>
          <w:tcPr>
            <w:tcW w:w="680" w:type="dxa"/>
            <w:tcBorders>
              <w:top w:val="nil"/>
              <w:left w:val="nil"/>
              <w:bottom w:val="nil"/>
              <w:right w:val="nil"/>
            </w:tcBorders>
            <w:tcMar>
              <w:top w:w="128" w:type="dxa"/>
              <w:left w:w="43" w:type="dxa"/>
              <w:bottom w:w="43" w:type="dxa"/>
              <w:right w:w="43" w:type="dxa"/>
            </w:tcMar>
          </w:tcPr>
          <w:p w14:paraId="1533E6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2D4B6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BB2D6C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6E6961F" w14:textId="77777777" w:rsidR="00EE2529" w:rsidRPr="00C81B84" w:rsidRDefault="00AD5E1E" w:rsidP="00C81B84">
            <w:r w:rsidRPr="00C81B84">
              <w:t>100 000</w:t>
            </w:r>
          </w:p>
        </w:tc>
      </w:tr>
      <w:tr w:rsidR="00EE2529" w:rsidRPr="00C81B84" w14:paraId="2DD61F6B" w14:textId="77777777">
        <w:trPr>
          <w:trHeight w:val="380"/>
        </w:trPr>
        <w:tc>
          <w:tcPr>
            <w:tcW w:w="680" w:type="dxa"/>
            <w:tcBorders>
              <w:top w:val="nil"/>
              <w:left w:val="nil"/>
              <w:bottom w:val="nil"/>
              <w:right w:val="nil"/>
            </w:tcBorders>
            <w:tcMar>
              <w:top w:w="128" w:type="dxa"/>
              <w:left w:w="43" w:type="dxa"/>
              <w:bottom w:w="43" w:type="dxa"/>
              <w:right w:w="43" w:type="dxa"/>
            </w:tcMar>
          </w:tcPr>
          <w:p w14:paraId="256121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512B9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02F682" w14:textId="77777777" w:rsidR="00EE2529" w:rsidRPr="00C81B84" w:rsidRDefault="00AD5E1E" w:rsidP="00C81B84">
            <w:r w:rsidRPr="00C81B84">
              <w:t>fra kr 31 392 000 til kr 31 492 000</w:t>
            </w:r>
          </w:p>
        </w:tc>
        <w:tc>
          <w:tcPr>
            <w:tcW w:w="1400" w:type="dxa"/>
            <w:tcBorders>
              <w:top w:val="nil"/>
              <w:left w:val="nil"/>
              <w:bottom w:val="nil"/>
              <w:right w:val="nil"/>
            </w:tcBorders>
            <w:tcMar>
              <w:top w:w="128" w:type="dxa"/>
              <w:left w:w="43" w:type="dxa"/>
              <w:bottom w:w="43" w:type="dxa"/>
              <w:right w:w="43" w:type="dxa"/>
            </w:tcMar>
            <w:vAlign w:val="bottom"/>
          </w:tcPr>
          <w:p w14:paraId="07B7B637" w14:textId="77777777" w:rsidR="00EE2529" w:rsidRPr="00C81B84" w:rsidRDefault="00EE2529" w:rsidP="00C81B84"/>
        </w:tc>
      </w:tr>
      <w:tr w:rsidR="00EE2529" w:rsidRPr="00C81B84" w14:paraId="7380BB56" w14:textId="77777777">
        <w:trPr>
          <w:trHeight w:val="380"/>
        </w:trPr>
        <w:tc>
          <w:tcPr>
            <w:tcW w:w="680" w:type="dxa"/>
            <w:tcBorders>
              <w:top w:val="nil"/>
              <w:left w:val="nil"/>
              <w:bottom w:val="nil"/>
              <w:right w:val="nil"/>
            </w:tcBorders>
            <w:tcMar>
              <w:top w:w="128" w:type="dxa"/>
              <w:left w:w="43" w:type="dxa"/>
              <w:bottom w:w="43" w:type="dxa"/>
              <w:right w:w="43" w:type="dxa"/>
            </w:tcMar>
          </w:tcPr>
          <w:p w14:paraId="0A8011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312B72"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F5CAC12"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14231E3" w14:textId="77777777" w:rsidR="00EE2529" w:rsidRPr="00C81B84" w:rsidRDefault="00AD5E1E" w:rsidP="00C81B84">
            <w:r w:rsidRPr="00C81B84">
              <w:t>47 000</w:t>
            </w:r>
          </w:p>
        </w:tc>
      </w:tr>
      <w:tr w:rsidR="00EE2529" w:rsidRPr="00C81B84" w14:paraId="0BC7C233" w14:textId="77777777">
        <w:trPr>
          <w:trHeight w:val="380"/>
        </w:trPr>
        <w:tc>
          <w:tcPr>
            <w:tcW w:w="680" w:type="dxa"/>
            <w:tcBorders>
              <w:top w:val="nil"/>
              <w:left w:val="nil"/>
              <w:bottom w:val="nil"/>
              <w:right w:val="nil"/>
            </w:tcBorders>
            <w:tcMar>
              <w:top w:w="128" w:type="dxa"/>
              <w:left w:w="43" w:type="dxa"/>
              <w:bottom w:w="43" w:type="dxa"/>
              <w:right w:w="43" w:type="dxa"/>
            </w:tcMar>
          </w:tcPr>
          <w:p w14:paraId="2C9FC5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6227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9A8F84" w14:textId="77777777" w:rsidR="00EE2529" w:rsidRPr="00C81B84" w:rsidRDefault="00AD5E1E" w:rsidP="00C81B84">
            <w:r w:rsidRPr="00C81B84">
              <w:t>fra kr 1 365 000 til kr 1 412 000</w:t>
            </w:r>
          </w:p>
        </w:tc>
        <w:tc>
          <w:tcPr>
            <w:tcW w:w="1400" w:type="dxa"/>
            <w:tcBorders>
              <w:top w:val="nil"/>
              <w:left w:val="nil"/>
              <w:bottom w:val="nil"/>
              <w:right w:val="nil"/>
            </w:tcBorders>
            <w:tcMar>
              <w:top w:w="128" w:type="dxa"/>
              <w:left w:w="43" w:type="dxa"/>
              <w:bottom w:w="43" w:type="dxa"/>
              <w:right w:w="43" w:type="dxa"/>
            </w:tcMar>
            <w:vAlign w:val="bottom"/>
          </w:tcPr>
          <w:p w14:paraId="1C809458" w14:textId="77777777" w:rsidR="00EE2529" w:rsidRPr="00C81B84" w:rsidRDefault="00EE2529" w:rsidP="00C81B84"/>
        </w:tc>
      </w:tr>
      <w:tr w:rsidR="00EE2529" w:rsidRPr="00C81B84" w14:paraId="1C43DF05" w14:textId="77777777">
        <w:trPr>
          <w:trHeight w:val="380"/>
        </w:trPr>
        <w:tc>
          <w:tcPr>
            <w:tcW w:w="680" w:type="dxa"/>
            <w:tcBorders>
              <w:top w:val="nil"/>
              <w:left w:val="nil"/>
              <w:bottom w:val="nil"/>
              <w:right w:val="nil"/>
            </w:tcBorders>
            <w:tcMar>
              <w:top w:w="128" w:type="dxa"/>
              <w:left w:w="43" w:type="dxa"/>
              <w:bottom w:w="43" w:type="dxa"/>
              <w:right w:w="43" w:type="dxa"/>
            </w:tcMar>
          </w:tcPr>
          <w:p w14:paraId="0971C3EC" w14:textId="77777777" w:rsidR="00EE2529" w:rsidRPr="00C81B84" w:rsidRDefault="00AD5E1E" w:rsidP="00C81B84">
            <w:r w:rsidRPr="00C81B84">
              <w:t>253</w:t>
            </w:r>
          </w:p>
        </w:tc>
        <w:tc>
          <w:tcPr>
            <w:tcW w:w="680" w:type="dxa"/>
            <w:tcBorders>
              <w:top w:val="nil"/>
              <w:left w:val="nil"/>
              <w:bottom w:val="nil"/>
              <w:right w:val="nil"/>
            </w:tcBorders>
            <w:tcMar>
              <w:top w:w="128" w:type="dxa"/>
              <w:left w:w="43" w:type="dxa"/>
              <w:bottom w:w="43" w:type="dxa"/>
              <w:right w:w="43" w:type="dxa"/>
            </w:tcMar>
          </w:tcPr>
          <w:p w14:paraId="6C75DA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466938" w14:textId="77777777" w:rsidR="00EE2529" w:rsidRPr="00C81B84" w:rsidRDefault="00AD5E1E" w:rsidP="00C81B84">
            <w:r w:rsidRPr="00C81B84">
              <w:t>Folkehøyskoler:</w:t>
            </w:r>
          </w:p>
        </w:tc>
        <w:tc>
          <w:tcPr>
            <w:tcW w:w="1400" w:type="dxa"/>
            <w:tcBorders>
              <w:top w:val="nil"/>
              <w:left w:val="nil"/>
              <w:bottom w:val="nil"/>
              <w:right w:val="nil"/>
            </w:tcBorders>
            <w:tcMar>
              <w:top w:w="128" w:type="dxa"/>
              <w:left w:w="43" w:type="dxa"/>
              <w:bottom w:w="43" w:type="dxa"/>
              <w:right w:w="43" w:type="dxa"/>
            </w:tcMar>
            <w:vAlign w:val="bottom"/>
          </w:tcPr>
          <w:p w14:paraId="283F3794" w14:textId="77777777" w:rsidR="00EE2529" w:rsidRPr="00C81B84" w:rsidRDefault="00EE2529" w:rsidP="00C81B84"/>
        </w:tc>
      </w:tr>
      <w:tr w:rsidR="00EE2529" w:rsidRPr="00C81B84" w14:paraId="1A066893" w14:textId="77777777">
        <w:trPr>
          <w:trHeight w:val="380"/>
        </w:trPr>
        <w:tc>
          <w:tcPr>
            <w:tcW w:w="680" w:type="dxa"/>
            <w:tcBorders>
              <w:top w:val="nil"/>
              <w:left w:val="nil"/>
              <w:bottom w:val="nil"/>
              <w:right w:val="nil"/>
            </w:tcBorders>
            <w:tcMar>
              <w:top w:w="128" w:type="dxa"/>
              <w:left w:w="43" w:type="dxa"/>
              <w:bottom w:w="43" w:type="dxa"/>
              <w:right w:w="43" w:type="dxa"/>
            </w:tcMar>
          </w:tcPr>
          <w:p w14:paraId="72CF71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4D74A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581FB79" w14:textId="77777777" w:rsidR="00EE2529" w:rsidRPr="00C81B84" w:rsidRDefault="00AD5E1E" w:rsidP="00C81B84">
            <w:r w:rsidRPr="00C81B84">
              <w:t>Tilskudd til folkehøyskoler, forhøyes med</w:t>
            </w:r>
          </w:p>
        </w:tc>
        <w:tc>
          <w:tcPr>
            <w:tcW w:w="1400" w:type="dxa"/>
            <w:tcBorders>
              <w:top w:val="nil"/>
              <w:left w:val="nil"/>
              <w:bottom w:val="nil"/>
              <w:right w:val="nil"/>
            </w:tcBorders>
            <w:tcMar>
              <w:top w:w="128" w:type="dxa"/>
              <w:left w:w="43" w:type="dxa"/>
              <w:bottom w:w="43" w:type="dxa"/>
              <w:right w:w="43" w:type="dxa"/>
            </w:tcMar>
            <w:vAlign w:val="bottom"/>
          </w:tcPr>
          <w:p w14:paraId="669916A3" w14:textId="77777777" w:rsidR="00EE2529" w:rsidRPr="00C81B84" w:rsidRDefault="00AD5E1E" w:rsidP="00C81B84">
            <w:r w:rsidRPr="00C81B84">
              <w:t>22 637 000</w:t>
            </w:r>
          </w:p>
        </w:tc>
      </w:tr>
      <w:tr w:rsidR="00EE2529" w:rsidRPr="00C81B84" w14:paraId="1E2E84EB" w14:textId="77777777">
        <w:trPr>
          <w:trHeight w:val="380"/>
        </w:trPr>
        <w:tc>
          <w:tcPr>
            <w:tcW w:w="680" w:type="dxa"/>
            <w:tcBorders>
              <w:top w:val="nil"/>
              <w:left w:val="nil"/>
              <w:bottom w:val="nil"/>
              <w:right w:val="nil"/>
            </w:tcBorders>
            <w:tcMar>
              <w:top w:w="128" w:type="dxa"/>
              <w:left w:w="43" w:type="dxa"/>
              <w:bottom w:w="43" w:type="dxa"/>
              <w:right w:w="43" w:type="dxa"/>
            </w:tcMar>
          </w:tcPr>
          <w:p w14:paraId="02E67E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8E2B0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1604FC" w14:textId="77777777" w:rsidR="00EE2529" w:rsidRPr="00C81B84" w:rsidRDefault="00AD5E1E" w:rsidP="00C81B84">
            <w:r w:rsidRPr="00C81B84">
              <w:t>fra kr 1 059 818 000 til kr 1 082 455 000</w:t>
            </w:r>
          </w:p>
        </w:tc>
        <w:tc>
          <w:tcPr>
            <w:tcW w:w="1400" w:type="dxa"/>
            <w:tcBorders>
              <w:top w:val="nil"/>
              <w:left w:val="nil"/>
              <w:bottom w:val="nil"/>
              <w:right w:val="nil"/>
            </w:tcBorders>
            <w:tcMar>
              <w:top w:w="128" w:type="dxa"/>
              <w:left w:w="43" w:type="dxa"/>
              <w:bottom w:w="43" w:type="dxa"/>
              <w:right w:w="43" w:type="dxa"/>
            </w:tcMar>
            <w:vAlign w:val="bottom"/>
          </w:tcPr>
          <w:p w14:paraId="23CA2D09" w14:textId="77777777" w:rsidR="00EE2529" w:rsidRPr="00C81B84" w:rsidRDefault="00EE2529" w:rsidP="00C81B84"/>
        </w:tc>
      </w:tr>
      <w:tr w:rsidR="00EE2529" w:rsidRPr="00C81B84" w14:paraId="1C4D8DCD" w14:textId="77777777">
        <w:trPr>
          <w:trHeight w:val="380"/>
        </w:trPr>
        <w:tc>
          <w:tcPr>
            <w:tcW w:w="680" w:type="dxa"/>
            <w:tcBorders>
              <w:top w:val="nil"/>
              <w:left w:val="nil"/>
              <w:bottom w:val="nil"/>
              <w:right w:val="nil"/>
            </w:tcBorders>
            <w:tcMar>
              <w:top w:w="128" w:type="dxa"/>
              <w:left w:w="43" w:type="dxa"/>
              <w:bottom w:w="43" w:type="dxa"/>
              <w:right w:w="43" w:type="dxa"/>
            </w:tcMar>
          </w:tcPr>
          <w:p w14:paraId="79ADEC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4D855B"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901C4C1" w14:textId="77777777" w:rsidR="00EE2529" w:rsidRPr="00C81B84" w:rsidRDefault="00AD5E1E" w:rsidP="00C81B84">
            <w:r w:rsidRPr="00C81B84">
              <w:t>Tilskudd til Folkehøgskolerådet, forhøyes med</w:t>
            </w:r>
          </w:p>
        </w:tc>
        <w:tc>
          <w:tcPr>
            <w:tcW w:w="1400" w:type="dxa"/>
            <w:tcBorders>
              <w:top w:val="nil"/>
              <w:left w:val="nil"/>
              <w:bottom w:val="nil"/>
              <w:right w:val="nil"/>
            </w:tcBorders>
            <w:tcMar>
              <w:top w:w="128" w:type="dxa"/>
              <w:left w:w="43" w:type="dxa"/>
              <w:bottom w:w="43" w:type="dxa"/>
              <w:right w:w="43" w:type="dxa"/>
            </w:tcMar>
            <w:vAlign w:val="bottom"/>
          </w:tcPr>
          <w:p w14:paraId="33E61201" w14:textId="77777777" w:rsidR="00EE2529" w:rsidRPr="00C81B84" w:rsidRDefault="00AD5E1E" w:rsidP="00C81B84">
            <w:r w:rsidRPr="00C81B84">
              <w:t>122 000</w:t>
            </w:r>
          </w:p>
        </w:tc>
      </w:tr>
      <w:tr w:rsidR="00EE2529" w:rsidRPr="00C81B84" w14:paraId="3927A2BB" w14:textId="77777777">
        <w:trPr>
          <w:trHeight w:val="380"/>
        </w:trPr>
        <w:tc>
          <w:tcPr>
            <w:tcW w:w="680" w:type="dxa"/>
            <w:tcBorders>
              <w:top w:val="nil"/>
              <w:left w:val="nil"/>
              <w:bottom w:val="nil"/>
              <w:right w:val="nil"/>
            </w:tcBorders>
            <w:tcMar>
              <w:top w:w="128" w:type="dxa"/>
              <w:left w:w="43" w:type="dxa"/>
              <w:bottom w:w="43" w:type="dxa"/>
              <w:right w:w="43" w:type="dxa"/>
            </w:tcMar>
          </w:tcPr>
          <w:p w14:paraId="6645B8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BE4E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D49859" w14:textId="77777777" w:rsidR="00EE2529" w:rsidRPr="00C81B84" w:rsidRDefault="00AD5E1E" w:rsidP="00C81B84">
            <w:r w:rsidRPr="00C81B84">
              <w:t>fra kr 5 692 000 til kr 5 814 000</w:t>
            </w:r>
          </w:p>
        </w:tc>
        <w:tc>
          <w:tcPr>
            <w:tcW w:w="1400" w:type="dxa"/>
            <w:tcBorders>
              <w:top w:val="nil"/>
              <w:left w:val="nil"/>
              <w:bottom w:val="nil"/>
              <w:right w:val="nil"/>
            </w:tcBorders>
            <w:tcMar>
              <w:top w:w="128" w:type="dxa"/>
              <w:left w:w="43" w:type="dxa"/>
              <w:bottom w:w="43" w:type="dxa"/>
              <w:right w:w="43" w:type="dxa"/>
            </w:tcMar>
            <w:vAlign w:val="bottom"/>
          </w:tcPr>
          <w:p w14:paraId="6CE570DC" w14:textId="77777777" w:rsidR="00EE2529" w:rsidRPr="00C81B84" w:rsidRDefault="00EE2529" w:rsidP="00C81B84"/>
        </w:tc>
      </w:tr>
      <w:tr w:rsidR="00EE2529" w:rsidRPr="00C81B84" w14:paraId="762820BC" w14:textId="77777777">
        <w:trPr>
          <w:trHeight w:val="380"/>
        </w:trPr>
        <w:tc>
          <w:tcPr>
            <w:tcW w:w="680" w:type="dxa"/>
            <w:tcBorders>
              <w:top w:val="nil"/>
              <w:left w:val="nil"/>
              <w:bottom w:val="nil"/>
              <w:right w:val="nil"/>
            </w:tcBorders>
            <w:tcMar>
              <w:top w:w="128" w:type="dxa"/>
              <w:left w:w="43" w:type="dxa"/>
              <w:bottom w:w="43" w:type="dxa"/>
              <w:right w:w="43" w:type="dxa"/>
            </w:tcMar>
          </w:tcPr>
          <w:p w14:paraId="409AAE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2C45BF"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27C5F85" w14:textId="77777777" w:rsidR="00EE2529" w:rsidRPr="00C81B84" w:rsidRDefault="00AD5E1E" w:rsidP="00C81B84">
            <w:r w:rsidRPr="00C81B84">
              <w:t xml:space="preserve">Tilskudd til Nordiska </w:t>
            </w:r>
            <w:proofErr w:type="spellStart"/>
            <w:r w:rsidRPr="00C81B84">
              <w:t>folkhögskolan</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8692E74" w14:textId="77777777" w:rsidR="00EE2529" w:rsidRPr="00C81B84" w:rsidRDefault="00AD5E1E" w:rsidP="00C81B84">
            <w:r w:rsidRPr="00C81B84">
              <w:t>16 000</w:t>
            </w:r>
          </w:p>
        </w:tc>
      </w:tr>
      <w:tr w:rsidR="00EE2529" w:rsidRPr="00C81B84" w14:paraId="275D645F" w14:textId="77777777">
        <w:trPr>
          <w:trHeight w:val="380"/>
        </w:trPr>
        <w:tc>
          <w:tcPr>
            <w:tcW w:w="680" w:type="dxa"/>
            <w:tcBorders>
              <w:top w:val="nil"/>
              <w:left w:val="nil"/>
              <w:bottom w:val="nil"/>
              <w:right w:val="nil"/>
            </w:tcBorders>
            <w:tcMar>
              <w:top w:w="128" w:type="dxa"/>
              <w:left w:w="43" w:type="dxa"/>
              <w:bottom w:w="43" w:type="dxa"/>
              <w:right w:w="43" w:type="dxa"/>
            </w:tcMar>
          </w:tcPr>
          <w:p w14:paraId="7C7CC2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316E1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596868" w14:textId="77777777" w:rsidR="00EE2529" w:rsidRPr="00C81B84" w:rsidRDefault="00AD5E1E" w:rsidP="00C81B84">
            <w:r w:rsidRPr="00C81B84">
              <w:t>fra kr 747 000 til kr 763 000</w:t>
            </w:r>
          </w:p>
        </w:tc>
        <w:tc>
          <w:tcPr>
            <w:tcW w:w="1400" w:type="dxa"/>
            <w:tcBorders>
              <w:top w:val="nil"/>
              <w:left w:val="nil"/>
              <w:bottom w:val="nil"/>
              <w:right w:val="nil"/>
            </w:tcBorders>
            <w:tcMar>
              <w:top w:w="128" w:type="dxa"/>
              <w:left w:w="43" w:type="dxa"/>
              <w:bottom w:w="43" w:type="dxa"/>
              <w:right w:w="43" w:type="dxa"/>
            </w:tcMar>
            <w:vAlign w:val="bottom"/>
          </w:tcPr>
          <w:p w14:paraId="790747E0" w14:textId="77777777" w:rsidR="00EE2529" w:rsidRPr="00C81B84" w:rsidRDefault="00EE2529" w:rsidP="00C81B84"/>
        </w:tc>
      </w:tr>
      <w:tr w:rsidR="00EE2529" w:rsidRPr="00C81B84" w14:paraId="4F8E3F87" w14:textId="77777777">
        <w:trPr>
          <w:trHeight w:val="380"/>
        </w:trPr>
        <w:tc>
          <w:tcPr>
            <w:tcW w:w="680" w:type="dxa"/>
            <w:tcBorders>
              <w:top w:val="nil"/>
              <w:left w:val="nil"/>
              <w:bottom w:val="nil"/>
              <w:right w:val="nil"/>
            </w:tcBorders>
            <w:tcMar>
              <w:top w:w="128" w:type="dxa"/>
              <w:left w:w="43" w:type="dxa"/>
              <w:bottom w:w="43" w:type="dxa"/>
              <w:right w:w="43" w:type="dxa"/>
            </w:tcMar>
          </w:tcPr>
          <w:p w14:paraId="44E05E10" w14:textId="77777777" w:rsidR="00EE2529" w:rsidRPr="00C81B84" w:rsidRDefault="00AD5E1E" w:rsidP="00C81B84">
            <w:r w:rsidRPr="00C81B84">
              <w:t>254</w:t>
            </w:r>
          </w:p>
        </w:tc>
        <w:tc>
          <w:tcPr>
            <w:tcW w:w="680" w:type="dxa"/>
            <w:tcBorders>
              <w:top w:val="nil"/>
              <w:left w:val="nil"/>
              <w:bottom w:val="nil"/>
              <w:right w:val="nil"/>
            </w:tcBorders>
            <w:tcMar>
              <w:top w:w="128" w:type="dxa"/>
              <w:left w:w="43" w:type="dxa"/>
              <w:bottom w:w="43" w:type="dxa"/>
              <w:right w:w="43" w:type="dxa"/>
            </w:tcMar>
          </w:tcPr>
          <w:p w14:paraId="6E85659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96A979" w14:textId="77777777" w:rsidR="00EE2529" w:rsidRPr="00C81B84" w:rsidRDefault="00AD5E1E" w:rsidP="00C81B84">
            <w:r w:rsidRPr="00C81B84">
              <w:t>Studieforbund mv.:</w:t>
            </w:r>
          </w:p>
        </w:tc>
        <w:tc>
          <w:tcPr>
            <w:tcW w:w="1400" w:type="dxa"/>
            <w:tcBorders>
              <w:top w:val="nil"/>
              <w:left w:val="nil"/>
              <w:bottom w:val="nil"/>
              <w:right w:val="nil"/>
            </w:tcBorders>
            <w:tcMar>
              <w:top w:w="128" w:type="dxa"/>
              <w:left w:w="43" w:type="dxa"/>
              <w:bottom w:w="43" w:type="dxa"/>
              <w:right w:w="43" w:type="dxa"/>
            </w:tcMar>
            <w:vAlign w:val="bottom"/>
          </w:tcPr>
          <w:p w14:paraId="44F03E2E" w14:textId="77777777" w:rsidR="00EE2529" w:rsidRPr="00C81B84" w:rsidRDefault="00EE2529" w:rsidP="00C81B84"/>
        </w:tc>
      </w:tr>
      <w:tr w:rsidR="00EE2529" w:rsidRPr="00C81B84" w14:paraId="707B74CE" w14:textId="77777777">
        <w:trPr>
          <w:trHeight w:val="380"/>
        </w:trPr>
        <w:tc>
          <w:tcPr>
            <w:tcW w:w="680" w:type="dxa"/>
            <w:tcBorders>
              <w:top w:val="nil"/>
              <w:left w:val="nil"/>
              <w:bottom w:val="nil"/>
              <w:right w:val="nil"/>
            </w:tcBorders>
            <w:tcMar>
              <w:top w:w="128" w:type="dxa"/>
              <w:left w:w="43" w:type="dxa"/>
              <w:bottom w:w="43" w:type="dxa"/>
              <w:right w:w="43" w:type="dxa"/>
            </w:tcMar>
          </w:tcPr>
          <w:p w14:paraId="1F280F9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E9C1E8"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8C0BCC5" w14:textId="77777777" w:rsidR="00EE2529" w:rsidRPr="00C81B84" w:rsidRDefault="00AD5E1E" w:rsidP="00C81B84">
            <w:r w:rsidRPr="00C81B84">
              <w:t>Tilskudd til studieforbund, forhøyes med</w:t>
            </w:r>
          </w:p>
        </w:tc>
        <w:tc>
          <w:tcPr>
            <w:tcW w:w="1400" w:type="dxa"/>
            <w:tcBorders>
              <w:top w:val="nil"/>
              <w:left w:val="nil"/>
              <w:bottom w:val="nil"/>
              <w:right w:val="nil"/>
            </w:tcBorders>
            <w:tcMar>
              <w:top w:w="128" w:type="dxa"/>
              <w:left w:w="43" w:type="dxa"/>
              <w:bottom w:w="43" w:type="dxa"/>
              <w:right w:w="43" w:type="dxa"/>
            </w:tcMar>
            <w:vAlign w:val="bottom"/>
          </w:tcPr>
          <w:p w14:paraId="2516A317" w14:textId="77777777" w:rsidR="00EE2529" w:rsidRPr="00C81B84" w:rsidRDefault="00AD5E1E" w:rsidP="00C81B84">
            <w:r w:rsidRPr="00C81B84">
              <w:t>1 553 000</w:t>
            </w:r>
          </w:p>
        </w:tc>
      </w:tr>
      <w:tr w:rsidR="00EE2529" w:rsidRPr="00C81B84" w14:paraId="4BF55467" w14:textId="77777777">
        <w:trPr>
          <w:trHeight w:val="380"/>
        </w:trPr>
        <w:tc>
          <w:tcPr>
            <w:tcW w:w="680" w:type="dxa"/>
            <w:tcBorders>
              <w:top w:val="nil"/>
              <w:left w:val="nil"/>
              <w:bottom w:val="nil"/>
              <w:right w:val="nil"/>
            </w:tcBorders>
            <w:tcMar>
              <w:top w:w="128" w:type="dxa"/>
              <w:left w:w="43" w:type="dxa"/>
              <w:bottom w:w="43" w:type="dxa"/>
              <w:right w:w="43" w:type="dxa"/>
            </w:tcMar>
          </w:tcPr>
          <w:p w14:paraId="4B3CFFA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290E4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157464" w14:textId="77777777" w:rsidR="00EE2529" w:rsidRPr="00C81B84" w:rsidRDefault="00AD5E1E" w:rsidP="00C81B84">
            <w:r w:rsidRPr="00C81B84">
              <w:t>fra kr 72 719 000 til kr 74 272 000</w:t>
            </w:r>
          </w:p>
        </w:tc>
        <w:tc>
          <w:tcPr>
            <w:tcW w:w="1400" w:type="dxa"/>
            <w:tcBorders>
              <w:top w:val="nil"/>
              <w:left w:val="nil"/>
              <w:bottom w:val="nil"/>
              <w:right w:val="nil"/>
            </w:tcBorders>
            <w:tcMar>
              <w:top w:w="128" w:type="dxa"/>
              <w:left w:w="43" w:type="dxa"/>
              <w:bottom w:w="43" w:type="dxa"/>
              <w:right w:w="43" w:type="dxa"/>
            </w:tcMar>
            <w:vAlign w:val="bottom"/>
          </w:tcPr>
          <w:p w14:paraId="3A1ED59A" w14:textId="77777777" w:rsidR="00EE2529" w:rsidRPr="00C81B84" w:rsidRDefault="00EE2529" w:rsidP="00C81B84"/>
        </w:tc>
      </w:tr>
      <w:tr w:rsidR="00EE2529" w:rsidRPr="00C81B84" w14:paraId="20E51B12" w14:textId="77777777">
        <w:trPr>
          <w:trHeight w:val="380"/>
        </w:trPr>
        <w:tc>
          <w:tcPr>
            <w:tcW w:w="680" w:type="dxa"/>
            <w:tcBorders>
              <w:top w:val="nil"/>
              <w:left w:val="nil"/>
              <w:bottom w:val="nil"/>
              <w:right w:val="nil"/>
            </w:tcBorders>
            <w:tcMar>
              <w:top w:w="128" w:type="dxa"/>
              <w:left w:w="43" w:type="dxa"/>
              <w:bottom w:w="43" w:type="dxa"/>
              <w:right w:w="43" w:type="dxa"/>
            </w:tcMar>
          </w:tcPr>
          <w:p w14:paraId="1DB3DC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31D37E"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A8B4CBC" w14:textId="77777777" w:rsidR="00EE2529" w:rsidRPr="00C81B84" w:rsidRDefault="00AD5E1E" w:rsidP="00C81B84">
            <w:r w:rsidRPr="00C81B84">
              <w:t>Tilskudd til voksenopplæringsorganisasjoner,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5D0B9878" w14:textId="77777777" w:rsidR="00EE2529" w:rsidRPr="00C81B84" w:rsidRDefault="00AD5E1E" w:rsidP="00C81B84">
            <w:r w:rsidRPr="00C81B84">
              <w:t>75 000</w:t>
            </w:r>
          </w:p>
        </w:tc>
      </w:tr>
      <w:tr w:rsidR="00EE2529" w:rsidRPr="00C81B84" w14:paraId="506C79BD" w14:textId="77777777">
        <w:trPr>
          <w:trHeight w:val="380"/>
        </w:trPr>
        <w:tc>
          <w:tcPr>
            <w:tcW w:w="680" w:type="dxa"/>
            <w:tcBorders>
              <w:top w:val="nil"/>
              <w:left w:val="nil"/>
              <w:bottom w:val="nil"/>
              <w:right w:val="nil"/>
            </w:tcBorders>
            <w:tcMar>
              <w:top w:w="128" w:type="dxa"/>
              <w:left w:w="43" w:type="dxa"/>
              <w:bottom w:w="43" w:type="dxa"/>
              <w:right w:w="43" w:type="dxa"/>
            </w:tcMar>
          </w:tcPr>
          <w:p w14:paraId="104C55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7754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E33BAD" w14:textId="77777777" w:rsidR="00EE2529" w:rsidRPr="00C81B84" w:rsidRDefault="00AD5E1E" w:rsidP="00C81B84">
            <w:r w:rsidRPr="00C81B84">
              <w:t>fra kr 3 517 000 til kr 3 592 000</w:t>
            </w:r>
          </w:p>
        </w:tc>
        <w:tc>
          <w:tcPr>
            <w:tcW w:w="1400" w:type="dxa"/>
            <w:tcBorders>
              <w:top w:val="nil"/>
              <w:left w:val="nil"/>
              <w:bottom w:val="nil"/>
              <w:right w:val="nil"/>
            </w:tcBorders>
            <w:tcMar>
              <w:top w:w="128" w:type="dxa"/>
              <w:left w:w="43" w:type="dxa"/>
              <w:bottom w:w="43" w:type="dxa"/>
              <w:right w:w="43" w:type="dxa"/>
            </w:tcMar>
            <w:vAlign w:val="bottom"/>
          </w:tcPr>
          <w:p w14:paraId="27750C7A" w14:textId="77777777" w:rsidR="00EE2529" w:rsidRPr="00C81B84" w:rsidRDefault="00EE2529" w:rsidP="00C81B84"/>
        </w:tc>
      </w:tr>
      <w:tr w:rsidR="00EE2529" w:rsidRPr="00C81B84" w14:paraId="544C4543" w14:textId="77777777">
        <w:trPr>
          <w:trHeight w:val="380"/>
        </w:trPr>
        <w:tc>
          <w:tcPr>
            <w:tcW w:w="680" w:type="dxa"/>
            <w:tcBorders>
              <w:top w:val="nil"/>
              <w:left w:val="nil"/>
              <w:bottom w:val="nil"/>
              <w:right w:val="nil"/>
            </w:tcBorders>
            <w:tcMar>
              <w:top w:w="128" w:type="dxa"/>
              <w:left w:w="43" w:type="dxa"/>
              <w:bottom w:w="43" w:type="dxa"/>
              <w:right w:w="43" w:type="dxa"/>
            </w:tcMar>
          </w:tcPr>
          <w:p w14:paraId="6C872432" w14:textId="77777777" w:rsidR="00EE2529" w:rsidRPr="00C81B84" w:rsidRDefault="00AD5E1E" w:rsidP="00C81B84">
            <w:r w:rsidRPr="00C81B84">
              <w:t>256</w:t>
            </w:r>
          </w:p>
        </w:tc>
        <w:tc>
          <w:tcPr>
            <w:tcW w:w="680" w:type="dxa"/>
            <w:tcBorders>
              <w:top w:val="nil"/>
              <w:left w:val="nil"/>
              <w:bottom w:val="nil"/>
              <w:right w:val="nil"/>
            </w:tcBorders>
            <w:tcMar>
              <w:top w:w="128" w:type="dxa"/>
              <w:left w:w="43" w:type="dxa"/>
              <w:bottom w:w="43" w:type="dxa"/>
              <w:right w:w="43" w:type="dxa"/>
            </w:tcMar>
          </w:tcPr>
          <w:p w14:paraId="178478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103E96" w14:textId="77777777" w:rsidR="00EE2529" w:rsidRPr="00C81B84" w:rsidRDefault="00AD5E1E" w:rsidP="00C81B84">
            <w:r w:rsidRPr="00C81B84">
              <w:t>Direktoratet for høyere utdanning og kompetanse:</w:t>
            </w:r>
          </w:p>
        </w:tc>
        <w:tc>
          <w:tcPr>
            <w:tcW w:w="1400" w:type="dxa"/>
            <w:tcBorders>
              <w:top w:val="nil"/>
              <w:left w:val="nil"/>
              <w:bottom w:val="nil"/>
              <w:right w:val="nil"/>
            </w:tcBorders>
            <w:tcMar>
              <w:top w:w="128" w:type="dxa"/>
              <w:left w:w="43" w:type="dxa"/>
              <w:bottom w:w="43" w:type="dxa"/>
              <w:right w:w="43" w:type="dxa"/>
            </w:tcMar>
            <w:vAlign w:val="bottom"/>
          </w:tcPr>
          <w:p w14:paraId="1A3DEA25" w14:textId="77777777" w:rsidR="00EE2529" w:rsidRPr="00C81B84" w:rsidRDefault="00EE2529" w:rsidP="00C81B84"/>
        </w:tc>
      </w:tr>
      <w:tr w:rsidR="00EE2529" w:rsidRPr="00C81B84" w14:paraId="1985CB24" w14:textId="77777777">
        <w:trPr>
          <w:trHeight w:val="380"/>
        </w:trPr>
        <w:tc>
          <w:tcPr>
            <w:tcW w:w="680" w:type="dxa"/>
            <w:tcBorders>
              <w:top w:val="nil"/>
              <w:left w:val="nil"/>
              <w:bottom w:val="nil"/>
              <w:right w:val="nil"/>
            </w:tcBorders>
            <w:tcMar>
              <w:top w:w="128" w:type="dxa"/>
              <w:left w:w="43" w:type="dxa"/>
              <w:bottom w:w="43" w:type="dxa"/>
              <w:right w:w="43" w:type="dxa"/>
            </w:tcMar>
          </w:tcPr>
          <w:p w14:paraId="0D0A01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EA020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35D43F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C04A6F5" w14:textId="77777777" w:rsidR="00EE2529" w:rsidRPr="00C81B84" w:rsidRDefault="00AD5E1E" w:rsidP="00C81B84">
            <w:r w:rsidRPr="00C81B84">
              <w:t>4 387 000</w:t>
            </w:r>
          </w:p>
        </w:tc>
      </w:tr>
      <w:tr w:rsidR="00EE2529" w:rsidRPr="00C81B84" w14:paraId="3BB32694" w14:textId="77777777">
        <w:trPr>
          <w:trHeight w:val="380"/>
        </w:trPr>
        <w:tc>
          <w:tcPr>
            <w:tcW w:w="680" w:type="dxa"/>
            <w:tcBorders>
              <w:top w:val="nil"/>
              <w:left w:val="nil"/>
              <w:bottom w:val="nil"/>
              <w:right w:val="nil"/>
            </w:tcBorders>
            <w:tcMar>
              <w:top w:w="128" w:type="dxa"/>
              <w:left w:w="43" w:type="dxa"/>
              <w:bottom w:w="43" w:type="dxa"/>
              <w:right w:w="43" w:type="dxa"/>
            </w:tcMar>
          </w:tcPr>
          <w:p w14:paraId="3CCED82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4733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84F07E" w14:textId="77777777" w:rsidR="00EE2529" w:rsidRPr="00C81B84" w:rsidRDefault="00AD5E1E" w:rsidP="00C81B84">
            <w:r w:rsidRPr="00C81B84">
              <w:t>fra kr 433 017 000 til kr 437 404 000</w:t>
            </w:r>
          </w:p>
        </w:tc>
        <w:tc>
          <w:tcPr>
            <w:tcW w:w="1400" w:type="dxa"/>
            <w:tcBorders>
              <w:top w:val="nil"/>
              <w:left w:val="nil"/>
              <w:bottom w:val="nil"/>
              <w:right w:val="nil"/>
            </w:tcBorders>
            <w:tcMar>
              <w:top w:w="128" w:type="dxa"/>
              <w:left w:w="43" w:type="dxa"/>
              <w:bottom w:w="43" w:type="dxa"/>
              <w:right w:w="43" w:type="dxa"/>
            </w:tcMar>
            <w:vAlign w:val="bottom"/>
          </w:tcPr>
          <w:p w14:paraId="0B0AE300" w14:textId="77777777" w:rsidR="00EE2529" w:rsidRPr="00C81B84" w:rsidRDefault="00EE2529" w:rsidP="00C81B84"/>
        </w:tc>
      </w:tr>
      <w:tr w:rsidR="00EE2529" w:rsidRPr="00C81B84" w14:paraId="599248D0" w14:textId="77777777">
        <w:trPr>
          <w:trHeight w:val="380"/>
        </w:trPr>
        <w:tc>
          <w:tcPr>
            <w:tcW w:w="680" w:type="dxa"/>
            <w:tcBorders>
              <w:top w:val="nil"/>
              <w:left w:val="nil"/>
              <w:bottom w:val="nil"/>
              <w:right w:val="nil"/>
            </w:tcBorders>
            <w:tcMar>
              <w:top w:w="128" w:type="dxa"/>
              <w:left w:w="43" w:type="dxa"/>
              <w:bottom w:w="43" w:type="dxa"/>
              <w:right w:w="43" w:type="dxa"/>
            </w:tcMar>
          </w:tcPr>
          <w:p w14:paraId="62DBE2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95765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8EA1571"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745531D" w14:textId="77777777" w:rsidR="00EE2529" w:rsidRPr="00C81B84" w:rsidRDefault="00AD5E1E" w:rsidP="00C81B84">
            <w:r w:rsidRPr="00C81B84">
              <w:t>191 000</w:t>
            </w:r>
          </w:p>
        </w:tc>
      </w:tr>
      <w:tr w:rsidR="00EE2529" w:rsidRPr="00C81B84" w14:paraId="6273708E" w14:textId="77777777">
        <w:trPr>
          <w:trHeight w:val="380"/>
        </w:trPr>
        <w:tc>
          <w:tcPr>
            <w:tcW w:w="680" w:type="dxa"/>
            <w:tcBorders>
              <w:top w:val="nil"/>
              <w:left w:val="nil"/>
              <w:bottom w:val="nil"/>
              <w:right w:val="nil"/>
            </w:tcBorders>
            <w:tcMar>
              <w:top w:w="128" w:type="dxa"/>
              <w:left w:w="43" w:type="dxa"/>
              <w:bottom w:w="43" w:type="dxa"/>
              <w:right w:w="43" w:type="dxa"/>
            </w:tcMar>
          </w:tcPr>
          <w:p w14:paraId="5C0046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8F2F6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1ABDAA" w14:textId="77777777" w:rsidR="00EE2529" w:rsidRPr="00C81B84" w:rsidRDefault="00AD5E1E" w:rsidP="00C81B84">
            <w:r w:rsidRPr="00C81B84">
              <w:t>fra kr 8 926 000 til kr 9 117 000</w:t>
            </w:r>
          </w:p>
        </w:tc>
        <w:tc>
          <w:tcPr>
            <w:tcW w:w="1400" w:type="dxa"/>
            <w:tcBorders>
              <w:top w:val="nil"/>
              <w:left w:val="nil"/>
              <w:bottom w:val="nil"/>
              <w:right w:val="nil"/>
            </w:tcBorders>
            <w:tcMar>
              <w:top w:w="128" w:type="dxa"/>
              <w:left w:w="43" w:type="dxa"/>
              <w:bottom w:w="43" w:type="dxa"/>
              <w:right w:w="43" w:type="dxa"/>
            </w:tcMar>
            <w:vAlign w:val="bottom"/>
          </w:tcPr>
          <w:p w14:paraId="45EAF986" w14:textId="77777777" w:rsidR="00EE2529" w:rsidRPr="00C81B84" w:rsidRDefault="00EE2529" w:rsidP="00C81B84"/>
        </w:tc>
      </w:tr>
      <w:tr w:rsidR="00EE2529" w:rsidRPr="00C81B84" w14:paraId="619EB526" w14:textId="77777777">
        <w:trPr>
          <w:trHeight w:val="380"/>
        </w:trPr>
        <w:tc>
          <w:tcPr>
            <w:tcW w:w="680" w:type="dxa"/>
            <w:tcBorders>
              <w:top w:val="nil"/>
              <w:left w:val="nil"/>
              <w:bottom w:val="nil"/>
              <w:right w:val="nil"/>
            </w:tcBorders>
            <w:tcMar>
              <w:top w:w="128" w:type="dxa"/>
              <w:left w:w="43" w:type="dxa"/>
              <w:bottom w:w="43" w:type="dxa"/>
              <w:right w:w="43" w:type="dxa"/>
            </w:tcMar>
          </w:tcPr>
          <w:p w14:paraId="01B1E07D" w14:textId="77777777" w:rsidR="00EE2529" w:rsidRPr="00C81B84" w:rsidRDefault="00AD5E1E" w:rsidP="00C81B84">
            <w:r w:rsidRPr="00C81B84">
              <w:t>257</w:t>
            </w:r>
          </w:p>
        </w:tc>
        <w:tc>
          <w:tcPr>
            <w:tcW w:w="680" w:type="dxa"/>
            <w:tcBorders>
              <w:top w:val="nil"/>
              <w:left w:val="nil"/>
              <w:bottom w:val="nil"/>
              <w:right w:val="nil"/>
            </w:tcBorders>
            <w:tcMar>
              <w:top w:w="128" w:type="dxa"/>
              <w:left w:w="43" w:type="dxa"/>
              <w:bottom w:w="43" w:type="dxa"/>
              <w:right w:w="43" w:type="dxa"/>
            </w:tcMar>
          </w:tcPr>
          <w:p w14:paraId="1FFDDA4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AB987B" w14:textId="77777777" w:rsidR="00EE2529" w:rsidRPr="00C81B84" w:rsidRDefault="00AD5E1E" w:rsidP="00C81B84">
            <w:r w:rsidRPr="00C81B84">
              <w:t>Kompetanseprogrammet:</w:t>
            </w:r>
          </w:p>
        </w:tc>
        <w:tc>
          <w:tcPr>
            <w:tcW w:w="1400" w:type="dxa"/>
            <w:tcBorders>
              <w:top w:val="nil"/>
              <w:left w:val="nil"/>
              <w:bottom w:val="nil"/>
              <w:right w:val="nil"/>
            </w:tcBorders>
            <w:tcMar>
              <w:top w:w="128" w:type="dxa"/>
              <w:left w:w="43" w:type="dxa"/>
              <w:bottom w:w="43" w:type="dxa"/>
              <w:right w:w="43" w:type="dxa"/>
            </w:tcMar>
            <w:vAlign w:val="bottom"/>
          </w:tcPr>
          <w:p w14:paraId="1A058A7E" w14:textId="77777777" w:rsidR="00EE2529" w:rsidRPr="00C81B84" w:rsidRDefault="00EE2529" w:rsidP="00C81B84"/>
        </w:tc>
      </w:tr>
      <w:tr w:rsidR="00EE2529" w:rsidRPr="00C81B84" w14:paraId="2E2F49F3" w14:textId="77777777">
        <w:trPr>
          <w:trHeight w:val="380"/>
        </w:trPr>
        <w:tc>
          <w:tcPr>
            <w:tcW w:w="680" w:type="dxa"/>
            <w:tcBorders>
              <w:top w:val="nil"/>
              <w:left w:val="nil"/>
              <w:bottom w:val="nil"/>
              <w:right w:val="nil"/>
            </w:tcBorders>
            <w:tcMar>
              <w:top w:w="128" w:type="dxa"/>
              <w:left w:w="43" w:type="dxa"/>
              <w:bottom w:w="43" w:type="dxa"/>
              <w:right w:w="43" w:type="dxa"/>
            </w:tcMar>
          </w:tcPr>
          <w:p w14:paraId="209867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C9193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AD80A2C"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D0B1B9D" w14:textId="77777777" w:rsidR="00EE2529" w:rsidRPr="00C81B84" w:rsidRDefault="00AD5E1E" w:rsidP="00C81B84">
            <w:r w:rsidRPr="00C81B84">
              <w:t>159 000</w:t>
            </w:r>
          </w:p>
        </w:tc>
      </w:tr>
      <w:tr w:rsidR="00EE2529" w:rsidRPr="00C81B84" w14:paraId="221A7223" w14:textId="77777777">
        <w:trPr>
          <w:trHeight w:val="380"/>
        </w:trPr>
        <w:tc>
          <w:tcPr>
            <w:tcW w:w="680" w:type="dxa"/>
            <w:tcBorders>
              <w:top w:val="nil"/>
              <w:left w:val="nil"/>
              <w:bottom w:val="nil"/>
              <w:right w:val="nil"/>
            </w:tcBorders>
            <w:tcMar>
              <w:top w:w="128" w:type="dxa"/>
              <w:left w:w="43" w:type="dxa"/>
              <w:bottom w:w="43" w:type="dxa"/>
              <w:right w:w="43" w:type="dxa"/>
            </w:tcMar>
          </w:tcPr>
          <w:p w14:paraId="6734C91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1455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239B6D" w14:textId="77777777" w:rsidR="00EE2529" w:rsidRPr="00C81B84" w:rsidRDefault="00AD5E1E" w:rsidP="00C81B84">
            <w:r w:rsidRPr="00C81B84">
              <w:t>fra kr 7 442 000 til kr 7 601 000</w:t>
            </w:r>
          </w:p>
        </w:tc>
        <w:tc>
          <w:tcPr>
            <w:tcW w:w="1400" w:type="dxa"/>
            <w:tcBorders>
              <w:top w:val="nil"/>
              <w:left w:val="nil"/>
              <w:bottom w:val="nil"/>
              <w:right w:val="nil"/>
            </w:tcBorders>
            <w:tcMar>
              <w:top w:w="128" w:type="dxa"/>
              <w:left w:w="43" w:type="dxa"/>
              <w:bottom w:w="43" w:type="dxa"/>
              <w:right w:w="43" w:type="dxa"/>
            </w:tcMar>
            <w:vAlign w:val="bottom"/>
          </w:tcPr>
          <w:p w14:paraId="430E9943" w14:textId="77777777" w:rsidR="00EE2529" w:rsidRPr="00C81B84" w:rsidRDefault="00EE2529" w:rsidP="00C81B84"/>
        </w:tc>
      </w:tr>
      <w:tr w:rsidR="00EE2529" w:rsidRPr="00C81B84" w14:paraId="44DCA526" w14:textId="77777777">
        <w:trPr>
          <w:trHeight w:val="380"/>
        </w:trPr>
        <w:tc>
          <w:tcPr>
            <w:tcW w:w="680" w:type="dxa"/>
            <w:tcBorders>
              <w:top w:val="nil"/>
              <w:left w:val="nil"/>
              <w:bottom w:val="nil"/>
              <w:right w:val="nil"/>
            </w:tcBorders>
            <w:tcMar>
              <w:top w:w="128" w:type="dxa"/>
              <w:left w:w="43" w:type="dxa"/>
              <w:bottom w:w="43" w:type="dxa"/>
              <w:right w:w="43" w:type="dxa"/>
            </w:tcMar>
          </w:tcPr>
          <w:p w14:paraId="6B9977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8BC64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2421684" w14:textId="77777777" w:rsidR="00EE2529" w:rsidRPr="00C81B84" w:rsidRDefault="00AD5E1E" w:rsidP="00C81B84">
            <w:r w:rsidRPr="00C81B84">
              <w:t xml:space="preserve">Tilskudd,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C668A83" w14:textId="77777777" w:rsidR="00EE2529" w:rsidRPr="00C81B84" w:rsidRDefault="00AD5E1E" w:rsidP="00C81B84">
            <w:r w:rsidRPr="00C81B84">
              <w:t>20 701 000</w:t>
            </w:r>
          </w:p>
        </w:tc>
      </w:tr>
      <w:tr w:rsidR="00EE2529" w:rsidRPr="00C81B84" w14:paraId="2401AD7D" w14:textId="77777777">
        <w:trPr>
          <w:trHeight w:val="380"/>
        </w:trPr>
        <w:tc>
          <w:tcPr>
            <w:tcW w:w="680" w:type="dxa"/>
            <w:tcBorders>
              <w:top w:val="nil"/>
              <w:left w:val="nil"/>
              <w:bottom w:val="nil"/>
              <w:right w:val="nil"/>
            </w:tcBorders>
            <w:tcMar>
              <w:top w:w="128" w:type="dxa"/>
              <w:left w:w="43" w:type="dxa"/>
              <w:bottom w:w="43" w:type="dxa"/>
              <w:right w:w="43" w:type="dxa"/>
            </w:tcMar>
          </w:tcPr>
          <w:p w14:paraId="5FB880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1F714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498012" w14:textId="77777777" w:rsidR="00EE2529" w:rsidRPr="00C81B84" w:rsidRDefault="00AD5E1E" w:rsidP="00C81B84">
            <w:r w:rsidRPr="00C81B84">
              <w:t>fra kr 201 253 000 til kr 180 552 000</w:t>
            </w:r>
          </w:p>
        </w:tc>
        <w:tc>
          <w:tcPr>
            <w:tcW w:w="1400" w:type="dxa"/>
            <w:tcBorders>
              <w:top w:val="nil"/>
              <w:left w:val="nil"/>
              <w:bottom w:val="nil"/>
              <w:right w:val="nil"/>
            </w:tcBorders>
            <w:tcMar>
              <w:top w:w="128" w:type="dxa"/>
              <w:left w:w="43" w:type="dxa"/>
              <w:bottom w:w="43" w:type="dxa"/>
              <w:right w:w="43" w:type="dxa"/>
            </w:tcMar>
            <w:vAlign w:val="bottom"/>
          </w:tcPr>
          <w:p w14:paraId="6FC2ECC1" w14:textId="77777777" w:rsidR="00EE2529" w:rsidRPr="00C81B84" w:rsidRDefault="00EE2529" w:rsidP="00C81B84"/>
        </w:tc>
      </w:tr>
      <w:tr w:rsidR="00EE2529" w:rsidRPr="00C81B84" w14:paraId="42AB2052" w14:textId="77777777">
        <w:trPr>
          <w:trHeight w:val="380"/>
        </w:trPr>
        <w:tc>
          <w:tcPr>
            <w:tcW w:w="680" w:type="dxa"/>
            <w:tcBorders>
              <w:top w:val="nil"/>
              <w:left w:val="nil"/>
              <w:bottom w:val="nil"/>
              <w:right w:val="nil"/>
            </w:tcBorders>
            <w:tcMar>
              <w:top w:w="128" w:type="dxa"/>
              <w:left w:w="43" w:type="dxa"/>
              <w:bottom w:w="43" w:type="dxa"/>
              <w:right w:w="43" w:type="dxa"/>
            </w:tcMar>
          </w:tcPr>
          <w:p w14:paraId="6F69542C" w14:textId="77777777" w:rsidR="00EE2529" w:rsidRPr="00C81B84" w:rsidRDefault="00AD5E1E" w:rsidP="00C81B84">
            <w:r w:rsidRPr="00C81B84">
              <w:t>258</w:t>
            </w:r>
          </w:p>
        </w:tc>
        <w:tc>
          <w:tcPr>
            <w:tcW w:w="680" w:type="dxa"/>
            <w:tcBorders>
              <w:top w:val="nil"/>
              <w:left w:val="nil"/>
              <w:bottom w:val="nil"/>
              <w:right w:val="nil"/>
            </w:tcBorders>
            <w:tcMar>
              <w:top w:w="128" w:type="dxa"/>
              <w:left w:w="43" w:type="dxa"/>
              <w:bottom w:w="43" w:type="dxa"/>
              <w:right w:w="43" w:type="dxa"/>
            </w:tcMar>
          </w:tcPr>
          <w:p w14:paraId="36CF0BE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096B53" w14:textId="77777777" w:rsidR="00EE2529" w:rsidRPr="00C81B84" w:rsidRDefault="00AD5E1E" w:rsidP="00C81B84">
            <w:r w:rsidRPr="00C81B84">
              <w:t>Tiltak for livslang læring:</w:t>
            </w:r>
          </w:p>
        </w:tc>
        <w:tc>
          <w:tcPr>
            <w:tcW w:w="1400" w:type="dxa"/>
            <w:tcBorders>
              <w:top w:val="nil"/>
              <w:left w:val="nil"/>
              <w:bottom w:val="nil"/>
              <w:right w:val="nil"/>
            </w:tcBorders>
            <w:tcMar>
              <w:top w:w="128" w:type="dxa"/>
              <w:left w:w="43" w:type="dxa"/>
              <w:bottom w:w="43" w:type="dxa"/>
              <w:right w:w="43" w:type="dxa"/>
            </w:tcMar>
            <w:vAlign w:val="bottom"/>
          </w:tcPr>
          <w:p w14:paraId="44671C07" w14:textId="77777777" w:rsidR="00EE2529" w:rsidRPr="00C81B84" w:rsidRDefault="00EE2529" w:rsidP="00C81B84"/>
        </w:tc>
      </w:tr>
      <w:tr w:rsidR="00EE2529" w:rsidRPr="00C81B84" w14:paraId="32248E68" w14:textId="77777777">
        <w:trPr>
          <w:trHeight w:val="380"/>
        </w:trPr>
        <w:tc>
          <w:tcPr>
            <w:tcW w:w="680" w:type="dxa"/>
            <w:tcBorders>
              <w:top w:val="nil"/>
              <w:left w:val="nil"/>
              <w:bottom w:val="nil"/>
              <w:right w:val="nil"/>
            </w:tcBorders>
            <w:tcMar>
              <w:top w:w="128" w:type="dxa"/>
              <w:left w:w="43" w:type="dxa"/>
              <w:bottom w:w="43" w:type="dxa"/>
              <w:right w:w="43" w:type="dxa"/>
            </w:tcMar>
          </w:tcPr>
          <w:p w14:paraId="3A03B33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FF457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E196D3A" w14:textId="77777777" w:rsidR="00EE2529" w:rsidRPr="00C81B84" w:rsidRDefault="00AD5E1E" w:rsidP="00C81B84">
            <w:r w:rsidRPr="00C81B84">
              <w:t xml:space="preserve">Spesielle driftsutgifter,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0803956" w14:textId="77777777" w:rsidR="00EE2529" w:rsidRPr="00C81B84" w:rsidRDefault="00AD5E1E" w:rsidP="00C81B84">
            <w:r w:rsidRPr="00C81B84">
              <w:t>32 321 000</w:t>
            </w:r>
          </w:p>
        </w:tc>
      </w:tr>
      <w:tr w:rsidR="00EE2529" w:rsidRPr="00C81B84" w14:paraId="532B88D2" w14:textId="77777777">
        <w:trPr>
          <w:trHeight w:val="380"/>
        </w:trPr>
        <w:tc>
          <w:tcPr>
            <w:tcW w:w="680" w:type="dxa"/>
            <w:tcBorders>
              <w:top w:val="nil"/>
              <w:left w:val="nil"/>
              <w:bottom w:val="nil"/>
              <w:right w:val="nil"/>
            </w:tcBorders>
            <w:tcMar>
              <w:top w:w="128" w:type="dxa"/>
              <w:left w:w="43" w:type="dxa"/>
              <w:bottom w:w="43" w:type="dxa"/>
              <w:right w:w="43" w:type="dxa"/>
            </w:tcMar>
          </w:tcPr>
          <w:p w14:paraId="3F77F0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4EFB0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014AA8" w14:textId="77777777" w:rsidR="00EE2529" w:rsidRPr="00C81B84" w:rsidRDefault="00AD5E1E" w:rsidP="00C81B84">
            <w:r w:rsidRPr="00C81B84">
              <w:t>fra kr 129 317 000 til kr 96 996 000</w:t>
            </w:r>
          </w:p>
        </w:tc>
        <w:tc>
          <w:tcPr>
            <w:tcW w:w="1400" w:type="dxa"/>
            <w:tcBorders>
              <w:top w:val="nil"/>
              <w:left w:val="nil"/>
              <w:bottom w:val="nil"/>
              <w:right w:val="nil"/>
            </w:tcBorders>
            <w:tcMar>
              <w:top w:w="128" w:type="dxa"/>
              <w:left w:w="43" w:type="dxa"/>
              <w:bottom w:w="43" w:type="dxa"/>
              <w:right w:w="43" w:type="dxa"/>
            </w:tcMar>
            <w:vAlign w:val="bottom"/>
          </w:tcPr>
          <w:p w14:paraId="4899E679" w14:textId="77777777" w:rsidR="00EE2529" w:rsidRPr="00C81B84" w:rsidRDefault="00EE2529" w:rsidP="00C81B84"/>
        </w:tc>
      </w:tr>
      <w:tr w:rsidR="00EE2529" w:rsidRPr="00C81B84" w14:paraId="1D55D107" w14:textId="77777777">
        <w:trPr>
          <w:trHeight w:val="380"/>
        </w:trPr>
        <w:tc>
          <w:tcPr>
            <w:tcW w:w="680" w:type="dxa"/>
            <w:tcBorders>
              <w:top w:val="nil"/>
              <w:left w:val="nil"/>
              <w:bottom w:val="nil"/>
              <w:right w:val="nil"/>
            </w:tcBorders>
            <w:tcMar>
              <w:top w:w="128" w:type="dxa"/>
              <w:left w:w="43" w:type="dxa"/>
              <w:bottom w:w="43" w:type="dxa"/>
              <w:right w:w="43" w:type="dxa"/>
            </w:tcMar>
          </w:tcPr>
          <w:p w14:paraId="482CCA76" w14:textId="77777777" w:rsidR="00EE2529" w:rsidRPr="00C81B84" w:rsidRDefault="00AD5E1E" w:rsidP="00C81B84">
            <w:r w:rsidRPr="00C81B84">
              <w:t>260</w:t>
            </w:r>
          </w:p>
        </w:tc>
        <w:tc>
          <w:tcPr>
            <w:tcW w:w="680" w:type="dxa"/>
            <w:tcBorders>
              <w:top w:val="nil"/>
              <w:left w:val="nil"/>
              <w:bottom w:val="nil"/>
              <w:right w:val="nil"/>
            </w:tcBorders>
            <w:tcMar>
              <w:top w:w="128" w:type="dxa"/>
              <w:left w:w="43" w:type="dxa"/>
              <w:bottom w:w="43" w:type="dxa"/>
              <w:right w:w="43" w:type="dxa"/>
            </w:tcMar>
          </w:tcPr>
          <w:p w14:paraId="795FF9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F239F2" w14:textId="77777777" w:rsidR="00EE2529" w:rsidRPr="00C81B84" w:rsidRDefault="00AD5E1E" w:rsidP="00C81B84">
            <w:r w:rsidRPr="00C81B84">
              <w:t>Universiteter og høyskoler:</w:t>
            </w:r>
          </w:p>
        </w:tc>
        <w:tc>
          <w:tcPr>
            <w:tcW w:w="1400" w:type="dxa"/>
            <w:tcBorders>
              <w:top w:val="nil"/>
              <w:left w:val="nil"/>
              <w:bottom w:val="nil"/>
              <w:right w:val="nil"/>
            </w:tcBorders>
            <w:tcMar>
              <w:top w:w="128" w:type="dxa"/>
              <w:left w:w="43" w:type="dxa"/>
              <w:bottom w:w="43" w:type="dxa"/>
              <w:right w:w="43" w:type="dxa"/>
            </w:tcMar>
            <w:vAlign w:val="bottom"/>
          </w:tcPr>
          <w:p w14:paraId="74A5F285" w14:textId="77777777" w:rsidR="00EE2529" w:rsidRPr="00C81B84" w:rsidRDefault="00EE2529" w:rsidP="00C81B84"/>
        </w:tc>
      </w:tr>
      <w:tr w:rsidR="00EE2529" w:rsidRPr="00C81B84" w14:paraId="4113B007" w14:textId="77777777">
        <w:trPr>
          <w:trHeight w:val="380"/>
        </w:trPr>
        <w:tc>
          <w:tcPr>
            <w:tcW w:w="680" w:type="dxa"/>
            <w:tcBorders>
              <w:top w:val="nil"/>
              <w:left w:val="nil"/>
              <w:bottom w:val="nil"/>
              <w:right w:val="nil"/>
            </w:tcBorders>
            <w:tcMar>
              <w:top w:w="128" w:type="dxa"/>
              <w:left w:w="43" w:type="dxa"/>
              <w:bottom w:w="43" w:type="dxa"/>
              <w:right w:w="43" w:type="dxa"/>
            </w:tcMar>
          </w:tcPr>
          <w:p w14:paraId="0040C5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D2411A"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01873D0" w14:textId="77777777" w:rsidR="00EE2529" w:rsidRPr="00C81B84" w:rsidRDefault="00AD5E1E" w:rsidP="00C81B84">
            <w:r w:rsidRPr="00C81B84">
              <w:t>Statlige universiteter og høyskoler, forhøyes med</w:t>
            </w:r>
          </w:p>
        </w:tc>
        <w:tc>
          <w:tcPr>
            <w:tcW w:w="1400" w:type="dxa"/>
            <w:tcBorders>
              <w:top w:val="nil"/>
              <w:left w:val="nil"/>
              <w:bottom w:val="nil"/>
              <w:right w:val="nil"/>
            </w:tcBorders>
            <w:tcMar>
              <w:top w:w="128" w:type="dxa"/>
              <w:left w:w="43" w:type="dxa"/>
              <w:bottom w:w="43" w:type="dxa"/>
              <w:right w:w="43" w:type="dxa"/>
            </w:tcMar>
            <w:vAlign w:val="bottom"/>
          </w:tcPr>
          <w:p w14:paraId="551FD3F8" w14:textId="77777777" w:rsidR="00EE2529" w:rsidRPr="00C81B84" w:rsidRDefault="00AD5E1E" w:rsidP="00C81B84">
            <w:r w:rsidRPr="00C81B84">
              <w:t>947 047 000</w:t>
            </w:r>
          </w:p>
        </w:tc>
      </w:tr>
      <w:tr w:rsidR="00EE2529" w:rsidRPr="00C81B84" w14:paraId="26B47DFB" w14:textId="77777777">
        <w:trPr>
          <w:trHeight w:val="380"/>
        </w:trPr>
        <w:tc>
          <w:tcPr>
            <w:tcW w:w="680" w:type="dxa"/>
            <w:tcBorders>
              <w:top w:val="nil"/>
              <w:left w:val="nil"/>
              <w:bottom w:val="nil"/>
              <w:right w:val="nil"/>
            </w:tcBorders>
            <w:tcMar>
              <w:top w:w="128" w:type="dxa"/>
              <w:left w:w="43" w:type="dxa"/>
              <w:bottom w:w="43" w:type="dxa"/>
              <w:right w:w="43" w:type="dxa"/>
            </w:tcMar>
          </w:tcPr>
          <w:p w14:paraId="2B54DB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7D56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5C980E" w14:textId="77777777" w:rsidR="00EE2529" w:rsidRPr="00C81B84" w:rsidRDefault="00AD5E1E" w:rsidP="00C81B84">
            <w:r w:rsidRPr="00C81B84">
              <w:t>fra kr 40 600 307 000 til kr 41 547 354 000</w:t>
            </w:r>
          </w:p>
        </w:tc>
        <w:tc>
          <w:tcPr>
            <w:tcW w:w="1400" w:type="dxa"/>
            <w:tcBorders>
              <w:top w:val="nil"/>
              <w:left w:val="nil"/>
              <w:bottom w:val="nil"/>
              <w:right w:val="nil"/>
            </w:tcBorders>
            <w:tcMar>
              <w:top w:w="128" w:type="dxa"/>
              <w:left w:w="43" w:type="dxa"/>
              <w:bottom w:w="43" w:type="dxa"/>
              <w:right w:w="43" w:type="dxa"/>
            </w:tcMar>
            <w:vAlign w:val="bottom"/>
          </w:tcPr>
          <w:p w14:paraId="2B4239EA" w14:textId="77777777" w:rsidR="00EE2529" w:rsidRPr="00C81B84" w:rsidRDefault="00EE2529" w:rsidP="00C81B84"/>
        </w:tc>
      </w:tr>
      <w:tr w:rsidR="00EE2529" w:rsidRPr="00C81B84" w14:paraId="302D9514" w14:textId="77777777">
        <w:trPr>
          <w:trHeight w:val="380"/>
        </w:trPr>
        <w:tc>
          <w:tcPr>
            <w:tcW w:w="680" w:type="dxa"/>
            <w:tcBorders>
              <w:top w:val="nil"/>
              <w:left w:val="nil"/>
              <w:bottom w:val="nil"/>
              <w:right w:val="nil"/>
            </w:tcBorders>
            <w:tcMar>
              <w:top w:w="128" w:type="dxa"/>
              <w:left w:w="43" w:type="dxa"/>
              <w:bottom w:w="43" w:type="dxa"/>
              <w:right w:w="43" w:type="dxa"/>
            </w:tcMar>
          </w:tcPr>
          <w:p w14:paraId="7551D3F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3D4CA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DB34743" w14:textId="77777777" w:rsidR="00EE2529" w:rsidRPr="00C81B84" w:rsidRDefault="00AD5E1E" w:rsidP="00C81B84">
            <w:r w:rsidRPr="00C81B84">
              <w:t>Private høyskoler, forhøyes med</w:t>
            </w:r>
          </w:p>
        </w:tc>
        <w:tc>
          <w:tcPr>
            <w:tcW w:w="1400" w:type="dxa"/>
            <w:tcBorders>
              <w:top w:val="nil"/>
              <w:left w:val="nil"/>
              <w:bottom w:val="nil"/>
              <w:right w:val="nil"/>
            </w:tcBorders>
            <w:tcMar>
              <w:top w:w="128" w:type="dxa"/>
              <w:left w:w="43" w:type="dxa"/>
              <w:bottom w:w="43" w:type="dxa"/>
              <w:right w:w="43" w:type="dxa"/>
            </w:tcMar>
            <w:vAlign w:val="bottom"/>
          </w:tcPr>
          <w:p w14:paraId="71C1BAF1" w14:textId="77777777" w:rsidR="00EE2529" w:rsidRPr="00C81B84" w:rsidRDefault="00AD5E1E" w:rsidP="00C81B84">
            <w:r w:rsidRPr="00C81B84">
              <w:t>47 140 000</w:t>
            </w:r>
          </w:p>
        </w:tc>
      </w:tr>
      <w:tr w:rsidR="00EE2529" w:rsidRPr="00C81B84" w14:paraId="5356133A" w14:textId="77777777">
        <w:trPr>
          <w:trHeight w:val="380"/>
        </w:trPr>
        <w:tc>
          <w:tcPr>
            <w:tcW w:w="680" w:type="dxa"/>
            <w:tcBorders>
              <w:top w:val="nil"/>
              <w:left w:val="nil"/>
              <w:bottom w:val="nil"/>
              <w:right w:val="nil"/>
            </w:tcBorders>
            <w:tcMar>
              <w:top w:w="128" w:type="dxa"/>
              <w:left w:w="43" w:type="dxa"/>
              <w:bottom w:w="43" w:type="dxa"/>
              <w:right w:w="43" w:type="dxa"/>
            </w:tcMar>
          </w:tcPr>
          <w:p w14:paraId="5FBCFE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8BA73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9A5414" w14:textId="77777777" w:rsidR="00EE2529" w:rsidRPr="00C81B84" w:rsidRDefault="00AD5E1E" w:rsidP="00C81B84">
            <w:r w:rsidRPr="00C81B84">
              <w:t>fra kr 2 201 455 000 til kr 2 248 595 000</w:t>
            </w:r>
          </w:p>
        </w:tc>
        <w:tc>
          <w:tcPr>
            <w:tcW w:w="1400" w:type="dxa"/>
            <w:tcBorders>
              <w:top w:val="nil"/>
              <w:left w:val="nil"/>
              <w:bottom w:val="nil"/>
              <w:right w:val="nil"/>
            </w:tcBorders>
            <w:tcMar>
              <w:top w:w="128" w:type="dxa"/>
              <w:left w:w="43" w:type="dxa"/>
              <w:bottom w:w="43" w:type="dxa"/>
              <w:right w:w="43" w:type="dxa"/>
            </w:tcMar>
            <w:vAlign w:val="bottom"/>
          </w:tcPr>
          <w:p w14:paraId="1398432F" w14:textId="77777777" w:rsidR="00EE2529" w:rsidRPr="00C81B84" w:rsidRDefault="00EE2529" w:rsidP="00C81B84"/>
        </w:tc>
      </w:tr>
      <w:tr w:rsidR="00EE2529" w:rsidRPr="00C81B84" w14:paraId="6A555A70" w14:textId="77777777">
        <w:trPr>
          <w:trHeight w:val="380"/>
        </w:trPr>
        <w:tc>
          <w:tcPr>
            <w:tcW w:w="680" w:type="dxa"/>
            <w:tcBorders>
              <w:top w:val="nil"/>
              <w:left w:val="nil"/>
              <w:bottom w:val="nil"/>
              <w:right w:val="nil"/>
            </w:tcBorders>
            <w:tcMar>
              <w:top w:w="128" w:type="dxa"/>
              <w:left w:w="43" w:type="dxa"/>
              <w:bottom w:w="43" w:type="dxa"/>
              <w:right w:w="43" w:type="dxa"/>
            </w:tcMar>
          </w:tcPr>
          <w:p w14:paraId="282C77E8" w14:textId="77777777" w:rsidR="00EE2529" w:rsidRPr="00C81B84" w:rsidRDefault="00AD5E1E" w:rsidP="00C81B84">
            <w:r w:rsidRPr="00C81B84">
              <w:t>270</w:t>
            </w:r>
          </w:p>
        </w:tc>
        <w:tc>
          <w:tcPr>
            <w:tcW w:w="680" w:type="dxa"/>
            <w:tcBorders>
              <w:top w:val="nil"/>
              <w:left w:val="nil"/>
              <w:bottom w:val="nil"/>
              <w:right w:val="nil"/>
            </w:tcBorders>
            <w:tcMar>
              <w:top w:w="128" w:type="dxa"/>
              <w:left w:w="43" w:type="dxa"/>
              <w:bottom w:w="43" w:type="dxa"/>
              <w:right w:w="43" w:type="dxa"/>
            </w:tcMar>
          </w:tcPr>
          <w:p w14:paraId="4D00BE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AB1912" w14:textId="77777777" w:rsidR="00EE2529" w:rsidRPr="00C81B84" w:rsidRDefault="00AD5E1E" w:rsidP="00C81B84">
            <w:r w:rsidRPr="00C81B84">
              <w:t>Studentvelferd:</w:t>
            </w:r>
          </w:p>
        </w:tc>
        <w:tc>
          <w:tcPr>
            <w:tcW w:w="1400" w:type="dxa"/>
            <w:tcBorders>
              <w:top w:val="nil"/>
              <w:left w:val="nil"/>
              <w:bottom w:val="nil"/>
              <w:right w:val="nil"/>
            </w:tcBorders>
            <w:tcMar>
              <w:top w:w="128" w:type="dxa"/>
              <w:left w:w="43" w:type="dxa"/>
              <w:bottom w:w="43" w:type="dxa"/>
              <w:right w:w="43" w:type="dxa"/>
            </w:tcMar>
            <w:vAlign w:val="bottom"/>
          </w:tcPr>
          <w:p w14:paraId="2EED8D60" w14:textId="77777777" w:rsidR="00EE2529" w:rsidRPr="00C81B84" w:rsidRDefault="00EE2529" w:rsidP="00C81B84"/>
        </w:tc>
      </w:tr>
      <w:tr w:rsidR="00EE2529" w:rsidRPr="00C81B84" w14:paraId="18E7317B" w14:textId="77777777">
        <w:trPr>
          <w:trHeight w:val="380"/>
        </w:trPr>
        <w:tc>
          <w:tcPr>
            <w:tcW w:w="680" w:type="dxa"/>
            <w:tcBorders>
              <w:top w:val="nil"/>
              <w:left w:val="nil"/>
              <w:bottom w:val="nil"/>
              <w:right w:val="nil"/>
            </w:tcBorders>
            <w:tcMar>
              <w:top w:w="128" w:type="dxa"/>
              <w:left w:w="43" w:type="dxa"/>
              <w:bottom w:w="43" w:type="dxa"/>
              <w:right w:w="43" w:type="dxa"/>
            </w:tcMar>
          </w:tcPr>
          <w:p w14:paraId="677B6E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40845C"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1722765F" w14:textId="77777777" w:rsidR="00EE2529" w:rsidRPr="00C81B84" w:rsidRDefault="00AD5E1E" w:rsidP="00C81B84">
            <w:r w:rsidRPr="00C81B84">
              <w:t>Tilskudd til velferdsarbeid mv., forhøyes med</w:t>
            </w:r>
          </w:p>
        </w:tc>
        <w:tc>
          <w:tcPr>
            <w:tcW w:w="1400" w:type="dxa"/>
            <w:tcBorders>
              <w:top w:val="nil"/>
              <w:left w:val="nil"/>
              <w:bottom w:val="nil"/>
              <w:right w:val="nil"/>
            </w:tcBorders>
            <w:tcMar>
              <w:top w:w="128" w:type="dxa"/>
              <w:left w:w="43" w:type="dxa"/>
              <w:bottom w:w="43" w:type="dxa"/>
              <w:right w:w="43" w:type="dxa"/>
            </w:tcMar>
            <w:vAlign w:val="bottom"/>
          </w:tcPr>
          <w:p w14:paraId="2023CFCA" w14:textId="77777777" w:rsidR="00EE2529" w:rsidRPr="00C81B84" w:rsidRDefault="00AD5E1E" w:rsidP="00C81B84">
            <w:r w:rsidRPr="00C81B84">
              <w:t>1 973 000</w:t>
            </w:r>
          </w:p>
        </w:tc>
      </w:tr>
      <w:tr w:rsidR="00EE2529" w:rsidRPr="00C81B84" w14:paraId="1112B9AA" w14:textId="77777777">
        <w:trPr>
          <w:trHeight w:val="380"/>
        </w:trPr>
        <w:tc>
          <w:tcPr>
            <w:tcW w:w="680" w:type="dxa"/>
            <w:tcBorders>
              <w:top w:val="nil"/>
              <w:left w:val="nil"/>
              <w:bottom w:val="nil"/>
              <w:right w:val="nil"/>
            </w:tcBorders>
            <w:tcMar>
              <w:top w:w="128" w:type="dxa"/>
              <w:left w:w="43" w:type="dxa"/>
              <w:bottom w:w="43" w:type="dxa"/>
              <w:right w:w="43" w:type="dxa"/>
            </w:tcMar>
          </w:tcPr>
          <w:p w14:paraId="7861FE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7C6E6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A4761A" w14:textId="77777777" w:rsidR="00EE2529" w:rsidRPr="00C81B84" w:rsidRDefault="00AD5E1E" w:rsidP="00C81B84">
            <w:r w:rsidRPr="00C81B84">
              <w:t>fra kr 81 846 000 til kr 83 819 000</w:t>
            </w:r>
          </w:p>
        </w:tc>
        <w:tc>
          <w:tcPr>
            <w:tcW w:w="1400" w:type="dxa"/>
            <w:tcBorders>
              <w:top w:val="nil"/>
              <w:left w:val="nil"/>
              <w:bottom w:val="nil"/>
              <w:right w:val="nil"/>
            </w:tcBorders>
            <w:tcMar>
              <w:top w:w="128" w:type="dxa"/>
              <w:left w:w="43" w:type="dxa"/>
              <w:bottom w:w="43" w:type="dxa"/>
              <w:right w:w="43" w:type="dxa"/>
            </w:tcMar>
            <w:vAlign w:val="bottom"/>
          </w:tcPr>
          <w:p w14:paraId="7253B9FB" w14:textId="77777777" w:rsidR="00EE2529" w:rsidRPr="00C81B84" w:rsidRDefault="00EE2529" w:rsidP="00C81B84"/>
        </w:tc>
      </w:tr>
      <w:tr w:rsidR="00EE2529" w:rsidRPr="00C81B84" w14:paraId="536206E6" w14:textId="77777777">
        <w:trPr>
          <w:trHeight w:val="380"/>
        </w:trPr>
        <w:tc>
          <w:tcPr>
            <w:tcW w:w="680" w:type="dxa"/>
            <w:tcBorders>
              <w:top w:val="nil"/>
              <w:left w:val="nil"/>
              <w:bottom w:val="nil"/>
              <w:right w:val="nil"/>
            </w:tcBorders>
            <w:tcMar>
              <w:top w:w="128" w:type="dxa"/>
              <w:left w:w="43" w:type="dxa"/>
              <w:bottom w:w="43" w:type="dxa"/>
              <w:right w:w="43" w:type="dxa"/>
            </w:tcMar>
          </w:tcPr>
          <w:p w14:paraId="16695C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0A338E"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1968B684" w14:textId="77777777" w:rsidR="00EE2529" w:rsidRPr="00C81B84" w:rsidRDefault="00AD5E1E" w:rsidP="00C81B84">
            <w:r w:rsidRPr="00C81B84">
              <w:t xml:space="preserve">Tilskudd til bygging av studentboliger,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12E96F4" w14:textId="77777777" w:rsidR="00EE2529" w:rsidRPr="00C81B84" w:rsidRDefault="00AD5E1E" w:rsidP="00C81B84">
            <w:r w:rsidRPr="00C81B84">
              <w:t>18 612 000</w:t>
            </w:r>
          </w:p>
        </w:tc>
      </w:tr>
      <w:tr w:rsidR="00EE2529" w:rsidRPr="00C81B84" w14:paraId="74C908C7" w14:textId="77777777">
        <w:trPr>
          <w:trHeight w:val="380"/>
        </w:trPr>
        <w:tc>
          <w:tcPr>
            <w:tcW w:w="680" w:type="dxa"/>
            <w:tcBorders>
              <w:top w:val="nil"/>
              <w:left w:val="nil"/>
              <w:bottom w:val="nil"/>
              <w:right w:val="nil"/>
            </w:tcBorders>
            <w:tcMar>
              <w:top w:w="128" w:type="dxa"/>
              <w:left w:w="43" w:type="dxa"/>
              <w:bottom w:w="43" w:type="dxa"/>
              <w:right w:w="43" w:type="dxa"/>
            </w:tcMar>
          </w:tcPr>
          <w:p w14:paraId="72AF93D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C7D40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1F1067" w14:textId="77777777" w:rsidR="00EE2529" w:rsidRPr="00C81B84" w:rsidRDefault="00AD5E1E" w:rsidP="00C81B84">
            <w:r w:rsidRPr="00C81B84">
              <w:t>fra kr 871 368 000 til kr 889 980 000</w:t>
            </w:r>
          </w:p>
        </w:tc>
        <w:tc>
          <w:tcPr>
            <w:tcW w:w="1400" w:type="dxa"/>
            <w:tcBorders>
              <w:top w:val="nil"/>
              <w:left w:val="nil"/>
              <w:bottom w:val="nil"/>
              <w:right w:val="nil"/>
            </w:tcBorders>
            <w:tcMar>
              <w:top w:w="128" w:type="dxa"/>
              <w:left w:w="43" w:type="dxa"/>
              <w:bottom w:w="43" w:type="dxa"/>
              <w:right w:w="43" w:type="dxa"/>
            </w:tcMar>
            <w:vAlign w:val="bottom"/>
          </w:tcPr>
          <w:p w14:paraId="6FC507CC" w14:textId="77777777" w:rsidR="00EE2529" w:rsidRPr="00C81B84" w:rsidRDefault="00EE2529" w:rsidP="00C81B84"/>
        </w:tc>
      </w:tr>
      <w:tr w:rsidR="00EE2529" w:rsidRPr="00C81B84" w14:paraId="75EC6345" w14:textId="77777777">
        <w:trPr>
          <w:trHeight w:val="380"/>
        </w:trPr>
        <w:tc>
          <w:tcPr>
            <w:tcW w:w="680" w:type="dxa"/>
            <w:tcBorders>
              <w:top w:val="nil"/>
              <w:left w:val="nil"/>
              <w:bottom w:val="nil"/>
              <w:right w:val="nil"/>
            </w:tcBorders>
            <w:tcMar>
              <w:top w:w="128" w:type="dxa"/>
              <w:left w:w="43" w:type="dxa"/>
              <w:bottom w:w="43" w:type="dxa"/>
              <w:right w:w="43" w:type="dxa"/>
            </w:tcMar>
          </w:tcPr>
          <w:p w14:paraId="5F62BB3E" w14:textId="77777777" w:rsidR="00EE2529" w:rsidRPr="00C81B84" w:rsidRDefault="00AD5E1E" w:rsidP="00C81B84">
            <w:r w:rsidRPr="00C81B84">
              <w:t>271</w:t>
            </w:r>
          </w:p>
        </w:tc>
        <w:tc>
          <w:tcPr>
            <w:tcW w:w="680" w:type="dxa"/>
            <w:tcBorders>
              <w:top w:val="nil"/>
              <w:left w:val="nil"/>
              <w:bottom w:val="nil"/>
              <w:right w:val="nil"/>
            </w:tcBorders>
            <w:tcMar>
              <w:top w:w="128" w:type="dxa"/>
              <w:left w:w="43" w:type="dxa"/>
              <w:bottom w:w="43" w:type="dxa"/>
              <w:right w:w="43" w:type="dxa"/>
            </w:tcMar>
          </w:tcPr>
          <w:p w14:paraId="69B62A9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8CC05F" w14:textId="77777777" w:rsidR="00EE2529" w:rsidRPr="00C81B84" w:rsidRDefault="00AD5E1E" w:rsidP="00C81B84">
            <w:r w:rsidRPr="00C81B84">
              <w:t>Nasjonalt organ for kvalitet i utdanningen:</w:t>
            </w:r>
          </w:p>
        </w:tc>
        <w:tc>
          <w:tcPr>
            <w:tcW w:w="1400" w:type="dxa"/>
            <w:tcBorders>
              <w:top w:val="nil"/>
              <w:left w:val="nil"/>
              <w:bottom w:val="nil"/>
              <w:right w:val="nil"/>
            </w:tcBorders>
            <w:tcMar>
              <w:top w:w="128" w:type="dxa"/>
              <w:left w:w="43" w:type="dxa"/>
              <w:bottom w:w="43" w:type="dxa"/>
              <w:right w:w="43" w:type="dxa"/>
            </w:tcMar>
            <w:vAlign w:val="bottom"/>
          </w:tcPr>
          <w:p w14:paraId="0EBCA401" w14:textId="77777777" w:rsidR="00EE2529" w:rsidRPr="00C81B84" w:rsidRDefault="00EE2529" w:rsidP="00C81B84"/>
        </w:tc>
      </w:tr>
      <w:tr w:rsidR="00EE2529" w:rsidRPr="00C81B84" w14:paraId="0C02FF72" w14:textId="77777777">
        <w:trPr>
          <w:trHeight w:val="380"/>
        </w:trPr>
        <w:tc>
          <w:tcPr>
            <w:tcW w:w="680" w:type="dxa"/>
            <w:tcBorders>
              <w:top w:val="nil"/>
              <w:left w:val="nil"/>
              <w:bottom w:val="nil"/>
              <w:right w:val="nil"/>
            </w:tcBorders>
            <w:tcMar>
              <w:top w:w="128" w:type="dxa"/>
              <w:left w:w="43" w:type="dxa"/>
              <w:bottom w:w="43" w:type="dxa"/>
              <w:right w:w="43" w:type="dxa"/>
            </w:tcMar>
          </w:tcPr>
          <w:p w14:paraId="08A955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2F332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4CB0C1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C9B4717" w14:textId="77777777" w:rsidR="00EE2529" w:rsidRPr="00C81B84" w:rsidRDefault="00AD5E1E" w:rsidP="00C81B84">
            <w:r w:rsidRPr="00C81B84">
              <w:t>4 771 000</w:t>
            </w:r>
          </w:p>
        </w:tc>
      </w:tr>
      <w:tr w:rsidR="00EE2529" w:rsidRPr="00C81B84" w14:paraId="109C4CF5" w14:textId="77777777">
        <w:trPr>
          <w:trHeight w:val="380"/>
        </w:trPr>
        <w:tc>
          <w:tcPr>
            <w:tcW w:w="680" w:type="dxa"/>
            <w:tcBorders>
              <w:top w:val="nil"/>
              <w:left w:val="nil"/>
              <w:bottom w:val="nil"/>
              <w:right w:val="nil"/>
            </w:tcBorders>
            <w:tcMar>
              <w:top w:w="128" w:type="dxa"/>
              <w:left w:w="43" w:type="dxa"/>
              <w:bottom w:w="43" w:type="dxa"/>
              <w:right w:w="43" w:type="dxa"/>
            </w:tcMar>
          </w:tcPr>
          <w:p w14:paraId="6A0E73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7E8D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126F4C" w14:textId="77777777" w:rsidR="00EE2529" w:rsidRPr="00C81B84" w:rsidRDefault="00AD5E1E" w:rsidP="00C81B84">
            <w:r w:rsidRPr="00C81B84">
              <w:t>fra kr 115 236 000 til kr 120 007 000</w:t>
            </w:r>
          </w:p>
        </w:tc>
        <w:tc>
          <w:tcPr>
            <w:tcW w:w="1400" w:type="dxa"/>
            <w:tcBorders>
              <w:top w:val="nil"/>
              <w:left w:val="nil"/>
              <w:bottom w:val="nil"/>
              <w:right w:val="nil"/>
            </w:tcBorders>
            <w:tcMar>
              <w:top w:w="128" w:type="dxa"/>
              <w:left w:w="43" w:type="dxa"/>
              <w:bottom w:w="43" w:type="dxa"/>
              <w:right w:w="43" w:type="dxa"/>
            </w:tcMar>
            <w:vAlign w:val="bottom"/>
          </w:tcPr>
          <w:p w14:paraId="2744AC8C" w14:textId="77777777" w:rsidR="00EE2529" w:rsidRPr="00C81B84" w:rsidRDefault="00EE2529" w:rsidP="00C81B84"/>
        </w:tc>
      </w:tr>
      <w:tr w:rsidR="00EE2529" w:rsidRPr="00C81B84" w14:paraId="320CCD24" w14:textId="77777777">
        <w:trPr>
          <w:trHeight w:val="380"/>
        </w:trPr>
        <w:tc>
          <w:tcPr>
            <w:tcW w:w="680" w:type="dxa"/>
            <w:tcBorders>
              <w:top w:val="nil"/>
              <w:left w:val="nil"/>
              <w:bottom w:val="nil"/>
              <w:right w:val="nil"/>
            </w:tcBorders>
            <w:tcMar>
              <w:top w:w="128" w:type="dxa"/>
              <w:left w:w="43" w:type="dxa"/>
              <w:bottom w:w="43" w:type="dxa"/>
              <w:right w:w="43" w:type="dxa"/>
            </w:tcMar>
          </w:tcPr>
          <w:p w14:paraId="5740FB2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F061E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AE7FCF6"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0E0258A" w14:textId="77777777" w:rsidR="00EE2529" w:rsidRPr="00C81B84" w:rsidRDefault="00AD5E1E" w:rsidP="00C81B84">
            <w:r w:rsidRPr="00C81B84">
              <w:t>101 000</w:t>
            </w:r>
          </w:p>
        </w:tc>
      </w:tr>
      <w:tr w:rsidR="00EE2529" w:rsidRPr="00C81B84" w14:paraId="7507F250" w14:textId="77777777">
        <w:trPr>
          <w:trHeight w:val="380"/>
        </w:trPr>
        <w:tc>
          <w:tcPr>
            <w:tcW w:w="680" w:type="dxa"/>
            <w:tcBorders>
              <w:top w:val="nil"/>
              <w:left w:val="nil"/>
              <w:bottom w:val="nil"/>
              <w:right w:val="nil"/>
            </w:tcBorders>
            <w:tcMar>
              <w:top w:w="128" w:type="dxa"/>
              <w:left w:w="43" w:type="dxa"/>
              <w:bottom w:w="43" w:type="dxa"/>
              <w:right w:w="43" w:type="dxa"/>
            </w:tcMar>
          </w:tcPr>
          <w:p w14:paraId="3026A5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B2EED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8195FE" w14:textId="77777777" w:rsidR="00EE2529" w:rsidRPr="00C81B84" w:rsidRDefault="00AD5E1E" w:rsidP="00C81B84">
            <w:r w:rsidRPr="00C81B84">
              <w:t>fra kr 4 106 000 til kr 4 207 000</w:t>
            </w:r>
          </w:p>
        </w:tc>
        <w:tc>
          <w:tcPr>
            <w:tcW w:w="1400" w:type="dxa"/>
            <w:tcBorders>
              <w:top w:val="nil"/>
              <w:left w:val="nil"/>
              <w:bottom w:val="nil"/>
              <w:right w:val="nil"/>
            </w:tcBorders>
            <w:tcMar>
              <w:top w:w="128" w:type="dxa"/>
              <w:left w:w="43" w:type="dxa"/>
              <w:bottom w:w="43" w:type="dxa"/>
              <w:right w:w="43" w:type="dxa"/>
            </w:tcMar>
            <w:vAlign w:val="bottom"/>
          </w:tcPr>
          <w:p w14:paraId="22641860" w14:textId="77777777" w:rsidR="00EE2529" w:rsidRPr="00C81B84" w:rsidRDefault="00EE2529" w:rsidP="00C81B84"/>
        </w:tc>
      </w:tr>
      <w:tr w:rsidR="00EE2529" w:rsidRPr="00C81B84" w14:paraId="52A7E990" w14:textId="77777777">
        <w:trPr>
          <w:trHeight w:val="380"/>
        </w:trPr>
        <w:tc>
          <w:tcPr>
            <w:tcW w:w="680" w:type="dxa"/>
            <w:tcBorders>
              <w:top w:val="nil"/>
              <w:left w:val="nil"/>
              <w:bottom w:val="nil"/>
              <w:right w:val="nil"/>
            </w:tcBorders>
            <w:tcMar>
              <w:top w:w="128" w:type="dxa"/>
              <w:left w:w="43" w:type="dxa"/>
              <w:bottom w:w="43" w:type="dxa"/>
              <w:right w:w="43" w:type="dxa"/>
            </w:tcMar>
          </w:tcPr>
          <w:p w14:paraId="4CE7E64A" w14:textId="77777777" w:rsidR="00EE2529" w:rsidRPr="00C81B84" w:rsidRDefault="00AD5E1E" w:rsidP="00C81B84">
            <w:r w:rsidRPr="00C81B84">
              <w:t>272</w:t>
            </w:r>
          </w:p>
        </w:tc>
        <w:tc>
          <w:tcPr>
            <w:tcW w:w="680" w:type="dxa"/>
            <w:tcBorders>
              <w:top w:val="nil"/>
              <w:left w:val="nil"/>
              <w:bottom w:val="nil"/>
              <w:right w:val="nil"/>
            </w:tcBorders>
            <w:tcMar>
              <w:top w:w="128" w:type="dxa"/>
              <w:left w:w="43" w:type="dxa"/>
              <w:bottom w:w="43" w:type="dxa"/>
              <w:right w:w="43" w:type="dxa"/>
            </w:tcMar>
          </w:tcPr>
          <w:p w14:paraId="777A8F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D4B46E" w14:textId="77777777" w:rsidR="00EE2529" w:rsidRPr="00C81B84" w:rsidRDefault="00AD5E1E" w:rsidP="00C81B84">
            <w:r w:rsidRPr="00C81B84">
              <w:t>Tiltak for internasjonalisering og høyere utdanning:</w:t>
            </w:r>
          </w:p>
        </w:tc>
        <w:tc>
          <w:tcPr>
            <w:tcW w:w="1400" w:type="dxa"/>
            <w:tcBorders>
              <w:top w:val="nil"/>
              <w:left w:val="nil"/>
              <w:bottom w:val="nil"/>
              <w:right w:val="nil"/>
            </w:tcBorders>
            <w:tcMar>
              <w:top w:w="128" w:type="dxa"/>
              <w:left w:w="43" w:type="dxa"/>
              <w:bottom w:w="43" w:type="dxa"/>
              <w:right w:w="43" w:type="dxa"/>
            </w:tcMar>
            <w:vAlign w:val="bottom"/>
          </w:tcPr>
          <w:p w14:paraId="021AA13A" w14:textId="77777777" w:rsidR="00EE2529" w:rsidRPr="00C81B84" w:rsidRDefault="00EE2529" w:rsidP="00C81B84"/>
        </w:tc>
      </w:tr>
      <w:tr w:rsidR="00EE2529" w:rsidRPr="00C81B84" w14:paraId="3CD4B8EE" w14:textId="77777777">
        <w:trPr>
          <w:trHeight w:val="640"/>
        </w:trPr>
        <w:tc>
          <w:tcPr>
            <w:tcW w:w="680" w:type="dxa"/>
            <w:tcBorders>
              <w:top w:val="nil"/>
              <w:left w:val="nil"/>
              <w:bottom w:val="nil"/>
              <w:right w:val="nil"/>
            </w:tcBorders>
            <w:tcMar>
              <w:top w:w="128" w:type="dxa"/>
              <w:left w:w="43" w:type="dxa"/>
              <w:bottom w:w="43" w:type="dxa"/>
              <w:right w:w="43" w:type="dxa"/>
            </w:tcMar>
          </w:tcPr>
          <w:p w14:paraId="0EB81B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0B5919"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76660153" w14:textId="77777777" w:rsidR="00EE2529" w:rsidRPr="00C81B84" w:rsidRDefault="00AD5E1E" w:rsidP="00C81B84">
            <w:r w:rsidRPr="00C81B84">
              <w:t xml:space="preserve">Tiltak for internasjonalisering, </w:t>
            </w:r>
            <w:r w:rsidRPr="00AD5E1E">
              <w:rPr>
                <w:rStyle w:val="kursiv"/>
              </w:rPr>
              <w:t>kan overføres, kan nyttes under post 71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24DC6E9" w14:textId="77777777" w:rsidR="00EE2529" w:rsidRPr="00C81B84" w:rsidRDefault="00AD5E1E" w:rsidP="00C81B84">
            <w:r w:rsidRPr="00C81B84">
              <w:t>5 700 000</w:t>
            </w:r>
          </w:p>
        </w:tc>
      </w:tr>
      <w:tr w:rsidR="00EE2529" w:rsidRPr="00C81B84" w14:paraId="7FFABBC0" w14:textId="77777777">
        <w:trPr>
          <w:trHeight w:val="380"/>
        </w:trPr>
        <w:tc>
          <w:tcPr>
            <w:tcW w:w="680" w:type="dxa"/>
            <w:tcBorders>
              <w:top w:val="nil"/>
              <w:left w:val="nil"/>
              <w:bottom w:val="nil"/>
              <w:right w:val="nil"/>
            </w:tcBorders>
            <w:tcMar>
              <w:top w:w="128" w:type="dxa"/>
              <w:left w:w="43" w:type="dxa"/>
              <w:bottom w:w="43" w:type="dxa"/>
              <w:right w:w="43" w:type="dxa"/>
            </w:tcMar>
          </w:tcPr>
          <w:p w14:paraId="47C745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C5CE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9C8976" w14:textId="77777777" w:rsidR="00EE2529" w:rsidRPr="00C81B84" w:rsidRDefault="00AD5E1E" w:rsidP="00C81B84">
            <w:r w:rsidRPr="00C81B84">
              <w:t>fra kr 96 547 000 til kr 90 847 000</w:t>
            </w:r>
          </w:p>
        </w:tc>
        <w:tc>
          <w:tcPr>
            <w:tcW w:w="1400" w:type="dxa"/>
            <w:tcBorders>
              <w:top w:val="nil"/>
              <w:left w:val="nil"/>
              <w:bottom w:val="nil"/>
              <w:right w:val="nil"/>
            </w:tcBorders>
            <w:tcMar>
              <w:top w:w="128" w:type="dxa"/>
              <w:left w:w="43" w:type="dxa"/>
              <w:bottom w:w="43" w:type="dxa"/>
              <w:right w:w="43" w:type="dxa"/>
            </w:tcMar>
            <w:vAlign w:val="bottom"/>
          </w:tcPr>
          <w:p w14:paraId="455243AA" w14:textId="77777777" w:rsidR="00EE2529" w:rsidRPr="00C81B84" w:rsidRDefault="00EE2529" w:rsidP="00C81B84"/>
        </w:tc>
      </w:tr>
      <w:tr w:rsidR="00EE2529" w:rsidRPr="00C81B84" w14:paraId="01786A6E" w14:textId="77777777">
        <w:trPr>
          <w:trHeight w:val="640"/>
        </w:trPr>
        <w:tc>
          <w:tcPr>
            <w:tcW w:w="680" w:type="dxa"/>
            <w:tcBorders>
              <w:top w:val="nil"/>
              <w:left w:val="nil"/>
              <w:bottom w:val="nil"/>
              <w:right w:val="nil"/>
            </w:tcBorders>
            <w:tcMar>
              <w:top w:w="128" w:type="dxa"/>
              <w:left w:w="43" w:type="dxa"/>
              <w:bottom w:w="43" w:type="dxa"/>
              <w:right w:w="43" w:type="dxa"/>
            </w:tcMar>
          </w:tcPr>
          <w:p w14:paraId="5101C3A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BB2D0A" w14:textId="77777777" w:rsidR="00EE2529" w:rsidRPr="00C81B84" w:rsidRDefault="00AD5E1E" w:rsidP="00C81B84">
            <w:r w:rsidRPr="00C81B84">
              <w:t>52</w:t>
            </w:r>
          </w:p>
        </w:tc>
        <w:tc>
          <w:tcPr>
            <w:tcW w:w="6800" w:type="dxa"/>
            <w:tcBorders>
              <w:top w:val="nil"/>
              <w:left w:val="nil"/>
              <w:bottom w:val="nil"/>
              <w:right w:val="nil"/>
            </w:tcBorders>
            <w:tcMar>
              <w:top w:w="128" w:type="dxa"/>
              <w:left w:w="43" w:type="dxa"/>
              <w:bottom w:w="43" w:type="dxa"/>
              <w:right w:w="43" w:type="dxa"/>
            </w:tcMar>
          </w:tcPr>
          <w:p w14:paraId="66BBB6E4" w14:textId="77777777" w:rsidR="00EE2529" w:rsidRPr="00C81B84" w:rsidRDefault="00AD5E1E" w:rsidP="00C81B84">
            <w:r w:rsidRPr="00C81B84">
              <w:t xml:space="preserve">Tiltak for høyere utdanning, </w:t>
            </w:r>
            <w:r w:rsidRPr="00AD5E1E">
              <w:rPr>
                <w:rStyle w:val="kursiv"/>
              </w:rPr>
              <w:t>kan overføres, kan nyttes under post 72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A643600" w14:textId="77777777" w:rsidR="00EE2529" w:rsidRPr="00C81B84" w:rsidRDefault="00AD5E1E" w:rsidP="00C81B84">
            <w:r w:rsidRPr="00C81B84">
              <w:t>20 000 000</w:t>
            </w:r>
          </w:p>
        </w:tc>
      </w:tr>
      <w:tr w:rsidR="00EE2529" w:rsidRPr="00C81B84" w14:paraId="35DDE039" w14:textId="77777777">
        <w:trPr>
          <w:trHeight w:val="380"/>
        </w:trPr>
        <w:tc>
          <w:tcPr>
            <w:tcW w:w="680" w:type="dxa"/>
            <w:tcBorders>
              <w:top w:val="nil"/>
              <w:left w:val="nil"/>
              <w:bottom w:val="nil"/>
              <w:right w:val="nil"/>
            </w:tcBorders>
            <w:tcMar>
              <w:top w:w="128" w:type="dxa"/>
              <w:left w:w="43" w:type="dxa"/>
              <w:bottom w:w="43" w:type="dxa"/>
              <w:right w:w="43" w:type="dxa"/>
            </w:tcMar>
          </w:tcPr>
          <w:p w14:paraId="0397BB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11554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008201" w14:textId="77777777" w:rsidR="00EE2529" w:rsidRPr="00C81B84" w:rsidRDefault="00AD5E1E" w:rsidP="00C81B84">
            <w:r w:rsidRPr="00C81B84">
              <w:t>fra kr 263 228 000 til kr 283 228 000</w:t>
            </w:r>
          </w:p>
        </w:tc>
        <w:tc>
          <w:tcPr>
            <w:tcW w:w="1400" w:type="dxa"/>
            <w:tcBorders>
              <w:top w:val="nil"/>
              <w:left w:val="nil"/>
              <w:bottom w:val="nil"/>
              <w:right w:val="nil"/>
            </w:tcBorders>
            <w:tcMar>
              <w:top w:w="128" w:type="dxa"/>
              <w:left w:w="43" w:type="dxa"/>
              <w:bottom w:w="43" w:type="dxa"/>
              <w:right w:w="43" w:type="dxa"/>
            </w:tcMar>
            <w:vAlign w:val="bottom"/>
          </w:tcPr>
          <w:p w14:paraId="39881D6E" w14:textId="77777777" w:rsidR="00EE2529" w:rsidRPr="00C81B84" w:rsidRDefault="00EE2529" w:rsidP="00C81B84"/>
        </w:tc>
      </w:tr>
      <w:tr w:rsidR="00EE2529" w:rsidRPr="00C81B84" w14:paraId="074EBC04" w14:textId="77777777">
        <w:trPr>
          <w:trHeight w:val="640"/>
        </w:trPr>
        <w:tc>
          <w:tcPr>
            <w:tcW w:w="680" w:type="dxa"/>
            <w:tcBorders>
              <w:top w:val="nil"/>
              <w:left w:val="nil"/>
              <w:bottom w:val="nil"/>
              <w:right w:val="nil"/>
            </w:tcBorders>
            <w:tcMar>
              <w:top w:w="128" w:type="dxa"/>
              <w:left w:w="43" w:type="dxa"/>
              <w:bottom w:w="43" w:type="dxa"/>
              <w:right w:w="43" w:type="dxa"/>
            </w:tcMar>
          </w:tcPr>
          <w:p w14:paraId="1BEFCD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B2B0C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733B175" w14:textId="77777777" w:rsidR="00EE2529" w:rsidRPr="00C81B84" w:rsidRDefault="00AD5E1E" w:rsidP="00C81B84">
            <w:r w:rsidRPr="00C81B84">
              <w:t xml:space="preserve">Tilskudd til tiltak for internasjonalisering, </w:t>
            </w:r>
            <w:r w:rsidRPr="00AD5E1E">
              <w:rPr>
                <w:rStyle w:val="kursiv"/>
              </w:rPr>
              <w:t>kan overføres, kan nyttes under post 51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52BAB12" w14:textId="77777777" w:rsidR="00EE2529" w:rsidRPr="00C81B84" w:rsidRDefault="00AD5E1E" w:rsidP="00C81B84">
            <w:r w:rsidRPr="00C81B84">
              <w:t>14 891 000</w:t>
            </w:r>
          </w:p>
        </w:tc>
      </w:tr>
      <w:tr w:rsidR="00EE2529" w:rsidRPr="00C81B84" w14:paraId="3AEE48ED" w14:textId="77777777">
        <w:trPr>
          <w:trHeight w:val="380"/>
        </w:trPr>
        <w:tc>
          <w:tcPr>
            <w:tcW w:w="680" w:type="dxa"/>
            <w:tcBorders>
              <w:top w:val="nil"/>
              <w:left w:val="nil"/>
              <w:bottom w:val="nil"/>
              <w:right w:val="nil"/>
            </w:tcBorders>
            <w:tcMar>
              <w:top w:w="128" w:type="dxa"/>
              <w:left w:w="43" w:type="dxa"/>
              <w:bottom w:w="43" w:type="dxa"/>
              <w:right w:w="43" w:type="dxa"/>
            </w:tcMar>
          </w:tcPr>
          <w:p w14:paraId="728F9D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8E8C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BAE996" w14:textId="77777777" w:rsidR="00EE2529" w:rsidRPr="00C81B84" w:rsidRDefault="00AD5E1E" w:rsidP="00C81B84">
            <w:r w:rsidRPr="00C81B84">
              <w:t>fra kr 125 868 000 til kr 110 977 000</w:t>
            </w:r>
          </w:p>
        </w:tc>
        <w:tc>
          <w:tcPr>
            <w:tcW w:w="1400" w:type="dxa"/>
            <w:tcBorders>
              <w:top w:val="nil"/>
              <w:left w:val="nil"/>
              <w:bottom w:val="nil"/>
              <w:right w:val="nil"/>
            </w:tcBorders>
            <w:tcMar>
              <w:top w:w="128" w:type="dxa"/>
              <w:left w:w="43" w:type="dxa"/>
              <w:bottom w:w="43" w:type="dxa"/>
              <w:right w:w="43" w:type="dxa"/>
            </w:tcMar>
            <w:vAlign w:val="bottom"/>
          </w:tcPr>
          <w:p w14:paraId="329FE3AE" w14:textId="77777777" w:rsidR="00EE2529" w:rsidRPr="00C81B84" w:rsidRDefault="00EE2529" w:rsidP="00C81B84"/>
        </w:tc>
      </w:tr>
      <w:tr w:rsidR="00EE2529" w:rsidRPr="00C81B84" w14:paraId="6AC384E8" w14:textId="77777777">
        <w:trPr>
          <w:trHeight w:val="380"/>
        </w:trPr>
        <w:tc>
          <w:tcPr>
            <w:tcW w:w="680" w:type="dxa"/>
            <w:tcBorders>
              <w:top w:val="nil"/>
              <w:left w:val="nil"/>
              <w:bottom w:val="nil"/>
              <w:right w:val="nil"/>
            </w:tcBorders>
            <w:tcMar>
              <w:top w:w="128" w:type="dxa"/>
              <w:left w:w="43" w:type="dxa"/>
              <w:bottom w:w="43" w:type="dxa"/>
              <w:right w:w="43" w:type="dxa"/>
            </w:tcMar>
          </w:tcPr>
          <w:p w14:paraId="62708735" w14:textId="77777777" w:rsidR="00EE2529" w:rsidRPr="00C81B84" w:rsidRDefault="00AD5E1E" w:rsidP="00C81B84">
            <w:r w:rsidRPr="00C81B84">
              <w:t>273</w:t>
            </w:r>
          </w:p>
        </w:tc>
        <w:tc>
          <w:tcPr>
            <w:tcW w:w="680" w:type="dxa"/>
            <w:tcBorders>
              <w:top w:val="nil"/>
              <w:left w:val="nil"/>
              <w:bottom w:val="nil"/>
              <w:right w:val="nil"/>
            </w:tcBorders>
            <w:tcMar>
              <w:top w:w="128" w:type="dxa"/>
              <w:left w:w="43" w:type="dxa"/>
              <w:bottom w:w="43" w:type="dxa"/>
              <w:right w:w="43" w:type="dxa"/>
            </w:tcMar>
          </w:tcPr>
          <w:p w14:paraId="11FFF7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CCEE74" w14:textId="77777777" w:rsidR="00EE2529" w:rsidRPr="00C81B84" w:rsidRDefault="00AD5E1E" w:rsidP="00C81B84">
            <w:r w:rsidRPr="00C81B84">
              <w:t>Kunnskapssektorens tjenesteleverandør – Sikt:</w:t>
            </w:r>
          </w:p>
        </w:tc>
        <w:tc>
          <w:tcPr>
            <w:tcW w:w="1400" w:type="dxa"/>
            <w:tcBorders>
              <w:top w:val="nil"/>
              <w:left w:val="nil"/>
              <w:bottom w:val="nil"/>
              <w:right w:val="nil"/>
            </w:tcBorders>
            <w:tcMar>
              <w:top w:w="128" w:type="dxa"/>
              <w:left w:w="43" w:type="dxa"/>
              <w:bottom w:w="43" w:type="dxa"/>
              <w:right w:w="43" w:type="dxa"/>
            </w:tcMar>
            <w:vAlign w:val="bottom"/>
          </w:tcPr>
          <w:p w14:paraId="07E4ACBD" w14:textId="77777777" w:rsidR="00EE2529" w:rsidRPr="00C81B84" w:rsidRDefault="00EE2529" w:rsidP="00C81B84"/>
        </w:tc>
      </w:tr>
      <w:tr w:rsidR="00EE2529" w:rsidRPr="00C81B84" w14:paraId="157ECEF3" w14:textId="77777777">
        <w:trPr>
          <w:trHeight w:val="380"/>
        </w:trPr>
        <w:tc>
          <w:tcPr>
            <w:tcW w:w="680" w:type="dxa"/>
            <w:tcBorders>
              <w:top w:val="nil"/>
              <w:left w:val="nil"/>
              <w:bottom w:val="nil"/>
              <w:right w:val="nil"/>
            </w:tcBorders>
            <w:tcMar>
              <w:top w:w="128" w:type="dxa"/>
              <w:left w:w="43" w:type="dxa"/>
              <w:bottom w:w="43" w:type="dxa"/>
              <w:right w:w="43" w:type="dxa"/>
            </w:tcMar>
          </w:tcPr>
          <w:p w14:paraId="69CEA5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B3DF4F"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A8AB5CA" w14:textId="77777777" w:rsidR="00EE2529" w:rsidRPr="00C81B84" w:rsidRDefault="00AD5E1E" w:rsidP="00C81B84">
            <w:r w:rsidRPr="00C81B84">
              <w:t>Virksomhetskostnader, forhøyes med</w:t>
            </w:r>
          </w:p>
        </w:tc>
        <w:tc>
          <w:tcPr>
            <w:tcW w:w="1400" w:type="dxa"/>
            <w:tcBorders>
              <w:top w:val="nil"/>
              <w:left w:val="nil"/>
              <w:bottom w:val="nil"/>
              <w:right w:val="nil"/>
            </w:tcBorders>
            <w:tcMar>
              <w:top w:w="128" w:type="dxa"/>
              <w:left w:w="43" w:type="dxa"/>
              <w:bottom w:w="43" w:type="dxa"/>
              <w:right w:w="43" w:type="dxa"/>
            </w:tcMar>
            <w:vAlign w:val="bottom"/>
          </w:tcPr>
          <w:p w14:paraId="066CC2EE" w14:textId="77777777" w:rsidR="00EE2529" w:rsidRPr="00C81B84" w:rsidRDefault="00AD5E1E" w:rsidP="00C81B84">
            <w:r w:rsidRPr="00C81B84">
              <w:t>8 550 000</w:t>
            </w:r>
          </w:p>
        </w:tc>
      </w:tr>
      <w:tr w:rsidR="00EE2529" w:rsidRPr="00C81B84" w14:paraId="2F8EC16C" w14:textId="77777777">
        <w:trPr>
          <w:trHeight w:val="380"/>
        </w:trPr>
        <w:tc>
          <w:tcPr>
            <w:tcW w:w="680" w:type="dxa"/>
            <w:tcBorders>
              <w:top w:val="nil"/>
              <w:left w:val="nil"/>
              <w:bottom w:val="nil"/>
              <w:right w:val="nil"/>
            </w:tcBorders>
            <w:tcMar>
              <w:top w:w="128" w:type="dxa"/>
              <w:left w:w="43" w:type="dxa"/>
              <w:bottom w:w="43" w:type="dxa"/>
              <w:right w:w="43" w:type="dxa"/>
            </w:tcMar>
          </w:tcPr>
          <w:p w14:paraId="3CD5F3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E6A5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655AF6" w14:textId="77777777" w:rsidR="00EE2529" w:rsidRPr="00C81B84" w:rsidRDefault="00AD5E1E" w:rsidP="00C81B84">
            <w:r w:rsidRPr="00C81B84">
              <w:t>fra kr 182 910 000 til kr 191 460 000</w:t>
            </w:r>
          </w:p>
        </w:tc>
        <w:tc>
          <w:tcPr>
            <w:tcW w:w="1400" w:type="dxa"/>
            <w:tcBorders>
              <w:top w:val="nil"/>
              <w:left w:val="nil"/>
              <w:bottom w:val="nil"/>
              <w:right w:val="nil"/>
            </w:tcBorders>
            <w:tcMar>
              <w:top w:w="128" w:type="dxa"/>
              <w:left w:w="43" w:type="dxa"/>
              <w:bottom w:w="43" w:type="dxa"/>
              <w:right w:w="43" w:type="dxa"/>
            </w:tcMar>
            <w:vAlign w:val="bottom"/>
          </w:tcPr>
          <w:p w14:paraId="105F355C" w14:textId="77777777" w:rsidR="00EE2529" w:rsidRPr="00C81B84" w:rsidRDefault="00EE2529" w:rsidP="00C81B84"/>
        </w:tc>
      </w:tr>
      <w:tr w:rsidR="00EE2529" w:rsidRPr="00C81B84" w14:paraId="7B13D368" w14:textId="77777777">
        <w:trPr>
          <w:trHeight w:val="380"/>
        </w:trPr>
        <w:tc>
          <w:tcPr>
            <w:tcW w:w="680" w:type="dxa"/>
            <w:tcBorders>
              <w:top w:val="nil"/>
              <w:left w:val="nil"/>
              <w:bottom w:val="nil"/>
              <w:right w:val="nil"/>
            </w:tcBorders>
            <w:tcMar>
              <w:top w:w="128" w:type="dxa"/>
              <w:left w:w="43" w:type="dxa"/>
              <w:bottom w:w="43" w:type="dxa"/>
              <w:right w:w="43" w:type="dxa"/>
            </w:tcMar>
          </w:tcPr>
          <w:p w14:paraId="129F0C27" w14:textId="77777777" w:rsidR="00EE2529" w:rsidRPr="00C81B84" w:rsidRDefault="00AD5E1E" w:rsidP="00C81B84">
            <w:r w:rsidRPr="00C81B84">
              <w:t>274</w:t>
            </w:r>
          </w:p>
        </w:tc>
        <w:tc>
          <w:tcPr>
            <w:tcW w:w="680" w:type="dxa"/>
            <w:tcBorders>
              <w:top w:val="nil"/>
              <w:left w:val="nil"/>
              <w:bottom w:val="nil"/>
              <w:right w:val="nil"/>
            </w:tcBorders>
            <w:tcMar>
              <w:top w:w="128" w:type="dxa"/>
              <w:left w:w="43" w:type="dxa"/>
              <w:bottom w:w="43" w:type="dxa"/>
              <w:right w:w="43" w:type="dxa"/>
            </w:tcMar>
          </w:tcPr>
          <w:p w14:paraId="7AA1E55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E75AA0" w14:textId="77777777" w:rsidR="00EE2529" w:rsidRPr="00C81B84" w:rsidRDefault="00AD5E1E" w:rsidP="00C81B84">
            <w:r w:rsidRPr="00C81B84">
              <w:t>Universitetssenteret på Svalbard:</w:t>
            </w:r>
          </w:p>
        </w:tc>
        <w:tc>
          <w:tcPr>
            <w:tcW w:w="1400" w:type="dxa"/>
            <w:tcBorders>
              <w:top w:val="nil"/>
              <w:left w:val="nil"/>
              <w:bottom w:val="nil"/>
              <w:right w:val="nil"/>
            </w:tcBorders>
            <w:tcMar>
              <w:top w:w="128" w:type="dxa"/>
              <w:left w:w="43" w:type="dxa"/>
              <w:bottom w:w="43" w:type="dxa"/>
              <w:right w:w="43" w:type="dxa"/>
            </w:tcMar>
            <w:vAlign w:val="bottom"/>
          </w:tcPr>
          <w:p w14:paraId="598C6BE3" w14:textId="77777777" w:rsidR="00EE2529" w:rsidRPr="00C81B84" w:rsidRDefault="00EE2529" w:rsidP="00C81B84"/>
        </w:tc>
      </w:tr>
      <w:tr w:rsidR="00EE2529" w:rsidRPr="00C81B84" w14:paraId="37CEE7D2" w14:textId="77777777">
        <w:trPr>
          <w:trHeight w:val="380"/>
        </w:trPr>
        <w:tc>
          <w:tcPr>
            <w:tcW w:w="680" w:type="dxa"/>
            <w:tcBorders>
              <w:top w:val="nil"/>
              <w:left w:val="nil"/>
              <w:bottom w:val="nil"/>
              <w:right w:val="nil"/>
            </w:tcBorders>
            <w:tcMar>
              <w:top w:w="128" w:type="dxa"/>
              <w:left w:w="43" w:type="dxa"/>
              <w:bottom w:w="43" w:type="dxa"/>
              <w:right w:w="43" w:type="dxa"/>
            </w:tcMar>
          </w:tcPr>
          <w:p w14:paraId="42A224D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6CCAE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5B229D0" w14:textId="77777777" w:rsidR="00EE2529" w:rsidRPr="00C81B84" w:rsidRDefault="00AD5E1E" w:rsidP="00C81B84">
            <w:r w:rsidRPr="00C81B84">
              <w:t>Tilskudd til Universitetssenteret på Svalbard, forhøyes med</w:t>
            </w:r>
          </w:p>
        </w:tc>
        <w:tc>
          <w:tcPr>
            <w:tcW w:w="1400" w:type="dxa"/>
            <w:tcBorders>
              <w:top w:val="nil"/>
              <w:left w:val="nil"/>
              <w:bottom w:val="nil"/>
              <w:right w:val="nil"/>
            </w:tcBorders>
            <w:tcMar>
              <w:top w:w="128" w:type="dxa"/>
              <w:left w:w="43" w:type="dxa"/>
              <w:bottom w:w="43" w:type="dxa"/>
              <w:right w:w="43" w:type="dxa"/>
            </w:tcMar>
            <w:vAlign w:val="bottom"/>
          </w:tcPr>
          <w:p w14:paraId="3EFAD51F" w14:textId="77777777" w:rsidR="00EE2529" w:rsidRPr="00C81B84" w:rsidRDefault="00AD5E1E" w:rsidP="00C81B84">
            <w:r w:rsidRPr="00C81B84">
              <w:t>3 380 000</w:t>
            </w:r>
          </w:p>
        </w:tc>
      </w:tr>
      <w:tr w:rsidR="00EE2529" w:rsidRPr="00C81B84" w14:paraId="01485050" w14:textId="77777777">
        <w:trPr>
          <w:trHeight w:val="380"/>
        </w:trPr>
        <w:tc>
          <w:tcPr>
            <w:tcW w:w="680" w:type="dxa"/>
            <w:tcBorders>
              <w:top w:val="nil"/>
              <w:left w:val="nil"/>
              <w:bottom w:val="nil"/>
              <w:right w:val="nil"/>
            </w:tcBorders>
            <w:tcMar>
              <w:top w:w="128" w:type="dxa"/>
              <w:left w:w="43" w:type="dxa"/>
              <w:bottom w:w="43" w:type="dxa"/>
              <w:right w:w="43" w:type="dxa"/>
            </w:tcMar>
          </w:tcPr>
          <w:p w14:paraId="17A029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704E0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6E30FE" w14:textId="77777777" w:rsidR="00EE2529" w:rsidRPr="00C81B84" w:rsidRDefault="00AD5E1E" w:rsidP="00C81B84">
            <w:r w:rsidRPr="00C81B84">
              <w:t>fra kr 158 265 000 til kr 161 645 000</w:t>
            </w:r>
          </w:p>
        </w:tc>
        <w:tc>
          <w:tcPr>
            <w:tcW w:w="1400" w:type="dxa"/>
            <w:tcBorders>
              <w:top w:val="nil"/>
              <w:left w:val="nil"/>
              <w:bottom w:val="nil"/>
              <w:right w:val="nil"/>
            </w:tcBorders>
            <w:tcMar>
              <w:top w:w="128" w:type="dxa"/>
              <w:left w:w="43" w:type="dxa"/>
              <w:bottom w:w="43" w:type="dxa"/>
              <w:right w:w="43" w:type="dxa"/>
            </w:tcMar>
            <w:vAlign w:val="bottom"/>
          </w:tcPr>
          <w:p w14:paraId="175A6102" w14:textId="77777777" w:rsidR="00EE2529" w:rsidRPr="00C81B84" w:rsidRDefault="00EE2529" w:rsidP="00C81B84"/>
        </w:tc>
      </w:tr>
      <w:tr w:rsidR="00EE2529" w:rsidRPr="00C81B84" w14:paraId="6D78BCA2" w14:textId="77777777">
        <w:trPr>
          <w:trHeight w:val="380"/>
        </w:trPr>
        <w:tc>
          <w:tcPr>
            <w:tcW w:w="680" w:type="dxa"/>
            <w:tcBorders>
              <w:top w:val="nil"/>
              <w:left w:val="nil"/>
              <w:bottom w:val="nil"/>
              <w:right w:val="nil"/>
            </w:tcBorders>
            <w:tcMar>
              <w:top w:w="128" w:type="dxa"/>
              <w:left w:w="43" w:type="dxa"/>
              <w:bottom w:w="43" w:type="dxa"/>
              <w:right w:w="43" w:type="dxa"/>
            </w:tcMar>
          </w:tcPr>
          <w:p w14:paraId="4E3DC495" w14:textId="77777777" w:rsidR="00EE2529" w:rsidRPr="00C81B84" w:rsidRDefault="00AD5E1E" w:rsidP="00C81B84">
            <w:r w:rsidRPr="00C81B84">
              <w:t>275</w:t>
            </w:r>
          </w:p>
        </w:tc>
        <w:tc>
          <w:tcPr>
            <w:tcW w:w="680" w:type="dxa"/>
            <w:tcBorders>
              <w:top w:val="nil"/>
              <w:left w:val="nil"/>
              <w:bottom w:val="nil"/>
              <w:right w:val="nil"/>
            </w:tcBorders>
            <w:tcMar>
              <w:top w:w="128" w:type="dxa"/>
              <w:left w:w="43" w:type="dxa"/>
              <w:bottom w:w="43" w:type="dxa"/>
              <w:right w:w="43" w:type="dxa"/>
            </w:tcMar>
          </w:tcPr>
          <w:p w14:paraId="32AB78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46FCC8" w14:textId="77777777" w:rsidR="00EE2529" w:rsidRPr="00C81B84" w:rsidRDefault="00AD5E1E" w:rsidP="00C81B84">
            <w:r w:rsidRPr="00C81B84">
              <w:t>Tiltak for høyere utdanning og forskning:</w:t>
            </w:r>
          </w:p>
        </w:tc>
        <w:tc>
          <w:tcPr>
            <w:tcW w:w="1400" w:type="dxa"/>
            <w:tcBorders>
              <w:top w:val="nil"/>
              <w:left w:val="nil"/>
              <w:bottom w:val="nil"/>
              <w:right w:val="nil"/>
            </w:tcBorders>
            <w:tcMar>
              <w:top w:w="128" w:type="dxa"/>
              <w:left w:w="43" w:type="dxa"/>
              <w:bottom w:w="43" w:type="dxa"/>
              <w:right w:w="43" w:type="dxa"/>
            </w:tcMar>
            <w:vAlign w:val="bottom"/>
          </w:tcPr>
          <w:p w14:paraId="795C8574" w14:textId="77777777" w:rsidR="00EE2529" w:rsidRPr="00C81B84" w:rsidRDefault="00EE2529" w:rsidP="00C81B84"/>
        </w:tc>
      </w:tr>
      <w:tr w:rsidR="00EE2529" w:rsidRPr="00C81B84" w14:paraId="33142D72" w14:textId="77777777">
        <w:trPr>
          <w:trHeight w:val="640"/>
        </w:trPr>
        <w:tc>
          <w:tcPr>
            <w:tcW w:w="680" w:type="dxa"/>
            <w:tcBorders>
              <w:top w:val="nil"/>
              <w:left w:val="nil"/>
              <w:bottom w:val="nil"/>
              <w:right w:val="nil"/>
            </w:tcBorders>
            <w:tcMar>
              <w:top w:w="128" w:type="dxa"/>
              <w:left w:w="43" w:type="dxa"/>
              <w:bottom w:w="43" w:type="dxa"/>
              <w:right w:w="43" w:type="dxa"/>
            </w:tcMar>
          </w:tcPr>
          <w:p w14:paraId="4BE978A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C77F5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E6D9F39"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E822D65" w14:textId="77777777" w:rsidR="00EE2529" w:rsidRPr="00C81B84" w:rsidRDefault="00AD5E1E" w:rsidP="00C81B84">
            <w:r w:rsidRPr="00C81B84">
              <w:t>3 842 000</w:t>
            </w:r>
          </w:p>
        </w:tc>
      </w:tr>
      <w:tr w:rsidR="00EE2529" w:rsidRPr="00C81B84" w14:paraId="72BC10D5" w14:textId="77777777">
        <w:trPr>
          <w:trHeight w:val="380"/>
        </w:trPr>
        <w:tc>
          <w:tcPr>
            <w:tcW w:w="680" w:type="dxa"/>
            <w:tcBorders>
              <w:top w:val="nil"/>
              <w:left w:val="nil"/>
              <w:bottom w:val="nil"/>
              <w:right w:val="nil"/>
            </w:tcBorders>
            <w:tcMar>
              <w:top w:w="128" w:type="dxa"/>
              <w:left w:w="43" w:type="dxa"/>
              <w:bottom w:w="43" w:type="dxa"/>
              <w:right w:w="43" w:type="dxa"/>
            </w:tcMar>
          </w:tcPr>
          <w:p w14:paraId="282039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41D1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018AC7" w14:textId="77777777" w:rsidR="00EE2529" w:rsidRPr="00C81B84" w:rsidRDefault="00AD5E1E" w:rsidP="00C81B84">
            <w:r w:rsidRPr="00C81B84">
              <w:t>fra kr 186 077 000 til kr 189 919 000</w:t>
            </w:r>
          </w:p>
        </w:tc>
        <w:tc>
          <w:tcPr>
            <w:tcW w:w="1400" w:type="dxa"/>
            <w:tcBorders>
              <w:top w:val="nil"/>
              <w:left w:val="nil"/>
              <w:bottom w:val="nil"/>
              <w:right w:val="nil"/>
            </w:tcBorders>
            <w:tcMar>
              <w:top w:w="128" w:type="dxa"/>
              <w:left w:w="43" w:type="dxa"/>
              <w:bottom w:w="43" w:type="dxa"/>
              <w:right w:w="43" w:type="dxa"/>
            </w:tcMar>
            <w:vAlign w:val="bottom"/>
          </w:tcPr>
          <w:p w14:paraId="5D35C464" w14:textId="77777777" w:rsidR="00EE2529" w:rsidRPr="00C81B84" w:rsidRDefault="00EE2529" w:rsidP="00C81B84"/>
        </w:tc>
      </w:tr>
      <w:tr w:rsidR="00EE2529" w:rsidRPr="00C81B84" w14:paraId="2FFC9CAF" w14:textId="77777777">
        <w:trPr>
          <w:trHeight w:val="380"/>
        </w:trPr>
        <w:tc>
          <w:tcPr>
            <w:tcW w:w="680" w:type="dxa"/>
            <w:tcBorders>
              <w:top w:val="nil"/>
              <w:left w:val="nil"/>
              <w:bottom w:val="nil"/>
              <w:right w:val="nil"/>
            </w:tcBorders>
            <w:tcMar>
              <w:top w:w="128" w:type="dxa"/>
              <w:left w:w="43" w:type="dxa"/>
              <w:bottom w:w="43" w:type="dxa"/>
              <w:right w:w="43" w:type="dxa"/>
            </w:tcMar>
          </w:tcPr>
          <w:p w14:paraId="33DEB9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8A17F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6C6C85C" w14:textId="77777777" w:rsidR="00EE2529" w:rsidRPr="00C81B84" w:rsidRDefault="00AD5E1E" w:rsidP="00C81B84">
            <w:r w:rsidRPr="00C81B84">
              <w:t xml:space="preserve">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301328A" w14:textId="77777777" w:rsidR="00EE2529" w:rsidRPr="00C81B84" w:rsidRDefault="00AD5E1E" w:rsidP="00C81B84">
            <w:r w:rsidRPr="00C81B84">
              <w:t>1 656 000</w:t>
            </w:r>
          </w:p>
        </w:tc>
      </w:tr>
      <w:tr w:rsidR="00EE2529" w:rsidRPr="00C81B84" w14:paraId="73941D96" w14:textId="77777777">
        <w:trPr>
          <w:trHeight w:val="380"/>
        </w:trPr>
        <w:tc>
          <w:tcPr>
            <w:tcW w:w="680" w:type="dxa"/>
            <w:tcBorders>
              <w:top w:val="nil"/>
              <w:left w:val="nil"/>
              <w:bottom w:val="nil"/>
              <w:right w:val="nil"/>
            </w:tcBorders>
            <w:tcMar>
              <w:top w:w="128" w:type="dxa"/>
              <w:left w:w="43" w:type="dxa"/>
              <w:bottom w:w="43" w:type="dxa"/>
              <w:right w:w="43" w:type="dxa"/>
            </w:tcMar>
          </w:tcPr>
          <w:p w14:paraId="0913B7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82342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188717" w14:textId="77777777" w:rsidR="00EE2529" w:rsidRPr="00C81B84" w:rsidRDefault="00AD5E1E" w:rsidP="00C81B84">
            <w:r w:rsidRPr="00C81B84">
              <w:t>fra kr 77 524 000 til kr 79 180 000</w:t>
            </w:r>
          </w:p>
        </w:tc>
        <w:tc>
          <w:tcPr>
            <w:tcW w:w="1400" w:type="dxa"/>
            <w:tcBorders>
              <w:top w:val="nil"/>
              <w:left w:val="nil"/>
              <w:bottom w:val="nil"/>
              <w:right w:val="nil"/>
            </w:tcBorders>
            <w:tcMar>
              <w:top w:w="128" w:type="dxa"/>
              <w:left w:w="43" w:type="dxa"/>
              <w:bottom w:w="43" w:type="dxa"/>
              <w:right w:w="43" w:type="dxa"/>
            </w:tcMar>
            <w:vAlign w:val="bottom"/>
          </w:tcPr>
          <w:p w14:paraId="22034C55" w14:textId="77777777" w:rsidR="00EE2529" w:rsidRPr="00C81B84" w:rsidRDefault="00EE2529" w:rsidP="00C81B84"/>
        </w:tc>
      </w:tr>
      <w:tr w:rsidR="00EE2529" w:rsidRPr="00C81B84" w14:paraId="233E157A" w14:textId="77777777">
        <w:trPr>
          <w:trHeight w:val="380"/>
        </w:trPr>
        <w:tc>
          <w:tcPr>
            <w:tcW w:w="680" w:type="dxa"/>
            <w:tcBorders>
              <w:top w:val="nil"/>
              <w:left w:val="nil"/>
              <w:bottom w:val="nil"/>
              <w:right w:val="nil"/>
            </w:tcBorders>
            <w:tcMar>
              <w:top w:w="128" w:type="dxa"/>
              <w:left w:w="43" w:type="dxa"/>
              <w:bottom w:w="43" w:type="dxa"/>
              <w:right w:w="43" w:type="dxa"/>
            </w:tcMar>
          </w:tcPr>
          <w:p w14:paraId="143FF2FD" w14:textId="77777777" w:rsidR="00EE2529" w:rsidRPr="00C81B84" w:rsidRDefault="00AD5E1E" w:rsidP="00C81B84">
            <w:r w:rsidRPr="00C81B84">
              <w:t>284</w:t>
            </w:r>
          </w:p>
        </w:tc>
        <w:tc>
          <w:tcPr>
            <w:tcW w:w="680" w:type="dxa"/>
            <w:tcBorders>
              <w:top w:val="nil"/>
              <w:left w:val="nil"/>
              <w:bottom w:val="nil"/>
              <w:right w:val="nil"/>
            </w:tcBorders>
            <w:tcMar>
              <w:top w:w="128" w:type="dxa"/>
              <w:left w:w="43" w:type="dxa"/>
              <w:bottom w:w="43" w:type="dxa"/>
              <w:right w:w="43" w:type="dxa"/>
            </w:tcMar>
          </w:tcPr>
          <w:p w14:paraId="7459922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49A004" w14:textId="77777777" w:rsidR="00EE2529" w:rsidRPr="00C81B84" w:rsidRDefault="00AD5E1E" w:rsidP="00C81B84">
            <w:r w:rsidRPr="00C81B84">
              <w:t>De nasjonale forskningsetiske komiteene:</w:t>
            </w:r>
          </w:p>
        </w:tc>
        <w:tc>
          <w:tcPr>
            <w:tcW w:w="1400" w:type="dxa"/>
            <w:tcBorders>
              <w:top w:val="nil"/>
              <w:left w:val="nil"/>
              <w:bottom w:val="nil"/>
              <w:right w:val="nil"/>
            </w:tcBorders>
            <w:tcMar>
              <w:top w:w="128" w:type="dxa"/>
              <w:left w:w="43" w:type="dxa"/>
              <w:bottom w:w="43" w:type="dxa"/>
              <w:right w:w="43" w:type="dxa"/>
            </w:tcMar>
            <w:vAlign w:val="bottom"/>
          </w:tcPr>
          <w:p w14:paraId="428C8103" w14:textId="77777777" w:rsidR="00EE2529" w:rsidRPr="00C81B84" w:rsidRDefault="00EE2529" w:rsidP="00C81B84"/>
        </w:tc>
      </w:tr>
      <w:tr w:rsidR="00EE2529" w:rsidRPr="00C81B84" w14:paraId="5D6A34E1" w14:textId="77777777">
        <w:trPr>
          <w:trHeight w:val="380"/>
        </w:trPr>
        <w:tc>
          <w:tcPr>
            <w:tcW w:w="680" w:type="dxa"/>
            <w:tcBorders>
              <w:top w:val="nil"/>
              <w:left w:val="nil"/>
              <w:bottom w:val="nil"/>
              <w:right w:val="nil"/>
            </w:tcBorders>
            <w:tcMar>
              <w:top w:w="128" w:type="dxa"/>
              <w:left w:w="43" w:type="dxa"/>
              <w:bottom w:w="43" w:type="dxa"/>
              <w:right w:w="43" w:type="dxa"/>
            </w:tcMar>
          </w:tcPr>
          <w:p w14:paraId="1FCAA4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13429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9EE75E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C2DA044" w14:textId="77777777" w:rsidR="00EE2529" w:rsidRPr="00C81B84" w:rsidRDefault="00AD5E1E" w:rsidP="00C81B84">
            <w:r w:rsidRPr="00C81B84">
              <w:t>280 000</w:t>
            </w:r>
          </w:p>
        </w:tc>
      </w:tr>
      <w:tr w:rsidR="00EE2529" w:rsidRPr="00C81B84" w14:paraId="0C833C99" w14:textId="77777777">
        <w:trPr>
          <w:trHeight w:val="380"/>
        </w:trPr>
        <w:tc>
          <w:tcPr>
            <w:tcW w:w="680" w:type="dxa"/>
            <w:tcBorders>
              <w:top w:val="nil"/>
              <w:left w:val="nil"/>
              <w:bottom w:val="nil"/>
              <w:right w:val="nil"/>
            </w:tcBorders>
            <w:tcMar>
              <w:top w:w="128" w:type="dxa"/>
              <w:left w:w="43" w:type="dxa"/>
              <w:bottom w:w="43" w:type="dxa"/>
              <w:right w:w="43" w:type="dxa"/>
            </w:tcMar>
          </w:tcPr>
          <w:p w14:paraId="4E7B96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42A7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30E44B" w14:textId="77777777" w:rsidR="00EE2529" w:rsidRPr="00C81B84" w:rsidRDefault="00AD5E1E" w:rsidP="00C81B84">
            <w:r w:rsidRPr="00C81B84">
              <w:t>fra kr 20 119 000 til kr 20 399 000</w:t>
            </w:r>
          </w:p>
        </w:tc>
        <w:tc>
          <w:tcPr>
            <w:tcW w:w="1400" w:type="dxa"/>
            <w:tcBorders>
              <w:top w:val="nil"/>
              <w:left w:val="nil"/>
              <w:bottom w:val="nil"/>
              <w:right w:val="nil"/>
            </w:tcBorders>
            <w:tcMar>
              <w:top w:w="128" w:type="dxa"/>
              <w:left w:w="43" w:type="dxa"/>
              <w:bottom w:w="43" w:type="dxa"/>
              <w:right w:w="43" w:type="dxa"/>
            </w:tcMar>
            <w:vAlign w:val="bottom"/>
          </w:tcPr>
          <w:p w14:paraId="4CB31040" w14:textId="77777777" w:rsidR="00EE2529" w:rsidRPr="00C81B84" w:rsidRDefault="00EE2529" w:rsidP="00C81B84"/>
        </w:tc>
      </w:tr>
      <w:tr w:rsidR="00EE2529" w:rsidRPr="00C81B84" w14:paraId="73566CE9" w14:textId="77777777">
        <w:trPr>
          <w:trHeight w:val="380"/>
        </w:trPr>
        <w:tc>
          <w:tcPr>
            <w:tcW w:w="680" w:type="dxa"/>
            <w:tcBorders>
              <w:top w:val="nil"/>
              <w:left w:val="nil"/>
              <w:bottom w:val="nil"/>
              <w:right w:val="nil"/>
            </w:tcBorders>
            <w:tcMar>
              <w:top w:w="128" w:type="dxa"/>
              <w:left w:w="43" w:type="dxa"/>
              <w:bottom w:w="43" w:type="dxa"/>
              <w:right w:w="43" w:type="dxa"/>
            </w:tcMar>
          </w:tcPr>
          <w:p w14:paraId="21B868CA" w14:textId="77777777" w:rsidR="00EE2529" w:rsidRPr="00C81B84" w:rsidRDefault="00AD5E1E" w:rsidP="00C81B84">
            <w:r w:rsidRPr="00C81B84">
              <w:t>285</w:t>
            </w:r>
          </w:p>
        </w:tc>
        <w:tc>
          <w:tcPr>
            <w:tcW w:w="680" w:type="dxa"/>
            <w:tcBorders>
              <w:top w:val="nil"/>
              <w:left w:val="nil"/>
              <w:bottom w:val="nil"/>
              <w:right w:val="nil"/>
            </w:tcBorders>
            <w:tcMar>
              <w:top w:w="128" w:type="dxa"/>
              <w:left w:w="43" w:type="dxa"/>
              <w:bottom w:w="43" w:type="dxa"/>
              <w:right w:w="43" w:type="dxa"/>
            </w:tcMar>
          </w:tcPr>
          <w:p w14:paraId="3A98D17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A9ACE3" w14:textId="77777777" w:rsidR="00EE2529" w:rsidRPr="00C81B84" w:rsidRDefault="00AD5E1E" w:rsidP="00C81B84">
            <w:r w:rsidRPr="00C81B84">
              <w:t>Norges forskningsråd:</w:t>
            </w:r>
          </w:p>
        </w:tc>
        <w:tc>
          <w:tcPr>
            <w:tcW w:w="1400" w:type="dxa"/>
            <w:tcBorders>
              <w:top w:val="nil"/>
              <w:left w:val="nil"/>
              <w:bottom w:val="nil"/>
              <w:right w:val="nil"/>
            </w:tcBorders>
            <w:tcMar>
              <w:top w:w="128" w:type="dxa"/>
              <w:left w:w="43" w:type="dxa"/>
              <w:bottom w:w="43" w:type="dxa"/>
              <w:right w:w="43" w:type="dxa"/>
            </w:tcMar>
            <w:vAlign w:val="bottom"/>
          </w:tcPr>
          <w:p w14:paraId="6F5A3955" w14:textId="77777777" w:rsidR="00EE2529" w:rsidRPr="00C81B84" w:rsidRDefault="00EE2529" w:rsidP="00C81B84"/>
        </w:tc>
      </w:tr>
      <w:tr w:rsidR="00EE2529" w:rsidRPr="00C81B84" w14:paraId="0C6EF4D9" w14:textId="77777777">
        <w:trPr>
          <w:trHeight w:val="380"/>
        </w:trPr>
        <w:tc>
          <w:tcPr>
            <w:tcW w:w="680" w:type="dxa"/>
            <w:tcBorders>
              <w:top w:val="nil"/>
              <w:left w:val="nil"/>
              <w:bottom w:val="nil"/>
              <w:right w:val="nil"/>
            </w:tcBorders>
            <w:tcMar>
              <w:top w:w="128" w:type="dxa"/>
              <w:left w:w="43" w:type="dxa"/>
              <w:bottom w:w="43" w:type="dxa"/>
              <w:right w:w="43" w:type="dxa"/>
            </w:tcMar>
          </w:tcPr>
          <w:p w14:paraId="559D0A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A3D5BA" w14:textId="77777777" w:rsidR="00EE2529" w:rsidRPr="00C81B84" w:rsidRDefault="00AD5E1E" w:rsidP="00C81B84">
            <w:r w:rsidRPr="00C81B84">
              <w:t>52</w:t>
            </w:r>
          </w:p>
        </w:tc>
        <w:tc>
          <w:tcPr>
            <w:tcW w:w="6800" w:type="dxa"/>
            <w:tcBorders>
              <w:top w:val="nil"/>
              <w:left w:val="nil"/>
              <w:bottom w:val="nil"/>
              <w:right w:val="nil"/>
            </w:tcBorders>
            <w:tcMar>
              <w:top w:w="128" w:type="dxa"/>
              <w:left w:w="43" w:type="dxa"/>
              <w:bottom w:w="43" w:type="dxa"/>
              <w:right w:w="43" w:type="dxa"/>
            </w:tcMar>
          </w:tcPr>
          <w:p w14:paraId="1C4AF3AD" w14:textId="77777777" w:rsidR="00EE2529" w:rsidRPr="00C81B84" w:rsidRDefault="00AD5E1E" w:rsidP="00C81B84">
            <w:r w:rsidRPr="00C81B84">
              <w:t>Langsiktig, grunnleggende forskning, forhøyes med</w:t>
            </w:r>
          </w:p>
        </w:tc>
        <w:tc>
          <w:tcPr>
            <w:tcW w:w="1400" w:type="dxa"/>
            <w:tcBorders>
              <w:top w:val="nil"/>
              <w:left w:val="nil"/>
              <w:bottom w:val="nil"/>
              <w:right w:val="nil"/>
            </w:tcBorders>
            <w:tcMar>
              <w:top w:w="128" w:type="dxa"/>
              <w:left w:w="43" w:type="dxa"/>
              <w:bottom w:w="43" w:type="dxa"/>
              <w:right w:w="43" w:type="dxa"/>
            </w:tcMar>
            <w:vAlign w:val="bottom"/>
          </w:tcPr>
          <w:p w14:paraId="0272E2AF" w14:textId="77777777" w:rsidR="00EE2529" w:rsidRPr="00C81B84" w:rsidRDefault="00AD5E1E" w:rsidP="00C81B84">
            <w:r w:rsidRPr="00C81B84">
              <w:t>37 540 000</w:t>
            </w:r>
          </w:p>
        </w:tc>
      </w:tr>
      <w:tr w:rsidR="00EE2529" w:rsidRPr="00C81B84" w14:paraId="79FC672B" w14:textId="77777777">
        <w:trPr>
          <w:trHeight w:val="380"/>
        </w:trPr>
        <w:tc>
          <w:tcPr>
            <w:tcW w:w="680" w:type="dxa"/>
            <w:tcBorders>
              <w:top w:val="nil"/>
              <w:left w:val="nil"/>
              <w:bottom w:val="nil"/>
              <w:right w:val="nil"/>
            </w:tcBorders>
            <w:tcMar>
              <w:top w:w="128" w:type="dxa"/>
              <w:left w:w="43" w:type="dxa"/>
              <w:bottom w:w="43" w:type="dxa"/>
              <w:right w:w="43" w:type="dxa"/>
            </w:tcMar>
          </w:tcPr>
          <w:p w14:paraId="17B3CE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1242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9381E8" w14:textId="77777777" w:rsidR="00EE2529" w:rsidRPr="00C81B84" w:rsidRDefault="00AD5E1E" w:rsidP="00C81B84">
            <w:r w:rsidRPr="00C81B84">
              <w:t>fra kr 1 757 574 000 til kr 1 795 114 000</w:t>
            </w:r>
          </w:p>
        </w:tc>
        <w:tc>
          <w:tcPr>
            <w:tcW w:w="1400" w:type="dxa"/>
            <w:tcBorders>
              <w:top w:val="nil"/>
              <w:left w:val="nil"/>
              <w:bottom w:val="nil"/>
              <w:right w:val="nil"/>
            </w:tcBorders>
            <w:tcMar>
              <w:top w:w="128" w:type="dxa"/>
              <w:left w:w="43" w:type="dxa"/>
              <w:bottom w:w="43" w:type="dxa"/>
              <w:right w:w="43" w:type="dxa"/>
            </w:tcMar>
            <w:vAlign w:val="bottom"/>
          </w:tcPr>
          <w:p w14:paraId="78EB67DC" w14:textId="77777777" w:rsidR="00EE2529" w:rsidRPr="00C81B84" w:rsidRDefault="00EE2529" w:rsidP="00C81B84"/>
        </w:tc>
      </w:tr>
      <w:tr w:rsidR="00EE2529" w:rsidRPr="00C81B84" w14:paraId="740E7E25" w14:textId="77777777">
        <w:trPr>
          <w:trHeight w:val="380"/>
        </w:trPr>
        <w:tc>
          <w:tcPr>
            <w:tcW w:w="680" w:type="dxa"/>
            <w:tcBorders>
              <w:top w:val="nil"/>
              <w:left w:val="nil"/>
              <w:bottom w:val="nil"/>
              <w:right w:val="nil"/>
            </w:tcBorders>
            <w:tcMar>
              <w:top w:w="128" w:type="dxa"/>
              <w:left w:w="43" w:type="dxa"/>
              <w:bottom w:w="43" w:type="dxa"/>
              <w:right w:w="43" w:type="dxa"/>
            </w:tcMar>
          </w:tcPr>
          <w:p w14:paraId="630ECD6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EA370A" w14:textId="77777777" w:rsidR="00EE2529" w:rsidRPr="00C81B84" w:rsidRDefault="00AD5E1E" w:rsidP="00C81B84">
            <w:r w:rsidRPr="00C81B84">
              <w:t>53</w:t>
            </w:r>
          </w:p>
        </w:tc>
        <w:tc>
          <w:tcPr>
            <w:tcW w:w="6800" w:type="dxa"/>
            <w:tcBorders>
              <w:top w:val="nil"/>
              <w:left w:val="nil"/>
              <w:bottom w:val="nil"/>
              <w:right w:val="nil"/>
            </w:tcBorders>
            <w:tcMar>
              <w:top w:w="128" w:type="dxa"/>
              <w:left w:w="43" w:type="dxa"/>
              <w:bottom w:w="43" w:type="dxa"/>
              <w:right w:w="43" w:type="dxa"/>
            </w:tcMar>
          </w:tcPr>
          <w:p w14:paraId="394E5FF0" w14:textId="77777777" w:rsidR="00EE2529" w:rsidRPr="00C81B84" w:rsidRDefault="00AD5E1E" w:rsidP="00C81B84">
            <w:r w:rsidRPr="00C81B84">
              <w:t>Sektorovergripende og strategiske satsinger, forhøyes med</w:t>
            </w:r>
          </w:p>
        </w:tc>
        <w:tc>
          <w:tcPr>
            <w:tcW w:w="1400" w:type="dxa"/>
            <w:tcBorders>
              <w:top w:val="nil"/>
              <w:left w:val="nil"/>
              <w:bottom w:val="nil"/>
              <w:right w:val="nil"/>
            </w:tcBorders>
            <w:tcMar>
              <w:top w:w="128" w:type="dxa"/>
              <w:left w:w="43" w:type="dxa"/>
              <w:bottom w:w="43" w:type="dxa"/>
              <w:right w:w="43" w:type="dxa"/>
            </w:tcMar>
            <w:vAlign w:val="bottom"/>
          </w:tcPr>
          <w:p w14:paraId="0EC343D8" w14:textId="77777777" w:rsidR="00EE2529" w:rsidRPr="00C81B84" w:rsidRDefault="00AD5E1E" w:rsidP="00C81B84">
            <w:r w:rsidRPr="00C81B84">
              <w:t>41 430 000</w:t>
            </w:r>
          </w:p>
        </w:tc>
      </w:tr>
      <w:tr w:rsidR="00EE2529" w:rsidRPr="00C81B84" w14:paraId="24DF85A9" w14:textId="77777777">
        <w:trPr>
          <w:trHeight w:val="380"/>
        </w:trPr>
        <w:tc>
          <w:tcPr>
            <w:tcW w:w="680" w:type="dxa"/>
            <w:tcBorders>
              <w:top w:val="nil"/>
              <w:left w:val="nil"/>
              <w:bottom w:val="nil"/>
              <w:right w:val="nil"/>
            </w:tcBorders>
            <w:tcMar>
              <w:top w:w="128" w:type="dxa"/>
              <w:left w:w="43" w:type="dxa"/>
              <w:bottom w:w="43" w:type="dxa"/>
              <w:right w:w="43" w:type="dxa"/>
            </w:tcMar>
          </w:tcPr>
          <w:p w14:paraId="6B0A58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04AC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47E1A7" w14:textId="77777777" w:rsidR="00EE2529" w:rsidRPr="00C81B84" w:rsidRDefault="00AD5E1E" w:rsidP="00C81B84">
            <w:r w:rsidRPr="00C81B84">
              <w:t>fra kr 1 939 694 000 til kr 1 981 124 000</w:t>
            </w:r>
          </w:p>
        </w:tc>
        <w:tc>
          <w:tcPr>
            <w:tcW w:w="1400" w:type="dxa"/>
            <w:tcBorders>
              <w:top w:val="nil"/>
              <w:left w:val="nil"/>
              <w:bottom w:val="nil"/>
              <w:right w:val="nil"/>
            </w:tcBorders>
            <w:tcMar>
              <w:top w:w="128" w:type="dxa"/>
              <w:left w:w="43" w:type="dxa"/>
              <w:bottom w:w="43" w:type="dxa"/>
              <w:right w:w="43" w:type="dxa"/>
            </w:tcMar>
            <w:vAlign w:val="bottom"/>
          </w:tcPr>
          <w:p w14:paraId="35A8B975" w14:textId="77777777" w:rsidR="00EE2529" w:rsidRPr="00C81B84" w:rsidRDefault="00EE2529" w:rsidP="00C81B84"/>
        </w:tc>
      </w:tr>
      <w:tr w:rsidR="00EE2529" w:rsidRPr="00C81B84" w14:paraId="2B0A038E" w14:textId="77777777">
        <w:trPr>
          <w:trHeight w:val="380"/>
        </w:trPr>
        <w:tc>
          <w:tcPr>
            <w:tcW w:w="680" w:type="dxa"/>
            <w:tcBorders>
              <w:top w:val="nil"/>
              <w:left w:val="nil"/>
              <w:bottom w:val="nil"/>
              <w:right w:val="nil"/>
            </w:tcBorders>
            <w:tcMar>
              <w:top w:w="128" w:type="dxa"/>
              <w:left w:w="43" w:type="dxa"/>
              <w:bottom w:w="43" w:type="dxa"/>
              <w:right w:w="43" w:type="dxa"/>
            </w:tcMar>
          </w:tcPr>
          <w:p w14:paraId="2E177B2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DCBAC5" w14:textId="77777777" w:rsidR="00EE2529" w:rsidRPr="00C81B84" w:rsidRDefault="00AD5E1E" w:rsidP="00C81B84">
            <w:r w:rsidRPr="00C81B84">
              <w:t>54</w:t>
            </w:r>
          </w:p>
        </w:tc>
        <w:tc>
          <w:tcPr>
            <w:tcW w:w="6800" w:type="dxa"/>
            <w:tcBorders>
              <w:top w:val="nil"/>
              <w:left w:val="nil"/>
              <w:bottom w:val="nil"/>
              <w:right w:val="nil"/>
            </w:tcBorders>
            <w:tcMar>
              <w:top w:w="128" w:type="dxa"/>
              <w:left w:w="43" w:type="dxa"/>
              <w:bottom w:w="43" w:type="dxa"/>
              <w:right w:w="43" w:type="dxa"/>
            </w:tcMar>
          </w:tcPr>
          <w:p w14:paraId="0FF60078" w14:textId="77777777" w:rsidR="00EE2529" w:rsidRPr="00C81B84" w:rsidRDefault="00AD5E1E" w:rsidP="00C81B84">
            <w:r w:rsidRPr="00C81B84">
              <w:t>Forskningsinfrastruktur av nasjonal, strategisk interesse, forhøyes med</w:t>
            </w:r>
          </w:p>
        </w:tc>
        <w:tc>
          <w:tcPr>
            <w:tcW w:w="1400" w:type="dxa"/>
            <w:tcBorders>
              <w:top w:val="nil"/>
              <w:left w:val="nil"/>
              <w:bottom w:val="nil"/>
              <w:right w:val="nil"/>
            </w:tcBorders>
            <w:tcMar>
              <w:top w:w="128" w:type="dxa"/>
              <w:left w:w="43" w:type="dxa"/>
              <w:bottom w:w="43" w:type="dxa"/>
              <w:right w:w="43" w:type="dxa"/>
            </w:tcMar>
            <w:vAlign w:val="bottom"/>
          </w:tcPr>
          <w:p w14:paraId="6B7CBA75" w14:textId="77777777" w:rsidR="00EE2529" w:rsidRPr="00C81B84" w:rsidRDefault="00AD5E1E" w:rsidP="00C81B84">
            <w:r w:rsidRPr="00C81B84">
              <w:t>16 823 000</w:t>
            </w:r>
          </w:p>
        </w:tc>
      </w:tr>
      <w:tr w:rsidR="00EE2529" w:rsidRPr="00C81B84" w14:paraId="672F672A" w14:textId="77777777">
        <w:trPr>
          <w:trHeight w:val="380"/>
        </w:trPr>
        <w:tc>
          <w:tcPr>
            <w:tcW w:w="680" w:type="dxa"/>
            <w:tcBorders>
              <w:top w:val="nil"/>
              <w:left w:val="nil"/>
              <w:bottom w:val="nil"/>
              <w:right w:val="nil"/>
            </w:tcBorders>
            <w:tcMar>
              <w:top w:w="128" w:type="dxa"/>
              <w:left w:w="43" w:type="dxa"/>
              <w:bottom w:w="43" w:type="dxa"/>
              <w:right w:w="43" w:type="dxa"/>
            </w:tcMar>
          </w:tcPr>
          <w:p w14:paraId="3A372B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8E15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DC2E42" w14:textId="77777777" w:rsidR="00EE2529" w:rsidRPr="00C81B84" w:rsidRDefault="00AD5E1E" w:rsidP="00C81B84">
            <w:r w:rsidRPr="00C81B84">
              <w:t>fra kr 787 609 000 til kr 804 432 000</w:t>
            </w:r>
          </w:p>
        </w:tc>
        <w:tc>
          <w:tcPr>
            <w:tcW w:w="1400" w:type="dxa"/>
            <w:tcBorders>
              <w:top w:val="nil"/>
              <w:left w:val="nil"/>
              <w:bottom w:val="nil"/>
              <w:right w:val="nil"/>
            </w:tcBorders>
            <w:tcMar>
              <w:top w:w="128" w:type="dxa"/>
              <w:left w:w="43" w:type="dxa"/>
              <w:bottom w:w="43" w:type="dxa"/>
              <w:right w:w="43" w:type="dxa"/>
            </w:tcMar>
            <w:vAlign w:val="bottom"/>
          </w:tcPr>
          <w:p w14:paraId="03E79AEF" w14:textId="77777777" w:rsidR="00EE2529" w:rsidRPr="00C81B84" w:rsidRDefault="00EE2529" w:rsidP="00C81B84"/>
        </w:tc>
      </w:tr>
      <w:tr w:rsidR="00EE2529" w:rsidRPr="00C81B84" w14:paraId="13D23B44" w14:textId="77777777">
        <w:trPr>
          <w:trHeight w:val="380"/>
        </w:trPr>
        <w:tc>
          <w:tcPr>
            <w:tcW w:w="680" w:type="dxa"/>
            <w:tcBorders>
              <w:top w:val="nil"/>
              <w:left w:val="nil"/>
              <w:bottom w:val="nil"/>
              <w:right w:val="nil"/>
            </w:tcBorders>
            <w:tcMar>
              <w:top w:w="128" w:type="dxa"/>
              <w:left w:w="43" w:type="dxa"/>
              <w:bottom w:w="43" w:type="dxa"/>
              <w:right w:w="43" w:type="dxa"/>
            </w:tcMar>
          </w:tcPr>
          <w:p w14:paraId="209593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52BA6B" w14:textId="77777777" w:rsidR="00EE2529" w:rsidRPr="00C81B84" w:rsidRDefault="00AD5E1E" w:rsidP="00C81B84">
            <w:r w:rsidRPr="00C81B84">
              <w:t>55</w:t>
            </w:r>
          </w:p>
        </w:tc>
        <w:tc>
          <w:tcPr>
            <w:tcW w:w="6800" w:type="dxa"/>
            <w:tcBorders>
              <w:top w:val="nil"/>
              <w:left w:val="nil"/>
              <w:bottom w:val="nil"/>
              <w:right w:val="nil"/>
            </w:tcBorders>
            <w:tcMar>
              <w:top w:w="128" w:type="dxa"/>
              <w:left w:w="43" w:type="dxa"/>
              <w:bottom w:w="43" w:type="dxa"/>
              <w:right w:w="43" w:type="dxa"/>
            </w:tcMar>
          </w:tcPr>
          <w:p w14:paraId="71C66A24" w14:textId="77777777" w:rsidR="00EE2529" w:rsidRPr="00C81B84" w:rsidRDefault="00AD5E1E" w:rsidP="00C81B84">
            <w:r w:rsidRPr="00C81B84">
              <w:t>Virksomhetskostnader, forhøyes med</w:t>
            </w:r>
          </w:p>
        </w:tc>
        <w:tc>
          <w:tcPr>
            <w:tcW w:w="1400" w:type="dxa"/>
            <w:tcBorders>
              <w:top w:val="nil"/>
              <w:left w:val="nil"/>
              <w:bottom w:val="nil"/>
              <w:right w:val="nil"/>
            </w:tcBorders>
            <w:tcMar>
              <w:top w:w="128" w:type="dxa"/>
              <w:left w:w="43" w:type="dxa"/>
              <w:bottom w:w="43" w:type="dxa"/>
              <w:right w:w="43" w:type="dxa"/>
            </w:tcMar>
            <w:vAlign w:val="bottom"/>
          </w:tcPr>
          <w:p w14:paraId="63E2EE06" w14:textId="77777777" w:rsidR="00EE2529" w:rsidRPr="00C81B84" w:rsidRDefault="00AD5E1E" w:rsidP="00C81B84">
            <w:r w:rsidRPr="00C81B84">
              <w:t>25 139 000</w:t>
            </w:r>
          </w:p>
        </w:tc>
      </w:tr>
      <w:tr w:rsidR="00EE2529" w:rsidRPr="00C81B84" w14:paraId="62726761" w14:textId="77777777">
        <w:trPr>
          <w:trHeight w:val="380"/>
        </w:trPr>
        <w:tc>
          <w:tcPr>
            <w:tcW w:w="680" w:type="dxa"/>
            <w:tcBorders>
              <w:top w:val="nil"/>
              <w:left w:val="nil"/>
              <w:bottom w:val="nil"/>
              <w:right w:val="nil"/>
            </w:tcBorders>
            <w:tcMar>
              <w:top w:w="128" w:type="dxa"/>
              <w:left w:w="43" w:type="dxa"/>
              <w:bottom w:w="43" w:type="dxa"/>
              <w:right w:w="43" w:type="dxa"/>
            </w:tcMar>
          </w:tcPr>
          <w:p w14:paraId="033866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BE9C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791FE5" w14:textId="77777777" w:rsidR="00EE2529" w:rsidRPr="00C81B84" w:rsidRDefault="00AD5E1E" w:rsidP="00C81B84">
            <w:r w:rsidRPr="00C81B84">
              <w:t>fra kr 744 217 000 til kr 769 356 000</w:t>
            </w:r>
          </w:p>
        </w:tc>
        <w:tc>
          <w:tcPr>
            <w:tcW w:w="1400" w:type="dxa"/>
            <w:tcBorders>
              <w:top w:val="nil"/>
              <w:left w:val="nil"/>
              <w:bottom w:val="nil"/>
              <w:right w:val="nil"/>
            </w:tcBorders>
            <w:tcMar>
              <w:top w:w="128" w:type="dxa"/>
              <w:left w:w="43" w:type="dxa"/>
              <w:bottom w:w="43" w:type="dxa"/>
              <w:right w:w="43" w:type="dxa"/>
            </w:tcMar>
            <w:vAlign w:val="bottom"/>
          </w:tcPr>
          <w:p w14:paraId="6DC9669C" w14:textId="77777777" w:rsidR="00EE2529" w:rsidRPr="00C81B84" w:rsidRDefault="00EE2529" w:rsidP="00C81B84"/>
        </w:tc>
      </w:tr>
      <w:tr w:rsidR="00EE2529" w:rsidRPr="00C81B84" w14:paraId="05A7CF1C" w14:textId="77777777">
        <w:trPr>
          <w:trHeight w:val="380"/>
        </w:trPr>
        <w:tc>
          <w:tcPr>
            <w:tcW w:w="680" w:type="dxa"/>
            <w:tcBorders>
              <w:top w:val="nil"/>
              <w:left w:val="nil"/>
              <w:bottom w:val="nil"/>
              <w:right w:val="nil"/>
            </w:tcBorders>
            <w:tcMar>
              <w:top w:w="128" w:type="dxa"/>
              <w:left w:w="43" w:type="dxa"/>
              <w:bottom w:w="43" w:type="dxa"/>
              <w:right w:w="43" w:type="dxa"/>
            </w:tcMar>
          </w:tcPr>
          <w:p w14:paraId="59F4E60E" w14:textId="77777777" w:rsidR="00EE2529" w:rsidRPr="00C81B84" w:rsidRDefault="00AD5E1E" w:rsidP="00C81B84">
            <w:r w:rsidRPr="00C81B84">
              <w:t>286</w:t>
            </w:r>
          </w:p>
        </w:tc>
        <w:tc>
          <w:tcPr>
            <w:tcW w:w="680" w:type="dxa"/>
            <w:tcBorders>
              <w:top w:val="nil"/>
              <w:left w:val="nil"/>
              <w:bottom w:val="nil"/>
              <w:right w:val="nil"/>
            </w:tcBorders>
            <w:tcMar>
              <w:top w:w="128" w:type="dxa"/>
              <w:left w:w="43" w:type="dxa"/>
              <w:bottom w:w="43" w:type="dxa"/>
              <w:right w:w="43" w:type="dxa"/>
            </w:tcMar>
          </w:tcPr>
          <w:p w14:paraId="232A7D8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1F7B97" w14:textId="77777777" w:rsidR="00EE2529" w:rsidRPr="00C81B84" w:rsidRDefault="00AD5E1E" w:rsidP="00C81B84">
            <w:r w:rsidRPr="00C81B84">
              <w:t>Regionale forskningsfond:</w:t>
            </w:r>
          </w:p>
        </w:tc>
        <w:tc>
          <w:tcPr>
            <w:tcW w:w="1400" w:type="dxa"/>
            <w:tcBorders>
              <w:top w:val="nil"/>
              <w:left w:val="nil"/>
              <w:bottom w:val="nil"/>
              <w:right w:val="nil"/>
            </w:tcBorders>
            <w:tcMar>
              <w:top w:w="128" w:type="dxa"/>
              <w:left w:w="43" w:type="dxa"/>
              <w:bottom w:w="43" w:type="dxa"/>
              <w:right w:w="43" w:type="dxa"/>
            </w:tcMar>
            <w:vAlign w:val="bottom"/>
          </w:tcPr>
          <w:p w14:paraId="42D522E0" w14:textId="77777777" w:rsidR="00EE2529" w:rsidRPr="00C81B84" w:rsidRDefault="00EE2529" w:rsidP="00C81B84"/>
        </w:tc>
      </w:tr>
      <w:tr w:rsidR="00EE2529" w:rsidRPr="00C81B84" w14:paraId="259E6C93" w14:textId="77777777">
        <w:trPr>
          <w:trHeight w:val="380"/>
        </w:trPr>
        <w:tc>
          <w:tcPr>
            <w:tcW w:w="680" w:type="dxa"/>
            <w:tcBorders>
              <w:top w:val="nil"/>
              <w:left w:val="nil"/>
              <w:bottom w:val="nil"/>
              <w:right w:val="nil"/>
            </w:tcBorders>
            <w:tcMar>
              <w:top w:w="128" w:type="dxa"/>
              <w:left w:w="43" w:type="dxa"/>
              <w:bottom w:w="43" w:type="dxa"/>
              <w:right w:w="43" w:type="dxa"/>
            </w:tcMar>
          </w:tcPr>
          <w:p w14:paraId="11C10F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7F99A0"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58356870" w14:textId="77777777" w:rsidR="00EE2529" w:rsidRPr="00C81B84" w:rsidRDefault="00AD5E1E" w:rsidP="00C81B84">
            <w:r w:rsidRPr="00C81B84">
              <w:t>Regionale forskningsfond, tilskudd til forskning, forhøyes med</w:t>
            </w:r>
          </w:p>
        </w:tc>
        <w:tc>
          <w:tcPr>
            <w:tcW w:w="1400" w:type="dxa"/>
            <w:tcBorders>
              <w:top w:val="nil"/>
              <w:left w:val="nil"/>
              <w:bottom w:val="nil"/>
              <w:right w:val="nil"/>
            </w:tcBorders>
            <w:tcMar>
              <w:top w:w="128" w:type="dxa"/>
              <w:left w:w="43" w:type="dxa"/>
              <w:bottom w:w="43" w:type="dxa"/>
              <w:right w:w="43" w:type="dxa"/>
            </w:tcMar>
            <w:vAlign w:val="bottom"/>
          </w:tcPr>
          <w:p w14:paraId="13F47E50" w14:textId="77777777" w:rsidR="00EE2529" w:rsidRPr="00C81B84" w:rsidRDefault="00AD5E1E" w:rsidP="00C81B84">
            <w:r w:rsidRPr="00C81B84">
              <w:t>2 850 000</w:t>
            </w:r>
          </w:p>
        </w:tc>
      </w:tr>
      <w:tr w:rsidR="00EE2529" w:rsidRPr="00C81B84" w14:paraId="0EC84836" w14:textId="77777777">
        <w:trPr>
          <w:trHeight w:val="380"/>
        </w:trPr>
        <w:tc>
          <w:tcPr>
            <w:tcW w:w="680" w:type="dxa"/>
            <w:tcBorders>
              <w:top w:val="nil"/>
              <w:left w:val="nil"/>
              <w:bottom w:val="nil"/>
              <w:right w:val="nil"/>
            </w:tcBorders>
            <w:tcMar>
              <w:top w:w="128" w:type="dxa"/>
              <w:left w:w="43" w:type="dxa"/>
              <w:bottom w:w="43" w:type="dxa"/>
              <w:right w:w="43" w:type="dxa"/>
            </w:tcMar>
          </w:tcPr>
          <w:p w14:paraId="49B80F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247DC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F9B154" w14:textId="77777777" w:rsidR="00EE2529" w:rsidRPr="00C81B84" w:rsidRDefault="00AD5E1E" w:rsidP="00C81B84">
            <w:r w:rsidRPr="00C81B84">
              <w:t>fra kr 122 087 000 til kr 124 937 000</w:t>
            </w:r>
          </w:p>
        </w:tc>
        <w:tc>
          <w:tcPr>
            <w:tcW w:w="1400" w:type="dxa"/>
            <w:tcBorders>
              <w:top w:val="nil"/>
              <w:left w:val="nil"/>
              <w:bottom w:val="nil"/>
              <w:right w:val="nil"/>
            </w:tcBorders>
            <w:tcMar>
              <w:top w:w="128" w:type="dxa"/>
              <w:left w:w="43" w:type="dxa"/>
              <w:bottom w:w="43" w:type="dxa"/>
              <w:right w:w="43" w:type="dxa"/>
            </w:tcMar>
            <w:vAlign w:val="bottom"/>
          </w:tcPr>
          <w:p w14:paraId="2D14B749" w14:textId="77777777" w:rsidR="00EE2529" w:rsidRPr="00C81B84" w:rsidRDefault="00EE2529" w:rsidP="00C81B84"/>
        </w:tc>
      </w:tr>
      <w:tr w:rsidR="00EE2529" w:rsidRPr="00C81B84" w14:paraId="5F69A99F" w14:textId="77777777">
        <w:trPr>
          <w:trHeight w:val="380"/>
        </w:trPr>
        <w:tc>
          <w:tcPr>
            <w:tcW w:w="680" w:type="dxa"/>
            <w:tcBorders>
              <w:top w:val="nil"/>
              <w:left w:val="nil"/>
              <w:bottom w:val="nil"/>
              <w:right w:val="nil"/>
            </w:tcBorders>
            <w:tcMar>
              <w:top w:w="128" w:type="dxa"/>
              <w:left w:w="43" w:type="dxa"/>
              <w:bottom w:w="43" w:type="dxa"/>
              <w:right w:w="43" w:type="dxa"/>
            </w:tcMar>
          </w:tcPr>
          <w:p w14:paraId="3486E72E" w14:textId="77777777" w:rsidR="00EE2529" w:rsidRPr="00C81B84" w:rsidRDefault="00AD5E1E" w:rsidP="00C81B84">
            <w:r w:rsidRPr="00C81B84">
              <w:t>287</w:t>
            </w:r>
          </w:p>
        </w:tc>
        <w:tc>
          <w:tcPr>
            <w:tcW w:w="680" w:type="dxa"/>
            <w:tcBorders>
              <w:top w:val="nil"/>
              <w:left w:val="nil"/>
              <w:bottom w:val="nil"/>
              <w:right w:val="nil"/>
            </w:tcBorders>
            <w:tcMar>
              <w:top w:w="128" w:type="dxa"/>
              <w:left w:w="43" w:type="dxa"/>
              <w:bottom w:w="43" w:type="dxa"/>
              <w:right w:w="43" w:type="dxa"/>
            </w:tcMar>
          </w:tcPr>
          <w:p w14:paraId="365FA5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6E5E1B" w14:textId="77777777" w:rsidR="00EE2529" w:rsidRPr="00C81B84" w:rsidRDefault="00AD5E1E" w:rsidP="00C81B84">
            <w:r w:rsidRPr="00C81B84">
              <w:t>Grunnbevilgning til samfunnsvitenskapelige forskningsinstitutter:</w:t>
            </w:r>
          </w:p>
        </w:tc>
        <w:tc>
          <w:tcPr>
            <w:tcW w:w="1400" w:type="dxa"/>
            <w:tcBorders>
              <w:top w:val="nil"/>
              <w:left w:val="nil"/>
              <w:bottom w:val="nil"/>
              <w:right w:val="nil"/>
            </w:tcBorders>
            <w:tcMar>
              <w:top w:w="128" w:type="dxa"/>
              <w:left w:w="43" w:type="dxa"/>
              <w:bottom w:w="43" w:type="dxa"/>
              <w:right w:w="43" w:type="dxa"/>
            </w:tcMar>
            <w:vAlign w:val="bottom"/>
          </w:tcPr>
          <w:p w14:paraId="3B1CEAD4" w14:textId="77777777" w:rsidR="00EE2529" w:rsidRPr="00C81B84" w:rsidRDefault="00EE2529" w:rsidP="00C81B84"/>
        </w:tc>
      </w:tr>
      <w:tr w:rsidR="00EE2529" w:rsidRPr="00C81B84" w14:paraId="276CFB75" w14:textId="77777777">
        <w:trPr>
          <w:trHeight w:val="640"/>
        </w:trPr>
        <w:tc>
          <w:tcPr>
            <w:tcW w:w="680" w:type="dxa"/>
            <w:tcBorders>
              <w:top w:val="nil"/>
              <w:left w:val="nil"/>
              <w:bottom w:val="nil"/>
              <w:right w:val="nil"/>
            </w:tcBorders>
            <w:tcMar>
              <w:top w:w="128" w:type="dxa"/>
              <w:left w:w="43" w:type="dxa"/>
              <w:bottom w:w="43" w:type="dxa"/>
              <w:right w:w="43" w:type="dxa"/>
            </w:tcMar>
          </w:tcPr>
          <w:p w14:paraId="739D14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18ED07" w14:textId="77777777" w:rsidR="00EE2529" w:rsidRPr="00C81B84" w:rsidRDefault="00AD5E1E" w:rsidP="00C81B84">
            <w:r w:rsidRPr="00C81B84">
              <w:t>57</w:t>
            </w:r>
          </w:p>
        </w:tc>
        <w:tc>
          <w:tcPr>
            <w:tcW w:w="6800" w:type="dxa"/>
            <w:tcBorders>
              <w:top w:val="nil"/>
              <w:left w:val="nil"/>
              <w:bottom w:val="nil"/>
              <w:right w:val="nil"/>
            </w:tcBorders>
            <w:tcMar>
              <w:top w:w="128" w:type="dxa"/>
              <w:left w:w="43" w:type="dxa"/>
              <w:bottom w:w="43" w:type="dxa"/>
              <w:right w:w="43" w:type="dxa"/>
            </w:tcMar>
          </w:tcPr>
          <w:p w14:paraId="134A1FC1" w14:textId="77777777" w:rsidR="00EE2529" w:rsidRPr="00C81B84" w:rsidRDefault="00AD5E1E" w:rsidP="00C81B84">
            <w:r w:rsidRPr="00C81B84">
              <w:t>Grunnbevilgning til samfunnsvitenskapelige forskningsinstitutter, forhøyes med</w:t>
            </w:r>
          </w:p>
        </w:tc>
        <w:tc>
          <w:tcPr>
            <w:tcW w:w="1400" w:type="dxa"/>
            <w:tcBorders>
              <w:top w:val="nil"/>
              <w:left w:val="nil"/>
              <w:bottom w:val="nil"/>
              <w:right w:val="nil"/>
            </w:tcBorders>
            <w:tcMar>
              <w:top w:w="128" w:type="dxa"/>
              <w:left w:w="43" w:type="dxa"/>
              <w:bottom w:w="43" w:type="dxa"/>
              <w:right w:w="43" w:type="dxa"/>
            </w:tcMar>
            <w:vAlign w:val="bottom"/>
          </w:tcPr>
          <w:p w14:paraId="1DB0EC7B" w14:textId="77777777" w:rsidR="00EE2529" w:rsidRPr="00C81B84" w:rsidRDefault="00AD5E1E" w:rsidP="00C81B84">
            <w:r w:rsidRPr="00C81B84">
              <w:t>5 067 000</w:t>
            </w:r>
          </w:p>
        </w:tc>
      </w:tr>
      <w:tr w:rsidR="00EE2529" w:rsidRPr="00C81B84" w14:paraId="4D59ED61" w14:textId="77777777">
        <w:trPr>
          <w:trHeight w:val="380"/>
        </w:trPr>
        <w:tc>
          <w:tcPr>
            <w:tcW w:w="680" w:type="dxa"/>
            <w:tcBorders>
              <w:top w:val="nil"/>
              <w:left w:val="nil"/>
              <w:bottom w:val="nil"/>
              <w:right w:val="nil"/>
            </w:tcBorders>
            <w:tcMar>
              <w:top w:w="128" w:type="dxa"/>
              <w:left w:w="43" w:type="dxa"/>
              <w:bottom w:w="43" w:type="dxa"/>
              <w:right w:w="43" w:type="dxa"/>
            </w:tcMar>
          </w:tcPr>
          <w:p w14:paraId="1AF78A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75FB5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3719AF" w14:textId="77777777" w:rsidR="00EE2529" w:rsidRPr="00C81B84" w:rsidRDefault="00AD5E1E" w:rsidP="00C81B84">
            <w:r w:rsidRPr="00C81B84">
              <w:t>fra kr 234 990 000 til kr 240 057 000</w:t>
            </w:r>
          </w:p>
        </w:tc>
        <w:tc>
          <w:tcPr>
            <w:tcW w:w="1400" w:type="dxa"/>
            <w:tcBorders>
              <w:top w:val="nil"/>
              <w:left w:val="nil"/>
              <w:bottom w:val="nil"/>
              <w:right w:val="nil"/>
            </w:tcBorders>
            <w:tcMar>
              <w:top w:w="128" w:type="dxa"/>
              <w:left w:w="43" w:type="dxa"/>
              <w:bottom w:w="43" w:type="dxa"/>
              <w:right w:w="43" w:type="dxa"/>
            </w:tcMar>
            <w:vAlign w:val="bottom"/>
          </w:tcPr>
          <w:p w14:paraId="6EE11E72" w14:textId="77777777" w:rsidR="00EE2529" w:rsidRPr="00C81B84" w:rsidRDefault="00EE2529" w:rsidP="00C81B84"/>
        </w:tc>
      </w:tr>
      <w:tr w:rsidR="00EE2529" w:rsidRPr="00C81B84" w14:paraId="7C93FD5E" w14:textId="77777777">
        <w:trPr>
          <w:trHeight w:val="380"/>
        </w:trPr>
        <w:tc>
          <w:tcPr>
            <w:tcW w:w="680" w:type="dxa"/>
            <w:tcBorders>
              <w:top w:val="nil"/>
              <w:left w:val="nil"/>
              <w:bottom w:val="nil"/>
              <w:right w:val="nil"/>
            </w:tcBorders>
            <w:tcMar>
              <w:top w:w="128" w:type="dxa"/>
              <w:left w:w="43" w:type="dxa"/>
              <w:bottom w:w="43" w:type="dxa"/>
              <w:right w:w="43" w:type="dxa"/>
            </w:tcMar>
          </w:tcPr>
          <w:p w14:paraId="0DF486B8" w14:textId="77777777" w:rsidR="00EE2529" w:rsidRPr="00C81B84" w:rsidRDefault="00AD5E1E" w:rsidP="00C81B84">
            <w:r w:rsidRPr="00C81B84">
              <w:t>288</w:t>
            </w:r>
          </w:p>
        </w:tc>
        <w:tc>
          <w:tcPr>
            <w:tcW w:w="680" w:type="dxa"/>
            <w:tcBorders>
              <w:top w:val="nil"/>
              <w:left w:val="nil"/>
              <w:bottom w:val="nil"/>
              <w:right w:val="nil"/>
            </w:tcBorders>
            <w:tcMar>
              <w:top w:w="128" w:type="dxa"/>
              <w:left w:w="43" w:type="dxa"/>
              <w:bottom w:w="43" w:type="dxa"/>
              <w:right w:w="43" w:type="dxa"/>
            </w:tcMar>
          </w:tcPr>
          <w:p w14:paraId="78E10A9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5F790C" w14:textId="77777777" w:rsidR="00EE2529" w:rsidRPr="00C81B84" w:rsidRDefault="00AD5E1E" w:rsidP="00C81B84">
            <w:r w:rsidRPr="00C81B84">
              <w:t>Internasjonale samarbeidstiltak:</w:t>
            </w:r>
          </w:p>
        </w:tc>
        <w:tc>
          <w:tcPr>
            <w:tcW w:w="1400" w:type="dxa"/>
            <w:tcBorders>
              <w:top w:val="nil"/>
              <w:left w:val="nil"/>
              <w:bottom w:val="nil"/>
              <w:right w:val="nil"/>
            </w:tcBorders>
            <w:tcMar>
              <w:top w:w="128" w:type="dxa"/>
              <w:left w:w="43" w:type="dxa"/>
              <w:bottom w:w="43" w:type="dxa"/>
              <w:right w:w="43" w:type="dxa"/>
            </w:tcMar>
            <w:vAlign w:val="bottom"/>
          </w:tcPr>
          <w:p w14:paraId="25B3C4DC" w14:textId="77777777" w:rsidR="00EE2529" w:rsidRPr="00C81B84" w:rsidRDefault="00EE2529" w:rsidP="00C81B84"/>
        </w:tc>
      </w:tr>
      <w:tr w:rsidR="00EE2529" w:rsidRPr="00C81B84" w14:paraId="2E05D96B" w14:textId="77777777">
        <w:trPr>
          <w:trHeight w:val="380"/>
        </w:trPr>
        <w:tc>
          <w:tcPr>
            <w:tcW w:w="680" w:type="dxa"/>
            <w:tcBorders>
              <w:top w:val="nil"/>
              <w:left w:val="nil"/>
              <w:bottom w:val="nil"/>
              <w:right w:val="nil"/>
            </w:tcBorders>
            <w:tcMar>
              <w:top w:w="128" w:type="dxa"/>
              <w:left w:w="43" w:type="dxa"/>
              <w:bottom w:w="43" w:type="dxa"/>
              <w:right w:w="43" w:type="dxa"/>
            </w:tcMar>
          </w:tcPr>
          <w:p w14:paraId="546BE9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FCB66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BED5970"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B8D125A" w14:textId="77777777" w:rsidR="00EE2529" w:rsidRPr="00C81B84" w:rsidRDefault="00AD5E1E" w:rsidP="00C81B84">
            <w:r w:rsidRPr="00C81B84">
              <w:t>1 004 000</w:t>
            </w:r>
          </w:p>
        </w:tc>
      </w:tr>
      <w:tr w:rsidR="00EE2529" w:rsidRPr="00C81B84" w14:paraId="51DC9BB9" w14:textId="77777777">
        <w:trPr>
          <w:trHeight w:val="380"/>
        </w:trPr>
        <w:tc>
          <w:tcPr>
            <w:tcW w:w="680" w:type="dxa"/>
            <w:tcBorders>
              <w:top w:val="nil"/>
              <w:left w:val="nil"/>
              <w:bottom w:val="nil"/>
              <w:right w:val="nil"/>
            </w:tcBorders>
            <w:tcMar>
              <w:top w:w="128" w:type="dxa"/>
              <w:left w:w="43" w:type="dxa"/>
              <w:bottom w:w="43" w:type="dxa"/>
              <w:right w:w="43" w:type="dxa"/>
            </w:tcMar>
          </w:tcPr>
          <w:p w14:paraId="3172A5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4CB1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4EE304" w14:textId="77777777" w:rsidR="00EE2529" w:rsidRPr="00C81B84" w:rsidRDefault="00AD5E1E" w:rsidP="00C81B84">
            <w:r w:rsidRPr="00C81B84">
              <w:t>fra kr 48 317 000 til kr 49 321 000</w:t>
            </w:r>
          </w:p>
        </w:tc>
        <w:tc>
          <w:tcPr>
            <w:tcW w:w="1400" w:type="dxa"/>
            <w:tcBorders>
              <w:top w:val="nil"/>
              <w:left w:val="nil"/>
              <w:bottom w:val="nil"/>
              <w:right w:val="nil"/>
            </w:tcBorders>
            <w:tcMar>
              <w:top w:w="128" w:type="dxa"/>
              <w:left w:w="43" w:type="dxa"/>
              <w:bottom w:w="43" w:type="dxa"/>
              <w:right w:w="43" w:type="dxa"/>
            </w:tcMar>
            <w:vAlign w:val="bottom"/>
          </w:tcPr>
          <w:p w14:paraId="4867D17E" w14:textId="77777777" w:rsidR="00EE2529" w:rsidRPr="00C81B84" w:rsidRDefault="00EE2529" w:rsidP="00C81B84"/>
        </w:tc>
      </w:tr>
      <w:tr w:rsidR="00EE2529" w:rsidRPr="00C81B84" w14:paraId="05786686" w14:textId="77777777">
        <w:trPr>
          <w:trHeight w:val="380"/>
        </w:trPr>
        <w:tc>
          <w:tcPr>
            <w:tcW w:w="680" w:type="dxa"/>
            <w:tcBorders>
              <w:top w:val="nil"/>
              <w:left w:val="nil"/>
              <w:bottom w:val="nil"/>
              <w:right w:val="nil"/>
            </w:tcBorders>
            <w:tcMar>
              <w:top w:w="128" w:type="dxa"/>
              <w:left w:w="43" w:type="dxa"/>
              <w:bottom w:w="43" w:type="dxa"/>
              <w:right w:w="43" w:type="dxa"/>
            </w:tcMar>
          </w:tcPr>
          <w:p w14:paraId="174EF6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64B3F3"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71584BCA" w14:textId="77777777" w:rsidR="00EE2529" w:rsidRPr="00C81B84" w:rsidRDefault="00AD5E1E" w:rsidP="00C81B84">
            <w:r w:rsidRPr="00C81B84">
              <w:t>Internasjonale grunnforskningsorganisasjoner,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63606E68" w14:textId="77777777" w:rsidR="00EE2529" w:rsidRPr="00C81B84" w:rsidRDefault="00AD5E1E" w:rsidP="00C81B84">
            <w:r w:rsidRPr="00C81B84">
              <w:t>31 843 000</w:t>
            </w:r>
          </w:p>
        </w:tc>
      </w:tr>
      <w:tr w:rsidR="00EE2529" w:rsidRPr="00C81B84" w14:paraId="1C9659F9" w14:textId="77777777">
        <w:trPr>
          <w:trHeight w:val="380"/>
        </w:trPr>
        <w:tc>
          <w:tcPr>
            <w:tcW w:w="680" w:type="dxa"/>
            <w:tcBorders>
              <w:top w:val="nil"/>
              <w:left w:val="nil"/>
              <w:bottom w:val="nil"/>
              <w:right w:val="nil"/>
            </w:tcBorders>
            <w:tcMar>
              <w:top w:w="128" w:type="dxa"/>
              <w:left w:w="43" w:type="dxa"/>
              <w:bottom w:w="43" w:type="dxa"/>
              <w:right w:w="43" w:type="dxa"/>
            </w:tcMar>
          </w:tcPr>
          <w:p w14:paraId="7701D4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50B06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8C3236" w14:textId="77777777" w:rsidR="00EE2529" w:rsidRPr="00C81B84" w:rsidRDefault="00AD5E1E" w:rsidP="00C81B84">
            <w:r w:rsidRPr="00C81B84">
              <w:t>fra kr 312 386 000 til kr 344 229 000</w:t>
            </w:r>
          </w:p>
        </w:tc>
        <w:tc>
          <w:tcPr>
            <w:tcW w:w="1400" w:type="dxa"/>
            <w:tcBorders>
              <w:top w:val="nil"/>
              <w:left w:val="nil"/>
              <w:bottom w:val="nil"/>
              <w:right w:val="nil"/>
            </w:tcBorders>
            <w:tcMar>
              <w:top w:w="128" w:type="dxa"/>
              <w:left w:w="43" w:type="dxa"/>
              <w:bottom w:w="43" w:type="dxa"/>
              <w:right w:w="43" w:type="dxa"/>
            </w:tcMar>
            <w:vAlign w:val="bottom"/>
          </w:tcPr>
          <w:p w14:paraId="436F36CE" w14:textId="77777777" w:rsidR="00EE2529" w:rsidRPr="00C81B84" w:rsidRDefault="00EE2529" w:rsidP="00C81B84"/>
        </w:tc>
      </w:tr>
      <w:tr w:rsidR="00EE2529" w:rsidRPr="00C81B84" w14:paraId="045ABF21" w14:textId="77777777">
        <w:trPr>
          <w:trHeight w:val="380"/>
        </w:trPr>
        <w:tc>
          <w:tcPr>
            <w:tcW w:w="680" w:type="dxa"/>
            <w:tcBorders>
              <w:top w:val="nil"/>
              <w:left w:val="nil"/>
              <w:bottom w:val="nil"/>
              <w:right w:val="nil"/>
            </w:tcBorders>
            <w:tcMar>
              <w:top w:w="128" w:type="dxa"/>
              <w:left w:w="43" w:type="dxa"/>
              <w:bottom w:w="43" w:type="dxa"/>
              <w:right w:w="43" w:type="dxa"/>
            </w:tcMar>
          </w:tcPr>
          <w:p w14:paraId="4F0676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0986E5"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688DDE6" w14:textId="77777777" w:rsidR="00EE2529" w:rsidRPr="00C81B84" w:rsidRDefault="00AD5E1E" w:rsidP="00C81B84">
            <w:r w:rsidRPr="00C81B84">
              <w:t>EUs rammeprogram for forskning og innovasjon, forhøyes med</w:t>
            </w:r>
          </w:p>
        </w:tc>
        <w:tc>
          <w:tcPr>
            <w:tcW w:w="1400" w:type="dxa"/>
            <w:tcBorders>
              <w:top w:val="nil"/>
              <w:left w:val="nil"/>
              <w:bottom w:val="nil"/>
              <w:right w:val="nil"/>
            </w:tcBorders>
            <w:tcMar>
              <w:top w:w="128" w:type="dxa"/>
              <w:left w:w="43" w:type="dxa"/>
              <w:bottom w:w="43" w:type="dxa"/>
              <w:right w:w="43" w:type="dxa"/>
            </w:tcMar>
            <w:vAlign w:val="bottom"/>
          </w:tcPr>
          <w:p w14:paraId="7BB5B12B" w14:textId="77777777" w:rsidR="00EE2529" w:rsidRPr="00C81B84" w:rsidRDefault="00AD5E1E" w:rsidP="00C81B84">
            <w:r w:rsidRPr="00C81B84">
              <w:t>56 212 000</w:t>
            </w:r>
          </w:p>
        </w:tc>
      </w:tr>
      <w:tr w:rsidR="00EE2529" w:rsidRPr="00C81B84" w14:paraId="78285548" w14:textId="77777777">
        <w:trPr>
          <w:trHeight w:val="380"/>
        </w:trPr>
        <w:tc>
          <w:tcPr>
            <w:tcW w:w="680" w:type="dxa"/>
            <w:tcBorders>
              <w:top w:val="nil"/>
              <w:left w:val="nil"/>
              <w:bottom w:val="nil"/>
              <w:right w:val="nil"/>
            </w:tcBorders>
            <w:tcMar>
              <w:top w:w="128" w:type="dxa"/>
              <w:left w:w="43" w:type="dxa"/>
              <w:bottom w:w="43" w:type="dxa"/>
              <w:right w:w="43" w:type="dxa"/>
            </w:tcMar>
          </w:tcPr>
          <w:p w14:paraId="2862F5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7FAE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68786B" w14:textId="77777777" w:rsidR="00EE2529" w:rsidRPr="00C81B84" w:rsidRDefault="00AD5E1E" w:rsidP="00C81B84">
            <w:r w:rsidRPr="00C81B84">
              <w:t>fra kr 3 657 681 000 til kr 3 713 893 000</w:t>
            </w:r>
          </w:p>
        </w:tc>
        <w:tc>
          <w:tcPr>
            <w:tcW w:w="1400" w:type="dxa"/>
            <w:tcBorders>
              <w:top w:val="nil"/>
              <w:left w:val="nil"/>
              <w:bottom w:val="nil"/>
              <w:right w:val="nil"/>
            </w:tcBorders>
            <w:tcMar>
              <w:top w:w="128" w:type="dxa"/>
              <w:left w:w="43" w:type="dxa"/>
              <w:bottom w:w="43" w:type="dxa"/>
              <w:right w:w="43" w:type="dxa"/>
            </w:tcMar>
            <w:vAlign w:val="bottom"/>
          </w:tcPr>
          <w:p w14:paraId="5AE0ABB6" w14:textId="77777777" w:rsidR="00EE2529" w:rsidRPr="00C81B84" w:rsidRDefault="00EE2529" w:rsidP="00C81B84"/>
        </w:tc>
      </w:tr>
      <w:tr w:rsidR="00EE2529" w:rsidRPr="00C81B84" w14:paraId="6F6A0BF0" w14:textId="77777777">
        <w:trPr>
          <w:trHeight w:val="380"/>
        </w:trPr>
        <w:tc>
          <w:tcPr>
            <w:tcW w:w="680" w:type="dxa"/>
            <w:tcBorders>
              <w:top w:val="nil"/>
              <w:left w:val="nil"/>
              <w:bottom w:val="nil"/>
              <w:right w:val="nil"/>
            </w:tcBorders>
            <w:tcMar>
              <w:top w:w="128" w:type="dxa"/>
              <w:left w:w="43" w:type="dxa"/>
              <w:bottom w:w="43" w:type="dxa"/>
              <w:right w:w="43" w:type="dxa"/>
            </w:tcMar>
          </w:tcPr>
          <w:p w14:paraId="3E5CA8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AB1FA9"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56EA3ACF" w14:textId="77777777" w:rsidR="00EE2529" w:rsidRPr="00C81B84" w:rsidRDefault="00AD5E1E" w:rsidP="00C81B84">
            <w:r w:rsidRPr="00C81B84">
              <w:t>EUs program for utdanning, opplæring, ungdom og idrett, forhøyes med</w:t>
            </w:r>
          </w:p>
        </w:tc>
        <w:tc>
          <w:tcPr>
            <w:tcW w:w="1400" w:type="dxa"/>
            <w:tcBorders>
              <w:top w:val="nil"/>
              <w:left w:val="nil"/>
              <w:bottom w:val="nil"/>
              <w:right w:val="nil"/>
            </w:tcBorders>
            <w:tcMar>
              <w:top w:w="128" w:type="dxa"/>
              <w:left w:w="43" w:type="dxa"/>
              <w:bottom w:w="43" w:type="dxa"/>
              <w:right w:w="43" w:type="dxa"/>
            </w:tcMar>
            <w:vAlign w:val="bottom"/>
          </w:tcPr>
          <w:p w14:paraId="72DEFBAD" w14:textId="77777777" w:rsidR="00EE2529" w:rsidRPr="00C81B84" w:rsidRDefault="00AD5E1E" w:rsidP="00C81B84">
            <w:r w:rsidRPr="00C81B84">
              <w:t>8 360 000</w:t>
            </w:r>
          </w:p>
        </w:tc>
      </w:tr>
      <w:tr w:rsidR="00EE2529" w:rsidRPr="00C81B84" w14:paraId="0271985D" w14:textId="77777777">
        <w:trPr>
          <w:trHeight w:val="380"/>
        </w:trPr>
        <w:tc>
          <w:tcPr>
            <w:tcW w:w="680" w:type="dxa"/>
            <w:tcBorders>
              <w:top w:val="nil"/>
              <w:left w:val="nil"/>
              <w:bottom w:val="nil"/>
              <w:right w:val="nil"/>
            </w:tcBorders>
            <w:tcMar>
              <w:top w:w="128" w:type="dxa"/>
              <w:left w:w="43" w:type="dxa"/>
              <w:bottom w:w="43" w:type="dxa"/>
              <w:right w:w="43" w:type="dxa"/>
            </w:tcMar>
          </w:tcPr>
          <w:p w14:paraId="5258EC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6A3D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CC7421" w14:textId="77777777" w:rsidR="00EE2529" w:rsidRPr="00C81B84" w:rsidRDefault="00AD5E1E" w:rsidP="00C81B84">
            <w:r w:rsidRPr="00C81B84">
              <w:t>fra kr 972 334 000 til kr 980 694 000</w:t>
            </w:r>
          </w:p>
        </w:tc>
        <w:tc>
          <w:tcPr>
            <w:tcW w:w="1400" w:type="dxa"/>
            <w:tcBorders>
              <w:top w:val="nil"/>
              <w:left w:val="nil"/>
              <w:bottom w:val="nil"/>
              <w:right w:val="nil"/>
            </w:tcBorders>
            <w:tcMar>
              <w:top w:w="128" w:type="dxa"/>
              <w:left w:w="43" w:type="dxa"/>
              <w:bottom w:w="43" w:type="dxa"/>
              <w:right w:w="43" w:type="dxa"/>
            </w:tcMar>
            <w:vAlign w:val="bottom"/>
          </w:tcPr>
          <w:p w14:paraId="648FF9DE" w14:textId="77777777" w:rsidR="00EE2529" w:rsidRPr="00C81B84" w:rsidRDefault="00EE2529" w:rsidP="00C81B84"/>
        </w:tc>
      </w:tr>
      <w:tr w:rsidR="00EE2529" w:rsidRPr="00C81B84" w14:paraId="252F4515" w14:textId="77777777">
        <w:trPr>
          <w:trHeight w:val="380"/>
        </w:trPr>
        <w:tc>
          <w:tcPr>
            <w:tcW w:w="680" w:type="dxa"/>
            <w:tcBorders>
              <w:top w:val="nil"/>
              <w:left w:val="nil"/>
              <w:bottom w:val="nil"/>
              <w:right w:val="nil"/>
            </w:tcBorders>
            <w:tcMar>
              <w:top w:w="128" w:type="dxa"/>
              <w:left w:w="43" w:type="dxa"/>
              <w:bottom w:w="43" w:type="dxa"/>
              <w:right w:w="43" w:type="dxa"/>
            </w:tcMar>
          </w:tcPr>
          <w:p w14:paraId="5AEECB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0885EB"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60063939" w14:textId="77777777" w:rsidR="00EE2529" w:rsidRPr="00C81B84" w:rsidRDefault="00AD5E1E" w:rsidP="00C81B84">
            <w:r w:rsidRPr="00C81B84">
              <w:t>UNESCO-kontingent, forhøyes med</w:t>
            </w:r>
          </w:p>
        </w:tc>
        <w:tc>
          <w:tcPr>
            <w:tcW w:w="1400" w:type="dxa"/>
            <w:tcBorders>
              <w:top w:val="nil"/>
              <w:left w:val="nil"/>
              <w:bottom w:val="nil"/>
              <w:right w:val="nil"/>
            </w:tcBorders>
            <w:tcMar>
              <w:top w:w="128" w:type="dxa"/>
              <w:left w:w="43" w:type="dxa"/>
              <w:bottom w:w="43" w:type="dxa"/>
              <w:right w:w="43" w:type="dxa"/>
            </w:tcMar>
            <w:vAlign w:val="bottom"/>
          </w:tcPr>
          <w:p w14:paraId="69CE2A07" w14:textId="77777777" w:rsidR="00EE2529" w:rsidRPr="00C81B84" w:rsidRDefault="00AD5E1E" w:rsidP="00C81B84">
            <w:r w:rsidRPr="00C81B84">
              <w:t>2 500 000</w:t>
            </w:r>
          </w:p>
        </w:tc>
      </w:tr>
      <w:tr w:rsidR="00EE2529" w:rsidRPr="00C81B84" w14:paraId="114668E7" w14:textId="77777777">
        <w:trPr>
          <w:trHeight w:val="380"/>
        </w:trPr>
        <w:tc>
          <w:tcPr>
            <w:tcW w:w="680" w:type="dxa"/>
            <w:tcBorders>
              <w:top w:val="nil"/>
              <w:left w:val="nil"/>
              <w:bottom w:val="nil"/>
              <w:right w:val="nil"/>
            </w:tcBorders>
            <w:tcMar>
              <w:top w:w="128" w:type="dxa"/>
              <w:left w:w="43" w:type="dxa"/>
              <w:bottom w:w="43" w:type="dxa"/>
              <w:right w:w="43" w:type="dxa"/>
            </w:tcMar>
          </w:tcPr>
          <w:p w14:paraId="2179F7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2207F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97932D" w14:textId="77777777" w:rsidR="00EE2529" w:rsidRPr="00C81B84" w:rsidRDefault="00AD5E1E" w:rsidP="00C81B84">
            <w:r w:rsidRPr="00C81B84">
              <w:t>fra kr 21 057 000 til kr 23 557 000</w:t>
            </w:r>
          </w:p>
        </w:tc>
        <w:tc>
          <w:tcPr>
            <w:tcW w:w="1400" w:type="dxa"/>
            <w:tcBorders>
              <w:top w:val="nil"/>
              <w:left w:val="nil"/>
              <w:bottom w:val="nil"/>
              <w:right w:val="nil"/>
            </w:tcBorders>
            <w:tcMar>
              <w:top w:w="128" w:type="dxa"/>
              <w:left w:w="43" w:type="dxa"/>
              <w:bottom w:w="43" w:type="dxa"/>
              <w:right w:w="43" w:type="dxa"/>
            </w:tcMar>
            <w:vAlign w:val="bottom"/>
          </w:tcPr>
          <w:p w14:paraId="4CF5EB08" w14:textId="77777777" w:rsidR="00EE2529" w:rsidRPr="00C81B84" w:rsidRDefault="00EE2529" w:rsidP="00C81B84"/>
        </w:tc>
      </w:tr>
      <w:tr w:rsidR="00EE2529" w:rsidRPr="00C81B84" w14:paraId="0E520A76" w14:textId="77777777">
        <w:trPr>
          <w:trHeight w:val="380"/>
        </w:trPr>
        <w:tc>
          <w:tcPr>
            <w:tcW w:w="680" w:type="dxa"/>
            <w:tcBorders>
              <w:top w:val="nil"/>
              <w:left w:val="nil"/>
              <w:bottom w:val="nil"/>
              <w:right w:val="nil"/>
            </w:tcBorders>
            <w:tcMar>
              <w:top w:w="128" w:type="dxa"/>
              <w:left w:w="43" w:type="dxa"/>
              <w:bottom w:w="43" w:type="dxa"/>
              <w:right w:w="43" w:type="dxa"/>
            </w:tcMar>
          </w:tcPr>
          <w:p w14:paraId="553314F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B870FF"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75D3A69F" w14:textId="77777777" w:rsidR="00EE2529" w:rsidRPr="00C81B84" w:rsidRDefault="00AD5E1E" w:rsidP="00C81B84">
            <w:r w:rsidRPr="00C81B84">
              <w:t>UNESCO-formål, forhøyes med</w:t>
            </w:r>
          </w:p>
        </w:tc>
        <w:tc>
          <w:tcPr>
            <w:tcW w:w="1400" w:type="dxa"/>
            <w:tcBorders>
              <w:top w:val="nil"/>
              <w:left w:val="nil"/>
              <w:bottom w:val="nil"/>
              <w:right w:val="nil"/>
            </w:tcBorders>
            <w:tcMar>
              <w:top w:w="128" w:type="dxa"/>
              <w:left w:w="43" w:type="dxa"/>
              <w:bottom w:w="43" w:type="dxa"/>
              <w:right w:w="43" w:type="dxa"/>
            </w:tcMar>
            <w:vAlign w:val="bottom"/>
          </w:tcPr>
          <w:p w14:paraId="53AC269C" w14:textId="77777777" w:rsidR="00EE2529" w:rsidRPr="00C81B84" w:rsidRDefault="00AD5E1E" w:rsidP="00C81B84">
            <w:r w:rsidRPr="00C81B84">
              <w:t>96 000</w:t>
            </w:r>
          </w:p>
        </w:tc>
      </w:tr>
      <w:tr w:rsidR="00EE2529" w:rsidRPr="00C81B84" w14:paraId="32413FBE" w14:textId="77777777">
        <w:trPr>
          <w:trHeight w:val="380"/>
        </w:trPr>
        <w:tc>
          <w:tcPr>
            <w:tcW w:w="680" w:type="dxa"/>
            <w:tcBorders>
              <w:top w:val="nil"/>
              <w:left w:val="nil"/>
              <w:bottom w:val="nil"/>
              <w:right w:val="nil"/>
            </w:tcBorders>
            <w:tcMar>
              <w:top w:w="128" w:type="dxa"/>
              <w:left w:w="43" w:type="dxa"/>
              <w:bottom w:w="43" w:type="dxa"/>
              <w:right w:w="43" w:type="dxa"/>
            </w:tcMar>
          </w:tcPr>
          <w:p w14:paraId="7C6817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69B3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26E382" w14:textId="77777777" w:rsidR="00EE2529" w:rsidRPr="00C81B84" w:rsidRDefault="00AD5E1E" w:rsidP="00C81B84">
            <w:r w:rsidRPr="00C81B84">
              <w:t>fra kr 4 481 000 til kr 4 577 000</w:t>
            </w:r>
          </w:p>
        </w:tc>
        <w:tc>
          <w:tcPr>
            <w:tcW w:w="1400" w:type="dxa"/>
            <w:tcBorders>
              <w:top w:val="nil"/>
              <w:left w:val="nil"/>
              <w:bottom w:val="nil"/>
              <w:right w:val="nil"/>
            </w:tcBorders>
            <w:tcMar>
              <w:top w:w="128" w:type="dxa"/>
              <w:left w:w="43" w:type="dxa"/>
              <w:bottom w:w="43" w:type="dxa"/>
              <w:right w:w="43" w:type="dxa"/>
            </w:tcMar>
            <w:vAlign w:val="bottom"/>
          </w:tcPr>
          <w:p w14:paraId="18F2B61D" w14:textId="77777777" w:rsidR="00EE2529" w:rsidRPr="00C81B84" w:rsidRDefault="00EE2529" w:rsidP="00C81B84"/>
        </w:tc>
      </w:tr>
      <w:tr w:rsidR="00EE2529" w:rsidRPr="00C81B84" w14:paraId="136BD8A7" w14:textId="77777777">
        <w:trPr>
          <w:trHeight w:val="380"/>
        </w:trPr>
        <w:tc>
          <w:tcPr>
            <w:tcW w:w="680" w:type="dxa"/>
            <w:tcBorders>
              <w:top w:val="nil"/>
              <w:left w:val="nil"/>
              <w:bottom w:val="nil"/>
              <w:right w:val="nil"/>
            </w:tcBorders>
            <w:tcMar>
              <w:top w:w="128" w:type="dxa"/>
              <w:left w:w="43" w:type="dxa"/>
              <w:bottom w:w="43" w:type="dxa"/>
              <w:right w:w="43" w:type="dxa"/>
            </w:tcMar>
          </w:tcPr>
          <w:p w14:paraId="0C372143" w14:textId="77777777" w:rsidR="00EE2529" w:rsidRPr="00C81B84" w:rsidRDefault="00AD5E1E" w:rsidP="00C81B84">
            <w:r w:rsidRPr="00C81B84">
              <w:t>289</w:t>
            </w:r>
          </w:p>
        </w:tc>
        <w:tc>
          <w:tcPr>
            <w:tcW w:w="680" w:type="dxa"/>
            <w:tcBorders>
              <w:top w:val="nil"/>
              <w:left w:val="nil"/>
              <w:bottom w:val="nil"/>
              <w:right w:val="nil"/>
            </w:tcBorders>
            <w:tcMar>
              <w:top w:w="128" w:type="dxa"/>
              <w:left w:w="43" w:type="dxa"/>
              <w:bottom w:w="43" w:type="dxa"/>
              <w:right w:w="43" w:type="dxa"/>
            </w:tcMar>
          </w:tcPr>
          <w:p w14:paraId="3A03B4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314076" w14:textId="77777777" w:rsidR="00EE2529" w:rsidRPr="00C81B84" w:rsidRDefault="00AD5E1E" w:rsidP="00C81B84">
            <w:r w:rsidRPr="00C81B84">
              <w:t>Vitenskapelige priser:</w:t>
            </w:r>
          </w:p>
        </w:tc>
        <w:tc>
          <w:tcPr>
            <w:tcW w:w="1400" w:type="dxa"/>
            <w:tcBorders>
              <w:top w:val="nil"/>
              <w:left w:val="nil"/>
              <w:bottom w:val="nil"/>
              <w:right w:val="nil"/>
            </w:tcBorders>
            <w:tcMar>
              <w:top w:w="128" w:type="dxa"/>
              <w:left w:w="43" w:type="dxa"/>
              <w:bottom w:w="43" w:type="dxa"/>
              <w:right w:w="43" w:type="dxa"/>
            </w:tcMar>
            <w:vAlign w:val="bottom"/>
          </w:tcPr>
          <w:p w14:paraId="6B82C927" w14:textId="77777777" w:rsidR="00EE2529" w:rsidRPr="00C81B84" w:rsidRDefault="00EE2529" w:rsidP="00C81B84"/>
        </w:tc>
      </w:tr>
      <w:tr w:rsidR="00EE2529" w:rsidRPr="00C81B84" w14:paraId="533132D9" w14:textId="77777777">
        <w:trPr>
          <w:trHeight w:val="380"/>
        </w:trPr>
        <w:tc>
          <w:tcPr>
            <w:tcW w:w="680" w:type="dxa"/>
            <w:tcBorders>
              <w:top w:val="nil"/>
              <w:left w:val="nil"/>
              <w:bottom w:val="nil"/>
              <w:right w:val="nil"/>
            </w:tcBorders>
            <w:tcMar>
              <w:top w:w="128" w:type="dxa"/>
              <w:left w:w="43" w:type="dxa"/>
              <w:bottom w:w="43" w:type="dxa"/>
              <w:right w:w="43" w:type="dxa"/>
            </w:tcMar>
          </w:tcPr>
          <w:p w14:paraId="2B633F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81705B"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15C009AF" w14:textId="77777777" w:rsidR="00EE2529" w:rsidRPr="00C81B84" w:rsidRDefault="00AD5E1E" w:rsidP="00C81B84">
            <w:proofErr w:type="spellStart"/>
            <w:r w:rsidRPr="00C81B84">
              <w:t>Holbergprisen</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3404204" w14:textId="77777777" w:rsidR="00EE2529" w:rsidRPr="00C81B84" w:rsidRDefault="00AD5E1E" w:rsidP="00C81B84">
            <w:r w:rsidRPr="00C81B84">
              <w:t>373 000</w:t>
            </w:r>
          </w:p>
        </w:tc>
      </w:tr>
      <w:tr w:rsidR="00EE2529" w:rsidRPr="00C81B84" w14:paraId="5F4B8AAA" w14:textId="77777777">
        <w:trPr>
          <w:trHeight w:val="380"/>
        </w:trPr>
        <w:tc>
          <w:tcPr>
            <w:tcW w:w="680" w:type="dxa"/>
            <w:tcBorders>
              <w:top w:val="nil"/>
              <w:left w:val="nil"/>
              <w:bottom w:val="nil"/>
              <w:right w:val="nil"/>
            </w:tcBorders>
            <w:tcMar>
              <w:top w:w="128" w:type="dxa"/>
              <w:left w:w="43" w:type="dxa"/>
              <w:bottom w:w="43" w:type="dxa"/>
              <w:right w:w="43" w:type="dxa"/>
            </w:tcMar>
          </w:tcPr>
          <w:p w14:paraId="21788C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BE30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461035" w14:textId="77777777" w:rsidR="00EE2529" w:rsidRPr="00C81B84" w:rsidRDefault="00AD5E1E" w:rsidP="00C81B84">
            <w:r w:rsidRPr="00C81B84">
              <w:t>fra kr 17 474 000 til kr 17 847 000</w:t>
            </w:r>
          </w:p>
        </w:tc>
        <w:tc>
          <w:tcPr>
            <w:tcW w:w="1400" w:type="dxa"/>
            <w:tcBorders>
              <w:top w:val="nil"/>
              <w:left w:val="nil"/>
              <w:bottom w:val="nil"/>
              <w:right w:val="nil"/>
            </w:tcBorders>
            <w:tcMar>
              <w:top w:w="128" w:type="dxa"/>
              <w:left w:w="43" w:type="dxa"/>
              <w:bottom w:w="43" w:type="dxa"/>
              <w:right w:w="43" w:type="dxa"/>
            </w:tcMar>
            <w:vAlign w:val="bottom"/>
          </w:tcPr>
          <w:p w14:paraId="51E87E8B" w14:textId="77777777" w:rsidR="00EE2529" w:rsidRPr="00C81B84" w:rsidRDefault="00EE2529" w:rsidP="00C81B84"/>
        </w:tc>
      </w:tr>
      <w:tr w:rsidR="00EE2529" w:rsidRPr="00C81B84" w14:paraId="1D6A1CA2" w14:textId="77777777">
        <w:trPr>
          <w:trHeight w:val="380"/>
        </w:trPr>
        <w:tc>
          <w:tcPr>
            <w:tcW w:w="680" w:type="dxa"/>
            <w:tcBorders>
              <w:top w:val="nil"/>
              <w:left w:val="nil"/>
              <w:bottom w:val="nil"/>
              <w:right w:val="nil"/>
            </w:tcBorders>
            <w:tcMar>
              <w:top w:w="128" w:type="dxa"/>
              <w:left w:w="43" w:type="dxa"/>
              <w:bottom w:w="43" w:type="dxa"/>
              <w:right w:w="43" w:type="dxa"/>
            </w:tcMar>
          </w:tcPr>
          <w:p w14:paraId="701372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17A5D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7410DC7" w14:textId="77777777" w:rsidR="00EE2529" w:rsidRPr="00C81B84" w:rsidRDefault="00AD5E1E" w:rsidP="00C81B84">
            <w:proofErr w:type="spellStart"/>
            <w:r w:rsidRPr="00C81B84">
              <w:t>Abelprisen</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5BA76BD" w14:textId="77777777" w:rsidR="00EE2529" w:rsidRPr="00C81B84" w:rsidRDefault="00AD5E1E" w:rsidP="00C81B84">
            <w:r w:rsidRPr="00C81B84">
              <w:t>362 000</w:t>
            </w:r>
          </w:p>
        </w:tc>
      </w:tr>
      <w:tr w:rsidR="00EE2529" w:rsidRPr="00C81B84" w14:paraId="0BE8ECDE" w14:textId="77777777">
        <w:trPr>
          <w:trHeight w:val="380"/>
        </w:trPr>
        <w:tc>
          <w:tcPr>
            <w:tcW w:w="680" w:type="dxa"/>
            <w:tcBorders>
              <w:top w:val="nil"/>
              <w:left w:val="nil"/>
              <w:bottom w:val="nil"/>
              <w:right w:val="nil"/>
            </w:tcBorders>
            <w:tcMar>
              <w:top w:w="128" w:type="dxa"/>
              <w:left w:w="43" w:type="dxa"/>
              <w:bottom w:w="43" w:type="dxa"/>
              <w:right w:w="43" w:type="dxa"/>
            </w:tcMar>
          </w:tcPr>
          <w:p w14:paraId="0AD942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E764E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17412C" w14:textId="77777777" w:rsidR="00EE2529" w:rsidRPr="00C81B84" w:rsidRDefault="00AD5E1E" w:rsidP="00C81B84">
            <w:r w:rsidRPr="00C81B84">
              <w:t>fra kr 16 968 000 til kr 17 330 000</w:t>
            </w:r>
          </w:p>
        </w:tc>
        <w:tc>
          <w:tcPr>
            <w:tcW w:w="1400" w:type="dxa"/>
            <w:tcBorders>
              <w:top w:val="nil"/>
              <w:left w:val="nil"/>
              <w:bottom w:val="nil"/>
              <w:right w:val="nil"/>
            </w:tcBorders>
            <w:tcMar>
              <w:top w:w="128" w:type="dxa"/>
              <w:left w:w="43" w:type="dxa"/>
              <w:bottom w:w="43" w:type="dxa"/>
              <w:right w:w="43" w:type="dxa"/>
            </w:tcMar>
            <w:vAlign w:val="bottom"/>
          </w:tcPr>
          <w:p w14:paraId="222BF87F" w14:textId="77777777" w:rsidR="00EE2529" w:rsidRPr="00C81B84" w:rsidRDefault="00EE2529" w:rsidP="00C81B84"/>
        </w:tc>
      </w:tr>
      <w:tr w:rsidR="00EE2529" w:rsidRPr="00C81B84" w14:paraId="6315B51E" w14:textId="77777777">
        <w:trPr>
          <w:trHeight w:val="380"/>
        </w:trPr>
        <w:tc>
          <w:tcPr>
            <w:tcW w:w="680" w:type="dxa"/>
            <w:tcBorders>
              <w:top w:val="nil"/>
              <w:left w:val="nil"/>
              <w:bottom w:val="nil"/>
              <w:right w:val="nil"/>
            </w:tcBorders>
            <w:tcMar>
              <w:top w:w="128" w:type="dxa"/>
              <w:left w:w="43" w:type="dxa"/>
              <w:bottom w:w="43" w:type="dxa"/>
              <w:right w:w="43" w:type="dxa"/>
            </w:tcMar>
          </w:tcPr>
          <w:p w14:paraId="01D3B4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B2014C"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14E89A01" w14:textId="77777777" w:rsidR="00EE2529" w:rsidRPr="00C81B84" w:rsidRDefault="00AD5E1E" w:rsidP="00C81B84">
            <w:proofErr w:type="spellStart"/>
            <w:r w:rsidRPr="00C81B84">
              <w:t>Kavliprisen</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68D73B" w14:textId="77777777" w:rsidR="00EE2529" w:rsidRPr="00C81B84" w:rsidRDefault="00AD5E1E" w:rsidP="00C81B84">
            <w:r w:rsidRPr="00C81B84">
              <w:t>248 000</w:t>
            </w:r>
          </w:p>
        </w:tc>
      </w:tr>
      <w:tr w:rsidR="00EE2529" w:rsidRPr="00C81B84" w14:paraId="54B2B7DE" w14:textId="77777777">
        <w:trPr>
          <w:trHeight w:val="380"/>
        </w:trPr>
        <w:tc>
          <w:tcPr>
            <w:tcW w:w="680" w:type="dxa"/>
            <w:tcBorders>
              <w:top w:val="nil"/>
              <w:left w:val="nil"/>
              <w:bottom w:val="nil"/>
              <w:right w:val="nil"/>
            </w:tcBorders>
            <w:tcMar>
              <w:top w:w="128" w:type="dxa"/>
              <w:left w:w="43" w:type="dxa"/>
              <w:bottom w:w="43" w:type="dxa"/>
              <w:right w:w="43" w:type="dxa"/>
            </w:tcMar>
          </w:tcPr>
          <w:p w14:paraId="52D233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FDCD9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C61A4F" w14:textId="77777777" w:rsidR="00EE2529" w:rsidRPr="00C81B84" w:rsidRDefault="00AD5E1E" w:rsidP="00C81B84">
            <w:r w:rsidRPr="00C81B84">
              <w:t>fra kr 11 605 000 til kr 11 853 000</w:t>
            </w:r>
          </w:p>
        </w:tc>
        <w:tc>
          <w:tcPr>
            <w:tcW w:w="1400" w:type="dxa"/>
            <w:tcBorders>
              <w:top w:val="nil"/>
              <w:left w:val="nil"/>
              <w:bottom w:val="nil"/>
              <w:right w:val="nil"/>
            </w:tcBorders>
            <w:tcMar>
              <w:top w:w="128" w:type="dxa"/>
              <w:left w:w="43" w:type="dxa"/>
              <w:bottom w:w="43" w:type="dxa"/>
              <w:right w:w="43" w:type="dxa"/>
            </w:tcMar>
            <w:vAlign w:val="bottom"/>
          </w:tcPr>
          <w:p w14:paraId="05EC48D5" w14:textId="77777777" w:rsidR="00EE2529" w:rsidRPr="00C81B84" w:rsidRDefault="00EE2529" w:rsidP="00C81B84"/>
        </w:tc>
      </w:tr>
      <w:tr w:rsidR="00EE2529" w:rsidRPr="00C81B84" w14:paraId="44DC9C76" w14:textId="77777777">
        <w:trPr>
          <w:trHeight w:val="380"/>
        </w:trPr>
        <w:tc>
          <w:tcPr>
            <w:tcW w:w="680" w:type="dxa"/>
            <w:tcBorders>
              <w:top w:val="nil"/>
              <w:left w:val="nil"/>
              <w:bottom w:val="nil"/>
              <w:right w:val="nil"/>
            </w:tcBorders>
            <w:tcMar>
              <w:top w:w="128" w:type="dxa"/>
              <w:left w:w="43" w:type="dxa"/>
              <w:bottom w:w="43" w:type="dxa"/>
              <w:right w:w="43" w:type="dxa"/>
            </w:tcMar>
          </w:tcPr>
          <w:p w14:paraId="6744AB18" w14:textId="77777777" w:rsidR="00EE2529" w:rsidRPr="00C81B84" w:rsidRDefault="00AD5E1E" w:rsidP="00C81B84">
            <w:r w:rsidRPr="00C81B84">
              <w:t>300</w:t>
            </w:r>
          </w:p>
        </w:tc>
        <w:tc>
          <w:tcPr>
            <w:tcW w:w="680" w:type="dxa"/>
            <w:tcBorders>
              <w:top w:val="nil"/>
              <w:left w:val="nil"/>
              <w:bottom w:val="nil"/>
              <w:right w:val="nil"/>
            </w:tcBorders>
            <w:tcMar>
              <w:top w:w="128" w:type="dxa"/>
              <w:left w:w="43" w:type="dxa"/>
              <w:bottom w:w="43" w:type="dxa"/>
              <w:right w:w="43" w:type="dxa"/>
            </w:tcMar>
          </w:tcPr>
          <w:p w14:paraId="5064A3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E88D53" w14:textId="77777777" w:rsidR="00EE2529" w:rsidRPr="00C81B84" w:rsidRDefault="00AD5E1E" w:rsidP="00C81B84">
            <w:r w:rsidRPr="00C81B84">
              <w:t>Kultur- og likestillingsdepartementet:</w:t>
            </w:r>
          </w:p>
        </w:tc>
        <w:tc>
          <w:tcPr>
            <w:tcW w:w="1400" w:type="dxa"/>
            <w:tcBorders>
              <w:top w:val="nil"/>
              <w:left w:val="nil"/>
              <w:bottom w:val="nil"/>
              <w:right w:val="nil"/>
            </w:tcBorders>
            <w:tcMar>
              <w:top w:w="128" w:type="dxa"/>
              <w:left w:w="43" w:type="dxa"/>
              <w:bottom w:w="43" w:type="dxa"/>
              <w:right w:w="43" w:type="dxa"/>
            </w:tcMar>
            <w:vAlign w:val="bottom"/>
          </w:tcPr>
          <w:p w14:paraId="578282B1" w14:textId="77777777" w:rsidR="00EE2529" w:rsidRPr="00C81B84" w:rsidRDefault="00EE2529" w:rsidP="00C81B84"/>
        </w:tc>
      </w:tr>
      <w:tr w:rsidR="00EE2529" w:rsidRPr="00C81B84" w14:paraId="4BA3326F" w14:textId="77777777">
        <w:trPr>
          <w:trHeight w:val="380"/>
        </w:trPr>
        <w:tc>
          <w:tcPr>
            <w:tcW w:w="680" w:type="dxa"/>
            <w:tcBorders>
              <w:top w:val="nil"/>
              <w:left w:val="nil"/>
              <w:bottom w:val="nil"/>
              <w:right w:val="nil"/>
            </w:tcBorders>
            <w:tcMar>
              <w:top w:w="128" w:type="dxa"/>
              <w:left w:w="43" w:type="dxa"/>
              <w:bottom w:w="43" w:type="dxa"/>
              <w:right w:w="43" w:type="dxa"/>
            </w:tcMar>
          </w:tcPr>
          <w:p w14:paraId="5E6B44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38F9C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8D2149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E6CB688" w14:textId="77777777" w:rsidR="00EE2529" w:rsidRPr="00C81B84" w:rsidRDefault="00AD5E1E" w:rsidP="00C81B84">
            <w:r w:rsidRPr="00C81B84">
              <w:t>1 854 000</w:t>
            </w:r>
          </w:p>
        </w:tc>
      </w:tr>
      <w:tr w:rsidR="00EE2529" w:rsidRPr="00C81B84" w14:paraId="02068243" w14:textId="77777777">
        <w:trPr>
          <w:trHeight w:val="380"/>
        </w:trPr>
        <w:tc>
          <w:tcPr>
            <w:tcW w:w="680" w:type="dxa"/>
            <w:tcBorders>
              <w:top w:val="nil"/>
              <w:left w:val="nil"/>
              <w:bottom w:val="nil"/>
              <w:right w:val="nil"/>
            </w:tcBorders>
            <w:tcMar>
              <w:top w:w="128" w:type="dxa"/>
              <w:left w:w="43" w:type="dxa"/>
              <w:bottom w:w="43" w:type="dxa"/>
              <w:right w:w="43" w:type="dxa"/>
            </w:tcMar>
          </w:tcPr>
          <w:p w14:paraId="4ED29A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7FDEF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99E8CC" w14:textId="77777777" w:rsidR="00EE2529" w:rsidRPr="00C81B84" w:rsidRDefault="00AD5E1E" w:rsidP="00C81B84">
            <w:r w:rsidRPr="00C81B84">
              <w:t>fra kr 184 961 000 til kr 186 815 000</w:t>
            </w:r>
          </w:p>
        </w:tc>
        <w:tc>
          <w:tcPr>
            <w:tcW w:w="1400" w:type="dxa"/>
            <w:tcBorders>
              <w:top w:val="nil"/>
              <w:left w:val="nil"/>
              <w:bottom w:val="nil"/>
              <w:right w:val="nil"/>
            </w:tcBorders>
            <w:tcMar>
              <w:top w:w="128" w:type="dxa"/>
              <w:left w:w="43" w:type="dxa"/>
              <w:bottom w:w="43" w:type="dxa"/>
              <w:right w:w="43" w:type="dxa"/>
            </w:tcMar>
            <w:vAlign w:val="bottom"/>
          </w:tcPr>
          <w:p w14:paraId="5F84BAFE" w14:textId="77777777" w:rsidR="00EE2529" w:rsidRPr="00C81B84" w:rsidRDefault="00EE2529" w:rsidP="00C81B84"/>
        </w:tc>
      </w:tr>
      <w:tr w:rsidR="00EE2529" w:rsidRPr="00C81B84" w14:paraId="286A929E" w14:textId="77777777">
        <w:trPr>
          <w:trHeight w:val="380"/>
        </w:trPr>
        <w:tc>
          <w:tcPr>
            <w:tcW w:w="680" w:type="dxa"/>
            <w:tcBorders>
              <w:top w:val="nil"/>
              <w:left w:val="nil"/>
              <w:bottom w:val="nil"/>
              <w:right w:val="nil"/>
            </w:tcBorders>
            <w:tcMar>
              <w:top w:w="128" w:type="dxa"/>
              <w:left w:w="43" w:type="dxa"/>
              <w:bottom w:w="43" w:type="dxa"/>
              <w:right w:w="43" w:type="dxa"/>
            </w:tcMar>
          </w:tcPr>
          <w:p w14:paraId="4EBFEB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BE53A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79D17CC"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0A6C1ED" w14:textId="77777777" w:rsidR="00EE2529" w:rsidRPr="00C81B84" w:rsidRDefault="00AD5E1E" w:rsidP="00C81B84">
            <w:r w:rsidRPr="00C81B84">
              <w:t>25 000</w:t>
            </w:r>
          </w:p>
        </w:tc>
      </w:tr>
      <w:tr w:rsidR="00EE2529" w:rsidRPr="00C81B84" w14:paraId="57929BB4" w14:textId="77777777">
        <w:trPr>
          <w:trHeight w:val="380"/>
        </w:trPr>
        <w:tc>
          <w:tcPr>
            <w:tcW w:w="680" w:type="dxa"/>
            <w:tcBorders>
              <w:top w:val="nil"/>
              <w:left w:val="nil"/>
              <w:bottom w:val="nil"/>
              <w:right w:val="nil"/>
            </w:tcBorders>
            <w:tcMar>
              <w:top w:w="128" w:type="dxa"/>
              <w:left w:w="43" w:type="dxa"/>
              <w:bottom w:w="43" w:type="dxa"/>
              <w:right w:w="43" w:type="dxa"/>
            </w:tcMar>
          </w:tcPr>
          <w:p w14:paraId="1B8771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2CF8C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50225C" w14:textId="77777777" w:rsidR="00EE2529" w:rsidRPr="00C81B84" w:rsidRDefault="00AD5E1E" w:rsidP="00C81B84">
            <w:r w:rsidRPr="00C81B84">
              <w:t>fra kr 1 180 000 til kr 1 205 000</w:t>
            </w:r>
          </w:p>
        </w:tc>
        <w:tc>
          <w:tcPr>
            <w:tcW w:w="1400" w:type="dxa"/>
            <w:tcBorders>
              <w:top w:val="nil"/>
              <w:left w:val="nil"/>
              <w:bottom w:val="nil"/>
              <w:right w:val="nil"/>
            </w:tcBorders>
            <w:tcMar>
              <w:top w:w="128" w:type="dxa"/>
              <w:left w:w="43" w:type="dxa"/>
              <w:bottom w:w="43" w:type="dxa"/>
              <w:right w:w="43" w:type="dxa"/>
            </w:tcMar>
            <w:vAlign w:val="bottom"/>
          </w:tcPr>
          <w:p w14:paraId="7B43153C" w14:textId="77777777" w:rsidR="00EE2529" w:rsidRPr="00C81B84" w:rsidRDefault="00EE2529" w:rsidP="00C81B84"/>
        </w:tc>
      </w:tr>
      <w:tr w:rsidR="00EE2529" w:rsidRPr="00C81B84" w14:paraId="43EA7F7E" w14:textId="77777777">
        <w:trPr>
          <w:trHeight w:val="380"/>
        </w:trPr>
        <w:tc>
          <w:tcPr>
            <w:tcW w:w="680" w:type="dxa"/>
            <w:tcBorders>
              <w:top w:val="nil"/>
              <w:left w:val="nil"/>
              <w:bottom w:val="nil"/>
              <w:right w:val="nil"/>
            </w:tcBorders>
            <w:tcMar>
              <w:top w:w="128" w:type="dxa"/>
              <w:left w:w="43" w:type="dxa"/>
              <w:bottom w:w="43" w:type="dxa"/>
              <w:right w:w="43" w:type="dxa"/>
            </w:tcMar>
          </w:tcPr>
          <w:p w14:paraId="2E6C1A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3F108F"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026AF793" w14:textId="77777777" w:rsidR="00EE2529" w:rsidRPr="00C81B84" w:rsidRDefault="00AD5E1E" w:rsidP="00C81B84">
            <w:r w:rsidRPr="00C81B84">
              <w:t>Tilskudd til priser og konkurranser m.m., forhøyes med</w:t>
            </w:r>
          </w:p>
        </w:tc>
        <w:tc>
          <w:tcPr>
            <w:tcW w:w="1400" w:type="dxa"/>
            <w:tcBorders>
              <w:top w:val="nil"/>
              <w:left w:val="nil"/>
              <w:bottom w:val="nil"/>
              <w:right w:val="nil"/>
            </w:tcBorders>
            <w:tcMar>
              <w:top w:w="128" w:type="dxa"/>
              <w:left w:w="43" w:type="dxa"/>
              <w:bottom w:w="43" w:type="dxa"/>
              <w:right w:w="43" w:type="dxa"/>
            </w:tcMar>
            <w:vAlign w:val="bottom"/>
          </w:tcPr>
          <w:p w14:paraId="5CA869AA" w14:textId="77777777" w:rsidR="00EE2529" w:rsidRPr="00C81B84" w:rsidRDefault="00AD5E1E" w:rsidP="00C81B84">
            <w:r w:rsidRPr="00C81B84">
              <w:t>222 000</w:t>
            </w:r>
          </w:p>
        </w:tc>
      </w:tr>
      <w:tr w:rsidR="00EE2529" w:rsidRPr="00C81B84" w14:paraId="369E4853" w14:textId="77777777">
        <w:trPr>
          <w:trHeight w:val="380"/>
        </w:trPr>
        <w:tc>
          <w:tcPr>
            <w:tcW w:w="680" w:type="dxa"/>
            <w:tcBorders>
              <w:top w:val="nil"/>
              <w:left w:val="nil"/>
              <w:bottom w:val="nil"/>
              <w:right w:val="nil"/>
            </w:tcBorders>
            <w:tcMar>
              <w:top w:w="128" w:type="dxa"/>
              <w:left w:w="43" w:type="dxa"/>
              <w:bottom w:w="43" w:type="dxa"/>
              <w:right w:w="43" w:type="dxa"/>
            </w:tcMar>
          </w:tcPr>
          <w:p w14:paraId="1629E2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DDB8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F1EDAD" w14:textId="77777777" w:rsidR="00EE2529" w:rsidRPr="00C81B84" w:rsidRDefault="00AD5E1E" w:rsidP="00C81B84">
            <w:r w:rsidRPr="00C81B84">
              <w:t>fra kr 10 380 000 til kr 10 602 000</w:t>
            </w:r>
          </w:p>
        </w:tc>
        <w:tc>
          <w:tcPr>
            <w:tcW w:w="1400" w:type="dxa"/>
            <w:tcBorders>
              <w:top w:val="nil"/>
              <w:left w:val="nil"/>
              <w:bottom w:val="nil"/>
              <w:right w:val="nil"/>
            </w:tcBorders>
            <w:tcMar>
              <w:top w:w="128" w:type="dxa"/>
              <w:left w:w="43" w:type="dxa"/>
              <w:bottom w:w="43" w:type="dxa"/>
              <w:right w:w="43" w:type="dxa"/>
            </w:tcMar>
            <w:vAlign w:val="bottom"/>
          </w:tcPr>
          <w:p w14:paraId="7737E6CD" w14:textId="77777777" w:rsidR="00EE2529" w:rsidRPr="00C81B84" w:rsidRDefault="00EE2529" w:rsidP="00C81B84"/>
        </w:tc>
      </w:tr>
      <w:tr w:rsidR="00EE2529" w:rsidRPr="00C81B84" w14:paraId="5FCB0679" w14:textId="77777777">
        <w:trPr>
          <w:trHeight w:val="380"/>
        </w:trPr>
        <w:tc>
          <w:tcPr>
            <w:tcW w:w="680" w:type="dxa"/>
            <w:tcBorders>
              <w:top w:val="nil"/>
              <w:left w:val="nil"/>
              <w:bottom w:val="nil"/>
              <w:right w:val="nil"/>
            </w:tcBorders>
            <w:tcMar>
              <w:top w:w="128" w:type="dxa"/>
              <w:left w:w="43" w:type="dxa"/>
              <w:bottom w:w="43" w:type="dxa"/>
              <w:right w:w="43" w:type="dxa"/>
            </w:tcMar>
          </w:tcPr>
          <w:p w14:paraId="714969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6ABD2C"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21E81355" w14:textId="77777777" w:rsidR="00EE2529" w:rsidRPr="00C81B84" w:rsidRDefault="00AD5E1E" w:rsidP="00C81B84">
            <w:r w:rsidRPr="00C81B84">
              <w:t>Til disposisjon, forhøyes med</w:t>
            </w:r>
          </w:p>
        </w:tc>
        <w:tc>
          <w:tcPr>
            <w:tcW w:w="1400" w:type="dxa"/>
            <w:tcBorders>
              <w:top w:val="nil"/>
              <w:left w:val="nil"/>
              <w:bottom w:val="nil"/>
              <w:right w:val="nil"/>
            </w:tcBorders>
            <w:tcMar>
              <w:top w:w="128" w:type="dxa"/>
              <w:left w:w="43" w:type="dxa"/>
              <w:bottom w:w="43" w:type="dxa"/>
              <w:right w:w="43" w:type="dxa"/>
            </w:tcMar>
            <w:vAlign w:val="bottom"/>
          </w:tcPr>
          <w:p w14:paraId="5F3A6F41" w14:textId="77777777" w:rsidR="00EE2529" w:rsidRPr="00C81B84" w:rsidRDefault="00AD5E1E" w:rsidP="00C81B84">
            <w:r w:rsidRPr="00C81B84">
              <w:t>9 561 000</w:t>
            </w:r>
          </w:p>
        </w:tc>
      </w:tr>
      <w:tr w:rsidR="00EE2529" w:rsidRPr="00C81B84" w14:paraId="24A1F168" w14:textId="77777777">
        <w:trPr>
          <w:trHeight w:val="380"/>
        </w:trPr>
        <w:tc>
          <w:tcPr>
            <w:tcW w:w="680" w:type="dxa"/>
            <w:tcBorders>
              <w:top w:val="nil"/>
              <w:left w:val="nil"/>
              <w:bottom w:val="nil"/>
              <w:right w:val="nil"/>
            </w:tcBorders>
            <w:tcMar>
              <w:top w:w="128" w:type="dxa"/>
              <w:left w:w="43" w:type="dxa"/>
              <w:bottom w:w="43" w:type="dxa"/>
              <w:right w:w="43" w:type="dxa"/>
            </w:tcMar>
          </w:tcPr>
          <w:p w14:paraId="0AC445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A8F91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679BB3" w14:textId="77777777" w:rsidR="00EE2529" w:rsidRPr="00C81B84" w:rsidRDefault="00AD5E1E" w:rsidP="00C81B84">
            <w:r w:rsidRPr="00C81B84">
              <w:t>fra kr 12 200 000 til kr 21 761 000</w:t>
            </w:r>
          </w:p>
        </w:tc>
        <w:tc>
          <w:tcPr>
            <w:tcW w:w="1400" w:type="dxa"/>
            <w:tcBorders>
              <w:top w:val="nil"/>
              <w:left w:val="nil"/>
              <w:bottom w:val="nil"/>
              <w:right w:val="nil"/>
            </w:tcBorders>
            <w:tcMar>
              <w:top w:w="128" w:type="dxa"/>
              <w:left w:w="43" w:type="dxa"/>
              <w:bottom w:w="43" w:type="dxa"/>
              <w:right w:w="43" w:type="dxa"/>
            </w:tcMar>
            <w:vAlign w:val="bottom"/>
          </w:tcPr>
          <w:p w14:paraId="10CD0769" w14:textId="77777777" w:rsidR="00EE2529" w:rsidRPr="00C81B84" w:rsidRDefault="00EE2529" w:rsidP="00C81B84"/>
        </w:tc>
      </w:tr>
      <w:tr w:rsidR="00EE2529" w:rsidRPr="00C81B84" w14:paraId="05DA6C7F" w14:textId="77777777">
        <w:trPr>
          <w:trHeight w:val="380"/>
        </w:trPr>
        <w:tc>
          <w:tcPr>
            <w:tcW w:w="680" w:type="dxa"/>
            <w:tcBorders>
              <w:top w:val="nil"/>
              <w:left w:val="nil"/>
              <w:bottom w:val="nil"/>
              <w:right w:val="nil"/>
            </w:tcBorders>
            <w:tcMar>
              <w:top w:w="128" w:type="dxa"/>
              <w:left w:w="43" w:type="dxa"/>
              <w:bottom w:w="43" w:type="dxa"/>
              <w:right w:w="43" w:type="dxa"/>
            </w:tcMar>
          </w:tcPr>
          <w:p w14:paraId="73B6E756" w14:textId="77777777" w:rsidR="00EE2529" w:rsidRPr="00C81B84" w:rsidRDefault="00AD5E1E" w:rsidP="00C81B84">
            <w:r w:rsidRPr="00C81B84">
              <w:t>315</w:t>
            </w:r>
          </w:p>
        </w:tc>
        <w:tc>
          <w:tcPr>
            <w:tcW w:w="680" w:type="dxa"/>
            <w:tcBorders>
              <w:top w:val="nil"/>
              <w:left w:val="nil"/>
              <w:bottom w:val="nil"/>
              <w:right w:val="nil"/>
            </w:tcBorders>
            <w:tcMar>
              <w:top w:w="128" w:type="dxa"/>
              <w:left w:w="43" w:type="dxa"/>
              <w:bottom w:w="43" w:type="dxa"/>
              <w:right w:w="43" w:type="dxa"/>
            </w:tcMar>
          </w:tcPr>
          <w:p w14:paraId="4AD5D6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85CFEB" w14:textId="77777777" w:rsidR="00EE2529" w:rsidRPr="00C81B84" w:rsidRDefault="00AD5E1E" w:rsidP="00C81B84">
            <w:r w:rsidRPr="00C81B84">
              <w:t>Frivillighetsformål:</w:t>
            </w:r>
          </w:p>
        </w:tc>
        <w:tc>
          <w:tcPr>
            <w:tcW w:w="1400" w:type="dxa"/>
            <w:tcBorders>
              <w:top w:val="nil"/>
              <w:left w:val="nil"/>
              <w:bottom w:val="nil"/>
              <w:right w:val="nil"/>
            </w:tcBorders>
            <w:tcMar>
              <w:top w:w="128" w:type="dxa"/>
              <w:left w:w="43" w:type="dxa"/>
              <w:bottom w:w="43" w:type="dxa"/>
              <w:right w:w="43" w:type="dxa"/>
            </w:tcMar>
            <w:vAlign w:val="bottom"/>
          </w:tcPr>
          <w:p w14:paraId="108628DD" w14:textId="77777777" w:rsidR="00EE2529" w:rsidRPr="00C81B84" w:rsidRDefault="00EE2529" w:rsidP="00C81B84"/>
        </w:tc>
      </w:tr>
      <w:tr w:rsidR="00EE2529" w:rsidRPr="00C81B84" w14:paraId="5BD39924" w14:textId="77777777">
        <w:trPr>
          <w:trHeight w:val="380"/>
        </w:trPr>
        <w:tc>
          <w:tcPr>
            <w:tcW w:w="680" w:type="dxa"/>
            <w:tcBorders>
              <w:top w:val="nil"/>
              <w:left w:val="nil"/>
              <w:bottom w:val="nil"/>
              <w:right w:val="nil"/>
            </w:tcBorders>
            <w:tcMar>
              <w:top w:w="128" w:type="dxa"/>
              <w:left w:w="43" w:type="dxa"/>
              <w:bottom w:w="43" w:type="dxa"/>
              <w:right w:w="43" w:type="dxa"/>
            </w:tcMar>
          </w:tcPr>
          <w:p w14:paraId="2780FF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CA66A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1D0A719" w14:textId="77777777" w:rsidR="00EE2529" w:rsidRPr="00C81B84" w:rsidRDefault="00AD5E1E" w:rsidP="00C81B84">
            <w:r w:rsidRPr="00C81B84">
              <w:t xml:space="preserve">Forskning, utredning og spesielle driftsutgifter, </w:t>
            </w:r>
            <w:r w:rsidRPr="00AD5E1E">
              <w:rPr>
                <w:rStyle w:val="kursiv"/>
              </w:rPr>
              <w:t>kan overføres</w:t>
            </w:r>
            <w:r w:rsidRPr="00C81B84">
              <w:t xml:space="preserve">, </w:t>
            </w:r>
          </w:p>
        </w:tc>
        <w:tc>
          <w:tcPr>
            <w:tcW w:w="1400" w:type="dxa"/>
            <w:tcBorders>
              <w:top w:val="nil"/>
              <w:left w:val="nil"/>
              <w:bottom w:val="nil"/>
              <w:right w:val="nil"/>
            </w:tcBorders>
            <w:tcMar>
              <w:top w:w="128" w:type="dxa"/>
              <w:left w:w="43" w:type="dxa"/>
              <w:bottom w:w="43" w:type="dxa"/>
              <w:right w:w="43" w:type="dxa"/>
            </w:tcMar>
            <w:vAlign w:val="bottom"/>
          </w:tcPr>
          <w:p w14:paraId="1CA75E26" w14:textId="77777777" w:rsidR="00EE2529" w:rsidRPr="00C81B84" w:rsidRDefault="00EE2529" w:rsidP="00C81B84"/>
        </w:tc>
      </w:tr>
      <w:tr w:rsidR="00EE2529" w:rsidRPr="00C81B84" w14:paraId="7F532059" w14:textId="77777777">
        <w:trPr>
          <w:trHeight w:val="380"/>
        </w:trPr>
        <w:tc>
          <w:tcPr>
            <w:tcW w:w="680" w:type="dxa"/>
            <w:tcBorders>
              <w:top w:val="nil"/>
              <w:left w:val="nil"/>
              <w:bottom w:val="nil"/>
              <w:right w:val="nil"/>
            </w:tcBorders>
            <w:tcMar>
              <w:top w:w="128" w:type="dxa"/>
              <w:left w:w="43" w:type="dxa"/>
              <w:bottom w:w="43" w:type="dxa"/>
              <w:right w:w="43" w:type="dxa"/>
            </w:tcMar>
          </w:tcPr>
          <w:p w14:paraId="5FA6E2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5B96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9D2984" w14:textId="77777777" w:rsidR="00EE2529" w:rsidRPr="00C81B84" w:rsidRDefault="00AD5E1E" w:rsidP="00C81B84">
            <w:r w:rsidRPr="00C81B84">
              <w:t>nedsettes med</w:t>
            </w:r>
          </w:p>
        </w:tc>
        <w:tc>
          <w:tcPr>
            <w:tcW w:w="1400" w:type="dxa"/>
            <w:tcBorders>
              <w:top w:val="nil"/>
              <w:left w:val="nil"/>
              <w:bottom w:val="nil"/>
              <w:right w:val="nil"/>
            </w:tcBorders>
            <w:tcMar>
              <w:top w:w="128" w:type="dxa"/>
              <w:left w:w="43" w:type="dxa"/>
              <w:bottom w:w="43" w:type="dxa"/>
              <w:right w:w="43" w:type="dxa"/>
            </w:tcMar>
            <w:vAlign w:val="bottom"/>
          </w:tcPr>
          <w:p w14:paraId="4C4E9FBE" w14:textId="77777777" w:rsidR="00EE2529" w:rsidRPr="00C81B84" w:rsidRDefault="00AD5E1E" w:rsidP="00C81B84">
            <w:r w:rsidRPr="00C81B84">
              <w:t>4 781 000</w:t>
            </w:r>
          </w:p>
        </w:tc>
      </w:tr>
      <w:tr w:rsidR="00EE2529" w:rsidRPr="00C81B84" w14:paraId="5910B5FC" w14:textId="77777777">
        <w:trPr>
          <w:trHeight w:val="380"/>
        </w:trPr>
        <w:tc>
          <w:tcPr>
            <w:tcW w:w="680" w:type="dxa"/>
            <w:tcBorders>
              <w:top w:val="nil"/>
              <w:left w:val="nil"/>
              <w:bottom w:val="nil"/>
              <w:right w:val="nil"/>
            </w:tcBorders>
            <w:tcMar>
              <w:top w:w="128" w:type="dxa"/>
              <w:left w:w="43" w:type="dxa"/>
              <w:bottom w:w="43" w:type="dxa"/>
              <w:right w:w="43" w:type="dxa"/>
            </w:tcMar>
          </w:tcPr>
          <w:p w14:paraId="330CFE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99C9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C9ED0B" w14:textId="77777777" w:rsidR="00EE2529" w:rsidRPr="00C81B84" w:rsidRDefault="00AD5E1E" w:rsidP="00C81B84">
            <w:r w:rsidRPr="00C81B84">
              <w:t>fra kr 10 230 000 til kr 5 449 000</w:t>
            </w:r>
          </w:p>
        </w:tc>
        <w:tc>
          <w:tcPr>
            <w:tcW w:w="1400" w:type="dxa"/>
            <w:tcBorders>
              <w:top w:val="nil"/>
              <w:left w:val="nil"/>
              <w:bottom w:val="nil"/>
              <w:right w:val="nil"/>
            </w:tcBorders>
            <w:tcMar>
              <w:top w:w="128" w:type="dxa"/>
              <w:left w:w="43" w:type="dxa"/>
              <w:bottom w:w="43" w:type="dxa"/>
              <w:right w:w="43" w:type="dxa"/>
            </w:tcMar>
            <w:vAlign w:val="bottom"/>
          </w:tcPr>
          <w:p w14:paraId="5F97AE90" w14:textId="77777777" w:rsidR="00EE2529" w:rsidRPr="00C81B84" w:rsidRDefault="00EE2529" w:rsidP="00C81B84"/>
        </w:tc>
      </w:tr>
      <w:tr w:rsidR="00EE2529" w:rsidRPr="00C81B84" w14:paraId="412B2EBC" w14:textId="77777777">
        <w:trPr>
          <w:trHeight w:val="380"/>
        </w:trPr>
        <w:tc>
          <w:tcPr>
            <w:tcW w:w="680" w:type="dxa"/>
            <w:tcBorders>
              <w:top w:val="nil"/>
              <w:left w:val="nil"/>
              <w:bottom w:val="nil"/>
              <w:right w:val="nil"/>
            </w:tcBorders>
            <w:tcMar>
              <w:top w:w="128" w:type="dxa"/>
              <w:left w:w="43" w:type="dxa"/>
              <w:bottom w:w="43" w:type="dxa"/>
              <w:right w:w="43" w:type="dxa"/>
            </w:tcMar>
          </w:tcPr>
          <w:p w14:paraId="71225F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A5AC79"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44D678B2" w14:textId="77777777" w:rsidR="00EE2529" w:rsidRPr="00C81B84" w:rsidRDefault="00AD5E1E" w:rsidP="00C81B84">
            <w:r w:rsidRPr="00C81B84">
              <w:t>Tilskudd til frivilligsentraler, forhøyes med</w:t>
            </w:r>
          </w:p>
        </w:tc>
        <w:tc>
          <w:tcPr>
            <w:tcW w:w="1400" w:type="dxa"/>
            <w:tcBorders>
              <w:top w:val="nil"/>
              <w:left w:val="nil"/>
              <w:bottom w:val="nil"/>
              <w:right w:val="nil"/>
            </w:tcBorders>
            <w:tcMar>
              <w:top w:w="128" w:type="dxa"/>
              <w:left w:w="43" w:type="dxa"/>
              <w:bottom w:w="43" w:type="dxa"/>
              <w:right w:w="43" w:type="dxa"/>
            </w:tcMar>
            <w:vAlign w:val="bottom"/>
          </w:tcPr>
          <w:p w14:paraId="72E11D3A" w14:textId="77777777" w:rsidR="00EE2529" w:rsidRPr="00C81B84" w:rsidRDefault="00AD5E1E" w:rsidP="00C81B84">
            <w:r w:rsidRPr="00C81B84">
              <w:t>23 166 000</w:t>
            </w:r>
          </w:p>
        </w:tc>
      </w:tr>
      <w:tr w:rsidR="00EE2529" w:rsidRPr="00C81B84" w14:paraId="4BDFC775" w14:textId="77777777">
        <w:trPr>
          <w:trHeight w:val="380"/>
        </w:trPr>
        <w:tc>
          <w:tcPr>
            <w:tcW w:w="680" w:type="dxa"/>
            <w:tcBorders>
              <w:top w:val="nil"/>
              <w:left w:val="nil"/>
              <w:bottom w:val="nil"/>
              <w:right w:val="nil"/>
            </w:tcBorders>
            <w:tcMar>
              <w:top w:w="128" w:type="dxa"/>
              <w:left w:w="43" w:type="dxa"/>
              <w:bottom w:w="43" w:type="dxa"/>
              <w:right w:w="43" w:type="dxa"/>
            </w:tcMar>
          </w:tcPr>
          <w:p w14:paraId="30ACB5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AC28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9C39A2" w14:textId="77777777" w:rsidR="00EE2529" w:rsidRPr="00C81B84" w:rsidRDefault="00AD5E1E" w:rsidP="00C81B84">
            <w:r w:rsidRPr="00C81B84">
              <w:t>fra kr 221 280 000 til kr 244 446 000</w:t>
            </w:r>
          </w:p>
        </w:tc>
        <w:tc>
          <w:tcPr>
            <w:tcW w:w="1400" w:type="dxa"/>
            <w:tcBorders>
              <w:top w:val="nil"/>
              <w:left w:val="nil"/>
              <w:bottom w:val="nil"/>
              <w:right w:val="nil"/>
            </w:tcBorders>
            <w:tcMar>
              <w:top w:w="128" w:type="dxa"/>
              <w:left w:w="43" w:type="dxa"/>
              <w:bottom w:w="43" w:type="dxa"/>
              <w:right w:w="43" w:type="dxa"/>
            </w:tcMar>
            <w:vAlign w:val="bottom"/>
          </w:tcPr>
          <w:p w14:paraId="3B5BCD4D" w14:textId="77777777" w:rsidR="00EE2529" w:rsidRPr="00C81B84" w:rsidRDefault="00EE2529" w:rsidP="00C81B84"/>
        </w:tc>
      </w:tr>
      <w:tr w:rsidR="00EE2529" w:rsidRPr="00C81B84" w14:paraId="4D4BA53B" w14:textId="77777777">
        <w:trPr>
          <w:trHeight w:val="380"/>
        </w:trPr>
        <w:tc>
          <w:tcPr>
            <w:tcW w:w="680" w:type="dxa"/>
            <w:tcBorders>
              <w:top w:val="nil"/>
              <w:left w:val="nil"/>
              <w:bottom w:val="nil"/>
              <w:right w:val="nil"/>
            </w:tcBorders>
            <w:tcMar>
              <w:top w:w="128" w:type="dxa"/>
              <w:left w:w="43" w:type="dxa"/>
              <w:bottom w:w="43" w:type="dxa"/>
              <w:right w:w="43" w:type="dxa"/>
            </w:tcMar>
          </w:tcPr>
          <w:p w14:paraId="62F3AE1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6A9959"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4989C1E0" w14:textId="77777777" w:rsidR="00EE2529" w:rsidRPr="00C81B84" w:rsidRDefault="00AD5E1E" w:rsidP="00C81B84">
            <w:r w:rsidRPr="00C81B84">
              <w:t xml:space="preserve">Midlertidig tilskuddsordning for frivillige organisasjoner som følge av </w:t>
            </w:r>
          </w:p>
        </w:tc>
        <w:tc>
          <w:tcPr>
            <w:tcW w:w="1400" w:type="dxa"/>
            <w:tcBorders>
              <w:top w:val="nil"/>
              <w:left w:val="nil"/>
              <w:bottom w:val="nil"/>
              <w:right w:val="nil"/>
            </w:tcBorders>
            <w:tcMar>
              <w:top w:w="128" w:type="dxa"/>
              <w:left w:w="43" w:type="dxa"/>
              <w:bottom w:w="43" w:type="dxa"/>
              <w:right w:w="43" w:type="dxa"/>
            </w:tcMar>
            <w:vAlign w:val="bottom"/>
          </w:tcPr>
          <w:p w14:paraId="44DF8059" w14:textId="77777777" w:rsidR="00EE2529" w:rsidRPr="00C81B84" w:rsidRDefault="00EE2529" w:rsidP="00C81B84"/>
        </w:tc>
      </w:tr>
      <w:tr w:rsidR="00EE2529" w:rsidRPr="00C81B84" w14:paraId="21643567" w14:textId="77777777">
        <w:trPr>
          <w:trHeight w:val="380"/>
        </w:trPr>
        <w:tc>
          <w:tcPr>
            <w:tcW w:w="680" w:type="dxa"/>
            <w:tcBorders>
              <w:top w:val="nil"/>
              <w:left w:val="nil"/>
              <w:bottom w:val="nil"/>
              <w:right w:val="nil"/>
            </w:tcBorders>
            <w:tcMar>
              <w:top w:w="128" w:type="dxa"/>
              <w:left w:w="43" w:type="dxa"/>
              <w:bottom w:w="43" w:type="dxa"/>
              <w:right w:w="43" w:type="dxa"/>
            </w:tcMar>
          </w:tcPr>
          <w:p w14:paraId="6A0EAC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FDF7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084EDB" w14:textId="77777777" w:rsidR="00EE2529" w:rsidRPr="00C81B84" w:rsidRDefault="00AD5E1E" w:rsidP="00C81B84">
            <w:r w:rsidRPr="00C81B84">
              <w:t>ekstraordinære strømpriser, nedsettes med</w:t>
            </w:r>
          </w:p>
        </w:tc>
        <w:tc>
          <w:tcPr>
            <w:tcW w:w="1400" w:type="dxa"/>
            <w:tcBorders>
              <w:top w:val="nil"/>
              <w:left w:val="nil"/>
              <w:bottom w:val="nil"/>
              <w:right w:val="nil"/>
            </w:tcBorders>
            <w:tcMar>
              <w:top w:w="128" w:type="dxa"/>
              <w:left w:w="43" w:type="dxa"/>
              <w:bottom w:w="43" w:type="dxa"/>
              <w:right w:w="43" w:type="dxa"/>
            </w:tcMar>
            <w:vAlign w:val="bottom"/>
          </w:tcPr>
          <w:p w14:paraId="22C602C0" w14:textId="77777777" w:rsidR="00EE2529" w:rsidRPr="00C81B84" w:rsidRDefault="00AD5E1E" w:rsidP="00C81B84">
            <w:r w:rsidRPr="00C81B84">
              <w:t>515 000 000</w:t>
            </w:r>
          </w:p>
        </w:tc>
      </w:tr>
      <w:tr w:rsidR="00EE2529" w:rsidRPr="00C81B84" w14:paraId="1BBF8DFD" w14:textId="77777777">
        <w:trPr>
          <w:trHeight w:val="380"/>
        </w:trPr>
        <w:tc>
          <w:tcPr>
            <w:tcW w:w="680" w:type="dxa"/>
            <w:tcBorders>
              <w:top w:val="nil"/>
              <w:left w:val="nil"/>
              <w:bottom w:val="nil"/>
              <w:right w:val="nil"/>
            </w:tcBorders>
            <w:tcMar>
              <w:top w:w="128" w:type="dxa"/>
              <w:left w:w="43" w:type="dxa"/>
              <w:bottom w:w="43" w:type="dxa"/>
              <w:right w:w="43" w:type="dxa"/>
            </w:tcMar>
          </w:tcPr>
          <w:p w14:paraId="1C6165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92963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9AA19E" w14:textId="77777777" w:rsidR="00EE2529" w:rsidRPr="00C81B84" w:rsidRDefault="00AD5E1E" w:rsidP="00C81B84">
            <w:r w:rsidRPr="00C81B84">
              <w:t>fra kr 770 000 000 til kr 255 000 000</w:t>
            </w:r>
          </w:p>
        </w:tc>
        <w:tc>
          <w:tcPr>
            <w:tcW w:w="1400" w:type="dxa"/>
            <w:tcBorders>
              <w:top w:val="nil"/>
              <w:left w:val="nil"/>
              <w:bottom w:val="nil"/>
              <w:right w:val="nil"/>
            </w:tcBorders>
            <w:tcMar>
              <w:top w:w="128" w:type="dxa"/>
              <w:left w:w="43" w:type="dxa"/>
              <w:bottom w:w="43" w:type="dxa"/>
              <w:right w:w="43" w:type="dxa"/>
            </w:tcMar>
            <w:vAlign w:val="bottom"/>
          </w:tcPr>
          <w:p w14:paraId="6836DCC0" w14:textId="77777777" w:rsidR="00EE2529" w:rsidRPr="00C81B84" w:rsidRDefault="00EE2529" w:rsidP="00C81B84"/>
        </w:tc>
      </w:tr>
      <w:tr w:rsidR="00EE2529" w:rsidRPr="00C81B84" w14:paraId="7C9D70CD" w14:textId="77777777">
        <w:trPr>
          <w:trHeight w:val="380"/>
        </w:trPr>
        <w:tc>
          <w:tcPr>
            <w:tcW w:w="680" w:type="dxa"/>
            <w:tcBorders>
              <w:top w:val="nil"/>
              <w:left w:val="nil"/>
              <w:bottom w:val="nil"/>
              <w:right w:val="nil"/>
            </w:tcBorders>
            <w:tcMar>
              <w:top w:w="128" w:type="dxa"/>
              <w:left w:w="43" w:type="dxa"/>
              <w:bottom w:w="43" w:type="dxa"/>
              <w:right w:w="43" w:type="dxa"/>
            </w:tcMar>
          </w:tcPr>
          <w:p w14:paraId="1EB6ED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BDDDE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0F7F40B" w14:textId="77777777" w:rsidR="00EE2529" w:rsidRPr="00C81B84" w:rsidRDefault="00AD5E1E" w:rsidP="00C81B84">
            <w:r w:rsidRPr="00C81B84">
              <w:t>Merverdiavgiftskompensasjon til frivillige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1359F1C9" w14:textId="77777777" w:rsidR="00EE2529" w:rsidRPr="00C81B84" w:rsidRDefault="00AD5E1E" w:rsidP="00C81B84">
            <w:r w:rsidRPr="00C81B84">
              <w:t>43 252 000</w:t>
            </w:r>
          </w:p>
        </w:tc>
      </w:tr>
      <w:tr w:rsidR="00EE2529" w:rsidRPr="00C81B84" w14:paraId="4C13512B" w14:textId="77777777">
        <w:trPr>
          <w:trHeight w:val="380"/>
        </w:trPr>
        <w:tc>
          <w:tcPr>
            <w:tcW w:w="680" w:type="dxa"/>
            <w:tcBorders>
              <w:top w:val="nil"/>
              <w:left w:val="nil"/>
              <w:bottom w:val="nil"/>
              <w:right w:val="nil"/>
            </w:tcBorders>
            <w:tcMar>
              <w:top w:w="128" w:type="dxa"/>
              <w:left w:w="43" w:type="dxa"/>
              <w:bottom w:w="43" w:type="dxa"/>
              <w:right w:w="43" w:type="dxa"/>
            </w:tcMar>
          </w:tcPr>
          <w:p w14:paraId="3EFD5E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2FD7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678FCA" w14:textId="77777777" w:rsidR="00EE2529" w:rsidRPr="00C81B84" w:rsidRDefault="00AD5E1E" w:rsidP="00C81B84">
            <w:r w:rsidRPr="00C81B84">
              <w:t>fra kr 2 025 000 000 til kr 2 068 252 000</w:t>
            </w:r>
          </w:p>
        </w:tc>
        <w:tc>
          <w:tcPr>
            <w:tcW w:w="1400" w:type="dxa"/>
            <w:tcBorders>
              <w:top w:val="nil"/>
              <w:left w:val="nil"/>
              <w:bottom w:val="nil"/>
              <w:right w:val="nil"/>
            </w:tcBorders>
            <w:tcMar>
              <w:top w:w="128" w:type="dxa"/>
              <w:left w:w="43" w:type="dxa"/>
              <w:bottom w:w="43" w:type="dxa"/>
              <w:right w:w="43" w:type="dxa"/>
            </w:tcMar>
            <w:vAlign w:val="bottom"/>
          </w:tcPr>
          <w:p w14:paraId="2F041E83" w14:textId="77777777" w:rsidR="00EE2529" w:rsidRPr="00C81B84" w:rsidRDefault="00EE2529" w:rsidP="00C81B84"/>
        </w:tc>
      </w:tr>
      <w:tr w:rsidR="00EE2529" w:rsidRPr="00C81B84" w14:paraId="4EEF3924" w14:textId="77777777">
        <w:trPr>
          <w:trHeight w:val="380"/>
        </w:trPr>
        <w:tc>
          <w:tcPr>
            <w:tcW w:w="680" w:type="dxa"/>
            <w:tcBorders>
              <w:top w:val="nil"/>
              <w:left w:val="nil"/>
              <w:bottom w:val="nil"/>
              <w:right w:val="nil"/>
            </w:tcBorders>
            <w:tcMar>
              <w:top w:w="128" w:type="dxa"/>
              <w:left w:w="43" w:type="dxa"/>
              <w:bottom w:w="43" w:type="dxa"/>
              <w:right w:w="43" w:type="dxa"/>
            </w:tcMar>
          </w:tcPr>
          <w:p w14:paraId="1C1DC6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5C7FF8"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0A616C0" w14:textId="77777777" w:rsidR="00EE2529" w:rsidRPr="00C81B84" w:rsidRDefault="00AD5E1E" w:rsidP="00C81B84">
            <w:r w:rsidRPr="00C81B84">
              <w:t>Tilskudd til studieforbund m.m., forhøyes med</w:t>
            </w:r>
          </w:p>
        </w:tc>
        <w:tc>
          <w:tcPr>
            <w:tcW w:w="1400" w:type="dxa"/>
            <w:tcBorders>
              <w:top w:val="nil"/>
              <w:left w:val="nil"/>
              <w:bottom w:val="nil"/>
              <w:right w:val="nil"/>
            </w:tcBorders>
            <w:tcMar>
              <w:top w:w="128" w:type="dxa"/>
              <w:left w:w="43" w:type="dxa"/>
              <w:bottom w:w="43" w:type="dxa"/>
              <w:right w:w="43" w:type="dxa"/>
            </w:tcMar>
            <w:vAlign w:val="bottom"/>
          </w:tcPr>
          <w:p w14:paraId="1EC38C6F" w14:textId="77777777" w:rsidR="00EE2529" w:rsidRPr="00C81B84" w:rsidRDefault="00AD5E1E" w:rsidP="00C81B84">
            <w:r w:rsidRPr="00C81B84">
              <w:t>3 656 000</w:t>
            </w:r>
          </w:p>
        </w:tc>
      </w:tr>
      <w:tr w:rsidR="00EE2529" w:rsidRPr="00C81B84" w14:paraId="36DB389F" w14:textId="77777777">
        <w:trPr>
          <w:trHeight w:val="380"/>
        </w:trPr>
        <w:tc>
          <w:tcPr>
            <w:tcW w:w="680" w:type="dxa"/>
            <w:tcBorders>
              <w:top w:val="nil"/>
              <w:left w:val="nil"/>
              <w:bottom w:val="nil"/>
              <w:right w:val="nil"/>
            </w:tcBorders>
            <w:tcMar>
              <w:top w:w="128" w:type="dxa"/>
              <w:left w:w="43" w:type="dxa"/>
              <w:bottom w:w="43" w:type="dxa"/>
              <w:right w:w="43" w:type="dxa"/>
            </w:tcMar>
          </w:tcPr>
          <w:p w14:paraId="4A700A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4E89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EF107A" w14:textId="77777777" w:rsidR="00EE2529" w:rsidRPr="00C81B84" w:rsidRDefault="00AD5E1E" w:rsidP="00C81B84">
            <w:r w:rsidRPr="00C81B84">
              <w:t>fra kr 171 165 000 til kr 174 821 000</w:t>
            </w:r>
          </w:p>
        </w:tc>
        <w:tc>
          <w:tcPr>
            <w:tcW w:w="1400" w:type="dxa"/>
            <w:tcBorders>
              <w:top w:val="nil"/>
              <w:left w:val="nil"/>
              <w:bottom w:val="nil"/>
              <w:right w:val="nil"/>
            </w:tcBorders>
            <w:tcMar>
              <w:top w:w="128" w:type="dxa"/>
              <w:left w:w="43" w:type="dxa"/>
              <w:bottom w:w="43" w:type="dxa"/>
              <w:right w:w="43" w:type="dxa"/>
            </w:tcMar>
            <w:vAlign w:val="bottom"/>
          </w:tcPr>
          <w:p w14:paraId="3057E439" w14:textId="77777777" w:rsidR="00EE2529" w:rsidRPr="00C81B84" w:rsidRDefault="00EE2529" w:rsidP="00C81B84"/>
        </w:tc>
      </w:tr>
      <w:tr w:rsidR="00EE2529" w:rsidRPr="00C81B84" w14:paraId="67646185" w14:textId="77777777">
        <w:trPr>
          <w:trHeight w:val="380"/>
        </w:trPr>
        <w:tc>
          <w:tcPr>
            <w:tcW w:w="680" w:type="dxa"/>
            <w:tcBorders>
              <w:top w:val="nil"/>
              <w:left w:val="nil"/>
              <w:bottom w:val="nil"/>
              <w:right w:val="nil"/>
            </w:tcBorders>
            <w:tcMar>
              <w:top w:w="128" w:type="dxa"/>
              <w:left w:w="43" w:type="dxa"/>
              <w:bottom w:w="43" w:type="dxa"/>
              <w:right w:w="43" w:type="dxa"/>
            </w:tcMar>
          </w:tcPr>
          <w:p w14:paraId="131804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6DB8B0"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5B530689" w14:textId="77777777" w:rsidR="00EE2529" w:rsidRPr="00C81B84" w:rsidRDefault="00AD5E1E" w:rsidP="00C81B84">
            <w:r w:rsidRPr="00C81B84">
              <w:t>Frivillighetstiltak, forhøyes med</w:t>
            </w:r>
          </w:p>
        </w:tc>
        <w:tc>
          <w:tcPr>
            <w:tcW w:w="1400" w:type="dxa"/>
            <w:tcBorders>
              <w:top w:val="nil"/>
              <w:left w:val="nil"/>
              <w:bottom w:val="nil"/>
              <w:right w:val="nil"/>
            </w:tcBorders>
            <w:tcMar>
              <w:top w:w="128" w:type="dxa"/>
              <w:left w:w="43" w:type="dxa"/>
              <w:bottom w:w="43" w:type="dxa"/>
              <w:right w:w="43" w:type="dxa"/>
            </w:tcMar>
            <w:vAlign w:val="bottom"/>
          </w:tcPr>
          <w:p w14:paraId="1B2EA45E" w14:textId="77777777" w:rsidR="00EE2529" w:rsidRPr="00C81B84" w:rsidRDefault="00AD5E1E" w:rsidP="00C81B84">
            <w:r w:rsidRPr="00C81B84">
              <w:t>5 456 000</w:t>
            </w:r>
          </w:p>
        </w:tc>
      </w:tr>
      <w:tr w:rsidR="00EE2529" w:rsidRPr="00C81B84" w14:paraId="418DB944" w14:textId="77777777">
        <w:trPr>
          <w:trHeight w:val="380"/>
        </w:trPr>
        <w:tc>
          <w:tcPr>
            <w:tcW w:w="680" w:type="dxa"/>
            <w:tcBorders>
              <w:top w:val="nil"/>
              <w:left w:val="nil"/>
              <w:bottom w:val="nil"/>
              <w:right w:val="nil"/>
            </w:tcBorders>
            <w:tcMar>
              <w:top w:w="128" w:type="dxa"/>
              <w:left w:w="43" w:type="dxa"/>
              <w:bottom w:w="43" w:type="dxa"/>
              <w:right w:w="43" w:type="dxa"/>
            </w:tcMar>
          </w:tcPr>
          <w:p w14:paraId="10FE0E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6EB1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A85A46" w14:textId="77777777" w:rsidR="00EE2529" w:rsidRPr="00C81B84" w:rsidRDefault="00AD5E1E" w:rsidP="00C81B84">
            <w:r w:rsidRPr="00C81B84">
              <w:t>fra kr 21 350 000 til kr 26 806 000</w:t>
            </w:r>
          </w:p>
        </w:tc>
        <w:tc>
          <w:tcPr>
            <w:tcW w:w="1400" w:type="dxa"/>
            <w:tcBorders>
              <w:top w:val="nil"/>
              <w:left w:val="nil"/>
              <w:bottom w:val="nil"/>
              <w:right w:val="nil"/>
            </w:tcBorders>
            <w:tcMar>
              <w:top w:w="128" w:type="dxa"/>
              <w:left w:w="43" w:type="dxa"/>
              <w:bottom w:w="43" w:type="dxa"/>
              <w:right w:w="43" w:type="dxa"/>
            </w:tcMar>
            <w:vAlign w:val="bottom"/>
          </w:tcPr>
          <w:p w14:paraId="479BDD83" w14:textId="77777777" w:rsidR="00EE2529" w:rsidRPr="00C81B84" w:rsidRDefault="00EE2529" w:rsidP="00C81B84"/>
        </w:tc>
      </w:tr>
      <w:tr w:rsidR="00EE2529" w:rsidRPr="00C81B84" w14:paraId="771D85A7" w14:textId="77777777">
        <w:trPr>
          <w:trHeight w:val="640"/>
        </w:trPr>
        <w:tc>
          <w:tcPr>
            <w:tcW w:w="680" w:type="dxa"/>
            <w:tcBorders>
              <w:top w:val="nil"/>
              <w:left w:val="nil"/>
              <w:bottom w:val="nil"/>
              <w:right w:val="nil"/>
            </w:tcBorders>
            <w:tcMar>
              <w:top w:w="128" w:type="dxa"/>
              <w:left w:w="43" w:type="dxa"/>
              <w:bottom w:w="43" w:type="dxa"/>
              <w:right w:w="43" w:type="dxa"/>
            </w:tcMar>
          </w:tcPr>
          <w:p w14:paraId="750934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3F5B87" w14:textId="77777777" w:rsidR="00EE2529" w:rsidRPr="00C81B84" w:rsidRDefault="00AD5E1E" w:rsidP="00C81B84">
            <w:r w:rsidRPr="00C81B84">
              <w:t>82</w:t>
            </w:r>
          </w:p>
        </w:tc>
        <w:tc>
          <w:tcPr>
            <w:tcW w:w="6800" w:type="dxa"/>
            <w:tcBorders>
              <w:top w:val="nil"/>
              <w:left w:val="nil"/>
              <w:bottom w:val="nil"/>
              <w:right w:val="nil"/>
            </w:tcBorders>
            <w:tcMar>
              <w:top w:w="128" w:type="dxa"/>
              <w:left w:w="43" w:type="dxa"/>
              <w:bottom w:w="43" w:type="dxa"/>
              <w:right w:w="43" w:type="dxa"/>
            </w:tcMar>
          </w:tcPr>
          <w:p w14:paraId="02A7538A" w14:textId="77777777" w:rsidR="00EE2529" w:rsidRPr="00C81B84" w:rsidRDefault="00AD5E1E" w:rsidP="00C81B84">
            <w:r w:rsidRPr="00C81B84">
              <w:t>Merverdiavgiftskompensasjon ved bygging av idrettsanlegg, forhøyes med</w:t>
            </w:r>
          </w:p>
        </w:tc>
        <w:tc>
          <w:tcPr>
            <w:tcW w:w="1400" w:type="dxa"/>
            <w:tcBorders>
              <w:top w:val="nil"/>
              <w:left w:val="nil"/>
              <w:bottom w:val="nil"/>
              <w:right w:val="nil"/>
            </w:tcBorders>
            <w:tcMar>
              <w:top w:w="128" w:type="dxa"/>
              <w:left w:w="43" w:type="dxa"/>
              <w:bottom w:w="43" w:type="dxa"/>
              <w:right w:w="43" w:type="dxa"/>
            </w:tcMar>
            <w:vAlign w:val="bottom"/>
          </w:tcPr>
          <w:p w14:paraId="683C9498" w14:textId="77777777" w:rsidR="00EE2529" w:rsidRPr="00C81B84" w:rsidRDefault="00AD5E1E" w:rsidP="00C81B84">
            <w:r w:rsidRPr="00C81B84">
              <w:t>70 808 000</w:t>
            </w:r>
          </w:p>
        </w:tc>
      </w:tr>
      <w:tr w:rsidR="00EE2529" w:rsidRPr="00C81B84" w14:paraId="31A17E8D" w14:textId="77777777">
        <w:trPr>
          <w:trHeight w:val="380"/>
        </w:trPr>
        <w:tc>
          <w:tcPr>
            <w:tcW w:w="680" w:type="dxa"/>
            <w:tcBorders>
              <w:top w:val="nil"/>
              <w:left w:val="nil"/>
              <w:bottom w:val="nil"/>
              <w:right w:val="nil"/>
            </w:tcBorders>
            <w:tcMar>
              <w:top w:w="128" w:type="dxa"/>
              <w:left w:w="43" w:type="dxa"/>
              <w:bottom w:w="43" w:type="dxa"/>
              <w:right w:w="43" w:type="dxa"/>
            </w:tcMar>
          </w:tcPr>
          <w:p w14:paraId="429D40D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CE5F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2E3187" w14:textId="77777777" w:rsidR="00EE2529" w:rsidRPr="00C81B84" w:rsidRDefault="00AD5E1E" w:rsidP="00C81B84">
            <w:r w:rsidRPr="00C81B84">
              <w:t>fra kr 300 000 000 til kr 370 808 000</w:t>
            </w:r>
          </w:p>
        </w:tc>
        <w:tc>
          <w:tcPr>
            <w:tcW w:w="1400" w:type="dxa"/>
            <w:tcBorders>
              <w:top w:val="nil"/>
              <w:left w:val="nil"/>
              <w:bottom w:val="nil"/>
              <w:right w:val="nil"/>
            </w:tcBorders>
            <w:tcMar>
              <w:top w:w="128" w:type="dxa"/>
              <w:left w:w="43" w:type="dxa"/>
              <w:bottom w:w="43" w:type="dxa"/>
              <w:right w:w="43" w:type="dxa"/>
            </w:tcMar>
            <w:vAlign w:val="bottom"/>
          </w:tcPr>
          <w:p w14:paraId="7C2EFCB4" w14:textId="77777777" w:rsidR="00EE2529" w:rsidRPr="00C81B84" w:rsidRDefault="00EE2529" w:rsidP="00C81B84"/>
        </w:tc>
      </w:tr>
      <w:tr w:rsidR="00EE2529" w:rsidRPr="00C81B84" w14:paraId="44648909" w14:textId="77777777">
        <w:trPr>
          <w:trHeight w:val="380"/>
        </w:trPr>
        <w:tc>
          <w:tcPr>
            <w:tcW w:w="680" w:type="dxa"/>
            <w:tcBorders>
              <w:top w:val="nil"/>
              <w:left w:val="nil"/>
              <w:bottom w:val="nil"/>
              <w:right w:val="nil"/>
            </w:tcBorders>
            <w:tcMar>
              <w:top w:w="128" w:type="dxa"/>
              <w:left w:w="43" w:type="dxa"/>
              <w:bottom w:w="43" w:type="dxa"/>
              <w:right w:w="43" w:type="dxa"/>
            </w:tcMar>
          </w:tcPr>
          <w:p w14:paraId="1B80B6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D7A75E" w14:textId="77777777" w:rsidR="00EE2529" w:rsidRPr="00C81B84" w:rsidRDefault="00AD5E1E" w:rsidP="00C81B84">
            <w:r w:rsidRPr="00C81B84">
              <w:t>86</w:t>
            </w:r>
          </w:p>
        </w:tc>
        <w:tc>
          <w:tcPr>
            <w:tcW w:w="6800" w:type="dxa"/>
            <w:tcBorders>
              <w:top w:val="nil"/>
              <w:left w:val="nil"/>
              <w:bottom w:val="nil"/>
              <w:right w:val="nil"/>
            </w:tcBorders>
            <w:tcMar>
              <w:top w:w="128" w:type="dxa"/>
              <w:left w:w="43" w:type="dxa"/>
              <w:bottom w:w="43" w:type="dxa"/>
              <w:right w:w="43" w:type="dxa"/>
            </w:tcMar>
          </w:tcPr>
          <w:p w14:paraId="733C8E66" w14:textId="77777777" w:rsidR="00EE2529" w:rsidRPr="00C81B84" w:rsidRDefault="00AD5E1E" w:rsidP="00C81B84">
            <w:r w:rsidRPr="00C81B84">
              <w:t>Idrettstiltak, forhøyes med</w:t>
            </w:r>
          </w:p>
        </w:tc>
        <w:tc>
          <w:tcPr>
            <w:tcW w:w="1400" w:type="dxa"/>
            <w:tcBorders>
              <w:top w:val="nil"/>
              <w:left w:val="nil"/>
              <w:bottom w:val="nil"/>
              <w:right w:val="nil"/>
            </w:tcBorders>
            <w:tcMar>
              <w:top w:w="128" w:type="dxa"/>
              <w:left w:w="43" w:type="dxa"/>
              <w:bottom w:w="43" w:type="dxa"/>
              <w:right w:w="43" w:type="dxa"/>
            </w:tcMar>
            <w:vAlign w:val="bottom"/>
          </w:tcPr>
          <w:p w14:paraId="752FC34E" w14:textId="77777777" w:rsidR="00EE2529" w:rsidRPr="00C81B84" w:rsidRDefault="00AD5E1E" w:rsidP="00C81B84">
            <w:r w:rsidRPr="00C81B84">
              <w:t>2 749 000</w:t>
            </w:r>
          </w:p>
        </w:tc>
      </w:tr>
      <w:tr w:rsidR="00EE2529" w:rsidRPr="00C81B84" w14:paraId="5A60D942" w14:textId="77777777">
        <w:trPr>
          <w:trHeight w:val="380"/>
        </w:trPr>
        <w:tc>
          <w:tcPr>
            <w:tcW w:w="680" w:type="dxa"/>
            <w:tcBorders>
              <w:top w:val="nil"/>
              <w:left w:val="nil"/>
              <w:bottom w:val="nil"/>
              <w:right w:val="nil"/>
            </w:tcBorders>
            <w:tcMar>
              <w:top w:w="128" w:type="dxa"/>
              <w:left w:w="43" w:type="dxa"/>
              <w:bottom w:w="43" w:type="dxa"/>
              <w:right w:w="43" w:type="dxa"/>
            </w:tcMar>
          </w:tcPr>
          <w:p w14:paraId="5FEA08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4CFF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025F3F" w14:textId="77777777" w:rsidR="00EE2529" w:rsidRPr="00C81B84" w:rsidRDefault="00AD5E1E" w:rsidP="00C81B84">
            <w:r w:rsidRPr="00C81B84">
              <w:t>fra kr 35 080 000 til kr 37 829 000</w:t>
            </w:r>
          </w:p>
        </w:tc>
        <w:tc>
          <w:tcPr>
            <w:tcW w:w="1400" w:type="dxa"/>
            <w:tcBorders>
              <w:top w:val="nil"/>
              <w:left w:val="nil"/>
              <w:bottom w:val="nil"/>
              <w:right w:val="nil"/>
            </w:tcBorders>
            <w:tcMar>
              <w:top w:w="128" w:type="dxa"/>
              <w:left w:w="43" w:type="dxa"/>
              <w:bottom w:w="43" w:type="dxa"/>
              <w:right w:w="43" w:type="dxa"/>
            </w:tcMar>
            <w:vAlign w:val="bottom"/>
          </w:tcPr>
          <w:p w14:paraId="170C9FF3" w14:textId="77777777" w:rsidR="00EE2529" w:rsidRPr="00C81B84" w:rsidRDefault="00EE2529" w:rsidP="00C81B84"/>
        </w:tc>
      </w:tr>
      <w:tr w:rsidR="00EE2529" w:rsidRPr="00C81B84" w14:paraId="2A55A10A" w14:textId="77777777">
        <w:trPr>
          <w:trHeight w:val="380"/>
        </w:trPr>
        <w:tc>
          <w:tcPr>
            <w:tcW w:w="680" w:type="dxa"/>
            <w:tcBorders>
              <w:top w:val="nil"/>
              <w:left w:val="nil"/>
              <w:bottom w:val="nil"/>
              <w:right w:val="nil"/>
            </w:tcBorders>
            <w:tcMar>
              <w:top w:w="128" w:type="dxa"/>
              <w:left w:w="43" w:type="dxa"/>
              <w:bottom w:w="43" w:type="dxa"/>
              <w:right w:w="43" w:type="dxa"/>
            </w:tcMar>
          </w:tcPr>
          <w:p w14:paraId="507BAAB8" w14:textId="77777777" w:rsidR="00EE2529" w:rsidRPr="00C81B84" w:rsidRDefault="00AD5E1E" w:rsidP="00C81B84">
            <w:r w:rsidRPr="00C81B84">
              <w:t>320</w:t>
            </w:r>
          </w:p>
        </w:tc>
        <w:tc>
          <w:tcPr>
            <w:tcW w:w="680" w:type="dxa"/>
            <w:tcBorders>
              <w:top w:val="nil"/>
              <w:left w:val="nil"/>
              <w:bottom w:val="nil"/>
              <w:right w:val="nil"/>
            </w:tcBorders>
            <w:tcMar>
              <w:top w:w="128" w:type="dxa"/>
              <w:left w:w="43" w:type="dxa"/>
              <w:bottom w:w="43" w:type="dxa"/>
              <w:right w:w="43" w:type="dxa"/>
            </w:tcMar>
          </w:tcPr>
          <w:p w14:paraId="335124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EC1318" w14:textId="77777777" w:rsidR="00EE2529" w:rsidRPr="00C81B84" w:rsidRDefault="00AD5E1E" w:rsidP="00C81B84">
            <w:r w:rsidRPr="00C81B84">
              <w:t>Norsk kulturråd:</w:t>
            </w:r>
          </w:p>
        </w:tc>
        <w:tc>
          <w:tcPr>
            <w:tcW w:w="1400" w:type="dxa"/>
            <w:tcBorders>
              <w:top w:val="nil"/>
              <w:left w:val="nil"/>
              <w:bottom w:val="nil"/>
              <w:right w:val="nil"/>
            </w:tcBorders>
            <w:tcMar>
              <w:top w:w="128" w:type="dxa"/>
              <w:left w:w="43" w:type="dxa"/>
              <w:bottom w:w="43" w:type="dxa"/>
              <w:right w:w="43" w:type="dxa"/>
            </w:tcMar>
            <w:vAlign w:val="bottom"/>
          </w:tcPr>
          <w:p w14:paraId="5DA5525D" w14:textId="77777777" w:rsidR="00EE2529" w:rsidRPr="00C81B84" w:rsidRDefault="00EE2529" w:rsidP="00C81B84"/>
        </w:tc>
      </w:tr>
      <w:tr w:rsidR="00EE2529" w:rsidRPr="00C81B84" w14:paraId="7D3FE861" w14:textId="77777777">
        <w:trPr>
          <w:trHeight w:val="380"/>
        </w:trPr>
        <w:tc>
          <w:tcPr>
            <w:tcW w:w="680" w:type="dxa"/>
            <w:tcBorders>
              <w:top w:val="nil"/>
              <w:left w:val="nil"/>
              <w:bottom w:val="nil"/>
              <w:right w:val="nil"/>
            </w:tcBorders>
            <w:tcMar>
              <w:top w:w="128" w:type="dxa"/>
              <w:left w:w="43" w:type="dxa"/>
              <w:bottom w:w="43" w:type="dxa"/>
              <w:right w:w="43" w:type="dxa"/>
            </w:tcMar>
          </w:tcPr>
          <w:p w14:paraId="320FBB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9E9FE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06A320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50DCB61" w14:textId="77777777" w:rsidR="00EE2529" w:rsidRPr="00C81B84" w:rsidRDefault="00AD5E1E" w:rsidP="00C81B84">
            <w:r w:rsidRPr="00C81B84">
              <w:t>1 923 000</w:t>
            </w:r>
          </w:p>
        </w:tc>
      </w:tr>
      <w:tr w:rsidR="00EE2529" w:rsidRPr="00C81B84" w14:paraId="36D3E24E" w14:textId="77777777">
        <w:trPr>
          <w:trHeight w:val="380"/>
        </w:trPr>
        <w:tc>
          <w:tcPr>
            <w:tcW w:w="680" w:type="dxa"/>
            <w:tcBorders>
              <w:top w:val="nil"/>
              <w:left w:val="nil"/>
              <w:bottom w:val="nil"/>
              <w:right w:val="nil"/>
            </w:tcBorders>
            <w:tcMar>
              <w:top w:w="128" w:type="dxa"/>
              <w:left w:w="43" w:type="dxa"/>
              <w:bottom w:w="43" w:type="dxa"/>
              <w:right w:w="43" w:type="dxa"/>
            </w:tcMar>
          </w:tcPr>
          <w:p w14:paraId="17C2DA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32A0F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55476C" w14:textId="77777777" w:rsidR="00EE2529" w:rsidRPr="00C81B84" w:rsidRDefault="00AD5E1E" w:rsidP="00C81B84">
            <w:r w:rsidRPr="00C81B84">
              <w:t>fra kr 199 202 000 til kr 201 125 000</w:t>
            </w:r>
          </w:p>
        </w:tc>
        <w:tc>
          <w:tcPr>
            <w:tcW w:w="1400" w:type="dxa"/>
            <w:tcBorders>
              <w:top w:val="nil"/>
              <w:left w:val="nil"/>
              <w:bottom w:val="nil"/>
              <w:right w:val="nil"/>
            </w:tcBorders>
            <w:tcMar>
              <w:top w:w="128" w:type="dxa"/>
              <w:left w:w="43" w:type="dxa"/>
              <w:bottom w:w="43" w:type="dxa"/>
              <w:right w:w="43" w:type="dxa"/>
            </w:tcMar>
            <w:vAlign w:val="bottom"/>
          </w:tcPr>
          <w:p w14:paraId="60A1B61A" w14:textId="77777777" w:rsidR="00EE2529" w:rsidRPr="00C81B84" w:rsidRDefault="00EE2529" w:rsidP="00C81B84"/>
        </w:tc>
      </w:tr>
      <w:tr w:rsidR="00EE2529" w:rsidRPr="00C81B84" w14:paraId="1962F052" w14:textId="77777777">
        <w:trPr>
          <w:trHeight w:val="380"/>
        </w:trPr>
        <w:tc>
          <w:tcPr>
            <w:tcW w:w="680" w:type="dxa"/>
            <w:tcBorders>
              <w:top w:val="nil"/>
              <w:left w:val="nil"/>
              <w:bottom w:val="nil"/>
              <w:right w:val="nil"/>
            </w:tcBorders>
            <w:tcMar>
              <w:top w:w="128" w:type="dxa"/>
              <w:left w:w="43" w:type="dxa"/>
              <w:bottom w:w="43" w:type="dxa"/>
              <w:right w:w="43" w:type="dxa"/>
            </w:tcMar>
          </w:tcPr>
          <w:p w14:paraId="799DA2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70E6DE"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1955939D" w14:textId="77777777" w:rsidR="00EE2529" w:rsidRPr="00C81B84" w:rsidRDefault="00AD5E1E" w:rsidP="00C81B84">
            <w:r w:rsidRPr="00C81B84">
              <w:t>Fond for lyd og bilde, forhøyes med</w:t>
            </w:r>
          </w:p>
        </w:tc>
        <w:tc>
          <w:tcPr>
            <w:tcW w:w="1400" w:type="dxa"/>
            <w:tcBorders>
              <w:top w:val="nil"/>
              <w:left w:val="nil"/>
              <w:bottom w:val="nil"/>
              <w:right w:val="nil"/>
            </w:tcBorders>
            <w:tcMar>
              <w:top w:w="128" w:type="dxa"/>
              <w:left w:w="43" w:type="dxa"/>
              <w:bottom w:w="43" w:type="dxa"/>
              <w:right w:w="43" w:type="dxa"/>
            </w:tcMar>
            <w:vAlign w:val="bottom"/>
          </w:tcPr>
          <w:p w14:paraId="030CB406" w14:textId="77777777" w:rsidR="00EE2529" w:rsidRPr="00C81B84" w:rsidRDefault="00AD5E1E" w:rsidP="00C81B84">
            <w:r w:rsidRPr="00C81B84">
              <w:t>1 048 000</w:t>
            </w:r>
          </w:p>
        </w:tc>
      </w:tr>
      <w:tr w:rsidR="00EE2529" w:rsidRPr="00C81B84" w14:paraId="3DE1D270" w14:textId="77777777">
        <w:trPr>
          <w:trHeight w:val="380"/>
        </w:trPr>
        <w:tc>
          <w:tcPr>
            <w:tcW w:w="680" w:type="dxa"/>
            <w:tcBorders>
              <w:top w:val="nil"/>
              <w:left w:val="nil"/>
              <w:bottom w:val="nil"/>
              <w:right w:val="nil"/>
            </w:tcBorders>
            <w:tcMar>
              <w:top w:w="128" w:type="dxa"/>
              <w:left w:w="43" w:type="dxa"/>
              <w:bottom w:w="43" w:type="dxa"/>
              <w:right w:w="43" w:type="dxa"/>
            </w:tcMar>
          </w:tcPr>
          <w:p w14:paraId="03AA3E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35343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222416" w14:textId="77777777" w:rsidR="00EE2529" w:rsidRPr="00C81B84" w:rsidRDefault="00AD5E1E" w:rsidP="00C81B84">
            <w:r w:rsidRPr="00C81B84">
              <w:t>fra kr 49 080 000 til kr 50 128 000</w:t>
            </w:r>
          </w:p>
        </w:tc>
        <w:tc>
          <w:tcPr>
            <w:tcW w:w="1400" w:type="dxa"/>
            <w:tcBorders>
              <w:top w:val="nil"/>
              <w:left w:val="nil"/>
              <w:bottom w:val="nil"/>
              <w:right w:val="nil"/>
            </w:tcBorders>
            <w:tcMar>
              <w:top w:w="128" w:type="dxa"/>
              <w:left w:w="43" w:type="dxa"/>
              <w:bottom w:w="43" w:type="dxa"/>
              <w:right w:w="43" w:type="dxa"/>
            </w:tcMar>
            <w:vAlign w:val="bottom"/>
          </w:tcPr>
          <w:p w14:paraId="19CF399C" w14:textId="77777777" w:rsidR="00EE2529" w:rsidRPr="00C81B84" w:rsidRDefault="00EE2529" w:rsidP="00C81B84"/>
        </w:tc>
      </w:tr>
      <w:tr w:rsidR="00EE2529" w:rsidRPr="00C81B84" w14:paraId="66777D95" w14:textId="77777777">
        <w:trPr>
          <w:trHeight w:val="380"/>
        </w:trPr>
        <w:tc>
          <w:tcPr>
            <w:tcW w:w="680" w:type="dxa"/>
            <w:tcBorders>
              <w:top w:val="nil"/>
              <w:left w:val="nil"/>
              <w:bottom w:val="nil"/>
              <w:right w:val="nil"/>
            </w:tcBorders>
            <w:tcMar>
              <w:top w:w="128" w:type="dxa"/>
              <w:left w:w="43" w:type="dxa"/>
              <w:bottom w:w="43" w:type="dxa"/>
              <w:right w:w="43" w:type="dxa"/>
            </w:tcMar>
          </w:tcPr>
          <w:p w14:paraId="1B52F8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11D427" w14:textId="77777777" w:rsidR="00EE2529" w:rsidRPr="00C81B84" w:rsidRDefault="00AD5E1E" w:rsidP="00C81B84">
            <w:r w:rsidRPr="00C81B84">
              <w:t>55</w:t>
            </w:r>
          </w:p>
        </w:tc>
        <w:tc>
          <w:tcPr>
            <w:tcW w:w="6800" w:type="dxa"/>
            <w:tcBorders>
              <w:top w:val="nil"/>
              <w:left w:val="nil"/>
              <w:bottom w:val="nil"/>
              <w:right w:val="nil"/>
            </w:tcBorders>
            <w:tcMar>
              <w:top w:w="128" w:type="dxa"/>
              <w:left w:w="43" w:type="dxa"/>
              <w:bottom w:w="43" w:type="dxa"/>
              <w:right w:w="43" w:type="dxa"/>
            </w:tcMar>
          </w:tcPr>
          <w:p w14:paraId="1C04B27D" w14:textId="77777777" w:rsidR="00EE2529" w:rsidRPr="00C81B84" w:rsidRDefault="00AD5E1E" w:rsidP="00C81B84">
            <w:r w:rsidRPr="00C81B84">
              <w:t>Norsk kulturfond, forhøyes med</w:t>
            </w:r>
          </w:p>
        </w:tc>
        <w:tc>
          <w:tcPr>
            <w:tcW w:w="1400" w:type="dxa"/>
            <w:tcBorders>
              <w:top w:val="nil"/>
              <w:left w:val="nil"/>
              <w:bottom w:val="nil"/>
              <w:right w:val="nil"/>
            </w:tcBorders>
            <w:tcMar>
              <w:top w:w="128" w:type="dxa"/>
              <w:left w:w="43" w:type="dxa"/>
              <w:bottom w:w="43" w:type="dxa"/>
              <w:right w:w="43" w:type="dxa"/>
            </w:tcMar>
            <w:vAlign w:val="bottom"/>
          </w:tcPr>
          <w:p w14:paraId="7B402279" w14:textId="77777777" w:rsidR="00EE2529" w:rsidRPr="00C81B84" w:rsidRDefault="00AD5E1E" w:rsidP="00C81B84">
            <w:r w:rsidRPr="00C81B84">
              <w:t>20 012 000</w:t>
            </w:r>
          </w:p>
        </w:tc>
      </w:tr>
      <w:tr w:rsidR="00EE2529" w:rsidRPr="00C81B84" w14:paraId="32DEA8EC" w14:textId="77777777">
        <w:trPr>
          <w:trHeight w:val="380"/>
        </w:trPr>
        <w:tc>
          <w:tcPr>
            <w:tcW w:w="680" w:type="dxa"/>
            <w:tcBorders>
              <w:top w:val="nil"/>
              <w:left w:val="nil"/>
              <w:bottom w:val="nil"/>
              <w:right w:val="nil"/>
            </w:tcBorders>
            <w:tcMar>
              <w:top w:w="128" w:type="dxa"/>
              <w:left w:w="43" w:type="dxa"/>
              <w:bottom w:w="43" w:type="dxa"/>
              <w:right w:w="43" w:type="dxa"/>
            </w:tcMar>
          </w:tcPr>
          <w:p w14:paraId="1119A0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25E9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84780A" w14:textId="77777777" w:rsidR="00EE2529" w:rsidRPr="00C81B84" w:rsidRDefault="00AD5E1E" w:rsidP="00C81B84">
            <w:r w:rsidRPr="00C81B84">
              <w:t>fra kr 936 910 000 til kr 956 922 000</w:t>
            </w:r>
          </w:p>
        </w:tc>
        <w:tc>
          <w:tcPr>
            <w:tcW w:w="1400" w:type="dxa"/>
            <w:tcBorders>
              <w:top w:val="nil"/>
              <w:left w:val="nil"/>
              <w:bottom w:val="nil"/>
              <w:right w:val="nil"/>
            </w:tcBorders>
            <w:tcMar>
              <w:top w:w="128" w:type="dxa"/>
              <w:left w:w="43" w:type="dxa"/>
              <w:bottom w:w="43" w:type="dxa"/>
              <w:right w:w="43" w:type="dxa"/>
            </w:tcMar>
            <w:vAlign w:val="bottom"/>
          </w:tcPr>
          <w:p w14:paraId="50FDC796" w14:textId="77777777" w:rsidR="00EE2529" w:rsidRPr="00C81B84" w:rsidRDefault="00EE2529" w:rsidP="00C81B84"/>
        </w:tc>
      </w:tr>
      <w:tr w:rsidR="00EE2529" w:rsidRPr="00C81B84" w14:paraId="065F56B9" w14:textId="77777777">
        <w:trPr>
          <w:trHeight w:val="380"/>
        </w:trPr>
        <w:tc>
          <w:tcPr>
            <w:tcW w:w="680" w:type="dxa"/>
            <w:tcBorders>
              <w:top w:val="nil"/>
              <w:left w:val="nil"/>
              <w:bottom w:val="nil"/>
              <w:right w:val="nil"/>
            </w:tcBorders>
            <w:tcMar>
              <w:top w:w="128" w:type="dxa"/>
              <w:left w:w="43" w:type="dxa"/>
              <w:bottom w:w="43" w:type="dxa"/>
              <w:right w:w="43" w:type="dxa"/>
            </w:tcMar>
          </w:tcPr>
          <w:p w14:paraId="230341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E1599E"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637DA37" w14:textId="77777777" w:rsidR="00EE2529" w:rsidRPr="00C81B84" w:rsidRDefault="00AD5E1E" w:rsidP="00C81B84">
            <w:r w:rsidRPr="00C81B84">
              <w:t>Statsstipend, forhøyes med</w:t>
            </w:r>
          </w:p>
        </w:tc>
        <w:tc>
          <w:tcPr>
            <w:tcW w:w="1400" w:type="dxa"/>
            <w:tcBorders>
              <w:top w:val="nil"/>
              <w:left w:val="nil"/>
              <w:bottom w:val="nil"/>
              <w:right w:val="nil"/>
            </w:tcBorders>
            <w:tcMar>
              <w:top w:w="128" w:type="dxa"/>
              <w:left w:w="43" w:type="dxa"/>
              <w:bottom w:w="43" w:type="dxa"/>
              <w:right w:w="43" w:type="dxa"/>
            </w:tcMar>
            <w:vAlign w:val="bottom"/>
          </w:tcPr>
          <w:p w14:paraId="17BB4554" w14:textId="77777777" w:rsidR="00EE2529" w:rsidRPr="00C81B84" w:rsidRDefault="00AD5E1E" w:rsidP="00C81B84">
            <w:r w:rsidRPr="00C81B84">
              <w:t>141 000</w:t>
            </w:r>
          </w:p>
        </w:tc>
      </w:tr>
      <w:tr w:rsidR="00EE2529" w:rsidRPr="00C81B84" w14:paraId="0254D47D" w14:textId="77777777">
        <w:trPr>
          <w:trHeight w:val="380"/>
        </w:trPr>
        <w:tc>
          <w:tcPr>
            <w:tcW w:w="680" w:type="dxa"/>
            <w:tcBorders>
              <w:top w:val="nil"/>
              <w:left w:val="nil"/>
              <w:bottom w:val="nil"/>
              <w:right w:val="nil"/>
            </w:tcBorders>
            <w:tcMar>
              <w:top w:w="128" w:type="dxa"/>
              <w:left w:w="43" w:type="dxa"/>
              <w:bottom w:w="43" w:type="dxa"/>
              <w:right w:w="43" w:type="dxa"/>
            </w:tcMar>
          </w:tcPr>
          <w:p w14:paraId="128EBB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B4F0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7C9701" w14:textId="77777777" w:rsidR="00EE2529" w:rsidRPr="00C81B84" w:rsidRDefault="00AD5E1E" w:rsidP="00C81B84">
            <w:r w:rsidRPr="00C81B84">
              <w:t>fra kr 6 600 000 til kr 6 741 000</w:t>
            </w:r>
          </w:p>
        </w:tc>
        <w:tc>
          <w:tcPr>
            <w:tcW w:w="1400" w:type="dxa"/>
            <w:tcBorders>
              <w:top w:val="nil"/>
              <w:left w:val="nil"/>
              <w:bottom w:val="nil"/>
              <w:right w:val="nil"/>
            </w:tcBorders>
            <w:tcMar>
              <w:top w:w="128" w:type="dxa"/>
              <w:left w:w="43" w:type="dxa"/>
              <w:bottom w:w="43" w:type="dxa"/>
              <w:right w:w="43" w:type="dxa"/>
            </w:tcMar>
            <w:vAlign w:val="bottom"/>
          </w:tcPr>
          <w:p w14:paraId="66B9D608" w14:textId="77777777" w:rsidR="00EE2529" w:rsidRPr="00C81B84" w:rsidRDefault="00EE2529" w:rsidP="00C81B84"/>
        </w:tc>
      </w:tr>
      <w:tr w:rsidR="00EE2529" w:rsidRPr="00C81B84" w14:paraId="0C2700EA" w14:textId="77777777">
        <w:trPr>
          <w:trHeight w:val="380"/>
        </w:trPr>
        <w:tc>
          <w:tcPr>
            <w:tcW w:w="680" w:type="dxa"/>
            <w:tcBorders>
              <w:top w:val="nil"/>
              <w:left w:val="nil"/>
              <w:bottom w:val="nil"/>
              <w:right w:val="nil"/>
            </w:tcBorders>
            <w:tcMar>
              <w:top w:w="128" w:type="dxa"/>
              <w:left w:w="43" w:type="dxa"/>
              <w:bottom w:w="43" w:type="dxa"/>
              <w:right w:w="43" w:type="dxa"/>
            </w:tcMar>
          </w:tcPr>
          <w:p w14:paraId="0B6882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5985A1"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5C683AAF" w14:textId="77777777" w:rsidR="00EE2529" w:rsidRPr="00C81B84" w:rsidRDefault="00AD5E1E" w:rsidP="00C81B84">
            <w:r w:rsidRPr="00C81B84">
              <w:t xml:space="preserve">Kunstnerstipend m.m.,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5A027E3" w14:textId="77777777" w:rsidR="00EE2529" w:rsidRPr="00C81B84" w:rsidRDefault="00AD5E1E" w:rsidP="00C81B84">
            <w:r w:rsidRPr="00C81B84">
              <w:t>5 695 000</w:t>
            </w:r>
          </w:p>
        </w:tc>
      </w:tr>
      <w:tr w:rsidR="00EE2529" w:rsidRPr="00C81B84" w14:paraId="3C9B94C5" w14:textId="77777777">
        <w:trPr>
          <w:trHeight w:val="380"/>
        </w:trPr>
        <w:tc>
          <w:tcPr>
            <w:tcW w:w="680" w:type="dxa"/>
            <w:tcBorders>
              <w:top w:val="nil"/>
              <w:left w:val="nil"/>
              <w:bottom w:val="nil"/>
              <w:right w:val="nil"/>
            </w:tcBorders>
            <w:tcMar>
              <w:top w:w="128" w:type="dxa"/>
              <w:left w:w="43" w:type="dxa"/>
              <w:bottom w:w="43" w:type="dxa"/>
              <w:right w:w="43" w:type="dxa"/>
            </w:tcMar>
          </w:tcPr>
          <w:p w14:paraId="4F5AD5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BD1D5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1C4369" w14:textId="77777777" w:rsidR="00EE2529" w:rsidRPr="00C81B84" w:rsidRDefault="00AD5E1E" w:rsidP="00C81B84">
            <w:r w:rsidRPr="00C81B84">
              <w:t>fra kr 266 620 000 til kr 272 315 000</w:t>
            </w:r>
          </w:p>
        </w:tc>
        <w:tc>
          <w:tcPr>
            <w:tcW w:w="1400" w:type="dxa"/>
            <w:tcBorders>
              <w:top w:val="nil"/>
              <w:left w:val="nil"/>
              <w:bottom w:val="nil"/>
              <w:right w:val="nil"/>
            </w:tcBorders>
            <w:tcMar>
              <w:top w:w="128" w:type="dxa"/>
              <w:left w:w="43" w:type="dxa"/>
              <w:bottom w:w="43" w:type="dxa"/>
              <w:right w:w="43" w:type="dxa"/>
            </w:tcMar>
            <w:vAlign w:val="bottom"/>
          </w:tcPr>
          <w:p w14:paraId="7B53100C" w14:textId="77777777" w:rsidR="00EE2529" w:rsidRPr="00C81B84" w:rsidRDefault="00EE2529" w:rsidP="00C81B84"/>
        </w:tc>
      </w:tr>
      <w:tr w:rsidR="00EE2529" w:rsidRPr="00C81B84" w14:paraId="575B4F6A" w14:textId="77777777">
        <w:trPr>
          <w:trHeight w:val="380"/>
        </w:trPr>
        <w:tc>
          <w:tcPr>
            <w:tcW w:w="680" w:type="dxa"/>
            <w:tcBorders>
              <w:top w:val="nil"/>
              <w:left w:val="nil"/>
              <w:bottom w:val="nil"/>
              <w:right w:val="nil"/>
            </w:tcBorders>
            <w:tcMar>
              <w:top w:w="128" w:type="dxa"/>
              <w:left w:w="43" w:type="dxa"/>
              <w:bottom w:w="43" w:type="dxa"/>
              <w:right w:w="43" w:type="dxa"/>
            </w:tcMar>
          </w:tcPr>
          <w:p w14:paraId="37A71F8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70A52E"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97D9F36" w14:textId="77777777" w:rsidR="00EE2529" w:rsidRPr="00C81B84" w:rsidRDefault="00AD5E1E" w:rsidP="00C81B84">
            <w:r w:rsidRPr="00C81B84">
              <w:t xml:space="preserve">Garantiinntekter og langvarige stipend,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351E216" w14:textId="77777777" w:rsidR="00EE2529" w:rsidRPr="00C81B84" w:rsidRDefault="00AD5E1E" w:rsidP="00C81B84">
            <w:r w:rsidRPr="00C81B84">
              <w:t>3 574 000</w:t>
            </w:r>
          </w:p>
        </w:tc>
      </w:tr>
      <w:tr w:rsidR="00EE2529" w:rsidRPr="00C81B84" w14:paraId="0A92D5BD" w14:textId="77777777">
        <w:trPr>
          <w:trHeight w:val="380"/>
        </w:trPr>
        <w:tc>
          <w:tcPr>
            <w:tcW w:w="680" w:type="dxa"/>
            <w:tcBorders>
              <w:top w:val="nil"/>
              <w:left w:val="nil"/>
              <w:bottom w:val="nil"/>
              <w:right w:val="nil"/>
            </w:tcBorders>
            <w:tcMar>
              <w:top w:w="128" w:type="dxa"/>
              <w:left w:w="43" w:type="dxa"/>
              <w:bottom w:w="43" w:type="dxa"/>
              <w:right w:w="43" w:type="dxa"/>
            </w:tcMar>
          </w:tcPr>
          <w:p w14:paraId="650285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BAF55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640CF0" w14:textId="77777777" w:rsidR="00EE2529" w:rsidRPr="00C81B84" w:rsidRDefault="00AD5E1E" w:rsidP="00C81B84">
            <w:r w:rsidRPr="00C81B84">
              <w:t>fra kr 167 330 000 til kr 170 904 000</w:t>
            </w:r>
          </w:p>
        </w:tc>
        <w:tc>
          <w:tcPr>
            <w:tcW w:w="1400" w:type="dxa"/>
            <w:tcBorders>
              <w:top w:val="nil"/>
              <w:left w:val="nil"/>
              <w:bottom w:val="nil"/>
              <w:right w:val="nil"/>
            </w:tcBorders>
            <w:tcMar>
              <w:top w:w="128" w:type="dxa"/>
              <w:left w:w="43" w:type="dxa"/>
              <w:bottom w:w="43" w:type="dxa"/>
              <w:right w:w="43" w:type="dxa"/>
            </w:tcMar>
            <w:vAlign w:val="bottom"/>
          </w:tcPr>
          <w:p w14:paraId="68511B57" w14:textId="77777777" w:rsidR="00EE2529" w:rsidRPr="00C81B84" w:rsidRDefault="00EE2529" w:rsidP="00C81B84"/>
        </w:tc>
      </w:tr>
      <w:tr w:rsidR="00EE2529" w:rsidRPr="00C81B84" w14:paraId="51D7F97A" w14:textId="77777777">
        <w:trPr>
          <w:trHeight w:val="380"/>
        </w:trPr>
        <w:tc>
          <w:tcPr>
            <w:tcW w:w="680" w:type="dxa"/>
            <w:tcBorders>
              <w:top w:val="nil"/>
              <w:left w:val="nil"/>
              <w:bottom w:val="nil"/>
              <w:right w:val="nil"/>
            </w:tcBorders>
            <w:tcMar>
              <w:top w:w="128" w:type="dxa"/>
              <w:left w:w="43" w:type="dxa"/>
              <w:bottom w:w="43" w:type="dxa"/>
              <w:right w:w="43" w:type="dxa"/>
            </w:tcMar>
          </w:tcPr>
          <w:p w14:paraId="3E1E74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5BA4E3"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23D15755" w14:textId="77777777" w:rsidR="00EE2529" w:rsidRPr="00C81B84" w:rsidRDefault="00AD5E1E" w:rsidP="00C81B84">
            <w:r w:rsidRPr="00C81B84">
              <w:t>Tilskudd til organisasjoner og kompetansesentre m.m., forhøyes med</w:t>
            </w:r>
          </w:p>
        </w:tc>
        <w:tc>
          <w:tcPr>
            <w:tcW w:w="1400" w:type="dxa"/>
            <w:tcBorders>
              <w:top w:val="nil"/>
              <w:left w:val="nil"/>
              <w:bottom w:val="nil"/>
              <w:right w:val="nil"/>
            </w:tcBorders>
            <w:tcMar>
              <w:top w:w="128" w:type="dxa"/>
              <w:left w:w="43" w:type="dxa"/>
              <w:bottom w:w="43" w:type="dxa"/>
              <w:right w:w="43" w:type="dxa"/>
            </w:tcMar>
            <w:vAlign w:val="bottom"/>
          </w:tcPr>
          <w:p w14:paraId="31101A91" w14:textId="77777777" w:rsidR="00EE2529" w:rsidRPr="00C81B84" w:rsidRDefault="00AD5E1E" w:rsidP="00C81B84">
            <w:r w:rsidRPr="00C81B84">
              <w:t>10 848 000</w:t>
            </w:r>
          </w:p>
        </w:tc>
      </w:tr>
      <w:tr w:rsidR="00EE2529" w:rsidRPr="00C81B84" w14:paraId="0359737E" w14:textId="77777777">
        <w:trPr>
          <w:trHeight w:val="380"/>
        </w:trPr>
        <w:tc>
          <w:tcPr>
            <w:tcW w:w="680" w:type="dxa"/>
            <w:tcBorders>
              <w:top w:val="nil"/>
              <w:left w:val="nil"/>
              <w:bottom w:val="nil"/>
              <w:right w:val="nil"/>
            </w:tcBorders>
            <w:tcMar>
              <w:top w:w="128" w:type="dxa"/>
              <w:left w:w="43" w:type="dxa"/>
              <w:bottom w:w="43" w:type="dxa"/>
              <w:right w:w="43" w:type="dxa"/>
            </w:tcMar>
          </w:tcPr>
          <w:p w14:paraId="658A9E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E1258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69F8E7" w14:textId="77777777" w:rsidR="00EE2529" w:rsidRPr="00C81B84" w:rsidRDefault="00AD5E1E" w:rsidP="00C81B84">
            <w:r w:rsidRPr="00C81B84">
              <w:t>fra kr 353 405 000 til kr 364 253 000</w:t>
            </w:r>
          </w:p>
        </w:tc>
        <w:tc>
          <w:tcPr>
            <w:tcW w:w="1400" w:type="dxa"/>
            <w:tcBorders>
              <w:top w:val="nil"/>
              <w:left w:val="nil"/>
              <w:bottom w:val="nil"/>
              <w:right w:val="nil"/>
            </w:tcBorders>
            <w:tcMar>
              <w:top w:w="128" w:type="dxa"/>
              <w:left w:w="43" w:type="dxa"/>
              <w:bottom w:w="43" w:type="dxa"/>
              <w:right w:w="43" w:type="dxa"/>
            </w:tcMar>
            <w:vAlign w:val="bottom"/>
          </w:tcPr>
          <w:p w14:paraId="4D7E5A42" w14:textId="77777777" w:rsidR="00EE2529" w:rsidRPr="00C81B84" w:rsidRDefault="00EE2529" w:rsidP="00C81B84"/>
        </w:tc>
      </w:tr>
      <w:tr w:rsidR="00EE2529" w:rsidRPr="00C81B84" w14:paraId="11E6C3E9" w14:textId="77777777">
        <w:trPr>
          <w:trHeight w:val="380"/>
        </w:trPr>
        <w:tc>
          <w:tcPr>
            <w:tcW w:w="680" w:type="dxa"/>
            <w:tcBorders>
              <w:top w:val="nil"/>
              <w:left w:val="nil"/>
              <w:bottom w:val="nil"/>
              <w:right w:val="nil"/>
            </w:tcBorders>
            <w:tcMar>
              <w:top w:w="128" w:type="dxa"/>
              <w:left w:w="43" w:type="dxa"/>
              <w:bottom w:w="43" w:type="dxa"/>
              <w:right w:w="43" w:type="dxa"/>
            </w:tcMar>
          </w:tcPr>
          <w:p w14:paraId="19B050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03E99E"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D260C9E" w14:textId="77777777" w:rsidR="00EE2529" w:rsidRPr="00C81B84" w:rsidRDefault="00AD5E1E" w:rsidP="00C81B84">
            <w:r w:rsidRPr="00C81B84">
              <w:t>Tilskudd til litteraturhus, kunstscener og kompanier m.m., forhøyes med</w:t>
            </w:r>
          </w:p>
        </w:tc>
        <w:tc>
          <w:tcPr>
            <w:tcW w:w="1400" w:type="dxa"/>
            <w:tcBorders>
              <w:top w:val="nil"/>
              <w:left w:val="nil"/>
              <w:bottom w:val="nil"/>
              <w:right w:val="nil"/>
            </w:tcBorders>
            <w:tcMar>
              <w:top w:w="128" w:type="dxa"/>
              <w:left w:w="43" w:type="dxa"/>
              <w:bottom w:w="43" w:type="dxa"/>
              <w:right w:w="43" w:type="dxa"/>
            </w:tcMar>
            <w:vAlign w:val="bottom"/>
          </w:tcPr>
          <w:p w14:paraId="17BEE869" w14:textId="77777777" w:rsidR="00EE2529" w:rsidRPr="00C81B84" w:rsidRDefault="00AD5E1E" w:rsidP="00C81B84">
            <w:r w:rsidRPr="00C81B84">
              <w:t>17 546 000</w:t>
            </w:r>
          </w:p>
        </w:tc>
      </w:tr>
      <w:tr w:rsidR="00EE2529" w:rsidRPr="00C81B84" w14:paraId="6D6193DC" w14:textId="77777777">
        <w:trPr>
          <w:trHeight w:val="380"/>
        </w:trPr>
        <w:tc>
          <w:tcPr>
            <w:tcW w:w="680" w:type="dxa"/>
            <w:tcBorders>
              <w:top w:val="nil"/>
              <w:left w:val="nil"/>
              <w:bottom w:val="nil"/>
              <w:right w:val="nil"/>
            </w:tcBorders>
            <w:tcMar>
              <w:top w:w="128" w:type="dxa"/>
              <w:left w:w="43" w:type="dxa"/>
              <w:bottom w:w="43" w:type="dxa"/>
              <w:right w:w="43" w:type="dxa"/>
            </w:tcMar>
          </w:tcPr>
          <w:p w14:paraId="5CF68B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47F1C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136AF5" w14:textId="77777777" w:rsidR="00EE2529" w:rsidRPr="00C81B84" w:rsidRDefault="00AD5E1E" w:rsidP="00C81B84">
            <w:r w:rsidRPr="00C81B84">
              <w:t>fra kr 285 415 000 til kr 302 961 000</w:t>
            </w:r>
          </w:p>
        </w:tc>
        <w:tc>
          <w:tcPr>
            <w:tcW w:w="1400" w:type="dxa"/>
            <w:tcBorders>
              <w:top w:val="nil"/>
              <w:left w:val="nil"/>
              <w:bottom w:val="nil"/>
              <w:right w:val="nil"/>
            </w:tcBorders>
            <w:tcMar>
              <w:top w:w="128" w:type="dxa"/>
              <w:left w:w="43" w:type="dxa"/>
              <w:bottom w:w="43" w:type="dxa"/>
              <w:right w:w="43" w:type="dxa"/>
            </w:tcMar>
            <w:vAlign w:val="bottom"/>
          </w:tcPr>
          <w:p w14:paraId="7BFB2905" w14:textId="77777777" w:rsidR="00EE2529" w:rsidRPr="00C81B84" w:rsidRDefault="00EE2529" w:rsidP="00C81B84"/>
        </w:tc>
      </w:tr>
      <w:tr w:rsidR="00EE2529" w:rsidRPr="00C81B84" w14:paraId="116B8C01" w14:textId="77777777">
        <w:trPr>
          <w:trHeight w:val="380"/>
        </w:trPr>
        <w:tc>
          <w:tcPr>
            <w:tcW w:w="680" w:type="dxa"/>
            <w:tcBorders>
              <w:top w:val="nil"/>
              <w:left w:val="nil"/>
              <w:bottom w:val="nil"/>
              <w:right w:val="nil"/>
            </w:tcBorders>
            <w:tcMar>
              <w:top w:w="128" w:type="dxa"/>
              <w:left w:w="43" w:type="dxa"/>
              <w:bottom w:w="43" w:type="dxa"/>
              <w:right w:w="43" w:type="dxa"/>
            </w:tcMar>
          </w:tcPr>
          <w:p w14:paraId="53724041" w14:textId="77777777" w:rsidR="00EE2529" w:rsidRPr="00C81B84" w:rsidRDefault="00AD5E1E" w:rsidP="00C81B84">
            <w:r w:rsidRPr="00C81B84">
              <w:t>322</w:t>
            </w:r>
          </w:p>
        </w:tc>
        <w:tc>
          <w:tcPr>
            <w:tcW w:w="680" w:type="dxa"/>
            <w:tcBorders>
              <w:top w:val="nil"/>
              <w:left w:val="nil"/>
              <w:bottom w:val="nil"/>
              <w:right w:val="nil"/>
            </w:tcBorders>
            <w:tcMar>
              <w:top w:w="128" w:type="dxa"/>
              <w:left w:w="43" w:type="dxa"/>
              <w:bottom w:w="43" w:type="dxa"/>
              <w:right w:w="43" w:type="dxa"/>
            </w:tcMar>
          </w:tcPr>
          <w:p w14:paraId="6117D5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6C51EA" w14:textId="77777777" w:rsidR="00EE2529" w:rsidRPr="00C81B84" w:rsidRDefault="00AD5E1E" w:rsidP="00C81B84">
            <w:r w:rsidRPr="00C81B84">
              <w:t>Bygg og offentlige rom:</w:t>
            </w:r>
          </w:p>
        </w:tc>
        <w:tc>
          <w:tcPr>
            <w:tcW w:w="1400" w:type="dxa"/>
            <w:tcBorders>
              <w:top w:val="nil"/>
              <w:left w:val="nil"/>
              <w:bottom w:val="nil"/>
              <w:right w:val="nil"/>
            </w:tcBorders>
            <w:tcMar>
              <w:top w:w="128" w:type="dxa"/>
              <w:left w:w="43" w:type="dxa"/>
              <w:bottom w:w="43" w:type="dxa"/>
              <w:right w:w="43" w:type="dxa"/>
            </w:tcMar>
            <w:vAlign w:val="bottom"/>
          </w:tcPr>
          <w:p w14:paraId="588F6D93" w14:textId="77777777" w:rsidR="00EE2529" w:rsidRPr="00C81B84" w:rsidRDefault="00EE2529" w:rsidP="00C81B84"/>
        </w:tc>
      </w:tr>
      <w:tr w:rsidR="00EE2529" w:rsidRPr="00C81B84" w14:paraId="4671993B" w14:textId="77777777">
        <w:trPr>
          <w:trHeight w:val="380"/>
        </w:trPr>
        <w:tc>
          <w:tcPr>
            <w:tcW w:w="680" w:type="dxa"/>
            <w:tcBorders>
              <w:top w:val="nil"/>
              <w:left w:val="nil"/>
              <w:bottom w:val="nil"/>
              <w:right w:val="nil"/>
            </w:tcBorders>
            <w:tcMar>
              <w:top w:w="128" w:type="dxa"/>
              <w:left w:w="43" w:type="dxa"/>
              <w:bottom w:w="43" w:type="dxa"/>
              <w:right w:w="43" w:type="dxa"/>
            </w:tcMar>
          </w:tcPr>
          <w:p w14:paraId="65E6AF8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E955A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B874ED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0E96FC4" w14:textId="77777777" w:rsidR="00EE2529" w:rsidRPr="00C81B84" w:rsidRDefault="00AD5E1E" w:rsidP="00C81B84">
            <w:r w:rsidRPr="00C81B84">
              <w:t>258 000</w:t>
            </w:r>
          </w:p>
        </w:tc>
      </w:tr>
      <w:tr w:rsidR="00EE2529" w:rsidRPr="00C81B84" w14:paraId="3EBE65F6" w14:textId="77777777">
        <w:trPr>
          <w:trHeight w:val="380"/>
        </w:trPr>
        <w:tc>
          <w:tcPr>
            <w:tcW w:w="680" w:type="dxa"/>
            <w:tcBorders>
              <w:top w:val="nil"/>
              <w:left w:val="nil"/>
              <w:bottom w:val="nil"/>
              <w:right w:val="nil"/>
            </w:tcBorders>
            <w:tcMar>
              <w:top w:w="128" w:type="dxa"/>
              <w:left w:w="43" w:type="dxa"/>
              <w:bottom w:w="43" w:type="dxa"/>
              <w:right w:w="43" w:type="dxa"/>
            </w:tcMar>
          </w:tcPr>
          <w:p w14:paraId="0F103C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004D2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9C1D65" w14:textId="77777777" w:rsidR="00EE2529" w:rsidRPr="00C81B84" w:rsidRDefault="00AD5E1E" w:rsidP="00C81B84">
            <w:r w:rsidRPr="00C81B84">
              <w:t>fra kr 29 491 000 til kr 29 749 000</w:t>
            </w:r>
          </w:p>
        </w:tc>
        <w:tc>
          <w:tcPr>
            <w:tcW w:w="1400" w:type="dxa"/>
            <w:tcBorders>
              <w:top w:val="nil"/>
              <w:left w:val="nil"/>
              <w:bottom w:val="nil"/>
              <w:right w:val="nil"/>
            </w:tcBorders>
            <w:tcMar>
              <w:top w:w="128" w:type="dxa"/>
              <w:left w:w="43" w:type="dxa"/>
              <w:bottom w:w="43" w:type="dxa"/>
              <w:right w:w="43" w:type="dxa"/>
            </w:tcMar>
            <w:vAlign w:val="bottom"/>
          </w:tcPr>
          <w:p w14:paraId="732071E5" w14:textId="77777777" w:rsidR="00EE2529" w:rsidRPr="00C81B84" w:rsidRDefault="00EE2529" w:rsidP="00C81B84"/>
        </w:tc>
      </w:tr>
      <w:tr w:rsidR="00EE2529" w:rsidRPr="00C81B84" w14:paraId="1EE9EA10" w14:textId="77777777">
        <w:trPr>
          <w:trHeight w:val="380"/>
        </w:trPr>
        <w:tc>
          <w:tcPr>
            <w:tcW w:w="680" w:type="dxa"/>
            <w:tcBorders>
              <w:top w:val="nil"/>
              <w:left w:val="nil"/>
              <w:bottom w:val="nil"/>
              <w:right w:val="nil"/>
            </w:tcBorders>
            <w:tcMar>
              <w:top w:w="128" w:type="dxa"/>
              <w:left w:w="43" w:type="dxa"/>
              <w:bottom w:w="43" w:type="dxa"/>
              <w:right w:w="43" w:type="dxa"/>
            </w:tcMar>
          </w:tcPr>
          <w:p w14:paraId="295A6D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20022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FFEA00E"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64EFA6D" w14:textId="77777777" w:rsidR="00EE2529" w:rsidRPr="00C81B84" w:rsidRDefault="00AD5E1E" w:rsidP="00C81B84">
            <w:r w:rsidRPr="00C81B84">
              <w:t>860 000</w:t>
            </w:r>
          </w:p>
        </w:tc>
      </w:tr>
      <w:tr w:rsidR="00EE2529" w:rsidRPr="00C81B84" w14:paraId="028BFEE3" w14:textId="77777777">
        <w:trPr>
          <w:trHeight w:val="380"/>
        </w:trPr>
        <w:tc>
          <w:tcPr>
            <w:tcW w:w="680" w:type="dxa"/>
            <w:tcBorders>
              <w:top w:val="nil"/>
              <w:left w:val="nil"/>
              <w:bottom w:val="nil"/>
              <w:right w:val="nil"/>
            </w:tcBorders>
            <w:tcMar>
              <w:top w:w="128" w:type="dxa"/>
              <w:left w:w="43" w:type="dxa"/>
              <w:bottom w:w="43" w:type="dxa"/>
              <w:right w:w="43" w:type="dxa"/>
            </w:tcMar>
          </w:tcPr>
          <w:p w14:paraId="0EC51F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5E4FE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2D0387" w14:textId="77777777" w:rsidR="00EE2529" w:rsidRPr="00C81B84" w:rsidRDefault="00AD5E1E" w:rsidP="00C81B84">
            <w:r w:rsidRPr="00C81B84">
              <w:t>fra kr 41 140 000 til kr 42 000 000</w:t>
            </w:r>
          </w:p>
        </w:tc>
        <w:tc>
          <w:tcPr>
            <w:tcW w:w="1400" w:type="dxa"/>
            <w:tcBorders>
              <w:top w:val="nil"/>
              <w:left w:val="nil"/>
              <w:bottom w:val="nil"/>
              <w:right w:val="nil"/>
            </w:tcBorders>
            <w:tcMar>
              <w:top w:w="128" w:type="dxa"/>
              <w:left w:w="43" w:type="dxa"/>
              <w:bottom w:w="43" w:type="dxa"/>
              <w:right w:w="43" w:type="dxa"/>
            </w:tcMar>
            <w:vAlign w:val="bottom"/>
          </w:tcPr>
          <w:p w14:paraId="55ED1002" w14:textId="77777777" w:rsidR="00EE2529" w:rsidRPr="00C81B84" w:rsidRDefault="00EE2529" w:rsidP="00C81B84"/>
        </w:tc>
      </w:tr>
      <w:tr w:rsidR="00EE2529" w:rsidRPr="00C81B84" w14:paraId="0C57B44B" w14:textId="77777777">
        <w:trPr>
          <w:trHeight w:val="380"/>
        </w:trPr>
        <w:tc>
          <w:tcPr>
            <w:tcW w:w="680" w:type="dxa"/>
            <w:tcBorders>
              <w:top w:val="nil"/>
              <w:left w:val="nil"/>
              <w:bottom w:val="nil"/>
              <w:right w:val="nil"/>
            </w:tcBorders>
            <w:tcMar>
              <w:top w:w="128" w:type="dxa"/>
              <w:left w:w="43" w:type="dxa"/>
              <w:bottom w:w="43" w:type="dxa"/>
              <w:right w:w="43" w:type="dxa"/>
            </w:tcMar>
          </w:tcPr>
          <w:p w14:paraId="4FBDFBF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791B96"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F2431F2" w14:textId="77777777" w:rsidR="00EE2529" w:rsidRPr="00C81B84" w:rsidRDefault="00AD5E1E" w:rsidP="00C81B84">
            <w:r w:rsidRPr="00C81B84">
              <w:t>Kunst i offentlige rom, forhøyes med</w:t>
            </w:r>
          </w:p>
        </w:tc>
        <w:tc>
          <w:tcPr>
            <w:tcW w:w="1400" w:type="dxa"/>
            <w:tcBorders>
              <w:top w:val="nil"/>
              <w:left w:val="nil"/>
              <w:bottom w:val="nil"/>
              <w:right w:val="nil"/>
            </w:tcBorders>
            <w:tcMar>
              <w:top w:w="128" w:type="dxa"/>
              <w:left w:w="43" w:type="dxa"/>
              <w:bottom w:w="43" w:type="dxa"/>
              <w:right w:w="43" w:type="dxa"/>
            </w:tcMar>
            <w:vAlign w:val="bottom"/>
          </w:tcPr>
          <w:p w14:paraId="1A9CCC56" w14:textId="77777777" w:rsidR="00EE2529" w:rsidRPr="00C81B84" w:rsidRDefault="00AD5E1E" w:rsidP="00C81B84">
            <w:r w:rsidRPr="00C81B84">
              <w:t>251 000</w:t>
            </w:r>
          </w:p>
        </w:tc>
      </w:tr>
      <w:tr w:rsidR="00EE2529" w:rsidRPr="00C81B84" w14:paraId="533F0662" w14:textId="77777777">
        <w:trPr>
          <w:trHeight w:val="380"/>
        </w:trPr>
        <w:tc>
          <w:tcPr>
            <w:tcW w:w="680" w:type="dxa"/>
            <w:tcBorders>
              <w:top w:val="nil"/>
              <w:left w:val="nil"/>
              <w:bottom w:val="nil"/>
              <w:right w:val="nil"/>
            </w:tcBorders>
            <w:tcMar>
              <w:top w:w="128" w:type="dxa"/>
              <w:left w:w="43" w:type="dxa"/>
              <w:bottom w:w="43" w:type="dxa"/>
              <w:right w:w="43" w:type="dxa"/>
            </w:tcMar>
          </w:tcPr>
          <w:p w14:paraId="1BAC6B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B067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6E0D74" w14:textId="77777777" w:rsidR="00EE2529" w:rsidRPr="00C81B84" w:rsidRDefault="00AD5E1E" w:rsidP="00C81B84">
            <w:r w:rsidRPr="00C81B84">
              <w:t>fra kr 11 750 000 til kr 12 001 000</w:t>
            </w:r>
          </w:p>
        </w:tc>
        <w:tc>
          <w:tcPr>
            <w:tcW w:w="1400" w:type="dxa"/>
            <w:tcBorders>
              <w:top w:val="nil"/>
              <w:left w:val="nil"/>
              <w:bottom w:val="nil"/>
              <w:right w:val="nil"/>
            </w:tcBorders>
            <w:tcMar>
              <w:top w:w="128" w:type="dxa"/>
              <w:left w:w="43" w:type="dxa"/>
              <w:bottom w:w="43" w:type="dxa"/>
              <w:right w:w="43" w:type="dxa"/>
            </w:tcMar>
            <w:vAlign w:val="bottom"/>
          </w:tcPr>
          <w:p w14:paraId="7B06E9AA" w14:textId="77777777" w:rsidR="00EE2529" w:rsidRPr="00C81B84" w:rsidRDefault="00EE2529" w:rsidP="00C81B84"/>
        </w:tc>
      </w:tr>
      <w:tr w:rsidR="00EE2529" w:rsidRPr="00C81B84" w14:paraId="0E5764CE" w14:textId="77777777">
        <w:trPr>
          <w:trHeight w:val="380"/>
        </w:trPr>
        <w:tc>
          <w:tcPr>
            <w:tcW w:w="680" w:type="dxa"/>
            <w:tcBorders>
              <w:top w:val="nil"/>
              <w:left w:val="nil"/>
              <w:bottom w:val="nil"/>
              <w:right w:val="nil"/>
            </w:tcBorders>
            <w:tcMar>
              <w:top w:w="128" w:type="dxa"/>
              <w:left w:w="43" w:type="dxa"/>
              <w:bottom w:w="43" w:type="dxa"/>
              <w:right w:w="43" w:type="dxa"/>
            </w:tcMar>
          </w:tcPr>
          <w:p w14:paraId="33E4BF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94ADC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7DAADCB" w14:textId="77777777" w:rsidR="00EE2529" w:rsidRPr="00C81B84" w:rsidRDefault="00AD5E1E" w:rsidP="00C81B84">
            <w:r w:rsidRPr="00C81B84">
              <w:t xml:space="preserve">Nasjonale kulturbygg,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B49EEB4" w14:textId="77777777" w:rsidR="00EE2529" w:rsidRPr="00C81B84" w:rsidRDefault="00AD5E1E" w:rsidP="00C81B84">
            <w:r w:rsidRPr="00C81B84">
              <w:t>2 700 000</w:t>
            </w:r>
          </w:p>
        </w:tc>
      </w:tr>
      <w:tr w:rsidR="00EE2529" w:rsidRPr="00C81B84" w14:paraId="18AD1991" w14:textId="77777777">
        <w:trPr>
          <w:trHeight w:val="380"/>
        </w:trPr>
        <w:tc>
          <w:tcPr>
            <w:tcW w:w="680" w:type="dxa"/>
            <w:tcBorders>
              <w:top w:val="nil"/>
              <w:left w:val="nil"/>
              <w:bottom w:val="nil"/>
              <w:right w:val="nil"/>
            </w:tcBorders>
            <w:tcMar>
              <w:top w:w="128" w:type="dxa"/>
              <w:left w:w="43" w:type="dxa"/>
              <w:bottom w:w="43" w:type="dxa"/>
              <w:right w:w="43" w:type="dxa"/>
            </w:tcMar>
          </w:tcPr>
          <w:p w14:paraId="49C2FE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ADB2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B27644" w14:textId="77777777" w:rsidR="00EE2529" w:rsidRPr="00C81B84" w:rsidRDefault="00AD5E1E" w:rsidP="00C81B84">
            <w:r w:rsidRPr="00C81B84">
              <w:t>fra kr 476 600 000 til kr 479 300 000</w:t>
            </w:r>
          </w:p>
        </w:tc>
        <w:tc>
          <w:tcPr>
            <w:tcW w:w="1400" w:type="dxa"/>
            <w:tcBorders>
              <w:top w:val="nil"/>
              <w:left w:val="nil"/>
              <w:bottom w:val="nil"/>
              <w:right w:val="nil"/>
            </w:tcBorders>
            <w:tcMar>
              <w:top w:w="128" w:type="dxa"/>
              <w:left w:w="43" w:type="dxa"/>
              <w:bottom w:w="43" w:type="dxa"/>
              <w:right w:w="43" w:type="dxa"/>
            </w:tcMar>
            <w:vAlign w:val="bottom"/>
          </w:tcPr>
          <w:p w14:paraId="4B6FBCDC" w14:textId="77777777" w:rsidR="00EE2529" w:rsidRPr="00C81B84" w:rsidRDefault="00EE2529" w:rsidP="00C81B84"/>
        </w:tc>
      </w:tr>
      <w:tr w:rsidR="00EE2529" w:rsidRPr="00C81B84" w14:paraId="3EA713C6" w14:textId="77777777">
        <w:trPr>
          <w:trHeight w:val="380"/>
        </w:trPr>
        <w:tc>
          <w:tcPr>
            <w:tcW w:w="680" w:type="dxa"/>
            <w:tcBorders>
              <w:top w:val="nil"/>
              <w:left w:val="nil"/>
              <w:bottom w:val="nil"/>
              <w:right w:val="nil"/>
            </w:tcBorders>
            <w:tcMar>
              <w:top w:w="128" w:type="dxa"/>
              <w:left w:w="43" w:type="dxa"/>
              <w:bottom w:w="43" w:type="dxa"/>
              <w:right w:w="43" w:type="dxa"/>
            </w:tcMar>
          </w:tcPr>
          <w:p w14:paraId="43BA9AC1" w14:textId="77777777" w:rsidR="00EE2529" w:rsidRPr="00C81B84" w:rsidRDefault="00AD5E1E" w:rsidP="00C81B84">
            <w:r w:rsidRPr="00C81B84">
              <w:t>323</w:t>
            </w:r>
          </w:p>
        </w:tc>
        <w:tc>
          <w:tcPr>
            <w:tcW w:w="680" w:type="dxa"/>
            <w:tcBorders>
              <w:top w:val="nil"/>
              <w:left w:val="nil"/>
              <w:bottom w:val="nil"/>
              <w:right w:val="nil"/>
            </w:tcBorders>
            <w:tcMar>
              <w:top w:w="128" w:type="dxa"/>
              <w:left w:w="43" w:type="dxa"/>
              <w:bottom w:w="43" w:type="dxa"/>
              <w:right w:w="43" w:type="dxa"/>
            </w:tcMar>
          </w:tcPr>
          <w:p w14:paraId="68CFB81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D69D0F" w14:textId="77777777" w:rsidR="00EE2529" w:rsidRPr="00C81B84" w:rsidRDefault="00AD5E1E" w:rsidP="00C81B84">
            <w:r w:rsidRPr="00C81B84">
              <w:t>Musikk og scenekunst:</w:t>
            </w:r>
          </w:p>
        </w:tc>
        <w:tc>
          <w:tcPr>
            <w:tcW w:w="1400" w:type="dxa"/>
            <w:tcBorders>
              <w:top w:val="nil"/>
              <w:left w:val="nil"/>
              <w:bottom w:val="nil"/>
              <w:right w:val="nil"/>
            </w:tcBorders>
            <w:tcMar>
              <w:top w:w="128" w:type="dxa"/>
              <w:left w:w="43" w:type="dxa"/>
              <w:bottom w:w="43" w:type="dxa"/>
              <w:right w:w="43" w:type="dxa"/>
            </w:tcMar>
            <w:vAlign w:val="bottom"/>
          </w:tcPr>
          <w:p w14:paraId="5B53F33B" w14:textId="77777777" w:rsidR="00EE2529" w:rsidRPr="00C81B84" w:rsidRDefault="00EE2529" w:rsidP="00C81B84"/>
        </w:tc>
      </w:tr>
      <w:tr w:rsidR="00EE2529" w:rsidRPr="00C81B84" w14:paraId="4C740058" w14:textId="77777777">
        <w:trPr>
          <w:trHeight w:val="380"/>
        </w:trPr>
        <w:tc>
          <w:tcPr>
            <w:tcW w:w="680" w:type="dxa"/>
            <w:tcBorders>
              <w:top w:val="nil"/>
              <w:left w:val="nil"/>
              <w:bottom w:val="nil"/>
              <w:right w:val="nil"/>
            </w:tcBorders>
            <w:tcMar>
              <w:top w:w="128" w:type="dxa"/>
              <w:left w:w="43" w:type="dxa"/>
              <w:bottom w:w="43" w:type="dxa"/>
              <w:right w:w="43" w:type="dxa"/>
            </w:tcMar>
          </w:tcPr>
          <w:p w14:paraId="2AAE57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64F7B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57FBF6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0DDEA58" w14:textId="77777777" w:rsidR="00EE2529" w:rsidRPr="00C81B84" w:rsidRDefault="00AD5E1E" w:rsidP="00C81B84">
            <w:r w:rsidRPr="00C81B84">
              <w:t>1 333 000</w:t>
            </w:r>
          </w:p>
        </w:tc>
      </w:tr>
      <w:tr w:rsidR="00EE2529" w:rsidRPr="00C81B84" w14:paraId="2E0DCAE7" w14:textId="77777777">
        <w:trPr>
          <w:trHeight w:val="380"/>
        </w:trPr>
        <w:tc>
          <w:tcPr>
            <w:tcW w:w="680" w:type="dxa"/>
            <w:tcBorders>
              <w:top w:val="nil"/>
              <w:left w:val="nil"/>
              <w:bottom w:val="nil"/>
              <w:right w:val="nil"/>
            </w:tcBorders>
            <w:tcMar>
              <w:top w:w="128" w:type="dxa"/>
              <w:left w:w="43" w:type="dxa"/>
              <w:bottom w:w="43" w:type="dxa"/>
              <w:right w:w="43" w:type="dxa"/>
            </w:tcMar>
          </w:tcPr>
          <w:p w14:paraId="193E09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055C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AC3F9E" w14:textId="77777777" w:rsidR="00EE2529" w:rsidRPr="00C81B84" w:rsidRDefault="00AD5E1E" w:rsidP="00C81B84">
            <w:r w:rsidRPr="00C81B84">
              <w:t>fra kr 100 556 000 til kr 101 889 000</w:t>
            </w:r>
          </w:p>
        </w:tc>
        <w:tc>
          <w:tcPr>
            <w:tcW w:w="1400" w:type="dxa"/>
            <w:tcBorders>
              <w:top w:val="nil"/>
              <w:left w:val="nil"/>
              <w:bottom w:val="nil"/>
              <w:right w:val="nil"/>
            </w:tcBorders>
            <w:tcMar>
              <w:top w:w="128" w:type="dxa"/>
              <w:left w:w="43" w:type="dxa"/>
              <w:bottom w:w="43" w:type="dxa"/>
              <w:right w:w="43" w:type="dxa"/>
            </w:tcMar>
            <w:vAlign w:val="bottom"/>
          </w:tcPr>
          <w:p w14:paraId="0F118451" w14:textId="77777777" w:rsidR="00EE2529" w:rsidRPr="00C81B84" w:rsidRDefault="00EE2529" w:rsidP="00C81B84"/>
        </w:tc>
      </w:tr>
      <w:tr w:rsidR="00EE2529" w:rsidRPr="00C81B84" w14:paraId="312470DD" w14:textId="77777777">
        <w:trPr>
          <w:trHeight w:val="380"/>
        </w:trPr>
        <w:tc>
          <w:tcPr>
            <w:tcW w:w="680" w:type="dxa"/>
            <w:tcBorders>
              <w:top w:val="nil"/>
              <w:left w:val="nil"/>
              <w:bottom w:val="nil"/>
              <w:right w:val="nil"/>
            </w:tcBorders>
            <w:tcMar>
              <w:top w:w="128" w:type="dxa"/>
              <w:left w:w="43" w:type="dxa"/>
              <w:bottom w:w="43" w:type="dxa"/>
              <w:right w:w="43" w:type="dxa"/>
            </w:tcMar>
          </w:tcPr>
          <w:p w14:paraId="622DD1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CE673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35BAA1D"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99E64A" w14:textId="77777777" w:rsidR="00EE2529" w:rsidRPr="00C81B84" w:rsidRDefault="00AD5E1E" w:rsidP="00C81B84">
            <w:r w:rsidRPr="00C81B84">
              <w:t>1 374 000</w:t>
            </w:r>
          </w:p>
        </w:tc>
      </w:tr>
      <w:tr w:rsidR="00EE2529" w:rsidRPr="00C81B84" w14:paraId="720CC894" w14:textId="77777777">
        <w:trPr>
          <w:trHeight w:val="380"/>
        </w:trPr>
        <w:tc>
          <w:tcPr>
            <w:tcW w:w="680" w:type="dxa"/>
            <w:tcBorders>
              <w:top w:val="nil"/>
              <w:left w:val="nil"/>
              <w:bottom w:val="nil"/>
              <w:right w:val="nil"/>
            </w:tcBorders>
            <w:tcMar>
              <w:top w:w="128" w:type="dxa"/>
              <w:left w:w="43" w:type="dxa"/>
              <w:bottom w:w="43" w:type="dxa"/>
              <w:right w:w="43" w:type="dxa"/>
            </w:tcMar>
          </w:tcPr>
          <w:p w14:paraId="5E0A88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2F1B5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3947B5" w14:textId="77777777" w:rsidR="00EE2529" w:rsidRPr="00C81B84" w:rsidRDefault="00AD5E1E" w:rsidP="00C81B84">
            <w:r w:rsidRPr="00C81B84">
              <w:t>fra kr 66 046 000 til kr 67 420 000</w:t>
            </w:r>
          </w:p>
        </w:tc>
        <w:tc>
          <w:tcPr>
            <w:tcW w:w="1400" w:type="dxa"/>
            <w:tcBorders>
              <w:top w:val="nil"/>
              <w:left w:val="nil"/>
              <w:bottom w:val="nil"/>
              <w:right w:val="nil"/>
            </w:tcBorders>
            <w:tcMar>
              <w:top w:w="128" w:type="dxa"/>
              <w:left w:w="43" w:type="dxa"/>
              <w:bottom w:w="43" w:type="dxa"/>
              <w:right w:w="43" w:type="dxa"/>
            </w:tcMar>
            <w:vAlign w:val="bottom"/>
          </w:tcPr>
          <w:p w14:paraId="2F808F78" w14:textId="77777777" w:rsidR="00EE2529" w:rsidRPr="00C81B84" w:rsidRDefault="00EE2529" w:rsidP="00C81B84"/>
        </w:tc>
      </w:tr>
      <w:tr w:rsidR="00EE2529" w:rsidRPr="00C81B84" w14:paraId="3FE7F79F" w14:textId="77777777">
        <w:trPr>
          <w:trHeight w:val="380"/>
        </w:trPr>
        <w:tc>
          <w:tcPr>
            <w:tcW w:w="680" w:type="dxa"/>
            <w:tcBorders>
              <w:top w:val="nil"/>
              <w:left w:val="nil"/>
              <w:bottom w:val="nil"/>
              <w:right w:val="nil"/>
            </w:tcBorders>
            <w:tcMar>
              <w:top w:w="128" w:type="dxa"/>
              <w:left w:w="43" w:type="dxa"/>
              <w:bottom w:w="43" w:type="dxa"/>
              <w:right w:w="43" w:type="dxa"/>
            </w:tcMar>
          </w:tcPr>
          <w:p w14:paraId="6F77DB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35B2CE"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7B197E3F" w14:textId="77777777" w:rsidR="00EE2529" w:rsidRPr="00C81B84" w:rsidRDefault="00AD5E1E" w:rsidP="00C81B84">
            <w:r w:rsidRPr="00C81B84">
              <w:t>Forsvarets musikk, forhøyes med</w:t>
            </w:r>
          </w:p>
        </w:tc>
        <w:tc>
          <w:tcPr>
            <w:tcW w:w="1400" w:type="dxa"/>
            <w:tcBorders>
              <w:top w:val="nil"/>
              <w:left w:val="nil"/>
              <w:bottom w:val="nil"/>
              <w:right w:val="nil"/>
            </w:tcBorders>
            <w:tcMar>
              <w:top w:w="128" w:type="dxa"/>
              <w:left w:w="43" w:type="dxa"/>
              <w:bottom w:w="43" w:type="dxa"/>
              <w:right w:w="43" w:type="dxa"/>
            </w:tcMar>
            <w:vAlign w:val="bottom"/>
          </w:tcPr>
          <w:p w14:paraId="1C0D28EE" w14:textId="77777777" w:rsidR="00EE2529" w:rsidRPr="00C81B84" w:rsidRDefault="00AD5E1E" w:rsidP="00C81B84">
            <w:r w:rsidRPr="00C81B84">
              <w:t>1 127 000</w:t>
            </w:r>
          </w:p>
        </w:tc>
      </w:tr>
      <w:tr w:rsidR="00EE2529" w:rsidRPr="00C81B84" w14:paraId="4B4DC21D" w14:textId="77777777">
        <w:trPr>
          <w:trHeight w:val="380"/>
        </w:trPr>
        <w:tc>
          <w:tcPr>
            <w:tcW w:w="680" w:type="dxa"/>
            <w:tcBorders>
              <w:top w:val="nil"/>
              <w:left w:val="nil"/>
              <w:bottom w:val="nil"/>
              <w:right w:val="nil"/>
            </w:tcBorders>
            <w:tcMar>
              <w:top w:w="128" w:type="dxa"/>
              <w:left w:w="43" w:type="dxa"/>
              <w:bottom w:w="43" w:type="dxa"/>
              <w:right w:w="43" w:type="dxa"/>
            </w:tcMar>
          </w:tcPr>
          <w:p w14:paraId="41135B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A3E4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822925" w14:textId="77777777" w:rsidR="00EE2529" w:rsidRPr="00C81B84" w:rsidRDefault="00AD5E1E" w:rsidP="00C81B84">
            <w:r w:rsidRPr="00C81B84">
              <w:t>fra kr 52 745 000 til kr 53 872 000</w:t>
            </w:r>
          </w:p>
        </w:tc>
        <w:tc>
          <w:tcPr>
            <w:tcW w:w="1400" w:type="dxa"/>
            <w:tcBorders>
              <w:top w:val="nil"/>
              <w:left w:val="nil"/>
              <w:bottom w:val="nil"/>
              <w:right w:val="nil"/>
            </w:tcBorders>
            <w:tcMar>
              <w:top w:w="128" w:type="dxa"/>
              <w:left w:w="43" w:type="dxa"/>
              <w:bottom w:w="43" w:type="dxa"/>
              <w:right w:w="43" w:type="dxa"/>
            </w:tcMar>
            <w:vAlign w:val="bottom"/>
          </w:tcPr>
          <w:p w14:paraId="6C7122B7" w14:textId="77777777" w:rsidR="00EE2529" w:rsidRPr="00C81B84" w:rsidRDefault="00EE2529" w:rsidP="00C81B84"/>
        </w:tc>
      </w:tr>
      <w:tr w:rsidR="00EE2529" w:rsidRPr="00C81B84" w14:paraId="7AD2F2AC" w14:textId="77777777">
        <w:trPr>
          <w:trHeight w:val="380"/>
        </w:trPr>
        <w:tc>
          <w:tcPr>
            <w:tcW w:w="680" w:type="dxa"/>
            <w:tcBorders>
              <w:top w:val="nil"/>
              <w:left w:val="nil"/>
              <w:bottom w:val="nil"/>
              <w:right w:val="nil"/>
            </w:tcBorders>
            <w:tcMar>
              <w:top w:w="128" w:type="dxa"/>
              <w:left w:w="43" w:type="dxa"/>
              <w:bottom w:w="43" w:type="dxa"/>
              <w:right w:w="43" w:type="dxa"/>
            </w:tcMar>
          </w:tcPr>
          <w:p w14:paraId="011CA1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6443B0"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1B858C6F" w14:textId="77777777" w:rsidR="00EE2529" w:rsidRPr="00C81B84" w:rsidRDefault="00AD5E1E" w:rsidP="00C81B84">
            <w:r w:rsidRPr="00C81B84">
              <w:t>Landsdelsmusikerordningen i Nord-Norge, forhøyes med</w:t>
            </w:r>
          </w:p>
        </w:tc>
        <w:tc>
          <w:tcPr>
            <w:tcW w:w="1400" w:type="dxa"/>
            <w:tcBorders>
              <w:top w:val="nil"/>
              <w:left w:val="nil"/>
              <w:bottom w:val="nil"/>
              <w:right w:val="nil"/>
            </w:tcBorders>
            <w:tcMar>
              <w:top w:w="128" w:type="dxa"/>
              <w:left w:w="43" w:type="dxa"/>
              <w:bottom w:w="43" w:type="dxa"/>
              <w:right w:w="43" w:type="dxa"/>
            </w:tcMar>
            <w:vAlign w:val="bottom"/>
          </w:tcPr>
          <w:p w14:paraId="6D6946ED" w14:textId="77777777" w:rsidR="00EE2529" w:rsidRPr="00C81B84" w:rsidRDefault="00AD5E1E" w:rsidP="00C81B84">
            <w:r w:rsidRPr="00C81B84">
              <w:t>556 000</w:t>
            </w:r>
          </w:p>
        </w:tc>
      </w:tr>
      <w:tr w:rsidR="00EE2529" w:rsidRPr="00C81B84" w14:paraId="273E30D8" w14:textId="77777777">
        <w:trPr>
          <w:trHeight w:val="380"/>
        </w:trPr>
        <w:tc>
          <w:tcPr>
            <w:tcW w:w="680" w:type="dxa"/>
            <w:tcBorders>
              <w:top w:val="nil"/>
              <w:left w:val="nil"/>
              <w:bottom w:val="nil"/>
              <w:right w:val="nil"/>
            </w:tcBorders>
            <w:tcMar>
              <w:top w:w="128" w:type="dxa"/>
              <w:left w:w="43" w:type="dxa"/>
              <w:bottom w:w="43" w:type="dxa"/>
              <w:right w:w="43" w:type="dxa"/>
            </w:tcMar>
          </w:tcPr>
          <w:p w14:paraId="09B4A5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2AB5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8F8FFC" w14:textId="77777777" w:rsidR="00EE2529" w:rsidRPr="00C81B84" w:rsidRDefault="00AD5E1E" w:rsidP="00C81B84">
            <w:r w:rsidRPr="00C81B84">
              <w:t>fra kr 23 830 000 til kr 24 386 000</w:t>
            </w:r>
          </w:p>
        </w:tc>
        <w:tc>
          <w:tcPr>
            <w:tcW w:w="1400" w:type="dxa"/>
            <w:tcBorders>
              <w:top w:val="nil"/>
              <w:left w:val="nil"/>
              <w:bottom w:val="nil"/>
              <w:right w:val="nil"/>
            </w:tcBorders>
            <w:tcMar>
              <w:top w:w="128" w:type="dxa"/>
              <w:left w:w="43" w:type="dxa"/>
              <w:bottom w:w="43" w:type="dxa"/>
              <w:right w:w="43" w:type="dxa"/>
            </w:tcMar>
            <w:vAlign w:val="bottom"/>
          </w:tcPr>
          <w:p w14:paraId="7D93B971" w14:textId="77777777" w:rsidR="00EE2529" w:rsidRPr="00C81B84" w:rsidRDefault="00EE2529" w:rsidP="00C81B84"/>
        </w:tc>
      </w:tr>
      <w:tr w:rsidR="00EE2529" w:rsidRPr="00C81B84" w14:paraId="036E00D6" w14:textId="77777777">
        <w:trPr>
          <w:trHeight w:val="380"/>
        </w:trPr>
        <w:tc>
          <w:tcPr>
            <w:tcW w:w="680" w:type="dxa"/>
            <w:tcBorders>
              <w:top w:val="nil"/>
              <w:left w:val="nil"/>
              <w:bottom w:val="nil"/>
              <w:right w:val="nil"/>
            </w:tcBorders>
            <w:tcMar>
              <w:top w:w="128" w:type="dxa"/>
              <w:left w:w="43" w:type="dxa"/>
              <w:bottom w:w="43" w:type="dxa"/>
              <w:right w:w="43" w:type="dxa"/>
            </w:tcMar>
          </w:tcPr>
          <w:p w14:paraId="17E48DA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1A5E6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CA4C4D4" w14:textId="77777777" w:rsidR="00EE2529" w:rsidRPr="00C81B84" w:rsidRDefault="00AD5E1E" w:rsidP="00C81B84">
            <w:r w:rsidRPr="00C81B84">
              <w:t>Musikk- og scenekunstinstitusjoner, forhøyes med</w:t>
            </w:r>
          </w:p>
        </w:tc>
        <w:tc>
          <w:tcPr>
            <w:tcW w:w="1400" w:type="dxa"/>
            <w:tcBorders>
              <w:top w:val="nil"/>
              <w:left w:val="nil"/>
              <w:bottom w:val="nil"/>
              <w:right w:val="nil"/>
            </w:tcBorders>
            <w:tcMar>
              <w:top w:w="128" w:type="dxa"/>
              <w:left w:w="43" w:type="dxa"/>
              <w:bottom w:w="43" w:type="dxa"/>
              <w:right w:w="43" w:type="dxa"/>
            </w:tcMar>
            <w:vAlign w:val="bottom"/>
          </w:tcPr>
          <w:p w14:paraId="481FB4F5" w14:textId="77777777" w:rsidR="00EE2529" w:rsidRPr="00C81B84" w:rsidRDefault="00AD5E1E" w:rsidP="00C81B84">
            <w:r w:rsidRPr="00C81B84">
              <w:t>64 606 000</w:t>
            </w:r>
          </w:p>
        </w:tc>
      </w:tr>
      <w:tr w:rsidR="00EE2529" w:rsidRPr="00C81B84" w14:paraId="4CB01201" w14:textId="77777777">
        <w:trPr>
          <w:trHeight w:val="380"/>
        </w:trPr>
        <w:tc>
          <w:tcPr>
            <w:tcW w:w="680" w:type="dxa"/>
            <w:tcBorders>
              <w:top w:val="nil"/>
              <w:left w:val="nil"/>
              <w:bottom w:val="nil"/>
              <w:right w:val="nil"/>
            </w:tcBorders>
            <w:tcMar>
              <w:top w:w="128" w:type="dxa"/>
              <w:left w:w="43" w:type="dxa"/>
              <w:bottom w:w="43" w:type="dxa"/>
              <w:right w:w="43" w:type="dxa"/>
            </w:tcMar>
          </w:tcPr>
          <w:p w14:paraId="2E22BF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1770F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55E443" w14:textId="77777777" w:rsidR="00EE2529" w:rsidRPr="00C81B84" w:rsidRDefault="00AD5E1E" w:rsidP="00C81B84">
            <w:r w:rsidRPr="00C81B84">
              <w:t>fra kr 2 673 595 000 til kr 2 738 201 000</w:t>
            </w:r>
          </w:p>
        </w:tc>
        <w:tc>
          <w:tcPr>
            <w:tcW w:w="1400" w:type="dxa"/>
            <w:tcBorders>
              <w:top w:val="nil"/>
              <w:left w:val="nil"/>
              <w:bottom w:val="nil"/>
              <w:right w:val="nil"/>
            </w:tcBorders>
            <w:tcMar>
              <w:top w:w="128" w:type="dxa"/>
              <w:left w:w="43" w:type="dxa"/>
              <w:bottom w:w="43" w:type="dxa"/>
              <w:right w:w="43" w:type="dxa"/>
            </w:tcMar>
            <w:vAlign w:val="bottom"/>
          </w:tcPr>
          <w:p w14:paraId="1622B615" w14:textId="77777777" w:rsidR="00EE2529" w:rsidRPr="00C81B84" w:rsidRDefault="00EE2529" w:rsidP="00C81B84"/>
        </w:tc>
      </w:tr>
      <w:tr w:rsidR="00EE2529" w:rsidRPr="00C81B84" w14:paraId="6C804048" w14:textId="77777777">
        <w:trPr>
          <w:trHeight w:val="380"/>
        </w:trPr>
        <w:tc>
          <w:tcPr>
            <w:tcW w:w="680" w:type="dxa"/>
            <w:tcBorders>
              <w:top w:val="nil"/>
              <w:left w:val="nil"/>
              <w:bottom w:val="nil"/>
              <w:right w:val="nil"/>
            </w:tcBorders>
            <w:tcMar>
              <w:top w:w="128" w:type="dxa"/>
              <w:left w:w="43" w:type="dxa"/>
              <w:bottom w:w="43" w:type="dxa"/>
              <w:right w:w="43" w:type="dxa"/>
            </w:tcMar>
          </w:tcPr>
          <w:p w14:paraId="19AF8A0E" w14:textId="77777777" w:rsidR="00EE2529" w:rsidRPr="00C81B84" w:rsidRDefault="00AD5E1E" w:rsidP="00C81B84">
            <w:r w:rsidRPr="00C81B84">
              <w:t>325</w:t>
            </w:r>
          </w:p>
        </w:tc>
        <w:tc>
          <w:tcPr>
            <w:tcW w:w="680" w:type="dxa"/>
            <w:tcBorders>
              <w:top w:val="nil"/>
              <w:left w:val="nil"/>
              <w:bottom w:val="nil"/>
              <w:right w:val="nil"/>
            </w:tcBorders>
            <w:tcMar>
              <w:top w:w="128" w:type="dxa"/>
              <w:left w:w="43" w:type="dxa"/>
              <w:bottom w:w="43" w:type="dxa"/>
              <w:right w:w="43" w:type="dxa"/>
            </w:tcMar>
          </w:tcPr>
          <w:p w14:paraId="7E4FFE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EF9FEB" w14:textId="77777777" w:rsidR="00EE2529" w:rsidRPr="00C81B84" w:rsidRDefault="00AD5E1E" w:rsidP="00C81B84">
            <w:r w:rsidRPr="00C81B84">
              <w:t>Allmenne kulturformål:</w:t>
            </w:r>
          </w:p>
        </w:tc>
        <w:tc>
          <w:tcPr>
            <w:tcW w:w="1400" w:type="dxa"/>
            <w:tcBorders>
              <w:top w:val="nil"/>
              <w:left w:val="nil"/>
              <w:bottom w:val="nil"/>
              <w:right w:val="nil"/>
            </w:tcBorders>
            <w:tcMar>
              <w:top w:w="128" w:type="dxa"/>
              <w:left w:w="43" w:type="dxa"/>
              <w:bottom w:w="43" w:type="dxa"/>
              <w:right w:w="43" w:type="dxa"/>
            </w:tcMar>
            <w:vAlign w:val="bottom"/>
          </w:tcPr>
          <w:p w14:paraId="4CD6EE49" w14:textId="77777777" w:rsidR="00EE2529" w:rsidRPr="00C81B84" w:rsidRDefault="00EE2529" w:rsidP="00C81B84"/>
        </w:tc>
      </w:tr>
      <w:tr w:rsidR="00EE2529" w:rsidRPr="00C81B84" w14:paraId="54C9278C" w14:textId="77777777">
        <w:trPr>
          <w:trHeight w:val="380"/>
        </w:trPr>
        <w:tc>
          <w:tcPr>
            <w:tcW w:w="680" w:type="dxa"/>
            <w:tcBorders>
              <w:top w:val="nil"/>
              <w:left w:val="nil"/>
              <w:bottom w:val="nil"/>
              <w:right w:val="nil"/>
            </w:tcBorders>
            <w:tcMar>
              <w:top w:w="128" w:type="dxa"/>
              <w:left w:w="43" w:type="dxa"/>
              <w:bottom w:w="43" w:type="dxa"/>
              <w:right w:w="43" w:type="dxa"/>
            </w:tcMar>
          </w:tcPr>
          <w:p w14:paraId="0F2EFB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68974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F80ED1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0137055" w14:textId="77777777" w:rsidR="00EE2529" w:rsidRPr="00C81B84" w:rsidRDefault="00AD5E1E" w:rsidP="00C81B84">
            <w:r w:rsidRPr="00C81B84">
              <w:t>1 177 000</w:t>
            </w:r>
          </w:p>
        </w:tc>
      </w:tr>
      <w:tr w:rsidR="00EE2529" w:rsidRPr="00C81B84" w14:paraId="4E84D445" w14:textId="77777777">
        <w:trPr>
          <w:trHeight w:val="380"/>
        </w:trPr>
        <w:tc>
          <w:tcPr>
            <w:tcW w:w="680" w:type="dxa"/>
            <w:tcBorders>
              <w:top w:val="nil"/>
              <w:left w:val="nil"/>
              <w:bottom w:val="nil"/>
              <w:right w:val="nil"/>
            </w:tcBorders>
            <w:tcMar>
              <w:top w:w="128" w:type="dxa"/>
              <w:left w:w="43" w:type="dxa"/>
              <w:bottom w:w="43" w:type="dxa"/>
              <w:right w:w="43" w:type="dxa"/>
            </w:tcMar>
          </w:tcPr>
          <w:p w14:paraId="43FF08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EED8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0108D8" w14:textId="77777777" w:rsidR="00EE2529" w:rsidRPr="00C81B84" w:rsidRDefault="00AD5E1E" w:rsidP="00C81B84">
            <w:r w:rsidRPr="00C81B84">
              <w:t>fra kr 76 079 000 til kr 77 256 000</w:t>
            </w:r>
          </w:p>
        </w:tc>
        <w:tc>
          <w:tcPr>
            <w:tcW w:w="1400" w:type="dxa"/>
            <w:tcBorders>
              <w:top w:val="nil"/>
              <w:left w:val="nil"/>
              <w:bottom w:val="nil"/>
              <w:right w:val="nil"/>
            </w:tcBorders>
            <w:tcMar>
              <w:top w:w="128" w:type="dxa"/>
              <w:left w:w="43" w:type="dxa"/>
              <w:bottom w:w="43" w:type="dxa"/>
              <w:right w:w="43" w:type="dxa"/>
            </w:tcMar>
            <w:vAlign w:val="bottom"/>
          </w:tcPr>
          <w:p w14:paraId="01BD196B" w14:textId="77777777" w:rsidR="00EE2529" w:rsidRPr="00C81B84" w:rsidRDefault="00EE2529" w:rsidP="00C81B84"/>
        </w:tc>
      </w:tr>
      <w:tr w:rsidR="00EE2529" w:rsidRPr="00C81B84" w14:paraId="77A57FFF" w14:textId="77777777">
        <w:trPr>
          <w:trHeight w:val="640"/>
        </w:trPr>
        <w:tc>
          <w:tcPr>
            <w:tcW w:w="680" w:type="dxa"/>
            <w:tcBorders>
              <w:top w:val="nil"/>
              <w:left w:val="nil"/>
              <w:bottom w:val="nil"/>
              <w:right w:val="nil"/>
            </w:tcBorders>
            <w:tcMar>
              <w:top w:w="128" w:type="dxa"/>
              <w:left w:w="43" w:type="dxa"/>
              <w:bottom w:w="43" w:type="dxa"/>
              <w:right w:w="43" w:type="dxa"/>
            </w:tcMar>
          </w:tcPr>
          <w:p w14:paraId="58D02F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CCD97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EC08A8B" w14:textId="77777777" w:rsidR="00EE2529" w:rsidRPr="00C81B84" w:rsidRDefault="00AD5E1E" w:rsidP="00C81B84">
            <w:r w:rsidRPr="00C81B84">
              <w:t xml:space="preserve">Forskning, utredning og 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B8FD32F" w14:textId="77777777" w:rsidR="00EE2529" w:rsidRPr="00C81B84" w:rsidRDefault="00AD5E1E" w:rsidP="00C81B84">
            <w:r w:rsidRPr="00C81B84">
              <w:t>606 000</w:t>
            </w:r>
          </w:p>
        </w:tc>
      </w:tr>
      <w:tr w:rsidR="00EE2529" w:rsidRPr="00C81B84" w14:paraId="4338D675" w14:textId="77777777">
        <w:trPr>
          <w:trHeight w:val="380"/>
        </w:trPr>
        <w:tc>
          <w:tcPr>
            <w:tcW w:w="680" w:type="dxa"/>
            <w:tcBorders>
              <w:top w:val="nil"/>
              <w:left w:val="nil"/>
              <w:bottom w:val="nil"/>
              <w:right w:val="nil"/>
            </w:tcBorders>
            <w:tcMar>
              <w:top w:w="128" w:type="dxa"/>
              <w:left w:w="43" w:type="dxa"/>
              <w:bottom w:w="43" w:type="dxa"/>
              <w:right w:w="43" w:type="dxa"/>
            </w:tcMar>
          </w:tcPr>
          <w:p w14:paraId="232C56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F5650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32D6CD" w14:textId="77777777" w:rsidR="00EE2529" w:rsidRPr="00C81B84" w:rsidRDefault="00AD5E1E" w:rsidP="00C81B84">
            <w:r w:rsidRPr="00C81B84">
              <w:t>fra kr 28 389 000 til kr 28 995 000</w:t>
            </w:r>
          </w:p>
        </w:tc>
        <w:tc>
          <w:tcPr>
            <w:tcW w:w="1400" w:type="dxa"/>
            <w:tcBorders>
              <w:top w:val="nil"/>
              <w:left w:val="nil"/>
              <w:bottom w:val="nil"/>
              <w:right w:val="nil"/>
            </w:tcBorders>
            <w:tcMar>
              <w:top w:w="128" w:type="dxa"/>
              <w:left w:w="43" w:type="dxa"/>
              <w:bottom w:w="43" w:type="dxa"/>
              <w:right w:w="43" w:type="dxa"/>
            </w:tcMar>
            <w:vAlign w:val="bottom"/>
          </w:tcPr>
          <w:p w14:paraId="1C67551C" w14:textId="77777777" w:rsidR="00EE2529" w:rsidRPr="00C81B84" w:rsidRDefault="00EE2529" w:rsidP="00C81B84"/>
        </w:tc>
      </w:tr>
      <w:tr w:rsidR="00EE2529" w:rsidRPr="00C81B84" w14:paraId="21EAE9F2" w14:textId="77777777">
        <w:trPr>
          <w:trHeight w:val="380"/>
        </w:trPr>
        <w:tc>
          <w:tcPr>
            <w:tcW w:w="680" w:type="dxa"/>
            <w:tcBorders>
              <w:top w:val="nil"/>
              <w:left w:val="nil"/>
              <w:bottom w:val="nil"/>
              <w:right w:val="nil"/>
            </w:tcBorders>
            <w:tcMar>
              <w:top w:w="128" w:type="dxa"/>
              <w:left w:w="43" w:type="dxa"/>
              <w:bottom w:w="43" w:type="dxa"/>
              <w:right w:w="43" w:type="dxa"/>
            </w:tcMar>
          </w:tcPr>
          <w:p w14:paraId="768824B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F45A23" w14:textId="77777777" w:rsidR="00EE2529" w:rsidRPr="00C81B84" w:rsidRDefault="00AD5E1E" w:rsidP="00C81B84">
            <w:r w:rsidRPr="00C81B84">
              <w:t>52</w:t>
            </w:r>
          </w:p>
        </w:tc>
        <w:tc>
          <w:tcPr>
            <w:tcW w:w="6800" w:type="dxa"/>
            <w:tcBorders>
              <w:top w:val="nil"/>
              <w:left w:val="nil"/>
              <w:bottom w:val="nil"/>
              <w:right w:val="nil"/>
            </w:tcBorders>
            <w:tcMar>
              <w:top w:w="128" w:type="dxa"/>
              <w:left w:w="43" w:type="dxa"/>
              <w:bottom w:w="43" w:type="dxa"/>
              <w:right w:w="43" w:type="dxa"/>
            </w:tcMar>
          </w:tcPr>
          <w:p w14:paraId="3C32E7A0" w14:textId="77777777" w:rsidR="00EE2529" w:rsidRPr="00C81B84" w:rsidRDefault="00AD5E1E" w:rsidP="00C81B84">
            <w:r w:rsidRPr="00C81B84">
              <w:t>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07ECC915" w14:textId="77777777" w:rsidR="00EE2529" w:rsidRPr="00C81B84" w:rsidRDefault="00AD5E1E" w:rsidP="00C81B84">
            <w:r w:rsidRPr="00C81B84">
              <w:t>325 000</w:t>
            </w:r>
          </w:p>
        </w:tc>
      </w:tr>
      <w:tr w:rsidR="00EE2529" w:rsidRPr="00C81B84" w14:paraId="3F5EB338" w14:textId="77777777">
        <w:trPr>
          <w:trHeight w:val="380"/>
        </w:trPr>
        <w:tc>
          <w:tcPr>
            <w:tcW w:w="680" w:type="dxa"/>
            <w:tcBorders>
              <w:top w:val="nil"/>
              <w:left w:val="nil"/>
              <w:bottom w:val="nil"/>
              <w:right w:val="nil"/>
            </w:tcBorders>
            <w:tcMar>
              <w:top w:w="128" w:type="dxa"/>
              <w:left w:w="43" w:type="dxa"/>
              <w:bottom w:w="43" w:type="dxa"/>
              <w:right w:w="43" w:type="dxa"/>
            </w:tcMar>
          </w:tcPr>
          <w:p w14:paraId="4C1DAF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D139C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A32A2A" w14:textId="77777777" w:rsidR="00EE2529" w:rsidRPr="00C81B84" w:rsidRDefault="00AD5E1E" w:rsidP="00C81B84">
            <w:r w:rsidRPr="00C81B84">
              <w:t>fra kr 15 205 000 til kr 15 530 000</w:t>
            </w:r>
          </w:p>
        </w:tc>
        <w:tc>
          <w:tcPr>
            <w:tcW w:w="1400" w:type="dxa"/>
            <w:tcBorders>
              <w:top w:val="nil"/>
              <w:left w:val="nil"/>
              <w:bottom w:val="nil"/>
              <w:right w:val="nil"/>
            </w:tcBorders>
            <w:tcMar>
              <w:top w:w="128" w:type="dxa"/>
              <w:left w:w="43" w:type="dxa"/>
              <w:bottom w:w="43" w:type="dxa"/>
              <w:right w:w="43" w:type="dxa"/>
            </w:tcMar>
            <w:vAlign w:val="bottom"/>
          </w:tcPr>
          <w:p w14:paraId="40956C0B" w14:textId="77777777" w:rsidR="00EE2529" w:rsidRPr="00C81B84" w:rsidRDefault="00EE2529" w:rsidP="00C81B84"/>
        </w:tc>
      </w:tr>
      <w:tr w:rsidR="00EE2529" w:rsidRPr="00C81B84" w14:paraId="1584F3E2" w14:textId="77777777">
        <w:trPr>
          <w:trHeight w:val="380"/>
        </w:trPr>
        <w:tc>
          <w:tcPr>
            <w:tcW w:w="680" w:type="dxa"/>
            <w:tcBorders>
              <w:top w:val="nil"/>
              <w:left w:val="nil"/>
              <w:bottom w:val="nil"/>
              <w:right w:val="nil"/>
            </w:tcBorders>
            <w:tcMar>
              <w:top w:w="128" w:type="dxa"/>
              <w:left w:w="43" w:type="dxa"/>
              <w:bottom w:w="43" w:type="dxa"/>
              <w:right w:w="43" w:type="dxa"/>
            </w:tcMar>
          </w:tcPr>
          <w:p w14:paraId="2F0E41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EB7478"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3E00F75" w14:textId="77777777" w:rsidR="00EE2529" w:rsidRPr="00C81B84" w:rsidRDefault="00AD5E1E" w:rsidP="00C81B84">
            <w:r w:rsidRPr="00C81B84">
              <w:t>Kultur som næring, forhøyes med</w:t>
            </w:r>
          </w:p>
        </w:tc>
        <w:tc>
          <w:tcPr>
            <w:tcW w:w="1400" w:type="dxa"/>
            <w:tcBorders>
              <w:top w:val="nil"/>
              <w:left w:val="nil"/>
              <w:bottom w:val="nil"/>
              <w:right w:val="nil"/>
            </w:tcBorders>
            <w:tcMar>
              <w:top w:w="128" w:type="dxa"/>
              <w:left w:w="43" w:type="dxa"/>
              <w:bottom w:w="43" w:type="dxa"/>
              <w:right w:w="43" w:type="dxa"/>
            </w:tcMar>
            <w:vAlign w:val="bottom"/>
          </w:tcPr>
          <w:p w14:paraId="75BE02F9" w14:textId="77777777" w:rsidR="00EE2529" w:rsidRPr="00C81B84" w:rsidRDefault="00AD5E1E" w:rsidP="00C81B84">
            <w:r w:rsidRPr="00C81B84">
              <w:t>447 000</w:t>
            </w:r>
          </w:p>
        </w:tc>
      </w:tr>
      <w:tr w:rsidR="00EE2529" w:rsidRPr="00C81B84" w14:paraId="326A5346" w14:textId="77777777">
        <w:trPr>
          <w:trHeight w:val="380"/>
        </w:trPr>
        <w:tc>
          <w:tcPr>
            <w:tcW w:w="680" w:type="dxa"/>
            <w:tcBorders>
              <w:top w:val="nil"/>
              <w:left w:val="nil"/>
              <w:bottom w:val="nil"/>
              <w:right w:val="nil"/>
            </w:tcBorders>
            <w:tcMar>
              <w:top w:w="128" w:type="dxa"/>
              <w:left w:w="43" w:type="dxa"/>
              <w:bottom w:w="43" w:type="dxa"/>
              <w:right w:w="43" w:type="dxa"/>
            </w:tcMar>
          </w:tcPr>
          <w:p w14:paraId="288CEE7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A4D1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0CA526" w14:textId="77777777" w:rsidR="00EE2529" w:rsidRPr="00C81B84" w:rsidRDefault="00AD5E1E" w:rsidP="00C81B84">
            <w:r w:rsidRPr="00C81B84">
              <w:t>fra kr 20 940 000 til kr 21 387 000</w:t>
            </w:r>
          </w:p>
        </w:tc>
        <w:tc>
          <w:tcPr>
            <w:tcW w:w="1400" w:type="dxa"/>
            <w:tcBorders>
              <w:top w:val="nil"/>
              <w:left w:val="nil"/>
              <w:bottom w:val="nil"/>
              <w:right w:val="nil"/>
            </w:tcBorders>
            <w:tcMar>
              <w:top w:w="128" w:type="dxa"/>
              <w:left w:w="43" w:type="dxa"/>
              <w:bottom w:w="43" w:type="dxa"/>
              <w:right w:w="43" w:type="dxa"/>
            </w:tcMar>
            <w:vAlign w:val="bottom"/>
          </w:tcPr>
          <w:p w14:paraId="5F2891B2" w14:textId="77777777" w:rsidR="00EE2529" w:rsidRPr="00C81B84" w:rsidRDefault="00EE2529" w:rsidP="00C81B84"/>
        </w:tc>
      </w:tr>
      <w:tr w:rsidR="00EE2529" w:rsidRPr="00C81B84" w14:paraId="338D2FC3" w14:textId="77777777">
        <w:trPr>
          <w:trHeight w:val="380"/>
        </w:trPr>
        <w:tc>
          <w:tcPr>
            <w:tcW w:w="680" w:type="dxa"/>
            <w:tcBorders>
              <w:top w:val="nil"/>
              <w:left w:val="nil"/>
              <w:bottom w:val="nil"/>
              <w:right w:val="nil"/>
            </w:tcBorders>
            <w:tcMar>
              <w:top w:w="128" w:type="dxa"/>
              <w:left w:w="43" w:type="dxa"/>
              <w:bottom w:w="43" w:type="dxa"/>
              <w:right w:w="43" w:type="dxa"/>
            </w:tcMar>
          </w:tcPr>
          <w:p w14:paraId="340976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1B9BCC"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4034DB18" w14:textId="77777777" w:rsidR="00EE2529" w:rsidRPr="00C81B84" w:rsidRDefault="00AD5E1E" w:rsidP="00C81B84">
            <w:r w:rsidRPr="00C81B84">
              <w:t>Kultursamarbeid i nordområdene, forhøyes med</w:t>
            </w:r>
          </w:p>
        </w:tc>
        <w:tc>
          <w:tcPr>
            <w:tcW w:w="1400" w:type="dxa"/>
            <w:tcBorders>
              <w:top w:val="nil"/>
              <w:left w:val="nil"/>
              <w:bottom w:val="nil"/>
              <w:right w:val="nil"/>
            </w:tcBorders>
            <w:tcMar>
              <w:top w:w="128" w:type="dxa"/>
              <w:left w:w="43" w:type="dxa"/>
              <w:bottom w:w="43" w:type="dxa"/>
              <w:right w:w="43" w:type="dxa"/>
            </w:tcMar>
            <w:vAlign w:val="bottom"/>
          </w:tcPr>
          <w:p w14:paraId="46C5F678" w14:textId="77777777" w:rsidR="00EE2529" w:rsidRPr="00C81B84" w:rsidRDefault="00AD5E1E" w:rsidP="00C81B84">
            <w:r w:rsidRPr="00C81B84">
              <w:t>280 000</w:t>
            </w:r>
          </w:p>
        </w:tc>
      </w:tr>
      <w:tr w:rsidR="00EE2529" w:rsidRPr="00C81B84" w14:paraId="11BC2839" w14:textId="77777777">
        <w:trPr>
          <w:trHeight w:val="380"/>
        </w:trPr>
        <w:tc>
          <w:tcPr>
            <w:tcW w:w="680" w:type="dxa"/>
            <w:tcBorders>
              <w:top w:val="nil"/>
              <w:left w:val="nil"/>
              <w:bottom w:val="nil"/>
              <w:right w:val="nil"/>
            </w:tcBorders>
            <w:tcMar>
              <w:top w:w="128" w:type="dxa"/>
              <w:left w:w="43" w:type="dxa"/>
              <w:bottom w:w="43" w:type="dxa"/>
              <w:right w:w="43" w:type="dxa"/>
            </w:tcMar>
          </w:tcPr>
          <w:p w14:paraId="4A6E21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019D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FF9AD6" w14:textId="77777777" w:rsidR="00EE2529" w:rsidRPr="00C81B84" w:rsidRDefault="00AD5E1E" w:rsidP="00C81B84">
            <w:r w:rsidRPr="00C81B84">
              <w:t>fra kr 13 130 000 til kr 13 410 000</w:t>
            </w:r>
          </w:p>
        </w:tc>
        <w:tc>
          <w:tcPr>
            <w:tcW w:w="1400" w:type="dxa"/>
            <w:tcBorders>
              <w:top w:val="nil"/>
              <w:left w:val="nil"/>
              <w:bottom w:val="nil"/>
              <w:right w:val="nil"/>
            </w:tcBorders>
            <w:tcMar>
              <w:top w:w="128" w:type="dxa"/>
              <w:left w:w="43" w:type="dxa"/>
              <w:bottom w:w="43" w:type="dxa"/>
              <w:right w:w="43" w:type="dxa"/>
            </w:tcMar>
            <w:vAlign w:val="bottom"/>
          </w:tcPr>
          <w:p w14:paraId="4EE3BC50" w14:textId="77777777" w:rsidR="00EE2529" w:rsidRPr="00C81B84" w:rsidRDefault="00EE2529" w:rsidP="00C81B84"/>
        </w:tc>
      </w:tr>
      <w:tr w:rsidR="00EE2529" w:rsidRPr="00C81B84" w14:paraId="66887737" w14:textId="77777777">
        <w:trPr>
          <w:trHeight w:val="380"/>
        </w:trPr>
        <w:tc>
          <w:tcPr>
            <w:tcW w:w="680" w:type="dxa"/>
            <w:tcBorders>
              <w:top w:val="nil"/>
              <w:left w:val="nil"/>
              <w:bottom w:val="nil"/>
              <w:right w:val="nil"/>
            </w:tcBorders>
            <w:tcMar>
              <w:top w:w="128" w:type="dxa"/>
              <w:left w:w="43" w:type="dxa"/>
              <w:bottom w:w="43" w:type="dxa"/>
              <w:right w:w="43" w:type="dxa"/>
            </w:tcMar>
          </w:tcPr>
          <w:p w14:paraId="7A5FE0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30DD7B"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CADA083" w14:textId="77777777" w:rsidR="00EE2529" w:rsidRPr="00C81B84" w:rsidRDefault="00AD5E1E" w:rsidP="00C81B84">
            <w:r w:rsidRPr="00C81B84">
              <w:t>Bodø – Europeisk kulturhovedstad 2024, forhøyes med</w:t>
            </w:r>
          </w:p>
        </w:tc>
        <w:tc>
          <w:tcPr>
            <w:tcW w:w="1400" w:type="dxa"/>
            <w:tcBorders>
              <w:top w:val="nil"/>
              <w:left w:val="nil"/>
              <w:bottom w:val="nil"/>
              <w:right w:val="nil"/>
            </w:tcBorders>
            <w:tcMar>
              <w:top w:w="128" w:type="dxa"/>
              <w:left w:w="43" w:type="dxa"/>
              <w:bottom w:w="43" w:type="dxa"/>
              <w:right w:w="43" w:type="dxa"/>
            </w:tcMar>
            <w:vAlign w:val="bottom"/>
          </w:tcPr>
          <w:p w14:paraId="1BF3797D" w14:textId="77777777" w:rsidR="00EE2529" w:rsidRPr="00C81B84" w:rsidRDefault="00AD5E1E" w:rsidP="00C81B84">
            <w:r w:rsidRPr="00C81B84">
              <w:t>705 000</w:t>
            </w:r>
          </w:p>
        </w:tc>
      </w:tr>
      <w:tr w:rsidR="00EE2529" w:rsidRPr="00C81B84" w14:paraId="71549004" w14:textId="77777777">
        <w:trPr>
          <w:trHeight w:val="380"/>
        </w:trPr>
        <w:tc>
          <w:tcPr>
            <w:tcW w:w="680" w:type="dxa"/>
            <w:tcBorders>
              <w:top w:val="nil"/>
              <w:left w:val="nil"/>
              <w:bottom w:val="nil"/>
              <w:right w:val="nil"/>
            </w:tcBorders>
            <w:tcMar>
              <w:top w:w="128" w:type="dxa"/>
              <w:left w:w="43" w:type="dxa"/>
              <w:bottom w:w="43" w:type="dxa"/>
              <w:right w:w="43" w:type="dxa"/>
            </w:tcMar>
          </w:tcPr>
          <w:p w14:paraId="1C526B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FD48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E25B59" w14:textId="77777777" w:rsidR="00EE2529" w:rsidRPr="00C81B84" w:rsidRDefault="00AD5E1E" w:rsidP="00C81B84">
            <w:r w:rsidRPr="00C81B84">
              <w:t>fra kr 33 000 000 til kr 33 705 000</w:t>
            </w:r>
          </w:p>
        </w:tc>
        <w:tc>
          <w:tcPr>
            <w:tcW w:w="1400" w:type="dxa"/>
            <w:tcBorders>
              <w:top w:val="nil"/>
              <w:left w:val="nil"/>
              <w:bottom w:val="nil"/>
              <w:right w:val="nil"/>
            </w:tcBorders>
            <w:tcMar>
              <w:top w:w="128" w:type="dxa"/>
              <w:left w:w="43" w:type="dxa"/>
              <w:bottom w:w="43" w:type="dxa"/>
              <w:right w:w="43" w:type="dxa"/>
            </w:tcMar>
            <w:vAlign w:val="bottom"/>
          </w:tcPr>
          <w:p w14:paraId="19D73D3A" w14:textId="77777777" w:rsidR="00EE2529" w:rsidRPr="00C81B84" w:rsidRDefault="00EE2529" w:rsidP="00C81B84"/>
        </w:tc>
      </w:tr>
      <w:tr w:rsidR="00EE2529" w:rsidRPr="00C81B84" w14:paraId="7A38BFBA" w14:textId="77777777">
        <w:trPr>
          <w:trHeight w:val="640"/>
        </w:trPr>
        <w:tc>
          <w:tcPr>
            <w:tcW w:w="680" w:type="dxa"/>
            <w:tcBorders>
              <w:top w:val="nil"/>
              <w:left w:val="nil"/>
              <w:bottom w:val="nil"/>
              <w:right w:val="nil"/>
            </w:tcBorders>
            <w:tcMar>
              <w:top w:w="128" w:type="dxa"/>
              <w:left w:w="43" w:type="dxa"/>
              <w:bottom w:w="43" w:type="dxa"/>
              <w:right w:w="43" w:type="dxa"/>
            </w:tcMar>
          </w:tcPr>
          <w:p w14:paraId="5425E1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3FB243"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42A695E6" w14:textId="77777777" w:rsidR="00EE2529" w:rsidRPr="00C81B84" w:rsidRDefault="00AD5E1E" w:rsidP="00C81B84">
            <w:r w:rsidRPr="00C81B84">
              <w:t xml:space="preserve">EUs program for kultur og audiovisuell sektor m.m.,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BD15F11" w14:textId="77777777" w:rsidR="00EE2529" w:rsidRPr="00C81B84" w:rsidRDefault="00AD5E1E" w:rsidP="00C81B84">
            <w:r w:rsidRPr="00C81B84">
              <w:t>2 091 000</w:t>
            </w:r>
          </w:p>
        </w:tc>
      </w:tr>
      <w:tr w:rsidR="00EE2529" w:rsidRPr="00C81B84" w14:paraId="515B565A" w14:textId="77777777">
        <w:trPr>
          <w:trHeight w:val="380"/>
        </w:trPr>
        <w:tc>
          <w:tcPr>
            <w:tcW w:w="680" w:type="dxa"/>
            <w:tcBorders>
              <w:top w:val="nil"/>
              <w:left w:val="nil"/>
              <w:bottom w:val="nil"/>
              <w:right w:val="nil"/>
            </w:tcBorders>
            <w:tcMar>
              <w:top w:w="128" w:type="dxa"/>
              <w:left w:w="43" w:type="dxa"/>
              <w:bottom w:w="43" w:type="dxa"/>
              <w:right w:w="43" w:type="dxa"/>
            </w:tcMar>
          </w:tcPr>
          <w:p w14:paraId="6E2037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F98B5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6328E6" w14:textId="77777777" w:rsidR="00EE2529" w:rsidRPr="00C81B84" w:rsidRDefault="00AD5E1E" w:rsidP="00C81B84">
            <w:r w:rsidRPr="00C81B84">
              <w:t>fra kr 97 900 000 til kr 99 991 000</w:t>
            </w:r>
          </w:p>
        </w:tc>
        <w:tc>
          <w:tcPr>
            <w:tcW w:w="1400" w:type="dxa"/>
            <w:tcBorders>
              <w:top w:val="nil"/>
              <w:left w:val="nil"/>
              <w:bottom w:val="nil"/>
              <w:right w:val="nil"/>
            </w:tcBorders>
            <w:tcMar>
              <w:top w:w="128" w:type="dxa"/>
              <w:left w:w="43" w:type="dxa"/>
              <w:bottom w:w="43" w:type="dxa"/>
              <w:right w:w="43" w:type="dxa"/>
            </w:tcMar>
            <w:vAlign w:val="bottom"/>
          </w:tcPr>
          <w:p w14:paraId="7B24E468" w14:textId="77777777" w:rsidR="00EE2529" w:rsidRPr="00C81B84" w:rsidRDefault="00EE2529" w:rsidP="00C81B84"/>
        </w:tc>
      </w:tr>
      <w:tr w:rsidR="00EE2529" w:rsidRPr="00C81B84" w14:paraId="4412812F" w14:textId="77777777">
        <w:trPr>
          <w:trHeight w:val="380"/>
        </w:trPr>
        <w:tc>
          <w:tcPr>
            <w:tcW w:w="680" w:type="dxa"/>
            <w:tcBorders>
              <w:top w:val="nil"/>
              <w:left w:val="nil"/>
              <w:bottom w:val="nil"/>
              <w:right w:val="nil"/>
            </w:tcBorders>
            <w:tcMar>
              <w:top w:w="128" w:type="dxa"/>
              <w:left w:w="43" w:type="dxa"/>
              <w:bottom w:w="43" w:type="dxa"/>
              <w:right w:w="43" w:type="dxa"/>
            </w:tcMar>
          </w:tcPr>
          <w:p w14:paraId="380C9C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D05040"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10A3824B" w14:textId="77777777" w:rsidR="00EE2529" w:rsidRPr="00C81B84" w:rsidRDefault="00AD5E1E" w:rsidP="00C81B84">
            <w:r w:rsidRPr="00C81B84">
              <w:t>Barne- og ungdomstiltak, forhøyes med</w:t>
            </w:r>
          </w:p>
        </w:tc>
        <w:tc>
          <w:tcPr>
            <w:tcW w:w="1400" w:type="dxa"/>
            <w:tcBorders>
              <w:top w:val="nil"/>
              <w:left w:val="nil"/>
              <w:bottom w:val="nil"/>
              <w:right w:val="nil"/>
            </w:tcBorders>
            <w:tcMar>
              <w:top w:w="128" w:type="dxa"/>
              <w:left w:w="43" w:type="dxa"/>
              <w:bottom w:w="43" w:type="dxa"/>
              <w:right w:w="43" w:type="dxa"/>
            </w:tcMar>
            <w:vAlign w:val="bottom"/>
          </w:tcPr>
          <w:p w14:paraId="6BCA1EF5" w14:textId="77777777" w:rsidR="00EE2529" w:rsidRPr="00C81B84" w:rsidRDefault="00AD5E1E" w:rsidP="00C81B84">
            <w:r w:rsidRPr="00C81B84">
              <w:t>18 283 000</w:t>
            </w:r>
          </w:p>
        </w:tc>
      </w:tr>
      <w:tr w:rsidR="00EE2529" w:rsidRPr="00C81B84" w14:paraId="1E4B836F" w14:textId="77777777">
        <w:trPr>
          <w:trHeight w:val="380"/>
        </w:trPr>
        <w:tc>
          <w:tcPr>
            <w:tcW w:w="680" w:type="dxa"/>
            <w:tcBorders>
              <w:top w:val="nil"/>
              <w:left w:val="nil"/>
              <w:bottom w:val="nil"/>
              <w:right w:val="nil"/>
            </w:tcBorders>
            <w:tcMar>
              <w:top w:w="128" w:type="dxa"/>
              <w:left w:w="43" w:type="dxa"/>
              <w:bottom w:w="43" w:type="dxa"/>
              <w:right w:w="43" w:type="dxa"/>
            </w:tcMar>
          </w:tcPr>
          <w:p w14:paraId="14F2BC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3149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D3F3B1" w14:textId="77777777" w:rsidR="00EE2529" w:rsidRPr="00C81B84" w:rsidRDefault="00AD5E1E" w:rsidP="00C81B84">
            <w:r w:rsidRPr="00C81B84">
              <w:t>fra kr 60 045 000 til kr 78 328 000</w:t>
            </w:r>
          </w:p>
        </w:tc>
        <w:tc>
          <w:tcPr>
            <w:tcW w:w="1400" w:type="dxa"/>
            <w:tcBorders>
              <w:top w:val="nil"/>
              <w:left w:val="nil"/>
              <w:bottom w:val="nil"/>
              <w:right w:val="nil"/>
            </w:tcBorders>
            <w:tcMar>
              <w:top w:w="128" w:type="dxa"/>
              <w:left w:w="43" w:type="dxa"/>
              <w:bottom w:w="43" w:type="dxa"/>
              <w:right w:w="43" w:type="dxa"/>
            </w:tcMar>
            <w:vAlign w:val="bottom"/>
          </w:tcPr>
          <w:p w14:paraId="3E38A62B" w14:textId="77777777" w:rsidR="00EE2529" w:rsidRPr="00C81B84" w:rsidRDefault="00EE2529" w:rsidP="00C81B84"/>
        </w:tc>
      </w:tr>
      <w:tr w:rsidR="00EE2529" w:rsidRPr="00C81B84" w14:paraId="0CCED8C2" w14:textId="77777777">
        <w:trPr>
          <w:trHeight w:val="380"/>
        </w:trPr>
        <w:tc>
          <w:tcPr>
            <w:tcW w:w="680" w:type="dxa"/>
            <w:tcBorders>
              <w:top w:val="nil"/>
              <w:left w:val="nil"/>
              <w:bottom w:val="nil"/>
              <w:right w:val="nil"/>
            </w:tcBorders>
            <w:tcMar>
              <w:top w:w="128" w:type="dxa"/>
              <w:left w:w="43" w:type="dxa"/>
              <w:bottom w:w="43" w:type="dxa"/>
              <w:right w:w="43" w:type="dxa"/>
            </w:tcMar>
          </w:tcPr>
          <w:p w14:paraId="51FDFB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A88CAC" w14:textId="77777777" w:rsidR="00EE2529" w:rsidRPr="00C81B84" w:rsidRDefault="00AD5E1E" w:rsidP="00C81B84">
            <w:r w:rsidRPr="00C81B84">
              <w:t>82</w:t>
            </w:r>
          </w:p>
        </w:tc>
        <w:tc>
          <w:tcPr>
            <w:tcW w:w="6800" w:type="dxa"/>
            <w:tcBorders>
              <w:top w:val="nil"/>
              <w:left w:val="nil"/>
              <w:bottom w:val="nil"/>
              <w:right w:val="nil"/>
            </w:tcBorders>
            <w:tcMar>
              <w:top w:w="128" w:type="dxa"/>
              <w:left w:w="43" w:type="dxa"/>
              <w:bottom w:w="43" w:type="dxa"/>
              <w:right w:w="43" w:type="dxa"/>
            </w:tcMar>
          </w:tcPr>
          <w:p w14:paraId="38294F4B" w14:textId="77777777" w:rsidR="00EE2529" w:rsidRPr="00C81B84" w:rsidRDefault="00AD5E1E" w:rsidP="00C81B84">
            <w:r w:rsidRPr="00C81B84">
              <w:t>Nobels Fredssenter, forhøyes med</w:t>
            </w:r>
          </w:p>
        </w:tc>
        <w:tc>
          <w:tcPr>
            <w:tcW w:w="1400" w:type="dxa"/>
            <w:tcBorders>
              <w:top w:val="nil"/>
              <w:left w:val="nil"/>
              <w:bottom w:val="nil"/>
              <w:right w:val="nil"/>
            </w:tcBorders>
            <w:tcMar>
              <w:top w:w="128" w:type="dxa"/>
              <w:left w:w="43" w:type="dxa"/>
              <w:bottom w:w="43" w:type="dxa"/>
              <w:right w:w="43" w:type="dxa"/>
            </w:tcMar>
            <w:vAlign w:val="bottom"/>
          </w:tcPr>
          <w:p w14:paraId="23D3BB8D" w14:textId="77777777" w:rsidR="00EE2529" w:rsidRPr="00C81B84" w:rsidRDefault="00AD5E1E" w:rsidP="00C81B84">
            <w:r w:rsidRPr="00C81B84">
              <w:t>755 000</w:t>
            </w:r>
          </w:p>
        </w:tc>
      </w:tr>
      <w:tr w:rsidR="00EE2529" w:rsidRPr="00C81B84" w14:paraId="5BF4DA5C" w14:textId="77777777">
        <w:trPr>
          <w:trHeight w:val="380"/>
        </w:trPr>
        <w:tc>
          <w:tcPr>
            <w:tcW w:w="680" w:type="dxa"/>
            <w:tcBorders>
              <w:top w:val="nil"/>
              <w:left w:val="nil"/>
              <w:bottom w:val="nil"/>
              <w:right w:val="nil"/>
            </w:tcBorders>
            <w:tcMar>
              <w:top w:w="128" w:type="dxa"/>
              <w:left w:w="43" w:type="dxa"/>
              <w:bottom w:w="43" w:type="dxa"/>
              <w:right w:w="43" w:type="dxa"/>
            </w:tcMar>
          </w:tcPr>
          <w:p w14:paraId="765E37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7E96B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67EF39" w14:textId="77777777" w:rsidR="00EE2529" w:rsidRPr="00C81B84" w:rsidRDefault="00AD5E1E" w:rsidP="00C81B84">
            <w:r w:rsidRPr="00C81B84">
              <w:t>fra kr 35 330 000 til kr 36 085 000</w:t>
            </w:r>
          </w:p>
        </w:tc>
        <w:tc>
          <w:tcPr>
            <w:tcW w:w="1400" w:type="dxa"/>
            <w:tcBorders>
              <w:top w:val="nil"/>
              <w:left w:val="nil"/>
              <w:bottom w:val="nil"/>
              <w:right w:val="nil"/>
            </w:tcBorders>
            <w:tcMar>
              <w:top w:w="128" w:type="dxa"/>
              <w:left w:w="43" w:type="dxa"/>
              <w:bottom w:w="43" w:type="dxa"/>
              <w:right w:w="43" w:type="dxa"/>
            </w:tcMar>
            <w:vAlign w:val="bottom"/>
          </w:tcPr>
          <w:p w14:paraId="24513F44" w14:textId="77777777" w:rsidR="00EE2529" w:rsidRPr="00C81B84" w:rsidRDefault="00EE2529" w:rsidP="00C81B84"/>
        </w:tc>
      </w:tr>
      <w:tr w:rsidR="00EE2529" w:rsidRPr="00C81B84" w14:paraId="36C50AB7" w14:textId="77777777">
        <w:trPr>
          <w:trHeight w:val="380"/>
        </w:trPr>
        <w:tc>
          <w:tcPr>
            <w:tcW w:w="680" w:type="dxa"/>
            <w:tcBorders>
              <w:top w:val="nil"/>
              <w:left w:val="nil"/>
              <w:bottom w:val="nil"/>
              <w:right w:val="nil"/>
            </w:tcBorders>
            <w:tcMar>
              <w:top w:w="128" w:type="dxa"/>
              <w:left w:w="43" w:type="dxa"/>
              <w:bottom w:w="43" w:type="dxa"/>
              <w:right w:w="43" w:type="dxa"/>
            </w:tcMar>
          </w:tcPr>
          <w:p w14:paraId="5B69E0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CDCA01" w14:textId="77777777" w:rsidR="00EE2529" w:rsidRPr="00C81B84" w:rsidRDefault="00AD5E1E" w:rsidP="00C81B84">
            <w:r w:rsidRPr="00C81B84">
              <w:t>86</w:t>
            </w:r>
          </w:p>
        </w:tc>
        <w:tc>
          <w:tcPr>
            <w:tcW w:w="6800" w:type="dxa"/>
            <w:tcBorders>
              <w:top w:val="nil"/>
              <w:left w:val="nil"/>
              <w:bottom w:val="nil"/>
              <w:right w:val="nil"/>
            </w:tcBorders>
            <w:tcMar>
              <w:top w:w="128" w:type="dxa"/>
              <w:left w:w="43" w:type="dxa"/>
              <w:bottom w:w="43" w:type="dxa"/>
              <w:right w:w="43" w:type="dxa"/>
            </w:tcMar>
          </w:tcPr>
          <w:p w14:paraId="7CCB4367" w14:textId="77777777" w:rsidR="00EE2529" w:rsidRPr="00C81B84" w:rsidRDefault="00AD5E1E" w:rsidP="00C81B84">
            <w:r w:rsidRPr="00C81B84">
              <w:t>Talentutvikling, forhøyes med</w:t>
            </w:r>
          </w:p>
        </w:tc>
        <w:tc>
          <w:tcPr>
            <w:tcW w:w="1400" w:type="dxa"/>
            <w:tcBorders>
              <w:top w:val="nil"/>
              <w:left w:val="nil"/>
              <w:bottom w:val="nil"/>
              <w:right w:val="nil"/>
            </w:tcBorders>
            <w:tcMar>
              <w:top w:w="128" w:type="dxa"/>
              <w:left w:w="43" w:type="dxa"/>
              <w:bottom w:w="43" w:type="dxa"/>
              <w:right w:w="43" w:type="dxa"/>
            </w:tcMar>
            <w:vAlign w:val="bottom"/>
          </w:tcPr>
          <w:p w14:paraId="1CE5CBB8" w14:textId="77777777" w:rsidR="00EE2529" w:rsidRPr="00C81B84" w:rsidRDefault="00AD5E1E" w:rsidP="00C81B84">
            <w:r w:rsidRPr="00C81B84">
              <w:t>1 180 000</w:t>
            </w:r>
          </w:p>
        </w:tc>
      </w:tr>
      <w:tr w:rsidR="00EE2529" w:rsidRPr="00C81B84" w14:paraId="0E28EB43" w14:textId="77777777">
        <w:trPr>
          <w:trHeight w:val="380"/>
        </w:trPr>
        <w:tc>
          <w:tcPr>
            <w:tcW w:w="680" w:type="dxa"/>
            <w:tcBorders>
              <w:top w:val="nil"/>
              <w:left w:val="nil"/>
              <w:bottom w:val="nil"/>
              <w:right w:val="nil"/>
            </w:tcBorders>
            <w:tcMar>
              <w:top w:w="128" w:type="dxa"/>
              <w:left w:w="43" w:type="dxa"/>
              <w:bottom w:w="43" w:type="dxa"/>
              <w:right w:w="43" w:type="dxa"/>
            </w:tcMar>
          </w:tcPr>
          <w:p w14:paraId="4038E3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6F0C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3AF4CC" w14:textId="77777777" w:rsidR="00EE2529" w:rsidRPr="00C81B84" w:rsidRDefault="00AD5E1E" w:rsidP="00C81B84">
            <w:r w:rsidRPr="00C81B84">
              <w:t>fra kr 55 235 000 til kr 56 415 000</w:t>
            </w:r>
          </w:p>
        </w:tc>
        <w:tc>
          <w:tcPr>
            <w:tcW w:w="1400" w:type="dxa"/>
            <w:tcBorders>
              <w:top w:val="nil"/>
              <w:left w:val="nil"/>
              <w:bottom w:val="nil"/>
              <w:right w:val="nil"/>
            </w:tcBorders>
            <w:tcMar>
              <w:top w:w="128" w:type="dxa"/>
              <w:left w:w="43" w:type="dxa"/>
              <w:bottom w:w="43" w:type="dxa"/>
              <w:right w:w="43" w:type="dxa"/>
            </w:tcMar>
            <w:vAlign w:val="bottom"/>
          </w:tcPr>
          <w:p w14:paraId="7CCE3735" w14:textId="77777777" w:rsidR="00EE2529" w:rsidRPr="00C81B84" w:rsidRDefault="00EE2529" w:rsidP="00C81B84"/>
        </w:tc>
      </w:tr>
      <w:tr w:rsidR="00EE2529" w:rsidRPr="00C81B84" w14:paraId="73AA520E" w14:textId="77777777">
        <w:trPr>
          <w:trHeight w:val="380"/>
        </w:trPr>
        <w:tc>
          <w:tcPr>
            <w:tcW w:w="680" w:type="dxa"/>
            <w:tcBorders>
              <w:top w:val="nil"/>
              <w:left w:val="nil"/>
              <w:bottom w:val="nil"/>
              <w:right w:val="nil"/>
            </w:tcBorders>
            <w:tcMar>
              <w:top w:w="128" w:type="dxa"/>
              <w:left w:w="43" w:type="dxa"/>
              <w:bottom w:w="43" w:type="dxa"/>
              <w:right w:w="43" w:type="dxa"/>
            </w:tcMar>
          </w:tcPr>
          <w:p w14:paraId="52D61852" w14:textId="77777777" w:rsidR="00EE2529" w:rsidRPr="00C81B84" w:rsidRDefault="00AD5E1E" w:rsidP="00C81B84">
            <w:r w:rsidRPr="00C81B84">
              <w:t>326</w:t>
            </w:r>
          </w:p>
        </w:tc>
        <w:tc>
          <w:tcPr>
            <w:tcW w:w="680" w:type="dxa"/>
            <w:tcBorders>
              <w:top w:val="nil"/>
              <w:left w:val="nil"/>
              <w:bottom w:val="nil"/>
              <w:right w:val="nil"/>
            </w:tcBorders>
            <w:tcMar>
              <w:top w:w="128" w:type="dxa"/>
              <w:left w:w="43" w:type="dxa"/>
              <w:bottom w:w="43" w:type="dxa"/>
              <w:right w:w="43" w:type="dxa"/>
            </w:tcMar>
          </w:tcPr>
          <w:p w14:paraId="7A6FD75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A5A888" w14:textId="77777777" w:rsidR="00EE2529" w:rsidRPr="00C81B84" w:rsidRDefault="00AD5E1E" w:rsidP="00C81B84">
            <w:r w:rsidRPr="00C81B84">
              <w:t>Språk- og bibliotekformål:</w:t>
            </w:r>
          </w:p>
        </w:tc>
        <w:tc>
          <w:tcPr>
            <w:tcW w:w="1400" w:type="dxa"/>
            <w:tcBorders>
              <w:top w:val="nil"/>
              <w:left w:val="nil"/>
              <w:bottom w:val="nil"/>
              <w:right w:val="nil"/>
            </w:tcBorders>
            <w:tcMar>
              <w:top w:w="128" w:type="dxa"/>
              <w:left w:w="43" w:type="dxa"/>
              <w:bottom w:w="43" w:type="dxa"/>
              <w:right w:w="43" w:type="dxa"/>
            </w:tcMar>
            <w:vAlign w:val="bottom"/>
          </w:tcPr>
          <w:p w14:paraId="013F4798" w14:textId="77777777" w:rsidR="00EE2529" w:rsidRPr="00C81B84" w:rsidRDefault="00EE2529" w:rsidP="00C81B84"/>
        </w:tc>
      </w:tr>
      <w:tr w:rsidR="00EE2529" w:rsidRPr="00C81B84" w14:paraId="3746E1C9" w14:textId="77777777">
        <w:trPr>
          <w:trHeight w:val="380"/>
        </w:trPr>
        <w:tc>
          <w:tcPr>
            <w:tcW w:w="680" w:type="dxa"/>
            <w:tcBorders>
              <w:top w:val="nil"/>
              <w:left w:val="nil"/>
              <w:bottom w:val="nil"/>
              <w:right w:val="nil"/>
            </w:tcBorders>
            <w:tcMar>
              <w:top w:w="128" w:type="dxa"/>
              <w:left w:w="43" w:type="dxa"/>
              <w:bottom w:w="43" w:type="dxa"/>
              <w:right w:w="43" w:type="dxa"/>
            </w:tcMar>
          </w:tcPr>
          <w:p w14:paraId="681AD9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29FB3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A96E57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9EEBFF4" w14:textId="77777777" w:rsidR="00EE2529" w:rsidRPr="00C81B84" w:rsidRDefault="00AD5E1E" w:rsidP="00C81B84">
            <w:r w:rsidRPr="00C81B84">
              <w:t>11 190 000</w:t>
            </w:r>
          </w:p>
        </w:tc>
      </w:tr>
      <w:tr w:rsidR="00EE2529" w:rsidRPr="00C81B84" w14:paraId="11AC3765" w14:textId="77777777">
        <w:trPr>
          <w:trHeight w:val="380"/>
        </w:trPr>
        <w:tc>
          <w:tcPr>
            <w:tcW w:w="680" w:type="dxa"/>
            <w:tcBorders>
              <w:top w:val="nil"/>
              <w:left w:val="nil"/>
              <w:bottom w:val="nil"/>
              <w:right w:val="nil"/>
            </w:tcBorders>
            <w:tcMar>
              <w:top w:w="128" w:type="dxa"/>
              <w:left w:w="43" w:type="dxa"/>
              <w:bottom w:w="43" w:type="dxa"/>
              <w:right w:w="43" w:type="dxa"/>
            </w:tcMar>
          </w:tcPr>
          <w:p w14:paraId="3550B6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6EC9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413DF3" w14:textId="77777777" w:rsidR="00EE2529" w:rsidRPr="00C81B84" w:rsidRDefault="00AD5E1E" w:rsidP="00C81B84">
            <w:r w:rsidRPr="00C81B84">
              <w:t>fra kr 771 155 000 til kr 782 345 000</w:t>
            </w:r>
          </w:p>
        </w:tc>
        <w:tc>
          <w:tcPr>
            <w:tcW w:w="1400" w:type="dxa"/>
            <w:tcBorders>
              <w:top w:val="nil"/>
              <w:left w:val="nil"/>
              <w:bottom w:val="nil"/>
              <w:right w:val="nil"/>
            </w:tcBorders>
            <w:tcMar>
              <w:top w:w="128" w:type="dxa"/>
              <w:left w:w="43" w:type="dxa"/>
              <w:bottom w:w="43" w:type="dxa"/>
              <w:right w:w="43" w:type="dxa"/>
            </w:tcMar>
            <w:vAlign w:val="bottom"/>
          </w:tcPr>
          <w:p w14:paraId="36F28A30" w14:textId="77777777" w:rsidR="00EE2529" w:rsidRPr="00C81B84" w:rsidRDefault="00EE2529" w:rsidP="00C81B84"/>
        </w:tc>
      </w:tr>
      <w:tr w:rsidR="00EE2529" w:rsidRPr="00C81B84" w14:paraId="26314C1B" w14:textId="77777777">
        <w:trPr>
          <w:trHeight w:val="380"/>
        </w:trPr>
        <w:tc>
          <w:tcPr>
            <w:tcW w:w="680" w:type="dxa"/>
            <w:tcBorders>
              <w:top w:val="nil"/>
              <w:left w:val="nil"/>
              <w:bottom w:val="nil"/>
              <w:right w:val="nil"/>
            </w:tcBorders>
            <w:tcMar>
              <w:top w:w="128" w:type="dxa"/>
              <w:left w:w="43" w:type="dxa"/>
              <w:bottom w:w="43" w:type="dxa"/>
              <w:right w:w="43" w:type="dxa"/>
            </w:tcMar>
          </w:tcPr>
          <w:p w14:paraId="16D5DD0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8C5BD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4ACE15D"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4E697A" w14:textId="77777777" w:rsidR="00EE2529" w:rsidRPr="00C81B84" w:rsidRDefault="00AD5E1E" w:rsidP="00C81B84">
            <w:r w:rsidRPr="00C81B84">
              <w:t>367 000</w:t>
            </w:r>
          </w:p>
        </w:tc>
      </w:tr>
      <w:tr w:rsidR="00EE2529" w:rsidRPr="00C81B84" w14:paraId="5A7831C9" w14:textId="77777777">
        <w:trPr>
          <w:trHeight w:val="380"/>
        </w:trPr>
        <w:tc>
          <w:tcPr>
            <w:tcW w:w="680" w:type="dxa"/>
            <w:tcBorders>
              <w:top w:val="nil"/>
              <w:left w:val="nil"/>
              <w:bottom w:val="nil"/>
              <w:right w:val="nil"/>
            </w:tcBorders>
            <w:tcMar>
              <w:top w:w="128" w:type="dxa"/>
              <w:left w:w="43" w:type="dxa"/>
              <w:bottom w:w="43" w:type="dxa"/>
              <w:right w:w="43" w:type="dxa"/>
            </w:tcMar>
          </w:tcPr>
          <w:p w14:paraId="4C4179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CCFDD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3354CA" w14:textId="77777777" w:rsidR="00EE2529" w:rsidRPr="00C81B84" w:rsidRDefault="00AD5E1E" w:rsidP="00C81B84">
            <w:r w:rsidRPr="00C81B84">
              <w:t>fra kr 17 188 000 til kr 17 555 000</w:t>
            </w:r>
          </w:p>
        </w:tc>
        <w:tc>
          <w:tcPr>
            <w:tcW w:w="1400" w:type="dxa"/>
            <w:tcBorders>
              <w:top w:val="nil"/>
              <w:left w:val="nil"/>
              <w:bottom w:val="nil"/>
              <w:right w:val="nil"/>
            </w:tcBorders>
            <w:tcMar>
              <w:top w:w="128" w:type="dxa"/>
              <w:left w:w="43" w:type="dxa"/>
              <w:bottom w:w="43" w:type="dxa"/>
              <w:right w:w="43" w:type="dxa"/>
            </w:tcMar>
            <w:vAlign w:val="bottom"/>
          </w:tcPr>
          <w:p w14:paraId="29486C87" w14:textId="77777777" w:rsidR="00EE2529" w:rsidRPr="00C81B84" w:rsidRDefault="00EE2529" w:rsidP="00C81B84"/>
        </w:tc>
      </w:tr>
      <w:tr w:rsidR="00EE2529" w:rsidRPr="00C81B84" w14:paraId="3311A34D" w14:textId="77777777">
        <w:trPr>
          <w:trHeight w:val="380"/>
        </w:trPr>
        <w:tc>
          <w:tcPr>
            <w:tcW w:w="680" w:type="dxa"/>
            <w:tcBorders>
              <w:top w:val="nil"/>
              <w:left w:val="nil"/>
              <w:bottom w:val="nil"/>
              <w:right w:val="nil"/>
            </w:tcBorders>
            <w:tcMar>
              <w:top w:w="128" w:type="dxa"/>
              <w:left w:w="43" w:type="dxa"/>
              <w:bottom w:w="43" w:type="dxa"/>
              <w:right w:w="43" w:type="dxa"/>
            </w:tcMar>
          </w:tcPr>
          <w:p w14:paraId="501AE0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347BE2"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2814A05"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5016F24" w14:textId="77777777" w:rsidR="00EE2529" w:rsidRPr="00C81B84" w:rsidRDefault="00AD5E1E" w:rsidP="00C81B84">
            <w:r w:rsidRPr="00C81B84">
              <w:t>1 916 000</w:t>
            </w:r>
          </w:p>
        </w:tc>
      </w:tr>
      <w:tr w:rsidR="00EE2529" w:rsidRPr="00C81B84" w14:paraId="012F41DD" w14:textId="77777777">
        <w:trPr>
          <w:trHeight w:val="380"/>
        </w:trPr>
        <w:tc>
          <w:tcPr>
            <w:tcW w:w="680" w:type="dxa"/>
            <w:tcBorders>
              <w:top w:val="nil"/>
              <w:left w:val="nil"/>
              <w:bottom w:val="nil"/>
              <w:right w:val="nil"/>
            </w:tcBorders>
            <w:tcMar>
              <w:top w:w="128" w:type="dxa"/>
              <w:left w:w="43" w:type="dxa"/>
              <w:bottom w:w="43" w:type="dxa"/>
              <w:right w:w="43" w:type="dxa"/>
            </w:tcMar>
          </w:tcPr>
          <w:p w14:paraId="46B298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7F94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5E5C3B" w14:textId="77777777" w:rsidR="00EE2529" w:rsidRPr="00C81B84" w:rsidRDefault="00AD5E1E" w:rsidP="00C81B84">
            <w:r w:rsidRPr="00C81B84">
              <w:t>fra kr 55 838 000 til kr 57 754 000</w:t>
            </w:r>
          </w:p>
        </w:tc>
        <w:tc>
          <w:tcPr>
            <w:tcW w:w="1400" w:type="dxa"/>
            <w:tcBorders>
              <w:top w:val="nil"/>
              <w:left w:val="nil"/>
              <w:bottom w:val="nil"/>
              <w:right w:val="nil"/>
            </w:tcBorders>
            <w:tcMar>
              <w:top w:w="128" w:type="dxa"/>
              <w:left w:w="43" w:type="dxa"/>
              <w:bottom w:w="43" w:type="dxa"/>
              <w:right w:w="43" w:type="dxa"/>
            </w:tcMar>
            <w:vAlign w:val="bottom"/>
          </w:tcPr>
          <w:p w14:paraId="20052A2A" w14:textId="77777777" w:rsidR="00EE2529" w:rsidRPr="00C81B84" w:rsidRDefault="00EE2529" w:rsidP="00C81B84"/>
        </w:tc>
      </w:tr>
      <w:tr w:rsidR="00EE2529" w:rsidRPr="00C81B84" w14:paraId="42A35CDD" w14:textId="77777777">
        <w:trPr>
          <w:trHeight w:val="380"/>
        </w:trPr>
        <w:tc>
          <w:tcPr>
            <w:tcW w:w="680" w:type="dxa"/>
            <w:tcBorders>
              <w:top w:val="nil"/>
              <w:left w:val="nil"/>
              <w:bottom w:val="nil"/>
              <w:right w:val="nil"/>
            </w:tcBorders>
            <w:tcMar>
              <w:top w:w="128" w:type="dxa"/>
              <w:left w:w="43" w:type="dxa"/>
              <w:bottom w:w="43" w:type="dxa"/>
              <w:right w:w="43" w:type="dxa"/>
            </w:tcMar>
          </w:tcPr>
          <w:p w14:paraId="0CFE5C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1D60D9"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3191DD1" w14:textId="77777777" w:rsidR="00EE2529" w:rsidRPr="00C81B84" w:rsidRDefault="00AD5E1E" w:rsidP="00C81B84">
            <w:r w:rsidRPr="00C81B84">
              <w:t>Språktiltak, forhøyes med</w:t>
            </w:r>
          </w:p>
        </w:tc>
        <w:tc>
          <w:tcPr>
            <w:tcW w:w="1400" w:type="dxa"/>
            <w:tcBorders>
              <w:top w:val="nil"/>
              <w:left w:val="nil"/>
              <w:bottom w:val="nil"/>
              <w:right w:val="nil"/>
            </w:tcBorders>
            <w:tcMar>
              <w:top w:w="128" w:type="dxa"/>
              <w:left w:w="43" w:type="dxa"/>
              <w:bottom w:w="43" w:type="dxa"/>
              <w:right w:w="43" w:type="dxa"/>
            </w:tcMar>
            <w:vAlign w:val="bottom"/>
          </w:tcPr>
          <w:p w14:paraId="1599A6DE" w14:textId="77777777" w:rsidR="00EE2529" w:rsidRPr="00C81B84" w:rsidRDefault="00AD5E1E" w:rsidP="00C81B84">
            <w:r w:rsidRPr="00C81B84">
              <w:t>755 000</w:t>
            </w:r>
          </w:p>
        </w:tc>
      </w:tr>
      <w:tr w:rsidR="00EE2529" w:rsidRPr="00C81B84" w14:paraId="53598AA2" w14:textId="77777777">
        <w:trPr>
          <w:trHeight w:val="380"/>
        </w:trPr>
        <w:tc>
          <w:tcPr>
            <w:tcW w:w="680" w:type="dxa"/>
            <w:tcBorders>
              <w:top w:val="nil"/>
              <w:left w:val="nil"/>
              <w:bottom w:val="nil"/>
              <w:right w:val="nil"/>
            </w:tcBorders>
            <w:tcMar>
              <w:top w:w="128" w:type="dxa"/>
              <w:left w:w="43" w:type="dxa"/>
              <w:bottom w:w="43" w:type="dxa"/>
              <w:right w:w="43" w:type="dxa"/>
            </w:tcMar>
          </w:tcPr>
          <w:p w14:paraId="102E74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26C5C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7E3FD5" w14:textId="77777777" w:rsidR="00EE2529" w:rsidRPr="00C81B84" w:rsidRDefault="00AD5E1E" w:rsidP="00C81B84">
            <w:r w:rsidRPr="00C81B84">
              <w:t>fra kr 35 365 000 til kr 36 120 000</w:t>
            </w:r>
          </w:p>
        </w:tc>
        <w:tc>
          <w:tcPr>
            <w:tcW w:w="1400" w:type="dxa"/>
            <w:tcBorders>
              <w:top w:val="nil"/>
              <w:left w:val="nil"/>
              <w:bottom w:val="nil"/>
              <w:right w:val="nil"/>
            </w:tcBorders>
            <w:tcMar>
              <w:top w:w="128" w:type="dxa"/>
              <w:left w:w="43" w:type="dxa"/>
              <w:bottom w:w="43" w:type="dxa"/>
              <w:right w:w="43" w:type="dxa"/>
            </w:tcMar>
            <w:vAlign w:val="bottom"/>
          </w:tcPr>
          <w:p w14:paraId="31638E5E" w14:textId="77777777" w:rsidR="00EE2529" w:rsidRPr="00C81B84" w:rsidRDefault="00EE2529" w:rsidP="00C81B84"/>
        </w:tc>
      </w:tr>
      <w:tr w:rsidR="00EE2529" w:rsidRPr="00C81B84" w14:paraId="1D62C03F" w14:textId="77777777">
        <w:trPr>
          <w:trHeight w:val="380"/>
        </w:trPr>
        <w:tc>
          <w:tcPr>
            <w:tcW w:w="680" w:type="dxa"/>
            <w:tcBorders>
              <w:top w:val="nil"/>
              <w:left w:val="nil"/>
              <w:bottom w:val="nil"/>
              <w:right w:val="nil"/>
            </w:tcBorders>
            <w:tcMar>
              <w:top w:w="128" w:type="dxa"/>
              <w:left w:w="43" w:type="dxa"/>
              <w:bottom w:w="43" w:type="dxa"/>
              <w:right w:w="43" w:type="dxa"/>
            </w:tcMar>
          </w:tcPr>
          <w:p w14:paraId="2D28449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DB2EBC"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7F9CEE1C" w14:textId="77777777" w:rsidR="00EE2529" w:rsidRPr="00C81B84" w:rsidRDefault="00AD5E1E" w:rsidP="00C81B84">
            <w:r w:rsidRPr="00C81B84">
              <w:t>Det Norske Samlaget, forhøyes med</w:t>
            </w:r>
          </w:p>
        </w:tc>
        <w:tc>
          <w:tcPr>
            <w:tcW w:w="1400" w:type="dxa"/>
            <w:tcBorders>
              <w:top w:val="nil"/>
              <w:left w:val="nil"/>
              <w:bottom w:val="nil"/>
              <w:right w:val="nil"/>
            </w:tcBorders>
            <w:tcMar>
              <w:top w:w="128" w:type="dxa"/>
              <w:left w:w="43" w:type="dxa"/>
              <w:bottom w:w="43" w:type="dxa"/>
              <w:right w:w="43" w:type="dxa"/>
            </w:tcMar>
            <w:vAlign w:val="bottom"/>
          </w:tcPr>
          <w:p w14:paraId="4267A647" w14:textId="77777777" w:rsidR="00EE2529" w:rsidRPr="00C81B84" w:rsidRDefault="00AD5E1E" w:rsidP="00C81B84">
            <w:r w:rsidRPr="00C81B84">
              <w:t>471 000</w:t>
            </w:r>
          </w:p>
        </w:tc>
      </w:tr>
      <w:tr w:rsidR="00EE2529" w:rsidRPr="00C81B84" w14:paraId="1B0B01F7" w14:textId="77777777">
        <w:trPr>
          <w:trHeight w:val="380"/>
        </w:trPr>
        <w:tc>
          <w:tcPr>
            <w:tcW w:w="680" w:type="dxa"/>
            <w:tcBorders>
              <w:top w:val="nil"/>
              <w:left w:val="nil"/>
              <w:bottom w:val="nil"/>
              <w:right w:val="nil"/>
            </w:tcBorders>
            <w:tcMar>
              <w:top w:w="128" w:type="dxa"/>
              <w:left w:w="43" w:type="dxa"/>
              <w:bottom w:w="43" w:type="dxa"/>
              <w:right w:w="43" w:type="dxa"/>
            </w:tcMar>
          </w:tcPr>
          <w:p w14:paraId="7075EB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CC29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682706" w14:textId="77777777" w:rsidR="00EE2529" w:rsidRPr="00C81B84" w:rsidRDefault="00AD5E1E" w:rsidP="00C81B84">
            <w:r w:rsidRPr="00C81B84">
              <w:t>fra kr 22 065 000 til kr 22 536 000</w:t>
            </w:r>
          </w:p>
        </w:tc>
        <w:tc>
          <w:tcPr>
            <w:tcW w:w="1400" w:type="dxa"/>
            <w:tcBorders>
              <w:top w:val="nil"/>
              <w:left w:val="nil"/>
              <w:bottom w:val="nil"/>
              <w:right w:val="nil"/>
            </w:tcBorders>
            <w:tcMar>
              <w:top w:w="128" w:type="dxa"/>
              <w:left w:w="43" w:type="dxa"/>
              <w:bottom w:w="43" w:type="dxa"/>
              <w:right w:w="43" w:type="dxa"/>
            </w:tcMar>
            <w:vAlign w:val="bottom"/>
          </w:tcPr>
          <w:p w14:paraId="63ADBBD0" w14:textId="77777777" w:rsidR="00EE2529" w:rsidRPr="00C81B84" w:rsidRDefault="00EE2529" w:rsidP="00C81B84"/>
        </w:tc>
      </w:tr>
      <w:tr w:rsidR="00EE2529" w:rsidRPr="00C81B84" w14:paraId="674E0A4B" w14:textId="77777777">
        <w:trPr>
          <w:trHeight w:val="380"/>
        </w:trPr>
        <w:tc>
          <w:tcPr>
            <w:tcW w:w="680" w:type="dxa"/>
            <w:tcBorders>
              <w:top w:val="nil"/>
              <w:left w:val="nil"/>
              <w:bottom w:val="nil"/>
              <w:right w:val="nil"/>
            </w:tcBorders>
            <w:tcMar>
              <w:top w:w="128" w:type="dxa"/>
              <w:left w:w="43" w:type="dxa"/>
              <w:bottom w:w="43" w:type="dxa"/>
              <w:right w:w="43" w:type="dxa"/>
            </w:tcMar>
          </w:tcPr>
          <w:p w14:paraId="10572D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805AF4"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062E2E51" w14:textId="77777777" w:rsidR="00EE2529" w:rsidRPr="00C81B84" w:rsidRDefault="00AD5E1E" w:rsidP="00C81B84">
            <w:r w:rsidRPr="00C81B84">
              <w:t>Tilskudd til ordboksarbeid, forhøyes med</w:t>
            </w:r>
          </w:p>
        </w:tc>
        <w:tc>
          <w:tcPr>
            <w:tcW w:w="1400" w:type="dxa"/>
            <w:tcBorders>
              <w:top w:val="nil"/>
              <w:left w:val="nil"/>
              <w:bottom w:val="nil"/>
              <w:right w:val="nil"/>
            </w:tcBorders>
            <w:tcMar>
              <w:top w:w="128" w:type="dxa"/>
              <w:left w:w="43" w:type="dxa"/>
              <w:bottom w:w="43" w:type="dxa"/>
              <w:right w:w="43" w:type="dxa"/>
            </w:tcMar>
            <w:vAlign w:val="bottom"/>
          </w:tcPr>
          <w:p w14:paraId="34B38DA7" w14:textId="77777777" w:rsidR="00EE2529" w:rsidRPr="00C81B84" w:rsidRDefault="00AD5E1E" w:rsidP="00C81B84">
            <w:r w:rsidRPr="00C81B84">
              <w:t>295 000</w:t>
            </w:r>
          </w:p>
        </w:tc>
      </w:tr>
      <w:tr w:rsidR="00EE2529" w:rsidRPr="00C81B84" w14:paraId="4AA9FC59" w14:textId="77777777">
        <w:trPr>
          <w:trHeight w:val="380"/>
        </w:trPr>
        <w:tc>
          <w:tcPr>
            <w:tcW w:w="680" w:type="dxa"/>
            <w:tcBorders>
              <w:top w:val="nil"/>
              <w:left w:val="nil"/>
              <w:bottom w:val="nil"/>
              <w:right w:val="nil"/>
            </w:tcBorders>
            <w:tcMar>
              <w:top w:w="128" w:type="dxa"/>
              <w:left w:w="43" w:type="dxa"/>
              <w:bottom w:w="43" w:type="dxa"/>
              <w:right w:w="43" w:type="dxa"/>
            </w:tcMar>
          </w:tcPr>
          <w:p w14:paraId="37EDDC2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23962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43B1FA" w14:textId="77777777" w:rsidR="00EE2529" w:rsidRPr="00C81B84" w:rsidRDefault="00AD5E1E" w:rsidP="00C81B84">
            <w:r w:rsidRPr="00C81B84">
              <w:t>fra kr 13 790 000 til kr 14 085 000</w:t>
            </w:r>
          </w:p>
        </w:tc>
        <w:tc>
          <w:tcPr>
            <w:tcW w:w="1400" w:type="dxa"/>
            <w:tcBorders>
              <w:top w:val="nil"/>
              <w:left w:val="nil"/>
              <w:bottom w:val="nil"/>
              <w:right w:val="nil"/>
            </w:tcBorders>
            <w:tcMar>
              <w:top w:w="128" w:type="dxa"/>
              <w:left w:w="43" w:type="dxa"/>
              <w:bottom w:w="43" w:type="dxa"/>
              <w:right w:w="43" w:type="dxa"/>
            </w:tcMar>
            <w:vAlign w:val="bottom"/>
          </w:tcPr>
          <w:p w14:paraId="430FA7ED" w14:textId="77777777" w:rsidR="00EE2529" w:rsidRPr="00C81B84" w:rsidRDefault="00EE2529" w:rsidP="00C81B84"/>
        </w:tc>
      </w:tr>
      <w:tr w:rsidR="00EE2529" w:rsidRPr="00C81B84" w14:paraId="49A3DCAC" w14:textId="77777777">
        <w:trPr>
          <w:trHeight w:val="380"/>
        </w:trPr>
        <w:tc>
          <w:tcPr>
            <w:tcW w:w="680" w:type="dxa"/>
            <w:tcBorders>
              <w:top w:val="nil"/>
              <w:left w:val="nil"/>
              <w:bottom w:val="nil"/>
              <w:right w:val="nil"/>
            </w:tcBorders>
            <w:tcMar>
              <w:top w:w="128" w:type="dxa"/>
              <w:left w:w="43" w:type="dxa"/>
              <w:bottom w:w="43" w:type="dxa"/>
              <w:right w:w="43" w:type="dxa"/>
            </w:tcMar>
          </w:tcPr>
          <w:p w14:paraId="7642C6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C943AD"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1636464D" w14:textId="77777777" w:rsidR="00EE2529" w:rsidRPr="00C81B84" w:rsidRDefault="00AD5E1E" w:rsidP="00C81B84">
            <w:r w:rsidRPr="00C81B84">
              <w:t>Bibliotek- og litteraturtiltak, forhøyes med</w:t>
            </w:r>
          </w:p>
        </w:tc>
        <w:tc>
          <w:tcPr>
            <w:tcW w:w="1400" w:type="dxa"/>
            <w:tcBorders>
              <w:top w:val="nil"/>
              <w:left w:val="nil"/>
              <w:bottom w:val="nil"/>
              <w:right w:val="nil"/>
            </w:tcBorders>
            <w:tcMar>
              <w:top w:w="128" w:type="dxa"/>
              <w:left w:w="43" w:type="dxa"/>
              <w:bottom w:w="43" w:type="dxa"/>
              <w:right w:w="43" w:type="dxa"/>
            </w:tcMar>
            <w:vAlign w:val="bottom"/>
          </w:tcPr>
          <w:p w14:paraId="3B33B497" w14:textId="77777777" w:rsidR="00EE2529" w:rsidRPr="00C81B84" w:rsidRDefault="00AD5E1E" w:rsidP="00C81B84">
            <w:r w:rsidRPr="00C81B84">
              <w:t>2 057 000</w:t>
            </w:r>
          </w:p>
        </w:tc>
      </w:tr>
      <w:tr w:rsidR="00EE2529" w:rsidRPr="00C81B84" w14:paraId="4DCEC952" w14:textId="77777777">
        <w:trPr>
          <w:trHeight w:val="380"/>
        </w:trPr>
        <w:tc>
          <w:tcPr>
            <w:tcW w:w="680" w:type="dxa"/>
            <w:tcBorders>
              <w:top w:val="nil"/>
              <w:left w:val="nil"/>
              <w:bottom w:val="nil"/>
              <w:right w:val="nil"/>
            </w:tcBorders>
            <w:tcMar>
              <w:top w:w="128" w:type="dxa"/>
              <w:left w:w="43" w:type="dxa"/>
              <w:bottom w:w="43" w:type="dxa"/>
              <w:right w:w="43" w:type="dxa"/>
            </w:tcMar>
          </w:tcPr>
          <w:p w14:paraId="2E5587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48A5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052F9A" w14:textId="77777777" w:rsidR="00EE2529" w:rsidRPr="00C81B84" w:rsidRDefault="00AD5E1E" w:rsidP="00C81B84">
            <w:r w:rsidRPr="00C81B84">
              <w:t>fra kr 96 290 000 til kr 98 347 000</w:t>
            </w:r>
          </w:p>
        </w:tc>
        <w:tc>
          <w:tcPr>
            <w:tcW w:w="1400" w:type="dxa"/>
            <w:tcBorders>
              <w:top w:val="nil"/>
              <w:left w:val="nil"/>
              <w:bottom w:val="nil"/>
              <w:right w:val="nil"/>
            </w:tcBorders>
            <w:tcMar>
              <w:top w:w="128" w:type="dxa"/>
              <w:left w:w="43" w:type="dxa"/>
              <w:bottom w:w="43" w:type="dxa"/>
              <w:right w:w="43" w:type="dxa"/>
            </w:tcMar>
            <w:vAlign w:val="bottom"/>
          </w:tcPr>
          <w:p w14:paraId="5A00050E" w14:textId="77777777" w:rsidR="00EE2529" w:rsidRPr="00C81B84" w:rsidRDefault="00EE2529" w:rsidP="00C81B84"/>
        </w:tc>
      </w:tr>
      <w:tr w:rsidR="00EE2529" w:rsidRPr="00C81B84" w14:paraId="728234AD" w14:textId="77777777">
        <w:trPr>
          <w:trHeight w:val="380"/>
        </w:trPr>
        <w:tc>
          <w:tcPr>
            <w:tcW w:w="680" w:type="dxa"/>
            <w:tcBorders>
              <w:top w:val="nil"/>
              <w:left w:val="nil"/>
              <w:bottom w:val="nil"/>
              <w:right w:val="nil"/>
            </w:tcBorders>
            <w:tcMar>
              <w:top w:w="128" w:type="dxa"/>
              <w:left w:w="43" w:type="dxa"/>
              <w:bottom w:w="43" w:type="dxa"/>
              <w:right w:w="43" w:type="dxa"/>
            </w:tcMar>
          </w:tcPr>
          <w:p w14:paraId="110E2376" w14:textId="77777777" w:rsidR="00EE2529" w:rsidRPr="00C81B84" w:rsidRDefault="00AD5E1E" w:rsidP="00C81B84">
            <w:r w:rsidRPr="00C81B84">
              <w:t>327</w:t>
            </w:r>
          </w:p>
        </w:tc>
        <w:tc>
          <w:tcPr>
            <w:tcW w:w="680" w:type="dxa"/>
            <w:tcBorders>
              <w:top w:val="nil"/>
              <w:left w:val="nil"/>
              <w:bottom w:val="nil"/>
              <w:right w:val="nil"/>
            </w:tcBorders>
            <w:tcMar>
              <w:top w:w="128" w:type="dxa"/>
              <w:left w:w="43" w:type="dxa"/>
              <w:bottom w:w="43" w:type="dxa"/>
              <w:right w:w="43" w:type="dxa"/>
            </w:tcMar>
          </w:tcPr>
          <w:p w14:paraId="667323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15C5D3" w14:textId="77777777" w:rsidR="00EE2529" w:rsidRPr="00C81B84" w:rsidRDefault="00AD5E1E" w:rsidP="00C81B84">
            <w:r w:rsidRPr="00C81B84">
              <w:t>Nidaros domkirkes restaureringsarbeider mv.:</w:t>
            </w:r>
          </w:p>
        </w:tc>
        <w:tc>
          <w:tcPr>
            <w:tcW w:w="1400" w:type="dxa"/>
            <w:tcBorders>
              <w:top w:val="nil"/>
              <w:left w:val="nil"/>
              <w:bottom w:val="nil"/>
              <w:right w:val="nil"/>
            </w:tcBorders>
            <w:tcMar>
              <w:top w:w="128" w:type="dxa"/>
              <w:left w:w="43" w:type="dxa"/>
              <w:bottom w:w="43" w:type="dxa"/>
              <w:right w:w="43" w:type="dxa"/>
            </w:tcMar>
            <w:vAlign w:val="bottom"/>
          </w:tcPr>
          <w:p w14:paraId="605330C1" w14:textId="77777777" w:rsidR="00EE2529" w:rsidRPr="00C81B84" w:rsidRDefault="00EE2529" w:rsidP="00C81B84"/>
        </w:tc>
      </w:tr>
      <w:tr w:rsidR="00EE2529" w:rsidRPr="00C81B84" w14:paraId="53E0F6C3" w14:textId="77777777">
        <w:trPr>
          <w:trHeight w:val="380"/>
        </w:trPr>
        <w:tc>
          <w:tcPr>
            <w:tcW w:w="680" w:type="dxa"/>
            <w:tcBorders>
              <w:top w:val="nil"/>
              <w:left w:val="nil"/>
              <w:bottom w:val="nil"/>
              <w:right w:val="nil"/>
            </w:tcBorders>
            <w:tcMar>
              <w:top w:w="128" w:type="dxa"/>
              <w:left w:w="43" w:type="dxa"/>
              <w:bottom w:w="43" w:type="dxa"/>
              <w:right w:w="43" w:type="dxa"/>
            </w:tcMar>
          </w:tcPr>
          <w:p w14:paraId="082BC5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45056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CEC75C9"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66FA386" w14:textId="77777777" w:rsidR="00EE2529" w:rsidRPr="00C81B84" w:rsidRDefault="00AD5E1E" w:rsidP="00C81B84">
            <w:r w:rsidRPr="00C81B84">
              <w:t>944 000</w:t>
            </w:r>
          </w:p>
        </w:tc>
      </w:tr>
      <w:tr w:rsidR="00EE2529" w:rsidRPr="00C81B84" w14:paraId="16C2B168" w14:textId="77777777">
        <w:trPr>
          <w:trHeight w:val="380"/>
        </w:trPr>
        <w:tc>
          <w:tcPr>
            <w:tcW w:w="680" w:type="dxa"/>
            <w:tcBorders>
              <w:top w:val="nil"/>
              <w:left w:val="nil"/>
              <w:bottom w:val="nil"/>
              <w:right w:val="nil"/>
            </w:tcBorders>
            <w:tcMar>
              <w:top w:w="128" w:type="dxa"/>
              <w:left w:w="43" w:type="dxa"/>
              <w:bottom w:w="43" w:type="dxa"/>
              <w:right w:w="43" w:type="dxa"/>
            </w:tcMar>
          </w:tcPr>
          <w:p w14:paraId="786781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E7178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7E60BE" w14:textId="77777777" w:rsidR="00EE2529" w:rsidRPr="00C81B84" w:rsidRDefault="00AD5E1E" w:rsidP="00C81B84">
            <w:r w:rsidRPr="00C81B84">
              <w:t>fra kr 78 053 000 til kr 78 997 000</w:t>
            </w:r>
          </w:p>
        </w:tc>
        <w:tc>
          <w:tcPr>
            <w:tcW w:w="1400" w:type="dxa"/>
            <w:tcBorders>
              <w:top w:val="nil"/>
              <w:left w:val="nil"/>
              <w:bottom w:val="nil"/>
              <w:right w:val="nil"/>
            </w:tcBorders>
            <w:tcMar>
              <w:top w:w="128" w:type="dxa"/>
              <w:left w:w="43" w:type="dxa"/>
              <w:bottom w:w="43" w:type="dxa"/>
              <w:right w:w="43" w:type="dxa"/>
            </w:tcMar>
            <w:vAlign w:val="bottom"/>
          </w:tcPr>
          <w:p w14:paraId="74525CE5" w14:textId="77777777" w:rsidR="00EE2529" w:rsidRPr="00C81B84" w:rsidRDefault="00EE2529" w:rsidP="00C81B84"/>
        </w:tc>
      </w:tr>
      <w:tr w:rsidR="00EE2529" w:rsidRPr="00C81B84" w14:paraId="19187DDA" w14:textId="77777777">
        <w:trPr>
          <w:trHeight w:val="380"/>
        </w:trPr>
        <w:tc>
          <w:tcPr>
            <w:tcW w:w="680" w:type="dxa"/>
            <w:tcBorders>
              <w:top w:val="nil"/>
              <w:left w:val="nil"/>
              <w:bottom w:val="nil"/>
              <w:right w:val="nil"/>
            </w:tcBorders>
            <w:tcMar>
              <w:top w:w="128" w:type="dxa"/>
              <w:left w:w="43" w:type="dxa"/>
              <w:bottom w:w="43" w:type="dxa"/>
              <w:right w:w="43" w:type="dxa"/>
            </w:tcMar>
          </w:tcPr>
          <w:p w14:paraId="461CB2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EA838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0C52006"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56A4651" w14:textId="77777777" w:rsidR="00EE2529" w:rsidRPr="00C81B84" w:rsidRDefault="00AD5E1E" w:rsidP="00C81B84">
            <w:r w:rsidRPr="00C81B84">
              <w:t>94 000</w:t>
            </w:r>
          </w:p>
        </w:tc>
      </w:tr>
      <w:tr w:rsidR="00EE2529" w:rsidRPr="00C81B84" w14:paraId="570603C1" w14:textId="77777777">
        <w:trPr>
          <w:trHeight w:val="380"/>
        </w:trPr>
        <w:tc>
          <w:tcPr>
            <w:tcW w:w="680" w:type="dxa"/>
            <w:tcBorders>
              <w:top w:val="nil"/>
              <w:left w:val="nil"/>
              <w:bottom w:val="nil"/>
              <w:right w:val="nil"/>
            </w:tcBorders>
            <w:tcMar>
              <w:top w:w="128" w:type="dxa"/>
              <w:left w:w="43" w:type="dxa"/>
              <w:bottom w:w="43" w:type="dxa"/>
              <w:right w:w="43" w:type="dxa"/>
            </w:tcMar>
          </w:tcPr>
          <w:p w14:paraId="5BA0C14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248E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6E2637" w14:textId="77777777" w:rsidR="00EE2529" w:rsidRPr="00C81B84" w:rsidRDefault="00AD5E1E" w:rsidP="00C81B84">
            <w:r w:rsidRPr="00C81B84">
              <w:t>fra kr 4 410 000 til kr 4 504 000</w:t>
            </w:r>
          </w:p>
        </w:tc>
        <w:tc>
          <w:tcPr>
            <w:tcW w:w="1400" w:type="dxa"/>
            <w:tcBorders>
              <w:top w:val="nil"/>
              <w:left w:val="nil"/>
              <w:bottom w:val="nil"/>
              <w:right w:val="nil"/>
            </w:tcBorders>
            <w:tcMar>
              <w:top w:w="128" w:type="dxa"/>
              <w:left w:w="43" w:type="dxa"/>
              <w:bottom w:w="43" w:type="dxa"/>
              <w:right w:w="43" w:type="dxa"/>
            </w:tcMar>
            <w:vAlign w:val="bottom"/>
          </w:tcPr>
          <w:p w14:paraId="46BCE0B9" w14:textId="77777777" w:rsidR="00EE2529" w:rsidRPr="00C81B84" w:rsidRDefault="00EE2529" w:rsidP="00C81B84"/>
        </w:tc>
      </w:tr>
      <w:tr w:rsidR="00EE2529" w:rsidRPr="00C81B84" w14:paraId="1B970F67" w14:textId="77777777">
        <w:trPr>
          <w:trHeight w:val="380"/>
        </w:trPr>
        <w:tc>
          <w:tcPr>
            <w:tcW w:w="680" w:type="dxa"/>
            <w:tcBorders>
              <w:top w:val="nil"/>
              <w:left w:val="nil"/>
              <w:bottom w:val="nil"/>
              <w:right w:val="nil"/>
            </w:tcBorders>
            <w:tcMar>
              <w:top w:w="128" w:type="dxa"/>
              <w:left w:w="43" w:type="dxa"/>
              <w:bottom w:w="43" w:type="dxa"/>
              <w:right w:w="43" w:type="dxa"/>
            </w:tcMar>
          </w:tcPr>
          <w:p w14:paraId="1CCAE8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3A7AEA"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18A380C" w14:textId="77777777" w:rsidR="00EE2529" w:rsidRPr="00C81B84" w:rsidRDefault="00AD5E1E" w:rsidP="00C81B84">
            <w:r w:rsidRPr="00C81B84">
              <w:t>Utenlandske krigsgraver i Norge, forhøyes med</w:t>
            </w:r>
          </w:p>
        </w:tc>
        <w:tc>
          <w:tcPr>
            <w:tcW w:w="1400" w:type="dxa"/>
            <w:tcBorders>
              <w:top w:val="nil"/>
              <w:left w:val="nil"/>
              <w:bottom w:val="nil"/>
              <w:right w:val="nil"/>
            </w:tcBorders>
            <w:tcMar>
              <w:top w:w="128" w:type="dxa"/>
              <w:left w:w="43" w:type="dxa"/>
              <w:bottom w:w="43" w:type="dxa"/>
              <w:right w:w="43" w:type="dxa"/>
            </w:tcMar>
            <w:vAlign w:val="bottom"/>
          </w:tcPr>
          <w:p w14:paraId="5E952AC7" w14:textId="77777777" w:rsidR="00EE2529" w:rsidRPr="00C81B84" w:rsidRDefault="00AD5E1E" w:rsidP="00C81B84">
            <w:r w:rsidRPr="00C81B84">
              <w:t>87 000</w:t>
            </w:r>
          </w:p>
        </w:tc>
      </w:tr>
      <w:tr w:rsidR="00EE2529" w:rsidRPr="00C81B84" w14:paraId="4D6F6CF1" w14:textId="77777777">
        <w:trPr>
          <w:trHeight w:val="380"/>
        </w:trPr>
        <w:tc>
          <w:tcPr>
            <w:tcW w:w="680" w:type="dxa"/>
            <w:tcBorders>
              <w:top w:val="nil"/>
              <w:left w:val="nil"/>
              <w:bottom w:val="nil"/>
              <w:right w:val="nil"/>
            </w:tcBorders>
            <w:tcMar>
              <w:top w:w="128" w:type="dxa"/>
              <w:left w:w="43" w:type="dxa"/>
              <w:bottom w:w="43" w:type="dxa"/>
              <w:right w:w="43" w:type="dxa"/>
            </w:tcMar>
          </w:tcPr>
          <w:p w14:paraId="0D36A6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A247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8B8C4A" w14:textId="77777777" w:rsidR="00EE2529" w:rsidRPr="00C81B84" w:rsidRDefault="00AD5E1E" w:rsidP="00C81B84">
            <w:r w:rsidRPr="00C81B84">
              <w:t>fra kr 4 095 000 til kr 4 182 000</w:t>
            </w:r>
          </w:p>
        </w:tc>
        <w:tc>
          <w:tcPr>
            <w:tcW w:w="1400" w:type="dxa"/>
            <w:tcBorders>
              <w:top w:val="nil"/>
              <w:left w:val="nil"/>
              <w:bottom w:val="nil"/>
              <w:right w:val="nil"/>
            </w:tcBorders>
            <w:tcMar>
              <w:top w:w="128" w:type="dxa"/>
              <w:left w:w="43" w:type="dxa"/>
              <w:bottom w:w="43" w:type="dxa"/>
              <w:right w:w="43" w:type="dxa"/>
            </w:tcMar>
            <w:vAlign w:val="bottom"/>
          </w:tcPr>
          <w:p w14:paraId="6491EE4A" w14:textId="77777777" w:rsidR="00EE2529" w:rsidRPr="00C81B84" w:rsidRDefault="00EE2529" w:rsidP="00C81B84"/>
        </w:tc>
      </w:tr>
      <w:tr w:rsidR="00EE2529" w:rsidRPr="00C81B84" w14:paraId="20D39B83" w14:textId="77777777">
        <w:trPr>
          <w:trHeight w:val="380"/>
        </w:trPr>
        <w:tc>
          <w:tcPr>
            <w:tcW w:w="680" w:type="dxa"/>
            <w:tcBorders>
              <w:top w:val="nil"/>
              <w:left w:val="nil"/>
              <w:bottom w:val="nil"/>
              <w:right w:val="nil"/>
            </w:tcBorders>
            <w:tcMar>
              <w:top w:w="128" w:type="dxa"/>
              <w:left w:w="43" w:type="dxa"/>
              <w:bottom w:w="43" w:type="dxa"/>
              <w:right w:w="43" w:type="dxa"/>
            </w:tcMar>
          </w:tcPr>
          <w:p w14:paraId="46B32E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FE1E0D"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9D3C60B" w14:textId="77777777" w:rsidR="00EE2529" w:rsidRPr="00C81B84" w:rsidRDefault="00AD5E1E" w:rsidP="00C81B84">
            <w:r w:rsidRPr="00C81B84">
              <w:t>Tilskudd til regionale pilegrimssentre, forhøyes med</w:t>
            </w:r>
          </w:p>
        </w:tc>
        <w:tc>
          <w:tcPr>
            <w:tcW w:w="1400" w:type="dxa"/>
            <w:tcBorders>
              <w:top w:val="nil"/>
              <w:left w:val="nil"/>
              <w:bottom w:val="nil"/>
              <w:right w:val="nil"/>
            </w:tcBorders>
            <w:tcMar>
              <w:top w:w="128" w:type="dxa"/>
              <w:left w:w="43" w:type="dxa"/>
              <w:bottom w:w="43" w:type="dxa"/>
              <w:right w:w="43" w:type="dxa"/>
            </w:tcMar>
            <w:vAlign w:val="bottom"/>
          </w:tcPr>
          <w:p w14:paraId="5C616E5C" w14:textId="77777777" w:rsidR="00EE2529" w:rsidRPr="00C81B84" w:rsidRDefault="00AD5E1E" w:rsidP="00C81B84">
            <w:r w:rsidRPr="00C81B84">
              <w:t>184 000</w:t>
            </w:r>
          </w:p>
        </w:tc>
      </w:tr>
      <w:tr w:rsidR="00EE2529" w:rsidRPr="00C81B84" w14:paraId="3E9A4D1E" w14:textId="77777777">
        <w:trPr>
          <w:trHeight w:val="380"/>
        </w:trPr>
        <w:tc>
          <w:tcPr>
            <w:tcW w:w="680" w:type="dxa"/>
            <w:tcBorders>
              <w:top w:val="nil"/>
              <w:left w:val="nil"/>
              <w:bottom w:val="nil"/>
              <w:right w:val="nil"/>
            </w:tcBorders>
            <w:tcMar>
              <w:top w:w="128" w:type="dxa"/>
              <w:left w:w="43" w:type="dxa"/>
              <w:bottom w:w="43" w:type="dxa"/>
              <w:right w:w="43" w:type="dxa"/>
            </w:tcMar>
          </w:tcPr>
          <w:p w14:paraId="7101AD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5BC2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35F812" w14:textId="77777777" w:rsidR="00EE2529" w:rsidRPr="00C81B84" w:rsidRDefault="00AD5E1E" w:rsidP="00C81B84">
            <w:r w:rsidRPr="00C81B84">
              <w:t>fra kr 8 630 000 til kr 8 814 000</w:t>
            </w:r>
          </w:p>
        </w:tc>
        <w:tc>
          <w:tcPr>
            <w:tcW w:w="1400" w:type="dxa"/>
            <w:tcBorders>
              <w:top w:val="nil"/>
              <w:left w:val="nil"/>
              <w:bottom w:val="nil"/>
              <w:right w:val="nil"/>
            </w:tcBorders>
            <w:tcMar>
              <w:top w:w="128" w:type="dxa"/>
              <w:left w:w="43" w:type="dxa"/>
              <w:bottom w:w="43" w:type="dxa"/>
              <w:right w:w="43" w:type="dxa"/>
            </w:tcMar>
            <w:vAlign w:val="bottom"/>
          </w:tcPr>
          <w:p w14:paraId="687A8056" w14:textId="77777777" w:rsidR="00EE2529" w:rsidRPr="00C81B84" w:rsidRDefault="00EE2529" w:rsidP="00C81B84"/>
        </w:tc>
      </w:tr>
      <w:tr w:rsidR="00EE2529" w:rsidRPr="00C81B84" w14:paraId="75C3DB6C" w14:textId="77777777">
        <w:trPr>
          <w:trHeight w:val="380"/>
        </w:trPr>
        <w:tc>
          <w:tcPr>
            <w:tcW w:w="680" w:type="dxa"/>
            <w:tcBorders>
              <w:top w:val="nil"/>
              <w:left w:val="nil"/>
              <w:bottom w:val="nil"/>
              <w:right w:val="nil"/>
            </w:tcBorders>
            <w:tcMar>
              <w:top w:w="128" w:type="dxa"/>
              <w:left w:w="43" w:type="dxa"/>
              <w:bottom w:w="43" w:type="dxa"/>
              <w:right w:w="43" w:type="dxa"/>
            </w:tcMar>
          </w:tcPr>
          <w:p w14:paraId="408D44A0" w14:textId="77777777" w:rsidR="00EE2529" w:rsidRPr="00C81B84" w:rsidRDefault="00AD5E1E" w:rsidP="00C81B84">
            <w:r w:rsidRPr="00C81B84">
              <w:t>328</w:t>
            </w:r>
          </w:p>
        </w:tc>
        <w:tc>
          <w:tcPr>
            <w:tcW w:w="680" w:type="dxa"/>
            <w:tcBorders>
              <w:top w:val="nil"/>
              <w:left w:val="nil"/>
              <w:bottom w:val="nil"/>
              <w:right w:val="nil"/>
            </w:tcBorders>
            <w:tcMar>
              <w:top w:w="128" w:type="dxa"/>
              <w:left w:w="43" w:type="dxa"/>
              <w:bottom w:w="43" w:type="dxa"/>
              <w:right w:w="43" w:type="dxa"/>
            </w:tcMar>
          </w:tcPr>
          <w:p w14:paraId="068E87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02E067" w14:textId="77777777" w:rsidR="00EE2529" w:rsidRPr="00C81B84" w:rsidRDefault="00AD5E1E" w:rsidP="00C81B84">
            <w:r w:rsidRPr="00C81B84">
              <w:t>Museer m.m.:</w:t>
            </w:r>
          </w:p>
        </w:tc>
        <w:tc>
          <w:tcPr>
            <w:tcW w:w="1400" w:type="dxa"/>
            <w:tcBorders>
              <w:top w:val="nil"/>
              <w:left w:val="nil"/>
              <w:bottom w:val="nil"/>
              <w:right w:val="nil"/>
            </w:tcBorders>
            <w:tcMar>
              <w:top w:w="128" w:type="dxa"/>
              <w:left w:w="43" w:type="dxa"/>
              <w:bottom w:w="43" w:type="dxa"/>
              <w:right w:w="43" w:type="dxa"/>
            </w:tcMar>
            <w:vAlign w:val="bottom"/>
          </w:tcPr>
          <w:p w14:paraId="7A67A8CE" w14:textId="77777777" w:rsidR="00EE2529" w:rsidRPr="00C81B84" w:rsidRDefault="00EE2529" w:rsidP="00C81B84"/>
        </w:tc>
      </w:tr>
      <w:tr w:rsidR="00EE2529" w:rsidRPr="00C81B84" w14:paraId="6FD868DB" w14:textId="77777777">
        <w:trPr>
          <w:trHeight w:val="380"/>
        </w:trPr>
        <w:tc>
          <w:tcPr>
            <w:tcW w:w="680" w:type="dxa"/>
            <w:tcBorders>
              <w:top w:val="nil"/>
              <w:left w:val="nil"/>
              <w:bottom w:val="nil"/>
              <w:right w:val="nil"/>
            </w:tcBorders>
            <w:tcMar>
              <w:top w:w="128" w:type="dxa"/>
              <w:left w:w="43" w:type="dxa"/>
              <w:bottom w:w="43" w:type="dxa"/>
              <w:right w:w="43" w:type="dxa"/>
            </w:tcMar>
          </w:tcPr>
          <w:p w14:paraId="75C5B0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0B38C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58CDF51" w14:textId="77777777" w:rsidR="00EE2529" w:rsidRPr="00C81B84" w:rsidRDefault="00AD5E1E" w:rsidP="00C81B84">
            <w:r w:rsidRPr="00C81B84">
              <w:t>Det nasjonale museumsnettverket, forhøyes med</w:t>
            </w:r>
          </w:p>
        </w:tc>
        <w:tc>
          <w:tcPr>
            <w:tcW w:w="1400" w:type="dxa"/>
            <w:tcBorders>
              <w:top w:val="nil"/>
              <w:left w:val="nil"/>
              <w:bottom w:val="nil"/>
              <w:right w:val="nil"/>
            </w:tcBorders>
            <w:tcMar>
              <w:top w:w="128" w:type="dxa"/>
              <w:left w:w="43" w:type="dxa"/>
              <w:bottom w:w="43" w:type="dxa"/>
              <w:right w:w="43" w:type="dxa"/>
            </w:tcMar>
            <w:vAlign w:val="bottom"/>
          </w:tcPr>
          <w:p w14:paraId="585FD76D" w14:textId="77777777" w:rsidR="00EE2529" w:rsidRPr="00C81B84" w:rsidRDefault="00AD5E1E" w:rsidP="00C81B84">
            <w:r w:rsidRPr="00C81B84">
              <w:t>89 773 000</w:t>
            </w:r>
          </w:p>
        </w:tc>
      </w:tr>
      <w:tr w:rsidR="00EE2529" w:rsidRPr="00C81B84" w14:paraId="1996FA73" w14:textId="77777777">
        <w:trPr>
          <w:trHeight w:val="380"/>
        </w:trPr>
        <w:tc>
          <w:tcPr>
            <w:tcW w:w="680" w:type="dxa"/>
            <w:tcBorders>
              <w:top w:val="nil"/>
              <w:left w:val="nil"/>
              <w:bottom w:val="nil"/>
              <w:right w:val="nil"/>
            </w:tcBorders>
            <w:tcMar>
              <w:top w:w="128" w:type="dxa"/>
              <w:left w:w="43" w:type="dxa"/>
              <w:bottom w:w="43" w:type="dxa"/>
              <w:right w:w="43" w:type="dxa"/>
            </w:tcMar>
          </w:tcPr>
          <w:p w14:paraId="5C3B87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D79E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E5621C" w14:textId="77777777" w:rsidR="00EE2529" w:rsidRPr="00C81B84" w:rsidRDefault="00AD5E1E" w:rsidP="00C81B84">
            <w:r w:rsidRPr="00C81B84">
              <w:t>fra kr 2 299 840 000 til kr 2 389 613 000</w:t>
            </w:r>
          </w:p>
        </w:tc>
        <w:tc>
          <w:tcPr>
            <w:tcW w:w="1400" w:type="dxa"/>
            <w:tcBorders>
              <w:top w:val="nil"/>
              <w:left w:val="nil"/>
              <w:bottom w:val="nil"/>
              <w:right w:val="nil"/>
            </w:tcBorders>
            <w:tcMar>
              <w:top w:w="128" w:type="dxa"/>
              <w:left w:w="43" w:type="dxa"/>
              <w:bottom w:w="43" w:type="dxa"/>
              <w:right w:w="43" w:type="dxa"/>
            </w:tcMar>
            <w:vAlign w:val="bottom"/>
          </w:tcPr>
          <w:p w14:paraId="7EF1B418" w14:textId="77777777" w:rsidR="00EE2529" w:rsidRPr="00C81B84" w:rsidRDefault="00EE2529" w:rsidP="00C81B84"/>
        </w:tc>
      </w:tr>
      <w:tr w:rsidR="00EE2529" w:rsidRPr="00C81B84" w14:paraId="7C5F5A2F" w14:textId="77777777">
        <w:trPr>
          <w:trHeight w:val="380"/>
        </w:trPr>
        <w:tc>
          <w:tcPr>
            <w:tcW w:w="680" w:type="dxa"/>
            <w:tcBorders>
              <w:top w:val="nil"/>
              <w:left w:val="nil"/>
              <w:bottom w:val="nil"/>
              <w:right w:val="nil"/>
            </w:tcBorders>
            <w:tcMar>
              <w:top w:w="128" w:type="dxa"/>
              <w:left w:w="43" w:type="dxa"/>
              <w:bottom w:w="43" w:type="dxa"/>
              <w:right w:w="43" w:type="dxa"/>
            </w:tcMar>
          </w:tcPr>
          <w:p w14:paraId="5012DF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217784"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41F3094D" w14:textId="77777777" w:rsidR="00EE2529" w:rsidRPr="00C81B84" w:rsidRDefault="00AD5E1E" w:rsidP="00C81B84">
            <w:r w:rsidRPr="00C81B84">
              <w:t>Andre museums- og kulturverntiltak, forhøyes med</w:t>
            </w:r>
          </w:p>
        </w:tc>
        <w:tc>
          <w:tcPr>
            <w:tcW w:w="1400" w:type="dxa"/>
            <w:tcBorders>
              <w:top w:val="nil"/>
              <w:left w:val="nil"/>
              <w:bottom w:val="nil"/>
              <w:right w:val="nil"/>
            </w:tcBorders>
            <w:tcMar>
              <w:top w:w="128" w:type="dxa"/>
              <w:left w:w="43" w:type="dxa"/>
              <w:bottom w:w="43" w:type="dxa"/>
              <w:right w:w="43" w:type="dxa"/>
            </w:tcMar>
            <w:vAlign w:val="bottom"/>
          </w:tcPr>
          <w:p w14:paraId="23B89CAD" w14:textId="77777777" w:rsidR="00EE2529" w:rsidRPr="00C81B84" w:rsidRDefault="00AD5E1E" w:rsidP="00C81B84">
            <w:r w:rsidRPr="00C81B84">
              <w:t>6 281 000</w:t>
            </w:r>
          </w:p>
        </w:tc>
      </w:tr>
      <w:tr w:rsidR="00EE2529" w:rsidRPr="00C81B84" w14:paraId="3485A5A1" w14:textId="77777777">
        <w:trPr>
          <w:trHeight w:val="380"/>
        </w:trPr>
        <w:tc>
          <w:tcPr>
            <w:tcW w:w="680" w:type="dxa"/>
            <w:tcBorders>
              <w:top w:val="nil"/>
              <w:left w:val="nil"/>
              <w:bottom w:val="nil"/>
              <w:right w:val="nil"/>
            </w:tcBorders>
            <w:tcMar>
              <w:top w:w="128" w:type="dxa"/>
              <w:left w:w="43" w:type="dxa"/>
              <w:bottom w:w="43" w:type="dxa"/>
              <w:right w:w="43" w:type="dxa"/>
            </w:tcMar>
          </w:tcPr>
          <w:p w14:paraId="7113A5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D046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3C66AD" w14:textId="77777777" w:rsidR="00EE2529" w:rsidRPr="00C81B84" w:rsidRDefault="00AD5E1E" w:rsidP="00C81B84">
            <w:r w:rsidRPr="00C81B84">
              <w:t>fra kr 83 375 000 til kr 89 656 000</w:t>
            </w:r>
          </w:p>
        </w:tc>
        <w:tc>
          <w:tcPr>
            <w:tcW w:w="1400" w:type="dxa"/>
            <w:tcBorders>
              <w:top w:val="nil"/>
              <w:left w:val="nil"/>
              <w:bottom w:val="nil"/>
              <w:right w:val="nil"/>
            </w:tcBorders>
            <w:tcMar>
              <w:top w:w="128" w:type="dxa"/>
              <w:left w:w="43" w:type="dxa"/>
              <w:bottom w:w="43" w:type="dxa"/>
              <w:right w:w="43" w:type="dxa"/>
            </w:tcMar>
            <w:vAlign w:val="bottom"/>
          </w:tcPr>
          <w:p w14:paraId="363BF07C" w14:textId="77777777" w:rsidR="00EE2529" w:rsidRPr="00C81B84" w:rsidRDefault="00EE2529" w:rsidP="00C81B84"/>
        </w:tc>
      </w:tr>
      <w:tr w:rsidR="00EE2529" w:rsidRPr="00C81B84" w14:paraId="3302067B" w14:textId="77777777">
        <w:trPr>
          <w:trHeight w:val="380"/>
        </w:trPr>
        <w:tc>
          <w:tcPr>
            <w:tcW w:w="680" w:type="dxa"/>
            <w:tcBorders>
              <w:top w:val="nil"/>
              <w:left w:val="nil"/>
              <w:bottom w:val="nil"/>
              <w:right w:val="nil"/>
            </w:tcBorders>
            <w:tcMar>
              <w:top w:w="128" w:type="dxa"/>
              <w:left w:w="43" w:type="dxa"/>
              <w:bottom w:w="43" w:type="dxa"/>
              <w:right w:w="43" w:type="dxa"/>
            </w:tcMar>
          </w:tcPr>
          <w:p w14:paraId="062FF080" w14:textId="77777777" w:rsidR="00EE2529" w:rsidRPr="00C81B84" w:rsidRDefault="00AD5E1E" w:rsidP="00C81B84">
            <w:r w:rsidRPr="00C81B84">
              <w:t>329</w:t>
            </w:r>
          </w:p>
        </w:tc>
        <w:tc>
          <w:tcPr>
            <w:tcW w:w="680" w:type="dxa"/>
            <w:tcBorders>
              <w:top w:val="nil"/>
              <w:left w:val="nil"/>
              <w:bottom w:val="nil"/>
              <w:right w:val="nil"/>
            </w:tcBorders>
            <w:tcMar>
              <w:top w:w="128" w:type="dxa"/>
              <w:left w:w="43" w:type="dxa"/>
              <w:bottom w:w="43" w:type="dxa"/>
              <w:right w:w="43" w:type="dxa"/>
            </w:tcMar>
          </w:tcPr>
          <w:p w14:paraId="782A1E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2D7E049" w14:textId="77777777" w:rsidR="00EE2529" w:rsidRPr="00C81B84" w:rsidRDefault="00AD5E1E" w:rsidP="00C81B84">
            <w:r w:rsidRPr="00C81B84">
              <w:t>Arkivformål:</w:t>
            </w:r>
          </w:p>
        </w:tc>
        <w:tc>
          <w:tcPr>
            <w:tcW w:w="1400" w:type="dxa"/>
            <w:tcBorders>
              <w:top w:val="nil"/>
              <w:left w:val="nil"/>
              <w:bottom w:val="nil"/>
              <w:right w:val="nil"/>
            </w:tcBorders>
            <w:tcMar>
              <w:top w:w="128" w:type="dxa"/>
              <w:left w:w="43" w:type="dxa"/>
              <w:bottom w:w="43" w:type="dxa"/>
              <w:right w:w="43" w:type="dxa"/>
            </w:tcMar>
            <w:vAlign w:val="bottom"/>
          </w:tcPr>
          <w:p w14:paraId="2EC41262" w14:textId="77777777" w:rsidR="00EE2529" w:rsidRPr="00C81B84" w:rsidRDefault="00EE2529" w:rsidP="00C81B84"/>
        </w:tc>
      </w:tr>
      <w:tr w:rsidR="00EE2529" w:rsidRPr="00C81B84" w14:paraId="786A69F9" w14:textId="77777777">
        <w:trPr>
          <w:trHeight w:val="380"/>
        </w:trPr>
        <w:tc>
          <w:tcPr>
            <w:tcW w:w="680" w:type="dxa"/>
            <w:tcBorders>
              <w:top w:val="nil"/>
              <w:left w:val="nil"/>
              <w:bottom w:val="nil"/>
              <w:right w:val="nil"/>
            </w:tcBorders>
            <w:tcMar>
              <w:top w:w="128" w:type="dxa"/>
              <w:left w:w="43" w:type="dxa"/>
              <w:bottom w:w="43" w:type="dxa"/>
              <w:right w:w="43" w:type="dxa"/>
            </w:tcMar>
          </w:tcPr>
          <w:p w14:paraId="6FBF75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FC26D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A69AE3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34E283C" w14:textId="77777777" w:rsidR="00EE2529" w:rsidRPr="00C81B84" w:rsidRDefault="00AD5E1E" w:rsidP="00C81B84">
            <w:r w:rsidRPr="00C81B84">
              <w:t>19 388 000</w:t>
            </w:r>
          </w:p>
        </w:tc>
      </w:tr>
      <w:tr w:rsidR="00EE2529" w:rsidRPr="00C81B84" w14:paraId="60FC43FE" w14:textId="77777777">
        <w:trPr>
          <w:trHeight w:val="380"/>
        </w:trPr>
        <w:tc>
          <w:tcPr>
            <w:tcW w:w="680" w:type="dxa"/>
            <w:tcBorders>
              <w:top w:val="nil"/>
              <w:left w:val="nil"/>
              <w:bottom w:val="nil"/>
              <w:right w:val="nil"/>
            </w:tcBorders>
            <w:tcMar>
              <w:top w:w="128" w:type="dxa"/>
              <w:left w:w="43" w:type="dxa"/>
              <w:bottom w:w="43" w:type="dxa"/>
              <w:right w:w="43" w:type="dxa"/>
            </w:tcMar>
          </w:tcPr>
          <w:p w14:paraId="2570700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870F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74ADC5" w14:textId="77777777" w:rsidR="00EE2529" w:rsidRPr="00C81B84" w:rsidRDefault="00AD5E1E" w:rsidP="00C81B84">
            <w:r w:rsidRPr="00C81B84">
              <w:t>fra kr 414 658 000 til kr 434 046 000</w:t>
            </w:r>
          </w:p>
        </w:tc>
        <w:tc>
          <w:tcPr>
            <w:tcW w:w="1400" w:type="dxa"/>
            <w:tcBorders>
              <w:top w:val="nil"/>
              <w:left w:val="nil"/>
              <w:bottom w:val="nil"/>
              <w:right w:val="nil"/>
            </w:tcBorders>
            <w:tcMar>
              <w:top w:w="128" w:type="dxa"/>
              <w:left w:w="43" w:type="dxa"/>
              <w:bottom w:w="43" w:type="dxa"/>
              <w:right w:w="43" w:type="dxa"/>
            </w:tcMar>
            <w:vAlign w:val="bottom"/>
          </w:tcPr>
          <w:p w14:paraId="5C3B10B1" w14:textId="77777777" w:rsidR="00EE2529" w:rsidRPr="00C81B84" w:rsidRDefault="00EE2529" w:rsidP="00C81B84"/>
        </w:tc>
      </w:tr>
      <w:tr w:rsidR="00EE2529" w:rsidRPr="00C81B84" w14:paraId="28851869" w14:textId="77777777">
        <w:trPr>
          <w:trHeight w:val="380"/>
        </w:trPr>
        <w:tc>
          <w:tcPr>
            <w:tcW w:w="680" w:type="dxa"/>
            <w:tcBorders>
              <w:top w:val="nil"/>
              <w:left w:val="nil"/>
              <w:bottom w:val="nil"/>
              <w:right w:val="nil"/>
            </w:tcBorders>
            <w:tcMar>
              <w:top w:w="128" w:type="dxa"/>
              <w:left w:w="43" w:type="dxa"/>
              <w:bottom w:w="43" w:type="dxa"/>
              <w:right w:w="43" w:type="dxa"/>
            </w:tcMar>
          </w:tcPr>
          <w:p w14:paraId="48C964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208A2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861520A"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89508F3" w14:textId="77777777" w:rsidR="00EE2529" w:rsidRPr="00C81B84" w:rsidRDefault="00AD5E1E" w:rsidP="00C81B84">
            <w:r w:rsidRPr="00C81B84">
              <w:t>106 000</w:t>
            </w:r>
          </w:p>
        </w:tc>
      </w:tr>
      <w:tr w:rsidR="00EE2529" w:rsidRPr="00C81B84" w14:paraId="66611862" w14:textId="77777777">
        <w:trPr>
          <w:trHeight w:val="380"/>
        </w:trPr>
        <w:tc>
          <w:tcPr>
            <w:tcW w:w="680" w:type="dxa"/>
            <w:tcBorders>
              <w:top w:val="nil"/>
              <w:left w:val="nil"/>
              <w:bottom w:val="nil"/>
              <w:right w:val="nil"/>
            </w:tcBorders>
            <w:tcMar>
              <w:top w:w="128" w:type="dxa"/>
              <w:left w:w="43" w:type="dxa"/>
              <w:bottom w:w="43" w:type="dxa"/>
              <w:right w:w="43" w:type="dxa"/>
            </w:tcMar>
          </w:tcPr>
          <w:p w14:paraId="15064E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018D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9222DD" w14:textId="77777777" w:rsidR="00EE2529" w:rsidRPr="00C81B84" w:rsidRDefault="00AD5E1E" w:rsidP="00C81B84">
            <w:r w:rsidRPr="00C81B84">
              <w:t>fra kr 4 971 000 til kr 5 077 000</w:t>
            </w:r>
          </w:p>
        </w:tc>
        <w:tc>
          <w:tcPr>
            <w:tcW w:w="1400" w:type="dxa"/>
            <w:tcBorders>
              <w:top w:val="nil"/>
              <w:left w:val="nil"/>
              <w:bottom w:val="nil"/>
              <w:right w:val="nil"/>
            </w:tcBorders>
            <w:tcMar>
              <w:top w:w="128" w:type="dxa"/>
              <w:left w:w="43" w:type="dxa"/>
              <w:bottom w:w="43" w:type="dxa"/>
              <w:right w:w="43" w:type="dxa"/>
            </w:tcMar>
            <w:vAlign w:val="bottom"/>
          </w:tcPr>
          <w:p w14:paraId="5D502325" w14:textId="77777777" w:rsidR="00EE2529" w:rsidRPr="00C81B84" w:rsidRDefault="00EE2529" w:rsidP="00C81B84"/>
        </w:tc>
      </w:tr>
      <w:tr w:rsidR="00EE2529" w:rsidRPr="00C81B84" w14:paraId="42326C87" w14:textId="77777777">
        <w:trPr>
          <w:trHeight w:val="380"/>
        </w:trPr>
        <w:tc>
          <w:tcPr>
            <w:tcW w:w="680" w:type="dxa"/>
            <w:tcBorders>
              <w:top w:val="nil"/>
              <w:left w:val="nil"/>
              <w:bottom w:val="nil"/>
              <w:right w:val="nil"/>
            </w:tcBorders>
            <w:tcMar>
              <w:top w:w="128" w:type="dxa"/>
              <w:left w:w="43" w:type="dxa"/>
              <w:bottom w:w="43" w:type="dxa"/>
              <w:right w:w="43" w:type="dxa"/>
            </w:tcMar>
          </w:tcPr>
          <w:p w14:paraId="35F14E8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5F6718"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3802BE77"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C519E4A" w14:textId="77777777" w:rsidR="00EE2529" w:rsidRPr="00C81B84" w:rsidRDefault="00AD5E1E" w:rsidP="00C81B84">
            <w:r w:rsidRPr="00C81B84">
              <w:t>7 817 000</w:t>
            </w:r>
          </w:p>
        </w:tc>
      </w:tr>
      <w:tr w:rsidR="00EE2529" w:rsidRPr="00C81B84" w14:paraId="54A2280C" w14:textId="77777777">
        <w:trPr>
          <w:trHeight w:val="380"/>
        </w:trPr>
        <w:tc>
          <w:tcPr>
            <w:tcW w:w="680" w:type="dxa"/>
            <w:tcBorders>
              <w:top w:val="nil"/>
              <w:left w:val="nil"/>
              <w:bottom w:val="nil"/>
              <w:right w:val="nil"/>
            </w:tcBorders>
            <w:tcMar>
              <w:top w:w="128" w:type="dxa"/>
              <w:left w:w="43" w:type="dxa"/>
              <w:bottom w:w="43" w:type="dxa"/>
              <w:right w:w="43" w:type="dxa"/>
            </w:tcMar>
          </w:tcPr>
          <w:p w14:paraId="237A43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7297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23A038" w14:textId="77777777" w:rsidR="00EE2529" w:rsidRPr="00C81B84" w:rsidRDefault="00AD5E1E" w:rsidP="00C81B84">
            <w:r w:rsidRPr="00C81B84">
              <w:t>fra kr 63 610 000 til kr 55 793 000</w:t>
            </w:r>
          </w:p>
        </w:tc>
        <w:tc>
          <w:tcPr>
            <w:tcW w:w="1400" w:type="dxa"/>
            <w:tcBorders>
              <w:top w:val="nil"/>
              <w:left w:val="nil"/>
              <w:bottom w:val="nil"/>
              <w:right w:val="nil"/>
            </w:tcBorders>
            <w:tcMar>
              <w:top w:w="128" w:type="dxa"/>
              <w:left w:w="43" w:type="dxa"/>
              <w:bottom w:w="43" w:type="dxa"/>
              <w:right w:w="43" w:type="dxa"/>
            </w:tcMar>
            <w:vAlign w:val="bottom"/>
          </w:tcPr>
          <w:p w14:paraId="00C65B1D" w14:textId="77777777" w:rsidR="00EE2529" w:rsidRPr="00C81B84" w:rsidRDefault="00EE2529" w:rsidP="00C81B84"/>
        </w:tc>
      </w:tr>
      <w:tr w:rsidR="00EE2529" w:rsidRPr="00C81B84" w14:paraId="106C9387" w14:textId="77777777">
        <w:trPr>
          <w:trHeight w:val="380"/>
        </w:trPr>
        <w:tc>
          <w:tcPr>
            <w:tcW w:w="680" w:type="dxa"/>
            <w:tcBorders>
              <w:top w:val="nil"/>
              <w:left w:val="nil"/>
              <w:bottom w:val="nil"/>
              <w:right w:val="nil"/>
            </w:tcBorders>
            <w:tcMar>
              <w:top w:w="128" w:type="dxa"/>
              <w:left w:w="43" w:type="dxa"/>
              <w:bottom w:w="43" w:type="dxa"/>
              <w:right w:w="43" w:type="dxa"/>
            </w:tcMar>
          </w:tcPr>
          <w:p w14:paraId="6BE73D4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25FDAC"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49816A27" w14:textId="77777777" w:rsidR="00EE2529" w:rsidRPr="00C81B84" w:rsidRDefault="00AD5E1E" w:rsidP="00C81B84">
            <w:r w:rsidRPr="00C81B84">
              <w:t>Arkivtiltak, forhøyes med</w:t>
            </w:r>
          </w:p>
        </w:tc>
        <w:tc>
          <w:tcPr>
            <w:tcW w:w="1400" w:type="dxa"/>
            <w:tcBorders>
              <w:top w:val="nil"/>
              <w:left w:val="nil"/>
              <w:bottom w:val="nil"/>
              <w:right w:val="nil"/>
            </w:tcBorders>
            <w:tcMar>
              <w:top w:w="128" w:type="dxa"/>
              <w:left w:w="43" w:type="dxa"/>
              <w:bottom w:w="43" w:type="dxa"/>
              <w:right w:w="43" w:type="dxa"/>
            </w:tcMar>
            <w:vAlign w:val="bottom"/>
          </w:tcPr>
          <w:p w14:paraId="04D23CA1" w14:textId="77777777" w:rsidR="00EE2529" w:rsidRPr="00C81B84" w:rsidRDefault="00AD5E1E" w:rsidP="00C81B84">
            <w:r w:rsidRPr="00C81B84">
              <w:t>205 000</w:t>
            </w:r>
          </w:p>
        </w:tc>
      </w:tr>
      <w:tr w:rsidR="00EE2529" w:rsidRPr="00C81B84" w14:paraId="55F80E34" w14:textId="77777777">
        <w:trPr>
          <w:trHeight w:val="380"/>
        </w:trPr>
        <w:tc>
          <w:tcPr>
            <w:tcW w:w="680" w:type="dxa"/>
            <w:tcBorders>
              <w:top w:val="nil"/>
              <w:left w:val="nil"/>
              <w:bottom w:val="nil"/>
              <w:right w:val="nil"/>
            </w:tcBorders>
            <w:tcMar>
              <w:top w:w="128" w:type="dxa"/>
              <w:left w:w="43" w:type="dxa"/>
              <w:bottom w:w="43" w:type="dxa"/>
              <w:right w:w="43" w:type="dxa"/>
            </w:tcMar>
          </w:tcPr>
          <w:p w14:paraId="30646D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D7D6F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5E51C4" w14:textId="77777777" w:rsidR="00EE2529" w:rsidRPr="00C81B84" w:rsidRDefault="00AD5E1E" w:rsidP="00C81B84">
            <w:r w:rsidRPr="00C81B84">
              <w:t>fra kr 9 610 000 til kr 9 815 000</w:t>
            </w:r>
          </w:p>
        </w:tc>
        <w:tc>
          <w:tcPr>
            <w:tcW w:w="1400" w:type="dxa"/>
            <w:tcBorders>
              <w:top w:val="nil"/>
              <w:left w:val="nil"/>
              <w:bottom w:val="nil"/>
              <w:right w:val="nil"/>
            </w:tcBorders>
            <w:tcMar>
              <w:top w:w="128" w:type="dxa"/>
              <w:left w:w="43" w:type="dxa"/>
              <w:bottom w:w="43" w:type="dxa"/>
              <w:right w:w="43" w:type="dxa"/>
            </w:tcMar>
            <w:vAlign w:val="bottom"/>
          </w:tcPr>
          <w:p w14:paraId="1373A11A" w14:textId="77777777" w:rsidR="00EE2529" w:rsidRPr="00C81B84" w:rsidRDefault="00EE2529" w:rsidP="00C81B84"/>
        </w:tc>
      </w:tr>
      <w:tr w:rsidR="00EE2529" w:rsidRPr="00C81B84" w14:paraId="5564A520" w14:textId="77777777">
        <w:trPr>
          <w:trHeight w:val="380"/>
        </w:trPr>
        <w:tc>
          <w:tcPr>
            <w:tcW w:w="680" w:type="dxa"/>
            <w:tcBorders>
              <w:top w:val="nil"/>
              <w:left w:val="nil"/>
              <w:bottom w:val="nil"/>
              <w:right w:val="nil"/>
            </w:tcBorders>
            <w:tcMar>
              <w:top w:w="128" w:type="dxa"/>
              <w:left w:w="43" w:type="dxa"/>
              <w:bottom w:w="43" w:type="dxa"/>
              <w:right w:w="43" w:type="dxa"/>
            </w:tcMar>
          </w:tcPr>
          <w:p w14:paraId="2845BDBB" w14:textId="77777777" w:rsidR="00EE2529" w:rsidRPr="00C81B84" w:rsidRDefault="00AD5E1E" w:rsidP="00C81B84">
            <w:r w:rsidRPr="00C81B84">
              <w:t>334</w:t>
            </w:r>
          </w:p>
        </w:tc>
        <w:tc>
          <w:tcPr>
            <w:tcW w:w="680" w:type="dxa"/>
            <w:tcBorders>
              <w:top w:val="nil"/>
              <w:left w:val="nil"/>
              <w:bottom w:val="nil"/>
              <w:right w:val="nil"/>
            </w:tcBorders>
            <w:tcMar>
              <w:top w:w="128" w:type="dxa"/>
              <w:left w:w="43" w:type="dxa"/>
              <w:bottom w:w="43" w:type="dxa"/>
              <w:right w:w="43" w:type="dxa"/>
            </w:tcMar>
          </w:tcPr>
          <w:p w14:paraId="168C646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F5C454" w14:textId="77777777" w:rsidR="00EE2529" w:rsidRPr="00C81B84" w:rsidRDefault="00AD5E1E" w:rsidP="00C81B84">
            <w:r w:rsidRPr="00C81B84">
              <w:t>Film- og dataspillformål:</w:t>
            </w:r>
          </w:p>
        </w:tc>
        <w:tc>
          <w:tcPr>
            <w:tcW w:w="1400" w:type="dxa"/>
            <w:tcBorders>
              <w:top w:val="nil"/>
              <w:left w:val="nil"/>
              <w:bottom w:val="nil"/>
              <w:right w:val="nil"/>
            </w:tcBorders>
            <w:tcMar>
              <w:top w:w="128" w:type="dxa"/>
              <w:left w:w="43" w:type="dxa"/>
              <w:bottom w:w="43" w:type="dxa"/>
              <w:right w:w="43" w:type="dxa"/>
            </w:tcMar>
            <w:vAlign w:val="bottom"/>
          </w:tcPr>
          <w:p w14:paraId="4979815D" w14:textId="77777777" w:rsidR="00EE2529" w:rsidRPr="00C81B84" w:rsidRDefault="00EE2529" w:rsidP="00C81B84"/>
        </w:tc>
      </w:tr>
      <w:tr w:rsidR="00EE2529" w:rsidRPr="00C81B84" w14:paraId="0EAA7D01" w14:textId="77777777">
        <w:trPr>
          <w:trHeight w:val="380"/>
        </w:trPr>
        <w:tc>
          <w:tcPr>
            <w:tcW w:w="680" w:type="dxa"/>
            <w:tcBorders>
              <w:top w:val="nil"/>
              <w:left w:val="nil"/>
              <w:bottom w:val="nil"/>
              <w:right w:val="nil"/>
            </w:tcBorders>
            <w:tcMar>
              <w:top w:w="128" w:type="dxa"/>
              <w:left w:w="43" w:type="dxa"/>
              <w:bottom w:w="43" w:type="dxa"/>
              <w:right w:w="43" w:type="dxa"/>
            </w:tcMar>
          </w:tcPr>
          <w:p w14:paraId="111F9C6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BF3AB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73B38A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5F9E3F1" w14:textId="77777777" w:rsidR="00EE2529" w:rsidRPr="00C81B84" w:rsidRDefault="00AD5E1E" w:rsidP="00C81B84">
            <w:r w:rsidRPr="00C81B84">
              <w:t>3 258 000</w:t>
            </w:r>
          </w:p>
        </w:tc>
      </w:tr>
      <w:tr w:rsidR="00EE2529" w:rsidRPr="00C81B84" w14:paraId="39571CF3" w14:textId="77777777">
        <w:trPr>
          <w:trHeight w:val="380"/>
        </w:trPr>
        <w:tc>
          <w:tcPr>
            <w:tcW w:w="680" w:type="dxa"/>
            <w:tcBorders>
              <w:top w:val="nil"/>
              <w:left w:val="nil"/>
              <w:bottom w:val="nil"/>
              <w:right w:val="nil"/>
            </w:tcBorders>
            <w:tcMar>
              <w:top w:w="128" w:type="dxa"/>
              <w:left w:w="43" w:type="dxa"/>
              <w:bottom w:w="43" w:type="dxa"/>
              <w:right w:w="43" w:type="dxa"/>
            </w:tcMar>
          </w:tcPr>
          <w:p w14:paraId="3D8A4A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6975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D96EE0" w14:textId="77777777" w:rsidR="00EE2529" w:rsidRPr="00C81B84" w:rsidRDefault="00AD5E1E" w:rsidP="00C81B84">
            <w:r w:rsidRPr="00C81B84">
              <w:t>fra kr 126 449 000 til kr 129 707 000</w:t>
            </w:r>
          </w:p>
        </w:tc>
        <w:tc>
          <w:tcPr>
            <w:tcW w:w="1400" w:type="dxa"/>
            <w:tcBorders>
              <w:top w:val="nil"/>
              <w:left w:val="nil"/>
              <w:bottom w:val="nil"/>
              <w:right w:val="nil"/>
            </w:tcBorders>
            <w:tcMar>
              <w:top w:w="128" w:type="dxa"/>
              <w:left w:w="43" w:type="dxa"/>
              <w:bottom w:w="43" w:type="dxa"/>
              <w:right w:w="43" w:type="dxa"/>
            </w:tcMar>
            <w:vAlign w:val="bottom"/>
          </w:tcPr>
          <w:p w14:paraId="1D7F57C7" w14:textId="77777777" w:rsidR="00EE2529" w:rsidRPr="00C81B84" w:rsidRDefault="00EE2529" w:rsidP="00C81B84"/>
        </w:tc>
      </w:tr>
      <w:tr w:rsidR="00EE2529" w:rsidRPr="00C81B84" w14:paraId="4D9CBA28" w14:textId="77777777">
        <w:trPr>
          <w:trHeight w:val="380"/>
        </w:trPr>
        <w:tc>
          <w:tcPr>
            <w:tcW w:w="680" w:type="dxa"/>
            <w:tcBorders>
              <w:top w:val="nil"/>
              <w:left w:val="nil"/>
              <w:bottom w:val="nil"/>
              <w:right w:val="nil"/>
            </w:tcBorders>
            <w:tcMar>
              <w:top w:w="128" w:type="dxa"/>
              <w:left w:w="43" w:type="dxa"/>
              <w:bottom w:w="43" w:type="dxa"/>
              <w:right w:w="43" w:type="dxa"/>
            </w:tcMar>
          </w:tcPr>
          <w:p w14:paraId="5DFE5D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62A02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CA5CD1C"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BA6AB7" w14:textId="77777777" w:rsidR="00EE2529" w:rsidRPr="00C81B84" w:rsidRDefault="00AD5E1E" w:rsidP="00C81B84">
            <w:r w:rsidRPr="00C81B84">
              <w:t>149 000</w:t>
            </w:r>
          </w:p>
        </w:tc>
      </w:tr>
      <w:tr w:rsidR="00EE2529" w:rsidRPr="00C81B84" w14:paraId="60DA3B9A" w14:textId="77777777">
        <w:trPr>
          <w:trHeight w:val="380"/>
        </w:trPr>
        <w:tc>
          <w:tcPr>
            <w:tcW w:w="680" w:type="dxa"/>
            <w:tcBorders>
              <w:top w:val="nil"/>
              <w:left w:val="nil"/>
              <w:bottom w:val="nil"/>
              <w:right w:val="nil"/>
            </w:tcBorders>
            <w:tcMar>
              <w:top w:w="128" w:type="dxa"/>
              <w:left w:w="43" w:type="dxa"/>
              <w:bottom w:w="43" w:type="dxa"/>
              <w:right w:w="43" w:type="dxa"/>
            </w:tcMar>
          </w:tcPr>
          <w:p w14:paraId="109E7B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0431E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FBFEE1" w14:textId="77777777" w:rsidR="00EE2529" w:rsidRPr="00C81B84" w:rsidRDefault="00AD5E1E" w:rsidP="00C81B84">
            <w:r w:rsidRPr="00C81B84">
              <w:t>fra kr 6 998 000 til kr 7 147 000</w:t>
            </w:r>
          </w:p>
        </w:tc>
        <w:tc>
          <w:tcPr>
            <w:tcW w:w="1400" w:type="dxa"/>
            <w:tcBorders>
              <w:top w:val="nil"/>
              <w:left w:val="nil"/>
              <w:bottom w:val="nil"/>
              <w:right w:val="nil"/>
            </w:tcBorders>
            <w:tcMar>
              <w:top w:w="128" w:type="dxa"/>
              <w:left w:w="43" w:type="dxa"/>
              <w:bottom w:w="43" w:type="dxa"/>
              <w:right w:w="43" w:type="dxa"/>
            </w:tcMar>
            <w:vAlign w:val="bottom"/>
          </w:tcPr>
          <w:p w14:paraId="106DD6E8" w14:textId="77777777" w:rsidR="00EE2529" w:rsidRPr="00C81B84" w:rsidRDefault="00EE2529" w:rsidP="00C81B84"/>
        </w:tc>
      </w:tr>
      <w:tr w:rsidR="00EE2529" w:rsidRPr="00C81B84" w14:paraId="21E4540D" w14:textId="77777777">
        <w:trPr>
          <w:trHeight w:val="380"/>
        </w:trPr>
        <w:tc>
          <w:tcPr>
            <w:tcW w:w="680" w:type="dxa"/>
            <w:tcBorders>
              <w:top w:val="nil"/>
              <w:left w:val="nil"/>
              <w:bottom w:val="nil"/>
              <w:right w:val="nil"/>
            </w:tcBorders>
            <w:tcMar>
              <w:top w:w="128" w:type="dxa"/>
              <w:left w:w="43" w:type="dxa"/>
              <w:bottom w:w="43" w:type="dxa"/>
              <w:right w:w="43" w:type="dxa"/>
            </w:tcMar>
          </w:tcPr>
          <w:p w14:paraId="2F2D5B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0B3FAA"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1C964835" w14:textId="77777777" w:rsidR="00EE2529" w:rsidRPr="00C81B84" w:rsidRDefault="00AD5E1E" w:rsidP="00C81B84">
            <w:r w:rsidRPr="00C81B84">
              <w:t>Filmfondet, forhøyes med</w:t>
            </w:r>
          </w:p>
        </w:tc>
        <w:tc>
          <w:tcPr>
            <w:tcW w:w="1400" w:type="dxa"/>
            <w:tcBorders>
              <w:top w:val="nil"/>
              <w:left w:val="nil"/>
              <w:bottom w:val="nil"/>
              <w:right w:val="nil"/>
            </w:tcBorders>
            <w:tcMar>
              <w:top w:w="128" w:type="dxa"/>
              <w:left w:w="43" w:type="dxa"/>
              <w:bottom w:w="43" w:type="dxa"/>
              <w:right w:w="43" w:type="dxa"/>
            </w:tcMar>
            <w:vAlign w:val="bottom"/>
          </w:tcPr>
          <w:p w14:paraId="4C5CDF03" w14:textId="77777777" w:rsidR="00EE2529" w:rsidRPr="00C81B84" w:rsidRDefault="00AD5E1E" w:rsidP="00C81B84">
            <w:r w:rsidRPr="00C81B84">
              <w:t>11 261 000</w:t>
            </w:r>
          </w:p>
        </w:tc>
      </w:tr>
      <w:tr w:rsidR="00EE2529" w:rsidRPr="00C81B84" w14:paraId="382BFC11" w14:textId="77777777">
        <w:trPr>
          <w:trHeight w:val="380"/>
        </w:trPr>
        <w:tc>
          <w:tcPr>
            <w:tcW w:w="680" w:type="dxa"/>
            <w:tcBorders>
              <w:top w:val="nil"/>
              <w:left w:val="nil"/>
              <w:bottom w:val="nil"/>
              <w:right w:val="nil"/>
            </w:tcBorders>
            <w:tcMar>
              <w:top w:w="128" w:type="dxa"/>
              <w:left w:w="43" w:type="dxa"/>
              <w:bottom w:w="43" w:type="dxa"/>
              <w:right w:w="43" w:type="dxa"/>
            </w:tcMar>
          </w:tcPr>
          <w:p w14:paraId="4F7948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CCC4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A3F667" w14:textId="77777777" w:rsidR="00EE2529" w:rsidRPr="00C81B84" w:rsidRDefault="00AD5E1E" w:rsidP="00C81B84">
            <w:r w:rsidRPr="00C81B84">
              <w:t>fra kr 625 550 000 til kr 636 811 000</w:t>
            </w:r>
          </w:p>
        </w:tc>
        <w:tc>
          <w:tcPr>
            <w:tcW w:w="1400" w:type="dxa"/>
            <w:tcBorders>
              <w:top w:val="nil"/>
              <w:left w:val="nil"/>
              <w:bottom w:val="nil"/>
              <w:right w:val="nil"/>
            </w:tcBorders>
            <w:tcMar>
              <w:top w:w="128" w:type="dxa"/>
              <w:left w:w="43" w:type="dxa"/>
              <w:bottom w:w="43" w:type="dxa"/>
              <w:right w:w="43" w:type="dxa"/>
            </w:tcMar>
            <w:vAlign w:val="bottom"/>
          </w:tcPr>
          <w:p w14:paraId="5930975F" w14:textId="77777777" w:rsidR="00EE2529" w:rsidRPr="00C81B84" w:rsidRDefault="00EE2529" w:rsidP="00C81B84"/>
        </w:tc>
      </w:tr>
      <w:tr w:rsidR="00EE2529" w:rsidRPr="00C81B84" w14:paraId="7993DCF1" w14:textId="77777777">
        <w:trPr>
          <w:trHeight w:val="640"/>
        </w:trPr>
        <w:tc>
          <w:tcPr>
            <w:tcW w:w="680" w:type="dxa"/>
            <w:tcBorders>
              <w:top w:val="nil"/>
              <w:left w:val="nil"/>
              <w:bottom w:val="nil"/>
              <w:right w:val="nil"/>
            </w:tcBorders>
            <w:tcMar>
              <w:top w:w="128" w:type="dxa"/>
              <w:left w:w="43" w:type="dxa"/>
              <w:bottom w:w="43" w:type="dxa"/>
              <w:right w:w="43" w:type="dxa"/>
            </w:tcMar>
          </w:tcPr>
          <w:p w14:paraId="0A71E8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FFA4E7"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40660F5B" w14:textId="77777777" w:rsidR="00EE2529" w:rsidRPr="00C81B84" w:rsidRDefault="00AD5E1E" w:rsidP="00C81B84">
            <w:r w:rsidRPr="00C81B84">
              <w:t xml:space="preserve">Insentivordningen for film- og serieproduksjoner,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667DCF1" w14:textId="77777777" w:rsidR="00EE2529" w:rsidRPr="00C81B84" w:rsidRDefault="00AD5E1E" w:rsidP="00C81B84">
            <w:r w:rsidRPr="00C81B84">
              <w:t>844 000</w:t>
            </w:r>
          </w:p>
        </w:tc>
      </w:tr>
      <w:tr w:rsidR="00EE2529" w:rsidRPr="00C81B84" w14:paraId="25E06EA1" w14:textId="77777777">
        <w:trPr>
          <w:trHeight w:val="380"/>
        </w:trPr>
        <w:tc>
          <w:tcPr>
            <w:tcW w:w="680" w:type="dxa"/>
            <w:tcBorders>
              <w:top w:val="nil"/>
              <w:left w:val="nil"/>
              <w:bottom w:val="nil"/>
              <w:right w:val="nil"/>
            </w:tcBorders>
            <w:tcMar>
              <w:top w:w="128" w:type="dxa"/>
              <w:left w:w="43" w:type="dxa"/>
              <w:bottom w:w="43" w:type="dxa"/>
              <w:right w:w="43" w:type="dxa"/>
            </w:tcMar>
          </w:tcPr>
          <w:p w14:paraId="389010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C757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7FDB1E" w14:textId="77777777" w:rsidR="00EE2529" w:rsidRPr="00C81B84" w:rsidRDefault="00AD5E1E" w:rsidP="00C81B84">
            <w:r w:rsidRPr="00C81B84">
              <w:t>fra kr 39 500 000 til kr 40 344 000</w:t>
            </w:r>
          </w:p>
        </w:tc>
        <w:tc>
          <w:tcPr>
            <w:tcW w:w="1400" w:type="dxa"/>
            <w:tcBorders>
              <w:top w:val="nil"/>
              <w:left w:val="nil"/>
              <w:bottom w:val="nil"/>
              <w:right w:val="nil"/>
            </w:tcBorders>
            <w:tcMar>
              <w:top w:w="128" w:type="dxa"/>
              <w:left w:w="43" w:type="dxa"/>
              <w:bottom w:w="43" w:type="dxa"/>
              <w:right w:w="43" w:type="dxa"/>
            </w:tcMar>
            <w:vAlign w:val="bottom"/>
          </w:tcPr>
          <w:p w14:paraId="2705D59B" w14:textId="77777777" w:rsidR="00EE2529" w:rsidRPr="00C81B84" w:rsidRDefault="00EE2529" w:rsidP="00C81B84"/>
        </w:tc>
      </w:tr>
      <w:tr w:rsidR="00EE2529" w:rsidRPr="00C81B84" w14:paraId="6F467431" w14:textId="77777777">
        <w:trPr>
          <w:trHeight w:val="380"/>
        </w:trPr>
        <w:tc>
          <w:tcPr>
            <w:tcW w:w="680" w:type="dxa"/>
            <w:tcBorders>
              <w:top w:val="nil"/>
              <w:left w:val="nil"/>
              <w:bottom w:val="nil"/>
              <w:right w:val="nil"/>
            </w:tcBorders>
            <w:tcMar>
              <w:top w:w="128" w:type="dxa"/>
              <w:left w:w="43" w:type="dxa"/>
              <w:bottom w:w="43" w:type="dxa"/>
              <w:right w:w="43" w:type="dxa"/>
            </w:tcMar>
          </w:tcPr>
          <w:p w14:paraId="2E00EF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F99938"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677F3B4" w14:textId="77777777" w:rsidR="00EE2529" w:rsidRPr="00C81B84" w:rsidRDefault="00AD5E1E" w:rsidP="00C81B84">
            <w:r w:rsidRPr="00C81B84">
              <w:t xml:space="preserve">Regionale filmvirksomheter,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2CD0BB1" w14:textId="77777777" w:rsidR="00EE2529" w:rsidRPr="00C81B84" w:rsidRDefault="00AD5E1E" w:rsidP="00C81B84">
            <w:r w:rsidRPr="00C81B84">
              <w:t>2 448 000</w:t>
            </w:r>
          </w:p>
        </w:tc>
      </w:tr>
      <w:tr w:rsidR="00EE2529" w:rsidRPr="00C81B84" w14:paraId="47AAA423" w14:textId="77777777">
        <w:trPr>
          <w:trHeight w:val="380"/>
        </w:trPr>
        <w:tc>
          <w:tcPr>
            <w:tcW w:w="680" w:type="dxa"/>
            <w:tcBorders>
              <w:top w:val="nil"/>
              <w:left w:val="nil"/>
              <w:bottom w:val="nil"/>
              <w:right w:val="nil"/>
            </w:tcBorders>
            <w:tcMar>
              <w:top w:w="128" w:type="dxa"/>
              <w:left w:w="43" w:type="dxa"/>
              <w:bottom w:w="43" w:type="dxa"/>
              <w:right w:w="43" w:type="dxa"/>
            </w:tcMar>
          </w:tcPr>
          <w:p w14:paraId="7CE475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790F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54203A" w14:textId="77777777" w:rsidR="00EE2529" w:rsidRPr="00C81B84" w:rsidRDefault="00AD5E1E" w:rsidP="00C81B84">
            <w:r w:rsidRPr="00C81B84">
              <w:t>fra kr 114 620 000 til kr 117 068 000</w:t>
            </w:r>
          </w:p>
        </w:tc>
        <w:tc>
          <w:tcPr>
            <w:tcW w:w="1400" w:type="dxa"/>
            <w:tcBorders>
              <w:top w:val="nil"/>
              <w:left w:val="nil"/>
              <w:bottom w:val="nil"/>
              <w:right w:val="nil"/>
            </w:tcBorders>
            <w:tcMar>
              <w:top w:w="128" w:type="dxa"/>
              <w:left w:w="43" w:type="dxa"/>
              <w:bottom w:w="43" w:type="dxa"/>
              <w:right w:w="43" w:type="dxa"/>
            </w:tcMar>
            <w:vAlign w:val="bottom"/>
          </w:tcPr>
          <w:p w14:paraId="54652789" w14:textId="77777777" w:rsidR="00EE2529" w:rsidRPr="00C81B84" w:rsidRDefault="00EE2529" w:rsidP="00C81B84"/>
        </w:tc>
      </w:tr>
      <w:tr w:rsidR="00EE2529" w:rsidRPr="00C81B84" w14:paraId="5F3F2BF0" w14:textId="77777777">
        <w:trPr>
          <w:trHeight w:val="380"/>
        </w:trPr>
        <w:tc>
          <w:tcPr>
            <w:tcW w:w="680" w:type="dxa"/>
            <w:tcBorders>
              <w:top w:val="nil"/>
              <w:left w:val="nil"/>
              <w:bottom w:val="nil"/>
              <w:right w:val="nil"/>
            </w:tcBorders>
            <w:tcMar>
              <w:top w:w="128" w:type="dxa"/>
              <w:left w:w="43" w:type="dxa"/>
              <w:bottom w:w="43" w:type="dxa"/>
              <w:right w:w="43" w:type="dxa"/>
            </w:tcMar>
          </w:tcPr>
          <w:p w14:paraId="7867A5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4E0107"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3A8A3A64" w14:textId="77777777" w:rsidR="00EE2529" w:rsidRPr="00C81B84" w:rsidRDefault="00AD5E1E" w:rsidP="00C81B84">
            <w:r w:rsidRPr="00C81B84">
              <w:t xml:space="preserve">Internasjonale film- og medieavtaler,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3EEE7CA" w14:textId="77777777" w:rsidR="00EE2529" w:rsidRPr="00C81B84" w:rsidRDefault="00AD5E1E" w:rsidP="00C81B84">
            <w:r w:rsidRPr="00C81B84">
              <w:t>428 000</w:t>
            </w:r>
          </w:p>
        </w:tc>
      </w:tr>
      <w:tr w:rsidR="00EE2529" w:rsidRPr="00C81B84" w14:paraId="05B9E3AD" w14:textId="77777777">
        <w:trPr>
          <w:trHeight w:val="380"/>
        </w:trPr>
        <w:tc>
          <w:tcPr>
            <w:tcW w:w="680" w:type="dxa"/>
            <w:tcBorders>
              <w:top w:val="nil"/>
              <w:left w:val="nil"/>
              <w:bottom w:val="nil"/>
              <w:right w:val="nil"/>
            </w:tcBorders>
            <w:tcMar>
              <w:top w:w="128" w:type="dxa"/>
              <w:left w:w="43" w:type="dxa"/>
              <w:bottom w:w="43" w:type="dxa"/>
              <w:right w:w="43" w:type="dxa"/>
            </w:tcMar>
          </w:tcPr>
          <w:p w14:paraId="158584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2CCB6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84F1F5" w14:textId="77777777" w:rsidR="00EE2529" w:rsidRPr="00C81B84" w:rsidRDefault="00AD5E1E" w:rsidP="00C81B84">
            <w:r w:rsidRPr="00C81B84">
              <w:t>fra kr 20 060 000 til kr 20 488 000</w:t>
            </w:r>
          </w:p>
        </w:tc>
        <w:tc>
          <w:tcPr>
            <w:tcW w:w="1400" w:type="dxa"/>
            <w:tcBorders>
              <w:top w:val="nil"/>
              <w:left w:val="nil"/>
              <w:bottom w:val="nil"/>
              <w:right w:val="nil"/>
            </w:tcBorders>
            <w:tcMar>
              <w:top w:w="128" w:type="dxa"/>
              <w:left w:w="43" w:type="dxa"/>
              <w:bottom w:w="43" w:type="dxa"/>
              <w:right w:w="43" w:type="dxa"/>
            </w:tcMar>
            <w:vAlign w:val="bottom"/>
          </w:tcPr>
          <w:p w14:paraId="22432A48" w14:textId="77777777" w:rsidR="00EE2529" w:rsidRPr="00C81B84" w:rsidRDefault="00EE2529" w:rsidP="00C81B84"/>
        </w:tc>
      </w:tr>
      <w:tr w:rsidR="00EE2529" w:rsidRPr="00C81B84" w14:paraId="7D4D0BFA" w14:textId="77777777">
        <w:trPr>
          <w:trHeight w:val="380"/>
        </w:trPr>
        <w:tc>
          <w:tcPr>
            <w:tcW w:w="680" w:type="dxa"/>
            <w:tcBorders>
              <w:top w:val="nil"/>
              <w:left w:val="nil"/>
              <w:bottom w:val="nil"/>
              <w:right w:val="nil"/>
            </w:tcBorders>
            <w:tcMar>
              <w:top w:w="128" w:type="dxa"/>
              <w:left w:w="43" w:type="dxa"/>
              <w:bottom w:w="43" w:type="dxa"/>
              <w:right w:w="43" w:type="dxa"/>
            </w:tcMar>
          </w:tcPr>
          <w:p w14:paraId="47601D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51927A"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4D6D3B4B" w14:textId="77777777" w:rsidR="00EE2529" w:rsidRPr="00C81B84" w:rsidRDefault="00AD5E1E" w:rsidP="00C81B84">
            <w:r w:rsidRPr="00C81B84">
              <w:t>Film- og dataspilltiltak, forhøyes med</w:t>
            </w:r>
          </w:p>
        </w:tc>
        <w:tc>
          <w:tcPr>
            <w:tcW w:w="1400" w:type="dxa"/>
            <w:tcBorders>
              <w:top w:val="nil"/>
              <w:left w:val="nil"/>
              <w:bottom w:val="nil"/>
              <w:right w:val="nil"/>
            </w:tcBorders>
            <w:tcMar>
              <w:top w:w="128" w:type="dxa"/>
              <w:left w:w="43" w:type="dxa"/>
              <w:bottom w:w="43" w:type="dxa"/>
              <w:right w:w="43" w:type="dxa"/>
            </w:tcMar>
            <w:vAlign w:val="bottom"/>
          </w:tcPr>
          <w:p w14:paraId="72889871" w14:textId="77777777" w:rsidR="00EE2529" w:rsidRPr="00C81B84" w:rsidRDefault="00AD5E1E" w:rsidP="00C81B84">
            <w:r w:rsidRPr="00C81B84">
              <w:t>3 456 000</w:t>
            </w:r>
          </w:p>
        </w:tc>
      </w:tr>
      <w:tr w:rsidR="00EE2529" w:rsidRPr="00C81B84" w14:paraId="4E56CD8C" w14:textId="77777777">
        <w:trPr>
          <w:trHeight w:val="380"/>
        </w:trPr>
        <w:tc>
          <w:tcPr>
            <w:tcW w:w="680" w:type="dxa"/>
            <w:tcBorders>
              <w:top w:val="nil"/>
              <w:left w:val="nil"/>
              <w:bottom w:val="nil"/>
              <w:right w:val="nil"/>
            </w:tcBorders>
            <w:tcMar>
              <w:top w:w="128" w:type="dxa"/>
              <w:left w:w="43" w:type="dxa"/>
              <w:bottom w:w="43" w:type="dxa"/>
              <w:right w:w="43" w:type="dxa"/>
            </w:tcMar>
          </w:tcPr>
          <w:p w14:paraId="0FD169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C6AB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B407D3" w14:textId="77777777" w:rsidR="00EE2529" w:rsidRPr="00C81B84" w:rsidRDefault="00AD5E1E" w:rsidP="00C81B84">
            <w:r w:rsidRPr="00C81B84">
              <w:t>fra kr 30 725 000 til kr 34 181 000</w:t>
            </w:r>
          </w:p>
        </w:tc>
        <w:tc>
          <w:tcPr>
            <w:tcW w:w="1400" w:type="dxa"/>
            <w:tcBorders>
              <w:top w:val="nil"/>
              <w:left w:val="nil"/>
              <w:bottom w:val="nil"/>
              <w:right w:val="nil"/>
            </w:tcBorders>
            <w:tcMar>
              <w:top w:w="128" w:type="dxa"/>
              <w:left w:w="43" w:type="dxa"/>
              <w:bottom w:w="43" w:type="dxa"/>
              <w:right w:w="43" w:type="dxa"/>
            </w:tcMar>
            <w:vAlign w:val="bottom"/>
          </w:tcPr>
          <w:p w14:paraId="1C9D01B2" w14:textId="77777777" w:rsidR="00EE2529" w:rsidRPr="00C81B84" w:rsidRDefault="00EE2529" w:rsidP="00C81B84"/>
        </w:tc>
      </w:tr>
      <w:tr w:rsidR="00EE2529" w:rsidRPr="00C81B84" w14:paraId="3882BBD8" w14:textId="77777777">
        <w:trPr>
          <w:trHeight w:val="380"/>
        </w:trPr>
        <w:tc>
          <w:tcPr>
            <w:tcW w:w="680" w:type="dxa"/>
            <w:tcBorders>
              <w:top w:val="nil"/>
              <w:left w:val="nil"/>
              <w:bottom w:val="nil"/>
              <w:right w:val="nil"/>
            </w:tcBorders>
            <w:tcMar>
              <w:top w:w="128" w:type="dxa"/>
              <w:left w:w="43" w:type="dxa"/>
              <w:bottom w:w="43" w:type="dxa"/>
              <w:right w:w="43" w:type="dxa"/>
            </w:tcMar>
          </w:tcPr>
          <w:p w14:paraId="7318636D" w14:textId="77777777" w:rsidR="00EE2529" w:rsidRPr="00C81B84" w:rsidRDefault="00AD5E1E" w:rsidP="00C81B84">
            <w:r w:rsidRPr="00C81B84">
              <w:t>335</w:t>
            </w:r>
          </w:p>
        </w:tc>
        <w:tc>
          <w:tcPr>
            <w:tcW w:w="680" w:type="dxa"/>
            <w:tcBorders>
              <w:top w:val="nil"/>
              <w:left w:val="nil"/>
              <w:bottom w:val="nil"/>
              <w:right w:val="nil"/>
            </w:tcBorders>
            <w:tcMar>
              <w:top w:w="128" w:type="dxa"/>
              <w:left w:w="43" w:type="dxa"/>
              <w:bottom w:w="43" w:type="dxa"/>
              <w:right w:w="43" w:type="dxa"/>
            </w:tcMar>
          </w:tcPr>
          <w:p w14:paraId="09AB383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97A9B6" w14:textId="77777777" w:rsidR="00EE2529" w:rsidRPr="00C81B84" w:rsidRDefault="00AD5E1E" w:rsidP="00C81B84">
            <w:r w:rsidRPr="00C81B84">
              <w:t>Medieformål:</w:t>
            </w:r>
          </w:p>
        </w:tc>
        <w:tc>
          <w:tcPr>
            <w:tcW w:w="1400" w:type="dxa"/>
            <w:tcBorders>
              <w:top w:val="nil"/>
              <w:left w:val="nil"/>
              <w:bottom w:val="nil"/>
              <w:right w:val="nil"/>
            </w:tcBorders>
            <w:tcMar>
              <w:top w:w="128" w:type="dxa"/>
              <w:left w:w="43" w:type="dxa"/>
              <w:bottom w:w="43" w:type="dxa"/>
              <w:right w:w="43" w:type="dxa"/>
            </w:tcMar>
            <w:vAlign w:val="bottom"/>
          </w:tcPr>
          <w:p w14:paraId="3D5672E6" w14:textId="77777777" w:rsidR="00EE2529" w:rsidRPr="00C81B84" w:rsidRDefault="00EE2529" w:rsidP="00C81B84"/>
        </w:tc>
      </w:tr>
      <w:tr w:rsidR="00EE2529" w:rsidRPr="00C81B84" w14:paraId="660D2EF2" w14:textId="77777777">
        <w:trPr>
          <w:trHeight w:val="380"/>
        </w:trPr>
        <w:tc>
          <w:tcPr>
            <w:tcW w:w="680" w:type="dxa"/>
            <w:tcBorders>
              <w:top w:val="nil"/>
              <w:left w:val="nil"/>
              <w:bottom w:val="nil"/>
              <w:right w:val="nil"/>
            </w:tcBorders>
            <w:tcMar>
              <w:top w:w="128" w:type="dxa"/>
              <w:left w:w="43" w:type="dxa"/>
              <w:bottom w:w="43" w:type="dxa"/>
              <w:right w:w="43" w:type="dxa"/>
            </w:tcMar>
          </w:tcPr>
          <w:p w14:paraId="0A6D22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D4BB8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72AADCA" w14:textId="77777777" w:rsidR="00EE2529" w:rsidRPr="00C81B84" w:rsidRDefault="00AD5E1E" w:rsidP="00C81B84">
            <w:r w:rsidRPr="00C81B84">
              <w:t>Driftsutgifter,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1B59FB5F" w14:textId="77777777" w:rsidR="00EE2529" w:rsidRPr="00C81B84" w:rsidRDefault="00AD5E1E" w:rsidP="00C81B84">
            <w:r w:rsidRPr="00C81B84">
              <w:t>1 570 000</w:t>
            </w:r>
          </w:p>
        </w:tc>
      </w:tr>
      <w:tr w:rsidR="00EE2529" w:rsidRPr="00C81B84" w14:paraId="0451FC2C" w14:textId="77777777">
        <w:trPr>
          <w:trHeight w:val="380"/>
        </w:trPr>
        <w:tc>
          <w:tcPr>
            <w:tcW w:w="680" w:type="dxa"/>
            <w:tcBorders>
              <w:top w:val="nil"/>
              <w:left w:val="nil"/>
              <w:bottom w:val="nil"/>
              <w:right w:val="nil"/>
            </w:tcBorders>
            <w:tcMar>
              <w:top w:w="128" w:type="dxa"/>
              <w:left w:w="43" w:type="dxa"/>
              <w:bottom w:w="43" w:type="dxa"/>
              <w:right w:w="43" w:type="dxa"/>
            </w:tcMar>
          </w:tcPr>
          <w:p w14:paraId="22CEE6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5BC53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AA39BB" w14:textId="77777777" w:rsidR="00EE2529" w:rsidRPr="00C81B84" w:rsidRDefault="00AD5E1E" w:rsidP="00C81B84">
            <w:r w:rsidRPr="00C81B84">
              <w:t>fra kr 59 277 000 til kr 57 707 000</w:t>
            </w:r>
          </w:p>
        </w:tc>
        <w:tc>
          <w:tcPr>
            <w:tcW w:w="1400" w:type="dxa"/>
            <w:tcBorders>
              <w:top w:val="nil"/>
              <w:left w:val="nil"/>
              <w:bottom w:val="nil"/>
              <w:right w:val="nil"/>
            </w:tcBorders>
            <w:tcMar>
              <w:top w:w="128" w:type="dxa"/>
              <w:left w:w="43" w:type="dxa"/>
              <w:bottom w:w="43" w:type="dxa"/>
              <w:right w:w="43" w:type="dxa"/>
            </w:tcMar>
            <w:vAlign w:val="bottom"/>
          </w:tcPr>
          <w:p w14:paraId="527597EB" w14:textId="77777777" w:rsidR="00EE2529" w:rsidRPr="00C81B84" w:rsidRDefault="00EE2529" w:rsidP="00C81B84"/>
        </w:tc>
      </w:tr>
      <w:tr w:rsidR="00EE2529" w:rsidRPr="00C81B84" w14:paraId="0674F613" w14:textId="77777777">
        <w:trPr>
          <w:trHeight w:val="380"/>
        </w:trPr>
        <w:tc>
          <w:tcPr>
            <w:tcW w:w="680" w:type="dxa"/>
            <w:tcBorders>
              <w:top w:val="nil"/>
              <w:left w:val="nil"/>
              <w:bottom w:val="nil"/>
              <w:right w:val="nil"/>
            </w:tcBorders>
            <w:tcMar>
              <w:top w:w="128" w:type="dxa"/>
              <w:left w:w="43" w:type="dxa"/>
              <w:bottom w:w="43" w:type="dxa"/>
              <w:right w:w="43" w:type="dxa"/>
            </w:tcMar>
          </w:tcPr>
          <w:p w14:paraId="5843E9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6AFBF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351C3D8"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2D31261" w14:textId="77777777" w:rsidR="00EE2529" w:rsidRPr="00C81B84" w:rsidRDefault="00AD5E1E" w:rsidP="00C81B84">
            <w:r w:rsidRPr="00C81B84">
              <w:t>63 000</w:t>
            </w:r>
          </w:p>
        </w:tc>
      </w:tr>
      <w:tr w:rsidR="00EE2529" w:rsidRPr="00C81B84" w14:paraId="5D3D7D4B" w14:textId="77777777">
        <w:trPr>
          <w:trHeight w:val="380"/>
        </w:trPr>
        <w:tc>
          <w:tcPr>
            <w:tcW w:w="680" w:type="dxa"/>
            <w:tcBorders>
              <w:top w:val="nil"/>
              <w:left w:val="nil"/>
              <w:bottom w:val="nil"/>
              <w:right w:val="nil"/>
            </w:tcBorders>
            <w:tcMar>
              <w:top w:w="128" w:type="dxa"/>
              <w:left w:w="43" w:type="dxa"/>
              <w:bottom w:w="43" w:type="dxa"/>
              <w:right w:w="43" w:type="dxa"/>
            </w:tcMar>
          </w:tcPr>
          <w:p w14:paraId="5010DA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9818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EF1553" w14:textId="77777777" w:rsidR="00EE2529" w:rsidRPr="00C81B84" w:rsidRDefault="00AD5E1E" w:rsidP="00C81B84">
            <w:r w:rsidRPr="00C81B84">
              <w:t>fra kr 2 956 000 til kr 3 019 000</w:t>
            </w:r>
          </w:p>
        </w:tc>
        <w:tc>
          <w:tcPr>
            <w:tcW w:w="1400" w:type="dxa"/>
            <w:tcBorders>
              <w:top w:val="nil"/>
              <w:left w:val="nil"/>
              <w:bottom w:val="nil"/>
              <w:right w:val="nil"/>
            </w:tcBorders>
            <w:tcMar>
              <w:top w:w="128" w:type="dxa"/>
              <w:left w:w="43" w:type="dxa"/>
              <w:bottom w:w="43" w:type="dxa"/>
              <w:right w:w="43" w:type="dxa"/>
            </w:tcMar>
            <w:vAlign w:val="bottom"/>
          </w:tcPr>
          <w:p w14:paraId="1911DC4F" w14:textId="77777777" w:rsidR="00EE2529" w:rsidRPr="00C81B84" w:rsidRDefault="00EE2529" w:rsidP="00C81B84"/>
        </w:tc>
      </w:tr>
      <w:tr w:rsidR="00EE2529" w:rsidRPr="00C81B84" w14:paraId="6F943CC6" w14:textId="77777777">
        <w:trPr>
          <w:trHeight w:val="380"/>
        </w:trPr>
        <w:tc>
          <w:tcPr>
            <w:tcW w:w="680" w:type="dxa"/>
            <w:tcBorders>
              <w:top w:val="nil"/>
              <w:left w:val="nil"/>
              <w:bottom w:val="nil"/>
              <w:right w:val="nil"/>
            </w:tcBorders>
            <w:tcMar>
              <w:top w:w="128" w:type="dxa"/>
              <w:left w:w="43" w:type="dxa"/>
              <w:bottom w:w="43" w:type="dxa"/>
              <w:right w:w="43" w:type="dxa"/>
            </w:tcMar>
          </w:tcPr>
          <w:p w14:paraId="1AFC81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09DAD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91C75BD" w14:textId="77777777" w:rsidR="00EE2529" w:rsidRPr="00C81B84" w:rsidRDefault="00AD5E1E" w:rsidP="00C81B84">
            <w:r w:rsidRPr="00C81B84">
              <w:t>Mediestøtte, forhøyes med</w:t>
            </w:r>
          </w:p>
        </w:tc>
        <w:tc>
          <w:tcPr>
            <w:tcW w:w="1400" w:type="dxa"/>
            <w:tcBorders>
              <w:top w:val="nil"/>
              <w:left w:val="nil"/>
              <w:bottom w:val="nil"/>
              <w:right w:val="nil"/>
            </w:tcBorders>
            <w:tcMar>
              <w:top w:w="128" w:type="dxa"/>
              <w:left w:w="43" w:type="dxa"/>
              <w:bottom w:w="43" w:type="dxa"/>
              <w:right w:w="43" w:type="dxa"/>
            </w:tcMar>
            <w:vAlign w:val="bottom"/>
          </w:tcPr>
          <w:p w14:paraId="03DDD07F" w14:textId="77777777" w:rsidR="00EE2529" w:rsidRPr="00C81B84" w:rsidRDefault="00AD5E1E" w:rsidP="00C81B84">
            <w:r w:rsidRPr="00C81B84">
              <w:t>9 868 000</w:t>
            </w:r>
          </w:p>
        </w:tc>
      </w:tr>
      <w:tr w:rsidR="00EE2529" w:rsidRPr="00C81B84" w14:paraId="53CB81E1" w14:textId="77777777">
        <w:trPr>
          <w:trHeight w:val="380"/>
        </w:trPr>
        <w:tc>
          <w:tcPr>
            <w:tcW w:w="680" w:type="dxa"/>
            <w:tcBorders>
              <w:top w:val="nil"/>
              <w:left w:val="nil"/>
              <w:bottom w:val="nil"/>
              <w:right w:val="nil"/>
            </w:tcBorders>
            <w:tcMar>
              <w:top w:w="128" w:type="dxa"/>
              <w:left w:w="43" w:type="dxa"/>
              <w:bottom w:w="43" w:type="dxa"/>
              <w:right w:w="43" w:type="dxa"/>
            </w:tcMar>
          </w:tcPr>
          <w:p w14:paraId="24EC71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C3ED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865586" w14:textId="77777777" w:rsidR="00EE2529" w:rsidRPr="00C81B84" w:rsidRDefault="00AD5E1E" w:rsidP="00C81B84">
            <w:r w:rsidRPr="00C81B84">
              <w:t>fra kr 461 985 000 til kr 471 853 000</w:t>
            </w:r>
          </w:p>
        </w:tc>
        <w:tc>
          <w:tcPr>
            <w:tcW w:w="1400" w:type="dxa"/>
            <w:tcBorders>
              <w:top w:val="nil"/>
              <w:left w:val="nil"/>
              <w:bottom w:val="nil"/>
              <w:right w:val="nil"/>
            </w:tcBorders>
            <w:tcMar>
              <w:top w:w="128" w:type="dxa"/>
              <w:left w:w="43" w:type="dxa"/>
              <w:bottom w:w="43" w:type="dxa"/>
              <w:right w:w="43" w:type="dxa"/>
            </w:tcMar>
            <w:vAlign w:val="bottom"/>
          </w:tcPr>
          <w:p w14:paraId="3C8BA1D0" w14:textId="77777777" w:rsidR="00EE2529" w:rsidRPr="00C81B84" w:rsidRDefault="00EE2529" w:rsidP="00C81B84"/>
        </w:tc>
      </w:tr>
      <w:tr w:rsidR="00EE2529" w:rsidRPr="00C81B84" w14:paraId="28DE3579" w14:textId="77777777">
        <w:trPr>
          <w:trHeight w:val="380"/>
        </w:trPr>
        <w:tc>
          <w:tcPr>
            <w:tcW w:w="680" w:type="dxa"/>
            <w:tcBorders>
              <w:top w:val="nil"/>
              <w:left w:val="nil"/>
              <w:bottom w:val="nil"/>
              <w:right w:val="nil"/>
            </w:tcBorders>
            <w:tcMar>
              <w:top w:w="128" w:type="dxa"/>
              <w:left w:w="43" w:type="dxa"/>
              <w:bottom w:w="43" w:type="dxa"/>
              <w:right w:w="43" w:type="dxa"/>
            </w:tcMar>
          </w:tcPr>
          <w:p w14:paraId="414267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87E1BA"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16EB5777" w14:textId="77777777" w:rsidR="00EE2529" w:rsidRPr="00C81B84" w:rsidRDefault="00AD5E1E" w:rsidP="00C81B84">
            <w:r w:rsidRPr="00C81B84">
              <w:t>Medietiltak, forhøyes med</w:t>
            </w:r>
          </w:p>
        </w:tc>
        <w:tc>
          <w:tcPr>
            <w:tcW w:w="1400" w:type="dxa"/>
            <w:tcBorders>
              <w:top w:val="nil"/>
              <w:left w:val="nil"/>
              <w:bottom w:val="nil"/>
              <w:right w:val="nil"/>
            </w:tcBorders>
            <w:tcMar>
              <w:top w:w="128" w:type="dxa"/>
              <w:left w:w="43" w:type="dxa"/>
              <w:bottom w:w="43" w:type="dxa"/>
              <w:right w:w="43" w:type="dxa"/>
            </w:tcMar>
            <w:vAlign w:val="bottom"/>
          </w:tcPr>
          <w:p w14:paraId="5D87413A" w14:textId="77777777" w:rsidR="00EE2529" w:rsidRPr="00C81B84" w:rsidRDefault="00AD5E1E" w:rsidP="00C81B84">
            <w:r w:rsidRPr="00C81B84">
              <w:t>2 981 000</w:t>
            </w:r>
          </w:p>
        </w:tc>
      </w:tr>
      <w:tr w:rsidR="00EE2529" w:rsidRPr="00C81B84" w14:paraId="2E8E258F" w14:textId="77777777">
        <w:trPr>
          <w:trHeight w:val="380"/>
        </w:trPr>
        <w:tc>
          <w:tcPr>
            <w:tcW w:w="680" w:type="dxa"/>
            <w:tcBorders>
              <w:top w:val="nil"/>
              <w:left w:val="nil"/>
              <w:bottom w:val="nil"/>
              <w:right w:val="nil"/>
            </w:tcBorders>
            <w:tcMar>
              <w:top w:w="128" w:type="dxa"/>
              <w:left w:w="43" w:type="dxa"/>
              <w:bottom w:w="43" w:type="dxa"/>
              <w:right w:w="43" w:type="dxa"/>
            </w:tcMar>
          </w:tcPr>
          <w:p w14:paraId="6FB62F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58C6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B1C000" w14:textId="77777777" w:rsidR="00EE2529" w:rsidRPr="00C81B84" w:rsidRDefault="00AD5E1E" w:rsidP="00C81B84">
            <w:r w:rsidRPr="00C81B84">
              <w:t>fra kr 22 530 000 til kr 25 511 000</w:t>
            </w:r>
          </w:p>
        </w:tc>
        <w:tc>
          <w:tcPr>
            <w:tcW w:w="1400" w:type="dxa"/>
            <w:tcBorders>
              <w:top w:val="nil"/>
              <w:left w:val="nil"/>
              <w:bottom w:val="nil"/>
              <w:right w:val="nil"/>
            </w:tcBorders>
            <w:tcMar>
              <w:top w:w="128" w:type="dxa"/>
              <w:left w:w="43" w:type="dxa"/>
              <w:bottom w:w="43" w:type="dxa"/>
              <w:right w:w="43" w:type="dxa"/>
            </w:tcMar>
            <w:vAlign w:val="bottom"/>
          </w:tcPr>
          <w:p w14:paraId="591FA873" w14:textId="77777777" w:rsidR="00EE2529" w:rsidRPr="00C81B84" w:rsidRDefault="00EE2529" w:rsidP="00C81B84"/>
        </w:tc>
      </w:tr>
      <w:tr w:rsidR="00EE2529" w:rsidRPr="00C81B84" w14:paraId="0E691C70" w14:textId="77777777">
        <w:trPr>
          <w:trHeight w:val="380"/>
        </w:trPr>
        <w:tc>
          <w:tcPr>
            <w:tcW w:w="680" w:type="dxa"/>
            <w:tcBorders>
              <w:top w:val="nil"/>
              <w:left w:val="nil"/>
              <w:bottom w:val="nil"/>
              <w:right w:val="nil"/>
            </w:tcBorders>
            <w:tcMar>
              <w:top w:w="128" w:type="dxa"/>
              <w:left w:w="43" w:type="dxa"/>
              <w:bottom w:w="43" w:type="dxa"/>
              <w:right w:w="43" w:type="dxa"/>
            </w:tcMar>
          </w:tcPr>
          <w:p w14:paraId="1E43BA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514C57"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74EA752D" w14:textId="77777777" w:rsidR="00EE2529" w:rsidRPr="00C81B84" w:rsidRDefault="00AD5E1E" w:rsidP="00C81B84">
            <w:r w:rsidRPr="00C81B84">
              <w:t xml:space="preserve">Tilskudd til lokale lyd- og bildemedier,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19E3BCD" w14:textId="77777777" w:rsidR="00EE2529" w:rsidRPr="00C81B84" w:rsidRDefault="00AD5E1E" w:rsidP="00C81B84">
            <w:r w:rsidRPr="00C81B84">
              <w:t>475 000</w:t>
            </w:r>
          </w:p>
        </w:tc>
      </w:tr>
      <w:tr w:rsidR="00EE2529" w:rsidRPr="00C81B84" w14:paraId="54C9F217" w14:textId="77777777">
        <w:trPr>
          <w:trHeight w:val="380"/>
        </w:trPr>
        <w:tc>
          <w:tcPr>
            <w:tcW w:w="680" w:type="dxa"/>
            <w:tcBorders>
              <w:top w:val="nil"/>
              <w:left w:val="nil"/>
              <w:bottom w:val="nil"/>
              <w:right w:val="nil"/>
            </w:tcBorders>
            <w:tcMar>
              <w:top w:w="128" w:type="dxa"/>
              <w:left w:w="43" w:type="dxa"/>
              <w:bottom w:w="43" w:type="dxa"/>
              <w:right w:w="43" w:type="dxa"/>
            </w:tcMar>
          </w:tcPr>
          <w:p w14:paraId="7174BCE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80611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1A2BA4" w14:textId="77777777" w:rsidR="00EE2529" w:rsidRPr="00C81B84" w:rsidRDefault="00AD5E1E" w:rsidP="00C81B84">
            <w:r w:rsidRPr="00C81B84">
              <w:t>fra kr 22 240 000 til kr 22 715 000</w:t>
            </w:r>
          </w:p>
        </w:tc>
        <w:tc>
          <w:tcPr>
            <w:tcW w:w="1400" w:type="dxa"/>
            <w:tcBorders>
              <w:top w:val="nil"/>
              <w:left w:val="nil"/>
              <w:bottom w:val="nil"/>
              <w:right w:val="nil"/>
            </w:tcBorders>
            <w:tcMar>
              <w:top w:w="128" w:type="dxa"/>
              <w:left w:w="43" w:type="dxa"/>
              <w:bottom w:w="43" w:type="dxa"/>
              <w:right w:w="43" w:type="dxa"/>
            </w:tcMar>
            <w:vAlign w:val="bottom"/>
          </w:tcPr>
          <w:p w14:paraId="5508FC75" w14:textId="77777777" w:rsidR="00EE2529" w:rsidRPr="00C81B84" w:rsidRDefault="00EE2529" w:rsidP="00C81B84"/>
        </w:tc>
      </w:tr>
      <w:tr w:rsidR="00EE2529" w:rsidRPr="00C81B84" w14:paraId="231F4DDF" w14:textId="77777777">
        <w:trPr>
          <w:trHeight w:val="380"/>
        </w:trPr>
        <w:tc>
          <w:tcPr>
            <w:tcW w:w="680" w:type="dxa"/>
            <w:tcBorders>
              <w:top w:val="nil"/>
              <w:left w:val="nil"/>
              <w:bottom w:val="nil"/>
              <w:right w:val="nil"/>
            </w:tcBorders>
            <w:tcMar>
              <w:top w:w="128" w:type="dxa"/>
              <w:left w:w="43" w:type="dxa"/>
              <w:bottom w:w="43" w:type="dxa"/>
              <w:right w:w="43" w:type="dxa"/>
            </w:tcMar>
          </w:tcPr>
          <w:p w14:paraId="625931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C05681"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77C34D74" w14:textId="77777777" w:rsidR="00EE2529" w:rsidRPr="00C81B84" w:rsidRDefault="00AD5E1E" w:rsidP="00C81B84">
            <w:r w:rsidRPr="00C81B84">
              <w:t>Norsk rikskringkasting AS – NRK, forhøyes med</w:t>
            </w:r>
          </w:p>
        </w:tc>
        <w:tc>
          <w:tcPr>
            <w:tcW w:w="1400" w:type="dxa"/>
            <w:tcBorders>
              <w:top w:val="nil"/>
              <w:left w:val="nil"/>
              <w:bottom w:val="nil"/>
              <w:right w:val="nil"/>
            </w:tcBorders>
            <w:tcMar>
              <w:top w:w="128" w:type="dxa"/>
              <w:left w:w="43" w:type="dxa"/>
              <w:bottom w:w="43" w:type="dxa"/>
              <w:right w:w="43" w:type="dxa"/>
            </w:tcMar>
            <w:vAlign w:val="bottom"/>
          </w:tcPr>
          <w:p w14:paraId="1A7F5CFE" w14:textId="77777777" w:rsidR="00EE2529" w:rsidRPr="00C81B84" w:rsidRDefault="00AD5E1E" w:rsidP="00C81B84">
            <w:r w:rsidRPr="00C81B84">
              <w:t>145 669 000</w:t>
            </w:r>
          </w:p>
        </w:tc>
      </w:tr>
      <w:tr w:rsidR="00EE2529" w:rsidRPr="00C81B84" w14:paraId="30D69263" w14:textId="77777777">
        <w:trPr>
          <w:trHeight w:val="380"/>
        </w:trPr>
        <w:tc>
          <w:tcPr>
            <w:tcW w:w="680" w:type="dxa"/>
            <w:tcBorders>
              <w:top w:val="nil"/>
              <w:left w:val="nil"/>
              <w:bottom w:val="nil"/>
              <w:right w:val="nil"/>
            </w:tcBorders>
            <w:tcMar>
              <w:top w:w="128" w:type="dxa"/>
              <w:left w:w="43" w:type="dxa"/>
              <w:bottom w:w="43" w:type="dxa"/>
              <w:right w:w="43" w:type="dxa"/>
            </w:tcMar>
          </w:tcPr>
          <w:p w14:paraId="02FB36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6412A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2D1BDD" w14:textId="77777777" w:rsidR="00EE2529" w:rsidRPr="00C81B84" w:rsidRDefault="00AD5E1E" w:rsidP="00C81B84">
            <w:r w:rsidRPr="00C81B84">
              <w:t>fra kr 6 819 970 000 til kr 6 965 639 000</w:t>
            </w:r>
          </w:p>
        </w:tc>
        <w:tc>
          <w:tcPr>
            <w:tcW w:w="1400" w:type="dxa"/>
            <w:tcBorders>
              <w:top w:val="nil"/>
              <w:left w:val="nil"/>
              <w:bottom w:val="nil"/>
              <w:right w:val="nil"/>
            </w:tcBorders>
            <w:tcMar>
              <w:top w:w="128" w:type="dxa"/>
              <w:left w:w="43" w:type="dxa"/>
              <w:bottom w:w="43" w:type="dxa"/>
              <w:right w:w="43" w:type="dxa"/>
            </w:tcMar>
            <w:vAlign w:val="bottom"/>
          </w:tcPr>
          <w:p w14:paraId="1992D3DD" w14:textId="77777777" w:rsidR="00EE2529" w:rsidRPr="00C81B84" w:rsidRDefault="00EE2529" w:rsidP="00C81B84"/>
        </w:tc>
      </w:tr>
      <w:tr w:rsidR="00EE2529" w:rsidRPr="00C81B84" w14:paraId="64C0579C" w14:textId="77777777">
        <w:trPr>
          <w:trHeight w:val="380"/>
        </w:trPr>
        <w:tc>
          <w:tcPr>
            <w:tcW w:w="680" w:type="dxa"/>
            <w:tcBorders>
              <w:top w:val="nil"/>
              <w:left w:val="nil"/>
              <w:bottom w:val="nil"/>
              <w:right w:val="nil"/>
            </w:tcBorders>
            <w:tcMar>
              <w:top w:w="128" w:type="dxa"/>
              <w:left w:w="43" w:type="dxa"/>
              <w:bottom w:w="43" w:type="dxa"/>
              <w:right w:w="43" w:type="dxa"/>
            </w:tcMar>
          </w:tcPr>
          <w:p w14:paraId="32BAB649" w14:textId="77777777" w:rsidR="00EE2529" w:rsidRPr="00C81B84" w:rsidRDefault="00AD5E1E" w:rsidP="00C81B84">
            <w:r w:rsidRPr="00C81B84">
              <w:t>337</w:t>
            </w:r>
          </w:p>
        </w:tc>
        <w:tc>
          <w:tcPr>
            <w:tcW w:w="680" w:type="dxa"/>
            <w:tcBorders>
              <w:top w:val="nil"/>
              <w:left w:val="nil"/>
              <w:bottom w:val="nil"/>
              <w:right w:val="nil"/>
            </w:tcBorders>
            <w:tcMar>
              <w:top w:w="128" w:type="dxa"/>
              <w:left w:w="43" w:type="dxa"/>
              <w:bottom w:w="43" w:type="dxa"/>
              <w:right w:w="43" w:type="dxa"/>
            </w:tcMar>
          </w:tcPr>
          <w:p w14:paraId="3FEFCB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6214C1" w14:textId="77777777" w:rsidR="00EE2529" w:rsidRPr="00C81B84" w:rsidRDefault="00AD5E1E" w:rsidP="00C81B84">
            <w:r w:rsidRPr="00C81B84">
              <w:t>Kompensasjons- og vederlagsordninger:</w:t>
            </w:r>
          </w:p>
        </w:tc>
        <w:tc>
          <w:tcPr>
            <w:tcW w:w="1400" w:type="dxa"/>
            <w:tcBorders>
              <w:top w:val="nil"/>
              <w:left w:val="nil"/>
              <w:bottom w:val="nil"/>
              <w:right w:val="nil"/>
            </w:tcBorders>
            <w:tcMar>
              <w:top w:w="128" w:type="dxa"/>
              <w:left w:w="43" w:type="dxa"/>
              <w:bottom w:w="43" w:type="dxa"/>
              <w:right w:w="43" w:type="dxa"/>
            </w:tcMar>
            <w:vAlign w:val="bottom"/>
          </w:tcPr>
          <w:p w14:paraId="66C31317" w14:textId="77777777" w:rsidR="00EE2529" w:rsidRPr="00C81B84" w:rsidRDefault="00EE2529" w:rsidP="00C81B84"/>
        </w:tc>
      </w:tr>
      <w:tr w:rsidR="00EE2529" w:rsidRPr="00C81B84" w14:paraId="390316D3" w14:textId="77777777">
        <w:trPr>
          <w:trHeight w:val="380"/>
        </w:trPr>
        <w:tc>
          <w:tcPr>
            <w:tcW w:w="680" w:type="dxa"/>
            <w:tcBorders>
              <w:top w:val="nil"/>
              <w:left w:val="nil"/>
              <w:bottom w:val="nil"/>
              <w:right w:val="nil"/>
            </w:tcBorders>
            <w:tcMar>
              <w:top w:w="128" w:type="dxa"/>
              <w:left w:w="43" w:type="dxa"/>
              <w:bottom w:w="43" w:type="dxa"/>
              <w:right w:w="43" w:type="dxa"/>
            </w:tcMar>
          </w:tcPr>
          <w:p w14:paraId="41EDD7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83AFF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3038E1F" w14:textId="77777777" w:rsidR="00EE2529" w:rsidRPr="00C81B84" w:rsidRDefault="00AD5E1E" w:rsidP="00C81B84">
            <w:r w:rsidRPr="00C81B84">
              <w:t>Kompensasjon for kopiering til privat bruk, forhøyes med</w:t>
            </w:r>
          </w:p>
        </w:tc>
        <w:tc>
          <w:tcPr>
            <w:tcW w:w="1400" w:type="dxa"/>
            <w:tcBorders>
              <w:top w:val="nil"/>
              <w:left w:val="nil"/>
              <w:bottom w:val="nil"/>
              <w:right w:val="nil"/>
            </w:tcBorders>
            <w:tcMar>
              <w:top w:w="128" w:type="dxa"/>
              <w:left w:w="43" w:type="dxa"/>
              <w:bottom w:w="43" w:type="dxa"/>
              <w:right w:w="43" w:type="dxa"/>
            </w:tcMar>
            <w:vAlign w:val="bottom"/>
          </w:tcPr>
          <w:p w14:paraId="7A7015D9" w14:textId="77777777" w:rsidR="00EE2529" w:rsidRPr="00C81B84" w:rsidRDefault="00AD5E1E" w:rsidP="00C81B84">
            <w:r w:rsidRPr="00C81B84">
              <w:t>1 166 000</w:t>
            </w:r>
          </w:p>
        </w:tc>
      </w:tr>
      <w:tr w:rsidR="00EE2529" w:rsidRPr="00C81B84" w14:paraId="2F3BB955" w14:textId="77777777">
        <w:trPr>
          <w:trHeight w:val="380"/>
        </w:trPr>
        <w:tc>
          <w:tcPr>
            <w:tcW w:w="680" w:type="dxa"/>
            <w:tcBorders>
              <w:top w:val="nil"/>
              <w:left w:val="nil"/>
              <w:bottom w:val="nil"/>
              <w:right w:val="nil"/>
            </w:tcBorders>
            <w:tcMar>
              <w:top w:w="128" w:type="dxa"/>
              <w:left w:w="43" w:type="dxa"/>
              <w:bottom w:w="43" w:type="dxa"/>
              <w:right w:w="43" w:type="dxa"/>
            </w:tcMar>
          </w:tcPr>
          <w:p w14:paraId="468F73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43172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DB689E" w14:textId="77777777" w:rsidR="00EE2529" w:rsidRPr="00C81B84" w:rsidRDefault="00AD5E1E" w:rsidP="00C81B84">
            <w:r w:rsidRPr="00C81B84">
              <w:t>fra kr 54 600 000 til kr 55 766 000</w:t>
            </w:r>
          </w:p>
        </w:tc>
        <w:tc>
          <w:tcPr>
            <w:tcW w:w="1400" w:type="dxa"/>
            <w:tcBorders>
              <w:top w:val="nil"/>
              <w:left w:val="nil"/>
              <w:bottom w:val="nil"/>
              <w:right w:val="nil"/>
            </w:tcBorders>
            <w:tcMar>
              <w:top w:w="128" w:type="dxa"/>
              <w:left w:w="43" w:type="dxa"/>
              <w:bottom w:w="43" w:type="dxa"/>
              <w:right w:w="43" w:type="dxa"/>
            </w:tcMar>
            <w:vAlign w:val="bottom"/>
          </w:tcPr>
          <w:p w14:paraId="4C493324" w14:textId="77777777" w:rsidR="00EE2529" w:rsidRPr="00C81B84" w:rsidRDefault="00EE2529" w:rsidP="00C81B84"/>
        </w:tc>
      </w:tr>
      <w:tr w:rsidR="00EE2529" w:rsidRPr="00C81B84" w14:paraId="2AA8DB5C" w14:textId="77777777">
        <w:trPr>
          <w:trHeight w:val="380"/>
        </w:trPr>
        <w:tc>
          <w:tcPr>
            <w:tcW w:w="680" w:type="dxa"/>
            <w:tcBorders>
              <w:top w:val="nil"/>
              <w:left w:val="nil"/>
              <w:bottom w:val="nil"/>
              <w:right w:val="nil"/>
            </w:tcBorders>
            <w:tcMar>
              <w:top w:w="128" w:type="dxa"/>
              <w:left w:w="43" w:type="dxa"/>
              <w:bottom w:w="43" w:type="dxa"/>
              <w:right w:w="43" w:type="dxa"/>
            </w:tcMar>
          </w:tcPr>
          <w:p w14:paraId="2141AF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00F3C0"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F940F1F" w14:textId="77777777" w:rsidR="00EE2529" w:rsidRPr="00C81B84" w:rsidRDefault="00AD5E1E" w:rsidP="00C81B84">
            <w:r w:rsidRPr="00C81B84">
              <w:t xml:space="preserve">Vederlagsordninger mv.,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E151A90" w14:textId="77777777" w:rsidR="00EE2529" w:rsidRPr="00C81B84" w:rsidRDefault="00AD5E1E" w:rsidP="00C81B84">
            <w:r w:rsidRPr="00C81B84">
              <w:t>5 563 000</w:t>
            </w:r>
          </w:p>
        </w:tc>
      </w:tr>
      <w:tr w:rsidR="00EE2529" w:rsidRPr="00C81B84" w14:paraId="0841631A" w14:textId="77777777">
        <w:trPr>
          <w:trHeight w:val="380"/>
        </w:trPr>
        <w:tc>
          <w:tcPr>
            <w:tcW w:w="680" w:type="dxa"/>
            <w:tcBorders>
              <w:top w:val="nil"/>
              <w:left w:val="nil"/>
              <w:bottom w:val="nil"/>
              <w:right w:val="nil"/>
            </w:tcBorders>
            <w:tcMar>
              <w:top w:w="128" w:type="dxa"/>
              <w:left w:w="43" w:type="dxa"/>
              <w:bottom w:w="43" w:type="dxa"/>
              <w:right w:w="43" w:type="dxa"/>
            </w:tcMar>
          </w:tcPr>
          <w:p w14:paraId="2AF412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67DD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A90762" w14:textId="77777777" w:rsidR="00EE2529" w:rsidRPr="00C81B84" w:rsidRDefault="00AD5E1E" w:rsidP="00C81B84">
            <w:r w:rsidRPr="00C81B84">
              <w:t>fra kr 260 430 000 til kr 265 993 000</w:t>
            </w:r>
          </w:p>
        </w:tc>
        <w:tc>
          <w:tcPr>
            <w:tcW w:w="1400" w:type="dxa"/>
            <w:tcBorders>
              <w:top w:val="nil"/>
              <w:left w:val="nil"/>
              <w:bottom w:val="nil"/>
              <w:right w:val="nil"/>
            </w:tcBorders>
            <w:tcMar>
              <w:top w:w="128" w:type="dxa"/>
              <w:left w:w="43" w:type="dxa"/>
              <w:bottom w:w="43" w:type="dxa"/>
              <w:right w:w="43" w:type="dxa"/>
            </w:tcMar>
            <w:vAlign w:val="bottom"/>
          </w:tcPr>
          <w:p w14:paraId="7E8D27EB" w14:textId="77777777" w:rsidR="00EE2529" w:rsidRPr="00C81B84" w:rsidRDefault="00EE2529" w:rsidP="00C81B84"/>
        </w:tc>
      </w:tr>
      <w:tr w:rsidR="00EE2529" w:rsidRPr="00C81B84" w14:paraId="613FAE2D" w14:textId="77777777">
        <w:trPr>
          <w:trHeight w:val="380"/>
        </w:trPr>
        <w:tc>
          <w:tcPr>
            <w:tcW w:w="680" w:type="dxa"/>
            <w:tcBorders>
              <w:top w:val="nil"/>
              <w:left w:val="nil"/>
              <w:bottom w:val="nil"/>
              <w:right w:val="nil"/>
            </w:tcBorders>
            <w:tcMar>
              <w:top w:w="128" w:type="dxa"/>
              <w:left w:w="43" w:type="dxa"/>
              <w:bottom w:w="43" w:type="dxa"/>
              <w:right w:w="43" w:type="dxa"/>
            </w:tcMar>
          </w:tcPr>
          <w:p w14:paraId="4F839251" w14:textId="77777777" w:rsidR="00EE2529" w:rsidRPr="00C81B84" w:rsidRDefault="00AD5E1E" w:rsidP="00C81B84">
            <w:r w:rsidRPr="00C81B84">
              <w:t>339</w:t>
            </w:r>
          </w:p>
        </w:tc>
        <w:tc>
          <w:tcPr>
            <w:tcW w:w="680" w:type="dxa"/>
            <w:tcBorders>
              <w:top w:val="nil"/>
              <w:left w:val="nil"/>
              <w:bottom w:val="nil"/>
              <w:right w:val="nil"/>
            </w:tcBorders>
            <w:tcMar>
              <w:top w:w="128" w:type="dxa"/>
              <w:left w:w="43" w:type="dxa"/>
              <w:bottom w:w="43" w:type="dxa"/>
              <w:right w:w="43" w:type="dxa"/>
            </w:tcMar>
          </w:tcPr>
          <w:p w14:paraId="05911E4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4305AC" w14:textId="77777777" w:rsidR="00EE2529" w:rsidRPr="00C81B84" w:rsidRDefault="00AD5E1E" w:rsidP="00C81B84">
            <w:r w:rsidRPr="00C81B84">
              <w:t>Pengespill, lotterier og stiftelser:</w:t>
            </w:r>
          </w:p>
        </w:tc>
        <w:tc>
          <w:tcPr>
            <w:tcW w:w="1400" w:type="dxa"/>
            <w:tcBorders>
              <w:top w:val="nil"/>
              <w:left w:val="nil"/>
              <w:bottom w:val="nil"/>
              <w:right w:val="nil"/>
            </w:tcBorders>
            <w:tcMar>
              <w:top w:w="128" w:type="dxa"/>
              <w:left w:w="43" w:type="dxa"/>
              <w:bottom w:w="43" w:type="dxa"/>
              <w:right w:w="43" w:type="dxa"/>
            </w:tcMar>
            <w:vAlign w:val="bottom"/>
          </w:tcPr>
          <w:p w14:paraId="453D71B3" w14:textId="77777777" w:rsidR="00EE2529" w:rsidRPr="00C81B84" w:rsidRDefault="00EE2529" w:rsidP="00C81B84"/>
        </w:tc>
      </w:tr>
      <w:tr w:rsidR="00EE2529" w:rsidRPr="00C81B84" w14:paraId="466D4A20" w14:textId="77777777">
        <w:trPr>
          <w:trHeight w:val="380"/>
        </w:trPr>
        <w:tc>
          <w:tcPr>
            <w:tcW w:w="680" w:type="dxa"/>
            <w:tcBorders>
              <w:top w:val="nil"/>
              <w:left w:val="nil"/>
              <w:bottom w:val="nil"/>
              <w:right w:val="nil"/>
            </w:tcBorders>
            <w:tcMar>
              <w:top w:w="128" w:type="dxa"/>
              <w:left w:w="43" w:type="dxa"/>
              <w:bottom w:w="43" w:type="dxa"/>
              <w:right w:w="43" w:type="dxa"/>
            </w:tcMar>
          </w:tcPr>
          <w:p w14:paraId="6309DF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CFDB3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D1A6D4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9E02161" w14:textId="77777777" w:rsidR="00EE2529" w:rsidRPr="00C81B84" w:rsidRDefault="00AD5E1E" w:rsidP="00C81B84">
            <w:r w:rsidRPr="00C81B84">
              <w:t>1 272 000</w:t>
            </w:r>
          </w:p>
        </w:tc>
      </w:tr>
      <w:tr w:rsidR="00EE2529" w:rsidRPr="00C81B84" w14:paraId="67BA03EE" w14:textId="77777777">
        <w:trPr>
          <w:trHeight w:val="380"/>
        </w:trPr>
        <w:tc>
          <w:tcPr>
            <w:tcW w:w="680" w:type="dxa"/>
            <w:tcBorders>
              <w:top w:val="nil"/>
              <w:left w:val="nil"/>
              <w:bottom w:val="nil"/>
              <w:right w:val="nil"/>
            </w:tcBorders>
            <w:tcMar>
              <w:top w:w="128" w:type="dxa"/>
              <w:left w:w="43" w:type="dxa"/>
              <w:bottom w:w="43" w:type="dxa"/>
              <w:right w:w="43" w:type="dxa"/>
            </w:tcMar>
          </w:tcPr>
          <w:p w14:paraId="69C176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F88E9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83F096" w14:textId="77777777" w:rsidR="00EE2529" w:rsidRPr="00C81B84" w:rsidRDefault="00AD5E1E" w:rsidP="00C81B84">
            <w:r w:rsidRPr="00C81B84">
              <w:t>fra kr 96 333 000 til kr 97 605 000</w:t>
            </w:r>
          </w:p>
        </w:tc>
        <w:tc>
          <w:tcPr>
            <w:tcW w:w="1400" w:type="dxa"/>
            <w:tcBorders>
              <w:top w:val="nil"/>
              <w:left w:val="nil"/>
              <w:bottom w:val="nil"/>
              <w:right w:val="nil"/>
            </w:tcBorders>
            <w:tcMar>
              <w:top w:w="128" w:type="dxa"/>
              <w:left w:w="43" w:type="dxa"/>
              <w:bottom w:w="43" w:type="dxa"/>
              <w:right w:w="43" w:type="dxa"/>
            </w:tcMar>
            <w:vAlign w:val="bottom"/>
          </w:tcPr>
          <w:p w14:paraId="77B14BE8" w14:textId="77777777" w:rsidR="00EE2529" w:rsidRPr="00C81B84" w:rsidRDefault="00EE2529" w:rsidP="00C81B84"/>
        </w:tc>
      </w:tr>
      <w:tr w:rsidR="00EE2529" w:rsidRPr="00C81B84" w14:paraId="126EA79D" w14:textId="77777777">
        <w:trPr>
          <w:trHeight w:val="380"/>
        </w:trPr>
        <w:tc>
          <w:tcPr>
            <w:tcW w:w="680" w:type="dxa"/>
            <w:tcBorders>
              <w:top w:val="nil"/>
              <w:left w:val="nil"/>
              <w:bottom w:val="nil"/>
              <w:right w:val="nil"/>
            </w:tcBorders>
            <w:tcMar>
              <w:top w:w="128" w:type="dxa"/>
              <w:left w:w="43" w:type="dxa"/>
              <w:bottom w:w="43" w:type="dxa"/>
              <w:right w:w="43" w:type="dxa"/>
            </w:tcMar>
          </w:tcPr>
          <w:p w14:paraId="6635BD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A1307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0CC7821"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29675A" w14:textId="77777777" w:rsidR="00EE2529" w:rsidRPr="00C81B84" w:rsidRDefault="00AD5E1E" w:rsidP="00C81B84">
            <w:r w:rsidRPr="00C81B84">
              <w:t>134 000</w:t>
            </w:r>
          </w:p>
        </w:tc>
      </w:tr>
      <w:tr w:rsidR="00EE2529" w:rsidRPr="00C81B84" w14:paraId="3DED4F35" w14:textId="77777777">
        <w:trPr>
          <w:trHeight w:val="380"/>
        </w:trPr>
        <w:tc>
          <w:tcPr>
            <w:tcW w:w="680" w:type="dxa"/>
            <w:tcBorders>
              <w:top w:val="nil"/>
              <w:left w:val="nil"/>
              <w:bottom w:val="nil"/>
              <w:right w:val="nil"/>
            </w:tcBorders>
            <w:tcMar>
              <w:top w:w="128" w:type="dxa"/>
              <w:left w:w="43" w:type="dxa"/>
              <w:bottom w:w="43" w:type="dxa"/>
              <w:right w:w="43" w:type="dxa"/>
            </w:tcMar>
          </w:tcPr>
          <w:p w14:paraId="3A20E3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B8884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50A51F" w14:textId="77777777" w:rsidR="00EE2529" w:rsidRPr="00C81B84" w:rsidRDefault="00AD5E1E" w:rsidP="00C81B84">
            <w:r w:rsidRPr="00C81B84">
              <w:t>fra kr 6 282 000 til kr 6 416 000</w:t>
            </w:r>
          </w:p>
        </w:tc>
        <w:tc>
          <w:tcPr>
            <w:tcW w:w="1400" w:type="dxa"/>
            <w:tcBorders>
              <w:top w:val="nil"/>
              <w:left w:val="nil"/>
              <w:bottom w:val="nil"/>
              <w:right w:val="nil"/>
            </w:tcBorders>
            <w:tcMar>
              <w:top w:w="128" w:type="dxa"/>
              <w:left w:w="43" w:type="dxa"/>
              <w:bottom w:w="43" w:type="dxa"/>
              <w:right w:w="43" w:type="dxa"/>
            </w:tcMar>
            <w:vAlign w:val="bottom"/>
          </w:tcPr>
          <w:p w14:paraId="14DB58E0" w14:textId="77777777" w:rsidR="00EE2529" w:rsidRPr="00C81B84" w:rsidRDefault="00EE2529" w:rsidP="00C81B84"/>
        </w:tc>
      </w:tr>
      <w:tr w:rsidR="00EE2529" w:rsidRPr="00C81B84" w14:paraId="6AB76AE7" w14:textId="77777777">
        <w:trPr>
          <w:trHeight w:val="380"/>
        </w:trPr>
        <w:tc>
          <w:tcPr>
            <w:tcW w:w="680" w:type="dxa"/>
            <w:tcBorders>
              <w:top w:val="nil"/>
              <w:left w:val="nil"/>
              <w:bottom w:val="nil"/>
              <w:right w:val="nil"/>
            </w:tcBorders>
            <w:tcMar>
              <w:top w:w="128" w:type="dxa"/>
              <w:left w:w="43" w:type="dxa"/>
              <w:bottom w:w="43" w:type="dxa"/>
              <w:right w:w="43" w:type="dxa"/>
            </w:tcMar>
          </w:tcPr>
          <w:p w14:paraId="5404892E" w14:textId="77777777" w:rsidR="00EE2529" w:rsidRPr="00C81B84" w:rsidRDefault="00AD5E1E" w:rsidP="00C81B84">
            <w:r w:rsidRPr="00C81B84">
              <w:t>350</w:t>
            </w:r>
          </w:p>
        </w:tc>
        <w:tc>
          <w:tcPr>
            <w:tcW w:w="680" w:type="dxa"/>
            <w:tcBorders>
              <w:top w:val="nil"/>
              <w:left w:val="nil"/>
              <w:bottom w:val="nil"/>
              <w:right w:val="nil"/>
            </w:tcBorders>
            <w:tcMar>
              <w:top w:w="128" w:type="dxa"/>
              <w:left w:w="43" w:type="dxa"/>
              <w:bottom w:w="43" w:type="dxa"/>
              <w:right w:w="43" w:type="dxa"/>
            </w:tcMar>
          </w:tcPr>
          <w:p w14:paraId="4D0F9D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107D89" w14:textId="77777777" w:rsidR="00EE2529" w:rsidRPr="00C81B84" w:rsidRDefault="00AD5E1E" w:rsidP="00C81B84">
            <w:r w:rsidRPr="00C81B84">
              <w:t>Sekretariatet for Diskrimineringsnemnda:</w:t>
            </w:r>
          </w:p>
        </w:tc>
        <w:tc>
          <w:tcPr>
            <w:tcW w:w="1400" w:type="dxa"/>
            <w:tcBorders>
              <w:top w:val="nil"/>
              <w:left w:val="nil"/>
              <w:bottom w:val="nil"/>
              <w:right w:val="nil"/>
            </w:tcBorders>
            <w:tcMar>
              <w:top w:w="128" w:type="dxa"/>
              <w:left w:w="43" w:type="dxa"/>
              <w:bottom w:w="43" w:type="dxa"/>
              <w:right w:w="43" w:type="dxa"/>
            </w:tcMar>
            <w:vAlign w:val="bottom"/>
          </w:tcPr>
          <w:p w14:paraId="72ACD013" w14:textId="77777777" w:rsidR="00EE2529" w:rsidRPr="00C81B84" w:rsidRDefault="00EE2529" w:rsidP="00C81B84"/>
        </w:tc>
      </w:tr>
      <w:tr w:rsidR="00EE2529" w:rsidRPr="00C81B84" w14:paraId="75E9341F" w14:textId="77777777">
        <w:trPr>
          <w:trHeight w:val="380"/>
        </w:trPr>
        <w:tc>
          <w:tcPr>
            <w:tcW w:w="680" w:type="dxa"/>
            <w:tcBorders>
              <w:top w:val="nil"/>
              <w:left w:val="nil"/>
              <w:bottom w:val="nil"/>
              <w:right w:val="nil"/>
            </w:tcBorders>
            <w:tcMar>
              <w:top w:w="128" w:type="dxa"/>
              <w:left w:w="43" w:type="dxa"/>
              <w:bottom w:w="43" w:type="dxa"/>
              <w:right w:w="43" w:type="dxa"/>
            </w:tcMar>
          </w:tcPr>
          <w:p w14:paraId="198CFF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30CF5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88E4FE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69B7BCC" w14:textId="77777777" w:rsidR="00EE2529" w:rsidRPr="00C81B84" w:rsidRDefault="00AD5E1E" w:rsidP="00C81B84">
            <w:r w:rsidRPr="00C81B84">
              <w:t>266 000</w:t>
            </w:r>
          </w:p>
        </w:tc>
      </w:tr>
      <w:tr w:rsidR="00EE2529" w:rsidRPr="00C81B84" w14:paraId="46EECCF0" w14:textId="77777777">
        <w:trPr>
          <w:trHeight w:val="380"/>
        </w:trPr>
        <w:tc>
          <w:tcPr>
            <w:tcW w:w="680" w:type="dxa"/>
            <w:tcBorders>
              <w:top w:val="nil"/>
              <w:left w:val="nil"/>
              <w:bottom w:val="nil"/>
              <w:right w:val="nil"/>
            </w:tcBorders>
            <w:tcMar>
              <w:top w:w="128" w:type="dxa"/>
              <w:left w:w="43" w:type="dxa"/>
              <w:bottom w:w="43" w:type="dxa"/>
              <w:right w:w="43" w:type="dxa"/>
            </w:tcMar>
          </w:tcPr>
          <w:p w14:paraId="0E81828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7818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409E38" w14:textId="77777777" w:rsidR="00EE2529" w:rsidRPr="00C81B84" w:rsidRDefault="00AD5E1E" w:rsidP="00C81B84">
            <w:r w:rsidRPr="00C81B84">
              <w:t>fra kr 26 496 000 til kr 26 762 000</w:t>
            </w:r>
          </w:p>
        </w:tc>
        <w:tc>
          <w:tcPr>
            <w:tcW w:w="1400" w:type="dxa"/>
            <w:tcBorders>
              <w:top w:val="nil"/>
              <w:left w:val="nil"/>
              <w:bottom w:val="nil"/>
              <w:right w:val="nil"/>
            </w:tcBorders>
            <w:tcMar>
              <w:top w:w="128" w:type="dxa"/>
              <w:left w:w="43" w:type="dxa"/>
              <w:bottom w:w="43" w:type="dxa"/>
              <w:right w:w="43" w:type="dxa"/>
            </w:tcMar>
            <w:vAlign w:val="bottom"/>
          </w:tcPr>
          <w:p w14:paraId="5D0293D9" w14:textId="77777777" w:rsidR="00EE2529" w:rsidRPr="00C81B84" w:rsidRDefault="00EE2529" w:rsidP="00C81B84"/>
        </w:tc>
      </w:tr>
      <w:tr w:rsidR="00EE2529" w:rsidRPr="00C81B84" w14:paraId="573D7F1C" w14:textId="77777777">
        <w:trPr>
          <w:trHeight w:val="380"/>
        </w:trPr>
        <w:tc>
          <w:tcPr>
            <w:tcW w:w="680" w:type="dxa"/>
            <w:tcBorders>
              <w:top w:val="nil"/>
              <w:left w:val="nil"/>
              <w:bottom w:val="nil"/>
              <w:right w:val="nil"/>
            </w:tcBorders>
            <w:tcMar>
              <w:top w:w="128" w:type="dxa"/>
              <w:left w:w="43" w:type="dxa"/>
              <w:bottom w:w="43" w:type="dxa"/>
              <w:right w:w="43" w:type="dxa"/>
            </w:tcMar>
          </w:tcPr>
          <w:p w14:paraId="5238FC9C" w14:textId="77777777" w:rsidR="00EE2529" w:rsidRPr="00C81B84" w:rsidRDefault="00AD5E1E" w:rsidP="00C81B84">
            <w:r w:rsidRPr="00C81B84">
              <w:t>351</w:t>
            </w:r>
          </w:p>
        </w:tc>
        <w:tc>
          <w:tcPr>
            <w:tcW w:w="680" w:type="dxa"/>
            <w:tcBorders>
              <w:top w:val="nil"/>
              <w:left w:val="nil"/>
              <w:bottom w:val="nil"/>
              <w:right w:val="nil"/>
            </w:tcBorders>
            <w:tcMar>
              <w:top w:w="128" w:type="dxa"/>
              <w:left w:w="43" w:type="dxa"/>
              <w:bottom w:w="43" w:type="dxa"/>
              <w:right w:w="43" w:type="dxa"/>
            </w:tcMar>
          </w:tcPr>
          <w:p w14:paraId="6F3FDC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F3DBA0" w14:textId="77777777" w:rsidR="00EE2529" w:rsidRPr="00C81B84" w:rsidRDefault="00AD5E1E" w:rsidP="00C81B84">
            <w:r w:rsidRPr="00C81B84">
              <w:t>Likestilling:</w:t>
            </w:r>
          </w:p>
        </w:tc>
        <w:tc>
          <w:tcPr>
            <w:tcW w:w="1400" w:type="dxa"/>
            <w:tcBorders>
              <w:top w:val="nil"/>
              <w:left w:val="nil"/>
              <w:bottom w:val="nil"/>
              <w:right w:val="nil"/>
            </w:tcBorders>
            <w:tcMar>
              <w:top w:w="128" w:type="dxa"/>
              <w:left w:w="43" w:type="dxa"/>
              <w:bottom w:w="43" w:type="dxa"/>
              <w:right w:w="43" w:type="dxa"/>
            </w:tcMar>
            <w:vAlign w:val="bottom"/>
          </w:tcPr>
          <w:p w14:paraId="493D7EFD" w14:textId="77777777" w:rsidR="00EE2529" w:rsidRPr="00C81B84" w:rsidRDefault="00EE2529" w:rsidP="00C81B84"/>
        </w:tc>
      </w:tr>
      <w:tr w:rsidR="00EE2529" w:rsidRPr="00C81B84" w14:paraId="788AC8ED" w14:textId="77777777">
        <w:trPr>
          <w:trHeight w:val="640"/>
        </w:trPr>
        <w:tc>
          <w:tcPr>
            <w:tcW w:w="680" w:type="dxa"/>
            <w:tcBorders>
              <w:top w:val="nil"/>
              <w:left w:val="nil"/>
              <w:bottom w:val="nil"/>
              <w:right w:val="nil"/>
            </w:tcBorders>
            <w:tcMar>
              <w:top w:w="128" w:type="dxa"/>
              <w:left w:w="43" w:type="dxa"/>
              <w:bottom w:w="43" w:type="dxa"/>
              <w:right w:w="43" w:type="dxa"/>
            </w:tcMar>
          </w:tcPr>
          <w:p w14:paraId="6D422E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09B827"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2EA6FA2"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6C96DED" w14:textId="77777777" w:rsidR="00EE2529" w:rsidRPr="00C81B84" w:rsidRDefault="00AD5E1E" w:rsidP="00C81B84">
            <w:r w:rsidRPr="00C81B84">
              <w:t>2 441 000</w:t>
            </w:r>
          </w:p>
        </w:tc>
      </w:tr>
      <w:tr w:rsidR="00EE2529" w:rsidRPr="00C81B84" w14:paraId="137CC288" w14:textId="77777777">
        <w:trPr>
          <w:trHeight w:val="380"/>
        </w:trPr>
        <w:tc>
          <w:tcPr>
            <w:tcW w:w="680" w:type="dxa"/>
            <w:tcBorders>
              <w:top w:val="nil"/>
              <w:left w:val="nil"/>
              <w:bottom w:val="nil"/>
              <w:right w:val="nil"/>
            </w:tcBorders>
            <w:tcMar>
              <w:top w:w="128" w:type="dxa"/>
              <w:left w:w="43" w:type="dxa"/>
              <w:bottom w:w="43" w:type="dxa"/>
              <w:right w:w="43" w:type="dxa"/>
            </w:tcMar>
          </w:tcPr>
          <w:p w14:paraId="7F4B36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6DA6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9731DE" w14:textId="77777777" w:rsidR="00EE2529" w:rsidRPr="00C81B84" w:rsidRDefault="00AD5E1E" w:rsidP="00C81B84">
            <w:r w:rsidRPr="00C81B84">
              <w:t>fra kr 20 659 000 til kr 23 100 000</w:t>
            </w:r>
          </w:p>
        </w:tc>
        <w:tc>
          <w:tcPr>
            <w:tcW w:w="1400" w:type="dxa"/>
            <w:tcBorders>
              <w:top w:val="nil"/>
              <w:left w:val="nil"/>
              <w:bottom w:val="nil"/>
              <w:right w:val="nil"/>
            </w:tcBorders>
            <w:tcMar>
              <w:top w:w="128" w:type="dxa"/>
              <w:left w:w="43" w:type="dxa"/>
              <w:bottom w:w="43" w:type="dxa"/>
              <w:right w:w="43" w:type="dxa"/>
            </w:tcMar>
            <w:vAlign w:val="bottom"/>
          </w:tcPr>
          <w:p w14:paraId="6360CBF1" w14:textId="77777777" w:rsidR="00EE2529" w:rsidRPr="00C81B84" w:rsidRDefault="00EE2529" w:rsidP="00C81B84"/>
        </w:tc>
      </w:tr>
      <w:tr w:rsidR="00EE2529" w:rsidRPr="00C81B84" w14:paraId="2A70966E" w14:textId="77777777">
        <w:trPr>
          <w:trHeight w:val="380"/>
        </w:trPr>
        <w:tc>
          <w:tcPr>
            <w:tcW w:w="680" w:type="dxa"/>
            <w:tcBorders>
              <w:top w:val="nil"/>
              <w:left w:val="nil"/>
              <w:bottom w:val="nil"/>
              <w:right w:val="nil"/>
            </w:tcBorders>
            <w:tcMar>
              <w:top w:w="128" w:type="dxa"/>
              <w:left w:w="43" w:type="dxa"/>
              <w:bottom w:w="43" w:type="dxa"/>
              <w:right w:w="43" w:type="dxa"/>
            </w:tcMar>
          </w:tcPr>
          <w:p w14:paraId="343F97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9297A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0D1AC67" w14:textId="77777777" w:rsidR="00EE2529" w:rsidRPr="00C81B84" w:rsidRDefault="00AD5E1E" w:rsidP="00C81B84">
            <w:r w:rsidRPr="00C81B84">
              <w:t>Tilskudd til likestilling, forhøyes med</w:t>
            </w:r>
          </w:p>
        </w:tc>
        <w:tc>
          <w:tcPr>
            <w:tcW w:w="1400" w:type="dxa"/>
            <w:tcBorders>
              <w:top w:val="nil"/>
              <w:left w:val="nil"/>
              <w:bottom w:val="nil"/>
              <w:right w:val="nil"/>
            </w:tcBorders>
            <w:tcMar>
              <w:top w:w="128" w:type="dxa"/>
              <w:left w:w="43" w:type="dxa"/>
              <w:bottom w:w="43" w:type="dxa"/>
              <w:right w:w="43" w:type="dxa"/>
            </w:tcMar>
            <w:vAlign w:val="bottom"/>
          </w:tcPr>
          <w:p w14:paraId="46CFBC1E" w14:textId="77777777" w:rsidR="00EE2529" w:rsidRPr="00C81B84" w:rsidRDefault="00AD5E1E" w:rsidP="00C81B84">
            <w:r w:rsidRPr="00C81B84">
              <w:t>1 657 000</w:t>
            </w:r>
          </w:p>
        </w:tc>
      </w:tr>
      <w:tr w:rsidR="00EE2529" w:rsidRPr="00C81B84" w14:paraId="51C958D9" w14:textId="77777777">
        <w:trPr>
          <w:trHeight w:val="380"/>
        </w:trPr>
        <w:tc>
          <w:tcPr>
            <w:tcW w:w="680" w:type="dxa"/>
            <w:tcBorders>
              <w:top w:val="nil"/>
              <w:left w:val="nil"/>
              <w:bottom w:val="nil"/>
              <w:right w:val="nil"/>
            </w:tcBorders>
            <w:tcMar>
              <w:top w:w="128" w:type="dxa"/>
              <w:left w:w="43" w:type="dxa"/>
              <w:bottom w:w="43" w:type="dxa"/>
              <w:right w:w="43" w:type="dxa"/>
            </w:tcMar>
          </w:tcPr>
          <w:p w14:paraId="3C47B1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5F6D2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EB4490" w14:textId="77777777" w:rsidR="00EE2529" w:rsidRPr="00C81B84" w:rsidRDefault="00AD5E1E" w:rsidP="00C81B84">
            <w:r w:rsidRPr="00C81B84">
              <w:t>fra kr 54 165 000 til kr 55 822 000</w:t>
            </w:r>
          </w:p>
        </w:tc>
        <w:tc>
          <w:tcPr>
            <w:tcW w:w="1400" w:type="dxa"/>
            <w:tcBorders>
              <w:top w:val="nil"/>
              <w:left w:val="nil"/>
              <w:bottom w:val="nil"/>
              <w:right w:val="nil"/>
            </w:tcBorders>
            <w:tcMar>
              <w:top w:w="128" w:type="dxa"/>
              <w:left w:w="43" w:type="dxa"/>
              <w:bottom w:w="43" w:type="dxa"/>
              <w:right w:w="43" w:type="dxa"/>
            </w:tcMar>
            <w:vAlign w:val="bottom"/>
          </w:tcPr>
          <w:p w14:paraId="54B22885" w14:textId="77777777" w:rsidR="00EE2529" w:rsidRPr="00C81B84" w:rsidRDefault="00EE2529" w:rsidP="00C81B84"/>
        </w:tc>
      </w:tr>
      <w:tr w:rsidR="00EE2529" w:rsidRPr="00C81B84" w14:paraId="5D1EDB2E" w14:textId="77777777">
        <w:trPr>
          <w:trHeight w:val="380"/>
        </w:trPr>
        <w:tc>
          <w:tcPr>
            <w:tcW w:w="680" w:type="dxa"/>
            <w:tcBorders>
              <w:top w:val="nil"/>
              <w:left w:val="nil"/>
              <w:bottom w:val="nil"/>
              <w:right w:val="nil"/>
            </w:tcBorders>
            <w:tcMar>
              <w:top w:w="128" w:type="dxa"/>
              <w:left w:w="43" w:type="dxa"/>
              <w:bottom w:w="43" w:type="dxa"/>
              <w:right w:w="43" w:type="dxa"/>
            </w:tcMar>
          </w:tcPr>
          <w:p w14:paraId="3462513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D1FF99"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54763E7" w14:textId="77777777" w:rsidR="00EE2529" w:rsidRPr="00C81B84" w:rsidRDefault="00AD5E1E" w:rsidP="00C81B84">
            <w:r w:rsidRPr="00C81B84">
              <w:t>Kjønns- og seksualitetsmangfold, nedsettes med</w:t>
            </w:r>
          </w:p>
        </w:tc>
        <w:tc>
          <w:tcPr>
            <w:tcW w:w="1400" w:type="dxa"/>
            <w:tcBorders>
              <w:top w:val="nil"/>
              <w:left w:val="nil"/>
              <w:bottom w:val="nil"/>
              <w:right w:val="nil"/>
            </w:tcBorders>
            <w:tcMar>
              <w:top w:w="128" w:type="dxa"/>
              <w:left w:w="43" w:type="dxa"/>
              <w:bottom w:w="43" w:type="dxa"/>
              <w:right w:w="43" w:type="dxa"/>
            </w:tcMar>
            <w:vAlign w:val="bottom"/>
          </w:tcPr>
          <w:p w14:paraId="3ED06E28" w14:textId="77777777" w:rsidR="00EE2529" w:rsidRPr="00C81B84" w:rsidRDefault="00AD5E1E" w:rsidP="00C81B84">
            <w:r w:rsidRPr="00C81B84">
              <w:t>1 194 000</w:t>
            </w:r>
          </w:p>
        </w:tc>
      </w:tr>
      <w:tr w:rsidR="00EE2529" w:rsidRPr="00C81B84" w14:paraId="724F781A" w14:textId="77777777">
        <w:trPr>
          <w:trHeight w:val="380"/>
        </w:trPr>
        <w:tc>
          <w:tcPr>
            <w:tcW w:w="680" w:type="dxa"/>
            <w:tcBorders>
              <w:top w:val="nil"/>
              <w:left w:val="nil"/>
              <w:bottom w:val="nil"/>
              <w:right w:val="nil"/>
            </w:tcBorders>
            <w:tcMar>
              <w:top w:w="128" w:type="dxa"/>
              <w:left w:w="43" w:type="dxa"/>
              <w:bottom w:w="43" w:type="dxa"/>
              <w:right w:w="43" w:type="dxa"/>
            </w:tcMar>
          </w:tcPr>
          <w:p w14:paraId="03CB6E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4A73C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480E20" w14:textId="77777777" w:rsidR="00EE2529" w:rsidRPr="00C81B84" w:rsidRDefault="00AD5E1E" w:rsidP="00C81B84">
            <w:r w:rsidRPr="00C81B84">
              <w:t>fra kr 37 750 000 til kr 36 556 000</w:t>
            </w:r>
          </w:p>
        </w:tc>
        <w:tc>
          <w:tcPr>
            <w:tcW w:w="1400" w:type="dxa"/>
            <w:tcBorders>
              <w:top w:val="nil"/>
              <w:left w:val="nil"/>
              <w:bottom w:val="nil"/>
              <w:right w:val="nil"/>
            </w:tcBorders>
            <w:tcMar>
              <w:top w:w="128" w:type="dxa"/>
              <w:left w:w="43" w:type="dxa"/>
              <w:bottom w:w="43" w:type="dxa"/>
              <w:right w:w="43" w:type="dxa"/>
            </w:tcMar>
            <w:vAlign w:val="bottom"/>
          </w:tcPr>
          <w:p w14:paraId="5C52DF5A" w14:textId="77777777" w:rsidR="00EE2529" w:rsidRPr="00C81B84" w:rsidRDefault="00EE2529" w:rsidP="00C81B84"/>
        </w:tc>
      </w:tr>
      <w:tr w:rsidR="00EE2529" w:rsidRPr="00C81B84" w14:paraId="728A20F5" w14:textId="77777777">
        <w:trPr>
          <w:trHeight w:val="380"/>
        </w:trPr>
        <w:tc>
          <w:tcPr>
            <w:tcW w:w="680" w:type="dxa"/>
            <w:tcBorders>
              <w:top w:val="nil"/>
              <w:left w:val="nil"/>
              <w:bottom w:val="nil"/>
              <w:right w:val="nil"/>
            </w:tcBorders>
            <w:tcMar>
              <w:top w:w="128" w:type="dxa"/>
              <w:left w:w="43" w:type="dxa"/>
              <w:bottom w:w="43" w:type="dxa"/>
              <w:right w:w="43" w:type="dxa"/>
            </w:tcMar>
          </w:tcPr>
          <w:p w14:paraId="6DBF79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ABC1FB"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093D95D3" w14:textId="77777777" w:rsidR="00EE2529" w:rsidRPr="00C81B84" w:rsidRDefault="00AD5E1E" w:rsidP="00C81B84">
            <w:r w:rsidRPr="00C81B84">
              <w:t>Likestillingssentre, forhøyes med</w:t>
            </w:r>
          </w:p>
        </w:tc>
        <w:tc>
          <w:tcPr>
            <w:tcW w:w="1400" w:type="dxa"/>
            <w:tcBorders>
              <w:top w:val="nil"/>
              <w:left w:val="nil"/>
              <w:bottom w:val="nil"/>
              <w:right w:val="nil"/>
            </w:tcBorders>
            <w:tcMar>
              <w:top w:w="128" w:type="dxa"/>
              <w:left w:w="43" w:type="dxa"/>
              <w:bottom w:w="43" w:type="dxa"/>
              <w:right w:w="43" w:type="dxa"/>
            </w:tcMar>
            <w:vAlign w:val="bottom"/>
          </w:tcPr>
          <w:p w14:paraId="1AA978C0" w14:textId="77777777" w:rsidR="00EE2529" w:rsidRPr="00C81B84" w:rsidRDefault="00AD5E1E" w:rsidP="00C81B84">
            <w:r w:rsidRPr="00C81B84">
              <w:t>1 471 000</w:t>
            </w:r>
          </w:p>
        </w:tc>
      </w:tr>
      <w:tr w:rsidR="00EE2529" w:rsidRPr="00C81B84" w14:paraId="1F23620E" w14:textId="77777777">
        <w:trPr>
          <w:trHeight w:val="380"/>
        </w:trPr>
        <w:tc>
          <w:tcPr>
            <w:tcW w:w="680" w:type="dxa"/>
            <w:tcBorders>
              <w:top w:val="nil"/>
              <w:left w:val="nil"/>
              <w:bottom w:val="nil"/>
              <w:right w:val="nil"/>
            </w:tcBorders>
            <w:tcMar>
              <w:top w:w="128" w:type="dxa"/>
              <w:left w:w="43" w:type="dxa"/>
              <w:bottom w:w="43" w:type="dxa"/>
              <w:right w:w="43" w:type="dxa"/>
            </w:tcMar>
          </w:tcPr>
          <w:p w14:paraId="381F54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FCC27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BCAC51" w14:textId="77777777" w:rsidR="00EE2529" w:rsidRPr="00C81B84" w:rsidRDefault="00AD5E1E" w:rsidP="00C81B84">
            <w:r w:rsidRPr="00C81B84">
              <w:t>fra kr 22 060 000 til kr 23 531 000</w:t>
            </w:r>
          </w:p>
        </w:tc>
        <w:tc>
          <w:tcPr>
            <w:tcW w:w="1400" w:type="dxa"/>
            <w:tcBorders>
              <w:top w:val="nil"/>
              <w:left w:val="nil"/>
              <w:bottom w:val="nil"/>
              <w:right w:val="nil"/>
            </w:tcBorders>
            <w:tcMar>
              <w:top w:w="128" w:type="dxa"/>
              <w:left w:w="43" w:type="dxa"/>
              <w:bottom w:w="43" w:type="dxa"/>
              <w:right w:w="43" w:type="dxa"/>
            </w:tcMar>
            <w:vAlign w:val="bottom"/>
          </w:tcPr>
          <w:p w14:paraId="542B608A" w14:textId="77777777" w:rsidR="00EE2529" w:rsidRPr="00C81B84" w:rsidRDefault="00EE2529" w:rsidP="00C81B84"/>
        </w:tc>
      </w:tr>
      <w:tr w:rsidR="00EE2529" w:rsidRPr="00C81B84" w14:paraId="3E2D6CEA" w14:textId="77777777">
        <w:trPr>
          <w:trHeight w:val="380"/>
        </w:trPr>
        <w:tc>
          <w:tcPr>
            <w:tcW w:w="680" w:type="dxa"/>
            <w:tcBorders>
              <w:top w:val="nil"/>
              <w:left w:val="nil"/>
              <w:bottom w:val="nil"/>
              <w:right w:val="nil"/>
            </w:tcBorders>
            <w:tcMar>
              <w:top w:w="128" w:type="dxa"/>
              <w:left w:w="43" w:type="dxa"/>
              <w:bottom w:w="43" w:type="dxa"/>
              <w:right w:w="43" w:type="dxa"/>
            </w:tcMar>
          </w:tcPr>
          <w:p w14:paraId="2B757759" w14:textId="77777777" w:rsidR="00EE2529" w:rsidRPr="00C81B84" w:rsidRDefault="00AD5E1E" w:rsidP="00C81B84">
            <w:r w:rsidRPr="00C81B84">
              <w:t>352</w:t>
            </w:r>
          </w:p>
        </w:tc>
        <w:tc>
          <w:tcPr>
            <w:tcW w:w="680" w:type="dxa"/>
            <w:tcBorders>
              <w:top w:val="nil"/>
              <w:left w:val="nil"/>
              <w:bottom w:val="nil"/>
              <w:right w:val="nil"/>
            </w:tcBorders>
            <w:tcMar>
              <w:top w:w="128" w:type="dxa"/>
              <w:left w:w="43" w:type="dxa"/>
              <w:bottom w:w="43" w:type="dxa"/>
              <w:right w:w="43" w:type="dxa"/>
            </w:tcMar>
          </w:tcPr>
          <w:p w14:paraId="5470570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C70B71" w14:textId="77777777" w:rsidR="00EE2529" w:rsidRPr="00C81B84" w:rsidRDefault="00AD5E1E" w:rsidP="00C81B84">
            <w:r w:rsidRPr="00C81B84">
              <w:t>Nedsatt funksjonsevne:</w:t>
            </w:r>
          </w:p>
        </w:tc>
        <w:tc>
          <w:tcPr>
            <w:tcW w:w="1400" w:type="dxa"/>
            <w:tcBorders>
              <w:top w:val="nil"/>
              <w:left w:val="nil"/>
              <w:bottom w:val="nil"/>
              <w:right w:val="nil"/>
            </w:tcBorders>
            <w:tcMar>
              <w:top w:w="128" w:type="dxa"/>
              <w:left w:w="43" w:type="dxa"/>
              <w:bottom w:w="43" w:type="dxa"/>
              <w:right w:w="43" w:type="dxa"/>
            </w:tcMar>
            <w:vAlign w:val="bottom"/>
          </w:tcPr>
          <w:p w14:paraId="130EE9D6" w14:textId="77777777" w:rsidR="00EE2529" w:rsidRPr="00C81B84" w:rsidRDefault="00EE2529" w:rsidP="00C81B84"/>
        </w:tc>
      </w:tr>
      <w:tr w:rsidR="00EE2529" w:rsidRPr="00C81B84" w14:paraId="4E203D5F" w14:textId="77777777">
        <w:trPr>
          <w:trHeight w:val="640"/>
        </w:trPr>
        <w:tc>
          <w:tcPr>
            <w:tcW w:w="680" w:type="dxa"/>
            <w:tcBorders>
              <w:top w:val="nil"/>
              <w:left w:val="nil"/>
              <w:bottom w:val="nil"/>
              <w:right w:val="nil"/>
            </w:tcBorders>
            <w:tcMar>
              <w:top w:w="128" w:type="dxa"/>
              <w:left w:w="43" w:type="dxa"/>
              <w:bottom w:w="43" w:type="dxa"/>
              <w:right w:w="43" w:type="dxa"/>
            </w:tcMar>
          </w:tcPr>
          <w:p w14:paraId="6FB833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972EE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AEF5612" w14:textId="77777777" w:rsidR="00EE2529" w:rsidRPr="00C81B84" w:rsidRDefault="00AD5E1E" w:rsidP="00C81B84">
            <w:r w:rsidRPr="00C81B84">
              <w:t xml:space="preserve">Spesielle driftsutgifter, </w:t>
            </w:r>
            <w:r w:rsidRPr="00AD5E1E">
              <w:rPr>
                <w:rStyle w:val="kursiv"/>
              </w:rPr>
              <w:t>kan overføres, kan nyttes under post 71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C5B792" w14:textId="77777777" w:rsidR="00EE2529" w:rsidRPr="00C81B84" w:rsidRDefault="00AD5E1E" w:rsidP="00C81B84">
            <w:r w:rsidRPr="00C81B84">
              <w:t>442 000</w:t>
            </w:r>
          </w:p>
        </w:tc>
      </w:tr>
      <w:tr w:rsidR="00EE2529" w:rsidRPr="00C81B84" w14:paraId="609F34F3" w14:textId="77777777">
        <w:trPr>
          <w:trHeight w:val="380"/>
        </w:trPr>
        <w:tc>
          <w:tcPr>
            <w:tcW w:w="680" w:type="dxa"/>
            <w:tcBorders>
              <w:top w:val="nil"/>
              <w:left w:val="nil"/>
              <w:bottom w:val="nil"/>
              <w:right w:val="nil"/>
            </w:tcBorders>
            <w:tcMar>
              <w:top w:w="128" w:type="dxa"/>
              <w:left w:w="43" w:type="dxa"/>
              <w:bottom w:w="43" w:type="dxa"/>
              <w:right w:w="43" w:type="dxa"/>
            </w:tcMar>
          </w:tcPr>
          <w:p w14:paraId="45DF3D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46549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286545" w14:textId="77777777" w:rsidR="00EE2529" w:rsidRPr="00C81B84" w:rsidRDefault="00AD5E1E" w:rsidP="00C81B84">
            <w:r w:rsidRPr="00C81B84">
              <w:t>fra kr 20 682 000 til kr 21 124 000</w:t>
            </w:r>
          </w:p>
        </w:tc>
        <w:tc>
          <w:tcPr>
            <w:tcW w:w="1400" w:type="dxa"/>
            <w:tcBorders>
              <w:top w:val="nil"/>
              <w:left w:val="nil"/>
              <w:bottom w:val="nil"/>
              <w:right w:val="nil"/>
            </w:tcBorders>
            <w:tcMar>
              <w:top w:w="128" w:type="dxa"/>
              <w:left w:w="43" w:type="dxa"/>
              <w:bottom w:w="43" w:type="dxa"/>
              <w:right w:w="43" w:type="dxa"/>
            </w:tcMar>
            <w:vAlign w:val="bottom"/>
          </w:tcPr>
          <w:p w14:paraId="39C1F34A" w14:textId="77777777" w:rsidR="00EE2529" w:rsidRPr="00C81B84" w:rsidRDefault="00EE2529" w:rsidP="00C81B84"/>
        </w:tc>
      </w:tr>
      <w:tr w:rsidR="00EE2529" w:rsidRPr="00C81B84" w14:paraId="1FA79B9C" w14:textId="77777777">
        <w:trPr>
          <w:trHeight w:val="380"/>
        </w:trPr>
        <w:tc>
          <w:tcPr>
            <w:tcW w:w="680" w:type="dxa"/>
            <w:tcBorders>
              <w:top w:val="nil"/>
              <w:left w:val="nil"/>
              <w:bottom w:val="nil"/>
              <w:right w:val="nil"/>
            </w:tcBorders>
            <w:tcMar>
              <w:top w:w="128" w:type="dxa"/>
              <w:left w:w="43" w:type="dxa"/>
              <w:bottom w:w="43" w:type="dxa"/>
              <w:right w:w="43" w:type="dxa"/>
            </w:tcMar>
          </w:tcPr>
          <w:p w14:paraId="56BF2A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D4942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C4542B6" w14:textId="77777777" w:rsidR="00EE2529" w:rsidRPr="00C81B84" w:rsidRDefault="00AD5E1E" w:rsidP="00C81B84">
            <w:r w:rsidRPr="00C81B84">
              <w:t>Funksjonshemmedes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481D1B28" w14:textId="77777777" w:rsidR="00EE2529" w:rsidRPr="00C81B84" w:rsidRDefault="00AD5E1E" w:rsidP="00C81B84">
            <w:r w:rsidRPr="00C81B84">
              <w:t>5 421 000</w:t>
            </w:r>
          </w:p>
        </w:tc>
      </w:tr>
      <w:tr w:rsidR="00EE2529" w:rsidRPr="00C81B84" w14:paraId="4556A3A5" w14:textId="77777777">
        <w:trPr>
          <w:trHeight w:val="380"/>
        </w:trPr>
        <w:tc>
          <w:tcPr>
            <w:tcW w:w="680" w:type="dxa"/>
            <w:tcBorders>
              <w:top w:val="nil"/>
              <w:left w:val="nil"/>
              <w:bottom w:val="nil"/>
              <w:right w:val="nil"/>
            </w:tcBorders>
            <w:tcMar>
              <w:top w:w="128" w:type="dxa"/>
              <w:left w:w="43" w:type="dxa"/>
              <w:bottom w:w="43" w:type="dxa"/>
              <w:right w:w="43" w:type="dxa"/>
            </w:tcMar>
          </w:tcPr>
          <w:p w14:paraId="7C096D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BA28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B5889F" w14:textId="77777777" w:rsidR="00EE2529" w:rsidRPr="00C81B84" w:rsidRDefault="00AD5E1E" w:rsidP="00C81B84">
            <w:r w:rsidRPr="00C81B84">
              <w:t>fra kr 253 820 000 til kr 259 241 000</w:t>
            </w:r>
          </w:p>
        </w:tc>
        <w:tc>
          <w:tcPr>
            <w:tcW w:w="1400" w:type="dxa"/>
            <w:tcBorders>
              <w:top w:val="nil"/>
              <w:left w:val="nil"/>
              <w:bottom w:val="nil"/>
              <w:right w:val="nil"/>
            </w:tcBorders>
            <w:tcMar>
              <w:top w:w="128" w:type="dxa"/>
              <w:left w:w="43" w:type="dxa"/>
              <w:bottom w:w="43" w:type="dxa"/>
              <w:right w:w="43" w:type="dxa"/>
            </w:tcMar>
            <w:vAlign w:val="bottom"/>
          </w:tcPr>
          <w:p w14:paraId="5F471753" w14:textId="77777777" w:rsidR="00EE2529" w:rsidRPr="00C81B84" w:rsidRDefault="00EE2529" w:rsidP="00C81B84"/>
        </w:tc>
      </w:tr>
      <w:tr w:rsidR="00EE2529" w:rsidRPr="00C81B84" w14:paraId="3B3087D6" w14:textId="77777777">
        <w:trPr>
          <w:trHeight w:val="640"/>
        </w:trPr>
        <w:tc>
          <w:tcPr>
            <w:tcW w:w="680" w:type="dxa"/>
            <w:tcBorders>
              <w:top w:val="nil"/>
              <w:left w:val="nil"/>
              <w:bottom w:val="nil"/>
              <w:right w:val="nil"/>
            </w:tcBorders>
            <w:tcMar>
              <w:top w:w="128" w:type="dxa"/>
              <w:left w:w="43" w:type="dxa"/>
              <w:bottom w:w="43" w:type="dxa"/>
              <w:right w:w="43" w:type="dxa"/>
            </w:tcMar>
          </w:tcPr>
          <w:p w14:paraId="27D0B8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3A2C46"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0BC140EA" w14:textId="77777777" w:rsidR="00EE2529" w:rsidRPr="00C81B84" w:rsidRDefault="00AD5E1E" w:rsidP="00C81B84">
            <w:r w:rsidRPr="00C81B84">
              <w:t xml:space="preserve">Universell utforming og økt tilgjengelighet,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FE40F6D" w14:textId="77777777" w:rsidR="00EE2529" w:rsidRPr="00C81B84" w:rsidRDefault="00AD5E1E" w:rsidP="00C81B84">
            <w:r w:rsidRPr="00C81B84">
              <w:t>686 000</w:t>
            </w:r>
          </w:p>
        </w:tc>
      </w:tr>
      <w:tr w:rsidR="00EE2529" w:rsidRPr="00C81B84" w14:paraId="52FDCEE8" w14:textId="77777777">
        <w:trPr>
          <w:trHeight w:val="380"/>
        </w:trPr>
        <w:tc>
          <w:tcPr>
            <w:tcW w:w="680" w:type="dxa"/>
            <w:tcBorders>
              <w:top w:val="nil"/>
              <w:left w:val="nil"/>
              <w:bottom w:val="nil"/>
              <w:right w:val="nil"/>
            </w:tcBorders>
            <w:tcMar>
              <w:top w:w="128" w:type="dxa"/>
              <w:left w:w="43" w:type="dxa"/>
              <w:bottom w:w="43" w:type="dxa"/>
              <w:right w:w="43" w:type="dxa"/>
            </w:tcMar>
          </w:tcPr>
          <w:p w14:paraId="4FD802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DBEFA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84AFCF" w14:textId="77777777" w:rsidR="00EE2529" w:rsidRPr="00C81B84" w:rsidRDefault="00AD5E1E" w:rsidP="00C81B84">
            <w:r w:rsidRPr="00C81B84">
              <w:t>fra kr 32 095 000 til kr 32 781 000</w:t>
            </w:r>
          </w:p>
        </w:tc>
        <w:tc>
          <w:tcPr>
            <w:tcW w:w="1400" w:type="dxa"/>
            <w:tcBorders>
              <w:top w:val="nil"/>
              <w:left w:val="nil"/>
              <w:bottom w:val="nil"/>
              <w:right w:val="nil"/>
            </w:tcBorders>
            <w:tcMar>
              <w:top w:w="128" w:type="dxa"/>
              <w:left w:w="43" w:type="dxa"/>
              <w:bottom w:w="43" w:type="dxa"/>
              <w:right w:w="43" w:type="dxa"/>
            </w:tcMar>
            <w:vAlign w:val="bottom"/>
          </w:tcPr>
          <w:p w14:paraId="59595424" w14:textId="77777777" w:rsidR="00EE2529" w:rsidRPr="00C81B84" w:rsidRDefault="00EE2529" w:rsidP="00C81B84"/>
        </w:tc>
      </w:tr>
      <w:tr w:rsidR="00EE2529" w:rsidRPr="00C81B84" w14:paraId="6258377C" w14:textId="77777777">
        <w:trPr>
          <w:trHeight w:val="380"/>
        </w:trPr>
        <w:tc>
          <w:tcPr>
            <w:tcW w:w="680" w:type="dxa"/>
            <w:tcBorders>
              <w:top w:val="nil"/>
              <w:left w:val="nil"/>
              <w:bottom w:val="nil"/>
              <w:right w:val="nil"/>
            </w:tcBorders>
            <w:tcMar>
              <w:top w:w="128" w:type="dxa"/>
              <w:left w:w="43" w:type="dxa"/>
              <w:bottom w:w="43" w:type="dxa"/>
              <w:right w:w="43" w:type="dxa"/>
            </w:tcMar>
          </w:tcPr>
          <w:p w14:paraId="6DF76E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5144E4"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70CCC2B4" w14:textId="77777777" w:rsidR="00EE2529" w:rsidRPr="00C81B84" w:rsidRDefault="00AD5E1E" w:rsidP="00C81B84">
            <w:r w:rsidRPr="00C81B84">
              <w:t>Funksjonshemmedes levekår og livskvalitet, forhøyes med</w:t>
            </w:r>
          </w:p>
        </w:tc>
        <w:tc>
          <w:tcPr>
            <w:tcW w:w="1400" w:type="dxa"/>
            <w:tcBorders>
              <w:top w:val="nil"/>
              <w:left w:val="nil"/>
              <w:bottom w:val="nil"/>
              <w:right w:val="nil"/>
            </w:tcBorders>
            <w:tcMar>
              <w:top w:w="128" w:type="dxa"/>
              <w:left w:w="43" w:type="dxa"/>
              <w:bottom w:w="43" w:type="dxa"/>
              <w:right w:w="43" w:type="dxa"/>
            </w:tcMar>
            <w:vAlign w:val="bottom"/>
          </w:tcPr>
          <w:p w14:paraId="7A567876" w14:textId="77777777" w:rsidR="00EE2529" w:rsidRPr="00C81B84" w:rsidRDefault="00AD5E1E" w:rsidP="00C81B84">
            <w:r w:rsidRPr="00C81B84">
              <w:t>650 000</w:t>
            </w:r>
          </w:p>
        </w:tc>
      </w:tr>
      <w:tr w:rsidR="00EE2529" w:rsidRPr="00C81B84" w14:paraId="2D9A52BF" w14:textId="77777777">
        <w:trPr>
          <w:trHeight w:val="380"/>
        </w:trPr>
        <w:tc>
          <w:tcPr>
            <w:tcW w:w="680" w:type="dxa"/>
            <w:tcBorders>
              <w:top w:val="nil"/>
              <w:left w:val="nil"/>
              <w:bottom w:val="nil"/>
              <w:right w:val="nil"/>
            </w:tcBorders>
            <w:tcMar>
              <w:top w:w="128" w:type="dxa"/>
              <w:left w:w="43" w:type="dxa"/>
              <w:bottom w:w="43" w:type="dxa"/>
              <w:right w:w="43" w:type="dxa"/>
            </w:tcMar>
          </w:tcPr>
          <w:p w14:paraId="6D556A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D77A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87EED1" w14:textId="77777777" w:rsidR="00EE2529" w:rsidRPr="00C81B84" w:rsidRDefault="00AD5E1E" w:rsidP="00C81B84">
            <w:r w:rsidRPr="00C81B84">
              <w:t>fra kr 30 440 000 til kr 31 090 000</w:t>
            </w:r>
          </w:p>
        </w:tc>
        <w:tc>
          <w:tcPr>
            <w:tcW w:w="1400" w:type="dxa"/>
            <w:tcBorders>
              <w:top w:val="nil"/>
              <w:left w:val="nil"/>
              <w:bottom w:val="nil"/>
              <w:right w:val="nil"/>
            </w:tcBorders>
            <w:tcMar>
              <w:top w:w="128" w:type="dxa"/>
              <w:left w:w="43" w:type="dxa"/>
              <w:bottom w:w="43" w:type="dxa"/>
              <w:right w:w="43" w:type="dxa"/>
            </w:tcMar>
            <w:vAlign w:val="bottom"/>
          </w:tcPr>
          <w:p w14:paraId="2AE1A597" w14:textId="77777777" w:rsidR="00EE2529" w:rsidRPr="00C81B84" w:rsidRDefault="00EE2529" w:rsidP="00C81B84"/>
        </w:tc>
      </w:tr>
      <w:tr w:rsidR="00EE2529" w:rsidRPr="00C81B84" w14:paraId="345F58F3" w14:textId="77777777">
        <w:trPr>
          <w:trHeight w:val="380"/>
        </w:trPr>
        <w:tc>
          <w:tcPr>
            <w:tcW w:w="680" w:type="dxa"/>
            <w:tcBorders>
              <w:top w:val="nil"/>
              <w:left w:val="nil"/>
              <w:bottom w:val="nil"/>
              <w:right w:val="nil"/>
            </w:tcBorders>
            <w:tcMar>
              <w:top w:w="128" w:type="dxa"/>
              <w:left w:w="43" w:type="dxa"/>
              <w:bottom w:w="43" w:type="dxa"/>
              <w:right w:w="43" w:type="dxa"/>
            </w:tcMar>
          </w:tcPr>
          <w:p w14:paraId="14652868" w14:textId="77777777" w:rsidR="00EE2529" w:rsidRPr="00C81B84" w:rsidRDefault="00AD5E1E" w:rsidP="00C81B84">
            <w:r w:rsidRPr="00C81B84">
              <w:t>353</w:t>
            </w:r>
          </w:p>
        </w:tc>
        <w:tc>
          <w:tcPr>
            <w:tcW w:w="680" w:type="dxa"/>
            <w:tcBorders>
              <w:top w:val="nil"/>
              <w:left w:val="nil"/>
              <w:bottom w:val="nil"/>
              <w:right w:val="nil"/>
            </w:tcBorders>
            <w:tcMar>
              <w:top w:w="128" w:type="dxa"/>
              <w:left w:w="43" w:type="dxa"/>
              <w:bottom w:w="43" w:type="dxa"/>
              <w:right w:w="43" w:type="dxa"/>
            </w:tcMar>
          </w:tcPr>
          <w:p w14:paraId="07CBC8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C6128F" w14:textId="77777777" w:rsidR="00EE2529" w:rsidRPr="00C81B84" w:rsidRDefault="00AD5E1E" w:rsidP="00C81B84">
            <w:r w:rsidRPr="00C81B84">
              <w:t>Likestillings- og diskrimineringsombudet:</w:t>
            </w:r>
          </w:p>
        </w:tc>
        <w:tc>
          <w:tcPr>
            <w:tcW w:w="1400" w:type="dxa"/>
            <w:tcBorders>
              <w:top w:val="nil"/>
              <w:left w:val="nil"/>
              <w:bottom w:val="nil"/>
              <w:right w:val="nil"/>
            </w:tcBorders>
            <w:tcMar>
              <w:top w:w="128" w:type="dxa"/>
              <w:left w:w="43" w:type="dxa"/>
              <w:bottom w:w="43" w:type="dxa"/>
              <w:right w:w="43" w:type="dxa"/>
            </w:tcMar>
            <w:vAlign w:val="bottom"/>
          </w:tcPr>
          <w:p w14:paraId="5CC2B324" w14:textId="77777777" w:rsidR="00EE2529" w:rsidRPr="00C81B84" w:rsidRDefault="00EE2529" w:rsidP="00C81B84"/>
        </w:tc>
      </w:tr>
      <w:tr w:rsidR="00EE2529" w:rsidRPr="00C81B84" w14:paraId="571E658A" w14:textId="77777777">
        <w:trPr>
          <w:trHeight w:val="380"/>
        </w:trPr>
        <w:tc>
          <w:tcPr>
            <w:tcW w:w="680" w:type="dxa"/>
            <w:tcBorders>
              <w:top w:val="nil"/>
              <w:left w:val="nil"/>
              <w:bottom w:val="nil"/>
              <w:right w:val="nil"/>
            </w:tcBorders>
            <w:tcMar>
              <w:top w:w="128" w:type="dxa"/>
              <w:left w:w="43" w:type="dxa"/>
              <w:bottom w:w="43" w:type="dxa"/>
              <w:right w:w="43" w:type="dxa"/>
            </w:tcMar>
          </w:tcPr>
          <w:p w14:paraId="48E439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73019C"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511C4B2" w14:textId="77777777" w:rsidR="00EE2529" w:rsidRPr="00C81B84" w:rsidRDefault="00AD5E1E" w:rsidP="00C81B84">
            <w:r w:rsidRPr="00C81B84">
              <w:t>Basisbevilgning, forhøyes med</w:t>
            </w:r>
          </w:p>
        </w:tc>
        <w:tc>
          <w:tcPr>
            <w:tcW w:w="1400" w:type="dxa"/>
            <w:tcBorders>
              <w:top w:val="nil"/>
              <w:left w:val="nil"/>
              <w:bottom w:val="nil"/>
              <w:right w:val="nil"/>
            </w:tcBorders>
            <w:tcMar>
              <w:top w:w="128" w:type="dxa"/>
              <w:left w:w="43" w:type="dxa"/>
              <w:bottom w:w="43" w:type="dxa"/>
              <w:right w:w="43" w:type="dxa"/>
            </w:tcMar>
            <w:vAlign w:val="bottom"/>
          </w:tcPr>
          <w:p w14:paraId="05B3A06F" w14:textId="77777777" w:rsidR="00EE2529" w:rsidRPr="00C81B84" w:rsidRDefault="00AD5E1E" w:rsidP="00C81B84">
            <w:r w:rsidRPr="00C81B84">
              <w:t>1 135 000</w:t>
            </w:r>
          </w:p>
        </w:tc>
      </w:tr>
      <w:tr w:rsidR="00EE2529" w:rsidRPr="00C81B84" w14:paraId="22B8D918" w14:textId="77777777">
        <w:trPr>
          <w:trHeight w:val="380"/>
        </w:trPr>
        <w:tc>
          <w:tcPr>
            <w:tcW w:w="680" w:type="dxa"/>
            <w:tcBorders>
              <w:top w:val="nil"/>
              <w:left w:val="nil"/>
              <w:bottom w:val="nil"/>
              <w:right w:val="nil"/>
            </w:tcBorders>
            <w:tcMar>
              <w:top w:w="128" w:type="dxa"/>
              <w:left w:w="43" w:type="dxa"/>
              <w:bottom w:w="43" w:type="dxa"/>
              <w:right w:w="43" w:type="dxa"/>
            </w:tcMar>
          </w:tcPr>
          <w:p w14:paraId="442A47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FAA1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14B49B" w14:textId="77777777" w:rsidR="00EE2529" w:rsidRPr="00C81B84" w:rsidRDefault="00AD5E1E" w:rsidP="00C81B84">
            <w:r w:rsidRPr="00C81B84">
              <w:t>fra kr 50 195 000 til kr 51 330 000</w:t>
            </w:r>
          </w:p>
        </w:tc>
        <w:tc>
          <w:tcPr>
            <w:tcW w:w="1400" w:type="dxa"/>
            <w:tcBorders>
              <w:top w:val="nil"/>
              <w:left w:val="nil"/>
              <w:bottom w:val="nil"/>
              <w:right w:val="nil"/>
            </w:tcBorders>
            <w:tcMar>
              <w:top w:w="128" w:type="dxa"/>
              <w:left w:w="43" w:type="dxa"/>
              <w:bottom w:w="43" w:type="dxa"/>
              <w:right w:w="43" w:type="dxa"/>
            </w:tcMar>
            <w:vAlign w:val="bottom"/>
          </w:tcPr>
          <w:p w14:paraId="3B6166FD" w14:textId="77777777" w:rsidR="00EE2529" w:rsidRPr="00C81B84" w:rsidRDefault="00EE2529" w:rsidP="00C81B84"/>
        </w:tc>
      </w:tr>
      <w:tr w:rsidR="00EE2529" w:rsidRPr="00C81B84" w14:paraId="4424CC16" w14:textId="77777777">
        <w:trPr>
          <w:trHeight w:val="380"/>
        </w:trPr>
        <w:tc>
          <w:tcPr>
            <w:tcW w:w="680" w:type="dxa"/>
            <w:tcBorders>
              <w:top w:val="nil"/>
              <w:left w:val="nil"/>
              <w:bottom w:val="nil"/>
              <w:right w:val="nil"/>
            </w:tcBorders>
            <w:tcMar>
              <w:top w:w="128" w:type="dxa"/>
              <w:left w:w="43" w:type="dxa"/>
              <w:bottom w:w="43" w:type="dxa"/>
              <w:right w:w="43" w:type="dxa"/>
            </w:tcMar>
          </w:tcPr>
          <w:p w14:paraId="286D37C0" w14:textId="77777777" w:rsidR="00EE2529" w:rsidRPr="00C81B84" w:rsidRDefault="00AD5E1E" w:rsidP="00C81B84">
            <w:r w:rsidRPr="00C81B84">
              <w:t>400</w:t>
            </w:r>
          </w:p>
        </w:tc>
        <w:tc>
          <w:tcPr>
            <w:tcW w:w="680" w:type="dxa"/>
            <w:tcBorders>
              <w:top w:val="nil"/>
              <w:left w:val="nil"/>
              <w:bottom w:val="nil"/>
              <w:right w:val="nil"/>
            </w:tcBorders>
            <w:tcMar>
              <w:top w:w="128" w:type="dxa"/>
              <w:left w:w="43" w:type="dxa"/>
              <w:bottom w:w="43" w:type="dxa"/>
              <w:right w:w="43" w:type="dxa"/>
            </w:tcMar>
          </w:tcPr>
          <w:p w14:paraId="010085E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1E083A" w14:textId="77777777" w:rsidR="00EE2529" w:rsidRPr="00C81B84" w:rsidRDefault="00AD5E1E" w:rsidP="00C81B84">
            <w:r w:rsidRPr="00C81B84">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772E3E9C" w14:textId="77777777" w:rsidR="00EE2529" w:rsidRPr="00C81B84" w:rsidRDefault="00EE2529" w:rsidP="00C81B84"/>
        </w:tc>
      </w:tr>
      <w:tr w:rsidR="00EE2529" w:rsidRPr="00C81B84" w14:paraId="41D42F03" w14:textId="77777777">
        <w:trPr>
          <w:trHeight w:val="380"/>
        </w:trPr>
        <w:tc>
          <w:tcPr>
            <w:tcW w:w="680" w:type="dxa"/>
            <w:tcBorders>
              <w:top w:val="nil"/>
              <w:left w:val="nil"/>
              <w:bottom w:val="nil"/>
              <w:right w:val="nil"/>
            </w:tcBorders>
            <w:tcMar>
              <w:top w:w="128" w:type="dxa"/>
              <w:left w:w="43" w:type="dxa"/>
              <w:bottom w:w="43" w:type="dxa"/>
              <w:right w:w="43" w:type="dxa"/>
            </w:tcMar>
          </w:tcPr>
          <w:p w14:paraId="52B64F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0DC2C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5F5F26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7625142" w14:textId="77777777" w:rsidR="00EE2529" w:rsidRPr="00C81B84" w:rsidRDefault="00AD5E1E" w:rsidP="00C81B84">
            <w:r w:rsidRPr="00C81B84">
              <w:t>4 058 000</w:t>
            </w:r>
          </w:p>
        </w:tc>
      </w:tr>
      <w:tr w:rsidR="00EE2529" w:rsidRPr="00C81B84" w14:paraId="1FA5B742" w14:textId="77777777">
        <w:trPr>
          <w:trHeight w:val="380"/>
        </w:trPr>
        <w:tc>
          <w:tcPr>
            <w:tcW w:w="680" w:type="dxa"/>
            <w:tcBorders>
              <w:top w:val="nil"/>
              <w:left w:val="nil"/>
              <w:bottom w:val="nil"/>
              <w:right w:val="nil"/>
            </w:tcBorders>
            <w:tcMar>
              <w:top w:w="128" w:type="dxa"/>
              <w:left w:w="43" w:type="dxa"/>
              <w:bottom w:w="43" w:type="dxa"/>
              <w:right w:w="43" w:type="dxa"/>
            </w:tcMar>
          </w:tcPr>
          <w:p w14:paraId="041C5E5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5CA1D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B9E50A" w14:textId="77777777" w:rsidR="00EE2529" w:rsidRPr="00C81B84" w:rsidRDefault="00AD5E1E" w:rsidP="00C81B84">
            <w:r w:rsidRPr="00C81B84">
              <w:t>fra kr 518 368 000 til kr 522 426 000</w:t>
            </w:r>
          </w:p>
        </w:tc>
        <w:tc>
          <w:tcPr>
            <w:tcW w:w="1400" w:type="dxa"/>
            <w:tcBorders>
              <w:top w:val="nil"/>
              <w:left w:val="nil"/>
              <w:bottom w:val="nil"/>
              <w:right w:val="nil"/>
            </w:tcBorders>
            <w:tcMar>
              <w:top w:w="128" w:type="dxa"/>
              <w:left w:w="43" w:type="dxa"/>
              <w:bottom w:w="43" w:type="dxa"/>
              <w:right w:w="43" w:type="dxa"/>
            </w:tcMar>
            <w:vAlign w:val="bottom"/>
          </w:tcPr>
          <w:p w14:paraId="099476FE" w14:textId="77777777" w:rsidR="00EE2529" w:rsidRPr="00C81B84" w:rsidRDefault="00EE2529" w:rsidP="00C81B84"/>
        </w:tc>
      </w:tr>
      <w:tr w:rsidR="00EE2529" w:rsidRPr="00C81B84" w14:paraId="27A0B5E8" w14:textId="77777777">
        <w:trPr>
          <w:trHeight w:val="640"/>
        </w:trPr>
        <w:tc>
          <w:tcPr>
            <w:tcW w:w="680" w:type="dxa"/>
            <w:tcBorders>
              <w:top w:val="nil"/>
              <w:left w:val="nil"/>
              <w:bottom w:val="nil"/>
              <w:right w:val="nil"/>
            </w:tcBorders>
            <w:tcMar>
              <w:top w:w="128" w:type="dxa"/>
              <w:left w:w="43" w:type="dxa"/>
              <w:bottom w:w="43" w:type="dxa"/>
              <w:right w:w="43" w:type="dxa"/>
            </w:tcMar>
          </w:tcPr>
          <w:p w14:paraId="33740F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7C033F"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5E954E8B" w14:textId="77777777" w:rsidR="00EE2529" w:rsidRPr="00C81B84" w:rsidRDefault="00AD5E1E" w:rsidP="00C81B84">
            <w:r w:rsidRPr="00C81B84">
              <w:t xml:space="preserve">Spesielle driftsutgifter, forskning, evaluering og kunnskapsinnhenting,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0F30F5A" w14:textId="77777777" w:rsidR="00EE2529" w:rsidRPr="00C81B84" w:rsidRDefault="00AD5E1E" w:rsidP="00C81B84">
            <w:r w:rsidRPr="00C81B84">
              <w:t>3 556 000</w:t>
            </w:r>
          </w:p>
        </w:tc>
      </w:tr>
      <w:tr w:rsidR="00EE2529" w:rsidRPr="00C81B84" w14:paraId="4CACAB59" w14:textId="77777777">
        <w:trPr>
          <w:trHeight w:val="380"/>
        </w:trPr>
        <w:tc>
          <w:tcPr>
            <w:tcW w:w="680" w:type="dxa"/>
            <w:tcBorders>
              <w:top w:val="nil"/>
              <w:left w:val="nil"/>
              <w:bottom w:val="nil"/>
              <w:right w:val="nil"/>
            </w:tcBorders>
            <w:tcMar>
              <w:top w:w="128" w:type="dxa"/>
              <w:left w:w="43" w:type="dxa"/>
              <w:bottom w:w="43" w:type="dxa"/>
              <w:right w:w="43" w:type="dxa"/>
            </w:tcMar>
          </w:tcPr>
          <w:p w14:paraId="5B6F40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038F1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951E26" w14:textId="77777777" w:rsidR="00EE2529" w:rsidRPr="00C81B84" w:rsidRDefault="00AD5E1E" w:rsidP="00C81B84">
            <w:r w:rsidRPr="00C81B84">
              <w:t>fra kr 35 392 000 til kr 38 948 000</w:t>
            </w:r>
          </w:p>
        </w:tc>
        <w:tc>
          <w:tcPr>
            <w:tcW w:w="1400" w:type="dxa"/>
            <w:tcBorders>
              <w:top w:val="nil"/>
              <w:left w:val="nil"/>
              <w:bottom w:val="nil"/>
              <w:right w:val="nil"/>
            </w:tcBorders>
            <w:tcMar>
              <w:top w:w="128" w:type="dxa"/>
              <w:left w:w="43" w:type="dxa"/>
              <w:bottom w:w="43" w:type="dxa"/>
              <w:right w:w="43" w:type="dxa"/>
            </w:tcMar>
            <w:vAlign w:val="bottom"/>
          </w:tcPr>
          <w:p w14:paraId="30B28BDF" w14:textId="77777777" w:rsidR="00EE2529" w:rsidRPr="00C81B84" w:rsidRDefault="00EE2529" w:rsidP="00C81B84"/>
        </w:tc>
      </w:tr>
      <w:tr w:rsidR="00EE2529" w:rsidRPr="00C81B84" w14:paraId="36ADE76B" w14:textId="77777777">
        <w:trPr>
          <w:trHeight w:val="380"/>
        </w:trPr>
        <w:tc>
          <w:tcPr>
            <w:tcW w:w="680" w:type="dxa"/>
            <w:tcBorders>
              <w:top w:val="nil"/>
              <w:left w:val="nil"/>
              <w:bottom w:val="nil"/>
              <w:right w:val="nil"/>
            </w:tcBorders>
            <w:tcMar>
              <w:top w:w="128" w:type="dxa"/>
              <w:left w:w="43" w:type="dxa"/>
              <w:bottom w:w="43" w:type="dxa"/>
              <w:right w:w="43" w:type="dxa"/>
            </w:tcMar>
          </w:tcPr>
          <w:p w14:paraId="17365E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C702CB"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CC2EC8E" w14:textId="77777777" w:rsidR="00EE2529" w:rsidRPr="00C81B84" w:rsidRDefault="00AD5E1E" w:rsidP="00C81B84">
            <w:r w:rsidRPr="00C81B84">
              <w:t>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1CF9D004" w14:textId="77777777" w:rsidR="00EE2529" w:rsidRPr="00C81B84" w:rsidRDefault="00AD5E1E" w:rsidP="00C81B84">
            <w:r w:rsidRPr="00C81B84">
              <w:t>1 312 000</w:t>
            </w:r>
          </w:p>
        </w:tc>
      </w:tr>
      <w:tr w:rsidR="00EE2529" w:rsidRPr="00C81B84" w14:paraId="5A40DC3E" w14:textId="77777777">
        <w:trPr>
          <w:trHeight w:val="380"/>
        </w:trPr>
        <w:tc>
          <w:tcPr>
            <w:tcW w:w="680" w:type="dxa"/>
            <w:tcBorders>
              <w:top w:val="nil"/>
              <w:left w:val="nil"/>
              <w:bottom w:val="nil"/>
              <w:right w:val="nil"/>
            </w:tcBorders>
            <w:tcMar>
              <w:top w:w="128" w:type="dxa"/>
              <w:left w:w="43" w:type="dxa"/>
              <w:bottom w:w="43" w:type="dxa"/>
              <w:right w:w="43" w:type="dxa"/>
            </w:tcMar>
          </w:tcPr>
          <w:p w14:paraId="4893D60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86A2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1258A3" w14:textId="77777777" w:rsidR="00EE2529" w:rsidRPr="00C81B84" w:rsidRDefault="00AD5E1E" w:rsidP="00C81B84">
            <w:r w:rsidRPr="00C81B84">
              <w:t>fra kr 61 432 000 til kr 62 744 000</w:t>
            </w:r>
          </w:p>
        </w:tc>
        <w:tc>
          <w:tcPr>
            <w:tcW w:w="1400" w:type="dxa"/>
            <w:tcBorders>
              <w:top w:val="nil"/>
              <w:left w:val="nil"/>
              <w:bottom w:val="nil"/>
              <w:right w:val="nil"/>
            </w:tcBorders>
            <w:tcMar>
              <w:top w:w="128" w:type="dxa"/>
              <w:left w:w="43" w:type="dxa"/>
              <w:bottom w:w="43" w:type="dxa"/>
              <w:right w:w="43" w:type="dxa"/>
            </w:tcMar>
            <w:vAlign w:val="bottom"/>
          </w:tcPr>
          <w:p w14:paraId="3CDF36AA" w14:textId="77777777" w:rsidR="00EE2529" w:rsidRPr="00C81B84" w:rsidRDefault="00EE2529" w:rsidP="00C81B84"/>
        </w:tc>
      </w:tr>
      <w:tr w:rsidR="00EE2529" w:rsidRPr="00C81B84" w14:paraId="120D7F77" w14:textId="77777777">
        <w:trPr>
          <w:trHeight w:val="380"/>
        </w:trPr>
        <w:tc>
          <w:tcPr>
            <w:tcW w:w="680" w:type="dxa"/>
            <w:tcBorders>
              <w:top w:val="nil"/>
              <w:left w:val="nil"/>
              <w:bottom w:val="nil"/>
              <w:right w:val="nil"/>
            </w:tcBorders>
            <w:tcMar>
              <w:top w:w="128" w:type="dxa"/>
              <w:left w:w="43" w:type="dxa"/>
              <w:bottom w:w="43" w:type="dxa"/>
              <w:right w:w="43" w:type="dxa"/>
            </w:tcMar>
          </w:tcPr>
          <w:p w14:paraId="054E11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F3502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75731CC" w14:textId="77777777" w:rsidR="00EE2529" w:rsidRPr="00C81B84" w:rsidRDefault="00AD5E1E" w:rsidP="00C81B84">
            <w:r w:rsidRPr="00C81B84">
              <w:t>Overføringer til private, forhøyes med</w:t>
            </w:r>
          </w:p>
        </w:tc>
        <w:tc>
          <w:tcPr>
            <w:tcW w:w="1400" w:type="dxa"/>
            <w:tcBorders>
              <w:top w:val="nil"/>
              <w:left w:val="nil"/>
              <w:bottom w:val="nil"/>
              <w:right w:val="nil"/>
            </w:tcBorders>
            <w:tcMar>
              <w:top w:w="128" w:type="dxa"/>
              <w:left w:w="43" w:type="dxa"/>
              <w:bottom w:w="43" w:type="dxa"/>
              <w:right w:w="43" w:type="dxa"/>
            </w:tcMar>
            <w:vAlign w:val="bottom"/>
          </w:tcPr>
          <w:p w14:paraId="671E5771" w14:textId="77777777" w:rsidR="00EE2529" w:rsidRPr="00C81B84" w:rsidRDefault="00AD5E1E" w:rsidP="00C81B84">
            <w:r w:rsidRPr="00C81B84">
              <w:t>402 000</w:t>
            </w:r>
          </w:p>
        </w:tc>
      </w:tr>
      <w:tr w:rsidR="00EE2529" w:rsidRPr="00C81B84" w14:paraId="45150CA7" w14:textId="77777777">
        <w:trPr>
          <w:trHeight w:val="380"/>
        </w:trPr>
        <w:tc>
          <w:tcPr>
            <w:tcW w:w="680" w:type="dxa"/>
            <w:tcBorders>
              <w:top w:val="nil"/>
              <w:left w:val="nil"/>
              <w:bottom w:val="nil"/>
              <w:right w:val="nil"/>
            </w:tcBorders>
            <w:tcMar>
              <w:top w:w="128" w:type="dxa"/>
              <w:left w:w="43" w:type="dxa"/>
              <w:bottom w:w="43" w:type="dxa"/>
              <w:right w:w="43" w:type="dxa"/>
            </w:tcMar>
          </w:tcPr>
          <w:p w14:paraId="2ADFC3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6B86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1999AB" w14:textId="77777777" w:rsidR="00EE2529" w:rsidRPr="00C81B84" w:rsidRDefault="00AD5E1E" w:rsidP="00C81B84">
            <w:r w:rsidRPr="00C81B84">
              <w:t>fra kr 18 811 000 til kr 19 213 000</w:t>
            </w:r>
          </w:p>
        </w:tc>
        <w:tc>
          <w:tcPr>
            <w:tcW w:w="1400" w:type="dxa"/>
            <w:tcBorders>
              <w:top w:val="nil"/>
              <w:left w:val="nil"/>
              <w:bottom w:val="nil"/>
              <w:right w:val="nil"/>
            </w:tcBorders>
            <w:tcMar>
              <w:top w:w="128" w:type="dxa"/>
              <w:left w:w="43" w:type="dxa"/>
              <w:bottom w:w="43" w:type="dxa"/>
              <w:right w:w="43" w:type="dxa"/>
            </w:tcMar>
            <w:vAlign w:val="bottom"/>
          </w:tcPr>
          <w:p w14:paraId="16292FA2" w14:textId="77777777" w:rsidR="00EE2529" w:rsidRPr="00C81B84" w:rsidRDefault="00EE2529" w:rsidP="00C81B84"/>
        </w:tc>
      </w:tr>
      <w:tr w:rsidR="00EE2529" w:rsidRPr="00C81B84" w14:paraId="1F22A1C4" w14:textId="77777777">
        <w:trPr>
          <w:trHeight w:val="380"/>
        </w:trPr>
        <w:tc>
          <w:tcPr>
            <w:tcW w:w="680" w:type="dxa"/>
            <w:tcBorders>
              <w:top w:val="nil"/>
              <w:left w:val="nil"/>
              <w:bottom w:val="nil"/>
              <w:right w:val="nil"/>
            </w:tcBorders>
            <w:tcMar>
              <w:top w:w="128" w:type="dxa"/>
              <w:left w:w="43" w:type="dxa"/>
              <w:bottom w:w="43" w:type="dxa"/>
              <w:right w:w="43" w:type="dxa"/>
            </w:tcMar>
          </w:tcPr>
          <w:p w14:paraId="539342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654ECF"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08D4C6A" w14:textId="77777777" w:rsidR="00EE2529" w:rsidRPr="00C81B84" w:rsidRDefault="00AD5E1E" w:rsidP="00C81B84">
            <w:r w:rsidRPr="00C81B84">
              <w:t>Tilskudd til internasjonale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77B969F4" w14:textId="77777777" w:rsidR="00EE2529" w:rsidRPr="00C81B84" w:rsidRDefault="00AD5E1E" w:rsidP="00C81B84">
            <w:r w:rsidRPr="00C81B84">
              <w:t>381 000</w:t>
            </w:r>
          </w:p>
        </w:tc>
      </w:tr>
      <w:tr w:rsidR="00EE2529" w:rsidRPr="00C81B84" w14:paraId="5A6BBA6A" w14:textId="77777777">
        <w:trPr>
          <w:trHeight w:val="380"/>
        </w:trPr>
        <w:tc>
          <w:tcPr>
            <w:tcW w:w="680" w:type="dxa"/>
            <w:tcBorders>
              <w:top w:val="nil"/>
              <w:left w:val="nil"/>
              <w:bottom w:val="nil"/>
              <w:right w:val="nil"/>
            </w:tcBorders>
            <w:tcMar>
              <w:top w:w="128" w:type="dxa"/>
              <w:left w:w="43" w:type="dxa"/>
              <w:bottom w:w="43" w:type="dxa"/>
              <w:right w:w="43" w:type="dxa"/>
            </w:tcMar>
          </w:tcPr>
          <w:p w14:paraId="0EA493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C9D0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55FC5F" w14:textId="77777777" w:rsidR="00EE2529" w:rsidRPr="00C81B84" w:rsidRDefault="00AD5E1E" w:rsidP="00C81B84">
            <w:r w:rsidRPr="00C81B84">
              <w:t>fra kr 17 857 000 til kr 18 238 000</w:t>
            </w:r>
          </w:p>
        </w:tc>
        <w:tc>
          <w:tcPr>
            <w:tcW w:w="1400" w:type="dxa"/>
            <w:tcBorders>
              <w:top w:val="nil"/>
              <w:left w:val="nil"/>
              <w:bottom w:val="nil"/>
              <w:right w:val="nil"/>
            </w:tcBorders>
            <w:tcMar>
              <w:top w:w="128" w:type="dxa"/>
              <w:left w:w="43" w:type="dxa"/>
              <w:bottom w:w="43" w:type="dxa"/>
              <w:right w:w="43" w:type="dxa"/>
            </w:tcMar>
            <w:vAlign w:val="bottom"/>
          </w:tcPr>
          <w:p w14:paraId="7CBF855A" w14:textId="77777777" w:rsidR="00EE2529" w:rsidRPr="00C81B84" w:rsidRDefault="00EE2529" w:rsidP="00C81B84"/>
        </w:tc>
      </w:tr>
      <w:tr w:rsidR="00EE2529" w:rsidRPr="00C81B84" w14:paraId="72043268" w14:textId="77777777">
        <w:trPr>
          <w:trHeight w:val="380"/>
        </w:trPr>
        <w:tc>
          <w:tcPr>
            <w:tcW w:w="680" w:type="dxa"/>
            <w:tcBorders>
              <w:top w:val="nil"/>
              <w:left w:val="nil"/>
              <w:bottom w:val="nil"/>
              <w:right w:val="nil"/>
            </w:tcBorders>
            <w:tcMar>
              <w:top w:w="128" w:type="dxa"/>
              <w:left w:w="43" w:type="dxa"/>
              <w:bottom w:w="43" w:type="dxa"/>
              <w:right w:w="43" w:type="dxa"/>
            </w:tcMar>
          </w:tcPr>
          <w:p w14:paraId="71DB63EC" w14:textId="77777777" w:rsidR="00EE2529" w:rsidRPr="00C81B84" w:rsidRDefault="00AD5E1E" w:rsidP="00C81B84">
            <w:r w:rsidRPr="00C81B84">
              <w:t>410</w:t>
            </w:r>
          </w:p>
        </w:tc>
        <w:tc>
          <w:tcPr>
            <w:tcW w:w="680" w:type="dxa"/>
            <w:tcBorders>
              <w:top w:val="nil"/>
              <w:left w:val="nil"/>
              <w:bottom w:val="nil"/>
              <w:right w:val="nil"/>
            </w:tcBorders>
            <w:tcMar>
              <w:top w:w="128" w:type="dxa"/>
              <w:left w:w="43" w:type="dxa"/>
              <w:bottom w:w="43" w:type="dxa"/>
              <w:right w:w="43" w:type="dxa"/>
            </w:tcMar>
          </w:tcPr>
          <w:p w14:paraId="089558C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7AE669" w14:textId="77777777" w:rsidR="00EE2529" w:rsidRPr="00C81B84" w:rsidRDefault="00AD5E1E" w:rsidP="00C81B84">
            <w:r w:rsidRPr="00C81B84">
              <w:t>Domstolene:</w:t>
            </w:r>
          </w:p>
        </w:tc>
        <w:tc>
          <w:tcPr>
            <w:tcW w:w="1400" w:type="dxa"/>
            <w:tcBorders>
              <w:top w:val="nil"/>
              <w:left w:val="nil"/>
              <w:bottom w:val="nil"/>
              <w:right w:val="nil"/>
            </w:tcBorders>
            <w:tcMar>
              <w:top w:w="128" w:type="dxa"/>
              <w:left w:w="43" w:type="dxa"/>
              <w:bottom w:w="43" w:type="dxa"/>
              <w:right w:w="43" w:type="dxa"/>
            </w:tcMar>
            <w:vAlign w:val="bottom"/>
          </w:tcPr>
          <w:p w14:paraId="59E6457A" w14:textId="77777777" w:rsidR="00EE2529" w:rsidRPr="00C81B84" w:rsidRDefault="00EE2529" w:rsidP="00C81B84"/>
        </w:tc>
      </w:tr>
      <w:tr w:rsidR="00EE2529" w:rsidRPr="00C81B84" w14:paraId="5BB0D0E5" w14:textId="77777777">
        <w:trPr>
          <w:trHeight w:val="640"/>
        </w:trPr>
        <w:tc>
          <w:tcPr>
            <w:tcW w:w="680" w:type="dxa"/>
            <w:tcBorders>
              <w:top w:val="nil"/>
              <w:left w:val="nil"/>
              <w:bottom w:val="nil"/>
              <w:right w:val="nil"/>
            </w:tcBorders>
            <w:tcMar>
              <w:top w:w="128" w:type="dxa"/>
              <w:left w:w="43" w:type="dxa"/>
              <w:bottom w:w="43" w:type="dxa"/>
              <w:right w:w="43" w:type="dxa"/>
            </w:tcMar>
          </w:tcPr>
          <w:p w14:paraId="260EBED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BCDA2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E0A215F" w14:textId="77777777" w:rsidR="00EE2529" w:rsidRPr="00C81B84" w:rsidRDefault="00AD5E1E" w:rsidP="00C81B84">
            <w:r w:rsidRPr="00C81B84">
              <w:t xml:space="preserve">Driftsutgifter, </w:t>
            </w:r>
            <w:r w:rsidRPr="00AD5E1E">
              <w:rPr>
                <w:rStyle w:val="kursiv"/>
              </w:rPr>
              <w:t>kan nyttes under kap. 61, post 1 og kap. 411,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5AF287A" w14:textId="77777777" w:rsidR="00EE2529" w:rsidRPr="00C81B84" w:rsidRDefault="00AD5E1E" w:rsidP="00C81B84">
            <w:r w:rsidRPr="00C81B84">
              <w:t>110 417 000</w:t>
            </w:r>
          </w:p>
        </w:tc>
      </w:tr>
      <w:tr w:rsidR="00EE2529" w:rsidRPr="00C81B84" w14:paraId="4442B797" w14:textId="77777777">
        <w:trPr>
          <w:trHeight w:val="380"/>
        </w:trPr>
        <w:tc>
          <w:tcPr>
            <w:tcW w:w="680" w:type="dxa"/>
            <w:tcBorders>
              <w:top w:val="nil"/>
              <w:left w:val="nil"/>
              <w:bottom w:val="nil"/>
              <w:right w:val="nil"/>
            </w:tcBorders>
            <w:tcMar>
              <w:top w:w="128" w:type="dxa"/>
              <w:left w:w="43" w:type="dxa"/>
              <w:bottom w:w="43" w:type="dxa"/>
              <w:right w:w="43" w:type="dxa"/>
            </w:tcMar>
          </w:tcPr>
          <w:p w14:paraId="294AD5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F545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798F3A" w14:textId="77777777" w:rsidR="00EE2529" w:rsidRPr="00C81B84" w:rsidRDefault="00AD5E1E" w:rsidP="00C81B84">
            <w:r w:rsidRPr="00C81B84">
              <w:t>fra kr 2 840 398 000 til kr 2 950 815 000</w:t>
            </w:r>
          </w:p>
        </w:tc>
        <w:tc>
          <w:tcPr>
            <w:tcW w:w="1400" w:type="dxa"/>
            <w:tcBorders>
              <w:top w:val="nil"/>
              <w:left w:val="nil"/>
              <w:bottom w:val="nil"/>
              <w:right w:val="nil"/>
            </w:tcBorders>
            <w:tcMar>
              <w:top w:w="128" w:type="dxa"/>
              <w:left w:w="43" w:type="dxa"/>
              <w:bottom w:w="43" w:type="dxa"/>
              <w:right w:w="43" w:type="dxa"/>
            </w:tcMar>
            <w:vAlign w:val="bottom"/>
          </w:tcPr>
          <w:p w14:paraId="2478AAF1" w14:textId="77777777" w:rsidR="00EE2529" w:rsidRPr="00C81B84" w:rsidRDefault="00EE2529" w:rsidP="00C81B84"/>
        </w:tc>
      </w:tr>
      <w:tr w:rsidR="00EE2529" w:rsidRPr="00C81B84" w14:paraId="2BA8C0E8" w14:textId="77777777">
        <w:trPr>
          <w:trHeight w:val="380"/>
        </w:trPr>
        <w:tc>
          <w:tcPr>
            <w:tcW w:w="680" w:type="dxa"/>
            <w:tcBorders>
              <w:top w:val="nil"/>
              <w:left w:val="nil"/>
              <w:bottom w:val="nil"/>
              <w:right w:val="nil"/>
            </w:tcBorders>
            <w:tcMar>
              <w:top w:w="128" w:type="dxa"/>
              <w:left w:w="43" w:type="dxa"/>
              <w:bottom w:w="43" w:type="dxa"/>
              <w:right w:w="43" w:type="dxa"/>
            </w:tcMar>
          </w:tcPr>
          <w:p w14:paraId="4E8A06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19030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A9575AF"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2D0B47B" w14:textId="77777777" w:rsidR="00EE2529" w:rsidRPr="00C81B84" w:rsidRDefault="00AD5E1E" w:rsidP="00C81B84">
            <w:r w:rsidRPr="00C81B84">
              <w:t>2 165 000</w:t>
            </w:r>
          </w:p>
        </w:tc>
      </w:tr>
      <w:tr w:rsidR="00EE2529" w:rsidRPr="00C81B84" w14:paraId="5CF12BAF" w14:textId="77777777">
        <w:trPr>
          <w:trHeight w:val="380"/>
        </w:trPr>
        <w:tc>
          <w:tcPr>
            <w:tcW w:w="680" w:type="dxa"/>
            <w:tcBorders>
              <w:top w:val="nil"/>
              <w:left w:val="nil"/>
              <w:bottom w:val="nil"/>
              <w:right w:val="nil"/>
            </w:tcBorders>
            <w:tcMar>
              <w:top w:w="128" w:type="dxa"/>
              <w:left w:w="43" w:type="dxa"/>
              <w:bottom w:w="43" w:type="dxa"/>
              <w:right w:w="43" w:type="dxa"/>
            </w:tcMar>
          </w:tcPr>
          <w:p w14:paraId="03FD3F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6D72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C8815E" w14:textId="77777777" w:rsidR="00EE2529" w:rsidRPr="00C81B84" w:rsidRDefault="00AD5E1E" w:rsidP="00C81B84">
            <w:r w:rsidRPr="00C81B84">
              <w:t>fra kr 101 354 000 til kr 103 519 000</w:t>
            </w:r>
          </w:p>
        </w:tc>
        <w:tc>
          <w:tcPr>
            <w:tcW w:w="1400" w:type="dxa"/>
            <w:tcBorders>
              <w:top w:val="nil"/>
              <w:left w:val="nil"/>
              <w:bottom w:val="nil"/>
              <w:right w:val="nil"/>
            </w:tcBorders>
            <w:tcMar>
              <w:top w:w="128" w:type="dxa"/>
              <w:left w:w="43" w:type="dxa"/>
              <w:bottom w:w="43" w:type="dxa"/>
              <w:right w:w="43" w:type="dxa"/>
            </w:tcMar>
            <w:vAlign w:val="bottom"/>
          </w:tcPr>
          <w:p w14:paraId="1117E677" w14:textId="77777777" w:rsidR="00EE2529" w:rsidRPr="00C81B84" w:rsidRDefault="00EE2529" w:rsidP="00C81B84"/>
        </w:tc>
      </w:tr>
      <w:tr w:rsidR="00EE2529" w:rsidRPr="00C81B84" w14:paraId="091A1461" w14:textId="77777777">
        <w:trPr>
          <w:trHeight w:val="640"/>
        </w:trPr>
        <w:tc>
          <w:tcPr>
            <w:tcW w:w="680" w:type="dxa"/>
            <w:tcBorders>
              <w:top w:val="nil"/>
              <w:left w:val="nil"/>
              <w:bottom w:val="nil"/>
              <w:right w:val="nil"/>
            </w:tcBorders>
            <w:tcMar>
              <w:top w:w="128" w:type="dxa"/>
              <w:left w:w="43" w:type="dxa"/>
              <w:bottom w:w="43" w:type="dxa"/>
              <w:right w:w="43" w:type="dxa"/>
            </w:tcMar>
          </w:tcPr>
          <w:p w14:paraId="2B25CB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F1D35F"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4F46CDE9" w14:textId="77777777" w:rsidR="00EE2529" w:rsidRPr="00C81B84" w:rsidRDefault="00AD5E1E" w:rsidP="00C81B84">
            <w:r w:rsidRPr="00C81B84">
              <w:t xml:space="preserve">Vernesaker/sideutgifter, jordskiftedomstoler,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A563AC9" w14:textId="77777777" w:rsidR="00EE2529" w:rsidRPr="00C81B84" w:rsidRDefault="00AD5E1E" w:rsidP="00C81B84">
            <w:r w:rsidRPr="00C81B84">
              <w:t>61 000</w:t>
            </w:r>
          </w:p>
        </w:tc>
      </w:tr>
      <w:tr w:rsidR="00EE2529" w:rsidRPr="00C81B84" w14:paraId="12B4C3CC" w14:textId="77777777">
        <w:trPr>
          <w:trHeight w:val="380"/>
        </w:trPr>
        <w:tc>
          <w:tcPr>
            <w:tcW w:w="680" w:type="dxa"/>
            <w:tcBorders>
              <w:top w:val="nil"/>
              <w:left w:val="nil"/>
              <w:bottom w:val="nil"/>
              <w:right w:val="nil"/>
            </w:tcBorders>
            <w:tcMar>
              <w:top w:w="128" w:type="dxa"/>
              <w:left w:w="43" w:type="dxa"/>
              <w:bottom w:w="43" w:type="dxa"/>
              <w:right w:w="43" w:type="dxa"/>
            </w:tcMar>
          </w:tcPr>
          <w:p w14:paraId="488C7B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5E07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5B1BA6" w14:textId="77777777" w:rsidR="00EE2529" w:rsidRPr="00C81B84" w:rsidRDefault="00AD5E1E" w:rsidP="00C81B84">
            <w:r w:rsidRPr="00C81B84">
              <w:t>fra kr 2 850 000 til kr 2 911 000</w:t>
            </w:r>
          </w:p>
        </w:tc>
        <w:tc>
          <w:tcPr>
            <w:tcW w:w="1400" w:type="dxa"/>
            <w:tcBorders>
              <w:top w:val="nil"/>
              <w:left w:val="nil"/>
              <w:bottom w:val="nil"/>
              <w:right w:val="nil"/>
            </w:tcBorders>
            <w:tcMar>
              <w:top w:w="128" w:type="dxa"/>
              <w:left w:w="43" w:type="dxa"/>
              <w:bottom w:w="43" w:type="dxa"/>
              <w:right w:w="43" w:type="dxa"/>
            </w:tcMar>
            <w:vAlign w:val="bottom"/>
          </w:tcPr>
          <w:p w14:paraId="3C40882C" w14:textId="77777777" w:rsidR="00EE2529" w:rsidRPr="00C81B84" w:rsidRDefault="00EE2529" w:rsidP="00C81B84"/>
        </w:tc>
      </w:tr>
      <w:tr w:rsidR="00EE2529" w:rsidRPr="00C81B84" w14:paraId="79B9BAD9" w14:textId="77777777">
        <w:trPr>
          <w:trHeight w:val="380"/>
        </w:trPr>
        <w:tc>
          <w:tcPr>
            <w:tcW w:w="680" w:type="dxa"/>
            <w:tcBorders>
              <w:top w:val="nil"/>
              <w:left w:val="nil"/>
              <w:bottom w:val="nil"/>
              <w:right w:val="nil"/>
            </w:tcBorders>
            <w:tcMar>
              <w:top w:w="128" w:type="dxa"/>
              <w:left w:w="43" w:type="dxa"/>
              <w:bottom w:w="43" w:type="dxa"/>
              <w:right w:w="43" w:type="dxa"/>
            </w:tcMar>
          </w:tcPr>
          <w:p w14:paraId="3BC82B59" w14:textId="77777777" w:rsidR="00EE2529" w:rsidRPr="00C81B84" w:rsidRDefault="00AD5E1E" w:rsidP="00C81B84">
            <w:r w:rsidRPr="00C81B84">
              <w:t>411</w:t>
            </w:r>
          </w:p>
        </w:tc>
        <w:tc>
          <w:tcPr>
            <w:tcW w:w="680" w:type="dxa"/>
            <w:tcBorders>
              <w:top w:val="nil"/>
              <w:left w:val="nil"/>
              <w:bottom w:val="nil"/>
              <w:right w:val="nil"/>
            </w:tcBorders>
            <w:tcMar>
              <w:top w:w="128" w:type="dxa"/>
              <w:left w:w="43" w:type="dxa"/>
              <w:bottom w:w="43" w:type="dxa"/>
              <w:right w:w="43" w:type="dxa"/>
            </w:tcMar>
          </w:tcPr>
          <w:p w14:paraId="0933BE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27391C" w14:textId="77777777" w:rsidR="00EE2529" w:rsidRPr="00C81B84" w:rsidRDefault="00AD5E1E" w:rsidP="00C81B84">
            <w:r w:rsidRPr="00C81B84">
              <w:t>Domstoladministrasjonen:</w:t>
            </w:r>
          </w:p>
        </w:tc>
        <w:tc>
          <w:tcPr>
            <w:tcW w:w="1400" w:type="dxa"/>
            <w:tcBorders>
              <w:top w:val="nil"/>
              <w:left w:val="nil"/>
              <w:bottom w:val="nil"/>
              <w:right w:val="nil"/>
            </w:tcBorders>
            <w:tcMar>
              <w:top w:w="128" w:type="dxa"/>
              <w:left w:w="43" w:type="dxa"/>
              <w:bottom w:w="43" w:type="dxa"/>
              <w:right w:w="43" w:type="dxa"/>
            </w:tcMar>
            <w:vAlign w:val="bottom"/>
          </w:tcPr>
          <w:p w14:paraId="78C6B279" w14:textId="77777777" w:rsidR="00EE2529" w:rsidRPr="00C81B84" w:rsidRDefault="00EE2529" w:rsidP="00C81B84"/>
        </w:tc>
      </w:tr>
      <w:tr w:rsidR="00EE2529" w:rsidRPr="00C81B84" w14:paraId="5C3003C6" w14:textId="77777777">
        <w:trPr>
          <w:trHeight w:val="640"/>
        </w:trPr>
        <w:tc>
          <w:tcPr>
            <w:tcW w:w="680" w:type="dxa"/>
            <w:tcBorders>
              <w:top w:val="nil"/>
              <w:left w:val="nil"/>
              <w:bottom w:val="nil"/>
              <w:right w:val="nil"/>
            </w:tcBorders>
            <w:tcMar>
              <w:top w:w="128" w:type="dxa"/>
              <w:left w:w="43" w:type="dxa"/>
              <w:bottom w:w="43" w:type="dxa"/>
              <w:right w:w="43" w:type="dxa"/>
            </w:tcMar>
          </w:tcPr>
          <w:p w14:paraId="654210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7D916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63FC16F" w14:textId="77777777" w:rsidR="00EE2529" w:rsidRPr="00C81B84" w:rsidRDefault="00AD5E1E" w:rsidP="00C81B84">
            <w:r w:rsidRPr="00C81B84">
              <w:t xml:space="preserve">Driftsutgifter, </w:t>
            </w:r>
            <w:r w:rsidRPr="00AD5E1E">
              <w:rPr>
                <w:rStyle w:val="kursiv"/>
              </w:rPr>
              <w:t>kan nyttes under kap. 61, post 1 og kap. 410,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6EC8ED3" w14:textId="77777777" w:rsidR="00EE2529" w:rsidRPr="00C81B84" w:rsidRDefault="00AD5E1E" w:rsidP="00C81B84">
            <w:r w:rsidRPr="00C81B84">
              <w:t>1 186 000</w:t>
            </w:r>
          </w:p>
        </w:tc>
      </w:tr>
      <w:tr w:rsidR="00EE2529" w:rsidRPr="00C81B84" w14:paraId="67028808" w14:textId="77777777">
        <w:trPr>
          <w:trHeight w:val="380"/>
        </w:trPr>
        <w:tc>
          <w:tcPr>
            <w:tcW w:w="680" w:type="dxa"/>
            <w:tcBorders>
              <w:top w:val="nil"/>
              <w:left w:val="nil"/>
              <w:bottom w:val="nil"/>
              <w:right w:val="nil"/>
            </w:tcBorders>
            <w:tcMar>
              <w:top w:w="128" w:type="dxa"/>
              <w:left w:w="43" w:type="dxa"/>
              <w:bottom w:w="43" w:type="dxa"/>
              <w:right w:w="43" w:type="dxa"/>
            </w:tcMar>
          </w:tcPr>
          <w:p w14:paraId="390DBB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EFCD7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A92711" w14:textId="77777777" w:rsidR="00EE2529" w:rsidRPr="00C81B84" w:rsidRDefault="00AD5E1E" w:rsidP="00C81B84">
            <w:r w:rsidRPr="00C81B84">
              <w:t>fra kr 82 700 000 til kr 83 886 000</w:t>
            </w:r>
          </w:p>
        </w:tc>
        <w:tc>
          <w:tcPr>
            <w:tcW w:w="1400" w:type="dxa"/>
            <w:tcBorders>
              <w:top w:val="nil"/>
              <w:left w:val="nil"/>
              <w:bottom w:val="nil"/>
              <w:right w:val="nil"/>
            </w:tcBorders>
            <w:tcMar>
              <w:top w:w="128" w:type="dxa"/>
              <w:left w:w="43" w:type="dxa"/>
              <w:bottom w:w="43" w:type="dxa"/>
              <w:right w:w="43" w:type="dxa"/>
            </w:tcMar>
            <w:vAlign w:val="bottom"/>
          </w:tcPr>
          <w:p w14:paraId="644C87CC" w14:textId="77777777" w:rsidR="00EE2529" w:rsidRPr="00C81B84" w:rsidRDefault="00EE2529" w:rsidP="00C81B84"/>
        </w:tc>
      </w:tr>
      <w:tr w:rsidR="00EE2529" w:rsidRPr="00C81B84" w14:paraId="113C1EA4" w14:textId="77777777">
        <w:trPr>
          <w:trHeight w:val="380"/>
        </w:trPr>
        <w:tc>
          <w:tcPr>
            <w:tcW w:w="680" w:type="dxa"/>
            <w:tcBorders>
              <w:top w:val="nil"/>
              <w:left w:val="nil"/>
              <w:bottom w:val="nil"/>
              <w:right w:val="nil"/>
            </w:tcBorders>
            <w:tcMar>
              <w:top w:w="128" w:type="dxa"/>
              <w:left w:w="43" w:type="dxa"/>
              <w:bottom w:w="43" w:type="dxa"/>
              <w:right w:w="43" w:type="dxa"/>
            </w:tcMar>
          </w:tcPr>
          <w:p w14:paraId="67297C76" w14:textId="77777777" w:rsidR="00EE2529" w:rsidRPr="00C81B84" w:rsidRDefault="00AD5E1E" w:rsidP="00C81B84">
            <w:r w:rsidRPr="00C81B84">
              <w:t>414</w:t>
            </w:r>
          </w:p>
        </w:tc>
        <w:tc>
          <w:tcPr>
            <w:tcW w:w="680" w:type="dxa"/>
            <w:tcBorders>
              <w:top w:val="nil"/>
              <w:left w:val="nil"/>
              <w:bottom w:val="nil"/>
              <w:right w:val="nil"/>
            </w:tcBorders>
            <w:tcMar>
              <w:top w:w="128" w:type="dxa"/>
              <w:left w:w="43" w:type="dxa"/>
              <w:bottom w:w="43" w:type="dxa"/>
              <w:right w:w="43" w:type="dxa"/>
            </w:tcMar>
          </w:tcPr>
          <w:p w14:paraId="3D98A7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67D494" w14:textId="77777777" w:rsidR="00EE2529" w:rsidRPr="00C81B84" w:rsidRDefault="00AD5E1E" w:rsidP="00C81B84">
            <w:r w:rsidRPr="00C81B84">
              <w:t xml:space="preserve">Forliksråd og andre </w:t>
            </w:r>
            <w:proofErr w:type="spellStart"/>
            <w:r w:rsidRPr="00C81B84">
              <w:t>domsutgifter</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3E530037" w14:textId="77777777" w:rsidR="00EE2529" w:rsidRPr="00C81B84" w:rsidRDefault="00EE2529" w:rsidP="00C81B84"/>
        </w:tc>
      </w:tr>
      <w:tr w:rsidR="00EE2529" w:rsidRPr="00C81B84" w14:paraId="329202E8" w14:textId="77777777">
        <w:trPr>
          <w:trHeight w:val="380"/>
        </w:trPr>
        <w:tc>
          <w:tcPr>
            <w:tcW w:w="680" w:type="dxa"/>
            <w:tcBorders>
              <w:top w:val="nil"/>
              <w:left w:val="nil"/>
              <w:bottom w:val="nil"/>
              <w:right w:val="nil"/>
            </w:tcBorders>
            <w:tcMar>
              <w:top w:w="128" w:type="dxa"/>
              <w:left w:w="43" w:type="dxa"/>
              <w:bottom w:w="43" w:type="dxa"/>
              <w:right w:w="43" w:type="dxa"/>
            </w:tcMar>
          </w:tcPr>
          <w:p w14:paraId="4A7039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4EEEC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52C452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E65CDB9" w14:textId="77777777" w:rsidR="00EE2529" w:rsidRPr="00C81B84" w:rsidRDefault="00AD5E1E" w:rsidP="00C81B84">
            <w:r w:rsidRPr="00C81B84">
              <w:t>32 941 000</w:t>
            </w:r>
          </w:p>
        </w:tc>
      </w:tr>
      <w:tr w:rsidR="00EE2529" w:rsidRPr="00C81B84" w14:paraId="2AD60988" w14:textId="77777777">
        <w:trPr>
          <w:trHeight w:val="380"/>
        </w:trPr>
        <w:tc>
          <w:tcPr>
            <w:tcW w:w="680" w:type="dxa"/>
            <w:tcBorders>
              <w:top w:val="nil"/>
              <w:left w:val="nil"/>
              <w:bottom w:val="nil"/>
              <w:right w:val="nil"/>
            </w:tcBorders>
            <w:tcMar>
              <w:top w:w="128" w:type="dxa"/>
              <w:left w:w="43" w:type="dxa"/>
              <w:bottom w:w="43" w:type="dxa"/>
              <w:right w:w="43" w:type="dxa"/>
            </w:tcMar>
          </w:tcPr>
          <w:p w14:paraId="268649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CA67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F69F19" w14:textId="77777777" w:rsidR="00EE2529" w:rsidRPr="00C81B84" w:rsidRDefault="00AD5E1E" w:rsidP="00C81B84">
            <w:r w:rsidRPr="00C81B84">
              <w:t>fra kr 284 846 000 til kr 317 787 000</w:t>
            </w:r>
          </w:p>
        </w:tc>
        <w:tc>
          <w:tcPr>
            <w:tcW w:w="1400" w:type="dxa"/>
            <w:tcBorders>
              <w:top w:val="nil"/>
              <w:left w:val="nil"/>
              <w:bottom w:val="nil"/>
              <w:right w:val="nil"/>
            </w:tcBorders>
            <w:tcMar>
              <w:top w:w="128" w:type="dxa"/>
              <w:left w:w="43" w:type="dxa"/>
              <w:bottom w:w="43" w:type="dxa"/>
              <w:right w:w="43" w:type="dxa"/>
            </w:tcMar>
            <w:vAlign w:val="bottom"/>
          </w:tcPr>
          <w:p w14:paraId="2B42557B" w14:textId="77777777" w:rsidR="00EE2529" w:rsidRPr="00C81B84" w:rsidRDefault="00EE2529" w:rsidP="00C81B84"/>
        </w:tc>
      </w:tr>
      <w:tr w:rsidR="00EE2529" w:rsidRPr="00C81B84" w14:paraId="252E08F1" w14:textId="77777777">
        <w:trPr>
          <w:trHeight w:val="380"/>
        </w:trPr>
        <w:tc>
          <w:tcPr>
            <w:tcW w:w="680" w:type="dxa"/>
            <w:tcBorders>
              <w:top w:val="nil"/>
              <w:left w:val="nil"/>
              <w:bottom w:val="nil"/>
              <w:right w:val="nil"/>
            </w:tcBorders>
            <w:tcMar>
              <w:top w:w="128" w:type="dxa"/>
              <w:left w:w="43" w:type="dxa"/>
              <w:bottom w:w="43" w:type="dxa"/>
              <w:right w:w="43" w:type="dxa"/>
            </w:tcMar>
          </w:tcPr>
          <w:p w14:paraId="703862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2A75C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DF4F4C8"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95FA447" w14:textId="77777777" w:rsidR="00EE2529" w:rsidRPr="00C81B84" w:rsidRDefault="00AD5E1E" w:rsidP="00C81B84">
            <w:r w:rsidRPr="00C81B84">
              <w:t>895 000</w:t>
            </w:r>
          </w:p>
        </w:tc>
      </w:tr>
      <w:tr w:rsidR="00EE2529" w:rsidRPr="00C81B84" w14:paraId="5C0158B9" w14:textId="77777777">
        <w:trPr>
          <w:trHeight w:val="380"/>
        </w:trPr>
        <w:tc>
          <w:tcPr>
            <w:tcW w:w="680" w:type="dxa"/>
            <w:tcBorders>
              <w:top w:val="nil"/>
              <w:left w:val="nil"/>
              <w:bottom w:val="nil"/>
              <w:right w:val="nil"/>
            </w:tcBorders>
            <w:tcMar>
              <w:top w:w="128" w:type="dxa"/>
              <w:left w:w="43" w:type="dxa"/>
              <w:bottom w:w="43" w:type="dxa"/>
              <w:right w:w="43" w:type="dxa"/>
            </w:tcMar>
          </w:tcPr>
          <w:p w14:paraId="7219D4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FB03C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CBCC52" w14:textId="77777777" w:rsidR="00EE2529" w:rsidRPr="00C81B84" w:rsidRDefault="00AD5E1E" w:rsidP="00C81B84">
            <w:r w:rsidRPr="00C81B84">
              <w:t>fra kr 41 902 000 til kr 42 797 000</w:t>
            </w:r>
          </w:p>
        </w:tc>
        <w:tc>
          <w:tcPr>
            <w:tcW w:w="1400" w:type="dxa"/>
            <w:tcBorders>
              <w:top w:val="nil"/>
              <w:left w:val="nil"/>
              <w:bottom w:val="nil"/>
              <w:right w:val="nil"/>
            </w:tcBorders>
            <w:tcMar>
              <w:top w:w="128" w:type="dxa"/>
              <w:left w:w="43" w:type="dxa"/>
              <w:bottom w:w="43" w:type="dxa"/>
              <w:right w:w="43" w:type="dxa"/>
            </w:tcMar>
            <w:vAlign w:val="bottom"/>
          </w:tcPr>
          <w:p w14:paraId="386A2B06" w14:textId="77777777" w:rsidR="00EE2529" w:rsidRPr="00C81B84" w:rsidRDefault="00EE2529" w:rsidP="00C81B84"/>
        </w:tc>
      </w:tr>
      <w:tr w:rsidR="00EE2529" w:rsidRPr="00C81B84" w14:paraId="2540A47F" w14:textId="77777777">
        <w:trPr>
          <w:trHeight w:val="380"/>
        </w:trPr>
        <w:tc>
          <w:tcPr>
            <w:tcW w:w="680" w:type="dxa"/>
            <w:tcBorders>
              <w:top w:val="nil"/>
              <w:left w:val="nil"/>
              <w:bottom w:val="nil"/>
              <w:right w:val="nil"/>
            </w:tcBorders>
            <w:tcMar>
              <w:top w:w="128" w:type="dxa"/>
              <w:left w:w="43" w:type="dxa"/>
              <w:bottom w:w="43" w:type="dxa"/>
              <w:right w:w="43" w:type="dxa"/>
            </w:tcMar>
          </w:tcPr>
          <w:p w14:paraId="3AB59F5A" w14:textId="77777777" w:rsidR="00EE2529" w:rsidRPr="00C81B84" w:rsidRDefault="00AD5E1E" w:rsidP="00C81B84">
            <w:r w:rsidRPr="00C81B84">
              <w:t>430</w:t>
            </w:r>
          </w:p>
        </w:tc>
        <w:tc>
          <w:tcPr>
            <w:tcW w:w="680" w:type="dxa"/>
            <w:tcBorders>
              <w:top w:val="nil"/>
              <w:left w:val="nil"/>
              <w:bottom w:val="nil"/>
              <w:right w:val="nil"/>
            </w:tcBorders>
            <w:tcMar>
              <w:top w:w="128" w:type="dxa"/>
              <w:left w:w="43" w:type="dxa"/>
              <w:bottom w:w="43" w:type="dxa"/>
              <w:right w:w="43" w:type="dxa"/>
            </w:tcMar>
          </w:tcPr>
          <w:p w14:paraId="64AF19F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84ADAB" w14:textId="77777777" w:rsidR="00EE2529" w:rsidRPr="00C81B84" w:rsidRDefault="00AD5E1E" w:rsidP="00C81B84">
            <w:r w:rsidRPr="00C81B84">
              <w:t>Kriminalomsorgen:</w:t>
            </w:r>
          </w:p>
        </w:tc>
        <w:tc>
          <w:tcPr>
            <w:tcW w:w="1400" w:type="dxa"/>
            <w:tcBorders>
              <w:top w:val="nil"/>
              <w:left w:val="nil"/>
              <w:bottom w:val="nil"/>
              <w:right w:val="nil"/>
            </w:tcBorders>
            <w:tcMar>
              <w:top w:w="128" w:type="dxa"/>
              <w:left w:w="43" w:type="dxa"/>
              <w:bottom w:w="43" w:type="dxa"/>
              <w:right w:w="43" w:type="dxa"/>
            </w:tcMar>
            <w:vAlign w:val="bottom"/>
          </w:tcPr>
          <w:p w14:paraId="790739C8" w14:textId="77777777" w:rsidR="00EE2529" w:rsidRPr="00C81B84" w:rsidRDefault="00EE2529" w:rsidP="00C81B84"/>
        </w:tc>
      </w:tr>
      <w:tr w:rsidR="00EE2529" w:rsidRPr="00C81B84" w14:paraId="14C588A7" w14:textId="77777777">
        <w:trPr>
          <w:trHeight w:val="380"/>
        </w:trPr>
        <w:tc>
          <w:tcPr>
            <w:tcW w:w="680" w:type="dxa"/>
            <w:tcBorders>
              <w:top w:val="nil"/>
              <w:left w:val="nil"/>
              <w:bottom w:val="nil"/>
              <w:right w:val="nil"/>
            </w:tcBorders>
            <w:tcMar>
              <w:top w:w="128" w:type="dxa"/>
              <w:left w:w="43" w:type="dxa"/>
              <w:bottom w:w="43" w:type="dxa"/>
              <w:right w:w="43" w:type="dxa"/>
            </w:tcMar>
          </w:tcPr>
          <w:p w14:paraId="3BF352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C0860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4E22B54" w14:textId="77777777" w:rsidR="00EE2529" w:rsidRPr="00C81B84" w:rsidRDefault="00AD5E1E" w:rsidP="00C81B84">
            <w:r w:rsidRPr="00C81B84">
              <w:t xml:space="preserve">Driftsutgifter, </w:t>
            </w:r>
            <w:r w:rsidRPr="00AD5E1E">
              <w:rPr>
                <w:rStyle w:val="kursiv"/>
              </w:rPr>
              <w:t>kan nyttes under kap. 431,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3A53A97" w14:textId="77777777" w:rsidR="00EE2529" w:rsidRPr="00C81B84" w:rsidRDefault="00AD5E1E" w:rsidP="00C81B84">
            <w:r w:rsidRPr="00C81B84">
              <w:t>90 602 000</w:t>
            </w:r>
          </w:p>
        </w:tc>
      </w:tr>
      <w:tr w:rsidR="00EE2529" w:rsidRPr="00C81B84" w14:paraId="27423ABD" w14:textId="77777777">
        <w:trPr>
          <w:trHeight w:val="380"/>
        </w:trPr>
        <w:tc>
          <w:tcPr>
            <w:tcW w:w="680" w:type="dxa"/>
            <w:tcBorders>
              <w:top w:val="nil"/>
              <w:left w:val="nil"/>
              <w:bottom w:val="nil"/>
              <w:right w:val="nil"/>
            </w:tcBorders>
            <w:tcMar>
              <w:top w:w="128" w:type="dxa"/>
              <w:left w:w="43" w:type="dxa"/>
              <w:bottom w:w="43" w:type="dxa"/>
              <w:right w:w="43" w:type="dxa"/>
            </w:tcMar>
          </w:tcPr>
          <w:p w14:paraId="791821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C318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912034" w14:textId="77777777" w:rsidR="00EE2529" w:rsidRPr="00C81B84" w:rsidRDefault="00AD5E1E" w:rsidP="00C81B84">
            <w:r w:rsidRPr="00C81B84">
              <w:t>fra kr 5 105 958 000 til kr 5 196 560 000</w:t>
            </w:r>
          </w:p>
        </w:tc>
        <w:tc>
          <w:tcPr>
            <w:tcW w:w="1400" w:type="dxa"/>
            <w:tcBorders>
              <w:top w:val="nil"/>
              <w:left w:val="nil"/>
              <w:bottom w:val="nil"/>
              <w:right w:val="nil"/>
            </w:tcBorders>
            <w:tcMar>
              <w:top w:w="128" w:type="dxa"/>
              <w:left w:w="43" w:type="dxa"/>
              <w:bottom w:w="43" w:type="dxa"/>
              <w:right w:w="43" w:type="dxa"/>
            </w:tcMar>
            <w:vAlign w:val="bottom"/>
          </w:tcPr>
          <w:p w14:paraId="4A8D3BF6" w14:textId="77777777" w:rsidR="00EE2529" w:rsidRPr="00C81B84" w:rsidRDefault="00EE2529" w:rsidP="00C81B84"/>
        </w:tc>
      </w:tr>
      <w:tr w:rsidR="00EE2529" w:rsidRPr="00C81B84" w14:paraId="3421DC70" w14:textId="77777777">
        <w:trPr>
          <w:trHeight w:val="640"/>
        </w:trPr>
        <w:tc>
          <w:tcPr>
            <w:tcW w:w="680" w:type="dxa"/>
            <w:tcBorders>
              <w:top w:val="nil"/>
              <w:left w:val="nil"/>
              <w:bottom w:val="nil"/>
              <w:right w:val="nil"/>
            </w:tcBorders>
            <w:tcMar>
              <w:top w:w="128" w:type="dxa"/>
              <w:left w:w="43" w:type="dxa"/>
              <w:bottom w:w="43" w:type="dxa"/>
              <w:right w:w="43" w:type="dxa"/>
            </w:tcMar>
          </w:tcPr>
          <w:p w14:paraId="32D42D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E20388"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9AE3A31" w14:textId="77777777" w:rsidR="00EE2529" w:rsidRPr="00C81B84" w:rsidRDefault="00AD5E1E" w:rsidP="00C81B84">
            <w:r w:rsidRPr="00C81B84">
              <w:t xml:space="preserve">Spesielle driftsutgifter, </w:t>
            </w:r>
            <w:r w:rsidRPr="00AD5E1E">
              <w:rPr>
                <w:rStyle w:val="kursiv"/>
              </w:rPr>
              <w:t>kan overføres, kan nyttes under kap. 430,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BFB5613" w14:textId="77777777" w:rsidR="00EE2529" w:rsidRPr="00C81B84" w:rsidRDefault="00AD5E1E" w:rsidP="00C81B84">
            <w:r w:rsidRPr="00C81B84">
              <w:t>2 316 000</w:t>
            </w:r>
          </w:p>
        </w:tc>
      </w:tr>
      <w:tr w:rsidR="00EE2529" w:rsidRPr="00C81B84" w14:paraId="48768942" w14:textId="77777777">
        <w:trPr>
          <w:trHeight w:val="380"/>
        </w:trPr>
        <w:tc>
          <w:tcPr>
            <w:tcW w:w="680" w:type="dxa"/>
            <w:tcBorders>
              <w:top w:val="nil"/>
              <w:left w:val="nil"/>
              <w:bottom w:val="nil"/>
              <w:right w:val="nil"/>
            </w:tcBorders>
            <w:tcMar>
              <w:top w:w="128" w:type="dxa"/>
              <w:left w:w="43" w:type="dxa"/>
              <w:bottom w:w="43" w:type="dxa"/>
              <w:right w:w="43" w:type="dxa"/>
            </w:tcMar>
          </w:tcPr>
          <w:p w14:paraId="12127D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6EBF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BC785D" w14:textId="77777777" w:rsidR="00EE2529" w:rsidRPr="00C81B84" w:rsidRDefault="00AD5E1E" w:rsidP="00C81B84">
            <w:r w:rsidRPr="00C81B84">
              <w:t>fra kr 108 410 000 til kr 110 726 000</w:t>
            </w:r>
          </w:p>
        </w:tc>
        <w:tc>
          <w:tcPr>
            <w:tcW w:w="1400" w:type="dxa"/>
            <w:tcBorders>
              <w:top w:val="nil"/>
              <w:left w:val="nil"/>
              <w:bottom w:val="nil"/>
              <w:right w:val="nil"/>
            </w:tcBorders>
            <w:tcMar>
              <w:top w:w="128" w:type="dxa"/>
              <w:left w:w="43" w:type="dxa"/>
              <w:bottom w:w="43" w:type="dxa"/>
              <w:right w:w="43" w:type="dxa"/>
            </w:tcMar>
            <w:vAlign w:val="bottom"/>
          </w:tcPr>
          <w:p w14:paraId="1A624ED2" w14:textId="77777777" w:rsidR="00EE2529" w:rsidRPr="00C81B84" w:rsidRDefault="00EE2529" w:rsidP="00C81B84"/>
        </w:tc>
      </w:tr>
      <w:tr w:rsidR="00EE2529" w:rsidRPr="00C81B84" w14:paraId="39882A1A" w14:textId="77777777">
        <w:trPr>
          <w:trHeight w:val="380"/>
        </w:trPr>
        <w:tc>
          <w:tcPr>
            <w:tcW w:w="680" w:type="dxa"/>
            <w:tcBorders>
              <w:top w:val="nil"/>
              <w:left w:val="nil"/>
              <w:bottom w:val="nil"/>
              <w:right w:val="nil"/>
            </w:tcBorders>
            <w:tcMar>
              <w:top w:w="128" w:type="dxa"/>
              <w:left w:w="43" w:type="dxa"/>
              <w:bottom w:w="43" w:type="dxa"/>
              <w:right w:w="43" w:type="dxa"/>
            </w:tcMar>
          </w:tcPr>
          <w:p w14:paraId="067C80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6B80D4"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443A38B4"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89E3C9E" w14:textId="77777777" w:rsidR="00EE2529" w:rsidRPr="00C81B84" w:rsidRDefault="00AD5E1E" w:rsidP="00C81B84">
            <w:r w:rsidRPr="00C81B84">
              <w:t>13 608 000</w:t>
            </w:r>
          </w:p>
        </w:tc>
      </w:tr>
      <w:tr w:rsidR="00EE2529" w:rsidRPr="00C81B84" w14:paraId="0ADD34B7" w14:textId="77777777">
        <w:trPr>
          <w:trHeight w:val="380"/>
        </w:trPr>
        <w:tc>
          <w:tcPr>
            <w:tcW w:w="680" w:type="dxa"/>
            <w:tcBorders>
              <w:top w:val="nil"/>
              <w:left w:val="nil"/>
              <w:bottom w:val="nil"/>
              <w:right w:val="nil"/>
            </w:tcBorders>
            <w:tcMar>
              <w:top w:w="128" w:type="dxa"/>
              <w:left w:w="43" w:type="dxa"/>
              <w:bottom w:w="43" w:type="dxa"/>
              <w:right w:w="43" w:type="dxa"/>
            </w:tcMar>
          </w:tcPr>
          <w:p w14:paraId="37C403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D3DA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7D8479" w14:textId="77777777" w:rsidR="00EE2529" w:rsidRPr="00C81B84" w:rsidRDefault="00AD5E1E" w:rsidP="00C81B84">
            <w:r w:rsidRPr="00C81B84">
              <w:t>fra kr 46 849 000 til kr 60 457 000</w:t>
            </w:r>
          </w:p>
        </w:tc>
        <w:tc>
          <w:tcPr>
            <w:tcW w:w="1400" w:type="dxa"/>
            <w:tcBorders>
              <w:top w:val="nil"/>
              <w:left w:val="nil"/>
              <w:bottom w:val="nil"/>
              <w:right w:val="nil"/>
            </w:tcBorders>
            <w:tcMar>
              <w:top w:w="128" w:type="dxa"/>
              <w:left w:w="43" w:type="dxa"/>
              <w:bottom w:w="43" w:type="dxa"/>
              <w:right w:w="43" w:type="dxa"/>
            </w:tcMar>
            <w:vAlign w:val="bottom"/>
          </w:tcPr>
          <w:p w14:paraId="794FF0FE" w14:textId="77777777" w:rsidR="00EE2529" w:rsidRPr="00C81B84" w:rsidRDefault="00EE2529" w:rsidP="00C81B84"/>
        </w:tc>
      </w:tr>
      <w:tr w:rsidR="00EE2529" w:rsidRPr="00C81B84" w14:paraId="5B00E460" w14:textId="77777777">
        <w:trPr>
          <w:trHeight w:val="640"/>
        </w:trPr>
        <w:tc>
          <w:tcPr>
            <w:tcW w:w="680" w:type="dxa"/>
            <w:tcBorders>
              <w:top w:val="nil"/>
              <w:left w:val="nil"/>
              <w:bottom w:val="nil"/>
              <w:right w:val="nil"/>
            </w:tcBorders>
            <w:tcMar>
              <w:top w:w="128" w:type="dxa"/>
              <w:left w:w="43" w:type="dxa"/>
              <w:bottom w:w="43" w:type="dxa"/>
              <w:right w:w="43" w:type="dxa"/>
            </w:tcMar>
          </w:tcPr>
          <w:p w14:paraId="633C0E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030D93"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1A2C71EF" w14:textId="77777777" w:rsidR="00EE2529" w:rsidRPr="00C81B84" w:rsidRDefault="00AD5E1E" w:rsidP="00C81B84">
            <w:r w:rsidRPr="00C81B84">
              <w:t xml:space="preserve">Refusjoner til kommunene, forvaringsdømte mv.,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61B93C6" w14:textId="77777777" w:rsidR="00EE2529" w:rsidRPr="00C81B84" w:rsidRDefault="00AD5E1E" w:rsidP="00C81B84">
            <w:r w:rsidRPr="00C81B84">
              <w:t>2 685 000</w:t>
            </w:r>
          </w:p>
        </w:tc>
      </w:tr>
      <w:tr w:rsidR="00EE2529" w:rsidRPr="00C81B84" w14:paraId="11408DDE" w14:textId="77777777">
        <w:trPr>
          <w:trHeight w:val="380"/>
        </w:trPr>
        <w:tc>
          <w:tcPr>
            <w:tcW w:w="680" w:type="dxa"/>
            <w:tcBorders>
              <w:top w:val="nil"/>
              <w:left w:val="nil"/>
              <w:bottom w:val="nil"/>
              <w:right w:val="nil"/>
            </w:tcBorders>
            <w:tcMar>
              <w:top w:w="128" w:type="dxa"/>
              <w:left w:w="43" w:type="dxa"/>
              <w:bottom w:w="43" w:type="dxa"/>
              <w:right w:w="43" w:type="dxa"/>
            </w:tcMar>
          </w:tcPr>
          <w:p w14:paraId="4C4621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8890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27ACBD" w14:textId="77777777" w:rsidR="00EE2529" w:rsidRPr="00C81B84" w:rsidRDefault="00AD5E1E" w:rsidP="00C81B84">
            <w:r w:rsidRPr="00C81B84">
              <w:t>fra kr 114 991 000 til kr 117 676 000</w:t>
            </w:r>
          </w:p>
        </w:tc>
        <w:tc>
          <w:tcPr>
            <w:tcW w:w="1400" w:type="dxa"/>
            <w:tcBorders>
              <w:top w:val="nil"/>
              <w:left w:val="nil"/>
              <w:bottom w:val="nil"/>
              <w:right w:val="nil"/>
            </w:tcBorders>
            <w:tcMar>
              <w:top w:w="128" w:type="dxa"/>
              <w:left w:w="43" w:type="dxa"/>
              <w:bottom w:w="43" w:type="dxa"/>
              <w:right w:w="43" w:type="dxa"/>
            </w:tcMar>
            <w:vAlign w:val="bottom"/>
          </w:tcPr>
          <w:p w14:paraId="581AA534" w14:textId="77777777" w:rsidR="00EE2529" w:rsidRPr="00C81B84" w:rsidRDefault="00EE2529" w:rsidP="00C81B84"/>
        </w:tc>
      </w:tr>
      <w:tr w:rsidR="00EE2529" w:rsidRPr="00C81B84" w14:paraId="52447619" w14:textId="77777777">
        <w:trPr>
          <w:trHeight w:val="380"/>
        </w:trPr>
        <w:tc>
          <w:tcPr>
            <w:tcW w:w="680" w:type="dxa"/>
            <w:tcBorders>
              <w:top w:val="nil"/>
              <w:left w:val="nil"/>
              <w:bottom w:val="nil"/>
              <w:right w:val="nil"/>
            </w:tcBorders>
            <w:tcMar>
              <w:top w:w="128" w:type="dxa"/>
              <w:left w:w="43" w:type="dxa"/>
              <w:bottom w:w="43" w:type="dxa"/>
              <w:right w:w="43" w:type="dxa"/>
            </w:tcMar>
          </w:tcPr>
          <w:p w14:paraId="748F26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B8BD2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43E5AF6"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173473A0" w14:textId="77777777" w:rsidR="00EE2529" w:rsidRPr="00C81B84" w:rsidRDefault="00AD5E1E" w:rsidP="00C81B84">
            <w:r w:rsidRPr="00C81B84">
              <w:t>879 000</w:t>
            </w:r>
          </w:p>
        </w:tc>
      </w:tr>
      <w:tr w:rsidR="00EE2529" w:rsidRPr="00C81B84" w14:paraId="4F0639B4" w14:textId="77777777">
        <w:trPr>
          <w:trHeight w:val="380"/>
        </w:trPr>
        <w:tc>
          <w:tcPr>
            <w:tcW w:w="680" w:type="dxa"/>
            <w:tcBorders>
              <w:top w:val="nil"/>
              <w:left w:val="nil"/>
              <w:bottom w:val="nil"/>
              <w:right w:val="nil"/>
            </w:tcBorders>
            <w:tcMar>
              <w:top w:w="128" w:type="dxa"/>
              <w:left w:w="43" w:type="dxa"/>
              <w:bottom w:w="43" w:type="dxa"/>
              <w:right w:w="43" w:type="dxa"/>
            </w:tcMar>
          </w:tcPr>
          <w:p w14:paraId="277387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1011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8016AB" w14:textId="77777777" w:rsidR="00EE2529" w:rsidRPr="00C81B84" w:rsidRDefault="00AD5E1E" w:rsidP="00C81B84">
            <w:r w:rsidRPr="00C81B84">
              <w:t>fra kr 41 172 000 til kr 42 051 000</w:t>
            </w:r>
          </w:p>
        </w:tc>
        <w:tc>
          <w:tcPr>
            <w:tcW w:w="1400" w:type="dxa"/>
            <w:tcBorders>
              <w:top w:val="nil"/>
              <w:left w:val="nil"/>
              <w:bottom w:val="nil"/>
              <w:right w:val="nil"/>
            </w:tcBorders>
            <w:tcMar>
              <w:top w:w="128" w:type="dxa"/>
              <w:left w:w="43" w:type="dxa"/>
              <w:bottom w:w="43" w:type="dxa"/>
              <w:right w:w="43" w:type="dxa"/>
            </w:tcMar>
            <w:vAlign w:val="bottom"/>
          </w:tcPr>
          <w:p w14:paraId="29F249CE" w14:textId="77777777" w:rsidR="00EE2529" w:rsidRPr="00C81B84" w:rsidRDefault="00EE2529" w:rsidP="00C81B84"/>
        </w:tc>
      </w:tr>
      <w:tr w:rsidR="00EE2529" w:rsidRPr="00C81B84" w14:paraId="31EF8B5E" w14:textId="77777777">
        <w:trPr>
          <w:trHeight w:val="380"/>
        </w:trPr>
        <w:tc>
          <w:tcPr>
            <w:tcW w:w="680" w:type="dxa"/>
            <w:tcBorders>
              <w:top w:val="nil"/>
              <w:left w:val="nil"/>
              <w:bottom w:val="nil"/>
              <w:right w:val="nil"/>
            </w:tcBorders>
            <w:tcMar>
              <w:top w:w="128" w:type="dxa"/>
              <w:left w:w="43" w:type="dxa"/>
              <w:bottom w:w="43" w:type="dxa"/>
              <w:right w:w="43" w:type="dxa"/>
            </w:tcMar>
          </w:tcPr>
          <w:p w14:paraId="3CE099E0" w14:textId="77777777" w:rsidR="00EE2529" w:rsidRPr="00C81B84" w:rsidRDefault="00AD5E1E" w:rsidP="00C81B84">
            <w:r w:rsidRPr="00C81B84">
              <w:t>431</w:t>
            </w:r>
          </w:p>
        </w:tc>
        <w:tc>
          <w:tcPr>
            <w:tcW w:w="680" w:type="dxa"/>
            <w:tcBorders>
              <w:top w:val="nil"/>
              <w:left w:val="nil"/>
              <w:bottom w:val="nil"/>
              <w:right w:val="nil"/>
            </w:tcBorders>
            <w:tcMar>
              <w:top w:w="128" w:type="dxa"/>
              <w:left w:w="43" w:type="dxa"/>
              <w:bottom w:w="43" w:type="dxa"/>
              <w:right w:w="43" w:type="dxa"/>
            </w:tcMar>
          </w:tcPr>
          <w:p w14:paraId="0F7C02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7FEB63" w14:textId="77777777" w:rsidR="00EE2529" w:rsidRPr="00C81B84" w:rsidRDefault="00AD5E1E" w:rsidP="00C81B84">
            <w:r w:rsidRPr="00C81B84">
              <w:t>Kriminalomsorgsdirektoratet:</w:t>
            </w:r>
          </w:p>
        </w:tc>
        <w:tc>
          <w:tcPr>
            <w:tcW w:w="1400" w:type="dxa"/>
            <w:tcBorders>
              <w:top w:val="nil"/>
              <w:left w:val="nil"/>
              <w:bottom w:val="nil"/>
              <w:right w:val="nil"/>
            </w:tcBorders>
            <w:tcMar>
              <w:top w:w="128" w:type="dxa"/>
              <w:left w:w="43" w:type="dxa"/>
              <w:bottom w:w="43" w:type="dxa"/>
              <w:right w:w="43" w:type="dxa"/>
            </w:tcMar>
            <w:vAlign w:val="bottom"/>
          </w:tcPr>
          <w:p w14:paraId="7D75F972" w14:textId="77777777" w:rsidR="00EE2529" w:rsidRPr="00C81B84" w:rsidRDefault="00EE2529" w:rsidP="00C81B84"/>
        </w:tc>
      </w:tr>
      <w:tr w:rsidR="00EE2529" w:rsidRPr="00C81B84" w14:paraId="31EEC5B6" w14:textId="77777777">
        <w:trPr>
          <w:trHeight w:val="380"/>
        </w:trPr>
        <w:tc>
          <w:tcPr>
            <w:tcW w:w="680" w:type="dxa"/>
            <w:tcBorders>
              <w:top w:val="nil"/>
              <w:left w:val="nil"/>
              <w:bottom w:val="nil"/>
              <w:right w:val="nil"/>
            </w:tcBorders>
            <w:tcMar>
              <w:top w:w="128" w:type="dxa"/>
              <w:left w:w="43" w:type="dxa"/>
              <w:bottom w:w="43" w:type="dxa"/>
              <w:right w:w="43" w:type="dxa"/>
            </w:tcMar>
          </w:tcPr>
          <w:p w14:paraId="4DC25F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E40BB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BA1EC9B" w14:textId="77777777" w:rsidR="00EE2529" w:rsidRPr="00C81B84" w:rsidRDefault="00AD5E1E" w:rsidP="00C81B84">
            <w:r w:rsidRPr="00C81B84">
              <w:t xml:space="preserve">Driftsutgifter, </w:t>
            </w:r>
            <w:r w:rsidRPr="00AD5E1E">
              <w:rPr>
                <w:rStyle w:val="kursiv"/>
              </w:rPr>
              <w:t>kan nyttes under kap. 430,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DFEC594" w14:textId="77777777" w:rsidR="00EE2529" w:rsidRPr="00C81B84" w:rsidRDefault="00AD5E1E" w:rsidP="00C81B84">
            <w:r w:rsidRPr="00C81B84">
              <w:t>1 511 000</w:t>
            </w:r>
          </w:p>
        </w:tc>
      </w:tr>
      <w:tr w:rsidR="00EE2529" w:rsidRPr="00C81B84" w14:paraId="2AC53DB3" w14:textId="77777777">
        <w:trPr>
          <w:trHeight w:val="380"/>
        </w:trPr>
        <w:tc>
          <w:tcPr>
            <w:tcW w:w="680" w:type="dxa"/>
            <w:tcBorders>
              <w:top w:val="nil"/>
              <w:left w:val="nil"/>
              <w:bottom w:val="nil"/>
              <w:right w:val="nil"/>
            </w:tcBorders>
            <w:tcMar>
              <w:top w:w="128" w:type="dxa"/>
              <w:left w:w="43" w:type="dxa"/>
              <w:bottom w:w="43" w:type="dxa"/>
              <w:right w:w="43" w:type="dxa"/>
            </w:tcMar>
          </w:tcPr>
          <w:p w14:paraId="3023B63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11AF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8B5295" w14:textId="77777777" w:rsidR="00EE2529" w:rsidRPr="00C81B84" w:rsidRDefault="00AD5E1E" w:rsidP="00C81B84">
            <w:r w:rsidRPr="00C81B84">
              <w:t>fra kr 148 125 000 til kr 149 636 000</w:t>
            </w:r>
          </w:p>
        </w:tc>
        <w:tc>
          <w:tcPr>
            <w:tcW w:w="1400" w:type="dxa"/>
            <w:tcBorders>
              <w:top w:val="nil"/>
              <w:left w:val="nil"/>
              <w:bottom w:val="nil"/>
              <w:right w:val="nil"/>
            </w:tcBorders>
            <w:tcMar>
              <w:top w:w="128" w:type="dxa"/>
              <w:left w:w="43" w:type="dxa"/>
              <w:bottom w:w="43" w:type="dxa"/>
              <w:right w:w="43" w:type="dxa"/>
            </w:tcMar>
            <w:vAlign w:val="bottom"/>
          </w:tcPr>
          <w:p w14:paraId="65EC0694" w14:textId="77777777" w:rsidR="00EE2529" w:rsidRPr="00C81B84" w:rsidRDefault="00EE2529" w:rsidP="00C81B84"/>
        </w:tc>
      </w:tr>
      <w:tr w:rsidR="00EE2529" w:rsidRPr="00C81B84" w14:paraId="0D110D4A" w14:textId="77777777">
        <w:trPr>
          <w:trHeight w:val="380"/>
        </w:trPr>
        <w:tc>
          <w:tcPr>
            <w:tcW w:w="680" w:type="dxa"/>
            <w:tcBorders>
              <w:top w:val="nil"/>
              <w:left w:val="nil"/>
              <w:bottom w:val="nil"/>
              <w:right w:val="nil"/>
            </w:tcBorders>
            <w:tcMar>
              <w:top w:w="128" w:type="dxa"/>
              <w:left w:w="43" w:type="dxa"/>
              <w:bottom w:w="43" w:type="dxa"/>
              <w:right w:w="43" w:type="dxa"/>
            </w:tcMar>
          </w:tcPr>
          <w:p w14:paraId="6BDCBF03" w14:textId="77777777" w:rsidR="00EE2529" w:rsidRPr="00C81B84" w:rsidRDefault="00AD5E1E" w:rsidP="00C81B84">
            <w:r w:rsidRPr="00C81B84">
              <w:t>432</w:t>
            </w:r>
          </w:p>
        </w:tc>
        <w:tc>
          <w:tcPr>
            <w:tcW w:w="680" w:type="dxa"/>
            <w:tcBorders>
              <w:top w:val="nil"/>
              <w:left w:val="nil"/>
              <w:bottom w:val="nil"/>
              <w:right w:val="nil"/>
            </w:tcBorders>
            <w:tcMar>
              <w:top w:w="128" w:type="dxa"/>
              <w:left w:w="43" w:type="dxa"/>
              <w:bottom w:w="43" w:type="dxa"/>
              <w:right w:w="43" w:type="dxa"/>
            </w:tcMar>
          </w:tcPr>
          <w:p w14:paraId="0E98BEC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DB359B" w14:textId="77777777" w:rsidR="00EE2529" w:rsidRPr="00C81B84" w:rsidRDefault="00AD5E1E" w:rsidP="00C81B84">
            <w:r w:rsidRPr="00C81B84">
              <w:t>Kriminalomsorgens høgskole og utdanningssenter:</w:t>
            </w:r>
          </w:p>
        </w:tc>
        <w:tc>
          <w:tcPr>
            <w:tcW w:w="1400" w:type="dxa"/>
            <w:tcBorders>
              <w:top w:val="nil"/>
              <w:left w:val="nil"/>
              <w:bottom w:val="nil"/>
              <w:right w:val="nil"/>
            </w:tcBorders>
            <w:tcMar>
              <w:top w:w="128" w:type="dxa"/>
              <w:left w:w="43" w:type="dxa"/>
              <w:bottom w:w="43" w:type="dxa"/>
              <w:right w:w="43" w:type="dxa"/>
            </w:tcMar>
            <w:vAlign w:val="bottom"/>
          </w:tcPr>
          <w:p w14:paraId="38A42AF7" w14:textId="77777777" w:rsidR="00EE2529" w:rsidRPr="00C81B84" w:rsidRDefault="00EE2529" w:rsidP="00C81B84"/>
        </w:tc>
      </w:tr>
      <w:tr w:rsidR="00EE2529" w:rsidRPr="00C81B84" w14:paraId="0F29A200" w14:textId="77777777">
        <w:trPr>
          <w:trHeight w:val="380"/>
        </w:trPr>
        <w:tc>
          <w:tcPr>
            <w:tcW w:w="680" w:type="dxa"/>
            <w:tcBorders>
              <w:top w:val="nil"/>
              <w:left w:val="nil"/>
              <w:bottom w:val="nil"/>
              <w:right w:val="nil"/>
            </w:tcBorders>
            <w:tcMar>
              <w:top w:w="128" w:type="dxa"/>
              <w:left w:w="43" w:type="dxa"/>
              <w:bottom w:w="43" w:type="dxa"/>
              <w:right w:w="43" w:type="dxa"/>
            </w:tcMar>
          </w:tcPr>
          <w:p w14:paraId="623795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66333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0C677F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8F58CDC" w14:textId="77777777" w:rsidR="00EE2529" w:rsidRPr="00C81B84" w:rsidRDefault="00AD5E1E" w:rsidP="00C81B84">
            <w:r w:rsidRPr="00C81B84">
              <w:t>1 492 000</w:t>
            </w:r>
          </w:p>
        </w:tc>
      </w:tr>
      <w:tr w:rsidR="00EE2529" w:rsidRPr="00C81B84" w14:paraId="395FFE39" w14:textId="77777777">
        <w:trPr>
          <w:trHeight w:val="380"/>
        </w:trPr>
        <w:tc>
          <w:tcPr>
            <w:tcW w:w="680" w:type="dxa"/>
            <w:tcBorders>
              <w:top w:val="nil"/>
              <w:left w:val="nil"/>
              <w:bottom w:val="nil"/>
              <w:right w:val="nil"/>
            </w:tcBorders>
            <w:tcMar>
              <w:top w:w="128" w:type="dxa"/>
              <w:left w:w="43" w:type="dxa"/>
              <w:bottom w:w="43" w:type="dxa"/>
              <w:right w:w="43" w:type="dxa"/>
            </w:tcMar>
          </w:tcPr>
          <w:p w14:paraId="4B3897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25012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A9C894" w14:textId="77777777" w:rsidR="00EE2529" w:rsidRPr="00C81B84" w:rsidRDefault="00AD5E1E" w:rsidP="00C81B84">
            <w:r w:rsidRPr="00C81B84">
              <w:t>fra kr 225 241 000 til kr 226 733 000</w:t>
            </w:r>
          </w:p>
        </w:tc>
        <w:tc>
          <w:tcPr>
            <w:tcW w:w="1400" w:type="dxa"/>
            <w:tcBorders>
              <w:top w:val="nil"/>
              <w:left w:val="nil"/>
              <w:bottom w:val="nil"/>
              <w:right w:val="nil"/>
            </w:tcBorders>
            <w:tcMar>
              <w:top w:w="128" w:type="dxa"/>
              <w:left w:w="43" w:type="dxa"/>
              <w:bottom w:w="43" w:type="dxa"/>
              <w:right w:w="43" w:type="dxa"/>
            </w:tcMar>
            <w:vAlign w:val="bottom"/>
          </w:tcPr>
          <w:p w14:paraId="17808AF8" w14:textId="77777777" w:rsidR="00EE2529" w:rsidRPr="00C81B84" w:rsidRDefault="00EE2529" w:rsidP="00C81B84"/>
        </w:tc>
      </w:tr>
      <w:tr w:rsidR="00EE2529" w:rsidRPr="00C81B84" w14:paraId="2AF612DB" w14:textId="77777777">
        <w:trPr>
          <w:trHeight w:val="380"/>
        </w:trPr>
        <w:tc>
          <w:tcPr>
            <w:tcW w:w="680" w:type="dxa"/>
            <w:tcBorders>
              <w:top w:val="nil"/>
              <w:left w:val="nil"/>
              <w:bottom w:val="nil"/>
              <w:right w:val="nil"/>
            </w:tcBorders>
            <w:tcMar>
              <w:top w:w="128" w:type="dxa"/>
              <w:left w:w="43" w:type="dxa"/>
              <w:bottom w:w="43" w:type="dxa"/>
              <w:right w:w="43" w:type="dxa"/>
            </w:tcMar>
          </w:tcPr>
          <w:p w14:paraId="32A8980A" w14:textId="77777777" w:rsidR="00EE2529" w:rsidRPr="00C81B84" w:rsidRDefault="00AD5E1E" w:rsidP="00C81B84">
            <w:r w:rsidRPr="00C81B84">
              <w:t>433</w:t>
            </w:r>
          </w:p>
        </w:tc>
        <w:tc>
          <w:tcPr>
            <w:tcW w:w="680" w:type="dxa"/>
            <w:tcBorders>
              <w:top w:val="nil"/>
              <w:left w:val="nil"/>
              <w:bottom w:val="nil"/>
              <w:right w:val="nil"/>
            </w:tcBorders>
            <w:tcMar>
              <w:top w:w="128" w:type="dxa"/>
              <w:left w:w="43" w:type="dxa"/>
              <w:bottom w:w="43" w:type="dxa"/>
              <w:right w:w="43" w:type="dxa"/>
            </w:tcMar>
          </w:tcPr>
          <w:p w14:paraId="08DD8E7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AFA5CE" w14:textId="77777777" w:rsidR="00EE2529" w:rsidRPr="00C81B84" w:rsidRDefault="00AD5E1E" w:rsidP="00C81B84">
            <w:r w:rsidRPr="00C81B84">
              <w:t>Konfliktrådet:</w:t>
            </w:r>
          </w:p>
        </w:tc>
        <w:tc>
          <w:tcPr>
            <w:tcW w:w="1400" w:type="dxa"/>
            <w:tcBorders>
              <w:top w:val="nil"/>
              <w:left w:val="nil"/>
              <w:bottom w:val="nil"/>
              <w:right w:val="nil"/>
            </w:tcBorders>
            <w:tcMar>
              <w:top w:w="128" w:type="dxa"/>
              <w:left w:w="43" w:type="dxa"/>
              <w:bottom w:w="43" w:type="dxa"/>
              <w:right w:w="43" w:type="dxa"/>
            </w:tcMar>
            <w:vAlign w:val="bottom"/>
          </w:tcPr>
          <w:p w14:paraId="0B788E41" w14:textId="77777777" w:rsidR="00EE2529" w:rsidRPr="00C81B84" w:rsidRDefault="00EE2529" w:rsidP="00C81B84"/>
        </w:tc>
      </w:tr>
      <w:tr w:rsidR="00EE2529" w:rsidRPr="00C81B84" w14:paraId="5FAE719B" w14:textId="77777777">
        <w:trPr>
          <w:trHeight w:val="380"/>
        </w:trPr>
        <w:tc>
          <w:tcPr>
            <w:tcW w:w="680" w:type="dxa"/>
            <w:tcBorders>
              <w:top w:val="nil"/>
              <w:left w:val="nil"/>
              <w:bottom w:val="nil"/>
              <w:right w:val="nil"/>
            </w:tcBorders>
            <w:tcMar>
              <w:top w:w="128" w:type="dxa"/>
              <w:left w:w="43" w:type="dxa"/>
              <w:bottom w:w="43" w:type="dxa"/>
              <w:right w:w="43" w:type="dxa"/>
            </w:tcMar>
          </w:tcPr>
          <w:p w14:paraId="3D3E1A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9409C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44786E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70E6E68" w14:textId="77777777" w:rsidR="00EE2529" w:rsidRPr="00C81B84" w:rsidRDefault="00AD5E1E" w:rsidP="00C81B84">
            <w:r w:rsidRPr="00C81B84">
              <w:t>1 106 000</w:t>
            </w:r>
          </w:p>
        </w:tc>
      </w:tr>
      <w:tr w:rsidR="00EE2529" w:rsidRPr="00C81B84" w14:paraId="356C9E3C" w14:textId="77777777">
        <w:trPr>
          <w:trHeight w:val="380"/>
        </w:trPr>
        <w:tc>
          <w:tcPr>
            <w:tcW w:w="680" w:type="dxa"/>
            <w:tcBorders>
              <w:top w:val="nil"/>
              <w:left w:val="nil"/>
              <w:bottom w:val="nil"/>
              <w:right w:val="nil"/>
            </w:tcBorders>
            <w:tcMar>
              <w:top w:w="128" w:type="dxa"/>
              <w:left w:w="43" w:type="dxa"/>
              <w:bottom w:w="43" w:type="dxa"/>
              <w:right w:w="43" w:type="dxa"/>
            </w:tcMar>
          </w:tcPr>
          <w:p w14:paraId="424941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6BE8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B89026" w14:textId="77777777" w:rsidR="00EE2529" w:rsidRPr="00C81B84" w:rsidRDefault="00AD5E1E" w:rsidP="00C81B84">
            <w:r w:rsidRPr="00C81B84">
              <w:t>fra kr 140 546 000 til kr 141 652 000</w:t>
            </w:r>
          </w:p>
        </w:tc>
        <w:tc>
          <w:tcPr>
            <w:tcW w:w="1400" w:type="dxa"/>
            <w:tcBorders>
              <w:top w:val="nil"/>
              <w:left w:val="nil"/>
              <w:bottom w:val="nil"/>
              <w:right w:val="nil"/>
            </w:tcBorders>
            <w:tcMar>
              <w:top w:w="128" w:type="dxa"/>
              <w:left w:w="43" w:type="dxa"/>
              <w:bottom w:w="43" w:type="dxa"/>
              <w:right w:w="43" w:type="dxa"/>
            </w:tcMar>
            <w:vAlign w:val="bottom"/>
          </w:tcPr>
          <w:p w14:paraId="787ED98B" w14:textId="77777777" w:rsidR="00EE2529" w:rsidRPr="00C81B84" w:rsidRDefault="00EE2529" w:rsidP="00C81B84"/>
        </w:tc>
      </w:tr>
      <w:tr w:rsidR="00EE2529" w:rsidRPr="00C81B84" w14:paraId="326235C6" w14:textId="77777777">
        <w:trPr>
          <w:trHeight w:val="380"/>
        </w:trPr>
        <w:tc>
          <w:tcPr>
            <w:tcW w:w="680" w:type="dxa"/>
            <w:tcBorders>
              <w:top w:val="nil"/>
              <w:left w:val="nil"/>
              <w:bottom w:val="nil"/>
              <w:right w:val="nil"/>
            </w:tcBorders>
            <w:tcMar>
              <w:top w:w="128" w:type="dxa"/>
              <w:left w:w="43" w:type="dxa"/>
              <w:bottom w:w="43" w:type="dxa"/>
              <w:right w:w="43" w:type="dxa"/>
            </w:tcMar>
          </w:tcPr>
          <w:p w14:paraId="22FF3DA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EC67E3"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6C5A48DA" w14:textId="77777777" w:rsidR="00EE2529" w:rsidRPr="00C81B84" w:rsidRDefault="00AD5E1E" w:rsidP="00C81B84">
            <w:r w:rsidRPr="00C81B84">
              <w:t xml:space="preserve">Tilskudd til kommuner,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A9C7C8" w14:textId="77777777" w:rsidR="00EE2529" w:rsidRPr="00C81B84" w:rsidRDefault="00AD5E1E" w:rsidP="00C81B84">
            <w:r w:rsidRPr="00C81B84">
              <w:t>245 000</w:t>
            </w:r>
          </w:p>
        </w:tc>
      </w:tr>
      <w:tr w:rsidR="00EE2529" w:rsidRPr="00C81B84" w14:paraId="6ADF9F27" w14:textId="77777777">
        <w:trPr>
          <w:trHeight w:val="380"/>
        </w:trPr>
        <w:tc>
          <w:tcPr>
            <w:tcW w:w="680" w:type="dxa"/>
            <w:tcBorders>
              <w:top w:val="nil"/>
              <w:left w:val="nil"/>
              <w:bottom w:val="nil"/>
              <w:right w:val="nil"/>
            </w:tcBorders>
            <w:tcMar>
              <w:top w:w="128" w:type="dxa"/>
              <w:left w:w="43" w:type="dxa"/>
              <w:bottom w:w="43" w:type="dxa"/>
              <w:right w:w="43" w:type="dxa"/>
            </w:tcMar>
          </w:tcPr>
          <w:p w14:paraId="7CB5B8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837D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6588DA" w14:textId="77777777" w:rsidR="00EE2529" w:rsidRPr="00C81B84" w:rsidRDefault="00AD5E1E" w:rsidP="00C81B84">
            <w:r w:rsidRPr="00C81B84">
              <w:t>fra kr 10 514 000 til kr 10 759 000</w:t>
            </w:r>
          </w:p>
        </w:tc>
        <w:tc>
          <w:tcPr>
            <w:tcW w:w="1400" w:type="dxa"/>
            <w:tcBorders>
              <w:top w:val="nil"/>
              <w:left w:val="nil"/>
              <w:bottom w:val="nil"/>
              <w:right w:val="nil"/>
            </w:tcBorders>
            <w:tcMar>
              <w:top w:w="128" w:type="dxa"/>
              <w:left w:w="43" w:type="dxa"/>
              <w:bottom w:w="43" w:type="dxa"/>
              <w:right w:w="43" w:type="dxa"/>
            </w:tcMar>
            <w:vAlign w:val="bottom"/>
          </w:tcPr>
          <w:p w14:paraId="773FEFCE" w14:textId="77777777" w:rsidR="00EE2529" w:rsidRPr="00C81B84" w:rsidRDefault="00EE2529" w:rsidP="00C81B84"/>
        </w:tc>
      </w:tr>
      <w:tr w:rsidR="00EE2529" w:rsidRPr="00C81B84" w14:paraId="67426B69" w14:textId="77777777">
        <w:trPr>
          <w:trHeight w:val="380"/>
        </w:trPr>
        <w:tc>
          <w:tcPr>
            <w:tcW w:w="680" w:type="dxa"/>
            <w:tcBorders>
              <w:top w:val="nil"/>
              <w:left w:val="nil"/>
              <w:bottom w:val="nil"/>
              <w:right w:val="nil"/>
            </w:tcBorders>
            <w:tcMar>
              <w:top w:w="128" w:type="dxa"/>
              <w:left w:w="43" w:type="dxa"/>
              <w:bottom w:w="43" w:type="dxa"/>
              <w:right w:w="43" w:type="dxa"/>
            </w:tcMar>
          </w:tcPr>
          <w:p w14:paraId="1FE99BF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115C3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50BDC76"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031567F9" w14:textId="77777777" w:rsidR="00EE2529" w:rsidRPr="00C81B84" w:rsidRDefault="00AD5E1E" w:rsidP="00C81B84">
            <w:r w:rsidRPr="00C81B84">
              <w:t>584 000</w:t>
            </w:r>
          </w:p>
        </w:tc>
      </w:tr>
      <w:tr w:rsidR="00EE2529" w:rsidRPr="00C81B84" w14:paraId="6CCA7BCD" w14:textId="77777777">
        <w:trPr>
          <w:trHeight w:val="380"/>
        </w:trPr>
        <w:tc>
          <w:tcPr>
            <w:tcW w:w="680" w:type="dxa"/>
            <w:tcBorders>
              <w:top w:val="nil"/>
              <w:left w:val="nil"/>
              <w:bottom w:val="nil"/>
              <w:right w:val="nil"/>
            </w:tcBorders>
            <w:tcMar>
              <w:top w:w="128" w:type="dxa"/>
              <w:left w:w="43" w:type="dxa"/>
              <w:bottom w:w="43" w:type="dxa"/>
              <w:right w:w="43" w:type="dxa"/>
            </w:tcMar>
          </w:tcPr>
          <w:p w14:paraId="7A1F7E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47BFA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90DD1C" w14:textId="77777777" w:rsidR="00EE2529" w:rsidRPr="00C81B84" w:rsidRDefault="00AD5E1E" w:rsidP="00C81B84">
            <w:r w:rsidRPr="00C81B84">
              <w:t>fra kr 27 349 000 til kr 27 933 000</w:t>
            </w:r>
          </w:p>
        </w:tc>
        <w:tc>
          <w:tcPr>
            <w:tcW w:w="1400" w:type="dxa"/>
            <w:tcBorders>
              <w:top w:val="nil"/>
              <w:left w:val="nil"/>
              <w:bottom w:val="nil"/>
              <w:right w:val="nil"/>
            </w:tcBorders>
            <w:tcMar>
              <w:top w:w="128" w:type="dxa"/>
              <w:left w:w="43" w:type="dxa"/>
              <w:bottom w:w="43" w:type="dxa"/>
              <w:right w:w="43" w:type="dxa"/>
            </w:tcMar>
            <w:vAlign w:val="bottom"/>
          </w:tcPr>
          <w:p w14:paraId="6C7F5AC7" w14:textId="77777777" w:rsidR="00EE2529" w:rsidRPr="00C81B84" w:rsidRDefault="00EE2529" w:rsidP="00C81B84"/>
        </w:tc>
      </w:tr>
      <w:tr w:rsidR="00EE2529" w:rsidRPr="00C81B84" w14:paraId="570EB901" w14:textId="77777777">
        <w:trPr>
          <w:trHeight w:val="380"/>
        </w:trPr>
        <w:tc>
          <w:tcPr>
            <w:tcW w:w="680" w:type="dxa"/>
            <w:tcBorders>
              <w:top w:val="nil"/>
              <w:left w:val="nil"/>
              <w:bottom w:val="nil"/>
              <w:right w:val="nil"/>
            </w:tcBorders>
            <w:tcMar>
              <w:top w:w="128" w:type="dxa"/>
              <w:left w:w="43" w:type="dxa"/>
              <w:bottom w:w="43" w:type="dxa"/>
              <w:right w:w="43" w:type="dxa"/>
            </w:tcMar>
          </w:tcPr>
          <w:p w14:paraId="2EFC5CE3" w14:textId="77777777" w:rsidR="00EE2529" w:rsidRPr="00C81B84" w:rsidRDefault="00AD5E1E" w:rsidP="00C81B84">
            <w:r w:rsidRPr="00C81B84">
              <w:t>440</w:t>
            </w:r>
          </w:p>
        </w:tc>
        <w:tc>
          <w:tcPr>
            <w:tcW w:w="680" w:type="dxa"/>
            <w:tcBorders>
              <w:top w:val="nil"/>
              <w:left w:val="nil"/>
              <w:bottom w:val="nil"/>
              <w:right w:val="nil"/>
            </w:tcBorders>
            <w:tcMar>
              <w:top w:w="128" w:type="dxa"/>
              <w:left w:w="43" w:type="dxa"/>
              <w:bottom w:w="43" w:type="dxa"/>
              <w:right w:w="43" w:type="dxa"/>
            </w:tcMar>
          </w:tcPr>
          <w:p w14:paraId="22843C3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06FC52" w14:textId="77777777" w:rsidR="00EE2529" w:rsidRPr="00C81B84" w:rsidRDefault="00AD5E1E" w:rsidP="00C81B84">
            <w:r w:rsidRPr="00C81B84">
              <w:t>Politiet:</w:t>
            </w:r>
          </w:p>
        </w:tc>
        <w:tc>
          <w:tcPr>
            <w:tcW w:w="1400" w:type="dxa"/>
            <w:tcBorders>
              <w:top w:val="nil"/>
              <w:left w:val="nil"/>
              <w:bottom w:val="nil"/>
              <w:right w:val="nil"/>
            </w:tcBorders>
            <w:tcMar>
              <w:top w:w="128" w:type="dxa"/>
              <w:left w:w="43" w:type="dxa"/>
              <w:bottom w:w="43" w:type="dxa"/>
              <w:right w:w="43" w:type="dxa"/>
            </w:tcMar>
            <w:vAlign w:val="bottom"/>
          </w:tcPr>
          <w:p w14:paraId="150AB6AD" w14:textId="77777777" w:rsidR="00EE2529" w:rsidRPr="00C81B84" w:rsidRDefault="00EE2529" w:rsidP="00C81B84"/>
        </w:tc>
      </w:tr>
      <w:tr w:rsidR="00EE2529" w:rsidRPr="00C81B84" w14:paraId="01616146" w14:textId="77777777">
        <w:trPr>
          <w:trHeight w:val="640"/>
        </w:trPr>
        <w:tc>
          <w:tcPr>
            <w:tcW w:w="680" w:type="dxa"/>
            <w:tcBorders>
              <w:top w:val="nil"/>
              <w:left w:val="nil"/>
              <w:bottom w:val="nil"/>
              <w:right w:val="nil"/>
            </w:tcBorders>
            <w:tcMar>
              <w:top w:w="128" w:type="dxa"/>
              <w:left w:w="43" w:type="dxa"/>
              <w:bottom w:w="43" w:type="dxa"/>
              <w:right w:w="43" w:type="dxa"/>
            </w:tcMar>
          </w:tcPr>
          <w:p w14:paraId="6ADC31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50E4C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6668CF9" w14:textId="77777777" w:rsidR="00EE2529" w:rsidRPr="00C81B84" w:rsidRDefault="00AD5E1E" w:rsidP="00C81B84">
            <w:r w:rsidRPr="00C81B84">
              <w:t xml:space="preserve">Driftsutgifter, </w:t>
            </w:r>
            <w:r w:rsidRPr="00AD5E1E">
              <w:rPr>
                <w:rStyle w:val="kursiv"/>
              </w:rPr>
              <w:t>kan nyttes under kap. 441, post 1 og kap. 443,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73B1A02" w14:textId="77777777" w:rsidR="00EE2529" w:rsidRPr="00C81B84" w:rsidRDefault="00AD5E1E" w:rsidP="00C81B84">
            <w:r w:rsidRPr="00C81B84">
              <w:t>856 207 000</w:t>
            </w:r>
          </w:p>
        </w:tc>
      </w:tr>
      <w:tr w:rsidR="00EE2529" w:rsidRPr="00C81B84" w14:paraId="3CB8DC92" w14:textId="77777777">
        <w:trPr>
          <w:trHeight w:val="380"/>
        </w:trPr>
        <w:tc>
          <w:tcPr>
            <w:tcW w:w="680" w:type="dxa"/>
            <w:tcBorders>
              <w:top w:val="nil"/>
              <w:left w:val="nil"/>
              <w:bottom w:val="nil"/>
              <w:right w:val="nil"/>
            </w:tcBorders>
            <w:tcMar>
              <w:top w:w="128" w:type="dxa"/>
              <w:left w:w="43" w:type="dxa"/>
              <w:bottom w:w="43" w:type="dxa"/>
              <w:right w:w="43" w:type="dxa"/>
            </w:tcMar>
          </w:tcPr>
          <w:p w14:paraId="0FDD63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4A206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CA544B" w14:textId="77777777" w:rsidR="00EE2529" w:rsidRPr="00C81B84" w:rsidRDefault="00AD5E1E" w:rsidP="00C81B84">
            <w:r w:rsidRPr="00C81B84">
              <w:t>fra kr 19 520 757 000 til kr 20 376 964 000</w:t>
            </w:r>
          </w:p>
        </w:tc>
        <w:tc>
          <w:tcPr>
            <w:tcW w:w="1400" w:type="dxa"/>
            <w:tcBorders>
              <w:top w:val="nil"/>
              <w:left w:val="nil"/>
              <w:bottom w:val="nil"/>
              <w:right w:val="nil"/>
            </w:tcBorders>
            <w:tcMar>
              <w:top w:w="128" w:type="dxa"/>
              <w:left w:w="43" w:type="dxa"/>
              <w:bottom w:w="43" w:type="dxa"/>
              <w:right w:w="43" w:type="dxa"/>
            </w:tcMar>
            <w:vAlign w:val="bottom"/>
          </w:tcPr>
          <w:p w14:paraId="5E1091DE" w14:textId="77777777" w:rsidR="00EE2529" w:rsidRPr="00C81B84" w:rsidRDefault="00EE2529" w:rsidP="00C81B84"/>
        </w:tc>
      </w:tr>
      <w:tr w:rsidR="00EE2529" w:rsidRPr="00C81B84" w14:paraId="50E9BA65" w14:textId="77777777">
        <w:trPr>
          <w:trHeight w:val="380"/>
        </w:trPr>
        <w:tc>
          <w:tcPr>
            <w:tcW w:w="680" w:type="dxa"/>
            <w:tcBorders>
              <w:top w:val="nil"/>
              <w:left w:val="nil"/>
              <w:bottom w:val="nil"/>
              <w:right w:val="nil"/>
            </w:tcBorders>
            <w:tcMar>
              <w:top w:w="128" w:type="dxa"/>
              <w:left w:w="43" w:type="dxa"/>
              <w:bottom w:w="43" w:type="dxa"/>
              <w:right w:w="43" w:type="dxa"/>
            </w:tcMar>
          </w:tcPr>
          <w:p w14:paraId="1AF2AE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20EA16"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68C14B45" w14:textId="77777777" w:rsidR="00EE2529" w:rsidRPr="00C81B84" w:rsidRDefault="00AD5E1E" w:rsidP="00C81B84">
            <w:r w:rsidRPr="00C81B84">
              <w:t xml:space="preserve">Søk etter antatt omkomne,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A718AE1" w14:textId="77777777" w:rsidR="00EE2529" w:rsidRPr="00C81B84" w:rsidRDefault="00AD5E1E" w:rsidP="00C81B84">
            <w:r w:rsidRPr="00C81B84">
              <w:t>6 783 000</w:t>
            </w:r>
          </w:p>
        </w:tc>
      </w:tr>
      <w:tr w:rsidR="00EE2529" w:rsidRPr="00C81B84" w14:paraId="448C8D61" w14:textId="77777777">
        <w:trPr>
          <w:trHeight w:val="380"/>
        </w:trPr>
        <w:tc>
          <w:tcPr>
            <w:tcW w:w="680" w:type="dxa"/>
            <w:tcBorders>
              <w:top w:val="nil"/>
              <w:left w:val="nil"/>
              <w:bottom w:val="nil"/>
              <w:right w:val="nil"/>
            </w:tcBorders>
            <w:tcMar>
              <w:top w:w="128" w:type="dxa"/>
              <w:left w:w="43" w:type="dxa"/>
              <w:bottom w:w="43" w:type="dxa"/>
              <w:right w:w="43" w:type="dxa"/>
            </w:tcMar>
          </w:tcPr>
          <w:p w14:paraId="31A09A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5A74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25DFF2" w14:textId="77777777" w:rsidR="00EE2529" w:rsidRPr="00C81B84" w:rsidRDefault="00AD5E1E" w:rsidP="00C81B84">
            <w:r w:rsidRPr="00C81B84">
              <w:t>fra kr 10 142 000 til kr 3 359 000</w:t>
            </w:r>
          </w:p>
        </w:tc>
        <w:tc>
          <w:tcPr>
            <w:tcW w:w="1400" w:type="dxa"/>
            <w:tcBorders>
              <w:top w:val="nil"/>
              <w:left w:val="nil"/>
              <w:bottom w:val="nil"/>
              <w:right w:val="nil"/>
            </w:tcBorders>
            <w:tcMar>
              <w:top w:w="128" w:type="dxa"/>
              <w:left w:w="43" w:type="dxa"/>
              <w:bottom w:w="43" w:type="dxa"/>
              <w:right w:w="43" w:type="dxa"/>
            </w:tcMar>
            <w:vAlign w:val="bottom"/>
          </w:tcPr>
          <w:p w14:paraId="2E0D052E" w14:textId="77777777" w:rsidR="00EE2529" w:rsidRPr="00C81B84" w:rsidRDefault="00EE2529" w:rsidP="00C81B84"/>
        </w:tc>
      </w:tr>
      <w:tr w:rsidR="00EE2529" w:rsidRPr="00C81B84" w14:paraId="3828D241" w14:textId="77777777">
        <w:trPr>
          <w:trHeight w:val="380"/>
        </w:trPr>
        <w:tc>
          <w:tcPr>
            <w:tcW w:w="680" w:type="dxa"/>
            <w:tcBorders>
              <w:top w:val="nil"/>
              <w:left w:val="nil"/>
              <w:bottom w:val="nil"/>
              <w:right w:val="nil"/>
            </w:tcBorders>
            <w:tcMar>
              <w:top w:w="128" w:type="dxa"/>
              <w:left w:w="43" w:type="dxa"/>
              <w:bottom w:w="43" w:type="dxa"/>
              <w:right w:w="43" w:type="dxa"/>
            </w:tcMar>
          </w:tcPr>
          <w:p w14:paraId="5F1889A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655CC0"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0AA41B7A" w14:textId="77777777" w:rsidR="00EE2529" w:rsidRPr="00C81B84" w:rsidRDefault="00AD5E1E" w:rsidP="00C81B84">
            <w:r w:rsidRPr="00C81B84">
              <w:t>Sideutgifter i forbindelse med sivile gjøremål, forhøyes med</w:t>
            </w:r>
          </w:p>
        </w:tc>
        <w:tc>
          <w:tcPr>
            <w:tcW w:w="1400" w:type="dxa"/>
            <w:tcBorders>
              <w:top w:val="nil"/>
              <w:left w:val="nil"/>
              <w:bottom w:val="nil"/>
              <w:right w:val="nil"/>
            </w:tcBorders>
            <w:tcMar>
              <w:top w:w="128" w:type="dxa"/>
              <w:left w:w="43" w:type="dxa"/>
              <w:bottom w:w="43" w:type="dxa"/>
              <w:right w:w="43" w:type="dxa"/>
            </w:tcMar>
            <w:vAlign w:val="bottom"/>
          </w:tcPr>
          <w:p w14:paraId="54BED61C" w14:textId="77777777" w:rsidR="00EE2529" w:rsidRPr="00C81B84" w:rsidRDefault="00AD5E1E" w:rsidP="00C81B84">
            <w:r w:rsidRPr="00C81B84">
              <w:t>743 000</w:t>
            </w:r>
          </w:p>
        </w:tc>
      </w:tr>
      <w:tr w:rsidR="00EE2529" w:rsidRPr="00C81B84" w14:paraId="7C73ED7D" w14:textId="77777777">
        <w:trPr>
          <w:trHeight w:val="380"/>
        </w:trPr>
        <w:tc>
          <w:tcPr>
            <w:tcW w:w="680" w:type="dxa"/>
            <w:tcBorders>
              <w:top w:val="nil"/>
              <w:left w:val="nil"/>
              <w:bottom w:val="nil"/>
              <w:right w:val="nil"/>
            </w:tcBorders>
            <w:tcMar>
              <w:top w:w="128" w:type="dxa"/>
              <w:left w:w="43" w:type="dxa"/>
              <w:bottom w:w="43" w:type="dxa"/>
              <w:right w:w="43" w:type="dxa"/>
            </w:tcMar>
          </w:tcPr>
          <w:p w14:paraId="1116D8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7DE0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0EFBF6" w14:textId="77777777" w:rsidR="00EE2529" w:rsidRPr="00C81B84" w:rsidRDefault="00AD5E1E" w:rsidP="00C81B84">
            <w:r w:rsidRPr="00C81B84">
              <w:t>fra kr 34 800 000 til kr 35 543 000</w:t>
            </w:r>
          </w:p>
        </w:tc>
        <w:tc>
          <w:tcPr>
            <w:tcW w:w="1400" w:type="dxa"/>
            <w:tcBorders>
              <w:top w:val="nil"/>
              <w:left w:val="nil"/>
              <w:bottom w:val="nil"/>
              <w:right w:val="nil"/>
            </w:tcBorders>
            <w:tcMar>
              <w:top w:w="128" w:type="dxa"/>
              <w:left w:w="43" w:type="dxa"/>
              <w:bottom w:w="43" w:type="dxa"/>
              <w:right w:w="43" w:type="dxa"/>
            </w:tcMar>
            <w:vAlign w:val="bottom"/>
          </w:tcPr>
          <w:p w14:paraId="45E4FABD" w14:textId="77777777" w:rsidR="00EE2529" w:rsidRPr="00C81B84" w:rsidRDefault="00EE2529" w:rsidP="00C81B84"/>
        </w:tc>
      </w:tr>
      <w:tr w:rsidR="00EE2529" w:rsidRPr="00C81B84" w14:paraId="0F438DF3" w14:textId="77777777">
        <w:trPr>
          <w:trHeight w:val="380"/>
        </w:trPr>
        <w:tc>
          <w:tcPr>
            <w:tcW w:w="680" w:type="dxa"/>
            <w:tcBorders>
              <w:top w:val="nil"/>
              <w:left w:val="nil"/>
              <w:bottom w:val="nil"/>
              <w:right w:val="nil"/>
            </w:tcBorders>
            <w:tcMar>
              <w:top w:w="128" w:type="dxa"/>
              <w:left w:w="43" w:type="dxa"/>
              <w:bottom w:w="43" w:type="dxa"/>
              <w:right w:w="43" w:type="dxa"/>
            </w:tcMar>
          </w:tcPr>
          <w:p w14:paraId="066AC38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DBFA45" w14:textId="77777777" w:rsidR="00EE2529" w:rsidRPr="00C81B84" w:rsidRDefault="00AD5E1E" w:rsidP="00C81B84">
            <w:r w:rsidRPr="00C81B84">
              <w:t>25</w:t>
            </w:r>
          </w:p>
        </w:tc>
        <w:tc>
          <w:tcPr>
            <w:tcW w:w="6800" w:type="dxa"/>
            <w:tcBorders>
              <w:top w:val="nil"/>
              <w:left w:val="nil"/>
              <w:bottom w:val="nil"/>
              <w:right w:val="nil"/>
            </w:tcBorders>
            <w:tcMar>
              <w:top w:w="128" w:type="dxa"/>
              <w:left w:w="43" w:type="dxa"/>
              <w:bottom w:w="43" w:type="dxa"/>
              <w:right w:w="43" w:type="dxa"/>
            </w:tcMar>
          </w:tcPr>
          <w:p w14:paraId="3A1CF5F2" w14:textId="77777777" w:rsidR="00EE2529" w:rsidRPr="00C81B84" w:rsidRDefault="00AD5E1E" w:rsidP="00C81B84">
            <w:r w:rsidRPr="00C81B84">
              <w:t xml:space="preserve">Variable utgifter ved ankomst, mottak og retur i politiets </w:t>
            </w:r>
          </w:p>
        </w:tc>
        <w:tc>
          <w:tcPr>
            <w:tcW w:w="1400" w:type="dxa"/>
            <w:tcBorders>
              <w:top w:val="nil"/>
              <w:left w:val="nil"/>
              <w:bottom w:val="nil"/>
              <w:right w:val="nil"/>
            </w:tcBorders>
            <w:tcMar>
              <w:top w:w="128" w:type="dxa"/>
              <w:left w:w="43" w:type="dxa"/>
              <w:bottom w:w="43" w:type="dxa"/>
              <w:right w:w="43" w:type="dxa"/>
            </w:tcMar>
            <w:vAlign w:val="bottom"/>
          </w:tcPr>
          <w:p w14:paraId="04140655" w14:textId="77777777" w:rsidR="00EE2529" w:rsidRPr="00C81B84" w:rsidRDefault="00EE2529" w:rsidP="00C81B84"/>
        </w:tc>
      </w:tr>
      <w:tr w:rsidR="00EE2529" w:rsidRPr="00C81B84" w14:paraId="749F26BD" w14:textId="77777777">
        <w:trPr>
          <w:trHeight w:val="380"/>
        </w:trPr>
        <w:tc>
          <w:tcPr>
            <w:tcW w:w="680" w:type="dxa"/>
            <w:tcBorders>
              <w:top w:val="nil"/>
              <w:left w:val="nil"/>
              <w:bottom w:val="nil"/>
              <w:right w:val="nil"/>
            </w:tcBorders>
            <w:tcMar>
              <w:top w:w="128" w:type="dxa"/>
              <w:left w:w="43" w:type="dxa"/>
              <w:bottom w:w="43" w:type="dxa"/>
              <w:right w:w="43" w:type="dxa"/>
            </w:tcMar>
          </w:tcPr>
          <w:p w14:paraId="2DA957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7D7B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EECEF8" w14:textId="77777777" w:rsidR="00EE2529" w:rsidRPr="00C81B84" w:rsidRDefault="00AD5E1E" w:rsidP="00C81B84">
            <w:r w:rsidRPr="00C81B84">
              <w:t>utlendingsforvaltning, forhøyes med</w:t>
            </w:r>
          </w:p>
        </w:tc>
        <w:tc>
          <w:tcPr>
            <w:tcW w:w="1400" w:type="dxa"/>
            <w:tcBorders>
              <w:top w:val="nil"/>
              <w:left w:val="nil"/>
              <w:bottom w:val="nil"/>
              <w:right w:val="nil"/>
            </w:tcBorders>
            <w:tcMar>
              <w:top w:w="128" w:type="dxa"/>
              <w:left w:w="43" w:type="dxa"/>
              <w:bottom w:w="43" w:type="dxa"/>
              <w:right w:w="43" w:type="dxa"/>
            </w:tcMar>
            <w:vAlign w:val="bottom"/>
          </w:tcPr>
          <w:p w14:paraId="2086F62F" w14:textId="77777777" w:rsidR="00EE2529" w:rsidRPr="00C81B84" w:rsidRDefault="00AD5E1E" w:rsidP="00C81B84">
            <w:r w:rsidRPr="00C81B84">
              <w:t>163 178 000</w:t>
            </w:r>
          </w:p>
        </w:tc>
      </w:tr>
      <w:tr w:rsidR="00EE2529" w:rsidRPr="00C81B84" w14:paraId="5F633239" w14:textId="77777777">
        <w:trPr>
          <w:trHeight w:val="380"/>
        </w:trPr>
        <w:tc>
          <w:tcPr>
            <w:tcW w:w="680" w:type="dxa"/>
            <w:tcBorders>
              <w:top w:val="nil"/>
              <w:left w:val="nil"/>
              <w:bottom w:val="nil"/>
              <w:right w:val="nil"/>
            </w:tcBorders>
            <w:tcMar>
              <w:top w:w="128" w:type="dxa"/>
              <w:left w:w="43" w:type="dxa"/>
              <w:bottom w:w="43" w:type="dxa"/>
              <w:right w:w="43" w:type="dxa"/>
            </w:tcMar>
          </w:tcPr>
          <w:p w14:paraId="189E0D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7151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5E4DAC" w14:textId="77777777" w:rsidR="00EE2529" w:rsidRPr="00C81B84" w:rsidRDefault="00AD5E1E" w:rsidP="00C81B84">
            <w:r w:rsidRPr="00C81B84">
              <w:t>fra kr 104 350 000 til kr 267 528 000</w:t>
            </w:r>
          </w:p>
        </w:tc>
        <w:tc>
          <w:tcPr>
            <w:tcW w:w="1400" w:type="dxa"/>
            <w:tcBorders>
              <w:top w:val="nil"/>
              <w:left w:val="nil"/>
              <w:bottom w:val="nil"/>
              <w:right w:val="nil"/>
            </w:tcBorders>
            <w:tcMar>
              <w:top w:w="128" w:type="dxa"/>
              <w:left w:w="43" w:type="dxa"/>
              <w:bottom w:w="43" w:type="dxa"/>
              <w:right w:w="43" w:type="dxa"/>
            </w:tcMar>
            <w:vAlign w:val="bottom"/>
          </w:tcPr>
          <w:p w14:paraId="4CD696C7" w14:textId="77777777" w:rsidR="00EE2529" w:rsidRPr="00C81B84" w:rsidRDefault="00EE2529" w:rsidP="00C81B84"/>
        </w:tc>
      </w:tr>
      <w:tr w:rsidR="00EE2529" w:rsidRPr="00C81B84" w14:paraId="3DA19245" w14:textId="77777777">
        <w:trPr>
          <w:trHeight w:val="380"/>
        </w:trPr>
        <w:tc>
          <w:tcPr>
            <w:tcW w:w="680" w:type="dxa"/>
            <w:tcBorders>
              <w:top w:val="nil"/>
              <w:left w:val="nil"/>
              <w:bottom w:val="nil"/>
              <w:right w:val="nil"/>
            </w:tcBorders>
            <w:tcMar>
              <w:top w:w="128" w:type="dxa"/>
              <w:left w:w="43" w:type="dxa"/>
              <w:bottom w:w="43" w:type="dxa"/>
              <w:right w:w="43" w:type="dxa"/>
            </w:tcMar>
          </w:tcPr>
          <w:p w14:paraId="7B8A9E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DE67C4"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23F743C"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75B1E2E" w14:textId="77777777" w:rsidR="00EE2529" w:rsidRPr="00C81B84" w:rsidRDefault="00AD5E1E" w:rsidP="00C81B84">
            <w:r w:rsidRPr="00C81B84">
              <w:t>8 525 000</w:t>
            </w:r>
          </w:p>
        </w:tc>
      </w:tr>
      <w:tr w:rsidR="00EE2529" w:rsidRPr="00C81B84" w14:paraId="32805C21" w14:textId="77777777">
        <w:trPr>
          <w:trHeight w:val="380"/>
        </w:trPr>
        <w:tc>
          <w:tcPr>
            <w:tcW w:w="680" w:type="dxa"/>
            <w:tcBorders>
              <w:top w:val="nil"/>
              <w:left w:val="nil"/>
              <w:bottom w:val="nil"/>
              <w:right w:val="nil"/>
            </w:tcBorders>
            <w:tcMar>
              <w:top w:w="128" w:type="dxa"/>
              <w:left w:w="43" w:type="dxa"/>
              <w:bottom w:w="43" w:type="dxa"/>
              <w:right w:w="43" w:type="dxa"/>
            </w:tcMar>
          </w:tcPr>
          <w:p w14:paraId="7A7526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50EB4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5E28F4" w14:textId="77777777" w:rsidR="00EE2529" w:rsidRPr="00C81B84" w:rsidRDefault="00AD5E1E" w:rsidP="00C81B84">
            <w:r w:rsidRPr="00C81B84">
              <w:t>fra kr 80 842 000 til kr 89 367 000</w:t>
            </w:r>
          </w:p>
        </w:tc>
        <w:tc>
          <w:tcPr>
            <w:tcW w:w="1400" w:type="dxa"/>
            <w:tcBorders>
              <w:top w:val="nil"/>
              <w:left w:val="nil"/>
              <w:bottom w:val="nil"/>
              <w:right w:val="nil"/>
            </w:tcBorders>
            <w:tcMar>
              <w:top w:w="128" w:type="dxa"/>
              <w:left w:w="43" w:type="dxa"/>
              <w:bottom w:w="43" w:type="dxa"/>
              <w:right w:w="43" w:type="dxa"/>
            </w:tcMar>
            <w:vAlign w:val="bottom"/>
          </w:tcPr>
          <w:p w14:paraId="3955FAB9" w14:textId="77777777" w:rsidR="00EE2529" w:rsidRPr="00C81B84" w:rsidRDefault="00EE2529" w:rsidP="00C81B84"/>
        </w:tc>
      </w:tr>
      <w:tr w:rsidR="00EE2529" w:rsidRPr="00C81B84" w14:paraId="7CC6736E" w14:textId="77777777">
        <w:trPr>
          <w:trHeight w:val="380"/>
        </w:trPr>
        <w:tc>
          <w:tcPr>
            <w:tcW w:w="680" w:type="dxa"/>
            <w:tcBorders>
              <w:top w:val="nil"/>
              <w:left w:val="nil"/>
              <w:bottom w:val="nil"/>
              <w:right w:val="nil"/>
            </w:tcBorders>
            <w:tcMar>
              <w:top w:w="128" w:type="dxa"/>
              <w:left w:w="43" w:type="dxa"/>
              <w:bottom w:w="43" w:type="dxa"/>
              <w:right w:w="43" w:type="dxa"/>
            </w:tcMar>
          </w:tcPr>
          <w:p w14:paraId="015B3E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76864F" w14:textId="77777777" w:rsidR="00EE2529" w:rsidRPr="00C81B84" w:rsidRDefault="00AD5E1E" w:rsidP="00C81B84">
            <w:r w:rsidRPr="00C81B84">
              <w:t>46</w:t>
            </w:r>
          </w:p>
        </w:tc>
        <w:tc>
          <w:tcPr>
            <w:tcW w:w="6800" w:type="dxa"/>
            <w:tcBorders>
              <w:top w:val="nil"/>
              <w:left w:val="nil"/>
              <w:bottom w:val="nil"/>
              <w:right w:val="nil"/>
            </w:tcBorders>
            <w:tcMar>
              <w:top w:w="128" w:type="dxa"/>
              <w:left w:w="43" w:type="dxa"/>
              <w:bottom w:w="43" w:type="dxa"/>
              <w:right w:w="43" w:type="dxa"/>
            </w:tcMar>
          </w:tcPr>
          <w:p w14:paraId="720B4CB4" w14:textId="77777777" w:rsidR="00EE2529" w:rsidRPr="00C81B84" w:rsidRDefault="00AD5E1E" w:rsidP="00C81B84">
            <w:r w:rsidRPr="00C81B84">
              <w:t xml:space="preserve">Investeringer i Schengen IKT-systemer,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68A9016" w14:textId="77777777" w:rsidR="00EE2529" w:rsidRPr="00C81B84" w:rsidRDefault="00AD5E1E" w:rsidP="00C81B84">
            <w:r w:rsidRPr="00C81B84">
              <w:t>113 406 000</w:t>
            </w:r>
          </w:p>
        </w:tc>
      </w:tr>
      <w:tr w:rsidR="00EE2529" w:rsidRPr="00C81B84" w14:paraId="4535BA99" w14:textId="77777777">
        <w:trPr>
          <w:trHeight w:val="380"/>
        </w:trPr>
        <w:tc>
          <w:tcPr>
            <w:tcW w:w="680" w:type="dxa"/>
            <w:tcBorders>
              <w:top w:val="nil"/>
              <w:left w:val="nil"/>
              <w:bottom w:val="nil"/>
              <w:right w:val="nil"/>
            </w:tcBorders>
            <w:tcMar>
              <w:top w:w="128" w:type="dxa"/>
              <w:left w:w="43" w:type="dxa"/>
              <w:bottom w:w="43" w:type="dxa"/>
              <w:right w:w="43" w:type="dxa"/>
            </w:tcMar>
          </w:tcPr>
          <w:p w14:paraId="644742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C315C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26AA04" w14:textId="77777777" w:rsidR="00EE2529" w:rsidRPr="00C81B84" w:rsidRDefault="00AD5E1E" w:rsidP="00C81B84">
            <w:r w:rsidRPr="00C81B84">
              <w:t>fra kr 501 084 000 til kr 387 678 000</w:t>
            </w:r>
          </w:p>
        </w:tc>
        <w:tc>
          <w:tcPr>
            <w:tcW w:w="1400" w:type="dxa"/>
            <w:tcBorders>
              <w:top w:val="nil"/>
              <w:left w:val="nil"/>
              <w:bottom w:val="nil"/>
              <w:right w:val="nil"/>
            </w:tcBorders>
            <w:tcMar>
              <w:top w:w="128" w:type="dxa"/>
              <w:left w:w="43" w:type="dxa"/>
              <w:bottom w:w="43" w:type="dxa"/>
              <w:right w:w="43" w:type="dxa"/>
            </w:tcMar>
            <w:vAlign w:val="bottom"/>
          </w:tcPr>
          <w:p w14:paraId="7D551C90" w14:textId="77777777" w:rsidR="00EE2529" w:rsidRPr="00C81B84" w:rsidRDefault="00EE2529" w:rsidP="00C81B84"/>
        </w:tc>
      </w:tr>
      <w:tr w:rsidR="00EE2529" w:rsidRPr="00C81B84" w14:paraId="692C973F" w14:textId="77777777">
        <w:trPr>
          <w:trHeight w:val="640"/>
        </w:trPr>
        <w:tc>
          <w:tcPr>
            <w:tcW w:w="680" w:type="dxa"/>
            <w:tcBorders>
              <w:top w:val="nil"/>
              <w:left w:val="nil"/>
              <w:bottom w:val="nil"/>
              <w:right w:val="nil"/>
            </w:tcBorders>
            <w:tcMar>
              <w:top w:w="128" w:type="dxa"/>
              <w:left w:w="43" w:type="dxa"/>
              <w:bottom w:w="43" w:type="dxa"/>
              <w:right w:w="43" w:type="dxa"/>
            </w:tcMar>
          </w:tcPr>
          <w:p w14:paraId="39445A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60D353" w14:textId="77777777" w:rsidR="00EE2529" w:rsidRPr="00C81B84" w:rsidRDefault="00AD5E1E" w:rsidP="00C81B84">
            <w:r w:rsidRPr="00C81B84">
              <w:t>48</w:t>
            </w:r>
          </w:p>
        </w:tc>
        <w:tc>
          <w:tcPr>
            <w:tcW w:w="6800" w:type="dxa"/>
            <w:tcBorders>
              <w:top w:val="nil"/>
              <w:left w:val="nil"/>
              <w:bottom w:val="nil"/>
              <w:right w:val="nil"/>
            </w:tcBorders>
            <w:tcMar>
              <w:top w:w="128" w:type="dxa"/>
              <w:left w:w="43" w:type="dxa"/>
              <w:bottom w:w="43" w:type="dxa"/>
              <w:right w:w="43" w:type="dxa"/>
            </w:tcMar>
          </w:tcPr>
          <w:p w14:paraId="3397C47C" w14:textId="77777777" w:rsidR="00EE2529" w:rsidRPr="00C81B84" w:rsidRDefault="00AD5E1E" w:rsidP="00C81B84">
            <w:r w:rsidRPr="00C81B84">
              <w:t xml:space="preserve">Tildeling fra EUs grense- og visumfinansieringsordninger,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0599EC3" w14:textId="77777777" w:rsidR="00EE2529" w:rsidRPr="00C81B84" w:rsidRDefault="00AD5E1E" w:rsidP="00C81B84">
            <w:r w:rsidRPr="00C81B84">
              <w:t>170 000</w:t>
            </w:r>
          </w:p>
        </w:tc>
      </w:tr>
      <w:tr w:rsidR="00EE2529" w:rsidRPr="00C81B84" w14:paraId="69AF61AD" w14:textId="77777777">
        <w:trPr>
          <w:trHeight w:val="380"/>
        </w:trPr>
        <w:tc>
          <w:tcPr>
            <w:tcW w:w="680" w:type="dxa"/>
            <w:tcBorders>
              <w:top w:val="nil"/>
              <w:left w:val="nil"/>
              <w:bottom w:val="nil"/>
              <w:right w:val="nil"/>
            </w:tcBorders>
            <w:tcMar>
              <w:top w:w="128" w:type="dxa"/>
              <w:left w:w="43" w:type="dxa"/>
              <w:bottom w:w="43" w:type="dxa"/>
              <w:right w:w="43" w:type="dxa"/>
            </w:tcMar>
          </w:tcPr>
          <w:p w14:paraId="6EB348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E286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5D59CE" w14:textId="77777777" w:rsidR="00EE2529" w:rsidRPr="00C81B84" w:rsidRDefault="00AD5E1E" w:rsidP="00C81B84">
            <w:r w:rsidRPr="00C81B84">
              <w:t>fra kr 14 070 000 til kr 13 900 000</w:t>
            </w:r>
          </w:p>
        </w:tc>
        <w:tc>
          <w:tcPr>
            <w:tcW w:w="1400" w:type="dxa"/>
            <w:tcBorders>
              <w:top w:val="nil"/>
              <w:left w:val="nil"/>
              <w:bottom w:val="nil"/>
              <w:right w:val="nil"/>
            </w:tcBorders>
            <w:tcMar>
              <w:top w:w="128" w:type="dxa"/>
              <w:left w:w="43" w:type="dxa"/>
              <w:bottom w:w="43" w:type="dxa"/>
              <w:right w:w="43" w:type="dxa"/>
            </w:tcMar>
            <w:vAlign w:val="bottom"/>
          </w:tcPr>
          <w:p w14:paraId="2F4AF540" w14:textId="77777777" w:rsidR="00EE2529" w:rsidRPr="00C81B84" w:rsidRDefault="00EE2529" w:rsidP="00C81B84"/>
        </w:tc>
      </w:tr>
      <w:tr w:rsidR="00EE2529" w:rsidRPr="00C81B84" w14:paraId="7FB83BC9" w14:textId="77777777">
        <w:trPr>
          <w:trHeight w:val="380"/>
        </w:trPr>
        <w:tc>
          <w:tcPr>
            <w:tcW w:w="680" w:type="dxa"/>
            <w:tcBorders>
              <w:top w:val="nil"/>
              <w:left w:val="nil"/>
              <w:bottom w:val="nil"/>
              <w:right w:val="nil"/>
            </w:tcBorders>
            <w:tcMar>
              <w:top w:w="128" w:type="dxa"/>
              <w:left w:w="43" w:type="dxa"/>
              <w:bottom w:w="43" w:type="dxa"/>
              <w:right w:w="43" w:type="dxa"/>
            </w:tcMar>
          </w:tcPr>
          <w:p w14:paraId="08432A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BC85E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268D1A5"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4A3F76AA" w14:textId="77777777" w:rsidR="00EE2529" w:rsidRPr="00C81B84" w:rsidRDefault="00AD5E1E" w:rsidP="00C81B84">
            <w:r w:rsidRPr="00C81B84">
              <w:t>1 119 000</w:t>
            </w:r>
          </w:p>
        </w:tc>
      </w:tr>
      <w:tr w:rsidR="00EE2529" w:rsidRPr="00C81B84" w14:paraId="6B386754" w14:textId="77777777">
        <w:trPr>
          <w:trHeight w:val="380"/>
        </w:trPr>
        <w:tc>
          <w:tcPr>
            <w:tcW w:w="680" w:type="dxa"/>
            <w:tcBorders>
              <w:top w:val="nil"/>
              <w:left w:val="nil"/>
              <w:bottom w:val="nil"/>
              <w:right w:val="nil"/>
            </w:tcBorders>
            <w:tcMar>
              <w:top w:w="128" w:type="dxa"/>
              <w:left w:w="43" w:type="dxa"/>
              <w:bottom w:w="43" w:type="dxa"/>
              <w:right w:w="43" w:type="dxa"/>
            </w:tcMar>
          </w:tcPr>
          <w:p w14:paraId="59DA7A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A0B4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3116E9" w14:textId="77777777" w:rsidR="00EE2529" w:rsidRPr="00C81B84" w:rsidRDefault="00AD5E1E" w:rsidP="00C81B84">
            <w:r w:rsidRPr="00C81B84">
              <w:t>fra kr 52 402 000 til kr 53 521 000</w:t>
            </w:r>
          </w:p>
        </w:tc>
        <w:tc>
          <w:tcPr>
            <w:tcW w:w="1400" w:type="dxa"/>
            <w:tcBorders>
              <w:top w:val="nil"/>
              <w:left w:val="nil"/>
              <w:bottom w:val="nil"/>
              <w:right w:val="nil"/>
            </w:tcBorders>
            <w:tcMar>
              <w:top w:w="128" w:type="dxa"/>
              <w:left w:w="43" w:type="dxa"/>
              <w:bottom w:w="43" w:type="dxa"/>
              <w:right w:w="43" w:type="dxa"/>
            </w:tcMar>
            <w:vAlign w:val="bottom"/>
          </w:tcPr>
          <w:p w14:paraId="3B489993" w14:textId="77777777" w:rsidR="00EE2529" w:rsidRPr="00C81B84" w:rsidRDefault="00EE2529" w:rsidP="00C81B84"/>
        </w:tc>
      </w:tr>
      <w:tr w:rsidR="00EE2529" w:rsidRPr="00C81B84" w14:paraId="5DAFAC1D" w14:textId="77777777">
        <w:trPr>
          <w:trHeight w:val="380"/>
        </w:trPr>
        <w:tc>
          <w:tcPr>
            <w:tcW w:w="680" w:type="dxa"/>
            <w:tcBorders>
              <w:top w:val="nil"/>
              <w:left w:val="nil"/>
              <w:bottom w:val="nil"/>
              <w:right w:val="nil"/>
            </w:tcBorders>
            <w:tcMar>
              <w:top w:w="128" w:type="dxa"/>
              <w:left w:w="43" w:type="dxa"/>
              <w:bottom w:w="43" w:type="dxa"/>
              <w:right w:w="43" w:type="dxa"/>
            </w:tcMar>
          </w:tcPr>
          <w:p w14:paraId="6DE0F3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FAD96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7728268" w14:textId="77777777" w:rsidR="00EE2529" w:rsidRPr="00C81B84" w:rsidRDefault="00AD5E1E" w:rsidP="00C81B84">
            <w:r w:rsidRPr="00C81B84">
              <w:t>Tilskudd Justismuseet, forhøyes med</w:t>
            </w:r>
          </w:p>
        </w:tc>
        <w:tc>
          <w:tcPr>
            <w:tcW w:w="1400" w:type="dxa"/>
            <w:tcBorders>
              <w:top w:val="nil"/>
              <w:left w:val="nil"/>
              <w:bottom w:val="nil"/>
              <w:right w:val="nil"/>
            </w:tcBorders>
            <w:tcMar>
              <w:top w:w="128" w:type="dxa"/>
              <w:left w:w="43" w:type="dxa"/>
              <w:bottom w:w="43" w:type="dxa"/>
              <w:right w:w="43" w:type="dxa"/>
            </w:tcMar>
            <w:vAlign w:val="bottom"/>
          </w:tcPr>
          <w:p w14:paraId="5F01A8A5" w14:textId="77777777" w:rsidR="00EE2529" w:rsidRPr="00C81B84" w:rsidRDefault="00AD5E1E" w:rsidP="00C81B84">
            <w:r w:rsidRPr="00C81B84">
              <w:t>176 000</w:t>
            </w:r>
          </w:p>
        </w:tc>
      </w:tr>
      <w:tr w:rsidR="00EE2529" w:rsidRPr="00C81B84" w14:paraId="605B06D7" w14:textId="77777777">
        <w:trPr>
          <w:trHeight w:val="380"/>
        </w:trPr>
        <w:tc>
          <w:tcPr>
            <w:tcW w:w="680" w:type="dxa"/>
            <w:tcBorders>
              <w:top w:val="nil"/>
              <w:left w:val="nil"/>
              <w:bottom w:val="nil"/>
              <w:right w:val="nil"/>
            </w:tcBorders>
            <w:tcMar>
              <w:top w:w="128" w:type="dxa"/>
              <w:left w:w="43" w:type="dxa"/>
              <w:bottom w:w="43" w:type="dxa"/>
              <w:right w:w="43" w:type="dxa"/>
            </w:tcMar>
          </w:tcPr>
          <w:p w14:paraId="376ABD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E6B11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23D2B5" w14:textId="77777777" w:rsidR="00EE2529" w:rsidRPr="00C81B84" w:rsidRDefault="00AD5E1E" w:rsidP="00C81B84">
            <w:r w:rsidRPr="00C81B84">
              <w:t>fra kr 8 237 000 til kr 8 413 000</w:t>
            </w:r>
          </w:p>
        </w:tc>
        <w:tc>
          <w:tcPr>
            <w:tcW w:w="1400" w:type="dxa"/>
            <w:tcBorders>
              <w:top w:val="nil"/>
              <w:left w:val="nil"/>
              <w:bottom w:val="nil"/>
              <w:right w:val="nil"/>
            </w:tcBorders>
            <w:tcMar>
              <w:top w:w="128" w:type="dxa"/>
              <w:left w:w="43" w:type="dxa"/>
              <w:bottom w:w="43" w:type="dxa"/>
              <w:right w:w="43" w:type="dxa"/>
            </w:tcMar>
            <w:vAlign w:val="bottom"/>
          </w:tcPr>
          <w:p w14:paraId="06575B6D" w14:textId="77777777" w:rsidR="00EE2529" w:rsidRPr="00C81B84" w:rsidRDefault="00EE2529" w:rsidP="00C81B84"/>
        </w:tc>
      </w:tr>
      <w:tr w:rsidR="00EE2529" w:rsidRPr="00C81B84" w14:paraId="1B6923C1" w14:textId="77777777">
        <w:trPr>
          <w:trHeight w:val="380"/>
        </w:trPr>
        <w:tc>
          <w:tcPr>
            <w:tcW w:w="680" w:type="dxa"/>
            <w:tcBorders>
              <w:top w:val="nil"/>
              <w:left w:val="nil"/>
              <w:bottom w:val="nil"/>
              <w:right w:val="nil"/>
            </w:tcBorders>
            <w:tcMar>
              <w:top w:w="128" w:type="dxa"/>
              <w:left w:w="43" w:type="dxa"/>
              <w:bottom w:w="43" w:type="dxa"/>
              <w:right w:w="43" w:type="dxa"/>
            </w:tcMar>
          </w:tcPr>
          <w:p w14:paraId="1F2240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0A57F2"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7DC7D56" w14:textId="77777777" w:rsidR="00EE2529" w:rsidRPr="00C81B84" w:rsidRDefault="00AD5E1E" w:rsidP="00C81B84">
            <w:r w:rsidRPr="00C81B84">
              <w:t xml:space="preserve">Internasjonale forpliktelser, mv.,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0C11C57" w14:textId="77777777" w:rsidR="00EE2529" w:rsidRPr="00C81B84" w:rsidRDefault="00AD5E1E" w:rsidP="00C81B84">
            <w:r w:rsidRPr="00C81B84">
              <w:t>12 700 000</w:t>
            </w:r>
          </w:p>
        </w:tc>
      </w:tr>
      <w:tr w:rsidR="00EE2529" w:rsidRPr="00C81B84" w14:paraId="7AB3CD30" w14:textId="77777777">
        <w:trPr>
          <w:trHeight w:val="380"/>
        </w:trPr>
        <w:tc>
          <w:tcPr>
            <w:tcW w:w="680" w:type="dxa"/>
            <w:tcBorders>
              <w:top w:val="nil"/>
              <w:left w:val="nil"/>
              <w:bottom w:val="nil"/>
              <w:right w:val="nil"/>
            </w:tcBorders>
            <w:tcMar>
              <w:top w:w="128" w:type="dxa"/>
              <w:left w:w="43" w:type="dxa"/>
              <w:bottom w:w="43" w:type="dxa"/>
              <w:right w:w="43" w:type="dxa"/>
            </w:tcMar>
          </w:tcPr>
          <w:p w14:paraId="2B8D57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50EFC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0A7FC8" w14:textId="77777777" w:rsidR="00EE2529" w:rsidRPr="00C81B84" w:rsidRDefault="00AD5E1E" w:rsidP="00C81B84">
            <w:r w:rsidRPr="00C81B84">
              <w:t>fra kr 657 190 000 til kr 644 490 000</w:t>
            </w:r>
          </w:p>
        </w:tc>
        <w:tc>
          <w:tcPr>
            <w:tcW w:w="1400" w:type="dxa"/>
            <w:tcBorders>
              <w:top w:val="nil"/>
              <w:left w:val="nil"/>
              <w:bottom w:val="nil"/>
              <w:right w:val="nil"/>
            </w:tcBorders>
            <w:tcMar>
              <w:top w:w="128" w:type="dxa"/>
              <w:left w:w="43" w:type="dxa"/>
              <w:bottom w:w="43" w:type="dxa"/>
              <w:right w:w="43" w:type="dxa"/>
            </w:tcMar>
            <w:vAlign w:val="bottom"/>
          </w:tcPr>
          <w:p w14:paraId="21D4C5C5" w14:textId="77777777" w:rsidR="00EE2529" w:rsidRPr="00C81B84" w:rsidRDefault="00EE2529" w:rsidP="00C81B84"/>
        </w:tc>
      </w:tr>
      <w:tr w:rsidR="00EE2529" w:rsidRPr="00C81B84" w14:paraId="7D74CEFF" w14:textId="77777777">
        <w:trPr>
          <w:trHeight w:val="640"/>
        </w:trPr>
        <w:tc>
          <w:tcPr>
            <w:tcW w:w="680" w:type="dxa"/>
            <w:tcBorders>
              <w:top w:val="nil"/>
              <w:left w:val="nil"/>
              <w:bottom w:val="nil"/>
              <w:right w:val="nil"/>
            </w:tcBorders>
            <w:tcMar>
              <w:top w:w="128" w:type="dxa"/>
              <w:left w:w="43" w:type="dxa"/>
              <w:bottom w:w="43" w:type="dxa"/>
              <w:right w:w="43" w:type="dxa"/>
            </w:tcMar>
          </w:tcPr>
          <w:p w14:paraId="5ED394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EAADEA"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471EEE55" w14:textId="77777777" w:rsidR="00EE2529" w:rsidRPr="00C81B84" w:rsidRDefault="00AD5E1E" w:rsidP="00C81B84">
            <w:r w:rsidRPr="00C81B84">
              <w:t>Midlertidig destruksjonspant for enkelte typer halvautomatiske rifler, forhøyes med</w:t>
            </w:r>
          </w:p>
        </w:tc>
        <w:tc>
          <w:tcPr>
            <w:tcW w:w="1400" w:type="dxa"/>
            <w:tcBorders>
              <w:top w:val="nil"/>
              <w:left w:val="nil"/>
              <w:bottom w:val="nil"/>
              <w:right w:val="nil"/>
            </w:tcBorders>
            <w:tcMar>
              <w:top w:w="128" w:type="dxa"/>
              <w:left w:w="43" w:type="dxa"/>
              <w:bottom w:w="43" w:type="dxa"/>
              <w:right w:w="43" w:type="dxa"/>
            </w:tcMar>
            <w:vAlign w:val="bottom"/>
          </w:tcPr>
          <w:p w14:paraId="08AA0454" w14:textId="77777777" w:rsidR="00EE2529" w:rsidRPr="00C81B84" w:rsidRDefault="00AD5E1E" w:rsidP="00C81B84">
            <w:r w:rsidRPr="00C81B84">
              <w:t>1 000 000</w:t>
            </w:r>
          </w:p>
        </w:tc>
      </w:tr>
      <w:tr w:rsidR="00EE2529" w:rsidRPr="00C81B84" w14:paraId="14940532" w14:textId="77777777">
        <w:trPr>
          <w:trHeight w:val="380"/>
        </w:trPr>
        <w:tc>
          <w:tcPr>
            <w:tcW w:w="680" w:type="dxa"/>
            <w:tcBorders>
              <w:top w:val="nil"/>
              <w:left w:val="nil"/>
              <w:bottom w:val="nil"/>
              <w:right w:val="nil"/>
            </w:tcBorders>
            <w:tcMar>
              <w:top w:w="128" w:type="dxa"/>
              <w:left w:w="43" w:type="dxa"/>
              <w:bottom w:w="43" w:type="dxa"/>
              <w:right w:w="43" w:type="dxa"/>
            </w:tcMar>
          </w:tcPr>
          <w:p w14:paraId="05360D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B4249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EB5F75" w14:textId="77777777" w:rsidR="00EE2529" w:rsidRPr="00C81B84" w:rsidRDefault="00AD5E1E" w:rsidP="00C81B84">
            <w:r w:rsidRPr="00C81B84">
              <w:t>fra kr 1 000 000 til kr 2 000 000</w:t>
            </w:r>
          </w:p>
        </w:tc>
        <w:tc>
          <w:tcPr>
            <w:tcW w:w="1400" w:type="dxa"/>
            <w:tcBorders>
              <w:top w:val="nil"/>
              <w:left w:val="nil"/>
              <w:bottom w:val="nil"/>
              <w:right w:val="nil"/>
            </w:tcBorders>
            <w:tcMar>
              <w:top w:w="128" w:type="dxa"/>
              <w:left w:w="43" w:type="dxa"/>
              <w:bottom w:w="43" w:type="dxa"/>
              <w:right w:w="43" w:type="dxa"/>
            </w:tcMar>
            <w:vAlign w:val="bottom"/>
          </w:tcPr>
          <w:p w14:paraId="62B9FFB7" w14:textId="77777777" w:rsidR="00EE2529" w:rsidRPr="00C81B84" w:rsidRDefault="00EE2529" w:rsidP="00C81B84"/>
        </w:tc>
      </w:tr>
      <w:tr w:rsidR="00EE2529" w:rsidRPr="00C81B84" w14:paraId="25F8671E" w14:textId="77777777">
        <w:trPr>
          <w:trHeight w:val="380"/>
        </w:trPr>
        <w:tc>
          <w:tcPr>
            <w:tcW w:w="680" w:type="dxa"/>
            <w:tcBorders>
              <w:top w:val="nil"/>
              <w:left w:val="nil"/>
              <w:bottom w:val="nil"/>
              <w:right w:val="nil"/>
            </w:tcBorders>
            <w:tcMar>
              <w:top w:w="128" w:type="dxa"/>
              <w:left w:w="43" w:type="dxa"/>
              <w:bottom w:w="43" w:type="dxa"/>
              <w:right w:w="43" w:type="dxa"/>
            </w:tcMar>
          </w:tcPr>
          <w:p w14:paraId="0D98105B" w14:textId="77777777" w:rsidR="00EE2529" w:rsidRPr="00C81B84" w:rsidRDefault="00AD5E1E" w:rsidP="00C81B84">
            <w:r w:rsidRPr="00C81B84">
              <w:t>441</w:t>
            </w:r>
          </w:p>
        </w:tc>
        <w:tc>
          <w:tcPr>
            <w:tcW w:w="680" w:type="dxa"/>
            <w:tcBorders>
              <w:top w:val="nil"/>
              <w:left w:val="nil"/>
              <w:bottom w:val="nil"/>
              <w:right w:val="nil"/>
            </w:tcBorders>
            <w:tcMar>
              <w:top w:w="128" w:type="dxa"/>
              <w:left w:w="43" w:type="dxa"/>
              <w:bottom w:w="43" w:type="dxa"/>
              <w:right w:w="43" w:type="dxa"/>
            </w:tcMar>
          </w:tcPr>
          <w:p w14:paraId="1DB827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D365A2" w14:textId="77777777" w:rsidR="00EE2529" w:rsidRPr="00C81B84" w:rsidRDefault="00AD5E1E" w:rsidP="00C81B84">
            <w:r w:rsidRPr="00C81B84">
              <w:t>Politidirektoratet:</w:t>
            </w:r>
          </w:p>
        </w:tc>
        <w:tc>
          <w:tcPr>
            <w:tcW w:w="1400" w:type="dxa"/>
            <w:tcBorders>
              <w:top w:val="nil"/>
              <w:left w:val="nil"/>
              <w:bottom w:val="nil"/>
              <w:right w:val="nil"/>
            </w:tcBorders>
            <w:tcMar>
              <w:top w:w="128" w:type="dxa"/>
              <w:left w:w="43" w:type="dxa"/>
              <w:bottom w:w="43" w:type="dxa"/>
              <w:right w:w="43" w:type="dxa"/>
            </w:tcMar>
            <w:vAlign w:val="bottom"/>
          </w:tcPr>
          <w:p w14:paraId="14EEBDEA" w14:textId="77777777" w:rsidR="00EE2529" w:rsidRPr="00C81B84" w:rsidRDefault="00EE2529" w:rsidP="00C81B84"/>
        </w:tc>
      </w:tr>
      <w:tr w:rsidR="00EE2529" w:rsidRPr="00C81B84" w14:paraId="511429C1" w14:textId="77777777">
        <w:trPr>
          <w:trHeight w:val="380"/>
        </w:trPr>
        <w:tc>
          <w:tcPr>
            <w:tcW w:w="680" w:type="dxa"/>
            <w:tcBorders>
              <w:top w:val="nil"/>
              <w:left w:val="nil"/>
              <w:bottom w:val="nil"/>
              <w:right w:val="nil"/>
            </w:tcBorders>
            <w:tcMar>
              <w:top w:w="128" w:type="dxa"/>
              <w:left w:w="43" w:type="dxa"/>
              <w:bottom w:w="43" w:type="dxa"/>
              <w:right w:w="43" w:type="dxa"/>
            </w:tcMar>
          </w:tcPr>
          <w:p w14:paraId="4598AA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D9E68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E6D9DCA" w14:textId="77777777" w:rsidR="00EE2529" w:rsidRPr="00C81B84" w:rsidRDefault="00AD5E1E" w:rsidP="00C81B84">
            <w:r w:rsidRPr="00C81B84">
              <w:t xml:space="preserve">Driftsutgifter, </w:t>
            </w:r>
            <w:r w:rsidRPr="00AD5E1E">
              <w:rPr>
                <w:rStyle w:val="kursiv"/>
              </w:rPr>
              <w:t>kan nyttes under kap. 440,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E4B1291" w14:textId="77777777" w:rsidR="00EE2529" w:rsidRPr="00C81B84" w:rsidRDefault="00AD5E1E" w:rsidP="00C81B84">
            <w:r w:rsidRPr="00C81B84">
              <w:t>6 012 000</w:t>
            </w:r>
          </w:p>
        </w:tc>
      </w:tr>
      <w:tr w:rsidR="00EE2529" w:rsidRPr="00C81B84" w14:paraId="67A9308A" w14:textId="77777777">
        <w:trPr>
          <w:trHeight w:val="380"/>
        </w:trPr>
        <w:tc>
          <w:tcPr>
            <w:tcW w:w="680" w:type="dxa"/>
            <w:tcBorders>
              <w:top w:val="nil"/>
              <w:left w:val="nil"/>
              <w:bottom w:val="nil"/>
              <w:right w:val="nil"/>
            </w:tcBorders>
            <w:tcMar>
              <w:top w:w="128" w:type="dxa"/>
              <w:left w:w="43" w:type="dxa"/>
              <w:bottom w:w="43" w:type="dxa"/>
              <w:right w:w="43" w:type="dxa"/>
            </w:tcMar>
          </w:tcPr>
          <w:p w14:paraId="0D92AC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E8E1F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325C7C" w14:textId="77777777" w:rsidR="00EE2529" w:rsidRPr="00C81B84" w:rsidRDefault="00AD5E1E" w:rsidP="00C81B84">
            <w:r w:rsidRPr="00C81B84">
              <w:t>fra kr 389 156 000 til kr 395 168 000</w:t>
            </w:r>
          </w:p>
        </w:tc>
        <w:tc>
          <w:tcPr>
            <w:tcW w:w="1400" w:type="dxa"/>
            <w:tcBorders>
              <w:top w:val="nil"/>
              <w:left w:val="nil"/>
              <w:bottom w:val="nil"/>
              <w:right w:val="nil"/>
            </w:tcBorders>
            <w:tcMar>
              <w:top w:w="128" w:type="dxa"/>
              <w:left w:w="43" w:type="dxa"/>
              <w:bottom w:w="43" w:type="dxa"/>
              <w:right w:w="43" w:type="dxa"/>
            </w:tcMar>
            <w:vAlign w:val="bottom"/>
          </w:tcPr>
          <w:p w14:paraId="4212D604" w14:textId="77777777" w:rsidR="00EE2529" w:rsidRPr="00C81B84" w:rsidRDefault="00EE2529" w:rsidP="00C81B84"/>
        </w:tc>
      </w:tr>
      <w:tr w:rsidR="00EE2529" w:rsidRPr="00C81B84" w14:paraId="4D2D0E60" w14:textId="77777777">
        <w:trPr>
          <w:trHeight w:val="380"/>
        </w:trPr>
        <w:tc>
          <w:tcPr>
            <w:tcW w:w="680" w:type="dxa"/>
            <w:tcBorders>
              <w:top w:val="nil"/>
              <w:left w:val="nil"/>
              <w:bottom w:val="nil"/>
              <w:right w:val="nil"/>
            </w:tcBorders>
            <w:tcMar>
              <w:top w:w="128" w:type="dxa"/>
              <w:left w:w="43" w:type="dxa"/>
              <w:bottom w:w="43" w:type="dxa"/>
              <w:right w:w="43" w:type="dxa"/>
            </w:tcMar>
          </w:tcPr>
          <w:p w14:paraId="60B81D36" w14:textId="77777777" w:rsidR="00EE2529" w:rsidRPr="00C81B84" w:rsidRDefault="00AD5E1E" w:rsidP="00C81B84">
            <w:r w:rsidRPr="00C81B84">
              <w:t>442</w:t>
            </w:r>
          </w:p>
        </w:tc>
        <w:tc>
          <w:tcPr>
            <w:tcW w:w="680" w:type="dxa"/>
            <w:tcBorders>
              <w:top w:val="nil"/>
              <w:left w:val="nil"/>
              <w:bottom w:val="nil"/>
              <w:right w:val="nil"/>
            </w:tcBorders>
            <w:tcMar>
              <w:top w:w="128" w:type="dxa"/>
              <w:left w:w="43" w:type="dxa"/>
              <w:bottom w:w="43" w:type="dxa"/>
              <w:right w:w="43" w:type="dxa"/>
            </w:tcMar>
          </w:tcPr>
          <w:p w14:paraId="12457C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D3A80A" w14:textId="77777777" w:rsidR="00EE2529" w:rsidRPr="00C81B84" w:rsidRDefault="00AD5E1E" w:rsidP="00C81B84">
            <w:r w:rsidRPr="00C81B84">
              <w:t>Politihøgskolen:</w:t>
            </w:r>
          </w:p>
        </w:tc>
        <w:tc>
          <w:tcPr>
            <w:tcW w:w="1400" w:type="dxa"/>
            <w:tcBorders>
              <w:top w:val="nil"/>
              <w:left w:val="nil"/>
              <w:bottom w:val="nil"/>
              <w:right w:val="nil"/>
            </w:tcBorders>
            <w:tcMar>
              <w:top w:w="128" w:type="dxa"/>
              <w:left w:w="43" w:type="dxa"/>
              <w:bottom w:w="43" w:type="dxa"/>
              <w:right w:w="43" w:type="dxa"/>
            </w:tcMar>
            <w:vAlign w:val="bottom"/>
          </w:tcPr>
          <w:p w14:paraId="68E2503C" w14:textId="77777777" w:rsidR="00EE2529" w:rsidRPr="00C81B84" w:rsidRDefault="00EE2529" w:rsidP="00C81B84"/>
        </w:tc>
      </w:tr>
      <w:tr w:rsidR="00EE2529" w:rsidRPr="00C81B84" w14:paraId="54593989" w14:textId="77777777">
        <w:trPr>
          <w:trHeight w:val="380"/>
        </w:trPr>
        <w:tc>
          <w:tcPr>
            <w:tcW w:w="680" w:type="dxa"/>
            <w:tcBorders>
              <w:top w:val="nil"/>
              <w:left w:val="nil"/>
              <w:bottom w:val="nil"/>
              <w:right w:val="nil"/>
            </w:tcBorders>
            <w:tcMar>
              <w:top w:w="128" w:type="dxa"/>
              <w:left w:w="43" w:type="dxa"/>
              <w:bottom w:w="43" w:type="dxa"/>
              <w:right w:w="43" w:type="dxa"/>
            </w:tcMar>
          </w:tcPr>
          <w:p w14:paraId="548D470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EA9C5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57C129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3E2F18B" w14:textId="77777777" w:rsidR="00EE2529" w:rsidRPr="00C81B84" w:rsidRDefault="00AD5E1E" w:rsidP="00C81B84">
            <w:r w:rsidRPr="00C81B84">
              <w:t>20 591 000</w:t>
            </w:r>
          </w:p>
        </w:tc>
      </w:tr>
      <w:tr w:rsidR="00EE2529" w:rsidRPr="00C81B84" w14:paraId="4AAF2FC2" w14:textId="77777777">
        <w:trPr>
          <w:trHeight w:val="380"/>
        </w:trPr>
        <w:tc>
          <w:tcPr>
            <w:tcW w:w="680" w:type="dxa"/>
            <w:tcBorders>
              <w:top w:val="nil"/>
              <w:left w:val="nil"/>
              <w:bottom w:val="nil"/>
              <w:right w:val="nil"/>
            </w:tcBorders>
            <w:tcMar>
              <w:top w:w="128" w:type="dxa"/>
              <w:left w:w="43" w:type="dxa"/>
              <w:bottom w:w="43" w:type="dxa"/>
              <w:right w:w="43" w:type="dxa"/>
            </w:tcMar>
          </w:tcPr>
          <w:p w14:paraId="7E0127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42B40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010F7D" w14:textId="77777777" w:rsidR="00EE2529" w:rsidRPr="00C81B84" w:rsidRDefault="00AD5E1E" w:rsidP="00C81B84">
            <w:r w:rsidRPr="00C81B84">
              <w:t>fra kr 654 870 000 til kr 675 461 000</w:t>
            </w:r>
          </w:p>
        </w:tc>
        <w:tc>
          <w:tcPr>
            <w:tcW w:w="1400" w:type="dxa"/>
            <w:tcBorders>
              <w:top w:val="nil"/>
              <w:left w:val="nil"/>
              <w:bottom w:val="nil"/>
              <w:right w:val="nil"/>
            </w:tcBorders>
            <w:tcMar>
              <w:top w:w="128" w:type="dxa"/>
              <w:left w:w="43" w:type="dxa"/>
              <w:bottom w:w="43" w:type="dxa"/>
              <w:right w:w="43" w:type="dxa"/>
            </w:tcMar>
            <w:vAlign w:val="bottom"/>
          </w:tcPr>
          <w:p w14:paraId="6ABC08EC" w14:textId="77777777" w:rsidR="00EE2529" w:rsidRPr="00C81B84" w:rsidRDefault="00EE2529" w:rsidP="00C81B84"/>
        </w:tc>
      </w:tr>
      <w:tr w:rsidR="00EE2529" w:rsidRPr="00C81B84" w14:paraId="7BDE97E2" w14:textId="77777777">
        <w:trPr>
          <w:trHeight w:val="380"/>
        </w:trPr>
        <w:tc>
          <w:tcPr>
            <w:tcW w:w="680" w:type="dxa"/>
            <w:tcBorders>
              <w:top w:val="nil"/>
              <w:left w:val="nil"/>
              <w:bottom w:val="nil"/>
              <w:right w:val="nil"/>
            </w:tcBorders>
            <w:tcMar>
              <w:top w:w="128" w:type="dxa"/>
              <w:left w:w="43" w:type="dxa"/>
              <w:bottom w:w="43" w:type="dxa"/>
              <w:right w:w="43" w:type="dxa"/>
            </w:tcMar>
          </w:tcPr>
          <w:p w14:paraId="3DC80024" w14:textId="77777777" w:rsidR="00EE2529" w:rsidRPr="00C81B84" w:rsidRDefault="00AD5E1E" w:rsidP="00C81B84">
            <w:r w:rsidRPr="00C81B84">
              <w:t>443</w:t>
            </w:r>
          </w:p>
        </w:tc>
        <w:tc>
          <w:tcPr>
            <w:tcW w:w="680" w:type="dxa"/>
            <w:tcBorders>
              <w:top w:val="nil"/>
              <w:left w:val="nil"/>
              <w:bottom w:val="nil"/>
              <w:right w:val="nil"/>
            </w:tcBorders>
            <w:tcMar>
              <w:top w:w="128" w:type="dxa"/>
              <w:left w:w="43" w:type="dxa"/>
              <w:bottom w:w="43" w:type="dxa"/>
              <w:right w:w="43" w:type="dxa"/>
            </w:tcMar>
          </w:tcPr>
          <w:p w14:paraId="3CBA36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D05D45" w14:textId="77777777" w:rsidR="00EE2529" w:rsidRPr="00C81B84" w:rsidRDefault="00AD5E1E" w:rsidP="00C81B84">
            <w:r w:rsidRPr="00C81B84">
              <w:t>Påtalemyndigheten i politiet:</w:t>
            </w:r>
          </w:p>
        </w:tc>
        <w:tc>
          <w:tcPr>
            <w:tcW w:w="1400" w:type="dxa"/>
            <w:tcBorders>
              <w:top w:val="nil"/>
              <w:left w:val="nil"/>
              <w:bottom w:val="nil"/>
              <w:right w:val="nil"/>
            </w:tcBorders>
            <w:tcMar>
              <w:top w:w="128" w:type="dxa"/>
              <w:left w:w="43" w:type="dxa"/>
              <w:bottom w:w="43" w:type="dxa"/>
              <w:right w:w="43" w:type="dxa"/>
            </w:tcMar>
            <w:vAlign w:val="bottom"/>
          </w:tcPr>
          <w:p w14:paraId="2A96F26A" w14:textId="77777777" w:rsidR="00EE2529" w:rsidRPr="00C81B84" w:rsidRDefault="00EE2529" w:rsidP="00C81B84"/>
        </w:tc>
      </w:tr>
      <w:tr w:rsidR="00EE2529" w:rsidRPr="00C81B84" w14:paraId="245730BC" w14:textId="77777777">
        <w:trPr>
          <w:trHeight w:val="380"/>
        </w:trPr>
        <w:tc>
          <w:tcPr>
            <w:tcW w:w="680" w:type="dxa"/>
            <w:tcBorders>
              <w:top w:val="nil"/>
              <w:left w:val="nil"/>
              <w:bottom w:val="nil"/>
              <w:right w:val="nil"/>
            </w:tcBorders>
            <w:tcMar>
              <w:top w:w="128" w:type="dxa"/>
              <w:left w:w="43" w:type="dxa"/>
              <w:bottom w:w="43" w:type="dxa"/>
              <w:right w:w="43" w:type="dxa"/>
            </w:tcMar>
          </w:tcPr>
          <w:p w14:paraId="2575AEF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C608E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E516C12" w14:textId="77777777" w:rsidR="00EE2529" w:rsidRPr="00C81B84" w:rsidRDefault="00AD5E1E" w:rsidP="00C81B84">
            <w:r w:rsidRPr="00C81B84">
              <w:t xml:space="preserve">Driftsutgifter, </w:t>
            </w:r>
            <w:r w:rsidRPr="00AD5E1E">
              <w:rPr>
                <w:rStyle w:val="kursiv"/>
              </w:rPr>
              <w:t>kan nyttes under kap. 440,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4ABF809" w14:textId="77777777" w:rsidR="00EE2529" w:rsidRPr="00C81B84" w:rsidRDefault="00AD5E1E" w:rsidP="00C81B84">
            <w:r w:rsidRPr="00C81B84">
              <w:t>19 885 000</w:t>
            </w:r>
          </w:p>
        </w:tc>
      </w:tr>
      <w:tr w:rsidR="00EE2529" w:rsidRPr="00C81B84" w14:paraId="39C10EEF" w14:textId="77777777">
        <w:trPr>
          <w:trHeight w:val="380"/>
        </w:trPr>
        <w:tc>
          <w:tcPr>
            <w:tcW w:w="680" w:type="dxa"/>
            <w:tcBorders>
              <w:top w:val="nil"/>
              <w:left w:val="nil"/>
              <w:bottom w:val="nil"/>
              <w:right w:val="nil"/>
            </w:tcBorders>
            <w:tcMar>
              <w:top w:w="128" w:type="dxa"/>
              <w:left w:w="43" w:type="dxa"/>
              <w:bottom w:w="43" w:type="dxa"/>
              <w:right w:w="43" w:type="dxa"/>
            </w:tcMar>
          </w:tcPr>
          <w:p w14:paraId="3FF570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E498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B54BC5" w14:textId="77777777" w:rsidR="00EE2529" w:rsidRPr="00C81B84" w:rsidRDefault="00AD5E1E" w:rsidP="00C81B84">
            <w:r w:rsidRPr="00C81B84">
              <w:t>fra kr 1 432 401 000 til kr 1 452 286 000</w:t>
            </w:r>
          </w:p>
        </w:tc>
        <w:tc>
          <w:tcPr>
            <w:tcW w:w="1400" w:type="dxa"/>
            <w:tcBorders>
              <w:top w:val="nil"/>
              <w:left w:val="nil"/>
              <w:bottom w:val="nil"/>
              <w:right w:val="nil"/>
            </w:tcBorders>
            <w:tcMar>
              <w:top w:w="128" w:type="dxa"/>
              <w:left w:w="43" w:type="dxa"/>
              <w:bottom w:w="43" w:type="dxa"/>
              <w:right w:w="43" w:type="dxa"/>
            </w:tcMar>
            <w:vAlign w:val="bottom"/>
          </w:tcPr>
          <w:p w14:paraId="5F28C2AB" w14:textId="77777777" w:rsidR="00EE2529" w:rsidRPr="00C81B84" w:rsidRDefault="00EE2529" w:rsidP="00C81B84"/>
        </w:tc>
      </w:tr>
      <w:tr w:rsidR="00EE2529" w:rsidRPr="00C81B84" w14:paraId="1F288E25" w14:textId="77777777">
        <w:trPr>
          <w:trHeight w:val="380"/>
        </w:trPr>
        <w:tc>
          <w:tcPr>
            <w:tcW w:w="680" w:type="dxa"/>
            <w:tcBorders>
              <w:top w:val="nil"/>
              <w:left w:val="nil"/>
              <w:bottom w:val="nil"/>
              <w:right w:val="nil"/>
            </w:tcBorders>
            <w:tcMar>
              <w:top w:w="128" w:type="dxa"/>
              <w:left w:w="43" w:type="dxa"/>
              <w:bottom w:w="43" w:type="dxa"/>
              <w:right w:w="43" w:type="dxa"/>
            </w:tcMar>
          </w:tcPr>
          <w:p w14:paraId="3E66C77B" w14:textId="77777777" w:rsidR="00EE2529" w:rsidRPr="00C81B84" w:rsidRDefault="00AD5E1E" w:rsidP="00C81B84">
            <w:r w:rsidRPr="00C81B84">
              <w:t>444</w:t>
            </w:r>
          </w:p>
        </w:tc>
        <w:tc>
          <w:tcPr>
            <w:tcW w:w="680" w:type="dxa"/>
            <w:tcBorders>
              <w:top w:val="nil"/>
              <w:left w:val="nil"/>
              <w:bottom w:val="nil"/>
              <w:right w:val="nil"/>
            </w:tcBorders>
            <w:tcMar>
              <w:top w:w="128" w:type="dxa"/>
              <w:left w:w="43" w:type="dxa"/>
              <w:bottom w:w="43" w:type="dxa"/>
              <w:right w:w="43" w:type="dxa"/>
            </w:tcMar>
          </w:tcPr>
          <w:p w14:paraId="07FF9F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9CF866" w14:textId="77777777" w:rsidR="00EE2529" w:rsidRPr="00C81B84" w:rsidRDefault="00AD5E1E" w:rsidP="00C81B84">
            <w:r w:rsidRPr="00C81B84">
              <w:t>Politiets sikkerhetstjeneste (PST):</w:t>
            </w:r>
          </w:p>
        </w:tc>
        <w:tc>
          <w:tcPr>
            <w:tcW w:w="1400" w:type="dxa"/>
            <w:tcBorders>
              <w:top w:val="nil"/>
              <w:left w:val="nil"/>
              <w:bottom w:val="nil"/>
              <w:right w:val="nil"/>
            </w:tcBorders>
            <w:tcMar>
              <w:top w:w="128" w:type="dxa"/>
              <w:left w:w="43" w:type="dxa"/>
              <w:bottom w:w="43" w:type="dxa"/>
              <w:right w:w="43" w:type="dxa"/>
            </w:tcMar>
            <w:vAlign w:val="bottom"/>
          </w:tcPr>
          <w:p w14:paraId="44F2515F" w14:textId="77777777" w:rsidR="00EE2529" w:rsidRPr="00C81B84" w:rsidRDefault="00EE2529" w:rsidP="00C81B84"/>
        </w:tc>
      </w:tr>
      <w:tr w:rsidR="00EE2529" w:rsidRPr="00C81B84" w14:paraId="3F4E93B0" w14:textId="77777777">
        <w:trPr>
          <w:trHeight w:val="380"/>
        </w:trPr>
        <w:tc>
          <w:tcPr>
            <w:tcW w:w="680" w:type="dxa"/>
            <w:tcBorders>
              <w:top w:val="nil"/>
              <w:left w:val="nil"/>
              <w:bottom w:val="nil"/>
              <w:right w:val="nil"/>
            </w:tcBorders>
            <w:tcMar>
              <w:top w:w="128" w:type="dxa"/>
              <w:left w:w="43" w:type="dxa"/>
              <w:bottom w:w="43" w:type="dxa"/>
              <w:right w:w="43" w:type="dxa"/>
            </w:tcMar>
          </w:tcPr>
          <w:p w14:paraId="71E1D2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5EB0C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EB139A1"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FFCC642" w14:textId="77777777" w:rsidR="00EE2529" w:rsidRPr="00C81B84" w:rsidRDefault="00AD5E1E" w:rsidP="00C81B84">
            <w:r w:rsidRPr="00C81B84">
              <w:t>29 082 000</w:t>
            </w:r>
          </w:p>
        </w:tc>
      </w:tr>
      <w:tr w:rsidR="00EE2529" w:rsidRPr="00C81B84" w14:paraId="07CC599F" w14:textId="77777777">
        <w:trPr>
          <w:trHeight w:val="380"/>
        </w:trPr>
        <w:tc>
          <w:tcPr>
            <w:tcW w:w="680" w:type="dxa"/>
            <w:tcBorders>
              <w:top w:val="nil"/>
              <w:left w:val="nil"/>
              <w:bottom w:val="nil"/>
              <w:right w:val="nil"/>
            </w:tcBorders>
            <w:tcMar>
              <w:top w:w="128" w:type="dxa"/>
              <w:left w:w="43" w:type="dxa"/>
              <w:bottom w:w="43" w:type="dxa"/>
              <w:right w:w="43" w:type="dxa"/>
            </w:tcMar>
          </w:tcPr>
          <w:p w14:paraId="4484AC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D090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37FD64" w14:textId="77777777" w:rsidR="00EE2529" w:rsidRPr="00C81B84" w:rsidRDefault="00AD5E1E" w:rsidP="00C81B84">
            <w:r w:rsidRPr="00C81B84">
              <w:t>fra kr 1 298 959 000 til kr 1 328 041 000</w:t>
            </w:r>
          </w:p>
        </w:tc>
        <w:tc>
          <w:tcPr>
            <w:tcW w:w="1400" w:type="dxa"/>
            <w:tcBorders>
              <w:top w:val="nil"/>
              <w:left w:val="nil"/>
              <w:bottom w:val="nil"/>
              <w:right w:val="nil"/>
            </w:tcBorders>
            <w:tcMar>
              <w:top w:w="128" w:type="dxa"/>
              <w:left w:w="43" w:type="dxa"/>
              <w:bottom w:w="43" w:type="dxa"/>
              <w:right w:w="43" w:type="dxa"/>
            </w:tcMar>
            <w:vAlign w:val="bottom"/>
          </w:tcPr>
          <w:p w14:paraId="1B00C683" w14:textId="77777777" w:rsidR="00EE2529" w:rsidRPr="00C81B84" w:rsidRDefault="00EE2529" w:rsidP="00C81B84"/>
        </w:tc>
      </w:tr>
      <w:tr w:rsidR="00EE2529" w:rsidRPr="00C81B84" w14:paraId="1D813296" w14:textId="77777777">
        <w:trPr>
          <w:trHeight w:val="380"/>
        </w:trPr>
        <w:tc>
          <w:tcPr>
            <w:tcW w:w="680" w:type="dxa"/>
            <w:tcBorders>
              <w:top w:val="nil"/>
              <w:left w:val="nil"/>
              <w:bottom w:val="nil"/>
              <w:right w:val="nil"/>
            </w:tcBorders>
            <w:tcMar>
              <w:top w:w="128" w:type="dxa"/>
              <w:left w:w="43" w:type="dxa"/>
              <w:bottom w:w="43" w:type="dxa"/>
              <w:right w:w="43" w:type="dxa"/>
            </w:tcMar>
          </w:tcPr>
          <w:p w14:paraId="4596ED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324350"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54D1FF8"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AD020A4" w14:textId="77777777" w:rsidR="00EE2529" w:rsidRPr="00C81B84" w:rsidRDefault="00AD5E1E" w:rsidP="00C81B84">
            <w:r w:rsidRPr="00C81B84">
              <w:t>77 288 000</w:t>
            </w:r>
          </w:p>
        </w:tc>
      </w:tr>
      <w:tr w:rsidR="00EE2529" w:rsidRPr="00C81B84" w14:paraId="0BE5AA2E" w14:textId="77777777">
        <w:trPr>
          <w:trHeight w:val="380"/>
        </w:trPr>
        <w:tc>
          <w:tcPr>
            <w:tcW w:w="680" w:type="dxa"/>
            <w:tcBorders>
              <w:top w:val="nil"/>
              <w:left w:val="nil"/>
              <w:bottom w:val="nil"/>
              <w:right w:val="nil"/>
            </w:tcBorders>
            <w:tcMar>
              <w:top w:w="128" w:type="dxa"/>
              <w:left w:w="43" w:type="dxa"/>
              <w:bottom w:w="43" w:type="dxa"/>
              <w:right w:w="43" w:type="dxa"/>
            </w:tcMar>
          </w:tcPr>
          <w:p w14:paraId="007E53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551E8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80E528" w14:textId="77777777" w:rsidR="00EE2529" w:rsidRPr="00C81B84" w:rsidRDefault="00AD5E1E" w:rsidP="00C81B84">
            <w:r w:rsidRPr="00C81B84">
              <w:t>fra kr 95 822 000 til kr 173 110 000</w:t>
            </w:r>
          </w:p>
        </w:tc>
        <w:tc>
          <w:tcPr>
            <w:tcW w:w="1400" w:type="dxa"/>
            <w:tcBorders>
              <w:top w:val="nil"/>
              <w:left w:val="nil"/>
              <w:bottom w:val="nil"/>
              <w:right w:val="nil"/>
            </w:tcBorders>
            <w:tcMar>
              <w:top w:w="128" w:type="dxa"/>
              <w:left w:w="43" w:type="dxa"/>
              <w:bottom w:w="43" w:type="dxa"/>
              <w:right w:w="43" w:type="dxa"/>
            </w:tcMar>
            <w:vAlign w:val="bottom"/>
          </w:tcPr>
          <w:p w14:paraId="68E3F2C7" w14:textId="77777777" w:rsidR="00EE2529" w:rsidRPr="00C81B84" w:rsidRDefault="00EE2529" w:rsidP="00C81B84"/>
        </w:tc>
      </w:tr>
      <w:tr w:rsidR="00EE2529" w:rsidRPr="00C81B84" w14:paraId="52703FA3" w14:textId="77777777">
        <w:trPr>
          <w:trHeight w:val="380"/>
        </w:trPr>
        <w:tc>
          <w:tcPr>
            <w:tcW w:w="680" w:type="dxa"/>
            <w:tcBorders>
              <w:top w:val="nil"/>
              <w:left w:val="nil"/>
              <w:bottom w:val="nil"/>
              <w:right w:val="nil"/>
            </w:tcBorders>
            <w:tcMar>
              <w:top w:w="128" w:type="dxa"/>
              <w:left w:w="43" w:type="dxa"/>
              <w:bottom w:w="43" w:type="dxa"/>
              <w:right w:w="43" w:type="dxa"/>
            </w:tcMar>
          </w:tcPr>
          <w:p w14:paraId="04BE5578" w14:textId="77777777" w:rsidR="00EE2529" w:rsidRPr="00C81B84" w:rsidRDefault="00AD5E1E" w:rsidP="00C81B84">
            <w:r w:rsidRPr="00C81B84">
              <w:t>445</w:t>
            </w:r>
          </w:p>
        </w:tc>
        <w:tc>
          <w:tcPr>
            <w:tcW w:w="680" w:type="dxa"/>
            <w:tcBorders>
              <w:top w:val="nil"/>
              <w:left w:val="nil"/>
              <w:bottom w:val="nil"/>
              <w:right w:val="nil"/>
            </w:tcBorders>
            <w:tcMar>
              <w:top w:w="128" w:type="dxa"/>
              <w:left w:w="43" w:type="dxa"/>
              <w:bottom w:w="43" w:type="dxa"/>
              <w:right w:w="43" w:type="dxa"/>
            </w:tcMar>
          </w:tcPr>
          <w:p w14:paraId="14E19D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5ABD73" w14:textId="77777777" w:rsidR="00EE2529" w:rsidRPr="00C81B84" w:rsidRDefault="00AD5E1E" w:rsidP="00C81B84">
            <w:r w:rsidRPr="00C81B84">
              <w:t>Den høyere påtalemyndighet:</w:t>
            </w:r>
          </w:p>
        </w:tc>
        <w:tc>
          <w:tcPr>
            <w:tcW w:w="1400" w:type="dxa"/>
            <w:tcBorders>
              <w:top w:val="nil"/>
              <w:left w:val="nil"/>
              <w:bottom w:val="nil"/>
              <w:right w:val="nil"/>
            </w:tcBorders>
            <w:tcMar>
              <w:top w:w="128" w:type="dxa"/>
              <w:left w:w="43" w:type="dxa"/>
              <w:bottom w:w="43" w:type="dxa"/>
              <w:right w:w="43" w:type="dxa"/>
            </w:tcMar>
            <w:vAlign w:val="bottom"/>
          </w:tcPr>
          <w:p w14:paraId="6A22C1C3" w14:textId="77777777" w:rsidR="00EE2529" w:rsidRPr="00C81B84" w:rsidRDefault="00EE2529" w:rsidP="00C81B84"/>
        </w:tc>
      </w:tr>
      <w:tr w:rsidR="00EE2529" w:rsidRPr="00C81B84" w14:paraId="65958C29" w14:textId="77777777">
        <w:trPr>
          <w:trHeight w:val="380"/>
        </w:trPr>
        <w:tc>
          <w:tcPr>
            <w:tcW w:w="680" w:type="dxa"/>
            <w:tcBorders>
              <w:top w:val="nil"/>
              <w:left w:val="nil"/>
              <w:bottom w:val="nil"/>
              <w:right w:val="nil"/>
            </w:tcBorders>
            <w:tcMar>
              <w:top w:w="128" w:type="dxa"/>
              <w:left w:w="43" w:type="dxa"/>
              <w:bottom w:w="43" w:type="dxa"/>
              <w:right w:w="43" w:type="dxa"/>
            </w:tcMar>
          </w:tcPr>
          <w:p w14:paraId="37463C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858D3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A86D53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1AD6F5A" w14:textId="77777777" w:rsidR="00EE2529" w:rsidRPr="00C81B84" w:rsidRDefault="00AD5E1E" w:rsidP="00C81B84">
            <w:r w:rsidRPr="00C81B84">
              <w:t>11 633 000</w:t>
            </w:r>
          </w:p>
        </w:tc>
      </w:tr>
      <w:tr w:rsidR="00EE2529" w:rsidRPr="00C81B84" w14:paraId="78F21182" w14:textId="77777777">
        <w:trPr>
          <w:trHeight w:val="380"/>
        </w:trPr>
        <w:tc>
          <w:tcPr>
            <w:tcW w:w="680" w:type="dxa"/>
            <w:tcBorders>
              <w:top w:val="nil"/>
              <w:left w:val="nil"/>
              <w:bottom w:val="nil"/>
              <w:right w:val="nil"/>
            </w:tcBorders>
            <w:tcMar>
              <w:top w:w="128" w:type="dxa"/>
              <w:left w:w="43" w:type="dxa"/>
              <w:bottom w:w="43" w:type="dxa"/>
              <w:right w:w="43" w:type="dxa"/>
            </w:tcMar>
          </w:tcPr>
          <w:p w14:paraId="352EF1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E5A9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9CC3CA" w14:textId="77777777" w:rsidR="00EE2529" w:rsidRPr="00C81B84" w:rsidRDefault="00AD5E1E" w:rsidP="00C81B84">
            <w:r w:rsidRPr="00C81B84">
              <w:t>fra kr 317 319 000 til kr 328 952 000</w:t>
            </w:r>
          </w:p>
        </w:tc>
        <w:tc>
          <w:tcPr>
            <w:tcW w:w="1400" w:type="dxa"/>
            <w:tcBorders>
              <w:top w:val="nil"/>
              <w:left w:val="nil"/>
              <w:bottom w:val="nil"/>
              <w:right w:val="nil"/>
            </w:tcBorders>
            <w:tcMar>
              <w:top w:w="128" w:type="dxa"/>
              <w:left w:w="43" w:type="dxa"/>
              <w:bottom w:w="43" w:type="dxa"/>
              <w:right w:w="43" w:type="dxa"/>
            </w:tcMar>
            <w:vAlign w:val="bottom"/>
          </w:tcPr>
          <w:p w14:paraId="6E100DE6" w14:textId="77777777" w:rsidR="00EE2529" w:rsidRPr="00C81B84" w:rsidRDefault="00EE2529" w:rsidP="00C81B84"/>
        </w:tc>
      </w:tr>
      <w:tr w:rsidR="00EE2529" w:rsidRPr="00C81B84" w14:paraId="277EFD74" w14:textId="77777777">
        <w:trPr>
          <w:trHeight w:val="380"/>
        </w:trPr>
        <w:tc>
          <w:tcPr>
            <w:tcW w:w="680" w:type="dxa"/>
            <w:tcBorders>
              <w:top w:val="nil"/>
              <w:left w:val="nil"/>
              <w:bottom w:val="nil"/>
              <w:right w:val="nil"/>
            </w:tcBorders>
            <w:tcMar>
              <w:top w:w="128" w:type="dxa"/>
              <w:left w:w="43" w:type="dxa"/>
              <w:bottom w:w="43" w:type="dxa"/>
              <w:right w:w="43" w:type="dxa"/>
            </w:tcMar>
          </w:tcPr>
          <w:p w14:paraId="7996AA39" w14:textId="77777777" w:rsidR="00EE2529" w:rsidRPr="00C81B84" w:rsidRDefault="00AD5E1E" w:rsidP="00C81B84">
            <w:r w:rsidRPr="00C81B84">
              <w:t>446</w:t>
            </w:r>
          </w:p>
        </w:tc>
        <w:tc>
          <w:tcPr>
            <w:tcW w:w="680" w:type="dxa"/>
            <w:tcBorders>
              <w:top w:val="nil"/>
              <w:left w:val="nil"/>
              <w:bottom w:val="nil"/>
              <w:right w:val="nil"/>
            </w:tcBorders>
            <w:tcMar>
              <w:top w:w="128" w:type="dxa"/>
              <w:left w:w="43" w:type="dxa"/>
              <w:bottom w:w="43" w:type="dxa"/>
              <w:right w:w="43" w:type="dxa"/>
            </w:tcMar>
          </w:tcPr>
          <w:p w14:paraId="240D52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26CE90" w14:textId="77777777" w:rsidR="00EE2529" w:rsidRPr="00C81B84" w:rsidRDefault="00AD5E1E" w:rsidP="00C81B84">
            <w:r w:rsidRPr="00C81B84">
              <w:t>Den militære påtalemyndighet:</w:t>
            </w:r>
          </w:p>
        </w:tc>
        <w:tc>
          <w:tcPr>
            <w:tcW w:w="1400" w:type="dxa"/>
            <w:tcBorders>
              <w:top w:val="nil"/>
              <w:left w:val="nil"/>
              <w:bottom w:val="nil"/>
              <w:right w:val="nil"/>
            </w:tcBorders>
            <w:tcMar>
              <w:top w:w="128" w:type="dxa"/>
              <w:left w:w="43" w:type="dxa"/>
              <w:bottom w:w="43" w:type="dxa"/>
              <w:right w:w="43" w:type="dxa"/>
            </w:tcMar>
            <w:vAlign w:val="bottom"/>
          </w:tcPr>
          <w:p w14:paraId="21CF4461" w14:textId="77777777" w:rsidR="00EE2529" w:rsidRPr="00C81B84" w:rsidRDefault="00EE2529" w:rsidP="00C81B84"/>
        </w:tc>
      </w:tr>
      <w:tr w:rsidR="00EE2529" w:rsidRPr="00C81B84" w14:paraId="4DF76055" w14:textId="77777777">
        <w:trPr>
          <w:trHeight w:val="380"/>
        </w:trPr>
        <w:tc>
          <w:tcPr>
            <w:tcW w:w="680" w:type="dxa"/>
            <w:tcBorders>
              <w:top w:val="nil"/>
              <w:left w:val="nil"/>
              <w:bottom w:val="nil"/>
              <w:right w:val="nil"/>
            </w:tcBorders>
            <w:tcMar>
              <w:top w:w="128" w:type="dxa"/>
              <w:left w:w="43" w:type="dxa"/>
              <w:bottom w:w="43" w:type="dxa"/>
              <w:right w:w="43" w:type="dxa"/>
            </w:tcMar>
          </w:tcPr>
          <w:p w14:paraId="4DCE18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81F8F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33929A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2FF79FA" w14:textId="77777777" w:rsidR="00EE2529" w:rsidRPr="00C81B84" w:rsidRDefault="00AD5E1E" w:rsidP="00C81B84">
            <w:r w:rsidRPr="00C81B84">
              <w:t>864 000</w:t>
            </w:r>
          </w:p>
        </w:tc>
      </w:tr>
      <w:tr w:rsidR="00EE2529" w:rsidRPr="00C81B84" w14:paraId="19237087" w14:textId="77777777">
        <w:trPr>
          <w:trHeight w:val="380"/>
        </w:trPr>
        <w:tc>
          <w:tcPr>
            <w:tcW w:w="680" w:type="dxa"/>
            <w:tcBorders>
              <w:top w:val="nil"/>
              <w:left w:val="nil"/>
              <w:bottom w:val="nil"/>
              <w:right w:val="nil"/>
            </w:tcBorders>
            <w:tcMar>
              <w:top w:w="128" w:type="dxa"/>
              <w:left w:w="43" w:type="dxa"/>
              <w:bottom w:w="43" w:type="dxa"/>
              <w:right w:w="43" w:type="dxa"/>
            </w:tcMar>
          </w:tcPr>
          <w:p w14:paraId="263788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6D24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1E91F9" w14:textId="77777777" w:rsidR="00EE2529" w:rsidRPr="00C81B84" w:rsidRDefault="00AD5E1E" w:rsidP="00C81B84">
            <w:r w:rsidRPr="00C81B84">
              <w:t>fra kr 9 329 000 til kr 10 193 000</w:t>
            </w:r>
          </w:p>
        </w:tc>
        <w:tc>
          <w:tcPr>
            <w:tcW w:w="1400" w:type="dxa"/>
            <w:tcBorders>
              <w:top w:val="nil"/>
              <w:left w:val="nil"/>
              <w:bottom w:val="nil"/>
              <w:right w:val="nil"/>
            </w:tcBorders>
            <w:tcMar>
              <w:top w:w="128" w:type="dxa"/>
              <w:left w:w="43" w:type="dxa"/>
              <w:bottom w:w="43" w:type="dxa"/>
              <w:right w:w="43" w:type="dxa"/>
            </w:tcMar>
            <w:vAlign w:val="bottom"/>
          </w:tcPr>
          <w:p w14:paraId="60D2FC3C" w14:textId="77777777" w:rsidR="00EE2529" w:rsidRPr="00C81B84" w:rsidRDefault="00EE2529" w:rsidP="00C81B84"/>
        </w:tc>
      </w:tr>
      <w:tr w:rsidR="00EE2529" w:rsidRPr="00C81B84" w14:paraId="4F1044B4" w14:textId="77777777">
        <w:trPr>
          <w:trHeight w:val="380"/>
        </w:trPr>
        <w:tc>
          <w:tcPr>
            <w:tcW w:w="680" w:type="dxa"/>
            <w:tcBorders>
              <w:top w:val="nil"/>
              <w:left w:val="nil"/>
              <w:bottom w:val="nil"/>
              <w:right w:val="nil"/>
            </w:tcBorders>
            <w:tcMar>
              <w:top w:w="128" w:type="dxa"/>
              <w:left w:w="43" w:type="dxa"/>
              <w:bottom w:w="43" w:type="dxa"/>
              <w:right w:w="43" w:type="dxa"/>
            </w:tcMar>
          </w:tcPr>
          <w:p w14:paraId="7FA09FA4" w14:textId="77777777" w:rsidR="00EE2529" w:rsidRPr="00C81B84" w:rsidRDefault="00AD5E1E" w:rsidP="00C81B84">
            <w:r w:rsidRPr="00C81B84">
              <w:t>448</w:t>
            </w:r>
          </w:p>
        </w:tc>
        <w:tc>
          <w:tcPr>
            <w:tcW w:w="680" w:type="dxa"/>
            <w:tcBorders>
              <w:top w:val="nil"/>
              <w:left w:val="nil"/>
              <w:bottom w:val="nil"/>
              <w:right w:val="nil"/>
            </w:tcBorders>
            <w:tcMar>
              <w:top w:w="128" w:type="dxa"/>
              <w:left w:w="43" w:type="dxa"/>
              <w:bottom w:w="43" w:type="dxa"/>
              <w:right w:w="43" w:type="dxa"/>
            </w:tcMar>
          </w:tcPr>
          <w:p w14:paraId="501944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5468BB" w14:textId="77777777" w:rsidR="00EE2529" w:rsidRPr="00C81B84" w:rsidRDefault="00AD5E1E" w:rsidP="00C81B84">
            <w:r w:rsidRPr="00C81B84">
              <w:t>Grensekommissæren:</w:t>
            </w:r>
          </w:p>
        </w:tc>
        <w:tc>
          <w:tcPr>
            <w:tcW w:w="1400" w:type="dxa"/>
            <w:tcBorders>
              <w:top w:val="nil"/>
              <w:left w:val="nil"/>
              <w:bottom w:val="nil"/>
              <w:right w:val="nil"/>
            </w:tcBorders>
            <w:tcMar>
              <w:top w:w="128" w:type="dxa"/>
              <w:left w:w="43" w:type="dxa"/>
              <w:bottom w:w="43" w:type="dxa"/>
              <w:right w:w="43" w:type="dxa"/>
            </w:tcMar>
            <w:vAlign w:val="bottom"/>
          </w:tcPr>
          <w:p w14:paraId="6542CF1C" w14:textId="77777777" w:rsidR="00EE2529" w:rsidRPr="00C81B84" w:rsidRDefault="00EE2529" w:rsidP="00C81B84"/>
        </w:tc>
      </w:tr>
      <w:tr w:rsidR="00EE2529" w:rsidRPr="00C81B84" w14:paraId="13125BAD" w14:textId="77777777">
        <w:trPr>
          <w:trHeight w:val="380"/>
        </w:trPr>
        <w:tc>
          <w:tcPr>
            <w:tcW w:w="680" w:type="dxa"/>
            <w:tcBorders>
              <w:top w:val="nil"/>
              <w:left w:val="nil"/>
              <w:bottom w:val="nil"/>
              <w:right w:val="nil"/>
            </w:tcBorders>
            <w:tcMar>
              <w:top w:w="128" w:type="dxa"/>
              <w:left w:w="43" w:type="dxa"/>
              <w:bottom w:w="43" w:type="dxa"/>
              <w:right w:w="43" w:type="dxa"/>
            </w:tcMar>
          </w:tcPr>
          <w:p w14:paraId="3E289D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3FACE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0D99E1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791E531" w14:textId="77777777" w:rsidR="00EE2529" w:rsidRPr="00C81B84" w:rsidRDefault="00AD5E1E" w:rsidP="00C81B84">
            <w:r w:rsidRPr="00C81B84">
              <w:t>107 000</w:t>
            </w:r>
          </w:p>
        </w:tc>
      </w:tr>
      <w:tr w:rsidR="00EE2529" w:rsidRPr="00C81B84" w14:paraId="68236888" w14:textId="77777777">
        <w:trPr>
          <w:trHeight w:val="380"/>
        </w:trPr>
        <w:tc>
          <w:tcPr>
            <w:tcW w:w="680" w:type="dxa"/>
            <w:tcBorders>
              <w:top w:val="nil"/>
              <w:left w:val="nil"/>
              <w:bottom w:val="nil"/>
              <w:right w:val="nil"/>
            </w:tcBorders>
            <w:tcMar>
              <w:top w:w="128" w:type="dxa"/>
              <w:left w:w="43" w:type="dxa"/>
              <w:bottom w:w="43" w:type="dxa"/>
              <w:right w:w="43" w:type="dxa"/>
            </w:tcMar>
          </w:tcPr>
          <w:p w14:paraId="4253AB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DE9B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0C25F2" w14:textId="77777777" w:rsidR="00EE2529" w:rsidRPr="00C81B84" w:rsidRDefault="00AD5E1E" w:rsidP="00C81B84">
            <w:r w:rsidRPr="00C81B84">
              <w:t>fra kr 6 104 000 til kr 6 211 000</w:t>
            </w:r>
          </w:p>
        </w:tc>
        <w:tc>
          <w:tcPr>
            <w:tcW w:w="1400" w:type="dxa"/>
            <w:tcBorders>
              <w:top w:val="nil"/>
              <w:left w:val="nil"/>
              <w:bottom w:val="nil"/>
              <w:right w:val="nil"/>
            </w:tcBorders>
            <w:tcMar>
              <w:top w:w="128" w:type="dxa"/>
              <w:left w:w="43" w:type="dxa"/>
              <w:bottom w:w="43" w:type="dxa"/>
              <w:right w:w="43" w:type="dxa"/>
            </w:tcMar>
            <w:vAlign w:val="bottom"/>
          </w:tcPr>
          <w:p w14:paraId="36189546" w14:textId="77777777" w:rsidR="00EE2529" w:rsidRPr="00C81B84" w:rsidRDefault="00EE2529" w:rsidP="00C81B84"/>
        </w:tc>
      </w:tr>
      <w:tr w:rsidR="00EE2529" w:rsidRPr="00C81B84" w14:paraId="32881688" w14:textId="77777777">
        <w:trPr>
          <w:trHeight w:val="380"/>
        </w:trPr>
        <w:tc>
          <w:tcPr>
            <w:tcW w:w="680" w:type="dxa"/>
            <w:tcBorders>
              <w:top w:val="nil"/>
              <w:left w:val="nil"/>
              <w:bottom w:val="nil"/>
              <w:right w:val="nil"/>
            </w:tcBorders>
            <w:tcMar>
              <w:top w:w="128" w:type="dxa"/>
              <w:left w:w="43" w:type="dxa"/>
              <w:bottom w:w="43" w:type="dxa"/>
              <w:right w:w="43" w:type="dxa"/>
            </w:tcMar>
          </w:tcPr>
          <w:p w14:paraId="316E1BE6" w14:textId="77777777" w:rsidR="00EE2529" w:rsidRPr="00C81B84" w:rsidRDefault="00AD5E1E" w:rsidP="00C81B84">
            <w:r w:rsidRPr="00C81B84">
              <w:t>451</w:t>
            </w:r>
          </w:p>
        </w:tc>
        <w:tc>
          <w:tcPr>
            <w:tcW w:w="680" w:type="dxa"/>
            <w:tcBorders>
              <w:top w:val="nil"/>
              <w:left w:val="nil"/>
              <w:bottom w:val="nil"/>
              <w:right w:val="nil"/>
            </w:tcBorders>
            <w:tcMar>
              <w:top w:w="128" w:type="dxa"/>
              <w:left w:w="43" w:type="dxa"/>
              <w:bottom w:w="43" w:type="dxa"/>
              <w:right w:w="43" w:type="dxa"/>
            </w:tcMar>
          </w:tcPr>
          <w:p w14:paraId="68310F0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19B25E" w14:textId="77777777" w:rsidR="00EE2529" w:rsidRPr="00C81B84" w:rsidRDefault="00AD5E1E" w:rsidP="00C81B84">
            <w:r w:rsidRPr="00C81B84">
              <w:t>Direktoratet for samfunnssikkerhet og beredskap:</w:t>
            </w:r>
          </w:p>
        </w:tc>
        <w:tc>
          <w:tcPr>
            <w:tcW w:w="1400" w:type="dxa"/>
            <w:tcBorders>
              <w:top w:val="nil"/>
              <w:left w:val="nil"/>
              <w:bottom w:val="nil"/>
              <w:right w:val="nil"/>
            </w:tcBorders>
            <w:tcMar>
              <w:top w:w="128" w:type="dxa"/>
              <w:left w:w="43" w:type="dxa"/>
              <w:bottom w:w="43" w:type="dxa"/>
              <w:right w:w="43" w:type="dxa"/>
            </w:tcMar>
            <w:vAlign w:val="bottom"/>
          </w:tcPr>
          <w:p w14:paraId="1DDC968B" w14:textId="77777777" w:rsidR="00EE2529" w:rsidRPr="00C81B84" w:rsidRDefault="00EE2529" w:rsidP="00C81B84"/>
        </w:tc>
      </w:tr>
      <w:tr w:rsidR="00EE2529" w:rsidRPr="00C81B84" w14:paraId="5234FAB8" w14:textId="77777777">
        <w:trPr>
          <w:trHeight w:val="380"/>
        </w:trPr>
        <w:tc>
          <w:tcPr>
            <w:tcW w:w="680" w:type="dxa"/>
            <w:tcBorders>
              <w:top w:val="nil"/>
              <w:left w:val="nil"/>
              <w:bottom w:val="nil"/>
              <w:right w:val="nil"/>
            </w:tcBorders>
            <w:tcMar>
              <w:top w:w="128" w:type="dxa"/>
              <w:left w:w="43" w:type="dxa"/>
              <w:bottom w:w="43" w:type="dxa"/>
              <w:right w:w="43" w:type="dxa"/>
            </w:tcMar>
          </w:tcPr>
          <w:p w14:paraId="29D536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9A7C3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89C1E4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8424A9B" w14:textId="77777777" w:rsidR="00EE2529" w:rsidRPr="00C81B84" w:rsidRDefault="00AD5E1E" w:rsidP="00C81B84">
            <w:r w:rsidRPr="00C81B84">
              <w:t>32 535 000</w:t>
            </w:r>
          </w:p>
        </w:tc>
      </w:tr>
      <w:tr w:rsidR="00EE2529" w:rsidRPr="00C81B84" w14:paraId="1159AF7B" w14:textId="77777777">
        <w:trPr>
          <w:trHeight w:val="380"/>
        </w:trPr>
        <w:tc>
          <w:tcPr>
            <w:tcW w:w="680" w:type="dxa"/>
            <w:tcBorders>
              <w:top w:val="nil"/>
              <w:left w:val="nil"/>
              <w:bottom w:val="nil"/>
              <w:right w:val="nil"/>
            </w:tcBorders>
            <w:tcMar>
              <w:top w:w="128" w:type="dxa"/>
              <w:left w:w="43" w:type="dxa"/>
              <w:bottom w:w="43" w:type="dxa"/>
              <w:right w:w="43" w:type="dxa"/>
            </w:tcMar>
          </w:tcPr>
          <w:p w14:paraId="558339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451A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04D6B6" w14:textId="77777777" w:rsidR="00EE2529" w:rsidRPr="00C81B84" w:rsidRDefault="00AD5E1E" w:rsidP="00C81B84">
            <w:r w:rsidRPr="00C81B84">
              <w:t>fra kr 1 193 569 000 til kr 1 226 104 000</w:t>
            </w:r>
          </w:p>
        </w:tc>
        <w:tc>
          <w:tcPr>
            <w:tcW w:w="1400" w:type="dxa"/>
            <w:tcBorders>
              <w:top w:val="nil"/>
              <w:left w:val="nil"/>
              <w:bottom w:val="nil"/>
              <w:right w:val="nil"/>
            </w:tcBorders>
            <w:tcMar>
              <w:top w:w="128" w:type="dxa"/>
              <w:left w:w="43" w:type="dxa"/>
              <w:bottom w:w="43" w:type="dxa"/>
              <w:right w:w="43" w:type="dxa"/>
            </w:tcMar>
            <w:vAlign w:val="bottom"/>
          </w:tcPr>
          <w:p w14:paraId="08ADDF3C" w14:textId="77777777" w:rsidR="00EE2529" w:rsidRPr="00C81B84" w:rsidRDefault="00EE2529" w:rsidP="00C81B84"/>
        </w:tc>
      </w:tr>
      <w:tr w:rsidR="00EE2529" w:rsidRPr="00C81B84" w14:paraId="01CE87CD" w14:textId="77777777">
        <w:trPr>
          <w:trHeight w:val="380"/>
        </w:trPr>
        <w:tc>
          <w:tcPr>
            <w:tcW w:w="680" w:type="dxa"/>
            <w:tcBorders>
              <w:top w:val="nil"/>
              <w:left w:val="nil"/>
              <w:bottom w:val="nil"/>
              <w:right w:val="nil"/>
            </w:tcBorders>
            <w:tcMar>
              <w:top w:w="128" w:type="dxa"/>
              <w:left w:w="43" w:type="dxa"/>
              <w:bottom w:w="43" w:type="dxa"/>
              <w:right w:w="43" w:type="dxa"/>
            </w:tcMar>
          </w:tcPr>
          <w:p w14:paraId="38ADBB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FA4CD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C6263FD"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5A2CE3A" w14:textId="77777777" w:rsidR="00EE2529" w:rsidRPr="00C81B84" w:rsidRDefault="00AD5E1E" w:rsidP="00C81B84">
            <w:r w:rsidRPr="00C81B84">
              <w:t>533 000</w:t>
            </w:r>
          </w:p>
        </w:tc>
      </w:tr>
      <w:tr w:rsidR="00EE2529" w:rsidRPr="00C81B84" w14:paraId="213F8238" w14:textId="77777777">
        <w:trPr>
          <w:trHeight w:val="380"/>
        </w:trPr>
        <w:tc>
          <w:tcPr>
            <w:tcW w:w="680" w:type="dxa"/>
            <w:tcBorders>
              <w:top w:val="nil"/>
              <w:left w:val="nil"/>
              <w:bottom w:val="nil"/>
              <w:right w:val="nil"/>
            </w:tcBorders>
            <w:tcMar>
              <w:top w:w="128" w:type="dxa"/>
              <w:left w:w="43" w:type="dxa"/>
              <w:bottom w:w="43" w:type="dxa"/>
              <w:right w:w="43" w:type="dxa"/>
            </w:tcMar>
          </w:tcPr>
          <w:p w14:paraId="6B3C79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0815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339AC3E" w14:textId="77777777" w:rsidR="00EE2529" w:rsidRPr="00C81B84" w:rsidRDefault="00AD5E1E" w:rsidP="00C81B84">
            <w:r w:rsidRPr="00C81B84">
              <w:t>fra kr 24 940 000 til kr 25 473 000</w:t>
            </w:r>
          </w:p>
        </w:tc>
        <w:tc>
          <w:tcPr>
            <w:tcW w:w="1400" w:type="dxa"/>
            <w:tcBorders>
              <w:top w:val="nil"/>
              <w:left w:val="nil"/>
              <w:bottom w:val="nil"/>
              <w:right w:val="nil"/>
            </w:tcBorders>
            <w:tcMar>
              <w:top w:w="128" w:type="dxa"/>
              <w:left w:w="43" w:type="dxa"/>
              <w:bottom w:w="43" w:type="dxa"/>
              <w:right w:w="43" w:type="dxa"/>
            </w:tcMar>
            <w:vAlign w:val="bottom"/>
          </w:tcPr>
          <w:p w14:paraId="0691C502" w14:textId="77777777" w:rsidR="00EE2529" w:rsidRPr="00C81B84" w:rsidRDefault="00EE2529" w:rsidP="00C81B84"/>
        </w:tc>
      </w:tr>
      <w:tr w:rsidR="00EE2529" w:rsidRPr="00C81B84" w14:paraId="294B4CDC" w14:textId="77777777">
        <w:trPr>
          <w:trHeight w:val="380"/>
        </w:trPr>
        <w:tc>
          <w:tcPr>
            <w:tcW w:w="680" w:type="dxa"/>
            <w:tcBorders>
              <w:top w:val="nil"/>
              <w:left w:val="nil"/>
              <w:bottom w:val="nil"/>
              <w:right w:val="nil"/>
            </w:tcBorders>
            <w:tcMar>
              <w:top w:w="128" w:type="dxa"/>
              <w:left w:w="43" w:type="dxa"/>
              <w:bottom w:w="43" w:type="dxa"/>
              <w:right w:w="43" w:type="dxa"/>
            </w:tcMar>
          </w:tcPr>
          <w:p w14:paraId="1C7363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BA3893"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30190910" w14:textId="77777777" w:rsidR="00EE2529" w:rsidRPr="00C81B84" w:rsidRDefault="00AD5E1E" w:rsidP="00C81B84">
            <w:r w:rsidRPr="00C81B84">
              <w:t xml:space="preserve">Spesielle driftsutgifter – Nødnett,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B7D845A" w14:textId="77777777" w:rsidR="00EE2529" w:rsidRPr="00C81B84" w:rsidRDefault="00AD5E1E" w:rsidP="00C81B84">
            <w:r w:rsidRPr="00C81B84">
              <w:t>11 301 000</w:t>
            </w:r>
          </w:p>
        </w:tc>
      </w:tr>
      <w:tr w:rsidR="00EE2529" w:rsidRPr="00C81B84" w14:paraId="194F8BCF" w14:textId="77777777">
        <w:trPr>
          <w:trHeight w:val="380"/>
        </w:trPr>
        <w:tc>
          <w:tcPr>
            <w:tcW w:w="680" w:type="dxa"/>
            <w:tcBorders>
              <w:top w:val="nil"/>
              <w:left w:val="nil"/>
              <w:bottom w:val="nil"/>
              <w:right w:val="nil"/>
            </w:tcBorders>
            <w:tcMar>
              <w:top w:w="128" w:type="dxa"/>
              <w:left w:w="43" w:type="dxa"/>
              <w:bottom w:w="43" w:type="dxa"/>
              <w:right w:w="43" w:type="dxa"/>
            </w:tcMar>
          </w:tcPr>
          <w:p w14:paraId="48D057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B70A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096E90" w14:textId="77777777" w:rsidR="00EE2529" w:rsidRPr="00C81B84" w:rsidRDefault="00AD5E1E" w:rsidP="00C81B84">
            <w:r w:rsidRPr="00C81B84">
              <w:t>fra kr 529 093 000 til kr 540 394 000</w:t>
            </w:r>
          </w:p>
        </w:tc>
        <w:tc>
          <w:tcPr>
            <w:tcW w:w="1400" w:type="dxa"/>
            <w:tcBorders>
              <w:top w:val="nil"/>
              <w:left w:val="nil"/>
              <w:bottom w:val="nil"/>
              <w:right w:val="nil"/>
            </w:tcBorders>
            <w:tcMar>
              <w:top w:w="128" w:type="dxa"/>
              <w:left w:w="43" w:type="dxa"/>
              <w:bottom w:w="43" w:type="dxa"/>
              <w:right w:w="43" w:type="dxa"/>
            </w:tcMar>
            <w:vAlign w:val="bottom"/>
          </w:tcPr>
          <w:p w14:paraId="5CE35C0F" w14:textId="77777777" w:rsidR="00EE2529" w:rsidRPr="00C81B84" w:rsidRDefault="00EE2529" w:rsidP="00C81B84"/>
        </w:tc>
      </w:tr>
      <w:tr w:rsidR="00EE2529" w:rsidRPr="00C81B84" w14:paraId="2EE96F60" w14:textId="77777777">
        <w:trPr>
          <w:trHeight w:val="380"/>
        </w:trPr>
        <w:tc>
          <w:tcPr>
            <w:tcW w:w="680" w:type="dxa"/>
            <w:tcBorders>
              <w:top w:val="nil"/>
              <w:left w:val="nil"/>
              <w:bottom w:val="nil"/>
              <w:right w:val="nil"/>
            </w:tcBorders>
            <w:tcMar>
              <w:top w:w="128" w:type="dxa"/>
              <w:left w:w="43" w:type="dxa"/>
              <w:bottom w:w="43" w:type="dxa"/>
              <w:right w:w="43" w:type="dxa"/>
            </w:tcMar>
          </w:tcPr>
          <w:p w14:paraId="1BB34E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CFD276"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7C9E7AF"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CA1737" w14:textId="77777777" w:rsidR="00EE2529" w:rsidRPr="00C81B84" w:rsidRDefault="00AD5E1E" w:rsidP="00C81B84">
            <w:r w:rsidRPr="00C81B84">
              <w:t>82 844 000</w:t>
            </w:r>
          </w:p>
        </w:tc>
      </w:tr>
      <w:tr w:rsidR="00EE2529" w:rsidRPr="00C81B84" w14:paraId="162F3377" w14:textId="77777777">
        <w:trPr>
          <w:trHeight w:val="380"/>
        </w:trPr>
        <w:tc>
          <w:tcPr>
            <w:tcW w:w="680" w:type="dxa"/>
            <w:tcBorders>
              <w:top w:val="nil"/>
              <w:left w:val="nil"/>
              <w:bottom w:val="nil"/>
              <w:right w:val="nil"/>
            </w:tcBorders>
            <w:tcMar>
              <w:top w:w="128" w:type="dxa"/>
              <w:left w:w="43" w:type="dxa"/>
              <w:bottom w:w="43" w:type="dxa"/>
              <w:right w:w="43" w:type="dxa"/>
            </w:tcMar>
          </w:tcPr>
          <w:p w14:paraId="4C6279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EBB6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D02061" w14:textId="77777777" w:rsidR="00EE2529" w:rsidRPr="00C81B84" w:rsidRDefault="00AD5E1E" w:rsidP="00C81B84">
            <w:r w:rsidRPr="00C81B84">
              <w:t>fra kr 132 415 000 til kr 215 259 000</w:t>
            </w:r>
          </w:p>
        </w:tc>
        <w:tc>
          <w:tcPr>
            <w:tcW w:w="1400" w:type="dxa"/>
            <w:tcBorders>
              <w:top w:val="nil"/>
              <w:left w:val="nil"/>
              <w:bottom w:val="nil"/>
              <w:right w:val="nil"/>
            </w:tcBorders>
            <w:tcMar>
              <w:top w:w="128" w:type="dxa"/>
              <w:left w:w="43" w:type="dxa"/>
              <w:bottom w:w="43" w:type="dxa"/>
              <w:right w:w="43" w:type="dxa"/>
            </w:tcMar>
            <w:vAlign w:val="bottom"/>
          </w:tcPr>
          <w:p w14:paraId="1C76D752" w14:textId="77777777" w:rsidR="00EE2529" w:rsidRPr="00C81B84" w:rsidRDefault="00EE2529" w:rsidP="00C81B84"/>
        </w:tc>
      </w:tr>
      <w:tr w:rsidR="00EE2529" w:rsidRPr="00C81B84" w14:paraId="68003B25" w14:textId="77777777">
        <w:trPr>
          <w:trHeight w:val="380"/>
        </w:trPr>
        <w:tc>
          <w:tcPr>
            <w:tcW w:w="680" w:type="dxa"/>
            <w:tcBorders>
              <w:top w:val="nil"/>
              <w:left w:val="nil"/>
              <w:bottom w:val="nil"/>
              <w:right w:val="nil"/>
            </w:tcBorders>
            <w:tcMar>
              <w:top w:w="128" w:type="dxa"/>
              <w:left w:w="43" w:type="dxa"/>
              <w:bottom w:w="43" w:type="dxa"/>
              <w:right w:w="43" w:type="dxa"/>
            </w:tcMar>
          </w:tcPr>
          <w:p w14:paraId="2BD62B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4CF49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D4F8E88" w14:textId="77777777" w:rsidR="00EE2529" w:rsidRPr="00C81B84" w:rsidRDefault="00AD5E1E" w:rsidP="00C81B84">
            <w:r w:rsidRPr="00C81B84">
              <w:t>Overføringer til private, forhøyes med</w:t>
            </w:r>
          </w:p>
        </w:tc>
        <w:tc>
          <w:tcPr>
            <w:tcW w:w="1400" w:type="dxa"/>
            <w:tcBorders>
              <w:top w:val="nil"/>
              <w:left w:val="nil"/>
              <w:bottom w:val="nil"/>
              <w:right w:val="nil"/>
            </w:tcBorders>
            <w:tcMar>
              <w:top w:w="128" w:type="dxa"/>
              <w:left w:w="43" w:type="dxa"/>
              <w:bottom w:w="43" w:type="dxa"/>
              <w:right w:w="43" w:type="dxa"/>
            </w:tcMar>
            <w:vAlign w:val="bottom"/>
          </w:tcPr>
          <w:p w14:paraId="201BDD29" w14:textId="77777777" w:rsidR="00EE2529" w:rsidRPr="00C81B84" w:rsidRDefault="00AD5E1E" w:rsidP="00C81B84">
            <w:r w:rsidRPr="00C81B84">
              <w:t>155 000</w:t>
            </w:r>
          </w:p>
        </w:tc>
      </w:tr>
      <w:tr w:rsidR="00EE2529" w:rsidRPr="00C81B84" w14:paraId="433EEFA9" w14:textId="77777777">
        <w:trPr>
          <w:trHeight w:val="380"/>
        </w:trPr>
        <w:tc>
          <w:tcPr>
            <w:tcW w:w="680" w:type="dxa"/>
            <w:tcBorders>
              <w:top w:val="nil"/>
              <w:left w:val="nil"/>
              <w:bottom w:val="nil"/>
              <w:right w:val="nil"/>
            </w:tcBorders>
            <w:tcMar>
              <w:top w:w="128" w:type="dxa"/>
              <w:left w:w="43" w:type="dxa"/>
              <w:bottom w:w="43" w:type="dxa"/>
              <w:right w:w="43" w:type="dxa"/>
            </w:tcMar>
          </w:tcPr>
          <w:p w14:paraId="6BE9DE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112D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18E048" w14:textId="77777777" w:rsidR="00EE2529" w:rsidRPr="00C81B84" w:rsidRDefault="00AD5E1E" w:rsidP="00C81B84">
            <w:r w:rsidRPr="00C81B84">
              <w:t>fra kr 7 278 000 til kr 7 433 000</w:t>
            </w:r>
          </w:p>
        </w:tc>
        <w:tc>
          <w:tcPr>
            <w:tcW w:w="1400" w:type="dxa"/>
            <w:tcBorders>
              <w:top w:val="nil"/>
              <w:left w:val="nil"/>
              <w:bottom w:val="nil"/>
              <w:right w:val="nil"/>
            </w:tcBorders>
            <w:tcMar>
              <w:top w:w="128" w:type="dxa"/>
              <w:left w:w="43" w:type="dxa"/>
              <w:bottom w:w="43" w:type="dxa"/>
              <w:right w:w="43" w:type="dxa"/>
            </w:tcMar>
            <w:vAlign w:val="bottom"/>
          </w:tcPr>
          <w:p w14:paraId="41610D10" w14:textId="77777777" w:rsidR="00EE2529" w:rsidRPr="00C81B84" w:rsidRDefault="00EE2529" w:rsidP="00C81B84"/>
        </w:tc>
      </w:tr>
      <w:tr w:rsidR="00EE2529" w:rsidRPr="00C81B84" w14:paraId="55D56ED6" w14:textId="77777777">
        <w:trPr>
          <w:trHeight w:val="380"/>
        </w:trPr>
        <w:tc>
          <w:tcPr>
            <w:tcW w:w="680" w:type="dxa"/>
            <w:tcBorders>
              <w:top w:val="nil"/>
              <w:left w:val="nil"/>
              <w:bottom w:val="nil"/>
              <w:right w:val="nil"/>
            </w:tcBorders>
            <w:tcMar>
              <w:top w:w="128" w:type="dxa"/>
              <w:left w:w="43" w:type="dxa"/>
              <w:bottom w:w="43" w:type="dxa"/>
              <w:right w:w="43" w:type="dxa"/>
            </w:tcMar>
          </w:tcPr>
          <w:p w14:paraId="607CFFDB" w14:textId="77777777" w:rsidR="00EE2529" w:rsidRPr="00C81B84" w:rsidRDefault="00AD5E1E" w:rsidP="00C81B84">
            <w:r w:rsidRPr="00C81B84">
              <w:t>452</w:t>
            </w:r>
          </w:p>
        </w:tc>
        <w:tc>
          <w:tcPr>
            <w:tcW w:w="680" w:type="dxa"/>
            <w:tcBorders>
              <w:top w:val="nil"/>
              <w:left w:val="nil"/>
              <w:bottom w:val="nil"/>
              <w:right w:val="nil"/>
            </w:tcBorders>
            <w:tcMar>
              <w:top w:w="128" w:type="dxa"/>
              <w:left w:w="43" w:type="dxa"/>
              <w:bottom w:w="43" w:type="dxa"/>
              <w:right w:w="43" w:type="dxa"/>
            </w:tcMar>
          </w:tcPr>
          <w:p w14:paraId="367070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89F688" w14:textId="77777777" w:rsidR="00EE2529" w:rsidRPr="00C81B84" w:rsidRDefault="00AD5E1E" w:rsidP="00C81B84">
            <w:r w:rsidRPr="00C81B84">
              <w:t>Sentral krisehåndtering:</w:t>
            </w:r>
          </w:p>
        </w:tc>
        <w:tc>
          <w:tcPr>
            <w:tcW w:w="1400" w:type="dxa"/>
            <w:tcBorders>
              <w:top w:val="nil"/>
              <w:left w:val="nil"/>
              <w:bottom w:val="nil"/>
              <w:right w:val="nil"/>
            </w:tcBorders>
            <w:tcMar>
              <w:top w:w="128" w:type="dxa"/>
              <w:left w:w="43" w:type="dxa"/>
              <w:bottom w:w="43" w:type="dxa"/>
              <w:right w:w="43" w:type="dxa"/>
            </w:tcMar>
            <w:vAlign w:val="bottom"/>
          </w:tcPr>
          <w:p w14:paraId="51C38BC2" w14:textId="77777777" w:rsidR="00EE2529" w:rsidRPr="00C81B84" w:rsidRDefault="00EE2529" w:rsidP="00C81B84"/>
        </w:tc>
      </w:tr>
      <w:tr w:rsidR="00EE2529" w:rsidRPr="00C81B84" w14:paraId="5B941398" w14:textId="77777777">
        <w:trPr>
          <w:trHeight w:val="380"/>
        </w:trPr>
        <w:tc>
          <w:tcPr>
            <w:tcW w:w="680" w:type="dxa"/>
            <w:tcBorders>
              <w:top w:val="nil"/>
              <w:left w:val="nil"/>
              <w:bottom w:val="nil"/>
              <w:right w:val="nil"/>
            </w:tcBorders>
            <w:tcMar>
              <w:top w:w="128" w:type="dxa"/>
              <w:left w:w="43" w:type="dxa"/>
              <w:bottom w:w="43" w:type="dxa"/>
              <w:right w:w="43" w:type="dxa"/>
            </w:tcMar>
          </w:tcPr>
          <w:p w14:paraId="7809EE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FD0D5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9F555B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3E60D2B" w14:textId="77777777" w:rsidR="00EE2529" w:rsidRPr="00C81B84" w:rsidRDefault="00AD5E1E" w:rsidP="00C81B84">
            <w:r w:rsidRPr="00C81B84">
              <w:t>409 000</w:t>
            </w:r>
          </w:p>
        </w:tc>
      </w:tr>
      <w:tr w:rsidR="00EE2529" w:rsidRPr="00C81B84" w14:paraId="7E3060B7" w14:textId="77777777">
        <w:trPr>
          <w:trHeight w:val="380"/>
        </w:trPr>
        <w:tc>
          <w:tcPr>
            <w:tcW w:w="680" w:type="dxa"/>
            <w:tcBorders>
              <w:top w:val="nil"/>
              <w:left w:val="nil"/>
              <w:bottom w:val="nil"/>
              <w:right w:val="nil"/>
            </w:tcBorders>
            <w:tcMar>
              <w:top w:w="128" w:type="dxa"/>
              <w:left w:w="43" w:type="dxa"/>
              <w:bottom w:w="43" w:type="dxa"/>
              <w:right w:w="43" w:type="dxa"/>
            </w:tcMar>
          </w:tcPr>
          <w:p w14:paraId="5AC09A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F3994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4D34C2" w14:textId="77777777" w:rsidR="00EE2529" w:rsidRPr="00C81B84" w:rsidRDefault="00AD5E1E" w:rsidP="00C81B84">
            <w:r w:rsidRPr="00C81B84">
              <w:t>fra kr 27 916 000 til kr 28 325 000</w:t>
            </w:r>
          </w:p>
        </w:tc>
        <w:tc>
          <w:tcPr>
            <w:tcW w:w="1400" w:type="dxa"/>
            <w:tcBorders>
              <w:top w:val="nil"/>
              <w:left w:val="nil"/>
              <w:bottom w:val="nil"/>
              <w:right w:val="nil"/>
            </w:tcBorders>
            <w:tcMar>
              <w:top w:w="128" w:type="dxa"/>
              <w:left w:w="43" w:type="dxa"/>
              <w:bottom w:w="43" w:type="dxa"/>
              <w:right w:w="43" w:type="dxa"/>
            </w:tcMar>
            <w:vAlign w:val="bottom"/>
          </w:tcPr>
          <w:p w14:paraId="09EDADC7" w14:textId="77777777" w:rsidR="00EE2529" w:rsidRPr="00C81B84" w:rsidRDefault="00EE2529" w:rsidP="00C81B84"/>
        </w:tc>
      </w:tr>
      <w:tr w:rsidR="00EE2529" w:rsidRPr="00C81B84" w14:paraId="3A1C7432" w14:textId="77777777">
        <w:trPr>
          <w:trHeight w:val="380"/>
        </w:trPr>
        <w:tc>
          <w:tcPr>
            <w:tcW w:w="680" w:type="dxa"/>
            <w:tcBorders>
              <w:top w:val="nil"/>
              <w:left w:val="nil"/>
              <w:bottom w:val="nil"/>
              <w:right w:val="nil"/>
            </w:tcBorders>
            <w:tcMar>
              <w:top w:w="128" w:type="dxa"/>
              <w:left w:w="43" w:type="dxa"/>
              <w:bottom w:w="43" w:type="dxa"/>
              <w:right w:w="43" w:type="dxa"/>
            </w:tcMar>
          </w:tcPr>
          <w:p w14:paraId="20FB4561" w14:textId="77777777" w:rsidR="00EE2529" w:rsidRPr="00C81B84" w:rsidRDefault="00AD5E1E" w:rsidP="00C81B84">
            <w:r w:rsidRPr="00C81B84">
              <w:t>453</w:t>
            </w:r>
          </w:p>
        </w:tc>
        <w:tc>
          <w:tcPr>
            <w:tcW w:w="680" w:type="dxa"/>
            <w:tcBorders>
              <w:top w:val="nil"/>
              <w:left w:val="nil"/>
              <w:bottom w:val="nil"/>
              <w:right w:val="nil"/>
            </w:tcBorders>
            <w:tcMar>
              <w:top w:w="128" w:type="dxa"/>
              <w:left w:w="43" w:type="dxa"/>
              <w:bottom w:w="43" w:type="dxa"/>
              <w:right w:w="43" w:type="dxa"/>
            </w:tcMar>
          </w:tcPr>
          <w:p w14:paraId="62A163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8210DF" w14:textId="77777777" w:rsidR="00EE2529" w:rsidRPr="00C81B84" w:rsidRDefault="00AD5E1E" w:rsidP="00C81B84">
            <w:r w:rsidRPr="00C81B84">
              <w:t>Sivil klareringsmyndighet:</w:t>
            </w:r>
          </w:p>
        </w:tc>
        <w:tc>
          <w:tcPr>
            <w:tcW w:w="1400" w:type="dxa"/>
            <w:tcBorders>
              <w:top w:val="nil"/>
              <w:left w:val="nil"/>
              <w:bottom w:val="nil"/>
              <w:right w:val="nil"/>
            </w:tcBorders>
            <w:tcMar>
              <w:top w:w="128" w:type="dxa"/>
              <w:left w:w="43" w:type="dxa"/>
              <w:bottom w:w="43" w:type="dxa"/>
              <w:right w:w="43" w:type="dxa"/>
            </w:tcMar>
            <w:vAlign w:val="bottom"/>
          </w:tcPr>
          <w:p w14:paraId="6CCE1C31" w14:textId="77777777" w:rsidR="00EE2529" w:rsidRPr="00C81B84" w:rsidRDefault="00EE2529" w:rsidP="00C81B84"/>
        </w:tc>
      </w:tr>
      <w:tr w:rsidR="00EE2529" w:rsidRPr="00C81B84" w14:paraId="44A49474" w14:textId="77777777">
        <w:trPr>
          <w:trHeight w:val="380"/>
        </w:trPr>
        <w:tc>
          <w:tcPr>
            <w:tcW w:w="680" w:type="dxa"/>
            <w:tcBorders>
              <w:top w:val="nil"/>
              <w:left w:val="nil"/>
              <w:bottom w:val="nil"/>
              <w:right w:val="nil"/>
            </w:tcBorders>
            <w:tcMar>
              <w:top w:w="128" w:type="dxa"/>
              <w:left w:w="43" w:type="dxa"/>
              <w:bottom w:w="43" w:type="dxa"/>
              <w:right w:w="43" w:type="dxa"/>
            </w:tcMar>
          </w:tcPr>
          <w:p w14:paraId="70A267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62A7B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0C97CF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CCCB766" w14:textId="77777777" w:rsidR="00EE2529" w:rsidRPr="00C81B84" w:rsidRDefault="00AD5E1E" w:rsidP="00C81B84">
            <w:r w:rsidRPr="00C81B84">
              <w:t>655 000</w:t>
            </w:r>
          </w:p>
        </w:tc>
      </w:tr>
      <w:tr w:rsidR="00EE2529" w:rsidRPr="00C81B84" w14:paraId="104DC9B1" w14:textId="77777777">
        <w:trPr>
          <w:trHeight w:val="380"/>
        </w:trPr>
        <w:tc>
          <w:tcPr>
            <w:tcW w:w="680" w:type="dxa"/>
            <w:tcBorders>
              <w:top w:val="nil"/>
              <w:left w:val="nil"/>
              <w:bottom w:val="nil"/>
              <w:right w:val="nil"/>
            </w:tcBorders>
            <w:tcMar>
              <w:top w:w="128" w:type="dxa"/>
              <w:left w:w="43" w:type="dxa"/>
              <w:bottom w:w="43" w:type="dxa"/>
              <w:right w:w="43" w:type="dxa"/>
            </w:tcMar>
          </w:tcPr>
          <w:p w14:paraId="78DFFC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D978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EEBF9A" w14:textId="77777777" w:rsidR="00EE2529" w:rsidRPr="00C81B84" w:rsidRDefault="00AD5E1E" w:rsidP="00C81B84">
            <w:r w:rsidRPr="00C81B84">
              <w:t>fra kr 57 829 000 til kr 58 484 000</w:t>
            </w:r>
          </w:p>
        </w:tc>
        <w:tc>
          <w:tcPr>
            <w:tcW w:w="1400" w:type="dxa"/>
            <w:tcBorders>
              <w:top w:val="nil"/>
              <w:left w:val="nil"/>
              <w:bottom w:val="nil"/>
              <w:right w:val="nil"/>
            </w:tcBorders>
            <w:tcMar>
              <w:top w:w="128" w:type="dxa"/>
              <w:left w:w="43" w:type="dxa"/>
              <w:bottom w:w="43" w:type="dxa"/>
              <w:right w:w="43" w:type="dxa"/>
            </w:tcMar>
            <w:vAlign w:val="bottom"/>
          </w:tcPr>
          <w:p w14:paraId="4A393908" w14:textId="77777777" w:rsidR="00EE2529" w:rsidRPr="00C81B84" w:rsidRDefault="00EE2529" w:rsidP="00C81B84"/>
        </w:tc>
      </w:tr>
      <w:tr w:rsidR="00EE2529" w:rsidRPr="00C81B84" w14:paraId="38D00AA7" w14:textId="77777777">
        <w:trPr>
          <w:trHeight w:val="380"/>
        </w:trPr>
        <w:tc>
          <w:tcPr>
            <w:tcW w:w="680" w:type="dxa"/>
            <w:tcBorders>
              <w:top w:val="nil"/>
              <w:left w:val="nil"/>
              <w:bottom w:val="nil"/>
              <w:right w:val="nil"/>
            </w:tcBorders>
            <w:tcMar>
              <w:top w:w="128" w:type="dxa"/>
              <w:left w:w="43" w:type="dxa"/>
              <w:bottom w:w="43" w:type="dxa"/>
              <w:right w:w="43" w:type="dxa"/>
            </w:tcMar>
          </w:tcPr>
          <w:p w14:paraId="133F405A" w14:textId="77777777" w:rsidR="00EE2529" w:rsidRPr="00C81B84" w:rsidRDefault="00AD5E1E" w:rsidP="00C81B84">
            <w:r w:rsidRPr="00C81B84">
              <w:t>454</w:t>
            </w:r>
          </w:p>
        </w:tc>
        <w:tc>
          <w:tcPr>
            <w:tcW w:w="680" w:type="dxa"/>
            <w:tcBorders>
              <w:top w:val="nil"/>
              <w:left w:val="nil"/>
              <w:bottom w:val="nil"/>
              <w:right w:val="nil"/>
            </w:tcBorders>
            <w:tcMar>
              <w:top w:w="128" w:type="dxa"/>
              <w:left w:w="43" w:type="dxa"/>
              <w:bottom w:w="43" w:type="dxa"/>
              <w:right w:w="43" w:type="dxa"/>
            </w:tcMar>
          </w:tcPr>
          <w:p w14:paraId="7C94873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1571D2" w14:textId="77777777" w:rsidR="00EE2529" w:rsidRPr="00C81B84" w:rsidRDefault="00AD5E1E" w:rsidP="00C81B84">
            <w:r w:rsidRPr="00C81B84">
              <w:t>Redningshelikoptertjenesten:</w:t>
            </w:r>
          </w:p>
        </w:tc>
        <w:tc>
          <w:tcPr>
            <w:tcW w:w="1400" w:type="dxa"/>
            <w:tcBorders>
              <w:top w:val="nil"/>
              <w:left w:val="nil"/>
              <w:bottom w:val="nil"/>
              <w:right w:val="nil"/>
            </w:tcBorders>
            <w:tcMar>
              <w:top w:w="128" w:type="dxa"/>
              <w:left w:w="43" w:type="dxa"/>
              <w:bottom w:w="43" w:type="dxa"/>
              <w:right w:w="43" w:type="dxa"/>
            </w:tcMar>
            <w:vAlign w:val="bottom"/>
          </w:tcPr>
          <w:p w14:paraId="76BC81E4" w14:textId="77777777" w:rsidR="00EE2529" w:rsidRPr="00C81B84" w:rsidRDefault="00EE2529" w:rsidP="00C81B84"/>
        </w:tc>
      </w:tr>
      <w:tr w:rsidR="00EE2529" w:rsidRPr="00C81B84" w14:paraId="2C8618E0" w14:textId="77777777">
        <w:trPr>
          <w:trHeight w:val="380"/>
        </w:trPr>
        <w:tc>
          <w:tcPr>
            <w:tcW w:w="680" w:type="dxa"/>
            <w:tcBorders>
              <w:top w:val="nil"/>
              <w:left w:val="nil"/>
              <w:bottom w:val="nil"/>
              <w:right w:val="nil"/>
            </w:tcBorders>
            <w:tcMar>
              <w:top w:w="128" w:type="dxa"/>
              <w:left w:w="43" w:type="dxa"/>
              <w:bottom w:w="43" w:type="dxa"/>
              <w:right w:w="43" w:type="dxa"/>
            </w:tcMar>
          </w:tcPr>
          <w:p w14:paraId="2035883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B6FD1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7176EA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8FC278C" w14:textId="77777777" w:rsidR="00EE2529" w:rsidRPr="00C81B84" w:rsidRDefault="00AD5E1E" w:rsidP="00C81B84">
            <w:r w:rsidRPr="00C81B84">
              <w:t>27 936 000</w:t>
            </w:r>
          </w:p>
        </w:tc>
      </w:tr>
      <w:tr w:rsidR="00EE2529" w:rsidRPr="00C81B84" w14:paraId="4212F249" w14:textId="77777777">
        <w:trPr>
          <w:trHeight w:val="380"/>
        </w:trPr>
        <w:tc>
          <w:tcPr>
            <w:tcW w:w="680" w:type="dxa"/>
            <w:tcBorders>
              <w:top w:val="nil"/>
              <w:left w:val="nil"/>
              <w:bottom w:val="nil"/>
              <w:right w:val="nil"/>
            </w:tcBorders>
            <w:tcMar>
              <w:top w:w="128" w:type="dxa"/>
              <w:left w:w="43" w:type="dxa"/>
              <w:bottom w:w="43" w:type="dxa"/>
              <w:right w:w="43" w:type="dxa"/>
            </w:tcMar>
          </w:tcPr>
          <w:p w14:paraId="2F751C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C972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415639" w14:textId="77777777" w:rsidR="00EE2529" w:rsidRPr="00C81B84" w:rsidRDefault="00AD5E1E" w:rsidP="00C81B84">
            <w:r w:rsidRPr="00C81B84">
              <w:t>fra kr 893 601 000 til kr 921 537 000</w:t>
            </w:r>
          </w:p>
        </w:tc>
        <w:tc>
          <w:tcPr>
            <w:tcW w:w="1400" w:type="dxa"/>
            <w:tcBorders>
              <w:top w:val="nil"/>
              <w:left w:val="nil"/>
              <w:bottom w:val="nil"/>
              <w:right w:val="nil"/>
            </w:tcBorders>
            <w:tcMar>
              <w:top w:w="128" w:type="dxa"/>
              <w:left w:w="43" w:type="dxa"/>
              <w:bottom w:w="43" w:type="dxa"/>
              <w:right w:w="43" w:type="dxa"/>
            </w:tcMar>
            <w:vAlign w:val="bottom"/>
          </w:tcPr>
          <w:p w14:paraId="2E95C0D2" w14:textId="77777777" w:rsidR="00EE2529" w:rsidRPr="00C81B84" w:rsidRDefault="00EE2529" w:rsidP="00C81B84"/>
        </w:tc>
      </w:tr>
      <w:tr w:rsidR="00EE2529" w:rsidRPr="00C81B84" w14:paraId="0BFCE652" w14:textId="77777777">
        <w:trPr>
          <w:trHeight w:val="380"/>
        </w:trPr>
        <w:tc>
          <w:tcPr>
            <w:tcW w:w="680" w:type="dxa"/>
            <w:tcBorders>
              <w:top w:val="nil"/>
              <w:left w:val="nil"/>
              <w:bottom w:val="nil"/>
              <w:right w:val="nil"/>
            </w:tcBorders>
            <w:tcMar>
              <w:top w:w="128" w:type="dxa"/>
              <w:left w:w="43" w:type="dxa"/>
              <w:bottom w:w="43" w:type="dxa"/>
              <w:right w:w="43" w:type="dxa"/>
            </w:tcMar>
          </w:tcPr>
          <w:p w14:paraId="6BE5A4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E95A40"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A383813"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9CBD6D1" w14:textId="77777777" w:rsidR="00EE2529" w:rsidRPr="00C81B84" w:rsidRDefault="00AD5E1E" w:rsidP="00C81B84">
            <w:r w:rsidRPr="00C81B84">
              <w:t>385 531 000</w:t>
            </w:r>
          </w:p>
        </w:tc>
      </w:tr>
      <w:tr w:rsidR="00EE2529" w:rsidRPr="00C81B84" w14:paraId="592C3101" w14:textId="77777777">
        <w:trPr>
          <w:trHeight w:val="380"/>
        </w:trPr>
        <w:tc>
          <w:tcPr>
            <w:tcW w:w="680" w:type="dxa"/>
            <w:tcBorders>
              <w:top w:val="nil"/>
              <w:left w:val="nil"/>
              <w:bottom w:val="nil"/>
              <w:right w:val="nil"/>
            </w:tcBorders>
            <w:tcMar>
              <w:top w:w="128" w:type="dxa"/>
              <w:left w:w="43" w:type="dxa"/>
              <w:bottom w:w="43" w:type="dxa"/>
              <w:right w:w="43" w:type="dxa"/>
            </w:tcMar>
          </w:tcPr>
          <w:p w14:paraId="001C9B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92C4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94831A" w14:textId="77777777" w:rsidR="00EE2529" w:rsidRPr="00C81B84" w:rsidRDefault="00AD5E1E" w:rsidP="00C81B84">
            <w:r w:rsidRPr="00C81B84">
              <w:t>fra kr 1 867 529 000 til kr 1 481 998 000</w:t>
            </w:r>
          </w:p>
        </w:tc>
        <w:tc>
          <w:tcPr>
            <w:tcW w:w="1400" w:type="dxa"/>
            <w:tcBorders>
              <w:top w:val="nil"/>
              <w:left w:val="nil"/>
              <w:bottom w:val="nil"/>
              <w:right w:val="nil"/>
            </w:tcBorders>
            <w:tcMar>
              <w:top w:w="128" w:type="dxa"/>
              <w:left w:w="43" w:type="dxa"/>
              <w:bottom w:w="43" w:type="dxa"/>
              <w:right w:w="43" w:type="dxa"/>
            </w:tcMar>
            <w:vAlign w:val="bottom"/>
          </w:tcPr>
          <w:p w14:paraId="75765F1F" w14:textId="77777777" w:rsidR="00EE2529" w:rsidRPr="00C81B84" w:rsidRDefault="00EE2529" w:rsidP="00C81B84"/>
        </w:tc>
      </w:tr>
      <w:tr w:rsidR="00EE2529" w:rsidRPr="00C81B84" w14:paraId="550171E0" w14:textId="77777777">
        <w:trPr>
          <w:trHeight w:val="380"/>
        </w:trPr>
        <w:tc>
          <w:tcPr>
            <w:tcW w:w="680" w:type="dxa"/>
            <w:tcBorders>
              <w:top w:val="nil"/>
              <w:left w:val="nil"/>
              <w:bottom w:val="nil"/>
              <w:right w:val="nil"/>
            </w:tcBorders>
            <w:tcMar>
              <w:top w:w="128" w:type="dxa"/>
              <w:left w:w="43" w:type="dxa"/>
              <w:bottom w:w="43" w:type="dxa"/>
              <w:right w:w="43" w:type="dxa"/>
            </w:tcMar>
          </w:tcPr>
          <w:p w14:paraId="0F60E03D" w14:textId="77777777" w:rsidR="00EE2529" w:rsidRPr="00C81B84" w:rsidRDefault="00AD5E1E" w:rsidP="00C81B84">
            <w:r w:rsidRPr="00C81B84">
              <w:t>455</w:t>
            </w:r>
          </w:p>
        </w:tc>
        <w:tc>
          <w:tcPr>
            <w:tcW w:w="680" w:type="dxa"/>
            <w:tcBorders>
              <w:top w:val="nil"/>
              <w:left w:val="nil"/>
              <w:bottom w:val="nil"/>
              <w:right w:val="nil"/>
            </w:tcBorders>
            <w:tcMar>
              <w:top w:w="128" w:type="dxa"/>
              <w:left w:w="43" w:type="dxa"/>
              <w:bottom w:w="43" w:type="dxa"/>
              <w:right w:w="43" w:type="dxa"/>
            </w:tcMar>
          </w:tcPr>
          <w:p w14:paraId="128734B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FE1EEE" w14:textId="77777777" w:rsidR="00EE2529" w:rsidRPr="00C81B84" w:rsidRDefault="00AD5E1E" w:rsidP="00C81B84">
            <w:r w:rsidRPr="00C81B84">
              <w:t>Redningstjenesten:</w:t>
            </w:r>
          </w:p>
        </w:tc>
        <w:tc>
          <w:tcPr>
            <w:tcW w:w="1400" w:type="dxa"/>
            <w:tcBorders>
              <w:top w:val="nil"/>
              <w:left w:val="nil"/>
              <w:bottom w:val="nil"/>
              <w:right w:val="nil"/>
            </w:tcBorders>
            <w:tcMar>
              <w:top w:w="128" w:type="dxa"/>
              <w:left w:w="43" w:type="dxa"/>
              <w:bottom w:w="43" w:type="dxa"/>
              <w:right w:w="43" w:type="dxa"/>
            </w:tcMar>
            <w:vAlign w:val="bottom"/>
          </w:tcPr>
          <w:p w14:paraId="1AF5711F" w14:textId="77777777" w:rsidR="00EE2529" w:rsidRPr="00C81B84" w:rsidRDefault="00EE2529" w:rsidP="00C81B84"/>
        </w:tc>
      </w:tr>
      <w:tr w:rsidR="00EE2529" w:rsidRPr="00C81B84" w14:paraId="0A900791" w14:textId="77777777">
        <w:trPr>
          <w:trHeight w:val="380"/>
        </w:trPr>
        <w:tc>
          <w:tcPr>
            <w:tcW w:w="680" w:type="dxa"/>
            <w:tcBorders>
              <w:top w:val="nil"/>
              <w:left w:val="nil"/>
              <w:bottom w:val="nil"/>
              <w:right w:val="nil"/>
            </w:tcBorders>
            <w:tcMar>
              <w:top w:w="128" w:type="dxa"/>
              <w:left w:w="43" w:type="dxa"/>
              <w:bottom w:w="43" w:type="dxa"/>
              <w:right w:w="43" w:type="dxa"/>
            </w:tcMar>
          </w:tcPr>
          <w:p w14:paraId="337A80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9BF98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3C1A12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64FB2EE" w14:textId="77777777" w:rsidR="00EE2529" w:rsidRPr="00C81B84" w:rsidRDefault="00AD5E1E" w:rsidP="00C81B84">
            <w:r w:rsidRPr="00C81B84">
              <w:t>2 820 000</w:t>
            </w:r>
          </w:p>
        </w:tc>
      </w:tr>
      <w:tr w:rsidR="00EE2529" w:rsidRPr="00C81B84" w14:paraId="55AB1F88" w14:textId="77777777">
        <w:trPr>
          <w:trHeight w:val="380"/>
        </w:trPr>
        <w:tc>
          <w:tcPr>
            <w:tcW w:w="680" w:type="dxa"/>
            <w:tcBorders>
              <w:top w:val="nil"/>
              <w:left w:val="nil"/>
              <w:bottom w:val="nil"/>
              <w:right w:val="nil"/>
            </w:tcBorders>
            <w:tcMar>
              <w:top w:w="128" w:type="dxa"/>
              <w:left w:w="43" w:type="dxa"/>
              <w:bottom w:w="43" w:type="dxa"/>
              <w:right w:w="43" w:type="dxa"/>
            </w:tcMar>
          </w:tcPr>
          <w:p w14:paraId="527EF48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76E6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835246" w14:textId="77777777" w:rsidR="00EE2529" w:rsidRPr="00C81B84" w:rsidRDefault="00AD5E1E" w:rsidP="00C81B84">
            <w:r w:rsidRPr="00C81B84">
              <w:t>fra kr 138 623 000 til kr 141 443 000</w:t>
            </w:r>
          </w:p>
        </w:tc>
        <w:tc>
          <w:tcPr>
            <w:tcW w:w="1400" w:type="dxa"/>
            <w:tcBorders>
              <w:top w:val="nil"/>
              <w:left w:val="nil"/>
              <w:bottom w:val="nil"/>
              <w:right w:val="nil"/>
            </w:tcBorders>
            <w:tcMar>
              <w:top w:w="128" w:type="dxa"/>
              <w:left w:w="43" w:type="dxa"/>
              <w:bottom w:w="43" w:type="dxa"/>
              <w:right w:w="43" w:type="dxa"/>
            </w:tcMar>
            <w:vAlign w:val="bottom"/>
          </w:tcPr>
          <w:p w14:paraId="07F824DE" w14:textId="77777777" w:rsidR="00EE2529" w:rsidRPr="00C81B84" w:rsidRDefault="00EE2529" w:rsidP="00C81B84"/>
        </w:tc>
      </w:tr>
      <w:tr w:rsidR="00EE2529" w:rsidRPr="00C81B84" w14:paraId="66D35F8C" w14:textId="77777777">
        <w:trPr>
          <w:trHeight w:val="380"/>
        </w:trPr>
        <w:tc>
          <w:tcPr>
            <w:tcW w:w="680" w:type="dxa"/>
            <w:tcBorders>
              <w:top w:val="nil"/>
              <w:left w:val="nil"/>
              <w:bottom w:val="nil"/>
              <w:right w:val="nil"/>
            </w:tcBorders>
            <w:tcMar>
              <w:top w:w="128" w:type="dxa"/>
              <w:left w:w="43" w:type="dxa"/>
              <w:bottom w:w="43" w:type="dxa"/>
              <w:right w:w="43" w:type="dxa"/>
            </w:tcMar>
          </w:tcPr>
          <w:p w14:paraId="20E577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31D3A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8929CBD"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B93F965" w14:textId="77777777" w:rsidR="00EE2529" w:rsidRPr="00C81B84" w:rsidRDefault="00AD5E1E" w:rsidP="00C81B84">
            <w:r w:rsidRPr="00C81B84">
              <w:t>639 000</w:t>
            </w:r>
          </w:p>
        </w:tc>
      </w:tr>
      <w:tr w:rsidR="00EE2529" w:rsidRPr="00C81B84" w14:paraId="290D365E" w14:textId="77777777">
        <w:trPr>
          <w:trHeight w:val="380"/>
        </w:trPr>
        <w:tc>
          <w:tcPr>
            <w:tcW w:w="680" w:type="dxa"/>
            <w:tcBorders>
              <w:top w:val="nil"/>
              <w:left w:val="nil"/>
              <w:bottom w:val="nil"/>
              <w:right w:val="nil"/>
            </w:tcBorders>
            <w:tcMar>
              <w:top w:w="128" w:type="dxa"/>
              <w:left w:w="43" w:type="dxa"/>
              <w:bottom w:w="43" w:type="dxa"/>
              <w:right w:w="43" w:type="dxa"/>
            </w:tcMar>
          </w:tcPr>
          <w:p w14:paraId="56055F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1ED2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8D8297" w14:textId="77777777" w:rsidR="00EE2529" w:rsidRPr="00C81B84" w:rsidRDefault="00AD5E1E" w:rsidP="00C81B84">
            <w:r w:rsidRPr="00C81B84">
              <w:t>fra kr 29 928 000 til kr 30 567 000</w:t>
            </w:r>
          </w:p>
        </w:tc>
        <w:tc>
          <w:tcPr>
            <w:tcW w:w="1400" w:type="dxa"/>
            <w:tcBorders>
              <w:top w:val="nil"/>
              <w:left w:val="nil"/>
              <w:bottom w:val="nil"/>
              <w:right w:val="nil"/>
            </w:tcBorders>
            <w:tcMar>
              <w:top w:w="128" w:type="dxa"/>
              <w:left w:w="43" w:type="dxa"/>
              <w:bottom w:w="43" w:type="dxa"/>
              <w:right w:w="43" w:type="dxa"/>
            </w:tcMar>
            <w:vAlign w:val="bottom"/>
          </w:tcPr>
          <w:p w14:paraId="23D7CE2C" w14:textId="77777777" w:rsidR="00EE2529" w:rsidRPr="00C81B84" w:rsidRDefault="00EE2529" w:rsidP="00C81B84"/>
        </w:tc>
      </w:tr>
      <w:tr w:rsidR="00EE2529" w:rsidRPr="00C81B84" w14:paraId="1EBD8225" w14:textId="77777777">
        <w:trPr>
          <w:trHeight w:val="380"/>
        </w:trPr>
        <w:tc>
          <w:tcPr>
            <w:tcW w:w="680" w:type="dxa"/>
            <w:tcBorders>
              <w:top w:val="nil"/>
              <w:left w:val="nil"/>
              <w:bottom w:val="nil"/>
              <w:right w:val="nil"/>
            </w:tcBorders>
            <w:tcMar>
              <w:top w:w="128" w:type="dxa"/>
              <w:left w:w="43" w:type="dxa"/>
              <w:bottom w:w="43" w:type="dxa"/>
              <w:right w:w="43" w:type="dxa"/>
            </w:tcMar>
          </w:tcPr>
          <w:p w14:paraId="7AEB79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9F5805"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1A007B7B"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8DD1FC" w14:textId="77777777" w:rsidR="00EE2529" w:rsidRPr="00C81B84" w:rsidRDefault="00AD5E1E" w:rsidP="00C81B84">
            <w:r w:rsidRPr="00C81B84">
              <w:t>224 000</w:t>
            </w:r>
          </w:p>
        </w:tc>
      </w:tr>
      <w:tr w:rsidR="00EE2529" w:rsidRPr="00C81B84" w14:paraId="1ACF06F3" w14:textId="77777777">
        <w:trPr>
          <w:trHeight w:val="380"/>
        </w:trPr>
        <w:tc>
          <w:tcPr>
            <w:tcW w:w="680" w:type="dxa"/>
            <w:tcBorders>
              <w:top w:val="nil"/>
              <w:left w:val="nil"/>
              <w:bottom w:val="nil"/>
              <w:right w:val="nil"/>
            </w:tcBorders>
            <w:tcMar>
              <w:top w:w="128" w:type="dxa"/>
              <w:left w:w="43" w:type="dxa"/>
              <w:bottom w:w="43" w:type="dxa"/>
              <w:right w:w="43" w:type="dxa"/>
            </w:tcMar>
          </w:tcPr>
          <w:p w14:paraId="673697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6CCB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CCD13B" w14:textId="77777777" w:rsidR="00EE2529" w:rsidRPr="00C81B84" w:rsidRDefault="00AD5E1E" w:rsidP="00C81B84">
            <w:r w:rsidRPr="00C81B84">
              <w:t>fra kr 6 522 000 til kr 6 746 000</w:t>
            </w:r>
          </w:p>
        </w:tc>
        <w:tc>
          <w:tcPr>
            <w:tcW w:w="1400" w:type="dxa"/>
            <w:tcBorders>
              <w:top w:val="nil"/>
              <w:left w:val="nil"/>
              <w:bottom w:val="nil"/>
              <w:right w:val="nil"/>
            </w:tcBorders>
            <w:tcMar>
              <w:top w:w="128" w:type="dxa"/>
              <w:left w:w="43" w:type="dxa"/>
              <w:bottom w:w="43" w:type="dxa"/>
              <w:right w:w="43" w:type="dxa"/>
            </w:tcMar>
            <w:vAlign w:val="bottom"/>
          </w:tcPr>
          <w:p w14:paraId="688393EE" w14:textId="77777777" w:rsidR="00EE2529" w:rsidRPr="00C81B84" w:rsidRDefault="00EE2529" w:rsidP="00C81B84"/>
        </w:tc>
      </w:tr>
      <w:tr w:rsidR="00EE2529" w:rsidRPr="00C81B84" w14:paraId="7A74C7C3" w14:textId="77777777">
        <w:trPr>
          <w:trHeight w:val="380"/>
        </w:trPr>
        <w:tc>
          <w:tcPr>
            <w:tcW w:w="680" w:type="dxa"/>
            <w:tcBorders>
              <w:top w:val="nil"/>
              <w:left w:val="nil"/>
              <w:bottom w:val="nil"/>
              <w:right w:val="nil"/>
            </w:tcBorders>
            <w:tcMar>
              <w:top w:w="128" w:type="dxa"/>
              <w:left w:w="43" w:type="dxa"/>
              <w:bottom w:w="43" w:type="dxa"/>
              <w:right w:w="43" w:type="dxa"/>
            </w:tcMar>
          </w:tcPr>
          <w:p w14:paraId="134A6A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F4C6FD"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18296ED" w14:textId="77777777" w:rsidR="00EE2529" w:rsidRPr="00C81B84" w:rsidRDefault="00AD5E1E" w:rsidP="00C81B84">
            <w:r w:rsidRPr="00C81B84">
              <w:t>Tilskudd til frivillige organisasjoner i redningstjenesten, forhøyes med</w:t>
            </w:r>
          </w:p>
        </w:tc>
        <w:tc>
          <w:tcPr>
            <w:tcW w:w="1400" w:type="dxa"/>
            <w:tcBorders>
              <w:top w:val="nil"/>
              <w:left w:val="nil"/>
              <w:bottom w:val="nil"/>
              <w:right w:val="nil"/>
            </w:tcBorders>
            <w:tcMar>
              <w:top w:w="128" w:type="dxa"/>
              <w:left w:w="43" w:type="dxa"/>
              <w:bottom w:w="43" w:type="dxa"/>
              <w:right w:w="43" w:type="dxa"/>
            </w:tcMar>
            <w:vAlign w:val="bottom"/>
          </w:tcPr>
          <w:p w14:paraId="19E4D2B9" w14:textId="77777777" w:rsidR="00EE2529" w:rsidRPr="00C81B84" w:rsidRDefault="00AD5E1E" w:rsidP="00C81B84">
            <w:r w:rsidRPr="00C81B84">
              <w:t>1 556 000</w:t>
            </w:r>
          </w:p>
        </w:tc>
      </w:tr>
      <w:tr w:rsidR="00EE2529" w:rsidRPr="00C81B84" w14:paraId="7B7639FA" w14:textId="77777777">
        <w:trPr>
          <w:trHeight w:val="380"/>
        </w:trPr>
        <w:tc>
          <w:tcPr>
            <w:tcW w:w="680" w:type="dxa"/>
            <w:tcBorders>
              <w:top w:val="nil"/>
              <w:left w:val="nil"/>
              <w:bottom w:val="nil"/>
              <w:right w:val="nil"/>
            </w:tcBorders>
            <w:tcMar>
              <w:top w:w="128" w:type="dxa"/>
              <w:left w:w="43" w:type="dxa"/>
              <w:bottom w:w="43" w:type="dxa"/>
              <w:right w:w="43" w:type="dxa"/>
            </w:tcMar>
          </w:tcPr>
          <w:p w14:paraId="6D208BC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9E7E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67B311" w14:textId="77777777" w:rsidR="00EE2529" w:rsidRPr="00C81B84" w:rsidRDefault="00AD5E1E" w:rsidP="00C81B84">
            <w:r w:rsidRPr="00C81B84">
              <w:t>fra kr 72 832 000 til kr 74 388 000</w:t>
            </w:r>
          </w:p>
        </w:tc>
        <w:tc>
          <w:tcPr>
            <w:tcW w:w="1400" w:type="dxa"/>
            <w:tcBorders>
              <w:top w:val="nil"/>
              <w:left w:val="nil"/>
              <w:bottom w:val="nil"/>
              <w:right w:val="nil"/>
            </w:tcBorders>
            <w:tcMar>
              <w:top w:w="128" w:type="dxa"/>
              <w:left w:w="43" w:type="dxa"/>
              <w:bottom w:w="43" w:type="dxa"/>
              <w:right w:w="43" w:type="dxa"/>
            </w:tcMar>
            <w:vAlign w:val="bottom"/>
          </w:tcPr>
          <w:p w14:paraId="684D605A" w14:textId="77777777" w:rsidR="00EE2529" w:rsidRPr="00C81B84" w:rsidRDefault="00EE2529" w:rsidP="00C81B84"/>
        </w:tc>
      </w:tr>
      <w:tr w:rsidR="00EE2529" w:rsidRPr="00C81B84" w14:paraId="580EDFBF" w14:textId="77777777">
        <w:trPr>
          <w:trHeight w:val="380"/>
        </w:trPr>
        <w:tc>
          <w:tcPr>
            <w:tcW w:w="680" w:type="dxa"/>
            <w:tcBorders>
              <w:top w:val="nil"/>
              <w:left w:val="nil"/>
              <w:bottom w:val="nil"/>
              <w:right w:val="nil"/>
            </w:tcBorders>
            <w:tcMar>
              <w:top w:w="128" w:type="dxa"/>
              <w:left w:w="43" w:type="dxa"/>
              <w:bottom w:w="43" w:type="dxa"/>
              <w:right w:w="43" w:type="dxa"/>
            </w:tcMar>
          </w:tcPr>
          <w:p w14:paraId="019B317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C68A69"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10B8BD9C" w14:textId="77777777" w:rsidR="00EE2529" w:rsidRPr="00C81B84" w:rsidRDefault="00AD5E1E" w:rsidP="00C81B84">
            <w:r w:rsidRPr="00C81B84">
              <w:t>Tilskudd til nød- og sikkerhetstjenester, forhøyes med</w:t>
            </w:r>
          </w:p>
        </w:tc>
        <w:tc>
          <w:tcPr>
            <w:tcW w:w="1400" w:type="dxa"/>
            <w:tcBorders>
              <w:top w:val="nil"/>
              <w:left w:val="nil"/>
              <w:bottom w:val="nil"/>
              <w:right w:val="nil"/>
            </w:tcBorders>
            <w:tcMar>
              <w:top w:w="128" w:type="dxa"/>
              <w:left w:w="43" w:type="dxa"/>
              <w:bottom w:w="43" w:type="dxa"/>
              <w:right w:w="43" w:type="dxa"/>
            </w:tcMar>
            <w:vAlign w:val="bottom"/>
          </w:tcPr>
          <w:p w14:paraId="1A4EB1FC" w14:textId="77777777" w:rsidR="00EE2529" w:rsidRPr="00C81B84" w:rsidRDefault="00AD5E1E" w:rsidP="00C81B84">
            <w:r w:rsidRPr="00C81B84">
              <w:t>2 729 000</w:t>
            </w:r>
          </w:p>
        </w:tc>
      </w:tr>
      <w:tr w:rsidR="00EE2529" w:rsidRPr="00C81B84" w14:paraId="20DC89F2" w14:textId="77777777">
        <w:trPr>
          <w:trHeight w:val="380"/>
        </w:trPr>
        <w:tc>
          <w:tcPr>
            <w:tcW w:w="680" w:type="dxa"/>
            <w:tcBorders>
              <w:top w:val="nil"/>
              <w:left w:val="nil"/>
              <w:bottom w:val="nil"/>
              <w:right w:val="nil"/>
            </w:tcBorders>
            <w:tcMar>
              <w:top w:w="128" w:type="dxa"/>
              <w:left w:w="43" w:type="dxa"/>
              <w:bottom w:w="43" w:type="dxa"/>
              <w:right w:w="43" w:type="dxa"/>
            </w:tcMar>
          </w:tcPr>
          <w:p w14:paraId="4DAA7C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63EF2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D9AABE" w14:textId="77777777" w:rsidR="00EE2529" w:rsidRPr="00C81B84" w:rsidRDefault="00AD5E1E" w:rsidP="00C81B84">
            <w:r w:rsidRPr="00C81B84">
              <w:t>fra kr 127 781 000 til kr 130 510 000</w:t>
            </w:r>
          </w:p>
        </w:tc>
        <w:tc>
          <w:tcPr>
            <w:tcW w:w="1400" w:type="dxa"/>
            <w:tcBorders>
              <w:top w:val="nil"/>
              <w:left w:val="nil"/>
              <w:bottom w:val="nil"/>
              <w:right w:val="nil"/>
            </w:tcBorders>
            <w:tcMar>
              <w:top w:w="128" w:type="dxa"/>
              <w:left w:w="43" w:type="dxa"/>
              <w:bottom w:w="43" w:type="dxa"/>
              <w:right w:w="43" w:type="dxa"/>
            </w:tcMar>
            <w:vAlign w:val="bottom"/>
          </w:tcPr>
          <w:p w14:paraId="1D780821" w14:textId="77777777" w:rsidR="00EE2529" w:rsidRPr="00C81B84" w:rsidRDefault="00EE2529" w:rsidP="00C81B84"/>
        </w:tc>
      </w:tr>
      <w:tr w:rsidR="00EE2529" w:rsidRPr="00C81B84" w14:paraId="548A0792" w14:textId="77777777">
        <w:trPr>
          <w:trHeight w:val="380"/>
        </w:trPr>
        <w:tc>
          <w:tcPr>
            <w:tcW w:w="680" w:type="dxa"/>
            <w:tcBorders>
              <w:top w:val="nil"/>
              <w:left w:val="nil"/>
              <w:bottom w:val="nil"/>
              <w:right w:val="nil"/>
            </w:tcBorders>
            <w:tcMar>
              <w:top w:w="128" w:type="dxa"/>
              <w:left w:w="43" w:type="dxa"/>
              <w:bottom w:w="43" w:type="dxa"/>
              <w:right w:w="43" w:type="dxa"/>
            </w:tcMar>
          </w:tcPr>
          <w:p w14:paraId="47A4C5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4C0973"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5B133D65" w14:textId="77777777" w:rsidR="00EE2529" w:rsidRPr="00C81B84" w:rsidRDefault="00AD5E1E" w:rsidP="00C81B84">
            <w:r w:rsidRPr="00C81B84">
              <w:t>Tilskudd til Redningsselskapet, forhøyes med</w:t>
            </w:r>
          </w:p>
        </w:tc>
        <w:tc>
          <w:tcPr>
            <w:tcW w:w="1400" w:type="dxa"/>
            <w:tcBorders>
              <w:top w:val="nil"/>
              <w:left w:val="nil"/>
              <w:bottom w:val="nil"/>
              <w:right w:val="nil"/>
            </w:tcBorders>
            <w:tcMar>
              <w:top w:w="128" w:type="dxa"/>
              <w:left w:w="43" w:type="dxa"/>
              <w:bottom w:w="43" w:type="dxa"/>
              <w:right w:w="43" w:type="dxa"/>
            </w:tcMar>
            <w:vAlign w:val="bottom"/>
          </w:tcPr>
          <w:p w14:paraId="0C272383" w14:textId="77777777" w:rsidR="00EE2529" w:rsidRPr="00C81B84" w:rsidRDefault="00AD5E1E" w:rsidP="00C81B84">
            <w:r w:rsidRPr="00C81B84">
              <w:t>2 812 000</w:t>
            </w:r>
          </w:p>
        </w:tc>
      </w:tr>
      <w:tr w:rsidR="00EE2529" w:rsidRPr="00C81B84" w14:paraId="0E9BEE5C" w14:textId="77777777">
        <w:trPr>
          <w:trHeight w:val="380"/>
        </w:trPr>
        <w:tc>
          <w:tcPr>
            <w:tcW w:w="680" w:type="dxa"/>
            <w:tcBorders>
              <w:top w:val="nil"/>
              <w:left w:val="nil"/>
              <w:bottom w:val="nil"/>
              <w:right w:val="nil"/>
            </w:tcBorders>
            <w:tcMar>
              <w:top w:w="128" w:type="dxa"/>
              <w:left w:w="43" w:type="dxa"/>
              <w:bottom w:w="43" w:type="dxa"/>
              <w:right w:w="43" w:type="dxa"/>
            </w:tcMar>
          </w:tcPr>
          <w:p w14:paraId="4E5141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4EC1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6CF3C4" w14:textId="77777777" w:rsidR="00EE2529" w:rsidRPr="00C81B84" w:rsidRDefault="00AD5E1E" w:rsidP="00C81B84">
            <w:r w:rsidRPr="00C81B84">
              <w:t>fra kr 131 676 000 til kr 134 488 000</w:t>
            </w:r>
          </w:p>
        </w:tc>
        <w:tc>
          <w:tcPr>
            <w:tcW w:w="1400" w:type="dxa"/>
            <w:tcBorders>
              <w:top w:val="nil"/>
              <w:left w:val="nil"/>
              <w:bottom w:val="nil"/>
              <w:right w:val="nil"/>
            </w:tcBorders>
            <w:tcMar>
              <w:top w:w="128" w:type="dxa"/>
              <w:left w:w="43" w:type="dxa"/>
              <w:bottom w:w="43" w:type="dxa"/>
              <w:right w:w="43" w:type="dxa"/>
            </w:tcMar>
            <w:vAlign w:val="bottom"/>
          </w:tcPr>
          <w:p w14:paraId="44D08570" w14:textId="77777777" w:rsidR="00EE2529" w:rsidRPr="00C81B84" w:rsidRDefault="00EE2529" w:rsidP="00C81B84"/>
        </w:tc>
      </w:tr>
      <w:tr w:rsidR="00EE2529" w:rsidRPr="00C81B84" w14:paraId="33C58471" w14:textId="77777777">
        <w:trPr>
          <w:trHeight w:val="380"/>
        </w:trPr>
        <w:tc>
          <w:tcPr>
            <w:tcW w:w="680" w:type="dxa"/>
            <w:tcBorders>
              <w:top w:val="nil"/>
              <w:left w:val="nil"/>
              <w:bottom w:val="nil"/>
              <w:right w:val="nil"/>
            </w:tcBorders>
            <w:tcMar>
              <w:top w:w="128" w:type="dxa"/>
              <w:left w:w="43" w:type="dxa"/>
              <w:bottom w:w="43" w:type="dxa"/>
              <w:right w:w="43" w:type="dxa"/>
            </w:tcMar>
          </w:tcPr>
          <w:p w14:paraId="0F13FCA4" w14:textId="77777777" w:rsidR="00EE2529" w:rsidRPr="00C81B84" w:rsidRDefault="00AD5E1E" w:rsidP="00C81B84">
            <w:r w:rsidRPr="00C81B84">
              <w:t>457</w:t>
            </w:r>
          </w:p>
        </w:tc>
        <w:tc>
          <w:tcPr>
            <w:tcW w:w="680" w:type="dxa"/>
            <w:tcBorders>
              <w:top w:val="nil"/>
              <w:left w:val="nil"/>
              <w:bottom w:val="nil"/>
              <w:right w:val="nil"/>
            </w:tcBorders>
            <w:tcMar>
              <w:top w:w="128" w:type="dxa"/>
              <w:left w:w="43" w:type="dxa"/>
              <w:bottom w:w="43" w:type="dxa"/>
              <w:right w:w="43" w:type="dxa"/>
            </w:tcMar>
          </w:tcPr>
          <w:p w14:paraId="0CCFE2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2DD740" w14:textId="77777777" w:rsidR="00EE2529" w:rsidRPr="00C81B84" w:rsidRDefault="00AD5E1E" w:rsidP="00C81B84">
            <w:r w:rsidRPr="00C81B84">
              <w:t>Nasjonal sikkerhetsmyndighet:</w:t>
            </w:r>
          </w:p>
        </w:tc>
        <w:tc>
          <w:tcPr>
            <w:tcW w:w="1400" w:type="dxa"/>
            <w:tcBorders>
              <w:top w:val="nil"/>
              <w:left w:val="nil"/>
              <w:bottom w:val="nil"/>
              <w:right w:val="nil"/>
            </w:tcBorders>
            <w:tcMar>
              <w:top w:w="128" w:type="dxa"/>
              <w:left w:w="43" w:type="dxa"/>
              <w:bottom w:w="43" w:type="dxa"/>
              <w:right w:w="43" w:type="dxa"/>
            </w:tcMar>
            <w:vAlign w:val="bottom"/>
          </w:tcPr>
          <w:p w14:paraId="5FA76473" w14:textId="77777777" w:rsidR="00EE2529" w:rsidRPr="00C81B84" w:rsidRDefault="00EE2529" w:rsidP="00C81B84"/>
        </w:tc>
      </w:tr>
      <w:tr w:rsidR="00EE2529" w:rsidRPr="00C81B84" w14:paraId="6B1454C8" w14:textId="77777777">
        <w:trPr>
          <w:trHeight w:val="380"/>
        </w:trPr>
        <w:tc>
          <w:tcPr>
            <w:tcW w:w="680" w:type="dxa"/>
            <w:tcBorders>
              <w:top w:val="nil"/>
              <w:left w:val="nil"/>
              <w:bottom w:val="nil"/>
              <w:right w:val="nil"/>
            </w:tcBorders>
            <w:tcMar>
              <w:top w:w="128" w:type="dxa"/>
              <w:left w:w="43" w:type="dxa"/>
              <w:bottom w:w="43" w:type="dxa"/>
              <w:right w:w="43" w:type="dxa"/>
            </w:tcMar>
          </w:tcPr>
          <w:p w14:paraId="3B76B5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2834C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57DE44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9AB48CA" w14:textId="77777777" w:rsidR="00EE2529" w:rsidRPr="00C81B84" w:rsidRDefault="00AD5E1E" w:rsidP="00C81B84">
            <w:r w:rsidRPr="00C81B84">
              <w:t>6 357 000</w:t>
            </w:r>
          </w:p>
        </w:tc>
      </w:tr>
      <w:tr w:rsidR="00EE2529" w:rsidRPr="00C81B84" w14:paraId="78C75F1D" w14:textId="77777777">
        <w:trPr>
          <w:trHeight w:val="380"/>
        </w:trPr>
        <w:tc>
          <w:tcPr>
            <w:tcW w:w="680" w:type="dxa"/>
            <w:tcBorders>
              <w:top w:val="nil"/>
              <w:left w:val="nil"/>
              <w:bottom w:val="nil"/>
              <w:right w:val="nil"/>
            </w:tcBorders>
            <w:tcMar>
              <w:top w:w="128" w:type="dxa"/>
              <w:left w:w="43" w:type="dxa"/>
              <w:bottom w:w="43" w:type="dxa"/>
              <w:right w:w="43" w:type="dxa"/>
            </w:tcMar>
          </w:tcPr>
          <w:p w14:paraId="06056F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A56BE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29BC48" w14:textId="77777777" w:rsidR="00EE2529" w:rsidRPr="00C81B84" w:rsidRDefault="00AD5E1E" w:rsidP="00C81B84">
            <w:r w:rsidRPr="00C81B84">
              <w:t>fra kr 429 234 000 til kr 435 591 000</w:t>
            </w:r>
          </w:p>
        </w:tc>
        <w:tc>
          <w:tcPr>
            <w:tcW w:w="1400" w:type="dxa"/>
            <w:tcBorders>
              <w:top w:val="nil"/>
              <w:left w:val="nil"/>
              <w:bottom w:val="nil"/>
              <w:right w:val="nil"/>
            </w:tcBorders>
            <w:tcMar>
              <w:top w:w="128" w:type="dxa"/>
              <w:left w:w="43" w:type="dxa"/>
              <w:bottom w:w="43" w:type="dxa"/>
              <w:right w:w="43" w:type="dxa"/>
            </w:tcMar>
            <w:vAlign w:val="bottom"/>
          </w:tcPr>
          <w:p w14:paraId="2E2912EA" w14:textId="77777777" w:rsidR="00EE2529" w:rsidRPr="00C81B84" w:rsidRDefault="00EE2529" w:rsidP="00C81B84"/>
        </w:tc>
      </w:tr>
      <w:tr w:rsidR="00EE2529" w:rsidRPr="00C81B84" w14:paraId="287E72C6" w14:textId="77777777">
        <w:trPr>
          <w:trHeight w:val="380"/>
        </w:trPr>
        <w:tc>
          <w:tcPr>
            <w:tcW w:w="680" w:type="dxa"/>
            <w:tcBorders>
              <w:top w:val="nil"/>
              <w:left w:val="nil"/>
              <w:bottom w:val="nil"/>
              <w:right w:val="nil"/>
            </w:tcBorders>
            <w:tcMar>
              <w:top w:w="128" w:type="dxa"/>
              <w:left w:w="43" w:type="dxa"/>
              <w:bottom w:w="43" w:type="dxa"/>
              <w:right w:w="43" w:type="dxa"/>
            </w:tcMar>
          </w:tcPr>
          <w:p w14:paraId="1398E00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D68BF5"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43C43109"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89A09FF" w14:textId="77777777" w:rsidR="00EE2529" w:rsidRPr="00C81B84" w:rsidRDefault="00AD5E1E" w:rsidP="00C81B84">
            <w:r w:rsidRPr="00C81B84">
              <w:t>921 000</w:t>
            </w:r>
          </w:p>
        </w:tc>
      </w:tr>
      <w:tr w:rsidR="00EE2529" w:rsidRPr="00C81B84" w14:paraId="4835BF3D" w14:textId="77777777">
        <w:trPr>
          <w:trHeight w:val="380"/>
        </w:trPr>
        <w:tc>
          <w:tcPr>
            <w:tcW w:w="680" w:type="dxa"/>
            <w:tcBorders>
              <w:top w:val="nil"/>
              <w:left w:val="nil"/>
              <w:bottom w:val="nil"/>
              <w:right w:val="nil"/>
            </w:tcBorders>
            <w:tcMar>
              <w:top w:w="128" w:type="dxa"/>
              <w:left w:w="43" w:type="dxa"/>
              <w:bottom w:w="43" w:type="dxa"/>
              <w:right w:w="43" w:type="dxa"/>
            </w:tcMar>
          </w:tcPr>
          <w:p w14:paraId="1605E8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B276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88B645" w14:textId="77777777" w:rsidR="00EE2529" w:rsidRPr="00C81B84" w:rsidRDefault="00AD5E1E" w:rsidP="00C81B84">
            <w:r w:rsidRPr="00C81B84">
              <w:t>fra kr 25 990 000 til kr 26 911 000</w:t>
            </w:r>
          </w:p>
        </w:tc>
        <w:tc>
          <w:tcPr>
            <w:tcW w:w="1400" w:type="dxa"/>
            <w:tcBorders>
              <w:top w:val="nil"/>
              <w:left w:val="nil"/>
              <w:bottom w:val="nil"/>
              <w:right w:val="nil"/>
            </w:tcBorders>
            <w:tcMar>
              <w:top w:w="128" w:type="dxa"/>
              <w:left w:w="43" w:type="dxa"/>
              <w:bottom w:w="43" w:type="dxa"/>
              <w:right w:w="43" w:type="dxa"/>
            </w:tcMar>
            <w:vAlign w:val="bottom"/>
          </w:tcPr>
          <w:p w14:paraId="7FC51EA6" w14:textId="77777777" w:rsidR="00EE2529" w:rsidRPr="00C81B84" w:rsidRDefault="00EE2529" w:rsidP="00C81B84"/>
        </w:tc>
      </w:tr>
      <w:tr w:rsidR="00EE2529" w:rsidRPr="00C81B84" w14:paraId="41CA882B" w14:textId="77777777">
        <w:trPr>
          <w:trHeight w:val="380"/>
        </w:trPr>
        <w:tc>
          <w:tcPr>
            <w:tcW w:w="680" w:type="dxa"/>
            <w:tcBorders>
              <w:top w:val="nil"/>
              <w:left w:val="nil"/>
              <w:bottom w:val="nil"/>
              <w:right w:val="nil"/>
            </w:tcBorders>
            <w:tcMar>
              <w:top w:w="128" w:type="dxa"/>
              <w:left w:w="43" w:type="dxa"/>
              <w:bottom w:w="43" w:type="dxa"/>
              <w:right w:w="43" w:type="dxa"/>
            </w:tcMar>
          </w:tcPr>
          <w:p w14:paraId="50F66798" w14:textId="77777777" w:rsidR="00EE2529" w:rsidRPr="00C81B84" w:rsidRDefault="00AD5E1E" w:rsidP="00C81B84">
            <w:r w:rsidRPr="00C81B84">
              <w:t>460</w:t>
            </w:r>
          </w:p>
        </w:tc>
        <w:tc>
          <w:tcPr>
            <w:tcW w:w="680" w:type="dxa"/>
            <w:tcBorders>
              <w:top w:val="nil"/>
              <w:left w:val="nil"/>
              <w:bottom w:val="nil"/>
              <w:right w:val="nil"/>
            </w:tcBorders>
            <w:tcMar>
              <w:top w:w="128" w:type="dxa"/>
              <w:left w:w="43" w:type="dxa"/>
              <w:bottom w:w="43" w:type="dxa"/>
              <w:right w:w="43" w:type="dxa"/>
            </w:tcMar>
          </w:tcPr>
          <w:p w14:paraId="17F1034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181C41" w14:textId="77777777" w:rsidR="00EE2529" w:rsidRPr="00C81B84" w:rsidRDefault="00AD5E1E" w:rsidP="00C81B84">
            <w:r w:rsidRPr="00C81B84">
              <w:t>Spesialenheten for politisaker:</w:t>
            </w:r>
          </w:p>
        </w:tc>
        <w:tc>
          <w:tcPr>
            <w:tcW w:w="1400" w:type="dxa"/>
            <w:tcBorders>
              <w:top w:val="nil"/>
              <w:left w:val="nil"/>
              <w:bottom w:val="nil"/>
              <w:right w:val="nil"/>
            </w:tcBorders>
            <w:tcMar>
              <w:top w:w="128" w:type="dxa"/>
              <w:left w:w="43" w:type="dxa"/>
              <w:bottom w:w="43" w:type="dxa"/>
              <w:right w:w="43" w:type="dxa"/>
            </w:tcMar>
            <w:vAlign w:val="bottom"/>
          </w:tcPr>
          <w:p w14:paraId="7C00B271" w14:textId="77777777" w:rsidR="00EE2529" w:rsidRPr="00C81B84" w:rsidRDefault="00EE2529" w:rsidP="00C81B84"/>
        </w:tc>
      </w:tr>
      <w:tr w:rsidR="00EE2529" w:rsidRPr="00C81B84" w14:paraId="4535B2C0" w14:textId="77777777">
        <w:trPr>
          <w:trHeight w:val="380"/>
        </w:trPr>
        <w:tc>
          <w:tcPr>
            <w:tcW w:w="680" w:type="dxa"/>
            <w:tcBorders>
              <w:top w:val="nil"/>
              <w:left w:val="nil"/>
              <w:bottom w:val="nil"/>
              <w:right w:val="nil"/>
            </w:tcBorders>
            <w:tcMar>
              <w:top w:w="128" w:type="dxa"/>
              <w:left w:w="43" w:type="dxa"/>
              <w:bottom w:w="43" w:type="dxa"/>
              <w:right w:w="43" w:type="dxa"/>
            </w:tcMar>
          </w:tcPr>
          <w:p w14:paraId="11D6C1D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D76EB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1BEFD8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71113E9" w14:textId="77777777" w:rsidR="00EE2529" w:rsidRPr="00C81B84" w:rsidRDefault="00AD5E1E" w:rsidP="00C81B84">
            <w:r w:rsidRPr="00C81B84">
              <w:t>659 000</w:t>
            </w:r>
          </w:p>
        </w:tc>
      </w:tr>
      <w:tr w:rsidR="00EE2529" w:rsidRPr="00C81B84" w14:paraId="53050099" w14:textId="77777777">
        <w:trPr>
          <w:trHeight w:val="380"/>
        </w:trPr>
        <w:tc>
          <w:tcPr>
            <w:tcW w:w="680" w:type="dxa"/>
            <w:tcBorders>
              <w:top w:val="nil"/>
              <w:left w:val="nil"/>
              <w:bottom w:val="nil"/>
              <w:right w:val="nil"/>
            </w:tcBorders>
            <w:tcMar>
              <w:top w:w="128" w:type="dxa"/>
              <w:left w:w="43" w:type="dxa"/>
              <w:bottom w:w="43" w:type="dxa"/>
              <w:right w:w="43" w:type="dxa"/>
            </w:tcMar>
          </w:tcPr>
          <w:p w14:paraId="381759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C4DC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50D8B2" w14:textId="77777777" w:rsidR="00EE2529" w:rsidRPr="00C81B84" w:rsidRDefault="00AD5E1E" w:rsidP="00C81B84">
            <w:r w:rsidRPr="00C81B84">
              <w:t>fra kr 61 861 000 til kr 62 520 000</w:t>
            </w:r>
          </w:p>
        </w:tc>
        <w:tc>
          <w:tcPr>
            <w:tcW w:w="1400" w:type="dxa"/>
            <w:tcBorders>
              <w:top w:val="nil"/>
              <w:left w:val="nil"/>
              <w:bottom w:val="nil"/>
              <w:right w:val="nil"/>
            </w:tcBorders>
            <w:tcMar>
              <w:top w:w="128" w:type="dxa"/>
              <w:left w:w="43" w:type="dxa"/>
              <w:bottom w:w="43" w:type="dxa"/>
              <w:right w:w="43" w:type="dxa"/>
            </w:tcMar>
            <w:vAlign w:val="bottom"/>
          </w:tcPr>
          <w:p w14:paraId="0995CDCE" w14:textId="77777777" w:rsidR="00EE2529" w:rsidRPr="00C81B84" w:rsidRDefault="00EE2529" w:rsidP="00C81B84"/>
        </w:tc>
      </w:tr>
      <w:tr w:rsidR="00EE2529" w:rsidRPr="00C81B84" w14:paraId="000946BF" w14:textId="77777777">
        <w:trPr>
          <w:trHeight w:val="380"/>
        </w:trPr>
        <w:tc>
          <w:tcPr>
            <w:tcW w:w="680" w:type="dxa"/>
            <w:tcBorders>
              <w:top w:val="nil"/>
              <w:left w:val="nil"/>
              <w:bottom w:val="nil"/>
              <w:right w:val="nil"/>
            </w:tcBorders>
            <w:tcMar>
              <w:top w:w="128" w:type="dxa"/>
              <w:left w:w="43" w:type="dxa"/>
              <w:bottom w:w="43" w:type="dxa"/>
              <w:right w:w="43" w:type="dxa"/>
            </w:tcMar>
          </w:tcPr>
          <w:p w14:paraId="01F4C03B" w14:textId="77777777" w:rsidR="00EE2529" w:rsidRPr="00C81B84" w:rsidRDefault="00AD5E1E" w:rsidP="00C81B84">
            <w:r w:rsidRPr="00C81B84">
              <w:t>466</w:t>
            </w:r>
          </w:p>
        </w:tc>
        <w:tc>
          <w:tcPr>
            <w:tcW w:w="680" w:type="dxa"/>
            <w:tcBorders>
              <w:top w:val="nil"/>
              <w:left w:val="nil"/>
              <w:bottom w:val="nil"/>
              <w:right w:val="nil"/>
            </w:tcBorders>
            <w:tcMar>
              <w:top w:w="128" w:type="dxa"/>
              <w:left w:w="43" w:type="dxa"/>
              <w:bottom w:w="43" w:type="dxa"/>
              <w:right w:w="43" w:type="dxa"/>
            </w:tcMar>
          </w:tcPr>
          <w:p w14:paraId="257F58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6C272C" w14:textId="77777777" w:rsidR="00EE2529" w:rsidRPr="00C81B84" w:rsidRDefault="00AD5E1E" w:rsidP="00C81B84">
            <w:r w:rsidRPr="00C81B84">
              <w:t>Særskilte straffesaksutgifter m.m.:</w:t>
            </w:r>
          </w:p>
        </w:tc>
        <w:tc>
          <w:tcPr>
            <w:tcW w:w="1400" w:type="dxa"/>
            <w:tcBorders>
              <w:top w:val="nil"/>
              <w:left w:val="nil"/>
              <w:bottom w:val="nil"/>
              <w:right w:val="nil"/>
            </w:tcBorders>
            <w:tcMar>
              <w:top w:w="128" w:type="dxa"/>
              <w:left w:w="43" w:type="dxa"/>
              <w:bottom w:w="43" w:type="dxa"/>
              <w:right w:w="43" w:type="dxa"/>
            </w:tcMar>
            <w:vAlign w:val="bottom"/>
          </w:tcPr>
          <w:p w14:paraId="4D27843F" w14:textId="77777777" w:rsidR="00EE2529" w:rsidRPr="00C81B84" w:rsidRDefault="00EE2529" w:rsidP="00C81B84"/>
        </w:tc>
      </w:tr>
      <w:tr w:rsidR="00EE2529" w:rsidRPr="00C81B84" w14:paraId="11C1B213" w14:textId="77777777">
        <w:trPr>
          <w:trHeight w:val="380"/>
        </w:trPr>
        <w:tc>
          <w:tcPr>
            <w:tcW w:w="680" w:type="dxa"/>
            <w:tcBorders>
              <w:top w:val="nil"/>
              <w:left w:val="nil"/>
              <w:bottom w:val="nil"/>
              <w:right w:val="nil"/>
            </w:tcBorders>
            <w:tcMar>
              <w:top w:w="128" w:type="dxa"/>
              <w:left w:w="43" w:type="dxa"/>
              <w:bottom w:w="43" w:type="dxa"/>
              <w:right w:w="43" w:type="dxa"/>
            </w:tcMar>
          </w:tcPr>
          <w:p w14:paraId="7EEBC96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9A613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B9058B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BA8473C" w14:textId="77777777" w:rsidR="00EE2529" w:rsidRPr="00C81B84" w:rsidRDefault="00AD5E1E" w:rsidP="00C81B84">
            <w:r w:rsidRPr="00C81B84">
              <w:t>37 440 000</w:t>
            </w:r>
          </w:p>
        </w:tc>
      </w:tr>
      <w:tr w:rsidR="00EE2529" w:rsidRPr="00C81B84" w14:paraId="3128D060" w14:textId="77777777">
        <w:trPr>
          <w:trHeight w:val="380"/>
        </w:trPr>
        <w:tc>
          <w:tcPr>
            <w:tcW w:w="680" w:type="dxa"/>
            <w:tcBorders>
              <w:top w:val="nil"/>
              <w:left w:val="nil"/>
              <w:bottom w:val="nil"/>
              <w:right w:val="nil"/>
            </w:tcBorders>
            <w:tcMar>
              <w:top w:w="128" w:type="dxa"/>
              <w:left w:w="43" w:type="dxa"/>
              <w:bottom w:w="43" w:type="dxa"/>
              <w:right w:w="43" w:type="dxa"/>
            </w:tcMar>
          </w:tcPr>
          <w:p w14:paraId="4ED93E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35CB5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C64A8E" w14:textId="77777777" w:rsidR="00EE2529" w:rsidRPr="00C81B84" w:rsidRDefault="00AD5E1E" w:rsidP="00C81B84">
            <w:r w:rsidRPr="00C81B84">
              <w:t>fra kr 1 293 172 000 til kr 1 330 612 000</w:t>
            </w:r>
          </w:p>
        </w:tc>
        <w:tc>
          <w:tcPr>
            <w:tcW w:w="1400" w:type="dxa"/>
            <w:tcBorders>
              <w:top w:val="nil"/>
              <w:left w:val="nil"/>
              <w:bottom w:val="nil"/>
              <w:right w:val="nil"/>
            </w:tcBorders>
            <w:tcMar>
              <w:top w:w="128" w:type="dxa"/>
              <w:left w:w="43" w:type="dxa"/>
              <w:bottom w:w="43" w:type="dxa"/>
              <w:right w:w="43" w:type="dxa"/>
            </w:tcMar>
            <w:vAlign w:val="bottom"/>
          </w:tcPr>
          <w:p w14:paraId="4B26F8EF" w14:textId="77777777" w:rsidR="00EE2529" w:rsidRPr="00C81B84" w:rsidRDefault="00EE2529" w:rsidP="00C81B84"/>
        </w:tc>
      </w:tr>
      <w:tr w:rsidR="00EE2529" w:rsidRPr="00C81B84" w14:paraId="09B2D845" w14:textId="77777777">
        <w:trPr>
          <w:trHeight w:val="380"/>
        </w:trPr>
        <w:tc>
          <w:tcPr>
            <w:tcW w:w="680" w:type="dxa"/>
            <w:tcBorders>
              <w:top w:val="nil"/>
              <w:left w:val="nil"/>
              <w:bottom w:val="nil"/>
              <w:right w:val="nil"/>
            </w:tcBorders>
            <w:tcMar>
              <w:top w:w="128" w:type="dxa"/>
              <w:left w:w="43" w:type="dxa"/>
              <w:bottom w:w="43" w:type="dxa"/>
              <w:right w:w="43" w:type="dxa"/>
            </w:tcMar>
          </w:tcPr>
          <w:p w14:paraId="05CECDC4" w14:textId="77777777" w:rsidR="00EE2529" w:rsidRPr="00C81B84" w:rsidRDefault="00AD5E1E" w:rsidP="00C81B84">
            <w:r w:rsidRPr="00C81B84">
              <w:t>467</w:t>
            </w:r>
          </w:p>
        </w:tc>
        <w:tc>
          <w:tcPr>
            <w:tcW w:w="680" w:type="dxa"/>
            <w:tcBorders>
              <w:top w:val="nil"/>
              <w:left w:val="nil"/>
              <w:bottom w:val="nil"/>
              <w:right w:val="nil"/>
            </w:tcBorders>
            <w:tcMar>
              <w:top w:w="128" w:type="dxa"/>
              <w:left w:w="43" w:type="dxa"/>
              <w:bottom w:w="43" w:type="dxa"/>
              <w:right w:w="43" w:type="dxa"/>
            </w:tcMar>
          </w:tcPr>
          <w:p w14:paraId="69B8985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B92E06" w14:textId="77777777" w:rsidR="00EE2529" w:rsidRPr="00C81B84" w:rsidRDefault="00AD5E1E" w:rsidP="00C81B84">
            <w:r w:rsidRPr="00C81B84">
              <w:t>Norsk Lovtidend:</w:t>
            </w:r>
          </w:p>
        </w:tc>
        <w:tc>
          <w:tcPr>
            <w:tcW w:w="1400" w:type="dxa"/>
            <w:tcBorders>
              <w:top w:val="nil"/>
              <w:left w:val="nil"/>
              <w:bottom w:val="nil"/>
              <w:right w:val="nil"/>
            </w:tcBorders>
            <w:tcMar>
              <w:top w:w="128" w:type="dxa"/>
              <w:left w:w="43" w:type="dxa"/>
              <w:bottom w:w="43" w:type="dxa"/>
              <w:right w:w="43" w:type="dxa"/>
            </w:tcMar>
            <w:vAlign w:val="bottom"/>
          </w:tcPr>
          <w:p w14:paraId="00279604" w14:textId="77777777" w:rsidR="00EE2529" w:rsidRPr="00C81B84" w:rsidRDefault="00EE2529" w:rsidP="00C81B84"/>
        </w:tc>
      </w:tr>
      <w:tr w:rsidR="00EE2529" w:rsidRPr="00C81B84" w14:paraId="0E628ADF" w14:textId="77777777">
        <w:trPr>
          <w:trHeight w:val="380"/>
        </w:trPr>
        <w:tc>
          <w:tcPr>
            <w:tcW w:w="680" w:type="dxa"/>
            <w:tcBorders>
              <w:top w:val="nil"/>
              <w:left w:val="nil"/>
              <w:bottom w:val="nil"/>
              <w:right w:val="nil"/>
            </w:tcBorders>
            <w:tcMar>
              <w:top w:w="128" w:type="dxa"/>
              <w:left w:w="43" w:type="dxa"/>
              <w:bottom w:w="43" w:type="dxa"/>
              <w:right w:w="43" w:type="dxa"/>
            </w:tcMar>
          </w:tcPr>
          <w:p w14:paraId="2D1F87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8F46A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C967189"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28E7670" w14:textId="77777777" w:rsidR="00EE2529" w:rsidRPr="00C81B84" w:rsidRDefault="00AD5E1E" w:rsidP="00C81B84">
            <w:r w:rsidRPr="00C81B84">
              <w:t>1 941 000</w:t>
            </w:r>
          </w:p>
        </w:tc>
      </w:tr>
      <w:tr w:rsidR="00EE2529" w:rsidRPr="00C81B84" w14:paraId="1D1890F8" w14:textId="77777777">
        <w:trPr>
          <w:trHeight w:val="380"/>
        </w:trPr>
        <w:tc>
          <w:tcPr>
            <w:tcW w:w="680" w:type="dxa"/>
            <w:tcBorders>
              <w:top w:val="nil"/>
              <w:left w:val="nil"/>
              <w:bottom w:val="nil"/>
              <w:right w:val="nil"/>
            </w:tcBorders>
            <w:tcMar>
              <w:top w:w="128" w:type="dxa"/>
              <w:left w:w="43" w:type="dxa"/>
              <w:bottom w:w="43" w:type="dxa"/>
              <w:right w:w="43" w:type="dxa"/>
            </w:tcMar>
          </w:tcPr>
          <w:p w14:paraId="75763AD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BD36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EB724C" w14:textId="77777777" w:rsidR="00EE2529" w:rsidRPr="00C81B84" w:rsidRDefault="00AD5E1E" w:rsidP="00C81B84">
            <w:r w:rsidRPr="00C81B84">
              <w:t>fra kr 8 125 000 til kr 10 066 000</w:t>
            </w:r>
          </w:p>
        </w:tc>
        <w:tc>
          <w:tcPr>
            <w:tcW w:w="1400" w:type="dxa"/>
            <w:tcBorders>
              <w:top w:val="nil"/>
              <w:left w:val="nil"/>
              <w:bottom w:val="nil"/>
              <w:right w:val="nil"/>
            </w:tcBorders>
            <w:tcMar>
              <w:top w:w="128" w:type="dxa"/>
              <w:left w:w="43" w:type="dxa"/>
              <w:bottom w:w="43" w:type="dxa"/>
              <w:right w:w="43" w:type="dxa"/>
            </w:tcMar>
            <w:vAlign w:val="bottom"/>
          </w:tcPr>
          <w:p w14:paraId="0F8C86B5" w14:textId="77777777" w:rsidR="00EE2529" w:rsidRPr="00C81B84" w:rsidRDefault="00EE2529" w:rsidP="00C81B84"/>
        </w:tc>
      </w:tr>
      <w:tr w:rsidR="00EE2529" w:rsidRPr="00C81B84" w14:paraId="00EFCEFC" w14:textId="77777777">
        <w:trPr>
          <w:trHeight w:val="380"/>
        </w:trPr>
        <w:tc>
          <w:tcPr>
            <w:tcW w:w="680" w:type="dxa"/>
            <w:tcBorders>
              <w:top w:val="nil"/>
              <w:left w:val="nil"/>
              <w:bottom w:val="nil"/>
              <w:right w:val="nil"/>
            </w:tcBorders>
            <w:tcMar>
              <w:top w:w="128" w:type="dxa"/>
              <w:left w:w="43" w:type="dxa"/>
              <w:bottom w:w="43" w:type="dxa"/>
              <w:right w:w="43" w:type="dxa"/>
            </w:tcMar>
          </w:tcPr>
          <w:p w14:paraId="527E2AF2" w14:textId="77777777" w:rsidR="00EE2529" w:rsidRPr="00C81B84" w:rsidRDefault="00AD5E1E" w:rsidP="00C81B84">
            <w:r w:rsidRPr="00C81B84">
              <w:t>468</w:t>
            </w:r>
          </w:p>
        </w:tc>
        <w:tc>
          <w:tcPr>
            <w:tcW w:w="680" w:type="dxa"/>
            <w:tcBorders>
              <w:top w:val="nil"/>
              <w:left w:val="nil"/>
              <w:bottom w:val="nil"/>
              <w:right w:val="nil"/>
            </w:tcBorders>
            <w:tcMar>
              <w:top w:w="128" w:type="dxa"/>
              <w:left w:w="43" w:type="dxa"/>
              <w:bottom w:w="43" w:type="dxa"/>
              <w:right w:w="43" w:type="dxa"/>
            </w:tcMar>
          </w:tcPr>
          <w:p w14:paraId="4D4270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D8A456" w14:textId="77777777" w:rsidR="00EE2529" w:rsidRPr="00C81B84" w:rsidRDefault="00AD5E1E" w:rsidP="00C81B84">
            <w:r w:rsidRPr="00C81B84">
              <w:t>Kommisjonen for gjenopptakelse av straffesaker:</w:t>
            </w:r>
          </w:p>
        </w:tc>
        <w:tc>
          <w:tcPr>
            <w:tcW w:w="1400" w:type="dxa"/>
            <w:tcBorders>
              <w:top w:val="nil"/>
              <w:left w:val="nil"/>
              <w:bottom w:val="nil"/>
              <w:right w:val="nil"/>
            </w:tcBorders>
            <w:tcMar>
              <w:top w:w="128" w:type="dxa"/>
              <w:left w:w="43" w:type="dxa"/>
              <w:bottom w:w="43" w:type="dxa"/>
              <w:right w:w="43" w:type="dxa"/>
            </w:tcMar>
            <w:vAlign w:val="bottom"/>
          </w:tcPr>
          <w:p w14:paraId="7A25385A" w14:textId="77777777" w:rsidR="00EE2529" w:rsidRPr="00C81B84" w:rsidRDefault="00EE2529" w:rsidP="00C81B84"/>
        </w:tc>
      </w:tr>
      <w:tr w:rsidR="00EE2529" w:rsidRPr="00C81B84" w14:paraId="3DBF1E6C" w14:textId="77777777">
        <w:trPr>
          <w:trHeight w:val="380"/>
        </w:trPr>
        <w:tc>
          <w:tcPr>
            <w:tcW w:w="680" w:type="dxa"/>
            <w:tcBorders>
              <w:top w:val="nil"/>
              <w:left w:val="nil"/>
              <w:bottom w:val="nil"/>
              <w:right w:val="nil"/>
            </w:tcBorders>
            <w:tcMar>
              <w:top w:w="128" w:type="dxa"/>
              <w:left w:w="43" w:type="dxa"/>
              <w:bottom w:w="43" w:type="dxa"/>
              <w:right w:w="43" w:type="dxa"/>
            </w:tcMar>
          </w:tcPr>
          <w:p w14:paraId="0AE437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2FD61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6355F9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8A06E94" w14:textId="77777777" w:rsidR="00EE2529" w:rsidRPr="00C81B84" w:rsidRDefault="00AD5E1E" w:rsidP="00C81B84">
            <w:r w:rsidRPr="00C81B84">
              <w:t>215 000</w:t>
            </w:r>
          </w:p>
        </w:tc>
      </w:tr>
      <w:tr w:rsidR="00EE2529" w:rsidRPr="00C81B84" w14:paraId="695BE1E3" w14:textId="77777777">
        <w:trPr>
          <w:trHeight w:val="380"/>
        </w:trPr>
        <w:tc>
          <w:tcPr>
            <w:tcW w:w="680" w:type="dxa"/>
            <w:tcBorders>
              <w:top w:val="nil"/>
              <w:left w:val="nil"/>
              <w:bottom w:val="nil"/>
              <w:right w:val="nil"/>
            </w:tcBorders>
            <w:tcMar>
              <w:top w:w="128" w:type="dxa"/>
              <w:left w:w="43" w:type="dxa"/>
              <w:bottom w:w="43" w:type="dxa"/>
              <w:right w:w="43" w:type="dxa"/>
            </w:tcMar>
          </w:tcPr>
          <w:p w14:paraId="67FEFC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26268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A1EA55" w14:textId="77777777" w:rsidR="00EE2529" w:rsidRPr="00C81B84" w:rsidRDefault="00AD5E1E" w:rsidP="00C81B84">
            <w:r w:rsidRPr="00C81B84">
              <w:t>fra kr 22 864 000 til kr 23 079 000</w:t>
            </w:r>
          </w:p>
        </w:tc>
        <w:tc>
          <w:tcPr>
            <w:tcW w:w="1400" w:type="dxa"/>
            <w:tcBorders>
              <w:top w:val="nil"/>
              <w:left w:val="nil"/>
              <w:bottom w:val="nil"/>
              <w:right w:val="nil"/>
            </w:tcBorders>
            <w:tcMar>
              <w:top w:w="128" w:type="dxa"/>
              <w:left w:w="43" w:type="dxa"/>
              <w:bottom w:w="43" w:type="dxa"/>
              <w:right w:w="43" w:type="dxa"/>
            </w:tcMar>
            <w:vAlign w:val="bottom"/>
          </w:tcPr>
          <w:p w14:paraId="44A78310" w14:textId="77777777" w:rsidR="00EE2529" w:rsidRPr="00C81B84" w:rsidRDefault="00EE2529" w:rsidP="00C81B84"/>
        </w:tc>
      </w:tr>
      <w:tr w:rsidR="00EE2529" w:rsidRPr="00C81B84" w14:paraId="11718594" w14:textId="77777777">
        <w:trPr>
          <w:trHeight w:val="380"/>
        </w:trPr>
        <w:tc>
          <w:tcPr>
            <w:tcW w:w="680" w:type="dxa"/>
            <w:tcBorders>
              <w:top w:val="nil"/>
              <w:left w:val="nil"/>
              <w:bottom w:val="nil"/>
              <w:right w:val="nil"/>
            </w:tcBorders>
            <w:tcMar>
              <w:top w:w="128" w:type="dxa"/>
              <w:left w:w="43" w:type="dxa"/>
              <w:bottom w:w="43" w:type="dxa"/>
              <w:right w:w="43" w:type="dxa"/>
            </w:tcMar>
          </w:tcPr>
          <w:p w14:paraId="04F5C2F2" w14:textId="77777777" w:rsidR="00EE2529" w:rsidRPr="00C81B84" w:rsidRDefault="00AD5E1E" w:rsidP="00C81B84">
            <w:r w:rsidRPr="00C81B84">
              <w:t>469</w:t>
            </w:r>
          </w:p>
        </w:tc>
        <w:tc>
          <w:tcPr>
            <w:tcW w:w="680" w:type="dxa"/>
            <w:tcBorders>
              <w:top w:val="nil"/>
              <w:left w:val="nil"/>
              <w:bottom w:val="nil"/>
              <w:right w:val="nil"/>
            </w:tcBorders>
            <w:tcMar>
              <w:top w:w="128" w:type="dxa"/>
              <w:left w:w="43" w:type="dxa"/>
              <w:bottom w:w="43" w:type="dxa"/>
              <w:right w:w="43" w:type="dxa"/>
            </w:tcMar>
          </w:tcPr>
          <w:p w14:paraId="63446C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06E347" w14:textId="77777777" w:rsidR="00EE2529" w:rsidRPr="00C81B84" w:rsidRDefault="00AD5E1E" w:rsidP="00C81B84">
            <w:r w:rsidRPr="00C81B84">
              <w:t>Vergemålsordningen:</w:t>
            </w:r>
          </w:p>
        </w:tc>
        <w:tc>
          <w:tcPr>
            <w:tcW w:w="1400" w:type="dxa"/>
            <w:tcBorders>
              <w:top w:val="nil"/>
              <w:left w:val="nil"/>
              <w:bottom w:val="nil"/>
              <w:right w:val="nil"/>
            </w:tcBorders>
            <w:tcMar>
              <w:top w:w="128" w:type="dxa"/>
              <w:left w:w="43" w:type="dxa"/>
              <w:bottom w:w="43" w:type="dxa"/>
              <w:right w:w="43" w:type="dxa"/>
            </w:tcMar>
            <w:vAlign w:val="bottom"/>
          </w:tcPr>
          <w:p w14:paraId="4A49EF63" w14:textId="77777777" w:rsidR="00EE2529" w:rsidRPr="00C81B84" w:rsidRDefault="00EE2529" w:rsidP="00C81B84"/>
        </w:tc>
      </w:tr>
      <w:tr w:rsidR="00EE2529" w:rsidRPr="00C81B84" w14:paraId="0C4D0142" w14:textId="77777777">
        <w:trPr>
          <w:trHeight w:val="380"/>
        </w:trPr>
        <w:tc>
          <w:tcPr>
            <w:tcW w:w="680" w:type="dxa"/>
            <w:tcBorders>
              <w:top w:val="nil"/>
              <w:left w:val="nil"/>
              <w:bottom w:val="nil"/>
              <w:right w:val="nil"/>
            </w:tcBorders>
            <w:tcMar>
              <w:top w:w="128" w:type="dxa"/>
              <w:left w:w="43" w:type="dxa"/>
              <w:bottom w:w="43" w:type="dxa"/>
              <w:right w:w="43" w:type="dxa"/>
            </w:tcMar>
          </w:tcPr>
          <w:p w14:paraId="4B1E45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65A49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D67512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FA01B89" w14:textId="77777777" w:rsidR="00EE2529" w:rsidRPr="00C81B84" w:rsidRDefault="00AD5E1E" w:rsidP="00C81B84">
            <w:r w:rsidRPr="00C81B84">
              <w:t>2 065 000</w:t>
            </w:r>
          </w:p>
        </w:tc>
      </w:tr>
      <w:tr w:rsidR="00EE2529" w:rsidRPr="00C81B84" w14:paraId="5BD094B4" w14:textId="77777777">
        <w:trPr>
          <w:trHeight w:val="380"/>
        </w:trPr>
        <w:tc>
          <w:tcPr>
            <w:tcW w:w="680" w:type="dxa"/>
            <w:tcBorders>
              <w:top w:val="nil"/>
              <w:left w:val="nil"/>
              <w:bottom w:val="nil"/>
              <w:right w:val="nil"/>
            </w:tcBorders>
            <w:tcMar>
              <w:top w:w="128" w:type="dxa"/>
              <w:left w:w="43" w:type="dxa"/>
              <w:bottom w:w="43" w:type="dxa"/>
              <w:right w:w="43" w:type="dxa"/>
            </w:tcMar>
          </w:tcPr>
          <w:p w14:paraId="0135F4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E1787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D70E81" w14:textId="77777777" w:rsidR="00EE2529" w:rsidRPr="00C81B84" w:rsidRDefault="00AD5E1E" w:rsidP="00C81B84">
            <w:r w:rsidRPr="00C81B84">
              <w:t>fra kr 269 647 000 til kr 271 712 000</w:t>
            </w:r>
          </w:p>
        </w:tc>
        <w:tc>
          <w:tcPr>
            <w:tcW w:w="1400" w:type="dxa"/>
            <w:tcBorders>
              <w:top w:val="nil"/>
              <w:left w:val="nil"/>
              <w:bottom w:val="nil"/>
              <w:right w:val="nil"/>
            </w:tcBorders>
            <w:tcMar>
              <w:top w:w="128" w:type="dxa"/>
              <w:left w:w="43" w:type="dxa"/>
              <w:bottom w:w="43" w:type="dxa"/>
              <w:right w:w="43" w:type="dxa"/>
            </w:tcMar>
            <w:vAlign w:val="bottom"/>
          </w:tcPr>
          <w:p w14:paraId="5E541C5A" w14:textId="77777777" w:rsidR="00EE2529" w:rsidRPr="00C81B84" w:rsidRDefault="00EE2529" w:rsidP="00C81B84"/>
        </w:tc>
      </w:tr>
      <w:tr w:rsidR="00EE2529" w:rsidRPr="00C81B84" w14:paraId="7F33C8DA" w14:textId="77777777">
        <w:trPr>
          <w:trHeight w:val="380"/>
        </w:trPr>
        <w:tc>
          <w:tcPr>
            <w:tcW w:w="680" w:type="dxa"/>
            <w:tcBorders>
              <w:top w:val="nil"/>
              <w:left w:val="nil"/>
              <w:bottom w:val="nil"/>
              <w:right w:val="nil"/>
            </w:tcBorders>
            <w:tcMar>
              <w:top w:w="128" w:type="dxa"/>
              <w:left w:w="43" w:type="dxa"/>
              <w:bottom w:w="43" w:type="dxa"/>
              <w:right w:w="43" w:type="dxa"/>
            </w:tcMar>
          </w:tcPr>
          <w:p w14:paraId="6BE5A4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D30DF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2CC9494"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D6CBA4B" w14:textId="77777777" w:rsidR="00EE2529" w:rsidRPr="00C81B84" w:rsidRDefault="00AD5E1E" w:rsidP="00C81B84">
            <w:r w:rsidRPr="00C81B84">
              <w:t>1 970 000</w:t>
            </w:r>
          </w:p>
        </w:tc>
      </w:tr>
      <w:tr w:rsidR="00EE2529" w:rsidRPr="00C81B84" w14:paraId="0854DA8A" w14:textId="77777777">
        <w:trPr>
          <w:trHeight w:val="380"/>
        </w:trPr>
        <w:tc>
          <w:tcPr>
            <w:tcW w:w="680" w:type="dxa"/>
            <w:tcBorders>
              <w:top w:val="nil"/>
              <w:left w:val="nil"/>
              <w:bottom w:val="nil"/>
              <w:right w:val="nil"/>
            </w:tcBorders>
            <w:tcMar>
              <w:top w:w="128" w:type="dxa"/>
              <w:left w:w="43" w:type="dxa"/>
              <w:bottom w:w="43" w:type="dxa"/>
              <w:right w:w="43" w:type="dxa"/>
            </w:tcMar>
          </w:tcPr>
          <w:p w14:paraId="00AD4B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45CE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18D8C3" w14:textId="77777777" w:rsidR="00EE2529" w:rsidRPr="00C81B84" w:rsidRDefault="00AD5E1E" w:rsidP="00C81B84">
            <w:r w:rsidRPr="00C81B84">
              <w:t>fra kr 92 239 000 til kr 94 209 000</w:t>
            </w:r>
          </w:p>
        </w:tc>
        <w:tc>
          <w:tcPr>
            <w:tcW w:w="1400" w:type="dxa"/>
            <w:tcBorders>
              <w:top w:val="nil"/>
              <w:left w:val="nil"/>
              <w:bottom w:val="nil"/>
              <w:right w:val="nil"/>
            </w:tcBorders>
            <w:tcMar>
              <w:top w:w="128" w:type="dxa"/>
              <w:left w:w="43" w:type="dxa"/>
              <w:bottom w:w="43" w:type="dxa"/>
              <w:right w:w="43" w:type="dxa"/>
            </w:tcMar>
            <w:vAlign w:val="bottom"/>
          </w:tcPr>
          <w:p w14:paraId="6C40ADB5" w14:textId="77777777" w:rsidR="00EE2529" w:rsidRPr="00C81B84" w:rsidRDefault="00EE2529" w:rsidP="00C81B84"/>
        </w:tc>
      </w:tr>
      <w:tr w:rsidR="00EE2529" w:rsidRPr="00C81B84" w14:paraId="1AD3172D" w14:textId="77777777">
        <w:trPr>
          <w:trHeight w:val="380"/>
        </w:trPr>
        <w:tc>
          <w:tcPr>
            <w:tcW w:w="680" w:type="dxa"/>
            <w:tcBorders>
              <w:top w:val="nil"/>
              <w:left w:val="nil"/>
              <w:bottom w:val="nil"/>
              <w:right w:val="nil"/>
            </w:tcBorders>
            <w:tcMar>
              <w:top w:w="128" w:type="dxa"/>
              <w:left w:w="43" w:type="dxa"/>
              <w:bottom w:w="43" w:type="dxa"/>
              <w:right w:w="43" w:type="dxa"/>
            </w:tcMar>
          </w:tcPr>
          <w:p w14:paraId="3A509542" w14:textId="77777777" w:rsidR="00EE2529" w:rsidRPr="00C81B84" w:rsidRDefault="00AD5E1E" w:rsidP="00C81B84">
            <w:r w:rsidRPr="00C81B84">
              <w:t>470</w:t>
            </w:r>
          </w:p>
        </w:tc>
        <w:tc>
          <w:tcPr>
            <w:tcW w:w="680" w:type="dxa"/>
            <w:tcBorders>
              <w:top w:val="nil"/>
              <w:left w:val="nil"/>
              <w:bottom w:val="nil"/>
              <w:right w:val="nil"/>
            </w:tcBorders>
            <w:tcMar>
              <w:top w:w="128" w:type="dxa"/>
              <w:left w:w="43" w:type="dxa"/>
              <w:bottom w:w="43" w:type="dxa"/>
              <w:right w:w="43" w:type="dxa"/>
            </w:tcMar>
          </w:tcPr>
          <w:p w14:paraId="407AD6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83B7F4" w14:textId="77777777" w:rsidR="00EE2529" w:rsidRPr="00C81B84" w:rsidRDefault="00AD5E1E" w:rsidP="00C81B84">
            <w:r w:rsidRPr="00C81B84">
              <w:t>Fri rettshjelp:</w:t>
            </w:r>
          </w:p>
        </w:tc>
        <w:tc>
          <w:tcPr>
            <w:tcW w:w="1400" w:type="dxa"/>
            <w:tcBorders>
              <w:top w:val="nil"/>
              <w:left w:val="nil"/>
              <w:bottom w:val="nil"/>
              <w:right w:val="nil"/>
            </w:tcBorders>
            <w:tcMar>
              <w:top w:w="128" w:type="dxa"/>
              <w:left w:w="43" w:type="dxa"/>
              <w:bottom w:w="43" w:type="dxa"/>
              <w:right w:w="43" w:type="dxa"/>
            </w:tcMar>
            <w:vAlign w:val="bottom"/>
          </w:tcPr>
          <w:p w14:paraId="2F34E21C" w14:textId="77777777" w:rsidR="00EE2529" w:rsidRPr="00C81B84" w:rsidRDefault="00EE2529" w:rsidP="00C81B84"/>
        </w:tc>
      </w:tr>
      <w:tr w:rsidR="00EE2529" w:rsidRPr="00C81B84" w14:paraId="5CB29A4E" w14:textId="77777777">
        <w:trPr>
          <w:trHeight w:val="380"/>
        </w:trPr>
        <w:tc>
          <w:tcPr>
            <w:tcW w:w="680" w:type="dxa"/>
            <w:tcBorders>
              <w:top w:val="nil"/>
              <w:left w:val="nil"/>
              <w:bottom w:val="nil"/>
              <w:right w:val="nil"/>
            </w:tcBorders>
            <w:tcMar>
              <w:top w:w="128" w:type="dxa"/>
              <w:left w:w="43" w:type="dxa"/>
              <w:bottom w:w="43" w:type="dxa"/>
              <w:right w:w="43" w:type="dxa"/>
            </w:tcMar>
          </w:tcPr>
          <w:p w14:paraId="2F2CEC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74B5E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D72498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47AF916" w14:textId="77777777" w:rsidR="00EE2529" w:rsidRPr="00C81B84" w:rsidRDefault="00AD5E1E" w:rsidP="00C81B84">
            <w:r w:rsidRPr="00C81B84">
              <w:t>24 094 000</w:t>
            </w:r>
          </w:p>
        </w:tc>
      </w:tr>
      <w:tr w:rsidR="00EE2529" w:rsidRPr="00C81B84" w14:paraId="2F63E3DA" w14:textId="77777777">
        <w:trPr>
          <w:trHeight w:val="380"/>
        </w:trPr>
        <w:tc>
          <w:tcPr>
            <w:tcW w:w="680" w:type="dxa"/>
            <w:tcBorders>
              <w:top w:val="nil"/>
              <w:left w:val="nil"/>
              <w:bottom w:val="nil"/>
              <w:right w:val="nil"/>
            </w:tcBorders>
            <w:tcMar>
              <w:top w:w="128" w:type="dxa"/>
              <w:left w:w="43" w:type="dxa"/>
              <w:bottom w:w="43" w:type="dxa"/>
              <w:right w:w="43" w:type="dxa"/>
            </w:tcMar>
          </w:tcPr>
          <w:p w14:paraId="4AD68FF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5D79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197858" w14:textId="77777777" w:rsidR="00EE2529" w:rsidRPr="00C81B84" w:rsidRDefault="00AD5E1E" w:rsidP="00C81B84">
            <w:r w:rsidRPr="00C81B84">
              <w:t>fra kr 791 218 000 til kr 815 312 000</w:t>
            </w:r>
          </w:p>
        </w:tc>
        <w:tc>
          <w:tcPr>
            <w:tcW w:w="1400" w:type="dxa"/>
            <w:tcBorders>
              <w:top w:val="nil"/>
              <w:left w:val="nil"/>
              <w:bottom w:val="nil"/>
              <w:right w:val="nil"/>
            </w:tcBorders>
            <w:tcMar>
              <w:top w:w="128" w:type="dxa"/>
              <w:left w:w="43" w:type="dxa"/>
              <w:bottom w:w="43" w:type="dxa"/>
              <w:right w:w="43" w:type="dxa"/>
            </w:tcMar>
            <w:vAlign w:val="bottom"/>
          </w:tcPr>
          <w:p w14:paraId="392A8603" w14:textId="77777777" w:rsidR="00EE2529" w:rsidRPr="00C81B84" w:rsidRDefault="00EE2529" w:rsidP="00C81B84"/>
        </w:tc>
      </w:tr>
      <w:tr w:rsidR="00EE2529" w:rsidRPr="00C81B84" w14:paraId="09ED8C29" w14:textId="77777777">
        <w:trPr>
          <w:trHeight w:val="380"/>
        </w:trPr>
        <w:tc>
          <w:tcPr>
            <w:tcW w:w="680" w:type="dxa"/>
            <w:tcBorders>
              <w:top w:val="nil"/>
              <w:left w:val="nil"/>
              <w:bottom w:val="nil"/>
              <w:right w:val="nil"/>
            </w:tcBorders>
            <w:tcMar>
              <w:top w:w="128" w:type="dxa"/>
              <w:left w:w="43" w:type="dxa"/>
              <w:bottom w:w="43" w:type="dxa"/>
              <w:right w:w="43" w:type="dxa"/>
            </w:tcMar>
          </w:tcPr>
          <w:p w14:paraId="2628F5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70E16C"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618493CB" w14:textId="77777777" w:rsidR="00EE2529" w:rsidRPr="00C81B84" w:rsidRDefault="00AD5E1E" w:rsidP="00C81B84">
            <w:r w:rsidRPr="00C81B84">
              <w:t>Tilskudd til spesielle rettshjelptiltak, forhøyes med</w:t>
            </w:r>
          </w:p>
        </w:tc>
        <w:tc>
          <w:tcPr>
            <w:tcW w:w="1400" w:type="dxa"/>
            <w:tcBorders>
              <w:top w:val="nil"/>
              <w:left w:val="nil"/>
              <w:bottom w:val="nil"/>
              <w:right w:val="nil"/>
            </w:tcBorders>
            <w:tcMar>
              <w:top w:w="128" w:type="dxa"/>
              <w:left w:w="43" w:type="dxa"/>
              <w:bottom w:w="43" w:type="dxa"/>
              <w:right w:w="43" w:type="dxa"/>
            </w:tcMar>
            <w:vAlign w:val="bottom"/>
          </w:tcPr>
          <w:p w14:paraId="3626CF5A" w14:textId="77777777" w:rsidR="00EE2529" w:rsidRPr="00C81B84" w:rsidRDefault="00AD5E1E" w:rsidP="00C81B84">
            <w:r w:rsidRPr="00C81B84">
              <w:t>1 479 000</w:t>
            </w:r>
          </w:p>
        </w:tc>
      </w:tr>
      <w:tr w:rsidR="00EE2529" w:rsidRPr="00C81B84" w14:paraId="295E0A90" w14:textId="77777777">
        <w:trPr>
          <w:trHeight w:val="380"/>
        </w:trPr>
        <w:tc>
          <w:tcPr>
            <w:tcW w:w="680" w:type="dxa"/>
            <w:tcBorders>
              <w:top w:val="nil"/>
              <w:left w:val="nil"/>
              <w:bottom w:val="nil"/>
              <w:right w:val="nil"/>
            </w:tcBorders>
            <w:tcMar>
              <w:top w:w="128" w:type="dxa"/>
              <w:left w:w="43" w:type="dxa"/>
              <w:bottom w:w="43" w:type="dxa"/>
              <w:right w:w="43" w:type="dxa"/>
            </w:tcMar>
          </w:tcPr>
          <w:p w14:paraId="7926B9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B7289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9DEA5F" w14:textId="77777777" w:rsidR="00EE2529" w:rsidRPr="00C81B84" w:rsidRDefault="00AD5E1E" w:rsidP="00C81B84">
            <w:r w:rsidRPr="00C81B84">
              <w:t>fra kr 69 265 000 til kr 70 744 000</w:t>
            </w:r>
          </w:p>
        </w:tc>
        <w:tc>
          <w:tcPr>
            <w:tcW w:w="1400" w:type="dxa"/>
            <w:tcBorders>
              <w:top w:val="nil"/>
              <w:left w:val="nil"/>
              <w:bottom w:val="nil"/>
              <w:right w:val="nil"/>
            </w:tcBorders>
            <w:tcMar>
              <w:top w:w="128" w:type="dxa"/>
              <w:left w:w="43" w:type="dxa"/>
              <w:bottom w:w="43" w:type="dxa"/>
              <w:right w:w="43" w:type="dxa"/>
            </w:tcMar>
            <w:vAlign w:val="bottom"/>
          </w:tcPr>
          <w:p w14:paraId="03352877" w14:textId="77777777" w:rsidR="00EE2529" w:rsidRPr="00C81B84" w:rsidRDefault="00EE2529" w:rsidP="00C81B84"/>
        </w:tc>
      </w:tr>
      <w:tr w:rsidR="00EE2529" w:rsidRPr="00C81B84" w14:paraId="5181F85D" w14:textId="77777777">
        <w:trPr>
          <w:trHeight w:val="380"/>
        </w:trPr>
        <w:tc>
          <w:tcPr>
            <w:tcW w:w="680" w:type="dxa"/>
            <w:tcBorders>
              <w:top w:val="nil"/>
              <w:left w:val="nil"/>
              <w:bottom w:val="nil"/>
              <w:right w:val="nil"/>
            </w:tcBorders>
            <w:tcMar>
              <w:top w:w="128" w:type="dxa"/>
              <w:left w:w="43" w:type="dxa"/>
              <w:bottom w:w="43" w:type="dxa"/>
              <w:right w:w="43" w:type="dxa"/>
            </w:tcMar>
          </w:tcPr>
          <w:p w14:paraId="17C80C09" w14:textId="77777777" w:rsidR="00EE2529" w:rsidRPr="00C81B84" w:rsidRDefault="00AD5E1E" w:rsidP="00C81B84">
            <w:r w:rsidRPr="00C81B84">
              <w:t>471</w:t>
            </w:r>
          </w:p>
        </w:tc>
        <w:tc>
          <w:tcPr>
            <w:tcW w:w="680" w:type="dxa"/>
            <w:tcBorders>
              <w:top w:val="nil"/>
              <w:left w:val="nil"/>
              <w:bottom w:val="nil"/>
              <w:right w:val="nil"/>
            </w:tcBorders>
            <w:tcMar>
              <w:top w:w="128" w:type="dxa"/>
              <w:left w:w="43" w:type="dxa"/>
              <w:bottom w:w="43" w:type="dxa"/>
              <w:right w:w="43" w:type="dxa"/>
            </w:tcMar>
          </w:tcPr>
          <w:p w14:paraId="708277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40BECE" w14:textId="77777777" w:rsidR="00EE2529" w:rsidRPr="00C81B84" w:rsidRDefault="00AD5E1E" w:rsidP="00C81B84">
            <w:r w:rsidRPr="00C81B84">
              <w:t>Statens erstatningsansvar og Stortingets rettferdsvederlagsordning:</w:t>
            </w:r>
          </w:p>
        </w:tc>
        <w:tc>
          <w:tcPr>
            <w:tcW w:w="1400" w:type="dxa"/>
            <w:tcBorders>
              <w:top w:val="nil"/>
              <w:left w:val="nil"/>
              <w:bottom w:val="nil"/>
              <w:right w:val="nil"/>
            </w:tcBorders>
            <w:tcMar>
              <w:top w:w="128" w:type="dxa"/>
              <w:left w:w="43" w:type="dxa"/>
              <w:bottom w:w="43" w:type="dxa"/>
              <w:right w:w="43" w:type="dxa"/>
            </w:tcMar>
            <w:vAlign w:val="bottom"/>
          </w:tcPr>
          <w:p w14:paraId="46E4C5B8" w14:textId="77777777" w:rsidR="00EE2529" w:rsidRPr="00C81B84" w:rsidRDefault="00EE2529" w:rsidP="00C81B84"/>
        </w:tc>
      </w:tr>
      <w:tr w:rsidR="00EE2529" w:rsidRPr="00C81B84" w14:paraId="14083DF6" w14:textId="77777777">
        <w:trPr>
          <w:trHeight w:val="380"/>
        </w:trPr>
        <w:tc>
          <w:tcPr>
            <w:tcW w:w="680" w:type="dxa"/>
            <w:tcBorders>
              <w:top w:val="nil"/>
              <w:left w:val="nil"/>
              <w:bottom w:val="nil"/>
              <w:right w:val="nil"/>
            </w:tcBorders>
            <w:tcMar>
              <w:top w:w="128" w:type="dxa"/>
              <w:left w:w="43" w:type="dxa"/>
              <w:bottom w:w="43" w:type="dxa"/>
              <w:right w:w="43" w:type="dxa"/>
            </w:tcMar>
          </w:tcPr>
          <w:p w14:paraId="0221DD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389009"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CFAA99F" w14:textId="77777777" w:rsidR="00EE2529" w:rsidRPr="00C81B84" w:rsidRDefault="00AD5E1E" w:rsidP="00C81B84">
            <w:r w:rsidRPr="00C81B84">
              <w:t xml:space="preserve">Erstatningsansvar m.m.,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74A2F60" w14:textId="77777777" w:rsidR="00EE2529" w:rsidRPr="00C81B84" w:rsidRDefault="00AD5E1E" w:rsidP="00C81B84">
            <w:r w:rsidRPr="00C81B84">
              <w:t>2 636 000</w:t>
            </w:r>
          </w:p>
        </w:tc>
      </w:tr>
      <w:tr w:rsidR="00EE2529" w:rsidRPr="00C81B84" w14:paraId="224E34C0" w14:textId="77777777">
        <w:trPr>
          <w:trHeight w:val="380"/>
        </w:trPr>
        <w:tc>
          <w:tcPr>
            <w:tcW w:w="680" w:type="dxa"/>
            <w:tcBorders>
              <w:top w:val="nil"/>
              <w:left w:val="nil"/>
              <w:bottom w:val="nil"/>
              <w:right w:val="nil"/>
            </w:tcBorders>
            <w:tcMar>
              <w:top w:w="128" w:type="dxa"/>
              <w:left w:w="43" w:type="dxa"/>
              <w:bottom w:w="43" w:type="dxa"/>
              <w:right w:w="43" w:type="dxa"/>
            </w:tcMar>
          </w:tcPr>
          <w:p w14:paraId="1B3DAF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8E36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CC821E" w14:textId="77777777" w:rsidR="00EE2529" w:rsidRPr="00C81B84" w:rsidRDefault="00AD5E1E" w:rsidP="00C81B84">
            <w:r w:rsidRPr="00C81B84">
              <w:t>fra kr 123 392 000 til kr 126 028 000</w:t>
            </w:r>
          </w:p>
        </w:tc>
        <w:tc>
          <w:tcPr>
            <w:tcW w:w="1400" w:type="dxa"/>
            <w:tcBorders>
              <w:top w:val="nil"/>
              <w:left w:val="nil"/>
              <w:bottom w:val="nil"/>
              <w:right w:val="nil"/>
            </w:tcBorders>
            <w:tcMar>
              <w:top w:w="128" w:type="dxa"/>
              <w:left w:w="43" w:type="dxa"/>
              <w:bottom w:w="43" w:type="dxa"/>
              <w:right w:w="43" w:type="dxa"/>
            </w:tcMar>
            <w:vAlign w:val="bottom"/>
          </w:tcPr>
          <w:p w14:paraId="2AA8A1A6" w14:textId="77777777" w:rsidR="00EE2529" w:rsidRPr="00C81B84" w:rsidRDefault="00EE2529" w:rsidP="00C81B84"/>
        </w:tc>
      </w:tr>
      <w:tr w:rsidR="00EE2529" w:rsidRPr="00C81B84" w14:paraId="63A1D140" w14:textId="77777777">
        <w:trPr>
          <w:trHeight w:val="640"/>
        </w:trPr>
        <w:tc>
          <w:tcPr>
            <w:tcW w:w="680" w:type="dxa"/>
            <w:tcBorders>
              <w:top w:val="nil"/>
              <w:left w:val="nil"/>
              <w:bottom w:val="nil"/>
              <w:right w:val="nil"/>
            </w:tcBorders>
            <w:tcMar>
              <w:top w:w="128" w:type="dxa"/>
              <w:left w:w="43" w:type="dxa"/>
              <w:bottom w:w="43" w:type="dxa"/>
              <w:right w:w="43" w:type="dxa"/>
            </w:tcMar>
          </w:tcPr>
          <w:p w14:paraId="2D4A5C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C1ED6D"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62BE30D5" w14:textId="77777777" w:rsidR="00EE2529" w:rsidRPr="00C81B84" w:rsidRDefault="00AD5E1E" w:rsidP="00C81B84">
            <w:r w:rsidRPr="00C81B84">
              <w:t xml:space="preserve">Erstatning i anledning av </w:t>
            </w:r>
            <w:proofErr w:type="spellStart"/>
            <w:r w:rsidRPr="00C81B84">
              <w:t>straffeforfølging</w:t>
            </w:r>
            <w:proofErr w:type="spellEnd"/>
            <w:r w:rsidRPr="00C81B84">
              <w:t xml:space="preserv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5644B19" w14:textId="77777777" w:rsidR="00EE2529" w:rsidRPr="00C81B84" w:rsidRDefault="00AD5E1E" w:rsidP="00C81B84">
            <w:r w:rsidRPr="00C81B84">
              <w:t>32 334 000</w:t>
            </w:r>
          </w:p>
        </w:tc>
      </w:tr>
      <w:tr w:rsidR="00EE2529" w:rsidRPr="00C81B84" w14:paraId="779FC7AF" w14:textId="77777777">
        <w:trPr>
          <w:trHeight w:val="380"/>
        </w:trPr>
        <w:tc>
          <w:tcPr>
            <w:tcW w:w="680" w:type="dxa"/>
            <w:tcBorders>
              <w:top w:val="nil"/>
              <w:left w:val="nil"/>
              <w:bottom w:val="nil"/>
              <w:right w:val="nil"/>
            </w:tcBorders>
            <w:tcMar>
              <w:top w:w="128" w:type="dxa"/>
              <w:left w:w="43" w:type="dxa"/>
              <w:bottom w:w="43" w:type="dxa"/>
              <w:right w:w="43" w:type="dxa"/>
            </w:tcMar>
          </w:tcPr>
          <w:p w14:paraId="51E575E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E980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02F12A" w14:textId="77777777" w:rsidR="00EE2529" w:rsidRPr="00C81B84" w:rsidRDefault="00AD5E1E" w:rsidP="00C81B84">
            <w:r w:rsidRPr="00C81B84">
              <w:t>fra kr 69 143 000 til kr 101 477 000</w:t>
            </w:r>
          </w:p>
        </w:tc>
        <w:tc>
          <w:tcPr>
            <w:tcW w:w="1400" w:type="dxa"/>
            <w:tcBorders>
              <w:top w:val="nil"/>
              <w:left w:val="nil"/>
              <w:bottom w:val="nil"/>
              <w:right w:val="nil"/>
            </w:tcBorders>
            <w:tcMar>
              <w:top w:w="128" w:type="dxa"/>
              <w:left w:w="43" w:type="dxa"/>
              <w:bottom w:w="43" w:type="dxa"/>
              <w:right w:w="43" w:type="dxa"/>
            </w:tcMar>
            <w:vAlign w:val="bottom"/>
          </w:tcPr>
          <w:p w14:paraId="5AEAAA9A" w14:textId="77777777" w:rsidR="00EE2529" w:rsidRPr="00C81B84" w:rsidRDefault="00EE2529" w:rsidP="00C81B84"/>
        </w:tc>
      </w:tr>
      <w:tr w:rsidR="00EE2529" w:rsidRPr="00C81B84" w14:paraId="1FA0FD72" w14:textId="77777777">
        <w:trPr>
          <w:trHeight w:val="380"/>
        </w:trPr>
        <w:tc>
          <w:tcPr>
            <w:tcW w:w="680" w:type="dxa"/>
            <w:tcBorders>
              <w:top w:val="nil"/>
              <w:left w:val="nil"/>
              <w:bottom w:val="nil"/>
              <w:right w:val="nil"/>
            </w:tcBorders>
            <w:tcMar>
              <w:top w:w="128" w:type="dxa"/>
              <w:left w:w="43" w:type="dxa"/>
              <w:bottom w:w="43" w:type="dxa"/>
              <w:right w:w="43" w:type="dxa"/>
            </w:tcMar>
          </w:tcPr>
          <w:p w14:paraId="47BC7A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B1E9E4"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58668314" w14:textId="77777777" w:rsidR="00EE2529" w:rsidRPr="00C81B84" w:rsidRDefault="00AD5E1E" w:rsidP="00C81B84">
            <w:r w:rsidRPr="00C81B84">
              <w:t>Stortingets rettferdsvederlagsordning, forhøyes med</w:t>
            </w:r>
          </w:p>
        </w:tc>
        <w:tc>
          <w:tcPr>
            <w:tcW w:w="1400" w:type="dxa"/>
            <w:tcBorders>
              <w:top w:val="nil"/>
              <w:left w:val="nil"/>
              <w:bottom w:val="nil"/>
              <w:right w:val="nil"/>
            </w:tcBorders>
            <w:tcMar>
              <w:top w:w="128" w:type="dxa"/>
              <w:left w:w="43" w:type="dxa"/>
              <w:bottom w:w="43" w:type="dxa"/>
              <w:right w:w="43" w:type="dxa"/>
            </w:tcMar>
            <w:vAlign w:val="bottom"/>
          </w:tcPr>
          <w:p w14:paraId="6FBF7965" w14:textId="77777777" w:rsidR="00EE2529" w:rsidRPr="00C81B84" w:rsidRDefault="00AD5E1E" w:rsidP="00C81B84">
            <w:r w:rsidRPr="00C81B84">
              <w:t>643 000</w:t>
            </w:r>
          </w:p>
        </w:tc>
      </w:tr>
      <w:tr w:rsidR="00EE2529" w:rsidRPr="00C81B84" w14:paraId="6A7D808D" w14:textId="77777777">
        <w:trPr>
          <w:trHeight w:val="380"/>
        </w:trPr>
        <w:tc>
          <w:tcPr>
            <w:tcW w:w="680" w:type="dxa"/>
            <w:tcBorders>
              <w:top w:val="nil"/>
              <w:left w:val="nil"/>
              <w:bottom w:val="nil"/>
              <w:right w:val="nil"/>
            </w:tcBorders>
            <w:tcMar>
              <w:top w:w="128" w:type="dxa"/>
              <w:left w:w="43" w:type="dxa"/>
              <w:bottom w:w="43" w:type="dxa"/>
              <w:right w:w="43" w:type="dxa"/>
            </w:tcMar>
          </w:tcPr>
          <w:p w14:paraId="7E27CB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BD1D0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0ED76E" w14:textId="77777777" w:rsidR="00EE2529" w:rsidRPr="00C81B84" w:rsidRDefault="00AD5E1E" w:rsidP="00C81B84">
            <w:r w:rsidRPr="00C81B84">
              <w:t>fra kr 30 122 000 til kr 30 765 000</w:t>
            </w:r>
          </w:p>
        </w:tc>
        <w:tc>
          <w:tcPr>
            <w:tcW w:w="1400" w:type="dxa"/>
            <w:tcBorders>
              <w:top w:val="nil"/>
              <w:left w:val="nil"/>
              <w:bottom w:val="nil"/>
              <w:right w:val="nil"/>
            </w:tcBorders>
            <w:tcMar>
              <w:top w:w="128" w:type="dxa"/>
              <w:left w:w="43" w:type="dxa"/>
              <w:bottom w:w="43" w:type="dxa"/>
              <w:right w:w="43" w:type="dxa"/>
            </w:tcMar>
            <w:vAlign w:val="bottom"/>
          </w:tcPr>
          <w:p w14:paraId="0D6B5A8D" w14:textId="77777777" w:rsidR="00EE2529" w:rsidRPr="00C81B84" w:rsidRDefault="00EE2529" w:rsidP="00C81B84"/>
        </w:tc>
      </w:tr>
      <w:tr w:rsidR="00EE2529" w:rsidRPr="00C81B84" w14:paraId="60AC1848" w14:textId="77777777">
        <w:trPr>
          <w:trHeight w:val="380"/>
        </w:trPr>
        <w:tc>
          <w:tcPr>
            <w:tcW w:w="680" w:type="dxa"/>
            <w:tcBorders>
              <w:top w:val="nil"/>
              <w:left w:val="nil"/>
              <w:bottom w:val="nil"/>
              <w:right w:val="nil"/>
            </w:tcBorders>
            <w:tcMar>
              <w:top w:w="128" w:type="dxa"/>
              <w:left w:w="43" w:type="dxa"/>
              <w:bottom w:w="43" w:type="dxa"/>
              <w:right w:w="43" w:type="dxa"/>
            </w:tcMar>
          </w:tcPr>
          <w:p w14:paraId="6BB99D4D" w14:textId="77777777" w:rsidR="00EE2529" w:rsidRPr="00C81B84" w:rsidRDefault="00AD5E1E" w:rsidP="00C81B84">
            <w:r w:rsidRPr="00C81B84">
              <w:t>473</w:t>
            </w:r>
          </w:p>
        </w:tc>
        <w:tc>
          <w:tcPr>
            <w:tcW w:w="680" w:type="dxa"/>
            <w:tcBorders>
              <w:top w:val="nil"/>
              <w:left w:val="nil"/>
              <w:bottom w:val="nil"/>
              <w:right w:val="nil"/>
            </w:tcBorders>
            <w:tcMar>
              <w:top w:w="128" w:type="dxa"/>
              <w:left w:w="43" w:type="dxa"/>
              <w:bottom w:w="43" w:type="dxa"/>
              <w:right w:w="43" w:type="dxa"/>
            </w:tcMar>
          </w:tcPr>
          <w:p w14:paraId="4AD48B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F4048B" w14:textId="77777777" w:rsidR="00EE2529" w:rsidRPr="00C81B84" w:rsidRDefault="00AD5E1E" w:rsidP="00C81B84">
            <w:r w:rsidRPr="00C81B84">
              <w:t>Statens sivilrettsforvaltning:</w:t>
            </w:r>
          </w:p>
        </w:tc>
        <w:tc>
          <w:tcPr>
            <w:tcW w:w="1400" w:type="dxa"/>
            <w:tcBorders>
              <w:top w:val="nil"/>
              <w:left w:val="nil"/>
              <w:bottom w:val="nil"/>
              <w:right w:val="nil"/>
            </w:tcBorders>
            <w:tcMar>
              <w:top w:w="128" w:type="dxa"/>
              <w:left w:w="43" w:type="dxa"/>
              <w:bottom w:w="43" w:type="dxa"/>
              <w:right w:w="43" w:type="dxa"/>
            </w:tcMar>
            <w:vAlign w:val="bottom"/>
          </w:tcPr>
          <w:p w14:paraId="6A5F2F72" w14:textId="77777777" w:rsidR="00EE2529" w:rsidRPr="00C81B84" w:rsidRDefault="00EE2529" w:rsidP="00C81B84"/>
        </w:tc>
      </w:tr>
      <w:tr w:rsidR="00EE2529" w:rsidRPr="00C81B84" w14:paraId="5CE09DAC" w14:textId="77777777">
        <w:trPr>
          <w:trHeight w:val="380"/>
        </w:trPr>
        <w:tc>
          <w:tcPr>
            <w:tcW w:w="680" w:type="dxa"/>
            <w:tcBorders>
              <w:top w:val="nil"/>
              <w:left w:val="nil"/>
              <w:bottom w:val="nil"/>
              <w:right w:val="nil"/>
            </w:tcBorders>
            <w:tcMar>
              <w:top w:w="128" w:type="dxa"/>
              <w:left w:w="43" w:type="dxa"/>
              <w:bottom w:w="43" w:type="dxa"/>
              <w:right w:w="43" w:type="dxa"/>
            </w:tcMar>
          </w:tcPr>
          <w:p w14:paraId="452C63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E8EAC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C832A7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F01A33F" w14:textId="77777777" w:rsidR="00EE2529" w:rsidRPr="00C81B84" w:rsidRDefault="00AD5E1E" w:rsidP="00C81B84">
            <w:r w:rsidRPr="00C81B84">
              <w:t>760 000</w:t>
            </w:r>
          </w:p>
        </w:tc>
      </w:tr>
      <w:tr w:rsidR="00EE2529" w:rsidRPr="00C81B84" w14:paraId="1BE4224E" w14:textId="77777777">
        <w:trPr>
          <w:trHeight w:val="380"/>
        </w:trPr>
        <w:tc>
          <w:tcPr>
            <w:tcW w:w="680" w:type="dxa"/>
            <w:tcBorders>
              <w:top w:val="nil"/>
              <w:left w:val="nil"/>
              <w:bottom w:val="nil"/>
              <w:right w:val="nil"/>
            </w:tcBorders>
            <w:tcMar>
              <w:top w:w="128" w:type="dxa"/>
              <w:left w:w="43" w:type="dxa"/>
              <w:bottom w:w="43" w:type="dxa"/>
              <w:right w:w="43" w:type="dxa"/>
            </w:tcMar>
          </w:tcPr>
          <w:p w14:paraId="300DBE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3F032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67EFDD" w14:textId="77777777" w:rsidR="00EE2529" w:rsidRPr="00C81B84" w:rsidRDefault="00AD5E1E" w:rsidP="00C81B84">
            <w:r w:rsidRPr="00C81B84">
              <w:t>fra kr 78 505 000 til kr 79 265 000</w:t>
            </w:r>
          </w:p>
        </w:tc>
        <w:tc>
          <w:tcPr>
            <w:tcW w:w="1400" w:type="dxa"/>
            <w:tcBorders>
              <w:top w:val="nil"/>
              <w:left w:val="nil"/>
              <w:bottom w:val="nil"/>
              <w:right w:val="nil"/>
            </w:tcBorders>
            <w:tcMar>
              <w:top w:w="128" w:type="dxa"/>
              <w:left w:w="43" w:type="dxa"/>
              <w:bottom w:w="43" w:type="dxa"/>
              <w:right w:w="43" w:type="dxa"/>
            </w:tcMar>
            <w:vAlign w:val="bottom"/>
          </w:tcPr>
          <w:p w14:paraId="7469DA2F" w14:textId="77777777" w:rsidR="00EE2529" w:rsidRPr="00C81B84" w:rsidRDefault="00EE2529" w:rsidP="00C81B84"/>
        </w:tc>
      </w:tr>
      <w:tr w:rsidR="00EE2529" w:rsidRPr="00C81B84" w14:paraId="30BD94C9" w14:textId="77777777">
        <w:trPr>
          <w:trHeight w:val="380"/>
        </w:trPr>
        <w:tc>
          <w:tcPr>
            <w:tcW w:w="680" w:type="dxa"/>
            <w:tcBorders>
              <w:top w:val="nil"/>
              <w:left w:val="nil"/>
              <w:bottom w:val="nil"/>
              <w:right w:val="nil"/>
            </w:tcBorders>
            <w:tcMar>
              <w:top w:w="128" w:type="dxa"/>
              <w:left w:w="43" w:type="dxa"/>
              <w:bottom w:w="43" w:type="dxa"/>
              <w:right w:w="43" w:type="dxa"/>
            </w:tcMar>
          </w:tcPr>
          <w:p w14:paraId="1A04CD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3D0BDA"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1FC86E1" w14:textId="77777777" w:rsidR="00EE2529" w:rsidRPr="00C81B84" w:rsidRDefault="00AD5E1E" w:rsidP="00C81B84">
            <w:r w:rsidRPr="00C81B84">
              <w:t xml:space="preserve">Erstatning til voldsofre,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FCF5A06" w14:textId="77777777" w:rsidR="00EE2529" w:rsidRPr="00C81B84" w:rsidRDefault="00AD5E1E" w:rsidP="00C81B84">
            <w:r w:rsidRPr="00C81B84">
              <w:t>9 197 000</w:t>
            </w:r>
          </w:p>
        </w:tc>
      </w:tr>
      <w:tr w:rsidR="00EE2529" w:rsidRPr="00C81B84" w14:paraId="087FF532" w14:textId="77777777">
        <w:trPr>
          <w:trHeight w:val="380"/>
        </w:trPr>
        <w:tc>
          <w:tcPr>
            <w:tcW w:w="680" w:type="dxa"/>
            <w:tcBorders>
              <w:top w:val="nil"/>
              <w:left w:val="nil"/>
              <w:bottom w:val="nil"/>
              <w:right w:val="nil"/>
            </w:tcBorders>
            <w:tcMar>
              <w:top w:w="128" w:type="dxa"/>
              <w:left w:w="43" w:type="dxa"/>
              <w:bottom w:w="43" w:type="dxa"/>
              <w:right w:w="43" w:type="dxa"/>
            </w:tcMar>
          </w:tcPr>
          <w:p w14:paraId="7401BF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1BB11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64BBDA" w14:textId="77777777" w:rsidR="00EE2529" w:rsidRPr="00C81B84" w:rsidRDefault="00AD5E1E" w:rsidP="00C81B84">
            <w:r w:rsidRPr="00C81B84">
              <w:t>fra kr 430 604 000 til kr 439 801 000</w:t>
            </w:r>
          </w:p>
        </w:tc>
        <w:tc>
          <w:tcPr>
            <w:tcW w:w="1400" w:type="dxa"/>
            <w:tcBorders>
              <w:top w:val="nil"/>
              <w:left w:val="nil"/>
              <w:bottom w:val="nil"/>
              <w:right w:val="nil"/>
            </w:tcBorders>
            <w:tcMar>
              <w:top w:w="128" w:type="dxa"/>
              <w:left w:w="43" w:type="dxa"/>
              <w:bottom w:w="43" w:type="dxa"/>
              <w:right w:w="43" w:type="dxa"/>
            </w:tcMar>
            <w:vAlign w:val="bottom"/>
          </w:tcPr>
          <w:p w14:paraId="6287A2DD" w14:textId="77777777" w:rsidR="00EE2529" w:rsidRPr="00C81B84" w:rsidRDefault="00EE2529" w:rsidP="00C81B84"/>
        </w:tc>
      </w:tr>
      <w:tr w:rsidR="00EE2529" w:rsidRPr="00C81B84" w14:paraId="66B34CD8" w14:textId="77777777">
        <w:trPr>
          <w:trHeight w:val="380"/>
        </w:trPr>
        <w:tc>
          <w:tcPr>
            <w:tcW w:w="680" w:type="dxa"/>
            <w:tcBorders>
              <w:top w:val="nil"/>
              <w:left w:val="nil"/>
              <w:bottom w:val="nil"/>
              <w:right w:val="nil"/>
            </w:tcBorders>
            <w:tcMar>
              <w:top w:w="128" w:type="dxa"/>
              <w:left w:w="43" w:type="dxa"/>
              <w:bottom w:w="43" w:type="dxa"/>
              <w:right w:w="43" w:type="dxa"/>
            </w:tcMar>
          </w:tcPr>
          <w:p w14:paraId="2FEE2AC6" w14:textId="77777777" w:rsidR="00EE2529" w:rsidRPr="00C81B84" w:rsidRDefault="00AD5E1E" w:rsidP="00C81B84">
            <w:r w:rsidRPr="00C81B84">
              <w:t>475</w:t>
            </w:r>
          </w:p>
        </w:tc>
        <w:tc>
          <w:tcPr>
            <w:tcW w:w="680" w:type="dxa"/>
            <w:tcBorders>
              <w:top w:val="nil"/>
              <w:left w:val="nil"/>
              <w:bottom w:val="nil"/>
              <w:right w:val="nil"/>
            </w:tcBorders>
            <w:tcMar>
              <w:top w:w="128" w:type="dxa"/>
              <w:left w:w="43" w:type="dxa"/>
              <w:bottom w:w="43" w:type="dxa"/>
              <w:right w:w="43" w:type="dxa"/>
            </w:tcMar>
          </w:tcPr>
          <w:p w14:paraId="5EEBBC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B7F51F" w14:textId="77777777" w:rsidR="00EE2529" w:rsidRPr="00C81B84" w:rsidRDefault="00AD5E1E" w:rsidP="00C81B84">
            <w:r w:rsidRPr="00C81B84">
              <w:t>Bobehandling:</w:t>
            </w:r>
          </w:p>
        </w:tc>
        <w:tc>
          <w:tcPr>
            <w:tcW w:w="1400" w:type="dxa"/>
            <w:tcBorders>
              <w:top w:val="nil"/>
              <w:left w:val="nil"/>
              <w:bottom w:val="nil"/>
              <w:right w:val="nil"/>
            </w:tcBorders>
            <w:tcMar>
              <w:top w:w="128" w:type="dxa"/>
              <w:left w:w="43" w:type="dxa"/>
              <w:bottom w:w="43" w:type="dxa"/>
              <w:right w:w="43" w:type="dxa"/>
            </w:tcMar>
            <w:vAlign w:val="bottom"/>
          </w:tcPr>
          <w:p w14:paraId="70437383" w14:textId="77777777" w:rsidR="00EE2529" w:rsidRPr="00C81B84" w:rsidRDefault="00EE2529" w:rsidP="00C81B84"/>
        </w:tc>
      </w:tr>
      <w:tr w:rsidR="00EE2529" w:rsidRPr="00C81B84" w14:paraId="07A53F94" w14:textId="77777777">
        <w:trPr>
          <w:trHeight w:val="380"/>
        </w:trPr>
        <w:tc>
          <w:tcPr>
            <w:tcW w:w="680" w:type="dxa"/>
            <w:tcBorders>
              <w:top w:val="nil"/>
              <w:left w:val="nil"/>
              <w:bottom w:val="nil"/>
              <w:right w:val="nil"/>
            </w:tcBorders>
            <w:tcMar>
              <w:top w:w="128" w:type="dxa"/>
              <w:left w:w="43" w:type="dxa"/>
              <w:bottom w:w="43" w:type="dxa"/>
              <w:right w:w="43" w:type="dxa"/>
            </w:tcMar>
          </w:tcPr>
          <w:p w14:paraId="0797D5C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F229C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339D7B6" w14:textId="77777777" w:rsidR="00EE2529" w:rsidRPr="00C81B84" w:rsidRDefault="00AD5E1E" w:rsidP="00C81B84">
            <w:r w:rsidRPr="00C81B84">
              <w:t xml:space="preserve">Driftsutgifter,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D155D34" w14:textId="77777777" w:rsidR="00EE2529" w:rsidRPr="00C81B84" w:rsidRDefault="00AD5E1E" w:rsidP="00C81B84">
            <w:r w:rsidRPr="00C81B84">
              <w:t>3 554 000</w:t>
            </w:r>
          </w:p>
        </w:tc>
      </w:tr>
      <w:tr w:rsidR="00EE2529" w:rsidRPr="00C81B84" w14:paraId="4820E0D5" w14:textId="77777777">
        <w:trPr>
          <w:trHeight w:val="380"/>
        </w:trPr>
        <w:tc>
          <w:tcPr>
            <w:tcW w:w="680" w:type="dxa"/>
            <w:tcBorders>
              <w:top w:val="nil"/>
              <w:left w:val="nil"/>
              <w:bottom w:val="nil"/>
              <w:right w:val="nil"/>
            </w:tcBorders>
            <w:tcMar>
              <w:top w:w="128" w:type="dxa"/>
              <w:left w:w="43" w:type="dxa"/>
              <w:bottom w:w="43" w:type="dxa"/>
              <w:right w:w="43" w:type="dxa"/>
            </w:tcMar>
          </w:tcPr>
          <w:p w14:paraId="6984C0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D0F7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A27B58" w14:textId="77777777" w:rsidR="00EE2529" w:rsidRPr="00C81B84" w:rsidRDefault="00AD5E1E" w:rsidP="00C81B84">
            <w:r w:rsidRPr="00C81B84">
              <w:t>fra kr 116 704 000 til kr 120 258 000</w:t>
            </w:r>
          </w:p>
        </w:tc>
        <w:tc>
          <w:tcPr>
            <w:tcW w:w="1400" w:type="dxa"/>
            <w:tcBorders>
              <w:top w:val="nil"/>
              <w:left w:val="nil"/>
              <w:bottom w:val="nil"/>
              <w:right w:val="nil"/>
            </w:tcBorders>
            <w:tcMar>
              <w:top w:w="128" w:type="dxa"/>
              <w:left w:w="43" w:type="dxa"/>
              <w:bottom w:w="43" w:type="dxa"/>
              <w:right w:w="43" w:type="dxa"/>
            </w:tcMar>
            <w:vAlign w:val="bottom"/>
          </w:tcPr>
          <w:p w14:paraId="1762E611" w14:textId="77777777" w:rsidR="00EE2529" w:rsidRPr="00C81B84" w:rsidRDefault="00EE2529" w:rsidP="00C81B84"/>
        </w:tc>
      </w:tr>
      <w:tr w:rsidR="00EE2529" w:rsidRPr="00C81B84" w14:paraId="4F85E4A9" w14:textId="77777777">
        <w:trPr>
          <w:trHeight w:val="380"/>
        </w:trPr>
        <w:tc>
          <w:tcPr>
            <w:tcW w:w="680" w:type="dxa"/>
            <w:tcBorders>
              <w:top w:val="nil"/>
              <w:left w:val="nil"/>
              <w:bottom w:val="nil"/>
              <w:right w:val="nil"/>
            </w:tcBorders>
            <w:tcMar>
              <w:top w:w="128" w:type="dxa"/>
              <w:left w:w="43" w:type="dxa"/>
              <w:bottom w:w="43" w:type="dxa"/>
              <w:right w:w="43" w:type="dxa"/>
            </w:tcMar>
          </w:tcPr>
          <w:p w14:paraId="305E30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6D3402"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070EBC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711C381" w14:textId="77777777" w:rsidR="00EE2529" w:rsidRPr="00C81B84" w:rsidRDefault="00AD5E1E" w:rsidP="00C81B84">
            <w:r w:rsidRPr="00C81B84">
              <w:t>180 000</w:t>
            </w:r>
          </w:p>
        </w:tc>
      </w:tr>
      <w:tr w:rsidR="00EE2529" w:rsidRPr="00C81B84" w14:paraId="7FE57625" w14:textId="77777777">
        <w:trPr>
          <w:trHeight w:val="380"/>
        </w:trPr>
        <w:tc>
          <w:tcPr>
            <w:tcW w:w="680" w:type="dxa"/>
            <w:tcBorders>
              <w:top w:val="nil"/>
              <w:left w:val="nil"/>
              <w:bottom w:val="nil"/>
              <w:right w:val="nil"/>
            </w:tcBorders>
            <w:tcMar>
              <w:top w:w="128" w:type="dxa"/>
              <w:left w:w="43" w:type="dxa"/>
              <w:bottom w:w="43" w:type="dxa"/>
              <w:right w:w="43" w:type="dxa"/>
            </w:tcMar>
          </w:tcPr>
          <w:p w14:paraId="5EA200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FDBD9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5FBCD9" w14:textId="77777777" w:rsidR="00EE2529" w:rsidRPr="00C81B84" w:rsidRDefault="00AD5E1E" w:rsidP="00C81B84">
            <w:r w:rsidRPr="00C81B84">
              <w:t>fra kr 8 411 000 til kr 8 591 000</w:t>
            </w:r>
          </w:p>
        </w:tc>
        <w:tc>
          <w:tcPr>
            <w:tcW w:w="1400" w:type="dxa"/>
            <w:tcBorders>
              <w:top w:val="nil"/>
              <w:left w:val="nil"/>
              <w:bottom w:val="nil"/>
              <w:right w:val="nil"/>
            </w:tcBorders>
            <w:tcMar>
              <w:top w:w="128" w:type="dxa"/>
              <w:left w:w="43" w:type="dxa"/>
              <w:bottom w:w="43" w:type="dxa"/>
              <w:right w:w="43" w:type="dxa"/>
            </w:tcMar>
            <w:vAlign w:val="bottom"/>
          </w:tcPr>
          <w:p w14:paraId="6FDCACFE" w14:textId="77777777" w:rsidR="00EE2529" w:rsidRPr="00C81B84" w:rsidRDefault="00EE2529" w:rsidP="00C81B84"/>
        </w:tc>
      </w:tr>
      <w:tr w:rsidR="00EE2529" w:rsidRPr="00C81B84" w14:paraId="0FD7DF68" w14:textId="77777777">
        <w:trPr>
          <w:trHeight w:val="380"/>
        </w:trPr>
        <w:tc>
          <w:tcPr>
            <w:tcW w:w="680" w:type="dxa"/>
            <w:tcBorders>
              <w:top w:val="nil"/>
              <w:left w:val="nil"/>
              <w:bottom w:val="nil"/>
              <w:right w:val="nil"/>
            </w:tcBorders>
            <w:tcMar>
              <w:top w:w="128" w:type="dxa"/>
              <w:left w:w="43" w:type="dxa"/>
              <w:bottom w:w="43" w:type="dxa"/>
              <w:right w:w="43" w:type="dxa"/>
            </w:tcMar>
          </w:tcPr>
          <w:p w14:paraId="20F25C9C" w14:textId="77777777" w:rsidR="00EE2529" w:rsidRPr="00C81B84" w:rsidRDefault="00AD5E1E" w:rsidP="00C81B84">
            <w:r w:rsidRPr="00C81B84">
              <w:t>480</w:t>
            </w:r>
          </w:p>
        </w:tc>
        <w:tc>
          <w:tcPr>
            <w:tcW w:w="680" w:type="dxa"/>
            <w:tcBorders>
              <w:top w:val="nil"/>
              <w:left w:val="nil"/>
              <w:bottom w:val="nil"/>
              <w:right w:val="nil"/>
            </w:tcBorders>
            <w:tcMar>
              <w:top w:w="128" w:type="dxa"/>
              <w:left w:w="43" w:type="dxa"/>
              <w:bottom w:w="43" w:type="dxa"/>
              <w:right w:w="43" w:type="dxa"/>
            </w:tcMar>
          </w:tcPr>
          <w:p w14:paraId="0CD787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6A3752" w14:textId="77777777" w:rsidR="00EE2529" w:rsidRPr="00C81B84" w:rsidRDefault="00AD5E1E" w:rsidP="00C81B84">
            <w:r w:rsidRPr="00C81B84">
              <w:t>Svalbardbudsjettet:</w:t>
            </w:r>
          </w:p>
        </w:tc>
        <w:tc>
          <w:tcPr>
            <w:tcW w:w="1400" w:type="dxa"/>
            <w:tcBorders>
              <w:top w:val="nil"/>
              <w:left w:val="nil"/>
              <w:bottom w:val="nil"/>
              <w:right w:val="nil"/>
            </w:tcBorders>
            <w:tcMar>
              <w:top w:w="128" w:type="dxa"/>
              <w:left w:w="43" w:type="dxa"/>
              <w:bottom w:w="43" w:type="dxa"/>
              <w:right w:w="43" w:type="dxa"/>
            </w:tcMar>
            <w:vAlign w:val="bottom"/>
          </w:tcPr>
          <w:p w14:paraId="5CD91A6E" w14:textId="77777777" w:rsidR="00EE2529" w:rsidRPr="00C81B84" w:rsidRDefault="00EE2529" w:rsidP="00C81B84"/>
        </w:tc>
      </w:tr>
      <w:tr w:rsidR="00EE2529" w:rsidRPr="00C81B84" w14:paraId="6F04CD51" w14:textId="77777777">
        <w:trPr>
          <w:trHeight w:val="380"/>
        </w:trPr>
        <w:tc>
          <w:tcPr>
            <w:tcW w:w="680" w:type="dxa"/>
            <w:tcBorders>
              <w:top w:val="nil"/>
              <w:left w:val="nil"/>
              <w:bottom w:val="nil"/>
              <w:right w:val="nil"/>
            </w:tcBorders>
            <w:tcMar>
              <w:top w:w="128" w:type="dxa"/>
              <w:left w:w="43" w:type="dxa"/>
              <w:bottom w:w="43" w:type="dxa"/>
              <w:right w:w="43" w:type="dxa"/>
            </w:tcMar>
          </w:tcPr>
          <w:p w14:paraId="67A24C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5A1163"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1259FA7B"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20EAE94C" w14:textId="77777777" w:rsidR="00EE2529" w:rsidRPr="00C81B84" w:rsidRDefault="00AD5E1E" w:rsidP="00C81B84">
            <w:r w:rsidRPr="00C81B84">
              <w:t>16 594 000</w:t>
            </w:r>
          </w:p>
        </w:tc>
      </w:tr>
      <w:tr w:rsidR="00EE2529" w:rsidRPr="00C81B84" w14:paraId="17B259DB" w14:textId="77777777">
        <w:trPr>
          <w:trHeight w:val="380"/>
        </w:trPr>
        <w:tc>
          <w:tcPr>
            <w:tcW w:w="680" w:type="dxa"/>
            <w:tcBorders>
              <w:top w:val="nil"/>
              <w:left w:val="nil"/>
              <w:bottom w:val="nil"/>
              <w:right w:val="nil"/>
            </w:tcBorders>
            <w:tcMar>
              <w:top w:w="128" w:type="dxa"/>
              <w:left w:w="43" w:type="dxa"/>
              <w:bottom w:w="43" w:type="dxa"/>
              <w:right w:w="43" w:type="dxa"/>
            </w:tcMar>
          </w:tcPr>
          <w:p w14:paraId="26458B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159B0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E826AB" w14:textId="77777777" w:rsidR="00EE2529" w:rsidRPr="00C81B84" w:rsidRDefault="00AD5E1E" w:rsidP="00C81B84">
            <w:r w:rsidRPr="00C81B84">
              <w:t>fra kr 376 407 000 til kr 393 001 000</w:t>
            </w:r>
          </w:p>
        </w:tc>
        <w:tc>
          <w:tcPr>
            <w:tcW w:w="1400" w:type="dxa"/>
            <w:tcBorders>
              <w:top w:val="nil"/>
              <w:left w:val="nil"/>
              <w:bottom w:val="nil"/>
              <w:right w:val="nil"/>
            </w:tcBorders>
            <w:tcMar>
              <w:top w:w="128" w:type="dxa"/>
              <w:left w:w="43" w:type="dxa"/>
              <w:bottom w:w="43" w:type="dxa"/>
              <w:right w:w="43" w:type="dxa"/>
            </w:tcMar>
            <w:vAlign w:val="bottom"/>
          </w:tcPr>
          <w:p w14:paraId="3D203587" w14:textId="77777777" w:rsidR="00EE2529" w:rsidRPr="00C81B84" w:rsidRDefault="00EE2529" w:rsidP="00C81B84"/>
        </w:tc>
      </w:tr>
      <w:tr w:rsidR="00EE2529" w:rsidRPr="00C81B84" w14:paraId="03522926" w14:textId="77777777">
        <w:trPr>
          <w:trHeight w:val="380"/>
        </w:trPr>
        <w:tc>
          <w:tcPr>
            <w:tcW w:w="680" w:type="dxa"/>
            <w:tcBorders>
              <w:top w:val="nil"/>
              <w:left w:val="nil"/>
              <w:bottom w:val="nil"/>
              <w:right w:val="nil"/>
            </w:tcBorders>
            <w:tcMar>
              <w:top w:w="128" w:type="dxa"/>
              <w:left w:w="43" w:type="dxa"/>
              <w:bottom w:w="43" w:type="dxa"/>
              <w:right w:w="43" w:type="dxa"/>
            </w:tcMar>
          </w:tcPr>
          <w:p w14:paraId="302DE9EC" w14:textId="77777777" w:rsidR="00EE2529" w:rsidRPr="00C81B84" w:rsidRDefault="00AD5E1E" w:rsidP="00C81B84">
            <w:r w:rsidRPr="00C81B84">
              <w:t>481</w:t>
            </w:r>
          </w:p>
        </w:tc>
        <w:tc>
          <w:tcPr>
            <w:tcW w:w="680" w:type="dxa"/>
            <w:tcBorders>
              <w:top w:val="nil"/>
              <w:left w:val="nil"/>
              <w:bottom w:val="nil"/>
              <w:right w:val="nil"/>
            </w:tcBorders>
            <w:tcMar>
              <w:top w:w="128" w:type="dxa"/>
              <w:left w:w="43" w:type="dxa"/>
              <w:bottom w:w="43" w:type="dxa"/>
              <w:right w:w="43" w:type="dxa"/>
            </w:tcMar>
          </w:tcPr>
          <w:p w14:paraId="6C73C1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D413C3" w14:textId="77777777" w:rsidR="00EE2529" w:rsidRPr="00C81B84" w:rsidRDefault="00AD5E1E" w:rsidP="00C81B84">
            <w:r w:rsidRPr="00C81B84">
              <w:t>Samfunnet Jan Mayen:</w:t>
            </w:r>
          </w:p>
        </w:tc>
        <w:tc>
          <w:tcPr>
            <w:tcW w:w="1400" w:type="dxa"/>
            <w:tcBorders>
              <w:top w:val="nil"/>
              <w:left w:val="nil"/>
              <w:bottom w:val="nil"/>
              <w:right w:val="nil"/>
            </w:tcBorders>
            <w:tcMar>
              <w:top w:w="128" w:type="dxa"/>
              <w:left w:w="43" w:type="dxa"/>
              <w:bottom w:w="43" w:type="dxa"/>
              <w:right w:w="43" w:type="dxa"/>
            </w:tcMar>
            <w:vAlign w:val="bottom"/>
          </w:tcPr>
          <w:p w14:paraId="7606F0D6" w14:textId="77777777" w:rsidR="00EE2529" w:rsidRPr="00C81B84" w:rsidRDefault="00EE2529" w:rsidP="00C81B84"/>
        </w:tc>
      </w:tr>
      <w:tr w:rsidR="00EE2529" w:rsidRPr="00C81B84" w14:paraId="38C0CDD5" w14:textId="77777777">
        <w:trPr>
          <w:trHeight w:val="380"/>
        </w:trPr>
        <w:tc>
          <w:tcPr>
            <w:tcW w:w="680" w:type="dxa"/>
            <w:tcBorders>
              <w:top w:val="nil"/>
              <w:left w:val="nil"/>
              <w:bottom w:val="nil"/>
              <w:right w:val="nil"/>
            </w:tcBorders>
            <w:tcMar>
              <w:top w:w="128" w:type="dxa"/>
              <w:left w:w="43" w:type="dxa"/>
              <w:bottom w:w="43" w:type="dxa"/>
              <w:right w:w="43" w:type="dxa"/>
            </w:tcMar>
          </w:tcPr>
          <w:p w14:paraId="02013D6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9D141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917F93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7C0566F" w14:textId="77777777" w:rsidR="00EE2529" w:rsidRPr="00C81B84" w:rsidRDefault="00AD5E1E" w:rsidP="00C81B84">
            <w:r w:rsidRPr="00C81B84">
              <w:t>990 000</w:t>
            </w:r>
          </w:p>
        </w:tc>
      </w:tr>
      <w:tr w:rsidR="00EE2529" w:rsidRPr="00C81B84" w14:paraId="5C965524" w14:textId="77777777">
        <w:trPr>
          <w:trHeight w:val="380"/>
        </w:trPr>
        <w:tc>
          <w:tcPr>
            <w:tcW w:w="680" w:type="dxa"/>
            <w:tcBorders>
              <w:top w:val="nil"/>
              <w:left w:val="nil"/>
              <w:bottom w:val="nil"/>
              <w:right w:val="nil"/>
            </w:tcBorders>
            <w:tcMar>
              <w:top w:w="128" w:type="dxa"/>
              <w:left w:w="43" w:type="dxa"/>
              <w:bottom w:w="43" w:type="dxa"/>
              <w:right w:w="43" w:type="dxa"/>
            </w:tcMar>
          </w:tcPr>
          <w:p w14:paraId="57A53C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1FDE3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9CB6B3" w14:textId="77777777" w:rsidR="00EE2529" w:rsidRPr="00C81B84" w:rsidRDefault="00AD5E1E" w:rsidP="00C81B84">
            <w:r w:rsidRPr="00C81B84">
              <w:t>fra kr 58 120 000 til kr 59 110 000</w:t>
            </w:r>
          </w:p>
        </w:tc>
        <w:tc>
          <w:tcPr>
            <w:tcW w:w="1400" w:type="dxa"/>
            <w:tcBorders>
              <w:top w:val="nil"/>
              <w:left w:val="nil"/>
              <w:bottom w:val="nil"/>
              <w:right w:val="nil"/>
            </w:tcBorders>
            <w:tcMar>
              <w:top w:w="128" w:type="dxa"/>
              <w:left w:w="43" w:type="dxa"/>
              <w:bottom w:w="43" w:type="dxa"/>
              <w:right w:w="43" w:type="dxa"/>
            </w:tcMar>
            <w:vAlign w:val="bottom"/>
          </w:tcPr>
          <w:p w14:paraId="5519DF3F" w14:textId="77777777" w:rsidR="00EE2529" w:rsidRPr="00C81B84" w:rsidRDefault="00EE2529" w:rsidP="00C81B84"/>
        </w:tc>
      </w:tr>
      <w:tr w:rsidR="00EE2529" w:rsidRPr="00C81B84" w14:paraId="038E61F1" w14:textId="77777777">
        <w:trPr>
          <w:trHeight w:val="380"/>
        </w:trPr>
        <w:tc>
          <w:tcPr>
            <w:tcW w:w="680" w:type="dxa"/>
            <w:tcBorders>
              <w:top w:val="nil"/>
              <w:left w:val="nil"/>
              <w:bottom w:val="nil"/>
              <w:right w:val="nil"/>
            </w:tcBorders>
            <w:tcMar>
              <w:top w:w="128" w:type="dxa"/>
              <w:left w:w="43" w:type="dxa"/>
              <w:bottom w:w="43" w:type="dxa"/>
              <w:right w:w="43" w:type="dxa"/>
            </w:tcMar>
          </w:tcPr>
          <w:p w14:paraId="0E4D3D71" w14:textId="77777777" w:rsidR="00EE2529" w:rsidRPr="00C81B84" w:rsidRDefault="00AD5E1E" w:rsidP="00C81B84">
            <w:r w:rsidRPr="00C81B84">
              <w:t>490</w:t>
            </w:r>
          </w:p>
        </w:tc>
        <w:tc>
          <w:tcPr>
            <w:tcW w:w="680" w:type="dxa"/>
            <w:tcBorders>
              <w:top w:val="nil"/>
              <w:left w:val="nil"/>
              <w:bottom w:val="nil"/>
              <w:right w:val="nil"/>
            </w:tcBorders>
            <w:tcMar>
              <w:top w:w="128" w:type="dxa"/>
              <w:left w:w="43" w:type="dxa"/>
              <w:bottom w:w="43" w:type="dxa"/>
              <w:right w:w="43" w:type="dxa"/>
            </w:tcMar>
          </w:tcPr>
          <w:p w14:paraId="443AD9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A7144F" w14:textId="77777777" w:rsidR="00EE2529" w:rsidRPr="00C81B84" w:rsidRDefault="00AD5E1E" w:rsidP="00C81B84">
            <w:r w:rsidRPr="00C81B84">
              <w:t>Utlendingsdirektoratet:</w:t>
            </w:r>
          </w:p>
        </w:tc>
        <w:tc>
          <w:tcPr>
            <w:tcW w:w="1400" w:type="dxa"/>
            <w:tcBorders>
              <w:top w:val="nil"/>
              <w:left w:val="nil"/>
              <w:bottom w:val="nil"/>
              <w:right w:val="nil"/>
            </w:tcBorders>
            <w:tcMar>
              <w:top w:w="128" w:type="dxa"/>
              <w:left w:w="43" w:type="dxa"/>
              <w:bottom w:w="43" w:type="dxa"/>
              <w:right w:w="43" w:type="dxa"/>
            </w:tcMar>
            <w:vAlign w:val="bottom"/>
          </w:tcPr>
          <w:p w14:paraId="44C2E314" w14:textId="77777777" w:rsidR="00EE2529" w:rsidRPr="00C81B84" w:rsidRDefault="00EE2529" w:rsidP="00C81B84"/>
        </w:tc>
      </w:tr>
      <w:tr w:rsidR="00EE2529" w:rsidRPr="00C81B84" w14:paraId="475C3CBD" w14:textId="77777777">
        <w:trPr>
          <w:trHeight w:val="380"/>
        </w:trPr>
        <w:tc>
          <w:tcPr>
            <w:tcW w:w="680" w:type="dxa"/>
            <w:tcBorders>
              <w:top w:val="nil"/>
              <w:left w:val="nil"/>
              <w:bottom w:val="nil"/>
              <w:right w:val="nil"/>
            </w:tcBorders>
            <w:tcMar>
              <w:top w:w="128" w:type="dxa"/>
              <w:left w:w="43" w:type="dxa"/>
              <w:bottom w:w="43" w:type="dxa"/>
              <w:right w:w="43" w:type="dxa"/>
            </w:tcMar>
          </w:tcPr>
          <w:p w14:paraId="08500E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50D30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1BD746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C26CB91" w14:textId="77777777" w:rsidR="00EE2529" w:rsidRPr="00C81B84" w:rsidRDefault="00AD5E1E" w:rsidP="00C81B84">
            <w:r w:rsidRPr="00C81B84">
              <w:t>24 554 000</w:t>
            </w:r>
          </w:p>
        </w:tc>
      </w:tr>
      <w:tr w:rsidR="00EE2529" w:rsidRPr="00C81B84" w14:paraId="0972C2BA" w14:textId="77777777">
        <w:trPr>
          <w:trHeight w:val="380"/>
        </w:trPr>
        <w:tc>
          <w:tcPr>
            <w:tcW w:w="680" w:type="dxa"/>
            <w:tcBorders>
              <w:top w:val="nil"/>
              <w:left w:val="nil"/>
              <w:bottom w:val="nil"/>
              <w:right w:val="nil"/>
            </w:tcBorders>
            <w:tcMar>
              <w:top w:w="128" w:type="dxa"/>
              <w:left w:w="43" w:type="dxa"/>
              <w:bottom w:w="43" w:type="dxa"/>
              <w:right w:w="43" w:type="dxa"/>
            </w:tcMar>
          </w:tcPr>
          <w:p w14:paraId="3892E7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D8D4C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66BF89" w14:textId="77777777" w:rsidR="00EE2529" w:rsidRPr="00C81B84" w:rsidRDefault="00AD5E1E" w:rsidP="00C81B84">
            <w:r w:rsidRPr="00C81B84">
              <w:t>fra kr 1 200 086 000 til kr 1 224 640 000</w:t>
            </w:r>
          </w:p>
        </w:tc>
        <w:tc>
          <w:tcPr>
            <w:tcW w:w="1400" w:type="dxa"/>
            <w:tcBorders>
              <w:top w:val="nil"/>
              <w:left w:val="nil"/>
              <w:bottom w:val="nil"/>
              <w:right w:val="nil"/>
            </w:tcBorders>
            <w:tcMar>
              <w:top w:w="128" w:type="dxa"/>
              <w:left w:w="43" w:type="dxa"/>
              <w:bottom w:w="43" w:type="dxa"/>
              <w:right w:w="43" w:type="dxa"/>
            </w:tcMar>
            <w:vAlign w:val="bottom"/>
          </w:tcPr>
          <w:p w14:paraId="3BCED94A" w14:textId="77777777" w:rsidR="00EE2529" w:rsidRPr="00C81B84" w:rsidRDefault="00EE2529" w:rsidP="00C81B84"/>
        </w:tc>
      </w:tr>
      <w:tr w:rsidR="00EE2529" w:rsidRPr="00C81B84" w14:paraId="72946904" w14:textId="77777777">
        <w:trPr>
          <w:trHeight w:val="380"/>
        </w:trPr>
        <w:tc>
          <w:tcPr>
            <w:tcW w:w="680" w:type="dxa"/>
            <w:tcBorders>
              <w:top w:val="nil"/>
              <w:left w:val="nil"/>
              <w:bottom w:val="nil"/>
              <w:right w:val="nil"/>
            </w:tcBorders>
            <w:tcMar>
              <w:top w:w="128" w:type="dxa"/>
              <w:left w:w="43" w:type="dxa"/>
              <w:bottom w:w="43" w:type="dxa"/>
              <w:right w:w="43" w:type="dxa"/>
            </w:tcMar>
          </w:tcPr>
          <w:p w14:paraId="12A521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F1D48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F72181A" w14:textId="77777777" w:rsidR="00EE2529" w:rsidRPr="00C81B84" w:rsidRDefault="00AD5E1E" w:rsidP="00C81B84">
            <w:r w:rsidRPr="00C81B84">
              <w:t>Spesielle driftsutgifter, asylmottak, forhøyes med</w:t>
            </w:r>
          </w:p>
        </w:tc>
        <w:tc>
          <w:tcPr>
            <w:tcW w:w="1400" w:type="dxa"/>
            <w:tcBorders>
              <w:top w:val="nil"/>
              <w:left w:val="nil"/>
              <w:bottom w:val="nil"/>
              <w:right w:val="nil"/>
            </w:tcBorders>
            <w:tcMar>
              <w:top w:w="128" w:type="dxa"/>
              <w:left w:w="43" w:type="dxa"/>
              <w:bottom w:w="43" w:type="dxa"/>
              <w:right w:w="43" w:type="dxa"/>
            </w:tcMar>
            <w:vAlign w:val="bottom"/>
          </w:tcPr>
          <w:p w14:paraId="671382F9" w14:textId="77777777" w:rsidR="00EE2529" w:rsidRPr="00C81B84" w:rsidRDefault="00AD5E1E" w:rsidP="00C81B84">
            <w:r w:rsidRPr="00C81B84">
              <w:t>2 077 867 000</w:t>
            </w:r>
          </w:p>
        </w:tc>
      </w:tr>
      <w:tr w:rsidR="00EE2529" w:rsidRPr="00C81B84" w14:paraId="368366AC" w14:textId="77777777">
        <w:trPr>
          <w:trHeight w:val="380"/>
        </w:trPr>
        <w:tc>
          <w:tcPr>
            <w:tcW w:w="680" w:type="dxa"/>
            <w:tcBorders>
              <w:top w:val="nil"/>
              <w:left w:val="nil"/>
              <w:bottom w:val="nil"/>
              <w:right w:val="nil"/>
            </w:tcBorders>
            <w:tcMar>
              <w:top w:w="128" w:type="dxa"/>
              <w:left w:w="43" w:type="dxa"/>
              <w:bottom w:w="43" w:type="dxa"/>
              <w:right w:w="43" w:type="dxa"/>
            </w:tcMar>
          </w:tcPr>
          <w:p w14:paraId="428DA1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6B77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DD2DBC" w14:textId="77777777" w:rsidR="00EE2529" w:rsidRPr="00C81B84" w:rsidRDefault="00AD5E1E" w:rsidP="00C81B84">
            <w:r w:rsidRPr="00C81B84">
              <w:t>fra kr 1 253 819 000 til kr 3 331 686 000</w:t>
            </w:r>
          </w:p>
        </w:tc>
        <w:tc>
          <w:tcPr>
            <w:tcW w:w="1400" w:type="dxa"/>
            <w:tcBorders>
              <w:top w:val="nil"/>
              <w:left w:val="nil"/>
              <w:bottom w:val="nil"/>
              <w:right w:val="nil"/>
            </w:tcBorders>
            <w:tcMar>
              <w:top w:w="128" w:type="dxa"/>
              <w:left w:w="43" w:type="dxa"/>
              <w:bottom w:w="43" w:type="dxa"/>
              <w:right w:w="43" w:type="dxa"/>
            </w:tcMar>
            <w:vAlign w:val="bottom"/>
          </w:tcPr>
          <w:p w14:paraId="3F302EE2" w14:textId="77777777" w:rsidR="00EE2529" w:rsidRPr="00C81B84" w:rsidRDefault="00EE2529" w:rsidP="00C81B84"/>
        </w:tc>
      </w:tr>
      <w:tr w:rsidR="00EE2529" w:rsidRPr="00C81B84" w14:paraId="55D45F31" w14:textId="77777777">
        <w:trPr>
          <w:trHeight w:val="380"/>
        </w:trPr>
        <w:tc>
          <w:tcPr>
            <w:tcW w:w="680" w:type="dxa"/>
            <w:tcBorders>
              <w:top w:val="nil"/>
              <w:left w:val="nil"/>
              <w:bottom w:val="nil"/>
              <w:right w:val="nil"/>
            </w:tcBorders>
            <w:tcMar>
              <w:top w:w="128" w:type="dxa"/>
              <w:left w:w="43" w:type="dxa"/>
              <w:bottom w:w="43" w:type="dxa"/>
              <w:right w:w="43" w:type="dxa"/>
            </w:tcMar>
          </w:tcPr>
          <w:p w14:paraId="6A06B4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51ACB4"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3E5B45A4" w14:textId="77777777" w:rsidR="00EE2529" w:rsidRPr="00C81B84" w:rsidRDefault="00AD5E1E" w:rsidP="00C81B84">
            <w:r w:rsidRPr="00C81B84">
              <w:t>Spesielle driftsutgifter, tolk og oversettelse, forhøyes med</w:t>
            </w:r>
          </w:p>
        </w:tc>
        <w:tc>
          <w:tcPr>
            <w:tcW w:w="1400" w:type="dxa"/>
            <w:tcBorders>
              <w:top w:val="nil"/>
              <w:left w:val="nil"/>
              <w:bottom w:val="nil"/>
              <w:right w:val="nil"/>
            </w:tcBorders>
            <w:tcMar>
              <w:top w:w="128" w:type="dxa"/>
              <w:left w:w="43" w:type="dxa"/>
              <w:bottom w:w="43" w:type="dxa"/>
              <w:right w:w="43" w:type="dxa"/>
            </w:tcMar>
            <w:vAlign w:val="bottom"/>
          </w:tcPr>
          <w:p w14:paraId="4E8B6CA9" w14:textId="77777777" w:rsidR="00EE2529" w:rsidRPr="00C81B84" w:rsidRDefault="00AD5E1E" w:rsidP="00C81B84">
            <w:r w:rsidRPr="00C81B84">
              <w:t>7 195 000</w:t>
            </w:r>
          </w:p>
        </w:tc>
      </w:tr>
      <w:tr w:rsidR="00EE2529" w:rsidRPr="00C81B84" w14:paraId="2D8A8318" w14:textId="77777777">
        <w:trPr>
          <w:trHeight w:val="380"/>
        </w:trPr>
        <w:tc>
          <w:tcPr>
            <w:tcW w:w="680" w:type="dxa"/>
            <w:tcBorders>
              <w:top w:val="nil"/>
              <w:left w:val="nil"/>
              <w:bottom w:val="nil"/>
              <w:right w:val="nil"/>
            </w:tcBorders>
            <w:tcMar>
              <w:top w:w="128" w:type="dxa"/>
              <w:left w:w="43" w:type="dxa"/>
              <w:bottom w:w="43" w:type="dxa"/>
              <w:right w:w="43" w:type="dxa"/>
            </w:tcMar>
          </w:tcPr>
          <w:p w14:paraId="4F54C5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350B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0C2E9A" w14:textId="77777777" w:rsidR="00EE2529" w:rsidRPr="00C81B84" w:rsidRDefault="00AD5E1E" w:rsidP="00C81B84">
            <w:r w:rsidRPr="00C81B84">
              <w:t>fra kr 21 862 000 til kr 29 057 000</w:t>
            </w:r>
          </w:p>
        </w:tc>
        <w:tc>
          <w:tcPr>
            <w:tcW w:w="1400" w:type="dxa"/>
            <w:tcBorders>
              <w:top w:val="nil"/>
              <w:left w:val="nil"/>
              <w:bottom w:val="nil"/>
              <w:right w:val="nil"/>
            </w:tcBorders>
            <w:tcMar>
              <w:top w:w="128" w:type="dxa"/>
              <w:left w:w="43" w:type="dxa"/>
              <w:bottom w:w="43" w:type="dxa"/>
              <w:right w:w="43" w:type="dxa"/>
            </w:tcMar>
            <w:vAlign w:val="bottom"/>
          </w:tcPr>
          <w:p w14:paraId="1664A13E" w14:textId="77777777" w:rsidR="00EE2529" w:rsidRPr="00C81B84" w:rsidRDefault="00EE2529" w:rsidP="00C81B84"/>
        </w:tc>
      </w:tr>
      <w:tr w:rsidR="00EE2529" w:rsidRPr="00C81B84" w14:paraId="5E080DE6" w14:textId="77777777">
        <w:trPr>
          <w:trHeight w:val="380"/>
        </w:trPr>
        <w:tc>
          <w:tcPr>
            <w:tcW w:w="680" w:type="dxa"/>
            <w:tcBorders>
              <w:top w:val="nil"/>
              <w:left w:val="nil"/>
              <w:bottom w:val="nil"/>
              <w:right w:val="nil"/>
            </w:tcBorders>
            <w:tcMar>
              <w:top w:w="128" w:type="dxa"/>
              <w:left w:w="43" w:type="dxa"/>
              <w:bottom w:w="43" w:type="dxa"/>
              <w:right w:w="43" w:type="dxa"/>
            </w:tcMar>
          </w:tcPr>
          <w:p w14:paraId="35D3F2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12CC11"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2F2B7880" w14:textId="77777777" w:rsidR="00EE2529" w:rsidRPr="00C81B84" w:rsidRDefault="00AD5E1E" w:rsidP="00C81B84">
            <w:r w:rsidRPr="00C81B84">
              <w:t xml:space="preserve">Spesielle driftsutgifter, kunnskapsutvikling,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1BA958D" w14:textId="77777777" w:rsidR="00EE2529" w:rsidRPr="00C81B84" w:rsidRDefault="00AD5E1E" w:rsidP="00C81B84">
            <w:r w:rsidRPr="00C81B84">
              <w:t>142 000</w:t>
            </w:r>
          </w:p>
        </w:tc>
      </w:tr>
      <w:tr w:rsidR="00EE2529" w:rsidRPr="00C81B84" w14:paraId="0EDD2A73" w14:textId="77777777">
        <w:trPr>
          <w:trHeight w:val="380"/>
        </w:trPr>
        <w:tc>
          <w:tcPr>
            <w:tcW w:w="680" w:type="dxa"/>
            <w:tcBorders>
              <w:top w:val="nil"/>
              <w:left w:val="nil"/>
              <w:bottom w:val="nil"/>
              <w:right w:val="nil"/>
            </w:tcBorders>
            <w:tcMar>
              <w:top w:w="128" w:type="dxa"/>
              <w:left w:w="43" w:type="dxa"/>
              <w:bottom w:w="43" w:type="dxa"/>
              <w:right w:w="43" w:type="dxa"/>
            </w:tcMar>
          </w:tcPr>
          <w:p w14:paraId="760A1B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DE38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1B1196" w14:textId="77777777" w:rsidR="00EE2529" w:rsidRPr="00C81B84" w:rsidRDefault="00AD5E1E" w:rsidP="00C81B84">
            <w:r w:rsidRPr="00C81B84">
              <w:t>fra kr 6 671 000 til kr 6 813 000</w:t>
            </w:r>
          </w:p>
        </w:tc>
        <w:tc>
          <w:tcPr>
            <w:tcW w:w="1400" w:type="dxa"/>
            <w:tcBorders>
              <w:top w:val="nil"/>
              <w:left w:val="nil"/>
              <w:bottom w:val="nil"/>
              <w:right w:val="nil"/>
            </w:tcBorders>
            <w:tcMar>
              <w:top w:w="128" w:type="dxa"/>
              <w:left w:w="43" w:type="dxa"/>
              <w:bottom w:w="43" w:type="dxa"/>
              <w:right w:w="43" w:type="dxa"/>
            </w:tcMar>
            <w:vAlign w:val="bottom"/>
          </w:tcPr>
          <w:p w14:paraId="4D7EA718" w14:textId="77777777" w:rsidR="00EE2529" w:rsidRPr="00C81B84" w:rsidRDefault="00EE2529" w:rsidP="00C81B84"/>
        </w:tc>
      </w:tr>
      <w:tr w:rsidR="00EE2529" w:rsidRPr="00C81B84" w14:paraId="0CAC4A4D" w14:textId="77777777">
        <w:trPr>
          <w:trHeight w:val="380"/>
        </w:trPr>
        <w:tc>
          <w:tcPr>
            <w:tcW w:w="680" w:type="dxa"/>
            <w:tcBorders>
              <w:top w:val="nil"/>
              <w:left w:val="nil"/>
              <w:bottom w:val="nil"/>
              <w:right w:val="nil"/>
            </w:tcBorders>
            <w:tcMar>
              <w:top w:w="128" w:type="dxa"/>
              <w:left w:w="43" w:type="dxa"/>
              <w:bottom w:w="43" w:type="dxa"/>
              <w:right w:w="43" w:type="dxa"/>
            </w:tcMar>
          </w:tcPr>
          <w:p w14:paraId="55B232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437A59"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7B96A45"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F2EACEA" w14:textId="77777777" w:rsidR="00EE2529" w:rsidRPr="00C81B84" w:rsidRDefault="00AD5E1E" w:rsidP="00C81B84">
            <w:r w:rsidRPr="00C81B84">
              <w:t>1 296 000</w:t>
            </w:r>
          </w:p>
        </w:tc>
      </w:tr>
      <w:tr w:rsidR="00EE2529" w:rsidRPr="00C81B84" w14:paraId="74CDD46A" w14:textId="77777777">
        <w:trPr>
          <w:trHeight w:val="380"/>
        </w:trPr>
        <w:tc>
          <w:tcPr>
            <w:tcW w:w="680" w:type="dxa"/>
            <w:tcBorders>
              <w:top w:val="nil"/>
              <w:left w:val="nil"/>
              <w:bottom w:val="nil"/>
              <w:right w:val="nil"/>
            </w:tcBorders>
            <w:tcMar>
              <w:top w:w="128" w:type="dxa"/>
              <w:left w:w="43" w:type="dxa"/>
              <w:bottom w:w="43" w:type="dxa"/>
              <w:right w:w="43" w:type="dxa"/>
            </w:tcMar>
          </w:tcPr>
          <w:p w14:paraId="48AB35C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3AE9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2C6895" w14:textId="77777777" w:rsidR="00EE2529" w:rsidRPr="00C81B84" w:rsidRDefault="00AD5E1E" w:rsidP="00C81B84">
            <w:r w:rsidRPr="00C81B84">
              <w:t>fra kr 37 783 000 til kr 39 079 000</w:t>
            </w:r>
          </w:p>
        </w:tc>
        <w:tc>
          <w:tcPr>
            <w:tcW w:w="1400" w:type="dxa"/>
            <w:tcBorders>
              <w:top w:val="nil"/>
              <w:left w:val="nil"/>
              <w:bottom w:val="nil"/>
              <w:right w:val="nil"/>
            </w:tcBorders>
            <w:tcMar>
              <w:top w:w="128" w:type="dxa"/>
              <w:left w:w="43" w:type="dxa"/>
              <w:bottom w:w="43" w:type="dxa"/>
              <w:right w:w="43" w:type="dxa"/>
            </w:tcMar>
            <w:vAlign w:val="bottom"/>
          </w:tcPr>
          <w:p w14:paraId="18B50D59" w14:textId="77777777" w:rsidR="00EE2529" w:rsidRPr="00C81B84" w:rsidRDefault="00EE2529" w:rsidP="00C81B84"/>
        </w:tc>
      </w:tr>
      <w:tr w:rsidR="00EE2529" w:rsidRPr="00C81B84" w14:paraId="0BC70DDC" w14:textId="77777777">
        <w:trPr>
          <w:trHeight w:val="380"/>
        </w:trPr>
        <w:tc>
          <w:tcPr>
            <w:tcW w:w="680" w:type="dxa"/>
            <w:tcBorders>
              <w:top w:val="nil"/>
              <w:left w:val="nil"/>
              <w:bottom w:val="nil"/>
              <w:right w:val="nil"/>
            </w:tcBorders>
            <w:tcMar>
              <w:top w:w="128" w:type="dxa"/>
              <w:left w:w="43" w:type="dxa"/>
              <w:bottom w:w="43" w:type="dxa"/>
              <w:right w:w="43" w:type="dxa"/>
            </w:tcMar>
          </w:tcPr>
          <w:p w14:paraId="175AD2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4988C9" w14:textId="77777777" w:rsidR="00EE2529" w:rsidRPr="00C81B84" w:rsidRDefault="00AD5E1E" w:rsidP="00C81B84">
            <w:r w:rsidRPr="00C81B84">
              <w:t>46</w:t>
            </w:r>
          </w:p>
        </w:tc>
        <w:tc>
          <w:tcPr>
            <w:tcW w:w="6800" w:type="dxa"/>
            <w:tcBorders>
              <w:top w:val="nil"/>
              <w:left w:val="nil"/>
              <w:bottom w:val="nil"/>
              <w:right w:val="nil"/>
            </w:tcBorders>
            <w:tcMar>
              <w:top w:w="128" w:type="dxa"/>
              <w:left w:w="43" w:type="dxa"/>
              <w:bottom w:w="43" w:type="dxa"/>
              <w:right w:w="43" w:type="dxa"/>
            </w:tcMar>
          </w:tcPr>
          <w:p w14:paraId="2A11412A" w14:textId="77777777" w:rsidR="00EE2529" w:rsidRPr="00C81B84" w:rsidRDefault="00AD5E1E" w:rsidP="00C81B84">
            <w:r w:rsidRPr="00C81B84">
              <w:t xml:space="preserve">Investeringer i Schengen IKT-systemer,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2FDC04C" w14:textId="77777777" w:rsidR="00EE2529" w:rsidRPr="00C81B84" w:rsidRDefault="00AD5E1E" w:rsidP="00C81B84">
            <w:r w:rsidRPr="00C81B84">
              <w:t>2 513 000</w:t>
            </w:r>
          </w:p>
        </w:tc>
      </w:tr>
      <w:tr w:rsidR="00EE2529" w:rsidRPr="00C81B84" w14:paraId="3728CBA6" w14:textId="77777777">
        <w:trPr>
          <w:trHeight w:val="380"/>
        </w:trPr>
        <w:tc>
          <w:tcPr>
            <w:tcW w:w="680" w:type="dxa"/>
            <w:tcBorders>
              <w:top w:val="nil"/>
              <w:left w:val="nil"/>
              <w:bottom w:val="nil"/>
              <w:right w:val="nil"/>
            </w:tcBorders>
            <w:tcMar>
              <w:top w:w="128" w:type="dxa"/>
              <w:left w:w="43" w:type="dxa"/>
              <w:bottom w:w="43" w:type="dxa"/>
              <w:right w:w="43" w:type="dxa"/>
            </w:tcMar>
          </w:tcPr>
          <w:p w14:paraId="6E6B7A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3EC8F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B0772E" w14:textId="77777777" w:rsidR="00EE2529" w:rsidRPr="00C81B84" w:rsidRDefault="00AD5E1E" w:rsidP="00C81B84">
            <w:r w:rsidRPr="00C81B84">
              <w:t>fra kr 73 235 000 til kr 75 748 000</w:t>
            </w:r>
          </w:p>
        </w:tc>
        <w:tc>
          <w:tcPr>
            <w:tcW w:w="1400" w:type="dxa"/>
            <w:tcBorders>
              <w:top w:val="nil"/>
              <w:left w:val="nil"/>
              <w:bottom w:val="nil"/>
              <w:right w:val="nil"/>
            </w:tcBorders>
            <w:tcMar>
              <w:top w:w="128" w:type="dxa"/>
              <w:left w:w="43" w:type="dxa"/>
              <w:bottom w:w="43" w:type="dxa"/>
              <w:right w:w="43" w:type="dxa"/>
            </w:tcMar>
            <w:vAlign w:val="bottom"/>
          </w:tcPr>
          <w:p w14:paraId="2FD91C8B" w14:textId="77777777" w:rsidR="00EE2529" w:rsidRPr="00C81B84" w:rsidRDefault="00EE2529" w:rsidP="00C81B84"/>
        </w:tc>
      </w:tr>
      <w:tr w:rsidR="00EE2529" w:rsidRPr="00C81B84" w14:paraId="3CAE04F6" w14:textId="77777777">
        <w:trPr>
          <w:trHeight w:val="380"/>
        </w:trPr>
        <w:tc>
          <w:tcPr>
            <w:tcW w:w="680" w:type="dxa"/>
            <w:tcBorders>
              <w:top w:val="nil"/>
              <w:left w:val="nil"/>
              <w:bottom w:val="nil"/>
              <w:right w:val="nil"/>
            </w:tcBorders>
            <w:tcMar>
              <w:top w:w="128" w:type="dxa"/>
              <w:left w:w="43" w:type="dxa"/>
              <w:bottom w:w="43" w:type="dxa"/>
              <w:right w:w="43" w:type="dxa"/>
            </w:tcMar>
          </w:tcPr>
          <w:p w14:paraId="331980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5A65D3"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4B01478A" w14:textId="77777777" w:rsidR="00EE2529" w:rsidRPr="00C81B84" w:rsidRDefault="00AD5E1E" w:rsidP="00C81B84">
            <w:r w:rsidRPr="00C81B84">
              <w:t>Tilskudd til vertskommuner for asylmottak, forhøyes med</w:t>
            </w:r>
          </w:p>
        </w:tc>
        <w:tc>
          <w:tcPr>
            <w:tcW w:w="1400" w:type="dxa"/>
            <w:tcBorders>
              <w:top w:val="nil"/>
              <w:left w:val="nil"/>
              <w:bottom w:val="nil"/>
              <w:right w:val="nil"/>
            </w:tcBorders>
            <w:tcMar>
              <w:top w:w="128" w:type="dxa"/>
              <w:left w:w="43" w:type="dxa"/>
              <w:bottom w:w="43" w:type="dxa"/>
              <w:right w:w="43" w:type="dxa"/>
            </w:tcMar>
            <w:vAlign w:val="bottom"/>
          </w:tcPr>
          <w:p w14:paraId="0B224497" w14:textId="77777777" w:rsidR="00EE2529" w:rsidRPr="00C81B84" w:rsidRDefault="00AD5E1E" w:rsidP="00C81B84">
            <w:r w:rsidRPr="00C81B84">
              <w:t>220 205 000</w:t>
            </w:r>
          </w:p>
        </w:tc>
      </w:tr>
      <w:tr w:rsidR="00EE2529" w:rsidRPr="00C81B84" w14:paraId="5D6734C7" w14:textId="77777777">
        <w:trPr>
          <w:trHeight w:val="380"/>
        </w:trPr>
        <w:tc>
          <w:tcPr>
            <w:tcW w:w="680" w:type="dxa"/>
            <w:tcBorders>
              <w:top w:val="nil"/>
              <w:left w:val="nil"/>
              <w:bottom w:val="nil"/>
              <w:right w:val="nil"/>
            </w:tcBorders>
            <w:tcMar>
              <w:top w:w="128" w:type="dxa"/>
              <w:left w:w="43" w:type="dxa"/>
              <w:bottom w:w="43" w:type="dxa"/>
              <w:right w:w="43" w:type="dxa"/>
            </w:tcMar>
          </w:tcPr>
          <w:p w14:paraId="7B011C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AA3B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BAB423" w14:textId="77777777" w:rsidR="00EE2529" w:rsidRPr="00C81B84" w:rsidRDefault="00AD5E1E" w:rsidP="00C81B84">
            <w:r w:rsidRPr="00C81B84">
              <w:t>fra kr 464 246 000 til kr 684 451 000</w:t>
            </w:r>
          </w:p>
        </w:tc>
        <w:tc>
          <w:tcPr>
            <w:tcW w:w="1400" w:type="dxa"/>
            <w:tcBorders>
              <w:top w:val="nil"/>
              <w:left w:val="nil"/>
              <w:bottom w:val="nil"/>
              <w:right w:val="nil"/>
            </w:tcBorders>
            <w:tcMar>
              <w:top w:w="128" w:type="dxa"/>
              <w:left w:w="43" w:type="dxa"/>
              <w:bottom w:w="43" w:type="dxa"/>
              <w:right w:w="43" w:type="dxa"/>
            </w:tcMar>
            <w:vAlign w:val="bottom"/>
          </w:tcPr>
          <w:p w14:paraId="329D7390" w14:textId="77777777" w:rsidR="00EE2529" w:rsidRPr="00C81B84" w:rsidRDefault="00EE2529" w:rsidP="00C81B84"/>
        </w:tc>
      </w:tr>
      <w:tr w:rsidR="00EE2529" w:rsidRPr="00C81B84" w14:paraId="3E737F94" w14:textId="77777777">
        <w:trPr>
          <w:trHeight w:val="380"/>
        </w:trPr>
        <w:tc>
          <w:tcPr>
            <w:tcW w:w="680" w:type="dxa"/>
            <w:tcBorders>
              <w:top w:val="nil"/>
              <w:left w:val="nil"/>
              <w:bottom w:val="nil"/>
              <w:right w:val="nil"/>
            </w:tcBorders>
            <w:tcMar>
              <w:top w:w="128" w:type="dxa"/>
              <w:left w:w="43" w:type="dxa"/>
              <w:bottom w:w="43" w:type="dxa"/>
              <w:right w:w="43" w:type="dxa"/>
            </w:tcMar>
          </w:tcPr>
          <w:p w14:paraId="5B608B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D4020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D5F2C59" w14:textId="77777777" w:rsidR="00EE2529" w:rsidRPr="00C81B84" w:rsidRDefault="00AD5E1E" w:rsidP="00C81B84">
            <w:r w:rsidRPr="00C81B84">
              <w:t>Stønader til beboere i asylmottak, forhøyes med</w:t>
            </w:r>
          </w:p>
        </w:tc>
        <w:tc>
          <w:tcPr>
            <w:tcW w:w="1400" w:type="dxa"/>
            <w:tcBorders>
              <w:top w:val="nil"/>
              <w:left w:val="nil"/>
              <w:bottom w:val="nil"/>
              <w:right w:val="nil"/>
            </w:tcBorders>
            <w:tcMar>
              <w:top w:w="128" w:type="dxa"/>
              <w:left w:w="43" w:type="dxa"/>
              <w:bottom w:w="43" w:type="dxa"/>
              <w:right w:w="43" w:type="dxa"/>
            </w:tcMar>
            <w:vAlign w:val="bottom"/>
          </w:tcPr>
          <w:p w14:paraId="27352FB2" w14:textId="77777777" w:rsidR="00EE2529" w:rsidRPr="00C81B84" w:rsidRDefault="00AD5E1E" w:rsidP="00C81B84">
            <w:r w:rsidRPr="00C81B84">
              <w:t>488 380 000</w:t>
            </w:r>
          </w:p>
        </w:tc>
      </w:tr>
      <w:tr w:rsidR="00EE2529" w:rsidRPr="00C81B84" w14:paraId="3DD9C9D8" w14:textId="77777777">
        <w:trPr>
          <w:trHeight w:val="380"/>
        </w:trPr>
        <w:tc>
          <w:tcPr>
            <w:tcW w:w="680" w:type="dxa"/>
            <w:tcBorders>
              <w:top w:val="nil"/>
              <w:left w:val="nil"/>
              <w:bottom w:val="nil"/>
              <w:right w:val="nil"/>
            </w:tcBorders>
            <w:tcMar>
              <w:top w:w="128" w:type="dxa"/>
              <w:left w:w="43" w:type="dxa"/>
              <w:bottom w:w="43" w:type="dxa"/>
              <w:right w:w="43" w:type="dxa"/>
            </w:tcMar>
          </w:tcPr>
          <w:p w14:paraId="6FF228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0031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8A9D09" w14:textId="77777777" w:rsidR="00EE2529" w:rsidRPr="00C81B84" w:rsidRDefault="00AD5E1E" w:rsidP="00C81B84">
            <w:r w:rsidRPr="00C81B84">
              <w:t>fra kr 205 810 000 til kr 694 190 000</w:t>
            </w:r>
          </w:p>
        </w:tc>
        <w:tc>
          <w:tcPr>
            <w:tcW w:w="1400" w:type="dxa"/>
            <w:tcBorders>
              <w:top w:val="nil"/>
              <w:left w:val="nil"/>
              <w:bottom w:val="nil"/>
              <w:right w:val="nil"/>
            </w:tcBorders>
            <w:tcMar>
              <w:top w:w="128" w:type="dxa"/>
              <w:left w:w="43" w:type="dxa"/>
              <w:bottom w:w="43" w:type="dxa"/>
              <w:right w:w="43" w:type="dxa"/>
            </w:tcMar>
            <w:vAlign w:val="bottom"/>
          </w:tcPr>
          <w:p w14:paraId="32B75237" w14:textId="77777777" w:rsidR="00EE2529" w:rsidRPr="00C81B84" w:rsidRDefault="00EE2529" w:rsidP="00C81B84"/>
        </w:tc>
      </w:tr>
      <w:tr w:rsidR="00EE2529" w:rsidRPr="00C81B84" w14:paraId="70D09A5B" w14:textId="77777777">
        <w:trPr>
          <w:trHeight w:val="380"/>
        </w:trPr>
        <w:tc>
          <w:tcPr>
            <w:tcW w:w="680" w:type="dxa"/>
            <w:tcBorders>
              <w:top w:val="nil"/>
              <w:left w:val="nil"/>
              <w:bottom w:val="nil"/>
              <w:right w:val="nil"/>
            </w:tcBorders>
            <w:tcMar>
              <w:top w:w="128" w:type="dxa"/>
              <w:left w:w="43" w:type="dxa"/>
              <w:bottom w:w="43" w:type="dxa"/>
              <w:right w:w="43" w:type="dxa"/>
            </w:tcMar>
          </w:tcPr>
          <w:p w14:paraId="672130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4887BE"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C8C73D2" w14:textId="77777777" w:rsidR="00EE2529" w:rsidRPr="00C81B84" w:rsidRDefault="00AD5E1E" w:rsidP="00C81B84">
            <w:r w:rsidRPr="00C81B84">
              <w:t xml:space="preserve">Tilskudd til aktivitetstilbud for barn i asylmottak, og veiledning for </w:t>
            </w:r>
          </w:p>
        </w:tc>
        <w:tc>
          <w:tcPr>
            <w:tcW w:w="1400" w:type="dxa"/>
            <w:tcBorders>
              <w:top w:val="nil"/>
              <w:left w:val="nil"/>
              <w:bottom w:val="nil"/>
              <w:right w:val="nil"/>
            </w:tcBorders>
            <w:tcMar>
              <w:top w:w="128" w:type="dxa"/>
              <w:left w:w="43" w:type="dxa"/>
              <w:bottom w:w="43" w:type="dxa"/>
              <w:right w:w="43" w:type="dxa"/>
            </w:tcMar>
            <w:vAlign w:val="bottom"/>
          </w:tcPr>
          <w:p w14:paraId="5343F310" w14:textId="77777777" w:rsidR="00EE2529" w:rsidRPr="00C81B84" w:rsidRDefault="00EE2529" w:rsidP="00C81B84"/>
        </w:tc>
      </w:tr>
      <w:tr w:rsidR="00EE2529" w:rsidRPr="00C81B84" w14:paraId="42284E35" w14:textId="77777777">
        <w:trPr>
          <w:trHeight w:val="380"/>
        </w:trPr>
        <w:tc>
          <w:tcPr>
            <w:tcW w:w="680" w:type="dxa"/>
            <w:tcBorders>
              <w:top w:val="nil"/>
              <w:left w:val="nil"/>
              <w:bottom w:val="nil"/>
              <w:right w:val="nil"/>
            </w:tcBorders>
            <w:tcMar>
              <w:top w:w="128" w:type="dxa"/>
              <w:left w:w="43" w:type="dxa"/>
              <w:bottom w:w="43" w:type="dxa"/>
              <w:right w:w="43" w:type="dxa"/>
            </w:tcMar>
          </w:tcPr>
          <w:p w14:paraId="0DBE84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E75A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809A10" w14:textId="77777777" w:rsidR="00EE2529" w:rsidRPr="00C81B84" w:rsidRDefault="00AD5E1E" w:rsidP="00C81B84">
            <w:r w:rsidRPr="00C81B84">
              <w:t>au pairer, forhøyes med</w:t>
            </w:r>
          </w:p>
        </w:tc>
        <w:tc>
          <w:tcPr>
            <w:tcW w:w="1400" w:type="dxa"/>
            <w:tcBorders>
              <w:top w:val="nil"/>
              <w:left w:val="nil"/>
              <w:bottom w:val="nil"/>
              <w:right w:val="nil"/>
            </w:tcBorders>
            <w:tcMar>
              <w:top w:w="128" w:type="dxa"/>
              <w:left w:w="43" w:type="dxa"/>
              <w:bottom w:w="43" w:type="dxa"/>
              <w:right w:w="43" w:type="dxa"/>
            </w:tcMar>
            <w:vAlign w:val="bottom"/>
          </w:tcPr>
          <w:p w14:paraId="2EA319FA" w14:textId="77777777" w:rsidR="00EE2529" w:rsidRPr="00C81B84" w:rsidRDefault="00AD5E1E" w:rsidP="00C81B84">
            <w:r w:rsidRPr="00C81B84">
              <w:t>4 331 000</w:t>
            </w:r>
          </w:p>
        </w:tc>
      </w:tr>
      <w:tr w:rsidR="00EE2529" w:rsidRPr="00C81B84" w14:paraId="4443409E" w14:textId="77777777">
        <w:trPr>
          <w:trHeight w:val="380"/>
        </w:trPr>
        <w:tc>
          <w:tcPr>
            <w:tcW w:w="680" w:type="dxa"/>
            <w:tcBorders>
              <w:top w:val="nil"/>
              <w:left w:val="nil"/>
              <w:bottom w:val="nil"/>
              <w:right w:val="nil"/>
            </w:tcBorders>
            <w:tcMar>
              <w:top w:w="128" w:type="dxa"/>
              <w:left w:w="43" w:type="dxa"/>
              <w:bottom w:w="43" w:type="dxa"/>
              <w:right w:w="43" w:type="dxa"/>
            </w:tcMar>
          </w:tcPr>
          <w:p w14:paraId="1F4D1E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99AB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60306F" w14:textId="77777777" w:rsidR="00EE2529" w:rsidRPr="00C81B84" w:rsidRDefault="00AD5E1E" w:rsidP="00C81B84">
            <w:r w:rsidRPr="00C81B84">
              <w:t>fra kr 8 947 000 til kr 13 278 000</w:t>
            </w:r>
          </w:p>
        </w:tc>
        <w:tc>
          <w:tcPr>
            <w:tcW w:w="1400" w:type="dxa"/>
            <w:tcBorders>
              <w:top w:val="nil"/>
              <w:left w:val="nil"/>
              <w:bottom w:val="nil"/>
              <w:right w:val="nil"/>
            </w:tcBorders>
            <w:tcMar>
              <w:top w:w="128" w:type="dxa"/>
              <w:left w:w="43" w:type="dxa"/>
              <w:bottom w:w="43" w:type="dxa"/>
              <w:right w:w="43" w:type="dxa"/>
            </w:tcMar>
            <w:vAlign w:val="bottom"/>
          </w:tcPr>
          <w:p w14:paraId="2B2EFA40" w14:textId="77777777" w:rsidR="00EE2529" w:rsidRPr="00C81B84" w:rsidRDefault="00EE2529" w:rsidP="00C81B84"/>
        </w:tc>
      </w:tr>
      <w:tr w:rsidR="00EE2529" w:rsidRPr="00C81B84" w14:paraId="10595563" w14:textId="77777777">
        <w:trPr>
          <w:trHeight w:val="380"/>
        </w:trPr>
        <w:tc>
          <w:tcPr>
            <w:tcW w:w="680" w:type="dxa"/>
            <w:tcBorders>
              <w:top w:val="nil"/>
              <w:left w:val="nil"/>
              <w:bottom w:val="nil"/>
              <w:right w:val="nil"/>
            </w:tcBorders>
            <w:tcMar>
              <w:top w:w="128" w:type="dxa"/>
              <w:left w:w="43" w:type="dxa"/>
              <w:bottom w:w="43" w:type="dxa"/>
              <w:right w:w="43" w:type="dxa"/>
            </w:tcMar>
          </w:tcPr>
          <w:p w14:paraId="6312BF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418E8A"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B062C5C" w14:textId="77777777" w:rsidR="00EE2529" w:rsidRPr="00C81B84" w:rsidRDefault="00AD5E1E" w:rsidP="00C81B84">
            <w:r w:rsidRPr="00C81B84">
              <w:t xml:space="preserve">Assistert retur og reintegrering i hjemlandet,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6E0924D" w14:textId="77777777" w:rsidR="00EE2529" w:rsidRPr="00C81B84" w:rsidRDefault="00AD5E1E" w:rsidP="00C81B84">
            <w:r w:rsidRPr="00C81B84">
              <w:t>7 769 000</w:t>
            </w:r>
          </w:p>
        </w:tc>
      </w:tr>
      <w:tr w:rsidR="00EE2529" w:rsidRPr="00C81B84" w14:paraId="6DF22B11" w14:textId="77777777">
        <w:trPr>
          <w:trHeight w:val="380"/>
        </w:trPr>
        <w:tc>
          <w:tcPr>
            <w:tcW w:w="680" w:type="dxa"/>
            <w:tcBorders>
              <w:top w:val="nil"/>
              <w:left w:val="nil"/>
              <w:bottom w:val="nil"/>
              <w:right w:val="nil"/>
            </w:tcBorders>
            <w:tcMar>
              <w:top w:w="128" w:type="dxa"/>
              <w:left w:w="43" w:type="dxa"/>
              <w:bottom w:w="43" w:type="dxa"/>
              <w:right w:w="43" w:type="dxa"/>
            </w:tcMar>
          </w:tcPr>
          <w:p w14:paraId="4E2D80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A37C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F8BE90" w14:textId="77777777" w:rsidR="00EE2529" w:rsidRPr="00C81B84" w:rsidRDefault="00AD5E1E" w:rsidP="00C81B84">
            <w:r w:rsidRPr="00C81B84">
              <w:t>fra kr 25 316 000 til kr 33 085 000</w:t>
            </w:r>
          </w:p>
        </w:tc>
        <w:tc>
          <w:tcPr>
            <w:tcW w:w="1400" w:type="dxa"/>
            <w:tcBorders>
              <w:top w:val="nil"/>
              <w:left w:val="nil"/>
              <w:bottom w:val="nil"/>
              <w:right w:val="nil"/>
            </w:tcBorders>
            <w:tcMar>
              <w:top w:w="128" w:type="dxa"/>
              <w:left w:w="43" w:type="dxa"/>
              <w:bottom w:w="43" w:type="dxa"/>
              <w:right w:w="43" w:type="dxa"/>
            </w:tcMar>
            <w:vAlign w:val="bottom"/>
          </w:tcPr>
          <w:p w14:paraId="25B36338" w14:textId="77777777" w:rsidR="00EE2529" w:rsidRPr="00C81B84" w:rsidRDefault="00EE2529" w:rsidP="00C81B84"/>
        </w:tc>
      </w:tr>
      <w:tr w:rsidR="00EE2529" w:rsidRPr="00C81B84" w14:paraId="5E40071D" w14:textId="77777777">
        <w:trPr>
          <w:trHeight w:val="380"/>
        </w:trPr>
        <w:tc>
          <w:tcPr>
            <w:tcW w:w="680" w:type="dxa"/>
            <w:tcBorders>
              <w:top w:val="nil"/>
              <w:left w:val="nil"/>
              <w:bottom w:val="nil"/>
              <w:right w:val="nil"/>
            </w:tcBorders>
            <w:tcMar>
              <w:top w:w="128" w:type="dxa"/>
              <w:left w:w="43" w:type="dxa"/>
              <w:bottom w:w="43" w:type="dxa"/>
              <w:right w:w="43" w:type="dxa"/>
            </w:tcMar>
          </w:tcPr>
          <w:p w14:paraId="7E6B0F3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332A9C"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01F69218" w14:textId="77777777" w:rsidR="00EE2529" w:rsidRPr="00C81B84" w:rsidRDefault="00AD5E1E" w:rsidP="00C81B84">
            <w:r w:rsidRPr="00C81B84">
              <w:t>Beskyttelse til flyktninger utenfor Norge mv., støttetiltak, forhøyes med</w:t>
            </w:r>
          </w:p>
        </w:tc>
        <w:tc>
          <w:tcPr>
            <w:tcW w:w="1400" w:type="dxa"/>
            <w:tcBorders>
              <w:top w:val="nil"/>
              <w:left w:val="nil"/>
              <w:bottom w:val="nil"/>
              <w:right w:val="nil"/>
            </w:tcBorders>
            <w:tcMar>
              <w:top w:w="128" w:type="dxa"/>
              <w:left w:w="43" w:type="dxa"/>
              <w:bottom w:w="43" w:type="dxa"/>
              <w:right w:w="43" w:type="dxa"/>
            </w:tcMar>
            <w:vAlign w:val="bottom"/>
          </w:tcPr>
          <w:p w14:paraId="6B4F5A17" w14:textId="77777777" w:rsidR="00EE2529" w:rsidRPr="00C81B84" w:rsidRDefault="00AD5E1E" w:rsidP="00C81B84">
            <w:r w:rsidRPr="00C81B84">
              <w:t>425 000</w:t>
            </w:r>
          </w:p>
        </w:tc>
      </w:tr>
      <w:tr w:rsidR="00EE2529" w:rsidRPr="00C81B84" w14:paraId="365218AF" w14:textId="77777777">
        <w:trPr>
          <w:trHeight w:val="380"/>
        </w:trPr>
        <w:tc>
          <w:tcPr>
            <w:tcW w:w="680" w:type="dxa"/>
            <w:tcBorders>
              <w:top w:val="nil"/>
              <w:left w:val="nil"/>
              <w:bottom w:val="nil"/>
              <w:right w:val="nil"/>
            </w:tcBorders>
            <w:tcMar>
              <w:top w:w="128" w:type="dxa"/>
              <w:left w:w="43" w:type="dxa"/>
              <w:bottom w:w="43" w:type="dxa"/>
              <w:right w:w="43" w:type="dxa"/>
            </w:tcMar>
          </w:tcPr>
          <w:p w14:paraId="595DBD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3C9D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6AF108" w14:textId="77777777" w:rsidR="00EE2529" w:rsidRPr="00C81B84" w:rsidRDefault="00AD5E1E" w:rsidP="00C81B84">
            <w:r w:rsidRPr="00C81B84">
              <w:t>fra kr 19 903 000 til kr 20 328 000</w:t>
            </w:r>
          </w:p>
        </w:tc>
        <w:tc>
          <w:tcPr>
            <w:tcW w:w="1400" w:type="dxa"/>
            <w:tcBorders>
              <w:top w:val="nil"/>
              <w:left w:val="nil"/>
              <w:bottom w:val="nil"/>
              <w:right w:val="nil"/>
            </w:tcBorders>
            <w:tcMar>
              <w:top w:w="128" w:type="dxa"/>
              <w:left w:w="43" w:type="dxa"/>
              <w:bottom w:w="43" w:type="dxa"/>
              <w:right w:w="43" w:type="dxa"/>
            </w:tcMar>
            <w:vAlign w:val="bottom"/>
          </w:tcPr>
          <w:p w14:paraId="6DAD8EF4" w14:textId="77777777" w:rsidR="00EE2529" w:rsidRPr="00C81B84" w:rsidRDefault="00EE2529" w:rsidP="00C81B84"/>
        </w:tc>
      </w:tr>
      <w:tr w:rsidR="00EE2529" w:rsidRPr="00C81B84" w14:paraId="5485B444" w14:textId="77777777">
        <w:trPr>
          <w:trHeight w:val="640"/>
        </w:trPr>
        <w:tc>
          <w:tcPr>
            <w:tcW w:w="680" w:type="dxa"/>
            <w:tcBorders>
              <w:top w:val="nil"/>
              <w:left w:val="nil"/>
              <w:bottom w:val="nil"/>
              <w:right w:val="nil"/>
            </w:tcBorders>
            <w:tcMar>
              <w:top w:w="128" w:type="dxa"/>
              <w:left w:w="43" w:type="dxa"/>
              <w:bottom w:w="43" w:type="dxa"/>
              <w:right w:w="43" w:type="dxa"/>
            </w:tcMar>
          </w:tcPr>
          <w:p w14:paraId="0689B6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3416DF"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255E5B48" w14:textId="77777777" w:rsidR="00EE2529" w:rsidRPr="00C81B84" w:rsidRDefault="00AD5E1E" w:rsidP="00C81B84">
            <w:r w:rsidRPr="00C81B84">
              <w:t xml:space="preserve">Internasjonale forpliktelser, kontingenter mv.,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FE08CC8" w14:textId="77777777" w:rsidR="00EE2529" w:rsidRPr="00C81B84" w:rsidRDefault="00AD5E1E" w:rsidP="00C81B84">
            <w:r w:rsidRPr="00C81B84">
              <w:t>1 200 000</w:t>
            </w:r>
          </w:p>
        </w:tc>
      </w:tr>
      <w:tr w:rsidR="00EE2529" w:rsidRPr="00C81B84" w14:paraId="6957E45F" w14:textId="77777777">
        <w:trPr>
          <w:trHeight w:val="380"/>
        </w:trPr>
        <w:tc>
          <w:tcPr>
            <w:tcW w:w="680" w:type="dxa"/>
            <w:tcBorders>
              <w:top w:val="nil"/>
              <w:left w:val="nil"/>
              <w:bottom w:val="nil"/>
              <w:right w:val="nil"/>
            </w:tcBorders>
            <w:tcMar>
              <w:top w:w="128" w:type="dxa"/>
              <w:left w:w="43" w:type="dxa"/>
              <w:bottom w:w="43" w:type="dxa"/>
              <w:right w:w="43" w:type="dxa"/>
            </w:tcMar>
          </w:tcPr>
          <w:p w14:paraId="286165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8D2B2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BDFBB2" w14:textId="77777777" w:rsidR="00EE2529" w:rsidRPr="00C81B84" w:rsidRDefault="00AD5E1E" w:rsidP="00C81B84">
            <w:r w:rsidRPr="00C81B84">
              <w:t>fra kr 56 198 000 til kr 57 398 000</w:t>
            </w:r>
          </w:p>
        </w:tc>
        <w:tc>
          <w:tcPr>
            <w:tcW w:w="1400" w:type="dxa"/>
            <w:tcBorders>
              <w:top w:val="nil"/>
              <w:left w:val="nil"/>
              <w:bottom w:val="nil"/>
              <w:right w:val="nil"/>
            </w:tcBorders>
            <w:tcMar>
              <w:top w:w="128" w:type="dxa"/>
              <w:left w:w="43" w:type="dxa"/>
              <w:bottom w:w="43" w:type="dxa"/>
              <w:right w:w="43" w:type="dxa"/>
            </w:tcMar>
            <w:vAlign w:val="bottom"/>
          </w:tcPr>
          <w:p w14:paraId="606DA4CB" w14:textId="77777777" w:rsidR="00EE2529" w:rsidRPr="00C81B84" w:rsidRDefault="00EE2529" w:rsidP="00C81B84"/>
        </w:tc>
      </w:tr>
      <w:tr w:rsidR="00EE2529" w:rsidRPr="00C81B84" w14:paraId="093A994B" w14:textId="77777777">
        <w:trPr>
          <w:trHeight w:val="380"/>
        </w:trPr>
        <w:tc>
          <w:tcPr>
            <w:tcW w:w="680" w:type="dxa"/>
            <w:tcBorders>
              <w:top w:val="nil"/>
              <w:left w:val="nil"/>
              <w:bottom w:val="nil"/>
              <w:right w:val="nil"/>
            </w:tcBorders>
            <w:tcMar>
              <w:top w:w="128" w:type="dxa"/>
              <w:left w:w="43" w:type="dxa"/>
              <w:bottom w:w="43" w:type="dxa"/>
              <w:right w:w="43" w:type="dxa"/>
            </w:tcMar>
          </w:tcPr>
          <w:p w14:paraId="6BE10E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F7B1E7"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4070C8CE" w14:textId="77777777" w:rsidR="00EE2529" w:rsidRPr="00C81B84" w:rsidRDefault="00AD5E1E" w:rsidP="00C81B84">
            <w:r w:rsidRPr="00C81B84">
              <w:t xml:space="preserve">Reiseutgifter for flyktninger til og fra utlandet, </w:t>
            </w:r>
            <w:r w:rsidRPr="00AD5E1E">
              <w:rPr>
                <w:rStyle w:val="kursiv"/>
              </w:rPr>
              <w:t>kan overføres</w:t>
            </w:r>
            <w:r w:rsidRPr="00C81B84">
              <w:t xml:space="preserve">, </w:t>
            </w:r>
          </w:p>
        </w:tc>
        <w:tc>
          <w:tcPr>
            <w:tcW w:w="1400" w:type="dxa"/>
            <w:tcBorders>
              <w:top w:val="nil"/>
              <w:left w:val="nil"/>
              <w:bottom w:val="nil"/>
              <w:right w:val="nil"/>
            </w:tcBorders>
            <w:tcMar>
              <w:top w:w="128" w:type="dxa"/>
              <w:left w:w="43" w:type="dxa"/>
              <w:bottom w:w="43" w:type="dxa"/>
              <w:right w:w="43" w:type="dxa"/>
            </w:tcMar>
            <w:vAlign w:val="bottom"/>
          </w:tcPr>
          <w:p w14:paraId="41D4512A" w14:textId="77777777" w:rsidR="00EE2529" w:rsidRPr="00C81B84" w:rsidRDefault="00EE2529" w:rsidP="00C81B84"/>
        </w:tc>
      </w:tr>
      <w:tr w:rsidR="00EE2529" w:rsidRPr="00C81B84" w14:paraId="3836A92B" w14:textId="77777777">
        <w:trPr>
          <w:trHeight w:val="380"/>
        </w:trPr>
        <w:tc>
          <w:tcPr>
            <w:tcW w:w="680" w:type="dxa"/>
            <w:tcBorders>
              <w:top w:val="nil"/>
              <w:left w:val="nil"/>
              <w:bottom w:val="nil"/>
              <w:right w:val="nil"/>
            </w:tcBorders>
            <w:tcMar>
              <w:top w:w="128" w:type="dxa"/>
              <w:left w:w="43" w:type="dxa"/>
              <w:bottom w:w="43" w:type="dxa"/>
              <w:right w:w="43" w:type="dxa"/>
            </w:tcMar>
          </w:tcPr>
          <w:p w14:paraId="28178E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BC6D0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AEB18F"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5DDE6788" w14:textId="77777777" w:rsidR="00EE2529" w:rsidRPr="00C81B84" w:rsidRDefault="00AD5E1E" w:rsidP="00C81B84">
            <w:r w:rsidRPr="00C81B84">
              <w:t>2 857 000</w:t>
            </w:r>
          </w:p>
        </w:tc>
      </w:tr>
      <w:tr w:rsidR="00EE2529" w:rsidRPr="00C81B84" w14:paraId="0F7052AF" w14:textId="77777777">
        <w:trPr>
          <w:trHeight w:val="380"/>
        </w:trPr>
        <w:tc>
          <w:tcPr>
            <w:tcW w:w="680" w:type="dxa"/>
            <w:tcBorders>
              <w:top w:val="nil"/>
              <w:left w:val="nil"/>
              <w:bottom w:val="nil"/>
              <w:right w:val="nil"/>
            </w:tcBorders>
            <w:tcMar>
              <w:top w:w="128" w:type="dxa"/>
              <w:left w:w="43" w:type="dxa"/>
              <w:bottom w:w="43" w:type="dxa"/>
              <w:right w:w="43" w:type="dxa"/>
            </w:tcMar>
          </w:tcPr>
          <w:p w14:paraId="2404AB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34B91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ACEABE" w14:textId="77777777" w:rsidR="00EE2529" w:rsidRPr="00C81B84" w:rsidRDefault="00AD5E1E" w:rsidP="00C81B84">
            <w:r w:rsidRPr="00C81B84">
              <w:t>fra kr 30 293 000 til kr 33 150 000</w:t>
            </w:r>
          </w:p>
        </w:tc>
        <w:tc>
          <w:tcPr>
            <w:tcW w:w="1400" w:type="dxa"/>
            <w:tcBorders>
              <w:top w:val="nil"/>
              <w:left w:val="nil"/>
              <w:bottom w:val="nil"/>
              <w:right w:val="nil"/>
            </w:tcBorders>
            <w:tcMar>
              <w:top w:w="128" w:type="dxa"/>
              <w:left w:w="43" w:type="dxa"/>
              <w:bottom w:w="43" w:type="dxa"/>
              <w:right w:w="43" w:type="dxa"/>
            </w:tcMar>
            <w:vAlign w:val="bottom"/>
          </w:tcPr>
          <w:p w14:paraId="53B63085" w14:textId="77777777" w:rsidR="00EE2529" w:rsidRPr="00C81B84" w:rsidRDefault="00EE2529" w:rsidP="00C81B84"/>
        </w:tc>
      </w:tr>
      <w:tr w:rsidR="00EE2529" w:rsidRPr="00C81B84" w14:paraId="021B96A9" w14:textId="77777777">
        <w:trPr>
          <w:trHeight w:val="380"/>
        </w:trPr>
        <w:tc>
          <w:tcPr>
            <w:tcW w:w="680" w:type="dxa"/>
            <w:tcBorders>
              <w:top w:val="nil"/>
              <w:left w:val="nil"/>
              <w:bottom w:val="nil"/>
              <w:right w:val="nil"/>
            </w:tcBorders>
            <w:tcMar>
              <w:top w:w="128" w:type="dxa"/>
              <w:left w:w="43" w:type="dxa"/>
              <w:bottom w:w="43" w:type="dxa"/>
              <w:right w:w="43" w:type="dxa"/>
            </w:tcMar>
          </w:tcPr>
          <w:p w14:paraId="6320BA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9C9992"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07BC7C2A" w14:textId="77777777" w:rsidR="00EE2529" w:rsidRPr="00C81B84" w:rsidRDefault="00AD5E1E" w:rsidP="00C81B84">
            <w:r w:rsidRPr="00C81B84">
              <w:t xml:space="preserve">Internasjonalt migrasjonsarbeid,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4F41020" w14:textId="77777777" w:rsidR="00EE2529" w:rsidRPr="00C81B84" w:rsidRDefault="00AD5E1E" w:rsidP="00C81B84">
            <w:r w:rsidRPr="00C81B84">
              <w:t>567 000</w:t>
            </w:r>
          </w:p>
        </w:tc>
      </w:tr>
      <w:tr w:rsidR="00EE2529" w:rsidRPr="00C81B84" w14:paraId="7E9A4632" w14:textId="77777777">
        <w:trPr>
          <w:trHeight w:val="380"/>
        </w:trPr>
        <w:tc>
          <w:tcPr>
            <w:tcW w:w="680" w:type="dxa"/>
            <w:tcBorders>
              <w:top w:val="nil"/>
              <w:left w:val="nil"/>
              <w:bottom w:val="nil"/>
              <w:right w:val="nil"/>
            </w:tcBorders>
            <w:tcMar>
              <w:top w:w="128" w:type="dxa"/>
              <w:left w:w="43" w:type="dxa"/>
              <w:bottom w:w="43" w:type="dxa"/>
              <w:right w:w="43" w:type="dxa"/>
            </w:tcMar>
          </w:tcPr>
          <w:p w14:paraId="776F8E9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BEDFE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9F5FD3" w14:textId="77777777" w:rsidR="00EE2529" w:rsidRPr="00C81B84" w:rsidRDefault="00AD5E1E" w:rsidP="00C81B84">
            <w:r w:rsidRPr="00C81B84">
              <w:t>fra kr 26 524 000 til kr 27 091 000</w:t>
            </w:r>
          </w:p>
        </w:tc>
        <w:tc>
          <w:tcPr>
            <w:tcW w:w="1400" w:type="dxa"/>
            <w:tcBorders>
              <w:top w:val="nil"/>
              <w:left w:val="nil"/>
              <w:bottom w:val="nil"/>
              <w:right w:val="nil"/>
            </w:tcBorders>
            <w:tcMar>
              <w:top w:w="128" w:type="dxa"/>
              <w:left w:w="43" w:type="dxa"/>
              <w:bottom w:w="43" w:type="dxa"/>
              <w:right w:w="43" w:type="dxa"/>
            </w:tcMar>
            <w:vAlign w:val="bottom"/>
          </w:tcPr>
          <w:p w14:paraId="732C1E7B" w14:textId="77777777" w:rsidR="00EE2529" w:rsidRPr="00C81B84" w:rsidRDefault="00EE2529" w:rsidP="00C81B84"/>
        </w:tc>
      </w:tr>
      <w:tr w:rsidR="00EE2529" w:rsidRPr="00C81B84" w14:paraId="47C596F5" w14:textId="77777777">
        <w:trPr>
          <w:trHeight w:val="380"/>
        </w:trPr>
        <w:tc>
          <w:tcPr>
            <w:tcW w:w="680" w:type="dxa"/>
            <w:tcBorders>
              <w:top w:val="nil"/>
              <w:left w:val="nil"/>
              <w:bottom w:val="nil"/>
              <w:right w:val="nil"/>
            </w:tcBorders>
            <w:tcMar>
              <w:top w:w="128" w:type="dxa"/>
              <w:left w:w="43" w:type="dxa"/>
              <w:bottom w:w="43" w:type="dxa"/>
              <w:right w:w="43" w:type="dxa"/>
            </w:tcMar>
          </w:tcPr>
          <w:p w14:paraId="7F83F38E" w14:textId="77777777" w:rsidR="00EE2529" w:rsidRPr="00C81B84" w:rsidRDefault="00AD5E1E" w:rsidP="00C81B84">
            <w:r w:rsidRPr="00C81B84">
              <w:t>491</w:t>
            </w:r>
          </w:p>
        </w:tc>
        <w:tc>
          <w:tcPr>
            <w:tcW w:w="680" w:type="dxa"/>
            <w:tcBorders>
              <w:top w:val="nil"/>
              <w:left w:val="nil"/>
              <w:bottom w:val="nil"/>
              <w:right w:val="nil"/>
            </w:tcBorders>
            <w:tcMar>
              <w:top w:w="128" w:type="dxa"/>
              <w:left w:w="43" w:type="dxa"/>
              <w:bottom w:w="43" w:type="dxa"/>
              <w:right w:w="43" w:type="dxa"/>
            </w:tcMar>
          </w:tcPr>
          <w:p w14:paraId="0423977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771E20" w14:textId="77777777" w:rsidR="00EE2529" w:rsidRPr="00C81B84" w:rsidRDefault="00AD5E1E" w:rsidP="00C81B84">
            <w:r w:rsidRPr="00C81B84">
              <w:t>Utlendingsnemnda:</w:t>
            </w:r>
          </w:p>
        </w:tc>
        <w:tc>
          <w:tcPr>
            <w:tcW w:w="1400" w:type="dxa"/>
            <w:tcBorders>
              <w:top w:val="nil"/>
              <w:left w:val="nil"/>
              <w:bottom w:val="nil"/>
              <w:right w:val="nil"/>
            </w:tcBorders>
            <w:tcMar>
              <w:top w:w="128" w:type="dxa"/>
              <w:left w:w="43" w:type="dxa"/>
              <w:bottom w:w="43" w:type="dxa"/>
              <w:right w:w="43" w:type="dxa"/>
            </w:tcMar>
            <w:vAlign w:val="bottom"/>
          </w:tcPr>
          <w:p w14:paraId="48CBA6AA" w14:textId="77777777" w:rsidR="00EE2529" w:rsidRPr="00C81B84" w:rsidRDefault="00EE2529" w:rsidP="00C81B84"/>
        </w:tc>
      </w:tr>
      <w:tr w:rsidR="00EE2529" w:rsidRPr="00C81B84" w14:paraId="7BB92719" w14:textId="77777777">
        <w:trPr>
          <w:trHeight w:val="380"/>
        </w:trPr>
        <w:tc>
          <w:tcPr>
            <w:tcW w:w="680" w:type="dxa"/>
            <w:tcBorders>
              <w:top w:val="nil"/>
              <w:left w:val="nil"/>
              <w:bottom w:val="nil"/>
              <w:right w:val="nil"/>
            </w:tcBorders>
            <w:tcMar>
              <w:top w:w="128" w:type="dxa"/>
              <w:left w:w="43" w:type="dxa"/>
              <w:bottom w:w="43" w:type="dxa"/>
              <w:right w:w="43" w:type="dxa"/>
            </w:tcMar>
          </w:tcPr>
          <w:p w14:paraId="023D0E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66A68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C0F6ECD" w14:textId="77777777" w:rsidR="00EE2529" w:rsidRPr="00C81B84" w:rsidRDefault="00AD5E1E" w:rsidP="00C81B84">
            <w:r w:rsidRPr="00C81B84">
              <w:t xml:space="preserve">Driftsutgifter,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71A6C49" w14:textId="77777777" w:rsidR="00EE2529" w:rsidRPr="00C81B84" w:rsidRDefault="00AD5E1E" w:rsidP="00C81B84">
            <w:r w:rsidRPr="00C81B84">
              <w:t>3 171 000</w:t>
            </w:r>
          </w:p>
        </w:tc>
      </w:tr>
      <w:tr w:rsidR="00EE2529" w:rsidRPr="00C81B84" w14:paraId="10B6EE92" w14:textId="77777777">
        <w:trPr>
          <w:trHeight w:val="380"/>
        </w:trPr>
        <w:tc>
          <w:tcPr>
            <w:tcW w:w="680" w:type="dxa"/>
            <w:tcBorders>
              <w:top w:val="nil"/>
              <w:left w:val="nil"/>
              <w:bottom w:val="nil"/>
              <w:right w:val="nil"/>
            </w:tcBorders>
            <w:tcMar>
              <w:top w:w="128" w:type="dxa"/>
              <w:left w:w="43" w:type="dxa"/>
              <w:bottom w:w="43" w:type="dxa"/>
              <w:right w:w="43" w:type="dxa"/>
            </w:tcMar>
          </w:tcPr>
          <w:p w14:paraId="091DF0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A3396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DE03E0" w14:textId="77777777" w:rsidR="00EE2529" w:rsidRPr="00C81B84" w:rsidRDefault="00AD5E1E" w:rsidP="00C81B84">
            <w:r w:rsidRPr="00C81B84">
              <w:t>fra kr 275 292 000 til kr 278 463 000</w:t>
            </w:r>
          </w:p>
        </w:tc>
        <w:tc>
          <w:tcPr>
            <w:tcW w:w="1400" w:type="dxa"/>
            <w:tcBorders>
              <w:top w:val="nil"/>
              <w:left w:val="nil"/>
              <w:bottom w:val="nil"/>
              <w:right w:val="nil"/>
            </w:tcBorders>
            <w:tcMar>
              <w:top w:w="128" w:type="dxa"/>
              <w:left w:w="43" w:type="dxa"/>
              <w:bottom w:w="43" w:type="dxa"/>
              <w:right w:w="43" w:type="dxa"/>
            </w:tcMar>
            <w:vAlign w:val="bottom"/>
          </w:tcPr>
          <w:p w14:paraId="6C4791F2" w14:textId="77777777" w:rsidR="00EE2529" w:rsidRPr="00C81B84" w:rsidRDefault="00EE2529" w:rsidP="00C81B84"/>
        </w:tc>
      </w:tr>
      <w:tr w:rsidR="00EE2529" w:rsidRPr="00C81B84" w14:paraId="193B2A55" w14:textId="77777777">
        <w:trPr>
          <w:trHeight w:val="640"/>
        </w:trPr>
        <w:tc>
          <w:tcPr>
            <w:tcW w:w="680" w:type="dxa"/>
            <w:tcBorders>
              <w:top w:val="nil"/>
              <w:left w:val="nil"/>
              <w:bottom w:val="nil"/>
              <w:right w:val="nil"/>
            </w:tcBorders>
            <w:tcMar>
              <w:top w:w="128" w:type="dxa"/>
              <w:left w:w="43" w:type="dxa"/>
              <w:bottom w:w="43" w:type="dxa"/>
              <w:right w:w="43" w:type="dxa"/>
            </w:tcMar>
          </w:tcPr>
          <w:p w14:paraId="54EB220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85D30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7FD242F" w14:textId="77777777" w:rsidR="00EE2529" w:rsidRPr="00C81B84" w:rsidRDefault="00AD5E1E" w:rsidP="00C81B84">
            <w:r w:rsidRPr="00C81B84">
              <w:t xml:space="preserve">Spesielle driftsutgifter, nemndbehandling, </w:t>
            </w:r>
            <w:r w:rsidRPr="00AD5E1E">
              <w:rPr>
                <w:rStyle w:val="kursiv"/>
              </w:rPr>
              <w:t>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561EFDA" w14:textId="77777777" w:rsidR="00EE2529" w:rsidRPr="00C81B84" w:rsidRDefault="00AD5E1E" w:rsidP="00C81B84">
            <w:r w:rsidRPr="00C81B84">
              <w:t>156 000</w:t>
            </w:r>
          </w:p>
        </w:tc>
      </w:tr>
      <w:tr w:rsidR="00EE2529" w:rsidRPr="00C81B84" w14:paraId="6965A468" w14:textId="77777777">
        <w:trPr>
          <w:trHeight w:val="380"/>
        </w:trPr>
        <w:tc>
          <w:tcPr>
            <w:tcW w:w="680" w:type="dxa"/>
            <w:tcBorders>
              <w:top w:val="nil"/>
              <w:left w:val="nil"/>
              <w:bottom w:val="nil"/>
              <w:right w:val="nil"/>
            </w:tcBorders>
            <w:tcMar>
              <w:top w:w="128" w:type="dxa"/>
              <w:left w:w="43" w:type="dxa"/>
              <w:bottom w:w="43" w:type="dxa"/>
              <w:right w:w="43" w:type="dxa"/>
            </w:tcMar>
          </w:tcPr>
          <w:p w14:paraId="0DD3B1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59FF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B0E016" w14:textId="77777777" w:rsidR="00EE2529" w:rsidRPr="00C81B84" w:rsidRDefault="00AD5E1E" w:rsidP="00C81B84">
            <w:r w:rsidRPr="00C81B84">
              <w:t>fra kr 7 259 000 til kr 7 415 000</w:t>
            </w:r>
          </w:p>
        </w:tc>
        <w:tc>
          <w:tcPr>
            <w:tcW w:w="1400" w:type="dxa"/>
            <w:tcBorders>
              <w:top w:val="nil"/>
              <w:left w:val="nil"/>
              <w:bottom w:val="nil"/>
              <w:right w:val="nil"/>
            </w:tcBorders>
            <w:tcMar>
              <w:top w:w="128" w:type="dxa"/>
              <w:left w:w="43" w:type="dxa"/>
              <w:bottom w:w="43" w:type="dxa"/>
              <w:right w:w="43" w:type="dxa"/>
            </w:tcMar>
            <w:vAlign w:val="bottom"/>
          </w:tcPr>
          <w:p w14:paraId="2C919DF6" w14:textId="77777777" w:rsidR="00EE2529" w:rsidRPr="00C81B84" w:rsidRDefault="00EE2529" w:rsidP="00C81B84"/>
        </w:tc>
      </w:tr>
      <w:tr w:rsidR="00EE2529" w:rsidRPr="00C81B84" w14:paraId="3315AF90" w14:textId="77777777">
        <w:trPr>
          <w:trHeight w:val="380"/>
        </w:trPr>
        <w:tc>
          <w:tcPr>
            <w:tcW w:w="680" w:type="dxa"/>
            <w:tcBorders>
              <w:top w:val="nil"/>
              <w:left w:val="nil"/>
              <w:bottom w:val="nil"/>
              <w:right w:val="nil"/>
            </w:tcBorders>
            <w:tcMar>
              <w:top w:w="128" w:type="dxa"/>
              <w:left w:w="43" w:type="dxa"/>
              <w:bottom w:w="43" w:type="dxa"/>
              <w:right w:w="43" w:type="dxa"/>
            </w:tcMar>
          </w:tcPr>
          <w:p w14:paraId="7B6112E7" w14:textId="77777777" w:rsidR="00EE2529" w:rsidRPr="00C81B84" w:rsidRDefault="00AD5E1E" w:rsidP="00C81B84">
            <w:r w:rsidRPr="00C81B84">
              <w:t>500</w:t>
            </w:r>
          </w:p>
        </w:tc>
        <w:tc>
          <w:tcPr>
            <w:tcW w:w="680" w:type="dxa"/>
            <w:tcBorders>
              <w:top w:val="nil"/>
              <w:left w:val="nil"/>
              <w:bottom w:val="nil"/>
              <w:right w:val="nil"/>
            </w:tcBorders>
            <w:tcMar>
              <w:top w:w="128" w:type="dxa"/>
              <w:left w:w="43" w:type="dxa"/>
              <w:bottom w:w="43" w:type="dxa"/>
              <w:right w:w="43" w:type="dxa"/>
            </w:tcMar>
          </w:tcPr>
          <w:p w14:paraId="561F22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6A2990" w14:textId="77777777" w:rsidR="00EE2529" w:rsidRPr="00C81B84" w:rsidRDefault="00AD5E1E" w:rsidP="00C81B84">
            <w:r w:rsidRPr="00C81B84">
              <w:t xml:space="preserve">Kommunal- og </w:t>
            </w:r>
            <w:proofErr w:type="spellStart"/>
            <w:r w:rsidRPr="00C81B84">
              <w:t>distriktsdepartementet</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1AC92ED0" w14:textId="77777777" w:rsidR="00EE2529" w:rsidRPr="00C81B84" w:rsidRDefault="00EE2529" w:rsidP="00C81B84"/>
        </w:tc>
      </w:tr>
      <w:tr w:rsidR="00EE2529" w:rsidRPr="00C81B84" w14:paraId="75FECC24" w14:textId="77777777">
        <w:trPr>
          <w:trHeight w:val="380"/>
        </w:trPr>
        <w:tc>
          <w:tcPr>
            <w:tcW w:w="680" w:type="dxa"/>
            <w:tcBorders>
              <w:top w:val="nil"/>
              <w:left w:val="nil"/>
              <w:bottom w:val="nil"/>
              <w:right w:val="nil"/>
            </w:tcBorders>
            <w:tcMar>
              <w:top w:w="128" w:type="dxa"/>
              <w:left w:w="43" w:type="dxa"/>
              <w:bottom w:w="43" w:type="dxa"/>
              <w:right w:w="43" w:type="dxa"/>
            </w:tcMar>
          </w:tcPr>
          <w:p w14:paraId="61FD04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A3610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0CDDC9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493D27D" w14:textId="77777777" w:rsidR="00EE2529" w:rsidRPr="00C81B84" w:rsidRDefault="00AD5E1E" w:rsidP="00C81B84">
            <w:r w:rsidRPr="00C81B84">
              <w:t>9 149 000</w:t>
            </w:r>
          </w:p>
        </w:tc>
      </w:tr>
      <w:tr w:rsidR="00EE2529" w:rsidRPr="00C81B84" w14:paraId="29334E64" w14:textId="77777777">
        <w:trPr>
          <w:trHeight w:val="380"/>
        </w:trPr>
        <w:tc>
          <w:tcPr>
            <w:tcW w:w="680" w:type="dxa"/>
            <w:tcBorders>
              <w:top w:val="nil"/>
              <w:left w:val="nil"/>
              <w:bottom w:val="nil"/>
              <w:right w:val="nil"/>
            </w:tcBorders>
            <w:tcMar>
              <w:top w:w="128" w:type="dxa"/>
              <w:left w:w="43" w:type="dxa"/>
              <w:bottom w:w="43" w:type="dxa"/>
              <w:right w:w="43" w:type="dxa"/>
            </w:tcMar>
          </w:tcPr>
          <w:p w14:paraId="4AEA6C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609C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509403" w14:textId="77777777" w:rsidR="00EE2529" w:rsidRPr="00C81B84" w:rsidRDefault="00AD5E1E" w:rsidP="00C81B84">
            <w:r w:rsidRPr="00C81B84">
              <w:t>fra kr 442 309 000 til kr 451 458 000</w:t>
            </w:r>
          </w:p>
        </w:tc>
        <w:tc>
          <w:tcPr>
            <w:tcW w:w="1400" w:type="dxa"/>
            <w:tcBorders>
              <w:top w:val="nil"/>
              <w:left w:val="nil"/>
              <w:bottom w:val="nil"/>
              <w:right w:val="nil"/>
            </w:tcBorders>
            <w:tcMar>
              <w:top w:w="128" w:type="dxa"/>
              <w:left w:w="43" w:type="dxa"/>
              <w:bottom w:w="43" w:type="dxa"/>
              <w:right w:w="43" w:type="dxa"/>
            </w:tcMar>
            <w:vAlign w:val="bottom"/>
          </w:tcPr>
          <w:p w14:paraId="5D4B34BE" w14:textId="77777777" w:rsidR="00EE2529" w:rsidRPr="00C81B84" w:rsidRDefault="00EE2529" w:rsidP="00C81B84"/>
        </w:tc>
      </w:tr>
      <w:tr w:rsidR="00EE2529" w:rsidRPr="00C81B84" w14:paraId="52B427B0" w14:textId="77777777">
        <w:trPr>
          <w:trHeight w:val="640"/>
        </w:trPr>
        <w:tc>
          <w:tcPr>
            <w:tcW w:w="680" w:type="dxa"/>
            <w:tcBorders>
              <w:top w:val="nil"/>
              <w:left w:val="nil"/>
              <w:bottom w:val="nil"/>
              <w:right w:val="nil"/>
            </w:tcBorders>
            <w:tcMar>
              <w:top w:w="128" w:type="dxa"/>
              <w:left w:w="43" w:type="dxa"/>
              <w:bottom w:w="43" w:type="dxa"/>
              <w:right w:w="43" w:type="dxa"/>
            </w:tcMar>
          </w:tcPr>
          <w:p w14:paraId="305325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CCAB1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6CB5596"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19F2DFE" w14:textId="77777777" w:rsidR="00EE2529" w:rsidRPr="00C81B84" w:rsidRDefault="00AD5E1E" w:rsidP="00C81B84">
            <w:r w:rsidRPr="00C81B84">
              <w:t>1 829 000</w:t>
            </w:r>
          </w:p>
        </w:tc>
      </w:tr>
      <w:tr w:rsidR="00EE2529" w:rsidRPr="00C81B84" w14:paraId="40A5AA1E" w14:textId="77777777">
        <w:trPr>
          <w:trHeight w:val="380"/>
        </w:trPr>
        <w:tc>
          <w:tcPr>
            <w:tcW w:w="680" w:type="dxa"/>
            <w:tcBorders>
              <w:top w:val="nil"/>
              <w:left w:val="nil"/>
              <w:bottom w:val="nil"/>
              <w:right w:val="nil"/>
            </w:tcBorders>
            <w:tcMar>
              <w:top w:w="128" w:type="dxa"/>
              <w:left w:w="43" w:type="dxa"/>
              <w:bottom w:w="43" w:type="dxa"/>
              <w:right w:w="43" w:type="dxa"/>
            </w:tcMar>
          </w:tcPr>
          <w:p w14:paraId="646370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E14F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A5552B" w14:textId="77777777" w:rsidR="00EE2529" w:rsidRPr="00C81B84" w:rsidRDefault="00AD5E1E" w:rsidP="00C81B84">
            <w:r w:rsidRPr="00C81B84">
              <w:t>fra kr 85 641 000 til kr 87 470 000</w:t>
            </w:r>
          </w:p>
        </w:tc>
        <w:tc>
          <w:tcPr>
            <w:tcW w:w="1400" w:type="dxa"/>
            <w:tcBorders>
              <w:top w:val="nil"/>
              <w:left w:val="nil"/>
              <w:bottom w:val="nil"/>
              <w:right w:val="nil"/>
            </w:tcBorders>
            <w:tcMar>
              <w:top w:w="128" w:type="dxa"/>
              <w:left w:w="43" w:type="dxa"/>
              <w:bottom w:w="43" w:type="dxa"/>
              <w:right w:w="43" w:type="dxa"/>
            </w:tcMar>
            <w:vAlign w:val="bottom"/>
          </w:tcPr>
          <w:p w14:paraId="44C12498" w14:textId="77777777" w:rsidR="00EE2529" w:rsidRPr="00C81B84" w:rsidRDefault="00EE2529" w:rsidP="00C81B84"/>
        </w:tc>
      </w:tr>
      <w:tr w:rsidR="00EE2529" w:rsidRPr="00C81B84" w14:paraId="7CA12F4A" w14:textId="77777777">
        <w:trPr>
          <w:trHeight w:val="380"/>
        </w:trPr>
        <w:tc>
          <w:tcPr>
            <w:tcW w:w="680" w:type="dxa"/>
            <w:tcBorders>
              <w:top w:val="nil"/>
              <w:left w:val="nil"/>
              <w:bottom w:val="nil"/>
              <w:right w:val="nil"/>
            </w:tcBorders>
            <w:tcMar>
              <w:top w:w="128" w:type="dxa"/>
              <w:left w:w="43" w:type="dxa"/>
              <w:bottom w:w="43" w:type="dxa"/>
              <w:right w:w="43" w:type="dxa"/>
            </w:tcMar>
          </w:tcPr>
          <w:p w14:paraId="2E7C25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A4649D"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1CB4BF4B" w14:textId="77777777" w:rsidR="00EE2529" w:rsidRPr="00C81B84" w:rsidRDefault="00AD5E1E" w:rsidP="00C81B84">
            <w:r w:rsidRPr="00C81B84">
              <w:t>Husleie for fellesarealer m.m., forhøyes med</w:t>
            </w:r>
          </w:p>
        </w:tc>
        <w:tc>
          <w:tcPr>
            <w:tcW w:w="1400" w:type="dxa"/>
            <w:tcBorders>
              <w:top w:val="nil"/>
              <w:left w:val="nil"/>
              <w:bottom w:val="nil"/>
              <w:right w:val="nil"/>
            </w:tcBorders>
            <w:tcMar>
              <w:top w:w="128" w:type="dxa"/>
              <w:left w:w="43" w:type="dxa"/>
              <w:bottom w:w="43" w:type="dxa"/>
              <w:right w:w="43" w:type="dxa"/>
            </w:tcMar>
            <w:vAlign w:val="bottom"/>
          </w:tcPr>
          <w:p w14:paraId="5D1B5538" w14:textId="77777777" w:rsidR="00EE2529" w:rsidRPr="00C81B84" w:rsidRDefault="00AD5E1E" w:rsidP="00C81B84">
            <w:r w:rsidRPr="00C81B84">
              <w:t>2 648 000</w:t>
            </w:r>
          </w:p>
        </w:tc>
      </w:tr>
      <w:tr w:rsidR="00EE2529" w:rsidRPr="00C81B84" w14:paraId="038CD89C" w14:textId="77777777">
        <w:trPr>
          <w:trHeight w:val="380"/>
        </w:trPr>
        <w:tc>
          <w:tcPr>
            <w:tcW w:w="680" w:type="dxa"/>
            <w:tcBorders>
              <w:top w:val="nil"/>
              <w:left w:val="nil"/>
              <w:bottom w:val="nil"/>
              <w:right w:val="nil"/>
            </w:tcBorders>
            <w:tcMar>
              <w:top w:w="128" w:type="dxa"/>
              <w:left w:w="43" w:type="dxa"/>
              <w:bottom w:w="43" w:type="dxa"/>
              <w:right w:w="43" w:type="dxa"/>
            </w:tcMar>
          </w:tcPr>
          <w:p w14:paraId="4EA023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8FAA5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86CAFC" w14:textId="77777777" w:rsidR="00EE2529" w:rsidRPr="00C81B84" w:rsidRDefault="00AD5E1E" w:rsidP="00C81B84">
            <w:r w:rsidRPr="00C81B84">
              <w:t>fra kr 123 989 000 til kr 126 637 000</w:t>
            </w:r>
          </w:p>
        </w:tc>
        <w:tc>
          <w:tcPr>
            <w:tcW w:w="1400" w:type="dxa"/>
            <w:tcBorders>
              <w:top w:val="nil"/>
              <w:left w:val="nil"/>
              <w:bottom w:val="nil"/>
              <w:right w:val="nil"/>
            </w:tcBorders>
            <w:tcMar>
              <w:top w:w="128" w:type="dxa"/>
              <w:left w:w="43" w:type="dxa"/>
              <w:bottom w:w="43" w:type="dxa"/>
              <w:right w:w="43" w:type="dxa"/>
            </w:tcMar>
            <w:vAlign w:val="bottom"/>
          </w:tcPr>
          <w:p w14:paraId="1825F74C" w14:textId="77777777" w:rsidR="00EE2529" w:rsidRPr="00C81B84" w:rsidRDefault="00EE2529" w:rsidP="00C81B84"/>
        </w:tc>
      </w:tr>
      <w:tr w:rsidR="00EE2529" w:rsidRPr="00C81B84" w14:paraId="0CB7583C" w14:textId="77777777">
        <w:trPr>
          <w:trHeight w:val="380"/>
        </w:trPr>
        <w:tc>
          <w:tcPr>
            <w:tcW w:w="680" w:type="dxa"/>
            <w:tcBorders>
              <w:top w:val="nil"/>
              <w:left w:val="nil"/>
              <w:bottom w:val="nil"/>
              <w:right w:val="nil"/>
            </w:tcBorders>
            <w:tcMar>
              <w:top w:w="128" w:type="dxa"/>
              <w:left w:w="43" w:type="dxa"/>
              <w:bottom w:w="43" w:type="dxa"/>
              <w:right w:w="43" w:type="dxa"/>
            </w:tcMar>
          </w:tcPr>
          <w:p w14:paraId="4D5E7C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D7BAA3" w14:textId="77777777" w:rsidR="00EE2529" w:rsidRPr="00C81B84" w:rsidRDefault="00AD5E1E" w:rsidP="00C81B84">
            <w:r w:rsidRPr="00C81B84">
              <w:t>25</w:t>
            </w:r>
          </w:p>
        </w:tc>
        <w:tc>
          <w:tcPr>
            <w:tcW w:w="6800" w:type="dxa"/>
            <w:tcBorders>
              <w:top w:val="nil"/>
              <w:left w:val="nil"/>
              <w:bottom w:val="nil"/>
              <w:right w:val="nil"/>
            </w:tcBorders>
            <w:tcMar>
              <w:top w:w="128" w:type="dxa"/>
              <w:left w:w="43" w:type="dxa"/>
              <w:bottom w:w="43" w:type="dxa"/>
              <w:right w:w="43" w:type="dxa"/>
            </w:tcMar>
          </w:tcPr>
          <w:p w14:paraId="3B1FC7AC" w14:textId="77777777" w:rsidR="00EE2529" w:rsidRPr="00C81B84" w:rsidRDefault="00AD5E1E" w:rsidP="00C81B84">
            <w:r w:rsidRPr="00C81B84">
              <w:t xml:space="preserve">Nytt regjeringskvartal, prosjektstyring,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D3BDDC3" w14:textId="77777777" w:rsidR="00EE2529" w:rsidRPr="00C81B84" w:rsidRDefault="00AD5E1E" w:rsidP="00C81B84">
            <w:r w:rsidRPr="00C81B84">
              <w:t>130 000</w:t>
            </w:r>
          </w:p>
        </w:tc>
      </w:tr>
      <w:tr w:rsidR="00EE2529" w:rsidRPr="00C81B84" w14:paraId="349A0170" w14:textId="77777777">
        <w:trPr>
          <w:trHeight w:val="380"/>
        </w:trPr>
        <w:tc>
          <w:tcPr>
            <w:tcW w:w="680" w:type="dxa"/>
            <w:tcBorders>
              <w:top w:val="nil"/>
              <w:left w:val="nil"/>
              <w:bottom w:val="nil"/>
              <w:right w:val="nil"/>
            </w:tcBorders>
            <w:tcMar>
              <w:top w:w="128" w:type="dxa"/>
              <w:left w:w="43" w:type="dxa"/>
              <w:bottom w:w="43" w:type="dxa"/>
              <w:right w:w="43" w:type="dxa"/>
            </w:tcMar>
          </w:tcPr>
          <w:p w14:paraId="70C0B9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A5F7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158CBE" w14:textId="77777777" w:rsidR="00EE2529" w:rsidRPr="00C81B84" w:rsidRDefault="00AD5E1E" w:rsidP="00C81B84">
            <w:r w:rsidRPr="00C81B84">
              <w:t>fra kr 4 259 000 til kr 4 389 000</w:t>
            </w:r>
          </w:p>
        </w:tc>
        <w:tc>
          <w:tcPr>
            <w:tcW w:w="1400" w:type="dxa"/>
            <w:tcBorders>
              <w:top w:val="nil"/>
              <w:left w:val="nil"/>
              <w:bottom w:val="nil"/>
              <w:right w:val="nil"/>
            </w:tcBorders>
            <w:tcMar>
              <w:top w:w="128" w:type="dxa"/>
              <w:left w:w="43" w:type="dxa"/>
              <w:bottom w:w="43" w:type="dxa"/>
              <w:right w:w="43" w:type="dxa"/>
            </w:tcMar>
            <w:vAlign w:val="bottom"/>
          </w:tcPr>
          <w:p w14:paraId="33C556A7" w14:textId="77777777" w:rsidR="00EE2529" w:rsidRPr="00C81B84" w:rsidRDefault="00EE2529" w:rsidP="00C81B84"/>
        </w:tc>
      </w:tr>
      <w:tr w:rsidR="00EE2529" w:rsidRPr="00C81B84" w14:paraId="41D043A9" w14:textId="77777777">
        <w:trPr>
          <w:trHeight w:val="380"/>
        </w:trPr>
        <w:tc>
          <w:tcPr>
            <w:tcW w:w="680" w:type="dxa"/>
            <w:tcBorders>
              <w:top w:val="nil"/>
              <w:left w:val="nil"/>
              <w:bottom w:val="nil"/>
              <w:right w:val="nil"/>
            </w:tcBorders>
            <w:tcMar>
              <w:top w:w="128" w:type="dxa"/>
              <w:left w:w="43" w:type="dxa"/>
              <w:bottom w:w="43" w:type="dxa"/>
              <w:right w:w="43" w:type="dxa"/>
            </w:tcMar>
          </w:tcPr>
          <w:p w14:paraId="1335E5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A1FD5F" w14:textId="77777777" w:rsidR="00EE2529" w:rsidRPr="00C81B84" w:rsidRDefault="00AD5E1E" w:rsidP="00C81B84">
            <w:r w:rsidRPr="00C81B84">
              <w:t>27</w:t>
            </w:r>
          </w:p>
        </w:tc>
        <w:tc>
          <w:tcPr>
            <w:tcW w:w="6800" w:type="dxa"/>
            <w:tcBorders>
              <w:top w:val="nil"/>
              <w:left w:val="nil"/>
              <w:bottom w:val="nil"/>
              <w:right w:val="nil"/>
            </w:tcBorders>
            <w:tcMar>
              <w:top w:w="128" w:type="dxa"/>
              <w:left w:w="43" w:type="dxa"/>
              <w:bottom w:w="43" w:type="dxa"/>
              <w:right w:w="43" w:type="dxa"/>
            </w:tcMar>
          </w:tcPr>
          <w:p w14:paraId="0281D578" w14:textId="77777777" w:rsidR="00EE2529" w:rsidRPr="00C81B84" w:rsidRDefault="00AD5E1E" w:rsidP="00C81B84">
            <w:r w:rsidRPr="00C81B84">
              <w:t xml:space="preserve">Sak- og arkivløsning,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9E719A9" w14:textId="77777777" w:rsidR="00EE2529" w:rsidRPr="00C81B84" w:rsidRDefault="00AD5E1E" w:rsidP="00C81B84">
            <w:r w:rsidRPr="00C81B84">
              <w:t>1 238 000</w:t>
            </w:r>
          </w:p>
        </w:tc>
      </w:tr>
      <w:tr w:rsidR="00EE2529" w:rsidRPr="00C81B84" w14:paraId="3D54FDF2" w14:textId="77777777">
        <w:trPr>
          <w:trHeight w:val="380"/>
        </w:trPr>
        <w:tc>
          <w:tcPr>
            <w:tcW w:w="680" w:type="dxa"/>
            <w:tcBorders>
              <w:top w:val="nil"/>
              <w:left w:val="nil"/>
              <w:bottom w:val="nil"/>
              <w:right w:val="nil"/>
            </w:tcBorders>
            <w:tcMar>
              <w:top w:w="128" w:type="dxa"/>
              <w:left w:w="43" w:type="dxa"/>
              <w:bottom w:w="43" w:type="dxa"/>
              <w:right w:w="43" w:type="dxa"/>
            </w:tcMar>
          </w:tcPr>
          <w:p w14:paraId="6DC07E0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AF2E3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8C5722" w14:textId="77777777" w:rsidR="00EE2529" w:rsidRPr="00C81B84" w:rsidRDefault="00AD5E1E" w:rsidP="00C81B84">
            <w:r w:rsidRPr="00C81B84">
              <w:t>fra kr 40 652 000 til kr 41 890 000</w:t>
            </w:r>
          </w:p>
        </w:tc>
        <w:tc>
          <w:tcPr>
            <w:tcW w:w="1400" w:type="dxa"/>
            <w:tcBorders>
              <w:top w:val="nil"/>
              <w:left w:val="nil"/>
              <w:bottom w:val="nil"/>
              <w:right w:val="nil"/>
            </w:tcBorders>
            <w:tcMar>
              <w:top w:w="128" w:type="dxa"/>
              <w:left w:w="43" w:type="dxa"/>
              <w:bottom w:w="43" w:type="dxa"/>
              <w:right w:w="43" w:type="dxa"/>
            </w:tcMar>
            <w:vAlign w:val="bottom"/>
          </w:tcPr>
          <w:p w14:paraId="1DF78FD1" w14:textId="77777777" w:rsidR="00EE2529" w:rsidRPr="00C81B84" w:rsidRDefault="00EE2529" w:rsidP="00C81B84"/>
        </w:tc>
      </w:tr>
      <w:tr w:rsidR="00EE2529" w:rsidRPr="00C81B84" w14:paraId="77BD9398" w14:textId="77777777">
        <w:trPr>
          <w:trHeight w:val="380"/>
        </w:trPr>
        <w:tc>
          <w:tcPr>
            <w:tcW w:w="680" w:type="dxa"/>
            <w:tcBorders>
              <w:top w:val="nil"/>
              <w:left w:val="nil"/>
              <w:bottom w:val="nil"/>
              <w:right w:val="nil"/>
            </w:tcBorders>
            <w:tcMar>
              <w:top w:w="128" w:type="dxa"/>
              <w:left w:w="43" w:type="dxa"/>
              <w:bottom w:w="43" w:type="dxa"/>
              <w:right w:w="43" w:type="dxa"/>
            </w:tcMar>
          </w:tcPr>
          <w:p w14:paraId="009F0F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233CA7"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6FDABC9D" w14:textId="77777777" w:rsidR="00EE2529" w:rsidRPr="00C81B84" w:rsidRDefault="00AD5E1E" w:rsidP="00C81B84">
            <w:r w:rsidRPr="00C81B84">
              <w:t xml:space="preserve">Nytt regjeringskvartal, ombygging av Ring 1,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582D8A2" w14:textId="77777777" w:rsidR="00EE2529" w:rsidRPr="00C81B84" w:rsidRDefault="00AD5E1E" w:rsidP="00C81B84">
            <w:r w:rsidRPr="00C81B84">
              <w:t>7 034 000</w:t>
            </w:r>
          </w:p>
        </w:tc>
      </w:tr>
      <w:tr w:rsidR="00EE2529" w:rsidRPr="00C81B84" w14:paraId="78C127A2" w14:textId="77777777">
        <w:trPr>
          <w:trHeight w:val="380"/>
        </w:trPr>
        <w:tc>
          <w:tcPr>
            <w:tcW w:w="680" w:type="dxa"/>
            <w:tcBorders>
              <w:top w:val="nil"/>
              <w:left w:val="nil"/>
              <w:bottom w:val="nil"/>
              <w:right w:val="nil"/>
            </w:tcBorders>
            <w:tcMar>
              <w:top w:w="128" w:type="dxa"/>
              <w:left w:w="43" w:type="dxa"/>
              <w:bottom w:w="43" w:type="dxa"/>
              <w:right w:w="43" w:type="dxa"/>
            </w:tcMar>
          </w:tcPr>
          <w:p w14:paraId="3ED418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C6FC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CEF103" w14:textId="77777777" w:rsidR="00EE2529" w:rsidRPr="00C81B84" w:rsidRDefault="00AD5E1E" w:rsidP="00C81B84">
            <w:r w:rsidRPr="00C81B84">
              <w:t>fra kr 205 000 000 til kr 212 034 000</w:t>
            </w:r>
          </w:p>
        </w:tc>
        <w:tc>
          <w:tcPr>
            <w:tcW w:w="1400" w:type="dxa"/>
            <w:tcBorders>
              <w:top w:val="nil"/>
              <w:left w:val="nil"/>
              <w:bottom w:val="nil"/>
              <w:right w:val="nil"/>
            </w:tcBorders>
            <w:tcMar>
              <w:top w:w="128" w:type="dxa"/>
              <w:left w:w="43" w:type="dxa"/>
              <w:bottom w:w="43" w:type="dxa"/>
              <w:right w:w="43" w:type="dxa"/>
            </w:tcMar>
            <w:vAlign w:val="bottom"/>
          </w:tcPr>
          <w:p w14:paraId="4B00CCE4" w14:textId="77777777" w:rsidR="00EE2529" w:rsidRPr="00C81B84" w:rsidRDefault="00EE2529" w:rsidP="00C81B84"/>
        </w:tc>
      </w:tr>
      <w:tr w:rsidR="00EE2529" w:rsidRPr="00C81B84" w14:paraId="6BD17147" w14:textId="77777777">
        <w:trPr>
          <w:trHeight w:val="380"/>
        </w:trPr>
        <w:tc>
          <w:tcPr>
            <w:tcW w:w="680" w:type="dxa"/>
            <w:tcBorders>
              <w:top w:val="nil"/>
              <w:left w:val="nil"/>
              <w:bottom w:val="nil"/>
              <w:right w:val="nil"/>
            </w:tcBorders>
            <w:tcMar>
              <w:top w:w="128" w:type="dxa"/>
              <w:left w:w="43" w:type="dxa"/>
              <w:bottom w:w="43" w:type="dxa"/>
              <w:right w:w="43" w:type="dxa"/>
            </w:tcMar>
          </w:tcPr>
          <w:p w14:paraId="251A65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BEEA0C"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72579AB" w14:textId="77777777" w:rsidR="00EE2529" w:rsidRPr="00C81B84" w:rsidRDefault="00AD5E1E" w:rsidP="00C81B84">
            <w:r w:rsidRPr="00C81B84">
              <w:t>Forskningsprogrammer, forhøyes med</w:t>
            </w:r>
          </w:p>
        </w:tc>
        <w:tc>
          <w:tcPr>
            <w:tcW w:w="1400" w:type="dxa"/>
            <w:tcBorders>
              <w:top w:val="nil"/>
              <w:left w:val="nil"/>
              <w:bottom w:val="nil"/>
              <w:right w:val="nil"/>
            </w:tcBorders>
            <w:tcMar>
              <w:top w:w="128" w:type="dxa"/>
              <w:left w:w="43" w:type="dxa"/>
              <w:bottom w:w="43" w:type="dxa"/>
              <w:right w:w="43" w:type="dxa"/>
            </w:tcMar>
            <w:vAlign w:val="bottom"/>
          </w:tcPr>
          <w:p w14:paraId="33B96E83" w14:textId="77777777" w:rsidR="00EE2529" w:rsidRPr="00C81B84" w:rsidRDefault="00AD5E1E" w:rsidP="00C81B84">
            <w:r w:rsidRPr="00C81B84">
              <w:t>1 321 000</w:t>
            </w:r>
          </w:p>
        </w:tc>
      </w:tr>
      <w:tr w:rsidR="00EE2529" w:rsidRPr="00C81B84" w14:paraId="73863A06" w14:textId="77777777">
        <w:trPr>
          <w:trHeight w:val="380"/>
        </w:trPr>
        <w:tc>
          <w:tcPr>
            <w:tcW w:w="680" w:type="dxa"/>
            <w:tcBorders>
              <w:top w:val="nil"/>
              <w:left w:val="nil"/>
              <w:bottom w:val="nil"/>
              <w:right w:val="nil"/>
            </w:tcBorders>
            <w:tcMar>
              <w:top w:w="128" w:type="dxa"/>
              <w:left w:w="43" w:type="dxa"/>
              <w:bottom w:w="43" w:type="dxa"/>
              <w:right w:w="43" w:type="dxa"/>
            </w:tcMar>
          </w:tcPr>
          <w:p w14:paraId="5CF39A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89FE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F3C258" w14:textId="77777777" w:rsidR="00EE2529" w:rsidRPr="00C81B84" w:rsidRDefault="00AD5E1E" w:rsidP="00C81B84">
            <w:r w:rsidRPr="00C81B84">
              <w:t>fra kr 61 830 000 til kr 63 151 000</w:t>
            </w:r>
          </w:p>
        </w:tc>
        <w:tc>
          <w:tcPr>
            <w:tcW w:w="1400" w:type="dxa"/>
            <w:tcBorders>
              <w:top w:val="nil"/>
              <w:left w:val="nil"/>
              <w:bottom w:val="nil"/>
              <w:right w:val="nil"/>
            </w:tcBorders>
            <w:tcMar>
              <w:top w:w="128" w:type="dxa"/>
              <w:left w:w="43" w:type="dxa"/>
              <w:bottom w:w="43" w:type="dxa"/>
              <w:right w:w="43" w:type="dxa"/>
            </w:tcMar>
            <w:vAlign w:val="bottom"/>
          </w:tcPr>
          <w:p w14:paraId="12737CC5" w14:textId="77777777" w:rsidR="00EE2529" w:rsidRPr="00C81B84" w:rsidRDefault="00EE2529" w:rsidP="00C81B84"/>
        </w:tc>
      </w:tr>
      <w:tr w:rsidR="00EE2529" w:rsidRPr="00C81B84" w14:paraId="02B2430A" w14:textId="77777777">
        <w:trPr>
          <w:trHeight w:val="380"/>
        </w:trPr>
        <w:tc>
          <w:tcPr>
            <w:tcW w:w="680" w:type="dxa"/>
            <w:tcBorders>
              <w:top w:val="nil"/>
              <w:left w:val="nil"/>
              <w:bottom w:val="nil"/>
              <w:right w:val="nil"/>
            </w:tcBorders>
            <w:tcMar>
              <w:top w:w="128" w:type="dxa"/>
              <w:left w:w="43" w:type="dxa"/>
              <w:bottom w:w="43" w:type="dxa"/>
              <w:right w:w="43" w:type="dxa"/>
            </w:tcMar>
          </w:tcPr>
          <w:p w14:paraId="7F6CFB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0013A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4FEFEF5" w14:textId="77777777" w:rsidR="00EE2529" w:rsidRPr="00C81B84" w:rsidRDefault="00AD5E1E" w:rsidP="00C81B84">
            <w:r w:rsidRPr="00C81B84">
              <w:t xml:space="preserve">Diverse formål,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587B832" w14:textId="77777777" w:rsidR="00EE2529" w:rsidRPr="00C81B84" w:rsidRDefault="00AD5E1E" w:rsidP="00C81B84">
            <w:r w:rsidRPr="00C81B84">
              <w:t>68 000</w:t>
            </w:r>
          </w:p>
        </w:tc>
      </w:tr>
      <w:tr w:rsidR="00EE2529" w:rsidRPr="00C81B84" w14:paraId="1F5E9F6A" w14:textId="77777777">
        <w:trPr>
          <w:trHeight w:val="380"/>
        </w:trPr>
        <w:tc>
          <w:tcPr>
            <w:tcW w:w="680" w:type="dxa"/>
            <w:tcBorders>
              <w:top w:val="nil"/>
              <w:left w:val="nil"/>
              <w:bottom w:val="nil"/>
              <w:right w:val="nil"/>
            </w:tcBorders>
            <w:tcMar>
              <w:top w:w="128" w:type="dxa"/>
              <w:left w:w="43" w:type="dxa"/>
              <w:bottom w:w="43" w:type="dxa"/>
              <w:right w:w="43" w:type="dxa"/>
            </w:tcMar>
          </w:tcPr>
          <w:p w14:paraId="0BC287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C90A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B39E1D" w14:textId="77777777" w:rsidR="00EE2529" w:rsidRPr="00C81B84" w:rsidRDefault="00AD5E1E" w:rsidP="00C81B84">
            <w:r w:rsidRPr="00C81B84">
              <w:t>fra kr 3 188 000 til kr 3 256 000</w:t>
            </w:r>
          </w:p>
        </w:tc>
        <w:tc>
          <w:tcPr>
            <w:tcW w:w="1400" w:type="dxa"/>
            <w:tcBorders>
              <w:top w:val="nil"/>
              <w:left w:val="nil"/>
              <w:bottom w:val="nil"/>
              <w:right w:val="nil"/>
            </w:tcBorders>
            <w:tcMar>
              <w:top w:w="128" w:type="dxa"/>
              <w:left w:w="43" w:type="dxa"/>
              <w:bottom w:w="43" w:type="dxa"/>
              <w:right w:w="43" w:type="dxa"/>
            </w:tcMar>
            <w:vAlign w:val="bottom"/>
          </w:tcPr>
          <w:p w14:paraId="34C5B286" w14:textId="77777777" w:rsidR="00EE2529" w:rsidRPr="00C81B84" w:rsidRDefault="00EE2529" w:rsidP="00C81B84"/>
        </w:tc>
      </w:tr>
      <w:tr w:rsidR="00EE2529" w:rsidRPr="00C81B84" w14:paraId="5416DF9A" w14:textId="77777777">
        <w:trPr>
          <w:trHeight w:val="380"/>
        </w:trPr>
        <w:tc>
          <w:tcPr>
            <w:tcW w:w="680" w:type="dxa"/>
            <w:tcBorders>
              <w:top w:val="nil"/>
              <w:left w:val="nil"/>
              <w:bottom w:val="nil"/>
              <w:right w:val="nil"/>
            </w:tcBorders>
            <w:tcMar>
              <w:top w:w="128" w:type="dxa"/>
              <w:left w:w="43" w:type="dxa"/>
              <w:bottom w:w="43" w:type="dxa"/>
              <w:right w:w="43" w:type="dxa"/>
            </w:tcMar>
          </w:tcPr>
          <w:p w14:paraId="0C166C18" w14:textId="77777777" w:rsidR="00EE2529" w:rsidRPr="00C81B84" w:rsidRDefault="00AD5E1E" w:rsidP="00C81B84">
            <w:r w:rsidRPr="00C81B84">
              <w:t>502</w:t>
            </w:r>
          </w:p>
        </w:tc>
        <w:tc>
          <w:tcPr>
            <w:tcW w:w="680" w:type="dxa"/>
            <w:tcBorders>
              <w:top w:val="nil"/>
              <w:left w:val="nil"/>
              <w:bottom w:val="nil"/>
              <w:right w:val="nil"/>
            </w:tcBorders>
            <w:tcMar>
              <w:top w:w="128" w:type="dxa"/>
              <w:left w:w="43" w:type="dxa"/>
              <w:bottom w:w="43" w:type="dxa"/>
              <w:right w:w="43" w:type="dxa"/>
            </w:tcMar>
          </w:tcPr>
          <w:p w14:paraId="533D8C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39F0D9" w14:textId="77777777" w:rsidR="00EE2529" w:rsidRPr="00C81B84" w:rsidRDefault="00AD5E1E" w:rsidP="00C81B84">
            <w:proofErr w:type="spellStart"/>
            <w:r w:rsidRPr="00C81B84">
              <w:t>Tariffavtalte</w:t>
            </w:r>
            <w:proofErr w:type="spellEnd"/>
            <w:r w:rsidRPr="00C81B84">
              <w:t xml:space="preserve"> avsetninger mv.:</w:t>
            </w:r>
          </w:p>
        </w:tc>
        <w:tc>
          <w:tcPr>
            <w:tcW w:w="1400" w:type="dxa"/>
            <w:tcBorders>
              <w:top w:val="nil"/>
              <w:left w:val="nil"/>
              <w:bottom w:val="nil"/>
              <w:right w:val="nil"/>
            </w:tcBorders>
            <w:tcMar>
              <w:top w:w="128" w:type="dxa"/>
              <w:left w:w="43" w:type="dxa"/>
              <w:bottom w:w="43" w:type="dxa"/>
              <w:right w:w="43" w:type="dxa"/>
            </w:tcMar>
            <w:vAlign w:val="bottom"/>
          </w:tcPr>
          <w:p w14:paraId="78D9BC39" w14:textId="77777777" w:rsidR="00EE2529" w:rsidRPr="00C81B84" w:rsidRDefault="00EE2529" w:rsidP="00C81B84"/>
        </w:tc>
      </w:tr>
      <w:tr w:rsidR="00EE2529" w:rsidRPr="00C81B84" w14:paraId="0CA92F3B" w14:textId="77777777">
        <w:trPr>
          <w:trHeight w:val="380"/>
        </w:trPr>
        <w:tc>
          <w:tcPr>
            <w:tcW w:w="680" w:type="dxa"/>
            <w:tcBorders>
              <w:top w:val="nil"/>
              <w:left w:val="nil"/>
              <w:bottom w:val="nil"/>
              <w:right w:val="nil"/>
            </w:tcBorders>
            <w:tcMar>
              <w:top w:w="128" w:type="dxa"/>
              <w:left w:w="43" w:type="dxa"/>
              <w:bottom w:w="43" w:type="dxa"/>
              <w:right w:w="43" w:type="dxa"/>
            </w:tcMar>
          </w:tcPr>
          <w:p w14:paraId="0C8CEB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2F2A01"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4D6B3790" w14:textId="77777777" w:rsidR="00EE2529" w:rsidRPr="00C81B84" w:rsidRDefault="00AD5E1E" w:rsidP="00C81B84">
            <w:r w:rsidRPr="00C81B84">
              <w:t>Pensjonskostnader tjenestemannsorganisasjonene, forhøyes med</w:t>
            </w:r>
          </w:p>
        </w:tc>
        <w:tc>
          <w:tcPr>
            <w:tcW w:w="1400" w:type="dxa"/>
            <w:tcBorders>
              <w:top w:val="nil"/>
              <w:left w:val="nil"/>
              <w:bottom w:val="nil"/>
              <w:right w:val="nil"/>
            </w:tcBorders>
            <w:tcMar>
              <w:top w:w="128" w:type="dxa"/>
              <w:left w:w="43" w:type="dxa"/>
              <w:bottom w:w="43" w:type="dxa"/>
              <w:right w:w="43" w:type="dxa"/>
            </w:tcMar>
            <w:vAlign w:val="bottom"/>
          </w:tcPr>
          <w:p w14:paraId="253F68EE" w14:textId="77777777" w:rsidR="00EE2529" w:rsidRPr="00C81B84" w:rsidRDefault="00AD5E1E" w:rsidP="00C81B84">
            <w:r w:rsidRPr="00C81B84">
              <w:t>5 000 000</w:t>
            </w:r>
          </w:p>
        </w:tc>
      </w:tr>
      <w:tr w:rsidR="00EE2529" w:rsidRPr="00C81B84" w14:paraId="1878BC98" w14:textId="77777777">
        <w:trPr>
          <w:trHeight w:val="380"/>
        </w:trPr>
        <w:tc>
          <w:tcPr>
            <w:tcW w:w="680" w:type="dxa"/>
            <w:tcBorders>
              <w:top w:val="nil"/>
              <w:left w:val="nil"/>
              <w:bottom w:val="nil"/>
              <w:right w:val="nil"/>
            </w:tcBorders>
            <w:tcMar>
              <w:top w:w="128" w:type="dxa"/>
              <w:left w:w="43" w:type="dxa"/>
              <w:bottom w:w="43" w:type="dxa"/>
              <w:right w:w="43" w:type="dxa"/>
            </w:tcMar>
          </w:tcPr>
          <w:p w14:paraId="5185A9D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D0D0C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E5526E" w14:textId="77777777" w:rsidR="00EE2529" w:rsidRPr="00C81B84" w:rsidRDefault="00AD5E1E" w:rsidP="00C81B84">
            <w:r w:rsidRPr="00C81B84">
              <w:t>fra kr 34 050 000 til kr 39 050 000</w:t>
            </w:r>
          </w:p>
        </w:tc>
        <w:tc>
          <w:tcPr>
            <w:tcW w:w="1400" w:type="dxa"/>
            <w:tcBorders>
              <w:top w:val="nil"/>
              <w:left w:val="nil"/>
              <w:bottom w:val="nil"/>
              <w:right w:val="nil"/>
            </w:tcBorders>
            <w:tcMar>
              <w:top w:w="128" w:type="dxa"/>
              <w:left w:w="43" w:type="dxa"/>
              <w:bottom w:w="43" w:type="dxa"/>
              <w:right w:w="43" w:type="dxa"/>
            </w:tcMar>
            <w:vAlign w:val="bottom"/>
          </w:tcPr>
          <w:p w14:paraId="70982963" w14:textId="77777777" w:rsidR="00EE2529" w:rsidRPr="00C81B84" w:rsidRDefault="00EE2529" w:rsidP="00C81B84"/>
        </w:tc>
      </w:tr>
      <w:tr w:rsidR="00EE2529" w:rsidRPr="00C81B84" w14:paraId="1A34498F" w14:textId="77777777">
        <w:trPr>
          <w:trHeight w:val="380"/>
        </w:trPr>
        <w:tc>
          <w:tcPr>
            <w:tcW w:w="680" w:type="dxa"/>
            <w:tcBorders>
              <w:top w:val="nil"/>
              <w:left w:val="nil"/>
              <w:bottom w:val="nil"/>
              <w:right w:val="nil"/>
            </w:tcBorders>
            <w:tcMar>
              <w:top w:w="128" w:type="dxa"/>
              <w:left w:w="43" w:type="dxa"/>
              <w:bottom w:w="43" w:type="dxa"/>
              <w:right w:w="43" w:type="dxa"/>
            </w:tcMar>
          </w:tcPr>
          <w:p w14:paraId="6AE7CFFC" w14:textId="77777777" w:rsidR="00EE2529" w:rsidRPr="00C81B84" w:rsidRDefault="00AD5E1E" w:rsidP="00C81B84">
            <w:r w:rsidRPr="00C81B84">
              <w:t>505</w:t>
            </w:r>
          </w:p>
        </w:tc>
        <w:tc>
          <w:tcPr>
            <w:tcW w:w="680" w:type="dxa"/>
            <w:tcBorders>
              <w:top w:val="nil"/>
              <w:left w:val="nil"/>
              <w:bottom w:val="nil"/>
              <w:right w:val="nil"/>
            </w:tcBorders>
            <w:tcMar>
              <w:top w:w="128" w:type="dxa"/>
              <w:left w:w="43" w:type="dxa"/>
              <w:bottom w:w="43" w:type="dxa"/>
              <w:right w:w="43" w:type="dxa"/>
            </w:tcMar>
          </w:tcPr>
          <w:p w14:paraId="5A22DC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6A433A" w14:textId="77777777" w:rsidR="00EE2529" w:rsidRPr="00C81B84" w:rsidRDefault="00AD5E1E" w:rsidP="00C81B84">
            <w:r w:rsidRPr="00C81B84">
              <w:t>Boliglånsordningen i Statens pensjonskasse:</w:t>
            </w:r>
          </w:p>
        </w:tc>
        <w:tc>
          <w:tcPr>
            <w:tcW w:w="1400" w:type="dxa"/>
            <w:tcBorders>
              <w:top w:val="nil"/>
              <w:left w:val="nil"/>
              <w:bottom w:val="nil"/>
              <w:right w:val="nil"/>
            </w:tcBorders>
            <w:tcMar>
              <w:top w:w="128" w:type="dxa"/>
              <w:left w:w="43" w:type="dxa"/>
              <w:bottom w:w="43" w:type="dxa"/>
              <w:right w:w="43" w:type="dxa"/>
            </w:tcMar>
            <w:vAlign w:val="bottom"/>
          </w:tcPr>
          <w:p w14:paraId="35A1C5F6" w14:textId="77777777" w:rsidR="00EE2529" w:rsidRPr="00C81B84" w:rsidRDefault="00EE2529" w:rsidP="00C81B84"/>
        </w:tc>
      </w:tr>
      <w:tr w:rsidR="00EE2529" w:rsidRPr="00C81B84" w14:paraId="25006E77" w14:textId="77777777">
        <w:trPr>
          <w:trHeight w:val="380"/>
        </w:trPr>
        <w:tc>
          <w:tcPr>
            <w:tcW w:w="680" w:type="dxa"/>
            <w:tcBorders>
              <w:top w:val="nil"/>
              <w:left w:val="nil"/>
              <w:bottom w:val="nil"/>
              <w:right w:val="nil"/>
            </w:tcBorders>
            <w:tcMar>
              <w:top w:w="128" w:type="dxa"/>
              <w:left w:w="43" w:type="dxa"/>
              <w:bottom w:w="43" w:type="dxa"/>
              <w:right w:w="43" w:type="dxa"/>
            </w:tcMar>
          </w:tcPr>
          <w:p w14:paraId="62F6A8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AED18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CA8B04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E7FB99D" w14:textId="77777777" w:rsidR="00EE2529" w:rsidRPr="00C81B84" w:rsidRDefault="00AD5E1E" w:rsidP="00C81B84">
            <w:r w:rsidRPr="00C81B84">
              <w:t>14 000 000</w:t>
            </w:r>
          </w:p>
        </w:tc>
      </w:tr>
      <w:tr w:rsidR="00EE2529" w:rsidRPr="00C81B84" w14:paraId="091F7C56" w14:textId="77777777">
        <w:trPr>
          <w:trHeight w:val="380"/>
        </w:trPr>
        <w:tc>
          <w:tcPr>
            <w:tcW w:w="680" w:type="dxa"/>
            <w:tcBorders>
              <w:top w:val="nil"/>
              <w:left w:val="nil"/>
              <w:bottom w:val="nil"/>
              <w:right w:val="nil"/>
            </w:tcBorders>
            <w:tcMar>
              <w:top w:w="128" w:type="dxa"/>
              <w:left w:w="43" w:type="dxa"/>
              <w:bottom w:w="43" w:type="dxa"/>
              <w:right w:w="43" w:type="dxa"/>
            </w:tcMar>
          </w:tcPr>
          <w:p w14:paraId="1C9A88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6307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1A5E52" w14:textId="77777777" w:rsidR="00EE2529" w:rsidRPr="00C81B84" w:rsidRDefault="00AD5E1E" w:rsidP="00C81B84">
            <w:r w:rsidRPr="00C81B84">
              <w:t>fra kr 41 000 000 til kr 55 000 000</w:t>
            </w:r>
          </w:p>
        </w:tc>
        <w:tc>
          <w:tcPr>
            <w:tcW w:w="1400" w:type="dxa"/>
            <w:tcBorders>
              <w:top w:val="nil"/>
              <w:left w:val="nil"/>
              <w:bottom w:val="nil"/>
              <w:right w:val="nil"/>
            </w:tcBorders>
            <w:tcMar>
              <w:top w:w="128" w:type="dxa"/>
              <w:left w:w="43" w:type="dxa"/>
              <w:bottom w:w="43" w:type="dxa"/>
              <w:right w:w="43" w:type="dxa"/>
            </w:tcMar>
            <w:vAlign w:val="bottom"/>
          </w:tcPr>
          <w:p w14:paraId="1FA146A2" w14:textId="77777777" w:rsidR="00EE2529" w:rsidRPr="00C81B84" w:rsidRDefault="00EE2529" w:rsidP="00C81B84"/>
        </w:tc>
      </w:tr>
      <w:tr w:rsidR="00EE2529" w:rsidRPr="00C81B84" w14:paraId="1FCD02F1" w14:textId="77777777">
        <w:trPr>
          <w:trHeight w:val="640"/>
        </w:trPr>
        <w:tc>
          <w:tcPr>
            <w:tcW w:w="680" w:type="dxa"/>
            <w:tcBorders>
              <w:top w:val="nil"/>
              <w:left w:val="nil"/>
              <w:bottom w:val="nil"/>
              <w:right w:val="nil"/>
            </w:tcBorders>
            <w:tcMar>
              <w:top w:w="128" w:type="dxa"/>
              <w:left w:w="43" w:type="dxa"/>
              <w:bottom w:w="43" w:type="dxa"/>
              <w:right w:w="43" w:type="dxa"/>
            </w:tcMar>
          </w:tcPr>
          <w:p w14:paraId="17F1AD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9FEBA3"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6B1F8B61" w14:textId="77777777" w:rsidR="00EE2529" w:rsidRPr="00C81B84" w:rsidRDefault="00AD5E1E" w:rsidP="00C81B84">
            <w:r w:rsidRPr="00C81B84">
              <w:t xml:space="preserve">Utlån,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432E6CD" w14:textId="77777777" w:rsidR="00EE2529" w:rsidRPr="00C81B84" w:rsidRDefault="00AD5E1E" w:rsidP="00C81B84">
            <w:r w:rsidRPr="00C81B84">
              <w:t>12 100 000 000</w:t>
            </w:r>
          </w:p>
        </w:tc>
      </w:tr>
      <w:tr w:rsidR="00EE2529" w:rsidRPr="00C81B84" w14:paraId="5BC72BBE" w14:textId="77777777">
        <w:trPr>
          <w:trHeight w:val="380"/>
        </w:trPr>
        <w:tc>
          <w:tcPr>
            <w:tcW w:w="680" w:type="dxa"/>
            <w:tcBorders>
              <w:top w:val="nil"/>
              <w:left w:val="nil"/>
              <w:bottom w:val="nil"/>
              <w:right w:val="nil"/>
            </w:tcBorders>
            <w:tcMar>
              <w:top w:w="128" w:type="dxa"/>
              <w:left w:w="43" w:type="dxa"/>
              <w:bottom w:w="43" w:type="dxa"/>
              <w:right w:w="43" w:type="dxa"/>
            </w:tcMar>
          </w:tcPr>
          <w:p w14:paraId="16F6A1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9BD68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828DAF" w14:textId="77777777" w:rsidR="00EE2529" w:rsidRPr="00C81B84" w:rsidRDefault="00AD5E1E" w:rsidP="00C81B84">
            <w:r w:rsidRPr="00C81B84">
              <w:t>fra kr 14 400 000 000 til kr 26 500 000 000</w:t>
            </w:r>
          </w:p>
        </w:tc>
        <w:tc>
          <w:tcPr>
            <w:tcW w:w="1400" w:type="dxa"/>
            <w:tcBorders>
              <w:top w:val="nil"/>
              <w:left w:val="nil"/>
              <w:bottom w:val="nil"/>
              <w:right w:val="nil"/>
            </w:tcBorders>
            <w:tcMar>
              <w:top w:w="128" w:type="dxa"/>
              <w:left w:w="43" w:type="dxa"/>
              <w:bottom w:w="43" w:type="dxa"/>
              <w:right w:w="43" w:type="dxa"/>
            </w:tcMar>
            <w:vAlign w:val="bottom"/>
          </w:tcPr>
          <w:p w14:paraId="2A82175E" w14:textId="77777777" w:rsidR="00EE2529" w:rsidRPr="00C81B84" w:rsidRDefault="00EE2529" w:rsidP="00C81B84"/>
        </w:tc>
      </w:tr>
      <w:tr w:rsidR="00EE2529" w:rsidRPr="00C81B84" w14:paraId="79C3A989" w14:textId="77777777">
        <w:trPr>
          <w:trHeight w:val="380"/>
        </w:trPr>
        <w:tc>
          <w:tcPr>
            <w:tcW w:w="680" w:type="dxa"/>
            <w:tcBorders>
              <w:top w:val="nil"/>
              <w:left w:val="nil"/>
              <w:bottom w:val="nil"/>
              <w:right w:val="nil"/>
            </w:tcBorders>
            <w:tcMar>
              <w:top w:w="128" w:type="dxa"/>
              <w:left w:w="43" w:type="dxa"/>
              <w:bottom w:w="43" w:type="dxa"/>
              <w:right w:w="43" w:type="dxa"/>
            </w:tcMar>
          </w:tcPr>
          <w:p w14:paraId="02E5F384" w14:textId="77777777" w:rsidR="00EE2529" w:rsidRPr="00C81B84" w:rsidRDefault="00AD5E1E" w:rsidP="00C81B84">
            <w:r w:rsidRPr="00C81B84">
              <w:t>507</w:t>
            </w:r>
          </w:p>
        </w:tc>
        <w:tc>
          <w:tcPr>
            <w:tcW w:w="680" w:type="dxa"/>
            <w:tcBorders>
              <w:top w:val="nil"/>
              <w:left w:val="nil"/>
              <w:bottom w:val="nil"/>
              <w:right w:val="nil"/>
            </w:tcBorders>
            <w:tcMar>
              <w:top w:w="128" w:type="dxa"/>
              <w:left w:w="43" w:type="dxa"/>
              <w:bottom w:w="43" w:type="dxa"/>
              <w:right w:w="43" w:type="dxa"/>
            </w:tcMar>
          </w:tcPr>
          <w:p w14:paraId="4ABBBA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DFB5FE" w14:textId="77777777" w:rsidR="00EE2529" w:rsidRPr="00C81B84" w:rsidRDefault="00AD5E1E" w:rsidP="00C81B84">
            <w:r w:rsidRPr="00C81B84">
              <w:t>Gruppelivsforsikring:</w:t>
            </w:r>
          </w:p>
        </w:tc>
        <w:tc>
          <w:tcPr>
            <w:tcW w:w="1400" w:type="dxa"/>
            <w:tcBorders>
              <w:top w:val="nil"/>
              <w:left w:val="nil"/>
              <w:bottom w:val="nil"/>
              <w:right w:val="nil"/>
            </w:tcBorders>
            <w:tcMar>
              <w:top w:w="128" w:type="dxa"/>
              <w:left w:w="43" w:type="dxa"/>
              <w:bottom w:w="43" w:type="dxa"/>
              <w:right w:w="43" w:type="dxa"/>
            </w:tcMar>
            <w:vAlign w:val="bottom"/>
          </w:tcPr>
          <w:p w14:paraId="07559862" w14:textId="77777777" w:rsidR="00EE2529" w:rsidRPr="00C81B84" w:rsidRDefault="00EE2529" w:rsidP="00C81B84"/>
        </w:tc>
      </w:tr>
      <w:tr w:rsidR="00EE2529" w:rsidRPr="00C81B84" w14:paraId="5151F7AA" w14:textId="77777777">
        <w:trPr>
          <w:trHeight w:val="380"/>
        </w:trPr>
        <w:tc>
          <w:tcPr>
            <w:tcW w:w="680" w:type="dxa"/>
            <w:tcBorders>
              <w:top w:val="nil"/>
              <w:left w:val="nil"/>
              <w:bottom w:val="nil"/>
              <w:right w:val="nil"/>
            </w:tcBorders>
            <w:tcMar>
              <w:top w:w="128" w:type="dxa"/>
              <w:left w:w="43" w:type="dxa"/>
              <w:bottom w:w="43" w:type="dxa"/>
              <w:right w:w="43" w:type="dxa"/>
            </w:tcMar>
          </w:tcPr>
          <w:p w14:paraId="624BE6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E8E88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62E39FF" w14:textId="77777777" w:rsidR="00EE2529" w:rsidRPr="00C81B84" w:rsidRDefault="00AD5E1E" w:rsidP="00C81B84">
            <w:r w:rsidRPr="00C81B84">
              <w:t xml:space="preserve">Driftsutgifter,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673BE21" w14:textId="77777777" w:rsidR="00EE2529" w:rsidRPr="00C81B84" w:rsidRDefault="00AD5E1E" w:rsidP="00C81B84">
            <w:r w:rsidRPr="00C81B84">
              <w:t>30 000 000</w:t>
            </w:r>
          </w:p>
        </w:tc>
      </w:tr>
      <w:tr w:rsidR="00EE2529" w:rsidRPr="00C81B84" w14:paraId="0004E207" w14:textId="77777777">
        <w:trPr>
          <w:trHeight w:val="380"/>
        </w:trPr>
        <w:tc>
          <w:tcPr>
            <w:tcW w:w="680" w:type="dxa"/>
            <w:tcBorders>
              <w:top w:val="nil"/>
              <w:left w:val="nil"/>
              <w:bottom w:val="nil"/>
              <w:right w:val="nil"/>
            </w:tcBorders>
            <w:tcMar>
              <w:top w:w="128" w:type="dxa"/>
              <w:left w:w="43" w:type="dxa"/>
              <w:bottom w:w="43" w:type="dxa"/>
              <w:right w:w="43" w:type="dxa"/>
            </w:tcMar>
          </w:tcPr>
          <w:p w14:paraId="509722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0EB31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FA2B23" w14:textId="77777777" w:rsidR="00EE2529" w:rsidRPr="00C81B84" w:rsidRDefault="00AD5E1E" w:rsidP="00C81B84">
            <w:r w:rsidRPr="00C81B84">
              <w:t>fra kr 270 000 000 til kr 240 000 000</w:t>
            </w:r>
          </w:p>
        </w:tc>
        <w:tc>
          <w:tcPr>
            <w:tcW w:w="1400" w:type="dxa"/>
            <w:tcBorders>
              <w:top w:val="nil"/>
              <w:left w:val="nil"/>
              <w:bottom w:val="nil"/>
              <w:right w:val="nil"/>
            </w:tcBorders>
            <w:tcMar>
              <w:top w:w="128" w:type="dxa"/>
              <w:left w:w="43" w:type="dxa"/>
              <w:bottom w:w="43" w:type="dxa"/>
              <w:right w:w="43" w:type="dxa"/>
            </w:tcMar>
            <w:vAlign w:val="bottom"/>
          </w:tcPr>
          <w:p w14:paraId="0755C21F" w14:textId="77777777" w:rsidR="00EE2529" w:rsidRPr="00C81B84" w:rsidRDefault="00EE2529" w:rsidP="00C81B84"/>
        </w:tc>
      </w:tr>
      <w:tr w:rsidR="00EE2529" w:rsidRPr="00C81B84" w14:paraId="086BB0AB" w14:textId="77777777">
        <w:trPr>
          <w:trHeight w:val="380"/>
        </w:trPr>
        <w:tc>
          <w:tcPr>
            <w:tcW w:w="680" w:type="dxa"/>
            <w:tcBorders>
              <w:top w:val="nil"/>
              <w:left w:val="nil"/>
              <w:bottom w:val="nil"/>
              <w:right w:val="nil"/>
            </w:tcBorders>
            <w:tcMar>
              <w:top w:w="128" w:type="dxa"/>
              <w:left w:w="43" w:type="dxa"/>
              <w:bottom w:w="43" w:type="dxa"/>
              <w:right w:w="43" w:type="dxa"/>
            </w:tcMar>
          </w:tcPr>
          <w:p w14:paraId="565FD3F3" w14:textId="77777777" w:rsidR="00EE2529" w:rsidRPr="00C81B84" w:rsidRDefault="00AD5E1E" w:rsidP="00C81B84">
            <w:r w:rsidRPr="00C81B84">
              <w:t>510</w:t>
            </w:r>
          </w:p>
        </w:tc>
        <w:tc>
          <w:tcPr>
            <w:tcW w:w="680" w:type="dxa"/>
            <w:tcBorders>
              <w:top w:val="nil"/>
              <w:left w:val="nil"/>
              <w:bottom w:val="nil"/>
              <w:right w:val="nil"/>
            </w:tcBorders>
            <w:tcMar>
              <w:top w:w="128" w:type="dxa"/>
              <w:left w:w="43" w:type="dxa"/>
              <w:bottom w:w="43" w:type="dxa"/>
              <w:right w:w="43" w:type="dxa"/>
            </w:tcMar>
          </w:tcPr>
          <w:p w14:paraId="3552EDF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7FF884" w14:textId="77777777" w:rsidR="00EE2529" w:rsidRPr="00C81B84" w:rsidRDefault="00AD5E1E" w:rsidP="00C81B84">
            <w:r w:rsidRPr="00C81B84">
              <w:t>Departementenes sikkerhets- og serviceorganisasjon:</w:t>
            </w:r>
          </w:p>
        </w:tc>
        <w:tc>
          <w:tcPr>
            <w:tcW w:w="1400" w:type="dxa"/>
            <w:tcBorders>
              <w:top w:val="nil"/>
              <w:left w:val="nil"/>
              <w:bottom w:val="nil"/>
              <w:right w:val="nil"/>
            </w:tcBorders>
            <w:tcMar>
              <w:top w:w="128" w:type="dxa"/>
              <w:left w:w="43" w:type="dxa"/>
              <w:bottom w:w="43" w:type="dxa"/>
              <w:right w:w="43" w:type="dxa"/>
            </w:tcMar>
            <w:vAlign w:val="bottom"/>
          </w:tcPr>
          <w:p w14:paraId="4D6DCD59" w14:textId="77777777" w:rsidR="00EE2529" w:rsidRPr="00C81B84" w:rsidRDefault="00EE2529" w:rsidP="00C81B84"/>
        </w:tc>
      </w:tr>
      <w:tr w:rsidR="00EE2529" w:rsidRPr="00C81B84" w14:paraId="291E0563" w14:textId="77777777">
        <w:trPr>
          <w:trHeight w:val="380"/>
        </w:trPr>
        <w:tc>
          <w:tcPr>
            <w:tcW w:w="680" w:type="dxa"/>
            <w:tcBorders>
              <w:top w:val="nil"/>
              <w:left w:val="nil"/>
              <w:bottom w:val="nil"/>
              <w:right w:val="nil"/>
            </w:tcBorders>
            <w:tcMar>
              <w:top w:w="128" w:type="dxa"/>
              <w:left w:w="43" w:type="dxa"/>
              <w:bottom w:w="43" w:type="dxa"/>
              <w:right w:w="43" w:type="dxa"/>
            </w:tcMar>
          </w:tcPr>
          <w:p w14:paraId="266541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97397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5853DB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39E4085" w14:textId="77777777" w:rsidR="00EE2529" w:rsidRPr="00C81B84" w:rsidRDefault="00AD5E1E" w:rsidP="00C81B84">
            <w:r w:rsidRPr="00C81B84">
              <w:t>18 972 000</w:t>
            </w:r>
          </w:p>
        </w:tc>
      </w:tr>
      <w:tr w:rsidR="00EE2529" w:rsidRPr="00C81B84" w14:paraId="388F3680" w14:textId="77777777">
        <w:trPr>
          <w:trHeight w:val="380"/>
        </w:trPr>
        <w:tc>
          <w:tcPr>
            <w:tcW w:w="680" w:type="dxa"/>
            <w:tcBorders>
              <w:top w:val="nil"/>
              <w:left w:val="nil"/>
              <w:bottom w:val="nil"/>
              <w:right w:val="nil"/>
            </w:tcBorders>
            <w:tcMar>
              <w:top w:w="128" w:type="dxa"/>
              <w:left w:w="43" w:type="dxa"/>
              <w:bottom w:w="43" w:type="dxa"/>
              <w:right w:w="43" w:type="dxa"/>
            </w:tcMar>
          </w:tcPr>
          <w:p w14:paraId="7FC15C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192E5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130CE1" w14:textId="77777777" w:rsidR="00EE2529" w:rsidRPr="00C81B84" w:rsidRDefault="00AD5E1E" w:rsidP="00C81B84">
            <w:r w:rsidRPr="00C81B84">
              <w:t>fra kr 697 588 000 til kr 716 560 000</w:t>
            </w:r>
          </w:p>
        </w:tc>
        <w:tc>
          <w:tcPr>
            <w:tcW w:w="1400" w:type="dxa"/>
            <w:tcBorders>
              <w:top w:val="nil"/>
              <w:left w:val="nil"/>
              <w:bottom w:val="nil"/>
              <w:right w:val="nil"/>
            </w:tcBorders>
            <w:tcMar>
              <w:top w:w="128" w:type="dxa"/>
              <w:left w:w="43" w:type="dxa"/>
              <w:bottom w:w="43" w:type="dxa"/>
              <w:right w:w="43" w:type="dxa"/>
            </w:tcMar>
            <w:vAlign w:val="bottom"/>
          </w:tcPr>
          <w:p w14:paraId="2AE1EEB4" w14:textId="77777777" w:rsidR="00EE2529" w:rsidRPr="00C81B84" w:rsidRDefault="00EE2529" w:rsidP="00C81B84"/>
        </w:tc>
      </w:tr>
      <w:tr w:rsidR="00EE2529" w:rsidRPr="00C81B84" w14:paraId="0106BE05" w14:textId="77777777">
        <w:trPr>
          <w:trHeight w:val="380"/>
        </w:trPr>
        <w:tc>
          <w:tcPr>
            <w:tcW w:w="680" w:type="dxa"/>
            <w:tcBorders>
              <w:top w:val="nil"/>
              <w:left w:val="nil"/>
              <w:bottom w:val="nil"/>
              <w:right w:val="nil"/>
            </w:tcBorders>
            <w:tcMar>
              <w:top w:w="128" w:type="dxa"/>
              <w:left w:w="43" w:type="dxa"/>
              <w:bottom w:w="43" w:type="dxa"/>
              <w:right w:w="43" w:type="dxa"/>
            </w:tcMar>
          </w:tcPr>
          <w:p w14:paraId="692A8E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A7328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94A6F10"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93829E" w14:textId="77777777" w:rsidR="00EE2529" w:rsidRPr="00C81B84" w:rsidRDefault="00AD5E1E" w:rsidP="00C81B84">
            <w:r w:rsidRPr="00C81B84">
              <w:t>1 531 000</w:t>
            </w:r>
          </w:p>
        </w:tc>
      </w:tr>
      <w:tr w:rsidR="00EE2529" w:rsidRPr="00C81B84" w14:paraId="482CFC88" w14:textId="77777777">
        <w:trPr>
          <w:trHeight w:val="380"/>
        </w:trPr>
        <w:tc>
          <w:tcPr>
            <w:tcW w:w="680" w:type="dxa"/>
            <w:tcBorders>
              <w:top w:val="nil"/>
              <w:left w:val="nil"/>
              <w:bottom w:val="nil"/>
              <w:right w:val="nil"/>
            </w:tcBorders>
            <w:tcMar>
              <w:top w:w="128" w:type="dxa"/>
              <w:left w:w="43" w:type="dxa"/>
              <w:bottom w:w="43" w:type="dxa"/>
              <w:right w:w="43" w:type="dxa"/>
            </w:tcMar>
          </w:tcPr>
          <w:p w14:paraId="7AB478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7B857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BC3C9D" w14:textId="77777777" w:rsidR="00EE2529" w:rsidRPr="00C81B84" w:rsidRDefault="00AD5E1E" w:rsidP="00C81B84">
            <w:r w:rsidRPr="00C81B84">
              <w:t>fra kr 71 687 000 til kr 73 218 000</w:t>
            </w:r>
          </w:p>
        </w:tc>
        <w:tc>
          <w:tcPr>
            <w:tcW w:w="1400" w:type="dxa"/>
            <w:tcBorders>
              <w:top w:val="nil"/>
              <w:left w:val="nil"/>
              <w:bottom w:val="nil"/>
              <w:right w:val="nil"/>
            </w:tcBorders>
            <w:tcMar>
              <w:top w:w="128" w:type="dxa"/>
              <w:left w:w="43" w:type="dxa"/>
              <w:bottom w:w="43" w:type="dxa"/>
              <w:right w:w="43" w:type="dxa"/>
            </w:tcMar>
            <w:vAlign w:val="bottom"/>
          </w:tcPr>
          <w:p w14:paraId="116E1BCB" w14:textId="77777777" w:rsidR="00EE2529" w:rsidRPr="00C81B84" w:rsidRDefault="00EE2529" w:rsidP="00C81B84"/>
        </w:tc>
      </w:tr>
      <w:tr w:rsidR="00EE2529" w:rsidRPr="00C81B84" w14:paraId="17A8131F" w14:textId="77777777">
        <w:trPr>
          <w:trHeight w:val="380"/>
        </w:trPr>
        <w:tc>
          <w:tcPr>
            <w:tcW w:w="680" w:type="dxa"/>
            <w:tcBorders>
              <w:top w:val="nil"/>
              <w:left w:val="nil"/>
              <w:bottom w:val="nil"/>
              <w:right w:val="nil"/>
            </w:tcBorders>
            <w:tcMar>
              <w:top w:w="128" w:type="dxa"/>
              <w:left w:w="43" w:type="dxa"/>
              <w:bottom w:w="43" w:type="dxa"/>
              <w:right w:w="43" w:type="dxa"/>
            </w:tcMar>
          </w:tcPr>
          <w:p w14:paraId="00E0D9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0BADBE"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54154171" w14:textId="77777777" w:rsidR="00EE2529" w:rsidRPr="00C81B84" w:rsidRDefault="00AD5E1E" w:rsidP="00C81B84">
            <w:r w:rsidRPr="00C81B84">
              <w:t>Fellesutgifter,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E7C752D" w14:textId="77777777" w:rsidR="00EE2529" w:rsidRPr="00C81B84" w:rsidRDefault="00AD5E1E" w:rsidP="00C81B84">
            <w:r w:rsidRPr="00C81B84">
              <w:t>3 049 000</w:t>
            </w:r>
          </w:p>
        </w:tc>
      </w:tr>
      <w:tr w:rsidR="00EE2529" w:rsidRPr="00C81B84" w14:paraId="1CBF5B06" w14:textId="77777777">
        <w:trPr>
          <w:trHeight w:val="380"/>
        </w:trPr>
        <w:tc>
          <w:tcPr>
            <w:tcW w:w="680" w:type="dxa"/>
            <w:tcBorders>
              <w:top w:val="nil"/>
              <w:left w:val="nil"/>
              <w:bottom w:val="nil"/>
              <w:right w:val="nil"/>
            </w:tcBorders>
            <w:tcMar>
              <w:top w:w="128" w:type="dxa"/>
              <w:left w:w="43" w:type="dxa"/>
              <w:bottom w:w="43" w:type="dxa"/>
              <w:right w:w="43" w:type="dxa"/>
            </w:tcMar>
          </w:tcPr>
          <w:p w14:paraId="25F242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F142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8DD91E" w14:textId="77777777" w:rsidR="00EE2529" w:rsidRPr="00C81B84" w:rsidRDefault="00AD5E1E" w:rsidP="00C81B84">
            <w:r w:rsidRPr="00C81B84">
              <w:t>fra kr 142 771 000 til kr 145 820 000</w:t>
            </w:r>
          </w:p>
        </w:tc>
        <w:tc>
          <w:tcPr>
            <w:tcW w:w="1400" w:type="dxa"/>
            <w:tcBorders>
              <w:top w:val="nil"/>
              <w:left w:val="nil"/>
              <w:bottom w:val="nil"/>
              <w:right w:val="nil"/>
            </w:tcBorders>
            <w:tcMar>
              <w:top w:w="128" w:type="dxa"/>
              <w:left w:w="43" w:type="dxa"/>
              <w:bottom w:w="43" w:type="dxa"/>
              <w:right w:w="43" w:type="dxa"/>
            </w:tcMar>
            <w:vAlign w:val="bottom"/>
          </w:tcPr>
          <w:p w14:paraId="37CF09FF" w14:textId="77777777" w:rsidR="00EE2529" w:rsidRPr="00C81B84" w:rsidRDefault="00EE2529" w:rsidP="00C81B84"/>
        </w:tc>
      </w:tr>
      <w:tr w:rsidR="00EE2529" w:rsidRPr="00C81B84" w14:paraId="6C056FEB" w14:textId="77777777">
        <w:trPr>
          <w:trHeight w:val="380"/>
        </w:trPr>
        <w:tc>
          <w:tcPr>
            <w:tcW w:w="680" w:type="dxa"/>
            <w:tcBorders>
              <w:top w:val="nil"/>
              <w:left w:val="nil"/>
              <w:bottom w:val="nil"/>
              <w:right w:val="nil"/>
            </w:tcBorders>
            <w:tcMar>
              <w:top w:w="128" w:type="dxa"/>
              <w:left w:w="43" w:type="dxa"/>
              <w:bottom w:w="43" w:type="dxa"/>
              <w:right w:w="43" w:type="dxa"/>
            </w:tcMar>
          </w:tcPr>
          <w:p w14:paraId="7413B1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8A5793"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04E6611"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AAE4E79" w14:textId="77777777" w:rsidR="00EE2529" w:rsidRPr="00C81B84" w:rsidRDefault="00AD5E1E" w:rsidP="00C81B84">
            <w:r w:rsidRPr="00C81B84">
              <w:t>7 302 000</w:t>
            </w:r>
          </w:p>
        </w:tc>
      </w:tr>
      <w:tr w:rsidR="00EE2529" w:rsidRPr="00C81B84" w14:paraId="5439162D" w14:textId="77777777">
        <w:trPr>
          <w:trHeight w:val="380"/>
        </w:trPr>
        <w:tc>
          <w:tcPr>
            <w:tcW w:w="680" w:type="dxa"/>
            <w:tcBorders>
              <w:top w:val="nil"/>
              <w:left w:val="nil"/>
              <w:bottom w:val="nil"/>
              <w:right w:val="nil"/>
            </w:tcBorders>
            <w:tcMar>
              <w:top w:w="128" w:type="dxa"/>
              <w:left w:w="43" w:type="dxa"/>
              <w:bottom w:w="43" w:type="dxa"/>
              <w:right w:w="43" w:type="dxa"/>
            </w:tcMar>
          </w:tcPr>
          <w:p w14:paraId="27A36B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5391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F8911A" w14:textId="77777777" w:rsidR="00EE2529" w:rsidRPr="00C81B84" w:rsidRDefault="00AD5E1E" w:rsidP="00C81B84">
            <w:r w:rsidRPr="00C81B84">
              <w:t>fra kr 96 237 000 til kr 103 539 000</w:t>
            </w:r>
          </w:p>
        </w:tc>
        <w:tc>
          <w:tcPr>
            <w:tcW w:w="1400" w:type="dxa"/>
            <w:tcBorders>
              <w:top w:val="nil"/>
              <w:left w:val="nil"/>
              <w:bottom w:val="nil"/>
              <w:right w:val="nil"/>
            </w:tcBorders>
            <w:tcMar>
              <w:top w:w="128" w:type="dxa"/>
              <w:left w:w="43" w:type="dxa"/>
              <w:bottom w:w="43" w:type="dxa"/>
              <w:right w:w="43" w:type="dxa"/>
            </w:tcMar>
            <w:vAlign w:val="bottom"/>
          </w:tcPr>
          <w:p w14:paraId="15E38384" w14:textId="77777777" w:rsidR="00EE2529" w:rsidRPr="00C81B84" w:rsidRDefault="00EE2529" w:rsidP="00C81B84"/>
        </w:tc>
      </w:tr>
      <w:tr w:rsidR="00EE2529" w:rsidRPr="00C81B84" w14:paraId="5877DE29" w14:textId="77777777">
        <w:trPr>
          <w:trHeight w:val="380"/>
        </w:trPr>
        <w:tc>
          <w:tcPr>
            <w:tcW w:w="680" w:type="dxa"/>
            <w:tcBorders>
              <w:top w:val="nil"/>
              <w:left w:val="nil"/>
              <w:bottom w:val="nil"/>
              <w:right w:val="nil"/>
            </w:tcBorders>
            <w:tcMar>
              <w:top w:w="128" w:type="dxa"/>
              <w:left w:w="43" w:type="dxa"/>
              <w:bottom w:w="43" w:type="dxa"/>
              <w:right w:w="43" w:type="dxa"/>
            </w:tcMar>
          </w:tcPr>
          <w:p w14:paraId="2D1491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11E9C7" w14:textId="77777777" w:rsidR="00EE2529" w:rsidRPr="00C81B84" w:rsidRDefault="00AD5E1E" w:rsidP="00C81B84">
            <w:r w:rsidRPr="00C81B84">
              <w:t>46</w:t>
            </w:r>
          </w:p>
        </w:tc>
        <w:tc>
          <w:tcPr>
            <w:tcW w:w="6800" w:type="dxa"/>
            <w:tcBorders>
              <w:top w:val="nil"/>
              <w:left w:val="nil"/>
              <w:bottom w:val="nil"/>
              <w:right w:val="nil"/>
            </w:tcBorders>
            <w:tcMar>
              <w:top w:w="128" w:type="dxa"/>
              <w:left w:w="43" w:type="dxa"/>
              <w:bottom w:w="43" w:type="dxa"/>
              <w:right w:w="43" w:type="dxa"/>
            </w:tcMar>
          </w:tcPr>
          <w:p w14:paraId="0F4231E4" w14:textId="77777777" w:rsidR="00EE2529" w:rsidRPr="00C81B84" w:rsidRDefault="00AD5E1E" w:rsidP="00C81B84">
            <w:r w:rsidRPr="00C81B84">
              <w:t xml:space="preserve">Sikringsanlegg og sperresystemer,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980ACF3" w14:textId="77777777" w:rsidR="00EE2529" w:rsidRPr="00C81B84" w:rsidRDefault="00AD5E1E" w:rsidP="00C81B84">
            <w:r w:rsidRPr="00C81B84">
              <w:t>411 000</w:t>
            </w:r>
          </w:p>
        </w:tc>
      </w:tr>
      <w:tr w:rsidR="00EE2529" w:rsidRPr="00C81B84" w14:paraId="4FE1A643" w14:textId="77777777">
        <w:trPr>
          <w:trHeight w:val="380"/>
        </w:trPr>
        <w:tc>
          <w:tcPr>
            <w:tcW w:w="680" w:type="dxa"/>
            <w:tcBorders>
              <w:top w:val="nil"/>
              <w:left w:val="nil"/>
              <w:bottom w:val="nil"/>
              <w:right w:val="nil"/>
            </w:tcBorders>
            <w:tcMar>
              <w:top w:w="128" w:type="dxa"/>
              <w:left w:w="43" w:type="dxa"/>
              <w:bottom w:w="43" w:type="dxa"/>
              <w:right w:w="43" w:type="dxa"/>
            </w:tcMar>
          </w:tcPr>
          <w:p w14:paraId="0992BC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5E689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DF0D80" w14:textId="77777777" w:rsidR="00EE2529" w:rsidRPr="00C81B84" w:rsidRDefault="00AD5E1E" w:rsidP="00C81B84">
            <w:r w:rsidRPr="00C81B84">
              <w:t>fra kr 11 977 000 til kr 12 388 000</w:t>
            </w:r>
          </w:p>
        </w:tc>
        <w:tc>
          <w:tcPr>
            <w:tcW w:w="1400" w:type="dxa"/>
            <w:tcBorders>
              <w:top w:val="nil"/>
              <w:left w:val="nil"/>
              <w:bottom w:val="nil"/>
              <w:right w:val="nil"/>
            </w:tcBorders>
            <w:tcMar>
              <w:top w:w="128" w:type="dxa"/>
              <w:left w:w="43" w:type="dxa"/>
              <w:bottom w:w="43" w:type="dxa"/>
              <w:right w:w="43" w:type="dxa"/>
            </w:tcMar>
            <w:vAlign w:val="bottom"/>
          </w:tcPr>
          <w:p w14:paraId="4D159428" w14:textId="77777777" w:rsidR="00EE2529" w:rsidRPr="00C81B84" w:rsidRDefault="00EE2529" w:rsidP="00C81B84"/>
        </w:tc>
      </w:tr>
      <w:tr w:rsidR="00EE2529" w:rsidRPr="00C81B84" w14:paraId="3C5C081B" w14:textId="77777777">
        <w:trPr>
          <w:trHeight w:val="380"/>
        </w:trPr>
        <w:tc>
          <w:tcPr>
            <w:tcW w:w="680" w:type="dxa"/>
            <w:tcBorders>
              <w:top w:val="nil"/>
              <w:left w:val="nil"/>
              <w:bottom w:val="nil"/>
              <w:right w:val="nil"/>
            </w:tcBorders>
            <w:tcMar>
              <w:top w:w="128" w:type="dxa"/>
              <w:left w:w="43" w:type="dxa"/>
              <w:bottom w:w="43" w:type="dxa"/>
              <w:right w:w="43" w:type="dxa"/>
            </w:tcMar>
          </w:tcPr>
          <w:p w14:paraId="1EB4291D" w14:textId="77777777" w:rsidR="00EE2529" w:rsidRPr="00C81B84" w:rsidRDefault="00AD5E1E" w:rsidP="00C81B84">
            <w:r w:rsidRPr="00C81B84">
              <w:t>525</w:t>
            </w:r>
          </w:p>
        </w:tc>
        <w:tc>
          <w:tcPr>
            <w:tcW w:w="680" w:type="dxa"/>
            <w:tcBorders>
              <w:top w:val="nil"/>
              <w:left w:val="nil"/>
              <w:bottom w:val="nil"/>
              <w:right w:val="nil"/>
            </w:tcBorders>
            <w:tcMar>
              <w:top w:w="128" w:type="dxa"/>
              <w:left w:w="43" w:type="dxa"/>
              <w:bottom w:w="43" w:type="dxa"/>
              <w:right w:w="43" w:type="dxa"/>
            </w:tcMar>
          </w:tcPr>
          <w:p w14:paraId="009A10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65DC39" w14:textId="77777777" w:rsidR="00EE2529" w:rsidRPr="00C81B84" w:rsidRDefault="00AD5E1E" w:rsidP="00C81B84">
            <w:r w:rsidRPr="00C81B84">
              <w:t>Statsforvalterne:</w:t>
            </w:r>
          </w:p>
        </w:tc>
        <w:tc>
          <w:tcPr>
            <w:tcW w:w="1400" w:type="dxa"/>
            <w:tcBorders>
              <w:top w:val="nil"/>
              <w:left w:val="nil"/>
              <w:bottom w:val="nil"/>
              <w:right w:val="nil"/>
            </w:tcBorders>
            <w:tcMar>
              <w:top w:w="128" w:type="dxa"/>
              <w:left w:w="43" w:type="dxa"/>
              <w:bottom w:w="43" w:type="dxa"/>
              <w:right w:w="43" w:type="dxa"/>
            </w:tcMar>
            <w:vAlign w:val="bottom"/>
          </w:tcPr>
          <w:p w14:paraId="2BBE3DF7" w14:textId="77777777" w:rsidR="00EE2529" w:rsidRPr="00C81B84" w:rsidRDefault="00EE2529" w:rsidP="00C81B84"/>
        </w:tc>
      </w:tr>
      <w:tr w:rsidR="00EE2529" w:rsidRPr="00C81B84" w14:paraId="6A73C5DA" w14:textId="77777777">
        <w:trPr>
          <w:trHeight w:val="380"/>
        </w:trPr>
        <w:tc>
          <w:tcPr>
            <w:tcW w:w="680" w:type="dxa"/>
            <w:tcBorders>
              <w:top w:val="nil"/>
              <w:left w:val="nil"/>
              <w:bottom w:val="nil"/>
              <w:right w:val="nil"/>
            </w:tcBorders>
            <w:tcMar>
              <w:top w:w="128" w:type="dxa"/>
              <w:left w:w="43" w:type="dxa"/>
              <w:bottom w:w="43" w:type="dxa"/>
              <w:right w:w="43" w:type="dxa"/>
            </w:tcMar>
          </w:tcPr>
          <w:p w14:paraId="31AFCE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80FA4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F0F488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85EDDE6" w14:textId="77777777" w:rsidR="00EE2529" w:rsidRPr="00C81B84" w:rsidRDefault="00AD5E1E" w:rsidP="00C81B84">
            <w:r w:rsidRPr="00C81B84">
              <w:t>32 299 000</w:t>
            </w:r>
          </w:p>
        </w:tc>
      </w:tr>
      <w:tr w:rsidR="00EE2529" w:rsidRPr="00C81B84" w14:paraId="50475165" w14:textId="77777777">
        <w:trPr>
          <w:trHeight w:val="380"/>
        </w:trPr>
        <w:tc>
          <w:tcPr>
            <w:tcW w:w="680" w:type="dxa"/>
            <w:tcBorders>
              <w:top w:val="nil"/>
              <w:left w:val="nil"/>
              <w:bottom w:val="nil"/>
              <w:right w:val="nil"/>
            </w:tcBorders>
            <w:tcMar>
              <w:top w:w="128" w:type="dxa"/>
              <w:left w:w="43" w:type="dxa"/>
              <w:bottom w:w="43" w:type="dxa"/>
              <w:right w:w="43" w:type="dxa"/>
            </w:tcMar>
          </w:tcPr>
          <w:p w14:paraId="767A1B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7B1FA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794738" w14:textId="77777777" w:rsidR="00EE2529" w:rsidRPr="00C81B84" w:rsidRDefault="00AD5E1E" w:rsidP="00C81B84">
            <w:r w:rsidRPr="00C81B84">
              <w:t>fra kr 1 931 161 000 til kr 1 963 460 000</w:t>
            </w:r>
          </w:p>
        </w:tc>
        <w:tc>
          <w:tcPr>
            <w:tcW w:w="1400" w:type="dxa"/>
            <w:tcBorders>
              <w:top w:val="nil"/>
              <w:left w:val="nil"/>
              <w:bottom w:val="nil"/>
              <w:right w:val="nil"/>
            </w:tcBorders>
            <w:tcMar>
              <w:top w:w="128" w:type="dxa"/>
              <w:left w:w="43" w:type="dxa"/>
              <w:bottom w:w="43" w:type="dxa"/>
              <w:right w:w="43" w:type="dxa"/>
            </w:tcMar>
            <w:vAlign w:val="bottom"/>
          </w:tcPr>
          <w:p w14:paraId="0AAE001F" w14:textId="77777777" w:rsidR="00EE2529" w:rsidRPr="00C81B84" w:rsidRDefault="00EE2529" w:rsidP="00C81B84"/>
        </w:tc>
      </w:tr>
      <w:tr w:rsidR="00EE2529" w:rsidRPr="00C81B84" w14:paraId="2AE44B26" w14:textId="77777777">
        <w:trPr>
          <w:trHeight w:val="380"/>
        </w:trPr>
        <w:tc>
          <w:tcPr>
            <w:tcW w:w="680" w:type="dxa"/>
            <w:tcBorders>
              <w:top w:val="nil"/>
              <w:left w:val="nil"/>
              <w:bottom w:val="nil"/>
              <w:right w:val="nil"/>
            </w:tcBorders>
            <w:tcMar>
              <w:top w:w="128" w:type="dxa"/>
              <w:left w:w="43" w:type="dxa"/>
              <w:bottom w:w="43" w:type="dxa"/>
              <w:right w:w="43" w:type="dxa"/>
            </w:tcMar>
          </w:tcPr>
          <w:p w14:paraId="5B0A6901" w14:textId="77777777" w:rsidR="00EE2529" w:rsidRPr="00C81B84" w:rsidRDefault="00AD5E1E" w:rsidP="00C81B84">
            <w:r w:rsidRPr="00C81B84">
              <w:t>530</w:t>
            </w:r>
          </w:p>
        </w:tc>
        <w:tc>
          <w:tcPr>
            <w:tcW w:w="680" w:type="dxa"/>
            <w:tcBorders>
              <w:top w:val="nil"/>
              <w:left w:val="nil"/>
              <w:bottom w:val="nil"/>
              <w:right w:val="nil"/>
            </w:tcBorders>
            <w:tcMar>
              <w:top w:w="128" w:type="dxa"/>
              <w:left w:w="43" w:type="dxa"/>
              <w:bottom w:w="43" w:type="dxa"/>
              <w:right w:w="43" w:type="dxa"/>
            </w:tcMar>
          </w:tcPr>
          <w:p w14:paraId="396B38F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75EB6B" w14:textId="77777777" w:rsidR="00EE2529" w:rsidRPr="00C81B84" w:rsidRDefault="00AD5E1E" w:rsidP="00C81B84">
            <w:r w:rsidRPr="00C81B84">
              <w:t>Byggeprosjekter utenfor husleieordningen:</w:t>
            </w:r>
          </w:p>
        </w:tc>
        <w:tc>
          <w:tcPr>
            <w:tcW w:w="1400" w:type="dxa"/>
            <w:tcBorders>
              <w:top w:val="nil"/>
              <w:left w:val="nil"/>
              <w:bottom w:val="nil"/>
              <w:right w:val="nil"/>
            </w:tcBorders>
            <w:tcMar>
              <w:top w:w="128" w:type="dxa"/>
              <w:left w:w="43" w:type="dxa"/>
              <w:bottom w:w="43" w:type="dxa"/>
              <w:right w:w="43" w:type="dxa"/>
            </w:tcMar>
            <w:vAlign w:val="bottom"/>
          </w:tcPr>
          <w:p w14:paraId="03D559D7" w14:textId="77777777" w:rsidR="00EE2529" w:rsidRPr="00C81B84" w:rsidRDefault="00EE2529" w:rsidP="00C81B84"/>
        </w:tc>
      </w:tr>
      <w:tr w:rsidR="00EE2529" w:rsidRPr="00C81B84" w14:paraId="4CB204C1" w14:textId="77777777">
        <w:trPr>
          <w:trHeight w:val="380"/>
        </w:trPr>
        <w:tc>
          <w:tcPr>
            <w:tcW w:w="680" w:type="dxa"/>
            <w:tcBorders>
              <w:top w:val="nil"/>
              <w:left w:val="nil"/>
              <w:bottom w:val="nil"/>
              <w:right w:val="nil"/>
            </w:tcBorders>
            <w:tcMar>
              <w:top w:w="128" w:type="dxa"/>
              <w:left w:w="43" w:type="dxa"/>
              <w:bottom w:w="43" w:type="dxa"/>
              <w:right w:w="43" w:type="dxa"/>
            </w:tcMar>
          </w:tcPr>
          <w:p w14:paraId="1323B3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AC9572"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06EE131B" w14:textId="77777777" w:rsidR="00EE2529" w:rsidRPr="00C81B84" w:rsidRDefault="00AD5E1E" w:rsidP="00C81B84">
            <w:r w:rsidRPr="00C81B84">
              <w:t xml:space="preserve">Prosjektering av bygg,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65F9A5E" w14:textId="77777777" w:rsidR="00EE2529" w:rsidRPr="00C81B84" w:rsidRDefault="00AD5E1E" w:rsidP="00C81B84">
            <w:r w:rsidRPr="00C81B84">
              <w:t>8 000 000</w:t>
            </w:r>
          </w:p>
        </w:tc>
      </w:tr>
      <w:tr w:rsidR="00EE2529" w:rsidRPr="00C81B84" w14:paraId="16F01430" w14:textId="77777777">
        <w:trPr>
          <w:trHeight w:val="380"/>
        </w:trPr>
        <w:tc>
          <w:tcPr>
            <w:tcW w:w="680" w:type="dxa"/>
            <w:tcBorders>
              <w:top w:val="nil"/>
              <w:left w:val="nil"/>
              <w:bottom w:val="nil"/>
              <w:right w:val="nil"/>
            </w:tcBorders>
            <w:tcMar>
              <w:top w:w="128" w:type="dxa"/>
              <w:left w:w="43" w:type="dxa"/>
              <w:bottom w:w="43" w:type="dxa"/>
              <w:right w:w="43" w:type="dxa"/>
            </w:tcMar>
          </w:tcPr>
          <w:p w14:paraId="646D3C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BC92A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531584" w14:textId="77777777" w:rsidR="00EE2529" w:rsidRPr="00C81B84" w:rsidRDefault="00AD5E1E" w:rsidP="00C81B84">
            <w:r w:rsidRPr="00C81B84">
              <w:t>fra kr 87 000 000 til kr 95 000 000</w:t>
            </w:r>
          </w:p>
        </w:tc>
        <w:tc>
          <w:tcPr>
            <w:tcW w:w="1400" w:type="dxa"/>
            <w:tcBorders>
              <w:top w:val="nil"/>
              <w:left w:val="nil"/>
              <w:bottom w:val="nil"/>
              <w:right w:val="nil"/>
            </w:tcBorders>
            <w:tcMar>
              <w:top w:w="128" w:type="dxa"/>
              <w:left w:w="43" w:type="dxa"/>
              <w:bottom w:w="43" w:type="dxa"/>
              <w:right w:w="43" w:type="dxa"/>
            </w:tcMar>
            <w:vAlign w:val="bottom"/>
          </w:tcPr>
          <w:p w14:paraId="4C6D44AA" w14:textId="77777777" w:rsidR="00EE2529" w:rsidRPr="00C81B84" w:rsidRDefault="00EE2529" w:rsidP="00C81B84"/>
        </w:tc>
      </w:tr>
      <w:tr w:rsidR="00EE2529" w:rsidRPr="00C81B84" w14:paraId="654141EE" w14:textId="77777777">
        <w:trPr>
          <w:trHeight w:val="380"/>
        </w:trPr>
        <w:tc>
          <w:tcPr>
            <w:tcW w:w="680" w:type="dxa"/>
            <w:tcBorders>
              <w:top w:val="nil"/>
              <w:left w:val="nil"/>
              <w:bottom w:val="nil"/>
              <w:right w:val="nil"/>
            </w:tcBorders>
            <w:tcMar>
              <w:top w:w="128" w:type="dxa"/>
              <w:left w:w="43" w:type="dxa"/>
              <w:bottom w:w="43" w:type="dxa"/>
              <w:right w:w="43" w:type="dxa"/>
            </w:tcMar>
          </w:tcPr>
          <w:p w14:paraId="1343348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42F6A3" w14:textId="77777777" w:rsidR="00EE2529" w:rsidRPr="00C81B84" w:rsidRDefault="00AD5E1E" w:rsidP="00C81B84">
            <w:r w:rsidRPr="00C81B84">
              <w:t>33</w:t>
            </w:r>
          </w:p>
        </w:tc>
        <w:tc>
          <w:tcPr>
            <w:tcW w:w="6800" w:type="dxa"/>
            <w:tcBorders>
              <w:top w:val="nil"/>
              <w:left w:val="nil"/>
              <w:bottom w:val="nil"/>
              <w:right w:val="nil"/>
            </w:tcBorders>
            <w:tcMar>
              <w:top w:w="128" w:type="dxa"/>
              <w:left w:w="43" w:type="dxa"/>
              <w:bottom w:w="43" w:type="dxa"/>
              <w:right w:w="43" w:type="dxa"/>
            </w:tcMar>
          </w:tcPr>
          <w:p w14:paraId="67FC8BA7" w14:textId="77777777" w:rsidR="00EE2529" w:rsidRPr="00C81B84" w:rsidRDefault="00AD5E1E" w:rsidP="00C81B84">
            <w:r w:rsidRPr="00C81B84">
              <w:t xml:space="preserve">Videreføring av byggeprosjekter,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866799" w14:textId="77777777" w:rsidR="00EE2529" w:rsidRPr="00C81B84" w:rsidRDefault="00AD5E1E" w:rsidP="00C81B84">
            <w:r w:rsidRPr="00C81B84">
              <w:t>650 000 000</w:t>
            </w:r>
          </w:p>
        </w:tc>
      </w:tr>
      <w:tr w:rsidR="00EE2529" w:rsidRPr="00C81B84" w14:paraId="37D70CA0" w14:textId="77777777">
        <w:trPr>
          <w:trHeight w:val="380"/>
        </w:trPr>
        <w:tc>
          <w:tcPr>
            <w:tcW w:w="680" w:type="dxa"/>
            <w:tcBorders>
              <w:top w:val="nil"/>
              <w:left w:val="nil"/>
              <w:bottom w:val="nil"/>
              <w:right w:val="nil"/>
            </w:tcBorders>
            <w:tcMar>
              <w:top w:w="128" w:type="dxa"/>
              <w:left w:w="43" w:type="dxa"/>
              <w:bottom w:w="43" w:type="dxa"/>
              <w:right w:w="43" w:type="dxa"/>
            </w:tcMar>
          </w:tcPr>
          <w:p w14:paraId="138B30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C27F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9071B0" w14:textId="77777777" w:rsidR="00EE2529" w:rsidRPr="00C81B84" w:rsidRDefault="00AD5E1E" w:rsidP="00C81B84">
            <w:r w:rsidRPr="00C81B84">
              <w:t>fra kr 2 505 950 000 til kr 3 155 950 000</w:t>
            </w:r>
          </w:p>
        </w:tc>
        <w:tc>
          <w:tcPr>
            <w:tcW w:w="1400" w:type="dxa"/>
            <w:tcBorders>
              <w:top w:val="nil"/>
              <w:left w:val="nil"/>
              <w:bottom w:val="nil"/>
              <w:right w:val="nil"/>
            </w:tcBorders>
            <w:tcMar>
              <w:top w:w="128" w:type="dxa"/>
              <w:left w:w="43" w:type="dxa"/>
              <w:bottom w:w="43" w:type="dxa"/>
              <w:right w:w="43" w:type="dxa"/>
            </w:tcMar>
            <w:vAlign w:val="bottom"/>
          </w:tcPr>
          <w:p w14:paraId="05661241" w14:textId="77777777" w:rsidR="00EE2529" w:rsidRPr="00C81B84" w:rsidRDefault="00EE2529" w:rsidP="00C81B84"/>
        </w:tc>
      </w:tr>
      <w:tr w:rsidR="00EE2529" w:rsidRPr="00C81B84" w14:paraId="1DE83539" w14:textId="77777777">
        <w:trPr>
          <w:trHeight w:val="380"/>
        </w:trPr>
        <w:tc>
          <w:tcPr>
            <w:tcW w:w="680" w:type="dxa"/>
            <w:tcBorders>
              <w:top w:val="nil"/>
              <w:left w:val="nil"/>
              <w:bottom w:val="nil"/>
              <w:right w:val="nil"/>
            </w:tcBorders>
            <w:tcMar>
              <w:top w:w="128" w:type="dxa"/>
              <w:left w:w="43" w:type="dxa"/>
              <w:bottom w:w="43" w:type="dxa"/>
              <w:right w:w="43" w:type="dxa"/>
            </w:tcMar>
          </w:tcPr>
          <w:p w14:paraId="500C14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857758" w14:textId="77777777" w:rsidR="00EE2529" w:rsidRPr="00C81B84" w:rsidRDefault="00AD5E1E" w:rsidP="00C81B84">
            <w:r w:rsidRPr="00C81B84">
              <w:t>36</w:t>
            </w:r>
          </w:p>
        </w:tc>
        <w:tc>
          <w:tcPr>
            <w:tcW w:w="6800" w:type="dxa"/>
            <w:tcBorders>
              <w:top w:val="nil"/>
              <w:left w:val="nil"/>
              <w:bottom w:val="nil"/>
              <w:right w:val="nil"/>
            </w:tcBorders>
            <w:tcMar>
              <w:top w:w="128" w:type="dxa"/>
              <w:left w:w="43" w:type="dxa"/>
              <w:bottom w:w="43" w:type="dxa"/>
              <w:right w:w="43" w:type="dxa"/>
            </w:tcMar>
          </w:tcPr>
          <w:p w14:paraId="6D406A7F" w14:textId="77777777" w:rsidR="00EE2529" w:rsidRPr="00C81B84" w:rsidRDefault="00AD5E1E" w:rsidP="00C81B84">
            <w:r w:rsidRPr="00C81B84">
              <w:t xml:space="preserve">Kunstnerisk utsmykking,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B4269F8" w14:textId="77777777" w:rsidR="00EE2529" w:rsidRPr="00C81B84" w:rsidRDefault="00AD5E1E" w:rsidP="00C81B84">
            <w:r w:rsidRPr="00C81B84">
              <w:t>30 000 000</w:t>
            </w:r>
          </w:p>
        </w:tc>
      </w:tr>
      <w:tr w:rsidR="00EE2529" w:rsidRPr="00C81B84" w14:paraId="5C94A4D0" w14:textId="77777777">
        <w:trPr>
          <w:trHeight w:val="380"/>
        </w:trPr>
        <w:tc>
          <w:tcPr>
            <w:tcW w:w="680" w:type="dxa"/>
            <w:tcBorders>
              <w:top w:val="nil"/>
              <w:left w:val="nil"/>
              <w:bottom w:val="nil"/>
              <w:right w:val="nil"/>
            </w:tcBorders>
            <w:tcMar>
              <w:top w:w="128" w:type="dxa"/>
              <w:left w:w="43" w:type="dxa"/>
              <w:bottom w:w="43" w:type="dxa"/>
              <w:right w:w="43" w:type="dxa"/>
            </w:tcMar>
          </w:tcPr>
          <w:p w14:paraId="704E95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C1F99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912198" w14:textId="77777777" w:rsidR="00EE2529" w:rsidRPr="00C81B84" w:rsidRDefault="00AD5E1E" w:rsidP="00C81B84">
            <w:r w:rsidRPr="00C81B84">
              <w:t>fra kr 34 000 000 til kr 4 000 000</w:t>
            </w:r>
          </w:p>
        </w:tc>
        <w:tc>
          <w:tcPr>
            <w:tcW w:w="1400" w:type="dxa"/>
            <w:tcBorders>
              <w:top w:val="nil"/>
              <w:left w:val="nil"/>
              <w:bottom w:val="nil"/>
              <w:right w:val="nil"/>
            </w:tcBorders>
            <w:tcMar>
              <w:top w:w="128" w:type="dxa"/>
              <w:left w:w="43" w:type="dxa"/>
              <w:bottom w:w="43" w:type="dxa"/>
              <w:right w:w="43" w:type="dxa"/>
            </w:tcMar>
            <w:vAlign w:val="bottom"/>
          </w:tcPr>
          <w:p w14:paraId="2FC2BB35" w14:textId="77777777" w:rsidR="00EE2529" w:rsidRPr="00C81B84" w:rsidRDefault="00EE2529" w:rsidP="00C81B84"/>
        </w:tc>
      </w:tr>
      <w:tr w:rsidR="00EE2529" w:rsidRPr="00C81B84" w14:paraId="0E93A3CC" w14:textId="77777777">
        <w:trPr>
          <w:trHeight w:val="380"/>
        </w:trPr>
        <w:tc>
          <w:tcPr>
            <w:tcW w:w="680" w:type="dxa"/>
            <w:tcBorders>
              <w:top w:val="nil"/>
              <w:left w:val="nil"/>
              <w:bottom w:val="nil"/>
              <w:right w:val="nil"/>
            </w:tcBorders>
            <w:tcMar>
              <w:top w:w="128" w:type="dxa"/>
              <w:left w:w="43" w:type="dxa"/>
              <w:bottom w:w="43" w:type="dxa"/>
              <w:right w:w="43" w:type="dxa"/>
            </w:tcMar>
          </w:tcPr>
          <w:p w14:paraId="4D83A1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C8E8C5"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F96A47C"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130F77F" w14:textId="77777777" w:rsidR="00EE2529" w:rsidRPr="00C81B84" w:rsidRDefault="00AD5E1E" w:rsidP="00C81B84">
            <w:r w:rsidRPr="00C81B84">
              <w:t>138 000 000</w:t>
            </w:r>
          </w:p>
        </w:tc>
      </w:tr>
      <w:tr w:rsidR="00EE2529" w:rsidRPr="00C81B84" w14:paraId="2B9488CF" w14:textId="77777777">
        <w:trPr>
          <w:trHeight w:val="380"/>
        </w:trPr>
        <w:tc>
          <w:tcPr>
            <w:tcW w:w="680" w:type="dxa"/>
            <w:tcBorders>
              <w:top w:val="nil"/>
              <w:left w:val="nil"/>
              <w:bottom w:val="nil"/>
              <w:right w:val="nil"/>
            </w:tcBorders>
            <w:tcMar>
              <w:top w:w="128" w:type="dxa"/>
              <w:left w:w="43" w:type="dxa"/>
              <w:bottom w:w="43" w:type="dxa"/>
              <w:right w:w="43" w:type="dxa"/>
            </w:tcMar>
          </w:tcPr>
          <w:p w14:paraId="50FF88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2D033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E11EEF" w14:textId="77777777" w:rsidR="00EE2529" w:rsidRPr="00C81B84" w:rsidRDefault="00AD5E1E" w:rsidP="00C81B84">
            <w:r w:rsidRPr="00C81B84">
              <w:t>fra kr 726 500 000 til kr 588 500 000</w:t>
            </w:r>
          </w:p>
        </w:tc>
        <w:tc>
          <w:tcPr>
            <w:tcW w:w="1400" w:type="dxa"/>
            <w:tcBorders>
              <w:top w:val="nil"/>
              <w:left w:val="nil"/>
              <w:bottom w:val="nil"/>
              <w:right w:val="nil"/>
            </w:tcBorders>
            <w:tcMar>
              <w:top w:w="128" w:type="dxa"/>
              <w:left w:w="43" w:type="dxa"/>
              <w:bottom w:w="43" w:type="dxa"/>
              <w:right w:w="43" w:type="dxa"/>
            </w:tcMar>
            <w:vAlign w:val="bottom"/>
          </w:tcPr>
          <w:p w14:paraId="526C9B74" w14:textId="77777777" w:rsidR="00EE2529" w:rsidRPr="00C81B84" w:rsidRDefault="00EE2529" w:rsidP="00C81B84"/>
        </w:tc>
      </w:tr>
      <w:tr w:rsidR="00EE2529" w:rsidRPr="00C81B84" w14:paraId="49F55F17" w14:textId="77777777">
        <w:trPr>
          <w:trHeight w:val="380"/>
        </w:trPr>
        <w:tc>
          <w:tcPr>
            <w:tcW w:w="680" w:type="dxa"/>
            <w:tcBorders>
              <w:top w:val="nil"/>
              <w:left w:val="nil"/>
              <w:bottom w:val="nil"/>
              <w:right w:val="nil"/>
            </w:tcBorders>
            <w:tcMar>
              <w:top w:w="128" w:type="dxa"/>
              <w:left w:w="43" w:type="dxa"/>
              <w:bottom w:w="43" w:type="dxa"/>
              <w:right w:w="43" w:type="dxa"/>
            </w:tcMar>
          </w:tcPr>
          <w:p w14:paraId="7C51349A" w14:textId="77777777" w:rsidR="00EE2529" w:rsidRPr="00C81B84" w:rsidRDefault="00AD5E1E" w:rsidP="00C81B84">
            <w:r w:rsidRPr="00C81B84">
              <w:t>531</w:t>
            </w:r>
          </w:p>
        </w:tc>
        <w:tc>
          <w:tcPr>
            <w:tcW w:w="680" w:type="dxa"/>
            <w:tcBorders>
              <w:top w:val="nil"/>
              <w:left w:val="nil"/>
              <w:bottom w:val="nil"/>
              <w:right w:val="nil"/>
            </w:tcBorders>
            <w:tcMar>
              <w:top w:w="128" w:type="dxa"/>
              <w:left w:w="43" w:type="dxa"/>
              <w:bottom w:w="43" w:type="dxa"/>
              <w:right w:w="43" w:type="dxa"/>
            </w:tcMar>
          </w:tcPr>
          <w:p w14:paraId="525BFC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E3F4A0" w14:textId="77777777" w:rsidR="00EE2529" w:rsidRPr="00C81B84" w:rsidRDefault="00AD5E1E" w:rsidP="00C81B84">
            <w:r w:rsidRPr="00C81B84">
              <w:t>Eiendommer til kongelige formål:</w:t>
            </w:r>
          </w:p>
        </w:tc>
        <w:tc>
          <w:tcPr>
            <w:tcW w:w="1400" w:type="dxa"/>
            <w:tcBorders>
              <w:top w:val="nil"/>
              <w:left w:val="nil"/>
              <w:bottom w:val="nil"/>
              <w:right w:val="nil"/>
            </w:tcBorders>
            <w:tcMar>
              <w:top w:w="128" w:type="dxa"/>
              <w:left w:w="43" w:type="dxa"/>
              <w:bottom w:w="43" w:type="dxa"/>
              <w:right w:w="43" w:type="dxa"/>
            </w:tcMar>
            <w:vAlign w:val="bottom"/>
          </w:tcPr>
          <w:p w14:paraId="1D2C5CEB" w14:textId="77777777" w:rsidR="00EE2529" w:rsidRPr="00C81B84" w:rsidRDefault="00EE2529" w:rsidP="00C81B84"/>
        </w:tc>
      </w:tr>
      <w:tr w:rsidR="00EE2529" w:rsidRPr="00C81B84" w14:paraId="3DB93759" w14:textId="77777777">
        <w:trPr>
          <w:trHeight w:val="380"/>
        </w:trPr>
        <w:tc>
          <w:tcPr>
            <w:tcW w:w="680" w:type="dxa"/>
            <w:tcBorders>
              <w:top w:val="nil"/>
              <w:left w:val="nil"/>
              <w:bottom w:val="nil"/>
              <w:right w:val="nil"/>
            </w:tcBorders>
            <w:tcMar>
              <w:top w:w="128" w:type="dxa"/>
              <w:left w:w="43" w:type="dxa"/>
              <w:bottom w:w="43" w:type="dxa"/>
              <w:right w:w="43" w:type="dxa"/>
            </w:tcMar>
          </w:tcPr>
          <w:p w14:paraId="654DC6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BC723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F76EC2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04E0F99" w14:textId="77777777" w:rsidR="00EE2529" w:rsidRPr="00C81B84" w:rsidRDefault="00AD5E1E" w:rsidP="00C81B84">
            <w:r w:rsidRPr="00C81B84">
              <w:t>640 000</w:t>
            </w:r>
          </w:p>
        </w:tc>
      </w:tr>
      <w:tr w:rsidR="00EE2529" w:rsidRPr="00C81B84" w14:paraId="11C5A3FA" w14:textId="77777777">
        <w:trPr>
          <w:trHeight w:val="380"/>
        </w:trPr>
        <w:tc>
          <w:tcPr>
            <w:tcW w:w="680" w:type="dxa"/>
            <w:tcBorders>
              <w:top w:val="nil"/>
              <w:left w:val="nil"/>
              <w:bottom w:val="nil"/>
              <w:right w:val="nil"/>
            </w:tcBorders>
            <w:tcMar>
              <w:top w:w="128" w:type="dxa"/>
              <w:left w:w="43" w:type="dxa"/>
              <w:bottom w:w="43" w:type="dxa"/>
              <w:right w:w="43" w:type="dxa"/>
            </w:tcMar>
          </w:tcPr>
          <w:p w14:paraId="058D38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B2322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3AE765" w14:textId="77777777" w:rsidR="00EE2529" w:rsidRPr="00C81B84" w:rsidRDefault="00AD5E1E" w:rsidP="00C81B84">
            <w:r w:rsidRPr="00C81B84">
              <w:t>fra kr 30 129 000 til kr 30 769 000</w:t>
            </w:r>
          </w:p>
        </w:tc>
        <w:tc>
          <w:tcPr>
            <w:tcW w:w="1400" w:type="dxa"/>
            <w:tcBorders>
              <w:top w:val="nil"/>
              <w:left w:val="nil"/>
              <w:bottom w:val="nil"/>
              <w:right w:val="nil"/>
            </w:tcBorders>
            <w:tcMar>
              <w:top w:w="128" w:type="dxa"/>
              <w:left w:w="43" w:type="dxa"/>
              <w:bottom w:w="43" w:type="dxa"/>
              <w:right w:w="43" w:type="dxa"/>
            </w:tcMar>
            <w:vAlign w:val="bottom"/>
          </w:tcPr>
          <w:p w14:paraId="1ECBF6BE" w14:textId="77777777" w:rsidR="00EE2529" w:rsidRPr="00C81B84" w:rsidRDefault="00EE2529" w:rsidP="00C81B84"/>
        </w:tc>
      </w:tr>
      <w:tr w:rsidR="00EE2529" w:rsidRPr="00C81B84" w14:paraId="2DC409B2" w14:textId="77777777">
        <w:trPr>
          <w:trHeight w:val="380"/>
        </w:trPr>
        <w:tc>
          <w:tcPr>
            <w:tcW w:w="680" w:type="dxa"/>
            <w:tcBorders>
              <w:top w:val="nil"/>
              <w:left w:val="nil"/>
              <w:bottom w:val="nil"/>
              <w:right w:val="nil"/>
            </w:tcBorders>
            <w:tcMar>
              <w:top w:w="128" w:type="dxa"/>
              <w:left w:w="43" w:type="dxa"/>
              <w:bottom w:w="43" w:type="dxa"/>
              <w:right w:w="43" w:type="dxa"/>
            </w:tcMar>
          </w:tcPr>
          <w:p w14:paraId="663076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336E32"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C17750B"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AF1EAA7" w14:textId="77777777" w:rsidR="00EE2529" w:rsidRPr="00C81B84" w:rsidRDefault="00AD5E1E" w:rsidP="00C81B84">
            <w:r w:rsidRPr="00C81B84">
              <w:t>1 349 000</w:t>
            </w:r>
          </w:p>
        </w:tc>
      </w:tr>
      <w:tr w:rsidR="00EE2529" w:rsidRPr="00C81B84" w14:paraId="02947E2B" w14:textId="77777777">
        <w:trPr>
          <w:trHeight w:val="380"/>
        </w:trPr>
        <w:tc>
          <w:tcPr>
            <w:tcW w:w="680" w:type="dxa"/>
            <w:tcBorders>
              <w:top w:val="nil"/>
              <w:left w:val="nil"/>
              <w:bottom w:val="nil"/>
              <w:right w:val="nil"/>
            </w:tcBorders>
            <w:tcMar>
              <w:top w:w="128" w:type="dxa"/>
              <w:left w:w="43" w:type="dxa"/>
              <w:bottom w:w="43" w:type="dxa"/>
              <w:right w:w="43" w:type="dxa"/>
            </w:tcMar>
          </w:tcPr>
          <w:p w14:paraId="54B4C3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B9738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90E5F8" w14:textId="77777777" w:rsidR="00EE2529" w:rsidRPr="00C81B84" w:rsidRDefault="00AD5E1E" w:rsidP="00C81B84">
            <w:r w:rsidRPr="00C81B84">
              <w:t>fra kr 39 304 000 til kr 40 653 000</w:t>
            </w:r>
          </w:p>
        </w:tc>
        <w:tc>
          <w:tcPr>
            <w:tcW w:w="1400" w:type="dxa"/>
            <w:tcBorders>
              <w:top w:val="nil"/>
              <w:left w:val="nil"/>
              <w:bottom w:val="nil"/>
              <w:right w:val="nil"/>
            </w:tcBorders>
            <w:tcMar>
              <w:top w:w="128" w:type="dxa"/>
              <w:left w:w="43" w:type="dxa"/>
              <w:bottom w:w="43" w:type="dxa"/>
              <w:right w:w="43" w:type="dxa"/>
            </w:tcMar>
            <w:vAlign w:val="bottom"/>
          </w:tcPr>
          <w:p w14:paraId="1FD32739" w14:textId="77777777" w:rsidR="00EE2529" w:rsidRPr="00C81B84" w:rsidRDefault="00EE2529" w:rsidP="00C81B84"/>
        </w:tc>
      </w:tr>
      <w:tr w:rsidR="00EE2529" w:rsidRPr="00C81B84" w14:paraId="193EE3A0" w14:textId="77777777">
        <w:trPr>
          <w:trHeight w:val="380"/>
        </w:trPr>
        <w:tc>
          <w:tcPr>
            <w:tcW w:w="680" w:type="dxa"/>
            <w:tcBorders>
              <w:top w:val="nil"/>
              <w:left w:val="nil"/>
              <w:bottom w:val="nil"/>
              <w:right w:val="nil"/>
            </w:tcBorders>
            <w:tcMar>
              <w:top w:w="128" w:type="dxa"/>
              <w:left w:w="43" w:type="dxa"/>
              <w:bottom w:w="43" w:type="dxa"/>
              <w:right w:w="43" w:type="dxa"/>
            </w:tcMar>
          </w:tcPr>
          <w:p w14:paraId="15B8DD8A" w14:textId="77777777" w:rsidR="00EE2529" w:rsidRPr="00C81B84" w:rsidRDefault="00AD5E1E" w:rsidP="00C81B84">
            <w:r w:rsidRPr="00C81B84">
              <w:t>533</w:t>
            </w:r>
          </w:p>
        </w:tc>
        <w:tc>
          <w:tcPr>
            <w:tcW w:w="680" w:type="dxa"/>
            <w:tcBorders>
              <w:top w:val="nil"/>
              <w:left w:val="nil"/>
              <w:bottom w:val="nil"/>
              <w:right w:val="nil"/>
            </w:tcBorders>
            <w:tcMar>
              <w:top w:w="128" w:type="dxa"/>
              <w:left w:w="43" w:type="dxa"/>
              <w:bottom w:w="43" w:type="dxa"/>
              <w:right w:w="43" w:type="dxa"/>
            </w:tcMar>
          </w:tcPr>
          <w:p w14:paraId="7017A7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74D14B" w14:textId="77777777" w:rsidR="00EE2529" w:rsidRPr="00C81B84" w:rsidRDefault="00AD5E1E" w:rsidP="00C81B84">
            <w:r w:rsidRPr="00C81B84">
              <w:t>Eiendommer utenfor husleieordningen:</w:t>
            </w:r>
          </w:p>
        </w:tc>
        <w:tc>
          <w:tcPr>
            <w:tcW w:w="1400" w:type="dxa"/>
            <w:tcBorders>
              <w:top w:val="nil"/>
              <w:left w:val="nil"/>
              <w:bottom w:val="nil"/>
              <w:right w:val="nil"/>
            </w:tcBorders>
            <w:tcMar>
              <w:top w:w="128" w:type="dxa"/>
              <w:left w:w="43" w:type="dxa"/>
              <w:bottom w:w="43" w:type="dxa"/>
              <w:right w:w="43" w:type="dxa"/>
            </w:tcMar>
            <w:vAlign w:val="bottom"/>
          </w:tcPr>
          <w:p w14:paraId="5A8E1EC2" w14:textId="77777777" w:rsidR="00EE2529" w:rsidRPr="00C81B84" w:rsidRDefault="00EE2529" w:rsidP="00C81B84"/>
        </w:tc>
      </w:tr>
      <w:tr w:rsidR="00EE2529" w:rsidRPr="00C81B84" w14:paraId="374C8562" w14:textId="77777777">
        <w:trPr>
          <w:trHeight w:val="380"/>
        </w:trPr>
        <w:tc>
          <w:tcPr>
            <w:tcW w:w="680" w:type="dxa"/>
            <w:tcBorders>
              <w:top w:val="nil"/>
              <w:left w:val="nil"/>
              <w:bottom w:val="nil"/>
              <w:right w:val="nil"/>
            </w:tcBorders>
            <w:tcMar>
              <w:top w:w="128" w:type="dxa"/>
              <w:left w:w="43" w:type="dxa"/>
              <w:bottom w:w="43" w:type="dxa"/>
              <w:right w:w="43" w:type="dxa"/>
            </w:tcMar>
          </w:tcPr>
          <w:p w14:paraId="1CAF41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66083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755FE0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8FEF012" w14:textId="77777777" w:rsidR="00EE2529" w:rsidRPr="00C81B84" w:rsidRDefault="00AD5E1E" w:rsidP="00C81B84">
            <w:r w:rsidRPr="00C81B84">
              <w:t>724 000</w:t>
            </w:r>
          </w:p>
        </w:tc>
      </w:tr>
      <w:tr w:rsidR="00EE2529" w:rsidRPr="00C81B84" w14:paraId="7F77C179" w14:textId="77777777">
        <w:trPr>
          <w:trHeight w:val="380"/>
        </w:trPr>
        <w:tc>
          <w:tcPr>
            <w:tcW w:w="680" w:type="dxa"/>
            <w:tcBorders>
              <w:top w:val="nil"/>
              <w:left w:val="nil"/>
              <w:bottom w:val="nil"/>
              <w:right w:val="nil"/>
            </w:tcBorders>
            <w:tcMar>
              <w:top w:w="128" w:type="dxa"/>
              <w:left w:w="43" w:type="dxa"/>
              <w:bottom w:w="43" w:type="dxa"/>
              <w:right w:w="43" w:type="dxa"/>
            </w:tcMar>
          </w:tcPr>
          <w:p w14:paraId="0DA5C5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A376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FDBCAA" w14:textId="77777777" w:rsidR="00EE2529" w:rsidRPr="00C81B84" w:rsidRDefault="00AD5E1E" w:rsidP="00C81B84">
            <w:r w:rsidRPr="00C81B84">
              <w:t>fra kr 26 470 000 til kr 27 194 000</w:t>
            </w:r>
          </w:p>
        </w:tc>
        <w:tc>
          <w:tcPr>
            <w:tcW w:w="1400" w:type="dxa"/>
            <w:tcBorders>
              <w:top w:val="nil"/>
              <w:left w:val="nil"/>
              <w:bottom w:val="nil"/>
              <w:right w:val="nil"/>
            </w:tcBorders>
            <w:tcMar>
              <w:top w:w="128" w:type="dxa"/>
              <w:left w:w="43" w:type="dxa"/>
              <w:bottom w:w="43" w:type="dxa"/>
              <w:right w:w="43" w:type="dxa"/>
            </w:tcMar>
            <w:vAlign w:val="bottom"/>
          </w:tcPr>
          <w:p w14:paraId="793BA00B" w14:textId="77777777" w:rsidR="00EE2529" w:rsidRPr="00C81B84" w:rsidRDefault="00EE2529" w:rsidP="00C81B84"/>
        </w:tc>
      </w:tr>
      <w:tr w:rsidR="00EE2529" w:rsidRPr="00C81B84" w14:paraId="3097BF51" w14:textId="77777777">
        <w:trPr>
          <w:trHeight w:val="380"/>
        </w:trPr>
        <w:tc>
          <w:tcPr>
            <w:tcW w:w="680" w:type="dxa"/>
            <w:tcBorders>
              <w:top w:val="nil"/>
              <w:left w:val="nil"/>
              <w:bottom w:val="nil"/>
              <w:right w:val="nil"/>
            </w:tcBorders>
            <w:tcMar>
              <w:top w:w="128" w:type="dxa"/>
              <w:left w:w="43" w:type="dxa"/>
              <w:bottom w:w="43" w:type="dxa"/>
              <w:right w:w="43" w:type="dxa"/>
            </w:tcMar>
          </w:tcPr>
          <w:p w14:paraId="30464C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EBC2E2"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6A015B1"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66D0CFA" w14:textId="77777777" w:rsidR="00EE2529" w:rsidRPr="00C81B84" w:rsidRDefault="00AD5E1E" w:rsidP="00C81B84">
            <w:r w:rsidRPr="00C81B84">
              <w:t>24 000 000</w:t>
            </w:r>
          </w:p>
        </w:tc>
      </w:tr>
      <w:tr w:rsidR="00EE2529" w:rsidRPr="00C81B84" w14:paraId="6BE7FD2A" w14:textId="77777777">
        <w:trPr>
          <w:trHeight w:val="380"/>
        </w:trPr>
        <w:tc>
          <w:tcPr>
            <w:tcW w:w="680" w:type="dxa"/>
            <w:tcBorders>
              <w:top w:val="nil"/>
              <w:left w:val="nil"/>
              <w:bottom w:val="nil"/>
              <w:right w:val="nil"/>
            </w:tcBorders>
            <w:tcMar>
              <w:top w:w="128" w:type="dxa"/>
              <w:left w:w="43" w:type="dxa"/>
              <w:bottom w:w="43" w:type="dxa"/>
              <w:right w:w="43" w:type="dxa"/>
            </w:tcMar>
          </w:tcPr>
          <w:p w14:paraId="489360D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F7E15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8CA564" w14:textId="77777777" w:rsidR="00EE2529" w:rsidRPr="00C81B84" w:rsidRDefault="00AD5E1E" w:rsidP="00C81B84">
            <w:r w:rsidRPr="00C81B84">
              <w:t>fra kr 35 000 000 til kr 11 000 000</w:t>
            </w:r>
          </w:p>
        </w:tc>
        <w:tc>
          <w:tcPr>
            <w:tcW w:w="1400" w:type="dxa"/>
            <w:tcBorders>
              <w:top w:val="nil"/>
              <w:left w:val="nil"/>
              <w:bottom w:val="nil"/>
              <w:right w:val="nil"/>
            </w:tcBorders>
            <w:tcMar>
              <w:top w:w="128" w:type="dxa"/>
              <w:left w:w="43" w:type="dxa"/>
              <w:bottom w:w="43" w:type="dxa"/>
              <w:right w:w="43" w:type="dxa"/>
            </w:tcMar>
            <w:vAlign w:val="bottom"/>
          </w:tcPr>
          <w:p w14:paraId="06B1BE8E" w14:textId="77777777" w:rsidR="00EE2529" w:rsidRPr="00C81B84" w:rsidRDefault="00EE2529" w:rsidP="00C81B84"/>
        </w:tc>
      </w:tr>
      <w:tr w:rsidR="00EE2529" w:rsidRPr="00C81B84" w14:paraId="3E9FBA17" w14:textId="77777777">
        <w:trPr>
          <w:trHeight w:val="380"/>
        </w:trPr>
        <w:tc>
          <w:tcPr>
            <w:tcW w:w="680" w:type="dxa"/>
            <w:tcBorders>
              <w:top w:val="nil"/>
              <w:left w:val="nil"/>
              <w:bottom w:val="nil"/>
              <w:right w:val="nil"/>
            </w:tcBorders>
            <w:tcMar>
              <w:top w:w="128" w:type="dxa"/>
              <w:left w:w="43" w:type="dxa"/>
              <w:bottom w:w="43" w:type="dxa"/>
              <w:right w:w="43" w:type="dxa"/>
            </w:tcMar>
          </w:tcPr>
          <w:p w14:paraId="3DE81B36" w14:textId="77777777" w:rsidR="00EE2529" w:rsidRPr="00C81B84" w:rsidRDefault="00AD5E1E" w:rsidP="00C81B84">
            <w:r w:rsidRPr="00C81B84">
              <w:t>540</w:t>
            </w:r>
          </w:p>
        </w:tc>
        <w:tc>
          <w:tcPr>
            <w:tcW w:w="680" w:type="dxa"/>
            <w:tcBorders>
              <w:top w:val="nil"/>
              <w:left w:val="nil"/>
              <w:bottom w:val="nil"/>
              <w:right w:val="nil"/>
            </w:tcBorders>
            <w:tcMar>
              <w:top w:w="128" w:type="dxa"/>
              <w:left w:w="43" w:type="dxa"/>
              <w:bottom w:w="43" w:type="dxa"/>
              <w:right w:w="43" w:type="dxa"/>
            </w:tcMar>
          </w:tcPr>
          <w:p w14:paraId="0C68B04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3F361D" w14:textId="77777777" w:rsidR="00EE2529" w:rsidRPr="00C81B84" w:rsidRDefault="00AD5E1E" w:rsidP="00C81B84">
            <w:r w:rsidRPr="00C81B84">
              <w:t>Digitaliseringsdirektoratet:</w:t>
            </w:r>
          </w:p>
        </w:tc>
        <w:tc>
          <w:tcPr>
            <w:tcW w:w="1400" w:type="dxa"/>
            <w:tcBorders>
              <w:top w:val="nil"/>
              <w:left w:val="nil"/>
              <w:bottom w:val="nil"/>
              <w:right w:val="nil"/>
            </w:tcBorders>
            <w:tcMar>
              <w:top w:w="128" w:type="dxa"/>
              <w:left w:w="43" w:type="dxa"/>
              <w:bottom w:w="43" w:type="dxa"/>
              <w:right w:w="43" w:type="dxa"/>
            </w:tcMar>
            <w:vAlign w:val="bottom"/>
          </w:tcPr>
          <w:p w14:paraId="3F0BB15B" w14:textId="77777777" w:rsidR="00EE2529" w:rsidRPr="00C81B84" w:rsidRDefault="00EE2529" w:rsidP="00C81B84"/>
        </w:tc>
      </w:tr>
      <w:tr w:rsidR="00EE2529" w:rsidRPr="00C81B84" w14:paraId="2399A1AD" w14:textId="77777777">
        <w:trPr>
          <w:trHeight w:val="380"/>
        </w:trPr>
        <w:tc>
          <w:tcPr>
            <w:tcW w:w="680" w:type="dxa"/>
            <w:tcBorders>
              <w:top w:val="nil"/>
              <w:left w:val="nil"/>
              <w:bottom w:val="nil"/>
              <w:right w:val="nil"/>
            </w:tcBorders>
            <w:tcMar>
              <w:top w:w="128" w:type="dxa"/>
              <w:left w:w="43" w:type="dxa"/>
              <w:bottom w:w="43" w:type="dxa"/>
              <w:right w:w="43" w:type="dxa"/>
            </w:tcMar>
          </w:tcPr>
          <w:p w14:paraId="10B2C9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E9998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DB3C24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4322A9D" w14:textId="77777777" w:rsidR="00EE2529" w:rsidRPr="00C81B84" w:rsidRDefault="00AD5E1E" w:rsidP="00C81B84">
            <w:r w:rsidRPr="00C81B84">
              <w:t>1 992 000</w:t>
            </w:r>
          </w:p>
        </w:tc>
      </w:tr>
      <w:tr w:rsidR="00EE2529" w:rsidRPr="00C81B84" w14:paraId="34100FE1" w14:textId="77777777">
        <w:trPr>
          <w:trHeight w:val="380"/>
        </w:trPr>
        <w:tc>
          <w:tcPr>
            <w:tcW w:w="680" w:type="dxa"/>
            <w:tcBorders>
              <w:top w:val="nil"/>
              <w:left w:val="nil"/>
              <w:bottom w:val="nil"/>
              <w:right w:val="nil"/>
            </w:tcBorders>
            <w:tcMar>
              <w:top w:w="128" w:type="dxa"/>
              <w:left w:w="43" w:type="dxa"/>
              <w:bottom w:w="43" w:type="dxa"/>
              <w:right w:w="43" w:type="dxa"/>
            </w:tcMar>
          </w:tcPr>
          <w:p w14:paraId="57DC3F1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6E30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4766BC" w14:textId="77777777" w:rsidR="00EE2529" w:rsidRPr="00C81B84" w:rsidRDefault="00AD5E1E" w:rsidP="00C81B84">
            <w:r w:rsidRPr="00C81B84">
              <w:t>fra kr 150 766 000 til kr 152 758 000</w:t>
            </w:r>
          </w:p>
        </w:tc>
        <w:tc>
          <w:tcPr>
            <w:tcW w:w="1400" w:type="dxa"/>
            <w:tcBorders>
              <w:top w:val="nil"/>
              <w:left w:val="nil"/>
              <w:bottom w:val="nil"/>
              <w:right w:val="nil"/>
            </w:tcBorders>
            <w:tcMar>
              <w:top w:w="128" w:type="dxa"/>
              <w:left w:w="43" w:type="dxa"/>
              <w:bottom w:w="43" w:type="dxa"/>
              <w:right w:w="43" w:type="dxa"/>
            </w:tcMar>
            <w:vAlign w:val="bottom"/>
          </w:tcPr>
          <w:p w14:paraId="633CF1AB" w14:textId="77777777" w:rsidR="00EE2529" w:rsidRPr="00C81B84" w:rsidRDefault="00EE2529" w:rsidP="00C81B84"/>
        </w:tc>
      </w:tr>
      <w:tr w:rsidR="00EE2529" w:rsidRPr="00C81B84" w14:paraId="2E0C289D" w14:textId="77777777">
        <w:trPr>
          <w:trHeight w:val="380"/>
        </w:trPr>
        <w:tc>
          <w:tcPr>
            <w:tcW w:w="680" w:type="dxa"/>
            <w:tcBorders>
              <w:top w:val="nil"/>
              <w:left w:val="nil"/>
              <w:bottom w:val="nil"/>
              <w:right w:val="nil"/>
            </w:tcBorders>
            <w:tcMar>
              <w:top w:w="128" w:type="dxa"/>
              <w:left w:w="43" w:type="dxa"/>
              <w:bottom w:w="43" w:type="dxa"/>
              <w:right w:w="43" w:type="dxa"/>
            </w:tcMar>
          </w:tcPr>
          <w:p w14:paraId="673DED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D2DB0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D28D689"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2BB1473" w14:textId="77777777" w:rsidR="00EE2529" w:rsidRPr="00C81B84" w:rsidRDefault="00AD5E1E" w:rsidP="00C81B84">
            <w:r w:rsidRPr="00C81B84">
              <w:t>271 000</w:t>
            </w:r>
          </w:p>
        </w:tc>
      </w:tr>
      <w:tr w:rsidR="00EE2529" w:rsidRPr="00C81B84" w14:paraId="22C00778" w14:textId="77777777">
        <w:trPr>
          <w:trHeight w:val="380"/>
        </w:trPr>
        <w:tc>
          <w:tcPr>
            <w:tcW w:w="680" w:type="dxa"/>
            <w:tcBorders>
              <w:top w:val="nil"/>
              <w:left w:val="nil"/>
              <w:bottom w:val="nil"/>
              <w:right w:val="nil"/>
            </w:tcBorders>
            <w:tcMar>
              <w:top w:w="128" w:type="dxa"/>
              <w:left w:w="43" w:type="dxa"/>
              <w:bottom w:w="43" w:type="dxa"/>
              <w:right w:w="43" w:type="dxa"/>
            </w:tcMar>
          </w:tcPr>
          <w:p w14:paraId="237EE8A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B00B6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B38714" w14:textId="77777777" w:rsidR="00EE2529" w:rsidRPr="00C81B84" w:rsidRDefault="00AD5E1E" w:rsidP="00C81B84">
            <w:r w:rsidRPr="00C81B84">
              <w:t>fra kr 12 683 000 til kr 12 954 000</w:t>
            </w:r>
          </w:p>
        </w:tc>
        <w:tc>
          <w:tcPr>
            <w:tcW w:w="1400" w:type="dxa"/>
            <w:tcBorders>
              <w:top w:val="nil"/>
              <w:left w:val="nil"/>
              <w:bottom w:val="nil"/>
              <w:right w:val="nil"/>
            </w:tcBorders>
            <w:tcMar>
              <w:top w:w="128" w:type="dxa"/>
              <w:left w:w="43" w:type="dxa"/>
              <w:bottom w:w="43" w:type="dxa"/>
              <w:right w:w="43" w:type="dxa"/>
            </w:tcMar>
            <w:vAlign w:val="bottom"/>
          </w:tcPr>
          <w:p w14:paraId="1451D75F" w14:textId="77777777" w:rsidR="00EE2529" w:rsidRPr="00C81B84" w:rsidRDefault="00EE2529" w:rsidP="00C81B84"/>
        </w:tc>
      </w:tr>
      <w:tr w:rsidR="00EE2529" w:rsidRPr="00C81B84" w14:paraId="7B67A49F" w14:textId="77777777">
        <w:trPr>
          <w:trHeight w:val="640"/>
        </w:trPr>
        <w:tc>
          <w:tcPr>
            <w:tcW w:w="680" w:type="dxa"/>
            <w:tcBorders>
              <w:top w:val="nil"/>
              <w:left w:val="nil"/>
              <w:bottom w:val="nil"/>
              <w:right w:val="nil"/>
            </w:tcBorders>
            <w:tcMar>
              <w:top w:w="128" w:type="dxa"/>
              <w:left w:w="43" w:type="dxa"/>
              <w:bottom w:w="43" w:type="dxa"/>
              <w:right w:w="43" w:type="dxa"/>
            </w:tcMar>
          </w:tcPr>
          <w:p w14:paraId="3BEB43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8F85A8"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5C076103" w14:textId="77777777" w:rsidR="00EE2529" w:rsidRPr="00C81B84" w:rsidRDefault="00AD5E1E" w:rsidP="00C81B84">
            <w:r w:rsidRPr="00C81B84">
              <w:t xml:space="preserve">Utvikling og forvaltning av nasjonale fellesløsninger,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22187E8" w14:textId="77777777" w:rsidR="00EE2529" w:rsidRPr="00C81B84" w:rsidRDefault="00AD5E1E" w:rsidP="00C81B84">
            <w:r w:rsidRPr="00C81B84">
              <w:t>21 832 000</w:t>
            </w:r>
          </w:p>
        </w:tc>
      </w:tr>
      <w:tr w:rsidR="00EE2529" w:rsidRPr="00C81B84" w14:paraId="1D393CBA" w14:textId="77777777">
        <w:trPr>
          <w:trHeight w:val="380"/>
        </w:trPr>
        <w:tc>
          <w:tcPr>
            <w:tcW w:w="680" w:type="dxa"/>
            <w:tcBorders>
              <w:top w:val="nil"/>
              <w:left w:val="nil"/>
              <w:bottom w:val="nil"/>
              <w:right w:val="nil"/>
            </w:tcBorders>
            <w:tcMar>
              <w:top w:w="128" w:type="dxa"/>
              <w:left w:w="43" w:type="dxa"/>
              <w:bottom w:w="43" w:type="dxa"/>
              <w:right w:w="43" w:type="dxa"/>
            </w:tcMar>
          </w:tcPr>
          <w:p w14:paraId="522363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B467E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03B4C8" w14:textId="77777777" w:rsidR="00EE2529" w:rsidRPr="00C81B84" w:rsidRDefault="00AD5E1E" w:rsidP="00C81B84">
            <w:r w:rsidRPr="00C81B84">
              <w:t>fra kr 319 870 000 til kr 341 702 000</w:t>
            </w:r>
          </w:p>
        </w:tc>
        <w:tc>
          <w:tcPr>
            <w:tcW w:w="1400" w:type="dxa"/>
            <w:tcBorders>
              <w:top w:val="nil"/>
              <w:left w:val="nil"/>
              <w:bottom w:val="nil"/>
              <w:right w:val="nil"/>
            </w:tcBorders>
            <w:tcMar>
              <w:top w:w="128" w:type="dxa"/>
              <w:left w:w="43" w:type="dxa"/>
              <w:bottom w:w="43" w:type="dxa"/>
              <w:right w:w="43" w:type="dxa"/>
            </w:tcMar>
            <w:vAlign w:val="bottom"/>
          </w:tcPr>
          <w:p w14:paraId="7F3B33A5" w14:textId="77777777" w:rsidR="00EE2529" w:rsidRPr="00C81B84" w:rsidRDefault="00EE2529" w:rsidP="00C81B84"/>
        </w:tc>
      </w:tr>
      <w:tr w:rsidR="00EE2529" w:rsidRPr="00C81B84" w14:paraId="73CBE4A5" w14:textId="77777777">
        <w:trPr>
          <w:trHeight w:val="640"/>
        </w:trPr>
        <w:tc>
          <w:tcPr>
            <w:tcW w:w="680" w:type="dxa"/>
            <w:tcBorders>
              <w:top w:val="nil"/>
              <w:left w:val="nil"/>
              <w:bottom w:val="nil"/>
              <w:right w:val="nil"/>
            </w:tcBorders>
            <w:tcMar>
              <w:top w:w="128" w:type="dxa"/>
              <w:left w:w="43" w:type="dxa"/>
              <w:bottom w:w="43" w:type="dxa"/>
              <w:right w:w="43" w:type="dxa"/>
            </w:tcMar>
          </w:tcPr>
          <w:p w14:paraId="37DB61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419C5F" w14:textId="77777777" w:rsidR="00EE2529" w:rsidRPr="00C81B84" w:rsidRDefault="00AD5E1E" w:rsidP="00C81B84">
            <w:r w:rsidRPr="00C81B84">
              <w:t>25</w:t>
            </w:r>
          </w:p>
        </w:tc>
        <w:tc>
          <w:tcPr>
            <w:tcW w:w="6800" w:type="dxa"/>
            <w:tcBorders>
              <w:top w:val="nil"/>
              <w:left w:val="nil"/>
              <w:bottom w:val="nil"/>
              <w:right w:val="nil"/>
            </w:tcBorders>
            <w:tcMar>
              <w:top w:w="128" w:type="dxa"/>
              <w:left w:w="43" w:type="dxa"/>
              <w:bottom w:w="43" w:type="dxa"/>
              <w:right w:w="43" w:type="dxa"/>
            </w:tcMar>
          </w:tcPr>
          <w:p w14:paraId="4E18ED5C" w14:textId="77777777" w:rsidR="00EE2529" w:rsidRPr="00C81B84" w:rsidRDefault="00AD5E1E" w:rsidP="00C81B84">
            <w:r w:rsidRPr="00C81B84">
              <w:t xml:space="preserve">Medfinansieringsordning for digitaliseringsprosjekter,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D56BE36" w14:textId="77777777" w:rsidR="00EE2529" w:rsidRPr="00C81B84" w:rsidRDefault="00AD5E1E" w:rsidP="00C81B84">
            <w:r w:rsidRPr="00C81B84">
              <w:t>10 500 000</w:t>
            </w:r>
          </w:p>
        </w:tc>
      </w:tr>
      <w:tr w:rsidR="00EE2529" w:rsidRPr="00C81B84" w14:paraId="36BF18E6" w14:textId="77777777">
        <w:trPr>
          <w:trHeight w:val="380"/>
        </w:trPr>
        <w:tc>
          <w:tcPr>
            <w:tcW w:w="680" w:type="dxa"/>
            <w:tcBorders>
              <w:top w:val="nil"/>
              <w:left w:val="nil"/>
              <w:bottom w:val="nil"/>
              <w:right w:val="nil"/>
            </w:tcBorders>
            <w:tcMar>
              <w:top w:w="128" w:type="dxa"/>
              <w:left w:w="43" w:type="dxa"/>
              <w:bottom w:w="43" w:type="dxa"/>
              <w:right w:w="43" w:type="dxa"/>
            </w:tcMar>
          </w:tcPr>
          <w:p w14:paraId="700F95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EC66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1BB5F0" w14:textId="77777777" w:rsidR="00EE2529" w:rsidRPr="00C81B84" w:rsidRDefault="00AD5E1E" w:rsidP="00C81B84">
            <w:r w:rsidRPr="00C81B84">
              <w:t>fra kr 123 980 000 til kr 113 480 000</w:t>
            </w:r>
          </w:p>
        </w:tc>
        <w:tc>
          <w:tcPr>
            <w:tcW w:w="1400" w:type="dxa"/>
            <w:tcBorders>
              <w:top w:val="nil"/>
              <w:left w:val="nil"/>
              <w:bottom w:val="nil"/>
              <w:right w:val="nil"/>
            </w:tcBorders>
            <w:tcMar>
              <w:top w:w="128" w:type="dxa"/>
              <w:left w:w="43" w:type="dxa"/>
              <w:bottom w:w="43" w:type="dxa"/>
              <w:right w:w="43" w:type="dxa"/>
            </w:tcMar>
            <w:vAlign w:val="bottom"/>
          </w:tcPr>
          <w:p w14:paraId="4A1F885C" w14:textId="77777777" w:rsidR="00EE2529" w:rsidRPr="00C81B84" w:rsidRDefault="00EE2529" w:rsidP="00C81B84"/>
        </w:tc>
      </w:tr>
      <w:tr w:rsidR="00EE2529" w:rsidRPr="00C81B84" w14:paraId="7BC1E6D1" w14:textId="77777777">
        <w:trPr>
          <w:trHeight w:val="380"/>
        </w:trPr>
        <w:tc>
          <w:tcPr>
            <w:tcW w:w="680" w:type="dxa"/>
            <w:tcBorders>
              <w:top w:val="nil"/>
              <w:left w:val="nil"/>
              <w:bottom w:val="nil"/>
              <w:right w:val="nil"/>
            </w:tcBorders>
            <w:tcMar>
              <w:top w:w="128" w:type="dxa"/>
              <w:left w:w="43" w:type="dxa"/>
              <w:bottom w:w="43" w:type="dxa"/>
              <w:right w:w="43" w:type="dxa"/>
            </w:tcMar>
          </w:tcPr>
          <w:p w14:paraId="5C2B03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312394" w14:textId="77777777" w:rsidR="00EE2529" w:rsidRPr="00C81B84" w:rsidRDefault="00AD5E1E" w:rsidP="00C81B84">
            <w:r w:rsidRPr="00C81B84">
              <w:t>26</w:t>
            </w:r>
          </w:p>
        </w:tc>
        <w:tc>
          <w:tcPr>
            <w:tcW w:w="6800" w:type="dxa"/>
            <w:tcBorders>
              <w:top w:val="nil"/>
              <w:left w:val="nil"/>
              <w:bottom w:val="nil"/>
              <w:right w:val="nil"/>
            </w:tcBorders>
            <w:tcMar>
              <w:top w:w="128" w:type="dxa"/>
              <w:left w:w="43" w:type="dxa"/>
              <w:bottom w:w="43" w:type="dxa"/>
              <w:right w:w="43" w:type="dxa"/>
            </w:tcMar>
          </w:tcPr>
          <w:p w14:paraId="6D2ED0CF" w14:textId="77777777" w:rsidR="00EE2529" w:rsidRPr="00C81B84" w:rsidRDefault="00AD5E1E" w:rsidP="00C81B84">
            <w:proofErr w:type="spellStart"/>
            <w:r w:rsidRPr="00C81B84">
              <w:t>StimuLab</w:t>
            </w:r>
            <w:proofErr w:type="spellEnd"/>
            <w:r w:rsidRPr="00C81B84">
              <w:t xml:space="preserv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80D92B4" w14:textId="77777777" w:rsidR="00EE2529" w:rsidRPr="00C81B84" w:rsidRDefault="00AD5E1E" w:rsidP="00C81B84">
            <w:r w:rsidRPr="00C81B84">
              <w:t>150 000</w:t>
            </w:r>
          </w:p>
        </w:tc>
      </w:tr>
      <w:tr w:rsidR="00EE2529" w:rsidRPr="00C81B84" w14:paraId="6126ECDF" w14:textId="77777777">
        <w:trPr>
          <w:trHeight w:val="380"/>
        </w:trPr>
        <w:tc>
          <w:tcPr>
            <w:tcW w:w="680" w:type="dxa"/>
            <w:tcBorders>
              <w:top w:val="nil"/>
              <w:left w:val="nil"/>
              <w:bottom w:val="nil"/>
              <w:right w:val="nil"/>
            </w:tcBorders>
            <w:tcMar>
              <w:top w:w="128" w:type="dxa"/>
              <w:left w:w="43" w:type="dxa"/>
              <w:bottom w:w="43" w:type="dxa"/>
              <w:right w:w="43" w:type="dxa"/>
            </w:tcMar>
          </w:tcPr>
          <w:p w14:paraId="58C0E1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99C1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9B7F72" w14:textId="77777777" w:rsidR="00EE2529" w:rsidRPr="00C81B84" w:rsidRDefault="00AD5E1E" w:rsidP="00C81B84">
            <w:r w:rsidRPr="00C81B84">
              <w:t>fra kr 4 925 000 til kr 5 075 000</w:t>
            </w:r>
          </w:p>
        </w:tc>
        <w:tc>
          <w:tcPr>
            <w:tcW w:w="1400" w:type="dxa"/>
            <w:tcBorders>
              <w:top w:val="nil"/>
              <w:left w:val="nil"/>
              <w:bottom w:val="nil"/>
              <w:right w:val="nil"/>
            </w:tcBorders>
            <w:tcMar>
              <w:top w:w="128" w:type="dxa"/>
              <w:left w:w="43" w:type="dxa"/>
              <w:bottom w:w="43" w:type="dxa"/>
              <w:right w:w="43" w:type="dxa"/>
            </w:tcMar>
            <w:vAlign w:val="bottom"/>
          </w:tcPr>
          <w:p w14:paraId="23752C08" w14:textId="77777777" w:rsidR="00EE2529" w:rsidRPr="00C81B84" w:rsidRDefault="00EE2529" w:rsidP="00C81B84"/>
        </w:tc>
      </w:tr>
      <w:tr w:rsidR="00EE2529" w:rsidRPr="00C81B84" w14:paraId="352418A2" w14:textId="77777777">
        <w:trPr>
          <w:trHeight w:val="380"/>
        </w:trPr>
        <w:tc>
          <w:tcPr>
            <w:tcW w:w="680" w:type="dxa"/>
            <w:tcBorders>
              <w:top w:val="nil"/>
              <w:left w:val="nil"/>
              <w:bottom w:val="nil"/>
              <w:right w:val="nil"/>
            </w:tcBorders>
            <w:tcMar>
              <w:top w:w="128" w:type="dxa"/>
              <w:left w:w="43" w:type="dxa"/>
              <w:bottom w:w="43" w:type="dxa"/>
              <w:right w:w="43" w:type="dxa"/>
            </w:tcMar>
          </w:tcPr>
          <w:p w14:paraId="2D5A09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1E8E82" w14:textId="77777777" w:rsidR="00EE2529" w:rsidRPr="00C81B84" w:rsidRDefault="00AD5E1E" w:rsidP="00C81B84">
            <w:r w:rsidRPr="00C81B84">
              <w:t>27</w:t>
            </w:r>
          </w:p>
        </w:tc>
        <w:tc>
          <w:tcPr>
            <w:tcW w:w="6800" w:type="dxa"/>
            <w:tcBorders>
              <w:top w:val="nil"/>
              <w:left w:val="nil"/>
              <w:bottom w:val="nil"/>
              <w:right w:val="nil"/>
            </w:tcBorders>
            <w:tcMar>
              <w:top w:w="128" w:type="dxa"/>
              <w:left w:w="43" w:type="dxa"/>
              <w:bottom w:w="43" w:type="dxa"/>
              <w:right w:w="43" w:type="dxa"/>
            </w:tcMar>
          </w:tcPr>
          <w:p w14:paraId="194E13E7" w14:textId="77777777" w:rsidR="00EE2529" w:rsidRPr="00C81B84" w:rsidRDefault="00AD5E1E" w:rsidP="00C81B84">
            <w:r w:rsidRPr="00C81B84">
              <w:t xml:space="preserve">Tilsyn for universell utforming av ikt,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35E565D" w14:textId="77777777" w:rsidR="00EE2529" w:rsidRPr="00C81B84" w:rsidRDefault="00AD5E1E" w:rsidP="00C81B84">
            <w:r w:rsidRPr="00C81B84">
              <w:t>803 000</w:t>
            </w:r>
          </w:p>
        </w:tc>
      </w:tr>
      <w:tr w:rsidR="00EE2529" w:rsidRPr="00C81B84" w14:paraId="06BDD7E5" w14:textId="77777777">
        <w:trPr>
          <w:trHeight w:val="380"/>
        </w:trPr>
        <w:tc>
          <w:tcPr>
            <w:tcW w:w="680" w:type="dxa"/>
            <w:tcBorders>
              <w:top w:val="nil"/>
              <w:left w:val="nil"/>
              <w:bottom w:val="nil"/>
              <w:right w:val="nil"/>
            </w:tcBorders>
            <w:tcMar>
              <w:top w:w="128" w:type="dxa"/>
              <w:left w:w="43" w:type="dxa"/>
              <w:bottom w:w="43" w:type="dxa"/>
              <w:right w:w="43" w:type="dxa"/>
            </w:tcMar>
          </w:tcPr>
          <w:p w14:paraId="44D1D9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8F8E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617FC1" w14:textId="77777777" w:rsidR="00EE2529" w:rsidRPr="00C81B84" w:rsidRDefault="00AD5E1E" w:rsidP="00C81B84">
            <w:r w:rsidRPr="00C81B84">
              <w:t>fra kr 26 375 000 til kr 27 178 000</w:t>
            </w:r>
          </w:p>
        </w:tc>
        <w:tc>
          <w:tcPr>
            <w:tcW w:w="1400" w:type="dxa"/>
            <w:tcBorders>
              <w:top w:val="nil"/>
              <w:left w:val="nil"/>
              <w:bottom w:val="nil"/>
              <w:right w:val="nil"/>
            </w:tcBorders>
            <w:tcMar>
              <w:top w:w="128" w:type="dxa"/>
              <w:left w:w="43" w:type="dxa"/>
              <w:bottom w:w="43" w:type="dxa"/>
              <w:right w:w="43" w:type="dxa"/>
            </w:tcMar>
            <w:vAlign w:val="bottom"/>
          </w:tcPr>
          <w:p w14:paraId="266EE116" w14:textId="77777777" w:rsidR="00EE2529" w:rsidRPr="00C81B84" w:rsidRDefault="00EE2529" w:rsidP="00C81B84"/>
        </w:tc>
      </w:tr>
      <w:tr w:rsidR="00EE2529" w:rsidRPr="00C81B84" w14:paraId="052F37DC" w14:textId="77777777">
        <w:trPr>
          <w:trHeight w:val="380"/>
        </w:trPr>
        <w:tc>
          <w:tcPr>
            <w:tcW w:w="680" w:type="dxa"/>
            <w:tcBorders>
              <w:top w:val="nil"/>
              <w:left w:val="nil"/>
              <w:bottom w:val="nil"/>
              <w:right w:val="nil"/>
            </w:tcBorders>
            <w:tcMar>
              <w:top w:w="128" w:type="dxa"/>
              <w:left w:w="43" w:type="dxa"/>
              <w:bottom w:w="43" w:type="dxa"/>
              <w:right w:w="43" w:type="dxa"/>
            </w:tcMar>
          </w:tcPr>
          <w:p w14:paraId="3C1029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258313"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1225428" w14:textId="77777777" w:rsidR="00EE2529" w:rsidRPr="00C81B84" w:rsidRDefault="00AD5E1E" w:rsidP="00C81B84">
            <w:r w:rsidRPr="00C81B84">
              <w:t>IT-standardisering, forhøyes med</w:t>
            </w:r>
          </w:p>
        </w:tc>
        <w:tc>
          <w:tcPr>
            <w:tcW w:w="1400" w:type="dxa"/>
            <w:tcBorders>
              <w:top w:val="nil"/>
              <w:left w:val="nil"/>
              <w:bottom w:val="nil"/>
              <w:right w:val="nil"/>
            </w:tcBorders>
            <w:tcMar>
              <w:top w:w="128" w:type="dxa"/>
              <w:left w:w="43" w:type="dxa"/>
              <w:bottom w:w="43" w:type="dxa"/>
              <w:right w:w="43" w:type="dxa"/>
            </w:tcMar>
            <w:vAlign w:val="bottom"/>
          </w:tcPr>
          <w:p w14:paraId="7D035DB7" w14:textId="77777777" w:rsidR="00EE2529" w:rsidRPr="00C81B84" w:rsidRDefault="00AD5E1E" w:rsidP="00C81B84">
            <w:r w:rsidRPr="00C81B84">
              <w:t>19 000</w:t>
            </w:r>
          </w:p>
        </w:tc>
      </w:tr>
      <w:tr w:rsidR="00EE2529" w:rsidRPr="00C81B84" w14:paraId="51919415" w14:textId="77777777">
        <w:trPr>
          <w:trHeight w:val="380"/>
        </w:trPr>
        <w:tc>
          <w:tcPr>
            <w:tcW w:w="680" w:type="dxa"/>
            <w:tcBorders>
              <w:top w:val="nil"/>
              <w:left w:val="nil"/>
              <w:bottom w:val="nil"/>
              <w:right w:val="nil"/>
            </w:tcBorders>
            <w:tcMar>
              <w:top w:w="128" w:type="dxa"/>
              <w:left w:w="43" w:type="dxa"/>
              <w:bottom w:w="43" w:type="dxa"/>
              <w:right w:w="43" w:type="dxa"/>
            </w:tcMar>
          </w:tcPr>
          <w:p w14:paraId="7F7EA8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12E51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EC160D" w14:textId="77777777" w:rsidR="00EE2529" w:rsidRPr="00C81B84" w:rsidRDefault="00AD5E1E" w:rsidP="00C81B84">
            <w:r w:rsidRPr="00C81B84">
              <w:t>fra kr 867 000 til kr 886 000</w:t>
            </w:r>
          </w:p>
        </w:tc>
        <w:tc>
          <w:tcPr>
            <w:tcW w:w="1400" w:type="dxa"/>
            <w:tcBorders>
              <w:top w:val="nil"/>
              <w:left w:val="nil"/>
              <w:bottom w:val="nil"/>
              <w:right w:val="nil"/>
            </w:tcBorders>
            <w:tcMar>
              <w:top w:w="128" w:type="dxa"/>
              <w:left w:w="43" w:type="dxa"/>
              <w:bottom w:w="43" w:type="dxa"/>
              <w:right w:w="43" w:type="dxa"/>
            </w:tcMar>
            <w:vAlign w:val="bottom"/>
          </w:tcPr>
          <w:p w14:paraId="1016B104" w14:textId="77777777" w:rsidR="00EE2529" w:rsidRPr="00C81B84" w:rsidRDefault="00EE2529" w:rsidP="00C81B84"/>
        </w:tc>
      </w:tr>
      <w:tr w:rsidR="00EE2529" w:rsidRPr="00C81B84" w14:paraId="4CCDDBA3" w14:textId="77777777">
        <w:trPr>
          <w:trHeight w:val="380"/>
        </w:trPr>
        <w:tc>
          <w:tcPr>
            <w:tcW w:w="680" w:type="dxa"/>
            <w:tcBorders>
              <w:top w:val="nil"/>
              <w:left w:val="nil"/>
              <w:bottom w:val="nil"/>
              <w:right w:val="nil"/>
            </w:tcBorders>
            <w:tcMar>
              <w:top w:w="128" w:type="dxa"/>
              <w:left w:w="43" w:type="dxa"/>
              <w:bottom w:w="43" w:type="dxa"/>
              <w:right w:w="43" w:type="dxa"/>
            </w:tcMar>
          </w:tcPr>
          <w:p w14:paraId="58EADB38" w14:textId="77777777" w:rsidR="00EE2529" w:rsidRPr="00C81B84" w:rsidRDefault="00AD5E1E" w:rsidP="00C81B84">
            <w:r w:rsidRPr="00C81B84">
              <w:t>541</w:t>
            </w:r>
          </w:p>
        </w:tc>
        <w:tc>
          <w:tcPr>
            <w:tcW w:w="680" w:type="dxa"/>
            <w:tcBorders>
              <w:top w:val="nil"/>
              <w:left w:val="nil"/>
              <w:bottom w:val="nil"/>
              <w:right w:val="nil"/>
            </w:tcBorders>
            <w:tcMar>
              <w:top w:w="128" w:type="dxa"/>
              <w:left w:w="43" w:type="dxa"/>
              <w:bottom w:w="43" w:type="dxa"/>
              <w:right w:w="43" w:type="dxa"/>
            </w:tcMar>
          </w:tcPr>
          <w:p w14:paraId="44E8DB4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30BD6F" w14:textId="77777777" w:rsidR="00EE2529" w:rsidRPr="00C81B84" w:rsidRDefault="00AD5E1E" w:rsidP="00C81B84">
            <w:r w:rsidRPr="00C81B84">
              <w:t xml:space="preserve">IT- og </w:t>
            </w:r>
            <w:proofErr w:type="spellStart"/>
            <w:r w:rsidRPr="00C81B84">
              <w:t>ekompolitikk</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4CE01D38" w14:textId="77777777" w:rsidR="00EE2529" w:rsidRPr="00C81B84" w:rsidRDefault="00EE2529" w:rsidP="00C81B84"/>
        </w:tc>
      </w:tr>
      <w:tr w:rsidR="00EE2529" w:rsidRPr="00C81B84" w14:paraId="1C2338FA" w14:textId="77777777">
        <w:trPr>
          <w:trHeight w:val="640"/>
        </w:trPr>
        <w:tc>
          <w:tcPr>
            <w:tcW w:w="680" w:type="dxa"/>
            <w:tcBorders>
              <w:top w:val="nil"/>
              <w:left w:val="nil"/>
              <w:bottom w:val="nil"/>
              <w:right w:val="nil"/>
            </w:tcBorders>
            <w:tcMar>
              <w:top w:w="128" w:type="dxa"/>
              <w:left w:w="43" w:type="dxa"/>
              <w:bottom w:w="43" w:type="dxa"/>
              <w:right w:w="43" w:type="dxa"/>
            </w:tcMar>
          </w:tcPr>
          <w:p w14:paraId="106FE4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9B8FEE"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7DED5EDF" w14:textId="77777777" w:rsidR="00EE2529" w:rsidRPr="00C81B84" w:rsidRDefault="00AD5E1E" w:rsidP="00C81B84">
            <w:r w:rsidRPr="00C81B84">
              <w:t xml:space="preserve">Utvikling, gjennomføring og samordning av IT- og </w:t>
            </w:r>
            <w:proofErr w:type="spellStart"/>
            <w:proofErr w:type="gramStart"/>
            <w:r w:rsidRPr="00C81B84">
              <w:t>ekompolitikken</w:t>
            </w:r>
            <w:proofErr w:type="spellEnd"/>
            <w:r w:rsidRPr="00C81B84">
              <w:t xml:space="preserve">, </w:t>
            </w:r>
            <w:r w:rsidRPr="00AD5E1E">
              <w:rPr>
                <w:rStyle w:val="kursiv"/>
              </w:rPr>
              <w:t xml:space="preserve"> kan</w:t>
            </w:r>
            <w:proofErr w:type="gramEnd"/>
            <w:r w:rsidRPr="00AD5E1E">
              <w:rPr>
                <w:rStyle w:val="kursiv"/>
              </w:rPr>
              <w:t xml:space="preserve">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65D80CF" w14:textId="77777777" w:rsidR="00EE2529" w:rsidRPr="00C81B84" w:rsidRDefault="00AD5E1E" w:rsidP="00C81B84">
            <w:r w:rsidRPr="00C81B84">
              <w:t>11 521 000</w:t>
            </w:r>
          </w:p>
        </w:tc>
      </w:tr>
      <w:tr w:rsidR="00EE2529" w:rsidRPr="00C81B84" w14:paraId="5BC584CA" w14:textId="77777777">
        <w:trPr>
          <w:trHeight w:val="380"/>
        </w:trPr>
        <w:tc>
          <w:tcPr>
            <w:tcW w:w="680" w:type="dxa"/>
            <w:tcBorders>
              <w:top w:val="nil"/>
              <w:left w:val="nil"/>
              <w:bottom w:val="nil"/>
              <w:right w:val="nil"/>
            </w:tcBorders>
            <w:tcMar>
              <w:top w:w="128" w:type="dxa"/>
              <w:left w:w="43" w:type="dxa"/>
              <w:bottom w:w="43" w:type="dxa"/>
              <w:right w:w="43" w:type="dxa"/>
            </w:tcMar>
          </w:tcPr>
          <w:p w14:paraId="0E4D96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806D4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ECBFCA" w14:textId="77777777" w:rsidR="00EE2529" w:rsidRPr="00C81B84" w:rsidRDefault="00AD5E1E" w:rsidP="00C81B84">
            <w:r w:rsidRPr="00C81B84">
              <w:t>fra kr 15 007 000 til kr 26 528 000</w:t>
            </w:r>
          </w:p>
        </w:tc>
        <w:tc>
          <w:tcPr>
            <w:tcW w:w="1400" w:type="dxa"/>
            <w:tcBorders>
              <w:top w:val="nil"/>
              <w:left w:val="nil"/>
              <w:bottom w:val="nil"/>
              <w:right w:val="nil"/>
            </w:tcBorders>
            <w:tcMar>
              <w:top w:w="128" w:type="dxa"/>
              <w:left w:w="43" w:type="dxa"/>
              <w:bottom w:w="43" w:type="dxa"/>
              <w:right w:w="43" w:type="dxa"/>
            </w:tcMar>
            <w:vAlign w:val="bottom"/>
          </w:tcPr>
          <w:p w14:paraId="03868C6B" w14:textId="77777777" w:rsidR="00EE2529" w:rsidRPr="00C81B84" w:rsidRDefault="00EE2529" w:rsidP="00C81B84"/>
        </w:tc>
      </w:tr>
      <w:tr w:rsidR="00EE2529" w:rsidRPr="00C81B84" w14:paraId="446724D1" w14:textId="77777777">
        <w:trPr>
          <w:trHeight w:val="380"/>
        </w:trPr>
        <w:tc>
          <w:tcPr>
            <w:tcW w:w="680" w:type="dxa"/>
            <w:tcBorders>
              <w:top w:val="nil"/>
              <w:left w:val="nil"/>
              <w:bottom w:val="nil"/>
              <w:right w:val="nil"/>
            </w:tcBorders>
            <w:tcMar>
              <w:top w:w="128" w:type="dxa"/>
              <w:left w:w="43" w:type="dxa"/>
              <w:bottom w:w="43" w:type="dxa"/>
              <w:right w:w="43" w:type="dxa"/>
            </w:tcMar>
          </w:tcPr>
          <w:p w14:paraId="438421C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0FEA4A"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609BF86A" w14:textId="77777777" w:rsidR="00EE2529" w:rsidRPr="00C81B84" w:rsidRDefault="00AD5E1E" w:rsidP="00C81B84">
            <w:r w:rsidRPr="00C81B84">
              <w:t>Forskningsprogrammer, forhøyes med</w:t>
            </w:r>
          </w:p>
        </w:tc>
        <w:tc>
          <w:tcPr>
            <w:tcW w:w="1400" w:type="dxa"/>
            <w:tcBorders>
              <w:top w:val="nil"/>
              <w:left w:val="nil"/>
              <w:bottom w:val="nil"/>
              <w:right w:val="nil"/>
            </w:tcBorders>
            <w:tcMar>
              <w:top w:w="128" w:type="dxa"/>
              <w:left w:w="43" w:type="dxa"/>
              <w:bottom w:w="43" w:type="dxa"/>
              <w:right w:w="43" w:type="dxa"/>
            </w:tcMar>
            <w:vAlign w:val="bottom"/>
          </w:tcPr>
          <w:p w14:paraId="5A95EB0C" w14:textId="77777777" w:rsidR="00EE2529" w:rsidRPr="00C81B84" w:rsidRDefault="00AD5E1E" w:rsidP="00C81B84">
            <w:r w:rsidRPr="00C81B84">
              <w:t>2 783 000</w:t>
            </w:r>
          </w:p>
        </w:tc>
      </w:tr>
      <w:tr w:rsidR="00EE2529" w:rsidRPr="00C81B84" w14:paraId="2CC983BD" w14:textId="77777777">
        <w:trPr>
          <w:trHeight w:val="380"/>
        </w:trPr>
        <w:tc>
          <w:tcPr>
            <w:tcW w:w="680" w:type="dxa"/>
            <w:tcBorders>
              <w:top w:val="nil"/>
              <w:left w:val="nil"/>
              <w:bottom w:val="nil"/>
              <w:right w:val="nil"/>
            </w:tcBorders>
            <w:tcMar>
              <w:top w:w="128" w:type="dxa"/>
              <w:left w:w="43" w:type="dxa"/>
              <w:bottom w:w="43" w:type="dxa"/>
              <w:right w:w="43" w:type="dxa"/>
            </w:tcMar>
          </w:tcPr>
          <w:p w14:paraId="43FC50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ADD6C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15632A" w14:textId="77777777" w:rsidR="00EE2529" w:rsidRPr="00C81B84" w:rsidRDefault="00AD5E1E" w:rsidP="00C81B84">
            <w:r w:rsidRPr="00C81B84">
              <w:t>fra kr 130 302 000 til kr 133 085 000</w:t>
            </w:r>
          </w:p>
        </w:tc>
        <w:tc>
          <w:tcPr>
            <w:tcW w:w="1400" w:type="dxa"/>
            <w:tcBorders>
              <w:top w:val="nil"/>
              <w:left w:val="nil"/>
              <w:bottom w:val="nil"/>
              <w:right w:val="nil"/>
            </w:tcBorders>
            <w:tcMar>
              <w:top w:w="128" w:type="dxa"/>
              <w:left w:w="43" w:type="dxa"/>
              <w:bottom w:w="43" w:type="dxa"/>
              <w:right w:w="43" w:type="dxa"/>
            </w:tcMar>
            <w:vAlign w:val="bottom"/>
          </w:tcPr>
          <w:p w14:paraId="608A180D" w14:textId="77777777" w:rsidR="00EE2529" w:rsidRPr="00C81B84" w:rsidRDefault="00EE2529" w:rsidP="00C81B84"/>
        </w:tc>
      </w:tr>
      <w:tr w:rsidR="00EE2529" w:rsidRPr="00C81B84" w14:paraId="5EC08E58" w14:textId="77777777">
        <w:trPr>
          <w:trHeight w:val="380"/>
        </w:trPr>
        <w:tc>
          <w:tcPr>
            <w:tcW w:w="680" w:type="dxa"/>
            <w:tcBorders>
              <w:top w:val="nil"/>
              <w:left w:val="nil"/>
              <w:bottom w:val="nil"/>
              <w:right w:val="nil"/>
            </w:tcBorders>
            <w:tcMar>
              <w:top w:w="128" w:type="dxa"/>
              <w:left w:w="43" w:type="dxa"/>
              <w:bottom w:w="43" w:type="dxa"/>
              <w:right w:w="43" w:type="dxa"/>
            </w:tcMar>
          </w:tcPr>
          <w:p w14:paraId="49CFBB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55652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0415E030" w14:textId="77777777" w:rsidR="00EE2529" w:rsidRPr="00C81B84" w:rsidRDefault="00AD5E1E" w:rsidP="00C81B84">
            <w:r w:rsidRPr="00C81B84">
              <w:t>Bredbåndsutbygging, forhøyes med</w:t>
            </w:r>
          </w:p>
        </w:tc>
        <w:tc>
          <w:tcPr>
            <w:tcW w:w="1400" w:type="dxa"/>
            <w:tcBorders>
              <w:top w:val="nil"/>
              <w:left w:val="nil"/>
              <w:bottom w:val="nil"/>
              <w:right w:val="nil"/>
            </w:tcBorders>
            <w:tcMar>
              <w:top w:w="128" w:type="dxa"/>
              <w:left w:w="43" w:type="dxa"/>
              <w:bottom w:w="43" w:type="dxa"/>
              <w:right w:w="43" w:type="dxa"/>
            </w:tcMar>
            <w:vAlign w:val="bottom"/>
          </w:tcPr>
          <w:p w14:paraId="56463733" w14:textId="77777777" w:rsidR="00EE2529" w:rsidRPr="00C81B84" w:rsidRDefault="00AD5E1E" w:rsidP="00C81B84">
            <w:r w:rsidRPr="00C81B84">
              <w:t>8 467 000</w:t>
            </w:r>
          </w:p>
        </w:tc>
      </w:tr>
      <w:tr w:rsidR="00EE2529" w:rsidRPr="00C81B84" w14:paraId="7A6A86D4" w14:textId="77777777">
        <w:trPr>
          <w:trHeight w:val="380"/>
        </w:trPr>
        <w:tc>
          <w:tcPr>
            <w:tcW w:w="680" w:type="dxa"/>
            <w:tcBorders>
              <w:top w:val="nil"/>
              <w:left w:val="nil"/>
              <w:bottom w:val="nil"/>
              <w:right w:val="nil"/>
            </w:tcBorders>
            <w:tcMar>
              <w:top w:w="128" w:type="dxa"/>
              <w:left w:w="43" w:type="dxa"/>
              <w:bottom w:w="43" w:type="dxa"/>
              <w:right w:w="43" w:type="dxa"/>
            </w:tcMar>
          </w:tcPr>
          <w:p w14:paraId="1C21B89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B40F1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B2C337" w14:textId="77777777" w:rsidR="00EE2529" w:rsidRPr="00C81B84" w:rsidRDefault="00AD5E1E" w:rsidP="00C81B84">
            <w:r w:rsidRPr="00C81B84">
              <w:t>fra kr 362 685 000 til kr 371 152 000</w:t>
            </w:r>
          </w:p>
        </w:tc>
        <w:tc>
          <w:tcPr>
            <w:tcW w:w="1400" w:type="dxa"/>
            <w:tcBorders>
              <w:top w:val="nil"/>
              <w:left w:val="nil"/>
              <w:bottom w:val="nil"/>
              <w:right w:val="nil"/>
            </w:tcBorders>
            <w:tcMar>
              <w:top w:w="128" w:type="dxa"/>
              <w:left w:w="43" w:type="dxa"/>
              <w:bottom w:w="43" w:type="dxa"/>
              <w:right w:w="43" w:type="dxa"/>
            </w:tcMar>
            <w:vAlign w:val="bottom"/>
          </w:tcPr>
          <w:p w14:paraId="56F7C5C2" w14:textId="77777777" w:rsidR="00EE2529" w:rsidRPr="00C81B84" w:rsidRDefault="00EE2529" w:rsidP="00C81B84"/>
        </w:tc>
      </w:tr>
      <w:tr w:rsidR="00EE2529" w:rsidRPr="00C81B84" w14:paraId="120EF651" w14:textId="77777777">
        <w:trPr>
          <w:trHeight w:val="640"/>
        </w:trPr>
        <w:tc>
          <w:tcPr>
            <w:tcW w:w="680" w:type="dxa"/>
            <w:tcBorders>
              <w:top w:val="nil"/>
              <w:left w:val="nil"/>
              <w:bottom w:val="nil"/>
              <w:right w:val="nil"/>
            </w:tcBorders>
            <w:tcMar>
              <w:top w:w="128" w:type="dxa"/>
              <w:left w:w="43" w:type="dxa"/>
              <w:bottom w:w="43" w:type="dxa"/>
              <w:right w:w="43" w:type="dxa"/>
            </w:tcMar>
          </w:tcPr>
          <w:p w14:paraId="63C36D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5346A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4CA9FCE" w14:textId="77777777" w:rsidR="00EE2529" w:rsidRPr="00C81B84" w:rsidRDefault="00AD5E1E" w:rsidP="00C81B84">
            <w:r w:rsidRPr="00C81B84">
              <w:t xml:space="preserve">Forvaltningsutvikling, IT- og </w:t>
            </w:r>
            <w:proofErr w:type="spellStart"/>
            <w:r w:rsidRPr="00C81B84">
              <w:t>ekompolitikk</w:t>
            </w:r>
            <w:proofErr w:type="spellEnd"/>
            <w:r w:rsidRPr="00C81B84">
              <w:t xml:space="preserve">, </w:t>
            </w:r>
            <w:r w:rsidRPr="00AD5E1E">
              <w:rPr>
                <w:rStyle w:val="kursiv"/>
              </w:rPr>
              <w:t>kan nyttes under post 22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C617695" w14:textId="77777777" w:rsidR="00EE2529" w:rsidRPr="00C81B84" w:rsidRDefault="00AD5E1E" w:rsidP="00C81B84">
            <w:r w:rsidRPr="00C81B84">
              <w:t>842 000</w:t>
            </w:r>
          </w:p>
        </w:tc>
      </w:tr>
      <w:tr w:rsidR="00EE2529" w:rsidRPr="00C81B84" w14:paraId="0132A1A4" w14:textId="77777777">
        <w:trPr>
          <w:trHeight w:val="380"/>
        </w:trPr>
        <w:tc>
          <w:tcPr>
            <w:tcW w:w="680" w:type="dxa"/>
            <w:tcBorders>
              <w:top w:val="nil"/>
              <w:left w:val="nil"/>
              <w:bottom w:val="nil"/>
              <w:right w:val="nil"/>
            </w:tcBorders>
            <w:tcMar>
              <w:top w:w="128" w:type="dxa"/>
              <w:left w:w="43" w:type="dxa"/>
              <w:bottom w:w="43" w:type="dxa"/>
              <w:right w:w="43" w:type="dxa"/>
            </w:tcMar>
          </w:tcPr>
          <w:p w14:paraId="630C40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05803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13ACD8" w14:textId="77777777" w:rsidR="00EE2529" w:rsidRPr="00C81B84" w:rsidRDefault="00AD5E1E" w:rsidP="00C81B84">
            <w:r w:rsidRPr="00C81B84">
              <w:t>fra kr 39 433 000 til kr 40 275 000</w:t>
            </w:r>
          </w:p>
        </w:tc>
        <w:tc>
          <w:tcPr>
            <w:tcW w:w="1400" w:type="dxa"/>
            <w:tcBorders>
              <w:top w:val="nil"/>
              <w:left w:val="nil"/>
              <w:bottom w:val="nil"/>
              <w:right w:val="nil"/>
            </w:tcBorders>
            <w:tcMar>
              <w:top w:w="128" w:type="dxa"/>
              <w:left w:w="43" w:type="dxa"/>
              <w:bottom w:w="43" w:type="dxa"/>
              <w:right w:w="43" w:type="dxa"/>
            </w:tcMar>
            <w:vAlign w:val="bottom"/>
          </w:tcPr>
          <w:p w14:paraId="2BDABA87" w14:textId="77777777" w:rsidR="00EE2529" w:rsidRPr="00C81B84" w:rsidRDefault="00EE2529" w:rsidP="00C81B84"/>
        </w:tc>
      </w:tr>
      <w:tr w:rsidR="00EE2529" w:rsidRPr="00C81B84" w14:paraId="4EAE0EEF" w14:textId="77777777">
        <w:trPr>
          <w:trHeight w:val="380"/>
        </w:trPr>
        <w:tc>
          <w:tcPr>
            <w:tcW w:w="680" w:type="dxa"/>
            <w:tcBorders>
              <w:top w:val="nil"/>
              <w:left w:val="nil"/>
              <w:bottom w:val="nil"/>
              <w:right w:val="nil"/>
            </w:tcBorders>
            <w:tcMar>
              <w:top w:w="128" w:type="dxa"/>
              <w:left w:w="43" w:type="dxa"/>
              <w:bottom w:w="43" w:type="dxa"/>
              <w:right w:w="43" w:type="dxa"/>
            </w:tcMar>
          </w:tcPr>
          <w:p w14:paraId="0E6FC6D4" w14:textId="77777777" w:rsidR="00EE2529" w:rsidRPr="00C81B84" w:rsidRDefault="00AD5E1E" w:rsidP="00C81B84">
            <w:r w:rsidRPr="00C81B84">
              <w:t>542</w:t>
            </w:r>
          </w:p>
        </w:tc>
        <w:tc>
          <w:tcPr>
            <w:tcW w:w="680" w:type="dxa"/>
            <w:tcBorders>
              <w:top w:val="nil"/>
              <w:left w:val="nil"/>
              <w:bottom w:val="nil"/>
              <w:right w:val="nil"/>
            </w:tcBorders>
            <w:tcMar>
              <w:top w:w="128" w:type="dxa"/>
              <w:left w:w="43" w:type="dxa"/>
              <w:bottom w:w="43" w:type="dxa"/>
              <w:right w:w="43" w:type="dxa"/>
            </w:tcMar>
          </w:tcPr>
          <w:p w14:paraId="712B79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F32B53" w14:textId="77777777" w:rsidR="00EE2529" w:rsidRPr="00C81B84" w:rsidRDefault="00AD5E1E" w:rsidP="00C81B84">
            <w:r w:rsidRPr="00C81B84">
              <w:t>Internasjonalt samarbeid:</w:t>
            </w:r>
          </w:p>
        </w:tc>
        <w:tc>
          <w:tcPr>
            <w:tcW w:w="1400" w:type="dxa"/>
            <w:tcBorders>
              <w:top w:val="nil"/>
              <w:left w:val="nil"/>
              <w:bottom w:val="nil"/>
              <w:right w:val="nil"/>
            </w:tcBorders>
            <w:tcMar>
              <w:top w:w="128" w:type="dxa"/>
              <w:left w:w="43" w:type="dxa"/>
              <w:bottom w:w="43" w:type="dxa"/>
              <w:right w:w="43" w:type="dxa"/>
            </w:tcMar>
            <w:vAlign w:val="bottom"/>
          </w:tcPr>
          <w:p w14:paraId="2AD1D390" w14:textId="77777777" w:rsidR="00EE2529" w:rsidRPr="00C81B84" w:rsidRDefault="00EE2529" w:rsidP="00C81B84"/>
        </w:tc>
      </w:tr>
      <w:tr w:rsidR="00EE2529" w:rsidRPr="00C81B84" w14:paraId="5A6B5CBF" w14:textId="77777777">
        <w:trPr>
          <w:trHeight w:val="380"/>
        </w:trPr>
        <w:tc>
          <w:tcPr>
            <w:tcW w:w="680" w:type="dxa"/>
            <w:tcBorders>
              <w:top w:val="nil"/>
              <w:left w:val="nil"/>
              <w:bottom w:val="nil"/>
              <w:right w:val="nil"/>
            </w:tcBorders>
            <w:tcMar>
              <w:top w:w="128" w:type="dxa"/>
              <w:left w:w="43" w:type="dxa"/>
              <w:bottom w:w="43" w:type="dxa"/>
              <w:right w:w="43" w:type="dxa"/>
            </w:tcMar>
          </w:tcPr>
          <w:p w14:paraId="067FB59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659E9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1811C89" w14:textId="77777777" w:rsidR="00EE2529" w:rsidRPr="00C81B84" w:rsidRDefault="00AD5E1E" w:rsidP="00C81B84">
            <w:r w:rsidRPr="00C81B84">
              <w:t xml:space="preserve">Internasjonale program,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13070FD" w14:textId="77777777" w:rsidR="00EE2529" w:rsidRPr="00C81B84" w:rsidRDefault="00AD5E1E" w:rsidP="00C81B84">
            <w:r w:rsidRPr="00C81B84">
              <w:t>7 623 000</w:t>
            </w:r>
          </w:p>
        </w:tc>
      </w:tr>
      <w:tr w:rsidR="00EE2529" w:rsidRPr="00C81B84" w14:paraId="15B4E17B" w14:textId="77777777">
        <w:trPr>
          <w:trHeight w:val="380"/>
        </w:trPr>
        <w:tc>
          <w:tcPr>
            <w:tcW w:w="680" w:type="dxa"/>
            <w:tcBorders>
              <w:top w:val="nil"/>
              <w:left w:val="nil"/>
              <w:bottom w:val="nil"/>
              <w:right w:val="nil"/>
            </w:tcBorders>
            <w:tcMar>
              <w:top w:w="128" w:type="dxa"/>
              <w:left w:w="43" w:type="dxa"/>
              <w:bottom w:w="43" w:type="dxa"/>
              <w:right w:w="43" w:type="dxa"/>
            </w:tcMar>
          </w:tcPr>
          <w:p w14:paraId="63D1E6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7632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705019" w14:textId="77777777" w:rsidR="00EE2529" w:rsidRPr="00C81B84" w:rsidRDefault="00AD5E1E" w:rsidP="00C81B84">
            <w:r w:rsidRPr="00C81B84">
              <w:t>fra kr 356 897 000 til kr 364 520 000</w:t>
            </w:r>
          </w:p>
        </w:tc>
        <w:tc>
          <w:tcPr>
            <w:tcW w:w="1400" w:type="dxa"/>
            <w:tcBorders>
              <w:top w:val="nil"/>
              <w:left w:val="nil"/>
              <w:bottom w:val="nil"/>
              <w:right w:val="nil"/>
            </w:tcBorders>
            <w:tcMar>
              <w:top w:w="128" w:type="dxa"/>
              <w:left w:w="43" w:type="dxa"/>
              <w:bottom w:w="43" w:type="dxa"/>
              <w:right w:w="43" w:type="dxa"/>
            </w:tcMar>
            <w:vAlign w:val="bottom"/>
          </w:tcPr>
          <w:p w14:paraId="12BDC82B" w14:textId="77777777" w:rsidR="00EE2529" w:rsidRPr="00C81B84" w:rsidRDefault="00EE2529" w:rsidP="00C81B84"/>
        </w:tc>
      </w:tr>
      <w:tr w:rsidR="00EE2529" w:rsidRPr="00C81B84" w14:paraId="690147B3" w14:textId="77777777">
        <w:trPr>
          <w:trHeight w:val="380"/>
        </w:trPr>
        <w:tc>
          <w:tcPr>
            <w:tcW w:w="680" w:type="dxa"/>
            <w:tcBorders>
              <w:top w:val="nil"/>
              <w:left w:val="nil"/>
              <w:bottom w:val="nil"/>
              <w:right w:val="nil"/>
            </w:tcBorders>
            <w:tcMar>
              <w:top w:w="128" w:type="dxa"/>
              <w:left w:w="43" w:type="dxa"/>
              <w:bottom w:w="43" w:type="dxa"/>
              <w:right w:w="43" w:type="dxa"/>
            </w:tcMar>
          </w:tcPr>
          <w:p w14:paraId="573AE693" w14:textId="77777777" w:rsidR="00EE2529" w:rsidRPr="00C81B84" w:rsidRDefault="00AD5E1E" w:rsidP="00C81B84">
            <w:r w:rsidRPr="00C81B84">
              <w:t>543</w:t>
            </w:r>
          </w:p>
        </w:tc>
        <w:tc>
          <w:tcPr>
            <w:tcW w:w="680" w:type="dxa"/>
            <w:tcBorders>
              <w:top w:val="nil"/>
              <w:left w:val="nil"/>
              <w:bottom w:val="nil"/>
              <w:right w:val="nil"/>
            </w:tcBorders>
            <w:tcMar>
              <w:top w:w="128" w:type="dxa"/>
              <w:left w:w="43" w:type="dxa"/>
              <w:bottom w:w="43" w:type="dxa"/>
              <w:right w:w="43" w:type="dxa"/>
            </w:tcMar>
          </w:tcPr>
          <w:p w14:paraId="09AC8C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A0FC3E" w14:textId="77777777" w:rsidR="00EE2529" w:rsidRPr="00C81B84" w:rsidRDefault="00AD5E1E" w:rsidP="00C81B84">
            <w:r w:rsidRPr="00C81B84">
              <w:t>Nasjonal kommunikasjonsmyndighet:</w:t>
            </w:r>
          </w:p>
        </w:tc>
        <w:tc>
          <w:tcPr>
            <w:tcW w:w="1400" w:type="dxa"/>
            <w:tcBorders>
              <w:top w:val="nil"/>
              <w:left w:val="nil"/>
              <w:bottom w:val="nil"/>
              <w:right w:val="nil"/>
            </w:tcBorders>
            <w:tcMar>
              <w:top w:w="128" w:type="dxa"/>
              <w:left w:w="43" w:type="dxa"/>
              <w:bottom w:w="43" w:type="dxa"/>
              <w:right w:w="43" w:type="dxa"/>
            </w:tcMar>
            <w:vAlign w:val="bottom"/>
          </w:tcPr>
          <w:p w14:paraId="29F9A37A" w14:textId="77777777" w:rsidR="00EE2529" w:rsidRPr="00C81B84" w:rsidRDefault="00EE2529" w:rsidP="00C81B84"/>
        </w:tc>
      </w:tr>
      <w:tr w:rsidR="00EE2529" w:rsidRPr="00C81B84" w14:paraId="2EE0B6C3" w14:textId="77777777">
        <w:trPr>
          <w:trHeight w:val="380"/>
        </w:trPr>
        <w:tc>
          <w:tcPr>
            <w:tcW w:w="680" w:type="dxa"/>
            <w:tcBorders>
              <w:top w:val="nil"/>
              <w:left w:val="nil"/>
              <w:bottom w:val="nil"/>
              <w:right w:val="nil"/>
            </w:tcBorders>
            <w:tcMar>
              <w:top w:w="128" w:type="dxa"/>
              <w:left w:w="43" w:type="dxa"/>
              <w:bottom w:w="43" w:type="dxa"/>
              <w:right w:w="43" w:type="dxa"/>
            </w:tcMar>
          </w:tcPr>
          <w:p w14:paraId="712889B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37728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9320228" w14:textId="77777777" w:rsidR="00EE2529" w:rsidRPr="00C81B84" w:rsidRDefault="00AD5E1E" w:rsidP="00C81B84">
            <w:r w:rsidRPr="00C81B84">
              <w:t xml:space="preserve">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E899331" w14:textId="77777777" w:rsidR="00EE2529" w:rsidRPr="00C81B84" w:rsidRDefault="00AD5E1E" w:rsidP="00C81B84">
            <w:r w:rsidRPr="00C81B84">
              <w:t>3 025 000</w:t>
            </w:r>
          </w:p>
        </w:tc>
      </w:tr>
      <w:tr w:rsidR="00EE2529" w:rsidRPr="00C81B84" w14:paraId="4E0F9C97" w14:textId="77777777">
        <w:trPr>
          <w:trHeight w:val="380"/>
        </w:trPr>
        <w:tc>
          <w:tcPr>
            <w:tcW w:w="680" w:type="dxa"/>
            <w:tcBorders>
              <w:top w:val="nil"/>
              <w:left w:val="nil"/>
              <w:bottom w:val="nil"/>
              <w:right w:val="nil"/>
            </w:tcBorders>
            <w:tcMar>
              <w:top w:w="128" w:type="dxa"/>
              <w:left w:w="43" w:type="dxa"/>
              <w:bottom w:w="43" w:type="dxa"/>
              <w:right w:w="43" w:type="dxa"/>
            </w:tcMar>
          </w:tcPr>
          <w:p w14:paraId="7DD029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CEA1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18B235" w14:textId="77777777" w:rsidR="00EE2529" w:rsidRPr="00C81B84" w:rsidRDefault="00AD5E1E" w:rsidP="00C81B84">
            <w:r w:rsidRPr="00C81B84">
              <w:t>fra kr 244 454 000 til kr 247 479 000</w:t>
            </w:r>
          </w:p>
        </w:tc>
        <w:tc>
          <w:tcPr>
            <w:tcW w:w="1400" w:type="dxa"/>
            <w:tcBorders>
              <w:top w:val="nil"/>
              <w:left w:val="nil"/>
              <w:bottom w:val="nil"/>
              <w:right w:val="nil"/>
            </w:tcBorders>
            <w:tcMar>
              <w:top w:w="128" w:type="dxa"/>
              <w:left w:w="43" w:type="dxa"/>
              <w:bottom w:w="43" w:type="dxa"/>
              <w:right w:w="43" w:type="dxa"/>
            </w:tcMar>
            <w:vAlign w:val="bottom"/>
          </w:tcPr>
          <w:p w14:paraId="75796B20" w14:textId="77777777" w:rsidR="00EE2529" w:rsidRPr="00C81B84" w:rsidRDefault="00EE2529" w:rsidP="00C81B84"/>
        </w:tc>
      </w:tr>
      <w:tr w:rsidR="00EE2529" w:rsidRPr="00C81B84" w14:paraId="5E26DA49" w14:textId="77777777">
        <w:trPr>
          <w:trHeight w:val="380"/>
        </w:trPr>
        <w:tc>
          <w:tcPr>
            <w:tcW w:w="680" w:type="dxa"/>
            <w:tcBorders>
              <w:top w:val="nil"/>
              <w:left w:val="nil"/>
              <w:bottom w:val="nil"/>
              <w:right w:val="nil"/>
            </w:tcBorders>
            <w:tcMar>
              <w:top w:w="128" w:type="dxa"/>
              <w:left w:w="43" w:type="dxa"/>
              <w:bottom w:w="43" w:type="dxa"/>
              <w:right w:w="43" w:type="dxa"/>
            </w:tcMar>
          </w:tcPr>
          <w:p w14:paraId="47F731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2C79F8"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250151B"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54689F1" w14:textId="77777777" w:rsidR="00EE2529" w:rsidRPr="00C81B84" w:rsidRDefault="00AD5E1E" w:rsidP="00C81B84">
            <w:r w:rsidRPr="00C81B84">
              <w:t>536 000</w:t>
            </w:r>
          </w:p>
        </w:tc>
      </w:tr>
      <w:tr w:rsidR="00EE2529" w:rsidRPr="00C81B84" w14:paraId="40EC1541" w14:textId="77777777">
        <w:trPr>
          <w:trHeight w:val="380"/>
        </w:trPr>
        <w:tc>
          <w:tcPr>
            <w:tcW w:w="680" w:type="dxa"/>
            <w:tcBorders>
              <w:top w:val="nil"/>
              <w:left w:val="nil"/>
              <w:bottom w:val="nil"/>
              <w:right w:val="nil"/>
            </w:tcBorders>
            <w:tcMar>
              <w:top w:w="128" w:type="dxa"/>
              <w:left w:w="43" w:type="dxa"/>
              <w:bottom w:w="43" w:type="dxa"/>
              <w:right w:w="43" w:type="dxa"/>
            </w:tcMar>
          </w:tcPr>
          <w:p w14:paraId="1391066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AF55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7A0A76" w14:textId="77777777" w:rsidR="00EE2529" w:rsidRPr="00C81B84" w:rsidRDefault="00AD5E1E" w:rsidP="00C81B84">
            <w:r w:rsidRPr="00C81B84">
              <w:t>fra kr 15 607 000 til kr 16 143 000</w:t>
            </w:r>
          </w:p>
        </w:tc>
        <w:tc>
          <w:tcPr>
            <w:tcW w:w="1400" w:type="dxa"/>
            <w:tcBorders>
              <w:top w:val="nil"/>
              <w:left w:val="nil"/>
              <w:bottom w:val="nil"/>
              <w:right w:val="nil"/>
            </w:tcBorders>
            <w:tcMar>
              <w:top w:w="128" w:type="dxa"/>
              <w:left w:w="43" w:type="dxa"/>
              <w:bottom w:w="43" w:type="dxa"/>
              <w:right w:w="43" w:type="dxa"/>
            </w:tcMar>
            <w:vAlign w:val="bottom"/>
          </w:tcPr>
          <w:p w14:paraId="06F00492" w14:textId="77777777" w:rsidR="00EE2529" w:rsidRPr="00C81B84" w:rsidRDefault="00EE2529" w:rsidP="00C81B84"/>
        </w:tc>
      </w:tr>
      <w:tr w:rsidR="00EE2529" w:rsidRPr="00C81B84" w14:paraId="2FC1354E" w14:textId="77777777">
        <w:trPr>
          <w:trHeight w:val="380"/>
        </w:trPr>
        <w:tc>
          <w:tcPr>
            <w:tcW w:w="680" w:type="dxa"/>
            <w:tcBorders>
              <w:top w:val="nil"/>
              <w:left w:val="nil"/>
              <w:bottom w:val="nil"/>
              <w:right w:val="nil"/>
            </w:tcBorders>
            <w:tcMar>
              <w:top w:w="128" w:type="dxa"/>
              <w:left w:w="43" w:type="dxa"/>
              <w:bottom w:w="43" w:type="dxa"/>
              <w:right w:w="43" w:type="dxa"/>
            </w:tcMar>
          </w:tcPr>
          <w:p w14:paraId="3BF82B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AF01E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6E9C8A6" w14:textId="77777777" w:rsidR="00EE2529" w:rsidRPr="00C81B84" w:rsidRDefault="00AD5E1E" w:rsidP="00C81B84">
            <w:r w:rsidRPr="00C81B84">
              <w:t xml:space="preserve">Telesikkerhet og -beredskap,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1C36332" w14:textId="77777777" w:rsidR="00EE2529" w:rsidRPr="00C81B84" w:rsidRDefault="00AD5E1E" w:rsidP="00C81B84">
            <w:r w:rsidRPr="00C81B84">
              <w:t>16 094 000</w:t>
            </w:r>
          </w:p>
        </w:tc>
      </w:tr>
      <w:tr w:rsidR="00EE2529" w:rsidRPr="00C81B84" w14:paraId="7C013005" w14:textId="77777777">
        <w:trPr>
          <w:trHeight w:val="380"/>
        </w:trPr>
        <w:tc>
          <w:tcPr>
            <w:tcW w:w="680" w:type="dxa"/>
            <w:tcBorders>
              <w:top w:val="nil"/>
              <w:left w:val="nil"/>
              <w:bottom w:val="nil"/>
              <w:right w:val="nil"/>
            </w:tcBorders>
            <w:tcMar>
              <w:top w:w="128" w:type="dxa"/>
              <w:left w:w="43" w:type="dxa"/>
              <w:bottom w:w="43" w:type="dxa"/>
              <w:right w:w="43" w:type="dxa"/>
            </w:tcMar>
          </w:tcPr>
          <w:p w14:paraId="2226B7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5671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401913" w14:textId="77777777" w:rsidR="00EE2529" w:rsidRPr="00C81B84" w:rsidRDefault="00AD5E1E" w:rsidP="00C81B84">
            <w:r w:rsidRPr="00C81B84">
              <w:t>fra kr 182 866 000 til kr 166 772 000</w:t>
            </w:r>
          </w:p>
        </w:tc>
        <w:tc>
          <w:tcPr>
            <w:tcW w:w="1400" w:type="dxa"/>
            <w:tcBorders>
              <w:top w:val="nil"/>
              <w:left w:val="nil"/>
              <w:bottom w:val="nil"/>
              <w:right w:val="nil"/>
            </w:tcBorders>
            <w:tcMar>
              <w:top w:w="128" w:type="dxa"/>
              <w:left w:w="43" w:type="dxa"/>
              <w:bottom w:w="43" w:type="dxa"/>
              <w:right w:w="43" w:type="dxa"/>
            </w:tcMar>
            <w:vAlign w:val="bottom"/>
          </w:tcPr>
          <w:p w14:paraId="7B0EA5F2" w14:textId="77777777" w:rsidR="00EE2529" w:rsidRPr="00C81B84" w:rsidRDefault="00EE2529" w:rsidP="00C81B84"/>
        </w:tc>
      </w:tr>
      <w:tr w:rsidR="00EE2529" w:rsidRPr="00C81B84" w14:paraId="14A38BCA" w14:textId="77777777">
        <w:trPr>
          <w:trHeight w:val="380"/>
        </w:trPr>
        <w:tc>
          <w:tcPr>
            <w:tcW w:w="680" w:type="dxa"/>
            <w:tcBorders>
              <w:top w:val="nil"/>
              <w:left w:val="nil"/>
              <w:bottom w:val="nil"/>
              <w:right w:val="nil"/>
            </w:tcBorders>
            <w:tcMar>
              <w:top w:w="128" w:type="dxa"/>
              <w:left w:w="43" w:type="dxa"/>
              <w:bottom w:w="43" w:type="dxa"/>
              <w:right w:w="43" w:type="dxa"/>
            </w:tcMar>
          </w:tcPr>
          <w:p w14:paraId="549C1A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AF26D0"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170B128" w14:textId="77777777" w:rsidR="00EE2529" w:rsidRPr="00C81B84" w:rsidRDefault="00AD5E1E" w:rsidP="00C81B84">
            <w:r w:rsidRPr="00C81B84">
              <w:t xml:space="preserve">Funksjonell internettilgang til alle,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B494332" w14:textId="77777777" w:rsidR="00EE2529" w:rsidRPr="00C81B84" w:rsidRDefault="00AD5E1E" w:rsidP="00C81B84">
            <w:r w:rsidRPr="00C81B84">
              <w:t>220 000</w:t>
            </w:r>
          </w:p>
        </w:tc>
      </w:tr>
      <w:tr w:rsidR="00EE2529" w:rsidRPr="00C81B84" w14:paraId="7558DEE6" w14:textId="77777777">
        <w:trPr>
          <w:trHeight w:val="380"/>
        </w:trPr>
        <w:tc>
          <w:tcPr>
            <w:tcW w:w="680" w:type="dxa"/>
            <w:tcBorders>
              <w:top w:val="nil"/>
              <w:left w:val="nil"/>
              <w:bottom w:val="nil"/>
              <w:right w:val="nil"/>
            </w:tcBorders>
            <w:tcMar>
              <w:top w:w="128" w:type="dxa"/>
              <w:left w:w="43" w:type="dxa"/>
              <w:bottom w:w="43" w:type="dxa"/>
              <w:right w:w="43" w:type="dxa"/>
            </w:tcMar>
          </w:tcPr>
          <w:p w14:paraId="613687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0549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D02F51" w14:textId="77777777" w:rsidR="00EE2529" w:rsidRPr="00C81B84" w:rsidRDefault="00AD5E1E" w:rsidP="00C81B84">
            <w:r w:rsidRPr="00C81B84">
              <w:t>fra kr 10 284 000 til kr 10 504 000</w:t>
            </w:r>
          </w:p>
        </w:tc>
        <w:tc>
          <w:tcPr>
            <w:tcW w:w="1400" w:type="dxa"/>
            <w:tcBorders>
              <w:top w:val="nil"/>
              <w:left w:val="nil"/>
              <w:bottom w:val="nil"/>
              <w:right w:val="nil"/>
            </w:tcBorders>
            <w:tcMar>
              <w:top w:w="128" w:type="dxa"/>
              <w:left w:w="43" w:type="dxa"/>
              <w:bottom w:w="43" w:type="dxa"/>
              <w:right w:w="43" w:type="dxa"/>
            </w:tcMar>
            <w:vAlign w:val="bottom"/>
          </w:tcPr>
          <w:p w14:paraId="22B42E17" w14:textId="77777777" w:rsidR="00EE2529" w:rsidRPr="00C81B84" w:rsidRDefault="00EE2529" w:rsidP="00C81B84"/>
        </w:tc>
      </w:tr>
      <w:tr w:rsidR="00EE2529" w:rsidRPr="00C81B84" w14:paraId="4BC95674" w14:textId="77777777">
        <w:trPr>
          <w:trHeight w:val="380"/>
        </w:trPr>
        <w:tc>
          <w:tcPr>
            <w:tcW w:w="680" w:type="dxa"/>
            <w:tcBorders>
              <w:top w:val="nil"/>
              <w:left w:val="nil"/>
              <w:bottom w:val="nil"/>
              <w:right w:val="nil"/>
            </w:tcBorders>
            <w:tcMar>
              <w:top w:w="128" w:type="dxa"/>
              <w:left w:w="43" w:type="dxa"/>
              <w:bottom w:w="43" w:type="dxa"/>
              <w:right w:w="43" w:type="dxa"/>
            </w:tcMar>
          </w:tcPr>
          <w:p w14:paraId="6D6C26BF" w14:textId="77777777" w:rsidR="00EE2529" w:rsidRPr="00C81B84" w:rsidRDefault="00AD5E1E" w:rsidP="00C81B84">
            <w:r w:rsidRPr="00C81B84">
              <w:t>545</w:t>
            </w:r>
          </w:p>
        </w:tc>
        <w:tc>
          <w:tcPr>
            <w:tcW w:w="680" w:type="dxa"/>
            <w:tcBorders>
              <w:top w:val="nil"/>
              <w:left w:val="nil"/>
              <w:bottom w:val="nil"/>
              <w:right w:val="nil"/>
            </w:tcBorders>
            <w:tcMar>
              <w:top w:w="128" w:type="dxa"/>
              <w:left w:w="43" w:type="dxa"/>
              <w:bottom w:w="43" w:type="dxa"/>
              <w:right w:w="43" w:type="dxa"/>
            </w:tcMar>
          </w:tcPr>
          <w:p w14:paraId="69175D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72A705" w14:textId="77777777" w:rsidR="00EE2529" w:rsidRPr="00C81B84" w:rsidRDefault="00AD5E1E" w:rsidP="00C81B84">
            <w:r w:rsidRPr="00C81B84">
              <w:t>Datatilsynet:</w:t>
            </w:r>
          </w:p>
        </w:tc>
        <w:tc>
          <w:tcPr>
            <w:tcW w:w="1400" w:type="dxa"/>
            <w:tcBorders>
              <w:top w:val="nil"/>
              <w:left w:val="nil"/>
              <w:bottom w:val="nil"/>
              <w:right w:val="nil"/>
            </w:tcBorders>
            <w:tcMar>
              <w:top w:w="128" w:type="dxa"/>
              <w:left w:w="43" w:type="dxa"/>
              <w:bottom w:w="43" w:type="dxa"/>
              <w:right w:w="43" w:type="dxa"/>
            </w:tcMar>
            <w:vAlign w:val="bottom"/>
          </w:tcPr>
          <w:p w14:paraId="097E427C" w14:textId="77777777" w:rsidR="00EE2529" w:rsidRPr="00C81B84" w:rsidRDefault="00EE2529" w:rsidP="00C81B84"/>
        </w:tc>
      </w:tr>
      <w:tr w:rsidR="00EE2529" w:rsidRPr="00C81B84" w14:paraId="4ADE782C" w14:textId="77777777">
        <w:trPr>
          <w:trHeight w:val="380"/>
        </w:trPr>
        <w:tc>
          <w:tcPr>
            <w:tcW w:w="680" w:type="dxa"/>
            <w:tcBorders>
              <w:top w:val="nil"/>
              <w:left w:val="nil"/>
              <w:bottom w:val="nil"/>
              <w:right w:val="nil"/>
            </w:tcBorders>
            <w:tcMar>
              <w:top w:w="128" w:type="dxa"/>
              <w:left w:w="43" w:type="dxa"/>
              <w:bottom w:w="43" w:type="dxa"/>
              <w:right w:w="43" w:type="dxa"/>
            </w:tcMar>
          </w:tcPr>
          <w:p w14:paraId="06067D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1ABD0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6D18E2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0475041" w14:textId="77777777" w:rsidR="00EE2529" w:rsidRPr="00C81B84" w:rsidRDefault="00AD5E1E" w:rsidP="00C81B84">
            <w:r w:rsidRPr="00C81B84">
              <w:t>806 000</w:t>
            </w:r>
          </w:p>
        </w:tc>
      </w:tr>
      <w:tr w:rsidR="00EE2529" w:rsidRPr="00C81B84" w14:paraId="7A7B685C" w14:textId="77777777">
        <w:trPr>
          <w:trHeight w:val="380"/>
        </w:trPr>
        <w:tc>
          <w:tcPr>
            <w:tcW w:w="680" w:type="dxa"/>
            <w:tcBorders>
              <w:top w:val="nil"/>
              <w:left w:val="nil"/>
              <w:bottom w:val="nil"/>
              <w:right w:val="nil"/>
            </w:tcBorders>
            <w:tcMar>
              <w:top w:w="128" w:type="dxa"/>
              <w:left w:w="43" w:type="dxa"/>
              <w:bottom w:w="43" w:type="dxa"/>
              <w:right w:w="43" w:type="dxa"/>
            </w:tcMar>
          </w:tcPr>
          <w:p w14:paraId="53B510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43B85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035818" w14:textId="77777777" w:rsidR="00EE2529" w:rsidRPr="00C81B84" w:rsidRDefault="00AD5E1E" w:rsidP="00C81B84">
            <w:r w:rsidRPr="00C81B84">
              <w:t>fra kr 78 127 000 til kr 78 933 000</w:t>
            </w:r>
          </w:p>
        </w:tc>
        <w:tc>
          <w:tcPr>
            <w:tcW w:w="1400" w:type="dxa"/>
            <w:tcBorders>
              <w:top w:val="nil"/>
              <w:left w:val="nil"/>
              <w:bottom w:val="nil"/>
              <w:right w:val="nil"/>
            </w:tcBorders>
            <w:tcMar>
              <w:top w:w="128" w:type="dxa"/>
              <w:left w:w="43" w:type="dxa"/>
              <w:bottom w:w="43" w:type="dxa"/>
              <w:right w:w="43" w:type="dxa"/>
            </w:tcMar>
            <w:vAlign w:val="bottom"/>
          </w:tcPr>
          <w:p w14:paraId="3C574193" w14:textId="77777777" w:rsidR="00EE2529" w:rsidRPr="00C81B84" w:rsidRDefault="00EE2529" w:rsidP="00C81B84"/>
        </w:tc>
      </w:tr>
      <w:tr w:rsidR="00EE2529" w:rsidRPr="00C81B84" w14:paraId="5EC41604" w14:textId="77777777">
        <w:trPr>
          <w:trHeight w:val="380"/>
        </w:trPr>
        <w:tc>
          <w:tcPr>
            <w:tcW w:w="680" w:type="dxa"/>
            <w:tcBorders>
              <w:top w:val="nil"/>
              <w:left w:val="nil"/>
              <w:bottom w:val="nil"/>
              <w:right w:val="nil"/>
            </w:tcBorders>
            <w:tcMar>
              <w:top w:w="128" w:type="dxa"/>
              <w:left w:w="43" w:type="dxa"/>
              <w:bottom w:w="43" w:type="dxa"/>
              <w:right w:w="43" w:type="dxa"/>
            </w:tcMar>
          </w:tcPr>
          <w:p w14:paraId="6B5F87F5" w14:textId="77777777" w:rsidR="00EE2529" w:rsidRPr="00C81B84" w:rsidRDefault="00AD5E1E" w:rsidP="00C81B84">
            <w:r w:rsidRPr="00C81B84">
              <w:t>546</w:t>
            </w:r>
          </w:p>
        </w:tc>
        <w:tc>
          <w:tcPr>
            <w:tcW w:w="680" w:type="dxa"/>
            <w:tcBorders>
              <w:top w:val="nil"/>
              <w:left w:val="nil"/>
              <w:bottom w:val="nil"/>
              <w:right w:val="nil"/>
            </w:tcBorders>
            <w:tcMar>
              <w:top w:w="128" w:type="dxa"/>
              <w:left w:w="43" w:type="dxa"/>
              <w:bottom w:w="43" w:type="dxa"/>
              <w:right w:w="43" w:type="dxa"/>
            </w:tcMar>
          </w:tcPr>
          <w:p w14:paraId="4AEFA9A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4B676B" w14:textId="77777777" w:rsidR="00EE2529" w:rsidRPr="00C81B84" w:rsidRDefault="00AD5E1E" w:rsidP="00C81B84">
            <w:r w:rsidRPr="00C81B84">
              <w:t>Personvernnemnda:</w:t>
            </w:r>
          </w:p>
        </w:tc>
        <w:tc>
          <w:tcPr>
            <w:tcW w:w="1400" w:type="dxa"/>
            <w:tcBorders>
              <w:top w:val="nil"/>
              <w:left w:val="nil"/>
              <w:bottom w:val="nil"/>
              <w:right w:val="nil"/>
            </w:tcBorders>
            <w:tcMar>
              <w:top w:w="128" w:type="dxa"/>
              <w:left w:w="43" w:type="dxa"/>
              <w:bottom w:w="43" w:type="dxa"/>
              <w:right w:w="43" w:type="dxa"/>
            </w:tcMar>
            <w:vAlign w:val="bottom"/>
          </w:tcPr>
          <w:p w14:paraId="52CB5D38" w14:textId="77777777" w:rsidR="00EE2529" w:rsidRPr="00C81B84" w:rsidRDefault="00EE2529" w:rsidP="00C81B84"/>
        </w:tc>
      </w:tr>
      <w:tr w:rsidR="00EE2529" w:rsidRPr="00C81B84" w14:paraId="5E26DEFE" w14:textId="77777777">
        <w:trPr>
          <w:trHeight w:val="380"/>
        </w:trPr>
        <w:tc>
          <w:tcPr>
            <w:tcW w:w="680" w:type="dxa"/>
            <w:tcBorders>
              <w:top w:val="nil"/>
              <w:left w:val="nil"/>
              <w:bottom w:val="nil"/>
              <w:right w:val="nil"/>
            </w:tcBorders>
            <w:tcMar>
              <w:top w:w="128" w:type="dxa"/>
              <w:left w:w="43" w:type="dxa"/>
              <w:bottom w:w="43" w:type="dxa"/>
              <w:right w:w="43" w:type="dxa"/>
            </w:tcMar>
          </w:tcPr>
          <w:p w14:paraId="238D8E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92CA2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2611FA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308A821" w14:textId="77777777" w:rsidR="00EE2529" w:rsidRPr="00C81B84" w:rsidRDefault="00AD5E1E" w:rsidP="00C81B84">
            <w:r w:rsidRPr="00C81B84">
              <w:t>16 000</w:t>
            </w:r>
          </w:p>
        </w:tc>
      </w:tr>
      <w:tr w:rsidR="00EE2529" w:rsidRPr="00C81B84" w14:paraId="6F5CF79C" w14:textId="77777777">
        <w:trPr>
          <w:trHeight w:val="380"/>
        </w:trPr>
        <w:tc>
          <w:tcPr>
            <w:tcW w:w="680" w:type="dxa"/>
            <w:tcBorders>
              <w:top w:val="nil"/>
              <w:left w:val="nil"/>
              <w:bottom w:val="nil"/>
              <w:right w:val="nil"/>
            </w:tcBorders>
            <w:tcMar>
              <w:top w:w="128" w:type="dxa"/>
              <w:left w:w="43" w:type="dxa"/>
              <w:bottom w:w="43" w:type="dxa"/>
              <w:right w:w="43" w:type="dxa"/>
            </w:tcMar>
          </w:tcPr>
          <w:p w14:paraId="1445A1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4E7C5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04A963" w14:textId="77777777" w:rsidR="00EE2529" w:rsidRPr="00C81B84" w:rsidRDefault="00AD5E1E" w:rsidP="00C81B84">
            <w:r w:rsidRPr="00C81B84">
              <w:t>fra kr 2 641 000 til kr 2 657 000</w:t>
            </w:r>
          </w:p>
        </w:tc>
        <w:tc>
          <w:tcPr>
            <w:tcW w:w="1400" w:type="dxa"/>
            <w:tcBorders>
              <w:top w:val="nil"/>
              <w:left w:val="nil"/>
              <w:bottom w:val="nil"/>
              <w:right w:val="nil"/>
            </w:tcBorders>
            <w:tcMar>
              <w:top w:w="128" w:type="dxa"/>
              <w:left w:w="43" w:type="dxa"/>
              <w:bottom w:w="43" w:type="dxa"/>
              <w:right w:w="43" w:type="dxa"/>
            </w:tcMar>
            <w:vAlign w:val="bottom"/>
          </w:tcPr>
          <w:p w14:paraId="31E31302" w14:textId="77777777" w:rsidR="00EE2529" w:rsidRPr="00C81B84" w:rsidRDefault="00EE2529" w:rsidP="00C81B84"/>
        </w:tc>
      </w:tr>
      <w:tr w:rsidR="00EE2529" w:rsidRPr="00C81B84" w14:paraId="7C47BCDB" w14:textId="77777777">
        <w:trPr>
          <w:trHeight w:val="380"/>
        </w:trPr>
        <w:tc>
          <w:tcPr>
            <w:tcW w:w="680" w:type="dxa"/>
            <w:tcBorders>
              <w:top w:val="nil"/>
              <w:left w:val="nil"/>
              <w:bottom w:val="nil"/>
              <w:right w:val="nil"/>
            </w:tcBorders>
            <w:tcMar>
              <w:top w:w="128" w:type="dxa"/>
              <w:left w:w="43" w:type="dxa"/>
              <w:bottom w:w="43" w:type="dxa"/>
              <w:right w:w="43" w:type="dxa"/>
            </w:tcMar>
          </w:tcPr>
          <w:p w14:paraId="5C940B3D" w14:textId="77777777" w:rsidR="00EE2529" w:rsidRPr="00C81B84" w:rsidRDefault="00AD5E1E" w:rsidP="00C81B84">
            <w:r w:rsidRPr="00C81B84">
              <w:t>553</w:t>
            </w:r>
          </w:p>
        </w:tc>
        <w:tc>
          <w:tcPr>
            <w:tcW w:w="680" w:type="dxa"/>
            <w:tcBorders>
              <w:top w:val="nil"/>
              <w:left w:val="nil"/>
              <w:bottom w:val="nil"/>
              <w:right w:val="nil"/>
            </w:tcBorders>
            <w:tcMar>
              <w:top w:w="128" w:type="dxa"/>
              <w:left w:w="43" w:type="dxa"/>
              <w:bottom w:w="43" w:type="dxa"/>
              <w:right w:w="43" w:type="dxa"/>
            </w:tcMar>
          </w:tcPr>
          <w:p w14:paraId="36800E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C5DBE4" w14:textId="77777777" w:rsidR="00EE2529" w:rsidRPr="00C81B84" w:rsidRDefault="00AD5E1E" w:rsidP="00C81B84">
            <w:r w:rsidRPr="00C81B84">
              <w:t>Regional- og distriktsutvikling:</w:t>
            </w:r>
          </w:p>
        </w:tc>
        <w:tc>
          <w:tcPr>
            <w:tcW w:w="1400" w:type="dxa"/>
            <w:tcBorders>
              <w:top w:val="nil"/>
              <w:left w:val="nil"/>
              <w:bottom w:val="nil"/>
              <w:right w:val="nil"/>
            </w:tcBorders>
            <w:tcMar>
              <w:top w:w="128" w:type="dxa"/>
              <w:left w:w="43" w:type="dxa"/>
              <w:bottom w:w="43" w:type="dxa"/>
              <w:right w:w="43" w:type="dxa"/>
            </w:tcMar>
            <w:vAlign w:val="bottom"/>
          </w:tcPr>
          <w:p w14:paraId="6691A3DA" w14:textId="77777777" w:rsidR="00EE2529" w:rsidRPr="00C81B84" w:rsidRDefault="00EE2529" w:rsidP="00C81B84"/>
        </w:tc>
      </w:tr>
      <w:tr w:rsidR="00EE2529" w:rsidRPr="00C81B84" w14:paraId="50AAD582" w14:textId="77777777">
        <w:trPr>
          <w:trHeight w:val="380"/>
        </w:trPr>
        <w:tc>
          <w:tcPr>
            <w:tcW w:w="680" w:type="dxa"/>
            <w:tcBorders>
              <w:top w:val="nil"/>
              <w:left w:val="nil"/>
              <w:bottom w:val="nil"/>
              <w:right w:val="nil"/>
            </w:tcBorders>
            <w:tcMar>
              <w:top w:w="128" w:type="dxa"/>
              <w:left w:w="43" w:type="dxa"/>
              <w:bottom w:w="43" w:type="dxa"/>
              <w:right w:w="43" w:type="dxa"/>
            </w:tcMar>
          </w:tcPr>
          <w:p w14:paraId="672515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B761D1"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5A3041E0" w14:textId="77777777" w:rsidR="00EE2529" w:rsidRPr="00C81B84" w:rsidRDefault="00AD5E1E" w:rsidP="00C81B84">
            <w:r w:rsidRPr="00C81B84">
              <w:t>Mobiliserende og kvalifiserende næringsutvikling, forhøyes med</w:t>
            </w:r>
          </w:p>
        </w:tc>
        <w:tc>
          <w:tcPr>
            <w:tcW w:w="1400" w:type="dxa"/>
            <w:tcBorders>
              <w:top w:val="nil"/>
              <w:left w:val="nil"/>
              <w:bottom w:val="nil"/>
              <w:right w:val="nil"/>
            </w:tcBorders>
            <w:tcMar>
              <w:top w:w="128" w:type="dxa"/>
              <w:left w:w="43" w:type="dxa"/>
              <w:bottom w:w="43" w:type="dxa"/>
              <w:right w:w="43" w:type="dxa"/>
            </w:tcMar>
            <w:vAlign w:val="bottom"/>
          </w:tcPr>
          <w:p w14:paraId="085C1C00" w14:textId="77777777" w:rsidR="00EE2529" w:rsidRPr="00C81B84" w:rsidRDefault="00AD5E1E" w:rsidP="00C81B84">
            <w:r w:rsidRPr="00C81B84">
              <w:t>17 830 000</w:t>
            </w:r>
          </w:p>
        </w:tc>
      </w:tr>
      <w:tr w:rsidR="00EE2529" w:rsidRPr="00C81B84" w14:paraId="4975AE65" w14:textId="77777777">
        <w:trPr>
          <w:trHeight w:val="380"/>
        </w:trPr>
        <w:tc>
          <w:tcPr>
            <w:tcW w:w="680" w:type="dxa"/>
            <w:tcBorders>
              <w:top w:val="nil"/>
              <w:left w:val="nil"/>
              <w:bottom w:val="nil"/>
              <w:right w:val="nil"/>
            </w:tcBorders>
            <w:tcMar>
              <w:top w:w="128" w:type="dxa"/>
              <w:left w:w="43" w:type="dxa"/>
              <w:bottom w:w="43" w:type="dxa"/>
              <w:right w:w="43" w:type="dxa"/>
            </w:tcMar>
          </w:tcPr>
          <w:p w14:paraId="44CDCE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6C123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033E05" w14:textId="77777777" w:rsidR="00EE2529" w:rsidRPr="00C81B84" w:rsidRDefault="00AD5E1E" w:rsidP="00C81B84">
            <w:r w:rsidRPr="00C81B84">
              <w:t>fra kr 763 728 000 til kr 781 558 000</w:t>
            </w:r>
          </w:p>
        </w:tc>
        <w:tc>
          <w:tcPr>
            <w:tcW w:w="1400" w:type="dxa"/>
            <w:tcBorders>
              <w:top w:val="nil"/>
              <w:left w:val="nil"/>
              <w:bottom w:val="nil"/>
              <w:right w:val="nil"/>
            </w:tcBorders>
            <w:tcMar>
              <w:top w:w="128" w:type="dxa"/>
              <w:left w:w="43" w:type="dxa"/>
              <w:bottom w:w="43" w:type="dxa"/>
              <w:right w:w="43" w:type="dxa"/>
            </w:tcMar>
            <w:vAlign w:val="bottom"/>
          </w:tcPr>
          <w:p w14:paraId="666EF339" w14:textId="77777777" w:rsidR="00EE2529" w:rsidRPr="00C81B84" w:rsidRDefault="00EE2529" w:rsidP="00C81B84"/>
        </w:tc>
      </w:tr>
      <w:tr w:rsidR="00EE2529" w:rsidRPr="00C81B84" w14:paraId="2DA243CD" w14:textId="77777777">
        <w:trPr>
          <w:trHeight w:val="380"/>
        </w:trPr>
        <w:tc>
          <w:tcPr>
            <w:tcW w:w="680" w:type="dxa"/>
            <w:tcBorders>
              <w:top w:val="nil"/>
              <w:left w:val="nil"/>
              <w:bottom w:val="nil"/>
              <w:right w:val="nil"/>
            </w:tcBorders>
            <w:tcMar>
              <w:top w:w="128" w:type="dxa"/>
              <w:left w:w="43" w:type="dxa"/>
              <w:bottom w:w="43" w:type="dxa"/>
              <w:right w:w="43" w:type="dxa"/>
            </w:tcMar>
          </w:tcPr>
          <w:p w14:paraId="42B026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C651A3"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2536DD0B" w14:textId="77777777" w:rsidR="00EE2529" w:rsidRPr="00C81B84" w:rsidRDefault="00AD5E1E" w:rsidP="00C81B84">
            <w:r w:rsidRPr="00C81B84">
              <w:t>Interreg og Arktis 2030, forhøyes med</w:t>
            </w:r>
          </w:p>
        </w:tc>
        <w:tc>
          <w:tcPr>
            <w:tcW w:w="1400" w:type="dxa"/>
            <w:tcBorders>
              <w:top w:val="nil"/>
              <w:left w:val="nil"/>
              <w:bottom w:val="nil"/>
              <w:right w:val="nil"/>
            </w:tcBorders>
            <w:tcMar>
              <w:top w:w="128" w:type="dxa"/>
              <w:left w:w="43" w:type="dxa"/>
              <w:bottom w:w="43" w:type="dxa"/>
              <w:right w:w="43" w:type="dxa"/>
            </w:tcMar>
            <w:vAlign w:val="bottom"/>
          </w:tcPr>
          <w:p w14:paraId="44CAA82B" w14:textId="77777777" w:rsidR="00EE2529" w:rsidRPr="00C81B84" w:rsidRDefault="00AD5E1E" w:rsidP="00C81B84">
            <w:r w:rsidRPr="00C81B84">
              <w:t>2 375 000</w:t>
            </w:r>
          </w:p>
        </w:tc>
      </w:tr>
      <w:tr w:rsidR="00EE2529" w:rsidRPr="00C81B84" w14:paraId="66A541CC" w14:textId="77777777">
        <w:trPr>
          <w:trHeight w:val="380"/>
        </w:trPr>
        <w:tc>
          <w:tcPr>
            <w:tcW w:w="680" w:type="dxa"/>
            <w:tcBorders>
              <w:top w:val="nil"/>
              <w:left w:val="nil"/>
              <w:bottom w:val="nil"/>
              <w:right w:val="nil"/>
            </w:tcBorders>
            <w:tcMar>
              <w:top w:w="128" w:type="dxa"/>
              <w:left w:w="43" w:type="dxa"/>
              <w:bottom w:w="43" w:type="dxa"/>
              <w:right w:w="43" w:type="dxa"/>
            </w:tcMar>
          </w:tcPr>
          <w:p w14:paraId="450FE29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73BF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819287" w14:textId="77777777" w:rsidR="00EE2529" w:rsidRPr="00C81B84" w:rsidRDefault="00AD5E1E" w:rsidP="00C81B84">
            <w:r w:rsidRPr="00C81B84">
              <w:t>fra kr 101 730 000 til kr 104 105 000</w:t>
            </w:r>
          </w:p>
        </w:tc>
        <w:tc>
          <w:tcPr>
            <w:tcW w:w="1400" w:type="dxa"/>
            <w:tcBorders>
              <w:top w:val="nil"/>
              <w:left w:val="nil"/>
              <w:bottom w:val="nil"/>
              <w:right w:val="nil"/>
            </w:tcBorders>
            <w:tcMar>
              <w:top w:w="128" w:type="dxa"/>
              <w:left w:w="43" w:type="dxa"/>
              <w:bottom w:w="43" w:type="dxa"/>
              <w:right w:w="43" w:type="dxa"/>
            </w:tcMar>
            <w:vAlign w:val="bottom"/>
          </w:tcPr>
          <w:p w14:paraId="01DF17EB" w14:textId="77777777" w:rsidR="00EE2529" w:rsidRPr="00C81B84" w:rsidRDefault="00EE2529" w:rsidP="00C81B84"/>
        </w:tc>
      </w:tr>
      <w:tr w:rsidR="00EE2529" w:rsidRPr="00C81B84" w14:paraId="61A5DFFB" w14:textId="77777777">
        <w:trPr>
          <w:trHeight w:val="380"/>
        </w:trPr>
        <w:tc>
          <w:tcPr>
            <w:tcW w:w="680" w:type="dxa"/>
            <w:tcBorders>
              <w:top w:val="nil"/>
              <w:left w:val="nil"/>
              <w:bottom w:val="nil"/>
              <w:right w:val="nil"/>
            </w:tcBorders>
            <w:tcMar>
              <w:top w:w="128" w:type="dxa"/>
              <w:left w:w="43" w:type="dxa"/>
              <w:bottom w:w="43" w:type="dxa"/>
              <w:right w:w="43" w:type="dxa"/>
            </w:tcMar>
          </w:tcPr>
          <w:p w14:paraId="6CDA2E7D"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09365A2A" w14:textId="77777777" w:rsidR="00EE2529" w:rsidRPr="00C81B84" w:rsidRDefault="00AD5E1E" w:rsidP="00C81B84">
            <w:r w:rsidRPr="00C81B84">
              <w:t>64</w:t>
            </w:r>
          </w:p>
        </w:tc>
        <w:tc>
          <w:tcPr>
            <w:tcW w:w="6800" w:type="dxa"/>
            <w:tcBorders>
              <w:top w:val="nil"/>
              <w:left w:val="nil"/>
              <w:bottom w:val="nil"/>
              <w:right w:val="nil"/>
            </w:tcBorders>
            <w:tcMar>
              <w:top w:w="128" w:type="dxa"/>
              <w:left w:w="43" w:type="dxa"/>
              <w:bottom w:w="43" w:type="dxa"/>
              <w:right w:w="43" w:type="dxa"/>
            </w:tcMar>
          </w:tcPr>
          <w:p w14:paraId="052DAE57" w14:textId="77777777" w:rsidR="00EE2529" w:rsidRPr="00C81B84" w:rsidRDefault="00AD5E1E" w:rsidP="00C81B84">
            <w:r w:rsidRPr="00C81B84">
              <w:t>Pilot nærtjenestesentre, bevilges med</w:t>
            </w:r>
          </w:p>
        </w:tc>
        <w:tc>
          <w:tcPr>
            <w:tcW w:w="1400" w:type="dxa"/>
            <w:tcBorders>
              <w:top w:val="nil"/>
              <w:left w:val="nil"/>
              <w:bottom w:val="nil"/>
              <w:right w:val="nil"/>
            </w:tcBorders>
            <w:tcMar>
              <w:top w:w="128" w:type="dxa"/>
              <w:left w:w="43" w:type="dxa"/>
              <w:bottom w:w="43" w:type="dxa"/>
              <w:right w:w="43" w:type="dxa"/>
            </w:tcMar>
            <w:vAlign w:val="bottom"/>
          </w:tcPr>
          <w:p w14:paraId="4485F21B" w14:textId="77777777" w:rsidR="00EE2529" w:rsidRPr="00C81B84" w:rsidRDefault="00AD5E1E" w:rsidP="00C81B84">
            <w:r w:rsidRPr="00C81B84">
              <w:t>10 000 000</w:t>
            </w:r>
          </w:p>
        </w:tc>
      </w:tr>
      <w:tr w:rsidR="00EE2529" w:rsidRPr="00C81B84" w14:paraId="7849D307" w14:textId="77777777">
        <w:trPr>
          <w:trHeight w:val="380"/>
        </w:trPr>
        <w:tc>
          <w:tcPr>
            <w:tcW w:w="680" w:type="dxa"/>
            <w:tcBorders>
              <w:top w:val="nil"/>
              <w:left w:val="nil"/>
              <w:bottom w:val="nil"/>
              <w:right w:val="nil"/>
            </w:tcBorders>
            <w:tcMar>
              <w:top w:w="128" w:type="dxa"/>
              <w:left w:w="43" w:type="dxa"/>
              <w:bottom w:w="43" w:type="dxa"/>
              <w:right w:w="43" w:type="dxa"/>
            </w:tcMar>
          </w:tcPr>
          <w:p w14:paraId="338E88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22505F" w14:textId="77777777" w:rsidR="00EE2529" w:rsidRPr="00C81B84" w:rsidRDefault="00AD5E1E" w:rsidP="00C81B84">
            <w:r w:rsidRPr="00C81B84">
              <w:t>65</w:t>
            </w:r>
          </w:p>
        </w:tc>
        <w:tc>
          <w:tcPr>
            <w:tcW w:w="6800" w:type="dxa"/>
            <w:tcBorders>
              <w:top w:val="nil"/>
              <w:left w:val="nil"/>
              <w:bottom w:val="nil"/>
              <w:right w:val="nil"/>
            </w:tcBorders>
            <w:tcMar>
              <w:top w:w="128" w:type="dxa"/>
              <w:left w:w="43" w:type="dxa"/>
              <w:bottom w:w="43" w:type="dxa"/>
              <w:right w:w="43" w:type="dxa"/>
            </w:tcMar>
          </w:tcPr>
          <w:p w14:paraId="0572460D" w14:textId="77777777" w:rsidR="00EE2529" w:rsidRPr="00C81B84" w:rsidRDefault="00AD5E1E" w:rsidP="00C81B84">
            <w:r w:rsidRPr="00C81B84">
              <w:t>Omstilling, forhøyes med</w:t>
            </w:r>
          </w:p>
        </w:tc>
        <w:tc>
          <w:tcPr>
            <w:tcW w:w="1400" w:type="dxa"/>
            <w:tcBorders>
              <w:top w:val="nil"/>
              <w:left w:val="nil"/>
              <w:bottom w:val="nil"/>
              <w:right w:val="nil"/>
            </w:tcBorders>
            <w:tcMar>
              <w:top w:w="128" w:type="dxa"/>
              <w:left w:w="43" w:type="dxa"/>
              <w:bottom w:w="43" w:type="dxa"/>
              <w:right w:w="43" w:type="dxa"/>
            </w:tcMar>
            <w:vAlign w:val="bottom"/>
          </w:tcPr>
          <w:p w14:paraId="0BF605D1" w14:textId="77777777" w:rsidR="00EE2529" w:rsidRPr="00C81B84" w:rsidRDefault="00AD5E1E" w:rsidP="00C81B84">
            <w:r w:rsidRPr="00C81B84">
              <w:t>2 499 000</w:t>
            </w:r>
          </w:p>
        </w:tc>
      </w:tr>
      <w:tr w:rsidR="00EE2529" w:rsidRPr="00C81B84" w14:paraId="1D7FA3C7" w14:textId="77777777">
        <w:trPr>
          <w:trHeight w:val="380"/>
        </w:trPr>
        <w:tc>
          <w:tcPr>
            <w:tcW w:w="680" w:type="dxa"/>
            <w:tcBorders>
              <w:top w:val="nil"/>
              <w:left w:val="nil"/>
              <w:bottom w:val="nil"/>
              <w:right w:val="nil"/>
            </w:tcBorders>
            <w:tcMar>
              <w:top w:w="128" w:type="dxa"/>
              <w:left w:w="43" w:type="dxa"/>
              <w:bottom w:w="43" w:type="dxa"/>
              <w:right w:w="43" w:type="dxa"/>
            </w:tcMar>
          </w:tcPr>
          <w:p w14:paraId="4331A4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9051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9CAA5B" w14:textId="77777777" w:rsidR="00EE2529" w:rsidRPr="00C81B84" w:rsidRDefault="00AD5E1E" w:rsidP="00C81B84">
            <w:r w:rsidRPr="00C81B84">
              <w:t>fra kr 64 190 000 til kr 66 689 000</w:t>
            </w:r>
          </w:p>
        </w:tc>
        <w:tc>
          <w:tcPr>
            <w:tcW w:w="1400" w:type="dxa"/>
            <w:tcBorders>
              <w:top w:val="nil"/>
              <w:left w:val="nil"/>
              <w:bottom w:val="nil"/>
              <w:right w:val="nil"/>
            </w:tcBorders>
            <w:tcMar>
              <w:top w:w="128" w:type="dxa"/>
              <w:left w:w="43" w:type="dxa"/>
              <w:bottom w:w="43" w:type="dxa"/>
              <w:right w:w="43" w:type="dxa"/>
            </w:tcMar>
            <w:vAlign w:val="bottom"/>
          </w:tcPr>
          <w:p w14:paraId="76405812" w14:textId="77777777" w:rsidR="00EE2529" w:rsidRPr="00C81B84" w:rsidRDefault="00EE2529" w:rsidP="00C81B84"/>
        </w:tc>
      </w:tr>
      <w:tr w:rsidR="00EE2529" w:rsidRPr="00C81B84" w14:paraId="792FEF57" w14:textId="77777777">
        <w:trPr>
          <w:trHeight w:val="380"/>
        </w:trPr>
        <w:tc>
          <w:tcPr>
            <w:tcW w:w="680" w:type="dxa"/>
            <w:tcBorders>
              <w:top w:val="nil"/>
              <w:left w:val="nil"/>
              <w:bottom w:val="nil"/>
              <w:right w:val="nil"/>
            </w:tcBorders>
            <w:tcMar>
              <w:top w:w="128" w:type="dxa"/>
              <w:left w:w="43" w:type="dxa"/>
              <w:bottom w:w="43" w:type="dxa"/>
              <w:right w:w="43" w:type="dxa"/>
            </w:tcMar>
          </w:tcPr>
          <w:p w14:paraId="44BAB8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5329F6" w14:textId="77777777" w:rsidR="00EE2529" w:rsidRPr="00C81B84" w:rsidRDefault="00AD5E1E" w:rsidP="00C81B84">
            <w:r w:rsidRPr="00C81B84">
              <w:t>66</w:t>
            </w:r>
          </w:p>
        </w:tc>
        <w:tc>
          <w:tcPr>
            <w:tcW w:w="6800" w:type="dxa"/>
            <w:tcBorders>
              <w:top w:val="nil"/>
              <w:left w:val="nil"/>
              <w:bottom w:val="nil"/>
              <w:right w:val="nil"/>
            </w:tcBorders>
            <w:tcMar>
              <w:top w:w="128" w:type="dxa"/>
              <w:left w:w="43" w:type="dxa"/>
              <w:bottom w:w="43" w:type="dxa"/>
              <w:right w:w="43" w:type="dxa"/>
            </w:tcMar>
          </w:tcPr>
          <w:p w14:paraId="737DB23B" w14:textId="77777777" w:rsidR="00EE2529" w:rsidRPr="00C81B84" w:rsidRDefault="00AD5E1E" w:rsidP="00C81B84">
            <w:r w:rsidRPr="00C81B84">
              <w:t xml:space="preserve">Bygdevekstavtaler,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82B88E8" w14:textId="77777777" w:rsidR="00EE2529" w:rsidRPr="00C81B84" w:rsidRDefault="00AD5E1E" w:rsidP="00C81B84">
            <w:r w:rsidRPr="00C81B84">
              <w:t>590 000</w:t>
            </w:r>
          </w:p>
        </w:tc>
      </w:tr>
      <w:tr w:rsidR="00EE2529" w:rsidRPr="00C81B84" w14:paraId="688B908D" w14:textId="77777777">
        <w:trPr>
          <w:trHeight w:val="380"/>
        </w:trPr>
        <w:tc>
          <w:tcPr>
            <w:tcW w:w="680" w:type="dxa"/>
            <w:tcBorders>
              <w:top w:val="nil"/>
              <w:left w:val="nil"/>
              <w:bottom w:val="nil"/>
              <w:right w:val="nil"/>
            </w:tcBorders>
            <w:tcMar>
              <w:top w:w="128" w:type="dxa"/>
              <w:left w:w="43" w:type="dxa"/>
              <w:bottom w:w="43" w:type="dxa"/>
              <w:right w:w="43" w:type="dxa"/>
            </w:tcMar>
          </w:tcPr>
          <w:p w14:paraId="3EFDCC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917F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D9144E" w14:textId="77777777" w:rsidR="00EE2529" w:rsidRPr="00C81B84" w:rsidRDefault="00AD5E1E" w:rsidP="00C81B84">
            <w:r w:rsidRPr="00C81B84">
              <w:t>fra kr 25 264 000 til kr 25 854 000</w:t>
            </w:r>
          </w:p>
        </w:tc>
        <w:tc>
          <w:tcPr>
            <w:tcW w:w="1400" w:type="dxa"/>
            <w:tcBorders>
              <w:top w:val="nil"/>
              <w:left w:val="nil"/>
              <w:bottom w:val="nil"/>
              <w:right w:val="nil"/>
            </w:tcBorders>
            <w:tcMar>
              <w:top w:w="128" w:type="dxa"/>
              <w:left w:w="43" w:type="dxa"/>
              <w:bottom w:w="43" w:type="dxa"/>
              <w:right w:w="43" w:type="dxa"/>
            </w:tcMar>
            <w:vAlign w:val="bottom"/>
          </w:tcPr>
          <w:p w14:paraId="1BECDA9E" w14:textId="77777777" w:rsidR="00EE2529" w:rsidRPr="00C81B84" w:rsidRDefault="00EE2529" w:rsidP="00C81B84"/>
        </w:tc>
      </w:tr>
      <w:tr w:rsidR="00EE2529" w:rsidRPr="00C81B84" w14:paraId="164D5448" w14:textId="77777777">
        <w:trPr>
          <w:trHeight w:val="380"/>
        </w:trPr>
        <w:tc>
          <w:tcPr>
            <w:tcW w:w="680" w:type="dxa"/>
            <w:tcBorders>
              <w:top w:val="nil"/>
              <w:left w:val="nil"/>
              <w:bottom w:val="nil"/>
              <w:right w:val="nil"/>
            </w:tcBorders>
            <w:tcMar>
              <w:top w:w="128" w:type="dxa"/>
              <w:left w:w="43" w:type="dxa"/>
              <w:bottom w:w="43" w:type="dxa"/>
              <w:right w:w="43" w:type="dxa"/>
            </w:tcMar>
          </w:tcPr>
          <w:p w14:paraId="4D3551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736C24" w14:textId="77777777" w:rsidR="00EE2529" w:rsidRPr="00C81B84" w:rsidRDefault="00AD5E1E" w:rsidP="00C81B84">
            <w:r w:rsidRPr="00C81B84">
              <w:t>69</w:t>
            </w:r>
          </w:p>
        </w:tc>
        <w:tc>
          <w:tcPr>
            <w:tcW w:w="6800" w:type="dxa"/>
            <w:tcBorders>
              <w:top w:val="nil"/>
              <w:left w:val="nil"/>
              <w:bottom w:val="nil"/>
              <w:right w:val="nil"/>
            </w:tcBorders>
            <w:tcMar>
              <w:top w:w="128" w:type="dxa"/>
              <w:left w:w="43" w:type="dxa"/>
              <w:bottom w:w="43" w:type="dxa"/>
              <w:right w:w="43" w:type="dxa"/>
            </w:tcMar>
          </w:tcPr>
          <w:p w14:paraId="140863B1" w14:textId="77777777" w:rsidR="00EE2529" w:rsidRPr="00C81B84" w:rsidRDefault="00AD5E1E" w:rsidP="00C81B84">
            <w:r w:rsidRPr="00C81B84">
              <w:t>Mobilisering til forskningsbasert innovasjon, forhøyes med</w:t>
            </w:r>
          </w:p>
        </w:tc>
        <w:tc>
          <w:tcPr>
            <w:tcW w:w="1400" w:type="dxa"/>
            <w:tcBorders>
              <w:top w:val="nil"/>
              <w:left w:val="nil"/>
              <w:bottom w:val="nil"/>
              <w:right w:val="nil"/>
            </w:tcBorders>
            <w:tcMar>
              <w:top w:w="128" w:type="dxa"/>
              <w:left w:w="43" w:type="dxa"/>
              <w:bottom w:w="43" w:type="dxa"/>
              <w:right w:w="43" w:type="dxa"/>
            </w:tcMar>
            <w:vAlign w:val="bottom"/>
          </w:tcPr>
          <w:p w14:paraId="20E54323" w14:textId="77777777" w:rsidR="00EE2529" w:rsidRPr="00C81B84" w:rsidRDefault="00AD5E1E" w:rsidP="00C81B84">
            <w:r w:rsidRPr="00C81B84">
              <w:t>1 366 000</w:t>
            </w:r>
          </w:p>
        </w:tc>
      </w:tr>
      <w:tr w:rsidR="00EE2529" w:rsidRPr="00C81B84" w14:paraId="50156185" w14:textId="77777777">
        <w:trPr>
          <w:trHeight w:val="380"/>
        </w:trPr>
        <w:tc>
          <w:tcPr>
            <w:tcW w:w="680" w:type="dxa"/>
            <w:tcBorders>
              <w:top w:val="nil"/>
              <w:left w:val="nil"/>
              <w:bottom w:val="nil"/>
              <w:right w:val="nil"/>
            </w:tcBorders>
            <w:tcMar>
              <w:top w:w="128" w:type="dxa"/>
              <w:left w:w="43" w:type="dxa"/>
              <w:bottom w:w="43" w:type="dxa"/>
              <w:right w:w="43" w:type="dxa"/>
            </w:tcMar>
          </w:tcPr>
          <w:p w14:paraId="2FA71B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D0692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5F4F91" w14:textId="77777777" w:rsidR="00EE2529" w:rsidRPr="00C81B84" w:rsidRDefault="00AD5E1E" w:rsidP="00C81B84">
            <w:r w:rsidRPr="00C81B84">
              <w:t>fra kr 58 503 000 til kr 59 869 000</w:t>
            </w:r>
          </w:p>
        </w:tc>
        <w:tc>
          <w:tcPr>
            <w:tcW w:w="1400" w:type="dxa"/>
            <w:tcBorders>
              <w:top w:val="nil"/>
              <w:left w:val="nil"/>
              <w:bottom w:val="nil"/>
              <w:right w:val="nil"/>
            </w:tcBorders>
            <w:tcMar>
              <w:top w:w="128" w:type="dxa"/>
              <w:left w:w="43" w:type="dxa"/>
              <w:bottom w:w="43" w:type="dxa"/>
              <w:right w:w="43" w:type="dxa"/>
            </w:tcMar>
            <w:vAlign w:val="bottom"/>
          </w:tcPr>
          <w:p w14:paraId="197C4951" w14:textId="77777777" w:rsidR="00EE2529" w:rsidRPr="00C81B84" w:rsidRDefault="00EE2529" w:rsidP="00C81B84"/>
        </w:tc>
      </w:tr>
      <w:tr w:rsidR="00EE2529" w:rsidRPr="00C81B84" w14:paraId="049747D9" w14:textId="77777777">
        <w:trPr>
          <w:trHeight w:val="380"/>
        </w:trPr>
        <w:tc>
          <w:tcPr>
            <w:tcW w:w="680" w:type="dxa"/>
            <w:tcBorders>
              <w:top w:val="nil"/>
              <w:left w:val="nil"/>
              <w:bottom w:val="nil"/>
              <w:right w:val="nil"/>
            </w:tcBorders>
            <w:tcMar>
              <w:top w:w="128" w:type="dxa"/>
              <w:left w:w="43" w:type="dxa"/>
              <w:bottom w:w="43" w:type="dxa"/>
              <w:right w:w="43" w:type="dxa"/>
            </w:tcMar>
          </w:tcPr>
          <w:p w14:paraId="5F4B14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6D460B"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2124FE52" w14:textId="77777777" w:rsidR="00EE2529" w:rsidRPr="00C81B84" w:rsidRDefault="00AD5E1E" w:rsidP="00C81B84">
            <w:r w:rsidRPr="00C81B84">
              <w:t>Investeringstilskudd for store grønne investeringer, forhøyes med</w:t>
            </w:r>
          </w:p>
        </w:tc>
        <w:tc>
          <w:tcPr>
            <w:tcW w:w="1400" w:type="dxa"/>
            <w:tcBorders>
              <w:top w:val="nil"/>
              <w:left w:val="nil"/>
              <w:bottom w:val="nil"/>
              <w:right w:val="nil"/>
            </w:tcBorders>
            <w:tcMar>
              <w:top w:w="128" w:type="dxa"/>
              <w:left w:w="43" w:type="dxa"/>
              <w:bottom w:w="43" w:type="dxa"/>
              <w:right w:w="43" w:type="dxa"/>
            </w:tcMar>
            <w:vAlign w:val="bottom"/>
          </w:tcPr>
          <w:p w14:paraId="233D5FF7" w14:textId="77777777" w:rsidR="00EE2529" w:rsidRPr="00C81B84" w:rsidRDefault="00AD5E1E" w:rsidP="00C81B84">
            <w:r w:rsidRPr="00C81B84">
              <w:t>2 136 000</w:t>
            </w:r>
          </w:p>
        </w:tc>
      </w:tr>
      <w:tr w:rsidR="00EE2529" w:rsidRPr="00C81B84" w14:paraId="29DB14C9" w14:textId="77777777">
        <w:trPr>
          <w:trHeight w:val="380"/>
        </w:trPr>
        <w:tc>
          <w:tcPr>
            <w:tcW w:w="680" w:type="dxa"/>
            <w:tcBorders>
              <w:top w:val="nil"/>
              <w:left w:val="nil"/>
              <w:bottom w:val="nil"/>
              <w:right w:val="nil"/>
            </w:tcBorders>
            <w:tcMar>
              <w:top w:w="128" w:type="dxa"/>
              <w:left w:w="43" w:type="dxa"/>
              <w:bottom w:w="43" w:type="dxa"/>
              <w:right w:w="43" w:type="dxa"/>
            </w:tcMar>
          </w:tcPr>
          <w:p w14:paraId="3AABFD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24A9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8ACB8A" w14:textId="77777777" w:rsidR="00EE2529" w:rsidRPr="00C81B84" w:rsidRDefault="00AD5E1E" w:rsidP="00C81B84">
            <w:r w:rsidRPr="00C81B84">
              <w:t>fra kr 100 000 000 til kr 102 136 000</w:t>
            </w:r>
          </w:p>
        </w:tc>
        <w:tc>
          <w:tcPr>
            <w:tcW w:w="1400" w:type="dxa"/>
            <w:tcBorders>
              <w:top w:val="nil"/>
              <w:left w:val="nil"/>
              <w:bottom w:val="nil"/>
              <w:right w:val="nil"/>
            </w:tcBorders>
            <w:tcMar>
              <w:top w:w="128" w:type="dxa"/>
              <w:left w:w="43" w:type="dxa"/>
              <w:bottom w:w="43" w:type="dxa"/>
              <w:right w:w="43" w:type="dxa"/>
            </w:tcMar>
            <w:vAlign w:val="bottom"/>
          </w:tcPr>
          <w:p w14:paraId="47AF4446" w14:textId="77777777" w:rsidR="00EE2529" w:rsidRPr="00C81B84" w:rsidRDefault="00EE2529" w:rsidP="00C81B84"/>
        </w:tc>
      </w:tr>
      <w:tr w:rsidR="00EE2529" w:rsidRPr="00C81B84" w14:paraId="120D4128" w14:textId="77777777">
        <w:trPr>
          <w:trHeight w:val="380"/>
        </w:trPr>
        <w:tc>
          <w:tcPr>
            <w:tcW w:w="680" w:type="dxa"/>
            <w:tcBorders>
              <w:top w:val="nil"/>
              <w:left w:val="nil"/>
              <w:bottom w:val="nil"/>
              <w:right w:val="nil"/>
            </w:tcBorders>
            <w:tcMar>
              <w:top w:w="128" w:type="dxa"/>
              <w:left w:w="43" w:type="dxa"/>
              <w:bottom w:w="43" w:type="dxa"/>
              <w:right w:w="43" w:type="dxa"/>
            </w:tcMar>
          </w:tcPr>
          <w:p w14:paraId="54B937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8BDF2A"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70FD25B2" w14:textId="77777777" w:rsidR="00EE2529" w:rsidRPr="00C81B84" w:rsidRDefault="00AD5E1E" w:rsidP="00C81B84">
            <w:r w:rsidRPr="00C81B84">
              <w:t>Klynger og innovasjon, forhøyes med</w:t>
            </w:r>
          </w:p>
        </w:tc>
        <w:tc>
          <w:tcPr>
            <w:tcW w:w="1400" w:type="dxa"/>
            <w:tcBorders>
              <w:top w:val="nil"/>
              <w:left w:val="nil"/>
              <w:bottom w:val="nil"/>
              <w:right w:val="nil"/>
            </w:tcBorders>
            <w:tcMar>
              <w:top w:w="128" w:type="dxa"/>
              <w:left w:w="43" w:type="dxa"/>
              <w:bottom w:w="43" w:type="dxa"/>
              <w:right w:w="43" w:type="dxa"/>
            </w:tcMar>
            <w:vAlign w:val="bottom"/>
          </w:tcPr>
          <w:p w14:paraId="3A9C1CE5" w14:textId="77777777" w:rsidR="00EE2529" w:rsidRPr="00C81B84" w:rsidRDefault="00AD5E1E" w:rsidP="00C81B84">
            <w:r w:rsidRPr="00C81B84">
              <w:t>1 157 000</w:t>
            </w:r>
          </w:p>
        </w:tc>
      </w:tr>
      <w:tr w:rsidR="00EE2529" w:rsidRPr="00C81B84" w14:paraId="7A6B16CD" w14:textId="77777777">
        <w:trPr>
          <w:trHeight w:val="380"/>
        </w:trPr>
        <w:tc>
          <w:tcPr>
            <w:tcW w:w="680" w:type="dxa"/>
            <w:tcBorders>
              <w:top w:val="nil"/>
              <w:left w:val="nil"/>
              <w:bottom w:val="nil"/>
              <w:right w:val="nil"/>
            </w:tcBorders>
            <w:tcMar>
              <w:top w:w="128" w:type="dxa"/>
              <w:left w:w="43" w:type="dxa"/>
              <w:bottom w:w="43" w:type="dxa"/>
              <w:right w:w="43" w:type="dxa"/>
            </w:tcMar>
          </w:tcPr>
          <w:p w14:paraId="218945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3602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FAB38C" w14:textId="77777777" w:rsidR="00EE2529" w:rsidRPr="00C81B84" w:rsidRDefault="00AD5E1E" w:rsidP="00C81B84">
            <w:r w:rsidRPr="00C81B84">
              <w:t>fra kr 54 159 000 til kr 55 316 000</w:t>
            </w:r>
          </w:p>
        </w:tc>
        <w:tc>
          <w:tcPr>
            <w:tcW w:w="1400" w:type="dxa"/>
            <w:tcBorders>
              <w:top w:val="nil"/>
              <w:left w:val="nil"/>
              <w:bottom w:val="nil"/>
              <w:right w:val="nil"/>
            </w:tcBorders>
            <w:tcMar>
              <w:top w:w="128" w:type="dxa"/>
              <w:left w:w="43" w:type="dxa"/>
              <w:bottom w:w="43" w:type="dxa"/>
              <w:right w:w="43" w:type="dxa"/>
            </w:tcMar>
            <w:vAlign w:val="bottom"/>
          </w:tcPr>
          <w:p w14:paraId="50C6EC7B" w14:textId="77777777" w:rsidR="00EE2529" w:rsidRPr="00C81B84" w:rsidRDefault="00EE2529" w:rsidP="00C81B84"/>
        </w:tc>
      </w:tr>
      <w:tr w:rsidR="00EE2529" w:rsidRPr="00C81B84" w14:paraId="592C5CAD" w14:textId="77777777">
        <w:trPr>
          <w:trHeight w:val="380"/>
        </w:trPr>
        <w:tc>
          <w:tcPr>
            <w:tcW w:w="680" w:type="dxa"/>
            <w:tcBorders>
              <w:top w:val="nil"/>
              <w:left w:val="nil"/>
              <w:bottom w:val="nil"/>
              <w:right w:val="nil"/>
            </w:tcBorders>
            <w:tcMar>
              <w:top w:w="128" w:type="dxa"/>
              <w:left w:w="43" w:type="dxa"/>
              <w:bottom w:w="43" w:type="dxa"/>
              <w:right w:w="43" w:type="dxa"/>
            </w:tcMar>
          </w:tcPr>
          <w:p w14:paraId="7956BA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48F58F"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7D013381" w14:textId="77777777" w:rsidR="00EE2529" w:rsidRPr="00C81B84" w:rsidRDefault="00AD5E1E" w:rsidP="00C81B84">
            <w:r w:rsidRPr="00C81B84">
              <w:t xml:space="preserve">Nordisk og europeisk samarbeid,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221E3C9" w14:textId="77777777" w:rsidR="00EE2529" w:rsidRPr="00C81B84" w:rsidRDefault="00AD5E1E" w:rsidP="00C81B84">
            <w:r w:rsidRPr="00C81B84">
              <w:t>388 000</w:t>
            </w:r>
          </w:p>
        </w:tc>
      </w:tr>
      <w:tr w:rsidR="00EE2529" w:rsidRPr="00C81B84" w14:paraId="0AEA2BA2" w14:textId="77777777">
        <w:trPr>
          <w:trHeight w:val="380"/>
        </w:trPr>
        <w:tc>
          <w:tcPr>
            <w:tcW w:w="680" w:type="dxa"/>
            <w:tcBorders>
              <w:top w:val="nil"/>
              <w:left w:val="nil"/>
              <w:bottom w:val="nil"/>
              <w:right w:val="nil"/>
            </w:tcBorders>
            <w:tcMar>
              <w:top w:w="128" w:type="dxa"/>
              <w:left w:w="43" w:type="dxa"/>
              <w:bottom w:w="43" w:type="dxa"/>
              <w:right w:w="43" w:type="dxa"/>
            </w:tcMar>
          </w:tcPr>
          <w:p w14:paraId="15EC3D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07E89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7316FE" w14:textId="77777777" w:rsidR="00EE2529" w:rsidRPr="00C81B84" w:rsidRDefault="00AD5E1E" w:rsidP="00C81B84">
            <w:r w:rsidRPr="00C81B84">
              <w:t>fra kr 18 150 000 til kr 18 538 000</w:t>
            </w:r>
          </w:p>
        </w:tc>
        <w:tc>
          <w:tcPr>
            <w:tcW w:w="1400" w:type="dxa"/>
            <w:tcBorders>
              <w:top w:val="nil"/>
              <w:left w:val="nil"/>
              <w:bottom w:val="nil"/>
              <w:right w:val="nil"/>
            </w:tcBorders>
            <w:tcMar>
              <w:top w:w="128" w:type="dxa"/>
              <w:left w:w="43" w:type="dxa"/>
              <w:bottom w:w="43" w:type="dxa"/>
              <w:right w:w="43" w:type="dxa"/>
            </w:tcMar>
            <w:vAlign w:val="bottom"/>
          </w:tcPr>
          <w:p w14:paraId="3745C6D8" w14:textId="77777777" w:rsidR="00EE2529" w:rsidRPr="00C81B84" w:rsidRDefault="00EE2529" w:rsidP="00C81B84"/>
        </w:tc>
      </w:tr>
      <w:tr w:rsidR="00EE2529" w:rsidRPr="00C81B84" w14:paraId="0F72B5F5" w14:textId="77777777">
        <w:trPr>
          <w:trHeight w:val="380"/>
        </w:trPr>
        <w:tc>
          <w:tcPr>
            <w:tcW w:w="680" w:type="dxa"/>
            <w:tcBorders>
              <w:top w:val="nil"/>
              <w:left w:val="nil"/>
              <w:bottom w:val="nil"/>
              <w:right w:val="nil"/>
            </w:tcBorders>
            <w:tcMar>
              <w:top w:w="128" w:type="dxa"/>
              <w:left w:w="43" w:type="dxa"/>
              <w:bottom w:w="43" w:type="dxa"/>
              <w:right w:w="43" w:type="dxa"/>
            </w:tcMar>
          </w:tcPr>
          <w:p w14:paraId="549898A7" w14:textId="77777777" w:rsidR="00EE2529" w:rsidRPr="00C81B84" w:rsidRDefault="00AD5E1E" w:rsidP="00C81B84">
            <w:r w:rsidRPr="00C81B84">
              <w:t>554</w:t>
            </w:r>
          </w:p>
        </w:tc>
        <w:tc>
          <w:tcPr>
            <w:tcW w:w="680" w:type="dxa"/>
            <w:tcBorders>
              <w:top w:val="nil"/>
              <w:left w:val="nil"/>
              <w:bottom w:val="nil"/>
              <w:right w:val="nil"/>
            </w:tcBorders>
            <w:tcMar>
              <w:top w:w="128" w:type="dxa"/>
              <w:left w:w="43" w:type="dxa"/>
              <w:bottom w:w="43" w:type="dxa"/>
              <w:right w:w="43" w:type="dxa"/>
            </w:tcMar>
          </w:tcPr>
          <w:p w14:paraId="7D251E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0A3AD0" w14:textId="77777777" w:rsidR="00EE2529" w:rsidRPr="00C81B84" w:rsidRDefault="00AD5E1E" w:rsidP="00C81B84">
            <w:r w:rsidRPr="00C81B84">
              <w:t>Kompetansesenter for distriktsutvikling:</w:t>
            </w:r>
          </w:p>
        </w:tc>
        <w:tc>
          <w:tcPr>
            <w:tcW w:w="1400" w:type="dxa"/>
            <w:tcBorders>
              <w:top w:val="nil"/>
              <w:left w:val="nil"/>
              <w:bottom w:val="nil"/>
              <w:right w:val="nil"/>
            </w:tcBorders>
            <w:tcMar>
              <w:top w:w="128" w:type="dxa"/>
              <w:left w:w="43" w:type="dxa"/>
              <w:bottom w:w="43" w:type="dxa"/>
              <w:right w:w="43" w:type="dxa"/>
            </w:tcMar>
            <w:vAlign w:val="bottom"/>
          </w:tcPr>
          <w:p w14:paraId="677F086A" w14:textId="77777777" w:rsidR="00EE2529" w:rsidRPr="00C81B84" w:rsidRDefault="00EE2529" w:rsidP="00C81B84"/>
        </w:tc>
      </w:tr>
      <w:tr w:rsidR="00EE2529" w:rsidRPr="00C81B84" w14:paraId="1E8CE26A" w14:textId="77777777">
        <w:trPr>
          <w:trHeight w:val="380"/>
        </w:trPr>
        <w:tc>
          <w:tcPr>
            <w:tcW w:w="680" w:type="dxa"/>
            <w:tcBorders>
              <w:top w:val="nil"/>
              <w:left w:val="nil"/>
              <w:bottom w:val="nil"/>
              <w:right w:val="nil"/>
            </w:tcBorders>
            <w:tcMar>
              <w:top w:w="128" w:type="dxa"/>
              <w:left w:w="43" w:type="dxa"/>
              <w:bottom w:w="43" w:type="dxa"/>
              <w:right w:w="43" w:type="dxa"/>
            </w:tcMar>
          </w:tcPr>
          <w:p w14:paraId="3EBB3D9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37800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C3898F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251FE13" w14:textId="77777777" w:rsidR="00EE2529" w:rsidRPr="00C81B84" w:rsidRDefault="00AD5E1E" w:rsidP="00C81B84">
            <w:r w:rsidRPr="00C81B84">
              <w:t>319 000</w:t>
            </w:r>
          </w:p>
        </w:tc>
      </w:tr>
      <w:tr w:rsidR="00EE2529" w:rsidRPr="00C81B84" w14:paraId="29281109" w14:textId="77777777">
        <w:trPr>
          <w:trHeight w:val="380"/>
        </w:trPr>
        <w:tc>
          <w:tcPr>
            <w:tcW w:w="680" w:type="dxa"/>
            <w:tcBorders>
              <w:top w:val="nil"/>
              <w:left w:val="nil"/>
              <w:bottom w:val="nil"/>
              <w:right w:val="nil"/>
            </w:tcBorders>
            <w:tcMar>
              <w:top w:w="128" w:type="dxa"/>
              <w:left w:w="43" w:type="dxa"/>
              <w:bottom w:w="43" w:type="dxa"/>
              <w:right w:w="43" w:type="dxa"/>
            </w:tcMar>
          </w:tcPr>
          <w:p w14:paraId="1DD6C9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F2F3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79A32F" w14:textId="77777777" w:rsidR="00EE2529" w:rsidRPr="00C81B84" w:rsidRDefault="00AD5E1E" w:rsidP="00C81B84">
            <w:r w:rsidRPr="00C81B84">
              <w:t>fra kr 33 790 000 til kr 34 109 000</w:t>
            </w:r>
          </w:p>
        </w:tc>
        <w:tc>
          <w:tcPr>
            <w:tcW w:w="1400" w:type="dxa"/>
            <w:tcBorders>
              <w:top w:val="nil"/>
              <w:left w:val="nil"/>
              <w:bottom w:val="nil"/>
              <w:right w:val="nil"/>
            </w:tcBorders>
            <w:tcMar>
              <w:top w:w="128" w:type="dxa"/>
              <w:left w:w="43" w:type="dxa"/>
              <w:bottom w:w="43" w:type="dxa"/>
              <w:right w:w="43" w:type="dxa"/>
            </w:tcMar>
            <w:vAlign w:val="bottom"/>
          </w:tcPr>
          <w:p w14:paraId="17761C4A" w14:textId="77777777" w:rsidR="00EE2529" w:rsidRPr="00C81B84" w:rsidRDefault="00EE2529" w:rsidP="00C81B84"/>
        </w:tc>
      </w:tr>
      <w:tr w:rsidR="00EE2529" w:rsidRPr="00C81B84" w14:paraId="4EBCDF0E" w14:textId="77777777">
        <w:trPr>
          <w:trHeight w:val="380"/>
        </w:trPr>
        <w:tc>
          <w:tcPr>
            <w:tcW w:w="680" w:type="dxa"/>
            <w:tcBorders>
              <w:top w:val="nil"/>
              <w:left w:val="nil"/>
              <w:bottom w:val="nil"/>
              <w:right w:val="nil"/>
            </w:tcBorders>
            <w:tcMar>
              <w:top w:w="128" w:type="dxa"/>
              <w:left w:w="43" w:type="dxa"/>
              <w:bottom w:w="43" w:type="dxa"/>
              <w:right w:w="43" w:type="dxa"/>
            </w:tcMar>
          </w:tcPr>
          <w:p w14:paraId="01224B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A62830"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50607395" w14:textId="77777777" w:rsidR="00EE2529" w:rsidRPr="00C81B84" w:rsidRDefault="00AD5E1E" w:rsidP="00C81B84">
            <w:r w:rsidRPr="00C81B84">
              <w:t xml:space="preserve">Merkur,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3EFEAC" w14:textId="77777777" w:rsidR="00EE2529" w:rsidRPr="00C81B84" w:rsidRDefault="00AD5E1E" w:rsidP="00C81B84">
            <w:r w:rsidRPr="00C81B84">
              <w:t>1 310 000</w:t>
            </w:r>
          </w:p>
        </w:tc>
      </w:tr>
      <w:tr w:rsidR="00EE2529" w:rsidRPr="00C81B84" w14:paraId="2C0CCA12" w14:textId="77777777">
        <w:trPr>
          <w:trHeight w:val="380"/>
        </w:trPr>
        <w:tc>
          <w:tcPr>
            <w:tcW w:w="680" w:type="dxa"/>
            <w:tcBorders>
              <w:top w:val="nil"/>
              <w:left w:val="nil"/>
              <w:bottom w:val="nil"/>
              <w:right w:val="nil"/>
            </w:tcBorders>
            <w:tcMar>
              <w:top w:w="128" w:type="dxa"/>
              <w:left w:w="43" w:type="dxa"/>
              <w:bottom w:w="43" w:type="dxa"/>
              <w:right w:w="43" w:type="dxa"/>
            </w:tcMar>
          </w:tcPr>
          <w:p w14:paraId="3EC5FC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6F8BA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4D2F8D" w14:textId="77777777" w:rsidR="00EE2529" w:rsidRPr="00C81B84" w:rsidRDefault="00AD5E1E" w:rsidP="00C81B84">
            <w:r w:rsidRPr="00C81B84">
              <w:t>fra kr 61 310 000 til kr 62 620 000</w:t>
            </w:r>
          </w:p>
        </w:tc>
        <w:tc>
          <w:tcPr>
            <w:tcW w:w="1400" w:type="dxa"/>
            <w:tcBorders>
              <w:top w:val="nil"/>
              <w:left w:val="nil"/>
              <w:bottom w:val="nil"/>
              <w:right w:val="nil"/>
            </w:tcBorders>
            <w:tcMar>
              <w:top w:w="128" w:type="dxa"/>
              <w:left w:w="43" w:type="dxa"/>
              <w:bottom w:w="43" w:type="dxa"/>
              <w:right w:w="43" w:type="dxa"/>
            </w:tcMar>
            <w:vAlign w:val="bottom"/>
          </w:tcPr>
          <w:p w14:paraId="222622AB" w14:textId="77777777" w:rsidR="00EE2529" w:rsidRPr="00C81B84" w:rsidRDefault="00EE2529" w:rsidP="00C81B84"/>
        </w:tc>
      </w:tr>
      <w:tr w:rsidR="00EE2529" w:rsidRPr="00C81B84" w14:paraId="46D3B044" w14:textId="77777777">
        <w:trPr>
          <w:trHeight w:val="380"/>
        </w:trPr>
        <w:tc>
          <w:tcPr>
            <w:tcW w:w="680" w:type="dxa"/>
            <w:tcBorders>
              <w:top w:val="nil"/>
              <w:left w:val="nil"/>
              <w:bottom w:val="nil"/>
              <w:right w:val="nil"/>
            </w:tcBorders>
            <w:tcMar>
              <w:top w:w="128" w:type="dxa"/>
              <w:left w:w="43" w:type="dxa"/>
              <w:bottom w:w="43" w:type="dxa"/>
              <w:right w:w="43" w:type="dxa"/>
            </w:tcMar>
          </w:tcPr>
          <w:p w14:paraId="01B0E71D" w14:textId="77777777" w:rsidR="00EE2529" w:rsidRPr="00C81B84" w:rsidRDefault="00AD5E1E" w:rsidP="00C81B84">
            <w:r w:rsidRPr="00C81B84">
              <w:t>560</w:t>
            </w:r>
          </w:p>
        </w:tc>
        <w:tc>
          <w:tcPr>
            <w:tcW w:w="680" w:type="dxa"/>
            <w:tcBorders>
              <w:top w:val="nil"/>
              <w:left w:val="nil"/>
              <w:bottom w:val="nil"/>
              <w:right w:val="nil"/>
            </w:tcBorders>
            <w:tcMar>
              <w:top w:w="128" w:type="dxa"/>
              <w:left w:w="43" w:type="dxa"/>
              <w:bottom w:w="43" w:type="dxa"/>
              <w:right w:w="43" w:type="dxa"/>
            </w:tcMar>
          </w:tcPr>
          <w:p w14:paraId="7A9EFD7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6E34A4" w14:textId="77777777" w:rsidR="00EE2529" w:rsidRPr="00C81B84" w:rsidRDefault="00AD5E1E" w:rsidP="00C81B84">
            <w:r w:rsidRPr="00C81B84">
              <w:t>Samiske formål:</w:t>
            </w:r>
          </w:p>
        </w:tc>
        <w:tc>
          <w:tcPr>
            <w:tcW w:w="1400" w:type="dxa"/>
            <w:tcBorders>
              <w:top w:val="nil"/>
              <w:left w:val="nil"/>
              <w:bottom w:val="nil"/>
              <w:right w:val="nil"/>
            </w:tcBorders>
            <w:tcMar>
              <w:top w:w="128" w:type="dxa"/>
              <w:left w:w="43" w:type="dxa"/>
              <w:bottom w:w="43" w:type="dxa"/>
              <w:right w:w="43" w:type="dxa"/>
            </w:tcMar>
            <w:vAlign w:val="bottom"/>
          </w:tcPr>
          <w:p w14:paraId="5EE65EE7" w14:textId="77777777" w:rsidR="00EE2529" w:rsidRPr="00C81B84" w:rsidRDefault="00EE2529" w:rsidP="00C81B84"/>
        </w:tc>
      </w:tr>
      <w:tr w:rsidR="00EE2529" w:rsidRPr="00C81B84" w14:paraId="2DA60780" w14:textId="77777777">
        <w:trPr>
          <w:trHeight w:val="380"/>
        </w:trPr>
        <w:tc>
          <w:tcPr>
            <w:tcW w:w="680" w:type="dxa"/>
            <w:tcBorders>
              <w:top w:val="nil"/>
              <w:left w:val="nil"/>
              <w:bottom w:val="nil"/>
              <w:right w:val="nil"/>
            </w:tcBorders>
            <w:tcMar>
              <w:top w:w="128" w:type="dxa"/>
              <w:left w:w="43" w:type="dxa"/>
              <w:bottom w:w="43" w:type="dxa"/>
              <w:right w:w="43" w:type="dxa"/>
            </w:tcMar>
          </w:tcPr>
          <w:p w14:paraId="421DED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21CF31"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9164279" w14:textId="77777777" w:rsidR="00EE2529" w:rsidRPr="00C81B84" w:rsidRDefault="00AD5E1E" w:rsidP="00C81B84">
            <w:r w:rsidRPr="00C81B84">
              <w:t>Samisk språk, kultur og samfunnsliv, forhøyes med</w:t>
            </w:r>
          </w:p>
        </w:tc>
        <w:tc>
          <w:tcPr>
            <w:tcW w:w="1400" w:type="dxa"/>
            <w:tcBorders>
              <w:top w:val="nil"/>
              <w:left w:val="nil"/>
              <w:bottom w:val="nil"/>
              <w:right w:val="nil"/>
            </w:tcBorders>
            <w:tcMar>
              <w:top w:w="128" w:type="dxa"/>
              <w:left w:w="43" w:type="dxa"/>
              <w:bottom w:w="43" w:type="dxa"/>
              <w:right w:w="43" w:type="dxa"/>
            </w:tcMar>
            <w:vAlign w:val="bottom"/>
          </w:tcPr>
          <w:p w14:paraId="4600F439" w14:textId="77777777" w:rsidR="00EE2529" w:rsidRPr="00C81B84" w:rsidRDefault="00AD5E1E" w:rsidP="00C81B84">
            <w:r w:rsidRPr="00C81B84">
              <w:t>12 407 000</w:t>
            </w:r>
          </w:p>
        </w:tc>
      </w:tr>
      <w:tr w:rsidR="00EE2529" w:rsidRPr="00C81B84" w14:paraId="73E905EC" w14:textId="77777777">
        <w:trPr>
          <w:trHeight w:val="380"/>
        </w:trPr>
        <w:tc>
          <w:tcPr>
            <w:tcW w:w="680" w:type="dxa"/>
            <w:tcBorders>
              <w:top w:val="nil"/>
              <w:left w:val="nil"/>
              <w:bottom w:val="nil"/>
              <w:right w:val="nil"/>
            </w:tcBorders>
            <w:tcMar>
              <w:top w:w="128" w:type="dxa"/>
              <w:left w:w="43" w:type="dxa"/>
              <w:bottom w:w="43" w:type="dxa"/>
              <w:right w:w="43" w:type="dxa"/>
            </w:tcMar>
          </w:tcPr>
          <w:p w14:paraId="557A76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1AD4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50637F" w14:textId="77777777" w:rsidR="00EE2529" w:rsidRPr="00C81B84" w:rsidRDefault="00AD5E1E" w:rsidP="00C81B84">
            <w:r w:rsidRPr="00C81B84">
              <w:t>fra kr 592 114 000 til kr 604 521 000</w:t>
            </w:r>
          </w:p>
        </w:tc>
        <w:tc>
          <w:tcPr>
            <w:tcW w:w="1400" w:type="dxa"/>
            <w:tcBorders>
              <w:top w:val="nil"/>
              <w:left w:val="nil"/>
              <w:bottom w:val="nil"/>
              <w:right w:val="nil"/>
            </w:tcBorders>
            <w:tcMar>
              <w:top w:w="128" w:type="dxa"/>
              <w:left w:w="43" w:type="dxa"/>
              <w:bottom w:w="43" w:type="dxa"/>
              <w:right w:w="43" w:type="dxa"/>
            </w:tcMar>
            <w:vAlign w:val="bottom"/>
          </w:tcPr>
          <w:p w14:paraId="4D05D5D4" w14:textId="77777777" w:rsidR="00EE2529" w:rsidRPr="00C81B84" w:rsidRDefault="00EE2529" w:rsidP="00C81B84"/>
        </w:tc>
      </w:tr>
      <w:tr w:rsidR="00EE2529" w:rsidRPr="00C81B84" w14:paraId="357CE21E" w14:textId="77777777">
        <w:trPr>
          <w:trHeight w:val="380"/>
        </w:trPr>
        <w:tc>
          <w:tcPr>
            <w:tcW w:w="680" w:type="dxa"/>
            <w:tcBorders>
              <w:top w:val="nil"/>
              <w:left w:val="nil"/>
              <w:bottom w:val="nil"/>
              <w:right w:val="nil"/>
            </w:tcBorders>
            <w:tcMar>
              <w:top w:w="128" w:type="dxa"/>
              <w:left w:w="43" w:type="dxa"/>
              <w:bottom w:w="43" w:type="dxa"/>
              <w:right w:w="43" w:type="dxa"/>
            </w:tcMar>
          </w:tcPr>
          <w:p w14:paraId="4D951BC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56A00A"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5246932C" w14:textId="77777777" w:rsidR="00EE2529" w:rsidRPr="00C81B84" w:rsidRDefault="00AD5E1E" w:rsidP="00C81B84">
            <w:proofErr w:type="spellStart"/>
            <w:r w:rsidRPr="00C81B84">
              <w:t>Divvun</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888DC6B" w14:textId="77777777" w:rsidR="00EE2529" w:rsidRPr="00C81B84" w:rsidRDefault="00AD5E1E" w:rsidP="00C81B84">
            <w:r w:rsidRPr="00C81B84">
              <w:t>171 000</w:t>
            </w:r>
          </w:p>
        </w:tc>
      </w:tr>
      <w:tr w:rsidR="00EE2529" w:rsidRPr="00C81B84" w14:paraId="0C205B02" w14:textId="77777777">
        <w:trPr>
          <w:trHeight w:val="380"/>
        </w:trPr>
        <w:tc>
          <w:tcPr>
            <w:tcW w:w="680" w:type="dxa"/>
            <w:tcBorders>
              <w:top w:val="nil"/>
              <w:left w:val="nil"/>
              <w:bottom w:val="nil"/>
              <w:right w:val="nil"/>
            </w:tcBorders>
            <w:tcMar>
              <w:top w:w="128" w:type="dxa"/>
              <w:left w:w="43" w:type="dxa"/>
              <w:bottom w:w="43" w:type="dxa"/>
              <w:right w:w="43" w:type="dxa"/>
            </w:tcMar>
          </w:tcPr>
          <w:p w14:paraId="12FB6C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7C19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DF6D73" w14:textId="77777777" w:rsidR="00EE2529" w:rsidRPr="00C81B84" w:rsidRDefault="00AD5E1E" w:rsidP="00C81B84">
            <w:r w:rsidRPr="00C81B84">
              <w:t>fra kr 8 003 000 til kr 8 174 000</w:t>
            </w:r>
          </w:p>
        </w:tc>
        <w:tc>
          <w:tcPr>
            <w:tcW w:w="1400" w:type="dxa"/>
            <w:tcBorders>
              <w:top w:val="nil"/>
              <w:left w:val="nil"/>
              <w:bottom w:val="nil"/>
              <w:right w:val="nil"/>
            </w:tcBorders>
            <w:tcMar>
              <w:top w:w="128" w:type="dxa"/>
              <w:left w:w="43" w:type="dxa"/>
              <w:bottom w:w="43" w:type="dxa"/>
              <w:right w:w="43" w:type="dxa"/>
            </w:tcMar>
            <w:vAlign w:val="bottom"/>
          </w:tcPr>
          <w:p w14:paraId="7F76D041" w14:textId="77777777" w:rsidR="00EE2529" w:rsidRPr="00C81B84" w:rsidRDefault="00EE2529" w:rsidP="00C81B84"/>
        </w:tc>
      </w:tr>
      <w:tr w:rsidR="00EE2529" w:rsidRPr="00C81B84" w14:paraId="12665266" w14:textId="77777777">
        <w:trPr>
          <w:trHeight w:val="380"/>
        </w:trPr>
        <w:tc>
          <w:tcPr>
            <w:tcW w:w="680" w:type="dxa"/>
            <w:tcBorders>
              <w:top w:val="nil"/>
              <w:left w:val="nil"/>
              <w:bottom w:val="nil"/>
              <w:right w:val="nil"/>
            </w:tcBorders>
            <w:tcMar>
              <w:top w:w="128" w:type="dxa"/>
              <w:left w:w="43" w:type="dxa"/>
              <w:bottom w:w="43" w:type="dxa"/>
              <w:right w:w="43" w:type="dxa"/>
            </w:tcMar>
          </w:tcPr>
          <w:p w14:paraId="505005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FF9F9A" w14:textId="77777777" w:rsidR="00EE2529" w:rsidRPr="00C81B84" w:rsidRDefault="00AD5E1E" w:rsidP="00C81B84">
            <w:r w:rsidRPr="00C81B84">
              <w:t>55</w:t>
            </w:r>
          </w:p>
        </w:tc>
        <w:tc>
          <w:tcPr>
            <w:tcW w:w="6800" w:type="dxa"/>
            <w:tcBorders>
              <w:top w:val="nil"/>
              <w:left w:val="nil"/>
              <w:bottom w:val="nil"/>
              <w:right w:val="nil"/>
            </w:tcBorders>
            <w:tcMar>
              <w:top w:w="128" w:type="dxa"/>
              <w:left w:w="43" w:type="dxa"/>
              <w:bottom w:w="43" w:type="dxa"/>
              <w:right w:w="43" w:type="dxa"/>
            </w:tcMar>
          </w:tcPr>
          <w:p w14:paraId="719A9642" w14:textId="77777777" w:rsidR="00EE2529" w:rsidRPr="00C81B84" w:rsidRDefault="00AD5E1E" w:rsidP="00C81B84">
            <w:r w:rsidRPr="00C81B84">
              <w:t>Samisk høgskole, forhøyes med</w:t>
            </w:r>
          </w:p>
        </w:tc>
        <w:tc>
          <w:tcPr>
            <w:tcW w:w="1400" w:type="dxa"/>
            <w:tcBorders>
              <w:top w:val="nil"/>
              <w:left w:val="nil"/>
              <w:bottom w:val="nil"/>
              <w:right w:val="nil"/>
            </w:tcBorders>
            <w:tcMar>
              <w:top w:w="128" w:type="dxa"/>
              <w:left w:w="43" w:type="dxa"/>
              <w:bottom w:w="43" w:type="dxa"/>
              <w:right w:w="43" w:type="dxa"/>
            </w:tcMar>
            <w:vAlign w:val="bottom"/>
          </w:tcPr>
          <w:p w14:paraId="52834E79" w14:textId="77777777" w:rsidR="00EE2529" w:rsidRPr="00C81B84" w:rsidRDefault="00AD5E1E" w:rsidP="00C81B84">
            <w:r w:rsidRPr="00C81B84">
              <w:t>123 000</w:t>
            </w:r>
          </w:p>
        </w:tc>
      </w:tr>
      <w:tr w:rsidR="00EE2529" w:rsidRPr="00C81B84" w14:paraId="20480002" w14:textId="77777777">
        <w:trPr>
          <w:trHeight w:val="380"/>
        </w:trPr>
        <w:tc>
          <w:tcPr>
            <w:tcW w:w="680" w:type="dxa"/>
            <w:tcBorders>
              <w:top w:val="nil"/>
              <w:left w:val="nil"/>
              <w:bottom w:val="nil"/>
              <w:right w:val="nil"/>
            </w:tcBorders>
            <w:tcMar>
              <w:top w:w="128" w:type="dxa"/>
              <w:left w:w="43" w:type="dxa"/>
              <w:bottom w:w="43" w:type="dxa"/>
              <w:right w:w="43" w:type="dxa"/>
            </w:tcMar>
          </w:tcPr>
          <w:p w14:paraId="7A73CF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F5B12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9AB648" w14:textId="77777777" w:rsidR="00EE2529" w:rsidRPr="00C81B84" w:rsidRDefault="00AD5E1E" w:rsidP="00C81B84">
            <w:r w:rsidRPr="00C81B84">
              <w:t>fra kr 5 777 000 til kr 5 900 000</w:t>
            </w:r>
          </w:p>
        </w:tc>
        <w:tc>
          <w:tcPr>
            <w:tcW w:w="1400" w:type="dxa"/>
            <w:tcBorders>
              <w:top w:val="nil"/>
              <w:left w:val="nil"/>
              <w:bottom w:val="nil"/>
              <w:right w:val="nil"/>
            </w:tcBorders>
            <w:tcMar>
              <w:top w:w="128" w:type="dxa"/>
              <w:left w:w="43" w:type="dxa"/>
              <w:bottom w:w="43" w:type="dxa"/>
              <w:right w:w="43" w:type="dxa"/>
            </w:tcMar>
            <w:vAlign w:val="bottom"/>
          </w:tcPr>
          <w:p w14:paraId="454FC511" w14:textId="77777777" w:rsidR="00EE2529" w:rsidRPr="00C81B84" w:rsidRDefault="00EE2529" w:rsidP="00C81B84"/>
        </w:tc>
      </w:tr>
      <w:tr w:rsidR="00EE2529" w:rsidRPr="00C81B84" w14:paraId="7209F07A" w14:textId="77777777">
        <w:trPr>
          <w:trHeight w:val="380"/>
        </w:trPr>
        <w:tc>
          <w:tcPr>
            <w:tcW w:w="680" w:type="dxa"/>
            <w:tcBorders>
              <w:top w:val="nil"/>
              <w:left w:val="nil"/>
              <w:bottom w:val="nil"/>
              <w:right w:val="nil"/>
            </w:tcBorders>
            <w:tcMar>
              <w:top w:w="128" w:type="dxa"/>
              <w:left w:w="43" w:type="dxa"/>
              <w:bottom w:w="43" w:type="dxa"/>
              <w:right w:w="43" w:type="dxa"/>
            </w:tcMar>
          </w:tcPr>
          <w:p w14:paraId="0535169C" w14:textId="77777777" w:rsidR="00EE2529" w:rsidRPr="00C81B84" w:rsidRDefault="00AD5E1E" w:rsidP="00C81B84">
            <w:r w:rsidRPr="00C81B84">
              <w:t>563</w:t>
            </w:r>
          </w:p>
        </w:tc>
        <w:tc>
          <w:tcPr>
            <w:tcW w:w="680" w:type="dxa"/>
            <w:tcBorders>
              <w:top w:val="nil"/>
              <w:left w:val="nil"/>
              <w:bottom w:val="nil"/>
              <w:right w:val="nil"/>
            </w:tcBorders>
            <w:tcMar>
              <w:top w:w="128" w:type="dxa"/>
              <w:left w:w="43" w:type="dxa"/>
              <w:bottom w:w="43" w:type="dxa"/>
              <w:right w:w="43" w:type="dxa"/>
            </w:tcMar>
          </w:tcPr>
          <w:p w14:paraId="60B115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A1C704" w14:textId="77777777" w:rsidR="00EE2529" w:rsidRPr="00C81B84" w:rsidRDefault="00AD5E1E" w:rsidP="00C81B84">
            <w:r w:rsidRPr="00C81B84">
              <w:t>Internasjonalt reindriftssenter:</w:t>
            </w:r>
          </w:p>
        </w:tc>
        <w:tc>
          <w:tcPr>
            <w:tcW w:w="1400" w:type="dxa"/>
            <w:tcBorders>
              <w:top w:val="nil"/>
              <w:left w:val="nil"/>
              <w:bottom w:val="nil"/>
              <w:right w:val="nil"/>
            </w:tcBorders>
            <w:tcMar>
              <w:top w:w="128" w:type="dxa"/>
              <w:left w:w="43" w:type="dxa"/>
              <w:bottom w:w="43" w:type="dxa"/>
              <w:right w:w="43" w:type="dxa"/>
            </w:tcMar>
            <w:vAlign w:val="bottom"/>
          </w:tcPr>
          <w:p w14:paraId="4D5C893E" w14:textId="77777777" w:rsidR="00EE2529" w:rsidRPr="00C81B84" w:rsidRDefault="00EE2529" w:rsidP="00C81B84"/>
        </w:tc>
      </w:tr>
      <w:tr w:rsidR="00EE2529" w:rsidRPr="00C81B84" w14:paraId="56D08CB3" w14:textId="77777777">
        <w:trPr>
          <w:trHeight w:val="380"/>
        </w:trPr>
        <w:tc>
          <w:tcPr>
            <w:tcW w:w="680" w:type="dxa"/>
            <w:tcBorders>
              <w:top w:val="nil"/>
              <w:left w:val="nil"/>
              <w:bottom w:val="nil"/>
              <w:right w:val="nil"/>
            </w:tcBorders>
            <w:tcMar>
              <w:top w:w="128" w:type="dxa"/>
              <w:left w:w="43" w:type="dxa"/>
              <w:bottom w:w="43" w:type="dxa"/>
              <w:right w:w="43" w:type="dxa"/>
            </w:tcMar>
          </w:tcPr>
          <w:p w14:paraId="025B7A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6ABB9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BAB158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D66AB90" w14:textId="77777777" w:rsidR="00EE2529" w:rsidRPr="00C81B84" w:rsidRDefault="00AD5E1E" w:rsidP="00C81B84">
            <w:r w:rsidRPr="00C81B84">
              <w:t>67 000</w:t>
            </w:r>
          </w:p>
        </w:tc>
      </w:tr>
      <w:tr w:rsidR="00EE2529" w:rsidRPr="00C81B84" w14:paraId="0939746B" w14:textId="77777777">
        <w:trPr>
          <w:trHeight w:val="380"/>
        </w:trPr>
        <w:tc>
          <w:tcPr>
            <w:tcW w:w="680" w:type="dxa"/>
            <w:tcBorders>
              <w:top w:val="nil"/>
              <w:left w:val="nil"/>
              <w:bottom w:val="nil"/>
              <w:right w:val="nil"/>
            </w:tcBorders>
            <w:tcMar>
              <w:top w:w="128" w:type="dxa"/>
              <w:left w:w="43" w:type="dxa"/>
              <w:bottom w:w="43" w:type="dxa"/>
              <w:right w:w="43" w:type="dxa"/>
            </w:tcMar>
          </w:tcPr>
          <w:p w14:paraId="19B2A3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3BB0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E19426" w14:textId="77777777" w:rsidR="00EE2529" w:rsidRPr="00C81B84" w:rsidRDefault="00AD5E1E" w:rsidP="00C81B84">
            <w:r w:rsidRPr="00C81B84">
              <w:t>fra kr 6 276 000 til kr 6 343 000</w:t>
            </w:r>
          </w:p>
        </w:tc>
        <w:tc>
          <w:tcPr>
            <w:tcW w:w="1400" w:type="dxa"/>
            <w:tcBorders>
              <w:top w:val="nil"/>
              <w:left w:val="nil"/>
              <w:bottom w:val="nil"/>
              <w:right w:val="nil"/>
            </w:tcBorders>
            <w:tcMar>
              <w:top w:w="128" w:type="dxa"/>
              <w:left w:w="43" w:type="dxa"/>
              <w:bottom w:w="43" w:type="dxa"/>
              <w:right w:w="43" w:type="dxa"/>
            </w:tcMar>
            <w:vAlign w:val="bottom"/>
          </w:tcPr>
          <w:p w14:paraId="21FD307A" w14:textId="77777777" w:rsidR="00EE2529" w:rsidRPr="00C81B84" w:rsidRDefault="00EE2529" w:rsidP="00C81B84"/>
        </w:tc>
      </w:tr>
      <w:tr w:rsidR="00EE2529" w:rsidRPr="00C81B84" w14:paraId="29497EFA" w14:textId="77777777">
        <w:trPr>
          <w:trHeight w:val="380"/>
        </w:trPr>
        <w:tc>
          <w:tcPr>
            <w:tcW w:w="680" w:type="dxa"/>
            <w:tcBorders>
              <w:top w:val="nil"/>
              <w:left w:val="nil"/>
              <w:bottom w:val="nil"/>
              <w:right w:val="nil"/>
            </w:tcBorders>
            <w:tcMar>
              <w:top w:w="128" w:type="dxa"/>
              <w:left w:w="43" w:type="dxa"/>
              <w:bottom w:w="43" w:type="dxa"/>
              <w:right w:w="43" w:type="dxa"/>
            </w:tcMar>
          </w:tcPr>
          <w:p w14:paraId="7C33D3E8" w14:textId="77777777" w:rsidR="00EE2529" w:rsidRPr="00C81B84" w:rsidRDefault="00AD5E1E" w:rsidP="00C81B84">
            <w:r w:rsidRPr="00C81B84">
              <w:t>567</w:t>
            </w:r>
          </w:p>
        </w:tc>
        <w:tc>
          <w:tcPr>
            <w:tcW w:w="680" w:type="dxa"/>
            <w:tcBorders>
              <w:top w:val="nil"/>
              <w:left w:val="nil"/>
              <w:bottom w:val="nil"/>
              <w:right w:val="nil"/>
            </w:tcBorders>
            <w:tcMar>
              <w:top w:w="128" w:type="dxa"/>
              <w:left w:w="43" w:type="dxa"/>
              <w:bottom w:w="43" w:type="dxa"/>
              <w:right w:w="43" w:type="dxa"/>
            </w:tcMar>
          </w:tcPr>
          <w:p w14:paraId="6B555D7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EFBDE7" w14:textId="77777777" w:rsidR="00EE2529" w:rsidRPr="00C81B84" w:rsidRDefault="00AD5E1E" w:rsidP="00C81B84">
            <w:r w:rsidRPr="00C81B84">
              <w:t>Nasjonale minoriteter:</w:t>
            </w:r>
          </w:p>
        </w:tc>
        <w:tc>
          <w:tcPr>
            <w:tcW w:w="1400" w:type="dxa"/>
            <w:tcBorders>
              <w:top w:val="nil"/>
              <w:left w:val="nil"/>
              <w:bottom w:val="nil"/>
              <w:right w:val="nil"/>
            </w:tcBorders>
            <w:tcMar>
              <w:top w:w="128" w:type="dxa"/>
              <w:left w:w="43" w:type="dxa"/>
              <w:bottom w:w="43" w:type="dxa"/>
              <w:right w:w="43" w:type="dxa"/>
            </w:tcMar>
            <w:vAlign w:val="bottom"/>
          </w:tcPr>
          <w:p w14:paraId="3C5523C1" w14:textId="77777777" w:rsidR="00EE2529" w:rsidRPr="00C81B84" w:rsidRDefault="00EE2529" w:rsidP="00C81B84"/>
        </w:tc>
      </w:tr>
      <w:tr w:rsidR="00EE2529" w:rsidRPr="00C81B84" w14:paraId="12C8E15F" w14:textId="77777777">
        <w:trPr>
          <w:trHeight w:val="380"/>
        </w:trPr>
        <w:tc>
          <w:tcPr>
            <w:tcW w:w="680" w:type="dxa"/>
            <w:tcBorders>
              <w:top w:val="nil"/>
              <w:left w:val="nil"/>
              <w:bottom w:val="nil"/>
              <w:right w:val="nil"/>
            </w:tcBorders>
            <w:tcMar>
              <w:top w:w="128" w:type="dxa"/>
              <w:left w:w="43" w:type="dxa"/>
              <w:bottom w:w="43" w:type="dxa"/>
              <w:right w:w="43" w:type="dxa"/>
            </w:tcMar>
          </w:tcPr>
          <w:p w14:paraId="03990A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40F781"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5463C1D7" w14:textId="77777777" w:rsidR="00EE2529" w:rsidRPr="00C81B84" w:rsidRDefault="00AD5E1E" w:rsidP="00C81B84">
            <w:r w:rsidRPr="00C81B84">
              <w:t xml:space="preserve">Romer,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21034DE" w14:textId="77777777" w:rsidR="00EE2529" w:rsidRPr="00C81B84" w:rsidRDefault="00AD5E1E" w:rsidP="00C81B84">
            <w:r w:rsidRPr="00C81B84">
              <w:t>152 000</w:t>
            </w:r>
          </w:p>
        </w:tc>
      </w:tr>
      <w:tr w:rsidR="00EE2529" w:rsidRPr="00C81B84" w14:paraId="4CAD8A28" w14:textId="77777777">
        <w:trPr>
          <w:trHeight w:val="380"/>
        </w:trPr>
        <w:tc>
          <w:tcPr>
            <w:tcW w:w="680" w:type="dxa"/>
            <w:tcBorders>
              <w:top w:val="nil"/>
              <w:left w:val="nil"/>
              <w:bottom w:val="nil"/>
              <w:right w:val="nil"/>
            </w:tcBorders>
            <w:tcMar>
              <w:top w:w="128" w:type="dxa"/>
              <w:left w:w="43" w:type="dxa"/>
              <w:bottom w:w="43" w:type="dxa"/>
              <w:right w:w="43" w:type="dxa"/>
            </w:tcMar>
          </w:tcPr>
          <w:p w14:paraId="3F7AC0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2DF6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50766A" w14:textId="77777777" w:rsidR="00EE2529" w:rsidRPr="00C81B84" w:rsidRDefault="00AD5E1E" w:rsidP="00C81B84">
            <w:r w:rsidRPr="00C81B84">
              <w:t>fra kr 6 508 000 til kr 6 660 000</w:t>
            </w:r>
          </w:p>
        </w:tc>
        <w:tc>
          <w:tcPr>
            <w:tcW w:w="1400" w:type="dxa"/>
            <w:tcBorders>
              <w:top w:val="nil"/>
              <w:left w:val="nil"/>
              <w:bottom w:val="nil"/>
              <w:right w:val="nil"/>
            </w:tcBorders>
            <w:tcMar>
              <w:top w:w="128" w:type="dxa"/>
              <w:left w:w="43" w:type="dxa"/>
              <w:bottom w:w="43" w:type="dxa"/>
              <w:right w:w="43" w:type="dxa"/>
            </w:tcMar>
            <w:vAlign w:val="bottom"/>
          </w:tcPr>
          <w:p w14:paraId="2ADBC8A7" w14:textId="77777777" w:rsidR="00EE2529" w:rsidRPr="00C81B84" w:rsidRDefault="00EE2529" w:rsidP="00C81B84"/>
        </w:tc>
      </w:tr>
      <w:tr w:rsidR="00EE2529" w:rsidRPr="00C81B84" w14:paraId="4D688D4C" w14:textId="77777777">
        <w:trPr>
          <w:trHeight w:val="380"/>
        </w:trPr>
        <w:tc>
          <w:tcPr>
            <w:tcW w:w="680" w:type="dxa"/>
            <w:tcBorders>
              <w:top w:val="nil"/>
              <w:left w:val="nil"/>
              <w:bottom w:val="nil"/>
              <w:right w:val="nil"/>
            </w:tcBorders>
            <w:tcMar>
              <w:top w:w="128" w:type="dxa"/>
              <w:left w:w="43" w:type="dxa"/>
              <w:bottom w:w="43" w:type="dxa"/>
              <w:right w:w="43" w:type="dxa"/>
            </w:tcMar>
          </w:tcPr>
          <w:p w14:paraId="3899F2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E7CE8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BEB5A9A" w14:textId="77777777" w:rsidR="00EE2529" w:rsidRPr="00C81B84" w:rsidRDefault="00AD5E1E" w:rsidP="00C81B84">
            <w:r w:rsidRPr="00C81B84">
              <w:t xml:space="preserve">Nasjonale minoriteter,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EFF90F3" w14:textId="77777777" w:rsidR="00EE2529" w:rsidRPr="00C81B84" w:rsidRDefault="00AD5E1E" w:rsidP="00C81B84">
            <w:r w:rsidRPr="00C81B84">
              <w:t>180 000</w:t>
            </w:r>
          </w:p>
        </w:tc>
      </w:tr>
      <w:tr w:rsidR="00EE2529" w:rsidRPr="00C81B84" w14:paraId="61FD544A" w14:textId="77777777">
        <w:trPr>
          <w:trHeight w:val="380"/>
        </w:trPr>
        <w:tc>
          <w:tcPr>
            <w:tcW w:w="680" w:type="dxa"/>
            <w:tcBorders>
              <w:top w:val="nil"/>
              <w:left w:val="nil"/>
              <w:bottom w:val="nil"/>
              <w:right w:val="nil"/>
            </w:tcBorders>
            <w:tcMar>
              <w:top w:w="128" w:type="dxa"/>
              <w:left w:w="43" w:type="dxa"/>
              <w:bottom w:w="43" w:type="dxa"/>
              <w:right w:w="43" w:type="dxa"/>
            </w:tcMar>
          </w:tcPr>
          <w:p w14:paraId="3F0180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A55A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890DBC" w14:textId="77777777" w:rsidR="00EE2529" w:rsidRPr="00C81B84" w:rsidRDefault="00AD5E1E" w:rsidP="00C81B84">
            <w:r w:rsidRPr="00C81B84">
              <w:t>fra kr 8 430 000 til kr 8 610 000</w:t>
            </w:r>
          </w:p>
        </w:tc>
        <w:tc>
          <w:tcPr>
            <w:tcW w:w="1400" w:type="dxa"/>
            <w:tcBorders>
              <w:top w:val="nil"/>
              <w:left w:val="nil"/>
              <w:bottom w:val="nil"/>
              <w:right w:val="nil"/>
            </w:tcBorders>
            <w:tcMar>
              <w:top w:w="128" w:type="dxa"/>
              <w:left w:w="43" w:type="dxa"/>
              <w:bottom w:w="43" w:type="dxa"/>
              <w:right w:w="43" w:type="dxa"/>
            </w:tcMar>
            <w:vAlign w:val="bottom"/>
          </w:tcPr>
          <w:p w14:paraId="6DE0BE9C" w14:textId="77777777" w:rsidR="00EE2529" w:rsidRPr="00C81B84" w:rsidRDefault="00EE2529" w:rsidP="00C81B84"/>
        </w:tc>
      </w:tr>
      <w:tr w:rsidR="00EE2529" w:rsidRPr="00C81B84" w14:paraId="5C50B8F3" w14:textId="77777777">
        <w:trPr>
          <w:trHeight w:val="380"/>
        </w:trPr>
        <w:tc>
          <w:tcPr>
            <w:tcW w:w="680" w:type="dxa"/>
            <w:tcBorders>
              <w:top w:val="nil"/>
              <w:left w:val="nil"/>
              <w:bottom w:val="nil"/>
              <w:right w:val="nil"/>
            </w:tcBorders>
            <w:tcMar>
              <w:top w:w="128" w:type="dxa"/>
              <w:left w:w="43" w:type="dxa"/>
              <w:bottom w:w="43" w:type="dxa"/>
              <w:right w:w="43" w:type="dxa"/>
            </w:tcMar>
          </w:tcPr>
          <w:p w14:paraId="4E9791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A9FDBD"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F77F595" w14:textId="77777777" w:rsidR="00EE2529" w:rsidRPr="00C81B84" w:rsidRDefault="00AD5E1E" w:rsidP="00C81B84">
            <w:r w:rsidRPr="00C81B84">
              <w:t xml:space="preserve">Det Mosaiske </w:t>
            </w:r>
            <w:proofErr w:type="spellStart"/>
            <w:r w:rsidRPr="00C81B84">
              <w:t>Trossamfund</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8151843" w14:textId="77777777" w:rsidR="00EE2529" w:rsidRPr="00C81B84" w:rsidRDefault="00AD5E1E" w:rsidP="00C81B84">
            <w:r w:rsidRPr="00C81B84">
              <w:t>225 000</w:t>
            </w:r>
          </w:p>
        </w:tc>
      </w:tr>
      <w:tr w:rsidR="00EE2529" w:rsidRPr="00C81B84" w14:paraId="7BF78708" w14:textId="77777777">
        <w:trPr>
          <w:trHeight w:val="380"/>
        </w:trPr>
        <w:tc>
          <w:tcPr>
            <w:tcW w:w="680" w:type="dxa"/>
            <w:tcBorders>
              <w:top w:val="nil"/>
              <w:left w:val="nil"/>
              <w:bottom w:val="nil"/>
              <w:right w:val="nil"/>
            </w:tcBorders>
            <w:tcMar>
              <w:top w:w="128" w:type="dxa"/>
              <w:left w:w="43" w:type="dxa"/>
              <w:bottom w:w="43" w:type="dxa"/>
              <w:right w:w="43" w:type="dxa"/>
            </w:tcMar>
          </w:tcPr>
          <w:p w14:paraId="1FD430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60D8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6CF040" w14:textId="77777777" w:rsidR="00EE2529" w:rsidRPr="00C81B84" w:rsidRDefault="00AD5E1E" w:rsidP="00C81B84">
            <w:r w:rsidRPr="00C81B84">
              <w:t>fra kr 10 511 000 til kr 10 736 000</w:t>
            </w:r>
          </w:p>
        </w:tc>
        <w:tc>
          <w:tcPr>
            <w:tcW w:w="1400" w:type="dxa"/>
            <w:tcBorders>
              <w:top w:val="nil"/>
              <w:left w:val="nil"/>
              <w:bottom w:val="nil"/>
              <w:right w:val="nil"/>
            </w:tcBorders>
            <w:tcMar>
              <w:top w:w="128" w:type="dxa"/>
              <w:left w:w="43" w:type="dxa"/>
              <w:bottom w:w="43" w:type="dxa"/>
              <w:right w:w="43" w:type="dxa"/>
            </w:tcMar>
            <w:vAlign w:val="bottom"/>
          </w:tcPr>
          <w:p w14:paraId="4E49B026" w14:textId="77777777" w:rsidR="00EE2529" w:rsidRPr="00C81B84" w:rsidRDefault="00EE2529" w:rsidP="00C81B84"/>
        </w:tc>
      </w:tr>
      <w:tr w:rsidR="00EE2529" w:rsidRPr="00C81B84" w14:paraId="52BCF2F1" w14:textId="77777777">
        <w:trPr>
          <w:trHeight w:val="380"/>
        </w:trPr>
        <w:tc>
          <w:tcPr>
            <w:tcW w:w="680" w:type="dxa"/>
            <w:tcBorders>
              <w:top w:val="nil"/>
              <w:left w:val="nil"/>
              <w:bottom w:val="nil"/>
              <w:right w:val="nil"/>
            </w:tcBorders>
            <w:tcMar>
              <w:top w:w="128" w:type="dxa"/>
              <w:left w:w="43" w:type="dxa"/>
              <w:bottom w:w="43" w:type="dxa"/>
              <w:right w:w="43" w:type="dxa"/>
            </w:tcMar>
          </w:tcPr>
          <w:p w14:paraId="620426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5751F4"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34EFEC63" w14:textId="77777777" w:rsidR="00EE2529" w:rsidRPr="00C81B84" w:rsidRDefault="00AD5E1E" w:rsidP="00C81B84">
            <w:r w:rsidRPr="00C81B84">
              <w:t xml:space="preserve">Kvensk språk og kultur,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34C5745" w14:textId="77777777" w:rsidR="00EE2529" w:rsidRPr="00C81B84" w:rsidRDefault="00AD5E1E" w:rsidP="00C81B84">
            <w:r w:rsidRPr="00C81B84">
              <w:t>233 000</w:t>
            </w:r>
          </w:p>
        </w:tc>
      </w:tr>
      <w:tr w:rsidR="00EE2529" w:rsidRPr="00C81B84" w14:paraId="73B1450A" w14:textId="77777777">
        <w:trPr>
          <w:trHeight w:val="380"/>
        </w:trPr>
        <w:tc>
          <w:tcPr>
            <w:tcW w:w="680" w:type="dxa"/>
            <w:tcBorders>
              <w:top w:val="nil"/>
              <w:left w:val="nil"/>
              <w:bottom w:val="nil"/>
              <w:right w:val="nil"/>
            </w:tcBorders>
            <w:tcMar>
              <w:top w:w="128" w:type="dxa"/>
              <w:left w:w="43" w:type="dxa"/>
              <w:bottom w:w="43" w:type="dxa"/>
              <w:right w:w="43" w:type="dxa"/>
            </w:tcMar>
          </w:tcPr>
          <w:p w14:paraId="35C0F1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006F1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B1B0C6" w14:textId="77777777" w:rsidR="00EE2529" w:rsidRPr="00C81B84" w:rsidRDefault="00AD5E1E" w:rsidP="00C81B84">
            <w:r w:rsidRPr="00C81B84">
              <w:t>fra kr 10 923 000 til kr 11 156 000</w:t>
            </w:r>
          </w:p>
        </w:tc>
        <w:tc>
          <w:tcPr>
            <w:tcW w:w="1400" w:type="dxa"/>
            <w:tcBorders>
              <w:top w:val="nil"/>
              <w:left w:val="nil"/>
              <w:bottom w:val="nil"/>
              <w:right w:val="nil"/>
            </w:tcBorders>
            <w:tcMar>
              <w:top w:w="128" w:type="dxa"/>
              <w:left w:w="43" w:type="dxa"/>
              <w:bottom w:w="43" w:type="dxa"/>
              <w:right w:w="43" w:type="dxa"/>
            </w:tcMar>
            <w:vAlign w:val="bottom"/>
          </w:tcPr>
          <w:p w14:paraId="50D76E5A" w14:textId="77777777" w:rsidR="00EE2529" w:rsidRPr="00C81B84" w:rsidRDefault="00EE2529" w:rsidP="00C81B84"/>
        </w:tc>
      </w:tr>
      <w:tr w:rsidR="00EE2529" w:rsidRPr="00C81B84" w14:paraId="27BF537E" w14:textId="77777777">
        <w:trPr>
          <w:trHeight w:val="380"/>
        </w:trPr>
        <w:tc>
          <w:tcPr>
            <w:tcW w:w="680" w:type="dxa"/>
            <w:tcBorders>
              <w:top w:val="nil"/>
              <w:left w:val="nil"/>
              <w:bottom w:val="nil"/>
              <w:right w:val="nil"/>
            </w:tcBorders>
            <w:tcMar>
              <w:top w:w="128" w:type="dxa"/>
              <w:left w:w="43" w:type="dxa"/>
              <w:bottom w:w="43" w:type="dxa"/>
              <w:right w:w="43" w:type="dxa"/>
            </w:tcMar>
          </w:tcPr>
          <w:p w14:paraId="72B282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406C86"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53902DD1" w14:textId="77777777" w:rsidR="00EE2529" w:rsidRPr="00C81B84" w:rsidRDefault="00AD5E1E" w:rsidP="00C81B84">
            <w:r w:rsidRPr="00C81B84">
              <w:t>Kultur- og ressurssenter for norske romer, forhøyes med</w:t>
            </w:r>
          </w:p>
        </w:tc>
        <w:tc>
          <w:tcPr>
            <w:tcW w:w="1400" w:type="dxa"/>
            <w:tcBorders>
              <w:top w:val="nil"/>
              <w:left w:val="nil"/>
              <w:bottom w:val="nil"/>
              <w:right w:val="nil"/>
            </w:tcBorders>
            <w:tcMar>
              <w:top w:w="128" w:type="dxa"/>
              <w:left w:w="43" w:type="dxa"/>
              <w:bottom w:w="43" w:type="dxa"/>
              <w:right w:w="43" w:type="dxa"/>
            </w:tcMar>
            <w:vAlign w:val="bottom"/>
          </w:tcPr>
          <w:p w14:paraId="5D3A7C4C" w14:textId="77777777" w:rsidR="00EE2529" w:rsidRPr="00C81B84" w:rsidRDefault="00AD5E1E" w:rsidP="00C81B84">
            <w:r w:rsidRPr="00C81B84">
              <w:t>367 000</w:t>
            </w:r>
          </w:p>
        </w:tc>
      </w:tr>
      <w:tr w:rsidR="00EE2529" w:rsidRPr="00C81B84" w14:paraId="165AD7D3" w14:textId="77777777">
        <w:trPr>
          <w:trHeight w:val="380"/>
        </w:trPr>
        <w:tc>
          <w:tcPr>
            <w:tcW w:w="680" w:type="dxa"/>
            <w:tcBorders>
              <w:top w:val="nil"/>
              <w:left w:val="nil"/>
              <w:bottom w:val="nil"/>
              <w:right w:val="nil"/>
            </w:tcBorders>
            <w:tcMar>
              <w:top w:w="128" w:type="dxa"/>
              <w:left w:w="43" w:type="dxa"/>
              <w:bottom w:w="43" w:type="dxa"/>
              <w:right w:w="43" w:type="dxa"/>
            </w:tcMar>
          </w:tcPr>
          <w:p w14:paraId="71F2C1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E78C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067E18" w14:textId="77777777" w:rsidR="00EE2529" w:rsidRPr="00C81B84" w:rsidRDefault="00AD5E1E" w:rsidP="00C81B84">
            <w:r w:rsidRPr="00C81B84">
              <w:t>fra kr 17 168 000 til kr 17 535 000</w:t>
            </w:r>
          </w:p>
        </w:tc>
        <w:tc>
          <w:tcPr>
            <w:tcW w:w="1400" w:type="dxa"/>
            <w:tcBorders>
              <w:top w:val="nil"/>
              <w:left w:val="nil"/>
              <w:bottom w:val="nil"/>
              <w:right w:val="nil"/>
            </w:tcBorders>
            <w:tcMar>
              <w:top w:w="128" w:type="dxa"/>
              <w:left w:w="43" w:type="dxa"/>
              <w:bottom w:w="43" w:type="dxa"/>
              <w:right w:w="43" w:type="dxa"/>
            </w:tcMar>
            <w:vAlign w:val="bottom"/>
          </w:tcPr>
          <w:p w14:paraId="322025E7" w14:textId="77777777" w:rsidR="00EE2529" w:rsidRPr="00C81B84" w:rsidRDefault="00EE2529" w:rsidP="00C81B84"/>
        </w:tc>
      </w:tr>
      <w:tr w:rsidR="00EE2529" w:rsidRPr="00C81B84" w14:paraId="5E08D7C0" w14:textId="77777777">
        <w:trPr>
          <w:trHeight w:val="380"/>
        </w:trPr>
        <w:tc>
          <w:tcPr>
            <w:tcW w:w="680" w:type="dxa"/>
            <w:tcBorders>
              <w:top w:val="nil"/>
              <w:left w:val="nil"/>
              <w:bottom w:val="nil"/>
              <w:right w:val="nil"/>
            </w:tcBorders>
            <w:tcMar>
              <w:top w:w="128" w:type="dxa"/>
              <w:left w:w="43" w:type="dxa"/>
              <w:bottom w:w="43" w:type="dxa"/>
              <w:right w:w="43" w:type="dxa"/>
            </w:tcMar>
          </w:tcPr>
          <w:p w14:paraId="361689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A10BE8"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2528990" w14:textId="77777777" w:rsidR="00EE2529" w:rsidRPr="00C81B84" w:rsidRDefault="00AD5E1E" w:rsidP="00C81B84">
            <w:r w:rsidRPr="00C81B84">
              <w:t xml:space="preserve">Romanifolket/taterne,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37441B0" w14:textId="77777777" w:rsidR="00EE2529" w:rsidRPr="00C81B84" w:rsidRDefault="00AD5E1E" w:rsidP="00C81B84">
            <w:r w:rsidRPr="00C81B84">
              <w:t>117 000</w:t>
            </w:r>
          </w:p>
        </w:tc>
      </w:tr>
      <w:tr w:rsidR="00EE2529" w:rsidRPr="00C81B84" w14:paraId="18BB34E4" w14:textId="77777777">
        <w:trPr>
          <w:trHeight w:val="380"/>
        </w:trPr>
        <w:tc>
          <w:tcPr>
            <w:tcW w:w="680" w:type="dxa"/>
            <w:tcBorders>
              <w:top w:val="nil"/>
              <w:left w:val="nil"/>
              <w:bottom w:val="nil"/>
              <w:right w:val="nil"/>
            </w:tcBorders>
            <w:tcMar>
              <w:top w:w="128" w:type="dxa"/>
              <w:left w:w="43" w:type="dxa"/>
              <w:bottom w:w="43" w:type="dxa"/>
              <w:right w:w="43" w:type="dxa"/>
            </w:tcMar>
          </w:tcPr>
          <w:p w14:paraId="1449C0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627AB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09F820" w14:textId="77777777" w:rsidR="00EE2529" w:rsidRPr="00C81B84" w:rsidRDefault="00AD5E1E" w:rsidP="00C81B84">
            <w:r w:rsidRPr="00C81B84">
              <w:t>fra kr 5 474 000 til kr 5 591 000</w:t>
            </w:r>
          </w:p>
        </w:tc>
        <w:tc>
          <w:tcPr>
            <w:tcW w:w="1400" w:type="dxa"/>
            <w:tcBorders>
              <w:top w:val="nil"/>
              <w:left w:val="nil"/>
              <w:bottom w:val="nil"/>
              <w:right w:val="nil"/>
            </w:tcBorders>
            <w:tcMar>
              <w:top w:w="128" w:type="dxa"/>
              <w:left w:w="43" w:type="dxa"/>
              <w:bottom w:w="43" w:type="dxa"/>
              <w:right w:w="43" w:type="dxa"/>
            </w:tcMar>
            <w:vAlign w:val="bottom"/>
          </w:tcPr>
          <w:p w14:paraId="2E80A809" w14:textId="77777777" w:rsidR="00EE2529" w:rsidRPr="00C81B84" w:rsidRDefault="00EE2529" w:rsidP="00C81B84"/>
        </w:tc>
      </w:tr>
      <w:tr w:rsidR="00EE2529" w:rsidRPr="00C81B84" w14:paraId="11FA8CB2" w14:textId="77777777">
        <w:trPr>
          <w:trHeight w:val="380"/>
        </w:trPr>
        <w:tc>
          <w:tcPr>
            <w:tcW w:w="680" w:type="dxa"/>
            <w:tcBorders>
              <w:top w:val="nil"/>
              <w:left w:val="nil"/>
              <w:bottom w:val="nil"/>
              <w:right w:val="nil"/>
            </w:tcBorders>
            <w:tcMar>
              <w:top w:w="128" w:type="dxa"/>
              <w:left w:w="43" w:type="dxa"/>
              <w:bottom w:w="43" w:type="dxa"/>
              <w:right w:w="43" w:type="dxa"/>
            </w:tcMar>
          </w:tcPr>
          <w:p w14:paraId="60E8DD93" w14:textId="77777777" w:rsidR="00EE2529" w:rsidRPr="00C81B84" w:rsidRDefault="00AD5E1E" w:rsidP="00C81B84">
            <w:r w:rsidRPr="00C81B84">
              <w:t>571</w:t>
            </w:r>
          </w:p>
        </w:tc>
        <w:tc>
          <w:tcPr>
            <w:tcW w:w="680" w:type="dxa"/>
            <w:tcBorders>
              <w:top w:val="nil"/>
              <w:left w:val="nil"/>
              <w:bottom w:val="nil"/>
              <w:right w:val="nil"/>
            </w:tcBorders>
            <w:tcMar>
              <w:top w:w="128" w:type="dxa"/>
              <w:left w:w="43" w:type="dxa"/>
              <w:bottom w:w="43" w:type="dxa"/>
              <w:right w:w="43" w:type="dxa"/>
            </w:tcMar>
          </w:tcPr>
          <w:p w14:paraId="60894CE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594252" w14:textId="77777777" w:rsidR="00EE2529" w:rsidRPr="00C81B84" w:rsidRDefault="00AD5E1E" w:rsidP="00C81B84">
            <w:r w:rsidRPr="00C81B84">
              <w:t>Rammetilskudd til kommuner:</w:t>
            </w:r>
          </w:p>
        </w:tc>
        <w:tc>
          <w:tcPr>
            <w:tcW w:w="1400" w:type="dxa"/>
            <w:tcBorders>
              <w:top w:val="nil"/>
              <w:left w:val="nil"/>
              <w:bottom w:val="nil"/>
              <w:right w:val="nil"/>
            </w:tcBorders>
            <w:tcMar>
              <w:top w:w="128" w:type="dxa"/>
              <w:left w:w="43" w:type="dxa"/>
              <w:bottom w:w="43" w:type="dxa"/>
              <w:right w:w="43" w:type="dxa"/>
            </w:tcMar>
            <w:vAlign w:val="bottom"/>
          </w:tcPr>
          <w:p w14:paraId="115200EF" w14:textId="77777777" w:rsidR="00EE2529" w:rsidRPr="00C81B84" w:rsidRDefault="00EE2529" w:rsidP="00C81B84"/>
        </w:tc>
      </w:tr>
      <w:tr w:rsidR="00EE2529" w:rsidRPr="00C81B84" w14:paraId="218441D1" w14:textId="77777777">
        <w:trPr>
          <w:trHeight w:val="380"/>
        </w:trPr>
        <w:tc>
          <w:tcPr>
            <w:tcW w:w="680" w:type="dxa"/>
            <w:tcBorders>
              <w:top w:val="nil"/>
              <w:left w:val="nil"/>
              <w:bottom w:val="nil"/>
              <w:right w:val="nil"/>
            </w:tcBorders>
            <w:tcMar>
              <w:top w:w="128" w:type="dxa"/>
              <w:left w:w="43" w:type="dxa"/>
              <w:bottom w:w="43" w:type="dxa"/>
              <w:right w:w="43" w:type="dxa"/>
            </w:tcMar>
          </w:tcPr>
          <w:p w14:paraId="53F441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749A15"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0480FD1"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79385E3" w14:textId="77777777" w:rsidR="00EE2529" w:rsidRPr="00C81B84" w:rsidRDefault="00AD5E1E" w:rsidP="00C81B84">
            <w:r w:rsidRPr="00C81B84">
              <w:t>533 000</w:t>
            </w:r>
          </w:p>
        </w:tc>
      </w:tr>
      <w:tr w:rsidR="00EE2529" w:rsidRPr="00C81B84" w14:paraId="3FCBFCD3" w14:textId="77777777">
        <w:trPr>
          <w:trHeight w:val="380"/>
        </w:trPr>
        <w:tc>
          <w:tcPr>
            <w:tcW w:w="680" w:type="dxa"/>
            <w:tcBorders>
              <w:top w:val="nil"/>
              <w:left w:val="nil"/>
              <w:bottom w:val="nil"/>
              <w:right w:val="nil"/>
            </w:tcBorders>
            <w:tcMar>
              <w:top w:w="128" w:type="dxa"/>
              <w:left w:w="43" w:type="dxa"/>
              <w:bottom w:w="43" w:type="dxa"/>
              <w:right w:w="43" w:type="dxa"/>
            </w:tcMar>
          </w:tcPr>
          <w:p w14:paraId="69DDA3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D4594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71E537" w14:textId="77777777" w:rsidR="00EE2529" w:rsidRPr="00C81B84" w:rsidRDefault="00AD5E1E" w:rsidP="00C81B84">
            <w:r w:rsidRPr="00C81B84">
              <w:t>fra kr 24 942 000 til kr 25 475 000</w:t>
            </w:r>
          </w:p>
        </w:tc>
        <w:tc>
          <w:tcPr>
            <w:tcW w:w="1400" w:type="dxa"/>
            <w:tcBorders>
              <w:top w:val="nil"/>
              <w:left w:val="nil"/>
              <w:bottom w:val="nil"/>
              <w:right w:val="nil"/>
            </w:tcBorders>
            <w:tcMar>
              <w:top w:w="128" w:type="dxa"/>
              <w:left w:w="43" w:type="dxa"/>
              <w:bottom w:w="43" w:type="dxa"/>
              <w:right w:w="43" w:type="dxa"/>
            </w:tcMar>
            <w:vAlign w:val="bottom"/>
          </w:tcPr>
          <w:p w14:paraId="6B734286" w14:textId="77777777" w:rsidR="00EE2529" w:rsidRPr="00C81B84" w:rsidRDefault="00EE2529" w:rsidP="00C81B84"/>
        </w:tc>
      </w:tr>
      <w:tr w:rsidR="00EE2529" w:rsidRPr="00C81B84" w14:paraId="2CCC6685" w14:textId="77777777">
        <w:trPr>
          <w:trHeight w:val="380"/>
        </w:trPr>
        <w:tc>
          <w:tcPr>
            <w:tcW w:w="680" w:type="dxa"/>
            <w:tcBorders>
              <w:top w:val="nil"/>
              <w:left w:val="nil"/>
              <w:bottom w:val="nil"/>
              <w:right w:val="nil"/>
            </w:tcBorders>
            <w:tcMar>
              <w:top w:w="128" w:type="dxa"/>
              <w:left w:w="43" w:type="dxa"/>
              <w:bottom w:w="43" w:type="dxa"/>
              <w:right w:w="43" w:type="dxa"/>
            </w:tcMar>
          </w:tcPr>
          <w:p w14:paraId="0FAF05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632669"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1EC568EE" w14:textId="77777777" w:rsidR="00EE2529" w:rsidRPr="00C81B84" w:rsidRDefault="00AD5E1E" w:rsidP="00C81B84">
            <w:r w:rsidRPr="00C81B84">
              <w:t>Innbyggertilskudd,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165743B0" w14:textId="77777777" w:rsidR="00EE2529" w:rsidRPr="00C81B84" w:rsidRDefault="00AD5E1E" w:rsidP="00C81B84">
            <w:r w:rsidRPr="00C81B84">
              <w:t>4 002 060 000</w:t>
            </w:r>
          </w:p>
        </w:tc>
      </w:tr>
      <w:tr w:rsidR="00EE2529" w:rsidRPr="00C81B84" w14:paraId="7E06BA13" w14:textId="77777777">
        <w:trPr>
          <w:trHeight w:val="380"/>
        </w:trPr>
        <w:tc>
          <w:tcPr>
            <w:tcW w:w="680" w:type="dxa"/>
            <w:tcBorders>
              <w:top w:val="nil"/>
              <w:left w:val="nil"/>
              <w:bottom w:val="nil"/>
              <w:right w:val="nil"/>
            </w:tcBorders>
            <w:tcMar>
              <w:top w:w="128" w:type="dxa"/>
              <w:left w:w="43" w:type="dxa"/>
              <w:bottom w:w="43" w:type="dxa"/>
              <w:right w:w="43" w:type="dxa"/>
            </w:tcMar>
          </w:tcPr>
          <w:p w14:paraId="3885BC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ACD9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2BD520" w14:textId="77777777" w:rsidR="00EE2529" w:rsidRPr="00C81B84" w:rsidRDefault="00AD5E1E" w:rsidP="00C81B84">
            <w:r w:rsidRPr="00C81B84">
              <w:t>fra kr 156 459 938 000 til kr 160 461 998 000</w:t>
            </w:r>
          </w:p>
        </w:tc>
        <w:tc>
          <w:tcPr>
            <w:tcW w:w="1400" w:type="dxa"/>
            <w:tcBorders>
              <w:top w:val="nil"/>
              <w:left w:val="nil"/>
              <w:bottom w:val="nil"/>
              <w:right w:val="nil"/>
            </w:tcBorders>
            <w:tcMar>
              <w:top w:w="128" w:type="dxa"/>
              <w:left w:w="43" w:type="dxa"/>
              <w:bottom w:w="43" w:type="dxa"/>
              <w:right w:w="43" w:type="dxa"/>
            </w:tcMar>
            <w:vAlign w:val="bottom"/>
          </w:tcPr>
          <w:p w14:paraId="0B9C160D" w14:textId="77777777" w:rsidR="00EE2529" w:rsidRPr="00C81B84" w:rsidRDefault="00EE2529" w:rsidP="00C81B84"/>
        </w:tc>
      </w:tr>
      <w:tr w:rsidR="00EE2529" w:rsidRPr="00C81B84" w14:paraId="13041D20" w14:textId="77777777">
        <w:trPr>
          <w:trHeight w:val="380"/>
        </w:trPr>
        <w:tc>
          <w:tcPr>
            <w:tcW w:w="680" w:type="dxa"/>
            <w:tcBorders>
              <w:top w:val="nil"/>
              <w:left w:val="nil"/>
              <w:bottom w:val="nil"/>
              <w:right w:val="nil"/>
            </w:tcBorders>
            <w:tcMar>
              <w:top w:w="128" w:type="dxa"/>
              <w:left w:w="43" w:type="dxa"/>
              <w:bottom w:w="43" w:type="dxa"/>
              <w:right w:w="43" w:type="dxa"/>
            </w:tcMar>
          </w:tcPr>
          <w:p w14:paraId="631D646F" w14:textId="77777777" w:rsidR="00EE2529" w:rsidRPr="00C81B84" w:rsidRDefault="00AD5E1E" w:rsidP="00C81B84">
            <w:r w:rsidRPr="00C81B84">
              <w:t>572</w:t>
            </w:r>
          </w:p>
        </w:tc>
        <w:tc>
          <w:tcPr>
            <w:tcW w:w="680" w:type="dxa"/>
            <w:tcBorders>
              <w:top w:val="nil"/>
              <w:left w:val="nil"/>
              <w:bottom w:val="nil"/>
              <w:right w:val="nil"/>
            </w:tcBorders>
            <w:tcMar>
              <w:top w:w="128" w:type="dxa"/>
              <w:left w:w="43" w:type="dxa"/>
              <w:bottom w:w="43" w:type="dxa"/>
              <w:right w:w="43" w:type="dxa"/>
            </w:tcMar>
          </w:tcPr>
          <w:p w14:paraId="79A2E82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B0838B" w14:textId="77777777" w:rsidR="00EE2529" w:rsidRPr="00C81B84" w:rsidRDefault="00AD5E1E" w:rsidP="00C81B84">
            <w:r w:rsidRPr="00C81B84">
              <w:t>Rammetilskudd til fylkeskommuner:</w:t>
            </w:r>
          </w:p>
        </w:tc>
        <w:tc>
          <w:tcPr>
            <w:tcW w:w="1400" w:type="dxa"/>
            <w:tcBorders>
              <w:top w:val="nil"/>
              <w:left w:val="nil"/>
              <w:bottom w:val="nil"/>
              <w:right w:val="nil"/>
            </w:tcBorders>
            <w:tcMar>
              <w:top w:w="128" w:type="dxa"/>
              <w:left w:w="43" w:type="dxa"/>
              <w:bottom w:w="43" w:type="dxa"/>
              <w:right w:w="43" w:type="dxa"/>
            </w:tcMar>
            <w:vAlign w:val="bottom"/>
          </w:tcPr>
          <w:p w14:paraId="03B35D04" w14:textId="77777777" w:rsidR="00EE2529" w:rsidRPr="00C81B84" w:rsidRDefault="00EE2529" w:rsidP="00C81B84"/>
        </w:tc>
      </w:tr>
      <w:tr w:rsidR="00EE2529" w:rsidRPr="00C81B84" w14:paraId="745C215B" w14:textId="77777777">
        <w:trPr>
          <w:trHeight w:val="380"/>
        </w:trPr>
        <w:tc>
          <w:tcPr>
            <w:tcW w:w="680" w:type="dxa"/>
            <w:tcBorders>
              <w:top w:val="nil"/>
              <w:left w:val="nil"/>
              <w:bottom w:val="nil"/>
              <w:right w:val="nil"/>
            </w:tcBorders>
            <w:tcMar>
              <w:top w:w="128" w:type="dxa"/>
              <w:left w:w="43" w:type="dxa"/>
              <w:bottom w:w="43" w:type="dxa"/>
              <w:right w:w="43" w:type="dxa"/>
            </w:tcMar>
          </w:tcPr>
          <w:p w14:paraId="1FDE10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34303F"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5E2BACB6" w14:textId="77777777" w:rsidR="00EE2529" w:rsidRPr="00C81B84" w:rsidRDefault="00AD5E1E" w:rsidP="00C81B84">
            <w:r w:rsidRPr="00C81B84">
              <w:t>Innbyggertilskudd,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4C8DBB6D" w14:textId="77777777" w:rsidR="00EE2529" w:rsidRPr="00C81B84" w:rsidRDefault="00AD5E1E" w:rsidP="00C81B84">
            <w:r w:rsidRPr="00C81B84">
              <w:t>1 532 600 000</w:t>
            </w:r>
          </w:p>
        </w:tc>
      </w:tr>
      <w:tr w:rsidR="00EE2529" w:rsidRPr="00C81B84" w14:paraId="67FEE43E" w14:textId="77777777">
        <w:trPr>
          <w:trHeight w:val="380"/>
        </w:trPr>
        <w:tc>
          <w:tcPr>
            <w:tcW w:w="680" w:type="dxa"/>
            <w:tcBorders>
              <w:top w:val="nil"/>
              <w:left w:val="nil"/>
              <w:bottom w:val="nil"/>
              <w:right w:val="nil"/>
            </w:tcBorders>
            <w:tcMar>
              <w:top w:w="128" w:type="dxa"/>
              <w:left w:w="43" w:type="dxa"/>
              <w:bottom w:w="43" w:type="dxa"/>
              <w:right w:w="43" w:type="dxa"/>
            </w:tcMar>
          </w:tcPr>
          <w:p w14:paraId="0D789B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EB44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B46B90" w14:textId="77777777" w:rsidR="00EE2529" w:rsidRPr="00C81B84" w:rsidRDefault="00AD5E1E" w:rsidP="00C81B84">
            <w:r w:rsidRPr="00C81B84">
              <w:t>fra kr 42 860 056 000 til kr 44 392 656 000</w:t>
            </w:r>
          </w:p>
        </w:tc>
        <w:tc>
          <w:tcPr>
            <w:tcW w:w="1400" w:type="dxa"/>
            <w:tcBorders>
              <w:top w:val="nil"/>
              <w:left w:val="nil"/>
              <w:bottom w:val="nil"/>
              <w:right w:val="nil"/>
            </w:tcBorders>
            <w:tcMar>
              <w:top w:w="128" w:type="dxa"/>
              <w:left w:w="43" w:type="dxa"/>
              <w:bottom w:w="43" w:type="dxa"/>
              <w:right w:w="43" w:type="dxa"/>
            </w:tcMar>
            <w:vAlign w:val="bottom"/>
          </w:tcPr>
          <w:p w14:paraId="268F716B" w14:textId="77777777" w:rsidR="00EE2529" w:rsidRPr="00C81B84" w:rsidRDefault="00EE2529" w:rsidP="00C81B84"/>
        </w:tc>
      </w:tr>
      <w:tr w:rsidR="00EE2529" w:rsidRPr="00C81B84" w14:paraId="3AFF8BD0" w14:textId="77777777">
        <w:trPr>
          <w:trHeight w:val="380"/>
        </w:trPr>
        <w:tc>
          <w:tcPr>
            <w:tcW w:w="680" w:type="dxa"/>
            <w:tcBorders>
              <w:top w:val="nil"/>
              <w:left w:val="nil"/>
              <w:bottom w:val="nil"/>
              <w:right w:val="nil"/>
            </w:tcBorders>
            <w:tcMar>
              <w:top w:w="128" w:type="dxa"/>
              <w:left w:w="43" w:type="dxa"/>
              <w:bottom w:w="43" w:type="dxa"/>
              <w:right w:w="43" w:type="dxa"/>
            </w:tcMar>
          </w:tcPr>
          <w:p w14:paraId="38871E94" w14:textId="77777777" w:rsidR="00EE2529" w:rsidRPr="00C81B84" w:rsidRDefault="00AD5E1E" w:rsidP="00C81B84">
            <w:r w:rsidRPr="00C81B84">
              <w:t>573</w:t>
            </w:r>
          </w:p>
        </w:tc>
        <w:tc>
          <w:tcPr>
            <w:tcW w:w="680" w:type="dxa"/>
            <w:tcBorders>
              <w:top w:val="nil"/>
              <w:left w:val="nil"/>
              <w:bottom w:val="nil"/>
              <w:right w:val="nil"/>
            </w:tcBorders>
            <w:tcMar>
              <w:top w:w="128" w:type="dxa"/>
              <w:left w:w="43" w:type="dxa"/>
              <w:bottom w:w="43" w:type="dxa"/>
              <w:right w:w="43" w:type="dxa"/>
            </w:tcMar>
          </w:tcPr>
          <w:p w14:paraId="32ACD7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D42B22" w14:textId="77777777" w:rsidR="00EE2529" w:rsidRPr="00C81B84" w:rsidRDefault="00AD5E1E" w:rsidP="00C81B84">
            <w:r w:rsidRPr="00C81B84">
              <w:t>Kommunestruktur:</w:t>
            </w:r>
          </w:p>
        </w:tc>
        <w:tc>
          <w:tcPr>
            <w:tcW w:w="1400" w:type="dxa"/>
            <w:tcBorders>
              <w:top w:val="nil"/>
              <w:left w:val="nil"/>
              <w:bottom w:val="nil"/>
              <w:right w:val="nil"/>
            </w:tcBorders>
            <w:tcMar>
              <w:top w:w="128" w:type="dxa"/>
              <w:left w:w="43" w:type="dxa"/>
              <w:bottom w:w="43" w:type="dxa"/>
              <w:right w:w="43" w:type="dxa"/>
            </w:tcMar>
            <w:vAlign w:val="bottom"/>
          </w:tcPr>
          <w:p w14:paraId="058784D5" w14:textId="77777777" w:rsidR="00EE2529" w:rsidRPr="00C81B84" w:rsidRDefault="00EE2529" w:rsidP="00C81B84"/>
        </w:tc>
      </w:tr>
      <w:tr w:rsidR="00EE2529" w:rsidRPr="00C81B84" w14:paraId="7063966F" w14:textId="77777777">
        <w:trPr>
          <w:trHeight w:val="380"/>
        </w:trPr>
        <w:tc>
          <w:tcPr>
            <w:tcW w:w="680" w:type="dxa"/>
            <w:tcBorders>
              <w:top w:val="nil"/>
              <w:left w:val="nil"/>
              <w:bottom w:val="nil"/>
              <w:right w:val="nil"/>
            </w:tcBorders>
            <w:tcMar>
              <w:top w:w="128" w:type="dxa"/>
              <w:left w:w="43" w:type="dxa"/>
              <w:bottom w:w="43" w:type="dxa"/>
              <w:right w:w="43" w:type="dxa"/>
            </w:tcMar>
          </w:tcPr>
          <w:p w14:paraId="78A379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74A81A"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4061BEE5" w14:textId="77777777" w:rsidR="00EE2529" w:rsidRPr="00C81B84" w:rsidRDefault="00AD5E1E" w:rsidP="00C81B84">
            <w:r w:rsidRPr="00C81B84">
              <w:t>Delingskostnader, forhøyes med</w:t>
            </w:r>
          </w:p>
        </w:tc>
        <w:tc>
          <w:tcPr>
            <w:tcW w:w="1400" w:type="dxa"/>
            <w:tcBorders>
              <w:top w:val="nil"/>
              <w:left w:val="nil"/>
              <w:bottom w:val="nil"/>
              <w:right w:val="nil"/>
            </w:tcBorders>
            <w:tcMar>
              <w:top w:w="128" w:type="dxa"/>
              <w:left w:w="43" w:type="dxa"/>
              <w:bottom w:w="43" w:type="dxa"/>
              <w:right w:w="43" w:type="dxa"/>
            </w:tcMar>
            <w:vAlign w:val="bottom"/>
          </w:tcPr>
          <w:p w14:paraId="00E51BAE" w14:textId="77777777" w:rsidR="00EE2529" w:rsidRPr="00C81B84" w:rsidRDefault="00AD5E1E" w:rsidP="00C81B84">
            <w:r w:rsidRPr="00C81B84">
              <w:t>204 669 000</w:t>
            </w:r>
          </w:p>
        </w:tc>
      </w:tr>
      <w:tr w:rsidR="00EE2529" w:rsidRPr="00C81B84" w14:paraId="4901A53B" w14:textId="77777777">
        <w:trPr>
          <w:trHeight w:val="380"/>
        </w:trPr>
        <w:tc>
          <w:tcPr>
            <w:tcW w:w="680" w:type="dxa"/>
            <w:tcBorders>
              <w:top w:val="nil"/>
              <w:left w:val="nil"/>
              <w:bottom w:val="nil"/>
              <w:right w:val="nil"/>
            </w:tcBorders>
            <w:tcMar>
              <w:top w:w="128" w:type="dxa"/>
              <w:left w:w="43" w:type="dxa"/>
              <w:bottom w:w="43" w:type="dxa"/>
              <w:right w:w="43" w:type="dxa"/>
            </w:tcMar>
          </w:tcPr>
          <w:p w14:paraId="378F11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9832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D67627" w14:textId="77777777" w:rsidR="00EE2529" w:rsidRPr="00C81B84" w:rsidRDefault="00AD5E1E" w:rsidP="00C81B84">
            <w:r w:rsidRPr="00C81B84">
              <w:t>fra kr 200 000 000 til kr 404 669 000</w:t>
            </w:r>
          </w:p>
        </w:tc>
        <w:tc>
          <w:tcPr>
            <w:tcW w:w="1400" w:type="dxa"/>
            <w:tcBorders>
              <w:top w:val="nil"/>
              <w:left w:val="nil"/>
              <w:bottom w:val="nil"/>
              <w:right w:val="nil"/>
            </w:tcBorders>
            <w:tcMar>
              <w:top w:w="128" w:type="dxa"/>
              <w:left w:w="43" w:type="dxa"/>
              <w:bottom w:w="43" w:type="dxa"/>
              <w:right w:w="43" w:type="dxa"/>
            </w:tcMar>
            <w:vAlign w:val="bottom"/>
          </w:tcPr>
          <w:p w14:paraId="197F703D" w14:textId="77777777" w:rsidR="00EE2529" w:rsidRPr="00C81B84" w:rsidRDefault="00EE2529" w:rsidP="00C81B84"/>
        </w:tc>
      </w:tr>
      <w:tr w:rsidR="00EE2529" w:rsidRPr="00C81B84" w14:paraId="5CF57719" w14:textId="77777777">
        <w:trPr>
          <w:trHeight w:val="380"/>
        </w:trPr>
        <w:tc>
          <w:tcPr>
            <w:tcW w:w="680" w:type="dxa"/>
            <w:tcBorders>
              <w:top w:val="nil"/>
              <w:left w:val="nil"/>
              <w:bottom w:val="nil"/>
              <w:right w:val="nil"/>
            </w:tcBorders>
            <w:tcMar>
              <w:top w:w="128" w:type="dxa"/>
              <w:left w:w="43" w:type="dxa"/>
              <w:bottom w:w="43" w:type="dxa"/>
              <w:right w:w="43" w:type="dxa"/>
            </w:tcMar>
          </w:tcPr>
          <w:p w14:paraId="5F2CB6CD" w14:textId="77777777" w:rsidR="00EE2529" w:rsidRPr="00C81B84" w:rsidRDefault="00AD5E1E" w:rsidP="00C81B84">
            <w:r w:rsidRPr="00C81B84">
              <w:t>575</w:t>
            </w:r>
          </w:p>
        </w:tc>
        <w:tc>
          <w:tcPr>
            <w:tcW w:w="680" w:type="dxa"/>
            <w:tcBorders>
              <w:top w:val="nil"/>
              <w:left w:val="nil"/>
              <w:bottom w:val="nil"/>
              <w:right w:val="nil"/>
            </w:tcBorders>
            <w:tcMar>
              <w:top w:w="128" w:type="dxa"/>
              <w:left w:w="43" w:type="dxa"/>
              <w:bottom w:w="43" w:type="dxa"/>
              <w:right w:w="43" w:type="dxa"/>
            </w:tcMar>
          </w:tcPr>
          <w:p w14:paraId="516DC5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44F9E0" w14:textId="77777777" w:rsidR="00EE2529" w:rsidRPr="00C81B84" w:rsidRDefault="00AD5E1E" w:rsidP="00C81B84">
            <w:r w:rsidRPr="00C81B84">
              <w:t>Ressurskrevende tjenester:</w:t>
            </w:r>
          </w:p>
        </w:tc>
        <w:tc>
          <w:tcPr>
            <w:tcW w:w="1400" w:type="dxa"/>
            <w:tcBorders>
              <w:top w:val="nil"/>
              <w:left w:val="nil"/>
              <w:bottom w:val="nil"/>
              <w:right w:val="nil"/>
            </w:tcBorders>
            <w:tcMar>
              <w:top w:w="128" w:type="dxa"/>
              <w:left w:w="43" w:type="dxa"/>
              <w:bottom w:w="43" w:type="dxa"/>
              <w:right w:w="43" w:type="dxa"/>
            </w:tcMar>
            <w:vAlign w:val="bottom"/>
          </w:tcPr>
          <w:p w14:paraId="2032EE87" w14:textId="77777777" w:rsidR="00EE2529" w:rsidRPr="00C81B84" w:rsidRDefault="00EE2529" w:rsidP="00C81B84"/>
        </w:tc>
      </w:tr>
      <w:tr w:rsidR="00EE2529" w:rsidRPr="00C81B84" w14:paraId="5CD280EE" w14:textId="77777777">
        <w:trPr>
          <w:trHeight w:val="380"/>
        </w:trPr>
        <w:tc>
          <w:tcPr>
            <w:tcW w:w="680" w:type="dxa"/>
            <w:tcBorders>
              <w:top w:val="nil"/>
              <w:left w:val="nil"/>
              <w:bottom w:val="nil"/>
              <w:right w:val="nil"/>
            </w:tcBorders>
            <w:tcMar>
              <w:top w:w="128" w:type="dxa"/>
              <w:left w:w="43" w:type="dxa"/>
              <w:bottom w:w="43" w:type="dxa"/>
              <w:right w:w="43" w:type="dxa"/>
            </w:tcMar>
          </w:tcPr>
          <w:p w14:paraId="4FE6F3E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283F2F"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250CCC7C" w14:textId="77777777" w:rsidR="00EE2529" w:rsidRPr="00C81B84" w:rsidRDefault="00AD5E1E" w:rsidP="00C81B84">
            <w:r w:rsidRPr="00C81B84">
              <w:t xml:space="preserve">Toppfinansieringsordning,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70D85CA" w14:textId="77777777" w:rsidR="00EE2529" w:rsidRPr="00C81B84" w:rsidRDefault="00AD5E1E" w:rsidP="00C81B84">
            <w:r w:rsidRPr="00C81B84">
              <w:t>197 125 000</w:t>
            </w:r>
          </w:p>
        </w:tc>
      </w:tr>
      <w:tr w:rsidR="00EE2529" w:rsidRPr="00C81B84" w14:paraId="34AE8C98" w14:textId="77777777">
        <w:trPr>
          <w:trHeight w:val="380"/>
        </w:trPr>
        <w:tc>
          <w:tcPr>
            <w:tcW w:w="680" w:type="dxa"/>
            <w:tcBorders>
              <w:top w:val="nil"/>
              <w:left w:val="nil"/>
              <w:bottom w:val="nil"/>
              <w:right w:val="nil"/>
            </w:tcBorders>
            <w:tcMar>
              <w:top w:w="128" w:type="dxa"/>
              <w:left w:w="43" w:type="dxa"/>
              <w:bottom w:w="43" w:type="dxa"/>
              <w:right w:w="43" w:type="dxa"/>
            </w:tcMar>
          </w:tcPr>
          <w:p w14:paraId="12A90F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CBBBF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F7A5B5" w14:textId="77777777" w:rsidR="00EE2529" w:rsidRPr="00C81B84" w:rsidRDefault="00AD5E1E" w:rsidP="00C81B84">
            <w:r w:rsidRPr="00C81B84">
              <w:t>fra kr 11 658 513 000 til kr 11 855 638 000</w:t>
            </w:r>
          </w:p>
        </w:tc>
        <w:tc>
          <w:tcPr>
            <w:tcW w:w="1400" w:type="dxa"/>
            <w:tcBorders>
              <w:top w:val="nil"/>
              <w:left w:val="nil"/>
              <w:bottom w:val="nil"/>
              <w:right w:val="nil"/>
            </w:tcBorders>
            <w:tcMar>
              <w:top w:w="128" w:type="dxa"/>
              <w:left w:w="43" w:type="dxa"/>
              <w:bottom w:w="43" w:type="dxa"/>
              <w:right w:w="43" w:type="dxa"/>
            </w:tcMar>
            <w:vAlign w:val="bottom"/>
          </w:tcPr>
          <w:p w14:paraId="5B9D1800" w14:textId="77777777" w:rsidR="00EE2529" w:rsidRPr="00C81B84" w:rsidRDefault="00EE2529" w:rsidP="00C81B84"/>
        </w:tc>
      </w:tr>
      <w:tr w:rsidR="00EE2529" w:rsidRPr="00C81B84" w14:paraId="41445157" w14:textId="77777777">
        <w:trPr>
          <w:trHeight w:val="380"/>
        </w:trPr>
        <w:tc>
          <w:tcPr>
            <w:tcW w:w="680" w:type="dxa"/>
            <w:tcBorders>
              <w:top w:val="nil"/>
              <w:left w:val="nil"/>
              <w:bottom w:val="nil"/>
              <w:right w:val="nil"/>
            </w:tcBorders>
            <w:tcMar>
              <w:top w:w="128" w:type="dxa"/>
              <w:left w:w="43" w:type="dxa"/>
              <w:bottom w:w="43" w:type="dxa"/>
              <w:right w:w="43" w:type="dxa"/>
            </w:tcMar>
          </w:tcPr>
          <w:p w14:paraId="27547F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B8D555"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20DD1E9C" w14:textId="77777777" w:rsidR="00EE2529" w:rsidRPr="00C81B84" w:rsidRDefault="00AD5E1E" w:rsidP="00C81B84">
            <w:r w:rsidRPr="00C81B84">
              <w:t>Tilleggskompensasjon, forhøyes med</w:t>
            </w:r>
          </w:p>
        </w:tc>
        <w:tc>
          <w:tcPr>
            <w:tcW w:w="1400" w:type="dxa"/>
            <w:tcBorders>
              <w:top w:val="nil"/>
              <w:left w:val="nil"/>
              <w:bottom w:val="nil"/>
              <w:right w:val="nil"/>
            </w:tcBorders>
            <w:tcMar>
              <w:top w:w="128" w:type="dxa"/>
              <w:left w:w="43" w:type="dxa"/>
              <w:bottom w:w="43" w:type="dxa"/>
              <w:right w:w="43" w:type="dxa"/>
            </w:tcMar>
            <w:vAlign w:val="bottom"/>
          </w:tcPr>
          <w:p w14:paraId="5DEBFC8B" w14:textId="77777777" w:rsidR="00EE2529" w:rsidRPr="00C81B84" w:rsidRDefault="00AD5E1E" w:rsidP="00C81B84">
            <w:r w:rsidRPr="00C81B84">
              <w:t>1 400 000</w:t>
            </w:r>
          </w:p>
        </w:tc>
      </w:tr>
      <w:tr w:rsidR="00EE2529" w:rsidRPr="00C81B84" w14:paraId="33735B0D" w14:textId="77777777">
        <w:trPr>
          <w:trHeight w:val="380"/>
        </w:trPr>
        <w:tc>
          <w:tcPr>
            <w:tcW w:w="680" w:type="dxa"/>
            <w:tcBorders>
              <w:top w:val="nil"/>
              <w:left w:val="nil"/>
              <w:bottom w:val="nil"/>
              <w:right w:val="nil"/>
            </w:tcBorders>
            <w:tcMar>
              <w:top w:w="128" w:type="dxa"/>
              <w:left w:w="43" w:type="dxa"/>
              <w:bottom w:w="43" w:type="dxa"/>
              <w:right w:w="43" w:type="dxa"/>
            </w:tcMar>
          </w:tcPr>
          <w:p w14:paraId="74F13F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12D4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7BBD87" w14:textId="77777777" w:rsidR="00EE2529" w:rsidRPr="00C81B84" w:rsidRDefault="00AD5E1E" w:rsidP="00C81B84">
            <w:r w:rsidRPr="00C81B84">
              <w:t>fra kr 82 800 000 til kr 84 200 000</w:t>
            </w:r>
          </w:p>
        </w:tc>
        <w:tc>
          <w:tcPr>
            <w:tcW w:w="1400" w:type="dxa"/>
            <w:tcBorders>
              <w:top w:val="nil"/>
              <w:left w:val="nil"/>
              <w:bottom w:val="nil"/>
              <w:right w:val="nil"/>
            </w:tcBorders>
            <w:tcMar>
              <w:top w:w="128" w:type="dxa"/>
              <w:left w:w="43" w:type="dxa"/>
              <w:bottom w:w="43" w:type="dxa"/>
              <w:right w:w="43" w:type="dxa"/>
            </w:tcMar>
            <w:vAlign w:val="bottom"/>
          </w:tcPr>
          <w:p w14:paraId="5522CF31" w14:textId="77777777" w:rsidR="00EE2529" w:rsidRPr="00C81B84" w:rsidRDefault="00EE2529" w:rsidP="00C81B84"/>
        </w:tc>
      </w:tr>
      <w:tr w:rsidR="00EE2529" w:rsidRPr="00C81B84" w14:paraId="03B586B4" w14:textId="77777777">
        <w:trPr>
          <w:trHeight w:val="380"/>
        </w:trPr>
        <w:tc>
          <w:tcPr>
            <w:tcW w:w="680" w:type="dxa"/>
            <w:tcBorders>
              <w:top w:val="nil"/>
              <w:left w:val="nil"/>
              <w:bottom w:val="nil"/>
              <w:right w:val="nil"/>
            </w:tcBorders>
            <w:tcMar>
              <w:top w:w="128" w:type="dxa"/>
              <w:left w:w="43" w:type="dxa"/>
              <w:bottom w:w="43" w:type="dxa"/>
              <w:right w:w="43" w:type="dxa"/>
            </w:tcMar>
          </w:tcPr>
          <w:p w14:paraId="6B78C9CD" w14:textId="77777777" w:rsidR="00EE2529" w:rsidRPr="00C81B84" w:rsidRDefault="00AD5E1E" w:rsidP="00C81B84">
            <w:r w:rsidRPr="00C81B84">
              <w:t>577</w:t>
            </w:r>
          </w:p>
        </w:tc>
        <w:tc>
          <w:tcPr>
            <w:tcW w:w="680" w:type="dxa"/>
            <w:tcBorders>
              <w:top w:val="nil"/>
              <w:left w:val="nil"/>
              <w:bottom w:val="nil"/>
              <w:right w:val="nil"/>
            </w:tcBorders>
            <w:tcMar>
              <w:top w:w="128" w:type="dxa"/>
              <w:left w:w="43" w:type="dxa"/>
              <w:bottom w:w="43" w:type="dxa"/>
              <w:right w:w="43" w:type="dxa"/>
            </w:tcMar>
          </w:tcPr>
          <w:p w14:paraId="13E2B3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1238EC" w14:textId="77777777" w:rsidR="00EE2529" w:rsidRPr="00C81B84" w:rsidRDefault="00AD5E1E" w:rsidP="00C81B84">
            <w:r w:rsidRPr="00C81B84">
              <w:t>Tilskudd til de politiske partier:</w:t>
            </w:r>
          </w:p>
        </w:tc>
        <w:tc>
          <w:tcPr>
            <w:tcW w:w="1400" w:type="dxa"/>
            <w:tcBorders>
              <w:top w:val="nil"/>
              <w:left w:val="nil"/>
              <w:bottom w:val="nil"/>
              <w:right w:val="nil"/>
            </w:tcBorders>
            <w:tcMar>
              <w:top w:w="128" w:type="dxa"/>
              <w:left w:w="43" w:type="dxa"/>
              <w:bottom w:w="43" w:type="dxa"/>
              <w:right w:w="43" w:type="dxa"/>
            </w:tcMar>
            <w:vAlign w:val="bottom"/>
          </w:tcPr>
          <w:p w14:paraId="051EA53B" w14:textId="77777777" w:rsidR="00EE2529" w:rsidRPr="00C81B84" w:rsidRDefault="00EE2529" w:rsidP="00C81B84"/>
        </w:tc>
      </w:tr>
      <w:tr w:rsidR="00EE2529" w:rsidRPr="00C81B84" w14:paraId="2E426A3E" w14:textId="77777777">
        <w:trPr>
          <w:trHeight w:val="380"/>
        </w:trPr>
        <w:tc>
          <w:tcPr>
            <w:tcW w:w="680" w:type="dxa"/>
            <w:tcBorders>
              <w:top w:val="nil"/>
              <w:left w:val="nil"/>
              <w:bottom w:val="nil"/>
              <w:right w:val="nil"/>
            </w:tcBorders>
            <w:tcMar>
              <w:top w:w="128" w:type="dxa"/>
              <w:left w:w="43" w:type="dxa"/>
              <w:bottom w:w="43" w:type="dxa"/>
              <w:right w:w="43" w:type="dxa"/>
            </w:tcMar>
          </w:tcPr>
          <w:p w14:paraId="65FD58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406C1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97ECC5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0725C0F" w14:textId="77777777" w:rsidR="00EE2529" w:rsidRPr="00C81B84" w:rsidRDefault="00AD5E1E" w:rsidP="00C81B84">
            <w:r w:rsidRPr="00C81B84">
              <w:t>187 000</w:t>
            </w:r>
          </w:p>
        </w:tc>
      </w:tr>
      <w:tr w:rsidR="00EE2529" w:rsidRPr="00C81B84" w14:paraId="54EB5949" w14:textId="77777777">
        <w:trPr>
          <w:trHeight w:val="380"/>
        </w:trPr>
        <w:tc>
          <w:tcPr>
            <w:tcW w:w="680" w:type="dxa"/>
            <w:tcBorders>
              <w:top w:val="nil"/>
              <w:left w:val="nil"/>
              <w:bottom w:val="nil"/>
              <w:right w:val="nil"/>
            </w:tcBorders>
            <w:tcMar>
              <w:top w:w="128" w:type="dxa"/>
              <w:left w:w="43" w:type="dxa"/>
              <w:bottom w:w="43" w:type="dxa"/>
              <w:right w:w="43" w:type="dxa"/>
            </w:tcMar>
          </w:tcPr>
          <w:p w14:paraId="44F288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6183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FC8CD8" w14:textId="77777777" w:rsidR="00EE2529" w:rsidRPr="00C81B84" w:rsidRDefault="00AD5E1E" w:rsidP="00C81B84">
            <w:r w:rsidRPr="00C81B84">
              <w:t>fra kr 7 478 000 til kr 7 665 000</w:t>
            </w:r>
          </w:p>
        </w:tc>
        <w:tc>
          <w:tcPr>
            <w:tcW w:w="1400" w:type="dxa"/>
            <w:tcBorders>
              <w:top w:val="nil"/>
              <w:left w:val="nil"/>
              <w:bottom w:val="nil"/>
              <w:right w:val="nil"/>
            </w:tcBorders>
            <w:tcMar>
              <w:top w:w="128" w:type="dxa"/>
              <w:left w:w="43" w:type="dxa"/>
              <w:bottom w:w="43" w:type="dxa"/>
              <w:right w:w="43" w:type="dxa"/>
            </w:tcMar>
            <w:vAlign w:val="bottom"/>
          </w:tcPr>
          <w:p w14:paraId="0DB431E8" w14:textId="77777777" w:rsidR="00EE2529" w:rsidRPr="00C81B84" w:rsidRDefault="00EE2529" w:rsidP="00C81B84"/>
        </w:tc>
      </w:tr>
      <w:tr w:rsidR="00EE2529" w:rsidRPr="00C81B84" w14:paraId="3CF8B0F9" w14:textId="77777777">
        <w:trPr>
          <w:trHeight w:val="380"/>
        </w:trPr>
        <w:tc>
          <w:tcPr>
            <w:tcW w:w="680" w:type="dxa"/>
            <w:tcBorders>
              <w:top w:val="nil"/>
              <w:left w:val="nil"/>
              <w:bottom w:val="nil"/>
              <w:right w:val="nil"/>
            </w:tcBorders>
            <w:tcMar>
              <w:top w:w="128" w:type="dxa"/>
              <w:left w:w="43" w:type="dxa"/>
              <w:bottom w:w="43" w:type="dxa"/>
              <w:right w:w="43" w:type="dxa"/>
            </w:tcMar>
          </w:tcPr>
          <w:p w14:paraId="63CD34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6C193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810FAF3" w14:textId="77777777" w:rsidR="00EE2529" w:rsidRPr="00C81B84" w:rsidRDefault="00AD5E1E" w:rsidP="00C81B84">
            <w:r w:rsidRPr="00C81B84">
              <w:t>Sentrale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5E78022F" w14:textId="77777777" w:rsidR="00EE2529" w:rsidRPr="00C81B84" w:rsidRDefault="00AD5E1E" w:rsidP="00C81B84">
            <w:r w:rsidRPr="00C81B84">
              <w:t>11 859 000</w:t>
            </w:r>
          </w:p>
        </w:tc>
      </w:tr>
      <w:tr w:rsidR="00EE2529" w:rsidRPr="00C81B84" w14:paraId="798BE816" w14:textId="77777777">
        <w:trPr>
          <w:trHeight w:val="380"/>
        </w:trPr>
        <w:tc>
          <w:tcPr>
            <w:tcW w:w="680" w:type="dxa"/>
            <w:tcBorders>
              <w:top w:val="nil"/>
              <w:left w:val="nil"/>
              <w:bottom w:val="nil"/>
              <w:right w:val="nil"/>
            </w:tcBorders>
            <w:tcMar>
              <w:top w:w="128" w:type="dxa"/>
              <w:left w:w="43" w:type="dxa"/>
              <w:bottom w:w="43" w:type="dxa"/>
              <w:right w:w="43" w:type="dxa"/>
            </w:tcMar>
          </w:tcPr>
          <w:p w14:paraId="2BAA09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3BC4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E4A709" w14:textId="77777777" w:rsidR="00EE2529" w:rsidRPr="00C81B84" w:rsidRDefault="00AD5E1E" w:rsidP="00C81B84">
            <w:r w:rsidRPr="00C81B84">
              <w:t>fra kr 321 133 000 til kr 332 992 000</w:t>
            </w:r>
          </w:p>
        </w:tc>
        <w:tc>
          <w:tcPr>
            <w:tcW w:w="1400" w:type="dxa"/>
            <w:tcBorders>
              <w:top w:val="nil"/>
              <w:left w:val="nil"/>
              <w:bottom w:val="nil"/>
              <w:right w:val="nil"/>
            </w:tcBorders>
            <w:tcMar>
              <w:top w:w="128" w:type="dxa"/>
              <w:left w:w="43" w:type="dxa"/>
              <w:bottom w:w="43" w:type="dxa"/>
              <w:right w:w="43" w:type="dxa"/>
            </w:tcMar>
            <w:vAlign w:val="bottom"/>
          </w:tcPr>
          <w:p w14:paraId="6EE8F1AA" w14:textId="77777777" w:rsidR="00EE2529" w:rsidRPr="00C81B84" w:rsidRDefault="00EE2529" w:rsidP="00C81B84"/>
        </w:tc>
      </w:tr>
      <w:tr w:rsidR="00EE2529" w:rsidRPr="00C81B84" w14:paraId="6FA888F0" w14:textId="77777777">
        <w:trPr>
          <w:trHeight w:val="380"/>
        </w:trPr>
        <w:tc>
          <w:tcPr>
            <w:tcW w:w="680" w:type="dxa"/>
            <w:tcBorders>
              <w:top w:val="nil"/>
              <w:left w:val="nil"/>
              <w:bottom w:val="nil"/>
              <w:right w:val="nil"/>
            </w:tcBorders>
            <w:tcMar>
              <w:top w:w="128" w:type="dxa"/>
              <w:left w:w="43" w:type="dxa"/>
              <w:bottom w:w="43" w:type="dxa"/>
              <w:right w:w="43" w:type="dxa"/>
            </w:tcMar>
          </w:tcPr>
          <w:p w14:paraId="0753926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241704"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F93C49F" w14:textId="77777777" w:rsidR="00EE2529" w:rsidRPr="00C81B84" w:rsidRDefault="00AD5E1E" w:rsidP="00C81B84">
            <w:r w:rsidRPr="00C81B84">
              <w:t>Kommunale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62EB1599" w14:textId="77777777" w:rsidR="00EE2529" w:rsidRPr="00C81B84" w:rsidRDefault="00AD5E1E" w:rsidP="00C81B84">
            <w:r w:rsidRPr="00C81B84">
              <w:t>739 000</w:t>
            </w:r>
          </w:p>
        </w:tc>
      </w:tr>
      <w:tr w:rsidR="00EE2529" w:rsidRPr="00C81B84" w14:paraId="0BB95E63" w14:textId="77777777">
        <w:trPr>
          <w:trHeight w:val="380"/>
        </w:trPr>
        <w:tc>
          <w:tcPr>
            <w:tcW w:w="680" w:type="dxa"/>
            <w:tcBorders>
              <w:top w:val="nil"/>
              <w:left w:val="nil"/>
              <w:bottom w:val="nil"/>
              <w:right w:val="nil"/>
            </w:tcBorders>
            <w:tcMar>
              <w:top w:w="128" w:type="dxa"/>
              <w:left w:w="43" w:type="dxa"/>
              <w:bottom w:w="43" w:type="dxa"/>
              <w:right w:w="43" w:type="dxa"/>
            </w:tcMar>
          </w:tcPr>
          <w:p w14:paraId="2F9A50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19CA3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6F9DB6" w14:textId="77777777" w:rsidR="00EE2529" w:rsidRPr="00C81B84" w:rsidRDefault="00AD5E1E" w:rsidP="00C81B84">
            <w:r w:rsidRPr="00C81B84">
              <w:t>fra kr 34 590 000 til kr 35 329 000</w:t>
            </w:r>
          </w:p>
        </w:tc>
        <w:tc>
          <w:tcPr>
            <w:tcW w:w="1400" w:type="dxa"/>
            <w:tcBorders>
              <w:top w:val="nil"/>
              <w:left w:val="nil"/>
              <w:bottom w:val="nil"/>
              <w:right w:val="nil"/>
            </w:tcBorders>
            <w:tcMar>
              <w:top w:w="128" w:type="dxa"/>
              <w:left w:w="43" w:type="dxa"/>
              <w:bottom w:w="43" w:type="dxa"/>
              <w:right w:w="43" w:type="dxa"/>
            </w:tcMar>
            <w:vAlign w:val="bottom"/>
          </w:tcPr>
          <w:p w14:paraId="2B022104" w14:textId="77777777" w:rsidR="00EE2529" w:rsidRPr="00C81B84" w:rsidRDefault="00EE2529" w:rsidP="00C81B84"/>
        </w:tc>
      </w:tr>
      <w:tr w:rsidR="00EE2529" w:rsidRPr="00C81B84" w14:paraId="2D0187CD" w14:textId="77777777">
        <w:trPr>
          <w:trHeight w:val="380"/>
        </w:trPr>
        <w:tc>
          <w:tcPr>
            <w:tcW w:w="680" w:type="dxa"/>
            <w:tcBorders>
              <w:top w:val="nil"/>
              <w:left w:val="nil"/>
              <w:bottom w:val="nil"/>
              <w:right w:val="nil"/>
            </w:tcBorders>
            <w:tcMar>
              <w:top w:w="128" w:type="dxa"/>
              <w:left w:w="43" w:type="dxa"/>
              <w:bottom w:w="43" w:type="dxa"/>
              <w:right w:w="43" w:type="dxa"/>
            </w:tcMar>
          </w:tcPr>
          <w:p w14:paraId="6166BD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8D3AE4"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6E19249A" w14:textId="77777777" w:rsidR="00EE2529" w:rsidRPr="00C81B84" w:rsidRDefault="00AD5E1E" w:rsidP="00C81B84">
            <w:r w:rsidRPr="00C81B84">
              <w:t>Fylkesorganisasjoner,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559E17BD" w14:textId="77777777" w:rsidR="00EE2529" w:rsidRPr="00C81B84" w:rsidRDefault="00AD5E1E" w:rsidP="00C81B84">
            <w:r w:rsidRPr="00C81B84">
              <w:t>1 614 000</w:t>
            </w:r>
          </w:p>
        </w:tc>
      </w:tr>
      <w:tr w:rsidR="00EE2529" w:rsidRPr="00C81B84" w14:paraId="61E17221" w14:textId="77777777">
        <w:trPr>
          <w:trHeight w:val="380"/>
        </w:trPr>
        <w:tc>
          <w:tcPr>
            <w:tcW w:w="680" w:type="dxa"/>
            <w:tcBorders>
              <w:top w:val="nil"/>
              <w:left w:val="nil"/>
              <w:bottom w:val="nil"/>
              <w:right w:val="nil"/>
            </w:tcBorders>
            <w:tcMar>
              <w:top w:w="128" w:type="dxa"/>
              <w:left w:w="43" w:type="dxa"/>
              <w:bottom w:w="43" w:type="dxa"/>
              <w:right w:w="43" w:type="dxa"/>
            </w:tcMar>
          </w:tcPr>
          <w:p w14:paraId="2EC38A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AB17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C221EA" w14:textId="77777777" w:rsidR="00EE2529" w:rsidRPr="00C81B84" w:rsidRDefault="00AD5E1E" w:rsidP="00C81B84">
            <w:r w:rsidRPr="00C81B84">
              <w:t>fra kr 75 584 000 til kr 77 198 000</w:t>
            </w:r>
          </w:p>
        </w:tc>
        <w:tc>
          <w:tcPr>
            <w:tcW w:w="1400" w:type="dxa"/>
            <w:tcBorders>
              <w:top w:val="nil"/>
              <w:left w:val="nil"/>
              <w:bottom w:val="nil"/>
              <w:right w:val="nil"/>
            </w:tcBorders>
            <w:tcMar>
              <w:top w:w="128" w:type="dxa"/>
              <w:left w:w="43" w:type="dxa"/>
              <w:bottom w:w="43" w:type="dxa"/>
              <w:right w:w="43" w:type="dxa"/>
            </w:tcMar>
            <w:vAlign w:val="bottom"/>
          </w:tcPr>
          <w:p w14:paraId="469BCBAC" w14:textId="77777777" w:rsidR="00EE2529" w:rsidRPr="00C81B84" w:rsidRDefault="00EE2529" w:rsidP="00C81B84"/>
        </w:tc>
      </w:tr>
      <w:tr w:rsidR="00EE2529" w:rsidRPr="00C81B84" w14:paraId="56B2A23C" w14:textId="77777777">
        <w:trPr>
          <w:trHeight w:val="380"/>
        </w:trPr>
        <w:tc>
          <w:tcPr>
            <w:tcW w:w="680" w:type="dxa"/>
            <w:tcBorders>
              <w:top w:val="nil"/>
              <w:left w:val="nil"/>
              <w:bottom w:val="nil"/>
              <w:right w:val="nil"/>
            </w:tcBorders>
            <w:tcMar>
              <w:top w:w="128" w:type="dxa"/>
              <w:left w:w="43" w:type="dxa"/>
              <w:bottom w:w="43" w:type="dxa"/>
              <w:right w:w="43" w:type="dxa"/>
            </w:tcMar>
          </w:tcPr>
          <w:p w14:paraId="20E444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1F7E98"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0348931F" w14:textId="77777777" w:rsidR="00EE2529" w:rsidRPr="00C81B84" w:rsidRDefault="00AD5E1E" w:rsidP="00C81B84">
            <w:r w:rsidRPr="00C81B84">
              <w:t>Fylkesungdomsorganisasjoner,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1240B028" w14:textId="77777777" w:rsidR="00EE2529" w:rsidRPr="00C81B84" w:rsidRDefault="00AD5E1E" w:rsidP="00C81B84">
            <w:r w:rsidRPr="00C81B84">
              <w:t>480 000</w:t>
            </w:r>
          </w:p>
        </w:tc>
      </w:tr>
      <w:tr w:rsidR="00EE2529" w:rsidRPr="00C81B84" w14:paraId="3B268379" w14:textId="77777777">
        <w:trPr>
          <w:trHeight w:val="380"/>
        </w:trPr>
        <w:tc>
          <w:tcPr>
            <w:tcW w:w="680" w:type="dxa"/>
            <w:tcBorders>
              <w:top w:val="nil"/>
              <w:left w:val="nil"/>
              <w:bottom w:val="nil"/>
              <w:right w:val="nil"/>
            </w:tcBorders>
            <w:tcMar>
              <w:top w:w="128" w:type="dxa"/>
              <w:left w:w="43" w:type="dxa"/>
              <w:bottom w:w="43" w:type="dxa"/>
              <w:right w:w="43" w:type="dxa"/>
            </w:tcMar>
          </w:tcPr>
          <w:p w14:paraId="1E06AF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74F0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37E2AD" w14:textId="77777777" w:rsidR="00EE2529" w:rsidRPr="00C81B84" w:rsidRDefault="00AD5E1E" w:rsidP="00C81B84">
            <w:r w:rsidRPr="00C81B84">
              <w:t>fra kr 22 451 000 til kr 22 931 000</w:t>
            </w:r>
          </w:p>
        </w:tc>
        <w:tc>
          <w:tcPr>
            <w:tcW w:w="1400" w:type="dxa"/>
            <w:tcBorders>
              <w:top w:val="nil"/>
              <w:left w:val="nil"/>
              <w:bottom w:val="nil"/>
              <w:right w:val="nil"/>
            </w:tcBorders>
            <w:tcMar>
              <w:top w:w="128" w:type="dxa"/>
              <w:left w:w="43" w:type="dxa"/>
              <w:bottom w:w="43" w:type="dxa"/>
              <w:right w:w="43" w:type="dxa"/>
            </w:tcMar>
            <w:vAlign w:val="bottom"/>
          </w:tcPr>
          <w:p w14:paraId="410014B0" w14:textId="77777777" w:rsidR="00EE2529" w:rsidRPr="00C81B84" w:rsidRDefault="00EE2529" w:rsidP="00C81B84"/>
        </w:tc>
      </w:tr>
      <w:tr w:rsidR="00EE2529" w:rsidRPr="00C81B84" w14:paraId="66FA671F" w14:textId="77777777">
        <w:trPr>
          <w:trHeight w:val="380"/>
        </w:trPr>
        <w:tc>
          <w:tcPr>
            <w:tcW w:w="680" w:type="dxa"/>
            <w:tcBorders>
              <w:top w:val="nil"/>
              <w:left w:val="nil"/>
              <w:bottom w:val="nil"/>
              <w:right w:val="nil"/>
            </w:tcBorders>
            <w:tcMar>
              <w:top w:w="128" w:type="dxa"/>
              <w:left w:w="43" w:type="dxa"/>
              <w:bottom w:w="43" w:type="dxa"/>
              <w:right w:w="43" w:type="dxa"/>
            </w:tcMar>
          </w:tcPr>
          <w:p w14:paraId="4F8E83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49A8D0"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09DDF7E7" w14:textId="77777777" w:rsidR="00EE2529" w:rsidRPr="00C81B84" w:rsidRDefault="00AD5E1E" w:rsidP="00C81B84">
            <w:r w:rsidRPr="00C81B84">
              <w:t>Sentrale ungdomsorganisasjoner,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237BFF35" w14:textId="77777777" w:rsidR="00EE2529" w:rsidRPr="00C81B84" w:rsidRDefault="00AD5E1E" w:rsidP="00C81B84">
            <w:r w:rsidRPr="00C81B84">
              <w:t>191 000</w:t>
            </w:r>
          </w:p>
        </w:tc>
      </w:tr>
      <w:tr w:rsidR="00EE2529" w:rsidRPr="00C81B84" w14:paraId="3B3732ED" w14:textId="77777777">
        <w:trPr>
          <w:trHeight w:val="380"/>
        </w:trPr>
        <w:tc>
          <w:tcPr>
            <w:tcW w:w="680" w:type="dxa"/>
            <w:tcBorders>
              <w:top w:val="nil"/>
              <w:left w:val="nil"/>
              <w:bottom w:val="nil"/>
              <w:right w:val="nil"/>
            </w:tcBorders>
            <w:tcMar>
              <w:top w:w="128" w:type="dxa"/>
              <w:left w:w="43" w:type="dxa"/>
              <w:bottom w:w="43" w:type="dxa"/>
              <w:right w:w="43" w:type="dxa"/>
            </w:tcMar>
          </w:tcPr>
          <w:p w14:paraId="2F530C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103D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22FF37" w14:textId="77777777" w:rsidR="00EE2529" w:rsidRPr="00C81B84" w:rsidRDefault="00AD5E1E" w:rsidP="00C81B84">
            <w:r w:rsidRPr="00C81B84">
              <w:t>fra kr 8 927 000 til kr 9 118 000</w:t>
            </w:r>
          </w:p>
        </w:tc>
        <w:tc>
          <w:tcPr>
            <w:tcW w:w="1400" w:type="dxa"/>
            <w:tcBorders>
              <w:top w:val="nil"/>
              <w:left w:val="nil"/>
              <w:bottom w:val="nil"/>
              <w:right w:val="nil"/>
            </w:tcBorders>
            <w:tcMar>
              <w:top w:w="128" w:type="dxa"/>
              <w:left w:w="43" w:type="dxa"/>
              <w:bottom w:w="43" w:type="dxa"/>
              <w:right w:w="43" w:type="dxa"/>
            </w:tcMar>
            <w:vAlign w:val="bottom"/>
          </w:tcPr>
          <w:p w14:paraId="1BA59AFA" w14:textId="77777777" w:rsidR="00EE2529" w:rsidRPr="00C81B84" w:rsidRDefault="00EE2529" w:rsidP="00C81B84"/>
        </w:tc>
      </w:tr>
      <w:tr w:rsidR="00EE2529" w:rsidRPr="00C81B84" w14:paraId="1873E51D" w14:textId="77777777">
        <w:trPr>
          <w:trHeight w:val="380"/>
        </w:trPr>
        <w:tc>
          <w:tcPr>
            <w:tcW w:w="680" w:type="dxa"/>
            <w:tcBorders>
              <w:top w:val="nil"/>
              <w:left w:val="nil"/>
              <w:bottom w:val="nil"/>
              <w:right w:val="nil"/>
            </w:tcBorders>
            <w:tcMar>
              <w:top w:w="128" w:type="dxa"/>
              <w:left w:w="43" w:type="dxa"/>
              <w:bottom w:w="43" w:type="dxa"/>
              <w:right w:w="43" w:type="dxa"/>
            </w:tcMar>
          </w:tcPr>
          <w:p w14:paraId="4FA97A39" w14:textId="77777777" w:rsidR="00EE2529" w:rsidRPr="00C81B84" w:rsidRDefault="00AD5E1E" w:rsidP="00C81B84">
            <w:r w:rsidRPr="00C81B84">
              <w:t>578</w:t>
            </w:r>
          </w:p>
        </w:tc>
        <w:tc>
          <w:tcPr>
            <w:tcW w:w="680" w:type="dxa"/>
            <w:tcBorders>
              <w:top w:val="nil"/>
              <w:left w:val="nil"/>
              <w:bottom w:val="nil"/>
              <w:right w:val="nil"/>
            </w:tcBorders>
            <w:tcMar>
              <w:top w:w="128" w:type="dxa"/>
              <w:left w:w="43" w:type="dxa"/>
              <w:bottom w:w="43" w:type="dxa"/>
              <w:right w:w="43" w:type="dxa"/>
            </w:tcMar>
          </w:tcPr>
          <w:p w14:paraId="33C2CB8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06C652" w14:textId="77777777" w:rsidR="00EE2529" w:rsidRPr="00C81B84" w:rsidRDefault="00AD5E1E" w:rsidP="00C81B84">
            <w:r w:rsidRPr="00C81B84">
              <w:t>Valgdirektoratet:</w:t>
            </w:r>
          </w:p>
        </w:tc>
        <w:tc>
          <w:tcPr>
            <w:tcW w:w="1400" w:type="dxa"/>
            <w:tcBorders>
              <w:top w:val="nil"/>
              <w:left w:val="nil"/>
              <w:bottom w:val="nil"/>
              <w:right w:val="nil"/>
            </w:tcBorders>
            <w:tcMar>
              <w:top w:w="128" w:type="dxa"/>
              <w:left w:w="43" w:type="dxa"/>
              <w:bottom w:w="43" w:type="dxa"/>
              <w:right w:w="43" w:type="dxa"/>
            </w:tcMar>
            <w:vAlign w:val="bottom"/>
          </w:tcPr>
          <w:p w14:paraId="45F30E2E" w14:textId="77777777" w:rsidR="00EE2529" w:rsidRPr="00C81B84" w:rsidRDefault="00EE2529" w:rsidP="00C81B84"/>
        </w:tc>
      </w:tr>
      <w:tr w:rsidR="00EE2529" w:rsidRPr="00C81B84" w14:paraId="55CD09DD" w14:textId="77777777">
        <w:trPr>
          <w:trHeight w:val="380"/>
        </w:trPr>
        <w:tc>
          <w:tcPr>
            <w:tcW w:w="680" w:type="dxa"/>
            <w:tcBorders>
              <w:top w:val="nil"/>
              <w:left w:val="nil"/>
              <w:bottom w:val="nil"/>
              <w:right w:val="nil"/>
            </w:tcBorders>
            <w:tcMar>
              <w:top w:w="128" w:type="dxa"/>
              <w:left w:w="43" w:type="dxa"/>
              <w:bottom w:w="43" w:type="dxa"/>
              <w:right w:w="43" w:type="dxa"/>
            </w:tcMar>
          </w:tcPr>
          <w:p w14:paraId="31293A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AEF26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396C72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A637D5B" w14:textId="77777777" w:rsidR="00EE2529" w:rsidRPr="00C81B84" w:rsidRDefault="00AD5E1E" w:rsidP="00C81B84">
            <w:r w:rsidRPr="00C81B84">
              <w:t>2 655 000</w:t>
            </w:r>
          </w:p>
        </w:tc>
      </w:tr>
      <w:tr w:rsidR="00EE2529" w:rsidRPr="00C81B84" w14:paraId="3393FD65" w14:textId="77777777">
        <w:trPr>
          <w:trHeight w:val="380"/>
        </w:trPr>
        <w:tc>
          <w:tcPr>
            <w:tcW w:w="680" w:type="dxa"/>
            <w:tcBorders>
              <w:top w:val="nil"/>
              <w:left w:val="nil"/>
              <w:bottom w:val="nil"/>
              <w:right w:val="nil"/>
            </w:tcBorders>
            <w:tcMar>
              <w:top w:w="128" w:type="dxa"/>
              <w:left w:w="43" w:type="dxa"/>
              <w:bottom w:w="43" w:type="dxa"/>
              <w:right w:w="43" w:type="dxa"/>
            </w:tcMar>
          </w:tcPr>
          <w:p w14:paraId="36003C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1347D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B8344F" w14:textId="77777777" w:rsidR="00EE2529" w:rsidRPr="00C81B84" w:rsidRDefault="00AD5E1E" w:rsidP="00C81B84">
            <w:r w:rsidRPr="00C81B84">
              <w:t>fra kr 114 918 000 til kr 117 573 000</w:t>
            </w:r>
          </w:p>
        </w:tc>
        <w:tc>
          <w:tcPr>
            <w:tcW w:w="1400" w:type="dxa"/>
            <w:tcBorders>
              <w:top w:val="nil"/>
              <w:left w:val="nil"/>
              <w:bottom w:val="nil"/>
              <w:right w:val="nil"/>
            </w:tcBorders>
            <w:tcMar>
              <w:top w:w="128" w:type="dxa"/>
              <w:left w:w="43" w:type="dxa"/>
              <w:bottom w:w="43" w:type="dxa"/>
              <w:right w:w="43" w:type="dxa"/>
            </w:tcMar>
            <w:vAlign w:val="bottom"/>
          </w:tcPr>
          <w:p w14:paraId="4DBBAACB" w14:textId="77777777" w:rsidR="00EE2529" w:rsidRPr="00C81B84" w:rsidRDefault="00EE2529" w:rsidP="00C81B84"/>
        </w:tc>
      </w:tr>
      <w:tr w:rsidR="00EE2529" w:rsidRPr="00C81B84" w14:paraId="1A999799" w14:textId="77777777">
        <w:trPr>
          <w:trHeight w:val="380"/>
        </w:trPr>
        <w:tc>
          <w:tcPr>
            <w:tcW w:w="680" w:type="dxa"/>
            <w:tcBorders>
              <w:top w:val="nil"/>
              <w:left w:val="nil"/>
              <w:bottom w:val="nil"/>
              <w:right w:val="nil"/>
            </w:tcBorders>
            <w:tcMar>
              <w:top w:w="128" w:type="dxa"/>
              <w:left w:w="43" w:type="dxa"/>
              <w:bottom w:w="43" w:type="dxa"/>
              <w:right w:w="43" w:type="dxa"/>
            </w:tcMar>
          </w:tcPr>
          <w:p w14:paraId="4F6CE8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29FE8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615F5F5" w14:textId="77777777" w:rsidR="00EE2529" w:rsidRPr="00C81B84" w:rsidRDefault="00AD5E1E" w:rsidP="00C81B84">
            <w:r w:rsidRPr="00C81B84">
              <w:t>Informasjonstiltak, forhøyes med</w:t>
            </w:r>
          </w:p>
        </w:tc>
        <w:tc>
          <w:tcPr>
            <w:tcW w:w="1400" w:type="dxa"/>
            <w:tcBorders>
              <w:top w:val="nil"/>
              <w:left w:val="nil"/>
              <w:bottom w:val="nil"/>
              <w:right w:val="nil"/>
            </w:tcBorders>
            <w:tcMar>
              <w:top w:w="128" w:type="dxa"/>
              <w:left w:w="43" w:type="dxa"/>
              <w:bottom w:w="43" w:type="dxa"/>
              <w:right w:w="43" w:type="dxa"/>
            </w:tcMar>
            <w:vAlign w:val="bottom"/>
          </w:tcPr>
          <w:p w14:paraId="13896FFA" w14:textId="77777777" w:rsidR="00EE2529" w:rsidRPr="00C81B84" w:rsidRDefault="00AD5E1E" w:rsidP="00C81B84">
            <w:r w:rsidRPr="00C81B84">
              <w:t>121 000</w:t>
            </w:r>
          </w:p>
        </w:tc>
      </w:tr>
      <w:tr w:rsidR="00EE2529" w:rsidRPr="00C81B84" w14:paraId="6F568086" w14:textId="77777777">
        <w:trPr>
          <w:trHeight w:val="380"/>
        </w:trPr>
        <w:tc>
          <w:tcPr>
            <w:tcW w:w="680" w:type="dxa"/>
            <w:tcBorders>
              <w:top w:val="nil"/>
              <w:left w:val="nil"/>
              <w:bottom w:val="nil"/>
              <w:right w:val="nil"/>
            </w:tcBorders>
            <w:tcMar>
              <w:top w:w="128" w:type="dxa"/>
              <w:left w:w="43" w:type="dxa"/>
              <w:bottom w:w="43" w:type="dxa"/>
              <w:right w:w="43" w:type="dxa"/>
            </w:tcMar>
          </w:tcPr>
          <w:p w14:paraId="115990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18392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560542" w14:textId="77777777" w:rsidR="00EE2529" w:rsidRPr="00C81B84" w:rsidRDefault="00AD5E1E" w:rsidP="00C81B84">
            <w:r w:rsidRPr="00C81B84">
              <w:t>fra kr 5 665 000 til kr 5 786 000</w:t>
            </w:r>
          </w:p>
        </w:tc>
        <w:tc>
          <w:tcPr>
            <w:tcW w:w="1400" w:type="dxa"/>
            <w:tcBorders>
              <w:top w:val="nil"/>
              <w:left w:val="nil"/>
              <w:bottom w:val="nil"/>
              <w:right w:val="nil"/>
            </w:tcBorders>
            <w:tcMar>
              <w:top w:w="128" w:type="dxa"/>
              <w:left w:w="43" w:type="dxa"/>
              <w:bottom w:w="43" w:type="dxa"/>
              <w:right w:w="43" w:type="dxa"/>
            </w:tcMar>
            <w:vAlign w:val="bottom"/>
          </w:tcPr>
          <w:p w14:paraId="1F147844" w14:textId="77777777" w:rsidR="00EE2529" w:rsidRPr="00C81B84" w:rsidRDefault="00EE2529" w:rsidP="00C81B84"/>
        </w:tc>
      </w:tr>
      <w:tr w:rsidR="00EE2529" w:rsidRPr="00C81B84" w14:paraId="700DDC29" w14:textId="77777777">
        <w:trPr>
          <w:trHeight w:val="380"/>
        </w:trPr>
        <w:tc>
          <w:tcPr>
            <w:tcW w:w="680" w:type="dxa"/>
            <w:tcBorders>
              <w:top w:val="nil"/>
              <w:left w:val="nil"/>
              <w:bottom w:val="nil"/>
              <w:right w:val="nil"/>
            </w:tcBorders>
            <w:tcMar>
              <w:top w:w="128" w:type="dxa"/>
              <w:left w:w="43" w:type="dxa"/>
              <w:bottom w:w="43" w:type="dxa"/>
              <w:right w:w="43" w:type="dxa"/>
            </w:tcMar>
          </w:tcPr>
          <w:p w14:paraId="648D7AE1" w14:textId="77777777" w:rsidR="00EE2529" w:rsidRPr="00C81B84" w:rsidRDefault="00AD5E1E" w:rsidP="00C81B84">
            <w:r w:rsidRPr="00C81B84">
              <w:t>581</w:t>
            </w:r>
          </w:p>
        </w:tc>
        <w:tc>
          <w:tcPr>
            <w:tcW w:w="680" w:type="dxa"/>
            <w:tcBorders>
              <w:top w:val="nil"/>
              <w:left w:val="nil"/>
              <w:bottom w:val="nil"/>
              <w:right w:val="nil"/>
            </w:tcBorders>
            <w:tcMar>
              <w:top w:w="128" w:type="dxa"/>
              <w:left w:w="43" w:type="dxa"/>
              <w:bottom w:w="43" w:type="dxa"/>
              <w:right w:w="43" w:type="dxa"/>
            </w:tcMar>
          </w:tcPr>
          <w:p w14:paraId="22B000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15C442" w14:textId="77777777" w:rsidR="00EE2529" w:rsidRPr="00C81B84" w:rsidRDefault="00AD5E1E" w:rsidP="00C81B84">
            <w:r w:rsidRPr="00C81B84">
              <w:t>Bolig- og bomiljøtiltak:</w:t>
            </w:r>
          </w:p>
        </w:tc>
        <w:tc>
          <w:tcPr>
            <w:tcW w:w="1400" w:type="dxa"/>
            <w:tcBorders>
              <w:top w:val="nil"/>
              <w:left w:val="nil"/>
              <w:bottom w:val="nil"/>
              <w:right w:val="nil"/>
            </w:tcBorders>
            <w:tcMar>
              <w:top w:w="128" w:type="dxa"/>
              <w:left w:w="43" w:type="dxa"/>
              <w:bottom w:w="43" w:type="dxa"/>
              <w:right w:w="43" w:type="dxa"/>
            </w:tcMar>
            <w:vAlign w:val="bottom"/>
          </w:tcPr>
          <w:p w14:paraId="3F16FDA8" w14:textId="77777777" w:rsidR="00EE2529" w:rsidRPr="00C81B84" w:rsidRDefault="00EE2529" w:rsidP="00C81B84"/>
        </w:tc>
      </w:tr>
      <w:tr w:rsidR="00EE2529" w:rsidRPr="00C81B84" w14:paraId="213A5E44" w14:textId="77777777">
        <w:trPr>
          <w:trHeight w:val="380"/>
        </w:trPr>
        <w:tc>
          <w:tcPr>
            <w:tcW w:w="680" w:type="dxa"/>
            <w:tcBorders>
              <w:top w:val="nil"/>
              <w:left w:val="nil"/>
              <w:bottom w:val="nil"/>
              <w:right w:val="nil"/>
            </w:tcBorders>
            <w:tcMar>
              <w:top w:w="128" w:type="dxa"/>
              <w:left w:w="43" w:type="dxa"/>
              <w:bottom w:w="43" w:type="dxa"/>
              <w:right w:w="43" w:type="dxa"/>
            </w:tcMar>
          </w:tcPr>
          <w:p w14:paraId="5EC411B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E7BCCC"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2F429D80" w14:textId="77777777" w:rsidR="00EE2529" w:rsidRPr="00C81B84" w:rsidRDefault="00AD5E1E" w:rsidP="00C81B84">
            <w:r w:rsidRPr="00C81B84">
              <w:t>Energitiltak i utleieboliger, omsorgsboliger og sykehjem, forhøyes med</w:t>
            </w:r>
          </w:p>
        </w:tc>
        <w:tc>
          <w:tcPr>
            <w:tcW w:w="1400" w:type="dxa"/>
            <w:tcBorders>
              <w:top w:val="nil"/>
              <w:left w:val="nil"/>
              <w:bottom w:val="nil"/>
              <w:right w:val="nil"/>
            </w:tcBorders>
            <w:tcMar>
              <w:top w:w="128" w:type="dxa"/>
              <w:left w:w="43" w:type="dxa"/>
              <w:bottom w:w="43" w:type="dxa"/>
              <w:right w:w="43" w:type="dxa"/>
            </w:tcMar>
            <w:vAlign w:val="bottom"/>
          </w:tcPr>
          <w:p w14:paraId="29A1049A" w14:textId="77777777" w:rsidR="00EE2529" w:rsidRPr="00C81B84" w:rsidRDefault="00AD5E1E" w:rsidP="00C81B84">
            <w:r w:rsidRPr="00C81B84">
              <w:t>103 735 000</w:t>
            </w:r>
          </w:p>
        </w:tc>
      </w:tr>
      <w:tr w:rsidR="00EE2529" w:rsidRPr="00C81B84" w14:paraId="350FCF7D" w14:textId="77777777">
        <w:trPr>
          <w:trHeight w:val="380"/>
        </w:trPr>
        <w:tc>
          <w:tcPr>
            <w:tcW w:w="680" w:type="dxa"/>
            <w:tcBorders>
              <w:top w:val="nil"/>
              <w:left w:val="nil"/>
              <w:bottom w:val="nil"/>
              <w:right w:val="nil"/>
            </w:tcBorders>
            <w:tcMar>
              <w:top w:w="128" w:type="dxa"/>
              <w:left w:w="43" w:type="dxa"/>
              <w:bottom w:w="43" w:type="dxa"/>
              <w:right w:w="43" w:type="dxa"/>
            </w:tcMar>
          </w:tcPr>
          <w:p w14:paraId="573F13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E647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25E7300" w14:textId="77777777" w:rsidR="00EE2529" w:rsidRPr="00C81B84" w:rsidRDefault="00AD5E1E" w:rsidP="00C81B84">
            <w:r w:rsidRPr="00C81B84">
              <w:t>fra kr 160 000 000 til kr 263 735 000</w:t>
            </w:r>
          </w:p>
        </w:tc>
        <w:tc>
          <w:tcPr>
            <w:tcW w:w="1400" w:type="dxa"/>
            <w:tcBorders>
              <w:top w:val="nil"/>
              <w:left w:val="nil"/>
              <w:bottom w:val="nil"/>
              <w:right w:val="nil"/>
            </w:tcBorders>
            <w:tcMar>
              <w:top w:w="128" w:type="dxa"/>
              <w:left w:w="43" w:type="dxa"/>
              <w:bottom w:w="43" w:type="dxa"/>
              <w:right w:w="43" w:type="dxa"/>
            </w:tcMar>
            <w:vAlign w:val="bottom"/>
          </w:tcPr>
          <w:p w14:paraId="7C6E7873" w14:textId="77777777" w:rsidR="00EE2529" w:rsidRPr="00C81B84" w:rsidRDefault="00EE2529" w:rsidP="00C81B84"/>
        </w:tc>
      </w:tr>
      <w:tr w:rsidR="00EE2529" w:rsidRPr="00C81B84" w14:paraId="67342045" w14:textId="77777777">
        <w:trPr>
          <w:trHeight w:val="380"/>
        </w:trPr>
        <w:tc>
          <w:tcPr>
            <w:tcW w:w="680" w:type="dxa"/>
            <w:tcBorders>
              <w:top w:val="nil"/>
              <w:left w:val="nil"/>
              <w:bottom w:val="nil"/>
              <w:right w:val="nil"/>
            </w:tcBorders>
            <w:tcMar>
              <w:top w:w="128" w:type="dxa"/>
              <w:left w:w="43" w:type="dxa"/>
              <w:bottom w:w="43" w:type="dxa"/>
              <w:right w:w="43" w:type="dxa"/>
            </w:tcMar>
          </w:tcPr>
          <w:p w14:paraId="3A97B4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F8F2C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187A7C5" w14:textId="77777777" w:rsidR="00EE2529" w:rsidRPr="00C81B84" w:rsidRDefault="00AD5E1E" w:rsidP="00C81B84">
            <w:r w:rsidRPr="00C81B84">
              <w:t xml:space="preserve">Bostøtte,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C3C0FBA" w14:textId="77777777" w:rsidR="00EE2529" w:rsidRPr="00C81B84" w:rsidRDefault="00AD5E1E" w:rsidP="00C81B84">
            <w:r w:rsidRPr="00C81B84">
              <w:t>581 000 000</w:t>
            </w:r>
          </w:p>
        </w:tc>
      </w:tr>
      <w:tr w:rsidR="00EE2529" w:rsidRPr="00C81B84" w14:paraId="40EDD75E" w14:textId="77777777">
        <w:trPr>
          <w:trHeight w:val="380"/>
        </w:trPr>
        <w:tc>
          <w:tcPr>
            <w:tcW w:w="680" w:type="dxa"/>
            <w:tcBorders>
              <w:top w:val="nil"/>
              <w:left w:val="nil"/>
              <w:bottom w:val="nil"/>
              <w:right w:val="nil"/>
            </w:tcBorders>
            <w:tcMar>
              <w:top w:w="128" w:type="dxa"/>
              <w:left w:w="43" w:type="dxa"/>
              <w:bottom w:w="43" w:type="dxa"/>
              <w:right w:w="43" w:type="dxa"/>
            </w:tcMar>
          </w:tcPr>
          <w:p w14:paraId="55C6DE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5CEE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2460CE" w14:textId="77777777" w:rsidR="00EE2529" w:rsidRPr="00C81B84" w:rsidRDefault="00AD5E1E" w:rsidP="00C81B84">
            <w:r w:rsidRPr="00C81B84">
              <w:t>fra kr 4 065 246 000 til kr 4 646 246 000</w:t>
            </w:r>
          </w:p>
        </w:tc>
        <w:tc>
          <w:tcPr>
            <w:tcW w:w="1400" w:type="dxa"/>
            <w:tcBorders>
              <w:top w:val="nil"/>
              <w:left w:val="nil"/>
              <w:bottom w:val="nil"/>
              <w:right w:val="nil"/>
            </w:tcBorders>
            <w:tcMar>
              <w:top w:w="128" w:type="dxa"/>
              <w:left w:w="43" w:type="dxa"/>
              <w:bottom w:w="43" w:type="dxa"/>
              <w:right w:w="43" w:type="dxa"/>
            </w:tcMar>
            <w:vAlign w:val="bottom"/>
          </w:tcPr>
          <w:p w14:paraId="47A285A5" w14:textId="77777777" w:rsidR="00EE2529" w:rsidRPr="00C81B84" w:rsidRDefault="00EE2529" w:rsidP="00C81B84"/>
        </w:tc>
      </w:tr>
      <w:tr w:rsidR="00EE2529" w:rsidRPr="00C81B84" w14:paraId="329A8D90" w14:textId="77777777">
        <w:trPr>
          <w:trHeight w:val="640"/>
        </w:trPr>
        <w:tc>
          <w:tcPr>
            <w:tcW w:w="680" w:type="dxa"/>
            <w:tcBorders>
              <w:top w:val="nil"/>
              <w:left w:val="nil"/>
              <w:bottom w:val="nil"/>
              <w:right w:val="nil"/>
            </w:tcBorders>
            <w:tcMar>
              <w:top w:w="128" w:type="dxa"/>
              <w:left w:w="43" w:type="dxa"/>
              <w:bottom w:w="43" w:type="dxa"/>
              <w:right w:w="43" w:type="dxa"/>
            </w:tcMar>
          </w:tcPr>
          <w:p w14:paraId="7F6C15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80CB79"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180ADF5D" w14:textId="77777777" w:rsidR="00EE2529" w:rsidRPr="00C81B84" w:rsidRDefault="00AD5E1E" w:rsidP="00C81B84">
            <w:r w:rsidRPr="00C81B84">
              <w:t xml:space="preserve">Utleieboliger og forsøk med nye boligmodeller,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427B6BE" w14:textId="77777777" w:rsidR="00EE2529" w:rsidRPr="00C81B84" w:rsidRDefault="00AD5E1E" w:rsidP="00C81B84">
            <w:r w:rsidRPr="00C81B84">
              <w:t>180 000 000</w:t>
            </w:r>
          </w:p>
        </w:tc>
      </w:tr>
      <w:tr w:rsidR="00EE2529" w:rsidRPr="00C81B84" w14:paraId="2F3B594A" w14:textId="77777777">
        <w:trPr>
          <w:trHeight w:val="380"/>
        </w:trPr>
        <w:tc>
          <w:tcPr>
            <w:tcW w:w="680" w:type="dxa"/>
            <w:tcBorders>
              <w:top w:val="nil"/>
              <w:left w:val="nil"/>
              <w:bottom w:val="nil"/>
              <w:right w:val="nil"/>
            </w:tcBorders>
            <w:tcMar>
              <w:top w:w="128" w:type="dxa"/>
              <w:left w:w="43" w:type="dxa"/>
              <w:bottom w:w="43" w:type="dxa"/>
              <w:right w:w="43" w:type="dxa"/>
            </w:tcMar>
          </w:tcPr>
          <w:p w14:paraId="6E358E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AB7F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3DE982" w14:textId="77777777" w:rsidR="00EE2529" w:rsidRPr="00C81B84" w:rsidRDefault="00AD5E1E" w:rsidP="00C81B84">
            <w:r w:rsidRPr="00C81B84">
              <w:t>fra kr 87 278 000 til kr 267 278 000</w:t>
            </w:r>
          </w:p>
        </w:tc>
        <w:tc>
          <w:tcPr>
            <w:tcW w:w="1400" w:type="dxa"/>
            <w:tcBorders>
              <w:top w:val="nil"/>
              <w:left w:val="nil"/>
              <w:bottom w:val="nil"/>
              <w:right w:val="nil"/>
            </w:tcBorders>
            <w:tcMar>
              <w:top w:w="128" w:type="dxa"/>
              <w:left w:w="43" w:type="dxa"/>
              <w:bottom w:w="43" w:type="dxa"/>
              <w:right w:w="43" w:type="dxa"/>
            </w:tcMar>
            <w:vAlign w:val="bottom"/>
          </w:tcPr>
          <w:p w14:paraId="4733F499" w14:textId="77777777" w:rsidR="00EE2529" w:rsidRPr="00C81B84" w:rsidRDefault="00EE2529" w:rsidP="00C81B84"/>
        </w:tc>
      </w:tr>
      <w:tr w:rsidR="00EE2529" w:rsidRPr="00C81B84" w14:paraId="38FE78A2" w14:textId="77777777">
        <w:trPr>
          <w:trHeight w:val="380"/>
        </w:trPr>
        <w:tc>
          <w:tcPr>
            <w:tcW w:w="680" w:type="dxa"/>
            <w:tcBorders>
              <w:top w:val="nil"/>
              <w:left w:val="nil"/>
              <w:bottom w:val="nil"/>
              <w:right w:val="nil"/>
            </w:tcBorders>
            <w:tcMar>
              <w:top w:w="128" w:type="dxa"/>
              <w:left w:w="43" w:type="dxa"/>
              <w:bottom w:w="43" w:type="dxa"/>
              <w:right w:w="43" w:type="dxa"/>
            </w:tcMar>
          </w:tcPr>
          <w:p w14:paraId="12DD3F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CE8721"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2A22E3A4" w14:textId="77777777" w:rsidR="00EE2529" w:rsidRPr="00C81B84" w:rsidRDefault="00AD5E1E" w:rsidP="00C81B84">
            <w:r w:rsidRPr="00C81B84">
              <w:t xml:space="preserve">Boligtiltak,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783DE93" w14:textId="77777777" w:rsidR="00EE2529" w:rsidRPr="00C81B84" w:rsidRDefault="00AD5E1E" w:rsidP="00C81B84">
            <w:r w:rsidRPr="00C81B84">
              <w:t>464 000</w:t>
            </w:r>
          </w:p>
        </w:tc>
      </w:tr>
      <w:tr w:rsidR="00EE2529" w:rsidRPr="00C81B84" w14:paraId="108FBAA6" w14:textId="77777777">
        <w:trPr>
          <w:trHeight w:val="380"/>
        </w:trPr>
        <w:tc>
          <w:tcPr>
            <w:tcW w:w="680" w:type="dxa"/>
            <w:tcBorders>
              <w:top w:val="nil"/>
              <w:left w:val="nil"/>
              <w:bottom w:val="nil"/>
              <w:right w:val="nil"/>
            </w:tcBorders>
            <w:tcMar>
              <w:top w:w="128" w:type="dxa"/>
              <w:left w:w="43" w:type="dxa"/>
              <w:bottom w:w="43" w:type="dxa"/>
              <w:right w:w="43" w:type="dxa"/>
            </w:tcMar>
          </w:tcPr>
          <w:p w14:paraId="1566A0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24D9E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C73846" w14:textId="77777777" w:rsidR="00EE2529" w:rsidRPr="00C81B84" w:rsidRDefault="00AD5E1E" w:rsidP="00C81B84">
            <w:r w:rsidRPr="00C81B84">
              <w:t>fra kr 15 338 000 til kr 15 802 000</w:t>
            </w:r>
          </w:p>
        </w:tc>
        <w:tc>
          <w:tcPr>
            <w:tcW w:w="1400" w:type="dxa"/>
            <w:tcBorders>
              <w:top w:val="nil"/>
              <w:left w:val="nil"/>
              <w:bottom w:val="nil"/>
              <w:right w:val="nil"/>
            </w:tcBorders>
            <w:tcMar>
              <w:top w:w="128" w:type="dxa"/>
              <w:left w:w="43" w:type="dxa"/>
              <w:bottom w:w="43" w:type="dxa"/>
              <w:right w:w="43" w:type="dxa"/>
            </w:tcMar>
            <w:vAlign w:val="bottom"/>
          </w:tcPr>
          <w:p w14:paraId="5AC69D5C" w14:textId="77777777" w:rsidR="00EE2529" w:rsidRPr="00C81B84" w:rsidRDefault="00EE2529" w:rsidP="00C81B84"/>
        </w:tc>
      </w:tr>
      <w:tr w:rsidR="00EE2529" w:rsidRPr="00C81B84" w14:paraId="08651AD6" w14:textId="77777777">
        <w:trPr>
          <w:trHeight w:val="380"/>
        </w:trPr>
        <w:tc>
          <w:tcPr>
            <w:tcW w:w="680" w:type="dxa"/>
            <w:tcBorders>
              <w:top w:val="nil"/>
              <w:left w:val="nil"/>
              <w:bottom w:val="nil"/>
              <w:right w:val="nil"/>
            </w:tcBorders>
            <w:tcMar>
              <w:top w:w="128" w:type="dxa"/>
              <w:left w:w="43" w:type="dxa"/>
              <w:bottom w:w="43" w:type="dxa"/>
              <w:right w:w="43" w:type="dxa"/>
            </w:tcMar>
          </w:tcPr>
          <w:p w14:paraId="74F83F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9CAF7C"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000517EB" w14:textId="77777777" w:rsidR="00EE2529" w:rsidRPr="00C81B84" w:rsidRDefault="00AD5E1E" w:rsidP="00C81B84">
            <w:r w:rsidRPr="00C81B84">
              <w:t xml:space="preserve">Heis og tilstandsvurdering,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734D30" w14:textId="77777777" w:rsidR="00EE2529" w:rsidRPr="00C81B84" w:rsidRDefault="00AD5E1E" w:rsidP="00C81B84">
            <w:r w:rsidRPr="00C81B84">
              <w:t>200 000</w:t>
            </w:r>
          </w:p>
        </w:tc>
      </w:tr>
      <w:tr w:rsidR="00EE2529" w:rsidRPr="00C81B84" w14:paraId="2BBF5CD7" w14:textId="77777777">
        <w:trPr>
          <w:trHeight w:val="380"/>
        </w:trPr>
        <w:tc>
          <w:tcPr>
            <w:tcW w:w="680" w:type="dxa"/>
            <w:tcBorders>
              <w:top w:val="nil"/>
              <w:left w:val="nil"/>
              <w:bottom w:val="nil"/>
              <w:right w:val="nil"/>
            </w:tcBorders>
            <w:tcMar>
              <w:top w:w="128" w:type="dxa"/>
              <w:left w:w="43" w:type="dxa"/>
              <w:bottom w:w="43" w:type="dxa"/>
              <w:right w:w="43" w:type="dxa"/>
            </w:tcMar>
          </w:tcPr>
          <w:p w14:paraId="29C3306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249C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9F9BCB" w14:textId="77777777" w:rsidR="00EE2529" w:rsidRPr="00C81B84" w:rsidRDefault="00AD5E1E" w:rsidP="00C81B84">
            <w:r w:rsidRPr="00C81B84">
              <w:t>fra kr 32 368 000 til kr 32 568 000</w:t>
            </w:r>
          </w:p>
        </w:tc>
        <w:tc>
          <w:tcPr>
            <w:tcW w:w="1400" w:type="dxa"/>
            <w:tcBorders>
              <w:top w:val="nil"/>
              <w:left w:val="nil"/>
              <w:bottom w:val="nil"/>
              <w:right w:val="nil"/>
            </w:tcBorders>
            <w:tcMar>
              <w:top w:w="128" w:type="dxa"/>
              <w:left w:w="43" w:type="dxa"/>
              <w:bottom w:w="43" w:type="dxa"/>
              <w:right w:w="43" w:type="dxa"/>
            </w:tcMar>
            <w:vAlign w:val="bottom"/>
          </w:tcPr>
          <w:p w14:paraId="21288D3F" w14:textId="77777777" w:rsidR="00EE2529" w:rsidRPr="00C81B84" w:rsidRDefault="00EE2529" w:rsidP="00C81B84"/>
        </w:tc>
      </w:tr>
      <w:tr w:rsidR="00EE2529" w:rsidRPr="00C81B84" w14:paraId="7D82BBA0" w14:textId="77777777">
        <w:trPr>
          <w:trHeight w:val="380"/>
        </w:trPr>
        <w:tc>
          <w:tcPr>
            <w:tcW w:w="680" w:type="dxa"/>
            <w:tcBorders>
              <w:top w:val="nil"/>
              <w:left w:val="nil"/>
              <w:bottom w:val="nil"/>
              <w:right w:val="nil"/>
            </w:tcBorders>
            <w:tcMar>
              <w:top w:w="128" w:type="dxa"/>
              <w:left w:w="43" w:type="dxa"/>
              <w:bottom w:w="43" w:type="dxa"/>
              <w:right w:w="43" w:type="dxa"/>
            </w:tcMar>
          </w:tcPr>
          <w:p w14:paraId="67596B5C" w14:textId="77777777" w:rsidR="00EE2529" w:rsidRPr="00C81B84" w:rsidRDefault="00AD5E1E" w:rsidP="00C81B84">
            <w:r w:rsidRPr="00C81B84">
              <w:t>585</w:t>
            </w:r>
          </w:p>
        </w:tc>
        <w:tc>
          <w:tcPr>
            <w:tcW w:w="680" w:type="dxa"/>
            <w:tcBorders>
              <w:top w:val="nil"/>
              <w:left w:val="nil"/>
              <w:bottom w:val="nil"/>
              <w:right w:val="nil"/>
            </w:tcBorders>
            <w:tcMar>
              <w:top w:w="128" w:type="dxa"/>
              <w:left w:w="43" w:type="dxa"/>
              <w:bottom w:w="43" w:type="dxa"/>
              <w:right w:w="43" w:type="dxa"/>
            </w:tcMar>
          </w:tcPr>
          <w:p w14:paraId="6C789EA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6B84FF" w14:textId="77777777" w:rsidR="00EE2529" w:rsidRPr="00C81B84" w:rsidRDefault="00AD5E1E" w:rsidP="00C81B84">
            <w:r w:rsidRPr="00C81B84">
              <w:t>Husleietvistutvalget:</w:t>
            </w:r>
          </w:p>
        </w:tc>
        <w:tc>
          <w:tcPr>
            <w:tcW w:w="1400" w:type="dxa"/>
            <w:tcBorders>
              <w:top w:val="nil"/>
              <w:left w:val="nil"/>
              <w:bottom w:val="nil"/>
              <w:right w:val="nil"/>
            </w:tcBorders>
            <w:tcMar>
              <w:top w:w="128" w:type="dxa"/>
              <w:left w:w="43" w:type="dxa"/>
              <w:bottom w:w="43" w:type="dxa"/>
              <w:right w:w="43" w:type="dxa"/>
            </w:tcMar>
            <w:vAlign w:val="bottom"/>
          </w:tcPr>
          <w:p w14:paraId="39DA0F1E" w14:textId="77777777" w:rsidR="00EE2529" w:rsidRPr="00C81B84" w:rsidRDefault="00EE2529" w:rsidP="00C81B84"/>
        </w:tc>
      </w:tr>
      <w:tr w:rsidR="00EE2529" w:rsidRPr="00C81B84" w14:paraId="49F17E5F" w14:textId="77777777">
        <w:trPr>
          <w:trHeight w:val="380"/>
        </w:trPr>
        <w:tc>
          <w:tcPr>
            <w:tcW w:w="680" w:type="dxa"/>
            <w:tcBorders>
              <w:top w:val="nil"/>
              <w:left w:val="nil"/>
              <w:bottom w:val="nil"/>
              <w:right w:val="nil"/>
            </w:tcBorders>
            <w:tcMar>
              <w:top w:w="128" w:type="dxa"/>
              <w:left w:w="43" w:type="dxa"/>
              <w:bottom w:w="43" w:type="dxa"/>
              <w:right w:w="43" w:type="dxa"/>
            </w:tcMar>
          </w:tcPr>
          <w:p w14:paraId="1B64DF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D11ED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C99629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367388F" w14:textId="77777777" w:rsidR="00EE2529" w:rsidRPr="00C81B84" w:rsidRDefault="00AD5E1E" w:rsidP="00C81B84">
            <w:r w:rsidRPr="00C81B84">
              <w:t>352 000</w:t>
            </w:r>
          </w:p>
        </w:tc>
      </w:tr>
      <w:tr w:rsidR="00EE2529" w:rsidRPr="00C81B84" w14:paraId="0688AAD2" w14:textId="77777777">
        <w:trPr>
          <w:trHeight w:val="380"/>
        </w:trPr>
        <w:tc>
          <w:tcPr>
            <w:tcW w:w="680" w:type="dxa"/>
            <w:tcBorders>
              <w:top w:val="nil"/>
              <w:left w:val="nil"/>
              <w:bottom w:val="nil"/>
              <w:right w:val="nil"/>
            </w:tcBorders>
            <w:tcMar>
              <w:top w:w="128" w:type="dxa"/>
              <w:left w:w="43" w:type="dxa"/>
              <w:bottom w:w="43" w:type="dxa"/>
              <w:right w:w="43" w:type="dxa"/>
            </w:tcMar>
          </w:tcPr>
          <w:p w14:paraId="5089D3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8CA9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45701C" w14:textId="77777777" w:rsidR="00EE2529" w:rsidRPr="00C81B84" w:rsidRDefault="00AD5E1E" w:rsidP="00C81B84">
            <w:r w:rsidRPr="00C81B84">
              <w:t>fra kr 37 754 000 til kr 38 106 000</w:t>
            </w:r>
          </w:p>
        </w:tc>
        <w:tc>
          <w:tcPr>
            <w:tcW w:w="1400" w:type="dxa"/>
            <w:tcBorders>
              <w:top w:val="nil"/>
              <w:left w:val="nil"/>
              <w:bottom w:val="nil"/>
              <w:right w:val="nil"/>
            </w:tcBorders>
            <w:tcMar>
              <w:top w:w="128" w:type="dxa"/>
              <w:left w:w="43" w:type="dxa"/>
              <w:bottom w:w="43" w:type="dxa"/>
              <w:right w:w="43" w:type="dxa"/>
            </w:tcMar>
            <w:vAlign w:val="bottom"/>
          </w:tcPr>
          <w:p w14:paraId="77EAD209" w14:textId="77777777" w:rsidR="00EE2529" w:rsidRPr="00C81B84" w:rsidRDefault="00EE2529" w:rsidP="00C81B84"/>
        </w:tc>
      </w:tr>
      <w:tr w:rsidR="00EE2529" w:rsidRPr="00C81B84" w14:paraId="54EC9C39" w14:textId="77777777">
        <w:trPr>
          <w:trHeight w:val="380"/>
        </w:trPr>
        <w:tc>
          <w:tcPr>
            <w:tcW w:w="680" w:type="dxa"/>
            <w:tcBorders>
              <w:top w:val="nil"/>
              <w:left w:val="nil"/>
              <w:bottom w:val="nil"/>
              <w:right w:val="nil"/>
            </w:tcBorders>
            <w:tcMar>
              <w:top w:w="128" w:type="dxa"/>
              <w:left w:w="43" w:type="dxa"/>
              <w:bottom w:w="43" w:type="dxa"/>
              <w:right w:w="43" w:type="dxa"/>
            </w:tcMar>
          </w:tcPr>
          <w:p w14:paraId="440DDE08" w14:textId="77777777" w:rsidR="00EE2529" w:rsidRPr="00C81B84" w:rsidRDefault="00AD5E1E" w:rsidP="00C81B84">
            <w:r w:rsidRPr="00C81B84">
              <w:t>587</w:t>
            </w:r>
          </w:p>
        </w:tc>
        <w:tc>
          <w:tcPr>
            <w:tcW w:w="680" w:type="dxa"/>
            <w:tcBorders>
              <w:top w:val="nil"/>
              <w:left w:val="nil"/>
              <w:bottom w:val="nil"/>
              <w:right w:val="nil"/>
            </w:tcBorders>
            <w:tcMar>
              <w:top w:w="128" w:type="dxa"/>
              <w:left w:w="43" w:type="dxa"/>
              <w:bottom w:w="43" w:type="dxa"/>
              <w:right w:w="43" w:type="dxa"/>
            </w:tcMar>
          </w:tcPr>
          <w:p w14:paraId="630BA50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C712B9" w14:textId="77777777" w:rsidR="00EE2529" w:rsidRPr="00C81B84" w:rsidRDefault="00AD5E1E" w:rsidP="00C81B84">
            <w:r w:rsidRPr="00C81B84">
              <w:t xml:space="preserve">Direktoratet for </w:t>
            </w:r>
            <w:proofErr w:type="spellStart"/>
            <w:r w:rsidRPr="00C81B84">
              <w:t>byggkvalitet</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002635DA" w14:textId="77777777" w:rsidR="00EE2529" w:rsidRPr="00C81B84" w:rsidRDefault="00EE2529" w:rsidP="00C81B84"/>
        </w:tc>
      </w:tr>
      <w:tr w:rsidR="00EE2529" w:rsidRPr="00C81B84" w14:paraId="6B72388C" w14:textId="77777777">
        <w:trPr>
          <w:trHeight w:val="380"/>
        </w:trPr>
        <w:tc>
          <w:tcPr>
            <w:tcW w:w="680" w:type="dxa"/>
            <w:tcBorders>
              <w:top w:val="nil"/>
              <w:left w:val="nil"/>
              <w:bottom w:val="nil"/>
              <w:right w:val="nil"/>
            </w:tcBorders>
            <w:tcMar>
              <w:top w:w="128" w:type="dxa"/>
              <w:left w:w="43" w:type="dxa"/>
              <w:bottom w:w="43" w:type="dxa"/>
              <w:right w:w="43" w:type="dxa"/>
            </w:tcMar>
          </w:tcPr>
          <w:p w14:paraId="1432211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2CEE5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0C037C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9299628" w14:textId="77777777" w:rsidR="00EE2529" w:rsidRPr="00C81B84" w:rsidRDefault="00AD5E1E" w:rsidP="00C81B84">
            <w:r w:rsidRPr="00C81B84">
              <w:t>1 224 000</w:t>
            </w:r>
          </w:p>
        </w:tc>
      </w:tr>
      <w:tr w:rsidR="00EE2529" w:rsidRPr="00C81B84" w14:paraId="123F69EF" w14:textId="77777777">
        <w:trPr>
          <w:trHeight w:val="380"/>
        </w:trPr>
        <w:tc>
          <w:tcPr>
            <w:tcW w:w="680" w:type="dxa"/>
            <w:tcBorders>
              <w:top w:val="nil"/>
              <w:left w:val="nil"/>
              <w:bottom w:val="nil"/>
              <w:right w:val="nil"/>
            </w:tcBorders>
            <w:tcMar>
              <w:top w:w="128" w:type="dxa"/>
              <w:left w:w="43" w:type="dxa"/>
              <w:bottom w:w="43" w:type="dxa"/>
              <w:right w:w="43" w:type="dxa"/>
            </w:tcMar>
          </w:tcPr>
          <w:p w14:paraId="17F03F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C6DFF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8B72C1" w14:textId="77777777" w:rsidR="00EE2529" w:rsidRPr="00C81B84" w:rsidRDefault="00AD5E1E" w:rsidP="00C81B84">
            <w:r w:rsidRPr="00C81B84">
              <w:t>fra kr 110 902 000 til kr 112 126 000</w:t>
            </w:r>
          </w:p>
        </w:tc>
        <w:tc>
          <w:tcPr>
            <w:tcW w:w="1400" w:type="dxa"/>
            <w:tcBorders>
              <w:top w:val="nil"/>
              <w:left w:val="nil"/>
              <w:bottom w:val="nil"/>
              <w:right w:val="nil"/>
            </w:tcBorders>
            <w:tcMar>
              <w:top w:w="128" w:type="dxa"/>
              <w:left w:w="43" w:type="dxa"/>
              <w:bottom w:w="43" w:type="dxa"/>
              <w:right w:w="43" w:type="dxa"/>
            </w:tcMar>
            <w:vAlign w:val="bottom"/>
          </w:tcPr>
          <w:p w14:paraId="6EBE368B" w14:textId="77777777" w:rsidR="00EE2529" w:rsidRPr="00C81B84" w:rsidRDefault="00EE2529" w:rsidP="00C81B84"/>
        </w:tc>
      </w:tr>
      <w:tr w:rsidR="00EE2529" w:rsidRPr="00C81B84" w14:paraId="3983B368" w14:textId="77777777">
        <w:trPr>
          <w:trHeight w:val="640"/>
        </w:trPr>
        <w:tc>
          <w:tcPr>
            <w:tcW w:w="680" w:type="dxa"/>
            <w:tcBorders>
              <w:top w:val="nil"/>
              <w:left w:val="nil"/>
              <w:bottom w:val="nil"/>
              <w:right w:val="nil"/>
            </w:tcBorders>
            <w:tcMar>
              <w:top w:w="128" w:type="dxa"/>
              <w:left w:w="43" w:type="dxa"/>
              <w:bottom w:w="43" w:type="dxa"/>
              <w:right w:w="43" w:type="dxa"/>
            </w:tcMar>
          </w:tcPr>
          <w:p w14:paraId="25CFBD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B81CF4"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0B3B7D28" w14:textId="77777777" w:rsidR="00EE2529" w:rsidRPr="00C81B84" w:rsidRDefault="00AD5E1E" w:rsidP="00C81B84">
            <w:r w:rsidRPr="00C81B84">
              <w:t xml:space="preserve">Kunnskapsutvikling og informasjonsformidling,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43D2A12" w14:textId="77777777" w:rsidR="00EE2529" w:rsidRPr="00C81B84" w:rsidRDefault="00AD5E1E" w:rsidP="00C81B84">
            <w:r w:rsidRPr="00C81B84">
              <w:t>836 000</w:t>
            </w:r>
          </w:p>
        </w:tc>
      </w:tr>
      <w:tr w:rsidR="00EE2529" w:rsidRPr="00C81B84" w14:paraId="7F112A8F" w14:textId="77777777">
        <w:trPr>
          <w:trHeight w:val="380"/>
        </w:trPr>
        <w:tc>
          <w:tcPr>
            <w:tcW w:w="680" w:type="dxa"/>
            <w:tcBorders>
              <w:top w:val="nil"/>
              <w:left w:val="nil"/>
              <w:bottom w:val="nil"/>
              <w:right w:val="nil"/>
            </w:tcBorders>
            <w:tcMar>
              <w:top w:w="128" w:type="dxa"/>
              <w:left w:w="43" w:type="dxa"/>
              <w:bottom w:w="43" w:type="dxa"/>
              <w:right w:w="43" w:type="dxa"/>
            </w:tcMar>
          </w:tcPr>
          <w:p w14:paraId="0C865F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094B6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9E427F" w14:textId="77777777" w:rsidR="00EE2529" w:rsidRPr="00C81B84" w:rsidRDefault="00AD5E1E" w:rsidP="00C81B84">
            <w:r w:rsidRPr="00C81B84">
              <w:t>fra kr 39 130 000 til kr 39 966 000</w:t>
            </w:r>
          </w:p>
        </w:tc>
        <w:tc>
          <w:tcPr>
            <w:tcW w:w="1400" w:type="dxa"/>
            <w:tcBorders>
              <w:top w:val="nil"/>
              <w:left w:val="nil"/>
              <w:bottom w:val="nil"/>
              <w:right w:val="nil"/>
            </w:tcBorders>
            <w:tcMar>
              <w:top w:w="128" w:type="dxa"/>
              <w:left w:w="43" w:type="dxa"/>
              <w:bottom w:w="43" w:type="dxa"/>
              <w:right w:w="43" w:type="dxa"/>
            </w:tcMar>
            <w:vAlign w:val="bottom"/>
          </w:tcPr>
          <w:p w14:paraId="5F69F60D" w14:textId="77777777" w:rsidR="00EE2529" w:rsidRPr="00C81B84" w:rsidRDefault="00EE2529" w:rsidP="00C81B84"/>
        </w:tc>
      </w:tr>
      <w:tr w:rsidR="00EE2529" w:rsidRPr="00C81B84" w14:paraId="1FFABCBA" w14:textId="77777777">
        <w:trPr>
          <w:trHeight w:val="380"/>
        </w:trPr>
        <w:tc>
          <w:tcPr>
            <w:tcW w:w="680" w:type="dxa"/>
            <w:tcBorders>
              <w:top w:val="nil"/>
              <w:left w:val="nil"/>
              <w:bottom w:val="nil"/>
              <w:right w:val="nil"/>
            </w:tcBorders>
            <w:tcMar>
              <w:top w:w="128" w:type="dxa"/>
              <w:left w:w="43" w:type="dxa"/>
              <w:bottom w:w="43" w:type="dxa"/>
              <w:right w:w="43" w:type="dxa"/>
            </w:tcMar>
          </w:tcPr>
          <w:p w14:paraId="509AA7FC" w14:textId="77777777" w:rsidR="00EE2529" w:rsidRPr="00C81B84" w:rsidRDefault="00AD5E1E" w:rsidP="00C81B84">
            <w:r w:rsidRPr="00C81B84">
              <w:t>590</w:t>
            </w:r>
          </w:p>
        </w:tc>
        <w:tc>
          <w:tcPr>
            <w:tcW w:w="680" w:type="dxa"/>
            <w:tcBorders>
              <w:top w:val="nil"/>
              <w:left w:val="nil"/>
              <w:bottom w:val="nil"/>
              <w:right w:val="nil"/>
            </w:tcBorders>
            <w:tcMar>
              <w:top w:w="128" w:type="dxa"/>
              <w:left w:w="43" w:type="dxa"/>
              <w:bottom w:w="43" w:type="dxa"/>
              <w:right w:w="43" w:type="dxa"/>
            </w:tcMar>
          </w:tcPr>
          <w:p w14:paraId="582B481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795028" w14:textId="77777777" w:rsidR="00EE2529" w:rsidRPr="00C81B84" w:rsidRDefault="00AD5E1E" w:rsidP="00C81B84">
            <w:r w:rsidRPr="00C81B84">
              <w:t>Planlegging og byutvikling:</w:t>
            </w:r>
          </w:p>
        </w:tc>
        <w:tc>
          <w:tcPr>
            <w:tcW w:w="1400" w:type="dxa"/>
            <w:tcBorders>
              <w:top w:val="nil"/>
              <w:left w:val="nil"/>
              <w:bottom w:val="nil"/>
              <w:right w:val="nil"/>
            </w:tcBorders>
            <w:tcMar>
              <w:top w:w="128" w:type="dxa"/>
              <w:left w:w="43" w:type="dxa"/>
              <w:bottom w:w="43" w:type="dxa"/>
              <w:right w:w="43" w:type="dxa"/>
            </w:tcMar>
            <w:vAlign w:val="bottom"/>
          </w:tcPr>
          <w:p w14:paraId="3C04D20B" w14:textId="77777777" w:rsidR="00EE2529" w:rsidRPr="00C81B84" w:rsidRDefault="00EE2529" w:rsidP="00C81B84"/>
        </w:tc>
      </w:tr>
      <w:tr w:rsidR="00EE2529" w:rsidRPr="00C81B84" w14:paraId="08DDEF26" w14:textId="77777777">
        <w:trPr>
          <w:trHeight w:val="380"/>
        </w:trPr>
        <w:tc>
          <w:tcPr>
            <w:tcW w:w="680" w:type="dxa"/>
            <w:tcBorders>
              <w:top w:val="nil"/>
              <w:left w:val="nil"/>
              <w:bottom w:val="nil"/>
              <w:right w:val="nil"/>
            </w:tcBorders>
            <w:tcMar>
              <w:top w:w="128" w:type="dxa"/>
              <w:left w:w="43" w:type="dxa"/>
              <w:bottom w:w="43" w:type="dxa"/>
              <w:right w:w="43" w:type="dxa"/>
            </w:tcMar>
          </w:tcPr>
          <w:p w14:paraId="7126DF0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47A107" w14:textId="77777777" w:rsidR="00EE2529" w:rsidRPr="00C81B84" w:rsidRDefault="00AD5E1E" w:rsidP="00C81B84">
            <w:r w:rsidRPr="00C81B84">
              <w:t>65</w:t>
            </w:r>
          </w:p>
        </w:tc>
        <w:tc>
          <w:tcPr>
            <w:tcW w:w="6800" w:type="dxa"/>
            <w:tcBorders>
              <w:top w:val="nil"/>
              <w:left w:val="nil"/>
              <w:bottom w:val="nil"/>
              <w:right w:val="nil"/>
            </w:tcBorders>
            <w:tcMar>
              <w:top w:w="128" w:type="dxa"/>
              <w:left w:w="43" w:type="dxa"/>
              <w:bottom w:w="43" w:type="dxa"/>
              <w:right w:w="43" w:type="dxa"/>
            </w:tcMar>
          </w:tcPr>
          <w:p w14:paraId="05F98973" w14:textId="77777777" w:rsidR="00EE2529" w:rsidRPr="00C81B84" w:rsidRDefault="00AD5E1E" w:rsidP="00C81B84">
            <w:r w:rsidRPr="00C81B84">
              <w:t xml:space="preserve">Områdesatsing i byer,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11AB6A6" w14:textId="77777777" w:rsidR="00EE2529" w:rsidRPr="00C81B84" w:rsidRDefault="00AD5E1E" w:rsidP="00C81B84">
            <w:r w:rsidRPr="00C81B84">
              <w:t>7 390 000</w:t>
            </w:r>
          </w:p>
        </w:tc>
      </w:tr>
      <w:tr w:rsidR="00EE2529" w:rsidRPr="00C81B84" w14:paraId="1E40778A" w14:textId="77777777">
        <w:trPr>
          <w:trHeight w:val="380"/>
        </w:trPr>
        <w:tc>
          <w:tcPr>
            <w:tcW w:w="680" w:type="dxa"/>
            <w:tcBorders>
              <w:top w:val="nil"/>
              <w:left w:val="nil"/>
              <w:bottom w:val="nil"/>
              <w:right w:val="nil"/>
            </w:tcBorders>
            <w:tcMar>
              <w:top w:w="128" w:type="dxa"/>
              <w:left w:w="43" w:type="dxa"/>
              <w:bottom w:w="43" w:type="dxa"/>
              <w:right w:w="43" w:type="dxa"/>
            </w:tcMar>
          </w:tcPr>
          <w:p w14:paraId="452C4D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A28F5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628A93" w14:textId="77777777" w:rsidR="00EE2529" w:rsidRPr="00C81B84" w:rsidRDefault="00AD5E1E" w:rsidP="00C81B84">
            <w:r w:rsidRPr="00C81B84">
              <w:t>fra kr 102 390 000 til kr 109 780 000</w:t>
            </w:r>
          </w:p>
        </w:tc>
        <w:tc>
          <w:tcPr>
            <w:tcW w:w="1400" w:type="dxa"/>
            <w:tcBorders>
              <w:top w:val="nil"/>
              <w:left w:val="nil"/>
              <w:bottom w:val="nil"/>
              <w:right w:val="nil"/>
            </w:tcBorders>
            <w:tcMar>
              <w:top w:w="128" w:type="dxa"/>
              <w:left w:w="43" w:type="dxa"/>
              <w:bottom w:w="43" w:type="dxa"/>
              <w:right w:w="43" w:type="dxa"/>
            </w:tcMar>
            <w:vAlign w:val="bottom"/>
          </w:tcPr>
          <w:p w14:paraId="216AEE30" w14:textId="77777777" w:rsidR="00EE2529" w:rsidRPr="00C81B84" w:rsidRDefault="00EE2529" w:rsidP="00C81B84"/>
        </w:tc>
      </w:tr>
      <w:tr w:rsidR="00EE2529" w:rsidRPr="00C81B84" w14:paraId="5F57CDE5" w14:textId="77777777">
        <w:trPr>
          <w:trHeight w:val="380"/>
        </w:trPr>
        <w:tc>
          <w:tcPr>
            <w:tcW w:w="680" w:type="dxa"/>
            <w:tcBorders>
              <w:top w:val="nil"/>
              <w:left w:val="nil"/>
              <w:bottom w:val="nil"/>
              <w:right w:val="nil"/>
            </w:tcBorders>
            <w:tcMar>
              <w:top w:w="128" w:type="dxa"/>
              <w:left w:w="43" w:type="dxa"/>
              <w:bottom w:w="43" w:type="dxa"/>
              <w:right w:w="43" w:type="dxa"/>
            </w:tcMar>
          </w:tcPr>
          <w:p w14:paraId="2A36A3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22B2D6"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07337FA2" w14:textId="77777777" w:rsidR="00EE2529" w:rsidRPr="00C81B84" w:rsidRDefault="00AD5E1E" w:rsidP="00C81B84">
            <w:r w:rsidRPr="00C81B84">
              <w:t>DOGA, forhøyes med</w:t>
            </w:r>
          </w:p>
        </w:tc>
        <w:tc>
          <w:tcPr>
            <w:tcW w:w="1400" w:type="dxa"/>
            <w:tcBorders>
              <w:top w:val="nil"/>
              <w:left w:val="nil"/>
              <w:bottom w:val="nil"/>
              <w:right w:val="nil"/>
            </w:tcBorders>
            <w:tcMar>
              <w:top w:w="128" w:type="dxa"/>
              <w:left w:w="43" w:type="dxa"/>
              <w:bottom w:w="43" w:type="dxa"/>
              <w:right w:w="43" w:type="dxa"/>
            </w:tcMar>
            <w:vAlign w:val="bottom"/>
          </w:tcPr>
          <w:p w14:paraId="5DB40CB1" w14:textId="77777777" w:rsidR="00EE2529" w:rsidRPr="00C81B84" w:rsidRDefault="00AD5E1E" w:rsidP="00C81B84">
            <w:r w:rsidRPr="00C81B84">
              <w:t>1 026 000</w:t>
            </w:r>
          </w:p>
        </w:tc>
      </w:tr>
      <w:tr w:rsidR="00EE2529" w:rsidRPr="00C81B84" w14:paraId="1AE38329" w14:textId="77777777">
        <w:trPr>
          <w:trHeight w:val="380"/>
        </w:trPr>
        <w:tc>
          <w:tcPr>
            <w:tcW w:w="680" w:type="dxa"/>
            <w:tcBorders>
              <w:top w:val="nil"/>
              <w:left w:val="nil"/>
              <w:bottom w:val="nil"/>
              <w:right w:val="nil"/>
            </w:tcBorders>
            <w:tcMar>
              <w:top w:w="128" w:type="dxa"/>
              <w:left w:w="43" w:type="dxa"/>
              <w:bottom w:w="43" w:type="dxa"/>
              <w:right w:w="43" w:type="dxa"/>
            </w:tcMar>
          </w:tcPr>
          <w:p w14:paraId="4682C4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A9E1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32485D" w14:textId="77777777" w:rsidR="00EE2529" w:rsidRPr="00C81B84" w:rsidRDefault="00AD5E1E" w:rsidP="00C81B84">
            <w:r w:rsidRPr="00C81B84">
              <w:t>fra kr 48 021 000 til kr 49 047 000</w:t>
            </w:r>
          </w:p>
        </w:tc>
        <w:tc>
          <w:tcPr>
            <w:tcW w:w="1400" w:type="dxa"/>
            <w:tcBorders>
              <w:top w:val="nil"/>
              <w:left w:val="nil"/>
              <w:bottom w:val="nil"/>
              <w:right w:val="nil"/>
            </w:tcBorders>
            <w:tcMar>
              <w:top w:w="128" w:type="dxa"/>
              <w:left w:w="43" w:type="dxa"/>
              <w:bottom w:w="43" w:type="dxa"/>
              <w:right w:w="43" w:type="dxa"/>
            </w:tcMar>
            <w:vAlign w:val="bottom"/>
          </w:tcPr>
          <w:p w14:paraId="5D0EC68A" w14:textId="77777777" w:rsidR="00EE2529" w:rsidRPr="00C81B84" w:rsidRDefault="00EE2529" w:rsidP="00C81B84"/>
        </w:tc>
      </w:tr>
      <w:tr w:rsidR="00EE2529" w:rsidRPr="00C81B84" w14:paraId="7B1F080E" w14:textId="77777777">
        <w:trPr>
          <w:trHeight w:val="380"/>
        </w:trPr>
        <w:tc>
          <w:tcPr>
            <w:tcW w:w="680" w:type="dxa"/>
            <w:tcBorders>
              <w:top w:val="nil"/>
              <w:left w:val="nil"/>
              <w:bottom w:val="nil"/>
              <w:right w:val="nil"/>
            </w:tcBorders>
            <w:tcMar>
              <w:top w:w="128" w:type="dxa"/>
              <w:left w:w="43" w:type="dxa"/>
              <w:bottom w:w="43" w:type="dxa"/>
              <w:right w:w="43" w:type="dxa"/>
            </w:tcMar>
          </w:tcPr>
          <w:p w14:paraId="252B8C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B4CF23"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D7B3527" w14:textId="77777777" w:rsidR="00EE2529" w:rsidRPr="00C81B84" w:rsidRDefault="00AD5E1E" w:rsidP="00C81B84">
            <w:r w:rsidRPr="00C81B84">
              <w:t xml:space="preserve">Bolig- og områdeutvikling i byer,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B2DEED" w14:textId="77777777" w:rsidR="00EE2529" w:rsidRPr="00C81B84" w:rsidRDefault="00AD5E1E" w:rsidP="00C81B84">
            <w:r w:rsidRPr="00C81B84">
              <w:t>441 000</w:t>
            </w:r>
          </w:p>
        </w:tc>
      </w:tr>
      <w:tr w:rsidR="00EE2529" w:rsidRPr="00C81B84" w14:paraId="3CA1F424" w14:textId="77777777">
        <w:trPr>
          <w:trHeight w:val="380"/>
        </w:trPr>
        <w:tc>
          <w:tcPr>
            <w:tcW w:w="680" w:type="dxa"/>
            <w:tcBorders>
              <w:top w:val="nil"/>
              <w:left w:val="nil"/>
              <w:bottom w:val="nil"/>
              <w:right w:val="nil"/>
            </w:tcBorders>
            <w:tcMar>
              <w:top w:w="128" w:type="dxa"/>
              <w:left w:w="43" w:type="dxa"/>
              <w:bottom w:w="43" w:type="dxa"/>
              <w:right w:w="43" w:type="dxa"/>
            </w:tcMar>
          </w:tcPr>
          <w:p w14:paraId="7084F8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47946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13EA63" w14:textId="77777777" w:rsidR="00EE2529" w:rsidRPr="00C81B84" w:rsidRDefault="00AD5E1E" w:rsidP="00C81B84">
            <w:r w:rsidRPr="00C81B84">
              <w:t>fra kr 20 863 000 til kr 21 304 000</w:t>
            </w:r>
          </w:p>
        </w:tc>
        <w:tc>
          <w:tcPr>
            <w:tcW w:w="1400" w:type="dxa"/>
            <w:tcBorders>
              <w:top w:val="nil"/>
              <w:left w:val="nil"/>
              <w:bottom w:val="nil"/>
              <w:right w:val="nil"/>
            </w:tcBorders>
            <w:tcMar>
              <w:top w:w="128" w:type="dxa"/>
              <w:left w:w="43" w:type="dxa"/>
              <w:bottom w:w="43" w:type="dxa"/>
              <w:right w:w="43" w:type="dxa"/>
            </w:tcMar>
            <w:vAlign w:val="bottom"/>
          </w:tcPr>
          <w:p w14:paraId="7013A4B0" w14:textId="77777777" w:rsidR="00EE2529" w:rsidRPr="00C81B84" w:rsidRDefault="00EE2529" w:rsidP="00C81B84"/>
        </w:tc>
      </w:tr>
      <w:tr w:rsidR="00EE2529" w:rsidRPr="00C81B84" w14:paraId="09AE41B5" w14:textId="77777777">
        <w:trPr>
          <w:trHeight w:val="380"/>
        </w:trPr>
        <w:tc>
          <w:tcPr>
            <w:tcW w:w="680" w:type="dxa"/>
            <w:tcBorders>
              <w:top w:val="nil"/>
              <w:left w:val="nil"/>
              <w:bottom w:val="nil"/>
              <w:right w:val="nil"/>
            </w:tcBorders>
            <w:tcMar>
              <w:top w:w="128" w:type="dxa"/>
              <w:left w:w="43" w:type="dxa"/>
              <w:bottom w:w="43" w:type="dxa"/>
              <w:right w:w="43" w:type="dxa"/>
            </w:tcMar>
          </w:tcPr>
          <w:p w14:paraId="2C1FDA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1AB102" w14:textId="77777777" w:rsidR="00EE2529" w:rsidRPr="00C81B84" w:rsidRDefault="00AD5E1E" w:rsidP="00C81B84">
            <w:r w:rsidRPr="00C81B84">
              <w:t>81</w:t>
            </w:r>
          </w:p>
        </w:tc>
        <w:tc>
          <w:tcPr>
            <w:tcW w:w="6800" w:type="dxa"/>
            <w:tcBorders>
              <w:top w:val="nil"/>
              <w:left w:val="nil"/>
              <w:bottom w:val="nil"/>
              <w:right w:val="nil"/>
            </w:tcBorders>
            <w:tcMar>
              <w:top w:w="128" w:type="dxa"/>
              <w:left w:w="43" w:type="dxa"/>
              <w:bottom w:w="43" w:type="dxa"/>
              <w:right w:w="43" w:type="dxa"/>
            </w:tcMar>
          </w:tcPr>
          <w:p w14:paraId="64058A31" w14:textId="77777777" w:rsidR="00EE2529" w:rsidRPr="00C81B84" w:rsidRDefault="00AD5E1E" w:rsidP="00C81B84">
            <w:r w:rsidRPr="00C81B84">
              <w:t xml:space="preserve">Kompetansetiltak,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3936C4B" w14:textId="77777777" w:rsidR="00EE2529" w:rsidRPr="00C81B84" w:rsidRDefault="00AD5E1E" w:rsidP="00C81B84">
            <w:r w:rsidRPr="00C81B84">
              <w:t>155 000</w:t>
            </w:r>
          </w:p>
        </w:tc>
      </w:tr>
      <w:tr w:rsidR="00EE2529" w:rsidRPr="00C81B84" w14:paraId="3950CFF8" w14:textId="77777777">
        <w:trPr>
          <w:trHeight w:val="380"/>
        </w:trPr>
        <w:tc>
          <w:tcPr>
            <w:tcW w:w="680" w:type="dxa"/>
            <w:tcBorders>
              <w:top w:val="nil"/>
              <w:left w:val="nil"/>
              <w:bottom w:val="nil"/>
              <w:right w:val="nil"/>
            </w:tcBorders>
            <w:tcMar>
              <w:top w:w="128" w:type="dxa"/>
              <w:left w:w="43" w:type="dxa"/>
              <w:bottom w:w="43" w:type="dxa"/>
              <w:right w:w="43" w:type="dxa"/>
            </w:tcMar>
          </w:tcPr>
          <w:p w14:paraId="7D1B62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A5108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775C10" w14:textId="77777777" w:rsidR="00EE2529" w:rsidRPr="00C81B84" w:rsidRDefault="00AD5E1E" w:rsidP="00C81B84">
            <w:r w:rsidRPr="00C81B84">
              <w:t>fra kr 7 251 000 til kr 7 406 000</w:t>
            </w:r>
          </w:p>
        </w:tc>
        <w:tc>
          <w:tcPr>
            <w:tcW w:w="1400" w:type="dxa"/>
            <w:tcBorders>
              <w:top w:val="nil"/>
              <w:left w:val="nil"/>
              <w:bottom w:val="nil"/>
              <w:right w:val="nil"/>
            </w:tcBorders>
            <w:tcMar>
              <w:top w:w="128" w:type="dxa"/>
              <w:left w:w="43" w:type="dxa"/>
              <w:bottom w:w="43" w:type="dxa"/>
              <w:right w:w="43" w:type="dxa"/>
            </w:tcMar>
            <w:vAlign w:val="bottom"/>
          </w:tcPr>
          <w:p w14:paraId="2713AFED" w14:textId="77777777" w:rsidR="00EE2529" w:rsidRPr="00C81B84" w:rsidRDefault="00EE2529" w:rsidP="00C81B84"/>
        </w:tc>
      </w:tr>
      <w:tr w:rsidR="00EE2529" w:rsidRPr="00C81B84" w14:paraId="0FDEC541" w14:textId="77777777">
        <w:trPr>
          <w:trHeight w:val="380"/>
        </w:trPr>
        <w:tc>
          <w:tcPr>
            <w:tcW w:w="680" w:type="dxa"/>
            <w:tcBorders>
              <w:top w:val="nil"/>
              <w:left w:val="nil"/>
              <w:bottom w:val="nil"/>
              <w:right w:val="nil"/>
            </w:tcBorders>
            <w:tcMar>
              <w:top w:w="128" w:type="dxa"/>
              <w:left w:w="43" w:type="dxa"/>
              <w:bottom w:w="43" w:type="dxa"/>
              <w:right w:w="43" w:type="dxa"/>
            </w:tcMar>
          </w:tcPr>
          <w:p w14:paraId="6C4731C3" w14:textId="77777777" w:rsidR="00EE2529" w:rsidRPr="00C81B84" w:rsidRDefault="00AD5E1E" w:rsidP="00C81B84">
            <w:r w:rsidRPr="00C81B84">
              <w:t>595</w:t>
            </w:r>
          </w:p>
        </w:tc>
        <w:tc>
          <w:tcPr>
            <w:tcW w:w="680" w:type="dxa"/>
            <w:tcBorders>
              <w:top w:val="nil"/>
              <w:left w:val="nil"/>
              <w:bottom w:val="nil"/>
              <w:right w:val="nil"/>
            </w:tcBorders>
            <w:tcMar>
              <w:top w:w="128" w:type="dxa"/>
              <w:left w:w="43" w:type="dxa"/>
              <w:bottom w:w="43" w:type="dxa"/>
              <w:right w:w="43" w:type="dxa"/>
            </w:tcMar>
          </w:tcPr>
          <w:p w14:paraId="024CE96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A39725" w14:textId="77777777" w:rsidR="00EE2529" w:rsidRPr="00C81B84" w:rsidRDefault="00AD5E1E" w:rsidP="00C81B84">
            <w:r w:rsidRPr="00C81B84">
              <w:t>Statens kartverk:</w:t>
            </w:r>
          </w:p>
        </w:tc>
        <w:tc>
          <w:tcPr>
            <w:tcW w:w="1400" w:type="dxa"/>
            <w:tcBorders>
              <w:top w:val="nil"/>
              <w:left w:val="nil"/>
              <w:bottom w:val="nil"/>
              <w:right w:val="nil"/>
            </w:tcBorders>
            <w:tcMar>
              <w:top w:w="128" w:type="dxa"/>
              <w:left w:w="43" w:type="dxa"/>
              <w:bottom w:w="43" w:type="dxa"/>
              <w:right w:w="43" w:type="dxa"/>
            </w:tcMar>
            <w:vAlign w:val="bottom"/>
          </w:tcPr>
          <w:p w14:paraId="2DEA4827" w14:textId="77777777" w:rsidR="00EE2529" w:rsidRPr="00C81B84" w:rsidRDefault="00EE2529" w:rsidP="00C81B84"/>
        </w:tc>
      </w:tr>
      <w:tr w:rsidR="00EE2529" w:rsidRPr="00C81B84" w14:paraId="0F7ADBED" w14:textId="77777777">
        <w:trPr>
          <w:trHeight w:val="380"/>
        </w:trPr>
        <w:tc>
          <w:tcPr>
            <w:tcW w:w="680" w:type="dxa"/>
            <w:tcBorders>
              <w:top w:val="nil"/>
              <w:left w:val="nil"/>
              <w:bottom w:val="nil"/>
              <w:right w:val="nil"/>
            </w:tcBorders>
            <w:tcMar>
              <w:top w:w="128" w:type="dxa"/>
              <w:left w:w="43" w:type="dxa"/>
              <w:bottom w:w="43" w:type="dxa"/>
              <w:right w:w="43" w:type="dxa"/>
            </w:tcMar>
          </w:tcPr>
          <w:p w14:paraId="7042143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0E9EB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5EC4578" w14:textId="77777777" w:rsidR="00EE2529" w:rsidRPr="00C81B84" w:rsidRDefault="00AD5E1E" w:rsidP="00C81B84">
            <w:r w:rsidRPr="00C81B84">
              <w:t xml:space="preserve">Driftsutgifter, </w:t>
            </w:r>
            <w:r w:rsidRPr="00AD5E1E">
              <w:rPr>
                <w:rStyle w:val="kursiv"/>
              </w:rPr>
              <w:t>kan nyttes under post 21 og 45</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4320F1F" w14:textId="77777777" w:rsidR="00EE2529" w:rsidRPr="00C81B84" w:rsidRDefault="00AD5E1E" w:rsidP="00C81B84">
            <w:r w:rsidRPr="00C81B84">
              <w:t>12 452 000</w:t>
            </w:r>
          </w:p>
        </w:tc>
      </w:tr>
      <w:tr w:rsidR="00EE2529" w:rsidRPr="00C81B84" w14:paraId="5BAE3CA8" w14:textId="77777777">
        <w:trPr>
          <w:trHeight w:val="380"/>
        </w:trPr>
        <w:tc>
          <w:tcPr>
            <w:tcW w:w="680" w:type="dxa"/>
            <w:tcBorders>
              <w:top w:val="nil"/>
              <w:left w:val="nil"/>
              <w:bottom w:val="nil"/>
              <w:right w:val="nil"/>
            </w:tcBorders>
            <w:tcMar>
              <w:top w:w="128" w:type="dxa"/>
              <w:left w:w="43" w:type="dxa"/>
              <w:bottom w:w="43" w:type="dxa"/>
              <w:right w:w="43" w:type="dxa"/>
            </w:tcMar>
          </w:tcPr>
          <w:p w14:paraId="7753C7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1565A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E98A2B" w14:textId="77777777" w:rsidR="00EE2529" w:rsidRPr="00C81B84" w:rsidRDefault="00AD5E1E" w:rsidP="00C81B84">
            <w:r w:rsidRPr="00C81B84">
              <w:t>fra kr 901 205 000 til kr 913 657 000</w:t>
            </w:r>
          </w:p>
        </w:tc>
        <w:tc>
          <w:tcPr>
            <w:tcW w:w="1400" w:type="dxa"/>
            <w:tcBorders>
              <w:top w:val="nil"/>
              <w:left w:val="nil"/>
              <w:bottom w:val="nil"/>
              <w:right w:val="nil"/>
            </w:tcBorders>
            <w:tcMar>
              <w:top w:w="128" w:type="dxa"/>
              <w:left w:w="43" w:type="dxa"/>
              <w:bottom w:w="43" w:type="dxa"/>
              <w:right w:w="43" w:type="dxa"/>
            </w:tcMar>
            <w:vAlign w:val="bottom"/>
          </w:tcPr>
          <w:p w14:paraId="51664692" w14:textId="77777777" w:rsidR="00EE2529" w:rsidRPr="00C81B84" w:rsidRDefault="00EE2529" w:rsidP="00C81B84"/>
        </w:tc>
      </w:tr>
      <w:tr w:rsidR="00EE2529" w:rsidRPr="00C81B84" w14:paraId="37001F9C" w14:textId="77777777">
        <w:trPr>
          <w:trHeight w:val="640"/>
        </w:trPr>
        <w:tc>
          <w:tcPr>
            <w:tcW w:w="680" w:type="dxa"/>
            <w:tcBorders>
              <w:top w:val="nil"/>
              <w:left w:val="nil"/>
              <w:bottom w:val="nil"/>
              <w:right w:val="nil"/>
            </w:tcBorders>
            <w:tcMar>
              <w:top w:w="128" w:type="dxa"/>
              <w:left w:w="43" w:type="dxa"/>
              <w:bottom w:w="43" w:type="dxa"/>
              <w:right w:w="43" w:type="dxa"/>
            </w:tcMar>
          </w:tcPr>
          <w:p w14:paraId="4659EF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3CF5A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4A98586" w14:textId="77777777" w:rsidR="00EE2529" w:rsidRPr="00C81B84" w:rsidRDefault="00AD5E1E" w:rsidP="00C81B84">
            <w:r w:rsidRPr="00C81B84">
              <w:t xml:space="preserve">Spesielle driftsutgifter, </w:t>
            </w:r>
            <w:r w:rsidRPr="00AD5E1E">
              <w:rPr>
                <w:rStyle w:val="kursiv"/>
              </w:rPr>
              <w:t>kan overføres, kan nyttes under post 1 og 45</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6744ECF" w14:textId="77777777" w:rsidR="00EE2529" w:rsidRPr="00C81B84" w:rsidRDefault="00AD5E1E" w:rsidP="00C81B84">
            <w:r w:rsidRPr="00C81B84">
              <w:t>15 931 000</w:t>
            </w:r>
          </w:p>
        </w:tc>
      </w:tr>
      <w:tr w:rsidR="00EE2529" w:rsidRPr="00C81B84" w14:paraId="240DA806" w14:textId="77777777">
        <w:trPr>
          <w:trHeight w:val="380"/>
        </w:trPr>
        <w:tc>
          <w:tcPr>
            <w:tcW w:w="680" w:type="dxa"/>
            <w:tcBorders>
              <w:top w:val="nil"/>
              <w:left w:val="nil"/>
              <w:bottom w:val="nil"/>
              <w:right w:val="nil"/>
            </w:tcBorders>
            <w:tcMar>
              <w:top w:w="128" w:type="dxa"/>
              <w:left w:w="43" w:type="dxa"/>
              <w:bottom w:w="43" w:type="dxa"/>
              <w:right w:w="43" w:type="dxa"/>
            </w:tcMar>
          </w:tcPr>
          <w:p w14:paraId="1AC977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F246F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9A7ACF" w14:textId="77777777" w:rsidR="00EE2529" w:rsidRPr="00C81B84" w:rsidRDefault="00AD5E1E" w:rsidP="00C81B84">
            <w:r w:rsidRPr="00C81B84">
              <w:t>fra kr 249 589 000 til kr 265 520 000</w:t>
            </w:r>
          </w:p>
        </w:tc>
        <w:tc>
          <w:tcPr>
            <w:tcW w:w="1400" w:type="dxa"/>
            <w:tcBorders>
              <w:top w:val="nil"/>
              <w:left w:val="nil"/>
              <w:bottom w:val="nil"/>
              <w:right w:val="nil"/>
            </w:tcBorders>
            <w:tcMar>
              <w:top w:w="128" w:type="dxa"/>
              <w:left w:w="43" w:type="dxa"/>
              <w:bottom w:w="43" w:type="dxa"/>
              <w:right w:w="43" w:type="dxa"/>
            </w:tcMar>
            <w:vAlign w:val="bottom"/>
          </w:tcPr>
          <w:p w14:paraId="4B660654" w14:textId="77777777" w:rsidR="00EE2529" w:rsidRPr="00C81B84" w:rsidRDefault="00EE2529" w:rsidP="00C81B84"/>
        </w:tc>
      </w:tr>
      <w:tr w:rsidR="00EE2529" w:rsidRPr="00C81B84" w14:paraId="76A41A2E" w14:textId="77777777">
        <w:trPr>
          <w:trHeight w:val="380"/>
        </w:trPr>
        <w:tc>
          <w:tcPr>
            <w:tcW w:w="680" w:type="dxa"/>
            <w:tcBorders>
              <w:top w:val="nil"/>
              <w:left w:val="nil"/>
              <w:bottom w:val="nil"/>
              <w:right w:val="nil"/>
            </w:tcBorders>
            <w:tcMar>
              <w:top w:w="128" w:type="dxa"/>
              <w:left w:w="43" w:type="dxa"/>
              <w:bottom w:w="43" w:type="dxa"/>
              <w:right w:w="43" w:type="dxa"/>
            </w:tcMar>
          </w:tcPr>
          <w:p w14:paraId="3AF3AA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CF6D38"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209DD589" w14:textId="77777777" w:rsidR="00EE2529" w:rsidRPr="00C81B84" w:rsidRDefault="00AD5E1E" w:rsidP="00C81B84">
            <w:r w:rsidRPr="00C81B84">
              <w:t xml:space="preserve">Geodesiobservatoriet,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215BA97" w14:textId="77777777" w:rsidR="00EE2529" w:rsidRPr="00C81B84" w:rsidRDefault="00AD5E1E" w:rsidP="00C81B84">
            <w:r w:rsidRPr="00C81B84">
              <w:t>329 000</w:t>
            </w:r>
          </w:p>
        </w:tc>
      </w:tr>
      <w:tr w:rsidR="00EE2529" w:rsidRPr="00C81B84" w14:paraId="6E0A196E" w14:textId="77777777">
        <w:trPr>
          <w:trHeight w:val="380"/>
        </w:trPr>
        <w:tc>
          <w:tcPr>
            <w:tcW w:w="680" w:type="dxa"/>
            <w:tcBorders>
              <w:top w:val="nil"/>
              <w:left w:val="nil"/>
              <w:bottom w:val="nil"/>
              <w:right w:val="nil"/>
            </w:tcBorders>
            <w:tcMar>
              <w:top w:w="128" w:type="dxa"/>
              <w:left w:w="43" w:type="dxa"/>
              <w:bottom w:w="43" w:type="dxa"/>
              <w:right w:w="43" w:type="dxa"/>
            </w:tcMar>
          </w:tcPr>
          <w:p w14:paraId="108D43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52631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B0AF50" w14:textId="77777777" w:rsidR="00EE2529" w:rsidRPr="00C81B84" w:rsidRDefault="00AD5E1E" w:rsidP="00C81B84">
            <w:r w:rsidRPr="00C81B84">
              <w:t>fra kr 9 600 000 til kr 9 929 000</w:t>
            </w:r>
          </w:p>
        </w:tc>
        <w:tc>
          <w:tcPr>
            <w:tcW w:w="1400" w:type="dxa"/>
            <w:tcBorders>
              <w:top w:val="nil"/>
              <w:left w:val="nil"/>
              <w:bottom w:val="nil"/>
              <w:right w:val="nil"/>
            </w:tcBorders>
            <w:tcMar>
              <w:top w:w="128" w:type="dxa"/>
              <w:left w:w="43" w:type="dxa"/>
              <w:bottom w:w="43" w:type="dxa"/>
              <w:right w:w="43" w:type="dxa"/>
            </w:tcMar>
            <w:vAlign w:val="bottom"/>
          </w:tcPr>
          <w:p w14:paraId="22428C39" w14:textId="77777777" w:rsidR="00EE2529" w:rsidRPr="00C81B84" w:rsidRDefault="00EE2529" w:rsidP="00C81B84"/>
        </w:tc>
      </w:tr>
      <w:tr w:rsidR="00EE2529" w:rsidRPr="00C81B84" w14:paraId="0EE41975" w14:textId="77777777">
        <w:trPr>
          <w:trHeight w:val="380"/>
        </w:trPr>
        <w:tc>
          <w:tcPr>
            <w:tcW w:w="680" w:type="dxa"/>
            <w:tcBorders>
              <w:top w:val="nil"/>
              <w:left w:val="nil"/>
              <w:bottom w:val="nil"/>
              <w:right w:val="nil"/>
            </w:tcBorders>
            <w:tcMar>
              <w:top w:w="128" w:type="dxa"/>
              <w:left w:w="43" w:type="dxa"/>
              <w:bottom w:w="43" w:type="dxa"/>
              <w:right w:w="43" w:type="dxa"/>
            </w:tcMar>
          </w:tcPr>
          <w:p w14:paraId="147E900B" w14:textId="77777777" w:rsidR="00EE2529" w:rsidRPr="00C81B84" w:rsidRDefault="00AD5E1E" w:rsidP="00C81B84">
            <w:r w:rsidRPr="00C81B84">
              <w:t>600</w:t>
            </w:r>
          </w:p>
        </w:tc>
        <w:tc>
          <w:tcPr>
            <w:tcW w:w="680" w:type="dxa"/>
            <w:tcBorders>
              <w:top w:val="nil"/>
              <w:left w:val="nil"/>
              <w:bottom w:val="nil"/>
              <w:right w:val="nil"/>
            </w:tcBorders>
            <w:tcMar>
              <w:top w:w="128" w:type="dxa"/>
              <w:left w:w="43" w:type="dxa"/>
              <w:bottom w:w="43" w:type="dxa"/>
              <w:right w:w="43" w:type="dxa"/>
            </w:tcMar>
          </w:tcPr>
          <w:p w14:paraId="5668ABD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96547F" w14:textId="77777777" w:rsidR="00EE2529" w:rsidRPr="00C81B84" w:rsidRDefault="00AD5E1E" w:rsidP="00C81B84">
            <w:r w:rsidRPr="00C81B84">
              <w:t>Arbeids- og inkluderingsdepartementet:</w:t>
            </w:r>
          </w:p>
        </w:tc>
        <w:tc>
          <w:tcPr>
            <w:tcW w:w="1400" w:type="dxa"/>
            <w:tcBorders>
              <w:top w:val="nil"/>
              <w:left w:val="nil"/>
              <w:bottom w:val="nil"/>
              <w:right w:val="nil"/>
            </w:tcBorders>
            <w:tcMar>
              <w:top w:w="128" w:type="dxa"/>
              <w:left w:w="43" w:type="dxa"/>
              <w:bottom w:w="43" w:type="dxa"/>
              <w:right w:w="43" w:type="dxa"/>
            </w:tcMar>
            <w:vAlign w:val="bottom"/>
          </w:tcPr>
          <w:p w14:paraId="0A342E62" w14:textId="77777777" w:rsidR="00EE2529" w:rsidRPr="00C81B84" w:rsidRDefault="00EE2529" w:rsidP="00C81B84"/>
        </w:tc>
      </w:tr>
      <w:tr w:rsidR="00EE2529" w:rsidRPr="00C81B84" w14:paraId="32892B0E" w14:textId="77777777">
        <w:trPr>
          <w:trHeight w:val="380"/>
        </w:trPr>
        <w:tc>
          <w:tcPr>
            <w:tcW w:w="680" w:type="dxa"/>
            <w:tcBorders>
              <w:top w:val="nil"/>
              <w:left w:val="nil"/>
              <w:bottom w:val="nil"/>
              <w:right w:val="nil"/>
            </w:tcBorders>
            <w:tcMar>
              <w:top w:w="128" w:type="dxa"/>
              <w:left w:w="43" w:type="dxa"/>
              <w:bottom w:w="43" w:type="dxa"/>
              <w:right w:w="43" w:type="dxa"/>
            </w:tcMar>
          </w:tcPr>
          <w:p w14:paraId="5FB145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BC130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032EA0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C4808DF" w14:textId="77777777" w:rsidR="00EE2529" w:rsidRPr="00C81B84" w:rsidRDefault="00AD5E1E" w:rsidP="00C81B84">
            <w:r w:rsidRPr="00C81B84">
              <w:t>1 263 000</w:t>
            </w:r>
          </w:p>
        </w:tc>
      </w:tr>
      <w:tr w:rsidR="00EE2529" w:rsidRPr="00C81B84" w14:paraId="6881D3EA" w14:textId="77777777">
        <w:trPr>
          <w:trHeight w:val="380"/>
        </w:trPr>
        <w:tc>
          <w:tcPr>
            <w:tcW w:w="680" w:type="dxa"/>
            <w:tcBorders>
              <w:top w:val="nil"/>
              <w:left w:val="nil"/>
              <w:bottom w:val="nil"/>
              <w:right w:val="nil"/>
            </w:tcBorders>
            <w:tcMar>
              <w:top w:w="128" w:type="dxa"/>
              <w:left w:w="43" w:type="dxa"/>
              <w:bottom w:w="43" w:type="dxa"/>
              <w:right w:w="43" w:type="dxa"/>
            </w:tcMar>
          </w:tcPr>
          <w:p w14:paraId="53458A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D9AF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3B5200" w14:textId="77777777" w:rsidR="00EE2529" w:rsidRPr="00C81B84" w:rsidRDefault="00AD5E1E" w:rsidP="00C81B84">
            <w:r w:rsidRPr="00C81B84">
              <w:t>fra kr 268 234 000 til kr 269 497 000</w:t>
            </w:r>
          </w:p>
        </w:tc>
        <w:tc>
          <w:tcPr>
            <w:tcW w:w="1400" w:type="dxa"/>
            <w:tcBorders>
              <w:top w:val="nil"/>
              <w:left w:val="nil"/>
              <w:bottom w:val="nil"/>
              <w:right w:val="nil"/>
            </w:tcBorders>
            <w:tcMar>
              <w:top w:w="128" w:type="dxa"/>
              <w:left w:w="43" w:type="dxa"/>
              <w:bottom w:w="43" w:type="dxa"/>
              <w:right w:w="43" w:type="dxa"/>
            </w:tcMar>
            <w:vAlign w:val="bottom"/>
          </w:tcPr>
          <w:p w14:paraId="65C598BF" w14:textId="77777777" w:rsidR="00EE2529" w:rsidRPr="00C81B84" w:rsidRDefault="00EE2529" w:rsidP="00C81B84"/>
        </w:tc>
      </w:tr>
      <w:tr w:rsidR="00EE2529" w:rsidRPr="00C81B84" w14:paraId="7BF58153" w14:textId="77777777">
        <w:trPr>
          <w:trHeight w:val="380"/>
        </w:trPr>
        <w:tc>
          <w:tcPr>
            <w:tcW w:w="680" w:type="dxa"/>
            <w:tcBorders>
              <w:top w:val="nil"/>
              <w:left w:val="nil"/>
              <w:bottom w:val="nil"/>
              <w:right w:val="nil"/>
            </w:tcBorders>
            <w:tcMar>
              <w:top w:w="128" w:type="dxa"/>
              <w:left w:w="43" w:type="dxa"/>
              <w:bottom w:w="43" w:type="dxa"/>
              <w:right w:w="43" w:type="dxa"/>
            </w:tcMar>
          </w:tcPr>
          <w:p w14:paraId="57ABB3DD" w14:textId="77777777" w:rsidR="00EE2529" w:rsidRPr="00C81B84" w:rsidRDefault="00AD5E1E" w:rsidP="00C81B84">
            <w:r w:rsidRPr="00C81B84">
              <w:t>601</w:t>
            </w:r>
          </w:p>
        </w:tc>
        <w:tc>
          <w:tcPr>
            <w:tcW w:w="680" w:type="dxa"/>
            <w:tcBorders>
              <w:top w:val="nil"/>
              <w:left w:val="nil"/>
              <w:bottom w:val="nil"/>
              <w:right w:val="nil"/>
            </w:tcBorders>
            <w:tcMar>
              <w:top w:w="128" w:type="dxa"/>
              <w:left w:w="43" w:type="dxa"/>
              <w:bottom w:w="43" w:type="dxa"/>
              <w:right w:w="43" w:type="dxa"/>
            </w:tcMar>
          </w:tcPr>
          <w:p w14:paraId="712008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FE0F9C" w14:textId="77777777" w:rsidR="00EE2529" w:rsidRPr="00C81B84" w:rsidRDefault="00AD5E1E" w:rsidP="00C81B84">
            <w:r w:rsidRPr="00C81B84">
              <w:t>Utredningsvirksomhet, forskning mv.:</w:t>
            </w:r>
          </w:p>
        </w:tc>
        <w:tc>
          <w:tcPr>
            <w:tcW w:w="1400" w:type="dxa"/>
            <w:tcBorders>
              <w:top w:val="nil"/>
              <w:left w:val="nil"/>
              <w:bottom w:val="nil"/>
              <w:right w:val="nil"/>
            </w:tcBorders>
            <w:tcMar>
              <w:top w:w="128" w:type="dxa"/>
              <w:left w:w="43" w:type="dxa"/>
              <w:bottom w:w="43" w:type="dxa"/>
              <w:right w:w="43" w:type="dxa"/>
            </w:tcMar>
            <w:vAlign w:val="bottom"/>
          </w:tcPr>
          <w:p w14:paraId="51A9D8F8" w14:textId="77777777" w:rsidR="00EE2529" w:rsidRPr="00C81B84" w:rsidRDefault="00EE2529" w:rsidP="00C81B84"/>
        </w:tc>
      </w:tr>
      <w:tr w:rsidR="00EE2529" w:rsidRPr="00C81B84" w14:paraId="3570A6F0" w14:textId="77777777">
        <w:trPr>
          <w:trHeight w:val="380"/>
        </w:trPr>
        <w:tc>
          <w:tcPr>
            <w:tcW w:w="680" w:type="dxa"/>
            <w:tcBorders>
              <w:top w:val="nil"/>
              <w:left w:val="nil"/>
              <w:bottom w:val="nil"/>
              <w:right w:val="nil"/>
            </w:tcBorders>
            <w:tcMar>
              <w:top w:w="128" w:type="dxa"/>
              <w:left w:w="43" w:type="dxa"/>
              <w:bottom w:w="43" w:type="dxa"/>
              <w:right w:w="43" w:type="dxa"/>
            </w:tcMar>
          </w:tcPr>
          <w:p w14:paraId="146F48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3116C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244AD9C"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FC50C2B" w14:textId="77777777" w:rsidR="00EE2529" w:rsidRPr="00C81B84" w:rsidRDefault="00AD5E1E" w:rsidP="00C81B84">
            <w:r w:rsidRPr="00C81B84">
              <w:t>62 000</w:t>
            </w:r>
          </w:p>
        </w:tc>
      </w:tr>
      <w:tr w:rsidR="00EE2529" w:rsidRPr="00C81B84" w14:paraId="5F09D0E6" w14:textId="77777777">
        <w:trPr>
          <w:trHeight w:val="380"/>
        </w:trPr>
        <w:tc>
          <w:tcPr>
            <w:tcW w:w="680" w:type="dxa"/>
            <w:tcBorders>
              <w:top w:val="nil"/>
              <w:left w:val="nil"/>
              <w:bottom w:val="nil"/>
              <w:right w:val="nil"/>
            </w:tcBorders>
            <w:tcMar>
              <w:top w:w="128" w:type="dxa"/>
              <w:left w:w="43" w:type="dxa"/>
              <w:bottom w:w="43" w:type="dxa"/>
              <w:right w:w="43" w:type="dxa"/>
            </w:tcMar>
          </w:tcPr>
          <w:p w14:paraId="3DC10C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0741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607F7C" w14:textId="77777777" w:rsidR="00EE2529" w:rsidRPr="00C81B84" w:rsidRDefault="00AD5E1E" w:rsidP="00C81B84">
            <w:r w:rsidRPr="00C81B84">
              <w:t>fra kr 68 925 000 til kr 68 987 000</w:t>
            </w:r>
          </w:p>
        </w:tc>
        <w:tc>
          <w:tcPr>
            <w:tcW w:w="1400" w:type="dxa"/>
            <w:tcBorders>
              <w:top w:val="nil"/>
              <w:left w:val="nil"/>
              <w:bottom w:val="nil"/>
              <w:right w:val="nil"/>
            </w:tcBorders>
            <w:tcMar>
              <w:top w:w="128" w:type="dxa"/>
              <w:left w:w="43" w:type="dxa"/>
              <w:bottom w:w="43" w:type="dxa"/>
              <w:right w:w="43" w:type="dxa"/>
            </w:tcMar>
            <w:vAlign w:val="bottom"/>
          </w:tcPr>
          <w:p w14:paraId="20079C74" w14:textId="77777777" w:rsidR="00EE2529" w:rsidRPr="00C81B84" w:rsidRDefault="00EE2529" w:rsidP="00C81B84"/>
        </w:tc>
      </w:tr>
      <w:tr w:rsidR="00EE2529" w:rsidRPr="00C81B84" w14:paraId="6C758D44" w14:textId="77777777">
        <w:trPr>
          <w:trHeight w:val="380"/>
        </w:trPr>
        <w:tc>
          <w:tcPr>
            <w:tcW w:w="680" w:type="dxa"/>
            <w:tcBorders>
              <w:top w:val="nil"/>
              <w:left w:val="nil"/>
              <w:bottom w:val="nil"/>
              <w:right w:val="nil"/>
            </w:tcBorders>
            <w:tcMar>
              <w:top w:w="128" w:type="dxa"/>
              <w:left w:w="43" w:type="dxa"/>
              <w:bottom w:w="43" w:type="dxa"/>
              <w:right w:w="43" w:type="dxa"/>
            </w:tcMar>
          </w:tcPr>
          <w:p w14:paraId="16A001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6D99A0"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6EAB5D0C" w14:textId="77777777" w:rsidR="00EE2529" w:rsidRPr="00C81B84" w:rsidRDefault="00AD5E1E" w:rsidP="00C81B84">
            <w:r w:rsidRPr="00C81B84">
              <w:t>Tiltak for redusert deltid og økt heltidsandel, forhøyes med</w:t>
            </w:r>
          </w:p>
        </w:tc>
        <w:tc>
          <w:tcPr>
            <w:tcW w:w="1400" w:type="dxa"/>
            <w:tcBorders>
              <w:top w:val="nil"/>
              <w:left w:val="nil"/>
              <w:bottom w:val="nil"/>
              <w:right w:val="nil"/>
            </w:tcBorders>
            <w:tcMar>
              <w:top w:w="128" w:type="dxa"/>
              <w:left w:w="43" w:type="dxa"/>
              <w:bottom w:w="43" w:type="dxa"/>
              <w:right w:w="43" w:type="dxa"/>
            </w:tcMar>
            <w:vAlign w:val="bottom"/>
          </w:tcPr>
          <w:p w14:paraId="3F1D91F7" w14:textId="77777777" w:rsidR="00EE2529" w:rsidRPr="00C81B84" w:rsidRDefault="00AD5E1E" w:rsidP="00C81B84">
            <w:r w:rsidRPr="00C81B84">
              <w:t>429 000</w:t>
            </w:r>
          </w:p>
        </w:tc>
      </w:tr>
      <w:tr w:rsidR="00EE2529" w:rsidRPr="00C81B84" w14:paraId="7C6CE918" w14:textId="77777777">
        <w:trPr>
          <w:trHeight w:val="380"/>
        </w:trPr>
        <w:tc>
          <w:tcPr>
            <w:tcW w:w="680" w:type="dxa"/>
            <w:tcBorders>
              <w:top w:val="nil"/>
              <w:left w:val="nil"/>
              <w:bottom w:val="nil"/>
              <w:right w:val="nil"/>
            </w:tcBorders>
            <w:tcMar>
              <w:top w:w="128" w:type="dxa"/>
              <w:left w:w="43" w:type="dxa"/>
              <w:bottom w:w="43" w:type="dxa"/>
              <w:right w:w="43" w:type="dxa"/>
            </w:tcMar>
          </w:tcPr>
          <w:p w14:paraId="74B950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4107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D20791" w14:textId="77777777" w:rsidR="00EE2529" w:rsidRPr="00C81B84" w:rsidRDefault="00AD5E1E" w:rsidP="00C81B84">
            <w:r w:rsidRPr="00C81B84">
              <w:t>fra kr 14 100 000 til kr 14 529 000</w:t>
            </w:r>
          </w:p>
        </w:tc>
        <w:tc>
          <w:tcPr>
            <w:tcW w:w="1400" w:type="dxa"/>
            <w:tcBorders>
              <w:top w:val="nil"/>
              <w:left w:val="nil"/>
              <w:bottom w:val="nil"/>
              <w:right w:val="nil"/>
            </w:tcBorders>
            <w:tcMar>
              <w:top w:w="128" w:type="dxa"/>
              <w:left w:w="43" w:type="dxa"/>
              <w:bottom w:w="43" w:type="dxa"/>
              <w:right w:w="43" w:type="dxa"/>
            </w:tcMar>
            <w:vAlign w:val="bottom"/>
          </w:tcPr>
          <w:p w14:paraId="0D792AD5" w14:textId="77777777" w:rsidR="00EE2529" w:rsidRPr="00C81B84" w:rsidRDefault="00EE2529" w:rsidP="00C81B84"/>
        </w:tc>
      </w:tr>
      <w:tr w:rsidR="00EE2529" w:rsidRPr="00C81B84" w14:paraId="7D5A1D59" w14:textId="77777777">
        <w:trPr>
          <w:trHeight w:val="380"/>
        </w:trPr>
        <w:tc>
          <w:tcPr>
            <w:tcW w:w="680" w:type="dxa"/>
            <w:tcBorders>
              <w:top w:val="nil"/>
              <w:left w:val="nil"/>
              <w:bottom w:val="nil"/>
              <w:right w:val="nil"/>
            </w:tcBorders>
            <w:tcMar>
              <w:top w:w="128" w:type="dxa"/>
              <w:left w:w="43" w:type="dxa"/>
              <w:bottom w:w="43" w:type="dxa"/>
              <w:right w:w="43" w:type="dxa"/>
            </w:tcMar>
          </w:tcPr>
          <w:p w14:paraId="793735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F947CC"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7442E41" w14:textId="77777777" w:rsidR="00EE2529" w:rsidRPr="00C81B84" w:rsidRDefault="00AD5E1E" w:rsidP="00C81B84">
            <w:r w:rsidRPr="00C81B84">
              <w:t>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6DAF68F3" w14:textId="77777777" w:rsidR="00EE2529" w:rsidRPr="00C81B84" w:rsidRDefault="00AD5E1E" w:rsidP="00C81B84">
            <w:r w:rsidRPr="00C81B84">
              <w:t>4 080 000</w:t>
            </w:r>
          </w:p>
        </w:tc>
      </w:tr>
      <w:tr w:rsidR="00EE2529" w:rsidRPr="00C81B84" w14:paraId="7AD078E7" w14:textId="77777777">
        <w:trPr>
          <w:trHeight w:val="380"/>
        </w:trPr>
        <w:tc>
          <w:tcPr>
            <w:tcW w:w="680" w:type="dxa"/>
            <w:tcBorders>
              <w:top w:val="nil"/>
              <w:left w:val="nil"/>
              <w:bottom w:val="nil"/>
              <w:right w:val="nil"/>
            </w:tcBorders>
            <w:tcMar>
              <w:top w:w="128" w:type="dxa"/>
              <w:left w:w="43" w:type="dxa"/>
              <w:bottom w:w="43" w:type="dxa"/>
              <w:right w:w="43" w:type="dxa"/>
            </w:tcMar>
          </w:tcPr>
          <w:p w14:paraId="0524CE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2239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FA4095" w14:textId="77777777" w:rsidR="00EE2529" w:rsidRPr="00C81B84" w:rsidRDefault="00AD5E1E" w:rsidP="00C81B84">
            <w:r w:rsidRPr="00C81B84">
              <w:t>fra kr 191 035 000 til kr 195 115 000</w:t>
            </w:r>
          </w:p>
        </w:tc>
        <w:tc>
          <w:tcPr>
            <w:tcW w:w="1400" w:type="dxa"/>
            <w:tcBorders>
              <w:top w:val="nil"/>
              <w:left w:val="nil"/>
              <w:bottom w:val="nil"/>
              <w:right w:val="nil"/>
            </w:tcBorders>
            <w:tcMar>
              <w:top w:w="128" w:type="dxa"/>
              <w:left w:w="43" w:type="dxa"/>
              <w:bottom w:w="43" w:type="dxa"/>
              <w:right w:w="43" w:type="dxa"/>
            </w:tcMar>
            <w:vAlign w:val="bottom"/>
          </w:tcPr>
          <w:p w14:paraId="7A8C7E26" w14:textId="77777777" w:rsidR="00EE2529" w:rsidRPr="00C81B84" w:rsidRDefault="00EE2529" w:rsidP="00C81B84"/>
        </w:tc>
      </w:tr>
      <w:tr w:rsidR="00EE2529" w:rsidRPr="00C81B84" w14:paraId="2A96910C" w14:textId="77777777">
        <w:trPr>
          <w:trHeight w:val="380"/>
        </w:trPr>
        <w:tc>
          <w:tcPr>
            <w:tcW w:w="680" w:type="dxa"/>
            <w:tcBorders>
              <w:top w:val="nil"/>
              <w:left w:val="nil"/>
              <w:bottom w:val="nil"/>
              <w:right w:val="nil"/>
            </w:tcBorders>
            <w:tcMar>
              <w:top w:w="128" w:type="dxa"/>
              <w:left w:w="43" w:type="dxa"/>
              <w:bottom w:w="43" w:type="dxa"/>
              <w:right w:w="43" w:type="dxa"/>
            </w:tcMar>
          </w:tcPr>
          <w:p w14:paraId="2ABB34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EA171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1842FD6" w14:textId="77777777" w:rsidR="00EE2529" w:rsidRPr="00C81B84" w:rsidRDefault="00AD5E1E" w:rsidP="00C81B84">
            <w:r w:rsidRPr="00C81B84">
              <w:t>Tilskudd, nedsettes med</w:t>
            </w:r>
          </w:p>
        </w:tc>
        <w:tc>
          <w:tcPr>
            <w:tcW w:w="1400" w:type="dxa"/>
            <w:tcBorders>
              <w:top w:val="nil"/>
              <w:left w:val="nil"/>
              <w:bottom w:val="nil"/>
              <w:right w:val="nil"/>
            </w:tcBorders>
            <w:tcMar>
              <w:top w:w="128" w:type="dxa"/>
              <w:left w:w="43" w:type="dxa"/>
              <w:bottom w:w="43" w:type="dxa"/>
              <w:right w:w="43" w:type="dxa"/>
            </w:tcMar>
            <w:vAlign w:val="bottom"/>
          </w:tcPr>
          <w:p w14:paraId="372BE901" w14:textId="77777777" w:rsidR="00EE2529" w:rsidRPr="00C81B84" w:rsidRDefault="00AD5E1E" w:rsidP="00C81B84">
            <w:r w:rsidRPr="00C81B84">
              <w:t>11 779 000</w:t>
            </w:r>
          </w:p>
        </w:tc>
      </w:tr>
      <w:tr w:rsidR="00EE2529" w:rsidRPr="00C81B84" w14:paraId="5608C876" w14:textId="77777777">
        <w:trPr>
          <w:trHeight w:val="380"/>
        </w:trPr>
        <w:tc>
          <w:tcPr>
            <w:tcW w:w="680" w:type="dxa"/>
            <w:tcBorders>
              <w:top w:val="nil"/>
              <w:left w:val="nil"/>
              <w:bottom w:val="nil"/>
              <w:right w:val="nil"/>
            </w:tcBorders>
            <w:tcMar>
              <w:top w:w="128" w:type="dxa"/>
              <w:left w:w="43" w:type="dxa"/>
              <w:bottom w:w="43" w:type="dxa"/>
              <w:right w:w="43" w:type="dxa"/>
            </w:tcMar>
          </w:tcPr>
          <w:p w14:paraId="6D4750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E262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DACF11" w14:textId="77777777" w:rsidR="00EE2529" w:rsidRPr="00C81B84" w:rsidRDefault="00AD5E1E" w:rsidP="00C81B84">
            <w:r w:rsidRPr="00C81B84">
              <w:t>fra kr 57 160 000 til kr 45 381 000</w:t>
            </w:r>
          </w:p>
        </w:tc>
        <w:tc>
          <w:tcPr>
            <w:tcW w:w="1400" w:type="dxa"/>
            <w:tcBorders>
              <w:top w:val="nil"/>
              <w:left w:val="nil"/>
              <w:bottom w:val="nil"/>
              <w:right w:val="nil"/>
            </w:tcBorders>
            <w:tcMar>
              <w:top w:w="128" w:type="dxa"/>
              <w:left w:w="43" w:type="dxa"/>
              <w:bottom w:w="43" w:type="dxa"/>
              <w:right w:w="43" w:type="dxa"/>
            </w:tcMar>
            <w:vAlign w:val="bottom"/>
          </w:tcPr>
          <w:p w14:paraId="2B46CBE5" w14:textId="77777777" w:rsidR="00EE2529" w:rsidRPr="00C81B84" w:rsidRDefault="00EE2529" w:rsidP="00C81B84"/>
        </w:tc>
      </w:tr>
      <w:tr w:rsidR="00EE2529" w:rsidRPr="00C81B84" w14:paraId="75F56866" w14:textId="77777777">
        <w:trPr>
          <w:trHeight w:val="380"/>
        </w:trPr>
        <w:tc>
          <w:tcPr>
            <w:tcW w:w="680" w:type="dxa"/>
            <w:tcBorders>
              <w:top w:val="nil"/>
              <w:left w:val="nil"/>
              <w:bottom w:val="nil"/>
              <w:right w:val="nil"/>
            </w:tcBorders>
            <w:tcMar>
              <w:top w:w="128" w:type="dxa"/>
              <w:left w:w="43" w:type="dxa"/>
              <w:bottom w:w="43" w:type="dxa"/>
              <w:right w:w="43" w:type="dxa"/>
            </w:tcMar>
          </w:tcPr>
          <w:p w14:paraId="29FF40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5AE623"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A3BB2EA" w14:textId="77777777" w:rsidR="00EE2529" w:rsidRPr="00C81B84" w:rsidRDefault="00AD5E1E" w:rsidP="00C81B84">
            <w:r w:rsidRPr="00C81B84">
              <w:t xml:space="preserve">Tilskudd til bransjeprogrammer under IA-avtalen mv., </w:t>
            </w:r>
            <w:r w:rsidRPr="00AD5E1E">
              <w:rPr>
                <w:rStyle w:val="kursiv"/>
              </w:rPr>
              <w:t>kan overføres</w:t>
            </w:r>
            <w:r w:rsidRPr="00C81B84">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F4BB1EB" w14:textId="77777777" w:rsidR="00EE2529" w:rsidRPr="00C81B84" w:rsidRDefault="00EE2529" w:rsidP="00C81B84"/>
        </w:tc>
      </w:tr>
      <w:tr w:rsidR="00EE2529" w:rsidRPr="00C81B84" w14:paraId="7E5400AD" w14:textId="77777777">
        <w:trPr>
          <w:trHeight w:val="380"/>
        </w:trPr>
        <w:tc>
          <w:tcPr>
            <w:tcW w:w="680" w:type="dxa"/>
            <w:tcBorders>
              <w:top w:val="nil"/>
              <w:left w:val="nil"/>
              <w:bottom w:val="nil"/>
              <w:right w:val="nil"/>
            </w:tcBorders>
            <w:tcMar>
              <w:top w:w="128" w:type="dxa"/>
              <w:left w:w="43" w:type="dxa"/>
              <w:bottom w:w="43" w:type="dxa"/>
              <w:right w:w="43" w:type="dxa"/>
            </w:tcMar>
          </w:tcPr>
          <w:p w14:paraId="62B2FD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BBA48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A49DF9"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7A4D30BF" w14:textId="77777777" w:rsidR="00EE2529" w:rsidRPr="00C81B84" w:rsidRDefault="00AD5E1E" w:rsidP="00C81B84">
            <w:r w:rsidRPr="00C81B84">
              <w:t>1 495 000</w:t>
            </w:r>
          </w:p>
        </w:tc>
      </w:tr>
      <w:tr w:rsidR="00EE2529" w:rsidRPr="00C81B84" w14:paraId="265ADF62" w14:textId="77777777">
        <w:trPr>
          <w:trHeight w:val="380"/>
        </w:trPr>
        <w:tc>
          <w:tcPr>
            <w:tcW w:w="680" w:type="dxa"/>
            <w:tcBorders>
              <w:top w:val="nil"/>
              <w:left w:val="nil"/>
              <w:bottom w:val="nil"/>
              <w:right w:val="nil"/>
            </w:tcBorders>
            <w:tcMar>
              <w:top w:w="128" w:type="dxa"/>
              <w:left w:w="43" w:type="dxa"/>
              <w:bottom w:w="43" w:type="dxa"/>
              <w:right w:w="43" w:type="dxa"/>
            </w:tcMar>
          </w:tcPr>
          <w:p w14:paraId="77AADF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43F5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250925" w14:textId="77777777" w:rsidR="00EE2529" w:rsidRPr="00C81B84" w:rsidRDefault="00AD5E1E" w:rsidP="00C81B84">
            <w:r w:rsidRPr="00C81B84">
              <w:t>fra kr 70 000 000 til kr 71 495 000</w:t>
            </w:r>
          </w:p>
        </w:tc>
        <w:tc>
          <w:tcPr>
            <w:tcW w:w="1400" w:type="dxa"/>
            <w:tcBorders>
              <w:top w:val="nil"/>
              <w:left w:val="nil"/>
              <w:bottom w:val="nil"/>
              <w:right w:val="nil"/>
            </w:tcBorders>
            <w:tcMar>
              <w:top w:w="128" w:type="dxa"/>
              <w:left w:w="43" w:type="dxa"/>
              <w:bottom w:w="43" w:type="dxa"/>
              <w:right w:w="43" w:type="dxa"/>
            </w:tcMar>
            <w:vAlign w:val="bottom"/>
          </w:tcPr>
          <w:p w14:paraId="42DCA962" w14:textId="77777777" w:rsidR="00EE2529" w:rsidRPr="00C81B84" w:rsidRDefault="00EE2529" w:rsidP="00C81B84"/>
        </w:tc>
      </w:tr>
      <w:tr w:rsidR="00EE2529" w:rsidRPr="00C81B84" w14:paraId="1029276D" w14:textId="77777777">
        <w:trPr>
          <w:trHeight w:val="380"/>
        </w:trPr>
        <w:tc>
          <w:tcPr>
            <w:tcW w:w="680" w:type="dxa"/>
            <w:tcBorders>
              <w:top w:val="nil"/>
              <w:left w:val="nil"/>
              <w:bottom w:val="nil"/>
              <w:right w:val="nil"/>
            </w:tcBorders>
            <w:tcMar>
              <w:top w:w="128" w:type="dxa"/>
              <w:left w:w="43" w:type="dxa"/>
              <w:bottom w:w="43" w:type="dxa"/>
              <w:right w:w="43" w:type="dxa"/>
            </w:tcMar>
          </w:tcPr>
          <w:p w14:paraId="073870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490C93"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5C74330D" w14:textId="77777777" w:rsidR="00EE2529" w:rsidRPr="00C81B84" w:rsidRDefault="00AD5E1E" w:rsidP="00C81B84">
            <w:r w:rsidRPr="00C81B84">
              <w:t>Tilskudd til Senter for seniorpolitikk, forhøyes med</w:t>
            </w:r>
          </w:p>
        </w:tc>
        <w:tc>
          <w:tcPr>
            <w:tcW w:w="1400" w:type="dxa"/>
            <w:tcBorders>
              <w:top w:val="nil"/>
              <w:left w:val="nil"/>
              <w:bottom w:val="nil"/>
              <w:right w:val="nil"/>
            </w:tcBorders>
            <w:tcMar>
              <w:top w:w="128" w:type="dxa"/>
              <w:left w:w="43" w:type="dxa"/>
              <w:bottom w:w="43" w:type="dxa"/>
              <w:right w:w="43" w:type="dxa"/>
            </w:tcMar>
            <w:vAlign w:val="bottom"/>
          </w:tcPr>
          <w:p w14:paraId="70D756C8" w14:textId="77777777" w:rsidR="00EE2529" w:rsidRPr="00C81B84" w:rsidRDefault="00AD5E1E" w:rsidP="00C81B84">
            <w:r w:rsidRPr="00C81B84">
              <w:t>378 000</w:t>
            </w:r>
          </w:p>
        </w:tc>
      </w:tr>
      <w:tr w:rsidR="00EE2529" w:rsidRPr="00C81B84" w14:paraId="01AF2F32" w14:textId="77777777">
        <w:trPr>
          <w:trHeight w:val="380"/>
        </w:trPr>
        <w:tc>
          <w:tcPr>
            <w:tcW w:w="680" w:type="dxa"/>
            <w:tcBorders>
              <w:top w:val="nil"/>
              <w:left w:val="nil"/>
              <w:bottom w:val="nil"/>
              <w:right w:val="nil"/>
            </w:tcBorders>
            <w:tcMar>
              <w:top w:w="128" w:type="dxa"/>
              <w:left w:w="43" w:type="dxa"/>
              <w:bottom w:w="43" w:type="dxa"/>
              <w:right w:w="43" w:type="dxa"/>
            </w:tcMar>
          </w:tcPr>
          <w:p w14:paraId="15DA42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2EB60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090E05" w14:textId="77777777" w:rsidR="00EE2529" w:rsidRPr="00C81B84" w:rsidRDefault="00AD5E1E" w:rsidP="00C81B84">
            <w:r w:rsidRPr="00C81B84">
              <w:t>fra kr 17 700 000 til kr 18 078 000</w:t>
            </w:r>
          </w:p>
        </w:tc>
        <w:tc>
          <w:tcPr>
            <w:tcW w:w="1400" w:type="dxa"/>
            <w:tcBorders>
              <w:top w:val="nil"/>
              <w:left w:val="nil"/>
              <w:bottom w:val="nil"/>
              <w:right w:val="nil"/>
            </w:tcBorders>
            <w:tcMar>
              <w:top w:w="128" w:type="dxa"/>
              <w:left w:w="43" w:type="dxa"/>
              <w:bottom w:w="43" w:type="dxa"/>
              <w:right w:w="43" w:type="dxa"/>
            </w:tcMar>
            <w:vAlign w:val="bottom"/>
          </w:tcPr>
          <w:p w14:paraId="7E6B9E91" w14:textId="77777777" w:rsidR="00EE2529" w:rsidRPr="00C81B84" w:rsidRDefault="00EE2529" w:rsidP="00C81B84"/>
        </w:tc>
      </w:tr>
      <w:tr w:rsidR="00EE2529" w:rsidRPr="00C81B84" w14:paraId="528F379B" w14:textId="77777777">
        <w:trPr>
          <w:trHeight w:val="640"/>
        </w:trPr>
        <w:tc>
          <w:tcPr>
            <w:tcW w:w="680" w:type="dxa"/>
            <w:tcBorders>
              <w:top w:val="nil"/>
              <w:left w:val="nil"/>
              <w:bottom w:val="nil"/>
              <w:right w:val="nil"/>
            </w:tcBorders>
            <w:tcMar>
              <w:top w:w="128" w:type="dxa"/>
              <w:left w:w="43" w:type="dxa"/>
              <w:bottom w:w="43" w:type="dxa"/>
              <w:right w:w="43" w:type="dxa"/>
            </w:tcMar>
          </w:tcPr>
          <w:p w14:paraId="38B230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093B65"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8386982" w14:textId="77777777" w:rsidR="00EE2529" w:rsidRPr="00C81B84" w:rsidRDefault="00AD5E1E" w:rsidP="00C81B84">
            <w:r w:rsidRPr="00C81B84">
              <w:t xml:space="preserve">Tilskudd til trygderettslig/EØS-rettslig forskning og kompetanseutvikling, forhøyes med </w:t>
            </w:r>
          </w:p>
        </w:tc>
        <w:tc>
          <w:tcPr>
            <w:tcW w:w="1400" w:type="dxa"/>
            <w:tcBorders>
              <w:top w:val="nil"/>
              <w:left w:val="nil"/>
              <w:bottom w:val="nil"/>
              <w:right w:val="nil"/>
            </w:tcBorders>
            <w:tcMar>
              <w:top w:w="128" w:type="dxa"/>
              <w:left w:w="43" w:type="dxa"/>
              <w:bottom w:w="43" w:type="dxa"/>
              <w:right w:w="43" w:type="dxa"/>
            </w:tcMar>
            <w:vAlign w:val="bottom"/>
          </w:tcPr>
          <w:p w14:paraId="17347593" w14:textId="77777777" w:rsidR="00EE2529" w:rsidRPr="00C81B84" w:rsidRDefault="00AD5E1E" w:rsidP="00C81B84">
            <w:r w:rsidRPr="00C81B84">
              <w:t>113 000</w:t>
            </w:r>
          </w:p>
        </w:tc>
      </w:tr>
      <w:tr w:rsidR="00EE2529" w:rsidRPr="00C81B84" w14:paraId="311B9A83" w14:textId="77777777">
        <w:trPr>
          <w:trHeight w:val="380"/>
        </w:trPr>
        <w:tc>
          <w:tcPr>
            <w:tcW w:w="680" w:type="dxa"/>
            <w:tcBorders>
              <w:top w:val="nil"/>
              <w:left w:val="nil"/>
              <w:bottom w:val="nil"/>
              <w:right w:val="nil"/>
            </w:tcBorders>
            <w:tcMar>
              <w:top w:w="128" w:type="dxa"/>
              <w:left w:w="43" w:type="dxa"/>
              <w:bottom w:w="43" w:type="dxa"/>
              <w:right w:w="43" w:type="dxa"/>
            </w:tcMar>
          </w:tcPr>
          <w:p w14:paraId="5B551F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B119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365371" w14:textId="77777777" w:rsidR="00EE2529" w:rsidRPr="00C81B84" w:rsidRDefault="00AD5E1E" w:rsidP="00C81B84">
            <w:r w:rsidRPr="00C81B84">
              <w:t>fra kr 5 285 000 til kr 5 398 000</w:t>
            </w:r>
          </w:p>
        </w:tc>
        <w:tc>
          <w:tcPr>
            <w:tcW w:w="1400" w:type="dxa"/>
            <w:tcBorders>
              <w:top w:val="nil"/>
              <w:left w:val="nil"/>
              <w:bottom w:val="nil"/>
              <w:right w:val="nil"/>
            </w:tcBorders>
            <w:tcMar>
              <w:top w:w="128" w:type="dxa"/>
              <w:left w:w="43" w:type="dxa"/>
              <w:bottom w:w="43" w:type="dxa"/>
              <w:right w:w="43" w:type="dxa"/>
            </w:tcMar>
            <w:vAlign w:val="bottom"/>
          </w:tcPr>
          <w:p w14:paraId="332BC46F" w14:textId="77777777" w:rsidR="00EE2529" w:rsidRPr="00C81B84" w:rsidRDefault="00EE2529" w:rsidP="00C81B84"/>
        </w:tc>
      </w:tr>
      <w:tr w:rsidR="00EE2529" w:rsidRPr="00C81B84" w14:paraId="54775BED" w14:textId="77777777">
        <w:trPr>
          <w:trHeight w:val="380"/>
        </w:trPr>
        <w:tc>
          <w:tcPr>
            <w:tcW w:w="680" w:type="dxa"/>
            <w:tcBorders>
              <w:top w:val="nil"/>
              <w:left w:val="nil"/>
              <w:bottom w:val="nil"/>
              <w:right w:val="nil"/>
            </w:tcBorders>
            <w:tcMar>
              <w:top w:w="128" w:type="dxa"/>
              <w:left w:w="43" w:type="dxa"/>
              <w:bottom w:w="43" w:type="dxa"/>
              <w:right w:w="43" w:type="dxa"/>
            </w:tcMar>
          </w:tcPr>
          <w:p w14:paraId="0B03524F" w14:textId="77777777" w:rsidR="00EE2529" w:rsidRPr="00C81B84" w:rsidRDefault="00AD5E1E" w:rsidP="00C81B84">
            <w:r w:rsidRPr="00C81B84">
              <w:t>604</w:t>
            </w:r>
          </w:p>
        </w:tc>
        <w:tc>
          <w:tcPr>
            <w:tcW w:w="680" w:type="dxa"/>
            <w:tcBorders>
              <w:top w:val="nil"/>
              <w:left w:val="nil"/>
              <w:bottom w:val="nil"/>
              <w:right w:val="nil"/>
            </w:tcBorders>
            <w:tcMar>
              <w:top w:w="128" w:type="dxa"/>
              <w:left w:w="43" w:type="dxa"/>
              <w:bottom w:w="43" w:type="dxa"/>
              <w:right w:w="43" w:type="dxa"/>
            </w:tcMar>
          </w:tcPr>
          <w:p w14:paraId="1979557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CFF1D2" w14:textId="77777777" w:rsidR="00EE2529" w:rsidRPr="00C81B84" w:rsidRDefault="00AD5E1E" w:rsidP="00C81B84">
            <w:r w:rsidRPr="00C81B84">
              <w:t>Utviklingstiltak i arbeids- og velferdsforvaltningen:</w:t>
            </w:r>
          </w:p>
        </w:tc>
        <w:tc>
          <w:tcPr>
            <w:tcW w:w="1400" w:type="dxa"/>
            <w:tcBorders>
              <w:top w:val="nil"/>
              <w:left w:val="nil"/>
              <w:bottom w:val="nil"/>
              <w:right w:val="nil"/>
            </w:tcBorders>
            <w:tcMar>
              <w:top w:w="128" w:type="dxa"/>
              <w:left w:w="43" w:type="dxa"/>
              <w:bottom w:w="43" w:type="dxa"/>
              <w:right w:w="43" w:type="dxa"/>
            </w:tcMar>
            <w:vAlign w:val="bottom"/>
          </w:tcPr>
          <w:p w14:paraId="6A7CE558" w14:textId="77777777" w:rsidR="00EE2529" w:rsidRPr="00C81B84" w:rsidRDefault="00EE2529" w:rsidP="00C81B84"/>
        </w:tc>
      </w:tr>
      <w:tr w:rsidR="00EE2529" w:rsidRPr="00C81B84" w14:paraId="2AA44775" w14:textId="77777777">
        <w:trPr>
          <w:trHeight w:val="640"/>
        </w:trPr>
        <w:tc>
          <w:tcPr>
            <w:tcW w:w="680" w:type="dxa"/>
            <w:tcBorders>
              <w:top w:val="nil"/>
              <w:left w:val="nil"/>
              <w:bottom w:val="nil"/>
              <w:right w:val="nil"/>
            </w:tcBorders>
            <w:tcMar>
              <w:top w:w="128" w:type="dxa"/>
              <w:left w:w="43" w:type="dxa"/>
              <w:bottom w:w="43" w:type="dxa"/>
              <w:right w:w="43" w:type="dxa"/>
            </w:tcMar>
          </w:tcPr>
          <w:p w14:paraId="020E6F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E06012"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0D29346" w14:textId="77777777" w:rsidR="00EE2529" w:rsidRPr="00C81B84" w:rsidRDefault="00AD5E1E" w:rsidP="00C81B84">
            <w:r w:rsidRPr="00C81B84">
              <w:t xml:space="preserve">Spesielle driftsutgifter, </w:t>
            </w:r>
            <w:r w:rsidRPr="00AD5E1E">
              <w:rPr>
                <w:rStyle w:val="kursiv"/>
              </w:rPr>
              <w:t>kan overføres, kan nyttes under post 45</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9688ADF" w14:textId="77777777" w:rsidR="00EE2529" w:rsidRPr="00C81B84" w:rsidRDefault="00AD5E1E" w:rsidP="00C81B84">
            <w:r w:rsidRPr="00C81B84">
              <w:t>3 632 000</w:t>
            </w:r>
          </w:p>
        </w:tc>
      </w:tr>
      <w:tr w:rsidR="00EE2529" w:rsidRPr="00C81B84" w14:paraId="06781B1E" w14:textId="77777777">
        <w:trPr>
          <w:trHeight w:val="380"/>
        </w:trPr>
        <w:tc>
          <w:tcPr>
            <w:tcW w:w="680" w:type="dxa"/>
            <w:tcBorders>
              <w:top w:val="nil"/>
              <w:left w:val="nil"/>
              <w:bottom w:val="nil"/>
              <w:right w:val="nil"/>
            </w:tcBorders>
            <w:tcMar>
              <w:top w:w="128" w:type="dxa"/>
              <w:left w:w="43" w:type="dxa"/>
              <w:bottom w:w="43" w:type="dxa"/>
              <w:right w:w="43" w:type="dxa"/>
            </w:tcMar>
          </w:tcPr>
          <w:p w14:paraId="7B562C8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F82C0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BCC727" w14:textId="77777777" w:rsidR="00EE2529" w:rsidRPr="00C81B84" w:rsidRDefault="00AD5E1E" w:rsidP="00C81B84">
            <w:r w:rsidRPr="00C81B84">
              <w:t>fra kr 166 720 000 til kr 170 352 000</w:t>
            </w:r>
          </w:p>
        </w:tc>
        <w:tc>
          <w:tcPr>
            <w:tcW w:w="1400" w:type="dxa"/>
            <w:tcBorders>
              <w:top w:val="nil"/>
              <w:left w:val="nil"/>
              <w:bottom w:val="nil"/>
              <w:right w:val="nil"/>
            </w:tcBorders>
            <w:tcMar>
              <w:top w:w="128" w:type="dxa"/>
              <w:left w:w="43" w:type="dxa"/>
              <w:bottom w:w="43" w:type="dxa"/>
              <w:right w:w="43" w:type="dxa"/>
            </w:tcMar>
            <w:vAlign w:val="bottom"/>
          </w:tcPr>
          <w:p w14:paraId="2F310420" w14:textId="77777777" w:rsidR="00EE2529" w:rsidRPr="00C81B84" w:rsidRDefault="00EE2529" w:rsidP="00C81B84"/>
        </w:tc>
      </w:tr>
      <w:tr w:rsidR="00EE2529" w:rsidRPr="00C81B84" w14:paraId="4BEAAC1D" w14:textId="77777777">
        <w:trPr>
          <w:trHeight w:val="640"/>
        </w:trPr>
        <w:tc>
          <w:tcPr>
            <w:tcW w:w="680" w:type="dxa"/>
            <w:tcBorders>
              <w:top w:val="nil"/>
              <w:left w:val="nil"/>
              <w:bottom w:val="nil"/>
              <w:right w:val="nil"/>
            </w:tcBorders>
            <w:tcMar>
              <w:top w:w="128" w:type="dxa"/>
              <w:left w:w="43" w:type="dxa"/>
              <w:bottom w:w="43" w:type="dxa"/>
              <w:right w:w="43" w:type="dxa"/>
            </w:tcMar>
          </w:tcPr>
          <w:p w14:paraId="48B4F9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C37FE6"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40E9763" w14:textId="77777777" w:rsidR="00EE2529" w:rsidRPr="00C81B84" w:rsidRDefault="00AD5E1E" w:rsidP="00C81B84">
            <w:r w:rsidRPr="00C81B84">
              <w:t xml:space="preserve">Større utstyrsanskaffelser og vedlikehold,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D27BF7" w14:textId="77777777" w:rsidR="00EE2529" w:rsidRPr="00C81B84" w:rsidRDefault="00AD5E1E" w:rsidP="00C81B84">
            <w:r w:rsidRPr="00C81B84">
              <w:t>5 802 000</w:t>
            </w:r>
          </w:p>
        </w:tc>
      </w:tr>
      <w:tr w:rsidR="00EE2529" w:rsidRPr="00C81B84" w14:paraId="122357C9" w14:textId="77777777">
        <w:trPr>
          <w:trHeight w:val="380"/>
        </w:trPr>
        <w:tc>
          <w:tcPr>
            <w:tcW w:w="680" w:type="dxa"/>
            <w:tcBorders>
              <w:top w:val="nil"/>
              <w:left w:val="nil"/>
              <w:bottom w:val="nil"/>
              <w:right w:val="nil"/>
            </w:tcBorders>
            <w:tcMar>
              <w:top w:w="128" w:type="dxa"/>
              <w:left w:w="43" w:type="dxa"/>
              <w:bottom w:w="43" w:type="dxa"/>
              <w:right w:w="43" w:type="dxa"/>
            </w:tcMar>
          </w:tcPr>
          <w:p w14:paraId="04D9B8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7ED97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69EFD1" w14:textId="77777777" w:rsidR="00EE2529" w:rsidRPr="00C81B84" w:rsidRDefault="00AD5E1E" w:rsidP="00C81B84">
            <w:r w:rsidRPr="00C81B84">
              <w:t>fra kr 169 085 000 til kr 174 887 000</w:t>
            </w:r>
          </w:p>
        </w:tc>
        <w:tc>
          <w:tcPr>
            <w:tcW w:w="1400" w:type="dxa"/>
            <w:tcBorders>
              <w:top w:val="nil"/>
              <w:left w:val="nil"/>
              <w:bottom w:val="nil"/>
              <w:right w:val="nil"/>
            </w:tcBorders>
            <w:tcMar>
              <w:top w:w="128" w:type="dxa"/>
              <w:left w:w="43" w:type="dxa"/>
              <w:bottom w:w="43" w:type="dxa"/>
              <w:right w:w="43" w:type="dxa"/>
            </w:tcMar>
            <w:vAlign w:val="bottom"/>
          </w:tcPr>
          <w:p w14:paraId="6B21FE3D" w14:textId="77777777" w:rsidR="00EE2529" w:rsidRPr="00C81B84" w:rsidRDefault="00EE2529" w:rsidP="00C81B84"/>
        </w:tc>
      </w:tr>
      <w:tr w:rsidR="00EE2529" w:rsidRPr="00C81B84" w14:paraId="52949374" w14:textId="77777777">
        <w:trPr>
          <w:trHeight w:val="380"/>
        </w:trPr>
        <w:tc>
          <w:tcPr>
            <w:tcW w:w="680" w:type="dxa"/>
            <w:tcBorders>
              <w:top w:val="nil"/>
              <w:left w:val="nil"/>
              <w:bottom w:val="nil"/>
              <w:right w:val="nil"/>
            </w:tcBorders>
            <w:tcMar>
              <w:top w:w="128" w:type="dxa"/>
              <w:left w:w="43" w:type="dxa"/>
              <w:bottom w:w="43" w:type="dxa"/>
              <w:right w:w="43" w:type="dxa"/>
            </w:tcMar>
          </w:tcPr>
          <w:p w14:paraId="70EB639A" w14:textId="77777777" w:rsidR="00EE2529" w:rsidRPr="00C81B84" w:rsidRDefault="00AD5E1E" w:rsidP="00C81B84">
            <w:r w:rsidRPr="00C81B84">
              <w:t>605</w:t>
            </w:r>
          </w:p>
        </w:tc>
        <w:tc>
          <w:tcPr>
            <w:tcW w:w="680" w:type="dxa"/>
            <w:tcBorders>
              <w:top w:val="nil"/>
              <w:left w:val="nil"/>
              <w:bottom w:val="nil"/>
              <w:right w:val="nil"/>
            </w:tcBorders>
            <w:tcMar>
              <w:top w:w="128" w:type="dxa"/>
              <w:left w:w="43" w:type="dxa"/>
              <w:bottom w:w="43" w:type="dxa"/>
              <w:right w:w="43" w:type="dxa"/>
            </w:tcMar>
          </w:tcPr>
          <w:p w14:paraId="115903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F6AF2C" w14:textId="77777777" w:rsidR="00EE2529" w:rsidRPr="00C81B84" w:rsidRDefault="00AD5E1E" w:rsidP="00C81B84">
            <w:r w:rsidRPr="00C81B84">
              <w:t>Arbeids- og velferdsetaten:</w:t>
            </w:r>
          </w:p>
        </w:tc>
        <w:tc>
          <w:tcPr>
            <w:tcW w:w="1400" w:type="dxa"/>
            <w:tcBorders>
              <w:top w:val="nil"/>
              <w:left w:val="nil"/>
              <w:bottom w:val="nil"/>
              <w:right w:val="nil"/>
            </w:tcBorders>
            <w:tcMar>
              <w:top w:w="128" w:type="dxa"/>
              <w:left w:w="43" w:type="dxa"/>
              <w:bottom w:w="43" w:type="dxa"/>
              <w:right w:w="43" w:type="dxa"/>
            </w:tcMar>
            <w:vAlign w:val="bottom"/>
          </w:tcPr>
          <w:p w14:paraId="78AAFC0E" w14:textId="77777777" w:rsidR="00EE2529" w:rsidRPr="00C81B84" w:rsidRDefault="00EE2529" w:rsidP="00C81B84"/>
        </w:tc>
      </w:tr>
      <w:tr w:rsidR="00EE2529" w:rsidRPr="00C81B84" w14:paraId="5435F626" w14:textId="77777777">
        <w:trPr>
          <w:trHeight w:val="380"/>
        </w:trPr>
        <w:tc>
          <w:tcPr>
            <w:tcW w:w="680" w:type="dxa"/>
            <w:tcBorders>
              <w:top w:val="nil"/>
              <w:left w:val="nil"/>
              <w:bottom w:val="nil"/>
              <w:right w:val="nil"/>
            </w:tcBorders>
            <w:tcMar>
              <w:top w:w="128" w:type="dxa"/>
              <w:left w:w="43" w:type="dxa"/>
              <w:bottom w:w="43" w:type="dxa"/>
              <w:right w:w="43" w:type="dxa"/>
            </w:tcMar>
          </w:tcPr>
          <w:p w14:paraId="28E9B8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5463D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5881FA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2341C7E" w14:textId="77777777" w:rsidR="00EE2529" w:rsidRPr="00C81B84" w:rsidRDefault="00AD5E1E" w:rsidP="00C81B84">
            <w:r w:rsidRPr="00C81B84">
              <w:t>204 547 000</w:t>
            </w:r>
          </w:p>
        </w:tc>
      </w:tr>
      <w:tr w:rsidR="00EE2529" w:rsidRPr="00C81B84" w14:paraId="17303893" w14:textId="77777777">
        <w:trPr>
          <w:trHeight w:val="380"/>
        </w:trPr>
        <w:tc>
          <w:tcPr>
            <w:tcW w:w="680" w:type="dxa"/>
            <w:tcBorders>
              <w:top w:val="nil"/>
              <w:left w:val="nil"/>
              <w:bottom w:val="nil"/>
              <w:right w:val="nil"/>
            </w:tcBorders>
            <w:tcMar>
              <w:top w:w="128" w:type="dxa"/>
              <w:left w:w="43" w:type="dxa"/>
              <w:bottom w:w="43" w:type="dxa"/>
              <w:right w:w="43" w:type="dxa"/>
            </w:tcMar>
          </w:tcPr>
          <w:p w14:paraId="3530EAB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A86EC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AF9AE5" w14:textId="77777777" w:rsidR="00EE2529" w:rsidRPr="00C81B84" w:rsidRDefault="00AD5E1E" w:rsidP="00C81B84">
            <w:r w:rsidRPr="00C81B84">
              <w:t>fra kr 12 819 020 000 til kr 13 023 567 000</w:t>
            </w:r>
          </w:p>
        </w:tc>
        <w:tc>
          <w:tcPr>
            <w:tcW w:w="1400" w:type="dxa"/>
            <w:tcBorders>
              <w:top w:val="nil"/>
              <w:left w:val="nil"/>
              <w:bottom w:val="nil"/>
              <w:right w:val="nil"/>
            </w:tcBorders>
            <w:tcMar>
              <w:top w:w="128" w:type="dxa"/>
              <w:left w:w="43" w:type="dxa"/>
              <w:bottom w:w="43" w:type="dxa"/>
              <w:right w:w="43" w:type="dxa"/>
            </w:tcMar>
            <w:vAlign w:val="bottom"/>
          </w:tcPr>
          <w:p w14:paraId="13D616AA" w14:textId="77777777" w:rsidR="00EE2529" w:rsidRPr="00C81B84" w:rsidRDefault="00EE2529" w:rsidP="00C81B84"/>
        </w:tc>
      </w:tr>
      <w:tr w:rsidR="00EE2529" w:rsidRPr="00C81B84" w14:paraId="2A9690E6" w14:textId="77777777">
        <w:trPr>
          <w:trHeight w:val="380"/>
        </w:trPr>
        <w:tc>
          <w:tcPr>
            <w:tcW w:w="680" w:type="dxa"/>
            <w:tcBorders>
              <w:top w:val="nil"/>
              <w:left w:val="nil"/>
              <w:bottom w:val="nil"/>
              <w:right w:val="nil"/>
            </w:tcBorders>
            <w:tcMar>
              <w:top w:w="128" w:type="dxa"/>
              <w:left w:w="43" w:type="dxa"/>
              <w:bottom w:w="43" w:type="dxa"/>
              <w:right w:w="43" w:type="dxa"/>
            </w:tcMar>
          </w:tcPr>
          <w:p w14:paraId="2FF717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4B6B8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968B7DE"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1627E5D" w14:textId="77777777" w:rsidR="00EE2529" w:rsidRPr="00C81B84" w:rsidRDefault="00AD5E1E" w:rsidP="00C81B84">
            <w:r w:rsidRPr="00C81B84">
              <w:t>786 000</w:t>
            </w:r>
          </w:p>
        </w:tc>
      </w:tr>
      <w:tr w:rsidR="00EE2529" w:rsidRPr="00C81B84" w14:paraId="464FB152" w14:textId="77777777">
        <w:trPr>
          <w:trHeight w:val="380"/>
        </w:trPr>
        <w:tc>
          <w:tcPr>
            <w:tcW w:w="680" w:type="dxa"/>
            <w:tcBorders>
              <w:top w:val="nil"/>
              <w:left w:val="nil"/>
              <w:bottom w:val="nil"/>
              <w:right w:val="nil"/>
            </w:tcBorders>
            <w:tcMar>
              <w:top w:w="128" w:type="dxa"/>
              <w:left w:w="43" w:type="dxa"/>
              <w:bottom w:w="43" w:type="dxa"/>
              <w:right w:w="43" w:type="dxa"/>
            </w:tcMar>
          </w:tcPr>
          <w:p w14:paraId="6D419C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2179A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445D52" w14:textId="77777777" w:rsidR="00EE2529" w:rsidRPr="00C81B84" w:rsidRDefault="00AD5E1E" w:rsidP="00C81B84">
            <w:r w:rsidRPr="00C81B84">
              <w:t>fra kr 36 780 000 til kr 37 566 000</w:t>
            </w:r>
          </w:p>
        </w:tc>
        <w:tc>
          <w:tcPr>
            <w:tcW w:w="1400" w:type="dxa"/>
            <w:tcBorders>
              <w:top w:val="nil"/>
              <w:left w:val="nil"/>
              <w:bottom w:val="nil"/>
              <w:right w:val="nil"/>
            </w:tcBorders>
            <w:tcMar>
              <w:top w:w="128" w:type="dxa"/>
              <w:left w:w="43" w:type="dxa"/>
              <w:bottom w:w="43" w:type="dxa"/>
              <w:right w:w="43" w:type="dxa"/>
            </w:tcMar>
            <w:vAlign w:val="bottom"/>
          </w:tcPr>
          <w:p w14:paraId="2DBCFD57" w14:textId="77777777" w:rsidR="00EE2529" w:rsidRPr="00C81B84" w:rsidRDefault="00EE2529" w:rsidP="00C81B84"/>
        </w:tc>
      </w:tr>
      <w:tr w:rsidR="00EE2529" w:rsidRPr="00C81B84" w14:paraId="0487C04F" w14:textId="77777777">
        <w:trPr>
          <w:trHeight w:val="380"/>
        </w:trPr>
        <w:tc>
          <w:tcPr>
            <w:tcW w:w="680" w:type="dxa"/>
            <w:tcBorders>
              <w:top w:val="nil"/>
              <w:left w:val="nil"/>
              <w:bottom w:val="nil"/>
              <w:right w:val="nil"/>
            </w:tcBorders>
            <w:tcMar>
              <w:top w:w="128" w:type="dxa"/>
              <w:left w:w="43" w:type="dxa"/>
              <w:bottom w:w="43" w:type="dxa"/>
              <w:right w:w="43" w:type="dxa"/>
            </w:tcMar>
          </w:tcPr>
          <w:p w14:paraId="7A5271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E87FF6"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3D81E080"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8E6A10" w14:textId="77777777" w:rsidR="00EE2529" w:rsidRPr="00C81B84" w:rsidRDefault="00AD5E1E" w:rsidP="00C81B84">
            <w:r w:rsidRPr="00C81B84">
              <w:t>11 937 000</w:t>
            </w:r>
          </w:p>
        </w:tc>
      </w:tr>
      <w:tr w:rsidR="00EE2529" w:rsidRPr="00C81B84" w14:paraId="30922C4C" w14:textId="77777777">
        <w:trPr>
          <w:trHeight w:val="380"/>
        </w:trPr>
        <w:tc>
          <w:tcPr>
            <w:tcW w:w="680" w:type="dxa"/>
            <w:tcBorders>
              <w:top w:val="nil"/>
              <w:left w:val="nil"/>
              <w:bottom w:val="nil"/>
              <w:right w:val="nil"/>
            </w:tcBorders>
            <w:tcMar>
              <w:top w:w="128" w:type="dxa"/>
              <w:left w:w="43" w:type="dxa"/>
              <w:bottom w:w="43" w:type="dxa"/>
              <w:right w:w="43" w:type="dxa"/>
            </w:tcMar>
          </w:tcPr>
          <w:p w14:paraId="66E937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0971F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65D837" w14:textId="77777777" w:rsidR="00EE2529" w:rsidRPr="00C81B84" w:rsidRDefault="00AD5E1E" w:rsidP="00C81B84">
            <w:r w:rsidRPr="00C81B84">
              <w:t>fra kr 347 890 000 til kr 359 827 000</w:t>
            </w:r>
          </w:p>
        </w:tc>
        <w:tc>
          <w:tcPr>
            <w:tcW w:w="1400" w:type="dxa"/>
            <w:tcBorders>
              <w:top w:val="nil"/>
              <w:left w:val="nil"/>
              <w:bottom w:val="nil"/>
              <w:right w:val="nil"/>
            </w:tcBorders>
            <w:tcMar>
              <w:top w:w="128" w:type="dxa"/>
              <w:left w:w="43" w:type="dxa"/>
              <w:bottom w:w="43" w:type="dxa"/>
              <w:right w:w="43" w:type="dxa"/>
            </w:tcMar>
            <w:vAlign w:val="bottom"/>
          </w:tcPr>
          <w:p w14:paraId="2B247466" w14:textId="77777777" w:rsidR="00EE2529" w:rsidRPr="00C81B84" w:rsidRDefault="00EE2529" w:rsidP="00C81B84"/>
        </w:tc>
      </w:tr>
      <w:tr w:rsidR="00EE2529" w:rsidRPr="00C81B84" w14:paraId="0C3BCF02" w14:textId="77777777">
        <w:trPr>
          <w:trHeight w:val="380"/>
        </w:trPr>
        <w:tc>
          <w:tcPr>
            <w:tcW w:w="680" w:type="dxa"/>
            <w:tcBorders>
              <w:top w:val="nil"/>
              <w:left w:val="nil"/>
              <w:bottom w:val="nil"/>
              <w:right w:val="nil"/>
            </w:tcBorders>
            <w:tcMar>
              <w:top w:w="128" w:type="dxa"/>
              <w:left w:w="43" w:type="dxa"/>
              <w:bottom w:w="43" w:type="dxa"/>
              <w:right w:w="43" w:type="dxa"/>
            </w:tcMar>
          </w:tcPr>
          <w:p w14:paraId="72BA1EC5" w14:textId="77777777" w:rsidR="00EE2529" w:rsidRPr="00C81B84" w:rsidRDefault="00AD5E1E" w:rsidP="00C81B84">
            <w:r w:rsidRPr="00C81B84">
              <w:t>606</w:t>
            </w:r>
          </w:p>
        </w:tc>
        <w:tc>
          <w:tcPr>
            <w:tcW w:w="680" w:type="dxa"/>
            <w:tcBorders>
              <w:top w:val="nil"/>
              <w:left w:val="nil"/>
              <w:bottom w:val="nil"/>
              <w:right w:val="nil"/>
            </w:tcBorders>
            <w:tcMar>
              <w:top w:w="128" w:type="dxa"/>
              <w:left w:w="43" w:type="dxa"/>
              <w:bottom w:w="43" w:type="dxa"/>
              <w:right w:w="43" w:type="dxa"/>
            </w:tcMar>
          </w:tcPr>
          <w:p w14:paraId="693B70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574E3E" w14:textId="77777777" w:rsidR="00EE2529" w:rsidRPr="00C81B84" w:rsidRDefault="00AD5E1E" w:rsidP="00C81B84">
            <w:r w:rsidRPr="00C81B84">
              <w:t>Trygderetten:</w:t>
            </w:r>
          </w:p>
        </w:tc>
        <w:tc>
          <w:tcPr>
            <w:tcW w:w="1400" w:type="dxa"/>
            <w:tcBorders>
              <w:top w:val="nil"/>
              <w:left w:val="nil"/>
              <w:bottom w:val="nil"/>
              <w:right w:val="nil"/>
            </w:tcBorders>
            <w:tcMar>
              <w:top w:w="128" w:type="dxa"/>
              <w:left w:w="43" w:type="dxa"/>
              <w:bottom w:w="43" w:type="dxa"/>
              <w:right w:w="43" w:type="dxa"/>
            </w:tcMar>
            <w:vAlign w:val="bottom"/>
          </w:tcPr>
          <w:p w14:paraId="38616A67" w14:textId="77777777" w:rsidR="00EE2529" w:rsidRPr="00C81B84" w:rsidRDefault="00EE2529" w:rsidP="00C81B84"/>
        </w:tc>
      </w:tr>
      <w:tr w:rsidR="00EE2529" w:rsidRPr="00C81B84" w14:paraId="15171452" w14:textId="77777777">
        <w:trPr>
          <w:trHeight w:val="380"/>
        </w:trPr>
        <w:tc>
          <w:tcPr>
            <w:tcW w:w="680" w:type="dxa"/>
            <w:tcBorders>
              <w:top w:val="nil"/>
              <w:left w:val="nil"/>
              <w:bottom w:val="nil"/>
              <w:right w:val="nil"/>
            </w:tcBorders>
            <w:tcMar>
              <w:top w:w="128" w:type="dxa"/>
              <w:left w:w="43" w:type="dxa"/>
              <w:bottom w:w="43" w:type="dxa"/>
              <w:right w:w="43" w:type="dxa"/>
            </w:tcMar>
          </w:tcPr>
          <w:p w14:paraId="6D812E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D58C3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E716E1B"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099BDE7" w14:textId="77777777" w:rsidR="00EE2529" w:rsidRPr="00C81B84" w:rsidRDefault="00AD5E1E" w:rsidP="00C81B84">
            <w:r w:rsidRPr="00C81B84">
              <w:t>4 554 000</w:t>
            </w:r>
          </w:p>
        </w:tc>
      </w:tr>
      <w:tr w:rsidR="00EE2529" w:rsidRPr="00C81B84" w14:paraId="73605E22" w14:textId="77777777">
        <w:trPr>
          <w:trHeight w:val="380"/>
        </w:trPr>
        <w:tc>
          <w:tcPr>
            <w:tcW w:w="680" w:type="dxa"/>
            <w:tcBorders>
              <w:top w:val="nil"/>
              <w:left w:val="nil"/>
              <w:bottom w:val="nil"/>
              <w:right w:val="nil"/>
            </w:tcBorders>
            <w:tcMar>
              <w:top w:w="128" w:type="dxa"/>
              <w:left w:w="43" w:type="dxa"/>
              <w:bottom w:w="43" w:type="dxa"/>
              <w:right w:w="43" w:type="dxa"/>
            </w:tcMar>
          </w:tcPr>
          <w:p w14:paraId="317359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41D5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A26DBB" w14:textId="77777777" w:rsidR="00EE2529" w:rsidRPr="00C81B84" w:rsidRDefault="00AD5E1E" w:rsidP="00C81B84">
            <w:r w:rsidRPr="00C81B84">
              <w:t>fra kr 104 955 000 til kr 109 509 000</w:t>
            </w:r>
          </w:p>
        </w:tc>
        <w:tc>
          <w:tcPr>
            <w:tcW w:w="1400" w:type="dxa"/>
            <w:tcBorders>
              <w:top w:val="nil"/>
              <w:left w:val="nil"/>
              <w:bottom w:val="nil"/>
              <w:right w:val="nil"/>
            </w:tcBorders>
            <w:tcMar>
              <w:top w:w="128" w:type="dxa"/>
              <w:left w:w="43" w:type="dxa"/>
              <w:bottom w:w="43" w:type="dxa"/>
              <w:right w:w="43" w:type="dxa"/>
            </w:tcMar>
            <w:vAlign w:val="bottom"/>
          </w:tcPr>
          <w:p w14:paraId="035873D5" w14:textId="77777777" w:rsidR="00EE2529" w:rsidRPr="00C81B84" w:rsidRDefault="00EE2529" w:rsidP="00C81B84"/>
        </w:tc>
      </w:tr>
      <w:tr w:rsidR="00EE2529" w:rsidRPr="00C81B84" w14:paraId="306E3955" w14:textId="77777777">
        <w:trPr>
          <w:trHeight w:val="380"/>
        </w:trPr>
        <w:tc>
          <w:tcPr>
            <w:tcW w:w="680" w:type="dxa"/>
            <w:tcBorders>
              <w:top w:val="nil"/>
              <w:left w:val="nil"/>
              <w:bottom w:val="nil"/>
              <w:right w:val="nil"/>
            </w:tcBorders>
            <w:tcMar>
              <w:top w:w="128" w:type="dxa"/>
              <w:left w:w="43" w:type="dxa"/>
              <w:bottom w:w="43" w:type="dxa"/>
              <w:right w:w="43" w:type="dxa"/>
            </w:tcMar>
          </w:tcPr>
          <w:p w14:paraId="5308418D" w14:textId="77777777" w:rsidR="00EE2529" w:rsidRPr="00C81B84" w:rsidRDefault="00AD5E1E" w:rsidP="00C81B84">
            <w:r w:rsidRPr="00C81B84">
              <w:t>612</w:t>
            </w:r>
          </w:p>
        </w:tc>
        <w:tc>
          <w:tcPr>
            <w:tcW w:w="680" w:type="dxa"/>
            <w:tcBorders>
              <w:top w:val="nil"/>
              <w:left w:val="nil"/>
              <w:bottom w:val="nil"/>
              <w:right w:val="nil"/>
            </w:tcBorders>
            <w:tcMar>
              <w:top w:w="128" w:type="dxa"/>
              <w:left w:w="43" w:type="dxa"/>
              <w:bottom w:w="43" w:type="dxa"/>
              <w:right w:w="43" w:type="dxa"/>
            </w:tcMar>
          </w:tcPr>
          <w:p w14:paraId="7EC79A2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71EBDD" w14:textId="77777777" w:rsidR="00EE2529" w:rsidRPr="00C81B84" w:rsidRDefault="00AD5E1E" w:rsidP="00C81B84">
            <w:r w:rsidRPr="00C81B84">
              <w:t>Tilskudd til Statens pensjonskasse:</w:t>
            </w:r>
          </w:p>
        </w:tc>
        <w:tc>
          <w:tcPr>
            <w:tcW w:w="1400" w:type="dxa"/>
            <w:tcBorders>
              <w:top w:val="nil"/>
              <w:left w:val="nil"/>
              <w:bottom w:val="nil"/>
              <w:right w:val="nil"/>
            </w:tcBorders>
            <w:tcMar>
              <w:top w:w="128" w:type="dxa"/>
              <w:left w:w="43" w:type="dxa"/>
              <w:bottom w:w="43" w:type="dxa"/>
              <w:right w:w="43" w:type="dxa"/>
            </w:tcMar>
            <w:vAlign w:val="bottom"/>
          </w:tcPr>
          <w:p w14:paraId="0F725687" w14:textId="77777777" w:rsidR="00EE2529" w:rsidRPr="00C81B84" w:rsidRDefault="00EE2529" w:rsidP="00C81B84"/>
        </w:tc>
      </w:tr>
      <w:tr w:rsidR="00EE2529" w:rsidRPr="00C81B84" w14:paraId="7FC18948" w14:textId="77777777">
        <w:trPr>
          <w:trHeight w:val="380"/>
        </w:trPr>
        <w:tc>
          <w:tcPr>
            <w:tcW w:w="680" w:type="dxa"/>
            <w:tcBorders>
              <w:top w:val="nil"/>
              <w:left w:val="nil"/>
              <w:bottom w:val="nil"/>
              <w:right w:val="nil"/>
            </w:tcBorders>
            <w:tcMar>
              <w:top w:w="128" w:type="dxa"/>
              <w:left w:w="43" w:type="dxa"/>
              <w:bottom w:w="43" w:type="dxa"/>
              <w:right w:w="43" w:type="dxa"/>
            </w:tcMar>
          </w:tcPr>
          <w:p w14:paraId="0F9A45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776D9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CB494DE" w14:textId="77777777" w:rsidR="00EE2529" w:rsidRPr="00C81B84" w:rsidRDefault="00AD5E1E" w:rsidP="00C81B84">
            <w:r w:rsidRPr="00C81B84">
              <w:t xml:space="preserve">Driftsutgifter,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6C00661" w14:textId="77777777" w:rsidR="00EE2529" w:rsidRPr="00C81B84" w:rsidRDefault="00AD5E1E" w:rsidP="00C81B84">
            <w:r w:rsidRPr="00C81B84">
              <w:t>144 000 000</w:t>
            </w:r>
          </w:p>
        </w:tc>
      </w:tr>
      <w:tr w:rsidR="00EE2529" w:rsidRPr="00C81B84" w14:paraId="16BF66A9" w14:textId="77777777">
        <w:trPr>
          <w:trHeight w:val="380"/>
        </w:trPr>
        <w:tc>
          <w:tcPr>
            <w:tcW w:w="680" w:type="dxa"/>
            <w:tcBorders>
              <w:top w:val="nil"/>
              <w:left w:val="nil"/>
              <w:bottom w:val="nil"/>
              <w:right w:val="nil"/>
            </w:tcBorders>
            <w:tcMar>
              <w:top w:w="128" w:type="dxa"/>
              <w:left w:w="43" w:type="dxa"/>
              <w:bottom w:w="43" w:type="dxa"/>
              <w:right w:w="43" w:type="dxa"/>
            </w:tcMar>
          </w:tcPr>
          <w:p w14:paraId="3EBC8B6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3C35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CDDBA5" w14:textId="77777777" w:rsidR="00EE2529" w:rsidRPr="00C81B84" w:rsidRDefault="00AD5E1E" w:rsidP="00C81B84">
            <w:r w:rsidRPr="00C81B84">
              <w:t>fra kr 9 968 000 000 til kr 9 824 000 000</w:t>
            </w:r>
          </w:p>
        </w:tc>
        <w:tc>
          <w:tcPr>
            <w:tcW w:w="1400" w:type="dxa"/>
            <w:tcBorders>
              <w:top w:val="nil"/>
              <w:left w:val="nil"/>
              <w:bottom w:val="nil"/>
              <w:right w:val="nil"/>
            </w:tcBorders>
            <w:tcMar>
              <w:top w:w="128" w:type="dxa"/>
              <w:left w:w="43" w:type="dxa"/>
              <w:bottom w:w="43" w:type="dxa"/>
              <w:right w:w="43" w:type="dxa"/>
            </w:tcMar>
            <w:vAlign w:val="bottom"/>
          </w:tcPr>
          <w:p w14:paraId="06702170" w14:textId="77777777" w:rsidR="00EE2529" w:rsidRPr="00C81B84" w:rsidRDefault="00EE2529" w:rsidP="00C81B84"/>
        </w:tc>
      </w:tr>
      <w:tr w:rsidR="00EE2529" w:rsidRPr="00C81B84" w14:paraId="337B6AFF" w14:textId="77777777">
        <w:trPr>
          <w:trHeight w:val="640"/>
        </w:trPr>
        <w:tc>
          <w:tcPr>
            <w:tcW w:w="680" w:type="dxa"/>
            <w:tcBorders>
              <w:top w:val="nil"/>
              <w:left w:val="nil"/>
              <w:bottom w:val="nil"/>
              <w:right w:val="nil"/>
            </w:tcBorders>
            <w:tcMar>
              <w:top w:w="128" w:type="dxa"/>
              <w:left w:w="43" w:type="dxa"/>
              <w:bottom w:w="43" w:type="dxa"/>
              <w:right w:w="43" w:type="dxa"/>
            </w:tcMar>
          </w:tcPr>
          <w:p w14:paraId="47D211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0485D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5900757" w14:textId="77777777" w:rsidR="00EE2529" w:rsidRPr="00C81B84" w:rsidRDefault="00AD5E1E" w:rsidP="00C81B84">
            <w:r w:rsidRPr="00C81B84">
              <w:t xml:space="preserve">For andre medlemmer av Statens pensjonskasse,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17653D9" w14:textId="77777777" w:rsidR="00EE2529" w:rsidRPr="00C81B84" w:rsidRDefault="00AD5E1E" w:rsidP="00C81B84">
            <w:r w:rsidRPr="00C81B84">
              <w:t>3 000 000</w:t>
            </w:r>
          </w:p>
        </w:tc>
      </w:tr>
      <w:tr w:rsidR="00EE2529" w:rsidRPr="00C81B84" w14:paraId="4FD611AC" w14:textId="77777777">
        <w:trPr>
          <w:trHeight w:val="380"/>
        </w:trPr>
        <w:tc>
          <w:tcPr>
            <w:tcW w:w="680" w:type="dxa"/>
            <w:tcBorders>
              <w:top w:val="nil"/>
              <w:left w:val="nil"/>
              <w:bottom w:val="nil"/>
              <w:right w:val="nil"/>
            </w:tcBorders>
            <w:tcMar>
              <w:top w:w="128" w:type="dxa"/>
              <w:left w:w="43" w:type="dxa"/>
              <w:bottom w:w="43" w:type="dxa"/>
              <w:right w:w="43" w:type="dxa"/>
            </w:tcMar>
          </w:tcPr>
          <w:p w14:paraId="20C497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E947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62EBED" w14:textId="77777777" w:rsidR="00EE2529" w:rsidRPr="00C81B84" w:rsidRDefault="00AD5E1E" w:rsidP="00C81B84">
            <w:r w:rsidRPr="00C81B84">
              <w:t>fra kr 88 000 000 til kr 91 000 000</w:t>
            </w:r>
          </w:p>
        </w:tc>
        <w:tc>
          <w:tcPr>
            <w:tcW w:w="1400" w:type="dxa"/>
            <w:tcBorders>
              <w:top w:val="nil"/>
              <w:left w:val="nil"/>
              <w:bottom w:val="nil"/>
              <w:right w:val="nil"/>
            </w:tcBorders>
            <w:tcMar>
              <w:top w:w="128" w:type="dxa"/>
              <w:left w:w="43" w:type="dxa"/>
              <w:bottom w:w="43" w:type="dxa"/>
              <w:right w:w="43" w:type="dxa"/>
            </w:tcMar>
            <w:vAlign w:val="bottom"/>
          </w:tcPr>
          <w:p w14:paraId="6E01A2F9" w14:textId="77777777" w:rsidR="00EE2529" w:rsidRPr="00C81B84" w:rsidRDefault="00EE2529" w:rsidP="00C81B84"/>
        </w:tc>
      </w:tr>
      <w:tr w:rsidR="00EE2529" w:rsidRPr="00C81B84" w14:paraId="208D58B3" w14:textId="77777777">
        <w:trPr>
          <w:trHeight w:val="380"/>
        </w:trPr>
        <w:tc>
          <w:tcPr>
            <w:tcW w:w="680" w:type="dxa"/>
            <w:tcBorders>
              <w:top w:val="nil"/>
              <w:left w:val="nil"/>
              <w:bottom w:val="nil"/>
              <w:right w:val="nil"/>
            </w:tcBorders>
            <w:tcMar>
              <w:top w:w="128" w:type="dxa"/>
              <w:left w:w="43" w:type="dxa"/>
              <w:bottom w:w="43" w:type="dxa"/>
              <w:right w:w="43" w:type="dxa"/>
            </w:tcMar>
          </w:tcPr>
          <w:p w14:paraId="6270D09E" w14:textId="77777777" w:rsidR="00EE2529" w:rsidRPr="00C81B84" w:rsidRDefault="00AD5E1E" w:rsidP="00C81B84">
            <w:r w:rsidRPr="00C81B84">
              <w:t>621</w:t>
            </w:r>
          </w:p>
        </w:tc>
        <w:tc>
          <w:tcPr>
            <w:tcW w:w="680" w:type="dxa"/>
            <w:tcBorders>
              <w:top w:val="nil"/>
              <w:left w:val="nil"/>
              <w:bottom w:val="nil"/>
              <w:right w:val="nil"/>
            </w:tcBorders>
            <w:tcMar>
              <w:top w:w="128" w:type="dxa"/>
              <w:left w:w="43" w:type="dxa"/>
              <w:bottom w:w="43" w:type="dxa"/>
              <w:right w:w="43" w:type="dxa"/>
            </w:tcMar>
          </w:tcPr>
          <w:p w14:paraId="1D00352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033D3C" w14:textId="77777777" w:rsidR="00EE2529" w:rsidRPr="00C81B84" w:rsidRDefault="00AD5E1E" w:rsidP="00C81B84">
            <w:r w:rsidRPr="00C81B84">
              <w:t>Tilskudd til sosiale tjenester og sosial inkludering:</w:t>
            </w:r>
          </w:p>
        </w:tc>
        <w:tc>
          <w:tcPr>
            <w:tcW w:w="1400" w:type="dxa"/>
            <w:tcBorders>
              <w:top w:val="nil"/>
              <w:left w:val="nil"/>
              <w:bottom w:val="nil"/>
              <w:right w:val="nil"/>
            </w:tcBorders>
            <w:tcMar>
              <w:top w:w="128" w:type="dxa"/>
              <w:left w:w="43" w:type="dxa"/>
              <w:bottom w:w="43" w:type="dxa"/>
              <w:right w:w="43" w:type="dxa"/>
            </w:tcMar>
            <w:vAlign w:val="bottom"/>
          </w:tcPr>
          <w:p w14:paraId="1350DF25" w14:textId="77777777" w:rsidR="00EE2529" w:rsidRPr="00C81B84" w:rsidRDefault="00EE2529" w:rsidP="00C81B84"/>
        </w:tc>
      </w:tr>
      <w:tr w:rsidR="00EE2529" w:rsidRPr="00C81B84" w14:paraId="2EB4031F" w14:textId="77777777">
        <w:trPr>
          <w:trHeight w:val="380"/>
        </w:trPr>
        <w:tc>
          <w:tcPr>
            <w:tcW w:w="680" w:type="dxa"/>
            <w:tcBorders>
              <w:top w:val="nil"/>
              <w:left w:val="nil"/>
              <w:bottom w:val="nil"/>
              <w:right w:val="nil"/>
            </w:tcBorders>
            <w:tcMar>
              <w:top w:w="128" w:type="dxa"/>
              <w:left w:w="43" w:type="dxa"/>
              <w:bottom w:w="43" w:type="dxa"/>
              <w:right w:w="43" w:type="dxa"/>
            </w:tcMar>
          </w:tcPr>
          <w:p w14:paraId="69907E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5A8C25"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7BF5AD5"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30C6CBB" w14:textId="77777777" w:rsidR="00EE2529" w:rsidRPr="00C81B84" w:rsidRDefault="00AD5E1E" w:rsidP="00C81B84">
            <w:r w:rsidRPr="00C81B84">
              <w:t>1 933 000</w:t>
            </w:r>
          </w:p>
        </w:tc>
      </w:tr>
      <w:tr w:rsidR="00EE2529" w:rsidRPr="00C81B84" w14:paraId="79A71716" w14:textId="77777777">
        <w:trPr>
          <w:trHeight w:val="380"/>
        </w:trPr>
        <w:tc>
          <w:tcPr>
            <w:tcW w:w="680" w:type="dxa"/>
            <w:tcBorders>
              <w:top w:val="nil"/>
              <w:left w:val="nil"/>
              <w:bottom w:val="nil"/>
              <w:right w:val="nil"/>
            </w:tcBorders>
            <w:tcMar>
              <w:top w:w="128" w:type="dxa"/>
              <w:left w:w="43" w:type="dxa"/>
              <w:bottom w:w="43" w:type="dxa"/>
              <w:right w:w="43" w:type="dxa"/>
            </w:tcMar>
          </w:tcPr>
          <w:p w14:paraId="4AE897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FB734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8363C1" w14:textId="77777777" w:rsidR="00EE2529" w:rsidRPr="00C81B84" w:rsidRDefault="00AD5E1E" w:rsidP="00C81B84">
            <w:r w:rsidRPr="00C81B84">
              <w:t>fra kr 90 480 000 til kr 92 413 000</w:t>
            </w:r>
          </w:p>
        </w:tc>
        <w:tc>
          <w:tcPr>
            <w:tcW w:w="1400" w:type="dxa"/>
            <w:tcBorders>
              <w:top w:val="nil"/>
              <w:left w:val="nil"/>
              <w:bottom w:val="nil"/>
              <w:right w:val="nil"/>
            </w:tcBorders>
            <w:tcMar>
              <w:top w:w="128" w:type="dxa"/>
              <w:left w:w="43" w:type="dxa"/>
              <w:bottom w:w="43" w:type="dxa"/>
              <w:right w:w="43" w:type="dxa"/>
            </w:tcMar>
            <w:vAlign w:val="bottom"/>
          </w:tcPr>
          <w:p w14:paraId="1F96DCF3" w14:textId="77777777" w:rsidR="00EE2529" w:rsidRPr="00C81B84" w:rsidRDefault="00EE2529" w:rsidP="00C81B84"/>
        </w:tc>
      </w:tr>
      <w:tr w:rsidR="00EE2529" w:rsidRPr="00C81B84" w14:paraId="21723E07" w14:textId="77777777">
        <w:trPr>
          <w:trHeight w:val="380"/>
        </w:trPr>
        <w:tc>
          <w:tcPr>
            <w:tcW w:w="680" w:type="dxa"/>
            <w:tcBorders>
              <w:top w:val="nil"/>
              <w:left w:val="nil"/>
              <w:bottom w:val="nil"/>
              <w:right w:val="nil"/>
            </w:tcBorders>
            <w:tcMar>
              <w:top w:w="128" w:type="dxa"/>
              <w:left w:w="43" w:type="dxa"/>
              <w:bottom w:w="43" w:type="dxa"/>
              <w:right w:w="43" w:type="dxa"/>
            </w:tcMar>
          </w:tcPr>
          <w:p w14:paraId="1A2DAB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2352F2"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1731F877" w14:textId="77777777" w:rsidR="00EE2529" w:rsidRPr="00C81B84" w:rsidRDefault="00AD5E1E" w:rsidP="00C81B84">
            <w:r w:rsidRPr="00C81B84">
              <w:t xml:space="preserve">Sosiale tjenester og tiltak for vanskeligstilte,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315ABF1" w14:textId="77777777" w:rsidR="00EE2529" w:rsidRPr="00C81B84" w:rsidRDefault="00AD5E1E" w:rsidP="00C81B84">
            <w:r w:rsidRPr="00C81B84">
              <w:t>3 700 000</w:t>
            </w:r>
          </w:p>
        </w:tc>
      </w:tr>
      <w:tr w:rsidR="00EE2529" w:rsidRPr="00C81B84" w14:paraId="53B46117" w14:textId="77777777">
        <w:trPr>
          <w:trHeight w:val="380"/>
        </w:trPr>
        <w:tc>
          <w:tcPr>
            <w:tcW w:w="680" w:type="dxa"/>
            <w:tcBorders>
              <w:top w:val="nil"/>
              <w:left w:val="nil"/>
              <w:bottom w:val="nil"/>
              <w:right w:val="nil"/>
            </w:tcBorders>
            <w:tcMar>
              <w:top w:w="128" w:type="dxa"/>
              <w:left w:w="43" w:type="dxa"/>
              <w:bottom w:w="43" w:type="dxa"/>
              <w:right w:w="43" w:type="dxa"/>
            </w:tcMar>
          </w:tcPr>
          <w:p w14:paraId="36C267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0CC58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0386D2" w14:textId="77777777" w:rsidR="00EE2529" w:rsidRPr="00C81B84" w:rsidRDefault="00AD5E1E" w:rsidP="00C81B84">
            <w:r w:rsidRPr="00C81B84">
              <w:t>fra kr 158 490 000 til kr 162 190 000</w:t>
            </w:r>
          </w:p>
        </w:tc>
        <w:tc>
          <w:tcPr>
            <w:tcW w:w="1400" w:type="dxa"/>
            <w:tcBorders>
              <w:top w:val="nil"/>
              <w:left w:val="nil"/>
              <w:bottom w:val="nil"/>
              <w:right w:val="nil"/>
            </w:tcBorders>
            <w:tcMar>
              <w:top w:w="128" w:type="dxa"/>
              <w:left w:w="43" w:type="dxa"/>
              <w:bottom w:w="43" w:type="dxa"/>
              <w:right w:w="43" w:type="dxa"/>
            </w:tcMar>
            <w:vAlign w:val="bottom"/>
          </w:tcPr>
          <w:p w14:paraId="6657DC89" w14:textId="77777777" w:rsidR="00EE2529" w:rsidRPr="00C81B84" w:rsidRDefault="00EE2529" w:rsidP="00C81B84"/>
        </w:tc>
      </w:tr>
      <w:tr w:rsidR="00EE2529" w:rsidRPr="00C81B84" w14:paraId="282A522E" w14:textId="77777777">
        <w:trPr>
          <w:trHeight w:val="380"/>
        </w:trPr>
        <w:tc>
          <w:tcPr>
            <w:tcW w:w="680" w:type="dxa"/>
            <w:tcBorders>
              <w:top w:val="nil"/>
              <w:left w:val="nil"/>
              <w:bottom w:val="nil"/>
              <w:right w:val="nil"/>
            </w:tcBorders>
            <w:tcMar>
              <w:top w:w="128" w:type="dxa"/>
              <w:left w:w="43" w:type="dxa"/>
              <w:bottom w:w="43" w:type="dxa"/>
              <w:right w:w="43" w:type="dxa"/>
            </w:tcMar>
          </w:tcPr>
          <w:p w14:paraId="49FD89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9933E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66A145D" w14:textId="77777777" w:rsidR="00EE2529" w:rsidRPr="00C81B84" w:rsidRDefault="00AD5E1E" w:rsidP="00C81B84">
            <w:r w:rsidRPr="00C81B84">
              <w:t xml:space="preserve">Frivillig arbeid,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9C2AFF" w14:textId="77777777" w:rsidR="00EE2529" w:rsidRPr="00C81B84" w:rsidRDefault="00AD5E1E" w:rsidP="00C81B84">
            <w:r w:rsidRPr="00C81B84">
              <w:t>2 820 000</w:t>
            </w:r>
          </w:p>
        </w:tc>
      </w:tr>
      <w:tr w:rsidR="00EE2529" w:rsidRPr="00C81B84" w14:paraId="76B54636" w14:textId="77777777">
        <w:trPr>
          <w:trHeight w:val="380"/>
        </w:trPr>
        <w:tc>
          <w:tcPr>
            <w:tcW w:w="680" w:type="dxa"/>
            <w:tcBorders>
              <w:top w:val="nil"/>
              <w:left w:val="nil"/>
              <w:bottom w:val="nil"/>
              <w:right w:val="nil"/>
            </w:tcBorders>
            <w:tcMar>
              <w:top w:w="128" w:type="dxa"/>
              <w:left w:w="43" w:type="dxa"/>
              <w:bottom w:w="43" w:type="dxa"/>
              <w:right w:w="43" w:type="dxa"/>
            </w:tcMar>
          </w:tcPr>
          <w:p w14:paraId="7A9F648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DFB9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CCE73F" w14:textId="77777777" w:rsidR="00EE2529" w:rsidRPr="00C81B84" w:rsidRDefault="00AD5E1E" w:rsidP="00C81B84">
            <w:r w:rsidRPr="00C81B84">
              <w:t>fra kr 132 030 000 til kr 134 850 000</w:t>
            </w:r>
          </w:p>
        </w:tc>
        <w:tc>
          <w:tcPr>
            <w:tcW w:w="1400" w:type="dxa"/>
            <w:tcBorders>
              <w:top w:val="nil"/>
              <w:left w:val="nil"/>
              <w:bottom w:val="nil"/>
              <w:right w:val="nil"/>
            </w:tcBorders>
            <w:tcMar>
              <w:top w:w="128" w:type="dxa"/>
              <w:left w:w="43" w:type="dxa"/>
              <w:bottom w:w="43" w:type="dxa"/>
              <w:right w:w="43" w:type="dxa"/>
            </w:tcMar>
            <w:vAlign w:val="bottom"/>
          </w:tcPr>
          <w:p w14:paraId="53D03CB1" w14:textId="77777777" w:rsidR="00EE2529" w:rsidRPr="00C81B84" w:rsidRDefault="00EE2529" w:rsidP="00C81B84"/>
        </w:tc>
      </w:tr>
      <w:tr w:rsidR="00EE2529" w:rsidRPr="00C81B84" w14:paraId="6593D62D" w14:textId="77777777">
        <w:trPr>
          <w:trHeight w:val="380"/>
        </w:trPr>
        <w:tc>
          <w:tcPr>
            <w:tcW w:w="680" w:type="dxa"/>
            <w:tcBorders>
              <w:top w:val="nil"/>
              <w:left w:val="nil"/>
              <w:bottom w:val="nil"/>
              <w:right w:val="nil"/>
            </w:tcBorders>
            <w:tcMar>
              <w:top w:w="128" w:type="dxa"/>
              <w:left w:w="43" w:type="dxa"/>
              <w:bottom w:w="43" w:type="dxa"/>
              <w:right w:w="43" w:type="dxa"/>
            </w:tcMar>
          </w:tcPr>
          <w:p w14:paraId="235385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3EBB3D"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3FA1FE9C" w14:textId="77777777" w:rsidR="00EE2529" w:rsidRPr="00C81B84" w:rsidRDefault="00AD5E1E" w:rsidP="00C81B84">
            <w:r w:rsidRPr="00C81B84">
              <w:t>Tilskudd til pensjonistenes organisasjoner mv., forhøyes med</w:t>
            </w:r>
          </w:p>
        </w:tc>
        <w:tc>
          <w:tcPr>
            <w:tcW w:w="1400" w:type="dxa"/>
            <w:tcBorders>
              <w:top w:val="nil"/>
              <w:left w:val="nil"/>
              <w:bottom w:val="nil"/>
              <w:right w:val="nil"/>
            </w:tcBorders>
            <w:tcMar>
              <w:top w:w="128" w:type="dxa"/>
              <w:left w:w="43" w:type="dxa"/>
              <w:bottom w:w="43" w:type="dxa"/>
              <w:right w:w="43" w:type="dxa"/>
            </w:tcMar>
            <w:vAlign w:val="bottom"/>
          </w:tcPr>
          <w:p w14:paraId="44B16C48" w14:textId="77777777" w:rsidR="00EE2529" w:rsidRPr="00C81B84" w:rsidRDefault="00AD5E1E" w:rsidP="00C81B84">
            <w:r w:rsidRPr="00C81B84">
              <w:t>319 000</w:t>
            </w:r>
          </w:p>
        </w:tc>
      </w:tr>
      <w:tr w:rsidR="00EE2529" w:rsidRPr="00C81B84" w14:paraId="4E4F0EFD" w14:textId="77777777">
        <w:trPr>
          <w:trHeight w:val="380"/>
        </w:trPr>
        <w:tc>
          <w:tcPr>
            <w:tcW w:w="680" w:type="dxa"/>
            <w:tcBorders>
              <w:top w:val="nil"/>
              <w:left w:val="nil"/>
              <w:bottom w:val="nil"/>
              <w:right w:val="nil"/>
            </w:tcBorders>
            <w:tcMar>
              <w:top w:w="128" w:type="dxa"/>
              <w:left w:w="43" w:type="dxa"/>
              <w:bottom w:w="43" w:type="dxa"/>
              <w:right w:w="43" w:type="dxa"/>
            </w:tcMar>
          </w:tcPr>
          <w:p w14:paraId="738C7C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877F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2FC92B" w14:textId="77777777" w:rsidR="00EE2529" w:rsidRPr="00C81B84" w:rsidRDefault="00AD5E1E" w:rsidP="00C81B84">
            <w:r w:rsidRPr="00C81B84">
              <w:t>fra kr 14 930 000 til kr 15 249 000</w:t>
            </w:r>
          </w:p>
        </w:tc>
        <w:tc>
          <w:tcPr>
            <w:tcW w:w="1400" w:type="dxa"/>
            <w:tcBorders>
              <w:top w:val="nil"/>
              <w:left w:val="nil"/>
              <w:bottom w:val="nil"/>
              <w:right w:val="nil"/>
            </w:tcBorders>
            <w:tcMar>
              <w:top w:w="128" w:type="dxa"/>
              <w:left w:w="43" w:type="dxa"/>
              <w:bottom w:w="43" w:type="dxa"/>
              <w:right w:w="43" w:type="dxa"/>
            </w:tcMar>
            <w:vAlign w:val="bottom"/>
          </w:tcPr>
          <w:p w14:paraId="1045515D" w14:textId="77777777" w:rsidR="00EE2529" w:rsidRPr="00C81B84" w:rsidRDefault="00EE2529" w:rsidP="00C81B84"/>
        </w:tc>
      </w:tr>
      <w:tr w:rsidR="00EE2529" w:rsidRPr="00C81B84" w14:paraId="2E3EC5C6" w14:textId="77777777">
        <w:trPr>
          <w:trHeight w:val="380"/>
        </w:trPr>
        <w:tc>
          <w:tcPr>
            <w:tcW w:w="680" w:type="dxa"/>
            <w:tcBorders>
              <w:top w:val="nil"/>
              <w:left w:val="nil"/>
              <w:bottom w:val="nil"/>
              <w:right w:val="nil"/>
            </w:tcBorders>
            <w:tcMar>
              <w:top w:w="128" w:type="dxa"/>
              <w:left w:w="43" w:type="dxa"/>
              <w:bottom w:w="43" w:type="dxa"/>
              <w:right w:w="43" w:type="dxa"/>
            </w:tcMar>
          </w:tcPr>
          <w:p w14:paraId="49FECE36" w14:textId="77777777" w:rsidR="00EE2529" w:rsidRPr="00C81B84" w:rsidRDefault="00AD5E1E" w:rsidP="00C81B84">
            <w:r w:rsidRPr="00C81B84">
              <w:t>634</w:t>
            </w:r>
          </w:p>
        </w:tc>
        <w:tc>
          <w:tcPr>
            <w:tcW w:w="680" w:type="dxa"/>
            <w:tcBorders>
              <w:top w:val="nil"/>
              <w:left w:val="nil"/>
              <w:bottom w:val="nil"/>
              <w:right w:val="nil"/>
            </w:tcBorders>
            <w:tcMar>
              <w:top w:w="128" w:type="dxa"/>
              <w:left w:w="43" w:type="dxa"/>
              <w:bottom w:w="43" w:type="dxa"/>
              <w:right w:w="43" w:type="dxa"/>
            </w:tcMar>
          </w:tcPr>
          <w:p w14:paraId="4F39C0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949175" w14:textId="77777777" w:rsidR="00EE2529" w:rsidRPr="00C81B84" w:rsidRDefault="00AD5E1E" w:rsidP="00C81B84">
            <w:r w:rsidRPr="00C81B84">
              <w:t>Arbeidsmarkedstiltak:</w:t>
            </w:r>
          </w:p>
        </w:tc>
        <w:tc>
          <w:tcPr>
            <w:tcW w:w="1400" w:type="dxa"/>
            <w:tcBorders>
              <w:top w:val="nil"/>
              <w:left w:val="nil"/>
              <w:bottom w:val="nil"/>
              <w:right w:val="nil"/>
            </w:tcBorders>
            <w:tcMar>
              <w:top w:w="128" w:type="dxa"/>
              <w:left w:w="43" w:type="dxa"/>
              <w:bottom w:w="43" w:type="dxa"/>
              <w:right w:w="43" w:type="dxa"/>
            </w:tcMar>
            <w:vAlign w:val="bottom"/>
          </w:tcPr>
          <w:p w14:paraId="5F9D3D1F" w14:textId="77777777" w:rsidR="00EE2529" w:rsidRPr="00C81B84" w:rsidRDefault="00EE2529" w:rsidP="00C81B84"/>
        </w:tc>
      </w:tr>
      <w:tr w:rsidR="00EE2529" w:rsidRPr="00C81B84" w14:paraId="0AAC2C07" w14:textId="77777777">
        <w:trPr>
          <w:trHeight w:val="380"/>
        </w:trPr>
        <w:tc>
          <w:tcPr>
            <w:tcW w:w="680" w:type="dxa"/>
            <w:tcBorders>
              <w:top w:val="nil"/>
              <w:left w:val="nil"/>
              <w:bottom w:val="nil"/>
              <w:right w:val="nil"/>
            </w:tcBorders>
            <w:tcMar>
              <w:top w:w="128" w:type="dxa"/>
              <w:left w:w="43" w:type="dxa"/>
              <w:bottom w:w="43" w:type="dxa"/>
              <w:right w:w="43" w:type="dxa"/>
            </w:tcMar>
          </w:tcPr>
          <w:p w14:paraId="39360B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7387F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034E46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82B280C" w14:textId="77777777" w:rsidR="00EE2529" w:rsidRPr="00C81B84" w:rsidRDefault="00AD5E1E" w:rsidP="00C81B84">
            <w:r w:rsidRPr="00C81B84">
              <w:t>2 940 000</w:t>
            </w:r>
          </w:p>
        </w:tc>
      </w:tr>
      <w:tr w:rsidR="00EE2529" w:rsidRPr="00C81B84" w14:paraId="56C499EE" w14:textId="77777777">
        <w:trPr>
          <w:trHeight w:val="380"/>
        </w:trPr>
        <w:tc>
          <w:tcPr>
            <w:tcW w:w="680" w:type="dxa"/>
            <w:tcBorders>
              <w:top w:val="nil"/>
              <w:left w:val="nil"/>
              <w:bottom w:val="nil"/>
              <w:right w:val="nil"/>
            </w:tcBorders>
            <w:tcMar>
              <w:top w:w="128" w:type="dxa"/>
              <w:left w:w="43" w:type="dxa"/>
              <w:bottom w:w="43" w:type="dxa"/>
              <w:right w:w="43" w:type="dxa"/>
            </w:tcMar>
          </w:tcPr>
          <w:p w14:paraId="0A21CF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337B1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05E4B8" w14:textId="77777777" w:rsidR="00EE2529" w:rsidRPr="00C81B84" w:rsidRDefault="00AD5E1E" w:rsidP="00C81B84">
            <w:r w:rsidRPr="00C81B84">
              <w:t>fra kr 483 630 000 til kr 486 570 000</w:t>
            </w:r>
          </w:p>
        </w:tc>
        <w:tc>
          <w:tcPr>
            <w:tcW w:w="1400" w:type="dxa"/>
            <w:tcBorders>
              <w:top w:val="nil"/>
              <w:left w:val="nil"/>
              <w:bottom w:val="nil"/>
              <w:right w:val="nil"/>
            </w:tcBorders>
            <w:tcMar>
              <w:top w:w="128" w:type="dxa"/>
              <w:left w:w="43" w:type="dxa"/>
              <w:bottom w:w="43" w:type="dxa"/>
              <w:right w:w="43" w:type="dxa"/>
            </w:tcMar>
            <w:vAlign w:val="bottom"/>
          </w:tcPr>
          <w:p w14:paraId="052425A3" w14:textId="77777777" w:rsidR="00EE2529" w:rsidRPr="00C81B84" w:rsidRDefault="00EE2529" w:rsidP="00C81B84"/>
        </w:tc>
      </w:tr>
      <w:tr w:rsidR="00EE2529" w:rsidRPr="00C81B84" w14:paraId="1F939194" w14:textId="77777777">
        <w:trPr>
          <w:trHeight w:val="640"/>
        </w:trPr>
        <w:tc>
          <w:tcPr>
            <w:tcW w:w="680" w:type="dxa"/>
            <w:tcBorders>
              <w:top w:val="nil"/>
              <w:left w:val="nil"/>
              <w:bottom w:val="nil"/>
              <w:right w:val="nil"/>
            </w:tcBorders>
            <w:tcMar>
              <w:top w:w="128" w:type="dxa"/>
              <w:left w:w="43" w:type="dxa"/>
              <w:bottom w:w="43" w:type="dxa"/>
              <w:right w:w="43" w:type="dxa"/>
            </w:tcMar>
          </w:tcPr>
          <w:p w14:paraId="4F5236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0B1DD2"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583D25C" w14:textId="77777777" w:rsidR="00EE2529" w:rsidRPr="00C81B84" w:rsidRDefault="00AD5E1E" w:rsidP="00C81B84">
            <w:r w:rsidRPr="00C81B84">
              <w:t xml:space="preserve">Forsøk med tilrettelagt videregående opplæring,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D2A01CB" w14:textId="77777777" w:rsidR="00EE2529" w:rsidRPr="00C81B84" w:rsidRDefault="00AD5E1E" w:rsidP="00C81B84">
            <w:r w:rsidRPr="00C81B84">
              <w:t>761 000</w:t>
            </w:r>
          </w:p>
        </w:tc>
      </w:tr>
      <w:tr w:rsidR="00EE2529" w:rsidRPr="00C81B84" w14:paraId="464321E4" w14:textId="77777777">
        <w:trPr>
          <w:trHeight w:val="380"/>
        </w:trPr>
        <w:tc>
          <w:tcPr>
            <w:tcW w:w="680" w:type="dxa"/>
            <w:tcBorders>
              <w:top w:val="nil"/>
              <w:left w:val="nil"/>
              <w:bottom w:val="nil"/>
              <w:right w:val="nil"/>
            </w:tcBorders>
            <w:tcMar>
              <w:top w:w="128" w:type="dxa"/>
              <w:left w:w="43" w:type="dxa"/>
              <w:bottom w:w="43" w:type="dxa"/>
              <w:right w:w="43" w:type="dxa"/>
            </w:tcMar>
          </w:tcPr>
          <w:p w14:paraId="7B44A3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420D7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0B7AA6" w14:textId="77777777" w:rsidR="00EE2529" w:rsidRPr="00C81B84" w:rsidRDefault="00AD5E1E" w:rsidP="00C81B84">
            <w:r w:rsidRPr="00C81B84">
              <w:t>fra kr 25 000 000 til kr 25 761 000</w:t>
            </w:r>
          </w:p>
        </w:tc>
        <w:tc>
          <w:tcPr>
            <w:tcW w:w="1400" w:type="dxa"/>
            <w:tcBorders>
              <w:top w:val="nil"/>
              <w:left w:val="nil"/>
              <w:bottom w:val="nil"/>
              <w:right w:val="nil"/>
            </w:tcBorders>
            <w:tcMar>
              <w:top w:w="128" w:type="dxa"/>
              <w:left w:w="43" w:type="dxa"/>
              <w:bottom w:w="43" w:type="dxa"/>
              <w:right w:w="43" w:type="dxa"/>
            </w:tcMar>
            <w:vAlign w:val="bottom"/>
          </w:tcPr>
          <w:p w14:paraId="1B6D2C24" w14:textId="77777777" w:rsidR="00EE2529" w:rsidRPr="00C81B84" w:rsidRDefault="00EE2529" w:rsidP="00C81B84"/>
        </w:tc>
      </w:tr>
      <w:tr w:rsidR="00EE2529" w:rsidRPr="00C81B84" w14:paraId="0A2CC9D1" w14:textId="77777777">
        <w:trPr>
          <w:trHeight w:val="380"/>
        </w:trPr>
        <w:tc>
          <w:tcPr>
            <w:tcW w:w="680" w:type="dxa"/>
            <w:tcBorders>
              <w:top w:val="nil"/>
              <w:left w:val="nil"/>
              <w:bottom w:val="nil"/>
              <w:right w:val="nil"/>
            </w:tcBorders>
            <w:tcMar>
              <w:top w:w="128" w:type="dxa"/>
              <w:left w:w="43" w:type="dxa"/>
              <w:bottom w:w="43" w:type="dxa"/>
              <w:right w:w="43" w:type="dxa"/>
            </w:tcMar>
          </w:tcPr>
          <w:p w14:paraId="187806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9426E7"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01A55678" w14:textId="77777777" w:rsidR="00EE2529" w:rsidRPr="00C81B84" w:rsidRDefault="00AD5E1E" w:rsidP="00C81B84">
            <w:r w:rsidRPr="00C81B84">
              <w:t xml:space="preserve">Tiltak for arbeidssøkere,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F2F84F" w14:textId="77777777" w:rsidR="00EE2529" w:rsidRPr="00C81B84" w:rsidRDefault="00AD5E1E" w:rsidP="00C81B84">
            <w:r w:rsidRPr="00C81B84">
              <w:t>417 758 000</w:t>
            </w:r>
          </w:p>
        </w:tc>
      </w:tr>
      <w:tr w:rsidR="00EE2529" w:rsidRPr="00C81B84" w14:paraId="37148785" w14:textId="77777777">
        <w:trPr>
          <w:trHeight w:val="380"/>
        </w:trPr>
        <w:tc>
          <w:tcPr>
            <w:tcW w:w="680" w:type="dxa"/>
            <w:tcBorders>
              <w:top w:val="nil"/>
              <w:left w:val="nil"/>
              <w:bottom w:val="nil"/>
              <w:right w:val="nil"/>
            </w:tcBorders>
            <w:tcMar>
              <w:top w:w="128" w:type="dxa"/>
              <w:left w:w="43" w:type="dxa"/>
              <w:bottom w:w="43" w:type="dxa"/>
              <w:right w:w="43" w:type="dxa"/>
            </w:tcMar>
          </w:tcPr>
          <w:p w14:paraId="7347111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66B79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9D9316" w14:textId="77777777" w:rsidR="00EE2529" w:rsidRPr="00C81B84" w:rsidRDefault="00AD5E1E" w:rsidP="00C81B84">
            <w:r w:rsidRPr="00C81B84">
              <w:t>fra kr 7 137 800 000 til kr 7 555 558 000</w:t>
            </w:r>
          </w:p>
        </w:tc>
        <w:tc>
          <w:tcPr>
            <w:tcW w:w="1400" w:type="dxa"/>
            <w:tcBorders>
              <w:top w:val="nil"/>
              <w:left w:val="nil"/>
              <w:bottom w:val="nil"/>
              <w:right w:val="nil"/>
            </w:tcBorders>
            <w:tcMar>
              <w:top w:w="128" w:type="dxa"/>
              <w:left w:w="43" w:type="dxa"/>
              <w:bottom w:w="43" w:type="dxa"/>
              <w:right w:w="43" w:type="dxa"/>
            </w:tcMar>
            <w:vAlign w:val="bottom"/>
          </w:tcPr>
          <w:p w14:paraId="2320A988" w14:textId="77777777" w:rsidR="00EE2529" w:rsidRPr="00C81B84" w:rsidRDefault="00EE2529" w:rsidP="00C81B84"/>
        </w:tc>
      </w:tr>
      <w:tr w:rsidR="00EE2529" w:rsidRPr="00C81B84" w14:paraId="172813F3" w14:textId="77777777">
        <w:trPr>
          <w:trHeight w:val="380"/>
        </w:trPr>
        <w:tc>
          <w:tcPr>
            <w:tcW w:w="680" w:type="dxa"/>
            <w:tcBorders>
              <w:top w:val="nil"/>
              <w:left w:val="nil"/>
              <w:bottom w:val="nil"/>
              <w:right w:val="nil"/>
            </w:tcBorders>
            <w:tcMar>
              <w:top w:w="128" w:type="dxa"/>
              <w:left w:w="43" w:type="dxa"/>
              <w:bottom w:w="43" w:type="dxa"/>
              <w:right w:w="43" w:type="dxa"/>
            </w:tcMar>
          </w:tcPr>
          <w:p w14:paraId="299FCD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91616B"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4E5331EB" w14:textId="77777777" w:rsidR="00EE2529" w:rsidRPr="00C81B84" w:rsidRDefault="00AD5E1E" w:rsidP="00C81B84">
            <w:r w:rsidRPr="00C81B84">
              <w:t xml:space="preserve">Varig tilrettelagt arbeid,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8AEDB83" w14:textId="77777777" w:rsidR="00EE2529" w:rsidRPr="00C81B84" w:rsidRDefault="00AD5E1E" w:rsidP="00C81B84">
            <w:r w:rsidRPr="00C81B84">
              <w:t>32 972 000</w:t>
            </w:r>
          </w:p>
        </w:tc>
      </w:tr>
      <w:tr w:rsidR="00EE2529" w:rsidRPr="00C81B84" w14:paraId="2495961C" w14:textId="77777777">
        <w:trPr>
          <w:trHeight w:val="380"/>
        </w:trPr>
        <w:tc>
          <w:tcPr>
            <w:tcW w:w="680" w:type="dxa"/>
            <w:tcBorders>
              <w:top w:val="nil"/>
              <w:left w:val="nil"/>
              <w:bottom w:val="nil"/>
              <w:right w:val="nil"/>
            </w:tcBorders>
            <w:tcMar>
              <w:top w:w="128" w:type="dxa"/>
              <w:left w:w="43" w:type="dxa"/>
              <w:bottom w:w="43" w:type="dxa"/>
              <w:right w:w="43" w:type="dxa"/>
            </w:tcMar>
          </w:tcPr>
          <w:p w14:paraId="7791FF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F87B5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A1297F" w14:textId="77777777" w:rsidR="00EE2529" w:rsidRPr="00C81B84" w:rsidRDefault="00AD5E1E" w:rsidP="00C81B84">
            <w:r w:rsidRPr="00C81B84">
              <w:t>fra kr 1 899 510 000 til kr 1 932 482 000</w:t>
            </w:r>
          </w:p>
        </w:tc>
        <w:tc>
          <w:tcPr>
            <w:tcW w:w="1400" w:type="dxa"/>
            <w:tcBorders>
              <w:top w:val="nil"/>
              <w:left w:val="nil"/>
              <w:bottom w:val="nil"/>
              <w:right w:val="nil"/>
            </w:tcBorders>
            <w:tcMar>
              <w:top w:w="128" w:type="dxa"/>
              <w:left w:w="43" w:type="dxa"/>
              <w:bottom w:w="43" w:type="dxa"/>
              <w:right w:w="43" w:type="dxa"/>
            </w:tcMar>
            <w:vAlign w:val="bottom"/>
          </w:tcPr>
          <w:p w14:paraId="42C1EC5D" w14:textId="77777777" w:rsidR="00EE2529" w:rsidRPr="00C81B84" w:rsidRDefault="00EE2529" w:rsidP="00C81B84"/>
        </w:tc>
      </w:tr>
      <w:tr w:rsidR="00EE2529" w:rsidRPr="00C81B84" w14:paraId="348BA98C" w14:textId="77777777">
        <w:trPr>
          <w:trHeight w:val="380"/>
        </w:trPr>
        <w:tc>
          <w:tcPr>
            <w:tcW w:w="680" w:type="dxa"/>
            <w:tcBorders>
              <w:top w:val="nil"/>
              <w:left w:val="nil"/>
              <w:bottom w:val="nil"/>
              <w:right w:val="nil"/>
            </w:tcBorders>
            <w:tcMar>
              <w:top w:w="128" w:type="dxa"/>
              <w:left w:w="43" w:type="dxa"/>
              <w:bottom w:w="43" w:type="dxa"/>
              <w:right w:w="43" w:type="dxa"/>
            </w:tcMar>
          </w:tcPr>
          <w:p w14:paraId="19AC80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C49773"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55F2C455" w14:textId="77777777" w:rsidR="00EE2529" w:rsidRPr="00C81B84" w:rsidRDefault="00AD5E1E" w:rsidP="00C81B84">
            <w:r w:rsidRPr="00C81B84">
              <w:t>Tilskudd til arbeids- og utdanningsreiser, forhøyes med</w:t>
            </w:r>
          </w:p>
        </w:tc>
        <w:tc>
          <w:tcPr>
            <w:tcW w:w="1400" w:type="dxa"/>
            <w:tcBorders>
              <w:top w:val="nil"/>
              <w:left w:val="nil"/>
              <w:bottom w:val="nil"/>
              <w:right w:val="nil"/>
            </w:tcBorders>
            <w:tcMar>
              <w:top w:w="128" w:type="dxa"/>
              <w:left w:w="43" w:type="dxa"/>
              <w:bottom w:w="43" w:type="dxa"/>
              <w:right w:w="43" w:type="dxa"/>
            </w:tcMar>
            <w:vAlign w:val="bottom"/>
          </w:tcPr>
          <w:p w14:paraId="5D62DB80" w14:textId="77777777" w:rsidR="00EE2529" w:rsidRPr="00C81B84" w:rsidRDefault="00AD5E1E" w:rsidP="00C81B84">
            <w:r w:rsidRPr="00C81B84">
              <w:t>1 701 000</w:t>
            </w:r>
          </w:p>
        </w:tc>
      </w:tr>
      <w:tr w:rsidR="00EE2529" w:rsidRPr="00C81B84" w14:paraId="32F156AF" w14:textId="77777777">
        <w:trPr>
          <w:trHeight w:val="380"/>
        </w:trPr>
        <w:tc>
          <w:tcPr>
            <w:tcW w:w="680" w:type="dxa"/>
            <w:tcBorders>
              <w:top w:val="nil"/>
              <w:left w:val="nil"/>
              <w:bottom w:val="nil"/>
              <w:right w:val="nil"/>
            </w:tcBorders>
            <w:tcMar>
              <w:top w:w="128" w:type="dxa"/>
              <w:left w:w="43" w:type="dxa"/>
              <w:bottom w:w="43" w:type="dxa"/>
              <w:right w:w="43" w:type="dxa"/>
            </w:tcMar>
          </w:tcPr>
          <w:p w14:paraId="6CF436D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E91E9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484992" w14:textId="77777777" w:rsidR="00EE2529" w:rsidRPr="00C81B84" w:rsidRDefault="00AD5E1E" w:rsidP="00C81B84">
            <w:r w:rsidRPr="00C81B84">
              <w:t>fra kr 79 630 000 til kr 81 331 000</w:t>
            </w:r>
          </w:p>
        </w:tc>
        <w:tc>
          <w:tcPr>
            <w:tcW w:w="1400" w:type="dxa"/>
            <w:tcBorders>
              <w:top w:val="nil"/>
              <w:left w:val="nil"/>
              <w:bottom w:val="nil"/>
              <w:right w:val="nil"/>
            </w:tcBorders>
            <w:tcMar>
              <w:top w:w="128" w:type="dxa"/>
              <w:left w:w="43" w:type="dxa"/>
              <w:bottom w:w="43" w:type="dxa"/>
              <w:right w:w="43" w:type="dxa"/>
            </w:tcMar>
            <w:vAlign w:val="bottom"/>
          </w:tcPr>
          <w:p w14:paraId="393B4C77" w14:textId="77777777" w:rsidR="00EE2529" w:rsidRPr="00C81B84" w:rsidRDefault="00EE2529" w:rsidP="00C81B84"/>
        </w:tc>
      </w:tr>
      <w:tr w:rsidR="00EE2529" w:rsidRPr="00C81B84" w14:paraId="28062F2B" w14:textId="77777777">
        <w:trPr>
          <w:trHeight w:val="380"/>
        </w:trPr>
        <w:tc>
          <w:tcPr>
            <w:tcW w:w="680" w:type="dxa"/>
            <w:tcBorders>
              <w:top w:val="nil"/>
              <w:left w:val="nil"/>
              <w:bottom w:val="nil"/>
              <w:right w:val="nil"/>
            </w:tcBorders>
            <w:tcMar>
              <w:top w:w="128" w:type="dxa"/>
              <w:left w:w="43" w:type="dxa"/>
              <w:bottom w:w="43" w:type="dxa"/>
              <w:right w:w="43" w:type="dxa"/>
            </w:tcMar>
          </w:tcPr>
          <w:p w14:paraId="6F974F2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C4E510"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0E945262" w14:textId="77777777" w:rsidR="00EE2529" w:rsidRPr="00C81B84" w:rsidRDefault="00AD5E1E" w:rsidP="00C81B84">
            <w:r w:rsidRPr="00C81B84">
              <w:t>Funksjonsassistanse i arbeidslivet, forhøyes med</w:t>
            </w:r>
          </w:p>
        </w:tc>
        <w:tc>
          <w:tcPr>
            <w:tcW w:w="1400" w:type="dxa"/>
            <w:tcBorders>
              <w:top w:val="nil"/>
              <w:left w:val="nil"/>
              <w:bottom w:val="nil"/>
              <w:right w:val="nil"/>
            </w:tcBorders>
            <w:tcMar>
              <w:top w:w="128" w:type="dxa"/>
              <w:left w:w="43" w:type="dxa"/>
              <w:bottom w:w="43" w:type="dxa"/>
              <w:right w:w="43" w:type="dxa"/>
            </w:tcMar>
            <w:vAlign w:val="bottom"/>
          </w:tcPr>
          <w:p w14:paraId="6B293C96" w14:textId="77777777" w:rsidR="00EE2529" w:rsidRPr="00C81B84" w:rsidRDefault="00AD5E1E" w:rsidP="00C81B84">
            <w:r w:rsidRPr="00C81B84">
              <w:t>19 639 000</w:t>
            </w:r>
          </w:p>
        </w:tc>
      </w:tr>
      <w:tr w:rsidR="00EE2529" w:rsidRPr="00C81B84" w14:paraId="7F44E689" w14:textId="77777777">
        <w:trPr>
          <w:trHeight w:val="380"/>
        </w:trPr>
        <w:tc>
          <w:tcPr>
            <w:tcW w:w="680" w:type="dxa"/>
            <w:tcBorders>
              <w:top w:val="nil"/>
              <w:left w:val="nil"/>
              <w:bottom w:val="nil"/>
              <w:right w:val="nil"/>
            </w:tcBorders>
            <w:tcMar>
              <w:top w:w="128" w:type="dxa"/>
              <w:left w:w="43" w:type="dxa"/>
              <w:bottom w:w="43" w:type="dxa"/>
              <w:right w:w="43" w:type="dxa"/>
            </w:tcMar>
          </w:tcPr>
          <w:p w14:paraId="104C550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6676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E9B74D" w14:textId="77777777" w:rsidR="00EE2529" w:rsidRPr="00C81B84" w:rsidRDefault="00AD5E1E" w:rsidP="00C81B84">
            <w:r w:rsidRPr="00C81B84">
              <w:t>fra kr 72 040 000 til kr 91 679 000</w:t>
            </w:r>
          </w:p>
        </w:tc>
        <w:tc>
          <w:tcPr>
            <w:tcW w:w="1400" w:type="dxa"/>
            <w:tcBorders>
              <w:top w:val="nil"/>
              <w:left w:val="nil"/>
              <w:bottom w:val="nil"/>
              <w:right w:val="nil"/>
            </w:tcBorders>
            <w:tcMar>
              <w:top w:w="128" w:type="dxa"/>
              <w:left w:w="43" w:type="dxa"/>
              <w:bottom w:w="43" w:type="dxa"/>
              <w:right w:w="43" w:type="dxa"/>
            </w:tcMar>
            <w:vAlign w:val="bottom"/>
          </w:tcPr>
          <w:p w14:paraId="1529CA5C" w14:textId="77777777" w:rsidR="00EE2529" w:rsidRPr="00C81B84" w:rsidRDefault="00EE2529" w:rsidP="00C81B84"/>
        </w:tc>
      </w:tr>
      <w:tr w:rsidR="00EE2529" w:rsidRPr="00C81B84" w14:paraId="02E1E078" w14:textId="77777777">
        <w:trPr>
          <w:trHeight w:val="380"/>
        </w:trPr>
        <w:tc>
          <w:tcPr>
            <w:tcW w:w="680" w:type="dxa"/>
            <w:tcBorders>
              <w:top w:val="nil"/>
              <w:left w:val="nil"/>
              <w:bottom w:val="nil"/>
              <w:right w:val="nil"/>
            </w:tcBorders>
            <w:tcMar>
              <w:top w:w="128" w:type="dxa"/>
              <w:left w:w="43" w:type="dxa"/>
              <w:bottom w:w="43" w:type="dxa"/>
              <w:right w:w="43" w:type="dxa"/>
            </w:tcMar>
          </w:tcPr>
          <w:p w14:paraId="114D220A" w14:textId="77777777" w:rsidR="00EE2529" w:rsidRPr="00C81B84" w:rsidRDefault="00AD5E1E" w:rsidP="00C81B84">
            <w:r w:rsidRPr="00C81B84">
              <w:t>635</w:t>
            </w:r>
          </w:p>
        </w:tc>
        <w:tc>
          <w:tcPr>
            <w:tcW w:w="680" w:type="dxa"/>
            <w:tcBorders>
              <w:top w:val="nil"/>
              <w:left w:val="nil"/>
              <w:bottom w:val="nil"/>
              <w:right w:val="nil"/>
            </w:tcBorders>
            <w:tcMar>
              <w:top w:w="128" w:type="dxa"/>
              <w:left w:w="43" w:type="dxa"/>
              <w:bottom w:w="43" w:type="dxa"/>
              <w:right w:w="43" w:type="dxa"/>
            </w:tcMar>
          </w:tcPr>
          <w:p w14:paraId="571F8E4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A33AC6" w14:textId="77777777" w:rsidR="00EE2529" w:rsidRPr="00C81B84" w:rsidRDefault="00AD5E1E" w:rsidP="00C81B84">
            <w:r w:rsidRPr="00C81B84">
              <w:t>Ventelønn:</w:t>
            </w:r>
          </w:p>
        </w:tc>
        <w:tc>
          <w:tcPr>
            <w:tcW w:w="1400" w:type="dxa"/>
            <w:tcBorders>
              <w:top w:val="nil"/>
              <w:left w:val="nil"/>
              <w:bottom w:val="nil"/>
              <w:right w:val="nil"/>
            </w:tcBorders>
            <w:tcMar>
              <w:top w:w="128" w:type="dxa"/>
              <w:left w:w="43" w:type="dxa"/>
              <w:bottom w:w="43" w:type="dxa"/>
              <w:right w:w="43" w:type="dxa"/>
            </w:tcMar>
            <w:vAlign w:val="bottom"/>
          </w:tcPr>
          <w:p w14:paraId="4112A21C" w14:textId="77777777" w:rsidR="00EE2529" w:rsidRPr="00C81B84" w:rsidRDefault="00EE2529" w:rsidP="00C81B84"/>
        </w:tc>
      </w:tr>
      <w:tr w:rsidR="00EE2529" w:rsidRPr="00C81B84" w14:paraId="5753BF23" w14:textId="77777777">
        <w:trPr>
          <w:trHeight w:val="380"/>
        </w:trPr>
        <w:tc>
          <w:tcPr>
            <w:tcW w:w="680" w:type="dxa"/>
            <w:tcBorders>
              <w:top w:val="nil"/>
              <w:left w:val="nil"/>
              <w:bottom w:val="nil"/>
              <w:right w:val="nil"/>
            </w:tcBorders>
            <w:tcMar>
              <w:top w:w="128" w:type="dxa"/>
              <w:left w:w="43" w:type="dxa"/>
              <w:bottom w:w="43" w:type="dxa"/>
              <w:right w:w="43" w:type="dxa"/>
            </w:tcMar>
          </w:tcPr>
          <w:p w14:paraId="2E6D1C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E4C05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4B2F9A9" w14:textId="77777777" w:rsidR="00EE2529" w:rsidRPr="00C81B84" w:rsidRDefault="00AD5E1E" w:rsidP="00C81B84">
            <w:r w:rsidRPr="00C81B84">
              <w:t xml:space="preserve">Driftsutgifter,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1208324" w14:textId="77777777" w:rsidR="00EE2529" w:rsidRPr="00C81B84" w:rsidRDefault="00AD5E1E" w:rsidP="00C81B84">
            <w:r w:rsidRPr="00C81B84">
              <w:t>100 000</w:t>
            </w:r>
          </w:p>
        </w:tc>
      </w:tr>
      <w:tr w:rsidR="00EE2529" w:rsidRPr="00C81B84" w14:paraId="56F80F07" w14:textId="77777777">
        <w:trPr>
          <w:trHeight w:val="380"/>
        </w:trPr>
        <w:tc>
          <w:tcPr>
            <w:tcW w:w="680" w:type="dxa"/>
            <w:tcBorders>
              <w:top w:val="nil"/>
              <w:left w:val="nil"/>
              <w:bottom w:val="nil"/>
              <w:right w:val="nil"/>
            </w:tcBorders>
            <w:tcMar>
              <w:top w:w="128" w:type="dxa"/>
              <w:left w:w="43" w:type="dxa"/>
              <w:bottom w:w="43" w:type="dxa"/>
              <w:right w:w="43" w:type="dxa"/>
            </w:tcMar>
          </w:tcPr>
          <w:p w14:paraId="42D8915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4D4E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B98FC2" w14:textId="77777777" w:rsidR="00EE2529" w:rsidRPr="00C81B84" w:rsidRDefault="00AD5E1E" w:rsidP="00C81B84">
            <w:r w:rsidRPr="00C81B84">
              <w:t>fra kr 1 900 000 til kr 2 000 000</w:t>
            </w:r>
          </w:p>
        </w:tc>
        <w:tc>
          <w:tcPr>
            <w:tcW w:w="1400" w:type="dxa"/>
            <w:tcBorders>
              <w:top w:val="nil"/>
              <w:left w:val="nil"/>
              <w:bottom w:val="nil"/>
              <w:right w:val="nil"/>
            </w:tcBorders>
            <w:tcMar>
              <w:top w:w="128" w:type="dxa"/>
              <w:left w:w="43" w:type="dxa"/>
              <w:bottom w:w="43" w:type="dxa"/>
              <w:right w:w="43" w:type="dxa"/>
            </w:tcMar>
            <w:vAlign w:val="bottom"/>
          </w:tcPr>
          <w:p w14:paraId="6ACD09A6" w14:textId="77777777" w:rsidR="00EE2529" w:rsidRPr="00C81B84" w:rsidRDefault="00EE2529" w:rsidP="00C81B84"/>
        </w:tc>
      </w:tr>
      <w:tr w:rsidR="00EE2529" w:rsidRPr="00C81B84" w14:paraId="4BC895CB" w14:textId="77777777">
        <w:trPr>
          <w:trHeight w:val="380"/>
        </w:trPr>
        <w:tc>
          <w:tcPr>
            <w:tcW w:w="680" w:type="dxa"/>
            <w:tcBorders>
              <w:top w:val="nil"/>
              <w:left w:val="nil"/>
              <w:bottom w:val="nil"/>
              <w:right w:val="nil"/>
            </w:tcBorders>
            <w:tcMar>
              <w:top w:w="128" w:type="dxa"/>
              <w:left w:w="43" w:type="dxa"/>
              <w:bottom w:w="43" w:type="dxa"/>
              <w:right w:w="43" w:type="dxa"/>
            </w:tcMar>
          </w:tcPr>
          <w:p w14:paraId="056564C6" w14:textId="77777777" w:rsidR="00EE2529" w:rsidRPr="00C81B84" w:rsidRDefault="00AD5E1E" w:rsidP="00C81B84">
            <w:r w:rsidRPr="00C81B84">
              <w:t>640</w:t>
            </w:r>
          </w:p>
        </w:tc>
        <w:tc>
          <w:tcPr>
            <w:tcW w:w="680" w:type="dxa"/>
            <w:tcBorders>
              <w:top w:val="nil"/>
              <w:left w:val="nil"/>
              <w:bottom w:val="nil"/>
              <w:right w:val="nil"/>
            </w:tcBorders>
            <w:tcMar>
              <w:top w:w="128" w:type="dxa"/>
              <w:left w:w="43" w:type="dxa"/>
              <w:bottom w:w="43" w:type="dxa"/>
              <w:right w:w="43" w:type="dxa"/>
            </w:tcMar>
          </w:tcPr>
          <w:p w14:paraId="1DD7C29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51F432" w14:textId="77777777" w:rsidR="00EE2529" w:rsidRPr="00C81B84" w:rsidRDefault="00AD5E1E" w:rsidP="00C81B84">
            <w:r w:rsidRPr="00C81B84">
              <w:t>Arbeidstilsynet:</w:t>
            </w:r>
          </w:p>
        </w:tc>
        <w:tc>
          <w:tcPr>
            <w:tcW w:w="1400" w:type="dxa"/>
            <w:tcBorders>
              <w:top w:val="nil"/>
              <w:left w:val="nil"/>
              <w:bottom w:val="nil"/>
              <w:right w:val="nil"/>
            </w:tcBorders>
            <w:tcMar>
              <w:top w:w="128" w:type="dxa"/>
              <w:left w:w="43" w:type="dxa"/>
              <w:bottom w:w="43" w:type="dxa"/>
              <w:right w:w="43" w:type="dxa"/>
            </w:tcMar>
            <w:vAlign w:val="bottom"/>
          </w:tcPr>
          <w:p w14:paraId="58122955" w14:textId="77777777" w:rsidR="00EE2529" w:rsidRPr="00C81B84" w:rsidRDefault="00EE2529" w:rsidP="00C81B84"/>
        </w:tc>
      </w:tr>
      <w:tr w:rsidR="00EE2529" w:rsidRPr="00C81B84" w14:paraId="7AE491C9" w14:textId="77777777">
        <w:trPr>
          <w:trHeight w:val="380"/>
        </w:trPr>
        <w:tc>
          <w:tcPr>
            <w:tcW w:w="680" w:type="dxa"/>
            <w:tcBorders>
              <w:top w:val="nil"/>
              <w:left w:val="nil"/>
              <w:bottom w:val="nil"/>
              <w:right w:val="nil"/>
            </w:tcBorders>
            <w:tcMar>
              <w:top w:w="128" w:type="dxa"/>
              <w:left w:w="43" w:type="dxa"/>
              <w:bottom w:w="43" w:type="dxa"/>
              <w:right w:w="43" w:type="dxa"/>
            </w:tcMar>
          </w:tcPr>
          <w:p w14:paraId="6927668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947A4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6246CC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E6D1C54" w14:textId="77777777" w:rsidR="00EE2529" w:rsidRPr="00C81B84" w:rsidRDefault="00AD5E1E" w:rsidP="00C81B84">
            <w:r w:rsidRPr="00C81B84">
              <w:t>6 866 000</w:t>
            </w:r>
          </w:p>
        </w:tc>
      </w:tr>
      <w:tr w:rsidR="00EE2529" w:rsidRPr="00C81B84" w14:paraId="09A6FFA6" w14:textId="77777777">
        <w:trPr>
          <w:trHeight w:val="380"/>
        </w:trPr>
        <w:tc>
          <w:tcPr>
            <w:tcW w:w="680" w:type="dxa"/>
            <w:tcBorders>
              <w:top w:val="nil"/>
              <w:left w:val="nil"/>
              <w:bottom w:val="nil"/>
              <w:right w:val="nil"/>
            </w:tcBorders>
            <w:tcMar>
              <w:top w:w="128" w:type="dxa"/>
              <w:left w:w="43" w:type="dxa"/>
              <w:bottom w:w="43" w:type="dxa"/>
              <w:right w:w="43" w:type="dxa"/>
            </w:tcMar>
          </w:tcPr>
          <w:p w14:paraId="2DB9D2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DF2C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C714A9" w14:textId="77777777" w:rsidR="00EE2529" w:rsidRPr="00C81B84" w:rsidRDefault="00AD5E1E" w:rsidP="00C81B84">
            <w:r w:rsidRPr="00C81B84">
              <w:t>fra kr 808 320 000 til kr 815 186 000</w:t>
            </w:r>
          </w:p>
        </w:tc>
        <w:tc>
          <w:tcPr>
            <w:tcW w:w="1400" w:type="dxa"/>
            <w:tcBorders>
              <w:top w:val="nil"/>
              <w:left w:val="nil"/>
              <w:bottom w:val="nil"/>
              <w:right w:val="nil"/>
            </w:tcBorders>
            <w:tcMar>
              <w:top w:w="128" w:type="dxa"/>
              <w:left w:w="43" w:type="dxa"/>
              <w:bottom w:w="43" w:type="dxa"/>
              <w:right w:w="43" w:type="dxa"/>
            </w:tcMar>
            <w:vAlign w:val="bottom"/>
          </w:tcPr>
          <w:p w14:paraId="78705CDA" w14:textId="77777777" w:rsidR="00EE2529" w:rsidRPr="00C81B84" w:rsidRDefault="00EE2529" w:rsidP="00C81B84"/>
        </w:tc>
      </w:tr>
      <w:tr w:rsidR="00EE2529" w:rsidRPr="00C81B84" w14:paraId="36305BD5" w14:textId="77777777">
        <w:trPr>
          <w:trHeight w:val="380"/>
        </w:trPr>
        <w:tc>
          <w:tcPr>
            <w:tcW w:w="680" w:type="dxa"/>
            <w:tcBorders>
              <w:top w:val="nil"/>
              <w:left w:val="nil"/>
              <w:bottom w:val="nil"/>
              <w:right w:val="nil"/>
            </w:tcBorders>
            <w:tcMar>
              <w:top w:w="128" w:type="dxa"/>
              <w:left w:w="43" w:type="dxa"/>
              <w:bottom w:w="43" w:type="dxa"/>
              <w:right w:w="43" w:type="dxa"/>
            </w:tcMar>
          </w:tcPr>
          <w:p w14:paraId="66AA3E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3ADA5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8D7E418" w14:textId="77777777" w:rsidR="00EE2529" w:rsidRPr="00C81B84" w:rsidRDefault="00AD5E1E" w:rsidP="00C81B84">
            <w:r w:rsidRPr="00C81B84">
              <w:t>Spesielle driftsutgifter, regionale verneombud, forhøyes med</w:t>
            </w:r>
          </w:p>
        </w:tc>
        <w:tc>
          <w:tcPr>
            <w:tcW w:w="1400" w:type="dxa"/>
            <w:tcBorders>
              <w:top w:val="nil"/>
              <w:left w:val="nil"/>
              <w:bottom w:val="nil"/>
              <w:right w:val="nil"/>
            </w:tcBorders>
            <w:tcMar>
              <w:top w:w="128" w:type="dxa"/>
              <w:left w:w="43" w:type="dxa"/>
              <w:bottom w:w="43" w:type="dxa"/>
              <w:right w:w="43" w:type="dxa"/>
            </w:tcMar>
            <w:vAlign w:val="bottom"/>
          </w:tcPr>
          <w:p w14:paraId="3D566368" w14:textId="77777777" w:rsidR="00EE2529" w:rsidRPr="00C81B84" w:rsidRDefault="00AD5E1E" w:rsidP="00C81B84">
            <w:r w:rsidRPr="00C81B84">
              <w:t>378 000</w:t>
            </w:r>
          </w:p>
        </w:tc>
      </w:tr>
      <w:tr w:rsidR="00EE2529" w:rsidRPr="00C81B84" w14:paraId="675A8191" w14:textId="77777777">
        <w:trPr>
          <w:trHeight w:val="380"/>
        </w:trPr>
        <w:tc>
          <w:tcPr>
            <w:tcW w:w="680" w:type="dxa"/>
            <w:tcBorders>
              <w:top w:val="nil"/>
              <w:left w:val="nil"/>
              <w:bottom w:val="nil"/>
              <w:right w:val="nil"/>
            </w:tcBorders>
            <w:tcMar>
              <w:top w:w="128" w:type="dxa"/>
              <w:left w:w="43" w:type="dxa"/>
              <w:bottom w:w="43" w:type="dxa"/>
              <w:right w:w="43" w:type="dxa"/>
            </w:tcMar>
          </w:tcPr>
          <w:p w14:paraId="783FC6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9DF2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6B5795" w14:textId="77777777" w:rsidR="00EE2529" w:rsidRPr="00C81B84" w:rsidRDefault="00AD5E1E" w:rsidP="00C81B84">
            <w:r w:rsidRPr="00C81B84">
              <w:t>fra kr 17 280 000 til kr 17 658 000</w:t>
            </w:r>
          </w:p>
        </w:tc>
        <w:tc>
          <w:tcPr>
            <w:tcW w:w="1400" w:type="dxa"/>
            <w:tcBorders>
              <w:top w:val="nil"/>
              <w:left w:val="nil"/>
              <w:bottom w:val="nil"/>
              <w:right w:val="nil"/>
            </w:tcBorders>
            <w:tcMar>
              <w:top w:w="128" w:type="dxa"/>
              <w:left w:w="43" w:type="dxa"/>
              <w:bottom w:w="43" w:type="dxa"/>
              <w:right w:w="43" w:type="dxa"/>
            </w:tcMar>
            <w:vAlign w:val="bottom"/>
          </w:tcPr>
          <w:p w14:paraId="280BCA3E" w14:textId="77777777" w:rsidR="00EE2529" w:rsidRPr="00C81B84" w:rsidRDefault="00EE2529" w:rsidP="00C81B84"/>
        </w:tc>
      </w:tr>
      <w:tr w:rsidR="00EE2529" w:rsidRPr="00C81B84" w14:paraId="5D7BEB17" w14:textId="77777777">
        <w:trPr>
          <w:trHeight w:val="380"/>
        </w:trPr>
        <w:tc>
          <w:tcPr>
            <w:tcW w:w="680" w:type="dxa"/>
            <w:tcBorders>
              <w:top w:val="nil"/>
              <w:left w:val="nil"/>
              <w:bottom w:val="nil"/>
              <w:right w:val="nil"/>
            </w:tcBorders>
            <w:tcMar>
              <w:top w:w="128" w:type="dxa"/>
              <w:left w:w="43" w:type="dxa"/>
              <w:bottom w:w="43" w:type="dxa"/>
              <w:right w:w="43" w:type="dxa"/>
            </w:tcMar>
          </w:tcPr>
          <w:p w14:paraId="162977BD" w14:textId="77777777" w:rsidR="00EE2529" w:rsidRPr="00C81B84" w:rsidRDefault="00AD5E1E" w:rsidP="00C81B84">
            <w:r w:rsidRPr="00C81B84">
              <w:t>642</w:t>
            </w:r>
          </w:p>
        </w:tc>
        <w:tc>
          <w:tcPr>
            <w:tcW w:w="680" w:type="dxa"/>
            <w:tcBorders>
              <w:top w:val="nil"/>
              <w:left w:val="nil"/>
              <w:bottom w:val="nil"/>
              <w:right w:val="nil"/>
            </w:tcBorders>
            <w:tcMar>
              <w:top w:w="128" w:type="dxa"/>
              <w:left w:w="43" w:type="dxa"/>
              <w:bottom w:w="43" w:type="dxa"/>
              <w:right w:w="43" w:type="dxa"/>
            </w:tcMar>
          </w:tcPr>
          <w:p w14:paraId="4FE33B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7D7670" w14:textId="77777777" w:rsidR="00EE2529" w:rsidRPr="00C81B84" w:rsidRDefault="00AD5E1E" w:rsidP="00C81B84">
            <w:r w:rsidRPr="00C81B84">
              <w:t>Petroleumstilsynet:</w:t>
            </w:r>
          </w:p>
        </w:tc>
        <w:tc>
          <w:tcPr>
            <w:tcW w:w="1400" w:type="dxa"/>
            <w:tcBorders>
              <w:top w:val="nil"/>
              <w:left w:val="nil"/>
              <w:bottom w:val="nil"/>
              <w:right w:val="nil"/>
            </w:tcBorders>
            <w:tcMar>
              <w:top w:w="128" w:type="dxa"/>
              <w:left w:w="43" w:type="dxa"/>
              <w:bottom w:w="43" w:type="dxa"/>
              <w:right w:w="43" w:type="dxa"/>
            </w:tcMar>
            <w:vAlign w:val="bottom"/>
          </w:tcPr>
          <w:p w14:paraId="77359401" w14:textId="77777777" w:rsidR="00EE2529" w:rsidRPr="00C81B84" w:rsidRDefault="00EE2529" w:rsidP="00C81B84"/>
        </w:tc>
      </w:tr>
      <w:tr w:rsidR="00EE2529" w:rsidRPr="00C81B84" w14:paraId="0D7EF01C" w14:textId="77777777">
        <w:trPr>
          <w:trHeight w:val="380"/>
        </w:trPr>
        <w:tc>
          <w:tcPr>
            <w:tcW w:w="680" w:type="dxa"/>
            <w:tcBorders>
              <w:top w:val="nil"/>
              <w:left w:val="nil"/>
              <w:bottom w:val="nil"/>
              <w:right w:val="nil"/>
            </w:tcBorders>
            <w:tcMar>
              <w:top w:w="128" w:type="dxa"/>
              <w:left w:w="43" w:type="dxa"/>
              <w:bottom w:w="43" w:type="dxa"/>
              <w:right w:w="43" w:type="dxa"/>
            </w:tcMar>
          </w:tcPr>
          <w:p w14:paraId="75F6AD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6E6AB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E001DC9" w14:textId="77777777" w:rsidR="00EE2529" w:rsidRPr="00C81B84" w:rsidRDefault="00AD5E1E" w:rsidP="00C81B84">
            <w:r w:rsidRPr="00C81B84">
              <w:t xml:space="preserve">Driftsutgifter, </w:t>
            </w:r>
            <w:r w:rsidRPr="00AD5E1E">
              <w:rPr>
                <w:rStyle w:val="kursiv"/>
              </w:rPr>
              <w:t>kan nyttes under post 21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58369CF" w14:textId="77777777" w:rsidR="00EE2529" w:rsidRPr="00C81B84" w:rsidRDefault="00AD5E1E" w:rsidP="00C81B84">
            <w:r w:rsidRPr="00C81B84">
              <w:t>329 055 000</w:t>
            </w:r>
          </w:p>
        </w:tc>
      </w:tr>
      <w:tr w:rsidR="00EE2529" w:rsidRPr="00C81B84" w14:paraId="31748527" w14:textId="77777777">
        <w:trPr>
          <w:trHeight w:val="380"/>
        </w:trPr>
        <w:tc>
          <w:tcPr>
            <w:tcW w:w="680" w:type="dxa"/>
            <w:tcBorders>
              <w:top w:val="nil"/>
              <w:left w:val="nil"/>
              <w:bottom w:val="nil"/>
              <w:right w:val="nil"/>
            </w:tcBorders>
            <w:tcMar>
              <w:top w:w="128" w:type="dxa"/>
              <w:left w:w="43" w:type="dxa"/>
              <w:bottom w:w="43" w:type="dxa"/>
              <w:right w:w="43" w:type="dxa"/>
            </w:tcMar>
          </w:tcPr>
          <w:p w14:paraId="59CE27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D613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C2C9DC" w14:textId="77777777" w:rsidR="00EE2529" w:rsidRPr="00C81B84" w:rsidRDefault="00AD5E1E" w:rsidP="00C81B84">
            <w:r w:rsidRPr="00C81B84">
              <w:t>fra kr 329 055 000 til kr 0</w:t>
            </w:r>
          </w:p>
        </w:tc>
        <w:tc>
          <w:tcPr>
            <w:tcW w:w="1400" w:type="dxa"/>
            <w:tcBorders>
              <w:top w:val="nil"/>
              <w:left w:val="nil"/>
              <w:bottom w:val="nil"/>
              <w:right w:val="nil"/>
            </w:tcBorders>
            <w:tcMar>
              <w:top w:w="128" w:type="dxa"/>
              <w:left w:w="43" w:type="dxa"/>
              <w:bottom w:w="43" w:type="dxa"/>
              <w:right w:w="43" w:type="dxa"/>
            </w:tcMar>
            <w:vAlign w:val="bottom"/>
          </w:tcPr>
          <w:p w14:paraId="52C6D8B5" w14:textId="77777777" w:rsidR="00EE2529" w:rsidRPr="00C81B84" w:rsidRDefault="00EE2529" w:rsidP="00C81B84"/>
        </w:tc>
      </w:tr>
      <w:tr w:rsidR="00EE2529" w:rsidRPr="00C81B84" w14:paraId="4726F54E" w14:textId="77777777">
        <w:trPr>
          <w:trHeight w:val="380"/>
        </w:trPr>
        <w:tc>
          <w:tcPr>
            <w:tcW w:w="680" w:type="dxa"/>
            <w:tcBorders>
              <w:top w:val="nil"/>
              <w:left w:val="nil"/>
              <w:bottom w:val="nil"/>
              <w:right w:val="nil"/>
            </w:tcBorders>
            <w:tcMar>
              <w:top w:w="128" w:type="dxa"/>
              <w:left w:w="43" w:type="dxa"/>
              <w:bottom w:w="43" w:type="dxa"/>
              <w:right w:w="43" w:type="dxa"/>
            </w:tcMar>
          </w:tcPr>
          <w:p w14:paraId="5E24E4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50EAA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347F87D" w14:textId="77777777" w:rsidR="00EE2529" w:rsidRPr="00C81B84" w:rsidRDefault="00AD5E1E" w:rsidP="00C81B84">
            <w:r w:rsidRPr="00C81B84">
              <w:t>Spesielle driftsutgifter,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5B14C719" w14:textId="77777777" w:rsidR="00EE2529" w:rsidRPr="00C81B84" w:rsidRDefault="00AD5E1E" w:rsidP="00C81B84">
            <w:r w:rsidRPr="00C81B84">
              <w:t>32 445 000</w:t>
            </w:r>
          </w:p>
        </w:tc>
      </w:tr>
      <w:tr w:rsidR="00EE2529" w:rsidRPr="00C81B84" w14:paraId="3ED2FFC7" w14:textId="77777777">
        <w:trPr>
          <w:trHeight w:val="380"/>
        </w:trPr>
        <w:tc>
          <w:tcPr>
            <w:tcW w:w="680" w:type="dxa"/>
            <w:tcBorders>
              <w:top w:val="nil"/>
              <w:left w:val="nil"/>
              <w:bottom w:val="nil"/>
              <w:right w:val="nil"/>
            </w:tcBorders>
            <w:tcMar>
              <w:top w:w="128" w:type="dxa"/>
              <w:left w:w="43" w:type="dxa"/>
              <w:bottom w:w="43" w:type="dxa"/>
              <w:right w:w="43" w:type="dxa"/>
            </w:tcMar>
          </w:tcPr>
          <w:p w14:paraId="3C9D886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86B3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ACBE41" w14:textId="77777777" w:rsidR="00EE2529" w:rsidRPr="00C81B84" w:rsidRDefault="00AD5E1E" w:rsidP="00C81B84">
            <w:r w:rsidRPr="00C81B84">
              <w:t>fra kr 32 445 000 til kr 0</w:t>
            </w:r>
          </w:p>
        </w:tc>
        <w:tc>
          <w:tcPr>
            <w:tcW w:w="1400" w:type="dxa"/>
            <w:tcBorders>
              <w:top w:val="nil"/>
              <w:left w:val="nil"/>
              <w:bottom w:val="nil"/>
              <w:right w:val="nil"/>
            </w:tcBorders>
            <w:tcMar>
              <w:top w:w="128" w:type="dxa"/>
              <w:left w:w="43" w:type="dxa"/>
              <w:bottom w:w="43" w:type="dxa"/>
              <w:right w:w="43" w:type="dxa"/>
            </w:tcMar>
            <w:vAlign w:val="bottom"/>
          </w:tcPr>
          <w:p w14:paraId="720B83FA" w14:textId="77777777" w:rsidR="00EE2529" w:rsidRPr="00C81B84" w:rsidRDefault="00EE2529" w:rsidP="00C81B84"/>
        </w:tc>
      </w:tr>
      <w:tr w:rsidR="00EE2529" w:rsidRPr="00C81B84" w14:paraId="12526E95" w14:textId="77777777">
        <w:trPr>
          <w:trHeight w:val="380"/>
        </w:trPr>
        <w:tc>
          <w:tcPr>
            <w:tcW w:w="680" w:type="dxa"/>
            <w:tcBorders>
              <w:top w:val="nil"/>
              <w:left w:val="nil"/>
              <w:bottom w:val="nil"/>
              <w:right w:val="nil"/>
            </w:tcBorders>
            <w:tcMar>
              <w:top w:w="128" w:type="dxa"/>
              <w:left w:w="43" w:type="dxa"/>
              <w:bottom w:w="43" w:type="dxa"/>
              <w:right w:w="43" w:type="dxa"/>
            </w:tcMar>
          </w:tcPr>
          <w:p w14:paraId="3FAB4A7D" w14:textId="77777777" w:rsidR="00EE2529" w:rsidRPr="00C81B84" w:rsidRDefault="00AD5E1E" w:rsidP="00C81B84">
            <w:r w:rsidRPr="00C81B84">
              <w:t>643</w:t>
            </w:r>
          </w:p>
        </w:tc>
        <w:tc>
          <w:tcPr>
            <w:tcW w:w="680" w:type="dxa"/>
            <w:tcBorders>
              <w:top w:val="nil"/>
              <w:left w:val="nil"/>
              <w:bottom w:val="nil"/>
              <w:right w:val="nil"/>
            </w:tcBorders>
            <w:tcMar>
              <w:top w:w="128" w:type="dxa"/>
              <w:left w:w="43" w:type="dxa"/>
              <w:bottom w:w="43" w:type="dxa"/>
              <w:right w:w="43" w:type="dxa"/>
            </w:tcMar>
          </w:tcPr>
          <w:p w14:paraId="295565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122359" w14:textId="77777777" w:rsidR="00EE2529" w:rsidRPr="00C81B84" w:rsidRDefault="00AD5E1E" w:rsidP="00C81B84">
            <w:r w:rsidRPr="00C81B84">
              <w:t>Statens arbeidsmiljøinstitutt:</w:t>
            </w:r>
          </w:p>
        </w:tc>
        <w:tc>
          <w:tcPr>
            <w:tcW w:w="1400" w:type="dxa"/>
            <w:tcBorders>
              <w:top w:val="nil"/>
              <w:left w:val="nil"/>
              <w:bottom w:val="nil"/>
              <w:right w:val="nil"/>
            </w:tcBorders>
            <w:tcMar>
              <w:top w:w="128" w:type="dxa"/>
              <w:left w:w="43" w:type="dxa"/>
              <w:bottom w:w="43" w:type="dxa"/>
              <w:right w:w="43" w:type="dxa"/>
            </w:tcMar>
            <w:vAlign w:val="bottom"/>
          </w:tcPr>
          <w:p w14:paraId="6EE2EAB1" w14:textId="77777777" w:rsidR="00EE2529" w:rsidRPr="00C81B84" w:rsidRDefault="00EE2529" w:rsidP="00C81B84"/>
        </w:tc>
      </w:tr>
      <w:tr w:rsidR="00EE2529" w:rsidRPr="00C81B84" w14:paraId="251E5A0B" w14:textId="77777777">
        <w:trPr>
          <w:trHeight w:val="380"/>
        </w:trPr>
        <w:tc>
          <w:tcPr>
            <w:tcW w:w="680" w:type="dxa"/>
            <w:tcBorders>
              <w:top w:val="nil"/>
              <w:left w:val="nil"/>
              <w:bottom w:val="nil"/>
              <w:right w:val="nil"/>
            </w:tcBorders>
            <w:tcMar>
              <w:top w:w="128" w:type="dxa"/>
              <w:left w:w="43" w:type="dxa"/>
              <w:bottom w:w="43" w:type="dxa"/>
              <w:right w:w="43" w:type="dxa"/>
            </w:tcMar>
          </w:tcPr>
          <w:p w14:paraId="7F68FB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7FB8DB"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3E3B1DB" w14:textId="77777777" w:rsidR="00EE2529" w:rsidRPr="00C81B84" w:rsidRDefault="00AD5E1E" w:rsidP="00C81B84">
            <w:r w:rsidRPr="00C81B84">
              <w:t>Statstilskudd,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412AE19F" w14:textId="77777777" w:rsidR="00EE2529" w:rsidRPr="00C81B84" w:rsidRDefault="00AD5E1E" w:rsidP="00C81B84">
            <w:r w:rsidRPr="00C81B84">
              <w:t>3 640 000</w:t>
            </w:r>
          </w:p>
        </w:tc>
      </w:tr>
      <w:tr w:rsidR="00EE2529" w:rsidRPr="00C81B84" w14:paraId="1F31FB41" w14:textId="77777777">
        <w:trPr>
          <w:trHeight w:val="380"/>
        </w:trPr>
        <w:tc>
          <w:tcPr>
            <w:tcW w:w="680" w:type="dxa"/>
            <w:tcBorders>
              <w:top w:val="nil"/>
              <w:left w:val="nil"/>
              <w:bottom w:val="nil"/>
              <w:right w:val="nil"/>
            </w:tcBorders>
            <w:tcMar>
              <w:top w:w="128" w:type="dxa"/>
              <w:left w:w="43" w:type="dxa"/>
              <w:bottom w:w="43" w:type="dxa"/>
              <w:right w:w="43" w:type="dxa"/>
            </w:tcMar>
          </w:tcPr>
          <w:p w14:paraId="187124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8687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1A63CD" w14:textId="77777777" w:rsidR="00EE2529" w:rsidRPr="00C81B84" w:rsidRDefault="00AD5E1E" w:rsidP="00C81B84">
            <w:r w:rsidRPr="00C81B84">
              <w:t>fra kr 163 100 000 til kr 166 740 000</w:t>
            </w:r>
          </w:p>
        </w:tc>
        <w:tc>
          <w:tcPr>
            <w:tcW w:w="1400" w:type="dxa"/>
            <w:tcBorders>
              <w:top w:val="nil"/>
              <w:left w:val="nil"/>
              <w:bottom w:val="nil"/>
              <w:right w:val="nil"/>
            </w:tcBorders>
            <w:tcMar>
              <w:top w:w="128" w:type="dxa"/>
              <w:left w:w="43" w:type="dxa"/>
              <w:bottom w:w="43" w:type="dxa"/>
              <w:right w:w="43" w:type="dxa"/>
            </w:tcMar>
            <w:vAlign w:val="bottom"/>
          </w:tcPr>
          <w:p w14:paraId="02735FE1" w14:textId="77777777" w:rsidR="00EE2529" w:rsidRPr="00C81B84" w:rsidRDefault="00EE2529" w:rsidP="00C81B84"/>
        </w:tc>
      </w:tr>
      <w:tr w:rsidR="00EE2529" w:rsidRPr="00C81B84" w14:paraId="73F069C3" w14:textId="77777777">
        <w:trPr>
          <w:trHeight w:val="380"/>
        </w:trPr>
        <w:tc>
          <w:tcPr>
            <w:tcW w:w="680" w:type="dxa"/>
            <w:tcBorders>
              <w:top w:val="nil"/>
              <w:left w:val="nil"/>
              <w:bottom w:val="nil"/>
              <w:right w:val="nil"/>
            </w:tcBorders>
            <w:tcMar>
              <w:top w:w="128" w:type="dxa"/>
              <w:left w:w="43" w:type="dxa"/>
              <w:bottom w:w="43" w:type="dxa"/>
              <w:right w:w="43" w:type="dxa"/>
            </w:tcMar>
          </w:tcPr>
          <w:p w14:paraId="5B80AF27" w14:textId="77777777" w:rsidR="00EE2529" w:rsidRPr="00C81B84" w:rsidRDefault="00AD5E1E" w:rsidP="00C81B84">
            <w:r w:rsidRPr="00C81B84">
              <w:t>646</w:t>
            </w:r>
          </w:p>
        </w:tc>
        <w:tc>
          <w:tcPr>
            <w:tcW w:w="680" w:type="dxa"/>
            <w:tcBorders>
              <w:top w:val="nil"/>
              <w:left w:val="nil"/>
              <w:bottom w:val="nil"/>
              <w:right w:val="nil"/>
            </w:tcBorders>
            <w:tcMar>
              <w:top w:w="128" w:type="dxa"/>
              <w:left w:w="43" w:type="dxa"/>
              <w:bottom w:w="43" w:type="dxa"/>
              <w:right w:w="43" w:type="dxa"/>
            </w:tcMar>
          </w:tcPr>
          <w:p w14:paraId="72CC410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E7D641" w14:textId="77777777" w:rsidR="00EE2529" w:rsidRPr="00C81B84" w:rsidRDefault="00AD5E1E" w:rsidP="00C81B84">
            <w:r w:rsidRPr="00C81B84">
              <w:t>Pionerdykkere i Nordsjøen:</w:t>
            </w:r>
          </w:p>
        </w:tc>
        <w:tc>
          <w:tcPr>
            <w:tcW w:w="1400" w:type="dxa"/>
            <w:tcBorders>
              <w:top w:val="nil"/>
              <w:left w:val="nil"/>
              <w:bottom w:val="nil"/>
              <w:right w:val="nil"/>
            </w:tcBorders>
            <w:tcMar>
              <w:top w:w="128" w:type="dxa"/>
              <w:left w:w="43" w:type="dxa"/>
              <w:bottom w:w="43" w:type="dxa"/>
              <w:right w:w="43" w:type="dxa"/>
            </w:tcMar>
            <w:vAlign w:val="bottom"/>
          </w:tcPr>
          <w:p w14:paraId="79134950" w14:textId="77777777" w:rsidR="00EE2529" w:rsidRPr="00C81B84" w:rsidRDefault="00EE2529" w:rsidP="00C81B84"/>
        </w:tc>
      </w:tr>
      <w:tr w:rsidR="00EE2529" w:rsidRPr="00C81B84" w14:paraId="299357C2" w14:textId="77777777">
        <w:trPr>
          <w:trHeight w:val="380"/>
        </w:trPr>
        <w:tc>
          <w:tcPr>
            <w:tcW w:w="680" w:type="dxa"/>
            <w:tcBorders>
              <w:top w:val="nil"/>
              <w:left w:val="nil"/>
              <w:bottom w:val="nil"/>
              <w:right w:val="nil"/>
            </w:tcBorders>
            <w:tcMar>
              <w:top w:w="128" w:type="dxa"/>
              <w:left w:w="43" w:type="dxa"/>
              <w:bottom w:w="43" w:type="dxa"/>
              <w:right w:w="43" w:type="dxa"/>
            </w:tcMar>
          </w:tcPr>
          <w:p w14:paraId="691646AA"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16A1C618"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739547E" w14:textId="77777777" w:rsidR="00EE2529" w:rsidRPr="00C81B84" w:rsidRDefault="00AD5E1E" w:rsidP="00C81B84">
            <w:r w:rsidRPr="00C81B84">
              <w:t xml:space="preserve">Oppreisning, </w:t>
            </w:r>
            <w:r w:rsidRPr="00AD5E1E">
              <w:rPr>
                <w:rStyle w:val="kursiv"/>
              </w:rPr>
              <w:t>kan overføres</w:t>
            </w:r>
            <w:r w:rsidRPr="00C81B84">
              <w:t>, bevilges med</w:t>
            </w:r>
          </w:p>
        </w:tc>
        <w:tc>
          <w:tcPr>
            <w:tcW w:w="1400" w:type="dxa"/>
            <w:tcBorders>
              <w:top w:val="nil"/>
              <w:left w:val="nil"/>
              <w:bottom w:val="nil"/>
              <w:right w:val="nil"/>
            </w:tcBorders>
            <w:tcMar>
              <w:top w:w="128" w:type="dxa"/>
              <w:left w:w="43" w:type="dxa"/>
              <w:bottom w:w="43" w:type="dxa"/>
              <w:right w:w="43" w:type="dxa"/>
            </w:tcMar>
            <w:vAlign w:val="bottom"/>
          </w:tcPr>
          <w:p w14:paraId="4D6B5471" w14:textId="77777777" w:rsidR="00EE2529" w:rsidRPr="00C81B84" w:rsidRDefault="00AD5E1E" w:rsidP="00C81B84">
            <w:r w:rsidRPr="00C81B84">
              <w:t>900 000</w:t>
            </w:r>
          </w:p>
        </w:tc>
      </w:tr>
      <w:tr w:rsidR="00EE2529" w:rsidRPr="00C81B84" w14:paraId="30159085" w14:textId="77777777">
        <w:trPr>
          <w:trHeight w:val="380"/>
        </w:trPr>
        <w:tc>
          <w:tcPr>
            <w:tcW w:w="680" w:type="dxa"/>
            <w:tcBorders>
              <w:top w:val="nil"/>
              <w:left w:val="nil"/>
              <w:bottom w:val="nil"/>
              <w:right w:val="nil"/>
            </w:tcBorders>
            <w:tcMar>
              <w:top w:w="128" w:type="dxa"/>
              <w:left w:w="43" w:type="dxa"/>
              <w:bottom w:w="43" w:type="dxa"/>
              <w:right w:w="43" w:type="dxa"/>
            </w:tcMar>
          </w:tcPr>
          <w:p w14:paraId="149A65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3E3A0A"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8454975" w14:textId="77777777" w:rsidR="00EE2529" w:rsidRPr="00C81B84" w:rsidRDefault="00AD5E1E" w:rsidP="00C81B84">
            <w:r w:rsidRPr="00C81B84">
              <w:t xml:space="preserve">Tilskudd,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51FCD59" w14:textId="77777777" w:rsidR="00EE2529" w:rsidRPr="00C81B84" w:rsidRDefault="00AD5E1E" w:rsidP="00C81B84">
            <w:r w:rsidRPr="00C81B84">
              <w:t>66 000</w:t>
            </w:r>
          </w:p>
        </w:tc>
      </w:tr>
      <w:tr w:rsidR="00EE2529" w:rsidRPr="00C81B84" w14:paraId="6624C677" w14:textId="77777777">
        <w:trPr>
          <w:trHeight w:val="380"/>
        </w:trPr>
        <w:tc>
          <w:tcPr>
            <w:tcW w:w="680" w:type="dxa"/>
            <w:tcBorders>
              <w:top w:val="nil"/>
              <w:left w:val="nil"/>
              <w:bottom w:val="nil"/>
              <w:right w:val="nil"/>
            </w:tcBorders>
            <w:tcMar>
              <w:top w:w="128" w:type="dxa"/>
              <w:left w:w="43" w:type="dxa"/>
              <w:bottom w:w="43" w:type="dxa"/>
              <w:right w:w="43" w:type="dxa"/>
            </w:tcMar>
          </w:tcPr>
          <w:p w14:paraId="4656193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11C66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F4D6BF" w14:textId="77777777" w:rsidR="00EE2529" w:rsidRPr="00C81B84" w:rsidRDefault="00AD5E1E" w:rsidP="00C81B84">
            <w:r w:rsidRPr="00C81B84">
              <w:t>fra kr 3 100 000 til kr 3 166 000</w:t>
            </w:r>
          </w:p>
        </w:tc>
        <w:tc>
          <w:tcPr>
            <w:tcW w:w="1400" w:type="dxa"/>
            <w:tcBorders>
              <w:top w:val="nil"/>
              <w:left w:val="nil"/>
              <w:bottom w:val="nil"/>
              <w:right w:val="nil"/>
            </w:tcBorders>
            <w:tcMar>
              <w:top w:w="128" w:type="dxa"/>
              <w:left w:w="43" w:type="dxa"/>
              <w:bottom w:w="43" w:type="dxa"/>
              <w:right w:w="43" w:type="dxa"/>
            </w:tcMar>
            <w:vAlign w:val="bottom"/>
          </w:tcPr>
          <w:p w14:paraId="6FDF574B" w14:textId="77777777" w:rsidR="00EE2529" w:rsidRPr="00C81B84" w:rsidRDefault="00EE2529" w:rsidP="00C81B84"/>
        </w:tc>
      </w:tr>
      <w:tr w:rsidR="00EE2529" w:rsidRPr="00C81B84" w14:paraId="7458E94A" w14:textId="77777777">
        <w:trPr>
          <w:trHeight w:val="380"/>
        </w:trPr>
        <w:tc>
          <w:tcPr>
            <w:tcW w:w="680" w:type="dxa"/>
            <w:tcBorders>
              <w:top w:val="nil"/>
              <w:left w:val="nil"/>
              <w:bottom w:val="nil"/>
              <w:right w:val="nil"/>
            </w:tcBorders>
            <w:tcMar>
              <w:top w:w="128" w:type="dxa"/>
              <w:left w:w="43" w:type="dxa"/>
              <w:bottom w:w="43" w:type="dxa"/>
              <w:right w:w="43" w:type="dxa"/>
            </w:tcMar>
          </w:tcPr>
          <w:p w14:paraId="2BDEA490" w14:textId="77777777" w:rsidR="00EE2529" w:rsidRPr="00C81B84" w:rsidRDefault="00AD5E1E" w:rsidP="00C81B84">
            <w:r w:rsidRPr="00C81B84">
              <w:t>648</w:t>
            </w:r>
          </w:p>
        </w:tc>
        <w:tc>
          <w:tcPr>
            <w:tcW w:w="680" w:type="dxa"/>
            <w:tcBorders>
              <w:top w:val="nil"/>
              <w:left w:val="nil"/>
              <w:bottom w:val="nil"/>
              <w:right w:val="nil"/>
            </w:tcBorders>
            <w:tcMar>
              <w:top w:w="128" w:type="dxa"/>
              <w:left w:w="43" w:type="dxa"/>
              <w:bottom w:w="43" w:type="dxa"/>
              <w:right w:w="43" w:type="dxa"/>
            </w:tcMar>
          </w:tcPr>
          <w:p w14:paraId="175C004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838713" w14:textId="77777777" w:rsidR="00EE2529" w:rsidRPr="00C81B84" w:rsidRDefault="00AD5E1E" w:rsidP="00C81B84">
            <w:r w:rsidRPr="00C81B84">
              <w:t>Arbeidsretten, Riksmekleren mv.:</w:t>
            </w:r>
          </w:p>
        </w:tc>
        <w:tc>
          <w:tcPr>
            <w:tcW w:w="1400" w:type="dxa"/>
            <w:tcBorders>
              <w:top w:val="nil"/>
              <w:left w:val="nil"/>
              <w:bottom w:val="nil"/>
              <w:right w:val="nil"/>
            </w:tcBorders>
            <w:tcMar>
              <w:top w:w="128" w:type="dxa"/>
              <w:left w:w="43" w:type="dxa"/>
              <w:bottom w:w="43" w:type="dxa"/>
              <w:right w:w="43" w:type="dxa"/>
            </w:tcMar>
            <w:vAlign w:val="bottom"/>
          </w:tcPr>
          <w:p w14:paraId="33E1B13B" w14:textId="77777777" w:rsidR="00EE2529" w:rsidRPr="00C81B84" w:rsidRDefault="00EE2529" w:rsidP="00C81B84"/>
        </w:tc>
      </w:tr>
      <w:tr w:rsidR="00EE2529" w:rsidRPr="00C81B84" w14:paraId="5ECE3669" w14:textId="77777777">
        <w:trPr>
          <w:trHeight w:val="380"/>
        </w:trPr>
        <w:tc>
          <w:tcPr>
            <w:tcW w:w="680" w:type="dxa"/>
            <w:tcBorders>
              <w:top w:val="nil"/>
              <w:left w:val="nil"/>
              <w:bottom w:val="nil"/>
              <w:right w:val="nil"/>
            </w:tcBorders>
            <w:tcMar>
              <w:top w:w="128" w:type="dxa"/>
              <w:left w:w="43" w:type="dxa"/>
              <w:bottom w:w="43" w:type="dxa"/>
              <w:right w:w="43" w:type="dxa"/>
            </w:tcMar>
          </w:tcPr>
          <w:p w14:paraId="11FAB9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A40E9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2D0E9E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3AB5450" w14:textId="77777777" w:rsidR="00EE2529" w:rsidRPr="00C81B84" w:rsidRDefault="00AD5E1E" w:rsidP="00C81B84">
            <w:r w:rsidRPr="00C81B84">
              <w:t>502 000</w:t>
            </w:r>
          </w:p>
        </w:tc>
      </w:tr>
      <w:tr w:rsidR="00EE2529" w:rsidRPr="00C81B84" w14:paraId="62A0796C" w14:textId="77777777">
        <w:trPr>
          <w:trHeight w:val="380"/>
        </w:trPr>
        <w:tc>
          <w:tcPr>
            <w:tcW w:w="680" w:type="dxa"/>
            <w:tcBorders>
              <w:top w:val="nil"/>
              <w:left w:val="nil"/>
              <w:bottom w:val="nil"/>
              <w:right w:val="nil"/>
            </w:tcBorders>
            <w:tcMar>
              <w:top w:w="128" w:type="dxa"/>
              <w:left w:w="43" w:type="dxa"/>
              <w:bottom w:w="43" w:type="dxa"/>
              <w:right w:w="43" w:type="dxa"/>
            </w:tcMar>
          </w:tcPr>
          <w:p w14:paraId="280A40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5C067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71E75D" w14:textId="77777777" w:rsidR="00EE2529" w:rsidRPr="00C81B84" w:rsidRDefault="00AD5E1E" w:rsidP="00C81B84">
            <w:r w:rsidRPr="00C81B84">
              <w:t>fra kr 23 000 000 til kr 23 502 000</w:t>
            </w:r>
          </w:p>
        </w:tc>
        <w:tc>
          <w:tcPr>
            <w:tcW w:w="1400" w:type="dxa"/>
            <w:tcBorders>
              <w:top w:val="nil"/>
              <w:left w:val="nil"/>
              <w:bottom w:val="nil"/>
              <w:right w:val="nil"/>
            </w:tcBorders>
            <w:tcMar>
              <w:top w:w="128" w:type="dxa"/>
              <w:left w:w="43" w:type="dxa"/>
              <w:bottom w:w="43" w:type="dxa"/>
              <w:right w:w="43" w:type="dxa"/>
            </w:tcMar>
            <w:vAlign w:val="bottom"/>
          </w:tcPr>
          <w:p w14:paraId="69C5C196" w14:textId="77777777" w:rsidR="00EE2529" w:rsidRPr="00C81B84" w:rsidRDefault="00EE2529" w:rsidP="00C81B84"/>
        </w:tc>
      </w:tr>
      <w:tr w:rsidR="00EE2529" w:rsidRPr="00C81B84" w14:paraId="27098698" w14:textId="77777777">
        <w:trPr>
          <w:trHeight w:val="640"/>
        </w:trPr>
        <w:tc>
          <w:tcPr>
            <w:tcW w:w="680" w:type="dxa"/>
            <w:tcBorders>
              <w:top w:val="nil"/>
              <w:left w:val="nil"/>
              <w:bottom w:val="nil"/>
              <w:right w:val="nil"/>
            </w:tcBorders>
            <w:tcMar>
              <w:top w:w="128" w:type="dxa"/>
              <w:left w:w="43" w:type="dxa"/>
              <w:bottom w:w="43" w:type="dxa"/>
              <w:right w:w="43" w:type="dxa"/>
            </w:tcMar>
          </w:tcPr>
          <w:p w14:paraId="415F0D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98F5C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51AB028" w14:textId="77777777" w:rsidR="00EE2529" w:rsidRPr="00C81B84" w:rsidRDefault="00AD5E1E" w:rsidP="00C81B84">
            <w:r w:rsidRPr="00C81B84">
              <w:t xml:space="preserve">Spesielle driftsutgifter, </w:t>
            </w:r>
            <w:r w:rsidRPr="00AD5E1E">
              <w:rPr>
                <w:rStyle w:val="kursiv"/>
              </w:rPr>
              <w:t>kan overføres, 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BE4E3F2" w14:textId="77777777" w:rsidR="00EE2529" w:rsidRPr="00C81B84" w:rsidRDefault="00AD5E1E" w:rsidP="00C81B84">
            <w:r w:rsidRPr="00C81B84">
              <w:t>12 000</w:t>
            </w:r>
          </w:p>
        </w:tc>
      </w:tr>
      <w:tr w:rsidR="00EE2529" w:rsidRPr="00C81B84" w14:paraId="3327025D" w14:textId="77777777">
        <w:trPr>
          <w:trHeight w:val="380"/>
        </w:trPr>
        <w:tc>
          <w:tcPr>
            <w:tcW w:w="680" w:type="dxa"/>
            <w:tcBorders>
              <w:top w:val="nil"/>
              <w:left w:val="nil"/>
              <w:bottom w:val="nil"/>
              <w:right w:val="nil"/>
            </w:tcBorders>
            <w:tcMar>
              <w:top w:w="128" w:type="dxa"/>
              <w:left w:w="43" w:type="dxa"/>
              <w:bottom w:w="43" w:type="dxa"/>
              <w:right w:w="43" w:type="dxa"/>
            </w:tcMar>
          </w:tcPr>
          <w:p w14:paraId="337D3A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2FA81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4FB50C" w14:textId="77777777" w:rsidR="00EE2529" w:rsidRPr="00C81B84" w:rsidRDefault="00AD5E1E" w:rsidP="00C81B84">
            <w:r w:rsidRPr="00C81B84">
              <w:t>fra kr 540 000 til kr 552 000</w:t>
            </w:r>
          </w:p>
        </w:tc>
        <w:tc>
          <w:tcPr>
            <w:tcW w:w="1400" w:type="dxa"/>
            <w:tcBorders>
              <w:top w:val="nil"/>
              <w:left w:val="nil"/>
              <w:bottom w:val="nil"/>
              <w:right w:val="nil"/>
            </w:tcBorders>
            <w:tcMar>
              <w:top w:w="128" w:type="dxa"/>
              <w:left w:w="43" w:type="dxa"/>
              <w:bottom w:w="43" w:type="dxa"/>
              <w:right w:w="43" w:type="dxa"/>
            </w:tcMar>
            <w:vAlign w:val="bottom"/>
          </w:tcPr>
          <w:p w14:paraId="05E16687" w14:textId="77777777" w:rsidR="00EE2529" w:rsidRPr="00C81B84" w:rsidRDefault="00EE2529" w:rsidP="00C81B84"/>
        </w:tc>
      </w:tr>
      <w:tr w:rsidR="00EE2529" w:rsidRPr="00C81B84" w14:paraId="3EBA34BA" w14:textId="77777777">
        <w:trPr>
          <w:trHeight w:val="380"/>
        </w:trPr>
        <w:tc>
          <w:tcPr>
            <w:tcW w:w="680" w:type="dxa"/>
            <w:tcBorders>
              <w:top w:val="nil"/>
              <w:left w:val="nil"/>
              <w:bottom w:val="nil"/>
              <w:right w:val="nil"/>
            </w:tcBorders>
            <w:tcMar>
              <w:top w:w="128" w:type="dxa"/>
              <w:left w:w="43" w:type="dxa"/>
              <w:bottom w:w="43" w:type="dxa"/>
              <w:right w:w="43" w:type="dxa"/>
            </w:tcMar>
          </w:tcPr>
          <w:p w14:paraId="7A9281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8E45C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A178217" w14:textId="77777777" w:rsidR="00EE2529" w:rsidRPr="00C81B84" w:rsidRDefault="00AD5E1E" w:rsidP="00C81B84">
            <w:r w:rsidRPr="00C81B84">
              <w:t>Tilskudd til faglig utvikling, forhøyes med</w:t>
            </w:r>
          </w:p>
        </w:tc>
        <w:tc>
          <w:tcPr>
            <w:tcW w:w="1400" w:type="dxa"/>
            <w:tcBorders>
              <w:top w:val="nil"/>
              <w:left w:val="nil"/>
              <w:bottom w:val="nil"/>
              <w:right w:val="nil"/>
            </w:tcBorders>
            <w:tcMar>
              <w:top w:w="128" w:type="dxa"/>
              <w:left w:w="43" w:type="dxa"/>
              <w:bottom w:w="43" w:type="dxa"/>
              <w:right w:w="43" w:type="dxa"/>
            </w:tcMar>
            <w:vAlign w:val="bottom"/>
          </w:tcPr>
          <w:p w14:paraId="62E678EE" w14:textId="77777777" w:rsidR="00EE2529" w:rsidRPr="00C81B84" w:rsidRDefault="00AD5E1E" w:rsidP="00C81B84">
            <w:r w:rsidRPr="00C81B84">
              <w:t>43 000</w:t>
            </w:r>
          </w:p>
        </w:tc>
      </w:tr>
      <w:tr w:rsidR="00EE2529" w:rsidRPr="00C81B84" w14:paraId="17FFE7CB" w14:textId="77777777">
        <w:trPr>
          <w:trHeight w:val="380"/>
        </w:trPr>
        <w:tc>
          <w:tcPr>
            <w:tcW w:w="680" w:type="dxa"/>
            <w:tcBorders>
              <w:top w:val="nil"/>
              <w:left w:val="nil"/>
              <w:bottom w:val="nil"/>
              <w:right w:val="nil"/>
            </w:tcBorders>
            <w:tcMar>
              <w:top w:w="128" w:type="dxa"/>
              <w:left w:w="43" w:type="dxa"/>
              <w:bottom w:w="43" w:type="dxa"/>
              <w:right w:w="43" w:type="dxa"/>
            </w:tcMar>
          </w:tcPr>
          <w:p w14:paraId="08859D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F776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911335" w14:textId="77777777" w:rsidR="00EE2529" w:rsidRPr="00C81B84" w:rsidRDefault="00AD5E1E" w:rsidP="00C81B84">
            <w:r w:rsidRPr="00C81B84">
              <w:t>fra kr 2 000 000 til kr 2 043 000</w:t>
            </w:r>
          </w:p>
        </w:tc>
        <w:tc>
          <w:tcPr>
            <w:tcW w:w="1400" w:type="dxa"/>
            <w:tcBorders>
              <w:top w:val="nil"/>
              <w:left w:val="nil"/>
              <w:bottom w:val="nil"/>
              <w:right w:val="nil"/>
            </w:tcBorders>
            <w:tcMar>
              <w:top w:w="128" w:type="dxa"/>
              <w:left w:w="43" w:type="dxa"/>
              <w:bottom w:w="43" w:type="dxa"/>
              <w:right w:w="43" w:type="dxa"/>
            </w:tcMar>
            <w:vAlign w:val="bottom"/>
          </w:tcPr>
          <w:p w14:paraId="109AA6DB" w14:textId="77777777" w:rsidR="00EE2529" w:rsidRPr="00C81B84" w:rsidRDefault="00EE2529" w:rsidP="00C81B84"/>
        </w:tc>
      </w:tr>
      <w:tr w:rsidR="00EE2529" w:rsidRPr="00C81B84" w14:paraId="03F4354C" w14:textId="77777777">
        <w:trPr>
          <w:trHeight w:val="380"/>
        </w:trPr>
        <w:tc>
          <w:tcPr>
            <w:tcW w:w="680" w:type="dxa"/>
            <w:tcBorders>
              <w:top w:val="nil"/>
              <w:left w:val="nil"/>
              <w:bottom w:val="nil"/>
              <w:right w:val="nil"/>
            </w:tcBorders>
            <w:tcMar>
              <w:top w:w="128" w:type="dxa"/>
              <w:left w:w="43" w:type="dxa"/>
              <w:bottom w:w="43" w:type="dxa"/>
              <w:right w:w="43" w:type="dxa"/>
            </w:tcMar>
          </w:tcPr>
          <w:p w14:paraId="4F6C0E1E" w14:textId="77777777" w:rsidR="00EE2529" w:rsidRPr="00C81B84" w:rsidRDefault="00AD5E1E" w:rsidP="00C81B84">
            <w:r w:rsidRPr="00C81B84">
              <w:t>660</w:t>
            </w:r>
          </w:p>
        </w:tc>
        <w:tc>
          <w:tcPr>
            <w:tcW w:w="680" w:type="dxa"/>
            <w:tcBorders>
              <w:top w:val="nil"/>
              <w:left w:val="nil"/>
              <w:bottom w:val="nil"/>
              <w:right w:val="nil"/>
            </w:tcBorders>
            <w:tcMar>
              <w:top w:w="128" w:type="dxa"/>
              <w:left w:w="43" w:type="dxa"/>
              <w:bottom w:w="43" w:type="dxa"/>
              <w:right w:w="43" w:type="dxa"/>
            </w:tcMar>
          </w:tcPr>
          <w:p w14:paraId="7F6677A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092AF2" w14:textId="77777777" w:rsidR="00EE2529" w:rsidRPr="00C81B84" w:rsidRDefault="00AD5E1E" w:rsidP="00C81B84">
            <w:r w:rsidRPr="00C81B84">
              <w:t>Krigspensjon:</w:t>
            </w:r>
          </w:p>
        </w:tc>
        <w:tc>
          <w:tcPr>
            <w:tcW w:w="1400" w:type="dxa"/>
            <w:tcBorders>
              <w:top w:val="nil"/>
              <w:left w:val="nil"/>
              <w:bottom w:val="nil"/>
              <w:right w:val="nil"/>
            </w:tcBorders>
            <w:tcMar>
              <w:top w:w="128" w:type="dxa"/>
              <w:left w:w="43" w:type="dxa"/>
              <w:bottom w:w="43" w:type="dxa"/>
              <w:right w:w="43" w:type="dxa"/>
            </w:tcMar>
            <w:vAlign w:val="bottom"/>
          </w:tcPr>
          <w:p w14:paraId="0FC14156" w14:textId="77777777" w:rsidR="00EE2529" w:rsidRPr="00C81B84" w:rsidRDefault="00EE2529" w:rsidP="00C81B84"/>
        </w:tc>
      </w:tr>
      <w:tr w:rsidR="00EE2529" w:rsidRPr="00C81B84" w14:paraId="2BE15342" w14:textId="77777777">
        <w:trPr>
          <w:trHeight w:val="380"/>
        </w:trPr>
        <w:tc>
          <w:tcPr>
            <w:tcW w:w="680" w:type="dxa"/>
            <w:tcBorders>
              <w:top w:val="nil"/>
              <w:left w:val="nil"/>
              <w:bottom w:val="nil"/>
              <w:right w:val="nil"/>
            </w:tcBorders>
            <w:tcMar>
              <w:top w:w="128" w:type="dxa"/>
              <w:left w:w="43" w:type="dxa"/>
              <w:bottom w:w="43" w:type="dxa"/>
              <w:right w:w="43" w:type="dxa"/>
            </w:tcMar>
          </w:tcPr>
          <w:p w14:paraId="4AAD48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CEB00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8449274" w14:textId="77777777" w:rsidR="00EE2529" w:rsidRPr="00C81B84" w:rsidRDefault="00AD5E1E" w:rsidP="00C81B84">
            <w:r w:rsidRPr="00C81B84">
              <w:t xml:space="preserve">Tilskudd, militære,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9B33ABE" w14:textId="77777777" w:rsidR="00EE2529" w:rsidRPr="00C81B84" w:rsidRDefault="00AD5E1E" w:rsidP="00C81B84">
            <w:r w:rsidRPr="00C81B84">
              <w:t>4 000 000</w:t>
            </w:r>
          </w:p>
        </w:tc>
      </w:tr>
      <w:tr w:rsidR="00EE2529" w:rsidRPr="00C81B84" w14:paraId="14FC0A5F" w14:textId="77777777">
        <w:trPr>
          <w:trHeight w:val="380"/>
        </w:trPr>
        <w:tc>
          <w:tcPr>
            <w:tcW w:w="680" w:type="dxa"/>
            <w:tcBorders>
              <w:top w:val="nil"/>
              <w:left w:val="nil"/>
              <w:bottom w:val="nil"/>
              <w:right w:val="nil"/>
            </w:tcBorders>
            <w:tcMar>
              <w:top w:w="128" w:type="dxa"/>
              <w:left w:w="43" w:type="dxa"/>
              <w:bottom w:w="43" w:type="dxa"/>
              <w:right w:w="43" w:type="dxa"/>
            </w:tcMar>
          </w:tcPr>
          <w:p w14:paraId="7E43C2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83B3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7A3C6B" w14:textId="77777777" w:rsidR="00EE2529" w:rsidRPr="00C81B84" w:rsidRDefault="00AD5E1E" w:rsidP="00C81B84">
            <w:r w:rsidRPr="00C81B84">
              <w:t>fra kr 28 000 000 til kr 32 000 000</w:t>
            </w:r>
          </w:p>
        </w:tc>
        <w:tc>
          <w:tcPr>
            <w:tcW w:w="1400" w:type="dxa"/>
            <w:tcBorders>
              <w:top w:val="nil"/>
              <w:left w:val="nil"/>
              <w:bottom w:val="nil"/>
              <w:right w:val="nil"/>
            </w:tcBorders>
            <w:tcMar>
              <w:top w:w="128" w:type="dxa"/>
              <w:left w:w="43" w:type="dxa"/>
              <w:bottom w:w="43" w:type="dxa"/>
              <w:right w:w="43" w:type="dxa"/>
            </w:tcMar>
            <w:vAlign w:val="bottom"/>
          </w:tcPr>
          <w:p w14:paraId="4F6C9E26" w14:textId="77777777" w:rsidR="00EE2529" w:rsidRPr="00C81B84" w:rsidRDefault="00EE2529" w:rsidP="00C81B84"/>
        </w:tc>
      </w:tr>
      <w:tr w:rsidR="00EE2529" w:rsidRPr="00C81B84" w14:paraId="470DD5A0" w14:textId="77777777">
        <w:trPr>
          <w:trHeight w:val="380"/>
        </w:trPr>
        <w:tc>
          <w:tcPr>
            <w:tcW w:w="680" w:type="dxa"/>
            <w:tcBorders>
              <w:top w:val="nil"/>
              <w:left w:val="nil"/>
              <w:bottom w:val="nil"/>
              <w:right w:val="nil"/>
            </w:tcBorders>
            <w:tcMar>
              <w:top w:w="128" w:type="dxa"/>
              <w:left w:w="43" w:type="dxa"/>
              <w:bottom w:w="43" w:type="dxa"/>
              <w:right w:w="43" w:type="dxa"/>
            </w:tcMar>
          </w:tcPr>
          <w:p w14:paraId="2426ADF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EB9857"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B403EBD" w14:textId="77777777" w:rsidR="00EE2529" w:rsidRPr="00C81B84" w:rsidRDefault="00AD5E1E" w:rsidP="00C81B84">
            <w:r w:rsidRPr="00C81B84">
              <w:t xml:space="preserve">Tilskudd, sivile,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AB39953" w14:textId="77777777" w:rsidR="00EE2529" w:rsidRPr="00C81B84" w:rsidRDefault="00AD5E1E" w:rsidP="00C81B84">
            <w:r w:rsidRPr="00C81B84">
              <w:t>1 000 000</w:t>
            </w:r>
          </w:p>
        </w:tc>
      </w:tr>
      <w:tr w:rsidR="00EE2529" w:rsidRPr="00C81B84" w14:paraId="09AB42DA" w14:textId="77777777">
        <w:trPr>
          <w:trHeight w:val="380"/>
        </w:trPr>
        <w:tc>
          <w:tcPr>
            <w:tcW w:w="680" w:type="dxa"/>
            <w:tcBorders>
              <w:top w:val="nil"/>
              <w:left w:val="nil"/>
              <w:bottom w:val="nil"/>
              <w:right w:val="nil"/>
            </w:tcBorders>
            <w:tcMar>
              <w:top w:w="128" w:type="dxa"/>
              <w:left w:w="43" w:type="dxa"/>
              <w:bottom w:w="43" w:type="dxa"/>
              <w:right w:w="43" w:type="dxa"/>
            </w:tcMar>
          </w:tcPr>
          <w:p w14:paraId="78C9381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7A73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BFDD38" w14:textId="77777777" w:rsidR="00EE2529" w:rsidRPr="00C81B84" w:rsidRDefault="00AD5E1E" w:rsidP="00C81B84">
            <w:r w:rsidRPr="00C81B84">
              <w:t>fra kr 84 000 000 til kr 85 000 000</w:t>
            </w:r>
          </w:p>
        </w:tc>
        <w:tc>
          <w:tcPr>
            <w:tcW w:w="1400" w:type="dxa"/>
            <w:tcBorders>
              <w:top w:val="nil"/>
              <w:left w:val="nil"/>
              <w:bottom w:val="nil"/>
              <w:right w:val="nil"/>
            </w:tcBorders>
            <w:tcMar>
              <w:top w:w="128" w:type="dxa"/>
              <w:left w:w="43" w:type="dxa"/>
              <w:bottom w:w="43" w:type="dxa"/>
              <w:right w:w="43" w:type="dxa"/>
            </w:tcMar>
            <w:vAlign w:val="bottom"/>
          </w:tcPr>
          <w:p w14:paraId="299664F1" w14:textId="77777777" w:rsidR="00EE2529" w:rsidRPr="00C81B84" w:rsidRDefault="00EE2529" w:rsidP="00C81B84"/>
        </w:tc>
      </w:tr>
      <w:tr w:rsidR="00EE2529" w:rsidRPr="00C81B84" w14:paraId="00C224FE" w14:textId="77777777">
        <w:trPr>
          <w:trHeight w:val="380"/>
        </w:trPr>
        <w:tc>
          <w:tcPr>
            <w:tcW w:w="680" w:type="dxa"/>
            <w:tcBorders>
              <w:top w:val="nil"/>
              <w:left w:val="nil"/>
              <w:bottom w:val="nil"/>
              <w:right w:val="nil"/>
            </w:tcBorders>
            <w:tcMar>
              <w:top w:w="128" w:type="dxa"/>
              <w:left w:w="43" w:type="dxa"/>
              <w:bottom w:w="43" w:type="dxa"/>
              <w:right w:w="43" w:type="dxa"/>
            </w:tcMar>
          </w:tcPr>
          <w:p w14:paraId="0A305BBF" w14:textId="77777777" w:rsidR="00EE2529" w:rsidRPr="00C81B84" w:rsidRDefault="00AD5E1E" w:rsidP="00C81B84">
            <w:r w:rsidRPr="00C81B84">
              <w:t>665</w:t>
            </w:r>
          </w:p>
        </w:tc>
        <w:tc>
          <w:tcPr>
            <w:tcW w:w="680" w:type="dxa"/>
            <w:tcBorders>
              <w:top w:val="nil"/>
              <w:left w:val="nil"/>
              <w:bottom w:val="nil"/>
              <w:right w:val="nil"/>
            </w:tcBorders>
            <w:tcMar>
              <w:top w:w="128" w:type="dxa"/>
              <w:left w:w="43" w:type="dxa"/>
              <w:bottom w:w="43" w:type="dxa"/>
              <w:right w:w="43" w:type="dxa"/>
            </w:tcMar>
          </w:tcPr>
          <w:p w14:paraId="7C3C6AD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DC1D70" w14:textId="77777777" w:rsidR="00EE2529" w:rsidRPr="00C81B84" w:rsidRDefault="00AD5E1E" w:rsidP="00C81B84">
            <w:r w:rsidRPr="00C81B84">
              <w:t>Pensjonstrygden for fiskere:</w:t>
            </w:r>
          </w:p>
        </w:tc>
        <w:tc>
          <w:tcPr>
            <w:tcW w:w="1400" w:type="dxa"/>
            <w:tcBorders>
              <w:top w:val="nil"/>
              <w:left w:val="nil"/>
              <w:bottom w:val="nil"/>
              <w:right w:val="nil"/>
            </w:tcBorders>
            <w:tcMar>
              <w:top w:w="128" w:type="dxa"/>
              <w:left w:w="43" w:type="dxa"/>
              <w:bottom w:w="43" w:type="dxa"/>
              <w:right w:w="43" w:type="dxa"/>
            </w:tcMar>
            <w:vAlign w:val="bottom"/>
          </w:tcPr>
          <w:p w14:paraId="7B622F6B" w14:textId="77777777" w:rsidR="00EE2529" w:rsidRPr="00C81B84" w:rsidRDefault="00EE2529" w:rsidP="00C81B84"/>
        </w:tc>
      </w:tr>
      <w:tr w:rsidR="00EE2529" w:rsidRPr="00C81B84" w14:paraId="599C9D5A" w14:textId="77777777">
        <w:trPr>
          <w:trHeight w:val="380"/>
        </w:trPr>
        <w:tc>
          <w:tcPr>
            <w:tcW w:w="680" w:type="dxa"/>
            <w:tcBorders>
              <w:top w:val="nil"/>
              <w:left w:val="nil"/>
              <w:bottom w:val="nil"/>
              <w:right w:val="nil"/>
            </w:tcBorders>
            <w:tcMar>
              <w:top w:w="128" w:type="dxa"/>
              <w:left w:w="43" w:type="dxa"/>
              <w:bottom w:w="43" w:type="dxa"/>
              <w:right w:w="43" w:type="dxa"/>
            </w:tcMar>
          </w:tcPr>
          <w:p w14:paraId="3311E7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E4978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C95C762" w14:textId="77777777" w:rsidR="00EE2529" w:rsidRPr="00C81B84" w:rsidRDefault="00AD5E1E" w:rsidP="00C81B84">
            <w:r w:rsidRPr="00C81B84">
              <w:t>Tilskudd, nedsettes med</w:t>
            </w:r>
          </w:p>
        </w:tc>
        <w:tc>
          <w:tcPr>
            <w:tcW w:w="1400" w:type="dxa"/>
            <w:tcBorders>
              <w:top w:val="nil"/>
              <w:left w:val="nil"/>
              <w:bottom w:val="nil"/>
              <w:right w:val="nil"/>
            </w:tcBorders>
            <w:tcMar>
              <w:top w:w="128" w:type="dxa"/>
              <w:left w:w="43" w:type="dxa"/>
              <w:bottom w:w="43" w:type="dxa"/>
              <w:right w:w="43" w:type="dxa"/>
            </w:tcMar>
            <w:vAlign w:val="bottom"/>
          </w:tcPr>
          <w:p w14:paraId="490ED8B6" w14:textId="77777777" w:rsidR="00EE2529" w:rsidRPr="00C81B84" w:rsidRDefault="00AD5E1E" w:rsidP="00C81B84">
            <w:r w:rsidRPr="00C81B84">
              <w:t>20 500 000</w:t>
            </w:r>
          </w:p>
        </w:tc>
      </w:tr>
      <w:tr w:rsidR="00EE2529" w:rsidRPr="00C81B84" w14:paraId="2D356016" w14:textId="77777777">
        <w:trPr>
          <w:trHeight w:val="380"/>
        </w:trPr>
        <w:tc>
          <w:tcPr>
            <w:tcW w:w="680" w:type="dxa"/>
            <w:tcBorders>
              <w:top w:val="nil"/>
              <w:left w:val="nil"/>
              <w:bottom w:val="nil"/>
              <w:right w:val="nil"/>
            </w:tcBorders>
            <w:tcMar>
              <w:top w:w="128" w:type="dxa"/>
              <w:left w:w="43" w:type="dxa"/>
              <w:bottom w:w="43" w:type="dxa"/>
              <w:right w:w="43" w:type="dxa"/>
            </w:tcMar>
          </w:tcPr>
          <w:p w14:paraId="684D5A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90855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5929FD" w14:textId="77777777" w:rsidR="00EE2529" w:rsidRPr="00C81B84" w:rsidRDefault="00AD5E1E" w:rsidP="00C81B84">
            <w:r w:rsidRPr="00C81B84">
              <w:t>fra kr 20 500 000 til kr 0</w:t>
            </w:r>
          </w:p>
        </w:tc>
        <w:tc>
          <w:tcPr>
            <w:tcW w:w="1400" w:type="dxa"/>
            <w:tcBorders>
              <w:top w:val="nil"/>
              <w:left w:val="nil"/>
              <w:bottom w:val="nil"/>
              <w:right w:val="nil"/>
            </w:tcBorders>
            <w:tcMar>
              <w:top w:w="128" w:type="dxa"/>
              <w:left w:w="43" w:type="dxa"/>
              <w:bottom w:w="43" w:type="dxa"/>
              <w:right w:w="43" w:type="dxa"/>
            </w:tcMar>
            <w:vAlign w:val="bottom"/>
          </w:tcPr>
          <w:p w14:paraId="18AC834A" w14:textId="77777777" w:rsidR="00EE2529" w:rsidRPr="00C81B84" w:rsidRDefault="00EE2529" w:rsidP="00C81B84"/>
        </w:tc>
      </w:tr>
      <w:tr w:rsidR="00EE2529" w:rsidRPr="00C81B84" w14:paraId="250435C5" w14:textId="77777777">
        <w:trPr>
          <w:trHeight w:val="380"/>
        </w:trPr>
        <w:tc>
          <w:tcPr>
            <w:tcW w:w="680" w:type="dxa"/>
            <w:tcBorders>
              <w:top w:val="nil"/>
              <w:left w:val="nil"/>
              <w:bottom w:val="nil"/>
              <w:right w:val="nil"/>
            </w:tcBorders>
            <w:tcMar>
              <w:top w:w="128" w:type="dxa"/>
              <w:left w:w="43" w:type="dxa"/>
              <w:bottom w:w="43" w:type="dxa"/>
              <w:right w:w="43" w:type="dxa"/>
            </w:tcMar>
          </w:tcPr>
          <w:p w14:paraId="73B3FA4A" w14:textId="77777777" w:rsidR="00EE2529" w:rsidRPr="00C81B84" w:rsidRDefault="00AD5E1E" w:rsidP="00C81B84">
            <w:r w:rsidRPr="00C81B84">
              <w:t>666</w:t>
            </w:r>
          </w:p>
        </w:tc>
        <w:tc>
          <w:tcPr>
            <w:tcW w:w="680" w:type="dxa"/>
            <w:tcBorders>
              <w:top w:val="nil"/>
              <w:left w:val="nil"/>
              <w:bottom w:val="nil"/>
              <w:right w:val="nil"/>
            </w:tcBorders>
            <w:tcMar>
              <w:top w:w="128" w:type="dxa"/>
              <w:left w:w="43" w:type="dxa"/>
              <w:bottom w:w="43" w:type="dxa"/>
              <w:right w:w="43" w:type="dxa"/>
            </w:tcMar>
          </w:tcPr>
          <w:p w14:paraId="5A95E1F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0AAEF3" w14:textId="77777777" w:rsidR="00EE2529" w:rsidRPr="00C81B84" w:rsidRDefault="00AD5E1E" w:rsidP="00C81B84">
            <w:r w:rsidRPr="00C81B84">
              <w:t>Avtalefestet pensjon (AFP):</w:t>
            </w:r>
          </w:p>
        </w:tc>
        <w:tc>
          <w:tcPr>
            <w:tcW w:w="1400" w:type="dxa"/>
            <w:tcBorders>
              <w:top w:val="nil"/>
              <w:left w:val="nil"/>
              <w:bottom w:val="nil"/>
              <w:right w:val="nil"/>
            </w:tcBorders>
            <w:tcMar>
              <w:top w:w="128" w:type="dxa"/>
              <w:left w:w="43" w:type="dxa"/>
              <w:bottom w:w="43" w:type="dxa"/>
              <w:right w:w="43" w:type="dxa"/>
            </w:tcMar>
            <w:vAlign w:val="bottom"/>
          </w:tcPr>
          <w:p w14:paraId="0BE6818A" w14:textId="77777777" w:rsidR="00EE2529" w:rsidRPr="00C81B84" w:rsidRDefault="00EE2529" w:rsidP="00C81B84"/>
        </w:tc>
      </w:tr>
      <w:tr w:rsidR="00EE2529" w:rsidRPr="00C81B84" w14:paraId="0B2F6436" w14:textId="77777777">
        <w:trPr>
          <w:trHeight w:val="380"/>
        </w:trPr>
        <w:tc>
          <w:tcPr>
            <w:tcW w:w="680" w:type="dxa"/>
            <w:tcBorders>
              <w:top w:val="nil"/>
              <w:left w:val="nil"/>
              <w:bottom w:val="nil"/>
              <w:right w:val="nil"/>
            </w:tcBorders>
            <w:tcMar>
              <w:top w:w="128" w:type="dxa"/>
              <w:left w:w="43" w:type="dxa"/>
              <w:bottom w:w="43" w:type="dxa"/>
              <w:right w:w="43" w:type="dxa"/>
            </w:tcMar>
          </w:tcPr>
          <w:p w14:paraId="2D8F87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52124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5935CB8" w14:textId="77777777" w:rsidR="00EE2529" w:rsidRPr="00C81B84" w:rsidRDefault="00AD5E1E" w:rsidP="00C81B84">
            <w:r w:rsidRPr="00C81B84">
              <w:t xml:space="preserve">Tilskudd,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158EAAA" w14:textId="77777777" w:rsidR="00EE2529" w:rsidRPr="00C81B84" w:rsidRDefault="00AD5E1E" w:rsidP="00C81B84">
            <w:r w:rsidRPr="00C81B84">
              <w:t>40 000 000</w:t>
            </w:r>
          </w:p>
        </w:tc>
      </w:tr>
      <w:tr w:rsidR="00EE2529" w:rsidRPr="00C81B84" w14:paraId="27ED8668" w14:textId="77777777">
        <w:trPr>
          <w:trHeight w:val="380"/>
        </w:trPr>
        <w:tc>
          <w:tcPr>
            <w:tcW w:w="680" w:type="dxa"/>
            <w:tcBorders>
              <w:top w:val="nil"/>
              <w:left w:val="nil"/>
              <w:bottom w:val="nil"/>
              <w:right w:val="nil"/>
            </w:tcBorders>
            <w:tcMar>
              <w:top w:w="128" w:type="dxa"/>
              <w:left w:w="43" w:type="dxa"/>
              <w:bottom w:w="43" w:type="dxa"/>
              <w:right w:w="43" w:type="dxa"/>
            </w:tcMar>
          </w:tcPr>
          <w:p w14:paraId="342427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FA5F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358721" w14:textId="77777777" w:rsidR="00EE2529" w:rsidRPr="00C81B84" w:rsidRDefault="00AD5E1E" w:rsidP="00C81B84">
            <w:r w:rsidRPr="00C81B84">
              <w:t>fra kr 3 630 000 000 til kr 3 670 000 000</w:t>
            </w:r>
          </w:p>
        </w:tc>
        <w:tc>
          <w:tcPr>
            <w:tcW w:w="1400" w:type="dxa"/>
            <w:tcBorders>
              <w:top w:val="nil"/>
              <w:left w:val="nil"/>
              <w:bottom w:val="nil"/>
              <w:right w:val="nil"/>
            </w:tcBorders>
            <w:tcMar>
              <w:top w:w="128" w:type="dxa"/>
              <w:left w:w="43" w:type="dxa"/>
              <w:bottom w:w="43" w:type="dxa"/>
              <w:right w:w="43" w:type="dxa"/>
            </w:tcMar>
            <w:vAlign w:val="bottom"/>
          </w:tcPr>
          <w:p w14:paraId="318DCC90" w14:textId="77777777" w:rsidR="00EE2529" w:rsidRPr="00C81B84" w:rsidRDefault="00EE2529" w:rsidP="00C81B84"/>
        </w:tc>
      </w:tr>
      <w:tr w:rsidR="00EE2529" w:rsidRPr="00C81B84" w14:paraId="6F426DC9" w14:textId="77777777">
        <w:trPr>
          <w:trHeight w:val="380"/>
        </w:trPr>
        <w:tc>
          <w:tcPr>
            <w:tcW w:w="680" w:type="dxa"/>
            <w:tcBorders>
              <w:top w:val="nil"/>
              <w:left w:val="nil"/>
              <w:bottom w:val="nil"/>
              <w:right w:val="nil"/>
            </w:tcBorders>
            <w:tcMar>
              <w:top w:w="128" w:type="dxa"/>
              <w:left w:w="43" w:type="dxa"/>
              <w:bottom w:w="43" w:type="dxa"/>
              <w:right w:w="43" w:type="dxa"/>
            </w:tcMar>
          </w:tcPr>
          <w:p w14:paraId="5E4A124E" w14:textId="77777777" w:rsidR="00EE2529" w:rsidRPr="00C81B84" w:rsidRDefault="00AD5E1E" w:rsidP="00C81B84">
            <w:r w:rsidRPr="00C81B84">
              <w:t>667</w:t>
            </w:r>
          </w:p>
        </w:tc>
        <w:tc>
          <w:tcPr>
            <w:tcW w:w="680" w:type="dxa"/>
            <w:tcBorders>
              <w:top w:val="nil"/>
              <w:left w:val="nil"/>
              <w:bottom w:val="nil"/>
              <w:right w:val="nil"/>
            </w:tcBorders>
            <w:tcMar>
              <w:top w:w="128" w:type="dxa"/>
              <w:left w:w="43" w:type="dxa"/>
              <w:bottom w:w="43" w:type="dxa"/>
              <w:right w:w="43" w:type="dxa"/>
            </w:tcMar>
          </w:tcPr>
          <w:p w14:paraId="5AAD21F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FCBC39" w14:textId="77777777" w:rsidR="00EE2529" w:rsidRPr="00C81B84" w:rsidRDefault="00AD5E1E" w:rsidP="00C81B84">
            <w:r w:rsidRPr="00C81B84">
              <w:t>Supplerende stønad til personer over 67 år og uføre flyktninger:</w:t>
            </w:r>
          </w:p>
        </w:tc>
        <w:tc>
          <w:tcPr>
            <w:tcW w:w="1400" w:type="dxa"/>
            <w:tcBorders>
              <w:top w:val="nil"/>
              <w:left w:val="nil"/>
              <w:bottom w:val="nil"/>
              <w:right w:val="nil"/>
            </w:tcBorders>
            <w:tcMar>
              <w:top w:w="128" w:type="dxa"/>
              <w:left w:w="43" w:type="dxa"/>
              <w:bottom w:w="43" w:type="dxa"/>
              <w:right w:w="43" w:type="dxa"/>
            </w:tcMar>
            <w:vAlign w:val="bottom"/>
          </w:tcPr>
          <w:p w14:paraId="00CDB918" w14:textId="77777777" w:rsidR="00EE2529" w:rsidRPr="00C81B84" w:rsidRDefault="00EE2529" w:rsidP="00C81B84"/>
        </w:tc>
      </w:tr>
      <w:tr w:rsidR="00EE2529" w:rsidRPr="00C81B84" w14:paraId="76892707" w14:textId="77777777">
        <w:trPr>
          <w:trHeight w:val="380"/>
        </w:trPr>
        <w:tc>
          <w:tcPr>
            <w:tcW w:w="680" w:type="dxa"/>
            <w:tcBorders>
              <w:top w:val="nil"/>
              <w:left w:val="nil"/>
              <w:bottom w:val="nil"/>
              <w:right w:val="nil"/>
            </w:tcBorders>
            <w:tcMar>
              <w:top w:w="128" w:type="dxa"/>
              <w:left w:w="43" w:type="dxa"/>
              <w:bottom w:w="43" w:type="dxa"/>
              <w:right w:w="43" w:type="dxa"/>
            </w:tcMar>
          </w:tcPr>
          <w:p w14:paraId="627AAE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7ED11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7273903" w14:textId="77777777" w:rsidR="00EE2529" w:rsidRPr="00C81B84" w:rsidRDefault="00AD5E1E" w:rsidP="00C81B84">
            <w:r w:rsidRPr="00C81B84">
              <w:t xml:space="preserve">Tilskudd,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6C31F00" w14:textId="77777777" w:rsidR="00EE2529" w:rsidRPr="00C81B84" w:rsidRDefault="00AD5E1E" w:rsidP="00C81B84">
            <w:r w:rsidRPr="00C81B84">
              <w:t>50 000 000</w:t>
            </w:r>
          </w:p>
        </w:tc>
      </w:tr>
      <w:tr w:rsidR="00EE2529" w:rsidRPr="00C81B84" w14:paraId="798D7778" w14:textId="77777777">
        <w:trPr>
          <w:trHeight w:val="380"/>
        </w:trPr>
        <w:tc>
          <w:tcPr>
            <w:tcW w:w="680" w:type="dxa"/>
            <w:tcBorders>
              <w:top w:val="nil"/>
              <w:left w:val="nil"/>
              <w:bottom w:val="nil"/>
              <w:right w:val="nil"/>
            </w:tcBorders>
            <w:tcMar>
              <w:top w:w="128" w:type="dxa"/>
              <w:left w:w="43" w:type="dxa"/>
              <w:bottom w:w="43" w:type="dxa"/>
              <w:right w:w="43" w:type="dxa"/>
            </w:tcMar>
          </w:tcPr>
          <w:p w14:paraId="06AB24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982DF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281F1E" w14:textId="77777777" w:rsidR="00EE2529" w:rsidRPr="00C81B84" w:rsidRDefault="00AD5E1E" w:rsidP="00C81B84">
            <w:r w:rsidRPr="00C81B84">
              <w:t>fra kr 435 000 000 til kr 485 000 000</w:t>
            </w:r>
          </w:p>
        </w:tc>
        <w:tc>
          <w:tcPr>
            <w:tcW w:w="1400" w:type="dxa"/>
            <w:tcBorders>
              <w:top w:val="nil"/>
              <w:left w:val="nil"/>
              <w:bottom w:val="nil"/>
              <w:right w:val="nil"/>
            </w:tcBorders>
            <w:tcMar>
              <w:top w:w="128" w:type="dxa"/>
              <w:left w:w="43" w:type="dxa"/>
              <w:bottom w:w="43" w:type="dxa"/>
              <w:right w:w="43" w:type="dxa"/>
            </w:tcMar>
            <w:vAlign w:val="bottom"/>
          </w:tcPr>
          <w:p w14:paraId="213E9958" w14:textId="77777777" w:rsidR="00EE2529" w:rsidRPr="00C81B84" w:rsidRDefault="00EE2529" w:rsidP="00C81B84"/>
        </w:tc>
      </w:tr>
      <w:tr w:rsidR="00EE2529" w:rsidRPr="00C81B84" w14:paraId="6F5F18F6" w14:textId="77777777">
        <w:trPr>
          <w:trHeight w:val="380"/>
        </w:trPr>
        <w:tc>
          <w:tcPr>
            <w:tcW w:w="680" w:type="dxa"/>
            <w:tcBorders>
              <w:top w:val="nil"/>
              <w:left w:val="nil"/>
              <w:bottom w:val="nil"/>
              <w:right w:val="nil"/>
            </w:tcBorders>
            <w:tcMar>
              <w:top w:w="128" w:type="dxa"/>
              <w:left w:w="43" w:type="dxa"/>
              <w:bottom w:w="43" w:type="dxa"/>
              <w:right w:w="43" w:type="dxa"/>
            </w:tcMar>
          </w:tcPr>
          <w:p w14:paraId="432D20C4" w14:textId="77777777" w:rsidR="00EE2529" w:rsidRPr="00C81B84" w:rsidRDefault="00AD5E1E" w:rsidP="00C81B84">
            <w:r w:rsidRPr="00C81B84">
              <w:t>670</w:t>
            </w:r>
          </w:p>
        </w:tc>
        <w:tc>
          <w:tcPr>
            <w:tcW w:w="680" w:type="dxa"/>
            <w:tcBorders>
              <w:top w:val="nil"/>
              <w:left w:val="nil"/>
              <w:bottom w:val="nil"/>
              <w:right w:val="nil"/>
            </w:tcBorders>
            <w:tcMar>
              <w:top w:w="128" w:type="dxa"/>
              <w:left w:w="43" w:type="dxa"/>
              <w:bottom w:w="43" w:type="dxa"/>
              <w:right w:w="43" w:type="dxa"/>
            </w:tcMar>
          </w:tcPr>
          <w:p w14:paraId="354EE7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227310" w14:textId="77777777" w:rsidR="00EE2529" w:rsidRPr="00C81B84" w:rsidRDefault="00AD5E1E" w:rsidP="00C81B84">
            <w:r w:rsidRPr="00C81B84">
              <w:t xml:space="preserve">Integrerings- og </w:t>
            </w:r>
            <w:proofErr w:type="spellStart"/>
            <w:r w:rsidRPr="00C81B84">
              <w:t>mangfoldsdirektoratet</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57A4FBDC" w14:textId="77777777" w:rsidR="00EE2529" w:rsidRPr="00C81B84" w:rsidRDefault="00EE2529" w:rsidP="00C81B84"/>
        </w:tc>
      </w:tr>
      <w:tr w:rsidR="00EE2529" w:rsidRPr="00C81B84" w14:paraId="20BB9884" w14:textId="77777777">
        <w:trPr>
          <w:trHeight w:val="380"/>
        </w:trPr>
        <w:tc>
          <w:tcPr>
            <w:tcW w:w="680" w:type="dxa"/>
            <w:tcBorders>
              <w:top w:val="nil"/>
              <w:left w:val="nil"/>
              <w:bottom w:val="nil"/>
              <w:right w:val="nil"/>
            </w:tcBorders>
            <w:tcMar>
              <w:top w:w="128" w:type="dxa"/>
              <w:left w:w="43" w:type="dxa"/>
              <w:bottom w:w="43" w:type="dxa"/>
              <w:right w:w="43" w:type="dxa"/>
            </w:tcMar>
          </w:tcPr>
          <w:p w14:paraId="2E4D80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50B7B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9A5A8C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34888F9" w14:textId="77777777" w:rsidR="00EE2529" w:rsidRPr="00C81B84" w:rsidRDefault="00AD5E1E" w:rsidP="00C81B84">
            <w:r w:rsidRPr="00C81B84">
              <w:t>9 030 000</w:t>
            </w:r>
          </w:p>
        </w:tc>
      </w:tr>
      <w:tr w:rsidR="00EE2529" w:rsidRPr="00C81B84" w14:paraId="1F41E69A" w14:textId="77777777">
        <w:trPr>
          <w:trHeight w:val="380"/>
        </w:trPr>
        <w:tc>
          <w:tcPr>
            <w:tcW w:w="680" w:type="dxa"/>
            <w:tcBorders>
              <w:top w:val="nil"/>
              <w:left w:val="nil"/>
              <w:bottom w:val="nil"/>
              <w:right w:val="nil"/>
            </w:tcBorders>
            <w:tcMar>
              <w:top w:w="128" w:type="dxa"/>
              <w:left w:w="43" w:type="dxa"/>
              <w:bottom w:w="43" w:type="dxa"/>
              <w:right w:w="43" w:type="dxa"/>
            </w:tcMar>
          </w:tcPr>
          <w:p w14:paraId="57D6D4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A4DB7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8477EA" w14:textId="77777777" w:rsidR="00EE2529" w:rsidRPr="00C81B84" w:rsidRDefault="00AD5E1E" w:rsidP="00C81B84">
            <w:r w:rsidRPr="00C81B84">
              <w:t>fra kr 353 610 000 til kr 362 640 000</w:t>
            </w:r>
          </w:p>
        </w:tc>
        <w:tc>
          <w:tcPr>
            <w:tcW w:w="1400" w:type="dxa"/>
            <w:tcBorders>
              <w:top w:val="nil"/>
              <w:left w:val="nil"/>
              <w:bottom w:val="nil"/>
              <w:right w:val="nil"/>
            </w:tcBorders>
            <w:tcMar>
              <w:top w:w="128" w:type="dxa"/>
              <w:left w:w="43" w:type="dxa"/>
              <w:bottom w:w="43" w:type="dxa"/>
              <w:right w:w="43" w:type="dxa"/>
            </w:tcMar>
            <w:vAlign w:val="bottom"/>
          </w:tcPr>
          <w:p w14:paraId="06F92660" w14:textId="77777777" w:rsidR="00EE2529" w:rsidRPr="00C81B84" w:rsidRDefault="00EE2529" w:rsidP="00C81B84"/>
        </w:tc>
      </w:tr>
      <w:tr w:rsidR="00EE2529" w:rsidRPr="00C81B84" w14:paraId="3C364B85" w14:textId="77777777">
        <w:trPr>
          <w:trHeight w:val="380"/>
        </w:trPr>
        <w:tc>
          <w:tcPr>
            <w:tcW w:w="680" w:type="dxa"/>
            <w:tcBorders>
              <w:top w:val="nil"/>
              <w:left w:val="nil"/>
              <w:bottom w:val="nil"/>
              <w:right w:val="nil"/>
            </w:tcBorders>
            <w:tcMar>
              <w:top w:w="128" w:type="dxa"/>
              <w:left w:w="43" w:type="dxa"/>
              <w:bottom w:w="43" w:type="dxa"/>
              <w:right w:w="43" w:type="dxa"/>
            </w:tcMar>
          </w:tcPr>
          <w:p w14:paraId="3E385E7D" w14:textId="77777777" w:rsidR="00EE2529" w:rsidRPr="00C81B84" w:rsidRDefault="00AD5E1E" w:rsidP="00C81B84">
            <w:r w:rsidRPr="00C81B84">
              <w:t>671</w:t>
            </w:r>
          </w:p>
        </w:tc>
        <w:tc>
          <w:tcPr>
            <w:tcW w:w="680" w:type="dxa"/>
            <w:tcBorders>
              <w:top w:val="nil"/>
              <w:left w:val="nil"/>
              <w:bottom w:val="nil"/>
              <w:right w:val="nil"/>
            </w:tcBorders>
            <w:tcMar>
              <w:top w:w="128" w:type="dxa"/>
              <w:left w:w="43" w:type="dxa"/>
              <w:bottom w:w="43" w:type="dxa"/>
              <w:right w:w="43" w:type="dxa"/>
            </w:tcMar>
          </w:tcPr>
          <w:p w14:paraId="138DB2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FC6771" w14:textId="77777777" w:rsidR="00EE2529" w:rsidRPr="00C81B84" w:rsidRDefault="00AD5E1E" w:rsidP="00C81B84">
            <w:r w:rsidRPr="00C81B84">
              <w:t>Bosetting av flyktninger og tiltak for innvandrere:</w:t>
            </w:r>
          </w:p>
        </w:tc>
        <w:tc>
          <w:tcPr>
            <w:tcW w:w="1400" w:type="dxa"/>
            <w:tcBorders>
              <w:top w:val="nil"/>
              <w:left w:val="nil"/>
              <w:bottom w:val="nil"/>
              <w:right w:val="nil"/>
            </w:tcBorders>
            <w:tcMar>
              <w:top w:w="128" w:type="dxa"/>
              <w:left w:w="43" w:type="dxa"/>
              <w:bottom w:w="43" w:type="dxa"/>
              <w:right w:w="43" w:type="dxa"/>
            </w:tcMar>
            <w:vAlign w:val="bottom"/>
          </w:tcPr>
          <w:p w14:paraId="17192F3F" w14:textId="77777777" w:rsidR="00EE2529" w:rsidRPr="00C81B84" w:rsidRDefault="00EE2529" w:rsidP="00C81B84"/>
        </w:tc>
      </w:tr>
      <w:tr w:rsidR="00EE2529" w:rsidRPr="00C81B84" w14:paraId="3DDFCFEF" w14:textId="77777777">
        <w:trPr>
          <w:trHeight w:val="380"/>
        </w:trPr>
        <w:tc>
          <w:tcPr>
            <w:tcW w:w="680" w:type="dxa"/>
            <w:tcBorders>
              <w:top w:val="nil"/>
              <w:left w:val="nil"/>
              <w:bottom w:val="nil"/>
              <w:right w:val="nil"/>
            </w:tcBorders>
            <w:tcMar>
              <w:top w:w="128" w:type="dxa"/>
              <w:left w:w="43" w:type="dxa"/>
              <w:bottom w:w="43" w:type="dxa"/>
              <w:right w:w="43" w:type="dxa"/>
            </w:tcMar>
          </w:tcPr>
          <w:p w14:paraId="09FBF9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A5F27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3543EF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2003AE2" w14:textId="77777777" w:rsidR="00EE2529" w:rsidRPr="00C81B84" w:rsidRDefault="00AD5E1E" w:rsidP="00C81B84">
            <w:r w:rsidRPr="00C81B84">
              <w:t>1 291 000</w:t>
            </w:r>
          </w:p>
        </w:tc>
      </w:tr>
      <w:tr w:rsidR="00EE2529" w:rsidRPr="00C81B84" w14:paraId="1099CDA3" w14:textId="77777777">
        <w:trPr>
          <w:trHeight w:val="380"/>
        </w:trPr>
        <w:tc>
          <w:tcPr>
            <w:tcW w:w="680" w:type="dxa"/>
            <w:tcBorders>
              <w:top w:val="nil"/>
              <w:left w:val="nil"/>
              <w:bottom w:val="nil"/>
              <w:right w:val="nil"/>
            </w:tcBorders>
            <w:tcMar>
              <w:top w:w="128" w:type="dxa"/>
              <w:left w:w="43" w:type="dxa"/>
              <w:bottom w:w="43" w:type="dxa"/>
              <w:right w:w="43" w:type="dxa"/>
            </w:tcMar>
          </w:tcPr>
          <w:p w14:paraId="4E38E9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711F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CC8588" w14:textId="77777777" w:rsidR="00EE2529" w:rsidRPr="00C81B84" w:rsidRDefault="00AD5E1E" w:rsidP="00C81B84">
            <w:r w:rsidRPr="00C81B84">
              <w:t>fra kr 61 000 000 til kr 62 291 000</w:t>
            </w:r>
          </w:p>
        </w:tc>
        <w:tc>
          <w:tcPr>
            <w:tcW w:w="1400" w:type="dxa"/>
            <w:tcBorders>
              <w:top w:val="nil"/>
              <w:left w:val="nil"/>
              <w:bottom w:val="nil"/>
              <w:right w:val="nil"/>
            </w:tcBorders>
            <w:tcMar>
              <w:top w:w="128" w:type="dxa"/>
              <w:left w:w="43" w:type="dxa"/>
              <w:bottom w:w="43" w:type="dxa"/>
              <w:right w:w="43" w:type="dxa"/>
            </w:tcMar>
            <w:vAlign w:val="bottom"/>
          </w:tcPr>
          <w:p w14:paraId="0F2B70FA" w14:textId="77777777" w:rsidR="00EE2529" w:rsidRPr="00C81B84" w:rsidRDefault="00EE2529" w:rsidP="00C81B84"/>
        </w:tc>
      </w:tr>
      <w:tr w:rsidR="00EE2529" w:rsidRPr="00C81B84" w14:paraId="1840C92E" w14:textId="77777777">
        <w:trPr>
          <w:trHeight w:val="380"/>
        </w:trPr>
        <w:tc>
          <w:tcPr>
            <w:tcW w:w="680" w:type="dxa"/>
            <w:tcBorders>
              <w:top w:val="nil"/>
              <w:left w:val="nil"/>
              <w:bottom w:val="nil"/>
              <w:right w:val="nil"/>
            </w:tcBorders>
            <w:tcMar>
              <w:top w:w="128" w:type="dxa"/>
              <w:left w:w="43" w:type="dxa"/>
              <w:bottom w:w="43" w:type="dxa"/>
              <w:right w:w="43" w:type="dxa"/>
            </w:tcMar>
          </w:tcPr>
          <w:p w14:paraId="77729D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032707"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AFCECD2"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415ED63" w14:textId="77777777" w:rsidR="00EE2529" w:rsidRPr="00C81B84" w:rsidRDefault="00AD5E1E" w:rsidP="00C81B84">
            <w:r w:rsidRPr="00C81B84">
              <w:t>1 559 000</w:t>
            </w:r>
          </w:p>
        </w:tc>
      </w:tr>
      <w:tr w:rsidR="00EE2529" w:rsidRPr="00C81B84" w14:paraId="18D07240" w14:textId="77777777">
        <w:trPr>
          <w:trHeight w:val="380"/>
        </w:trPr>
        <w:tc>
          <w:tcPr>
            <w:tcW w:w="680" w:type="dxa"/>
            <w:tcBorders>
              <w:top w:val="nil"/>
              <w:left w:val="nil"/>
              <w:bottom w:val="nil"/>
              <w:right w:val="nil"/>
            </w:tcBorders>
            <w:tcMar>
              <w:top w:w="128" w:type="dxa"/>
              <w:left w:w="43" w:type="dxa"/>
              <w:bottom w:w="43" w:type="dxa"/>
              <w:right w:w="43" w:type="dxa"/>
            </w:tcMar>
          </w:tcPr>
          <w:p w14:paraId="0872B7D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045E1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99A8A4" w14:textId="77777777" w:rsidR="00EE2529" w:rsidRPr="00C81B84" w:rsidRDefault="00AD5E1E" w:rsidP="00C81B84">
            <w:r w:rsidRPr="00C81B84">
              <w:t>fra kr 45 235 000 til kr 46 794 000</w:t>
            </w:r>
          </w:p>
        </w:tc>
        <w:tc>
          <w:tcPr>
            <w:tcW w:w="1400" w:type="dxa"/>
            <w:tcBorders>
              <w:top w:val="nil"/>
              <w:left w:val="nil"/>
              <w:bottom w:val="nil"/>
              <w:right w:val="nil"/>
            </w:tcBorders>
            <w:tcMar>
              <w:top w:w="128" w:type="dxa"/>
              <w:left w:w="43" w:type="dxa"/>
              <w:bottom w:w="43" w:type="dxa"/>
              <w:right w:w="43" w:type="dxa"/>
            </w:tcMar>
            <w:vAlign w:val="bottom"/>
          </w:tcPr>
          <w:p w14:paraId="6FE755B8" w14:textId="77777777" w:rsidR="00EE2529" w:rsidRPr="00C81B84" w:rsidRDefault="00EE2529" w:rsidP="00C81B84"/>
        </w:tc>
      </w:tr>
      <w:tr w:rsidR="00EE2529" w:rsidRPr="00C81B84" w14:paraId="14C2C5BC" w14:textId="77777777">
        <w:trPr>
          <w:trHeight w:val="380"/>
        </w:trPr>
        <w:tc>
          <w:tcPr>
            <w:tcW w:w="680" w:type="dxa"/>
            <w:tcBorders>
              <w:top w:val="nil"/>
              <w:left w:val="nil"/>
              <w:bottom w:val="nil"/>
              <w:right w:val="nil"/>
            </w:tcBorders>
            <w:tcMar>
              <w:top w:w="128" w:type="dxa"/>
              <w:left w:w="43" w:type="dxa"/>
              <w:bottom w:w="43" w:type="dxa"/>
              <w:right w:w="43" w:type="dxa"/>
            </w:tcMar>
          </w:tcPr>
          <w:p w14:paraId="0FBBC5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8978CB"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01EBC4DD" w14:textId="77777777" w:rsidR="00EE2529" w:rsidRPr="00C81B84" w:rsidRDefault="00AD5E1E" w:rsidP="00C81B84">
            <w:r w:rsidRPr="00C81B84">
              <w:t xml:space="preserve">Integreringstilskudd,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CEBFFD7" w14:textId="77777777" w:rsidR="00EE2529" w:rsidRPr="00C81B84" w:rsidRDefault="00AD5E1E" w:rsidP="00C81B84">
            <w:r w:rsidRPr="00C81B84">
              <w:t>3 069 932 000</w:t>
            </w:r>
          </w:p>
        </w:tc>
      </w:tr>
      <w:tr w:rsidR="00EE2529" w:rsidRPr="00C81B84" w14:paraId="4D580284" w14:textId="77777777">
        <w:trPr>
          <w:trHeight w:val="380"/>
        </w:trPr>
        <w:tc>
          <w:tcPr>
            <w:tcW w:w="680" w:type="dxa"/>
            <w:tcBorders>
              <w:top w:val="nil"/>
              <w:left w:val="nil"/>
              <w:bottom w:val="nil"/>
              <w:right w:val="nil"/>
            </w:tcBorders>
            <w:tcMar>
              <w:top w:w="128" w:type="dxa"/>
              <w:left w:w="43" w:type="dxa"/>
              <w:bottom w:w="43" w:type="dxa"/>
              <w:right w:w="43" w:type="dxa"/>
            </w:tcMar>
          </w:tcPr>
          <w:p w14:paraId="0F2873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E868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04FE2D" w14:textId="77777777" w:rsidR="00EE2529" w:rsidRPr="00C81B84" w:rsidRDefault="00AD5E1E" w:rsidP="00C81B84">
            <w:r w:rsidRPr="00C81B84">
              <w:t>fra kr 15 335 940 000 til kr 18 405 872 000</w:t>
            </w:r>
          </w:p>
        </w:tc>
        <w:tc>
          <w:tcPr>
            <w:tcW w:w="1400" w:type="dxa"/>
            <w:tcBorders>
              <w:top w:val="nil"/>
              <w:left w:val="nil"/>
              <w:bottom w:val="nil"/>
              <w:right w:val="nil"/>
            </w:tcBorders>
            <w:tcMar>
              <w:top w:w="128" w:type="dxa"/>
              <w:left w:w="43" w:type="dxa"/>
              <w:bottom w:w="43" w:type="dxa"/>
              <w:right w:w="43" w:type="dxa"/>
            </w:tcMar>
            <w:vAlign w:val="bottom"/>
          </w:tcPr>
          <w:p w14:paraId="7298072B" w14:textId="77777777" w:rsidR="00EE2529" w:rsidRPr="00C81B84" w:rsidRDefault="00EE2529" w:rsidP="00C81B84"/>
        </w:tc>
      </w:tr>
      <w:tr w:rsidR="00EE2529" w:rsidRPr="00C81B84" w14:paraId="04E2C39C" w14:textId="77777777">
        <w:trPr>
          <w:trHeight w:val="380"/>
        </w:trPr>
        <w:tc>
          <w:tcPr>
            <w:tcW w:w="680" w:type="dxa"/>
            <w:tcBorders>
              <w:top w:val="nil"/>
              <w:left w:val="nil"/>
              <w:bottom w:val="nil"/>
              <w:right w:val="nil"/>
            </w:tcBorders>
            <w:tcMar>
              <w:top w:w="128" w:type="dxa"/>
              <w:left w:w="43" w:type="dxa"/>
              <w:bottom w:w="43" w:type="dxa"/>
              <w:right w:w="43" w:type="dxa"/>
            </w:tcMar>
          </w:tcPr>
          <w:p w14:paraId="446572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E9251B"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45413D06" w14:textId="77777777" w:rsidR="00EE2529" w:rsidRPr="00C81B84" w:rsidRDefault="00AD5E1E" w:rsidP="00C81B84">
            <w:r w:rsidRPr="00C81B84">
              <w:t xml:space="preserve">Særskilt tilskudd ved bosetting av enslige, mindreårige flyktninger, </w:t>
            </w:r>
          </w:p>
        </w:tc>
        <w:tc>
          <w:tcPr>
            <w:tcW w:w="1400" w:type="dxa"/>
            <w:tcBorders>
              <w:top w:val="nil"/>
              <w:left w:val="nil"/>
              <w:bottom w:val="nil"/>
              <w:right w:val="nil"/>
            </w:tcBorders>
            <w:tcMar>
              <w:top w:w="128" w:type="dxa"/>
              <w:left w:w="43" w:type="dxa"/>
              <w:bottom w:w="43" w:type="dxa"/>
              <w:right w:w="43" w:type="dxa"/>
            </w:tcMar>
            <w:vAlign w:val="bottom"/>
          </w:tcPr>
          <w:p w14:paraId="72CEDC35" w14:textId="77777777" w:rsidR="00EE2529" w:rsidRPr="00C81B84" w:rsidRDefault="00EE2529" w:rsidP="00C81B84"/>
        </w:tc>
      </w:tr>
      <w:tr w:rsidR="00EE2529" w:rsidRPr="00C81B84" w14:paraId="33FC6A57" w14:textId="77777777">
        <w:trPr>
          <w:trHeight w:val="380"/>
        </w:trPr>
        <w:tc>
          <w:tcPr>
            <w:tcW w:w="680" w:type="dxa"/>
            <w:tcBorders>
              <w:top w:val="nil"/>
              <w:left w:val="nil"/>
              <w:bottom w:val="nil"/>
              <w:right w:val="nil"/>
            </w:tcBorders>
            <w:tcMar>
              <w:top w:w="128" w:type="dxa"/>
              <w:left w:w="43" w:type="dxa"/>
              <w:bottom w:w="43" w:type="dxa"/>
              <w:right w:w="43" w:type="dxa"/>
            </w:tcMar>
          </w:tcPr>
          <w:p w14:paraId="0A76EF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DFDA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C2B4B7" w14:textId="77777777" w:rsidR="00EE2529" w:rsidRPr="00C81B84" w:rsidRDefault="00AD5E1E" w:rsidP="00C81B84">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D9B9051" w14:textId="77777777" w:rsidR="00EE2529" w:rsidRPr="00C81B84" w:rsidRDefault="00AD5E1E" w:rsidP="00C81B84">
            <w:r w:rsidRPr="00C81B84">
              <w:t>216 780 000</w:t>
            </w:r>
          </w:p>
        </w:tc>
      </w:tr>
      <w:tr w:rsidR="00EE2529" w:rsidRPr="00C81B84" w14:paraId="38293E8C" w14:textId="77777777">
        <w:trPr>
          <w:trHeight w:val="380"/>
        </w:trPr>
        <w:tc>
          <w:tcPr>
            <w:tcW w:w="680" w:type="dxa"/>
            <w:tcBorders>
              <w:top w:val="nil"/>
              <w:left w:val="nil"/>
              <w:bottom w:val="nil"/>
              <w:right w:val="nil"/>
            </w:tcBorders>
            <w:tcMar>
              <w:top w:w="128" w:type="dxa"/>
              <w:left w:w="43" w:type="dxa"/>
              <w:bottom w:w="43" w:type="dxa"/>
              <w:right w:w="43" w:type="dxa"/>
            </w:tcMar>
          </w:tcPr>
          <w:p w14:paraId="758849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6CE8D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2D6CAD" w14:textId="77777777" w:rsidR="00EE2529" w:rsidRPr="00C81B84" w:rsidRDefault="00AD5E1E" w:rsidP="00C81B84">
            <w:r w:rsidRPr="00C81B84">
              <w:t>fra kr 1 411 795 000 til kr 1 195 015 000</w:t>
            </w:r>
          </w:p>
        </w:tc>
        <w:tc>
          <w:tcPr>
            <w:tcW w:w="1400" w:type="dxa"/>
            <w:tcBorders>
              <w:top w:val="nil"/>
              <w:left w:val="nil"/>
              <w:bottom w:val="nil"/>
              <w:right w:val="nil"/>
            </w:tcBorders>
            <w:tcMar>
              <w:top w:w="128" w:type="dxa"/>
              <w:left w:w="43" w:type="dxa"/>
              <w:bottom w:w="43" w:type="dxa"/>
              <w:right w:w="43" w:type="dxa"/>
            </w:tcMar>
            <w:vAlign w:val="bottom"/>
          </w:tcPr>
          <w:p w14:paraId="4AAF0A41" w14:textId="77777777" w:rsidR="00EE2529" w:rsidRPr="00C81B84" w:rsidRDefault="00EE2529" w:rsidP="00C81B84"/>
        </w:tc>
      </w:tr>
      <w:tr w:rsidR="00EE2529" w:rsidRPr="00C81B84" w14:paraId="5DB91B08" w14:textId="77777777">
        <w:trPr>
          <w:trHeight w:val="380"/>
        </w:trPr>
        <w:tc>
          <w:tcPr>
            <w:tcW w:w="680" w:type="dxa"/>
            <w:tcBorders>
              <w:top w:val="nil"/>
              <w:left w:val="nil"/>
              <w:bottom w:val="nil"/>
              <w:right w:val="nil"/>
            </w:tcBorders>
            <w:tcMar>
              <w:top w:w="128" w:type="dxa"/>
              <w:left w:w="43" w:type="dxa"/>
              <w:bottom w:w="43" w:type="dxa"/>
              <w:right w:w="43" w:type="dxa"/>
            </w:tcMar>
          </w:tcPr>
          <w:p w14:paraId="215160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DD6D84"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4EBF48A7" w14:textId="77777777" w:rsidR="00EE2529" w:rsidRPr="00C81B84" w:rsidRDefault="00AD5E1E" w:rsidP="00C81B84">
            <w:r w:rsidRPr="00C81B84">
              <w:t>Kommunale integreringstiltak, nedsettes med</w:t>
            </w:r>
          </w:p>
        </w:tc>
        <w:tc>
          <w:tcPr>
            <w:tcW w:w="1400" w:type="dxa"/>
            <w:tcBorders>
              <w:top w:val="nil"/>
              <w:left w:val="nil"/>
              <w:bottom w:val="nil"/>
              <w:right w:val="nil"/>
            </w:tcBorders>
            <w:tcMar>
              <w:top w:w="128" w:type="dxa"/>
              <w:left w:w="43" w:type="dxa"/>
              <w:bottom w:w="43" w:type="dxa"/>
              <w:right w:w="43" w:type="dxa"/>
            </w:tcMar>
            <w:vAlign w:val="bottom"/>
          </w:tcPr>
          <w:p w14:paraId="1B53177F" w14:textId="77777777" w:rsidR="00EE2529" w:rsidRPr="00C81B84" w:rsidRDefault="00AD5E1E" w:rsidP="00C81B84">
            <w:r w:rsidRPr="00C81B84">
              <w:t>2 415 000</w:t>
            </w:r>
          </w:p>
        </w:tc>
      </w:tr>
      <w:tr w:rsidR="00EE2529" w:rsidRPr="00C81B84" w14:paraId="799B7BB3" w14:textId="77777777">
        <w:trPr>
          <w:trHeight w:val="380"/>
        </w:trPr>
        <w:tc>
          <w:tcPr>
            <w:tcW w:w="680" w:type="dxa"/>
            <w:tcBorders>
              <w:top w:val="nil"/>
              <w:left w:val="nil"/>
              <w:bottom w:val="nil"/>
              <w:right w:val="nil"/>
            </w:tcBorders>
            <w:tcMar>
              <w:top w:w="128" w:type="dxa"/>
              <w:left w:w="43" w:type="dxa"/>
              <w:bottom w:w="43" w:type="dxa"/>
              <w:right w:w="43" w:type="dxa"/>
            </w:tcMar>
          </w:tcPr>
          <w:p w14:paraId="214EEF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369E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72D0A2" w14:textId="77777777" w:rsidR="00EE2529" w:rsidRPr="00C81B84" w:rsidRDefault="00AD5E1E" w:rsidP="00C81B84">
            <w:r w:rsidRPr="00C81B84">
              <w:t>fra kr 243 515 000 til kr 241 100 000</w:t>
            </w:r>
          </w:p>
        </w:tc>
        <w:tc>
          <w:tcPr>
            <w:tcW w:w="1400" w:type="dxa"/>
            <w:tcBorders>
              <w:top w:val="nil"/>
              <w:left w:val="nil"/>
              <w:bottom w:val="nil"/>
              <w:right w:val="nil"/>
            </w:tcBorders>
            <w:tcMar>
              <w:top w:w="128" w:type="dxa"/>
              <w:left w:w="43" w:type="dxa"/>
              <w:bottom w:w="43" w:type="dxa"/>
              <w:right w:w="43" w:type="dxa"/>
            </w:tcMar>
            <w:vAlign w:val="bottom"/>
          </w:tcPr>
          <w:p w14:paraId="7DBA92B7" w14:textId="77777777" w:rsidR="00EE2529" w:rsidRPr="00C81B84" w:rsidRDefault="00EE2529" w:rsidP="00C81B84"/>
        </w:tc>
      </w:tr>
      <w:tr w:rsidR="00EE2529" w:rsidRPr="00C81B84" w14:paraId="3ABA9A6E" w14:textId="77777777">
        <w:trPr>
          <w:trHeight w:val="380"/>
        </w:trPr>
        <w:tc>
          <w:tcPr>
            <w:tcW w:w="680" w:type="dxa"/>
            <w:tcBorders>
              <w:top w:val="nil"/>
              <w:left w:val="nil"/>
              <w:bottom w:val="nil"/>
              <w:right w:val="nil"/>
            </w:tcBorders>
            <w:tcMar>
              <w:top w:w="128" w:type="dxa"/>
              <w:left w:w="43" w:type="dxa"/>
              <w:bottom w:w="43" w:type="dxa"/>
              <w:right w:w="43" w:type="dxa"/>
            </w:tcMar>
          </w:tcPr>
          <w:p w14:paraId="5CE580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8865C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AB4F641" w14:textId="77777777" w:rsidR="00EE2529" w:rsidRPr="00C81B84" w:rsidRDefault="00AD5E1E" w:rsidP="00C81B84">
            <w:r w:rsidRPr="00C81B84">
              <w:t>Bosettingsordningen og integreringstilskudd, oppfølging, forhøyes med</w:t>
            </w:r>
          </w:p>
        </w:tc>
        <w:tc>
          <w:tcPr>
            <w:tcW w:w="1400" w:type="dxa"/>
            <w:tcBorders>
              <w:top w:val="nil"/>
              <w:left w:val="nil"/>
              <w:bottom w:val="nil"/>
              <w:right w:val="nil"/>
            </w:tcBorders>
            <w:tcMar>
              <w:top w:w="128" w:type="dxa"/>
              <w:left w:w="43" w:type="dxa"/>
              <w:bottom w:w="43" w:type="dxa"/>
              <w:right w:w="43" w:type="dxa"/>
            </w:tcMar>
            <w:vAlign w:val="bottom"/>
          </w:tcPr>
          <w:p w14:paraId="3B5804BD" w14:textId="77777777" w:rsidR="00EE2529" w:rsidRPr="00C81B84" w:rsidRDefault="00AD5E1E" w:rsidP="00C81B84">
            <w:r w:rsidRPr="00C81B84">
              <w:t>53 000</w:t>
            </w:r>
          </w:p>
        </w:tc>
      </w:tr>
      <w:tr w:rsidR="00EE2529" w:rsidRPr="00C81B84" w14:paraId="78A56014" w14:textId="77777777">
        <w:trPr>
          <w:trHeight w:val="380"/>
        </w:trPr>
        <w:tc>
          <w:tcPr>
            <w:tcW w:w="680" w:type="dxa"/>
            <w:tcBorders>
              <w:top w:val="nil"/>
              <w:left w:val="nil"/>
              <w:bottom w:val="nil"/>
              <w:right w:val="nil"/>
            </w:tcBorders>
            <w:tcMar>
              <w:top w:w="128" w:type="dxa"/>
              <w:left w:w="43" w:type="dxa"/>
              <w:bottom w:w="43" w:type="dxa"/>
              <w:right w:w="43" w:type="dxa"/>
            </w:tcMar>
          </w:tcPr>
          <w:p w14:paraId="23C34A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13903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90FDAE" w14:textId="77777777" w:rsidR="00EE2529" w:rsidRPr="00C81B84" w:rsidRDefault="00AD5E1E" w:rsidP="00C81B84">
            <w:r w:rsidRPr="00C81B84">
              <w:t>fra kr 2 485 000 til kr 2 538 000</w:t>
            </w:r>
          </w:p>
        </w:tc>
        <w:tc>
          <w:tcPr>
            <w:tcW w:w="1400" w:type="dxa"/>
            <w:tcBorders>
              <w:top w:val="nil"/>
              <w:left w:val="nil"/>
              <w:bottom w:val="nil"/>
              <w:right w:val="nil"/>
            </w:tcBorders>
            <w:tcMar>
              <w:top w:w="128" w:type="dxa"/>
              <w:left w:w="43" w:type="dxa"/>
              <w:bottom w:w="43" w:type="dxa"/>
              <w:right w:w="43" w:type="dxa"/>
            </w:tcMar>
            <w:vAlign w:val="bottom"/>
          </w:tcPr>
          <w:p w14:paraId="6060B24F" w14:textId="77777777" w:rsidR="00EE2529" w:rsidRPr="00C81B84" w:rsidRDefault="00EE2529" w:rsidP="00C81B84"/>
        </w:tc>
      </w:tr>
      <w:tr w:rsidR="00EE2529" w:rsidRPr="00C81B84" w14:paraId="6C8FDFE1" w14:textId="77777777">
        <w:trPr>
          <w:trHeight w:val="380"/>
        </w:trPr>
        <w:tc>
          <w:tcPr>
            <w:tcW w:w="680" w:type="dxa"/>
            <w:tcBorders>
              <w:top w:val="nil"/>
              <w:left w:val="nil"/>
              <w:bottom w:val="nil"/>
              <w:right w:val="nil"/>
            </w:tcBorders>
            <w:tcMar>
              <w:top w:w="128" w:type="dxa"/>
              <w:left w:w="43" w:type="dxa"/>
              <w:bottom w:w="43" w:type="dxa"/>
              <w:right w:w="43" w:type="dxa"/>
            </w:tcMar>
          </w:tcPr>
          <w:p w14:paraId="7B63E8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D1212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BF0FF5F" w14:textId="77777777" w:rsidR="00EE2529" w:rsidRPr="00C81B84" w:rsidRDefault="00AD5E1E" w:rsidP="00C81B84">
            <w:r w:rsidRPr="00C81B84">
              <w:t xml:space="preserve">Tilskudd til integreringsarbeid i regi av sivilsamfunn </w:t>
            </w:r>
          </w:p>
        </w:tc>
        <w:tc>
          <w:tcPr>
            <w:tcW w:w="1400" w:type="dxa"/>
            <w:tcBorders>
              <w:top w:val="nil"/>
              <w:left w:val="nil"/>
              <w:bottom w:val="nil"/>
              <w:right w:val="nil"/>
            </w:tcBorders>
            <w:tcMar>
              <w:top w:w="128" w:type="dxa"/>
              <w:left w:w="43" w:type="dxa"/>
              <w:bottom w:w="43" w:type="dxa"/>
              <w:right w:w="43" w:type="dxa"/>
            </w:tcMar>
            <w:vAlign w:val="bottom"/>
          </w:tcPr>
          <w:p w14:paraId="1781E08B" w14:textId="77777777" w:rsidR="00EE2529" w:rsidRPr="00C81B84" w:rsidRDefault="00EE2529" w:rsidP="00C81B84"/>
        </w:tc>
      </w:tr>
      <w:tr w:rsidR="00EE2529" w:rsidRPr="00C81B84" w14:paraId="6CA2F908" w14:textId="77777777">
        <w:trPr>
          <w:trHeight w:val="380"/>
        </w:trPr>
        <w:tc>
          <w:tcPr>
            <w:tcW w:w="680" w:type="dxa"/>
            <w:tcBorders>
              <w:top w:val="nil"/>
              <w:left w:val="nil"/>
              <w:bottom w:val="nil"/>
              <w:right w:val="nil"/>
            </w:tcBorders>
            <w:tcMar>
              <w:top w:w="128" w:type="dxa"/>
              <w:left w:w="43" w:type="dxa"/>
              <w:bottom w:w="43" w:type="dxa"/>
              <w:right w:w="43" w:type="dxa"/>
            </w:tcMar>
          </w:tcPr>
          <w:p w14:paraId="668C9B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26D8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46354E" w14:textId="77777777" w:rsidR="00EE2529" w:rsidRPr="00C81B84" w:rsidRDefault="00AD5E1E" w:rsidP="00C81B84">
            <w:r w:rsidRPr="00C81B84">
              <w:t>og frivillige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0C77D7EB" w14:textId="77777777" w:rsidR="00EE2529" w:rsidRPr="00C81B84" w:rsidRDefault="00AD5E1E" w:rsidP="00C81B84">
            <w:r w:rsidRPr="00C81B84">
              <w:t>12 992 000</w:t>
            </w:r>
          </w:p>
        </w:tc>
      </w:tr>
      <w:tr w:rsidR="00EE2529" w:rsidRPr="00C81B84" w14:paraId="621519D7" w14:textId="77777777">
        <w:trPr>
          <w:trHeight w:val="380"/>
        </w:trPr>
        <w:tc>
          <w:tcPr>
            <w:tcW w:w="680" w:type="dxa"/>
            <w:tcBorders>
              <w:top w:val="nil"/>
              <w:left w:val="nil"/>
              <w:bottom w:val="nil"/>
              <w:right w:val="nil"/>
            </w:tcBorders>
            <w:tcMar>
              <w:top w:w="128" w:type="dxa"/>
              <w:left w:w="43" w:type="dxa"/>
              <w:bottom w:w="43" w:type="dxa"/>
              <w:right w:w="43" w:type="dxa"/>
            </w:tcMar>
          </w:tcPr>
          <w:p w14:paraId="43389D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039E0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D22E0A" w14:textId="77777777" w:rsidR="00EE2529" w:rsidRPr="00C81B84" w:rsidRDefault="00AD5E1E" w:rsidP="00C81B84">
            <w:r w:rsidRPr="00C81B84">
              <w:t>fra kr 210 060 000 til kr 223 052 000</w:t>
            </w:r>
          </w:p>
        </w:tc>
        <w:tc>
          <w:tcPr>
            <w:tcW w:w="1400" w:type="dxa"/>
            <w:tcBorders>
              <w:top w:val="nil"/>
              <w:left w:val="nil"/>
              <w:bottom w:val="nil"/>
              <w:right w:val="nil"/>
            </w:tcBorders>
            <w:tcMar>
              <w:top w:w="128" w:type="dxa"/>
              <w:left w:w="43" w:type="dxa"/>
              <w:bottom w:w="43" w:type="dxa"/>
              <w:right w:w="43" w:type="dxa"/>
            </w:tcMar>
            <w:vAlign w:val="bottom"/>
          </w:tcPr>
          <w:p w14:paraId="693CF1CC" w14:textId="77777777" w:rsidR="00EE2529" w:rsidRPr="00C81B84" w:rsidRDefault="00EE2529" w:rsidP="00C81B84"/>
        </w:tc>
      </w:tr>
      <w:tr w:rsidR="00EE2529" w:rsidRPr="00C81B84" w14:paraId="21227DC5" w14:textId="77777777">
        <w:trPr>
          <w:trHeight w:val="380"/>
        </w:trPr>
        <w:tc>
          <w:tcPr>
            <w:tcW w:w="680" w:type="dxa"/>
            <w:tcBorders>
              <w:top w:val="nil"/>
              <w:left w:val="nil"/>
              <w:bottom w:val="nil"/>
              <w:right w:val="nil"/>
            </w:tcBorders>
            <w:tcMar>
              <w:top w:w="128" w:type="dxa"/>
              <w:left w:w="43" w:type="dxa"/>
              <w:bottom w:w="43" w:type="dxa"/>
              <w:right w:w="43" w:type="dxa"/>
            </w:tcMar>
          </w:tcPr>
          <w:p w14:paraId="5E8D3B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2400AA"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5F3A795C" w14:textId="77777777" w:rsidR="00EE2529" w:rsidRPr="00C81B84" w:rsidRDefault="00AD5E1E" w:rsidP="00C81B84">
            <w:r w:rsidRPr="00C81B84">
              <w:t>Kvalifiseringsordninger for tolker, forhøyes med</w:t>
            </w:r>
          </w:p>
        </w:tc>
        <w:tc>
          <w:tcPr>
            <w:tcW w:w="1400" w:type="dxa"/>
            <w:tcBorders>
              <w:top w:val="nil"/>
              <w:left w:val="nil"/>
              <w:bottom w:val="nil"/>
              <w:right w:val="nil"/>
            </w:tcBorders>
            <w:tcMar>
              <w:top w:w="128" w:type="dxa"/>
              <w:left w:w="43" w:type="dxa"/>
              <w:bottom w:w="43" w:type="dxa"/>
              <w:right w:w="43" w:type="dxa"/>
            </w:tcMar>
            <w:vAlign w:val="bottom"/>
          </w:tcPr>
          <w:p w14:paraId="614EA526" w14:textId="77777777" w:rsidR="00EE2529" w:rsidRPr="00C81B84" w:rsidRDefault="00AD5E1E" w:rsidP="00C81B84">
            <w:r w:rsidRPr="00C81B84">
              <w:t>432 000</w:t>
            </w:r>
          </w:p>
        </w:tc>
      </w:tr>
      <w:tr w:rsidR="00EE2529" w:rsidRPr="00C81B84" w14:paraId="38F9513A" w14:textId="77777777">
        <w:trPr>
          <w:trHeight w:val="380"/>
        </w:trPr>
        <w:tc>
          <w:tcPr>
            <w:tcW w:w="680" w:type="dxa"/>
            <w:tcBorders>
              <w:top w:val="nil"/>
              <w:left w:val="nil"/>
              <w:bottom w:val="nil"/>
              <w:right w:val="nil"/>
            </w:tcBorders>
            <w:tcMar>
              <w:top w:w="128" w:type="dxa"/>
              <w:left w:w="43" w:type="dxa"/>
              <w:bottom w:w="43" w:type="dxa"/>
              <w:right w:w="43" w:type="dxa"/>
            </w:tcMar>
          </w:tcPr>
          <w:p w14:paraId="433FB5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296F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B245DE" w14:textId="77777777" w:rsidR="00EE2529" w:rsidRPr="00C81B84" w:rsidRDefault="00AD5E1E" w:rsidP="00C81B84">
            <w:r w:rsidRPr="00C81B84">
              <w:t>fra kr 20 220 000 til kr 20 652 000</w:t>
            </w:r>
          </w:p>
        </w:tc>
        <w:tc>
          <w:tcPr>
            <w:tcW w:w="1400" w:type="dxa"/>
            <w:tcBorders>
              <w:top w:val="nil"/>
              <w:left w:val="nil"/>
              <w:bottom w:val="nil"/>
              <w:right w:val="nil"/>
            </w:tcBorders>
            <w:tcMar>
              <w:top w:w="128" w:type="dxa"/>
              <w:left w:w="43" w:type="dxa"/>
              <w:bottom w:w="43" w:type="dxa"/>
              <w:right w:w="43" w:type="dxa"/>
            </w:tcMar>
            <w:vAlign w:val="bottom"/>
          </w:tcPr>
          <w:p w14:paraId="502F1304" w14:textId="77777777" w:rsidR="00EE2529" w:rsidRPr="00C81B84" w:rsidRDefault="00EE2529" w:rsidP="00C81B84"/>
        </w:tc>
      </w:tr>
      <w:tr w:rsidR="00EE2529" w:rsidRPr="00C81B84" w14:paraId="6C2800C2" w14:textId="77777777">
        <w:trPr>
          <w:trHeight w:val="380"/>
        </w:trPr>
        <w:tc>
          <w:tcPr>
            <w:tcW w:w="680" w:type="dxa"/>
            <w:tcBorders>
              <w:top w:val="nil"/>
              <w:left w:val="nil"/>
              <w:bottom w:val="nil"/>
              <w:right w:val="nil"/>
            </w:tcBorders>
            <w:tcMar>
              <w:top w:w="128" w:type="dxa"/>
              <w:left w:w="43" w:type="dxa"/>
              <w:bottom w:w="43" w:type="dxa"/>
              <w:right w:w="43" w:type="dxa"/>
            </w:tcMar>
          </w:tcPr>
          <w:p w14:paraId="4FADF091" w14:textId="77777777" w:rsidR="00EE2529" w:rsidRPr="00C81B84" w:rsidRDefault="00AD5E1E" w:rsidP="00C81B84">
            <w:r w:rsidRPr="00C81B84">
              <w:t>672</w:t>
            </w:r>
          </w:p>
        </w:tc>
        <w:tc>
          <w:tcPr>
            <w:tcW w:w="680" w:type="dxa"/>
            <w:tcBorders>
              <w:top w:val="nil"/>
              <w:left w:val="nil"/>
              <w:bottom w:val="nil"/>
              <w:right w:val="nil"/>
            </w:tcBorders>
            <w:tcMar>
              <w:top w:w="128" w:type="dxa"/>
              <w:left w:w="43" w:type="dxa"/>
              <w:bottom w:w="43" w:type="dxa"/>
              <w:right w:w="43" w:type="dxa"/>
            </w:tcMar>
          </w:tcPr>
          <w:p w14:paraId="5EF2C3F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55AE88" w14:textId="77777777" w:rsidR="00EE2529" w:rsidRPr="00C81B84" w:rsidRDefault="00AD5E1E" w:rsidP="00C81B84">
            <w:r w:rsidRPr="00C81B84">
              <w:t>Opplæring i norsk og samfunnskunnskap for voksne innvandrere:</w:t>
            </w:r>
          </w:p>
        </w:tc>
        <w:tc>
          <w:tcPr>
            <w:tcW w:w="1400" w:type="dxa"/>
            <w:tcBorders>
              <w:top w:val="nil"/>
              <w:left w:val="nil"/>
              <w:bottom w:val="nil"/>
              <w:right w:val="nil"/>
            </w:tcBorders>
            <w:tcMar>
              <w:top w:w="128" w:type="dxa"/>
              <w:left w:w="43" w:type="dxa"/>
              <w:bottom w:w="43" w:type="dxa"/>
              <w:right w:w="43" w:type="dxa"/>
            </w:tcMar>
            <w:vAlign w:val="bottom"/>
          </w:tcPr>
          <w:p w14:paraId="4C156748" w14:textId="77777777" w:rsidR="00EE2529" w:rsidRPr="00C81B84" w:rsidRDefault="00EE2529" w:rsidP="00C81B84"/>
        </w:tc>
      </w:tr>
      <w:tr w:rsidR="00EE2529" w:rsidRPr="00C81B84" w14:paraId="1DE172DC" w14:textId="77777777">
        <w:trPr>
          <w:trHeight w:val="380"/>
        </w:trPr>
        <w:tc>
          <w:tcPr>
            <w:tcW w:w="680" w:type="dxa"/>
            <w:tcBorders>
              <w:top w:val="nil"/>
              <w:left w:val="nil"/>
              <w:bottom w:val="nil"/>
              <w:right w:val="nil"/>
            </w:tcBorders>
            <w:tcMar>
              <w:top w:w="128" w:type="dxa"/>
              <w:left w:w="43" w:type="dxa"/>
              <w:bottom w:w="43" w:type="dxa"/>
              <w:right w:w="43" w:type="dxa"/>
            </w:tcMar>
          </w:tcPr>
          <w:p w14:paraId="55B1F6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58FED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C36380F"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7114DC5" w14:textId="77777777" w:rsidR="00EE2529" w:rsidRPr="00C81B84" w:rsidRDefault="00AD5E1E" w:rsidP="00C81B84">
            <w:r w:rsidRPr="00C81B84">
              <w:t>1 702 000</w:t>
            </w:r>
          </w:p>
        </w:tc>
      </w:tr>
      <w:tr w:rsidR="00EE2529" w:rsidRPr="00C81B84" w14:paraId="3426430B" w14:textId="77777777">
        <w:trPr>
          <w:trHeight w:val="380"/>
        </w:trPr>
        <w:tc>
          <w:tcPr>
            <w:tcW w:w="680" w:type="dxa"/>
            <w:tcBorders>
              <w:top w:val="nil"/>
              <w:left w:val="nil"/>
              <w:bottom w:val="nil"/>
              <w:right w:val="nil"/>
            </w:tcBorders>
            <w:tcMar>
              <w:top w:w="128" w:type="dxa"/>
              <w:left w:w="43" w:type="dxa"/>
              <w:bottom w:w="43" w:type="dxa"/>
              <w:right w:w="43" w:type="dxa"/>
            </w:tcMar>
          </w:tcPr>
          <w:p w14:paraId="6D0011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B7C1E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97CD5C" w14:textId="77777777" w:rsidR="00EE2529" w:rsidRPr="00C81B84" w:rsidRDefault="00AD5E1E" w:rsidP="00C81B84">
            <w:r w:rsidRPr="00C81B84">
              <w:t>fra kr 80 810 000 til kr 82 512 000</w:t>
            </w:r>
          </w:p>
        </w:tc>
        <w:tc>
          <w:tcPr>
            <w:tcW w:w="1400" w:type="dxa"/>
            <w:tcBorders>
              <w:top w:val="nil"/>
              <w:left w:val="nil"/>
              <w:bottom w:val="nil"/>
              <w:right w:val="nil"/>
            </w:tcBorders>
            <w:tcMar>
              <w:top w:w="128" w:type="dxa"/>
              <w:left w:w="43" w:type="dxa"/>
              <w:bottom w:w="43" w:type="dxa"/>
              <w:right w:w="43" w:type="dxa"/>
            </w:tcMar>
            <w:vAlign w:val="bottom"/>
          </w:tcPr>
          <w:p w14:paraId="54AE0C9A" w14:textId="77777777" w:rsidR="00EE2529" w:rsidRPr="00C81B84" w:rsidRDefault="00EE2529" w:rsidP="00C81B84"/>
        </w:tc>
      </w:tr>
      <w:tr w:rsidR="00EE2529" w:rsidRPr="00C81B84" w14:paraId="7EA85A81" w14:textId="77777777">
        <w:trPr>
          <w:trHeight w:val="640"/>
        </w:trPr>
        <w:tc>
          <w:tcPr>
            <w:tcW w:w="680" w:type="dxa"/>
            <w:tcBorders>
              <w:top w:val="nil"/>
              <w:left w:val="nil"/>
              <w:bottom w:val="nil"/>
              <w:right w:val="nil"/>
            </w:tcBorders>
            <w:tcMar>
              <w:top w:w="128" w:type="dxa"/>
              <w:left w:w="43" w:type="dxa"/>
              <w:bottom w:w="43" w:type="dxa"/>
              <w:right w:w="43" w:type="dxa"/>
            </w:tcMar>
          </w:tcPr>
          <w:p w14:paraId="3AE6C1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93A688"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58688247" w14:textId="77777777" w:rsidR="00EE2529" w:rsidRPr="00C81B84" w:rsidRDefault="00AD5E1E" w:rsidP="00C81B84">
            <w:r w:rsidRPr="00C81B84">
              <w:t>Prøver i norsk og samfunnskunnskap for voksne innvandrere, nedsettes med</w:t>
            </w:r>
          </w:p>
        </w:tc>
        <w:tc>
          <w:tcPr>
            <w:tcW w:w="1400" w:type="dxa"/>
            <w:tcBorders>
              <w:top w:val="nil"/>
              <w:left w:val="nil"/>
              <w:bottom w:val="nil"/>
              <w:right w:val="nil"/>
            </w:tcBorders>
            <w:tcMar>
              <w:top w:w="128" w:type="dxa"/>
              <w:left w:w="43" w:type="dxa"/>
              <w:bottom w:w="43" w:type="dxa"/>
              <w:right w:w="43" w:type="dxa"/>
            </w:tcMar>
            <w:vAlign w:val="bottom"/>
          </w:tcPr>
          <w:p w14:paraId="3C5AB396" w14:textId="77777777" w:rsidR="00EE2529" w:rsidRPr="00C81B84" w:rsidRDefault="00AD5E1E" w:rsidP="00C81B84">
            <w:r w:rsidRPr="00C81B84">
              <w:t>22 887 000</w:t>
            </w:r>
          </w:p>
        </w:tc>
      </w:tr>
      <w:tr w:rsidR="00EE2529" w:rsidRPr="00C81B84" w14:paraId="51F85F01" w14:textId="77777777">
        <w:trPr>
          <w:trHeight w:val="380"/>
        </w:trPr>
        <w:tc>
          <w:tcPr>
            <w:tcW w:w="680" w:type="dxa"/>
            <w:tcBorders>
              <w:top w:val="nil"/>
              <w:left w:val="nil"/>
              <w:bottom w:val="nil"/>
              <w:right w:val="nil"/>
            </w:tcBorders>
            <w:tcMar>
              <w:top w:w="128" w:type="dxa"/>
              <w:left w:w="43" w:type="dxa"/>
              <w:bottom w:w="43" w:type="dxa"/>
              <w:right w:w="43" w:type="dxa"/>
            </w:tcMar>
          </w:tcPr>
          <w:p w14:paraId="1BA4FE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D676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9BD9E6" w14:textId="77777777" w:rsidR="00EE2529" w:rsidRPr="00C81B84" w:rsidRDefault="00AD5E1E" w:rsidP="00C81B84">
            <w:r w:rsidRPr="00C81B84">
              <w:t>fra kr 61 375 000 til kr 38 488 000</w:t>
            </w:r>
          </w:p>
        </w:tc>
        <w:tc>
          <w:tcPr>
            <w:tcW w:w="1400" w:type="dxa"/>
            <w:tcBorders>
              <w:top w:val="nil"/>
              <w:left w:val="nil"/>
              <w:bottom w:val="nil"/>
              <w:right w:val="nil"/>
            </w:tcBorders>
            <w:tcMar>
              <w:top w:w="128" w:type="dxa"/>
              <w:left w:w="43" w:type="dxa"/>
              <w:bottom w:w="43" w:type="dxa"/>
              <w:right w:w="43" w:type="dxa"/>
            </w:tcMar>
            <w:vAlign w:val="bottom"/>
          </w:tcPr>
          <w:p w14:paraId="77033AEC" w14:textId="77777777" w:rsidR="00EE2529" w:rsidRPr="00C81B84" w:rsidRDefault="00EE2529" w:rsidP="00C81B84"/>
        </w:tc>
      </w:tr>
      <w:tr w:rsidR="00EE2529" w:rsidRPr="00C81B84" w14:paraId="540C7C93" w14:textId="77777777">
        <w:trPr>
          <w:trHeight w:val="380"/>
        </w:trPr>
        <w:tc>
          <w:tcPr>
            <w:tcW w:w="680" w:type="dxa"/>
            <w:tcBorders>
              <w:top w:val="nil"/>
              <w:left w:val="nil"/>
              <w:bottom w:val="nil"/>
              <w:right w:val="nil"/>
            </w:tcBorders>
            <w:tcMar>
              <w:top w:w="128" w:type="dxa"/>
              <w:left w:w="43" w:type="dxa"/>
              <w:bottom w:w="43" w:type="dxa"/>
              <w:right w:w="43" w:type="dxa"/>
            </w:tcMar>
          </w:tcPr>
          <w:p w14:paraId="4061792A"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767204E4"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F32875B" w14:textId="77777777" w:rsidR="00EE2529" w:rsidRPr="00C81B84" w:rsidRDefault="00AD5E1E" w:rsidP="00C81B84">
            <w:r w:rsidRPr="00C81B84">
              <w:t xml:space="preserve">Større utstyrsanskaffelser og vedlikehold, </w:t>
            </w:r>
            <w:r w:rsidRPr="00AD5E1E">
              <w:rPr>
                <w:rStyle w:val="kursiv"/>
              </w:rPr>
              <w:t>kan overføres</w:t>
            </w:r>
            <w:r w:rsidRPr="00C81B84">
              <w:t>, bevilges med</w:t>
            </w:r>
          </w:p>
        </w:tc>
        <w:tc>
          <w:tcPr>
            <w:tcW w:w="1400" w:type="dxa"/>
            <w:tcBorders>
              <w:top w:val="nil"/>
              <w:left w:val="nil"/>
              <w:bottom w:val="nil"/>
              <w:right w:val="nil"/>
            </w:tcBorders>
            <w:tcMar>
              <w:top w:w="128" w:type="dxa"/>
              <w:left w:w="43" w:type="dxa"/>
              <w:bottom w:w="43" w:type="dxa"/>
              <w:right w:w="43" w:type="dxa"/>
            </w:tcMar>
            <w:vAlign w:val="bottom"/>
          </w:tcPr>
          <w:p w14:paraId="207F7086" w14:textId="77777777" w:rsidR="00EE2529" w:rsidRPr="00C81B84" w:rsidRDefault="00AD5E1E" w:rsidP="00C81B84">
            <w:r w:rsidRPr="00C81B84">
              <w:t>6 100 000</w:t>
            </w:r>
          </w:p>
        </w:tc>
      </w:tr>
      <w:tr w:rsidR="00EE2529" w:rsidRPr="00C81B84" w14:paraId="57E5FD84" w14:textId="77777777">
        <w:trPr>
          <w:trHeight w:val="640"/>
        </w:trPr>
        <w:tc>
          <w:tcPr>
            <w:tcW w:w="680" w:type="dxa"/>
            <w:tcBorders>
              <w:top w:val="nil"/>
              <w:left w:val="nil"/>
              <w:bottom w:val="nil"/>
              <w:right w:val="nil"/>
            </w:tcBorders>
            <w:tcMar>
              <w:top w:w="128" w:type="dxa"/>
              <w:left w:w="43" w:type="dxa"/>
              <w:bottom w:w="43" w:type="dxa"/>
              <w:right w:w="43" w:type="dxa"/>
            </w:tcMar>
          </w:tcPr>
          <w:p w14:paraId="7E1400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66D3D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63D95058" w14:textId="77777777" w:rsidR="00EE2529" w:rsidRPr="00C81B84" w:rsidRDefault="00AD5E1E" w:rsidP="00C81B84">
            <w:r w:rsidRPr="00C81B84">
              <w:t>Tilskudd til opplæring i norsk og samfunnskunnskap for voksne innvandrere, forhøyes med</w:t>
            </w:r>
          </w:p>
        </w:tc>
        <w:tc>
          <w:tcPr>
            <w:tcW w:w="1400" w:type="dxa"/>
            <w:tcBorders>
              <w:top w:val="nil"/>
              <w:left w:val="nil"/>
              <w:bottom w:val="nil"/>
              <w:right w:val="nil"/>
            </w:tcBorders>
            <w:tcMar>
              <w:top w:w="128" w:type="dxa"/>
              <w:left w:w="43" w:type="dxa"/>
              <w:bottom w:w="43" w:type="dxa"/>
              <w:right w:w="43" w:type="dxa"/>
            </w:tcMar>
            <w:vAlign w:val="bottom"/>
          </w:tcPr>
          <w:p w14:paraId="22EC2220" w14:textId="77777777" w:rsidR="00EE2529" w:rsidRPr="00C81B84" w:rsidRDefault="00AD5E1E" w:rsidP="00C81B84">
            <w:r w:rsidRPr="00C81B84">
              <w:t>839 190 000</w:t>
            </w:r>
          </w:p>
        </w:tc>
      </w:tr>
      <w:tr w:rsidR="00EE2529" w:rsidRPr="00C81B84" w14:paraId="24640E9B" w14:textId="77777777">
        <w:trPr>
          <w:trHeight w:val="380"/>
        </w:trPr>
        <w:tc>
          <w:tcPr>
            <w:tcW w:w="680" w:type="dxa"/>
            <w:tcBorders>
              <w:top w:val="nil"/>
              <w:left w:val="nil"/>
              <w:bottom w:val="nil"/>
              <w:right w:val="nil"/>
            </w:tcBorders>
            <w:tcMar>
              <w:top w:w="128" w:type="dxa"/>
              <w:left w:w="43" w:type="dxa"/>
              <w:bottom w:w="43" w:type="dxa"/>
              <w:right w:w="43" w:type="dxa"/>
            </w:tcMar>
          </w:tcPr>
          <w:p w14:paraId="2D3B8D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A73B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950BA8" w14:textId="77777777" w:rsidR="00EE2529" w:rsidRPr="00C81B84" w:rsidRDefault="00AD5E1E" w:rsidP="00C81B84">
            <w:r w:rsidRPr="00C81B84">
              <w:t>fra kr 1 523 885 000 til kr 2 363 075 000</w:t>
            </w:r>
          </w:p>
        </w:tc>
        <w:tc>
          <w:tcPr>
            <w:tcW w:w="1400" w:type="dxa"/>
            <w:tcBorders>
              <w:top w:val="nil"/>
              <w:left w:val="nil"/>
              <w:bottom w:val="nil"/>
              <w:right w:val="nil"/>
            </w:tcBorders>
            <w:tcMar>
              <w:top w:w="128" w:type="dxa"/>
              <w:left w:w="43" w:type="dxa"/>
              <w:bottom w:w="43" w:type="dxa"/>
              <w:right w:w="43" w:type="dxa"/>
            </w:tcMar>
            <w:vAlign w:val="bottom"/>
          </w:tcPr>
          <w:p w14:paraId="12ECE042" w14:textId="77777777" w:rsidR="00EE2529" w:rsidRPr="00C81B84" w:rsidRDefault="00EE2529" w:rsidP="00C81B84"/>
        </w:tc>
      </w:tr>
      <w:tr w:rsidR="00EE2529" w:rsidRPr="00C81B84" w14:paraId="7FE7FD7B" w14:textId="77777777">
        <w:trPr>
          <w:trHeight w:val="380"/>
        </w:trPr>
        <w:tc>
          <w:tcPr>
            <w:tcW w:w="680" w:type="dxa"/>
            <w:tcBorders>
              <w:top w:val="nil"/>
              <w:left w:val="nil"/>
              <w:bottom w:val="nil"/>
              <w:right w:val="nil"/>
            </w:tcBorders>
            <w:tcMar>
              <w:top w:w="128" w:type="dxa"/>
              <w:left w:w="43" w:type="dxa"/>
              <w:bottom w:w="43" w:type="dxa"/>
              <w:right w:w="43" w:type="dxa"/>
            </w:tcMar>
          </w:tcPr>
          <w:p w14:paraId="2D9126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8C4B2B"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052C7F86" w14:textId="77777777" w:rsidR="00EE2529" w:rsidRPr="00C81B84" w:rsidRDefault="00AD5E1E" w:rsidP="00C81B84">
            <w:r w:rsidRPr="00C81B84">
              <w:t>Kompetansekartlegging i mottak før bosetting, forhøyes med</w:t>
            </w:r>
          </w:p>
        </w:tc>
        <w:tc>
          <w:tcPr>
            <w:tcW w:w="1400" w:type="dxa"/>
            <w:tcBorders>
              <w:top w:val="nil"/>
              <w:left w:val="nil"/>
              <w:bottom w:val="nil"/>
              <w:right w:val="nil"/>
            </w:tcBorders>
            <w:tcMar>
              <w:top w:w="128" w:type="dxa"/>
              <w:left w:w="43" w:type="dxa"/>
              <w:bottom w:w="43" w:type="dxa"/>
              <w:right w:w="43" w:type="dxa"/>
            </w:tcMar>
            <w:vAlign w:val="bottom"/>
          </w:tcPr>
          <w:p w14:paraId="1724F56C" w14:textId="77777777" w:rsidR="00EE2529" w:rsidRPr="00C81B84" w:rsidRDefault="00AD5E1E" w:rsidP="00C81B84">
            <w:r w:rsidRPr="00C81B84">
              <w:t>118 000</w:t>
            </w:r>
          </w:p>
        </w:tc>
      </w:tr>
      <w:tr w:rsidR="00EE2529" w:rsidRPr="00C81B84" w14:paraId="616C6D03" w14:textId="77777777">
        <w:trPr>
          <w:trHeight w:val="380"/>
        </w:trPr>
        <w:tc>
          <w:tcPr>
            <w:tcW w:w="680" w:type="dxa"/>
            <w:tcBorders>
              <w:top w:val="nil"/>
              <w:left w:val="nil"/>
              <w:bottom w:val="nil"/>
              <w:right w:val="nil"/>
            </w:tcBorders>
            <w:tcMar>
              <w:top w:w="128" w:type="dxa"/>
              <w:left w:w="43" w:type="dxa"/>
              <w:bottom w:w="43" w:type="dxa"/>
              <w:right w:w="43" w:type="dxa"/>
            </w:tcMar>
          </w:tcPr>
          <w:p w14:paraId="01F462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6BFF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2E63A7" w14:textId="77777777" w:rsidR="00EE2529" w:rsidRPr="00C81B84" w:rsidRDefault="00AD5E1E" w:rsidP="00C81B84">
            <w:r w:rsidRPr="00C81B84">
              <w:t>fra kr 785 000 til kr 903 000</w:t>
            </w:r>
          </w:p>
        </w:tc>
        <w:tc>
          <w:tcPr>
            <w:tcW w:w="1400" w:type="dxa"/>
            <w:tcBorders>
              <w:top w:val="nil"/>
              <w:left w:val="nil"/>
              <w:bottom w:val="nil"/>
              <w:right w:val="nil"/>
            </w:tcBorders>
            <w:tcMar>
              <w:top w:w="128" w:type="dxa"/>
              <w:left w:w="43" w:type="dxa"/>
              <w:bottom w:w="43" w:type="dxa"/>
              <w:right w:w="43" w:type="dxa"/>
            </w:tcMar>
            <w:vAlign w:val="bottom"/>
          </w:tcPr>
          <w:p w14:paraId="7FB1C200" w14:textId="77777777" w:rsidR="00EE2529" w:rsidRPr="00C81B84" w:rsidRDefault="00EE2529" w:rsidP="00C81B84"/>
        </w:tc>
      </w:tr>
      <w:tr w:rsidR="00EE2529" w:rsidRPr="00C81B84" w14:paraId="3C321EFB" w14:textId="77777777">
        <w:trPr>
          <w:trHeight w:val="380"/>
        </w:trPr>
        <w:tc>
          <w:tcPr>
            <w:tcW w:w="680" w:type="dxa"/>
            <w:tcBorders>
              <w:top w:val="nil"/>
              <w:left w:val="nil"/>
              <w:bottom w:val="nil"/>
              <w:right w:val="nil"/>
            </w:tcBorders>
            <w:tcMar>
              <w:top w:w="128" w:type="dxa"/>
              <w:left w:w="43" w:type="dxa"/>
              <w:bottom w:w="43" w:type="dxa"/>
              <w:right w:w="43" w:type="dxa"/>
            </w:tcMar>
          </w:tcPr>
          <w:p w14:paraId="179F0567" w14:textId="77777777" w:rsidR="00EE2529" w:rsidRPr="00C81B84" w:rsidRDefault="00AD5E1E" w:rsidP="00C81B84">
            <w:r w:rsidRPr="00C81B84">
              <w:t>700</w:t>
            </w:r>
          </w:p>
        </w:tc>
        <w:tc>
          <w:tcPr>
            <w:tcW w:w="680" w:type="dxa"/>
            <w:tcBorders>
              <w:top w:val="nil"/>
              <w:left w:val="nil"/>
              <w:bottom w:val="nil"/>
              <w:right w:val="nil"/>
            </w:tcBorders>
            <w:tcMar>
              <w:top w:w="128" w:type="dxa"/>
              <w:left w:w="43" w:type="dxa"/>
              <w:bottom w:w="43" w:type="dxa"/>
              <w:right w:w="43" w:type="dxa"/>
            </w:tcMar>
          </w:tcPr>
          <w:p w14:paraId="4A9EF6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6F84D2" w14:textId="77777777" w:rsidR="00EE2529" w:rsidRPr="00C81B84" w:rsidRDefault="00AD5E1E" w:rsidP="00C81B84">
            <w:r w:rsidRPr="00C81B84">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04473E6A" w14:textId="77777777" w:rsidR="00EE2529" w:rsidRPr="00C81B84" w:rsidRDefault="00EE2529" w:rsidP="00C81B84"/>
        </w:tc>
      </w:tr>
      <w:tr w:rsidR="00EE2529" w:rsidRPr="00C81B84" w14:paraId="358F618F" w14:textId="77777777">
        <w:trPr>
          <w:trHeight w:val="380"/>
        </w:trPr>
        <w:tc>
          <w:tcPr>
            <w:tcW w:w="680" w:type="dxa"/>
            <w:tcBorders>
              <w:top w:val="nil"/>
              <w:left w:val="nil"/>
              <w:bottom w:val="nil"/>
              <w:right w:val="nil"/>
            </w:tcBorders>
            <w:tcMar>
              <w:top w:w="128" w:type="dxa"/>
              <w:left w:w="43" w:type="dxa"/>
              <w:bottom w:w="43" w:type="dxa"/>
              <w:right w:w="43" w:type="dxa"/>
            </w:tcMar>
          </w:tcPr>
          <w:p w14:paraId="69DB5F0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DA1D5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DA52FA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5213232" w14:textId="77777777" w:rsidR="00EE2529" w:rsidRPr="00C81B84" w:rsidRDefault="00AD5E1E" w:rsidP="00C81B84">
            <w:r w:rsidRPr="00C81B84">
              <w:t>3 399 000</w:t>
            </w:r>
          </w:p>
        </w:tc>
      </w:tr>
      <w:tr w:rsidR="00EE2529" w:rsidRPr="00C81B84" w14:paraId="7F66E170" w14:textId="77777777">
        <w:trPr>
          <w:trHeight w:val="380"/>
        </w:trPr>
        <w:tc>
          <w:tcPr>
            <w:tcW w:w="680" w:type="dxa"/>
            <w:tcBorders>
              <w:top w:val="nil"/>
              <w:left w:val="nil"/>
              <w:bottom w:val="nil"/>
              <w:right w:val="nil"/>
            </w:tcBorders>
            <w:tcMar>
              <w:top w:w="128" w:type="dxa"/>
              <w:left w:w="43" w:type="dxa"/>
              <w:bottom w:w="43" w:type="dxa"/>
              <w:right w:w="43" w:type="dxa"/>
            </w:tcMar>
          </w:tcPr>
          <w:p w14:paraId="589E8A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22420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4AE5D3" w14:textId="77777777" w:rsidR="00EE2529" w:rsidRPr="00C81B84" w:rsidRDefault="00AD5E1E" w:rsidP="00C81B84">
            <w:r w:rsidRPr="00C81B84">
              <w:t>fra kr 275 587 000 til kr 278 986 000</w:t>
            </w:r>
          </w:p>
        </w:tc>
        <w:tc>
          <w:tcPr>
            <w:tcW w:w="1400" w:type="dxa"/>
            <w:tcBorders>
              <w:top w:val="nil"/>
              <w:left w:val="nil"/>
              <w:bottom w:val="nil"/>
              <w:right w:val="nil"/>
            </w:tcBorders>
            <w:tcMar>
              <w:top w:w="128" w:type="dxa"/>
              <w:left w:w="43" w:type="dxa"/>
              <w:bottom w:w="43" w:type="dxa"/>
              <w:right w:w="43" w:type="dxa"/>
            </w:tcMar>
            <w:vAlign w:val="bottom"/>
          </w:tcPr>
          <w:p w14:paraId="3A5F91BD" w14:textId="77777777" w:rsidR="00EE2529" w:rsidRPr="00C81B84" w:rsidRDefault="00EE2529" w:rsidP="00C81B84"/>
        </w:tc>
      </w:tr>
      <w:tr w:rsidR="00EE2529" w:rsidRPr="00C81B84" w14:paraId="26A50497" w14:textId="77777777">
        <w:trPr>
          <w:trHeight w:val="380"/>
        </w:trPr>
        <w:tc>
          <w:tcPr>
            <w:tcW w:w="680" w:type="dxa"/>
            <w:tcBorders>
              <w:top w:val="nil"/>
              <w:left w:val="nil"/>
              <w:bottom w:val="nil"/>
              <w:right w:val="nil"/>
            </w:tcBorders>
            <w:tcMar>
              <w:top w:w="128" w:type="dxa"/>
              <w:left w:w="43" w:type="dxa"/>
              <w:bottom w:w="43" w:type="dxa"/>
              <w:right w:w="43" w:type="dxa"/>
            </w:tcMar>
          </w:tcPr>
          <w:p w14:paraId="28E38777" w14:textId="77777777" w:rsidR="00EE2529" w:rsidRPr="00C81B84" w:rsidRDefault="00AD5E1E" w:rsidP="00C81B84">
            <w:r w:rsidRPr="00C81B84">
              <w:t>701</w:t>
            </w:r>
          </w:p>
        </w:tc>
        <w:tc>
          <w:tcPr>
            <w:tcW w:w="680" w:type="dxa"/>
            <w:tcBorders>
              <w:top w:val="nil"/>
              <w:left w:val="nil"/>
              <w:bottom w:val="nil"/>
              <w:right w:val="nil"/>
            </w:tcBorders>
            <w:tcMar>
              <w:top w:w="128" w:type="dxa"/>
              <w:left w:w="43" w:type="dxa"/>
              <w:bottom w:w="43" w:type="dxa"/>
              <w:right w:w="43" w:type="dxa"/>
            </w:tcMar>
          </w:tcPr>
          <w:p w14:paraId="3BD0AA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34B098" w14:textId="77777777" w:rsidR="00EE2529" w:rsidRPr="00C81B84" w:rsidRDefault="00AD5E1E" w:rsidP="00C81B84">
            <w:r w:rsidRPr="00C81B84">
              <w:t>E-helse, helseregistre mv.:</w:t>
            </w:r>
          </w:p>
        </w:tc>
        <w:tc>
          <w:tcPr>
            <w:tcW w:w="1400" w:type="dxa"/>
            <w:tcBorders>
              <w:top w:val="nil"/>
              <w:left w:val="nil"/>
              <w:bottom w:val="nil"/>
              <w:right w:val="nil"/>
            </w:tcBorders>
            <w:tcMar>
              <w:top w:w="128" w:type="dxa"/>
              <w:left w:w="43" w:type="dxa"/>
              <w:bottom w:w="43" w:type="dxa"/>
              <w:right w:w="43" w:type="dxa"/>
            </w:tcMar>
            <w:vAlign w:val="bottom"/>
          </w:tcPr>
          <w:p w14:paraId="33678D50" w14:textId="77777777" w:rsidR="00EE2529" w:rsidRPr="00C81B84" w:rsidRDefault="00EE2529" w:rsidP="00C81B84"/>
        </w:tc>
      </w:tr>
      <w:tr w:rsidR="00EE2529" w:rsidRPr="00C81B84" w14:paraId="1D89DAFD" w14:textId="77777777">
        <w:trPr>
          <w:trHeight w:val="640"/>
        </w:trPr>
        <w:tc>
          <w:tcPr>
            <w:tcW w:w="680" w:type="dxa"/>
            <w:tcBorders>
              <w:top w:val="nil"/>
              <w:left w:val="nil"/>
              <w:bottom w:val="nil"/>
              <w:right w:val="nil"/>
            </w:tcBorders>
            <w:tcMar>
              <w:top w:w="128" w:type="dxa"/>
              <w:left w:w="43" w:type="dxa"/>
              <w:bottom w:w="43" w:type="dxa"/>
              <w:right w:w="43" w:type="dxa"/>
            </w:tcMar>
          </w:tcPr>
          <w:p w14:paraId="23ADD6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FC1EC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934B47F"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5FD3292" w14:textId="77777777" w:rsidR="00EE2529" w:rsidRPr="00C81B84" w:rsidRDefault="00AD5E1E" w:rsidP="00C81B84">
            <w:r w:rsidRPr="00C81B84">
              <w:t>5 519 000</w:t>
            </w:r>
          </w:p>
        </w:tc>
      </w:tr>
      <w:tr w:rsidR="00EE2529" w:rsidRPr="00C81B84" w14:paraId="574D95A7" w14:textId="77777777">
        <w:trPr>
          <w:trHeight w:val="380"/>
        </w:trPr>
        <w:tc>
          <w:tcPr>
            <w:tcW w:w="680" w:type="dxa"/>
            <w:tcBorders>
              <w:top w:val="nil"/>
              <w:left w:val="nil"/>
              <w:bottom w:val="nil"/>
              <w:right w:val="nil"/>
            </w:tcBorders>
            <w:tcMar>
              <w:top w:w="128" w:type="dxa"/>
              <w:left w:w="43" w:type="dxa"/>
              <w:bottom w:w="43" w:type="dxa"/>
              <w:right w:w="43" w:type="dxa"/>
            </w:tcMar>
          </w:tcPr>
          <w:p w14:paraId="4CA2EE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A3C4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C8213B" w14:textId="77777777" w:rsidR="00EE2529" w:rsidRPr="00C81B84" w:rsidRDefault="00AD5E1E" w:rsidP="00C81B84">
            <w:r w:rsidRPr="00C81B84">
              <w:t>fra kr 239 837 000 til kr 245 356 000</w:t>
            </w:r>
          </w:p>
        </w:tc>
        <w:tc>
          <w:tcPr>
            <w:tcW w:w="1400" w:type="dxa"/>
            <w:tcBorders>
              <w:top w:val="nil"/>
              <w:left w:val="nil"/>
              <w:bottom w:val="nil"/>
              <w:right w:val="nil"/>
            </w:tcBorders>
            <w:tcMar>
              <w:top w:w="128" w:type="dxa"/>
              <w:left w:w="43" w:type="dxa"/>
              <w:bottom w:w="43" w:type="dxa"/>
              <w:right w:w="43" w:type="dxa"/>
            </w:tcMar>
            <w:vAlign w:val="bottom"/>
          </w:tcPr>
          <w:p w14:paraId="72AFA4AE" w14:textId="77777777" w:rsidR="00EE2529" w:rsidRPr="00C81B84" w:rsidRDefault="00EE2529" w:rsidP="00C81B84"/>
        </w:tc>
      </w:tr>
      <w:tr w:rsidR="00EE2529" w:rsidRPr="00C81B84" w14:paraId="71D3880C" w14:textId="77777777">
        <w:trPr>
          <w:trHeight w:val="380"/>
        </w:trPr>
        <w:tc>
          <w:tcPr>
            <w:tcW w:w="680" w:type="dxa"/>
            <w:tcBorders>
              <w:top w:val="nil"/>
              <w:left w:val="nil"/>
              <w:bottom w:val="nil"/>
              <w:right w:val="nil"/>
            </w:tcBorders>
            <w:tcMar>
              <w:top w:w="128" w:type="dxa"/>
              <w:left w:w="43" w:type="dxa"/>
              <w:bottom w:w="43" w:type="dxa"/>
              <w:right w:w="43" w:type="dxa"/>
            </w:tcMar>
          </w:tcPr>
          <w:p w14:paraId="56731D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51F8C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8C0E465" w14:textId="77777777" w:rsidR="00EE2529" w:rsidRPr="00C81B84" w:rsidRDefault="00AD5E1E" w:rsidP="00C81B84">
            <w:r w:rsidRPr="00C81B84">
              <w:t>Norsk Helsenett SF, forhøyes med</w:t>
            </w:r>
          </w:p>
        </w:tc>
        <w:tc>
          <w:tcPr>
            <w:tcW w:w="1400" w:type="dxa"/>
            <w:tcBorders>
              <w:top w:val="nil"/>
              <w:left w:val="nil"/>
              <w:bottom w:val="nil"/>
              <w:right w:val="nil"/>
            </w:tcBorders>
            <w:tcMar>
              <w:top w:w="128" w:type="dxa"/>
              <w:left w:w="43" w:type="dxa"/>
              <w:bottom w:w="43" w:type="dxa"/>
              <w:right w:w="43" w:type="dxa"/>
            </w:tcMar>
            <w:vAlign w:val="bottom"/>
          </w:tcPr>
          <w:p w14:paraId="1B06E031" w14:textId="77777777" w:rsidR="00EE2529" w:rsidRPr="00C81B84" w:rsidRDefault="00AD5E1E" w:rsidP="00C81B84">
            <w:r w:rsidRPr="00C81B84">
              <w:t>1 450 000</w:t>
            </w:r>
          </w:p>
        </w:tc>
      </w:tr>
      <w:tr w:rsidR="00EE2529" w:rsidRPr="00C81B84" w14:paraId="121D664B" w14:textId="77777777">
        <w:trPr>
          <w:trHeight w:val="380"/>
        </w:trPr>
        <w:tc>
          <w:tcPr>
            <w:tcW w:w="680" w:type="dxa"/>
            <w:tcBorders>
              <w:top w:val="nil"/>
              <w:left w:val="nil"/>
              <w:bottom w:val="nil"/>
              <w:right w:val="nil"/>
            </w:tcBorders>
            <w:tcMar>
              <w:top w:w="128" w:type="dxa"/>
              <w:left w:w="43" w:type="dxa"/>
              <w:bottom w:w="43" w:type="dxa"/>
              <w:right w:w="43" w:type="dxa"/>
            </w:tcMar>
          </w:tcPr>
          <w:p w14:paraId="5B1722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9F08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20D997" w14:textId="77777777" w:rsidR="00EE2529" w:rsidRPr="00C81B84" w:rsidRDefault="00AD5E1E" w:rsidP="00C81B84">
            <w:r w:rsidRPr="00C81B84">
              <w:t>fra kr 67 901 000 til kr 69 351 000</w:t>
            </w:r>
          </w:p>
        </w:tc>
        <w:tc>
          <w:tcPr>
            <w:tcW w:w="1400" w:type="dxa"/>
            <w:tcBorders>
              <w:top w:val="nil"/>
              <w:left w:val="nil"/>
              <w:bottom w:val="nil"/>
              <w:right w:val="nil"/>
            </w:tcBorders>
            <w:tcMar>
              <w:top w:w="128" w:type="dxa"/>
              <w:left w:w="43" w:type="dxa"/>
              <w:bottom w:w="43" w:type="dxa"/>
              <w:right w:w="43" w:type="dxa"/>
            </w:tcMar>
            <w:vAlign w:val="bottom"/>
          </w:tcPr>
          <w:p w14:paraId="20485624" w14:textId="77777777" w:rsidR="00EE2529" w:rsidRPr="00C81B84" w:rsidRDefault="00EE2529" w:rsidP="00C81B84"/>
        </w:tc>
      </w:tr>
      <w:tr w:rsidR="00EE2529" w:rsidRPr="00C81B84" w14:paraId="747C40D1" w14:textId="77777777">
        <w:trPr>
          <w:trHeight w:val="380"/>
        </w:trPr>
        <w:tc>
          <w:tcPr>
            <w:tcW w:w="680" w:type="dxa"/>
            <w:tcBorders>
              <w:top w:val="nil"/>
              <w:left w:val="nil"/>
              <w:bottom w:val="nil"/>
              <w:right w:val="nil"/>
            </w:tcBorders>
            <w:tcMar>
              <w:top w:w="128" w:type="dxa"/>
              <w:left w:w="43" w:type="dxa"/>
              <w:bottom w:w="43" w:type="dxa"/>
              <w:right w:w="43" w:type="dxa"/>
            </w:tcMar>
          </w:tcPr>
          <w:p w14:paraId="0CE9FC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793569"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002A6F4" w14:textId="77777777" w:rsidR="00EE2529" w:rsidRPr="00C81B84" w:rsidRDefault="00AD5E1E" w:rsidP="00C81B84">
            <w:r w:rsidRPr="00C81B84">
              <w:t>Medisinske kvalitetsregistre, forhøyes med</w:t>
            </w:r>
          </w:p>
        </w:tc>
        <w:tc>
          <w:tcPr>
            <w:tcW w:w="1400" w:type="dxa"/>
            <w:tcBorders>
              <w:top w:val="nil"/>
              <w:left w:val="nil"/>
              <w:bottom w:val="nil"/>
              <w:right w:val="nil"/>
            </w:tcBorders>
            <w:tcMar>
              <w:top w:w="128" w:type="dxa"/>
              <w:left w:w="43" w:type="dxa"/>
              <w:bottom w:w="43" w:type="dxa"/>
              <w:right w:w="43" w:type="dxa"/>
            </w:tcMar>
            <w:vAlign w:val="bottom"/>
          </w:tcPr>
          <w:p w14:paraId="10CBC61F" w14:textId="77777777" w:rsidR="00EE2529" w:rsidRPr="00C81B84" w:rsidRDefault="00AD5E1E" w:rsidP="00C81B84">
            <w:r w:rsidRPr="00C81B84">
              <w:t>867 000</w:t>
            </w:r>
          </w:p>
        </w:tc>
      </w:tr>
      <w:tr w:rsidR="00EE2529" w:rsidRPr="00C81B84" w14:paraId="3595A850" w14:textId="77777777">
        <w:trPr>
          <w:trHeight w:val="380"/>
        </w:trPr>
        <w:tc>
          <w:tcPr>
            <w:tcW w:w="680" w:type="dxa"/>
            <w:tcBorders>
              <w:top w:val="nil"/>
              <w:left w:val="nil"/>
              <w:bottom w:val="nil"/>
              <w:right w:val="nil"/>
            </w:tcBorders>
            <w:tcMar>
              <w:top w:w="128" w:type="dxa"/>
              <w:left w:w="43" w:type="dxa"/>
              <w:bottom w:w="43" w:type="dxa"/>
              <w:right w:w="43" w:type="dxa"/>
            </w:tcMar>
          </w:tcPr>
          <w:p w14:paraId="5DCF7C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E9F2F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1B6524" w14:textId="77777777" w:rsidR="00EE2529" w:rsidRPr="00C81B84" w:rsidRDefault="00AD5E1E" w:rsidP="00C81B84">
            <w:r w:rsidRPr="00C81B84">
              <w:t>fra kr 40 614 000 til kr 41 481 000</w:t>
            </w:r>
          </w:p>
        </w:tc>
        <w:tc>
          <w:tcPr>
            <w:tcW w:w="1400" w:type="dxa"/>
            <w:tcBorders>
              <w:top w:val="nil"/>
              <w:left w:val="nil"/>
              <w:bottom w:val="nil"/>
              <w:right w:val="nil"/>
            </w:tcBorders>
            <w:tcMar>
              <w:top w:w="128" w:type="dxa"/>
              <w:left w:w="43" w:type="dxa"/>
              <w:bottom w:w="43" w:type="dxa"/>
              <w:right w:w="43" w:type="dxa"/>
            </w:tcMar>
            <w:vAlign w:val="bottom"/>
          </w:tcPr>
          <w:p w14:paraId="0B040DE4" w14:textId="77777777" w:rsidR="00EE2529" w:rsidRPr="00C81B84" w:rsidRDefault="00EE2529" w:rsidP="00C81B84"/>
        </w:tc>
      </w:tr>
      <w:tr w:rsidR="00EE2529" w:rsidRPr="00C81B84" w14:paraId="2BA7A3FB" w14:textId="77777777">
        <w:trPr>
          <w:trHeight w:val="380"/>
        </w:trPr>
        <w:tc>
          <w:tcPr>
            <w:tcW w:w="680" w:type="dxa"/>
            <w:tcBorders>
              <w:top w:val="nil"/>
              <w:left w:val="nil"/>
              <w:bottom w:val="nil"/>
              <w:right w:val="nil"/>
            </w:tcBorders>
            <w:tcMar>
              <w:top w:w="128" w:type="dxa"/>
              <w:left w:w="43" w:type="dxa"/>
              <w:bottom w:w="43" w:type="dxa"/>
              <w:right w:w="43" w:type="dxa"/>
            </w:tcMar>
          </w:tcPr>
          <w:p w14:paraId="4966DFA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9ED44D"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0A433E28" w14:textId="77777777" w:rsidR="00EE2529" w:rsidRPr="00C81B84" w:rsidRDefault="00AD5E1E" w:rsidP="00C81B84">
            <w:r w:rsidRPr="00C81B84">
              <w:t xml:space="preserve">Tilskudd til e-helse i kommunal sektor,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0B43024" w14:textId="77777777" w:rsidR="00EE2529" w:rsidRPr="00C81B84" w:rsidRDefault="00AD5E1E" w:rsidP="00C81B84">
            <w:r w:rsidRPr="00C81B84">
              <w:t>564 000</w:t>
            </w:r>
          </w:p>
        </w:tc>
      </w:tr>
      <w:tr w:rsidR="00EE2529" w:rsidRPr="00C81B84" w14:paraId="3075504D" w14:textId="77777777">
        <w:trPr>
          <w:trHeight w:val="380"/>
        </w:trPr>
        <w:tc>
          <w:tcPr>
            <w:tcW w:w="680" w:type="dxa"/>
            <w:tcBorders>
              <w:top w:val="nil"/>
              <w:left w:val="nil"/>
              <w:bottom w:val="nil"/>
              <w:right w:val="nil"/>
            </w:tcBorders>
            <w:tcMar>
              <w:top w:w="128" w:type="dxa"/>
              <w:left w:w="43" w:type="dxa"/>
              <w:bottom w:w="43" w:type="dxa"/>
              <w:right w:w="43" w:type="dxa"/>
            </w:tcMar>
          </w:tcPr>
          <w:p w14:paraId="594A91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CCFE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468095" w14:textId="77777777" w:rsidR="00EE2529" w:rsidRPr="00C81B84" w:rsidRDefault="00AD5E1E" w:rsidP="00C81B84">
            <w:r w:rsidRPr="00C81B84">
              <w:t>fra kr 20 420 000 til kr 19 856 000</w:t>
            </w:r>
          </w:p>
        </w:tc>
        <w:tc>
          <w:tcPr>
            <w:tcW w:w="1400" w:type="dxa"/>
            <w:tcBorders>
              <w:top w:val="nil"/>
              <w:left w:val="nil"/>
              <w:bottom w:val="nil"/>
              <w:right w:val="nil"/>
            </w:tcBorders>
            <w:tcMar>
              <w:top w:w="128" w:type="dxa"/>
              <w:left w:w="43" w:type="dxa"/>
              <w:bottom w:w="43" w:type="dxa"/>
              <w:right w:w="43" w:type="dxa"/>
            </w:tcMar>
            <w:vAlign w:val="bottom"/>
          </w:tcPr>
          <w:p w14:paraId="4EBFD5AE" w14:textId="77777777" w:rsidR="00EE2529" w:rsidRPr="00C81B84" w:rsidRDefault="00EE2529" w:rsidP="00C81B84"/>
        </w:tc>
      </w:tr>
      <w:tr w:rsidR="00EE2529" w:rsidRPr="00C81B84" w14:paraId="35189A3C" w14:textId="77777777">
        <w:trPr>
          <w:trHeight w:val="380"/>
        </w:trPr>
        <w:tc>
          <w:tcPr>
            <w:tcW w:w="680" w:type="dxa"/>
            <w:tcBorders>
              <w:top w:val="nil"/>
              <w:left w:val="nil"/>
              <w:bottom w:val="nil"/>
              <w:right w:val="nil"/>
            </w:tcBorders>
            <w:tcMar>
              <w:top w:w="128" w:type="dxa"/>
              <w:left w:w="43" w:type="dxa"/>
              <w:bottom w:w="43" w:type="dxa"/>
              <w:right w:w="43" w:type="dxa"/>
            </w:tcMar>
          </w:tcPr>
          <w:p w14:paraId="1F965684" w14:textId="77777777" w:rsidR="00EE2529" w:rsidRPr="00C81B84" w:rsidRDefault="00AD5E1E" w:rsidP="00C81B84">
            <w:r w:rsidRPr="00C81B84">
              <w:t>702</w:t>
            </w:r>
          </w:p>
        </w:tc>
        <w:tc>
          <w:tcPr>
            <w:tcW w:w="680" w:type="dxa"/>
            <w:tcBorders>
              <w:top w:val="nil"/>
              <w:left w:val="nil"/>
              <w:bottom w:val="nil"/>
              <w:right w:val="nil"/>
            </w:tcBorders>
            <w:tcMar>
              <w:top w:w="128" w:type="dxa"/>
              <w:left w:w="43" w:type="dxa"/>
              <w:bottom w:w="43" w:type="dxa"/>
              <w:right w:w="43" w:type="dxa"/>
            </w:tcMar>
          </w:tcPr>
          <w:p w14:paraId="6581D6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1A4FF0" w14:textId="77777777" w:rsidR="00EE2529" w:rsidRPr="00C81B84" w:rsidRDefault="00AD5E1E" w:rsidP="00C81B84">
            <w:r w:rsidRPr="00C81B84">
              <w:t>Beredskap:</w:t>
            </w:r>
          </w:p>
        </w:tc>
        <w:tc>
          <w:tcPr>
            <w:tcW w:w="1400" w:type="dxa"/>
            <w:tcBorders>
              <w:top w:val="nil"/>
              <w:left w:val="nil"/>
              <w:bottom w:val="nil"/>
              <w:right w:val="nil"/>
            </w:tcBorders>
            <w:tcMar>
              <w:top w:w="128" w:type="dxa"/>
              <w:left w:w="43" w:type="dxa"/>
              <w:bottom w:w="43" w:type="dxa"/>
              <w:right w:w="43" w:type="dxa"/>
            </w:tcMar>
            <w:vAlign w:val="bottom"/>
          </w:tcPr>
          <w:p w14:paraId="29797F62" w14:textId="77777777" w:rsidR="00EE2529" w:rsidRPr="00C81B84" w:rsidRDefault="00EE2529" w:rsidP="00C81B84"/>
        </w:tc>
      </w:tr>
      <w:tr w:rsidR="00EE2529" w:rsidRPr="00C81B84" w14:paraId="5095F34C" w14:textId="77777777">
        <w:trPr>
          <w:trHeight w:val="640"/>
        </w:trPr>
        <w:tc>
          <w:tcPr>
            <w:tcW w:w="680" w:type="dxa"/>
            <w:tcBorders>
              <w:top w:val="nil"/>
              <w:left w:val="nil"/>
              <w:bottom w:val="nil"/>
              <w:right w:val="nil"/>
            </w:tcBorders>
            <w:tcMar>
              <w:top w:w="128" w:type="dxa"/>
              <w:left w:w="43" w:type="dxa"/>
              <w:bottom w:w="43" w:type="dxa"/>
              <w:right w:w="43" w:type="dxa"/>
            </w:tcMar>
          </w:tcPr>
          <w:p w14:paraId="0BE1BC2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FBDB2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213C088"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ACE1F5C" w14:textId="77777777" w:rsidR="00EE2529" w:rsidRPr="00C81B84" w:rsidRDefault="00AD5E1E" w:rsidP="00C81B84">
            <w:r w:rsidRPr="00C81B84">
              <w:t>726 000</w:t>
            </w:r>
          </w:p>
        </w:tc>
      </w:tr>
      <w:tr w:rsidR="00EE2529" w:rsidRPr="00C81B84" w14:paraId="4DE7A61F" w14:textId="77777777">
        <w:trPr>
          <w:trHeight w:val="380"/>
        </w:trPr>
        <w:tc>
          <w:tcPr>
            <w:tcW w:w="680" w:type="dxa"/>
            <w:tcBorders>
              <w:top w:val="nil"/>
              <w:left w:val="nil"/>
              <w:bottom w:val="nil"/>
              <w:right w:val="nil"/>
            </w:tcBorders>
            <w:tcMar>
              <w:top w:w="128" w:type="dxa"/>
              <w:left w:w="43" w:type="dxa"/>
              <w:bottom w:w="43" w:type="dxa"/>
              <w:right w:w="43" w:type="dxa"/>
            </w:tcMar>
          </w:tcPr>
          <w:p w14:paraId="23A393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61A7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5D0015" w14:textId="77777777" w:rsidR="00EE2529" w:rsidRPr="00C81B84" w:rsidRDefault="00AD5E1E" w:rsidP="00C81B84">
            <w:r w:rsidRPr="00C81B84">
              <w:t>fra kr 33 997 000 til kr 34 723 000</w:t>
            </w:r>
          </w:p>
        </w:tc>
        <w:tc>
          <w:tcPr>
            <w:tcW w:w="1400" w:type="dxa"/>
            <w:tcBorders>
              <w:top w:val="nil"/>
              <w:left w:val="nil"/>
              <w:bottom w:val="nil"/>
              <w:right w:val="nil"/>
            </w:tcBorders>
            <w:tcMar>
              <w:top w:w="128" w:type="dxa"/>
              <w:left w:w="43" w:type="dxa"/>
              <w:bottom w:w="43" w:type="dxa"/>
              <w:right w:w="43" w:type="dxa"/>
            </w:tcMar>
            <w:vAlign w:val="bottom"/>
          </w:tcPr>
          <w:p w14:paraId="70D8F2CD" w14:textId="77777777" w:rsidR="00EE2529" w:rsidRPr="00C81B84" w:rsidRDefault="00EE2529" w:rsidP="00C81B84"/>
        </w:tc>
      </w:tr>
      <w:tr w:rsidR="00EE2529" w:rsidRPr="00C81B84" w14:paraId="1FDB783B" w14:textId="77777777">
        <w:trPr>
          <w:trHeight w:val="640"/>
        </w:trPr>
        <w:tc>
          <w:tcPr>
            <w:tcW w:w="680" w:type="dxa"/>
            <w:tcBorders>
              <w:top w:val="nil"/>
              <w:left w:val="nil"/>
              <w:bottom w:val="nil"/>
              <w:right w:val="nil"/>
            </w:tcBorders>
            <w:tcMar>
              <w:top w:w="128" w:type="dxa"/>
              <w:left w:w="43" w:type="dxa"/>
              <w:bottom w:w="43" w:type="dxa"/>
              <w:right w:w="43" w:type="dxa"/>
            </w:tcMar>
          </w:tcPr>
          <w:p w14:paraId="4ADCD2A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89E68D"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095E6433" w14:textId="77777777" w:rsidR="00EE2529" w:rsidRPr="00C81B84" w:rsidRDefault="00AD5E1E" w:rsidP="00C81B84">
            <w:r w:rsidRPr="00C81B84">
              <w:t xml:space="preserve">Beredskapslagring legemidler, </w:t>
            </w:r>
            <w:r w:rsidRPr="00AD5E1E">
              <w:rPr>
                <w:rStyle w:val="kursiv"/>
              </w:rPr>
              <w:t>kan overføres, kan nyttes under post 71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0536BC1E" w14:textId="77777777" w:rsidR="00EE2529" w:rsidRPr="00C81B84" w:rsidRDefault="00AD5E1E" w:rsidP="00C81B84">
            <w:r w:rsidRPr="00C81B84">
              <w:t>110 600 000</w:t>
            </w:r>
          </w:p>
        </w:tc>
      </w:tr>
      <w:tr w:rsidR="00EE2529" w:rsidRPr="00C81B84" w14:paraId="20DD058E" w14:textId="77777777">
        <w:trPr>
          <w:trHeight w:val="380"/>
        </w:trPr>
        <w:tc>
          <w:tcPr>
            <w:tcW w:w="680" w:type="dxa"/>
            <w:tcBorders>
              <w:top w:val="nil"/>
              <w:left w:val="nil"/>
              <w:bottom w:val="nil"/>
              <w:right w:val="nil"/>
            </w:tcBorders>
            <w:tcMar>
              <w:top w:w="128" w:type="dxa"/>
              <w:left w:w="43" w:type="dxa"/>
              <w:bottom w:w="43" w:type="dxa"/>
              <w:right w:w="43" w:type="dxa"/>
            </w:tcMar>
          </w:tcPr>
          <w:p w14:paraId="41A0452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89BB3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E002DA" w14:textId="77777777" w:rsidR="00EE2529" w:rsidRPr="00C81B84" w:rsidRDefault="00AD5E1E" w:rsidP="00C81B84">
            <w:r w:rsidRPr="00C81B84">
              <w:t>fra kr 110 600 000 til kr 0</w:t>
            </w:r>
          </w:p>
        </w:tc>
        <w:tc>
          <w:tcPr>
            <w:tcW w:w="1400" w:type="dxa"/>
            <w:tcBorders>
              <w:top w:val="nil"/>
              <w:left w:val="nil"/>
              <w:bottom w:val="nil"/>
              <w:right w:val="nil"/>
            </w:tcBorders>
            <w:tcMar>
              <w:top w:w="128" w:type="dxa"/>
              <w:left w:w="43" w:type="dxa"/>
              <w:bottom w:w="43" w:type="dxa"/>
              <w:right w:w="43" w:type="dxa"/>
            </w:tcMar>
            <w:vAlign w:val="bottom"/>
          </w:tcPr>
          <w:p w14:paraId="4EDA1ED1" w14:textId="77777777" w:rsidR="00EE2529" w:rsidRPr="00C81B84" w:rsidRDefault="00EE2529" w:rsidP="00C81B84"/>
        </w:tc>
      </w:tr>
      <w:tr w:rsidR="00EE2529" w:rsidRPr="00C81B84" w14:paraId="612CBDB5" w14:textId="77777777">
        <w:trPr>
          <w:trHeight w:val="380"/>
        </w:trPr>
        <w:tc>
          <w:tcPr>
            <w:tcW w:w="680" w:type="dxa"/>
            <w:tcBorders>
              <w:top w:val="nil"/>
              <w:left w:val="nil"/>
              <w:bottom w:val="nil"/>
              <w:right w:val="nil"/>
            </w:tcBorders>
            <w:tcMar>
              <w:top w:w="128" w:type="dxa"/>
              <w:left w:w="43" w:type="dxa"/>
              <w:bottom w:w="43" w:type="dxa"/>
              <w:right w:w="43" w:type="dxa"/>
            </w:tcMar>
          </w:tcPr>
          <w:p w14:paraId="5A2AD2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EBC79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B54A360" w14:textId="77777777" w:rsidR="00EE2529" w:rsidRPr="00C81B84" w:rsidRDefault="00AD5E1E" w:rsidP="00C81B84">
            <w:r w:rsidRPr="00C81B84">
              <w:t xml:space="preserve">Tilskudd,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90C8A92" w14:textId="77777777" w:rsidR="00EE2529" w:rsidRPr="00C81B84" w:rsidRDefault="00AD5E1E" w:rsidP="00C81B84">
            <w:r w:rsidRPr="00C81B84">
              <w:t>93 000</w:t>
            </w:r>
          </w:p>
        </w:tc>
      </w:tr>
      <w:tr w:rsidR="00EE2529" w:rsidRPr="00C81B84" w14:paraId="61DAF439" w14:textId="77777777">
        <w:trPr>
          <w:trHeight w:val="380"/>
        </w:trPr>
        <w:tc>
          <w:tcPr>
            <w:tcW w:w="680" w:type="dxa"/>
            <w:tcBorders>
              <w:top w:val="nil"/>
              <w:left w:val="nil"/>
              <w:bottom w:val="nil"/>
              <w:right w:val="nil"/>
            </w:tcBorders>
            <w:tcMar>
              <w:top w:w="128" w:type="dxa"/>
              <w:left w:w="43" w:type="dxa"/>
              <w:bottom w:w="43" w:type="dxa"/>
              <w:right w:w="43" w:type="dxa"/>
            </w:tcMar>
          </w:tcPr>
          <w:p w14:paraId="0C76AB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9304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0DFFA6" w14:textId="77777777" w:rsidR="00EE2529" w:rsidRPr="00C81B84" w:rsidRDefault="00AD5E1E" w:rsidP="00C81B84">
            <w:r w:rsidRPr="00C81B84">
              <w:t>fra kr 4 357 000 til kr 4 450 000</w:t>
            </w:r>
          </w:p>
        </w:tc>
        <w:tc>
          <w:tcPr>
            <w:tcW w:w="1400" w:type="dxa"/>
            <w:tcBorders>
              <w:top w:val="nil"/>
              <w:left w:val="nil"/>
              <w:bottom w:val="nil"/>
              <w:right w:val="nil"/>
            </w:tcBorders>
            <w:tcMar>
              <w:top w:w="128" w:type="dxa"/>
              <w:left w:w="43" w:type="dxa"/>
              <w:bottom w:w="43" w:type="dxa"/>
              <w:right w:w="43" w:type="dxa"/>
            </w:tcMar>
            <w:vAlign w:val="bottom"/>
          </w:tcPr>
          <w:p w14:paraId="62152FE3" w14:textId="77777777" w:rsidR="00EE2529" w:rsidRPr="00C81B84" w:rsidRDefault="00EE2529" w:rsidP="00C81B84"/>
        </w:tc>
      </w:tr>
      <w:tr w:rsidR="00EE2529" w:rsidRPr="00C81B84" w14:paraId="16DAD392" w14:textId="77777777">
        <w:trPr>
          <w:trHeight w:val="640"/>
        </w:trPr>
        <w:tc>
          <w:tcPr>
            <w:tcW w:w="680" w:type="dxa"/>
            <w:tcBorders>
              <w:top w:val="nil"/>
              <w:left w:val="nil"/>
              <w:bottom w:val="nil"/>
              <w:right w:val="nil"/>
            </w:tcBorders>
            <w:tcMar>
              <w:top w:w="128" w:type="dxa"/>
              <w:left w:w="43" w:type="dxa"/>
              <w:bottom w:w="43" w:type="dxa"/>
              <w:right w:w="43" w:type="dxa"/>
            </w:tcMar>
          </w:tcPr>
          <w:p w14:paraId="27D829F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CEBADA"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7E31A08" w14:textId="77777777" w:rsidR="00EE2529" w:rsidRPr="00C81B84" w:rsidRDefault="00AD5E1E" w:rsidP="00C81B84">
            <w:r w:rsidRPr="00C81B84">
              <w:t xml:space="preserve">Tilskudd beredskapslagring smittevernutstyr, </w:t>
            </w:r>
            <w:r w:rsidRPr="00AD5E1E">
              <w:rPr>
                <w:rStyle w:val="kursiv"/>
              </w:rPr>
              <w:t>kan overføres, kan nyttes under post 22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6A80C5" w14:textId="77777777" w:rsidR="00EE2529" w:rsidRPr="00C81B84" w:rsidRDefault="00AD5E1E" w:rsidP="00C81B84">
            <w:r w:rsidRPr="00C81B84">
              <w:t>3 278 000</w:t>
            </w:r>
          </w:p>
        </w:tc>
      </w:tr>
      <w:tr w:rsidR="00EE2529" w:rsidRPr="00C81B84" w14:paraId="539FDD11" w14:textId="77777777">
        <w:trPr>
          <w:trHeight w:val="380"/>
        </w:trPr>
        <w:tc>
          <w:tcPr>
            <w:tcW w:w="680" w:type="dxa"/>
            <w:tcBorders>
              <w:top w:val="nil"/>
              <w:left w:val="nil"/>
              <w:bottom w:val="nil"/>
              <w:right w:val="nil"/>
            </w:tcBorders>
            <w:tcMar>
              <w:top w:w="128" w:type="dxa"/>
              <w:left w:w="43" w:type="dxa"/>
              <w:bottom w:w="43" w:type="dxa"/>
              <w:right w:w="43" w:type="dxa"/>
            </w:tcMar>
          </w:tcPr>
          <w:p w14:paraId="63F33E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C062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9B5898" w14:textId="77777777" w:rsidR="00EE2529" w:rsidRPr="00C81B84" w:rsidRDefault="00AD5E1E" w:rsidP="00C81B84">
            <w:r w:rsidRPr="00C81B84">
              <w:t>fra kr 153 472 000 til kr 156 750 000</w:t>
            </w:r>
          </w:p>
        </w:tc>
        <w:tc>
          <w:tcPr>
            <w:tcW w:w="1400" w:type="dxa"/>
            <w:tcBorders>
              <w:top w:val="nil"/>
              <w:left w:val="nil"/>
              <w:bottom w:val="nil"/>
              <w:right w:val="nil"/>
            </w:tcBorders>
            <w:tcMar>
              <w:top w:w="128" w:type="dxa"/>
              <w:left w:w="43" w:type="dxa"/>
              <w:bottom w:w="43" w:type="dxa"/>
              <w:right w:w="43" w:type="dxa"/>
            </w:tcMar>
            <w:vAlign w:val="bottom"/>
          </w:tcPr>
          <w:p w14:paraId="22A29E4E" w14:textId="77777777" w:rsidR="00EE2529" w:rsidRPr="00C81B84" w:rsidRDefault="00EE2529" w:rsidP="00C81B84"/>
        </w:tc>
      </w:tr>
      <w:tr w:rsidR="00EE2529" w:rsidRPr="00C81B84" w14:paraId="4A87B586" w14:textId="77777777">
        <w:trPr>
          <w:trHeight w:val="380"/>
        </w:trPr>
        <w:tc>
          <w:tcPr>
            <w:tcW w:w="680" w:type="dxa"/>
            <w:tcBorders>
              <w:top w:val="nil"/>
              <w:left w:val="nil"/>
              <w:bottom w:val="nil"/>
              <w:right w:val="nil"/>
            </w:tcBorders>
            <w:tcMar>
              <w:top w:w="128" w:type="dxa"/>
              <w:left w:w="43" w:type="dxa"/>
              <w:bottom w:w="43" w:type="dxa"/>
              <w:right w:w="43" w:type="dxa"/>
            </w:tcMar>
          </w:tcPr>
          <w:p w14:paraId="36F0C100" w14:textId="77777777" w:rsidR="00EE2529" w:rsidRPr="00C81B84" w:rsidRDefault="00AD5E1E" w:rsidP="00C81B84">
            <w:r w:rsidRPr="00C81B84">
              <w:t>703</w:t>
            </w:r>
          </w:p>
        </w:tc>
        <w:tc>
          <w:tcPr>
            <w:tcW w:w="680" w:type="dxa"/>
            <w:tcBorders>
              <w:top w:val="nil"/>
              <w:left w:val="nil"/>
              <w:bottom w:val="nil"/>
              <w:right w:val="nil"/>
            </w:tcBorders>
            <w:tcMar>
              <w:top w:w="128" w:type="dxa"/>
              <w:left w:w="43" w:type="dxa"/>
              <w:bottom w:w="43" w:type="dxa"/>
              <w:right w:w="43" w:type="dxa"/>
            </w:tcMar>
          </w:tcPr>
          <w:p w14:paraId="4D28DF1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0330C6" w14:textId="77777777" w:rsidR="00EE2529" w:rsidRPr="00C81B84" w:rsidRDefault="00AD5E1E" w:rsidP="00C81B84">
            <w:r w:rsidRPr="00C81B84">
              <w:t>Internasjonalt samarbeid:</w:t>
            </w:r>
          </w:p>
        </w:tc>
        <w:tc>
          <w:tcPr>
            <w:tcW w:w="1400" w:type="dxa"/>
            <w:tcBorders>
              <w:top w:val="nil"/>
              <w:left w:val="nil"/>
              <w:bottom w:val="nil"/>
              <w:right w:val="nil"/>
            </w:tcBorders>
            <w:tcMar>
              <w:top w:w="128" w:type="dxa"/>
              <w:left w:w="43" w:type="dxa"/>
              <w:bottom w:w="43" w:type="dxa"/>
              <w:right w:w="43" w:type="dxa"/>
            </w:tcMar>
            <w:vAlign w:val="bottom"/>
          </w:tcPr>
          <w:p w14:paraId="7972F757" w14:textId="77777777" w:rsidR="00EE2529" w:rsidRPr="00C81B84" w:rsidRDefault="00EE2529" w:rsidP="00C81B84"/>
        </w:tc>
      </w:tr>
      <w:tr w:rsidR="00EE2529" w:rsidRPr="00C81B84" w14:paraId="3A6AB319" w14:textId="77777777">
        <w:trPr>
          <w:trHeight w:val="380"/>
        </w:trPr>
        <w:tc>
          <w:tcPr>
            <w:tcW w:w="680" w:type="dxa"/>
            <w:tcBorders>
              <w:top w:val="nil"/>
              <w:left w:val="nil"/>
              <w:bottom w:val="nil"/>
              <w:right w:val="nil"/>
            </w:tcBorders>
            <w:tcMar>
              <w:top w:w="128" w:type="dxa"/>
              <w:left w:w="43" w:type="dxa"/>
              <w:bottom w:w="43" w:type="dxa"/>
              <w:right w:w="43" w:type="dxa"/>
            </w:tcMar>
          </w:tcPr>
          <w:p w14:paraId="534BA5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12649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4A94C2C"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DDBF59F" w14:textId="77777777" w:rsidR="00EE2529" w:rsidRPr="00C81B84" w:rsidRDefault="00AD5E1E" w:rsidP="00C81B84">
            <w:r w:rsidRPr="00C81B84">
              <w:t>15 260 000</w:t>
            </w:r>
          </w:p>
        </w:tc>
      </w:tr>
      <w:tr w:rsidR="00EE2529" w:rsidRPr="00C81B84" w14:paraId="08FC5FF7" w14:textId="77777777">
        <w:trPr>
          <w:trHeight w:val="380"/>
        </w:trPr>
        <w:tc>
          <w:tcPr>
            <w:tcW w:w="680" w:type="dxa"/>
            <w:tcBorders>
              <w:top w:val="nil"/>
              <w:left w:val="nil"/>
              <w:bottom w:val="nil"/>
              <w:right w:val="nil"/>
            </w:tcBorders>
            <w:tcMar>
              <w:top w:w="128" w:type="dxa"/>
              <w:left w:w="43" w:type="dxa"/>
              <w:bottom w:w="43" w:type="dxa"/>
              <w:right w:w="43" w:type="dxa"/>
            </w:tcMar>
          </w:tcPr>
          <w:p w14:paraId="2A6593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E627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7BC0C6" w14:textId="77777777" w:rsidR="00EE2529" w:rsidRPr="00C81B84" w:rsidRDefault="00AD5E1E" w:rsidP="00C81B84">
            <w:r w:rsidRPr="00C81B84">
              <w:t>fra kr 12 156 000 til kr 27 416 000</w:t>
            </w:r>
          </w:p>
        </w:tc>
        <w:tc>
          <w:tcPr>
            <w:tcW w:w="1400" w:type="dxa"/>
            <w:tcBorders>
              <w:top w:val="nil"/>
              <w:left w:val="nil"/>
              <w:bottom w:val="nil"/>
              <w:right w:val="nil"/>
            </w:tcBorders>
            <w:tcMar>
              <w:top w:w="128" w:type="dxa"/>
              <w:left w:w="43" w:type="dxa"/>
              <w:bottom w:w="43" w:type="dxa"/>
              <w:right w:w="43" w:type="dxa"/>
            </w:tcMar>
            <w:vAlign w:val="bottom"/>
          </w:tcPr>
          <w:p w14:paraId="5B9F4A90" w14:textId="77777777" w:rsidR="00EE2529" w:rsidRPr="00C81B84" w:rsidRDefault="00EE2529" w:rsidP="00C81B84"/>
        </w:tc>
      </w:tr>
      <w:tr w:rsidR="00EE2529" w:rsidRPr="00C81B84" w14:paraId="0799F25F" w14:textId="77777777">
        <w:trPr>
          <w:trHeight w:val="380"/>
        </w:trPr>
        <w:tc>
          <w:tcPr>
            <w:tcW w:w="680" w:type="dxa"/>
            <w:tcBorders>
              <w:top w:val="nil"/>
              <w:left w:val="nil"/>
              <w:bottom w:val="nil"/>
              <w:right w:val="nil"/>
            </w:tcBorders>
            <w:tcMar>
              <w:top w:w="128" w:type="dxa"/>
              <w:left w:w="43" w:type="dxa"/>
              <w:bottom w:w="43" w:type="dxa"/>
              <w:right w:w="43" w:type="dxa"/>
            </w:tcMar>
          </w:tcPr>
          <w:p w14:paraId="54FA3E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3E8D6D"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DC45F25" w14:textId="77777777" w:rsidR="00EE2529" w:rsidRPr="00C81B84" w:rsidRDefault="00AD5E1E" w:rsidP="00C81B84">
            <w:r w:rsidRPr="00C81B84">
              <w:t>Tilskudd til Verdens helseorganisasjon (WHO), forhøyes med</w:t>
            </w:r>
          </w:p>
        </w:tc>
        <w:tc>
          <w:tcPr>
            <w:tcW w:w="1400" w:type="dxa"/>
            <w:tcBorders>
              <w:top w:val="nil"/>
              <w:left w:val="nil"/>
              <w:bottom w:val="nil"/>
              <w:right w:val="nil"/>
            </w:tcBorders>
            <w:tcMar>
              <w:top w:w="128" w:type="dxa"/>
              <w:left w:w="43" w:type="dxa"/>
              <w:bottom w:w="43" w:type="dxa"/>
              <w:right w:w="43" w:type="dxa"/>
            </w:tcMar>
            <w:vAlign w:val="bottom"/>
          </w:tcPr>
          <w:p w14:paraId="3182F266" w14:textId="77777777" w:rsidR="00EE2529" w:rsidRPr="00C81B84" w:rsidRDefault="00AD5E1E" w:rsidP="00C81B84">
            <w:r w:rsidRPr="00C81B84">
              <w:t>451 000</w:t>
            </w:r>
          </w:p>
        </w:tc>
      </w:tr>
      <w:tr w:rsidR="00EE2529" w:rsidRPr="00C81B84" w14:paraId="53AF8C21" w14:textId="77777777">
        <w:trPr>
          <w:trHeight w:val="380"/>
        </w:trPr>
        <w:tc>
          <w:tcPr>
            <w:tcW w:w="680" w:type="dxa"/>
            <w:tcBorders>
              <w:top w:val="nil"/>
              <w:left w:val="nil"/>
              <w:bottom w:val="nil"/>
              <w:right w:val="nil"/>
            </w:tcBorders>
            <w:tcMar>
              <w:top w:w="128" w:type="dxa"/>
              <w:left w:w="43" w:type="dxa"/>
              <w:bottom w:w="43" w:type="dxa"/>
              <w:right w:w="43" w:type="dxa"/>
            </w:tcMar>
          </w:tcPr>
          <w:p w14:paraId="37F3ECA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CA50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7A7C4C" w14:textId="77777777" w:rsidR="00EE2529" w:rsidRPr="00C81B84" w:rsidRDefault="00AD5E1E" w:rsidP="00C81B84">
            <w:r w:rsidRPr="00C81B84">
              <w:t>fra kr 21 103 000 til kr 21 554 000</w:t>
            </w:r>
          </w:p>
        </w:tc>
        <w:tc>
          <w:tcPr>
            <w:tcW w:w="1400" w:type="dxa"/>
            <w:tcBorders>
              <w:top w:val="nil"/>
              <w:left w:val="nil"/>
              <w:bottom w:val="nil"/>
              <w:right w:val="nil"/>
            </w:tcBorders>
            <w:tcMar>
              <w:top w:w="128" w:type="dxa"/>
              <w:left w:w="43" w:type="dxa"/>
              <w:bottom w:w="43" w:type="dxa"/>
              <w:right w:w="43" w:type="dxa"/>
            </w:tcMar>
            <w:vAlign w:val="bottom"/>
          </w:tcPr>
          <w:p w14:paraId="2CFF2808" w14:textId="77777777" w:rsidR="00EE2529" w:rsidRPr="00C81B84" w:rsidRDefault="00EE2529" w:rsidP="00C81B84"/>
        </w:tc>
      </w:tr>
      <w:tr w:rsidR="00EE2529" w:rsidRPr="00C81B84" w14:paraId="5B06DF96" w14:textId="77777777">
        <w:trPr>
          <w:trHeight w:val="380"/>
        </w:trPr>
        <w:tc>
          <w:tcPr>
            <w:tcW w:w="680" w:type="dxa"/>
            <w:tcBorders>
              <w:top w:val="nil"/>
              <w:left w:val="nil"/>
              <w:bottom w:val="nil"/>
              <w:right w:val="nil"/>
            </w:tcBorders>
            <w:tcMar>
              <w:top w:w="128" w:type="dxa"/>
              <w:left w:w="43" w:type="dxa"/>
              <w:bottom w:w="43" w:type="dxa"/>
              <w:right w:w="43" w:type="dxa"/>
            </w:tcMar>
          </w:tcPr>
          <w:p w14:paraId="109FA3EF" w14:textId="77777777" w:rsidR="00EE2529" w:rsidRPr="00C81B84" w:rsidRDefault="00AD5E1E" w:rsidP="00C81B84">
            <w:r w:rsidRPr="00C81B84">
              <w:t>704</w:t>
            </w:r>
          </w:p>
        </w:tc>
        <w:tc>
          <w:tcPr>
            <w:tcW w:w="680" w:type="dxa"/>
            <w:tcBorders>
              <w:top w:val="nil"/>
              <w:left w:val="nil"/>
              <w:bottom w:val="nil"/>
              <w:right w:val="nil"/>
            </w:tcBorders>
            <w:tcMar>
              <w:top w:w="128" w:type="dxa"/>
              <w:left w:w="43" w:type="dxa"/>
              <w:bottom w:w="43" w:type="dxa"/>
              <w:right w:w="43" w:type="dxa"/>
            </w:tcMar>
          </w:tcPr>
          <w:p w14:paraId="5760C8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F55403" w14:textId="77777777" w:rsidR="00EE2529" w:rsidRPr="00C81B84" w:rsidRDefault="00AD5E1E" w:rsidP="00C81B84">
            <w:r w:rsidRPr="00C81B84">
              <w:t>Norsk helsearkiv:</w:t>
            </w:r>
          </w:p>
        </w:tc>
        <w:tc>
          <w:tcPr>
            <w:tcW w:w="1400" w:type="dxa"/>
            <w:tcBorders>
              <w:top w:val="nil"/>
              <w:left w:val="nil"/>
              <w:bottom w:val="nil"/>
              <w:right w:val="nil"/>
            </w:tcBorders>
            <w:tcMar>
              <w:top w:w="128" w:type="dxa"/>
              <w:left w:w="43" w:type="dxa"/>
              <w:bottom w:w="43" w:type="dxa"/>
              <w:right w:w="43" w:type="dxa"/>
            </w:tcMar>
            <w:vAlign w:val="bottom"/>
          </w:tcPr>
          <w:p w14:paraId="7CA4D832" w14:textId="77777777" w:rsidR="00EE2529" w:rsidRPr="00C81B84" w:rsidRDefault="00EE2529" w:rsidP="00C81B84"/>
        </w:tc>
      </w:tr>
      <w:tr w:rsidR="00EE2529" w:rsidRPr="00C81B84" w14:paraId="1ED075D7" w14:textId="77777777">
        <w:trPr>
          <w:trHeight w:val="380"/>
        </w:trPr>
        <w:tc>
          <w:tcPr>
            <w:tcW w:w="680" w:type="dxa"/>
            <w:tcBorders>
              <w:top w:val="nil"/>
              <w:left w:val="nil"/>
              <w:bottom w:val="nil"/>
              <w:right w:val="nil"/>
            </w:tcBorders>
            <w:tcMar>
              <w:top w:w="128" w:type="dxa"/>
              <w:left w:w="43" w:type="dxa"/>
              <w:bottom w:w="43" w:type="dxa"/>
              <w:right w:w="43" w:type="dxa"/>
            </w:tcMar>
          </w:tcPr>
          <w:p w14:paraId="31BC6D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B683C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8EAA7B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D2FD378" w14:textId="77777777" w:rsidR="00EE2529" w:rsidRPr="00C81B84" w:rsidRDefault="00AD5E1E" w:rsidP="00C81B84">
            <w:r w:rsidRPr="00C81B84">
              <w:t>1 028 000</w:t>
            </w:r>
          </w:p>
        </w:tc>
      </w:tr>
      <w:tr w:rsidR="00EE2529" w:rsidRPr="00C81B84" w14:paraId="5F0BAC13" w14:textId="77777777">
        <w:trPr>
          <w:trHeight w:val="380"/>
        </w:trPr>
        <w:tc>
          <w:tcPr>
            <w:tcW w:w="680" w:type="dxa"/>
            <w:tcBorders>
              <w:top w:val="nil"/>
              <w:left w:val="nil"/>
              <w:bottom w:val="nil"/>
              <w:right w:val="nil"/>
            </w:tcBorders>
            <w:tcMar>
              <w:top w:w="128" w:type="dxa"/>
              <w:left w:w="43" w:type="dxa"/>
              <w:bottom w:w="43" w:type="dxa"/>
              <w:right w:w="43" w:type="dxa"/>
            </w:tcMar>
          </w:tcPr>
          <w:p w14:paraId="3E458B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00CC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B7CFEC" w14:textId="77777777" w:rsidR="00EE2529" w:rsidRPr="00C81B84" w:rsidRDefault="00AD5E1E" w:rsidP="00C81B84">
            <w:r w:rsidRPr="00C81B84">
              <w:t>fra kr 67 175 000 til kr 68 203 000</w:t>
            </w:r>
          </w:p>
        </w:tc>
        <w:tc>
          <w:tcPr>
            <w:tcW w:w="1400" w:type="dxa"/>
            <w:tcBorders>
              <w:top w:val="nil"/>
              <w:left w:val="nil"/>
              <w:bottom w:val="nil"/>
              <w:right w:val="nil"/>
            </w:tcBorders>
            <w:tcMar>
              <w:top w:w="128" w:type="dxa"/>
              <w:left w:w="43" w:type="dxa"/>
              <w:bottom w:w="43" w:type="dxa"/>
              <w:right w:w="43" w:type="dxa"/>
            </w:tcMar>
            <w:vAlign w:val="bottom"/>
          </w:tcPr>
          <w:p w14:paraId="10B085DA" w14:textId="77777777" w:rsidR="00EE2529" w:rsidRPr="00C81B84" w:rsidRDefault="00EE2529" w:rsidP="00C81B84"/>
        </w:tc>
      </w:tr>
      <w:tr w:rsidR="00EE2529" w:rsidRPr="00C81B84" w14:paraId="6FEB5BBA" w14:textId="77777777">
        <w:trPr>
          <w:trHeight w:val="380"/>
        </w:trPr>
        <w:tc>
          <w:tcPr>
            <w:tcW w:w="680" w:type="dxa"/>
            <w:tcBorders>
              <w:top w:val="nil"/>
              <w:left w:val="nil"/>
              <w:bottom w:val="nil"/>
              <w:right w:val="nil"/>
            </w:tcBorders>
            <w:tcMar>
              <w:top w:w="128" w:type="dxa"/>
              <w:left w:w="43" w:type="dxa"/>
              <w:bottom w:w="43" w:type="dxa"/>
              <w:right w:w="43" w:type="dxa"/>
            </w:tcMar>
          </w:tcPr>
          <w:p w14:paraId="5DD531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D39C2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F1B003B"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9E48C69" w14:textId="77777777" w:rsidR="00EE2529" w:rsidRPr="00C81B84" w:rsidRDefault="00AD5E1E" w:rsidP="00C81B84">
            <w:r w:rsidRPr="00C81B84">
              <w:t>111 000</w:t>
            </w:r>
          </w:p>
        </w:tc>
      </w:tr>
      <w:tr w:rsidR="00EE2529" w:rsidRPr="00C81B84" w14:paraId="5BFA3C4A" w14:textId="77777777">
        <w:trPr>
          <w:trHeight w:val="380"/>
        </w:trPr>
        <w:tc>
          <w:tcPr>
            <w:tcW w:w="680" w:type="dxa"/>
            <w:tcBorders>
              <w:top w:val="nil"/>
              <w:left w:val="nil"/>
              <w:bottom w:val="nil"/>
              <w:right w:val="nil"/>
            </w:tcBorders>
            <w:tcMar>
              <w:top w:w="128" w:type="dxa"/>
              <w:left w:w="43" w:type="dxa"/>
              <w:bottom w:w="43" w:type="dxa"/>
              <w:right w:w="43" w:type="dxa"/>
            </w:tcMar>
          </w:tcPr>
          <w:p w14:paraId="332AE8A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2B3E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01292B" w14:textId="77777777" w:rsidR="00EE2529" w:rsidRPr="00C81B84" w:rsidRDefault="00AD5E1E" w:rsidP="00C81B84">
            <w:r w:rsidRPr="00C81B84">
              <w:t>fra kr 5 181 000 til kr 5 292 000</w:t>
            </w:r>
          </w:p>
        </w:tc>
        <w:tc>
          <w:tcPr>
            <w:tcW w:w="1400" w:type="dxa"/>
            <w:tcBorders>
              <w:top w:val="nil"/>
              <w:left w:val="nil"/>
              <w:bottom w:val="nil"/>
              <w:right w:val="nil"/>
            </w:tcBorders>
            <w:tcMar>
              <w:top w:w="128" w:type="dxa"/>
              <w:left w:w="43" w:type="dxa"/>
              <w:bottom w:w="43" w:type="dxa"/>
              <w:right w:w="43" w:type="dxa"/>
            </w:tcMar>
            <w:vAlign w:val="bottom"/>
          </w:tcPr>
          <w:p w14:paraId="55954EBB" w14:textId="77777777" w:rsidR="00EE2529" w:rsidRPr="00C81B84" w:rsidRDefault="00EE2529" w:rsidP="00C81B84"/>
        </w:tc>
      </w:tr>
      <w:tr w:rsidR="00EE2529" w:rsidRPr="00C81B84" w14:paraId="30D1E22C" w14:textId="77777777">
        <w:trPr>
          <w:trHeight w:val="380"/>
        </w:trPr>
        <w:tc>
          <w:tcPr>
            <w:tcW w:w="680" w:type="dxa"/>
            <w:tcBorders>
              <w:top w:val="nil"/>
              <w:left w:val="nil"/>
              <w:bottom w:val="nil"/>
              <w:right w:val="nil"/>
            </w:tcBorders>
            <w:tcMar>
              <w:top w:w="128" w:type="dxa"/>
              <w:left w:w="43" w:type="dxa"/>
              <w:bottom w:w="43" w:type="dxa"/>
              <w:right w:w="43" w:type="dxa"/>
            </w:tcMar>
          </w:tcPr>
          <w:p w14:paraId="29E7D35A" w14:textId="77777777" w:rsidR="00EE2529" w:rsidRPr="00C81B84" w:rsidRDefault="00AD5E1E" w:rsidP="00C81B84">
            <w:r w:rsidRPr="00C81B84">
              <w:t>708</w:t>
            </w:r>
          </w:p>
        </w:tc>
        <w:tc>
          <w:tcPr>
            <w:tcW w:w="680" w:type="dxa"/>
            <w:tcBorders>
              <w:top w:val="nil"/>
              <w:left w:val="nil"/>
              <w:bottom w:val="nil"/>
              <w:right w:val="nil"/>
            </w:tcBorders>
            <w:tcMar>
              <w:top w:w="128" w:type="dxa"/>
              <w:left w:w="43" w:type="dxa"/>
              <w:bottom w:w="43" w:type="dxa"/>
              <w:right w:w="43" w:type="dxa"/>
            </w:tcMar>
          </w:tcPr>
          <w:p w14:paraId="3DA3EF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343A1B" w14:textId="77777777" w:rsidR="00EE2529" w:rsidRPr="00C81B84" w:rsidRDefault="00AD5E1E" w:rsidP="00C81B84">
            <w:r w:rsidRPr="00C81B84">
              <w:t>Eldreombudet:</w:t>
            </w:r>
          </w:p>
        </w:tc>
        <w:tc>
          <w:tcPr>
            <w:tcW w:w="1400" w:type="dxa"/>
            <w:tcBorders>
              <w:top w:val="nil"/>
              <w:left w:val="nil"/>
              <w:bottom w:val="nil"/>
              <w:right w:val="nil"/>
            </w:tcBorders>
            <w:tcMar>
              <w:top w:w="128" w:type="dxa"/>
              <w:left w:w="43" w:type="dxa"/>
              <w:bottom w:w="43" w:type="dxa"/>
              <w:right w:w="43" w:type="dxa"/>
            </w:tcMar>
            <w:vAlign w:val="bottom"/>
          </w:tcPr>
          <w:p w14:paraId="4FA61073" w14:textId="77777777" w:rsidR="00EE2529" w:rsidRPr="00C81B84" w:rsidRDefault="00EE2529" w:rsidP="00C81B84"/>
        </w:tc>
      </w:tr>
      <w:tr w:rsidR="00EE2529" w:rsidRPr="00C81B84" w14:paraId="4F97F479" w14:textId="77777777">
        <w:trPr>
          <w:trHeight w:val="380"/>
        </w:trPr>
        <w:tc>
          <w:tcPr>
            <w:tcW w:w="680" w:type="dxa"/>
            <w:tcBorders>
              <w:top w:val="nil"/>
              <w:left w:val="nil"/>
              <w:bottom w:val="nil"/>
              <w:right w:val="nil"/>
            </w:tcBorders>
            <w:tcMar>
              <w:top w:w="128" w:type="dxa"/>
              <w:left w:w="43" w:type="dxa"/>
              <w:bottom w:w="43" w:type="dxa"/>
              <w:right w:w="43" w:type="dxa"/>
            </w:tcMar>
          </w:tcPr>
          <w:p w14:paraId="7EDE76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6274F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72DBE6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0EF8397" w14:textId="77777777" w:rsidR="00EE2529" w:rsidRPr="00C81B84" w:rsidRDefault="00AD5E1E" w:rsidP="00C81B84">
            <w:r w:rsidRPr="00C81B84">
              <w:t>149 000</w:t>
            </w:r>
          </w:p>
        </w:tc>
      </w:tr>
      <w:tr w:rsidR="00EE2529" w:rsidRPr="00C81B84" w14:paraId="27552149" w14:textId="77777777">
        <w:trPr>
          <w:trHeight w:val="380"/>
        </w:trPr>
        <w:tc>
          <w:tcPr>
            <w:tcW w:w="680" w:type="dxa"/>
            <w:tcBorders>
              <w:top w:val="nil"/>
              <w:left w:val="nil"/>
              <w:bottom w:val="nil"/>
              <w:right w:val="nil"/>
            </w:tcBorders>
            <w:tcMar>
              <w:top w:w="128" w:type="dxa"/>
              <w:left w:w="43" w:type="dxa"/>
              <w:bottom w:w="43" w:type="dxa"/>
              <w:right w:w="43" w:type="dxa"/>
            </w:tcMar>
          </w:tcPr>
          <w:p w14:paraId="138A9DC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D38A4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6C7500" w14:textId="77777777" w:rsidR="00EE2529" w:rsidRPr="00C81B84" w:rsidRDefault="00AD5E1E" w:rsidP="00C81B84">
            <w:r w:rsidRPr="00C81B84">
              <w:t>fra kr 5 817 000 til kr 5 966 000</w:t>
            </w:r>
          </w:p>
        </w:tc>
        <w:tc>
          <w:tcPr>
            <w:tcW w:w="1400" w:type="dxa"/>
            <w:tcBorders>
              <w:top w:val="nil"/>
              <w:left w:val="nil"/>
              <w:bottom w:val="nil"/>
              <w:right w:val="nil"/>
            </w:tcBorders>
            <w:tcMar>
              <w:top w:w="128" w:type="dxa"/>
              <w:left w:w="43" w:type="dxa"/>
              <w:bottom w:w="43" w:type="dxa"/>
              <w:right w:w="43" w:type="dxa"/>
            </w:tcMar>
            <w:vAlign w:val="bottom"/>
          </w:tcPr>
          <w:p w14:paraId="70D1451B" w14:textId="77777777" w:rsidR="00EE2529" w:rsidRPr="00C81B84" w:rsidRDefault="00EE2529" w:rsidP="00C81B84"/>
        </w:tc>
      </w:tr>
      <w:tr w:rsidR="00EE2529" w:rsidRPr="00C81B84" w14:paraId="6244EA73" w14:textId="77777777">
        <w:trPr>
          <w:trHeight w:val="380"/>
        </w:trPr>
        <w:tc>
          <w:tcPr>
            <w:tcW w:w="680" w:type="dxa"/>
            <w:tcBorders>
              <w:top w:val="nil"/>
              <w:left w:val="nil"/>
              <w:bottom w:val="nil"/>
              <w:right w:val="nil"/>
            </w:tcBorders>
            <w:tcMar>
              <w:top w:w="128" w:type="dxa"/>
              <w:left w:w="43" w:type="dxa"/>
              <w:bottom w:w="43" w:type="dxa"/>
              <w:right w:w="43" w:type="dxa"/>
            </w:tcMar>
          </w:tcPr>
          <w:p w14:paraId="07EAA665" w14:textId="77777777" w:rsidR="00EE2529" w:rsidRPr="00C81B84" w:rsidRDefault="00AD5E1E" w:rsidP="00C81B84">
            <w:r w:rsidRPr="00C81B84">
              <w:t>709</w:t>
            </w:r>
          </w:p>
        </w:tc>
        <w:tc>
          <w:tcPr>
            <w:tcW w:w="680" w:type="dxa"/>
            <w:tcBorders>
              <w:top w:val="nil"/>
              <w:left w:val="nil"/>
              <w:bottom w:val="nil"/>
              <w:right w:val="nil"/>
            </w:tcBorders>
            <w:tcMar>
              <w:top w:w="128" w:type="dxa"/>
              <w:left w:w="43" w:type="dxa"/>
              <w:bottom w:w="43" w:type="dxa"/>
              <w:right w:w="43" w:type="dxa"/>
            </w:tcMar>
          </w:tcPr>
          <w:p w14:paraId="4FFE1EF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F80037" w14:textId="77777777" w:rsidR="00EE2529" w:rsidRPr="00C81B84" w:rsidRDefault="00AD5E1E" w:rsidP="00C81B84">
            <w:r w:rsidRPr="00C81B84">
              <w:t>Pasient- og brukerombud:</w:t>
            </w:r>
          </w:p>
        </w:tc>
        <w:tc>
          <w:tcPr>
            <w:tcW w:w="1400" w:type="dxa"/>
            <w:tcBorders>
              <w:top w:val="nil"/>
              <w:left w:val="nil"/>
              <w:bottom w:val="nil"/>
              <w:right w:val="nil"/>
            </w:tcBorders>
            <w:tcMar>
              <w:top w:w="128" w:type="dxa"/>
              <w:left w:w="43" w:type="dxa"/>
              <w:bottom w:w="43" w:type="dxa"/>
              <w:right w:w="43" w:type="dxa"/>
            </w:tcMar>
            <w:vAlign w:val="bottom"/>
          </w:tcPr>
          <w:p w14:paraId="5F2D272E" w14:textId="77777777" w:rsidR="00EE2529" w:rsidRPr="00C81B84" w:rsidRDefault="00EE2529" w:rsidP="00C81B84"/>
        </w:tc>
      </w:tr>
      <w:tr w:rsidR="00EE2529" w:rsidRPr="00C81B84" w14:paraId="624CDB6A" w14:textId="77777777">
        <w:trPr>
          <w:trHeight w:val="380"/>
        </w:trPr>
        <w:tc>
          <w:tcPr>
            <w:tcW w:w="680" w:type="dxa"/>
            <w:tcBorders>
              <w:top w:val="nil"/>
              <w:left w:val="nil"/>
              <w:bottom w:val="nil"/>
              <w:right w:val="nil"/>
            </w:tcBorders>
            <w:tcMar>
              <w:top w:w="128" w:type="dxa"/>
              <w:left w:w="43" w:type="dxa"/>
              <w:bottom w:w="43" w:type="dxa"/>
              <w:right w:w="43" w:type="dxa"/>
            </w:tcMar>
          </w:tcPr>
          <w:p w14:paraId="08E316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DCFC4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AC6B5C9"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438CE3E" w14:textId="77777777" w:rsidR="00EE2529" w:rsidRPr="00C81B84" w:rsidRDefault="00AD5E1E" w:rsidP="00C81B84">
            <w:r w:rsidRPr="00C81B84">
              <w:t>1 133 000</w:t>
            </w:r>
          </w:p>
        </w:tc>
      </w:tr>
      <w:tr w:rsidR="00EE2529" w:rsidRPr="00C81B84" w14:paraId="61B818BE" w14:textId="77777777">
        <w:trPr>
          <w:trHeight w:val="380"/>
        </w:trPr>
        <w:tc>
          <w:tcPr>
            <w:tcW w:w="680" w:type="dxa"/>
            <w:tcBorders>
              <w:top w:val="nil"/>
              <w:left w:val="nil"/>
              <w:bottom w:val="nil"/>
              <w:right w:val="nil"/>
            </w:tcBorders>
            <w:tcMar>
              <w:top w:w="128" w:type="dxa"/>
              <w:left w:w="43" w:type="dxa"/>
              <w:bottom w:w="43" w:type="dxa"/>
              <w:right w:w="43" w:type="dxa"/>
            </w:tcMar>
          </w:tcPr>
          <w:p w14:paraId="398A68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E5F40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D063AC" w14:textId="77777777" w:rsidR="00EE2529" w:rsidRPr="00C81B84" w:rsidRDefault="00AD5E1E" w:rsidP="00C81B84">
            <w:r w:rsidRPr="00C81B84">
              <w:t>fra kr 82 798 000 til kr 83 931 000</w:t>
            </w:r>
          </w:p>
        </w:tc>
        <w:tc>
          <w:tcPr>
            <w:tcW w:w="1400" w:type="dxa"/>
            <w:tcBorders>
              <w:top w:val="nil"/>
              <w:left w:val="nil"/>
              <w:bottom w:val="nil"/>
              <w:right w:val="nil"/>
            </w:tcBorders>
            <w:tcMar>
              <w:top w:w="128" w:type="dxa"/>
              <w:left w:w="43" w:type="dxa"/>
              <w:bottom w:w="43" w:type="dxa"/>
              <w:right w:w="43" w:type="dxa"/>
            </w:tcMar>
            <w:vAlign w:val="bottom"/>
          </w:tcPr>
          <w:p w14:paraId="5A8CAC3A" w14:textId="77777777" w:rsidR="00EE2529" w:rsidRPr="00C81B84" w:rsidRDefault="00EE2529" w:rsidP="00C81B84"/>
        </w:tc>
      </w:tr>
      <w:tr w:rsidR="00EE2529" w:rsidRPr="00C81B84" w14:paraId="12841457" w14:textId="77777777">
        <w:trPr>
          <w:trHeight w:val="380"/>
        </w:trPr>
        <w:tc>
          <w:tcPr>
            <w:tcW w:w="680" w:type="dxa"/>
            <w:tcBorders>
              <w:top w:val="nil"/>
              <w:left w:val="nil"/>
              <w:bottom w:val="nil"/>
              <w:right w:val="nil"/>
            </w:tcBorders>
            <w:tcMar>
              <w:top w:w="128" w:type="dxa"/>
              <w:left w:w="43" w:type="dxa"/>
              <w:bottom w:w="43" w:type="dxa"/>
              <w:right w:w="43" w:type="dxa"/>
            </w:tcMar>
          </w:tcPr>
          <w:p w14:paraId="6E9A0B89" w14:textId="77777777" w:rsidR="00EE2529" w:rsidRPr="00C81B84" w:rsidRDefault="00AD5E1E" w:rsidP="00C81B84">
            <w:r w:rsidRPr="00C81B84">
              <w:t>710</w:t>
            </w:r>
          </w:p>
        </w:tc>
        <w:tc>
          <w:tcPr>
            <w:tcW w:w="680" w:type="dxa"/>
            <w:tcBorders>
              <w:top w:val="nil"/>
              <w:left w:val="nil"/>
              <w:bottom w:val="nil"/>
              <w:right w:val="nil"/>
            </w:tcBorders>
            <w:tcMar>
              <w:top w:w="128" w:type="dxa"/>
              <w:left w:w="43" w:type="dxa"/>
              <w:bottom w:w="43" w:type="dxa"/>
              <w:right w:w="43" w:type="dxa"/>
            </w:tcMar>
          </w:tcPr>
          <w:p w14:paraId="26B970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28F67C" w14:textId="77777777" w:rsidR="00EE2529" w:rsidRPr="00C81B84" w:rsidRDefault="00AD5E1E" w:rsidP="00C81B84">
            <w:r w:rsidRPr="00C81B84">
              <w:t>Vaksiner mv.:</w:t>
            </w:r>
          </w:p>
        </w:tc>
        <w:tc>
          <w:tcPr>
            <w:tcW w:w="1400" w:type="dxa"/>
            <w:tcBorders>
              <w:top w:val="nil"/>
              <w:left w:val="nil"/>
              <w:bottom w:val="nil"/>
              <w:right w:val="nil"/>
            </w:tcBorders>
            <w:tcMar>
              <w:top w:w="128" w:type="dxa"/>
              <w:left w:w="43" w:type="dxa"/>
              <w:bottom w:w="43" w:type="dxa"/>
              <w:right w:w="43" w:type="dxa"/>
            </w:tcMar>
            <w:vAlign w:val="bottom"/>
          </w:tcPr>
          <w:p w14:paraId="4584CB9D" w14:textId="77777777" w:rsidR="00EE2529" w:rsidRPr="00C81B84" w:rsidRDefault="00EE2529" w:rsidP="00C81B84"/>
        </w:tc>
      </w:tr>
      <w:tr w:rsidR="00EE2529" w:rsidRPr="00C81B84" w14:paraId="741821AD" w14:textId="77777777">
        <w:trPr>
          <w:trHeight w:val="380"/>
        </w:trPr>
        <w:tc>
          <w:tcPr>
            <w:tcW w:w="680" w:type="dxa"/>
            <w:tcBorders>
              <w:top w:val="nil"/>
              <w:left w:val="nil"/>
              <w:bottom w:val="nil"/>
              <w:right w:val="nil"/>
            </w:tcBorders>
            <w:tcMar>
              <w:top w:w="128" w:type="dxa"/>
              <w:left w:w="43" w:type="dxa"/>
              <w:bottom w:w="43" w:type="dxa"/>
              <w:right w:w="43" w:type="dxa"/>
            </w:tcMar>
          </w:tcPr>
          <w:p w14:paraId="700CF9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DE409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5609BD3" w14:textId="77777777" w:rsidR="00EE2529" w:rsidRPr="00C81B84" w:rsidRDefault="00AD5E1E" w:rsidP="00C81B84">
            <w:r w:rsidRPr="00C81B84">
              <w:t xml:space="preserve">Spesielle driftsutgifter,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646C59E" w14:textId="77777777" w:rsidR="00EE2529" w:rsidRPr="00C81B84" w:rsidRDefault="00AD5E1E" w:rsidP="00C81B84">
            <w:r w:rsidRPr="00C81B84">
              <w:t>3 940 000</w:t>
            </w:r>
          </w:p>
        </w:tc>
      </w:tr>
      <w:tr w:rsidR="00EE2529" w:rsidRPr="00C81B84" w14:paraId="22421FB1" w14:textId="77777777">
        <w:trPr>
          <w:trHeight w:val="380"/>
        </w:trPr>
        <w:tc>
          <w:tcPr>
            <w:tcW w:w="680" w:type="dxa"/>
            <w:tcBorders>
              <w:top w:val="nil"/>
              <w:left w:val="nil"/>
              <w:bottom w:val="nil"/>
              <w:right w:val="nil"/>
            </w:tcBorders>
            <w:tcMar>
              <w:top w:w="128" w:type="dxa"/>
              <w:left w:w="43" w:type="dxa"/>
              <w:bottom w:w="43" w:type="dxa"/>
              <w:right w:w="43" w:type="dxa"/>
            </w:tcMar>
          </w:tcPr>
          <w:p w14:paraId="5CD0DD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CFBB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6BD657" w14:textId="77777777" w:rsidR="00EE2529" w:rsidRPr="00C81B84" w:rsidRDefault="00AD5E1E" w:rsidP="00C81B84">
            <w:r w:rsidRPr="00C81B84">
              <w:t>fra kr 260 294 000 til kr 256 354 000</w:t>
            </w:r>
          </w:p>
        </w:tc>
        <w:tc>
          <w:tcPr>
            <w:tcW w:w="1400" w:type="dxa"/>
            <w:tcBorders>
              <w:top w:val="nil"/>
              <w:left w:val="nil"/>
              <w:bottom w:val="nil"/>
              <w:right w:val="nil"/>
            </w:tcBorders>
            <w:tcMar>
              <w:top w:w="128" w:type="dxa"/>
              <w:left w:w="43" w:type="dxa"/>
              <w:bottom w:w="43" w:type="dxa"/>
              <w:right w:w="43" w:type="dxa"/>
            </w:tcMar>
            <w:vAlign w:val="bottom"/>
          </w:tcPr>
          <w:p w14:paraId="3B0AA3FE" w14:textId="77777777" w:rsidR="00EE2529" w:rsidRPr="00C81B84" w:rsidRDefault="00EE2529" w:rsidP="00C81B84"/>
        </w:tc>
      </w:tr>
      <w:tr w:rsidR="00EE2529" w:rsidRPr="00C81B84" w14:paraId="2404F1A2" w14:textId="77777777">
        <w:trPr>
          <w:trHeight w:val="380"/>
        </w:trPr>
        <w:tc>
          <w:tcPr>
            <w:tcW w:w="680" w:type="dxa"/>
            <w:tcBorders>
              <w:top w:val="nil"/>
              <w:left w:val="nil"/>
              <w:bottom w:val="nil"/>
              <w:right w:val="nil"/>
            </w:tcBorders>
            <w:tcMar>
              <w:top w:w="128" w:type="dxa"/>
              <w:left w:w="43" w:type="dxa"/>
              <w:bottom w:w="43" w:type="dxa"/>
              <w:right w:w="43" w:type="dxa"/>
            </w:tcMar>
          </w:tcPr>
          <w:p w14:paraId="5DC689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9C19B9"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13939551" w14:textId="77777777" w:rsidR="00EE2529" w:rsidRPr="00C81B84" w:rsidRDefault="00AD5E1E" w:rsidP="00C81B84">
            <w:r w:rsidRPr="00C81B84">
              <w:t xml:space="preserve">Salgs- og beredskapsprodukter m.m.,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FD4065D" w14:textId="77777777" w:rsidR="00EE2529" w:rsidRPr="00C81B84" w:rsidRDefault="00AD5E1E" w:rsidP="00C81B84">
            <w:r w:rsidRPr="00C81B84">
              <w:t>20 784 000</w:t>
            </w:r>
          </w:p>
        </w:tc>
      </w:tr>
      <w:tr w:rsidR="00EE2529" w:rsidRPr="00C81B84" w14:paraId="18E03582" w14:textId="77777777">
        <w:trPr>
          <w:trHeight w:val="380"/>
        </w:trPr>
        <w:tc>
          <w:tcPr>
            <w:tcW w:w="680" w:type="dxa"/>
            <w:tcBorders>
              <w:top w:val="nil"/>
              <w:left w:val="nil"/>
              <w:bottom w:val="nil"/>
              <w:right w:val="nil"/>
            </w:tcBorders>
            <w:tcMar>
              <w:top w:w="128" w:type="dxa"/>
              <w:left w:w="43" w:type="dxa"/>
              <w:bottom w:w="43" w:type="dxa"/>
              <w:right w:w="43" w:type="dxa"/>
            </w:tcMar>
          </w:tcPr>
          <w:p w14:paraId="6CB691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EB023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C20193" w14:textId="77777777" w:rsidR="00EE2529" w:rsidRPr="00C81B84" w:rsidRDefault="00AD5E1E" w:rsidP="00C81B84">
            <w:r w:rsidRPr="00C81B84">
              <w:t>fra kr 276 986 000 til kr 256 202 000</w:t>
            </w:r>
          </w:p>
        </w:tc>
        <w:tc>
          <w:tcPr>
            <w:tcW w:w="1400" w:type="dxa"/>
            <w:tcBorders>
              <w:top w:val="nil"/>
              <w:left w:val="nil"/>
              <w:bottom w:val="nil"/>
              <w:right w:val="nil"/>
            </w:tcBorders>
            <w:tcMar>
              <w:top w:w="128" w:type="dxa"/>
              <w:left w:w="43" w:type="dxa"/>
              <w:bottom w:w="43" w:type="dxa"/>
              <w:right w:w="43" w:type="dxa"/>
            </w:tcMar>
            <w:vAlign w:val="bottom"/>
          </w:tcPr>
          <w:p w14:paraId="39C36AAD" w14:textId="77777777" w:rsidR="00EE2529" w:rsidRPr="00C81B84" w:rsidRDefault="00EE2529" w:rsidP="00C81B84"/>
        </w:tc>
      </w:tr>
      <w:tr w:rsidR="00EE2529" w:rsidRPr="00C81B84" w14:paraId="3A0401C9" w14:textId="77777777">
        <w:trPr>
          <w:trHeight w:val="380"/>
        </w:trPr>
        <w:tc>
          <w:tcPr>
            <w:tcW w:w="680" w:type="dxa"/>
            <w:tcBorders>
              <w:top w:val="nil"/>
              <w:left w:val="nil"/>
              <w:bottom w:val="nil"/>
              <w:right w:val="nil"/>
            </w:tcBorders>
            <w:tcMar>
              <w:top w:w="128" w:type="dxa"/>
              <w:left w:w="43" w:type="dxa"/>
              <w:bottom w:w="43" w:type="dxa"/>
              <w:right w:w="43" w:type="dxa"/>
            </w:tcMar>
          </w:tcPr>
          <w:p w14:paraId="6C717A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7DAB0D"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6817F334" w14:textId="77777777" w:rsidR="00EE2529" w:rsidRPr="00C81B84" w:rsidRDefault="00AD5E1E" w:rsidP="00C81B84">
            <w:r w:rsidRPr="00C81B84">
              <w:t xml:space="preserve">Vaksiner og vaksinasjon mot covid-19,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9D9F7CA" w14:textId="77777777" w:rsidR="00EE2529" w:rsidRPr="00C81B84" w:rsidRDefault="00AD5E1E" w:rsidP="00C81B84">
            <w:r w:rsidRPr="00C81B84">
              <w:t>715 343 000</w:t>
            </w:r>
          </w:p>
        </w:tc>
      </w:tr>
      <w:tr w:rsidR="00EE2529" w:rsidRPr="00C81B84" w14:paraId="0C77ADBF" w14:textId="77777777">
        <w:trPr>
          <w:trHeight w:val="380"/>
        </w:trPr>
        <w:tc>
          <w:tcPr>
            <w:tcW w:w="680" w:type="dxa"/>
            <w:tcBorders>
              <w:top w:val="nil"/>
              <w:left w:val="nil"/>
              <w:bottom w:val="nil"/>
              <w:right w:val="nil"/>
            </w:tcBorders>
            <w:tcMar>
              <w:top w:w="128" w:type="dxa"/>
              <w:left w:w="43" w:type="dxa"/>
              <w:bottom w:w="43" w:type="dxa"/>
              <w:right w:w="43" w:type="dxa"/>
            </w:tcMar>
          </w:tcPr>
          <w:p w14:paraId="46C54A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BB3EC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63DBAA" w14:textId="77777777" w:rsidR="00EE2529" w:rsidRPr="00C81B84" w:rsidRDefault="00AD5E1E" w:rsidP="00C81B84">
            <w:r w:rsidRPr="00C81B84">
              <w:t>fra kr 1 819 200 000 til kr 1 103 857 000</w:t>
            </w:r>
          </w:p>
        </w:tc>
        <w:tc>
          <w:tcPr>
            <w:tcW w:w="1400" w:type="dxa"/>
            <w:tcBorders>
              <w:top w:val="nil"/>
              <w:left w:val="nil"/>
              <w:bottom w:val="nil"/>
              <w:right w:val="nil"/>
            </w:tcBorders>
            <w:tcMar>
              <w:top w:w="128" w:type="dxa"/>
              <w:left w:w="43" w:type="dxa"/>
              <w:bottom w:w="43" w:type="dxa"/>
              <w:right w:w="43" w:type="dxa"/>
            </w:tcMar>
            <w:vAlign w:val="bottom"/>
          </w:tcPr>
          <w:p w14:paraId="74EEE943" w14:textId="77777777" w:rsidR="00EE2529" w:rsidRPr="00C81B84" w:rsidRDefault="00EE2529" w:rsidP="00C81B84"/>
        </w:tc>
      </w:tr>
      <w:tr w:rsidR="00EE2529" w:rsidRPr="00C81B84" w14:paraId="25981E4E" w14:textId="77777777">
        <w:trPr>
          <w:trHeight w:val="380"/>
        </w:trPr>
        <w:tc>
          <w:tcPr>
            <w:tcW w:w="680" w:type="dxa"/>
            <w:tcBorders>
              <w:top w:val="nil"/>
              <w:left w:val="nil"/>
              <w:bottom w:val="nil"/>
              <w:right w:val="nil"/>
            </w:tcBorders>
            <w:tcMar>
              <w:top w:w="128" w:type="dxa"/>
              <w:left w:w="43" w:type="dxa"/>
              <w:bottom w:w="43" w:type="dxa"/>
              <w:right w:w="43" w:type="dxa"/>
            </w:tcMar>
          </w:tcPr>
          <w:p w14:paraId="66513C58" w14:textId="77777777" w:rsidR="00EE2529" w:rsidRPr="00C81B84" w:rsidRDefault="00AD5E1E" w:rsidP="00C81B84">
            <w:r w:rsidRPr="00C81B84">
              <w:t>712</w:t>
            </w:r>
          </w:p>
        </w:tc>
        <w:tc>
          <w:tcPr>
            <w:tcW w:w="680" w:type="dxa"/>
            <w:tcBorders>
              <w:top w:val="nil"/>
              <w:left w:val="nil"/>
              <w:bottom w:val="nil"/>
              <w:right w:val="nil"/>
            </w:tcBorders>
            <w:tcMar>
              <w:top w:w="128" w:type="dxa"/>
              <w:left w:w="43" w:type="dxa"/>
              <w:bottom w:w="43" w:type="dxa"/>
              <w:right w:w="43" w:type="dxa"/>
            </w:tcMar>
          </w:tcPr>
          <w:p w14:paraId="5584F28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582656" w14:textId="77777777" w:rsidR="00EE2529" w:rsidRPr="00C81B84" w:rsidRDefault="00AD5E1E" w:rsidP="00C81B84">
            <w:r w:rsidRPr="00C81B84">
              <w:t>Bioteknologirådet:</w:t>
            </w:r>
          </w:p>
        </w:tc>
        <w:tc>
          <w:tcPr>
            <w:tcW w:w="1400" w:type="dxa"/>
            <w:tcBorders>
              <w:top w:val="nil"/>
              <w:left w:val="nil"/>
              <w:bottom w:val="nil"/>
              <w:right w:val="nil"/>
            </w:tcBorders>
            <w:tcMar>
              <w:top w:w="128" w:type="dxa"/>
              <w:left w:w="43" w:type="dxa"/>
              <w:bottom w:w="43" w:type="dxa"/>
              <w:right w:w="43" w:type="dxa"/>
            </w:tcMar>
            <w:vAlign w:val="bottom"/>
          </w:tcPr>
          <w:p w14:paraId="18C3AB87" w14:textId="77777777" w:rsidR="00EE2529" w:rsidRPr="00C81B84" w:rsidRDefault="00EE2529" w:rsidP="00C81B84"/>
        </w:tc>
      </w:tr>
      <w:tr w:rsidR="00EE2529" w:rsidRPr="00C81B84" w14:paraId="23EEB02E" w14:textId="77777777">
        <w:trPr>
          <w:trHeight w:val="380"/>
        </w:trPr>
        <w:tc>
          <w:tcPr>
            <w:tcW w:w="680" w:type="dxa"/>
            <w:tcBorders>
              <w:top w:val="nil"/>
              <w:left w:val="nil"/>
              <w:bottom w:val="nil"/>
              <w:right w:val="nil"/>
            </w:tcBorders>
            <w:tcMar>
              <w:top w:w="128" w:type="dxa"/>
              <w:left w:w="43" w:type="dxa"/>
              <w:bottom w:w="43" w:type="dxa"/>
              <w:right w:w="43" w:type="dxa"/>
            </w:tcMar>
          </w:tcPr>
          <w:p w14:paraId="57CF5C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0A02C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01A949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6C44DF0" w14:textId="77777777" w:rsidR="00EE2529" w:rsidRPr="00C81B84" w:rsidRDefault="00AD5E1E" w:rsidP="00C81B84">
            <w:r w:rsidRPr="00C81B84">
              <w:t>149 000</w:t>
            </w:r>
          </w:p>
        </w:tc>
      </w:tr>
      <w:tr w:rsidR="00EE2529" w:rsidRPr="00C81B84" w14:paraId="03BBF6EB" w14:textId="77777777">
        <w:trPr>
          <w:trHeight w:val="380"/>
        </w:trPr>
        <w:tc>
          <w:tcPr>
            <w:tcW w:w="680" w:type="dxa"/>
            <w:tcBorders>
              <w:top w:val="nil"/>
              <w:left w:val="nil"/>
              <w:bottom w:val="nil"/>
              <w:right w:val="nil"/>
            </w:tcBorders>
            <w:tcMar>
              <w:top w:w="128" w:type="dxa"/>
              <w:left w:w="43" w:type="dxa"/>
              <w:bottom w:w="43" w:type="dxa"/>
              <w:right w:w="43" w:type="dxa"/>
            </w:tcMar>
          </w:tcPr>
          <w:p w14:paraId="16E98CD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CCA31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998FC7" w14:textId="77777777" w:rsidR="00EE2529" w:rsidRPr="00C81B84" w:rsidRDefault="00AD5E1E" w:rsidP="00C81B84">
            <w:r w:rsidRPr="00C81B84">
              <w:t>fra kr 13 329 000 til kr 13 478 000</w:t>
            </w:r>
          </w:p>
        </w:tc>
        <w:tc>
          <w:tcPr>
            <w:tcW w:w="1400" w:type="dxa"/>
            <w:tcBorders>
              <w:top w:val="nil"/>
              <w:left w:val="nil"/>
              <w:bottom w:val="nil"/>
              <w:right w:val="nil"/>
            </w:tcBorders>
            <w:tcMar>
              <w:top w:w="128" w:type="dxa"/>
              <w:left w:w="43" w:type="dxa"/>
              <w:bottom w:w="43" w:type="dxa"/>
              <w:right w:w="43" w:type="dxa"/>
            </w:tcMar>
            <w:vAlign w:val="bottom"/>
          </w:tcPr>
          <w:p w14:paraId="072DD11D" w14:textId="77777777" w:rsidR="00EE2529" w:rsidRPr="00C81B84" w:rsidRDefault="00EE2529" w:rsidP="00C81B84"/>
        </w:tc>
      </w:tr>
      <w:tr w:rsidR="00EE2529" w:rsidRPr="00C81B84" w14:paraId="751A5F66" w14:textId="77777777">
        <w:trPr>
          <w:trHeight w:val="380"/>
        </w:trPr>
        <w:tc>
          <w:tcPr>
            <w:tcW w:w="680" w:type="dxa"/>
            <w:tcBorders>
              <w:top w:val="nil"/>
              <w:left w:val="nil"/>
              <w:bottom w:val="nil"/>
              <w:right w:val="nil"/>
            </w:tcBorders>
            <w:tcMar>
              <w:top w:w="128" w:type="dxa"/>
              <w:left w:w="43" w:type="dxa"/>
              <w:bottom w:w="43" w:type="dxa"/>
              <w:right w:w="43" w:type="dxa"/>
            </w:tcMar>
          </w:tcPr>
          <w:p w14:paraId="5CFC3D62" w14:textId="77777777" w:rsidR="00EE2529" w:rsidRPr="00C81B84" w:rsidRDefault="00AD5E1E" w:rsidP="00C81B84">
            <w:r w:rsidRPr="00C81B84">
              <w:t>714</w:t>
            </w:r>
          </w:p>
        </w:tc>
        <w:tc>
          <w:tcPr>
            <w:tcW w:w="680" w:type="dxa"/>
            <w:tcBorders>
              <w:top w:val="nil"/>
              <w:left w:val="nil"/>
              <w:bottom w:val="nil"/>
              <w:right w:val="nil"/>
            </w:tcBorders>
            <w:tcMar>
              <w:top w:w="128" w:type="dxa"/>
              <w:left w:w="43" w:type="dxa"/>
              <w:bottom w:w="43" w:type="dxa"/>
              <w:right w:w="43" w:type="dxa"/>
            </w:tcMar>
          </w:tcPr>
          <w:p w14:paraId="53CBB2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83AAFB" w14:textId="77777777" w:rsidR="00EE2529" w:rsidRPr="00C81B84" w:rsidRDefault="00AD5E1E" w:rsidP="00C81B84">
            <w:r w:rsidRPr="00C81B84">
              <w:t>Folkehelse:</w:t>
            </w:r>
          </w:p>
        </w:tc>
        <w:tc>
          <w:tcPr>
            <w:tcW w:w="1400" w:type="dxa"/>
            <w:tcBorders>
              <w:top w:val="nil"/>
              <w:left w:val="nil"/>
              <w:bottom w:val="nil"/>
              <w:right w:val="nil"/>
            </w:tcBorders>
            <w:tcMar>
              <w:top w:w="128" w:type="dxa"/>
              <w:left w:w="43" w:type="dxa"/>
              <w:bottom w:w="43" w:type="dxa"/>
              <w:right w:w="43" w:type="dxa"/>
            </w:tcMar>
            <w:vAlign w:val="bottom"/>
          </w:tcPr>
          <w:p w14:paraId="7E4340D0" w14:textId="77777777" w:rsidR="00EE2529" w:rsidRPr="00C81B84" w:rsidRDefault="00EE2529" w:rsidP="00C81B84"/>
        </w:tc>
      </w:tr>
      <w:tr w:rsidR="00EE2529" w:rsidRPr="00C81B84" w14:paraId="17D84895" w14:textId="77777777">
        <w:trPr>
          <w:trHeight w:val="640"/>
        </w:trPr>
        <w:tc>
          <w:tcPr>
            <w:tcW w:w="680" w:type="dxa"/>
            <w:tcBorders>
              <w:top w:val="nil"/>
              <w:left w:val="nil"/>
              <w:bottom w:val="nil"/>
              <w:right w:val="nil"/>
            </w:tcBorders>
            <w:tcMar>
              <w:top w:w="128" w:type="dxa"/>
              <w:left w:w="43" w:type="dxa"/>
              <w:bottom w:w="43" w:type="dxa"/>
              <w:right w:w="43" w:type="dxa"/>
            </w:tcMar>
          </w:tcPr>
          <w:p w14:paraId="0FCAC5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025D9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2CE78A1" w14:textId="77777777" w:rsidR="00EE2529" w:rsidRPr="00C81B84" w:rsidRDefault="00AD5E1E" w:rsidP="00C81B84">
            <w:r w:rsidRPr="00C81B84">
              <w:t xml:space="preserve">Spesielle driftsutgifter, </w:t>
            </w:r>
            <w:r w:rsidRPr="00AD5E1E">
              <w:rPr>
                <w:rStyle w:val="kursiv"/>
              </w:rPr>
              <w:t>kan overføres, kan nyttes under postene 70, 74 og 79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5F66046" w14:textId="77777777" w:rsidR="00EE2529" w:rsidRPr="00C81B84" w:rsidRDefault="00AD5E1E" w:rsidP="00C81B84">
            <w:r w:rsidRPr="00C81B84">
              <w:t>1 596 000</w:t>
            </w:r>
          </w:p>
        </w:tc>
      </w:tr>
      <w:tr w:rsidR="00EE2529" w:rsidRPr="00C81B84" w14:paraId="162C718E" w14:textId="77777777">
        <w:trPr>
          <w:trHeight w:val="380"/>
        </w:trPr>
        <w:tc>
          <w:tcPr>
            <w:tcW w:w="680" w:type="dxa"/>
            <w:tcBorders>
              <w:top w:val="nil"/>
              <w:left w:val="nil"/>
              <w:bottom w:val="nil"/>
              <w:right w:val="nil"/>
            </w:tcBorders>
            <w:tcMar>
              <w:top w:w="128" w:type="dxa"/>
              <w:left w:w="43" w:type="dxa"/>
              <w:bottom w:w="43" w:type="dxa"/>
              <w:right w:w="43" w:type="dxa"/>
            </w:tcMar>
          </w:tcPr>
          <w:p w14:paraId="5F653CD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DCE8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C09339" w14:textId="77777777" w:rsidR="00EE2529" w:rsidRPr="00C81B84" w:rsidRDefault="00AD5E1E" w:rsidP="00C81B84">
            <w:r w:rsidRPr="00C81B84">
              <w:t>fra kr 102 802 000 til kr 104 398 000</w:t>
            </w:r>
          </w:p>
        </w:tc>
        <w:tc>
          <w:tcPr>
            <w:tcW w:w="1400" w:type="dxa"/>
            <w:tcBorders>
              <w:top w:val="nil"/>
              <w:left w:val="nil"/>
              <w:bottom w:val="nil"/>
              <w:right w:val="nil"/>
            </w:tcBorders>
            <w:tcMar>
              <w:top w:w="128" w:type="dxa"/>
              <w:left w:w="43" w:type="dxa"/>
              <w:bottom w:w="43" w:type="dxa"/>
              <w:right w:w="43" w:type="dxa"/>
            </w:tcMar>
            <w:vAlign w:val="bottom"/>
          </w:tcPr>
          <w:p w14:paraId="08DCB585" w14:textId="77777777" w:rsidR="00EE2529" w:rsidRPr="00C81B84" w:rsidRDefault="00EE2529" w:rsidP="00C81B84"/>
        </w:tc>
      </w:tr>
      <w:tr w:rsidR="00EE2529" w:rsidRPr="00C81B84" w14:paraId="64ABFB81" w14:textId="77777777">
        <w:trPr>
          <w:trHeight w:val="380"/>
        </w:trPr>
        <w:tc>
          <w:tcPr>
            <w:tcW w:w="680" w:type="dxa"/>
            <w:tcBorders>
              <w:top w:val="nil"/>
              <w:left w:val="nil"/>
              <w:bottom w:val="nil"/>
              <w:right w:val="nil"/>
            </w:tcBorders>
            <w:tcMar>
              <w:top w:w="128" w:type="dxa"/>
              <w:left w:w="43" w:type="dxa"/>
              <w:bottom w:w="43" w:type="dxa"/>
              <w:right w:w="43" w:type="dxa"/>
            </w:tcMar>
          </w:tcPr>
          <w:p w14:paraId="420D1D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4279BA"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6D447982" w14:textId="77777777" w:rsidR="00EE2529" w:rsidRPr="00C81B84" w:rsidRDefault="00AD5E1E" w:rsidP="00C81B84">
            <w:r w:rsidRPr="00C81B84">
              <w:t>Gebyrfinansierte ordninger, nedsettes med</w:t>
            </w:r>
          </w:p>
        </w:tc>
        <w:tc>
          <w:tcPr>
            <w:tcW w:w="1400" w:type="dxa"/>
            <w:tcBorders>
              <w:top w:val="nil"/>
              <w:left w:val="nil"/>
              <w:bottom w:val="nil"/>
              <w:right w:val="nil"/>
            </w:tcBorders>
            <w:tcMar>
              <w:top w:w="128" w:type="dxa"/>
              <w:left w:w="43" w:type="dxa"/>
              <w:bottom w:w="43" w:type="dxa"/>
              <w:right w:w="43" w:type="dxa"/>
            </w:tcMar>
            <w:vAlign w:val="bottom"/>
          </w:tcPr>
          <w:p w14:paraId="76F65F1E" w14:textId="77777777" w:rsidR="00EE2529" w:rsidRPr="00C81B84" w:rsidRDefault="00AD5E1E" w:rsidP="00C81B84">
            <w:r w:rsidRPr="00C81B84">
              <w:t>1 131 000</w:t>
            </w:r>
          </w:p>
        </w:tc>
      </w:tr>
      <w:tr w:rsidR="00EE2529" w:rsidRPr="00C81B84" w14:paraId="0D4AD6AE" w14:textId="77777777">
        <w:trPr>
          <w:trHeight w:val="380"/>
        </w:trPr>
        <w:tc>
          <w:tcPr>
            <w:tcW w:w="680" w:type="dxa"/>
            <w:tcBorders>
              <w:top w:val="nil"/>
              <w:left w:val="nil"/>
              <w:bottom w:val="nil"/>
              <w:right w:val="nil"/>
            </w:tcBorders>
            <w:tcMar>
              <w:top w:w="128" w:type="dxa"/>
              <w:left w:w="43" w:type="dxa"/>
              <w:bottom w:w="43" w:type="dxa"/>
              <w:right w:w="43" w:type="dxa"/>
            </w:tcMar>
          </w:tcPr>
          <w:p w14:paraId="34DC7C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A3DE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A66E27" w14:textId="77777777" w:rsidR="00EE2529" w:rsidRPr="00C81B84" w:rsidRDefault="00AD5E1E" w:rsidP="00C81B84">
            <w:r w:rsidRPr="00C81B84">
              <w:t>fra kr 28 531 000 til kr 27 400 000</w:t>
            </w:r>
          </w:p>
        </w:tc>
        <w:tc>
          <w:tcPr>
            <w:tcW w:w="1400" w:type="dxa"/>
            <w:tcBorders>
              <w:top w:val="nil"/>
              <w:left w:val="nil"/>
              <w:bottom w:val="nil"/>
              <w:right w:val="nil"/>
            </w:tcBorders>
            <w:tcMar>
              <w:top w:w="128" w:type="dxa"/>
              <w:left w:w="43" w:type="dxa"/>
              <w:bottom w:w="43" w:type="dxa"/>
              <w:right w:w="43" w:type="dxa"/>
            </w:tcMar>
            <w:vAlign w:val="bottom"/>
          </w:tcPr>
          <w:p w14:paraId="01DCC3A9" w14:textId="77777777" w:rsidR="00EE2529" w:rsidRPr="00C81B84" w:rsidRDefault="00EE2529" w:rsidP="00C81B84"/>
        </w:tc>
      </w:tr>
      <w:tr w:rsidR="00EE2529" w:rsidRPr="00C81B84" w14:paraId="10EF09A6" w14:textId="77777777">
        <w:trPr>
          <w:trHeight w:val="380"/>
        </w:trPr>
        <w:tc>
          <w:tcPr>
            <w:tcW w:w="680" w:type="dxa"/>
            <w:tcBorders>
              <w:top w:val="nil"/>
              <w:left w:val="nil"/>
              <w:bottom w:val="nil"/>
              <w:right w:val="nil"/>
            </w:tcBorders>
            <w:tcMar>
              <w:top w:w="128" w:type="dxa"/>
              <w:left w:w="43" w:type="dxa"/>
              <w:bottom w:w="43" w:type="dxa"/>
              <w:right w:w="43" w:type="dxa"/>
            </w:tcMar>
          </w:tcPr>
          <w:p w14:paraId="0B1A92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63C575"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2F9AD1CE" w14:textId="77777777" w:rsidR="00EE2529" w:rsidRPr="00C81B84" w:rsidRDefault="00AD5E1E" w:rsidP="00C81B84">
            <w:r w:rsidRPr="00C81B84">
              <w:t xml:space="preserve">Kommunale tiltak, </w:t>
            </w:r>
            <w:r w:rsidRPr="00AD5E1E">
              <w:rPr>
                <w:rStyle w:val="kursiv"/>
              </w:rPr>
              <w:t>kan overføres, kan nyttes under post 21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16F968A" w14:textId="77777777" w:rsidR="00EE2529" w:rsidRPr="00C81B84" w:rsidRDefault="00AD5E1E" w:rsidP="00C81B84">
            <w:r w:rsidRPr="00C81B84">
              <w:t>1 947 000</w:t>
            </w:r>
          </w:p>
        </w:tc>
      </w:tr>
      <w:tr w:rsidR="00EE2529" w:rsidRPr="00C81B84" w14:paraId="36D826F1" w14:textId="77777777">
        <w:trPr>
          <w:trHeight w:val="380"/>
        </w:trPr>
        <w:tc>
          <w:tcPr>
            <w:tcW w:w="680" w:type="dxa"/>
            <w:tcBorders>
              <w:top w:val="nil"/>
              <w:left w:val="nil"/>
              <w:bottom w:val="nil"/>
              <w:right w:val="nil"/>
            </w:tcBorders>
            <w:tcMar>
              <w:top w:w="128" w:type="dxa"/>
              <w:left w:w="43" w:type="dxa"/>
              <w:bottom w:w="43" w:type="dxa"/>
              <w:right w:w="43" w:type="dxa"/>
            </w:tcMar>
          </w:tcPr>
          <w:p w14:paraId="3D51CC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2A570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593B67" w14:textId="77777777" w:rsidR="00EE2529" w:rsidRPr="00C81B84" w:rsidRDefault="00AD5E1E" w:rsidP="00C81B84">
            <w:r w:rsidRPr="00C81B84">
              <w:t>fra kr 87 930 000 til kr 85 983 000</w:t>
            </w:r>
          </w:p>
        </w:tc>
        <w:tc>
          <w:tcPr>
            <w:tcW w:w="1400" w:type="dxa"/>
            <w:tcBorders>
              <w:top w:val="nil"/>
              <w:left w:val="nil"/>
              <w:bottom w:val="nil"/>
              <w:right w:val="nil"/>
            </w:tcBorders>
            <w:tcMar>
              <w:top w:w="128" w:type="dxa"/>
              <w:left w:w="43" w:type="dxa"/>
              <w:bottom w:w="43" w:type="dxa"/>
              <w:right w:w="43" w:type="dxa"/>
            </w:tcMar>
            <w:vAlign w:val="bottom"/>
          </w:tcPr>
          <w:p w14:paraId="77489710" w14:textId="77777777" w:rsidR="00EE2529" w:rsidRPr="00C81B84" w:rsidRDefault="00EE2529" w:rsidP="00C81B84"/>
        </w:tc>
      </w:tr>
      <w:tr w:rsidR="00EE2529" w:rsidRPr="00C81B84" w14:paraId="43A4F9A3" w14:textId="77777777">
        <w:trPr>
          <w:trHeight w:val="380"/>
        </w:trPr>
        <w:tc>
          <w:tcPr>
            <w:tcW w:w="680" w:type="dxa"/>
            <w:tcBorders>
              <w:top w:val="nil"/>
              <w:left w:val="nil"/>
              <w:bottom w:val="nil"/>
              <w:right w:val="nil"/>
            </w:tcBorders>
            <w:tcMar>
              <w:top w:w="128" w:type="dxa"/>
              <w:left w:w="43" w:type="dxa"/>
              <w:bottom w:w="43" w:type="dxa"/>
              <w:right w:w="43" w:type="dxa"/>
            </w:tcMar>
          </w:tcPr>
          <w:p w14:paraId="1D5AB5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E67AE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4070402" w14:textId="77777777" w:rsidR="00EE2529" w:rsidRPr="00C81B84" w:rsidRDefault="00AD5E1E" w:rsidP="00C81B84">
            <w:r w:rsidRPr="00C81B84">
              <w:t xml:space="preserve">Rusmiddeltiltak mv.,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C318AC1" w14:textId="77777777" w:rsidR="00EE2529" w:rsidRPr="00C81B84" w:rsidRDefault="00AD5E1E" w:rsidP="00C81B84">
            <w:r w:rsidRPr="00C81B84">
              <w:t>3 983 000</w:t>
            </w:r>
          </w:p>
        </w:tc>
      </w:tr>
      <w:tr w:rsidR="00EE2529" w:rsidRPr="00C81B84" w14:paraId="781C672E" w14:textId="77777777">
        <w:trPr>
          <w:trHeight w:val="380"/>
        </w:trPr>
        <w:tc>
          <w:tcPr>
            <w:tcW w:w="680" w:type="dxa"/>
            <w:tcBorders>
              <w:top w:val="nil"/>
              <w:left w:val="nil"/>
              <w:bottom w:val="nil"/>
              <w:right w:val="nil"/>
            </w:tcBorders>
            <w:tcMar>
              <w:top w:w="128" w:type="dxa"/>
              <w:left w:w="43" w:type="dxa"/>
              <w:bottom w:w="43" w:type="dxa"/>
              <w:right w:w="43" w:type="dxa"/>
            </w:tcMar>
          </w:tcPr>
          <w:p w14:paraId="2B09AED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864D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58BD1D" w14:textId="77777777" w:rsidR="00EE2529" w:rsidRPr="00C81B84" w:rsidRDefault="00AD5E1E" w:rsidP="00C81B84">
            <w:r w:rsidRPr="00C81B84">
              <w:t>fra kr 186 480 000 til kr 190 463 000</w:t>
            </w:r>
          </w:p>
        </w:tc>
        <w:tc>
          <w:tcPr>
            <w:tcW w:w="1400" w:type="dxa"/>
            <w:tcBorders>
              <w:top w:val="nil"/>
              <w:left w:val="nil"/>
              <w:bottom w:val="nil"/>
              <w:right w:val="nil"/>
            </w:tcBorders>
            <w:tcMar>
              <w:top w:w="128" w:type="dxa"/>
              <w:left w:w="43" w:type="dxa"/>
              <w:bottom w:w="43" w:type="dxa"/>
              <w:right w:w="43" w:type="dxa"/>
            </w:tcMar>
            <w:vAlign w:val="bottom"/>
          </w:tcPr>
          <w:p w14:paraId="2B5BB430" w14:textId="77777777" w:rsidR="00EE2529" w:rsidRPr="00C81B84" w:rsidRDefault="00EE2529" w:rsidP="00C81B84"/>
        </w:tc>
      </w:tr>
      <w:tr w:rsidR="00EE2529" w:rsidRPr="00C81B84" w14:paraId="0463EE24" w14:textId="77777777">
        <w:trPr>
          <w:trHeight w:val="380"/>
        </w:trPr>
        <w:tc>
          <w:tcPr>
            <w:tcW w:w="680" w:type="dxa"/>
            <w:tcBorders>
              <w:top w:val="nil"/>
              <w:left w:val="nil"/>
              <w:bottom w:val="nil"/>
              <w:right w:val="nil"/>
            </w:tcBorders>
            <w:tcMar>
              <w:top w:w="128" w:type="dxa"/>
              <w:left w:w="43" w:type="dxa"/>
              <w:bottom w:w="43" w:type="dxa"/>
              <w:right w:w="43" w:type="dxa"/>
            </w:tcMar>
          </w:tcPr>
          <w:p w14:paraId="74AF56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93AA95"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0D03C9E8" w14:textId="77777777" w:rsidR="00EE2529" w:rsidRPr="00C81B84" w:rsidRDefault="00AD5E1E" w:rsidP="00C81B84">
            <w:r w:rsidRPr="00C81B84">
              <w:t xml:space="preserve">Skolefrukt mv.,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5659076" w14:textId="77777777" w:rsidR="00EE2529" w:rsidRPr="00C81B84" w:rsidRDefault="00AD5E1E" w:rsidP="00C81B84">
            <w:r w:rsidRPr="00C81B84">
              <w:t>462 000</w:t>
            </w:r>
          </w:p>
        </w:tc>
      </w:tr>
      <w:tr w:rsidR="00EE2529" w:rsidRPr="00C81B84" w14:paraId="63353FD0" w14:textId="77777777">
        <w:trPr>
          <w:trHeight w:val="380"/>
        </w:trPr>
        <w:tc>
          <w:tcPr>
            <w:tcW w:w="680" w:type="dxa"/>
            <w:tcBorders>
              <w:top w:val="nil"/>
              <w:left w:val="nil"/>
              <w:bottom w:val="nil"/>
              <w:right w:val="nil"/>
            </w:tcBorders>
            <w:tcMar>
              <w:top w:w="128" w:type="dxa"/>
              <w:left w:w="43" w:type="dxa"/>
              <w:bottom w:w="43" w:type="dxa"/>
              <w:right w:w="43" w:type="dxa"/>
            </w:tcMar>
          </w:tcPr>
          <w:p w14:paraId="08B384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ECA0B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DE7921" w14:textId="77777777" w:rsidR="00EE2529" w:rsidRPr="00C81B84" w:rsidRDefault="00AD5E1E" w:rsidP="00C81B84">
            <w:r w:rsidRPr="00C81B84">
              <w:t>fra kr 21 648 000 til kr 22 110 000</w:t>
            </w:r>
          </w:p>
        </w:tc>
        <w:tc>
          <w:tcPr>
            <w:tcW w:w="1400" w:type="dxa"/>
            <w:tcBorders>
              <w:top w:val="nil"/>
              <w:left w:val="nil"/>
              <w:bottom w:val="nil"/>
              <w:right w:val="nil"/>
            </w:tcBorders>
            <w:tcMar>
              <w:top w:w="128" w:type="dxa"/>
              <w:left w:w="43" w:type="dxa"/>
              <w:bottom w:w="43" w:type="dxa"/>
              <w:right w:w="43" w:type="dxa"/>
            </w:tcMar>
            <w:vAlign w:val="bottom"/>
          </w:tcPr>
          <w:p w14:paraId="32D9A900" w14:textId="77777777" w:rsidR="00EE2529" w:rsidRPr="00C81B84" w:rsidRDefault="00EE2529" w:rsidP="00C81B84"/>
        </w:tc>
      </w:tr>
      <w:tr w:rsidR="00EE2529" w:rsidRPr="00C81B84" w14:paraId="4A206BD5" w14:textId="77777777">
        <w:trPr>
          <w:trHeight w:val="380"/>
        </w:trPr>
        <w:tc>
          <w:tcPr>
            <w:tcW w:w="680" w:type="dxa"/>
            <w:tcBorders>
              <w:top w:val="nil"/>
              <w:left w:val="nil"/>
              <w:bottom w:val="nil"/>
              <w:right w:val="nil"/>
            </w:tcBorders>
            <w:tcMar>
              <w:top w:w="128" w:type="dxa"/>
              <w:left w:w="43" w:type="dxa"/>
              <w:bottom w:w="43" w:type="dxa"/>
              <w:right w:w="43" w:type="dxa"/>
            </w:tcMar>
          </w:tcPr>
          <w:p w14:paraId="0CDDEE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03FF43"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6964806F" w14:textId="77777777" w:rsidR="00EE2529" w:rsidRPr="00C81B84" w:rsidRDefault="00AD5E1E" w:rsidP="00C81B84">
            <w:r w:rsidRPr="00C81B84">
              <w:t xml:space="preserve">Andre tilskudd,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FA00D05" w14:textId="77777777" w:rsidR="00EE2529" w:rsidRPr="00C81B84" w:rsidRDefault="00AD5E1E" w:rsidP="00C81B84">
            <w:r w:rsidRPr="00C81B84">
              <w:t>3 900 000</w:t>
            </w:r>
          </w:p>
        </w:tc>
      </w:tr>
      <w:tr w:rsidR="00EE2529" w:rsidRPr="00C81B84" w14:paraId="1663AB1A" w14:textId="77777777">
        <w:trPr>
          <w:trHeight w:val="380"/>
        </w:trPr>
        <w:tc>
          <w:tcPr>
            <w:tcW w:w="680" w:type="dxa"/>
            <w:tcBorders>
              <w:top w:val="nil"/>
              <w:left w:val="nil"/>
              <w:bottom w:val="nil"/>
              <w:right w:val="nil"/>
            </w:tcBorders>
            <w:tcMar>
              <w:top w:w="128" w:type="dxa"/>
              <w:left w:w="43" w:type="dxa"/>
              <w:bottom w:w="43" w:type="dxa"/>
              <w:right w:w="43" w:type="dxa"/>
            </w:tcMar>
          </w:tcPr>
          <w:p w14:paraId="58D59D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FE76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035D02" w14:textId="77777777" w:rsidR="00EE2529" w:rsidRPr="00C81B84" w:rsidRDefault="00AD5E1E" w:rsidP="00C81B84">
            <w:r w:rsidRPr="00C81B84">
              <w:t>fra kr 88 935 000 til kr 92 835 000</w:t>
            </w:r>
          </w:p>
        </w:tc>
        <w:tc>
          <w:tcPr>
            <w:tcW w:w="1400" w:type="dxa"/>
            <w:tcBorders>
              <w:top w:val="nil"/>
              <w:left w:val="nil"/>
              <w:bottom w:val="nil"/>
              <w:right w:val="nil"/>
            </w:tcBorders>
            <w:tcMar>
              <w:top w:w="128" w:type="dxa"/>
              <w:left w:w="43" w:type="dxa"/>
              <w:bottom w:w="43" w:type="dxa"/>
              <w:right w:w="43" w:type="dxa"/>
            </w:tcMar>
            <w:vAlign w:val="bottom"/>
          </w:tcPr>
          <w:p w14:paraId="42140DD6" w14:textId="77777777" w:rsidR="00EE2529" w:rsidRPr="00C81B84" w:rsidRDefault="00EE2529" w:rsidP="00C81B84"/>
        </w:tc>
      </w:tr>
      <w:tr w:rsidR="00EE2529" w:rsidRPr="00C81B84" w14:paraId="117F7BCF" w14:textId="77777777">
        <w:trPr>
          <w:trHeight w:val="380"/>
        </w:trPr>
        <w:tc>
          <w:tcPr>
            <w:tcW w:w="680" w:type="dxa"/>
            <w:tcBorders>
              <w:top w:val="nil"/>
              <w:left w:val="nil"/>
              <w:bottom w:val="nil"/>
              <w:right w:val="nil"/>
            </w:tcBorders>
            <w:tcMar>
              <w:top w:w="128" w:type="dxa"/>
              <w:left w:w="43" w:type="dxa"/>
              <w:bottom w:w="43" w:type="dxa"/>
              <w:right w:w="43" w:type="dxa"/>
            </w:tcMar>
          </w:tcPr>
          <w:p w14:paraId="08A7CE8E" w14:textId="77777777" w:rsidR="00EE2529" w:rsidRPr="00C81B84" w:rsidRDefault="00AD5E1E" w:rsidP="00C81B84">
            <w:r w:rsidRPr="00C81B84">
              <w:t>717</w:t>
            </w:r>
          </w:p>
        </w:tc>
        <w:tc>
          <w:tcPr>
            <w:tcW w:w="680" w:type="dxa"/>
            <w:tcBorders>
              <w:top w:val="nil"/>
              <w:left w:val="nil"/>
              <w:bottom w:val="nil"/>
              <w:right w:val="nil"/>
            </w:tcBorders>
            <w:tcMar>
              <w:top w:w="128" w:type="dxa"/>
              <w:left w:w="43" w:type="dxa"/>
              <w:bottom w:w="43" w:type="dxa"/>
              <w:right w:w="43" w:type="dxa"/>
            </w:tcMar>
          </w:tcPr>
          <w:p w14:paraId="28ABC3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721C26" w14:textId="77777777" w:rsidR="00EE2529" w:rsidRPr="00C81B84" w:rsidRDefault="00AD5E1E" w:rsidP="00C81B84">
            <w:r w:rsidRPr="00C81B84">
              <w:t>Legemiddeltiltak:</w:t>
            </w:r>
          </w:p>
        </w:tc>
        <w:tc>
          <w:tcPr>
            <w:tcW w:w="1400" w:type="dxa"/>
            <w:tcBorders>
              <w:top w:val="nil"/>
              <w:left w:val="nil"/>
              <w:bottom w:val="nil"/>
              <w:right w:val="nil"/>
            </w:tcBorders>
            <w:tcMar>
              <w:top w:w="128" w:type="dxa"/>
              <w:left w:w="43" w:type="dxa"/>
              <w:bottom w:w="43" w:type="dxa"/>
              <w:right w:w="43" w:type="dxa"/>
            </w:tcMar>
            <w:vAlign w:val="bottom"/>
          </w:tcPr>
          <w:p w14:paraId="14AED073" w14:textId="77777777" w:rsidR="00EE2529" w:rsidRPr="00C81B84" w:rsidRDefault="00EE2529" w:rsidP="00C81B84"/>
        </w:tc>
      </w:tr>
      <w:tr w:rsidR="00EE2529" w:rsidRPr="00C81B84" w14:paraId="2EA67A7C" w14:textId="77777777">
        <w:trPr>
          <w:trHeight w:val="380"/>
        </w:trPr>
        <w:tc>
          <w:tcPr>
            <w:tcW w:w="680" w:type="dxa"/>
            <w:tcBorders>
              <w:top w:val="nil"/>
              <w:left w:val="nil"/>
              <w:bottom w:val="nil"/>
              <w:right w:val="nil"/>
            </w:tcBorders>
            <w:tcMar>
              <w:top w:w="128" w:type="dxa"/>
              <w:left w:w="43" w:type="dxa"/>
              <w:bottom w:w="43" w:type="dxa"/>
              <w:right w:w="43" w:type="dxa"/>
            </w:tcMar>
          </w:tcPr>
          <w:p w14:paraId="62BD78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BA6CF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FF2168B"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557A6CB" w14:textId="77777777" w:rsidR="00EE2529" w:rsidRPr="00C81B84" w:rsidRDefault="00AD5E1E" w:rsidP="00C81B84">
            <w:r w:rsidRPr="00C81B84">
              <w:t>254 000</w:t>
            </w:r>
          </w:p>
        </w:tc>
      </w:tr>
      <w:tr w:rsidR="00EE2529" w:rsidRPr="00C81B84" w14:paraId="0A173138" w14:textId="77777777">
        <w:trPr>
          <w:trHeight w:val="380"/>
        </w:trPr>
        <w:tc>
          <w:tcPr>
            <w:tcW w:w="680" w:type="dxa"/>
            <w:tcBorders>
              <w:top w:val="nil"/>
              <w:left w:val="nil"/>
              <w:bottom w:val="nil"/>
              <w:right w:val="nil"/>
            </w:tcBorders>
            <w:tcMar>
              <w:top w:w="128" w:type="dxa"/>
              <w:left w:w="43" w:type="dxa"/>
              <w:bottom w:w="43" w:type="dxa"/>
              <w:right w:w="43" w:type="dxa"/>
            </w:tcMar>
          </w:tcPr>
          <w:p w14:paraId="43B5BE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599A4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80599A" w14:textId="77777777" w:rsidR="00EE2529" w:rsidRPr="00C81B84" w:rsidRDefault="00AD5E1E" w:rsidP="00C81B84">
            <w:r w:rsidRPr="00C81B84">
              <w:t>fra kr 11 901 000 til kr 12 155 000</w:t>
            </w:r>
          </w:p>
        </w:tc>
        <w:tc>
          <w:tcPr>
            <w:tcW w:w="1400" w:type="dxa"/>
            <w:tcBorders>
              <w:top w:val="nil"/>
              <w:left w:val="nil"/>
              <w:bottom w:val="nil"/>
              <w:right w:val="nil"/>
            </w:tcBorders>
            <w:tcMar>
              <w:top w:w="128" w:type="dxa"/>
              <w:left w:w="43" w:type="dxa"/>
              <w:bottom w:w="43" w:type="dxa"/>
              <w:right w:w="43" w:type="dxa"/>
            </w:tcMar>
            <w:vAlign w:val="bottom"/>
          </w:tcPr>
          <w:p w14:paraId="5CFA518B" w14:textId="77777777" w:rsidR="00EE2529" w:rsidRPr="00C81B84" w:rsidRDefault="00EE2529" w:rsidP="00C81B84"/>
        </w:tc>
      </w:tr>
      <w:tr w:rsidR="00EE2529" w:rsidRPr="00C81B84" w14:paraId="2BEBBC4E" w14:textId="77777777">
        <w:trPr>
          <w:trHeight w:val="380"/>
        </w:trPr>
        <w:tc>
          <w:tcPr>
            <w:tcW w:w="680" w:type="dxa"/>
            <w:tcBorders>
              <w:top w:val="nil"/>
              <w:left w:val="nil"/>
              <w:bottom w:val="nil"/>
              <w:right w:val="nil"/>
            </w:tcBorders>
            <w:tcMar>
              <w:top w:w="128" w:type="dxa"/>
              <w:left w:w="43" w:type="dxa"/>
              <w:bottom w:w="43" w:type="dxa"/>
              <w:right w:w="43" w:type="dxa"/>
            </w:tcMar>
          </w:tcPr>
          <w:p w14:paraId="36C7DE2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A2497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8E96F7C"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5E66E1A7" w14:textId="77777777" w:rsidR="00EE2529" w:rsidRPr="00C81B84" w:rsidRDefault="00AD5E1E" w:rsidP="00C81B84">
            <w:r w:rsidRPr="00C81B84">
              <w:t>1 438 000</w:t>
            </w:r>
          </w:p>
        </w:tc>
      </w:tr>
      <w:tr w:rsidR="00EE2529" w:rsidRPr="00C81B84" w14:paraId="5AB1A90D" w14:textId="77777777">
        <w:trPr>
          <w:trHeight w:val="380"/>
        </w:trPr>
        <w:tc>
          <w:tcPr>
            <w:tcW w:w="680" w:type="dxa"/>
            <w:tcBorders>
              <w:top w:val="nil"/>
              <w:left w:val="nil"/>
              <w:bottom w:val="nil"/>
              <w:right w:val="nil"/>
            </w:tcBorders>
            <w:tcMar>
              <w:top w:w="128" w:type="dxa"/>
              <w:left w:w="43" w:type="dxa"/>
              <w:bottom w:w="43" w:type="dxa"/>
              <w:right w:w="43" w:type="dxa"/>
            </w:tcMar>
          </w:tcPr>
          <w:p w14:paraId="0DA3C0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26330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7FA279" w14:textId="77777777" w:rsidR="00EE2529" w:rsidRPr="00C81B84" w:rsidRDefault="00AD5E1E" w:rsidP="00C81B84">
            <w:r w:rsidRPr="00C81B84">
              <w:t>fra kr 67 305 000 til kr 68 743 000</w:t>
            </w:r>
          </w:p>
        </w:tc>
        <w:tc>
          <w:tcPr>
            <w:tcW w:w="1400" w:type="dxa"/>
            <w:tcBorders>
              <w:top w:val="nil"/>
              <w:left w:val="nil"/>
              <w:bottom w:val="nil"/>
              <w:right w:val="nil"/>
            </w:tcBorders>
            <w:tcMar>
              <w:top w:w="128" w:type="dxa"/>
              <w:left w:w="43" w:type="dxa"/>
              <w:bottom w:w="43" w:type="dxa"/>
              <w:right w:w="43" w:type="dxa"/>
            </w:tcMar>
            <w:vAlign w:val="bottom"/>
          </w:tcPr>
          <w:p w14:paraId="0D88F87E" w14:textId="77777777" w:rsidR="00EE2529" w:rsidRPr="00C81B84" w:rsidRDefault="00EE2529" w:rsidP="00C81B84"/>
        </w:tc>
      </w:tr>
      <w:tr w:rsidR="00EE2529" w:rsidRPr="00C81B84" w14:paraId="687C2062" w14:textId="77777777">
        <w:trPr>
          <w:trHeight w:val="380"/>
        </w:trPr>
        <w:tc>
          <w:tcPr>
            <w:tcW w:w="680" w:type="dxa"/>
            <w:tcBorders>
              <w:top w:val="nil"/>
              <w:left w:val="nil"/>
              <w:bottom w:val="nil"/>
              <w:right w:val="nil"/>
            </w:tcBorders>
            <w:tcMar>
              <w:top w:w="128" w:type="dxa"/>
              <w:left w:w="43" w:type="dxa"/>
              <w:bottom w:w="43" w:type="dxa"/>
              <w:right w:w="43" w:type="dxa"/>
            </w:tcMar>
          </w:tcPr>
          <w:p w14:paraId="6CAF4929" w14:textId="77777777" w:rsidR="00EE2529" w:rsidRPr="00C81B84" w:rsidRDefault="00AD5E1E" w:rsidP="00C81B84">
            <w:r w:rsidRPr="00C81B84">
              <w:t>732</w:t>
            </w:r>
          </w:p>
        </w:tc>
        <w:tc>
          <w:tcPr>
            <w:tcW w:w="680" w:type="dxa"/>
            <w:tcBorders>
              <w:top w:val="nil"/>
              <w:left w:val="nil"/>
              <w:bottom w:val="nil"/>
              <w:right w:val="nil"/>
            </w:tcBorders>
            <w:tcMar>
              <w:top w:w="128" w:type="dxa"/>
              <w:left w:w="43" w:type="dxa"/>
              <w:bottom w:w="43" w:type="dxa"/>
              <w:right w:w="43" w:type="dxa"/>
            </w:tcMar>
          </w:tcPr>
          <w:p w14:paraId="1B96AA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0E1291" w14:textId="77777777" w:rsidR="00EE2529" w:rsidRPr="00C81B84" w:rsidRDefault="00AD5E1E" w:rsidP="00C81B84">
            <w:r w:rsidRPr="00C81B84">
              <w:t>Regionale helseforetak:</w:t>
            </w:r>
          </w:p>
        </w:tc>
        <w:tc>
          <w:tcPr>
            <w:tcW w:w="1400" w:type="dxa"/>
            <w:tcBorders>
              <w:top w:val="nil"/>
              <w:left w:val="nil"/>
              <w:bottom w:val="nil"/>
              <w:right w:val="nil"/>
            </w:tcBorders>
            <w:tcMar>
              <w:top w:w="128" w:type="dxa"/>
              <w:left w:w="43" w:type="dxa"/>
              <w:bottom w:w="43" w:type="dxa"/>
              <w:right w:w="43" w:type="dxa"/>
            </w:tcMar>
            <w:vAlign w:val="bottom"/>
          </w:tcPr>
          <w:p w14:paraId="7CEB4327" w14:textId="77777777" w:rsidR="00EE2529" w:rsidRPr="00C81B84" w:rsidRDefault="00EE2529" w:rsidP="00C81B84"/>
        </w:tc>
      </w:tr>
      <w:tr w:rsidR="00EE2529" w:rsidRPr="00C81B84" w14:paraId="6FF8F9D0" w14:textId="77777777">
        <w:trPr>
          <w:trHeight w:val="380"/>
        </w:trPr>
        <w:tc>
          <w:tcPr>
            <w:tcW w:w="680" w:type="dxa"/>
            <w:tcBorders>
              <w:top w:val="nil"/>
              <w:left w:val="nil"/>
              <w:bottom w:val="nil"/>
              <w:right w:val="nil"/>
            </w:tcBorders>
            <w:tcMar>
              <w:top w:w="128" w:type="dxa"/>
              <w:left w:w="43" w:type="dxa"/>
              <w:bottom w:w="43" w:type="dxa"/>
              <w:right w:w="43" w:type="dxa"/>
            </w:tcMar>
          </w:tcPr>
          <w:p w14:paraId="7CF33B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30073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F9121F1"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DD00267" w14:textId="77777777" w:rsidR="00EE2529" w:rsidRPr="00C81B84" w:rsidRDefault="00AD5E1E" w:rsidP="00C81B84">
            <w:r w:rsidRPr="00C81B84">
              <w:t>419 000</w:t>
            </w:r>
          </w:p>
        </w:tc>
      </w:tr>
      <w:tr w:rsidR="00EE2529" w:rsidRPr="00C81B84" w14:paraId="3BCF82E5" w14:textId="77777777">
        <w:trPr>
          <w:trHeight w:val="380"/>
        </w:trPr>
        <w:tc>
          <w:tcPr>
            <w:tcW w:w="680" w:type="dxa"/>
            <w:tcBorders>
              <w:top w:val="nil"/>
              <w:left w:val="nil"/>
              <w:bottom w:val="nil"/>
              <w:right w:val="nil"/>
            </w:tcBorders>
            <w:tcMar>
              <w:top w:w="128" w:type="dxa"/>
              <w:left w:w="43" w:type="dxa"/>
              <w:bottom w:w="43" w:type="dxa"/>
              <w:right w:w="43" w:type="dxa"/>
            </w:tcMar>
          </w:tcPr>
          <w:p w14:paraId="3D949C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55B7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6C6257" w14:textId="77777777" w:rsidR="00EE2529" w:rsidRPr="00C81B84" w:rsidRDefault="00AD5E1E" w:rsidP="00C81B84">
            <w:r w:rsidRPr="00C81B84">
              <w:t>fra kr 19 629 000 til kr 20 048 000</w:t>
            </w:r>
          </w:p>
        </w:tc>
        <w:tc>
          <w:tcPr>
            <w:tcW w:w="1400" w:type="dxa"/>
            <w:tcBorders>
              <w:top w:val="nil"/>
              <w:left w:val="nil"/>
              <w:bottom w:val="nil"/>
              <w:right w:val="nil"/>
            </w:tcBorders>
            <w:tcMar>
              <w:top w:w="128" w:type="dxa"/>
              <w:left w:w="43" w:type="dxa"/>
              <w:bottom w:w="43" w:type="dxa"/>
              <w:right w:w="43" w:type="dxa"/>
            </w:tcMar>
            <w:vAlign w:val="bottom"/>
          </w:tcPr>
          <w:p w14:paraId="31058517" w14:textId="77777777" w:rsidR="00EE2529" w:rsidRPr="00C81B84" w:rsidRDefault="00EE2529" w:rsidP="00C81B84"/>
        </w:tc>
      </w:tr>
      <w:tr w:rsidR="00EE2529" w:rsidRPr="00C81B84" w14:paraId="79C77821" w14:textId="77777777">
        <w:trPr>
          <w:trHeight w:val="640"/>
        </w:trPr>
        <w:tc>
          <w:tcPr>
            <w:tcW w:w="680" w:type="dxa"/>
            <w:tcBorders>
              <w:top w:val="nil"/>
              <w:left w:val="nil"/>
              <w:bottom w:val="nil"/>
              <w:right w:val="nil"/>
            </w:tcBorders>
            <w:tcMar>
              <w:top w:w="128" w:type="dxa"/>
              <w:left w:w="43" w:type="dxa"/>
              <w:bottom w:w="43" w:type="dxa"/>
              <w:right w:w="43" w:type="dxa"/>
            </w:tcMar>
          </w:tcPr>
          <w:p w14:paraId="22DD66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A7B38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69E6669" w14:textId="77777777" w:rsidR="00EE2529" w:rsidRPr="00C81B84" w:rsidRDefault="00AD5E1E" w:rsidP="00C81B84">
            <w:r w:rsidRPr="00C81B84">
              <w:t xml:space="preserve">Særskilte tilskudd, </w:t>
            </w:r>
            <w:r w:rsidRPr="00AD5E1E">
              <w:rPr>
                <w:rStyle w:val="kursiv"/>
              </w:rPr>
              <w:t>kan overføres, kan nyttes under postene 72, 73, 74 og 75</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5CB7800" w14:textId="77777777" w:rsidR="00EE2529" w:rsidRPr="00C81B84" w:rsidRDefault="00AD5E1E" w:rsidP="00C81B84">
            <w:r w:rsidRPr="00C81B84">
              <w:t>889 760 000</w:t>
            </w:r>
          </w:p>
        </w:tc>
      </w:tr>
      <w:tr w:rsidR="00EE2529" w:rsidRPr="00C81B84" w14:paraId="40293B7C" w14:textId="77777777">
        <w:trPr>
          <w:trHeight w:val="380"/>
        </w:trPr>
        <w:tc>
          <w:tcPr>
            <w:tcW w:w="680" w:type="dxa"/>
            <w:tcBorders>
              <w:top w:val="nil"/>
              <w:left w:val="nil"/>
              <w:bottom w:val="nil"/>
              <w:right w:val="nil"/>
            </w:tcBorders>
            <w:tcMar>
              <w:top w:w="128" w:type="dxa"/>
              <w:left w:w="43" w:type="dxa"/>
              <w:bottom w:w="43" w:type="dxa"/>
              <w:right w:w="43" w:type="dxa"/>
            </w:tcMar>
          </w:tcPr>
          <w:p w14:paraId="74588B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FC68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477DA7" w14:textId="77777777" w:rsidR="00EE2529" w:rsidRPr="00C81B84" w:rsidRDefault="00AD5E1E" w:rsidP="00C81B84">
            <w:r w:rsidRPr="00C81B84">
              <w:t>fra kr 1 585 946 000 til kr 2 475 706 000</w:t>
            </w:r>
          </w:p>
        </w:tc>
        <w:tc>
          <w:tcPr>
            <w:tcW w:w="1400" w:type="dxa"/>
            <w:tcBorders>
              <w:top w:val="nil"/>
              <w:left w:val="nil"/>
              <w:bottom w:val="nil"/>
              <w:right w:val="nil"/>
            </w:tcBorders>
            <w:tcMar>
              <w:top w:w="128" w:type="dxa"/>
              <w:left w:w="43" w:type="dxa"/>
              <w:bottom w:w="43" w:type="dxa"/>
              <w:right w:w="43" w:type="dxa"/>
            </w:tcMar>
            <w:vAlign w:val="bottom"/>
          </w:tcPr>
          <w:p w14:paraId="22AC1EE0" w14:textId="77777777" w:rsidR="00EE2529" w:rsidRPr="00C81B84" w:rsidRDefault="00EE2529" w:rsidP="00C81B84"/>
        </w:tc>
      </w:tr>
      <w:tr w:rsidR="00EE2529" w:rsidRPr="00C81B84" w14:paraId="41D07DCC" w14:textId="77777777">
        <w:trPr>
          <w:trHeight w:val="380"/>
        </w:trPr>
        <w:tc>
          <w:tcPr>
            <w:tcW w:w="680" w:type="dxa"/>
            <w:tcBorders>
              <w:top w:val="nil"/>
              <w:left w:val="nil"/>
              <w:bottom w:val="nil"/>
              <w:right w:val="nil"/>
            </w:tcBorders>
            <w:tcMar>
              <w:top w:w="128" w:type="dxa"/>
              <w:left w:w="43" w:type="dxa"/>
              <w:bottom w:w="43" w:type="dxa"/>
              <w:right w:w="43" w:type="dxa"/>
            </w:tcMar>
          </w:tcPr>
          <w:p w14:paraId="08DBE2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7FF7C3"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2650EEE0" w14:textId="77777777" w:rsidR="00EE2529" w:rsidRPr="00C81B84" w:rsidRDefault="00AD5E1E" w:rsidP="00C81B84">
            <w:r w:rsidRPr="00C81B84">
              <w:t xml:space="preserve">Resultatbasert finansiering,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9E8C4BF" w14:textId="77777777" w:rsidR="00EE2529" w:rsidRPr="00C81B84" w:rsidRDefault="00AD5E1E" w:rsidP="00C81B84">
            <w:r w:rsidRPr="00C81B84">
              <w:t>8 254 000</w:t>
            </w:r>
          </w:p>
        </w:tc>
      </w:tr>
      <w:tr w:rsidR="00EE2529" w:rsidRPr="00C81B84" w14:paraId="7D537C12" w14:textId="77777777">
        <w:trPr>
          <w:trHeight w:val="380"/>
        </w:trPr>
        <w:tc>
          <w:tcPr>
            <w:tcW w:w="680" w:type="dxa"/>
            <w:tcBorders>
              <w:top w:val="nil"/>
              <w:left w:val="nil"/>
              <w:bottom w:val="nil"/>
              <w:right w:val="nil"/>
            </w:tcBorders>
            <w:tcMar>
              <w:top w:w="128" w:type="dxa"/>
              <w:left w:w="43" w:type="dxa"/>
              <w:bottom w:w="43" w:type="dxa"/>
              <w:right w:w="43" w:type="dxa"/>
            </w:tcMar>
          </w:tcPr>
          <w:p w14:paraId="7676CD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BA8C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B19D61" w14:textId="77777777" w:rsidR="00EE2529" w:rsidRPr="00C81B84" w:rsidRDefault="00AD5E1E" w:rsidP="00C81B84">
            <w:r w:rsidRPr="00C81B84">
              <w:t>fra kr 611 983 000 til kr 620 237 000</w:t>
            </w:r>
          </w:p>
        </w:tc>
        <w:tc>
          <w:tcPr>
            <w:tcW w:w="1400" w:type="dxa"/>
            <w:tcBorders>
              <w:top w:val="nil"/>
              <w:left w:val="nil"/>
              <w:bottom w:val="nil"/>
              <w:right w:val="nil"/>
            </w:tcBorders>
            <w:tcMar>
              <w:top w:w="128" w:type="dxa"/>
              <w:left w:w="43" w:type="dxa"/>
              <w:bottom w:w="43" w:type="dxa"/>
              <w:right w:w="43" w:type="dxa"/>
            </w:tcMar>
            <w:vAlign w:val="bottom"/>
          </w:tcPr>
          <w:p w14:paraId="21EF887A" w14:textId="77777777" w:rsidR="00EE2529" w:rsidRPr="00C81B84" w:rsidRDefault="00EE2529" w:rsidP="00C81B84"/>
        </w:tc>
      </w:tr>
      <w:tr w:rsidR="00EE2529" w:rsidRPr="00C81B84" w14:paraId="69867707" w14:textId="77777777">
        <w:trPr>
          <w:trHeight w:val="380"/>
        </w:trPr>
        <w:tc>
          <w:tcPr>
            <w:tcW w:w="680" w:type="dxa"/>
            <w:tcBorders>
              <w:top w:val="nil"/>
              <w:left w:val="nil"/>
              <w:bottom w:val="nil"/>
              <w:right w:val="nil"/>
            </w:tcBorders>
            <w:tcMar>
              <w:top w:w="128" w:type="dxa"/>
              <w:left w:w="43" w:type="dxa"/>
              <w:bottom w:w="43" w:type="dxa"/>
              <w:right w:w="43" w:type="dxa"/>
            </w:tcMar>
          </w:tcPr>
          <w:p w14:paraId="06CBB0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4D88C5"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6C84D005" w14:textId="77777777" w:rsidR="00EE2529" w:rsidRPr="00C81B84" w:rsidRDefault="00AD5E1E" w:rsidP="00C81B84">
            <w:r w:rsidRPr="00C81B84">
              <w:t xml:space="preserve">Basisbevilgning Helse Sør-Øst RHF,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2D4395" w14:textId="77777777" w:rsidR="00EE2529" w:rsidRPr="00C81B84" w:rsidRDefault="00AD5E1E" w:rsidP="00C81B84">
            <w:r w:rsidRPr="00C81B84">
              <w:t>1 423 629 000</w:t>
            </w:r>
          </w:p>
        </w:tc>
      </w:tr>
      <w:tr w:rsidR="00EE2529" w:rsidRPr="00C81B84" w14:paraId="16D451BF" w14:textId="77777777">
        <w:trPr>
          <w:trHeight w:val="380"/>
        </w:trPr>
        <w:tc>
          <w:tcPr>
            <w:tcW w:w="680" w:type="dxa"/>
            <w:tcBorders>
              <w:top w:val="nil"/>
              <w:left w:val="nil"/>
              <w:bottom w:val="nil"/>
              <w:right w:val="nil"/>
            </w:tcBorders>
            <w:tcMar>
              <w:top w:w="128" w:type="dxa"/>
              <w:left w:w="43" w:type="dxa"/>
              <w:bottom w:w="43" w:type="dxa"/>
              <w:right w:w="43" w:type="dxa"/>
            </w:tcMar>
          </w:tcPr>
          <w:p w14:paraId="669147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7D1BE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A54EBB" w14:textId="77777777" w:rsidR="00EE2529" w:rsidRPr="00C81B84" w:rsidRDefault="00AD5E1E" w:rsidP="00C81B84">
            <w:r w:rsidRPr="00C81B84">
              <w:t>fra kr 70 476 240 000 til kr 71 899 869 000</w:t>
            </w:r>
          </w:p>
        </w:tc>
        <w:tc>
          <w:tcPr>
            <w:tcW w:w="1400" w:type="dxa"/>
            <w:tcBorders>
              <w:top w:val="nil"/>
              <w:left w:val="nil"/>
              <w:bottom w:val="nil"/>
              <w:right w:val="nil"/>
            </w:tcBorders>
            <w:tcMar>
              <w:top w:w="128" w:type="dxa"/>
              <w:left w:w="43" w:type="dxa"/>
              <w:bottom w:w="43" w:type="dxa"/>
              <w:right w:w="43" w:type="dxa"/>
            </w:tcMar>
            <w:vAlign w:val="bottom"/>
          </w:tcPr>
          <w:p w14:paraId="70CA2AAE" w14:textId="77777777" w:rsidR="00EE2529" w:rsidRPr="00C81B84" w:rsidRDefault="00EE2529" w:rsidP="00C81B84"/>
        </w:tc>
      </w:tr>
      <w:tr w:rsidR="00EE2529" w:rsidRPr="00C81B84" w14:paraId="1863C076" w14:textId="77777777">
        <w:trPr>
          <w:trHeight w:val="380"/>
        </w:trPr>
        <w:tc>
          <w:tcPr>
            <w:tcW w:w="680" w:type="dxa"/>
            <w:tcBorders>
              <w:top w:val="nil"/>
              <w:left w:val="nil"/>
              <w:bottom w:val="nil"/>
              <w:right w:val="nil"/>
            </w:tcBorders>
            <w:tcMar>
              <w:top w:w="128" w:type="dxa"/>
              <w:left w:w="43" w:type="dxa"/>
              <w:bottom w:w="43" w:type="dxa"/>
              <w:right w:w="43" w:type="dxa"/>
            </w:tcMar>
          </w:tcPr>
          <w:p w14:paraId="6A50BB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3C5A33"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45D3084" w14:textId="77777777" w:rsidR="00EE2529" w:rsidRPr="00C81B84" w:rsidRDefault="00AD5E1E" w:rsidP="00C81B84">
            <w:r w:rsidRPr="00C81B84">
              <w:t xml:space="preserve">Basisbevilgning Helse Vest RHF,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61B1790" w14:textId="77777777" w:rsidR="00EE2529" w:rsidRPr="00C81B84" w:rsidRDefault="00AD5E1E" w:rsidP="00C81B84">
            <w:r w:rsidRPr="00C81B84">
              <w:t>503 718 000</w:t>
            </w:r>
          </w:p>
        </w:tc>
      </w:tr>
      <w:tr w:rsidR="00EE2529" w:rsidRPr="00C81B84" w14:paraId="0AA180F7" w14:textId="77777777">
        <w:trPr>
          <w:trHeight w:val="380"/>
        </w:trPr>
        <w:tc>
          <w:tcPr>
            <w:tcW w:w="680" w:type="dxa"/>
            <w:tcBorders>
              <w:top w:val="nil"/>
              <w:left w:val="nil"/>
              <w:bottom w:val="nil"/>
              <w:right w:val="nil"/>
            </w:tcBorders>
            <w:tcMar>
              <w:top w:w="128" w:type="dxa"/>
              <w:left w:w="43" w:type="dxa"/>
              <w:bottom w:w="43" w:type="dxa"/>
              <w:right w:w="43" w:type="dxa"/>
            </w:tcMar>
          </w:tcPr>
          <w:p w14:paraId="45DB3D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E04C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D749D7" w14:textId="77777777" w:rsidR="00EE2529" w:rsidRPr="00C81B84" w:rsidRDefault="00AD5E1E" w:rsidP="00C81B84">
            <w:r w:rsidRPr="00C81B84">
              <w:t>fra kr 24 904 372 000 til kr 25 408 090 000</w:t>
            </w:r>
          </w:p>
        </w:tc>
        <w:tc>
          <w:tcPr>
            <w:tcW w:w="1400" w:type="dxa"/>
            <w:tcBorders>
              <w:top w:val="nil"/>
              <w:left w:val="nil"/>
              <w:bottom w:val="nil"/>
              <w:right w:val="nil"/>
            </w:tcBorders>
            <w:tcMar>
              <w:top w:w="128" w:type="dxa"/>
              <w:left w:w="43" w:type="dxa"/>
              <w:bottom w:w="43" w:type="dxa"/>
              <w:right w:w="43" w:type="dxa"/>
            </w:tcMar>
            <w:vAlign w:val="bottom"/>
          </w:tcPr>
          <w:p w14:paraId="0F38A1BD" w14:textId="77777777" w:rsidR="00EE2529" w:rsidRPr="00C81B84" w:rsidRDefault="00EE2529" w:rsidP="00C81B84"/>
        </w:tc>
      </w:tr>
      <w:tr w:rsidR="00EE2529" w:rsidRPr="00C81B84" w14:paraId="22675BFE" w14:textId="77777777">
        <w:trPr>
          <w:trHeight w:val="380"/>
        </w:trPr>
        <w:tc>
          <w:tcPr>
            <w:tcW w:w="680" w:type="dxa"/>
            <w:tcBorders>
              <w:top w:val="nil"/>
              <w:left w:val="nil"/>
              <w:bottom w:val="nil"/>
              <w:right w:val="nil"/>
            </w:tcBorders>
            <w:tcMar>
              <w:top w:w="128" w:type="dxa"/>
              <w:left w:w="43" w:type="dxa"/>
              <w:bottom w:w="43" w:type="dxa"/>
              <w:right w:w="43" w:type="dxa"/>
            </w:tcMar>
          </w:tcPr>
          <w:p w14:paraId="70DD4B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985B86"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13FC0D68" w14:textId="77777777" w:rsidR="00EE2529" w:rsidRPr="00C81B84" w:rsidRDefault="00AD5E1E" w:rsidP="00C81B84">
            <w:r w:rsidRPr="00C81B84">
              <w:t xml:space="preserve">Basisbevilgning Helse Midt-Norge RHF,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9B0DA5" w14:textId="77777777" w:rsidR="00EE2529" w:rsidRPr="00C81B84" w:rsidRDefault="00AD5E1E" w:rsidP="00C81B84">
            <w:r w:rsidRPr="00C81B84">
              <w:t>375 057 000</w:t>
            </w:r>
          </w:p>
        </w:tc>
      </w:tr>
      <w:tr w:rsidR="00EE2529" w:rsidRPr="00C81B84" w14:paraId="7467F851" w14:textId="77777777">
        <w:trPr>
          <w:trHeight w:val="380"/>
        </w:trPr>
        <w:tc>
          <w:tcPr>
            <w:tcW w:w="680" w:type="dxa"/>
            <w:tcBorders>
              <w:top w:val="nil"/>
              <w:left w:val="nil"/>
              <w:bottom w:val="nil"/>
              <w:right w:val="nil"/>
            </w:tcBorders>
            <w:tcMar>
              <w:top w:w="128" w:type="dxa"/>
              <w:left w:w="43" w:type="dxa"/>
              <w:bottom w:w="43" w:type="dxa"/>
              <w:right w:w="43" w:type="dxa"/>
            </w:tcMar>
          </w:tcPr>
          <w:p w14:paraId="7240EC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AD75B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8994AA" w14:textId="77777777" w:rsidR="00EE2529" w:rsidRPr="00C81B84" w:rsidRDefault="00AD5E1E" w:rsidP="00C81B84">
            <w:r w:rsidRPr="00C81B84">
              <w:t>fra kr 18 570 248 000 til kr 18 945 305 000</w:t>
            </w:r>
          </w:p>
        </w:tc>
        <w:tc>
          <w:tcPr>
            <w:tcW w:w="1400" w:type="dxa"/>
            <w:tcBorders>
              <w:top w:val="nil"/>
              <w:left w:val="nil"/>
              <w:bottom w:val="nil"/>
              <w:right w:val="nil"/>
            </w:tcBorders>
            <w:tcMar>
              <w:top w:w="128" w:type="dxa"/>
              <w:left w:w="43" w:type="dxa"/>
              <w:bottom w:w="43" w:type="dxa"/>
              <w:right w:w="43" w:type="dxa"/>
            </w:tcMar>
            <w:vAlign w:val="bottom"/>
          </w:tcPr>
          <w:p w14:paraId="45193DE3" w14:textId="77777777" w:rsidR="00EE2529" w:rsidRPr="00C81B84" w:rsidRDefault="00EE2529" w:rsidP="00C81B84"/>
        </w:tc>
      </w:tr>
      <w:tr w:rsidR="00EE2529" w:rsidRPr="00C81B84" w14:paraId="42C05B68" w14:textId="77777777">
        <w:trPr>
          <w:trHeight w:val="380"/>
        </w:trPr>
        <w:tc>
          <w:tcPr>
            <w:tcW w:w="680" w:type="dxa"/>
            <w:tcBorders>
              <w:top w:val="nil"/>
              <w:left w:val="nil"/>
              <w:bottom w:val="nil"/>
              <w:right w:val="nil"/>
            </w:tcBorders>
            <w:tcMar>
              <w:top w:w="128" w:type="dxa"/>
              <w:left w:w="43" w:type="dxa"/>
              <w:bottom w:w="43" w:type="dxa"/>
              <w:right w:w="43" w:type="dxa"/>
            </w:tcMar>
          </w:tcPr>
          <w:p w14:paraId="53AE26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162522"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7B9B674F" w14:textId="77777777" w:rsidR="00EE2529" w:rsidRPr="00C81B84" w:rsidRDefault="00AD5E1E" w:rsidP="00C81B84">
            <w:r w:rsidRPr="00C81B84">
              <w:t xml:space="preserve">Basisbevilgning Helse Nord RHF,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3D7395D" w14:textId="77777777" w:rsidR="00EE2529" w:rsidRPr="00C81B84" w:rsidRDefault="00AD5E1E" w:rsidP="00C81B84">
            <w:r w:rsidRPr="00C81B84">
              <w:t>324 902 000</w:t>
            </w:r>
          </w:p>
        </w:tc>
      </w:tr>
      <w:tr w:rsidR="00EE2529" w:rsidRPr="00C81B84" w14:paraId="4B8FE491" w14:textId="77777777">
        <w:trPr>
          <w:trHeight w:val="380"/>
        </w:trPr>
        <w:tc>
          <w:tcPr>
            <w:tcW w:w="680" w:type="dxa"/>
            <w:tcBorders>
              <w:top w:val="nil"/>
              <w:left w:val="nil"/>
              <w:bottom w:val="nil"/>
              <w:right w:val="nil"/>
            </w:tcBorders>
            <w:tcMar>
              <w:top w:w="128" w:type="dxa"/>
              <w:left w:w="43" w:type="dxa"/>
              <w:bottom w:w="43" w:type="dxa"/>
              <w:right w:w="43" w:type="dxa"/>
            </w:tcMar>
          </w:tcPr>
          <w:p w14:paraId="687F8E9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8DAF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A1756D" w14:textId="77777777" w:rsidR="00EE2529" w:rsidRPr="00C81B84" w:rsidRDefault="00AD5E1E" w:rsidP="00C81B84">
            <w:r w:rsidRPr="00C81B84">
              <w:t>fra kr 16 114 074 000 til kr 16 438 976 000</w:t>
            </w:r>
          </w:p>
        </w:tc>
        <w:tc>
          <w:tcPr>
            <w:tcW w:w="1400" w:type="dxa"/>
            <w:tcBorders>
              <w:top w:val="nil"/>
              <w:left w:val="nil"/>
              <w:bottom w:val="nil"/>
              <w:right w:val="nil"/>
            </w:tcBorders>
            <w:tcMar>
              <w:top w:w="128" w:type="dxa"/>
              <w:left w:w="43" w:type="dxa"/>
              <w:bottom w:w="43" w:type="dxa"/>
              <w:right w:w="43" w:type="dxa"/>
            </w:tcMar>
            <w:vAlign w:val="bottom"/>
          </w:tcPr>
          <w:p w14:paraId="0B22A7E6" w14:textId="77777777" w:rsidR="00EE2529" w:rsidRPr="00C81B84" w:rsidRDefault="00EE2529" w:rsidP="00C81B84"/>
        </w:tc>
      </w:tr>
      <w:tr w:rsidR="00EE2529" w:rsidRPr="00C81B84" w14:paraId="51A1AE56" w14:textId="77777777">
        <w:trPr>
          <w:trHeight w:val="380"/>
        </w:trPr>
        <w:tc>
          <w:tcPr>
            <w:tcW w:w="680" w:type="dxa"/>
            <w:tcBorders>
              <w:top w:val="nil"/>
              <w:left w:val="nil"/>
              <w:bottom w:val="nil"/>
              <w:right w:val="nil"/>
            </w:tcBorders>
            <w:tcMar>
              <w:top w:w="128" w:type="dxa"/>
              <w:left w:w="43" w:type="dxa"/>
              <w:bottom w:w="43" w:type="dxa"/>
              <w:right w:w="43" w:type="dxa"/>
            </w:tcMar>
          </w:tcPr>
          <w:p w14:paraId="6A4069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1BBFF2"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779F7117" w14:textId="77777777" w:rsidR="00EE2529" w:rsidRPr="00C81B84" w:rsidRDefault="00AD5E1E" w:rsidP="00C81B84">
            <w:r w:rsidRPr="00C81B84">
              <w:t xml:space="preserve">Innsatsstyrt finansiering,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C278D1" w14:textId="77777777" w:rsidR="00EE2529" w:rsidRPr="00C81B84" w:rsidRDefault="00AD5E1E" w:rsidP="00C81B84">
            <w:r w:rsidRPr="00C81B84">
              <w:t>496 060 000</w:t>
            </w:r>
          </w:p>
        </w:tc>
      </w:tr>
      <w:tr w:rsidR="00EE2529" w:rsidRPr="00C81B84" w14:paraId="2CDB6238" w14:textId="77777777">
        <w:trPr>
          <w:trHeight w:val="380"/>
        </w:trPr>
        <w:tc>
          <w:tcPr>
            <w:tcW w:w="680" w:type="dxa"/>
            <w:tcBorders>
              <w:top w:val="nil"/>
              <w:left w:val="nil"/>
              <w:bottom w:val="nil"/>
              <w:right w:val="nil"/>
            </w:tcBorders>
            <w:tcMar>
              <w:top w:w="128" w:type="dxa"/>
              <w:left w:w="43" w:type="dxa"/>
              <w:bottom w:w="43" w:type="dxa"/>
              <w:right w:w="43" w:type="dxa"/>
            </w:tcMar>
          </w:tcPr>
          <w:p w14:paraId="42A9ECD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F0A90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919470" w14:textId="77777777" w:rsidR="00EE2529" w:rsidRPr="00C81B84" w:rsidRDefault="00AD5E1E" w:rsidP="00C81B84">
            <w:r w:rsidRPr="00C81B84">
              <w:t>fra kr 36 779 324 000 til kr 37 275 384 000</w:t>
            </w:r>
          </w:p>
        </w:tc>
        <w:tc>
          <w:tcPr>
            <w:tcW w:w="1400" w:type="dxa"/>
            <w:tcBorders>
              <w:top w:val="nil"/>
              <w:left w:val="nil"/>
              <w:bottom w:val="nil"/>
              <w:right w:val="nil"/>
            </w:tcBorders>
            <w:tcMar>
              <w:top w:w="128" w:type="dxa"/>
              <w:left w:w="43" w:type="dxa"/>
              <w:bottom w:w="43" w:type="dxa"/>
              <w:right w:w="43" w:type="dxa"/>
            </w:tcMar>
            <w:vAlign w:val="bottom"/>
          </w:tcPr>
          <w:p w14:paraId="2DF8622F" w14:textId="77777777" w:rsidR="00EE2529" w:rsidRPr="00C81B84" w:rsidRDefault="00EE2529" w:rsidP="00C81B84"/>
        </w:tc>
      </w:tr>
      <w:tr w:rsidR="00EE2529" w:rsidRPr="00C81B84" w14:paraId="4E5F0640" w14:textId="77777777">
        <w:trPr>
          <w:trHeight w:val="640"/>
        </w:trPr>
        <w:tc>
          <w:tcPr>
            <w:tcW w:w="680" w:type="dxa"/>
            <w:tcBorders>
              <w:top w:val="nil"/>
              <w:left w:val="nil"/>
              <w:bottom w:val="nil"/>
              <w:right w:val="nil"/>
            </w:tcBorders>
            <w:tcMar>
              <w:top w:w="128" w:type="dxa"/>
              <w:left w:w="43" w:type="dxa"/>
              <w:bottom w:w="43" w:type="dxa"/>
              <w:right w:w="43" w:type="dxa"/>
            </w:tcMar>
          </w:tcPr>
          <w:p w14:paraId="7753BA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1B887A"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554F88A9" w14:textId="77777777" w:rsidR="00EE2529" w:rsidRPr="00C81B84" w:rsidRDefault="00AD5E1E" w:rsidP="00C81B84">
            <w:r w:rsidRPr="00C81B84">
              <w:t xml:space="preserve">Laboratorie- og radiologiske undersøkelser,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73A9B27" w14:textId="77777777" w:rsidR="00EE2529" w:rsidRPr="00C81B84" w:rsidRDefault="00AD5E1E" w:rsidP="00C81B84">
            <w:r w:rsidRPr="00C81B84">
              <w:t>165 884 000</w:t>
            </w:r>
          </w:p>
        </w:tc>
      </w:tr>
      <w:tr w:rsidR="00EE2529" w:rsidRPr="00C81B84" w14:paraId="2D65670D" w14:textId="77777777">
        <w:trPr>
          <w:trHeight w:val="380"/>
        </w:trPr>
        <w:tc>
          <w:tcPr>
            <w:tcW w:w="680" w:type="dxa"/>
            <w:tcBorders>
              <w:top w:val="nil"/>
              <w:left w:val="nil"/>
              <w:bottom w:val="nil"/>
              <w:right w:val="nil"/>
            </w:tcBorders>
            <w:tcMar>
              <w:top w:w="128" w:type="dxa"/>
              <w:left w:w="43" w:type="dxa"/>
              <w:bottom w:w="43" w:type="dxa"/>
              <w:right w:w="43" w:type="dxa"/>
            </w:tcMar>
          </w:tcPr>
          <w:p w14:paraId="2E7FB2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E9C5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55BED5" w14:textId="77777777" w:rsidR="00EE2529" w:rsidRPr="00C81B84" w:rsidRDefault="00AD5E1E" w:rsidP="00C81B84">
            <w:r w:rsidRPr="00C81B84">
              <w:t>fra kr 3 624 405 000 til kr 3 790 289 000</w:t>
            </w:r>
          </w:p>
        </w:tc>
        <w:tc>
          <w:tcPr>
            <w:tcW w:w="1400" w:type="dxa"/>
            <w:tcBorders>
              <w:top w:val="nil"/>
              <w:left w:val="nil"/>
              <w:bottom w:val="nil"/>
              <w:right w:val="nil"/>
            </w:tcBorders>
            <w:tcMar>
              <w:top w:w="128" w:type="dxa"/>
              <w:left w:w="43" w:type="dxa"/>
              <w:bottom w:w="43" w:type="dxa"/>
              <w:right w:w="43" w:type="dxa"/>
            </w:tcMar>
            <w:vAlign w:val="bottom"/>
          </w:tcPr>
          <w:p w14:paraId="7686D34F" w14:textId="77777777" w:rsidR="00EE2529" w:rsidRPr="00C81B84" w:rsidRDefault="00EE2529" w:rsidP="00C81B84"/>
        </w:tc>
      </w:tr>
      <w:tr w:rsidR="00EE2529" w:rsidRPr="00C81B84" w14:paraId="72380000" w14:textId="77777777">
        <w:trPr>
          <w:trHeight w:val="640"/>
        </w:trPr>
        <w:tc>
          <w:tcPr>
            <w:tcW w:w="680" w:type="dxa"/>
            <w:tcBorders>
              <w:top w:val="nil"/>
              <w:left w:val="nil"/>
              <w:bottom w:val="nil"/>
              <w:right w:val="nil"/>
            </w:tcBorders>
            <w:tcMar>
              <w:top w:w="128" w:type="dxa"/>
              <w:left w:w="43" w:type="dxa"/>
              <w:bottom w:w="43" w:type="dxa"/>
              <w:right w:w="43" w:type="dxa"/>
            </w:tcMar>
          </w:tcPr>
          <w:p w14:paraId="262F20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F28955"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0B8B6F0E" w14:textId="77777777" w:rsidR="00EE2529" w:rsidRPr="00C81B84" w:rsidRDefault="00AD5E1E" w:rsidP="00C81B84">
            <w:r w:rsidRPr="00C81B84">
              <w:t xml:space="preserve">Forskning og nasjonale kompetansetjenester,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F301239" w14:textId="77777777" w:rsidR="00EE2529" w:rsidRPr="00C81B84" w:rsidRDefault="00AD5E1E" w:rsidP="00C81B84">
            <w:r w:rsidRPr="00C81B84">
              <w:t>29 600 000</w:t>
            </w:r>
          </w:p>
        </w:tc>
      </w:tr>
      <w:tr w:rsidR="00EE2529" w:rsidRPr="00C81B84" w14:paraId="45D9D218" w14:textId="77777777">
        <w:trPr>
          <w:trHeight w:val="380"/>
        </w:trPr>
        <w:tc>
          <w:tcPr>
            <w:tcW w:w="680" w:type="dxa"/>
            <w:tcBorders>
              <w:top w:val="nil"/>
              <w:left w:val="nil"/>
              <w:bottom w:val="nil"/>
              <w:right w:val="nil"/>
            </w:tcBorders>
            <w:tcMar>
              <w:top w:w="128" w:type="dxa"/>
              <w:left w:w="43" w:type="dxa"/>
              <w:bottom w:w="43" w:type="dxa"/>
              <w:right w:w="43" w:type="dxa"/>
            </w:tcMar>
          </w:tcPr>
          <w:p w14:paraId="696504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6695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7E2372" w14:textId="77777777" w:rsidR="00EE2529" w:rsidRPr="00C81B84" w:rsidRDefault="00AD5E1E" w:rsidP="00C81B84">
            <w:r w:rsidRPr="00C81B84">
              <w:t>fra kr 1 385 815 000 til kr 1 415 415 000</w:t>
            </w:r>
          </w:p>
        </w:tc>
        <w:tc>
          <w:tcPr>
            <w:tcW w:w="1400" w:type="dxa"/>
            <w:tcBorders>
              <w:top w:val="nil"/>
              <w:left w:val="nil"/>
              <w:bottom w:val="nil"/>
              <w:right w:val="nil"/>
            </w:tcBorders>
            <w:tcMar>
              <w:top w:w="128" w:type="dxa"/>
              <w:left w:w="43" w:type="dxa"/>
              <w:bottom w:w="43" w:type="dxa"/>
              <w:right w:w="43" w:type="dxa"/>
            </w:tcMar>
            <w:vAlign w:val="bottom"/>
          </w:tcPr>
          <w:p w14:paraId="0F22D1DD" w14:textId="77777777" w:rsidR="00EE2529" w:rsidRPr="00C81B84" w:rsidRDefault="00EE2529" w:rsidP="00C81B84"/>
        </w:tc>
      </w:tr>
      <w:tr w:rsidR="00EE2529" w:rsidRPr="00C81B84" w14:paraId="12A23166" w14:textId="77777777">
        <w:trPr>
          <w:trHeight w:val="380"/>
        </w:trPr>
        <w:tc>
          <w:tcPr>
            <w:tcW w:w="680" w:type="dxa"/>
            <w:tcBorders>
              <w:top w:val="nil"/>
              <w:left w:val="nil"/>
              <w:bottom w:val="nil"/>
              <w:right w:val="nil"/>
            </w:tcBorders>
            <w:tcMar>
              <w:top w:w="128" w:type="dxa"/>
              <w:left w:w="43" w:type="dxa"/>
              <w:bottom w:w="43" w:type="dxa"/>
              <w:right w:w="43" w:type="dxa"/>
            </w:tcMar>
          </w:tcPr>
          <w:p w14:paraId="505DAF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1502C5"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021821BA" w14:textId="77777777" w:rsidR="00EE2529" w:rsidRPr="00C81B84" w:rsidRDefault="00AD5E1E" w:rsidP="00C81B84">
            <w:r w:rsidRPr="00C81B84">
              <w:t xml:space="preserve">Kompensasjon for merverdiavgift,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2D28E18" w14:textId="77777777" w:rsidR="00EE2529" w:rsidRPr="00C81B84" w:rsidRDefault="00AD5E1E" w:rsidP="00C81B84">
            <w:r w:rsidRPr="00C81B84">
              <w:t>162 215 000</w:t>
            </w:r>
          </w:p>
        </w:tc>
      </w:tr>
      <w:tr w:rsidR="00EE2529" w:rsidRPr="00C81B84" w14:paraId="339D46D6" w14:textId="77777777">
        <w:trPr>
          <w:trHeight w:val="380"/>
        </w:trPr>
        <w:tc>
          <w:tcPr>
            <w:tcW w:w="680" w:type="dxa"/>
            <w:tcBorders>
              <w:top w:val="nil"/>
              <w:left w:val="nil"/>
              <w:bottom w:val="nil"/>
              <w:right w:val="nil"/>
            </w:tcBorders>
            <w:tcMar>
              <w:top w:w="128" w:type="dxa"/>
              <w:left w:w="43" w:type="dxa"/>
              <w:bottom w:w="43" w:type="dxa"/>
              <w:right w:w="43" w:type="dxa"/>
            </w:tcMar>
          </w:tcPr>
          <w:p w14:paraId="734DD8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6C9EB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124360" w14:textId="77777777" w:rsidR="00EE2529" w:rsidRPr="00C81B84" w:rsidRDefault="00AD5E1E" w:rsidP="00C81B84">
            <w:r w:rsidRPr="00C81B84">
              <w:t>fra kr 8 793 773 000 til kr 8 955 988 000</w:t>
            </w:r>
          </w:p>
        </w:tc>
        <w:tc>
          <w:tcPr>
            <w:tcW w:w="1400" w:type="dxa"/>
            <w:tcBorders>
              <w:top w:val="nil"/>
              <w:left w:val="nil"/>
              <w:bottom w:val="nil"/>
              <w:right w:val="nil"/>
            </w:tcBorders>
            <w:tcMar>
              <w:top w:w="128" w:type="dxa"/>
              <w:left w:w="43" w:type="dxa"/>
              <w:bottom w:w="43" w:type="dxa"/>
              <w:right w:w="43" w:type="dxa"/>
            </w:tcMar>
            <w:vAlign w:val="bottom"/>
          </w:tcPr>
          <w:p w14:paraId="5DAF92BD" w14:textId="77777777" w:rsidR="00EE2529" w:rsidRPr="00C81B84" w:rsidRDefault="00EE2529" w:rsidP="00C81B84"/>
        </w:tc>
      </w:tr>
      <w:tr w:rsidR="00EE2529" w:rsidRPr="00C81B84" w14:paraId="4C0822DA" w14:textId="77777777">
        <w:trPr>
          <w:trHeight w:val="380"/>
        </w:trPr>
        <w:tc>
          <w:tcPr>
            <w:tcW w:w="680" w:type="dxa"/>
            <w:tcBorders>
              <w:top w:val="nil"/>
              <w:left w:val="nil"/>
              <w:bottom w:val="nil"/>
              <w:right w:val="nil"/>
            </w:tcBorders>
            <w:tcMar>
              <w:top w:w="128" w:type="dxa"/>
              <w:left w:w="43" w:type="dxa"/>
              <w:bottom w:w="43" w:type="dxa"/>
              <w:right w:w="43" w:type="dxa"/>
            </w:tcMar>
          </w:tcPr>
          <w:p w14:paraId="33B341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F70389" w14:textId="77777777" w:rsidR="00EE2529" w:rsidRPr="00C81B84" w:rsidRDefault="00AD5E1E" w:rsidP="00C81B84">
            <w:r w:rsidRPr="00C81B84">
              <w:t>81</w:t>
            </w:r>
          </w:p>
        </w:tc>
        <w:tc>
          <w:tcPr>
            <w:tcW w:w="6800" w:type="dxa"/>
            <w:tcBorders>
              <w:top w:val="nil"/>
              <w:left w:val="nil"/>
              <w:bottom w:val="nil"/>
              <w:right w:val="nil"/>
            </w:tcBorders>
            <w:tcMar>
              <w:top w:w="128" w:type="dxa"/>
              <w:left w:w="43" w:type="dxa"/>
              <w:bottom w:w="43" w:type="dxa"/>
              <w:right w:w="43" w:type="dxa"/>
            </w:tcMar>
          </w:tcPr>
          <w:p w14:paraId="654F984D" w14:textId="77777777" w:rsidR="00EE2529" w:rsidRPr="00C81B84" w:rsidRDefault="00AD5E1E" w:rsidP="00C81B84">
            <w:r w:rsidRPr="00C81B84">
              <w:t xml:space="preserve">Protonsenter,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992B3CA" w14:textId="77777777" w:rsidR="00EE2529" w:rsidRPr="00C81B84" w:rsidRDefault="00AD5E1E" w:rsidP="00C81B84">
            <w:r w:rsidRPr="00C81B84">
              <w:t>4 818 000</w:t>
            </w:r>
          </w:p>
        </w:tc>
      </w:tr>
      <w:tr w:rsidR="00EE2529" w:rsidRPr="00C81B84" w14:paraId="76BD70FB" w14:textId="77777777">
        <w:trPr>
          <w:trHeight w:val="380"/>
        </w:trPr>
        <w:tc>
          <w:tcPr>
            <w:tcW w:w="680" w:type="dxa"/>
            <w:tcBorders>
              <w:top w:val="nil"/>
              <w:left w:val="nil"/>
              <w:bottom w:val="nil"/>
              <w:right w:val="nil"/>
            </w:tcBorders>
            <w:tcMar>
              <w:top w:w="128" w:type="dxa"/>
              <w:left w:w="43" w:type="dxa"/>
              <w:bottom w:w="43" w:type="dxa"/>
              <w:right w:w="43" w:type="dxa"/>
            </w:tcMar>
          </w:tcPr>
          <w:p w14:paraId="6F2DD0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99078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C36997" w14:textId="77777777" w:rsidR="00EE2529" w:rsidRPr="00C81B84" w:rsidRDefault="00AD5E1E" w:rsidP="00C81B84">
            <w:r w:rsidRPr="00C81B84">
              <w:t>fra kr 225 570 000 til kr 230 388 000</w:t>
            </w:r>
          </w:p>
        </w:tc>
        <w:tc>
          <w:tcPr>
            <w:tcW w:w="1400" w:type="dxa"/>
            <w:tcBorders>
              <w:top w:val="nil"/>
              <w:left w:val="nil"/>
              <w:bottom w:val="nil"/>
              <w:right w:val="nil"/>
            </w:tcBorders>
            <w:tcMar>
              <w:top w:w="128" w:type="dxa"/>
              <w:left w:w="43" w:type="dxa"/>
              <w:bottom w:w="43" w:type="dxa"/>
              <w:right w:w="43" w:type="dxa"/>
            </w:tcMar>
            <w:vAlign w:val="bottom"/>
          </w:tcPr>
          <w:p w14:paraId="0BB696A2" w14:textId="77777777" w:rsidR="00EE2529" w:rsidRPr="00C81B84" w:rsidRDefault="00EE2529" w:rsidP="00C81B84"/>
        </w:tc>
      </w:tr>
      <w:tr w:rsidR="00EE2529" w:rsidRPr="00C81B84" w14:paraId="55146DF0" w14:textId="77777777">
        <w:trPr>
          <w:trHeight w:val="380"/>
        </w:trPr>
        <w:tc>
          <w:tcPr>
            <w:tcW w:w="680" w:type="dxa"/>
            <w:tcBorders>
              <w:top w:val="nil"/>
              <w:left w:val="nil"/>
              <w:bottom w:val="nil"/>
              <w:right w:val="nil"/>
            </w:tcBorders>
            <w:tcMar>
              <w:top w:w="128" w:type="dxa"/>
              <w:left w:w="43" w:type="dxa"/>
              <w:bottom w:w="43" w:type="dxa"/>
              <w:right w:w="43" w:type="dxa"/>
            </w:tcMar>
          </w:tcPr>
          <w:p w14:paraId="5CA44C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25818B" w14:textId="77777777" w:rsidR="00EE2529" w:rsidRPr="00C81B84" w:rsidRDefault="00AD5E1E" w:rsidP="00C81B84">
            <w:r w:rsidRPr="00C81B84">
              <w:t>82</w:t>
            </w:r>
          </w:p>
        </w:tc>
        <w:tc>
          <w:tcPr>
            <w:tcW w:w="6800" w:type="dxa"/>
            <w:tcBorders>
              <w:top w:val="nil"/>
              <w:left w:val="nil"/>
              <w:bottom w:val="nil"/>
              <w:right w:val="nil"/>
            </w:tcBorders>
            <w:tcMar>
              <w:top w:w="128" w:type="dxa"/>
              <w:left w:w="43" w:type="dxa"/>
              <w:bottom w:w="43" w:type="dxa"/>
              <w:right w:w="43" w:type="dxa"/>
            </w:tcMar>
          </w:tcPr>
          <w:p w14:paraId="07E78160" w14:textId="77777777" w:rsidR="00EE2529" w:rsidRPr="00C81B84" w:rsidRDefault="00AD5E1E" w:rsidP="00C81B84">
            <w:r w:rsidRPr="00C81B84">
              <w:t xml:space="preserve">Investeringslån,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75AE51D" w14:textId="77777777" w:rsidR="00EE2529" w:rsidRPr="00C81B84" w:rsidRDefault="00AD5E1E" w:rsidP="00C81B84">
            <w:r w:rsidRPr="00C81B84">
              <w:t>1 462 391 000</w:t>
            </w:r>
          </w:p>
        </w:tc>
      </w:tr>
      <w:tr w:rsidR="00EE2529" w:rsidRPr="00C81B84" w14:paraId="65CC2E8E" w14:textId="77777777">
        <w:trPr>
          <w:trHeight w:val="380"/>
        </w:trPr>
        <w:tc>
          <w:tcPr>
            <w:tcW w:w="680" w:type="dxa"/>
            <w:tcBorders>
              <w:top w:val="nil"/>
              <w:left w:val="nil"/>
              <w:bottom w:val="nil"/>
              <w:right w:val="nil"/>
            </w:tcBorders>
            <w:tcMar>
              <w:top w:w="128" w:type="dxa"/>
              <w:left w:w="43" w:type="dxa"/>
              <w:bottom w:w="43" w:type="dxa"/>
              <w:right w:w="43" w:type="dxa"/>
            </w:tcMar>
          </w:tcPr>
          <w:p w14:paraId="0BCA79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9CC5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5E5911" w14:textId="77777777" w:rsidR="00EE2529" w:rsidRPr="00C81B84" w:rsidRDefault="00AD5E1E" w:rsidP="00C81B84">
            <w:r w:rsidRPr="00C81B84">
              <w:t>fra kr 9 850 132 000 til kr 11 312 523 000</w:t>
            </w:r>
          </w:p>
        </w:tc>
        <w:tc>
          <w:tcPr>
            <w:tcW w:w="1400" w:type="dxa"/>
            <w:tcBorders>
              <w:top w:val="nil"/>
              <w:left w:val="nil"/>
              <w:bottom w:val="nil"/>
              <w:right w:val="nil"/>
            </w:tcBorders>
            <w:tcMar>
              <w:top w:w="128" w:type="dxa"/>
              <w:left w:w="43" w:type="dxa"/>
              <w:bottom w:w="43" w:type="dxa"/>
              <w:right w:w="43" w:type="dxa"/>
            </w:tcMar>
            <w:vAlign w:val="bottom"/>
          </w:tcPr>
          <w:p w14:paraId="0C8BAF2E" w14:textId="77777777" w:rsidR="00EE2529" w:rsidRPr="00C81B84" w:rsidRDefault="00EE2529" w:rsidP="00C81B84"/>
        </w:tc>
      </w:tr>
      <w:tr w:rsidR="00EE2529" w:rsidRPr="00C81B84" w14:paraId="4FB0F33B" w14:textId="77777777">
        <w:trPr>
          <w:trHeight w:val="380"/>
        </w:trPr>
        <w:tc>
          <w:tcPr>
            <w:tcW w:w="680" w:type="dxa"/>
            <w:tcBorders>
              <w:top w:val="nil"/>
              <w:left w:val="nil"/>
              <w:bottom w:val="nil"/>
              <w:right w:val="nil"/>
            </w:tcBorders>
            <w:tcMar>
              <w:top w:w="128" w:type="dxa"/>
              <w:left w:w="43" w:type="dxa"/>
              <w:bottom w:w="43" w:type="dxa"/>
              <w:right w:w="43" w:type="dxa"/>
            </w:tcMar>
          </w:tcPr>
          <w:p w14:paraId="6522FC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3582A5" w14:textId="77777777" w:rsidR="00EE2529" w:rsidRPr="00C81B84" w:rsidRDefault="00AD5E1E" w:rsidP="00C81B84">
            <w:r w:rsidRPr="00C81B84">
              <w:t>86</w:t>
            </w:r>
          </w:p>
        </w:tc>
        <w:tc>
          <w:tcPr>
            <w:tcW w:w="6800" w:type="dxa"/>
            <w:tcBorders>
              <w:top w:val="nil"/>
              <w:left w:val="nil"/>
              <w:bottom w:val="nil"/>
              <w:right w:val="nil"/>
            </w:tcBorders>
            <w:tcMar>
              <w:top w:w="128" w:type="dxa"/>
              <w:left w:w="43" w:type="dxa"/>
              <w:bottom w:w="43" w:type="dxa"/>
              <w:right w:w="43" w:type="dxa"/>
            </w:tcMar>
          </w:tcPr>
          <w:p w14:paraId="41E1ACAA" w14:textId="77777777" w:rsidR="00EE2529" w:rsidRPr="00C81B84" w:rsidRDefault="00AD5E1E" w:rsidP="00C81B84">
            <w:r w:rsidRPr="00C81B84">
              <w:t>Driftskreditter, forhøyes med</w:t>
            </w:r>
          </w:p>
        </w:tc>
        <w:tc>
          <w:tcPr>
            <w:tcW w:w="1400" w:type="dxa"/>
            <w:tcBorders>
              <w:top w:val="nil"/>
              <w:left w:val="nil"/>
              <w:bottom w:val="nil"/>
              <w:right w:val="nil"/>
            </w:tcBorders>
            <w:tcMar>
              <w:top w:w="128" w:type="dxa"/>
              <w:left w:w="43" w:type="dxa"/>
              <w:bottom w:w="43" w:type="dxa"/>
              <w:right w:w="43" w:type="dxa"/>
            </w:tcMar>
            <w:vAlign w:val="bottom"/>
          </w:tcPr>
          <w:p w14:paraId="09A9BC7E" w14:textId="77777777" w:rsidR="00EE2529" w:rsidRPr="00C81B84" w:rsidRDefault="00AD5E1E" w:rsidP="00C81B84">
            <w:r w:rsidRPr="00C81B84">
              <w:t>1 679 000 000</w:t>
            </w:r>
          </w:p>
        </w:tc>
      </w:tr>
      <w:tr w:rsidR="00EE2529" w:rsidRPr="00C81B84" w14:paraId="42E636CD" w14:textId="77777777">
        <w:trPr>
          <w:trHeight w:val="380"/>
        </w:trPr>
        <w:tc>
          <w:tcPr>
            <w:tcW w:w="680" w:type="dxa"/>
            <w:tcBorders>
              <w:top w:val="nil"/>
              <w:left w:val="nil"/>
              <w:bottom w:val="nil"/>
              <w:right w:val="nil"/>
            </w:tcBorders>
            <w:tcMar>
              <w:top w:w="128" w:type="dxa"/>
              <w:left w:w="43" w:type="dxa"/>
              <w:bottom w:w="43" w:type="dxa"/>
              <w:right w:w="43" w:type="dxa"/>
            </w:tcMar>
          </w:tcPr>
          <w:p w14:paraId="527006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C4ED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E6D283" w14:textId="77777777" w:rsidR="00EE2529" w:rsidRPr="00C81B84" w:rsidRDefault="00AD5E1E" w:rsidP="00C81B84">
            <w:r w:rsidRPr="00C81B84">
              <w:t>fra kr 6 459 000 000 til kr 8 138 000 000</w:t>
            </w:r>
          </w:p>
        </w:tc>
        <w:tc>
          <w:tcPr>
            <w:tcW w:w="1400" w:type="dxa"/>
            <w:tcBorders>
              <w:top w:val="nil"/>
              <w:left w:val="nil"/>
              <w:bottom w:val="nil"/>
              <w:right w:val="nil"/>
            </w:tcBorders>
            <w:tcMar>
              <w:top w:w="128" w:type="dxa"/>
              <w:left w:w="43" w:type="dxa"/>
              <w:bottom w:w="43" w:type="dxa"/>
              <w:right w:w="43" w:type="dxa"/>
            </w:tcMar>
            <w:vAlign w:val="bottom"/>
          </w:tcPr>
          <w:p w14:paraId="5926DC81" w14:textId="77777777" w:rsidR="00EE2529" w:rsidRPr="00C81B84" w:rsidRDefault="00EE2529" w:rsidP="00C81B84"/>
        </w:tc>
      </w:tr>
      <w:tr w:rsidR="00EE2529" w:rsidRPr="00C81B84" w14:paraId="3022DF90" w14:textId="77777777">
        <w:trPr>
          <w:trHeight w:val="380"/>
        </w:trPr>
        <w:tc>
          <w:tcPr>
            <w:tcW w:w="680" w:type="dxa"/>
            <w:tcBorders>
              <w:top w:val="nil"/>
              <w:left w:val="nil"/>
              <w:bottom w:val="nil"/>
              <w:right w:val="nil"/>
            </w:tcBorders>
            <w:tcMar>
              <w:top w:w="128" w:type="dxa"/>
              <w:left w:w="43" w:type="dxa"/>
              <w:bottom w:w="43" w:type="dxa"/>
              <w:right w:w="43" w:type="dxa"/>
            </w:tcMar>
          </w:tcPr>
          <w:p w14:paraId="14D12C91" w14:textId="77777777" w:rsidR="00EE2529" w:rsidRPr="00C81B84" w:rsidRDefault="00AD5E1E" w:rsidP="00C81B84">
            <w:r w:rsidRPr="00C81B84">
              <w:t>733</w:t>
            </w:r>
          </w:p>
        </w:tc>
        <w:tc>
          <w:tcPr>
            <w:tcW w:w="680" w:type="dxa"/>
            <w:tcBorders>
              <w:top w:val="nil"/>
              <w:left w:val="nil"/>
              <w:bottom w:val="nil"/>
              <w:right w:val="nil"/>
            </w:tcBorders>
            <w:tcMar>
              <w:top w:w="128" w:type="dxa"/>
              <w:left w:w="43" w:type="dxa"/>
              <w:bottom w:w="43" w:type="dxa"/>
              <w:right w:w="43" w:type="dxa"/>
            </w:tcMar>
          </w:tcPr>
          <w:p w14:paraId="37A785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ADDD28" w14:textId="77777777" w:rsidR="00EE2529" w:rsidRPr="00C81B84" w:rsidRDefault="00AD5E1E" w:rsidP="00C81B84">
            <w:r w:rsidRPr="00C81B84">
              <w:t>Habilitering og rehabilitering:</w:t>
            </w:r>
          </w:p>
        </w:tc>
        <w:tc>
          <w:tcPr>
            <w:tcW w:w="1400" w:type="dxa"/>
            <w:tcBorders>
              <w:top w:val="nil"/>
              <w:left w:val="nil"/>
              <w:bottom w:val="nil"/>
              <w:right w:val="nil"/>
            </w:tcBorders>
            <w:tcMar>
              <w:top w:w="128" w:type="dxa"/>
              <w:left w:w="43" w:type="dxa"/>
              <w:bottom w:w="43" w:type="dxa"/>
              <w:right w:w="43" w:type="dxa"/>
            </w:tcMar>
            <w:vAlign w:val="bottom"/>
          </w:tcPr>
          <w:p w14:paraId="190A0307" w14:textId="77777777" w:rsidR="00EE2529" w:rsidRPr="00C81B84" w:rsidRDefault="00EE2529" w:rsidP="00C81B84"/>
        </w:tc>
      </w:tr>
      <w:tr w:rsidR="00EE2529" w:rsidRPr="00C81B84" w14:paraId="2B7A3BC9" w14:textId="77777777">
        <w:trPr>
          <w:trHeight w:val="380"/>
        </w:trPr>
        <w:tc>
          <w:tcPr>
            <w:tcW w:w="680" w:type="dxa"/>
            <w:tcBorders>
              <w:top w:val="nil"/>
              <w:left w:val="nil"/>
              <w:bottom w:val="nil"/>
              <w:right w:val="nil"/>
            </w:tcBorders>
            <w:tcMar>
              <w:top w:w="128" w:type="dxa"/>
              <w:left w:w="43" w:type="dxa"/>
              <w:bottom w:w="43" w:type="dxa"/>
              <w:right w:w="43" w:type="dxa"/>
            </w:tcMar>
          </w:tcPr>
          <w:p w14:paraId="44E75D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043855"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BF20DD0" w14:textId="77777777" w:rsidR="00EE2529" w:rsidRPr="00C81B84" w:rsidRDefault="00AD5E1E" w:rsidP="00C81B84">
            <w:r w:rsidRPr="00C81B84">
              <w:t xml:space="preserve">Spesielle driftsutgifter, </w:t>
            </w:r>
            <w:r w:rsidRPr="00AD5E1E">
              <w:rPr>
                <w:rStyle w:val="kursiv"/>
              </w:rPr>
              <w:t>kan nyttes under post 79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008C4FF" w14:textId="77777777" w:rsidR="00EE2529" w:rsidRPr="00C81B84" w:rsidRDefault="00AD5E1E" w:rsidP="00C81B84">
            <w:r w:rsidRPr="00C81B84">
              <w:t>78 000</w:t>
            </w:r>
          </w:p>
        </w:tc>
      </w:tr>
      <w:tr w:rsidR="00EE2529" w:rsidRPr="00C81B84" w14:paraId="1E6CA0CE" w14:textId="77777777">
        <w:trPr>
          <w:trHeight w:val="380"/>
        </w:trPr>
        <w:tc>
          <w:tcPr>
            <w:tcW w:w="680" w:type="dxa"/>
            <w:tcBorders>
              <w:top w:val="nil"/>
              <w:left w:val="nil"/>
              <w:bottom w:val="nil"/>
              <w:right w:val="nil"/>
            </w:tcBorders>
            <w:tcMar>
              <w:top w:w="128" w:type="dxa"/>
              <w:left w:w="43" w:type="dxa"/>
              <w:bottom w:w="43" w:type="dxa"/>
              <w:right w:w="43" w:type="dxa"/>
            </w:tcMar>
          </w:tcPr>
          <w:p w14:paraId="0B545C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8067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098A76" w14:textId="77777777" w:rsidR="00EE2529" w:rsidRPr="00C81B84" w:rsidRDefault="00AD5E1E" w:rsidP="00C81B84">
            <w:r w:rsidRPr="00C81B84">
              <w:t>fra kr 3 635 000 til kr 3 713 000</w:t>
            </w:r>
          </w:p>
        </w:tc>
        <w:tc>
          <w:tcPr>
            <w:tcW w:w="1400" w:type="dxa"/>
            <w:tcBorders>
              <w:top w:val="nil"/>
              <w:left w:val="nil"/>
              <w:bottom w:val="nil"/>
              <w:right w:val="nil"/>
            </w:tcBorders>
            <w:tcMar>
              <w:top w:w="128" w:type="dxa"/>
              <w:left w:w="43" w:type="dxa"/>
              <w:bottom w:w="43" w:type="dxa"/>
              <w:right w:w="43" w:type="dxa"/>
            </w:tcMar>
            <w:vAlign w:val="bottom"/>
          </w:tcPr>
          <w:p w14:paraId="0C11B580" w14:textId="77777777" w:rsidR="00EE2529" w:rsidRPr="00C81B84" w:rsidRDefault="00EE2529" w:rsidP="00C81B84"/>
        </w:tc>
      </w:tr>
      <w:tr w:rsidR="00EE2529" w:rsidRPr="00C81B84" w14:paraId="5BF4DA50" w14:textId="77777777">
        <w:trPr>
          <w:trHeight w:val="380"/>
        </w:trPr>
        <w:tc>
          <w:tcPr>
            <w:tcW w:w="680" w:type="dxa"/>
            <w:tcBorders>
              <w:top w:val="nil"/>
              <w:left w:val="nil"/>
              <w:bottom w:val="nil"/>
              <w:right w:val="nil"/>
            </w:tcBorders>
            <w:tcMar>
              <w:top w:w="128" w:type="dxa"/>
              <w:left w:w="43" w:type="dxa"/>
              <w:bottom w:w="43" w:type="dxa"/>
              <w:right w:w="43" w:type="dxa"/>
            </w:tcMar>
          </w:tcPr>
          <w:p w14:paraId="4861C6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FF165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A08A499" w14:textId="77777777" w:rsidR="00EE2529" w:rsidRPr="00C81B84" w:rsidRDefault="00AD5E1E" w:rsidP="00C81B84">
            <w:r w:rsidRPr="00C81B84">
              <w:t>Behandlingsreiser til utlandet, forhøyes med</w:t>
            </w:r>
          </w:p>
        </w:tc>
        <w:tc>
          <w:tcPr>
            <w:tcW w:w="1400" w:type="dxa"/>
            <w:tcBorders>
              <w:top w:val="nil"/>
              <w:left w:val="nil"/>
              <w:bottom w:val="nil"/>
              <w:right w:val="nil"/>
            </w:tcBorders>
            <w:tcMar>
              <w:top w:w="128" w:type="dxa"/>
              <w:left w:w="43" w:type="dxa"/>
              <w:bottom w:w="43" w:type="dxa"/>
              <w:right w:w="43" w:type="dxa"/>
            </w:tcMar>
            <w:vAlign w:val="bottom"/>
          </w:tcPr>
          <w:p w14:paraId="389F8D19" w14:textId="77777777" w:rsidR="00EE2529" w:rsidRPr="00C81B84" w:rsidRDefault="00AD5E1E" w:rsidP="00C81B84">
            <w:r w:rsidRPr="00C81B84">
              <w:t>2 363 000</w:t>
            </w:r>
          </w:p>
        </w:tc>
      </w:tr>
      <w:tr w:rsidR="00EE2529" w:rsidRPr="00C81B84" w14:paraId="1050E217" w14:textId="77777777">
        <w:trPr>
          <w:trHeight w:val="380"/>
        </w:trPr>
        <w:tc>
          <w:tcPr>
            <w:tcW w:w="680" w:type="dxa"/>
            <w:tcBorders>
              <w:top w:val="nil"/>
              <w:left w:val="nil"/>
              <w:bottom w:val="nil"/>
              <w:right w:val="nil"/>
            </w:tcBorders>
            <w:tcMar>
              <w:top w:w="128" w:type="dxa"/>
              <w:left w:w="43" w:type="dxa"/>
              <w:bottom w:w="43" w:type="dxa"/>
              <w:right w:w="43" w:type="dxa"/>
            </w:tcMar>
          </w:tcPr>
          <w:p w14:paraId="5B680D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EAEEE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DCCBEB" w14:textId="77777777" w:rsidR="00EE2529" w:rsidRPr="00C81B84" w:rsidRDefault="00AD5E1E" w:rsidP="00C81B84">
            <w:r w:rsidRPr="00C81B84">
              <w:t>fra kr 110 650 000 til kr 113 013 000</w:t>
            </w:r>
          </w:p>
        </w:tc>
        <w:tc>
          <w:tcPr>
            <w:tcW w:w="1400" w:type="dxa"/>
            <w:tcBorders>
              <w:top w:val="nil"/>
              <w:left w:val="nil"/>
              <w:bottom w:val="nil"/>
              <w:right w:val="nil"/>
            </w:tcBorders>
            <w:tcMar>
              <w:top w:w="128" w:type="dxa"/>
              <w:left w:w="43" w:type="dxa"/>
              <w:bottom w:w="43" w:type="dxa"/>
              <w:right w:w="43" w:type="dxa"/>
            </w:tcMar>
            <w:vAlign w:val="bottom"/>
          </w:tcPr>
          <w:p w14:paraId="6D87DDB2" w14:textId="77777777" w:rsidR="00EE2529" w:rsidRPr="00C81B84" w:rsidRDefault="00EE2529" w:rsidP="00C81B84"/>
        </w:tc>
      </w:tr>
      <w:tr w:rsidR="00EE2529" w:rsidRPr="00C81B84" w14:paraId="44F1538B" w14:textId="77777777">
        <w:trPr>
          <w:trHeight w:val="380"/>
        </w:trPr>
        <w:tc>
          <w:tcPr>
            <w:tcW w:w="680" w:type="dxa"/>
            <w:tcBorders>
              <w:top w:val="nil"/>
              <w:left w:val="nil"/>
              <w:bottom w:val="nil"/>
              <w:right w:val="nil"/>
            </w:tcBorders>
            <w:tcMar>
              <w:top w:w="128" w:type="dxa"/>
              <w:left w:w="43" w:type="dxa"/>
              <w:bottom w:w="43" w:type="dxa"/>
              <w:right w:w="43" w:type="dxa"/>
            </w:tcMar>
          </w:tcPr>
          <w:p w14:paraId="09FE39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F22AE9"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7D652D4B" w14:textId="77777777" w:rsidR="00EE2529" w:rsidRPr="00C81B84" w:rsidRDefault="00AD5E1E" w:rsidP="00C81B84">
            <w:r w:rsidRPr="00C81B84">
              <w:t xml:space="preserve">Andre 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D8791CE" w14:textId="77777777" w:rsidR="00EE2529" w:rsidRPr="00C81B84" w:rsidRDefault="00AD5E1E" w:rsidP="00C81B84">
            <w:r w:rsidRPr="00C81B84">
              <w:t>75 000</w:t>
            </w:r>
          </w:p>
        </w:tc>
      </w:tr>
      <w:tr w:rsidR="00EE2529" w:rsidRPr="00C81B84" w14:paraId="7DB34CB1" w14:textId="77777777">
        <w:trPr>
          <w:trHeight w:val="380"/>
        </w:trPr>
        <w:tc>
          <w:tcPr>
            <w:tcW w:w="680" w:type="dxa"/>
            <w:tcBorders>
              <w:top w:val="nil"/>
              <w:left w:val="nil"/>
              <w:bottom w:val="nil"/>
              <w:right w:val="nil"/>
            </w:tcBorders>
            <w:tcMar>
              <w:top w:w="128" w:type="dxa"/>
              <w:left w:w="43" w:type="dxa"/>
              <w:bottom w:w="43" w:type="dxa"/>
              <w:right w:w="43" w:type="dxa"/>
            </w:tcMar>
          </w:tcPr>
          <w:p w14:paraId="791ECE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F1012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C68EFD" w14:textId="77777777" w:rsidR="00EE2529" w:rsidRPr="00C81B84" w:rsidRDefault="00AD5E1E" w:rsidP="00C81B84">
            <w:r w:rsidRPr="00C81B84">
              <w:t>fra kr 3 516 000 til kr 3 591 000</w:t>
            </w:r>
          </w:p>
        </w:tc>
        <w:tc>
          <w:tcPr>
            <w:tcW w:w="1400" w:type="dxa"/>
            <w:tcBorders>
              <w:top w:val="nil"/>
              <w:left w:val="nil"/>
              <w:bottom w:val="nil"/>
              <w:right w:val="nil"/>
            </w:tcBorders>
            <w:tcMar>
              <w:top w:w="128" w:type="dxa"/>
              <w:left w:w="43" w:type="dxa"/>
              <w:bottom w:w="43" w:type="dxa"/>
              <w:right w:w="43" w:type="dxa"/>
            </w:tcMar>
            <w:vAlign w:val="bottom"/>
          </w:tcPr>
          <w:p w14:paraId="09683483" w14:textId="77777777" w:rsidR="00EE2529" w:rsidRPr="00C81B84" w:rsidRDefault="00EE2529" w:rsidP="00C81B84"/>
        </w:tc>
      </w:tr>
      <w:tr w:rsidR="00EE2529" w:rsidRPr="00C81B84" w14:paraId="0D66BF3C" w14:textId="77777777">
        <w:trPr>
          <w:trHeight w:val="380"/>
        </w:trPr>
        <w:tc>
          <w:tcPr>
            <w:tcW w:w="680" w:type="dxa"/>
            <w:tcBorders>
              <w:top w:val="nil"/>
              <w:left w:val="nil"/>
              <w:bottom w:val="nil"/>
              <w:right w:val="nil"/>
            </w:tcBorders>
            <w:tcMar>
              <w:top w:w="128" w:type="dxa"/>
              <w:left w:w="43" w:type="dxa"/>
              <w:bottom w:w="43" w:type="dxa"/>
              <w:right w:w="43" w:type="dxa"/>
            </w:tcMar>
          </w:tcPr>
          <w:p w14:paraId="629230F6" w14:textId="77777777" w:rsidR="00EE2529" w:rsidRPr="00C81B84" w:rsidRDefault="00AD5E1E" w:rsidP="00C81B84">
            <w:r w:rsidRPr="00C81B84">
              <w:t>734</w:t>
            </w:r>
          </w:p>
        </w:tc>
        <w:tc>
          <w:tcPr>
            <w:tcW w:w="680" w:type="dxa"/>
            <w:tcBorders>
              <w:top w:val="nil"/>
              <w:left w:val="nil"/>
              <w:bottom w:val="nil"/>
              <w:right w:val="nil"/>
            </w:tcBorders>
            <w:tcMar>
              <w:top w:w="128" w:type="dxa"/>
              <w:left w:w="43" w:type="dxa"/>
              <w:bottom w:w="43" w:type="dxa"/>
              <w:right w:w="43" w:type="dxa"/>
            </w:tcMar>
          </w:tcPr>
          <w:p w14:paraId="1D6D479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5FB610" w14:textId="77777777" w:rsidR="00EE2529" w:rsidRPr="00C81B84" w:rsidRDefault="00AD5E1E" w:rsidP="00C81B84">
            <w:r w:rsidRPr="00C81B84">
              <w:t>Særskilte tilskudd til psykisk helse og rustiltak:</w:t>
            </w:r>
          </w:p>
        </w:tc>
        <w:tc>
          <w:tcPr>
            <w:tcW w:w="1400" w:type="dxa"/>
            <w:tcBorders>
              <w:top w:val="nil"/>
              <w:left w:val="nil"/>
              <w:bottom w:val="nil"/>
              <w:right w:val="nil"/>
            </w:tcBorders>
            <w:tcMar>
              <w:top w:w="128" w:type="dxa"/>
              <w:left w:w="43" w:type="dxa"/>
              <w:bottom w:w="43" w:type="dxa"/>
              <w:right w:w="43" w:type="dxa"/>
            </w:tcMar>
            <w:vAlign w:val="bottom"/>
          </w:tcPr>
          <w:p w14:paraId="66D82740" w14:textId="77777777" w:rsidR="00EE2529" w:rsidRPr="00C81B84" w:rsidRDefault="00EE2529" w:rsidP="00C81B84"/>
        </w:tc>
      </w:tr>
      <w:tr w:rsidR="00EE2529" w:rsidRPr="00C81B84" w14:paraId="31F5ED6B" w14:textId="77777777">
        <w:trPr>
          <w:trHeight w:val="380"/>
        </w:trPr>
        <w:tc>
          <w:tcPr>
            <w:tcW w:w="680" w:type="dxa"/>
            <w:tcBorders>
              <w:top w:val="nil"/>
              <w:left w:val="nil"/>
              <w:bottom w:val="nil"/>
              <w:right w:val="nil"/>
            </w:tcBorders>
            <w:tcMar>
              <w:top w:w="128" w:type="dxa"/>
              <w:left w:w="43" w:type="dxa"/>
              <w:bottom w:w="43" w:type="dxa"/>
              <w:right w:w="43" w:type="dxa"/>
            </w:tcMar>
          </w:tcPr>
          <w:p w14:paraId="39C313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CB14A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8E42F2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4F18E89" w14:textId="77777777" w:rsidR="00EE2529" w:rsidRPr="00C81B84" w:rsidRDefault="00AD5E1E" w:rsidP="00C81B84">
            <w:r w:rsidRPr="00C81B84">
              <w:t>115 000</w:t>
            </w:r>
          </w:p>
        </w:tc>
      </w:tr>
      <w:tr w:rsidR="00EE2529" w:rsidRPr="00C81B84" w14:paraId="319D3527" w14:textId="77777777">
        <w:trPr>
          <w:trHeight w:val="380"/>
        </w:trPr>
        <w:tc>
          <w:tcPr>
            <w:tcW w:w="680" w:type="dxa"/>
            <w:tcBorders>
              <w:top w:val="nil"/>
              <w:left w:val="nil"/>
              <w:bottom w:val="nil"/>
              <w:right w:val="nil"/>
            </w:tcBorders>
            <w:tcMar>
              <w:top w:w="128" w:type="dxa"/>
              <w:left w:w="43" w:type="dxa"/>
              <w:bottom w:w="43" w:type="dxa"/>
              <w:right w:w="43" w:type="dxa"/>
            </w:tcMar>
          </w:tcPr>
          <w:p w14:paraId="42A1FE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BDE13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765613" w14:textId="77777777" w:rsidR="00EE2529" w:rsidRPr="00C81B84" w:rsidRDefault="00AD5E1E" w:rsidP="00C81B84">
            <w:r w:rsidRPr="00C81B84">
              <w:t>fra kr 84 051 000 til kr 84 166 000</w:t>
            </w:r>
          </w:p>
        </w:tc>
        <w:tc>
          <w:tcPr>
            <w:tcW w:w="1400" w:type="dxa"/>
            <w:tcBorders>
              <w:top w:val="nil"/>
              <w:left w:val="nil"/>
              <w:bottom w:val="nil"/>
              <w:right w:val="nil"/>
            </w:tcBorders>
            <w:tcMar>
              <w:top w:w="128" w:type="dxa"/>
              <w:left w:w="43" w:type="dxa"/>
              <w:bottom w:w="43" w:type="dxa"/>
              <w:right w:w="43" w:type="dxa"/>
            </w:tcMar>
            <w:vAlign w:val="bottom"/>
          </w:tcPr>
          <w:p w14:paraId="3CD0CEE0" w14:textId="77777777" w:rsidR="00EE2529" w:rsidRPr="00C81B84" w:rsidRDefault="00EE2529" w:rsidP="00C81B84"/>
        </w:tc>
      </w:tr>
      <w:tr w:rsidR="00EE2529" w:rsidRPr="00C81B84" w14:paraId="09E7A4FD" w14:textId="77777777">
        <w:trPr>
          <w:trHeight w:val="380"/>
        </w:trPr>
        <w:tc>
          <w:tcPr>
            <w:tcW w:w="680" w:type="dxa"/>
            <w:tcBorders>
              <w:top w:val="nil"/>
              <w:left w:val="nil"/>
              <w:bottom w:val="nil"/>
              <w:right w:val="nil"/>
            </w:tcBorders>
            <w:tcMar>
              <w:top w:w="128" w:type="dxa"/>
              <w:left w:w="43" w:type="dxa"/>
              <w:bottom w:w="43" w:type="dxa"/>
              <w:right w:w="43" w:type="dxa"/>
            </w:tcMar>
          </w:tcPr>
          <w:p w14:paraId="770CE1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32C3A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A890907"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62C3B32" w14:textId="77777777" w:rsidR="00EE2529" w:rsidRPr="00C81B84" w:rsidRDefault="00AD5E1E" w:rsidP="00C81B84">
            <w:r w:rsidRPr="00C81B84">
              <w:t>323 000</w:t>
            </w:r>
          </w:p>
        </w:tc>
      </w:tr>
      <w:tr w:rsidR="00EE2529" w:rsidRPr="00C81B84" w14:paraId="5D674568" w14:textId="77777777">
        <w:trPr>
          <w:trHeight w:val="380"/>
        </w:trPr>
        <w:tc>
          <w:tcPr>
            <w:tcW w:w="680" w:type="dxa"/>
            <w:tcBorders>
              <w:top w:val="nil"/>
              <w:left w:val="nil"/>
              <w:bottom w:val="nil"/>
              <w:right w:val="nil"/>
            </w:tcBorders>
            <w:tcMar>
              <w:top w:w="128" w:type="dxa"/>
              <w:left w:w="43" w:type="dxa"/>
              <w:bottom w:w="43" w:type="dxa"/>
              <w:right w:w="43" w:type="dxa"/>
            </w:tcMar>
          </w:tcPr>
          <w:p w14:paraId="16B13D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9ABF4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A9AA90" w14:textId="77777777" w:rsidR="00EE2529" w:rsidRPr="00C81B84" w:rsidRDefault="00AD5E1E" w:rsidP="00C81B84">
            <w:r w:rsidRPr="00C81B84">
              <w:t>fra kr 15 124 000 til kr 15 447 000</w:t>
            </w:r>
          </w:p>
        </w:tc>
        <w:tc>
          <w:tcPr>
            <w:tcW w:w="1400" w:type="dxa"/>
            <w:tcBorders>
              <w:top w:val="nil"/>
              <w:left w:val="nil"/>
              <w:bottom w:val="nil"/>
              <w:right w:val="nil"/>
            </w:tcBorders>
            <w:tcMar>
              <w:top w:w="128" w:type="dxa"/>
              <w:left w:w="43" w:type="dxa"/>
              <w:bottom w:w="43" w:type="dxa"/>
              <w:right w:w="43" w:type="dxa"/>
            </w:tcMar>
            <w:vAlign w:val="bottom"/>
          </w:tcPr>
          <w:p w14:paraId="2F013BFE" w14:textId="77777777" w:rsidR="00EE2529" w:rsidRPr="00C81B84" w:rsidRDefault="00EE2529" w:rsidP="00C81B84"/>
        </w:tc>
      </w:tr>
      <w:tr w:rsidR="00EE2529" w:rsidRPr="00C81B84" w14:paraId="49220475" w14:textId="77777777">
        <w:trPr>
          <w:trHeight w:val="380"/>
        </w:trPr>
        <w:tc>
          <w:tcPr>
            <w:tcW w:w="680" w:type="dxa"/>
            <w:tcBorders>
              <w:top w:val="nil"/>
              <w:left w:val="nil"/>
              <w:bottom w:val="nil"/>
              <w:right w:val="nil"/>
            </w:tcBorders>
            <w:tcMar>
              <w:top w:w="128" w:type="dxa"/>
              <w:left w:w="43" w:type="dxa"/>
              <w:bottom w:w="43" w:type="dxa"/>
              <w:right w:w="43" w:type="dxa"/>
            </w:tcMar>
          </w:tcPr>
          <w:p w14:paraId="5DDE813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10246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2513BD7" w14:textId="77777777" w:rsidR="00EE2529" w:rsidRPr="00C81B84" w:rsidRDefault="00AD5E1E" w:rsidP="00C81B84">
            <w:r w:rsidRPr="00C81B84">
              <w:t>Hjemhenting ved alvorlig psykisk lidelse mv., forhøyes med</w:t>
            </w:r>
          </w:p>
        </w:tc>
        <w:tc>
          <w:tcPr>
            <w:tcW w:w="1400" w:type="dxa"/>
            <w:tcBorders>
              <w:top w:val="nil"/>
              <w:left w:val="nil"/>
              <w:bottom w:val="nil"/>
              <w:right w:val="nil"/>
            </w:tcBorders>
            <w:tcMar>
              <w:top w:w="128" w:type="dxa"/>
              <w:left w:w="43" w:type="dxa"/>
              <w:bottom w:w="43" w:type="dxa"/>
              <w:right w:w="43" w:type="dxa"/>
            </w:tcMar>
            <w:vAlign w:val="bottom"/>
          </w:tcPr>
          <w:p w14:paraId="11717855" w14:textId="77777777" w:rsidR="00EE2529" w:rsidRPr="00C81B84" w:rsidRDefault="00AD5E1E" w:rsidP="00C81B84">
            <w:r w:rsidRPr="00C81B84">
              <w:t>67 000</w:t>
            </w:r>
          </w:p>
        </w:tc>
      </w:tr>
      <w:tr w:rsidR="00EE2529" w:rsidRPr="00C81B84" w14:paraId="2414EE1E" w14:textId="77777777">
        <w:trPr>
          <w:trHeight w:val="380"/>
        </w:trPr>
        <w:tc>
          <w:tcPr>
            <w:tcW w:w="680" w:type="dxa"/>
            <w:tcBorders>
              <w:top w:val="nil"/>
              <w:left w:val="nil"/>
              <w:bottom w:val="nil"/>
              <w:right w:val="nil"/>
            </w:tcBorders>
            <w:tcMar>
              <w:top w:w="128" w:type="dxa"/>
              <w:left w:w="43" w:type="dxa"/>
              <w:bottom w:w="43" w:type="dxa"/>
              <w:right w:w="43" w:type="dxa"/>
            </w:tcMar>
          </w:tcPr>
          <w:p w14:paraId="3911E37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4FC90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DF32D5" w14:textId="77777777" w:rsidR="00EE2529" w:rsidRPr="00C81B84" w:rsidRDefault="00AD5E1E" w:rsidP="00C81B84">
            <w:r w:rsidRPr="00C81B84">
              <w:t>fra kr 3 128 000 til kr 3 195 000</w:t>
            </w:r>
          </w:p>
        </w:tc>
        <w:tc>
          <w:tcPr>
            <w:tcW w:w="1400" w:type="dxa"/>
            <w:tcBorders>
              <w:top w:val="nil"/>
              <w:left w:val="nil"/>
              <w:bottom w:val="nil"/>
              <w:right w:val="nil"/>
            </w:tcBorders>
            <w:tcMar>
              <w:top w:w="128" w:type="dxa"/>
              <w:left w:w="43" w:type="dxa"/>
              <w:bottom w:w="43" w:type="dxa"/>
              <w:right w:w="43" w:type="dxa"/>
            </w:tcMar>
            <w:vAlign w:val="bottom"/>
          </w:tcPr>
          <w:p w14:paraId="6EADFECD" w14:textId="77777777" w:rsidR="00EE2529" w:rsidRPr="00C81B84" w:rsidRDefault="00EE2529" w:rsidP="00C81B84"/>
        </w:tc>
      </w:tr>
      <w:tr w:rsidR="00EE2529" w:rsidRPr="00C81B84" w14:paraId="4362B394" w14:textId="77777777">
        <w:trPr>
          <w:trHeight w:val="380"/>
        </w:trPr>
        <w:tc>
          <w:tcPr>
            <w:tcW w:w="680" w:type="dxa"/>
            <w:tcBorders>
              <w:top w:val="nil"/>
              <w:left w:val="nil"/>
              <w:bottom w:val="nil"/>
              <w:right w:val="nil"/>
            </w:tcBorders>
            <w:tcMar>
              <w:top w:w="128" w:type="dxa"/>
              <w:left w:w="43" w:type="dxa"/>
              <w:bottom w:w="43" w:type="dxa"/>
              <w:right w:w="43" w:type="dxa"/>
            </w:tcMar>
          </w:tcPr>
          <w:p w14:paraId="51FFC1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A5919C"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9CFF3F2" w14:textId="77777777" w:rsidR="00EE2529" w:rsidRPr="00C81B84" w:rsidRDefault="00AD5E1E" w:rsidP="00C81B84">
            <w:r w:rsidRPr="00C81B84">
              <w:t>Tvungen omsorg for psykisk utviklingshemmede, forhøyes med</w:t>
            </w:r>
          </w:p>
        </w:tc>
        <w:tc>
          <w:tcPr>
            <w:tcW w:w="1400" w:type="dxa"/>
            <w:tcBorders>
              <w:top w:val="nil"/>
              <w:left w:val="nil"/>
              <w:bottom w:val="nil"/>
              <w:right w:val="nil"/>
            </w:tcBorders>
            <w:tcMar>
              <w:top w:w="128" w:type="dxa"/>
              <w:left w:w="43" w:type="dxa"/>
              <w:bottom w:w="43" w:type="dxa"/>
              <w:right w:w="43" w:type="dxa"/>
            </w:tcMar>
            <w:vAlign w:val="bottom"/>
          </w:tcPr>
          <w:p w14:paraId="39CE88CB" w14:textId="77777777" w:rsidR="00EE2529" w:rsidRPr="00C81B84" w:rsidRDefault="00AD5E1E" w:rsidP="00C81B84">
            <w:r w:rsidRPr="00C81B84">
              <w:t>6 596 000</w:t>
            </w:r>
          </w:p>
        </w:tc>
      </w:tr>
      <w:tr w:rsidR="00EE2529" w:rsidRPr="00C81B84" w14:paraId="6919B963" w14:textId="77777777">
        <w:trPr>
          <w:trHeight w:val="380"/>
        </w:trPr>
        <w:tc>
          <w:tcPr>
            <w:tcW w:w="680" w:type="dxa"/>
            <w:tcBorders>
              <w:top w:val="nil"/>
              <w:left w:val="nil"/>
              <w:bottom w:val="nil"/>
              <w:right w:val="nil"/>
            </w:tcBorders>
            <w:tcMar>
              <w:top w:w="128" w:type="dxa"/>
              <w:left w:w="43" w:type="dxa"/>
              <w:bottom w:w="43" w:type="dxa"/>
              <w:right w:w="43" w:type="dxa"/>
            </w:tcMar>
          </w:tcPr>
          <w:p w14:paraId="3C901AD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61AC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32DFC0" w14:textId="77777777" w:rsidR="00EE2529" w:rsidRPr="00C81B84" w:rsidRDefault="00AD5E1E" w:rsidP="00C81B84">
            <w:r w:rsidRPr="00C81B84">
              <w:t>fra kr 308 821 000 til kr 315 417 000</w:t>
            </w:r>
          </w:p>
        </w:tc>
        <w:tc>
          <w:tcPr>
            <w:tcW w:w="1400" w:type="dxa"/>
            <w:tcBorders>
              <w:top w:val="nil"/>
              <w:left w:val="nil"/>
              <w:bottom w:val="nil"/>
              <w:right w:val="nil"/>
            </w:tcBorders>
            <w:tcMar>
              <w:top w:w="128" w:type="dxa"/>
              <w:left w:w="43" w:type="dxa"/>
              <w:bottom w:w="43" w:type="dxa"/>
              <w:right w:w="43" w:type="dxa"/>
            </w:tcMar>
            <w:vAlign w:val="bottom"/>
          </w:tcPr>
          <w:p w14:paraId="77BEADAD" w14:textId="77777777" w:rsidR="00EE2529" w:rsidRPr="00C81B84" w:rsidRDefault="00EE2529" w:rsidP="00C81B84"/>
        </w:tc>
      </w:tr>
      <w:tr w:rsidR="00EE2529" w:rsidRPr="00C81B84" w14:paraId="433F5E97" w14:textId="77777777">
        <w:trPr>
          <w:trHeight w:val="380"/>
        </w:trPr>
        <w:tc>
          <w:tcPr>
            <w:tcW w:w="680" w:type="dxa"/>
            <w:tcBorders>
              <w:top w:val="nil"/>
              <w:left w:val="nil"/>
              <w:bottom w:val="nil"/>
              <w:right w:val="nil"/>
            </w:tcBorders>
            <w:tcMar>
              <w:top w:w="128" w:type="dxa"/>
              <w:left w:w="43" w:type="dxa"/>
              <w:bottom w:w="43" w:type="dxa"/>
              <w:right w:w="43" w:type="dxa"/>
            </w:tcMar>
          </w:tcPr>
          <w:p w14:paraId="1AE9E86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857E4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E4B235F" w14:textId="77777777" w:rsidR="00EE2529" w:rsidRPr="00C81B84" w:rsidRDefault="00AD5E1E" w:rsidP="00C81B84">
            <w:r w:rsidRPr="00C81B84">
              <w:t>Utviklingsområder innen psykisk helsevern og rus, forhøyes med</w:t>
            </w:r>
          </w:p>
        </w:tc>
        <w:tc>
          <w:tcPr>
            <w:tcW w:w="1400" w:type="dxa"/>
            <w:tcBorders>
              <w:top w:val="nil"/>
              <w:left w:val="nil"/>
              <w:bottom w:val="nil"/>
              <w:right w:val="nil"/>
            </w:tcBorders>
            <w:tcMar>
              <w:top w:w="128" w:type="dxa"/>
              <w:left w:w="43" w:type="dxa"/>
              <w:bottom w:w="43" w:type="dxa"/>
              <w:right w:w="43" w:type="dxa"/>
            </w:tcMar>
            <w:vAlign w:val="bottom"/>
          </w:tcPr>
          <w:p w14:paraId="7398AD5B" w14:textId="77777777" w:rsidR="00EE2529" w:rsidRPr="00C81B84" w:rsidRDefault="00AD5E1E" w:rsidP="00C81B84">
            <w:r w:rsidRPr="00C81B84">
              <w:t>295 000</w:t>
            </w:r>
          </w:p>
        </w:tc>
      </w:tr>
      <w:tr w:rsidR="00EE2529" w:rsidRPr="00C81B84" w14:paraId="1BEE3F1B" w14:textId="77777777">
        <w:trPr>
          <w:trHeight w:val="380"/>
        </w:trPr>
        <w:tc>
          <w:tcPr>
            <w:tcW w:w="680" w:type="dxa"/>
            <w:tcBorders>
              <w:top w:val="nil"/>
              <w:left w:val="nil"/>
              <w:bottom w:val="nil"/>
              <w:right w:val="nil"/>
            </w:tcBorders>
            <w:tcMar>
              <w:top w:w="128" w:type="dxa"/>
              <w:left w:w="43" w:type="dxa"/>
              <w:bottom w:w="43" w:type="dxa"/>
              <w:right w:w="43" w:type="dxa"/>
            </w:tcMar>
          </w:tcPr>
          <w:p w14:paraId="711C9B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7EA7A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F25AA8" w14:textId="77777777" w:rsidR="00EE2529" w:rsidRPr="00C81B84" w:rsidRDefault="00AD5E1E" w:rsidP="00C81B84">
            <w:r w:rsidRPr="00C81B84">
              <w:t>fra kr 13 830 000 til kr 14 125 000</w:t>
            </w:r>
          </w:p>
        </w:tc>
        <w:tc>
          <w:tcPr>
            <w:tcW w:w="1400" w:type="dxa"/>
            <w:tcBorders>
              <w:top w:val="nil"/>
              <w:left w:val="nil"/>
              <w:bottom w:val="nil"/>
              <w:right w:val="nil"/>
            </w:tcBorders>
            <w:tcMar>
              <w:top w:w="128" w:type="dxa"/>
              <w:left w:w="43" w:type="dxa"/>
              <w:bottom w:w="43" w:type="dxa"/>
              <w:right w:w="43" w:type="dxa"/>
            </w:tcMar>
            <w:vAlign w:val="bottom"/>
          </w:tcPr>
          <w:p w14:paraId="468CA04B" w14:textId="77777777" w:rsidR="00EE2529" w:rsidRPr="00C81B84" w:rsidRDefault="00EE2529" w:rsidP="00C81B84"/>
        </w:tc>
      </w:tr>
      <w:tr w:rsidR="00EE2529" w:rsidRPr="00C81B84" w14:paraId="730B135C" w14:textId="77777777">
        <w:trPr>
          <w:trHeight w:val="380"/>
        </w:trPr>
        <w:tc>
          <w:tcPr>
            <w:tcW w:w="680" w:type="dxa"/>
            <w:tcBorders>
              <w:top w:val="nil"/>
              <w:left w:val="nil"/>
              <w:bottom w:val="nil"/>
              <w:right w:val="nil"/>
            </w:tcBorders>
            <w:tcMar>
              <w:top w:w="128" w:type="dxa"/>
              <w:left w:w="43" w:type="dxa"/>
              <w:bottom w:w="43" w:type="dxa"/>
              <w:right w:w="43" w:type="dxa"/>
            </w:tcMar>
          </w:tcPr>
          <w:p w14:paraId="1DF7AAD4" w14:textId="77777777" w:rsidR="00EE2529" w:rsidRPr="00C81B84" w:rsidRDefault="00AD5E1E" w:rsidP="00C81B84">
            <w:r w:rsidRPr="00C81B84">
              <w:t>737</w:t>
            </w:r>
          </w:p>
        </w:tc>
        <w:tc>
          <w:tcPr>
            <w:tcW w:w="680" w:type="dxa"/>
            <w:tcBorders>
              <w:top w:val="nil"/>
              <w:left w:val="nil"/>
              <w:bottom w:val="nil"/>
              <w:right w:val="nil"/>
            </w:tcBorders>
            <w:tcMar>
              <w:top w:w="128" w:type="dxa"/>
              <w:left w:w="43" w:type="dxa"/>
              <w:bottom w:w="43" w:type="dxa"/>
              <w:right w:w="43" w:type="dxa"/>
            </w:tcMar>
          </w:tcPr>
          <w:p w14:paraId="41614D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E504BA" w14:textId="77777777" w:rsidR="00EE2529" w:rsidRPr="00C81B84" w:rsidRDefault="00AD5E1E" w:rsidP="00C81B84">
            <w:r w:rsidRPr="00C81B84">
              <w:t>Historiske pensjonskostnader:</w:t>
            </w:r>
          </w:p>
        </w:tc>
        <w:tc>
          <w:tcPr>
            <w:tcW w:w="1400" w:type="dxa"/>
            <w:tcBorders>
              <w:top w:val="nil"/>
              <w:left w:val="nil"/>
              <w:bottom w:val="nil"/>
              <w:right w:val="nil"/>
            </w:tcBorders>
            <w:tcMar>
              <w:top w:w="128" w:type="dxa"/>
              <w:left w:w="43" w:type="dxa"/>
              <w:bottom w:w="43" w:type="dxa"/>
              <w:right w:w="43" w:type="dxa"/>
            </w:tcMar>
            <w:vAlign w:val="bottom"/>
          </w:tcPr>
          <w:p w14:paraId="08F32625" w14:textId="77777777" w:rsidR="00EE2529" w:rsidRPr="00C81B84" w:rsidRDefault="00EE2529" w:rsidP="00C81B84"/>
        </w:tc>
      </w:tr>
      <w:tr w:rsidR="00EE2529" w:rsidRPr="00C81B84" w14:paraId="4127F898" w14:textId="77777777">
        <w:trPr>
          <w:trHeight w:val="380"/>
        </w:trPr>
        <w:tc>
          <w:tcPr>
            <w:tcW w:w="680" w:type="dxa"/>
            <w:tcBorders>
              <w:top w:val="nil"/>
              <w:left w:val="nil"/>
              <w:bottom w:val="nil"/>
              <w:right w:val="nil"/>
            </w:tcBorders>
            <w:tcMar>
              <w:top w:w="128" w:type="dxa"/>
              <w:left w:w="43" w:type="dxa"/>
              <w:bottom w:w="43" w:type="dxa"/>
              <w:right w:w="43" w:type="dxa"/>
            </w:tcMar>
          </w:tcPr>
          <w:p w14:paraId="0AF299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07C2F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CD005A0" w14:textId="77777777" w:rsidR="00EE2529" w:rsidRPr="00C81B84" w:rsidRDefault="00AD5E1E" w:rsidP="00C81B84">
            <w:r w:rsidRPr="00C81B84">
              <w:t xml:space="preserve">Tilskudd,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374C149" w14:textId="77777777" w:rsidR="00EE2529" w:rsidRPr="00C81B84" w:rsidRDefault="00AD5E1E" w:rsidP="00C81B84">
            <w:r w:rsidRPr="00C81B84">
              <w:t>1 958 000</w:t>
            </w:r>
          </w:p>
        </w:tc>
      </w:tr>
      <w:tr w:rsidR="00EE2529" w:rsidRPr="00C81B84" w14:paraId="25A29167" w14:textId="77777777">
        <w:trPr>
          <w:trHeight w:val="380"/>
        </w:trPr>
        <w:tc>
          <w:tcPr>
            <w:tcW w:w="680" w:type="dxa"/>
            <w:tcBorders>
              <w:top w:val="nil"/>
              <w:left w:val="nil"/>
              <w:bottom w:val="nil"/>
              <w:right w:val="nil"/>
            </w:tcBorders>
            <w:tcMar>
              <w:top w:w="128" w:type="dxa"/>
              <w:left w:w="43" w:type="dxa"/>
              <w:bottom w:w="43" w:type="dxa"/>
              <w:right w:w="43" w:type="dxa"/>
            </w:tcMar>
          </w:tcPr>
          <w:p w14:paraId="3578A8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DF42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18AF09" w14:textId="77777777" w:rsidR="00EE2529" w:rsidRPr="00C81B84" w:rsidRDefault="00AD5E1E" w:rsidP="00C81B84">
            <w:r w:rsidRPr="00C81B84">
              <w:t>fra kr 91 650 000 til kr 93 608 000</w:t>
            </w:r>
          </w:p>
        </w:tc>
        <w:tc>
          <w:tcPr>
            <w:tcW w:w="1400" w:type="dxa"/>
            <w:tcBorders>
              <w:top w:val="nil"/>
              <w:left w:val="nil"/>
              <w:bottom w:val="nil"/>
              <w:right w:val="nil"/>
            </w:tcBorders>
            <w:tcMar>
              <w:top w:w="128" w:type="dxa"/>
              <w:left w:w="43" w:type="dxa"/>
              <w:bottom w:w="43" w:type="dxa"/>
              <w:right w:w="43" w:type="dxa"/>
            </w:tcMar>
            <w:vAlign w:val="bottom"/>
          </w:tcPr>
          <w:p w14:paraId="0DFFB3D4" w14:textId="77777777" w:rsidR="00EE2529" w:rsidRPr="00C81B84" w:rsidRDefault="00EE2529" w:rsidP="00C81B84"/>
        </w:tc>
      </w:tr>
      <w:tr w:rsidR="00EE2529" w:rsidRPr="00C81B84" w14:paraId="4788FB4B" w14:textId="77777777">
        <w:trPr>
          <w:trHeight w:val="380"/>
        </w:trPr>
        <w:tc>
          <w:tcPr>
            <w:tcW w:w="680" w:type="dxa"/>
            <w:tcBorders>
              <w:top w:val="nil"/>
              <w:left w:val="nil"/>
              <w:bottom w:val="nil"/>
              <w:right w:val="nil"/>
            </w:tcBorders>
            <w:tcMar>
              <w:top w:w="128" w:type="dxa"/>
              <w:left w:w="43" w:type="dxa"/>
              <w:bottom w:w="43" w:type="dxa"/>
              <w:right w:w="43" w:type="dxa"/>
            </w:tcMar>
          </w:tcPr>
          <w:p w14:paraId="68B0D789" w14:textId="77777777" w:rsidR="00EE2529" w:rsidRPr="00C81B84" w:rsidRDefault="00AD5E1E" w:rsidP="00C81B84">
            <w:r w:rsidRPr="00C81B84">
              <w:t>740</w:t>
            </w:r>
          </w:p>
        </w:tc>
        <w:tc>
          <w:tcPr>
            <w:tcW w:w="680" w:type="dxa"/>
            <w:tcBorders>
              <w:top w:val="nil"/>
              <w:left w:val="nil"/>
              <w:bottom w:val="nil"/>
              <w:right w:val="nil"/>
            </w:tcBorders>
            <w:tcMar>
              <w:top w:w="128" w:type="dxa"/>
              <w:left w:w="43" w:type="dxa"/>
              <w:bottom w:w="43" w:type="dxa"/>
              <w:right w:w="43" w:type="dxa"/>
            </w:tcMar>
          </w:tcPr>
          <w:p w14:paraId="634988A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0D0986" w14:textId="77777777" w:rsidR="00EE2529" w:rsidRPr="00C81B84" w:rsidRDefault="00AD5E1E" w:rsidP="00C81B84">
            <w:r w:rsidRPr="00C81B84">
              <w:t>Helsedirektoratet:</w:t>
            </w:r>
          </w:p>
        </w:tc>
        <w:tc>
          <w:tcPr>
            <w:tcW w:w="1400" w:type="dxa"/>
            <w:tcBorders>
              <w:top w:val="nil"/>
              <w:left w:val="nil"/>
              <w:bottom w:val="nil"/>
              <w:right w:val="nil"/>
            </w:tcBorders>
            <w:tcMar>
              <w:top w:w="128" w:type="dxa"/>
              <w:left w:w="43" w:type="dxa"/>
              <w:bottom w:w="43" w:type="dxa"/>
              <w:right w:w="43" w:type="dxa"/>
            </w:tcMar>
            <w:vAlign w:val="bottom"/>
          </w:tcPr>
          <w:p w14:paraId="6A3327C1" w14:textId="77777777" w:rsidR="00EE2529" w:rsidRPr="00C81B84" w:rsidRDefault="00EE2529" w:rsidP="00C81B84"/>
        </w:tc>
      </w:tr>
      <w:tr w:rsidR="00EE2529" w:rsidRPr="00C81B84" w14:paraId="5754B1E0" w14:textId="77777777">
        <w:trPr>
          <w:trHeight w:val="380"/>
        </w:trPr>
        <w:tc>
          <w:tcPr>
            <w:tcW w:w="680" w:type="dxa"/>
            <w:tcBorders>
              <w:top w:val="nil"/>
              <w:left w:val="nil"/>
              <w:bottom w:val="nil"/>
              <w:right w:val="nil"/>
            </w:tcBorders>
            <w:tcMar>
              <w:top w:w="128" w:type="dxa"/>
              <w:left w:w="43" w:type="dxa"/>
              <w:bottom w:w="43" w:type="dxa"/>
              <w:right w:w="43" w:type="dxa"/>
            </w:tcMar>
          </w:tcPr>
          <w:p w14:paraId="6D1D40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3EF55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857CC6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B4A2AB2" w14:textId="77777777" w:rsidR="00EE2529" w:rsidRPr="00C81B84" w:rsidRDefault="00AD5E1E" w:rsidP="00C81B84">
            <w:r w:rsidRPr="00C81B84">
              <w:t>20 315 000</w:t>
            </w:r>
          </w:p>
        </w:tc>
      </w:tr>
      <w:tr w:rsidR="00EE2529" w:rsidRPr="00C81B84" w14:paraId="1A2362B0" w14:textId="77777777">
        <w:trPr>
          <w:trHeight w:val="380"/>
        </w:trPr>
        <w:tc>
          <w:tcPr>
            <w:tcW w:w="680" w:type="dxa"/>
            <w:tcBorders>
              <w:top w:val="nil"/>
              <w:left w:val="nil"/>
              <w:bottom w:val="nil"/>
              <w:right w:val="nil"/>
            </w:tcBorders>
            <w:tcMar>
              <w:top w:w="128" w:type="dxa"/>
              <w:left w:w="43" w:type="dxa"/>
              <w:bottom w:w="43" w:type="dxa"/>
              <w:right w:w="43" w:type="dxa"/>
            </w:tcMar>
          </w:tcPr>
          <w:p w14:paraId="6738B5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9B4C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C650E3" w14:textId="77777777" w:rsidR="00EE2529" w:rsidRPr="00C81B84" w:rsidRDefault="00AD5E1E" w:rsidP="00C81B84">
            <w:r w:rsidRPr="00C81B84">
              <w:t>fra kr 1 305 832 000 til kr 1 326 147 000</w:t>
            </w:r>
          </w:p>
        </w:tc>
        <w:tc>
          <w:tcPr>
            <w:tcW w:w="1400" w:type="dxa"/>
            <w:tcBorders>
              <w:top w:val="nil"/>
              <w:left w:val="nil"/>
              <w:bottom w:val="nil"/>
              <w:right w:val="nil"/>
            </w:tcBorders>
            <w:tcMar>
              <w:top w:w="128" w:type="dxa"/>
              <w:left w:w="43" w:type="dxa"/>
              <w:bottom w:w="43" w:type="dxa"/>
              <w:right w:w="43" w:type="dxa"/>
            </w:tcMar>
            <w:vAlign w:val="bottom"/>
          </w:tcPr>
          <w:p w14:paraId="2019D594" w14:textId="77777777" w:rsidR="00EE2529" w:rsidRPr="00C81B84" w:rsidRDefault="00EE2529" w:rsidP="00C81B84"/>
        </w:tc>
      </w:tr>
      <w:tr w:rsidR="00EE2529" w:rsidRPr="00C81B84" w14:paraId="2DC0FAE5" w14:textId="77777777">
        <w:trPr>
          <w:trHeight w:val="380"/>
        </w:trPr>
        <w:tc>
          <w:tcPr>
            <w:tcW w:w="680" w:type="dxa"/>
            <w:tcBorders>
              <w:top w:val="nil"/>
              <w:left w:val="nil"/>
              <w:bottom w:val="nil"/>
              <w:right w:val="nil"/>
            </w:tcBorders>
            <w:tcMar>
              <w:top w:w="128" w:type="dxa"/>
              <w:left w:w="43" w:type="dxa"/>
              <w:bottom w:w="43" w:type="dxa"/>
              <w:right w:w="43" w:type="dxa"/>
            </w:tcMar>
          </w:tcPr>
          <w:p w14:paraId="5A8DBE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C67037"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9CB9E9B"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3909C18" w14:textId="77777777" w:rsidR="00EE2529" w:rsidRPr="00C81B84" w:rsidRDefault="00AD5E1E" w:rsidP="00C81B84">
            <w:r w:rsidRPr="00C81B84">
              <w:t>751 000</w:t>
            </w:r>
          </w:p>
        </w:tc>
      </w:tr>
      <w:tr w:rsidR="00EE2529" w:rsidRPr="00C81B84" w14:paraId="01A3DBEE" w14:textId="77777777">
        <w:trPr>
          <w:trHeight w:val="380"/>
        </w:trPr>
        <w:tc>
          <w:tcPr>
            <w:tcW w:w="680" w:type="dxa"/>
            <w:tcBorders>
              <w:top w:val="nil"/>
              <w:left w:val="nil"/>
              <w:bottom w:val="nil"/>
              <w:right w:val="nil"/>
            </w:tcBorders>
            <w:tcMar>
              <w:top w:w="128" w:type="dxa"/>
              <w:left w:w="43" w:type="dxa"/>
              <w:bottom w:w="43" w:type="dxa"/>
              <w:right w:w="43" w:type="dxa"/>
            </w:tcMar>
          </w:tcPr>
          <w:p w14:paraId="5F65E3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C93A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CA6BE0" w14:textId="77777777" w:rsidR="00EE2529" w:rsidRPr="00C81B84" w:rsidRDefault="00AD5E1E" w:rsidP="00C81B84">
            <w:r w:rsidRPr="00C81B84">
              <w:t>fra kr 35 149 000 til kr 35 900 000</w:t>
            </w:r>
          </w:p>
        </w:tc>
        <w:tc>
          <w:tcPr>
            <w:tcW w:w="1400" w:type="dxa"/>
            <w:tcBorders>
              <w:top w:val="nil"/>
              <w:left w:val="nil"/>
              <w:bottom w:val="nil"/>
              <w:right w:val="nil"/>
            </w:tcBorders>
            <w:tcMar>
              <w:top w:w="128" w:type="dxa"/>
              <w:left w:w="43" w:type="dxa"/>
              <w:bottom w:w="43" w:type="dxa"/>
              <w:right w:w="43" w:type="dxa"/>
            </w:tcMar>
            <w:vAlign w:val="bottom"/>
          </w:tcPr>
          <w:p w14:paraId="5C9956CD" w14:textId="77777777" w:rsidR="00EE2529" w:rsidRPr="00C81B84" w:rsidRDefault="00EE2529" w:rsidP="00C81B84"/>
        </w:tc>
      </w:tr>
      <w:tr w:rsidR="00EE2529" w:rsidRPr="00C81B84" w14:paraId="039E0F21" w14:textId="77777777">
        <w:trPr>
          <w:trHeight w:val="380"/>
        </w:trPr>
        <w:tc>
          <w:tcPr>
            <w:tcW w:w="680" w:type="dxa"/>
            <w:tcBorders>
              <w:top w:val="nil"/>
              <w:left w:val="nil"/>
              <w:bottom w:val="nil"/>
              <w:right w:val="nil"/>
            </w:tcBorders>
            <w:tcMar>
              <w:top w:w="128" w:type="dxa"/>
              <w:left w:w="43" w:type="dxa"/>
              <w:bottom w:w="43" w:type="dxa"/>
              <w:right w:w="43" w:type="dxa"/>
            </w:tcMar>
          </w:tcPr>
          <w:p w14:paraId="0638EAB1" w14:textId="77777777" w:rsidR="00EE2529" w:rsidRPr="00C81B84" w:rsidRDefault="00AD5E1E" w:rsidP="00C81B84">
            <w:r w:rsidRPr="00C81B84">
              <w:t>741</w:t>
            </w:r>
          </w:p>
        </w:tc>
        <w:tc>
          <w:tcPr>
            <w:tcW w:w="680" w:type="dxa"/>
            <w:tcBorders>
              <w:top w:val="nil"/>
              <w:left w:val="nil"/>
              <w:bottom w:val="nil"/>
              <w:right w:val="nil"/>
            </w:tcBorders>
            <w:tcMar>
              <w:top w:w="128" w:type="dxa"/>
              <w:left w:w="43" w:type="dxa"/>
              <w:bottom w:w="43" w:type="dxa"/>
              <w:right w:w="43" w:type="dxa"/>
            </w:tcMar>
          </w:tcPr>
          <w:p w14:paraId="509048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436817" w14:textId="77777777" w:rsidR="00EE2529" w:rsidRPr="00C81B84" w:rsidRDefault="00AD5E1E" w:rsidP="00C81B84">
            <w:r w:rsidRPr="00C81B84">
              <w:t>Norsk pasientskadeerstatning:</w:t>
            </w:r>
          </w:p>
        </w:tc>
        <w:tc>
          <w:tcPr>
            <w:tcW w:w="1400" w:type="dxa"/>
            <w:tcBorders>
              <w:top w:val="nil"/>
              <w:left w:val="nil"/>
              <w:bottom w:val="nil"/>
              <w:right w:val="nil"/>
            </w:tcBorders>
            <w:tcMar>
              <w:top w:w="128" w:type="dxa"/>
              <w:left w:w="43" w:type="dxa"/>
              <w:bottom w:w="43" w:type="dxa"/>
              <w:right w:w="43" w:type="dxa"/>
            </w:tcMar>
            <w:vAlign w:val="bottom"/>
          </w:tcPr>
          <w:p w14:paraId="16FD0463" w14:textId="77777777" w:rsidR="00EE2529" w:rsidRPr="00C81B84" w:rsidRDefault="00EE2529" w:rsidP="00C81B84"/>
        </w:tc>
      </w:tr>
      <w:tr w:rsidR="00EE2529" w:rsidRPr="00C81B84" w14:paraId="6ED24089" w14:textId="77777777">
        <w:trPr>
          <w:trHeight w:val="380"/>
        </w:trPr>
        <w:tc>
          <w:tcPr>
            <w:tcW w:w="680" w:type="dxa"/>
            <w:tcBorders>
              <w:top w:val="nil"/>
              <w:left w:val="nil"/>
              <w:bottom w:val="nil"/>
              <w:right w:val="nil"/>
            </w:tcBorders>
            <w:tcMar>
              <w:top w:w="128" w:type="dxa"/>
              <w:left w:w="43" w:type="dxa"/>
              <w:bottom w:w="43" w:type="dxa"/>
              <w:right w:w="43" w:type="dxa"/>
            </w:tcMar>
          </w:tcPr>
          <w:p w14:paraId="61B70B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3595C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0C066A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02F3A09" w14:textId="77777777" w:rsidR="00EE2529" w:rsidRPr="00C81B84" w:rsidRDefault="00AD5E1E" w:rsidP="00C81B84">
            <w:r w:rsidRPr="00C81B84">
              <w:t>3 426 000</w:t>
            </w:r>
          </w:p>
        </w:tc>
      </w:tr>
      <w:tr w:rsidR="00EE2529" w:rsidRPr="00C81B84" w14:paraId="38BCDED6" w14:textId="77777777">
        <w:trPr>
          <w:trHeight w:val="380"/>
        </w:trPr>
        <w:tc>
          <w:tcPr>
            <w:tcW w:w="680" w:type="dxa"/>
            <w:tcBorders>
              <w:top w:val="nil"/>
              <w:left w:val="nil"/>
              <w:bottom w:val="nil"/>
              <w:right w:val="nil"/>
            </w:tcBorders>
            <w:tcMar>
              <w:top w:w="128" w:type="dxa"/>
              <w:left w:w="43" w:type="dxa"/>
              <w:bottom w:w="43" w:type="dxa"/>
              <w:right w:w="43" w:type="dxa"/>
            </w:tcMar>
          </w:tcPr>
          <w:p w14:paraId="1302BC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0F409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2E38A6" w14:textId="77777777" w:rsidR="00EE2529" w:rsidRPr="00C81B84" w:rsidRDefault="00AD5E1E" w:rsidP="00C81B84">
            <w:r w:rsidRPr="00C81B84">
              <w:t>fra kr 236 733 000 til kr 240 159 000</w:t>
            </w:r>
          </w:p>
        </w:tc>
        <w:tc>
          <w:tcPr>
            <w:tcW w:w="1400" w:type="dxa"/>
            <w:tcBorders>
              <w:top w:val="nil"/>
              <w:left w:val="nil"/>
              <w:bottom w:val="nil"/>
              <w:right w:val="nil"/>
            </w:tcBorders>
            <w:tcMar>
              <w:top w:w="128" w:type="dxa"/>
              <w:left w:w="43" w:type="dxa"/>
              <w:bottom w:w="43" w:type="dxa"/>
              <w:right w:w="43" w:type="dxa"/>
            </w:tcMar>
            <w:vAlign w:val="bottom"/>
          </w:tcPr>
          <w:p w14:paraId="5F4016F0" w14:textId="77777777" w:rsidR="00EE2529" w:rsidRPr="00C81B84" w:rsidRDefault="00EE2529" w:rsidP="00C81B84"/>
        </w:tc>
      </w:tr>
      <w:tr w:rsidR="00EE2529" w:rsidRPr="00C81B84" w14:paraId="363BE7BF" w14:textId="77777777">
        <w:trPr>
          <w:trHeight w:val="380"/>
        </w:trPr>
        <w:tc>
          <w:tcPr>
            <w:tcW w:w="680" w:type="dxa"/>
            <w:tcBorders>
              <w:top w:val="nil"/>
              <w:left w:val="nil"/>
              <w:bottom w:val="nil"/>
              <w:right w:val="nil"/>
            </w:tcBorders>
            <w:tcMar>
              <w:top w:w="128" w:type="dxa"/>
              <w:left w:w="43" w:type="dxa"/>
              <w:bottom w:w="43" w:type="dxa"/>
              <w:right w:w="43" w:type="dxa"/>
            </w:tcMar>
          </w:tcPr>
          <w:p w14:paraId="40BD95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2D8B4D"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245D986" w14:textId="77777777" w:rsidR="00EE2529" w:rsidRPr="00C81B84" w:rsidRDefault="00AD5E1E" w:rsidP="00C81B84">
            <w:r w:rsidRPr="00C81B84">
              <w:t>Advokatutgifter,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CB6A745" w14:textId="77777777" w:rsidR="00EE2529" w:rsidRPr="00C81B84" w:rsidRDefault="00AD5E1E" w:rsidP="00C81B84">
            <w:r w:rsidRPr="00C81B84">
              <w:t>1 100 000</w:t>
            </w:r>
          </w:p>
        </w:tc>
      </w:tr>
      <w:tr w:rsidR="00EE2529" w:rsidRPr="00C81B84" w14:paraId="1DB30D60" w14:textId="77777777">
        <w:trPr>
          <w:trHeight w:val="380"/>
        </w:trPr>
        <w:tc>
          <w:tcPr>
            <w:tcW w:w="680" w:type="dxa"/>
            <w:tcBorders>
              <w:top w:val="nil"/>
              <w:left w:val="nil"/>
              <w:bottom w:val="nil"/>
              <w:right w:val="nil"/>
            </w:tcBorders>
            <w:tcMar>
              <w:top w:w="128" w:type="dxa"/>
              <w:left w:w="43" w:type="dxa"/>
              <w:bottom w:w="43" w:type="dxa"/>
              <w:right w:w="43" w:type="dxa"/>
            </w:tcMar>
          </w:tcPr>
          <w:p w14:paraId="333650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BEB8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BDB10F" w14:textId="77777777" w:rsidR="00EE2529" w:rsidRPr="00C81B84" w:rsidRDefault="00AD5E1E" w:rsidP="00C81B84">
            <w:r w:rsidRPr="00C81B84">
              <w:t>fra kr 51 488 000 til kr 52 588 000</w:t>
            </w:r>
          </w:p>
        </w:tc>
        <w:tc>
          <w:tcPr>
            <w:tcW w:w="1400" w:type="dxa"/>
            <w:tcBorders>
              <w:top w:val="nil"/>
              <w:left w:val="nil"/>
              <w:bottom w:val="nil"/>
              <w:right w:val="nil"/>
            </w:tcBorders>
            <w:tcMar>
              <w:top w:w="128" w:type="dxa"/>
              <w:left w:w="43" w:type="dxa"/>
              <w:bottom w:w="43" w:type="dxa"/>
              <w:right w:w="43" w:type="dxa"/>
            </w:tcMar>
            <w:vAlign w:val="bottom"/>
          </w:tcPr>
          <w:p w14:paraId="483E6B9C" w14:textId="77777777" w:rsidR="00EE2529" w:rsidRPr="00C81B84" w:rsidRDefault="00EE2529" w:rsidP="00C81B84"/>
        </w:tc>
      </w:tr>
      <w:tr w:rsidR="00EE2529" w:rsidRPr="00C81B84" w14:paraId="1A80DA7B" w14:textId="77777777">
        <w:trPr>
          <w:trHeight w:val="380"/>
        </w:trPr>
        <w:tc>
          <w:tcPr>
            <w:tcW w:w="680" w:type="dxa"/>
            <w:tcBorders>
              <w:top w:val="nil"/>
              <w:left w:val="nil"/>
              <w:bottom w:val="nil"/>
              <w:right w:val="nil"/>
            </w:tcBorders>
            <w:tcMar>
              <w:top w:w="128" w:type="dxa"/>
              <w:left w:w="43" w:type="dxa"/>
              <w:bottom w:w="43" w:type="dxa"/>
              <w:right w:w="43" w:type="dxa"/>
            </w:tcMar>
          </w:tcPr>
          <w:p w14:paraId="7914DD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77497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B495262" w14:textId="77777777" w:rsidR="00EE2529" w:rsidRPr="00C81B84" w:rsidRDefault="00AD5E1E" w:rsidP="00C81B84">
            <w:r w:rsidRPr="00C81B84">
              <w:t>Særskilte 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76EA6DBD" w14:textId="77777777" w:rsidR="00EE2529" w:rsidRPr="00C81B84" w:rsidRDefault="00AD5E1E" w:rsidP="00C81B84">
            <w:r w:rsidRPr="00C81B84">
              <w:t>548 000</w:t>
            </w:r>
          </w:p>
        </w:tc>
      </w:tr>
      <w:tr w:rsidR="00EE2529" w:rsidRPr="00C81B84" w14:paraId="6B16D1AD" w14:textId="77777777">
        <w:trPr>
          <w:trHeight w:val="380"/>
        </w:trPr>
        <w:tc>
          <w:tcPr>
            <w:tcW w:w="680" w:type="dxa"/>
            <w:tcBorders>
              <w:top w:val="nil"/>
              <w:left w:val="nil"/>
              <w:bottom w:val="nil"/>
              <w:right w:val="nil"/>
            </w:tcBorders>
            <w:tcMar>
              <w:top w:w="128" w:type="dxa"/>
              <w:left w:w="43" w:type="dxa"/>
              <w:bottom w:w="43" w:type="dxa"/>
              <w:right w:w="43" w:type="dxa"/>
            </w:tcMar>
          </w:tcPr>
          <w:p w14:paraId="5C4A6D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45CF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3B39C4" w14:textId="77777777" w:rsidR="00EE2529" w:rsidRPr="00C81B84" w:rsidRDefault="00AD5E1E" w:rsidP="00C81B84">
            <w:r w:rsidRPr="00C81B84">
              <w:t>fra kr 25 668 000 til kr 26 216 000</w:t>
            </w:r>
          </w:p>
        </w:tc>
        <w:tc>
          <w:tcPr>
            <w:tcW w:w="1400" w:type="dxa"/>
            <w:tcBorders>
              <w:top w:val="nil"/>
              <w:left w:val="nil"/>
              <w:bottom w:val="nil"/>
              <w:right w:val="nil"/>
            </w:tcBorders>
            <w:tcMar>
              <w:top w:w="128" w:type="dxa"/>
              <w:left w:w="43" w:type="dxa"/>
              <w:bottom w:w="43" w:type="dxa"/>
              <w:right w:w="43" w:type="dxa"/>
            </w:tcMar>
            <w:vAlign w:val="bottom"/>
          </w:tcPr>
          <w:p w14:paraId="4623EBB8" w14:textId="77777777" w:rsidR="00EE2529" w:rsidRPr="00C81B84" w:rsidRDefault="00EE2529" w:rsidP="00C81B84"/>
        </w:tc>
      </w:tr>
      <w:tr w:rsidR="00EE2529" w:rsidRPr="00C81B84" w14:paraId="458A92F0" w14:textId="77777777">
        <w:trPr>
          <w:trHeight w:val="380"/>
        </w:trPr>
        <w:tc>
          <w:tcPr>
            <w:tcW w:w="680" w:type="dxa"/>
            <w:tcBorders>
              <w:top w:val="nil"/>
              <w:left w:val="nil"/>
              <w:bottom w:val="nil"/>
              <w:right w:val="nil"/>
            </w:tcBorders>
            <w:tcMar>
              <w:top w:w="128" w:type="dxa"/>
              <w:left w:w="43" w:type="dxa"/>
              <w:bottom w:w="43" w:type="dxa"/>
              <w:right w:w="43" w:type="dxa"/>
            </w:tcMar>
          </w:tcPr>
          <w:p w14:paraId="6576BFE6" w14:textId="77777777" w:rsidR="00EE2529" w:rsidRPr="00C81B84" w:rsidRDefault="00AD5E1E" w:rsidP="00C81B84">
            <w:r w:rsidRPr="00C81B84">
              <w:t>742</w:t>
            </w:r>
          </w:p>
        </w:tc>
        <w:tc>
          <w:tcPr>
            <w:tcW w:w="680" w:type="dxa"/>
            <w:tcBorders>
              <w:top w:val="nil"/>
              <w:left w:val="nil"/>
              <w:bottom w:val="nil"/>
              <w:right w:val="nil"/>
            </w:tcBorders>
            <w:tcMar>
              <w:top w:w="128" w:type="dxa"/>
              <w:left w:w="43" w:type="dxa"/>
              <w:bottom w:w="43" w:type="dxa"/>
              <w:right w:w="43" w:type="dxa"/>
            </w:tcMar>
          </w:tcPr>
          <w:p w14:paraId="17ACC3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DBBDFB" w14:textId="77777777" w:rsidR="00EE2529" w:rsidRPr="00C81B84" w:rsidRDefault="00AD5E1E" w:rsidP="00C81B84">
            <w:r w:rsidRPr="00C81B84">
              <w:t>Nasjonalt klageorgan for helsetjenesten:</w:t>
            </w:r>
          </w:p>
        </w:tc>
        <w:tc>
          <w:tcPr>
            <w:tcW w:w="1400" w:type="dxa"/>
            <w:tcBorders>
              <w:top w:val="nil"/>
              <w:left w:val="nil"/>
              <w:bottom w:val="nil"/>
              <w:right w:val="nil"/>
            </w:tcBorders>
            <w:tcMar>
              <w:top w:w="128" w:type="dxa"/>
              <w:left w:w="43" w:type="dxa"/>
              <w:bottom w:w="43" w:type="dxa"/>
              <w:right w:w="43" w:type="dxa"/>
            </w:tcMar>
            <w:vAlign w:val="bottom"/>
          </w:tcPr>
          <w:p w14:paraId="5E1422DE" w14:textId="77777777" w:rsidR="00EE2529" w:rsidRPr="00C81B84" w:rsidRDefault="00EE2529" w:rsidP="00C81B84"/>
        </w:tc>
      </w:tr>
      <w:tr w:rsidR="00EE2529" w:rsidRPr="00C81B84" w14:paraId="428E627B" w14:textId="77777777">
        <w:trPr>
          <w:trHeight w:val="380"/>
        </w:trPr>
        <w:tc>
          <w:tcPr>
            <w:tcW w:w="680" w:type="dxa"/>
            <w:tcBorders>
              <w:top w:val="nil"/>
              <w:left w:val="nil"/>
              <w:bottom w:val="nil"/>
              <w:right w:val="nil"/>
            </w:tcBorders>
            <w:tcMar>
              <w:top w:w="128" w:type="dxa"/>
              <w:left w:w="43" w:type="dxa"/>
              <w:bottom w:w="43" w:type="dxa"/>
              <w:right w:w="43" w:type="dxa"/>
            </w:tcMar>
          </w:tcPr>
          <w:p w14:paraId="7033D7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DC736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744D5C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6C9B0BF" w14:textId="77777777" w:rsidR="00EE2529" w:rsidRPr="00C81B84" w:rsidRDefault="00AD5E1E" w:rsidP="00C81B84">
            <w:r w:rsidRPr="00C81B84">
              <w:t>1 817 000</w:t>
            </w:r>
          </w:p>
        </w:tc>
      </w:tr>
      <w:tr w:rsidR="00EE2529" w:rsidRPr="00C81B84" w14:paraId="4A38DC03" w14:textId="77777777">
        <w:trPr>
          <w:trHeight w:val="380"/>
        </w:trPr>
        <w:tc>
          <w:tcPr>
            <w:tcW w:w="680" w:type="dxa"/>
            <w:tcBorders>
              <w:top w:val="nil"/>
              <w:left w:val="nil"/>
              <w:bottom w:val="nil"/>
              <w:right w:val="nil"/>
            </w:tcBorders>
            <w:tcMar>
              <w:top w:w="128" w:type="dxa"/>
              <w:left w:w="43" w:type="dxa"/>
              <w:bottom w:w="43" w:type="dxa"/>
              <w:right w:w="43" w:type="dxa"/>
            </w:tcMar>
          </w:tcPr>
          <w:p w14:paraId="6B64F3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D9C34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24678F" w14:textId="77777777" w:rsidR="00EE2529" w:rsidRPr="00C81B84" w:rsidRDefault="00AD5E1E" w:rsidP="00C81B84">
            <w:r w:rsidRPr="00C81B84">
              <w:t>fra kr 177 262 000 til kr 179 079 000</w:t>
            </w:r>
          </w:p>
        </w:tc>
        <w:tc>
          <w:tcPr>
            <w:tcW w:w="1400" w:type="dxa"/>
            <w:tcBorders>
              <w:top w:val="nil"/>
              <w:left w:val="nil"/>
              <w:bottom w:val="nil"/>
              <w:right w:val="nil"/>
            </w:tcBorders>
            <w:tcMar>
              <w:top w:w="128" w:type="dxa"/>
              <w:left w:w="43" w:type="dxa"/>
              <w:bottom w:w="43" w:type="dxa"/>
              <w:right w:w="43" w:type="dxa"/>
            </w:tcMar>
            <w:vAlign w:val="bottom"/>
          </w:tcPr>
          <w:p w14:paraId="22A5B5B6" w14:textId="77777777" w:rsidR="00EE2529" w:rsidRPr="00C81B84" w:rsidRDefault="00EE2529" w:rsidP="00C81B84"/>
        </w:tc>
      </w:tr>
      <w:tr w:rsidR="00EE2529" w:rsidRPr="00C81B84" w14:paraId="4DD35C4B" w14:textId="77777777">
        <w:trPr>
          <w:trHeight w:val="380"/>
        </w:trPr>
        <w:tc>
          <w:tcPr>
            <w:tcW w:w="680" w:type="dxa"/>
            <w:tcBorders>
              <w:top w:val="nil"/>
              <w:left w:val="nil"/>
              <w:bottom w:val="nil"/>
              <w:right w:val="nil"/>
            </w:tcBorders>
            <w:tcMar>
              <w:top w:w="128" w:type="dxa"/>
              <w:left w:w="43" w:type="dxa"/>
              <w:bottom w:w="43" w:type="dxa"/>
              <w:right w:w="43" w:type="dxa"/>
            </w:tcMar>
          </w:tcPr>
          <w:p w14:paraId="025D31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35C17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54B5B01"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6EF1A5D" w14:textId="77777777" w:rsidR="00EE2529" w:rsidRPr="00C81B84" w:rsidRDefault="00AD5E1E" w:rsidP="00C81B84">
            <w:r w:rsidRPr="00C81B84">
              <w:t>386 000</w:t>
            </w:r>
          </w:p>
        </w:tc>
      </w:tr>
      <w:tr w:rsidR="00EE2529" w:rsidRPr="00C81B84" w14:paraId="053E72B6" w14:textId="77777777">
        <w:trPr>
          <w:trHeight w:val="380"/>
        </w:trPr>
        <w:tc>
          <w:tcPr>
            <w:tcW w:w="680" w:type="dxa"/>
            <w:tcBorders>
              <w:top w:val="nil"/>
              <w:left w:val="nil"/>
              <w:bottom w:val="nil"/>
              <w:right w:val="nil"/>
            </w:tcBorders>
            <w:tcMar>
              <w:top w:w="128" w:type="dxa"/>
              <w:left w:w="43" w:type="dxa"/>
              <w:bottom w:w="43" w:type="dxa"/>
              <w:right w:w="43" w:type="dxa"/>
            </w:tcMar>
          </w:tcPr>
          <w:p w14:paraId="408882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02B5B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016806" w14:textId="77777777" w:rsidR="00EE2529" w:rsidRPr="00C81B84" w:rsidRDefault="00AD5E1E" w:rsidP="00C81B84">
            <w:r w:rsidRPr="00C81B84">
              <w:t>fra kr 16 055 000 til kr 16 441 000</w:t>
            </w:r>
          </w:p>
        </w:tc>
        <w:tc>
          <w:tcPr>
            <w:tcW w:w="1400" w:type="dxa"/>
            <w:tcBorders>
              <w:top w:val="nil"/>
              <w:left w:val="nil"/>
              <w:bottom w:val="nil"/>
              <w:right w:val="nil"/>
            </w:tcBorders>
            <w:tcMar>
              <w:top w:w="128" w:type="dxa"/>
              <w:left w:w="43" w:type="dxa"/>
              <w:bottom w:w="43" w:type="dxa"/>
              <w:right w:w="43" w:type="dxa"/>
            </w:tcMar>
            <w:vAlign w:val="bottom"/>
          </w:tcPr>
          <w:p w14:paraId="38007969" w14:textId="77777777" w:rsidR="00EE2529" w:rsidRPr="00C81B84" w:rsidRDefault="00EE2529" w:rsidP="00C81B84"/>
        </w:tc>
      </w:tr>
      <w:tr w:rsidR="00EE2529" w:rsidRPr="00C81B84" w14:paraId="782F02B0" w14:textId="77777777">
        <w:trPr>
          <w:trHeight w:val="380"/>
        </w:trPr>
        <w:tc>
          <w:tcPr>
            <w:tcW w:w="680" w:type="dxa"/>
            <w:tcBorders>
              <w:top w:val="nil"/>
              <w:left w:val="nil"/>
              <w:bottom w:val="nil"/>
              <w:right w:val="nil"/>
            </w:tcBorders>
            <w:tcMar>
              <w:top w:w="128" w:type="dxa"/>
              <w:left w:w="43" w:type="dxa"/>
              <w:bottom w:w="43" w:type="dxa"/>
              <w:right w:w="43" w:type="dxa"/>
            </w:tcMar>
          </w:tcPr>
          <w:p w14:paraId="47C3611F" w14:textId="77777777" w:rsidR="00EE2529" w:rsidRPr="00C81B84" w:rsidRDefault="00AD5E1E" w:rsidP="00C81B84">
            <w:r w:rsidRPr="00C81B84">
              <w:t>744</w:t>
            </w:r>
          </w:p>
        </w:tc>
        <w:tc>
          <w:tcPr>
            <w:tcW w:w="680" w:type="dxa"/>
            <w:tcBorders>
              <w:top w:val="nil"/>
              <w:left w:val="nil"/>
              <w:bottom w:val="nil"/>
              <w:right w:val="nil"/>
            </w:tcBorders>
            <w:tcMar>
              <w:top w:w="128" w:type="dxa"/>
              <w:left w:w="43" w:type="dxa"/>
              <w:bottom w:w="43" w:type="dxa"/>
              <w:right w:w="43" w:type="dxa"/>
            </w:tcMar>
          </w:tcPr>
          <w:p w14:paraId="2D71B4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1950D2" w14:textId="77777777" w:rsidR="00EE2529" w:rsidRPr="00C81B84" w:rsidRDefault="00AD5E1E" w:rsidP="00C81B84">
            <w:r w:rsidRPr="00C81B84">
              <w:t>Direktoratet for e-helse:</w:t>
            </w:r>
          </w:p>
        </w:tc>
        <w:tc>
          <w:tcPr>
            <w:tcW w:w="1400" w:type="dxa"/>
            <w:tcBorders>
              <w:top w:val="nil"/>
              <w:left w:val="nil"/>
              <w:bottom w:val="nil"/>
              <w:right w:val="nil"/>
            </w:tcBorders>
            <w:tcMar>
              <w:top w:w="128" w:type="dxa"/>
              <w:left w:w="43" w:type="dxa"/>
              <w:bottom w:w="43" w:type="dxa"/>
              <w:right w:w="43" w:type="dxa"/>
            </w:tcMar>
            <w:vAlign w:val="bottom"/>
          </w:tcPr>
          <w:p w14:paraId="2C3E96E1" w14:textId="77777777" w:rsidR="00EE2529" w:rsidRPr="00C81B84" w:rsidRDefault="00EE2529" w:rsidP="00C81B84"/>
        </w:tc>
      </w:tr>
      <w:tr w:rsidR="00EE2529" w:rsidRPr="00C81B84" w14:paraId="3CD9BD85" w14:textId="77777777">
        <w:trPr>
          <w:trHeight w:val="380"/>
        </w:trPr>
        <w:tc>
          <w:tcPr>
            <w:tcW w:w="680" w:type="dxa"/>
            <w:tcBorders>
              <w:top w:val="nil"/>
              <w:left w:val="nil"/>
              <w:bottom w:val="nil"/>
              <w:right w:val="nil"/>
            </w:tcBorders>
            <w:tcMar>
              <w:top w:w="128" w:type="dxa"/>
              <w:left w:w="43" w:type="dxa"/>
              <w:bottom w:w="43" w:type="dxa"/>
              <w:right w:w="43" w:type="dxa"/>
            </w:tcMar>
          </w:tcPr>
          <w:p w14:paraId="3E8708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64E70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300065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300B2D7" w14:textId="77777777" w:rsidR="00EE2529" w:rsidRPr="00C81B84" w:rsidRDefault="00AD5E1E" w:rsidP="00C81B84">
            <w:r w:rsidRPr="00C81B84">
              <w:t>2 913 000</w:t>
            </w:r>
          </w:p>
        </w:tc>
      </w:tr>
      <w:tr w:rsidR="00EE2529" w:rsidRPr="00C81B84" w14:paraId="2CB66F5D" w14:textId="77777777">
        <w:trPr>
          <w:trHeight w:val="380"/>
        </w:trPr>
        <w:tc>
          <w:tcPr>
            <w:tcW w:w="680" w:type="dxa"/>
            <w:tcBorders>
              <w:top w:val="nil"/>
              <w:left w:val="nil"/>
              <w:bottom w:val="nil"/>
              <w:right w:val="nil"/>
            </w:tcBorders>
            <w:tcMar>
              <w:top w:w="128" w:type="dxa"/>
              <w:left w:w="43" w:type="dxa"/>
              <w:bottom w:w="43" w:type="dxa"/>
              <w:right w:w="43" w:type="dxa"/>
            </w:tcMar>
          </w:tcPr>
          <w:p w14:paraId="084878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51EF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6C8804" w14:textId="77777777" w:rsidR="00EE2529" w:rsidRPr="00C81B84" w:rsidRDefault="00AD5E1E" w:rsidP="00C81B84">
            <w:r w:rsidRPr="00C81B84">
              <w:t>fra kr 259 036 000 til kr 261 949 000</w:t>
            </w:r>
          </w:p>
        </w:tc>
        <w:tc>
          <w:tcPr>
            <w:tcW w:w="1400" w:type="dxa"/>
            <w:tcBorders>
              <w:top w:val="nil"/>
              <w:left w:val="nil"/>
              <w:bottom w:val="nil"/>
              <w:right w:val="nil"/>
            </w:tcBorders>
            <w:tcMar>
              <w:top w:w="128" w:type="dxa"/>
              <w:left w:w="43" w:type="dxa"/>
              <w:bottom w:w="43" w:type="dxa"/>
              <w:right w:w="43" w:type="dxa"/>
            </w:tcMar>
            <w:vAlign w:val="bottom"/>
          </w:tcPr>
          <w:p w14:paraId="0FAAF645" w14:textId="77777777" w:rsidR="00EE2529" w:rsidRPr="00C81B84" w:rsidRDefault="00EE2529" w:rsidP="00C81B84"/>
        </w:tc>
      </w:tr>
      <w:tr w:rsidR="00EE2529" w:rsidRPr="00C81B84" w14:paraId="4CD49A2D" w14:textId="77777777">
        <w:trPr>
          <w:trHeight w:val="380"/>
        </w:trPr>
        <w:tc>
          <w:tcPr>
            <w:tcW w:w="680" w:type="dxa"/>
            <w:tcBorders>
              <w:top w:val="nil"/>
              <w:left w:val="nil"/>
              <w:bottom w:val="nil"/>
              <w:right w:val="nil"/>
            </w:tcBorders>
            <w:tcMar>
              <w:top w:w="128" w:type="dxa"/>
              <w:left w:w="43" w:type="dxa"/>
              <w:bottom w:w="43" w:type="dxa"/>
              <w:right w:w="43" w:type="dxa"/>
            </w:tcMar>
          </w:tcPr>
          <w:p w14:paraId="6DDB026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F7E51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21B60C5"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F5C23C2" w14:textId="77777777" w:rsidR="00EE2529" w:rsidRPr="00C81B84" w:rsidRDefault="00AD5E1E" w:rsidP="00C81B84">
            <w:r w:rsidRPr="00C81B84">
              <w:t>3 094 000</w:t>
            </w:r>
          </w:p>
        </w:tc>
      </w:tr>
      <w:tr w:rsidR="00EE2529" w:rsidRPr="00C81B84" w14:paraId="3778C068" w14:textId="77777777">
        <w:trPr>
          <w:trHeight w:val="380"/>
        </w:trPr>
        <w:tc>
          <w:tcPr>
            <w:tcW w:w="680" w:type="dxa"/>
            <w:tcBorders>
              <w:top w:val="nil"/>
              <w:left w:val="nil"/>
              <w:bottom w:val="nil"/>
              <w:right w:val="nil"/>
            </w:tcBorders>
            <w:tcMar>
              <w:top w:w="128" w:type="dxa"/>
              <w:left w:w="43" w:type="dxa"/>
              <w:bottom w:w="43" w:type="dxa"/>
              <w:right w:w="43" w:type="dxa"/>
            </w:tcMar>
          </w:tcPr>
          <w:p w14:paraId="132B7B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3C1D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507B72" w14:textId="77777777" w:rsidR="00EE2529" w:rsidRPr="00C81B84" w:rsidRDefault="00AD5E1E" w:rsidP="00C81B84">
            <w:r w:rsidRPr="00C81B84">
              <w:t>fra kr 132 585 000 til kr 135 679 000</w:t>
            </w:r>
          </w:p>
        </w:tc>
        <w:tc>
          <w:tcPr>
            <w:tcW w:w="1400" w:type="dxa"/>
            <w:tcBorders>
              <w:top w:val="nil"/>
              <w:left w:val="nil"/>
              <w:bottom w:val="nil"/>
              <w:right w:val="nil"/>
            </w:tcBorders>
            <w:tcMar>
              <w:top w:w="128" w:type="dxa"/>
              <w:left w:w="43" w:type="dxa"/>
              <w:bottom w:w="43" w:type="dxa"/>
              <w:right w:w="43" w:type="dxa"/>
            </w:tcMar>
            <w:vAlign w:val="bottom"/>
          </w:tcPr>
          <w:p w14:paraId="699C97CF" w14:textId="77777777" w:rsidR="00EE2529" w:rsidRPr="00C81B84" w:rsidRDefault="00EE2529" w:rsidP="00C81B84"/>
        </w:tc>
      </w:tr>
      <w:tr w:rsidR="00EE2529" w:rsidRPr="00C81B84" w14:paraId="677FBF4F" w14:textId="77777777">
        <w:trPr>
          <w:trHeight w:val="380"/>
        </w:trPr>
        <w:tc>
          <w:tcPr>
            <w:tcW w:w="680" w:type="dxa"/>
            <w:tcBorders>
              <w:top w:val="nil"/>
              <w:left w:val="nil"/>
              <w:bottom w:val="nil"/>
              <w:right w:val="nil"/>
            </w:tcBorders>
            <w:tcMar>
              <w:top w:w="128" w:type="dxa"/>
              <w:left w:w="43" w:type="dxa"/>
              <w:bottom w:w="43" w:type="dxa"/>
              <w:right w:w="43" w:type="dxa"/>
            </w:tcMar>
          </w:tcPr>
          <w:p w14:paraId="2E7A3850" w14:textId="77777777" w:rsidR="00EE2529" w:rsidRPr="00C81B84" w:rsidRDefault="00AD5E1E" w:rsidP="00C81B84">
            <w:r w:rsidRPr="00C81B84">
              <w:t>745</w:t>
            </w:r>
          </w:p>
        </w:tc>
        <w:tc>
          <w:tcPr>
            <w:tcW w:w="680" w:type="dxa"/>
            <w:tcBorders>
              <w:top w:val="nil"/>
              <w:left w:val="nil"/>
              <w:bottom w:val="nil"/>
              <w:right w:val="nil"/>
            </w:tcBorders>
            <w:tcMar>
              <w:top w:w="128" w:type="dxa"/>
              <w:left w:w="43" w:type="dxa"/>
              <w:bottom w:w="43" w:type="dxa"/>
              <w:right w:w="43" w:type="dxa"/>
            </w:tcMar>
          </w:tcPr>
          <w:p w14:paraId="21CF296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754F08" w14:textId="77777777" w:rsidR="00EE2529" w:rsidRPr="00C81B84" w:rsidRDefault="00AD5E1E" w:rsidP="00C81B84">
            <w:r w:rsidRPr="00C81B84">
              <w:t>Folkehelseinstituttet:</w:t>
            </w:r>
          </w:p>
        </w:tc>
        <w:tc>
          <w:tcPr>
            <w:tcW w:w="1400" w:type="dxa"/>
            <w:tcBorders>
              <w:top w:val="nil"/>
              <w:left w:val="nil"/>
              <w:bottom w:val="nil"/>
              <w:right w:val="nil"/>
            </w:tcBorders>
            <w:tcMar>
              <w:top w:w="128" w:type="dxa"/>
              <w:left w:w="43" w:type="dxa"/>
              <w:bottom w:w="43" w:type="dxa"/>
              <w:right w:w="43" w:type="dxa"/>
            </w:tcMar>
            <w:vAlign w:val="bottom"/>
          </w:tcPr>
          <w:p w14:paraId="6665B939" w14:textId="77777777" w:rsidR="00EE2529" w:rsidRPr="00C81B84" w:rsidRDefault="00EE2529" w:rsidP="00C81B84"/>
        </w:tc>
      </w:tr>
      <w:tr w:rsidR="00EE2529" w:rsidRPr="00C81B84" w14:paraId="55BBA476" w14:textId="77777777">
        <w:trPr>
          <w:trHeight w:val="380"/>
        </w:trPr>
        <w:tc>
          <w:tcPr>
            <w:tcW w:w="680" w:type="dxa"/>
            <w:tcBorders>
              <w:top w:val="nil"/>
              <w:left w:val="nil"/>
              <w:bottom w:val="nil"/>
              <w:right w:val="nil"/>
            </w:tcBorders>
            <w:tcMar>
              <w:top w:w="128" w:type="dxa"/>
              <w:left w:w="43" w:type="dxa"/>
              <w:bottom w:w="43" w:type="dxa"/>
              <w:right w:w="43" w:type="dxa"/>
            </w:tcMar>
          </w:tcPr>
          <w:p w14:paraId="2ADB20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74F0B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842818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A6FFFF9" w14:textId="77777777" w:rsidR="00EE2529" w:rsidRPr="00C81B84" w:rsidRDefault="00AD5E1E" w:rsidP="00C81B84">
            <w:r w:rsidRPr="00C81B84">
              <w:t>67 130 000</w:t>
            </w:r>
          </w:p>
        </w:tc>
      </w:tr>
      <w:tr w:rsidR="00EE2529" w:rsidRPr="00C81B84" w14:paraId="5AF06481" w14:textId="77777777">
        <w:trPr>
          <w:trHeight w:val="380"/>
        </w:trPr>
        <w:tc>
          <w:tcPr>
            <w:tcW w:w="680" w:type="dxa"/>
            <w:tcBorders>
              <w:top w:val="nil"/>
              <w:left w:val="nil"/>
              <w:bottom w:val="nil"/>
              <w:right w:val="nil"/>
            </w:tcBorders>
            <w:tcMar>
              <w:top w:w="128" w:type="dxa"/>
              <w:left w:w="43" w:type="dxa"/>
              <w:bottom w:w="43" w:type="dxa"/>
              <w:right w:w="43" w:type="dxa"/>
            </w:tcMar>
          </w:tcPr>
          <w:p w14:paraId="1AA114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A66B2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68DF93" w14:textId="77777777" w:rsidR="00EE2529" w:rsidRPr="00C81B84" w:rsidRDefault="00AD5E1E" w:rsidP="00C81B84">
            <w:r w:rsidRPr="00C81B84">
              <w:t>fra kr 1 235 942 000 til kr 1 303 072 000</w:t>
            </w:r>
          </w:p>
        </w:tc>
        <w:tc>
          <w:tcPr>
            <w:tcW w:w="1400" w:type="dxa"/>
            <w:tcBorders>
              <w:top w:val="nil"/>
              <w:left w:val="nil"/>
              <w:bottom w:val="nil"/>
              <w:right w:val="nil"/>
            </w:tcBorders>
            <w:tcMar>
              <w:top w:w="128" w:type="dxa"/>
              <w:left w:w="43" w:type="dxa"/>
              <w:bottom w:w="43" w:type="dxa"/>
              <w:right w:w="43" w:type="dxa"/>
            </w:tcMar>
            <w:vAlign w:val="bottom"/>
          </w:tcPr>
          <w:p w14:paraId="0155FDA5" w14:textId="77777777" w:rsidR="00EE2529" w:rsidRPr="00C81B84" w:rsidRDefault="00EE2529" w:rsidP="00C81B84"/>
        </w:tc>
      </w:tr>
      <w:tr w:rsidR="00EE2529" w:rsidRPr="00C81B84" w14:paraId="18C19B80" w14:textId="77777777">
        <w:trPr>
          <w:trHeight w:val="380"/>
        </w:trPr>
        <w:tc>
          <w:tcPr>
            <w:tcW w:w="680" w:type="dxa"/>
            <w:tcBorders>
              <w:top w:val="nil"/>
              <w:left w:val="nil"/>
              <w:bottom w:val="nil"/>
              <w:right w:val="nil"/>
            </w:tcBorders>
            <w:tcMar>
              <w:top w:w="128" w:type="dxa"/>
              <w:left w:w="43" w:type="dxa"/>
              <w:bottom w:w="43" w:type="dxa"/>
              <w:right w:w="43" w:type="dxa"/>
            </w:tcMar>
          </w:tcPr>
          <w:p w14:paraId="534C80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E034C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C563607"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2635BB2" w14:textId="77777777" w:rsidR="00EE2529" w:rsidRPr="00C81B84" w:rsidRDefault="00AD5E1E" w:rsidP="00C81B84">
            <w:r w:rsidRPr="00C81B84">
              <w:t>4 178 000</w:t>
            </w:r>
          </w:p>
        </w:tc>
      </w:tr>
      <w:tr w:rsidR="00EE2529" w:rsidRPr="00C81B84" w14:paraId="710101F1" w14:textId="77777777">
        <w:trPr>
          <w:trHeight w:val="380"/>
        </w:trPr>
        <w:tc>
          <w:tcPr>
            <w:tcW w:w="680" w:type="dxa"/>
            <w:tcBorders>
              <w:top w:val="nil"/>
              <w:left w:val="nil"/>
              <w:bottom w:val="nil"/>
              <w:right w:val="nil"/>
            </w:tcBorders>
            <w:tcMar>
              <w:top w:w="128" w:type="dxa"/>
              <w:left w:w="43" w:type="dxa"/>
              <w:bottom w:w="43" w:type="dxa"/>
              <w:right w:w="43" w:type="dxa"/>
            </w:tcMar>
          </w:tcPr>
          <w:p w14:paraId="56773D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73436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EDFF57" w14:textId="77777777" w:rsidR="00EE2529" w:rsidRPr="00C81B84" w:rsidRDefault="00AD5E1E" w:rsidP="00C81B84">
            <w:r w:rsidRPr="00C81B84">
              <w:t>fra kr 167 779 000 til kr 171 957 000</w:t>
            </w:r>
          </w:p>
        </w:tc>
        <w:tc>
          <w:tcPr>
            <w:tcW w:w="1400" w:type="dxa"/>
            <w:tcBorders>
              <w:top w:val="nil"/>
              <w:left w:val="nil"/>
              <w:bottom w:val="nil"/>
              <w:right w:val="nil"/>
            </w:tcBorders>
            <w:tcMar>
              <w:top w:w="128" w:type="dxa"/>
              <w:left w:w="43" w:type="dxa"/>
              <w:bottom w:w="43" w:type="dxa"/>
              <w:right w:w="43" w:type="dxa"/>
            </w:tcMar>
            <w:vAlign w:val="bottom"/>
          </w:tcPr>
          <w:p w14:paraId="54699188" w14:textId="77777777" w:rsidR="00EE2529" w:rsidRPr="00C81B84" w:rsidRDefault="00EE2529" w:rsidP="00C81B84"/>
        </w:tc>
      </w:tr>
      <w:tr w:rsidR="00EE2529" w:rsidRPr="00C81B84" w14:paraId="03E33072" w14:textId="77777777">
        <w:trPr>
          <w:trHeight w:val="380"/>
        </w:trPr>
        <w:tc>
          <w:tcPr>
            <w:tcW w:w="680" w:type="dxa"/>
            <w:tcBorders>
              <w:top w:val="nil"/>
              <w:left w:val="nil"/>
              <w:bottom w:val="nil"/>
              <w:right w:val="nil"/>
            </w:tcBorders>
            <w:tcMar>
              <w:top w:w="128" w:type="dxa"/>
              <w:left w:w="43" w:type="dxa"/>
              <w:bottom w:w="43" w:type="dxa"/>
              <w:right w:w="43" w:type="dxa"/>
            </w:tcMar>
          </w:tcPr>
          <w:p w14:paraId="4EB47E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5A49E8"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0BD25241"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EAA3C97" w14:textId="77777777" w:rsidR="00EE2529" w:rsidRPr="00C81B84" w:rsidRDefault="00AD5E1E" w:rsidP="00C81B84">
            <w:r w:rsidRPr="00C81B84">
              <w:t>471 000</w:t>
            </w:r>
          </w:p>
        </w:tc>
      </w:tr>
      <w:tr w:rsidR="00EE2529" w:rsidRPr="00C81B84" w14:paraId="1F0A6074" w14:textId="77777777">
        <w:trPr>
          <w:trHeight w:val="380"/>
        </w:trPr>
        <w:tc>
          <w:tcPr>
            <w:tcW w:w="680" w:type="dxa"/>
            <w:tcBorders>
              <w:top w:val="nil"/>
              <w:left w:val="nil"/>
              <w:bottom w:val="nil"/>
              <w:right w:val="nil"/>
            </w:tcBorders>
            <w:tcMar>
              <w:top w:w="128" w:type="dxa"/>
              <w:left w:w="43" w:type="dxa"/>
              <w:bottom w:w="43" w:type="dxa"/>
              <w:right w:w="43" w:type="dxa"/>
            </w:tcMar>
          </w:tcPr>
          <w:p w14:paraId="3DC632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959F1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05A0DB" w14:textId="77777777" w:rsidR="00EE2529" w:rsidRPr="00C81B84" w:rsidRDefault="00AD5E1E" w:rsidP="00C81B84">
            <w:r w:rsidRPr="00C81B84">
              <w:t>fra kr 13 732 000 til kr 14 203 000</w:t>
            </w:r>
          </w:p>
        </w:tc>
        <w:tc>
          <w:tcPr>
            <w:tcW w:w="1400" w:type="dxa"/>
            <w:tcBorders>
              <w:top w:val="nil"/>
              <w:left w:val="nil"/>
              <w:bottom w:val="nil"/>
              <w:right w:val="nil"/>
            </w:tcBorders>
            <w:tcMar>
              <w:top w:w="128" w:type="dxa"/>
              <w:left w:w="43" w:type="dxa"/>
              <w:bottom w:w="43" w:type="dxa"/>
              <w:right w:w="43" w:type="dxa"/>
            </w:tcMar>
            <w:vAlign w:val="bottom"/>
          </w:tcPr>
          <w:p w14:paraId="6CF8C780" w14:textId="77777777" w:rsidR="00EE2529" w:rsidRPr="00C81B84" w:rsidRDefault="00EE2529" w:rsidP="00C81B84"/>
        </w:tc>
      </w:tr>
      <w:tr w:rsidR="00EE2529" w:rsidRPr="00C81B84" w14:paraId="52F73FB1" w14:textId="77777777">
        <w:trPr>
          <w:trHeight w:val="380"/>
        </w:trPr>
        <w:tc>
          <w:tcPr>
            <w:tcW w:w="680" w:type="dxa"/>
            <w:tcBorders>
              <w:top w:val="nil"/>
              <w:left w:val="nil"/>
              <w:bottom w:val="nil"/>
              <w:right w:val="nil"/>
            </w:tcBorders>
            <w:tcMar>
              <w:top w:w="128" w:type="dxa"/>
              <w:left w:w="43" w:type="dxa"/>
              <w:bottom w:w="43" w:type="dxa"/>
              <w:right w:w="43" w:type="dxa"/>
            </w:tcMar>
          </w:tcPr>
          <w:p w14:paraId="6C230BCB" w14:textId="77777777" w:rsidR="00EE2529" w:rsidRPr="00C81B84" w:rsidRDefault="00AD5E1E" w:rsidP="00C81B84">
            <w:r w:rsidRPr="00C81B84">
              <w:t>746</w:t>
            </w:r>
          </w:p>
        </w:tc>
        <w:tc>
          <w:tcPr>
            <w:tcW w:w="680" w:type="dxa"/>
            <w:tcBorders>
              <w:top w:val="nil"/>
              <w:left w:val="nil"/>
              <w:bottom w:val="nil"/>
              <w:right w:val="nil"/>
            </w:tcBorders>
            <w:tcMar>
              <w:top w:w="128" w:type="dxa"/>
              <w:left w:w="43" w:type="dxa"/>
              <w:bottom w:w="43" w:type="dxa"/>
              <w:right w:w="43" w:type="dxa"/>
            </w:tcMar>
          </w:tcPr>
          <w:p w14:paraId="178859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E97BB6" w14:textId="77777777" w:rsidR="00EE2529" w:rsidRPr="00C81B84" w:rsidRDefault="00AD5E1E" w:rsidP="00C81B84">
            <w:r w:rsidRPr="00C81B84">
              <w:t>Statens legemiddelverk:</w:t>
            </w:r>
          </w:p>
        </w:tc>
        <w:tc>
          <w:tcPr>
            <w:tcW w:w="1400" w:type="dxa"/>
            <w:tcBorders>
              <w:top w:val="nil"/>
              <w:left w:val="nil"/>
              <w:bottom w:val="nil"/>
              <w:right w:val="nil"/>
            </w:tcBorders>
            <w:tcMar>
              <w:top w:w="128" w:type="dxa"/>
              <w:left w:w="43" w:type="dxa"/>
              <w:bottom w:w="43" w:type="dxa"/>
              <w:right w:w="43" w:type="dxa"/>
            </w:tcMar>
            <w:vAlign w:val="bottom"/>
          </w:tcPr>
          <w:p w14:paraId="6C3BF372" w14:textId="77777777" w:rsidR="00EE2529" w:rsidRPr="00C81B84" w:rsidRDefault="00EE2529" w:rsidP="00C81B84"/>
        </w:tc>
      </w:tr>
      <w:tr w:rsidR="00EE2529" w:rsidRPr="00C81B84" w14:paraId="4234C7C4" w14:textId="77777777">
        <w:trPr>
          <w:trHeight w:val="380"/>
        </w:trPr>
        <w:tc>
          <w:tcPr>
            <w:tcW w:w="680" w:type="dxa"/>
            <w:tcBorders>
              <w:top w:val="nil"/>
              <w:left w:val="nil"/>
              <w:bottom w:val="nil"/>
              <w:right w:val="nil"/>
            </w:tcBorders>
            <w:tcMar>
              <w:top w:w="128" w:type="dxa"/>
              <w:left w:w="43" w:type="dxa"/>
              <w:bottom w:w="43" w:type="dxa"/>
              <w:right w:w="43" w:type="dxa"/>
            </w:tcMar>
          </w:tcPr>
          <w:p w14:paraId="72535D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26210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8CCF64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A121177" w14:textId="77777777" w:rsidR="00EE2529" w:rsidRPr="00C81B84" w:rsidRDefault="00AD5E1E" w:rsidP="00C81B84">
            <w:r w:rsidRPr="00C81B84">
              <w:t>5 995 000</w:t>
            </w:r>
          </w:p>
        </w:tc>
      </w:tr>
      <w:tr w:rsidR="00EE2529" w:rsidRPr="00C81B84" w14:paraId="5870E9CE" w14:textId="77777777">
        <w:trPr>
          <w:trHeight w:val="380"/>
        </w:trPr>
        <w:tc>
          <w:tcPr>
            <w:tcW w:w="680" w:type="dxa"/>
            <w:tcBorders>
              <w:top w:val="nil"/>
              <w:left w:val="nil"/>
              <w:bottom w:val="nil"/>
              <w:right w:val="nil"/>
            </w:tcBorders>
            <w:tcMar>
              <w:top w:w="128" w:type="dxa"/>
              <w:left w:w="43" w:type="dxa"/>
              <w:bottom w:w="43" w:type="dxa"/>
              <w:right w:w="43" w:type="dxa"/>
            </w:tcMar>
          </w:tcPr>
          <w:p w14:paraId="7DE073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B288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30B127" w14:textId="77777777" w:rsidR="00EE2529" w:rsidRPr="00C81B84" w:rsidRDefault="00AD5E1E" w:rsidP="00C81B84">
            <w:r w:rsidRPr="00C81B84">
              <w:t>fra kr 375 521 000 til kr 381 516 000</w:t>
            </w:r>
          </w:p>
        </w:tc>
        <w:tc>
          <w:tcPr>
            <w:tcW w:w="1400" w:type="dxa"/>
            <w:tcBorders>
              <w:top w:val="nil"/>
              <w:left w:val="nil"/>
              <w:bottom w:val="nil"/>
              <w:right w:val="nil"/>
            </w:tcBorders>
            <w:tcMar>
              <w:top w:w="128" w:type="dxa"/>
              <w:left w:w="43" w:type="dxa"/>
              <w:bottom w:w="43" w:type="dxa"/>
              <w:right w:w="43" w:type="dxa"/>
            </w:tcMar>
            <w:vAlign w:val="bottom"/>
          </w:tcPr>
          <w:p w14:paraId="2908FA23" w14:textId="77777777" w:rsidR="00EE2529" w:rsidRPr="00C81B84" w:rsidRDefault="00EE2529" w:rsidP="00C81B84"/>
        </w:tc>
      </w:tr>
      <w:tr w:rsidR="00EE2529" w:rsidRPr="00C81B84" w14:paraId="3EF12F4B" w14:textId="77777777">
        <w:trPr>
          <w:trHeight w:val="380"/>
        </w:trPr>
        <w:tc>
          <w:tcPr>
            <w:tcW w:w="680" w:type="dxa"/>
            <w:tcBorders>
              <w:top w:val="nil"/>
              <w:left w:val="nil"/>
              <w:bottom w:val="nil"/>
              <w:right w:val="nil"/>
            </w:tcBorders>
            <w:tcMar>
              <w:top w:w="128" w:type="dxa"/>
              <w:left w:w="43" w:type="dxa"/>
              <w:bottom w:w="43" w:type="dxa"/>
              <w:right w:w="43" w:type="dxa"/>
            </w:tcMar>
          </w:tcPr>
          <w:p w14:paraId="7EC65C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D9697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1AF9E6C"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95D64CE" w14:textId="77777777" w:rsidR="00EE2529" w:rsidRPr="00C81B84" w:rsidRDefault="00AD5E1E" w:rsidP="00C81B84">
            <w:r w:rsidRPr="00C81B84">
              <w:t>755 000</w:t>
            </w:r>
          </w:p>
        </w:tc>
      </w:tr>
      <w:tr w:rsidR="00EE2529" w:rsidRPr="00C81B84" w14:paraId="5AF67BF0" w14:textId="77777777">
        <w:trPr>
          <w:trHeight w:val="380"/>
        </w:trPr>
        <w:tc>
          <w:tcPr>
            <w:tcW w:w="680" w:type="dxa"/>
            <w:tcBorders>
              <w:top w:val="nil"/>
              <w:left w:val="nil"/>
              <w:bottom w:val="nil"/>
              <w:right w:val="nil"/>
            </w:tcBorders>
            <w:tcMar>
              <w:top w:w="128" w:type="dxa"/>
              <w:left w:w="43" w:type="dxa"/>
              <w:bottom w:w="43" w:type="dxa"/>
              <w:right w:w="43" w:type="dxa"/>
            </w:tcMar>
          </w:tcPr>
          <w:p w14:paraId="45B01E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9953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1960A8" w14:textId="77777777" w:rsidR="00EE2529" w:rsidRPr="00C81B84" w:rsidRDefault="00AD5E1E" w:rsidP="00C81B84">
            <w:r w:rsidRPr="00C81B84">
              <w:t>fra kr 32 482 000 til kr 33 237 000</w:t>
            </w:r>
          </w:p>
        </w:tc>
        <w:tc>
          <w:tcPr>
            <w:tcW w:w="1400" w:type="dxa"/>
            <w:tcBorders>
              <w:top w:val="nil"/>
              <w:left w:val="nil"/>
              <w:bottom w:val="nil"/>
              <w:right w:val="nil"/>
            </w:tcBorders>
            <w:tcMar>
              <w:top w:w="128" w:type="dxa"/>
              <w:left w:w="43" w:type="dxa"/>
              <w:bottom w:w="43" w:type="dxa"/>
              <w:right w:w="43" w:type="dxa"/>
            </w:tcMar>
            <w:vAlign w:val="bottom"/>
          </w:tcPr>
          <w:p w14:paraId="199DEF6A" w14:textId="77777777" w:rsidR="00EE2529" w:rsidRPr="00C81B84" w:rsidRDefault="00EE2529" w:rsidP="00C81B84"/>
        </w:tc>
      </w:tr>
      <w:tr w:rsidR="00EE2529" w:rsidRPr="00C81B84" w14:paraId="6CEC55A1" w14:textId="77777777">
        <w:trPr>
          <w:trHeight w:val="380"/>
        </w:trPr>
        <w:tc>
          <w:tcPr>
            <w:tcW w:w="680" w:type="dxa"/>
            <w:tcBorders>
              <w:top w:val="nil"/>
              <w:left w:val="nil"/>
              <w:bottom w:val="nil"/>
              <w:right w:val="nil"/>
            </w:tcBorders>
            <w:tcMar>
              <w:top w:w="128" w:type="dxa"/>
              <w:left w:w="43" w:type="dxa"/>
              <w:bottom w:w="43" w:type="dxa"/>
              <w:right w:w="43" w:type="dxa"/>
            </w:tcMar>
          </w:tcPr>
          <w:p w14:paraId="3CFD9C80" w14:textId="77777777" w:rsidR="00EE2529" w:rsidRPr="00C81B84" w:rsidRDefault="00AD5E1E" w:rsidP="00C81B84">
            <w:r w:rsidRPr="00C81B84">
              <w:t>747</w:t>
            </w:r>
          </w:p>
        </w:tc>
        <w:tc>
          <w:tcPr>
            <w:tcW w:w="680" w:type="dxa"/>
            <w:tcBorders>
              <w:top w:val="nil"/>
              <w:left w:val="nil"/>
              <w:bottom w:val="nil"/>
              <w:right w:val="nil"/>
            </w:tcBorders>
            <w:tcMar>
              <w:top w:w="128" w:type="dxa"/>
              <w:left w:w="43" w:type="dxa"/>
              <w:bottom w:w="43" w:type="dxa"/>
              <w:right w:w="43" w:type="dxa"/>
            </w:tcMar>
          </w:tcPr>
          <w:p w14:paraId="6869AD1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216BD3" w14:textId="77777777" w:rsidR="00EE2529" w:rsidRPr="00C81B84" w:rsidRDefault="00AD5E1E" w:rsidP="00C81B84">
            <w:r w:rsidRPr="00C81B84">
              <w:t>Direktoratet for strålevern og atomsikkerhet:</w:t>
            </w:r>
          </w:p>
        </w:tc>
        <w:tc>
          <w:tcPr>
            <w:tcW w:w="1400" w:type="dxa"/>
            <w:tcBorders>
              <w:top w:val="nil"/>
              <w:left w:val="nil"/>
              <w:bottom w:val="nil"/>
              <w:right w:val="nil"/>
            </w:tcBorders>
            <w:tcMar>
              <w:top w:w="128" w:type="dxa"/>
              <w:left w:w="43" w:type="dxa"/>
              <w:bottom w:w="43" w:type="dxa"/>
              <w:right w:w="43" w:type="dxa"/>
            </w:tcMar>
            <w:vAlign w:val="bottom"/>
          </w:tcPr>
          <w:p w14:paraId="523240CA" w14:textId="77777777" w:rsidR="00EE2529" w:rsidRPr="00C81B84" w:rsidRDefault="00EE2529" w:rsidP="00C81B84"/>
        </w:tc>
      </w:tr>
      <w:tr w:rsidR="00EE2529" w:rsidRPr="00C81B84" w14:paraId="4F532528" w14:textId="77777777">
        <w:trPr>
          <w:trHeight w:val="380"/>
        </w:trPr>
        <w:tc>
          <w:tcPr>
            <w:tcW w:w="680" w:type="dxa"/>
            <w:tcBorders>
              <w:top w:val="nil"/>
              <w:left w:val="nil"/>
              <w:bottom w:val="nil"/>
              <w:right w:val="nil"/>
            </w:tcBorders>
            <w:tcMar>
              <w:top w:w="128" w:type="dxa"/>
              <w:left w:w="43" w:type="dxa"/>
              <w:bottom w:w="43" w:type="dxa"/>
              <w:right w:w="43" w:type="dxa"/>
            </w:tcMar>
          </w:tcPr>
          <w:p w14:paraId="419DEF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0A73C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3084581"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F5F1FC9" w14:textId="77777777" w:rsidR="00EE2529" w:rsidRPr="00C81B84" w:rsidRDefault="00AD5E1E" w:rsidP="00C81B84">
            <w:r w:rsidRPr="00C81B84">
              <w:t>1 378 000</w:t>
            </w:r>
          </w:p>
        </w:tc>
      </w:tr>
      <w:tr w:rsidR="00EE2529" w:rsidRPr="00C81B84" w14:paraId="47DECA87" w14:textId="77777777">
        <w:trPr>
          <w:trHeight w:val="380"/>
        </w:trPr>
        <w:tc>
          <w:tcPr>
            <w:tcW w:w="680" w:type="dxa"/>
            <w:tcBorders>
              <w:top w:val="nil"/>
              <w:left w:val="nil"/>
              <w:bottom w:val="nil"/>
              <w:right w:val="nil"/>
            </w:tcBorders>
            <w:tcMar>
              <w:top w:w="128" w:type="dxa"/>
              <w:left w:w="43" w:type="dxa"/>
              <w:bottom w:w="43" w:type="dxa"/>
              <w:right w:w="43" w:type="dxa"/>
            </w:tcMar>
          </w:tcPr>
          <w:p w14:paraId="43C53F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2CA3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925976" w14:textId="77777777" w:rsidR="00EE2529" w:rsidRPr="00C81B84" w:rsidRDefault="00AD5E1E" w:rsidP="00C81B84">
            <w:r w:rsidRPr="00C81B84">
              <w:t>fra kr 152 240 000 til kr 153 618 000</w:t>
            </w:r>
          </w:p>
        </w:tc>
        <w:tc>
          <w:tcPr>
            <w:tcW w:w="1400" w:type="dxa"/>
            <w:tcBorders>
              <w:top w:val="nil"/>
              <w:left w:val="nil"/>
              <w:bottom w:val="nil"/>
              <w:right w:val="nil"/>
            </w:tcBorders>
            <w:tcMar>
              <w:top w:w="128" w:type="dxa"/>
              <w:left w:w="43" w:type="dxa"/>
              <w:bottom w:w="43" w:type="dxa"/>
              <w:right w:w="43" w:type="dxa"/>
            </w:tcMar>
            <w:vAlign w:val="bottom"/>
          </w:tcPr>
          <w:p w14:paraId="117EC881" w14:textId="77777777" w:rsidR="00EE2529" w:rsidRPr="00C81B84" w:rsidRDefault="00EE2529" w:rsidP="00C81B84"/>
        </w:tc>
      </w:tr>
      <w:tr w:rsidR="00EE2529" w:rsidRPr="00C81B84" w14:paraId="7820291D" w14:textId="77777777">
        <w:trPr>
          <w:trHeight w:val="380"/>
        </w:trPr>
        <w:tc>
          <w:tcPr>
            <w:tcW w:w="680" w:type="dxa"/>
            <w:tcBorders>
              <w:top w:val="nil"/>
              <w:left w:val="nil"/>
              <w:bottom w:val="nil"/>
              <w:right w:val="nil"/>
            </w:tcBorders>
            <w:tcMar>
              <w:top w:w="128" w:type="dxa"/>
              <w:left w:w="43" w:type="dxa"/>
              <w:bottom w:w="43" w:type="dxa"/>
              <w:right w:w="43" w:type="dxa"/>
            </w:tcMar>
          </w:tcPr>
          <w:p w14:paraId="490C6E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E7CCE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3ADB43B"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9E81952" w14:textId="77777777" w:rsidR="00EE2529" w:rsidRPr="00C81B84" w:rsidRDefault="00AD5E1E" w:rsidP="00C81B84">
            <w:r w:rsidRPr="00C81B84">
              <w:t>315 000</w:t>
            </w:r>
          </w:p>
        </w:tc>
      </w:tr>
      <w:tr w:rsidR="00EE2529" w:rsidRPr="00C81B84" w14:paraId="13D0D4A1" w14:textId="77777777">
        <w:trPr>
          <w:trHeight w:val="380"/>
        </w:trPr>
        <w:tc>
          <w:tcPr>
            <w:tcW w:w="680" w:type="dxa"/>
            <w:tcBorders>
              <w:top w:val="nil"/>
              <w:left w:val="nil"/>
              <w:bottom w:val="nil"/>
              <w:right w:val="nil"/>
            </w:tcBorders>
            <w:tcMar>
              <w:top w:w="128" w:type="dxa"/>
              <w:left w:w="43" w:type="dxa"/>
              <w:bottom w:w="43" w:type="dxa"/>
              <w:right w:w="43" w:type="dxa"/>
            </w:tcMar>
          </w:tcPr>
          <w:p w14:paraId="04D644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1F40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0D24A4" w14:textId="77777777" w:rsidR="00EE2529" w:rsidRPr="00C81B84" w:rsidRDefault="00AD5E1E" w:rsidP="00C81B84">
            <w:r w:rsidRPr="00C81B84">
              <w:t>fra kr 14 063 000 til kr 14 378 000</w:t>
            </w:r>
          </w:p>
        </w:tc>
        <w:tc>
          <w:tcPr>
            <w:tcW w:w="1400" w:type="dxa"/>
            <w:tcBorders>
              <w:top w:val="nil"/>
              <w:left w:val="nil"/>
              <w:bottom w:val="nil"/>
              <w:right w:val="nil"/>
            </w:tcBorders>
            <w:tcMar>
              <w:top w:w="128" w:type="dxa"/>
              <w:left w:w="43" w:type="dxa"/>
              <w:bottom w:w="43" w:type="dxa"/>
              <w:right w:w="43" w:type="dxa"/>
            </w:tcMar>
            <w:vAlign w:val="bottom"/>
          </w:tcPr>
          <w:p w14:paraId="384395A6" w14:textId="77777777" w:rsidR="00EE2529" w:rsidRPr="00C81B84" w:rsidRDefault="00EE2529" w:rsidP="00C81B84"/>
        </w:tc>
      </w:tr>
      <w:tr w:rsidR="00EE2529" w:rsidRPr="00C81B84" w14:paraId="540B4566" w14:textId="77777777">
        <w:trPr>
          <w:trHeight w:val="380"/>
        </w:trPr>
        <w:tc>
          <w:tcPr>
            <w:tcW w:w="680" w:type="dxa"/>
            <w:tcBorders>
              <w:top w:val="nil"/>
              <w:left w:val="nil"/>
              <w:bottom w:val="nil"/>
              <w:right w:val="nil"/>
            </w:tcBorders>
            <w:tcMar>
              <w:top w:w="128" w:type="dxa"/>
              <w:left w:w="43" w:type="dxa"/>
              <w:bottom w:w="43" w:type="dxa"/>
              <w:right w:w="43" w:type="dxa"/>
            </w:tcMar>
          </w:tcPr>
          <w:p w14:paraId="4D79D7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47F170"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10629AF"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479E9CE" w14:textId="77777777" w:rsidR="00EE2529" w:rsidRPr="00C81B84" w:rsidRDefault="00AD5E1E" w:rsidP="00C81B84">
            <w:r w:rsidRPr="00C81B84">
              <w:t>170 000</w:t>
            </w:r>
          </w:p>
        </w:tc>
      </w:tr>
      <w:tr w:rsidR="00EE2529" w:rsidRPr="00C81B84" w14:paraId="7BD60C7A" w14:textId="77777777">
        <w:trPr>
          <w:trHeight w:val="380"/>
        </w:trPr>
        <w:tc>
          <w:tcPr>
            <w:tcW w:w="680" w:type="dxa"/>
            <w:tcBorders>
              <w:top w:val="nil"/>
              <w:left w:val="nil"/>
              <w:bottom w:val="nil"/>
              <w:right w:val="nil"/>
            </w:tcBorders>
            <w:tcMar>
              <w:top w:w="128" w:type="dxa"/>
              <w:left w:w="43" w:type="dxa"/>
              <w:bottom w:w="43" w:type="dxa"/>
              <w:right w:w="43" w:type="dxa"/>
            </w:tcMar>
          </w:tcPr>
          <w:p w14:paraId="4F7231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DECE2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96B649" w14:textId="77777777" w:rsidR="00EE2529" w:rsidRPr="00C81B84" w:rsidRDefault="00AD5E1E" w:rsidP="00C81B84">
            <w:r w:rsidRPr="00C81B84">
              <w:t>fra kr 4 946 000 til kr 5 116 000</w:t>
            </w:r>
          </w:p>
        </w:tc>
        <w:tc>
          <w:tcPr>
            <w:tcW w:w="1400" w:type="dxa"/>
            <w:tcBorders>
              <w:top w:val="nil"/>
              <w:left w:val="nil"/>
              <w:bottom w:val="nil"/>
              <w:right w:val="nil"/>
            </w:tcBorders>
            <w:tcMar>
              <w:top w:w="128" w:type="dxa"/>
              <w:left w:w="43" w:type="dxa"/>
              <w:bottom w:w="43" w:type="dxa"/>
              <w:right w:w="43" w:type="dxa"/>
            </w:tcMar>
            <w:vAlign w:val="bottom"/>
          </w:tcPr>
          <w:p w14:paraId="30DBD062" w14:textId="77777777" w:rsidR="00EE2529" w:rsidRPr="00C81B84" w:rsidRDefault="00EE2529" w:rsidP="00C81B84"/>
        </w:tc>
      </w:tr>
      <w:tr w:rsidR="00EE2529" w:rsidRPr="00C81B84" w14:paraId="0A56E341" w14:textId="77777777">
        <w:trPr>
          <w:trHeight w:val="380"/>
        </w:trPr>
        <w:tc>
          <w:tcPr>
            <w:tcW w:w="680" w:type="dxa"/>
            <w:tcBorders>
              <w:top w:val="nil"/>
              <w:left w:val="nil"/>
              <w:bottom w:val="nil"/>
              <w:right w:val="nil"/>
            </w:tcBorders>
            <w:tcMar>
              <w:top w:w="128" w:type="dxa"/>
              <w:left w:w="43" w:type="dxa"/>
              <w:bottom w:w="43" w:type="dxa"/>
              <w:right w:w="43" w:type="dxa"/>
            </w:tcMar>
          </w:tcPr>
          <w:p w14:paraId="5DA99799" w14:textId="77777777" w:rsidR="00EE2529" w:rsidRPr="00C81B84" w:rsidRDefault="00AD5E1E" w:rsidP="00C81B84">
            <w:r w:rsidRPr="00C81B84">
              <w:t>748</w:t>
            </w:r>
          </w:p>
        </w:tc>
        <w:tc>
          <w:tcPr>
            <w:tcW w:w="680" w:type="dxa"/>
            <w:tcBorders>
              <w:top w:val="nil"/>
              <w:left w:val="nil"/>
              <w:bottom w:val="nil"/>
              <w:right w:val="nil"/>
            </w:tcBorders>
            <w:tcMar>
              <w:top w:w="128" w:type="dxa"/>
              <w:left w:w="43" w:type="dxa"/>
              <w:bottom w:w="43" w:type="dxa"/>
              <w:right w:w="43" w:type="dxa"/>
            </w:tcMar>
          </w:tcPr>
          <w:p w14:paraId="4E29A0C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099DC1" w14:textId="77777777" w:rsidR="00EE2529" w:rsidRPr="00C81B84" w:rsidRDefault="00AD5E1E" w:rsidP="00C81B84">
            <w:r w:rsidRPr="00C81B84">
              <w:t>Statens helsetilsyn:</w:t>
            </w:r>
          </w:p>
        </w:tc>
        <w:tc>
          <w:tcPr>
            <w:tcW w:w="1400" w:type="dxa"/>
            <w:tcBorders>
              <w:top w:val="nil"/>
              <w:left w:val="nil"/>
              <w:bottom w:val="nil"/>
              <w:right w:val="nil"/>
            </w:tcBorders>
            <w:tcMar>
              <w:top w:w="128" w:type="dxa"/>
              <w:left w:w="43" w:type="dxa"/>
              <w:bottom w:w="43" w:type="dxa"/>
              <w:right w:w="43" w:type="dxa"/>
            </w:tcMar>
            <w:vAlign w:val="bottom"/>
          </w:tcPr>
          <w:p w14:paraId="41F5B614" w14:textId="77777777" w:rsidR="00EE2529" w:rsidRPr="00C81B84" w:rsidRDefault="00EE2529" w:rsidP="00C81B84"/>
        </w:tc>
      </w:tr>
      <w:tr w:rsidR="00EE2529" w:rsidRPr="00C81B84" w14:paraId="2AD54ACC" w14:textId="77777777">
        <w:trPr>
          <w:trHeight w:val="380"/>
        </w:trPr>
        <w:tc>
          <w:tcPr>
            <w:tcW w:w="680" w:type="dxa"/>
            <w:tcBorders>
              <w:top w:val="nil"/>
              <w:left w:val="nil"/>
              <w:bottom w:val="nil"/>
              <w:right w:val="nil"/>
            </w:tcBorders>
            <w:tcMar>
              <w:top w:w="128" w:type="dxa"/>
              <w:left w:w="43" w:type="dxa"/>
              <w:bottom w:w="43" w:type="dxa"/>
              <w:right w:w="43" w:type="dxa"/>
            </w:tcMar>
          </w:tcPr>
          <w:p w14:paraId="4258DAC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CCE30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02F216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B20F7F5" w14:textId="77777777" w:rsidR="00EE2529" w:rsidRPr="00C81B84" w:rsidRDefault="00AD5E1E" w:rsidP="00C81B84">
            <w:r w:rsidRPr="00C81B84">
              <w:t>3 562 000</w:t>
            </w:r>
          </w:p>
        </w:tc>
      </w:tr>
      <w:tr w:rsidR="00EE2529" w:rsidRPr="00C81B84" w14:paraId="105FAA35" w14:textId="77777777">
        <w:trPr>
          <w:trHeight w:val="380"/>
        </w:trPr>
        <w:tc>
          <w:tcPr>
            <w:tcW w:w="680" w:type="dxa"/>
            <w:tcBorders>
              <w:top w:val="nil"/>
              <w:left w:val="nil"/>
              <w:bottom w:val="nil"/>
              <w:right w:val="nil"/>
            </w:tcBorders>
            <w:tcMar>
              <w:top w:w="128" w:type="dxa"/>
              <w:left w:w="43" w:type="dxa"/>
              <w:bottom w:w="43" w:type="dxa"/>
              <w:right w:w="43" w:type="dxa"/>
            </w:tcMar>
          </w:tcPr>
          <w:p w14:paraId="53A33F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C1AE2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437EFC" w14:textId="77777777" w:rsidR="00EE2529" w:rsidRPr="00C81B84" w:rsidRDefault="00AD5E1E" w:rsidP="00C81B84">
            <w:r w:rsidRPr="00C81B84">
              <w:t>fra kr 173 893 000 til kr 177 455 000</w:t>
            </w:r>
          </w:p>
        </w:tc>
        <w:tc>
          <w:tcPr>
            <w:tcW w:w="1400" w:type="dxa"/>
            <w:tcBorders>
              <w:top w:val="nil"/>
              <w:left w:val="nil"/>
              <w:bottom w:val="nil"/>
              <w:right w:val="nil"/>
            </w:tcBorders>
            <w:tcMar>
              <w:top w:w="128" w:type="dxa"/>
              <w:left w:w="43" w:type="dxa"/>
              <w:bottom w:w="43" w:type="dxa"/>
              <w:right w:w="43" w:type="dxa"/>
            </w:tcMar>
            <w:vAlign w:val="bottom"/>
          </w:tcPr>
          <w:p w14:paraId="2D6B81CF" w14:textId="77777777" w:rsidR="00EE2529" w:rsidRPr="00C81B84" w:rsidRDefault="00EE2529" w:rsidP="00C81B84"/>
        </w:tc>
      </w:tr>
      <w:tr w:rsidR="00EE2529" w:rsidRPr="00C81B84" w14:paraId="5DCE2E87" w14:textId="77777777">
        <w:trPr>
          <w:trHeight w:val="380"/>
        </w:trPr>
        <w:tc>
          <w:tcPr>
            <w:tcW w:w="680" w:type="dxa"/>
            <w:tcBorders>
              <w:top w:val="nil"/>
              <w:left w:val="nil"/>
              <w:bottom w:val="nil"/>
              <w:right w:val="nil"/>
            </w:tcBorders>
            <w:tcMar>
              <w:top w:w="128" w:type="dxa"/>
              <w:left w:w="43" w:type="dxa"/>
              <w:bottom w:w="43" w:type="dxa"/>
              <w:right w:w="43" w:type="dxa"/>
            </w:tcMar>
          </w:tcPr>
          <w:p w14:paraId="41117C16" w14:textId="77777777" w:rsidR="00EE2529" w:rsidRPr="00C81B84" w:rsidRDefault="00AD5E1E" w:rsidP="00C81B84">
            <w:r w:rsidRPr="00C81B84">
              <w:t>749</w:t>
            </w:r>
          </w:p>
        </w:tc>
        <w:tc>
          <w:tcPr>
            <w:tcW w:w="680" w:type="dxa"/>
            <w:tcBorders>
              <w:top w:val="nil"/>
              <w:left w:val="nil"/>
              <w:bottom w:val="nil"/>
              <w:right w:val="nil"/>
            </w:tcBorders>
            <w:tcMar>
              <w:top w:w="128" w:type="dxa"/>
              <w:left w:w="43" w:type="dxa"/>
              <w:bottom w:w="43" w:type="dxa"/>
              <w:right w:w="43" w:type="dxa"/>
            </w:tcMar>
          </w:tcPr>
          <w:p w14:paraId="56D220B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3F2789" w14:textId="77777777" w:rsidR="00EE2529" w:rsidRPr="00C81B84" w:rsidRDefault="00AD5E1E" w:rsidP="00C81B84">
            <w:r w:rsidRPr="00C81B84">
              <w:t>Statens undersøkelseskommisjon for helse- og omsorgstjenesten:</w:t>
            </w:r>
          </w:p>
        </w:tc>
        <w:tc>
          <w:tcPr>
            <w:tcW w:w="1400" w:type="dxa"/>
            <w:tcBorders>
              <w:top w:val="nil"/>
              <w:left w:val="nil"/>
              <w:bottom w:val="nil"/>
              <w:right w:val="nil"/>
            </w:tcBorders>
            <w:tcMar>
              <w:top w:w="128" w:type="dxa"/>
              <w:left w:w="43" w:type="dxa"/>
              <w:bottom w:w="43" w:type="dxa"/>
              <w:right w:w="43" w:type="dxa"/>
            </w:tcMar>
            <w:vAlign w:val="bottom"/>
          </w:tcPr>
          <w:p w14:paraId="4FDC9F0A" w14:textId="77777777" w:rsidR="00EE2529" w:rsidRPr="00C81B84" w:rsidRDefault="00EE2529" w:rsidP="00C81B84"/>
        </w:tc>
      </w:tr>
      <w:tr w:rsidR="00EE2529" w:rsidRPr="00C81B84" w14:paraId="4D98297A" w14:textId="77777777">
        <w:trPr>
          <w:trHeight w:val="380"/>
        </w:trPr>
        <w:tc>
          <w:tcPr>
            <w:tcW w:w="680" w:type="dxa"/>
            <w:tcBorders>
              <w:top w:val="nil"/>
              <w:left w:val="nil"/>
              <w:bottom w:val="nil"/>
              <w:right w:val="nil"/>
            </w:tcBorders>
            <w:tcMar>
              <w:top w:w="128" w:type="dxa"/>
              <w:left w:w="43" w:type="dxa"/>
              <w:bottom w:w="43" w:type="dxa"/>
              <w:right w:w="43" w:type="dxa"/>
            </w:tcMar>
          </w:tcPr>
          <w:p w14:paraId="49DBE0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3EEC8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004D2D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418FC6A" w14:textId="77777777" w:rsidR="00EE2529" w:rsidRPr="00C81B84" w:rsidRDefault="00AD5E1E" w:rsidP="00C81B84">
            <w:r w:rsidRPr="00C81B84">
              <w:t>673 000</w:t>
            </w:r>
          </w:p>
        </w:tc>
      </w:tr>
      <w:tr w:rsidR="00EE2529" w:rsidRPr="00C81B84" w14:paraId="49629DF2" w14:textId="77777777">
        <w:trPr>
          <w:trHeight w:val="380"/>
        </w:trPr>
        <w:tc>
          <w:tcPr>
            <w:tcW w:w="680" w:type="dxa"/>
            <w:tcBorders>
              <w:top w:val="nil"/>
              <w:left w:val="nil"/>
              <w:bottom w:val="nil"/>
              <w:right w:val="nil"/>
            </w:tcBorders>
            <w:tcMar>
              <w:top w:w="128" w:type="dxa"/>
              <w:left w:w="43" w:type="dxa"/>
              <w:bottom w:w="43" w:type="dxa"/>
              <w:right w:w="43" w:type="dxa"/>
            </w:tcMar>
          </w:tcPr>
          <w:p w14:paraId="617C05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E3A4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3619CC" w14:textId="77777777" w:rsidR="00EE2529" w:rsidRPr="00C81B84" w:rsidRDefault="00AD5E1E" w:rsidP="00C81B84">
            <w:r w:rsidRPr="00C81B84">
              <w:t>fra kr 42 231 000 til kr 42 904 000</w:t>
            </w:r>
          </w:p>
        </w:tc>
        <w:tc>
          <w:tcPr>
            <w:tcW w:w="1400" w:type="dxa"/>
            <w:tcBorders>
              <w:top w:val="nil"/>
              <w:left w:val="nil"/>
              <w:bottom w:val="nil"/>
              <w:right w:val="nil"/>
            </w:tcBorders>
            <w:tcMar>
              <w:top w:w="128" w:type="dxa"/>
              <w:left w:w="43" w:type="dxa"/>
              <w:bottom w:w="43" w:type="dxa"/>
              <w:right w:w="43" w:type="dxa"/>
            </w:tcMar>
            <w:vAlign w:val="bottom"/>
          </w:tcPr>
          <w:p w14:paraId="23889255" w14:textId="77777777" w:rsidR="00EE2529" w:rsidRPr="00C81B84" w:rsidRDefault="00EE2529" w:rsidP="00C81B84"/>
        </w:tc>
      </w:tr>
      <w:tr w:rsidR="00EE2529" w:rsidRPr="00C81B84" w14:paraId="39FA33F6" w14:textId="77777777">
        <w:trPr>
          <w:trHeight w:val="380"/>
        </w:trPr>
        <w:tc>
          <w:tcPr>
            <w:tcW w:w="680" w:type="dxa"/>
            <w:tcBorders>
              <w:top w:val="nil"/>
              <w:left w:val="nil"/>
              <w:bottom w:val="nil"/>
              <w:right w:val="nil"/>
            </w:tcBorders>
            <w:tcMar>
              <w:top w:w="128" w:type="dxa"/>
              <w:left w:w="43" w:type="dxa"/>
              <w:bottom w:w="43" w:type="dxa"/>
              <w:right w:w="43" w:type="dxa"/>
            </w:tcMar>
          </w:tcPr>
          <w:p w14:paraId="6752294C" w14:textId="77777777" w:rsidR="00EE2529" w:rsidRPr="00C81B84" w:rsidRDefault="00AD5E1E" w:rsidP="00C81B84">
            <w:r w:rsidRPr="00C81B84">
              <w:t>761</w:t>
            </w:r>
          </w:p>
        </w:tc>
        <w:tc>
          <w:tcPr>
            <w:tcW w:w="680" w:type="dxa"/>
            <w:tcBorders>
              <w:top w:val="nil"/>
              <w:left w:val="nil"/>
              <w:bottom w:val="nil"/>
              <w:right w:val="nil"/>
            </w:tcBorders>
            <w:tcMar>
              <w:top w:w="128" w:type="dxa"/>
              <w:left w:w="43" w:type="dxa"/>
              <w:bottom w:w="43" w:type="dxa"/>
              <w:right w:w="43" w:type="dxa"/>
            </w:tcMar>
          </w:tcPr>
          <w:p w14:paraId="560747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4A87B0" w14:textId="77777777" w:rsidR="00EE2529" w:rsidRPr="00C81B84" w:rsidRDefault="00AD5E1E" w:rsidP="00C81B84">
            <w:r w:rsidRPr="00C81B84">
              <w:t>Omsorgstjeneste:</w:t>
            </w:r>
          </w:p>
        </w:tc>
        <w:tc>
          <w:tcPr>
            <w:tcW w:w="1400" w:type="dxa"/>
            <w:tcBorders>
              <w:top w:val="nil"/>
              <w:left w:val="nil"/>
              <w:bottom w:val="nil"/>
              <w:right w:val="nil"/>
            </w:tcBorders>
            <w:tcMar>
              <w:top w:w="128" w:type="dxa"/>
              <w:left w:w="43" w:type="dxa"/>
              <w:bottom w:w="43" w:type="dxa"/>
              <w:right w:w="43" w:type="dxa"/>
            </w:tcMar>
            <w:vAlign w:val="bottom"/>
          </w:tcPr>
          <w:p w14:paraId="76446C43" w14:textId="77777777" w:rsidR="00EE2529" w:rsidRPr="00C81B84" w:rsidRDefault="00EE2529" w:rsidP="00C81B84"/>
        </w:tc>
      </w:tr>
      <w:tr w:rsidR="00EE2529" w:rsidRPr="00C81B84" w14:paraId="76E75E42" w14:textId="77777777">
        <w:trPr>
          <w:trHeight w:val="380"/>
        </w:trPr>
        <w:tc>
          <w:tcPr>
            <w:tcW w:w="680" w:type="dxa"/>
            <w:tcBorders>
              <w:top w:val="nil"/>
              <w:left w:val="nil"/>
              <w:bottom w:val="nil"/>
              <w:right w:val="nil"/>
            </w:tcBorders>
            <w:tcMar>
              <w:top w:w="128" w:type="dxa"/>
              <w:left w:w="43" w:type="dxa"/>
              <w:bottom w:w="43" w:type="dxa"/>
              <w:right w:w="43" w:type="dxa"/>
            </w:tcMar>
          </w:tcPr>
          <w:p w14:paraId="4EA834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EBDA0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416EBEB" w14:textId="77777777" w:rsidR="00EE2529" w:rsidRPr="00C81B84" w:rsidRDefault="00AD5E1E" w:rsidP="00C81B84">
            <w:r w:rsidRPr="00C81B84">
              <w:t xml:space="preserve">Spesielle driftsutgifter, </w:t>
            </w:r>
            <w:r w:rsidRPr="00AD5E1E">
              <w:rPr>
                <w:rStyle w:val="kursiv"/>
              </w:rPr>
              <w:t>kan nyttes under post 79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657FDE" w14:textId="77777777" w:rsidR="00EE2529" w:rsidRPr="00C81B84" w:rsidRDefault="00AD5E1E" w:rsidP="00C81B84">
            <w:r w:rsidRPr="00C81B84">
              <w:t>20 535 000</w:t>
            </w:r>
          </w:p>
        </w:tc>
      </w:tr>
      <w:tr w:rsidR="00EE2529" w:rsidRPr="00C81B84" w14:paraId="257E5E35" w14:textId="77777777">
        <w:trPr>
          <w:trHeight w:val="380"/>
        </w:trPr>
        <w:tc>
          <w:tcPr>
            <w:tcW w:w="680" w:type="dxa"/>
            <w:tcBorders>
              <w:top w:val="nil"/>
              <w:left w:val="nil"/>
              <w:bottom w:val="nil"/>
              <w:right w:val="nil"/>
            </w:tcBorders>
            <w:tcMar>
              <w:top w:w="128" w:type="dxa"/>
              <w:left w:w="43" w:type="dxa"/>
              <w:bottom w:w="43" w:type="dxa"/>
              <w:right w:w="43" w:type="dxa"/>
            </w:tcMar>
          </w:tcPr>
          <w:p w14:paraId="2517F8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A217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6038A6" w14:textId="77777777" w:rsidR="00EE2529" w:rsidRPr="00C81B84" w:rsidRDefault="00AD5E1E" w:rsidP="00C81B84">
            <w:r w:rsidRPr="00C81B84">
              <w:t>fra kr 167 500 000 til kr 188 035 000</w:t>
            </w:r>
          </w:p>
        </w:tc>
        <w:tc>
          <w:tcPr>
            <w:tcW w:w="1400" w:type="dxa"/>
            <w:tcBorders>
              <w:top w:val="nil"/>
              <w:left w:val="nil"/>
              <w:bottom w:val="nil"/>
              <w:right w:val="nil"/>
            </w:tcBorders>
            <w:tcMar>
              <w:top w:w="128" w:type="dxa"/>
              <w:left w:w="43" w:type="dxa"/>
              <w:bottom w:w="43" w:type="dxa"/>
              <w:right w:w="43" w:type="dxa"/>
            </w:tcMar>
            <w:vAlign w:val="bottom"/>
          </w:tcPr>
          <w:p w14:paraId="3269F23A" w14:textId="77777777" w:rsidR="00EE2529" w:rsidRPr="00C81B84" w:rsidRDefault="00EE2529" w:rsidP="00C81B84"/>
        </w:tc>
      </w:tr>
      <w:tr w:rsidR="00EE2529" w:rsidRPr="00C81B84" w14:paraId="3C2AEFD8" w14:textId="77777777">
        <w:trPr>
          <w:trHeight w:val="380"/>
        </w:trPr>
        <w:tc>
          <w:tcPr>
            <w:tcW w:w="680" w:type="dxa"/>
            <w:tcBorders>
              <w:top w:val="nil"/>
              <w:left w:val="nil"/>
              <w:bottom w:val="nil"/>
              <w:right w:val="nil"/>
            </w:tcBorders>
            <w:tcMar>
              <w:top w:w="128" w:type="dxa"/>
              <w:left w:w="43" w:type="dxa"/>
              <w:bottom w:w="43" w:type="dxa"/>
              <w:right w:w="43" w:type="dxa"/>
            </w:tcMar>
          </w:tcPr>
          <w:p w14:paraId="7BF0E78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EE07F1"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3DB39EDD" w14:textId="77777777" w:rsidR="00EE2529" w:rsidRPr="00C81B84" w:rsidRDefault="00AD5E1E" w:rsidP="00C81B84">
            <w:r w:rsidRPr="00C81B84">
              <w:t xml:space="preserve">Kommunale kompetansetiltak,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EE256DC" w14:textId="77777777" w:rsidR="00EE2529" w:rsidRPr="00C81B84" w:rsidRDefault="00AD5E1E" w:rsidP="00C81B84">
            <w:r w:rsidRPr="00C81B84">
              <w:t>228 000</w:t>
            </w:r>
          </w:p>
        </w:tc>
      </w:tr>
      <w:tr w:rsidR="00EE2529" w:rsidRPr="00C81B84" w14:paraId="70312A21" w14:textId="77777777">
        <w:trPr>
          <w:trHeight w:val="380"/>
        </w:trPr>
        <w:tc>
          <w:tcPr>
            <w:tcW w:w="680" w:type="dxa"/>
            <w:tcBorders>
              <w:top w:val="nil"/>
              <w:left w:val="nil"/>
              <w:bottom w:val="nil"/>
              <w:right w:val="nil"/>
            </w:tcBorders>
            <w:tcMar>
              <w:top w:w="128" w:type="dxa"/>
              <w:left w:w="43" w:type="dxa"/>
              <w:bottom w:w="43" w:type="dxa"/>
              <w:right w:w="43" w:type="dxa"/>
            </w:tcMar>
          </w:tcPr>
          <w:p w14:paraId="563FF4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97AE8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106C08" w14:textId="77777777" w:rsidR="00EE2529" w:rsidRPr="00C81B84" w:rsidRDefault="00AD5E1E" w:rsidP="00C81B84">
            <w:r w:rsidRPr="00C81B84">
              <w:t>fra kr 9 765 000 til kr 9 993 000</w:t>
            </w:r>
          </w:p>
        </w:tc>
        <w:tc>
          <w:tcPr>
            <w:tcW w:w="1400" w:type="dxa"/>
            <w:tcBorders>
              <w:top w:val="nil"/>
              <w:left w:val="nil"/>
              <w:bottom w:val="nil"/>
              <w:right w:val="nil"/>
            </w:tcBorders>
            <w:tcMar>
              <w:top w:w="128" w:type="dxa"/>
              <w:left w:w="43" w:type="dxa"/>
              <w:bottom w:w="43" w:type="dxa"/>
              <w:right w:w="43" w:type="dxa"/>
            </w:tcMar>
            <w:vAlign w:val="bottom"/>
          </w:tcPr>
          <w:p w14:paraId="2D0D3EDB" w14:textId="77777777" w:rsidR="00EE2529" w:rsidRPr="00C81B84" w:rsidRDefault="00EE2529" w:rsidP="00C81B84"/>
        </w:tc>
      </w:tr>
      <w:tr w:rsidR="00EE2529" w:rsidRPr="00C81B84" w14:paraId="690E8EB6" w14:textId="77777777">
        <w:trPr>
          <w:trHeight w:val="380"/>
        </w:trPr>
        <w:tc>
          <w:tcPr>
            <w:tcW w:w="680" w:type="dxa"/>
            <w:tcBorders>
              <w:top w:val="nil"/>
              <w:left w:val="nil"/>
              <w:bottom w:val="nil"/>
              <w:right w:val="nil"/>
            </w:tcBorders>
            <w:tcMar>
              <w:top w:w="128" w:type="dxa"/>
              <w:left w:w="43" w:type="dxa"/>
              <w:bottom w:w="43" w:type="dxa"/>
              <w:right w:w="43" w:type="dxa"/>
            </w:tcMar>
          </w:tcPr>
          <w:p w14:paraId="292A14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5884A4"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34E55ECC" w14:textId="77777777" w:rsidR="00EE2529" w:rsidRPr="00C81B84" w:rsidRDefault="00AD5E1E" w:rsidP="00C81B84">
            <w:r w:rsidRPr="00C81B84">
              <w:t>Vertskommuner, forhøyes med</w:t>
            </w:r>
          </w:p>
        </w:tc>
        <w:tc>
          <w:tcPr>
            <w:tcW w:w="1400" w:type="dxa"/>
            <w:tcBorders>
              <w:top w:val="nil"/>
              <w:left w:val="nil"/>
              <w:bottom w:val="nil"/>
              <w:right w:val="nil"/>
            </w:tcBorders>
            <w:tcMar>
              <w:top w:w="128" w:type="dxa"/>
              <w:left w:w="43" w:type="dxa"/>
              <w:bottom w:w="43" w:type="dxa"/>
              <w:right w:w="43" w:type="dxa"/>
            </w:tcMar>
            <w:vAlign w:val="bottom"/>
          </w:tcPr>
          <w:p w14:paraId="5E727C11" w14:textId="77777777" w:rsidR="00EE2529" w:rsidRPr="00C81B84" w:rsidRDefault="00AD5E1E" w:rsidP="00C81B84">
            <w:r w:rsidRPr="00C81B84">
              <w:t>21 028 000</w:t>
            </w:r>
          </w:p>
        </w:tc>
      </w:tr>
      <w:tr w:rsidR="00EE2529" w:rsidRPr="00C81B84" w14:paraId="0F2C8BE1" w14:textId="77777777">
        <w:trPr>
          <w:trHeight w:val="380"/>
        </w:trPr>
        <w:tc>
          <w:tcPr>
            <w:tcW w:w="680" w:type="dxa"/>
            <w:tcBorders>
              <w:top w:val="nil"/>
              <w:left w:val="nil"/>
              <w:bottom w:val="nil"/>
              <w:right w:val="nil"/>
            </w:tcBorders>
            <w:tcMar>
              <w:top w:w="128" w:type="dxa"/>
              <w:left w:w="43" w:type="dxa"/>
              <w:bottom w:w="43" w:type="dxa"/>
              <w:right w:w="43" w:type="dxa"/>
            </w:tcMar>
          </w:tcPr>
          <w:p w14:paraId="6E85C3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AD722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009356" w14:textId="77777777" w:rsidR="00EE2529" w:rsidRPr="00C81B84" w:rsidRDefault="00AD5E1E" w:rsidP="00C81B84">
            <w:r w:rsidRPr="00C81B84">
              <w:t>fra kr 900 719 000 til kr 921 747 000</w:t>
            </w:r>
          </w:p>
        </w:tc>
        <w:tc>
          <w:tcPr>
            <w:tcW w:w="1400" w:type="dxa"/>
            <w:tcBorders>
              <w:top w:val="nil"/>
              <w:left w:val="nil"/>
              <w:bottom w:val="nil"/>
              <w:right w:val="nil"/>
            </w:tcBorders>
            <w:tcMar>
              <w:top w:w="128" w:type="dxa"/>
              <w:left w:w="43" w:type="dxa"/>
              <w:bottom w:w="43" w:type="dxa"/>
              <w:right w:w="43" w:type="dxa"/>
            </w:tcMar>
            <w:vAlign w:val="bottom"/>
          </w:tcPr>
          <w:p w14:paraId="4221364A" w14:textId="77777777" w:rsidR="00EE2529" w:rsidRPr="00C81B84" w:rsidRDefault="00EE2529" w:rsidP="00C81B84"/>
        </w:tc>
      </w:tr>
      <w:tr w:rsidR="00EE2529" w:rsidRPr="00C81B84" w14:paraId="5DFC03D4" w14:textId="77777777">
        <w:trPr>
          <w:trHeight w:val="640"/>
        </w:trPr>
        <w:tc>
          <w:tcPr>
            <w:tcW w:w="680" w:type="dxa"/>
            <w:tcBorders>
              <w:top w:val="nil"/>
              <w:left w:val="nil"/>
              <w:bottom w:val="nil"/>
              <w:right w:val="nil"/>
            </w:tcBorders>
            <w:tcMar>
              <w:top w:w="128" w:type="dxa"/>
              <w:left w:w="43" w:type="dxa"/>
              <w:bottom w:w="43" w:type="dxa"/>
              <w:right w:w="43" w:type="dxa"/>
            </w:tcMar>
          </w:tcPr>
          <w:p w14:paraId="3AFEE5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C27948"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42B3A582" w14:textId="77777777" w:rsidR="00EE2529" w:rsidRPr="00C81B84" w:rsidRDefault="00AD5E1E" w:rsidP="00C81B84">
            <w:r w:rsidRPr="00C81B84">
              <w:t xml:space="preserve">Investeringstilskudd – rehabilitering, </w:t>
            </w:r>
            <w:r w:rsidRPr="00AD5E1E">
              <w:rPr>
                <w:rStyle w:val="kursiv"/>
              </w:rPr>
              <w:t>kan overføres, kan nyttes under post 69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0E14AB7" w14:textId="77777777" w:rsidR="00EE2529" w:rsidRPr="00C81B84" w:rsidRDefault="00AD5E1E" w:rsidP="00C81B84">
            <w:r w:rsidRPr="00C81B84">
              <w:t>200 000 000</w:t>
            </w:r>
          </w:p>
        </w:tc>
      </w:tr>
      <w:tr w:rsidR="00EE2529" w:rsidRPr="00C81B84" w14:paraId="05382896" w14:textId="77777777">
        <w:trPr>
          <w:trHeight w:val="380"/>
        </w:trPr>
        <w:tc>
          <w:tcPr>
            <w:tcW w:w="680" w:type="dxa"/>
            <w:tcBorders>
              <w:top w:val="nil"/>
              <w:left w:val="nil"/>
              <w:bottom w:val="nil"/>
              <w:right w:val="nil"/>
            </w:tcBorders>
            <w:tcMar>
              <w:top w:w="128" w:type="dxa"/>
              <w:left w:w="43" w:type="dxa"/>
              <w:bottom w:w="43" w:type="dxa"/>
              <w:right w:w="43" w:type="dxa"/>
            </w:tcMar>
          </w:tcPr>
          <w:p w14:paraId="282BC2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CF59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BB4EAA" w14:textId="77777777" w:rsidR="00EE2529" w:rsidRPr="00C81B84" w:rsidRDefault="00AD5E1E" w:rsidP="00C81B84">
            <w:r w:rsidRPr="00C81B84">
              <w:t>fra kr 1 343 882 000 til kr 1 543 882 000</w:t>
            </w:r>
          </w:p>
        </w:tc>
        <w:tc>
          <w:tcPr>
            <w:tcW w:w="1400" w:type="dxa"/>
            <w:tcBorders>
              <w:top w:val="nil"/>
              <w:left w:val="nil"/>
              <w:bottom w:val="nil"/>
              <w:right w:val="nil"/>
            </w:tcBorders>
            <w:tcMar>
              <w:top w:w="128" w:type="dxa"/>
              <w:left w:w="43" w:type="dxa"/>
              <w:bottom w:w="43" w:type="dxa"/>
              <w:right w:w="43" w:type="dxa"/>
            </w:tcMar>
            <w:vAlign w:val="bottom"/>
          </w:tcPr>
          <w:p w14:paraId="7EC5CC36" w14:textId="77777777" w:rsidR="00EE2529" w:rsidRPr="00C81B84" w:rsidRDefault="00EE2529" w:rsidP="00C81B84"/>
        </w:tc>
      </w:tr>
      <w:tr w:rsidR="00EE2529" w:rsidRPr="00C81B84" w14:paraId="1DE3C9D3" w14:textId="77777777">
        <w:trPr>
          <w:trHeight w:val="640"/>
        </w:trPr>
        <w:tc>
          <w:tcPr>
            <w:tcW w:w="680" w:type="dxa"/>
            <w:tcBorders>
              <w:top w:val="nil"/>
              <w:left w:val="nil"/>
              <w:bottom w:val="nil"/>
              <w:right w:val="nil"/>
            </w:tcBorders>
            <w:tcMar>
              <w:top w:w="128" w:type="dxa"/>
              <w:left w:w="43" w:type="dxa"/>
              <w:bottom w:w="43" w:type="dxa"/>
              <w:right w:w="43" w:type="dxa"/>
            </w:tcMar>
          </w:tcPr>
          <w:p w14:paraId="5679A4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A61B08" w14:textId="77777777" w:rsidR="00EE2529" w:rsidRPr="00C81B84" w:rsidRDefault="00AD5E1E" w:rsidP="00C81B84">
            <w:r w:rsidRPr="00C81B84">
              <w:t>65</w:t>
            </w:r>
          </w:p>
        </w:tc>
        <w:tc>
          <w:tcPr>
            <w:tcW w:w="6800" w:type="dxa"/>
            <w:tcBorders>
              <w:top w:val="nil"/>
              <w:left w:val="nil"/>
              <w:bottom w:val="nil"/>
              <w:right w:val="nil"/>
            </w:tcBorders>
            <w:tcMar>
              <w:top w:w="128" w:type="dxa"/>
              <w:left w:w="43" w:type="dxa"/>
              <w:bottom w:w="43" w:type="dxa"/>
              <w:right w:w="43" w:type="dxa"/>
            </w:tcMar>
          </w:tcPr>
          <w:p w14:paraId="6667BA2D" w14:textId="77777777" w:rsidR="00EE2529" w:rsidRPr="00C81B84" w:rsidRDefault="00AD5E1E" w:rsidP="00C81B84">
            <w:r w:rsidRPr="00C81B84">
              <w:t xml:space="preserve">Forsøk med statlig finansiering av omsorgstjenestene,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45E39FF" w14:textId="77777777" w:rsidR="00EE2529" w:rsidRPr="00C81B84" w:rsidRDefault="00AD5E1E" w:rsidP="00C81B84">
            <w:r w:rsidRPr="00C81B84">
              <w:t>1 375 000</w:t>
            </w:r>
          </w:p>
        </w:tc>
      </w:tr>
      <w:tr w:rsidR="00EE2529" w:rsidRPr="00C81B84" w14:paraId="68568785" w14:textId="77777777">
        <w:trPr>
          <w:trHeight w:val="380"/>
        </w:trPr>
        <w:tc>
          <w:tcPr>
            <w:tcW w:w="680" w:type="dxa"/>
            <w:tcBorders>
              <w:top w:val="nil"/>
              <w:left w:val="nil"/>
              <w:bottom w:val="nil"/>
              <w:right w:val="nil"/>
            </w:tcBorders>
            <w:tcMar>
              <w:top w:w="128" w:type="dxa"/>
              <w:left w:w="43" w:type="dxa"/>
              <w:bottom w:w="43" w:type="dxa"/>
              <w:right w:w="43" w:type="dxa"/>
            </w:tcMar>
          </w:tcPr>
          <w:p w14:paraId="46C263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6FA9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BF92BF" w14:textId="77777777" w:rsidR="00EE2529" w:rsidRPr="00C81B84" w:rsidRDefault="00AD5E1E" w:rsidP="00C81B84">
            <w:r w:rsidRPr="00C81B84">
              <w:t>fra kr 58 879 000 til kr 60 254 000</w:t>
            </w:r>
          </w:p>
        </w:tc>
        <w:tc>
          <w:tcPr>
            <w:tcW w:w="1400" w:type="dxa"/>
            <w:tcBorders>
              <w:top w:val="nil"/>
              <w:left w:val="nil"/>
              <w:bottom w:val="nil"/>
              <w:right w:val="nil"/>
            </w:tcBorders>
            <w:tcMar>
              <w:top w:w="128" w:type="dxa"/>
              <w:left w:w="43" w:type="dxa"/>
              <w:bottom w:w="43" w:type="dxa"/>
              <w:right w:w="43" w:type="dxa"/>
            </w:tcMar>
            <w:vAlign w:val="bottom"/>
          </w:tcPr>
          <w:p w14:paraId="086D68B4" w14:textId="77777777" w:rsidR="00EE2529" w:rsidRPr="00C81B84" w:rsidRDefault="00EE2529" w:rsidP="00C81B84"/>
        </w:tc>
      </w:tr>
      <w:tr w:rsidR="00EE2529" w:rsidRPr="00C81B84" w14:paraId="2B94423C" w14:textId="77777777">
        <w:trPr>
          <w:trHeight w:val="380"/>
        </w:trPr>
        <w:tc>
          <w:tcPr>
            <w:tcW w:w="680" w:type="dxa"/>
            <w:tcBorders>
              <w:top w:val="nil"/>
              <w:left w:val="nil"/>
              <w:bottom w:val="nil"/>
              <w:right w:val="nil"/>
            </w:tcBorders>
            <w:tcMar>
              <w:top w:w="128" w:type="dxa"/>
              <w:left w:w="43" w:type="dxa"/>
              <w:bottom w:w="43" w:type="dxa"/>
              <w:right w:w="43" w:type="dxa"/>
            </w:tcMar>
          </w:tcPr>
          <w:p w14:paraId="5A99FA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1D33F4" w14:textId="77777777" w:rsidR="00EE2529" w:rsidRPr="00C81B84" w:rsidRDefault="00AD5E1E" w:rsidP="00C81B84">
            <w:r w:rsidRPr="00C81B84">
              <w:t>67</w:t>
            </w:r>
          </w:p>
        </w:tc>
        <w:tc>
          <w:tcPr>
            <w:tcW w:w="6800" w:type="dxa"/>
            <w:tcBorders>
              <w:top w:val="nil"/>
              <w:left w:val="nil"/>
              <w:bottom w:val="nil"/>
              <w:right w:val="nil"/>
            </w:tcBorders>
            <w:tcMar>
              <w:top w:w="128" w:type="dxa"/>
              <w:left w:w="43" w:type="dxa"/>
              <w:bottom w:w="43" w:type="dxa"/>
              <w:right w:w="43" w:type="dxa"/>
            </w:tcMar>
          </w:tcPr>
          <w:p w14:paraId="5B5EF66C" w14:textId="77777777" w:rsidR="00EE2529" w:rsidRPr="00C81B84" w:rsidRDefault="00AD5E1E" w:rsidP="00C81B84">
            <w:r w:rsidRPr="00C81B84">
              <w:t>Utviklingstiltak, forhøyes med</w:t>
            </w:r>
          </w:p>
        </w:tc>
        <w:tc>
          <w:tcPr>
            <w:tcW w:w="1400" w:type="dxa"/>
            <w:tcBorders>
              <w:top w:val="nil"/>
              <w:left w:val="nil"/>
              <w:bottom w:val="nil"/>
              <w:right w:val="nil"/>
            </w:tcBorders>
            <w:tcMar>
              <w:top w:w="128" w:type="dxa"/>
              <w:left w:w="43" w:type="dxa"/>
              <w:bottom w:w="43" w:type="dxa"/>
              <w:right w:w="43" w:type="dxa"/>
            </w:tcMar>
            <w:vAlign w:val="bottom"/>
          </w:tcPr>
          <w:p w14:paraId="652084D1" w14:textId="77777777" w:rsidR="00EE2529" w:rsidRPr="00C81B84" w:rsidRDefault="00AD5E1E" w:rsidP="00C81B84">
            <w:r w:rsidRPr="00C81B84">
              <w:t>2 074 000</w:t>
            </w:r>
          </w:p>
        </w:tc>
      </w:tr>
      <w:tr w:rsidR="00EE2529" w:rsidRPr="00C81B84" w14:paraId="5E0FF04F" w14:textId="77777777">
        <w:trPr>
          <w:trHeight w:val="380"/>
        </w:trPr>
        <w:tc>
          <w:tcPr>
            <w:tcW w:w="680" w:type="dxa"/>
            <w:tcBorders>
              <w:top w:val="nil"/>
              <w:left w:val="nil"/>
              <w:bottom w:val="nil"/>
              <w:right w:val="nil"/>
            </w:tcBorders>
            <w:tcMar>
              <w:top w:w="128" w:type="dxa"/>
              <w:left w:w="43" w:type="dxa"/>
              <w:bottom w:w="43" w:type="dxa"/>
              <w:right w:w="43" w:type="dxa"/>
            </w:tcMar>
          </w:tcPr>
          <w:p w14:paraId="71BDB8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5777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8F17C7" w14:textId="77777777" w:rsidR="00EE2529" w:rsidRPr="00C81B84" w:rsidRDefault="00AD5E1E" w:rsidP="00C81B84">
            <w:r w:rsidRPr="00C81B84">
              <w:t>fra kr 88 825 000 til kr 90 899 000</w:t>
            </w:r>
          </w:p>
        </w:tc>
        <w:tc>
          <w:tcPr>
            <w:tcW w:w="1400" w:type="dxa"/>
            <w:tcBorders>
              <w:top w:val="nil"/>
              <w:left w:val="nil"/>
              <w:bottom w:val="nil"/>
              <w:right w:val="nil"/>
            </w:tcBorders>
            <w:tcMar>
              <w:top w:w="128" w:type="dxa"/>
              <w:left w:w="43" w:type="dxa"/>
              <w:bottom w:w="43" w:type="dxa"/>
              <w:right w:w="43" w:type="dxa"/>
            </w:tcMar>
            <w:vAlign w:val="bottom"/>
          </w:tcPr>
          <w:p w14:paraId="708FF752" w14:textId="77777777" w:rsidR="00EE2529" w:rsidRPr="00C81B84" w:rsidRDefault="00EE2529" w:rsidP="00C81B84"/>
        </w:tc>
      </w:tr>
      <w:tr w:rsidR="00EE2529" w:rsidRPr="00C81B84" w14:paraId="10DFD159" w14:textId="77777777">
        <w:trPr>
          <w:trHeight w:val="380"/>
        </w:trPr>
        <w:tc>
          <w:tcPr>
            <w:tcW w:w="680" w:type="dxa"/>
            <w:tcBorders>
              <w:top w:val="nil"/>
              <w:left w:val="nil"/>
              <w:bottom w:val="nil"/>
              <w:right w:val="nil"/>
            </w:tcBorders>
            <w:tcMar>
              <w:top w:w="128" w:type="dxa"/>
              <w:left w:w="43" w:type="dxa"/>
              <w:bottom w:w="43" w:type="dxa"/>
              <w:right w:w="43" w:type="dxa"/>
            </w:tcMar>
          </w:tcPr>
          <w:p w14:paraId="2482F9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B2B45A" w14:textId="77777777" w:rsidR="00EE2529" w:rsidRPr="00C81B84" w:rsidRDefault="00AD5E1E" w:rsidP="00C81B84">
            <w:r w:rsidRPr="00C81B84">
              <w:t>68</w:t>
            </w:r>
          </w:p>
        </w:tc>
        <w:tc>
          <w:tcPr>
            <w:tcW w:w="6800" w:type="dxa"/>
            <w:tcBorders>
              <w:top w:val="nil"/>
              <w:left w:val="nil"/>
              <w:bottom w:val="nil"/>
              <w:right w:val="nil"/>
            </w:tcBorders>
            <w:tcMar>
              <w:top w:w="128" w:type="dxa"/>
              <w:left w:w="43" w:type="dxa"/>
              <w:bottom w:w="43" w:type="dxa"/>
              <w:right w:w="43" w:type="dxa"/>
            </w:tcMar>
          </w:tcPr>
          <w:p w14:paraId="15BDB67E" w14:textId="77777777" w:rsidR="00EE2529" w:rsidRPr="00C81B84" w:rsidRDefault="00AD5E1E" w:rsidP="00C81B84">
            <w:r w:rsidRPr="00C81B84">
              <w:t>Kompetanse og innovasjon, forhøyes med</w:t>
            </w:r>
          </w:p>
        </w:tc>
        <w:tc>
          <w:tcPr>
            <w:tcW w:w="1400" w:type="dxa"/>
            <w:tcBorders>
              <w:top w:val="nil"/>
              <w:left w:val="nil"/>
              <w:bottom w:val="nil"/>
              <w:right w:val="nil"/>
            </w:tcBorders>
            <w:tcMar>
              <w:top w:w="128" w:type="dxa"/>
              <w:left w:w="43" w:type="dxa"/>
              <w:bottom w:w="43" w:type="dxa"/>
              <w:right w:w="43" w:type="dxa"/>
            </w:tcMar>
            <w:vAlign w:val="bottom"/>
          </w:tcPr>
          <w:p w14:paraId="2A0EB26D" w14:textId="77777777" w:rsidR="00EE2529" w:rsidRPr="00C81B84" w:rsidRDefault="00AD5E1E" w:rsidP="00C81B84">
            <w:r w:rsidRPr="00C81B84">
              <w:t>22 192 000</w:t>
            </w:r>
          </w:p>
        </w:tc>
      </w:tr>
      <w:tr w:rsidR="00EE2529" w:rsidRPr="00C81B84" w14:paraId="7D88B1AF" w14:textId="77777777">
        <w:trPr>
          <w:trHeight w:val="380"/>
        </w:trPr>
        <w:tc>
          <w:tcPr>
            <w:tcW w:w="680" w:type="dxa"/>
            <w:tcBorders>
              <w:top w:val="nil"/>
              <w:left w:val="nil"/>
              <w:bottom w:val="nil"/>
              <w:right w:val="nil"/>
            </w:tcBorders>
            <w:tcMar>
              <w:top w:w="128" w:type="dxa"/>
              <w:left w:w="43" w:type="dxa"/>
              <w:bottom w:w="43" w:type="dxa"/>
              <w:right w:w="43" w:type="dxa"/>
            </w:tcMar>
          </w:tcPr>
          <w:p w14:paraId="756EFD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F949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8A24F7" w14:textId="77777777" w:rsidR="00EE2529" w:rsidRPr="00C81B84" w:rsidRDefault="00AD5E1E" w:rsidP="00C81B84">
            <w:r w:rsidRPr="00C81B84">
              <w:t>fra kr 393 707 000 til kr 415 899 000</w:t>
            </w:r>
          </w:p>
        </w:tc>
        <w:tc>
          <w:tcPr>
            <w:tcW w:w="1400" w:type="dxa"/>
            <w:tcBorders>
              <w:top w:val="nil"/>
              <w:left w:val="nil"/>
              <w:bottom w:val="nil"/>
              <w:right w:val="nil"/>
            </w:tcBorders>
            <w:tcMar>
              <w:top w:w="128" w:type="dxa"/>
              <w:left w:w="43" w:type="dxa"/>
              <w:bottom w:w="43" w:type="dxa"/>
              <w:right w:w="43" w:type="dxa"/>
            </w:tcMar>
            <w:vAlign w:val="bottom"/>
          </w:tcPr>
          <w:p w14:paraId="11B8E728" w14:textId="77777777" w:rsidR="00EE2529" w:rsidRPr="00C81B84" w:rsidRDefault="00EE2529" w:rsidP="00C81B84"/>
        </w:tc>
      </w:tr>
      <w:tr w:rsidR="00EE2529" w:rsidRPr="00C81B84" w14:paraId="3862B2E7" w14:textId="77777777">
        <w:trPr>
          <w:trHeight w:val="380"/>
        </w:trPr>
        <w:tc>
          <w:tcPr>
            <w:tcW w:w="680" w:type="dxa"/>
            <w:tcBorders>
              <w:top w:val="nil"/>
              <w:left w:val="nil"/>
              <w:bottom w:val="nil"/>
              <w:right w:val="nil"/>
            </w:tcBorders>
            <w:tcMar>
              <w:top w:w="128" w:type="dxa"/>
              <w:left w:w="43" w:type="dxa"/>
              <w:bottom w:w="43" w:type="dxa"/>
              <w:right w:w="43" w:type="dxa"/>
            </w:tcMar>
          </w:tcPr>
          <w:p w14:paraId="001583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6A776B"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3741459" w14:textId="77777777" w:rsidR="00EE2529" w:rsidRPr="00C81B84" w:rsidRDefault="00AD5E1E" w:rsidP="00C81B84">
            <w:r w:rsidRPr="00C81B84">
              <w:t>Frivillig arbeid mv., forhøyes med</w:t>
            </w:r>
          </w:p>
        </w:tc>
        <w:tc>
          <w:tcPr>
            <w:tcW w:w="1400" w:type="dxa"/>
            <w:tcBorders>
              <w:top w:val="nil"/>
              <w:left w:val="nil"/>
              <w:bottom w:val="nil"/>
              <w:right w:val="nil"/>
            </w:tcBorders>
            <w:tcMar>
              <w:top w:w="128" w:type="dxa"/>
              <w:left w:w="43" w:type="dxa"/>
              <w:bottom w:w="43" w:type="dxa"/>
              <w:right w:w="43" w:type="dxa"/>
            </w:tcMar>
            <w:vAlign w:val="bottom"/>
          </w:tcPr>
          <w:p w14:paraId="673D5E97" w14:textId="77777777" w:rsidR="00EE2529" w:rsidRPr="00C81B84" w:rsidRDefault="00AD5E1E" w:rsidP="00C81B84">
            <w:r w:rsidRPr="00C81B84">
              <w:t>598 000</w:t>
            </w:r>
          </w:p>
        </w:tc>
      </w:tr>
      <w:tr w:rsidR="00EE2529" w:rsidRPr="00C81B84" w14:paraId="22BDD3EE" w14:textId="77777777">
        <w:trPr>
          <w:trHeight w:val="380"/>
        </w:trPr>
        <w:tc>
          <w:tcPr>
            <w:tcW w:w="680" w:type="dxa"/>
            <w:tcBorders>
              <w:top w:val="nil"/>
              <w:left w:val="nil"/>
              <w:bottom w:val="nil"/>
              <w:right w:val="nil"/>
            </w:tcBorders>
            <w:tcMar>
              <w:top w:w="128" w:type="dxa"/>
              <w:left w:w="43" w:type="dxa"/>
              <w:bottom w:w="43" w:type="dxa"/>
              <w:right w:w="43" w:type="dxa"/>
            </w:tcMar>
          </w:tcPr>
          <w:p w14:paraId="3D761E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8CA60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CB9059" w14:textId="77777777" w:rsidR="00EE2529" w:rsidRPr="00C81B84" w:rsidRDefault="00AD5E1E" w:rsidP="00C81B84">
            <w:r w:rsidRPr="00C81B84">
              <w:t>fra kr 27 994 000 til kr 28 592 000</w:t>
            </w:r>
          </w:p>
        </w:tc>
        <w:tc>
          <w:tcPr>
            <w:tcW w:w="1400" w:type="dxa"/>
            <w:tcBorders>
              <w:top w:val="nil"/>
              <w:left w:val="nil"/>
              <w:bottom w:val="nil"/>
              <w:right w:val="nil"/>
            </w:tcBorders>
            <w:tcMar>
              <w:top w:w="128" w:type="dxa"/>
              <w:left w:w="43" w:type="dxa"/>
              <w:bottom w:w="43" w:type="dxa"/>
              <w:right w:w="43" w:type="dxa"/>
            </w:tcMar>
            <w:vAlign w:val="bottom"/>
          </w:tcPr>
          <w:p w14:paraId="416D8CC2" w14:textId="77777777" w:rsidR="00EE2529" w:rsidRPr="00C81B84" w:rsidRDefault="00EE2529" w:rsidP="00C81B84"/>
        </w:tc>
      </w:tr>
      <w:tr w:rsidR="00EE2529" w:rsidRPr="00C81B84" w14:paraId="7422667D" w14:textId="77777777">
        <w:trPr>
          <w:trHeight w:val="380"/>
        </w:trPr>
        <w:tc>
          <w:tcPr>
            <w:tcW w:w="680" w:type="dxa"/>
            <w:tcBorders>
              <w:top w:val="nil"/>
              <w:left w:val="nil"/>
              <w:bottom w:val="nil"/>
              <w:right w:val="nil"/>
            </w:tcBorders>
            <w:tcMar>
              <w:top w:w="128" w:type="dxa"/>
              <w:left w:w="43" w:type="dxa"/>
              <w:bottom w:w="43" w:type="dxa"/>
              <w:right w:w="43" w:type="dxa"/>
            </w:tcMar>
          </w:tcPr>
          <w:p w14:paraId="677829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CBBE87"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E58FC9D" w14:textId="77777777" w:rsidR="00EE2529" w:rsidRPr="00C81B84" w:rsidRDefault="00AD5E1E" w:rsidP="00C81B84">
            <w:r w:rsidRPr="00C81B84">
              <w:t>Landsbystiftelsen, forhøyes med</w:t>
            </w:r>
          </w:p>
        </w:tc>
        <w:tc>
          <w:tcPr>
            <w:tcW w:w="1400" w:type="dxa"/>
            <w:tcBorders>
              <w:top w:val="nil"/>
              <w:left w:val="nil"/>
              <w:bottom w:val="nil"/>
              <w:right w:val="nil"/>
            </w:tcBorders>
            <w:tcMar>
              <w:top w:w="128" w:type="dxa"/>
              <w:left w:w="43" w:type="dxa"/>
              <w:bottom w:w="43" w:type="dxa"/>
              <w:right w:w="43" w:type="dxa"/>
            </w:tcMar>
            <w:vAlign w:val="bottom"/>
          </w:tcPr>
          <w:p w14:paraId="26DFD606" w14:textId="77777777" w:rsidR="00EE2529" w:rsidRPr="00C81B84" w:rsidRDefault="00AD5E1E" w:rsidP="00C81B84">
            <w:r w:rsidRPr="00C81B84">
              <w:t>1 935 000</w:t>
            </w:r>
          </w:p>
        </w:tc>
      </w:tr>
      <w:tr w:rsidR="00EE2529" w:rsidRPr="00C81B84" w14:paraId="54CE3B03" w14:textId="77777777">
        <w:trPr>
          <w:trHeight w:val="380"/>
        </w:trPr>
        <w:tc>
          <w:tcPr>
            <w:tcW w:w="680" w:type="dxa"/>
            <w:tcBorders>
              <w:top w:val="nil"/>
              <w:left w:val="nil"/>
              <w:bottom w:val="nil"/>
              <w:right w:val="nil"/>
            </w:tcBorders>
            <w:tcMar>
              <w:top w:w="128" w:type="dxa"/>
              <w:left w:w="43" w:type="dxa"/>
              <w:bottom w:w="43" w:type="dxa"/>
              <w:right w:w="43" w:type="dxa"/>
            </w:tcMar>
          </w:tcPr>
          <w:p w14:paraId="66C2C0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504E2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D23A08" w14:textId="77777777" w:rsidR="00EE2529" w:rsidRPr="00C81B84" w:rsidRDefault="00AD5E1E" w:rsidP="00C81B84">
            <w:r w:rsidRPr="00C81B84">
              <w:t>fra kr 90 574 000 til kr 92 509 000</w:t>
            </w:r>
          </w:p>
        </w:tc>
        <w:tc>
          <w:tcPr>
            <w:tcW w:w="1400" w:type="dxa"/>
            <w:tcBorders>
              <w:top w:val="nil"/>
              <w:left w:val="nil"/>
              <w:bottom w:val="nil"/>
              <w:right w:val="nil"/>
            </w:tcBorders>
            <w:tcMar>
              <w:top w:w="128" w:type="dxa"/>
              <w:left w:w="43" w:type="dxa"/>
              <w:bottom w:w="43" w:type="dxa"/>
              <w:right w:w="43" w:type="dxa"/>
            </w:tcMar>
            <w:vAlign w:val="bottom"/>
          </w:tcPr>
          <w:p w14:paraId="6B0909EA" w14:textId="77777777" w:rsidR="00EE2529" w:rsidRPr="00C81B84" w:rsidRDefault="00EE2529" w:rsidP="00C81B84"/>
        </w:tc>
      </w:tr>
      <w:tr w:rsidR="00EE2529" w:rsidRPr="00C81B84" w14:paraId="0D648DF6" w14:textId="77777777">
        <w:trPr>
          <w:trHeight w:val="380"/>
        </w:trPr>
        <w:tc>
          <w:tcPr>
            <w:tcW w:w="680" w:type="dxa"/>
            <w:tcBorders>
              <w:top w:val="nil"/>
              <w:left w:val="nil"/>
              <w:bottom w:val="nil"/>
              <w:right w:val="nil"/>
            </w:tcBorders>
            <w:tcMar>
              <w:top w:w="128" w:type="dxa"/>
              <w:left w:w="43" w:type="dxa"/>
              <w:bottom w:w="43" w:type="dxa"/>
              <w:right w:w="43" w:type="dxa"/>
            </w:tcMar>
          </w:tcPr>
          <w:p w14:paraId="06BAB6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EDF4F6"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1ADB610E" w14:textId="77777777" w:rsidR="00EE2529" w:rsidRPr="00C81B84" w:rsidRDefault="00AD5E1E" w:rsidP="00C81B84">
            <w:r w:rsidRPr="00C81B84">
              <w:t>Særlige omsorgsbehov, forhøyes med</w:t>
            </w:r>
          </w:p>
        </w:tc>
        <w:tc>
          <w:tcPr>
            <w:tcW w:w="1400" w:type="dxa"/>
            <w:tcBorders>
              <w:top w:val="nil"/>
              <w:left w:val="nil"/>
              <w:bottom w:val="nil"/>
              <w:right w:val="nil"/>
            </w:tcBorders>
            <w:tcMar>
              <w:top w:w="128" w:type="dxa"/>
              <w:left w:w="43" w:type="dxa"/>
              <w:bottom w:w="43" w:type="dxa"/>
              <w:right w:w="43" w:type="dxa"/>
            </w:tcMar>
            <w:vAlign w:val="bottom"/>
          </w:tcPr>
          <w:p w14:paraId="6D2707D6" w14:textId="77777777" w:rsidR="00EE2529" w:rsidRPr="00C81B84" w:rsidRDefault="00AD5E1E" w:rsidP="00C81B84">
            <w:r w:rsidRPr="00C81B84">
              <w:t>1 031 000</w:t>
            </w:r>
          </w:p>
        </w:tc>
      </w:tr>
      <w:tr w:rsidR="00EE2529" w:rsidRPr="00C81B84" w14:paraId="3BFB8B20" w14:textId="77777777">
        <w:trPr>
          <w:trHeight w:val="380"/>
        </w:trPr>
        <w:tc>
          <w:tcPr>
            <w:tcW w:w="680" w:type="dxa"/>
            <w:tcBorders>
              <w:top w:val="nil"/>
              <w:left w:val="nil"/>
              <w:bottom w:val="nil"/>
              <w:right w:val="nil"/>
            </w:tcBorders>
            <w:tcMar>
              <w:top w:w="128" w:type="dxa"/>
              <w:left w:w="43" w:type="dxa"/>
              <w:bottom w:w="43" w:type="dxa"/>
              <w:right w:w="43" w:type="dxa"/>
            </w:tcMar>
          </w:tcPr>
          <w:p w14:paraId="65A6DB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4096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DF1DAA" w14:textId="77777777" w:rsidR="00EE2529" w:rsidRPr="00C81B84" w:rsidRDefault="00AD5E1E" w:rsidP="00C81B84">
            <w:r w:rsidRPr="00C81B84">
              <w:t>fra kr 48 272 000 til kr 49 303 000</w:t>
            </w:r>
          </w:p>
        </w:tc>
        <w:tc>
          <w:tcPr>
            <w:tcW w:w="1400" w:type="dxa"/>
            <w:tcBorders>
              <w:top w:val="nil"/>
              <w:left w:val="nil"/>
              <w:bottom w:val="nil"/>
              <w:right w:val="nil"/>
            </w:tcBorders>
            <w:tcMar>
              <w:top w:w="128" w:type="dxa"/>
              <w:left w:w="43" w:type="dxa"/>
              <w:bottom w:w="43" w:type="dxa"/>
              <w:right w:w="43" w:type="dxa"/>
            </w:tcMar>
            <w:vAlign w:val="bottom"/>
          </w:tcPr>
          <w:p w14:paraId="2781DCAC" w14:textId="77777777" w:rsidR="00EE2529" w:rsidRPr="00C81B84" w:rsidRDefault="00EE2529" w:rsidP="00C81B84"/>
        </w:tc>
      </w:tr>
      <w:tr w:rsidR="00EE2529" w:rsidRPr="00C81B84" w14:paraId="0D4FA358" w14:textId="77777777">
        <w:trPr>
          <w:trHeight w:val="380"/>
        </w:trPr>
        <w:tc>
          <w:tcPr>
            <w:tcW w:w="680" w:type="dxa"/>
            <w:tcBorders>
              <w:top w:val="nil"/>
              <w:left w:val="nil"/>
              <w:bottom w:val="nil"/>
              <w:right w:val="nil"/>
            </w:tcBorders>
            <w:tcMar>
              <w:top w:w="128" w:type="dxa"/>
              <w:left w:w="43" w:type="dxa"/>
              <w:bottom w:w="43" w:type="dxa"/>
              <w:right w:w="43" w:type="dxa"/>
            </w:tcMar>
          </w:tcPr>
          <w:p w14:paraId="3C151F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7562CB"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F5BCDFA" w14:textId="77777777" w:rsidR="00EE2529" w:rsidRPr="00C81B84" w:rsidRDefault="00AD5E1E" w:rsidP="00C81B84">
            <w:r w:rsidRPr="00C81B84">
              <w:t>Andre kompetansetiltak, forhøyes med</w:t>
            </w:r>
          </w:p>
        </w:tc>
        <w:tc>
          <w:tcPr>
            <w:tcW w:w="1400" w:type="dxa"/>
            <w:tcBorders>
              <w:top w:val="nil"/>
              <w:left w:val="nil"/>
              <w:bottom w:val="nil"/>
              <w:right w:val="nil"/>
            </w:tcBorders>
            <w:tcMar>
              <w:top w:w="128" w:type="dxa"/>
              <w:left w:w="43" w:type="dxa"/>
              <w:bottom w:w="43" w:type="dxa"/>
              <w:right w:w="43" w:type="dxa"/>
            </w:tcMar>
            <w:vAlign w:val="bottom"/>
          </w:tcPr>
          <w:p w14:paraId="5FF9CD8E" w14:textId="77777777" w:rsidR="00EE2529" w:rsidRPr="00C81B84" w:rsidRDefault="00AD5E1E" w:rsidP="00C81B84">
            <w:r w:rsidRPr="00C81B84">
              <w:t>321 000</w:t>
            </w:r>
          </w:p>
        </w:tc>
      </w:tr>
      <w:tr w:rsidR="00EE2529" w:rsidRPr="00C81B84" w14:paraId="701511C7" w14:textId="77777777">
        <w:trPr>
          <w:trHeight w:val="380"/>
        </w:trPr>
        <w:tc>
          <w:tcPr>
            <w:tcW w:w="680" w:type="dxa"/>
            <w:tcBorders>
              <w:top w:val="nil"/>
              <w:left w:val="nil"/>
              <w:bottom w:val="nil"/>
              <w:right w:val="nil"/>
            </w:tcBorders>
            <w:tcMar>
              <w:top w:w="128" w:type="dxa"/>
              <w:left w:w="43" w:type="dxa"/>
              <w:bottom w:w="43" w:type="dxa"/>
              <w:right w:w="43" w:type="dxa"/>
            </w:tcMar>
          </w:tcPr>
          <w:p w14:paraId="433A29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657E7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B0AFDC" w14:textId="77777777" w:rsidR="00EE2529" w:rsidRPr="00C81B84" w:rsidRDefault="00AD5E1E" w:rsidP="00C81B84">
            <w:r w:rsidRPr="00C81B84">
              <w:t>fra kr 15 040 000 til kr 15 361 000</w:t>
            </w:r>
          </w:p>
        </w:tc>
        <w:tc>
          <w:tcPr>
            <w:tcW w:w="1400" w:type="dxa"/>
            <w:tcBorders>
              <w:top w:val="nil"/>
              <w:left w:val="nil"/>
              <w:bottom w:val="nil"/>
              <w:right w:val="nil"/>
            </w:tcBorders>
            <w:tcMar>
              <w:top w:w="128" w:type="dxa"/>
              <w:left w:w="43" w:type="dxa"/>
              <w:bottom w:w="43" w:type="dxa"/>
              <w:right w:w="43" w:type="dxa"/>
            </w:tcMar>
            <w:vAlign w:val="bottom"/>
          </w:tcPr>
          <w:p w14:paraId="56575998" w14:textId="77777777" w:rsidR="00EE2529" w:rsidRPr="00C81B84" w:rsidRDefault="00EE2529" w:rsidP="00C81B84"/>
        </w:tc>
      </w:tr>
      <w:tr w:rsidR="00EE2529" w:rsidRPr="00C81B84" w14:paraId="24BBE22B" w14:textId="77777777">
        <w:trPr>
          <w:trHeight w:val="380"/>
        </w:trPr>
        <w:tc>
          <w:tcPr>
            <w:tcW w:w="680" w:type="dxa"/>
            <w:tcBorders>
              <w:top w:val="nil"/>
              <w:left w:val="nil"/>
              <w:bottom w:val="nil"/>
              <w:right w:val="nil"/>
            </w:tcBorders>
            <w:tcMar>
              <w:top w:w="128" w:type="dxa"/>
              <w:left w:w="43" w:type="dxa"/>
              <w:bottom w:w="43" w:type="dxa"/>
              <w:right w:w="43" w:type="dxa"/>
            </w:tcMar>
          </w:tcPr>
          <w:p w14:paraId="7357FF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E8DD33"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2D7AACFE" w14:textId="77777777" w:rsidR="00EE2529" w:rsidRPr="00C81B84" w:rsidRDefault="00AD5E1E" w:rsidP="00C81B84">
            <w:r w:rsidRPr="00C81B84">
              <w:t xml:space="preserve">Andre 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64B6058" w14:textId="77777777" w:rsidR="00EE2529" w:rsidRPr="00C81B84" w:rsidRDefault="00AD5E1E" w:rsidP="00C81B84">
            <w:r w:rsidRPr="00C81B84">
              <w:t>3 270 000</w:t>
            </w:r>
          </w:p>
        </w:tc>
      </w:tr>
      <w:tr w:rsidR="00EE2529" w:rsidRPr="00C81B84" w14:paraId="00008501" w14:textId="77777777">
        <w:trPr>
          <w:trHeight w:val="380"/>
        </w:trPr>
        <w:tc>
          <w:tcPr>
            <w:tcW w:w="680" w:type="dxa"/>
            <w:tcBorders>
              <w:top w:val="nil"/>
              <w:left w:val="nil"/>
              <w:bottom w:val="nil"/>
              <w:right w:val="nil"/>
            </w:tcBorders>
            <w:tcMar>
              <w:top w:w="128" w:type="dxa"/>
              <w:left w:w="43" w:type="dxa"/>
              <w:bottom w:w="43" w:type="dxa"/>
              <w:right w:w="43" w:type="dxa"/>
            </w:tcMar>
          </w:tcPr>
          <w:p w14:paraId="56E049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5FC28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B78FF5" w14:textId="77777777" w:rsidR="00EE2529" w:rsidRPr="00C81B84" w:rsidRDefault="00AD5E1E" w:rsidP="00C81B84">
            <w:r w:rsidRPr="00C81B84">
              <w:t>fra kr 153 079 000 til kr 156 349 000</w:t>
            </w:r>
          </w:p>
        </w:tc>
        <w:tc>
          <w:tcPr>
            <w:tcW w:w="1400" w:type="dxa"/>
            <w:tcBorders>
              <w:top w:val="nil"/>
              <w:left w:val="nil"/>
              <w:bottom w:val="nil"/>
              <w:right w:val="nil"/>
            </w:tcBorders>
            <w:tcMar>
              <w:top w:w="128" w:type="dxa"/>
              <w:left w:w="43" w:type="dxa"/>
              <w:bottom w:w="43" w:type="dxa"/>
              <w:right w:w="43" w:type="dxa"/>
            </w:tcMar>
            <w:vAlign w:val="bottom"/>
          </w:tcPr>
          <w:p w14:paraId="1E1AAA35" w14:textId="77777777" w:rsidR="00EE2529" w:rsidRPr="00C81B84" w:rsidRDefault="00EE2529" w:rsidP="00C81B84"/>
        </w:tc>
      </w:tr>
      <w:tr w:rsidR="00EE2529" w:rsidRPr="00C81B84" w14:paraId="7B441635" w14:textId="77777777">
        <w:trPr>
          <w:trHeight w:val="380"/>
        </w:trPr>
        <w:tc>
          <w:tcPr>
            <w:tcW w:w="680" w:type="dxa"/>
            <w:tcBorders>
              <w:top w:val="nil"/>
              <w:left w:val="nil"/>
              <w:bottom w:val="nil"/>
              <w:right w:val="nil"/>
            </w:tcBorders>
            <w:tcMar>
              <w:top w:w="128" w:type="dxa"/>
              <w:left w:w="43" w:type="dxa"/>
              <w:bottom w:w="43" w:type="dxa"/>
              <w:right w:w="43" w:type="dxa"/>
            </w:tcMar>
          </w:tcPr>
          <w:p w14:paraId="2EFB315C" w14:textId="77777777" w:rsidR="00EE2529" w:rsidRPr="00C81B84" w:rsidRDefault="00AD5E1E" w:rsidP="00C81B84">
            <w:r w:rsidRPr="00C81B84">
              <w:t>762</w:t>
            </w:r>
          </w:p>
        </w:tc>
        <w:tc>
          <w:tcPr>
            <w:tcW w:w="680" w:type="dxa"/>
            <w:tcBorders>
              <w:top w:val="nil"/>
              <w:left w:val="nil"/>
              <w:bottom w:val="nil"/>
              <w:right w:val="nil"/>
            </w:tcBorders>
            <w:tcMar>
              <w:top w:w="128" w:type="dxa"/>
              <w:left w:w="43" w:type="dxa"/>
              <w:bottom w:w="43" w:type="dxa"/>
              <w:right w:w="43" w:type="dxa"/>
            </w:tcMar>
          </w:tcPr>
          <w:p w14:paraId="75A1608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00F4F5" w14:textId="77777777" w:rsidR="00EE2529" w:rsidRPr="00C81B84" w:rsidRDefault="00AD5E1E" w:rsidP="00C81B84">
            <w:r w:rsidRPr="00C81B84">
              <w:t>Primærhelsetjeneste:</w:t>
            </w:r>
          </w:p>
        </w:tc>
        <w:tc>
          <w:tcPr>
            <w:tcW w:w="1400" w:type="dxa"/>
            <w:tcBorders>
              <w:top w:val="nil"/>
              <w:left w:val="nil"/>
              <w:bottom w:val="nil"/>
              <w:right w:val="nil"/>
            </w:tcBorders>
            <w:tcMar>
              <w:top w:w="128" w:type="dxa"/>
              <w:left w:w="43" w:type="dxa"/>
              <w:bottom w:w="43" w:type="dxa"/>
              <w:right w:w="43" w:type="dxa"/>
            </w:tcMar>
            <w:vAlign w:val="bottom"/>
          </w:tcPr>
          <w:p w14:paraId="7EC233A4" w14:textId="77777777" w:rsidR="00EE2529" w:rsidRPr="00C81B84" w:rsidRDefault="00EE2529" w:rsidP="00C81B84"/>
        </w:tc>
      </w:tr>
      <w:tr w:rsidR="00EE2529" w:rsidRPr="00C81B84" w14:paraId="397A2EC7" w14:textId="77777777">
        <w:trPr>
          <w:trHeight w:val="380"/>
        </w:trPr>
        <w:tc>
          <w:tcPr>
            <w:tcW w:w="680" w:type="dxa"/>
            <w:tcBorders>
              <w:top w:val="nil"/>
              <w:left w:val="nil"/>
              <w:bottom w:val="nil"/>
              <w:right w:val="nil"/>
            </w:tcBorders>
            <w:tcMar>
              <w:top w:w="128" w:type="dxa"/>
              <w:left w:w="43" w:type="dxa"/>
              <w:bottom w:w="43" w:type="dxa"/>
              <w:right w:w="43" w:type="dxa"/>
            </w:tcMar>
          </w:tcPr>
          <w:p w14:paraId="7E14E4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89C065"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9A698DD" w14:textId="77777777" w:rsidR="00EE2529" w:rsidRPr="00C81B84" w:rsidRDefault="00AD5E1E" w:rsidP="00C81B84">
            <w:r w:rsidRPr="00C81B84">
              <w:t xml:space="preserve">Spesielle driftsutgifter, </w:t>
            </w:r>
            <w:r w:rsidRPr="00AD5E1E">
              <w:rPr>
                <w:rStyle w:val="kursiv"/>
              </w:rPr>
              <w:t>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7433CA5" w14:textId="77777777" w:rsidR="00EE2529" w:rsidRPr="00C81B84" w:rsidRDefault="00AD5E1E" w:rsidP="00C81B84">
            <w:r w:rsidRPr="00C81B84">
              <w:t>4 518 000</w:t>
            </w:r>
          </w:p>
        </w:tc>
      </w:tr>
      <w:tr w:rsidR="00EE2529" w:rsidRPr="00C81B84" w14:paraId="5EB4542A" w14:textId="77777777">
        <w:trPr>
          <w:trHeight w:val="380"/>
        </w:trPr>
        <w:tc>
          <w:tcPr>
            <w:tcW w:w="680" w:type="dxa"/>
            <w:tcBorders>
              <w:top w:val="nil"/>
              <w:left w:val="nil"/>
              <w:bottom w:val="nil"/>
              <w:right w:val="nil"/>
            </w:tcBorders>
            <w:tcMar>
              <w:top w:w="128" w:type="dxa"/>
              <w:left w:w="43" w:type="dxa"/>
              <w:bottom w:w="43" w:type="dxa"/>
              <w:right w:w="43" w:type="dxa"/>
            </w:tcMar>
          </w:tcPr>
          <w:p w14:paraId="1F6161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F5E4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4875E5" w14:textId="77777777" w:rsidR="00EE2529" w:rsidRPr="00C81B84" w:rsidRDefault="00AD5E1E" w:rsidP="00C81B84">
            <w:r w:rsidRPr="00C81B84">
              <w:t>fra kr 215 951 000 til kr 220 469 000</w:t>
            </w:r>
          </w:p>
        </w:tc>
        <w:tc>
          <w:tcPr>
            <w:tcW w:w="1400" w:type="dxa"/>
            <w:tcBorders>
              <w:top w:val="nil"/>
              <w:left w:val="nil"/>
              <w:bottom w:val="nil"/>
              <w:right w:val="nil"/>
            </w:tcBorders>
            <w:tcMar>
              <w:top w:w="128" w:type="dxa"/>
              <w:left w:w="43" w:type="dxa"/>
              <w:bottom w:w="43" w:type="dxa"/>
              <w:right w:w="43" w:type="dxa"/>
            </w:tcMar>
            <w:vAlign w:val="bottom"/>
          </w:tcPr>
          <w:p w14:paraId="77DFC5CD" w14:textId="77777777" w:rsidR="00EE2529" w:rsidRPr="00C81B84" w:rsidRDefault="00EE2529" w:rsidP="00C81B84"/>
        </w:tc>
      </w:tr>
      <w:tr w:rsidR="00EE2529" w:rsidRPr="00C81B84" w14:paraId="0F85844F" w14:textId="77777777">
        <w:trPr>
          <w:trHeight w:val="380"/>
        </w:trPr>
        <w:tc>
          <w:tcPr>
            <w:tcW w:w="680" w:type="dxa"/>
            <w:tcBorders>
              <w:top w:val="nil"/>
              <w:left w:val="nil"/>
              <w:bottom w:val="nil"/>
              <w:right w:val="nil"/>
            </w:tcBorders>
            <w:tcMar>
              <w:top w:w="128" w:type="dxa"/>
              <w:left w:w="43" w:type="dxa"/>
              <w:bottom w:w="43" w:type="dxa"/>
              <w:right w:w="43" w:type="dxa"/>
            </w:tcMar>
          </w:tcPr>
          <w:p w14:paraId="470DB1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5EE74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1ADB1A42" w14:textId="77777777" w:rsidR="00EE2529" w:rsidRPr="00C81B84" w:rsidRDefault="00AD5E1E" w:rsidP="00C81B84">
            <w:r w:rsidRPr="00C81B84">
              <w:t>Forebyggende helsetjenester, forhøyes med</w:t>
            </w:r>
          </w:p>
        </w:tc>
        <w:tc>
          <w:tcPr>
            <w:tcW w:w="1400" w:type="dxa"/>
            <w:tcBorders>
              <w:top w:val="nil"/>
              <w:left w:val="nil"/>
              <w:bottom w:val="nil"/>
              <w:right w:val="nil"/>
            </w:tcBorders>
            <w:tcMar>
              <w:top w:w="128" w:type="dxa"/>
              <w:left w:w="43" w:type="dxa"/>
              <w:bottom w:w="43" w:type="dxa"/>
              <w:right w:w="43" w:type="dxa"/>
            </w:tcMar>
            <w:vAlign w:val="bottom"/>
          </w:tcPr>
          <w:p w14:paraId="628B27DF" w14:textId="77777777" w:rsidR="00EE2529" w:rsidRPr="00C81B84" w:rsidRDefault="00AD5E1E" w:rsidP="00C81B84">
            <w:r w:rsidRPr="00C81B84">
              <w:t>10 832 000</w:t>
            </w:r>
          </w:p>
        </w:tc>
      </w:tr>
      <w:tr w:rsidR="00EE2529" w:rsidRPr="00C81B84" w14:paraId="4F41F348" w14:textId="77777777">
        <w:trPr>
          <w:trHeight w:val="380"/>
        </w:trPr>
        <w:tc>
          <w:tcPr>
            <w:tcW w:w="680" w:type="dxa"/>
            <w:tcBorders>
              <w:top w:val="nil"/>
              <w:left w:val="nil"/>
              <w:bottom w:val="nil"/>
              <w:right w:val="nil"/>
            </w:tcBorders>
            <w:tcMar>
              <w:top w:w="128" w:type="dxa"/>
              <w:left w:w="43" w:type="dxa"/>
              <w:bottom w:w="43" w:type="dxa"/>
              <w:right w:w="43" w:type="dxa"/>
            </w:tcMar>
          </w:tcPr>
          <w:p w14:paraId="10318C9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EA3D3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3A4236" w14:textId="77777777" w:rsidR="00EE2529" w:rsidRPr="00C81B84" w:rsidRDefault="00AD5E1E" w:rsidP="00C81B84">
            <w:r w:rsidRPr="00C81B84">
              <w:t>fra kr 463 975 000 til kr 474 807 000</w:t>
            </w:r>
          </w:p>
        </w:tc>
        <w:tc>
          <w:tcPr>
            <w:tcW w:w="1400" w:type="dxa"/>
            <w:tcBorders>
              <w:top w:val="nil"/>
              <w:left w:val="nil"/>
              <w:bottom w:val="nil"/>
              <w:right w:val="nil"/>
            </w:tcBorders>
            <w:tcMar>
              <w:top w:w="128" w:type="dxa"/>
              <w:left w:w="43" w:type="dxa"/>
              <w:bottom w:w="43" w:type="dxa"/>
              <w:right w:w="43" w:type="dxa"/>
            </w:tcMar>
            <w:vAlign w:val="bottom"/>
          </w:tcPr>
          <w:p w14:paraId="660B0168" w14:textId="77777777" w:rsidR="00EE2529" w:rsidRPr="00C81B84" w:rsidRDefault="00EE2529" w:rsidP="00C81B84"/>
        </w:tc>
      </w:tr>
      <w:tr w:rsidR="00EE2529" w:rsidRPr="00C81B84" w14:paraId="70BC03ED" w14:textId="77777777">
        <w:trPr>
          <w:trHeight w:val="380"/>
        </w:trPr>
        <w:tc>
          <w:tcPr>
            <w:tcW w:w="680" w:type="dxa"/>
            <w:tcBorders>
              <w:top w:val="nil"/>
              <w:left w:val="nil"/>
              <w:bottom w:val="nil"/>
              <w:right w:val="nil"/>
            </w:tcBorders>
            <w:tcMar>
              <w:top w:w="128" w:type="dxa"/>
              <w:left w:w="43" w:type="dxa"/>
              <w:bottom w:w="43" w:type="dxa"/>
              <w:right w:w="43" w:type="dxa"/>
            </w:tcMar>
          </w:tcPr>
          <w:p w14:paraId="301EFE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1E084C"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0B311B56" w14:textId="77777777" w:rsidR="00EE2529" w:rsidRPr="00C81B84" w:rsidRDefault="00AD5E1E" w:rsidP="00C81B84">
            <w:r w:rsidRPr="00C81B84">
              <w:t>Fengselshelsetjeneste, forhøyes med</w:t>
            </w:r>
          </w:p>
        </w:tc>
        <w:tc>
          <w:tcPr>
            <w:tcW w:w="1400" w:type="dxa"/>
            <w:tcBorders>
              <w:top w:val="nil"/>
              <w:left w:val="nil"/>
              <w:bottom w:val="nil"/>
              <w:right w:val="nil"/>
            </w:tcBorders>
            <w:tcMar>
              <w:top w:w="128" w:type="dxa"/>
              <w:left w:w="43" w:type="dxa"/>
              <w:bottom w:w="43" w:type="dxa"/>
              <w:right w:w="43" w:type="dxa"/>
            </w:tcMar>
            <w:vAlign w:val="bottom"/>
          </w:tcPr>
          <w:p w14:paraId="75F26FE8" w14:textId="77777777" w:rsidR="00EE2529" w:rsidRPr="00C81B84" w:rsidRDefault="00AD5E1E" w:rsidP="00C81B84">
            <w:r w:rsidRPr="00C81B84">
              <w:t>4 636 000</w:t>
            </w:r>
          </w:p>
        </w:tc>
      </w:tr>
      <w:tr w:rsidR="00EE2529" w:rsidRPr="00C81B84" w14:paraId="7D96F50C" w14:textId="77777777">
        <w:trPr>
          <w:trHeight w:val="380"/>
        </w:trPr>
        <w:tc>
          <w:tcPr>
            <w:tcW w:w="680" w:type="dxa"/>
            <w:tcBorders>
              <w:top w:val="nil"/>
              <w:left w:val="nil"/>
              <w:bottom w:val="nil"/>
              <w:right w:val="nil"/>
            </w:tcBorders>
            <w:tcMar>
              <w:top w:w="128" w:type="dxa"/>
              <w:left w:w="43" w:type="dxa"/>
              <w:bottom w:w="43" w:type="dxa"/>
              <w:right w:w="43" w:type="dxa"/>
            </w:tcMar>
          </w:tcPr>
          <w:p w14:paraId="77EF83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9953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287FD4" w14:textId="77777777" w:rsidR="00EE2529" w:rsidRPr="00C81B84" w:rsidRDefault="00AD5E1E" w:rsidP="00C81B84">
            <w:r w:rsidRPr="00C81B84">
              <w:t>fra kr 198 591 000 til kr 203 227 000</w:t>
            </w:r>
          </w:p>
        </w:tc>
        <w:tc>
          <w:tcPr>
            <w:tcW w:w="1400" w:type="dxa"/>
            <w:tcBorders>
              <w:top w:val="nil"/>
              <w:left w:val="nil"/>
              <w:bottom w:val="nil"/>
              <w:right w:val="nil"/>
            </w:tcBorders>
            <w:tcMar>
              <w:top w:w="128" w:type="dxa"/>
              <w:left w:w="43" w:type="dxa"/>
              <w:bottom w:w="43" w:type="dxa"/>
              <w:right w:w="43" w:type="dxa"/>
            </w:tcMar>
            <w:vAlign w:val="bottom"/>
          </w:tcPr>
          <w:p w14:paraId="57BCB5CA" w14:textId="77777777" w:rsidR="00EE2529" w:rsidRPr="00C81B84" w:rsidRDefault="00EE2529" w:rsidP="00C81B84"/>
        </w:tc>
      </w:tr>
      <w:tr w:rsidR="00EE2529" w:rsidRPr="00C81B84" w14:paraId="6D83CD81" w14:textId="77777777">
        <w:trPr>
          <w:trHeight w:val="380"/>
        </w:trPr>
        <w:tc>
          <w:tcPr>
            <w:tcW w:w="680" w:type="dxa"/>
            <w:tcBorders>
              <w:top w:val="nil"/>
              <w:left w:val="nil"/>
              <w:bottom w:val="nil"/>
              <w:right w:val="nil"/>
            </w:tcBorders>
            <w:tcMar>
              <w:top w:w="128" w:type="dxa"/>
              <w:left w:w="43" w:type="dxa"/>
              <w:bottom w:w="43" w:type="dxa"/>
              <w:right w:w="43" w:type="dxa"/>
            </w:tcMar>
          </w:tcPr>
          <w:p w14:paraId="2343D86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D2AC3B"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39263D15" w14:textId="77777777" w:rsidR="00EE2529" w:rsidRPr="00C81B84" w:rsidRDefault="00AD5E1E" w:rsidP="00C81B84">
            <w:r w:rsidRPr="00C81B84">
              <w:t>Allmennlegetjenester, forhøyes med</w:t>
            </w:r>
          </w:p>
        </w:tc>
        <w:tc>
          <w:tcPr>
            <w:tcW w:w="1400" w:type="dxa"/>
            <w:tcBorders>
              <w:top w:val="nil"/>
              <w:left w:val="nil"/>
              <w:bottom w:val="nil"/>
              <w:right w:val="nil"/>
            </w:tcBorders>
            <w:tcMar>
              <w:top w:w="128" w:type="dxa"/>
              <w:left w:w="43" w:type="dxa"/>
              <w:bottom w:w="43" w:type="dxa"/>
              <w:right w:w="43" w:type="dxa"/>
            </w:tcMar>
            <w:vAlign w:val="bottom"/>
          </w:tcPr>
          <w:p w14:paraId="0B022CF8" w14:textId="77777777" w:rsidR="00EE2529" w:rsidRPr="00C81B84" w:rsidRDefault="00AD5E1E" w:rsidP="00C81B84">
            <w:r w:rsidRPr="00C81B84">
              <w:t>56 125 000</w:t>
            </w:r>
          </w:p>
        </w:tc>
      </w:tr>
      <w:tr w:rsidR="00EE2529" w:rsidRPr="00C81B84" w14:paraId="70B51F31" w14:textId="77777777">
        <w:trPr>
          <w:trHeight w:val="380"/>
        </w:trPr>
        <w:tc>
          <w:tcPr>
            <w:tcW w:w="680" w:type="dxa"/>
            <w:tcBorders>
              <w:top w:val="nil"/>
              <w:left w:val="nil"/>
              <w:bottom w:val="nil"/>
              <w:right w:val="nil"/>
            </w:tcBorders>
            <w:tcMar>
              <w:top w:w="128" w:type="dxa"/>
              <w:left w:w="43" w:type="dxa"/>
              <w:bottom w:w="43" w:type="dxa"/>
              <w:right w:w="43" w:type="dxa"/>
            </w:tcMar>
          </w:tcPr>
          <w:p w14:paraId="746FBC8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A092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14FAC1" w14:textId="77777777" w:rsidR="00EE2529" w:rsidRPr="00C81B84" w:rsidRDefault="00AD5E1E" w:rsidP="00C81B84">
            <w:r w:rsidRPr="00C81B84">
              <w:t>fra kr 626 441 000 til kr 682 566 000</w:t>
            </w:r>
          </w:p>
        </w:tc>
        <w:tc>
          <w:tcPr>
            <w:tcW w:w="1400" w:type="dxa"/>
            <w:tcBorders>
              <w:top w:val="nil"/>
              <w:left w:val="nil"/>
              <w:bottom w:val="nil"/>
              <w:right w:val="nil"/>
            </w:tcBorders>
            <w:tcMar>
              <w:top w:w="128" w:type="dxa"/>
              <w:left w:w="43" w:type="dxa"/>
              <w:bottom w:w="43" w:type="dxa"/>
              <w:right w:w="43" w:type="dxa"/>
            </w:tcMar>
            <w:vAlign w:val="bottom"/>
          </w:tcPr>
          <w:p w14:paraId="03E48453" w14:textId="77777777" w:rsidR="00EE2529" w:rsidRPr="00C81B84" w:rsidRDefault="00EE2529" w:rsidP="00C81B84"/>
        </w:tc>
      </w:tr>
      <w:tr w:rsidR="00EE2529" w:rsidRPr="00C81B84" w14:paraId="24B630B4" w14:textId="77777777">
        <w:trPr>
          <w:trHeight w:val="380"/>
        </w:trPr>
        <w:tc>
          <w:tcPr>
            <w:tcW w:w="680" w:type="dxa"/>
            <w:tcBorders>
              <w:top w:val="nil"/>
              <w:left w:val="nil"/>
              <w:bottom w:val="nil"/>
              <w:right w:val="nil"/>
            </w:tcBorders>
            <w:tcMar>
              <w:top w:w="128" w:type="dxa"/>
              <w:left w:w="43" w:type="dxa"/>
              <w:bottom w:w="43" w:type="dxa"/>
              <w:right w:w="43" w:type="dxa"/>
            </w:tcMar>
          </w:tcPr>
          <w:p w14:paraId="6F7AA0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5CBE5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6FDFE2B" w14:textId="77777777" w:rsidR="00EE2529" w:rsidRPr="00C81B84" w:rsidRDefault="00AD5E1E" w:rsidP="00C81B84">
            <w:r w:rsidRPr="00C81B84">
              <w:t xml:space="preserve">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90CA22B" w14:textId="77777777" w:rsidR="00EE2529" w:rsidRPr="00C81B84" w:rsidRDefault="00AD5E1E" w:rsidP="00C81B84">
            <w:r w:rsidRPr="00C81B84">
              <w:t>1 710 000</w:t>
            </w:r>
          </w:p>
        </w:tc>
      </w:tr>
      <w:tr w:rsidR="00EE2529" w:rsidRPr="00C81B84" w14:paraId="63E4F49A" w14:textId="77777777">
        <w:trPr>
          <w:trHeight w:val="380"/>
        </w:trPr>
        <w:tc>
          <w:tcPr>
            <w:tcW w:w="680" w:type="dxa"/>
            <w:tcBorders>
              <w:top w:val="nil"/>
              <w:left w:val="nil"/>
              <w:bottom w:val="nil"/>
              <w:right w:val="nil"/>
            </w:tcBorders>
            <w:tcMar>
              <w:top w:w="128" w:type="dxa"/>
              <w:left w:w="43" w:type="dxa"/>
              <w:bottom w:w="43" w:type="dxa"/>
              <w:right w:w="43" w:type="dxa"/>
            </w:tcMar>
          </w:tcPr>
          <w:p w14:paraId="7C771E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CC20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F92565" w14:textId="77777777" w:rsidR="00EE2529" w:rsidRPr="00C81B84" w:rsidRDefault="00AD5E1E" w:rsidP="00C81B84">
            <w:r w:rsidRPr="00C81B84">
              <w:t>fra kr 80 051 000 til kr 81 761 000</w:t>
            </w:r>
          </w:p>
        </w:tc>
        <w:tc>
          <w:tcPr>
            <w:tcW w:w="1400" w:type="dxa"/>
            <w:tcBorders>
              <w:top w:val="nil"/>
              <w:left w:val="nil"/>
              <w:bottom w:val="nil"/>
              <w:right w:val="nil"/>
            </w:tcBorders>
            <w:tcMar>
              <w:top w:w="128" w:type="dxa"/>
              <w:left w:w="43" w:type="dxa"/>
              <w:bottom w:w="43" w:type="dxa"/>
              <w:right w:w="43" w:type="dxa"/>
            </w:tcMar>
            <w:vAlign w:val="bottom"/>
          </w:tcPr>
          <w:p w14:paraId="3E1C6F41" w14:textId="77777777" w:rsidR="00EE2529" w:rsidRPr="00C81B84" w:rsidRDefault="00EE2529" w:rsidP="00C81B84"/>
        </w:tc>
      </w:tr>
      <w:tr w:rsidR="00EE2529" w:rsidRPr="00C81B84" w14:paraId="18BF07E8" w14:textId="77777777">
        <w:trPr>
          <w:trHeight w:val="380"/>
        </w:trPr>
        <w:tc>
          <w:tcPr>
            <w:tcW w:w="680" w:type="dxa"/>
            <w:tcBorders>
              <w:top w:val="nil"/>
              <w:left w:val="nil"/>
              <w:bottom w:val="nil"/>
              <w:right w:val="nil"/>
            </w:tcBorders>
            <w:tcMar>
              <w:top w:w="128" w:type="dxa"/>
              <w:left w:w="43" w:type="dxa"/>
              <w:bottom w:w="43" w:type="dxa"/>
              <w:right w:w="43" w:type="dxa"/>
            </w:tcMar>
          </w:tcPr>
          <w:p w14:paraId="6188B4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7AC212"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0474184A" w14:textId="77777777" w:rsidR="00EE2529" w:rsidRPr="00C81B84" w:rsidRDefault="00AD5E1E" w:rsidP="00C81B84">
            <w:r w:rsidRPr="00C81B84">
              <w:t xml:space="preserve">Seksuell helse,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4D48A00" w14:textId="77777777" w:rsidR="00EE2529" w:rsidRPr="00C81B84" w:rsidRDefault="00AD5E1E" w:rsidP="00C81B84">
            <w:r w:rsidRPr="00C81B84">
              <w:t>1 330 000</w:t>
            </w:r>
          </w:p>
        </w:tc>
      </w:tr>
      <w:tr w:rsidR="00EE2529" w:rsidRPr="00C81B84" w14:paraId="2F1BE6C4" w14:textId="77777777">
        <w:trPr>
          <w:trHeight w:val="380"/>
        </w:trPr>
        <w:tc>
          <w:tcPr>
            <w:tcW w:w="680" w:type="dxa"/>
            <w:tcBorders>
              <w:top w:val="nil"/>
              <w:left w:val="nil"/>
              <w:bottom w:val="nil"/>
              <w:right w:val="nil"/>
            </w:tcBorders>
            <w:tcMar>
              <w:top w:w="128" w:type="dxa"/>
              <w:left w:w="43" w:type="dxa"/>
              <w:bottom w:w="43" w:type="dxa"/>
              <w:right w:w="43" w:type="dxa"/>
            </w:tcMar>
          </w:tcPr>
          <w:p w14:paraId="739F03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679C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DB8F98" w14:textId="77777777" w:rsidR="00EE2529" w:rsidRPr="00C81B84" w:rsidRDefault="00AD5E1E" w:rsidP="00C81B84">
            <w:r w:rsidRPr="00C81B84">
              <w:t>fra kr 62 284 000 til kr 63 614 000</w:t>
            </w:r>
          </w:p>
        </w:tc>
        <w:tc>
          <w:tcPr>
            <w:tcW w:w="1400" w:type="dxa"/>
            <w:tcBorders>
              <w:top w:val="nil"/>
              <w:left w:val="nil"/>
              <w:bottom w:val="nil"/>
              <w:right w:val="nil"/>
            </w:tcBorders>
            <w:tcMar>
              <w:top w:w="128" w:type="dxa"/>
              <w:left w:w="43" w:type="dxa"/>
              <w:bottom w:w="43" w:type="dxa"/>
              <w:right w:w="43" w:type="dxa"/>
            </w:tcMar>
            <w:vAlign w:val="bottom"/>
          </w:tcPr>
          <w:p w14:paraId="65209C5F" w14:textId="77777777" w:rsidR="00EE2529" w:rsidRPr="00C81B84" w:rsidRDefault="00EE2529" w:rsidP="00C81B84"/>
        </w:tc>
      </w:tr>
      <w:tr w:rsidR="00EE2529" w:rsidRPr="00C81B84" w14:paraId="421DBE99" w14:textId="77777777">
        <w:trPr>
          <w:trHeight w:val="380"/>
        </w:trPr>
        <w:tc>
          <w:tcPr>
            <w:tcW w:w="680" w:type="dxa"/>
            <w:tcBorders>
              <w:top w:val="nil"/>
              <w:left w:val="nil"/>
              <w:bottom w:val="nil"/>
              <w:right w:val="nil"/>
            </w:tcBorders>
            <w:tcMar>
              <w:top w:w="128" w:type="dxa"/>
              <w:left w:w="43" w:type="dxa"/>
              <w:bottom w:w="43" w:type="dxa"/>
              <w:right w:w="43" w:type="dxa"/>
            </w:tcMar>
          </w:tcPr>
          <w:p w14:paraId="5C70C98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EF9E66"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1C9C99E8" w14:textId="77777777" w:rsidR="00EE2529" w:rsidRPr="00C81B84" w:rsidRDefault="00AD5E1E" w:rsidP="00C81B84">
            <w:r w:rsidRPr="00C81B84">
              <w:t xml:space="preserve">Stiftelsen </w:t>
            </w:r>
            <w:proofErr w:type="spellStart"/>
            <w:r w:rsidRPr="00C81B84">
              <w:t>Amathea</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C90DA8" w14:textId="77777777" w:rsidR="00EE2529" w:rsidRPr="00C81B84" w:rsidRDefault="00AD5E1E" w:rsidP="00C81B84">
            <w:r w:rsidRPr="00C81B84">
              <w:t>437 000</w:t>
            </w:r>
          </w:p>
        </w:tc>
      </w:tr>
      <w:tr w:rsidR="00EE2529" w:rsidRPr="00C81B84" w14:paraId="2595E90C" w14:textId="77777777">
        <w:trPr>
          <w:trHeight w:val="380"/>
        </w:trPr>
        <w:tc>
          <w:tcPr>
            <w:tcW w:w="680" w:type="dxa"/>
            <w:tcBorders>
              <w:top w:val="nil"/>
              <w:left w:val="nil"/>
              <w:bottom w:val="nil"/>
              <w:right w:val="nil"/>
            </w:tcBorders>
            <w:tcMar>
              <w:top w:w="128" w:type="dxa"/>
              <w:left w:w="43" w:type="dxa"/>
              <w:bottom w:w="43" w:type="dxa"/>
              <w:right w:w="43" w:type="dxa"/>
            </w:tcMar>
          </w:tcPr>
          <w:p w14:paraId="0A25C1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8BCDD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63DF82" w14:textId="77777777" w:rsidR="00EE2529" w:rsidRPr="00C81B84" w:rsidRDefault="00AD5E1E" w:rsidP="00C81B84">
            <w:r w:rsidRPr="00C81B84">
              <w:t>fra kr 20 470 000 til kr 20 907 000</w:t>
            </w:r>
          </w:p>
        </w:tc>
        <w:tc>
          <w:tcPr>
            <w:tcW w:w="1400" w:type="dxa"/>
            <w:tcBorders>
              <w:top w:val="nil"/>
              <w:left w:val="nil"/>
              <w:bottom w:val="nil"/>
              <w:right w:val="nil"/>
            </w:tcBorders>
            <w:tcMar>
              <w:top w:w="128" w:type="dxa"/>
              <w:left w:w="43" w:type="dxa"/>
              <w:bottom w:w="43" w:type="dxa"/>
              <w:right w:w="43" w:type="dxa"/>
            </w:tcMar>
            <w:vAlign w:val="bottom"/>
          </w:tcPr>
          <w:p w14:paraId="75825F7B" w14:textId="77777777" w:rsidR="00EE2529" w:rsidRPr="00C81B84" w:rsidRDefault="00EE2529" w:rsidP="00C81B84"/>
        </w:tc>
      </w:tr>
      <w:tr w:rsidR="00EE2529" w:rsidRPr="00C81B84" w14:paraId="7D0A10DC" w14:textId="77777777">
        <w:trPr>
          <w:trHeight w:val="380"/>
        </w:trPr>
        <w:tc>
          <w:tcPr>
            <w:tcW w:w="680" w:type="dxa"/>
            <w:tcBorders>
              <w:top w:val="nil"/>
              <w:left w:val="nil"/>
              <w:bottom w:val="nil"/>
              <w:right w:val="nil"/>
            </w:tcBorders>
            <w:tcMar>
              <w:top w:w="128" w:type="dxa"/>
              <w:left w:w="43" w:type="dxa"/>
              <w:bottom w:w="43" w:type="dxa"/>
              <w:right w:w="43" w:type="dxa"/>
            </w:tcMar>
          </w:tcPr>
          <w:p w14:paraId="031A327A" w14:textId="77777777" w:rsidR="00EE2529" w:rsidRPr="00C81B84" w:rsidRDefault="00AD5E1E" w:rsidP="00C81B84">
            <w:r w:rsidRPr="00C81B84">
              <w:t>765</w:t>
            </w:r>
          </w:p>
        </w:tc>
        <w:tc>
          <w:tcPr>
            <w:tcW w:w="680" w:type="dxa"/>
            <w:tcBorders>
              <w:top w:val="nil"/>
              <w:left w:val="nil"/>
              <w:bottom w:val="nil"/>
              <w:right w:val="nil"/>
            </w:tcBorders>
            <w:tcMar>
              <w:top w:w="128" w:type="dxa"/>
              <w:left w:w="43" w:type="dxa"/>
              <w:bottom w:w="43" w:type="dxa"/>
              <w:right w:w="43" w:type="dxa"/>
            </w:tcMar>
          </w:tcPr>
          <w:p w14:paraId="1F0F1F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46BF01" w14:textId="77777777" w:rsidR="00EE2529" w:rsidRPr="00C81B84" w:rsidRDefault="00AD5E1E" w:rsidP="00C81B84">
            <w:r w:rsidRPr="00C81B84">
              <w:t>Psykisk helse, rus og vold:</w:t>
            </w:r>
          </w:p>
        </w:tc>
        <w:tc>
          <w:tcPr>
            <w:tcW w:w="1400" w:type="dxa"/>
            <w:tcBorders>
              <w:top w:val="nil"/>
              <w:left w:val="nil"/>
              <w:bottom w:val="nil"/>
              <w:right w:val="nil"/>
            </w:tcBorders>
            <w:tcMar>
              <w:top w:w="128" w:type="dxa"/>
              <w:left w:w="43" w:type="dxa"/>
              <w:bottom w:w="43" w:type="dxa"/>
              <w:right w:w="43" w:type="dxa"/>
            </w:tcMar>
            <w:vAlign w:val="bottom"/>
          </w:tcPr>
          <w:p w14:paraId="0F1A3FB1" w14:textId="77777777" w:rsidR="00EE2529" w:rsidRPr="00C81B84" w:rsidRDefault="00EE2529" w:rsidP="00C81B84"/>
        </w:tc>
      </w:tr>
      <w:tr w:rsidR="00EE2529" w:rsidRPr="00C81B84" w14:paraId="2EE57F51" w14:textId="77777777">
        <w:trPr>
          <w:trHeight w:val="640"/>
        </w:trPr>
        <w:tc>
          <w:tcPr>
            <w:tcW w:w="680" w:type="dxa"/>
            <w:tcBorders>
              <w:top w:val="nil"/>
              <w:left w:val="nil"/>
              <w:bottom w:val="nil"/>
              <w:right w:val="nil"/>
            </w:tcBorders>
            <w:tcMar>
              <w:top w:w="128" w:type="dxa"/>
              <w:left w:w="43" w:type="dxa"/>
              <w:bottom w:w="43" w:type="dxa"/>
              <w:right w:w="43" w:type="dxa"/>
            </w:tcMar>
          </w:tcPr>
          <w:p w14:paraId="0635C48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C14B9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D7D531E" w14:textId="77777777" w:rsidR="00EE2529" w:rsidRPr="00C81B84" w:rsidRDefault="00AD5E1E" w:rsidP="00C81B84">
            <w:r w:rsidRPr="00C81B84">
              <w:t xml:space="preserve">Spesielle driftsutgifter, </w:t>
            </w:r>
            <w:r w:rsidRPr="00AD5E1E">
              <w:rPr>
                <w:rStyle w:val="kursiv"/>
              </w:rPr>
              <w:t>kan overføres, kan nyttes under post 72</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BEA8462" w14:textId="77777777" w:rsidR="00EE2529" w:rsidRPr="00C81B84" w:rsidRDefault="00AD5E1E" w:rsidP="00C81B84">
            <w:r w:rsidRPr="00C81B84">
              <w:t>24 562 000</w:t>
            </w:r>
          </w:p>
        </w:tc>
      </w:tr>
      <w:tr w:rsidR="00EE2529" w:rsidRPr="00C81B84" w14:paraId="55BA9B47" w14:textId="77777777">
        <w:trPr>
          <w:trHeight w:val="380"/>
        </w:trPr>
        <w:tc>
          <w:tcPr>
            <w:tcW w:w="680" w:type="dxa"/>
            <w:tcBorders>
              <w:top w:val="nil"/>
              <w:left w:val="nil"/>
              <w:bottom w:val="nil"/>
              <w:right w:val="nil"/>
            </w:tcBorders>
            <w:tcMar>
              <w:top w:w="128" w:type="dxa"/>
              <w:left w:w="43" w:type="dxa"/>
              <w:bottom w:w="43" w:type="dxa"/>
              <w:right w:w="43" w:type="dxa"/>
            </w:tcMar>
          </w:tcPr>
          <w:p w14:paraId="355206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CFCE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3FCBE1" w14:textId="77777777" w:rsidR="00EE2529" w:rsidRPr="00C81B84" w:rsidRDefault="00AD5E1E" w:rsidP="00C81B84">
            <w:r w:rsidRPr="00C81B84">
              <w:t>fra kr 217 166 000 til kr 192 604 000</w:t>
            </w:r>
          </w:p>
        </w:tc>
        <w:tc>
          <w:tcPr>
            <w:tcW w:w="1400" w:type="dxa"/>
            <w:tcBorders>
              <w:top w:val="nil"/>
              <w:left w:val="nil"/>
              <w:bottom w:val="nil"/>
              <w:right w:val="nil"/>
            </w:tcBorders>
            <w:tcMar>
              <w:top w:w="128" w:type="dxa"/>
              <w:left w:w="43" w:type="dxa"/>
              <w:bottom w:w="43" w:type="dxa"/>
              <w:right w:w="43" w:type="dxa"/>
            </w:tcMar>
            <w:vAlign w:val="bottom"/>
          </w:tcPr>
          <w:p w14:paraId="637D372D" w14:textId="77777777" w:rsidR="00EE2529" w:rsidRPr="00C81B84" w:rsidRDefault="00EE2529" w:rsidP="00C81B84"/>
        </w:tc>
      </w:tr>
      <w:tr w:rsidR="00EE2529" w:rsidRPr="00C81B84" w14:paraId="73381C3A" w14:textId="77777777">
        <w:trPr>
          <w:trHeight w:val="380"/>
        </w:trPr>
        <w:tc>
          <w:tcPr>
            <w:tcW w:w="680" w:type="dxa"/>
            <w:tcBorders>
              <w:top w:val="nil"/>
              <w:left w:val="nil"/>
              <w:bottom w:val="nil"/>
              <w:right w:val="nil"/>
            </w:tcBorders>
            <w:tcMar>
              <w:top w:w="128" w:type="dxa"/>
              <w:left w:w="43" w:type="dxa"/>
              <w:bottom w:w="43" w:type="dxa"/>
              <w:right w:w="43" w:type="dxa"/>
            </w:tcMar>
          </w:tcPr>
          <w:p w14:paraId="72E3DC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8139C1"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3A917183" w14:textId="77777777" w:rsidR="00EE2529" w:rsidRPr="00C81B84" w:rsidRDefault="00AD5E1E" w:rsidP="00C81B84">
            <w:r w:rsidRPr="00C81B84">
              <w:t xml:space="preserve">Kommunale tjenester,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8BC849B" w14:textId="77777777" w:rsidR="00EE2529" w:rsidRPr="00C81B84" w:rsidRDefault="00AD5E1E" w:rsidP="00C81B84">
            <w:r w:rsidRPr="00C81B84">
              <w:t>15 640 000</w:t>
            </w:r>
          </w:p>
        </w:tc>
      </w:tr>
      <w:tr w:rsidR="00EE2529" w:rsidRPr="00C81B84" w14:paraId="330C5A6D" w14:textId="77777777">
        <w:trPr>
          <w:trHeight w:val="380"/>
        </w:trPr>
        <w:tc>
          <w:tcPr>
            <w:tcW w:w="680" w:type="dxa"/>
            <w:tcBorders>
              <w:top w:val="nil"/>
              <w:left w:val="nil"/>
              <w:bottom w:val="nil"/>
              <w:right w:val="nil"/>
            </w:tcBorders>
            <w:tcMar>
              <w:top w:w="128" w:type="dxa"/>
              <w:left w:w="43" w:type="dxa"/>
              <w:bottom w:w="43" w:type="dxa"/>
              <w:right w:w="43" w:type="dxa"/>
            </w:tcMar>
          </w:tcPr>
          <w:p w14:paraId="4A9FC8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EABB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225472" w14:textId="77777777" w:rsidR="00EE2529" w:rsidRPr="00C81B84" w:rsidRDefault="00AD5E1E" w:rsidP="00C81B84">
            <w:r w:rsidRPr="00C81B84">
              <w:t>fra kr 370 942 000 til kr 355 302 000</w:t>
            </w:r>
          </w:p>
        </w:tc>
        <w:tc>
          <w:tcPr>
            <w:tcW w:w="1400" w:type="dxa"/>
            <w:tcBorders>
              <w:top w:val="nil"/>
              <w:left w:val="nil"/>
              <w:bottom w:val="nil"/>
              <w:right w:val="nil"/>
            </w:tcBorders>
            <w:tcMar>
              <w:top w:w="128" w:type="dxa"/>
              <w:left w:w="43" w:type="dxa"/>
              <w:bottom w:w="43" w:type="dxa"/>
              <w:right w:w="43" w:type="dxa"/>
            </w:tcMar>
            <w:vAlign w:val="bottom"/>
          </w:tcPr>
          <w:p w14:paraId="460E70DB" w14:textId="77777777" w:rsidR="00EE2529" w:rsidRPr="00C81B84" w:rsidRDefault="00EE2529" w:rsidP="00C81B84"/>
        </w:tc>
      </w:tr>
      <w:tr w:rsidR="00EE2529" w:rsidRPr="00C81B84" w14:paraId="0B0E14CE" w14:textId="77777777">
        <w:trPr>
          <w:trHeight w:val="380"/>
        </w:trPr>
        <w:tc>
          <w:tcPr>
            <w:tcW w:w="680" w:type="dxa"/>
            <w:tcBorders>
              <w:top w:val="nil"/>
              <w:left w:val="nil"/>
              <w:bottom w:val="nil"/>
              <w:right w:val="nil"/>
            </w:tcBorders>
            <w:tcMar>
              <w:top w:w="128" w:type="dxa"/>
              <w:left w:w="43" w:type="dxa"/>
              <w:bottom w:w="43" w:type="dxa"/>
              <w:right w:w="43" w:type="dxa"/>
            </w:tcMar>
          </w:tcPr>
          <w:p w14:paraId="7BF5CB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893D62"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6F04A1F4" w14:textId="77777777" w:rsidR="00EE2529" w:rsidRPr="00C81B84" w:rsidRDefault="00AD5E1E" w:rsidP="00C81B84">
            <w:r w:rsidRPr="00C81B84">
              <w:t xml:space="preserve">Rusarbeid,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C6072D" w14:textId="77777777" w:rsidR="00EE2529" w:rsidRPr="00C81B84" w:rsidRDefault="00AD5E1E" w:rsidP="00C81B84">
            <w:r w:rsidRPr="00C81B84">
              <w:t>10 360 000</w:t>
            </w:r>
          </w:p>
        </w:tc>
      </w:tr>
      <w:tr w:rsidR="00EE2529" w:rsidRPr="00C81B84" w14:paraId="49379A68" w14:textId="77777777">
        <w:trPr>
          <w:trHeight w:val="380"/>
        </w:trPr>
        <w:tc>
          <w:tcPr>
            <w:tcW w:w="680" w:type="dxa"/>
            <w:tcBorders>
              <w:top w:val="nil"/>
              <w:left w:val="nil"/>
              <w:bottom w:val="nil"/>
              <w:right w:val="nil"/>
            </w:tcBorders>
            <w:tcMar>
              <w:top w:w="128" w:type="dxa"/>
              <w:left w:w="43" w:type="dxa"/>
              <w:bottom w:w="43" w:type="dxa"/>
              <w:right w:w="43" w:type="dxa"/>
            </w:tcMar>
          </w:tcPr>
          <w:p w14:paraId="3640D2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E9328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45449B" w14:textId="77777777" w:rsidR="00EE2529" w:rsidRPr="00C81B84" w:rsidRDefault="00AD5E1E" w:rsidP="00C81B84">
            <w:r w:rsidRPr="00C81B84">
              <w:t>fra kr 443 766 000 til kr 454 126 000</w:t>
            </w:r>
          </w:p>
        </w:tc>
        <w:tc>
          <w:tcPr>
            <w:tcW w:w="1400" w:type="dxa"/>
            <w:tcBorders>
              <w:top w:val="nil"/>
              <w:left w:val="nil"/>
              <w:bottom w:val="nil"/>
              <w:right w:val="nil"/>
            </w:tcBorders>
            <w:tcMar>
              <w:top w:w="128" w:type="dxa"/>
              <w:left w:w="43" w:type="dxa"/>
              <w:bottom w:w="43" w:type="dxa"/>
              <w:right w:w="43" w:type="dxa"/>
            </w:tcMar>
            <w:vAlign w:val="bottom"/>
          </w:tcPr>
          <w:p w14:paraId="5C65D209" w14:textId="77777777" w:rsidR="00EE2529" w:rsidRPr="00C81B84" w:rsidRDefault="00EE2529" w:rsidP="00C81B84"/>
        </w:tc>
      </w:tr>
      <w:tr w:rsidR="00EE2529" w:rsidRPr="00C81B84" w14:paraId="1ED38859" w14:textId="77777777">
        <w:trPr>
          <w:trHeight w:val="380"/>
        </w:trPr>
        <w:tc>
          <w:tcPr>
            <w:tcW w:w="680" w:type="dxa"/>
            <w:tcBorders>
              <w:top w:val="nil"/>
              <w:left w:val="nil"/>
              <w:bottom w:val="nil"/>
              <w:right w:val="nil"/>
            </w:tcBorders>
            <w:tcMar>
              <w:top w:w="128" w:type="dxa"/>
              <w:left w:w="43" w:type="dxa"/>
              <w:bottom w:w="43" w:type="dxa"/>
              <w:right w:w="43" w:type="dxa"/>
            </w:tcMar>
          </w:tcPr>
          <w:p w14:paraId="752B5A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332F1C"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5A30C6E" w14:textId="77777777" w:rsidR="00EE2529" w:rsidRPr="00C81B84" w:rsidRDefault="00AD5E1E" w:rsidP="00C81B84">
            <w:r w:rsidRPr="00C81B84">
              <w:t xml:space="preserve">Brukere og pårørende,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B20A7D6" w14:textId="77777777" w:rsidR="00EE2529" w:rsidRPr="00C81B84" w:rsidRDefault="00AD5E1E" w:rsidP="00C81B84">
            <w:r w:rsidRPr="00C81B84">
              <w:t>3 486 000</w:t>
            </w:r>
          </w:p>
        </w:tc>
      </w:tr>
      <w:tr w:rsidR="00EE2529" w:rsidRPr="00C81B84" w14:paraId="3C3420B9" w14:textId="77777777">
        <w:trPr>
          <w:trHeight w:val="380"/>
        </w:trPr>
        <w:tc>
          <w:tcPr>
            <w:tcW w:w="680" w:type="dxa"/>
            <w:tcBorders>
              <w:top w:val="nil"/>
              <w:left w:val="nil"/>
              <w:bottom w:val="nil"/>
              <w:right w:val="nil"/>
            </w:tcBorders>
            <w:tcMar>
              <w:top w:w="128" w:type="dxa"/>
              <w:left w:w="43" w:type="dxa"/>
              <w:bottom w:w="43" w:type="dxa"/>
              <w:right w:w="43" w:type="dxa"/>
            </w:tcMar>
          </w:tcPr>
          <w:p w14:paraId="34227C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0A31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1F0DFC" w14:textId="77777777" w:rsidR="00EE2529" w:rsidRPr="00C81B84" w:rsidRDefault="00AD5E1E" w:rsidP="00C81B84">
            <w:r w:rsidRPr="00C81B84">
              <w:t>fra kr 164 511 000 til kr 161 025 000</w:t>
            </w:r>
          </w:p>
        </w:tc>
        <w:tc>
          <w:tcPr>
            <w:tcW w:w="1400" w:type="dxa"/>
            <w:tcBorders>
              <w:top w:val="nil"/>
              <w:left w:val="nil"/>
              <w:bottom w:val="nil"/>
              <w:right w:val="nil"/>
            </w:tcBorders>
            <w:tcMar>
              <w:top w:w="128" w:type="dxa"/>
              <w:left w:w="43" w:type="dxa"/>
              <w:bottom w:w="43" w:type="dxa"/>
              <w:right w:w="43" w:type="dxa"/>
            </w:tcMar>
            <w:vAlign w:val="bottom"/>
          </w:tcPr>
          <w:p w14:paraId="1668593C" w14:textId="77777777" w:rsidR="00EE2529" w:rsidRPr="00C81B84" w:rsidRDefault="00EE2529" w:rsidP="00C81B84"/>
        </w:tc>
      </w:tr>
      <w:tr w:rsidR="00EE2529" w:rsidRPr="00C81B84" w14:paraId="2CB76DC9" w14:textId="77777777">
        <w:trPr>
          <w:trHeight w:val="380"/>
        </w:trPr>
        <w:tc>
          <w:tcPr>
            <w:tcW w:w="680" w:type="dxa"/>
            <w:tcBorders>
              <w:top w:val="nil"/>
              <w:left w:val="nil"/>
              <w:bottom w:val="nil"/>
              <w:right w:val="nil"/>
            </w:tcBorders>
            <w:tcMar>
              <w:top w:w="128" w:type="dxa"/>
              <w:left w:w="43" w:type="dxa"/>
              <w:bottom w:w="43" w:type="dxa"/>
              <w:right w:w="43" w:type="dxa"/>
            </w:tcMar>
          </w:tcPr>
          <w:p w14:paraId="36D82F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A12B3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804A28C" w14:textId="77777777" w:rsidR="00EE2529" w:rsidRPr="00C81B84" w:rsidRDefault="00AD5E1E" w:rsidP="00C81B84">
            <w:r w:rsidRPr="00C81B84">
              <w:t xml:space="preserve">Frivillig arbeid mv.,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4DC911A" w14:textId="77777777" w:rsidR="00EE2529" w:rsidRPr="00C81B84" w:rsidRDefault="00AD5E1E" w:rsidP="00C81B84">
            <w:r w:rsidRPr="00C81B84">
              <w:t>43 452 000</w:t>
            </w:r>
          </w:p>
        </w:tc>
      </w:tr>
      <w:tr w:rsidR="00EE2529" w:rsidRPr="00C81B84" w14:paraId="414C0ACA" w14:textId="77777777">
        <w:trPr>
          <w:trHeight w:val="380"/>
        </w:trPr>
        <w:tc>
          <w:tcPr>
            <w:tcW w:w="680" w:type="dxa"/>
            <w:tcBorders>
              <w:top w:val="nil"/>
              <w:left w:val="nil"/>
              <w:bottom w:val="nil"/>
              <w:right w:val="nil"/>
            </w:tcBorders>
            <w:tcMar>
              <w:top w:w="128" w:type="dxa"/>
              <w:left w:w="43" w:type="dxa"/>
              <w:bottom w:w="43" w:type="dxa"/>
              <w:right w:w="43" w:type="dxa"/>
            </w:tcMar>
          </w:tcPr>
          <w:p w14:paraId="13FB7B9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C1BD0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7CA514" w14:textId="77777777" w:rsidR="00EE2529" w:rsidRPr="00C81B84" w:rsidRDefault="00AD5E1E" w:rsidP="00C81B84">
            <w:r w:rsidRPr="00C81B84">
              <w:t>fra kr 512 765 000 til kr 556 217 000</w:t>
            </w:r>
          </w:p>
        </w:tc>
        <w:tc>
          <w:tcPr>
            <w:tcW w:w="1400" w:type="dxa"/>
            <w:tcBorders>
              <w:top w:val="nil"/>
              <w:left w:val="nil"/>
              <w:bottom w:val="nil"/>
              <w:right w:val="nil"/>
            </w:tcBorders>
            <w:tcMar>
              <w:top w:w="128" w:type="dxa"/>
              <w:left w:w="43" w:type="dxa"/>
              <w:bottom w:w="43" w:type="dxa"/>
              <w:right w:w="43" w:type="dxa"/>
            </w:tcMar>
            <w:vAlign w:val="bottom"/>
          </w:tcPr>
          <w:p w14:paraId="78D5E8AC" w14:textId="77777777" w:rsidR="00EE2529" w:rsidRPr="00C81B84" w:rsidRDefault="00EE2529" w:rsidP="00C81B84"/>
        </w:tc>
      </w:tr>
      <w:tr w:rsidR="00EE2529" w:rsidRPr="00C81B84" w14:paraId="290A0E2E" w14:textId="77777777">
        <w:trPr>
          <w:trHeight w:val="380"/>
        </w:trPr>
        <w:tc>
          <w:tcPr>
            <w:tcW w:w="680" w:type="dxa"/>
            <w:tcBorders>
              <w:top w:val="nil"/>
              <w:left w:val="nil"/>
              <w:bottom w:val="nil"/>
              <w:right w:val="nil"/>
            </w:tcBorders>
            <w:tcMar>
              <w:top w:w="128" w:type="dxa"/>
              <w:left w:w="43" w:type="dxa"/>
              <w:bottom w:w="43" w:type="dxa"/>
              <w:right w:w="43" w:type="dxa"/>
            </w:tcMar>
          </w:tcPr>
          <w:p w14:paraId="1D46CE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69629E"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5F92463" w14:textId="77777777" w:rsidR="00EE2529" w:rsidRPr="00C81B84" w:rsidRDefault="00AD5E1E" w:rsidP="00C81B84">
            <w:r w:rsidRPr="00C81B84">
              <w:t>Utviklingstiltak mv., nedsettes med</w:t>
            </w:r>
          </w:p>
        </w:tc>
        <w:tc>
          <w:tcPr>
            <w:tcW w:w="1400" w:type="dxa"/>
            <w:tcBorders>
              <w:top w:val="nil"/>
              <w:left w:val="nil"/>
              <w:bottom w:val="nil"/>
              <w:right w:val="nil"/>
            </w:tcBorders>
            <w:tcMar>
              <w:top w:w="128" w:type="dxa"/>
              <w:left w:w="43" w:type="dxa"/>
              <w:bottom w:w="43" w:type="dxa"/>
              <w:right w:w="43" w:type="dxa"/>
            </w:tcMar>
            <w:vAlign w:val="bottom"/>
          </w:tcPr>
          <w:p w14:paraId="61F5AD66" w14:textId="77777777" w:rsidR="00EE2529" w:rsidRPr="00C81B84" w:rsidRDefault="00AD5E1E" w:rsidP="00C81B84">
            <w:r w:rsidRPr="00C81B84">
              <w:t>3 609 000</w:t>
            </w:r>
          </w:p>
        </w:tc>
      </w:tr>
      <w:tr w:rsidR="00EE2529" w:rsidRPr="00C81B84" w14:paraId="1029716D" w14:textId="77777777">
        <w:trPr>
          <w:trHeight w:val="380"/>
        </w:trPr>
        <w:tc>
          <w:tcPr>
            <w:tcW w:w="680" w:type="dxa"/>
            <w:tcBorders>
              <w:top w:val="nil"/>
              <w:left w:val="nil"/>
              <w:bottom w:val="nil"/>
              <w:right w:val="nil"/>
            </w:tcBorders>
            <w:tcMar>
              <w:top w:w="128" w:type="dxa"/>
              <w:left w:w="43" w:type="dxa"/>
              <w:bottom w:w="43" w:type="dxa"/>
              <w:right w:w="43" w:type="dxa"/>
            </w:tcMar>
          </w:tcPr>
          <w:p w14:paraId="01CEB2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9B51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A5808C" w14:textId="77777777" w:rsidR="00EE2529" w:rsidRPr="00C81B84" w:rsidRDefault="00AD5E1E" w:rsidP="00C81B84">
            <w:r w:rsidRPr="00C81B84">
              <w:t>fra kr 158 777 000 til kr 155 168 000</w:t>
            </w:r>
          </w:p>
        </w:tc>
        <w:tc>
          <w:tcPr>
            <w:tcW w:w="1400" w:type="dxa"/>
            <w:tcBorders>
              <w:top w:val="nil"/>
              <w:left w:val="nil"/>
              <w:bottom w:val="nil"/>
              <w:right w:val="nil"/>
            </w:tcBorders>
            <w:tcMar>
              <w:top w:w="128" w:type="dxa"/>
              <w:left w:w="43" w:type="dxa"/>
              <w:bottom w:w="43" w:type="dxa"/>
              <w:right w:w="43" w:type="dxa"/>
            </w:tcMar>
            <w:vAlign w:val="bottom"/>
          </w:tcPr>
          <w:p w14:paraId="5E4174C4" w14:textId="77777777" w:rsidR="00EE2529" w:rsidRPr="00C81B84" w:rsidRDefault="00EE2529" w:rsidP="00C81B84"/>
        </w:tc>
      </w:tr>
      <w:tr w:rsidR="00EE2529" w:rsidRPr="00C81B84" w14:paraId="291C42BE" w14:textId="77777777">
        <w:trPr>
          <w:trHeight w:val="380"/>
        </w:trPr>
        <w:tc>
          <w:tcPr>
            <w:tcW w:w="680" w:type="dxa"/>
            <w:tcBorders>
              <w:top w:val="nil"/>
              <w:left w:val="nil"/>
              <w:bottom w:val="nil"/>
              <w:right w:val="nil"/>
            </w:tcBorders>
            <w:tcMar>
              <w:top w:w="128" w:type="dxa"/>
              <w:left w:w="43" w:type="dxa"/>
              <w:bottom w:w="43" w:type="dxa"/>
              <w:right w:w="43" w:type="dxa"/>
            </w:tcMar>
          </w:tcPr>
          <w:p w14:paraId="20F11D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053BC5"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2CD2DBF8" w14:textId="77777777" w:rsidR="00EE2529" w:rsidRPr="00C81B84" w:rsidRDefault="00AD5E1E" w:rsidP="00C81B84">
            <w:r w:rsidRPr="00C81B84">
              <w:t xml:space="preserve">Kompetansesentre,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04D860C" w14:textId="77777777" w:rsidR="00EE2529" w:rsidRPr="00C81B84" w:rsidRDefault="00AD5E1E" w:rsidP="00C81B84">
            <w:r w:rsidRPr="00C81B84">
              <w:t>9 573 000</w:t>
            </w:r>
          </w:p>
        </w:tc>
      </w:tr>
      <w:tr w:rsidR="00EE2529" w:rsidRPr="00C81B84" w14:paraId="030556E5" w14:textId="77777777">
        <w:trPr>
          <w:trHeight w:val="380"/>
        </w:trPr>
        <w:tc>
          <w:tcPr>
            <w:tcW w:w="680" w:type="dxa"/>
            <w:tcBorders>
              <w:top w:val="nil"/>
              <w:left w:val="nil"/>
              <w:bottom w:val="nil"/>
              <w:right w:val="nil"/>
            </w:tcBorders>
            <w:tcMar>
              <w:top w:w="128" w:type="dxa"/>
              <w:left w:w="43" w:type="dxa"/>
              <w:bottom w:w="43" w:type="dxa"/>
              <w:right w:w="43" w:type="dxa"/>
            </w:tcMar>
          </w:tcPr>
          <w:p w14:paraId="3C3938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32EF6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16B95B" w14:textId="77777777" w:rsidR="00EE2529" w:rsidRPr="00C81B84" w:rsidRDefault="00AD5E1E" w:rsidP="00C81B84">
            <w:r w:rsidRPr="00C81B84">
              <w:t>fra kr 331 163 000 til kr 340 736 000</w:t>
            </w:r>
          </w:p>
        </w:tc>
        <w:tc>
          <w:tcPr>
            <w:tcW w:w="1400" w:type="dxa"/>
            <w:tcBorders>
              <w:top w:val="nil"/>
              <w:left w:val="nil"/>
              <w:bottom w:val="nil"/>
              <w:right w:val="nil"/>
            </w:tcBorders>
            <w:tcMar>
              <w:top w:w="128" w:type="dxa"/>
              <w:left w:w="43" w:type="dxa"/>
              <w:bottom w:w="43" w:type="dxa"/>
              <w:right w:w="43" w:type="dxa"/>
            </w:tcMar>
            <w:vAlign w:val="bottom"/>
          </w:tcPr>
          <w:p w14:paraId="75D18C6E" w14:textId="77777777" w:rsidR="00EE2529" w:rsidRPr="00C81B84" w:rsidRDefault="00EE2529" w:rsidP="00C81B84"/>
        </w:tc>
      </w:tr>
      <w:tr w:rsidR="00EE2529" w:rsidRPr="00C81B84" w14:paraId="17CAEF6A" w14:textId="77777777">
        <w:trPr>
          <w:trHeight w:val="380"/>
        </w:trPr>
        <w:tc>
          <w:tcPr>
            <w:tcW w:w="680" w:type="dxa"/>
            <w:tcBorders>
              <w:top w:val="nil"/>
              <w:left w:val="nil"/>
              <w:bottom w:val="nil"/>
              <w:right w:val="nil"/>
            </w:tcBorders>
            <w:tcMar>
              <w:top w:w="128" w:type="dxa"/>
              <w:left w:w="43" w:type="dxa"/>
              <w:bottom w:w="43" w:type="dxa"/>
              <w:right w:w="43" w:type="dxa"/>
            </w:tcMar>
          </w:tcPr>
          <w:p w14:paraId="7EE337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CC7F73"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9425BD5" w14:textId="77777777" w:rsidR="00EE2529" w:rsidRPr="00C81B84" w:rsidRDefault="00AD5E1E" w:rsidP="00C81B84">
            <w:r w:rsidRPr="00C81B84">
              <w:t xml:space="preserve">Vold og traumatisk stress,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1C9DA5C" w14:textId="77777777" w:rsidR="00EE2529" w:rsidRPr="00C81B84" w:rsidRDefault="00AD5E1E" w:rsidP="00C81B84">
            <w:r w:rsidRPr="00C81B84">
              <w:t>9 828 000</w:t>
            </w:r>
          </w:p>
        </w:tc>
      </w:tr>
      <w:tr w:rsidR="00EE2529" w:rsidRPr="00C81B84" w14:paraId="02B3CE62" w14:textId="77777777">
        <w:trPr>
          <w:trHeight w:val="380"/>
        </w:trPr>
        <w:tc>
          <w:tcPr>
            <w:tcW w:w="680" w:type="dxa"/>
            <w:tcBorders>
              <w:top w:val="nil"/>
              <w:left w:val="nil"/>
              <w:bottom w:val="nil"/>
              <w:right w:val="nil"/>
            </w:tcBorders>
            <w:tcMar>
              <w:top w:w="128" w:type="dxa"/>
              <w:left w:w="43" w:type="dxa"/>
              <w:bottom w:w="43" w:type="dxa"/>
              <w:right w:w="43" w:type="dxa"/>
            </w:tcMar>
          </w:tcPr>
          <w:p w14:paraId="5F4F6F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83D1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0214AD" w14:textId="77777777" w:rsidR="00EE2529" w:rsidRPr="00C81B84" w:rsidRDefault="00AD5E1E" w:rsidP="00C81B84">
            <w:r w:rsidRPr="00C81B84">
              <w:t>fra kr 272 878 000 til kr 282 706 000</w:t>
            </w:r>
          </w:p>
        </w:tc>
        <w:tc>
          <w:tcPr>
            <w:tcW w:w="1400" w:type="dxa"/>
            <w:tcBorders>
              <w:top w:val="nil"/>
              <w:left w:val="nil"/>
              <w:bottom w:val="nil"/>
              <w:right w:val="nil"/>
            </w:tcBorders>
            <w:tcMar>
              <w:top w:w="128" w:type="dxa"/>
              <w:left w:w="43" w:type="dxa"/>
              <w:bottom w:w="43" w:type="dxa"/>
              <w:right w:w="43" w:type="dxa"/>
            </w:tcMar>
            <w:vAlign w:val="bottom"/>
          </w:tcPr>
          <w:p w14:paraId="43DFFB2D" w14:textId="77777777" w:rsidR="00EE2529" w:rsidRPr="00C81B84" w:rsidRDefault="00EE2529" w:rsidP="00C81B84"/>
        </w:tc>
      </w:tr>
      <w:tr w:rsidR="00EE2529" w:rsidRPr="00C81B84" w14:paraId="5B7CAFE5" w14:textId="77777777">
        <w:trPr>
          <w:trHeight w:val="380"/>
        </w:trPr>
        <w:tc>
          <w:tcPr>
            <w:tcW w:w="680" w:type="dxa"/>
            <w:tcBorders>
              <w:top w:val="nil"/>
              <w:left w:val="nil"/>
              <w:bottom w:val="nil"/>
              <w:right w:val="nil"/>
            </w:tcBorders>
            <w:tcMar>
              <w:top w:w="128" w:type="dxa"/>
              <w:left w:w="43" w:type="dxa"/>
              <w:bottom w:w="43" w:type="dxa"/>
              <w:right w:w="43" w:type="dxa"/>
            </w:tcMar>
          </w:tcPr>
          <w:p w14:paraId="470141B2" w14:textId="77777777" w:rsidR="00EE2529" w:rsidRPr="00C81B84" w:rsidRDefault="00AD5E1E" w:rsidP="00C81B84">
            <w:r w:rsidRPr="00C81B84">
              <w:t>770</w:t>
            </w:r>
          </w:p>
        </w:tc>
        <w:tc>
          <w:tcPr>
            <w:tcW w:w="680" w:type="dxa"/>
            <w:tcBorders>
              <w:top w:val="nil"/>
              <w:left w:val="nil"/>
              <w:bottom w:val="nil"/>
              <w:right w:val="nil"/>
            </w:tcBorders>
            <w:tcMar>
              <w:top w:w="128" w:type="dxa"/>
              <w:left w:w="43" w:type="dxa"/>
              <w:bottom w:w="43" w:type="dxa"/>
              <w:right w:w="43" w:type="dxa"/>
            </w:tcMar>
          </w:tcPr>
          <w:p w14:paraId="1642171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7BCA03" w14:textId="77777777" w:rsidR="00EE2529" w:rsidRPr="00C81B84" w:rsidRDefault="00AD5E1E" w:rsidP="00C81B84">
            <w:r w:rsidRPr="00C81B84">
              <w:t>Tannhelsetjenester:</w:t>
            </w:r>
          </w:p>
        </w:tc>
        <w:tc>
          <w:tcPr>
            <w:tcW w:w="1400" w:type="dxa"/>
            <w:tcBorders>
              <w:top w:val="nil"/>
              <w:left w:val="nil"/>
              <w:bottom w:val="nil"/>
              <w:right w:val="nil"/>
            </w:tcBorders>
            <w:tcMar>
              <w:top w:w="128" w:type="dxa"/>
              <w:left w:w="43" w:type="dxa"/>
              <w:bottom w:w="43" w:type="dxa"/>
              <w:right w:w="43" w:type="dxa"/>
            </w:tcMar>
            <w:vAlign w:val="bottom"/>
          </w:tcPr>
          <w:p w14:paraId="2801789C" w14:textId="77777777" w:rsidR="00EE2529" w:rsidRPr="00C81B84" w:rsidRDefault="00EE2529" w:rsidP="00C81B84"/>
        </w:tc>
      </w:tr>
      <w:tr w:rsidR="00EE2529" w:rsidRPr="00C81B84" w14:paraId="21CE287E" w14:textId="77777777">
        <w:trPr>
          <w:trHeight w:val="640"/>
        </w:trPr>
        <w:tc>
          <w:tcPr>
            <w:tcW w:w="680" w:type="dxa"/>
            <w:tcBorders>
              <w:top w:val="nil"/>
              <w:left w:val="nil"/>
              <w:bottom w:val="nil"/>
              <w:right w:val="nil"/>
            </w:tcBorders>
            <w:tcMar>
              <w:top w:w="128" w:type="dxa"/>
              <w:left w:w="43" w:type="dxa"/>
              <w:bottom w:w="43" w:type="dxa"/>
              <w:right w:w="43" w:type="dxa"/>
            </w:tcMar>
          </w:tcPr>
          <w:p w14:paraId="5974C48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A3AF5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58B00C2"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A9166C" w14:textId="77777777" w:rsidR="00EE2529" w:rsidRPr="00C81B84" w:rsidRDefault="00AD5E1E" w:rsidP="00C81B84">
            <w:r w:rsidRPr="00C81B84">
              <w:t>898 000</w:t>
            </w:r>
          </w:p>
        </w:tc>
      </w:tr>
      <w:tr w:rsidR="00EE2529" w:rsidRPr="00C81B84" w14:paraId="40FDDD3C" w14:textId="77777777">
        <w:trPr>
          <w:trHeight w:val="380"/>
        </w:trPr>
        <w:tc>
          <w:tcPr>
            <w:tcW w:w="680" w:type="dxa"/>
            <w:tcBorders>
              <w:top w:val="nil"/>
              <w:left w:val="nil"/>
              <w:bottom w:val="nil"/>
              <w:right w:val="nil"/>
            </w:tcBorders>
            <w:tcMar>
              <w:top w:w="128" w:type="dxa"/>
              <w:left w:w="43" w:type="dxa"/>
              <w:bottom w:w="43" w:type="dxa"/>
              <w:right w:w="43" w:type="dxa"/>
            </w:tcMar>
          </w:tcPr>
          <w:p w14:paraId="7CF43BF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AD7C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9D5B4B" w14:textId="77777777" w:rsidR="00EE2529" w:rsidRPr="00C81B84" w:rsidRDefault="00AD5E1E" w:rsidP="00C81B84">
            <w:r w:rsidRPr="00C81B84">
              <w:t>fra kr 42 047 000 til kr 42 945 000</w:t>
            </w:r>
          </w:p>
        </w:tc>
        <w:tc>
          <w:tcPr>
            <w:tcW w:w="1400" w:type="dxa"/>
            <w:tcBorders>
              <w:top w:val="nil"/>
              <w:left w:val="nil"/>
              <w:bottom w:val="nil"/>
              <w:right w:val="nil"/>
            </w:tcBorders>
            <w:tcMar>
              <w:top w:w="128" w:type="dxa"/>
              <w:left w:w="43" w:type="dxa"/>
              <w:bottom w:w="43" w:type="dxa"/>
              <w:right w:w="43" w:type="dxa"/>
            </w:tcMar>
            <w:vAlign w:val="bottom"/>
          </w:tcPr>
          <w:p w14:paraId="61C440FC" w14:textId="77777777" w:rsidR="00EE2529" w:rsidRPr="00C81B84" w:rsidRDefault="00EE2529" w:rsidP="00C81B84"/>
        </w:tc>
      </w:tr>
      <w:tr w:rsidR="00EE2529" w:rsidRPr="00C81B84" w14:paraId="027417D9" w14:textId="77777777">
        <w:trPr>
          <w:trHeight w:val="380"/>
        </w:trPr>
        <w:tc>
          <w:tcPr>
            <w:tcW w:w="680" w:type="dxa"/>
            <w:tcBorders>
              <w:top w:val="nil"/>
              <w:left w:val="nil"/>
              <w:bottom w:val="nil"/>
              <w:right w:val="nil"/>
            </w:tcBorders>
            <w:tcMar>
              <w:top w:w="128" w:type="dxa"/>
              <w:left w:w="43" w:type="dxa"/>
              <w:bottom w:w="43" w:type="dxa"/>
              <w:right w:w="43" w:type="dxa"/>
            </w:tcMar>
          </w:tcPr>
          <w:p w14:paraId="661D30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E9A2D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6184622" w14:textId="77777777" w:rsidR="00EE2529" w:rsidRPr="00C81B84" w:rsidRDefault="00AD5E1E" w:rsidP="00C81B84">
            <w:r w:rsidRPr="00C81B84">
              <w:t xml:space="preserve">Tilskudd, </w:t>
            </w:r>
            <w:r w:rsidRPr="00AD5E1E">
              <w:rPr>
                <w:rStyle w:val="kursiv"/>
              </w:rPr>
              <w:t>kan overføres, kan nyttes under post 21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C4732C8" w14:textId="77777777" w:rsidR="00EE2529" w:rsidRPr="00C81B84" w:rsidRDefault="00AD5E1E" w:rsidP="00C81B84">
            <w:r w:rsidRPr="00C81B84">
              <w:t>24 918 000</w:t>
            </w:r>
          </w:p>
        </w:tc>
      </w:tr>
      <w:tr w:rsidR="00EE2529" w:rsidRPr="00C81B84" w14:paraId="25BA5BDE" w14:textId="77777777">
        <w:trPr>
          <w:trHeight w:val="380"/>
        </w:trPr>
        <w:tc>
          <w:tcPr>
            <w:tcW w:w="680" w:type="dxa"/>
            <w:tcBorders>
              <w:top w:val="nil"/>
              <w:left w:val="nil"/>
              <w:bottom w:val="nil"/>
              <w:right w:val="nil"/>
            </w:tcBorders>
            <w:tcMar>
              <w:top w:w="128" w:type="dxa"/>
              <w:left w:w="43" w:type="dxa"/>
              <w:bottom w:w="43" w:type="dxa"/>
              <w:right w:w="43" w:type="dxa"/>
            </w:tcMar>
          </w:tcPr>
          <w:p w14:paraId="3AC396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7589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2FD318" w14:textId="77777777" w:rsidR="00EE2529" w:rsidRPr="00C81B84" w:rsidRDefault="00AD5E1E" w:rsidP="00C81B84">
            <w:r w:rsidRPr="00C81B84">
              <w:t>fra kr 425 194 000 til kr 400 276 000</w:t>
            </w:r>
          </w:p>
        </w:tc>
        <w:tc>
          <w:tcPr>
            <w:tcW w:w="1400" w:type="dxa"/>
            <w:tcBorders>
              <w:top w:val="nil"/>
              <w:left w:val="nil"/>
              <w:bottom w:val="nil"/>
              <w:right w:val="nil"/>
            </w:tcBorders>
            <w:tcMar>
              <w:top w:w="128" w:type="dxa"/>
              <w:left w:w="43" w:type="dxa"/>
              <w:bottom w:w="43" w:type="dxa"/>
              <w:right w:w="43" w:type="dxa"/>
            </w:tcMar>
            <w:vAlign w:val="bottom"/>
          </w:tcPr>
          <w:p w14:paraId="79C2155C" w14:textId="77777777" w:rsidR="00EE2529" w:rsidRPr="00C81B84" w:rsidRDefault="00EE2529" w:rsidP="00C81B84"/>
        </w:tc>
      </w:tr>
      <w:tr w:rsidR="00EE2529" w:rsidRPr="00C81B84" w14:paraId="7D1B313A" w14:textId="77777777">
        <w:trPr>
          <w:trHeight w:val="380"/>
        </w:trPr>
        <w:tc>
          <w:tcPr>
            <w:tcW w:w="680" w:type="dxa"/>
            <w:tcBorders>
              <w:top w:val="nil"/>
              <w:left w:val="nil"/>
              <w:bottom w:val="nil"/>
              <w:right w:val="nil"/>
            </w:tcBorders>
            <w:tcMar>
              <w:top w:w="128" w:type="dxa"/>
              <w:left w:w="43" w:type="dxa"/>
              <w:bottom w:w="43" w:type="dxa"/>
              <w:right w:w="43" w:type="dxa"/>
            </w:tcMar>
          </w:tcPr>
          <w:p w14:paraId="7963076C" w14:textId="77777777" w:rsidR="00EE2529" w:rsidRPr="00C81B84" w:rsidRDefault="00AD5E1E" w:rsidP="00C81B84">
            <w:r w:rsidRPr="00C81B84">
              <w:t>780</w:t>
            </w:r>
          </w:p>
        </w:tc>
        <w:tc>
          <w:tcPr>
            <w:tcW w:w="680" w:type="dxa"/>
            <w:tcBorders>
              <w:top w:val="nil"/>
              <w:left w:val="nil"/>
              <w:bottom w:val="nil"/>
              <w:right w:val="nil"/>
            </w:tcBorders>
            <w:tcMar>
              <w:top w:w="128" w:type="dxa"/>
              <w:left w:w="43" w:type="dxa"/>
              <w:bottom w:w="43" w:type="dxa"/>
              <w:right w:w="43" w:type="dxa"/>
            </w:tcMar>
          </w:tcPr>
          <w:p w14:paraId="6720A7C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D16CB6" w14:textId="77777777" w:rsidR="00EE2529" w:rsidRPr="00C81B84" w:rsidRDefault="00AD5E1E" w:rsidP="00C81B84">
            <w:r w:rsidRPr="00C81B84">
              <w:t>Forskning:</w:t>
            </w:r>
          </w:p>
        </w:tc>
        <w:tc>
          <w:tcPr>
            <w:tcW w:w="1400" w:type="dxa"/>
            <w:tcBorders>
              <w:top w:val="nil"/>
              <w:left w:val="nil"/>
              <w:bottom w:val="nil"/>
              <w:right w:val="nil"/>
            </w:tcBorders>
            <w:tcMar>
              <w:top w:w="128" w:type="dxa"/>
              <w:left w:w="43" w:type="dxa"/>
              <w:bottom w:w="43" w:type="dxa"/>
              <w:right w:w="43" w:type="dxa"/>
            </w:tcMar>
            <w:vAlign w:val="bottom"/>
          </w:tcPr>
          <w:p w14:paraId="7F445FC6" w14:textId="77777777" w:rsidR="00EE2529" w:rsidRPr="00C81B84" w:rsidRDefault="00EE2529" w:rsidP="00C81B84"/>
        </w:tc>
      </w:tr>
      <w:tr w:rsidR="00EE2529" w:rsidRPr="00C81B84" w14:paraId="465C086F" w14:textId="77777777">
        <w:trPr>
          <w:trHeight w:val="380"/>
        </w:trPr>
        <w:tc>
          <w:tcPr>
            <w:tcW w:w="680" w:type="dxa"/>
            <w:tcBorders>
              <w:top w:val="nil"/>
              <w:left w:val="nil"/>
              <w:bottom w:val="nil"/>
              <w:right w:val="nil"/>
            </w:tcBorders>
            <w:tcMar>
              <w:top w:w="128" w:type="dxa"/>
              <w:left w:w="43" w:type="dxa"/>
              <w:bottom w:w="43" w:type="dxa"/>
              <w:right w:w="43" w:type="dxa"/>
            </w:tcMar>
          </w:tcPr>
          <w:p w14:paraId="173C79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0D1D75"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402FC6B4" w14:textId="77777777" w:rsidR="00EE2529" w:rsidRPr="00C81B84" w:rsidRDefault="00AD5E1E" w:rsidP="00C81B84">
            <w:r w:rsidRPr="00C81B84">
              <w:t>Norges forskningsråd mv., forhøyes med</w:t>
            </w:r>
          </w:p>
        </w:tc>
        <w:tc>
          <w:tcPr>
            <w:tcW w:w="1400" w:type="dxa"/>
            <w:tcBorders>
              <w:top w:val="nil"/>
              <w:left w:val="nil"/>
              <w:bottom w:val="nil"/>
              <w:right w:val="nil"/>
            </w:tcBorders>
            <w:tcMar>
              <w:top w:w="128" w:type="dxa"/>
              <w:left w:w="43" w:type="dxa"/>
              <w:bottom w:w="43" w:type="dxa"/>
              <w:right w:w="43" w:type="dxa"/>
            </w:tcMar>
            <w:vAlign w:val="bottom"/>
          </w:tcPr>
          <w:p w14:paraId="03E6BFE3" w14:textId="77777777" w:rsidR="00EE2529" w:rsidRPr="00C81B84" w:rsidRDefault="00AD5E1E" w:rsidP="00C81B84">
            <w:r w:rsidRPr="00C81B84">
              <w:t>8 142 000</w:t>
            </w:r>
          </w:p>
        </w:tc>
      </w:tr>
      <w:tr w:rsidR="00EE2529" w:rsidRPr="00C81B84" w14:paraId="4A90342C" w14:textId="77777777">
        <w:trPr>
          <w:trHeight w:val="380"/>
        </w:trPr>
        <w:tc>
          <w:tcPr>
            <w:tcW w:w="680" w:type="dxa"/>
            <w:tcBorders>
              <w:top w:val="nil"/>
              <w:left w:val="nil"/>
              <w:bottom w:val="nil"/>
              <w:right w:val="nil"/>
            </w:tcBorders>
            <w:tcMar>
              <w:top w:w="128" w:type="dxa"/>
              <w:left w:w="43" w:type="dxa"/>
              <w:bottom w:w="43" w:type="dxa"/>
              <w:right w:w="43" w:type="dxa"/>
            </w:tcMar>
          </w:tcPr>
          <w:p w14:paraId="53BC612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E876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07A838" w14:textId="77777777" w:rsidR="00EE2529" w:rsidRPr="00C81B84" w:rsidRDefault="00AD5E1E" w:rsidP="00C81B84">
            <w:r w:rsidRPr="00C81B84">
              <w:t>fra kr 381 211 000 til kr 389 353 000</w:t>
            </w:r>
          </w:p>
        </w:tc>
        <w:tc>
          <w:tcPr>
            <w:tcW w:w="1400" w:type="dxa"/>
            <w:tcBorders>
              <w:top w:val="nil"/>
              <w:left w:val="nil"/>
              <w:bottom w:val="nil"/>
              <w:right w:val="nil"/>
            </w:tcBorders>
            <w:tcMar>
              <w:top w:w="128" w:type="dxa"/>
              <w:left w:w="43" w:type="dxa"/>
              <w:bottom w:w="43" w:type="dxa"/>
              <w:right w:w="43" w:type="dxa"/>
            </w:tcMar>
            <w:vAlign w:val="bottom"/>
          </w:tcPr>
          <w:p w14:paraId="29CD7863" w14:textId="77777777" w:rsidR="00EE2529" w:rsidRPr="00C81B84" w:rsidRDefault="00EE2529" w:rsidP="00C81B84"/>
        </w:tc>
      </w:tr>
      <w:tr w:rsidR="00EE2529" w:rsidRPr="00C81B84" w14:paraId="5D053D4D" w14:textId="77777777">
        <w:trPr>
          <w:trHeight w:val="380"/>
        </w:trPr>
        <w:tc>
          <w:tcPr>
            <w:tcW w:w="680" w:type="dxa"/>
            <w:tcBorders>
              <w:top w:val="nil"/>
              <w:left w:val="nil"/>
              <w:bottom w:val="nil"/>
              <w:right w:val="nil"/>
            </w:tcBorders>
            <w:tcMar>
              <w:top w:w="128" w:type="dxa"/>
              <w:left w:w="43" w:type="dxa"/>
              <w:bottom w:w="43" w:type="dxa"/>
              <w:right w:w="43" w:type="dxa"/>
            </w:tcMar>
          </w:tcPr>
          <w:p w14:paraId="192E5D65" w14:textId="77777777" w:rsidR="00EE2529" w:rsidRPr="00C81B84" w:rsidRDefault="00AD5E1E" w:rsidP="00C81B84">
            <w:r w:rsidRPr="00C81B84">
              <w:t>781</w:t>
            </w:r>
          </w:p>
        </w:tc>
        <w:tc>
          <w:tcPr>
            <w:tcW w:w="680" w:type="dxa"/>
            <w:tcBorders>
              <w:top w:val="nil"/>
              <w:left w:val="nil"/>
              <w:bottom w:val="nil"/>
              <w:right w:val="nil"/>
            </w:tcBorders>
            <w:tcMar>
              <w:top w:w="128" w:type="dxa"/>
              <w:left w:w="43" w:type="dxa"/>
              <w:bottom w:w="43" w:type="dxa"/>
              <w:right w:w="43" w:type="dxa"/>
            </w:tcMar>
          </w:tcPr>
          <w:p w14:paraId="22C1A4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C77D7F" w14:textId="77777777" w:rsidR="00EE2529" w:rsidRPr="00C81B84" w:rsidRDefault="00AD5E1E" w:rsidP="00C81B84">
            <w:r w:rsidRPr="00C81B84">
              <w:t>Forsøk og utvikling mv.:</w:t>
            </w:r>
          </w:p>
        </w:tc>
        <w:tc>
          <w:tcPr>
            <w:tcW w:w="1400" w:type="dxa"/>
            <w:tcBorders>
              <w:top w:val="nil"/>
              <w:left w:val="nil"/>
              <w:bottom w:val="nil"/>
              <w:right w:val="nil"/>
            </w:tcBorders>
            <w:tcMar>
              <w:top w:w="128" w:type="dxa"/>
              <w:left w:w="43" w:type="dxa"/>
              <w:bottom w:w="43" w:type="dxa"/>
              <w:right w:w="43" w:type="dxa"/>
            </w:tcMar>
            <w:vAlign w:val="bottom"/>
          </w:tcPr>
          <w:p w14:paraId="75266533" w14:textId="77777777" w:rsidR="00EE2529" w:rsidRPr="00C81B84" w:rsidRDefault="00EE2529" w:rsidP="00C81B84"/>
        </w:tc>
      </w:tr>
      <w:tr w:rsidR="00EE2529" w:rsidRPr="00C81B84" w14:paraId="7AC62AF0" w14:textId="77777777">
        <w:trPr>
          <w:trHeight w:val="640"/>
        </w:trPr>
        <w:tc>
          <w:tcPr>
            <w:tcW w:w="680" w:type="dxa"/>
            <w:tcBorders>
              <w:top w:val="nil"/>
              <w:left w:val="nil"/>
              <w:bottom w:val="nil"/>
              <w:right w:val="nil"/>
            </w:tcBorders>
            <w:tcMar>
              <w:top w:w="128" w:type="dxa"/>
              <w:left w:w="43" w:type="dxa"/>
              <w:bottom w:w="43" w:type="dxa"/>
              <w:right w:w="43" w:type="dxa"/>
            </w:tcMar>
          </w:tcPr>
          <w:p w14:paraId="2D0DA2D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2CF33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A7B480A" w14:textId="77777777" w:rsidR="00EE2529" w:rsidRPr="00C81B84" w:rsidRDefault="00AD5E1E" w:rsidP="00C81B84">
            <w:r w:rsidRPr="00C81B84">
              <w:t xml:space="preserve">Spesielle driftsutgifter, </w:t>
            </w:r>
            <w:r w:rsidRPr="00AD5E1E">
              <w:rPr>
                <w:rStyle w:val="kursiv"/>
              </w:rPr>
              <w:t>kan overføres, kan nyttes under post 79</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6879759" w14:textId="77777777" w:rsidR="00EE2529" w:rsidRPr="00C81B84" w:rsidRDefault="00AD5E1E" w:rsidP="00C81B84">
            <w:r w:rsidRPr="00C81B84">
              <w:t>1 955 000</w:t>
            </w:r>
          </w:p>
        </w:tc>
      </w:tr>
      <w:tr w:rsidR="00EE2529" w:rsidRPr="00C81B84" w14:paraId="2AC80D7A" w14:textId="77777777">
        <w:trPr>
          <w:trHeight w:val="380"/>
        </w:trPr>
        <w:tc>
          <w:tcPr>
            <w:tcW w:w="680" w:type="dxa"/>
            <w:tcBorders>
              <w:top w:val="nil"/>
              <w:left w:val="nil"/>
              <w:bottom w:val="nil"/>
              <w:right w:val="nil"/>
            </w:tcBorders>
            <w:tcMar>
              <w:top w:w="128" w:type="dxa"/>
              <w:left w:w="43" w:type="dxa"/>
              <w:bottom w:w="43" w:type="dxa"/>
              <w:right w:w="43" w:type="dxa"/>
            </w:tcMar>
          </w:tcPr>
          <w:p w14:paraId="1F6A31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06303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74692D" w14:textId="77777777" w:rsidR="00EE2529" w:rsidRPr="00C81B84" w:rsidRDefault="00AD5E1E" w:rsidP="00C81B84">
            <w:r w:rsidRPr="00C81B84">
              <w:t>fra kr 21 986 000 til kr 20 031 000</w:t>
            </w:r>
          </w:p>
        </w:tc>
        <w:tc>
          <w:tcPr>
            <w:tcW w:w="1400" w:type="dxa"/>
            <w:tcBorders>
              <w:top w:val="nil"/>
              <w:left w:val="nil"/>
              <w:bottom w:val="nil"/>
              <w:right w:val="nil"/>
            </w:tcBorders>
            <w:tcMar>
              <w:top w:w="128" w:type="dxa"/>
              <w:left w:w="43" w:type="dxa"/>
              <w:bottom w:w="43" w:type="dxa"/>
              <w:right w:w="43" w:type="dxa"/>
            </w:tcMar>
            <w:vAlign w:val="bottom"/>
          </w:tcPr>
          <w:p w14:paraId="7CF3A9DA" w14:textId="77777777" w:rsidR="00EE2529" w:rsidRPr="00C81B84" w:rsidRDefault="00EE2529" w:rsidP="00C81B84"/>
        </w:tc>
      </w:tr>
      <w:tr w:rsidR="00EE2529" w:rsidRPr="00C81B84" w14:paraId="685DDA15" w14:textId="77777777">
        <w:trPr>
          <w:trHeight w:val="380"/>
        </w:trPr>
        <w:tc>
          <w:tcPr>
            <w:tcW w:w="680" w:type="dxa"/>
            <w:tcBorders>
              <w:top w:val="nil"/>
              <w:left w:val="nil"/>
              <w:bottom w:val="nil"/>
              <w:right w:val="nil"/>
            </w:tcBorders>
            <w:tcMar>
              <w:top w:w="128" w:type="dxa"/>
              <w:left w:w="43" w:type="dxa"/>
              <w:bottom w:w="43" w:type="dxa"/>
              <w:right w:w="43" w:type="dxa"/>
            </w:tcMar>
          </w:tcPr>
          <w:p w14:paraId="57B9CF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64993A"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445705AF" w14:textId="77777777" w:rsidR="00EE2529" w:rsidRPr="00C81B84" w:rsidRDefault="00AD5E1E" w:rsidP="00C81B84">
            <w:r w:rsidRPr="00C81B84">
              <w:t xml:space="preserve">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981EC94" w14:textId="77777777" w:rsidR="00EE2529" w:rsidRPr="00C81B84" w:rsidRDefault="00AD5E1E" w:rsidP="00C81B84">
            <w:r w:rsidRPr="00C81B84">
              <w:t>1 221 000</w:t>
            </w:r>
          </w:p>
        </w:tc>
      </w:tr>
      <w:tr w:rsidR="00EE2529" w:rsidRPr="00C81B84" w14:paraId="6C46B152" w14:textId="77777777">
        <w:trPr>
          <w:trHeight w:val="380"/>
        </w:trPr>
        <w:tc>
          <w:tcPr>
            <w:tcW w:w="680" w:type="dxa"/>
            <w:tcBorders>
              <w:top w:val="nil"/>
              <w:left w:val="nil"/>
              <w:bottom w:val="nil"/>
              <w:right w:val="nil"/>
            </w:tcBorders>
            <w:tcMar>
              <w:top w:w="128" w:type="dxa"/>
              <w:left w:w="43" w:type="dxa"/>
              <w:bottom w:w="43" w:type="dxa"/>
              <w:right w:w="43" w:type="dxa"/>
            </w:tcMar>
          </w:tcPr>
          <w:p w14:paraId="73843C2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05A7C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022287" w14:textId="77777777" w:rsidR="00EE2529" w:rsidRPr="00C81B84" w:rsidRDefault="00AD5E1E" w:rsidP="00C81B84">
            <w:r w:rsidRPr="00C81B84">
              <w:t>fra kr 57 164 000 til kr 58 385 000</w:t>
            </w:r>
          </w:p>
        </w:tc>
        <w:tc>
          <w:tcPr>
            <w:tcW w:w="1400" w:type="dxa"/>
            <w:tcBorders>
              <w:top w:val="nil"/>
              <w:left w:val="nil"/>
              <w:bottom w:val="nil"/>
              <w:right w:val="nil"/>
            </w:tcBorders>
            <w:tcMar>
              <w:top w:w="128" w:type="dxa"/>
              <w:left w:w="43" w:type="dxa"/>
              <w:bottom w:w="43" w:type="dxa"/>
              <w:right w:w="43" w:type="dxa"/>
            </w:tcMar>
            <w:vAlign w:val="bottom"/>
          </w:tcPr>
          <w:p w14:paraId="1BF39FD0" w14:textId="77777777" w:rsidR="00EE2529" w:rsidRPr="00C81B84" w:rsidRDefault="00EE2529" w:rsidP="00C81B84"/>
        </w:tc>
      </w:tr>
      <w:tr w:rsidR="00EE2529" w:rsidRPr="00C81B84" w14:paraId="4CEA8B58" w14:textId="77777777">
        <w:trPr>
          <w:trHeight w:val="380"/>
        </w:trPr>
        <w:tc>
          <w:tcPr>
            <w:tcW w:w="680" w:type="dxa"/>
            <w:tcBorders>
              <w:top w:val="nil"/>
              <w:left w:val="nil"/>
              <w:bottom w:val="nil"/>
              <w:right w:val="nil"/>
            </w:tcBorders>
            <w:tcMar>
              <w:top w:w="128" w:type="dxa"/>
              <w:left w:w="43" w:type="dxa"/>
              <w:bottom w:w="43" w:type="dxa"/>
              <w:right w:w="43" w:type="dxa"/>
            </w:tcMar>
          </w:tcPr>
          <w:p w14:paraId="6F0D90EB" w14:textId="77777777" w:rsidR="00EE2529" w:rsidRPr="00C81B84" w:rsidRDefault="00AD5E1E" w:rsidP="00C81B84">
            <w:r w:rsidRPr="00C81B84">
              <w:t>783</w:t>
            </w:r>
          </w:p>
        </w:tc>
        <w:tc>
          <w:tcPr>
            <w:tcW w:w="680" w:type="dxa"/>
            <w:tcBorders>
              <w:top w:val="nil"/>
              <w:left w:val="nil"/>
              <w:bottom w:val="nil"/>
              <w:right w:val="nil"/>
            </w:tcBorders>
            <w:tcMar>
              <w:top w:w="128" w:type="dxa"/>
              <w:left w:w="43" w:type="dxa"/>
              <w:bottom w:w="43" w:type="dxa"/>
              <w:right w:w="43" w:type="dxa"/>
            </w:tcMar>
          </w:tcPr>
          <w:p w14:paraId="767D8A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39DEFA" w14:textId="77777777" w:rsidR="00EE2529" w:rsidRPr="00C81B84" w:rsidRDefault="00AD5E1E" w:rsidP="00C81B84">
            <w:r w:rsidRPr="00C81B84">
              <w:t>Personell:</w:t>
            </w:r>
          </w:p>
        </w:tc>
        <w:tc>
          <w:tcPr>
            <w:tcW w:w="1400" w:type="dxa"/>
            <w:tcBorders>
              <w:top w:val="nil"/>
              <w:left w:val="nil"/>
              <w:bottom w:val="nil"/>
              <w:right w:val="nil"/>
            </w:tcBorders>
            <w:tcMar>
              <w:top w:w="128" w:type="dxa"/>
              <w:left w:w="43" w:type="dxa"/>
              <w:bottom w:w="43" w:type="dxa"/>
              <w:right w:w="43" w:type="dxa"/>
            </w:tcMar>
            <w:vAlign w:val="bottom"/>
          </w:tcPr>
          <w:p w14:paraId="4C2BF1DD" w14:textId="77777777" w:rsidR="00EE2529" w:rsidRPr="00C81B84" w:rsidRDefault="00EE2529" w:rsidP="00C81B84"/>
        </w:tc>
      </w:tr>
      <w:tr w:rsidR="00EE2529" w:rsidRPr="00C81B84" w14:paraId="612464DD" w14:textId="77777777">
        <w:trPr>
          <w:trHeight w:val="380"/>
        </w:trPr>
        <w:tc>
          <w:tcPr>
            <w:tcW w:w="680" w:type="dxa"/>
            <w:tcBorders>
              <w:top w:val="nil"/>
              <w:left w:val="nil"/>
              <w:bottom w:val="nil"/>
              <w:right w:val="nil"/>
            </w:tcBorders>
            <w:tcMar>
              <w:top w:w="128" w:type="dxa"/>
              <w:left w:w="43" w:type="dxa"/>
              <w:bottom w:w="43" w:type="dxa"/>
              <w:right w:w="43" w:type="dxa"/>
            </w:tcMar>
          </w:tcPr>
          <w:p w14:paraId="5CF0839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F407E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9E0D60E" w14:textId="77777777" w:rsidR="00EE2529" w:rsidRPr="00C81B84" w:rsidRDefault="00AD5E1E" w:rsidP="00C81B84">
            <w:r w:rsidRPr="00C81B84">
              <w:t xml:space="preserve">Spesielle driftsutgifter, </w:t>
            </w:r>
            <w:r w:rsidRPr="00AD5E1E">
              <w:rPr>
                <w:rStyle w:val="kursiv"/>
              </w:rPr>
              <w:t>kan nyttes under post 79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180B174" w14:textId="77777777" w:rsidR="00EE2529" w:rsidRPr="00C81B84" w:rsidRDefault="00AD5E1E" w:rsidP="00C81B84">
            <w:r w:rsidRPr="00C81B84">
              <w:t>724 000</w:t>
            </w:r>
          </w:p>
        </w:tc>
      </w:tr>
      <w:tr w:rsidR="00EE2529" w:rsidRPr="00C81B84" w14:paraId="25D72079" w14:textId="77777777">
        <w:trPr>
          <w:trHeight w:val="380"/>
        </w:trPr>
        <w:tc>
          <w:tcPr>
            <w:tcW w:w="680" w:type="dxa"/>
            <w:tcBorders>
              <w:top w:val="nil"/>
              <w:left w:val="nil"/>
              <w:bottom w:val="nil"/>
              <w:right w:val="nil"/>
            </w:tcBorders>
            <w:tcMar>
              <w:top w:w="128" w:type="dxa"/>
              <w:left w:w="43" w:type="dxa"/>
              <w:bottom w:w="43" w:type="dxa"/>
              <w:right w:w="43" w:type="dxa"/>
            </w:tcMar>
          </w:tcPr>
          <w:p w14:paraId="4C3E55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5709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19FEC5" w14:textId="77777777" w:rsidR="00EE2529" w:rsidRPr="00C81B84" w:rsidRDefault="00AD5E1E" w:rsidP="00C81B84">
            <w:r w:rsidRPr="00C81B84">
              <w:t>fra kr 33 894 000 til kr 34 618 000</w:t>
            </w:r>
          </w:p>
        </w:tc>
        <w:tc>
          <w:tcPr>
            <w:tcW w:w="1400" w:type="dxa"/>
            <w:tcBorders>
              <w:top w:val="nil"/>
              <w:left w:val="nil"/>
              <w:bottom w:val="nil"/>
              <w:right w:val="nil"/>
            </w:tcBorders>
            <w:tcMar>
              <w:top w:w="128" w:type="dxa"/>
              <w:left w:w="43" w:type="dxa"/>
              <w:bottom w:w="43" w:type="dxa"/>
              <w:right w:w="43" w:type="dxa"/>
            </w:tcMar>
            <w:vAlign w:val="bottom"/>
          </w:tcPr>
          <w:p w14:paraId="4C4FA0C2" w14:textId="77777777" w:rsidR="00EE2529" w:rsidRPr="00C81B84" w:rsidRDefault="00EE2529" w:rsidP="00C81B84"/>
        </w:tc>
      </w:tr>
      <w:tr w:rsidR="00EE2529" w:rsidRPr="00C81B84" w14:paraId="560305C5" w14:textId="77777777">
        <w:trPr>
          <w:trHeight w:val="380"/>
        </w:trPr>
        <w:tc>
          <w:tcPr>
            <w:tcW w:w="680" w:type="dxa"/>
            <w:tcBorders>
              <w:top w:val="nil"/>
              <w:left w:val="nil"/>
              <w:bottom w:val="nil"/>
              <w:right w:val="nil"/>
            </w:tcBorders>
            <w:tcMar>
              <w:top w:w="128" w:type="dxa"/>
              <w:left w:w="43" w:type="dxa"/>
              <w:bottom w:w="43" w:type="dxa"/>
              <w:right w:w="43" w:type="dxa"/>
            </w:tcMar>
          </w:tcPr>
          <w:p w14:paraId="49058E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314A0F"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7EF307B9" w14:textId="77777777" w:rsidR="00EE2529" w:rsidRPr="00C81B84" w:rsidRDefault="00AD5E1E" w:rsidP="00C81B84">
            <w:r w:rsidRPr="00C81B84">
              <w:t>Tilskudd til kommuner, forhøyes med</w:t>
            </w:r>
          </w:p>
        </w:tc>
        <w:tc>
          <w:tcPr>
            <w:tcW w:w="1400" w:type="dxa"/>
            <w:tcBorders>
              <w:top w:val="nil"/>
              <w:left w:val="nil"/>
              <w:bottom w:val="nil"/>
              <w:right w:val="nil"/>
            </w:tcBorders>
            <w:tcMar>
              <w:top w:w="128" w:type="dxa"/>
              <w:left w:w="43" w:type="dxa"/>
              <w:bottom w:w="43" w:type="dxa"/>
              <w:right w:w="43" w:type="dxa"/>
            </w:tcMar>
            <w:vAlign w:val="bottom"/>
          </w:tcPr>
          <w:p w14:paraId="4C7C4229" w14:textId="77777777" w:rsidR="00EE2529" w:rsidRPr="00C81B84" w:rsidRDefault="00AD5E1E" w:rsidP="00C81B84">
            <w:r w:rsidRPr="00C81B84">
              <w:t>5 102 000</w:t>
            </w:r>
          </w:p>
        </w:tc>
      </w:tr>
      <w:tr w:rsidR="00EE2529" w:rsidRPr="00C81B84" w14:paraId="2E0FC4C6" w14:textId="77777777">
        <w:trPr>
          <w:trHeight w:val="380"/>
        </w:trPr>
        <w:tc>
          <w:tcPr>
            <w:tcW w:w="680" w:type="dxa"/>
            <w:tcBorders>
              <w:top w:val="nil"/>
              <w:left w:val="nil"/>
              <w:bottom w:val="nil"/>
              <w:right w:val="nil"/>
            </w:tcBorders>
            <w:tcMar>
              <w:top w:w="128" w:type="dxa"/>
              <w:left w:w="43" w:type="dxa"/>
              <w:bottom w:w="43" w:type="dxa"/>
              <w:right w:w="43" w:type="dxa"/>
            </w:tcMar>
          </w:tcPr>
          <w:p w14:paraId="4D013F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EC9D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617A8D" w14:textId="77777777" w:rsidR="00EE2529" w:rsidRPr="00C81B84" w:rsidRDefault="00AD5E1E" w:rsidP="00C81B84">
            <w:r w:rsidRPr="00C81B84">
              <w:t>fra kr 218 540 000 til kr 223 642 000</w:t>
            </w:r>
          </w:p>
        </w:tc>
        <w:tc>
          <w:tcPr>
            <w:tcW w:w="1400" w:type="dxa"/>
            <w:tcBorders>
              <w:top w:val="nil"/>
              <w:left w:val="nil"/>
              <w:bottom w:val="nil"/>
              <w:right w:val="nil"/>
            </w:tcBorders>
            <w:tcMar>
              <w:top w:w="128" w:type="dxa"/>
              <w:left w:w="43" w:type="dxa"/>
              <w:bottom w:w="43" w:type="dxa"/>
              <w:right w:w="43" w:type="dxa"/>
            </w:tcMar>
            <w:vAlign w:val="bottom"/>
          </w:tcPr>
          <w:p w14:paraId="21A76664" w14:textId="77777777" w:rsidR="00EE2529" w:rsidRPr="00C81B84" w:rsidRDefault="00EE2529" w:rsidP="00C81B84"/>
        </w:tc>
      </w:tr>
      <w:tr w:rsidR="00EE2529" w:rsidRPr="00C81B84" w14:paraId="2E7C4304" w14:textId="77777777">
        <w:trPr>
          <w:trHeight w:val="380"/>
        </w:trPr>
        <w:tc>
          <w:tcPr>
            <w:tcW w:w="680" w:type="dxa"/>
            <w:tcBorders>
              <w:top w:val="nil"/>
              <w:left w:val="nil"/>
              <w:bottom w:val="nil"/>
              <w:right w:val="nil"/>
            </w:tcBorders>
            <w:tcMar>
              <w:top w:w="128" w:type="dxa"/>
              <w:left w:w="43" w:type="dxa"/>
              <w:bottom w:w="43" w:type="dxa"/>
              <w:right w:w="43" w:type="dxa"/>
            </w:tcMar>
          </w:tcPr>
          <w:p w14:paraId="2DFCAD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982172"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5448037B" w14:textId="77777777" w:rsidR="00EE2529" w:rsidRPr="00C81B84" w:rsidRDefault="00AD5E1E" w:rsidP="00C81B84">
            <w:r w:rsidRPr="00C81B84">
              <w:t xml:space="preserve">Andre 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9BA6331" w14:textId="77777777" w:rsidR="00EE2529" w:rsidRPr="00C81B84" w:rsidRDefault="00AD5E1E" w:rsidP="00C81B84">
            <w:r w:rsidRPr="00C81B84">
              <w:t>642 000</w:t>
            </w:r>
          </w:p>
        </w:tc>
      </w:tr>
      <w:tr w:rsidR="00EE2529" w:rsidRPr="00C81B84" w14:paraId="52806DCA" w14:textId="77777777">
        <w:trPr>
          <w:trHeight w:val="380"/>
        </w:trPr>
        <w:tc>
          <w:tcPr>
            <w:tcW w:w="680" w:type="dxa"/>
            <w:tcBorders>
              <w:top w:val="nil"/>
              <w:left w:val="nil"/>
              <w:bottom w:val="nil"/>
              <w:right w:val="nil"/>
            </w:tcBorders>
            <w:tcMar>
              <w:top w:w="128" w:type="dxa"/>
              <w:left w:w="43" w:type="dxa"/>
              <w:bottom w:w="43" w:type="dxa"/>
              <w:right w:w="43" w:type="dxa"/>
            </w:tcMar>
          </w:tcPr>
          <w:p w14:paraId="7023BF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7F232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746E40" w14:textId="77777777" w:rsidR="00EE2529" w:rsidRPr="00C81B84" w:rsidRDefault="00AD5E1E" w:rsidP="00C81B84">
            <w:r w:rsidRPr="00C81B84">
              <w:t>fra kr 30 073 000 til kr 30 715 000</w:t>
            </w:r>
          </w:p>
        </w:tc>
        <w:tc>
          <w:tcPr>
            <w:tcW w:w="1400" w:type="dxa"/>
            <w:tcBorders>
              <w:top w:val="nil"/>
              <w:left w:val="nil"/>
              <w:bottom w:val="nil"/>
              <w:right w:val="nil"/>
            </w:tcBorders>
            <w:tcMar>
              <w:top w:w="128" w:type="dxa"/>
              <w:left w:w="43" w:type="dxa"/>
              <w:bottom w:w="43" w:type="dxa"/>
              <w:right w:w="43" w:type="dxa"/>
            </w:tcMar>
            <w:vAlign w:val="bottom"/>
          </w:tcPr>
          <w:p w14:paraId="6BB67A58" w14:textId="77777777" w:rsidR="00EE2529" w:rsidRPr="00C81B84" w:rsidRDefault="00EE2529" w:rsidP="00C81B84"/>
        </w:tc>
      </w:tr>
      <w:tr w:rsidR="00EE2529" w:rsidRPr="00C81B84" w14:paraId="5DCE888E" w14:textId="77777777">
        <w:trPr>
          <w:trHeight w:val="380"/>
        </w:trPr>
        <w:tc>
          <w:tcPr>
            <w:tcW w:w="680" w:type="dxa"/>
            <w:tcBorders>
              <w:top w:val="nil"/>
              <w:left w:val="nil"/>
              <w:bottom w:val="nil"/>
              <w:right w:val="nil"/>
            </w:tcBorders>
            <w:tcMar>
              <w:top w:w="128" w:type="dxa"/>
              <w:left w:w="43" w:type="dxa"/>
              <w:bottom w:w="43" w:type="dxa"/>
              <w:right w:w="43" w:type="dxa"/>
            </w:tcMar>
          </w:tcPr>
          <w:p w14:paraId="2400C6E9" w14:textId="77777777" w:rsidR="00EE2529" w:rsidRPr="00C81B84" w:rsidRDefault="00AD5E1E" w:rsidP="00C81B84">
            <w:r w:rsidRPr="00C81B84">
              <w:t>800</w:t>
            </w:r>
          </w:p>
        </w:tc>
        <w:tc>
          <w:tcPr>
            <w:tcW w:w="680" w:type="dxa"/>
            <w:tcBorders>
              <w:top w:val="nil"/>
              <w:left w:val="nil"/>
              <w:bottom w:val="nil"/>
              <w:right w:val="nil"/>
            </w:tcBorders>
            <w:tcMar>
              <w:top w:w="128" w:type="dxa"/>
              <w:left w:w="43" w:type="dxa"/>
              <w:bottom w:w="43" w:type="dxa"/>
              <w:right w:w="43" w:type="dxa"/>
            </w:tcMar>
          </w:tcPr>
          <w:p w14:paraId="4CDB9B0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D75933" w14:textId="77777777" w:rsidR="00EE2529" w:rsidRPr="00C81B84" w:rsidRDefault="00AD5E1E" w:rsidP="00C81B84">
            <w:r w:rsidRPr="00C81B84">
              <w:t>Barne- og familiedepartementet:</w:t>
            </w:r>
          </w:p>
        </w:tc>
        <w:tc>
          <w:tcPr>
            <w:tcW w:w="1400" w:type="dxa"/>
            <w:tcBorders>
              <w:top w:val="nil"/>
              <w:left w:val="nil"/>
              <w:bottom w:val="nil"/>
              <w:right w:val="nil"/>
            </w:tcBorders>
            <w:tcMar>
              <w:top w:w="128" w:type="dxa"/>
              <w:left w:w="43" w:type="dxa"/>
              <w:bottom w:w="43" w:type="dxa"/>
              <w:right w:w="43" w:type="dxa"/>
            </w:tcMar>
            <w:vAlign w:val="bottom"/>
          </w:tcPr>
          <w:p w14:paraId="2385C475" w14:textId="77777777" w:rsidR="00EE2529" w:rsidRPr="00C81B84" w:rsidRDefault="00EE2529" w:rsidP="00C81B84"/>
        </w:tc>
      </w:tr>
      <w:tr w:rsidR="00EE2529" w:rsidRPr="00C81B84" w14:paraId="6A55ADB0" w14:textId="77777777">
        <w:trPr>
          <w:trHeight w:val="380"/>
        </w:trPr>
        <w:tc>
          <w:tcPr>
            <w:tcW w:w="680" w:type="dxa"/>
            <w:tcBorders>
              <w:top w:val="nil"/>
              <w:left w:val="nil"/>
              <w:bottom w:val="nil"/>
              <w:right w:val="nil"/>
            </w:tcBorders>
            <w:tcMar>
              <w:top w:w="128" w:type="dxa"/>
              <w:left w:w="43" w:type="dxa"/>
              <w:bottom w:w="43" w:type="dxa"/>
              <w:right w:w="43" w:type="dxa"/>
            </w:tcMar>
          </w:tcPr>
          <w:p w14:paraId="575997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13741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C59460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7DFA8A5" w14:textId="77777777" w:rsidR="00EE2529" w:rsidRPr="00C81B84" w:rsidRDefault="00AD5E1E" w:rsidP="00C81B84">
            <w:r w:rsidRPr="00C81B84">
              <w:t>1 545 000</w:t>
            </w:r>
          </w:p>
        </w:tc>
      </w:tr>
      <w:tr w:rsidR="00EE2529" w:rsidRPr="00C81B84" w14:paraId="6E6C83CC" w14:textId="77777777">
        <w:trPr>
          <w:trHeight w:val="380"/>
        </w:trPr>
        <w:tc>
          <w:tcPr>
            <w:tcW w:w="680" w:type="dxa"/>
            <w:tcBorders>
              <w:top w:val="nil"/>
              <w:left w:val="nil"/>
              <w:bottom w:val="nil"/>
              <w:right w:val="nil"/>
            </w:tcBorders>
            <w:tcMar>
              <w:top w:w="128" w:type="dxa"/>
              <w:left w:w="43" w:type="dxa"/>
              <w:bottom w:w="43" w:type="dxa"/>
              <w:right w:w="43" w:type="dxa"/>
            </w:tcMar>
          </w:tcPr>
          <w:p w14:paraId="73F51A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0360C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A466F8" w14:textId="77777777" w:rsidR="00EE2529" w:rsidRPr="00C81B84" w:rsidRDefault="00AD5E1E" w:rsidP="00C81B84">
            <w:r w:rsidRPr="00C81B84">
              <w:t>fra kr 158 968 000 til kr 160 513 000</w:t>
            </w:r>
          </w:p>
        </w:tc>
        <w:tc>
          <w:tcPr>
            <w:tcW w:w="1400" w:type="dxa"/>
            <w:tcBorders>
              <w:top w:val="nil"/>
              <w:left w:val="nil"/>
              <w:bottom w:val="nil"/>
              <w:right w:val="nil"/>
            </w:tcBorders>
            <w:tcMar>
              <w:top w:w="128" w:type="dxa"/>
              <w:left w:w="43" w:type="dxa"/>
              <w:bottom w:w="43" w:type="dxa"/>
              <w:right w:w="43" w:type="dxa"/>
            </w:tcMar>
            <w:vAlign w:val="bottom"/>
          </w:tcPr>
          <w:p w14:paraId="2F0F062C" w14:textId="77777777" w:rsidR="00EE2529" w:rsidRPr="00C81B84" w:rsidRDefault="00EE2529" w:rsidP="00C81B84"/>
        </w:tc>
      </w:tr>
      <w:tr w:rsidR="00EE2529" w:rsidRPr="00C81B84" w14:paraId="4C54E014" w14:textId="77777777">
        <w:trPr>
          <w:trHeight w:val="380"/>
        </w:trPr>
        <w:tc>
          <w:tcPr>
            <w:tcW w:w="680" w:type="dxa"/>
            <w:tcBorders>
              <w:top w:val="nil"/>
              <w:left w:val="nil"/>
              <w:bottom w:val="nil"/>
              <w:right w:val="nil"/>
            </w:tcBorders>
            <w:tcMar>
              <w:top w:w="128" w:type="dxa"/>
              <w:left w:w="43" w:type="dxa"/>
              <w:bottom w:w="43" w:type="dxa"/>
              <w:right w:w="43" w:type="dxa"/>
            </w:tcMar>
          </w:tcPr>
          <w:p w14:paraId="540923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AB1D6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89506E3"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8360B1A" w14:textId="77777777" w:rsidR="00EE2529" w:rsidRPr="00C81B84" w:rsidRDefault="00AD5E1E" w:rsidP="00C81B84">
            <w:r w:rsidRPr="00C81B84">
              <w:t>251 000</w:t>
            </w:r>
          </w:p>
        </w:tc>
      </w:tr>
      <w:tr w:rsidR="00EE2529" w:rsidRPr="00C81B84" w14:paraId="18222A4D" w14:textId="77777777">
        <w:trPr>
          <w:trHeight w:val="380"/>
        </w:trPr>
        <w:tc>
          <w:tcPr>
            <w:tcW w:w="680" w:type="dxa"/>
            <w:tcBorders>
              <w:top w:val="nil"/>
              <w:left w:val="nil"/>
              <w:bottom w:val="nil"/>
              <w:right w:val="nil"/>
            </w:tcBorders>
            <w:tcMar>
              <w:top w:w="128" w:type="dxa"/>
              <w:left w:w="43" w:type="dxa"/>
              <w:bottom w:w="43" w:type="dxa"/>
              <w:right w:w="43" w:type="dxa"/>
            </w:tcMar>
          </w:tcPr>
          <w:p w14:paraId="6F252E0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6325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A71A67" w14:textId="77777777" w:rsidR="00EE2529" w:rsidRPr="00C81B84" w:rsidRDefault="00AD5E1E" w:rsidP="00C81B84">
            <w:r w:rsidRPr="00C81B84">
              <w:t>fra kr 10 405 000 til kr 10 656 000</w:t>
            </w:r>
          </w:p>
        </w:tc>
        <w:tc>
          <w:tcPr>
            <w:tcW w:w="1400" w:type="dxa"/>
            <w:tcBorders>
              <w:top w:val="nil"/>
              <w:left w:val="nil"/>
              <w:bottom w:val="nil"/>
              <w:right w:val="nil"/>
            </w:tcBorders>
            <w:tcMar>
              <w:top w:w="128" w:type="dxa"/>
              <w:left w:w="43" w:type="dxa"/>
              <w:bottom w:w="43" w:type="dxa"/>
              <w:right w:w="43" w:type="dxa"/>
            </w:tcMar>
            <w:vAlign w:val="bottom"/>
          </w:tcPr>
          <w:p w14:paraId="03ACD2DD" w14:textId="77777777" w:rsidR="00EE2529" w:rsidRPr="00C81B84" w:rsidRDefault="00EE2529" w:rsidP="00C81B84"/>
        </w:tc>
      </w:tr>
      <w:tr w:rsidR="00EE2529" w:rsidRPr="00C81B84" w14:paraId="6EA1FA6B" w14:textId="77777777">
        <w:trPr>
          <w:trHeight w:val="380"/>
        </w:trPr>
        <w:tc>
          <w:tcPr>
            <w:tcW w:w="680" w:type="dxa"/>
            <w:tcBorders>
              <w:top w:val="nil"/>
              <w:left w:val="nil"/>
              <w:bottom w:val="nil"/>
              <w:right w:val="nil"/>
            </w:tcBorders>
            <w:tcMar>
              <w:top w:w="128" w:type="dxa"/>
              <w:left w:w="43" w:type="dxa"/>
              <w:bottom w:w="43" w:type="dxa"/>
              <w:right w:w="43" w:type="dxa"/>
            </w:tcMar>
          </w:tcPr>
          <w:p w14:paraId="71BD80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F48EC5"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7A15E5D1" w14:textId="77777777" w:rsidR="00EE2529" w:rsidRPr="00C81B84" w:rsidRDefault="00AD5E1E" w:rsidP="00C81B84">
            <w:r w:rsidRPr="00C81B84">
              <w:t>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351E835B" w14:textId="77777777" w:rsidR="00EE2529" w:rsidRPr="00C81B84" w:rsidRDefault="00AD5E1E" w:rsidP="00C81B84">
            <w:r w:rsidRPr="00C81B84">
              <w:t>899 000</w:t>
            </w:r>
          </w:p>
        </w:tc>
      </w:tr>
      <w:tr w:rsidR="00EE2529" w:rsidRPr="00C81B84" w14:paraId="1B210D3A" w14:textId="77777777">
        <w:trPr>
          <w:trHeight w:val="380"/>
        </w:trPr>
        <w:tc>
          <w:tcPr>
            <w:tcW w:w="680" w:type="dxa"/>
            <w:tcBorders>
              <w:top w:val="nil"/>
              <w:left w:val="nil"/>
              <w:bottom w:val="nil"/>
              <w:right w:val="nil"/>
            </w:tcBorders>
            <w:tcMar>
              <w:top w:w="128" w:type="dxa"/>
              <w:left w:w="43" w:type="dxa"/>
              <w:bottom w:w="43" w:type="dxa"/>
              <w:right w:w="43" w:type="dxa"/>
            </w:tcMar>
          </w:tcPr>
          <w:p w14:paraId="5710DC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DC57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2089E4" w14:textId="77777777" w:rsidR="00EE2529" w:rsidRPr="00C81B84" w:rsidRDefault="00AD5E1E" w:rsidP="00C81B84">
            <w:r w:rsidRPr="00C81B84">
              <w:t>fra kr 42 107 000 til kr 43 006 000</w:t>
            </w:r>
          </w:p>
        </w:tc>
        <w:tc>
          <w:tcPr>
            <w:tcW w:w="1400" w:type="dxa"/>
            <w:tcBorders>
              <w:top w:val="nil"/>
              <w:left w:val="nil"/>
              <w:bottom w:val="nil"/>
              <w:right w:val="nil"/>
            </w:tcBorders>
            <w:tcMar>
              <w:top w:w="128" w:type="dxa"/>
              <w:left w:w="43" w:type="dxa"/>
              <w:bottom w:w="43" w:type="dxa"/>
              <w:right w:w="43" w:type="dxa"/>
            </w:tcMar>
            <w:vAlign w:val="bottom"/>
          </w:tcPr>
          <w:p w14:paraId="3756E1CB" w14:textId="77777777" w:rsidR="00EE2529" w:rsidRPr="00C81B84" w:rsidRDefault="00EE2529" w:rsidP="00C81B84"/>
        </w:tc>
      </w:tr>
      <w:tr w:rsidR="00EE2529" w:rsidRPr="00C81B84" w14:paraId="397E9E96" w14:textId="77777777">
        <w:trPr>
          <w:trHeight w:val="380"/>
        </w:trPr>
        <w:tc>
          <w:tcPr>
            <w:tcW w:w="680" w:type="dxa"/>
            <w:tcBorders>
              <w:top w:val="nil"/>
              <w:left w:val="nil"/>
              <w:bottom w:val="nil"/>
              <w:right w:val="nil"/>
            </w:tcBorders>
            <w:tcMar>
              <w:top w:w="128" w:type="dxa"/>
              <w:left w:w="43" w:type="dxa"/>
              <w:bottom w:w="43" w:type="dxa"/>
              <w:right w:w="43" w:type="dxa"/>
            </w:tcMar>
          </w:tcPr>
          <w:p w14:paraId="5E0533CC" w14:textId="77777777" w:rsidR="00EE2529" w:rsidRPr="00C81B84" w:rsidRDefault="00AD5E1E" w:rsidP="00C81B84">
            <w:r w:rsidRPr="00C81B84">
              <w:t>840</w:t>
            </w:r>
          </w:p>
        </w:tc>
        <w:tc>
          <w:tcPr>
            <w:tcW w:w="680" w:type="dxa"/>
            <w:tcBorders>
              <w:top w:val="nil"/>
              <w:left w:val="nil"/>
              <w:bottom w:val="nil"/>
              <w:right w:val="nil"/>
            </w:tcBorders>
            <w:tcMar>
              <w:top w:w="128" w:type="dxa"/>
              <w:left w:w="43" w:type="dxa"/>
              <w:bottom w:w="43" w:type="dxa"/>
              <w:right w:w="43" w:type="dxa"/>
            </w:tcMar>
          </w:tcPr>
          <w:p w14:paraId="08A10F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CDF553" w14:textId="77777777" w:rsidR="00EE2529" w:rsidRPr="00C81B84" w:rsidRDefault="00AD5E1E" w:rsidP="00C81B84">
            <w:r w:rsidRPr="00C81B84">
              <w:t>Tiltak mot vold og overgrep:</w:t>
            </w:r>
          </w:p>
        </w:tc>
        <w:tc>
          <w:tcPr>
            <w:tcW w:w="1400" w:type="dxa"/>
            <w:tcBorders>
              <w:top w:val="nil"/>
              <w:left w:val="nil"/>
              <w:bottom w:val="nil"/>
              <w:right w:val="nil"/>
            </w:tcBorders>
            <w:tcMar>
              <w:top w:w="128" w:type="dxa"/>
              <w:left w:w="43" w:type="dxa"/>
              <w:bottom w:w="43" w:type="dxa"/>
              <w:right w:w="43" w:type="dxa"/>
            </w:tcMar>
            <w:vAlign w:val="bottom"/>
          </w:tcPr>
          <w:p w14:paraId="69493B8E" w14:textId="77777777" w:rsidR="00EE2529" w:rsidRPr="00C81B84" w:rsidRDefault="00EE2529" w:rsidP="00C81B84"/>
        </w:tc>
      </w:tr>
      <w:tr w:rsidR="00EE2529" w:rsidRPr="00C81B84" w14:paraId="542D1B3B" w14:textId="77777777">
        <w:trPr>
          <w:trHeight w:val="640"/>
        </w:trPr>
        <w:tc>
          <w:tcPr>
            <w:tcW w:w="680" w:type="dxa"/>
            <w:tcBorders>
              <w:top w:val="nil"/>
              <w:left w:val="nil"/>
              <w:bottom w:val="nil"/>
              <w:right w:val="nil"/>
            </w:tcBorders>
            <w:tcMar>
              <w:top w:w="128" w:type="dxa"/>
              <w:left w:w="43" w:type="dxa"/>
              <w:bottom w:w="43" w:type="dxa"/>
              <w:right w:w="43" w:type="dxa"/>
            </w:tcMar>
          </w:tcPr>
          <w:p w14:paraId="4996BE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2398C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BA96C0D" w14:textId="77777777" w:rsidR="00EE2529" w:rsidRPr="00C81B84" w:rsidRDefault="00AD5E1E" w:rsidP="00C81B84">
            <w:r w:rsidRPr="00C81B84">
              <w:t xml:space="preserve">Spesielle driftsutgifter, </w:t>
            </w:r>
            <w:r w:rsidRPr="00AD5E1E">
              <w:rPr>
                <w:rStyle w:val="kursiv"/>
              </w:rPr>
              <w:t>kan nyttes under post 70 og kap. 846, post 62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DA3136D" w14:textId="77777777" w:rsidR="00EE2529" w:rsidRPr="00C81B84" w:rsidRDefault="00AD5E1E" w:rsidP="00C81B84">
            <w:r w:rsidRPr="00C81B84">
              <w:t>438 000</w:t>
            </w:r>
          </w:p>
        </w:tc>
      </w:tr>
      <w:tr w:rsidR="00EE2529" w:rsidRPr="00C81B84" w14:paraId="3144B4B5" w14:textId="77777777">
        <w:trPr>
          <w:trHeight w:val="380"/>
        </w:trPr>
        <w:tc>
          <w:tcPr>
            <w:tcW w:w="680" w:type="dxa"/>
            <w:tcBorders>
              <w:top w:val="nil"/>
              <w:left w:val="nil"/>
              <w:bottom w:val="nil"/>
              <w:right w:val="nil"/>
            </w:tcBorders>
            <w:tcMar>
              <w:top w:w="128" w:type="dxa"/>
              <w:left w:w="43" w:type="dxa"/>
              <w:bottom w:w="43" w:type="dxa"/>
              <w:right w:w="43" w:type="dxa"/>
            </w:tcMar>
          </w:tcPr>
          <w:p w14:paraId="617A90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F653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FA38C4" w14:textId="77777777" w:rsidR="00EE2529" w:rsidRPr="00C81B84" w:rsidRDefault="00AD5E1E" w:rsidP="00C81B84">
            <w:r w:rsidRPr="00C81B84">
              <w:t>fra kr 20 521 000 til kr 20 959 000</w:t>
            </w:r>
          </w:p>
        </w:tc>
        <w:tc>
          <w:tcPr>
            <w:tcW w:w="1400" w:type="dxa"/>
            <w:tcBorders>
              <w:top w:val="nil"/>
              <w:left w:val="nil"/>
              <w:bottom w:val="nil"/>
              <w:right w:val="nil"/>
            </w:tcBorders>
            <w:tcMar>
              <w:top w:w="128" w:type="dxa"/>
              <w:left w:w="43" w:type="dxa"/>
              <w:bottom w:w="43" w:type="dxa"/>
              <w:right w:w="43" w:type="dxa"/>
            </w:tcMar>
            <w:vAlign w:val="bottom"/>
          </w:tcPr>
          <w:p w14:paraId="2B6087C1" w14:textId="77777777" w:rsidR="00EE2529" w:rsidRPr="00C81B84" w:rsidRDefault="00EE2529" w:rsidP="00C81B84"/>
        </w:tc>
      </w:tr>
      <w:tr w:rsidR="00EE2529" w:rsidRPr="00C81B84" w14:paraId="5EC40F2A" w14:textId="77777777">
        <w:trPr>
          <w:trHeight w:val="380"/>
        </w:trPr>
        <w:tc>
          <w:tcPr>
            <w:tcW w:w="680" w:type="dxa"/>
            <w:tcBorders>
              <w:top w:val="nil"/>
              <w:left w:val="nil"/>
              <w:bottom w:val="nil"/>
              <w:right w:val="nil"/>
            </w:tcBorders>
            <w:tcMar>
              <w:top w:w="128" w:type="dxa"/>
              <w:left w:w="43" w:type="dxa"/>
              <w:bottom w:w="43" w:type="dxa"/>
              <w:right w:w="43" w:type="dxa"/>
            </w:tcMar>
          </w:tcPr>
          <w:p w14:paraId="33D543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7ACFAD"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5D7DD3EC" w14:textId="77777777" w:rsidR="00EE2529" w:rsidRPr="00C81B84" w:rsidRDefault="00AD5E1E" w:rsidP="00C81B84">
            <w:r w:rsidRPr="00C81B84">
              <w:t xml:space="preserve">Tilskudd til incest- og </w:t>
            </w:r>
            <w:proofErr w:type="spellStart"/>
            <w:r w:rsidRPr="00C81B84">
              <w:t>voldtektssentre</w:t>
            </w:r>
            <w:proofErr w:type="spellEnd"/>
            <w:r w:rsidRPr="00C81B84">
              <w:t xml:space="preserv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F37E7CA" w14:textId="77777777" w:rsidR="00EE2529" w:rsidRPr="00C81B84" w:rsidRDefault="00AD5E1E" w:rsidP="00C81B84">
            <w:r w:rsidRPr="00C81B84">
              <w:t>2 699 000</w:t>
            </w:r>
          </w:p>
        </w:tc>
      </w:tr>
      <w:tr w:rsidR="00EE2529" w:rsidRPr="00C81B84" w14:paraId="2676879A" w14:textId="77777777">
        <w:trPr>
          <w:trHeight w:val="380"/>
        </w:trPr>
        <w:tc>
          <w:tcPr>
            <w:tcW w:w="680" w:type="dxa"/>
            <w:tcBorders>
              <w:top w:val="nil"/>
              <w:left w:val="nil"/>
              <w:bottom w:val="nil"/>
              <w:right w:val="nil"/>
            </w:tcBorders>
            <w:tcMar>
              <w:top w:w="128" w:type="dxa"/>
              <w:left w:w="43" w:type="dxa"/>
              <w:bottom w:w="43" w:type="dxa"/>
              <w:right w:w="43" w:type="dxa"/>
            </w:tcMar>
          </w:tcPr>
          <w:p w14:paraId="2286B5D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FAF56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A5A418" w14:textId="77777777" w:rsidR="00EE2529" w:rsidRPr="00C81B84" w:rsidRDefault="00AD5E1E" w:rsidP="00C81B84">
            <w:r w:rsidRPr="00C81B84">
              <w:t>fra kr 115 617 000 til kr 118 316 000</w:t>
            </w:r>
          </w:p>
        </w:tc>
        <w:tc>
          <w:tcPr>
            <w:tcW w:w="1400" w:type="dxa"/>
            <w:tcBorders>
              <w:top w:val="nil"/>
              <w:left w:val="nil"/>
              <w:bottom w:val="nil"/>
              <w:right w:val="nil"/>
            </w:tcBorders>
            <w:tcMar>
              <w:top w:w="128" w:type="dxa"/>
              <w:left w:w="43" w:type="dxa"/>
              <w:bottom w:w="43" w:type="dxa"/>
              <w:right w:w="43" w:type="dxa"/>
            </w:tcMar>
            <w:vAlign w:val="bottom"/>
          </w:tcPr>
          <w:p w14:paraId="4F951C96" w14:textId="77777777" w:rsidR="00EE2529" w:rsidRPr="00C81B84" w:rsidRDefault="00EE2529" w:rsidP="00C81B84"/>
        </w:tc>
      </w:tr>
      <w:tr w:rsidR="00EE2529" w:rsidRPr="00C81B84" w14:paraId="3CD4899F" w14:textId="77777777">
        <w:trPr>
          <w:trHeight w:val="640"/>
        </w:trPr>
        <w:tc>
          <w:tcPr>
            <w:tcW w:w="680" w:type="dxa"/>
            <w:tcBorders>
              <w:top w:val="nil"/>
              <w:left w:val="nil"/>
              <w:bottom w:val="nil"/>
              <w:right w:val="nil"/>
            </w:tcBorders>
            <w:tcMar>
              <w:top w:w="128" w:type="dxa"/>
              <w:left w:w="43" w:type="dxa"/>
              <w:bottom w:w="43" w:type="dxa"/>
              <w:right w:w="43" w:type="dxa"/>
            </w:tcMar>
          </w:tcPr>
          <w:p w14:paraId="2C3CE20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B7300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CB988EE" w14:textId="77777777" w:rsidR="00EE2529" w:rsidRPr="00C81B84" w:rsidRDefault="00AD5E1E" w:rsidP="00C81B84">
            <w:r w:rsidRPr="00C81B84">
              <w:t xml:space="preserve">Tilskudd til voldsforebyggende tiltak mv., </w:t>
            </w:r>
            <w:r w:rsidRPr="00AD5E1E">
              <w:rPr>
                <w:rStyle w:val="kursiv"/>
              </w:rPr>
              <w:t>kan nyttes under post 21 og post 61 og kap. 858,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4C6E1E2" w14:textId="77777777" w:rsidR="00EE2529" w:rsidRPr="00C81B84" w:rsidRDefault="00AD5E1E" w:rsidP="00C81B84">
            <w:r w:rsidRPr="00C81B84">
              <w:t>4 865 000</w:t>
            </w:r>
          </w:p>
        </w:tc>
      </w:tr>
      <w:tr w:rsidR="00EE2529" w:rsidRPr="00C81B84" w14:paraId="6EFB564B" w14:textId="77777777">
        <w:trPr>
          <w:trHeight w:val="380"/>
        </w:trPr>
        <w:tc>
          <w:tcPr>
            <w:tcW w:w="680" w:type="dxa"/>
            <w:tcBorders>
              <w:top w:val="nil"/>
              <w:left w:val="nil"/>
              <w:bottom w:val="nil"/>
              <w:right w:val="nil"/>
            </w:tcBorders>
            <w:tcMar>
              <w:top w:w="128" w:type="dxa"/>
              <w:left w:w="43" w:type="dxa"/>
              <w:bottom w:w="43" w:type="dxa"/>
              <w:right w:w="43" w:type="dxa"/>
            </w:tcMar>
          </w:tcPr>
          <w:p w14:paraId="40B06F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B374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994445" w14:textId="77777777" w:rsidR="00EE2529" w:rsidRPr="00C81B84" w:rsidRDefault="00AD5E1E" w:rsidP="00C81B84">
            <w:r w:rsidRPr="00C81B84">
              <w:t>fra kr 134 142 000 til kr 139 007 000</w:t>
            </w:r>
          </w:p>
        </w:tc>
        <w:tc>
          <w:tcPr>
            <w:tcW w:w="1400" w:type="dxa"/>
            <w:tcBorders>
              <w:top w:val="nil"/>
              <w:left w:val="nil"/>
              <w:bottom w:val="nil"/>
              <w:right w:val="nil"/>
            </w:tcBorders>
            <w:tcMar>
              <w:top w:w="128" w:type="dxa"/>
              <w:left w:w="43" w:type="dxa"/>
              <w:bottom w:w="43" w:type="dxa"/>
              <w:right w:w="43" w:type="dxa"/>
            </w:tcMar>
            <w:vAlign w:val="bottom"/>
          </w:tcPr>
          <w:p w14:paraId="18DCF04C" w14:textId="77777777" w:rsidR="00EE2529" w:rsidRPr="00C81B84" w:rsidRDefault="00EE2529" w:rsidP="00C81B84"/>
        </w:tc>
      </w:tr>
      <w:tr w:rsidR="00EE2529" w:rsidRPr="00C81B84" w14:paraId="77884A94" w14:textId="77777777">
        <w:trPr>
          <w:trHeight w:val="380"/>
        </w:trPr>
        <w:tc>
          <w:tcPr>
            <w:tcW w:w="680" w:type="dxa"/>
            <w:tcBorders>
              <w:top w:val="nil"/>
              <w:left w:val="nil"/>
              <w:bottom w:val="nil"/>
              <w:right w:val="nil"/>
            </w:tcBorders>
            <w:tcMar>
              <w:top w:w="128" w:type="dxa"/>
              <w:left w:w="43" w:type="dxa"/>
              <w:bottom w:w="43" w:type="dxa"/>
              <w:right w:w="43" w:type="dxa"/>
            </w:tcMar>
          </w:tcPr>
          <w:p w14:paraId="3B2A6E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DA9306"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0D474811" w14:textId="77777777" w:rsidR="00EE2529" w:rsidRPr="00C81B84" w:rsidRDefault="00AD5E1E" w:rsidP="00C81B84">
            <w:r w:rsidRPr="00C81B84">
              <w:t xml:space="preserve">Tilskudd til senter for voldsutsatte barn,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2A46376" w14:textId="77777777" w:rsidR="00EE2529" w:rsidRPr="00C81B84" w:rsidRDefault="00AD5E1E" w:rsidP="00C81B84">
            <w:r w:rsidRPr="00C81B84">
              <w:t>788 000</w:t>
            </w:r>
          </w:p>
        </w:tc>
      </w:tr>
      <w:tr w:rsidR="00EE2529" w:rsidRPr="00C81B84" w14:paraId="77D5FD3A" w14:textId="77777777">
        <w:trPr>
          <w:trHeight w:val="380"/>
        </w:trPr>
        <w:tc>
          <w:tcPr>
            <w:tcW w:w="680" w:type="dxa"/>
            <w:tcBorders>
              <w:top w:val="nil"/>
              <w:left w:val="nil"/>
              <w:bottom w:val="nil"/>
              <w:right w:val="nil"/>
            </w:tcBorders>
            <w:tcMar>
              <w:top w:w="128" w:type="dxa"/>
              <w:left w:w="43" w:type="dxa"/>
              <w:bottom w:w="43" w:type="dxa"/>
              <w:right w:w="43" w:type="dxa"/>
            </w:tcMar>
          </w:tcPr>
          <w:p w14:paraId="42A210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51458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E47AAB" w14:textId="77777777" w:rsidR="00EE2529" w:rsidRPr="00C81B84" w:rsidRDefault="00AD5E1E" w:rsidP="00C81B84">
            <w:r w:rsidRPr="00C81B84">
              <w:t>fra kr 36 874 000 til kr 37 662 000</w:t>
            </w:r>
          </w:p>
        </w:tc>
        <w:tc>
          <w:tcPr>
            <w:tcW w:w="1400" w:type="dxa"/>
            <w:tcBorders>
              <w:top w:val="nil"/>
              <w:left w:val="nil"/>
              <w:bottom w:val="nil"/>
              <w:right w:val="nil"/>
            </w:tcBorders>
            <w:tcMar>
              <w:top w:w="128" w:type="dxa"/>
              <w:left w:w="43" w:type="dxa"/>
              <w:bottom w:w="43" w:type="dxa"/>
              <w:right w:w="43" w:type="dxa"/>
            </w:tcMar>
            <w:vAlign w:val="bottom"/>
          </w:tcPr>
          <w:p w14:paraId="4E42E848" w14:textId="77777777" w:rsidR="00EE2529" w:rsidRPr="00C81B84" w:rsidRDefault="00EE2529" w:rsidP="00C81B84"/>
        </w:tc>
      </w:tr>
      <w:tr w:rsidR="00EE2529" w:rsidRPr="00C81B84" w14:paraId="19EE904E" w14:textId="77777777">
        <w:trPr>
          <w:trHeight w:val="380"/>
        </w:trPr>
        <w:tc>
          <w:tcPr>
            <w:tcW w:w="680" w:type="dxa"/>
            <w:tcBorders>
              <w:top w:val="nil"/>
              <w:left w:val="nil"/>
              <w:bottom w:val="nil"/>
              <w:right w:val="nil"/>
            </w:tcBorders>
            <w:tcMar>
              <w:top w:w="128" w:type="dxa"/>
              <w:left w:w="43" w:type="dxa"/>
              <w:bottom w:w="43" w:type="dxa"/>
              <w:right w:w="43" w:type="dxa"/>
            </w:tcMar>
          </w:tcPr>
          <w:p w14:paraId="67608990" w14:textId="77777777" w:rsidR="00EE2529" w:rsidRPr="00C81B84" w:rsidRDefault="00AD5E1E" w:rsidP="00C81B84">
            <w:r w:rsidRPr="00C81B84">
              <w:t>841</w:t>
            </w:r>
          </w:p>
        </w:tc>
        <w:tc>
          <w:tcPr>
            <w:tcW w:w="680" w:type="dxa"/>
            <w:tcBorders>
              <w:top w:val="nil"/>
              <w:left w:val="nil"/>
              <w:bottom w:val="nil"/>
              <w:right w:val="nil"/>
            </w:tcBorders>
            <w:tcMar>
              <w:top w:w="128" w:type="dxa"/>
              <w:left w:w="43" w:type="dxa"/>
              <w:bottom w:w="43" w:type="dxa"/>
              <w:right w:w="43" w:type="dxa"/>
            </w:tcMar>
          </w:tcPr>
          <w:p w14:paraId="7D8A3D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771E38" w14:textId="77777777" w:rsidR="00EE2529" w:rsidRPr="00C81B84" w:rsidRDefault="00AD5E1E" w:rsidP="00C81B84">
            <w:r w:rsidRPr="00C81B84">
              <w:t>Samliv og konfliktløsning:</w:t>
            </w:r>
          </w:p>
        </w:tc>
        <w:tc>
          <w:tcPr>
            <w:tcW w:w="1400" w:type="dxa"/>
            <w:tcBorders>
              <w:top w:val="nil"/>
              <w:left w:val="nil"/>
              <w:bottom w:val="nil"/>
              <w:right w:val="nil"/>
            </w:tcBorders>
            <w:tcMar>
              <w:top w:w="128" w:type="dxa"/>
              <w:left w:w="43" w:type="dxa"/>
              <w:bottom w:w="43" w:type="dxa"/>
              <w:right w:w="43" w:type="dxa"/>
            </w:tcMar>
            <w:vAlign w:val="bottom"/>
          </w:tcPr>
          <w:p w14:paraId="63CF11E6" w14:textId="77777777" w:rsidR="00EE2529" w:rsidRPr="00C81B84" w:rsidRDefault="00EE2529" w:rsidP="00C81B84"/>
        </w:tc>
      </w:tr>
      <w:tr w:rsidR="00EE2529" w:rsidRPr="00C81B84" w14:paraId="291A7B05" w14:textId="77777777">
        <w:trPr>
          <w:trHeight w:val="640"/>
        </w:trPr>
        <w:tc>
          <w:tcPr>
            <w:tcW w:w="680" w:type="dxa"/>
            <w:tcBorders>
              <w:top w:val="nil"/>
              <w:left w:val="nil"/>
              <w:bottom w:val="nil"/>
              <w:right w:val="nil"/>
            </w:tcBorders>
            <w:tcMar>
              <w:top w:w="128" w:type="dxa"/>
              <w:left w:w="43" w:type="dxa"/>
              <w:bottom w:w="43" w:type="dxa"/>
              <w:right w:w="43" w:type="dxa"/>
            </w:tcMar>
          </w:tcPr>
          <w:p w14:paraId="7022BB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7E370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8127C09" w14:textId="77777777" w:rsidR="00EE2529" w:rsidRPr="00C81B84" w:rsidRDefault="00AD5E1E" w:rsidP="00C81B84">
            <w:r w:rsidRPr="00C81B84">
              <w:t xml:space="preserve">Spesielle driftsutgifter, meklingsgodtgjørelse,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82D336B" w14:textId="77777777" w:rsidR="00EE2529" w:rsidRPr="00C81B84" w:rsidRDefault="00AD5E1E" w:rsidP="00C81B84">
            <w:r w:rsidRPr="00C81B84">
              <w:t>271 000</w:t>
            </w:r>
          </w:p>
        </w:tc>
      </w:tr>
      <w:tr w:rsidR="00EE2529" w:rsidRPr="00C81B84" w14:paraId="346BD9E3" w14:textId="77777777">
        <w:trPr>
          <w:trHeight w:val="380"/>
        </w:trPr>
        <w:tc>
          <w:tcPr>
            <w:tcW w:w="680" w:type="dxa"/>
            <w:tcBorders>
              <w:top w:val="nil"/>
              <w:left w:val="nil"/>
              <w:bottom w:val="nil"/>
              <w:right w:val="nil"/>
            </w:tcBorders>
            <w:tcMar>
              <w:top w:w="128" w:type="dxa"/>
              <w:left w:w="43" w:type="dxa"/>
              <w:bottom w:w="43" w:type="dxa"/>
              <w:right w:w="43" w:type="dxa"/>
            </w:tcMar>
          </w:tcPr>
          <w:p w14:paraId="77EE3E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F077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25DAFE" w14:textId="77777777" w:rsidR="00EE2529" w:rsidRPr="00C81B84" w:rsidRDefault="00AD5E1E" w:rsidP="00C81B84">
            <w:r w:rsidRPr="00C81B84">
              <w:t>fra kr 12 676 000 til kr 12 947 000</w:t>
            </w:r>
          </w:p>
        </w:tc>
        <w:tc>
          <w:tcPr>
            <w:tcW w:w="1400" w:type="dxa"/>
            <w:tcBorders>
              <w:top w:val="nil"/>
              <w:left w:val="nil"/>
              <w:bottom w:val="nil"/>
              <w:right w:val="nil"/>
            </w:tcBorders>
            <w:tcMar>
              <w:top w:w="128" w:type="dxa"/>
              <w:left w:w="43" w:type="dxa"/>
              <w:bottom w:w="43" w:type="dxa"/>
              <w:right w:w="43" w:type="dxa"/>
            </w:tcMar>
            <w:vAlign w:val="bottom"/>
          </w:tcPr>
          <w:p w14:paraId="6C4F2C85" w14:textId="77777777" w:rsidR="00EE2529" w:rsidRPr="00C81B84" w:rsidRDefault="00EE2529" w:rsidP="00C81B84"/>
        </w:tc>
      </w:tr>
      <w:tr w:rsidR="00EE2529" w:rsidRPr="00C81B84" w14:paraId="0ED69047" w14:textId="77777777">
        <w:trPr>
          <w:trHeight w:val="380"/>
        </w:trPr>
        <w:tc>
          <w:tcPr>
            <w:tcW w:w="680" w:type="dxa"/>
            <w:tcBorders>
              <w:top w:val="nil"/>
              <w:left w:val="nil"/>
              <w:bottom w:val="nil"/>
              <w:right w:val="nil"/>
            </w:tcBorders>
            <w:tcMar>
              <w:top w:w="128" w:type="dxa"/>
              <w:left w:w="43" w:type="dxa"/>
              <w:bottom w:w="43" w:type="dxa"/>
              <w:right w:w="43" w:type="dxa"/>
            </w:tcMar>
          </w:tcPr>
          <w:p w14:paraId="28929E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E1EC72"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45389513" w14:textId="77777777" w:rsidR="00EE2529" w:rsidRPr="00C81B84" w:rsidRDefault="00AD5E1E" w:rsidP="00C81B84">
            <w:r w:rsidRPr="00C81B84">
              <w:t>Opplæring, forskning, utvikling mv., forhøyes med</w:t>
            </w:r>
          </w:p>
        </w:tc>
        <w:tc>
          <w:tcPr>
            <w:tcW w:w="1400" w:type="dxa"/>
            <w:tcBorders>
              <w:top w:val="nil"/>
              <w:left w:val="nil"/>
              <w:bottom w:val="nil"/>
              <w:right w:val="nil"/>
            </w:tcBorders>
            <w:tcMar>
              <w:top w:w="128" w:type="dxa"/>
              <w:left w:w="43" w:type="dxa"/>
              <w:bottom w:w="43" w:type="dxa"/>
              <w:right w:w="43" w:type="dxa"/>
            </w:tcMar>
            <w:vAlign w:val="bottom"/>
          </w:tcPr>
          <w:p w14:paraId="26BBD491" w14:textId="77777777" w:rsidR="00EE2529" w:rsidRPr="00C81B84" w:rsidRDefault="00AD5E1E" w:rsidP="00C81B84">
            <w:r w:rsidRPr="00C81B84">
              <w:t>155 000</w:t>
            </w:r>
          </w:p>
        </w:tc>
      </w:tr>
      <w:tr w:rsidR="00EE2529" w:rsidRPr="00C81B84" w14:paraId="43CF5780" w14:textId="77777777">
        <w:trPr>
          <w:trHeight w:val="380"/>
        </w:trPr>
        <w:tc>
          <w:tcPr>
            <w:tcW w:w="680" w:type="dxa"/>
            <w:tcBorders>
              <w:top w:val="nil"/>
              <w:left w:val="nil"/>
              <w:bottom w:val="nil"/>
              <w:right w:val="nil"/>
            </w:tcBorders>
            <w:tcMar>
              <w:top w:w="128" w:type="dxa"/>
              <w:left w:w="43" w:type="dxa"/>
              <w:bottom w:w="43" w:type="dxa"/>
              <w:right w:w="43" w:type="dxa"/>
            </w:tcMar>
          </w:tcPr>
          <w:p w14:paraId="58699F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2640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86DFE0" w14:textId="77777777" w:rsidR="00EE2529" w:rsidRPr="00C81B84" w:rsidRDefault="00AD5E1E" w:rsidP="00C81B84">
            <w:r w:rsidRPr="00C81B84">
              <w:t>fra kr 7 254 000 til kr 7 409 000</w:t>
            </w:r>
          </w:p>
        </w:tc>
        <w:tc>
          <w:tcPr>
            <w:tcW w:w="1400" w:type="dxa"/>
            <w:tcBorders>
              <w:top w:val="nil"/>
              <w:left w:val="nil"/>
              <w:bottom w:val="nil"/>
              <w:right w:val="nil"/>
            </w:tcBorders>
            <w:tcMar>
              <w:top w:w="128" w:type="dxa"/>
              <w:left w:w="43" w:type="dxa"/>
              <w:bottom w:w="43" w:type="dxa"/>
              <w:right w:w="43" w:type="dxa"/>
            </w:tcMar>
            <w:vAlign w:val="bottom"/>
          </w:tcPr>
          <w:p w14:paraId="6E4763DF" w14:textId="77777777" w:rsidR="00EE2529" w:rsidRPr="00C81B84" w:rsidRDefault="00EE2529" w:rsidP="00C81B84"/>
        </w:tc>
      </w:tr>
      <w:tr w:rsidR="00EE2529" w:rsidRPr="00C81B84" w14:paraId="37BFC62C" w14:textId="77777777">
        <w:trPr>
          <w:trHeight w:val="380"/>
        </w:trPr>
        <w:tc>
          <w:tcPr>
            <w:tcW w:w="680" w:type="dxa"/>
            <w:tcBorders>
              <w:top w:val="nil"/>
              <w:left w:val="nil"/>
              <w:bottom w:val="nil"/>
              <w:right w:val="nil"/>
            </w:tcBorders>
            <w:tcMar>
              <w:top w:w="128" w:type="dxa"/>
              <w:left w:w="43" w:type="dxa"/>
              <w:bottom w:w="43" w:type="dxa"/>
              <w:right w:w="43" w:type="dxa"/>
            </w:tcMar>
          </w:tcPr>
          <w:p w14:paraId="045C9C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DF1EB1"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5DA951AD" w14:textId="77777777" w:rsidR="00EE2529" w:rsidRPr="00C81B84" w:rsidRDefault="00AD5E1E" w:rsidP="00C81B84">
            <w:r w:rsidRPr="00C81B84">
              <w:t xml:space="preserve">Refusjon av utgifter til DNA-analyser,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3AF50E9" w14:textId="77777777" w:rsidR="00EE2529" w:rsidRPr="00C81B84" w:rsidRDefault="00AD5E1E" w:rsidP="00C81B84">
            <w:r w:rsidRPr="00C81B84">
              <w:t>120 000</w:t>
            </w:r>
          </w:p>
        </w:tc>
      </w:tr>
      <w:tr w:rsidR="00EE2529" w:rsidRPr="00C81B84" w14:paraId="3DFAD0AC" w14:textId="77777777">
        <w:trPr>
          <w:trHeight w:val="380"/>
        </w:trPr>
        <w:tc>
          <w:tcPr>
            <w:tcW w:w="680" w:type="dxa"/>
            <w:tcBorders>
              <w:top w:val="nil"/>
              <w:left w:val="nil"/>
              <w:bottom w:val="nil"/>
              <w:right w:val="nil"/>
            </w:tcBorders>
            <w:tcMar>
              <w:top w:w="128" w:type="dxa"/>
              <w:left w:w="43" w:type="dxa"/>
              <w:bottom w:w="43" w:type="dxa"/>
              <w:right w:w="43" w:type="dxa"/>
            </w:tcMar>
          </w:tcPr>
          <w:p w14:paraId="532263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4CED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316B4B" w14:textId="77777777" w:rsidR="00EE2529" w:rsidRPr="00C81B84" w:rsidRDefault="00AD5E1E" w:rsidP="00C81B84">
            <w:r w:rsidRPr="00C81B84">
              <w:t>fra kr 5 627 000 til kr 5 747 000</w:t>
            </w:r>
          </w:p>
        </w:tc>
        <w:tc>
          <w:tcPr>
            <w:tcW w:w="1400" w:type="dxa"/>
            <w:tcBorders>
              <w:top w:val="nil"/>
              <w:left w:val="nil"/>
              <w:bottom w:val="nil"/>
              <w:right w:val="nil"/>
            </w:tcBorders>
            <w:tcMar>
              <w:top w:w="128" w:type="dxa"/>
              <w:left w:w="43" w:type="dxa"/>
              <w:bottom w:w="43" w:type="dxa"/>
              <w:right w:w="43" w:type="dxa"/>
            </w:tcMar>
            <w:vAlign w:val="bottom"/>
          </w:tcPr>
          <w:p w14:paraId="4DEDFC74" w14:textId="77777777" w:rsidR="00EE2529" w:rsidRPr="00C81B84" w:rsidRDefault="00EE2529" w:rsidP="00C81B84"/>
        </w:tc>
      </w:tr>
      <w:tr w:rsidR="00EE2529" w:rsidRPr="00C81B84" w14:paraId="5F53BD85" w14:textId="77777777">
        <w:trPr>
          <w:trHeight w:val="380"/>
        </w:trPr>
        <w:tc>
          <w:tcPr>
            <w:tcW w:w="680" w:type="dxa"/>
            <w:tcBorders>
              <w:top w:val="nil"/>
              <w:left w:val="nil"/>
              <w:bottom w:val="nil"/>
              <w:right w:val="nil"/>
            </w:tcBorders>
            <w:tcMar>
              <w:top w:w="128" w:type="dxa"/>
              <w:left w:w="43" w:type="dxa"/>
              <w:bottom w:w="43" w:type="dxa"/>
              <w:right w:w="43" w:type="dxa"/>
            </w:tcMar>
          </w:tcPr>
          <w:p w14:paraId="5A242A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8CDB44"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0EC49307" w14:textId="77777777" w:rsidR="00EE2529" w:rsidRPr="00C81B84" w:rsidRDefault="00AD5E1E" w:rsidP="00C81B84">
            <w:r w:rsidRPr="00C81B84">
              <w:t>Bidragsforskott, forhøyes med</w:t>
            </w:r>
          </w:p>
        </w:tc>
        <w:tc>
          <w:tcPr>
            <w:tcW w:w="1400" w:type="dxa"/>
            <w:tcBorders>
              <w:top w:val="nil"/>
              <w:left w:val="nil"/>
              <w:bottom w:val="nil"/>
              <w:right w:val="nil"/>
            </w:tcBorders>
            <w:tcMar>
              <w:top w:w="128" w:type="dxa"/>
              <w:left w:w="43" w:type="dxa"/>
              <w:bottom w:w="43" w:type="dxa"/>
              <w:right w:w="43" w:type="dxa"/>
            </w:tcMar>
            <w:vAlign w:val="bottom"/>
          </w:tcPr>
          <w:p w14:paraId="2649266C" w14:textId="77777777" w:rsidR="00EE2529" w:rsidRPr="00C81B84" w:rsidRDefault="00AD5E1E" w:rsidP="00C81B84">
            <w:r w:rsidRPr="00C81B84">
              <w:t>8 350 000</w:t>
            </w:r>
          </w:p>
        </w:tc>
      </w:tr>
      <w:tr w:rsidR="00EE2529" w:rsidRPr="00C81B84" w14:paraId="419EE6A6" w14:textId="77777777">
        <w:trPr>
          <w:trHeight w:val="380"/>
        </w:trPr>
        <w:tc>
          <w:tcPr>
            <w:tcW w:w="680" w:type="dxa"/>
            <w:tcBorders>
              <w:top w:val="nil"/>
              <w:left w:val="nil"/>
              <w:bottom w:val="nil"/>
              <w:right w:val="nil"/>
            </w:tcBorders>
            <w:tcMar>
              <w:top w:w="128" w:type="dxa"/>
              <w:left w:w="43" w:type="dxa"/>
              <w:bottom w:w="43" w:type="dxa"/>
              <w:right w:w="43" w:type="dxa"/>
            </w:tcMar>
          </w:tcPr>
          <w:p w14:paraId="2A9A91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D365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D971D3" w14:textId="77777777" w:rsidR="00EE2529" w:rsidRPr="00C81B84" w:rsidRDefault="00AD5E1E" w:rsidP="00C81B84">
            <w:r w:rsidRPr="00C81B84">
              <w:t>fra kr 675 000 000 til kr 683 350 000</w:t>
            </w:r>
          </w:p>
        </w:tc>
        <w:tc>
          <w:tcPr>
            <w:tcW w:w="1400" w:type="dxa"/>
            <w:tcBorders>
              <w:top w:val="nil"/>
              <w:left w:val="nil"/>
              <w:bottom w:val="nil"/>
              <w:right w:val="nil"/>
            </w:tcBorders>
            <w:tcMar>
              <w:top w:w="128" w:type="dxa"/>
              <w:left w:w="43" w:type="dxa"/>
              <w:bottom w:w="43" w:type="dxa"/>
              <w:right w:w="43" w:type="dxa"/>
            </w:tcMar>
            <w:vAlign w:val="bottom"/>
          </w:tcPr>
          <w:p w14:paraId="0EF0A963" w14:textId="77777777" w:rsidR="00EE2529" w:rsidRPr="00C81B84" w:rsidRDefault="00EE2529" w:rsidP="00C81B84"/>
        </w:tc>
      </w:tr>
      <w:tr w:rsidR="00EE2529" w:rsidRPr="00C81B84" w14:paraId="2CDC8FBC" w14:textId="77777777">
        <w:trPr>
          <w:trHeight w:val="380"/>
        </w:trPr>
        <w:tc>
          <w:tcPr>
            <w:tcW w:w="680" w:type="dxa"/>
            <w:tcBorders>
              <w:top w:val="nil"/>
              <w:left w:val="nil"/>
              <w:bottom w:val="nil"/>
              <w:right w:val="nil"/>
            </w:tcBorders>
            <w:tcMar>
              <w:top w:w="128" w:type="dxa"/>
              <w:left w:w="43" w:type="dxa"/>
              <w:bottom w:w="43" w:type="dxa"/>
              <w:right w:w="43" w:type="dxa"/>
            </w:tcMar>
          </w:tcPr>
          <w:p w14:paraId="0803442D" w14:textId="77777777" w:rsidR="00EE2529" w:rsidRPr="00C81B84" w:rsidRDefault="00AD5E1E" w:rsidP="00C81B84">
            <w:r w:rsidRPr="00C81B84">
              <w:t>842</w:t>
            </w:r>
          </w:p>
        </w:tc>
        <w:tc>
          <w:tcPr>
            <w:tcW w:w="680" w:type="dxa"/>
            <w:tcBorders>
              <w:top w:val="nil"/>
              <w:left w:val="nil"/>
              <w:bottom w:val="nil"/>
              <w:right w:val="nil"/>
            </w:tcBorders>
            <w:tcMar>
              <w:top w:w="128" w:type="dxa"/>
              <w:left w:w="43" w:type="dxa"/>
              <w:bottom w:w="43" w:type="dxa"/>
              <w:right w:w="43" w:type="dxa"/>
            </w:tcMar>
          </w:tcPr>
          <w:p w14:paraId="005B2B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B296B8" w14:textId="77777777" w:rsidR="00EE2529" w:rsidRPr="00C81B84" w:rsidRDefault="00AD5E1E" w:rsidP="00C81B84">
            <w:r w:rsidRPr="00C81B84">
              <w:t>Familievern:</w:t>
            </w:r>
          </w:p>
        </w:tc>
        <w:tc>
          <w:tcPr>
            <w:tcW w:w="1400" w:type="dxa"/>
            <w:tcBorders>
              <w:top w:val="nil"/>
              <w:left w:val="nil"/>
              <w:bottom w:val="nil"/>
              <w:right w:val="nil"/>
            </w:tcBorders>
            <w:tcMar>
              <w:top w:w="128" w:type="dxa"/>
              <w:left w:w="43" w:type="dxa"/>
              <w:bottom w:w="43" w:type="dxa"/>
              <w:right w:w="43" w:type="dxa"/>
            </w:tcMar>
            <w:vAlign w:val="bottom"/>
          </w:tcPr>
          <w:p w14:paraId="124CF195" w14:textId="77777777" w:rsidR="00EE2529" w:rsidRPr="00C81B84" w:rsidRDefault="00EE2529" w:rsidP="00C81B84"/>
        </w:tc>
      </w:tr>
      <w:tr w:rsidR="00EE2529" w:rsidRPr="00C81B84" w14:paraId="5D165FBB" w14:textId="77777777">
        <w:trPr>
          <w:trHeight w:val="380"/>
        </w:trPr>
        <w:tc>
          <w:tcPr>
            <w:tcW w:w="680" w:type="dxa"/>
            <w:tcBorders>
              <w:top w:val="nil"/>
              <w:left w:val="nil"/>
              <w:bottom w:val="nil"/>
              <w:right w:val="nil"/>
            </w:tcBorders>
            <w:tcMar>
              <w:top w:w="128" w:type="dxa"/>
              <w:left w:w="43" w:type="dxa"/>
              <w:bottom w:w="43" w:type="dxa"/>
              <w:right w:w="43" w:type="dxa"/>
            </w:tcMar>
          </w:tcPr>
          <w:p w14:paraId="2482F86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7FC6A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3F5DD72" w14:textId="77777777" w:rsidR="00EE2529" w:rsidRPr="00C81B84" w:rsidRDefault="00AD5E1E" w:rsidP="00C81B84">
            <w:r w:rsidRPr="00C81B84">
              <w:t xml:space="preserve">Driftsutgifter, </w:t>
            </w:r>
            <w:r w:rsidRPr="00AD5E1E">
              <w:rPr>
                <w:rStyle w:val="kursiv"/>
              </w:rPr>
              <w:t>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3D4F42" w14:textId="77777777" w:rsidR="00EE2529" w:rsidRPr="00C81B84" w:rsidRDefault="00AD5E1E" w:rsidP="00C81B84">
            <w:r w:rsidRPr="00C81B84">
              <w:t>3 623 000</w:t>
            </w:r>
          </w:p>
        </w:tc>
      </w:tr>
      <w:tr w:rsidR="00EE2529" w:rsidRPr="00C81B84" w14:paraId="49F64BD3" w14:textId="77777777">
        <w:trPr>
          <w:trHeight w:val="380"/>
        </w:trPr>
        <w:tc>
          <w:tcPr>
            <w:tcW w:w="680" w:type="dxa"/>
            <w:tcBorders>
              <w:top w:val="nil"/>
              <w:left w:val="nil"/>
              <w:bottom w:val="nil"/>
              <w:right w:val="nil"/>
            </w:tcBorders>
            <w:tcMar>
              <w:top w:w="128" w:type="dxa"/>
              <w:left w:w="43" w:type="dxa"/>
              <w:bottom w:w="43" w:type="dxa"/>
              <w:right w:w="43" w:type="dxa"/>
            </w:tcMar>
          </w:tcPr>
          <w:p w14:paraId="3E6371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F61EE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0C4975" w14:textId="77777777" w:rsidR="00EE2529" w:rsidRPr="00C81B84" w:rsidRDefault="00AD5E1E" w:rsidP="00C81B84">
            <w:r w:rsidRPr="00C81B84">
              <w:t>fra kr 384 615 000 til kr 388 238 000</w:t>
            </w:r>
          </w:p>
        </w:tc>
        <w:tc>
          <w:tcPr>
            <w:tcW w:w="1400" w:type="dxa"/>
            <w:tcBorders>
              <w:top w:val="nil"/>
              <w:left w:val="nil"/>
              <w:bottom w:val="nil"/>
              <w:right w:val="nil"/>
            </w:tcBorders>
            <w:tcMar>
              <w:top w:w="128" w:type="dxa"/>
              <w:left w:w="43" w:type="dxa"/>
              <w:bottom w:w="43" w:type="dxa"/>
              <w:right w:w="43" w:type="dxa"/>
            </w:tcMar>
            <w:vAlign w:val="bottom"/>
          </w:tcPr>
          <w:p w14:paraId="5A6AB032" w14:textId="77777777" w:rsidR="00EE2529" w:rsidRPr="00C81B84" w:rsidRDefault="00EE2529" w:rsidP="00C81B84"/>
        </w:tc>
      </w:tr>
      <w:tr w:rsidR="00EE2529" w:rsidRPr="00C81B84" w14:paraId="514D8E07" w14:textId="77777777">
        <w:trPr>
          <w:trHeight w:val="380"/>
        </w:trPr>
        <w:tc>
          <w:tcPr>
            <w:tcW w:w="680" w:type="dxa"/>
            <w:tcBorders>
              <w:top w:val="nil"/>
              <w:left w:val="nil"/>
              <w:bottom w:val="nil"/>
              <w:right w:val="nil"/>
            </w:tcBorders>
            <w:tcMar>
              <w:top w:w="128" w:type="dxa"/>
              <w:left w:w="43" w:type="dxa"/>
              <w:bottom w:w="43" w:type="dxa"/>
              <w:right w:w="43" w:type="dxa"/>
            </w:tcMar>
          </w:tcPr>
          <w:p w14:paraId="08C7B9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21EB15"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D4465F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4086669" w14:textId="77777777" w:rsidR="00EE2529" w:rsidRPr="00C81B84" w:rsidRDefault="00AD5E1E" w:rsidP="00C81B84">
            <w:r w:rsidRPr="00C81B84">
              <w:t>540 000</w:t>
            </w:r>
          </w:p>
        </w:tc>
      </w:tr>
      <w:tr w:rsidR="00EE2529" w:rsidRPr="00C81B84" w14:paraId="3AE741B7" w14:textId="77777777">
        <w:trPr>
          <w:trHeight w:val="380"/>
        </w:trPr>
        <w:tc>
          <w:tcPr>
            <w:tcW w:w="680" w:type="dxa"/>
            <w:tcBorders>
              <w:top w:val="nil"/>
              <w:left w:val="nil"/>
              <w:bottom w:val="nil"/>
              <w:right w:val="nil"/>
            </w:tcBorders>
            <w:tcMar>
              <w:top w:w="128" w:type="dxa"/>
              <w:left w:w="43" w:type="dxa"/>
              <w:bottom w:w="43" w:type="dxa"/>
              <w:right w:w="43" w:type="dxa"/>
            </w:tcMar>
          </w:tcPr>
          <w:p w14:paraId="274E921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4827C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2A841D" w14:textId="77777777" w:rsidR="00EE2529" w:rsidRPr="00C81B84" w:rsidRDefault="00AD5E1E" w:rsidP="00C81B84">
            <w:r w:rsidRPr="00C81B84">
              <w:t>fra kr 25 266 000 til kr 25 806 000</w:t>
            </w:r>
          </w:p>
        </w:tc>
        <w:tc>
          <w:tcPr>
            <w:tcW w:w="1400" w:type="dxa"/>
            <w:tcBorders>
              <w:top w:val="nil"/>
              <w:left w:val="nil"/>
              <w:bottom w:val="nil"/>
              <w:right w:val="nil"/>
            </w:tcBorders>
            <w:tcMar>
              <w:top w:w="128" w:type="dxa"/>
              <w:left w:w="43" w:type="dxa"/>
              <w:bottom w:w="43" w:type="dxa"/>
              <w:right w:w="43" w:type="dxa"/>
            </w:tcMar>
            <w:vAlign w:val="bottom"/>
          </w:tcPr>
          <w:p w14:paraId="451B1451" w14:textId="77777777" w:rsidR="00EE2529" w:rsidRPr="00C81B84" w:rsidRDefault="00EE2529" w:rsidP="00C81B84"/>
        </w:tc>
      </w:tr>
      <w:tr w:rsidR="00EE2529" w:rsidRPr="00C81B84" w14:paraId="0C04A224" w14:textId="77777777">
        <w:trPr>
          <w:trHeight w:val="640"/>
        </w:trPr>
        <w:tc>
          <w:tcPr>
            <w:tcW w:w="680" w:type="dxa"/>
            <w:tcBorders>
              <w:top w:val="nil"/>
              <w:left w:val="nil"/>
              <w:bottom w:val="nil"/>
              <w:right w:val="nil"/>
            </w:tcBorders>
            <w:tcMar>
              <w:top w:w="128" w:type="dxa"/>
              <w:left w:w="43" w:type="dxa"/>
              <w:bottom w:w="43" w:type="dxa"/>
              <w:right w:w="43" w:type="dxa"/>
            </w:tcMar>
          </w:tcPr>
          <w:p w14:paraId="54D0DE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F87A9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6848325" w14:textId="77777777" w:rsidR="00EE2529" w:rsidRPr="00C81B84" w:rsidRDefault="00AD5E1E" w:rsidP="00C81B84">
            <w:r w:rsidRPr="00C81B84">
              <w:t xml:space="preserve">Tilskudd til kirkens familieverntjeneste mv., </w:t>
            </w:r>
            <w:r w:rsidRPr="00AD5E1E">
              <w:rPr>
                <w:rStyle w:val="kursiv"/>
              </w:rPr>
              <w:t>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4A7FF95" w14:textId="77777777" w:rsidR="00EE2529" w:rsidRPr="00C81B84" w:rsidRDefault="00AD5E1E" w:rsidP="00C81B84">
            <w:r w:rsidRPr="00C81B84">
              <w:t>5 328 000</w:t>
            </w:r>
          </w:p>
        </w:tc>
      </w:tr>
      <w:tr w:rsidR="00EE2529" w:rsidRPr="00C81B84" w14:paraId="462E3213" w14:textId="77777777">
        <w:trPr>
          <w:trHeight w:val="380"/>
        </w:trPr>
        <w:tc>
          <w:tcPr>
            <w:tcW w:w="680" w:type="dxa"/>
            <w:tcBorders>
              <w:top w:val="nil"/>
              <w:left w:val="nil"/>
              <w:bottom w:val="nil"/>
              <w:right w:val="nil"/>
            </w:tcBorders>
            <w:tcMar>
              <w:top w:w="128" w:type="dxa"/>
              <w:left w:w="43" w:type="dxa"/>
              <w:bottom w:w="43" w:type="dxa"/>
              <w:right w:w="43" w:type="dxa"/>
            </w:tcMar>
          </w:tcPr>
          <w:p w14:paraId="28CCFC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0331E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9F41B8" w14:textId="77777777" w:rsidR="00EE2529" w:rsidRPr="00C81B84" w:rsidRDefault="00AD5E1E" w:rsidP="00C81B84">
            <w:r w:rsidRPr="00C81B84">
              <w:t>fra kr 249 439 000 til kr 254 767 000</w:t>
            </w:r>
          </w:p>
        </w:tc>
        <w:tc>
          <w:tcPr>
            <w:tcW w:w="1400" w:type="dxa"/>
            <w:tcBorders>
              <w:top w:val="nil"/>
              <w:left w:val="nil"/>
              <w:bottom w:val="nil"/>
              <w:right w:val="nil"/>
            </w:tcBorders>
            <w:tcMar>
              <w:top w:w="128" w:type="dxa"/>
              <w:left w:w="43" w:type="dxa"/>
              <w:bottom w:w="43" w:type="dxa"/>
              <w:right w:w="43" w:type="dxa"/>
            </w:tcMar>
            <w:vAlign w:val="bottom"/>
          </w:tcPr>
          <w:p w14:paraId="0CA8E38C" w14:textId="77777777" w:rsidR="00EE2529" w:rsidRPr="00C81B84" w:rsidRDefault="00EE2529" w:rsidP="00C81B84"/>
        </w:tc>
      </w:tr>
      <w:tr w:rsidR="00EE2529" w:rsidRPr="00C81B84" w14:paraId="7222859B" w14:textId="77777777">
        <w:trPr>
          <w:trHeight w:val="380"/>
        </w:trPr>
        <w:tc>
          <w:tcPr>
            <w:tcW w:w="680" w:type="dxa"/>
            <w:tcBorders>
              <w:top w:val="nil"/>
              <w:left w:val="nil"/>
              <w:bottom w:val="nil"/>
              <w:right w:val="nil"/>
            </w:tcBorders>
            <w:tcMar>
              <w:top w:w="128" w:type="dxa"/>
              <w:left w:w="43" w:type="dxa"/>
              <w:bottom w:w="43" w:type="dxa"/>
              <w:right w:w="43" w:type="dxa"/>
            </w:tcMar>
          </w:tcPr>
          <w:p w14:paraId="7543CFED" w14:textId="77777777" w:rsidR="00EE2529" w:rsidRPr="00C81B84" w:rsidRDefault="00AD5E1E" w:rsidP="00C81B84">
            <w:r w:rsidRPr="00C81B84">
              <w:t>844</w:t>
            </w:r>
          </w:p>
        </w:tc>
        <w:tc>
          <w:tcPr>
            <w:tcW w:w="680" w:type="dxa"/>
            <w:tcBorders>
              <w:top w:val="nil"/>
              <w:left w:val="nil"/>
              <w:bottom w:val="nil"/>
              <w:right w:val="nil"/>
            </w:tcBorders>
            <w:tcMar>
              <w:top w:w="128" w:type="dxa"/>
              <w:left w:w="43" w:type="dxa"/>
              <w:bottom w:w="43" w:type="dxa"/>
              <w:right w:w="43" w:type="dxa"/>
            </w:tcMar>
          </w:tcPr>
          <w:p w14:paraId="458CAC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CE68D3" w14:textId="77777777" w:rsidR="00EE2529" w:rsidRPr="00C81B84" w:rsidRDefault="00AD5E1E" w:rsidP="00C81B84">
            <w:r w:rsidRPr="00C81B84">
              <w:t>Kontantstøtte:</w:t>
            </w:r>
          </w:p>
        </w:tc>
        <w:tc>
          <w:tcPr>
            <w:tcW w:w="1400" w:type="dxa"/>
            <w:tcBorders>
              <w:top w:val="nil"/>
              <w:left w:val="nil"/>
              <w:bottom w:val="nil"/>
              <w:right w:val="nil"/>
            </w:tcBorders>
            <w:tcMar>
              <w:top w:w="128" w:type="dxa"/>
              <w:left w:w="43" w:type="dxa"/>
              <w:bottom w:w="43" w:type="dxa"/>
              <w:right w:w="43" w:type="dxa"/>
            </w:tcMar>
            <w:vAlign w:val="bottom"/>
          </w:tcPr>
          <w:p w14:paraId="49984882" w14:textId="77777777" w:rsidR="00EE2529" w:rsidRPr="00C81B84" w:rsidRDefault="00EE2529" w:rsidP="00C81B84"/>
        </w:tc>
      </w:tr>
      <w:tr w:rsidR="00EE2529" w:rsidRPr="00C81B84" w14:paraId="6B3A0513" w14:textId="77777777">
        <w:trPr>
          <w:trHeight w:val="380"/>
        </w:trPr>
        <w:tc>
          <w:tcPr>
            <w:tcW w:w="680" w:type="dxa"/>
            <w:tcBorders>
              <w:top w:val="nil"/>
              <w:left w:val="nil"/>
              <w:bottom w:val="nil"/>
              <w:right w:val="nil"/>
            </w:tcBorders>
            <w:tcMar>
              <w:top w:w="128" w:type="dxa"/>
              <w:left w:w="43" w:type="dxa"/>
              <w:bottom w:w="43" w:type="dxa"/>
              <w:right w:w="43" w:type="dxa"/>
            </w:tcMar>
          </w:tcPr>
          <w:p w14:paraId="316C78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4873C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B8DAC0C" w14:textId="77777777" w:rsidR="00EE2529" w:rsidRPr="00C81B84" w:rsidRDefault="00AD5E1E" w:rsidP="00C81B84">
            <w:r w:rsidRPr="00C81B84">
              <w:t xml:space="preserve">Tilskudd,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50E28A4" w14:textId="77777777" w:rsidR="00EE2529" w:rsidRPr="00C81B84" w:rsidRDefault="00AD5E1E" w:rsidP="00C81B84">
            <w:r w:rsidRPr="00C81B84">
              <w:t>117 410 000</w:t>
            </w:r>
          </w:p>
        </w:tc>
      </w:tr>
      <w:tr w:rsidR="00EE2529" w:rsidRPr="00C81B84" w14:paraId="4AC1ACB6" w14:textId="77777777">
        <w:trPr>
          <w:trHeight w:val="380"/>
        </w:trPr>
        <w:tc>
          <w:tcPr>
            <w:tcW w:w="680" w:type="dxa"/>
            <w:tcBorders>
              <w:top w:val="nil"/>
              <w:left w:val="nil"/>
              <w:bottom w:val="nil"/>
              <w:right w:val="nil"/>
            </w:tcBorders>
            <w:tcMar>
              <w:top w:w="128" w:type="dxa"/>
              <w:left w:w="43" w:type="dxa"/>
              <w:bottom w:w="43" w:type="dxa"/>
              <w:right w:w="43" w:type="dxa"/>
            </w:tcMar>
          </w:tcPr>
          <w:p w14:paraId="2BE1A0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D7B0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8BF8F1" w14:textId="77777777" w:rsidR="00EE2529" w:rsidRPr="00C81B84" w:rsidRDefault="00AD5E1E" w:rsidP="00C81B84">
            <w:r w:rsidRPr="00C81B84">
              <w:t>fra kr 1 216 510 000 til kr 1 099 100 000</w:t>
            </w:r>
          </w:p>
        </w:tc>
        <w:tc>
          <w:tcPr>
            <w:tcW w:w="1400" w:type="dxa"/>
            <w:tcBorders>
              <w:top w:val="nil"/>
              <w:left w:val="nil"/>
              <w:bottom w:val="nil"/>
              <w:right w:val="nil"/>
            </w:tcBorders>
            <w:tcMar>
              <w:top w:w="128" w:type="dxa"/>
              <w:left w:w="43" w:type="dxa"/>
              <w:bottom w:w="43" w:type="dxa"/>
              <w:right w:w="43" w:type="dxa"/>
            </w:tcMar>
            <w:vAlign w:val="bottom"/>
          </w:tcPr>
          <w:p w14:paraId="3ED9F610" w14:textId="77777777" w:rsidR="00EE2529" w:rsidRPr="00C81B84" w:rsidRDefault="00EE2529" w:rsidP="00C81B84"/>
        </w:tc>
      </w:tr>
      <w:tr w:rsidR="00EE2529" w:rsidRPr="00C81B84" w14:paraId="2CA08D1A" w14:textId="77777777">
        <w:trPr>
          <w:trHeight w:val="380"/>
        </w:trPr>
        <w:tc>
          <w:tcPr>
            <w:tcW w:w="680" w:type="dxa"/>
            <w:tcBorders>
              <w:top w:val="nil"/>
              <w:left w:val="nil"/>
              <w:bottom w:val="nil"/>
              <w:right w:val="nil"/>
            </w:tcBorders>
            <w:tcMar>
              <w:top w:w="128" w:type="dxa"/>
              <w:left w:w="43" w:type="dxa"/>
              <w:bottom w:w="43" w:type="dxa"/>
              <w:right w:w="43" w:type="dxa"/>
            </w:tcMar>
          </w:tcPr>
          <w:p w14:paraId="030BA759" w14:textId="77777777" w:rsidR="00EE2529" w:rsidRPr="00C81B84" w:rsidRDefault="00AD5E1E" w:rsidP="00C81B84">
            <w:r w:rsidRPr="00C81B84">
              <w:t>845</w:t>
            </w:r>
          </w:p>
        </w:tc>
        <w:tc>
          <w:tcPr>
            <w:tcW w:w="680" w:type="dxa"/>
            <w:tcBorders>
              <w:top w:val="nil"/>
              <w:left w:val="nil"/>
              <w:bottom w:val="nil"/>
              <w:right w:val="nil"/>
            </w:tcBorders>
            <w:tcMar>
              <w:top w:w="128" w:type="dxa"/>
              <w:left w:w="43" w:type="dxa"/>
              <w:bottom w:w="43" w:type="dxa"/>
              <w:right w:w="43" w:type="dxa"/>
            </w:tcMar>
          </w:tcPr>
          <w:p w14:paraId="711FC40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AFC09E" w14:textId="77777777" w:rsidR="00EE2529" w:rsidRPr="00C81B84" w:rsidRDefault="00AD5E1E" w:rsidP="00C81B84">
            <w:r w:rsidRPr="00C81B84">
              <w:t>Barnetrygd:</w:t>
            </w:r>
          </w:p>
        </w:tc>
        <w:tc>
          <w:tcPr>
            <w:tcW w:w="1400" w:type="dxa"/>
            <w:tcBorders>
              <w:top w:val="nil"/>
              <w:left w:val="nil"/>
              <w:bottom w:val="nil"/>
              <w:right w:val="nil"/>
            </w:tcBorders>
            <w:tcMar>
              <w:top w:w="128" w:type="dxa"/>
              <w:left w:w="43" w:type="dxa"/>
              <w:bottom w:w="43" w:type="dxa"/>
              <w:right w:w="43" w:type="dxa"/>
            </w:tcMar>
            <w:vAlign w:val="bottom"/>
          </w:tcPr>
          <w:p w14:paraId="737D6535" w14:textId="77777777" w:rsidR="00EE2529" w:rsidRPr="00C81B84" w:rsidRDefault="00EE2529" w:rsidP="00C81B84"/>
        </w:tc>
      </w:tr>
      <w:tr w:rsidR="00EE2529" w:rsidRPr="00C81B84" w14:paraId="394F79B9" w14:textId="77777777">
        <w:trPr>
          <w:trHeight w:val="380"/>
        </w:trPr>
        <w:tc>
          <w:tcPr>
            <w:tcW w:w="680" w:type="dxa"/>
            <w:tcBorders>
              <w:top w:val="nil"/>
              <w:left w:val="nil"/>
              <w:bottom w:val="nil"/>
              <w:right w:val="nil"/>
            </w:tcBorders>
            <w:tcMar>
              <w:top w:w="128" w:type="dxa"/>
              <w:left w:w="43" w:type="dxa"/>
              <w:bottom w:w="43" w:type="dxa"/>
              <w:right w:w="43" w:type="dxa"/>
            </w:tcMar>
          </w:tcPr>
          <w:p w14:paraId="2651F9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D158A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74259E1" w14:textId="77777777" w:rsidR="00EE2529" w:rsidRPr="00C81B84" w:rsidRDefault="00AD5E1E" w:rsidP="00C81B84">
            <w:r w:rsidRPr="00C81B84">
              <w:t xml:space="preserve">Tilskudd,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77EDF75" w14:textId="77777777" w:rsidR="00EE2529" w:rsidRPr="00C81B84" w:rsidRDefault="00AD5E1E" w:rsidP="00C81B84">
            <w:r w:rsidRPr="00C81B84">
              <w:t>501 857 000</w:t>
            </w:r>
          </w:p>
        </w:tc>
      </w:tr>
      <w:tr w:rsidR="00EE2529" w:rsidRPr="00C81B84" w14:paraId="60C07E06" w14:textId="77777777">
        <w:trPr>
          <w:trHeight w:val="380"/>
        </w:trPr>
        <w:tc>
          <w:tcPr>
            <w:tcW w:w="680" w:type="dxa"/>
            <w:tcBorders>
              <w:top w:val="nil"/>
              <w:left w:val="nil"/>
              <w:bottom w:val="nil"/>
              <w:right w:val="nil"/>
            </w:tcBorders>
            <w:tcMar>
              <w:top w:w="128" w:type="dxa"/>
              <w:left w:w="43" w:type="dxa"/>
              <w:bottom w:w="43" w:type="dxa"/>
              <w:right w:w="43" w:type="dxa"/>
            </w:tcMar>
          </w:tcPr>
          <w:p w14:paraId="38FD8F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75993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842D79" w14:textId="77777777" w:rsidR="00EE2529" w:rsidRPr="00C81B84" w:rsidRDefault="00AD5E1E" w:rsidP="00C81B84">
            <w:r w:rsidRPr="00C81B84">
              <w:t>fra kr 20 230 000 000 til kr 20 731 857 000</w:t>
            </w:r>
          </w:p>
        </w:tc>
        <w:tc>
          <w:tcPr>
            <w:tcW w:w="1400" w:type="dxa"/>
            <w:tcBorders>
              <w:top w:val="nil"/>
              <w:left w:val="nil"/>
              <w:bottom w:val="nil"/>
              <w:right w:val="nil"/>
            </w:tcBorders>
            <w:tcMar>
              <w:top w:w="128" w:type="dxa"/>
              <w:left w:w="43" w:type="dxa"/>
              <w:bottom w:w="43" w:type="dxa"/>
              <w:right w:w="43" w:type="dxa"/>
            </w:tcMar>
            <w:vAlign w:val="bottom"/>
          </w:tcPr>
          <w:p w14:paraId="7DD147E8" w14:textId="77777777" w:rsidR="00EE2529" w:rsidRPr="00C81B84" w:rsidRDefault="00EE2529" w:rsidP="00C81B84"/>
        </w:tc>
      </w:tr>
      <w:tr w:rsidR="00EE2529" w:rsidRPr="00C81B84" w14:paraId="0376A458" w14:textId="77777777">
        <w:trPr>
          <w:trHeight w:val="380"/>
        </w:trPr>
        <w:tc>
          <w:tcPr>
            <w:tcW w:w="680" w:type="dxa"/>
            <w:tcBorders>
              <w:top w:val="nil"/>
              <w:left w:val="nil"/>
              <w:bottom w:val="nil"/>
              <w:right w:val="nil"/>
            </w:tcBorders>
            <w:tcMar>
              <w:top w:w="128" w:type="dxa"/>
              <w:left w:w="43" w:type="dxa"/>
              <w:bottom w:w="43" w:type="dxa"/>
              <w:right w:w="43" w:type="dxa"/>
            </w:tcMar>
          </w:tcPr>
          <w:p w14:paraId="53AF9800" w14:textId="77777777" w:rsidR="00EE2529" w:rsidRPr="00C81B84" w:rsidRDefault="00AD5E1E" w:rsidP="00C81B84">
            <w:r w:rsidRPr="00C81B84">
              <w:t>846</w:t>
            </w:r>
          </w:p>
        </w:tc>
        <w:tc>
          <w:tcPr>
            <w:tcW w:w="680" w:type="dxa"/>
            <w:tcBorders>
              <w:top w:val="nil"/>
              <w:left w:val="nil"/>
              <w:bottom w:val="nil"/>
              <w:right w:val="nil"/>
            </w:tcBorders>
            <w:tcMar>
              <w:top w:w="128" w:type="dxa"/>
              <w:left w:w="43" w:type="dxa"/>
              <w:bottom w:w="43" w:type="dxa"/>
              <w:right w:w="43" w:type="dxa"/>
            </w:tcMar>
          </w:tcPr>
          <w:p w14:paraId="1267207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54BD90" w14:textId="77777777" w:rsidR="00EE2529" w:rsidRPr="00C81B84" w:rsidRDefault="00AD5E1E" w:rsidP="00C81B84">
            <w:r w:rsidRPr="00C81B84">
              <w:t>Familie- og oppveksttiltak:</w:t>
            </w:r>
          </w:p>
        </w:tc>
        <w:tc>
          <w:tcPr>
            <w:tcW w:w="1400" w:type="dxa"/>
            <w:tcBorders>
              <w:top w:val="nil"/>
              <w:left w:val="nil"/>
              <w:bottom w:val="nil"/>
              <w:right w:val="nil"/>
            </w:tcBorders>
            <w:tcMar>
              <w:top w:w="128" w:type="dxa"/>
              <w:left w:w="43" w:type="dxa"/>
              <w:bottom w:w="43" w:type="dxa"/>
              <w:right w:w="43" w:type="dxa"/>
            </w:tcMar>
            <w:vAlign w:val="bottom"/>
          </w:tcPr>
          <w:p w14:paraId="62F8F25C" w14:textId="77777777" w:rsidR="00EE2529" w:rsidRPr="00C81B84" w:rsidRDefault="00EE2529" w:rsidP="00C81B84"/>
        </w:tc>
      </w:tr>
      <w:tr w:rsidR="00EE2529" w:rsidRPr="00C81B84" w14:paraId="31B5B8FA" w14:textId="77777777">
        <w:trPr>
          <w:trHeight w:val="640"/>
        </w:trPr>
        <w:tc>
          <w:tcPr>
            <w:tcW w:w="680" w:type="dxa"/>
            <w:tcBorders>
              <w:top w:val="nil"/>
              <w:left w:val="nil"/>
              <w:bottom w:val="nil"/>
              <w:right w:val="nil"/>
            </w:tcBorders>
            <w:tcMar>
              <w:top w:w="128" w:type="dxa"/>
              <w:left w:w="43" w:type="dxa"/>
              <w:bottom w:w="43" w:type="dxa"/>
              <w:right w:w="43" w:type="dxa"/>
            </w:tcMar>
          </w:tcPr>
          <w:p w14:paraId="798B6D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E853C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FE3D470" w14:textId="77777777" w:rsidR="00EE2529" w:rsidRPr="00C81B84" w:rsidRDefault="00AD5E1E" w:rsidP="00C81B84">
            <w:r w:rsidRPr="00C81B84">
              <w:t xml:space="preserve">Spesielle driftsutgifter, </w:t>
            </w:r>
            <w:r w:rsidRPr="00AD5E1E">
              <w:rPr>
                <w:rStyle w:val="kursiv"/>
              </w:rPr>
              <w:t>kan overføres, kan nyttes under post 61, post 62 og post 71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25994FF" w14:textId="77777777" w:rsidR="00EE2529" w:rsidRPr="00C81B84" w:rsidRDefault="00AD5E1E" w:rsidP="00C81B84">
            <w:r w:rsidRPr="00C81B84">
              <w:t>887 000</w:t>
            </w:r>
          </w:p>
        </w:tc>
      </w:tr>
      <w:tr w:rsidR="00EE2529" w:rsidRPr="00C81B84" w14:paraId="0510373C" w14:textId="77777777">
        <w:trPr>
          <w:trHeight w:val="380"/>
        </w:trPr>
        <w:tc>
          <w:tcPr>
            <w:tcW w:w="680" w:type="dxa"/>
            <w:tcBorders>
              <w:top w:val="nil"/>
              <w:left w:val="nil"/>
              <w:bottom w:val="nil"/>
              <w:right w:val="nil"/>
            </w:tcBorders>
            <w:tcMar>
              <w:top w:w="128" w:type="dxa"/>
              <w:left w:w="43" w:type="dxa"/>
              <w:bottom w:w="43" w:type="dxa"/>
              <w:right w:w="43" w:type="dxa"/>
            </w:tcMar>
          </w:tcPr>
          <w:p w14:paraId="23862D7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8AA4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E0B790" w14:textId="77777777" w:rsidR="00EE2529" w:rsidRPr="00C81B84" w:rsidRDefault="00AD5E1E" w:rsidP="00C81B84">
            <w:r w:rsidRPr="00C81B84">
              <w:t>fra kr 41 545 000 til kr 42 432 000</w:t>
            </w:r>
          </w:p>
        </w:tc>
        <w:tc>
          <w:tcPr>
            <w:tcW w:w="1400" w:type="dxa"/>
            <w:tcBorders>
              <w:top w:val="nil"/>
              <w:left w:val="nil"/>
              <w:bottom w:val="nil"/>
              <w:right w:val="nil"/>
            </w:tcBorders>
            <w:tcMar>
              <w:top w:w="128" w:type="dxa"/>
              <w:left w:w="43" w:type="dxa"/>
              <w:bottom w:w="43" w:type="dxa"/>
              <w:right w:w="43" w:type="dxa"/>
            </w:tcMar>
            <w:vAlign w:val="bottom"/>
          </w:tcPr>
          <w:p w14:paraId="19EF1BF5" w14:textId="77777777" w:rsidR="00EE2529" w:rsidRPr="00C81B84" w:rsidRDefault="00EE2529" w:rsidP="00C81B84"/>
        </w:tc>
      </w:tr>
      <w:tr w:rsidR="00EE2529" w:rsidRPr="00C81B84" w14:paraId="4835A8AF" w14:textId="77777777">
        <w:trPr>
          <w:trHeight w:val="640"/>
        </w:trPr>
        <w:tc>
          <w:tcPr>
            <w:tcW w:w="680" w:type="dxa"/>
            <w:tcBorders>
              <w:top w:val="nil"/>
              <w:left w:val="nil"/>
              <w:bottom w:val="nil"/>
              <w:right w:val="nil"/>
            </w:tcBorders>
            <w:tcMar>
              <w:top w:w="128" w:type="dxa"/>
              <w:left w:w="43" w:type="dxa"/>
              <w:bottom w:w="43" w:type="dxa"/>
              <w:right w:w="43" w:type="dxa"/>
            </w:tcMar>
          </w:tcPr>
          <w:p w14:paraId="5A23B9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8614BB"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5DD60CEB" w14:textId="77777777" w:rsidR="00EE2529" w:rsidRPr="00C81B84" w:rsidRDefault="00AD5E1E" w:rsidP="00C81B84">
            <w:r w:rsidRPr="00C81B84">
              <w:t xml:space="preserve">Tilskudd til inkludering av barn og unge, </w:t>
            </w:r>
            <w:r w:rsidRPr="00AD5E1E">
              <w:rPr>
                <w:rStyle w:val="kursiv"/>
              </w:rPr>
              <w:t>kan nyttes under post 71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7BA7C0B" w14:textId="77777777" w:rsidR="00EE2529" w:rsidRPr="00C81B84" w:rsidRDefault="00AD5E1E" w:rsidP="00C81B84">
            <w:r w:rsidRPr="00C81B84">
              <w:t>30 512 000</w:t>
            </w:r>
          </w:p>
        </w:tc>
      </w:tr>
      <w:tr w:rsidR="00EE2529" w:rsidRPr="00C81B84" w14:paraId="4CDE311A" w14:textId="77777777">
        <w:trPr>
          <w:trHeight w:val="380"/>
        </w:trPr>
        <w:tc>
          <w:tcPr>
            <w:tcW w:w="680" w:type="dxa"/>
            <w:tcBorders>
              <w:top w:val="nil"/>
              <w:left w:val="nil"/>
              <w:bottom w:val="nil"/>
              <w:right w:val="nil"/>
            </w:tcBorders>
            <w:tcMar>
              <w:top w:w="128" w:type="dxa"/>
              <w:left w:w="43" w:type="dxa"/>
              <w:bottom w:w="43" w:type="dxa"/>
              <w:right w:w="43" w:type="dxa"/>
            </w:tcMar>
          </w:tcPr>
          <w:p w14:paraId="4D9510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AB95C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9EC4D8" w14:textId="77777777" w:rsidR="00EE2529" w:rsidRPr="00C81B84" w:rsidRDefault="00AD5E1E" w:rsidP="00C81B84">
            <w:r w:rsidRPr="00C81B84">
              <w:t>fra kr 664 430 000 til kr 694 942 000</w:t>
            </w:r>
          </w:p>
        </w:tc>
        <w:tc>
          <w:tcPr>
            <w:tcW w:w="1400" w:type="dxa"/>
            <w:tcBorders>
              <w:top w:val="nil"/>
              <w:left w:val="nil"/>
              <w:bottom w:val="nil"/>
              <w:right w:val="nil"/>
            </w:tcBorders>
            <w:tcMar>
              <w:top w:w="128" w:type="dxa"/>
              <w:left w:w="43" w:type="dxa"/>
              <w:bottom w:w="43" w:type="dxa"/>
              <w:right w:w="43" w:type="dxa"/>
            </w:tcMar>
            <w:vAlign w:val="bottom"/>
          </w:tcPr>
          <w:p w14:paraId="0CF2777A" w14:textId="77777777" w:rsidR="00EE2529" w:rsidRPr="00C81B84" w:rsidRDefault="00EE2529" w:rsidP="00C81B84"/>
        </w:tc>
      </w:tr>
      <w:tr w:rsidR="00EE2529" w:rsidRPr="00C81B84" w14:paraId="47111B45" w14:textId="77777777">
        <w:trPr>
          <w:trHeight w:val="380"/>
        </w:trPr>
        <w:tc>
          <w:tcPr>
            <w:tcW w:w="680" w:type="dxa"/>
            <w:tcBorders>
              <w:top w:val="nil"/>
              <w:left w:val="nil"/>
              <w:bottom w:val="nil"/>
              <w:right w:val="nil"/>
            </w:tcBorders>
            <w:tcMar>
              <w:top w:w="128" w:type="dxa"/>
              <w:left w:w="43" w:type="dxa"/>
              <w:bottom w:w="43" w:type="dxa"/>
              <w:right w:w="43" w:type="dxa"/>
            </w:tcMar>
          </w:tcPr>
          <w:p w14:paraId="030E8B9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0EBF5B"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30CFDE2E" w14:textId="77777777" w:rsidR="00EE2529" w:rsidRPr="00C81B84" w:rsidRDefault="00AD5E1E" w:rsidP="00C81B84">
            <w:r w:rsidRPr="00C81B84">
              <w:t>Utvikling i kommunene, forhøyes med</w:t>
            </w:r>
          </w:p>
        </w:tc>
        <w:tc>
          <w:tcPr>
            <w:tcW w:w="1400" w:type="dxa"/>
            <w:tcBorders>
              <w:top w:val="nil"/>
              <w:left w:val="nil"/>
              <w:bottom w:val="nil"/>
              <w:right w:val="nil"/>
            </w:tcBorders>
            <w:tcMar>
              <w:top w:w="128" w:type="dxa"/>
              <w:left w:w="43" w:type="dxa"/>
              <w:bottom w:w="43" w:type="dxa"/>
              <w:right w:w="43" w:type="dxa"/>
            </w:tcMar>
            <w:vAlign w:val="bottom"/>
          </w:tcPr>
          <w:p w14:paraId="318B4635" w14:textId="77777777" w:rsidR="00EE2529" w:rsidRPr="00C81B84" w:rsidRDefault="00AD5E1E" w:rsidP="00C81B84">
            <w:r w:rsidRPr="00C81B84">
              <w:t>50 317 000</w:t>
            </w:r>
          </w:p>
        </w:tc>
      </w:tr>
      <w:tr w:rsidR="00EE2529" w:rsidRPr="00C81B84" w14:paraId="13D8B539" w14:textId="77777777">
        <w:trPr>
          <w:trHeight w:val="380"/>
        </w:trPr>
        <w:tc>
          <w:tcPr>
            <w:tcW w:w="680" w:type="dxa"/>
            <w:tcBorders>
              <w:top w:val="nil"/>
              <w:left w:val="nil"/>
              <w:bottom w:val="nil"/>
              <w:right w:val="nil"/>
            </w:tcBorders>
            <w:tcMar>
              <w:top w:w="128" w:type="dxa"/>
              <w:left w:w="43" w:type="dxa"/>
              <w:bottom w:w="43" w:type="dxa"/>
              <w:right w:w="43" w:type="dxa"/>
            </w:tcMar>
          </w:tcPr>
          <w:p w14:paraId="765012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F078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416871" w14:textId="77777777" w:rsidR="00EE2529" w:rsidRPr="00C81B84" w:rsidRDefault="00AD5E1E" w:rsidP="00C81B84">
            <w:r w:rsidRPr="00C81B84">
              <w:t>fra kr 56 423 000 til kr 106 740 000</w:t>
            </w:r>
          </w:p>
        </w:tc>
        <w:tc>
          <w:tcPr>
            <w:tcW w:w="1400" w:type="dxa"/>
            <w:tcBorders>
              <w:top w:val="nil"/>
              <w:left w:val="nil"/>
              <w:bottom w:val="nil"/>
              <w:right w:val="nil"/>
            </w:tcBorders>
            <w:tcMar>
              <w:top w:w="128" w:type="dxa"/>
              <w:left w:w="43" w:type="dxa"/>
              <w:bottom w:w="43" w:type="dxa"/>
              <w:right w:w="43" w:type="dxa"/>
            </w:tcMar>
            <w:vAlign w:val="bottom"/>
          </w:tcPr>
          <w:p w14:paraId="34509E61" w14:textId="77777777" w:rsidR="00EE2529" w:rsidRPr="00C81B84" w:rsidRDefault="00EE2529" w:rsidP="00C81B84"/>
        </w:tc>
      </w:tr>
      <w:tr w:rsidR="00EE2529" w:rsidRPr="00C81B84" w14:paraId="3E758A50" w14:textId="77777777">
        <w:trPr>
          <w:trHeight w:val="380"/>
        </w:trPr>
        <w:tc>
          <w:tcPr>
            <w:tcW w:w="680" w:type="dxa"/>
            <w:tcBorders>
              <w:top w:val="nil"/>
              <w:left w:val="nil"/>
              <w:bottom w:val="nil"/>
              <w:right w:val="nil"/>
            </w:tcBorders>
            <w:tcMar>
              <w:top w:w="128" w:type="dxa"/>
              <w:left w:w="43" w:type="dxa"/>
              <w:bottom w:w="43" w:type="dxa"/>
              <w:right w:w="43" w:type="dxa"/>
            </w:tcMar>
          </w:tcPr>
          <w:p w14:paraId="7BAD18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86948D"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7FDC342" w14:textId="77777777" w:rsidR="00EE2529" w:rsidRPr="00C81B84" w:rsidRDefault="00AD5E1E" w:rsidP="00C81B84">
            <w:r w:rsidRPr="00C81B84">
              <w:t>Barne- og ungdomsorganisasjoner,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3D38933E" w14:textId="77777777" w:rsidR="00EE2529" w:rsidRPr="00C81B84" w:rsidRDefault="00AD5E1E" w:rsidP="00C81B84">
            <w:r w:rsidRPr="00C81B84">
              <w:t>3 841 000</w:t>
            </w:r>
          </w:p>
        </w:tc>
      </w:tr>
      <w:tr w:rsidR="00EE2529" w:rsidRPr="00C81B84" w14:paraId="632A5D3A" w14:textId="77777777">
        <w:trPr>
          <w:trHeight w:val="380"/>
        </w:trPr>
        <w:tc>
          <w:tcPr>
            <w:tcW w:w="680" w:type="dxa"/>
            <w:tcBorders>
              <w:top w:val="nil"/>
              <w:left w:val="nil"/>
              <w:bottom w:val="nil"/>
              <w:right w:val="nil"/>
            </w:tcBorders>
            <w:tcMar>
              <w:top w:w="128" w:type="dxa"/>
              <w:left w:w="43" w:type="dxa"/>
              <w:bottom w:w="43" w:type="dxa"/>
              <w:right w:w="43" w:type="dxa"/>
            </w:tcMar>
          </w:tcPr>
          <w:p w14:paraId="3E4802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8BD76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D43993" w14:textId="77777777" w:rsidR="00EE2529" w:rsidRPr="00C81B84" w:rsidRDefault="00AD5E1E" w:rsidP="00C81B84">
            <w:r w:rsidRPr="00C81B84">
              <w:t>fra kr 179 819 000 til kr 183 660 000</w:t>
            </w:r>
          </w:p>
        </w:tc>
        <w:tc>
          <w:tcPr>
            <w:tcW w:w="1400" w:type="dxa"/>
            <w:tcBorders>
              <w:top w:val="nil"/>
              <w:left w:val="nil"/>
              <w:bottom w:val="nil"/>
              <w:right w:val="nil"/>
            </w:tcBorders>
            <w:tcMar>
              <w:top w:w="128" w:type="dxa"/>
              <w:left w:w="43" w:type="dxa"/>
              <w:bottom w:w="43" w:type="dxa"/>
              <w:right w:w="43" w:type="dxa"/>
            </w:tcMar>
            <w:vAlign w:val="bottom"/>
          </w:tcPr>
          <w:p w14:paraId="5EB1B99B" w14:textId="77777777" w:rsidR="00EE2529" w:rsidRPr="00C81B84" w:rsidRDefault="00EE2529" w:rsidP="00C81B84"/>
        </w:tc>
      </w:tr>
      <w:tr w:rsidR="00EE2529" w:rsidRPr="00C81B84" w14:paraId="50620A00" w14:textId="77777777">
        <w:trPr>
          <w:trHeight w:val="640"/>
        </w:trPr>
        <w:tc>
          <w:tcPr>
            <w:tcW w:w="680" w:type="dxa"/>
            <w:tcBorders>
              <w:top w:val="nil"/>
              <w:left w:val="nil"/>
              <w:bottom w:val="nil"/>
              <w:right w:val="nil"/>
            </w:tcBorders>
            <w:tcMar>
              <w:top w:w="128" w:type="dxa"/>
              <w:left w:w="43" w:type="dxa"/>
              <w:bottom w:w="43" w:type="dxa"/>
              <w:right w:w="43" w:type="dxa"/>
            </w:tcMar>
          </w:tcPr>
          <w:p w14:paraId="6B4765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19E469"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55C4FC2" w14:textId="77777777" w:rsidR="00EE2529" w:rsidRPr="00C81B84" w:rsidRDefault="00AD5E1E" w:rsidP="00C81B84">
            <w:r w:rsidRPr="00C81B84">
              <w:t xml:space="preserve">Utviklings- og opplysningsarbeid mv., </w:t>
            </w:r>
            <w:r w:rsidRPr="00AD5E1E">
              <w:rPr>
                <w:rStyle w:val="kursiv"/>
              </w:rPr>
              <w:t>kan nyttes under post 21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16CA77B" w14:textId="77777777" w:rsidR="00EE2529" w:rsidRPr="00C81B84" w:rsidRDefault="00AD5E1E" w:rsidP="00C81B84">
            <w:r w:rsidRPr="00C81B84">
              <w:t>47 440 000</w:t>
            </w:r>
          </w:p>
        </w:tc>
      </w:tr>
      <w:tr w:rsidR="00EE2529" w:rsidRPr="00C81B84" w14:paraId="19CB37FF" w14:textId="77777777">
        <w:trPr>
          <w:trHeight w:val="380"/>
        </w:trPr>
        <w:tc>
          <w:tcPr>
            <w:tcW w:w="680" w:type="dxa"/>
            <w:tcBorders>
              <w:top w:val="nil"/>
              <w:left w:val="nil"/>
              <w:bottom w:val="nil"/>
              <w:right w:val="nil"/>
            </w:tcBorders>
            <w:tcMar>
              <w:top w:w="128" w:type="dxa"/>
              <w:left w:w="43" w:type="dxa"/>
              <w:bottom w:w="43" w:type="dxa"/>
              <w:right w:w="43" w:type="dxa"/>
            </w:tcMar>
          </w:tcPr>
          <w:p w14:paraId="5C2686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04C6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37AA0C" w14:textId="77777777" w:rsidR="00EE2529" w:rsidRPr="00C81B84" w:rsidRDefault="00AD5E1E" w:rsidP="00C81B84">
            <w:r w:rsidRPr="00C81B84">
              <w:t>fra kr 73 036 000 til kr 25 596 000</w:t>
            </w:r>
          </w:p>
        </w:tc>
        <w:tc>
          <w:tcPr>
            <w:tcW w:w="1400" w:type="dxa"/>
            <w:tcBorders>
              <w:top w:val="nil"/>
              <w:left w:val="nil"/>
              <w:bottom w:val="nil"/>
              <w:right w:val="nil"/>
            </w:tcBorders>
            <w:tcMar>
              <w:top w:w="128" w:type="dxa"/>
              <w:left w:w="43" w:type="dxa"/>
              <w:bottom w:w="43" w:type="dxa"/>
              <w:right w:w="43" w:type="dxa"/>
            </w:tcMar>
            <w:vAlign w:val="bottom"/>
          </w:tcPr>
          <w:p w14:paraId="31836BCC" w14:textId="77777777" w:rsidR="00EE2529" w:rsidRPr="00C81B84" w:rsidRDefault="00EE2529" w:rsidP="00C81B84"/>
        </w:tc>
      </w:tr>
      <w:tr w:rsidR="00EE2529" w:rsidRPr="00C81B84" w14:paraId="20B4ACA4" w14:textId="77777777">
        <w:trPr>
          <w:trHeight w:val="640"/>
        </w:trPr>
        <w:tc>
          <w:tcPr>
            <w:tcW w:w="680" w:type="dxa"/>
            <w:tcBorders>
              <w:top w:val="nil"/>
              <w:left w:val="nil"/>
              <w:bottom w:val="nil"/>
              <w:right w:val="nil"/>
            </w:tcBorders>
            <w:tcMar>
              <w:top w:w="128" w:type="dxa"/>
              <w:left w:w="43" w:type="dxa"/>
              <w:bottom w:w="43" w:type="dxa"/>
              <w:right w:w="43" w:type="dxa"/>
            </w:tcMar>
          </w:tcPr>
          <w:p w14:paraId="242FDE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7E2654"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1191470D" w14:textId="77777777" w:rsidR="00EE2529" w:rsidRPr="00C81B84" w:rsidRDefault="00AD5E1E" w:rsidP="00C81B84">
            <w:r w:rsidRPr="00C81B84">
              <w:t xml:space="preserve">Tilskudd til internasjonalt ungdomssamarbeid mv.,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D5F6BBB" w14:textId="77777777" w:rsidR="00EE2529" w:rsidRPr="00C81B84" w:rsidRDefault="00AD5E1E" w:rsidP="00C81B84">
            <w:r w:rsidRPr="00C81B84">
              <w:t>241 000</w:t>
            </w:r>
          </w:p>
        </w:tc>
      </w:tr>
      <w:tr w:rsidR="00EE2529" w:rsidRPr="00C81B84" w14:paraId="60B2BAF3" w14:textId="77777777">
        <w:trPr>
          <w:trHeight w:val="380"/>
        </w:trPr>
        <w:tc>
          <w:tcPr>
            <w:tcW w:w="680" w:type="dxa"/>
            <w:tcBorders>
              <w:top w:val="nil"/>
              <w:left w:val="nil"/>
              <w:bottom w:val="nil"/>
              <w:right w:val="nil"/>
            </w:tcBorders>
            <w:tcMar>
              <w:top w:w="128" w:type="dxa"/>
              <w:left w:w="43" w:type="dxa"/>
              <w:bottom w:w="43" w:type="dxa"/>
              <w:right w:w="43" w:type="dxa"/>
            </w:tcMar>
          </w:tcPr>
          <w:p w14:paraId="4E4FE2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C06A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CDD467" w14:textId="77777777" w:rsidR="00EE2529" w:rsidRPr="00C81B84" w:rsidRDefault="00AD5E1E" w:rsidP="00C81B84">
            <w:r w:rsidRPr="00C81B84">
              <w:t>fra kr 11 292 000 til kr 11 533 000</w:t>
            </w:r>
          </w:p>
        </w:tc>
        <w:tc>
          <w:tcPr>
            <w:tcW w:w="1400" w:type="dxa"/>
            <w:tcBorders>
              <w:top w:val="nil"/>
              <w:left w:val="nil"/>
              <w:bottom w:val="nil"/>
              <w:right w:val="nil"/>
            </w:tcBorders>
            <w:tcMar>
              <w:top w:w="128" w:type="dxa"/>
              <w:left w:w="43" w:type="dxa"/>
              <w:bottom w:w="43" w:type="dxa"/>
              <w:right w:w="43" w:type="dxa"/>
            </w:tcMar>
            <w:vAlign w:val="bottom"/>
          </w:tcPr>
          <w:p w14:paraId="145A210D" w14:textId="77777777" w:rsidR="00EE2529" w:rsidRPr="00C81B84" w:rsidRDefault="00EE2529" w:rsidP="00C81B84"/>
        </w:tc>
      </w:tr>
      <w:tr w:rsidR="00EE2529" w:rsidRPr="00C81B84" w14:paraId="18E4386F" w14:textId="77777777">
        <w:trPr>
          <w:trHeight w:val="380"/>
        </w:trPr>
        <w:tc>
          <w:tcPr>
            <w:tcW w:w="680" w:type="dxa"/>
            <w:tcBorders>
              <w:top w:val="nil"/>
              <w:left w:val="nil"/>
              <w:bottom w:val="nil"/>
              <w:right w:val="nil"/>
            </w:tcBorders>
            <w:tcMar>
              <w:top w:w="128" w:type="dxa"/>
              <w:left w:w="43" w:type="dxa"/>
              <w:bottom w:w="43" w:type="dxa"/>
              <w:right w:w="43" w:type="dxa"/>
            </w:tcMar>
          </w:tcPr>
          <w:p w14:paraId="43BAE434" w14:textId="77777777" w:rsidR="00EE2529" w:rsidRPr="00C81B84" w:rsidRDefault="00AD5E1E" w:rsidP="00C81B84">
            <w:r w:rsidRPr="00C81B84">
              <w:t>847</w:t>
            </w:r>
          </w:p>
        </w:tc>
        <w:tc>
          <w:tcPr>
            <w:tcW w:w="680" w:type="dxa"/>
            <w:tcBorders>
              <w:top w:val="nil"/>
              <w:left w:val="nil"/>
              <w:bottom w:val="nil"/>
              <w:right w:val="nil"/>
            </w:tcBorders>
            <w:tcMar>
              <w:top w:w="128" w:type="dxa"/>
              <w:left w:w="43" w:type="dxa"/>
              <w:bottom w:w="43" w:type="dxa"/>
              <w:right w:w="43" w:type="dxa"/>
            </w:tcMar>
          </w:tcPr>
          <w:p w14:paraId="73D1764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B293E0" w14:textId="77777777" w:rsidR="00EE2529" w:rsidRPr="00C81B84" w:rsidRDefault="00AD5E1E" w:rsidP="00C81B84">
            <w:r w:rsidRPr="00C81B84">
              <w:t>EUs ungdomsprogram:</w:t>
            </w:r>
          </w:p>
        </w:tc>
        <w:tc>
          <w:tcPr>
            <w:tcW w:w="1400" w:type="dxa"/>
            <w:tcBorders>
              <w:top w:val="nil"/>
              <w:left w:val="nil"/>
              <w:bottom w:val="nil"/>
              <w:right w:val="nil"/>
            </w:tcBorders>
            <w:tcMar>
              <w:top w:w="128" w:type="dxa"/>
              <w:left w:w="43" w:type="dxa"/>
              <w:bottom w:w="43" w:type="dxa"/>
              <w:right w:w="43" w:type="dxa"/>
            </w:tcMar>
            <w:vAlign w:val="bottom"/>
          </w:tcPr>
          <w:p w14:paraId="6EDFC061" w14:textId="77777777" w:rsidR="00EE2529" w:rsidRPr="00C81B84" w:rsidRDefault="00EE2529" w:rsidP="00C81B84"/>
        </w:tc>
      </w:tr>
      <w:tr w:rsidR="00EE2529" w:rsidRPr="00C81B84" w14:paraId="77C39ADA" w14:textId="77777777">
        <w:trPr>
          <w:trHeight w:val="380"/>
        </w:trPr>
        <w:tc>
          <w:tcPr>
            <w:tcW w:w="680" w:type="dxa"/>
            <w:tcBorders>
              <w:top w:val="nil"/>
              <w:left w:val="nil"/>
              <w:bottom w:val="nil"/>
              <w:right w:val="nil"/>
            </w:tcBorders>
            <w:tcMar>
              <w:top w:w="128" w:type="dxa"/>
              <w:left w:w="43" w:type="dxa"/>
              <w:bottom w:w="43" w:type="dxa"/>
              <w:right w:w="43" w:type="dxa"/>
            </w:tcMar>
          </w:tcPr>
          <w:p w14:paraId="0655C3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29BE6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37AD4C8" w14:textId="77777777" w:rsidR="00EE2529" w:rsidRPr="00C81B84" w:rsidRDefault="00AD5E1E" w:rsidP="00C81B84">
            <w:r w:rsidRPr="00C81B84">
              <w:t xml:space="preserve">Driftsutgifter,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A41C230" w14:textId="77777777" w:rsidR="00EE2529" w:rsidRPr="00C81B84" w:rsidRDefault="00AD5E1E" w:rsidP="00C81B84">
            <w:r w:rsidRPr="00C81B84">
              <w:t>414 000</w:t>
            </w:r>
          </w:p>
        </w:tc>
      </w:tr>
      <w:tr w:rsidR="00EE2529" w:rsidRPr="00C81B84" w14:paraId="6A246131" w14:textId="77777777">
        <w:trPr>
          <w:trHeight w:val="380"/>
        </w:trPr>
        <w:tc>
          <w:tcPr>
            <w:tcW w:w="680" w:type="dxa"/>
            <w:tcBorders>
              <w:top w:val="nil"/>
              <w:left w:val="nil"/>
              <w:bottom w:val="nil"/>
              <w:right w:val="nil"/>
            </w:tcBorders>
            <w:tcMar>
              <w:top w:w="128" w:type="dxa"/>
              <w:left w:w="43" w:type="dxa"/>
              <w:bottom w:w="43" w:type="dxa"/>
              <w:right w:w="43" w:type="dxa"/>
            </w:tcMar>
          </w:tcPr>
          <w:p w14:paraId="2618A1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EDBD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834820" w14:textId="77777777" w:rsidR="00EE2529" w:rsidRPr="00C81B84" w:rsidRDefault="00AD5E1E" w:rsidP="00C81B84">
            <w:r w:rsidRPr="00C81B84">
              <w:t>fra kr 16 081 000 til kr 15 667 000</w:t>
            </w:r>
          </w:p>
        </w:tc>
        <w:tc>
          <w:tcPr>
            <w:tcW w:w="1400" w:type="dxa"/>
            <w:tcBorders>
              <w:top w:val="nil"/>
              <w:left w:val="nil"/>
              <w:bottom w:val="nil"/>
              <w:right w:val="nil"/>
            </w:tcBorders>
            <w:tcMar>
              <w:top w:w="128" w:type="dxa"/>
              <w:left w:w="43" w:type="dxa"/>
              <w:bottom w:w="43" w:type="dxa"/>
              <w:right w:w="43" w:type="dxa"/>
            </w:tcMar>
            <w:vAlign w:val="bottom"/>
          </w:tcPr>
          <w:p w14:paraId="5772CCB7" w14:textId="77777777" w:rsidR="00EE2529" w:rsidRPr="00C81B84" w:rsidRDefault="00EE2529" w:rsidP="00C81B84"/>
        </w:tc>
      </w:tr>
      <w:tr w:rsidR="00EE2529" w:rsidRPr="00C81B84" w14:paraId="40FD4753" w14:textId="77777777">
        <w:trPr>
          <w:trHeight w:val="380"/>
        </w:trPr>
        <w:tc>
          <w:tcPr>
            <w:tcW w:w="680" w:type="dxa"/>
            <w:tcBorders>
              <w:top w:val="nil"/>
              <w:left w:val="nil"/>
              <w:bottom w:val="nil"/>
              <w:right w:val="nil"/>
            </w:tcBorders>
            <w:tcMar>
              <w:top w:w="128" w:type="dxa"/>
              <w:left w:w="43" w:type="dxa"/>
              <w:bottom w:w="43" w:type="dxa"/>
              <w:right w:w="43" w:type="dxa"/>
            </w:tcMar>
          </w:tcPr>
          <w:p w14:paraId="10B19767" w14:textId="77777777" w:rsidR="00EE2529" w:rsidRPr="00C81B84" w:rsidRDefault="00AD5E1E" w:rsidP="00C81B84">
            <w:r w:rsidRPr="00C81B84">
              <w:t>848</w:t>
            </w:r>
          </w:p>
        </w:tc>
        <w:tc>
          <w:tcPr>
            <w:tcW w:w="680" w:type="dxa"/>
            <w:tcBorders>
              <w:top w:val="nil"/>
              <w:left w:val="nil"/>
              <w:bottom w:val="nil"/>
              <w:right w:val="nil"/>
            </w:tcBorders>
            <w:tcMar>
              <w:top w:w="128" w:type="dxa"/>
              <w:left w:w="43" w:type="dxa"/>
              <w:bottom w:w="43" w:type="dxa"/>
              <w:right w:w="43" w:type="dxa"/>
            </w:tcMar>
          </w:tcPr>
          <w:p w14:paraId="080A14E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D0842A" w14:textId="77777777" w:rsidR="00EE2529" w:rsidRPr="00C81B84" w:rsidRDefault="00AD5E1E" w:rsidP="00C81B84">
            <w:r w:rsidRPr="00C81B84">
              <w:t>Barneombudet:</w:t>
            </w:r>
          </w:p>
        </w:tc>
        <w:tc>
          <w:tcPr>
            <w:tcW w:w="1400" w:type="dxa"/>
            <w:tcBorders>
              <w:top w:val="nil"/>
              <w:left w:val="nil"/>
              <w:bottom w:val="nil"/>
              <w:right w:val="nil"/>
            </w:tcBorders>
            <w:tcMar>
              <w:top w:w="128" w:type="dxa"/>
              <w:left w:w="43" w:type="dxa"/>
              <w:bottom w:w="43" w:type="dxa"/>
              <w:right w:w="43" w:type="dxa"/>
            </w:tcMar>
            <w:vAlign w:val="bottom"/>
          </w:tcPr>
          <w:p w14:paraId="2B6AF31C" w14:textId="77777777" w:rsidR="00EE2529" w:rsidRPr="00C81B84" w:rsidRDefault="00EE2529" w:rsidP="00C81B84"/>
        </w:tc>
      </w:tr>
      <w:tr w:rsidR="00EE2529" w:rsidRPr="00C81B84" w14:paraId="21913D61" w14:textId="77777777">
        <w:trPr>
          <w:trHeight w:val="380"/>
        </w:trPr>
        <w:tc>
          <w:tcPr>
            <w:tcW w:w="680" w:type="dxa"/>
            <w:tcBorders>
              <w:top w:val="nil"/>
              <w:left w:val="nil"/>
              <w:bottom w:val="nil"/>
              <w:right w:val="nil"/>
            </w:tcBorders>
            <w:tcMar>
              <w:top w:w="128" w:type="dxa"/>
              <w:left w:w="43" w:type="dxa"/>
              <w:bottom w:w="43" w:type="dxa"/>
              <w:right w:w="43" w:type="dxa"/>
            </w:tcMar>
          </w:tcPr>
          <w:p w14:paraId="4FA5FFF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586A4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0F2530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B680B96" w14:textId="77777777" w:rsidR="00EE2529" w:rsidRPr="00C81B84" w:rsidRDefault="00AD5E1E" w:rsidP="00C81B84">
            <w:r w:rsidRPr="00C81B84">
              <w:t>202 000</w:t>
            </w:r>
          </w:p>
        </w:tc>
      </w:tr>
      <w:tr w:rsidR="00EE2529" w:rsidRPr="00C81B84" w14:paraId="05D3F343" w14:textId="77777777">
        <w:trPr>
          <w:trHeight w:val="380"/>
        </w:trPr>
        <w:tc>
          <w:tcPr>
            <w:tcW w:w="680" w:type="dxa"/>
            <w:tcBorders>
              <w:top w:val="nil"/>
              <w:left w:val="nil"/>
              <w:bottom w:val="nil"/>
              <w:right w:val="nil"/>
            </w:tcBorders>
            <w:tcMar>
              <w:top w:w="128" w:type="dxa"/>
              <w:left w:w="43" w:type="dxa"/>
              <w:bottom w:w="43" w:type="dxa"/>
              <w:right w:w="43" w:type="dxa"/>
            </w:tcMar>
          </w:tcPr>
          <w:p w14:paraId="5BEC7B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4889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D578D9" w14:textId="77777777" w:rsidR="00EE2529" w:rsidRPr="00C81B84" w:rsidRDefault="00AD5E1E" w:rsidP="00C81B84">
            <w:r w:rsidRPr="00C81B84">
              <w:t>fra kr 23 092 000 til kr 23 294 000</w:t>
            </w:r>
          </w:p>
        </w:tc>
        <w:tc>
          <w:tcPr>
            <w:tcW w:w="1400" w:type="dxa"/>
            <w:tcBorders>
              <w:top w:val="nil"/>
              <w:left w:val="nil"/>
              <w:bottom w:val="nil"/>
              <w:right w:val="nil"/>
            </w:tcBorders>
            <w:tcMar>
              <w:top w:w="128" w:type="dxa"/>
              <w:left w:w="43" w:type="dxa"/>
              <w:bottom w:w="43" w:type="dxa"/>
              <w:right w:w="43" w:type="dxa"/>
            </w:tcMar>
            <w:vAlign w:val="bottom"/>
          </w:tcPr>
          <w:p w14:paraId="778A0AF9" w14:textId="77777777" w:rsidR="00EE2529" w:rsidRPr="00C81B84" w:rsidRDefault="00EE2529" w:rsidP="00C81B84"/>
        </w:tc>
      </w:tr>
      <w:tr w:rsidR="00EE2529" w:rsidRPr="00C81B84" w14:paraId="0A78A616" w14:textId="77777777">
        <w:trPr>
          <w:trHeight w:val="380"/>
        </w:trPr>
        <w:tc>
          <w:tcPr>
            <w:tcW w:w="680" w:type="dxa"/>
            <w:tcBorders>
              <w:top w:val="nil"/>
              <w:left w:val="nil"/>
              <w:bottom w:val="nil"/>
              <w:right w:val="nil"/>
            </w:tcBorders>
            <w:tcMar>
              <w:top w:w="128" w:type="dxa"/>
              <w:left w:w="43" w:type="dxa"/>
              <w:bottom w:w="43" w:type="dxa"/>
              <w:right w:w="43" w:type="dxa"/>
            </w:tcMar>
          </w:tcPr>
          <w:p w14:paraId="2F280E1C" w14:textId="77777777" w:rsidR="00EE2529" w:rsidRPr="00C81B84" w:rsidRDefault="00AD5E1E" w:rsidP="00C81B84">
            <w:r w:rsidRPr="00C81B84">
              <w:t>853</w:t>
            </w:r>
          </w:p>
        </w:tc>
        <w:tc>
          <w:tcPr>
            <w:tcW w:w="680" w:type="dxa"/>
            <w:tcBorders>
              <w:top w:val="nil"/>
              <w:left w:val="nil"/>
              <w:bottom w:val="nil"/>
              <w:right w:val="nil"/>
            </w:tcBorders>
            <w:tcMar>
              <w:top w:w="128" w:type="dxa"/>
              <w:left w:w="43" w:type="dxa"/>
              <w:bottom w:w="43" w:type="dxa"/>
              <w:right w:w="43" w:type="dxa"/>
            </w:tcMar>
          </w:tcPr>
          <w:p w14:paraId="2EB2079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D8EC69" w14:textId="77777777" w:rsidR="00EE2529" w:rsidRPr="00C81B84" w:rsidRDefault="00AD5E1E" w:rsidP="00C81B84">
            <w:r w:rsidRPr="00C81B84">
              <w:t>Barneverns- og helsenemndene:</w:t>
            </w:r>
          </w:p>
        </w:tc>
        <w:tc>
          <w:tcPr>
            <w:tcW w:w="1400" w:type="dxa"/>
            <w:tcBorders>
              <w:top w:val="nil"/>
              <w:left w:val="nil"/>
              <w:bottom w:val="nil"/>
              <w:right w:val="nil"/>
            </w:tcBorders>
            <w:tcMar>
              <w:top w:w="128" w:type="dxa"/>
              <w:left w:w="43" w:type="dxa"/>
              <w:bottom w:w="43" w:type="dxa"/>
              <w:right w:w="43" w:type="dxa"/>
            </w:tcMar>
            <w:vAlign w:val="bottom"/>
          </w:tcPr>
          <w:p w14:paraId="62F274D3" w14:textId="77777777" w:rsidR="00EE2529" w:rsidRPr="00C81B84" w:rsidRDefault="00EE2529" w:rsidP="00C81B84"/>
        </w:tc>
      </w:tr>
      <w:tr w:rsidR="00EE2529" w:rsidRPr="00C81B84" w14:paraId="30B6D1AE" w14:textId="77777777">
        <w:trPr>
          <w:trHeight w:val="380"/>
        </w:trPr>
        <w:tc>
          <w:tcPr>
            <w:tcW w:w="680" w:type="dxa"/>
            <w:tcBorders>
              <w:top w:val="nil"/>
              <w:left w:val="nil"/>
              <w:bottom w:val="nil"/>
              <w:right w:val="nil"/>
            </w:tcBorders>
            <w:tcMar>
              <w:top w:w="128" w:type="dxa"/>
              <w:left w:w="43" w:type="dxa"/>
              <w:bottom w:w="43" w:type="dxa"/>
              <w:right w:w="43" w:type="dxa"/>
            </w:tcMar>
          </w:tcPr>
          <w:p w14:paraId="51884E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4763C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ECCD40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2EE72CC" w14:textId="77777777" w:rsidR="00EE2529" w:rsidRPr="00C81B84" w:rsidRDefault="00AD5E1E" w:rsidP="00C81B84">
            <w:r w:rsidRPr="00C81B84">
              <w:t>8 343 000</w:t>
            </w:r>
          </w:p>
        </w:tc>
      </w:tr>
      <w:tr w:rsidR="00EE2529" w:rsidRPr="00C81B84" w14:paraId="3B23954E" w14:textId="77777777">
        <w:trPr>
          <w:trHeight w:val="380"/>
        </w:trPr>
        <w:tc>
          <w:tcPr>
            <w:tcW w:w="680" w:type="dxa"/>
            <w:tcBorders>
              <w:top w:val="nil"/>
              <w:left w:val="nil"/>
              <w:bottom w:val="nil"/>
              <w:right w:val="nil"/>
            </w:tcBorders>
            <w:tcMar>
              <w:top w:w="128" w:type="dxa"/>
              <w:left w:w="43" w:type="dxa"/>
              <w:bottom w:w="43" w:type="dxa"/>
              <w:right w:w="43" w:type="dxa"/>
            </w:tcMar>
          </w:tcPr>
          <w:p w14:paraId="7096C4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F65B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3065CA" w14:textId="77777777" w:rsidR="00EE2529" w:rsidRPr="00C81B84" w:rsidRDefault="00AD5E1E" w:rsidP="00C81B84">
            <w:r w:rsidRPr="00C81B84">
              <w:t>fra kr 243 331 000 til kr 251 674 000</w:t>
            </w:r>
          </w:p>
        </w:tc>
        <w:tc>
          <w:tcPr>
            <w:tcW w:w="1400" w:type="dxa"/>
            <w:tcBorders>
              <w:top w:val="nil"/>
              <w:left w:val="nil"/>
              <w:bottom w:val="nil"/>
              <w:right w:val="nil"/>
            </w:tcBorders>
            <w:tcMar>
              <w:top w:w="128" w:type="dxa"/>
              <w:left w:w="43" w:type="dxa"/>
              <w:bottom w:w="43" w:type="dxa"/>
              <w:right w:w="43" w:type="dxa"/>
            </w:tcMar>
            <w:vAlign w:val="bottom"/>
          </w:tcPr>
          <w:p w14:paraId="7BBDCB0C" w14:textId="77777777" w:rsidR="00EE2529" w:rsidRPr="00C81B84" w:rsidRDefault="00EE2529" w:rsidP="00C81B84"/>
        </w:tc>
      </w:tr>
      <w:tr w:rsidR="00EE2529" w:rsidRPr="00C81B84" w14:paraId="6E339A64" w14:textId="77777777">
        <w:trPr>
          <w:trHeight w:val="380"/>
        </w:trPr>
        <w:tc>
          <w:tcPr>
            <w:tcW w:w="680" w:type="dxa"/>
            <w:tcBorders>
              <w:top w:val="nil"/>
              <w:left w:val="nil"/>
              <w:bottom w:val="nil"/>
              <w:right w:val="nil"/>
            </w:tcBorders>
            <w:tcMar>
              <w:top w:w="128" w:type="dxa"/>
              <w:left w:w="43" w:type="dxa"/>
              <w:bottom w:w="43" w:type="dxa"/>
              <w:right w:w="43" w:type="dxa"/>
            </w:tcMar>
          </w:tcPr>
          <w:p w14:paraId="5F23943F" w14:textId="77777777" w:rsidR="00EE2529" w:rsidRPr="00C81B84" w:rsidRDefault="00AD5E1E" w:rsidP="00C81B84">
            <w:r w:rsidRPr="00C81B84">
              <w:t>854</w:t>
            </w:r>
          </w:p>
        </w:tc>
        <w:tc>
          <w:tcPr>
            <w:tcW w:w="680" w:type="dxa"/>
            <w:tcBorders>
              <w:top w:val="nil"/>
              <w:left w:val="nil"/>
              <w:bottom w:val="nil"/>
              <w:right w:val="nil"/>
            </w:tcBorders>
            <w:tcMar>
              <w:top w:w="128" w:type="dxa"/>
              <w:left w:w="43" w:type="dxa"/>
              <w:bottom w:w="43" w:type="dxa"/>
              <w:right w:w="43" w:type="dxa"/>
            </w:tcMar>
          </w:tcPr>
          <w:p w14:paraId="72FB169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9E99AA" w14:textId="77777777" w:rsidR="00EE2529" w:rsidRPr="00C81B84" w:rsidRDefault="00AD5E1E" w:rsidP="00C81B84">
            <w:r w:rsidRPr="00C81B84">
              <w:t>Tiltak i barne- og ungdomsvernet:</w:t>
            </w:r>
          </w:p>
        </w:tc>
        <w:tc>
          <w:tcPr>
            <w:tcW w:w="1400" w:type="dxa"/>
            <w:tcBorders>
              <w:top w:val="nil"/>
              <w:left w:val="nil"/>
              <w:bottom w:val="nil"/>
              <w:right w:val="nil"/>
            </w:tcBorders>
            <w:tcMar>
              <w:top w:w="128" w:type="dxa"/>
              <w:left w:w="43" w:type="dxa"/>
              <w:bottom w:w="43" w:type="dxa"/>
              <w:right w:w="43" w:type="dxa"/>
            </w:tcMar>
            <w:vAlign w:val="bottom"/>
          </w:tcPr>
          <w:p w14:paraId="5079DD82" w14:textId="77777777" w:rsidR="00EE2529" w:rsidRPr="00C81B84" w:rsidRDefault="00EE2529" w:rsidP="00C81B84"/>
        </w:tc>
      </w:tr>
      <w:tr w:rsidR="00EE2529" w:rsidRPr="00C81B84" w14:paraId="33814888" w14:textId="77777777">
        <w:trPr>
          <w:trHeight w:val="380"/>
        </w:trPr>
        <w:tc>
          <w:tcPr>
            <w:tcW w:w="680" w:type="dxa"/>
            <w:tcBorders>
              <w:top w:val="nil"/>
              <w:left w:val="nil"/>
              <w:bottom w:val="nil"/>
              <w:right w:val="nil"/>
            </w:tcBorders>
            <w:tcMar>
              <w:top w:w="128" w:type="dxa"/>
              <w:left w:w="43" w:type="dxa"/>
              <w:bottom w:w="43" w:type="dxa"/>
              <w:right w:w="43" w:type="dxa"/>
            </w:tcMar>
          </w:tcPr>
          <w:p w14:paraId="4CB6EA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42F0A8"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3171FDE" w14:textId="77777777" w:rsidR="00EE2529" w:rsidRPr="00C81B84" w:rsidRDefault="00AD5E1E" w:rsidP="00C81B84">
            <w:r w:rsidRPr="00C81B84">
              <w:t>Spesielle driftsutgifter,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692E6262" w14:textId="77777777" w:rsidR="00EE2529" w:rsidRPr="00C81B84" w:rsidRDefault="00AD5E1E" w:rsidP="00C81B84">
            <w:r w:rsidRPr="00C81B84">
              <w:t>817 000</w:t>
            </w:r>
          </w:p>
        </w:tc>
      </w:tr>
      <w:tr w:rsidR="00EE2529" w:rsidRPr="00C81B84" w14:paraId="2AEC979B" w14:textId="77777777">
        <w:trPr>
          <w:trHeight w:val="380"/>
        </w:trPr>
        <w:tc>
          <w:tcPr>
            <w:tcW w:w="680" w:type="dxa"/>
            <w:tcBorders>
              <w:top w:val="nil"/>
              <w:left w:val="nil"/>
              <w:bottom w:val="nil"/>
              <w:right w:val="nil"/>
            </w:tcBorders>
            <w:tcMar>
              <w:top w:w="128" w:type="dxa"/>
              <w:left w:w="43" w:type="dxa"/>
              <w:bottom w:w="43" w:type="dxa"/>
              <w:right w:w="43" w:type="dxa"/>
            </w:tcMar>
          </w:tcPr>
          <w:p w14:paraId="01C857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D98D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15492E" w14:textId="77777777" w:rsidR="00EE2529" w:rsidRPr="00C81B84" w:rsidRDefault="00AD5E1E" w:rsidP="00C81B84">
            <w:r w:rsidRPr="00C81B84">
              <w:t>fra kr 57 021 000 til kr 56 204 000</w:t>
            </w:r>
          </w:p>
        </w:tc>
        <w:tc>
          <w:tcPr>
            <w:tcW w:w="1400" w:type="dxa"/>
            <w:tcBorders>
              <w:top w:val="nil"/>
              <w:left w:val="nil"/>
              <w:bottom w:val="nil"/>
              <w:right w:val="nil"/>
            </w:tcBorders>
            <w:tcMar>
              <w:top w:w="128" w:type="dxa"/>
              <w:left w:w="43" w:type="dxa"/>
              <w:bottom w:w="43" w:type="dxa"/>
              <w:right w:w="43" w:type="dxa"/>
            </w:tcMar>
            <w:vAlign w:val="bottom"/>
          </w:tcPr>
          <w:p w14:paraId="31A53B9C" w14:textId="77777777" w:rsidR="00EE2529" w:rsidRPr="00C81B84" w:rsidRDefault="00EE2529" w:rsidP="00C81B84"/>
        </w:tc>
      </w:tr>
      <w:tr w:rsidR="00EE2529" w:rsidRPr="00C81B84" w14:paraId="4982A0A4" w14:textId="77777777">
        <w:trPr>
          <w:trHeight w:val="380"/>
        </w:trPr>
        <w:tc>
          <w:tcPr>
            <w:tcW w:w="680" w:type="dxa"/>
            <w:tcBorders>
              <w:top w:val="nil"/>
              <w:left w:val="nil"/>
              <w:bottom w:val="nil"/>
              <w:right w:val="nil"/>
            </w:tcBorders>
            <w:tcMar>
              <w:top w:w="128" w:type="dxa"/>
              <w:left w:w="43" w:type="dxa"/>
              <w:bottom w:w="43" w:type="dxa"/>
              <w:right w:w="43" w:type="dxa"/>
            </w:tcMar>
          </w:tcPr>
          <w:p w14:paraId="5180D7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CB7FDC"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57F502B2" w14:textId="77777777" w:rsidR="00EE2529" w:rsidRPr="00C81B84" w:rsidRDefault="00AD5E1E" w:rsidP="00C81B84">
            <w:r w:rsidRPr="00C81B84">
              <w:t>Barnesakkyndig kommisjon, forhøyes med</w:t>
            </w:r>
          </w:p>
        </w:tc>
        <w:tc>
          <w:tcPr>
            <w:tcW w:w="1400" w:type="dxa"/>
            <w:tcBorders>
              <w:top w:val="nil"/>
              <w:left w:val="nil"/>
              <w:bottom w:val="nil"/>
              <w:right w:val="nil"/>
            </w:tcBorders>
            <w:tcMar>
              <w:top w:w="128" w:type="dxa"/>
              <w:left w:w="43" w:type="dxa"/>
              <w:bottom w:w="43" w:type="dxa"/>
              <w:right w:w="43" w:type="dxa"/>
            </w:tcMar>
            <w:vAlign w:val="bottom"/>
          </w:tcPr>
          <w:p w14:paraId="6D755674" w14:textId="77777777" w:rsidR="00EE2529" w:rsidRPr="00C81B84" w:rsidRDefault="00AD5E1E" w:rsidP="00C81B84">
            <w:r w:rsidRPr="00C81B84">
              <w:t>327 000</w:t>
            </w:r>
          </w:p>
        </w:tc>
      </w:tr>
      <w:tr w:rsidR="00EE2529" w:rsidRPr="00C81B84" w14:paraId="5514E978" w14:textId="77777777">
        <w:trPr>
          <w:trHeight w:val="380"/>
        </w:trPr>
        <w:tc>
          <w:tcPr>
            <w:tcW w:w="680" w:type="dxa"/>
            <w:tcBorders>
              <w:top w:val="nil"/>
              <w:left w:val="nil"/>
              <w:bottom w:val="nil"/>
              <w:right w:val="nil"/>
            </w:tcBorders>
            <w:tcMar>
              <w:top w:w="128" w:type="dxa"/>
              <w:left w:w="43" w:type="dxa"/>
              <w:bottom w:w="43" w:type="dxa"/>
              <w:right w:w="43" w:type="dxa"/>
            </w:tcMar>
          </w:tcPr>
          <w:p w14:paraId="3359A1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89F16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FEC806" w14:textId="77777777" w:rsidR="00EE2529" w:rsidRPr="00C81B84" w:rsidRDefault="00AD5E1E" w:rsidP="00C81B84">
            <w:r w:rsidRPr="00C81B84">
              <w:t>fra kr 15 072 000 til kr 15 399 000</w:t>
            </w:r>
          </w:p>
        </w:tc>
        <w:tc>
          <w:tcPr>
            <w:tcW w:w="1400" w:type="dxa"/>
            <w:tcBorders>
              <w:top w:val="nil"/>
              <w:left w:val="nil"/>
              <w:bottom w:val="nil"/>
              <w:right w:val="nil"/>
            </w:tcBorders>
            <w:tcMar>
              <w:top w:w="128" w:type="dxa"/>
              <w:left w:w="43" w:type="dxa"/>
              <w:bottom w:w="43" w:type="dxa"/>
              <w:right w:w="43" w:type="dxa"/>
            </w:tcMar>
            <w:vAlign w:val="bottom"/>
          </w:tcPr>
          <w:p w14:paraId="474C4C38" w14:textId="77777777" w:rsidR="00EE2529" w:rsidRPr="00C81B84" w:rsidRDefault="00EE2529" w:rsidP="00C81B84"/>
        </w:tc>
      </w:tr>
      <w:tr w:rsidR="00EE2529" w:rsidRPr="00C81B84" w14:paraId="5E53C781" w14:textId="77777777">
        <w:trPr>
          <w:trHeight w:val="640"/>
        </w:trPr>
        <w:tc>
          <w:tcPr>
            <w:tcW w:w="680" w:type="dxa"/>
            <w:tcBorders>
              <w:top w:val="nil"/>
              <w:left w:val="nil"/>
              <w:bottom w:val="nil"/>
              <w:right w:val="nil"/>
            </w:tcBorders>
            <w:tcMar>
              <w:top w:w="128" w:type="dxa"/>
              <w:left w:w="43" w:type="dxa"/>
              <w:bottom w:w="43" w:type="dxa"/>
              <w:right w:w="43" w:type="dxa"/>
            </w:tcMar>
          </w:tcPr>
          <w:p w14:paraId="1E4D74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75F079"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73971FE1" w14:textId="77777777" w:rsidR="00EE2529" w:rsidRPr="00C81B84" w:rsidRDefault="00AD5E1E" w:rsidP="00C81B84">
            <w:r w:rsidRPr="00C81B84">
              <w:t xml:space="preserve">Kompetansehevingstiltak i barnevernet, </w:t>
            </w:r>
            <w:r w:rsidRPr="00AD5E1E">
              <w:rPr>
                <w:rStyle w:val="kursiv"/>
              </w:rPr>
              <w:t>kan nyttes under post 72</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07AEF759" w14:textId="77777777" w:rsidR="00EE2529" w:rsidRPr="00C81B84" w:rsidRDefault="00AD5E1E" w:rsidP="00C81B84">
            <w:r w:rsidRPr="00C81B84">
              <w:t>162 000</w:t>
            </w:r>
          </w:p>
        </w:tc>
      </w:tr>
      <w:tr w:rsidR="00EE2529" w:rsidRPr="00C81B84" w14:paraId="37849546" w14:textId="77777777">
        <w:trPr>
          <w:trHeight w:val="380"/>
        </w:trPr>
        <w:tc>
          <w:tcPr>
            <w:tcW w:w="680" w:type="dxa"/>
            <w:tcBorders>
              <w:top w:val="nil"/>
              <w:left w:val="nil"/>
              <w:bottom w:val="nil"/>
              <w:right w:val="nil"/>
            </w:tcBorders>
            <w:tcMar>
              <w:top w:w="128" w:type="dxa"/>
              <w:left w:w="43" w:type="dxa"/>
              <w:bottom w:w="43" w:type="dxa"/>
              <w:right w:w="43" w:type="dxa"/>
            </w:tcMar>
          </w:tcPr>
          <w:p w14:paraId="4F1986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3ECA7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EA12F2" w14:textId="77777777" w:rsidR="00EE2529" w:rsidRPr="00C81B84" w:rsidRDefault="00AD5E1E" w:rsidP="00C81B84">
            <w:r w:rsidRPr="00C81B84">
              <w:t>fra kr 56 574 000 til kr 56 412 000</w:t>
            </w:r>
          </w:p>
        </w:tc>
        <w:tc>
          <w:tcPr>
            <w:tcW w:w="1400" w:type="dxa"/>
            <w:tcBorders>
              <w:top w:val="nil"/>
              <w:left w:val="nil"/>
              <w:bottom w:val="nil"/>
              <w:right w:val="nil"/>
            </w:tcBorders>
            <w:tcMar>
              <w:top w:w="128" w:type="dxa"/>
              <w:left w:w="43" w:type="dxa"/>
              <w:bottom w:w="43" w:type="dxa"/>
              <w:right w:w="43" w:type="dxa"/>
            </w:tcMar>
            <w:vAlign w:val="bottom"/>
          </w:tcPr>
          <w:p w14:paraId="2EE58DFB" w14:textId="77777777" w:rsidR="00EE2529" w:rsidRPr="00C81B84" w:rsidRDefault="00EE2529" w:rsidP="00C81B84"/>
        </w:tc>
      </w:tr>
      <w:tr w:rsidR="00EE2529" w:rsidRPr="00C81B84" w14:paraId="2307505B" w14:textId="77777777">
        <w:trPr>
          <w:trHeight w:val="380"/>
        </w:trPr>
        <w:tc>
          <w:tcPr>
            <w:tcW w:w="680" w:type="dxa"/>
            <w:tcBorders>
              <w:top w:val="nil"/>
              <w:left w:val="nil"/>
              <w:bottom w:val="nil"/>
              <w:right w:val="nil"/>
            </w:tcBorders>
            <w:tcMar>
              <w:top w:w="128" w:type="dxa"/>
              <w:left w:w="43" w:type="dxa"/>
              <w:bottom w:w="43" w:type="dxa"/>
              <w:right w:w="43" w:type="dxa"/>
            </w:tcMar>
          </w:tcPr>
          <w:p w14:paraId="745F81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F8C0CF"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809717B"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D5362F0" w14:textId="77777777" w:rsidR="00EE2529" w:rsidRPr="00C81B84" w:rsidRDefault="00AD5E1E" w:rsidP="00C81B84">
            <w:r w:rsidRPr="00C81B84">
              <w:t>69 000</w:t>
            </w:r>
          </w:p>
        </w:tc>
      </w:tr>
      <w:tr w:rsidR="00EE2529" w:rsidRPr="00C81B84" w14:paraId="156023CC" w14:textId="77777777">
        <w:trPr>
          <w:trHeight w:val="380"/>
        </w:trPr>
        <w:tc>
          <w:tcPr>
            <w:tcW w:w="680" w:type="dxa"/>
            <w:tcBorders>
              <w:top w:val="nil"/>
              <w:left w:val="nil"/>
              <w:bottom w:val="nil"/>
              <w:right w:val="nil"/>
            </w:tcBorders>
            <w:tcMar>
              <w:top w:w="128" w:type="dxa"/>
              <w:left w:w="43" w:type="dxa"/>
              <w:bottom w:w="43" w:type="dxa"/>
              <w:right w:w="43" w:type="dxa"/>
            </w:tcMar>
          </w:tcPr>
          <w:p w14:paraId="6AA26B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F97F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95428D" w14:textId="77777777" w:rsidR="00EE2529" w:rsidRPr="00C81B84" w:rsidRDefault="00AD5E1E" w:rsidP="00C81B84">
            <w:r w:rsidRPr="00C81B84">
              <w:t>fra kr 2 000 000 til kr 2 069 000</w:t>
            </w:r>
          </w:p>
        </w:tc>
        <w:tc>
          <w:tcPr>
            <w:tcW w:w="1400" w:type="dxa"/>
            <w:tcBorders>
              <w:top w:val="nil"/>
              <w:left w:val="nil"/>
              <w:bottom w:val="nil"/>
              <w:right w:val="nil"/>
            </w:tcBorders>
            <w:tcMar>
              <w:top w:w="128" w:type="dxa"/>
              <w:left w:w="43" w:type="dxa"/>
              <w:bottom w:w="43" w:type="dxa"/>
              <w:right w:w="43" w:type="dxa"/>
            </w:tcMar>
            <w:vAlign w:val="bottom"/>
          </w:tcPr>
          <w:p w14:paraId="0A27010E" w14:textId="77777777" w:rsidR="00EE2529" w:rsidRPr="00C81B84" w:rsidRDefault="00EE2529" w:rsidP="00C81B84"/>
        </w:tc>
      </w:tr>
      <w:tr w:rsidR="00EE2529" w:rsidRPr="00C81B84" w14:paraId="4F060F85" w14:textId="77777777">
        <w:trPr>
          <w:trHeight w:val="380"/>
        </w:trPr>
        <w:tc>
          <w:tcPr>
            <w:tcW w:w="680" w:type="dxa"/>
            <w:tcBorders>
              <w:top w:val="nil"/>
              <w:left w:val="nil"/>
              <w:bottom w:val="nil"/>
              <w:right w:val="nil"/>
            </w:tcBorders>
            <w:tcMar>
              <w:top w:w="128" w:type="dxa"/>
              <w:left w:w="43" w:type="dxa"/>
              <w:bottom w:w="43" w:type="dxa"/>
              <w:right w:w="43" w:type="dxa"/>
            </w:tcMar>
          </w:tcPr>
          <w:p w14:paraId="2449F4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46A55B"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65426BCC" w14:textId="77777777" w:rsidR="00EE2529" w:rsidRPr="00C81B84" w:rsidRDefault="00AD5E1E" w:rsidP="00C81B84">
            <w:r w:rsidRPr="00C81B84">
              <w:t>Utvikling i kommunene, forhøyes med</w:t>
            </w:r>
          </w:p>
        </w:tc>
        <w:tc>
          <w:tcPr>
            <w:tcW w:w="1400" w:type="dxa"/>
            <w:tcBorders>
              <w:top w:val="nil"/>
              <w:left w:val="nil"/>
              <w:bottom w:val="nil"/>
              <w:right w:val="nil"/>
            </w:tcBorders>
            <w:tcMar>
              <w:top w:w="128" w:type="dxa"/>
              <w:left w:w="43" w:type="dxa"/>
              <w:bottom w:w="43" w:type="dxa"/>
              <w:right w:w="43" w:type="dxa"/>
            </w:tcMar>
            <w:vAlign w:val="bottom"/>
          </w:tcPr>
          <w:p w14:paraId="402E65D9" w14:textId="77777777" w:rsidR="00EE2529" w:rsidRPr="00C81B84" w:rsidRDefault="00AD5E1E" w:rsidP="00C81B84">
            <w:r w:rsidRPr="00C81B84">
              <w:t>11 894 000</w:t>
            </w:r>
          </w:p>
        </w:tc>
      </w:tr>
      <w:tr w:rsidR="00EE2529" w:rsidRPr="00C81B84" w14:paraId="3B96416D" w14:textId="77777777">
        <w:trPr>
          <w:trHeight w:val="380"/>
        </w:trPr>
        <w:tc>
          <w:tcPr>
            <w:tcW w:w="680" w:type="dxa"/>
            <w:tcBorders>
              <w:top w:val="nil"/>
              <w:left w:val="nil"/>
              <w:bottom w:val="nil"/>
              <w:right w:val="nil"/>
            </w:tcBorders>
            <w:tcMar>
              <w:top w:w="128" w:type="dxa"/>
              <w:left w:w="43" w:type="dxa"/>
              <w:bottom w:w="43" w:type="dxa"/>
              <w:right w:w="43" w:type="dxa"/>
            </w:tcMar>
          </w:tcPr>
          <w:p w14:paraId="368E4B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F0032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B5498F" w14:textId="77777777" w:rsidR="00EE2529" w:rsidRPr="00C81B84" w:rsidRDefault="00AD5E1E" w:rsidP="00C81B84">
            <w:r w:rsidRPr="00C81B84">
              <w:t>fra kr 70 475 000 til kr 82 369 000</w:t>
            </w:r>
          </w:p>
        </w:tc>
        <w:tc>
          <w:tcPr>
            <w:tcW w:w="1400" w:type="dxa"/>
            <w:tcBorders>
              <w:top w:val="nil"/>
              <w:left w:val="nil"/>
              <w:bottom w:val="nil"/>
              <w:right w:val="nil"/>
            </w:tcBorders>
            <w:tcMar>
              <w:top w:w="128" w:type="dxa"/>
              <w:left w:w="43" w:type="dxa"/>
              <w:bottom w:w="43" w:type="dxa"/>
              <w:right w:w="43" w:type="dxa"/>
            </w:tcMar>
            <w:vAlign w:val="bottom"/>
          </w:tcPr>
          <w:p w14:paraId="72D39F61" w14:textId="77777777" w:rsidR="00EE2529" w:rsidRPr="00C81B84" w:rsidRDefault="00EE2529" w:rsidP="00C81B84"/>
        </w:tc>
      </w:tr>
      <w:tr w:rsidR="00EE2529" w:rsidRPr="00C81B84" w14:paraId="7AB958C1" w14:textId="77777777">
        <w:trPr>
          <w:trHeight w:val="640"/>
        </w:trPr>
        <w:tc>
          <w:tcPr>
            <w:tcW w:w="680" w:type="dxa"/>
            <w:tcBorders>
              <w:top w:val="nil"/>
              <w:left w:val="nil"/>
              <w:bottom w:val="nil"/>
              <w:right w:val="nil"/>
            </w:tcBorders>
            <w:tcMar>
              <w:top w:w="128" w:type="dxa"/>
              <w:left w:w="43" w:type="dxa"/>
              <w:bottom w:w="43" w:type="dxa"/>
              <w:right w:w="43" w:type="dxa"/>
            </w:tcMar>
          </w:tcPr>
          <w:p w14:paraId="0E58CF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2630AC"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5425F400" w14:textId="77777777" w:rsidR="00EE2529" w:rsidRPr="00C81B84" w:rsidRDefault="00AD5E1E" w:rsidP="00C81B84">
            <w:r w:rsidRPr="00C81B84">
              <w:t xml:space="preserve">Tilskudd til barnevernsfaglig videreutdanning, </w:t>
            </w:r>
            <w:r w:rsidRPr="00AD5E1E">
              <w:rPr>
                <w:rStyle w:val="kursiv"/>
              </w:rPr>
              <w:t>kan nyttes under post 23</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F0E82B6" w14:textId="77777777" w:rsidR="00EE2529" w:rsidRPr="00C81B84" w:rsidRDefault="00AD5E1E" w:rsidP="00C81B84">
            <w:r w:rsidRPr="00C81B84">
              <w:t>640 000</w:t>
            </w:r>
          </w:p>
        </w:tc>
      </w:tr>
      <w:tr w:rsidR="00EE2529" w:rsidRPr="00C81B84" w14:paraId="72BE9ACC" w14:textId="77777777">
        <w:trPr>
          <w:trHeight w:val="380"/>
        </w:trPr>
        <w:tc>
          <w:tcPr>
            <w:tcW w:w="680" w:type="dxa"/>
            <w:tcBorders>
              <w:top w:val="nil"/>
              <w:left w:val="nil"/>
              <w:bottom w:val="nil"/>
              <w:right w:val="nil"/>
            </w:tcBorders>
            <w:tcMar>
              <w:top w:w="128" w:type="dxa"/>
              <w:left w:w="43" w:type="dxa"/>
              <w:bottom w:w="43" w:type="dxa"/>
              <w:right w:w="43" w:type="dxa"/>
            </w:tcMar>
          </w:tcPr>
          <w:p w14:paraId="338EDF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2A712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4321E1" w14:textId="77777777" w:rsidR="00EE2529" w:rsidRPr="00C81B84" w:rsidRDefault="00AD5E1E" w:rsidP="00C81B84">
            <w:r w:rsidRPr="00C81B84">
              <w:t>fra kr 27 420 000 til kr 28 060 000</w:t>
            </w:r>
          </w:p>
        </w:tc>
        <w:tc>
          <w:tcPr>
            <w:tcW w:w="1400" w:type="dxa"/>
            <w:tcBorders>
              <w:top w:val="nil"/>
              <w:left w:val="nil"/>
              <w:bottom w:val="nil"/>
              <w:right w:val="nil"/>
            </w:tcBorders>
            <w:tcMar>
              <w:top w:w="128" w:type="dxa"/>
              <w:left w:w="43" w:type="dxa"/>
              <w:bottom w:w="43" w:type="dxa"/>
              <w:right w:w="43" w:type="dxa"/>
            </w:tcMar>
            <w:vAlign w:val="bottom"/>
          </w:tcPr>
          <w:p w14:paraId="0877B099" w14:textId="77777777" w:rsidR="00EE2529" w:rsidRPr="00C81B84" w:rsidRDefault="00EE2529" w:rsidP="00C81B84"/>
        </w:tc>
      </w:tr>
      <w:tr w:rsidR="00EE2529" w:rsidRPr="00C81B84" w14:paraId="356F3DBB" w14:textId="77777777">
        <w:trPr>
          <w:trHeight w:val="380"/>
        </w:trPr>
        <w:tc>
          <w:tcPr>
            <w:tcW w:w="680" w:type="dxa"/>
            <w:tcBorders>
              <w:top w:val="nil"/>
              <w:left w:val="nil"/>
              <w:bottom w:val="nil"/>
              <w:right w:val="nil"/>
            </w:tcBorders>
            <w:tcMar>
              <w:top w:w="128" w:type="dxa"/>
              <w:left w:w="43" w:type="dxa"/>
              <w:bottom w:w="43" w:type="dxa"/>
              <w:right w:w="43" w:type="dxa"/>
            </w:tcMar>
          </w:tcPr>
          <w:p w14:paraId="15456D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7F4A70"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5578340" w14:textId="77777777" w:rsidR="00EE2529" w:rsidRPr="00C81B84" w:rsidRDefault="00AD5E1E" w:rsidP="00C81B84">
            <w:r w:rsidRPr="00C81B84">
              <w:t>Utvikling og opplysningsarbeid mv., forhøyes med</w:t>
            </w:r>
          </w:p>
        </w:tc>
        <w:tc>
          <w:tcPr>
            <w:tcW w:w="1400" w:type="dxa"/>
            <w:tcBorders>
              <w:top w:val="nil"/>
              <w:left w:val="nil"/>
              <w:bottom w:val="nil"/>
              <w:right w:val="nil"/>
            </w:tcBorders>
            <w:tcMar>
              <w:top w:w="128" w:type="dxa"/>
              <w:left w:w="43" w:type="dxa"/>
              <w:bottom w:w="43" w:type="dxa"/>
              <w:right w:w="43" w:type="dxa"/>
            </w:tcMar>
            <w:vAlign w:val="bottom"/>
          </w:tcPr>
          <w:p w14:paraId="695322E9" w14:textId="77777777" w:rsidR="00EE2529" w:rsidRPr="00C81B84" w:rsidRDefault="00AD5E1E" w:rsidP="00C81B84">
            <w:r w:rsidRPr="00C81B84">
              <w:t>837 000</w:t>
            </w:r>
          </w:p>
        </w:tc>
      </w:tr>
      <w:tr w:rsidR="00EE2529" w:rsidRPr="00C81B84" w14:paraId="127939CB" w14:textId="77777777">
        <w:trPr>
          <w:trHeight w:val="380"/>
        </w:trPr>
        <w:tc>
          <w:tcPr>
            <w:tcW w:w="680" w:type="dxa"/>
            <w:tcBorders>
              <w:top w:val="nil"/>
              <w:left w:val="nil"/>
              <w:bottom w:val="nil"/>
              <w:right w:val="nil"/>
            </w:tcBorders>
            <w:tcMar>
              <w:top w:w="128" w:type="dxa"/>
              <w:left w:w="43" w:type="dxa"/>
              <w:bottom w:w="43" w:type="dxa"/>
              <w:right w:w="43" w:type="dxa"/>
            </w:tcMar>
          </w:tcPr>
          <w:p w14:paraId="079FF6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CB84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AC5894" w14:textId="77777777" w:rsidR="00EE2529" w:rsidRPr="00C81B84" w:rsidRDefault="00AD5E1E" w:rsidP="00C81B84">
            <w:r w:rsidRPr="00C81B84">
              <w:t>fra kr 39 204 000 til kr 40 041 000</w:t>
            </w:r>
          </w:p>
        </w:tc>
        <w:tc>
          <w:tcPr>
            <w:tcW w:w="1400" w:type="dxa"/>
            <w:tcBorders>
              <w:top w:val="nil"/>
              <w:left w:val="nil"/>
              <w:bottom w:val="nil"/>
              <w:right w:val="nil"/>
            </w:tcBorders>
            <w:tcMar>
              <w:top w:w="128" w:type="dxa"/>
              <w:left w:w="43" w:type="dxa"/>
              <w:bottom w:w="43" w:type="dxa"/>
              <w:right w:w="43" w:type="dxa"/>
            </w:tcMar>
            <w:vAlign w:val="bottom"/>
          </w:tcPr>
          <w:p w14:paraId="6ECEE6CD" w14:textId="77777777" w:rsidR="00EE2529" w:rsidRPr="00C81B84" w:rsidRDefault="00EE2529" w:rsidP="00C81B84"/>
        </w:tc>
      </w:tr>
      <w:tr w:rsidR="00EE2529" w:rsidRPr="00C81B84" w14:paraId="5CCCE173" w14:textId="77777777">
        <w:trPr>
          <w:trHeight w:val="640"/>
        </w:trPr>
        <w:tc>
          <w:tcPr>
            <w:tcW w:w="680" w:type="dxa"/>
            <w:tcBorders>
              <w:top w:val="nil"/>
              <w:left w:val="nil"/>
              <w:bottom w:val="nil"/>
              <w:right w:val="nil"/>
            </w:tcBorders>
            <w:tcMar>
              <w:top w:w="128" w:type="dxa"/>
              <w:left w:w="43" w:type="dxa"/>
              <w:bottom w:w="43" w:type="dxa"/>
              <w:right w:w="43" w:type="dxa"/>
            </w:tcMar>
          </w:tcPr>
          <w:p w14:paraId="4FAACE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BC2A77"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5BB5FF28" w14:textId="77777777" w:rsidR="00EE2529" w:rsidRPr="00C81B84" w:rsidRDefault="00AD5E1E" w:rsidP="00C81B84">
            <w:r w:rsidRPr="00C81B84">
              <w:t xml:space="preserve">Tilskudd til forskning og kompetanseutvikling i </w:t>
            </w:r>
            <w:proofErr w:type="gramStart"/>
            <w:r w:rsidRPr="00C81B84">
              <w:t xml:space="preserve">barnevernet, </w:t>
            </w:r>
            <w:r w:rsidRPr="00AD5E1E">
              <w:rPr>
                <w:rStyle w:val="kursiv"/>
              </w:rPr>
              <w:t xml:space="preserve"> kan</w:t>
            </w:r>
            <w:proofErr w:type="gramEnd"/>
            <w:r w:rsidRPr="00AD5E1E">
              <w:rPr>
                <w:rStyle w:val="kursiv"/>
              </w:rPr>
              <w:t xml:space="preserve"> overføres, kan nyttes under post 23</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0A78E5" w14:textId="77777777" w:rsidR="00EE2529" w:rsidRPr="00C81B84" w:rsidRDefault="00AD5E1E" w:rsidP="00C81B84">
            <w:r w:rsidRPr="00C81B84">
              <w:t>1 872 000</w:t>
            </w:r>
          </w:p>
        </w:tc>
      </w:tr>
      <w:tr w:rsidR="00EE2529" w:rsidRPr="00C81B84" w14:paraId="166836AB" w14:textId="77777777">
        <w:trPr>
          <w:trHeight w:val="380"/>
        </w:trPr>
        <w:tc>
          <w:tcPr>
            <w:tcW w:w="680" w:type="dxa"/>
            <w:tcBorders>
              <w:top w:val="nil"/>
              <w:left w:val="nil"/>
              <w:bottom w:val="nil"/>
              <w:right w:val="nil"/>
            </w:tcBorders>
            <w:tcMar>
              <w:top w:w="128" w:type="dxa"/>
              <w:left w:w="43" w:type="dxa"/>
              <w:bottom w:w="43" w:type="dxa"/>
              <w:right w:w="43" w:type="dxa"/>
            </w:tcMar>
          </w:tcPr>
          <w:p w14:paraId="3AF1E7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3D65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70E6F8" w14:textId="77777777" w:rsidR="00EE2529" w:rsidRPr="00C81B84" w:rsidRDefault="00AD5E1E" w:rsidP="00C81B84">
            <w:r w:rsidRPr="00C81B84">
              <w:t>fra kr 119 784 000 til kr 121 656 000</w:t>
            </w:r>
          </w:p>
        </w:tc>
        <w:tc>
          <w:tcPr>
            <w:tcW w:w="1400" w:type="dxa"/>
            <w:tcBorders>
              <w:top w:val="nil"/>
              <w:left w:val="nil"/>
              <w:bottom w:val="nil"/>
              <w:right w:val="nil"/>
            </w:tcBorders>
            <w:tcMar>
              <w:top w:w="128" w:type="dxa"/>
              <w:left w:w="43" w:type="dxa"/>
              <w:bottom w:w="43" w:type="dxa"/>
              <w:right w:w="43" w:type="dxa"/>
            </w:tcMar>
            <w:vAlign w:val="bottom"/>
          </w:tcPr>
          <w:p w14:paraId="7159A051" w14:textId="77777777" w:rsidR="00EE2529" w:rsidRPr="00C81B84" w:rsidRDefault="00EE2529" w:rsidP="00C81B84"/>
        </w:tc>
      </w:tr>
      <w:tr w:rsidR="00EE2529" w:rsidRPr="00C81B84" w14:paraId="262424DA" w14:textId="77777777">
        <w:trPr>
          <w:trHeight w:val="380"/>
        </w:trPr>
        <w:tc>
          <w:tcPr>
            <w:tcW w:w="680" w:type="dxa"/>
            <w:tcBorders>
              <w:top w:val="nil"/>
              <w:left w:val="nil"/>
              <w:bottom w:val="nil"/>
              <w:right w:val="nil"/>
            </w:tcBorders>
            <w:tcMar>
              <w:top w:w="128" w:type="dxa"/>
              <w:left w:w="43" w:type="dxa"/>
              <w:bottom w:w="43" w:type="dxa"/>
              <w:right w:w="43" w:type="dxa"/>
            </w:tcMar>
          </w:tcPr>
          <w:p w14:paraId="3705FFAF" w14:textId="77777777" w:rsidR="00EE2529" w:rsidRPr="00C81B84" w:rsidRDefault="00AD5E1E" w:rsidP="00C81B84">
            <w:r w:rsidRPr="00C81B84">
              <w:t>855</w:t>
            </w:r>
          </w:p>
        </w:tc>
        <w:tc>
          <w:tcPr>
            <w:tcW w:w="680" w:type="dxa"/>
            <w:tcBorders>
              <w:top w:val="nil"/>
              <w:left w:val="nil"/>
              <w:bottom w:val="nil"/>
              <w:right w:val="nil"/>
            </w:tcBorders>
            <w:tcMar>
              <w:top w:w="128" w:type="dxa"/>
              <w:left w:w="43" w:type="dxa"/>
              <w:bottom w:w="43" w:type="dxa"/>
              <w:right w:w="43" w:type="dxa"/>
            </w:tcMar>
          </w:tcPr>
          <w:p w14:paraId="7C2EB3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B9F673" w14:textId="77777777" w:rsidR="00EE2529" w:rsidRPr="00C81B84" w:rsidRDefault="00AD5E1E" w:rsidP="00C81B84">
            <w:r w:rsidRPr="00C81B84">
              <w:t>Statlig forvaltning av barnevernet:</w:t>
            </w:r>
          </w:p>
        </w:tc>
        <w:tc>
          <w:tcPr>
            <w:tcW w:w="1400" w:type="dxa"/>
            <w:tcBorders>
              <w:top w:val="nil"/>
              <w:left w:val="nil"/>
              <w:bottom w:val="nil"/>
              <w:right w:val="nil"/>
            </w:tcBorders>
            <w:tcMar>
              <w:top w:w="128" w:type="dxa"/>
              <w:left w:w="43" w:type="dxa"/>
              <w:bottom w:w="43" w:type="dxa"/>
              <w:right w:w="43" w:type="dxa"/>
            </w:tcMar>
            <w:vAlign w:val="bottom"/>
          </w:tcPr>
          <w:p w14:paraId="473061C9" w14:textId="77777777" w:rsidR="00EE2529" w:rsidRPr="00C81B84" w:rsidRDefault="00EE2529" w:rsidP="00C81B84"/>
        </w:tc>
      </w:tr>
      <w:tr w:rsidR="00EE2529" w:rsidRPr="00C81B84" w14:paraId="094A0DEB" w14:textId="77777777">
        <w:trPr>
          <w:trHeight w:val="380"/>
        </w:trPr>
        <w:tc>
          <w:tcPr>
            <w:tcW w:w="680" w:type="dxa"/>
            <w:tcBorders>
              <w:top w:val="nil"/>
              <w:left w:val="nil"/>
              <w:bottom w:val="nil"/>
              <w:right w:val="nil"/>
            </w:tcBorders>
            <w:tcMar>
              <w:top w:w="128" w:type="dxa"/>
              <w:left w:w="43" w:type="dxa"/>
              <w:bottom w:w="43" w:type="dxa"/>
              <w:right w:w="43" w:type="dxa"/>
            </w:tcMar>
          </w:tcPr>
          <w:p w14:paraId="53A687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BA5D6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69F0ADF" w14:textId="77777777" w:rsidR="00EE2529" w:rsidRPr="00C81B84" w:rsidRDefault="00AD5E1E" w:rsidP="00C81B84">
            <w:r w:rsidRPr="00C81B84">
              <w:t xml:space="preserve">Driftsutgifter, </w:t>
            </w:r>
            <w:r w:rsidRPr="00AD5E1E">
              <w:rPr>
                <w:rStyle w:val="kursiv"/>
              </w:rPr>
              <w:t>kan nyttes under post 22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70D28C" w14:textId="77777777" w:rsidR="00EE2529" w:rsidRPr="00C81B84" w:rsidRDefault="00AD5E1E" w:rsidP="00C81B84">
            <w:r w:rsidRPr="00C81B84">
              <w:t>96 652 000</w:t>
            </w:r>
          </w:p>
        </w:tc>
      </w:tr>
      <w:tr w:rsidR="00EE2529" w:rsidRPr="00C81B84" w14:paraId="4AFBB391" w14:textId="77777777">
        <w:trPr>
          <w:trHeight w:val="380"/>
        </w:trPr>
        <w:tc>
          <w:tcPr>
            <w:tcW w:w="680" w:type="dxa"/>
            <w:tcBorders>
              <w:top w:val="nil"/>
              <w:left w:val="nil"/>
              <w:bottom w:val="nil"/>
              <w:right w:val="nil"/>
            </w:tcBorders>
            <w:tcMar>
              <w:top w:w="128" w:type="dxa"/>
              <w:left w:w="43" w:type="dxa"/>
              <w:bottom w:w="43" w:type="dxa"/>
              <w:right w:w="43" w:type="dxa"/>
            </w:tcMar>
          </w:tcPr>
          <w:p w14:paraId="7904A7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A126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5E7FC1" w14:textId="77777777" w:rsidR="00EE2529" w:rsidRPr="00C81B84" w:rsidRDefault="00AD5E1E" w:rsidP="00C81B84">
            <w:r w:rsidRPr="00C81B84">
              <w:t>fra kr 4 210 381 000 til kr 4 307 033 000</w:t>
            </w:r>
          </w:p>
        </w:tc>
        <w:tc>
          <w:tcPr>
            <w:tcW w:w="1400" w:type="dxa"/>
            <w:tcBorders>
              <w:top w:val="nil"/>
              <w:left w:val="nil"/>
              <w:bottom w:val="nil"/>
              <w:right w:val="nil"/>
            </w:tcBorders>
            <w:tcMar>
              <w:top w:w="128" w:type="dxa"/>
              <w:left w:w="43" w:type="dxa"/>
              <w:bottom w:w="43" w:type="dxa"/>
              <w:right w:w="43" w:type="dxa"/>
            </w:tcMar>
            <w:vAlign w:val="bottom"/>
          </w:tcPr>
          <w:p w14:paraId="3357D10D" w14:textId="77777777" w:rsidR="00EE2529" w:rsidRPr="00C81B84" w:rsidRDefault="00EE2529" w:rsidP="00C81B84"/>
        </w:tc>
      </w:tr>
      <w:tr w:rsidR="00EE2529" w:rsidRPr="00C81B84" w14:paraId="349796CE" w14:textId="77777777">
        <w:trPr>
          <w:trHeight w:val="380"/>
        </w:trPr>
        <w:tc>
          <w:tcPr>
            <w:tcW w:w="680" w:type="dxa"/>
            <w:tcBorders>
              <w:top w:val="nil"/>
              <w:left w:val="nil"/>
              <w:bottom w:val="nil"/>
              <w:right w:val="nil"/>
            </w:tcBorders>
            <w:tcMar>
              <w:top w:w="128" w:type="dxa"/>
              <w:left w:w="43" w:type="dxa"/>
              <w:bottom w:w="43" w:type="dxa"/>
              <w:right w:w="43" w:type="dxa"/>
            </w:tcMar>
          </w:tcPr>
          <w:p w14:paraId="3524A5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E777A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FE74B32"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73C6FBF" w14:textId="77777777" w:rsidR="00EE2529" w:rsidRPr="00C81B84" w:rsidRDefault="00AD5E1E" w:rsidP="00C81B84">
            <w:r w:rsidRPr="00C81B84">
              <w:t>569 000</w:t>
            </w:r>
          </w:p>
        </w:tc>
      </w:tr>
      <w:tr w:rsidR="00EE2529" w:rsidRPr="00C81B84" w14:paraId="6C7A4668" w14:textId="77777777">
        <w:trPr>
          <w:trHeight w:val="380"/>
        </w:trPr>
        <w:tc>
          <w:tcPr>
            <w:tcW w:w="680" w:type="dxa"/>
            <w:tcBorders>
              <w:top w:val="nil"/>
              <w:left w:val="nil"/>
              <w:bottom w:val="nil"/>
              <w:right w:val="nil"/>
            </w:tcBorders>
            <w:tcMar>
              <w:top w:w="128" w:type="dxa"/>
              <w:left w:w="43" w:type="dxa"/>
              <w:bottom w:w="43" w:type="dxa"/>
              <w:right w:w="43" w:type="dxa"/>
            </w:tcMar>
          </w:tcPr>
          <w:p w14:paraId="36811A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F3CC6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F42829" w14:textId="77777777" w:rsidR="00EE2529" w:rsidRPr="00C81B84" w:rsidRDefault="00AD5E1E" w:rsidP="00C81B84">
            <w:r w:rsidRPr="00C81B84">
              <w:t>fra kr 26 622 000 til kr 27 191 000</w:t>
            </w:r>
          </w:p>
        </w:tc>
        <w:tc>
          <w:tcPr>
            <w:tcW w:w="1400" w:type="dxa"/>
            <w:tcBorders>
              <w:top w:val="nil"/>
              <w:left w:val="nil"/>
              <w:bottom w:val="nil"/>
              <w:right w:val="nil"/>
            </w:tcBorders>
            <w:tcMar>
              <w:top w:w="128" w:type="dxa"/>
              <w:left w:w="43" w:type="dxa"/>
              <w:bottom w:w="43" w:type="dxa"/>
              <w:right w:w="43" w:type="dxa"/>
            </w:tcMar>
            <w:vAlign w:val="bottom"/>
          </w:tcPr>
          <w:p w14:paraId="41B589F5" w14:textId="77777777" w:rsidR="00EE2529" w:rsidRPr="00C81B84" w:rsidRDefault="00EE2529" w:rsidP="00C81B84"/>
        </w:tc>
      </w:tr>
      <w:tr w:rsidR="00EE2529" w:rsidRPr="00C81B84" w14:paraId="102E3740" w14:textId="77777777">
        <w:trPr>
          <w:trHeight w:val="640"/>
        </w:trPr>
        <w:tc>
          <w:tcPr>
            <w:tcW w:w="680" w:type="dxa"/>
            <w:tcBorders>
              <w:top w:val="nil"/>
              <w:left w:val="nil"/>
              <w:bottom w:val="nil"/>
              <w:right w:val="nil"/>
            </w:tcBorders>
            <w:tcMar>
              <w:top w:w="128" w:type="dxa"/>
              <w:left w:w="43" w:type="dxa"/>
              <w:bottom w:w="43" w:type="dxa"/>
              <w:right w:w="43" w:type="dxa"/>
            </w:tcMar>
          </w:tcPr>
          <w:p w14:paraId="29EBEB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C135FD"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41411F0D" w14:textId="77777777" w:rsidR="00EE2529" w:rsidRPr="00C81B84" w:rsidRDefault="00AD5E1E" w:rsidP="00C81B84">
            <w:r w:rsidRPr="00C81B84">
              <w:t xml:space="preserve">Kjøp av private barnevernstjenester, </w:t>
            </w:r>
            <w:r w:rsidRPr="00AD5E1E">
              <w:rPr>
                <w:rStyle w:val="kursiv"/>
              </w:rPr>
              <w:t>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A50FE06" w14:textId="77777777" w:rsidR="00EE2529" w:rsidRPr="00C81B84" w:rsidRDefault="00AD5E1E" w:rsidP="00C81B84">
            <w:r w:rsidRPr="00C81B84">
              <w:t>172 730 000</w:t>
            </w:r>
          </w:p>
        </w:tc>
      </w:tr>
      <w:tr w:rsidR="00EE2529" w:rsidRPr="00C81B84" w14:paraId="4F3AE92A" w14:textId="77777777">
        <w:trPr>
          <w:trHeight w:val="380"/>
        </w:trPr>
        <w:tc>
          <w:tcPr>
            <w:tcW w:w="680" w:type="dxa"/>
            <w:tcBorders>
              <w:top w:val="nil"/>
              <w:left w:val="nil"/>
              <w:bottom w:val="nil"/>
              <w:right w:val="nil"/>
            </w:tcBorders>
            <w:tcMar>
              <w:top w:w="128" w:type="dxa"/>
              <w:left w:w="43" w:type="dxa"/>
              <w:bottom w:w="43" w:type="dxa"/>
              <w:right w:w="43" w:type="dxa"/>
            </w:tcMar>
          </w:tcPr>
          <w:p w14:paraId="580A4A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D9B9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C016EA" w14:textId="77777777" w:rsidR="00EE2529" w:rsidRPr="00C81B84" w:rsidRDefault="00AD5E1E" w:rsidP="00C81B84">
            <w:r w:rsidRPr="00C81B84">
              <w:t>fra kr 2 784 766 000 til kr 2 957 496 000</w:t>
            </w:r>
          </w:p>
        </w:tc>
        <w:tc>
          <w:tcPr>
            <w:tcW w:w="1400" w:type="dxa"/>
            <w:tcBorders>
              <w:top w:val="nil"/>
              <w:left w:val="nil"/>
              <w:bottom w:val="nil"/>
              <w:right w:val="nil"/>
            </w:tcBorders>
            <w:tcMar>
              <w:top w:w="128" w:type="dxa"/>
              <w:left w:w="43" w:type="dxa"/>
              <w:bottom w:w="43" w:type="dxa"/>
              <w:right w:w="43" w:type="dxa"/>
            </w:tcMar>
            <w:vAlign w:val="bottom"/>
          </w:tcPr>
          <w:p w14:paraId="183BF536" w14:textId="77777777" w:rsidR="00EE2529" w:rsidRPr="00C81B84" w:rsidRDefault="00EE2529" w:rsidP="00C81B84"/>
        </w:tc>
      </w:tr>
      <w:tr w:rsidR="00EE2529" w:rsidRPr="00C81B84" w14:paraId="6FF9EEEB" w14:textId="77777777">
        <w:trPr>
          <w:trHeight w:val="380"/>
        </w:trPr>
        <w:tc>
          <w:tcPr>
            <w:tcW w:w="680" w:type="dxa"/>
            <w:tcBorders>
              <w:top w:val="nil"/>
              <w:left w:val="nil"/>
              <w:bottom w:val="nil"/>
              <w:right w:val="nil"/>
            </w:tcBorders>
            <w:tcMar>
              <w:top w:w="128" w:type="dxa"/>
              <w:left w:w="43" w:type="dxa"/>
              <w:bottom w:w="43" w:type="dxa"/>
              <w:right w:w="43" w:type="dxa"/>
            </w:tcMar>
          </w:tcPr>
          <w:p w14:paraId="220FD437" w14:textId="77777777" w:rsidR="00EE2529" w:rsidRPr="00C81B84" w:rsidRDefault="00AD5E1E" w:rsidP="00C81B84">
            <w:r w:rsidRPr="00C81B84">
              <w:t>856</w:t>
            </w:r>
          </w:p>
        </w:tc>
        <w:tc>
          <w:tcPr>
            <w:tcW w:w="680" w:type="dxa"/>
            <w:tcBorders>
              <w:top w:val="nil"/>
              <w:left w:val="nil"/>
              <w:bottom w:val="nil"/>
              <w:right w:val="nil"/>
            </w:tcBorders>
            <w:tcMar>
              <w:top w:w="128" w:type="dxa"/>
              <w:left w:w="43" w:type="dxa"/>
              <w:bottom w:w="43" w:type="dxa"/>
              <w:right w:w="43" w:type="dxa"/>
            </w:tcMar>
          </w:tcPr>
          <w:p w14:paraId="544D014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3786BE" w14:textId="77777777" w:rsidR="00EE2529" w:rsidRPr="00C81B84" w:rsidRDefault="00AD5E1E" w:rsidP="00C81B84">
            <w:r w:rsidRPr="00C81B84">
              <w:t>Barnevernets omsorgssenter for enslige, mindreårige asylsøkere:</w:t>
            </w:r>
          </w:p>
        </w:tc>
        <w:tc>
          <w:tcPr>
            <w:tcW w:w="1400" w:type="dxa"/>
            <w:tcBorders>
              <w:top w:val="nil"/>
              <w:left w:val="nil"/>
              <w:bottom w:val="nil"/>
              <w:right w:val="nil"/>
            </w:tcBorders>
            <w:tcMar>
              <w:top w:w="128" w:type="dxa"/>
              <w:left w:w="43" w:type="dxa"/>
              <w:bottom w:w="43" w:type="dxa"/>
              <w:right w:w="43" w:type="dxa"/>
            </w:tcMar>
            <w:vAlign w:val="bottom"/>
          </w:tcPr>
          <w:p w14:paraId="52390176" w14:textId="77777777" w:rsidR="00EE2529" w:rsidRPr="00C81B84" w:rsidRDefault="00EE2529" w:rsidP="00C81B84"/>
        </w:tc>
      </w:tr>
      <w:tr w:rsidR="00EE2529" w:rsidRPr="00C81B84" w14:paraId="6EDAFF43" w14:textId="77777777">
        <w:trPr>
          <w:trHeight w:val="380"/>
        </w:trPr>
        <w:tc>
          <w:tcPr>
            <w:tcW w:w="680" w:type="dxa"/>
            <w:tcBorders>
              <w:top w:val="nil"/>
              <w:left w:val="nil"/>
              <w:bottom w:val="nil"/>
              <w:right w:val="nil"/>
            </w:tcBorders>
            <w:tcMar>
              <w:top w:w="128" w:type="dxa"/>
              <w:left w:w="43" w:type="dxa"/>
              <w:bottom w:w="43" w:type="dxa"/>
              <w:right w:w="43" w:type="dxa"/>
            </w:tcMar>
          </w:tcPr>
          <w:p w14:paraId="624FB2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80699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76088F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D728EBF" w14:textId="77777777" w:rsidR="00EE2529" w:rsidRPr="00C81B84" w:rsidRDefault="00AD5E1E" w:rsidP="00C81B84">
            <w:r w:rsidRPr="00C81B84">
              <w:t>242 846 000</w:t>
            </w:r>
          </w:p>
        </w:tc>
      </w:tr>
      <w:tr w:rsidR="00EE2529" w:rsidRPr="00C81B84" w14:paraId="36FA4AD5" w14:textId="77777777">
        <w:trPr>
          <w:trHeight w:val="380"/>
        </w:trPr>
        <w:tc>
          <w:tcPr>
            <w:tcW w:w="680" w:type="dxa"/>
            <w:tcBorders>
              <w:top w:val="nil"/>
              <w:left w:val="nil"/>
              <w:bottom w:val="nil"/>
              <w:right w:val="nil"/>
            </w:tcBorders>
            <w:tcMar>
              <w:top w:w="128" w:type="dxa"/>
              <w:left w:w="43" w:type="dxa"/>
              <w:bottom w:w="43" w:type="dxa"/>
              <w:right w:w="43" w:type="dxa"/>
            </w:tcMar>
          </w:tcPr>
          <w:p w14:paraId="627FB1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C138C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ABFC6A" w14:textId="77777777" w:rsidR="00EE2529" w:rsidRPr="00C81B84" w:rsidRDefault="00AD5E1E" w:rsidP="00C81B84">
            <w:r w:rsidRPr="00C81B84">
              <w:t>fra kr 122 986 000 til kr 365 832 000</w:t>
            </w:r>
          </w:p>
        </w:tc>
        <w:tc>
          <w:tcPr>
            <w:tcW w:w="1400" w:type="dxa"/>
            <w:tcBorders>
              <w:top w:val="nil"/>
              <w:left w:val="nil"/>
              <w:bottom w:val="nil"/>
              <w:right w:val="nil"/>
            </w:tcBorders>
            <w:tcMar>
              <w:top w:w="128" w:type="dxa"/>
              <w:left w:w="43" w:type="dxa"/>
              <w:bottom w:w="43" w:type="dxa"/>
              <w:right w:w="43" w:type="dxa"/>
            </w:tcMar>
            <w:vAlign w:val="bottom"/>
          </w:tcPr>
          <w:p w14:paraId="22FF4B59" w14:textId="77777777" w:rsidR="00EE2529" w:rsidRPr="00C81B84" w:rsidRDefault="00EE2529" w:rsidP="00C81B84"/>
        </w:tc>
      </w:tr>
      <w:tr w:rsidR="00EE2529" w:rsidRPr="00C81B84" w14:paraId="3F046F1E" w14:textId="77777777">
        <w:trPr>
          <w:trHeight w:val="640"/>
        </w:trPr>
        <w:tc>
          <w:tcPr>
            <w:tcW w:w="680" w:type="dxa"/>
            <w:tcBorders>
              <w:top w:val="nil"/>
              <w:left w:val="nil"/>
              <w:bottom w:val="nil"/>
              <w:right w:val="nil"/>
            </w:tcBorders>
            <w:tcMar>
              <w:top w:w="128" w:type="dxa"/>
              <w:left w:w="43" w:type="dxa"/>
              <w:bottom w:w="43" w:type="dxa"/>
              <w:right w:w="43" w:type="dxa"/>
            </w:tcMar>
          </w:tcPr>
          <w:p w14:paraId="3B159B61" w14:textId="77777777" w:rsidR="00EE2529" w:rsidRPr="00C81B84" w:rsidRDefault="00AD5E1E" w:rsidP="00C81B84">
            <w:r w:rsidRPr="00C81B84">
              <w:t>858</w:t>
            </w:r>
          </w:p>
        </w:tc>
        <w:tc>
          <w:tcPr>
            <w:tcW w:w="680" w:type="dxa"/>
            <w:tcBorders>
              <w:top w:val="nil"/>
              <w:left w:val="nil"/>
              <w:bottom w:val="nil"/>
              <w:right w:val="nil"/>
            </w:tcBorders>
            <w:tcMar>
              <w:top w:w="128" w:type="dxa"/>
              <w:left w:w="43" w:type="dxa"/>
              <w:bottom w:w="43" w:type="dxa"/>
              <w:right w:w="43" w:type="dxa"/>
            </w:tcMar>
          </w:tcPr>
          <w:p w14:paraId="46F6B5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9BD51F" w14:textId="77777777" w:rsidR="00EE2529" w:rsidRPr="00C81B84" w:rsidRDefault="00AD5E1E" w:rsidP="00C81B84">
            <w:r w:rsidRPr="00C81B84">
              <w:t>Barne-, ungdoms- og familiedirektoratet og fellesfunksjoner i Barne-, ungdoms- og familieetaten:</w:t>
            </w:r>
          </w:p>
        </w:tc>
        <w:tc>
          <w:tcPr>
            <w:tcW w:w="1400" w:type="dxa"/>
            <w:tcBorders>
              <w:top w:val="nil"/>
              <w:left w:val="nil"/>
              <w:bottom w:val="nil"/>
              <w:right w:val="nil"/>
            </w:tcBorders>
            <w:tcMar>
              <w:top w:w="128" w:type="dxa"/>
              <w:left w:w="43" w:type="dxa"/>
              <w:bottom w:w="43" w:type="dxa"/>
              <w:right w:w="43" w:type="dxa"/>
            </w:tcMar>
            <w:vAlign w:val="bottom"/>
          </w:tcPr>
          <w:p w14:paraId="524BBFA8" w14:textId="77777777" w:rsidR="00EE2529" w:rsidRPr="00C81B84" w:rsidRDefault="00EE2529" w:rsidP="00C81B84"/>
        </w:tc>
      </w:tr>
      <w:tr w:rsidR="00EE2529" w:rsidRPr="00C81B84" w14:paraId="48DABF5C" w14:textId="77777777">
        <w:trPr>
          <w:trHeight w:val="380"/>
        </w:trPr>
        <w:tc>
          <w:tcPr>
            <w:tcW w:w="680" w:type="dxa"/>
            <w:tcBorders>
              <w:top w:val="nil"/>
              <w:left w:val="nil"/>
              <w:bottom w:val="nil"/>
              <w:right w:val="nil"/>
            </w:tcBorders>
            <w:tcMar>
              <w:top w:w="128" w:type="dxa"/>
              <w:left w:w="43" w:type="dxa"/>
              <w:bottom w:w="43" w:type="dxa"/>
              <w:right w:w="43" w:type="dxa"/>
            </w:tcMar>
          </w:tcPr>
          <w:p w14:paraId="2827A4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CF108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9B9BC6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57E499C" w14:textId="77777777" w:rsidR="00EE2529" w:rsidRPr="00C81B84" w:rsidRDefault="00AD5E1E" w:rsidP="00C81B84">
            <w:r w:rsidRPr="00C81B84">
              <w:t>6 589 000</w:t>
            </w:r>
          </w:p>
        </w:tc>
      </w:tr>
      <w:tr w:rsidR="00EE2529" w:rsidRPr="00C81B84" w14:paraId="51C0EF78" w14:textId="77777777">
        <w:trPr>
          <w:trHeight w:val="380"/>
        </w:trPr>
        <w:tc>
          <w:tcPr>
            <w:tcW w:w="680" w:type="dxa"/>
            <w:tcBorders>
              <w:top w:val="nil"/>
              <w:left w:val="nil"/>
              <w:bottom w:val="nil"/>
              <w:right w:val="nil"/>
            </w:tcBorders>
            <w:tcMar>
              <w:top w:w="128" w:type="dxa"/>
              <w:left w:w="43" w:type="dxa"/>
              <w:bottom w:w="43" w:type="dxa"/>
              <w:right w:w="43" w:type="dxa"/>
            </w:tcMar>
          </w:tcPr>
          <w:p w14:paraId="0AEC16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28CDF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71B0C1" w14:textId="77777777" w:rsidR="00EE2529" w:rsidRPr="00C81B84" w:rsidRDefault="00AD5E1E" w:rsidP="00C81B84">
            <w:r w:rsidRPr="00C81B84">
              <w:t>fra kr 613 810 000 til kr 620 399 000</w:t>
            </w:r>
          </w:p>
        </w:tc>
        <w:tc>
          <w:tcPr>
            <w:tcW w:w="1400" w:type="dxa"/>
            <w:tcBorders>
              <w:top w:val="nil"/>
              <w:left w:val="nil"/>
              <w:bottom w:val="nil"/>
              <w:right w:val="nil"/>
            </w:tcBorders>
            <w:tcMar>
              <w:top w:w="128" w:type="dxa"/>
              <w:left w:w="43" w:type="dxa"/>
              <w:bottom w:w="43" w:type="dxa"/>
              <w:right w:w="43" w:type="dxa"/>
            </w:tcMar>
            <w:vAlign w:val="bottom"/>
          </w:tcPr>
          <w:p w14:paraId="0A96AEEA" w14:textId="77777777" w:rsidR="00EE2529" w:rsidRPr="00C81B84" w:rsidRDefault="00EE2529" w:rsidP="00C81B84"/>
        </w:tc>
      </w:tr>
      <w:tr w:rsidR="00EE2529" w:rsidRPr="00C81B84" w14:paraId="4B163235" w14:textId="77777777">
        <w:trPr>
          <w:trHeight w:val="380"/>
        </w:trPr>
        <w:tc>
          <w:tcPr>
            <w:tcW w:w="680" w:type="dxa"/>
            <w:tcBorders>
              <w:top w:val="nil"/>
              <w:left w:val="nil"/>
              <w:bottom w:val="nil"/>
              <w:right w:val="nil"/>
            </w:tcBorders>
            <w:tcMar>
              <w:top w:w="128" w:type="dxa"/>
              <w:left w:w="43" w:type="dxa"/>
              <w:bottom w:w="43" w:type="dxa"/>
              <w:right w:w="43" w:type="dxa"/>
            </w:tcMar>
          </w:tcPr>
          <w:p w14:paraId="71AFAB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5BF64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204F25E"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2D2C681" w14:textId="77777777" w:rsidR="00EE2529" w:rsidRPr="00C81B84" w:rsidRDefault="00AD5E1E" w:rsidP="00C81B84">
            <w:r w:rsidRPr="00C81B84">
              <w:t>443 000</w:t>
            </w:r>
          </w:p>
        </w:tc>
      </w:tr>
      <w:tr w:rsidR="00EE2529" w:rsidRPr="00C81B84" w14:paraId="7EE5B9CA" w14:textId="77777777">
        <w:trPr>
          <w:trHeight w:val="380"/>
        </w:trPr>
        <w:tc>
          <w:tcPr>
            <w:tcW w:w="680" w:type="dxa"/>
            <w:tcBorders>
              <w:top w:val="nil"/>
              <w:left w:val="nil"/>
              <w:bottom w:val="nil"/>
              <w:right w:val="nil"/>
            </w:tcBorders>
            <w:tcMar>
              <w:top w:w="128" w:type="dxa"/>
              <w:left w:w="43" w:type="dxa"/>
              <w:bottom w:w="43" w:type="dxa"/>
              <w:right w:w="43" w:type="dxa"/>
            </w:tcMar>
          </w:tcPr>
          <w:p w14:paraId="2D90F1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9EB0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F2554F" w14:textId="77777777" w:rsidR="00EE2529" w:rsidRPr="00C81B84" w:rsidRDefault="00AD5E1E" w:rsidP="00C81B84">
            <w:r w:rsidRPr="00C81B84">
              <w:t>fra kr 20 748 000 til kr 21 191 000</w:t>
            </w:r>
          </w:p>
        </w:tc>
        <w:tc>
          <w:tcPr>
            <w:tcW w:w="1400" w:type="dxa"/>
            <w:tcBorders>
              <w:top w:val="nil"/>
              <w:left w:val="nil"/>
              <w:bottom w:val="nil"/>
              <w:right w:val="nil"/>
            </w:tcBorders>
            <w:tcMar>
              <w:top w:w="128" w:type="dxa"/>
              <w:left w:w="43" w:type="dxa"/>
              <w:bottom w:w="43" w:type="dxa"/>
              <w:right w:w="43" w:type="dxa"/>
            </w:tcMar>
            <w:vAlign w:val="bottom"/>
          </w:tcPr>
          <w:p w14:paraId="11BF9C8E" w14:textId="77777777" w:rsidR="00EE2529" w:rsidRPr="00C81B84" w:rsidRDefault="00EE2529" w:rsidP="00C81B84"/>
        </w:tc>
      </w:tr>
      <w:tr w:rsidR="00EE2529" w:rsidRPr="00C81B84" w14:paraId="4F64B56D" w14:textId="77777777">
        <w:trPr>
          <w:trHeight w:val="380"/>
        </w:trPr>
        <w:tc>
          <w:tcPr>
            <w:tcW w:w="680" w:type="dxa"/>
            <w:tcBorders>
              <w:top w:val="nil"/>
              <w:left w:val="nil"/>
              <w:bottom w:val="nil"/>
              <w:right w:val="nil"/>
            </w:tcBorders>
            <w:tcMar>
              <w:top w:w="128" w:type="dxa"/>
              <w:left w:w="43" w:type="dxa"/>
              <w:bottom w:w="43" w:type="dxa"/>
              <w:right w:w="43" w:type="dxa"/>
            </w:tcMar>
          </w:tcPr>
          <w:p w14:paraId="4E158227" w14:textId="77777777" w:rsidR="00EE2529" w:rsidRPr="00C81B84" w:rsidRDefault="00AD5E1E" w:rsidP="00C81B84">
            <w:r w:rsidRPr="00C81B84">
              <w:t>860</w:t>
            </w:r>
          </w:p>
        </w:tc>
        <w:tc>
          <w:tcPr>
            <w:tcW w:w="680" w:type="dxa"/>
            <w:tcBorders>
              <w:top w:val="nil"/>
              <w:left w:val="nil"/>
              <w:bottom w:val="nil"/>
              <w:right w:val="nil"/>
            </w:tcBorders>
            <w:tcMar>
              <w:top w:w="128" w:type="dxa"/>
              <w:left w:w="43" w:type="dxa"/>
              <w:bottom w:w="43" w:type="dxa"/>
              <w:right w:w="43" w:type="dxa"/>
            </w:tcMar>
          </w:tcPr>
          <w:p w14:paraId="2A2EF11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E4519A" w14:textId="77777777" w:rsidR="00EE2529" w:rsidRPr="00C81B84" w:rsidRDefault="00AD5E1E" w:rsidP="00C81B84">
            <w:r w:rsidRPr="00C81B84">
              <w:t>Forbrukerrådet:</w:t>
            </w:r>
          </w:p>
        </w:tc>
        <w:tc>
          <w:tcPr>
            <w:tcW w:w="1400" w:type="dxa"/>
            <w:tcBorders>
              <w:top w:val="nil"/>
              <w:left w:val="nil"/>
              <w:bottom w:val="nil"/>
              <w:right w:val="nil"/>
            </w:tcBorders>
            <w:tcMar>
              <w:top w:w="128" w:type="dxa"/>
              <w:left w:w="43" w:type="dxa"/>
              <w:bottom w:w="43" w:type="dxa"/>
              <w:right w:w="43" w:type="dxa"/>
            </w:tcMar>
            <w:vAlign w:val="bottom"/>
          </w:tcPr>
          <w:p w14:paraId="031B7503" w14:textId="77777777" w:rsidR="00EE2529" w:rsidRPr="00C81B84" w:rsidRDefault="00EE2529" w:rsidP="00C81B84"/>
        </w:tc>
      </w:tr>
      <w:tr w:rsidR="00EE2529" w:rsidRPr="00C81B84" w14:paraId="44921A2F" w14:textId="77777777">
        <w:trPr>
          <w:trHeight w:val="380"/>
        </w:trPr>
        <w:tc>
          <w:tcPr>
            <w:tcW w:w="680" w:type="dxa"/>
            <w:tcBorders>
              <w:top w:val="nil"/>
              <w:left w:val="nil"/>
              <w:bottom w:val="nil"/>
              <w:right w:val="nil"/>
            </w:tcBorders>
            <w:tcMar>
              <w:top w:w="128" w:type="dxa"/>
              <w:left w:w="43" w:type="dxa"/>
              <w:bottom w:w="43" w:type="dxa"/>
              <w:right w:w="43" w:type="dxa"/>
            </w:tcMar>
          </w:tcPr>
          <w:p w14:paraId="6590FF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A3C780"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429373D" w14:textId="77777777" w:rsidR="00EE2529" w:rsidRPr="00C81B84" w:rsidRDefault="00AD5E1E" w:rsidP="00C81B84">
            <w:r w:rsidRPr="00C81B84">
              <w:t>Basisbevilgning, forhøyes med</w:t>
            </w:r>
          </w:p>
        </w:tc>
        <w:tc>
          <w:tcPr>
            <w:tcW w:w="1400" w:type="dxa"/>
            <w:tcBorders>
              <w:top w:val="nil"/>
              <w:left w:val="nil"/>
              <w:bottom w:val="nil"/>
              <w:right w:val="nil"/>
            </w:tcBorders>
            <w:tcMar>
              <w:top w:w="128" w:type="dxa"/>
              <w:left w:w="43" w:type="dxa"/>
              <w:bottom w:w="43" w:type="dxa"/>
              <w:right w:w="43" w:type="dxa"/>
            </w:tcMar>
            <w:vAlign w:val="bottom"/>
          </w:tcPr>
          <w:p w14:paraId="4C3912C6" w14:textId="77777777" w:rsidR="00EE2529" w:rsidRPr="00C81B84" w:rsidRDefault="00AD5E1E" w:rsidP="00C81B84">
            <w:r w:rsidRPr="00C81B84">
              <w:t>1 966 000</w:t>
            </w:r>
          </w:p>
        </w:tc>
      </w:tr>
      <w:tr w:rsidR="00EE2529" w:rsidRPr="00C81B84" w14:paraId="28986E40" w14:textId="77777777">
        <w:trPr>
          <w:trHeight w:val="380"/>
        </w:trPr>
        <w:tc>
          <w:tcPr>
            <w:tcW w:w="680" w:type="dxa"/>
            <w:tcBorders>
              <w:top w:val="nil"/>
              <w:left w:val="nil"/>
              <w:bottom w:val="nil"/>
              <w:right w:val="nil"/>
            </w:tcBorders>
            <w:tcMar>
              <w:top w:w="128" w:type="dxa"/>
              <w:left w:w="43" w:type="dxa"/>
              <w:bottom w:w="43" w:type="dxa"/>
              <w:right w:w="43" w:type="dxa"/>
            </w:tcMar>
          </w:tcPr>
          <w:p w14:paraId="340358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5DDE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27FEA2" w14:textId="77777777" w:rsidR="00EE2529" w:rsidRPr="00C81B84" w:rsidRDefault="00AD5E1E" w:rsidP="00C81B84">
            <w:r w:rsidRPr="00C81B84">
              <w:t>fra kr 85 889 000 til kr 87 855 000</w:t>
            </w:r>
          </w:p>
        </w:tc>
        <w:tc>
          <w:tcPr>
            <w:tcW w:w="1400" w:type="dxa"/>
            <w:tcBorders>
              <w:top w:val="nil"/>
              <w:left w:val="nil"/>
              <w:bottom w:val="nil"/>
              <w:right w:val="nil"/>
            </w:tcBorders>
            <w:tcMar>
              <w:top w:w="128" w:type="dxa"/>
              <w:left w:w="43" w:type="dxa"/>
              <w:bottom w:w="43" w:type="dxa"/>
              <w:right w:w="43" w:type="dxa"/>
            </w:tcMar>
            <w:vAlign w:val="bottom"/>
          </w:tcPr>
          <w:p w14:paraId="4C6061E5" w14:textId="77777777" w:rsidR="00EE2529" w:rsidRPr="00C81B84" w:rsidRDefault="00EE2529" w:rsidP="00C81B84"/>
        </w:tc>
      </w:tr>
      <w:tr w:rsidR="00EE2529" w:rsidRPr="00C81B84" w14:paraId="1571D5A6" w14:textId="77777777">
        <w:trPr>
          <w:trHeight w:val="380"/>
        </w:trPr>
        <w:tc>
          <w:tcPr>
            <w:tcW w:w="680" w:type="dxa"/>
            <w:tcBorders>
              <w:top w:val="nil"/>
              <w:left w:val="nil"/>
              <w:bottom w:val="nil"/>
              <w:right w:val="nil"/>
            </w:tcBorders>
            <w:tcMar>
              <w:top w:w="128" w:type="dxa"/>
              <w:left w:w="43" w:type="dxa"/>
              <w:bottom w:w="43" w:type="dxa"/>
              <w:right w:w="43" w:type="dxa"/>
            </w:tcMar>
          </w:tcPr>
          <w:p w14:paraId="7ACA61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187815"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62C38496" w14:textId="77777777" w:rsidR="00EE2529" w:rsidRPr="00C81B84" w:rsidRDefault="00AD5E1E" w:rsidP="00C81B84">
            <w:r w:rsidRPr="00C81B84">
              <w:t>Markedsportaler, forhøyes med</w:t>
            </w:r>
          </w:p>
        </w:tc>
        <w:tc>
          <w:tcPr>
            <w:tcW w:w="1400" w:type="dxa"/>
            <w:tcBorders>
              <w:top w:val="nil"/>
              <w:left w:val="nil"/>
              <w:bottom w:val="nil"/>
              <w:right w:val="nil"/>
            </w:tcBorders>
            <w:tcMar>
              <w:top w:w="128" w:type="dxa"/>
              <w:left w:w="43" w:type="dxa"/>
              <w:bottom w:w="43" w:type="dxa"/>
              <w:right w:w="43" w:type="dxa"/>
            </w:tcMar>
            <w:vAlign w:val="bottom"/>
          </w:tcPr>
          <w:p w14:paraId="01C248DC" w14:textId="77777777" w:rsidR="00EE2529" w:rsidRPr="00C81B84" w:rsidRDefault="00AD5E1E" w:rsidP="00C81B84">
            <w:r w:rsidRPr="00C81B84">
              <w:t>671 000</w:t>
            </w:r>
          </w:p>
        </w:tc>
      </w:tr>
      <w:tr w:rsidR="00EE2529" w:rsidRPr="00C81B84" w14:paraId="54CF97E0" w14:textId="77777777">
        <w:trPr>
          <w:trHeight w:val="380"/>
        </w:trPr>
        <w:tc>
          <w:tcPr>
            <w:tcW w:w="680" w:type="dxa"/>
            <w:tcBorders>
              <w:top w:val="nil"/>
              <w:left w:val="nil"/>
              <w:bottom w:val="nil"/>
              <w:right w:val="nil"/>
            </w:tcBorders>
            <w:tcMar>
              <w:top w:w="128" w:type="dxa"/>
              <w:left w:w="43" w:type="dxa"/>
              <w:bottom w:w="43" w:type="dxa"/>
              <w:right w:w="43" w:type="dxa"/>
            </w:tcMar>
          </w:tcPr>
          <w:p w14:paraId="4B1DFDD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A055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03EAFA" w14:textId="77777777" w:rsidR="00EE2529" w:rsidRPr="00C81B84" w:rsidRDefault="00AD5E1E" w:rsidP="00C81B84">
            <w:r w:rsidRPr="00C81B84">
              <w:t>fra kr 30 277 000 til kr 30 948 000</w:t>
            </w:r>
          </w:p>
        </w:tc>
        <w:tc>
          <w:tcPr>
            <w:tcW w:w="1400" w:type="dxa"/>
            <w:tcBorders>
              <w:top w:val="nil"/>
              <w:left w:val="nil"/>
              <w:bottom w:val="nil"/>
              <w:right w:val="nil"/>
            </w:tcBorders>
            <w:tcMar>
              <w:top w:w="128" w:type="dxa"/>
              <w:left w:w="43" w:type="dxa"/>
              <w:bottom w:w="43" w:type="dxa"/>
              <w:right w:w="43" w:type="dxa"/>
            </w:tcMar>
            <w:vAlign w:val="bottom"/>
          </w:tcPr>
          <w:p w14:paraId="235A287A" w14:textId="77777777" w:rsidR="00EE2529" w:rsidRPr="00C81B84" w:rsidRDefault="00EE2529" w:rsidP="00C81B84"/>
        </w:tc>
      </w:tr>
      <w:tr w:rsidR="00EE2529" w:rsidRPr="00C81B84" w14:paraId="71F8D3CA" w14:textId="77777777">
        <w:trPr>
          <w:trHeight w:val="380"/>
        </w:trPr>
        <w:tc>
          <w:tcPr>
            <w:tcW w:w="680" w:type="dxa"/>
            <w:tcBorders>
              <w:top w:val="nil"/>
              <w:left w:val="nil"/>
              <w:bottom w:val="nil"/>
              <w:right w:val="nil"/>
            </w:tcBorders>
            <w:tcMar>
              <w:top w:w="128" w:type="dxa"/>
              <w:left w:w="43" w:type="dxa"/>
              <w:bottom w:w="43" w:type="dxa"/>
              <w:right w:w="43" w:type="dxa"/>
            </w:tcMar>
          </w:tcPr>
          <w:p w14:paraId="3B02581F" w14:textId="77777777" w:rsidR="00EE2529" w:rsidRPr="00C81B84" w:rsidRDefault="00AD5E1E" w:rsidP="00C81B84">
            <w:r w:rsidRPr="00C81B84">
              <w:t>862</w:t>
            </w:r>
          </w:p>
        </w:tc>
        <w:tc>
          <w:tcPr>
            <w:tcW w:w="680" w:type="dxa"/>
            <w:tcBorders>
              <w:top w:val="nil"/>
              <w:left w:val="nil"/>
              <w:bottom w:val="nil"/>
              <w:right w:val="nil"/>
            </w:tcBorders>
            <w:tcMar>
              <w:top w:w="128" w:type="dxa"/>
              <w:left w:w="43" w:type="dxa"/>
              <w:bottom w:w="43" w:type="dxa"/>
              <w:right w:w="43" w:type="dxa"/>
            </w:tcMar>
          </w:tcPr>
          <w:p w14:paraId="63FB7E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3A24ED" w14:textId="77777777" w:rsidR="00EE2529" w:rsidRPr="00C81B84" w:rsidRDefault="00AD5E1E" w:rsidP="00C81B84">
            <w:r w:rsidRPr="00C81B84">
              <w:t>Stiftelsen Miljømerking i Norge:</w:t>
            </w:r>
          </w:p>
        </w:tc>
        <w:tc>
          <w:tcPr>
            <w:tcW w:w="1400" w:type="dxa"/>
            <w:tcBorders>
              <w:top w:val="nil"/>
              <w:left w:val="nil"/>
              <w:bottom w:val="nil"/>
              <w:right w:val="nil"/>
            </w:tcBorders>
            <w:tcMar>
              <w:top w:w="128" w:type="dxa"/>
              <w:left w:w="43" w:type="dxa"/>
              <w:bottom w:w="43" w:type="dxa"/>
              <w:right w:w="43" w:type="dxa"/>
            </w:tcMar>
            <w:vAlign w:val="bottom"/>
          </w:tcPr>
          <w:p w14:paraId="4BA77323" w14:textId="77777777" w:rsidR="00EE2529" w:rsidRPr="00C81B84" w:rsidRDefault="00EE2529" w:rsidP="00C81B84"/>
        </w:tc>
      </w:tr>
      <w:tr w:rsidR="00EE2529" w:rsidRPr="00C81B84" w14:paraId="3051C51F" w14:textId="77777777">
        <w:trPr>
          <w:trHeight w:val="380"/>
        </w:trPr>
        <w:tc>
          <w:tcPr>
            <w:tcW w:w="680" w:type="dxa"/>
            <w:tcBorders>
              <w:top w:val="nil"/>
              <w:left w:val="nil"/>
              <w:bottom w:val="nil"/>
              <w:right w:val="nil"/>
            </w:tcBorders>
            <w:tcMar>
              <w:top w:w="128" w:type="dxa"/>
              <w:left w:w="43" w:type="dxa"/>
              <w:bottom w:w="43" w:type="dxa"/>
              <w:right w:w="43" w:type="dxa"/>
            </w:tcMar>
          </w:tcPr>
          <w:p w14:paraId="71E1D0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0AF89A"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2F0397C" w14:textId="77777777" w:rsidR="00EE2529" w:rsidRPr="00C81B84" w:rsidRDefault="00AD5E1E" w:rsidP="00C81B84">
            <w:r w:rsidRPr="00C81B84">
              <w:t>Driftstilskudd,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34DA2888" w14:textId="77777777" w:rsidR="00EE2529" w:rsidRPr="00C81B84" w:rsidRDefault="00AD5E1E" w:rsidP="00C81B84">
            <w:r w:rsidRPr="00C81B84">
              <w:t>333 000</w:t>
            </w:r>
          </w:p>
        </w:tc>
      </w:tr>
      <w:tr w:rsidR="00EE2529" w:rsidRPr="00C81B84" w14:paraId="6A3E82FD" w14:textId="77777777">
        <w:trPr>
          <w:trHeight w:val="380"/>
        </w:trPr>
        <w:tc>
          <w:tcPr>
            <w:tcW w:w="680" w:type="dxa"/>
            <w:tcBorders>
              <w:top w:val="nil"/>
              <w:left w:val="nil"/>
              <w:bottom w:val="nil"/>
              <w:right w:val="nil"/>
            </w:tcBorders>
            <w:tcMar>
              <w:top w:w="128" w:type="dxa"/>
              <w:left w:w="43" w:type="dxa"/>
              <w:bottom w:w="43" w:type="dxa"/>
              <w:right w:w="43" w:type="dxa"/>
            </w:tcMar>
          </w:tcPr>
          <w:p w14:paraId="4C03F6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0DB3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B018E6" w14:textId="77777777" w:rsidR="00EE2529" w:rsidRPr="00C81B84" w:rsidRDefault="00AD5E1E" w:rsidP="00C81B84">
            <w:r w:rsidRPr="00C81B84">
              <w:t>fra kr 15 583 000 til kr 15 916 000</w:t>
            </w:r>
          </w:p>
        </w:tc>
        <w:tc>
          <w:tcPr>
            <w:tcW w:w="1400" w:type="dxa"/>
            <w:tcBorders>
              <w:top w:val="nil"/>
              <w:left w:val="nil"/>
              <w:bottom w:val="nil"/>
              <w:right w:val="nil"/>
            </w:tcBorders>
            <w:tcMar>
              <w:top w:w="128" w:type="dxa"/>
              <w:left w:w="43" w:type="dxa"/>
              <w:bottom w:w="43" w:type="dxa"/>
              <w:right w:w="43" w:type="dxa"/>
            </w:tcMar>
            <w:vAlign w:val="bottom"/>
          </w:tcPr>
          <w:p w14:paraId="0DB8165C" w14:textId="77777777" w:rsidR="00EE2529" w:rsidRPr="00C81B84" w:rsidRDefault="00EE2529" w:rsidP="00C81B84"/>
        </w:tc>
      </w:tr>
      <w:tr w:rsidR="00EE2529" w:rsidRPr="00C81B84" w14:paraId="033347BA" w14:textId="77777777">
        <w:trPr>
          <w:trHeight w:val="380"/>
        </w:trPr>
        <w:tc>
          <w:tcPr>
            <w:tcW w:w="680" w:type="dxa"/>
            <w:tcBorders>
              <w:top w:val="nil"/>
              <w:left w:val="nil"/>
              <w:bottom w:val="nil"/>
              <w:right w:val="nil"/>
            </w:tcBorders>
            <w:tcMar>
              <w:top w:w="128" w:type="dxa"/>
              <w:left w:w="43" w:type="dxa"/>
              <w:bottom w:w="43" w:type="dxa"/>
              <w:right w:w="43" w:type="dxa"/>
            </w:tcMar>
          </w:tcPr>
          <w:p w14:paraId="7B340D42" w14:textId="77777777" w:rsidR="00EE2529" w:rsidRPr="00C81B84" w:rsidRDefault="00AD5E1E" w:rsidP="00C81B84">
            <w:r w:rsidRPr="00C81B84">
              <w:t>865</w:t>
            </w:r>
          </w:p>
        </w:tc>
        <w:tc>
          <w:tcPr>
            <w:tcW w:w="680" w:type="dxa"/>
            <w:tcBorders>
              <w:top w:val="nil"/>
              <w:left w:val="nil"/>
              <w:bottom w:val="nil"/>
              <w:right w:val="nil"/>
            </w:tcBorders>
            <w:tcMar>
              <w:top w:w="128" w:type="dxa"/>
              <w:left w:w="43" w:type="dxa"/>
              <w:bottom w:w="43" w:type="dxa"/>
              <w:right w:w="43" w:type="dxa"/>
            </w:tcMar>
          </w:tcPr>
          <w:p w14:paraId="16ED85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2D2811" w14:textId="77777777" w:rsidR="00EE2529" w:rsidRPr="00C81B84" w:rsidRDefault="00AD5E1E" w:rsidP="00C81B84">
            <w:r w:rsidRPr="00C81B84">
              <w:t>Forbrukerpolitiske tiltak:</w:t>
            </w:r>
          </w:p>
        </w:tc>
        <w:tc>
          <w:tcPr>
            <w:tcW w:w="1400" w:type="dxa"/>
            <w:tcBorders>
              <w:top w:val="nil"/>
              <w:left w:val="nil"/>
              <w:bottom w:val="nil"/>
              <w:right w:val="nil"/>
            </w:tcBorders>
            <w:tcMar>
              <w:top w:w="128" w:type="dxa"/>
              <w:left w:w="43" w:type="dxa"/>
              <w:bottom w:w="43" w:type="dxa"/>
              <w:right w:w="43" w:type="dxa"/>
            </w:tcMar>
            <w:vAlign w:val="bottom"/>
          </w:tcPr>
          <w:p w14:paraId="2C66EA32" w14:textId="77777777" w:rsidR="00EE2529" w:rsidRPr="00C81B84" w:rsidRDefault="00EE2529" w:rsidP="00C81B84"/>
        </w:tc>
      </w:tr>
      <w:tr w:rsidR="00EE2529" w:rsidRPr="00C81B84" w14:paraId="34A63B32" w14:textId="77777777">
        <w:trPr>
          <w:trHeight w:val="640"/>
        </w:trPr>
        <w:tc>
          <w:tcPr>
            <w:tcW w:w="680" w:type="dxa"/>
            <w:tcBorders>
              <w:top w:val="nil"/>
              <w:left w:val="nil"/>
              <w:bottom w:val="nil"/>
              <w:right w:val="nil"/>
            </w:tcBorders>
            <w:tcMar>
              <w:top w:w="128" w:type="dxa"/>
              <w:left w:w="43" w:type="dxa"/>
              <w:bottom w:w="43" w:type="dxa"/>
              <w:right w:w="43" w:type="dxa"/>
            </w:tcMar>
          </w:tcPr>
          <w:p w14:paraId="615349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3B0757"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A956B26" w14:textId="77777777" w:rsidR="00EE2529" w:rsidRPr="00C81B84" w:rsidRDefault="00AD5E1E" w:rsidP="00C81B84">
            <w:r w:rsidRPr="00C81B84">
              <w:t xml:space="preserve">Spesielle driftsutgifter, </w:t>
            </w:r>
            <w:r w:rsidRPr="00AD5E1E">
              <w:rPr>
                <w:rStyle w:val="kursiv"/>
              </w:rPr>
              <w:t>kan overføres, kan nyttes under post 50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13C62C6" w14:textId="77777777" w:rsidR="00EE2529" w:rsidRPr="00C81B84" w:rsidRDefault="00AD5E1E" w:rsidP="00C81B84">
            <w:r w:rsidRPr="00C81B84">
              <w:t>63 000</w:t>
            </w:r>
          </w:p>
        </w:tc>
      </w:tr>
      <w:tr w:rsidR="00EE2529" w:rsidRPr="00C81B84" w14:paraId="40368983" w14:textId="77777777">
        <w:trPr>
          <w:trHeight w:val="380"/>
        </w:trPr>
        <w:tc>
          <w:tcPr>
            <w:tcW w:w="680" w:type="dxa"/>
            <w:tcBorders>
              <w:top w:val="nil"/>
              <w:left w:val="nil"/>
              <w:bottom w:val="nil"/>
              <w:right w:val="nil"/>
            </w:tcBorders>
            <w:tcMar>
              <w:top w:w="128" w:type="dxa"/>
              <w:left w:w="43" w:type="dxa"/>
              <w:bottom w:w="43" w:type="dxa"/>
              <w:right w:w="43" w:type="dxa"/>
            </w:tcMar>
          </w:tcPr>
          <w:p w14:paraId="6839AA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61336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FDD68D" w14:textId="77777777" w:rsidR="00EE2529" w:rsidRPr="00C81B84" w:rsidRDefault="00AD5E1E" w:rsidP="00C81B84">
            <w:r w:rsidRPr="00C81B84">
              <w:t>fra kr 2 949 000 til kr 3 012 000</w:t>
            </w:r>
          </w:p>
        </w:tc>
        <w:tc>
          <w:tcPr>
            <w:tcW w:w="1400" w:type="dxa"/>
            <w:tcBorders>
              <w:top w:val="nil"/>
              <w:left w:val="nil"/>
              <w:bottom w:val="nil"/>
              <w:right w:val="nil"/>
            </w:tcBorders>
            <w:tcMar>
              <w:top w:w="128" w:type="dxa"/>
              <w:left w:w="43" w:type="dxa"/>
              <w:bottom w:w="43" w:type="dxa"/>
              <w:right w:w="43" w:type="dxa"/>
            </w:tcMar>
            <w:vAlign w:val="bottom"/>
          </w:tcPr>
          <w:p w14:paraId="431CBAC9" w14:textId="77777777" w:rsidR="00EE2529" w:rsidRPr="00C81B84" w:rsidRDefault="00EE2529" w:rsidP="00C81B84"/>
        </w:tc>
      </w:tr>
      <w:tr w:rsidR="00EE2529" w:rsidRPr="00C81B84" w14:paraId="042B5E5D" w14:textId="77777777">
        <w:trPr>
          <w:trHeight w:val="380"/>
        </w:trPr>
        <w:tc>
          <w:tcPr>
            <w:tcW w:w="680" w:type="dxa"/>
            <w:tcBorders>
              <w:top w:val="nil"/>
              <w:left w:val="nil"/>
              <w:bottom w:val="nil"/>
              <w:right w:val="nil"/>
            </w:tcBorders>
            <w:tcMar>
              <w:top w:w="128" w:type="dxa"/>
              <w:left w:w="43" w:type="dxa"/>
              <w:bottom w:w="43" w:type="dxa"/>
              <w:right w:w="43" w:type="dxa"/>
            </w:tcMar>
          </w:tcPr>
          <w:p w14:paraId="07462D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5C8D94"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BB02E3F" w14:textId="77777777" w:rsidR="00EE2529" w:rsidRPr="00C81B84" w:rsidRDefault="00AD5E1E" w:rsidP="00C81B84">
            <w:r w:rsidRPr="00C81B84">
              <w:t xml:space="preserve">Forskning og undervisning,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EB0BAA" w14:textId="77777777" w:rsidR="00EE2529" w:rsidRPr="00C81B84" w:rsidRDefault="00AD5E1E" w:rsidP="00C81B84">
            <w:r w:rsidRPr="00C81B84">
              <w:t>136 000</w:t>
            </w:r>
          </w:p>
        </w:tc>
      </w:tr>
      <w:tr w:rsidR="00EE2529" w:rsidRPr="00C81B84" w14:paraId="6DD4D0F5" w14:textId="77777777">
        <w:trPr>
          <w:trHeight w:val="380"/>
        </w:trPr>
        <w:tc>
          <w:tcPr>
            <w:tcW w:w="680" w:type="dxa"/>
            <w:tcBorders>
              <w:top w:val="nil"/>
              <w:left w:val="nil"/>
              <w:bottom w:val="nil"/>
              <w:right w:val="nil"/>
            </w:tcBorders>
            <w:tcMar>
              <w:top w:w="128" w:type="dxa"/>
              <w:left w:w="43" w:type="dxa"/>
              <w:bottom w:w="43" w:type="dxa"/>
              <w:right w:w="43" w:type="dxa"/>
            </w:tcMar>
          </w:tcPr>
          <w:p w14:paraId="0ECFD4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294CD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75906D" w14:textId="77777777" w:rsidR="00EE2529" w:rsidRPr="00C81B84" w:rsidRDefault="00AD5E1E" w:rsidP="00C81B84">
            <w:r w:rsidRPr="00C81B84">
              <w:t>fra kr 6 380 000 til kr 6 516 000</w:t>
            </w:r>
          </w:p>
        </w:tc>
        <w:tc>
          <w:tcPr>
            <w:tcW w:w="1400" w:type="dxa"/>
            <w:tcBorders>
              <w:top w:val="nil"/>
              <w:left w:val="nil"/>
              <w:bottom w:val="nil"/>
              <w:right w:val="nil"/>
            </w:tcBorders>
            <w:tcMar>
              <w:top w:w="128" w:type="dxa"/>
              <w:left w:w="43" w:type="dxa"/>
              <w:bottom w:w="43" w:type="dxa"/>
              <w:right w:w="43" w:type="dxa"/>
            </w:tcMar>
            <w:vAlign w:val="bottom"/>
          </w:tcPr>
          <w:p w14:paraId="7E326189" w14:textId="77777777" w:rsidR="00EE2529" w:rsidRPr="00C81B84" w:rsidRDefault="00EE2529" w:rsidP="00C81B84"/>
        </w:tc>
      </w:tr>
      <w:tr w:rsidR="00EE2529" w:rsidRPr="00C81B84" w14:paraId="30122421" w14:textId="77777777">
        <w:trPr>
          <w:trHeight w:val="380"/>
        </w:trPr>
        <w:tc>
          <w:tcPr>
            <w:tcW w:w="680" w:type="dxa"/>
            <w:tcBorders>
              <w:top w:val="nil"/>
              <w:left w:val="nil"/>
              <w:bottom w:val="nil"/>
              <w:right w:val="nil"/>
            </w:tcBorders>
            <w:tcMar>
              <w:top w:w="128" w:type="dxa"/>
              <w:left w:w="43" w:type="dxa"/>
              <w:bottom w:w="43" w:type="dxa"/>
              <w:right w:w="43" w:type="dxa"/>
            </w:tcMar>
          </w:tcPr>
          <w:p w14:paraId="186141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1B17D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86E06AB" w14:textId="77777777" w:rsidR="00EE2529" w:rsidRPr="00C81B84" w:rsidRDefault="00AD5E1E" w:rsidP="00C81B84">
            <w:r w:rsidRPr="00C81B84">
              <w:t xml:space="preserve">Tilskudd,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02A21D" w14:textId="77777777" w:rsidR="00EE2529" w:rsidRPr="00C81B84" w:rsidRDefault="00AD5E1E" w:rsidP="00C81B84">
            <w:r w:rsidRPr="00C81B84">
              <w:t>37 000</w:t>
            </w:r>
          </w:p>
        </w:tc>
      </w:tr>
      <w:tr w:rsidR="00EE2529" w:rsidRPr="00C81B84" w14:paraId="0F08C33A" w14:textId="77777777">
        <w:trPr>
          <w:trHeight w:val="380"/>
        </w:trPr>
        <w:tc>
          <w:tcPr>
            <w:tcW w:w="680" w:type="dxa"/>
            <w:tcBorders>
              <w:top w:val="nil"/>
              <w:left w:val="nil"/>
              <w:bottom w:val="nil"/>
              <w:right w:val="nil"/>
            </w:tcBorders>
            <w:tcMar>
              <w:top w:w="128" w:type="dxa"/>
              <w:left w:w="43" w:type="dxa"/>
              <w:bottom w:w="43" w:type="dxa"/>
              <w:right w:w="43" w:type="dxa"/>
            </w:tcMar>
          </w:tcPr>
          <w:p w14:paraId="4300C7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F443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D1C9C1" w14:textId="77777777" w:rsidR="00EE2529" w:rsidRPr="00C81B84" w:rsidRDefault="00AD5E1E" w:rsidP="00C81B84">
            <w:r w:rsidRPr="00C81B84">
              <w:t>fra kr 1 730 000 til kr 1 767 000</w:t>
            </w:r>
          </w:p>
        </w:tc>
        <w:tc>
          <w:tcPr>
            <w:tcW w:w="1400" w:type="dxa"/>
            <w:tcBorders>
              <w:top w:val="nil"/>
              <w:left w:val="nil"/>
              <w:bottom w:val="nil"/>
              <w:right w:val="nil"/>
            </w:tcBorders>
            <w:tcMar>
              <w:top w:w="128" w:type="dxa"/>
              <w:left w:w="43" w:type="dxa"/>
              <w:bottom w:w="43" w:type="dxa"/>
              <w:right w:w="43" w:type="dxa"/>
            </w:tcMar>
            <w:vAlign w:val="bottom"/>
          </w:tcPr>
          <w:p w14:paraId="1335B90C" w14:textId="77777777" w:rsidR="00EE2529" w:rsidRPr="00C81B84" w:rsidRDefault="00EE2529" w:rsidP="00C81B84"/>
        </w:tc>
      </w:tr>
      <w:tr w:rsidR="00EE2529" w:rsidRPr="00C81B84" w14:paraId="395EB53C" w14:textId="77777777">
        <w:trPr>
          <w:trHeight w:val="380"/>
        </w:trPr>
        <w:tc>
          <w:tcPr>
            <w:tcW w:w="680" w:type="dxa"/>
            <w:tcBorders>
              <w:top w:val="nil"/>
              <w:left w:val="nil"/>
              <w:bottom w:val="nil"/>
              <w:right w:val="nil"/>
            </w:tcBorders>
            <w:tcMar>
              <w:top w:w="128" w:type="dxa"/>
              <w:left w:w="43" w:type="dxa"/>
              <w:bottom w:w="43" w:type="dxa"/>
              <w:right w:w="43" w:type="dxa"/>
            </w:tcMar>
          </w:tcPr>
          <w:p w14:paraId="5E362E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A5F1E7"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7C3E1AB5" w14:textId="77777777" w:rsidR="00EE2529" w:rsidRPr="00C81B84" w:rsidRDefault="00AD5E1E" w:rsidP="00C81B84">
            <w:r w:rsidRPr="00C81B84">
              <w:t xml:space="preserve">EUs rammeprogram for forbrukerpolitikk,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5939241" w14:textId="77777777" w:rsidR="00EE2529" w:rsidRPr="00C81B84" w:rsidRDefault="00AD5E1E" w:rsidP="00C81B84">
            <w:r w:rsidRPr="00C81B84">
              <w:t>152 000</w:t>
            </w:r>
          </w:p>
        </w:tc>
      </w:tr>
      <w:tr w:rsidR="00EE2529" w:rsidRPr="00C81B84" w14:paraId="5B2FB02D" w14:textId="77777777">
        <w:trPr>
          <w:trHeight w:val="380"/>
        </w:trPr>
        <w:tc>
          <w:tcPr>
            <w:tcW w:w="680" w:type="dxa"/>
            <w:tcBorders>
              <w:top w:val="nil"/>
              <w:left w:val="nil"/>
              <w:bottom w:val="nil"/>
              <w:right w:val="nil"/>
            </w:tcBorders>
            <w:tcMar>
              <w:top w:w="128" w:type="dxa"/>
              <w:left w:w="43" w:type="dxa"/>
              <w:bottom w:w="43" w:type="dxa"/>
              <w:right w:w="43" w:type="dxa"/>
            </w:tcMar>
          </w:tcPr>
          <w:p w14:paraId="015B8E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8007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BE224A" w14:textId="77777777" w:rsidR="00EE2529" w:rsidRPr="00C81B84" w:rsidRDefault="00AD5E1E" w:rsidP="00C81B84">
            <w:r w:rsidRPr="00C81B84">
              <w:t>fra kr 7 093 000 til kr 7 245 000</w:t>
            </w:r>
          </w:p>
        </w:tc>
        <w:tc>
          <w:tcPr>
            <w:tcW w:w="1400" w:type="dxa"/>
            <w:tcBorders>
              <w:top w:val="nil"/>
              <w:left w:val="nil"/>
              <w:bottom w:val="nil"/>
              <w:right w:val="nil"/>
            </w:tcBorders>
            <w:tcMar>
              <w:top w:w="128" w:type="dxa"/>
              <w:left w:w="43" w:type="dxa"/>
              <w:bottom w:w="43" w:type="dxa"/>
              <w:right w:w="43" w:type="dxa"/>
            </w:tcMar>
            <w:vAlign w:val="bottom"/>
          </w:tcPr>
          <w:p w14:paraId="2B363F86" w14:textId="77777777" w:rsidR="00EE2529" w:rsidRPr="00C81B84" w:rsidRDefault="00EE2529" w:rsidP="00C81B84"/>
        </w:tc>
      </w:tr>
      <w:tr w:rsidR="00EE2529" w:rsidRPr="00C81B84" w14:paraId="3A252BA4" w14:textId="77777777">
        <w:trPr>
          <w:trHeight w:val="380"/>
        </w:trPr>
        <w:tc>
          <w:tcPr>
            <w:tcW w:w="680" w:type="dxa"/>
            <w:tcBorders>
              <w:top w:val="nil"/>
              <w:left w:val="nil"/>
              <w:bottom w:val="nil"/>
              <w:right w:val="nil"/>
            </w:tcBorders>
            <w:tcMar>
              <w:top w:w="128" w:type="dxa"/>
              <w:left w:w="43" w:type="dxa"/>
              <w:bottom w:w="43" w:type="dxa"/>
              <w:right w:w="43" w:type="dxa"/>
            </w:tcMar>
          </w:tcPr>
          <w:p w14:paraId="4F86868A" w14:textId="77777777" w:rsidR="00EE2529" w:rsidRPr="00C81B84" w:rsidRDefault="00AD5E1E" w:rsidP="00C81B84">
            <w:r w:rsidRPr="00C81B84">
              <w:t>868</w:t>
            </w:r>
          </w:p>
        </w:tc>
        <w:tc>
          <w:tcPr>
            <w:tcW w:w="680" w:type="dxa"/>
            <w:tcBorders>
              <w:top w:val="nil"/>
              <w:left w:val="nil"/>
              <w:bottom w:val="nil"/>
              <w:right w:val="nil"/>
            </w:tcBorders>
            <w:tcMar>
              <w:top w:w="128" w:type="dxa"/>
              <w:left w:w="43" w:type="dxa"/>
              <w:bottom w:w="43" w:type="dxa"/>
              <w:right w:w="43" w:type="dxa"/>
            </w:tcMar>
          </w:tcPr>
          <w:p w14:paraId="76E42D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C3D0F8" w14:textId="77777777" w:rsidR="00EE2529" w:rsidRPr="00C81B84" w:rsidRDefault="00AD5E1E" w:rsidP="00C81B84">
            <w:r w:rsidRPr="00C81B84">
              <w:t>Forbrukertilsynet:</w:t>
            </w:r>
          </w:p>
        </w:tc>
        <w:tc>
          <w:tcPr>
            <w:tcW w:w="1400" w:type="dxa"/>
            <w:tcBorders>
              <w:top w:val="nil"/>
              <w:left w:val="nil"/>
              <w:bottom w:val="nil"/>
              <w:right w:val="nil"/>
            </w:tcBorders>
            <w:tcMar>
              <w:top w:w="128" w:type="dxa"/>
              <w:left w:w="43" w:type="dxa"/>
              <w:bottom w:w="43" w:type="dxa"/>
              <w:right w:w="43" w:type="dxa"/>
            </w:tcMar>
            <w:vAlign w:val="bottom"/>
          </w:tcPr>
          <w:p w14:paraId="35348027" w14:textId="77777777" w:rsidR="00EE2529" w:rsidRPr="00C81B84" w:rsidRDefault="00EE2529" w:rsidP="00C81B84"/>
        </w:tc>
      </w:tr>
      <w:tr w:rsidR="00EE2529" w:rsidRPr="00C81B84" w14:paraId="77EC81CE" w14:textId="77777777">
        <w:trPr>
          <w:trHeight w:val="380"/>
        </w:trPr>
        <w:tc>
          <w:tcPr>
            <w:tcW w:w="680" w:type="dxa"/>
            <w:tcBorders>
              <w:top w:val="nil"/>
              <w:left w:val="nil"/>
              <w:bottom w:val="nil"/>
              <w:right w:val="nil"/>
            </w:tcBorders>
            <w:tcMar>
              <w:top w:w="128" w:type="dxa"/>
              <w:left w:w="43" w:type="dxa"/>
              <w:bottom w:w="43" w:type="dxa"/>
              <w:right w:w="43" w:type="dxa"/>
            </w:tcMar>
          </w:tcPr>
          <w:p w14:paraId="3F07F3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1121B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F48246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DA96DF7" w14:textId="77777777" w:rsidR="00EE2529" w:rsidRPr="00C81B84" w:rsidRDefault="00AD5E1E" w:rsidP="00C81B84">
            <w:r w:rsidRPr="00C81B84">
              <w:t>3 967 000</w:t>
            </w:r>
          </w:p>
        </w:tc>
      </w:tr>
      <w:tr w:rsidR="00EE2529" w:rsidRPr="00C81B84" w14:paraId="1F803499" w14:textId="77777777">
        <w:trPr>
          <w:trHeight w:val="380"/>
        </w:trPr>
        <w:tc>
          <w:tcPr>
            <w:tcW w:w="680" w:type="dxa"/>
            <w:tcBorders>
              <w:top w:val="nil"/>
              <w:left w:val="nil"/>
              <w:bottom w:val="nil"/>
              <w:right w:val="nil"/>
            </w:tcBorders>
            <w:tcMar>
              <w:top w:w="128" w:type="dxa"/>
              <w:left w:w="43" w:type="dxa"/>
              <w:bottom w:w="43" w:type="dxa"/>
              <w:right w:w="43" w:type="dxa"/>
            </w:tcMar>
          </w:tcPr>
          <w:p w14:paraId="473CBD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377B1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7A9ADD" w14:textId="77777777" w:rsidR="00EE2529" w:rsidRPr="00C81B84" w:rsidRDefault="00AD5E1E" w:rsidP="00C81B84">
            <w:r w:rsidRPr="00C81B84">
              <w:t>fra kr 128 388 000 til kr 132 355 000</w:t>
            </w:r>
          </w:p>
        </w:tc>
        <w:tc>
          <w:tcPr>
            <w:tcW w:w="1400" w:type="dxa"/>
            <w:tcBorders>
              <w:top w:val="nil"/>
              <w:left w:val="nil"/>
              <w:bottom w:val="nil"/>
              <w:right w:val="nil"/>
            </w:tcBorders>
            <w:tcMar>
              <w:top w:w="128" w:type="dxa"/>
              <w:left w:w="43" w:type="dxa"/>
              <w:bottom w:w="43" w:type="dxa"/>
              <w:right w:w="43" w:type="dxa"/>
            </w:tcMar>
            <w:vAlign w:val="bottom"/>
          </w:tcPr>
          <w:p w14:paraId="59940B3E" w14:textId="77777777" w:rsidR="00EE2529" w:rsidRPr="00C81B84" w:rsidRDefault="00EE2529" w:rsidP="00C81B84"/>
        </w:tc>
      </w:tr>
      <w:tr w:rsidR="00EE2529" w:rsidRPr="00C81B84" w14:paraId="5310DA53" w14:textId="77777777">
        <w:trPr>
          <w:trHeight w:val="380"/>
        </w:trPr>
        <w:tc>
          <w:tcPr>
            <w:tcW w:w="680" w:type="dxa"/>
            <w:tcBorders>
              <w:top w:val="nil"/>
              <w:left w:val="nil"/>
              <w:bottom w:val="nil"/>
              <w:right w:val="nil"/>
            </w:tcBorders>
            <w:tcMar>
              <w:top w:w="128" w:type="dxa"/>
              <w:left w:w="43" w:type="dxa"/>
              <w:bottom w:w="43" w:type="dxa"/>
              <w:right w:w="43" w:type="dxa"/>
            </w:tcMar>
          </w:tcPr>
          <w:p w14:paraId="146E9AB7" w14:textId="77777777" w:rsidR="00EE2529" w:rsidRPr="00C81B84" w:rsidRDefault="00AD5E1E" w:rsidP="00C81B84">
            <w:r w:rsidRPr="00C81B84">
              <w:t>880</w:t>
            </w:r>
          </w:p>
        </w:tc>
        <w:tc>
          <w:tcPr>
            <w:tcW w:w="680" w:type="dxa"/>
            <w:tcBorders>
              <w:top w:val="nil"/>
              <w:left w:val="nil"/>
              <w:bottom w:val="nil"/>
              <w:right w:val="nil"/>
            </w:tcBorders>
            <w:tcMar>
              <w:top w:w="128" w:type="dxa"/>
              <w:left w:w="43" w:type="dxa"/>
              <w:bottom w:w="43" w:type="dxa"/>
              <w:right w:w="43" w:type="dxa"/>
            </w:tcMar>
          </w:tcPr>
          <w:p w14:paraId="72321C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85A30E" w14:textId="77777777" w:rsidR="00EE2529" w:rsidRPr="00C81B84" w:rsidRDefault="00AD5E1E" w:rsidP="00C81B84">
            <w:r w:rsidRPr="00C81B84">
              <w:t>Den norske kirke:</w:t>
            </w:r>
          </w:p>
        </w:tc>
        <w:tc>
          <w:tcPr>
            <w:tcW w:w="1400" w:type="dxa"/>
            <w:tcBorders>
              <w:top w:val="nil"/>
              <w:left w:val="nil"/>
              <w:bottom w:val="nil"/>
              <w:right w:val="nil"/>
            </w:tcBorders>
            <w:tcMar>
              <w:top w:w="128" w:type="dxa"/>
              <w:left w:w="43" w:type="dxa"/>
              <w:bottom w:w="43" w:type="dxa"/>
              <w:right w:w="43" w:type="dxa"/>
            </w:tcMar>
            <w:vAlign w:val="bottom"/>
          </w:tcPr>
          <w:p w14:paraId="2CCD17A5" w14:textId="77777777" w:rsidR="00EE2529" w:rsidRPr="00C81B84" w:rsidRDefault="00EE2529" w:rsidP="00C81B84"/>
        </w:tc>
      </w:tr>
      <w:tr w:rsidR="00EE2529" w:rsidRPr="00C81B84" w14:paraId="12468AB5" w14:textId="77777777">
        <w:trPr>
          <w:trHeight w:val="380"/>
        </w:trPr>
        <w:tc>
          <w:tcPr>
            <w:tcW w:w="680" w:type="dxa"/>
            <w:tcBorders>
              <w:top w:val="nil"/>
              <w:left w:val="nil"/>
              <w:bottom w:val="nil"/>
              <w:right w:val="nil"/>
            </w:tcBorders>
            <w:tcMar>
              <w:top w:w="128" w:type="dxa"/>
              <w:left w:w="43" w:type="dxa"/>
              <w:bottom w:w="43" w:type="dxa"/>
              <w:right w:w="43" w:type="dxa"/>
            </w:tcMar>
          </w:tcPr>
          <w:p w14:paraId="489483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8AC3C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A849E26" w14:textId="77777777" w:rsidR="00EE2529" w:rsidRPr="00C81B84" w:rsidRDefault="00AD5E1E" w:rsidP="00C81B84">
            <w:r w:rsidRPr="00C81B84">
              <w:t>Rammetilskudd til Den norske kirke, forhøyes med</w:t>
            </w:r>
          </w:p>
        </w:tc>
        <w:tc>
          <w:tcPr>
            <w:tcW w:w="1400" w:type="dxa"/>
            <w:tcBorders>
              <w:top w:val="nil"/>
              <w:left w:val="nil"/>
              <w:bottom w:val="nil"/>
              <w:right w:val="nil"/>
            </w:tcBorders>
            <w:tcMar>
              <w:top w:w="128" w:type="dxa"/>
              <w:left w:w="43" w:type="dxa"/>
              <w:bottom w:w="43" w:type="dxa"/>
              <w:right w:w="43" w:type="dxa"/>
            </w:tcMar>
            <w:vAlign w:val="bottom"/>
          </w:tcPr>
          <w:p w14:paraId="2CB40C3F" w14:textId="77777777" w:rsidR="00EE2529" w:rsidRPr="00C81B84" w:rsidRDefault="00AD5E1E" w:rsidP="00C81B84">
            <w:r w:rsidRPr="00C81B84">
              <w:t>51 120 000</w:t>
            </w:r>
          </w:p>
        </w:tc>
      </w:tr>
      <w:tr w:rsidR="00EE2529" w:rsidRPr="00C81B84" w14:paraId="723B2830" w14:textId="77777777">
        <w:trPr>
          <w:trHeight w:val="380"/>
        </w:trPr>
        <w:tc>
          <w:tcPr>
            <w:tcW w:w="680" w:type="dxa"/>
            <w:tcBorders>
              <w:top w:val="nil"/>
              <w:left w:val="nil"/>
              <w:bottom w:val="nil"/>
              <w:right w:val="nil"/>
            </w:tcBorders>
            <w:tcMar>
              <w:top w:w="128" w:type="dxa"/>
              <w:left w:w="43" w:type="dxa"/>
              <w:bottom w:w="43" w:type="dxa"/>
              <w:right w:w="43" w:type="dxa"/>
            </w:tcMar>
          </w:tcPr>
          <w:p w14:paraId="3743EF9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4C13C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A0A166" w14:textId="77777777" w:rsidR="00EE2529" w:rsidRPr="00C81B84" w:rsidRDefault="00AD5E1E" w:rsidP="00C81B84">
            <w:r w:rsidRPr="00C81B84">
              <w:t>fra kr 2 393 344 000 til kr 2 444 464 000</w:t>
            </w:r>
          </w:p>
        </w:tc>
        <w:tc>
          <w:tcPr>
            <w:tcW w:w="1400" w:type="dxa"/>
            <w:tcBorders>
              <w:top w:val="nil"/>
              <w:left w:val="nil"/>
              <w:bottom w:val="nil"/>
              <w:right w:val="nil"/>
            </w:tcBorders>
            <w:tcMar>
              <w:top w:w="128" w:type="dxa"/>
              <w:left w:w="43" w:type="dxa"/>
              <w:bottom w:w="43" w:type="dxa"/>
              <w:right w:w="43" w:type="dxa"/>
            </w:tcMar>
            <w:vAlign w:val="bottom"/>
          </w:tcPr>
          <w:p w14:paraId="6E5C9E8B" w14:textId="77777777" w:rsidR="00EE2529" w:rsidRPr="00C81B84" w:rsidRDefault="00EE2529" w:rsidP="00C81B84"/>
        </w:tc>
      </w:tr>
      <w:tr w:rsidR="00EE2529" w:rsidRPr="00C81B84" w14:paraId="1E98831C" w14:textId="77777777">
        <w:trPr>
          <w:trHeight w:val="380"/>
        </w:trPr>
        <w:tc>
          <w:tcPr>
            <w:tcW w:w="680" w:type="dxa"/>
            <w:tcBorders>
              <w:top w:val="nil"/>
              <w:left w:val="nil"/>
              <w:bottom w:val="nil"/>
              <w:right w:val="nil"/>
            </w:tcBorders>
            <w:tcMar>
              <w:top w:w="128" w:type="dxa"/>
              <w:left w:w="43" w:type="dxa"/>
              <w:bottom w:w="43" w:type="dxa"/>
              <w:right w:w="43" w:type="dxa"/>
            </w:tcMar>
          </w:tcPr>
          <w:p w14:paraId="6281B6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489F80"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E1BB6E2" w14:textId="77777777" w:rsidR="00EE2529" w:rsidRPr="00C81B84" w:rsidRDefault="00AD5E1E" w:rsidP="00C81B84">
            <w:r w:rsidRPr="00C81B84">
              <w:t>Tilskudd til Sjømannskirken – Norsk kirke i utlandet, forhøyes med</w:t>
            </w:r>
          </w:p>
        </w:tc>
        <w:tc>
          <w:tcPr>
            <w:tcW w:w="1400" w:type="dxa"/>
            <w:tcBorders>
              <w:top w:val="nil"/>
              <w:left w:val="nil"/>
              <w:bottom w:val="nil"/>
              <w:right w:val="nil"/>
            </w:tcBorders>
            <w:tcMar>
              <w:top w:w="128" w:type="dxa"/>
              <w:left w:w="43" w:type="dxa"/>
              <w:bottom w:w="43" w:type="dxa"/>
              <w:right w:w="43" w:type="dxa"/>
            </w:tcMar>
            <w:vAlign w:val="bottom"/>
          </w:tcPr>
          <w:p w14:paraId="3843DD96" w14:textId="77777777" w:rsidR="00EE2529" w:rsidRPr="00C81B84" w:rsidRDefault="00AD5E1E" w:rsidP="00C81B84">
            <w:r w:rsidRPr="00C81B84">
              <w:t>2 412 000</w:t>
            </w:r>
          </w:p>
        </w:tc>
      </w:tr>
      <w:tr w:rsidR="00EE2529" w:rsidRPr="00C81B84" w14:paraId="4D268F71" w14:textId="77777777">
        <w:trPr>
          <w:trHeight w:val="380"/>
        </w:trPr>
        <w:tc>
          <w:tcPr>
            <w:tcW w:w="680" w:type="dxa"/>
            <w:tcBorders>
              <w:top w:val="nil"/>
              <w:left w:val="nil"/>
              <w:bottom w:val="nil"/>
              <w:right w:val="nil"/>
            </w:tcBorders>
            <w:tcMar>
              <w:top w:w="128" w:type="dxa"/>
              <w:left w:w="43" w:type="dxa"/>
              <w:bottom w:w="43" w:type="dxa"/>
              <w:right w:w="43" w:type="dxa"/>
            </w:tcMar>
          </w:tcPr>
          <w:p w14:paraId="5BEA84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F60F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CC0F4B" w14:textId="77777777" w:rsidR="00EE2529" w:rsidRPr="00C81B84" w:rsidRDefault="00AD5E1E" w:rsidP="00C81B84">
            <w:r w:rsidRPr="00C81B84">
              <w:t>fra kr 112 921 000 til kr 115 333 000</w:t>
            </w:r>
          </w:p>
        </w:tc>
        <w:tc>
          <w:tcPr>
            <w:tcW w:w="1400" w:type="dxa"/>
            <w:tcBorders>
              <w:top w:val="nil"/>
              <w:left w:val="nil"/>
              <w:bottom w:val="nil"/>
              <w:right w:val="nil"/>
            </w:tcBorders>
            <w:tcMar>
              <w:top w:w="128" w:type="dxa"/>
              <w:left w:w="43" w:type="dxa"/>
              <w:bottom w:w="43" w:type="dxa"/>
              <w:right w:w="43" w:type="dxa"/>
            </w:tcMar>
            <w:vAlign w:val="bottom"/>
          </w:tcPr>
          <w:p w14:paraId="3F7380F2" w14:textId="77777777" w:rsidR="00EE2529" w:rsidRPr="00C81B84" w:rsidRDefault="00EE2529" w:rsidP="00C81B84"/>
        </w:tc>
      </w:tr>
      <w:tr w:rsidR="00EE2529" w:rsidRPr="00C81B84" w14:paraId="5BD7D18D" w14:textId="77777777">
        <w:trPr>
          <w:trHeight w:val="380"/>
        </w:trPr>
        <w:tc>
          <w:tcPr>
            <w:tcW w:w="680" w:type="dxa"/>
            <w:tcBorders>
              <w:top w:val="nil"/>
              <w:left w:val="nil"/>
              <w:bottom w:val="nil"/>
              <w:right w:val="nil"/>
            </w:tcBorders>
            <w:tcMar>
              <w:top w:w="128" w:type="dxa"/>
              <w:left w:w="43" w:type="dxa"/>
              <w:bottom w:w="43" w:type="dxa"/>
              <w:right w:w="43" w:type="dxa"/>
            </w:tcMar>
          </w:tcPr>
          <w:p w14:paraId="5B59BF7C" w14:textId="77777777" w:rsidR="00EE2529" w:rsidRPr="00C81B84" w:rsidRDefault="00AD5E1E" w:rsidP="00C81B84">
            <w:r w:rsidRPr="00C81B84">
              <w:t>881</w:t>
            </w:r>
          </w:p>
        </w:tc>
        <w:tc>
          <w:tcPr>
            <w:tcW w:w="680" w:type="dxa"/>
            <w:tcBorders>
              <w:top w:val="nil"/>
              <w:left w:val="nil"/>
              <w:bottom w:val="nil"/>
              <w:right w:val="nil"/>
            </w:tcBorders>
            <w:tcMar>
              <w:top w:w="128" w:type="dxa"/>
              <w:left w:w="43" w:type="dxa"/>
              <w:bottom w:w="43" w:type="dxa"/>
              <w:right w:w="43" w:type="dxa"/>
            </w:tcMar>
          </w:tcPr>
          <w:p w14:paraId="1D13E54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5041A5" w14:textId="77777777" w:rsidR="00EE2529" w:rsidRPr="00C81B84" w:rsidRDefault="00AD5E1E" w:rsidP="00C81B84">
            <w:r w:rsidRPr="00C81B84">
              <w:t>Tilskudd til trossamfunn m.m.:</w:t>
            </w:r>
          </w:p>
        </w:tc>
        <w:tc>
          <w:tcPr>
            <w:tcW w:w="1400" w:type="dxa"/>
            <w:tcBorders>
              <w:top w:val="nil"/>
              <w:left w:val="nil"/>
              <w:bottom w:val="nil"/>
              <w:right w:val="nil"/>
            </w:tcBorders>
            <w:tcMar>
              <w:top w:w="128" w:type="dxa"/>
              <w:left w:w="43" w:type="dxa"/>
              <w:bottom w:w="43" w:type="dxa"/>
              <w:right w:w="43" w:type="dxa"/>
            </w:tcMar>
            <w:vAlign w:val="bottom"/>
          </w:tcPr>
          <w:p w14:paraId="64F310C9" w14:textId="77777777" w:rsidR="00EE2529" w:rsidRPr="00C81B84" w:rsidRDefault="00EE2529" w:rsidP="00C81B84"/>
        </w:tc>
      </w:tr>
      <w:tr w:rsidR="00EE2529" w:rsidRPr="00C81B84" w14:paraId="0D38960A" w14:textId="77777777">
        <w:trPr>
          <w:trHeight w:val="380"/>
        </w:trPr>
        <w:tc>
          <w:tcPr>
            <w:tcW w:w="680" w:type="dxa"/>
            <w:tcBorders>
              <w:top w:val="nil"/>
              <w:left w:val="nil"/>
              <w:bottom w:val="nil"/>
              <w:right w:val="nil"/>
            </w:tcBorders>
            <w:tcMar>
              <w:top w:w="128" w:type="dxa"/>
              <w:left w:w="43" w:type="dxa"/>
              <w:bottom w:w="43" w:type="dxa"/>
              <w:right w:w="43" w:type="dxa"/>
            </w:tcMar>
          </w:tcPr>
          <w:p w14:paraId="018EE2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97A8E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2385F6C"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7B17094" w14:textId="77777777" w:rsidR="00EE2529" w:rsidRPr="00C81B84" w:rsidRDefault="00AD5E1E" w:rsidP="00C81B84">
            <w:r w:rsidRPr="00C81B84">
              <w:t>184 000</w:t>
            </w:r>
          </w:p>
        </w:tc>
      </w:tr>
      <w:tr w:rsidR="00EE2529" w:rsidRPr="00C81B84" w14:paraId="3518AD6B" w14:textId="77777777">
        <w:trPr>
          <w:trHeight w:val="380"/>
        </w:trPr>
        <w:tc>
          <w:tcPr>
            <w:tcW w:w="680" w:type="dxa"/>
            <w:tcBorders>
              <w:top w:val="nil"/>
              <w:left w:val="nil"/>
              <w:bottom w:val="nil"/>
              <w:right w:val="nil"/>
            </w:tcBorders>
            <w:tcMar>
              <w:top w:w="128" w:type="dxa"/>
              <w:left w:w="43" w:type="dxa"/>
              <w:bottom w:w="43" w:type="dxa"/>
              <w:right w:w="43" w:type="dxa"/>
            </w:tcMar>
          </w:tcPr>
          <w:p w14:paraId="4EE0C0E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55D5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EE8ECA" w14:textId="77777777" w:rsidR="00EE2529" w:rsidRPr="00C81B84" w:rsidRDefault="00AD5E1E" w:rsidP="00C81B84">
            <w:r w:rsidRPr="00C81B84">
              <w:t>fra kr 8 632 000 til kr 8 816 000</w:t>
            </w:r>
          </w:p>
        </w:tc>
        <w:tc>
          <w:tcPr>
            <w:tcW w:w="1400" w:type="dxa"/>
            <w:tcBorders>
              <w:top w:val="nil"/>
              <w:left w:val="nil"/>
              <w:bottom w:val="nil"/>
              <w:right w:val="nil"/>
            </w:tcBorders>
            <w:tcMar>
              <w:top w:w="128" w:type="dxa"/>
              <w:left w:w="43" w:type="dxa"/>
              <w:bottom w:w="43" w:type="dxa"/>
              <w:right w:w="43" w:type="dxa"/>
            </w:tcMar>
            <w:vAlign w:val="bottom"/>
          </w:tcPr>
          <w:p w14:paraId="6CE8ABEE" w14:textId="77777777" w:rsidR="00EE2529" w:rsidRPr="00C81B84" w:rsidRDefault="00EE2529" w:rsidP="00C81B84"/>
        </w:tc>
      </w:tr>
      <w:tr w:rsidR="00EE2529" w:rsidRPr="00C81B84" w14:paraId="639CA665" w14:textId="77777777">
        <w:trPr>
          <w:trHeight w:val="380"/>
        </w:trPr>
        <w:tc>
          <w:tcPr>
            <w:tcW w:w="680" w:type="dxa"/>
            <w:tcBorders>
              <w:top w:val="nil"/>
              <w:left w:val="nil"/>
              <w:bottom w:val="nil"/>
              <w:right w:val="nil"/>
            </w:tcBorders>
            <w:tcMar>
              <w:top w:w="128" w:type="dxa"/>
              <w:left w:w="43" w:type="dxa"/>
              <w:bottom w:w="43" w:type="dxa"/>
              <w:right w:w="43" w:type="dxa"/>
            </w:tcMar>
          </w:tcPr>
          <w:p w14:paraId="0EC1A1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573450"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6D7EB342" w14:textId="77777777" w:rsidR="00EE2529" w:rsidRPr="00C81B84" w:rsidRDefault="00AD5E1E" w:rsidP="00C81B84">
            <w:r w:rsidRPr="00C81B84">
              <w:t>Nasjonaljubileet 2030, forhøyes med</w:t>
            </w:r>
          </w:p>
        </w:tc>
        <w:tc>
          <w:tcPr>
            <w:tcW w:w="1400" w:type="dxa"/>
            <w:tcBorders>
              <w:top w:val="nil"/>
              <w:left w:val="nil"/>
              <w:bottom w:val="nil"/>
              <w:right w:val="nil"/>
            </w:tcBorders>
            <w:tcMar>
              <w:top w:w="128" w:type="dxa"/>
              <w:left w:w="43" w:type="dxa"/>
              <w:bottom w:w="43" w:type="dxa"/>
              <w:right w:w="43" w:type="dxa"/>
            </w:tcMar>
            <w:vAlign w:val="bottom"/>
          </w:tcPr>
          <w:p w14:paraId="30AFCEC8" w14:textId="77777777" w:rsidR="00EE2529" w:rsidRPr="00C81B84" w:rsidRDefault="00AD5E1E" w:rsidP="00C81B84">
            <w:r w:rsidRPr="00C81B84">
              <w:t>1 110 000</w:t>
            </w:r>
          </w:p>
        </w:tc>
      </w:tr>
      <w:tr w:rsidR="00EE2529" w:rsidRPr="00C81B84" w14:paraId="7B43E532" w14:textId="77777777">
        <w:trPr>
          <w:trHeight w:val="380"/>
        </w:trPr>
        <w:tc>
          <w:tcPr>
            <w:tcW w:w="680" w:type="dxa"/>
            <w:tcBorders>
              <w:top w:val="nil"/>
              <w:left w:val="nil"/>
              <w:bottom w:val="nil"/>
              <w:right w:val="nil"/>
            </w:tcBorders>
            <w:tcMar>
              <w:top w:w="128" w:type="dxa"/>
              <w:left w:w="43" w:type="dxa"/>
              <w:bottom w:w="43" w:type="dxa"/>
              <w:right w:w="43" w:type="dxa"/>
            </w:tcMar>
          </w:tcPr>
          <w:p w14:paraId="0BA865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4806A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33F868" w14:textId="77777777" w:rsidR="00EE2529" w:rsidRPr="00C81B84" w:rsidRDefault="00AD5E1E" w:rsidP="00C81B84">
            <w:r w:rsidRPr="00C81B84">
              <w:t>fra kr 5 150 000 til kr 6 260 000</w:t>
            </w:r>
          </w:p>
        </w:tc>
        <w:tc>
          <w:tcPr>
            <w:tcW w:w="1400" w:type="dxa"/>
            <w:tcBorders>
              <w:top w:val="nil"/>
              <w:left w:val="nil"/>
              <w:bottom w:val="nil"/>
              <w:right w:val="nil"/>
            </w:tcBorders>
            <w:tcMar>
              <w:top w:w="128" w:type="dxa"/>
              <w:left w:w="43" w:type="dxa"/>
              <w:bottom w:w="43" w:type="dxa"/>
              <w:right w:w="43" w:type="dxa"/>
            </w:tcMar>
            <w:vAlign w:val="bottom"/>
          </w:tcPr>
          <w:p w14:paraId="78CD690C" w14:textId="77777777" w:rsidR="00EE2529" w:rsidRPr="00C81B84" w:rsidRDefault="00EE2529" w:rsidP="00C81B84"/>
        </w:tc>
      </w:tr>
      <w:tr w:rsidR="00EE2529" w:rsidRPr="00C81B84" w14:paraId="7573A095" w14:textId="77777777">
        <w:trPr>
          <w:trHeight w:val="380"/>
        </w:trPr>
        <w:tc>
          <w:tcPr>
            <w:tcW w:w="680" w:type="dxa"/>
            <w:tcBorders>
              <w:top w:val="nil"/>
              <w:left w:val="nil"/>
              <w:bottom w:val="nil"/>
              <w:right w:val="nil"/>
            </w:tcBorders>
            <w:tcMar>
              <w:top w:w="128" w:type="dxa"/>
              <w:left w:w="43" w:type="dxa"/>
              <w:bottom w:w="43" w:type="dxa"/>
              <w:right w:w="43" w:type="dxa"/>
            </w:tcMar>
          </w:tcPr>
          <w:p w14:paraId="76BCA8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9806CB"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694975AE" w14:textId="77777777" w:rsidR="00EE2529" w:rsidRPr="00C81B84" w:rsidRDefault="00AD5E1E" w:rsidP="00C81B84">
            <w:r w:rsidRPr="00C81B84">
              <w:t>Ymse faste tiltak, forhøyes med</w:t>
            </w:r>
          </w:p>
        </w:tc>
        <w:tc>
          <w:tcPr>
            <w:tcW w:w="1400" w:type="dxa"/>
            <w:tcBorders>
              <w:top w:val="nil"/>
              <w:left w:val="nil"/>
              <w:bottom w:val="nil"/>
              <w:right w:val="nil"/>
            </w:tcBorders>
            <w:tcMar>
              <w:top w:w="128" w:type="dxa"/>
              <w:left w:w="43" w:type="dxa"/>
              <w:bottom w:w="43" w:type="dxa"/>
              <w:right w:w="43" w:type="dxa"/>
            </w:tcMar>
            <w:vAlign w:val="bottom"/>
          </w:tcPr>
          <w:p w14:paraId="42348F8B" w14:textId="77777777" w:rsidR="00EE2529" w:rsidRPr="00C81B84" w:rsidRDefault="00AD5E1E" w:rsidP="00C81B84">
            <w:r w:rsidRPr="00C81B84">
              <w:t>347 000</w:t>
            </w:r>
          </w:p>
        </w:tc>
      </w:tr>
      <w:tr w:rsidR="00EE2529" w:rsidRPr="00C81B84" w14:paraId="1C9F4673" w14:textId="77777777">
        <w:trPr>
          <w:trHeight w:val="380"/>
        </w:trPr>
        <w:tc>
          <w:tcPr>
            <w:tcW w:w="680" w:type="dxa"/>
            <w:tcBorders>
              <w:top w:val="nil"/>
              <w:left w:val="nil"/>
              <w:bottom w:val="nil"/>
              <w:right w:val="nil"/>
            </w:tcBorders>
            <w:tcMar>
              <w:top w:w="128" w:type="dxa"/>
              <w:left w:w="43" w:type="dxa"/>
              <w:bottom w:w="43" w:type="dxa"/>
              <w:right w:w="43" w:type="dxa"/>
            </w:tcMar>
          </w:tcPr>
          <w:p w14:paraId="6FE4733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24947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617053" w14:textId="77777777" w:rsidR="00EE2529" w:rsidRPr="00C81B84" w:rsidRDefault="00AD5E1E" w:rsidP="00C81B84">
            <w:r w:rsidRPr="00C81B84">
              <w:t>fra kr 16 224 000 til kr 16 571 000</w:t>
            </w:r>
          </w:p>
        </w:tc>
        <w:tc>
          <w:tcPr>
            <w:tcW w:w="1400" w:type="dxa"/>
            <w:tcBorders>
              <w:top w:val="nil"/>
              <w:left w:val="nil"/>
              <w:bottom w:val="nil"/>
              <w:right w:val="nil"/>
            </w:tcBorders>
            <w:tcMar>
              <w:top w:w="128" w:type="dxa"/>
              <w:left w:w="43" w:type="dxa"/>
              <w:bottom w:w="43" w:type="dxa"/>
              <w:right w:w="43" w:type="dxa"/>
            </w:tcMar>
            <w:vAlign w:val="bottom"/>
          </w:tcPr>
          <w:p w14:paraId="2D1F1617" w14:textId="77777777" w:rsidR="00EE2529" w:rsidRPr="00C81B84" w:rsidRDefault="00EE2529" w:rsidP="00C81B84"/>
        </w:tc>
      </w:tr>
      <w:tr w:rsidR="00EE2529" w:rsidRPr="00C81B84" w14:paraId="53534BF9" w14:textId="77777777">
        <w:trPr>
          <w:trHeight w:val="380"/>
        </w:trPr>
        <w:tc>
          <w:tcPr>
            <w:tcW w:w="680" w:type="dxa"/>
            <w:tcBorders>
              <w:top w:val="nil"/>
              <w:left w:val="nil"/>
              <w:bottom w:val="nil"/>
              <w:right w:val="nil"/>
            </w:tcBorders>
            <w:tcMar>
              <w:top w:w="128" w:type="dxa"/>
              <w:left w:w="43" w:type="dxa"/>
              <w:bottom w:w="43" w:type="dxa"/>
              <w:right w:w="43" w:type="dxa"/>
            </w:tcMar>
          </w:tcPr>
          <w:p w14:paraId="255E784E" w14:textId="77777777" w:rsidR="00EE2529" w:rsidRPr="00C81B84" w:rsidRDefault="00AD5E1E" w:rsidP="00C81B84">
            <w:r w:rsidRPr="00C81B84">
              <w:t>882</w:t>
            </w:r>
          </w:p>
        </w:tc>
        <w:tc>
          <w:tcPr>
            <w:tcW w:w="680" w:type="dxa"/>
            <w:tcBorders>
              <w:top w:val="nil"/>
              <w:left w:val="nil"/>
              <w:bottom w:val="nil"/>
              <w:right w:val="nil"/>
            </w:tcBorders>
            <w:tcMar>
              <w:top w:w="128" w:type="dxa"/>
              <w:left w:w="43" w:type="dxa"/>
              <w:bottom w:w="43" w:type="dxa"/>
              <w:right w:w="43" w:type="dxa"/>
            </w:tcMar>
          </w:tcPr>
          <w:p w14:paraId="343A099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8F1471" w14:textId="77777777" w:rsidR="00EE2529" w:rsidRPr="00C81B84" w:rsidRDefault="00AD5E1E" w:rsidP="00C81B84">
            <w:r w:rsidRPr="00C81B84">
              <w:t>Kirkebygg og gravplasser:</w:t>
            </w:r>
          </w:p>
        </w:tc>
        <w:tc>
          <w:tcPr>
            <w:tcW w:w="1400" w:type="dxa"/>
            <w:tcBorders>
              <w:top w:val="nil"/>
              <w:left w:val="nil"/>
              <w:bottom w:val="nil"/>
              <w:right w:val="nil"/>
            </w:tcBorders>
            <w:tcMar>
              <w:top w:w="128" w:type="dxa"/>
              <w:left w:w="43" w:type="dxa"/>
              <w:bottom w:w="43" w:type="dxa"/>
              <w:right w:w="43" w:type="dxa"/>
            </w:tcMar>
            <w:vAlign w:val="bottom"/>
          </w:tcPr>
          <w:p w14:paraId="590FEF11" w14:textId="77777777" w:rsidR="00EE2529" w:rsidRPr="00C81B84" w:rsidRDefault="00EE2529" w:rsidP="00C81B84"/>
        </w:tc>
      </w:tr>
      <w:tr w:rsidR="00EE2529" w:rsidRPr="00C81B84" w14:paraId="710ECD09" w14:textId="77777777">
        <w:trPr>
          <w:trHeight w:val="380"/>
        </w:trPr>
        <w:tc>
          <w:tcPr>
            <w:tcW w:w="680" w:type="dxa"/>
            <w:tcBorders>
              <w:top w:val="nil"/>
              <w:left w:val="nil"/>
              <w:bottom w:val="nil"/>
              <w:right w:val="nil"/>
            </w:tcBorders>
            <w:tcMar>
              <w:top w:w="128" w:type="dxa"/>
              <w:left w:w="43" w:type="dxa"/>
              <w:bottom w:w="43" w:type="dxa"/>
              <w:right w:w="43" w:type="dxa"/>
            </w:tcMar>
          </w:tcPr>
          <w:p w14:paraId="3D965F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D6EB5A"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6C0FBBFA" w14:textId="77777777" w:rsidR="00EE2529" w:rsidRPr="00C81B84" w:rsidRDefault="00AD5E1E" w:rsidP="00C81B84">
            <w:r w:rsidRPr="00C81B84">
              <w:t xml:space="preserve">Rentekompensasjon – kirkebygg,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2AB4F52" w14:textId="77777777" w:rsidR="00EE2529" w:rsidRPr="00C81B84" w:rsidRDefault="00AD5E1E" w:rsidP="00C81B84">
            <w:r w:rsidRPr="00C81B84">
              <w:t>2 772 000</w:t>
            </w:r>
          </w:p>
        </w:tc>
      </w:tr>
      <w:tr w:rsidR="00EE2529" w:rsidRPr="00C81B84" w14:paraId="039C1084" w14:textId="77777777">
        <w:trPr>
          <w:trHeight w:val="380"/>
        </w:trPr>
        <w:tc>
          <w:tcPr>
            <w:tcW w:w="680" w:type="dxa"/>
            <w:tcBorders>
              <w:top w:val="nil"/>
              <w:left w:val="nil"/>
              <w:bottom w:val="nil"/>
              <w:right w:val="nil"/>
            </w:tcBorders>
            <w:tcMar>
              <w:top w:w="128" w:type="dxa"/>
              <w:left w:w="43" w:type="dxa"/>
              <w:bottom w:w="43" w:type="dxa"/>
              <w:right w:w="43" w:type="dxa"/>
            </w:tcMar>
          </w:tcPr>
          <w:p w14:paraId="5FDCC0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D9FC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B5DA88" w14:textId="77777777" w:rsidR="00EE2529" w:rsidRPr="00C81B84" w:rsidRDefault="00AD5E1E" w:rsidP="00C81B84">
            <w:r w:rsidRPr="00C81B84">
              <w:t>fra kr 118 744 000 til kr 121 516 000</w:t>
            </w:r>
          </w:p>
        </w:tc>
        <w:tc>
          <w:tcPr>
            <w:tcW w:w="1400" w:type="dxa"/>
            <w:tcBorders>
              <w:top w:val="nil"/>
              <w:left w:val="nil"/>
              <w:bottom w:val="nil"/>
              <w:right w:val="nil"/>
            </w:tcBorders>
            <w:tcMar>
              <w:top w:w="128" w:type="dxa"/>
              <w:left w:w="43" w:type="dxa"/>
              <w:bottom w:w="43" w:type="dxa"/>
              <w:right w:w="43" w:type="dxa"/>
            </w:tcMar>
            <w:vAlign w:val="bottom"/>
          </w:tcPr>
          <w:p w14:paraId="2E8D73B1" w14:textId="77777777" w:rsidR="00EE2529" w:rsidRPr="00C81B84" w:rsidRDefault="00EE2529" w:rsidP="00C81B84"/>
        </w:tc>
      </w:tr>
      <w:tr w:rsidR="00EE2529" w:rsidRPr="00C81B84" w14:paraId="377FB3AA" w14:textId="77777777">
        <w:trPr>
          <w:trHeight w:val="640"/>
        </w:trPr>
        <w:tc>
          <w:tcPr>
            <w:tcW w:w="680" w:type="dxa"/>
            <w:tcBorders>
              <w:top w:val="nil"/>
              <w:left w:val="nil"/>
              <w:bottom w:val="nil"/>
              <w:right w:val="nil"/>
            </w:tcBorders>
            <w:tcMar>
              <w:top w:w="128" w:type="dxa"/>
              <w:left w:w="43" w:type="dxa"/>
              <w:bottom w:w="43" w:type="dxa"/>
              <w:right w:w="43" w:type="dxa"/>
            </w:tcMar>
          </w:tcPr>
          <w:p w14:paraId="153248C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1FF129"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75738211" w14:textId="77777777" w:rsidR="00EE2529" w:rsidRPr="00C81B84" w:rsidRDefault="00AD5E1E" w:rsidP="00C81B84">
            <w:r w:rsidRPr="00C81B84">
              <w:t xml:space="preserve">Tilskudd til fredete og verneverdige kirkebygg,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B51ADA6" w14:textId="77777777" w:rsidR="00EE2529" w:rsidRPr="00C81B84" w:rsidRDefault="00AD5E1E" w:rsidP="00C81B84">
            <w:r w:rsidRPr="00C81B84">
              <w:t>909 000</w:t>
            </w:r>
          </w:p>
        </w:tc>
      </w:tr>
      <w:tr w:rsidR="00EE2529" w:rsidRPr="00C81B84" w14:paraId="1AAA9F07" w14:textId="77777777">
        <w:trPr>
          <w:trHeight w:val="380"/>
        </w:trPr>
        <w:tc>
          <w:tcPr>
            <w:tcW w:w="680" w:type="dxa"/>
            <w:tcBorders>
              <w:top w:val="nil"/>
              <w:left w:val="nil"/>
              <w:bottom w:val="nil"/>
              <w:right w:val="nil"/>
            </w:tcBorders>
            <w:tcMar>
              <w:top w:w="128" w:type="dxa"/>
              <w:left w:w="43" w:type="dxa"/>
              <w:bottom w:w="43" w:type="dxa"/>
              <w:right w:w="43" w:type="dxa"/>
            </w:tcMar>
          </w:tcPr>
          <w:p w14:paraId="391C4C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9ECA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C56537" w14:textId="77777777" w:rsidR="00EE2529" w:rsidRPr="00C81B84" w:rsidRDefault="00AD5E1E" w:rsidP="00C81B84">
            <w:r w:rsidRPr="00C81B84">
              <w:t>fra kr 38 945 000 til kr 39 854 000</w:t>
            </w:r>
          </w:p>
        </w:tc>
        <w:tc>
          <w:tcPr>
            <w:tcW w:w="1400" w:type="dxa"/>
            <w:tcBorders>
              <w:top w:val="nil"/>
              <w:left w:val="nil"/>
              <w:bottom w:val="nil"/>
              <w:right w:val="nil"/>
            </w:tcBorders>
            <w:tcMar>
              <w:top w:w="128" w:type="dxa"/>
              <w:left w:w="43" w:type="dxa"/>
              <w:bottom w:w="43" w:type="dxa"/>
              <w:right w:w="43" w:type="dxa"/>
            </w:tcMar>
            <w:vAlign w:val="bottom"/>
          </w:tcPr>
          <w:p w14:paraId="72C8C140" w14:textId="77777777" w:rsidR="00EE2529" w:rsidRPr="00C81B84" w:rsidRDefault="00EE2529" w:rsidP="00C81B84"/>
        </w:tc>
      </w:tr>
      <w:tr w:rsidR="00EE2529" w:rsidRPr="00C81B84" w14:paraId="29245807" w14:textId="77777777">
        <w:trPr>
          <w:trHeight w:val="380"/>
        </w:trPr>
        <w:tc>
          <w:tcPr>
            <w:tcW w:w="680" w:type="dxa"/>
            <w:tcBorders>
              <w:top w:val="nil"/>
              <w:left w:val="nil"/>
              <w:bottom w:val="nil"/>
              <w:right w:val="nil"/>
            </w:tcBorders>
            <w:tcMar>
              <w:top w:w="128" w:type="dxa"/>
              <w:left w:w="43" w:type="dxa"/>
              <w:bottom w:w="43" w:type="dxa"/>
              <w:right w:w="43" w:type="dxa"/>
            </w:tcMar>
          </w:tcPr>
          <w:p w14:paraId="1EA37C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FA731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31E31C4" w14:textId="77777777" w:rsidR="00EE2529" w:rsidRPr="00C81B84" w:rsidRDefault="00AD5E1E" w:rsidP="00C81B84">
            <w:r w:rsidRPr="00C81B84">
              <w:t>Tilskudd til sentrale tiltak for kirkebygg og gravplasser, forhøyes med</w:t>
            </w:r>
          </w:p>
        </w:tc>
        <w:tc>
          <w:tcPr>
            <w:tcW w:w="1400" w:type="dxa"/>
            <w:tcBorders>
              <w:top w:val="nil"/>
              <w:left w:val="nil"/>
              <w:bottom w:val="nil"/>
              <w:right w:val="nil"/>
            </w:tcBorders>
            <w:tcMar>
              <w:top w:w="128" w:type="dxa"/>
              <w:left w:w="43" w:type="dxa"/>
              <w:bottom w:w="43" w:type="dxa"/>
              <w:right w:w="43" w:type="dxa"/>
            </w:tcMar>
            <w:vAlign w:val="bottom"/>
          </w:tcPr>
          <w:p w14:paraId="58680212" w14:textId="77777777" w:rsidR="00EE2529" w:rsidRPr="00C81B84" w:rsidRDefault="00AD5E1E" w:rsidP="00C81B84">
            <w:r w:rsidRPr="00C81B84">
              <w:t>288 000</w:t>
            </w:r>
          </w:p>
        </w:tc>
      </w:tr>
      <w:tr w:rsidR="00EE2529" w:rsidRPr="00C81B84" w14:paraId="1A37BADA" w14:textId="77777777">
        <w:trPr>
          <w:trHeight w:val="380"/>
        </w:trPr>
        <w:tc>
          <w:tcPr>
            <w:tcW w:w="680" w:type="dxa"/>
            <w:tcBorders>
              <w:top w:val="nil"/>
              <w:left w:val="nil"/>
              <w:bottom w:val="nil"/>
              <w:right w:val="nil"/>
            </w:tcBorders>
            <w:tcMar>
              <w:top w:w="128" w:type="dxa"/>
              <w:left w:w="43" w:type="dxa"/>
              <w:bottom w:w="43" w:type="dxa"/>
              <w:right w:w="43" w:type="dxa"/>
            </w:tcMar>
          </w:tcPr>
          <w:p w14:paraId="7251BA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6C453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A86045" w14:textId="77777777" w:rsidR="00EE2529" w:rsidRPr="00C81B84" w:rsidRDefault="00AD5E1E" w:rsidP="00C81B84">
            <w:r w:rsidRPr="00C81B84">
              <w:t>fra kr 13 465 000 til kr 13 753 000</w:t>
            </w:r>
          </w:p>
        </w:tc>
        <w:tc>
          <w:tcPr>
            <w:tcW w:w="1400" w:type="dxa"/>
            <w:tcBorders>
              <w:top w:val="nil"/>
              <w:left w:val="nil"/>
              <w:bottom w:val="nil"/>
              <w:right w:val="nil"/>
            </w:tcBorders>
            <w:tcMar>
              <w:top w:w="128" w:type="dxa"/>
              <w:left w:w="43" w:type="dxa"/>
              <w:bottom w:w="43" w:type="dxa"/>
              <w:right w:w="43" w:type="dxa"/>
            </w:tcMar>
            <w:vAlign w:val="bottom"/>
          </w:tcPr>
          <w:p w14:paraId="3E81F243" w14:textId="77777777" w:rsidR="00EE2529" w:rsidRPr="00C81B84" w:rsidRDefault="00EE2529" w:rsidP="00C81B84"/>
        </w:tc>
      </w:tr>
      <w:tr w:rsidR="00EE2529" w:rsidRPr="00C81B84" w14:paraId="78A42FBA" w14:textId="77777777">
        <w:trPr>
          <w:trHeight w:val="380"/>
        </w:trPr>
        <w:tc>
          <w:tcPr>
            <w:tcW w:w="680" w:type="dxa"/>
            <w:tcBorders>
              <w:top w:val="nil"/>
              <w:left w:val="nil"/>
              <w:bottom w:val="nil"/>
              <w:right w:val="nil"/>
            </w:tcBorders>
            <w:tcMar>
              <w:top w:w="128" w:type="dxa"/>
              <w:left w:w="43" w:type="dxa"/>
              <w:bottom w:w="43" w:type="dxa"/>
              <w:right w:w="43" w:type="dxa"/>
            </w:tcMar>
          </w:tcPr>
          <w:p w14:paraId="6707EDBF" w14:textId="77777777" w:rsidR="00EE2529" w:rsidRPr="00C81B84" w:rsidRDefault="00AD5E1E" w:rsidP="00C81B84">
            <w:r w:rsidRPr="00C81B84">
              <w:t>900</w:t>
            </w:r>
          </w:p>
        </w:tc>
        <w:tc>
          <w:tcPr>
            <w:tcW w:w="680" w:type="dxa"/>
            <w:tcBorders>
              <w:top w:val="nil"/>
              <w:left w:val="nil"/>
              <w:bottom w:val="nil"/>
              <w:right w:val="nil"/>
            </w:tcBorders>
            <w:tcMar>
              <w:top w:w="128" w:type="dxa"/>
              <w:left w:w="43" w:type="dxa"/>
              <w:bottom w:w="43" w:type="dxa"/>
              <w:right w:w="43" w:type="dxa"/>
            </w:tcMar>
          </w:tcPr>
          <w:p w14:paraId="3638AD3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595E30" w14:textId="77777777" w:rsidR="00EE2529" w:rsidRPr="00C81B84" w:rsidRDefault="00AD5E1E" w:rsidP="00C81B84">
            <w:r w:rsidRPr="00C81B84">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7A7F170C" w14:textId="77777777" w:rsidR="00EE2529" w:rsidRPr="00C81B84" w:rsidRDefault="00EE2529" w:rsidP="00C81B84"/>
        </w:tc>
      </w:tr>
      <w:tr w:rsidR="00EE2529" w:rsidRPr="00C81B84" w14:paraId="65192252" w14:textId="77777777">
        <w:trPr>
          <w:trHeight w:val="380"/>
        </w:trPr>
        <w:tc>
          <w:tcPr>
            <w:tcW w:w="680" w:type="dxa"/>
            <w:tcBorders>
              <w:top w:val="nil"/>
              <w:left w:val="nil"/>
              <w:bottom w:val="nil"/>
              <w:right w:val="nil"/>
            </w:tcBorders>
            <w:tcMar>
              <w:top w:w="128" w:type="dxa"/>
              <w:left w:w="43" w:type="dxa"/>
              <w:bottom w:w="43" w:type="dxa"/>
              <w:right w:w="43" w:type="dxa"/>
            </w:tcMar>
          </w:tcPr>
          <w:p w14:paraId="4DC7E2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58031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37B876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505A860" w14:textId="77777777" w:rsidR="00EE2529" w:rsidRPr="00C81B84" w:rsidRDefault="00AD5E1E" w:rsidP="00C81B84">
            <w:r w:rsidRPr="00C81B84">
              <w:t>6 542 000</w:t>
            </w:r>
          </w:p>
        </w:tc>
      </w:tr>
      <w:tr w:rsidR="00EE2529" w:rsidRPr="00C81B84" w14:paraId="6041E03C" w14:textId="77777777">
        <w:trPr>
          <w:trHeight w:val="380"/>
        </w:trPr>
        <w:tc>
          <w:tcPr>
            <w:tcW w:w="680" w:type="dxa"/>
            <w:tcBorders>
              <w:top w:val="nil"/>
              <w:left w:val="nil"/>
              <w:bottom w:val="nil"/>
              <w:right w:val="nil"/>
            </w:tcBorders>
            <w:tcMar>
              <w:top w:w="128" w:type="dxa"/>
              <w:left w:w="43" w:type="dxa"/>
              <w:bottom w:w="43" w:type="dxa"/>
              <w:right w:w="43" w:type="dxa"/>
            </w:tcMar>
          </w:tcPr>
          <w:p w14:paraId="10468D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AFBF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5BBE1A" w14:textId="77777777" w:rsidR="00EE2529" w:rsidRPr="00C81B84" w:rsidRDefault="00AD5E1E" w:rsidP="00C81B84">
            <w:r w:rsidRPr="00C81B84">
              <w:t>fra kr 505 650 000 til kr 512 192 000</w:t>
            </w:r>
          </w:p>
        </w:tc>
        <w:tc>
          <w:tcPr>
            <w:tcW w:w="1400" w:type="dxa"/>
            <w:tcBorders>
              <w:top w:val="nil"/>
              <w:left w:val="nil"/>
              <w:bottom w:val="nil"/>
              <w:right w:val="nil"/>
            </w:tcBorders>
            <w:tcMar>
              <w:top w:w="128" w:type="dxa"/>
              <w:left w:w="43" w:type="dxa"/>
              <w:bottom w:w="43" w:type="dxa"/>
              <w:right w:w="43" w:type="dxa"/>
            </w:tcMar>
            <w:vAlign w:val="bottom"/>
          </w:tcPr>
          <w:p w14:paraId="0C98E2CF" w14:textId="77777777" w:rsidR="00EE2529" w:rsidRPr="00C81B84" w:rsidRDefault="00EE2529" w:rsidP="00C81B84"/>
        </w:tc>
      </w:tr>
      <w:tr w:rsidR="00EE2529" w:rsidRPr="00C81B84" w14:paraId="1FE6593C" w14:textId="77777777">
        <w:trPr>
          <w:trHeight w:val="380"/>
        </w:trPr>
        <w:tc>
          <w:tcPr>
            <w:tcW w:w="680" w:type="dxa"/>
            <w:tcBorders>
              <w:top w:val="nil"/>
              <w:left w:val="nil"/>
              <w:bottom w:val="nil"/>
              <w:right w:val="nil"/>
            </w:tcBorders>
            <w:tcMar>
              <w:top w:w="128" w:type="dxa"/>
              <w:left w:w="43" w:type="dxa"/>
              <w:bottom w:w="43" w:type="dxa"/>
              <w:right w:w="43" w:type="dxa"/>
            </w:tcMar>
          </w:tcPr>
          <w:p w14:paraId="5A44511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E88DE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99935AE" w14:textId="77777777" w:rsidR="00EE2529" w:rsidRPr="00C81B84" w:rsidRDefault="00AD5E1E" w:rsidP="00C81B84">
            <w:r w:rsidRPr="00C81B84">
              <w:t xml:space="preserve">Spesielle driftsutgifter,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5AD2EB9" w14:textId="77777777" w:rsidR="00EE2529" w:rsidRPr="00C81B84" w:rsidRDefault="00AD5E1E" w:rsidP="00C81B84">
            <w:r w:rsidRPr="00C81B84">
              <w:t>23 431 000</w:t>
            </w:r>
          </w:p>
        </w:tc>
      </w:tr>
      <w:tr w:rsidR="00EE2529" w:rsidRPr="00C81B84" w14:paraId="4BA2D8FB" w14:textId="77777777">
        <w:trPr>
          <w:trHeight w:val="380"/>
        </w:trPr>
        <w:tc>
          <w:tcPr>
            <w:tcW w:w="680" w:type="dxa"/>
            <w:tcBorders>
              <w:top w:val="nil"/>
              <w:left w:val="nil"/>
              <w:bottom w:val="nil"/>
              <w:right w:val="nil"/>
            </w:tcBorders>
            <w:tcMar>
              <w:top w:w="128" w:type="dxa"/>
              <w:left w:w="43" w:type="dxa"/>
              <w:bottom w:w="43" w:type="dxa"/>
              <w:right w:w="43" w:type="dxa"/>
            </w:tcMar>
          </w:tcPr>
          <w:p w14:paraId="62FA07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EF1B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05B4A1" w14:textId="77777777" w:rsidR="00EE2529" w:rsidRPr="00C81B84" w:rsidRDefault="00AD5E1E" w:rsidP="00C81B84">
            <w:r w:rsidRPr="00C81B84">
              <w:t>fra kr 66 583 000 til kr 43 152 000</w:t>
            </w:r>
          </w:p>
        </w:tc>
        <w:tc>
          <w:tcPr>
            <w:tcW w:w="1400" w:type="dxa"/>
            <w:tcBorders>
              <w:top w:val="nil"/>
              <w:left w:val="nil"/>
              <w:bottom w:val="nil"/>
              <w:right w:val="nil"/>
            </w:tcBorders>
            <w:tcMar>
              <w:top w:w="128" w:type="dxa"/>
              <w:left w:w="43" w:type="dxa"/>
              <w:bottom w:w="43" w:type="dxa"/>
              <w:right w:w="43" w:type="dxa"/>
            </w:tcMar>
            <w:vAlign w:val="bottom"/>
          </w:tcPr>
          <w:p w14:paraId="31EF7D33" w14:textId="77777777" w:rsidR="00EE2529" w:rsidRPr="00C81B84" w:rsidRDefault="00EE2529" w:rsidP="00C81B84"/>
        </w:tc>
      </w:tr>
      <w:tr w:rsidR="00EE2529" w:rsidRPr="00C81B84" w14:paraId="584700FE" w14:textId="77777777">
        <w:trPr>
          <w:trHeight w:val="380"/>
        </w:trPr>
        <w:tc>
          <w:tcPr>
            <w:tcW w:w="680" w:type="dxa"/>
            <w:tcBorders>
              <w:top w:val="nil"/>
              <w:left w:val="nil"/>
              <w:bottom w:val="nil"/>
              <w:right w:val="nil"/>
            </w:tcBorders>
            <w:tcMar>
              <w:top w:w="128" w:type="dxa"/>
              <w:left w:w="43" w:type="dxa"/>
              <w:bottom w:w="43" w:type="dxa"/>
              <w:right w:w="43" w:type="dxa"/>
            </w:tcMar>
          </w:tcPr>
          <w:p w14:paraId="416AEBA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DF30AC"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365B0981" w14:textId="77777777" w:rsidR="00EE2529" w:rsidRPr="00C81B84" w:rsidRDefault="00AD5E1E" w:rsidP="00C81B84">
            <w:r w:rsidRPr="00C81B84">
              <w:t xml:space="preserve">Nukleære utredninger og prosjektledelse,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D887D97" w14:textId="77777777" w:rsidR="00EE2529" w:rsidRPr="00C81B84" w:rsidRDefault="00AD5E1E" w:rsidP="00C81B84">
            <w:r w:rsidRPr="00C81B84">
              <w:t>10 569 000</w:t>
            </w:r>
          </w:p>
        </w:tc>
      </w:tr>
      <w:tr w:rsidR="00EE2529" w:rsidRPr="00C81B84" w14:paraId="2F5FA95D" w14:textId="77777777">
        <w:trPr>
          <w:trHeight w:val="380"/>
        </w:trPr>
        <w:tc>
          <w:tcPr>
            <w:tcW w:w="680" w:type="dxa"/>
            <w:tcBorders>
              <w:top w:val="nil"/>
              <w:left w:val="nil"/>
              <w:bottom w:val="nil"/>
              <w:right w:val="nil"/>
            </w:tcBorders>
            <w:tcMar>
              <w:top w:w="128" w:type="dxa"/>
              <w:left w:w="43" w:type="dxa"/>
              <w:bottom w:w="43" w:type="dxa"/>
              <w:right w:w="43" w:type="dxa"/>
            </w:tcMar>
          </w:tcPr>
          <w:p w14:paraId="36FDE2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F178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B73D5B" w14:textId="77777777" w:rsidR="00EE2529" w:rsidRPr="00C81B84" w:rsidRDefault="00AD5E1E" w:rsidP="00C81B84">
            <w:r w:rsidRPr="00C81B84">
              <w:t>fra kr 10 800 000 til kr 231 000</w:t>
            </w:r>
          </w:p>
        </w:tc>
        <w:tc>
          <w:tcPr>
            <w:tcW w:w="1400" w:type="dxa"/>
            <w:tcBorders>
              <w:top w:val="nil"/>
              <w:left w:val="nil"/>
              <w:bottom w:val="nil"/>
              <w:right w:val="nil"/>
            </w:tcBorders>
            <w:tcMar>
              <w:top w:w="128" w:type="dxa"/>
              <w:left w:w="43" w:type="dxa"/>
              <w:bottom w:w="43" w:type="dxa"/>
              <w:right w:w="43" w:type="dxa"/>
            </w:tcMar>
            <w:vAlign w:val="bottom"/>
          </w:tcPr>
          <w:p w14:paraId="56B9C24B" w14:textId="77777777" w:rsidR="00EE2529" w:rsidRPr="00C81B84" w:rsidRDefault="00EE2529" w:rsidP="00C81B84"/>
        </w:tc>
      </w:tr>
      <w:tr w:rsidR="00EE2529" w:rsidRPr="00C81B84" w14:paraId="3BC21C0F" w14:textId="77777777">
        <w:trPr>
          <w:trHeight w:val="380"/>
        </w:trPr>
        <w:tc>
          <w:tcPr>
            <w:tcW w:w="680" w:type="dxa"/>
            <w:tcBorders>
              <w:top w:val="nil"/>
              <w:left w:val="nil"/>
              <w:bottom w:val="nil"/>
              <w:right w:val="nil"/>
            </w:tcBorders>
            <w:tcMar>
              <w:top w:w="128" w:type="dxa"/>
              <w:left w:w="43" w:type="dxa"/>
              <w:bottom w:w="43" w:type="dxa"/>
              <w:right w:w="43" w:type="dxa"/>
            </w:tcMar>
          </w:tcPr>
          <w:p w14:paraId="03F120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82B9B9" w14:textId="77777777" w:rsidR="00EE2529" w:rsidRPr="00C81B84" w:rsidRDefault="00AD5E1E" w:rsidP="00C81B84">
            <w:r w:rsidRPr="00C81B84">
              <w:t>25</w:t>
            </w:r>
          </w:p>
        </w:tc>
        <w:tc>
          <w:tcPr>
            <w:tcW w:w="6800" w:type="dxa"/>
            <w:tcBorders>
              <w:top w:val="nil"/>
              <w:left w:val="nil"/>
              <w:bottom w:val="nil"/>
              <w:right w:val="nil"/>
            </w:tcBorders>
            <w:tcMar>
              <w:top w:w="128" w:type="dxa"/>
              <w:left w:w="43" w:type="dxa"/>
              <w:bottom w:w="43" w:type="dxa"/>
              <w:right w:w="43" w:type="dxa"/>
            </w:tcMar>
          </w:tcPr>
          <w:p w14:paraId="361BC2BA" w14:textId="77777777" w:rsidR="00EE2529" w:rsidRPr="00C81B84" w:rsidRDefault="00AD5E1E" w:rsidP="00C81B84">
            <w:r w:rsidRPr="00C81B84">
              <w:t>Drift og forvaltning av kompensasjonsordninger, forhøyes med</w:t>
            </w:r>
          </w:p>
        </w:tc>
        <w:tc>
          <w:tcPr>
            <w:tcW w:w="1400" w:type="dxa"/>
            <w:tcBorders>
              <w:top w:val="nil"/>
              <w:left w:val="nil"/>
              <w:bottom w:val="nil"/>
              <w:right w:val="nil"/>
            </w:tcBorders>
            <w:tcMar>
              <w:top w:w="128" w:type="dxa"/>
              <w:left w:w="43" w:type="dxa"/>
              <w:bottom w:w="43" w:type="dxa"/>
              <w:right w:w="43" w:type="dxa"/>
            </w:tcMar>
            <w:vAlign w:val="bottom"/>
          </w:tcPr>
          <w:p w14:paraId="620A2F36" w14:textId="77777777" w:rsidR="00EE2529" w:rsidRPr="00C81B84" w:rsidRDefault="00AD5E1E" w:rsidP="00C81B84">
            <w:r w:rsidRPr="00C81B84">
              <w:t>475 000</w:t>
            </w:r>
          </w:p>
        </w:tc>
      </w:tr>
      <w:tr w:rsidR="00EE2529" w:rsidRPr="00C81B84" w14:paraId="7D9A54D9" w14:textId="77777777">
        <w:trPr>
          <w:trHeight w:val="380"/>
        </w:trPr>
        <w:tc>
          <w:tcPr>
            <w:tcW w:w="680" w:type="dxa"/>
            <w:tcBorders>
              <w:top w:val="nil"/>
              <w:left w:val="nil"/>
              <w:bottom w:val="nil"/>
              <w:right w:val="nil"/>
            </w:tcBorders>
            <w:tcMar>
              <w:top w:w="128" w:type="dxa"/>
              <w:left w:w="43" w:type="dxa"/>
              <w:bottom w:w="43" w:type="dxa"/>
              <w:right w:w="43" w:type="dxa"/>
            </w:tcMar>
          </w:tcPr>
          <w:p w14:paraId="20BB45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63B9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C869C2" w14:textId="77777777" w:rsidR="00EE2529" w:rsidRPr="00C81B84" w:rsidRDefault="00AD5E1E" w:rsidP="00C81B84">
            <w:r w:rsidRPr="00C81B84">
              <w:t>fra kr 15 600 000 til kr 16 075 000</w:t>
            </w:r>
          </w:p>
        </w:tc>
        <w:tc>
          <w:tcPr>
            <w:tcW w:w="1400" w:type="dxa"/>
            <w:tcBorders>
              <w:top w:val="nil"/>
              <w:left w:val="nil"/>
              <w:bottom w:val="nil"/>
              <w:right w:val="nil"/>
            </w:tcBorders>
            <w:tcMar>
              <w:top w:w="128" w:type="dxa"/>
              <w:left w:w="43" w:type="dxa"/>
              <w:bottom w:w="43" w:type="dxa"/>
              <w:right w:w="43" w:type="dxa"/>
            </w:tcMar>
            <w:vAlign w:val="bottom"/>
          </w:tcPr>
          <w:p w14:paraId="628E0673" w14:textId="77777777" w:rsidR="00EE2529" w:rsidRPr="00C81B84" w:rsidRDefault="00EE2529" w:rsidP="00C81B84"/>
        </w:tc>
      </w:tr>
      <w:tr w:rsidR="00EE2529" w:rsidRPr="00C81B84" w14:paraId="0E1E7281" w14:textId="77777777">
        <w:trPr>
          <w:trHeight w:val="380"/>
        </w:trPr>
        <w:tc>
          <w:tcPr>
            <w:tcW w:w="680" w:type="dxa"/>
            <w:tcBorders>
              <w:top w:val="nil"/>
              <w:left w:val="nil"/>
              <w:bottom w:val="nil"/>
              <w:right w:val="nil"/>
            </w:tcBorders>
            <w:tcMar>
              <w:top w:w="128" w:type="dxa"/>
              <w:left w:w="43" w:type="dxa"/>
              <w:bottom w:w="43" w:type="dxa"/>
              <w:right w:w="43" w:type="dxa"/>
            </w:tcMar>
          </w:tcPr>
          <w:p w14:paraId="24B5F8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046CC7" w14:textId="77777777" w:rsidR="00EE2529" w:rsidRPr="00C81B84" w:rsidRDefault="00AD5E1E" w:rsidP="00C81B84">
            <w:r w:rsidRPr="00C81B84">
              <w:t>26</w:t>
            </w:r>
          </w:p>
        </w:tc>
        <w:tc>
          <w:tcPr>
            <w:tcW w:w="6800" w:type="dxa"/>
            <w:tcBorders>
              <w:top w:val="nil"/>
              <w:left w:val="nil"/>
              <w:bottom w:val="nil"/>
              <w:right w:val="nil"/>
            </w:tcBorders>
            <w:tcMar>
              <w:top w:w="128" w:type="dxa"/>
              <w:left w:w="43" w:type="dxa"/>
              <w:bottom w:w="43" w:type="dxa"/>
              <w:right w:w="43" w:type="dxa"/>
            </w:tcMar>
          </w:tcPr>
          <w:p w14:paraId="68CE0C52" w14:textId="77777777" w:rsidR="00EE2529" w:rsidRPr="00C81B84" w:rsidRDefault="00AD5E1E" w:rsidP="00C81B84">
            <w:r w:rsidRPr="00C81B84">
              <w:t xml:space="preserve">Forvaltning av grunneiendom på Svalbard,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3BB93B5" w14:textId="77777777" w:rsidR="00EE2529" w:rsidRPr="00C81B84" w:rsidRDefault="00AD5E1E" w:rsidP="00C81B84">
            <w:r w:rsidRPr="00C81B84">
              <w:t>356 000</w:t>
            </w:r>
          </w:p>
        </w:tc>
      </w:tr>
      <w:tr w:rsidR="00EE2529" w:rsidRPr="00C81B84" w14:paraId="1533785E" w14:textId="77777777">
        <w:trPr>
          <w:trHeight w:val="380"/>
        </w:trPr>
        <w:tc>
          <w:tcPr>
            <w:tcW w:w="680" w:type="dxa"/>
            <w:tcBorders>
              <w:top w:val="nil"/>
              <w:left w:val="nil"/>
              <w:bottom w:val="nil"/>
              <w:right w:val="nil"/>
            </w:tcBorders>
            <w:tcMar>
              <w:top w:w="128" w:type="dxa"/>
              <w:left w:w="43" w:type="dxa"/>
              <w:bottom w:w="43" w:type="dxa"/>
              <w:right w:w="43" w:type="dxa"/>
            </w:tcMar>
          </w:tcPr>
          <w:p w14:paraId="411B79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23781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C2BF08" w14:textId="77777777" w:rsidR="00EE2529" w:rsidRPr="00C81B84" w:rsidRDefault="00AD5E1E" w:rsidP="00C81B84">
            <w:r w:rsidRPr="00C81B84">
              <w:t>fra kr 11 700 000 til kr 12 056 000</w:t>
            </w:r>
          </w:p>
        </w:tc>
        <w:tc>
          <w:tcPr>
            <w:tcW w:w="1400" w:type="dxa"/>
            <w:tcBorders>
              <w:top w:val="nil"/>
              <w:left w:val="nil"/>
              <w:bottom w:val="nil"/>
              <w:right w:val="nil"/>
            </w:tcBorders>
            <w:tcMar>
              <w:top w:w="128" w:type="dxa"/>
              <w:left w:w="43" w:type="dxa"/>
              <w:bottom w:w="43" w:type="dxa"/>
              <w:right w:w="43" w:type="dxa"/>
            </w:tcMar>
            <w:vAlign w:val="bottom"/>
          </w:tcPr>
          <w:p w14:paraId="2F2763FC" w14:textId="77777777" w:rsidR="00EE2529" w:rsidRPr="00C81B84" w:rsidRDefault="00EE2529" w:rsidP="00C81B84"/>
        </w:tc>
      </w:tr>
      <w:tr w:rsidR="00EE2529" w:rsidRPr="00C81B84" w14:paraId="063FB38B" w14:textId="77777777">
        <w:trPr>
          <w:trHeight w:val="380"/>
        </w:trPr>
        <w:tc>
          <w:tcPr>
            <w:tcW w:w="680" w:type="dxa"/>
            <w:tcBorders>
              <w:top w:val="nil"/>
              <w:left w:val="nil"/>
              <w:bottom w:val="nil"/>
              <w:right w:val="nil"/>
            </w:tcBorders>
            <w:tcMar>
              <w:top w:w="128" w:type="dxa"/>
              <w:left w:w="43" w:type="dxa"/>
              <w:bottom w:w="43" w:type="dxa"/>
              <w:right w:w="43" w:type="dxa"/>
            </w:tcMar>
          </w:tcPr>
          <w:p w14:paraId="729D5C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DF7280"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2C384DC7" w14:textId="77777777" w:rsidR="00EE2529" w:rsidRPr="00C81B84" w:rsidRDefault="00AD5E1E" w:rsidP="00C81B84">
            <w:r w:rsidRPr="00C81B84">
              <w:t>Tilskudd til Senter for hav og Arktis, forhøyes med</w:t>
            </w:r>
          </w:p>
        </w:tc>
        <w:tc>
          <w:tcPr>
            <w:tcW w:w="1400" w:type="dxa"/>
            <w:tcBorders>
              <w:top w:val="nil"/>
              <w:left w:val="nil"/>
              <w:bottom w:val="nil"/>
              <w:right w:val="nil"/>
            </w:tcBorders>
            <w:tcMar>
              <w:top w:w="128" w:type="dxa"/>
              <w:left w:w="43" w:type="dxa"/>
              <w:bottom w:w="43" w:type="dxa"/>
              <w:right w:w="43" w:type="dxa"/>
            </w:tcMar>
            <w:vAlign w:val="bottom"/>
          </w:tcPr>
          <w:p w14:paraId="070C8464" w14:textId="77777777" w:rsidR="00EE2529" w:rsidRPr="00C81B84" w:rsidRDefault="00AD5E1E" w:rsidP="00C81B84">
            <w:r w:rsidRPr="00C81B84">
              <w:t>120 000</w:t>
            </w:r>
          </w:p>
        </w:tc>
      </w:tr>
      <w:tr w:rsidR="00EE2529" w:rsidRPr="00C81B84" w14:paraId="6A7E84CF" w14:textId="77777777">
        <w:trPr>
          <w:trHeight w:val="380"/>
        </w:trPr>
        <w:tc>
          <w:tcPr>
            <w:tcW w:w="680" w:type="dxa"/>
            <w:tcBorders>
              <w:top w:val="nil"/>
              <w:left w:val="nil"/>
              <w:bottom w:val="nil"/>
              <w:right w:val="nil"/>
            </w:tcBorders>
            <w:tcMar>
              <w:top w:w="128" w:type="dxa"/>
              <w:left w:w="43" w:type="dxa"/>
              <w:bottom w:w="43" w:type="dxa"/>
              <w:right w:w="43" w:type="dxa"/>
            </w:tcMar>
          </w:tcPr>
          <w:p w14:paraId="54D78C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301CA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C82935" w14:textId="77777777" w:rsidR="00EE2529" w:rsidRPr="00C81B84" w:rsidRDefault="00AD5E1E" w:rsidP="00C81B84">
            <w:r w:rsidRPr="00C81B84">
              <w:t>fra kr 5 600 000 til kr 5 720 000</w:t>
            </w:r>
          </w:p>
        </w:tc>
        <w:tc>
          <w:tcPr>
            <w:tcW w:w="1400" w:type="dxa"/>
            <w:tcBorders>
              <w:top w:val="nil"/>
              <w:left w:val="nil"/>
              <w:bottom w:val="nil"/>
              <w:right w:val="nil"/>
            </w:tcBorders>
            <w:tcMar>
              <w:top w:w="128" w:type="dxa"/>
              <w:left w:w="43" w:type="dxa"/>
              <w:bottom w:w="43" w:type="dxa"/>
              <w:right w:w="43" w:type="dxa"/>
            </w:tcMar>
            <w:vAlign w:val="bottom"/>
          </w:tcPr>
          <w:p w14:paraId="75E19783" w14:textId="77777777" w:rsidR="00EE2529" w:rsidRPr="00C81B84" w:rsidRDefault="00EE2529" w:rsidP="00C81B84"/>
        </w:tc>
      </w:tr>
      <w:tr w:rsidR="00EE2529" w:rsidRPr="00C81B84" w14:paraId="0517168A" w14:textId="77777777">
        <w:trPr>
          <w:trHeight w:val="380"/>
        </w:trPr>
        <w:tc>
          <w:tcPr>
            <w:tcW w:w="680" w:type="dxa"/>
            <w:tcBorders>
              <w:top w:val="nil"/>
              <w:left w:val="nil"/>
              <w:bottom w:val="nil"/>
              <w:right w:val="nil"/>
            </w:tcBorders>
            <w:tcMar>
              <w:top w:w="128" w:type="dxa"/>
              <w:left w:w="43" w:type="dxa"/>
              <w:bottom w:w="43" w:type="dxa"/>
              <w:right w:w="43" w:type="dxa"/>
            </w:tcMar>
          </w:tcPr>
          <w:p w14:paraId="12B9DB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2F694D"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8E79D0B" w14:textId="77777777" w:rsidR="00EE2529" w:rsidRPr="00C81B84" w:rsidRDefault="00AD5E1E" w:rsidP="00C81B84">
            <w:r w:rsidRPr="00C81B84">
              <w:t>Miljøtiltak Raufoss, forhøyes med</w:t>
            </w:r>
          </w:p>
        </w:tc>
        <w:tc>
          <w:tcPr>
            <w:tcW w:w="1400" w:type="dxa"/>
            <w:tcBorders>
              <w:top w:val="nil"/>
              <w:left w:val="nil"/>
              <w:bottom w:val="nil"/>
              <w:right w:val="nil"/>
            </w:tcBorders>
            <w:tcMar>
              <w:top w:w="128" w:type="dxa"/>
              <w:left w:w="43" w:type="dxa"/>
              <w:bottom w:w="43" w:type="dxa"/>
              <w:right w:w="43" w:type="dxa"/>
            </w:tcMar>
            <w:vAlign w:val="bottom"/>
          </w:tcPr>
          <w:p w14:paraId="48808264" w14:textId="77777777" w:rsidR="00EE2529" w:rsidRPr="00C81B84" w:rsidRDefault="00AD5E1E" w:rsidP="00C81B84">
            <w:r w:rsidRPr="00C81B84">
              <w:t>88 000</w:t>
            </w:r>
          </w:p>
        </w:tc>
      </w:tr>
      <w:tr w:rsidR="00EE2529" w:rsidRPr="00C81B84" w14:paraId="75C3B7DC" w14:textId="77777777">
        <w:trPr>
          <w:trHeight w:val="380"/>
        </w:trPr>
        <w:tc>
          <w:tcPr>
            <w:tcW w:w="680" w:type="dxa"/>
            <w:tcBorders>
              <w:top w:val="nil"/>
              <w:left w:val="nil"/>
              <w:bottom w:val="nil"/>
              <w:right w:val="nil"/>
            </w:tcBorders>
            <w:tcMar>
              <w:top w:w="128" w:type="dxa"/>
              <w:left w:w="43" w:type="dxa"/>
              <w:bottom w:w="43" w:type="dxa"/>
              <w:right w:w="43" w:type="dxa"/>
            </w:tcMar>
          </w:tcPr>
          <w:p w14:paraId="61C868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56265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09C5AC" w14:textId="77777777" w:rsidR="00EE2529" w:rsidRPr="00C81B84" w:rsidRDefault="00AD5E1E" w:rsidP="00C81B84">
            <w:r w:rsidRPr="00C81B84">
              <w:t>fra kr 4 100 000 til kr 4 188 000</w:t>
            </w:r>
          </w:p>
        </w:tc>
        <w:tc>
          <w:tcPr>
            <w:tcW w:w="1400" w:type="dxa"/>
            <w:tcBorders>
              <w:top w:val="nil"/>
              <w:left w:val="nil"/>
              <w:bottom w:val="nil"/>
              <w:right w:val="nil"/>
            </w:tcBorders>
            <w:tcMar>
              <w:top w:w="128" w:type="dxa"/>
              <w:left w:w="43" w:type="dxa"/>
              <w:bottom w:w="43" w:type="dxa"/>
              <w:right w:w="43" w:type="dxa"/>
            </w:tcMar>
            <w:vAlign w:val="bottom"/>
          </w:tcPr>
          <w:p w14:paraId="65F1512A" w14:textId="77777777" w:rsidR="00EE2529" w:rsidRPr="00C81B84" w:rsidRDefault="00EE2529" w:rsidP="00C81B84"/>
        </w:tc>
      </w:tr>
      <w:tr w:rsidR="00EE2529" w:rsidRPr="00C81B84" w14:paraId="26E5554C" w14:textId="77777777">
        <w:trPr>
          <w:trHeight w:val="380"/>
        </w:trPr>
        <w:tc>
          <w:tcPr>
            <w:tcW w:w="680" w:type="dxa"/>
            <w:tcBorders>
              <w:top w:val="nil"/>
              <w:left w:val="nil"/>
              <w:bottom w:val="nil"/>
              <w:right w:val="nil"/>
            </w:tcBorders>
            <w:tcMar>
              <w:top w:w="128" w:type="dxa"/>
              <w:left w:w="43" w:type="dxa"/>
              <w:bottom w:w="43" w:type="dxa"/>
              <w:right w:w="43" w:type="dxa"/>
            </w:tcMar>
          </w:tcPr>
          <w:p w14:paraId="707159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86308C"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201441A" w14:textId="77777777" w:rsidR="00EE2529" w:rsidRPr="00C81B84" w:rsidRDefault="00AD5E1E" w:rsidP="00C81B84">
            <w:r w:rsidRPr="00C81B84">
              <w:t>Tilskudd til skipsfartsberedskap, forhøyes med</w:t>
            </w:r>
          </w:p>
        </w:tc>
        <w:tc>
          <w:tcPr>
            <w:tcW w:w="1400" w:type="dxa"/>
            <w:tcBorders>
              <w:top w:val="nil"/>
              <w:left w:val="nil"/>
              <w:bottom w:val="nil"/>
              <w:right w:val="nil"/>
            </w:tcBorders>
            <w:tcMar>
              <w:top w:w="128" w:type="dxa"/>
              <w:left w:w="43" w:type="dxa"/>
              <w:bottom w:w="43" w:type="dxa"/>
              <w:right w:w="43" w:type="dxa"/>
            </w:tcMar>
            <w:vAlign w:val="bottom"/>
          </w:tcPr>
          <w:p w14:paraId="059E59BD" w14:textId="77777777" w:rsidR="00EE2529" w:rsidRPr="00C81B84" w:rsidRDefault="00AD5E1E" w:rsidP="00C81B84">
            <w:r w:rsidRPr="00C81B84">
              <w:t>83 000</w:t>
            </w:r>
          </w:p>
        </w:tc>
      </w:tr>
      <w:tr w:rsidR="00EE2529" w:rsidRPr="00C81B84" w14:paraId="2DDB900A" w14:textId="77777777">
        <w:trPr>
          <w:trHeight w:val="380"/>
        </w:trPr>
        <w:tc>
          <w:tcPr>
            <w:tcW w:w="680" w:type="dxa"/>
            <w:tcBorders>
              <w:top w:val="nil"/>
              <w:left w:val="nil"/>
              <w:bottom w:val="nil"/>
              <w:right w:val="nil"/>
            </w:tcBorders>
            <w:tcMar>
              <w:top w:w="128" w:type="dxa"/>
              <w:left w:w="43" w:type="dxa"/>
              <w:bottom w:w="43" w:type="dxa"/>
              <w:right w:w="43" w:type="dxa"/>
            </w:tcMar>
          </w:tcPr>
          <w:p w14:paraId="470600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4CCB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1C76B0" w14:textId="77777777" w:rsidR="00EE2529" w:rsidRPr="00C81B84" w:rsidRDefault="00AD5E1E" w:rsidP="00C81B84">
            <w:r w:rsidRPr="00C81B84">
              <w:t>fra kr 3 900 000 til kr 3 983 000</w:t>
            </w:r>
          </w:p>
        </w:tc>
        <w:tc>
          <w:tcPr>
            <w:tcW w:w="1400" w:type="dxa"/>
            <w:tcBorders>
              <w:top w:val="nil"/>
              <w:left w:val="nil"/>
              <w:bottom w:val="nil"/>
              <w:right w:val="nil"/>
            </w:tcBorders>
            <w:tcMar>
              <w:top w:w="128" w:type="dxa"/>
              <w:left w:w="43" w:type="dxa"/>
              <w:bottom w:w="43" w:type="dxa"/>
              <w:right w:w="43" w:type="dxa"/>
            </w:tcMar>
            <w:vAlign w:val="bottom"/>
          </w:tcPr>
          <w:p w14:paraId="14020DE4" w14:textId="77777777" w:rsidR="00EE2529" w:rsidRPr="00C81B84" w:rsidRDefault="00EE2529" w:rsidP="00C81B84"/>
        </w:tc>
      </w:tr>
      <w:tr w:rsidR="00EE2529" w:rsidRPr="00C81B84" w14:paraId="4B08F64A" w14:textId="77777777">
        <w:trPr>
          <w:trHeight w:val="380"/>
        </w:trPr>
        <w:tc>
          <w:tcPr>
            <w:tcW w:w="680" w:type="dxa"/>
            <w:tcBorders>
              <w:top w:val="nil"/>
              <w:left w:val="nil"/>
              <w:bottom w:val="nil"/>
              <w:right w:val="nil"/>
            </w:tcBorders>
            <w:tcMar>
              <w:top w:w="128" w:type="dxa"/>
              <w:left w:w="43" w:type="dxa"/>
              <w:bottom w:w="43" w:type="dxa"/>
              <w:right w:w="43" w:type="dxa"/>
            </w:tcMar>
          </w:tcPr>
          <w:p w14:paraId="5B3189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76CFB9"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670BBC74" w14:textId="77777777" w:rsidR="00EE2529" w:rsidRPr="00C81B84" w:rsidRDefault="00AD5E1E" w:rsidP="00C81B84">
            <w:r w:rsidRPr="00C81B84">
              <w:t>Tilskudd til Ungt Entreprenørskap Norge, forhøyes med</w:t>
            </w:r>
          </w:p>
        </w:tc>
        <w:tc>
          <w:tcPr>
            <w:tcW w:w="1400" w:type="dxa"/>
            <w:tcBorders>
              <w:top w:val="nil"/>
              <w:left w:val="nil"/>
              <w:bottom w:val="nil"/>
              <w:right w:val="nil"/>
            </w:tcBorders>
            <w:tcMar>
              <w:top w:w="128" w:type="dxa"/>
              <w:left w:w="43" w:type="dxa"/>
              <w:bottom w:w="43" w:type="dxa"/>
              <w:right w:w="43" w:type="dxa"/>
            </w:tcMar>
            <w:vAlign w:val="bottom"/>
          </w:tcPr>
          <w:p w14:paraId="48499C96" w14:textId="77777777" w:rsidR="00EE2529" w:rsidRPr="00C81B84" w:rsidRDefault="00AD5E1E" w:rsidP="00C81B84">
            <w:r w:rsidRPr="00C81B84">
              <w:t>692 000</w:t>
            </w:r>
          </w:p>
        </w:tc>
      </w:tr>
      <w:tr w:rsidR="00EE2529" w:rsidRPr="00C81B84" w14:paraId="5A2EAA3B" w14:textId="77777777">
        <w:trPr>
          <w:trHeight w:val="380"/>
        </w:trPr>
        <w:tc>
          <w:tcPr>
            <w:tcW w:w="680" w:type="dxa"/>
            <w:tcBorders>
              <w:top w:val="nil"/>
              <w:left w:val="nil"/>
              <w:bottom w:val="nil"/>
              <w:right w:val="nil"/>
            </w:tcBorders>
            <w:tcMar>
              <w:top w:w="128" w:type="dxa"/>
              <w:left w:w="43" w:type="dxa"/>
              <w:bottom w:w="43" w:type="dxa"/>
              <w:right w:w="43" w:type="dxa"/>
            </w:tcMar>
          </w:tcPr>
          <w:p w14:paraId="31DD5F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B423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B9AA17" w14:textId="77777777" w:rsidR="00EE2529" w:rsidRPr="00C81B84" w:rsidRDefault="00AD5E1E" w:rsidP="00C81B84">
            <w:r w:rsidRPr="00C81B84">
              <w:t>fra kr 32 400 000 til kr 33 092 000</w:t>
            </w:r>
          </w:p>
        </w:tc>
        <w:tc>
          <w:tcPr>
            <w:tcW w:w="1400" w:type="dxa"/>
            <w:tcBorders>
              <w:top w:val="nil"/>
              <w:left w:val="nil"/>
              <w:bottom w:val="nil"/>
              <w:right w:val="nil"/>
            </w:tcBorders>
            <w:tcMar>
              <w:top w:w="128" w:type="dxa"/>
              <w:left w:w="43" w:type="dxa"/>
              <w:bottom w:w="43" w:type="dxa"/>
              <w:right w:w="43" w:type="dxa"/>
            </w:tcMar>
            <w:vAlign w:val="bottom"/>
          </w:tcPr>
          <w:p w14:paraId="36BF0BA6" w14:textId="77777777" w:rsidR="00EE2529" w:rsidRPr="00C81B84" w:rsidRDefault="00EE2529" w:rsidP="00C81B84"/>
        </w:tc>
      </w:tr>
      <w:tr w:rsidR="00EE2529" w:rsidRPr="00C81B84" w14:paraId="1F3C85E1" w14:textId="77777777">
        <w:trPr>
          <w:trHeight w:val="380"/>
        </w:trPr>
        <w:tc>
          <w:tcPr>
            <w:tcW w:w="680" w:type="dxa"/>
            <w:tcBorders>
              <w:top w:val="nil"/>
              <w:left w:val="nil"/>
              <w:bottom w:val="nil"/>
              <w:right w:val="nil"/>
            </w:tcBorders>
            <w:tcMar>
              <w:top w:w="128" w:type="dxa"/>
              <w:left w:w="43" w:type="dxa"/>
              <w:bottom w:w="43" w:type="dxa"/>
              <w:right w:w="43" w:type="dxa"/>
            </w:tcMar>
          </w:tcPr>
          <w:p w14:paraId="4B458BD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12EBAF"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5EE868F9" w14:textId="77777777" w:rsidR="00EE2529" w:rsidRPr="00C81B84" w:rsidRDefault="00AD5E1E" w:rsidP="00C81B84">
            <w:r w:rsidRPr="00C81B84">
              <w:t xml:space="preserve">Tilskudd til </w:t>
            </w:r>
            <w:proofErr w:type="spellStart"/>
            <w:r w:rsidRPr="00C81B84">
              <w:t>Visit</w:t>
            </w:r>
            <w:proofErr w:type="spellEnd"/>
            <w:r w:rsidRPr="00C81B84">
              <w:t xml:space="preserve"> Svalbard AS, forhøyes med</w:t>
            </w:r>
          </w:p>
        </w:tc>
        <w:tc>
          <w:tcPr>
            <w:tcW w:w="1400" w:type="dxa"/>
            <w:tcBorders>
              <w:top w:val="nil"/>
              <w:left w:val="nil"/>
              <w:bottom w:val="nil"/>
              <w:right w:val="nil"/>
            </w:tcBorders>
            <w:tcMar>
              <w:top w:w="128" w:type="dxa"/>
              <w:left w:w="43" w:type="dxa"/>
              <w:bottom w:w="43" w:type="dxa"/>
              <w:right w:w="43" w:type="dxa"/>
            </w:tcMar>
            <w:vAlign w:val="bottom"/>
          </w:tcPr>
          <w:p w14:paraId="150FEE7A" w14:textId="77777777" w:rsidR="00EE2529" w:rsidRPr="00C81B84" w:rsidRDefault="00AD5E1E" w:rsidP="00C81B84">
            <w:r w:rsidRPr="00C81B84">
              <w:t>70 000</w:t>
            </w:r>
          </w:p>
        </w:tc>
      </w:tr>
      <w:tr w:rsidR="00EE2529" w:rsidRPr="00C81B84" w14:paraId="09DF93AF" w14:textId="77777777">
        <w:trPr>
          <w:trHeight w:val="380"/>
        </w:trPr>
        <w:tc>
          <w:tcPr>
            <w:tcW w:w="680" w:type="dxa"/>
            <w:tcBorders>
              <w:top w:val="nil"/>
              <w:left w:val="nil"/>
              <w:bottom w:val="nil"/>
              <w:right w:val="nil"/>
            </w:tcBorders>
            <w:tcMar>
              <w:top w:w="128" w:type="dxa"/>
              <w:left w:w="43" w:type="dxa"/>
              <w:bottom w:w="43" w:type="dxa"/>
              <w:right w:w="43" w:type="dxa"/>
            </w:tcMar>
          </w:tcPr>
          <w:p w14:paraId="6FE8CE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385C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4ACAFF" w14:textId="77777777" w:rsidR="00EE2529" w:rsidRPr="00C81B84" w:rsidRDefault="00AD5E1E" w:rsidP="00C81B84">
            <w:r w:rsidRPr="00C81B84">
              <w:t>fra kr 3 300 000 til kr 3 370 000</w:t>
            </w:r>
          </w:p>
        </w:tc>
        <w:tc>
          <w:tcPr>
            <w:tcW w:w="1400" w:type="dxa"/>
            <w:tcBorders>
              <w:top w:val="nil"/>
              <w:left w:val="nil"/>
              <w:bottom w:val="nil"/>
              <w:right w:val="nil"/>
            </w:tcBorders>
            <w:tcMar>
              <w:top w:w="128" w:type="dxa"/>
              <w:left w:w="43" w:type="dxa"/>
              <w:bottom w:w="43" w:type="dxa"/>
              <w:right w:w="43" w:type="dxa"/>
            </w:tcMar>
            <w:vAlign w:val="bottom"/>
          </w:tcPr>
          <w:p w14:paraId="225AA102" w14:textId="77777777" w:rsidR="00EE2529" w:rsidRPr="00C81B84" w:rsidRDefault="00EE2529" w:rsidP="00C81B84"/>
        </w:tc>
      </w:tr>
      <w:tr w:rsidR="00EE2529" w:rsidRPr="00C81B84" w14:paraId="46637614" w14:textId="77777777">
        <w:trPr>
          <w:trHeight w:val="380"/>
        </w:trPr>
        <w:tc>
          <w:tcPr>
            <w:tcW w:w="680" w:type="dxa"/>
            <w:tcBorders>
              <w:top w:val="nil"/>
              <w:left w:val="nil"/>
              <w:bottom w:val="nil"/>
              <w:right w:val="nil"/>
            </w:tcBorders>
            <w:tcMar>
              <w:top w:w="128" w:type="dxa"/>
              <w:left w:w="43" w:type="dxa"/>
              <w:bottom w:w="43" w:type="dxa"/>
              <w:right w:w="43" w:type="dxa"/>
            </w:tcMar>
          </w:tcPr>
          <w:p w14:paraId="61315EC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0D55E7"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20A54A73" w14:textId="77777777" w:rsidR="00EE2529" w:rsidRPr="00C81B84" w:rsidRDefault="00AD5E1E" w:rsidP="00C81B84">
            <w:r w:rsidRPr="00C81B84">
              <w:t xml:space="preserve">Tilskudd til særskilte prosjekter,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025D4DB" w14:textId="77777777" w:rsidR="00EE2529" w:rsidRPr="00C81B84" w:rsidRDefault="00AD5E1E" w:rsidP="00C81B84">
            <w:r w:rsidRPr="00C81B84">
              <w:t>1 932 000</w:t>
            </w:r>
          </w:p>
        </w:tc>
      </w:tr>
      <w:tr w:rsidR="00EE2529" w:rsidRPr="00C81B84" w14:paraId="796E75EF" w14:textId="77777777">
        <w:trPr>
          <w:trHeight w:val="380"/>
        </w:trPr>
        <w:tc>
          <w:tcPr>
            <w:tcW w:w="680" w:type="dxa"/>
            <w:tcBorders>
              <w:top w:val="nil"/>
              <w:left w:val="nil"/>
              <w:bottom w:val="nil"/>
              <w:right w:val="nil"/>
            </w:tcBorders>
            <w:tcMar>
              <w:top w:w="128" w:type="dxa"/>
              <w:left w:w="43" w:type="dxa"/>
              <w:bottom w:w="43" w:type="dxa"/>
              <w:right w:w="43" w:type="dxa"/>
            </w:tcMar>
          </w:tcPr>
          <w:p w14:paraId="70B5B0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4731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5594A6" w14:textId="77777777" w:rsidR="00EE2529" w:rsidRPr="00C81B84" w:rsidRDefault="00AD5E1E" w:rsidP="00C81B84">
            <w:r w:rsidRPr="00C81B84">
              <w:t>fra kr 19 300 000 til kr 21 232 000</w:t>
            </w:r>
          </w:p>
        </w:tc>
        <w:tc>
          <w:tcPr>
            <w:tcW w:w="1400" w:type="dxa"/>
            <w:tcBorders>
              <w:top w:val="nil"/>
              <w:left w:val="nil"/>
              <w:bottom w:val="nil"/>
              <w:right w:val="nil"/>
            </w:tcBorders>
            <w:tcMar>
              <w:top w:w="128" w:type="dxa"/>
              <w:left w:w="43" w:type="dxa"/>
              <w:bottom w:w="43" w:type="dxa"/>
              <w:right w:w="43" w:type="dxa"/>
            </w:tcMar>
            <w:vAlign w:val="bottom"/>
          </w:tcPr>
          <w:p w14:paraId="493460B2" w14:textId="77777777" w:rsidR="00EE2529" w:rsidRPr="00C81B84" w:rsidRDefault="00EE2529" w:rsidP="00C81B84"/>
        </w:tc>
      </w:tr>
      <w:tr w:rsidR="00EE2529" w:rsidRPr="00C81B84" w14:paraId="0AD52CE7" w14:textId="77777777">
        <w:trPr>
          <w:trHeight w:val="380"/>
        </w:trPr>
        <w:tc>
          <w:tcPr>
            <w:tcW w:w="680" w:type="dxa"/>
            <w:tcBorders>
              <w:top w:val="nil"/>
              <w:left w:val="nil"/>
              <w:bottom w:val="nil"/>
              <w:right w:val="nil"/>
            </w:tcBorders>
            <w:tcMar>
              <w:top w:w="128" w:type="dxa"/>
              <w:left w:w="43" w:type="dxa"/>
              <w:bottom w:w="43" w:type="dxa"/>
              <w:right w:w="43" w:type="dxa"/>
            </w:tcMar>
          </w:tcPr>
          <w:p w14:paraId="1DAF59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187AA2"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25258DE4" w14:textId="77777777" w:rsidR="00EE2529" w:rsidRPr="00C81B84" w:rsidRDefault="00AD5E1E" w:rsidP="00C81B84">
            <w:r w:rsidRPr="00C81B84">
              <w:t>Tilskudd til Standard Norge, forhøyes med</w:t>
            </w:r>
          </w:p>
        </w:tc>
        <w:tc>
          <w:tcPr>
            <w:tcW w:w="1400" w:type="dxa"/>
            <w:tcBorders>
              <w:top w:val="nil"/>
              <w:left w:val="nil"/>
              <w:bottom w:val="nil"/>
              <w:right w:val="nil"/>
            </w:tcBorders>
            <w:tcMar>
              <w:top w:w="128" w:type="dxa"/>
              <w:left w:w="43" w:type="dxa"/>
              <w:bottom w:w="43" w:type="dxa"/>
              <w:right w:w="43" w:type="dxa"/>
            </w:tcMar>
            <w:vAlign w:val="bottom"/>
          </w:tcPr>
          <w:p w14:paraId="2CC1332E" w14:textId="77777777" w:rsidR="00EE2529" w:rsidRPr="00C81B84" w:rsidRDefault="00AD5E1E" w:rsidP="00C81B84">
            <w:r w:rsidRPr="00C81B84">
              <w:t>946 000</w:t>
            </w:r>
          </w:p>
        </w:tc>
      </w:tr>
      <w:tr w:rsidR="00EE2529" w:rsidRPr="00C81B84" w14:paraId="0B4AE853" w14:textId="77777777">
        <w:trPr>
          <w:trHeight w:val="380"/>
        </w:trPr>
        <w:tc>
          <w:tcPr>
            <w:tcW w:w="680" w:type="dxa"/>
            <w:tcBorders>
              <w:top w:val="nil"/>
              <w:left w:val="nil"/>
              <w:bottom w:val="nil"/>
              <w:right w:val="nil"/>
            </w:tcBorders>
            <w:tcMar>
              <w:top w:w="128" w:type="dxa"/>
              <w:left w:w="43" w:type="dxa"/>
              <w:bottom w:w="43" w:type="dxa"/>
              <w:right w:w="43" w:type="dxa"/>
            </w:tcMar>
          </w:tcPr>
          <w:p w14:paraId="2F284E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562B8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D1ACA4" w14:textId="77777777" w:rsidR="00EE2529" w:rsidRPr="00C81B84" w:rsidRDefault="00AD5E1E" w:rsidP="00C81B84">
            <w:r w:rsidRPr="00C81B84">
              <w:t>fra kr 44 300 000 til kr 45 246 000</w:t>
            </w:r>
          </w:p>
        </w:tc>
        <w:tc>
          <w:tcPr>
            <w:tcW w:w="1400" w:type="dxa"/>
            <w:tcBorders>
              <w:top w:val="nil"/>
              <w:left w:val="nil"/>
              <w:bottom w:val="nil"/>
              <w:right w:val="nil"/>
            </w:tcBorders>
            <w:tcMar>
              <w:top w:w="128" w:type="dxa"/>
              <w:left w:w="43" w:type="dxa"/>
              <w:bottom w:w="43" w:type="dxa"/>
              <w:right w:w="43" w:type="dxa"/>
            </w:tcMar>
            <w:vAlign w:val="bottom"/>
          </w:tcPr>
          <w:p w14:paraId="72D90969" w14:textId="77777777" w:rsidR="00EE2529" w:rsidRPr="00C81B84" w:rsidRDefault="00EE2529" w:rsidP="00C81B84"/>
        </w:tc>
      </w:tr>
      <w:tr w:rsidR="00EE2529" w:rsidRPr="00C81B84" w14:paraId="7B7FFCE2" w14:textId="77777777">
        <w:trPr>
          <w:trHeight w:val="380"/>
        </w:trPr>
        <w:tc>
          <w:tcPr>
            <w:tcW w:w="680" w:type="dxa"/>
            <w:tcBorders>
              <w:top w:val="nil"/>
              <w:left w:val="nil"/>
              <w:bottom w:val="nil"/>
              <w:right w:val="nil"/>
            </w:tcBorders>
            <w:tcMar>
              <w:top w:w="128" w:type="dxa"/>
              <w:left w:w="43" w:type="dxa"/>
              <w:bottom w:w="43" w:type="dxa"/>
              <w:right w:w="43" w:type="dxa"/>
            </w:tcMar>
          </w:tcPr>
          <w:p w14:paraId="53BF70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430924"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10C29082" w14:textId="77777777" w:rsidR="00EE2529" w:rsidRPr="00C81B84" w:rsidRDefault="00AD5E1E" w:rsidP="00C81B84">
            <w:r w:rsidRPr="00C81B84">
              <w:t xml:space="preserve">Tilskudd til tiltak for økt sjømatkonsum,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32E8A65" w14:textId="77777777" w:rsidR="00EE2529" w:rsidRPr="00C81B84" w:rsidRDefault="00AD5E1E" w:rsidP="00C81B84">
            <w:r w:rsidRPr="00C81B84">
              <w:t>66 000</w:t>
            </w:r>
          </w:p>
        </w:tc>
      </w:tr>
      <w:tr w:rsidR="00EE2529" w:rsidRPr="00C81B84" w14:paraId="080B7A04" w14:textId="77777777">
        <w:trPr>
          <w:trHeight w:val="380"/>
        </w:trPr>
        <w:tc>
          <w:tcPr>
            <w:tcW w:w="680" w:type="dxa"/>
            <w:tcBorders>
              <w:top w:val="nil"/>
              <w:left w:val="nil"/>
              <w:bottom w:val="nil"/>
              <w:right w:val="nil"/>
            </w:tcBorders>
            <w:tcMar>
              <w:top w:w="128" w:type="dxa"/>
              <w:left w:w="43" w:type="dxa"/>
              <w:bottom w:w="43" w:type="dxa"/>
              <w:right w:w="43" w:type="dxa"/>
            </w:tcMar>
          </w:tcPr>
          <w:p w14:paraId="781573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EF34D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CA492A" w14:textId="77777777" w:rsidR="00EE2529" w:rsidRPr="00C81B84" w:rsidRDefault="00AD5E1E" w:rsidP="00C81B84">
            <w:r w:rsidRPr="00C81B84">
              <w:t>fra kr 3 100 000 til kr 3 166 000</w:t>
            </w:r>
          </w:p>
        </w:tc>
        <w:tc>
          <w:tcPr>
            <w:tcW w:w="1400" w:type="dxa"/>
            <w:tcBorders>
              <w:top w:val="nil"/>
              <w:left w:val="nil"/>
              <w:bottom w:val="nil"/>
              <w:right w:val="nil"/>
            </w:tcBorders>
            <w:tcMar>
              <w:top w:w="128" w:type="dxa"/>
              <w:left w:w="43" w:type="dxa"/>
              <w:bottom w:w="43" w:type="dxa"/>
              <w:right w:w="43" w:type="dxa"/>
            </w:tcMar>
            <w:vAlign w:val="bottom"/>
          </w:tcPr>
          <w:p w14:paraId="236580D0" w14:textId="77777777" w:rsidR="00EE2529" w:rsidRPr="00C81B84" w:rsidRDefault="00EE2529" w:rsidP="00C81B84"/>
        </w:tc>
      </w:tr>
      <w:tr w:rsidR="00EE2529" w:rsidRPr="00C81B84" w14:paraId="1C485F95" w14:textId="77777777">
        <w:trPr>
          <w:trHeight w:val="640"/>
        </w:trPr>
        <w:tc>
          <w:tcPr>
            <w:tcW w:w="680" w:type="dxa"/>
            <w:tcBorders>
              <w:top w:val="nil"/>
              <w:left w:val="nil"/>
              <w:bottom w:val="nil"/>
              <w:right w:val="nil"/>
            </w:tcBorders>
            <w:tcMar>
              <w:top w:w="128" w:type="dxa"/>
              <w:left w:w="43" w:type="dxa"/>
              <w:bottom w:w="43" w:type="dxa"/>
              <w:right w:w="43" w:type="dxa"/>
            </w:tcMar>
          </w:tcPr>
          <w:p w14:paraId="3B54A5BF"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967765D"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5134AFCA" w14:textId="77777777" w:rsidR="00EE2529" w:rsidRPr="00C81B84" w:rsidRDefault="00AD5E1E" w:rsidP="00C81B84">
            <w:r w:rsidRPr="00C81B84">
              <w:t>Kompensasjonsordning for utgifter til innreisekarantene ved bruk av utenlandsk arbeidskraft, bevilges med</w:t>
            </w:r>
          </w:p>
        </w:tc>
        <w:tc>
          <w:tcPr>
            <w:tcW w:w="1400" w:type="dxa"/>
            <w:tcBorders>
              <w:top w:val="nil"/>
              <w:left w:val="nil"/>
              <w:bottom w:val="nil"/>
              <w:right w:val="nil"/>
            </w:tcBorders>
            <w:tcMar>
              <w:top w:w="128" w:type="dxa"/>
              <w:left w:w="43" w:type="dxa"/>
              <w:bottom w:w="43" w:type="dxa"/>
              <w:right w:w="43" w:type="dxa"/>
            </w:tcMar>
            <w:vAlign w:val="bottom"/>
          </w:tcPr>
          <w:p w14:paraId="6D48C8B3" w14:textId="77777777" w:rsidR="00EE2529" w:rsidRPr="00C81B84" w:rsidRDefault="00AD5E1E" w:rsidP="00C81B84">
            <w:r w:rsidRPr="00C81B84">
              <w:t>1 500 000</w:t>
            </w:r>
          </w:p>
        </w:tc>
      </w:tr>
      <w:tr w:rsidR="00EE2529" w:rsidRPr="00C81B84" w14:paraId="35EA9CE3" w14:textId="77777777">
        <w:trPr>
          <w:trHeight w:val="380"/>
        </w:trPr>
        <w:tc>
          <w:tcPr>
            <w:tcW w:w="680" w:type="dxa"/>
            <w:tcBorders>
              <w:top w:val="nil"/>
              <w:left w:val="nil"/>
              <w:bottom w:val="nil"/>
              <w:right w:val="nil"/>
            </w:tcBorders>
            <w:tcMar>
              <w:top w:w="128" w:type="dxa"/>
              <w:left w:w="43" w:type="dxa"/>
              <w:bottom w:w="43" w:type="dxa"/>
              <w:right w:w="43" w:type="dxa"/>
            </w:tcMar>
          </w:tcPr>
          <w:p w14:paraId="1F87A7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43FB49" w14:textId="77777777" w:rsidR="00EE2529" w:rsidRPr="00C81B84" w:rsidRDefault="00AD5E1E" w:rsidP="00C81B84">
            <w:r w:rsidRPr="00C81B84">
              <w:t>81</w:t>
            </w:r>
          </w:p>
        </w:tc>
        <w:tc>
          <w:tcPr>
            <w:tcW w:w="6800" w:type="dxa"/>
            <w:tcBorders>
              <w:top w:val="nil"/>
              <w:left w:val="nil"/>
              <w:bottom w:val="nil"/>
              <w:right w:val="nil"/>
            </w:tcBorders>
            <w:tcMar>
              <w:top w:w="128" w:type="dxa"/>
              <w:left w:w="43" w:type="dxa"/>
              <w:bottom w:w="43" w:type="dxa"/>
              <w:right w:w="43" w:type="dxa"/>
            </w:tcMar>
          </w:tcPr>
          <w:p w14:paraId="750BF4B6" w14:textId="77777777" w:rsidR="00EE2529" w:rsidRPr="00C81B84" w:rsidRDefault="00AD5E1E" w:rsidP="00C81B84">
            <w:r w:rsidRPr="00C81B84">
              <w:t>Tilskudd til nasjonalt program for leverandørutvikling, forhøyes med</w:t>
            </w:r>
          </w:p>
        </w:tc>
        <w:tc>
          <w:tcPr>
            <w:tcW w:w="1400" w:type="dxa"/>
            <w:tcBorders>
              <w:top w:val="nil"/>
              <w:left w:val="nil"/>
              <w:bottom w:val="nil"/>
              <w:right w:val="nil"/>
            </w:tcBorders>
            <w:tcMar>
              <w:top w:w="128" w:type="dxa"/>
              <w:left w:w="43" w:type="dxa"/>
              <w:bottom w:w="43" w:type="dxa"/>
              <w:right w:w="43" w:type="dxa"/>
            </w:tcMar>
            <w:vAlign w:val="bottom"/>
          </w:tcPr>
          <w:p w14:paraId="66B7D81C" w14:textId="77777777" w:rsidR="00EE2529" w:rsidRPr="00C81B84" w:rsidRDefault="00AD5E1E" w:rsidP="00C81B84">
            <w:r w:rsidRPr="00C81B84">
              <w:t>201 000</w:t>
            </w:r>
          </w:p>
        </w:tc>
      </w:tr>
      <w:tr w:rsidR="00EE2529" w:rsidRPr="00C81B84" w14:paraId="621324B8" w14:textId="77777777">
        <w:trPr>
          <w:trHeight w:val="380"/>
        </w:trPr>
        <w:tc>
          <w:tcPr>
            <w:tcW w:w="680" w:type="dxa"/>
            <w:tcBorders>
              <w:top w:val="nil"/>
              <w:left w:val="nil"/>
              <w:bottom w:val="nil"/>
              <w:right w:val="nil"/>
            </w:tcBorders>
            <w:tcMar>
              <w:top w:w="128" w:type="dxa"/>
              <w:left w:w="43" w:type="dxa"/>
              <w:bottom w:w="43" w:type="dxa"/>
              <w:right w:w="43" w:type="dxa"/>
            </w:tcMar>
          </w:tcPr>
          <w:p w14:paraId="04918D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FABDE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552AFA" w14:textId="77777777" w:rsidR="00EE2529" w:rsidRPr="00C81B84" w:rsidRDefault="00AD5E1E" w:rsidP="00C81B84">
            <w:r w:rsidRPr="00C81B84">
              <w:t>fra kr 9 418 000 til kr 9 619 000</w:t>
            </w:r>
          </w:p>
        </w:tc>
        <w:tc>
          <w:tcPr>
            <w:tcW w:w="1400" w:type="dxa"/>
            <w:tcBorders>
              <w:top w:val="nil"/>
              <w:left w:val="nil"/>
              <w:bottom w:val="nil"/>
              <w:right w:val="nil"/>
            </w:tcBorders>
            <w:tcMar>
              <w:top w:w="128" w:type="dxa"/>
              <w:left w:w="43" w:type="dxa"/>
              <w:bottom w:w="43" w:type="dxa"/>
              <w:right w:w="43" w:type="dxa"/>
            </w:tcMar>
            <w:vAlign w:val="bottom"/>
          </w:tcPr>
          <w:p w14:paraId="625E98A7" w14:textId="77777777" w:rsidR="00EE2529" w:rsidRPr="00C81B84" w:rsidRDefault="00EE2529" w:rsidP="00C81B84"/>
        </w:tc>
      </w:tr>
      <w:tr w:rsidR="00EE2529" w:rsidRPr="00C81B84" w14:paraId="728496F9" w14:textId="77777777">
        <w:trPr>
          <w:trHeight w:val="640"/>
        </w:trPr>
        <w:tc>
          <w:tcPr>
            <w:tcW w:w="680" w:type="dxa"/>
            <w:tcBorders>
              <w:top w:val="nil"/>
              <w:left w:val="nil"/>
              <w:bottom w:val="nil"/>
              <w:right w:val="nil"/>
            </w:tcBorders>
            <w:tcMar>
              <w:top w:w="128" w:type="dxa"/>
              <w:left w:w="43" w:type="dxa"/>
              <w:bottom w:w="43" w:type="dxa"/>
              <w:right w:w="43" w:type="dxa"/>
            </w:tcMar>
          </w:tcPr>
          <w:p w14:paraId="13748FD2"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79BE311E"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106F5732" w14:textId="77777777" w:rsidR="00EE2529" w:rsidRPr="00C81B84" w:rsidRDefault="00AD5E1E" w:rsidP="00C81B84">
            <w:r w:rsidRPr="00C81B84">
              <w:t xml:space="preserve">Midlertidig kompensasjonsordning for foretak med stort omsetningsfall som følge av koronapandemien, </w:t>
            </w:r>
            <w:r w:rsidRPr="00AD5E1E">
              <w:rPr>
                <w:rStyle w:val="kursiv"/>
              </w:rPr>
              <w:t>overslagsbevilgning</w:t>
            </w:r>
            <w:r w:rsidRPr="00C81B84">
              <w:t>, bevilges med</w:t>
            </w:r>
          </w:p>
        </w:tc>
        <w:tc>
          <w:tcPr>
            <w:tcW w:w="1400" w:type="dxa"/>
            <w:tcBorders>
              <w:top w:val="nil"/>
              <w:left w:val="nil"/>
              <w:bottom w:val="nil"/>
              <w:right w:val="nil"/>
            </w:tcBorders>
            <w:tcMar>
              <w:top w:w="128" w:type="dxa"/>
              <w:left w:w="43" w:type="dxa"/>
              <w:bottom w:w="43" w:type="dxa"/>
              <w:right w:w="43" w:type="dxa"/>
            </w:tcMar>
            <w:vAlign w:val="bottom"/>
          </w:tcPr>
          <w:p w14:paraId="1A70C00E" w14:textId="77777777" w:rsidR="00EE2529" w:rsidRPr="00C81B84" w:rsidRDefault="00AD5E1E" w:rsidP="00C81B84">
            <w:r w:rsidRPr="00C81B84">
              <w:t>3 000 000</w:t>
            </w:r>
          </w:p>
        </w:tc>
      </w:tr>
      <w:tr w:rsidR="00EE2529" w:rsidRPr="00C81B84" w14:paraId="25FE7A84" w14:textId="77777777">
        <w:trPr>
          <w:trHeight w:val="380"/>
        </w:trPr>
        <w:tc>
          <w:tcPr>
            <w:tcW w:w="680" w:type="dxa"/>
            <w:tcBorders>
              <w:top w:val="nil"/>
              <w:left w:val="nil"/>
              <w:bottom w:val="nil"/>
              <w:right w:val="nil"/>
            </w:tcBorders>
            <w:tcMar>
              <w:top w:w="128" w:type="dxa"/>
              <w:left w:w="43" w:type="dxa"/>
              <w:bottom w:w="43" w:type="dxa"/>
              <w:right w:w="43" w:type="dxa"/>
            </w:tcMar>
          </w:tcPr>
          <w:p w14:paraId="63A0D002" w14:textId="77777777" w:rsidR="00EE2529" w:rsidRPr="00C81B84" w:rsidRDefault="00AD5E1E" w:rsidP="00C81B84">
            <w:r w:rsidRPr="00C81B84">
              <w:t>902</w:t>
            </w:r>
          </w:p>
        </w:tc>
        <w:tc>
          <w:tcPr>
            <w:tcW w:w="680" w:type="dxa"/>
            <w:tcBorders>
              <w:top w:val="nil"/>
              <w:left w:val="nil"/>
              <w:bottom w:val="nil"/>
              <w:right w:val="nil"/>
            </w:tcBorders>
            <w:tcMar>
              <w:top w:w="128" w:type="dxa"/>
              <w:left w:w="43" w:type="dxa"/>
              <w:bottom w:w="43" w:type="dxa"/>
              <w:right w:w="43" w:type="dxa"/>
            </w:tcMar>
          </w:tcPr>
          <w:p w14:paraId="2B58B8D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B6E679" w14:textId="77777777" w:rsidR="00EE2529" w:rsidRPr="00C81B84" w:rsidRDefault="00AD5E1E" w:rsidP="00C81B84">
            <w:proofErr w:type="spellStart"/>
            <w:r w:rsidRPr="00C81B84">
              <w:t>Justervesenet</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54B45A71" w14:textId="77777777" w:rsidR="00EE2529" w:rsidRPr="00C81B84" w:rsidRDefault="00EE2529" w:rsidP="00C81B84"/>
        </w:tc>
      </w:tr>
      <w:tr w:rsidR="00EE2529" w:rsidRPr="00C81B84" w14:paraId="6D2BDB8C" w14:textId="77777777">
        <w:trPr>
          <w:trHeight w:val="380"/>
        </w:trPr>
        <w:tc>
          <w:tcPr>
            <w:tcW w:w="680" w:type="dxa"/>
            <w:tcBorders>
              <w:top w:val="nil"/>
              <w:left w:val="nil"/>
              <w:bottom w:val="nil"/>
              <w:right w:val="nil"/>
            </w:tcBorders>
            <w:tcMar>
              <w:top w:w="128" w:type="dxa"/>
              <w:left w:w="43" w:type="dxa"/>
              <w:bottom w:w="43" w:type="dxa"/>
              <w:right w:w="43" w:type="dxa"/>
            </w:tcMar>
          </w:tcPr>
          <w:p w14:paraId="2EAEEF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194C7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D96310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5E429FF" w14:textId="77777777" w:rsidR="00EE2529" w:rsidRPr="00C81B84" w:rsidRDefault="00AD5E1E" w:rsidP="00C81B84">
            <w:r w:rsidRPr="00C81B84">
              <w:t>6 000 000</w:t>
            </w:r>
          </w:p>
        </w:tc>
      </w:tr>
      <w:tr w:rsidR="00EE2529" w:rsidRPr="00C81B84" w14:paraId="300F2110" w14:textId="77777777">
        <w:trPr>
          <w:trHeight w:val="380"/>
        </w:trPr>
        <w:tc>
          <w:tcPr>
            <w:tcW w:w="680" w:type="dxa"/>
            <w:tcBorders>
              <w:top w:val="nil"/>
              <w:left w:val="nil"/>
              <w:bottom w:val="nil"/>
              <w:right w:val="nil"/>
            </w:tcBorders>
            <w:tcMar>
              <w:top w:w="128" w:type="dxa"/>
              <w:left w:w="43" w:type="dxa"/>
              <w:bottom w:w="43" w:type="dxa"/>
              <w:right w:w="43" w:type="dxa"/>
            </w:tcMar>
          </w:tcPr>
          <w:p w14:paraId="469287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6E3D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39F0D3" w14:textId="77777777" w:rsidR="00EE2529" w:rsidRPr="00C81B84" w:rsidRDefault="00AD5E1E" w:rsidP="00C81B84">
            <w:r w:rsidRPr="00C81B84">
              <w:t>fra kr 128 700 000 til kr 134 700 000</w:t>
            </w:r>
          </w:p>
        </w:tc>
        <w:tc>
          <w:tcPr>
            <w:tcW w:w="1400" w:type="dxa"/>
            <w:tcBorders>
              <w:top w:val="nil"/>
              <w:left w:val="nil"/>
              <w:bottom w:val="nil"/>
              <w:right w:val="nil"/>
            </w:tcBorders>
            <w:tcMar>
              <w:top w:w="128" w:type="dxa"/>
              <w:left w:w="43" w:type="dxa"/>
              <w:bottom w:w="43" w:type="dxa"/>
              <w:right w:w="43" w:type="dxa"/>
            </w:tcMar>
            <w:vAlign w:val="bottom"/>
          </w:tcPr>
          <w:p w14:paraId="57D8B7C7" w14:textId="77777777" w:rsidR="00EE2529" w:rsidRPr="00C81B84" w:rsidRDefault="00EE2529" w:rsidP="00C81B84"/>
        </w:tc>
      </w:tr>
      <w:tr w:rsidR="00EE2529" w:rsidRPr="00C81B84" w14:paraId="4EE0FC35" w14:textId="77777777">
        <w:trPr>
          <w:trHeight w:val="380"/>
        </w:trPr>
        <w:tc>
          <w:tcPr>
            <w:tcW w:w="680" w:type="dxa"/>
            <w:tcBorders>
              <w:top w:val="nil"/>
              <w:left w:val="nil"/>
              <w:bottom w:val="nil"/>
              <w:right w:val="nil"/>
            </w:tcBorders>
            <w:tcMar>
              <w:top w:w="128" w:type="dxa"/>
              <w:left w:w="43" w:type="dxa"/>
              <w:bottom w:w="43" w:type="dxa"/>
              <w:right w:w="43" w:type="dxa"/>
            </w:tcMar>
          </w:tcPr>
          <w:p w14:paraId="4F743F8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B4DF6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AEC2ED6"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1CDCA92" w14:textId="77777777" w:rsidR="00EE2529" w:rsidRPr="00C81B84" w:rsidRDefault="00AD5E1E" w:rsidP="00C81B84">
            <w:r w:rsidRPr="00C81B84">
              <w:t>2 000</w:t>
            </w:r>
          </w:p>
        </w:tc>
      </w:tr>
      <w:tr w:rsidR="00EE2529" w:rsidRPr="00C81B84" w14:paraId="1D412880" w14:textId="77777777">
        <w:trPr>
          <w:trHeight w:val="380"/>
        </w:trPr>
        <w:tc>
          <w:tcPr>
            <w:tcW w:w="680" w:type="dxa"/>
            <w:tcBorders>
              <w:top w:val="nil"/>
              <w:left w:val="nil"/>
              <w:bottom w:val="nil"/>
              <w:right w:val="nil"/>
            </w:tcBorders>
            <w:tcMar>
              <w:top w:w="128" w:type="dxa"/>
              <w:left w:w="43" w:type="dxa"/>
              <w:bottom w:w="43" w:type="dxa"/>
              <w:right w:w="43" w:type="dxa"/>
            </w:tcMar>
          </w:tcPr>
          <w:p w14:paraId="28386D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D9153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0F73E2" w14:textId="77777777" w:rsidR="00EE2529" w:rsidRPr="00C81B84" w:rsidRDefault="00AD5E1E" w:rsidP="00C81B84">
            <w:r w:rsidRPr="00C81B84">
              <w:t>fra kr 100 000 til kr 102 000</w:t>
            </w:r>
          </w:p>
        </w:tc>
        <w:tc>
          <w:tcPr>
            <w:tcW w:w="1400" w:type="dxa"/>
            <w:tcBorders>
              <w:top w:val="nil"/>
              <w:left w:val="nil"/>
              <w:bottom w:val="nil"/>
              <w:right w:val="nil"/>
            </w:tcBorders>
            <w:tcMar>
              <w:top w:w="128" w:type="dxa"/>
              <w:left w:w="43" w:type="dxa"/>
              <w:bottom w:w="43" w:type="dxa"/>
              <w:right w:w="43" w:type="dxa"/>
            </w:tcMar>
            <w:vAlign w:val="bottom"/>
          </w:tcPr>
          <w:p w14:paraId="31DD98F1" w14:textId="77777777" w:rsidR="00EE2529" w:rsidRPr="00C81B84" w:rsidRDefault="00EE2529" w:rsidP="00C81B84"/>
        </w:tc>
      </w:tr>
      <w:tr w:rsidR="00EE2529" w:rsidRPr="00C81B84" w14:paraId="66BA3930" w14:textId="77777777">
        <w:trPr>
          <w:trHeight w:val="380"/>
        </w:trPr>
        <w:tc>
          <w:tcPr>
            <w:tcW w:w="680" w:type="dxa"/>
            <w:tcBorders>
              <w:top w:val="nil"/>
              <w:left w:val="nil"/>
              <w:bottom w:val="nil"/>
              <w:right w:val="nil"/>
            </w:tcBorders>
            <w:tcMar>
              <w:top w:w="128" w:type="dxa"/>
              <w:left w:w="43" w:type="dxa"/>
              <w:bottom w:w="43" w:type="dxa"/>
              <w:right w:w="43" w:type="dxa"/>
            </w:tcMar>
          </w:tcPr>
          <w:p w14:paraId="67BB6C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4D8873"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57875E6"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94FD564" w14:textId="77777777" w:rsidR="00EE2529" w:rsidRPr="00C81B84" w:rsidRDefault="00AD5E1E" w:rsidP="00C81B84">
            <w:r w:rsidRPr="00C81B84">
              <w:t>336 000</w:t>
            </w:r>
          </w:p>
        </w:tc>
      </w:tr>
      <w:tr w:rsidR="00EE2529" w:rsidRPr="00C81B84" w14:paraId="4547AA4A" w14:textId="77777777">
        <w:trPr>
          <w:trHeight w:val="380"/>
        </w:trPr>
        <w:tc>
          <w:tcPr>
            <w:tcW w:w="680" w:type="dxa"/>
            <w:tcBorders>
              <w:top w:val="nil"/>
              <w:left w:val="nil"/>
              <w:bottom w:val="nil"/>
              <w:right w:val="nil"/>
            </w:tcBorders>
            <w:tcMar>
              <w:top w:w="128" w:type="dxa"/>
              <w:left w:w="43" w:type="dxa"/>
              <w:bottom w:w="43" w:type="dxa"/>
              <w:right w:w="43" w:type="dxa"/>
            </w:tcMar>
          </w:tcPr>
          <w:p w14:paraId="1130DA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46C7B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675CEB" w14:textId="77777777" w:rsidR="00EE2529" w:rsidRPr="00C81B84" w:rsidRDefault="00AD5E1E" w:rsidP="00C81B84">
            <w:r w:rsidRPr="00C81B84">
              <w:t>fra kr 9 800 000 til kr 10 136 000</w:t>
            </w:r>
          </w:p>
        </w:tc>
        <w:tc>
          <w:tcPr>
            <w:tcW w:w="1400" w:type="dxa"/>
            <w:tcBorders>
              <w:top w:val="nil"/>
              <w:left w:val="nil"/>
              <w:bottom w:val="nil"/>
              <w:right w:val="nil"/>
            </w:tcBorders>
            <w:tcMar>
              <w:top w:w="128" w:type="dxa"/>
              <w:left w:w="43" w:type="dxa"/>
              <w:bottom w:w="43" w:type="dxa"/>
              <w:right w:w="43" w:type="dxa"/>
            </w:tcMar>
            <w:vAlign w:val="bottom"/>
          </w:tcPr>
          <w:p w14:paraId="20645CC5" w14:textId="77777777" w:rsidR="00EE2529" w:rsidRPr="00C81B84" w:rsidRDefault="00EE2529" w:rsidP="00C81B84"/>
        </w:tc>
      </w:tr>
      <w:tr w:rsidR="00EE2529" w:rsidRPr="00C81B84" w14:paraId="62541FA3" w14:textId="77777777">
        <w:trPr>
          <w:trHeight w:val="380"/>
        </w:trPr>
        <w:tc>
          <w:tcPr>
            <w:tcW w:w="680" w:type="dxa"/>
            <w:tcBorders>
              <w:top w:val="nil"/>
              <w:left w:val="nil"/>
              <w:bottom w:val="nil"/>
              <w:right w:val="nil"/>
            </w:tcBorders>
            <w:tcMar>
              <w:top w:w="128" w:type="dxa"/>
              <w:left w:w="43" w:type="dxa"/>
              <w:bottom w:w="43" w:type="dxa"/>
              <w:right w:w="43" w:type="dxa"/>
            </w:tcMar>
          </w:tcPr>
          <w:p w14:paraId="695C9F9D" w14:textId="77777777" w:rsidR="00EE2529" w:rsidRPr="00C81B84" w:rsidRDefault="00AD5E1E" w:rsidP="00C81B84">
            <w:r w:rsidRPr="00C81B84">
              <w:t>903</w:t>
            </w:r>
          </w:p>
        </w:tc>
        <w:tc>
          <w:tcPr>
            <w:tcW w:w="680" w:type="dxa"/>
            <w:tcBorders>
              <w:top w:val="nil"/>
              <w:left w:val="nil"/>
              <w:bottom w:val="nil"/>
              <w:right w:val="nil"/>
            </w:tcBorders>
            <w:tcMar>
              <w:top w:w="128" w:type="dxa"/>
              <w:left w:w="43" w:type="dxa"/>
              <w:bottom w:w="43" w:type="dxa"/>
              <w:right w:w="43" w:type="dxa"/>
            </w:tcMar>
          </w:tcPr>
          <w:p w14:paraId="216435D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72FB03" w14:textId="77777777" w:rsidR="00EE2529" w:rsidRPr="00C81B84" w:rsidRDefault="00AD5E1E" w:rsidP="00C81B84">
            <w:r w:rsidRPr="00C81B84">
              <w:t>Norsk akkreditering:</w:t>
            </w:r>
          </w:p>
        </w:tc>
        <w:tc>
          <w:tcPr>
            <w:tcW w:w="1400" w:type="dxa"/>
            <w:tcBorders>
              <w:top w:val="nil"/>
              <w:left w:val="nil"/>
              <w:bottom w:val="nil"/>
              <w:right w:val="nil"/>
            </w:tcBorders>
            <w:tcMar>
              <w:top w:w="128" w:type="dxa"/>
              <w:left w:w="43" w:type="dxa"/>
              <w:bottom w:w="43" w:type="dxa"/>
              <w:right w:w="43" w:type="dxa"/>
            </w:tcMar>
            <w:vAlign w:val="bottom"/>
          </w:tcPr>
          <w:p w14:paraId="02145D83" w14:textId="77777777" w:rsidR="00EE2529" w:rsidRPr="00C81B84" w:rsidRDefault="00EE2529" w:rsidP="00C81B84"/>
        </w:tc>
      </w:tr>
      <w:tr w:rsidR="00EE2529" w:rsidRPr="00C81B84" w14:paraId="50C5F207" w14:textId="77777777">
        <w:trPr>
          <w:trHeight w:val="380"/>
        </w:trPr>
        <w:tc>
          <w:tcPr>
            <w:tcW w:w="680" w:type="dxa"/>
            <w:tcBorders>
              <w:top w:val="nil"/>
              <w:left w:val="nil"/>
              <w:bottom w:val="nil"/>
              <w:right w:val="nil"/>
            </w:tcBorders>
            <w:tcMar>
              <w:top w:w="128" w:type="dxa"/>
              <w:left w:w="43" w:type="dxa"/>
              <w:bottom w:w="43" w:type="dxa"/>
              <w:right w:w="43" w:type="dxa"/>
            </w:tcMar>
          </w:tcPr>
          <w:p w14:paraId="504EA1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887BE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607267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B5C58C2" w14:textId="77777777" w:rsidR="00EE2529" w:rsidRPr="00C81B84" w:rsidRDefault="00AD5E1E" w:rsidP="00C81B84">
            <w:r w:rsidRPr="00C81B84">
              <w:t>1 905 000</w:t>
            </w:r>
          </w:p>
        </w:tc>
      </w:tr>
      <w:tr w:rsidR="00EE2529" w:rsidRPr="00C81B84" w14:paraId="06A5529D" w14:textId="77777777">
        <w:trPr>
          <w:trHeight w:val="380"/>
        </w:trPr>
        <w:tc>
          <w:tcPr>
            <w:tcW w:w="680" w:type="dxa"/>
            <w:tcBorders>
              <w:top w:val="nil"/>
              <w:left w:val="nil"/>
              <w:bottom w:val="nil"/>
              <w:right w:val="nil"/>
            </w:tcBorders>
            <w:tcMar>
              <w:top w:w="128" w:type="dxa"/>
              <w:left w:w="43" w:type="dxa"/>
              <w:bottom w:w="43" w:type="dxa"/>
              <w:right w:w="43" w:type="dxa"/>
            </w:tcMar>
          </w:tcPr>
          <w:p w14:paraId="54E2D19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8F0F3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472212" w14:textId="77777777" w:rsidR="00EE2529" w:rsidRPr="00C81B84" w:rsidRDefault="00AD5E1E" w:rsidP="00C81B84">
            <w:r w:rsidRPr="00C81B84">
              <w:t>fra kr 55 200 000 til kr 57 105 000</w:t>
            </w:r>
          </w:p>
        </w:tc>
        <w:tc>
          <w:tcPr>
            <w:tcW w:w="1400" w:type="dxa"/>
            <w:tcBorders>
              <w:top w:val="nil"/>
              <w:left w:val="nil"/>
              <w:bottom w:val="nil"/>
              <w:right w:val="nil"/>
            </w:tcBorders>
            <w:tcMar>
              <w:top w:w="128" w:type="dxa"/>
              <w:left w:w="43" w:type="dxa"/>
              <w:bottom w:w="43" w:type="dxa"/>
              <w:right w:w="43" w:type="dxa"/>
            </w:tcMar>
            <w:vAlign w:val="bottom"/>
          </w:tcPr>
          <w:p w14:paraId="3EF2E0C2" w14:textId="77777777" w:rsidR="00EE2529" w:rsidRPr="00C81B84" w:rsidRDefault="00EE2529" w:rsidP="00C81B84"/>
        </w:tc>
      </w:tr>
      <w:tr w:rsidR="00EE2529" w:rsidRPr="00C81B84" w14:paraId="1A0B0C23" w14:textId="77777777">
        <w:trPr>
          <w:trHeight w:val="380"/>
        </w:trPr>
        <w:tc>
          <w:tcPr>
            <w:tcW w:w="680" w:type="dxa"/>
            <w:tcBorders>
              <w:top w:val="nil"/>
              <w:left w:val="nil"/>
              <w:bottom w:val="nil"/>
              <w:right w:val="nil"/>
            </w:tcBorders>
            <w:tcMar>
              <w:top w:w="128" w:type="dxa"/>
              <w:left w:w="43" w:type="dxa"/>
              <w:bottom w:w="43" w:type="dxa"/>
              <w:right w:w="43" w:type="dxa"/>
            </w:tcMar>
          </w:tcPr>
          <w:p w14:paraId="0F5F063D" w14:textId="77777777" w:rsidR="00EE2529" w:rsidRPr="00C81B84" w:rsidRDefault="00AD5E1E" w:rsidP="00C81B84">
            <w:r w:rsidRPr="00C81B84">
              <w:t>904</w:t>
            </w:r>
          </w:p>
        </w:tc>
        <w:tc>
          <w:tcPr>
            <w:tcW w:w="680" w:type="dxa"/>
            <w:tcBorders>
              <w:top w:val="nil"/>
              <w:left w:val="nil"/>
              <w:bottom w:val="nil"/>
              <w:right w:val="nil"/>
            </w:tcBorders>
            <w:tcMar>
              <w:top w:w="128" w:type="dxa"/>
              <w:left w:w="43" w:type="dxa"/>
              <w:bottom w:w="43" w:type="dxa"/>
              <w:right w:w="43" w:type="dxa"/>
            </w:tcMar>
          </w:tcPr>
          <w:p w14:paraId="4B7F04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D45236" w14:textId="77777777" w:rsidR="00EE2529" w:rsidRPr="00C81B84" w:rsidRDefault="00AD5E1E" w:rsidP="00C81B84">
            <w:r w:rsidRPr="00C81B84">
              <w:t>Brønnøysundregistrene:</w:t>
            </w:r>
          </w:p>
        </w:tc>
        <w:tc>
          <w:tcPr>
            <w:tcW w:w="1400" w:type="dxa"/>
            <w:tcBorders>
              <w:top w:val="nil"/>
              <w:left w:val="nil"/>
              <w:bottom w:val="nil"/>
              <w:right w:val="nil"/>
            </w:tcBorders>
            <w:tcMar>
              <w:top w:w="128" w:type="dxa"/>
              <w:left w:w="43" w:type="dxa"/>
              <w:bottom w:w="43" w:type="dxa"/>
              <w:right w:w="43" w:type="dxa"/>
            </w:tcMar>
            <w:vAlign w:val="bottom"/>
          </w:tcPr>
          <w:p w14:paraId="0662DED4" w14:textId="77777777" w:rsidR="00EE2529" w:rsidRPr="00C81B84" w:rsidRDefault="00EE2529" w:rsidP="00C81B84"/>
        </w:tc>
      </w:tr>
      <w:tr w:rsidR="00EE2529" w:rsidRPr="00C81B84" w14:paraId="11D1AF94" w14:textId="77777777">
        <w:trPr>
          <w:trHeight w:val="380"/>
        </w:trPr>
        <w:tc>
          <w:tcPr>
            <w:tcW w:w="680" w:type="dxa"/>
            <w:tcBorders>
              <w:top w:val="nil"/>
              <w:left w:val="nil"/>
              <w:bottom w:val="nil"/>
              <w:right w:val="nil"/>
            </w:tcBorders>
            <w:tcMar>
              <w:top w:w="128" w:type="dxa"/>
              <w:left w:w="43" w:type="dxa"/>
              <w:bottom w:w="43" w:type="dxa"/>
              <w:right w:w="43" w:type="dxa"/>
            </w:tcMar>
          </w:tcPr>
          <w:p w14:paraId="34DD59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B12C9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A08826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37EC829" w14:textId="77777777" w:rsidR="00EE2529" w:rsidRPr="00C81B84" w:rsidRDefault="00AD5E1E" w:rsidP="00C81B84">
            <w:r w:rsidRPr="00C81B84">
              <w:t>6 569 000</w:t>
            </w:r>
          </w:p>
        </w:tc>
      </w:tr>
      <w:tr w:rsidR="00EE2529" w:rsidRPr="00C81B84" w14:paraId="41D04F04" w14:textId="77777777">
        <w:trPr>
          <w:trHeight w:val="380"/>
        </w:trPr>
        <w:tc>
          <w:tcPr>
            <w:tcW w:w="680" w:type="dxa"/>
            <w:tcBorders>
              <w:top w:val="nil"/>
              <w:left w:val="nil"/>
              <w:bottom w:val="nil"/>
              <w:right w:val="nil"/>
            </w:tcBorders>
            <w:tcMar>
              <w:top w:w="128" w:type="dxa"/>
              <w:left w:w="43" w:type="dxa"/>
              <w:bottom w:w="43" w:type="dxa"/>
              <w:right w:w="43" w:type="dxa"/>
            </w:tcMar>
          </w:tcPr>
          <w:p w14:paraId="34497C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4211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A95533" w14:textId="77777777" w:rsidR="00EE2529" w:rsidRPr="00C81B84" w:rsidRDefault="00AD5E1E" w:rsidP="00C81B84">
            <w:r w:rsidRPr="00C81B84">
              <w:t>fra kr 441 500 000 til kr 448 069 000</w:t>
            </w:r>
          </w:p>
        </w:tc>
        <w:tc>
          <w:tcPr>
            <w:tcW w:w="1400" w:type="dxa"/>
            <w:tcBorders>
              <w:top w:val="nil"/>
              <w:left w:val="nil"/>
              <w:bottom w:val="nil"/>
              <w:right w:val="nil"/>
            </w:tcBorders>
            <w:tcMar>
              <w:top w:w="128" w:type="dxa"/>
              <w:left w:w="43" w:type="dxa"/>
              <w:bottom w:w="43" w:type="dxa"/>
              <w:right w:w="43" w:type="dxa"/>
            </w:tcMar>
            <w:vAlign w:val="bottom"/>
          </w:tcPr>
          <w:p w14:paraId="6A3657B9" w14:textId="77777777" w:rsidR="00EE2529" w:rsidRPr="00C81B84" w:rsidRDefault="00EE2529" w:rsidP="00C81B84"/>
        </w:tc>
      </w:tr>
      <w:tr w:rsidR="00EE2529" w:rsidRPr="00C81B84" w14:paraId="6318CED6" w14:textId="77777777">
        <w:trPr>
          <w:trHeight w:val="380"/>
        </w:trPr>
        <w:tc>
          <w:tcPr>
            <w:tcW w:w="680" w:type="dxa"/>
            <w:tcBorders>
              <w:top w:val="nil"/>
              <w:left w:val="nil"/>
              <w:bottom w:val="nil"/>
              <w:right w:val="nil"/>
            </w:tcBorders>
            <w:tcMar>
              <w:top w:w="128" w:type="dxa"/>
              <w:left w:w="43" w:type="dxa"/>
              <w:bottom w:w="43" w:type="dxa"/>
              <w:right w:w="43" w:type="dxa"/>
            </w:tcMar>
          </w:tcPr>
          <w:p w14:paraId="6F741B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419030"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2455B20"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9C5C4B9" w14:textId="77777777" w:rsidR="00EE2529" w:rsidRPr="00C81B84" w:rsidRDefault="00AD5E1E" w:rsidP="00C81B84">
            <w:r w:rsidRPr="00C81B84">
              <w:t>4 211 000</w:t>
            </w:r>
          </w:p>
        </w:tc>
      </w:tr>
      <w:tr w:rsidR="00EE2529" w:rsidRPr="00C81B84" w14:paraId="0D2C3963" w14:textId="77777777">
        <w:trPr>
          <w:trHeight w:val="380"/>
        </w:trPr>
        <w:tc>
          <w:tcPr>
            <w:tcW w:w="680" w:type="dxa"/>
            <w:tcBorders>
              <w:top w:val="nil"/>
              <w:left w:val="nil"/>
              <w:bottom w:val="nil"/>
              <w:right w:val="nil"/>
            </w:tcBorders>
            <w:tcMar>
              <w:top w:w="128" w:type="dxa"/>
              <w:left w:w="43" w:type="dxa"/>
              <w:bottom w:w="43" w:type="dxa"/>
              <w:right w:w="43" w:type="dxa"/>
            </w:tcMar>
          </w:tcPr>
          <w:p w14:paraId="49C3DB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CBB5E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0F13ED" w14:textId="77777777" w:rsidR="00EE2529" w:rsidRPr="00C81B84" w:rsidRDefault="00AD5E1E" w:rsidP="00C81B84">
            <w:r w:rsidRPr="00C81B84">
              <w:t>fra kr 56 700 000 til kr 60 911 000</w:t>
            </w:r>
          </w:p>
        </w:tc>
        <w:tc>
          <w:tcPr>
            <w:tcW w:w="1400" w:type="dxa"/>
            <w:tcBorders>
              <w:top w:val="nil"/>
              <w:left w:val="nil"/>
              <w:bottom w:val="nil"/>
              <w:right w:val="nil"/>
            </w:tcBorders>
            <w:tcMar>
              <w:top w:w="128" w:type="dxa"/>
              <w:left w:w="43" w:type="dxa"/>
              <w:bottom w:w="43" w:type="dxa"/>
              <w:right w:w="43" w:type="dxa"/>
            </w:tcMar>
            <w:vAlign w:val="bottom"/>
          </w:tcPr>
          <w:p w14:paraId="387C21DF" w14:textId="77777777" w:rsidR="00EE2529" w:rsidRPr="00C81B84" w:rsidRDefault="00EE2529" w:rsidP="00C81B84"/>
        </w:tc>
      </w:tr>
      <w:tr w:rsidR="00EE2529" w:rsidRPr="00C81B84" w14:paraId="36B97B66" w14:textId="77777777">
        <w:trPr>
          <w:trHeight w:val="380"/>
        </w:trPr>
        <w:tc>
          <w:tcPr>
            <w:tcW w:w="680" w:type="dxa"/>
            <w:tcBorders>
              <w:top w:val="nil"/>
              <w:left w:val="nil"/>
              <w:bottom w:val="nil"/>
              <w:right w:val="nil"/>
            </w:tcBorders>
            <w:tcMar>
              <w:top w:w="128" w:type="dxa"/>
              <w:left w:w="43" w:type="dxa"/>
              <w:bottom w:w="43" w:type="dxa"/>
              <w:right w:w="43" w:type="dxa"/>
            </w:tcMar>
          </w:tcPr>
          <w:p w14:paraId="74A248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C37565"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357B6DF2"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B35B6FA" w14:textId="77777777" w:rsidR="00EE2529" w:rsidRPr="00C81B84" w:rsidRDefault="00AD5E1E" w:rsidP="00C81B84">
            <w:r w:rsidRPr="00C81B84">
              <w:t>58 841 000</w:t>
            </w:r>
          </w:p>
        </w:tc>
      </w:tr>
      <w:tr w:rsidR="00EE2529" w:rsidRPr="00C81B84" w14:paraId="6811F18E" w14:textId="77777777">
        <w:trPr>
          <w:trHeight w:val="380"/>
        </w:trPr>
        <w:tc>
          <w:tcPr>
            <w:tcW w:w="680" w:type="dxa"/>
            <w:tcBorders>
              <w:top w:val="nil"/>
              <w:left w:val="nil"/>
              <w:bottom w:val="nil"/>
              <w:right w:val="nil"/>
            </w:tcBorders>
            <w:tcMar>
              <w:top w:w="128" w:type="dxa"/>
              <w:left w:w="43" w:type="dxa"/>
              <w:bottom w:w="43" w:type="dxa"/>
              <w:right w:w="43" w:type="dxa"/>
            </w:tcMar>
          </w:tcPr>
          <w:p w14:paraId="04BFC5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F885F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38AF60" w14:textId="77777777" w:rsidR="00EE2529" w:rsidRPr="00C81B84" w:rsidRDefault="00AD5E1E" w:rsidP="00C81B84">
            <w:r w:rsidRPr="00C81B84">
              <w:t>fra kr 173 850 000 til kr 115 009 000</w:t>
            </w:r>
          </w:p>
        </w:tc>
        <w:tc>
          <w:tcPr>
            <w:tcW w:w="1400" w:type="dxa"/>
            <w:tcBorders>
              <w:top w:val="nil"/>
              <w:left w:val="nil"/>
              <w:bottom w:val="nil"/>
              <w:right w:val="nil"/>
            </w:tcBorders>
            <w:tcMar>
              <w:top w:w="128" w:type="dxa"/>
              <w:left w:w="43" w:type="dxa"/>
              <w:bottom w:w="43" w:type="dxa"/>
              <w:right w:w="43" w:type="dxa"/>
            </w:tcMar>
            <w:vAlign w:val="bottom"/>
          </w:tcPr>
          <w:p w14:paraId="51ACAA66" w14:textId="77777777" w:rsidR="00EE2529" w:rsidRPr="00C81B84" w:rsidRDefault="00EE2529" w:rsidP="00C81B84"/>
        </w:tc>
      </w:tr>
      <w:tr w:rsidR="00EE2529" w:rsidRPr="00C81B84" w14:paraId="5E2D3432" w14:textId="77777777">
        <w:trPr>
          <w:trHeight w:val="380"/>
        </w:trPr>
        <w:tc>
          <w:tcPr>
            <w:tcW w:w="680" w:type="dxa"/>
            <w:tcBorders>
              <w:top w:val="nil"/>
              <w:left w:val="nil"/>
              <w:bottom w:val="nil"/>
              <w:right w:val="nil"/>
            </w:tcBorders>
            <w:tcMar>
              <w:top w:w="128" w:type="dxa"/>
              <w:left w:w="43" w:type="dxa"/>
              <w:bottom w:w="43" w:type="dxa"/>
              <w:right w:w="43" w:type="dxa"/>
            </w:tcMar>
          </w:tcPr>
          <w:p w14:paraId="136CC103" w14:textId="77777777" w:rsidR="00EE2529" w:rsidRPr="00C81B84" w:rsidRDefault="00AD5E1E" w:rsidP="00C81B84">
            <w:r w:rsidRPr="00C81B84">
              <w:t>905</w:t>
            </w:r>
          </w:p>
        </w:tc>
        <w:tc>
          <w:tcPr>
            <w:tcW w:w="680" w:type="dxa"/>
            <w:tcBorders>
              <w:top w:val="nil"/>
              <w:left w:val="nil"/>
              <w:bottom w:val="nil"/>
              <w:right w:val="nil"/>
            </w:tcBorders>
            <w:tcMar>
              <w:top w:w="128" w:type="dxa"/>
              <w:left w:w="43" w:type="dxa"/>
              <w:bottom w:w="43" w:type="dxa"/>
              <w:right w:w="43" w:type="dxa"/>
            </w:tcMar>
          </w:tcPr>
          <w:p w14:paraId="4E353D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798E57" w14:textId="77777777" w:rsidR="00EE2529" w:rsidRPr="00C81B84" w:rsidRDefault="00AD5E1E" w:rsidP="00C81B84">
            <w:r w:rsidRPr="00C81B84">
              <w:t>Norges geologiske undersøkelse:</w:t>
            </w:r>
          </w:p>
        </w:tc>
        <w:tc>
          <w:tcPr>
            <w:tcW w:w="1400" w:type="dxa"/>
            <w:tcBorders>
              <w:top w:val="nil"/>
              <w:left w:val="nil"/>
              <w:bottom w:val="nil"/>
              <w:right w:val="nil"/>
            </w:tcBorders>
            <w:tcMar>
              <w:top w:w="128" w:type="dxa"/>
              <w:left w:w="43" w:type="dxa"/>
              <w:bottom w:w="43" w:type="dxa"/>
              <w:right w:w="43" w:type="dxa"/>
            </w:tcMar>
            <w:vAlign w:val="bottom"/>
          </w:tcPr>
          <w:p w14:paraId="31567E04" w14:textId="77777777" w:rsidR="00EE2529" w:rsidRPr="00C81B84" w:rsidRDefault="00EE2529" w:rsidP="00C81B84"/>
        </w:tc>
      </w:tr>
      <w:tr w:rsidR="00EE2529" w:rsidRPr="00C81B84" w14:paraId="041D4DCE" w14:textId="77777777">
        <w:trPr>
          <w:trHeight w:val="380"/>
        </w:trPr>
        <w:tc>
          <w:tcPr>
            <w:tcW w:w="680" w:type="dxa"/>
            <w:tcBorders>
              <w:top w:val="nil"/>
              <w:left w:val="nil"/>
              <w:bottom w:val="nil"/>
              <w:right w:val="nil"/>
            </w:tcBorders>
            <w:tcMar>
              <w:top w:w="128" w:type="dxa"/>
              <w:left w:w="43" w:type="dxa"/>
              <w:bottom w:w="43" w:type="dxa"/>
              <w:right w:w="43" w:type="dxa"/>
            </w:tcMar>
          </w:tcPr>
          <w:p w14:paraId="07384C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E3C73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E5DA44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9740CD6" w14:textId="77777777" w:rsidR="00EE2529" w:rsidRPr="00C81B84" w:rsidRDefault="00AD5E1E" w:rsidP="00C81B84">
            <w:r w:rsidRPr="00C81B84">
              <w:t>11 958 000</w:t>
            </w:r>
          </w:p>
        </w:tc>
      </w:tr>
      <w:tr w:rsidR="00EE2529" w:rsidRPr="00C81B84" w14:paraId="2276572F" w14:textId="77777777">
        <w:trPr>
          <w:trHeight w:val="380"/>
        </w:trPr>
        <w:tc>
          <w:tcPr>
            <w:tcW w:w="680" w:type="dxa"/>
            <w:tcBorders>
              <w:top w:val="nil"/>
              <w:left w:val="nil"/>
              <w:bottom w:val="nil"/>
              <w:right w:val="nil"/>
            </w:tcBorders>
            <w:tcMar>
              <w:top w:w="128" w:type="dxa"/>
              <w:left w:w="43" w:type="dxa"/>
              <w:bottom w:w="43" w:type="dxa"/>
              <w:right w:w="43" w:type="dxa"/>
            </w:tcMar>
          </w:tcPr>
          <w:p w14:paraId="733E86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AA16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390A57" w14:textId="77777777" w:rsidR="00EE2529" w:rsidRPr="00C81B84" w:rsidRDefault="00AD5E1E" w:rsidP="00C81B84">
            <w:r w:rsidRPr="00C81B84">
              <w:t>fra kr 202 500 000 til kr 214 458 000</w:t>
            </w:r>
          </w:p>
        </w:tc>
        <w:tc>
          <w:tcPr>
            <w:tcW w:w="1400" w:type="dxa"/>
            <w:tcBorders>
              <w:top w:val="nil"/>
              <w:left w:val="nil"/>
              <w:bottom w:val="nil"/>
              <w:right w:val="nil"/>
            </w:tcBorders>
            <w:tcMar>
              <w:top w:w="128" w:type="dxa"/>
              <w:left w:w="43" w:type="dxa"/>
              <w:bottom w:w="43" w:type="dxa"/>
              <w:right w:w="43" w:type="dxa"/>
            </w:tcMar>
            <w:vAlign w:val="bottom"/>
          </w:tcPr>
          <w:p w14:paraId="1F4E85F9" w14:textId="77777777" w:rsidR="00EE2529" w:rsidRPr="00C81B84" w:rsidRDefault="00EE2529" w:rsidP="00C81B84"/>
        </w:tc>
      </w:tr>
      <w:tr w:rsidR="00EE2529" w:rsidRPr="00C81B84" w14:paraId="10B5F176" w14:textId="77777777">
        <w:trPr>
          <w:trHeight w:val="380"/>
        </w:trPr>
        <w:tc>
          <w:tcPr>
            <w:tcW w:w="680" w:type="dxa"/>
            <w:tcBorders>
              <w:top w:val="nil"/>
              <w:left w:val="nil"/>
              <w:bottom w:val="nil"/>
              <w:right w:val="nil"/>
            </w:tcBorders>
            <w:tcMar>
              <w:top w:w="128" w:type="dxa"/>
              <w:left w:w="43" w:type="dxa"/>
              <w:bottom w:w="43" w:type="dxa"/>
              <w:right w:w="43" w:type="dxa"/>
            </w:tcMar>
          </w:tcPr>
          <w:p w14:paraId="30FB62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03183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CC6025B"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3550BE4" w14:textId="77777777" w:rsidR="00EE2529" w:rsidRPr="00C81B84" w:rsidRDefault="00AD5E1E" w:rsidP="00C81B84">
            <w:r w:rsidRPr="00C81B84">
              <w:t>1 571 000</w:t>
            </w:r>
          </w:p>
        </w:tc>
      </w:tr>
      <w:tr w:rsidR="00EE2529" w:rsidRPr="00C81B84" w14:paraId="30B76C0D" w14:textId="77777777">
        <w:trPr>
          <w:trHeight w:val="380"/>
        </w:trPr>
        <w:tc>
          <w:tcPr>
            <w:tcW w:w="680" w:type="dxa"/>
            <w:tcBorders>
              <w:top w:val="nil"/>
              <w:left w:val="nil"/>
              <w:bottom w:val="nil"/>
              <w:right w:val="nil"/>
            </w:tcBorders>
            <w:tcMar>
              <w:top w:w="128" w:type="dxa"/>
              <w:left w:w="43" w:type="dxa"/>
              <w:bottom w:w="43" w:type="dxa"/>
              <w:right w:w="43" w:type="dxa"/>
            </w:tcMar>
          </w:tcPr>
          <w:p w14:paraId="2EFD083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3129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19C4AB" w14:textId="77777777" w:rsidR="00EE2529" w:rsidRPr="00C81B84" w:rsidRDefault="00AD5E1E" w:rsidP="00C81B84">
            <w:r w:rsidRPr="00C81B84">
              <w:t>fra kr 73 540 000 til kr 75 111 000</w:t>
            </w:r>
          </w:p>
        </w:tc>
        <w:tc>
          <w:tcPr>
            <w:tcW w:w="1400" w:type="dxa"/>
            <w:tcBorders>
              <w:top w:val="nil"/>
              <w:left w:val="nil"/>
              <w:bottom w:val="nil"/>
              <w:right w:val="nil"/>
            </w:tcBorders>
            <w:tcMar>
              <w:top w:w="128" w:type="dxa"/>
              <w:left w:w="43" w:type="dxa"/>
              <w:bottom w:w="43" w:type="dxa"/>
              <w:right w:w="43" w:type="dxa"/>
            </w:tcMar>
            <w:vAlign w:val="bottom"/>
          </w:tcPr>
          <w:p w14:paraId="089AABA4" w14:textId="77777777" w:rsidR="00EE2529" w:rsidRPr="00C81B84" w:rsidRDefault="00EE2529" w:rsidP="00C81B84"/>
        </w:tc>
      </w:tr>
      <w:tr w:rsidR="00EE2529" w:rsidRPr="00C81B84" w14:paraId="3190A07B" w14:textId="77777777">
        <w:trPr>
          <w:trHeight w:val="380"/>
        </w:trPr>
        <w:tc>
          <w:tcPr>
            <w:tcW w:w="680" w:type="dxa"/>
            <w:tcBorders>
              <w:top w:val="nil"/>
              <w:left w:val="nil"/>
              <w:bottom w:val="nil"/>
              <w:right w:val="nil"/>
            </w:tcBorders>
            <w:tcMar>
              <w:top w:w="128" w:type="dxa"/>
              <w:left w:w="43" w:type="dxa"/>
              <w:bottom w:w="43" w:type="dxa"/>
              <w:right w:w="43" w:type="dxa"/>
            </w:tcMar>
          </w:tcPr>
          <w:p w14:paraId="07B8EE6A" w14:textId="77777777" w:rsidR="00EE2529" w:rsidRPr="00C81B84" w:rsidRDefault="00AD5E1E" w:rsidP="00C81B84">
            <w:r w:rsidRPr="00C81B84">
              <w:t>906</w:t>
            </w:r>
          </w:p>
        </w:tc>
        <w:tc>
          <w:tcPr>
            <w:tcW w:w="680" w:type="dxa"/>
            <w:tcBorders>
              <w:top w:val="nil"/>
              <w:left w:val="nil"/>
              <w:bottom w:val="nil"/>
              <w:right w:val="nil"/>
            </w:tcBorders>
            <w:tcMar>
              <w:top w:w="128" w:type="dxa"/>
              <w:left w:w="43" w:type="dxa"/>
              <w:bottom w:w="43" w:type="dxa"/>
              <w:right w:w="43" w:type="dxa"/>
            </w:tcMar>
          </w:tcPr>
          <w:p w14:paraId="5C9F1B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E03A18" w14:textId="77777777" w:rsidR="00EE2529" w:rsidRPr="00C81B84" w:rsidRDefault="00AD5E1E" w:rsidP="00C81B84">
            <w:r w:rsidRPr="00C81B84">
              <w:t>Direktoratet for mineralforvaltning med Bergmesteren for Svalbard:</w:t>
            </w:r>
          </w:p>
        </w:tc>
        <w:tc>
          <w:tcPr>
            <w:tcW w:w="1400" w:type="dxa"/>
            <w:tcBorders>
              <w:top w:val="nil"/>
              <w:left w:val="nil"/>
              <w:bottom w:val="nil"/>
              <w:right w:val="nil"/>
            </w:tcBorders>
            <w:tcMar>
              <w:top w:w="128" w:type="dxa"/>
              <w:left w:w="43" w:type="dxa"/>
              <w:bottom w:w="43" w:type="dxa"/>
              <w:right w:w="43" w:type="dxa"/>
            </w:tcMar>
            <w:vAlign w:val="bottom"/>
          </w:tcPr>
          <w:p w14:paraId="5B218FA5" w14:textId="77777777" w:rsidR="00EE2529" w:rsidRPr="00C81B84" w:rsidRDefault="00EE2529" w:rsidP="00C81B84"/>
        </w:tc>
      </w:tr>
      <w:tr w:rsidR="00EE2529" w:rsidRPr="00C81B84" w14:paraId="48174112" w14:textId="77777777">
        <w:trPr>
          <w:trHeight w:val="380"/>
        </w:trPr>
        <w:tc>
          <w:tcPr>
            <w:tcW w:w="680" w:type="dxa"/>
            <w:tcBorders>
              <w:top w:val="nil"/>
              <w:left w:val="nil"/>
              <w:bottom w:val="nil"/>
              <w:right w:val="nil"/>
            </w:tcBorders>
            <w:tcMar>
              <w:top w:w="128" w:type="dxa"/>
              <w:left w:w="43" w:type="dxa"/>
              <w:bottom w:w="43" w:type="dxa"/>
              <w:right w:w="43" w:type="dxa"/>
            </w:tcMar>
          </w:tcPr>
          <w:p w14:paraId="14696BF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5FE86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963930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C0D5F8C" w14:textId="77777777" w:rsidR="00EE2529" w:rsidRPr="00C81B84" w:rsidRDefault="00AD5E1E" w:rsidP="00C81B84">
            <w:r w:rsidRPr="00C81B84">
              <w:t>555 000</w:t>
            </w:r>
          </w:p>
        </w:tc>
      </w:tr>
      <w:tr w:rsidR="00EE2529" w:rsidRPr="00C81B84" w14:paraId="6566C2FA" w14:textId="77777777">
        <w:trPr>
          <w:trHeight w:val="380"/>
        </w:trPr>
        <w:tc>
          <w:tcPr>
            <w:tcW w:w="680" w:type="dxa"/>
            <w:tcBorders>
              <w:top w:val="nil"/>
              <w:left w:val="nil"/>
              <w:bottom w:val="nil"/>
              <w:right w:val="nil"/>
            </w:tcBorders>
            <w:tcMar>
              <w:top w:w="128" w:type="dxa"/>
              <w:left w:w="43" w:type="dxa"/>
              <w:bottom w:w="43" w:type="dxa"/>
              <w:right w:w="43" w:type="dxa"/>
            </w:tcMar>
          </w:tcPr>
          <w:p w14:paraId="3F2826C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63A47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A82CDC" w14:textId="77777777" w:rsidR="00EE2529" w:rsidRPr="00C81B84" w:rsidRDefault="00AD5E1E" w:rsidP="00C81B84">
            <w:r w:rsidRPr="00C81B84">
              <w:t>fra kr 61 850 000 til kr 62 405 000</w:t>
            </w:r>
          </w:p>
        </w:tc>
        <w:tc>
          <w:tcPr>
            <w:tcW w:w="1400" w:type="dxa"/>
            <w:tcBorders>
              <w:top w:val="nil"/>
              <w:left w:val="nil"/>
              <w:bottom w:val="nil"/>
              <w:right w:val="nil"/>
            </w:tcBorders>
            <w:tcMar>
              <w:top w:w="128" w:type="dxa"/>
              <w:left w:w="43" w:type="dxa"/>
              <w:bottom w:w="43" w:type="dxa"/>
              <w:right w:w="43" w:type="dxa"/>
            </w:tcMar>
            <w:vAlign w:val="bottom"/>
          </w:tcPr>
          <w:p w14:paraId="25CDDB67" w14:textId="77777777" w:rsidR="00EE2529" w:rsidRPr="00C81B84" w:rsidRDefault="00EE2529" w:rsidP="00C81B84"/>
        </w:tc>
      </w:tr>
      <w:tr w:rsidR="00EE2529" w:rsidRPr="00C81B84" w14:paraId="31CC68AE" w14:textId="77777777">
        <w:trPr>
          <w:trHeight w:val="380"/>
        </w:trPr>
        <w:tc>
          <w:tcPr>
            <w:tcW w:w="680" w:type="dxa"/>
            <w:tcBorders>
              <w:top w:val="nil"/>
              <w:left w:val="nil"/>
              <w:bottom w:val="nil"/>
              <w:right w:val="nil"/>
            </w:tcBorders>
            <w:tcMar>
              <w:top w:w="128" w:type="dxa"/>
              <w:left w:w="43" w:type="dxa"/>
              <w:bottom w:w="43" w:type="dxa"/>
              <w:right w:w="43" w:type="dxa"/>
            </w:tcMar>
          </w:tcPr>
          <w:p w14:paraId="3252D2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5D99BF"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57E00B4D" w14:textId="77777777" w:rsidR="00EE2529" w:rsidRPr="00C81B84" w:rsidRDefault="00AD5E1E" w:rsidP="00C81B84">
            <w:r w:rsidRPr="00C81B84">
              <w:t xml:space="preserve">Sikrings- og miljøtiltak,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91E7DC9" w14:textId="77777777" w:rsidR="00EE2529" w:rsidRPr="00C81B84" w:rsidRDefault="00AD5E1E" w:rsidP="00C81B84">
            <w:r w:rsidRPr="00C81B84">
              <w:t>381 000</w:t>
            </w:r>
          </w:p>
        </w:tc>
      </w:tr>
      <w:tr w:rsidR="00EE2529" w:rsidRPr="00C81B84" w14:paraId="2B51E62A" w14:textId="77777777">
        <w:trPr>
          <w:trHeight w:val="380"/>
        </w:trPr>
        <w:tc>
          <w:tcPr>
            <w:tcW w:w="680" w:type="dxa"/>
            <w:tcBorders>
              <w:top w:val="nil"/>
              <w:left w:val="nil"/>
              <w:bottom w:val="nil"/>
              <w:right w:val="nil"/>
            </w:tcBorders>
            <w:tcMar>
              <w:top w:w="128" w:type="dxa"/>
              <w:left w:w="43" w:type="dxa"/>
              <w:bottom w:w="43" w:type="dxa"/>
              <w:right w:w="43" w:type="dxa"/>
            </w:tcMar>
          </w:tcPr>
          <w:p w14:paraId="09D89A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B872A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13875A" w14:textId="77777777" w:rsidR="00EE2529" w:rsidRPr="00C81B84" w:rsidRDefault="00AD5E1E" w:rsidP="00C81B84">
            <w:r w:rsidRPr="00C81B84">
              <w:t>fra kr 11 100 000 til kr 11 481 000</w:t>
            </w:r>
          </w:p>
        </w:tc>
        <w:tc>
          <w:tcPr>
            <w:tcW w:w="1400" w:type="dxa"/>
            <w:tcBorders>
              <w:top w:val="nil"/>
              <w:left w:val="nil"/>
              <w:bottom w:val="nil"/>
              <w:right w:val="nil"/>
            </w:tcBorders>
            <w:tcMar>
              <w:top w:w="128" w:type="dxa"/>
              <w:left w:w="43" w:type="dxa"/>
              <w:bottom w:w="43" w:type="dxa"/>
              <w:right w:w="43" w:type="dxa"/>
            </w:tcMar>
            <w:vAlign w:val="bottom"/>
          </w:tcPr>
          <w:p w14:paraId="283C45E3" w14:textId="77777777" w:rsidR="00EE2529" w:rsidRPr="00C81B84" w:rsidRDefault="00EE2529" w:rsidP="00C81B84"/>
        </w:tc>
      </w:tr>
      <w:tr w:rsidR="00EE2529" w:rsidRPr="00C81B84" w14:paraId="06824F86" w14:textId="77777777">
        <w:trPr>
          <w:trHeight w:val="380"/>
        </w:trPr>
        <w:tc>
          <w:tcPr>
            <w:tcW w:w="680" w:type="dxa"/>
            <w:tcBorders>
              <w:top w:val="nil"/>
              <w:left w:val="nil"/>
              <w:bottom w:val="nil"/>
              <w:right w:val="nil"/>
            </w:tcBorders>
            <w:tcMar>
              <w:top w:w="128" w:type="dxa"/>
              <w:left w:w="43" w:type="dxa"/>
              <w:bottom w:w="43" w:type="dxa"/>
              <w:right w:w="43" w:type="dxa"/>
            </w:tcMar>
          </w:tcPr>
          <w:p w14:paraId="7FF7A4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799074" w14:textId="77777777" w:rsidR="00EE2529" w:rsidRPr="00C81B84" w:rsidRDefault="00AD5E1E" w:rsidP="00C81B84">
            <w:r w:rsidRPr="00C81B84">
              <w:t>31</w:t>
            </w:r>
          </w:p>
        </w:tc>
        <w:tc>
          <w:tcPr>
            <w:tcW w:w="6800" w:type="dxa"/>
            <w:tcBorders>
              <w:top w:val="nil"/>
              <w:left w:val="nil"/>
              <w:bottom w:val="nil"/>
              <w:right w:val="nil"/>
            </w:tcBorders>
            <w:tcMar>
              <w:top w:w="128" w:type="dxa"/>
              <w:left w:w="43" w:type="dxa"/>
              <w:bottom w:w="43" w:type="dxa"/>
              <w:right w:w="43" w:type="dxa"/>
            </w:tcMar>
          </w:tcPr>
          <w:p w14:paraId="04A79F77" w14:textId="77777777" w:rsidR="00EE2529" w:rsidRPr="00C81B84" w:rsidRDefault="00AD5E1E" w:rsidP="00C81B84">
            <w:r w:rsidRPr="00C81B84">
              <w:t xml:space="preserve">Miljøtiltak Løkken,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D9D4C3B" w14:textId="77777777" w:rsidR="00EE2529" w:rsidRPr="00C81B84" w:rsidRDefault="00AD5E1E" w:rsidP="00C81B84">
            <w:r w:rsidRPr="00C81B84">
              <w:t>211 000</w:t>
            </w:r>
          </w:p>
        </w:tc>
      </w:tr>
      <w:tr w:rsidR="00EE2529" w:rsidRPr="00C81B84" w14:paraId="5C4CBE00" w14:textId="77777777">
        <w:trPr>
          <w:trHeight w:val="380"/>
        </w:trPr>
        <w:tc>
          <w:tcPr>
            <w:tcW w:w="680" w:type="dxa"/>
            <w:tcBorders>
              <w:top w:val="nil"/>
              <w:left w:val="nil"/>
              <w:bottom w:val="nil"/>
              <w:right w:val="nil"/>
            </w:tcBorders>
            <w:tcMar>
              <w:top w:w="128" w:type="dxa"/>
              <w:left w:w="43" w:type="dxa"/>
              <w:bottom w:w="43" w:type="dxa"/>
              <w:right w:w="43" w:type="dxa"/>
            </w:tcMar>
          </w:tcPr>
          <w:p w14:paraId="503184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AA4F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BAD40D" w14:textId="77777777" w:rsidR="00EE2529" w:rsidRPr="00C81B84" w:rsidRDefault="00AD5E1E" w:rsidP="00C81B84">
            <w:r w:rsidRPr="00C81B84">
              <w:t>fra kr 6 100 000 til kr 6 311 000</w:t>
            </w:r>
          </w:p>
        </w:tc>
        <w:tc>
          <w:tcPr>
            <w:tcW w:w="1400" w:type="dxa"/>
            <w:tcBorders>
              <w:top w:val="nil"/>
              <w:left w:val="nil"/>
              <w:bottom w:val="nil"/>
              <w:right w:val="nil"/>
            </w:tcBorders>
            <w:tcMar>
              <w:top w:w="128" w:type="dxa"/>
              <w:left w:w="43" w:type="dxa"/>
              <w:bottom w:w="43" w:type="dxa"/>
              <w:right w:w="43" w:type="dxa"/>
            </w:tcMar>
            <w:vAlign w:val="bottom"/>
          </w:tcPr>
          <w:p w14:paraId="0065CBEC" w14:textId="77777777" w:rsidR="00EE2529" w:rsidRPr="00C81B84" w:rsidRDefault="00EE2529" w:rsidP="00C81B84"/>
        </w:tc>
      </w:tr>
      <w:tr w:rsidR="00EE2529" w:rsidRPr="00C81B84" w14:paraId="343F03AA" w14:textId="77777777">
        <w:trPr>
          <w:trHeight w:val="380"/>
        </w:trPr>
        <w:tc>
          <w:tcPr>
            <w:tcW w:w="680" w:type="dxa"/>
            <w:tcBorders>
              <w:top w:val="nil"/>
              <w:left w:val="nil"/>
              <w:bottom w:val="nil"/>
              <w:right w:val="nil"/>
            </w:tcBorders>
            <w:tcMar>
              <w:top w:w="128" w:type="dxa"/>
              <w:left w:w="43" w:type="dxa"/>
              <w:bottom w:w="43" w:type="dxa"/>
              <w:right w:w="43" w:type="dxa"/>
            </w:tcMar>
          </w:tcPr>
          <w:p w14:paraId="0721F8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4F703A" w14:textId="77777777" w:rsidR="00EE2529" w:rsidRPr="00C81B84" w:rsidRDefault="00AD5E1E" w:rsidP="00C81B84">
            <w:r w:rsidRPr="00C81B84">
              <w:t>32</w:t>
            </w:r>
          </w:p>
        </w:tc>
        <w:tc>
          <w:tcPr>
            <w:tcW w:w="6800" w:type="dxa"/>
            <w:tcBorders>
              <w:top w:val="nil"/>
              <w:left w:val="nil"/>
              <w:bottom w:val="nil"/>
              <w:right w:val="nil"/>
            </w:tcBorders>
            <w:tcMar>
              <w:top w:w="128" w:type="dxa"/>
              <w:left w:w="43" w:type="dxa"/>
              <w:bottom w:w="43" w:type="dxa"/>
              <w:right w:w="43" w:type="dxa"/>
            </w:tcMar>
          </w:tcPr>
          <w:p w14:paraId="2B91428E" w14:textId="77777777" w:rsidR="00EE2529" w:rsidRPr="00C81B84" w:rsidRDefault="00AD5E1E" w:rsidP="00C81B84">
            <w:r w:rsidRPr="00C81B84">
              <w:t xml:space="preserve">Miljøtiltak Folldal,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EB3011F" w14:textId="77777777" w:rsidR="00EE2529" w:rsidRPr="00C81B84" w:rsidRDefault="00AD5E1E" w:rsidP="00C81B84">
            <w:r w:rsidRPr="00C81B84">
              <w:t>549 000</w:t>
            </w:r>
          </w:p>
        </w:tc>
      </w:tr>
      <w:tr w:rsidR="00EE2529" w:rsidRPr="00C81B84" w14:paraId="4EF75AB2" w14:textId="77777777">
        <w:trPr>
          <w:trHeight w:val="380"/>
        </w:trPr>
        <w:tc>
          <w:tcPr>
            <w:tcW w:w="680" w:type="dxa"/>
            <w:tcBorders>
              <w:top w:val="nil"/>
              <w:left w:val="nil"/>
              <w:bottom w:val="nil"/>
              <w:right w:val="nil"/>
            </w:tcBorders>
            <w:tcMar>
              <w:top w:w="128" w:type="dxa"/>
              <w:left w:w="43" w:type="dxa"/>
              <w:bottom w:w="43" w:type="dxa"/>
              <w:right w:w="43" w:type="dxa"/>
            </w:tcMar>
          </w:tcPr>
          <w:p w14:paraId="707C5E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51D56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75AD35" w14:textId="77777777" w:rsidR="00EE2529" w:rsidRPr="00C81B84" w:rsidRDefault="00AD5E1E" w:rsidP="00C81B84">
            <w:r w:rsidRPr="00C81B84">
              <w:t>fra kr 16 000 000 til kr 16 549 000</w:t>
            </w:r>
          </w:p>
        </w:tc>
        <w:tc>
          <w:tcPr>
            <w:tcW w:w="1400" w:type="dxa"/>
            <w:tcBorders>
              <w:top w:val="nil"/>
              <w:left w:val="nil"/>
              <w:bottom w:val="nil"/>
              <w:right w:val="nil"/>
            </w:tcBorders>
            <w:tcMar>
              <w:top w:w="128" w:type="dxa"/>
              <w:left w:w="43" w:type="dxa"/>
              <w:bottom w:w="43" w:type="dxa"/>
              <w:right w:w="43" w:type="dxa"/>
            </w:tcMar>
            <w:vAlign w:val="bottom"/>
          </w:tcPr>
          <w:p w14:paraId="4182B8C6" w14:textId="77777777" w:rsidR="00EE2529" w:rsidRPr="00C81B84" w:rsidRDefault="00EE2529" w:rsidP="00C81B84"/>
        </w:tc>
      </w:tr>
      <w:tr w:rsidR="00EE2529" w:rsidRPr="00C81B84" w14:paraId="4D323184" w14:textId="77777777">
        <w:trPr>
          <w:trHeight w:val="380"/>
        </w:trPr>
        <w:tc>
          <w:tcPr>
            <w:tcW w:w="680" w:type="dxa"/>
            <w:tcBorders>
              <w:top w:val="nil"/>
              <w:left w:val="nil"/>
              <w:bottom w:val="nil"/>
              <w:right w:val="nil"/>
            </w:tcBorders>
            <w:tcMar>
              <w:top w:w="128" w:type="dxa"/>
              <w:left w:w="43" w:type="dxa"/>
              <w:bottom w:w="43" w:type="dxa"/>
              <w:right w:w="43" w:type="dxa"/>
            </w:tcMar>
          </w:tcPr>
          <w:p w14:paraId="025F458B" w14:textId="77777777" w:rsidR="00EE2529" w:rsidRPr="00C81B84" w:rsidRDefault="00AD5E1E" w:rsidP="00C81B84">
            <w:r w:rsidRPr="00C81B84">
              <w:t>907</w:t>
            </w:r>
          </w:p>
        </w:tc>
        <w:tc>
          <w:tcPr>
            <w:tcW w:w="680" w:type="dxa"/>
            <w:tcBorders>
              <w:top w:val="nil"/>
              <w:left w:val="nil"/>
              <w:bottom w:val="nil"/>
              <w:right w:val="nil"/>
            </w:tcBorders>
            <w:tcMar>
              <w:top w:w="128" w:type="dxa"/>
              <w:left w:w="43" w:type="dxa"/>
              <w:bottom w:w="43" w:type="dxa"/>
              <w:right w:w="43" w:type="dxa"/>
            </w:tcMar>
          </w:tcPr>
          <w:p w14:paraId="1BFBA8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6A2024" w14:textId="77777777" w:rsidR="00EE2529" w:rsidRPr="00C81B84" w:rsidRDefault="00AD5E1E" w:rsidP="00C81B84">
            <w:r w:rsidRPr="00C81B84">
              <w:t>Norsk nukleær dekommisjonering:</w:t>
            </w:r>
          </w:p>
        </w:tc>
        <w:tc>
          <w:tcPr>
            <w:tcW w:w="1400" w:type="dxa"/>
            <w:tcBorders>
              <w:top w:val="nil"/>
              <w:left w:val="nil"/>
              <w:bottom w:val="nil"/>
              <w:right w:val="nil"/>
            </w:tcBorders>
            <w:tcMar>
              <w:top w:w="128" w:type="dxa"/>
              <w:left w:w="43" w:type="dxa"/>
              <w:bottom w:w="43" w:type="dxa"/>
              <w:right w:w="43" w:type="dxa"/>
            </w:tcMar>
            <w:vAlign w:val="bottom"/>
          </w:tcPr>
          <w:p w14:paraId="225FB868" w14:textId="77777777" w:rsidR="00EE2529" w:rsidRPr="00C81B84" w:rsidRDefault="00EE2529" w:rsidP="00C81B84"/>
        </w:tc>
      </w:tr>
      <w:tr w:rsidR="00EE2529" w:rsidRPr="00C81B84" w14:paraId="60BBEDCD" w14:textId="77777777">
        <w:trPr>
          <w:trHeight w:val="380"/>
        </w:trPr>
        <w:tc>
          <w:tcPr>
            <w:tcW w:w="680" w:type="dxa"/>
            <w:tcBorders>
              <w:top w:val="nil"/>
              <w:left w:val="nil"/>
              <w:bottom w:val="nil"/>
              <w:right w:val="nil"/>
            </w:tcBorders>
            <w:tcMar>
              <w:top w:w="128" w:type="dxa"/>
              <w:left w:w="43" w:type="dxa"/>
              <w:bottom w:w="43" w:type="dxa"/>
              <w:right w:w="43" w:type="dxa"/>
            </w:tcMar>
          </w:tcPr>
          <w:p w14:paraId="19A276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AC25F9"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F396DE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93992A7" w14:textId="77777777" w:rsidR="00EE2529" w:rsidRPr="00C81B84" w:rsidRDefault="00AD5E1E" w:rsidP="00C81B84">
            <w:r w:rsidRPr="00C81B84">
              <w:t>1 706 000</w:t>
            </w:r>
          </w:p>
        </w:tc>
      </w:tr>
      <w:tr w:rsidR="00EE2529" w:rsidRPr="00C81B84" w14:paraId="437B0751" w14:textId="77777777">
        <w:trPr>
          <w:trHeight w:val="380"/>
        </w:trPr>
        <w:tc>
          <w:tcPr>
            <w:tcW w:w="680" w:type="dxa"/>
            <w:tcBorders>
              <w:top w:val="nil"/>
              <w:left w:val="nil"/>
              <w:bottom w:val="nil"/>
              <w:right w:val="nil"/>
            </w:tcBorders>
            <w:tcMar>
              <w:top w:w="128" w:type="dxa"/>
              <w:left w:w="43" w:type="dxa"/>
              <w:bottom w:w="43" w:type="dxa"/>
              <w:right w:w="43" w:type="dxa"/>
            </w:tcMar>
          </w:tcPr>
          <w:p w14:paraId="249EC9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99DA2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52290F" w14:textId="77777777" w:rsidR="00EE2529" w:rsidRPr="00C81B84" w:rsidRDefault="00AD5E1E" w:rsidP="00C81B84">
            <w:r w:rsidRPr="00C81B84">
              <w:t>fra kr 117 050 000 til kr 118 756 000</w:t>
            </w:r>
          </w:p>
        </w:tc>
        <w:tc>
          <w:tcPr>
            <w:tcW w:w="1400" w:type="dxa"/>
            <w:tcBorders>
              <w:top w:val="nil"/>
              <w:left w:val="nil"/>
              <w:bottom w:val="nil"/>
              <w:right w:val="nil"/>
            </w:tcBorders>
            <w:tcMar>
              <w:top w:w="128" w:type="dxa"/>
              <w:left w:w="43" w:type="dxa"/>
              <w:bottom w:w="43" w:type="dxa"/>
              <w:right w:w="43" w:type="dxa"/>
            </w:tcMar>
            <w:vAlign w:val="bottom"/>
          </w:tcPr>
          <w:p w14:paraId="19FE1512" w14:textId="77777777" w:rsidR="00EE2529" w:rsidRPr="00C81B84" w:rsidRDefault="00EE2529" w:rsidP="00C81B84"/>
        </w:tc>
      </w:tr>
      <w:tr w:rsidR="00EE2529" w:rsidRPr="00C81B84" w14:paraId="19B96F56" w14:textId="77777777">
        <w:trPr>
          <w:trHeight w:val="380"/>
        </w:trPr>
        <w:tc>
          <w:tcPr>
            <w:tcW w:w="680" w:type="dxa"/>
            <w:tcBorders>
              <w:top w:val="nil"/>
              <w:left w:val="nil"/>
              <w:bottom w:val="nil"/>
              <w:right w:val="nil"/>
            </w:tcBorders>
            <w:tcMar>
              <w:top w:w="128" w:type="dxa"/>
              <w:left w:w="43" w:type="dxa"/>
              <w:bottom w:w="43" w:type="dxa"/>
              <w:right w:w="43" w:type="dxa"/>
            </w:tcMar>
          </w:tcPr>
          <w:p w14:paraId="61D475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B0AA9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A8CBF7D" w14:textId="77777777" w:rsidR="00EE2529" w:rsidRPr="00C81B84" w:rsidRDefault="00AD5E1E" w:rsidP="00C81B84">
            <w:r w:rsidRPr="00C81B84">
              <w:t xml:space="preserve">Spesielle driftsutgifter,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49B0271" w14:textId="77777777" w:rsidR="00EE2529" w:rsidRPr="00C81B84" w:rsidRDefault="00AD5E1E" w:rsidP="00C81B84">
            <w:r w:rsidRPr="00C81B84">
              <w:t>49 963 000</w:t>
            </w:r>
          </w:p>
        </w:tc>
      </w:tr>
      <w:tr w:rsidR="00EE2529" w:rsidRPr="00C81B84" w14:paraId="74EF5BA6" w14:textId="77777777">
        <w:trPr>
          <w:trHeight w:val="380"/>
        </w:trPr>
        <w:tc>
          <w:tcPr>
            <w:tcW w:w="680" w:type="dxa"/>
            <w:tcBorders>
              <w:top w:val="nil"/>
              <w:left w:val="nil"/>
              <w:bottom w:val="nil"/>
              <w:right w:val="nil"/>
            </w:tcBorders>
            <w:tcMar>
              <w:top w:w="128" w:type="dxa"/>
              <w:left w:w="43" w:type="dxa"/>
              <w:bottom w:w="43" w:type="dxa"/>
              <w:right w:w="43" w:type="dxa"/>
            </w:tcMar>
          </w:tcPr>
          <w:p w14:paraId="79F0F8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70B0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2D2521" w14:textId="77777777" w:rsidR="00EE2529" w:rsidRPr="00C81B84" w:rsidRDefault="00AD5E1E" w:rsidP="00C81B84">
            <w:r w:rsidRPr="00C81B84">
              <w:t>fra kr 395 000 000 til kr 345 037 000</w:t>
            </w:r>
          </w:p>
        </w:tc>
        <w:tc>
          <w:tcPr>
            <w:tcW w:w="1400" w:type="dxa"/>
            <w:tcBorders>
              <w:top w:val="nil"/>
              <w:left w:val="nil"/>
              <w:bottom w:val="nil"/>
              <w:right w:val="nil"/>
            </w:tcBorders>
            <w:tcMar>
              <w:top w:w="128" w:type="dxa"/>
              <w:left w:w="43" w:type="dxa"/>
              <w:bottom w:w="43" w:type="dxa"/>
              <w:right w:w="43" w:type="dxa"/>
            </w:tcMar>
            <w:vAlign w:val="bottom"/>
          </w:tcPr>
          <w:p w14:paraId="30F65388" w14:textId="77777777" w:rsidR="00EE2529" w:rsidRPr="00C81B84" w:rsidRDefault="00EE2529" w:rsidP="00C81B84"/>
        </w:tc>
      </w:tr>
      <w:tr w:rsidR="00EE2529" w:rsidRPr="00C81B84" w14:paraId="5463D995" w14:textId="77777777">
        <w:trPr>
          <w:trHeight w:val="380"/>
        </w:trPr>
        <w:tc>
          <w:tcPr>
            <w:tcW w:w="680" w:type="dxa"/>
            <w:tcBorders>
              <w:top w:val="nil"/>
              <w:left w:val="nil"/>
              <w:bottom w:val="nil"/>
              <w:right w:val="nil"/>
            </w:tcBorders>
            <w:tcMar>
              <w:top w:w="128" w:type="dxa"/>
              <w:left w:w="43" w:type="dxa"/>
              <w:bottom w:w="43" w:type="dxa"/>
              <w:right w:w="43" w:type="dxa"/>
            </w:tcMar>
          </w:tcPr>
          <w:p w14:paraId="1D9BE7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1DCD1D"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6F528CBA" w14:textId="77777777" w:rsidR="00EE2529" w:rsidRPr="00C81B84" w:rsidRDefault="00AD5E1E" w:rsidP="00C81B84">
            <w:r w:rsidRPr="00C81B84">
              <w:t xml:space="preserve">Opprydding </w:t>
            </w:r>
            <w:proofErr w:type="spellStart"/>
            <w:r w:rsidRPr="00C81B84">
              <w:t>Søve</w:t>
            </w:r>
            <w:proofErr w:type="spellEnd"/>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CEDA871" w14:textId="77777777" w:rsidR="00EE2529" w:rsidRPr="00C81B84" w:rsidRDefault="00AD5E1E" w:rsidP="00C81B84">
            <w:r w:rsidRPr="00C81B84">
              <w:t>30 076 000</w:t>
            </w:r>
          </w:p>
        </w:tc>
      </w:tr>
      <w:tr w:rsidR="00EE2529" w:rsidRPr="00C81B84" w14:paraId="787A193A" w14:textId="77777777">
        <w:trPr>
          <w:trHeight w:val="380"/>
        </w:trPr>
        <w:tc>
          <w:tcPr>
            <w:tcW w:w="680" w:type="dxa"/>
            <w:tcBorders>
              <w:top w:val="nil"/>
              <w:left w:val="nil"/>
              <w:bottom w:val="nil"/>
              <w:right w:val="nil"/>
            </w:tcBorders>
            <w:tcMar>
              <w:top w:w="128" w:type="dxa"/>
              <w:left w:w="43" w:type="dxa"/>
              <w:bottom w:w="43" w:type="dxa"/>
              <w:right w:w="43" w:type="dxa"/>
            </w:tcMar>
          </w:tcPr>
          <w:p w14:paraId="159EFD8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6FDF3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D2C793" w14:textId="77777777" w:rsidR="00EE2529" w:rsidRPr="00C81B84" w:rsidRDefault="00AD5E1E" w:rsidP="00C81B84">
            <w:r w:rsidRPr="00C81B84">
              <w:t>fra kr 41 500 000 til kr 11 424 000</w:t>
            </w:r>
          </w:p>
        </w:tc>
        <w:tc>
          <w:tcPr>
            <w:tcW w:w="1400" w:type="dxa"/>
            <w:tcBorders>
              <w:top w:val="nil"/>
              <w:left w:val="nil"/>
              <w:bottom w:val="nil"/>
              <w:right w:val="nil"/>
            </w:tcBorders>
            <w:tcMar>
              <w:top w:w="128" w:type="dxa"/>
              <w:left w:w="43" w:type="dxa"/>
              <w:bottom w:w="43" w:type="dxa"/>
              <w:right w:w="43" w:type="dxa"/>
            </w:tcMar>
            <w:vAlign w:val="bottom"/>
          </w:tcPr>
          <w:p w14:paraId="1E3F2BA5" w14:textId="77777777" w:rsidR="00EE2529" w:rsidRPr="00C81B84" w:rsidRDefault="00EE2529" w:rsidP="00C81B84"/>
        </w:tc>
      </w:tr>
      <w:tr w:rsidR="00EE2529" w:rsidRPr="00C81B84" w14:paraId="71137328" w14:textId="77777777">
        <w:trPr>
          <w:trHeight w:val="380"/>
        </w:trPr>
        <w:tc>
          <w:tcPr>
            <w:tcW w:w="680" w:type="dxa"/>
            <w:tcBorders>
              <w:top w:val="nil"/>
              <w:left w:val="nil"/>
              <w:bottom w:val="nil"/>
              <w:right w:val="nil"/>
            </w:tcBorders>
            <w:tcMar>
              <w:top w:w="128" w:type="dxa"/>
              <w:left w:w="43" w:type="dxa"/>
              <w:bottom w:w="43" w:type="dxa"/>
              <w:right w:w="43" w:type="dxa"/>
            </w:tcMar>
          </w:tcPr>
          <w:p w14:paraId="7F26C06D"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0CB1074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7E70844E" w14:textId="77777777" w:rsidR="00EE2529" w:rsidRPr="00C81B84" w:rsidRDefault="00AD5E1E" w:rsidP="00C81B84">
            <w:r w:rsidRPr="00C81B84">
              <w:t>Tilskudd til kommuner, bevilges med</w:t>
            </w:r>
          </w:p>
        </w:tc>
        <w:tc>
          <w:tcPr>
            <w:tcW w:w="1400" w:type="dxa"/>
            <w:tcBorders>
              <w:top w:val="nil"/>
              <w:left w:val="nil"/>
              <w:bottom w:val="nil"/>
              <w:right w:val="nil"/>
            </w:tcBorders>
            <w:tcMar>
              <w:top w:w="128" w:type="dxa"/>
              <w:left w:w="43" w:type="dxa"/>
              <w:bottom w:w="43" w:type="dxa"/>
              <w:right w:w="43" w:type="dxa"/>
            </w:tcMar>
            <w:vAlign w:val="bottom"/>
          </w:tcPr>
          <w:p w14:paraId="3D90A4EA" w14:textId="77777777" w:rsidR="00EE2529" w:rsidRPr="00C81B84" w:rsidRDefault="00AD5E1E" w:rsidP="00C81B84">
            <w:r w:rsidRPr="00C81B84">
              <w:t>4 000 000</w:t>
            </w:r>
          </w:p>
        </w:tc>
      </w:tr>
      <w:tr w:rsidR="00EE2529" w:rsidRPr="00C81B84" w14:paraId="16559AFA" w14:textId="77777777">
        <w:trPr>
          <w:trHeight w:val="380"/>
        </w:trPr>
        <w:tc>
          <w:tcPr>
            <w:tcW w:w="680" w:type="dxa"/>
            <w:tcBorders>
              <w:top w:val="nil"/>
              <w:left w:val="nil"/>
              <w:bottom w:val="nil"/>
              <w:right w:val="nil"/>
            </w:tcBorders>
            <w:tcMar>
              <w:top w:w="128" w:type="dxa"/>
              <w:left w:w="43" w:type="dxa"/>
              <w:bottom w:w="43" w:type="dxa"/>
              <w:right w:w="43" w:type="dxa"/>
            </w:tcMar>
          </w:tcPr>
          <w:p w14:paraId="1235B0AF"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0C7D37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D081DF2" w14:textId="77777777" w:rsidR="00EE2529" w:rsidRPr="00C81B84" w:rsidRDefault="00AD5E1E" w:rsidP="00C81B84">
            <w:r w:rsidRPr="00C81B84">
              <w:t>Tilskudd til organisasjoner, bevilges med</w:t>
            </w:r>
          </w:p>
        </w:tc>
        <w:tc>
          <w:tcPr>
            <w:tcW w:w="1400" w:type="dxa"/>
            <w:tcBorders>
              <w:top w:val="nil"/>
              <w:left w:val="nil"/>
              <w:bottom w:val="nil"/>
              <w:right w:val="nil"/>
            </w:tcBorders>
            <w:tcMar>
              <w:top w:w="128" w:type="dxa"/>
              <w:left w:w="43" w:type="dxa"/>
              <w:bottom w:w="43" w:type="dxa"/>
              <w:right w:w="43" w:type="dxa"/>
            </w:tcMar>
            <w:vAlign w:val="bottom"/>
          </w:tcPr>
          <w:p w14:paraId="3B71C314" w14:textId="77777777" w:rsidR="00EE2529" w:rsidRPr="00C81B84" w:rsidRDefault="00AD5E1E" w:rsidP="00C81B84">
            <w:r w:rsidRPr="00C81B84">
              <w:t>1 500 000</w:t>
            </w:r>
          </w:p>
        </w:tc>
      </w:tr>
      <w:tr w:rsidR="00EE2529" w:rsidRPr="00C81B84" w14:paraId="32FE886D" w14:textId="77777777">
        <w:trPr>
          <w:trHeight w:val="380"/>
        </w:trPr>
        <w:tc>
          <w:tcPr>
            <w:tcW w:w="680" w:type="dxa"/>
            <w:tcBorders>
              <w:top w:val="nil"/>
              <w:left w:val="nil"/>
              <w:bottom w:val="nil"/>
              <w:right w:val="nil"/>
            </w:tcBorders>
            <w:tcMar>
              <w:top w:w="128" w:type="dxa"/>
              <w:left w:w="43" w:type="dxa"/>
              <w:bottom w:w="43" w:type="dxa"/>
              <w:right w:w="43" w:type="dxa"/>
            </w:tcMar>
          </w:tcPr>
          <w:p w14:paraId="6D2731F3" w14:textId="77777777" w:rsidR="00EE2529" w:rsidRPr="00C81B84" w:rsidRDefault="00AD5E1E" w:rsidP="00C81B84">
            <w:r w:rsidRPr="00C81B84">
              <w:t>908</w:t>
            </w:r>
          </w:p>
        </w:tc>
        <w:tc>
          <w:tcPr>
            <w:tcW w:w="680" w:type="dxa"/>
            <w:tcBorders>
              <w:top w:val="nil"/>
              <w:left w:val="nil"/>
              <w:bottom w:val="nil"/>
              <w:right w:val="nil"/>
            </w:tcBorders>
            <w:tcMar>
              <w:top w:w="128" w:type="dxa"/>
              <w:left w:w="43" w:type="dxa"/>
              <w:bottom w:w="43" w:type="dxa"/>
              <w:right w:w="43" w:type="dxa"/>
            </w:tcMar>
          </w:tcPr>
          <w:p w14:paraId="13B41B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9F6B05" w14:textId="77777777" w:rsidR="00EE2529" w:rsidRPr="00C81B84" w:rsidRDefault="00AD5E1E" w:rsidP="00C81B84">
            <w:r w:rsidRPr="00C81B84">
              <w:t>Institutt for energiteknikk:</w:t>
            </w:r>
          </w:p>
        </w:tc>
        <w:tc>
          <w:tcPr>
            <w:tcW w:w="1400" w:type="dxa"/>
            <w:tcBorders>
              <w:top w:val="nil"/>
              <w:left w:val="nil"/>
              <w:bottom w:val="nil"/>
              <w:right w:val="nil"/>
            </w:tcBorders>
            <w:tcMar>
              <w:top w:w="128" w:type="dxa"/>
              <w:left w:w="43" w:type="dxa"/>
              <w:bottom w:w="43" w:type="dxa"/>
              <w:right w:w="43" w:type="dxa"/>
            </w:tcMar>
            <w:vAlign w:val="bottom"/>
          </w:tcPr>
          <w:p w14:paraId="21D9938F" w14:textId="77777777" w:rsidR="00EE2529" w:rsidRPr="00C81B84" w:rsidRDefault="00EE2529" w:rsidP="00C81B84"/>
        </w:tc>
      </w:tr>
      <w:tr w:rsidR="00EE2529" w:rsidRPr="00C81B84" w14:paraId="66464DEA" w14:textId="77777777">
        <w:trPr>
          <w:trHeight w:val="380"/>
        </w:trPr>
        <w:tc>
          <w:tcPr>
            <w:tcW w:w="680" w:type="dxa"/>
            <w:tcBorders>
              <w:top w:val="nil"/>
              <w:left w:val="nil"/>
              <w:bottom w:val="nil"/>
              <w:right w:val="nil"/>
            </w:tcBorders>
            <w:tcMar>
              <w:top w:w="128" w:type="dxa"/>
              <w:left w:w="43" w:type="dxa"/>
              <w:bottom w:w="43" w:type="dxa"/>
              <w:right w:w="43" w:type="dxa"/>
            </w:tcMar>
          </w:tcPr>
          <w:p w14:paraId="69C48F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B9237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D920DBB" w14:textId="77777777" w:rsidR="00EE2529" w:rsidRPr="00C81B84" w:rsidRDefault="00AD5E1E" w:rsidP="00C81B84">
            <w:r w:rsidRPr="00C81B84">
              <w:t>Tilskudd til drift av atomanlegg, forhøyes med</w:t>
            </w:r>
          </w:p>
        </w:tc>
        <w:tc>
          <w:tcPr>
            <w:tcW w:w="1400" w:type="dxa"/>
            <w:tcBorders>
              <w:top w:val="nil"/>
              <w:left w:val="nil"/>
              <w:bottom w:val="nil"/>
              <w:right w:val="nil"/>
            </w:tcBorders>
            <w:tcMar>
              <w:top w:w="128" w:type="dxa"/>
              <w:left w:w="43" w:type="dxa"/>
              <w:bottom w:w="43" w:type="dxa"/>
              <w:right w:w="43" w:type="dxa"/>
            </w:tcMar>
            <w:vAlign w:val="bottom"/>
          </w:tcPr>
          <w:p w14:paraId="27258AB0" w14:textId="77777777" w:rsidR="00EE2529" w:rsidRPr="00C81B84" w:rsidRDefault="00AD5E1E" w:rsidP="00C81B84">
            <w:r w:rsidRPr="00C81B84">
              <w:t>8 666 000</w:t>
            </w:r>
          </w:p>
        </w:tc>
      </w:tr>
      <w:tr w:rsidR="00EE2529" w:rsidRPr="00C81B84" w14:paraId="4E40B68B" w14:textId="77777777">
        <w:trPr>
          <w:trHeight w:val="380"/>
        </w:trPr>
        <w:tc>
          <w:tcPr>
            <w:tcW w:w="680" w:type="dxa"/>
            <w:tcBorders>
              <w:top w:val="nil"/>
              <w:left w:val="nil"/>
              <w:bottom w:val="nil"/>
              <w:right w:val="nil"/>
            </w:tcBorders>
            <w:tcMar>
              <w:top w:w="128" w:type="dxa"/>
              <w:left w:w="43" w:type="dxa"/>
              <w:bottom w:w="43" w:type="dxa"/>
              <w:right w:w="43" w:type="dxa"/>
            </w:tcMar>
          </w:tcPr>
          <w:p w14:paraId="3227EA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6B01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1F88F9" w14:textId="77777777" w:rsidR="00EE2529" w:rsidRPr="00C81B84" w:rsidRDefault="00AD5E1E" w:rsidP="00C81B84">
            <w:r w:rsidRPr="00C81B84">
              <w:t>fra kr 358 900 000 til kr 367 566 000</w:t>
            </w:r>
          </w:p>
        </w:tc>
        <w:tc>
          <w:tcPr>
            <w:tcW w:w="1400" w:type="dxa"/>
            <w:tcBorders>
              <w:top w:val="nil"/>
              <w:left w:val="nil"/>
              <w:bottom w:val="nil"/>
              <w:right w:val="nil"/>
            </w:tcBorders>
            <w:tcMar>
              <w:top w:w="128" w:type="dxa"/>
              <w:left w:w="43" w:type="dxa"/>
              <w:bottom w:w="43" w:type="dxa"/>
              <w:right w:w="43" w:type="dxa"/>
            </w:tcMar>
            <w:vAlign w:val="bottom"/>
          </w:tcPr>
          <w:p w14:paraId="28D6A9E6" w14:textId="77777777" w:rsidR="00EE2529" w:rsidRPr="00C81B84" w:rsidRDefault="00EE2529" w:rsidP="00C81B84"/>
        </w:tc>
      </w:tr>
      <w:tr w:rsidR="00EE2529" w:rsidRPr="00C81B84" w14:paraId="03AF4211" w14:textId="77777777">
        <w:trPr>
          <w:trHeight w:val="380"/>
        </w:trPr>
        <w:tc>
          <w:tcPr>
            <w:tcW w:w="680" w:type="dxa"/>
            <w:tcBorders>
              <w:top w:val="nil"/>
              <w:left w:val="nil"/>
              <w:bottom w:val="nil"/>
              <w:right w:val="nil"/>
            </w:tcBorders>
            <w:tcMar>
              <w:top w:w="128" w:type="dxa"/>
              <w:left w:w="43" w:type="dxa"/>
              <w:bottom w:w="43" w:type="dxa"/>
              <w:right w:w="43" w:type="dxa"/>
            </w:tcMar>
          </w:tcPr>
          <w:p w14:paraId="23A7D2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3426F4"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03C753FB" w14:textId="77777777" w:rsidR="00EE2529" w:rsidRPr="00C81B84" w:rsidRDefault="00AD5E1E" w:rsidP="00C81B84">
            <w:r w:rsidRPr="00C81B84">
              <w:t>Tilskudd til sikring av atomanlegg, forhøyes med</w:t>
            </w:r>
          </w:p>
        </w:tc>
        <w:tc>
          <w:tcPr>
            <w:tcW w:w="1400" w:type="dxa"/>
            <w:tcBorders>
              <w:top w:val="nil"/>
              <w:left w:val="nil"/>
              <w:bottom w:val="nil"/>
              <w:right w:val="nil"/>
            </w:tcBorders>
            <w:tcMar>
              <w:top w:w="128" w:type="dxa"/>
              <w:left w:w="43" w:type="dxa"/>
              <w:bottom w:w="43" w:type="dxa"/>
              <w:right w:w="43" w:type="dxa"/>
            </w:tcMar>
            <w:vAlign w:val="bottom"/>
          </w:tcPr>
          <w:p w14:paraId="10ED890C" w14:textId="77777777" w:rsidR="00EE2529" w:rsidRPr="00C81B84" w:rsidRDefault="00AD5E1E" w:rsidP="00C81B84">
            <w:r w:rsidRPr="00C81B84">
              <w:t>8 406 000</w:t>
            </w:r>
          </w:p>
        </w:tc>
      </w:tr>
      <w:tr w:rsidR="00EE2529" w:rsidRPr="00C81B84" w14:paraId="25D82B96" w14:textId="77777777">
        <w:trPr>
          <w:trHeight w:val="380"/>
        </w:trPr>
        <w:tc>
          <w:tcPr>
            <w:tcW w:w="680" w:type="dxa"/>
            <w:tcBorders>
              <w:top w:val="nil"/>
              <w:left w:val="nil"/>
              <w:bottom w:val="nil"/>
              <w:right w:val="nil"/>
            </w:tcBorders>
            <w:tcMar>
              <w:top w:w="128" w:type="dxa"/>
              <w:left w:w="43" w:type="dxa"/>
              <w:bottom w:w="43" w:type="dxa"/>
              <w:right w:w="43" w:type="dxa"/>
            </w:tcMar>
          </w:tcPr>
          <w:p w14:paraId="75863C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C048F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BB2C48" w14:textId="77777777" w:rsidR="00EE2529" w:rsidRPr="00C81B84" w:rsidRDefault="00AD5E1E" w:rsidP="00C81B84">
            <w:r w:rsidRPr="00C81B84">
              <w:t>fra kr 19 000 000 til kr 27 406 000</w:t>
            </w:r>
          </w:p>
        </w:tc>
        <w:tc>
          <w:tcPr>
            <w:tcW w:w="1400" w:type="dxa"/>
            <w:tcBorders>
              <w:top w:val="nil"/>
              <w:left w:val="nil"/>
              <w:bottom w:val="nil"/>
              <w:right w:val="nil"/>
            </w:tcBorders>
            <w:tcMar>
              <w:top w:w="128" w:type="dxa"/>
              <w:left w:w="43" w:type="dxa"/>
              <w:bottom w:w="43" w:type="dxa"/>
              <w:right w:w="43" w:type="dxa"/>
            </w:tcMar>
            <w:vAlign w:val="bottom"/>
          </w:tcPr>
          <w:p w14:paraId="479E7AC1" w14:textId="77777777" w:rsidR="00EE2529" w:rsidRPr="00C81B84" w:rsidRDefault="00EE2529" w:rsidP="00C81B84"/>
        </w:tc>
      </w:tr>
      <w:tr w:rsidR="00EE2529" w:rsidRPr="00C81B84" w14:paraId="5AC8356C" w14:textId="77777777">
        <w:trPr>
          <w:trHeight w:val="380"/>
        </w:trPr>
        <w:tc>
          <w:tcPr>
            <w:tcW w:w="680" w:type="dxa"/>
            <w:tcBorders>
              <w:top w:val="nil"/>
              <w:left w:val="nil"/>
              <w:bottom w:val="nil"/>
              <w:right w:val="nil"/>
            </w:tcBorders>
            <w:tcMar>
              <w:top w:w="128" w:type="dxa"/>
              <w:left w:w="43" w:type="dxa"/>
              <w:bottom w:w="43" w:type="dxa"/>
              <w:right w:w="43" w:type="dxa"/>
            </w:tcMar>
          </w:tcPr>
          <w:p w14:paraId="710CDB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4ADECF"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74526890" w14:textId="77777777" w:rsidR="00EE2529" w:rsidRPr="00C81B84" w:rsidRDefault="00AD5E1E" w:rsidP="00C81B84">
            <w:r w:rsidRPr="00C81B84">
              <w:t>Lån til flytting av laboratorier og infrastruktur, nedsettes med</w:t>
            </w:r>
          </w:p>
        </w:tc>
        <w:tc>
          <w:tcPr>
            <w:tcW w:w="1400" w:type="dxa"/>
            <w:tcBorders>
              <w:top w:val="nil"/>
              <w:left w:val="nil"/>
              <w:bottom w:val="nil"/>
              <w:right w:val="nil"/>
            </w:tcBorders>
            <w:tcMar>
              <w:top w:w="128" w:type="dxa"/>
              <w:left w:w="43" w:type="dxa"/>
              <w:bottom w:w="43" w:type="dxa"/>
              <w:right w:w="43" w:type="dxa"/>
            </w:tcMar>
            <w:vAlign w:val="bottom"/>
          </w:tcPr>
          <w:p w14:paraId="18825374" w14:textId="77777777" w:rsidR="00EE2529" w:rsidRPr="00C81B84" w:rsidRDefault="00AD5E1E" w:rsidP="00C81B84">
            <w:r w:rsidRPr="00C81B84">
              <w:t>43 612 000</w:t>
            </w:r>
          </w:p>
        </w:tc>
      </w:tr>
      <w:tr w:rsidR="00EE2529" w:rsidRPr="00C81B84" w14:paraId="204B0443" w14:textId="77777777">
        <w:trPr>
          <w:trHeight w:val="380"/>
        </w:trPr>
        <w:tc>
          <w:tcPr>
            <w:tcW w:w="680" w:type="dxa"/>
            <w:tcBorders>
              <w:top w:val="nil"/>
              <w:left w:val="nil"/>
              <w:bottom w:val="nil"/>
              <w:right w:val="nil"/>
            </w:tcBorders>
            <w:tcMar>
              <w:top w:w="128" w:type="dxa"/>
              <w:left w:w="43" w:type="dxa"/>
              <w:bottom w:w="43" w:type="dxa"/>
              <w:right w:w="43" w:type="dxa"/>
            </w:tcMar>
          </w:tcPr>
          <w:p w14:paraId="4DB657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47156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0DC739" w14:textId="77777777" w:rsidR="00EE2529" w:rsidRPr="00C81B84" w:rsidRDefault="00AD5E1E" w:rsidP="00C81B84">
            <w:r w:rsidRPr="00C81B84">
              <w:t>fra kr 65 000 000 til kr 21 388 000</w:t>
            </w:r>
          </w:p>
        </w:tc>
        <w:tc>
          <w:tcPr>
            <w:tcW w:w="1400" w:type="dxa"/>
            <w:tcBorders>
              <w:top w:val="nil"/>
              <w:left w:val="nil"/>
              <w:bottom w:val="nil"/>
              <w:right w:val="nil"/>
            </w:tcBorders>
            <w:tcMar>
              <w:top w:w="128" w:type="dxa"/>
              <w:left w:w="43" w:type="dxa"/>
              <w:bottom w:w="43" w:type="dxa"/>
              <w:right w:w="43" w:type="dxa"/>
            </w:tcMar>
            <w:vAlign w:val="bottom"/>
          </w:tcPr>
          <w:p w14:paraId="04A09A45" w14:textId="77777777" w:rsidR="00EE2529" w:rsidRPr="00C81B84" w:rsidRDefault="00EE2529" w:rsidP="00C81B84"/>
        </w:tc>
      </w:tr>
      <w:tr w:rsidR="00EE2529" w:rsidRPr="00C81B84" w14:paraId="66DCC10D" w14:textId="77777777">
        <w:trPr>
          <w:trHeight w:val="380"/>
        </w:trPr>
        <w:tc>
          <w:tcPr>
            <w:tcW w:w="680" w:type="dxa"/>
            <w:tcBorders>
              <w:top w:val="nil"/>
              <w:left w:val="nil"/>
              <w:bottom w:val="nil"/>
              <w:right w:val="nil"/>
            </w:tcBorders>
            <w:tcMar>
              <w:top w:w="128" w:type="dxa"/>
              <w:left w:w="43" w:type="dxa"/>
              <w:bottom w:w="43" w:type="dxa"/>
              <w:right w:w="43" w:type="dxa"/>
            </w:tcMar>
          </w:tcPr>
          <w:p w14:paraId="78EF44D8" w14:textId="77777777" w:rsidR="00EE2529" w:rsidRPr="00C81B84" w:rsidRDefault="00AD5E1E" w:rsidP="00C81B84">
            <w:r w:rsidRPr="00C81B84">
              <w:t>909</w:t>
            </w:r>
          </w:p>
        </w:tc>
        <w:tc>
          <w:tcPr>
            <w:tcW w:w="680" w:type="dxa"/>
            <w:tcBorders>
              <w:top w:val="nil"/>
              <w:left w:val="nil"/>
              <w:bottom w:val="nil"/>
              <w:right w:val="nil"/>
            </w:tcBorders>
            <w:tcMar>
              <w:top w:w="128" w:type="dxa"/>
              <w:left w:w="43" w:type="dxa"/>
              <w:bottom w:w="43" w:type="dxa"/>
              <w:right w:w="43" w:type="dxa"/>
            </w:tcMar>
          </w:tcPr>
          <w:p w14:paraId="0E310FC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360734" w14:textId="77777777" w:rsidR="00EE2529" w:rsidRPr="00C81B84" w:rsidRDefault="00AD5E1E" w:rsidP="00C81B84">
            <w:r w:rsidRPr="00C81B84">
              <w:t>Tiltak for sysselsetting av sjøfolk:</w:t>
            </w:r>
          </w:p>
        </w:tc>
        <w:tc>
          <w:tcPr>
            <w:tcW w:w="1400" w:type="dxa"/>
            <w:tcBorders>
              <w:top w:val="nil"/>
              <w:left w:val="nil"/>
              <w:bottom w:val="nil"/>
              <w:right w:val="nil"/>
            </w:tcBorders>
            <w:tcMar>
              <w:top w:w="128" w:type="dxa"/>
              <w:left w:w="43" w:type="dxa"/>
              <w:bottom w:w="43" w:type="dxa"/>
              <w:right w:w="43" w:type="dxa"/>
            </w:tcMar>
            <w:vAlign w:val="bottom"/>
          </w:tcPr>
          <w:p w14:paraId="32BF1030" w14:textId="77777777" w:rsidR="00EE2529" w:rsidRPr="00C81B84" w:rsidRDefault="00EE2529" w:rsidP="00C81B84"/>
        </w:tc>
      </w:tr>
      <w:tr w:rsidR="00EE2529" w:rsidRPr="00C81B84" w14:paraId="5E4DA08E" w14:textId="77777777">
        <w:trPr>
          <w:trHeight w:val="380"/>
        </w:trPr>
        <w:tc>
          <w:tcPr>
            <w:tcW w:w="680" w:type="dxa"/>
            <w:tcBorders>
              <w:top w:val="nil"/>
              <w:left w:val="nil"/>
              <w:bottom w:val="nil"/>
              <w:right w:val="nil"/>
            </w:tcBorders>
            <w:tcMar>
              <w:top w:w="128" w:type="dxa"/>
              <w:left w:w="43" w:type="dxa"/>
              <w:bottom w:w="43" w:type="dxa"/>
              <w:right w:w="43" w:type="dxa"/>
            </w:tcMar>
          </w:tcPr>
          <w:p w14:paraId="3DE6F1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D45CE3"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0FC5504" w14:textId="77777777" w:rsidR="00EE2529" w:rsidRPr="00C81B84" w:rsidRDefault="00AD5E1E" w:rsidP="00C81B84">
            <w:r w:rsidRPr="00C81B84">
              <w:t xml:space="preserve">Tilskudd til sysselsetting av sjøfolk,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B567184" w14:textId="77777777" w:rsidR="00EE2529" w:rsidRPr="00C81B84" w:rsidRDefault="00AD5E1E" w:rsidP="00C81B84">
            <w:r w:rsidRPr="00C81B84">
              <w:t>155 000 000</w:t>
            </w:r>
          </w:p>
        </w:tc>
      </w:tr>
      <w:tr w:rsidR="00EE2529" w:rsidRPr="00C81B84" w14:paraId="54B832B7" w14:textId="77777777">
        <w:trPr>
          <w:trHeight w:val="380"/>
        </w:trPr>
        <w:tc>
          <w:tcPr>
            <w:tcW w:w="680" w:type="dxa"/>
            <w:tcBorders>
              <w:top w:val="nil"/>
              <w:left w:val="nil"/>
              <w:bottom w:val="nil"/>
              <w:right w:val="nil"/>
            </w:tcBorders>
            <w:tcMar>
              <w:top w:w="128" w:type="dxa"/>
              <w:left w:w="43" w:type="dxa"/>
              <w:bottom w:w="43" w:type="dxa"/>
              <w:right w:w="43" w:type="dxa"/>
            </w:tcMar>
          </w:tcPr>
          <w:p w14:paraId="63154BF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1112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EDB70B" w14:textId="77777777" w:rsidR="00EE2529" w:rsidRPr="00C81B84" w:rsidRDefault="00AD5E1E" w:rsidP="00C81B84">
            <w:r w:rsidRPr="00C81B84">
              <w:t>fra kr 2 228 000 000 til kr 2 383 000 000</w:t>
            </w:r>
          </w:p>
        </w:tc>
        <w:tc>
          <w:tcPr>
            <w:tcW w:w="1400" w:type="dxa"/>
            <w:tcBorders>
              <w:top w:val="nil"/>
              <w:left w:val="nil"/>
              <w:bottom w:val="nil"/>
              <w:right w:val="nil"/>
            </w:tcBorders>
            <w:tcMar>
              <w:top w:w="128" w:type="dxa"/>
              <w:left w:w="43" w:type="dxa"/>
              <w:bottom w:w="43" w:type="dxa"/>
              <w:right w:w="43" w:type="dxa"/>
            </w:tcMar>
            <w:vAlign w:val="bottom"/>
          </w:tcPr>
          <w:p w14:paraId="3A93D752" w14:textId="77777777" w:rsidR="00EE2529" w:rsidRPr="00C81B84" w:rsidRDefault="00EE2529" w:rsidP="00C81B84"/>
        </w:tc>
      </w:tr>
      <w:tr w:rsidR="00EE2529" w:rsidRPr="00C81B84" w14:paraId="0AF75577" w14:textId="77777777">
        <w:trPr>
          <w:trHeight w:val="380"/>
        </w:trPr>
        <w:tc>
          <w:tcPr>
            <w:tcW w:w="680" w:type="dxa"/>
            <w:tcBorders>
              <w:top w:val="nil"/>
              <w:left w:val="nil"/>
              <w:bottom w:val="nil"/>
              <w:right w:val="nil"/>
            </w:tcBorders>
            <w:tcMar>
              <w:top w:w="128" w:type="dxa"/>
              <w:left w:w="43" w:type="dxa"/>
              <w:bottom w:w="43" w:type="dxa"/>
              <w:right w:w="43" w:type="dxa"/>
            </w:tcMar>
          </w:tcPr>
          <w:p w14:paraId="397E7830" w14:textId="77777777" w:rsidR="00EE2529" w:rsidRPr="00C81B84" w:rsidRDefault="00AD5E1E" w:rsidP="00C81B84">
            <w:r w:rsidRPr="00C81B84">
              <w:t>910</w:t>
            </w:r>
          </w:p>
        </w:tc>
        <w:tc>
          <w:tcPr>
            <w:tcW w:w="680" w:type="dxa"/>
            <w:tcBorders>
              <w:top w:val="nil"/>
              <w:left w:val="nil"/>
              <w:bottom w:val="nil"/>
              <w:right w:val="nil"/>
            </w:tcBorders>
            <w:tcMar>
              <w:top w:w="128" w:type="dxa"/>
              <w:left w:w="43" w:type="dxa"/>
              <w:bottom w:w="43" w:type="dxa"/>
              <w:right w:w="43" w:type="dxa"/>
            </w:tcMar>
          </w:tcPr>
          <w:p w14:paraId="43D59D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16B5C6" w14:textId="77777777" w:rsidR="00EE2529" w:rsidRPr="00C81B84" w:rsidRDefault="00AD5E1E" w:rsidP="00C81B84">
            <w:r w:rsidRPr="00C81B84">
              <w:t>Sjøfartsdirektoratet:</w:t>
            </w:r>
          </w:p>
        </w:tc>
        <w:tc>
          <w:tcPr>
            <w:tcW w:w="1400" w:type="dxa"/>
            <w:tcBorders>
              <w:top w:val="nil"/>
              <w:left w:val="nil"/>
              <w:bottom w:val="nil"/>
              <w:right w:val="nil"/>
            </w:tcBorders>
            <w:tcMar>
              <w:top w:w="128" w:type="dxa"/>
              <w:left w:w="43" w:type="dxa"/>
              <w:bottom w:w="43" w:type="dxa"/>
              <w:right w:w="43" w:type="dxa"/>
            </w:tcMar>
            <w:vAlign w:val="bottom"/>
          </w:tcPr>
          <w:p w14:paraId="0348627F" w14:textId="77777777" w:rsidR="00EE2529" w:rsidRPr="00C81B84" w:rsidRDefault="00EE2529" w:rsidP="00C81B84"/>
        </w:tc>
      </w:tr>
      <w:tr w:rsidR="00EE2529" w:rsidRPr="00C81B84" w14:paraId="1EDF3A0F" w14:textId="77777777">
        <w:trPr>
          <w:trHeight w:val="380"/>
        </w:trPr>
        <w:tc>
          <w:tcPr>
            <w:tcW w:w="680" w:type="dxa"/>
            <w:tcBorders>
              <w:top w:val="nil"/>
              <w:left w:val="nil"/>
              <w:bottom w:val="nil"/>
              <w:right w:val="nil"/>
            </w:tcBorders>
            <w:tcMar>
              <w:top w:w="128" w:type="dxa"/>
              <w:left w:w="43" w:type="dxa"/>
              <w:bottom w:w="43" w:type="dxa"/>
              <w:right w:w="43" w:type="dxa"/>
            </w:tcMar>
          </w:tcPr>
          <w:p w14:paraId="4D9679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D1F15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1250B8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538CB61" w14:textId="77777777" w:rsidR="00EE2529" w:rsidRPr="00C81B84" w:rsidRDefault="00AD5E1E" w:rsidP="00C81B84">
            <w:r w:rsidRPr="00C81B84">
              <w:t>5 133 000</w:t>
            </w:r>
          </w:p>
        </w:tc>
      </w:tr>
      <w:tr w:rsidR="00EE2529" w:rsidRPr="00C81B84" w14:paraId="6F915E9A" w14:textId="77777777">
        <w:trPr>
          <w:trHeight w:val="380"/>
        </w:trPr>
        <w:tc>
          <w:tcPr>
            <w:tcW w:w="680" w:type="dxa"/>
            <w:tcBorders>
              <w:top w:val="nil"/>
              <w:left w:val="nil"/>
              <w:bottom w:val="nil"/>
              <w:right w:val="nil"/>
            </w:tcBorders>
            <w:tcMar>
              <w:top w:w="128" w:type="dxa"/>
              <w:left w:w="43" w:type="dxa"/>
              <w:bottom w:w="43" w:type="dxa"/>
              <w:right w:w="43" w:type="dxa"/>
            </w:tcMar>
          </w:tcPr>
          <w:p w14:paraId="74C301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224F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4F30EA" w14:textId="77777777" w:rsidR="00EE2529" w:rsidRPr="00C81B84" w:rsidRDefault="00AD5E1E" w:rsidP="00C81B84">
            <w:r w:rsidRPr="00C81B84">
              <w:t>fra kr 457 000 000 til kr 462 133 000</w:t>
            </w:r>
          </w:p>
        </w:tc>
        <w:tc>
          <w:tcPr>
            <w:tcW w:w="1400" w:type="dxa"/>
            <w:tcBorders>
              <w:top w:val="nil"/>
              <w:left w:val="nil"/>
              <w:bottom w:val="nil"/>
              <w:right w:val="nil"/>
            </w:tcBorders>
            <w:tcMar>
              <w:top w:w="128" w:type="dxa"/>
              <w:left w:w="43" w:type="dxa"/>
              <w:bottom w:w="43" w:type="dxa"/>
              <w:right w:w="43" w:type="dxa"/>
            </w:tcMar>
            <w:vAlign w:val="bottom"/>
          </w:tcPr>
          <w:p w14:paraId="14147320" w14:textId="77777777" w:rsidR="00EE2529" w:rsidRPr="00C81B84" w:rsidRDefault="00EE2529" w:rsidP="00C81B84"/>
        </w:tc>
      </w:tr>
      <w:tr w:rsidR="00EE2529" w:rsidRPr="00C81B84" w14:paraId="13ECB9B0" w14:textId="77777777">
        <w:trPr>
          <w:trHeight w:val="380"/>
        </w:trPr>
        <w:tc>
          <w:tcPr>
            <w:tcW w:w="680" w:type="dxa"/>
            <w:tcBorders>
              <w:top w:val="nil"/>
              <w:left w:val="nil"/>
              <w:bottom w:val="nil"/>
              <w:right w:val="nil"/>
            </w:tcBorders>
            <w:tcMar>
              <w:top w:w="128" w:type="dxa"/>
              <w:left w:w="43" w:type="dxa"/>
              <w:bottom w:w="43" w:type="dxa"/>
              <w:right w:w="43" w:type="dxa"/>
            </w:tcMar>
          </w:tcPr>
          <w:p w14:paraId="36E71AD4" w14:textId="77777777" w:rsidR="00EE2529" w:rsidRPr="00C81B84" w:rsidRDefault="00AD5E1E" w:rsidP="00C81B84">
            <w:r w:rsidRPr="00C81B84">
              <w:t>911</w:t>
            </w:r>
          </w:p>
        </w:tc>
        <w:tc>
          <w:tcPr>
            <w:tcW w:w="680" w:type="dxa"/>
            <w:tcBorders>
              <w:top w:val="nil"/>
              <w:left w:val="nil"/>
              <w:bottom w:val="nil"/>
              <w:right w:val="nil"/>
            </w:tcBorders>
            <w:tcMar>
              <w:top w:w="128" w:type="dxa"/>
              <w:left w:w="43" w:type="dxa"/>
              <w:bottom w:w="43" w:type="dxa"/>
              <w:right w:w="43" w:type="dxa"/>
            </w:tcMar>
          </w:tcPr>
          <w:p w14:paraId="5AFD0B9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B33C49" w14:textId="77777777" w:rsidR="00EE2529" w:rsidRPr="00C81B84" w:rsidRDefault="00AD5E1E" w:rsidP="00C81B84">
            <w:r w:rsidRPr="00C81B84">
              <w:t>Konkurransetilsynet:</w:t>
            </w:r>
          </w:p>
        </w:tc>
        <w:tc>
          <w:tcPr>
            <w:tcW w:w="1400" w:type="dxa"/>
            <w:tcBorders>
              <w:top w:val="nil"/>
              <w:left w:val="nil"/>
              <w:bottom w:val="nil"/>
              <w:right w:val="nil"/>
            </w:tcBorders>
            <w:tcMar>
              <w:top w:w="128" w:type="dxa"/>
              <w:left w:w="43" w:type="dxa"/>
              <w:bottom w:w="43" w:type="dxa"/>
              <w:right w:w="43" w:type="dxa"/>
            </w:tcMar>
            <w:vAlign w:val="bottom"/>
          </w:tcPr>
          <w:p w14:paraId="4F1C837A" w14:textId="77777777" w:rsidR="00EE2529" w:rsidRPr="00C81B84" w:rsidRDefault="00EE2529" w:rsidP="00C81B84"/>
        </w:tc>
      </w:tr>
      <w:tr w:rsidR="00EE2529" w:rsidRPr="00C81B84" w14:paraId="6527504E" w14:textId="77777777">
        <w:trPr>
          <w:trHeight w:val="380"/>
        </w:trPr>
        <w:tc>
          <w:tcPr>
            <w:tcW w:w="680" w:type="dxa"/>
            <w:tcBorders>
              <w:top w:val="nil"/>
              <w:left w:val="nil"/>
              <w:bottom w:val="nil"/>
              <w:right w:val="nil"/>
            </w:tcBorders>
            <w:tcMar>
              <w:top w:w="128" w:type="dxa"/>
              <w:left w:w="43" w:type="dxa"/>
              <w:bottom w:w="43" w:type="dxa"/>
              <w:right w:w="43" w:type="dxa"/>
            </w:tcMar>
          </w:tcPr>
          <w:p w14:paraId="7B9C4A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E9184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A5612D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31CDBC0" w14:textId="77777777" w:rsidR="00EE2529" w:rsidRPr="00C81B84" w:rsidRDefault="00AD5E1E" w:rsidP="00C81B84">
            <w:r w:rsidRPr="00C81B84">
              <w:t>4 280 000</w:t>
            </w:r>
          </w:p>
        </w:tc>
      </w:tr>
      <w:tr w:rsidR="00EE2529" w:rsidRPr="00C81B84" w14:paraId="0E3C96B3" w14:textId="77777777">
        <w:trPr>
          <w:trHeight w:val="380"/>
        </w:trPr>
        <w:tc>
          <w:tcPr>
            <w:tcW w:w="680" w:type="dxa"/>
            <w:tcBorders>
              <w:top w:val="nil"/>
              <w:left w:val="nil"/>
              <w:bottom w:val="nil"/>
              <w:right w:val="nil"/>
            </w:tcBorders>
            <w:tcMar>
              <w:top w:w="128" w:type="dxa"/>
              <w:left w:w="43" w:type="dxa"/>
              <w:bottom w:w="43" w:type="dxa"/>
              <w:right w:w="43" w:type="dxa"/>
            </w:tcMar>
          </w:tcPr>
          <w:p w14:paraId="3040AE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6CBF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F117CC" w14:textId="77777777" w:rsidR="00EE2529" w:rsidRPr="00C81B84" w:rsidRDefault="00AD5E1E" w:rsidP="00C81B84">
            <w:r w:rsidRPr="00C81B84">
              <w:t>fra kr 124 050 000 til kr 128 330 000</w:t>
            </w:r>
          </w:p>
        </w:tc>
        <w:tc>
          <w:tcPr>
            <w:tcW w:w="1400" w:type="dxa"/>
            <w:tcBorders>
              <w:top w:val="nil"/>
              <w:left w:val="nil"/>
              <w:bottom w:val="nil"/>
              <w:right w:val="nil"/>
            </w:tcBorders>
            <w:tcMar>
              <w:top w:w="128" w:type="dxa"/>
              <w:left w:w="43" w:type="dxa"/>
              <w:bottom w:w="43" w:type="dxa"/>
              <w:right w:w="43" w:type="dxa"/>
            </w:tcMar>
            <w:vAlign w:val="bottom"/>
          </w:tcPr>
          <w:p w14:paraId="662AAD05" w14:textId="77777777" w:rsidR="00EE2529" w:rsidRPr="00C81B84" w:rsidRDefault="00EE2529" w:rsidP="00C81B84"/>
        </w:tc>
      </w:tr>
      <w:tr w:rsidR="00EE2529" w:rsidRPr="00C81B84" w14:paraId="0DD9308A" w14:textId="77777777">
        <w:trPr>
          <w:trHeight w:val="380"/>
        </w:trPr>
        <w:tc>
          <w:tcPr>
            <w:tcW w:w="680" w:type="dxa"/>
            <w:tcBorders>
              <w:top w:val="nil"/>
              <w:left w:val="nil"/>
              <w:bottom w:val="nil"/>
              <w:right w:val="nil"/>
            </w:tcBorders>
            <w:tcMar>
              <w:top w:w="128" w:type="dxa"/>
              <w:left w:w="43" w:type="dxa"/>
              <w:bottom w:w="43" w:type="dxa"/>
              <w:right w:w="43" w:type="dxa"/>
            </w:tcMar>
          </w:tcPr>
          <w:p w14:paraId="456E0A7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95903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9C96A69" w14:textId="77777777" w:rsidR="00EE2529" w:rsidRPr="00C81B84" w:rsidRDefault="00AD5E1E" w:rsidP="00C81B84">
            <w:r w:rsidRPr="00C81B84">
              <w:t xml:space="preserve">Tilskudd til konkurransefaglig forskning,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F042A57" w14:textId="77777777" w:rsidR="00EE2529" w:rsidRPr="00C81B84" w:rsidRDefault="00AD5E1E" w:rsidP="00C81B84">
            <w:r w:rsidRPr="00C81B84">
              <w:t>45 000</w:t>
            </w:r>
          </w:p>
        </w:tc>
      </w:tr>
      <w:tr w:rsidR="00EE2529" w:rsidRPr="00C81B84" w14:paraId="6E21BCEF" w14:textId="77777777">
        <w:trPr>
          <w:trHeight w:val="380"/>
        </w:trPr>
        <w:tc>
          <w:tcPr>
            <w:tcW w:w="680" w:type="dxa"/>
            <w:tcBorders>
              <w:top w:val="nil"/>
              <w:left w:val="nil"/>
              <w:bottom w:val="nil"/>
              <w:right w:val="nil"/>
            </w:tcBorders>
            <w:tcMar>
              <w:top w:w="128" w:type="dxa"/>
              <w:left w:w="43" w:type="dxa"/>
              <w:bottom w:w="43" w:type="dxa"/>
              <w:right w:w="43" w:type="dxa"/>
            </w:tcMar>
          </w:tcPr>
          <w:p w14:paraId="6027C5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BE351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06CEBA" w14:textId="77777777" w:rsidR="00EE2529" w:rsidRPr="00C81B84" w:rsidRDefault="00AD5E1E" w:rsidP="00C81B84">
            <w:r w:rsidRPr="00C81B84">
              <w:t>fra kr 2 100 000 til kr 2 145 000</w:t>
            </w:r>
          </w:p>
        </w:tc>
        <w:tc>
          <w:tcPr>
            <w:tcW w:w="1400" w:type="dxa"/>
            <w:tcBorders>
              <w:top w:val="nil"/>
              <w:left w:val="nil"/>
              <w:bottom w:val="nil"/>
              <w:right w:val="nil"/>
            </w:tcBorders>
            <w:tcMar>
              <w:top w:w="128" w:type="dxa"/>
              <w:left w:w="43" w:type="dxa"/>
              <w:bottom w:w="43" w:type="dxa"/>
              <w:right w:w="43" w:type="dxa"/>
            </w:tcMar>
            <w:vAlign w:val="bottom"/>
          </w:tcPr>
          <w:p w14:paraId="3C3591A8" w14:textId="77777777" w:rsidR="00EE2529" w:rsidRPr="00C81B84" w:rsidRDefault="00EE2529" w:rsidP="00C81B84"/>
        </w:tc>
      </w:tr>
      <w:tr w:rsidR="00EE2529" w:rsidRPr="00C81B84" w14:paraId="2EDB2E56" w14:textId="77777777">
        <w:trPr>
          <w:trHeight w:val="380"/>
        </w:trPr>
        <w:tc>
          <w:tcPr>
            <w:tcW w:w="680" w:type="dxa"/>
            <w:tcBorders>
              <w:top w:val="nil"/>
              <w:left w:val="nil"/>
              <w:bottom w:val="nil"/>
              <w:right w:val="nil"/>
            </w:tcBorders>
            <w:tcMar>
              <w:top w:w="128" w:type="dxa"/>
              <w:left w:w="43" w:type="dxa"/>
              <w:bottom w:w="43" w:type="dxa"/>
              <w:right w:w="43" w:type="dxa"/>
            </w:tcMar>
          </w:tcPr>
          <w:p w14:paraId="1F5A140A" w14:textId="77777777" w:rsidR="00EE2529" w:rsidRPr="00C81B84" w:rsidRDefault="00AD5E1E" w:rsidP="00C81B84">
            <w:r w:rsidRPr="00C81B84">
              <w:t>912</w:t>
            </w:r>
          </w:p>
        </w:tc>
        <w:tc>
          <w:tcPr>
            <w:tcW w:w="680" w:type="dxa"/>
            <w:tcBorders>
              <w:top w:val="nil"/>
              <w:left w:val="nil"/>
              <w:bottom w:val="nil"/>
              <w:right w:val="nil"/>
            </w:tcBorders>
            <w:tcMar>
              <w:top w:w="128" w:type="dxa"/>
              <w:left w:w="43" w:type="dxa"/>
              <w:bottom w:w="43" w:type="dxa"/>
              <w:right w:w="43" w:type="dxa"/>
            </w:tcMar>
          </w:tcPr>
          <w:p w14:paraId="5DBF76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3DBF5D" w14:textId="77777777" w:rsidR="00EE2529" w:rsidRPr="00C81B84" w:rsidRDefault="00AD5E1E" w:rsidP="00C81B84">
            <w:r w:rsidRPr="00C81B84">
              <w:t>Klagenemndssekretariatet:</w:t>
            </w:r>
          </w:p>
        </w:tc>
        <w:tc>
          <w:tcPr>
            <w:tcW w:w="1400" w:type="dxa"/>
            <w:tcBorders>
              <w:top w:val="nil"/>
              <w:left w:val="nil"/>
              <w:bottom w:val="nil"/>
              <w:right w:val="nil"/>
            </w:tcBorders>
            <w:tcMar>
              <w:top w:w="128" w:type="dxa"/>
              <w:left w:w="43" w:type="dxa"/>
              <w:bottom w:w="43" w:type="dxa"/>
              <w:right w:w="43" w:type="dxa"/>
            </w:tcMar>
            <w:vAlign w:val="bottom"/>
          </w:tcPr>
          <w:p w14:paraId="7CE3164B" w14:textId="77777777" w:rsidR="00EE2529" w:rsidRPr="00C81B84" w:rsidRDefault="00EE2529" w:rsidP="00C81B84"/>
        </w:tc>
      </w:tr>
      <w:tr w:rsidR="00EE2529" w:rsidRPr="00C81B84" w14:paraId="5B3CB5D7" w14:textId="77777777">
        <w:trPr>
          <w:trHeight w:val="380"/>
        </w:trPr>
        <w:tc>
          <w:tcPr>
            <w:tcW w:w="680" w:type="dxa"/>
            <w:tcBorders>
              <w:top w:val="nil"/>
              <w:left w:val="nil"/>
              <w:bottom w:val="nil"/>
              <w:right w:val="nil"/>
            </w:tcBorders>
            <w:tcMar>
              <w:top w:w="128" w:type="dxa"/>
              <w:left w:w="43" w:type="dxa"/>
              <w:bottom w:w="43" w:type="dxa"/>
              <w:right w:w="43" w:type="dxa"/>
            </w:tcMar>
          </w:tcPr>
          <w:p w14:paraId="298D73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84BE4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985695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E27E302" w14:textId="77777777" w:rsidR="00EE2529" w:rsidRPr="00C81B84" w:rsidRDefault="00AD5E1E" w:rsidP="00C81B84">
            <w:r w:rsidRPr="00C81B84">
              <w:t>307 000</w:t>
            </w:r>
          </w:p>
        </w:tc>
      </w:tr>
      <w:tr w:rsidR="00EE2529" w:rsidRPr="00C81B84" w14:paraId="69CBD54C" w14:textId="77777777">
        <w:trPr>
          <w:trHeight w:val="380"/>
        </w:trPr>
        <w:tc>
          <w:tcPr>
            <w:tcW w:w="680" w:type="dxa"/>
            <w:tcBorders>
              <w:top w:val="nil"/>
              <w:left w:val="nil"/>
              <w:bottom w:val="nil"/>
              <w:right w:val="nil"/>
            </w:tcBorders>
            <w:tcMar>
              <w:top w:w="128" w:type="dxa"/>
              <w:left w:w="43" w:type="dxa"/>
              <w:bottom w:w="43" w:type="dxa"/>
              <w:right w:w="43" w:type="dxa"/>
            </w:tcMar>
          </w:tcPr>
          <w:p w14:paraId="4318EB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10352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D48305" w14:textId="77777777" w:rsidR="00EE2529" w:rsidRPr="00C81B84" w:rsidRDefault="00AD5E1E" w:rsidP="00C81B84">
            <w:r w:rsidRPr="00C81B84">
              <w:t>fra kr 36 200 000 til kr 36 507 000</w:t>
            </w:r>
          </w:p>
        </w:tc>
        <w:tc>
          <w:tcPr>
            <w:tcW w:w="1400" w:type="dxa"/>
            <w:tcBorders>
              <w:top w:val="nil"/>
              <w:left w:val="nil"/>
              <w:bottom w:val="nil"/>
              <w:right w:val="nil"/>
            </w:tcBorders>
            <w:tcMar>
              <w:top w:w="128" w:type="dxa"/>
              <w:left w:w="43" w:type="dxa"/>
              <w:bottom w:w="43" w:type="dxa"/>
              <w:right w:w="43" w:type="dxa"/>
            </w:tcMar>
            <w:vAlign w:val="bottom"/>
          </w:tcPr>
          <w:p w14:paraId="79B32CD5" w14:textId="77777777" w:rsidR="00EE2529" w:rsidRPr="00C81B84" w:rsidRDefault="00EE2529" w:rsidP="00C81B84"/>
        </w:tc>
      </w:tr>
      <w:tr w:rsidR="00EE2529" w:rsidRPr="00C81B84" w14:paraId="4EA1D825" w14:textId="77777777">
        <w:trPr>
          <w:trHeight w:val="380"/>
        </w:trPr>
        <w:tc>
          <w:tcPr>
            <w:tcW w:w="680" w:type="dxa"/>
            <w:tcBorders>
              <w:top w:val="nil"/>
              <w:left w:val="nil"/>
              <w:bottom w:val="nil"/>
              <w:right w:val="nil"/>
            </w:tcBorders>
            <w:tcMar>
              <w:top w:w="128" w:type="dxa"/>
              <w:left w:w="43" w:type="dxa"/>
              <w:bottom w:w="43" w:type="dxa"/>
              <w:right w:w="43" w:type="dxa"/>
            </w:tcMar>
          </w:tcPr>
          <w:p w14:paraId="4BC2B06E"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06F7546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96E21ED" w14:textId="77777777" w:rsidR="00EE2529" w:rsidRPr="00C81B84" w:rsidRDefault="00AD5E1E" w:rsidP="00C81B84">
            <w:r w:rsidRPr="00C81B84">
              <w:t>Spesielle driftsutgifter, bevilges med</w:t>
            </w:r>
          </w:p>
        </w:tc>
        <w:tc>
          <w:tcPr>
            <w:tcW w:w="1400" w:type="dxa"/>
            <w:tcBorders>
              <w:top w:val="nil"/>
              <w:left w:val="nil"/>
              <w:bottom w:val="nil"/>
              <w:right w:val="nil"/>
            </w:tcBorders>
            <w:tcMar>
              <w:top w:w="128" w:type="dxa"/>
              <w:left w:w="43" w:type="dxa"/>
              <w:bottom w:w="43" w:type="dxa"/>
              <w:right w:w="43" w:type="dxa"/>
            </w:tcMar>
            <w:vAlign w:val="bottom"/>
          </w:tcPr>
          <w:p w14:paraId="71185C82" w14:textId="77777777" w:rsidR="00EE2529" w:rsidRPr="00C81B84" w:rsidRDefault="00AD5E1E" w:rsidP="00C81B84">
            <w:r w:rsidRPr="00C81B84">
              <w:t>565 000</w:t>
            </w:r>
          </w:p>
        </w:tc>
      </w:tr>
      <w:tr w:rsidR="00EE2529" w:rsidRPr="00C81B84" w14:paraId="1F1B844C" w14:textId="77777777">
        <w:trPr>
          <w:trHeight w:val="380"/>
        </w:trPr>
        <w:tc>
          <w:tcPr>
            <w:tcW w:w="680" w:type="dxa"/>
            <w:tcBorders>
              <w:top w:val="nil"/>
              <w:left w:val="nil"/>
              <w:bottom w:val="nil"/>
              <w:right w:val="nil"/>
            </w:tcBorders>
            <w:tcMar>
              <w:top w:w="128" w:type="dxa"/>
              <w:left w:w="43" w:type="dxa"/>
              <w:bottom w:w="43" w:type="dxa"/>
              <w:right w:w="43" w:type="dxa"/>
            </w:tcMar>
          </w:tcPr>
          <w:p w14:paraId="31EDD317" w14:textId="77777777" w:rsidR="00EE2529" w:rsidRPr="00C81B84" w:rsidRDefault="00AD5E1E" w:rsidP="00C81B84">
            <w:r w:rsidRPr="00C81B84">
              <w:t>913</w:t>
            </w:r>
          </w:p>
        </w:tc>
        <w:tc>
          <w:tcPr>
            <w:tcW w:w="680" w:type="dxa"/>
            <w:tcBorders>
              <w:top w:val="nil"/>
              <w:left w:val="nil"/>
              <w:bottom w:val="nil"/>
              <w:right w:val="nil"/>
            </w:tcBorders>
            <w:tcMar>
              <w:top w:w="128" w:type="dxa"/>
              <w:left w:w="43" w:type="dxa"/>
              <w:bottom w:w="43" w:type="dxa"/>
              <w:right w:w="43" w:type="dxa"/>
            </w:tcMar>
          </w:tcPr>
          <w:p w14:paraId="0BC7F6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453147" w14:textId="77777777" w:rsidR="00EE2529" w:rsidRPr="00C81B84" w:rsidRDefault="00AD5E1E" w:rsidP="00C81B84">
            <w:r w:rsidRPr="00C81B84">
              <w:t>Dagligvaretilsynet:</w:t>
            </w:r>
          </w:p>
        </w:tc>
        <w:tc>
          <w:tcPr>
            <w:tcW w:w="1400" w:type="dxa"/>
            <w:tcBorders>
              <w:top w:val="nil"/>
              <w:left w:val="nil"/>
              <w:bottom w:val="nil"/>
              <w:right w:val="nil"/>
            </w:tcBorders>
            <w:tcMar>
              <w:top w:w="128" w:type="dxa"/>
              <w:left w:w="43" w:type="dxa"/>
              <w:bottom w:w="43" w:type="dxa"/>
              <w:right w:w="43" w:type="dxa"/>
            </w:tcMar>
            <w:vAlign w:val="bottom"/>
          </w:tcPr>
          <w:p w14:paraId="2680326F" w14:textId="77777777" w:rsidR="00EE2529" w:rsidRPr="00C81B84" w:rsidRDefault="00EE2529" w:rsidP="00C81B84"/>
        </w:tc>
      </w:tr>
      <w:tr w:rsidR="00EE2529" w:rsidRPr="00C81B84" w14:paraId="2C3FEA12" w14:textId="77777777">
        <w:trPr>
          <w:trHeight w:val="380"/>
        </w:trPr>
        <w:tc>
          <w:tcPr>
            <w:tcW w:w="680" w:type="dxa"/>
            <w:tcBorders>
              <w:top w:val="nil"/>
              <w:left w:val="nil"/>
              <w:bottom w:val="nil"/>
              <w:right w:val="nil"/>
            </w:tcBorders>
            <w:tcMar>
              <w:top w:w="128" w:type="dxa"/>
              <w:left w:w="43" w:type="dxa"/>
              <w:bottom w:w="43" w:type="dxa"/>
              <w:right w:w="43" w:type="dxa"/>
            </w:tcMar>
          </w:tcPr>
          <w:p w14:paraId="7DAF25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3A0F4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568AED9"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C087A12" w14:textId="77777777" w:rsidR="00EE2529" w:rsidRPr="00C81B84" w:rsidRDefault="00AD5E1E" w:rsidP="00C81B84">
            <w:r w:rsidRPr="00C81B84">
              <w:t>147 000</w:t>
            </w:r>
          </w:p>
        </w:tc>
      </w:tr>
      <w:tr w:rsidR="00EE2529" w:rsidRPr="00C81B84" w14:paraId="210AD64A" w14:textId="77777777">
        <w:trPr>
          <w:trHeight w:val="380"/>
        </w:trPr>
        <w:tc>
          <w:tcPr>
            <w:tcW w:w="680" w:type="dxa"/>
            <w:tcBorders>
              <w:top w:val="nil"/>
              <w:left w:val="nil"/>
              <w:bottom w:val="nil"/>
              <w:right w:val="nil"/>
            </w:tcBorders>
            <w:tcMar>
              <w:top w:w="128" w:type="dxa"/>
              <w:left w:w="43" w:type="dxa"/>
              <w:bottom w:w="43" w:type="dxa"/>
              <w:right w:w="43" w:type="dxa"/>
            </w:tcMar>
          </w:tcPr>
          <w:p w14:paraId="2B036C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6F4AF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9C3B20" w14:textId="77777777" w:rsidR="00EE2529" w:rsidRPr="00C81B84" w:rsidRDefault="00AD5E1E" w:rsidP="00C81B84">
            <w:r w:rsidRPr="00C81B84">
              <w:t>fra kr 9 900 000 til kr 10 047 000</w:t>
            </w:r>
          </w:p>
        </w:tc>
        <w:tc>
          <w:tcPr>
            <w:tcW w:w="1400" w:type="dxa"/>
            <w:tcBorders>
              <w:top w:val="nil"/>
              <w:left w:val="nil"/>
              <w:bottom w:val="nil"/>
              <w:right w:val="nil"/>
            </w:tcBorders>
            <w:tcMar>
              <w:top w:w="128" w:type="dxa"/>
              <w:left w:w="43" w:type="dxa"/>
              <w:bottom w:w="43" w:type="dxa"/>
              <w:right w:w="43" w:type="dxa"/>
            </w:tcMar>
            <w:vAlign w:val="bottom"/>
          </w:tcPr>
          <w:p w14:paraId="11952075" w14:textId="77777777" w:rsidR="00EE2529" w:rsidRPr="00C81B84" w:rsidRDefault="00EE2529" w:rsidP="00C81B84"/>
        </w:tc>
      </w:tr>
      <w:tr w:rsidR="00EE2529" w:rsidRPr="00C81B84" w14:paraId="2F34137D" w14:textId="77777777">
        <w:trPr>
          <w:trHeight w:val="380"/>
        </w:trPr>
        <w:tc>
          <w:tcPr>
            <w:tcW w:w="680" w:type="dxa"/>
            <w:tcBorders>
              <w:top w:val="nil"/>
              <w:left w:val="nil"/>
              <w:bottom w:val="nil"/>
              <w:right w:val="nil"/>
            </w:tcBorders>
            <w:tcMar>
              <w:top w:w="128" w:type="dxa"/>
              <w:left w:w="43" w:type="dxa"/>
              <w:bottom w:w="43" w:type="dxa"/>
              <w:right w:w="43" w:type="dxa"/>
            </w:tcMar>
          </w:tcPr>
          <w:p w14:paraId="37CB87AF" w14:textId="77777777" w:rsidR="00EE2529" w:rsidRPr="00C81B84" w:rsidRDefault="00AD5E1E" w:rsidP="00C81B84">
            <w:r w:rsidRPr="00C81B84">
              <w:t>915</w:t>
            </w:r>
          </w:p>
        </w:tc>
        <w:tc>
          <w:tcPr>
            <w:tcW w:w="680" w:type="dxa"/>
            <w:tcBorders>
              <w:top w:val="nil"/>
              <w:left w:val="nil"/>
              <w:bottom w:val="nil"/>
              <w:right w:val="nil"/>
            </w:tcBorders>
            <w:tcMar>
              <w:top w:w="128" w:type="dxa"/>
              <w:left w:w="43" w:type="dxa"/>
              <w:bottom w:w="43" w:type="dxa"/>
              <w:right w:w="43" w:type="dxa"/>
            </w:tcMar>
          </w:tcPr>
          <w:p w14:paraId="162124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78D018" w14:textId="77777777" w:rsidR="00EE2529" w:rsidRPr="00C81B84" w:rsidRDefault="00AD5E1E" w:rsidP="00C81B84">
            <w:r w:rsidRPr="00C81B84">
              <w:t>Regelrådet:</w:t>
            </w:r>
          </w:p>
        </w:tc>
        <w:tc>
          <w:tcPr>
            <w:tcW w:w="1400" w:type="dxa"/>
            <w:tcBorders>
              <w:top w:val="nil"/>
              <w:left w:val="nil"/>
              <w:bottom w:val="nil"/>
              <w:right w:val="nil"/>
            </w:tcBorders>
            <w:tcMar>
              <w:top w:w="128" w:type="dxa"/>
              <w:left w:w="43" w:type="dxa"/>
              <w:bottom w:w="43" w:type="dxa"/>
              <w:right w:w="43" w:type="dxa"/>
            </w:tcMar>
            <w:vAlign w:val="bottom"/>
          </w:tcPr>
          <w:p w14:paraId="05D3F393" w14:textId="77777777" w:rsidR="00EE2529" w:rsidRPr="00C81B84" w:rsidRDefault="00EE2529" w:rsidP="00C81B84"/>
        </w:tc>
      </w:tr>
      <w:tr w:rsidR="00EE2529" w:rsidRPr="00C81B84" w14:paraId="1FB05953" w14:textId="77777777">
        <w:trPr>
          <w:trHeight w:val="380"/>
        </w:trPr>
        <w:tc>
          <w:tcPr>
            <w:tcW w:w="680" w:type="dxa"/>
            <w:tcBorders>
              <w:top w:val="nil"/>
              <w:left w:val="nil"/>
              <w:bottom w:val="nil"/>
              <w:right w:val="nil"/>
            </w:tcBorders>
            <w:tcMar>
              <w:top w:w="128" w:type="dxa"/>
              <w:left w:w="43" w:type="dxa"/>
              <w:bottom w:w="43" w:type="dxa"/>
              <w:right w:w="43" w:type="dxa"/>
            </w:tcMar>
          </w:tcPr>
          <w:p w14:paraId="7BDC68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8F57D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329ACA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0D1121A" w14:textId="77777777" w:rsidR="00EE2529" w:rsidRPr="00C81B84" w:rsidRDefault="00AD5E1E" w:rsidP="00C81B84">
            <w:r w:rsidRPr="00C81B84">
              <w:t>71 000</w:t>
            </w:r>
          </w:p>
        </w:tc>
      </w:tr>
      <w:tr w:rsidR="00EE2529" w:rsidRPr="00C81B84" w14:paraId="7A5D9DD8" w14:textId="77777777">
        <w:trPr>
          <w:trHeight w:val="380"/>
        </w:trPr>
        <w:tc>
          <w:tcPr>
            <w:tcW w:w="680" w:type="dxa"/>
            <w:tcBorders>
              <w:top w:val="nil"/>
              <w:left w:val="nil"/>
              <w:bottom w:val="nil"/>
              <w:right w:val="nil"/>
            </w:tcBorders>
            <w:tcMar>
              <w:top w:w="128" w:type="dxa"/>
              <w:left w:w="43" w:type="dxa"/>
              <w:bottom w:w="43" w:type="dxa"/>
              <w:right w:w="43" w:type="dxa"/>
            </w:tcMar>
          </w:tcPr>
          <w:p w14:paraId="4B5F82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1EF9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46B9DB" w14:textId="77777777" w:rsidR="00EE2529" w:rsidRPr="00C81B84" w:rsidRDefault="00AD5E1E" w:rsidP="00C81B84">
            <w:r w:rsidRPr="00C81B84">
              <w:t>fra kr 11 400 000 til kr 11 471 000</w:t>
            </w:r>
          </w:p>
        </w:tc>
        <w:tc>
          <w:tcPr>
            <w:tcW w:w="1400" w:type="dxa"/>
            <w:tcBorders>
              <w:top w:val="nil"/>
              <w:left w:val="nil"/>
              <w:bottom w:val="nil"/>
              <w:right w:val="nil"/>
            </w:tcBorders>
            <w:tcMar>
              <w:top w:w="128" w:type="dxa"/>
              <w:left w:w="43" w:type="dxa"/>
              <w:bottom w:w="43" w:type="dxa"/>
              <w:right w:w="43" w:type="dxa"/>
            </w:tcMar>
            <w:vAlign w:val="bottom"/>
          </w:tcPr>
          <w:p w14:paraId="1154B983" w14:textId="77777777" w:rsidR="00EE2529" w:rsidRPr="00C81B84" w:rsidRDefault="00EE2529" w:rsidP="00C81B84"/>
        </w:tc>
      </w:tr>
      <w:tr w:rsidR="00EE2529" w:rsidRPr="00C81B84" w14:paraId="52B9F72D" w14:textId="77777777">
        <w:trPr>
          <w:trHeight w:val="380"/>
        </w:trPr>
        <w:tc>
          <w:tcPr>
            <w:tcW w:w="680" w:type="dxa"/>
            <w:tcBorders>
              <w:top w:val="nil"/>
              <w:left w:val="nil"/>
              <w:bottom w:val="nil"/>
              <w:right w:val="nil"/>
            </w:tcBorders>
            <w:tcMar>
              <w:top w:w="128" w:type="dxa"/>
              <w:left w:w="43" w:type="dxa"/>
              <w:bottom w:w="43" w:type="dxa"/>
              <w:right w:w="43" w:type="dxa"/>
            </w:tcMar>
          </w:tcPr>
          <w:p w14:paraId="747D6934" w14:textId="77777777" w:rsidR="00EE2529" w:rsidRPr="00C81B84" w:rsidRDefault="00AD5E1E" w:rsidP="00C81B84">
            <w:r w:rsidRPr="00C81B84">
              <w:t>916</w:t>
            </w:r>
          </w:p>
        </w:tc>
        <w:tc>
          <w:tcPr>
            <w:tcW w:w="680" w:type="dxa"/>
            <w:tcBorders>
              <w:top w:val="nil"/>
              <w:left w:val="nil"/>
              <w:bottom w:val="nil"/>
              <w:right w:val="nil"/>
            </w:tcBorders>
            <w:tcMar>
              <w:top w:w="128" w:type="dxa"/>
              <w:left w:w="43" w:type="dxa"/>
              <w:bottom w:w="43" w:type="dxa"/>
              <w:right w:w="43" w:type="dxa"/>
            </w:tcMar>
          </w:tcPr>
          <w:p w14:paraId="0A39F08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CDD9B0" w14:textId="77777777" w:rsidR="00EE2529" w:rsidRPr="00C81B84" w:rsidRDefault="00AD5E1E" w:rsidP="00C81B84">
            <w:r w:rsidRPr="00C81B84">
              <w:t>Kystverket:</w:t>
            </w:r>
          </w:p>
        </w:tc>
        <w:tc>
          <w:tcPr>
            <w:tcW w:w="1400" w:type="dxa"/>
            <w:tcBorders>
              <w:top w:val="nil"/>
              <w:left w:val="nil"/>
              <w:bottom w:val="nil"/>
              <w:right w:val="nil"/>
            </w:tcBorders>
            <w:tcMar>
              <w:top w:w="128" w:type="dxa"/>
              <w:left w:w="43" w:type="dxa"/>
              <w:bottom w:w="43" w:type="dxa"/>
              <w:right w:w="43" w:type="dxa"/>
            </w:tcMar>
            <w:vAlign w:val="bottom"/>
          </w:tcPr>
          <w:p w14:paraId="532522EE" w14:textId="77777777" w:rsidR="00EE2529" w:rsidRPr="00C81B84" w:rsidRDefault="00EE2529" w:rsidP="00C81B84"/>
        </w:tc>
      </w:tr>
      <w:tr w:rsidR="00EE2529" w:rsidRPr="00C81B84" w14:paraId="7CA4133A" w14:textId="77777777">
        <w:trPr>
          <w:trHeight w:val="380"/>
        </w:trPr>
        <w:tc>
          <w:tcPr>
            <w:tcW w:w="680" w:type="dxa"/>
            <w:tcBorders>
              <w:top w:val="nil"/>
              <w:left w:val="nil"/>
              <w:bottom w:val="nil"/>
              <w:right w:val="nil"/>
            </w:tcBorders>
            <w:tcMar>
              <w:top w:w="128" w:type="dxa"/>
              <w:left w:w="43" w:type="dxa"/>
              <w:bottom w:w="43" w:type="dxa"/>
              <w:right w:w="43" w:type="dxa"/>
            </w:tcMar>
          </w:tcPr>
          <w:p w14:paraId="434C56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A7440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5E9BE6C" w14:textId="77777777" w:rsidR="00EE2529" w:rsidRPr="00C81B84" w:rsidRDefault="00AD5E1E" w:rsidP="00C81B84">
            <w:r w:rsidRPr="00C81B84">
              <w:t xml:space="preserve">Driftsutgifter, </w:t>
            </w:r>
            <w:r w:rsidRPr="00AD5E1E">
              <w:rPr>
                <w:rStyle w:val="kursiv"/>
              </w:rPr>
              <w:t>kan nyttes under post 45</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33B1512" w14:textId="77777777" w:rsidR="00EE2529" w:rsidRPr="00C81B84" w:rsidRDefault="00AD5E1E" w:rsidP="00C81B84">
            <w:r w:rsidRPr="00C81B84">
              <w:t>101 238 000</w:t>
            </w:r>
          </w:p>
        </w:tc>
      </w:tr>
      <w:tr w:rsidR="00EE2529" w:rsidRPr="00C81B84" w14:paraId="1B7E4DBD" w14:textId="77777777">
        <w:trPr>
          <w:trHeight w:val="380"/>
        </w:trPr>
        <w:tc>
          <w:tcPr>
            <w:tcW w:w="680" w:type="dxa"/>
            <w:tcBorders>
              <w:top w:val="nil"/>
              <w:left w:val="nil"/>
              <w:bottom w:val="nil"/>
              <w:right w:val="nil"/>
            </w:tcBorders>
            <w:tcMar>
              <w:top w:w="128" w:type="dxa"/>
              <w:left w:w="43" w:type="dxa"/>
              <w:bottom w:w="43" w:type="dxa"/>
              <w:right w:w="43" w:type="dxa"/>
            </w:tcMar>
          </w:tcPr>
          <w:p w14:paraId="3D8281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9D6F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C26F99" w14:textId="77777777" w:rsidR="00EE2529" w:rsidRPr="00C81B84" w:rsidRDefault="00AD5E1E" w:rsidP="00C81B84">
            <w:r w:rsidRPr="00C81B84">
              <w:t>fra kr 2 127 350 000 til kr 2 228 588 000</w:t>
            </w:r>
          </w:p>
        </w:tc>
        <w:tc>
          <w:tcPr>
            <w:tcW w:w="1400" w:type="dxa"/>
            <w:tcBorders>
              <w:top w:val="nil"/>
              <w:left w:val="nil"/>
              <w:bottom w:val="nil"/>
              <w:right w:val="nil"/>
            </w:tcBorders>
            <w:tcMar>
              <w:top w:w="128" w:type="dxa"/>
              <w:left w:w="43" w:type="dxa"/>
              <w:bottom w:w="43" w:type="dxa"/>
              <w:right w:w="43" w:type="dxa"/>
            </w:tcMar>
            <w:vAlign w:val="bottom"/>
          </w:tcPr>
          <w:p w14:paraId="4A403000" w14:textId="77777777" w:rsidR="00EE2529" w:rsidRPr="00C81B84" w:rsidRDefault="00EE2529" w:rsidP="00C81B84"/>
        </w:tc>
      </w:tr>
      <w:tr w:rsidR="00EE2529" w:rsidRPr="00C81B84" w14:paraId="0B67CC30" w14:textId="77777777">
        <w:trPr>
          <w:trHeight w:val="380"/>
        </w:trPr>
        <w:tc>
          <w:tcPr>
            <w:tcW w:w="680" w:type="dxa"/>
            <w:tcBorders>
              <w:top w:val="nil"/>
              <w:left w:val="nil"/>
              <w:bottom w:val="nil"/>
              <w:right w:val="nil"/>
            </w:tcBorders>
            <w:tcMar>
              <w:top w:w="128" w:type="dxa"/>
              <w:left w:w="43" w:type="dxa"/>
              <w:bottom w:w="43" w:type="dxa"/>
              <w:right w:w="43" w:type="dxa"/>
            </w:tcMar>
          </w:tcPr>
          <w:p w14:paraId="577908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36C3F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509EF58"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92FD76B" w14:textId="77777777" w:rsidR="00EE2529" w:rsidRPr="00C81B84" w:rsidRDefault="00AD5E1E" w:rsidP="00C81B84">
            <w:r w:rsidRPr="00C81B84">
              <w:t>1 026 000</w:t>
            </w:r>
          </w:p>
        </w:tc>
      </w:tr>
      <w:tr w:rsidR="00EE2529" w:rsidRPr="00C81B84" w14:paraId="029CBD7E" w14:textId="77777777">
        <w:trPr>
          <w:trHeight w:val="380"/>
        </w:trPr>
        <w:tc>
          <w:tcPr>
            <w:tcW w:w="680" w:type="dxa"/>
            <w:tcBorders>
              <w:top w:val="nil"/>
              <w:left w:val="nil"/>
              <w:bottom w:val="nil"/>
              <w:right w:val="nil"/>
            </w:tcBorders>
            <w:tcMar>
              <w:top w:w="128" w:type="dxa"/>
              <w:left w:w="43" w:type="dxa"/>
              <w:bottom w:w="43" w:type="dxa"/>
              <w:right w:w="43" w:type="dxa"/>
            </w:tcMar>
          </w:tcPr>
          <w:p w14:paraId="2810F6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C4B5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624A20" w14:textId="77777777" w:rsidR="00EE2529" w:rsidRPr="00C81B84" w:rsidRDefault="00AD5E1E" w:rsidP="00C81B84">
            <w:r w:rsidRPr="00C81B84">
              <w:t>fra kr 33 700 000 til kr 34 726 000</w:t>
            </w:r>
          </w:p>
        </w:tc>
        <w:tc>
          <w:tcPr>
            <w:tcW w:w="1400" w:type="dxa"/>
            <w:tcBorders>
              <w:top w:val="nil"/>
              <w:left w:val="nil"/>
              <w:bottom w:val="nil"/>
              <w:right w:val="nil"/>
            </w:tcBorders>
            <w:tcMar>
              <w:top w:w="128" w:type="dxa"/>
              <w:left w:w="43" w:type="dxa"/>
              <w:bottom w:w="43" w:type="dxa"/>
              <w:right w:w="43" w:type="dxa"/>
            </w:tcMar>
            <w:vAlign w:val="bottom"/>
          </w:tcPr>
          <w:p w14:paraId="4BC29361" w14:textId="77777777" w:rsidR="00EE2529" w:rsidRPr="00C81B84" w:rsidRDefault="00EE2529" w:rsidP="00C81B84"/>
        </w:tc>
      </w:tr>
      <w:tr w:rsidR="00EE2529" w:rsidRPr="00C81B84" w14:paraId="15D9AD8C" w14:textId="77777777">
        <w:trPr>
          <w:trHeight w:val="380"/>
        </w:trPr>
        <w:tc>
          <w:tcPr>
            <w:tcW w:w="680" w:type="dxa"/>
            <w:tcBorders>
              <w:top w:val="nil"/>
              <w:left w:val="nil"/>
              <w:bottom w:val="nil"/>
              <w:right w:val="nil"/>
            </w:tcBorders>
            <w:tcMar>
              <w:top w:w="128" w:type="dxa"/>
              <w:left w:w="43" w:type="dxa"/>
              <w:bottom w:w="43" w:type="dxa"/>
              <w:right w:w="43" w:type="dxa"/>
            </w:tcMar>
          </w:tcPr>
          <w:p w14:paraId="521E48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D67CF2"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358442EE" w14:textId="77777777" w:rsidR="00EE2529" w:rsidRPr="00C81B84" w:rsidRDefault="00AD5E1E" w:rsidP="00C81B84">
            <w:r w:rsidRPr="00C81B84">
              <w:t xml:space="preserve">Nyanlegg og større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E087768" w14:textId="77777777" w:rsidR="00EE2529" w:rsidRPr="00C81B84" w:rsidRDefault="00AD5E1E" w:rsidP="00C81B84">
            <w:r w:rsidRPr="00C81B84">
              <w:t>59 906 000</w:t>
            </w:r>
          </w:p>
        </w:tc>
      </w:tr>
      <w:tr w:rsidR="00EE2529" w:rsidRPr="00C81B84" w14:paraId="4FD1DF8E" w14:textId="77777777">
        <w:trPr>
          <w:trHeight w:val="380"/>
        </w:trPr>
        <w:tc>
          <w:tcPr>
            <w:tcW w:w="680" w:type="dxa"/>
            <w:tcBorders>
              <w:top w:val="nil"/>
              <w:left w:val="nil"/>
              <w:bottom w:val="nil"/>
              <w:right w:val="nil"/>
            </w:tcBorders>
            <w:tcMar>
              <w:top w:w="128" w:type="dxa"/>
              <w:left w:w="43" w:type="dxa"/>
              <w:bottom w:w="43" w:type="dxa"/>
              <w:right w:w="43" w:type="dxa"/>
            </w:tcMar>
          </w:tcPr>
          <w:p w14:paraId="5AE3826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0E08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67009D" w14:textId="77777777" w:rsidR="00EE2529" w:rsidRPr="00C81B84" w:rsidRDefault="00AD5E1E" w:rsidP="00C81B84">
            <w:r w:rsidRPr="00C81B84">
              <w:t>fra kr 655 900 000 til kr 715 806 000</w:t>
            </w:r>
          </w:p>
        </w:tc>
        <w:tc>
          <w:tcPr>
            <w:tcW w:w="1400" w:type="dxa"/>
            <w:tcBorders>
              <w:top w:val="nil"/>
              <w:left w:val="nil"/>
              <w:bottom w:val="nil"/>
              <w:right w:val="nil"/>
            </w:tcBorders>
            <w:tcMar>
              <w:top w:w="128" w:type="dxa"/>
              <w:left w:w="43" w:type="dxa"/>
              <w:bottom w:w="43" w:type="dxa"/>
              <w:right w:w="43" w:type="dxa"/>
            </w:tcMar>
            <w:vAlign w:val="bottom"/>
          </w:tcPr>
          <w:p w14:paraId="188F62E6" w14:textId="77777777" w:rsidR="00EE2529" w:rsidRPr="00C81B84" w:rsidRDefault="00EE2529" w:rsidP="00C81B84"/>
        </w:tc>
      </w:tr>
      <w:tr w:rsidR="00EE2529" w:rsidRPr="00C81B84" w14:paraId="6019C24A" w14:textId="77777777">
        <w:trPr>
          <w:trHeight w:val="640"/>
        </w:trPr>
        <w:tc>
          <w:tcPr>
            <w:tcW w:w="680" w:type="dxa"/>
            <w:tcBorders>
              <w:top w:val="nil"/>
              <w:left w:val="nil"/>
              <w:bottom w:val="nil"/>
              <w:right w:val="nil"/>
            </w:tcBorders>
            <w:tcMar>
              <w:top w:w="128" w:type="dxa"/>
              <w:left w:w="43" w:type="dxa"/>
              <w:bottom w:w="43" w:type="dxa"/>
              <w:right w:w="43" w:type="dxa"/>
            </w:tcMar>
          </w:tcPr>
          <w:p w14:paraId="417A27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559574"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1C533C8A" w14:textId="77777777" w:rsidR="00EE2529" w:rsidRPr="00C81B84" w:rsidRDefault="00AD5E1E" w:rsidP="00C81B84">
            <w:r w:rsidRPr="00C81B84">
              <w:t xml:space="preserve">Større utstyrsanskaffelser og vedlikehold, </w:t>
            </w:r>
            <w:r w:rsidRPr="00AD5E1E">
              <w:rPr>
                <w:rStyle w:val="kursiv"/>
              </w:rPr>
              <w:t>kan overføres, 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04632DB" w14:textId="77777777" w:rsidR="00EE2529" w:rsidRPr="00C81B84" w:rsidRDefault="00AD5E1E" w:rsidP="00C81B84">
            <w:r w:rsidRPr="00C81B84">
              <w:t>6 750 000</w:t>
            </w:r>
          </w:p>
        </w:tc>
      </w:tr>
      <w:tr w:rsidR="00EE2529" w:rsidRPr="00C81B84" w14:paraId="2174C74B" w14:textId="77777777">
        <w:trPr>
          <w:trHeight w:val="380"/>
        </w:trPr>
        <w:tc>
          <w:tcPr>
            <w:tcW w:w="680" w:type="dxa"/>
            <w:tcBorders>
              <w:top w:val="nil"/>
              <w:left w:val="nil"/>
              <w:bottom w:val="nil"/>
              <w:right w:val="nil"/>
            </w:tcBorders>
            <w:tcMar>
              <w:top w:w="128" w:type="dxa"/>
              <w:left w:w="43" w:type="dxa"/>
              <w:bottom w:w="43" w:type="dxa"/>
              <w:right w:w="43" w:type="dxa"/>
            </w:tcMar>
          </w:tcPr>
          <w:p w14:paraId="573F7C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9FEDD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7432E3" w14:textId="77777777" w:rsidR="00EE2529" w:rsidRPr="00C81B84" w:rsidRDefault="00AD5E1E" w:rsidP="00C81B84">
            <w:r w:rsidRPr="00C81B84">
              <w:t>fra kr 196 700 000 til kr 203 450 000</w:t>
            </w:r>
          </w:p>
        </w:tc>
        <w:tc>
          <w:tcPr>
            <w:tcW w:w="1400" w:type="dxa"/>
            <w:tcBorders>
              <w:top w:val="nil"/>
              <w:left w:val="nil"/>
              <w:bottom w:val="nil"/>
              <w:right w:val="nil"/>
            </w:tcBorders>
            <w:tcMar>
              <w:top w:w="128" w:type="dxa"/>
              <w:left w:w="43" w:type="dxa"/>
              <w:bottom w:w="43" w:type="dxa"/>
              <w:right w:w="43" w:type="dxa"/>
            </w:tcMar>
            <w:vAlign w:val="bottom"/>
          </w:tcPr>
          <w:p w14:paraId="4FD109E0" w14:textId="77777777" w:rsidR="00EE2529" w:rsidRPr="00C81B84" w:rsidRDefault="00EE2529" w:rsidP="00C81B84"/>
        </w:tc>
      </w:tr>
      <w:tr w:rsidR="00EE2529" w:rsidRPr="00C81B84" w14:paraId="5F35FB2E" w14:textId="77777777">
        <w:trPr>
          <w:trHeight w:val="380"/>
        </w:trPr>
        <w:tc>
          <w:tcPr>
            <w:tcW w:w="680" w:type="dxa"/>
            <w:tcBorders>
              <w:top w:val="nil"/>
              <w:left w:val="nil"/>
              <w:bottom w:val="nil"/>
              <w:right w:val="nil"/>
            </w:tcBorders>
            <w:tcMar>
              <w:top w:w="128" w:type="dxa"/>
              <w:left w:w="43" w:type="dxa"/>
              <w:bottom w:w="43" w:type="dxa"/>
              <w:right w:w="43" w:type="dxa"/>
            </w:tcMar>
          </w:tcPr>
          <w:p w14:paraId="180E57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4BE961"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70452320" w14:textId="77777777" w:rsidR="00EE2529" w:rsidRPr="00C81B84" w:rsidRDefault="00AD5E1E" w:rsidP="00C81B84">
            <w:r w:rsidRPr="00C81B84">
              <w:t xml:space="preserve">Tilskudd til fiskerihavneanlegg,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7616A41" w14:textId="77777777" w:rsidR="00EE2529" w:rsidRPr="00C81B84" w:rsidRDefault="00AD5E1E" w:rsidP="00C81B84">
            <w:r w:rsidRPr="00C81B84">
              <w:t>843 000</w:t>
            </w:r>
          </w:p>
        </w:tc>
      </w:tr>
      <w:tr w:rsidR="00EE2529" w:rsidRPr="00C81B84" w14:paraId="3C991F32" w14:textId="77777777">
        <w:trPr>
          <w:trHeight w:val="380"/>
        </w:trPr>
        <w:tc>
          <w:tcPr>
            <w:tcW w:w="680" w:type="dxa"/>
            <w:tcBorders>
              <w:top w:val="nil"/>
              <w:left w:val="nil"/>
              <w:bottom w:val="nil"/>
              <w:right w:val="nil"/>
            </w:tcBorders>
            <w:tcMar>
              <w:top w:w="128" w:type="dxa"/>
              <w:left w:w="43" w:type="dxa"/>
              <w:bottom w:w="43" w:type="dxa"/>
              <w:right w:w="43" w:type="dxa"/>
            </w:tcMar>
          </w:tcPr>
          <w:p w14:paraId="34F1FD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8611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4BC8F3" w14:textId="77777777" w:rsidR="00EE2529" w:rsidRPr="00C81B84" w:rsidRDefault="00AD5E1E" w:rsidP="00C81B84">
            <w:r w:rsidRPr="00C81B84">
              <w:t>fra kr 36 100 000 til kr 36 943 000</w:t>
            </w:r>
          </w:p>
        </w:tc>
        <w:tc>
          <w:tcPr>
            <w:tcW w:w="1400" w:type="dxa"/>
            <w:tcBorders>
              <w:top w:val="nil"/>
              <w:left w:val="nil"/>
              <w:bottom w:val="nil"/>
              <w:right w:val="nil"/>
            </w:tcBorders>
            <w:tcMar>
              <w:top w:w="128" w:type="dxa"/>
              <w:left w:w="43" w:type="dxa"/>
              <w:bottom w:w="43" w:type="dxa"/>
              <w:right w:w="43" w:type="dxa"/>
            </w:tcMar>
            <w:vAlign w:val="bottom"/>
          </w:tcPr>
          <w:p w14:paraId="7268E153" w14:textId="77777777" w:rsidR="00EE2529" w:rsidRPr="00C81B84" w:rsidRDefault="00EE2529" w:rsidP="00C81B84"/>
        </w:tc>
      </w:tr>
      <w:tr w:rsidR="00EE2529" w:rsidRPr="00C81B84" w14:paraId="7D160FAB" w14:textId="77777777">
        <w:trPr>
          <w:trHeight w:val="380"/>
        </w:trPr>
        <w:tc>
          <w:tcPr>
            <w:tcW w:w="680" w:type="dxa"/>
            <w:tcBorders>
              <w:top w:val="nil"/>
              <w:left w:val="nil"/>
              <w:bottom w:val="nil"/>
              <w:right w:val="nil"/>
            </w:tcBorders>
            <w:tcMar>
              <w:top w:w="128" w:type="dxa"/>
              <w:left w:w="43" w:type="dxa"/>
              <w:bottom w:w="43" w:type="dxa"/>
              <w:right w:w="43" w:type="dxa"/>
            </w:tcMar>
          </w:tcPr>
          <w:p w14:paraId="594E86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83EAB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3D0D3D6" w14:textId="77777777" w:rsidR="00EE2529" w:rsidRPr="00C81B84" w:rsidRDefault="00AD5E1E" w:rsidP="00C81B84">
            <w:r w:rsidRPr="00C81B84">
              <w:t xml:space="preserve">Tilskudd til overføring av gods fra vei til sjø,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D5B92A8" w14:textId="77777777" w:rsidR="00EE2529" w:rsidRPr="00C81B84" w:rsidRDefault="00AD5E1E" w:rsidP="00C81B84">
            <w:r w:rsidRPr="00C81B84">
              <w:t>18 300 000</w:t>
            </w:r>
          </w:p>
        </w:tc>
      </w:tr>
      <w:tr w:rsidR="00EE2529" w:rsidRPr="00C81B84" w14:paraId="75F3C95A" w14:textId="77777777">
        <w:trPr>
          <w:trHeight w:val="380"/>
        </w:trPr>
        <w:tc>
          <w:tcPr>
            <w:tcW w:w="680" w:type="dxa"/>
            <w:tcBorders>
              <w:top w:val="nil"/>
              <w:left w:val="nil"/>
              <w:bottom w:val="nil"/>
              <w:right w:val="nil"/>
            </w:tcBorders>
            <w:tcMar>
              <w:top w:w="128" w:type="dxa"/>
              <w:left w:w="43" w:type="dxa"/>
              <w:bottom w:w="43" w:type="dxa"/>
              <w:right w:w="43" w:type="dxa"/>
            </w:tcMar>
          </w:tcPr>
          <w:p w14:paraId="52640EC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96D0D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D78474" w14:textId="77777777" w:rsidR="00EE2529" w:rsidRPr="00C81B84" w:rsidRDefault="00AD5E1E" w:rsidP="00C81B84">
            <w:r w:rsidRPr="00C81B84">
              <w:t>fra kr 18 300 000 til kr 0</w:t>
            </w:r>
          </w:p>
        </w:tc>
        <w:tc>
          <w:tcPr>
            <w:tcW w:w="1400" w:type="dxa"/>
            <w:tcBorders>
              <w:top w:val="nil"/>
              <w:left w:val="nil"/>
              <w:bottom w:val="nil"/>
              <w:right w:val="nil"/>
            </w:tcBorders>
            <w:tcMar>
              <w:top w:w="128" w:type="dxa"/>
              <w:left w:w="43" w:type="dxa"/>
              <w:bottom w:w="43" w:type="dxa"/>
              <w:right w:w="43" w:type="dxa"/>
            </w:tcMar>
            <w:vAlign w:val="bottom"/>
          </w:tcPr>
          <w:p w14:paraId="06012BA3" w14:textId="77777777" w:rsidR="00EE2529" w:rsidRPr="00C81B84" w:rsidRDefault="00EE2529" w:rsidP="00C81B84"/>
        </w:tc>
      </w:tr>
      <w:tr w:rsidR="00EE2529" w:rsidRPr="00C81B84" w14:paraId="4AF22EBE" w14:textId="77777777">
        <w:trPr>
          <w:trHeight w:val="640"/>
        </w:trPr>
        <w:tc>
          <w:tcPr>
            <w:tcW w:w="680" w:type="dxa"/>
            <w:tcBorders>
              <w:top w:val="nil"/>
              <w:left w:val="nil"/>
              <w:bottom w:val="nil"/>
              <w:right w:val="nil"/>
            </w:tcBorders>
            <w:tcMar>
              <w:top w:w="128" w:type="dxa"/>
              <w:left w:w="43" w:type="dxa"/>
              <w:bottom w:w="43" w:type="dxa"/>
              <w:right w:w="43" w:type="dxa"/>
            </w:tcMar>
          </w:tcPr>
          <w:p w14:paraId="24808A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4617D0"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060C8C17" w14:textId="77777777" w:rsidR="00EE2529" w:rsidRPr="00C81B84" w:rsidRDefault="00AD5E1E" w:rsidP="00C81B84">
            <w:r w:rsidRPr="00C81B84">
              <w:t xml:space="preserve">Tilskudd til effektive og miljøvennlige havner,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A66F5D8" w14:textId="77777777" w:rsidR="00EE2529" w:rsidRPr="00C81B84" w:rsidRDefault="00AD5E1E" w:rsidP="00C81B84">
            <w:r w:rsidRPr="00C81B84">
              <w:t>20 788 000</w:t>
            </w:r>
          </w:p>
        </w:tc>
      </w:tr>
      <w:tr w:rsidR="00EE2529" w:rsidRPr="00C81B84" w14:paraId="44102D55" w14:textId="77777777">
        <w:trPr>
          <w:trHeight w:val="380"/>
        </w:trPr>
        <w:tc>
          <w:tcPr>
            <w:tcW w:w="680" w:type="dxa"/>
            <w:tcBorders>
              <w:top w:val="nil"/>
              <w:left w:val="nil"/>
              <w:bottom w:val="nil"/>
              <w:right w:val="nil"/>
            </w:tcBorders>
            <w:tcMar>
              <w:top w:w="128" w:type="dxa"/>
              <w:left w:w="43" w:type="dxa"/>
              <w:bottom w:w="43" w:type="dxa"/>
              <w:right w:w="43" w:type="dxa"/>
            </w:tcMar>
          </w:tcPr>
          <w:p w14:paraId="47F80F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7B8C5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C2E58E" w14:textId="77777777" w:rsidR="00EE2529" w:rsidRPr="00C81B84" w:rsidRDefault="00AD5E1E" w:rsidP="00C81B84">
            <w:r w:rsidRPr="00C81B84">
              <w:t>fra kr 98 200 000 til kr 118 988 000</w:t>
            </w:r>
          </w:p>
        </w:tc>
        <w:tc>
          <w:tcPr>
            <w:tcW w:w="1400" w:type="dxa"/>
            <w:tcBorders>
              <w:top w:val="nil"/>
              <w:left w:val="nil"/>
              <w:bottom w:val="nil"/>
              <w:right w:val="nil"/>
            </w:tcBorders>
            <w:tcMar>
              <w:top w:w="128" w:type="dxa"/>
              <w:left w:w="43" w:type="dxa"/>
              <w:bottom w:w="43" w:type="dxa"/>
              <w:right w:w="43" w:type="dxa"/>
            </w:tcMar>
            <w:vAlign w:val="bottom"/>
          </w:tcPr>
          <w:p w14:paraId="57ED422A" w14:textId="77777777" w:rsidR="00EE2529" w:rsidRPr="00C81B84" w:rsidRDefault="00EE2529" w:rsidP="00C81B84"/>
        </w:tc>
      </w:tr>
      <w:tr w:rsidR="00EE2529" w:rsidRPr="00C81B84" w14:paraId="6F02C35F" w14:textId="77777777">
        <w:trPr>
          <w:trHeight w:val="380"/>
        </w:trPr>
        <w:tc>
          <w:tcPr>
            <w:tcW w:w="680" w:type="dxa"/>
            <w:tcBorders>
              <w:top w:val="nil"/>
              <w:left w:val="nil"/>
              <w:bottom w:val="nil"/>
              <w:right w:val="nil"/>
            </w:tcBorders>
            <w:tcMar>
              <w:top w:w="128" w:type="dxa"/>
              <w:left w:w="43" w:type="dxa"/>
              <w:bottom w:w="43" w:type="dxa"/>
              <w:right w:w="43" w:type="dxa"/>
            </w:tcMar>
          </w:tcPr>
          <w:p w14:paraId="3BA7FB2F" w14:textId="77777777" w:rsidR="00EE2529" w:rsidRPr="00C81B84" w:rsidRDefault="00AD5E1E" w:rsidP="00C81B84">
            <w:r w:rsidRPr="00C81B84">
              <w:t>917</w:t>
            </w:r>
          </w:p>
        </w:tc>
        <w:tc>
          <w:tcPr>
            <w:tcW w:w="680" w:type="dxa"/>
            <w:tcBorders>
              <w:top w:val="nil"/>
              <w:left w:val="nil"/>
              <w:bottom w:val="nil"/>
              <w:right w:val="nil"/>
            </w:tcBorders>
            <w:tcMar>
              <w:top w:w="128" w:type="dxa"/>
              <w:left w:w="43" w:type="dxa"/>
              <w:bottom w:w="43" w:type="dxa"/>
              <w:right w:w="43" w:type="dxa"/>
            </w:tcMar>
          </w:tcPr>
          <w:p w14:paraId="365C03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07E59E" w14:textId="77777777" w:rsidR="00EE2529" w:rsidRPr="00C81B84" w:rsidRDefault="00AD5E1E" w:rsidP="00C81B84">
            <w:r w:rsidRPr="00C81B84">
              <w:t>Fiskeridirektoratet:</w:t>
            </w:r>
          </w:p>
        </w:tc>
        <w:tc>
          <w:tcPr>
            <w:tcW w:w="1400" w:type="dxa"/>
            <w:tcBorders>
              <w:top w:val="nil"/>
              <w:left w:val="nil"/>
              <w:bottom w:val="nil"/>
              <w:right w:val="nil"/>
            </w:tcBorders>
            <w:tcMar>
              <w:top w:w="128" w:type="dxa"/>
              <w:left w:w="43" w:type="dxa"/>
              <w:bottom w:w="43" w:type="dxa"/>
              <w:right w:w="43" w:type="dxa"/>
            </w:tcMar>
            <w:vAlign w:val="bottom"/>
          </w:tcPr>
          <w:p w14:paraId="61009937" w14:textId="77777777" w:rsidR="00EE2529" w:rsidRPr="00C81B84" w:rsidRDefault="00EE2529" w:rsidP="00C81B84"/>
        </w:tc>
      </w:tr>
      <w:tr w:rsidR="00EE2529" w:rsidRPr="00C81B84" w14:paraId="7C33BCF1" w14:textId="77777777">
        <w:trPr>
          <w:trHeight w:val="380"/>
        </w:trPr>
        <w:tc>
          <w:tcPr>
            <w:tcW w:w="680" w:type="dxa"/>
            <w:tcBorders>
              <w:top w:val="nil"/>
              <w:left w:val="nil"/>
              <w:bottom w:val="nil"/>
              <w:right w:val="nil"/>
            </w:tcBorders>
            <w:tcMar>
              <w:top w:w="128" w:type="dxa"/>
              <w:left w:w="43" w:type="dxa"/>
              <w:bottom w:w="43" w:type="dxa"/>
              <w:right w:w="43" w:type="dxa"/>
            </w:tcMar>
          </w:tcPr>
          <w:p w14:paraId="580E16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70414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085B4E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47A203E" w14:textId="77777777" w:rsidR="00EE2529" w:rsidRPr="00C81B84" w:rsidRDefault="00AD5E1E" w:rsidP="00C81B84">
            <w:r w:rsidRPr="00C81B84">
              <w:t>15 553 000</w:t>
            </w:r>
          </w:p>
        </w:tc>
      </w:tr>
      <w:tr w:rsidR="00EE2529" w:rsidRPr="00C81B84" w14:paraId="308AC6D0" w14:textId="77777777">
        <w:trPr>
          <w:trHeight w:val="380"/>
        </w:trPr>
        <w:tc>
          <w:tcPr>
            <w:tcW w:w="680" w:type="dxa"/>
            <w:tcBorders>
              <w:top w:val="nil"/>
              <w:left w:val="nil"/>
              <w:bottom w:val="nil"/>
              <w:right w:val="nil"/>
            </w:tcBorders>
            <w:tcMar>
              <w:top w:w="128" w:type="dxa"/>
              <w:left w:w="43" w:type="dxa"/>
              <w:bottom w:w="43" w:type="dxa"/>
              <w:right w:w="43" w:type="dxa"/>
            </w:tcMar>
          </w:tcPr>
          <w:p w14:paraId="67E46DC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53ABF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F9835E" w14:textId="77777777" w:rsidR="00EE2529" w:rsidRPr="00C81B84" w:rsidRDefault="00AD5E1E" w:rsidP="00C81B84">
            <w:r w:rsidRPr="00C81B84">
              <w:t>fra kr 470 900 000 til kr 486 453 000</w:t>
            </w:r>
          </w:p>
        </w:tc>
        <w:tc>
          <w:tcPr>
            <w:tcW w:w="1400" w:type="dxa"/>
            <w:tcBorders>
              <w:top w:val="nil"/>
              <w:left w:val="nil"/>
              <w:bottom w:val="nil"/>
              <w:right w:val="nil"/>
            </w:tcBorders>
            <w:tcMar>
              <w:top w:w="128" w:type="dxa"/>
              <w:left w:w="43" w:type="dxa"/>
              <w:bottom w:w="43" w:type="dxa"/>
              <w:right w:w="43" w:type="dxa"/>
            </w:tcMar>
            <w:vAlign w:val="bottom"/>
          </w:tcPr>
          <w:p w14:paraId="1C31760E" w14:textId="77777777" w:rsidR="00EE2529" w:rsidRPr="00C81B84" w:rsidRDefault="00EE2529" w:rsidP="00C81B84"/>
        </w:tc>
      </w:tr>
      <w:tr w:rsidR="00EE2529" w:rsidRPr="00C81B84" w14:paraId="3F76240C" w14:textId="77777777">
        <w:trPr>
          <w:trHeight w:val="380"/>
        </w:trPr>
        <w:tc>
          <w:tcPr>
            <w:tcW w:w="680" w:type="dxa"/>
            <w:tcBorders>
              <w:top w:val="nil"/>
              <w:left w:val="nil"/>
              <w:bottom w:val="nil"/>
              <w:right w:val="nil"/>
            </w:tcBorders>
            <w:tcMar>
              <w:top w:w="128" w:type="dxa"/>
              <w:left w:w="43" w:type="dxa"/>
              <w:bottom w:w="43" w:type="dxa"/>
              <w:right w:w="43" w:type="dxa"/>
            </w:tcMar>
          </w:tcPr>
          <w:p w14:paraId="56F9D7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C2B8B7"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4E352CDB" w14:textId="77777777" w:rsidR="00EE2529" w:rsidRPr="00C81B84" w:rsidRDefault="00AD5E1E" w:rsidP="00C81B84">
            <w:r w:rsidRPr="00C81B84">
              <w:t xml:space="preserve">Fiskeriforskning og -overvåking,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906A85F" w14:textId="77777777" w:rsidR="00EE2529" w:rsidRPr="00C81B84" w:rsidRDefault="00AD5E1E" w:rsidP="00C81B84">
            <w:r w:rsidRPr="00C81B84">
              <w:t>25 805 000</w:t>
            </w:r>
          </w:p>
        </w:tc>
      </w:tr>
      <w:tr w:rsidR="00EE2529" w:rsidRPr="00C81B84" w14:paraId="55881A37" w14:textId="77777777">
        <w:trPr>
          <w:trHeight w:val="380"/>
        </w:trPr>
        <w:tc>
          <w:tcPr>
            <w:tcW w:w="680" w:type="dxa"/>
            <w:tcBorders>
              <w:top w:val="nil"/>
              <w:left w:val="nil"/>
              <w:bottom w:val="nil"/>
              <w:right w:val="nil"/>
            </w:tcBorders>
            <w:tcMar>
              <w:top w:w="128" w:type="dxa"/>
              <w:left w:w="43" w:type="dxa"/>
              <w:bottom w:w="43" w:type="dxa"/>
              <w:right w:w="43" w:type="dxa"/>
            </w:tcMar>
          </w:tcPr>
          <w:p w14:paraId="3251AA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0843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07F2C5" w14:textId="77777777" w:rsidR="00EE2529" w:rsidRPr="00C81B84" w:rsidRDefault="00AD5E1E" w:rsidP="00C81B84">
            <w:r w:rsidRPr="00C81B84">
              <w:t>fra kr 121 000 000 til kr 146 805 000</w:t>
            </w:r>
          </w:p>
        </w:tc>
        <w:tc>
          <w:tcPr>
            <w:tcW w:w="1400" w:type="dxa"/>
            <w:tcBorders>
              <w:top w:val="nil"/>
              <w:left w:val="nil"/>
              <w:bottom w:val="nil"/>
              <w:right w:val="nil"/>
            </w:tcBorders>
            <w:tcMar>
              <w:top w:w="128" w:type="dxa"/>
              <w:left w:w="43" w:type="dxa"/>
              <w:bottom w:w="43" w:type="dxa"/>
              <w:right w:w="43" w:type="dxa"/>
            </w:tcMar>
            <w:vAlign w:val="bottom"/>
          </w:tcPr>
          <w:p w14:paraId="55F93C38" w14:textId="77777777" w:rsidR="00EE2529" w:rsidRPr="00C81B84" w:rsidRDefault="00EE2529" w:rsidP="00C81B84"/>
        </w:tc>
      </w:tr>
      <w:tr w:rsidR="00EE2529" w:rsidRPr="00C81B84" w14:paraId="5435D47E" w14:textId="77777777">
        <w:trPr>
          <w:trHeight w:val="380"/>
        </w:trPr>
        <w:tc>
          <w:tcPr>
            <w:tcW w:w="680" w:type="dxa"/>
            <w:tcBorders>
              <w:top w:val="nil"/>
              <w:left w:val="nil"/>
              <w:bottom w:val="nil"/>
              <w:right w:val="nil"/>
            </w:tcBorders>
            <w:tcMar>
              <w:top w:w="128" w:type="dxa"/>
              <w:left w:w="43" w:type="dxa"/>
              <w:bottom w:w="43" w:type="dxa"/>
              <w:right w:w="43" w:type="dxa"/>
            </w:tcMar>
          </w:tcPr>
          <w:p w14:paraId="6162A312" w14:textId="77777777" w:rsidR="00EE2529" w:rsidRPr="00C81B84" w:rsidRDefault="00AD5E1E" w:rsidP="00C81B84">
            <w:r w:rsidRPr="00C81B84">
              <w:t>919</w:t>
            </w:r>
          </w:p>
        </w:tc>
        <w:tc>
          <w:tcPr>
            <w:tcW w:w="680" w:type="dxa"/>
            <w:tcBorders>
              <w:top w:val="nil"/>
              <w:left w:val="nil"/>
              <w:bottom w:val="nil"/>
              <w:right w:val="nil"/>
            </w:tcBorders>
            <w:tcMar>
              <w:top w:w="128" w:type="dxa"/>
              <w:left w:w="43" w:type="dxa"/>
              <w:bottom w:w="43" w:type="dxa"/>
              <w:right w:w="43" w:type="dxa"/>
            </w:tcMar>
          </w:tcPr>
          <w:p w14:paraId="2016C3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5231EA" w14:textId="77777777" w:rsidR="00EE2529" w:rsidRPr="00C81B84" w:rsidRDefault="00AD5E1E" w:rsidP="00C81B84">
            <w:r w:rsidRPr="00C81B84">
              <w:t>Diverse fiskeriformål:</w:t>
            </w:r>
          </w:p>
        </w:tc>
        <w:tc>
          <w:tcPr>
            <w:tcW w:w="1400" w:type="dxa"/>
            <w:tcBorders>
              <w:top w:val="nil"/>
              <w:left w:val="nil"/>
              <w:bottom w:val="nil"/>
              <w:right w:val="nil"/>
            </w:tcBorders>
            <w:tcMar>
              <w:top w:w="128" w:type="dxa"/>
              <w:left w:w="43" w:type="dxa"/>
              <w:bottom w:w="43" w:type="dxa"/>
              <w:right w:w="43" w:type="dxa"/>
            </w:tcMar>
            <w:vAlign w:val="bottom"/>
          </w:tcPr>
          <w:p w14:paraId="0051910A" w14:textId="77777777" w:rsidR="00EE2529" w:rsidRPr="00C81B84" w:rsidRDefault="00EE2529" w:rsidP="00C81B84"/>
        </w:tc>
      </w:tr>
      <w:tr w:rsidR="00EE2529" w:rsidRPr="00C81B84" w14:paraId="762AA35B" w14:textId="77777777">
        <w:trPr>
          <w:trHeight w:val="380"/>
        </w:trPr>
        <w:tc>
          <w:tcPr>
            <w:tcW w:w="680" w:type="dxa"/>
            <w:tcBorders>
              <w:top w:val="nil"/>
              <w:left w:val="nil"/>
              <w:bottom w:val="nil"/>
              <w:right w:val="nil"/>
            </w:tcBorders>
            <w:tcMar>
              <w:top w:w="128" w:type="dxa"/>
              <w:left w:w="43" w:type="dxa"/>
              <w:bottom w:w="43" w:type="dxa"/>
              <w:right w:w="43" w:type="dxa"/>
            </w:tcMar>
          </w:tcPr>
          <w:p w14:paraId="3025D7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D82031"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1C57D3E4" w14:textId="77777777" w:rsidR="00EE2529" w:rsidRPr="00C81B84" w:rsidRDefault="00AD5E1E" w:rsidP="00C81B84">
            <w:r w:rsidRPr="00C81B84">
              <w:t>Tilskudd til kommunale ungdomsfiskeprosjekt, forhøyes med</w:t>
            </w:r>
          </w:p>
        </w:tc>
        <w:tc>
          <w:tcPr>
            <w:tcW w:w="1400" w:type="dxa"/>
            <w:tcBorders>
              <w:top w:val="nil"/>
              <w:left w:val="nil"/>
              <w:bottom w:val="nil"/>
              <w:right w:val="nil"/>
            </w:tcBorders>
            <w:tcMar>
              <w:top w:w="128" w:type="dxa"/>
              <w:left w:w="43" w:type="dxa"/>
              <w:bottom w:w="43" w:type="dxa"/>
              <w:right w:w="43" w:type="dxa"/>
            </w:tcMar>
            <w:vAlign w:val="bottom"/>
          </w:tcPr>
          <w:p w14:paraId="70688E5E" w14:textId="77777777" w:rsidR="00EE2529" w:rsidRPr="00C81B84" w:rsidRDefault="00AD5E1E" w:rsidP="00C81B84">
            <w:r w:rsidRPr="00C81B84">
              <w:t>1 000 000</w:t>
            </w:r>
          </w:p>
        </w:tc>
      </w:tr>
      <w:tr w:rsidR="00EE2529" w:rsidRPr="00C81B84" w14:paraId="32996720" w14:textId="77777777">
        <w:trPr>
          <w:trHeight w:val="380"/>
        </w:trPr>
        <w:tc>
          <w:tcPr>
            <w:tcW w:w="680" w:type="dxa"/>
            <w:tcBorders>
              <w:top w:val="nil"/>
              <w:left w:val="nil"/>
              <w:bottom w:val="nil"/>
              <w:right w:val="nil"/>
            </w:tcBorders>
            <w:tcMar>
              <w:top w:w="128" w:type="dxa"/>
              <w:left w:w="43" w:type="dxa"/>
              <w:bottom w:w="43" w:type="dxa"/>
              <w:right w:w="43" w:type="dxa"/>
            </w:tcMar>
          </w:tcPr>
          <w:p w14:paraId="5CC9D9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BB8E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5A9ACA" w14:textId="77777777" w:rsidR="00EE2529" w:rsidRPr="00C81B84" w:rsidRDefault="00AD5E1E" w:rsidP="00C81B84">
            <w:r w:rsidRPr="00C81B84">
              <w:t>fra kr 2 000 000 til kr 3 000 000</w:t>
            </w:r>
          </w:p>
        </w:tc>
        <w:tc>
          <w:tcPr>
            <w:tcW w:w="1400" w:type="dxa"/>
            <w:tcBorders>
              <w:top w:val="nil"/>
              <w:left w:val="nil"/>
              <w:bottom w:val="nil"/>
              <w:right w:val="nil"/>
            </w:tcBorders>
            <w:tcMar>
              <w:top w:w="128" w:type="dxa"/>
              <w:left w:w="43" w:type="dxa"/>
              <w:bottom w:w="43" w:type="dxa"/>
              <w:right w:w="43" w:type="dxa"/>
            </w:tcMar>
            <w:vAlign w:val="bottom"/>
          </w:tcPr>
          <w:p w14:paraId="42F0FFFD" w14:textId="77777777" w:rsidR="00EE2529" w:rsidRPr="00C81B84" w:rsidRDefault="00EE2529" w:rsidP="00C81B84"/>
        </w:tc>
      </w:tr>
      <w:tr w:rsidR="00EE2529" w:rsidRPr="00C81B84" w14:paraId="5D546349" w14:textId="77777777">
        <w:trPr>
          <w:trHeight w:val="380"/>
        </w:trPr>
        <w:tc>
          <w:tcPr>
            <w:tcW w:w="680" w:type="dxa"/>
            <w:tcBorders>
              <w:top w:val="nil"/>
              <w:left w:val="nil"/>
              <w:bottom w:val="nil"/>
              <w:right w:val="nil"/>
            </w:tcBorders>
            <w:tcMar>
              <w:top w:w="128" w:type="dxa"/>
              <w:left w:w="43" w:type="dxa"/>
              <w:bottom w:w="43" w:type="dxa"/>
              <w:right w:w="43" w:type="dxa"/>
            </w:tcMar>
          </w:tcPr>
          <w:p w14:paraId="421604C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C20B13"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C2FCE5D" w14:textId="77777777" w:rsidR="00EE2529" w:rsidRPr="00C81B84" w:rsidRDefault="00AD5E1E" w:rsidP="00C81B84">
            <w:r w:rsidRPr="00C81B84">
              <w:t>Tilskudd til velferdsstasjoner, forhøyes med</w:t>
            </w:r>
          </w:p>
        </w:tc>
        <w:tc>
          <w:tcPr>
            <w:tcW w:w="1400" w:type="dxa"/>
            <w:tcBorders>
              <w:top w:val="nil"/>
              <w:left w:val="nil"/>
              <w:bottom w:val="nil"/>
              <w:right w:val="nil"/>
            </w:tcBorders>
            <w:tcMar>
              <w:top w:w="128" w:type="dxa"/>
              <w:left w:w="43" w:type="dxa"/>
              <w:bottom w:w="43" w:type="dxa"/>
              <w:right w:w="43" w:type="dxa"/>
            </w:tcMar>
            <w:vAlign w:val="bottom"/>
          </w:tcPr>
          <w:p w14:paraId="010CA64C" w14:textId="77777777" w:rsidR="00EE2529" w:rsidRPr="00C81B84" w:rsidRDefault="00AD5E1E" w:rsidP="00C81B84">
            <w:r w:rsidRPr="00C81B84">
              <w:t>53 000</w:t>
            </w:r>
          </w:p>
        </w:tc>
      </w:tr>
      <w:tr w:rsidR="00EE2529" w:rsidRPr="00C81B84" w14:paraId="38B63B83" w14:textId="77777777">
        <w:trPr>
          <w:trHeight w:val="380"/>
        </w:trPr>
        <w:tc>
          <w:tcPr>
            <w:tcW w:w="680" w:type="dxa"/>
            <w:tcBorders>
              <w:top w:val="nil"/>
              <w:left w:val="nil"/>
              <w:bottom w:val="nil"/>
              <w:right w:val="nil"/>
            </w:tcBorders>
            <w:tcMar>
              <w:top w:w="128" w:type="dxa"/>
              <w:left w:w="43" w:type="dxa"/>
              <w:bottom w:w="43" w:type="dxa"/>
              <w:right w:w="43" w:type="dxa"/>
            </w:tcMar>
          </w:tcPr>
          <w:p w14:paraId="0971D1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89473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7EAC61" w14:textId="77777777" w:rsidR="00EE2529" w:rsidRPr="00C81B84" w:rsidRDefault="00AD5E1E" w:rsidP="00C81B84">
            <w:r w:rsidRPr="00C81B84">
              <w:t>fra kr 2 500 000 til kr 2 553 000</w:t>
            </w:r>
          </w:p>
        </w:tc>
        <w:tc>
          <w:tcPr>
            <w:tcW w:w="1400" w:type="dxa"/>
            <w:tcBorders>
              <w:top w:val="nil"/>
              <w:left w:val="nil"/>
              <w:bottom w:val="nil"/>
              <w:right w:val="nil"/>
            </w:tcBorders>
            <w:tcMar>
              <w:top w:w="128" w:type="dxa"/>
              <w:left w:w="43" w:type="dxa"/>
              <w:bottom w:w="43" w:type="dxa"/>
              <w:right w:w="43" w:type="dxa"/>
            </w:tcMar>
            <w:vAlign w:val="bottom"/>
          </w:tcPr>
          <w:p w14:paraId="4DA7C826" w14:textId="77777777" w:rsidR="00EE2529" w:rsidRPr="00C81B84" w:rsidRDefault="00EE2529" w:rsidP="00C81B84"/>
        </w:tc>
      </w:tr>
      <w:tr w:rsidR="00EE2529" w:rsidRPr="00C81B84" w14:paraId="5D0E61EF" w14:textId="77777777">
        <w:trPr>
          <w:trHeight w:val="380"/>
        </w:trPr>
        <w:tc>
          <w:tcPr>
            <w:tcW w:w="680" w:type="dxa"/>
            <w:tcBorders>
              <w:top w:val="nil"/>
              <w:left w:val="nil"/>
              <w:bottom w:val="nil"/>
              <w:right w:val="nil"/>
            </w:tcBorders>
            <w:tcMar>
              <w:top w:w="128" w:type="dxa"/>
              <w:left w:w="43" w:type="dxa"/>
              <w:bottom w:w="43" w:type="dxa"/>
              <w:right w:w="43" w:type="dxa"/>
            </w:tcMar>
          </w:tcPr>
          <w:p w14:paraId="4215E5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0058F1"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71610B1C" w14:textId="77777777" w:rsidR="00EE2529" w:rsidRPr="00C81B84" w:rsidRDefault="00AD5E1E" w:rsidP="00C81B84">
            <w:r w:rsidRPr="00C81B84">
              <w:t>Tilskudd til kystrekeflåten, forhøyes med</w:t>
            </w:r>
          </w:p>
        </w:tc>
        <w:tc>
          <w:tcPr>
            <w:tcW w:w="1400" w:type="dxa"/>
            <w:tcBorders>
              <w:top w:val="nil"/>
              <w:left w:val="nil"/>
              <w:bottom w:val="nil"/>
              <w:right w:val="nil"/>
            </w:tcBorders>
            <w:tcMar>
              <w:top w:w="128" w:type="dxa"/>
              <w:left w:w="43" w:type="dxa"/>
              <w:bottom w:w="43" w:type="dxa"/>
              <w:right w:w="43" w:type="dxa"/>
            </w:tcMar>
            <w:vAlign w:val="bottom"/>
          </w:tcPr>
          <w:p w14:paraId="32F43127" w14:textId="77777777" w:rsidR="00EE2529" w:rsidRPr="00C81B84" w:rsidRDefault="00AD5E1E" w:rsidP="00C81B84">
            <w:r w:rsidRPr="00C81B84">
              <w:t>2 449 000</w:t>
            </w:r>
          </w:p>
        </w:tc>
      </w:tr>
      <w:tr w:rsidR="00EE2529" w:rsidRPr="00C81B84" w14:paraId="436B9A28" w14:textId="77777777">
        <w:trPr>
          <w:trHeight w:val="380"/>
        </w:trPr>
        <w:tc>
          <w:tcPr>
            <w:tcW w:w="680" w:type="dxa"/>
            <w:tcBorders>
              <w:top w:val="nil"/>
              <w:left w:val="nil"/>
              <w:bottom w:val="nil"/>
              <w:right w:val="nil"/>
            </w:tcBorders>
            <w:tcMar>
              <w:top w:w="128" w:type="dxa"/>
              <w:left w:w="43" w:type="dxa"/>
              <w:bottom w:w="43" w:type="dxa"/>
              <w:right w:w="43" w:type="dxa"/>
            </w:tcMar>
          </w:tcPr>
          <w:p w14:paraId="0BCFF3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C041D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ABB7F7" w14:textId="77777777" w:rsidR="00EE2529" w:rsidRPr="00C81B84" w:rsidRDefault="00AD5E1E" w:rsidP="00C81B84">
            <w:r w:rsidRPr="00C81B84">
              <w:t>fra kr 21 000 000 til kr 23 449 000</w:t>
            </w:r>
          </w:p>
        </w:tc>
        <w:tc>
          <w:tcPr>
            <w:tcW w:w="1400" w:type="dxa"/>
            <w:tcBorders>
              <w:top w:val="nil"/>
              <w:left w:val="nil"/>
              <w:bottom w:val="nil"/>
              <w:right w:val="nil"/>
            </w:tcBorders>
            <w:tcMar>
              <w:top w:w="128" w:type="dxa"/>
              <w:left w:w="43" w:type="dxa"/>
              <w:bottom w:w="43" w:type="dxa"/>
              <w:right w:w="43" w:type="dxa"/>
            </w:tcMar>
            <w:vAlign w:val="bottom"/>
          </w:tcPr>
          <w:p w14:paraId="73BD6228" w14:textId="77777777" w:rsidR="00EE2529" w:rsidRPr="00C81B84" w:rsidRDefault="00EE2529" w:rsidP="00C81B84"/>
        </w:tc>
      </w:tr>
      <w:tr w:rsidR="00EE2529" w:rsidRPr="00C81B84" w14:paraId="44C31103" w14:textId="77777777">
        <w:trPr>
          <w:trHeight w:val="380"/>
        </w:trPr>
        <w:tc>
          <w:tcPr>
            <w:tcW w:w="680" w:type="dxa"/>
            <w:tcBorders>
              <w:top w:val="nil"/>
              <w:left w:val="nil"/>
              <w:bottom w:val="nil"/>
              <w:right w:val="nil"/>
            </w:tcBorders>
            <w:tcMar>
              <w:top w:w="128" w:type="dxa"/>
              <w:left w:w="43" w:type="dxa"/>
              <w:bottom w:w="43" w:type="dxa"/>
              <w:right w:w="43" w:type="dxa"/>
            </w:tcMar>
          </w:tcPr>
          <w:p w14:paraId="1205D3AA" w14:textId="77777777" w:rsidR="00EE2529" w:rsidRPr="00C81B84" w:rsidRDefault="00AD5E1E" w:rsidP="00C81B84">
            <w:r w:rsidRPr="00C81B84">
              <w:t>920</w:t>
            </w:r>
          </w:p>
        </w:tc>
        <w:tc>
          <w:tcPr>
            <w:tcW w:w="680" w:type="dxa"/>
            <w:tcBorders>
              <w:top w:val="nil"/>
              <w:left w:val="nil"/>
              <w:bottom w:val="nil"/>
              <w:right w:val="nil"/>
            </w:tcBorders>
            <w:tcMar>
              <w:top w:w="128" w:type="dxa"/>
              <w:left w:w="43" w:type="dxa"/>
              <w:bottom w:w="43" w:type="dxa"/>
              <w:right w:w="43" w:type="dxa"/>
            </w:tcMar>
          </w:tcPr>
          <w:p w14:paraId="0495E02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C4DEE9" w14:textId="77777777" w:rsidR="00EE2529" w:rsidRPr="00C81B84" w:rsidRDefault="00AD5E1E" w:rsidP="00C81B84">
            <w:r w:rsidRPr="00C81B84">
              <w:t>Norges forskningsråd:</w:t>
            </w:r>
          </w:p>
        </w:tc>
        <w:tc>
          <w:tcPr>
            <w:tcW w:w="1400" w:type="dxa"/>
            <w:tcBorders>
              <w:top w:val="nil"/>
              <w:left w:val="nil"/>
              <w:bottom w:val="nil"/>
              <w:right w:val="nil"/>
            </w:tcBorders>
            <w:tcMar>
              <w:top w:w="128" w:type="dxa"/>
              <w:left w:w="43" w:type="dxa"/>
              <w:bottom w:w="43" w:type="dxa"/>
              <w:right w:w="43" w:type="dxa"/>
            </w:tcMar>
            <w:vAlign w:val="bottom"/>
          </w:tcPr>
          <w:p w14:paraId="0FA8409A" w14:textId="77777777" w:rsidR="00EE2529" w:rsidRPr="00C81B84" w:rsidRDefault="00EE2529" w:rsidP="00C81B84"/>
        </w:tc>
      </w:tr>
      <w:tr w:rsidR="00EE2529" w:rsidRPr="00C81B84" w14:paraId="69E69803" w14:textId="77777777">
        <w:trPr>
          <w:trHeight w:val="380"/>
        </w:trPr>
        <w:tc>
          <w:tcPr>
            <w:tcW w:w="680" w:type="dxa"/>
            <w:tcBorders>
              <w:top w:val="nil"/>
              <w:left w:val="nil"/>
              <w:bottom w:val="nil"/>
              <w:right w:val="nil"/>
            </w:tcBorders>
            <w:tcMar>
              <w:top w:w="128" w:type="dxa"/>
              <w:left w:w="43" w:type="dxa"/>
              <w:bottom w:w="43" w:type="dxa"/>
              <w:right w:w="43" w:type="dxa"/>
            </w:tcMar>
          </w:tcPr>
          <w:p w14:paraId="0A707B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390EAE"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FF4DAA9" w14:textId="77777777" w:rsidR="00EE2529" w:rsidRPr="00C81B84" w:rsidRDefault="00AD5E1E" w:rsidP="00C81B84">
            <w:r w:rsidRPr="00C81B84">
              <w:t>Tilskudd til næringsrettet forskning, forhøyes med</w:t>
            </w:r>
          </w:p>
        </w:tc>
        <w:tc>
          <w:tcPr>
            <w:tcW w:w="1400" w:type="dxa"/>
            <w:tcBorders>
              <w:top w:val="nil"/>
              <w:left w:val="nil"/>
              <w:bottom w:val="nil"/>
              <w:right w:val="nil"/>
            </w:tcBorders>
            <w:tcMar>
              <w:top w:w="128" w:type="dxa"/>
              <w:left w:w="43" w:type="dxa"/>
              <w:bottom w:w="43" w:type="dxa"/>
              <w:right w:w="43" w:type="dxa"/>
            </w:tcMar>
            <w:vAlign w:val="bottom"/>
          </w:tcPr>
          <w:p w14:paraId="4F75811A" w14:textId="77777777" w:rsidR="00EE2529" w:rsidRPr="00C81B84" w:rsidRDefault="00AD5E1E" w:rsidP="00C81B84">
            <w:r w:rsidRPr="00C81B84">
              <w:t>38 187 000</w:t>
            </w:r>
          </w:p>
        </w:tc>
      </w:tr>
      <w:tr w:rsidR="00EE2529" w:rsidRPr="00C81B84" w14:paraId="66795AEB" w14:textId="77777777">
        <w:trPr>
          <w:trHeight w:val="380"/>
        </w:trPr>
        <w:tc>
          <w:tcPr>
            <w:tcW w:w="680" w:type="dxa"/>
            <w:tcBorders>
              <w:top w:val="nil"/>
              <w:left w:val="nil"/>
              <w:bottom w:val="nil"/>
              <w:right w:val="nil"/>
            </w:tcBorders>
            <w:tcMar>
              <w:top w:w="128" w:type="dxa"/>
              <w:left w:w="43" w:type="dxa"/>
              <w:bottom w:w="43" w:type="dxa"/>
              <w:right w:w="43" w:type="dxa"/>
            </w:tcMar>
          </w:tcPr>
          <w:p w14:paraId="4E62959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10936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F47579" w14:textId="77777777" w:rsidR="00EE2529" w:rsidRPr="00C81B84" w:rsidRDefault="00AD5E1E" w:rsidP="00C81B84">
            <w:r w:rsidRPr="00C81B84">
              <w:t>fra kr 1 563 755 000 til kr 1 601 942 000</w:t>
            </w:r>
          </w:p>
        </w:tc>
        <w:tc>
          <w:tcPr>
            <w:tcW w:w="1400" w:type="dxa"/>
            <w:tcBorders>
              <w:top w:val="nil"/>
              <w:left w:val="nil"/>
              <w:bottom w:val="nil"/>
              <w:right w:val="nil"/>
            </w:tcBorders>
            <w:tcMar>
              <w:top w:w="128" w:type="dxa"/>
              <w:left w:w="43" w:type="dxa"/>
              <w:bottom w:w="43" w:type="dxa"/>
              <w:right w:w="43" w:type="dxa"/>
            </w:tcMar>
            <w:vAlign w:val="bottom"/>
          </w:tcPr>
          <w:p w14:paraId="6A4B5143" w14:textId="77777777" w:rsidR="00EE2529" w:rsidRPr="00C81B84" w:rsidRDefault="00EE2529" w:rsidP="00C81B84"/>
        </w:tc>
      </w:tr>
      <w:tr w:rsidR="00EE2529" w:rsidRPr="00C81B84" w14:paraId="727BDE6D" w14:textId="77777777">
        <w:trPr>
          <w:trHeight w:val="380"/>
        </w:trPr>
        <w:tc>
          <w:tcPr>
            <w:tcW w:w="680" w:type="dxa"/>
            <w:tcBorders>
              <w:top w:val="nil"/>
              <w:left w:val="nil"/>
              <w:bottom w:val="nil"/>
              <w:right w:val="nil"/>
            </w:tcBorders>
            <w:tcMar>
              <w:top w:w="128" w:type="dxa"/>
              <w:left w:w="43" w:type="dxa"/>
              <w:bottom w:w="43" w:type="dxa"/>
              <w:right w:w="43" w:type="dxa"/>
            </w:tcMar>
          </w:tcPr>
          <w:p w14:paraId="58A1D29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1805C7"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5BA27BDB" w14:textId="77777777" w:rsidR="00EE2529" w:rsidRPr="00C81B84" w:rsidRDefault="00AD5E1E" w:rsidP="00C81B84">
            <w:r w:rsidRPr="00C81B84">
              <w:t>Tilskudd til marin og maritim forskning, forhøyes med</w:t>
            </w:r>
          </w:p>
        </w:tc>
        <w:tc>
          <w:tcPr>
            <w:tcW w:w="1400" w:type="dxa"/>
            <w:tcBorders>
              <w:top w:val="nil"/>
              <w:left w:val="nil"/>
              <w:bottom w:val="nil"/>
              <w:right w:val="nil"/>
            </w:tcBorders>
            <w:tcMar>
              <w:top w:w="128" w:type="dxa"/>
              <w:left w:w="43" w:type="dxa"/>
              <w:bottom w:w="43" w:type="dxa"/>
              <w:right w:w="43" w:type="dxa"/>
            </w:tcMar>
            <w:vAlign w:val="bottom"/>
          </w:tcPr>
          <w:p w14:paraId="0376753A" w14:textId="77777777" w:rsidR="00EE2529" w:rsidRPr="00C81B84" w:rsidRDefault="00AD5E1E" w:rsidP="00C81B84">
            <w:r w:rsidRPr="00C81B84">
              <w:t>12 621 000</w:t>
            </w:r>
          </w:p>
        </w:tc>
      </w:tr>
      <w:tr w:rsidR="00EE2529" w:rsidRPr="00C81B84" w14:paraId="0D23C3B5" w14:textId="77777777">
        <w:trPr>
          <w:trHeight w:val="380"/>
        </w:trPr>
        <w:tc>
          <w:tcPr>
            <w:tcW w:w="680" w:type="dxa"/>
            <w:tcBorders>
              <w:top w:val="nil"/>
              <w:left w:val="nil"/>
              <w:bottom w:val="nil"/>
              <w:right w:val="nil"/>
            </w:tcBorders>
            <w:tcMar>
              <w:top w:w="128" w:type="dxa"/>
              <w:left w:w="43" w:type="dxa"/>
              <w:bottom w:w="43" w:type="dxa"/>
              <w:right w:w="43" w:type="dxa"/>
            </w:tcMar>
          </w:tcPr>
          <w:p w14:paraId="1510E9D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E6D8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0333F1" w14:textId="77777777" w:rsidR="00EE2529" w:rsidRPr="00C81B84" w:rsidRDefault="00AD5E1E" w:rsidP="00C81B84">
            <w:r w:rsidRPr="00C81B84">
              <w:t>fra kr 590 900 000 til kr 603 521 000</w:t>
            </w:r>
          </w:p>
        </w:tc>
        <w:tc>
          <w:tcPr>
            <w:tcW w:w="1400" w:type="dxa"/>
            <w:tcBorders>
              <w:top w:val="nil"/>
              <w:left w:val="nil"/>
              <w:bottom w:val="nil"/>
              <w:right w:val="nil"/>
            </w:tcBorders>
            <w:tcMar>
              <w:top w:w="128" w:type="dxa"/>
              <w:left w:w="43" w:type="dxa"/>
              <w:bottom w:w="43" w:type="dxa"/>
              <w:right w:w="43" w:type="dxa"/>
            </w:tcMar>
            <w:vAlign w:val="bottom"/>
          </w:tcPr>
          <w:p w14:paraId="00EC87D6" w14:textId="77777777" w:rsidR="00EE2529" w:rsidRPr="00C81B84" w:rsidRDefault="00EE2529" w:rsidP="00C81B84"/>
        </w:tc>
      </w:tr>
      <w:tr w:rsidR="00EE2529" w:rsidRPr="00C81B84" w14:paraId="12094A9A" w14:textId="77777777">
        <w:trPr>
          <w:trHeight w:val="380"/>
        </w:trPr>
        <w:tc>
          <w:tcPr>
            <w:tcW w:w="680" w:type="dxa"/>
            <w:tcBorders>
              <w:top w:val="nil"/>
              <w:left w:val="nil"/>
              <w:bottom w:val="nil"/>
              <w:right w:val="nil"/>
            </w:tcBorders>
            <w:tcMar>
              <w:top w:w="128" w:type="dxa"/>
              <w:left w:w="43" w:type="dxa"/>
              <w:bottom w:w="43" w:type="dxa"/>
              <w:right w:w="43" w:type="dxa"/>
            </w:tcMar>
          </w:tcPr>
          <w:p w14:paraId="3017BB9E" w14:textId="77777777" w:rsidR="00EE2529" w:rsidRPr="00C81B84" w:rsidRDefault="00AD5E1E" w:rsidP="00C81B84">
            <w:r w:rsidRPr="00C81B84">
              <w:t>922</w:t>
            </w:r>
          </w:p>
        </w:tc>
        <w:tc>
          <w:tcPr>
            <w:tcW w:w="680" w:type="dxa"/>
            <w:tcBorders>
              <w:top w:val="nil"/>
              <w:left w:val="nil"/>
              <w:bottom w:val="nil"/>
              <w:right w:val="nil"/>
            </w:tcBorders>
            <w:tcMar>
              <w:top w:w="128" w:type="dxa"/>
              <w:left w:w="43" w:type="dxa"/>
              <w:bottom w:w="43" w:type="dxa"/>
              <w:right w:w="43" w:type="dxa"/>
            </w:tcMar>
          </w:tcPr>
          <w:p w14:paraId="198558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A4F6FB" w14:textId="77777777" w:rsidR="00EE2529" w:rsidRPr="00C81B84" w:rsidRDefault="00AD5E1E" w:rsidP="00C81B84">
            <w:r w:rsidRPr="00C81B84">
              <w:t>Romvirksomhet:</w:t>
            </w:r>
          </w:p>
        </w:tc>
        <w:tc>
          <w:tcPr>
            <w:tcW w:w="1400" w:type="dxa"/>
            <w:tcBorders>
              <w:top w:val="nil"/>
              <w:left w:val="nil"/>
              <w:bottom w:val="nil"/>
              <w:right w:val="nil"/>
            </w:tcBorders>
            <w:tcMar>
              <w:top w:w="128" w:type="dxa"/>
              <w:left w:w="43" w:type="dxa"/>
              <w:bottom w:w="43" w:type="dxa"/>
              <w:right w:w="43" w:type="dxa"/>
            </w:tcMar>
            <w:vAlign w:val="bottom"/>
          </w:tcPr>
          <w:p w14:paraId="72A3D402" w14:textId="77777777" w:rsidR="00EE2529" w:rsidRPr="00C81B84" w:rsidRDefault="00EE2529" w:rsidP="00C81B84"/>
        </w:tc>
      </w:tr>
      <w:tr w:rsidR="00EE2529" w:rsidRPr="00C81B84" w14:paraId="7B5EE24C" w14:textId="77777777">
        <w:trPr>
          <w:trHeight w:val="380"/>
        </w:trPr>
        <w:tc>
          <w:tcPr>
            <w:tcW w:w="680" w:type="dxa"/>
            <w:tcBorders>
              <w:top w:val="nil"/>
              <w:left w:val="nil"/>
              <w:bottom w:val="nil"/>
              <w:right w:val="nil"/>
            </w:tcBorders>
            <w:tcMar>
              <w:top w:w="128" w:type="dxa"/>
              <w:left w:w="43" w:type="dxa"/>
              <w:bottom w:w="43" w:type="dxa"/>
              <w:right w:w="43" w:type="dxa"/>
            </w:tcMar>
          </w:tcPr>
          <w:p w14:paraId="097FA7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3D29CA"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278E5F4" w14:textId="77777777" w:rsidR="00EE2529" w:rsidRPr="00C81B84" w:rsidRDefault="00AD5E1E" w:rsidP="00C81B84">
            <w:r w:rsidRPr="00C81B84">
              <w:t>Norsk Romsenter, forhøyes med</w:t>
            </w:r>
          </w:p>
        </w:tc>
        <w:tc>
          <w:tcPr>
            <w:tcW w:w="1400" w:type="dxa"/>
            <w:tcBorders>
              <w:top w:val="nil"/>
              <w:left w:val="nil"/>
              <w:bottom w:val="nil"/>
              <w:right w:val="nil"/>
            </w:tcBorders>
            <w:tcMar>
              <w:top w:w="128" w:type="dxa"/>
              <w:left w:w="43" w:type="dxa"/>
              <w:bottom w:w="43" w:type="dxa"/>
              <w:right w:w="43" w:type="dxa"/>
            </w:tcMar>
            <w:vAlign w:val="bottom"/>
          </w:tcPr>
          <w:p w14:paraId="131A84A1" w14:textId="77777777" w:rsidR="00EE2529" w:rsidRPr="00C81B84" w:rsidRDefault="00AD5E1E" w:rsidP="00C81B84">
            <w:r w:rsidRPr="00C81B84">
              <w:t>2 474 000</w:t>
            </w:r>
          </w:p>
        </w:tc>
      </w:tr>
      <w:tr w:rsidR="00EE2529" w:rsidRPr="00C81B84" w14:paraId="7D57F6D5" w14:textId="77777777">
        <w:trPr>
          <w:trHeight w:val="380"/>
        </w:trPr>
        <w:tc>
          <w:tcPr>
            <w:tcW w:w="680" w:type="dxa"/>
            <w:tcBorders>
              <w:top w:val="nil"/>
              <w:left w:val="nil"/>
              <w:bottom w:val="nil"/>
              <w:right w:val="nil"/>
            </w:tcBorders>
            <w:tcMar>
              <w:top w:w="128" w:type="dxa"/>
              <w:left w:w="43" w:type="dxa"/>
              <w:bottom w:w="43" w:type="dxa"/>
              <w:right w:w="43" w:type="dxa"/>
            </w:tcMar>
          </w:tcPr>
          <w:p w14:paraId="021C82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D84D6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1EAAA2" w14:textId="77777777" w:rsidR="00EE2529" w:rsidRPr="00C81B84" w:rsidRDefault="00AD5E1E" w:rsidP="00C81B84">
            <w:r w:rsidRPr="00C81B84">
              <w:t>fra kr 91 750 000 til kr 94 224 000</w:t>
            </w:r>
          </w:p>
        </w:tc>
        <w:tc>
          <w:tcPr>
            <w:tcW w:w="1400" w:type="dxa"/>
            <w:tcBorders>
              <w:top w:val="nil"/>
              <w:left w:val="nil"/>
              <w:bottom w:val="nil"/>
              <w:right w:val="nil"/>
            </w:tcBorders>
            <w:tcMar>
              <w:top w:w="128" w:type="dxa"/>
              <w:left w:w="43" w:type="dxa"/>
              <w:bottom w:w="43" w:type="dxa"/>
              <w:right w:w="43" w:type="dxa"/>
            </w:tcMar>
            <w:vAlign w:val="bottom"/>
          </w:tcPr>
          <w:p w14:paraId="6E84F27F" w14:textId="77777777" w:rsidR="00EE2529" w:rsidRPr="00C81B84" w:rsidRDefault="00EE2529" w:rsidP="00C81B84"/>
        </w:tc>
      </w:tr>
      <w:tr w:rsidR="00EE2529" w:rsidRPr="00C81B84" w14:paraId="4DC60981" w14:textId="77777777">
        <w:trPr>
          <w:trHeight w:val="380"/>
        </w:trPr>
        <w:tc>
          <w:tcPr>
            <w:tcW w:w="680" w:type="dxa"/>
            <w:tcBorders>
              <w:top w:val="nil"/>
              <w:left w:val="nil"/>
              <w:bottom w:val="nil"/>
              <w:right w:val="nil"/>
            </w:tcBorders>
            <w:tcMar>
              <w:top w:w="128" w:type="dxa"/>
              <w:left w:w="43" w:type="dxa"/>
              <w:bottom w:w="43" w:type="dxa"/>
              <w:right w:w="43" w:type="dxa"/>
            </w:tcMar>
          </w:tcPr>
          <w:p w14:paraId="32A53D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38BF9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41A053B" w14:textId="77777777" w:rsidR="00EE2529" w:rsidRPr="00C81B84" w:rsidRDefault="00AD5E1E" w:rsidP="00C81B84">
            <w:r w:rsidRPr="00C81B84">
              <w:t xml:space="preserve">Kontingent i European Space </w:t>
            </w:r>
            <w:proofErr w:type="spellStart"/>
            <w:r w:rsidRPr="00C81B84">
              <w:t>Agency</w:t>
            </w:r>
            <w:proofErr w:type="spellEnd"/>
            <w:r w:rsidRPr="00C81B84">
              <w:t xml:space="preserve"> (ESA), forhøyes med</w:t>
            </w:r>
          </w:p>
        </w:tc>
        <w:tc>
          <w:tcPr>
            <w:tcW w:w="1400" w:type="dxa"/>
            <w:tcBorders>
              <w:top w:val="nil"/>
              <w:left w:val="nil"/>
              <w:bottom w:val="nil"/>
              <w:right w:val="nil"/>
            </w:tcBorders>
            <w:tcMar>
              <w:top w:w="128" w:type="dxa"/>
              <w:left w:w="43" w:type="dxa"/>
              <w:bottom w:w="43" w:type="dxa"/>
              <w:right w:w="43" w:type="dxa"/>
            </w:tcMar>
            <w:vAlign w:val="bottom"/>
          </w:tcPr>
          <w:p w14:paraId="75475CF5" w14:textId="77777777" w:rsidR="00EE2529" w:rsidRPr="00C81B84" w:rsidRDefault="00AD5E1E" w:rsidP="00C81B84">
            <w:r w:rsidRPr="00C81B84">
              <w:t>24 700 000</w:t>
            </w:r>
          </w:p>
        </w:tc>
      </w:tr>
      <w:tr w:rsidR="00EE2529" w:rsidRPr="00C81B84" w14:paraId="41A7D429" w14:textId="77777777">
        <w:trPr>
          <w:trHeight w:val="380"/>
        </w:trPr>
        <w:tc>
          <w:tcPr>
            <w:tcW w:w="680" w:type="dxa"/>
            <w:tcBorders>
              <w:top w:val="nil"/>
              <w:left w:val="nil"/>
              <w:bottom w:val="nil"/>
              <w:right w:val="nil"/>
            </w:tcBorders>
            <w:tcMar>
              <w:top w:w="128" w:type="dxa"/>
              <w:left w:w="43" w:type="dxa"/>
              <w:bottom w:w="43" w:type="dxa"/>
              <w:right w:w="43" w:type="dxa"/>
            </w:tcMar>
          </w:tcPr>
          <w:p w14:paraId="416786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9771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FCDE16" w14:textId="77777777" w:rsidR="00EE2529" w:rsidRPr="00C81B84" w:rsidRDefault="00AD5E1E" w:rsidP="00C81B84">
            <w:r w:rsidRPr="00C81B84">
              <w:t>fra kr 219 200 000 til kr 243 900 000</w:t>
            </w:r>
          </w:p>
        </w:tc>
        <w:tc>
          <w:tcPr>
            <w:tcW w:w="1400" w:type="dxa"/>
            <w:tcBorders>
              <w:top w:val="nil"/>
              <w:left w:val="nil"/>
              <w:bottom w:val="nil"/>
              <w:right w:val="nil"/>
            </w:tcBorders>
            <w:tcMar>
              <w:top w:w="128" w:type="dxa"/>
              <w:left w:w="43" w:type="dxa"/>
              <w:bottom w:w="43" w:type="dxa"/>
              <w:right w:w="43" w:type="dxa"/>
            </w:tcMar>
            <w:vAlign w:val="bottom"/>
          </w:tcPr>
          <w:p w14:paraId="6EE0D066" w14:textId="77777777" w:rsidR="00EE2529" w:rsidRPr="00C81B84" w:rsidRDefault="00EE2529" w:rsidP="00C81B84"/>
        </w:tc>
      </w:tr>
      <w:tr w:rsidR="00EE2529" w:rsidRPr="00C81B84" w14:paraId="219FA0D7" w14:textId="77777777">
        <w:trPr>
          <w:trHeight w:val="380"/>
        </w:trPr>
        <w:tc>
          <w:tcPr>
            <w:tcW w:w="680" w:type="dxa"/>
            <w:tcBorders>
              <w:top w:val="nil"/>
              <w:left w:val="nil"/>
              <w:bottom w:val="nil"/>
              <w:right w:val="nil"/>
            </w:tcBorders>
            <w:tcMar>
              <w:top w:w="128" w:type="dxa"/>
              <w:left w:w="43" w:type="dxa"/>
              <w:bottom w:w="43" w:type="dxa"/>
              <w:right w:w="43" w:type="dxa"/>
            </w:tcMar>
          </w:tcPr>
          <w:p w14:paraId="5E8313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909AFF"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79725FD" w14:textId="77777777" w:rsidR="00EE2529" w:rsidRPr="00C81B84" w:rsidRDefault="00AD5E1E" w:rsidP="00C81B84">
            <w:r w:rsidRPr="00C81B84">
              <w:t>Internasjonal romvirksomhet, forhøyes med</w:t>
            </w:r>
          </w:p>
        </w:tc>
        <w:tc>
          <w:tcPr>
            <w:tcW w:w="1400" w:type="dxa"/>
            <w:tcBorders>
              <w:top w:val="nil"/>
              <w:left w:val="nil"/>
              <w:bottom w:val="nil"/>
              <w:right w:val="nil"/>
            </w:tcBorders>
            <w:tcMar>
              <w:top w:w="128" w:type="dxa"/>
              <w:left w:w="43" w:type="dxa"/>
              <w:bottom w:w="43" w:type="dxa"/>
              <w:right w:w="43" w:type="dxa"/>
            </w:tcMar>
            <w:vAlign w:val="bottom"/>
          </w:tcPr>
          <w:p w14:paraId="7C9956B0" w14:textId="77777777" w:rsidR="00EE2529" w:rsidRPr="00C81B84" w:rsidRDefault="00AD5E1E" w:rsidP="00C81B84">
            <w:r w:rsidRPr="00C81B84">
              <w:t>49 650 000</w:t>
            </w:r>
          </w:p>
        </w:tc>
      </w:tr>
      <w:tr w:rsidR="00EE2529" w:rsidRPr="00C81B84" w14:paraId="0BBE0C56" w14:textId="77777777">
        <w:trPr>
          <w:trHeight w:val="380"/>
        </w:trPr>
        <w:tc>
          <w:tcPr>
            <w:tcW w:w="680" w:type="dxa"/>
            <w:tcBorders>
              <w:top w:val="nil"/>
              <w:left w:val="nil"/>
              <w:bottom w:val="nil"/>
              <w:right w:val="nil"/>
            </w:tcBorders>
            <w:tcMar>
              <w:top w:w="128" w:type="dxa"/>
              <w:left w:w="43" w:type="dxa"/>
              <w:bottom w:w="43" w:type="dxa"/>
              <w:right w:w="43" w:type="dxa"/>
            </w:tcMar>
          </w:tcPr>
          <w:p w14:paraId="03EA18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AE0F1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85237F" w14:textId="77777777" w:rsidR="00EE2529" w:rsidRPr="00C81B84" w:rsidRDefault="00AD5E1E" w:rsidP="00C81B84">
            <w:r w:rsidRPr="00C81B84">
              <w:t>fra kr 536 400 000 til kr 586 050 000</w:t>
            </w:r>
          </w:p>
        </w:tc>
        <w:tc>
          <w:tcPr>
            <w:tcW w:w="1400" w:type="dxa"/>
            <w:tcBorders>
              <w:top w:val="nil"/>
              <w:left w:val="nil"/>
              <w:bottom w:val="nil"/>
              <w:right w:val="nil"/>
            </w:tcBorders>
            <w:tcMar>
              <w:top w:w="128" w:type="dxa"/>
              <w:left w:w="43" w:type="dxa"/>
              <w:bottom w:w="43" w:type="dxa"/>
              <w:right w:w="43" w:type="dxa"/>
            </w:tcMar>
            <w:vAlign w:val="bottom"/>
          </w:tcPr>
          <w:p w14:paraId="74AF7F92" w14:textId="77777777" w:rsidR="00EE2529" w:rsidRPr="00C81B84" w:rsidRDefault="00EE2529" w:rsidP="00C81B84"/>
        </w:tc>
      </w:tr>
      <w:tr w:rsidR="00EE2529" w:rsidRPr="00C81B84" w14:paraId="794C7BAA" w14:textId="77777777">
        <w:trPr>
          <w:trHeight w:val="380"/>
        </w:trPr>
        <w:tc>
          <w:tcPr>
            <w:tcW w:w="680" w:type="dxa"/>
            <w:tcBorders>
              <w:top w:val="nil"/>
              <w:left w:val="nil"/>
              <w:bottom w:val="nil"/>
              <w:right w:val="nil"/>
            </w:tcBorders>
            <w:tcMar>
              <w:top w:w="128" w:type="dxa"/>
              <w:left w:w="43" w:type="dxa"/>
              <w:bottom w:w="43" w:type="dxa"/>
              <w:right w:w="43" w:type="dxa"/>
            </w:tcMar>
          </w:tcPr>
          <w:p w14:paraId="14EC02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21339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DC6009A" w14:textId="77777777" w:rsidR="00EE2529" w:rsidRPr="00C81B84" w:rsidRDefault="00AD5E1E" w:rsidP="00C81B84">
            <w:r w:rsidRPr="00C81B84">
              <w:t xml:space="preserve">Nasjonale følgemidler,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11E35E" w14:textId="77777777" w:rsidR="00EE2529" w:rsidRPr="00C81B84" w:rsidRDefault="00AD5E1E" w:rsidP="00C81B84">
            <w:r w:rsidRPr="00C81B84">
              <w:t>487 000</w:t>
            </w:r>
          </w:p>
        </w:tc>
      </w:tr>
      <w:tr w:rsidR="00EE2529" w:rsidRPr="00C81B84" w14:paraId="19DC62FB" w14:textId="77777777">
        <w:trPr>
          <w:trHeight w:val="380"/>
        </w:trPr>
        <w:tc>
          <w:tcPr>
            <w:tcW w:w="680" w:type="dxa"/>
            <w:tcBorders>
              <w:top w:val="nil"/>
              <w:left w:val="nil"/>
              <w:bottom w:val="nil"/>
              <w:right w:val="nil"/>
            </w:tcBorders>
            <w:tcMar>
              <w:top w:w="128" w:type="dxa"/>
              <w:left w:w="43" w:type="dxa"/>
              <w:bottom w:w="43" w:type="dxa"/>
              <w:right w:w="43" w:type="dxa"/>
            </w:tcMar>
          </w:tcPr>
          <w:p w14:paraId="063125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8A3C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37A845" w14:textId="77777777" w:rsidR="00EE2529" w:rsidRPr="00C81B84" w:rsidRDefault="00AD5E1E" w:rsidP="00C81B84">
            <w:r w:rsidRPr="00C81B84">
              <w:t>fra kr 22 800 000 til kr 23 287 000</w:t>
            </w:r>
          </w:p>
        </w:tc>
        <w:tc>
          <w:tcPr>
            <w:tcW w:w="1400" w:type="dxa"/>
            <w:tcBorders>
              <w:top w:val="nil"/>
              <w:left w:val="nil"/>
              <w:bottom w:val="nil"/>
              <w:right w:val="nil"/>
            </w:tcBorders>
            <w:tcMar>
              <w:top w:w="128" w:type="dxa"/>
              <w:left w:w="43" w:type="dxa"/>
              <w:bottom w:w="43" w:type="dxa"/>
              <w:right w:w="43" w:type="dxa"/>
            </w:tcMar>
            <w:vAlign w:val="bottom"/>
          </w:tcPr>
          <w:p w14:paraId="123F1A30" w14:textId="77777777" w:rsidR="00EE2529" w:rsidRPr="00C81B84" w:rsidRDefault="00EE2529" w:rsidP="00C81B84"/>
        </w:tc>
      </w:tr>
      <w:tr w:rsidR="00EE2529" w:rsidRPr="00C81B84" w14:paraId="23885794" w14:textId="77777777">
        <w:trPr>
          <w:trHeight w:val="380"/>
        </w:trPr>
        <w:tc>
          <w:tcPr>
            <w:tcW w:w="680" w:type="dxa"/>
            <w:tcBorders>
              <w:top w:val="nil"/>
              <w:left w:val="nil"/>
              <w:bottom w:val="nil"/>
              <w:right w:val="nil"/>
            </w:tcBorders>
            <w:tcMar>
              <w:top w:w="128" w:type="dxa"/>
              <w:left w:w="43" w:type="dxa"/>
              <w:bottom w:w="43" w:type="dxa"/>
              <w:right w:w="43" w:type="dxa"/>
            </w:tcMar>
          </w:tcPr>
          <w:p w14:paraId="36CDEB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DE2500"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93E2ED1" w14:textId="77777777" w:rsidR="00EE2529" w:rsidRPr="00C81B84" w:rsidRDefault="00AD5E1E" w:rsidP="00C81B84">
            <w:r w:rsidRPr="00C81B84">
              <w:t>EUs romprogrammer, forhøyes med</w:t>
            </w:r>
          </w:p>
        </w:tc>
        <w:tc>
          <w:tcPr>
            <w:tcW w:w="1400" w:type="dxa"/>
            <w:tcBorders>
              <w:top w:val="nil"/>
              <w:left w:val="nil"/>
              <w:bottom w:val="nil"/>
              <w:right w:val="nil"/>
            </w:tcBorders>
            <w:tcMar>
              <w:top w:w="128" w:type="dxa"/>
              <w:left w:w="43" w:type="dxa"/>
              <w:bottom w:w="43" w:type="dxa"/>
              <w:right w:w="43" w:type="dxa"/>
            </w:tcMar>
            <w:vAlign w:val="bottom"/>
          </w:tcPr>
          <w:p w14:paraId="5196DC25" w14:textId="77777777" w:rsidR="00EE2529" w:rsidRPr="00C81B84" w:rsidRDefault="00AD5E1E" w:rsidP="00C81B84">
            <w:r w:rsidRPr="00C81B84">
              <w:t>259 100 000</w:t>
            </w:r>
          </w:p>
        </w:tc>
      </w:tr>
      <w:tr w:rsidR="00EE2529" w:rsidRPr="00C81B84" w14:paraId="26BE08E1" w14:textId="77777777">
        <w:trPr>
          <w:trHeight w:val="380"/>
        </w:trPr>
        <w:tc>
          <w:tcPr>
            <w:tcW w:w="680" w:type="dxa"/>
            <w:tcBorders>
              <w:top w:val="nil"/>
              <w:left w:val="nil"/>
              <w:bottom w:val="nil"/>
              <w:right w:val="nil"/>
            </w:tcBorders>
            <w:tcMar>
              <w:top w:w="128" w:type="dxa"/>
              <w:left w:w="43" w:type="dxa"/>
              <w:bottom w:w="43" w:type="dxa"/>
              <w:right w:w="43" w:type="dxa"/>
            </w:tcMar>
          </w:tcPr>
          <w:p w14:paraId="40947DF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B145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B96309" w14:textId="77777777" w:rsidR="00EE2529" w:rsidRPr="00C81B84" w:rsidRDefault="00AD5E1E" w:rsidP="00C81B84">
            <w:r w:rsidRPr="00C81B84">
              <w:t>fra kr 572 000 000 til kr 831 100 000</w:t>
            </w:r>
          </w:p>
        </w:tc>
        <w:tc>
          <w:tcPr>
            <w:tcW w:w="1400" w:type="dxa"/>
            <w:tcBorders>
              <w:top w:val="nil"/>
              <w:left w:val="nil"/>
              <w:bottom w:val="nil"/>
              <w:right w:val="nil"/>
            </w:tcBorders>
            <w:tcMar>
              <w:top w:w="128" w:type="dxa"/>
              <w:left w:w="43" w:type="dxa"/>
              <w:bottom w:w="43" w:type="dxa"/>
              <w:right w:w="43" w:type="dxa"/>
            </w:tcMar>
            <w:vAlign w:val="bottom"/>
          </w:tcPr>
          <w:p w14:paraId="35194D7A" w14:textId="77777777" w:rsidR="00EE2529" w:rsidRPr="00C81B84" w:rsidRDefault="00EE2529" w:rsidP="00C81B84"/>
        </w:tc>
      </w:tr>
      <w:tr w:rsidR="00EE2529" w:rsidRPr="00C81B84" w14:paraId="34B370CB" w14:textId="77777777">
        <w:trPr>
          <w:trHeight w:val="640"/>
        </w:trPr>
        <w:tc>
          <w:tcPr>
            <w:tcW w:w="680" w:type="dxa"/>
            <w:tcBorders>
              <w:top w:val="nil"/>
              <w:left w:val="nil"/>
              <w:bottom w:val="nil"/>
              <w:right w:val="nil"/>
            </w:tcBorders>
            <w:tcMar>
              <w:top w:w="128" w:type="dxa"/>
              <w:left w:w="43" w:type="dxa"/>
              <w:bottom w:w="43" w:type="dxa"/>
              <w:right w:w="43" w:type="dxa"/>
            </w:tcMar>
          </w:tcPr>
          <w:p w14:paraId="636765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9F37BF"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472A59ED" w14:textId="77777777" w:rsidR="00EE2529" w:rsidRPr="00C81B84" w:rsidRDefault="00AD5E1E" w:rsidP="00C81B84">
            <w:r w:rsidRPr="00C81B84">
              <w:t xml:space="preserve">Nasjonal infrastruktur og tekniske aktiviteter,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EC8B423" w14:textId="77777777" w:rsidR="00EE2529" w:rsidRPr="00C81B84" w:rsidRDefault="00AD5E1E" w:rsidP="00C81B84">
            <w:r w:rsidRPr="00C81B84">
              <w:t>2 713 000</w:t>
            </w:r>
          </w:p>
        </w:tc>
      </w:tr>
      <w:tr w:rsidR="00EE2529" w:rsidRPr="00C81B84" w14:paraId="46CB8427" w14:textId="77777777">
        <w:trPr>
          <w:trHeight w:val="380"/>
        </w:trPr>
        <w:tc>
          <w:tcPr>
            <w:tcW w:w="680" w:type="dxa"/>
            <w:tcBorders>
              <w:top w:val="nil"/>
              <w:left w:val="nil"/>
              <w:bottom w:val="nil"/>
              <w:right w:val="nil"/>
            </w:tcBorders>
            <w:tcMar>
              <w:top w:w="128" w:type="dxa"/>
              <w:left w:w="43" w:type="dxa"/>
              <w:bottom w:w="43" w:type="dxa"/>
              <w:right w:w="43" w:type="dxa"/>
            </w:tcMar>
          </w:tcPr>
          <w:p w14:paraId="62FAD9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793D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3A6A8A" w14:textId="77777777" w:rsidR="00EE2529" w:rsidRPr="00C81B84" w:rsidRDefault="00AD5E1E" w:rsidP="00C81B84">
            <w:r w:rsidRPr="00C81B84">
              <w:t>fra kr 127 000 000 til kr 129 713 000</w:t>
            </w:r>
          </w:p>
        </w:tc>
        <w:tc>
          <w:tcPr>
            <w:tcW w:w="1400" w:type="dxa"/>
            <w:tcBorders>
              <w:top w:val="nil"/>
              <w:left w:val="nil"/>
              <w:bottom w:val="nil"/>
              <w:right w:val="nil"/>
            </w:tcBorders>
            <w:tcMar>
              <w:top w:w="128" w:type="dxa"/>
              <w:left w:w="43" w:type="dxa"/>
              <w:bottom w:w="43" w:type="dxa"/>
              <w:right w:w="43" w:type="dxa"/>
            </w:tcMar>
            <w:vAlign w:val="bottom"/>
          </w:tcPr>
          <w:p w14:paraId="76160BB1" w14:textId="77777777" w:rsidR="00EE2529" w:rsidRPr="00C81B84" w:rsidRDefault="00EE2529" w:rsidP="00C81B84"/>
        </w:tc>
      </w:tr>
      <w:tr w:rsidR="00EE2529" w:rsidRPr="00C81B84" w14:paraId="4BEF6C7C" w14:textId="77777777">
        <w:trPr>
          <w:trHeight w:val="380"/>
        </w:trPr>
        <w:tc>
          <w:tcPr>
            <w:tcW w:w="680" w:type="dxa"/>
            <w:tcBorders>
              <w:top w:val="nil"/>
              <w:left w:val="nil"/>
              <w:bottom w:val="nil"/>
              <w:right w:val="nil"/>
            </w:tcBorders>
            <w:tcMar>
              <w:top w:w="128" w:type="dxa"/>
              <w:left w:w="43" w:type="dxa"/>
              <w:bottom w:w="43" w:type="dxa"/>
              <w:right w:w="43" w:type="dxa"/>
            </w:tcMar>
          </w:tcPr>
          <w:p w14:paraId="0899B9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7F0A00" w14:textId="77777777" w:rsidR="00EE2529" w:rsidRPr="00C81B84" w:rsidRDefault="00AD5E1E" w:rsidP="00C81B84">
            <w:r w:rsidRPr="00C81B84">
              <w:t>95</w:t>
            </w:r>
          </w:p>
        </w:tc>
        <w:tc>
          <w:tcPr>
            <w:tcW w:w="6800" w:type="dxa"/>
            <w:tcBorders>
              <w:top w:val="nil"/>
              <w:left w:val="nil"/>
              <w:bottom w:val="nil"/>
              <w:right w:val="nil"/>
            </w:tcBorders>
            <w:tcMar>
              <w:top w:w="128" w:type="dxa"/>
              <w:left w:w="43" w:type="dxa"/>
              <w:bottom w:w="43" w:type="dxa"/>
              <w:right w:w="43" w:type="dxa"/>
            </w:tcMar>
          </w:tcPr>
          <w:p w14:paraId="00AF655D" w14:textId="77777777" w:rsidR="00EE2529" w:rsidRPr="00C81B84" w:rsidRDefault="00AD5E1E" w:rsidP="00C81B84">
            <w:r w:rsidRPr="00C81B84">
              <w:t>Egenkapital Space Norway AS, forhøyes med</w:t>
            </w:r>
          </w:p>
        </w:tc>
        <w:tc>
          <w:tcPr>
            <w:tcW w:w="1400" w:type="dxa"/>
            <w:tcBorders>
              <w:top w:val="nil"/>
              <w:left w:val="nil"/>
              <w:bottom w:val="nil"/>
              <w:right w:val="nil"/>
            </w:tcBorders>
            <w:tcMar>
              <w:top w:w="128" w:type="dxa"/>
              <w:left w:w="43" w:type="dxa"/>
              <w:bottom w:w="43" w:type="dxa"/>
              <w:right w:w="43" w:type="dxa"/>
            </w:tcMar>
            <w:vAlign w:val="bottom"/>
          </w:tcPr>
          <w:p w14:paraId="63D05F93" w14:textId="77777777" w:rsidR="00EE2529" w:rsidRPr="00C81B84" w:rsidRDefault="00AD5E1E" w:rsidP="00C81B84">
            <w:r w:rsidRPr="00C81B84">
              <w:t>138 600 000</w:t>
            </w:r>
          </w:p>
        </w:tc>
      </w:tr>
      <w:tr w:rsidR="00EE2529" w:rsidRPr="00C81B84" w14:paraId="69CEC191" w14:textId="77777777">
        <w:trPr>
          <w:trHeight w:val="380"/>
        </w:trPr>
        <w:tc>
          <w:tcPr>
            <w:tcW w:w="680" w:type="dxa"/>
            <w:tcBorders>
              <w:top w:val="nil"/>
              <w:left w:val="nil"/>
              <w:bottom w:val="nil"/>
              <w:right w:val="nil"/>
            </w:tcBorders>
            <w:tcMar>
              <w:top w:w="128" w:type="dxa"/>
              <w:left w:w="43" w:type="dxa"/>
              <w:bottom w:w="43" w:type="dxa"/>
              <w:right w:w="43" w:type="dxa"/>
            </w:tcMar>
          </w:tcPr>
          <w:p w14:paraId="3B21AD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0753B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246063" w14:textId="77777777" w:rsidR="00EE2529" w:rsidRPr="00C81B84" w:rsidRDefault="00AD5E1E" w:rsidP="00C81B84">
            <w:r w:rsidRPr="00C81B84">
              <w:t>fra kr 346 919 000 til kr 485 519 000</w:t>
            </w:r>
          </w:p>
        </w:tc>
        <w:tc>
          <w:tcPr>
            <w:tcW w:w="1400" w:type="dxa"/>
            <w:tcBorders>
              <w:top w:val="nil"/>
              <w:left w:val="nil"/>
              <w:bottom w:val="nil"/>
              <w:right w:val="nil"/>
            </w:tcBorders>
            <w:tcMar>
              <w:top w:w="128" w:type="dxa"/>
              <w:left w:w="43" w:type="dxa"/>
              <w:bottom w:w="43" w:type="dxa"/>
              <w:right w:w="43" w:type="dxa"/>
            </w:tcMar>
            <w:vAlign w:val="bottom"/>
          </w:tcPr>
          <w:p w14:paraId="389290EE" w14:textId="77777777" w:rsidR="00EE2529" w:rsidRPr="00C81B84" w:rsidRDefault="00EE2529" w:rsidP="00C81B84"/>
        </w:tc>
      </w:tr>
      <w:tr w:rsidR="00EE2529" w:rsidRPr="00C81B84" w14:paraId="5B37B5AE" w14:textId="77777777">
        <w:trPr>
          <w:trHeight w:val="380"/>
        </w:trPr>
        <w:tc>
          <w:tcPr>
            <w:tcW w:w="680" w:type="dxa"/>
            <w:tcBorders>
              <w:top w:val="nil"/>
              <w:left w:val="nil"/>
              <w:bottom w:val="nil"/>
              <w:right w:val="nil"/>
            </w:tcBorders>
            <w:tcMar>
              <w:top w:w="128" w:type="dxa"/>
              <w:left w:w="43" w:type="dxa"/>
              <w:bottom w:w="43" w:type="dxa"/>
              <w:right w:w="43" w:type="dxa"/>
            </w:tcMar>
          </w:tcPr>
          <w:p w14:paraId="3BE4BFFA" w14:textId="77777777" w:rsidR="00EE2529" w:rsidRPr="00C81B84" w:rsidRDefault="00AD5E1E" w:rsidP="00C81B84">
            <w:r w:rsidRPr="00C81B84">
              <w:t>923</w:t>
            </w:r>
          </w:p>
        </w:tc>
        <w:tc>
          <w:tcPr>
            <w:tcW w:w="680" w:type="dxa"/>
            <w:tcBorders>
              <w:top w:val="nil"/>
              <w:left w:val="nil"/>
              <w:bottom w:val="nil"/>
              <w:right w:val="nil"/>
            </w:tcBorders>
            <w:tcMar>
              <w:top w:w="128" w:type="dxa"/>
              <w:left w:w="43" w:type="dxa"/>
              <w:bottom w:w="43" w:type="dxa"/>
              <w:right w:w="43" w:type="dxa"/>
            </w:tcMar>
          </w:tcPr>
          <w:p w14:paraId="51A5AD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043669" w14:textId="77777777" w:rsidR="00EE2529" w:rsidRPr="00C81B84" w:rsidRDefault="00AD5E1E" w:rsidP="00C81B84">
            <w:r w:rsidRPr="00C81B84">
              <w:t>Havforskningsinstituttet:</w:t>
            </w:r>
          </w:p>
        </w:tc>
        <w:tc>
          <w:tcPr>
            <w:tcW w:w="1400" w:type="dxa"/>
            <w:tcBorders>
              <w:top w:val="nil"/>
              <w:left w:val="nil"/>
              <w:bottom w:val="nil"/>
              <w:right w:val="nil"/>
            </w:tcBorders>
            <w:tcMar>
              <w:top w:w="128" w:type="dxa"/>
              <w:left w:w="43" w:type="dxa"/>
              <w:bottom w:w="43" w:type="dxa"/>
              <w:right w:w="43" w:type="dxa"/>
            </w:tcMar>
            <w:vAlign w:val="bottom"/>
          </w:tcPr>
          <w:p w14:paraId="28A84A50" w14:textId="77777777" w:rsidR="00EE2529" w:rsidRPr="00C81B84" w:rsidRDefault="00EE2529" w:rsidP="00C81B84"/>
        </w:tc>
      </w:tr>
      <w:tr w:rsidR="00EE2529" w:rsidRPr="00C81B84" w14:paraId="6A02A62A" w14:textId="77777777">
        <w:trPr>
          <w:trHeight w:val="380"/>
        </w:trPr>
        <w:tc>
          <w:tcPr>
            <w:tcW w:w="680" w:type="dxa"/>
            <w:tcBorders>
              <w:top w:val="nil"/>
              <w:left w:val="nil"/>
              <w:bottom w:val="nil"/>
              <w:right w:val="nil"/>
            </w:tcBorders>
            <w:tcMar>
              <w:top w:w="128" w:type="dxa"/>
              <w:left w:w="43" w:type="dxa"/>
              <w:bottom w:w="43" w:type="dxa"/>
              <w:right w:w="43" w:type="dxa"/>
            </w:tcMar>
          </w:tcPr>
          <w:p w14:paraId="0341AD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9C7BF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34BD76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F931E6B" w14:textId="77777777" w:rsidR="00EE2529" w:rsidRPr="00C81B84" w:rsidRDefault="00AD5E1E" w:rsidP="00C81B84">
            <w:r w:rsidRPr="00C81B84">
              <w:t>9 616 000</w:t>
            </w:r>
          </w:p>
        </w:tc>
      </w:tr>
      <w:tr w:rsidR="00EE2529" w:rsidRPr="00C81B84" w14:paraId="525569EC" w14:textId="77777777">
        <w:trPr>
          <w:trHeight w:val="380"/>
        </w:trPr>
        <w:tc>
          <w:tcPr>
            <w:tcW w:w="680" w:type="dxa"/>
            <w:tcBorders>
              <w:top w:val="nil"/>
              <w:left w:val="nil"/>
              <w:bottom w:val="nil"/>
              <w:right w:val="nil"/>
            </w:tcBorders>
            <w:tcMar>
              <w:top w:w="128" w:type="dxa"/>
              <w:left w:w="43" w:type="dxa"/>
              <w:bottom w:w="43" w:type="dxa"/>
              <w:right w:w="43" w:type="dxa"/>
            </w:tcMar>
          </w:tcPr>
          <w:p w14:paraId="02AD9B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2FD22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9EE9AF" w14:textId="77777777" w:rsidR="00EE2529" w:rsidRPr="00C81B84" w:rsidRDefault="00AD5E1E" w:rsidP="00C81B84">
            <w:r w:rsidRPr="00C81B84">
              <w:t>fra kr 587 000 000 til kr 596 616 000</w:t>
            </w:r>
          </w:p>
        </w:tc>
        <w:tc>
          <w:tcPr>
            <w:tcW w:w="1400" w:type="dxa"/>
            <w:tcBorders>
              <w:top w:val="nil"/>
              <w:left w:val="nil"/>
              <w:bottom w:val="nil"/>
              <w:right w:val="nil"/>
            </w:tcBorders>
            <w:tcMar>
              <w:top w:w="128" w:type="dxa"/>
              <w:left w:w="43" w:type="dxa"/>
              <w:bottom w:w="43" w:type="dxa"/>
              <w:right w:w="43" w:type="dxa"/>
            </w:tcMar>
            <w:vAlign w:val="bottom"/>
          </w:tcPr>
          <w:p w14:paraId="5D77A72E" w14:textId="77777777" w:rsidR="00EE2529" w:rsidRPr="00C81B84" w:rsidRDefault="00EE2529" w:rsidP="00C81B84"/>
        </w:tc>
      </w:tr>
      <w:tr w:rsidR="00EE2529" w:rsidRPr="00C81B84" w14:paraId="44C78712" w14:textId="77777777">
        <w:trPr>
          <w:trHeight w:val="380"/>
        </w:trPr>
        <w:tc>
          <w:tcPr>
            <w:tcW w:w="680" w:type="dxa"/>
            <w:tcBorders>
              <w:top w:val="nil"/>
              <w:left w:val="nil"/>
              <w:bottom w:val="nil"/>
              <w:right w:val="nil"/>
            </w:tcBorders>
            <w:tcMar>
              <w:top w:w="128" w:type="dxa"/>
              <w:left w:w="43" w:type="dxa"/>
              <w:bottom w:w="43" w:type="dxa"/>
              <w:right w:w="43" w:type="dxa"/>
            </w:tcMar>
          </w:tcPr>
          <w:p w14:paraId="31CD77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64970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803045E"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6CB6AA9" w14:textId="77777777" w:rsidR="00EE2529" w:rsidRPr="00C81B84" w:rsidRDefault="00AD5E1E" w:rsidP="00C81B84">
            <w:r w:rsidRPr="00C81B84">
              <w:t>9 858 000</w:t>
            </w:r>
          </w:p>
        </w:tc>
      </w:tr>
      <w:tr w:rsidR="00EE2529" w:rsidRPr="00C81B84" w14:paraId="6F9529B2" w14:textId="77777777">
        <w:trPr>
          <w:trHeight w:val="380"/>
        </w:trPr>
        <w:tc>
          <w:tcPr>
            <w:tcW w:w="680" w:type="dxa"/>
            <w:tcBorders>
              <w:top w:val="nil"/>
              <w:left w:val="nil"/>
              <w:bottom w:val="nil"/>
              <w:right w:val="nil"/>
            </w:tcBorders>
            <w:tcMar>
              <w:top w:w="128" w:type="dxa"/>
              <w:left w:w="43" w:type="dxa"/>
              <w:bottom w:w="43" w:type="dxa"/>
              <w:right w:w="43" w:type="dxa"/>
            </w:tcMar>
          </w:tcPr>
          <w:p w14:paraId="3595A7C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52B9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A69B18" w14:textId="77777777" w:rsidR="00EE2529" w:rsidRPr="00C81B84" w:rsidRDefault="00AD5E1E" w:rsidP="00C81B84">
            <w:r w:rsidRPr="00C81B84">
              <w:t>fra kr 429 455 000 til kr 439 313 000</w:t>
            </w:r>
          </w:p>
        </w:tc>
        <w:tc>
          <w:tcPr>
            <w:tcW w:w="1400" w:type="dxa"/>
            <w:tcBorders>
              <w:top w:val="nil"/>
              <w:left w:val="nil"/>
              <w:bottom w:val="nil"/>
              <w:right w:val="nil"/>
            </w:tcBorders>
            <w:tcMar>
              <w:top w:w="128" w:type="dxa"/>
              <w:left w:w="43" w:type="dxa"/>
              <w:bottom w:w="43" w:type="dxa"/>
              <w:right w:w="43" w:type="dxa"/>
            </w:tcMar>
            <w:vAlign w:val="bottom"/>
          </w:tcPr>
          <w:p w14:paraId="639894E6" w14:textId="77777777" w:rsidR="00EE2529" w:rsidRPr="00C81B84" w:rsidRDefault="00EE2529" w:rsidP="00C81B84"/>
        </w:tc>
      </w:tr>
      <w:tr w:rsidR="00EE2529" w:rsidRPr="00C81B84" w14:paraId="7D4A135A" w14:textId="77777777">
        <w:trPr>
          <w:trHeight w:val="380"/>
        </w:trPr>
        <w:tc>
          <w:tcPr>
            <w:tcW w:w="680" w:type="dxa"/>
            <w:tcBorders>
              <w:top w:val="nil"/>
              <w:left w:val="nil"/>
              <w:bottom w:val="nil"/>
              <w:right w:val="nil"/>
            </w:tcBorders>
            <w:tcMar>
              <w:top w:w="128" w:type="dxa"/>
              <w:left w:w="43" w:type="dxa"/>
              <w:bottom w:w="43" w:type="dxa"/>
              <w:right w:w="43" w:type="dxa"/>
            </w:tcMar>
          </w:tcPr>
          <w:p w14:paraId="486D92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93029F"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58D85564" w14:textId="77777777" w:rsidR="00EE2529" w:rsidRPr="00C81B84" w:rsidRDefault="00AD5E1E" w:rsidP="00C81B84">
            <w:r w:rsidRPr="00C81B84">
              <w:t xml:space="preserve">Fiskeriforskning og -overvåking,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E50D00A" w14:textId="77777777" w:rsidR="00EE2529" w:rsidRPr="00C81B84" w:rsidRDefault="00AD5E1E" w:rsidP="00C81B84">
            <w:r w:rsidRPr="00C81B84">
              <w:t>534 000</w:t>
            </w:r>
          </w:p>
        </w:tc>
      </w:tr>
      <w:tr w:rsidR="00EE2529" w:rsidRPr="00C81B84" w14:paraId="33560DAB" w14:textId="77777777">
        <w:trPr>
          <w:trHeight w:val="380"/>
        </w:trPr>
        <w:tc>
          <w:tcPr>
            <w:tcW w:w="680" w:type="dxa"/>
            <w:tcBorders>
              <w:top w:val="nil"/>
              <w:left w:val="nil"/>
              <w:bottom w:val="nil"/>
              <w:right w:val="nil"/>
            </w:tcBorders>
            <w:tcMar>
              <w:top w:w="128" w:type="dxa"/>
              <w:left w:w="43" w:type="dxa"/>
              <w:bottom w:w="43" w:type="dxa"/>
              <w:right w:w="43" w:type="dxa"/>
            </w:tcMar>
          </w:tcPr>
          <w:p w14:paraId="1DD570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492A9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F327F7" w14:textId="77777777" w:rsidR="00EE2529" w:rsidRPr="00C81B84" w:rsidRDefault="00AD5E1E" w:rsidP="00C81B84">
            <w:r w:rsidRPr="00C81B84">
              <w:t>fra kr 217 700 000 til kr 218 234 000</w:t>
            </w:r>
          </w:p>
        </w:tc>
        <w:tc>
          <w:tcPr>
            <w:tcW w:w="1400" w:type="dxa"/>
            <w:tcBorders>
              <w:top w:val="nil"/>
              <w:left w:val="nil"/>
              <w:bottom w:val="nil"/>
              <w:right w:val="nil"/>
            </w:tcBorders>
            <w:tcMar>
              <w:top w:w="128" w:type="dxa"/>
              <w:left w:w="43" w:type="dxa"/>
              <w:bottom w:w="43" w:type="dxa"/>
              <w:right w:w="43" w:type="dxa"/>
            </w:tcMar>
            <w:vAlign w:val="bottom"/>
          </w:tcPr>
          <w:p w14:paraId="5850EB0C" w14:textId="77777777" w:rsidR="00EE2529" w:rsidRPr="00C81B84" w:rsidRDefault="00EE2529" w:rsidP="00C81B84"/>
        </w:tc>
      </w:tr>
      <w:tr w:rsidR="00EE2529" w:rsidRPr="00C81B84" w14:paraId="009DC1A7" w14:textId="77777777">
        <w:trPr>
          <w:trHeight w:val="380"/>
        </w:trPr>
        <w:tc>
          <w:tcPr>
            <w:tcW w:w="680" w:type="dxa"/>
            <w:tcBorders>
              <w:top w:val="nil"/>
              <w:left w:val="nil"/>
              <w:bottom w:val="nil"/>
              <w:right w:val="nil"/>
            </w:tcBorders>
            <w:tcMar>
              <w:top w:w="128" w:type="dxa"/>
              <w:left w:w="43" w:type="dxa"/>
              <w:bottom w:w="43" w:type="dxa"/>
              <w:right w:w="43" w:type="dxa"/>
            </w:tcMar>
          </w:tcPr>
          <w:p w14:paraId="075718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570690"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2CA39483"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A852309" w14:textId="77777777" w:rsidR="00EE2529" w:rsidRPr="00C81B84" w:rsidRDefault="00AD5E1E" w:rsidP="00C81B84">
            <w:r w:rsidRPr="00C81B84">
              <w:t>3 450 000</w:t>
            </w:r>
          </w:p>
        </w:tc>
      </w:tr>
      <w:tr w:rsidR="00EE2529" w:rsidRPr="00C81B84" w14:paraId="52E27FB6" w14:textId="77777777">
        <w:trPr>
          <w:trHeight w:val="380"/>
        </w:trPr>
        <w:tc>
          <w:tcPr>
            <w:tcW w:w="680" w:type="dxa"/>
            <w:tcBorders>
              <w:top w:val="nil"/>
              <w:left w:val="nil"/>
              <w:bottom w:val="nil"/>
              <w:right w:val="nil"/>
            </w:tcBorders>
            <w:tcMar>
              <w:top w:w="128" w:type="dxa"/>
              <w:left w:w="43" w:type="dxa"/>
              <w:bottom w:w="43" w:type="dxa"/>
              <w:right w:w="43" w:type="dxa"/>
            </w:tcMar>
          </w:tcPr>
          <w:p w14:paraId="3F1ACBA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04AB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438C1F" w14:textId="77777777" w:rsidR="00EE2529" w:rsidRPr="00C81B84" w:rsidRDefault="00AD5E1E" w:rsidP="00C81B84">
            <w:r w:rsidRPr="00C81B84">
              <w:t>fra kr 30 600 000 til kr 27 150 000</w:t>
            </w:r>
          </w:p>
        </w:tc>
        <w:tc>
          <w:tcPr>
            <w:tcW w:w="1400" w:type="dxa"/>
            <w:tcBorders>
              <w:top w:val="nil"/>
              <w:left w:val="nil"/>
              <w:bottom w:val="nil"/>
              <w:right w:val="nil"/>
            </w:tcBorders>
            <w:tcMar>
              <w:top w:w="128" w:type="dxa"/>
              <w:left w:w="43" w:type="dxa"/>
              <w:bottom w:w="43" w:type="dxa"/>
              <w:right w:w="43" w:type="dxa"/>
            </w:tcMar>
            <w:vAlign w:val="bottom"/>
          </w:tcPr>
          <w:p w14:paraId="22633484" w14:textId="77777777" w:rsidR="00EE2529" w:rsidRPr="00C81B84" w:rsidRDefault="00EE2529" w:rsidP="00C81B84"/>
        </w:tc>
      </w:tr>
      <w:tr w:rsidR="00EE2529" w:rsidRPr="00C81B84" w14:paraId="7C15C4D7" w14:textId="77777777">
        <w:trPr>
          <w:trHeight w:val="380"/>
        </w:trPr>
        <w:tc>
          <w:tcPr>
            <w:tcW w:w="680" w:type="dxa"/>
            <w:tcBorders>
              <w:top w:val="nil"/>
              <w:left w:val="nil"/>
              <w:bottom w:val="nil"/>
              <w:right w:val="nil"/>
            </w:tcBorders>
            <w:tcMar>
              <w:top w:w="128" w:type="dxa"/>
              <w:left w:w="43" w:type="dxa"/>
              <w:bottom w:w="43" w:type="dxa"/>
              <w:right w:w="43" w:type="dxa"/>
            </w:tcMar>
          </w:tcPr>
          <w:p w14:paraId="564A5CEB" w14:textId="77777777" w:rsidR="00EE2529" w:rsidRPr="00C81B84" w:rsidRDefault="00AD5E1E" w:rsidP="00C81B84">
            <w:r w:rsidRPr="00C81B84">
              <w:t>924</w:t>
            </w:r>
          </w:p>
        </w:tc>
        <w:tc>
          <w:tcPr>
            <w:tcW w:w="680" w:type="dxa"/>
            <w:tcBorders>
              <w:top w:val="nil"/>
              <w:left w:val="nil"/>
              <w:bottom w:val="nil"/>
              <w:right w:val="nil"/>
            </w:tcBorders>
            <w:tcMar>
              <w:top w:w="128" w:type="dxa"/>
              <w:left w:w="43" w:type="dxa"/>
              <w:bottom w:w="43" w:type="dxa"/>
              <w:right w:w="43" w:type="dxa"/>
            </w:tcMar>
          </w:tcPr>
          <w:p w14:paraId="7DDB85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A9E36A" w14:textId="77777777" w:rsidR="00EE2529" w:rsidRPr="00C81B84" w:rsidRDefault="00AD5E1E" w:rsidP="00C81B84">
            <w:r w:rsidRPr="00C81B84">
              <w:t>Internasjonalt samarbeid og utviklingsprogrammer:</w:t>
            </w:r>
          </w:p>
        </w:tc>
        <w:tc>
          <w:tcPr>
            <w:tcW w:w="1400" w:type="dxa"/>
            <w:tcBorders>
              <w:top w:val="nil"/>
              <w:left w:val="nil"/>
              <w:bottom w:val="nil"/>
              <w:right w:val="nil"/>
            </w:tcBorders>
            <w:tcMar>
              <w:top w:w="128" w:type="dxa"/>
              <w:left w:w="43" w:type="dxa"/>
              <w:bottom w:w="43" w:type="dxa"/>
              <w:right w:w="43" w:type="dxa"/>
            </w:tcMar>
            <w:vAlign w:val="bottom"/>
          </w:tcPr>
          <w:p w14:paraId="35864BC6" w14:textId="77777777" w:rsidR="00EE2529" w:rsidRPr="00C81B84" w:rsidRDefault="00EE2529" w:rsidP="00C81B84"/>
        </w:tc>
      </w:tr>
      <w:tr w:rsidR="00EE2529" w:rsidRPr="00C81B84" w14:paraId="48A21E3C" w14:textId="77777777">
        <w:trPr>
          <w:trHeight w:val="380"/>
        </w:trPr>
        <w:tc>
          <w:tcPr>
            <w:tcW w:w="680" w:type="dxa"/>
            <w:tcBorders>
              <w:top w:val="nil"/>
              <w:left w:val="nil"/>
              <w:bottom w:val="nil"/>
              <w:right w:val="nil"/>
            </w:tcBorders>
            <w:tcMar>
              <w:top w:w="128" w:type="dxa"/>
              <w:left w:w="43" w:type="dxa"/>
              <w:bottom w:w="43" w:type="dxa"/>
              <w:right w:w="43" w:type="dxa"/>
            </w:tcMar>
          </w:tcPr>
          <w:p w14:paraId="6A2D6B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72E68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2022B86"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184C77F1" w14:textId="77777777" w:rsidR="00EE2529" w:rsidRPr="00C81B84" w:rsidRDefault="00AD5E1E" w:rsidP="00C81B84">
            <w:r w:rsidRPr="00C81B84">
              <w:t>305 508 000</w:t>
            </w:r>
          </w:p>
        </w:tc>
      </w:tr>
      <w:tr w:rsidR="00EE2529" w:rsidRPr="00C81B84" w14:paraId="4909BDC0" w14:textId="77777777">
        <w:trPr>
          <w:trHeight w:val="380"/>
        </w:trPr>
        <w:tc>
          <w:tcPr>
            <w:tcW w:w="680" w:type="dxa"/>
            <w:tcBorders>
              <w:top w:val="nil"/>
              <w:left w:val="nil"/>
              <w:bottom w:val="nil"/>
              <w:right w:val="nil"/>
            </w:tcBorders>
            <w:tcMar>
              <w:top w:w="128" w:type="dxa"/>
              <w:left w:w="43" w:type="dxa"/>
              <w:bottom w:w="43" w:type="dxa"/>
              <w:right w:w="43" w:type="dxa"/>
            </w:tcMar>
          </w:tcPr>
          <w:p w14:paraId="0E6EBA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00ACC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F21103" w14:textId="77777777" w:rsidR="00EE2529" w:rsidRPr="00C81B84" w:rsidRDefault="00AD5E1E" w:rsidP="00C81B84">
            <w:r w:rsidRPr="00C81B84">
              <w:t>fra kr 323 400 000 til kr 628 908 000</w:t>
            </w:r>
          </w:p>
        </w:tc>
        <w:tc>
          <w:tcPr>
            <w:tcW w:w="1400" w:type="dxa"/>
            <w:tcBorders>
              <w:top w:val="nil"/>
              <w:left w:val="nil"/>
              <w:bottom w:val="nil"/>
              <w:right w:val="nil"/>
            </w:tcBorders>
            <w:tcMar>
              <w:top w:w="128" w:type="dxa"/>
              <w:left w:w="43" w:type="dxa"/>
              <w:bottom w:w="43" w:type="dxa"/>
              <w:right w:w="43" w:type="dxa"/>
            </w:tcMar>
            <w:vAlign w:val="bottom"/>
          </w:tcPr>
          <w:p w14:paraId="16836015" w14:textId="77777777" w:rsidR="00EE2529" w:rsidRPr="00C81B84" w:rsidRDefault="00EE2529" w:rsidP="00C81B84"/>
        </w:tc>
      </w:tr>
      <w:tr w:rsidR="00EE2529" w:rsidRPr="00C81B84" w14:paraId="536A5B46" w14:textId="77777777">
        <w:trPr>
          <w:trHeight w:val="380"/>
        </w:trPr>
        <w:tc>
          <w:tcPr>
            <w:tcW w:w="680" w:type="dxa"/>
            <w:tcBorders>
              <w:top w:val="nil"/>
              <w:left w:val="nil"/>
              <w:bottom w:val="nil"/>
              <w:right w:val="nil"/>
            </w:tcBorders>
            <w:tcMar>
              <w:top w:w="128" w:type="dxa"/>
              <w:left w:w="43" w:type="dxa"/>
              <w:bottom w:w="43" w:type="dxa"/>
              <w:right w:w="43" w:type="dxa"/>
            </w:tcMar>
          </w:tcPr>
          <w:p w14:paraId="15C14A77" w14:textId="77777777" w:rsidR="00EE2529" w:rsidRPr="00C81B84" w:rsidRDefault="00AD5E1E" w:rsidP="00C81B84">
            <w:r w:rsidRPr="00C81B84">
              <w:t>926</w:t>
            </w:r>
          </w:p>
        </w:tc>
        <w:tc>
          <w:tcPr>
            <w:tcW w:w="680" w:type="dxa"/>
            <w:tcBorders>
              <w:top w:val="nil"/>
              <w:left w:val="nil"/>
              <w:bottom w:val="nil"/>
              <w:right w:val="nil"/>
            </w:tcBorders>
            <w:tcMar>
              <w:top w:w="128" w:type="dxa"/>
              <w:left w:w="43" w:type="dxa"/>
              <w:bottom w:w="43" w:type="dxa"/>
              <w:right w:w="43" w:type="dxa"/>
            </w:tcMar>
          </w:tcPr>
          <w:p w14:paraId="335277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B75DB2" w14:textId="77777777" w:rsidR="00EE2529" w:rsidRPr="00C81B84" w:rsidRDefault="00AD5E1E" w:rsidP="00C81B84">
            <w:r w:rsidRPr="00C81B84">
              <w:t>Havforskningsinstituttet, forskningsfartøy:</w:t>
            </w:r>
          </w:p>
        </w:tc>
        <w:tc>
          <w:tcPr>
            <w:tcW w:w="1400" w:type="dxa"/>
            <w:tcBorders>
              <w:top w:val="nil"/>
              <w:left w:val="nil"/>
              <w:bottom w:val="nil"/>
              <w:right w:val="nil"/>
            </w:tcBorders>
            <w:tcMar>
              <w:top w:w="128" w:type="dxa"/>
              <w:left w:w="43" w:type="dxa"/>
              <w:bottom w:w="43" w:type="dxa"/>
              <w:right w:w="43" w:type="dxa"/>
            </w:tcMar>
            <w:vAlign w:val="bottom"/>
          </w:tcPr>
          <w:p w14:paraId="7E92739D" w14:textId="77777777" w:rsidR="00EE2529" w:rsidRPr="00C81B84" w:rsidRDefault="00EE2529" w:rsidP="00C81B84"/>
        </w:tc>
      </w:tr>
      <w:tr w:rsidR="00EE2529" w:rsidRPr="00C81B84" w14:paraId="0ED38092" w14:textId="77777777">
        <w:trPr>
          <w:trHeight w:val="380"/>
        </w:trPr>
        <w:tc>
          <w:tcPr>
            <w:tcW w:w="680" w:type="dxa"/>
            <w:tcBorders>
              <w:top w:val="nil"/>
              <w:left w:val="nil"/>
              <w:bottom w:val="nil"/>
              <w:right w:val="nil"/>
            </w:tcBorders>
            <w:tcMar>
              <w:top w:w="128" w:type="dxa"/>
              <w:left w:w="43" w:type="dxa"/>
              <w:bottom w:w="43" w:type="dxa"/>
              <w:right w:w="43" w:type="dxa"/>
            </w:tcMar>
          </w:tcPr>
          <w:p w14:paraId="323C75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70DC9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8CC57F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2576BE9" w14:textId="77777777" w:rsidR="00EE2529" w:rsidRPr="00C81B84" w:rsidRDefault="00AD5E1E" w:rsidP="00C81B84">
            <w:r w:rsidRPr="00C81B84">
              <w:t>49 361 000</w:t>
            </w:r>
          </w:p>
        </w:tc>
      </w:tr>
      <w:tr w:rsidR="00EE2529" w:rsidRPr="00C81B84" w14:paraId="537B9466" w14:textId="77777777">
        <w:trPr>
          <w:trHeight w:val="380"/>
        </w:trPr>
        <w:tc>
          <w:tcPr>
            <w:tcW w:w="680" w:type="dxa"/>
            <w:tcBorders>
              <w:top w:val="nil"/>
              <w:left w:val="nil"/>
              <w:bottom w:val="nil"/>
              <w:right w:val="nil"/>
            </w:tcBorders>
            <w:tcMar>
              <w:top w:w="128" w:type="dxa"/>
              <w:left w:w="43" w:type="dxa"/>
              <w:bottom w:w="43" w:type="dxa"/>
              <w:right w:w="43" w:type="dxa"/>
            </w:tcMar>
          </w:tcPr>
          <w:p w14:paraId="62F819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09B4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524E89" w14:textId="77777777" w:rsidR="00EE2529" w:rsidRPr="00C81B84" w:rsidRDefault="00AD5E1E" w:rsidP="00C81B84">
            <w:r w:rsidRPr="00C81B84">
              <w:t>fra kr 194 450 000 til kr 243 811 000</w:t>
            </w:r>
          </w:p>
        </w:tc>
        <w:tc>
          <w:tcPr>
            <w:tcW w:w="1400" w:type="dxa"/>
            <w:tcBorders>
              <w:top w:val="nil"/>
              <w:left w:val="nil"/>
              <w:bottom w:val="nil"/>
              <w:right w:val="nil"/>
            </w:tcBorders>
            <w:tcMar>
              <w:top w:w="128" w:type="dxa"/>
              <w:left w:w="43" w:type="dxa"/>
              <w:bottom w:w="43" w:type="dxa"/>
              <w:right w:w="43" w:type="dxa"/>
            </w:tcMar>
            <w:vAlign w:val="bottom"/>
          </w:tcPr>
          <w:p w14:paraId="1E9BA0FC" w14:textId="77777777" w:rsidR="00EE2529" w:rsidRPr="00C81B84" w:rsidRDefault="00EE2529" w:rsidP="00C81B84"/>
        </w:tc>
      </w:tr>
      <w:tr w:rsidR="00EE2529" w:rsidRPr="00C81B84" w14:paraId="2FC807D6" w14:textId="77777777">
        <w:trPr>
          <w:trHeight w:val="380"/>
        </w:trPr>
        <w:tc>
          <w:tcPr>
            <w:tcW w:w="680" w:type="dxa"/>
            <w:tcBorders>
              <w:top w:val="nil"/>
              <w:left w:val="nil"/>
              <w:bottom w:val="nil"/>
              <w:right w:val="nil"/>
            </w:tcBorders>
            <w:tcMar>
              <w:top w:w="128" w:type="dxa"/>
              <w:left w:w="43" w:type="dxa"/>
              <w:bottom w:w="43" w:type="dxa"/>
              <w:right w:w="43" w:type="dxa"/>
            </w:tcMar>
          </w:tcPr>
          <w:p w14:paraId="46F8F7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371469"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416E79F"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DC092AF" w14:textId="77777777" w:rsidR="00EE2529" w:rsidRPr="00C81B84" w:rsidRDefault="00AD5E1E" w:rsidP="00C81B84">
            <w:r w:rsidRPr="00C81B84">
              <w:t>4 403 000</w:t>
            </w:r>
          </w:p>
        </w:tc>
      </w:tr>
      <w:tr w:rsidR="00EE2529" w:rsidRPr="00C81B84" w14:paraId="0439C316" w14:textId="77777777">
        <w:trPr>
          <w:trHeight w:val="380"/>
        </w:trPr>
        <w:tc>
          <w:tcPr>
            <w:tcW w:w="680" w:type="dxa"/>
            <w:tcBorders>
              <w:top w:val="nil"/>
              <w:left w:val="nil"/>
              <w:bottom w:val="nil"/>
              <w:right w:val="nil"/>
            </w:tcBorders>
            <w:tcMar>
              <w:top w:w="128" w:type="dxa"/>
              <w:left w:w="43" w:type="dxa"/>
              <w:bottom w:w="43" w:type="dxa"/>
              <w:right w:w="43" w:type="dxa"/>
            </w:tcMar>
          </w:tcPr>
          <w:p w14:paraId="27E162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89C6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946447" w14:textId="77777777" w:rsidR="00EE2529" w:rsidRPr="00C81B84" w:rsidRDefault="00AD5E1E" w:rsidP="00C81B84">
            <w:r w:rsidRPr="00C81B84">
              <w:t>fra kr 191 200 000 til kr 195 603 000</w:t>
            </w:r>
          </w:p>
        </w:tc>
        <w:tc>
          <w:tcPr>
            <w:tcW w:w="1400" w:type="dxa"/>
            <w:tcBorders>
              <w:top w:val="nil"/>
              <w:left w:val="nil"/>
              <w:bottom w:val="nil"/>
              <w:right w:val="nil"/>
            </w:tcBorders>
            <w:tcMar>
              <w:top w:w="128" w:type="dxa"/>
              <w:left w:w="43" w:type="dxa"/>
              <w:bottom w:w="43" w:type="dxa"/>
              <w:right w:w="43" w:type="dxa"/>
            </w:tcMar>
            <w:vAlign w:val="bottom"/>
          </w:tcPr>
          <w:p w14:paraId="03D7ADF8" w14:textId="77777777" w:rsidR="00EE2529" w:rsidRPr="00C81B84" w:rsidRDefault="00EE2529" w:rsidP="00C81B84"/>
        </w:tc>
      </w:tr>
      <w:tr w:rsidR="00EE2529" w:rsidRPr="00C81B84" w14:paraId="0CCED7B3" w14:textId="77777777">
        <w:trPr>
          <w:trHeight w:val="380"/>
        </w:trPr>
        <w:tc>
          <w:tcPr>
            <w:tcW w:w="680" w:type="dxa"/>
            <w:tcBorders>
              <w:top w:val="nil"/>
              <w:left w:val="nil"/>
              <w:bottom w:val="nil"/>
              <w:right w:val="nil"/>
            </w:tcBorders>
            <w:tcMar>
              <w:top w:w="128" w:type="dxa"/>
              <w:left w:w="43" w:type="dxa"/>
              <w:bottom w:w="43" w:type="dxa"/>
              <w:right w:w="43" w:type="dxa"/>
            </w:tcMar>
          </w:tcPr>
          <w:p w14:paraId="36FDDB1D" w14:textId="77777777" w:rsidR="00EE2529" w:rsidRPr="00C81B84" w:rsidRDefault="00AD5E1E" w:rsidP="00C81B84">
            <w:r w:rsidRPr="00C81B84">
              <w:t>928</w:t>
            </w:r>
          </w:p>
        </w:tc>
        <w:tc>
          <w:tcPr>
            <w:tcW w:w="680" w:type="dxa"/>
            <w:tcBorders>
              <w:top w:val="nil"/>
              <w:left w:val="nil"/>
              <w:bottom w:val="nil"/>
              <w:right w:val="nil"/>
            </w:tcBorders>
            <w:tcMar>
              <w:top w:w="128" w:type="dxa"/>
              <w:left w:w="43" w:type="dxa"/>
              <w:bottom w:w="43" w:type="dxa"/>
              <w:right w:w="43" w:type="dxa"/>
            </w:tcMar>
          </w:tcPr>
          <w:p w14:paraId="43CBC33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0E2E4F" w14:textId="77777777" w:rsidR="00EE2529" w:rsidRPr="00C81B84" w:rsidRDefault="00AD5E1E" w:rsidP="00C81B84">
            <w:r w:rsidRPr="00C81B84">
              <w:t>Annen marin forskning og utvikling:</w:t>
            </w:r>
          </w:p>
        </w:tc>
        <w:tc>
          <w:tcPr>
            <w:tcW w:w="1400" w:type="dxa"/>
            <w:tcBorders>
              <w:top w:val="nil"/>
              <w:left w:val="nil"/>
              <w:bottom w:val="nil"/>
              <w:right w:val="nil"/>
            </w:tcBorders>
            <w:tcMar>
              <w:top w:w="128" w:type="dxa"/>
              <w:left w:w="43" w:type="dxa"/>
              <w:bottom w:w="43" w:type="dxa"/>
              <w:right w:w="43" w:type="dxa"/>
            </w:tcMar>
            <w:vAlign w:val="bottom"/>
          </w:tcPr>
          <w:p w14:paraId="6A139883" w14:textId="77777777" w:rsidR="00EE2529" w:rsidRPr="00C81B84" w:rsidRDefault="00EE2529" w:rsidP="00C81B84"/>
        </w:tc>
      </w:tr>
      <w:tr w:rsidR="00EE2529" w:rsidRPr="00C81B84" w14:paraId="36DDCDEA" w14:textId="77777777">
        <w:trPr>
          <w:trHeight w:val="380"/>
        </w:trPr>
        <w:tc>
          <w:tcPr>
            <w:tcW w:w="680" w:type="dxa"/>
            <w:tcBorders>
              <w:top w:val="nil"/>
              <w:left w:val="nil"/>
              <w:bottom w:val="nil"/>
              <w:right w:val="nil"/>
            </w:tcBorders>
            <w:tcMar>
              <w:top w:w="128" w:type="dxa"/>
              <w:left w:w="43" w:type="dxa"/>
              <w:bottom w:w="43" w:type="dxa"/>
              <w:right w:w="43" w:type="dxa"/>
            </w:tcMar>
          </w:tcPr>
          <w:p w14:paraId="763596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C9D75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A564EF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C201BF8" w14:textId="77777777" w:rsidR="00EE2529" w:rsidRPr="00C81B84" w:rsidRDefault="00AD5E1E" w:rsidP="00C81B84">
            <w:r w:rsidRPr="00C81B84">
              <w:t>5 767 000</w:t>
            </w:r>
          </w:p>
        </w:tc>
      </w:tr>
      <w:tr w:rsidR="00EE2529" w:rsidRPr="00C81B84" w14:paraId="06DB1152" w14:textId="77777777">
        <w:trPr>
          <w:trHeight w:val="380"/>
        </w:trPr>
        <w:tc>
          <w:tcPr>
            <w:tcW w:w="680" w:type="dxa"/>
            <w:tcBorders>
              <w:top w:val="nil"/>
              <w:left w:val="nil"/>
              <w:bottom w:val="nil"/>
              <w:right w:val="nil"/>
            </w:tcBorders>
            <w:tcMar>
              <w:top w:w="128" w:type="dxa"/>
              <w:left w:w="43" w:type="dxa"/>
              <w:bottom w:w="43" w:type="dxa"/>
              <w:right w:w="43" w:type="dxa"/>
            </w:tcMar>
          </w:tcPr>
          <w:p w14:paraId="763155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9CE6D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5114D5" w14:textId="77777777" w:rsidR="00EE2529" w:rsidRPr="00C81B84" w:rsidRDefault="00AD5E1E" w:rsidP="00C81B84">
            <w:r w:rsidRPr="00C81B84">
              <w:t>fra kr 35 900 000 til kr 41 667 000</w:t>
            </w:r>
          </w:p>
        </w:tc>
        <w:tc>
          <w:tcPr>
            <w:tcW w:w="1400" w:type="dxa"/>
            <w:tcBorders>
              <w:top w:val="nil"/>
              <w:left w:val="nil"/>
              <w:bottom w:val="nil"/>
              <w:right w:val="nil"/>
            </w:tcBorders>
            <w:tcMar>
              <w:top w:w="128" w:type="dxa"/>
              <w:left w:w="43" w:type="dxa"/>
              <w:bottom w:w="43" w:type="dxa"/>
              <w:right w:w="43" w:type="dxa"/>
            </w:tcMar>
            <w:vAlign w:val="bottom"/>
          </w:tcPr>
          <w:p w14:paraId="2C990ED7" w14:textId="77777777" w:rsidR="00EE2529" w:rsidRPr="00C81B84" w:rsidRDefault="00EE2529" w:rsidP="00C81B84"/>
        </w:tc>
      </w:tr>
      <w:tr w:rsidR="00EE2529" w:rsidRPr="00C81B84" w14:paraId="57747A0A" w14:textId="77777777">
        <w:trPr>
          <w:trHeight w:val="380"/>
        </w:trPr>
        <w:tc>
          <w:tcPr>
            <w:tcW w:w="680" w:type="dxa"/>
            <w:tcBorders>
              <w:top w:val="nil"/>
              <w:left w:val="nil"/>
              <w:bottom w:val="nil"/>
              <w:right w:val="nil"/>
            </w:tcBorders>
            <w:tcMar>
              <w:top w:w="128" w:type="dxa"/>
              <w:left w:w="43" w:type="dxa"/>
              <w:bottom w:w="43" w:type="dxa"/>
              <w:right w:w="43" w:type="dxa"/>
            </w:tcMar>
          </w:tcPr>
          <w:p w14:paraId="1D3427A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E1A8E6"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10197618" w14:textId="77777777" w:rsidR="00EE2529" w:rsidRPr="00C81B84" w:rsidRDefault="00AD5E1E" w:rsidP="00C81B84">
            <w:r w:rsidRPr="00C81B84">
              <w:t>Tilskudd til Veterinærinstituttet, forhøyes med</w:t>
            </w:r>
          </w:p>
        </w:tc>
        <w:tc>
          <w:tcPr>
            <w:tcW w:w="1400" w:type="dxa"/>
            <w:tcBorders>
              <w:top w:val="nil"/>
              <w:left w:val="nil"/>
              <w:bottom w:val="nil"/>
              <w:right w:val="nil"/>
            </w:tcBorders>
            <w:tcMar>
              <w:top w:w="128" w:type="dxa"/>
              <w:left w:w="43" w:type="dxa"/>
              <w:bottom w:w="43" w:type="dxa"/>
              <w:right w:w="43" w:type="dxa"/>
            </w:tcMar>
            <w:vAlign w:val="bottom"/>
          </w:tcPr>
          <w:p w14:paraId="3BD437FB" w14:textId="77777777" w:rsidR="00EE2529" w:rsidRPr="00C81B84" w:rsidRDefault="00AD5E1E" w:rsidP="00C81B84">
            <w:r w:rsidRPr="00C81B84">
              <w:t>1 823 000</w:t>
            </w:r>
          </w:p>
        </w:tc>
      </w:tr>
      <w:tr w:rsidR="00EE2529" w:rsidRPr="00C81B84" w14:paraId="20B7E38D" w14:textId="77777777">
        <w:trPr>
          <w:trHeight w:val="380"/>
        </w:trPr>
        <w:tc>
          <w:tcPr>
            <w:tcW w:w="680" w:type="dxa"/>
            <w:tcBorders>
              <w:top w:val="nil"/>
              <w:left w:val="nil"/>
              <w:bottom w:val="nil"/>
              <w:right w:val="nil"/>
            </w:tcBorders>
            <w:tcMar>
              <w:top w:w="128" w:type="dxa"/>
              <w:left w:w="43" w:type="dxa"/>
              <w:bottom w:w="43" w:type="dxa"/>
              <w:right w:w="43" w:type="dxa"/>
            </w:tcMar>
          </w:tcPr>
          <w:p w14:paraId="2A7AB4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58C3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5FAB6A" w14:textId="77777777" w:rsidR="00EE2529" w:rsidRPr="00C81B84" w:rsidRDefault="00AD5E1E" w:rsidP="00C81B84">
            <w:r w:rsidRPr="00C81B84">
              <w:t>fra kr 72 600 000 til kr 74 423 000</w:t>
            </w:r>
          </w:p>
        </w:tc>
        <w:tc>
          <w:tcPr>
            <w:tcW w:w="1400" w:type="dxa"/>
            <w:tcBorders>
              <w:top w:val="nil"/>
              <w:left w:val="nil"/>
              <w:bottom w:val="nil"/>
              <w:right w:val="nil"/>
            </w:tcBorders>
            <w:tcMar>
              <w:top w:w="128" w:type="dxa"/>
              <w:left w:w="43" w:type="dxa"/>
              <w:bottom w:w="43" w:type="dxa"/>
              <w:right w:w="43" w:type="dxa"/>
            </w:tcMar>
            <w:vAlign w:val="bottom"/>
          </w:tcPr>
          <w:p w14:paraId="793FD413" w14:textId="77777777" w:rsidR="00EE2529" w:rsidRPr="00C81B84" w:rsidRDefault="00EE2529" w:rsidP="00C81B84"/>
        </w:tc>
      </w:tr>
      <w:tr w:rsidR="00EE2529" w:rsidRPr="00C81B84" w14:paraId="2A48CC53" w14:textId="77777777">
        <w:trPr>
          <w:trHeight w:val="380"/>
        </w:trPr>
        <w:tc>
          <w:tcPr>
            <w:tcW w:w="680" w:type="dxa"/>
            <w:tcBorders>
              <w:top w:val="nil"/>
              <w:left w:val="nil"/>
              <w:bottom w:val="nil"/>
              <w:right w:val="nil"/>
            </w:tcBorders>
            <w:tcMar>
              <w:top w:w="128" w:type="dxa"/>
              <w:left w:w="43" w:type="dxa"/>
              <w:bottom w:w="43" w:type="dxa"/>
              <w:right w:w="43" w:type="dxa"/>
            </w:tcMar>
          </w:tcPr>
          <w:p w14:paraId="49A15B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3D888A"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9AC0075" w14:textId="77777777" w:rsidR="00EE2529" w:rsidRPr="00C81B84" w:rsidRDefault="00AD5E1E" w:rsidP="00C81B84">
            <w:r w:rsidRPr="00C81B84">
              <w:t xml:space="preserve">Tilskudd til </w:t>
            </w:r>
            <w:proofErr w:type="spellStart"/>
            <w:r w:rsidRPr="00C81B84">
              <w:t>Nofima</w:t>
            </w:r>
            <w:proofErr w:type="spellEnd"/>
            <w:r w:rsidRPr="00C81B84">
              <w:t xml:space="preserve"> AS, forhøyes med</w:t>
            </w:r>
          </w:p>
        </w:tc>
        <w:tc>
          <w:tcPr>
            <w:tcW w:w="1400" w:type="dxa"/>
            <w:tcBorders>
              <w:top w:val="nil"/>
              <w:left w:val="nil"/>
              <w:bottom w:val="nil"/>
              <w:right w:val="nil"/>
            </w:tcBorders>
            <w:tcMar>
              <w:top w:w="128" w:type="dxa"/>
              <w:left w:w="43" w:type="dxa"/>
              <w:bottom w:w="43" w:type="dxa"/>
              <w:right w:w="43" w:type="dxa"/>
            </w:tcMar>
            <w:vAlign w:val="bottom"/>
          </w:tcPr>
          <w:p w14:paraId="469A58AD" w14:textId="77777777" w:rsidR="00EE2529" w:rsidRPr="00C81B84" w:rsidRDefault="00AD5E1E" w:rsidP="00C81B84">
            <w:r w:rsidRPr="00C81B84">
              <w:t>2 127 000</w:t>
            </w:r>
          </w:p>
        </w:tc>
      </w:tr>
      <w:tr w:rsidR="00EE2529" w:rsidRPr="00C81B84" w14:paraId="33114EEA" w14:textId="77777777">
        <w:trPr>
          <w:trHeight w:val="380"/>
        </w:trPr>
        <w:tc>
          <w:tcPr>
            <w:tcW w:w="680" w:type="dxa"/>
            <w:tcBorders>
              <w:top w:val="nil"/>
              <w:left w:val="nil"/>
              <w:bottom w:val="nil"/>
              <w:right w:val="nil"/>
            </w:tcBorders>
            <w:tcMar>
              <w:top w:w="128" w:type="dxa"/>
              <w:left w:w="43" w:type="dxa"/>
              <w:bottom w:w="43" w:type="dxa"/>
              <w:right w:w="43" w:type="dxa"/>
            </w:tcMar>
          </w:tcPr>
          <w:p w14:paraId="45D360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197D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E379F1" w14:textId="77777777" w:rsidR="00EE2529" w:rsidRPr="00C81B84" w:rsidRDefault="00AD5E1E" w:rsidP="00C81B84">
            <w:r w:rsidRPr="00C81B84">
              <w:t>fra kr 99 600 000 til kr 101 727 000</w:t>
            </w:r>
          </w:p>
        </w:tc>
        <w:tc>
          <w:tcPr>
            <w:tcW w:w="1400" w:type="dxa"/>
            <w:tcBorders>
              <w:top w:val="nil"/>
              <w:left w:val="nil"/>
              <w:bottom w:val="nil"/>
              <w:right w:val="nil"/>
            </w:tcBorders>
            <w:tcMar>
              <w:top w:w="128" w:type="dxa"/>
              <w:left w:w="43" w:type="dxa"/>
              <w:bottom w:w="43" w:type="dxa"/>
              <w:right w:w="43" w:type="dxa"/>
            </w:tcMar>
            <w:vAlign w:val="bottom"/>
          </w:tcPr>
          <w:p w14:paraId="4EC9E98B" w14:textId="77777777" w:rsidR="00EE2529" w:rsidRPr="00C81B84" w:rsidRDefault="00EE2529" w:rsidP="00C81B84"/>
        </w:tc>
      </w:tr>
      <w:tr w:rsidR="00EE2529" w:rsidRPr="00C81B84" w14:paraId="287BD825" w14:textId="77777777">
        <w:trPr>
          <w:trHeight w:val="380"/>
        </w:trPr>
        <w:tc>
          <w:tcPr>
            <w:tcW w:w="680" w:type="dxa"/>
            <w:tcBorders>
              <w:top w:val="nil"/>
              <w:left w:val="nil"/>
              <w:bottom w:val="nil"/>
              <w:right w:val="nil"/>
            </w:tcBorders>
            <w:tcMar>
              <w:top w:w="128" w:type="dxa"/>
              <w:left w:w="43" w:type="dxa"/>
              <w:bottom w:w="43" w:type="dxa"/>
              <w:right w:w="43" w:type="dxa"/>
            </w:tcMar>
          </w:tcPr>
          <w:p w14:paraId="3A0D438C" w14:textId="77777777" w:rsidR="00EE2529" w:rsidRPr="00C81B84" w:rsidRDefault="00AD5E1E" w:rsidP="00C81B84">
            <w:r w:rsidRPr="00C81B84">
              <w:t>930</w:t>
            </w:r>
          </w:p>
        </w:tc>
        <w:tc>
          <w:tcPr>
            <w:tcW w:w="680" w:type="dxa"/>
            <w:tcBorders>
              <w:top w:val="nil"/>
              <w:left w:val="nil"/>
              <w:bottom w:val="nil"/>
              <w:right w:val="nil"/>
            </w:tcBorders>
            <w:tcMar>
              <w:top w:w="128" w:type="dxa"/>
              <w:left w:w="43" w:type="dxa"/>
              <w:bottom w:w="43" w:type="dxa"/>
              <w:right w:w="43" w:type="dxa"/>
            </w:tcMar>
          </w:tcPr>
          <w:p w14:paraId="29E511D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EA9051" w14:textId="77777777" w:rsidR="00EE2529" w:rsidRPr="00C81B84" w:rsidRDefault="00AD5E1E" w:rsidP="00C81B84">
            <w:r w:rsidRPr="00C81B84">
              <w:t>Design og arkitektur Norge:</w:t>
            </w:r>
          </w:p>
        </w:tc>
        <w:tc>
          <w:tcPr>
            <w:tcW w:w="1400" w:type="dxa"/>
            <w:tcBorders>
              <w:top w:val="nil"/>
              <w:left w:val="nil"/>
              <w:bottom w:val="nil"/>
              <w:right w:val="nil"/>
            </w:tcBorders>
            <w:tcMar>
              <w:top w:w="128" w:type="dxa"/>
              <w:left w:w="43" w:type="dxa"/>
              <w:bottom w:w="43" w:type="dxa"/>
              <w:right w:w="43" w:type="dxa"/>
            </w:tcMar>
            <w:vAlign w:val="bottom"/>
          </w:tcPr>
          <w:p w14:paraId="68AF4F23" w14:textId="77777777" w:rsidR="00EE2529" w:rsidRPr="00C81B84" w:rsidRDefault="00EE2529" w:rsidP="00C81B84"/>
        </w:tc>
      </w:tr>
      <w:tr w:rsidR="00EE2529" w:rsidRPr="00C81B84" w14:paraId="2D1397D3" w14:textId="77777777">
        <w:trPr>
          <w:trHeight w:val="380"/>
        </w:trPr>
        <w:tc>
          <w:tcPr>
            <w:tcW w:w="680" w:type="dxa"/>
            <w:tcBorders>
              <w:top w:val="nil"/>
              <w:left w:val="nil"/>
              <w:bottom w:val="nil"/>
              <w:right w:val="nil"/>
            </w:tcBorders>
            <w:tcMar>
              <w:top w:w="128" w:type="dxa"/>
              <w:left w:w="43" w:type="dxa"/>
              <w:bottom w:w="43" w:type="dxa"/>
              <w:right w:w="43" w:type="dxa"/>
            </w:tcMar>
          </w:tcPr>
          <w:p w14:paraId="321FC28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76B30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FBDC770"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5E98F59E" w14:textId="77777777" w:rsidR="00EE2529" w:rsidRPr="00C81B84" w:rsidRDefault="00AD5E1E" w:rsidP="00C81B84">
            <w:r w:rsidRPr="00C81B84">
              <w:t>498 000</w:t>
            </w:r>
          </w:p>
        </w:tc>
      </w:tr>
      <w:tr w:rsidR="00EE2529" w:rsidRPr="00C81B84" w14:paraId="5A0A3E04" w14:textId="77777777">
        <w:trPr>
          <w:trHeight w:val="380"/>
        </w:trPr>
        <w:tc>
          <w:tcPr>
            <w:tcW w:w="680" w:type="dxa"/>
            <w:tcBorders>
              <w:top w:val="nil"/>
              <w:left w:val="nil"/>
              <w:bottom w:val="nil"/>
              <w:right w:val="nil"/>
            </w:tcBorders>
            <w:tcMar>
              <w:top w:w="128" w:type="dxa"/>
              <w:left w:w="43" w:type="dxa"/>
              <w:bottom w:w="43" w:type="dxa"/>
              <w:right w:w="43" w:type="dxa"/>
            </w:tcMar>
          </w:tcPr>
          <w:p w14:paraId="63B442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7897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46B6F7" w14:textId="77777777" w:rsidR="00EE2529" w:rsidRPr="00C81B84" w:rsidRDefault="00AD5E1E" w:rsidP="00C81B84">
            <w:r w:rsidRPr="00C81B84">
              <w:t>fra kr 23 300 000 til kr 23 798 000</w:t>
            </w:r>
          </w:p>
        </w:tc>
        <w:tc>
          <w:tcPr>
            <w:tcW w:w="1400" w:type="dxa"/>
            <w:tcBorders>
              <w:top w:val="nil"/>
              <w:left w:val="nil"/>
              <w:bottom w:val="nil"/>
              <w:right w:val="nil"/>
            </w:tcBorders>
            <w:tcMar>
              <w:top w:w="128" w:type="dxa"/>
              <w:left w:w="43" w:type="dxa"/>
              <w:bottom w:w="43" w:type="dxa"/>
              <w:right w:w="43" w:type="dxa"/>
            </w:tcMar>
            <w:vAlign w:val="bottom"/>
          </w:tcPr>
          <w:p w14:paraId="09E61041" w14:textId="77777777" w:rsidR="00EE2529" w:rsidRPr="00C81B84" w:rsidRDefault="00EE2529" w:rsidP="00C81B84"/>
        </w:tc>
      </w:tr>
      <w:tr w:rsidR="00EE2529" w:rsidRPr="00C81B84" w14:paraId="3CEB4401" w14:textId="77777777">
        <w:trPr>
          <w:trHeight w:val="380"/>
        </w:trPr>
        <w:tc>
          <w:tcPr>
            <w:tcW w:w="680" w:type="dxa"/>
            <w:tcBorders>
              <w:top w:val="nil"/>
              <w:left w:val="nil"/>
              <w:bottom w:val="nil"/>
              <w:right w:val="nil"/>
            </w:tcBorders>
            <w:tcMar>
              <w:top w:w="128" w:type="dxa"/>
              <w:left w:w="43" w:type="dxa"/>
              <w:bottom w:w="43" w:type="dxa"/>
              <w:right w:w="43" w:type="dxa"/>
            </w:tcMar>
          </w:tcPr>
          <w:p w14:paraId="55FA0654" w14:textId="77777777" w:rsidR="00EE2529" w:rsidRPr="00C81B84" w:rsidRDefault="00AD5E1E" w:rsidP="00C81B84">
            <w:r w:rsidRPr="00C81B84">
              <w:t>935</w:t>
            </w:r>
          </w:p>
        </w:tc>
        <w:tc>
          <w:tcPr>
            <w:tcW w:w="680" w:type="dxa"/>
            <w:tcBorders>
              <w:top w:val="nil"/>
              <w:left w:val="nil"/>
              <w:bottom w:val="nil"/>
              <w:right w:val="nil"/>
            </w:tcBorders>
            <w:tcMar>
              <w:top w:w="128" w:type="dxa"/>
              <w:left w:w="43" w:type="dxa"/>
              <w:bottom w:w="43" w:type="dxa"/>
              <w:right w:w="43" w:type="dxa"/>
            </w:tcMar>
          </w:tcPr>
          <w:p w14:paraId="73D1AD6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F6A0BC" w14:textId="77777777" w:rsidR="00EE2529" w:rsidRPr="00C81B84" w:rsidRDefault="00AD5E1E" w:rsidP="00C81B84">
            <w:r w:rsidRPr="00C81B84">
              <w:t>Patentstyret:</w:t>
            </w:r>
          </w:p>
        </w:tc>
        <w:tc>
          <w:tcPr>
            <w:tcW w:w="1400" w:type="dxa"/>
            <w:tcBorders>
              <w:top w:val="nil"/>
              <w:left w:val="nil"/>
              <w:bottom w:val="nil"/>
              <w:right w:val="nil"/>
            </w:tcBorders>
            <w:tcMar>
              <w:top w:w="128" w:type="dxa"/>
              <w:left w:w="43" w:type="dxa"/>
              <w:bottom w:w="43" w:type="dxa"/>
              <w:right w:w="43" w:type="dxa"/>
            </w:tcMar>
            <w:vAlign w:val="bottom"/>
          </w:tcPr>
          <w:p w14:paraId="0981356D" w14:textId="77777777" w:rsidR="00EE2529" w:rsidRPr="00C81B84" w:rsidRDefault="00EE2529" w:rsidP="00C81B84"/>
        </w:tc>
      </w:tr>
      <w:tr w:rsidR="00EE2529" w:rsidRPr="00C81B84" w14:paraId="5124512C" w14:textId="77777777">
        <w:trPr>
          <w:trHeight w:val="380"/>
        </w:trPr>
        <w:tc>
          <w:tcPr>
            <w:tcW w:w="680" w:type="dxa"/>
            <w:tcBorders>
              <w:top w:val="nil"/>
              <w:left w:val="nil"/>
              <w:bottom w:val="nil"/>
              <w:right w:val="nil"/>
            </w:tcBorders>
            <w:tcMar>
              <w:top w:w="128" w:type="dxa"/>
              <w:left w:w="43" w:type="dxa"/>
              <w:bottom w:w="43" w:type="dxa"/>
              <w:right w:w="43" w:type="dxa"/>
            </w:tcMar>
          </w:tcPr>
          <w:p w14:paraId="289CB70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273BA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F28258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2354853" w14:textId="77777777" w:rsidR="00EE2529" w:rsidRPr="00C81B84" w:rsidRDefault="00AD5E1E" w:rsidP="00C81B84">
            <w:r w:rsidRPr="00C81B84">
              <w:t>15 508 000</w:t>
            </w:r>
          </w:p>
        </w:tc>
      </w:tr>
      <w:tr w:rsidR="00EE2529" w:rsidRPr="00C81B84" w14:paraId="2A8E8E2A" w14:textId="77777777">
        <w:trPr>
          <w:trHeight w:val="380"/>
        </w:trPr>
        <w:tc>
          <w:tcPr>
            <w:tcW w:w="680" w:type="dxa"/>
            <w:tcBorders>
              <w:top w:val="nil"/>
              <w:left w:val="nil"/>
              <w:bottom w:val="nil"/>
              <w:right w:val="nil"/>
            </w:tcBorders>
            <w:tcMar>
              <w:top w:w="128" w:type="dxa"/>
              <w:left w:w="43" w:type="dxa"/>
              <w:bottom w:w="43" w:type="dxa"/>
              <w:right w:w="43" w:type="dxa"/>
            </w:tcMar>
          </w:tcPr>
          <w:p w14:paraId="794AE7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A37E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2D2533" w14:textId="77777777" w:rsidR="00EE2529" w:rsidRPr="00C81B84" w:rsidRDefault="00AD5E1E" w:rsidP="00C81B84">
            <w:r w:rsidRPr="00C81B84">
              <w:t>fra kr 298 510 000 til kr 314 018 000</w:t>
            </w:r>
          </w:p>
        </w:tc>
        <w:tc>
          <w:tcPr>
            <w:tcW w:w="1400" w:type="dxa"/>
            <w:tcBorders>
              <w:top w:val="nil"/>
              <w:left w:val="nil"/>
              <w:bottom w:val="nil"/>
              <w:right w:val="nil"/>
            </w:tcBorders>
            <w:tcMar>
              <w:top w:w="128" w:type="dxa"/>
              <w:left w:w="43" w:type="dxa"/>
              <w:bottom w:w="43" w:type="dxa"/>
              <w:right w:w="43" w:type="dxa"/>
            </w:tcMar>
            <w:vAlign w:val="bottom"/>
          </w:tcPr>
          <w:p w14:paraId="7EF8D19E" w14:textId="77777777" w:rsidR="00EE2529" w:rsidRPr="00C81B84" w:rsidRDefault="00EE2529" w:rsidP="00C81B84"/>
        </w:tc>
      </w:tr>
      <w:tr w:rsidR="00EE2529" w:rsidRPr="00C81B84" w14:paraId="3FE7A27A" w14:textId="77777777">
        <w:trPr>
          <w:trHeight w:val="380"/>
        </w:trPr>
        <w:tc>
          <w:tcPr>
            <w:tcW w:w="680" w:type="dxa"/>
            <w:tcBorders>
              <w:top w:val="nil"/>
              <w:left w:val="nil"/>
              <w:bottom w:val="nil"/>
              <w:right w:val="nil"/>
            </w:tcBorders>
            <w:tcMar>
              <w:top w:w="128" w:type="dxa"/>
              <w:left w:w="43" w:type="dxa"/>
              <w:bottom w:w="43" w:type="dxa"/>
              <w:right w:w="43" w:type="dxa"/>
            </w:tcMar>
          </w:tcPr>
          <w:p w14:paraId="39F0AD29" w14:textId="77777777" w:rsidR="00EE2529" w:rsidRPr="00C81B84" w:rsidRDefault="00AD5E1E" w:rsidP="00C81B84">
            <w:r w:rsidRPr="00C81B84">
              <w:t>936</w:t>
            </w:r>
          </w:p>
        </w:tc>
        <w:tc>
          <w:tcPr>
            <w:tcW w:w="680" w:type="dxa"/>
            <w:tcBorders>
              <w:top w:val="nil"/>
              <w:left w:val="nil"/>
              <w:bottom w:val="nil"/>
              <w:right w:val="nil"/>
            </w:tcBorders>
            <w:tcMar>
              <w:top w:w="128" w:type="dxa"/>
              <w:left w:w="43" w:type="dxa"/>
              <w:bottom w:w="43" w:type="dxa"/>
              <w:right w:w="43" w:type="dxa"/>
            </w:tcMar>
          </w:tcPr>
          <w:p w14:paraId="612FD7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76F8D8" w14:textId="77777777" w:rsidR="00EE2529" w:rsidRPr="00C81B84" w:rsidRDefault="00AD5E1E" w:rsidP="00C81B84">
            <w:r w:rsidRPr="00C81B84">
              <w:t>Klagenemnda for industrielle rettigheter:</w:t>
            </w:r>
          </w:p>
        </w:tc>
        <w:tc>
          <w:tcPr>
            <w:tcW w:w="1400" w:type="dxa"/>
            <w:tcBorders>
              <w:top w:val="nil"/>
              <w:left w:val="nil"/>
              <w:bottom w:val="nil"/>
              <w:right w:val="nil"/>
            </w:tcBorders>
            <w:tcMar>
              <w:top w:w="128" w:type="dxa"/>
              <w:left w:w="43" w:type="dxa"/>
              <w:bottom w:w="43" w:type="dxa"/>
              <w:right w:w="43" w:type="dxa"/>
            </w:tcMar>
            <w:vAlign w:val="bottom"/>
          </w:tcPr>
          <w:p w14:paraId="06352561" w14:textId="77777777" w:rsidR="00EE2529" w:rsidRPr="00C81B84" w:rsidRDefault="00EE2529" w:rsidP="00C81B84"/>
        </w:tc>
      </w:tr>
      <w:tr w:rsidR="00EE2529" w:rsidRPr="00C81B84" w14:paraId="47E0F775" w14:textId="77777777">
        <w:trPr>
          <w:trHeight w:val="380"/>
        </w:trPr>
        <w:tc>
          <w:tcPr>
            <w:tcW w:w="680" w:type="dxa"/>
            <w:tcBorders>
              <w:top w:val="nil"/>
              <w:left w:val="nil"/>
              <w:bottom w:val="nil"/>
              <w:right w:val="nil"/>
            </w:tcBorders>
            <w:tcMar>
              <w:top w:w="128" w:type="dxa"/>
              <w:left w:w="43" w:type="dxa"/>
              <w:bottom w:w="43" w:type="dxa"/>
              <w:right w:w="43" w:type="dxa"/>
            </w:tcMar>
          </w:tcPr>
          <w:p w14:paraId="3450EA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4300F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88899C2"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B7F90C0" w14:textId="77777777" w:rsidR="00EE2529" w:rsidRPr="00C81B84" w:rsidRDefault="00AD5E1E" w:rsidP="00C81B84">
            <w:r w:rsidRPr="00C81B84">
              <w:t>68 000</w:t>
            </w:r>
          </w:p>
        </w:tc>
      </w:tr>
      <w:tr w:rsidR="00EE2529" w:rsidRPr="00C81B84" w14:paraId="7A2018F8" w14:textId="77777777">
        <w:trPr>
          <w:trHeight w:val="380"/>
        </w:trPr>
        <w:tc>
          <w:tcPr>
            <w:tcW w:w="680" w:type="dxa"/>
            <w:tcBorders>
              <w:top w:val="nil"/>
              <w:left w:val="nil"/>
              <w:bottom w:val="nil"/>
              <w:right w:val="nil"/>
            </w:tcBorders>
            <w:tcMar>
              <w:top w:w="128" w:type="dxa"/>
              <w:left w:w="43" w:type="dxa"/>
              <w:bottom w:w="43" w:type="dxa"/>
              <w:right w:w="43" w:type="dxa"/>
            </w:tcMar>
          </w:tcPr>
          <w:p w14:paraId="1C8217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DD93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81C6D7" w14:textId="77777777" w:rsidR="00EE2529" w:rsidRPr="00C81B84" w:rsidRDefault="00AD5E1E" w:rsidP="00C81B84">
            <w:r w:rsidRPr="00C81B84">
              <w:t>fra kr 8 360 000 til kr 8 428 000</w:t>
            </w:r>
          </w:p>
        </w:tc>
        <w:tc>
          <w:tcPr>
            <w:tcW w:w="1400" w:type="dxa"/>
            <w:tcBorders>
              <w:top w:val="nil"/>
              <w:left w:val="nil"/>
              <w:bottom w:val="nil"/>
              <w:right w:val="nil"/>
            </w:tcBorders>
            <w:tcMar>
              <w:top w:w="128" w:type="dxa"/>
              <w:left w:w="43" w:type="dxa"/>
              <w:bottom w:w="43" w:type="dxa"/>
              <w:right w:w="43" w:type="dxa"/>
            </w:tcMar>
            <w:vAlign w:val="bottom"/>
          </w:tcPr>
          <w:p w14:paraId="6DB5FFB8" w14:textId="77777777" w:rsidR="00EE2529" w:rsidRPr="00C81B84" w:rsidRDefault="00EE2529" w:rsidP="00C81B84"/>
        </w:tc>
      </w:tr>
      <w:tr w:rsidR="00EE2529" w:rsidRPr="00C81B84" w14:paraId="2BFC4DCE" w14:textId="77777777">
        <w:trPr>
          <w:trHeight w:val="380"/>
        </w:trPr>
        <w:tc>
          <w:tcPr>
            <w:tcW w:w="680" w:type="dxa"/>
            <w:tcBorders>
              <w:top w:val="nil"/>
              <w:left w:val="nil"/>
              <w:bottom w:val="nil"/>
              <w:right w:val="nil"/>
            </w:tcBorders>
            <w:tcMar>
              <w:top w:w="128" w:type="dxa"/>
              <w:left w:w="43" w:type="dxa"/>
              <w:bottom w:w="43" w:type="dxa"/>
              <w:right w:w="43" w:type="dxa"/>
            </w:tcMar>
          </w:tcPr>
          <w:p w14:paraId="3C6AEE49" w14:textId="77777777" w:rsidR="00EE2529" w:rsidRPr="00C81B84" w:rsidRDefault="00AD5E1E" w:rsidP="00C81B84">
            <w:r w:rsidRPr="00C81B84">
              <w:t>940</w:t>
            </w:r>
          </w:p>
        </w:tc>
        <w:tc>
          <w:tcPr>
            <w:tcW w:w="680" w:type="dxa"/>
            <w:tcBorders>
              <w:top w:val="nil"/>
              <w:left w:val="nil"/>
              <w:bottom w:val="nil"/>
              <w:right w:val="nil"/>
            </w:tcBorders>
            <w:tcMar>
              <w:top w:w="128" w:type="dxa"/>
              <w:left w:w="43" w:type="dxa"/>
              <w:bottom w:w="43" w:type="dxa"/>
              <w:right w:w="43" w:type="dxa"/>
            </w:tcMar>
          </w:tcPr>
          <w:p w14:paraId="6D443AA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8B64EC" w14:textId="77777777" w:rsidR="00EE2529" w:rsidRPr="00C81B84" w:rsidRDefault="00AD5E1E" w:rsidP="00C81B84">
            <w:r w:rsidRPr="00C81B84">
              <w:t>Internasjonaliseringstiltak:</w:t>
            </w:r>
          </w:p>
        </w:tc>
        <w:tc>
          <w:tcPr>
            <w:tcW w:w="1400" w:type="dxa"/>
            <w:tcBorders>
              <w:top w:val="nil"/>
              <w:left w:val="nil"/>
              <w:bottom w:val="nil"/>
              <w:right w:val="nil"/>
            </w:tcBorders>
            <w:tcMar>
              <w:top w:w="128" w:type="dxa"/>
              <w:left w:w="43" w:type="dxa"/>
              <w:bottom w:w="43" w:type="dxa"/>
              <w:right w:w="43" w:type="dxa"/>
            </w:tcMar>
            <w:vAlign w:val="bottom"/>
          </w:tcPr>
          <w:p w14:paraId="17AB9192" w14:textId="77777777" w:rsidR="00EE2529" w:rsidRPr="00C81B84" w:rsidRDefault="00EE2529" w:rsidP="00C81B84"/>
        </w:tc>
      </w:tr>
      <w:tr w:rsidR="00EE2529" w:rsidRPr="00C81B84" w14:paraId="433C68DD" w14:textId="77777777">
        <w:trPr>
          <w:trHeight w:val="380"/>
        </w:trPr>
        <w:tc>
          <w:tcPr>
            <w:tcW w:w="680" w:type="dxa"/>
            <w:tcBorders>
              <w:top w:val="nil"/>
              <w:left w:val="nil"/>
              <w:bottom w:val="nil"/>
              <w:right w:val="nil"/>
            </w:tcBorders>
            <w:tcMar>
              <w:top w:w="128" w:type="dxa"/>
              <w:left w:w="43" w:type="dxa"/>
              <w:bottom w:w="43" w:type="dxa"/>
              <w:right w:w="43" w:type="dxa"/>
            </w:tcMar>
          </w:tcPr>
          <w:p w14:paraId="0941A1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DA479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1F9046F"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92BDFFB" w14:textId="77777777" w:rsidR="00EE2529" w:rsidRPr="00C81B84" w:rsidRDefault="00AD5E1E" w:rsidP="00C81B84">
            <w:r w:rsidRPr="00C81B84">
              <w:t>325 000</w:t>
            </w:r>
          </w:p>
        </w:tc>
      </w:tr>
      <w:tr w:rsidR="00EE2529" w:rsidRPr="00C81B84" w14:paraId="388F7AFC" w14:textId="77777777">
        <w:trPr>
          <w:trHeight w:val="380"/>
        </w:trPr>
        <w:tc>
          <w:tcPr>
            <w:tcW w:w="680" w:type="dxa"/>
            <w:tcBorders>
              <w:top w:val="nil"/>
              <w:left w:val="nil"/>
              <w:bottom w:val="nil"/>
              <w:right w:val="nil"/>
            </w:tcBorders>
            <w:tcMar>
              <w:top w:w="128" w:type="dxa"/>
              <w:left w:w="43" w:type="dxa"/>
              <w:bottom w:w="43" w:type="dxa"/>
              <w:right w:w="43" w:type="dxa"/>
            </w:tcMar>
          </w:tcPr>
          <w:p w14:paraId="7F8FC7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E410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5E8F49" w14:textId="77777777" w:rsidR="00EE2529" w:rsidRPr="00C81B84" w:rsidRDefault="00AD5E1E" w:rsidP="00C81B84">
            <w:r w:rsidRPr="00C81B84">
              <w:t>fra kr 15 200 000 til kr 15 525 000</w:t>
            </w:r>
          </w:p>
        </w:tc>
        <w:tc>
          <w:tcPr>
            <w:tcW w:w="1400" w:type="dxa"/>
            <w:tcBorders>
              <w:top w:val="nil"/>
              <w:left w:val="nil"/>
              <w:bottom w:val="nil"/>
              <w:right w:val="nil"/>
            </w:tcBorders>
            <w:tcMar>
              <w:top w:w="128" w:type="dxa"/>
              <w:left w:w="43" w:type="dxa"/>
              <w:bottom w:w="43" w:type="dxa"/>
              <w:right w:w="43" w:type="dxa"/>
            </w:tcMar>
            <w:vAlign w:val="bottom"/>
          </w:tcPr>
          <w:p w14:paraId="3FABB019" w14:textId="77777777" w:rsidR="00EE2529" w:rsidRPr="00C81B84" w:rsidRDefault="00EE2529" w:rsidP="00C81B84"/>
        </w:tc>
      </w:tr>
      <w:tr w:rsidR="00EE2529" w:rsidRPr="00C81B84" w14:paraId="732CD4C7" w14:textId="77777777">
        <w:trPr>
          <w:trHeight w:val="380"/>
        </w:trPr>
        <w:tc>
          <w:tcPr>
            <w:tcW w:w="680" w:type="dxa"/>
            <w:tcBorders>
              <w:top w:val="nil"/>
              <w:left w:val="nil"/>
              <w:bottom w:val="nil"/>
              <w:right w:val="nil"/>
            </w:tcBorders>
            <w:tcMar>
              <w:top w:w="128" w:type="dxa"/>
              <w:left w:w="43" w:type="dxa"/>
              <w:bottom w:w="43" w:type="dxa"/>
              <w:right w:w="43" w:type="dxa"/>
            </w:tcMar>
          </w:tcPr>
          <w:p w14:paraId="736DEF7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885A8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9050293" w14:textId="77777777" w:rsidR="00EE2529" w:rsidRPr="00C81B84" w:rsidRDefault="00AD5E1E" w:rsidP="00C81B84">
            <w:r w:rsidRPr="00C81B84">
              <w:t>Eksportfremmetiltak, forhøyes med</w:t>
            </w:r>
          </w:p>
        </w:tc>
        <w:tc>
          <w:tcPr>
            <w:tcW w:w="1400" w:type="dxa"/>
            <w:tcBorders>
              <w:top w:val="nil"/>
              <w:left w:val="nil"/>
              <w:bottom w:val="nil"/>
              <w:right w:val="nil"/>
            </w:tcBorders>
            <w:tcMar>
              <w:top w:w="128" w:type="dxa"/>
              <w:left w:w="43" w:type="dxa"/>
              <w:bottom w:w="43" w:type="dxa"/>
              <w:right w:w="43" w:type="dxa"/>
            </w:tcMar>
            <w:vAlign w:val="bottom"/>
          </w:tcPr>
          <w:p w14:paraId="7040709B" w14:textId="77777777" w:rsidR="00EE2529" w:rsidRPr="00C81B84" w:rsidRDefault="00AD5E1E" w:rsidP="00C81B84">
            <w:r w:rsidRPr="00C81B84">
              <w:t>997 000</w:t>
            </w:r>
          </w:p>
        </w:tc>
      </w:tr>
      <w:tr w:rsidR="00EE2529" w:rsidRPr="00C81B84" w14:paraId="2848A0FD" w14:textId="77777777">
        <w:trPr>
          <w:trHeight w:val="380"/>
        </w:trPr>
        <w:tc>
          <w:tcPr>
            <w:tcW w:w="680" w:type="dxa"/>
            <w:tcBorders>
              <w:top w:val="nil"/>
              <w:left w:val="nil"/>
              <w:bottom w:val="nil"/>
              <w:right w:val="nil"/>
            </w:tcBorders>
            <w:tcMar>
              <w:top w:w="128" w:type="dxa"/>
              <w:left w:w="43" w:type="dxa"/>
              <w:bottom w:w="43" w:type="dxa"/>
              <w:right w:w="43" w:type="dxa"/>
            </w:tcMar>
          </w:tcPr>
          <w:p w14:paraId="19EBDAD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3750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13971E" w14:textId="77777777" w:rsidR="00EE2529" w:rsidRPr="00C81B84" w:rsidRDefault="00AD5E1E" w:rsidP="00C81B84">
            <w:r w:rsidRPr="00C81B84">
              <w:t>fra kr 46 700 000 til kr 47 697 000</w:t>
            </w:r>
          </w:p>
        </w:tc>
        <w:tc>
          <w:tcPr>
            <w:tcW w:w="1400" w:type="dxa"/>
            <w:tcBorders>
              <w:top w:val="nil"/>
              <w:left w:val="nil"/>
              <w:bottom w:val="nil"/>
              <w:right w:val="nil"/>
            </w:tcBorders>
            <w:tcMar>
              <w:top w:w="128" w:type="dxa"/>
              <w:left w:w="43" w:type="dxa"/>
              <w:bottom w:w="43" w:type="dxa"/>
              <w:right w:w="43" w:type="dxa"/>
            </w:tcMar>
            <w:vAlign w:val="bottom"/>
          </w:tcPr>
          <w:p w14:paraId="039939BC" w14:textId="77777777" w:rsidR="00EE2529" w:rsidRPr="00C81B84" w:rsidRDefault="00EE2529" w:rsidP="00C81B84"/>
        </w:tc>
      </w:tr>
      <w:tr w:rsidR="00EE2529" w:rsidRPr="00C81B84" w14:paraId="737FB20E" w14:textId="77777777">
        <w:trPr>
          <w:trHeight w:val="380"/>
        </w:trPr>
        <w:tc>
          <w:tcPr>
            <w:tcW w:w="680" w:type="dxa"/>
            <w:tcBorders>
              <w:top w:val="nil"/>
              <w:left w:val="nil"/>
              <w:bottom w:val="nil"/>
              <w:right w:val="nil"/>
            </w:tcBorders>
            <w:tcMar>
              <w:top w:w="128" w:type="dxa"/>
              <w:left w:w="43" w:type="dxa"/>
              <w:bottom w:w="43" w:type="dxa"/>
              <w:right w:w="43" w:type="dxa"/>
            </w:tcMar>
          </w:tcPr>
          <w:p w14:paraId="0554CC86" w14:textId="77777777" w:rsidR="00EE2529" w:rsidRPr="00C81B84" w:rsidRDefault="00AD5E1E" w:rsidP="00C81B84">
            <w:r w:rsidRPr="00C81B84">
              <w:t>950</w:t>
            </w:r>
          </w:p>
        </w:tc>
        <w:tc>
          <w:tcPr>
            <w:tcW w:w="680" w:type="dxa"/>
            <w:tcBorders>
              <w:top w:val="nil"/>
              <w:left w:val="nil"/>
              <w:bottom w:val="nil"/>
              <w:right w:val="nil"/>
            </w:tcBorders>
            <w:tcMar>
              <w:top w:w="128" w:type="dxa"/>
              <w:left w:w="43" w:type="dxa"/>
              <w:bottom w:w="43" w:type="dxa"/>
              <w:right w:w="43" w:type="dxa"/>
            </w:tcMar>
          </w:tcPr>
          <w:p w14:paraId="2136F68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9BE484" w14:textId="77777777" w:rsidR="00EE2529" w:rsidRPr="00C81B84" w:rsidRDefault="00AD5E1E" w:rsidP="00C81B84">
            <w:r w:rsidRPr="00C81B84">
              <w:t>Forvaltning av statlig eierskap:</w:t>
            </w:r>
          </w:p>
        </w:tc>
        <w:tc>
          <w:tcPr>
            <w:tcW w:w="1400" w:type="dxa"/>
            <w:tcBorders>
              <w:top w:val="nil"/>
              <w:left w:val="nil"/>
              <w:bottom w:val="nil"/>
              <w:right w:val="nil"/>
            </w:tcBorders>
            <w:tcMar>
              <w:top w:w="128" w:type="dxa"/>
              <w:left w:w="43" w:type="dxa"/>
              <w:bottom w:w="43" w:type="dxa"/>
              <w:right w:w="43" w:type="dxa"/>
            </w:tcMar>
            <w:vAlign w:val="bottom"/>
          </w:tcPr>
          <w:p w14:paraId="7B9A8F7D" w14:textId="77777777" w:rsidR="00EE2529" w:rsidRPr="00C81B84" w:rsidRDefault="00EE2529" w:rsidP="00C81B84"/>
        </w:tc>
      </w:tr>
      <w:tr w:rsidR="00EE2529" w:rsidRPr="00C81B84" w14:paraId="26CF159F" w14:textId="77777777">
        <w:trPr>
          <w:trHeight w:val="380"/>
        </w:trPr>
        <w:tc>
          <w:tcPr>
            <w:tcW w:w="680" w:type="dxa"/>
            <w:tcBorders>
              <w:top w:val="nil"/>
              <w:left w:val="nil"/>
              <w:bottom w:val="nil"/>
              <w:right w:val="nil"/>
            </w:tcBorders>
            <w:tcMar>
              <w:top w:w="128" w:type="dxa"/>
              <w:left w:w="43" w:type="dxa"/>
              <w:bottom w:w="43" w:type="dxa"/>
              <w:right w:w="43" w:type="dxa"/>
            </w:tcMar>
          </w:tcPr>
          <w:p w14:paraId="04DEC8D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CB760F"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57CFFC2" w14:textId="77777777" w:rsidR="00EE2529" w:rsidRPr="00C81B84" w:rsidRDefault="00AD5E1E" w:rsidP="00C81B84">
            <w:r w:rsidRPr="00C81B84">
              <w:t xml:space="preserve">Tilskudd til pensjonsforpliktelser, </w:t>
            </w:r>
            <w:proofErr w:type="spellStart"/>
            <w:r w:rsidRPr="00C81B84">
              <w:t>Mantena</w:t>
            </w:r>
            <w:proofErr w:type="spellEnd"/>
            <w:r w:rsidRPr="00C81B84">
              <w:t xml:space="preserve"> AS, nedsettes med</w:t>
            </w:r>
          </w:p>
        </w:tc>
        <w:tc>
          <w:tcPr>
            <w:tcW w:w="1400" w:type="dxa"/>
            <w:tcBorders>
              <w:top w:val="nil"/>
              <w:left w:val="nil"/>
              <w:bottom w:val="nil"/>
              <w:right w:val="nil"/>
            </w:tcBorders>
            <w:tcMar>
              <w:top w:w="128" w:type="dxa"/>
              <w:left w:w="43" w:type="dxa"/>
              <w:bottom w:w="43" w:type="dxa"/>
              <w:right w:w="43" w:type="dxa"/>
            </w:tcMar>
            <w:vAlign w:val="bottom"/>
          </w:tcPr>
          <w:p w14:paraId="476C74F1" w14:textId="77777777" w:rsidR="00EE2529" w:rsidRPr="00C81B84" w:rsidRDefault="00AD5E1E" w:rsidP="00C81B84">
            <w:r w:rsidRPr="00C81B84">
              <w:t>3 632 000</w:t>
            </w:r>
          </w:p>
        </w:tc>
      </w:tr>
      <w:tr w:rsidR="00EE2529" w:rsidRPr="00C81B84" w14:paraId="1E6E80A9" w14:textId="77777777">
        <w:trPr>
          <w:trHeight w:val="380"/>
        </w:trPr>
        <w:tc>
          <w:tcPr>
            <w:tcW w:w="680" w:type="dxa"/>
            <w:tcBorders>
              <w:top w:val="nil"/>
              <w:left w:val="nil"/>
              <w:bottom w:val="nil"/>
              <w:right w:val="nil"/>
            </w:tcBorders>
            <w:tcMar>
              <w:top w:w="128" w:type="dxa"/>
              <w:left w:w="43" w:type="dxa"/>
              <w:bottom w:w="43" w:type="dxa"/>
              <w:right w:w="43" w:type="dxa"/>
            </w:tcMar>
          </w:tcPr>
          <w:p w14:paraId="717D46F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1808C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16C4F1" w14:textId="77777777" w:rsidR="00EE2529" w:rsidRPr="00C81B84" w:rsidRDefault="00AD5E1E" w:rsidP="00C81B84">
            <w:r w:rsidRPr="00C81B84">
              <w:t>fra kr 50 000 000 til kr 46 368 000</w:t>
            </w:r>
          </w:p>
        </w:tc>
        <w:tc>
          <w:tcPr>
            <w:tcW w:w="1400" w:type="dxa"/>
            <w:tcBorders>
              <w:top w:val="nil"/>
              <w:left w:val="nil"/>
              <w:bottom w:val="nil"/>
              <w:right w:val="nil"/>
            </w:tcBorders>
            <w:tcMar>
              <w:top w:w="128" w:type="dxa"/>
              <w:left w:w="43" w:type="dxa"/>
              <w:bottom w:w="43" w:type="dxa"/>
              <w:right w:w="43" w:type="dxa"/>
            </w:tcMar>
            <w:vAlign w:val="bottom"/>
          </w:tcPr>
          <w:p w14:paraId="238E2001" w14:textId="77777777" w:rsidR="00EE2529" w:rsidRPr="00C81B84" w:rsidRDefault="00EE2529" w:rsidP="00C81B84"/>
        </w:tc>
      </w:tr>
      <w:tr w:rsidR="00EE2529" w:rsidRPr="00C81B84" w14:paraId="4E986D88" w14:textId="77777777">
        <w:trPr>
          <w:trHeight w:val="380"/>
        </w:trPr>
        <w:tc>
          <w:tcPr>
            <w:tcW w:w="680" w:type="dxa"/>
            <w:tcBorders>
              <w:top w:val="nil"/>
              <w:left w:val="nil"/>
              <w:bottom w:val="nil"/>
              <w:right w:val="nil"/>
            </w:tcBorders>
            <w:tcMar>
              <w:top w:w="128" w:type="dxa"/>
              <w:left w:w="43" w:type="dxa"/>
              <w:bottom w:w="43" w:type="dxa"/>
              <w:right w:w="43" w:type="dxa"/>
            </w:tcMar>
          </w:tcPr>
          <w:p w14:paraId="104A9303" w14:textId="77777777" w:rsidR="00EE2529" w:rsidRPr="00C81B84" w:rsidRDefault="00AD5E1E" w:rsidP="00C81B84">
            <w:r w:rsidRPr="00C81B84">
              <w:t>952</w:t>
            </w:r>
          </w:p>
        </w:tc>
        <w:tc>
          <w:tcPr>
            <w:tcW w:w="680" w:type="dxa"/>
            <w:tcBorders>
              <w:top w:val="nil"/>
              <w:left w:val="nil"/>
              <w:bottom w:val="nil"/>
              <w:right w:val="nil"/>
            </w:tcBorders>
            <w:tcMar>
              <w:top w:w="128" w:type="dxa"/>
              <w:left w:w="43" w:type="dxa"/>
              <w:bottom w:w="43" w:type="dxa"/>
              <w:right w:w="43" w:type="dxa"/>
            </w:tcMar>
          </w:tcPr>
          <w:p w14:paraId="17F695B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DB1740" w14:textId="77777777" w:rsidR="00EE2529" w:rsidRPr="00C81B84" w:rsidRDefault="00AD5E1E" w:rsidP="00C81B84">
            <w:proofErr w:type="spellStart"/>
            <w:r w:rsidRPr="00C81B84">
              <w:t>Investinor</w:t>
            </w:r>
            <w:proofErr w:type="spellEnd"/>
            <w:r w:rsidRPr="00C81B84">
              <w:t xml:space="preserve"> AS:</w:t>
            </w:r>
          </w:p>
        </w:tc>
        <w:tc>
          <w:tcPr>
            <w:tcW w:w="1400" w:type="dxa"/>
            <w:tcBorders>
              <w:top w:val="nil"/>
              <w:left w:val="nil"/>
              <w:bottom w:val="nil"/>
              <w:right w:val="nil"/>
            </w:tcBorders>
            <w:tcMar>
              <w:top w:w="128" w:type="dxa"/>
              <w:left w:w="43" w:type="dxa"/>
              <w:bottom w:w="43" w:type="dxa"/>
              <w:right w:w="43" w:type="dxa"/>
            </w:tcMar>
            <w:vAlign w:val="bottom"/>
          </w:tcPr>
          <w:p w14:paraId="1517D6CF" w14:textId="77777777" w:rsidR="00EE2529" w:rsidRPr="00C81B84" w:rsidRDefault="00EE2529" w:rsidP="00C81B84"/>
        </w:tc>
      </w:tr>
      <w:tr w:rsidR="00EE2529" w:rsidRPr="00C81B84" w14:paraId="2D88BC52" w14:textId="77777777">
        <w:trPr>
          <w:trHeight w:val="380"/>
        </w:trPr>
        <w:tc>
          <w:tcPr>
            <w:tcW w:w="680" w:type="dxa"/>
            <w:tcBorders>
              <w:top w:val="nil"/>
              <w:left w:val="nil"/>
              <w:bottom w:val="nil"/>
              <w:right w:val="nil"/>
            </w:tcBorders>
            <w:tcMar>
              <w:top w:w="128" w:type="dxa"/>
              <w:left w:w="43" w:type="dxa"/>
              <w:bottom w:w="43" w:type="dxa"/>
              <w:right w:w="43" w:type="dxa"/>
            </w:tcMar>
          </w:tcPr>
          <w:p w14:paraId="48AEEC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ABFD0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6177C3E" w14:textId="77777777" w:rsidR="00EE2529" w:rsidRPr="00C81B84" w:rsidRDefault="00AD5E1E" w:rsidP="00C81B84">
            <w:r w:rsidRPr="00C81B84">
              <w:t>Forvaltningskostnader for særskilte oppdrag, forhøyes med</w:t>
            </w:r>
          </w:p>
        </w:tc>
        <w:tc>
          <w:tcPr>
            <w:tcW w:w="1400" w:type="dxa"/>
            <w:tcBorders>
              <w:top w:val="nil"/>
              <w:left w:val="nil"/>
              <w:bottom w:val="nil"/>
              <w:right w:val="nil"/>
            </w:tcBorders>
            <w:tcMar>
              <w:top w:w="128" w:type="dxa"/>
              <w:left w:w="43" w:type="dxa"/>
              <w:bottom w:w="43" w:type="dxa"/>
              <w:right w:w="43" w:type="dxa"/>
            </w:tcMar>
            <w:vAlign w:val="bottom"/>
          </w:tcPr>
          <w:p w14:paraId="5E062A11" w14:textId="77777777" w:rsidR="00EE2529" w:rsidRPr="00C81B84" w:rsidRDefault="00AD5E1E" w:rsidP="00C81B84">
            <w:r w:rsidRPr="00C81B84">
              <w:t>171 000</w:t>
            </w:r>
          </w:p>
        </w:tc>
      </w:tr>
      <w:tr w:rsidR="00EE2529" w:rsidRPr="00C81B84" w14:paraId="3B3B445B" w14:textId="77777777">
        <w:trPr>
          <w:trHeight w:val="380"/>
        </w:trPr>
        <w:tc>
          <w:tcPr>
            <w:tcW w:w="680" w:type="dxa"/>
            <w:tcBorders>
              <w:top w:val="nil"/>
              <w:left w:val="nil"/>
              <w:bottom w:val="nil"/>
              <w:right w:val="nil"/>
            </w:tcBorders>
            <w:tcMar>
              <w:top w:w="128" w:type="dxa"/>
              <w:left w:w="43" w:type="dxa"/>
              <w:bottom w:w="43" w:type="dxa"/>
              <w:right w:w="43" w:type="dxa"/>
            </w:tcMar>
          </w:tcPr>
          <w:p w14:paraId="71AD70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B184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308AA1" w14:textId="77777777" w:rsidR="00EE2529" w:rsidRPr="00C81B84" w:rsidRDefault="00AD5E1E" w:rsidP="00C81B84">
            <w:r w:rsidRPr="00C81B84">
              <w:t>fra kr 8 000 000 til kr 8 171 000</w:t>
            </w:r>
          </w:p>
        </w:tc>
        <w:tc>
          <w:tcPr>
            <w:tcW w:w="1400" w:type="dxa"/>
            <w:tcBorders>
              <w:top w:val="nil"/>
              <w:left w:val="nil"/>
              <w:bottom w:val="nil"/>
              <w:right w:val="nil"/>
            </w:tcBorders>
            <w:tcMar>
              <w:top w:w="128" w:type="dxa"/>
              <w:left w:w="43" w:type="dxa"/>
              <w:bottom w:w="43" w:type="dxa"/>
              <w:right w:w="43" w:type="dxa"/>
            </w:tcMar>
            <w:vAlign w:val="bottom"/>
          </w:tcPr>
          <w:p w14:paraId="2F4312F6" w14:textId="77777777" w:rsidR="00EE2529" w:rsidRPr="00C81B84" w:rsidRDefault="00EE2529" w:rsidP="00C81B84"/>
        </w:tc>
      </w:tr>
      <w:tr w:rsidR="00EE2529" w:rsidRPr="00C81B84" w14:paraId="4D2DA308" w14:textId="77777777">
        <w:trPr>
          <w:trHeight w:val="380"/>
        </w:trPr>
        <w:tc>
          <w:tcPr>
            <w:tcW w:w="680" w:type="dxa"/>
            <w:tcBorders>
              <w:top w:val="nil"/>
              <w:left w:val="nil"/>
              <w:bottom w:val="nil"/>
              <w:right w:val="nil"/>
            </w:tcBorders>
            <w:tcMar>
              <w:top w:w="128" w:type="dxa"/>
              <w:left w:w="43" w:type="dxa"/>
              <w:bottom w:w="43" w:type="dxa"/>
              <w:right w:w="43" w:type="dxa"/>
            </w:tcMar>
          </w:tcPr>
          <w:p w14:paraId="6BBA1A7E" w14:textId="77777777" w:rsidR="00EE2529" w:rsidRPr="00C81B84" w:rsidRDefault="00AD5E1E" w:rsidP="00C81B84">
            <w:r w:rsidRPr="00C81B84">
              <w:t>954</w:t>
            </w:r>
          </w:p>
        </w:tc>
        <w:tc>
          <w:tcPr>
            <w:tcW w:w="680" w:type="dxa"/>
            <w:tcBorders>
              <w:top w:val="nil"/>
              <w:left w:val="nil"/>
              <w:bottom w:val="nil"/>
              <w:right w:val="nil"/>
            </w:tcBorders>
            <w:tcMar>
              <w:top w:w="128" w:type="dxa"/>
              <w:left w:w="43" w:type="dxa"/>
              <w:bottom w:w="43" w:type="dxa"/>
              <w:right w:w="43" w:type="dxa"/>
            </w:tcMar>
          </w:tcPr>
          <w:p w14:paraId="5D973FE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7B123B" w14:textId="77777777" w:rsidR="00EE2529" w:rsidRPr="00C81B84" w:rsidRDefault="00AD5E1E" w:rsidP="00C81B84">
            <w:proofErr w:type="spellStart"/>
            <w:r w:rsidRPr="00C81B84">
              <w:t>Petoro</w:t>
            </w:r>
            <w:proofErr w:type="spellEnd"/>
            <w:r w:rsidRPr="00C81B84">
              <w:t xml:space="preserve"> AS:</w:t>
            </w:r>
          </w:p>
        </w:tc>
        <w:tc>
          <w:tcPr>
            <w:tcW w:w="1400" w:type="dxa"/>
            <w:tcBorders>
              <w:top w:val="nil"/>
              <w:left w:val="nil"/>
              <w:bottom w:val="nil"/>
              <w:right w:val="nil"/>
            </w:tcBorders>
            <w:tcMar>
              <w:top w:w="128" w:type="dxa"/>
              <w:left w:w="43" w:type="dxa"/>
              <w:bottom w:w="43" w:type="dxa"/>
              <w:right w:w="43" w:type="dxa"/>
            </w:tcMar>
            <w:vAlign w:val="bottom"/>
          </w:tcPr>
          <w:p w14:paraId="22771357" w14:textId="77777777" w:rsidR="00EE2529" w:rsidRPr="00C81B84" w:rsidRDefault="00EE2529" w:rsidP="00C81B84"/>
        </w:tc>
      </w:tr>
      <w:tr w:rsidR="00EE2529" w:rsidRPr="00C81B84" w14:paraId="2913E985" w14:textId="77777777">
        <w:trPr>
          <w:trHeight w:val="380"/>
        </w:trPr>
        <w:tc>
          <w:tcPr>
            <w:tcW w:w="680" w:type="dxa"/>
            <w:tcBorders>
              <w:top w:val="nil"/>
              <w:left w:val="nil"/>
              <w:bottom w:val="nil"/>
              <w:right w:val="nil"/>
            </w:tcBorders>
            <w:tcMar>
              <w:top w:w="128" w:type="dxa"/>
              <w:left w:w="43" w:type="dxa"/>
              <w:bottom w:w="43" w:type="dxa"/>
              <w:right w:w="43" w:type="dxa"/>
            </w:tcMar>
          </w:tcPr>
          <w:p w14:paraId="6AD44D1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9F17E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B647540" w14:textId="77777777" w:rsidR="00EE2529" w:rsidRPr="00C81B84" w:rsidRDefault="00AD5E1E" w:rsidP="00C81B84">
            <w:r w:rsidRPr="00C81B84">
              <w:t>Tilskudd til administrasjon, forhøyes med</w:t>
            </w:r>
          </w:p>
        </w:tc>
        <w:tc>
          <w:tcPr>
            <w:tcW w:w="1400" w:type="dxa"/>
            <w:tcBorders>
              <w:top w:val="nil"/>
              <w:left w:val="nil"/>
              <w:bottom w:val="nil"/>
              <w:right w:val="nil"/>
            </w:tcBorders>
            <w:tcMar>
              <w:top w:w="128" w:type="dxa"/>
              <w:left w:w="43" w:type="dxa"/>
              <w:bottom w:w="43" w:type="dxa"/>
              <w:right w:w="43" w:type="dxa"/>
            </w:tcMar>
            <w:vAlign w:val="bottom"/>
          </w:tcPr>
          <w:p w14:paraId="27F2CFA0" w14:textId="77777777" w:rsidR="00EE2529" w:rsidRPr="00C81B84" w:rsidRDefault="00AD5E1E" w:rsidP="00C81B84">
            <w:r w:rsidRPr="00C81B84">
              <w:t>7 952 000</w:t>
            </w:r>
          </w:p>
        </w:tc>
      </w:tr>
      <w:tr w:rsidR="00EE2529" w:rsidRPr="00C81B84" w14:paraId="67E91570" w14:textId="77777777">
        <w:trPr>
          <w:trHeight w:val="380"/>
        </w:trPr>
        <w:tc>
          <w:tcPr>
            <w:tcW w:w="680" w:type="dxa"/>
            <w:tcBorders>
              <w:top w:val="nil"/>
              <w:left w:val="nil"/>
              <w:bottom w:val="nil"/>
              <w:right w:val="nil"/>
            </w:tcBorders>
            <w:tcMar>
              <w:top w:w="128" w:type="dxa"/>
              <w:left w:w="43" w:type="dxa"/>
              <w:bottom w:w="43" w:type="dxa"/>
              <w:right w:w="43" w:type="dxa"/>
            </w:tcMar>
          </w:tcPr>
          <w:p w14:paraId="7BF256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E2D0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7036BE" w14:textId="77777777" w:rsidR="00EE2529" w:rsidRPr="00C81B84" w:rsidRDefault="00AD5E1E" w:rsidP="00C81B84">
            <w:r w:rsidRPr="00C81B84">
              <w:t>fra kr 372 300 000 til kr 380 252 000</w:t>
            </w:r>
          </w:p>
        </w:tc>
        <w:tc>
          <w:tcPr>
            <w:tcW w:w="1400" w:type="dxa"/>
            <w:tcBorders>
              <w:top w:val="nil"/>
              <w:left w:val="nil"/>
              <w:bottom w:val="nil"/>
              <w:right w:val="nil"/>
            </w:tcBorders>
            <w:tcMar>
              <w:top w:w="128" w:type="dxa"/>
              <w:left w:w="43" w:type="dxa"/>
              <w:bottom w:w="43" w:type="dxa"/>
              <w:right w:w="43" w:type="dxa"/>
            </w:tcMar>
            <w:vAlign w:val="bottom"/>
          </w:tcPr>
          <w:p w14:paraId="0DF0BF57" w14:textId="77777777" w:rsidR="00EE2529" w:rsidRPr="00C81B84" w:rsidRDefault="00EE2529" w:rsidP="00C81B84"/>
        </w:tc>
      </w:tr>
      <w:tr w:rsidR="00EE2529" w:rsidRPr="00C81B84" w14:paraId="2C9161A0" w14:textId="77777777">
        <w:trPr>
          <w:trHeight w:val="380"/>
        </w:trPr>
        <w:tc>
          <w:tcPr>
            <w:tcW w:w="680" w:type="dxa"/>
            <w:tcBorders>
              <w:top w:val="nil"/>
              <w:left w:val="nil"/>
              <w:bottom w:val="nil"/>
              <w:right w:val="nil"/>
            </w:tcBorders>
            <w:tcMar>
              <w:top w:w="128" w:type="dxa"/>
              <w:left w:w="43" w:type="dxa"/>
              <w:bottom w:w="43" w:type="dxa"/>
              <w:right w:w="43" w:type="dxa"/>
            </w:tcMar>
          </w:tcPr>
          <w:p w14:paraId="73E869AA" w14:textId="77777777" w:rsidR="00EE2529" w:rsidRPr="00C81B84" w:rsidRDefault="00AD5E1E" w:rsidP="00C81B84">
            <w:r w:rsidRPr="00C81B84">
              <w:t>1100</w:t>
            </w:r>
          </w:p>
        </w:tc>
        <w:tc>
          <w:tcPr>
            <w:tcW w:w="680" w:type="dxa"/>
            <w:tcBorders>
              <w:top w:val="nil"/>
              <w:left w:val="nil"/>
              <w:bottom w:val="nil"/>
              <w:right w:val="nil"/>
            </w:tcBorders>
            <w:tcMar>
              <w:top w:w="128" w:type="dxa"/>
              <w:left w:w="43" w:type="dxa"/>
              <w:bottom w:w="43" w:type="dxa"/>
              <w:right w:w="43" w:type="dxa"/>
            </w:tcMar>
          </w:tcPr>
          <w:p w14:paraId="362A81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C5C74C" w14:textId="77777777" w:rsidR="00EE2529" w:rsidRPr="00C81B84" w:rsidRDefault="00AD5E1E" w:rsidP="00C81B84">
            <w:r w:rsidRPr="00C81B84">
              <w:t>Landbruks- og matdepartementet:</w:t>
            </w:r>
          </w:p>
        </w:tc>
        <w:tc>
          <w:tcPr>
            <w:tcW w:w="1400" w:type="dxa"/>
            <w:tcBorders>
              <w:top w:val="nil"/>
              <w:left w:val="nil"/>
              <w:bottom w:val="nil"/>
              <w:right w:val="nil"/>
            </w:tcBorders>
            <w:tcMar>
              <w:top w:w="128" w:type="dxa"/>
              <w:left w:w="43" w:type="dxa"/>
              <w:bottom w:w="43" w:type="dxa"/>
              <w:right w:w="43" w:type="dxa"/>
            </w:tcMar>
            <w:vAlign w:val="bottom"/>
          </w:tcPr>
          <w:p w14:paraId="197B5C51" w14:textId="77777777" w:rsidR="00EE2529" w:rsidRPr="00C81B84" w:rsidRDefault="00EE2529" w:rsidP="00C81B84"/>
        </w:tc>
      </w:tr>
      <w:tr w:rsidR="00EE2529" w:rsidRPr="00C81B84" w14:paraId="60C1B093" w14:textId="77777777">
        <w:trPr>
          <w:trHeight w:val="380"/>
        </w:trPr>
        <w:tc>
          <w:tcPr>
            <w:tcW w:w="680" w:type="dxa"/>
            <w:tcBorders>
              <w:top w:val="nil"/>
              <w:left w:val="nil"/>
              <w:bottom w:val="nil"/>
              <w:right w:val="nil"/>
            </w:tcBorders>
            <w:tcMar>
              <w:top w:w="128" w:type="dxa"/>
              <w:left w:w="43" w:type="dxa"/>
              <w:bottom w:w="43" w:type="dxa"/>
              <w:right w:w="43" w:type="dxa"/>
            </w:tcMar>
          </w:tcPr>
          <w:p w14:paraId="605AF49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65366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1E5753E"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ACFCB94" w14:textId="77777777" w:rsidR="00EE2529" w:rsidRPr="00C81B84" w:rsidRDefault="00AD5E1E" w:rsidP="00C81B84">
            <w:r w:rsidRPr="00C81B84">
              <w:t>1 981 000</w:t>
            </w:r>
          </w:p>
        </w:tc>
      </w:tr>
      <w:tr w:rsidR="00EE2529" w:rsidRPr="00C81B84" w14:paraId="733E7C17" w14:textId="77777777">
        <w:trPr>
          <w:trHeight w:val="380"/>
        </w:trPr>
        <w:tc>
          <w:tcPr>
            <w:tcW w:w="680" w:type="dxa"/>
            <w:tcBorders>
              <w:top w:val="nil"/>
              <w:left w:val="nil"/>
              <w:bottom w:val="nil"/>
              <w:right w:val="nil"/>
            </w:tcBorders>
            <w:tcMar>
              <w:top w:w="128" w:type="dxa"/>
              <w:left w:w="43" w:type="dxa"/>
              <w:bottom w:w="43" w:type="dxa"/>
              <w:right w:w="43" w:type="dxa"/>
            </w:tcMar>
          </w:tcPr>
          <w:p w14:paraId="019FE00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614FB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3C1904" w14:textId="77777777" w:rsidR="00EE2529" w:rsidRPr="00C81B84" w:rsidRDefault="00AD5E1E" w:rsidP="00C81B84">
            <w:r w:rsidRPr="00C81B84">
              <w:t>fra kr 170 617 000 til kr 172 598 000</w:t>
            </w:r>
          </w:p>
        </w:tc>
        <w:tc>
          <w:tcPr>
            <w:tcW w:w="1400" w:type="dxa"/>
            <w:tcBorders>
              <w:top w:val="nil"/>
              <w:left w:val="nil"/>
              <w:bottom w:val="nil"/>
              <w:right w:val="nil"/>
            </w:tcBorders>
            <w:tcMar>
              <w:top w:w="128" w:type="dxa"/>
              <w:left w:w="43" w:type="dxa"/>
              <w:bottom w:w="43" w:type="dxa"/>
              <w:right w:w="43" w:type="dxa"/>
            </w:tcMar>
            <w:vAlign w:val="bottom"/>
          </w:tcPr>
          <w:p w14:paraId="2198854C" w14:textId="77777777" w:rsidR="00EE2529" w:rsidRPr="00C81B84" w:rsidRDefault="00EE2529" w:rsidP="00C81B84"/>
        </w:tc>
      </w:tr>
      <w:tr w:rsidR="00EE2529" w:rsidRPr="00C81B84" w14:paraId="3D7A9198" w14:textId="77777777">
        <w:trPr>
          <w:trHeight w:val="380"/>
        </w:trPr>
        <w:tc>
          <w:tcPr>
            <w:tcW w:w="680" w:type="dxa"/>
            <w:tcBorders>
              <w:top w:val="nil"/>
              <w:left w:val="nil"/>
              <w:bottom w:val="nil"/>
              <w:right w:val="nil"/>
            </w:tcBorders>
            <w:tcMar>
              <w:top w:w="128" w:type="dxa"/>
              <w:left w:w="43" w:type="dxa"/>
              <w:bottom w:w="43" w:type="dxa"/>
              <w:right w:w="43" w:type="dxa"/>
            </w:tcMar>
          </w:tcPr>
          <w:p w14:paraId="3F2B63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86F507"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A72FA0B"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EF2C12" w14:textId="77777777" w:rsidR="00EE2529" w:rsidRPr="00C81B84" w:rsidRDefault="00AD5E1E" w:rsidP="00C81B84">
            <w:r w:rsidRPr="00C81B84">
              <w:t>273 000</w:t>
            </w:r>
          </w:p>
        </w:tc>
      </w:tr>
      <w:tr w:rsidR="00EE2529" w:rsidRPr="00C81B84" w14:paraId="6003984C" w14:textId="77777777">
        <w:trPr>
          <w:trHeight w:val="380"/>
        </w:trPr>
        <w:tc>
          <w:tcPr>
            <w:tcW w:w="680" w:type="dxa"/>
            <w:tcBorders>
              <w:top w:val="nil"/>
              <w:left w:val="nil"/>
              <w:bottom w:val="nil"/>
              <w:right w:val="nil"/>
            </w:tcBorders>
            <w:tcMar>
              <w:top w:w="128" w:type="dxa"/>
              <w:left w:w="43" w:type="dxa"/>
              <w:bottom w:w="43" w:type="dxa"/>
              <w:right w:w="43" w:type="dxa"/>
            </w:tcMar>
          </w:tcPr>
          <w:p w14:paraId="223053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ED1E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BB366F" w14:textId="77777777" w:rsidR="00EE2529" w:rsidRPr="00C81B84" w:rsidRDefault="00AD5E1E" w:rsidP="00C81B84">
            <w:r w:rsidRPr="00C81B84">
              <w:t>fra kr 15 280 000 til kr 15 553 000</w:t>
            </w:r>
          </w:p>
        </w:tc>
        <w:tc>
          <w:tcPr>
            <w:tcW w:w="1400" w:type="dxa"/>
            <w:tcBorders>
              <w:top w:val="nil"/>
              <w:left w:val="nil"/>
              <w:bottom w:val="nil"/>
              <w:right w:val="nil"/>
            </w:tcBorders>
            <w:tcMar>
              <w:top w:w="128" w:type="dxa"/>
              <w:left w:w="43" w:type="dxa"/>
              <w:bottom w:w="43" w:type="dxa"/>
              <w:right w:w="43" w:type="dxa"/>
            </w:tcMar>
            <w:vAlign w:val="bottom"/>
          </w:tcPr>
          <w:p w14:paraId="22242747" w14:textId="77777777" w:rsidR="00EE2529" w:rsidRPr="00C81B84" w:rsidRDefault="00EE2529" w:rsidP="00C81B84"/>
        </w:tc>
      </w:tr>
      <w:tr w:rsidR="00EE2529" w:rsidRPr="00C81B84" w14:paraId="09A2D11F" w14:textId="77777777">
        <w:trPr>
          <w:trHeight w:val="640"/>
        </w:trPr>
        <w:tc>
          <w:tcPr>
            <w:tcW w:w="680" w:type="dxa"/>
            <w:tcBorders>
              <w:top w:val="nil"/>
              <w:left w:val="nil"/>
              <w:bottom w:val="nil"/>
              <w:right w:val="nil"/>
            </w:tcBorders>
            <w:tcMar>
              <w:top w:w="128" w:type="dxa"/>
              <w:left w:w="43" w:type="dxa"/>
              <w:bottom w:w="43" w:type="dxa"/>
              <w:right w:w="43" w:type="dxa"/>
            </w:tcMar>
          </w:tcPr>
          <w:p w14:paraId="04F67C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1B61E7"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887CA8F" w14:textId="77777777" w:rsidR="00EE2529" w:rsidRPr="00C81B84" w:rsidRDefault="00AD5E1E" w:rsidP="00C81B84">
            <w:r w:rsidRPr="00C81B84">
              <w:t xml:space="preserve">Større utstyrsanskaffelser og vedlikehold – ordinære forvaltningsorganer, </w:t>
            </w:r>
            <w:r w:rsidRPr="00AD5E1E">
              <w:rPr>
                <w:rStyle w:val="kursiv"/>
              </w:rPr>
              <w:t>kan overføres, kan nyttes under post 50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C72C2A9" w14:textId="77777777" w:rsidR="00EE2529" w:rsidRPr="00C81B84" w:rsidRDefault="00AD5E1E" w:rsidP="00C81B84">
            <w:r w:rsidRPr="00C81B84">
              <w:t>93 000</w:t>
            </w:r>
          </w:p>
        </w:tc>
      </w:tr>
      <w:tr w:rsidR="00EE2529" w:rsidRPr="00C81B84" w14:paraId="47169EFD" w14:textId="77777777">
        <w:trPr>
          <w:trHeight w:val="380"/>
        </w:trPr>
        <w:tc>
          <w:tcPr>
            <w:tcW w:w="680" w:type="dxa"/>
            <w:tcBorders>
              <w:top w:val="nil"/>
              <w:left w:val="nil"/>
              <w:bottom w:val="nil"/>
              <w:right w:val="nil"/>
            </w:tcBorders>
            <w:tcMar>
              <w:top w:w="128" w:type="dxa"/>
              <w:left w:w="43" w:type="dxa"/>
              <w:bottom w:w="43" w:type="dxa"/>
              <w:right w:w="43" w:type="dxa"/>
            </w:tcMar>
          </w:tcPr>
          <w:p w14:paraId="463D525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8C1F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A554E6" w14:textId="77777777" w:rsidR="00EE2529" w:rsidRPr="00C81B84" w:rsidRDefault="00AD5E1E" w:rsidP="00C81B84">
            <w:r w:rsidRPr="00C81B84">
              <w:t>fra kr 2 720 000 til kr 2 813 000</w:t>
            </w:r>
          </w:p>
        </w:tc>
        <w:tc>
          <w:tcPr>
            <w:tcW w:w="1400" w:type="dxa"/>
            <w:tcBorders>
              <w:top w:val="nil"/>
              <w:left w:val="nil"/>
              <w:bottom w:val="nil"/>
              <w:right w:val="nil"/>
            </w:tcBorders>
            <w:tcMar>
              <w:top w:w="128" w:type="dxa"/>
              <w:left w:w="43" w:type="dxa"/>
              <w:bottom w:w="43" w:type="dxa"/>
              <w:right w:w="43" w:type="dxa"/>
            </w:tcMar>
            <w:vAlign w:val="bottom"/>
          </w:tcPr>
          <w:p w14:paraId="14B6E25C" w14:textId="77777777" w:rsidR="00EE2529" w:rsidRPr="00C81B84" w:rsidRDefault="00EE2529" w:rsidP="00C81B84"/>
        </w:tc>
      </w:tr>
      <w:tr w:rsidR="00EE2529" w:rsidRPr="00C81B84" w14:paraId="458EC9E8" w14:textId="77777777">
        <w:trPr>
          <w:trHeight w:val="640"/>
        </w:trPr>
        <w:tc>
          <w:tcPr>
            <w:tcW w:w="680" w:type="dxa"/>
            <w:tcBorders>
              <w:top w:val="nil"/>
              <w:left w:val="nil"/>
              <w:bottom w:val="nil"/>
              <w:right w:val="nil"/>
            </w:tcBorders>
            <w:tcMar>
              <w:top w:w="128" w:type="dxa"/>
              <w:left w:w="43" w:type="dxa"/>
              <w:bottom w:w="43" w:type="dxa"/>
              <w:right w:w="43" w:type="dxa"/>
            </w:tcMar>
          </w:tcPr>
          <w:p w14:paraId="49DE394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4781A6"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6B45B3FD" w14:textId="77777777" w:rsidR="00EE2529" w:rsidRPr="00C81B84" w:rsidRDefault="00AD5E1E" w:rsidP="00C81B84">
            <w:r w:rsidRPr="00C81B84">
              <w:t>Større utstyrsanskaffelser og vedlikehold – forvaltningsorganer med særskilte fullmakter, forhøyes med</w:t>
            </w:r>
          </w:p>
        </w:tc>
        <w:tc>
          <w:tcPr>
            <w:tcW w:w="1400" w:type="dxa"/>
            <w:tcBorders>
              <w:top w:val="nil"/>
              <w:left w:val="nil"/>
              <w:bottom w:val="nil"/>
              <w:right w:val="nil"/>
            </w:tcBorders>
            <w:tcMar>
              <w:top w:w="128" w:type="dxa"/>
              <w:left w:w="43" w:type="dxa"/>
              <w:bottom w:w="43" w:type="dxa"/>
              <w:right w:w="43" w:type="dxa"/>
            </w:tcMar>
            <w:vAlign w:val="bottom"/>
          </w:tcPr>
          <w:p w14:paraId="6C16E652" w14:textId="77777777" w:rsidR="00EE2529" w:rsidRPr="00C81B84" w:rsidRDefault="00AD5E1E" w:rsidP="00C81B84">
            <w:r w:rsidRPr="00C81B84">
              <w:t>6 000</w:t>
            </w:r>
          </w:p>
        </w:tc>
      </w:tr>
      <w:tr w:rsidR="00EE2529" w:rsidRPr="00C81B84" w14:paraId="5164281C" w14:textId="77777777">
        <w:trPr>
          <w:trHeight w:val="380"/>
        </w:trPr>
        <w:tc>
          <w:tcPr>
            <w:tcW w:w="680" w:type="dxa"/>
            <w:tcBorders>
              <w:top w:val="nil"/>
              <w:left w:val="nil"/>
              <w:bottom w:val="nil"/>
              <w:right w:val="nil"/>
            </w:tcBorders>
            <w:tcMar>
              <w:top w:w="128" w:type="dxa"/>
              <w:left w:w="43" w:type="dxa"/>
              <w:bottom w:w="43" w:type="dxa"/>
              <w:right w:w="43" w:type="dxa"/>
            </w:tcMar>
          </w:tcPr>
          <w:p w14:paraId="11E495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41C5B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4B6755" w14:textId="77777777" w:rsidR="00EE2529" w:rsidRPr="00C81B84" w:rsidRDefault="00AD5E1E" w:rsidP="00C81B84">
            <w:r w:rsidRPr="00C81B84">
              <w:t>fra kr 286 000 til kr 292 000</w:t>
            </w:r>
          </w:p>
        </w:tc>
        <w:tc>
          <w:tcPr>
            <w:tcW w:w="1400" w:type="dxa"/>
            <w:tcBorders>
              <w:top w:val="nil"/>
              <w:left w:val="nil"/>
              <w:bottom w:val="nil"/>
              <w:right w:val="nil"/>
            </w:tcBorders>
            <w:tcMar>
              <w:top w:w="128" w:type="dxa"/>
              <w:left w:w="43" w:type="dxa"/>
              <w:bottom w:w="43" w:type="dxa"/>
              <w:right w:w="43" w:type="dxa"/>
            </w:tcMar>
            <w:vAlign w:val="bottom"/>
          </w:tcPr>
          <w:p w14:paraId="56C7FDE5" w14:textId="77777777" w:rsidR="00EE2529" w:rsidRPr="00C81B84" w:rsidRDefault="00EE2529" w:rsidP="00C81B84"/>
        </w:tc>
      </w:tr>
      <w:tr w:rsidR="00EE2529" w:rsidRPr="00C81B84" w14:paraId="26366B6A" w14:textId="77777777">
        <w:trPr>
          <w:trHeight w:val="380"/>
        </w:trPr>
        <w:tc>
          <w:tcPr>
            <w:tcW w:w="680" w:type="dxa"/>
            <w:tcBorders>
              <w:top w:val="nil"/>
              <w:left w:val="nil"/>
              <w:bottom w:val="nil"/>
              <w:right w:val="nil"/>
            </w:tcBorders>
            <w:tcMar>
              <w:top w:w="128" w:type="dxa"/>
              <w:left w:w="43" w:type="dxa"/>
              <w:bottom w:w="43" w:type="dxa"/>
              <w:right w:w="43" w:type="dxa"/>
            </w:tcMar>
          </w:tcPr>
          <w:p w14:paraId="0A63A5EC" w14:textId="77777777" w:rsidR="00EE2529" w:rsidRPr="00C81B84" w:rsidRDefault="00AD5E1E" w:rsidP="00C81B84">
            <w:r w:rsidRPr="00C81B84">
              <w:t>1112</w:t>
            </w:r>
          </w:p>
        </w:tc>
        <w:tc>
          <w:tcPr>
            <w:tcW w:w="680" w:type="dxa"/>
            <w:tcBorders>
              <w:top w:val="nil"/>
              <w:left w:val="nil"/>
              <w:bottom w:val="nil"/>
              <w:right w:val="nil"/>
            </w:tcBorders>
            <w:tcMar>
              <w:top w:w="128" w:type="dxa"/>
              <w:left w:w="43" w:type="dxa"/>
              <w:bottom w:w="43" w:type="dxa"/>
              <w:right w:w="43" w:type="dxa"/>
            </w:tcMar>
          </w:tcPr>
          <w:p w14:paraId="2BE109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343D618" w14:textId="77777777" w:rsidR="00EE2529" w:rsidRPr="00C81B84" w:rsidRDefault="00AD5E1E" w:rsidP="00C81B84">
            <w:r w:rsidRPr="00C81B84">
              <w:t>Veterinærinstituttet:</w:t>
            </w:r>
          </w:p>
        </w:tc>
        <w:tc>
          <w:tcPr>
            <w:tcW w:w="1400" w:type="dxa"/>
            <w:tcBorders>
              <w:top w:val="nil"/>
              <w:left w:val="nil"/>
              <w:bottom w:val="nil"/>
              <w:right w:val="nil"/>
            </w:tcBorders>
            <w:tcMar>
              <w:top w:w="128" w:type="dxa"/>
              <w:left w:w="43" w:type="dxa"/>
              <w:bottom w:w="43" w:type="dxa"/>
              <w:right w:w="43" w:type="dxa"/>
            </w:tcMar>
            <w:vAlign w:val="bottom"/>
          </w:tcPr>
          <w:p w14:paraId="0C795820" w14:textId="77777777" w:rsidR="00EE2529" w:rsidRPr="00C81B84" w:rsidRDefault="00EE2529" w:rsidP="00C81B84"/>
        </w:tc>
      </w:tr>
      <w:tr w:rsidR="00EE2529" w:rsidRPr="00C81B84" w14:paraId="2C9A8AAD" w14:textId="77777777">
        <w:trPr>
          <w:trHeight w:val="380"/>
        </w:trPr>
        <w:tc>
          <w:tcPr>
            <w:tcW w:w="680" w:type="dxa"/>
            <w:tcBorders>
              <w:top w:val="nil"/>
              <w:left w:val="nil"/>
              <w:bottom w:val="nil"/>
              <w:right w:val="nil"/>
            </w:tcBorders>
            <w:tcMar>
              <w:top w:w="128" w:type="dxa"/>
              <w:left w:w="43" w:type="dxa"/>
              <w:bottom w:w="43" w:type="dxa"/>
              <w:right w:w="43" w:type="dxa"/>
            </w:tcMar>
          </w:tcPr>
          <w:p w14:paraId="10C386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03BB58"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236FF7B" w14:textId="77777777" w:rsidR="00EE2529" w:rsidRPr="00C81B84" w:rsidRDefault="00AD5E1E" w:rsidP="00C81B84">
            <w:r w:rsidRPr="00C81B84">
              <w:t>Kunnskapsutvikling, formidling og beredskap, forhøyes med</w:t>
            </w:r>
          </w:p>
        </w:tc>
        <w:tc>
          <w:tcPr>
            <w:tcW w:w="1400" w:type="dxa"/>
            <w:tcBorders>
              <w:top w:val="nil"/>
              <w:left w:val="nil"/>
              <w:bottom w:val="nil"/>
              <w:right w:val="nil"/>
            </w:tcBorders>
            <w:tcMar>
              <w:top w:w="128" w:type="dxa"/>
              <w:left w:w="43" w:type="dxa"/>
              <w:bottom w:w="43" w:type="dxa"/>
              <w:right w:w="43" w:type="dxa"/>
            </w:tcMar>
            <w:vAlign w:val="bottom"/>
          </w:tcPr>
          <w:p w14:paraId="12F3C35D" w14:textId="77777777" w:rsidR="00EE2529" w:rsidRPr="00C81B84" w:rsidRDefault="00AD5E1E" w:rsidP="00C81B84">
            <w:r w:rsidRPr="00C81B84">
              <w:t>2 690 000</w:t>
            </w:r>
          </w:p>
        </w:tc>
      </w:tr>
      <w:tr w:rsidR="00EE2529" w:rsidRPr="00C81B84" w14:paraId="190FDBD4" w14:textId="77777777">
        <w:trPr>
          <w:trHeight w:val="380"/>
        </w:trPr>
        <w:tc>
          <w:tcPr>
            <w:tcW w:w="680" w:type="dxa"/>
            <w:tcBorders>
              <w:top w:val="nil"/>
              <w:left w:val="nil"/>
              <w:bottom w:val="nil"/>
              <w:right w:val="nil"/>
            </w:tcBorders>
            <w:tcMar>
              <w:top w:w="128" w:type="dxa"/>
              <w:left w:w="43" w:type="dxa"/>
              <w:bottom w:w="43" w:type="dxa"/>
              <w:right w:w="43" w:type="dxa"/>
            </w:tcMar>
          </w:tcPr>
          <w:p w14:paraId="3FC6C8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0E10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A88FBF" w14:textId="77777777" w:rsidR="00EE2529" w:rsidRPr="00C81B84" w:rsidRDefault="00AD5E1E" w:rsidP="00C81B84">
            <w:r w:rsidRPr="00C81B84">
              <w:t>fra kr 106 696 000 til kr 109 386 000</w:t>
            </w:r>
          </w:p>
        </w:tc>
        <w:tc>
          <w:tcPr>
            <w:tcW w:w="1400" w:type="dxa"/>
            <w:tcBorders>
              <w:top w:val="nil"/>
              <w:left w:val="nil"/>
              <w:bottom w:val="nil"/>
              <w:right w:val="nil"/>
            </w:tcBorders>
            <w:tcMar>
              <w:top w:w="128" w:type="dxa"/>
              <w:left w:w="43" w:type="dxa"/>
              <w:bottom w:w="43" w:type="dxa"/>
              <w:right w:w="43" w:type="dxa"/>
            </w:tcMar>
            <w:vAlign w:val="bottom"/>
          </w:tcPr>
          <w:p w14:paraId="039F8076" w14:textId="77777777" w:rsidR="00EE2529" w:rsidRPr="00C81B84" w:rsidRDefault="00EE2529" w:rsidP="00C81B84"/>
        </w:tc>
      </w:tr>
      <w:tr w:rsidR="00EE2529" w:rsidRPr="00C81B84" w14:paraId="5058639D" w14:textId="77777777">
        <w:trPr>
          <w:trHeight w:val="380"/>
        </w:trPr>
        <w:tc>
          <w:tcPr>
            <w:tcW w:w="680" w:type="dxa"/>
            <w:tcBorders>
              <w:top w:val="nil"/>
              <w:left w:val="nil"/>
              <w:bottom w:val="nil"/>
              <w:right w:val="nil"/>
            </w:tcBorders>
            <w:tcMar>
              <w:top w:w="128" w:type="dxa"/>
              <w:left w:w="43" w:type="dxa"/>
              <w:bottom w:w="43" w:type="dxa"/>
              <w:right w:w="43" w:type="dxa"/>
            </w:tcMar>
          </w:tcPr>
          <w:p w14:paraId="107106E5" w14:textId="77777777" w:rsidR="00EE2529" w:rsidRPr="00C81B84" w:rsidRDefault="00AD5E1E" w:rsidP="00C81B84">
            <w:r w:rsidRPr="00C81B84">
              <w:t>1115</w:t>
            </w:r>
          </w:p>
        </w:tc>
        <w:tc>
          <w:tcPr>
            <w:tcW w:w="680" w:type="dxa"/>
            <w:tcBorders>
              <w:top w:val="nil"/>
              <w:left w:val="nil"/>
              <w:bottom w:val="nil"/>
              <w:right w:val="nil"/>
            </w:tcBorders>
            <w:tcMar>
              <w:top w:w="128" w:type="dxa"/>
              <w:left w:w="43" w:type="dxa"/>
              <w:bottom w:w="43" w:type="dxa"/>
              <w:right w:w="43" w:type="dxa"/>
            </w:tcMar>
          </w:tcPr>
          <w:p w14:paraId="5B223F7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EA25AE" w14:textId="77777777" w:rsidR="00EE2529" w:rsidRPr="00C81B84" w:rsidRDefault="00AD5E1E" w:rsidP="00C81B84">
            <w:r w:rsidRPr="00C81B84">
              <w:t>Mattilsynet:</w:t>
            </w:r>
          </w:p>
        </w:tc>
        <w:tc>
          <w:tcPr>
            <w:tcW w:w="1400" w:type="dxa"/>
            <w:tcBorders>
              <w:top w:val="nil"/>
              <w:left w:val="nil"/>
              <w:bottom w:val="nil"/>
              <w:right w:val="nil"/>
            </w:tcBorders>
            <w:tcMar>
              <w:top w:w="128" w:type="dxa"/>
              <w:left w:w="43" w:type="dxa"/>
              <w:bottom w:w="43" w:type="dxa"/>
              <w:right w:w="43" w:type="dxa"/>
            </w:tcMar>
            <w:vAlign w:val="bottom"/>
          </w:tcPr>
          <w:p w14:paraId="70B44F70" w14:textId="77777777" w:rsidR="00EE2529" w:rsidRPr="00C81B84" w:rsidRDefault="00EE2529" w:rsidP="00C81B84"/>
        </w:tc>
      </w:tr>
      <w:tr w:rsidR="00EE2529" w:rsidRPr="00C81B84" w14:paraId="386E40C4" w14:textId="77777777">
        <w:trPr>
          <w:trHeight w:val="380"/>
        </w:trPr>
        <w:tc>
          <w:tcPr>
            <w:tcW w:w="680" w:type="dxa"/>
            <w:tcBorders>
              <w:top w:val="nil"/>
              <w:left w:val="nil"/>
              <w:bottom w:val="nil"/>
              <w:right w:val="nil"/>
            </w:tcBorders>
            <w:tcMar>
              <w:top w:w="128" w:type="dxa"/>
              <w:left w:w="43" w:type="dxa"/>
              <w:bottom w:w="43" w:type="dxa"/>
              <w:right w:w="43" w:type="dxa"/>
            </w:tcMar>
          </w:tcPr>
          <w:p w14:paraId="69F255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C6023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74EAF4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0A5EC7D" w14:textId="77777777" w:rsidR="00EE2529" w:rsidRPr="00C81B84" w:rsidRDefault="00AD5E1E" w:rsidP="00C81B84">
            <w:r w:rsidRPr="00C81B84">
              <w:t>18 255 000</w:t>
            </w:r>
          </w:p>
        </w:tc>
      </w:tr>
      <w:tr w:rsidR="00EE2529" w:rsidRPr="00C81B84" w14:paraId="4F0D17BA" w14:textId="77777777">
        <w:trPr>
          <w:trHeight w:val="380"/>
        </w:trPr>
        <w:tc>
          <w:tcPr>
            <w:tcW w:w="680" w:type="dxa"/>
            <w:tcBorders>
              <w:top w:val="nil"/>
              <w:left w:val="nil"/>
              <w:bottom w:val="nil"/>
              <w:right w:val="nil"/>
            </w:tcBorders>
            <w:tcMar>
              <w:top w:w="128" w:type="dxa"/>
              <w:left w:w="43" w:type="dxa"/>
              <w:bottom w:w="43" w:type="dxa"/>
              <w:right w:w="43" w:type="dxa"/>
            </w:tcMar>
          </w:tcPr>
          <w:p w14:paraId="78B772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AB98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F9E551" w14:textId="77777777" w:rsidR="00EE2529" w:rsidRPr="00C81B84" w:rsidRDefault="00AD5E1E" w:rsidP="00C81B84">
            <w:r w:rsidRPr="00C81B84">
              <w:t>fra kr 1 457 767 000 til kr 1 476 022 000</w:t>
            </w:r>
          </w:p>
        </w:tc>
        <w:tc>
          <w:tcPr>
            <w:tcW w:w="1400" w:type="dxa"/>
            <w:tcBorders>
              <w:top w:val="nil"/>
              <w:left w:val="nil"/>
              <w:bottom w:val="nil"/>
              <w:right w:val="nil"/>
            </w:tcBorders>
            <w:tcMar>
              <w:top w:w="128" w:type="dxa"/>
              <w:left w:w="43" w:type="dxa"/>
              <w:bottom w:w="43" w:type="dxa"/>
              <w:right w:w="43" w:type="dxa"/>
            </w:tcMar>
            <w:vAlign w:val="bottom"/>
          </w:tcPr>
          <w:p w14:paraId="2ADF2EA4" w14:textId="77777777" w:rsidR="00EE2529" w:rsidRPr="00C81B84" w:rsidRDefault="00EE2529" w:rsidP="00C81B84"/>
        </w:tc>
      </w:tr>
      <w:tr w:rsidR="00EE2529" w:rsidRPr="00C81B84" w14:paraId="51F18DA8" w14:textId="77777777">
        <w:trPr>
          <w:trHeight w:val="640"/>
        </w:trPr>
        <w:tc>
          <w:tcPr>
            <w:tcW w:w="680" w:type="dxa"/>
            <w:tcBorders>
              <w:top w:val="nil"/>
              <w:left w:val="nil"/>
              <w:bottom w:val="nil"/>
              <w:right w:val="nil"/>
            </w:tcBorders>
            <w:tcMar>
              <w:top w:w="128" w:type="dxa"/>
              <w:left w:w="43" w:type="dxa"/>
              <w:bottom w:w="43" w:type="dxa"/>
              <w:right w:w="43" w:type="dxa"/>
            </w:tcMar>
          </w:tcPr>
          <w:p w14:paraId="445425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37D3F1"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57CAA50F" w14:textId="77777777" w:rsidR="00EE2529" w:rsidRPr="00C81B84" w:rsidRDefault="00AD5E1E" w:rsidP="00C81B84">
            <w:r w:rsidRPr="00C81B84">
              <w:t>Reguleringspremie til kommunale og fylkeskommunale pensjonskasser, forhøyes med</w:t>
            </w:r>
          </w:p>
        </w:tc>
        <w:tc>
          <w:tcPr>
            <w:tcW w:w="1400" w:type="dxa"/>
            <w:tcBorders>
              <w:top w:val="nil"/>
              <w:left w:val="nil"/>
              <w:bottom w:val="nil"/>
              <w:right w:val="nil"/>
            </w:tcBorders>
            <w:tcMar>
              <w:top w:w="128" w:type="dxa"/>
              <w:left w:w="43" w:type="dxa"/>
              <w:bottom w:w="43" w:type="dxa"/>
              <w:right w:w="43" w:type="dxa"/>
            </w:tcMar>
            <w:vAlign w:val="bottom"/>
          </w:tcPr>
          <w:p w14:paraId="142B087E" w14:textId="77777777" w:rsidR="00EE2529" w:rsidRPr="00C81B84" w:rsidRDefault="00AD5E1E" w:rsidP="00C81B84">
            <w:r w:rsidRPr="00C81B84">
              <w:t>299 000</w:t>
            </w:r>
          </w:p>
        </w:tc>
      </w:tr>
      <w:tr w:rsidR="00EE2529" w:rsidRPr="00C81B84" w14:paraId="62E605A2" w14:textId="77777777">
        <w:trPr>
          <w:trHeight w:val="380"/>
        </w:trPr>
        <w:tc>
          <w:tcPr>
            <w:tcW w:w="680" w:type="dxa"/>
            <w:tcBorders>
              <w:top w:val="nil"/>
              <w:left w:val="nil"/>
              <w:bottom w:val="nil"/>
              <w:right w:val="nil"/>
            </w:tcBorders>
            <w:tcMar>
              <w:top w:w="128" w:type="dxa"/>
              <w:left w:w="43" w:type="dxa"/>
              <w:bottom w:w="43" w:type="dxa"/>
              <w:right w:w="43" w:type="dxa"/>
            </w:tcMar>
          </w:tcPr>
          <w:p w14:paraId="3AD455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E4BA2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C74A42" w14:textId="77777777" w:rsidR="00EE2529" w:rsidRPr="00C81B84" w:rsidRDefault="00AD5E1E" w:rsidP="00C81B84">
            <w:r w:rsidRPr="00C81B84">
              <w:t>fra kr 13 185 000 til kr 13 484 000</w:t>
            </w:r>
          </w:p>
        </w:tc>
        <w:tc>
          <w:tcPr>
            <w:tcW w:w="1400" w:type="dxa"/>
            <w:tcBorders>
              <w:top w:val="nil"/>
              <w:left w:val="nil"/>
              <w:bottom w:val="nil"/>
              <w:right w:val="nil"/>
            </w:tcBorders>
            <w:tcMar>
              <w:top w:w="128" w:type="dxa"/>
              <w:left w:w="43" w:type="dxa"/>
              <w:bottom w:w="43" w:type="dxa"/>
              <w:right w:w="43" w:type="dxa"/>
            </w:tcMar>
            <w:vAlign w:val="bottom"/>
          </w:tcPr>
          <w:p w14:paraId="23788DD6" w14:textId="77777777" w:rsidR="00EE2529" w:rsidRPr="00C81B84" w:rsidRDefault="00EE2529" w:rsidP="00C81B84"/>
        </w:tc>
      </w:tr>
      <w:tr w:rsidR="00EE2529" w:rsidRPr="00C81B84" w14:paraId="54954E96" w14:textId="77777777">
        <w:trPr>
          <w:trHeight w:val="380"/>
        </w:trPr>
        <w:tc>
          <w:tcPr>
            <w:tcW w:w="680" w:type="dxa"/>
            <w:tcBorders>
              <w:top w:val="nil"/>
              <w:left w:val="nil"/>
              <w:bottom w:val="nil"/>
              <w:right w:val="nil"/>
            </w:tcBorders>
            <w:tcMar>
              <w:top w:w="128" w:type="dxa"/>
              <w:left w:w="43" w:type="dxa"/>
              <w:bottom w:w="43" w:type="dxa"/>
              <w:right w:w="43" w:type="dxa"/>
            </w:tcMar>
          </w:tcPr>
          <w:p w14:paraId="2D730F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1B7205"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1F1F6C4" w14:textId="77777777" w:rsidR="00EE2529" w:rsidRPr="00C81B84" w:rsidRDefault="00AD5E1E" w:rsidP="00C81B84">
            <w:r w:rsidRPr="00C81B84">
              <w:t xml:space="preserve">Tilskudd til erstatninger,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A94ABF3" w14:textId="77777777" w:rsidR="00EE2529" w:rsidRPr="00C81B84" w:rsidRDefault="00AD5E1E" w:rsidP="00C81B84">
            <w:r w:rsidRPr="00C81B84">
              <w:t>30 000 000</w:t>
            </w:r>
          </w:p>
        </w:tc>
      </w:tr>
      <w:tr w:rsidR="00EE2529" w:rsidRPr="00C81B84" w14:paraId="4DA98D4E" w14:textId="77777777">
        <w:trPr>
          <w:trHeight w:val="380"/>
        </w:trPr>
        <w:tc>
          <w:tcPr>
            <w:tcW w:w="680" w:type="dxa"/>
            <w:tcBorders>
              <w:top w:val="nil"/>
              <w:left w:val="nil"/>
              <w:bottom w:val="nil"/>
              <w:right w:val="nil"/>
            </w:tcBorders>
            <w:tcMar>
              <w:top w:w="128" w:type="dxa"/>
              <w:left w:w="43" w:type="dxa"/>
              <w:bottom w:w="43" w:type="dxa"/>
              <w:right w:w="43" w:type="dxa"/>
            </w:tcMar>
          </w:tcPr>
          <w:p w14:paraId="7EF4AB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512F6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93C3B4" w14:textId="77777777" w:rsidR="00EE2529" w:rsidRPr="00C81B84" w:rsidRDefault="00AD5E1E" w:rsidP="00C81B84">
            <w:r w:rsidRPr="00C81B84">
              <w:t>fra kr 14 193 000 til kr 44 193 000</w:t>
            </w:r>
          </w:p>
        </w:tc>
        <w:tc>
          <w:tcPr>
            <w:tcW w:w="1400" w:type="dxa"/>
            <w:tcBorders>
              <w:top w:val="nil"/>
              <w:left w:val="nil"/>
              <w:bottom w:val="nil"/>
              <w:right w:val="nil"/>
            </w:tcBorders>
            <w:tcMar>
              <w:top w:w="128" w:type="dxa"/>
              <w:left w:w="43" w:type="dxa"/>
              <w:bottom w:w="43" w:type="dxa"/>
              <w:right w:w="43" w:type="dxa"/>
            </w:tcMar>
            <w:vAlign w:val="bottom"/>
          </w:tcPr>
          <w:p w14:paraId="73C7A8F4" w14:textId="77777777" w:rsidR="00EE2529" w:rsidRPr="00C81B84" w:rsidRDefault="00EE2529" w:rsidP="00C81B84"/>
        </w:tc>
      </w:tr>
      <w:tr w:rsidR="00EE2529" w:rsidRPr="00C81B84" w14:paraId="038C8CA0" w14:textId="77777777">
        <w:trPr>
          <w:trHeight w:val="380"/>
        </w:trPr>
        <w:tc>
          <w:tcPr>
            <w:tcW w:w="680" w:type="dxa"/>
            <w:tcBorders>
              <w:top w:val="nil"/>
              <w:left w:val="nil"/>
              <w:bottom w:val="nil"/>
              <w:right w:val="nil"/>
            </w:tcBorders>
            <w:tcMar>
              <w:top w:w="128" w:type="dxa"/>
              <w:left w:w="43" w:type="dxa"/>
              <w:bottom w:w="43" w:type="dxa"/>
              <w:right w:w="43" w:type="dxa"/>
            </w:tcMar>
          </w:tcPr>
          <w:p w14:paraId="7C9EBC21" w14:textId="77777777" w:rsidR="00EE2529" w:rsidRPr="00C81B84" w:rsidRDefault="00AD5E1E" w:rsidP="00C81B84">
            <w:r w:rsidRPr="00C81B84">
              <w:t>1136</w:t>
            </w:r>
          </w:p>
        </w:tc>
        <w:tc>
          <w:tcPr>
            <w:tcW w:w="680" w:type="dxa"/>
            <w:tcBorders>
              <w:top w:val="nil"/>
              <w:left w:val="nil"/>
              <w:bottom w:val="nil"/>
              <w:right w:val="nil"/>
            </w:tcBorders>
            <w:tcMar>
              <w:top w:w="128" w:type="dxa"/>
              <w:left w:w="43" w:type="dxa"/>
              <w:bottom w:w="43" w:type="dxa"/>
              <w:right w:w="43" w:type="dxa"/>
            </w:tcMar>
          </w:tcPr>
          <w:p w14:paraId="70A4332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4C227B" w14:textId="77777777" w:rsidR="00EE2529" w:rsidRPr="00C81B84" w:rsidRDefault="00AD5E1E" w:rsidP="00C81B84">
            <w:r w:rsidRPr="00C81B84">
              <w:t>Norsk institutt for bioøkonomi:</w:t>
            </w:r>
          </w:p>
        </w:tc>
        <w:tc>
          <w:tcPr>
            <w:tcW w:w="1400" w:type="dxa"/>
            <w:tcBorders>
              <w:top w:val="nil"/>
              <w:left w:val="nil"/>
              <w:bottom w:val="nil"/>
              <w:right w:val="nil"/>
            </w:tcBorders>
            <w:tcMar>
              <w:top w:w="128" w:type="dxa"/>
              <w:left w:w="43" w:type="dxa"/>
              <w:bottom w:w="43" w:type="dxa"/>
              <w:right w:w="43" w:type="dxa"/>
            </w:tcMar>
            <w:vAlign w:val="bottom"/>
          </w:tcPr>
          <w:p w14:paraId="11D3C07F" w14:textId="77777777" w:rsidR="00EE2529" w:rsidRPr="00C81B84" w:rsidRDefault="00EE2529" w:rsidP="00C81B84"/>
        </w:tc>
      </w:tr>
      <w:tr w:rsidR="00EE2529" w:rsidRPr="00C81B84" w14:paraId="6595051D" w14:textId="77777777">
        <w:trPr>
          <w:trHeight w:val="380"/>
        </w:trPr>
        <w:tc>
          <w:tcPr>
            <w:tcW w:w="680" w:type="dxa"/>
            <w:tcBorders>
              <w:top w:val="nil"/>
              <w:left w:val="nil"/>
              <w:bottom w:val="nil"/>
              <w:right w:val="nil"/>
            </w:tcBorders>
            <w:tcMar>
              <w:top w:w="128" w:type="dxa"/>
              <w:left w:w="43" w:type="dxa"/>
              <w:bottom w:w="43" w:type="dxa"/>
              <w:right w:w="43" w:type="dxa"/>
            </w:tcMar>
          </w:tcPr>
          <w:p w14:paraId="41FB8A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F76952"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3906BB2" w14:textId="77777777" w:rsidR="00EE2529" w:rsidRPr="00C81B84" w:rsidRDefault="00AD5E1E" w:rsidP="00C81B84">
            <w:r w:rsidRPr="00C81B84">
              <w:t>Kunnskapsutvikling, formidling og beredskap, forhøyes med</w:t>
            </w:r>
          </w:p>
        </w:tc>
        <w:tc>
          <w:tcPr>
            <w:tcW w:w="1400" w:type="dxa"/>
            <w:tcBorders>
              <w:top w:val="nil"/>
              <w:left w:val="nil"/>
              <w:bottom w:val="nil"/>
              <w:right w:val="nil"/>
            </w:tcBorders>
            <w:tcMar>
              <w:top w:w="128" w:type="dxa"/>
              <w:left w:w="43" w:type="dxa"/>
              <w:bottom w:w="43" w:type="dxa"/>
              <w:right w:w="43" w:type="dxa"/>
            </w:tcMar>
            <w:vAlign w:val="bottom"/>
          </w:tcPr>
          <w:p w14:paraId="66805DA2" w14:textId="77777777" w:rsidR="00EE2529" w:rsidRPr="00C81B84" w:rsidRDefault="00AD5E1E" w:rsidP="00C81B84">
            <w:r w:rsidRPr="00C81B84">
              <w:t>11 220 000</w:t>
            </w:r>
          </w:p>
        </w:tc>
      </w:tr>
      <w:tr w:rsidR="00EE2529" w:rsidRPr="00C81B84" w14:paraId="0D57FD18" w14:textId="77777777">
        <w:trPr>
          <w:trHeight w:val="380"/>
        </w:trPr>
        <w:tc>
          <w:tcPr>
            <w:tcW w:w="680" w:type="dxa"/>
            <w:tcBorders>
              <w:top w:val="nil"/>
              <w:left w:val="nil"/>
              <w:bottom w:val="nil"/>
              <w:right w:val="nil"/>
            </w:tcBorders>
            <w:tcMar>
              <w:top w:w="128" w:type="dxa"/>
              <w:left w:w="43" w:type="dxa"/>
              <w:bottom w:w="43" w:type="dxa"/>
              <w:right w:w="43" w:type="dxa"/>
            </w:tcMar>
          </w:tcPr>
          <w:p w14:paraId="20F20D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0219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A5BE45" w14:textId="77777777" w:rsidR="00EE2529" w:rsidRPr="00C81B84" w:rsidRDefault="00AD5E1E" w:rsidP="00C81B84">
            <w:r w:rsidRPr="00C81B84">
              <w:t>fra kr 253 743 000 til kr 264 963 000</w:t>
            </w:r>
          </w:p>
        </w:tc>
        <w:tc>
          <w:tcPr>
            <w:tcW w:w="1400" w:type="dxa"/>
            <w:tcBorders>
              <w:top w:val="nil"/>
              <w:left w:val="nil"/>
              <w:bottom w:val="nil"/>
              <w:right w:val="nil"/>
            </w:tcBorders>
            <w:tcMar>
              <w:top w:w="128" w:type="dxa"/>
              <w:left w:w="43" w:type="dxa"/>
              <w:bottom w:w="43" w:type="dxa"/>
              <w:right w:w="43" w:type="dxa"/>
            </w:tcMar>
            <w:vAlign w:val="bottom"/>
          </w:tcPr>
          <w:p w14:paraId="19813842" w14:textId="77777777" w:rsidR="00EE2529" w:rsidRPr="00C81B84" w:rsidRDefault="00EE2529" w:rsidP="00C81B84"/>
        </w:tc>
      </w:tr>
      <w:tr w:rsidR="00EE2529" w:rsidRPr="00C81B84" w14:paraId="79296470" w14:textId="77777777">
        <w:trPr>
          <w:trHeight w:val="380"/>
        </w:trPr>
        <w:tc>
          <w:tcPr>
            <w:tcW w:w="680" w:type="dxa"/>
            <w:tcBorders>
              <w:top w:val="nil"/>
              <w:left w:val="nil"/>
              <w:bottom w:val="nil"/>
              <w:right w:val="nil"/>
            </w:tcBorders>
            <w:tcMar>
              <w:top w:w="128" w:type="dxa"/>
              <w:left w:w="43" w:type="dxa"/>
              <w:bottom w:w="43" w:type="dxa"/>
              <w:right w:w="43" w:type="dxa"/>
            </w:tcMar>
          </w:tcPr>
          <w:p w14:paraId="03952F47" w14:textId="77777777" w:rsidR="00EE2529" w:rsidRPr="00C81B84" w:rsidRDefault="00AD5E1E" w:rsidP="00C81B84">
            <w:r w:rsidRPr="00C81B84">
              <w:t>1137</w:t>
            </w:r>
          </w:p>
        </w:tc>
        <w:tc>
          <w:tcPr>
            <w:tcW w:w="680" w:type="dxa"/>
            <w:tcBorders>
              <w:top w:val="nil"/>
              <w:left w:val="nil"/>
              <w:bottom w:val="nil"/>
              <w:right w:val="nil"/>
            </w:tcBorders>
            <w:tcMar>
              <w:top w:w="128" w:type="dxa"/>
              <w:left w:w="43" w:type="dxa"/>
              <w:bottom w:w="43" w:type="dxa"/>
              <w:right w:w="43" w:type="dxa"/>
            </w:tcMar>
          </w:tcPr>
          <w:p w14:paraId="0D437B0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D48DC4" w14:textId="77777777" w:rsidR="00EE2529" w:rsidRPr="00C81B84" w:rsidRDefault="00AD5E1E" w:rsidP="00C81B84">
            <w:r w:rsidRPr="00C81B84">
              <w:t>Forskning og innovasjon:</w:t>
            </w:r>
          </w:p>
        </w:tc>
        <w:tc>
          <w:tcPr>
            <w:tcW w:w="1400" w:type="dxa"/>
            <w:tcBorders>
              <w:top w:val="nil"/>
              <w:left w:val="nil"/>
              <w:bottom w:val="nil"/>
              <w:right w:val="nil"/>
            </w:tcBorders>
            <w:tcMar>
              <w:top w:w="128" w:type="dxa"/>
              <w:left w:w="43" w:type="dxa"/>
              <w:bottom w:w="43" w:type="dxa"/>
              <w:right w:w="43" w:type="dxa"/>
            </w:tcMar>
            <w:vAlign w:val="bottom"/>
          </w:tcPr>
          <w:p w14:paraId="254F958F" w14:textId="77777777" w:rsidR="00EE2529" w:rsidRPr="00C81B84" w:rsidRDefault="00EE2529" w:rsidP="00C81B84"/>
        </w:tc>
      </w:tr>
      <w:tr w:rsidR="00EE2529" w:rsidRPr="00C81B84" w14:paraId="0DC72771" w14:textId="77777777">
        <w:trPr>
          <w:trHeight w:val="380"/>
        </w:trPr>
        <w:tc>
          <w:tcPr>
            <w:tcW w:w="680" w:type="dxa"/>
            <w:tcBorders>
              <w:top w:val="nil"/>
              <w:left w:val="nil"/>
              <w:bottom w:val="nil"/>
              <w:right w:val="nil"/>
            </w:tcBorders>
            <w:tcMar>
              <w:top w:w="128" w:type="dxa"/>
              <w:left w:w="43" w:type="dxa"/>
              <w:bottom w:w="43" w:type="dxa"/>
              <w:right w:w="43" w:type="dxa"/>
            </w:tcMar>
          </w:tcPr>
          <w:p w14:paraId="43FF268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76F7D1"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50DEBC9" w14:textId="77777777" w:rsidR="00EE2529" w:rsidRPr="00C81B84" w:rsidRDefault="00AD5E1E" w:rsidP="00C81B84">
            <w:r w:rsidRPr="00C81B84">
              <w:t>Forskningsaktivitet, 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221B5636" w14:textId="77777777" w:rsidR="00EE2529" w:rsidRPr="00C81B84" w:rsidRDefault="00AD5E1E" w:rsidP="00C81B84">
            <w:r w:rsidRPr="00C81B84">
              <w:t>4 184 000</w:t>
            </w:r>
          </w:p>
        </w:tc>
      </w:tr>
      <w:tr w:rsidR="00EE2529" w:rsidRPr="00C81B84" w14:paraId="1964D956" w14:textId="77777777">
        <w:trPr>
          <w:trHeight w:val="380"/>
        </w:trPr>
        <w:tc>
          <w:tcPr>
            <w:tcW w:w="680" w:type="dxa"/>
            <w:tcBorders>
              <w:top w:val="nil"/>
              <w:left w:val="nil"/>
              <w:bottom w:val="nil"/>
              <w:right w:val="nil"/>
            </w:tcBorders>
            <w:tcMar>
              <w:top w:w="128" w:type="dxa"/>
              <w:left w:w="43" w:type="dxa"/>
              <w:bottom w:w="43" w:type="dxa"/>
              <w:right w:w="43" w:type="dxa"/>
            </w:tcMar>
          </w:tcPr>
          <w:p w14:paraId="2C40DB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1EEE7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AE0B30" w14:textId="77777777" w:rsidR="00EE2529" w:rsidRPr="00C81B84" w:rsidRDefault="00AD5E1E" w:rsidP="00C81B84">
            <w:r w:rsidRPr="00C81B84">
              <w:t>fra kr 195 906 000 til kr 200 090 000</w:t>
            </w:r>
          </w:p>
        </w:tc>
        <w:tc>
          <w:tcPr>
            <w:tcW w:w="1400" w:type="dxa"/>
            <w:tcBorders>
              <w:top w:val="nil"/>
              <w:left w:val="nil"/>
              <w:bottom w:val="nil"/>
              <w:right w:val="nil"/>
            </w:tcBorders>
            <w:tcMar>
              <w:top w:w="128" w:type="dxa"/>
              <w:left w:w="43" w:type="dxa"/>
              <w:bottom w:w="43" w:type="dxa"/>
              <w:right w:w="43" w:type="dxa"/>
            </w:tcMar>
            <w:vAlign w:val="bottom"/>
          </w:tcPr>
          <w:p w14:paraId="5FF01BBC" w14:textId="77777777" w:rsidR="00EE2529" w:rsidRPr="00C81B84" w:rsidRDefault="00EE2529" w:rsidP="00C81B84"/>
        </w:tc>
      </w:tr>
      <w:tr w:rsidR="00EE2529" w:rsidRPr="00C81B84" w14:paraId="03639D2C" w14:textId="77777777">
        <w:trPr>
          <w:trHeight w:val="380"/>
        </w:trPr>
        <w:tc>
          <w:tcPr>
            <w:tcW w:w="680" w:type="dxa"/>
            <w:tcBorders>
              <w:top w:val="nil"/>
              <w:left w:val="nil"/>
              <w:bottom w:val="nil"/>
              <w:right w:val="nil"/>
            </w:tcBorders>
            <w:tcMar>
              <w:top w:w="128" w:type="dxa"/>
              <w:left w:w="43" w:type="dxa"/>
              <w:bottom w:w="43" w:type="dxa"/>
              <w:right w:w="43" w:type="dxa"/>
            </w:tcMar>
          </w:tcPr>
          <w:p w14:paraId="4CF26A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DEE63C"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243348A4" w14:textId="77777777" w:rsidR="00EE2529" w:rsidRPr="00C81B84" w:rsidRDefault="00AD5E1E" w:rsidP="00C81B84">
            <w:r w:rsidRPr="00C81B84">
              <w:t>Grunnbevilgninger m.m., 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5E7681EF" w14:textId="77777777" w:rsidR="00EE2529" w:rsidRPr="00C81B84" w:rsidRDefault="00AD5E1E" w:rsidP="00C81B84">
            <w:r w:rsidRPr="00C81B84">
              <w:t>4 247 000</w:t>
            </w:r>
          </w:p>
        </w:tc>
      </w:tr>
      <w:tr w:rsidR="00EE2529" w:rsidRPr="00C81B84" w14:paraId="2252678A" w14:textId="77777777">
        <w:trPr>
          <w:trHeight w:val="380"/>
        </w:trPr>
        <w:tc>
          <w:tcPr>
            <w:tcW w:w="680" w:type="dxa"/>
            <w:tcBorders>
              <w:top w:val="nil"/>
              <w:left w:val="nil"/>
              <w:bottom w:val="nil"/>
              <w:right w:val="nil"/>
            </w:tcBorders>
            <w:tcMar>
              <w:top w:w="128" w:type="dxa"/>
              <w:left w:w="43" w:type="dxa"/>
              <w:bottom w:w="43" w:type="dxa"/>
              <w:right w:w="43" w:type="dxa"/>
            </w:tcMar>
          </w:tcPr>
          <w:p w14:paraId="1F9151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E949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C79C1E" w14:textId="77777777" w:rsidR="00EE2529" w:rsidRPr="00C81B84" w:rsidRDefault="00AD5E1E" w:rsidP="00C81B84">
            <w:r w:rsidRPr="00C81B84">
              <w:t>fra kr 198 840 000 til kr 203 087 000</w:t>
            </w:r>
          </w:p>
        </w:tc>
        <w:tc>
          <w:tcPr>
            <w:tcW w:w="1400" w:type="dxa"/>
            <w:tcBorders>
              <w:top w:val="nil"/>
              <w:left w:val="nil"/>
              <w:bottom w:val="nil"/>
              <w:right w:val="nil"/>
            </w:tcBorders>
            <w:tcMar>
              <w:top w:w="128" w:type="dxa"/>
              <w:left w:w="43" w:type="dxa"/>
              <w:bottom w:w="43" w:type="dxa"/>
              <w:right w:w="43" w:type="dxa"/>
            </w:tcMar>
            <w:vAlign w:val="bottom"/>
          </w:tcPr>
          <w:p w14:paraId="18BCE964" w14:textId="77777777" w:rsidR="00EE2529" w:rsidRPr="00C81B84" w:rsidRDefault="00EE2529" w:rsidP="00C81B84"/>
        </w:tc>
      </w:tr>
      <w:tr w:rsidR="00EE2529" w:rsidRPr="00C81B84" w14:paraId="3FBD1653" w14:textId="77777777">
        <w:trPr>
          <w:trHeight w:val="380"/>
        </w:trPr>
        <w:tc>
          <w:tcPr>
            <w:tcW w:w="680" w:type="dxa"/>
            <w:tcBorders>
              <w:top w:val="nil"/>
              <w:left w:val="nil"/>
              <w:bottom w:val="nil"/>
              <w:right w:val="nil"/>
            </w:tcBorders>
            <w:tcMar>
              <w:top w:w="128" w:type="dxa"/>
              <w:left w:w="43" w:type="dxa"/>
              <w:bottom w:w="43" w:type="dxa"/>
              <w:right w:w="43" w:type="dxa"/>
            </w:tcMar>
          </w:tcPr>
          <w:p w14:paraId="4E5AD4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8AA14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A5A2651" w14:textId="77777777" w:rsidR="00EE2529" w:rsidRPr="00C81B84" w:rsidRDefault="00AD5E1E" w:rsidP="00C81B84">
            <w:r w:rsidRPr="00C81B84">
              <w:t xml:space="preserve">Innovasjonsaktivitet m.m.,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F7CBF21" w14:textId="77777777" w:rsidR="00EE2529" w:rsidRPr="00C81B84" w:rsidRDefault="00AD5E1E" w:rsidP="00C81B84">
            <w:r w:rsidRPr="00C81B84">
              <w:t>59 000</w:t>
            </w:r>
          </w:p>
        </w:tc>
      </w:tr>
      <w:tr w:rsidR="00EE2529" w:rsidRPr="00C81B84" w14:paraId="7B5C88DC" w14:textId="77777777">
        <w:trPr>
          <w:trHeight w:val="380"/>
        </w:trPr>
        <w:tc>
          <w:tcPr>
            <w:tcW w:w="680" w:type="dxa"/>
            <w:tcBorders>
              <w:top w:val="nil"/>
              <w:left w:val="nil"/>
              <w:bottom w:val="nil"/>
              <w:right w:val="nil"/>
            </w:tcBorders>
            <w:tcMar>
              <w:top w:w="128" w:type="dxa"/>
              <w:left w:w="43" w:type="dxa"/>
              <w:bottom w:w="43" w:type="dxa"/>
              <w:right w:w="43" w:type="dxa"/>
            </w:tcMar>
          </w:tcPr>
          <w:p w14:paraId="540E56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2B93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B65370" w14:textId="77777777" w:rsidR="00EE2529" w:rsidRPr="00C81B84" w:rsidRDefault="00AD5E1E" w:rsidP="00C81B84">
            <w:r w:rsidRPr="00C81B84">
              <w:t>fra kr 2 759 000 til kr 2 818 000</w:t>
            </w:r>
          </w:p>
        </w:tc>
        <w:tc>
          <w:tcPr>
            <w:tcW w:w="1400" w:type="dxa"/>
            <w:tcBorders>
              <w:top w:val="nil"/>
              <w:left w:val="nil"/>
              <w:bottom w:val="nil"/>
              <w:right w:val="nil"/>
            </w:tcBorders>
            <w:tcMar>
              <w:top w:w="128" w:type="dxa"/>
              <w:left w:w="43" w:type="dxa"/>
              <w:bottom w:w="43" w:type="dxa"/>
              <w:right w:w="43" w:type="dxa"/>
            </w:tcMar>
            <w:vAlign w:val="bottom"/>
          </w:tcPr>
          <w:p w14:paraId="74ABBC1D" w14:textId="77777777" w:rsidR="00EE2529" w:rsidRPr="00C81B84" w:rsidRDefault="00EE2529" w:rsidP="00C81B84"/>
        </w:tc>
      </w:tr>
      <w:tr w:rsidR="00EE2529" w:rsidRPr="00C81B84" w14:paraId="65EAF218" w14:textId="77777777">
        <w:trPr>
          <w:trHeight w:val="380"/>
        </w:trPr>
        <w:tc>
          <w:tcPr>
            <w:tcW w:w="680" w:type="dxa"/>
            <w:tcBorders>
              <w:top w:val="nil"/>
              <w:left w:val="nil"/>
              <w:bottom w:val="nil"/>
              <w:right w:val="nil"/>
            </w:tcBorders>
            <w:tcMar>
              <w:top w:w="128" w:type="dxa"/>
              <w:left w:w="43" w:type="dxa"/>
              <w:bottom w:w="43" w:type="dxa"/>
              <w:right w:w="43" w:type="dxa"/>
            </w:tcMar>
          </w:tcPr>
          <w:p w14:paraId="27FB6885" w14:textId="77777777" w:rsidR="00EE2529" w:rsidRPr="00C81B84" w:rsidRDefault="00AD5E1E" w:rsidP="00C81B84">
            <w:r w:rsidRPr="00C81B84">
              <w:t>1138</w:t>
            </w:r>
          </w:p>
        </w:tc>
        <w:tc>
          <w:tcPr>
            <w:tcW w:w="680" w:type="dxa"/>
            <w:tcBorders>
              <w:top w:val="nil"/>
              <w:left w:val="nil"/>
              <w:bottom w:val="nil"/>
              <w:right w:val="nil"/>
            </w:tcBorders>
            <w:tcMar>
              <w:top w:w="128" w:type="dxa"/>
              <w:left w:w="43" w:type="dxa"/>
              <w:bottom w:w="43" w:type="dxa"/>
              <w:right w:w="43" w:type="dxa"/>
            </w:tcMar>
          </w:tcPr>
          <w:p w14:paraId="72E56E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DBD99F" w14:textId="77777777" w:rsidR="00EE2529" w:rsidRPr="00C81B84" w:rsidRDefault="00AD5E1E" w:rsidP="00C81B84">
            <w:r w:rsidRPr="00C81B84">
              <w:t>Støtte til organisasjoner m.m.:</w:t>
            </w:r>
          </w:p>
        </w:tc>
        <w:tc>
          <w:tcPr>
            <w:tcW w:w="1400" w:type="dxa"/>
            <w:tcBorders>
              <w:top w:val="nil"/>
              <w:left w:val="nil"/>
              <w:bottom w:val="nil"/>
              <w:right w:val="nil"/>
            </w:tcBorders>
            <w:tcMar>
              <w:top w:w="128" w:type="dxa"/>
              <w:left w:w="43" w:type="dxa"/>
              <w:bottom w:w="43" w:type="dxa"/>
              <w:right w:w="43" w:type="dxa"/>
            </w:tcMar>
            <w:vAlign w:val="bottom"/>
          </w:tcPr>
          <w:p w14:paraId="1B389CFA" w14:textId="77777777" w:rsidR="00EE2529" w:rsidRPr="00C81B84" w:rsidRDefault="00EE2529" w:rsidP="00C81B84"/>
        </w:tc>
      </w:tr>
      <w:tr w:rsidR="00EE2529" w:rsidRPr="00C81B84" w14:paraId="0EB6EBDF" w14:textId="77777777">
        <w:trPr>
          <w:trHeight w:val="380"/>
        </w:trPr>
        <w:tc>
          <w:tcPr>
            <w:tcW w:w="680" w:type="dxa"/>
            <w:tcBorders>
              <w:top w:val="nil"/>
              <w:left w:val="nil"/>
              <w:bottom w:val="nil"/>
              <w:right w:val="nil"/>
            </w:tcBorders>
            <w:tcMar>
              <w:top w:w="128" w:type="dxa"/>
              <w:left w:w="43" w:type="dxa"/>
              <w:bottom w:w="43" w:type="dxa"/>
              <w:right w:w="43" w:type="dxa"/>
            </w:tcMar>
          </w:tcPr>
          <w:p w14:paraId="015663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2C5FF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36B0650" w14:textId="77777777" w:rsidR="00EE2529" w:rsidRPr="00C81B84" w:rsidRDefault="00AD5E1E" w:rsidP="00C81B84">
            <w:r w:rsidRPr="00C81B84">
              <w:t>Støtte til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7BDE001A" w14:textId="77777777" w:rsidR="00EE2529" w:rsidRPr="00C81B84" w:rsidRDefault="00AD5E1E" w:rsidP="00C81B84">
            <w:r w:rsidRPr="00C81B84">
              <w:t>868 000</w:t>
            </w:r>
          </w:p>
        </w:tc>
      </w:tr>
      <w:tr w:rsidR="00EE2529" w:rsidRPr="00C81B84" w14:paraId="1091D7A9" w14:textId="77777777">
        <w:trPr>
          <w:trHeight w:val="380"/>
        </w:trPr>
        <w:tc>
          <w:tcPr>
            <w:tcW w:w="680" w:type="dxa"/>
            <w:tcBorders>
              <w:top w:val="nil"/>
              <w:left w:val="nil"/>
              <w:bottom w:val="nil"/>
              <w:right w:val="nil"/>
            </w:tcBorders>
            <w:tcMar>
              <w:top w:w="128" w:type="dxa"/>
              <w:left w:w="43" w:type="dxa"/>
              <w:bottom w:w="43" w:type="dxa"/>
              <w:right w:w="43" w:type="dxa"/>
            </w:tcMar>
          </w:tcPr>
          <w:p w14:paraId="1A8378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AE7EE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463C75" w14:textId="77777777" w:rsidR="00EE2529" w:rsidRPr="00C81B84" w:rsidRDefault="00AD5E1E" w:rsidP="00C81B84">
            <w:r w:rsidRPr="00C81B84">
              <w:t>fra kr 40 640 000 til kr 41 508 000</w:t>
            </w:r>
          </w:p>
        </w:tc>
        <w:tc>
          <w:tcPr>
            <w:tcW w:w="1400" w:type="dxa"/>
            <w:tcBorders>
              <w:top w:val="nil"/>
              <w:left w:val="nil"/>
              <w:bottom w:val="nil"/>
              <w:right w:val="nil"/>
            </w:tcBorders>
            <w:tcMar>
              <w:top w:w="128" w:type="dxa"/>
              <w:left w:w="43" w:type="dxa"/>
              <w:bottom w:w="43" w:type="dxa"/>
              <w:right w:w="43" w:type="dxa"/>
            </w:tcMar>
            <w:vAlign w:val="bottom"/>
          </w:tcPr>
          <w:p w14:paraId="7E8A0940" w14:textId="77777777" w:rsidR="00EE2529" w:rsidRPr="00C81B84" w:rsidRDefault="00EE2529" w:rsidP="00C81B84"/>
        </w:tc>
      </w:tr>
      <w:tr w:rsidR="00EE2529" w:rsidRPr="00C81B84" w14:paraId="06F3E895" w14:textId="77777777">
        <w:trPr>
          <w:trHeight w:val="640"/>
        </w:trPr>
        <w:tc>
          <w:tcPr>
            <w:tcW w:w="680" w:type="dxa"/>
            <w:tcBorders>
              <w:top w:val="nil"/>
              <w:left w:val="nil"/>
              <w:bottom w:val="nil"/>
              <w:right w:val="nil"/>
            </w:tcBorders>
            <w:tcMar>
              <w:top w:w="128" w:type="dxa"/>
              <w:left w:w="43" w:type="dxa"/>
              <w:bottom w:w="43" w:type="dxa"/>
              <w:right w:w="43" w:type="dxa"/>
            </w:tcMar>
          </w:tcPr>
          <w:p w14:paraId="460B33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CB5AE8"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26B39F1" w14:textId="77777777" w:rsidR="00EE2529" w:rsidRPr="00C81B84" w:rsidRDefault="00AD5E1E" w:rsidP="00C81B84">
            <w:r w:rsidRPr="00C81B84">
              <w:t xml:space="preserve">Internasjonalt </w:t>
            </w:r>
            <w:proofErr w:type="spellStart"/>
            <w:r w:rsidRPr="00C81B84">
              <w:t>skogpolitisk</w:t>
            </w:r>
            <w:proofErr w:type="spellEnd"/>
            <w:r w:rsidRPr="00C81B84">
              <w:t xml:space="preserve"> samarbeid – organisasjoner og </w:t>
            </w:r>
            <w:proofErr w:type="gramStart"/>
            <w:r w:rsidRPr="00C81B84">
              <w:t xml:space="preserve">prosesser, </w:t>
            </w:r>
            <w:r w:rsidRPr="00AD5E1E">
              <w:rPr>
                <w:rStyle w:val="kursiv"/>
              </w:rPr>
              <w:t xml:space="preserve"> kan</w:t>
            </w:r>
            <w:proofErr w:type="gramEnd"/>
            <w:r w:rsidRPr="00AD5E1E">
              <w:rPr>
                <w:rStyle w:val="kursiv"/>
              </w:rPr>
              <w:t xml:space="preserve">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69AAD37" w14:textId="77777777" w:rsidR="00EE2529" w:rsidRPr="00C81B84" w:rsidRDefault="00AD5E1E" w:rsidP="00C81B84">
            <w:r w:rsidRPr="00C81B84">
              <w:t>29 000</w:t>
            </w:r>
          </w:p>
        </w:tc>
      </w:tr>
      <w:tr w:rsidR="00EE2529" w:rsidRPr="00C81B84" w14:paraId="56D75FC9" w14:textId="77777777">
        <w:trPr>
          <w:trHeight w:val="380"/>
        </w:trPr>
        <w:tc>
          <w:tcPr>
            <w:tcW w:w="680" w:type="dxa"/>
            <w:tcBorders>
              <w:top w:val="nil"/>
              <w:left w:val="nil"/>
              <w:bottom w:val="nil"/>
              <w:right w:val="nil"/>
            </w:tcBorders>
            <w:tcMar>
              <w:top w:w="128" w:type="dxa"/>
              <w:left w:w="43" w:type="dxa"/>
              <w:bottom w:w="43" w:type="dxa"/>
              <w:right w:w="43" w:type="dxa"/>
            </w:tcMar>
          </w:tcPr>
          <w:p w14:paraId="562E48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942BC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608965" w14:textId="77777777" w:rsidR="00EE2529" w:rsidRPr="00C81B84" w:rsidRDefault="00AD5E1E" w:rsidP="00C81B84">
            <w:r w:rsidRPr="00C81B84">
              <w:t>fra kr 1 335 000 til kr 1 364 000</w:t>
            </w:r>
          </w:p>
        </w:tc>
        <w:tc>
          <w:tcPr>
            <w:tcW w:w="1400" w:type="dxa"/>
            <w:tcBorders>
              <w:top w:val="nil"/>
              <w:left w:val="nil"/>
              <w:bottom w:val="nil"/>
              <w:right w:val="nil"/>
            </w:tcBorders>
            <w:tcMar>
              <w:top w:w="128" w:type="dxa"/>
              <w:left w:w="43" w:type="dxa"/>
              <w:bottom w:w="43" w:type="dxa"/>
              <w:right w:w="43" w:type="dxa"/>
            </w:tcMar>
            <w:vAlign w:val="bottom"/>
          </w:tcPr>
          <w:p w14:paraId="4D83DD8E" w14:textId="77777777" w:rsidR="00EE2529" w:rsidRPr="00C81B84" w:rsidRDefault="00EE2529" w:rsidP="00C81B84"/>
        </w:tc>
      </w:tr>
      <w:tr w:rsidR="00EE2529" w:rsidRPr="00C81B84" w14:paraId="4F542AF1" w14:textId="77777777">
        <w:trPr>
          <w:trHeight w:val="380"/>
        </w:trPr>
        <w:tc>
          <w:tcPr>
            <w:tcW w:w="680" w:type="dxa"/>
            <w:tcBorders>
              <w:top w:val="nil"/>
              <w:left w:val="nil"/>
              <w:bottom w:val="nil"/>
              <w:right w:val="nil"/>
            </w:tcBorders>
            <w:tcMar>
              <w:top w:w="128" w:type="dxa"/>
              <w:left w:w="43" w:type="dxa"/>
              <w:bottom w:w="43" w:type="dxa"/>
              <w:right w:w="43" w:type="dxa"/>
            </w:tcMar>
          </w:tcPr>
          <w:p w14:paraId="1F827BA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CDD8FB"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5309FAEF" w14:textId="77777777" w:rsidR="00EE2529" w:rsidRPr="00C81B84" w:rsidRDefault="00AD5E1E" w:rsidP="00C81B84">
            <w:r w:rsidRPr="00C81B84">
              <w:t>Stiftelsen Norsk senter for økologisk landbruk, forhøyes med</w:t>
            </w:r>
          </w:p>
        </w:tc>
        <w:tc>
          <w:tcPr>
            <w:tcW w:w="1400" w:type="dxa"/>
            <w:tcBorders>
              <w:top w:val="nil"/>
              <w:left w:val="nil"/>
              <w:bottom w:val="nil"/>
              <w:right w:val="nil"/>
            </w:tcBorders>
            <w:tcMar>
              <w:top w:w="128" w:type="dxa"/>
              <w:left w:w="43" w:type="dxa"/>
              <w:bottom w:w="43" w:type="dxa"/>
              <w:right w:w="43" w:type="dxa"/>
            </w:tcMar>
            <w:vAlign w:val="bottom"/>
          </w:tcPr>
          <w:p w14:paraId="40EC9670" w14:textId="77777777" w:rsidR="00EE2529" w:rsidRPr="00C81B84" w:rsidRDefault="00AD5E1E" w:rsidP="00C81B84">
            <w:r w:rsidRPr="00C81B84">
              <w:t>135 000</w:t>
            </w:r>
          </w:p>
        </w:tc>
      </w:tr>
      <w:tr w:rsidR="00EE2529" w:rsidRPr="00C81B84" w14:paraId="4869A0F9" w14:textId="77777777">
        <w:trPr>
          <w:trHeight w:val="380"/>
        </w:trPr>
        <w:tc>
          <w:tcPr>
            <w:tcW w:w="680" w:type="dxa"/>
            <w:tcBorders>
              <w:top w:val="nil"/>
              <w:left w:val="nil"/>
              <w:bottom w:val="nil"/>
              <w:right w:val="nil"/>
            </w:tcBorders>
            <w:tcMar>
              <w:top w:w="128" w:type="dxa"/>
              <w:left w:w="43" w:type="dxa"/>
              <w:bottom w:w="43" w:type="dxa"/>
              <w:right w:w="43" w:type="dxa"/>
            </w:tcMar>
          </w:tcPr>
          <w:p w14:paraId="6B003A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DA40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EFE26D" w14:textId="77777777" w:rsidR="00EE2529" w:rsidRPr="00C81B84" w:rsidRDefault="00AD5E1E" w:rsidP="00C81B84">
            <w:r w:rsidRPr="00C81B84">
              <w:t>fra kr 6 311 000 til kr 6 446 000</w:t>
            </w:r>
          </w:p>
        </w:tc>
        <w:tc>
          <w:tcPr>
            <w:tcW w:w="1400" w:type="dxa"/>
            <w:tcBorders>
              <w:top w:val="nil"/>
              <w:left w:val="nil"/>
              <w:bottom w:val="nil"/>
              <w:right w:val="nil"/>
            </w:tcBorders>
            <w:tcMar>
              <w:top w:w="128" w:type="dxa"/>
              <w:left w:w="43" w:type="dxa"/>
              <w:bottom w:w="43" w:type="dxa"/>
              <w:right w:w="43" w:type="dxa"/>
            </w:tcMar>
            <w:vAlign w:val="bottom"/>
          </w:tcPr>
          <w:p w14:paraId="52CE1E34" w14:textId="77777777" w:rsidR="00EE2529" w:rsidRPr="00C81B84" w:rsidRDefault="00EE2529" w:rsidP="00C81B84"/>
        </w:tc>
      </w:tr>
      <w:tr w:rsidR="00EE2529" w:rsidRPr="00C81B84" w14:paraId="62273E36" w14:textId="77777777">
        <w:trPr>
          <w:trHeight w:val="380"/>
        </w:trPr>
        <w:tc>
          <w:tcPr>
            <w:tcW w:w="680" w:type="dxa"/>
            <w:tcBorders>
              <w:top w:val="nil"/>
              <w:left w:val="nil"/>
              <w:bottom w:val="nil"/>
              <w:right w:val="nil"/>
            </w:tcBorders>
            <w:tcMar>
              <w:top w:w="128" w:type="dxa"/>
              <w:left w:w="43" w:type="dxa"/>
              <w:bottom w:w="43" w:type="dxa"/>
              <w:right w:w="43" w:type="dxa"/>
            </w:tcMar>
          </w:tcPr>
          <w:p w14:paraId="175157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8A810A"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2A8523BE" w14:textId="77777777" w:rsidR="00EE2529" w:rsidRPr="00C81B84" w:rsidRDefault="00AD5E1E" w:rsidP="00C81B84">
            <w:r w:rsidRPr="00C81B84">
              <w:t>Nasjonalt senter for fjellandbruk, forhøyes med</w:t>
            </w:r>
          </w:p>
        </w:tc>
        <w:tc>
          <w:tcPr>
            <w:tcW w:w="1400" w:type="dxa"/>
            <w:tcBorders>
              <w:top w:val="nil"/>
              <w:left w:val="nil"/>
              <w:bottom w:val="nil"/>
              <w:right w:val="nil"/>
            </w:tcBorders>
            <w:tcMar>
              <w:top w:w="128" w:type="dxa"/>
              <w:left w:w="43" w:type="dxa"/>
              <w:bottom w:w="43" w:type="dxa"/>
              <w:right w:w="43" w:type="dxa"/>
            </w:tcMar>
            <w:vAlign w:val="bottom"/>
          </w:tcPr>
          <w:p w14:paraId="50B8F1F6" w14:textId="77777777" w:rsidR="00EE2529" w:rsidRPr="00C81B84" w:rsidRDefault="00AD5E1E" w:rsidP="00C81B84">
            <w:r w:rsidRPr="00C81B84">
              <w:t>85 000</w:t>
            </w:r>
          </w:p>
        </w:tc>
      </w:tr>
      <w:tr w:rsidR="00EE2529" w:rsidRPr="00C81B84" w14:paraId="42DE1D8E" w14:textId="77777777">
        <w:trPr>
          <w:trHeight w:val="380"/>
        </w:trPr>
        <w:tc>
          <w:tcPr>
            <w:tcW w:w="680" w:type="dxa"/>
            <w:tcBorders>
              <w:top w:val="nil"/>
              <w:left w:val="nil"/>
              <w:bottom w:val="nil"/>
              <w:right w:val="nil"/>
            </w:tcBorders>
            <w:tcMar>
              <w:top w:w="128" w:type="dxa"/>
              <w:left w:w="43" w:type="dxa"/>
              <w:bottom w:w="43" w:type="dxa"/>
              <w:right w:w="43" w:type="dxa"/>
            </w:tcMar>
          </w:tcPr>
          <w:p w14:paraId="168A81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8E243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10E86B" w14:textId="77777777" w:rsidR="00EE2529" w:rsidRPr="00C81B84" w:rsidRDefault="00AD5E1E" w:rsidP="00C81B84">
            <w:r w:rsidRPr="00C81B84">
              <w:t>fra kr 4 000 000 til kr 4 085 000</w:t>
            </w:r>
          </w:p>
        </w:tc>
        <w:tc>
          <w:tcPr>
            <w:tcW w:w="1400" w:type="dxa"/>
            <w:tcBorders>
              <w:top w:val="nil"/>
              <w:left w:val="nil"/>
              <w:bottom w:val="nil"/>
              <w:right w:val="nil"/>
            </w:tcBorders>
            <w:tcMar>
              <w:top w:w="128" w:type="dxa"/>
              <w:left w:w="43" w:type="dxa"/>
              <w:bottom w:w="43" w:type="dxa"/>
              <w:right w:w="43" w:type="dxa"/>
            </w:tcMar>
            <w:vAlign w:val="bottom"/>
          </w:tcPr>
          <w:p w14:paraId="15B10373" w14:textId="77777777" w:rsidR="00EE2529" w:rsidRPr="00C81B84" w:rsidRDefault="00EE2529" w:rsidP="00C81B84"/>
        </w:tc>
      </w:tr>
      <w:tr w:rsidR="00EE2529" w:rsidRPr="00C81B84" w14:paraId="06E8C316" w14:textId="77777777">
        <w:trPr>
          <w:trHeight w:val="380"/>
        </w:trPr>
        <w:tc>
          <w:tcPr>
            <w:tcW w:w="680" w:type="dxa"/>
            <w:tcBorders>
              <w:top w:val="nil"/>
              <w:left w:val="nil"/>
              <w:bottom w:val="nil"/>
              <w:right w:val="nil"/>
            </w:tcBorders>
            <w:tcMar>
              <w:top w:w="128" w:type="dxa"/>
              <w:left w:w="43" w:type="dxa"/>
              <w:bottom w:w="43" w:type="dxa"/>
              <w:right w:w="43" w:type="dxa"/>
            </w:tcMar>
          </w:tcPr>
          <w:p w14:paraId="5E20B510"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7CF16E8"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4EAE91EE" w14:textId="77777777" w:rsidR="00EE2529" w:rsidRPr="00C81B84" w:rsidRDefault="00AD5E1E" w:rsidP="00C81B84">
            <w:r w:rsidRPr="00C81B84">
              <w:t>Opplysningstiltak landbruket, bevilges med</w:t>
            </w:r>
          </w:p>
        </w:tc>
        <w:tc>
          <w:tcPr>
            <w:tcW w:w="1400" w:type="dxa"/>
            <w:tcBorders>
              <w:top w:val="nil"/>
              <w:left w:val="nil"/>
              <w:bottom w:val="nil"/>
              <w:right w:val="nil"/>
            </w:tcBorders>
            <w:tcMar>
              <w:top w:w="128" w:type="dxa"/>
              <w:left w:w="43" w:type="dxa"/>
              <w:bottom w:w="43" w:type="dxa"/>
              <w:right w:w="43" w:type="dxa"/>
            </w:tcMar>
            <w:vAlign w:val="bottom"/>
          </w:tcPr>
          <w:p w14:paraId="1A213486" w14:textId="77777777" w:rsidR="00EE2529" w:rsidRPr="00C81B84" w:rsidRDefault="00AD5E1E" w:rsidP="00C81B84">
            <w:r w:rsidRPr="00C81B84">
              <w:t>1 000 000</w:t>
            </w:r>
          </w:p>
        </w:tc>
      </w:tr>
      <w:tr w:rsidR="00EE2529" w:rsidRPr="00C81B84" w14:paraId="569CAF7B" w14:textId="77777777">
        <w:trPr>
          <w:trHeight w:val="380"/>
        </w:trPr>
        <w:tc>
          <w:tcPr>
            <w:tcW w:w="680" w:type="dxa"/>
            <w:tcBorders>
              <w:top w:val="nil"/>
              <w:left w:val="nil"/>
              <w:bottom w:val="nil"/>
              <w:right w:val="nil"/>
            </w:tcBorders>
            <w:tcMar>
              <w:top w:w="128" w:type="dxa"/>
              <w:left w:w="43" w:type="dxa"/>
              <w:bottom w:w="43" w:type="dxa"/>
              <w:right w:w="43" w:type="dxa"/>
            </w:tcMar>
          </w:tcPr>
          <w:p w14:paraId="2A90E4A2" w14:textId="77777777" w:rsidR="00EE2529" w:rsidRPr="00C81B84" w:rsidRDefault="00AD5E1E" w:rsidP="00C81B84">
            <w:r w:rsidRPr="00C81B84">
              <w:t>1139</w:t>
            </w:r>
          </w:p>
        </w:tc>
        <w:tc>
          <w:tcPr>
            <w:tcW w:w="680" w:type="dxa"/>
            <w:tcBorders>
              <w:top w:val="nil"/>
              <w:left w:val="nil"/>
              <w:bottom w:val="nil"/>
              <w:right w:val="nil"/>
            </w:tcBorders>
            <w:tcMar>
              <w:top w:w="128" w:type="dxa"/>
              <w:left w:w="43" w:type="dxa"/>
              <w:bottom w:w="43" w:type="dxa"/>
              <w:right w:w="43" w:type="dxa"/>
            </w:tcMar>
          </w:tcPr>
          <w:p w14:paraId="139FD2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67B66D" w14:textId="77777777" w:rsidR="00EE2529" w:rsidRPr="00C81B84" w:rsidRDefault="00AD5E1E" w:rsidP="00C81B84">
            <w:r w:rsidRPr="00C81B84">
              <w:t>Genressurser, miljø- og ressursregistreringer:</w:t>
            </w:r>
          </w:p>
        </w:tc>
        <w:tc>
          <w:tcPr>
            <w:tcW w:w="1400" w:type="dxa"/>
            <w:tcBorders>
              <w:top w:val="nil"/>
              <w:left w:val="nil"/>
              <w:bottom w:val="nil"/>
              <w:right w:val="nil"/>
            </w:tcBorders>
            <w:tcMar>
              <w:top w:w="128" w:type="dxa"/>
              <w:left w:w="43" w:type="dxa"/>
              <w:bottom w:w="43" w:type="dxa"/>
              <w:right w:w="43" w:type="dxa"/>
            </w:tcMar>
            <w:vAlign w:val="bottom"/>
          </w:tcPr>
          <w:p w14:paraId="26CE6245" w14:textId="77777777" w:rsidR="00EE2529" w:rsidRPr="00C81B84" w:rsidRDefault="00EE2529" w:rsidP="00C81B84"/>
        </w:tc>
      </w:tr>
      <w:tr w:rsidR="00EE2529" w:rsidRPr="00C81B84" w14:paraId="0102861C" w14:textId="77777777">
        <w:trPr>
          <w:trHeight w:val="380"/>
        </w:trPr>
        <w:tc>
          <w:tcPr>
            <w:tcW w:w="680" w:type="dxa"/>
            <w:tcBorders>
              <w:top w:val="nil"/>
              <w:left w:val="nil"/>
              <w:bottom w:val="nil"/>
              <w:right w:val="nil"/>
            </w:tcBorders>
            <w:tcMar>
              <w:top w:w="128" w:type="dxa"/>
              <w:left w:w="43" w:type="dxa"/>
              <w:bottom w:w="43" w:type="dxa"/>
              <w:right w:w="43" w:type="dxa"/>
            </w:tcMar>
          </w:tcPr>
          <w:p w14:paraId="5404E7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29C10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BDFC7EB" w14:textId="77777777" w:rsidR="00EE2529" w:rsidRPr="00C81B84" w:rsidRDefault="00AD5E1E" w:rsidP="00C81B84">
            <w:r w:rsidRPr="00C81B84">
              <w:t>Spesielle driftsutgifter, Svalbard globale frøhvelv, forhøyes med</w:t>
            </w:r>
          </w:p>
        </w:tc>
        <w:tc>
          <w:tcPr>
            <w:tcW w:w="1400" w:type="dxa"/>
            <w:tcBorders>
              <w:top w:val="nil"/>
              <w:left w:val="nil"/>
              <w:bottom w:val="nil"/>
              <w:right w:val="nil"/>
            </w:tcBorders>
            <w:tcMar>
              <w:top w:w="128" w:type="dxa"/>
              <w:left w:w="43" w:type="dxa"/>
              <w:bottom w:w="43" w:type="dxa"/>
              <w:right w:w="43" w:type="dxa"/>
            </w:tcMar>
            <w:vAlign w:val="bottom"/>
          </w:tcPr>
          <w:p w14:paraId="0305650E" w14:textId="77777777" w:rsidR="00EE2529" w:rsidRPr="00C81B84" w:rsidRDefault="00AD5E1E" w:rsidP="00C81B84">
            <w:r w:rsidRPr="00C81B84">
              <w:t>340 000</w:t>
            </w:r>
          </w:p>
        </w:tc>
      </w:tr>
      <w:tr w:rsidR="00EE2529" w:rsidRPr="00C81B84" w14:paraId="55D6AAC3" w14:textId="77777777">
        <w:trPr>
          <w:trHeight w:val="380"/>
        </w:trPr>
        <w:tc>
          <w:tcPr>
            <w:tcW w:w="680" w:type="dxa"/>
            <w:tcBorders>
              <w:top w:val="nil"/>
              <w:left w:val="nil"/>
              <w:bottom w:val="nil"/>
              <w:right w:val="nil"/>
            </w:tcBorders>
            <w:tcMar>
              <w:top w:w="128" w:type="dxa"/>
              <w:left w:w="43" w:type="dxa"/>
              <w:bottom w:w="43" w:type="dxa"/>
              <w:right w:w="43" w:type="dxa"/>
            </w:tcMar>
          </w:tcPr>
          <w:p w14:paraId="58DF80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47B1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70255C" w14:textId="77777777" w:rsidR="00EE2529" w:rsidRPr="00C81B84" w:rsidRDefault="00AD5E1E" w:rsidP="00C81B84">
            <w:r w:rsidRPr="00C81B84">
              <w:t>fra kr 11 150 000 til kr 11 490 000</w:t>
            </w:r>
          </w:p>
        </w:tc>
        <w:tc>
          <w:tcPr>
            <w:tcW w:w="1400" w:type="dxa"/>
            <w:tcBorders>
              <w:top w:val="nil"/>
              <w:left w:val="nil"/>
              <w:bottom w:val="nil"/>
              <w:right w:val="nil"/>
            </w:tcBorders>
            <w:tcMar>
              <w:top w:w="128" w:type="dxa"/>
              <w:left w:w="43" w:type="dxa"/>
              <w:bottom w:w="43" w:type="dxa"/>
              <w:right w:w="43" w:type="dxa"/>
            </w:tcMar>
            <w:vAlign w:val="bottom"/>
          </w:tcPr>
          <w:p w14:paraId="1755E8F5" w14:textId="77777777" w:rsidR="00EE2529" w:rsidRPr="00C81B84" w:rsidRDefault="00EE2529" w:rsidP="00C81B84"/>
        </w:tc>
      </w:tr>
      <w:tr w:rsidR="00EE2529" w:rsidRPr="00C81B84" w14:paraId="69A97961" w14:textId="77777777">
        <w:trPr>
          <w:trHeight w:val="380"/>
        </w:trPr>
        <w:tc>
          <w:tcPr>
            <w:tcW w:w="680" w:type="dxa"/>
            <w:tcBorders>
              <w:top w:val="nil"/>
              <w:left w:val="nil"/>
              <w:bottom w:val="nil"/>
              <w:right w:val="nil"/>
            </w:tcBorders>
            <w:tcMar>
              <w:top w:w="128" w:type="dxa"/>
              <w:left w:w="43" w:type="dxa"/>
              <w:bottom w:w="43" w:type="dxa"/>
              <w:right w:w="43" w:type="dxa"/>
            </w:tcMar>
          </w:tcPr>
          <w:p w14:paraId="2761D7A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9BE3B5"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4A7B8B1E" w14:textId="77777777" w:rsidR="00EE2529" w:rsidRPr="00C81B84" w:rsidRDefault="00AD5E1E" w:rsidP="00C81B84">
            <w:r w:rsidRPr="00C81B84">
              <w:t>Miljøregistreringer i skog, forhøyes med</w:t>
            </w:r>
          </w:p>
        </w:tc>
        <w:tc>
          <w:tcPr>
            <w:tcW w:w="1400" w:type="dxa"/>
            <w:tcBorders>
              <w:top w:val="nil"/>
              <w:left w:val="nil"/>
              <w:bottom w:val="nil"/>
              <w:right w:val="nil"/>
            </w:tcBorders>
            <w:tcMar>
              <w:top w:w="128" w:type="dxa"/>
              <w:left w:w="43" w:type="dxa"/>
              <w:bottom w:w="43" w:type="dxa"/>
              <w:right w:w="43" w:type="dxa"/>
            </w:tcMar>
            <w:vAlign w:val="bottom"/>
          </w:tcPr>
          <w:p w14:paraId="0094DB30" w14:textId="77777777" w:rsidR="00EE2529" w:rsidRPr="00C81B84" w:rsidRDefault="00AD5E1E" w:rsidP="00C81B84">
            <w:r w:rsidRPr="00C81B84">
              <w:t>97 000</w:t>
            </w:r>
          </w:p>
        </w:tc>
      </w:tr>
      <w:tr w:rsidR="00EE2529" w:rsidRPr="00C81B84" w14:paraId="712D1FD4" w14:textId="77777777">
        <w:trPr>
          <w:trHeight w:val="380"/>
        </w:trPr>
        <w:tc>
          <w:tcPr>
            <w:tcW w:w="680" w:type="dxa"/>
            <w:tcBorders>
              <w:top w:val="nil"/>
              <w:left w:val="nil"/>
              <w:bottom w:val="nil"/>
              <w:right w:val="nil"/>
            </w:tcBorders>
            <w:tcMar>
              <w:top w:w="128" w:type="dxa"/>
              <w:left w:w="43" w:type="dxa"/>
              <w:bottom w:w="43" w:type="dxa"/>
              <w:right w:w="43" w:type="dxa"/>
            </w:tcMar>
          </w:tcPr>
          <w:p w14:paraId="25A280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1E8F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63FA30" w14:textId="77777777" w:rsidR="00EE2529" w:rsidRPr="00C81B84" w:rsidRDefault="00AD5E1E" w:rsidP="00C81B84">
            <w:r w:rsidRPr="00C81B84">
              <w:t>fra kr 4 550 000 til kr 4 647 000</w:t>
            </w:r>
          </w:p>
        </w:tc>
        <w:tc>
          <w:tcPr>
            <w:tcW w:w="1400" w:type="dxa"/>
            <w:tcBorders>
              <w:top w:val="nil"/>
              <w:left w:val="nil"/>
              <w:bottom w:val="nil"/>
              <w:right w:val="nil"/>
            </w:tcBorders>
            <w:tcMar>
              <w:top w:w="128" w:type="dxa"/>
              <w:left w:w="43" w:type="dxa"/>
              <w:bottom w:w="43" w:type="dxa"/>
              <w:right w:w="43" w:type="dxa"/>
            </w:tcMar>
            <w:vAlign w:val="bottom"/>
          </w:tcPr>
          <w:p w14:paraId="3F81C9F2" w14:textId="77777777" w:rsidR="00EE2529" w:rsidRPr="00C81B84" w:rsidRDefault="00EE2529" w:rsidP="00C81B84"/>
        </w:tc>
      </w:tr>
      <w:tr w:rsidR="00EE2529" w:rsidRPr="00C81B84" w14:paraId="53DA465E" w14:textId="77777777">
        <w:trPr>
          <w:trHeight w:val="640"/>
        </w:trPr>
        <w:tc>
          <w:tcPr>
            <w:tcW w:w="680" w:type="dxa"/>
            <w:tcBorders>
              <w:top w:val="nil"/>
              <w:left w:val="nil"/>
              <w:bottom w:val="nil"/>
              <w:right w:val="nil"/>
            </w:tcBorders>
            <w:tcMar>
              <w:top w:w="128" w:type="dxa"/>
              <w:left w:w="43" w:type="dxa"/>
              <w:bottom w:w="43" w:type="dxa"/>
              <w:right w:w="43" w:type="dxa"/>
            </w:tcMar>
          </w:tcPr>
          <w:p w14:paraId="6B2AFC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3231B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FAB5967" w14:textId="77777777" w:rsidR="00EE2529" w:rsidRPr="00C81B84" w:rsidRDefault="00AD5E1E" w:rsidP="00C81B84">
            <w:r w:rsidRPr="00C81B84">
              <w:t xml:space="preserve">Tilskudd til bevaring og bærekraftig bruk av husdyr-, plante- og skogtregenetiske ressurser,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B91CFB5" w14:textId="77777777" w:rsidR="00EE2529" w:rsidRPr="00C81B84" w:rsidRDefault="00AD5E1E" w:rsidP="00C81B84">
            <w:r w:rsidRPr="00C81B84">
              <w:t>150 000</w:t>
            </w:r>
          </w:p>
        </w:tc>
      </w:tr>
      <w:tr w:rsidR="00EE2529" w:rsidRPr="00C81B84" w14:paraId="4AFE70B0" w14:textId="77777777">
        <w:trPr>
          <w:trHeight w:val="380"/>
        </w:trPr>
        <w:tc>
          <w:tcPr>
            <w:tcW w:w="680" w:type="dxa"/>
            <w:tcBorders>
              <w:top w:val="nil"/>
              <w:left w:val="nil"/>
              <w:bottom w:val="nil"/>
              <w:right w:val="nil"/>
            </w:tcBorders>
            <w:tcMar>
              <w:top w:w="128" w:type="dxa"/>
              <w:left w:w="43" w:type="dxa"/>
              <w:bottom w:w="43" w:type="dxa"/>
              <w:right w:w="43" w:type="dxa"/>
            </w:tcMar>
          </w:tcPr>
          <w:p w14:paraId="77CA68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16F27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610A5D" w14:textId="77777777" w:rsidR="00EE2529" w:rsidRPr="00C81B84" w:rsidRDefault="00AD5E1E" w:rsidP="00C81B84">
            <w:r w:rsidRPr="00C81B84">
              <w:t>fra kr 7 040 000 til kr 7 190 000</w:t>
            </w:r>
          </w:p>
        </w:tc>
        <w:tc>
          <w:tcPr>
            <w:tcW w:w="1400" w:type="dxa"/>
            <w:tcBorders>
              <w:top w:val="nil"/>
              <w:left w:val="nil"/>
              <w:bottom w:val="nil"/>
              <w:right w:val="nil"/>
            </w:tcBorders>
            <w:tcMar>
              <w:top w:w="128" w:type="dxa"/>
              <w:left w:w="43" w:type="dxa"/>
              <w:bottom w:w="43" w:type="dxa"/>
              <w:right w:w="43" w:type="dxa"/>
            </w:tcMar>
            <w:vAlign w:val="bottom"/>
          </w:tcPr>
          <w:p w14:paraId="67D755AB" w14:textId="77777777" w:rsidR="00EE2529" w:rsidRPr="00C81B84" w:rsidRDefault="00EE2529" w:rsidP="00C81B84"/>
        </w:tc>
      </w:tr>
      <w:tr w:rsidR="00EE2529" w:rsidRPr="00C81B84" w14:paraId="62AE9D9D" w14:textId="77777777">
        <w:trPr>
          <w:trHeight w:val="640"/>
        </w:trPr>
        <w:tc>
          <w:tcPr>
            <w:tcW w:w="680" w:type="dxa"/>
            <w:tcBorders>
              <w:top w:val="nil"/>
              <w:left w:val="nil"/>
              <w:bottom w:val="nil"/>
              <w:right w:val="nil"/>
            </w:tcBorders>
            <w:tcMar>
              <w:top w:w="128" w:type="dxa"/>
              <w:left w:w="43" w:type="dxa"/>
              <w:bottom w:w="43" w:type="dxa"/>
              <w:right w:w="43" w:type="dxa"/>
            </w:tcMar>
          </w:tcPr>
          <w:p w14:paraId="1E35FB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FF8A5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16A0D35" w14:textId="77777777" w:rsidR="00EE2529" w:rsidRPr="00C81B84" w:rsidRDefault="00AD5E1E" w:rsidP="00C81B84">
            <w:r w:rsidRPr="00C81B84">
              <w:t xml:space="preserve">Tilskudd til genressursforvaltning og miljøtiltak,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C89848C" w14:textId="77777777" w:rsidR="00EE2529" w:rsidRPr="00C81B84" w:rsidRDefault="00AD5E1E" w:rsidP="00C81B84">
            <w:r w:rsidRPr="00C81B84">
              <w:t>184 000</w:t>
            </w:r>
          </w:p>
        </w:tc>
      </w:tr>
      <w:tr w:rsidR="00EE2529" w:rsidRPr="00C81B84" w14:paraId="5388EF84" w14:textId="77777777">
        <w:trPr>
          <w:trHeight w:val="380"/>
        </w:trPr>
        <w:tc>
          <w:tcPr>
            <w:tcW w:w="680" w:type="dxa"/>
            <w:tcBorders>
              <w:top w:val="nil"/>
              <w:left w:val="nil"/>
              <w:bottom w:val="nil"/>
              <w:right w:val="nil"/>
            </w:tcBorders>
            <w:tcMar>
              <w:top w:w="128" w:type="dxa"/>
              <w:left w:w="43" w:type="dxa"/>
              <w:bottom w:w="43" w:type="dxa"/>
              <w:right w:w="43" w:type="dxa"/>
            </w:tcMar>
          </w:tcPr>
          <w:p w14:paraId="5FE177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A171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83DA82" w14:textId="77777777" w:rsidR="00EE2529" w:rsidRPr="00C81B84" w:rsidRDefault="00AD5E1E" w:rsidP="00C81B84">
            <w:r w:rsidRPr="00C81B84">
              <w:t>fra kr 8 626 000 til kr 8 810 000</w:t>
            </w:r>
          </w:p>
        </w:tc>
        <w:tc>
          <w:tcPr>
            <w:tcW w:w="1400" w:type="dxa"/>
            <w:tcBorders>
              <w:top w:val="nil"/>
              <w:left w:val="nil"/>
              <w:bottom w:val="nil"/>
              <w:right w:val="nil"/>
            </w:tcBorders>
            <w:tcMar>
              <w:top w:w="128" w:type="dxa"/>
              <w:left w:w="43" w:type="dxa"/>
              <w:bottom w:w="43" w:type="dxa"/>
              <w:right w:w="43" w:type="dxa"/>
            </w:tcMar>
            <w:vAlign w:val="bottom"/>
          </w:tcPr>
          <w:p w14:paraId="586270A9" w14:textId="77777777" w:rsidR="00EE2529" w:rsidRPr="00C81B84" w:rsidRDefault="00EE2529" w:rsidP="00C81B84"/>
        </w:tc>
      </w:tr>
      <w:tr w:rsidR="00EE2529" w:rsidRPr="00C81B84" w14:paraId="51C89AB9" w14:textId="77777777">
        <w:trPr>
          <w:trHeight w:val="380"/>
        </w:trPr>
        <w:tc>
          <w:tcPr>
            <w:tcW w:w="680" w:type="dxa"/>
            <w:tcBorders>
              <w:top w:val="nil"/>
              <w:left w:val="nil"/>
              <w:bottom w:val="nil"/>
              <w:right w:val="nil"/>
            </w:tcBorders>
            <w:tcMar>
              <w:top w:w="128" w:type="dxa"/>
              <w:left w:w="43" w:type="dxa"/>
              <w:bottom w:w="43" w:type="dxa"/>
              <w:right w:w="43" w:type="dxa"/>
            </w:tcMar>
          </w:tcPr>
          <w:p w14:paraId="475978EA" w14:textId="77777777" w:rsidR="00EE2529" w:rsidRPr="00C81B84" w:rsidRDefault="00AD5E1E" w:rsidP="00C81B84">
            <w:r w:rsidRPr="00C81B84">
              <w:t>1141</w:t>
            </w:r>
          </w:p>
        </w:tc>
        <w:tc>
          <w:tcPr>
            <w:tcW w:w="680" w:type="dxa"/>
            <w:tcBorders>
              <w:top w:val="nil"/>
              <w:left w:val="nil"/>
              <w:bottom w:val="nil"/>
              <w:right w:val="nil"/>
            </w:tcBorders>
            <w:tcMar>
              <w:top w:w="128" w:type="dxa"/>
              <w:left w:w="43" w:type="dxa"/>
              <w:bottom w:w="43" w:type="dxa"/>
              <w:right w:w="43" w:type="dxa"/>
            </w:tcMar>
          </w:tcPr>
          <w:p w14:paraId="4E807A4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E0DF40" w14:textId="77777777" w:rsidR="00EE2529" w:rsidRPr="00C81B84" w:rsidRDefault="00AD5E1E" w:rsidP="00C81B84">
            <w:r w:rsidRPr="00C81B84">
              <w:t>Høstbare viltressurser – jegerprøve, tilskudd til organisasjoner m.m.:</w:t>
            </w:r>
          </w:p>
        </w:tc>
        <w:tc>
          <w:tcPr>
            <w:tcW w:w="1400" w:type="dxa"/>
            <w:tcBorders>
              <w:top w:val="nil"/>
              <w:left w:val="nil"/>
              <w:bottom w:val="nil"/>
              <w:right w:val="nil"/>
            </w:tcBorders>
            <w:tcMar>
              <w:top w:w="128" w:type="dxa"/>
              <w:left w:w="43" w:type="dxa"/>
              <w:bottom w:w="43" w:type="dxa"/>
              <w:right w:w="43" w:type="dxa"/>
            </w:tcMar>
            <w:vAlign w:val="bottom"/>
          </w:tcPr>
          <w:p w14:paraId="1AE156B8" w14:textId="77777777" w:rsidR="00EE2529" w:rsidRPr="00C81B84" w:rsidRDefault="00EE2529" w:rsidP="00C81B84"/>
        </w:tc>
      </w:tr>
      <w:tr w:rsidR="00EE2529" w:rsidRPr="00C81B84" w14:paraId="2656D1F2" w14:textId="77777777">
        <w:trPr>
          <w:trHeight w:val="380"/>
        </w:trPr>
        <w:tc>
          <w:tcPr>
            <w:tcW w:w="680" w:type="dxa"/>
            <w:tcBorders>
              <w:top w:val="nil"/>
              <w:left w:val="nil"/>
              <w:bottom w:val="nil"/>
              <w:right w:val="nil"/>
            </w:tcBorders>
            <w:tcMar>
              <w:top w:w="128" w:type="dxa"/>
              <w:left w:w="43" w:type="dxa"/>
              <w:bottom w:w="43" w:type="dxa"/>
              <w:right w:w="43" w:type="dxa"/>
            </w:tcMar>
          </w:tcPr>
          <w:p w14:paraId="17E488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60A891"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82F8DD4" w14:textId="77777777" w:rsidR="00EE2529" w:rsidRPr="00C81B84" w:rsidRDefault="00AD5E1E" w:rsidP="00C81B84">
            <w:r w:rsidRPr="00C81B84">
              <w:t>Organisasjoner – høstbare viltressurser, forhøyes med</w:t>
            </w:r>
          </w:p>
        </w:tc>
        <w:tc>
          <w:tcPr>
            <w:tcW w:w="1400" w:type="dxa"/>
            <w:tcBorders>
              <w:top w:val="nil"/>
              <w:left w:val="nil"/>
              <w:bottom w:val="nil"/>
              <w:right w:val="nil"/>
            </w:tcBorders>
            <w:tcMar>
              <w:top w:w="128" w:type="dxa"/>
              <w:left w:w="43" w:type="dxa"/>
              <w:bottom w:w="43" w:type="dxa"/>
              <w:right w:w="43" w:type="dxa"/>
            </w:tcMar>
            <w:vAlign w:val="bottom"/>
          </w:tcPr>
          <w:p w14:paraId="3360DEF9" w14:textId="77777777" w:rsidR="00EE2529" w:rsidRPr="00C81B84" w:rsidRDefault="00AD5E1E" w:rsidP="00C81B84">
            <w:r w:rsidRPr="00C81B84">
              <w:t>190 000</w:t>
            </w:r>
          </w:p>
        </w:tc>
      </w:tr>
      <w:tr w:rsidR="00EE2529" w:rsidRPr="00C81B84" w14:paraId="236AC559" w14:textId="77777777">
        <w:trPr>
          <w:trHeight w:val="380"/>
        </w:trPr>
        <w:tc>
          <w:tcPr>
            <w:tcW w:w="680" w:type="dxa"/>
            <w:tcBorders>
              <w:top w:val="nil"/>
              <w:left w:val="nil"/>
              <w:bottom w:val="nil"/>
              <w:right w:val="nil"/>
            </w:tcBorders>
            <w:tcMar>
              <w:top w:w="128" w:type="dxa"/>
              <w:left w:w="43" w:type="dxa"/>
              <w:bottom w:w="43" w:type="dxa"/>
              <w:right w:w="43" w:type="dxa"/>
            </w:tcMar>
          </w:tcPr>
          <w:p w14:paraId="6BC102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874E2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CD919E" w14:textId="77777777" w:rsidR="00EE2529" w:rsidRPr="00C81B84" w:rsidRDefault="00AD5E1E" w:rsidP="00C81B84">
            <w:r w:rsidRPr="00C81B84">
              <w:t>fra kr 8 876 000 til kr 9 066 000</w:t>
            </w:r>
          </w:p>
        </w:tc>
        <w:tc>
          <w:tcPr>
            <w:tcW w:w="1400" w:type="dxa"/>
            <w:tcBorders>
              <w:top w:val="nil"/>
              <w:left w:val="nil"/>
              <w:bottom w:val="nil"/>
              <w:right w:val="nil"/>
            </w:tcBorders>
            <w:tcMar>
              <w:top w:w="128" w:type="dxa"/>
              <w:left w:w="43" w:type="dxa"/>
              <w:bottom w:w="43" w:type="dxa"/>
              <w:right w:w="43" w:type="dxa"/>
            </w:tcMar>
            <w:vAlign w:val="bottom"/>
          </w:tcPr>
          <w:p w14:paraId="3C5852BC" w14:textId="77777777" w:rsidR="00EE2529" w:rsidRPr="00C81B84" w:rsidRDefault="00EE2529" w:rsidP="00C81B84"/>
        </w:tc>
      </w:tr>
      <w:tr w:rsidR="00EE2529" w:rsidRPr="00C81B84" w14:paraId="395CB6E1" w14:textId="77777777">
        <w:trPr>
          <w:trHeight w:val="380"/>
        </w:trPr>
        <w:tc>
          <w:tcPr>
            <w:tcW w:w="680" w:type="dxa"/>
            <w:tcBorders>
              <w:top w:val="nil"/>
              <w:left w:val="nil"/>
              <w:bottom w:val="nil"/>
              <w:right w:val="nil"/>
            </w:tcBorders>
            <w:tcMar>
              <w:top w:w="128" w:type="dxa"/>
              <w:left w:w="43" w:type="dxa"/>
              <w:bottom w:w="43" w:type="dxa"/>
              <w:right w:w="43" w:type="dxa"/>
            </w:tcMar>
          </w:tcPr>
          <w:p w14:paraId="5221B302" w14:textId="77777777" w:rsidR="00EE2529" w:rsidRPr="00C81B84" w:rsidRDefault="00AD5E1E" w:rsidP="00C81B84">
            <w:r w:rsidRPr="00C81B84">
              <w:t>1142</w:t>
            </w:r>
          </w:p>
        </w:tc>
        <w:tc>
          <w:tcPr>
            <w:tcW w:w="680" w:type="dxa"/>
            <w:tcBorders>
              <w:top w:val="nil"/>
              <w:left w:val="nil"/>
              <w:bottom w:val="nil"/>
              <w:right w:val="nil"/>
            </w:tcBorders>
            <w:tcMar>
              <w:top w:w="128" w:type="dxa"/>
              <w:left w:w="43" w:type="dxa"/>
              <w:bottom w:w="43" w:type="dxa"/>
              <w:right w:w="43" w:type="dxa"/>
            </w:tcMar>
          </w:tcPr>
          <w:p w14:paraId="71DD3F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CA8716" w14:textId="77777777" w:rsidR="00EE2529" w:rsidRPr="00C81B84" w:rsidRDefault="00AD5E1E" w:rsidP="00C81B84">
            <w:r w:rsidRPr="00C81B84">
              <w:t>Landbruksdirektoratet:</w:t>
            </w:r>
          </w:p>
        </w:tc>
        <w:tc>
          <w:tcPr>
            <w:tcW w:w="1400" w:type="dxa"/>
            <w:tcBorders>
              <w:top w:val="nil"/>
              <w:left w:val="nil"/>
              <w:bottom w:val="nil"/>
              <w:right w:val="nil"/>
            </w:tcBorders>
            <w:tcMar>
              <w:top w:w="128" w:type="dxa"/>
              <w:left w:w="43" w:type="dxa"/>
              <w:bottom w:w="43" w:type="dxa"/>
              <w:right w:w="43" w:type="dxa"/>
            </w:tcMar>
            <w:vAlign w:val="bottom"/>
          </w:tcPr>
          <w:p w14:paraId="27AD2B23" w14:textId="77777777" w:rsidR="00EE2529" w:rsidRPr="00C81B84" w:rsidRDefault="00EE2529" w:rsidP="00C81B84"/>
        </w:tc>
      </w:tr>
      <w:tr w:rsidR="00EE2529" w:rsidRPr="00C81B84" w14:paraId="53E9D14F" w14:textId="77777777">
        <w:trPr>
          <w:trHeight w:val="380"/>
        </w:trPr>
        <w:tc>
          <w:tcPr>
            <w:tcW w:w="680" w:type="dxa"/>
            <w:tcBorders>
              <w:top w:val="nil"/>
              <w:left w:val="nil"/>
              <w:bottom w:val="nil"/>
              <w:right w:val="nil"/>
            </w:tcBorders>
            <w:tcMar>
              <w:top w:w="128" w:type="dxa"/>
              <w:left w:w="43" w:type="dxa"/>
              <w:bottom w:w="43" w:type="dxa"/>
              <w:right w:w="43" w:type="dxa"/>
            </w:tcMar>
          </w:tcPr>
          <w:p w14:paraId="34E0B5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9CC85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8BEEF8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FF8B94F" w14:textId="77777777" w:rsidR="00EE2529" w:rsidRPr="00C81B84" w:rsidRDefault="00AD5E1E" w:rsidP="00C81B84">
            <w:r w:rsidRPr="00C81B84">
              <w:t>8 429 000</w:t>
            </w:r>
          </w:p>
        </w:tc>
      </w:tr>
      <w:tr w:rsidR="00EE2529" w:rsidRPr="00C81B84" w14:paraId="03683D07" w14:textId="77777777">
        <w:trPr>
          <w:trHeight w:val="380"/>
        </w:trPr>
        <w:tc>
          <w:tcPr>
            <w:tcW w:w="680" w:type="dxa"/>
            <w:tcBorders>
              <w:top w:val="nil"/>
              <w:left w:val="nil"/>
              <w:bottom w:val="nil"/>
              <w:right w:val="nil"/>
            </w:tcBorders>
            <w:tcMar>
              <w:top w:w="128" w:type="dxa"/>
              <w:left w:w="43" w:type="dxa"/>
              <w:bottom w:w="43" w:type="dxa"/>
              <w:right w:w="43" w:type="dxa"/>
            </w:tcMar>
          </w:tcPr>
          <w:p w14:paraId="4C0F93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A2F9C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53F08C" w14:textId="77777777" w:rsidR="00EE2529" w:rsidRPr="00C81B84" w:rsidRDefault="00AD5E1E" w:rsidP="00C81B84">
            <w:r w:rsidRPr="00C81B84">
              <w:t>fra kr 248 034 000 til kr 256 463 000</w:t>
            </w:r>
          </w:p>
        </w:tc>
        <w:tc>
          <w:tcPr>
            <w:tcW w:w="1400" w:type="dxa"/>
            <w:tcBorders>
              <w:top w:val="nil"/>
              <w:left w:val="nil"/>
              <w:bottom w:val="nil"/>
              <w:right w:val="nil"/>
            </w:tcBorders>
            <w:tcMar>
              <w:top w:w="128" w:type="dxa"/>
              <w:left w:w="43" w:type="dxa"/>
              <w:bottom w:w="43" w:type="dxa"/>
              <w:right w:w="43" w:type="dxa"/>
            </w:tcMar>
            <w:vAlign w:val="bottom"/>
          </w:tcPr>
          <w:p w14:paraId="264014BC" w14:textId="77777777" w:rsidR="00EE2529" w:rsidRPr="00C81B84" w:rsidRDefault="00EE2529" w:rsidP="00C81B84"/>
        </w:tc>
      </w:tr>
      <w:tr w:rsidR="00EE2529" w:rsidRPr="00C81B84" w14:paraId="643C8EC7" w14:textId="77777777">
        <w:trPr>
          <w:trHeight w:val="380"/>
        </w:trPr>
        <w:tc>
          <w:tcPr>
            <w:tcW w:w="680" w:type="dxa"/>
            <w:tcBorders>
              <w:top w:val="nil"/>
              <w:left w:val="nil"/>
              <w:bottom w:val="nil"/>
              <w:right w:val="nil"/>
            </w:tcBorders>
            <w:tcMar>
              <w:top w:w="128" w:type="dxa"/>
              <w:left w:w="43" w:type="dxa"/>
              <w:bottom w:w="43" w:type="dxa"/>
              <w:right w:w="43" w:type="dxa"/>
            </w:tcMar>
          </w:tcPr>
          <w:p w14:paraId="50F9E9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6D367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ED032CC" w14:textId="77777777" w:rsidR="00EE2529" w:rsidRPr="00C81B84" w:rsidRDefault="00AD5E1E" w:rsidP="00C81B84">
            <w:r w:rsidRPr="00C81B84">
              <w:t>Spesielle driftsutgifter, beredskapslagring av korn, forhøyes med</w:t>
            </w:r>
          </w:p>
        </w:tc>
        <w:tc>
          <w:tcPr>
            <w:tcW w:w="1400" w:type="dxa"/>
            <w:tcBorders>
              <w:top w:val="nil"/>
              <w:left w:val="nil"/>
              <w:bottom w:val="nil"/>
              <w:right w:val="nil"/>
            </w:tcBorders>
            <w:tcMar>
              <w:top w:w="128" w:type="dxa"/>
              <w:left w:w="43" w:type="dxa"/>
              <w:bottom w:w="43" w:type="dxa"/>
              <w:right w:w="43" w:type="dxa"/>
            </w:tcMar>
            <w:vAlign w:val="bottom"/>
          </w:tcPr>
          <w:p w14:paraId="7439B0B2" w14:textId="77777777" w:rsidR="00EE2529" w:rsidRPr="00C81B84" w:rsidRDefault="00AD5E1E" w:rsidP="00C81B84">
            <w:r w:rsidRPr="00C81B84">
              <w:t>609 000</w:t>
            </w:r>
          </w:p>
        </w:tc>
      </w:tr>
      <w:tr w:rsidR="00EE2529" w:rsidRPr="00C81B84" w14:paraId="088A63C9" w14:textId="77777777">
        <w:trPr>
          <w:trHeight w:val="380"/>
        </w:trPr>
        <w:tc>
          <w:tcPr>
            <w:tcW w:w="680" w:type="dxa"/>
            <w:tcBorders>
              <w:top w:val="nil"/>
              <w:left w:val="nil"/>
              <w:bottom w:val="nil"/>
              <w:right w:val="nil"/>
            </w:tcBorders>
            <w:tcMar>
              <w:top w:w="128" w:type="dxa"/>
              <w:left w:w="43" w:type="dxa"/>
              <w:bottom w:w="43" w:type="dxa"/>
              <w:right w:w="43" w:type="dxa"/>
            </w:tcMar>
          </w:tcPr>
          <w:p w14:paraId="023E5A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2AB9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1F3FB5" w14:textId="77777777" w:rsidR="00EE2529" w:rsidRPr="00C81B84" w:rsidRDefault="00AD5E1E" w:rsidP="00C81B84">
            <w:r w:rsidRPr="00C81B84">
              <w:t>fra kr 20 000 000 til kr 20 609 000</w:t>
            </w:r>
          </w:p>
        </w:tc>
        <w:tc>
          <w:tcPr>
            <w:tcW w:w="1400" w:type="dxa"/>
            <w:tcBorders>
              <w:top w:val="nil"/>
              <w:left w:val="nil"/>
              <w:bottom w:val="nil"/>
              <w:right w:val="nil"/>
            </w:tcBorders>
            <w:tcMar>
              <w:top w:w="128" w:type="dxa"/>
              <w:left w:w="43" w:type="dxa"/>
              <w:bottom w:w="43" w:type="dxa"/>
              <w:right w:w="43" w:type="dxa"/>
            </w:tcMar>
            <w:vAlign w:val="bottom"/>
          </w:tcPr>
          <w:p w14:paraId="58DBEFC6" w14:textId="77777777" w:rsidR="00EE2529" w:rsidRPr="00C81B84" w:rsidRDefault="00EE2529" w:rsidP="00C81B84"/>
        </w:tc>
      </w:tr>
      <w:tr w:rsidR="00EE2529" w:rsidRPr="00C81B84" w14:paraId="4C3F3AA1" w14:textId="77777777">
        <w:trPr>
          <w:trHeight w:val="380"/>
        </w:trPr>
        <w:tc>
          <w:tcPr>
            <w:tcW w:w="680" w:type="dxa"/>
            <w:tcBorders>
              <w:top w:val="nil"/>
              <w:left w:val="nil"/>
              <w:bottom w:val="nil"/>
              <w:right w:val="nil"/>
            </w:tcBorders>
            <w:tcMar>
              <w:top w:w="128" w:type="dxa"/>
              <w:left w:w="43" w:type="dxa"/>
              <w:bottom w:w="43" w:type="dxa"/>
              <w:right w:w="43" w:type="dxa"/>
            </w:tcMar>
          </w:tcPr>
          <w:p w14:paraId="4022DC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677E7B"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616BED41" w14:textId="77777777" w:rsidR="00EE2529" w:rsidRPr="00C81B84" w:rsidRDefault="00AD5E1E" w:rsidP="00C81B84">
            <w:r w:rsidRPr="00C81B84">
              <w:t xml:space="preserve">Større utstyrsanskaffelser og vedlikehold,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0479B5C7" w14:textId="77777777" w:rsidR="00EE2529" w:rsidRPr="00C81B84" w:rsidRDefault="00AD5E1E" w:rsidP="00C81B84">
            <w:r w:rsidRPr="00C81B84">
              <w:t>386 000</w:t>
            </w:r>
          </w:p>
        </w:tc>
      </w:tr>
      <w:tr w:rsidR="00EE2529" w:rsidRPr="00C81B84" w14:paraId="3A18CE8A" w14:textId="77777777">
        <w:trPr>
          <w:trHeight w:val="380"/>
        </w:trPr>
        <w:tc>
          <w:tcPr>
            <w:tcW w:w="680" w:type="dxa"/>
            <w:tcBorders>
              <w:top w:val="nil"/>
              <w:left w:val="nil"/>
              <w:bottom w:val="nil"/>
              <w:right w:val="nil"/>
            </w:tcBorders>
            <w:tcMar>
              <w:top w:w="128" w:type="dxa"/>
              <w:left w:w="43" w:type="dxa"/>
              <w:bottom w:w="43" w:type="dxa"/>
              <w:right w:w="43" w:type="dxa"/>
            </w:tcMar>
          </w:tcPr>
          <w:p w14:paraId="30B91A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2E8C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C7C49A" w14:textId="77777777" w:rsidR="00EE2529" w:rsidRPr="00C81B84" w:rsidRDefault="00AD5E1E" w:rsidP="00C81B84">
            <w:r w:rsidRPr="00C81B84">
              <w:t>fra kr 12 051 000 til kr 11 665 000</w:t>
            </w:r>
          </w:p>
        </w:tc>
        <w:tc>
          <w:tcPr>
            <w:tcW w:w="1400" w:type="dxa"/>
            <w:tcBorders>
              <w:top w:val="nil"/>
              <w:left w:val="nil"/>
              <w:bottom w:val="nil"/>
              <w:right w:val="nil"/>
            </w:tcBorders>
            <w:tcMar>
              <w:top w:w="128" w:type="dxa"/>
              <w:left w:w="43" w:type="dxa"/>
              <w:bottom w:w="43" w:type="dxa"/>
              <w:right w:w="43" w:type="dxa"/>
            </w:tcMar>
            <w:vAlign w:val="bottom"/>
          </w:tcPr>
          <w:p w14:paraId="56CE0EC0" w14:textId="77777777" w:rsidR="00EE2529" w:rsidRPr="00C81B84" w:rsidRDefault="00EE2529" w:rsidP="00C81B84"/>
        </w:tc>
      </w:tr>
      <w:tr w:rsidR="00EE2529" w:rsidRPr="00C81B84" w14:paraId="3C3DFDA5" w14:textId="77777777">
        <w:trPr>
          <w:trHeight w:val="380"/>
        </w:trPr>
        <w:tc>
          <w:tcPr>
            <w:tcW w:w="680" w:type="dxa"/>
            <w:tcBorders>
              <w:top w:val="nil"/>
              <w:left w:val="nil"/>
              <w:bottom w:val="nil"/>
              <w:right w:val="nil"/>
            </w:tcBorders>
            <w:tcMar>
              <w:top w:w="128" w:type="dxa"/>
              <w:left w:w="43" w:type="dxa"/>
              <w:bottom w:w="43" w:type="dxa"/>
              <w:right w:w="43" w:type="dxa"/>
            </w:tcMar>
          </w:tcPr>
          <w:p w14:paraId="64B868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8C5907"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0401312" w14:textId="77777777" w:rsidR="00EE2529" w:rsidRPr="00C81B84" w:rsidRDefault="00AD5E1E" w:rsidP="00C81B84">
            <w:r w:rsidRPr="00C81B84">
              <w:t>Arealressurskart, forhøyes med</w:t>
            </w:r>
          </w:p>
        </w:tc>
        <w:tc>
          <w:tcPr>
            <w:tcW w:w="1400" w:type="dxa"/>
            <w:tcBorders>
              <w:top w:val="nil"/>
              <w:left w:val="nil"/>
              <w:bottom w:val="nil"/>
              <w:right w:val="nil"/>
            </w:tcBorders>
            <w:tcMar>
              <w:top w:w="128" w:type="dxa"/>
              <w:left w:w="43" w:type="dxa"/>
              <w:bottom w:w="43" w:type="dxa"/>
              <w:right w:w="43" w:type="dxa"/>
            </w:tcMar>
            <w:vAlign w:val="bottom"/>
          </w:tcPr>
          <w:p w14:paraId="452875DA" w14:textId="77777777" w:rsidR="00EE2529" w:rsidRPr="00C81B84" w:rsidRDefault="00AD5E1E" w:rsidP="00C81B84">
            <w:r w:rsidRPr="00C81B84">
              <w:t>162 000</w:t>
            </w:r>
          </w:p>
        </w:tc>
      </w:tr>
      <w:tr w:rsidR="00EE2529" w:rsidRPr="00C81B84" w14:paraId="6596E1E3" w14:textId="77777777">
        <w:trPr>
          <w:trHeight w:val="380"/>
        </w:trPr>
        <w:tc>
          <w:tcPr>
            <w:tcW w:w="680" w:type="dxa"/>
            <w:tcBorders>
              <w:top w:val="nil"/>
              <w:left w:val="nil"/>
              <w:bottom w:val="nil"/>
              <w:right w:val="nil"/>
            </w:tcBorders>
            <w:tcMar>
              <w:top w:w="128" w:type="dxa"/>
              <w:left w:w="43" w:type="dxa"/>
              <w:bottom w:w="43" w:type="dxa"/>
              <w:right w:w="43" w:type="dxa"/>
            </w:tcMar>
          </w:tcPr>
          <w:p w14:paraId="313867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E49B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224B10" w14:textId="77777777" w:rsidR="00EE2529" w:rsidRPr="00C81B84" w:rsidRDefault="00AD5E1E" w:rsidP="00C81B84">
            <w:r w:rsidRPr="00C81B84">
              <w:t>fra kr 7 583 000 til kr 7 745 000</w:t>
            </w:r>
          </w:p>
        </w:tc>
        <w:tc>
          <w:tcPr>
            <w:tcW w:w="1400" w:type="dxa"/>
            <w:tcBorders>
              <w:top w:val="nil"/>
              <w:left w:val="nil"/>
              <w:bottom w:val="nil"/>
              <w:right w:val="nil"/>
            </w:tcBorders>
            <w:tcMar>
              <w:top w:w="128" w:type="dxa"/>
              <w:left w:w="43" w:type="dxa"/>
              <w:bottom w:w="43" w:type="dxa"/>
              <w:right w:w="43" w:type="dxa"/>
            </w:tcMar>
            <w:vAlign w:val="bottom"/>
          </w:tcPr>
          <w:p w14:paraId="7AA6A1B7" w14:textId="77777777" w:rsidR="00EE2529" w:rsidRPr="00C81B84" w:rsidRDefault="00EE2529" w:rsidP="00C81B84"/>
        </w:tc>
      </w:tr>
      <w:tr w:rsidR="00EE2529" w:rsidRPr="00C81B84" w14:paraId="1EB958FD" w14:textId="77777777">
        <w:trPr>
          <w:trHeight w:val="380"/>
        </w:trPr>
        <w:tc>
          <w:tcPr>
            <w:tcW w:w="680" w:type="dxa"/>
            <w:tcBorders>
              <w:top w:val="nil"/>
              <w:left w:val="nil"/>
              <w:bottom w:val="nil"/>
              <w:right w:val="nil"/>
            </w:tcBorders>
            <w:tcMar>
              <w:top w:w="128" w:type="dxa"/>
              <w:left w:w="43" w:type="dxa"/>
              <w:bottom w:w="43" w:type="dxa"/>
              <w:right w:w="43" w:type="dxa"/>
            </w:tcMar>
          </w:tcPr>
          <w:p w14:paraId="6864BD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D1158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1F3358D3" w14:textId="77777777" w:rsidR="00EE2529" w:rsidRPr="00C81B84" w:rsidRDefault="00AD5E1E" w:rsidP="00C81B84">
            <w:r w:rsidRPr="00C81B84">
              <w:t>Tilskudd til veterinærdekning, forhøyes med</w:t>
            </w:r>
          </w:p>
        </w:tc>
        <w:tc>
          <w:tcPr>
            <w:tcW w:w="1400" w:type="dxa"/>
            <w:tcBorders>
              <w:top w:val="nil"/>
              <w:left w:val="nil"/>
              <w:bottom w:val="nil"/>
              <w:right w:val="nil"/>
            </w:tcBorders>
            <w:tcMar>
              <w:top w:w="128" w:type="dxa"/>
              <w:left w:w="43" w:type="dxa"/>
              <w:bottom w:w="43" w:type="dxa"/>
              <w:right w:w="43" w:type="dxa"/>
            </w:tcMar>
            <w:vAlign w:val="bottom"/>
          </w:tcPr>
          <w:p w14:paraId="0FE35179" w14:textId="77777777" w:rsidR="00EE2529" w:rsidRPr="00C81B84" w:rsidRDefault="00AD5E1E" w:rsidP="00C81B84">
            <w:r w:rsidRPr="00C81B84">
              <w:t>4 301 000</w:t>
            </w:r>
          </w:p>
        </w:tc>
      </w:tr>
      <w:tr w:rsidR="00EE2529" w:rsidRPr="00C81B84" w14:paraId="5256A49B" w14:textId="77777777">
        <w:trPr>
          <w:trHeight w:val="380"/>
        </w:trPr>
        <w:tc>
          <w:tcPr>
            <w:tcW w:w="680" w:type="dxa"/>
            <w:tcBorders>
              <w:top w:val="nil"/>
              <w:left w:val="nil"/>
              <w:bottom w:val="nil"/>
              <w:right w:val="nil"/>
            </w:tcBorders>
            <w:tcMar>
              <w:top w:w="128" w:type="dxa"/>
              <w:left w:w="43" w:type="dxa"/>
              <w:bottom w:w="43" w:type="dxa"/>
              <w:right w:w="43" w:type="dxa"/>
            </w:tcMar>
          </w:tcPr>
          <w:p w14:paraId="4797A7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F12A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E98CCE" w14:textId="77777777" w:rsidR="00EE2529" w:rsidRPr="00C81B84" w:rsidRDefault="00AD5E1E" w:rsidP="00C81B84">
            <w:r w:rsidRPr="00C81B84">
              <w:t>fra kr 184 229 000 til kr 188 530 000</w:t>
            </w:r>
          </w:p>
        </w:tc>
        <w:tc>
          <w:tcPr>
            <w:tcW w:w="1400" w:type="dxa"/>
            <w:tcBorders>
              <w:top w:val="nil"/>
              <w:left w:val="nil"/>
              <w:bottom w:val="nil"/>
              <w:right w:val="nil"/>
            </w:tcBorders>
            <w:tcMar>
              <w:top w:w="128" w:type="dxa"/>
              <w:left w:w="43" w:type="dxa"/>
              <w:bottom w:w="43" w:type="dxa"/>
              <w:right w:w="43" w:type="dxa"/>
            </w:tcMar>
            <w:vAlign w:val="bottom"/>
          </w:tcPr>
          <w:p w14:paraId="77CB6E62" w14:textId="77777777" w:rsidR="00EE2529" w:rsidRPr="00C81B84" w:rsidRDefault="00EE2529" w:rsidP="00C81B84"/>
        </w:tc>
      </w:tr>
      <w:tr w:rsidR="00EE2529" w:rsidRPr="00C81B84" w14:paraId="25D8D4A5" w14:textId="77777777">
        <w:trPr>
          <w:trHeight w:val="380"/>
        </w:trPr>
        <w:tc>
          <w:tcPr>
            <w:tcW w:w="680" w:type="dxa"/>
            <w:tcBorders>
              <w:top w:val="nil"/>
              <w:left w:val="nil"/>
              <w:bottom w:val="nil"/>
              <w:right w:val="nil"/>
            </w:tcBorders>
            <w:tcMar>
              <w:top w:w="128" w:type="dxa"/>
              <w:left w:w="43" w:type="dxa"/>
              <w:bottom w:w="43" w:type="dxa"/>
              <w:right w:w="43" w:type="dxa"/>
            </w:tcMar>
          </w:tcPr>
          <w:p w14:paraId="60F5BA9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03ABA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DDD61CF" w14:textId="77777777" w:rsidR="00EE2529" w:rsidRPr="00C81B84" w:rsidRDefault="00AD5E1E" w:rsidP="00C81B84">
            <w:r w:rsidRPr="00C81B84">
              <w:t>Tilskudd til fjellstuer, forhøyes med</w:t>
            </w:r>
          </w:p>
        </w:tc>
        <w:tc>
          <w:tcPr>
            <w:tcW w:w="1400" w:type="dxa"/>
            <w:tcBorders>
              <w:top w:val="nil"/>
              <w:left w:val="nil"/>
              <w:bottom w:val="nil"/>
              <w:right w:val="nil"/>
            </w:tcBorders>
            <w:tcMar>
              <w:top w:w="128" w:type="dxa"/>
              <w:left w:w="43" w:type="dxa"/>
              <w:bottom w:w="43" w:type="dxa"/>
              <w:right w:w="43" w:type="dxa"/>
            </w:tcMar>
            <w:vAlign w:val="bottom"/>
          </w:tcPr>
          <w:p w14:paraId="30FE4639" w14:textId="77777777" w:rsidR="00EE2529" w:rsidRPr="00C81B84" w:rsidRDefault="00AD5E1E" w:rsidP="00C81B84">
            <w:r w:rsidRPr="00C81B84">
              <w:t>17 000</w:t>
            </w:r>
          </w:p>
        </w:tc>
      </w:tr>
      <w:tr w:rsidR="00EE2529" w:rsidRPr="00C81B84" w14:paraId="340D1900" w14:textId="77777777">
        <w:trPr>
          <w:trHeight w:val="380"/>
        </w:trPr>
        <w:tc>
          <w:tcPr>
            <w:tcW w:w="680" w:type="dxa"/>
            <w:tcBorders>
              <w:top w:val="nil"/>
              <w:left w:val="nil"/>
              <w:bottom w:val="nil"/>
              <w:right w:val="nil"/>
            </w:tcBorders>
            <w:tcMar>
              <w:top w:w="128" w:type="dxa"/>
              <w:left w:w="43" w:type="dxa"/>
              <w:bottom w:w="43" w:type="dxa"/>
              <w:right w:w="43" w:type="dxa"/>
            </w:tcMar>
          </w:tcPr>
          <w:p w14:paraId="0A6292E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AACD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A37E02" w14:textId="77777777" w:rsidR="00EE2529" w:rsidRPr="00C81B84" w:rsidRDefault="00AD5E1E" w:rsidP="00C81B84">
            <w:r w:rsidRPr="00C81B84">
              <w:t>fra kr 815 000 til kr 832 000</w:t>
            </w:r>
          </w:p>
        </w:tc>
        <w:tc>
          <w:tcPr>
            <w:tcW w:w="1400" w:type="dxa"/>
            <w:tcBorders>
              <w:top w:val="nil"/>
              <w:left w:val="nil"/>
              <w:bottom w:val="nil"/>
              <w:right w:val="nil"/>
            </w:tcBorders>
            <w:tcMar>
              <w:top w:w="128" w:type="dxa"/>
              <w:left w:w="43" w:type="dxa"/>
              <w:bottom w:w="43" w:type="dxa"/>
              <w:right w:w="43" w:type="dxa"/>
            </w:tcMar>
            <w:vAlign w:val="bottom"/>
          </w:tcPr>
          <w:p w14:paraId="34261554" w14:textId="77777777" w:rsidR="00EE2529" w:rsidRPr="00C81B84" w:rsidRDefault="00EE2529" w:rsidP="00C81B84"/>
        </w:tc>
      </w:tr>
      <w:tr w:rsidR="00EE2529" w:rsidRPr="00C81B84" w14:paraId="5412ECBF" w14:textId="77777777">
        <w:trPr>
          <w:trHeight w:val="380"/>
        </w:trPr>
        <w:tc>
          <w:tcPr>
            <w:tcW w:w="680" w:type="dxa"/>
            <w:tcBorders>
              <w:top w:val="nil"/>
              <w:left w:val="nil"/>
              <w:bottom w:val="nil"/>
              <w:right w:val="nil"/>
            </w:tcBorders>
            <w:tcMar>
              <w:top w:w="128" w:type="dxa"/>
              <w:left w:w="43" w:type="dxa"/>
              <w:bottom w:w="43" w:type="dxa"/>
              <w:right w:w="43" w:type="dxa"/>
            </w:tcMar>
          </w:tcPr>
          <w:p w14:paraId="7584D4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DA8D2D"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2669F22" w14:textId="77777777" w:rsidR="00EE2529" w:rsidRPr="00C81B84" w:rsidRDefault="00AD5E1E" w:rsidP="00C81B84">
            <w:r w:rsidRPr="00C81B84">
              <w:t xml:space="preserve">Tiltak for bærekraftig reindrift,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5F3C67F" w14:textId="77777777" w:rsidR="00EE2529" w:rsidRPr="00C81B84" w:rsidRDefault="00AD5E1E" w:rsidP="00C81B84">
            <w:r w:rsidRPr="00C81B84">
              <w:t>107 000</w:t>
            </w:r>
          </w:p>
        </w:tc>
      </w:tr>
      <w:tr w:rsidR="00EE2529" w:rsidRPr="00C81B84" w14:paraId="6118DD6A" w14:textId="77777777">
        <w:trPr>
          <w:trHeight w:val="380"/>
        </w:trPr>
        <w:tc>
          <w:tcPr>
            <w:tcW w:w="680" w:type="dxa"/>
            <w:tcBorders>
              <w:top w:val="nil"/>
              <w:left w:val="nil"/>
              <w:bottom w:val="nil"/>
              <w:right w:val="nil"/>
            </w:tcBorders>
            <w:tcMar>
              <w:top w:w="128" w:type="dxa"/>
              <w:left w:w="43" w:type="dxa"/>
              <w:bottom w:w="43" w:type="dxa"/>
              <w:right w:w="43" w:type="dxa"/>
            </w:tcMar>
          </w:tcPr>
          <w:p w14:paraId="751149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34A40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8CE96C" w14:textId="77777777" w:rsidR="00EE2529" w:rsidRPr="00C81B84" w:rsidRDefault="00AD5E1E" w:rsidP="00C81B84">
            <w:r w:rsidRPr="00C81B84">
              <w:t>fra kr 4 992 000 til kr 5 099 000</w:t>
            </w:r>
          </w:p>
        </w:tc>
        <w:tc>
          <w:tcPr>
            <w:tcW w:w="1400" w:type="dxa"/>
            <w:tcBorders>
              <w:top w:val="nil"/>
              <w:left w:val="nil"/>
              <w:bottom w:val="nil"/>
              <w:right w:val="nil"/>
            </w:tcBorders>
            <w:tcMar>
              <w:top w:w="128" w:type="dxa"/>
              <w:left w:w="43" w:type="dxa"/>
              <w:bottom w:w="43" w:type="dxa"/>
              <w:right w:w="43" w:type="dxa"/>
            </w:tcMar>
            <w:vAlign w:val="bottom"/>
          </w:tcPr>
          <w:p w14:paraId="32E39D5E" w14:textId="77777777" w:rsidR="00EE2529" w:rsidRPr="00C81B84" w:rsidRDefault="00EE2529" w:rsidP="00C81B84"/>
        </w:tc>
      </w:tr>
      <w:tr w:rsidR="00EE2529" w:rsidRPr="00C81B84" w14:paraId="7E4A15A7" w14:textId="77777777">
        <w:trPr>
          <w:trHeight w:val="640"/>
        </w:trPr>
        <w:tc>
          <w:tcPr>
            <w:tcW w:w="680" w:type="dxa"/>
            <w:tcBorders>
              <w:top w:val="nil"/>
              <w:left w:val="nil"/>
              <w:bottom w:val="nil"/>
              <w:right w:val="nil"/>
            </w:tcBorders>
            <w:tcMar>
              <w:top w:w="128" w:type="dxa"/>
              <w:left w:w="43" w:type="dxa"/>
              <w:bottom w:w="43" w:type="dxa"/>
              <w:right w:w="43" w:type="dxa"/>
            </w:tcMar>
          </w:tcPr>
          <w:p w14:paraId="11F303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CD9CC1"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150375ED" w14:textId="77777777" w:rsidR="00EE2529" w:rsidRPr="00C81B84" w:rsidRDefault="00AD5E1E" w:rsidP="00C81B84">
            <w:r w:rsidRPr="00C81B84">
              <w:t xml:space="preserve">Stønad til jordbruks- og veksthusnæringen for ekstraordinære strømutgifter,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0CFC875" w14:textId="77777777" w:rsidR="00EE2529" w:rsidRPr="00C81B84" w:rsidRDefault="00AD5E1E" w:rsidP="00C81B84">
            <w:r w:rsidRPr="00C81B84">
              <w:t>598 900 000</w:t>
            </w:r>
          </w:p>
        </w:tc>
      </w:tr>
      <w:tr w:rsidR="00EE2529" w:rsidRPr="00C81B84" w14:paraId="2D345971" w14:textId="77777777">
        <w:trPr>
          <w:trHeight w:val="380"/>
        </w:trPr>
        <w:tc>
          <w:tcPr>
            <w:tcW w:w="680" w:type="dxa"/>
            <w:tcBorders>
              <w:top w:val="nil"/>
              <w:left w:val="nil"/>
              <w:bottom w:val="nil"/>
              <w:right w:val="nil"/>
            </w:tcBorders>
            <w:tcMar>
              <w:top w:w="128" w:type="dxa"/>
              <w:left w:w="43" w:type="dxa"/>
              <w:bottom w:w="43" w:type="dxa"/>
              <w:right w:w="43" w:type="dxa"/>
            </w:tcMar>
          </w:tcPr>
          <w:p w14:paraId="7B2DB01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CA198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425DE2" w14:textId="77777777" w:rsidR="00EE2529" w:rsidRPr="00C81B84" w:rsidRDefault="00AD5E1E" w:rsidP="00C81B84">
            <w:r w:rsidRPr="00C81B84">
              <w:t>fra kr 1 124 000 000 til kr 525 100 000</w:t>
            </w:r>
          </w:p>
        </w:tc>
        <w:tc>
          <w:tcPr>
            <w:tcW w:w="1400" w:type="dxa"/>
            <w:tcBorders>
              <w:top w:val="nil"/>
              <w:left w:val="nil"/>
              <w:bottom w:val="nil"/>
              <w:right w:val="nil"/>
            </w:tcBorders>
            <w:tcMar>
              <w:top w:w="128" w:type="dxa"/>
              <w:left w:w="43" w:type="dxa"/>
              <w:bottom w:w="43" w:type="dxa"/>
              <w:right w:w="43" w:type="dxa"/>
            </w:tcMar>
            <w:vAlign w:val="bottom"/>
          </w:tcPr>
          <w:p w14:paraId="13187B06" w14:textId="77777777" w:rsidR="00EE2529" w:rsidRPr="00C81B84" w:rsidRDefault="00EE2529" w:rsidP="00C81B84"/>
        </w:tc>
      </w:tr>
      <w:tr w:rsidR="00EE2529" w:rsidRPr="00C81B84" w14:paraId="7FC92393" w14:textId="77777777">
        <w:trPr>
          <w:trHeight w:val="640"/>
        </w:trPr>
        <w:tc>
          <w:tcPr>
            <w:tcW w:w="680" w:type="dxa"/>
            <w:tcBorders>
              <w:top w:val="nil"/>
              <w:left w:val="nil"/>
              <w:bottom w:val="nil"/>
              <w:right w:val="nil"/>
            </w:tcBorders>
            <w:tcMar>
              <w:top w:w="128" w:type="dxa"/>
              <w:left w:w="43" w:type="dxa"/>
              <w:bottom w:w="43" w:type="dxa"/>
              <w:right w:w="43" w:type="dxa"/>
            </w:tcMar>
          </w:tcPr>
          <w:p w14:paraId="4C5809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7A4849"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3634144D" w14:textId="77777777" w:rsidR="00EE2529" w:rsidRPr="00C81B84" w:rsidRDefault="00AD5E1E" w:rsidP="00C81B84">
            <w:r w:rsidRPr="00C81B84">
              <w:t xml:space="preserve">Tilskudd til kompensasjon ved avvikling av pelsdyrhold,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6FBAA83" w14:textId="77777777" w:rsidR="00EE2529" w:rsidRPr="00C81B84" w:rsidRDefault="00AD5E1E" w:rsidP="00C81B84">
            <w:r w:rsidRPr="00C81B84">
              <w:t>11 000</w:t>
            </w:r>
          </w:p>
        </w:tc>
      </w:tr>
      <w:tr w:rsidR="00EE2529" w:rsidRPr="00C81B84" w14:paraId="1406C153" w14:textId="77777777">
        <w:trPr>
          <w:trHeight w:val="380"/>
        </w:trPr>
        <w:tc>
          <w:tcPr>
            <w:tcW w:w="680" w:type="dxa"/>
            <w:tcBorders>
              <w:top w:val="nil"/>
              <w:left w:val="nil"/>
              <w:bottom w:val="nil"/>
              <w:right w:val="nil"/>
            </w:tcBorders>
            <w:tcMar>
              <w:top w:w="128" w:type="dxa"/>
              <w:left w:w="43" w:type="dxa"/>
              <w:bottom w:w="43" w:type="dxa"/>
              <w:right w:w="43" w:type="dxa"/>
            </w:tcMar>
          </w:tcPr>
          <w:p w14:paraId="6266C3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5D4A0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EE28AA" w14:textId="77777777" w:rsidR="00EE2529" w:rsidRPr="00C81B84" w:rsidRDefault="00AD5E1E" w:rsidP="00C81B84">
            <w:r w:rsidRPr="00C81B84">
              <w:t>fra kr 470 000 000 til kr 470 011 000</w:t>
            </w:r>
          </w:p>
        </w:tc>
        <w:tc>
          <w:tcPr>
            <w:tcW w:w="1400" w:type="dxa"/>
            <w:tcBorders>
              <w:top w:val="nil"/>
              <w:left w:val="nil"/>
              <w:bottom w:val="nil"/>
              <w:right w:val="nil"/>
            </w:tcBorders>
            <w:tcMar>
              <w:top w:w="128" w:type="dxa"/>
              <w:left w:w="43" w:type="dxa"/>
              <w:bottom w:w="43" w:type="dxa"/>
              <w:right w:w="43" w:type="dxa"/>
            </w:tcMar>
            <w:vAlign w:val="bottom"/>
          </w:tcPr>
          <w:p w14:paraId="1F9AE318" w14:textId="77777777" w:rsidR="00EE2529" w:rsidRPr="00C81B84" w:rsidRDefault="00EE2529" w:rsidP="00C81B84"/>
        </w:tc>
      </w:tr>
      <w:tr w:rsidR="00EE2529" w:rsidRPr="00C81B84" w14:paraId="2AF6D9A2" w14:textId="77777777">
        <w:trPr>
          <w:trHeight w:val="380"/>
        </w:trPr>
        <w:tc>
          <w:tcPr>
            <w:tcW w:w="680" w:type="dxa"/>
            <w:tcBorders>
              <w:top w:val="nil"/>
              <w:left w:val="nil"/>
              <w:bottom w:val="nil"/>
              <w:right w:val="nil"/>
            </w:tcBorders>
            <w:tcMar>
              <w:top w:w="128" w:type="dxa"/>
              <w:left w:w="43" w:type="dxa"/>
              <w:bottom w:w="43" w:type="dxa"/>
              <w:right w:w="43" w:type="dxa"/>
            </w:tcMar>
          </w:tcPr>
          <w:p w14:paraId="62334A11" w14:textId="77777777" w:rsidR="00EE2529" w:rsidRPr="00C81B84" w:rsidRDefault="00AD5E1E" w:rsidP="00C81B84">
            <w:r w:rsidRPr="00C81B84">
              <w:t>1149</w:t>
            </w:r>
          </w:p>
        </w:tc>
        <w:tc>
          <w:tcPr>
            <w:tcW w:w="680" w:type="dxa"/>
            <w:tcBorders>
              <w:top w:val="nil"/>
              <w:left w:val="nil"/>
              <w:bottom w:val="nil"/>
              <w:right w:val="nil"/>
            </w:tcBorders>
            <w:tcMar>
              <w:top w:w="128" w:type="dxa"/>
              <w:left w:w="43" w:type="dxa"/>
              <w:bottom w:w="43" w:type="dxa"/>
              <w:right w:w="43" w:type="dxa"/>
            </w:tcMar>
          </w:tcPr>
          <w:p w14:paraId="64AD61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904681" w14:textId="77777777" w:rsidR="00EE2529" w:rsidRPr="00C81B84" w:rsidRDefault="00AD5E1E" w:rsidP="00C81B84">
            <w:r w:rsidRPr="00C81B84">
              <w:t>Verdiskapings- og utviklingstiltak i landbruket:</w:t>
            </w:r>
          </w:p>
        </w:tc>
        <w:tc>
          <w:tcPr>
            <w:tcW w:w="1400" w:type="dxa"/>
            <w:tcBorders>
              <w:top w:val="nil"/>
              <w:left w:val="nil"/>
              <w:bottom w:val="nil"/>
              <w:right w:val="nil"/>
            </w:tcBorders>
            <w:tcMar>
              <w:top w:w="128" w:type="dxa"/>
              <w:left w:w="43" w:type="dxa"/>
              <w:bottom w:w="43" w:type="dxa"/>
              <w:right w:w="43" w:type="dxa"/>
            </w:tcMar>
            <w:vAlign w:val="bottom"/>
          </w:tcPr>
          <w:p w14:paraId="3BEDC04B" w14:textId="77777777" w:rsidR="00EE2529" w:rsidRPr="00C81B84" w:rsidRDefault="00EE2529" w:rsidP="00C81B84"/>
        </w:tc>
      </w:tr>
      <w:tr w:rsidR="00EE2529" w:rsidRPr="00C81B84" w14:paraId="4E5E1F31" w14:textId="77777777">
        <w:trPr>
          <w:trHeight w:val="380"/>
        </w:trPr>
        <w:tc>
          <w:tcPr>
            <w:tcW w:w="680" w:type="dxa"/>
            <w:tcBorders>
              <w:top w:val="nil"/>
              <w:left w:val="nil"/>
              <w:bottom w:val="nil"/>
              <w:right w:val="nil"/>
            </w:tcBorders>
            <w:tcMar>
              <w:top w:w="128" w:type="dxa"/>
              <w:left w:w="43" w:type="dxa"/>
              <w:bottom w:w="43" w:type="dxa"/>
              <w:right w:w="43" w:type="dxa"/>
            </w:tcMar>
          </w:tcPr>
          <w:p w14:paraId="5B07F4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32BB6E"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444D45ED" w14:textId="77777777" w:rsidR="00EE2529" w:rsidRPr="00C81B84" w:rsidRDefault="00AD5E1E" w:rsidP="00C81B84">
            <w:r w:rsidRPr="00C81B84">
              <w:t>Tilskudd til Utviklingsfondet for skogbruket, forhøyes med</w:t>
            </w:r>
          </w:p>
        </w:tc>
        <w:tc>
          <w:tcPr>
            <w:tcW w:w="1400" w:type="dxa"/>
            <w:tcBorders>
              <w:top w:val="nil"/>
              <w:left w:val="nil"/>
              <w:bottom w:val="nil"/>
              <w:right w:val="nil"/>
            </w:tcBorders>
            <w:tcMar>
              <w:top w:w="128" w:type="dxa"/>
              <w:left w:w="43" w:type="dxa"/>
              <w:bottom w:w="43" w:type="dxa"/>
              <w:right w:w="43" w:type="dxa"/>
            </w:tcMar>
            <w:vAlign w:val="bottom"/>
          </w:tcPr>
          <w:p w14:paraId="63805C34" w14:textId="77777777" w:rsidR="00EE2529" w:rsidRPr="00C81B84" w:rsidRDefault="00AD5E1E" w:rsidP="00C81B84">
            <w:r w:rsidRPr="00C81B84">
              <w:t>106 000</w:t>
            </w:r>
          </w:p>
        </w:tc>
      </w:tr>
      <w:tr w:rsidR="00EE2529" w:rsidRPr="00C81B84" w14:paraId="6DED3711" w14:textId="77777777">
        <w:trPr>
          <w:trHeight w:val="380"/>
        </w:trPr>
        <w:tc>
          <w:tcPr>
            <w:tcW w:w="680" w:type="dxa"/>
            <w:tcBorders>
              <w:top w:val="nil"/>
              <w:left w:val="nil"/>
              <w:bottom w:val="nil"/>
              <w:right w:val="nil"/>
            </w:tcBorders>
            <w:tcMar>
              <w:top w:w="128" w:type="dxa"/>
              <w:left w:w="43" w:type="dxa"/>
              <w:bottom w:w="43" w:type="dxa"/>
              <w:right w:w="43" w:type="dxa"/>
            </w:tcMar>
          </w:tcPr>
          <w:p w14:paraId="0BDF6E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A4939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BF1E62" w14:textId="77777777" w:rsidR="00EE2529" w:rsidRPr="00C81B84" w:rsidRDefault="00AD5E1E" w:rsidP="00C81B84">
            <w:r w:rsidRPr="00C81B84">
              <w:t>fra kr 4 943 000 til kr 5 049 000</w:t>
            </w:r>
          </w:p>
        </w:tc>
        <w:tc>
          <w:tcPr>
            <w:tcW w:w="1400" w:type="dxa"/>
            <w:tcBorders>
              <w:top w:val="nil"/>
              <w:left w:val="nil"/>
              <w:bottom w:val="nil"/>
              <w:right w:val="nil"/>
            </w:tcBorders>
            <w:tcMar>
              <w:top w:w="128" w:type="dxa"/>
              <w:left w:w="43" w:type="dxa"/>
              <w:bottom w:w="43" w:type="dxa"/>
              <w:right w:w="43" w:type="dxa"/>
            </w:tcMar>
            <w:vAlign w:val="bottom"/>
          </w:tcPr>
          <w:p w14:paraId="6FFD9294" w14:textId="77777777" w:rsidR="00EE2529" w:rsidRPr="00C81B84" w:rsidRDefault="00EE2529" w:rsidP="00C81B84"/>
        </w:tc>
      </w:tr>
      <w:tr w:rsidR="00EE2529" w:rsidRPr="00C81B84" w14:paraId="7EC4EA4A" w14:textId="77777777">
        <w:trPr>
          <w:trHeight w:val="380"/>
        </w:trPr>
        <w:tc>
          <w:tcPr>
            <w:tcW w:w="680" w:type="dxa"/>
            <w:tcBorders>
              <w:top w:val="nil"/>
              <w:left w:val="nil"/>
              <w:bottom w:val="nil"/>
              <w:right w:val="nil"/>
            </w:tcBorders>
            <w:tcMar>
              <w:top w:w="128" w:type="dxa"/>
              <w:left w:w="43" w:type="dxa"/>
              <w:bottom w:w="43" w:type="dxa"/>
              <w:right w:w="43" w:type="dxa"/>
            </w:tcMar>
          </w:tcPr>
          <w:p w14:paraId="406678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257FDA"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7A69AC5" w14:textId="77777777" w:rsidR="00EE2529" w:rsidRPr="00C81B84" w:rsidRDefault="00AD5E1E" w:rsidP="00C81B84">
            <w:r w:rsidRPr="00C81B84">
              <w:t xml:space="preserve">Tilskudd til verdiskapingstiltak i skogbruket,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D8C69D5" w14:textId="77777777" w:rsidR="00EE2529" w:rsidRPr="00C81B84" w:rsidRDefault="00AD5E1E" w:rsidP="00C81B84">
            <w:r w:rsidRPr="00C81B84">
              <w:t>1 093 000</w:t>
            </w:r>
          </w:p>
        </w:tc>
      </w:tr>
      <w:tr w:rsidR="00EE2529" w:rsidRPr="00C81B84" w14:paraId="0B6C7DF6" w14:textId="77777777">
        <w:trPr>
          <w:trHeight w:val="380"/>
        </w:trPr>
        <w:tc>
          <w:tcPr>
            <w:tcW w:w="680" w:type="dxa"/>
            <w:tcBorders>
              <w:top w:val="nil"/>
              <w:left w:val="nil"/>
              <w:bottom w:val="nil"/>
              <w:right w:val="nil"/>
            </w:tcBorders>
            <w:tcMar>
              <w:top w:w="128" w:type="dxa"/>
              <w:left w:w="43" w:type="dxa"/>
              <w:bottom w:w="43" w:type="dxa"/>
              <w:right w:w="43" w:type="dxa"/>
            </w:tcMar>
          </w:tcPr>
          <w:p w14:paraId="635D17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6A34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78BEC4" w14:textId="77777777" w:rsidR="00EE2529" w:rsidRPr="00C81B84" w:rsidRDefault="00AD5E1E" w:rsidP="00C81B84">
            <w:r w:rsidRPr="00C81B84">
              <w:t>fra kr 51 174 000 til kr 52 267 000</w:t>
            </w:r>
          </w:p>
        </w:tc>
        <w:tc>
          <w:tcPr>
            <w:tcW w:w="1400" w:type="dxa"/>
            <w:tcBorders>
              <w:top w:val="nil"/>
              <w:left w:val="nil"/>
              <w:bottom w:val="nil"/>
              <w:right w:val="nil"/>
            </w:tcBorders>
            <w:tcMar>
              <w:top w:w="128" w:type="dxa"/>
              <w:left w:w="43" w:type="dxa"/>
              <w:bottom w:w="43" w:type="dxa"/>
              <w:right w:w="43" w:type="dxa"/>
            </w:tcMar>
            <w:vAlign w:val="bottom"/>
          </w:tcPr>
          <w:p w14:paraId="713B4FAC" w14:textId="77777777" w:rsidR="00EE2529" w:rsidRPr="00C81B84" w:rsidRDefault="00EE2529" w:rsidP="00C81B84"/>
        </w:tc>
      </w:tr>
      <w:tr w:rsidR="00EE2529" w:rsidRPr="00C81B84" w14:paraId="1E8AC29D" w14:textId="77777777">
        <w:trPr>
          <w:trHeight w:val="380"/>
        </w:trPr>
        <w:tc>
          <w:tcPr>
            <w:tcW w:w="680" w:type="dxa"/>
            <w:tcBorders>
              <w:top w:val="nil"/>
              <w:left w:val="nil"/>
              <w:bottom w:val="nil"/>
              <w:right w:val="nil"/>
            </w:tcBorders>
            <w:tcMar>
              <w:top w:w="128" w:type="dxa"/>
              <w:left w:w="43" w:type="dxa"/>
              <w:bottom w:w="43" w:type="dxa"/>
              <w:right w:w="43" w:type="dxa"/>
            </w:tcMar>
          </w:tcPr>
          <w:p w14:paraId="5C28FF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D49BD5"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166AF799" w14:textId="77777777" w:rsidR="00EE2529" w:rsidRPr="00C81B84" w:rsidRDefault="00AD5E1E" w:rsidP="00C81B84">
            <w:r w:rsidRPr="00C81B84">
              <w:t xml:space="preserve">Tilskudd til skog-, klima- og energitiltak,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0A96B6C" w14:textId="77777777" w:rsidR="00EE2529" w:rsidRPr="00C81B84" w:rsidRDefault="00AD5E1E" w:rsidP="00C81B84">
            <w:r w:rsidRPr="00C81B84">
              <w:t>1 193 000</w:t>
            </w:r>
          </w:p>
        </w:tc>
      </w:tr>
      <w:tr w:rsidR="00EE2529" w:rsidRPr="00C81B84" w14:paraId="4E922C60" w14:textId="77777777">
        <w:trPr>
          <w:trHeight w:val="380"/>
        </w:trPr>
        <w:tc>
          <w:tcPr>
            <w:tcW w:w="680" w:type="dxa"/>
            <w:tcBorders>
              <w:top w:val="nil"/>
              <w:left w:val="nil"/>
              <w:bottom w:val="nil"/>
              <w:right w:val="nil"/>
            </w:tcBorders>
            <w:tcMar>
              <w:top w:w="128" w:type="dxa"/>
              <w:left w:w="43" w:type="dxa"/>
              <w:bottom w:w="43" w:type="dxa"/>
              <w:right w:w="43" w:type="dxa"/>
            </w:tcMar>
          </w:tcPr>
          <w:p w14:paraId="4C58B3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E0F9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CEF697" w14:textId="77777777" w:rsidR="00EE2529" w:rsidRPr="00C81B84" w:rsidRDefault="00AD5E1E" w:rsidP="00C81B84">
            <w:r w:rsidRPr="00C81B84">
              <w:t>fra kr 55 852 000 til kr 57 045 000</w:t>
            </w:r>
          </w:p>
        </w:tc>
        <w:tc>
          <w:tcPr>
            <w:tcW w:w="1400" w:type="dxa"/>
            <w:tcBorders>
              <w:top w:val="nil"/>
              <w:left w:val="nil"/>
              <w:bottom w:val="nil"/>
              <w:right w:val="nil"/>
            </w:tcBorders>
            <w:tcMar>
              <w:top w:w="128" w:type="dxa"/>
              <w:left w:w="43" w:type="dxa"/>
              <w:bottom w:w="43" w:type="dxa"/>
              <w:right w:w="43" w:type="dxa"/>
            </w:tcMar>
            <w:vAlign w:val="bottom"/>
          </w:tcPr>
          <w:p w14:paraId="54D6C6B7" w14:textId="77777777" w:rsidR="00EE2529" w:rsidRPr="00C81B84" w:rsidRDefault="00EE2529" w:rsidP="00C81B84"/>
        </w:tc>
      </w:tr>
      <w:tr w:rsidR="00EE2529" w:rsidRPr="00C81B84" w14:paraId="608CA893" w14:textId="77777777">
        <w:trPr>
          <w:trHeight w:val="380"/>
        </w:trPr>
        <w:tc>
          <w:tcPr>
            <w:tcW w:w="680" w:type="dxa"/>
            <w:tcBorders>
              <w:top w:val="nil"/>
              <w:left w:val="nil"/>
              <w:bottom w:val="nil"/>
              <w:right w:val="nil"/>
            </w:tcBorders>
            <w:tcMar>
              <w:top w:w="128" w:type="dxa"/>
              <w:left w:w="43" w:type="dxa"/>
              <w:bottom w:w="43" w:type="dxa"/>
              <w:right w:w="43" w:type="dxa"/>
            </w:tcMar>
          </w:tcPr>
          <w:p w14:paraId="58BD4D2B" w14:textId="77777777" w:rsidR="00EE2529" w:rsidRPr="00C81B84" w:rsidRDefault="00AD5E1E" w:rsidP="00C81B84">
            <w:r w:rsidRPr="00C81B84">
              <w:t>1150</w:t>
            </w:r>
          </w:p>
        </w:tc>
        <w:tc>
          <w:tcPr>
            <w:tcW w:w="680" w:type="dxa"/>
            <w:tcBorders>
              <w:top w:val="nil"/>
              <w:left w:val="nil"/>
              <w:bottom w:val="nil"/>
              <w:right w:val="nil"/>
            </w:tcBorders>
            <w:tcMar>
              <w:top w:w="128" w:type="dxa"/>
              <w:left w:w="43" w:type="dxa"/>
              <w:bottom w:w="43" w:type="dxa"/>
              <w:right w:w="43" w:type="dxa"/>
            </w:tcMar>
          </w:tcPr>
          <w:p w14:paraId="714652D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E51BB6" w14:textId="77777777" w:rsidR="00EE2529" w:rsidRPr="00C81B84" w:rsidRDefault="00AD5E1E" w:rsidP="00C81B84">
            <w:r w:rsidRPr="00C81B84">
              <w:t>Til gjennomføring av jordbruksavtalen m.m.:</w:t>
            </w:r>
          </w:p>
        </w:tc>
        <w:tc>
          <w:tcPr>
            <w:tcW w:w="1400" w:type="dxa"/>
            <w:tcBorders>
              <w:top w:val="nil"/>
              <w:left w:val="nil"/>
              <w:bottom w:val="nil"/>
              <w:right w:val="nil"/>
            </w:tcBorders>
            <w:tcMar>
              <w:top w:w="128" w:type="dxa"/>
              <w:left w:w="43" w:type="dxa"/>
              <w:bottom w:w="43" w:type="dxa"/>
              <w:right w:w="43" w:type="dxa"/>
            </w:tcMar>
            <w:vAlign w:val="bottom"/>
          </w:tcPr>
          <w:p w14:paraId="3D64D6AE" w14:textId="77777777" w:rsidR="00EE2529" w:rsidRPr="00C81B84" w:rsidRDefault="00EE2529" w:rsidP="00C81B84"/>
        </w:tc>
      </w:tr>
      <w:tr w:rsidR="00EE2529" w:rsidRPr="00C81B84" w14:paraId="47DB3C21" w14:textId="77777777">
        <w:trPr>
          <w:trHeight w:val="380"/>
        </w:trPr>
        <w:tc>
          <w:tcPr>
            <w:tcW w:w="680" w:type="dxa"/>
            <w:tcBorders>
              <w:top w:val="nil"/>
              <w:left w:val="nil"/>
              <w:bottom w:val="nil"/>
              <w:right w:val="nil"/>
            </w:tcBorders>
            <w:tcMar>
              <w:top w:w="128" w:type="dxa"/>
              <w:left w:w="43" w:type="dxa"/>
              <w:bottom w:w="43" w:type="dxa"/>
              <w:right w:w="43" w:type="dxa"/>
            </w:tcMar>
          </w:tcPr>
          <w:p w14:paraId="0F2C07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2ECCB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96F642A"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1626C22" w14:textId="77777777" w:rsidR="00EE2529" w:rsidRPr="00C81B84" w:rsidRDefault="00AD5E1E" w:rsidP="00C81B84">
            <w:r w:rsidRPr="00C81B84">
              <w:t>10 000</w:t>
            </w:r>
          </w:p>
        </w:tc>
      </w:tr>
      <w:tr w:rsidR="00EE2529" w:rsidRPr="00C81B84" w14:paraId="49CC50F7" w14:textId="77777777">
        <w:trPr>
          <w:trHeight w:val="380"/>
        </w:trPr>
        <w:tc>
          <w:tcPr>
            <w:tcW w:w="680" w:type="dxa"/>
            <w:tcBorders>
              <w:top w:val="nil"/>
              <w:left w:val="nil"/>
              <w:bottom w:val="nil"/>
              <w:right w:val="nil"/>
            </w:tcBorders>
            <w:tcMar>
              <w:top w:w="128" w:type="dxa"/>
              <w:left w:w="43" w:type="dxa"/>
              <w:bottom w:w="43" w:type="dxa"/>
              <w:right w:w="43" w:type="dxa"/>
            </w:tcMar>
          </w:tcPr>
          <w:p w14:paraId="409E87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BDEE0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D60B046" w14:textId="77777777" w:rsidR="00EE2529" w:rsidRPr="00C81B84" w:rsidRDefault="00AD5E1E" w:rsidP="00C81B84">
            <w:r w:rsidRPr="00C81B84">
              <w:t>fra kr 15 800 000 til kr 15 810 000</w:t>
            </w:r>
          </w:p>
        </w:tc>
        <w:tc>
          <w:tcPr>
            <w:tcW w:w="1400" w:type="dxa"/>
            <w:tcBorders>
              <w:top w:val="nil"/>
              <w:left w:val="nil"/>
              <w:bottom w:val="nil"/>
              <w:right w:val="nil"/>
            </w:tcBorders>
            <w:tcMar>
              <w:top w:w="128" w:type="dxa"/>
              <w:left w:w="43" w:type="dxa"/>
              <w:bottom w:w="43" w:type="dxa"/>
              <w:right w:w="43" w:type="dxa"/>
            </w:tcMar>
            <w:vAlign w:val="bottom"/>
          </w:tcPr>
          <w:p w14:paraId="41573656" w14:textId="77777777" w:rsidR="00EE2529" w:rsidRPr="00C81B84" w:rsidRDefault="00EE2529" w:rsidP="00C81B84"/>
        </w:tc>
      </w:tr>
      <w:tr w:rsidR="00EE2529" w:rsidRPr="00C81B84" w14:paraId="51C86B13" w14:textId="77777777">
        <w:trPr>
          <w:trHeight w:val="380"/>
        </w:trPr>
        <w:tc>
          <w:tcPr>
            <w:tcW w:w="680" w:type="dxa"/>
            <w:tcBorders>
              <w:top w:val="nil"/>
              <w:left w:val="nil"/>
              <w:bottom w:val="nil"/>
              <w:right w:val="nil"/>
            </w:tcBorders>
            <w:tcMar>
              <w:top w:w="128" w:type="dxa"/>
              <w:left w:w="43" w:type="dxa"/>
              <w:bottom w:w="43" w:type="dxa"/>
              <w:right w:w="43" w:type="dxa"/>
            </w:tcMar>
          </w:tcPr>
          <w:p w14:paraId="3E4AF7C3" w14:textId="77777777" w:rsidR="00EE2529" w:rsidRPr="00C81B84" w:rsidRDefault="00AD5E1E" w:rsidP="00C81B84">
            <w:r w:rsidRPr="00C81B84">
              <w:t>1152</w:t>
            </w:r>
          </w:p>
        </w:tc>
        <w:tc>
          <w:tcPr>
            <w:tcW w:w="680" w:type="dxa"/>
            <w:tcBorders>
              <w:top w:val="nil"/>
              <w:left w:val="nil"/>
              <w:bottom w:val="nil"/>
              <w:right w:val="nil"/>
            </w:tcBorders>
            <w:tcMar>
              <w:top w:w="128" w:type="dxa"/>
              <w:left w:w="43" w:type="dxa"/>
              <w:bottom w:w="43" w:type="dxa"/>
              <w:right w:w="43" w:type="dxa"/>
            </w:tcMar>
          </w:tcPr>
          <w:p w14:paraId="5D0FBA1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641FA3" w14:textId="77777777" w:rsidR="00EE2529" w:rsidRPr="00C81B84" w:rsidRDefault="00AD5E1E" w:rsidP="00C81B84">
            <w:r w:rsidRPr="00C81B84">
              <w:t>Bionova:</w:t>
            </w:r>
          </w:p>
        </w:tc>
        <w:tc>
          <w:tcPr>
            <w:tcW w:w="1400" w:type="dxa"/>
            <w:tcBorders>
              <w:top w:val="nil"/>
              <w:left w:val="nil"/>
              <w:bottom w:val="nil"/>
              <w:right w:val="nil"/>
            </w:tcBorders>
            <w:tcMar>
              <w:top w:w="128" w:type="dxa"/>
              <w:left w:w="43" w:type="dxa"/>
              <w:bottom w:w="43" w:type="dxa"/>
              <w:right w:w="43" w:type="dxa"/>
            </w:tcMar>
            <w:vAlign w:val="bottom"/>
          </w:tcPr>
          <w:p w14:paraId="7F1E8B06" w14:textId="77777777" w:rsidR="00EE2529" w:rsidRPr="00C81B84" w:rsidRDefault="00EE2529" w:rsidP="00C81B84"/>
        </w:tc>
      </w:tr>
      <w:tr w:rsidR="00EE2529" w:rsidRPr="00C81B84" w14:paraId="0DEE7CFE" w14:textId="77777777">
        <w:trPr>
          <w:trHeight w:val="380"/>
        </w:trPr>
        <w:tc>
          <w:tcPr>
            <w:tcW w:w="680" w:type="dxa"/>
            <w:tcBorders>
              <w:top w:val="nil"/>
              <w:left w:val="nil"/>
              <w:bottom w:val="nil"/>
              <w:right w:val="nil"/>
            </w:tcBorders>
            <w:tcMar>
              <w:top w:w="128" w:type="dxa"/>
              <w:left w:w="43" w:type="dxa"/>
              <w:bottom w:w="43" w:type="dxa"/>
              <w:right w:w="43" w:type="dxa"/>
            </w:tcMar>
          </w:tcPr>
          <w:p w14:paraId="10C0A8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0DD061"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EFFFFD2" w14:textId="77777777" w:rsidR="00EE2529" w:rsidRPr="00C81B84" w:rsidRDefault="00AD5E1E" w:rsidP="00C81B84">
            <w:r w:rsidRPr="00C81B84">
              <w:t>Tilskudd til bioøkonomi og klimatiltak i jordbruket, forhøyes med</w:t>
            </w:r>
          </w:p>
        </w:tc>
        <w:tc>
          <w:tcPr>
            <w:tcW w:w="1400" w:type="dxa"/>
            <w:tcBorders>
              <w:top w:val="nil"/>
              <w:left w:val="nil"/>
              <w:bottom w:val="nil"/>
              <w:right w:val="nil"/>
            </w:tcBorders>
            <w:tcMar>
              <w:top w:w="128" w:type="dxa"/>
              <w:left w:w="43" w:type="dxa"/>
              <w:bottom w:w="43" w:type="dxa"/>
              <w:right w:w="43" w:type="dxa"/>
            </w:tcMar>
            <w:vAlign w:val="bottom"/>
          </w:tcPr>
          <w:p w14:paraId="0E05C1F5" w14:textId="77777777" w:rsidR="00EE2529" w:rsidRPr="00C81B84" w:rsidRDefault="00AD5E1E" w:rsidP="00C81B84">
            <w:r w:rsidRPr="00C81B84">
              <w:t>1 870 000</w:t>
            </w:r>
          </w:p>
        </w:tc>
      </w:tr>
      <w:tr w:rsidR="00EE2529" w:rsidRPr="00C81B84" w14:paraId="275B1EFA" w14:textId="77777777">
        <w:trPr>
          <w:trHeight w:val="380"/>
        </w:trPr>
        <w:tc>
          <w:tcPr>
            <w:tcW w:w="680" w:type="dxa"/>
            <w:tcBorders>
              <w:top w:val="nil"/>
              <w:left w:val="nil"/>
              <w:bottom w:val="nil"/>
              <w:right w:val="nil"/>
            </w:tcBorders>
            <w:tcMar>
              <w:top w:w="128" w:type="dxa"/>
              <w:left w:w="43" w:type="dxa"/>
              <w:bottom w:w="43" w:type="dxa"/>
              <w:right w:w="43" w:type="dxa"/>
            </w:tcMar>
          </w:tcPr>
          <w:p w14:paraId="113DDD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65D2C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531C9E" w14:textId="77777777" w:rsidR="00EE2529" w:rsidRPr="00C81B84" w:rsidRDefault="00AD5E1E" w:rsidP="00C81B84">
            <w:r w:rsidRPr="00C81B84">
              <w:t>fra kr 87 540 000 til kr 89 410 000</w:t>
            </w:r>
          </w:p>
        </w:tc>
        <w:tc>
          <w:tcPr>
            <w:tcW w:w="1400" w:type="dxa"/>
            <w:tcBorders>
              <w:top w:val="nil"/>
              <w:left w:val="nil"/>
              <w:bottom w:val="nil"/>
              <w:right w:val="nil"/>
            </w:tcBorders>
            <w:tcMar>
              <w:top w:w="128" w:type="dxa"/>
              <w:left w:w="43" w:type="dxa"/>
              <w:bottom w:w="43" w:type="dxa"/>
              <w:right w:w="43" w:type="dxa"/>
            </w:tcMar>
            <w:vAlign w:val="bottom"/>
          </w:tcPr>
          <w:p w14:paraId="0D7D9F76" w14:textId="77777777" w:rsidR="00EE2529" w:rsidRPr="00C81B84" w:rsidRDefault="00EE2529" w:rsidP="00C81B84"/>
        </w:tc>
      </w:tr>
      <w:tr w:rsidR="00EE2529" w:rsidRPr="00C81B84" w14:paraId="6C08D04B" w14:textId="77777777">
        <w:trPr>
          <w:trHeight w:val="380"/>
        </w:trPr>
        <w:tc>
          <w:tcPr>
            <w:tcW w:w="680" w:type="dxa"/>
            <w:tcBorders>
              <w:top w:val="nil"/>
              <w:left w:val="nil"/>
              <w:bottom w:val="nil"/>
              <w:right w:val="nil"/>
            </w:tcBorders>
            <w:tcMar>
              <w:top w:w="128" w:type="dxa"/>
              <w:left w:w="43" w:type="dxa"/>
              <w:bottom w:w="43" w:type="dxa"/>
              <w:right w:w="43" w:type="dxa"/>
            </w:tcMar>
          </w:tcPr>
          <w:p w14:paraId="6DC01DA1" w14:textId="77777777" w:rsidR="00EE2529" w:rsidRPr="00C81B84" w:rsidRDefault="00AD5E1E" w:rsidP="00C81B84">
            <w:r w:rsidRPr="00C81B84">
              <w:t>1161</w:t>
            </w:r>
          </w:p>
        </w:tc>
        <w:tc>
          <w:tcPr>
            <w:tcW w:w="680" w:type="dxa"/>
            <w:tcBorders>
              <w:top w:val="nil"/>
              <w:left w:val="nil"/>
              <w:bottom w:val="nil"/>
              <w:right w:val="nil"/>
            </w:tcBorders>
            <w:tcMar>
              <w:top w:w="128" w:type="dxa"/>
              <w:left w:w="43" w:type="dxa"/>
              <w:bottom w:w="43" w:type="dxa"/>
              <w:right w:w="43" w:type="dxa"/>
            </w:tcMar>
          </w:tcPr>
          <w:p w14:paraId="7E3DAE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531516" w14:textId="77777777" w:rsidR="00EE2529" w:rsidRPr="00C81B84" w:rsidRDefault="00AD5E1E" w:rsidP="00C81B84">
            <w:r w:rsidRPr="00C81B84">
              <w:t>Myndighetsoppgaver og sektorpolitiske oppgaver på statsgrunn:</w:t>
            </w:r>
          </w:p>
        </w:tc>
        <w:tc>
          <w:tcPr>
            <w:tcW w:w="1400" w:type="dxa"/>
            <w:tcBorders>
              <w:top w:val="nil"/>
              <w:left w:val="nil"/>
              <w:bottom w:val="nil"/>
              <w:right w:val="nil"/>
            </w:tcBorders>
            <w:tcMar>
              <w:top w:w="128" w:type="dxa"/>
              <w:left w:w="43" w:type="dxa"/>
              <w:bottom w:w="43" w:type="dxa"/>
              <w:right w:w="43" w:type="dxa"/>
            </w:tcMar>
            <w:vAlign w:val="bottom"/>
          </w:tcPr>
          <w:p w14:paraId="515CB140" w14:textId="77777777" w:rsidR="00EE2529" w:rsidRPr="00C81B84" w:rsidRDefault="00EE2529" w:rsidP="00C81B84"/>
        </w:tc>
      </w:tr>
      <w:tr w:rsidR="00EE2529" w:rsidRPr="00C81B84" w14:paraId="140CA6C5" w14:textId="77777777">
        <w:trPr>
          <w:trHeight w:val="640"/>
        </w:trPr>
        <w:tc>
          <w:tcPr>
            <w:tcW w:w="680" w:type="dxa"/>
            <w:tcBorders>
              <w:top w:val="nil"/>
              <w:left w:val="nil"/>
              <w:bottom w:val="nil"/>
              <w:right w:val="nil"/>
            </w:tcBorders>
            <w:tcMar>
              <w:top w:w="128" w:type="dxa"/>
              <w:left w:w="43" w:type="dxa"/>
              <w:bottom w:w="43" w:type="dxa"/>
              <w:right w:w="43" w:type="dxa"/>
            </w:tcMar>
          </w:tcPr>
          <w:p w14:paraId="292BCA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084B7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942EB32" w14:textId="77777777" w:rsidR="00EE2529" w:rsidRPr="00C81B84" w:rsidRDefault="00AD5E1E" w:rsidP="00C81B84">
            <w:r w:rsidRPr="00C81B84">
              <w:t>Tilskudd til Statskog SFs myndighetsoppgaver og sektorpolitiske oppgaver, forhøyes med</w:t>
            </w:r>
          </w:p>
        </w:tc>
        <w:tc>
          <w:tcPr>
            <w:tcW w:w="1400" w:type="dxa"/>
            <w:tcBorders>
              <w:top w:val="nil"/>
              <w:left w:val="nil"/>
              <w:bottom w:val="nil"/>
              <w:right w:val="nil"/>
            </w:tcBorders>
            <w:tcMar>
              <w:top w:w="128" w:type="dxa"/>
              <w:left w:w="43" w:type="dxa"/>
              <w:bottom w:w="43" w:type="dxa"/>
              <w:right w:w="43" w:type="dxa"/>
            </w:tcMar>
            <w:vAlign w:val="bottom"/>
          </w:tcPr>
          <w:p w14:paraId="07459909" w14:textId="77777777" w:rsidR="00EE2529" w:rsidRPr="00C81B84" w:rsidRDefault="00AD5E1E" w:rsidP="00C81B84">
            <w:r w:rsidRPr="00C81B84">
              <w:t>319 000</w:t>
            </w:r>
          </w:p>
        </w:tc>
      </w:tr>
      <w:tr w:rsidR="00EE2529" w:rsidRPr="00C81B84" w14:paraId="156B7990" w14:textId="77777777">
        <w:trPr>
          <w:trHeight w:val="380"/>
        </w:trPr>
        <w:tc>
          <w:tcPr>
            <w:tcW w:w="680" w:type="dxa"/>
            <w:tcBorders>
              <w:top w:val="nil"/>
              <w:left w:val="nil"/>
              <w:bottom w:val="nil"/>
              <w:right w:val="nil"/>
            </w:tcBorders>
            <w:tcMar>
              <w:top w:w="128" w:type="dxa"/>
              <w:left w:w="43" w:type="dxa"/>
              <w:bottom w:w="43" w:type="dxa"/>
              <w:right w:w="43" w:type="dxa"/>
            </w:tcMar>
          </w:tcPr>
          <w:p w14:paraId="446685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18458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2F99EB" w14:textId="77777777" w:rsidR="00EE2529" w:rsidRPr="00C81B84" w:rsidRDefault="00AD5E1E" w:rsidP="00C81B84">
            <w:r w:rsidRPr="00C81B84">
              <w:t>fra kr 14 946 000 til kr 15 265 000</w:t>
            </w:r>
          </w:p>
        </w:tc>
        <w:tc>
          <w:tcPr>
            <w:tcW w:w="1400" w:type="dxa"/>
            <w:tcBorders>
              <w:top w:val="nil"/>
              <w:left w:val="nil"/>
              <w:bottom w:val="nil"/>
              <w:right w:val="nil"/>
            </w:tcBorders>
            <w:tcMar>
              <w:top w:w="128" w:type="dxa"/>
              <w:left w:w="43" w:type="dxa"/>
              <w:bottom w:w="43" w:type="dxa"/>
              <w:right w:w="43" w:type="dxa"/>
            </w:tcMar>
            <w:vAlign w:val="bottom"/>
          </w:tcPr>
          <w:p w14:paraId="4F30925B" w14:textId="77777777" w:rsidR="00EE2529" w:rsidRPr="00C81B84" w:rsidRDefault="00EE2529" w:rsidP="00C81B84"/>
        </w:tc>
      </w:tr>
      <w:tr w:rsidR="00EE2529" w:rsidRPr="00C81B84" w14:paraId="68324633" w14:textId="77777777">
        <w:trPr>
          <w:trHeight w:val="380"/>
        </w:trPr>
        <w:tc>
          <w:tcPr>
            <w:tcW w:w="680" w:type="dxa"/>
            <w:tcBorders>
              <w:top w:val="nil"/>
              <w:left w:val="nil"/>
              <w:bottom w:val="nil"/>
              <w:right w:val="nil"/>
            </w:tcBorders>
            <w:tcMar>
              <w:top w:w="128" w:type="dxa"/>
              <w:left w:w="43" w:type="dxa"/>
              <w:bottom w:w="43" w:type="dxa"/>
              <w:right w:w="43" w:type="dxa"/>
            </w:tcMar>
          </w:tcPr>
          <w:p w14:paraId="57234E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7DA4ED"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6F2CC9FF" w14:textId="77777777" w:rsidR="00EE2529" w:rsidRPr="00C81B84" w:rsidRDefault="00AD5E1E" w:rsidP="00C81B84">
            <w:r w:rsidRPr="00C81B84">
              <w:t>Tilskudd til oppsyn i statsallmenninger, forhøyes med</w:t>
            </w:r>
          </w:p>
        </w:tc>
        <w:tc>
          <w:tcPr>
            <w:tcW w:w="1400" w:type="dxa"/>
            <w:tcBorders>
              <w:top w:val="nil"/>
              <w:left w:val="nil"/>
              <w:bottom w:val="nil"/>
              <w:right w:val="nil"/>
            </w:tcBorders>
            <w:tcMar>
              <w:top w:w="128" w:type="dxa"/>
              <w:left w:w="43" w:type="dxa"/>
              <w:bottom w:w="43" w:type="dxa"/>
              <w:right w:w="43" w:type="dxa"/>
            </w:tcMar>
            <w:vAlign w:val="bottom"/>
          </w:tcPr>
          <w:p w14:paraId="244E3ACB" w14:textId="77777777" w:rsidR="00EE2529" w:rsidRPr="00C81B84" w:rsidRDefault="00AD5E1E" w:rsidP="00C81B84">
            <w:r w:rsidRPr="00C81B84">
              <w:t>362 000</w:t>
            </w:r>
          </w:p>
        </w:tc>
      </w:tr>
      <w:tr w:rsidR="00EE2529" w:rsidRPr="00C81B84" w14:paraId="3BD6FA78" w14:textId="77777777">
        <w:trPr>
          <w:trHeight w:val="380"/>
        </w:trPr>
        <w:tc>
          <w:tcPr>
            <w:tcW w:w="680" w:type="dxa"/>
            <w:tcBorders>
              <w:top w:val="nil"/>
              <w:left w:val="nil"/>
              <w:bottom w:val="nil"/>
              <w:right w:val="nil"/>
            </w:tcBorders>
            <w:tcMar>
              <w:top w:w="128" w:type="dxa"/>
              <w:left w:w="43" w:type="dxa"/>
              <w:bottom w:w="43" w:type="dxa"/>
              <w:right w:w="43" w:type="dxa"/>
            </w:tcMar>
          </w:tcPr>
          <w:p w14:paraId="6BBC052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1F190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0F728F" w14:textId="77777777" w:rsidR="00EE2529" w:rsidRPr="00C81B84" w:rsidRDefault="00AD5E1E" w:rsidP="00C81B84">
            <w:r w:rsidRPr="00C81B84">
              <w:t>fra kr 16 964 000 til kr 17 326 000</w:t>
            </w:r>
          </w:p>
        </w:tc>
        <w:tc>
          <w:tcPr>
            <w:tcW w:w="1400" w:type="dxa"/>
            <w:tcBorders>
              <w:top w:val="nil"/>
              <w:left w:val="nil"/>
              <w:bottom w:val="nil"/>
              <w:right w:val="nil"/>
            </w:tcBorders>
            <w:tcMar>
              <w:top w:w="128" w:type="dxa"/>
              <w:left w:w="43" w:type="dxa"/>
              <w:bottom w:w="43" w:type="dxa"/>
              <w:right w:w="43" w:type="dxa"/>
            </w:tcMar>
            <w:vAlign w:val="bottom"/>
          </w:tcPr>
          <w:p w14:paraId="3EAADC6C" w14:textId="77777777" w:rsidR="00EE2529" w:rsidRPr="00C81B84" w:rsidRDefault="00EE2529" w:rsidP="00C81B84"/>
        </w:tc>
      </w:tr>
      <w:tr w:rsidR="00EE2529" w:rsidRPr="00C81B84" w14:paraId="62039CDB" w14:textId="77777777">
        <w:trPr>
          <w:trHeight w:val="380"/>
        </w:trPr>
        <w:tc>
          <w:tcPr>
            <w:tcW w:w="680" w:type="dxa"/>
            <w:tcBorders>
              <w:top w:val="nil"/>
              <w:left w:val="nil"/>
              <w:bottom w:val="nil"/>
              <w:right w:val="nil"/>
            </w:tcBorders>
            <w:tcMar>
              <w:top w:w="128" w:type="dxa"/>
              <w:left w:w="43" w:type="dxa"/>
              <w:bottom w:w="43" w:type="dxa"/>
              <w:right w:w="43" w:type="dxa"/>
            </w:tcMar>
          </w:tcPr>
          <w:p w14:paraId="4153A243" w14:textId="77777777" w:rsidR="00EE2529" w:rsidRPr="00C81B84" w:rsidRDefault="00AD5E1E" w:rsidP="00C81B84">
            <w:r w:rsidRPr="00C81B84">
              <w:t>1300</w:t>
            </w:r>
          </w:p>
        </w:tc>
        <w:tc>
          <w:tcPr>
            <w:tcW w:w="680" w:type="dxa"/>
            <w:tcBorders>
              <w:top w:val="nil"/>
              <w:left w:val="nil"/>
              <w:bottom w:val="nil"/>
              <w:right w:val="nil"/>
            </w:tcBorders>
            <w:tcMar>
              <w:top w:w="128" w:type="dxa"/>
              <w:left w:w="43" w:type="dxa"/>
              <w:bottom w:w="43" w:type="dxa"/>
              <w:right w:w="43" w:type="dxa"/>
            </w:tcMar>
          </w:tcPr>
          <w:p w14:paraId="4084C7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F66B92" w14:textId="77777777" w:rsidR="00EE2529" w:rsidRPr="00C81B84" w:rsidRDefault="00AD5E1E" w:rsidP="00C81B84">
            <w:r w:rsidRPr="00C81B84">
              <w:t>Samferdselsdepartementet:</w:t>
            </w:r>
          </w:p>
        </w:tc>
        <w:tc>
          <w:tcPr>
            <w:tcW w:w="1400" w:type="dxa"/>
            <w:tcBorders>
              <w:top w:val="nil"/>
              <w:left w:val="nil"/>
              <w:bottom w:val="nil"/>
              <w:right w:val="nil"/>
            </w:tcBorders>
            <w:tcMar>
              <w:top w:w="128" w:type="dxa"/>
              <w:left w:w="43" w:type="dxa"/>
              <w:bottom w:w="43" w:type="dxa"/>
              <w:right w:w="43" w:type="dxa"/>
            </w:tcMar>
            <w:vAlign w:val="bottom"/>
          </w:tcPr>
          <w:p w14:paraId="48899AC7" w14:textId="77777777" w:rsidR="00EE2529" w:rsidRPr="00C81B84" w:rsidRDefault="00EE2529" w:rsidP="00C81B84"/>
        </w:tc>
      </w:tr>
      <w:tr w:rsidR="00EE2529" w:rsidRPr="00C81B84" w14:paraId="1127E113" w14:textId="77777777">
        <w:trPr>
          <w:trHeight w:val="380"/>
        </w:trPr>
        <w:tc>
          <w:tcPr>
            <w:tcW w:w="680" w:type="dxa"/>
            <w:tcBorders>
              <w:top w:val="nil"/>
              <w:left w:val="nil"/>
              <w:bottom w:val="nil"/>
              <w:right w:val="nil"/>
            </w:tcBorders>
            <w:tcMar>
              <w:top w:w="128" w:type="dxa"/>
              <w:left w:w="43" w:type="dxa"/>
              <w:bottom w:w="43" w:type="dxa"/>
              <w:right w:w="43" w:type="dxa"/>
            </w:tcMar>
          </w:tcPr>
          <w:p w14:paraId="3FA572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1BC76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9BE8ED1"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E79C92F" w14:textId="77777777" w:rsidR="00EE2529" w:rsidRPr="00C81B84" w:rsidRDefault="00AD5E1E" w:rsidP="00C81B84">
            <w:r w:rsidRPr="00C81B84">
              <w:t>9 608 000</w:t>
            </w:r>
          </w:p>
        </w:tc>
      </w:tr>
      <w:tr w:rsidR="00EE2529" w:rsidRPr="00C81B84" w14:paraId="170083AE" w14:textId="77777777">
        <w:trPr>
          <w:trHeight w:val="380"/>
        </w:trPr>
        <w:tc>
          <w:tcPr>
            <w:tcW w:w="680" w:type="dxa"/>
            <w:tcBorders>
              <w:top w:val="nil"/>
              <w:left w:val="nil"/>
              <w:bottom w:val="nil"/>
              <w:right w:val="nil"/>
            </w:tcBorders>
            <w:tcMar>
              <w:top w:w="128" w:type="dxa"/>
              <w:left w:w="43" w:type="dxa"/>
              <w:bottom w:w="43" w:type="dxa"/>
              <w:right w:w="43" w:type="dxa"/>
            </w:tcMar>
          </w:tcPr>
          <w:p w14:paraId="41F256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FE288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64A53F" w14:textId="77777777" w:rsidR="00EE2529" w:rsidRPr="00C81B84" w:rsidRDefault="00AD5E1E" w:rsidP="00C81B84">
            <w:r w:rsidRPr="00C81B84">
              <w:t>fra kr 171 700 000 til kr 181 308 000</w:t>
            </w:r>
          </w:p>
        </w:tc>
        <w:tc>
          <w:tcPr>
            <w:tcW w:w="1400" w:type="dxa"/>
            <w:tcBorders>
              <w:top w:val="nil"/>
              <w:left w:val="nil"/>
              <w:bottom w:val="nil"/>
              <w:right w:val="nil"/>
            </w:tcBorders>
            <w:tcMar>
              <w:top w:w="128" w:type="dxa"/>
              <w:left w:w="43" w:type="dxa"/>
              <w:bottom w:w="43" w:type="dxa"/>
              <w:right w:w="43" w:type="dxa"/>
            </w:tcMar>
            <w:vAlign w:val="bottom"/>
          </w:tcPr>
          <w:p w14:paraId="45242732" w14:textId="77777777" w:rsidR="00EE2529" w:rsidRPr="00C81B84" w:rsidRDefault="00EE2529" w:rsidP="00C81B84"/>
        </w:tc>
      </w:tr>
      <w:tr w:rsidR="00EE2529" w:rsidRPr="00C81B84" w14:paraId="60505316" w14:textId="77777777">
        <w:trPr>
          <w:trHeight w:val="380"/>
        </w:trPr>
        <w:tc>
          <w:tcPr>
            <w:tcW w:w="680" w:type="dxa"/>
            <w:tcBorders>
              <w:top w:val="nil"/>
              <w:left w:val="nil"/>
              <w:bottom w:val="nil"/>
              <w:right w:val="nil"/>
            </w:tcBorders>
            <w:tcMar>
              <w:top w:w="128" w:type="dxa"/>
              <w:left w:w="43" w:type="dxa"/>
              <w:bottom w:w="43" w:type="dxa"/>
              <w:right w:w="43" w:type="dxa"/>
            </w:tcMar>
          </w:tcPr>
          <w:p w14:paraId="09C86D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2BDEA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30A6472" w14:textId="77777777" w:rsidR="00EE2529" w:rsidRPr="00C81B84" w:rsidRDefault="00AD5E1E" w:rsidP="00C81B84">
            <w:r w:rsidRPr="00C81B84">
              <w:t>Tilskudd til internasjonale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50BC3BD6" w14:textId="77777777" w:rsidR="00EE2529" w:rsidRPr="00C81B84" w:rsidRDefault="00AD5E1E" w:rsidP="00C81B84">
            <w:r w:rsidRPr="00C81B84">
              <w:t>645 000</w:t>
            </w:r>
          </w:p>
        </w:tc>
      </w:tr>
      <w:tr w:rsidR="00EE2529" w:rsidRPr="00C81B84" w14:paraId="28991A4E" w14:textId="77777777">
        <w:trPr>
          <w:trHeight w:val="380"/>
        </w:trPr>
        <w:tc>
          <w:tcPr>
            <w:tcW w:w="680" w:type="dxa"/>
            <w:tcBorders>
              <w:top w:val="nil"/>
              <w:left w:val="nil"/>
              <w:bottom w:val="nil"/>
              <w:right w:val="nil"/>
            </w:tcBorders>
            <w:tcMar>
              <w:top w:w="128" w:type="dxa"/>
              <w:left w:w="43" w:type="dxa"/>
              <w:bottom w:w="43" w:type="dxa"/>
              <w:right w:w="43" w:type="dxa"/>
            </w:tcMar>
          </w:tcPr>
          <w:p w14:paraId="049064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754F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83143B" w14:textId="77777777" w:rsidR="00EE2529" w:rsidRPr="00C81B84" w:rsidRDefault="00AD5E1E" w:rsidP="00C81B84">
            <w:r w:rsidRPr="00C81B84">
              <w:t>fra kr 30 200 000 til kr 30 845 000</w:t>
            </w:r>
          </w:p>
        </w:tc>
        <w:tc>
          <w:tcPr>
            <w:tcW w:w="1400" w:type="dxa"/>
            <w:tcBorders>
              <w:top w:val="nil"/>
              <w:left w:val="nil"/>
              <w:bottom w:val="nil"/>
              <w:right w:val="nil"/>
            </w:tcBorders>
            <w:tcMar>
              <w:top w:w="128" w:type="dxa"/>
              <w:left w:w="43" w:type="dxa"/>
              <w:bottom w:w="43" w:type="dxa"/>
              <w:right w:w="43" w:type="dxa"/>
            </w:tcMar>
            <w:vAlign w:val="bottom"/>
          </w:tcPr>
          <w:p w14:paraId="14AC1472" w14:textId="77777777" w:rsidR="00EE2529" w:rsidRPr="00C81B84" w:rsidRDefault="00EE2529" w:rsidP="00C81B84"/>
        </w:tc>
      </w:tr>
      <w:tr w:rsidR="00EE2529" w:rsidRPr="00C81B84" w14:paraId="1EFD1C57" w14:textId="77777777">
        <w:trPr>
          <w:trHeight w:val="380"/>
        </w:trPr>
        <w:tc>
          <w:tcPr>
            <w:tcW w:w="680" w:type="dxa"/>
            <w:tcBorders>
              <w:top w:val="nil"/>
              <w:left w:val="nil"/>
              <w:bottom w:val="nil"/>
              <w:right w:val="nil"/>
            </w:tcBorders>
            <w:tcMar>
              <w:top w:w="128" w:type="dxa"/>
              <w:left w:w="43" w:type="dxa"/>
              <w:bottom w:w="43" w:type="dxa"/>
              <w:right w:w="43" w:type="dxa"/>
            </w:tcMar>
          </w:tcPr>
          <w:p w14:paraId="1492E1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DC0A5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184B059" w14:textId="77777777" w:rsidR="00EE2529" w:rsidRPr="00C81B84" w:rsidRDefault="00AD5E1E" w:rsidP="00C81B84">
            <w:r w:rsidRPr="00C81B84">
              <w:t>Tilskudd til trafikksikkerhetsformål mv., forhøyes med</w:t>
            </w:r>
          </w:p>
        </w:tc>
        <w:tc>
          <w:tcPr>
            <w:tcW w:w="1400" w:type="dxa"/>
            <w:tcBorders>
              <w:top w:val="nil"/>
              <w:left w:val="nil"/>
              <w:bottom w:val="nil"/>
              <w:right w:val="nil"/>
            </w:tcBorders>
            <w:tcMar>
              <w:top w:w="128" w:type="dxa"/>
              <w:left w:w="43" w:type="dxa"/>
              <w:bottom w:w="43" w:type="dxa"/>
              <w:right w:w="43" w:type="dxa"/>
            </w:tcMar>
            <w:vAlign w:val="bottom"/>
          </w:tcPr>
          <w:p w14:paraId="6A6E27E3" w14:textId="77777777" w:rsidR="00EE2529" w:rsidRPr="00C81B84" w:rsidRDefault="00AD5E1E" w:rsidP="00C81B84">
            <w:r w:rsidRPr="00C81B84">
              <w:t>1 662 000</w:t>
            </w:r>
          </w:p>
        </w:tc>
      </w:tr>
      <w:tr w:rsidR="00EE2529" w:rsidRPr="00C81B84" w14:paraId="4533A658" w14:textId="77777777">
        <w:trPr>
          <w:trHeight w:val="380"/>
        </w:trPr>
        <w:tc>
          <w:tcPr>
            <w:tcW w:w="680" w:type="dxa"/>
            <w:tcBorders>
              <w:top w:val="nil"/>
              <w:left w:val="nil"/>
              <w:bottom w:val="nil"/>
              <w:right w:val="nil"/>
            </w:tcBorders>
            <w:tcMar>
              <w:top w:w="128" w:type="dxa"/>
              <w:left w:w="43" w:type="dxa"/>
              <w:bottom w:w="43" w:type="dxa"/>
              <w:right w:w="43" w:type="dxa"/>
            </w:tcMar>
          </w:tcPr>
          <w:p w14:paraId="6F34E6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6E81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64EDB4" w14:textId="77777777" w:rsidR="00EE2529" w:rsidRPr="00C81B84" w:rsidRDefault="00AD5E1E" w:rsidP="00C81B84">
            <w:r w:rsidRPr="00C81B84">
              <w:t>fra kr 77 800 000 til kr 79 462 000</w:t>
            </w:r>
          </w:p>
        </w:tc>
        <w:tc>
          <w:tcPr>
            <w:tcW w:w="1400" w:type="dxa"/>
            <w:tcBorders>
              <w:top w:val="nil"/>
              <w:left w:val="nil"/>
              <w:bottom w:val="nil"/>
              <w:right w:val="nil"/>
            </w:tcBorders>
            <w:tcMar>
              <w:top w:w="128" w:type="dxa"/>
              <w:left w:w="43" w:type="dxa"/>
              <w:bottom w:w="43" w:type="dxa"/>
              <w:right w:w="43" w:type="dxa"/>
            </w:tcMar>
            <w:vAlign w:val="bottom"/>
          </w:tcPr>
          <w:p w14:paraId="6FFFD8F8" w14:textId="77777777" w:rsidR="00EE2529" w:rsidRPr="00C81B84" w:rsidRDefault="00EE2529" w:rsidP="00C81B84"/>
        </w:tc>
      </w:tr>
      <w:tr w:rsidR="00EE2529" w:rsidRPr="00C81B84" w14:paraId="4133F9D5" w14:textId="77777777">
        <w:trPr>
          <w:trHeight w:val="380"/>
        </w:trPr>
        <w:tc>
          <w:tcPr>
            <w:tcW w:w="680" w:type="dxa"/>
            <w:tcBorders>
              <w:top w:val="nil"/>
              <w:left w:val="nil"/>
              <w:bottom w:val="nil"/>
              <w:right w:val="nil"/>
            </w:tcBorders>
            <w:tcMar>
              <w:top w:w="128" w:type="dxa"/>
              <w:left w:w="43" w:type="dxa"/>
              <w:bottom w:w="43" w:type="dxa"/>
              <w:right w:w="43" w:type="dxa"/>
            </w:tcMar>
          </w:tcPr>
          <w:p w14:paraId="698148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C24C84"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7BFE1BEC" w14:textId="77777777" w:rsidR="00EE2529" w:rsidRPr="00C81B84" w:rsidRDefault="00AD5E1E" w:rsidP="00C81B84">
            <w:r w:rsidRPr="00C81B84">
              <w:t>Tilskudd til samferdselsberedskap, nedsettes med</w:t>
            </w:r>
          </w:p>
        </w:tc>
        <w:tc>
          <w:tcPr>
            <w:tcW w:w="1400" w:type="dxa"/>
            <w:tcBorders>
              <w:top w:val="nil"/>
              <w:left w:val="nil"/>
              <w:bottom w:val="nil"/>
              <w:right w:val="nil"/>
            </w:tcBorders>
            <w:tcMar>
              <w:top w:w="128" w:type="dxa"/>
              <w:left w:w="43" w:type="dxa"/>
              <w:bottom w:w="43" w:type="dxa"/>
              <w:right w:w="43" w:type="dxa"/>
            </w:tcMar>
            <w:vAlign w:val="bottom"/>
          </w:tcPr>
          <w:p w14:paraId="5E8220DF" w14:textId="77777777" w:rsidR="00EE2529" w:rsidRPr="00C81B84" w:rsidRDefault="00AD5E1E" w:rsidP="00C81B84">
            <w:r w:rsidRPr="00C81B84">
              <w:t>3 000 000</w:t>
            </w:r>
          </w:p>
        </w:tc>
      </w:tr>
      <w:tr w:rsidR="00EE2529" w:rsidRPr="00C81B84" w14:paraId="6FF170CB" w14:textId="77777777">
        <w:trPr>
          <w:trHeight w:val="380"/>
        </w:trPr>
        <w:tc>
          <w:tcPr>
            <w:tcW w:w="680" w:type="dxa"/>
            <w:tcBorders>
              <w:top w:val="nil"/>
              <w:left w:val="nil"/>
              <w:bottom w:val="nil"/>
              <w:right w:val="nil"/>
            </w:tcBorders>
            <w:tcMar>
              <w:top w:w="128" w:type="dxa"/>
              <w:left w:w="43" w:type="dxa"/>
              <w:bottom w:w="43" w:type="dxa"/>
              <w:right w:w="43" w:type="dxa"/>
            </w:tcMar>
          </w:tcPr>
          <w:p w14:paraId="02042C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31FF6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A20BCA3" w14:textId="77777777" w:rsidR="00EE2529" w:rsidRPr="00C81B84" w:rsidRDefault="00AD5E1E" w:rsidP="00C81B84">
            <w:r w:rsidRPr="00C81B84">
              <w:t>fra kr 3 000 000 til kr 0</w:t>
            </w:r>
          </w:p>
        </w:tc>
        <w:tc>
          <w:tcPr>
            <w:tcW w:w="1400" w:type="dxa"/>
            <w:tcBorders>
              <w:top w:val="nil"/>
              <w:left w:val="nil"/>
              <w:bottom w:val="nil"/>
              <w:right w:val="nil"/>
            </w:tcBorders>
            <w:tcMar>
              <w:top w:w="128" w:type="dxa"/>
              <w:left w:w="43" w:type="dxa"/>
              <w:bottom w:w="43" w:type="dxa"/>
              <w:right w:w="43" w:type="dxa"/>
            </w:tcMar>
            <w:vAlign w:val="bottom"/>
          </w:tcPr>
          <w:p w14:paraId="74F18111" w14:textId="77777777" w:rsidR="00EE2529" w:rsidRPr="00C81B84" w:rsidRDefault="00EE2529" w:rsidP="00C81B84"/>
        </w:tc>
      </w:tr>
      <w:tr w:rsidR="00EE2529" w:rsidRPr="00C81B84" w14:paraId="1A459E7D" w14:textId="77777777">
        <w:trPr>
          <w:trHeight w:val="380"/>
        </w:trPr>
        <w:tc>
          <w:tcPr>
            <w:tcW w:w="680" w:type="dxa"/>
            <w:tcBorders>
              <w:top w:val="nil"/>
              <w:left w:val="nil"/>
              <w:bottom w:val="nil"/>
              <w:right w:val="nil"/>
            </w:tcBorders>
            <w:tcMar>
              <w:top w:w="128" w:type="dxa"/>
              <w:left w:w="43" w:type="dxa"/>
              <w:bottom w:w="43" w:type="dxa"/>
              <w:right w:w="43" w:type="dxa"/>
            </w:tcMar>
          </w:tcPr>
          <w:p w14:paraId="1C811342" w14:textId="77777777" w:rsidR="00EE2529" w:rsidRPr="00C81B84" w:rsidRDefault="00AD5E1E" w:rsidP="00C81B84">
            <w:r w:rsidRPr="00C81B84">
              <w:t>1301</w:t>
            </w:r>
          </w:p>
        </w:tc>
        <w:tc>
          <w:tcPr>
            <w:tcW w:w="680" w:type="dxa"/>
            <w:tcBorders>
              <w:top w:val="nil"/>
              <w:left w:val="nil"/>
              <w:bottom w:val="nil"/>
              <w:right w:val="nil"/>
            </w:tcBorders>
            <w:tcMar>
              <w:top w:w="128" w:type="dxa"/>
              <w:left w:w="43" w:type="dxa"/>
              <w:bottom w:w="43" w:type="dxa"/>
              <w:right w:w="43" w:type="dxa"/>
            </w:tcMar>
          </w:tcPr>
          <w:p w14:paraId="1ECC9A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3DCA39" w14:textId="77777777" w:rsidR="00EE2529" w:rsidRPr="00C81B84" w:rsidRDefault="00AD5E1E" w:rsidP="00C81B84">
            <w:r w:rsidRPr="00C81B84">
              <w:t>Forskning og utvikling mv.:</w:t>
            </w:r>
          </w:p>
        </w:tc>
        <w:tc>
          <w:tcPr>
            <w:tcW w:w="1400" w:type="dxa"/>
            <w:tcBorders>
              <w:top w:val="nil"/>
              <w:left w:val="nil"/>
              <w:bottom w:val="nil"/>
              <w:right w:val="nil"/>
            </w:tcBorders>
            <w:tcMar>
              <w:top w:w="128" w:type="dxa"/>
              <w:left w:w="43" w:type="dxa"/>
              <w:bottom w:w="43" w:type="dxa"/>
              <w:right w:w="43" w:type="dxa"/>
            </w:tcMar>
            <w:vAlign w:val="bottom"/>
          </w:tcPr>
          <w:p w14:paraId="1F83B1B8" w14:textId="77777777" w:rsidR="00EE2529" w:rsidRPr="00C81B84" w:rsidRDefault="00EE2529" w:rsidP="00C81B84"/>
        </w:tc>
      </w:tr>
      <w:tr w:rsidR="00EE2529" w:rsidRPr="00C81B84" w14:paraId="3BC354C3" w14:textId="77777777">
        <w:trPr>
          <w:trHeight w:val="380"/>
        </w:trPr>
        <w:tc>
          <w:tcPr>
            <w:tcW w:w="680" w:type="dxa"/>
            <w:tcBorders>
              <w:top w:val="nil"/>
              <w:left w:val="nil"/>
              <w:bottom w:val="nil"/>
              <w:right w:val="nil"/>
            </w:tcBorders>
            <w:tcMar>
              <w:top w:w="128" w:type="dxa"/>
              <w:left w:w="43" w:type="dxa"/>
              <w:bottom w:w="43" w:type="dxa"/>
              <w:right w:w="43" w:type="dxa"/>
            </w:tcMar>
          </w:tcPr>
          <w:p w14:paraId="7BDDCF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6263F8"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4A1DA90" w14:textId="77777777" w:rsidR="00EE2529" w:rsidRPr="00C81B84" w:rsidRDefault="00AD5E1E" w:rsidP="00C81B84">
            <w:r w:rsidRPr="00C81B84">
              <w:t xml:space="preserve">Utredninger </w:t>
            </w:r>
            <w:proofErr w:type="gramStart"/>
            <w:r w:rsidRPr="00C81B84">
              <w:t>vedrørende</w:t>
            </w:r>
            <w:proofErr w:type="gramEnd"/>
            <w:r w:rsidRPr="00C81B84">
              <w:t xml:space="preserve"> miljø, trafikksikkerhet mv., nedsettes med</w:t>
            </w:r>
          </w:p>
        </w:tc>
        <w:tc>
          <w:tcPr>
            <w:tcW w:w="1400" w:type="dxa"/>
            <w:tcBorders>
              <w:top w:val="nil"/>
              <w:left w:val="nil"/>
              <w:bottom w:val="nil"/>
              <w:right w:val="nil"/>
            </w:tcBorders>
            <w:tcMar>
              <w:top w:w="128" w:type="dxa"/>
              <w:left w:w="43" w:type="dxa"/>
              <w:bottom w:w="43" w:type="dxa"/>
              <w:right w:w="43" w:type="dxa"/>
            </w:tcMar>
            <w:vAlign w:val="bottom"/>
          </w:tcPr>
          <w:p w14:paraId="304AAC5E" w14:textId="77777777" w:rsidR="00EE2529" w:rsidRPr="00C81B84" w:rsidRDefault="00AD5E1E" w:rsidP="00C81B84">
            <w:r w:rsidRPr="00C81B84">
              <w:t>3 761 000</w:t>
            </w:r>
          </w:p>
        </w:tc>
      </w:tr>
      <w:tr w:rsidR="00EE2529" w:rsidRPr="00C81B84" w14:paraId="2BB5CC3A" w14:textId="77777777">
        <w:trPr>
          <w:trHeight w:val="380"/>
        </w:trPr>
        <w:tc>
          <w:tcPr>
            <w:tcW w:w="680" w:type="dxa"/>
            <w:tcBorders>
              <w:top w:val="nil"/>
              <w:left w:val="nil"/>
              <w:bottom w:val="nil"/>
              <w:right w:val="nil"/>
            </w:tcBorders>
            <w:tcMar>
              <w:top w:w="128" w:type="dxa"/>
              <w:left w:w="43" w:type="dxa"/>
              <w:bottom w:w="43" w:type="dxa"/>
              <w:right w:w="43" w:type="dxa"/>
            </w:tcMar>
          </w:tcPr>
          <w:p w14:paraId="4F9782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7CE5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79E0B0" w14:textId="77777777" w:rsidR="00EE2529" w:rsidRPr="00C81B84" w:rsidRDefault="00AD5E1E" w:rsidP="00C81B84">
            <w:r w:rsidRPr="00C81B84">
              <w:t>fra kr 11 200 000 til kr 7 439 000</w:t>
            </w:r>
          </w:p>
        </w:tc>
        <w:tc>
          <w:tcPr>
            <w:tcW w:w="1400" w:type="dxa"/>
            <w:tcBorders>
              <w:top w:val="nil"/>
              <w:left w:val="nil"/>
              <w:bottom w:val="nil"/>
              <w:right w:val="nil"/>
            </w:tcBorders>
            <w:tcMar>
              <w:top w:w="128" w:type="dxa"/>
              <w:left w:w="43" w:type="dxa"/>
              <w:bottom w:w="43" w:type="dxa"/>
              <w:right w:w="43" w:type="dxa"/>
            </w:tcMar>
            <w:vAlign w:val="bottom"/>
          </w:tcPr>
          <w:p w14:paraId="3AAD76DD" w14:textId="77777777" w:rsidR="00EE2529" w:rsidRPr="00C81B84" w:rsidRDefault="00EE2529" w:rsidP="00C81B84"/>
        </w:tc>
      </w:tr>
      <w:tr w:rsidR="00EE2529" w:rsidRPr="00C81B84" w14:paraId="55B581BE" w14:textId="77777777">
        <w:trPr>
          <w:trHeight w:val="380"/>
        </w:trPr>
        <w:tc>
          <w:tcPr>
            <w:tcW w:w="680" w:type="dxa"/>
            <w:tcBorders>
              <w:top w:val="nil"/>
              <w:left w:val="nil"/>
              <w:bottom w:val="nil"/>
              <w:right w:val="nil"/>
            </w:tcBorders>
            <w:tcMar>
              <w:top w:w="128" w:type="dxa"/>
              <w:left w:w="43" w:type="dxa"/>
              <w:bottom w:w="43" w:type="dxa"/>
              <w:right w:w="43" w:type="dxa"/>
            </w:tcMar>
          </w:tcPr>
          <w:p w14:paraId="786890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76D13E"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F461DCE" w14:textId="77777777" w:rsidR="00EE2529" w:rsidRPr="00C81B84" w:rsidRDefault="00AD5E1E" w:rsidP="00C81B84">
            <w:r w:rsidRPr="00C81B84">
              <w:t xml:space="preserve">Samferdselsforskning,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FF218FE" w14:textId="77777777" w:rsidR="00EE2529" w:rsidRPr="00C81B84" w:rsidRDefault="00AD5E1E" w:rsidP="00C81B84">
            <w:r w:rsidRPr="00C81B84">
              <w:t>2 973 000</w:t>
            </w:r>
          </w:p>
        </w:tc>
      </w:tr>
      <w:tr w:rsidR="00EE2529" w:rsidRPr="00C81B84" w14:paraId="79B56E44" w14:textId="77777777">
        <w:trPr>
          <w:trHeight w:val="380"/>
        </w:trPr>
        <w:tc>
          <w:tcPr>
            <w:tcW w:w="680" w:type="dxa"/>
            <w:tcBorders>
              <w:top w:val="nil"/>
              <w:left w:val="nil"/>
              <w:bottom w:val="nil"/>
              <w:right w:val="nil"/>
            </w:tcBorders>
            <w:tcMar>
              <w:top w:w="128" w:type="dxa"/>
              <w:left w:w="43" w:type="dxa"/>
              <w:bottom w:w="43" w:type="dxa"/>
              <w:right w:w="43" w:type="dxa"/>
            </w:tcMar>
          </w:tcPr>
          <w:p w14:paraId="2F3F3C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F08D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7FB692" w14:textId="77777777" w:rsidR="00EE2529" w:rsidRPr="00C81B84" w:rsidRDefault="00AD5E1E" w:rsidP="00C81B84">
            <w:r w:rsidRPr="00C81B84">
              <w:t>fra kr 139 200 000 til kr 142 173 000</w:t>
            </w:r>
          </w:p>
        </w:tc>
        <w:tc>
          <w:tcPr>
            <w:tcW w:w="1400" w:type="dxa"/>
            <w:tcBorders>
              <w:top w:val="nil"/>
              <w:left w:val="nil"/>
              <w:bottom w:val="nil"/>
              <w:right w:val="nil"/>
            </w:tcBorders>
            <w:tcMar>
              <w:top w:w="128" w:type="dxa"/>
              <w:left w:w="43" w:type="dxa"/>
              <w:bottom w:w="43" w:type="dxa"/>
              <w:right w:w="43" w:type="dxa"/>
            </w:tcMar>
            <w:vAlign w:val="bottom"/>
          </w:tcPr>
          <w:p w14:paraId="088BE3F9" w14:textId="77777777" w:rsidR="00EE2529" w:rsidRPr="00C81B84" w:rsidRDefault="00EE2529" w:rsidP="00C81B84"/>
        </w:tc>
      </w:tr>
      <w:tr w:rsidR="00EE2529" w:rsidRPr="00C81B84" w14:paraId="45E26D48" w14:textId="77777777">
        <w:trPr>
          <w:trHeight w:val="380"/>
        </w:trPr>
        <w:tc>
          <w:tcPr>
            <w:tcW w:w="680" w:type="dxa"/>
            <w:tcBorders>
              <w:top w:val="nil"/>
              <w:left w:val="nil"/>
              <w:bottom w:val="nil"/>
              <w:right w:val="nil"/>
            </w:tcBorders>
            <w:tcMar>
              <w:top w:w="128" w:type="dxa"/>
              <w:left w:w="43" w:type="dxa"/>
              <w:bottom w:w="43" w:type="dxa"/>
              <w:right w:w="43" w:type="dxa"/>
            </w:tcMar>
          </w:tcPr>
          <w:p w14:paraId="40542A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E99E1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86247DF" w14:textId="77777777" w:rsidR="00EE2529" w:rsidRPr="00C81B84" w:rsidRDefault="00AD5E1E" w:rsidP="00C81B84">
            <w:r w:rsidRPr="00C81B84">
              <w:t>Pilotprosjekter for utslippsfrie anleggsplasser, forhøyes med</w:t>
            </w:r>
          </w:p>
        </w:tc>
        <w:tc>
          <w:tcPr>
            <w:tcW w:w="1400" w:type="dxa"/>
            <w:tcBorders>
              <w:top w:val="nil"/>
              <w:left w:val="nil"/>
              <w:bottom w:val="nil"/>
              <w:right w:val="nil"/>
            </w:tcBorders>
            <w:tcMar>
              <w:top w:w="128" w:type="dxa"/>
              <w:left w:w="43" w:type="dxa"/>
              <w:bottom w:w="43" w:type="dxa"/>
              <w:right w:w="43" w:type="dxa"/>
            </w:tcMar>
            <w:vAlign w:val="bottom"/>
          </w:tcPr>
          <w:p w14:paraId="4D6C1159" w14:textId="77777777" w:rsidR="00EE2529" w:rsidRPr="00C81B84" w:rsidRDefault="00AD5E1E" w:rsidP="00C81B84">
            <w:r w:rsidRPr="00C81B84">
              <w:t>1 363 000</w:t>
            </w:r>
          </w:p>
        </w:tc>
      </w:tr>
      <w:tr w:rsidR="00EE2529" w:rsidRPr="00C81B84" w14:paraId="1A22B7A0" w14:textId="77777777">
        <w:trPr>
          <w:trHeight w:val="380"/>
        </w:trPr>
        <w:tc>
          <w:tcPr>
            <w:tcW w:w="680" w:type="dxa"/>
            <w:tcBorders>
              <w:top w:val="nil"/>
              <w:left w:val="nil"/>
              <w:bottom w:val="nil"/>
              <w:right w:val="nil"/>
            </w:tcBorders>
            <w:tcMar>
              <w:top w:w="128" w:type="dxa"/>
              <w:left w:w="43" w:type="dxa"/>
              <w:bottom w:w="43" w:type="dxa"/>
              <w:right w:w="43" w:type="dxa"/>
            </w:tcMar>
          </w:tcPr>
          <w:p w14:paraId="1A8736D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501EE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BEC90E" w14:textId="77777777" w:rsidR="00EE2529" w:rsidRPr="00C81B84" w:rsidRDefault="00AD5E1E" w:rsidP="00C81B84">
            <w:r w:rsidRPr="00C81B84">
              <w:t>fra kr 63 800 000 til kr 65 163 000</w:t>
            </w:r>
          </w:p>
        </w:tc>
        <w:tc>
          <w:tcPr>
            <w:tcW w:w="1400" w:type="dxa"/>
            <w:tcBorders>
              <w:top w:val="nil"/>
              <w:left w:val="nil"/>
              <w:bottom w:val="nil"/>
              <w:right w:val="nil"/>
            </w:tcBorders>
            <w:tcMar>
              <w:top w:w="128" w:type="dxa"/>
              <w:left w:w="43" w:type="dxa"/>
              <w:bottom w:w="43" w:type="dxa"/>
              <w:right w:w="43" w:type="dxa"/>
            </w:tcMar>
            <w:vAlign w:val="bottom"/>
          </w:tcPr>
          <w:p w14:paraId="2E33F3F5" w14:textId="77777777" w:rsidR="00EE2529" w:rsidRPr="00C81B84" w:rsidRDefault="00EE2529" w:rsidP="00C81B84"/>
        </w:tc>
      </w:tr>
      <w:tr w:rsidR="00EE2529" w:rsidRPr="00C81B84" w14:paraId="172C0635" w14:textId="77777777">
        <w:trPr>
          <w:trHeight w:val="380"/>
        </w:trPr>
        <w:tc>
          <w:tcPr>
            <w:tcW w:w="680" w:type="dxa"/>
            <w:tcBorders>
              <w:top w:val="nil"/>
              <w:left w:val="nil"/>
              <w:bottom w:val="nil"/>
              <w:right w:val="nil"/>
            </w:tcBorders>
            <w:tcMar>
              <w:top w:w="128" w:type="dxa"/>
              <w:left w:w="43" w:type="dxa"/>
              <w:bottom w:w="43" w:type="dxa"/>
              <w:right w:w="43" w:type="dxa"/>
            </w:tcMar>
          </w:tcPr>
          <w:p w14:paraId="40EB42C0" w14:textId="77777777" w:rsidR="00EE2529" w:rsidRPr="00C81B84" w:rsidRDefault="00AD5E1E" w:rsidP="00C81B84">
            <w:r w:rsidRPr="00C81B84">
              <w:t>1310</w:t>
            </w:r>
          </w:p>
        </w:tc>
        <w:tc>
          <w:tcPr>
            <w:tcW w:w="680" w:type="dxa"/>
            <w:tcBorders>
              <w:top w:val="nil"/>
              <w:left w:val="nil"/>
              <w:bottom w:val="nil"/>
              <w:right w:val="nil"/>
            </w:tcBorders>
            <w:tcMar>
              <w:top w:w="128" w:type="dxa"/>
              <w:left w:w="43" w:type="dxa"/>
              <w:bottom w:w="43" w:type="dxa"/>
              <w:right w:w="43" w:type="dxa"/>
            </w:tcMar>
          </w:tcPr>
          <w:p w14:paraId="1C6CA07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557BA2" w14:textId="77777777" w:rsidR="00EE2529" w:rsidRPr="00C81B84" w:rsidRDefault="00AD5E1E" w:rsidP="00C81B84">
            <w:r w:rsidRPr="00C81B84">
              <w:t>Flytransport:</w:t>
            </w:r>
          </w:p>
        </w:tc>
        <w:tc>
          <w:tcPr>
            <w:tcW w:w="1400" w:type="dxa"/>
            <w:tcBorders>
              <w:top w:val="nil"/>
              <w:left w:val="nil"/>
              <w:bottom w:val="nil"/>
              <w:right w:val="nil"/>
            </w:tcBorders>
            <w:tcMar>
              <w:top w:w="128" w:type="dxa"/>
              <w:left w:w="43" w:type="dxa"/>
              <w:bottom w:w="43" w:type="dxa"/>
              <w:right w:w="43" w:type="dxa"/>
            </w:tcMar>
            <w:vAlign w:val="bottom"/>
          </w:tcPr>
          <w:p w14:paraId="0074AD61" w14:textId="77777777" w:rsidR="00EE2529" w:rsidRPr="00C81B84" w:rsidRDefault="00EE2529" w:rsidP="00C81B84"/>
        </w:tc>
      </w:tr>
      <w:tr w:rsidR="00EE2529" w:rsidRPr="00C81B84" w14:paraId="1A1270EB" w14:textId="77777777">
        <w:trPr>
          <w:trHeight w:val="380"/>
        </w:trPr>
        <w:tc>
          <w:tcPr>
            <w:tcW w:w="680" w:type="dxa"/>
            <w:tcBorders>
              <w:top w:val="nil"/>
              <w:left w:val="nil"/>
              <w:bottom w:val="nil"/>
              <w:right w:val="nil"/>
            </w:tcBorders>
            <w:tcMar>
              <w:top w:w="128" w:type="dxa"/>
              <w:left w:w="43" w:type="dxa"/>
              <w:bottom w:w="43" w:type="dxa"/>
              <w:right w:w="43" w:type="dxa"/>
            </w:tcMar>
          </w:tcPr>
          <w:p w14:paraId="0EF6D9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1320B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BDA025B" w14:textId="77777777" w:rsidR="00EE2529" w:rsidRPr="00C81B84" w:rsidRDefault="00AD5E1E" w:rsidP="00C81B84">
            <w:r w:rsidRPr="00C81B84">
              <w:t xml:space="preserve">Kjøp av innenlandske flyruter,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59902EF" w14:textId="77777777" w:rsidR="00EE2529" w:rsidRPr="00C81B84" w:rsidRDefault="00AD5E1E" w:rsidP="00C81B84">
            <w:r w:rsidRPr="00C81B84">
              <w:t>20 123 000</w:t>
            </w:r>
          </w:p>
        </w:tc>
      </w:tr>
      <w:tr w:rsidR="00EE2529" w:rsidRPr="00C81B84" w14:paraId="587C2546" w14:textId="77777777">
        <w:trPr>
          <w:trHeight w:val="380"/>
        </w:trPr>
        <w:tc>
          <w:tcPr>
            <w:tcW w:w="680" w:type="dxa"/>
            <w:tcBorders>
              <w:top w:val="nil"/>
              <w:left w:val="nil"/>
              <w:bottom w:val="nil"/>
              <w:right w:val="nil"/>
            </w:tcBorders>
            <w:tcMar>
              <w:top w:w="128" w:type="dxa"/>
              <w:left w:w="43" w:type="dxa"/>
              <w:bottom w:w="43" w:type="dxa"/>
              <w:right w:w="43" w:type="dxa"/>
            </w:tcMar>
          </w:tcPr>
          <w:p w14:paraId="50829A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6729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9AC7105" w14:textId="77777777" w:rsidR="00EE2529" w:rsidRPr="00C81B84" w:rsidRDefault="00AD5E1E" w:rsidP="00C81B84">
            <w:r w:rsidRPr="00C81B84">
              <w:t>fra kr 942 100 000 til kr 962 223 000</w:t>
            </w:r>
          </w:p>
        </w:tc>
        <w:tc>
          <w:tcPr>
            <w:tcW w:w="1400" w:type="dxa"/>
            <w:tcBorders>
              <w:top w:val="nil"/>
              <w:left w:val="nil"/>
              <w:bottom w:val="nil"/>
              <w:right w:val="nil"/>
            </w:tcBorders>
            <w:tcMar>
              <w:top w:w="128" w:type="dxa"/>
              <w:left w:w="43" w:type="dxa"/>
              <w:bottom w:w="43" w:type="dxa"/>
              <w:right w:w="43" w:type="dxa"/>
            </w:tcMar>
            <w:vAlign w:val="bottom"/>
          </w:tcPr>
          <w:p w14:paraId="2778986C" w14:textId="77777777" w:rsidR="00EE2529" w:rsidRPr="00C81B84" w:rsidRDefault="00EE2529" w:rsidP="00C81B84"/>
        </w:tc>
      </w:tr>
      <w:tr w:rsidR="00EE2529" w:rsidRPr="00C81B84" w14:paraId="29E5314E" w14:textId="77777777">
        <w:trPr>
          <w:trHeight w:val="380"/>
        </w:trPr>
        <w:tc>
          <w:tcPr>
            <w:tcW w:w="680" w:type="dxa"/>
            <w:tcBorders>
              <w:top w:val="nil"/>
              <w:left w:val="nil"/>
              <w:bottom w:val="nil"/>
              <w:right w:val="nil"/>
            </w:tcBorders>
            <w:tcMar>
              <w:top w:w="128" w:type="dxa"/>
              <w:left w:w="43" w:type="dxa"/>
              <w:bottom w:w="43" w:type="dxa"/>
              <w:right w:w="43" w:type="dxa"/>
            </w:tcMar>
          </w:tcPr>
          <w:p w14:paraId="2DAED78E" w14:textId="77777777" w:rsidR="00EE2529" w:rsidRPr="00C81B84" w:rsidRDefault="00AD5E1E" w:rsidP="00C81B84">
            <w:r w:rsidRPr="00C81B84">
              <w:t>1311</w:t>
            </w:r>
          </w:p>
        </w:tc>
        <w:tc>
          <w:tcPr>
            <w:tcW w:w="680" w:type="dxa"/>
            <w:tcBorders>
              <w:top w:val="nil"/>
              <w:left w:val="nil"/>
              <w:bottom w:val="nil"/>
              <w:right w:val="nil"/>
            </w:tcBorders>
            <w:tcMar>
              <w:top w:w="128" w:type="dxa"/>
              <w:left w:w="43" w:type="dxa"/>
              <w:bottom w:w="43" w:type="dxa"/>
              <w:right w:w="43" w:type="dxa"/>
            </w:tcMar>
          </w:tcPr>
          <w:p w14:paraId="2790365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821DBE" w14:textId="77777777" w:rsidR="00EE2529" w:rsidRPr="00C81B84" w:rsidRDefault="00AD5E1E" w:rsidP="00C81B84">
            <w:r w:rsidRPr="00C81B84">
              <w:t>Tilskudd til regionale flyplasser:</w:t>
            </w:r>
          </w:p>
        </w:tc>
        <w:tc>
          <w:tcPr>
            <w:tcW w:w="1400" w:type="dxa"/>
            <w:tcBorders>
              <w:top w:val="nil"/>
              <w:left w:val="nil"/>
              <w:bottom w:val="nil"/>
              <w:right w:val="nil"/>
            </w:tcBorders>
            <w:tcMar>
              <w:top w:w="128" w:type="dxa"/>
              <w:left w:w="43" w:type="dxa"/>
              <w:bottom w:w="43" w:type="dxa"/>
              <w:right w:w="43" w:type="dxa"/>
            </w:tcMar>
            <w:vAlign w:val="bottom"/>
          </w:tcPr>
          <w:p w14:paraId="34BBF650" w14:textId="77777777" w:rsidR="00EE2529" w:rsidRPr="00C81B84" w:rsidRDefault="00EE2529" w:rsidP="00C81B84"/>
        </w:tc>
      </w:tr>
      <w:tr w:rsidR="00EE2529" w:rsidRPr="00C81B84" w14:paraId="023D075B" w14:textId="77777777">
        <w:trPr>
          <w:trHeight w:val="380"/>
        </w:trPr>
        <w:tc>
          <w:tcPr>
            <w:tcW w:w="680" w:type="dxa"/>
            <w:tcBorders>
              <w:top w:val="nil"/>
              <w:left w:val="nil"/>
              <w:bottom w:val="nil"/>
              <w:right w:val="nil"/>
            </w:tcBorders>
            <w:tcMar>
              <w:top w:w="128" w:type="dxa"/>
              <w:left w:w="43" w:type="dxa"/>
              <w:bottom w:w="43" w:type="dxa"/>
              <w:right w:w="43" w:type="dxa"/>
            </w:tcMar>
          </w:tcPr>
          <w:p w14:paraId="58A159CC"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40FEC67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911B262" w14:textId="77777777" w:rsidR="00EE2529" w:rsidRPr="00C81B84" w:rsidRDefault="00AD5E1E" w:rsidP="00C81B84">
            <w:r w:rsidRPr="00C81B84">
              <w:t>Tilskudd til dekking av tap, bevilges med</w:t>
            </w:r>
          </w:p>
        </w:tc>
        <w:tc>
          <w:tcPr>
            <w:tcW w:w="1400" w:type="dxa"/>
            <w:tcBorders>
              <w:top w:val="nil"/>
              <w:left w:val="nil"/>
              <w:bottom w:val="nil"/>
              <w:right w:val="nil"/>
            </w:tcBorders>
            <w:tcMar>
              <w:top w:w="128" w:type="dxa"/>
              <w:left w:w="43" w:type="dxa"/>
              <w:bottom w:w="43" w:type="dxa"/>
              <w:right w:w="43" w:type="dxa"/>
            </w:tcMar>
            <w:vAlign w:val="bottom"/>
          </w:tcPr>
          <w:p w14:paraId="06F50E94" w14:textId="77777777" w:rsidR="00EE2529" w:rsidRPr="00C81B84" w:rsidRDefault="00AD5E1E" w:rsidP="00C81B84">
            <w:r w:rsidRPr="00C81B84">
              <w:t>7 927 000</w:t>
            </w:r>
          </w:p>
        </w:tc>
      </w:tr>
      <w:tr w:rsidR="00EE2529" w:rsidRPr="00C81B84" w14:paraId="7A1BF8C2" w14:textId="77777777">
        <w:trPr>
          <w:trHeight w:val="380"/>
        </w:trPr>
        <w:tc>
          <w:tcPr>
            <w:tcW w:w="680" w:type="dxa"/>
            <w:tcBorders>
              <w:top w:val="nil"/>
              <w:left w:val="nil"/>
              <w:bottom w:val="nil"/>
              <w:right w:val="nil"/>
            </w:tcBorders>
            <w:tcMar>
              <w:top w:w="128" w:type="dxa"/>
              <w:left w:w="43" w:type="dxa"/>
              <w:bottom w:w="43" w:type="dxa"/>
              <w:right w:w="43" w:type="dxa"/>
            </w:tcMar>
          </w:tcPr>
          <w:p w14:paraId="7A4FDB63" w14:textId="77777777" w:rsidR="00EE2529" w:rsidRPr="00C81B84" w:rsidRDefault="00AD5E1E" w:rsidP="00C81B84">
            <w:r w:rsidRPr="00C81B84">
              <w:t>1313</w:t>
            </w:r>
          </w:p>
        </w:tc>
        <w:tc>
          <w:tcPr>
            <w:tcW w:w="680" w:type="dxa"/>
            <w:tcBorders>
              <w:top w:val="nil"/>
              <w:left w:val="nil"/>
              <w:bottom w:val="nil"/>
              <w:right w:val="nil"/>
            </w:tcBorders>
            <w:tcMar>
              <w:top w:w="128" w:type="dxa"/>
              <w:left w:w="43" w:type="dxa"/>
              <w:bottom w:w="43" w:type="dxa"/>
              <w:right w:w="43" w:type="dxa"/>
            </w:tcMar>
          </w:tcPr>
          <w:p w14:paraId="64A0610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B7F27B" w14:textId="77777777" w:rsidR="00EE2529" w:rsidRPr="00C81B84" w:rsidRDefault="00AD5E1E" w:rsidP="00C81B84">
            <w:r w:rsidRPr="00C81B84">
              <w:t>Luftfartstilsynet:</w:t>
            </w:r>
          </w:p>
        </w:tc>
        <w:tc>
          <w:tcPr>
            <w:tcW w:w="1400" w:type="dxa"/>
            <w:tcBorders>
              <w:top w:val="nil"/>
              <w:left w:val="nil"/>
              <w:bottom w:val="nil"/>
              <w:right w:val="nil"/>
            </w:tcBorders>
            <w:tcMar>
              <w:top w:w="128" w:type="dxa"/>
              <w:left w:w="43" w:type="dxa"/>
              <w:bottom w:w="43" w:type="dxa"/>
              <w:right w:w="43" w:type="dxa"/>
            </w:tcMar>
            <w:vAlign w:val="bottom"/>
          </w:tcPr>
          <w:p w14:paraId="66DE52D1" w14:textId="77777777" w:rsidR="00EE2529" w:rsidRPr="00C81B84" w:rsidRDefault="00EE2529" w:rsidP="00C81B84"/>
        </w:tc>
      </w:tr>
      <w:tr w:rsidR="00EE2529" w:rsidRPr="00C81B84" w14:paraId="17858020" w14:textId="77777777">
        <w:trPr>
          <w:trHeight w:val="380"/>
        </w:trPr>
        <w:tc>
          <w:tcPr>
            <w:tcW w:w="680" w:type="dxa"/>
            <w:tcBorders>
              <w:top w:val="nil"/>
              <w:left w:val="nil"/>
              <w:bottom w:val="nil"/>
              <w:right w:val="nil"/>
            </w:tcBorders>
            <w:tcMar>
              <w:top w:w="128" w:type="dxa"/>
              <w:left w:w="43" w:type="dxa"/>
              <w:bottom w:w="43" w:type="dxa"/>
              <w:right w:w="43" w:type="dxa"/>
            </w:tcMar>
          </w:tcPr>
          <w:p w14:paraId="1E232C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76C38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538704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1384A40" w14:textId="77777777" w:rsidR="00EE2529" w:rsidRPr="00C81B84" w:rsidRDefault="00AD5E1E" w:rsidP="00C81B84">
            <w:r w:rsidRPr="00C81B84">
              <w:t>5 751 000</w:t>
            </w:r>
          </w:p>
        </w:tc>
      </w:tr>
      <w:tr w:rsidR="00EE2529" w:rsidRPr="00C81B84" w14:paraId="3210ABDA" w14:textId="77777777">
        <w:trPr>
          <w:trHeight w:val="380"/>
        </w:trPr>
        <w:tc>
          <w:tcPr>
            <w:tcW w:w="680" w:type="dxa"/>
            <w:tcBorders>
              <w:top w:val="nil"/>
              <w:left w:val="nil"/>
              <w:bottom w:val="nil"/>
              <w:right w:val="nil"/>
            </w:tcBorders>
            <w:tcMar>
              <w:top w:w="128" w:type="dxa"/>
              <w:left w:w="43" w:type="dxa"/>
              <w:bottom w:w="43" w:type="dxa"/>
              <w:right w:w="43" w:type="dxa"/>
            </w:tcMar>
          </w:tcPr>
          <w:p w14:paraId="7790FD4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525D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CF1D10" w14:textId="77777777" w:rsidR="00EE2529" w:rsidRPr="00C81B84" w:rsidRDefault="00AD5E1E" w:rsidP="00C81B84">
            <w:r w:rsidRPr="00C81B84">
              <w:t>fra kr 286 500 000 til kr 292 251 000</w:t>
            </w:r>
          </w:p>
        </w:tc>
        <w:tc>
          <w:tcPr>
            <w:tcW w:w="1400" w:type="dxa"/>
            <w:tcBorders>
              <w:top w:val="nil"/>
              <w:left w:val="nil"/>
              <w:bottom w:val="nil"/>
              <w:right w:val="nil"/>
            </w:tcBorders>
            <w:tcMar>
              <w:top w:w="128" w:type="dxa"/>
              <w:left w:w="43" w:type="dxa"/>
              <w:bottom w:w="43" w:type="dxa"/>
              <w:right w:w="43" w:type="dxa"/>
            </w:tcMar>
            <w:vAlign w:val="bottom"/>
          </w:tcPr>
          <w:p w14:paraId="1E9AC1FC" w14:textId="77777777" w:rsidR="00EE2529" w:rsidRPr="00C81B84" w:rsidRDefault="00EE2529" w:rsidP="00C81B84"/>
        </w:tc>
      </w:tr>
      <w:tr w:rsidR="00EE2529" w:rsidRPr="00C81B84" w14:paraId="748A428C" w14:textId="77777777">
        <w:trPr>
          <w:trHeight w:val="380"/>
        </w:trPr>
        <w:tc>
          <w:tcPr>
            <w:tcW w:w="680" w:type="dxa"/>
            <w:tcBorders>
              <w:top w:val="nil"/>
              <w:left w:val="nil"/>
              <w:bottom w:val="nil"/>
              <w:right w:val="nil"/>
            </w:tcBorders>
            <w:tcMar>
              <w:top w:w="128" w:type="dxa"/>
              <w:left w:w="43" w:type="dxa"/>
              <w:bottom w:w="43" w:type="dxa"/>
              <w:right w:w="43" w:type="dxa"/>
            </w:tcMar>
          </w:tcPr>
          <w:p w14:paraId="449D92BA" w14:textId="77777777" w:rsidR="00EE2529" w:rsidRPr="00C81B84" w:rsidRDefault="00AD5E1E" w:rsidP="00C81B84">
            <w:r w:rsidRPr="00C81B84">
              <w:t>1314</w:t>
            </w:r>
          </w:p>
        </w:tc>
        <w:tc>
          <w:tcPr>
            <w:tcW w:w="680" w:type="dxa"/>
            <w:tcBorders>
              <w:top w:val="nil"/>
              <w:left w:val="nil"/>
              <w:bottom w:val="nil"/>
              <w:right w:val="nil"/>
            </w:tcBorders>
            <w:tcMar>
              <w:top w:w="128" w:type="dxa"/>
              <w:left w:w="43" w:type="dxa"/>
              <w:bottom w:w="43" w:type="dxa"/>
              <w:right w:w="43" w:type="dxa"/>
            </w:tcMar>
          </w:tcPr>
          <w:p w14:paraId="6C12BC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E27033" w14:textId="77777777" w:rsidR="00EE2529" w:rsidRPr="00C81B84" w:rsidRDefault="00AD5E1E" w:rsidP="00C81B84">
            <w:r w:rsidRPr="00C81B84">
              <w:t>Statens havarikommisjon:</w:t>
            </w:r>
          </w:p>
        </w:tc>
        <w:tc>
          <w:tcPr>
            <w:tcW w:w="1400" w:type="dxa"/>
            <w:tcBorders>
              <w:top w:val="nil"/>
              <w:left w:val="nil"/>
              <w:bottom w:val="nil"/>
              <w:right w:val="nil"/>
            </w:tcBorders>
            <w:tcMar>
              <w:top w:w="128" w:type="dxa"/>
              <w:left w:w="43" w:type="dxa"/>
              <w:bottom w:w="43" w:type="dxa"/>
              <w:right w:w="43" w:type="dxa"/>
            </w:tcMar>
            <w:vAlign w:val="bottom"/>
          </w:tcPr>
          <w:p w14:paraId="7AF71915" w14:textId="77777777" w:rsidR="00EE2529" w:rsidRPr="00C81B84" w:rsidRDefault="00EE2529" w:rsidP="00C81B84"/>
        </w:tc>
      </w:tr>
      <w:tr w:rsidR="00EE2529" w:rsidRPr="00C81B84" w14:paraId="76482C63" w14:textId="77777777">
        <w:trPr>
          <w:trHeight w:val="380"/>
        </w:trPr>
        <w:tc>
          <w:tcPr>
            <w:tcW w:w="680" w:type="dxa"/>
            <w:tcBorders>
              <w:top w:val="nil"/>
              <w:left w:val="nil"/>
              <w:bottom w:val="nil"/>
              <w:right w:val="nil"/>
            </w:tcBorders>
            <w:tcMar>
              <w:top w:w="128" w:type="dxa"/>
              <w:left w:w="43" w:type="dxa"/>
              <w:bottom w:w="43" w:type="dxa"/>
              <w:right w:w="43" w:type="dxa"/>
            </w:tcMar>
          </w:tcPr>
          <w:p w14:paraId="7727E1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1159A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4A9C25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F929AC4" w14:textId="77777777" w:rsidR="00EE2529" w:rsidRPr="00C81B84" w:rsidRDefault="00AD5E1E" w:rsidP="00C81B84">
            <w:r w:rsidRPr="00C81B84">
              <w:t>1 376 000</w:t>
            </w:r>
          </w:p>
        </w:tc>
      </w:tr>
      <w:tr w:rsidR="00EE2529" w:rsidRPr="00C81B84" w14:paraId="01729682" w14:textId="77777777">
        <w:trPr>
          <w:trHeight w:val="380"/>
        </w:trPr>
        <w:tc>
          <w:tcPr>
            <w:tcW w:w="680" w:type="dxa"/>
            <w:tcBorders>
              <w:top w:val="nil"/>
              <w:left w:val="nil"/>
              <w:bottom w:val="nil"/>
              <w:right w:val="nil"/>
            </w:tcBorders>
            <w:tcMar>
              <w:top w:w="128" w:type="dxa"/>
              <w:left w:w="43" w:type="dxa"/>
              <w:bottom w:w="43" w:type="dxa"/>
              <w:right w:w="43" w:type="dxa"/>
            </w:tcMar>
          </w:tcPr>
          <w:p w14:paraId="49DBD4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6DE98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A54E77" w14:textId="77777777" w:rsidR="00EE2529" w:rsidRPr="00C81B84" w:rsidRDefault="00AD5E1E" w:rsidP="00C81B84">
            <w:r w:rsidRPr="00C81B84">
              <w:t>fra kr 90 100 000 til kr 91 476 000</w:t>
            </w:r>
          </w:p>
        </w:tc>
        <w:tc>
          <w:tcPr>
            <w:tcW w:w="1400" w:type="dxa"/>
            <w:tcBorders>
              <w:top w:val="nil"/>
              <w:left w:val="nil"/>
              <w:bottom w:val="nil"/>
              <w:right w:val="nil"/>
            </w:tcBorders>
            <w:tcMar>
              <w:top w:w="128" w:type="dxa"/>
              <w:left w:w="43" w:type="dxa"/>
              <w:bottom w:w="43" w:type="dxa"/>
              <w:right w:w="43" w:type="dxa"/>
            </w:tcMar>
            <w:vAlign w:val="bottom"/>
          </w:tcPr>
          <w:p w14:paraId="20C00453" w14:textId="77777777" w:rsidR="00EE2529" w:rsidRPr="00C81B84" w:rsidRDefault="00EE2529" w:rsidP="00C81B84"/>
        </w:tc>
      </w:tr>
      <w:tr w:rsidR="00EE2529" w:rsidRPr="00C81B84" w14:paraId="2D76939D" w14:textId="77777777">
        <w:trPr>
          <w:trHeight w:val="380"/>
        </w:trPr>
        <w:tc>
          <w:tcPr>
            <w:tcW w:w="680" w:type="dxa"/>
            <w:tcBorders>
              <w:top w:val="nil"/>
              <w:left w:val="nil"/>
              <w:bottom w:val="nil"/>
              <w:right w:val="nil"/>
            </w:tcBorders>
            <w:tcMar>
              <w:top w:w="128" w:type="dxa"/>
              <w:left w:w="43" w:type="dxa"/>
              <w:bottom w:w="43" w:type="dxa"/>
              <w:right w:w="43" w:type="dxa"/>
            </w:tcMar>
          </w:tcPr>
          <w:p w14:paraId="2404AF1A" w14:textId="77777777" w:rsidR="00EE2529" w:rsidRPr="00C81B84" w:rsidRDefault="00AD5E1E" w:rsidP="00C81B84">
            <w:r w:rsidRPr="00C81B84">
              <w:t>1315</w:t>
            </w:r>
          </w:p>
        </w:tc>
        <w:tc>
          <w:tcPr>
            <w:tcW w:w="680" w:type="dxa"/>
            <w:tcBorders>
              <w:top w:val="nil"/>
              <w:left w:val="nil"/>
              <w:bottom w:val="nil"/>
              <w:right w:val="nil"/>
            </w:tcBorders>
            <w:tcMar>
              <w:top w:w="128" w:type="dxa"/>
              <w:left w:w="43" w:type="dxa"/>
              <w:bottom w:w="43" w:type="dxa"/>
              <w:right w:w="43" w:type="dxa"/>
            </w:tcMar>
          </w:tcPr>
          <w:p w14:paraId="62BE42E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1A5235" w14:textId="77777777" w:rsidR="00EE2529" w:rsidRPr="00C81B84" w:rsidRDefault="00AD5E1E" w:rsidP="00C81B84">
            <w:r w:rsidRPr="00C81B84">
              <w:t>Tilskudd til Avinor AS:</w:t>
            </w:r>
          </w:p>
        </w:tc>
        <w:tc>
          <w:tcPr>
            <w:tcW w:w="1400" w:type="dxa"/>
            <w:tcBorders>
              <w:top w:val="nil"/>
              <w:left w:val="nil"/>
              <w:bottom w:val="nil"/>
              <w:right w:val="nil"/>
            </w:tcBorders>
            <w:tcMar>
              <w:top w:w="128" w:type="dxa"/>
              <w:left w:w="43" w:type="dxa"/>
              <w:bottom w:w="43" w:type="dxa"/>
              <w:right w:w="43" w:type="dxa"/>
            </w:tcMar>
            <w:vAlign w:val="bottom"/>
          </w:tcPr>
          <w:p w14:paraId="64D07DCA" w14:textId="77777777" w:rsidR="00EE2529" w:rsidRPr="00C81B84" w:rsidRDefault="00EE2529" w:rsidP="00C81B84"/>
        </w:tc>
      </w:tr>
      <w:tr w:rsidR="00EE2529" w:rsidRPr="00C81B84" w14:paraId="0C97A78E" w14:textId="77777777">
        <w:trPr>
          <w:trHeight w:val="380"/>
        </w:trPr>
        <w:tc>
          <w:tcPr>
            <w:tcW w:w="680" w:type="dxa"/>
            <w:tcBorders>
              <w:top w:val="nil"/>
              <w:left w:val="nil"/>
              <w:bottom w:val="nil"/>
              <w:right w:val="nil"/>
            </w:tcBorders>
            <w:tcMar>
              <w:top w:w="128" w:type="dxa"/>
              <w:left w:w="43" w:type="dxa"/>
              <w:bottom w:w="43" w:type="dxa"/>
              <w:right w:w="43" w:type="dxa"/>
            </w:tcMar>
          </w:tcPr>
          <w:p w14:paraId="3909B0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CD760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C350B89" w14:textId="77777777" w:rsidR="00EE2529" w:rsidRPr="00C81B84" w:rsidRDefault="00AD5E1E" w:rsidP="00C81B84">
            <w:r w:rsidRPr="00C81B84">
              <w:t xml:space="preserve">Tilskudd til pålagte oppgaver,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A085452" w14:textId="77777777" w:rsidR="00EE2529" w:rsidRPr="00C81B84" w:rsidRDefault="00AD5E1E" w:rsidP="00C81B84">
            <w:r w:rsidRPr="00C81B84">
              <w:t>514 544 000</w:t>
            </w:r>
          </w:p>
        </w:tc>
      </w:tr>
      <w:tr w:rsidR="00EE2529" w:rsidRPr="00C81B84" w14:paraId="6CE6FE04" w14:textId="77777777">
        <w:trPr>
          <w:trHeight w:val="380"/>
        </w:trPr>
        <w:tc>
          <w:tcPr>
            <w:tcW w:w="680" w:type="dxa"/>
            <w:tcBorders>
              <w:top w:val="nil"/>
              <w:left w:val="nil"/>
              <w:bottom w:val="nil"/>
              <w:right w:val="nil"/>
            </w:tcBorders>
            <w:tcMar>
              <w:top w:w="128" w:type="dxa"/>
              <w:left w:w="43" w:type="dxa"/>
              <w:bottom w:w="43" w:type="dxa"/>
              <w:right w:w="43" w:type="dxa"/>
            </w:tcMar>
          </w:tcPr>
          <w:p w14:paraId="3103BD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819D6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7FF98B" w14:textId="77777777" w:rsidR="00EE2529" w:rsidRPr="00C81B84" w:rsidRDefault="00AD5E1E" w:rsidP="00C81B84">
            <w:r w:rsidRPr="00C81B84">
              <w:t>fra kr 1 660 000 000 til kr 1 145 456 000</w:t>
            </w:r>
          </w:p>
        </w:tc>
        <w:tc>
          <w:tcPr>
            <w:tcW w:w="1400" w:type="dxa"/>
            <w:tcBorders>
              <w:top w:val="nil"/>
              <w:left w:val="nil"/>
              <w:bottom w:val="nil"/>
              <w:right w:val="nil"/>
            </w:tcBorders>
            <w:tcMar>
              <w:top w:w="128" w:type="dxa"/>
              <w:left w:w="43" w:type="dxa"/>
              <w:bottom w:w="43" w:type="dxa"/>
              <w:right w:w="43" w:type="dxa"/>
            </w:tcMar>
            <w:vAlign w:val="bottom"/>
          </w:tcPr>
          <w:p w14:paraId="429518D8" w14:textId="77777777" w:rsidR="00EE2529" w:rsidRPr="00C81B84" w:rsidRDefault="00EE2529" w:rsidP="00C81B84"/>
        </w:tc>
      </w:tr>
      <w:tr w:rsidR="00EE2529" w:rsidRPr="00C81B84" w14:paraId="5F010B9C" w14:textId="77777777">
        <w:trPr>
          <w:trHeight w:val="380"/>
        </w:trPr>
        <w:tc>
          <w:tcPr>
            <w:tcW w:w="680" w:type="dxa"/>
            <w:tcBorders>
              <w:top w:val="nil"/>
              <w:left w:val="nil"/>
              <w:bottom w:val="nil"/>
              <w:right w:val="nil"/>
            </w:tcBorders>
            <w:tcMar>
              <w:top w:w="128" w:type="dxa"/>
              <w:left w:w="43" w:type="dxa"/>
              <w:bottom w:w="43" w:type="dxa"/>
              <w:right w:w="43" w:type="dxa"/>
            </w:tcMar>
          </w:tcPr>
          <w:p w14:paraId="74ABE0B4" w14:textId="77777777" w:rsidR="00EE2529" w:rsidRPr="00C81B84" w:rsidRDefault="00AD5E1E" w:rsidP="00C81B84">
            <w:r w:rsidRPr="00C81B84">
              <w:t>1320</w:t>
            </w:r>
          </w:p>
        </w:tc>
        <w:tc>
          <w:tcPr>
            <w:tcW w:w="680" w:type="dxa"/>
            <w:tcBorders>
              <w:top w:val="nil"/>
              <w:left w:val="nil"/>
              <w:bottom w:val="nil"/>
              <w:right w:val="nil"/>
            </w:tcBorders>
            <w:tcMar>
              <w:top w:w="128" w:type="dxa"/>
              <w:left w:w="43" w:type="dxa"/>
              <w:bottom w:w="43" w:type="dxa"/>
              <w:right w:w="43" w:type="dxa"/>
            </w:tcMar>
          </w:tcPr>
          <w:p w14:paraId="00D83F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1ADA33" w14:textId="77777777" w:rsidR="00EE2529" w:rsidRPr="00C81B84" w:rsidRDefault="00AD5E1E" w:rsidP="00C81B84">
            <w:r w:rsidRPr="00C81B84">
              <w:t>Statens vegvesen:</w:t>
            </w:r>
          </w:p>
        </w:tc>
        <w:tc>
          <w:tcPr>
            <w:tcW w:w="1400" w:type="dxa"/>
            <w:tcBorders>
              <w:top w:val="nil"/>
              <w:left w:val="nil"/>
              <w:bottom w:val="nil"/>
              <w:right w:val="nil"/>
            </w:tcBorders>
            <w:tcMar>
              <w:top w:w="128" w:type="dxa"/>
              <w:left w:w="43" w:type="dxa"/>
              <w:bottom w:w="43" w:type="dxa"/>
              <w:right w:w="43" w:type="dxa"/>
            </w:tcMar>
            <w:vAlign w:val="bottom"/>
          </w:tcPr>
          <w:p w14:paraId="3831867C" w14:textId="77777777" w:rsidR="00EE2529" w:rsidRPr="00C81B84" w:rsidRDefault="00EE2529" w:rsidP="00C81B84"/>
        </w:tc>
      </w:tr>
      <w:tr w:rsidR="00EE2529" w:rsidRPr="00C81B84" w14:paraId="48422E7F" w14:textId="77777777">
        <w:trPr>
          <w:trHeight w:val="380"/>
        </w:trPr>
        <w:tc>
          <w:tcPr>
            <w:tcW w:w="680" w:type="dxa"/>
            <w:tcBorders>
              <w:top w:val="nil"/>
              <w:left w:val="nil"/>
              <w:bottom w:val="nil"/>
              <w:right w:val="nil"/>
            </w:tcBorders>
            <w:tcMar>
              <w:top w:w="128" w:type="dxa"/>
              <w:left w:w="43" w:type="dxa"/>
              <w:bottom w:w="43" w:type="dxa"/>
              <w:right w:w="43" w:type="dxa"/>
            </w:tcMar>
          </w:tcPr>
          <w:p w14:paraId="462758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8D71F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35925C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E0C4865" w14:textId="77777777" w:rsidR="00EE2529" w:rsidRPr="00C81B84" w:rsidRDefault="00AD5E1E" w:rsidP="00C81B84">
            <w:r w:rsidRPr="00C81B84">
              <w:t>466 041 000</w:t>
            </w:r>
          </w:p>
        </w:tc>
      </w:tr>
      <w:tr w:rsidR="00EE2529" w:rsidRPr="00C81B84" w14:paraId="4EFC6978" w14:textId="77777777">
        <w:trPr>
          <w:trHeight w:val="380"/>
        </w:trPr>
        <w:tc>
          <w:tcPr>
            <w:tcW w:w="680" w:type="dxa"/>
            <w:tcBorders>
              <w:top w:val="nil"/>
              <w:left w:val="nil"/>
              <w:bottom w:val="nil"/>
              <w:right w:val="nil"/>
            </w:tcBorders>
            <w:tcMar>
              <w:top w:w="128" w:type="dxa"/>
              <w:left w:w="43" w:type="dxa"/>
              <w:bottom w:w="43" w:type="dxa"/>
              <w:right w:w="43" w:type="dxa"/>
            </w:tcMar>
          </w:tcPr>
          <w:p w14:paraId="2DFE95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C8A7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BFDD3A" w14:textId="77777777" w:rsidR="00EE2529" w:rsidRPr="00C81B84" w:rsidRDefault="00AD5E1E" w:rsidP="00C81B84">
            <w:r w:rsidRPr="00C81B84">
              <w:t>fra kr 4 233 100 000 til kr 4 699 141 000</w:t>
            </w:r>
          </w:p>
        </w:tc>
        <w:tc>
          <w:tcPr>
            <w:tcW w:w="1400" w:type="dxa"/>
            <w:tcBorders>
              <w:top w:val="nil"/>
              <w:left w:val="nil"/>
              <w:bottom w:val="nil"/>
              <w:right w:val="nil"/>
            </w:tcBorders>
            <w:tcMar>
              <w:top w:w="128" w:type="dxa"/>
              <w:left w:w="43" w:type="dxa"/>
              <w:bottom w:w="43" w:type="dxa"/>
              <w:right w:w="43" w:type="dxa"/>
            </w:tcMar>
            <w:vAlign w:val="bottom"/>
          </w:tcPr>
          <w:p w14:paraId="4196BDCE" w14:textId="77777777" w:rsidR="00EE2529" w:rsidRPr="00C81B84" w:rsidRDefault="00EE2529" w:rsidP="00C81B84"/>
        </w:tc>
      </w:tr>
      <w:tr w:rsidR="00EE2529" w:rsidRPr="00C81B84" w14:paraId="0EDE9C71" w14:textId="77777777">
        <w:trPr>
          <w:trHeight w:val="640"/>
        </w:trPr>
        <w:tc>
          <w:tcPr>
            <w:tcW w:w="680" w:type="dxa"/>
            <w:tcBorders>
              <w:top w:val="nil"/>
              <w:left w:val="nil"/>
              <w:bottom w:val="nil"/>
              <w:right w:val="nil"/>
            </w:tcBorders>
            <w:tcMar>
              <w:top w:w="128" w:type="dxa"/>
              <w:left w:w="43" w:type="dxa"/>
              <w:bottom w:w="43" w:type="dxa"/>
              <w:right w:w="43" w:type="dxa"/>
            </w:tcMar>
          </w:tcPr>
          <w:p w14:paraId="4466EE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C7FB56"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0201E112" w14:textId="77777777" w:rsidR="00EE2529" w:rsidRPr="00C81B84" w:rsidRDefault="00AD5E1E" w:rsidP="00C81B84">
            <w:r w:rsidRPr="00C81B84">
              <w:t xml:space="preserve">Drift og vedlikehold av riksveier, </w:t>
            </w:r>
            <w:r w:rsidRPr="00AD5E1E">
              <w:rPr>
                <w:rStyle w:val="kursiv"/>
              </w:rPr>
              <w:t>kan overføres, kan nyttes under post 29 og post 30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D242650" w14:textId="77777777" w:rsidR="00EE2529" w:rsidRPr="00C81B84" w:rsidRDefault="00AD5E1E" w:rsidP="00C81B84">
            <w:r w:rsidRPr="00C81B84">
              <w:t>1 237 317 000</w:t>
            </w:r>
          </w:p>
        </w:tc>
      </w:tr>
      <w:tr w:rsidR="00EE2529" w:rsidRPr="00C81B84" w14:paraId="5C5500B6" w14:textId="77777777">
        <w:trPr>
          <w:trHeight w:val="380"/>
        </w:trPr>
        <w:tc>
          <w:tcPr>
            <w:tcW w:w="680" w:type="dxa"/>
            <w:tcBorders>
              <w:top w:val="nil"/>
              <w:left w:val="nil"/>
              <w:bottom w:val="nil"/>
              <w:right w:val="nil"/>
            </w:tcBorders>
            <w:tcMar>
              <w:top w:w="128" w:type="dxa"/>
              <w:left w:w="43" w:type="dxa"/>
              <w:bottom w:w="43" w:type="dxa"/>
              <w:right w:w="43" w:type="dxa"/>
            </w:tcMar>
          </w:tcPr>
          <w:p w14:paraId="0D2449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194B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8181A3" w14:textId="77777777" w:rsidR="00EE2529" w:rsidRPr="00C81B84" w:rsidRDefault="00AD5E1E" w:rsidP="00C81B84">
            <w:r w:rsidRPr="00C81B84">
              <w:t>fra kr 9 361 400 000 til kr 10 598 717 000</w:t>
            </w:r>
          </w:p>
        </w:tc>
        <w:tc>
          <w:tcPr>
            <w:tcW w:w="1400" w:type="dxa"/>
            <w:tcBorders>
              <w:top w:val="nil"/>
              <w:left w:val="nil"/>
              <w:bottom w:val="nil"/>
              <w:right w:val="nil"/>
            </w:tcBorders>
            <w:tcMar>
              <w:top w:w="128" w:type="dxa"/>
              <w:left w:w="43" w:type="dxa"/>
              <w:bottom w:w="43" w:type="dxa"/>
              <w:right w:w="43" w:type="dxa"/>
            </w:tcMar>
            <w:vAlign w:val="bottom"/>
          </w:tcPr>
          <w:p w14:paraId="1856FDD8" w14:textId="77777777" w:rsidR="00EE2529" w:rsidRPr="00C81B84" w:rsidRDefault="00EE2529" w:rsidP="00C81B84"/>
        </w:tc>
      </w:tr>
      <w:tr w:rsidR="00EE2529" w:rsidRPr="00C81B84" w14:paraId="09901ED8" w14:textId="77777777">
        <w:trPr>
          <w:trHeight w:val="380"/>
        </w:trPr>
        <w:tc>
          <w:tcPr>
            <w:tcW w:w="680" w:type="dxa"/>
            <w:tcBorders>
              <w:top w:val="nil"/>
              <w:left w:val="nil"/>
              <w:bottom w:val="nil"/>
              <w:right w:val="nil"/>
            </w:tcBorders>
            <w:tcMar>
              <w:top w:w="128" w:type="dxa"/>
              <w:left w:w="43" w:type="dxa"/>
              <w:bottom w:w="43" w:type="dxa"/>
              <w:right w:w="43" w:type="dxa"/>
            </w:tcMar>
          </w:tcPr>
          <w:p w14:paraId="44093DA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8E1877" w14:textId="77777777" w:rsidR="00EE2529" w:rsidRPr="00C81B84" w:rsidRDefault="00AD5E1E" w:rsidP="00C81B84">
            <w:r w:rsidRPr="00C81B84">
              <w:t>28</w:t>
            </w:r>
          </w:p>
        </w:tc>
        <w:tc>
          <w:tcPr>
            <w:tcW w:w="6800" w:type="dxa"/>
            <w:tcBorders>
              <w:top w:val="nil"/>
              <w:left w:val="nil"/>
              <w:bottom w:val="nil"/>
              <w:right w:val="nil"/>
            </w:tcBorders>
            <w:tcMar>
              <w:top w:w="128" w:type="dxa"/>
              <w:left w:w="43" w:type="dxa"/>
              <w:bottom w:w="43" w:type="dxa"/>
              <w:right w:w="43" w:type="dxa"/>
            </w:tcMar>
          </w:tcPr>
          <w:p w14:paraId="334D51F1" w14:textId="77777777" w:rsidR="00EE2529" w:rsidRPr="00C81B84" w:rsidRDefault="00AD5E1E" w:rsidP="00C81B84">
            <w:r w:rsidRPr="00C81B84">
              <w:t xml:space="preserve">Trafikant- og kjøretøytilsyn,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84D53AE" w14:textId="77777777" w:rsidR="00EE2529" w:rsidRPr="00C81B84" w:rsidRDefault="00AD5E1E" w:rsidP="00C81B84">
            <w:r w:rsidRPr="00C81B84">
              <w:t>81 269 000</w:t>
            </w:r>
          </w:p>
        </w:tc>
      </w:tr>
      <w:tr w:rsidR="00EE2529" w:rsidRPr="00C81B84" w14:paraId="1C1CFD55" w14:textId="77777777">
        <w:trPr>
          <w:trHeight w:val="380"/>
        </w:trPr>
        <w:tc>
          <w:tcPr>
            <w:tcW w:w="680" w:type="dxa"/>
            <w:tcBorders>
              <w:top w:val="nil"/>
              <w:left w:val="nil"/>
              <w:bottom w:val="nil"/>
              <w:right w:val="nil"/>
            </w:tcBorders>
            <w:tcMar>
              <w:top w:w="128" w:type="dxa"/>
              <w:left w:w="43" w:type="dxa"/>
              <w:bottom w:w="43" w:type="dxa"/>
              <w:right w:w="43" w:type="dxa"/>
            </w:tcMar>
          </w:tcPr>
          <w:p w14:paraId="78FBF5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10745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4BE521" w14:textId="77777777" w:rsidR="00EE2529" w:rsidRPr="00C81B84" w:rsidRDefault="00AD5E1E" w:rsidP="00C81B84">
            <w:r w:rsidRPr="00C81B84">
              <w:t>fra kr 2 292 300 000 til kr 2 373 569 000</w:t>
            </w:r>
          </w:p>
        </w:tc>
        <w:tc>
          <w:tcPr>
            <w:tcW w:w="1400" w:type="dxa"/>
            <w:tcBorders>
              <w:top w:val="nil"/>
              <w:left w:val="nil"/>
              <w:bottom w:val="nil"/>
              <w:right w:val="nil"/>
            </w:tcBorders>
            <w:tcMar>
              <w:top w:w="128" w:type="dxa"/>
              <w:left w:w="43" w:type="dxa"/>
              <w:bottom w:w="43" w:type="dxa"/>
              <w:right w:w="43" w:type="dxa"/>
            </w:tcMar>
            <w:vAlign w:val="bottom"/>
          </w:tcPr>
          <w:p w14:paraId="61A1ED64" w14:textId="77777777" w:rsidR="00EE2529" w:rsidRPr="00C81B84" w:rsidRDefault="00EE2529" w:rsidP="00C81B84"/>
        </w:tc>
      </w:tr>
      <w:tr w:rsidR="00EE2529" w:rsidRPr="00C81B84" w14:paraId="11853901" w14:textId="77777777">
        <w:trPr>
          <w:trHeight w:val="380"/>
        </w:trPr>
        <w:tc>
          <w:tcPr>
            <w:tcW w:w="680" w:type="dxa"/>
            <w:tcBorders>
              <w:top w:val="nil"/>
              <w:left w:val="nil"/>
              <w:bottom w:val="nil"/>
              <w:right w:val="nil"/>
            </w:tcBorders>
            <w:tcMar>
              <w:top w:w="128" w:type="dxa"/>
              <w:left w:w="43" w:type="dxa"/>
              <w:bottom w:w="43" w:type="dxa"/>
              <w:right w:w="43" w:type="dxa"/>
            </w:tcMar>
          </w:tcPr>
          <w:p w14:paraId="1F2F5D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3041F8" w14:textId="77777777" w:rsidR="00EE2529" w:rsidRPr="00C81B84" w:rsidRDefault="00AD5E1E" w:rsidP="00C81B84">
            <w:r w:rsidRPr="00C81B84">
              <w:t>29</w:t>
            </w:r>
          </w:p>
        </w:tc>
        <w:tc>
          <w:tcPr>
            <w:tcW w:w="6800" w:type="dxa"/>
            <w:tcBorders>
              <w:top w:val="nil"/>
              <w:left w:val="nil"/>
              <w:bottom w:val="nil"/>
              <w:right w:val="nil"/>
            </w:tcBorders>
            <w:tcMar>
              <w:top w:w="128" w:type="dxa"/>
              <w:left w:w="43" w:type="dxa"/>
              <w:bottom w:w="43" w:type="dxa"/>
              <w:right w:w="43" w:type="dxa"/>
            </w:tcMar>
          </w:tcPr>
          <w:p w14:paraId="115FB5C4" w14:textId="77777777" w:rsidR="00EE2529" w:rsidRPr="00C81B84" w:rsidRDefault="00AD5E1E" w:rsidP="00C81B84">
            <w:r w:rsidRPr="00C81B84">
              <w:t xml:space="preserve">OPS-prosjekter, </w:t>
            </w:r>
            <w:r w:rsidRPr="00AD5E1E">
              <w:rPr>
                <w:rStyle w:val="kursiv"/>
              </w:rPr>
              <w:t>kan overføres, kan nyttes under post 30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CCDE9F" w14:textId="77777777" w:rsidR="00EE2529" w:rsidRPr="00C81B84" w:rsidRDefault="00AD5E1E" w:rsidP="00C81B84">
            <w:r w:rsidRPr="00C81B84">
              <w:t>95 742 000</w:t>
            </w:r>
          </w:p>
        </w:tc>
      </w:tr>
      <w:tr w:rsidR="00EE2529" w:rsidRPr="00C81B84" w14:paraId="060F8AAA" w14:textId="77777777">
        <w:trPr>
          <w:trHeight w:val="380"/>
        </w:trPr>
        <w:tc>
          <w:tcPr>
            <w:tcW w:w="680" w:type="dxa"/>
            <w:tcBorders>
              <w:top w:val="nil"/>
              <w:left w:val="nil"/>
              <w:bottom w:val="nil"/>
              <w:right w:val="nil"/>
            </w:tcBorders>
            <w:tcMar>
              <w:top w:w="128" w:type="dxa"/>
              <w:left w:w="43" w:type="dxa"/>
              <w:bottom w:w="43" w:type="dxa"/>
              <w:right w:w="43" w:type="dxa"/>
            </w:tcMar>
          </w:tcPr>
          <w:p w14:paraId="3EE89A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7D0B9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32F5A0" w14:textId="77777777" w:rsidR="00EE2529" w:rsidRPr="00C81B84" w:rsidRDefault="00AD5E1E" w:rsidP="00C81B84">
            <w:r w:rsidRPr="00C81B84">
              <w:t>fra kr 3 020 000 000 til kr 3 115 742 000</w:t>
            </w:r>
          </w:p>
        </w:tc>
        <w:tc>
          <w:tcPr>
            <w:tcW w:w="1400" w:type="dxa"/>
            <w:tcBorders>
              <w:top w:val="nil"/>
              <w:left w:val="nil"/>
              <w:bottom w:val="nil"/>
              <w:right w:val="nil"/>
            </w:tcBorders>
            <w:tcMar>
              <w:top w:w="128" w:type="dxa"/>
              <w:left w:w="43" w:type="dxa"/>
              <w:bottom w:w="43" w:type="dxa"/>
              <w:right w:w="43" w:type="dxa"/>
            </w:tcMar>
            <w:vAlign w:val="bottom"/>
          </w:tcPr>
          <w:p w14:paraId="1205DD82" w14:textId="77777777" w:rsidR="00EE2529" w:rsidRPr="00C81B84" w:rsidRDefault="00EE2529" w:rsidP="00C81B84"/>
        </w:tc>
      </w:tr>
      <w:tr w:rsidR="00EE2529" w:rsidRPr="00C81B84" w14:paraId="72FE15F9" w14:textId="77777777">
        <w:trPr>
          <w:trHeight w:val="640"/>
        </w:trPr>
        <w:tc>
          <w:tcPr>
            <w:tcW w:w="680" w:type="dxa"/>
            <w:tcBorders>
              <w:top w:val="nil"/>
              <w:left w:val="nil"/>
              <w:bottom w:val="nil"/>
              <w:right w:val="nil"/>
            </w:tcBorders>
            <w:tcMar>
              <w:top w:w="128" w:type="dxa"/>
              <w:left w:w="43" w:type="dxa"/>
              <w:bottom w:w="43" w:type="dxa"/>
              <w:right w:w="43" w:type="dxa"/>
            </w:tcMar>
          </w:tcPr>
          <w:p w14:paraId="1D4745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3C138A"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65C6756A" w14:textId="77777777" w:rsidR="00EE2529" w:rsidRPr="00C81B84" w:rsidRDefault="00AD5E1E" w:rsidP="00C81B84">
            <w:r w:rsidRPr="00C81B84">
              <w:t xml:space="preserve">Riksveiinvesteringer, </w:t>
            </w:r>
            <w:r w:rsidRPr="00AD5E1E">
              <w:rPr>
                <w:rStyle w:val="kursiv"/>
              </w:rPr>
              <w:t>kan overføres, kan nyttes under post 22 og post 29 og kap. 1332, post 66</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9934D03" w14:textId="77777777" w:rsidR="00EE2529" w:rsidRPr="00C81B84" w:rsidRDefault="00AD5E1E" w:rsidP="00C81B84">
            <w:r w:rsidRPr="00C81B84">
              <w:t>351 341 000</w:t>
            </w:r>
          </w:p>
        </w:tc>
      </w:tr>
      <w:tr w:rsidR="00EE2529" w:rsidRPr="00C81B84" w14:paraId="0AD8965E" w14:textId="77777777">
        <w:trPr>
          <w:trHeight w:val="380"/>
        </w:trPr>
        <w:tc>
          <w:tcPr>
            <w:tcW w:w="680" w:type="dxa"/>
            <w:tcBorders>
              <w:top w:val="nil"/>
              <w:left w:val="nil"/>
              <w:bottom w:val="nil"/>
              <w:right w:val="nil"/>
            </w:tcBorders>
            <w:tcMar>
              <w:top w:w="128" w:type="dxa"/>
              <w:left w:w="43" w:type="dxa"/>
              <w:bottom w:w="43" w:type="dxa"/>
              <w:right w:w="43" w:type="dxa"/>
            </w:tcMar>
          </w:tcPr>
          <w:p w14:paraId="189DDF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A370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2DC738" w14:textId="77777777" w:rsidR="00EE2529" w:rsidRPr="00C81B84" w:rsidRDefault="00AD5E1E" w:rsidP="00C81B84">
            <w:r w:rsidRPr="00C81B84">
              <w:t>fra kr 10 114 000 000 til kr 10 465 341 000</w:t>
            </w:r>
          </w:p>
        </w:tc>
        <w:tc>
          <w:tcPr>
            <w:tcW w:w="1400" w:type="dxa"/>
            <w:tcBorders>
              <w:top w:val="nil"/>
              <w:left w:val="nil"/>
              <w:bottom w:val="nil"/>
              <w:right w:val="nil"/>
            </w:tcBorders>
            <w:tcMar>
              <w:top w:w="128" w:type="dxa"/>
              <w:left w:w="43" w:type="dxa"/>
              <w:bottom w:w="43" w:type="dxa"/>
              <w:right w:w="43" w:type="dxa"/>
            </w:tcMar>
            <w:vAlign w:val="bottom"/>
          </w:tcPr>
          <w:p w14:paraId="1F408FC7" w14:textId="77777777" w:rsidR="00EE2529" w:rsidRPr="00C81B84" w:rsidRDefault="00EE2529" w:rsidP="00C81B84"/>
        </w:tc>
      </w:tr>
      <w:tr w:rsidR="00EE2529" w:rsidRPr="00C81B84" w14:paraId="3123AB6E" w14:textId="77777777">
        <w:trPr>
          <w:trHeight w:val="640"/>
        </w:trPr>
        <w:tc>
          <w:tcPr>
            <w:tcW w:w="680" w:type="dxa"/>
            <w:tcBorders>
              <w:top w:val="nil"/>
              <w:left w:val="nil"/>
              <w:bottom w:val="nil"/>
              <w:right w:val="nil"/>
            </w:tcBorders>
            <w:tcMar>
              <w:top w:w="128" w:type="dxa"/>
              <w:left w:w="43" w:type="dxa"/>
              <w:bottom w:w="43" w:type="dxa"/>
              <w:right w:w="43" w:type="dxa"/>
            </w:tcMar>
          </w:tcPr>
          <w:p w14:paraId="320D5C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95335D" w14:textId="77777777" w:rsidR="00EE2529" w:rsidRPr="00C81B84" w:rsidRDefault="00AD5E1E" w:rsidP="00C81B84">
            <w:r w:rsidRPr="00C81B84">
              <w:t>64</w:t>
            </w:r>
          </w:p>
        </w:tc>
        <w:tc>
          <w:tcPr>
            <w:tcW w:w="6800" w:type="dxa"/>
            <w:tcBorders>
              <w:top w:val="nil"/>
              <w:left w:val="nil"/>
              <w:bottom w:val="nil"/>
              <w:right w:val="nil"/>
            </w:tcBorders>
            <w:tcMar>
              <w:top w:w="128" w:type="dxa"/>
              <w:left w:w="43" w:type="dxa"/>
              <w:bottom w:w="43" w:type="dxa"/>
              <w:right w:w="43" w:type="dxa"/>
            </w:tcMar>
          </w:tcPr>
          <w:p w14:paraId="07E03F8B" w14:textId="77777777" w:rsidR="00EE2529" w:rsidRPr="00C81B84" w:rsidRDefault="00AD5E1E" w:rsidP="00C81B84">
            <w:r w:rsidRPr="00C81B84">
              <w:t xml:space="preserve">Utbedring på fylkesveier for tømmertransport,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0F27949" w14:textId="77777777" w:rsidR="00EE2529" w:rsidRPr="00C81B84" w:rsidRDefault="00AD5E1E" w:rsidP="00C81B84">
            <w:r w:rsidRPr="00C81B84">
              <w:t>6 510 000</w:t>
            </w:r>
          </w:p>
        </w:tc>
      </w:tr>
      <w:tr w:rsidR="00EE2529" w:rsidRPr="00C81B84" w14:paraId="4E422810" w14:textId="77777777">
        <w:trPr>
          <w:trHeight w:val="380"/>
        </w:trPr>
        <w:tc>
          <w:tcPr>
            <w:tcW w:w="680" w:type="dxa"/>
            <w:tcBorders>
              <w:top w:val="nil"/>
              <w:left w:val="nil"/>
              <w:bottom w:val="nil"/>
              <w:right w:val="nil"/>
            </w:tcBorders>
            <w:tcMar>
              <w:top w:w="128" w:type="dxa"/>
              <w:left w:w="43" w:type="dxa"/>
              <w:bottom w:w="43" w:type="dxa"/>
              <w:right w:w="43" w:type="dxa"/>
            </w:tcMar>
          </w:tcPr>
          <w:p w14:paraId="4074607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A6B13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E88276" w14:textId="77777777" w:rsidR="00EE2529" w:rsidRPr="00C81B84" w:rsidRDefault="00AD5E1E" w:rsidP="00C81B84">
            <w:r w:rsidRPr="00C81B84">
              <w:t>fra kr 21 000 000 til kr 14 490 000</w:t>
            </w:r>
          </w:p>
        </w:tc>
        <w:tc>
          <w:tcPr>
            <w:tcW w:w="1400" w:type="dxa"/>
            <w:tcBorders>
              <w:top w:val="nil"/>
              <w:left w:val="nil"/>
              <w:bottom w:val="nil"/>
              <w:right w:val="nil"/>
            </w:tcBorders>
            <w:tcMar>
              <w:top w:w="128" w:type="dxa"/>
              <w:left w:w="43" w:type="dxa"/>
              <w:bottom w:w="43" w:type="dxa"/>
              <w:right w:w="43" w:type="dxa"/>
            </w:tcMar>
            <w:vAlign w:val="bottom"/>
          </w:tcPr>
          <w:p w14:paraId="76E1C4A7" w14:textId="77777777" w:rsidR="00EE2529" w:rsidRPr="00C81B84" w:rsidRDefault="00EE2529" w:rsidP="00C81B84"/>
        </w:tc>
      </w:tr>
      <w:tr w:rsidR="00EE2529" w:rsidRPr="00C81B84" w14:paraId="1A369FF1" w14:textId="77777777">
        <w:trPr>
          <w:trHeight w:val="380"/>
        </w:trPr>
        <w:tc>
          <w:tcPr>
            <w:tcW w:w="680" w:type="dxa"/>
            <w:tcBorders>
              <w:top w:val="nil"/>
              <w:left w:val="nil"/>
              <w:bottom w:val="nil"/>
              <w:right w:val="nil"/>
            </w:tcBorders>
            <w:tcMar>
              <w:top w:w="128" w:type="dxa"/>
              <w:left w:w="43" w:type="dxa"/>
              <w:bottom w:w="43" w:type="dxa"/>
              <w:right w:w="43" w:type="dxa"/>
            </w:tcMar>
          </w:tcPr>
          <w:p w14:paraId="5B07CF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A29668" w14:textId="77777777" w:rsidR="00EE2529" w:rsidRPr="00C81B84" w:rsidRDefault="00AD5E1E" w:rsidP="00C81B84">
            <w:r w:rsidRPr="00C81B84">
              <w:t>65</w:t>
            </w:r>
          </w:p>
        </w:tc>
        <w:tc>
          <w:tcPr>
            <w:tcW w:w="6800" w:type="dxa"/>
            <w:tcBorders>
              <w:top w:val="nil"/>
              <w:left w:val="nil"/>
              <w:bottom w:val="nil"/>
              <w:right w:val="nil"/>
            </w:tcBorders>
            <w:tcMar>
              <w:top w:w="128" w:type="dxa"/>
              <w:left w:w="43" w:type="dxa"/>
              <w:bottom w:w="43" w:type="dxa"/>
              <w:right w:w="43" w:type="dxa"/>
            </w:tcMar>
          </w:tcPr>
          <w:p w14:paraId="5970F70F" w14:textId="77777777" w:rsidR="00EE2529" w:rsidRPr="00C81B84" w:rsidRDefault="00AD5E1E" w:rsidP="00C81B84">
            <w:r w:rsidRPr="00C81B84">
              <w:t xml:space="preserve">Tilskudd til fylkesveier,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DC2EE23" w14:textId="77777777" w:rsidR="00EE2529" w:rsidRPr="00C81B84" w:rsidRDefault="00AD5E1E" w:rsidP="00C81B84">
            <w:r w:rsidRPr="00C81B84">
              <w:t>9 096 000</w:t>
            </w:r>
          </w:p>
        </w:tc>
      </w:tr>
      <w:tr w:rsidR="00EE2529" w:rsidRPr="00C81B84" w14:paraId="41BED8C3" w14:textId="77777777">
        <w:trPr>
          <w:trHeight w:val="380"/>
        </w:trPr>
        <w:tc>
          <w:tcPr>
            <w:tcW w:w="680" w:type="dxa"/>
            <w:tcBorders>
              <w:top w:val="nil"/>
              <w:left w:val="nil"/>
              <w:bottom w:val="nil"/>
              <w:right w:val="nil"/>
            </w:tcBorders>
            <w:tcMar>
              <w:top w:w="128" w:type="dxa"/>
              <w:left w:w="43" w:type="dxa"/>
              <w:bottom w:w="43" w:type="dxa"/>
              <w:right w:w="43" w:type="dxa"/>
            </w:tcMar>
          </w:tcPr>
          <w:p w14:paraId="3CA291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AB470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CFA36B" w14:textId="77777777" w:rsidR="00EE2529" w:rsidRPr="00C81B84" w:rsidRDefault="00AD5E1E" w:rsidP="00C81B84">
            <w:r w:rsidRPr="00C81B84">
              <w:t>fra kr 389 600 000 til kr 398 696 000</w:t>
            </w:r>
          </w:p>
        </w:tc>
        <w:tc>
          <w:tcPr>
            <w:tcW w:w="1400" w:type="dxa"/>
            <w:tcBorders>
              <w:top w:val="nil"/>
              <w:left w:val="nil"/>
              <w:bottom w:val="nil"/>
              <w:right w:val="nil"/>
            </w:tcBorders>
            <w:tcMar>
              <w:top w:w="128" w:type="dxa"/>
              <w:left w:w="43" w:type="dxa"/>
              <w:bottom w:w="43" w:type="dxa"/>
              <w:right w:w="43" w:type="dxa"/>
            </w:tcMar>
            <w:vAlign w:val="bottom"/>
          </w:tcPr>
          <w:p w14:paraId="64BD003C" w14:textId="77777777" w:rsidR="00EE2529" w:rsidRPr="00C81B84" w:rsidRDefault="00EE2529" w:rsidP="00C81B84"/>
        </w:tc>
      </w:tr>
      <w:tr w:rsidR="00EE2529" w:rsidRPr="00C81B84" w14:paraId="132D3682" w14:textId="77777777">
        <w:trPr>
          <w:trHeight w:val="640"/>
        </w:trPr>
        <w:tc>
          <w:tcPr>
            <w:tcW w:w="680" w:type="dxa"/>
            <w:tcBorders>
              <w:top w:val="nil"/>
              <w:left w:val="nil"/>
              <w:bottom w:val="nil"/>
              <w:right w:val="nil"/>
            </w:tcBorders>
            <w:tcMar>
              <w:top w:w="128" w:type="dxa"/>
              <w:left w:w="43" w:type="dxa"/>
              <w:bottom w:w="43" w:type="dxa"/>
              <w:right w:w="43" w:type="dxa"/>
            </w:tcMar>
          </w:tcPr>
          <w:p w14:paraId="518E77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9C6736" w14:textId="77777777" w:rsidR="00EE2529" w:rsidRPr="00C81B84" w:rsidRDefault="00AD5E1E" w:rsidP="00C81B84">
            <w:r w:rsidRPr="00C81B84">
              <w:t>66</w:t>
            </w:r>
          </w:p>
        </w:tc>
        <w:tc>
          <w:tcPr>
            <w:tcW w:w="6800" w:type="dxa"/>
            <w:tcBorders>
              <w:top w:val="nil"/>
              <w:left w:val="nil"/>
              <w:bottom w:val="nil"/>
              <w:right w:val="nil"/>
            </w:tcBorders>
            <w:tcMar>
              <w:top w:w="128" w:type="dxa"/>
              <w:left w:w="43" w:type="dxa"/>
              <w:bottom w:w="43" w:type="dxa"/>
              <w:right w:w="43" w:type="dxa"/>
            </w:tcMar>
          </w:tcPr>
          <w:p w14:paraId="48307CD3" w14:textId="77777777" w:rsidR="00EE2529" w:rsidRPr="00C81B84" w:rsidRDefault="00AD5E1E" w:rsidP="00C81B84">
            <w:r w:rsidRPr="00C81B84">
              <w:t xml:space="preserve">Tilskudd til tryggere skoleveier og nærmiljøer,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7318E50" w14:textId="77777777" w:rsidR="00EE2529" w:rsidRPr="00C81B84" w:rsidRDefault="00AD5E1E" w:rsidP="00C81B84">
            <w:r w:rsidRPr="00C81B84">
              <w:t>516 000</w:t>
            </w:r>
          </w:p>
        </w:tc>
      </w:tr>
      <w:tr w:rsidR="00EE2529" w:rsidRPr="00C81B84" w14:paraId="54696C99" w14:textId="77777777">
        <w:trPr>
          <w:trHeight w:val="380"/>
        </w:trPr>
        <w:tc>
          <w:tcPr>
            <w:tcW w:w="680" w:type="dxa"/>
            <w:tcBorders>
              <w:top w:val="nil"/>
              <w:left w:val="nil"/>
              <w:bottom w:val="nil"/>
              <w:right w:val="nil"/>
            </w:tcBorders>
            <w:tcMar>
              <w:top w:w="128" w:type="dxa"/>
              <w:left w:w="43" w:type="dxa"/>
              <w:bottom w:w="43" w:type="dxa"/>
              <w:right w:w="43" w:type="dxa"/>
            </w:tcMar>
          </w:tcPr>
          <w:p w14:paraId="4890C9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8E4C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1E60E7" w14:textId="77777777" w:rsidR="00EE2529" w:rsidRPr="00C81B84" w:rsidRDefault="00AD5E1E" w:rsidP="00C81B84">
            <w:r w:rsidRPr="00C81B84">
              <w:t>fra kr 22 100 000 til kr 22 616 000</w:t>
            </w:r>
          </w:p>
        </w:tc>
        <w:tc>
          <w:tcPr>
            <w:tcW w:w="1400" w:type="dxa"/>
            <w:tcBorders>
              <w:top w:val="nil"/>
              <w:left w:val="nil"/>
              <w:bottom w:val="nil"/>
              <w:right w:val="nil"/>
            </w:tcBorders>
            <w:tcMar>
              <w:top w:w="128" w:type="dxa"/>
              <w:left w:w="43" w:type="dxa"/>
              <w:bottom w:w="43" w:type="dxa"/>
              <w:right w:w="43" w:type="dxa"/>
            </w:tcMar>
            <w:vAlign w:val="bottom"/>
          </w:tcPr>
          <w:p w14:paraId="7B78628B" w14:textId="77777777" w:rsidR="00EE2529" w:rsidRPr="00C81B84" w:rsidRDefault="00EE2529" w:rsidP="00C81B84"/>
        </w:tc>
      </w:tr>
      <w:tr w:rsidR="00EE2529" w:rsidRPr="00C81B84" w14:paraId="18EE1E5D" w14:textId="77777777">
        <w:trPr>
          <w:trHeight w:val="380"/>
        </w:trPr>
        <w:tc>
          <w:tcPr>
            <w:tcW w:w="680" w:type="dxa"/>
            <w:tcBorders>
              <w:top w:val="nil"/>
              <w:left w:val="nil"/>
              <w:bottom w:val="nil"/>
              <w:right w:val="nil"/>
            </w:tcBorders>
            <w:tcMar>
              <w:top w:w="128" w:type="dxa"/>
              <w:left w:w="43" w:type="dxa"/>
              <w:bottom w:w="43" w:type="dxa"/>
              <w:right w:w="43" w:type="dxa"/>
            </w:tcMar>
          </w:tcPr>
          <w:p w14:paraId="6B781E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32E958"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E2EE176" w14:textId="77777777" w:rsidR="00EE2529" w:rsidRPr="00C81B84" w:rsidRDefault="00AD5E1E" w:rsidP="00C81B84">
            <w:r w:rsidRPr="00C81B84">
              <w:t xml:space="preserve">Tilskudd til riksveiferjedriften,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78C3586" w14:textId="77777777" w:rsidR="00EE2529" w:rsidRPr="00C81B84" w:rsidRDefault="00AD5E1E" w:rsidP="00C81B84">
            <w:r w:rsidRPr="00C81B84">
              <w:t>67 209 000</w:t>
            </w:r>
          </w:p>
        </w:tc>
      </w:tr>
      <w:tr w:rsidR="00EE2529" w:rsidRPr="00C81B84" w14:paraId="2E223DDB" w14:textId="77777777">
        <w:trPr>
          <w:trHeight w:val="380"/>
        </w:trPr>
        <w:tc>
          <w:tcPr>
            <w:tcW w:w="680" w:type="dxa"/>
            <w:tcBorders>
              <w:top w:val="nil"/>
              <w:left w:val="nil"/>
              <w:bottom w:val="nil"/>
              <w:right w:val="nil"/>
            </w:tcBorders>
            <w:tcMar>
              <w:top w:w="128" w:type="dxa"/>
              <w:left w:w="43" w:type="dxa"/>
              <w:bottom w:w="43" w:type="dxa"/>
              <w:right w:w="43" w:type="dxa"/>
            </w:tcMar>
          </w:tcPr>
          <w:p w14:paraId="020F909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2B545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4F52C4" w14:textId="77777777" w:rsidR="00EE2529" w:rsidRPr="00C81B84" w:rsidRDefault="00AD5E1E" w:rsidP="00C81B84">
            <w:r w:rsidRPr="00C81B84">
              <w:t>fra kr 3 146 600 000 til kr 3 213 809 000</w:t>
            </w:r>
          </w:p>
        </w:tc>
        <w:tc>
          <w:tcPr>
            <w:tcW w:w="1400" w:type="dxa"/>
            <w:tcBorders>
              <w:top w:val="nil"/>
              <w:left w:val="nil"/>
              <w:bottom w:val="nil"/>
              <w:right w:val="nil"/>
            </w:tcBorders>
            <w:tcMar>
              <w:top w:w="128" w:type="dxa"/>
              <w:left w:w="43" w:type="dxa"/>
              <w:bottom w:w="43" w:type="dxa"/>
              <w:right w:w="43" w:type="dxa"/>
            </w:tcMar>
            <w:vAlign w:val="bottom"/>
          </w:tcPr>
          <w:p w14:paraId="0D270CC9" w14:textId="77777777" w:rsidR="00EE2529" w:rsidRPr="00C81B84" w:rsidRDefault="00EE2529" w:rsidP="00C81B84"/>
        </w:tc>
      </w:tr>
      <w:tr w:rsidR="00EE2529" w:rsidRPr="00C81B84" w14:paraId="5CE8AC2E" w14:textId="77777777">
        <w:trPr>
          <w:trHeight w:val="640"/>
        </w:trPr>
        <w:tc>
          <w:tcPr>
            <w:tcW w:w="680" w:type="dxa"/>
            <w:tcBorders>
              <w:top w:val="nil"/>
              <w:left w:val="nil"/>
              <w:bottom w:val="nil"/>
              <w:right w:val="nil"/>
            </w:tcBorders>
            <w:tcMar>
              <w:top w:w="128" w:type="dxa"/>
              <w:left w:w="43" w:type="dxa"/>
              <w:bottom w:w="43" w:type="dxa"/>
              <w:right w:w="43" w:type="dxa"/>
            </w:tcMar>
          </w:tcPr>
          <w:p w14:paraId="72ABD54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229D2D"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5BF495CC" w14:textId="77777777" w:rsidR="00EE2529" w:rsidRPr="00C81B84" w:rsidRDefault="00AD5E1E" w:rsidP="00C81B84">
            <w:r w:rsidRPr="00C81B84">
              <w:t>Tilskudd for reduserte bompengetakster utenfor byområdene, forhøyes med</w:t>
            </w:r>
          </w:p>
        </w:tc>
        <w:tc>
          <w:tcPr>
            <w:tcW w:w="1400" w:type="dxa"/>
            <w:tcBorders>
              <w:top w:val="nil"/>
              <w:left w:val="nil"/>
              <w:bottom w:val="nil"/>
              <w:right w:val="nil"/>
            </w:tcBorders>
            <w:tcMar>
              <w:top w:w="128" w:type="dxa"/>
              <w:left w:w="43" w:type="dxa"/>
              <w:bottom w:w="43" w:type="dxa"/>
              <w:right w:w="43" w:type="dxa"/>
            </w:tcMar>
            <w:vAlign w:val="bottom"/>
          </w:tcPr>
          <w:p w14:paraId="512393C4" w14:textId="77777777" w:rsidR="00EE2529" w:rsidRPr="00C81B84" w:rsidRDefault="00AD5E1E" w:rsidP="00C81B84">
            <w:r w:rsidRPr="00C81B84">
              <w:t>13 834 000</w:t>
            </w:r>
          </w:p>
        </w:tc>
      </w:tr>
      <w:tr w:rsidR="00EE2529" w:rsidRPr="00C81B84" w14:paraId="197649C7" w14:textId="77777777">
        <w:trPr>
          <w:trHeight w:val="380"/>
        </w:trPr>
        <w:tc>
          <w:tcPr>
            <w:tcW w:w="680" w:type="dxa"/>
            <w:tcBorders>
              <w:top w:val="nil"/>
              <w:left w:val="nil"/>
              <w:bottom w:val="nil"/>
              <w:right w:val="nil"/>
            </w:tcBorders>
            <w:tcMar>
              <w:top w:w="128" w:type="dxa"/>
              <w:left w:w="43" w:type="dxa"/>
              <w:bottom w:w="43" w:type="dxa"/>
              <w:right w:w="43" w:type="dxa"/>
            </w:tcMar>
          </w:tcPr>
          <w:p w14:paraId="652242B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6656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1CB4A9" w14:textId="77777777" w:rsidR="00EE2529" w:rsidRPr="00C81B84" w:rsidRDefault="00AD5E1E" w:rsidP="00C81B84">
            <w:r w:rsidRPr="00C81B84">
              <w:t>fra kr 647 700 000 til kr 661 534 000</w:t>
            </w:r>
          </w:p>
        </w:tc>
        <w:tc>
          <w:tcPr>
            <w:tcW w:w="1400" w:type="dxa"/>
            <w:tcBorders>
              <w:top w:val="nil"/>
              <w:left w:val="nil"/>
              <w:bottom w:val="nil"/>
              <w:right w:val="nil"/>
            </w:tcBorders>
            <w:tcMar>
              <w:top w:w="128" w:type="dxa"/>
              <w:left w:w="43" w:type="dxa"/>
              <w:bottom w:w="43" w:type="dxa"/>
              <w:right w:w="43" w:type="dxa"/>
            </w:tcMar>
            <w:vAlign w:val="bottom"/>
          </w:tcPr>
          <w:p w14:paraId="534BAE9B" w14:textId="77777777" w:rsidR="00EE2529" w:rsidRPr="00C81B84" w:rsidRDefault="00EE2529" w:rsidP="00C81B84"/>
        </w:tc>
      </w:tr>
      <w:tr w:rsidR="00EE2529" w:rsidRPr="00C81B84" w14:paraId="702733A6" w14:textId="77777777">
        <w:trPr>
          <w:trHeight w:val="380"/>
        </w:trPr>
        <w:tc>
          <w:tcPr>
            <w:tcW w:w="680" w:type="dxa"/>
            <w:tcBorders>
              <w:top w:val="nil"/>
              <w:left w:val="nil"/>
              <w:bottom w:val="nil"/>
              <w:right w:val="nil"/>
            </w:tcBorders>
            <w:tcMar>
              <w:top w:w="128" w:type="dxa"/>
              <w:left w:w="43" w:type="dxa"/>
              <w:bottom w:w="43" w:type="dxa"/>
              <w:right w:w="43" w:type="dxa"/>
            </w:tcMar>
          </w:tcPr>
          <w:p w14:paraId="69F9061F" w14:textId="77777777" w:rsidR="00EE2529" w:rsidRPr="00C81B84" w:rsidRDefault="00AD5E1E" w:rsidP="00C81B84">
            <w:r w:rsidRPr="00C81B84">
              <w:t>1321</w:t>
            </w:r>
          </w:p>
        </w:tc>
        <w:tc>
          <w:tcPr>
            <w:tcW w:w="680" w:type="dxa"/>
            <w:tcBorders>
              <w:top w:val="nil"/>
              <w:left w:val="nil"/>
              <w:bottom w:val="nil"/>
              <w:right w:val="nil"/>
            </w:tcBorders>
            <w:tcMar>
              <w:top w:w="128" w:type="dxa"/>
              <w:left w:w="43" w:type="dxa"/>
              <w:bottom w:w="43" w:type="dxa"/>
              <w:right w:w="43" w:type="dxa"/>
            </w:tcMar>
          </w:tcPr>
          <w:p w14:paraId="116CC1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3ECD55" w14:textId="77777777" w:rsidR="00EE2529" w:rsidRPr="00C81B84" w:rsidRDefault="00AD5E1E" w:rsidP="00C81B84">
            <w:r w:rsidRPr="00C81B84">
              <w:t>Nye Veier AS:</w:t>
            </w:r>
          </w:p>
        </w:tc>
        <w:tc>
          <w:tcPr>
            <w:tcW w:w="1400" w:type="dxa"/>
            <w:tcBorders>
              <w:top w:val="nil"/>
              <w:left w:val="nil"/>
              <w:bottom w:val="nil"/>
              <w:right w:val="nil"/>
            </w:tcBorders>
            <w:tcMar>
              <w:top w:w="128" w:type="dxa"/>
              <w:left w:w="43" w:type="dxa"/>
              <w:bottom w:w="43" w:type="dxa"/>
              <w:right w:w="43" w:type="dxa"/>
            </w:tcMar>
            <w:vAlign w:val="bottom"/>
          </w:tcPr>
          <w:p w14:paraId="4857ECE0" w14:textId="77777777" w:rsidR="00EE2529" w:rsidRPr="00C81B84" w:rsidRDefault="00EE2529" w:rsidP="00C81B84"/>
        </w:tc>
      </w:tr>
      <w:tr w:rsidR="00EE2529" w:rsidRPr="00C81B84" w14:paraId="03190965" w14:textId="77777777">
        <w:trPr>
          <w:trHeight w:val="380"/>
        </w:trPr>
        <w:tc>
          <w:tcPr>
            <w:tcW w:w="680" w:type="dxa"/>
            <w:tcBorders>
              <w:top w:val="nil"/>
              <w:left w:val="nil"/>
              <w:bottom w:val="nil"/>
              <w:right w:val="nil"/>
            </w:tcBorders>
            <w:tcMar>
              <w:top w:w="128" w:type="dxa"/>
              <w:left w:w="43" w:type="dxa"/>
              <w:bottom w:w="43" w:type="dxa"/>
              <w:right w:w="43" w:type="dxa"/>
            </w:tcMar>
          </w:tcPr>
          <w:p w14:paraId="2AF565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379BE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764F956" w14:textId="77777777" w:rsidR="00EE2529" w:rsidRPr="00C81B84" w:rsidRDefault="00AD5E1E" w:rsidP="00C81B84">
            <w:r w:rsidRPr="00C81B84">
              <w:t>Tilskudd til Nye Veier AS, forhøyes med</w:t>
            </w:r>
          </w:p>
        </w:tc>
        <w:tc>
          <w:tcPr>
            <w:tcW w:w="1400" w:type="dxa"/>
            <w:tcBorders>
              <w:top w:val="nil"/>
              <w:left w:val="nil"/>
              <w:bottom w:val="nil"/>
              <w:right w:val="nil"/>
            </w:tcBorders>
            <w:tcMar>
              <w:top w:w="128" w:type="dxa"/>
              <w:left w:w="43" w:type="dxa"/>
              <w:bottom w:w="43" w:type="dxa"/>
              <w:right w:w="43" w:type="dxa"/>
            </w:tcMar>
            <w:vAlign w:val="bottom"/>
          </w:tcPr>
          <w:p w14:paraId="67BE1ADA" w14:textId="77777777" w:rsidR="00EE2529" w:rsidRPr="00C81B84" w:rsidRDefault="00AD5E1E" w:rsidP="00C81B84">
            <w:r w:rsidRPr="00C81B84">
              <w:t>130 357 000</w:t>
            </w:r>
          </w:p>
        </w:tc>
      </w:tr>
      <w:tr w:rsidR="00EE2529" w:rsidRPr="00C81B84" w14:paraId="3896B2BD" w14:textId="77777777">
        <w:trPr>
          <w:trHeight w:val="380"/>
        </w:trPr>
        <w:tc>
          <w:tcPr>
            <w:tcW w:w="680" w:type="dxa"/>
            <w:tcBorders>
              <w:top w:val="nil"/>
              <w:left w:val="nil"/>
              <w:bottom w:val="nil"/>
              <w:right w:val="nil"/>
            </w:tcBorders>
            <w:tcMar>
              <w:top w:w="128" w:type="dxa"/>
              <w:left w:w="43" w:type="dxa"/>
              <w:bottom w:w="43" w:type="dxa"/>
              <w:right w:w="43" w:type="dxa"/>
            </w:tcMar>
          </w:tcPr>
          <w:p w14:paraId="728A26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EA7F2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1CEF89" w14:textId="77777777" w:rsidR="00EE2529" w:rsidRPr="00C81B84" w:rsidRDefault="00AD5E1E" w:rsidP="00C81B84">
            <w:r w:rsidRPr="00C81B84">
              <w:t>fra kr 6 103 100 000 til kr 6 233 457 000</w:t>
            </w:r>
          </w:p>
        </w:tc>
        <w:tc>
          <w:tcPr>
            <w:tcW w:w="1400" w:type="dxa"/>
            <w:tcBorders>
              <w:top w:val="nil"/>
              <w:left w:val="nil"/>
              <w:bottom w:val="nil"/>
              <w:right w:val="nil"/>
            </w:tcBorders>
            <w:tcMar>
              <w:top w:w="128" w:type="dxa"/>
              <w:left w:w="43" w:type="dxa"/>
              <w:bottom w:w="43" w:type="dxa"/>
              <w:right w:w="43" w:type="dxa"/>
            </w:tcMar>
            <w:vAlign w:val="bottom"/>
          </w:tcPr>
          <w:p w14:paraId="4C1E119E" w14:textId="77777777" w:rsidR="00EE2529" w:rsidRPr="00C81B84" w:rsidRDefault="00EE2529" w:rsidP="00C81B84"/>
        </w:tc>
      </w:tr>
      <w:tr w:rsidR="00EE2529" w:rsidRPr="00C81B84" w14:paraId="43B66359" w14:textId="77777777">
        <w:trPr>
          <w:trHeight w:val="380"/>
        </w:trPr>
        <w:tc>
          <w:tcPr>
            <w:tcW w:w="680" w:type="dxa"/>
            <w:tcBorders>
              <w:top w:val="nil"/>
              <w:left w:val="nil"/>
              <w:bottom w:val="nil"/>
              <w:right w:val="nil"/>
            </w:tcBorders>
            <w:tcMar>
              <w:top w:w="128" w:type="dxa"/>
              <w:left w:w="43" w:type="dxa"/>
              <w:bottom w:w="43" w:type="dxa"/>
              <w:right w:w="43" w:type="dxa"/>
            </w:tcMar>
          </w:tcPr>
          <w:p w14:paraId="0853DC6C" w14:textId="77777777" w:rsidR="00EE2529" w:rsidRPr="00C81B84" w:rsidRDefault="00AD5E1E" w:rsidP="00C81B84">
            <w:r w:rsidRPr="00C81B84">
              <w:t>1323</w:t>
            </w:r>
          </w:p>
        </w:tc>
        <w:tc>
          <w:tcPr>
            <w:tcW w:w="680" w:type="dxa"/>
            <w:tcBorders>
              <w:top w:val="nil"/>
              <w:left w:val="nil"/>
              <w:bottom w:val="nil"/>
              <w:right w:val="nil"/>
            </w:tcBorders>
            <w:tcMar>
              <w:top w:w="128" w:type="dxa"/>
              <w:left w:w="43" w:type="dxa"/>
              <w:bottom w:w="43" w:type="dxa"/>
              <w:right w:w="43" w:type="dxa"/>
            </w:tcMar>
          </w:tcPr>
          <w:p w14:paraId="143BD3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3F24BC" w14:textId="77777777" w:rsidR="00EE2529" w:rsidRPr="00C81B84" w:rsidRDefault="00AD5E1E" w:rsidP="00C81B84">
            <w:r w:rsidRPr="00C81B84">
              <w:t>Vegtilsynet:</w:t>
            </w:r>
          </w:p>
        </w:tc>
        <w:tc>
          <w:tcPr>
            <w:tcW w:w="1400" w:type="dxa"/>
            <w:tcBorders>
              <w:top w:val="nil"/>
              <w:left w:val="nil"/>
              <w:bottom w:val="nil"/>
              <w:right w:val="nil"/>
            </w:tcBorders>
            <w:tcMar>
              <w:top w:w="128" w:type="dxa"/>
              <w:left w:w="43" w:type="dxa"/>
              <w:bottom w:w="43" w:type="dxa"/>
              <w:right w:w="43" w:type="dxa"/>
            </w:tcMar>
            <w:vAlign w:val="bottom"/>
          </w:tcPr>
          <w:p w14:paraId="4F712C1E" w14:textId="77777777" w:rsidR="00EE2529" w:rsidRPr="00C81B84" w:rsidRDefault="00EE2529" w:rsidP="00C81B84"/>
        </w:tc>
      </w:tr>
      <w:tr w:rsidR="00EE2529" w:rsidRPr="00C81B84" w14:paraId="2EBE2ABC" w14:textId="77777777">
        <w:trPr>
          <w:trHeight w:val="380"/>
        </w:trPr>
        <w:tc>
          <w:tcPr>
            <w:tcW w:w="680" w:type="dxa"/>
            <w:tcBorders>
              <w:top w:val="nil"/>
              <w:left w:val="nil"/>
              <w:bottom w:val="nil"/>
              <w:right w:val="nil"/>
            </w:tcBorders>
            <w:tcMar>
              <w:top w:w="128" w:type="dxa"/>
              <w:left w:w="43" w:type="dxa"/>
              <w:bottom w:w="43" w:type="dxa"/>
              <w:right w:w="43" w:type="dxa"/>
            </w:tcMar>
          </w:tcPr>
          <w:p w14:paraId="470E2F1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3246F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1D8A2D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EEB94F3" w14:textId="77777777" w:rsidR="00EE2529" w:rsidRPr="00C81B84" w:rsidRDefault="00AD5E1E" w:rsidP="00C81B84">
            <w:r w:rsidRPr="00C81B84">
              <w:t>250 000</w:t>
            </w:r>
          </w:p>
        </w:tc>
      </w:tr>
      <w:tr w:rsidR="00EE2529" w:rsidRPr="00C81B84" w14:paraId="02D3F6CC" w14:textId="77777777">
        <w:trPr>
          <w:trHeight w:val="380"/>
        </w:trPr>
        <w:tc>
          <w:tcPr>
            <w:tcW w:w="680" w:type="dxa"/>
            <w:tcBorders>
              <w:top w:val="nil"/>
              <w:left w:val="nil"/>
              <w:bottom w:val="nil"/>
              <w:right w:val="nil"/>
            </w:tcBorders>
            <w:tcMar>
              <w:top w:w="128" w:type="dxa"/>
              <w:left w:w="43" w:type="dxa"/>
              <w:bottom w:w="43" w:type="dxa"/>
              <w:right w:w="43" w:type="dxa"/>
            </w:tcMar>
          </w:tcPr>
          <w:p w14:paraId="507A3C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7F0BC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F3FBC2" w14:textId="77777777" w:rsidR="00EE2529" w:rsidRPr="00C81B84" w:rsidRDefault="00AD5E1E" w:rsidP="00C81B84">
            <w:r w:rsidRPr="00C81B84">
              <w:t>fra kr 19 400 000 til kr 19 650 000</w:t>
            </w:r>
          </w:p>
        </w:tc>
        <w:tc>
          <w:tcPr>
            <w:tcW w:w="1400" w:type="dxa"/>
            <w:tcBorders>
              <w:top w:val="nil"/>
              <w:left w:val="nil"/>
              <w:bottom w:val="nil"/>
              <w:right w:val="nil"/>
            </w:tcBorders>
            <w:tcMar>
              <w:top w:w="128" w:type="dxa"/>
              <w:left w:w="43" w:type="dxa"/>
              <w:bottom w:w="43" w:type="dxa"/>
              <w:right w:w="43" w:type="dxa"/>
            </w:tcMar>
            <w:vAlign w:val="bottom"/>
          </w:tcPr>
          <w:p w14:paraId="1B0DFDF2" w14:textId="77777777" w:rsidR="00EE2529" w:rsidRPr="00C81B84" w:rsidRDefault="00EE2529" w:rsidP="00C81B84"/>
        </w:tc>
      </w:tr>
      <w:tr w:rsidR="00EE2529" w:rsidRPr="00C81B84" w14:paraId="4A25430B" w14:textId="77777777">
        <w:trPr>
          <w:trHeight w:val="380"/>
        </w:trPr>
        <w:tc>
          <w:tcPr>
            <w:tcW w:w="680" w:type="dxa"/>
            <w:tcBorders>
              <w:top w:val="nil"/>
              <w:left w:val="nil"/>
              <w:bottom w:val="nil"/>
              <w:right w:val="nil"/>
            </w:tcBorders>
            <w:tcMar>
              <w:top w:w="128" w:type="dxa"/>
              <w:left w:w="43" w:type="dxa"/>
              <w:bottom w:w="43" w:type="dxa"/>
              <w:right w:w="43" w:type="dxa"/>
            </w:tcMar>
          </w:tcPr>
          <w:p w14:paraId="18AFA756" w14:textId="77777777" w:rsidR="00EE2529" w:rsidRPr="00C81B84" w:rsidRDefault="00AD5E1E" w:rsidP="00C81B84">
            <w:r w:rsidRPr="00C81B84">
              <w:t>1330</w:t>
            </w:r>
          </w:p>
        </w:tc>
        <w:tc>
          <w:tcPr>
            <w:tcW w:w="680" w:type="dxa"/>
            <w:tcBorders>
              <w:top w:val="nil"/>
              <w:left w:val="nil"/>
              <w:bottom w:val="nil"/>
              <w:right w:val="nil"/>
            </w:tcBorders>
            <w:tcMar>
              <w:top w:w="128" w:type="dxa"/>
              <w:left w:w="43" w:type="dxa"/>
              <w:bottom w:w="43" w:type="dxa"/>
              <w:right w:w="43" w:type="dxa"/>
            </w:tcMar>
          </w:tcPr>
          <w:p w14:paraId="25B33C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2C812E" w14:textId="77777777" w:rsidR="00EE2529" w:rsidRPr="00C81B84" w:rsidRDefault="00AD5E1E" w:rsidP="00C81B84">
            <w:r w:rsidRPr="00C81B84">
              <w:t>Særskilte transporttiltak:</w:t>
            </w:r>
          </w:p>
        </w:tc>
        <w:tc>
          <w:tcPr>
            <w:tcW w:w="1400" w:type="dxa"/>
            <w:tcBorders>
              <w:top w:val="nil"/>
              <w:left w:val="nil"/>
              <w:bottom w:val="nil"/>
              <w:right w:val="nil"/>
            </w:tcBorders>
            <w:tcMar>
              <w:top w:w="128" w:type="dxa"/>
              <w:left w:w="43" w:type="dxa"/>
              <w:bottom w:w="43" w:type="dxa"/>
              <w:right w:w="43" w:type="dxa"/>
            </w:tcMar>
            <w:vAlign w:val="bottom"/>
          </w:tcPr>
          <w:p w14:paraId="0E64BFF8" w14:textId="77777777" w:rsidR="00EE2529" w:rsidRPr="00C81B84" w:rsidRDefault="00EE2529" w:rsidP="00C81B84"/>
        </w:tc>
      </w:tr>
      <w:tr w:rsidR="00EE2529" w:rsidRPr="00C81B84" w14:paraId="27AE9415" w14:textId="77777777">
        <w:trPr>
          <w:trHeight w:val="640"/>
        </w:trPr>
        <w:tc>
          <w:tcPr>
            <w:tcW w:w="680" w:type="dxa"/>
            <w:tcBorders>
              <w:top w:val="nil"/>
              <w:left w:val="nil"/>
              <w:bottom w:val="nil"/>
              <w:right w:val="nil"/>
            </w:tcBorders>
            <w:tcMar>
              <w:top w:w="128" w:type="dxa"/>
              <w:left w:w="43" w:type="dxa"/>
              <w:bottom w:w="43" w:type="dxa"/>
              <w:right w:w="43" w:type="dxa"/>
            </w:tcMar>
          </w:tcPr>
          <w:p w14:paraId="1289CE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C1AFE6"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6085E524" w14:textId="77777777" w:rsidR="00EE2529" w:rsidRPr="00C81B84" w:rsidRDefault="00AD5E1E" w:rsidP="00C81B84">
            <w:r w:rsidRPr="00C81B84">
              <w:t xml:space="preserve">Utvidet TT-ordning for brukere med særskilte behov,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BB48713" w14:textId="77777777" w:rsidR="00EE2529" w:rsidRPr="00C81B84" w:rsidRDefault="00AD5E1E" w:rsidP="00C81B84">
            <w:r w:rsidRPr="00C81B84">
              <w:t>7 389 000</w:t>
            </w:r>
          </w:p>
        </w:tc>
      </w:tr>
      <w:tr w:rsidR="00EE2529" w:rsidRPr="00C81B84" w14:paraId="52CA3FD0" w14:textId="77777777">
        <w:trPr>
          <w:trHeight w:val="380"/>
        </w:trPr>
        <w:tc>
          <w:tcPr>
            <w:tcW w:w="680" w:type="dxa"/>
            <w:tcBorders>
              <w:top w:val="nil"/>
              <w:left w:val="nil"/>
              <w:bottom w:val="nil"/>
              <w:right w:val="nil"/>
            </w:tcBorders>
            <w:tcMar>
              <w:top w:w="128" w:type="dxa"/>
              <w:left w:w="43" w:type="dxa"/>
              <w:bottom w:w="43" w:type="dxa"/>
              <w:right w:w="43" w:type="dxa"/>
            </w:tcMar>
          </w:tcPr>
          <w:p w14:paraId="6F73BB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F0D1D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AF2FA6" w14:textId="77777777" w:rsidR="00EE2529" w:rsidRPr="00C81B84" w:rsidRDefault="00AD5E1E" w:rsidP="00C81B84">
            <w:r w:rsidRPr="00C81B84">
              <w:t>fra kr 316 500 000 til kr 323 889 000</w:t>
            </w:r>
          </w:p>
        </w:tc>
        <w:tc>
          <w:tcPr>
            <w:tcW w:w="1400" w:type="dxa"/>
            <w:tcBorders>
              <w:top w:val="nil"/>
              <w:left w:val="nil"/>
              <w:bottom w:val="nil"/>
              <w:right w:val="nil"/>
            </w:tcBorders>
            <w:tcMar>
              <w:top w:w="128" w:type="dxa"/>
              <w:left w:w="43" w:type="dxa"/>
              <w:bottom w:w="43" w:type="dxa"/>
              <w:right w:w="43" w:type="dxa"/>
            </w:tcMar>
            <w:vAlign w:val="bottom"/>
          </w:tcPr>
          <w:p w14:paraId="55C3C786" w14:textId="77777777" w:rsidR="00EE2529" w:rsidRPr="00C81B84" w:rsidRDefault="00EE2529" w:rsidP="00C81B84"/>
        </w:tc>
      </w:tr>
      <w:tr w:rsidR="00EE2529" w:rsidRPr="00C81B84" w14:paraId="23C4D547" w14:textId="77777777">
        <w:trPr>
          <w:trHeight w:val="380"/>
        </w:trPr>
        <w:tc>
          <w:tcPr>
            <w:tcW w:w="680" w:type="dxa"/>
            <w:tcBorders>
              <w:top w:val="nil"/>
              <w:left w:val="nil"/>
              <w:bottom w:val="nil"/>
              <w:right w:val="nil"/>
            </w:tcBorders>
            <w:tcMar>
              <w:top w:w="128" w:type="dxa"/>
              <w:left w:w="43" w:type="dxa"/>
              <w:bottom w:w="43" w:type="dxa"/>
              <w:right w:w="43" w:type="dxa"/>
            </w:tcMar>
          </w:tcPr>
          <w:p w14:paraId="33FEEA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68A61D"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2AB9943B" w14:textId="77777777" w:rsidR="00EE2529" w:rsidRPr="00C81B84" w:rsidRDefault="00AD5E1E" w:rsidP="00C81B84">
            <w:r w:rsidRPr="00C81B84">
              <w:t xml:space="preserve">Reiseplanlegger og elektronisk billettering,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C787247" w14:textId="77777777" w:rsidR="00EE2529" w:rsidRPr="00C81B84" w:rsidRDefault="00AD5E1E" w:rsidP="00C81B84">
            <w:r w:rsidRPr="00C81B84">
              <w:t>1 769 000</w:t>
            </w:r>
          </w:p>
        </w:tc>
      </w:tr>
      <w:tr w:rsidR="00EE2529" w:rsidRPr="00C81B84" w14:paraId="5CFF55E7" w14:textId="77777777">
        <w:trPr>
          <w:trHeight w:val="380"/>
        </w:trPr>
        <w:tc>
          <w:tcPr>
            <w:tcW w:w="680" w:type="dxa"/>
            <w:tcBorders>
              <w:top w:val="nil"/>
              <w:left w:val="nil"/>
              <w:bottom w:val="nil"/>
              <w:right w:val="nil"/>
            </w:tcBorders>
            <w:tcMar>
              <w:top w:w="128" w:type="dxa"/>
              <w:left w:w="43" w:type="dxa"/>
              <w:bottom w:w="43" w:type="dxa"/>
              <w:right w:w="43" w:type="dxa"/>
            </w:tcMar>
          </w:tcPr>
          <w:p w14:paraId="5136C3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EBAD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799016" w14:textId="77777777" w:rsidR="00EE2529" w:rsidRPr="00C81B84" w:rsidRDefault="00AD5E1E" w:rsidP="00C81B84">
            <w:r w:rsidRPr="00C81B84">
              <w:t>fra kr 82 800 000 til kr 84 569 000</w:t>
            </w:r>
          </w:p>
        </w:tc>
        <w:tc>
          <w:tcPr>
            <w:tcW w:w="1400" w:type="dxa"/>
            <w:tcBorders>
              <w:top w:val="nil"/>
              <w:left w:val="nil"/>
              <w:bottom w:val="nil"/>
              <w:right w:val="nil"/>
            </w:tcBorders>
            <w:tcMar>
              <w:top w:w="128" w:type="dxa"/>
              <w:left w:w="43" w:type="dxa"/>
              <w:bottom w:w="43" w:type="dxa"/>
              <w:right w:w="43" w:type="dxa"/>
            </w:tcMar>
            <w:vAlign w:val="bottom"/>
          </w:tcPr>
          <w:p w14:paraId="2A997A8E" w14:textId="77777777" w:rsidR="00EE2529" w:rsidRPr="00C81B84" w:rsidRDefault="00EE2529" w:rsidP="00C81B84"/>
        </w:tc>
      </w:tr>
      <w:tr w:rsidR="00EE2529" w:rsidRPr="00C81B84" w14:paraId="4256A385" w14:textId="77777777">
        <w:trPr>
          <w:trHeight w:val="380"/>
        </w:trPr>
        <w:tc>
          <w:tcPr>
            <w:tcW w:w="680" w:type="dxa"/>
            <w:tcBorders>
              <w:top w:val="nil"/>
              <w:left w:val="nil"/>
              <w:bottom w:val="nil"/>
              <w:right w:val="nil"/>
            </w:tcBorders>
            <w:tcMar>
              <w:top w:w="128" w:type="dxa"/>
              <w:left w:w="43" w:type="dxa"/>
              <w:bottom w:w="43" w:type="dxa"/>
              <w:right w:w="43" w:type="dxa"/>
            </w:tcMar>
          </w:tcPr>
          <w:p w14:paraId="4A8F61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91AD88"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64BB34D6" w14:textId="77777777" w:rsidR="00EE2529" w:rsidRPr="00C81B84" w:rsidRDefault="00AD5E1E" w:rsidP="00C81B84">
            <w:r w:rsidRPr="00C81B84">
              <w:t xml:space="preserve">Kjøp av tjenester fra </w:t>
            </w:r>
            <w:proofErr w:type="spellStart"/>
            <w:r w:rsidRPr="00C81B84">
              <w:t>Entur</w:t>
            </w:r>
            <w:proofErr w:type="spellEnd"/>
            <w:r w:rsidRPr="00C81B84">
              <w:t xml:space="preserve"> AS, forhøyes med</w:t>
            </w:r>
          </w:p>
        </w:tc>
        <w:tc>
          <w:tcPr>
            <w:tcW w:w="1400" w:type="dxa"/>
            <w:tcBorders>
              <w:top w:val="nil"/>
              <w:left w:val="nil"/>
              <w:bottom w:val="nil"/>
              <w:right w:val="nil"/>
            </w:tcBorders>
            <w:tcMar>
              <w:top w:w="128" w:type="dxa"/>
              <w:left w:w="43" w:type="dxa"/>
              <w:bottom w:w="43" w:type="dxa"/>
              <w:right w:w="43" w:type="dxa"/>
            </w:tcMar>
            <w:vAlign w:val="bottom"/>
          </w:tcPr>
          <w:p w14:paraId="7CE6EE73" w14:textId="77777777" w:rsidR="00EE2529" w:rsidRPr="00C81B84" w:rsidRDefault="00AD5E1E" w:rsidP="00C81B84">
            <w:r w:rsidRPr="00C81B84">
              <w:t>427 000</w:t>
            </w:r>
          </w:p>
        </w:tc>
      </w:tr>
      <w:tr w:rsidR="00EE2529" w:rsidRPr="00C81B84" w14:paraId="1E192C0B" w14:textId="77777777">
        <w:trPr>
          <w:trHeight w:val="380"/>
        </w:trPr>
        <w:tc>
          <w:tcPr>
            <w:tcW w:w="680" w:type="dxa"/>
            <w:tcBorders>
              <w:top w:val="nil"/>
              <w:left w:val="nil"/>
              <w:bottom w:val="nil"/>
              <w:right w:val="nil"/>
            </w:tcBorders>
            <w:tcMar>
              <w:top w:w="128" w:type="dxa"/>
              <w:left w:w="43" w:type="dxa"/>
              <w:bottom w:w="43" w:type="dxa"/>
              <w:right w:w="43" w:type="dxa"/>
            </w:tcMar>
          </w:tcPr>
          <w:p w14:paraId="10CBF4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8184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2D02A27" w14:textId="77777777" w:rsidR="00EE2529" w:rsidRPr="00C81B84" w:rsidRDefault="00AD5E1E" w:rsidP="00C81B84">
            <w:r w:rsidRPr="00C81B84">
              <w:t>fra kr 20 000 000 til kr 20 427 000</w:t>
            </w:r>
          </w:p>
        </w:tc>
        <w:tc>
          <w:tcPr>
            <w:tcW w:w="1400" w:type="dxa"/>
            <w:tcBorders>
              <w:top w:val="nil"/>
              <w:left w:val="nil"/>
              <w:bottom w:val="nil"/>
              <w:right w:val="nil"/>
            </w:tcBorders>
            <w:tcMar>
              <w:top w:w="128" w:type="dxa"/>
              <w:left w:w="43" w:type="dxa"/>
              <w:bottom w:w="43" w:type="dxa"/>
              <w:right w:w="43" w:type="dxa"/>
            </w:tcMar>
            <w:vAlign w:val="bottom"/>
          </w:tcPr>
          <w:p w14:paraId="76EDDBE1" w14:textId="77777777" w:rsidR="00EE2529" w:rsidRPr="00C81B84" w:rsidRDefault="00EE2529" w:rsidP="00C81B84"/>
        </w:tc>
      </w:tr>
      <w:tr w:rsidR="00EE2529" w:rsidRPr="00C81B84" w14:paraId="2C41CAB5" w14:textId="77777777">
        <w:trPr>
          <w:trHeight w:val="380"/>
        </w:trPr>
        <w:tc>
          <w:tcPr>
            <w:tcW w:w="680" w:type="dxa"/>
            <w:tcBorders>
              <w:top w:val="nil"/>
              <w:left w:val="nil"/>
              <w:bottom w:val="nil"/>
              <w:right w:val="nil"/>
            </w:tcBorders>
            <w:tcMar>
              <w:top w:w="128" w:type="dxa"/>
              <w:left w:w="43" w:type="dxa"/>
              <w:bottom w:w="43" w:type="dxa"/>
              <w:right w:w="43" w:type="dxa"/>
            </w:tcMar>
          </w:tcPr>
          <w:p w14:paraId="46BB6BA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1DAE5A"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50B66D83" w14:textId="77777777" w:rsidR="00EE2529" w:rsidRPr="00C81B84" w:rsidRDefault="00AD5E1E" w:rsidP="00C81B84">
            <w:r w:rsidRPr="00C81B84">
              <w:t>Tettere samarbeid om data, forhøyes med</w:t>
            </w:r>
          </w:p>
        </w:tc>
        <w:tc>
          <w:tcPr>
            <w:tcW w:w="1400" w:type="dxa"/>
            <w:tcBorders>
              <w:top w:val="nil"/>
              <w:left w:val="nil"/>
              <w:bottom w:val="nil"/>
              <w:right w:val="nil"/>
            </w:tcBorders>
            <w:tcMar>
              <w:top w:w="128" w:type="dxa"/>
              <w:left w:w="43" w:type="dxa"/>
              <w:bottom w:w="43" w:type="dxa"/>
              <w:right w:w="43" w:type="dxa"/>
            </w:tcMar>
            <w:vAlign w:val="bottom"/>
          </w:tcPr>
          <w:p w14:paraId="01942AFD" w14:textId="77777777" w:rsidR="00EE2529" w:rsidRPr="00C81B84" w:rsidRDefault="00AD5E1E" w:rsidP="00C81B84">
            <w:r w:rsidRPr="00C81B84">
              <w:t>649 000</w:t>
            </w:r>
          </w:p>
        </w:tc>
      </w:tr>
      <w:tr w:rsidR="00EE2529" w:rsidRPr="00C81B84" w14:paraId="001CEB51" w14:textId="77777777">
        <w:trPr>
          <w:trHeight w:val="380"/>
        </w:trPr>
        <w:tc>
          <w:tcPr>
            <w:tcW w:w="680" w:type="dxa"/>
            <w:tcBorders>
              <w:top w:val="nil"/>
              <w:left w:val="nil"/>
              <w:bottom w:val="nil"/>
              <w:right w:val="nil"/>
            </w:tcBorders>
            <w:tcMar>
              <w:top w:w="128" w:type="dxa"/>
              <w:left w:w="43" w:type="dxa"/>
              <w:bottom w:w="43" w:type="dxa"/>
              <w:right w:w="43" w:type="dxa"/>
            </w:tcMar>
          </w:tcPr>
          <w:p w14:paraId="730A4E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6BEA4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07B4D4" w14:textId="77777777" w:rsidR="00EE2529" w:rsidRPr="00C81B84" w:rsidRDefault="00AD5E1E" w:rsidP="00C81B84">
            <w:r w:rsidRPr="00C81B84">
              <w:t>fra kr 30 400 000 til kr 31 049 000</w:t>
            </w:r>
          </w:p>
        </w:tc>
        <w:tc>
          <w:tcPr>
            <w:tcW w:w="1400" w:type="dxa"/>
            <w:tcBorders>
              <w:top w:val="nil"/>
              <w:left w:val="nil"/>
              <w:bottom w:val="nil"/>
              <w:right w:val="nil"/>
            </w:tcBorders>
            <w:tcMar>
              <w:top w:w="128" w:type="dxa"/>
              <w:left w:w="43" w:type="dxa"/>
              <w:bottom w:w="43" w:type="dxa"/>
              <w:right w:w="43" w:type="dxa"/>
            </w:tcMar>
            <w:vAlign w:val="bottom"/>
          </w:tcPr>
          <w:p w14:paraId="22B11FC7" w14:textId="77777777" w:rsidR="00EE2529" w:rsidRPr="00C81B84" w:rsidRDefault="00EE2529" w:rsidP="00C81B84"/>
        </w:tc>
      </w:tr>
      <w:tr w:rsidR="00EE2529" w:rsidRPr="00C81B84" w14:paraId="2B4E6643" w14:textId="77777777">
        <w:trPr>
          <w:trHeight w:val="380"/>
        </w:trPr>
        <w:tc>
          <w:tcPr>
            <w:tcW w:w="680" w:type="dxa"/>
            <w:tcBorders>
              <w:top w:val="nil"/>
              <w:left w:val="nil"/>
              <w:bottom w:val="nil"/>
              <w:right w:val="nil"/>
            </w:tcBorders>
            <w:tcMar>
              <w:top w:w="128" w:type="dxa"/>
              <w:left w:w="43" w:type="dxa"/>
              <w:bottom w:w="43" w:type="dxa"/>
              <w:right w:w="43" w:type="dxa"/>
            </w:tcMar>
          </w:tcPr>
          <w:p w14:paraId="707C239E" w14:textId="77777777" w:rsidR="00EE2529" w:rsidRPr="00C81B84" w:rsidRDefault="00AD5E1E" w:rsidP="00C81B84">
            <w:r w:rsidRPr="00C81B84">
              <w:t>1332</w:t>
            </w:r>
          </w:p>
        </w:tc>
        <w:tc>
          <w:tcPr>
            <w:tcW w:w="680" w:type="dxa"/>
            <w:tcBorders>
              <w:top w:val="nil"/>
              <w:left w:val="nil"/>
              <w:bottom w:val="nil"/>
              <w:right w:val="nil"/>
            </w:tcBorders>
            <w:tcMar>
              <w:top w:w="128" w:type="dxa"/>
              <w:left w:w="43" w:type="dxa"/>
              <w:bottom w:w="43" w:type="dxa"/>
              <w:right w:w="43" w:type="dxa"/>
            </w:tcMar>
          </w:tcPr>
          <w:p w14:paraId="656F502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628B4E" w14:textId="77777777" w:rsidR="00EE2529" w:rsidRPr="00C81B84" w:rsidRDefault="00AD5E1E" w:rsidP="00C81B84">
            <w:r w:rsidRPr="00C81B84">
              <w:t>Transport i byområder mv.:</w:t>
            </w:r>
          </w:p>
        </w:tc>
        <w:tc>
          <w:tcPr>
            <w:tcW w:w="1400" w:type="dxa"/>
            <w:tcBorders>
              <w:top w:val="nil"/>
              <w:left w:val="nil"/>
              <w:bottom w:val="nil"/>
              <w:right w:val="nil"/>
            </w:tcBorders>
            <w:tcMar>
              <w:top w:w="128" w:type="dxa"/>
              <w:left w:w="43" w:type="dxa"/>
              <w:bottom w:w="43" w:type="dxa"/>
              <w:right w:w="43" w:type="dxa"/>
            </w:tcMar>
            <w:vAlign w:val="bottom"/>
          </w:tcPr>
          <w:p w14:paraId="318736CF" w14:textId="77777777" w:rsidR="00EE2529" w:rsidRPr="00C81B84" w:rsidRDefault="00EE2529" w:rsidP="00C81B84"/>
        </w:tc>
      </w:tr>
      <w:tr w:rsidR="00EE2529" w:rsidRPr="00C81B84" w14:paraId="147C0599" w14:textId="77777777">
        <w:trPr>
          <w:trHeight w:val="640"/>
        </w:trPr>
        <w:tc>
          <w:tcPr>
            <w:tcW w:w="680" w:type="dxa"/>
            <w:tcBorders>
              <w:top w:val="nil"/>
              <w:left w:val="nil"/>
              <w:bottom w:val="nil"/>
              <w:right w:val="nil"/>
            </w:tcBorders>
            <w:tcMar>
              <w:top w:w="128" w:type="dxa"/>
              <w:left w:w="43" w:type="dxa"/>
              <w:bottom w:w="43" w:type="dxa"/>
              <w:right w:w="43" w:type="dxa"/>
            </w:tcMar>
          </w:tcPr>
          <w:p w14:paraId="79B5E1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9D5CF7"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1D043F3B" w14:textId="77777777" w:rsidR="00EE2529" w:rsidRPr="00C81B84" w:rsidRDefault="00AD5E1E" w:rsidP="00C81B84">
            <w:r w:rsidRPr="00C81B84">
              <w:t xml:space="preserve">Særskilt tilskudd til store kollektivprosjekter,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6FA898F" w14:textId="77777777" w:rsidR="00EE2529" w:rsidRPr="00C81B84" w:rsidRDefault="00AD5E1E" w:rsidP="00C81B84">
            <w:r w:rsidRPr="00C81B84">
              <w:t>409 922 000</w:t>
            </w:r>
          </w:p>
        </w:tc>
      </w:tr>
      <w:tr w:rsidR="00EE2529" w:rsidRPr="00C81B84" w14:paraId="30D176E3" w14:textId="77777777">
        <w:trPr>
          <w:trHeight w:val="380"/>
        </w:trPr>
        <w:tc>
          <w:tcPr>
            <w:tcW w:w="680" w:type="dxa"/>
            <w:tcBorders>
              <w:top w:val="nil"/>
              <w:left w:val="nil"/>
              <w:bottom w:val="nil"/>
              <w:right w:val="nil"/>
            </w:tcBorders>
            <w:tcMar>
              <w:top w:w="128" w:type="dxa"/>
              <w:left w:w="43" w:type="dxa"/>
              <w:bottom w:w="43" w:type="dxa"/>
              <w:right w:w="43" w:type="dxa"/>
            </w:tcMar>
          </w:tcPr>
          <w:p w14:paraId="74EF7F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FA03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773827" w14:textId="77777777" w:rsidR="00EE2529" w:rsidRPr="00C81B84" w:rsidRDefault="00AD5E1E" w:rsidP="00C81B84">
            <w:r w:rsidRPr="00C81B84">
              <w:t>fra kr 2 145 000 000 til kr 1 735 078 000</w:t>
            </w:r>
          </w:p>
        </w:tc>
        <w:tc>
          <w:tcPr>
            <w:tcW w:w="1400" w:type="dxa"/>
            <w:tcBorders>
              <w:top w:val="nil"/>
              <w:left w:val="nil"/>
              <w:bottom w:val="nil"/>
              <w:right w:val="nil"/>
            </w:tcBorders>
            <w:tcMar>
              <w:top w:w="128" w:type="dxa"/>
              <w:left w:w="43" w:type="dxa"/>
              <w:bottom w:w="43" w:type="dxa"/>
              <w:right w:w="43" w:type="dxa"/>
            </w:tcMar>
            <w:vAlign w:val="bottom"/>
          </w:tcPr>
          <w:p w14:paraId="34B2220F" w14:textId="77777777" w:rsidR="00EE2529" w:rsidRPr="00C81B84" w:rsidRDefault="00EE2529" w:rsidP="00C81B84"/>
        </w:tc>
      </w:tr>
      <w:tr w:rsidR="00EE2529" w:rsidRPr="00C81B84" w14:paraId="07AFDDC9" w14:textId="77777777">
        <w:trPr>
          <w:trHeight w:val="380"/>
        </w:trPr>
        <w:tc>
          <w:tcPr>
            <w:tcW w:w="680" w:type="dxa"/>
            <w:tcBorders>
              <w:top w:val="nil"/>
              <w:left w:val="nil"/>
              <w:bottom w:val="nil"/>
              <w:right w:val="nil"/>
            </w:tcBorders>
            <w:tcMar>
              <w:top w:w="128" w:type="dxa"/>
              <w:left w:w="43" w:type="dxa"/>
              <w:bottom w:w="43" w:type="dxa"/>
              <w:right w:w="43" w:type="dxa"/>
            </w:tcMar>
          </w:tcPr>
          <w:p w14:paraId="6ECAA9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CF8EBA" w14:textId="77777777" w:rsidR="00EE2529" w:rsidRPr="00C81B84" w:rsidRDefault="00AD5E1E" w:rsidP="00C81B84">
            <w:r w:rsidRPr="00C81B84">
              <w:t>65</w:t>
            </w:r>
          </w:p>
        </w:tc>
        <w:tc>
          <w:tcPr>
            <w:tcW w:w="6800" w:type="dxa"/>
            <w:tcBorders>
              <w:top w:val="nil"/>
              <w:left w:val="nil"/>
              <w:bottom w:val="nil"/>
              <w:right w:val="nil"/>
            </w:tcBorders>
            <w:tcMar>
              <w:top w:w="128" w:type="dxa"/>
              <w:left w:w="43" w:type="dxa"/>
              <w:bottom w:w="43" w:type="dxa"/>
              <w:right w:w="43" w:type="dxa"/>
            </w:tcMar>
          </w:tcPr>
          <w:p w14:paraId="08A355DB" w14:textId="77777777" w:rsidR="00EE2529" w:rsidRPr="00C81B84" w:rsidRDefault="00AD5E1E" w:rsidP="00C81B84">
            <w:r w:rsidRPr="00C81B84">
              <w:t xml:space="preserve">Konkurransen Smartere transport,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D2175C4" w14:textId="77777777" w:rsidR="00EE2529" w:rsidRPr="00C81B84" w:rsidRDefault="00AD5E1E" w:rsidP="00C81B84">
            <w:r w:rsidRPr="00C81B84">
              <w:t>259 000</w:t>
            </w:r>
          </w:p>
        </w:tc>
      </w:tr>
      <w:tr w:rsidR="00EE2529" w:rsidRPr="00C81B84" w14:paraId="2E692BAC" w14:textId="77777777">
        <w:trPr>
          <w:trHeight w:val="380"/>
        </w:trPr>
        <w:tc>
          <w:tcPr>
            <w:tcW w:w="680" w:type="dxa"/>
            <w:tcBorders>
              <w:top w:val="nil"/>
              <w:left w:val="nil"/>
              <w:bottom w:val="nil"/>
              <w:right w:val="nil"/>
            </w:tcBorders>
            <w:tcMar>
              <w:top w:w="128" w:type="dxa"/>
              <w:left w:w="43" w:type="dxa"/>
              <w:bottom w:w="43" w:type="dxa"/>
              <w:right w:w="43" w:type="dxa"/>
            </w:tcMar>
          </w:tcPr>
          <w:p w14:paraId="00DC2B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900C5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36E689" w14:textId="77777777" w:rsidR="00EE2529" w:rsidRPr="00C81B84" w:rsidRDefault="00AD5E1E" w:rsidP="00C81B84">
            <w:r w:rsidRPr="00C81B84">
              <w:t>fra kr 11 100 000 til kr 11 359 000</w:t>
            </w:r>
          </w:p>
        </w:tc>
        <w:tc>
          <w:tcPr>
            <w:tcW w:w="1400" w:type="dxa"/>
            <w:tcBorders>
              <w:top w:val="nil"/>
              <w:left w:val="nil"/>
              <w:bottom w:val="nil"/>
              <w:right w:val="nil"/>
            </w:tcBorders>
            <w:tcMar>
              <w:top w:w="128" w:type="dxa"/>
              <w:left w:w="43" w:type="dxa"/>
              <w:bottom w:w="43" w:type="dxa"/>
              <w:right w:w="43" w:type="dxa"/>
            </w:tcMar>
            <w:vAlign w:val="bottom"/>
          </w:tcPr>
          <w:p w14:paraId="4336F531" w14:textId="77777777" w:rsidR="00EE2529" w:rsidRPr="00C81B84" w:rsidRDefault="00EE2529" w:rsidP="00C81B84"/>
        </w:tc>
      </w:tr>
      <w:tr w:rsidR="00EE2529" w:rsidRPr="00C81B84" w14:paraId="5841F888" w14:textId="77777777">
        <w:trPr>
          <w:trHeight w:val="380"/>
        </w:trPr>
        <w:tc>
          <w:tcPr>
            <w:tcW w:w="680" w:type="dxa"/>
            <w:tcBorders>
              <w:top w:val="nil"/>
              <w:left w:val="nil"/>
              <w:bottom w:val="nil"/>
              <w:right w:val="nil"/>
            </w:tcBorders>
            <w:tcMar>
              <w:top w:w="128" w:type="dxa"/>
              <w:left w:w="43" w:type="dxa"/>
              <w:bottom w:w="43" w:type="dxa"/>
              <w:right w:w="43" w:type="dxa"/>
            </w:tcMar>
          </w:tcPr>
          <w:p w14:paraId="13BD3B4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97EBCE" w14:textId="77777777" w:rsidR="00EE2529" w:rsidRPr="00C81B84" w:rsidRDefault="00AD5E1E" w:rsidP="00C81B84">
            <w:r w:rsidRPr="00C81B84">
              <w:t>66</w:t>
            </w:r>
          </w:p>
        </w:tc>
        <w:tc>
          <w:tcPr>
            <w:tcW w:w="6800" w:type="dxa"/>
            <w:tcBorders>
              <w:top w:val="nil"/>
              <w:left w:val="nil"/>
              <w:bottom w:val="nil"/>
              <w:right w:val="nil"/>
            </w:tcBorders>
            <w:tcMar>
              <w:top w:w="128" w:type="dxa"/>
              <w:left w:w="43" w:type="dxa"/>
              <w:bottom w:w="43" w:type="dxa"/>
              <w:right w:w="43" w:type="dxa"/>
            </w:tcMar>
          </w:tcPr>
          <w:p w14:paraId="283E35F3" w14:textId="77777777" w:rsidR="00EE2529" w:rsidRPr="00C81B84" w:rsidRDefault="00AD5E1E" w:rsidP="00C81B84">
            <w:r w:rsidRPr="00C81B84">
              <w:t xml:space="preserve">Tilskudd til byområder,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5A86545" w14:textId="77777777" w:rsidR="00EE2529" w:rsidRPr="00C81B84" w:rsidRDefault="00AD5E1E" w:rsidP="00C81B84">
            <w:r w:rsidRPr="00C81B84">
              <w:t>110 096 000</w:t>
            </w:r>
          </w:p>
        </w:tc>
      </w:tr>
      <w:tr w:rsidR="00EE2529" w:rsidRPr="00C81B84" w14:paraId="57371DD8" w14:textId="77777777">
        <w:trPr>
          <w:trHeight w:val="380"/>
        </w:trPr>
        <w:tc>
          <w:tcPr>
            <w:tcW w:w="680" w:type="dxa"/>
            <w:tcBorders>
              <w:top w:val="nil"/>
              <w:left w:val="nil"/>
              <w:bottom w:val="nil"/>
              <w:right w:val="nil"/>
            </w:tcBorders>
            <w:tcMar>
              <w:top w:w="128" w:type="dxa"/>
              <w:left w:w="43" w:type="dxa"/>
              <w:bottom w:w="43" w:type="dxa"/>
              <w:right w:w="43" w:type="dxa"/>
            </w:tcMar>
          </w:tcPr>
          <w:p w14:paraId="75E86B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82FE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78EC41" w14:textId="77777777" w:rsidR="00EE2529" w:rsidRPr="00C81B84" w:rsidRDefault="00AD5E1E" w:rsidP="00C81B84">
            <w:r w:rsidRPr="00C81B84">
              <w:t>fra kr 3 302 300 000 til kr 3 412 396 000</w:t>
            </w:r>
          </w:p>
        </w:tc>
        <w:tc>
          <w:tcPr>
            <w:tcW w:w="1400" w:type="dxa"/>
            <w:tcBorders>
              <w:top w:val="nil"/>
              <w:left w:val="nil"/>
              <w:bottom w:val="nil"/>
              <w:right w:val="nil"/>
            </w:tcBorders>
            <w:tcMar>
              <w:top w:w="128" w:type="dxa"/>
              <w:left w:w="43" w:type="dxa"/>
              <w:bottom w:w="43" w:type="dxa"/>
              <w:right w:w="43" w:type="dxa"/>
            </w:tcMar>
            <w:vAlign w:val="bottom"/>
          </w:tcPr>
          <w:p w14:paraId="760C76D1" w14:textId="77777777" w:rsidR="00EE2529" w:rsidRPr="00C81B84" w:rsidRDefault="00EE2529" w:rsidP="00C81B84"/>
        </w:tc>
      </w:tr>
      <w:tr w:rsidR="00EE2529" w:rsidRPr="00C81B84" w14:paraId="1BEFB10A" w14:textId="77777777">
        <w:trPr>
          <w:trHeight w:val="380"/>
        </w:trPr>
        <w:tc>
          <w:tcPr>
            <w:tcW w:w="680" w:type="dxa"/>
            <w:tcBorders>
              <w:top w:val="nil"/>
              <w:left w:val="nil"/>
              <w:bottom w:val="nil"/>
              <w:right w:val="nil"/>
            </w:tcBorders>
            <w:tcMar>
              <w:top w:w="128" w:type="dxa"/>
              <w:left w:w="43" w:type="dxa"/>
              <w:bottom w:w="43" w:type="dxa"/>
              <w:right w:w="43" w:type="dxa"/>
            </w:tcMar>
          </w:tcPr>
          <w:p w14:paraId="7880D34A" w14:textId="77777777" w:rsidR="00EE2529" w:rsidRPr="00C81B84" w:rsidRDefault="00AD5E1E" w:rsidP="00C81B84">
            <w:r w:rsidRPr="00C81B84">
              <w:t>1352</w:t>
            </w:r>
          </w:p>
        </w:tc>
        <w:tc>
          <w:tcPr>
            <w:tcW w:w="680" w:type="dxa"/>
            <w:tcBorders>
              <w:top w:val="nil"/>
              <w:left w:val="nil"/>
              <w:bottom w:val="nil"/>
              <w:right w:val="nil"/>
            </w:tcBorders>
            <w:tcMar>
              <w:top w:w="128" w:type="dxa"/>
              <w:left w:w="43" w:type="dxa"/>
              <w:bottom w:w="43" w:type="dxa"/>
              <w:right w:w="43" w:type="dxa"/>
            </w:tcMar>
          </w:tcPr>
          <w:p w14:paraId="0136A6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97ECD0" w14:textId="77777777" w:rsidR="00EE2529" w:rsidRPr="00C81B84" w:rsidRDefault="00AD5E1E" w:rsidP="00C81B84">
            <w:r w:rsidRPr="00C81B84">
              <w:t>Jernbanedirektoratet:</w:t>
            </w:r>
          </w:p>
        </w:tc>
        <w:tc>
          <w:tcPr>
            <w:tcW w:w="1400" w:type="dxa"/>
            <w:tcBorders>
              <w:top w:val="nil"/>
              <w:left w:val="nil"/>
              <w:bottom w:val="nil"/>
              <w:right w:val="nil"/>
            </w:tcBorders>
            <w:tcMar>
              <w:top w:w="128" w:type="dxa"/>
              <w:left w:w="43" w:type="dxa"/>
              <w:bottom w:w="43" w:type="dxa"/>
              <w:right w:w="43" w:type="dxa"/>
            </w:tcMar>
            <w:vAlign w:val="bottom"/>
          </w:tcPr>
          <w:p w14:paraId="6764AA8C" w14:textId="77777777" w:rsidR="00EE2529" w:rsidRPr="00C81B84" w:rsidRDefault="00EE2529" w:rsidP="00C81B84"/>
        </w:tc>
      </w:tr>
      <w:tr w:rsidR="00EE2529" w:rsidRPr="00C81B84" w14:paraId="793EF5C2" w14:textId="77777777">
        <w:trPr>
          <w:trHeight w:val="380"/>
        </w:trPr>
        <w:tc>
          <w:tcPr>
            <w:tcW w:w="680" w:type="dxa"/>
            <w:tcBorders>
              <w:top w:val="nil"/>
              <w:left w:val="nil"/>
              <w:bottom w:val="nil"/>
              <w:right w:val="nil"/>
            </w:tcBorders>
            <w:tcMar>
              <w:top w:w="128" w:type="dxa"/>
              <w:left w:w="43" w:type="dxa"/>
              <w:bottom w:w="43" w:type="dxa"/>
              <w:right w:w="43" w:type="dxa"/>
            </w:tcMar>
          </w:tcPr>
          <w:p w14:paraId="556785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70DAE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78B5951"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7EE3A4A" w14:textId="77777777" w:rsidR="00EE2529" w:rsidRPr="00C81B84" w:rsidRDefault="00AD5E1E" w:rsidP="00C81B84">
            <w:r w:rsidRPr="00C81B84">
              <w:t>5 728 000</w:t>
            </w:r>
          </w:p>
        </w:tc>
      </w:tr>
      <w:tr w:rsidR="00EE2529" w:rsidRPr="00C81B84" w14:paraId="39E6D98E" w14:textId="77777777">
        <w:trPr>
          <w:trHeight w:val="380"/>
        </w:trPr>
        <w:tc>
          <w:tcPr>
            <w:tcW w:w="680" w:type="dxa"/>
            <w:tcBorders>
              <w:top w:val="nil"/>
              <w:left w:val="nil"/>
              <w:bottom w:val="nil"/>
              <w:right w:val="nil"/>
            </w:tcBorders>
            <w:tcMar>
              <w:top w:w="128" w:type="dxa"/>
              <w:left w:w="43" w:type="dxa"/>
              <w:bottom w:w="43" w:type="dxa"/>
              <w:right w:w="43" w:type="dxa"/>
            </w:tcMar>
          </w:tcPr>
          <w:p w14:paraId="7F66FB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C1B61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747E15" w14:textId="77777777" w:rsidR="00EE2529" w:rsidRPr="00C81B84" w:rsidRDefault="00AD5E1E" w:rsidP="00C81B84">
            <w:r w:rsidRPr="00C81B84">
              <w:t>fra kr 367 200 000 til kr 372 928 000</w:t>
            </w:r>
          </w:p>
        </w:tc>
        <w:tc>
          <w:tcPr>
            <w:tcW w:w="1400" w:type="dxa"/>
            <w:tcBorders>
              <w:top w:val="nil"/>
              <w:left w:val="nil"/>
              <w:bottom w:val="nil"/>
              <w:right w:val="nil"/>
            </w:tcBorders>
            <w:tcMar>
              <w:top w:w="128" w:type="dxa"/>
              <w:left w:w="43" w:type="dxa"/>
              <w:bottom w:w="43" w:type="dxa"/>
              <w:right w:w="43" w:type="dxa"/>
            </w:tcMar>
            <w:vAlign w:val="bottom"/>
          </w:tcPr>
          <w:p w14:paraId="7615B5A8" w14:textId="77777777" w:rsidR="00EE2529" w:rsidRPr="00C81B84" w:rsidRDefault="00EE2529" w:rsidP="00C81B84"/>
        </w:tc>
      </w:tr>
      <w:tr w:rsidR="00EE2529" w:rsidRPr="00C81B84" w14:paraId="304347BF" w14:textId="77777777">
        <w:trPr>
          <w:trHeight w:val="380"/>
        </w:trPr>
        <w:tc>
          <w:tcPr>
            <w:tcW w:w="680" w:type="dxa"/>
            <w:tcBorders>
              <w:top w:val="nil"/>
              <w:left w:val="nil"/>
              <w:bottom w:val="nil"/>
              <w:right w:val="nil"/>
            </w:tcBorders>
            <w:tcMar>
              <w:top w:w="128" w:type="dxa"/>
              <w:left w:w="43" w:type="dxa"/>
              <w:bottom w:w="43" w:type="dxa"/>
              <w:right w:w="43" w:type="dxa"/>
            </w:tcMar>
          </w:tcPr>
          <w:p w14:paraId="6834E9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E49C08"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D42B4B2" w14:textId="77777777" w:rsidR="00EE2529" w:rsidRPr="00C81B84" w:rsidRDefault="00AD5E1E" w:rsidP="00C81B84">
            <w:r w:rsidRPr="00C81B84">
              <w:t xml:space="preserve">Spesielle driftsutgifter – utredninger,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31B100B" w14:textId="77777777" w:rsidR="00EE2529" w:rsidRPr="00C81B84" w:rsidRDefault="00AD5E1E" w:rsidP="00C81B84">
            <w:r w:rsidRPr="00C81B84">
              <w:t>2 903 000</w:t>
            </w:r>
          </w:p>
        </w:tc>
      </w:tr>
      <w:tr w:rsidR="00EE2529" w:rsidRPr="00C81B84" w14:paraId="089DCC3B" w14:textId="77777777">
        <w:trPr>
          <w:trHeight w:val="380"/>
        </w:trPr>
        <w:tc>
          <w:tcPr>
            <w:tcW w:w="680" w:type="dxa"/>
            <w:tcBorders>
              <w:top w:val="nil"/>
              <w:left w:val="nil"/>
              <w:bottom w:val="nil"/>
              <w:right w:val="nil"/>
            </w:tcBorders>
            <w:tcMar>
              <w:top w:w="128" w:type="dxa"/>
              <w:left w:w="43" w:type="dxa"/>
              <w:bottom w:w="43" w:type="dxa"/>
              <w:right w:w="43" w:type="dxa"/>
            </w:tcMar>
          </w:tcPr>
          <w:p w14:paraId="202424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948DB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0D24E1" w14:textId="77777777" w:rsidR="00EE2529" w:rsidRPr="00C81B84" w:rsidRDefault="00AD5E1E" w:rsidP="00C81B84">
            <w:r w:rsidRPr="00C81B84">
              <w:t>fra kr 135 900 000 til kr 138 803 000</w:t>
            </w:r>
          </w:p>
        </w:tc>
        <w:tc>
          <w:tcPr>
            <w:tcW w:w="1400" w:type="dxa"/>
            <w:tcBorders>
              <w:top w:val="nil"/>
              <w:left w:val="nil"/>
              <w:bottom w:val="nil"/>
              <w:right w:val="nil"/>
            </w:tcBorders>
            <w:tcMar>
              <w:top w:w="128" w:type="dxa"/>
              <w:left w:w="43" w:type="dxa"/>
              <w:bottom w:w="43" w:type="dxa"/>
              <w:right w:w="43" w:type="dxa"/>
            </w:tcMar>
            <w:vAlign w:val="bottom"/>
          </w:tcPr>
          <w:p w14:paraId="464CBA8F" w14:textId="77777777" w:rsidR="00EE2529" w:rsidRPr="00C81B84" w:rsidRDefault="00EE2529" w:rsidP="00C81B84"/>
        </w:tc>
      </w:tr>
      <w:tr w:rsidR="00EE2529" w:rsidRPr="00C81B84" w14:paraId="646D9F18" w14:textId="77777777">
        <w:trPr>
          <w:trHeight w:val="640"/>
        </w:trPr>
        <w:tc>
          <w:tcPr>
            <w:tcW w:w="680" w:type="dxa"/>
            <w:tcBorders>
              <w:top w:val="nil"/>
              <w:left w:val="nil"/>
              <w:bottom w:val="nil"/>
              <w:right w:val="nil"/>
            </w:tcBorders>
            <w:tcMar>
              <w:top w:w="128" w:type="dxa"/>
              <w:left w:w="43" w:type="dxa"/>
              <w:bottom w:w="43" w:type="dxa"/>
              <w:right w:w="43" w:type="dxa"/>
            </w:tcMar>
          </w:tcPr>
          <w:p w14:paraId="28B0A3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7BD045"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7F197D7" w14:textId="77777777" w:rsidR="00EE2529" w:rsidRPr="00C81B84" w:rsidRDefault="00AD5E1E" w:rsidP="00C81B84">
            <w:r w:rsidRPr="00C81B84">
              <w:t xml:space="preserve">Kjøp av persontransport med tog, </w:t>
            </w:r>
            <w:r w:rsidRPr="00AD5E1E">
              <w:rPr>
                <w:rStyle w:val="kursiv"/>
              </w:rPr>
              <w:t>kan overføres, kan nyttes under post 71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A5B1CD4" w14:textId="77777777" w:rsidR="00EE2529" w:rsidRPr="00C81B84" w:rsidRDefault="00AD5E1E" w:rsidP="00C81B84">
            <w:r w:rsidRPr="00C81B84">
              <w:t>111 220 000</w:t>
            </w:r>
          </w:p>
        </w:tc>
      </w:tr>
      <w:tr w:rsidR="00EE2529" w:rsidRPr="00C81B84" w14:paraId="4A8AF464" w14:textId="77777777">
        <w:trPr>
          <w:trHeight w:val="380"/>
        </w:trPr>
        <w:tc>
          <w:tcPr>
            <w:tcW w:w="680" w:type="dxa"/>
            <w:tcBorders>
              <w:top w:val="nil"/>
              <w:left w:val="nil"/>
              <w:bottom w:val="nil"/>
              <w:right w:val="nil"/>
            </w:tcBorders>
            <w:tcMar>
              <w:top w:w="128" w:type="dxa"/>
              <w:left w:w="43" w:type="dxa"/>
              <w:bottom w:w="43" w:type="dxa"/>
              <w:right w:w="43" w:type="dxa"/>
            </w:tcMar>
          </w:tcPr>
          <w:p w14:paraId="5C7D50C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8FF1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375377" w14:textId="77777777" w:rsidR="00EE2529" w:rsidRPr="00C81B84" w:rsidRDefault="00AD5E1E" w:rsidP="00C81B84">
            <w:r w:rsidRPr="00C81B84">
              <w:t>fra kr 5 207 100 000 til kr 5 318 320 000</w:t>
            </w:r>
          </w:p>
        </w:tc>
        <w:tc>
          <w:tcPr>
            <w:tcW w:w="1400" w:type="dxa"/>
            <w:tcBorders>
              <w:top w:val="nil"/>
              <w:left w:val="nil"/>
              <w:bottom w:val="nil"/>
              <w:right w:val="nil"/>
            </w:tcBorders>
            <w:tcMar>
              <w:top w:w="128" w:type="dxa"/>
              <w:left w:w="43" w:type="dxa"/>
              <w:bottom w:w="43" w:type="dxa"/>
              <w:right w:w="43" w:type="dxa"/>
            </w:tcMar>
            <w:vAlign w:val="bottom"/>
          </w:tcPr>
          <w:p w14:paraId="7C89B8FE" w14:textId="77777777" w:rsidR="00EE2529" w:rsidRPr="00C81B84" w:rsidRDefault="00EE2529" w:rsidP="00C81B84"/>
        </w:tc>
      </w:tr>
      <w:tr w:rsidR="00EE2529" w:rsidRPr="00C81B84" w14:paraId="50A171B9" w14:textId="77777777">
        <w:trPr>
          <w:trHeight w:val="640"/>
        </w:trPr>
        <w:tc>
          <w:tcPr>
            <w:tcW w:w="680" w:type="dxa"/>
            <w:tcBorders>
              <w:top w:val="nil"/>
              <w:left w:val="nil"/>
              <w:bottom w:val="nil"/>
              <w:right w:val="nil"/>
            </w:tcBorders>
            <w:tcMar>
              <w:top w:w="128" w:type="dxa"/>
              <w:left w:w="43" w:type="dxa"/>
              <w:bottom w:w="43" w:type="dxa"/>
              <w:right w:w="43" w:type="dxa"/>
            </w:tcMar>
          </w:tcPr>
          <w:p w14:paraId="4FCE848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BE437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E2E4C8C" w14:textId="77777777" w:rsidR="00EE2529" w:rsidRPr="00C81B84" w:rsidRDefault="00AD5E1E" w:rsidP="00C81B84">
            <w:r w:rsidRPr="00C81B84">
              <w:t xml:space="preserve">Kjøp av infrastrukturtjenester – drift og vedlikehold, </w:t>
            </w:r>
            <w:r w:rsidRPr="00AD5E1E">
              <w:rPr>
                <w:rStyle w:val="kursiv"/>
              </w:rPr>
              <w:t>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13B726C" w14:textId="77777777" w:rsidR="00EE2529" w:rsidRPr="00C81B84" w:rsidRDefault="00AD5E1E" w:rsidP="00C81B84">
            <w:r w:rsidRPr="00C81B84">
              <w:t>167 431 000</w:t>
            </w:r>
          </w:p>
        </w:tc>
      </w:tr>
      <w:tr w:rsidR="00EE2529" w:rsidRPr="00C81B84" w14:paraId="060EBD48" w14:textId="77777777">
        <w:trPr>
          <w:trHeight w:val="380"/>
        </w:trPr>
        <w:tc>
          <w:tcPr>
            <w:tcW w:w="680" w:type="dxa"/>
            <w:tcBorders>
              <w:top w:val="nil"/>
              <w:left w:val="nil"/>
              <w:bottom w:val="nil"/>
              <w:right w:val="nil"/>
            </w:tcBorders>
            <w:tcMar>
              <w:top w:w="128" w:type="dxa"/>
              <w:left w:w="43" w:type="dxa"/>
              <w:bottom w:w="43" w:type="dxa"/>
              <w:right w:w="43" w:type="dxa"/>
            </w:tcMar>
          </w:tcPr>
          <w:p w14:paraId="5C94B3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C67BC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86AF53" w14:textId="77777777" w:rsidR="00EE2529" w:rsidRPr="00C81B84" w:rsidRDefault="00AD5E1E" w:rsidP="00C81B84">
            <w:r w:rsidRPr="00C81B84">
              <w:t>fra kr 7 838 800 000 til kr 8 006 231 000</w:t>
            </w:r>
          </w:p>
        </w:tc>
        <w:tc>
          <w:tcPr>
            <w:tcW w:w="1400" w:type="dxa"/>
            <w:tcBorders>
              <w:top w:val="nil"/>
              <w:left w:val="nil"/>
              <w:bottom w:val="nil"/>
              <w:right w:val="nil"/>
            </w:tcBorders>
            <w:tcMar>
              <w:top w:w="128" w:type="dxa"/>
              <w:left w:w="43" w:type="dxa"/>
              <w:bottom w:w="43" w:type="dxa"/>
              <w:right w:w="43" w:type="dxa"/>
            </w:tcMar>
            <w:vAlign w:val="bottom"/>
          </w:tcPr>
          <w:p w14:paraId="2600C192" w14:textId="77777777" w:rsidR="00EE2529" w:rsidRPr="00C81B84" w:rsidRDefault="00EE2529" w:rsidP="00C81B84"/>
        </w:tc>
      </w:tr>
      <w:tr w:rsidR="00EE2529" w:rsidRPr="00C81B84" w14:paraId="324F1874" w14:textId="77777777">
        <w:trPr>
          <w:trHeight w:val="640"/>
        </w:trPr>
        <w:tc>
          <w:tcPr>
            <w:tcW w:w="680" w:type="dxa"/>
            <w:tcBorders>
              <w:top w:val="nil"/>
              <w:left w:val="nil"/>
              <w:bottom w:val="nil"/>
              <w:right w:val="nil"/>
            </w:tcBorders>
            <w:tcMar>
              <w:top w:w="128" w:type="dxa"/>
              <w:left w:w="43" w:type="dxa"/>
              <w:bottom w:w="43" w:type="dxa"/>
              <w:right w:w="43" w:type="dxa"/>
            </w:tcMar>
          </w:tcPr>
          <w:p w14:paraId="7E8032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17525A"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4BF0329" w14:textId="77777777" w:rsidR="00EE2529" w:rsidRPr="00C81B84" w:rsidRDefault="00AD5E1E" w:rsidP="00C81B84">
            <w:r w:rsidRPr="00C81B84">
              <w:t xml:space="preserve">Kjøp av infrastrukturtjenester – investeringer, </w:t>
            </w:r>
            <w:r w:rsidRPr="00AD5E1E">
              <w:rPr>
                <w:rStyle w:val="kursiv"/>
              </w:rPr>
              <w:t>kan nyttes under post 74</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E92C23" w14:textId="77777777" w:rsidR="00EE2529" w:rsidRPr="00C81B84" w:rsidRDefault="00AD5E1E" w:rsidP="00C81B84">
            <w:r w:rsidRPr="00C81B84">
              <w:t>373 413 000</w:t>
            </w:r>
          </w:p>
        </w:tc>
      </w:tr>
      <w:tr w:rsidR="00EE2529" w:rsidRPr="00C81B84" w14:paraId="3EF3DB9A" w14:textId="77777777">
        <w:trPr>
          <w:trHeight w:val="380"/>
        </w:trPr>
        <w:tc>
          <w:tcPr>
            <w:tcW w:w="680" w:type="dxa"/>
            <w:tcBorders>
              <w:top w:val="nil"/>
              <w:left w:val="nil"/>
              <w:bottom w:val="nil"/>
              <w:right w:val="nil"/>
            </w:tcBorders>
            <w:tcMar>
              <w:top w:w="128" w:type="dxa"/>
              <w:left w:w="43" w:type="dxa"/>
              <w:bottom w:w="43" w:type="dxa"/>
              <w:right w:w="43" w:type="dxa"/>
            </w:tcMar>
          </w:tcPr>
          <w:p w14:paraId="1F69D6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5808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51DCEA" w14:textId="77777777" w:rsidR="00EE2529" w:rsidRPr="00C81B84" w:rsidRDefault="00AD5E1E" w:rsidP="00C81B84">
            <w:r w:rsidRPr="00C81B84">
              <w:t>fra kr 17 482 500 000 til kr 17 855 913 000</w:t>
            </w:r>
          </w:p>
        </w:tc>
        <w:tc>
          <w:tcPr>
            <w:tcW w:w="1400" w:type="dxa"/>
            <w:tcBorders>
              <w:top w:val="nil"/>
              <w:left w:val="nil"/>
              <w:bottom w:val="nil"/>
              <w:right w:val="nil"/>
            </w:tcBorders>
            <w:tcMar>
              <w:top w:w="128" w:type="dxa"/>
              <w:left w:w="43" w:type="dxa"/>
              <w:bottom w:w="43" w:type="dxa"/>
              <w:right w:w="43" w:type="dxa"/>
            </w:tcMar>
            <w:vAlign w:val="bottom"/>
          </w:tcPr>
          <w:p w14:paraId="0594F7D2" w14:textId="77777777" w:rsidR="00EE2529" w:rsidRPr="00C81B84" w:rsidRDefault="00EE2529" w:rsidP="00C81B84"/>
        </w:tc>
      </w:tr>
      <w:tr w:rsidR="00EE2529" w:rsidRPr="00C81B84" w14:paraId="3C539766" w14:textId="77777777">
        <w:trPr>
          <w:trHeight w:val="380"/>
        </w:trPr>
        <w:tc>
          <w:tcPr>
            <w:tcW w:w="680" w:type="dxa"/>
            <w:tcBorders>
              <w:top w:val="nil"/>
              <w:left w:val="nil"/>
              <w:bottom w:val="nil"/>
              <w:right w:val="nil"/>
            </w:tcBorders>
            <w:tcMar>
              <w:top w:w="128" w:type="dxa"/>
              <w:left w:w="43" w:type="dxa"/>
              <w:bottom w:w="43" w:type="dxa"/>
              <w:right w:w="43" w:type="dxa"/>
            </w:tcMar>
          </w:tcPr>
          <w:p w14:paraId="2C3C72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F3CF0F"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155B2F38" w14:textId="77777777" w:rsidR="00EE2529" w:rsidRPr="00C81B84" w:rsidRDefault="00AD5E1E" w:rsidP="00C81B84">
            <w:r w:rsidRPr="00C81B84">
              <w:t xml:space="preserve">Tilskudd til togmateriell mv.,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62F36BB" w14:textId="77777777" w:rsidR="00EE2529" w:rsidRPr="00C81B84" w:rsidRDefault="00AD5E1E" w:rsidP="00C81B84">
            <w:r w:rsidRPr="00C81B84">
              <w:t>64 803 000</w:t>
            </w:r>
          </w:p>
        </w:tc>
      </w:tr>
      <w:tr w:rsidR="00EE2529" w:rsidRPr="00C81B84" w14:paraId="707C9933" w14:textId="77777777">
        <w:trPr>
          <w:trHeight w:val="380"/>
        </w:trPr>
        <w:tc>
          <w:tcPr>
            <w:tcW w:w="680" w:type="dxa"/>
            <w:tcBorders>
              <w:top w:val="nil"/>
              <w:left w:val="nil"/>
              <w:bottom w:val="nil"/>
              <w:right w:val="nil"/>
            </w:tcBorders>
            <w:tcMar>
              <w:top w:w="128" w:type="dxa"/>
              <w:left w:w="43" w:type="dxa"/>
              <w:bottom w:w="43" w:type="dxa"/>
              <w:right w:w="43" w:type="dxa"/>
            </w:tcMar>
          </w:tcPr>
          <w:p w14:paraId="6DE3FA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08F1F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3685E4" w14:textId="77777777" w:rsidR="00EE2529" w:rsidRPr="00C81B84" w:rsidRDefault="00AD5E1E" w:rsidP="00C81B84">
            <w:r w:rsidRPr="00C81B84">
              <w:t>fra kr 201 200 000 til kr 136 397 000</w:t>
            </w:r>
          </w:p>
        </w:tc>
        <w:tc>
          <w:tcPr>
            <w:tcW w:w="1400" w:type="dxa"/>
            <w:tcBorders>
              <w:top w:val="nil"/>
              <w:left w:val="nil"/>
              <w:bottom w:val="nil"/>
              <w:right w:val="nil"/>
            </w:tcBorders>
            <w:tcMar>
              <w:top w:w="128" w:type="dxa"/>
              <w:left w:w="43" w:type="dxa"/>
              <w:bottom w:w="43" w:type="dxa"/>
              <w:right w:w="43" w:type="dxa"/>
            </w:tcMar>
            <w:vAlign w:val="bottom"/>
          </w:tcPr>
          <w:p w14:paraId="7EBB3F69" w14:textId="77777777" w:rsidR="00EE2529" w:rsidRPr="00C81B84" w:rsidRDefault="00EE2529" w:rsidP="00C81B84"/>
        </w:tc>
      </w:tr>
      <w:tr w:rsidR="00EE2529" w:rsidRPr="00C81B84" w14:paraId="34B3D968" w14:textId="77777777">
        <w:trPr>
          <w:trHeight w:val="380"/>
        </w:trPr>
        <w:tc>
          <w:tcPr>
            <w:tcW w:w="680" w:type="dxa"/>
            <w:tcBorders>
              <w:top w:val="nil"/>
              <w:left w:val="nil"/>
              <w:bottom w:val="nil"/>
              <w:right w:val="nil"/>
            </w:tcBorders>
            <w:tcMar>
              <w:top w:w="128" w:type="dxa"/>
              <w:left w:w="43" w:type="dxa"/>
              <w:bottom w:w="43" w:type="dxa"/>
              <w:right w:w="43" w:type="dxa"/>
            </w:tcMar>
          </w:tcPr>
          <w:p w14:paraId="770E35A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2E53A9"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474C798C" w14:textId="77777777" w:rsidR="00EE2529" w:rsidRPr="00C81B84" w:rsidRDefault="00AD5E1E" w:rsidP="00C81B84">
            <w:r w:rsidRPr="00C81B84">
              <w:t>Tilskudd til godsoverføring fra vei til jernbane, forhøyes med</w:t>
            </w:r>
          </w:p>
        </w:tc>
        <w:tc>
          <w:tcPr>
            <w:tcW w:w="1400" w:type="dxa"/>
            <w:tcBorders>
              <w:top w:val="nil"/>
              <w:left w:val="nil"/>
              <w:bottom w:val="nil"/>
              <w:right w:val="nil"/>
            </w:tcBorders>
            <w:tcMar>
              <w:top w:w="128" w:type="dxa"/>
              <w:left w:w="43" w:type="dxa"/>
              <w:bottom w:w="43" w:type="dxa"/>
              <w:right w:w="43" w:type="dxa"/>
            </w:tcMar>
            <w:vAlign w:val="bottom"/>
          </w:tcPr>
          <w:p w14:paraId="5BDFD323" w14:textId="77777777" w:rsidR="00EE2529" w:rsidRPr="00C81B84" w:rsidRDefault="00AD5E1E" w:rsidP="00C81B84">
            <w:r w:rsidRPr="00C81B84">
              <w:t>2 027 000</w:t>
            </w:r>
          </w:p>
        </w:tc>
      </w:tr>
      <w:tr w:rsidR="00EE2529" w:rsidRPr="00C81B84" w14:paraId="575191F8" w14:textId="77777777">
        <w:trPr>
          <w:trHeight w:val="380"/>
        </w:trPr>
        <w:tc>
          <w:tcPr>
            <w:tcW w:w="680" w:type="dxa"/>
            <w:tcBorders>
              <w:top w:val="nil"/>
              <w:left w:val="nil"/>
              <w:bottom w:val="nil"/>
              <w:right w:val="nil"/>
            </w:tcBorders>
            <w:tcMar>
              <w:top w:w="128" w:type="dxa"/>
              <w:left w:w="43" w:type="dxa"/>
              <w:bottom w:w="43" w:type="dxa"/>
              <w:right w:w="43" w:type="dxa"/>
            </w:tcMar>
          </w:tcPr>
          <w:p w14:paraId="72A82FA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387DA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38FF7A" w14:textId="77777777" w:rsidR="00EE2529" w:rsidRPr="00C81B84" w:rsidRDefault="00AD5E1E" w:rsidP="00C81B84">
            <w:r w:rsidRPr="00C81B84">
              <w:t>fra kr 94 900 000 til kr 96 927 000</w:t>
            </w:r>
          </w:p>
        </w:tc>
        <w:tc>
          <w:tcPr>
            <w:tcW w:w="1400" w:type="dxa"/>
            <w:tcBorders>
              <w:top w:val="nil"/>
              <w:left w:val="nil"/>
              <w:bottom w:val="nil"/>
              <w:right w:val="nil"/>
            </w:tcBorders>
            <w:tcMar>
              <w:top w:w="128" w:type="dxa"/>
              <w:left w:w="43" w:type="dxa"/>
              <w:bottom w:w="43" w:type="dxa"/>
              <w:right w:w="43" w:type="dxa"/>
            </w:tcMar>
            <w:vAlign w:val="bottom"/>
          </w:tcPr>
          <w:p w14:paraId="70ADD1AB" w14:textId="77777777" w:rsidR="00EE2529" w:rsidRPr="00C81B84" w:rsidRDefault="00EE2529" w:rsidP="00C81B84"/>
        </w:tc>
      </w:tr>
      <w:tr w:rsidR="00EE2529" w:rsidRPr="00C81B84" w14:paraId="4873CA6A" w14:textId="77777777">
        <w:trPr>
          <w:trHeight w:val="380"/>
        </w:trPr>
        <w:tc>
          <w:tcPr>
            <w:tcW w:w="680" w:type="dxa"/>
            <w:tcBorders>
              <w:top w:val="nil"/>
              <w:left w:val="nil"/>
              <w:bottom w:val="nil"/>
              <w:right w:val="nil"/>
            </w:tcBorders>
            <w:tcMar>
              <w:top w:w="128" w:type="dxa"/>
              <w:left w:w="43" w:type="dxa"/>
              <w:bottom w:w="43" w:type="dxa"/>
              <w:right w:w="43" w:type="dxa"/>
            </w:tcMar>
          </w:tcPr>
          <w:p w14:paraId="6F59B2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304F22"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5B58ACAF" w14:textId="77777777" w:rsidR="00EE2529" w:rsidRPr="00C81B84" w:rsidRDefault="00AD5E1E" w:rsidP="00C81B84">
            <w:r w:rsidRPr="00C81B84">
              <w:t>Tilskudd til kulturminner i jernbanesektoren, forhøyes med</w:t>
            </w:r>
          </w:p>
        </w:tc>
        <w:tc>
          <w:tcPr>
            <w:tcW w:w="1400" w:type="dxa"/>
            <w:tcBorders>
              <w:top w:val="nil"/>
              <w:left w:val="nil"/>
              <w:bottom w:val="nil"/>
              <w:right w:val="nil"/>
            </w:tcBorders>
            <w:tcMar>
              <w:top w:w="128" w:type="dxa"/>
              <w:left w:w="43" w:type="dxa"/>
              <w:bottom w:w="43" w:type="dxa"/>
              <w:right w:w="43" w:type="dxa"/>
            </w:tcMar>
            <w:vAlign w:val="bottom"/>
          </w:tcPr>
          <w:p w14:paraId="73E58D8A" w14:textId="77777777" w:rsidR="00EE2529" w:rsidRPr="00C81B84" w:rsidRDefault="00AD5E1E" w:rsidP="00C81B84">
            <w:r w:rsidRPr="00C81B84">
              <w:t>2 534 000</w:t>
            </w:r>
          </w:p>
        </w:tc>
      </w:tr>
      <w:tr w:rsidR="00EE2529" w:rsidRPr="00C81B84" w14:paraId="7D703D40" w14:textId="77777777">
        <w:trPr>
          <w:trHeight w:val="380"/>
        </w:trPr>
        <w:tc>
          <w:tcPr>
            <w:tcW w:w="680" w:type="dxa"/>
            <w:tcBorders>
              <w:top w:val="nil"/>
              <w:left w:val="nil"/>
              <w:bottom w:val="nil"/>
              <w:right w:val="nil"/>
            </w:tcBorders>
            <w:tcMar>
              <w:top w:w="128" w:type="dxa"/>
              <w:left w:w="43" w:type="dxa"/>
              <w:bottom w:w="43" w:type="dxa"/>
              <w:right w:w="43" w:type="dxa"/>
            </w:tcMar>
          </w:tcPr>
          <w:p w14:paraId="1D2911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A0E3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436BE6" w14:textId="77777777" w:rsidR="00EE2529" w:rsidRPr="00C81B84" w:rsidRDefault="00AD5E1E" w:rsidP="00C81B84">
            <w:r w:rsidRPr="00C81B84">
              <w:t>fra kr 25 000 000 til kr 27 534 000</w:t>
            </w:r>
          </w:p>
        </w:tc>
        <w:tc>
          <w:tcPr>
            <w:tcW w:w="1400" w:type="dxa"/>
            <w:tcBorders>
              <w:top w:val="nil"/>
              <w:left w:val="nil"/>
              <w:bottom w:val="nil"/>
              <w:right w:val="nil"/>
            </w:tcBorders>
            <w:tcMar>
              <w:top w:w="128" w:type="dxa"/>
              <w:left w:w="43" w:type="dxa"/>
              <w:bottom w:w="43" w:type="dxa"/>
              <w:right w:w="43" w:type="dxa"/>
            </w:tcMar>
            <w:vAlign w:val="bottom"/>
          </w:tcPr>
          <w:p w14:paraId="138F59AF" w14:textId="77777777" w:rsidR="00EE2529" w:rsidRPr="00C81B84" w:rsidRDefault="00EE2529" w:rsidP="00C81B84"/>
        </w:tc>
      </w:tr>
      <w:tr w:rsidR="00EE2529" w:rsidRPr="00C81B84" w14:paraId="0DA88D70" w14:textId="77777777">
        <w:trPr>
          <w:trHeight w:val="380"/>
        </w:trPr>
        <w:tc>
          <w:tcPr>
            <w:tcW w:w="680" w:type="dxa"/>
            <w:tcBorders>
              <w:top w:val="nil"/>
              <w:left w:val="nil"/>
              <w:bottom w:val="nil"/>
              <w:right w:val="nil"/>
            </w:tcBorders>
            <w:tcMar>
              <w:top w:w="128" w:type="dxa"/>
              <w:left w:w="43" w:type="dxa"/>
              <w:bottom w:w="43" w:type="dxa"/>
              <w:right w:w="43" w:type="dxa"/>
            </w:tcMar>
          </w:tcPr>
          <w:p w14:paraId="55EAC6AC" w14:textId="77777777" w:rsidR="00EE2529" w:rsidRPr="00C81B84" w:rsidRDefault="00AD5E1E" w:rsidP="00C81B84">
            <w:r w:rsidRPr="00C81B84">
              <w:t>1354</w:t>
            </w:r>
          </w:p>
        </w:tc>
        <w:tc>
          <w:tcPr>
            <w:tcW w:w="680" w:type="dxa"/>
            <w:tcBorders>
              <w:top w:val="nil"/>
              <w:left w:val="nil"/>
              <w:bottom w:val="nil"/>
              <w:right w:val="nil"/>
            </w:tcBorders>
            <w:tcMar>
              <w:top w:w="128" w:type="dxa"/>
              <w:left w:w="43" w:type="dxa"/>
              <w:bottom w:w="43" w:type="dxa"/>
              <w:right w:w="43" w:type="dxa"/>
            </w:tcMar>
          </w:tcPr>
          <w:p w14:paraId="2AD489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A1609F" w14:textId="77777777" w:rsidR="00EE2529" w:rsidRPr="00C81B84" w:rsidRDefault="00AD5E1E" w:rsidP="00C81B84">
            <w:r w:rsidRPr="00C81B84">
              <w:t>Statens jernbanetilsyn:</w:t>
            </w:r>
          </w:p>
        </w:tc>
        <w:tc>
          <w:tcPr>
            <w:tcW w:w="1400" w:type="dxa"/>
            <w:tcBorders>
              <w:top w:val="nil"/>
              <w:left w:val="nil"/>
              <w:bottom w:val="nil"/>
              <w:right w:val="nil"/>
            </w:tcBorders>
            <w:tcMar>
              <w:top w:w="128" w:type="dxa"/>
              <w:left w:w="43" w:type="dxa"/>
              <w:bottom w:w="43" w:type="dxa"/>
              <w:right w:w="43" w:type="dxa"/>
            </w:tcMar>
            <w:vAlign w:val="bottom"/>
          </w:tcPr>
          <w:p w14:paraId="68047279" w14:textId="77777777" w:rsidR="00EE2529" w:rsidRPr="00C81B84" w:rsidRDefault="00EE2529" w:rsidP="00C81B84"/>
        </w:tc>
      </w:tr>
      <w:tr w:rsidR="00EE2529" w:rsidRPr="00C81B84" w14:paraId="44FC445F" w14:textId="77777777">
        <w:trPr>
          <w:trHeight w:val="380"/>
        </w:trPr>
        <w:tc>
          <w:tcPr>
            <w:tcW w:w="680" w:type="dxa"/>
            <w:tcBorders>
              <w:top w:val="nil"/>
              <w:left w:val="nil"/>
              <w:bottom w:val="nil"/>
              <w:right w:val="nil"/>
            </w:tcBorders>
            <w:tcMar>
              <w:top w:w="128" w:type="dxa"/>
              <w:left w:w="43" w:type="dxa"/>
              <w:bottom w:w="43" w:type="dxa"/>
              <w:right w:w="43" w:type="dxa"/>
            </w:tcMar>
          </w:tcPr>
          <w:p w14:paraId="1646B0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E8E63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1D453D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9A18871" w14:textId="77777777" w:rsidR="00EE2529" w:rsidRPr="00C81B84" w:rsidRDefault="00AD5E1E" w:rsidP="00C81B84">
            <w:r w:rsidRPr="00C81B84">
              <w:t>2 061 000</w:t>
            </w:r>
          </w:p>
        </w:tc>
      </w:tr>
      <w:tr w:rsidR="00EE2529" w:rsidRPr="00C81B84" w14:paraId="1C317321" w14:textId="77777777">
        <w:trPr>
          <w:trHeight w:val="380"/>
        </w:trPr>
        <w:tc>
          <w:tcPr>
            <w:tcW w:w="680" w:type="dxa"/>
            <w:tcBorders>
              <w:top w:val="nil"/>
              <w:left w:val="nil"/>
              <w:bottom w:val="nil"/>
              <w:right w:val="nil"/>
            </w:tcBorders>
            <w:tcMar>
              <w:top w:w="128" w:type="dxa"/>
              <w:left w:w="43" w:type="dxa"/>
              <w:bottom w:w="43" w:type="dxa"/>
              <w:right w:w="43" w:type="dxa"/>
            </w:tcMar>
          </w:tcPr>
          <w:p w14:paraId="1CD7CA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91AF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002EA9" w14:textId="77777777" w:rsidR="00EE2529" w:rsidRPr="00C81B84" w:rsidRDefault="00AD5E1E" w:rsidP="00C81B84">
            <w:r w:rsidRPr="00C81B84">
              <w:t>fra kr 101 000 000 til kr 103 061 000</w:t>
            </w:r>
          </w:p>
        </w:tc>
        <w:tc>
          <w:tcPr>
            <w:tcW w:w="1400" w:type="dxa"/>
            <w:tcBorders>
              <w:top w:val="nil"/>
              <w:left w:val="nil"/>
              <w:bottom w:val="nil"/>
              <w:right w:val="nil"/>
            </w:tcBorders>
            <w:tcMar>
              <w:top w:w="128" w:type="dxa"/>
              <w:left w:w="43" w:type="dxa"/>
              <w:bottom w:w="43" w:type="dxa"/>
              <w:right w:w="43" w:type="dxa"/>
            </w:tcMar>
            <w:vAlign w:val="bottom"/>
          </w:tcPr>
          <w:p w14:paraId="170B00FC" w14:textId="77777777" w:rsidR="00EE2529" w:rsidRPr="00C81B84" w:rsidRDefault="00EE2529" w:rsidP="00C81B84"/>
        </w:tc>
      </w:tr>
      <w:tr w:rsidR="00EE2529" w:rsidRPr="00C81B84" w14:paraId="01DE0D6E" w14:textId="77777777">
        <w:trPr>
          <w:trHeight w:val="380"/>
        </w:trPr>
        <w:tc>
          <w:tcPr>
            <w:tcW w:w="680" w:type="dxa"/>
            <w:tcBorders>
              <w:top w:val="nil"/>
              <w:left w:val="nil"/>
              <w:bottom w:val="nil"/>
              <w:right w:val="nil"/>
            </w:tcBorders>
            <w:tcMar>
              <w:top w:w="128" w:type="dxa"/>
              <w:left w:w="43" w:type="dxa"/>
              <w:bottom w:w="43" w:type="dxa"/>
              <w:right w:w="43" w:type="dxa"/>
            </w:tcMar>
          </w:tcPr>
          <w:p w14:paraId="301A7994" w14:textId="77777777" w:rsidR="00EE2529" w:rsidRPr="00C81B84" w:rsidRDefault="00AD5E1E" w:rsidP="00C81B84">
            <w:r w:rsidRPr="00C81B84">
              <w:t>1356</w:t>
            </w:r>
          </w:p>
        </w:tc>
        <w:tc>
          <w:tcPr>
            <w:tcW w:w="680" w:type="dxa"/>
            <w:tcBorders>
              <w:top w:val="nil"/>
              <w:left w:val="nil"/>
              <w:bottom w:val="nil"/>
              <w:right w:val="nil"/>
            </w:tcBorders>
            <w:tcMar>
              <w:top w:w="128" w:type="dxa"/>
              <w:left w:w="43" w:type="dxa"/>
              <w:bottom w:w="43" w:type="dxa"/>
              <w:right w:w="43" w:type="dxa"/>
            </w:tcMar>
          </w:tcPr>
          <w:p w14:paraId="02B6EC4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92F42D" w14:textId="77777777" w:rsidR="00EE2529" w:rsidRPr="00C81B84" w:rsidRDefault="00AD5E1E" w:rsidP="00C81B84">
            <w:r w:rsidRPr="00C81B84">
              <w:t>Bane NOR SF:</w:t>
            </w:r>
          </w:p>
        </w:tc>
        <w:tc>
          <w:tcPr>
            <w:tcW w:w="1400" w:type="dxa"/>
            <w:tcBorders>
              <w:top w:val="nil"/>
              <w:left w:val="nil"/>
              <w:bottom w:val="nil"/>
              <w:right w:val="nil"/>
            </w:tcBorders>
            <w:tcMar>
              <w:top w:w="128" w:type="dxa"/>
              <w:left w:w="43" w:type="dxa"/>
              <w:bottom w:w="43" w:type="dxa"/>
              <w:right w:w="43" w:type="dxa"/>
            </w:tcMar>
            <w:vAlign w:val="bottom"/>
          </w:tcPr>
          <w:p w14:paraId="26AE256A" w14:textId="77777777" w:rsidR="00EE2529" w:rsidRPr="00C81B84" w:rsidRDefault="00EE2529" w:rsidP="00C81B84"/>
        </w:tc>
      </w:tr>
      <w:tr w:rsidR="00EE2529" w:rsidRPr="00C81B84" w14:paraId="711CF2B0" w14:textId="77777777">
        <w:trPr>
          <w:trHeight w:val="380"/>
        </w:trPr>
        <w:tc>
          <w:tcPr>
            <w:tcW w:w="680" w:type="dxa"/>
            <w:tcBorders>
              <w:top w:val="nil"/>
              <w:left w:val="nil"/>
              <w:bottom w:val="nil"/>
              <w:right w:val="nil"/>
            </w:tcBorders>
            <w:tcMar>
              <w:top w:w="128" w:type="dxa"/>
              <w:left w:w="43" w:type="dxa"/>
              <w:bottom w:w="43" w:type="dxa"/>
              <w:right w:w="43" w:type="dxa"/>
            </w:tcMar>
          </w:tcPr>
          <w:p w14:paraId="3EB5F819"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65FBA755" w14:textId="77777777" w:rsidR="00EE2529" w:rsidRPr="00C81B84" w:rsidRDefault="00AD5E1E" w:rsidP="00C81B84">
            <w:r w:rsidRPr="00C81B84">
              <w:t>95</w:t>
            </w:r>
          </w:p>
        </w:tc>
        <w:tc>
          <w:tcPr>
            <w:tcW w:w="6800" w:type="dxa"/>
            <w:tcBorders>
              <w:top w:val="nil"/>
              <w:left w:val="nil"/>
              <w:bottom w:val="nil"/>
              <w:right w:val="nil"/>
            </w:tcBorders>
            <w:tcMar>
              <w:top w:w="128" w:type="dxa"/>
              <w:left w:w="43" w:type="dxa"/>
              <w:bottom w:w="43" w:type="dxa"/>
              <w:right w:w="43" w:type="dxa"/>
            </w:tcMar>
          </w:tcPr>
          <w:p w14:paraId="024F46F8" w14:textId="77777777" w:rsidR="00EE2529" w:rsidRPr="00C81B84" w:rsidRDefault="00AD5E1E" w:rsidP="00C81B84">
            <w:r w:rsidRPr="00C81B84">
              <w:t>Kapitalinnskudd, bevilges med</w:t>
            </w:r>
          </w:p>
        </w:tc>
        <w:tc>
          <w:tcPr>
            <w:tcW w:w="1400" w:type="dxa"/>
            <w:tcBorders>
              <w:top w:val="nil"/>
              <w:left w:val="nil"/>
              <w:bottom w:val="nil"/>
              <w:right w:val="nil"/>
            </w:tcBorders>
            <w:tcMar>
              <w:top w:w="128" w:type="dxa"/>
              <w:left w:w="43" w:type="dxa"/>
              <w:bottom w:w="43" w:type="dxa"/>
              <w:right w:w="43" w:type="dxa"/>
            </w:tcMar>
            <w:vAlign w:val="bottom"/>
          </w:tcPr>
          <w:p w14:paraId="36623877" w14:textId="77777777" w:rsidR="00EE2529" w:rsidRPr="00C81B84" w:rsidRDefault="00AD5E1E" w:rsidP="00C81B84">
            <w:r w:rsidRPr="00C81B84">
              <w:t>200 110 000</w:t>
            </w:r>
          </w:p>
        </w:tc>
      </w:tr>
      <w:tr w:rsidR="00EE2529" w:rsidRPr="00C81B84" w14:paraId="3E76A27E" w14:textId="77777777">
        <w:trPr>
          <w:trHeight w:val="380"/>
        </w:trPr>
        <w:tc>
          <w:tcPr>
            <w:tcW w:w="680" w:type="dxa"/>
            <w:tcBorders>
              <w:top w:val="nil"/>
              <w:left w:val="nil"/>
              <w:bottom w:val="nil"/>
              <w:right w:val="nil"/>
            </w:tcBorders>
            <w:tcMar>
              <w:top w:w="128" w:type="dxa"/>
              <w:left w:w="43" w:type="dxa"/>
              <w:bottom w:w="43" w:type="dxa"/>
              <w:right w:w="43" w:type="dxa"/>
            </w:tcMar>
          </w:tcPr>
          <w:p w14:paraId="7E974963" w14:textId="77777777" w:rsidR="00EE2529" w:rsidRPr="00C81B84" w:rsidRDefault="00AD5E1E" w:rsidP="00C81B84">
            <w:r w:rsidRPr="00C81B84">
              <w:t>1370</w:t>
            </w:r>
          </w:p>
        </w:tc>
        <w:tc>
          <w:tcPr>
            <w:tcW w:w="680" w:type="dxa"/>
            <w:tcBorders>
              <w:top w:val="nil"/>
              <w:left w:val="nil"/>
              <w:bottom w:val="nil"/>
              <w:right w:val="nil"/>
            </w:tcBorders>
            <w:tcMar>
              <w:top w:w="128" w:type="dxa"/>
              <w:left w:w="43" w:type="dxa"/>
              <w:bottom w:w="43" w:type="dxa"/>
              <w:right w:w="43" w:type="dxa"/>
            </w:tcMar>
          </w:tcPr>
          <w:p w14:paraId="0CE75A1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79142E" w14:textId="77777777" w:rsidR="00EE2529" w:rsidRPr="00C81B84" w:rsidRDefault="00AD5E1E" w:rsidP="00C81B84">
            <w:r w:rsidRPr="00C81B84">
              <w:t>Posttjenester:</w:t>
            </w:r>
          </w:p>
        </w:tc>
        <w:tc>
          <w:tcPr>
            <w:tcW w:w="1400" w:type="dxa"/>
            <w:tcBorders>
              <w:top w:val="nil"/>
              <w:left w:val="nil"/>
              <w:bottom w:val="nil"/>
              <w:right w:val="nil"/>
            </w:tcBorders>
            <w:tcMar>
              <w:top w:w="128" w:type="dxa"/>
              <w:left w:w="43" w:type="dxa"/>
              <w:bottom w:w="43" w:type="dxa"/>
              <w:right w:w="43" w:type="dxa"/>
            </w:tcMar>
            <w:vAlign w:val="bottom"/>
          </w:tcPr>
          <w:p w14:paraId="1A07F60A" w14:textId="77777777" w:rsidR="00EE2529" w:rsidRPr="00C81B84" w:rsidRDefault="00EE2529" w:rsidP="00C81B84"/>
        </w:tc>
      </w:tr>
      <w:tr w:rsidR="00EE2529" w:rsidRPr="00C81B84" w14:paraId="1D657E39" w14:textId="77777777">
        <w:trPr>
          <w:trHeight w:val="380"/>
        </w:trPr>
        <w:tc>
          <w:tcPr>
            <w:tcW w:w="680" w:type="dxa"/>
            <w:tcBorders>
              <w:top w:val="nil"/>
              <w:left w:val="nil"/>
              <w:bottom w:val="nil"/>
              <w:right w:val="nil"/>
            </w:tcBorders>
            <w:tcMar>
              <w:top w:w="128" w:type="dxa"/>
              <w:left w:w="43" w:type="dxa"/>
              <w:bottom w:w="43" w:type="dxa"/>
              <w:right w:w="43" w:type="dxa"/>
            </w:tcMar>
          </w:tcPr>
          <w:p w14:paraId="684492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C21E7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718A031" w14:textId="77777777" w:rsidR="00EE2529" w:rsidRPr="00C81B84" w:rsidRDefault="00AD5E1E" w:rsidP="00C81B84">
            <w:r w:rsidRPr="00C81B84">
              <w:t xml:space="preserve">Kjøp av posttjenester,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6C6382B" w14:textId="77777777" w:rsidR="00EE2529" w:rsidRPr="00C81B84" w:rsidRDefault="00AD5E1E" w:rsidP="00C81B84">
            <w:r w:rsidRPr="00C81B84">
              <w:t>106 000 000</w:t>
            </w:r>
          </w:p>
        </w:tc>
      </w:tr>
      <w:tr w:rsidR="00EE2529" w:rsidRPr="00C81B84" w14:paraId="3A2B0CBF" w14:textId="77777777">
        <w:trPr>
          <w:trHeight w:val="380"/>
        </w:trPr>
        <w:tc>
          <w:tcPr>
            <w:tcW w:w="680" w:type="dxa"/>
            <w:tcBorders>
              <w:top w:val="nil"/>
              <w:left w:val="nil"/>
              <w:bottom w:val="nil"/>
              <w:right w:val="nil"/>
            </w:tcBorders>
            <w:tcMar>
              <w:top w:w="128" w:type="dxa"/>
              <w:left w:w="43" w:type="dxa"/>
              <w:bottom w:w="43" w:type="dxa"/>
              <w:right w:w="43" w:type="dxa"/>
            </w:tcMar>
          </w:tcPr>
          <w:p w14:paraId="59A817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A66E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F7E822" w14:textId="77777777" w:rsidR="00EE2529" w:rsidRPr="00C81B84" w:rsidRDefault="00AD5E1E" w:rsidP="00C81B84">
            <w:r w:rsidRPr="00C81B84">
              <w:t>fra kr 1 260 600 000 til kr 1 366 600 000</w:t>
            </w:r>
          </w:p>
        </w:tc>
        <w:tc>
          <w:tcPr>
            <w:tcW w:w="1400" w:type="dxa"/>
            <w:tcBorders>
              <w:top w:val="nil"/>
              <w:left w:val="nil"/>
              <w:bottom w:val="nil"/>
              <w:right w:val="nil"/>
            </w:tcBorders>
            <w:tcMar>
              <w:top w:w="128" w:type="dxa"/>
              <w:left w:w="43" w:type="dxa"/>
              <w:bottom w:w="43" w:type="dxa"/>
              <w:right w:w="43" w:type="dxa"/>
            </w:tcMar>
            <w:vAlign w:val="bottom"/>
          </w:tcPr>
          <w:p w14:paraId="60911DA4" w14:textId="77777777" w:rsidR="00EE2529" w:rsidRPr="00C81B84" w:rsidRDefault="00EE2529" w:rsidP="00C81B84"/>
        </w:tc>
      </w:tr>
      <w:tr w:rsidR="00EE2529" w:rsidRPr="00C81B84" w14:paraId="32DC8C42" w14:textId="77777777">
        <w:trPr>
          <w:trHeight w:val="380"/>
        </w:trPr>
        <w:tc>
          <w:tcPr>
            <w:tcW w:w="680" w:type="dxa"/>
            <w:tcBorders>
              <w:top w:val="nil"/>
              <w:left w:val="nil"/>
              <w:bottom w:val="nil"/>
              <w:right w:val="nil"/>
            </w:tcBorders>
            <w:tcMar>
              <w:top w:w="128" w:type="dxa"/>
              <w:left w:w="43" w:type="dxa"/>
              <w:bottom w:w="43" w:type="dxa"/>
              <w:right w:w="43" w:type="dxa"/>
            </w:tcMar>
          </w:tcPr>
          <w:p w14:paraId="2094D202" w14:textId="77777777" w:rsidR="00EE2529" w:rsidRPr="00C81B84" w:rsidRDefault="00AD5E1E" w:rsidP="00C81B84">
            <w:r w:rsidRPr="00C81B84">
              <w:t>1400</w:t>
            </w:r>
          </w:p>
        </w:tc>
        <w:tc>
          <w:tcPr>
            <w:tcW w:w="680" w:type="dxa"/>
            <w:tcBorders>
              <w:top w:val="nil"/>
              <w:left w:val="nil"/>
              <w:bottom w:val="nil"/>
              <w:right w:val="nil"/>
            </w:tcBorders>
            <w:tcMar>
              <w:top w:w="128" w:type="dxa"/>
              <w:left w:w="43" w:type="dxa"/>
              <w:bottom w:w="43" w:type="dxa"/>
              <w:right w:w="43" w:type="dxa"/>
            </w:tcMar>
          </w:tcPr>
          <w:p w14:paraId="0849494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8E001C" w14:textId="77777777" w:rsidR="00EE2529" w:rsidRPr="00C81B84" w:rsidRDefault="00AD5E1E" w:rsidP="00C81B84">
            <w:r w:rsidRPr="00C81B84">
              <w:t>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28A73D04" w14:textId="77777777" w:rsidR="00EE2529" w:rsidRPr="00C81B84" w:rsidRDefault="00EE2529" w:rsidP="00C81B84"/>
        </w:tc>
      </w:tr>
      <w:tr w:rsidR="00EE2529" w:rsidRPr="00C81B84" w14:paraId="36DDCC76" w14:textId="77777777">
        <w:trPr>
          <w:trHeight w:val="380"/>
        </w:trPr>
        <w:tc>
          <w:tcPr>
            <w:tcW w:w="680" w:type="dxa"/>
            <w:tcBorders>
              <w:top w:val="nil"/>
              <w:left w:val="nil"/>
              <w:bottom w:val="nil"/>
              <w:right w:val="nil"/>
            </w:tcBorders>
            <w:tcMar>
              <w:top w:w="128" w:type="dxa"/>
              <w:left w:w="43" w:type="dxa"/>
              <w:bottom w:w="43" w:type="dxa"/>
              <w:right w:w="43" w:type="dxa"/>
            </w:tcMar>
          </w:tcPr>
          <w:p w14:paraId="51FD96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871E2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29CD5AC" w14:textId="77777777" w:rsidR="00EE2529" w:rsidRPr="00C81B84" w:rsidRDefault="00AD5E1E" w:rsidP="00C81B84">
            <w:r w:rsidRPr="00C81B84">
              <w:t>Driftsutgifter,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15BE0BF7" w14:textId="77777777" w:rsidR="00EE2529" w:rsidRPr="00C81B84" w:rsidRDefault="00AD5E1E" w:rsidP="00C81B84">
            <w:r w:rsidRPr="00C81B84">
              <w:t>11 230 000</w:t>
            </w:r>
          </w:p>
        </w:tc>
      </w:tr>
      <w:tr w:rsidR="00EE2529" w:rsidRPr="00C81B84" w14:paraId="22A30311" w14:textId="77777777">
        <w:trPr>
          <w:trHeight w:val="380"/>
        </w:trPr>
        <w:tc>
          <w:tcPr>
            <w:tcW w:w="680" w:type="dxa"/>
            <w:tcBorders>
              <w:top w:val="nil"/>
              <w:left w:val="nil"/>
              <w:bottom w:val="nil"/>
              <w:right w:val="nil"/>
            </w:tcBorders>
            <w:tcMar>
              <w:top w:w="128" w:type="dxa"/>
              <w:left w:w="43" w:type="dxa"/>
              <w:bottom w:w="43" w:type="dxa"/>
              <w:right w:w="43" w:type="dxa"/>
            </w:tcMar>
          </w:tcPr>
          <w:p w14:paraId="75F99A8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A997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133F02" w14:textId="77777777" w:rsidR="00EE2529" w:rsidRPr="00C81B84" w:rsidRDefault="00AD5E1E" w:rsidP="00C81B84">
            <w:r w:rsidRPr="00C81B84">
              <w:t>fra kr 304 294 000 til kr 293 064 000</w:t>
            </w:r>
          </w:p>
        </w:tc>
        <w:tc>
          <w:tcPr>
            <w:tcW w:w="1400" w:type="dxa"/>
            <w:tcBorders>
              <w:top w:val="nil"/>
              <w:left w:val="nil"/>
              <w:bottom w:val="nil"/>
              <w:right w:val="nil"/>
            </w:tcBorders>
            <w:tcMar>
              <w:top w:w="128" w:type="dxa"/>
              <w:left w:w="43" w:type="dxa"/>
              <w:bottom w:w="43" w:type="dxa"/>
              <w:right w:w="43" w:type="dxa"/>
            </w:tcMar>
            <w:vAlign w:val="bottom"/>
          </w:tcPr>
          <w:p w14:paraId="2964FF4D" w14:textId="77777777" w:rsidR="00EE2529" w:rsidRPr="00C81B84" w:rsidRDefault="00EE2529" w:rsidP="00C81B84"/>
        </w:tc>
      </w:tr>
      <w:tr w:rsidR="00EE2529" w:rsidRPr="00C81B84" w14:paraId="74B6B1FC" w14:textId="77777777">
        <w:trPr>
          <w:trHeight w:val="380"/>
        </w:trPr>
        <w:tc>
          <w:tcPr>
            <w:tcW w:w="680" w:type="dxa"/>
            <w:tcBorders>
              <w:top w:val="nil"/>
              <w:left w:val="nil"/>
              <w:bottom w:val="nil"/>
              <w:right w:val="nil"/>
            </w:tcBorders>
            <w:tcMar>
              <w:top w:w="128" w:type="dxa"/>
              <w:left w:w="43" w:type="dxa"/>
              <w:bottom w:w="43" w:type="dxa"/>
              <w:right w:w="43" w:type="dxa"/>
            </w:tcMar>
          </w:tcPr>
          <w:p w14:paraId="62B971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4BC7A6"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9373387"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5C07E35" w14:textId="77777777" w:rsidR="00EE2529" w:rsidRPr="00C81B84" w:rsidRDefault="00AD5E1E" w:rsidP="00C81B84">
            <w:r w:rsidRPr="00C81B84">
              <w:t>5 167 000</w:t>
            </w:r>
          </w:p>
        </w:tc>
      </w:tr>
      <w:tr w:rsidR="00EE2529" w:rsidRPr="00C81B84" w14:paraId="6B28A32A" w14:textId="77777777">
        <w:trPr>
          <w:trHeight w:val="380"/>
        </w:trPr>
        <w:tc>
          <w:tcPr>
            <w:tcW w:w="680" w:type="dxa"/>
            <w:tcBorders>
              <w:top w:val="nil"/>
              <w:left w:val="nil"/>
              <w:bottom w:val="nil"/>
              <w:right w:val="nil"/>
            </w:tcBorders>
            <w:tcMar>
              <w:top w:w="128" w:type="dxa"/>
              <w:left w:w="43" w:type="dxa"/>
              <w:bottom w:w="43" w:type="dxa"/>
              <w:right w:w="43" w:type="dxa"/>
            </w:tcMar>
          </w:tcPr>
          <w:p w14:paraId="1FD6FE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F886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4E0DBB" w14:textId="77777777" w:rsidR="00EE2529" w:rsidRPr="00C81B84" w:rsidRDefault="00AD5E1E" w:rsidP="00C81B84">
            <w:r w:rsidRPr="00C81B84">
              <w:t>fra kr 72 636 000 til kr 77 803 000</w:t>
            </w:r>
          </w:p>
        </w:tc>
        <w:tc>
          <w:tcPr>
            <w:tcW w:w="1400" w:type="dxa"/>
            <w:tcBorders>
              <w:top w:val="nil"/>
              <w:left w:val="nil"/>
              <w:bottom w:val="nil"/>
              <w:right w:val="nil"/>
            </w:tcBorders>
            <w:tcMar>
              <w:top w:w="128" w:type="dxa"/>
              <w:left w:w="43" w:type="dxa"/>
              <w:bottom w:w="43" w:type="dxa"/>
              <w:right w:w="43" w:type="dxa"/>
            </w:tcMar>
            <w:vAlign w:val="bottom"/>
          </w:tcPr>
          <w:p w14:paraId="1F71C894" w14:textId="77777777" w:rsidR="00EE2529" w:rsidRPr="00C81B84" w:rsidRDefault="00EE2529" w:rsidP="00C81B84"/>
        </w:tc>
      </w:tr>
      <w:tr w:rsidR="00EE2529" w:rsidRPr="00C81B84" w14:paraId="3706F908" w14:textId="77777777">
        <w:trPr>
          <w:trHeight w:val="380"/>
        </w:trPr>
        <w:tc>
          <w:tcPr>
            <w:tcW w:w="680" w:type="dxa"/>
            <w:tcBorders>
              <w:top w:val="nil"/>
              <w:left w:val="nil"/>
              <w:bottom w:val="nil"/>
              <w:right w:val="nil"/>
            </w:tcBorders>
            <w:tcMar>
              <w:top w:w="128" w:type="dxa"/>
              <w:left w:w="43" w:type="dxa"/>
              <w:bottom w:w="43" w:type="dxa"/>
              <w:right w:w="43" w:type="dxa"/>
            </w:tcMar>
          </w:tcPr>
          <w:p w14:paraId="110874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6832BA"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146EBFF9" w14:textId="77777777" w:rsidR="00EE2529" w:rsidRPr="00C81B84" w:rsidRDefault="00AD5E1E" w:rsidP="00C81B84">
            <w:r w:rsidRPr="00C81B84">
              <w:t>Helhetlig profilering, grønne løsninger, forhøyes med</w:t>
            </w:r>
          </w:p>
        </w:tc>
        <w:tc>
          <w:tcPr>
            <w:tcW w:w="1400" w:type="dxa"/>
            <w:tcBorders>
              <w:top w:val="nil"/>
              <w:left w:val="nil"/>
              <w:bottom w:val="nil"/>
              <w:right w:val="nil"/>
            </w:tcBorders>
            <w:tcMar>
              <w:top w:w="128" w:type="dxa"/>
              <w:left w:w="43" w:type="dxa"/>
              <w:bottom w:w="43" w:type="dxa"/>
              <w:right w:w="43" w:type="dxa"/>
            </w:tcMar>
            <w:vAlign w:val="bottom"/>
          </w:tcPr>
          <w:p w14:paraId="77C761FC" w14:textId="77777777" w:rsidR="00EE2529" w:rsidRPr="00C81B84" w:rsidRDefault="00AD5E1E" w:rsidP="00C81B84">
            <w:r w:rsidRPr="00C81B84">
              <w:t>230 000</w:t>
            </w:r>
          </w:p>
        </w:tc>
      </w:tr>
      <w:tr w:rsidR="00EE2529" w:rsidRPr="00C81B84" w14:paraId="14BFBB65" w14:textId="77777777">
        <w:trPr>
          <w:trHeight w:val="380"/>
        </w:trPr>
        <w:tc>
          <w:tcPr>
            <w:tcW w:w="680" w:type="dxa"/>
            <w:tcBorders>
              <w:top w:val="nil"/>
              <w:left w:val="nil"/>
              <w:bottom w:val="nil"/>
              <w:right w:val="nil"/>
            </w:tcBorders>
            <w:tcMar>
              <w:top w:w="128" w:type="dxa"/>
              <w:left w:w="43" w:type="dxa"/>
              <w:bottom w:w="43" w:type="dxa"/>
              <w:right w:w="43" w:type="dxa"/>
            </w:tcMar>
          </w:tcPr>
          <w:p w14:paraId="218C84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CD48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71FA77" w14:textId="77777777" w:rsidR="00EE2529" w:rsidRPr="00C81B84" w:rsidRDefault="00AD5E1E" w:rsidP="00C81B84">
            <w:r w:rsidRPr="00C81B84">
              <w:t>fra kr 10 757 000 til kr 10 987 000</w:t>
            </w:r>
          </w:p>
        </w:tc>
        <w:tc>
          <w:tcPr>
            <w:tcW w:w="1400" w:type="dxa"/>
            <w:tcBorders>
              <w:top w:val="nil"/>
              <w:left w:val="nil"/>
              <w:bottom w:val="nil"/>
              <w:right w:val="nil"/>
            </w:tcBorders>
            <w:tcMar>
              <w:top w:w="128" w:type="dxa"/>
              <w:left w:w="43" w:type="dxa"/>
              <w:bottom w:w="43" w:type="dxa"/>
              <w:right w:w="43" w:type="dxa"/>
            </w:tcMar>
            <w:vAlign w:val="bottom"/>
          </w:tcPr>
          <w:p w14:paraId="2BA28471" w14:textId="77777777" w:rsidR="00EE2529" w:rsidRPr="00C81B84" w:rsidRDefault="00EE2529" w:rsidP="00C81B84"/>
        </w:tc>
      </w:tr>
      <w:tr w:rsidR="00EE2529" w:rsidRPr="00C81B84" w14:paraId="009009F5" w14:textId="77777777">
        <w:trPr>
          <w:trHeight w:val="380"/>
        </w:trPr>
        <w:tc>
          <w:tcPr>
            <w:tcW w:w="680" w:type="dxa"/>
            <w:tcBorders>
              <w:top w:val="nil"/>
              <w:left w:val="nil"/>
              <w:bottom w:val="nil"/>
              <w:right w:val="nil"/>
            </w:tcBorders>
            <w:tcMar>
              <w:top w:w="128" w:type="dxa"/>
              <w:left w:w="43" w:type="dxa"/>
              <w:bottom w:w="43" w:type="dxa"/>
              <w:right w:w="43" w:type="dxa"/>
            </w:tcMar>
          </w:tcPr>
          <w:p w14:paraId="1A84CB1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6FEA1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773C800" w14:textId="77777777" w:rsidR="00EE2529" w:rsidRPr="00C81B84" w:rsidRDefault="00AD5E1E" w:rsidP="00C81B84">
            <w:r w:rsidRPr="00C81B84">
              <w:t xml:space="preserve">Frivillige klima- og miljøorganisasjoner samt klima- og miljøstiftelser, </w:t>
            </w:r>
          </w:p>
        </w:tc>
        <w:tc>
          <w:tcPr>
            <w:tcW w:w="1400" w:type="dxa"/>
            <w:tcBorders>
              <w:top w:val="nil"/>
              <w:left w:val="nil"/>
              <w:bottom w:val="nil"/>
              <w:right w:val="nil"/>
            </w:tcBorders>
            <w:tcMar>
              <w:top w:w="128" w:type="dxa"/>
              <w:left w:w="43" w:type="dxa"/>
              <w:bottom w:w="43" w:type="dxa"/>
              <w:right w:w="43" w:type="dxa"/>
            </w:tcMar>
            <w:vAlign w:val="bottom"/>
          </w:tcPr>
          <w:p w14:paraId="1FCC6D76" w14:textId="77777777" w:rsidR="00EE2529" w:rsidRPr="00C81B84" w:rsidRDefault="00EE2529" w:rsidP="00C81B84"/>
        </w:tc>
      </w:tr>
      <w:tr w:rsidR="00EE2529" w:rsidRPr="00C81B84" w14:paraId="122B2A62" w14:textId="77777777">
        <w:trPr>
          <w:trHeight w:val="380"/>
        </w:trPr>
        <w:tc>
          <w:tcPr>
            <w:tcW w:w="680" w:type="dxa"/>
            <w:tcBorders>
              <w:top w:val="nil"/>
              <w:left w:val="nil"/>
              <w:bottom w:val="nil"/>
              <w:right w:val="nil"/>
            </w:tcBorders>
            <w:tcMar>
              <w:top w:w="128" w:type="dxa"/>
              <w:left w:w="43" w:type="dxa"/>
              <w:bottom w:w="43" w:type="dxa"/>
              <w:right w:w="43" w:type="dxa"/>
            </w:tcMar>
          </w:tcPr>
          <w:p w14:paraId="30DAB7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BB85A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03075D" w14:textId="77777777" w:rsidR="00EE2529" w:rsidRPr="00C81B84" w:rsidRDefault="00AD5E1E" w:rsidP="00C81B84">
            <w:r w:rsidRPr="00C81B84">
              <w:t>forhøyes med</w:t>
            </w:r>
          </w:p>
        </w:tc>
        <w:tc>
          <w:tcPr>
            <w:tcW w:w="1400" w:type="dxa"/>
            <w:tcBorders>
              <w:top w:val="nil"/>
              <w:left w:val="nil"/>
              <w:bottom w:val="nil"/>
              <w:right w:val="nil"/>
            </w:tcBorders>
            <w:tcMar>
              <w:top w:w="128" w:type="dxa"/>
              <w:left w:w="43" w:type="dxa"/>
              <w:bottom w:w="43" w:type="dxa"/>
              <w:right w:w="43" w:type="dxa"/>
            </w:tcMar>
            <w:vAlign w:val="bottom"/>
          </w:tcPr>
          <w:p w14:paraId="693E32AE" w14:textId="77777777" w:rsidR="00EE2529" w:rsidRPr="00C81B84" w:rsidRDefault="00AD5E1E" w:rsidP="00C81B84">
            <w:r w:rsidRPr="00C81B84">
              <w:t>1 151 000</w:t>
            </w:r>
          </w:p>
        </w:tc>
      </w:tr>
      <w:tr w:rsidR="00EE2529" w:rsidRPr="00C81B84" w14:paraId="4313544A" w14:textId="77777777">
        <w:trPr>
          <w:trHeight w:val="380"/>
        </w:trPr>
        <w:tc>
          <w:tcPr>
            <w:tcW w:w="680" w:type="dxa"/>
            <w:tcBorders>
              <w:top w:val="nil"/>
              <w:left w:val="nil"/>
              <w:bottom w:val="nil"/>
              <w:right w:val="nil"/>
            </w:tcBorders>
            <w:tcMar>
              <w:top w:w="128" w:type="dxa"/>
              <w:left w:w="43" w:type="dxa"/>
              <w:bottom w:w="43" w:type="dxa"/>
              <w:right w:w="43" w:type="dxa"/>
            </w:tcMar>
          </w:tcPr>
          <w:p w14:paraId="1D05BE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57F6E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A6AB2B" w14:textId="77777777" w:rsidR="00EE2529" w:rsidRPr="00C81B84" w:rsidRDefault="00AD5E1E" w:rsidP="00C81B84">
            <w:r w:rsidRPr="00C81B84">
              <w:t>fra kr 53 907 000 til kr 55 058 000</w:t>
            </w:r>
          </w:p>
        </w:tc>
        <w:tc>
          <w:tcPr>
            <w:tcW w:w="1400" w:type="dxa"/>
            <w:tcBorders>
              <w:top w:val="nil"/>
              <w:left w:val="nil"/>
              <w:bottom w:val="nil"/>
              <w:right w:val="nil"/>
            </w:tcBorders>
            <w:tcMar>
              <w:top w:w="128" w:type="dxa"/>
              <w:left w:w="43" w:type="dxa"/>
              <w:bottom w:w="43" w:type="dxa"/>
              <w:right w:w="43" w:type="dxa"/>
            </w:tcMar>
            <w:vAlign w:val="bottom"/>
          </w:tcPr>
          <w:p w14:paraId="1A016884" w14:textId="77777777" w:rsidR="00EE2529" w:rsidRPr="00C81B84" w:rsidRDefault="00EE2529" w:rsidP="00C81B84"/>
        </w:tc>
      </w:tr>
      <w:tr w:rsidR="00EE2529" w:rsidRPr="00C81B84" w14:paraId="005AF7CB" w14:textId="77777777">
        <w:trPr>
          <w:trHeight w:val="380"/>
        </w:trPr>
        <w:tc>
          <w:tcPr>
            <w:tcW w:w="680" w:type="dxa"/>
            <w:tcBorders>
              <w:top w:val="nil"/>
              <w:left w:val="nil"/>
              <w:bottom w:val="nil"/>
              <w:right w:val="nil"/>
            </w:tcBorders>
            <w:tcMar>
              <w:top w:w="128" w:type="dxa"/>
              <w:left w:w="43" w:type="dxa"/>
              <w:bottom w:w="43" w:type="dxa"/>
              <w:right w:w="43" w:type="dxa"/>
            </w:tcMar>
          </w:tcPr>
          <w:p w14:paraId="579567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9B1C5A5"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3F7FA5F" w14:textId="77777777" w:rsidR="00EE2529" w:rsidRPr="00C81B84" w:rsidRDefault="00AD5E1E" w:rsidP="00C81B84">
            <w:r w:rsidRPr="00C81B84">
              <w:t>Internasjonale organisasjoner, forhøyes med</w:t>
            </w:r>
          </w:p>
        </w:tc>
        <w:tc>
          <w:tcPr>
            <w:tcW w:w="1400" w:type="dxa"/>
            <w:tcBorders>
              <w:top w:val="nil"/>
              <w:left w:val="nil"/>
              <w:bottom w:val="nil"/>
              <w:right w:val="nil"/>
            </w:tcBorders>
            <w:tcMar>
              <w:top w:w="128" w:type="dxa"/>
              <w:left w:w="43" w:type="dxa"/>
              <w:bottom w:w="43" w:type="dxa"/>
              <w:right w:w="43" w:type="dxa"/>
            </w:tcMar>
            <w:vAlign w:val="bottom"/>
          </w:tcPr>
          <w:p w14:paraId="6B4CE786" w14:textId="77777777" w:rsidR="00EE2529" w:rsidRPr="00C81B84" w:rsidRDefault="00AD5E1E" w:rsidP="00C81B84">
            <w:r w:rsidRPr="00C81B84">
              <w:t>1 951 000</w:t>
            </w:r>
          </w:p>
        </w:tc>
      </w:tr>
      <w:tr w:rsidR="00EE2529" w:rsidRPr="00C81B84" w14:paraId="036CD9B7" w14:textId="77777777">
        <w:trPr>
          <w:trHeight w:val="380"/>
        </w:trPr>
        <w:tc>
          <w:tcPr>
            <w:tcW w:w="680" w:type="dxa"/>
            <w:tcBorders>
              <w:top w:val="nil"/>
              <w:left w:val="nil"/>
              <w:bottom w:val="nil"/>
              <w:right w:val="nil"/>
            </w:tcBorders>
            <w:tcMar>
              <w:top w:w="128" w:type="dxa"/>
              <w:left w:w="43" w:type="dxa"/>
              <w:bottom w:w="43" w:type="dxa"/>
              <w:right w:w="43" w:type="dxa"/>
            </w:tcMar>
          </w:tcPr>
          <w:p w14:paraId="3CE0E0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1D830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376D64" w14:textId="77777777" w:rsidR="00EE2529" w:rsidRPr="00C81B84" w:rsidRDefault="00AD5E1E" w:rsidP="00C81B84">
            <w:r w:rsidRPr="00C81B84">
              <w:t>fra kr 91 334 000 til kr 93 285 000</w:t>
            </w:r>
          </w:p>
        </w:tc>
        <w:tc>
          <w:tcPr>
            <w:tcW w:w="1400" w:type="dxa"/>
            <w:tcBorders>
              <w:top w:val="nil"/>
              <w:left w:val="nil"/>
              <w:bottom w:val="nil"/>
              <w:right w:val="nil"/>
            </w:tcBorders>
            <w:tcMar>
              <w:top w:w="128" w:type="dxa"/>
              <w:left w:w="43" w:type="dxa"/>
              <w:bottom w:w="43" w:type="dxa"/>
              <w:right w:w="43" w:type="dxa"/>
            </w:tcMar>
            <w:vAlign w:val="bottom"/>
          </w:tcPr>
          <w:p w14:paraId="5E6C7FBA" w14:textId="77777777" w:rsidR="00EE2529" w:rsidRPr="00C81B84" w:rsidRDefault="00EE2529" w:rsidP="00C81B84"/>
        </w:tc>
      </w:tr>
      <w:tr w:rsidR="00EE2529" w:rsidRPr="00C81B84" w14:paraId="48702DE0" w14:textId="77777777">
        <w:trPr>
          <w:trHeight w:val="380"/>
        </w:trPr>
        <w:tc>
          <w:tcPr>
            <w:tcW w:w="680" w:type="dxa"/>
            <w:tcBorders>
              <w:top w:val="nil"/>
              <w:left w:val="nil"/>
              <w:bottom w:val="nil"/>
              <w:right w:val="nil"/>
            </w:tcBorders>
            <w:tcMar>
              <w:top w:w="128" w:type="dxa"/>
              <w:left w:w="43" w:type="dxa"/>
              <w:bottom w:w="43" w:type="dxa"/>
              <w:right w:w="43" w:type="dxa"/>
            </w:tcMar>
          </w:tcPr>
          <w:p w14:paraId="01E8FE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773C40"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134F4A5B" w14:textId="77777777" w:rsidR="00EE2529" w:rsidRPr="00C81B84" w:rsidRDefault="00AD5E1E" w:rsidP="00C81B84">
            <w:r w:rsidRPr="00C81B84">
              <w:t xml:space="preserve">Tilskudd til AMAP,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3E44D23" w14:textId="77777777" w:rsidR="00EE2529" w:rsidRPr="00C81B84" w:rsidRDefault="00AD5E1E" w:rsidP="00C81B84">
            <w:r w:rsidRPr="00C81B84">
              <w:t>116 000</w:t>
            </w:r>
          </w:p>
        </w:tc>
      </w:tr>
      <w:tr w:rsidR="00EE2529" w:rsidRPr="00C81B84" w14:paraId="1D83481A" w14:textId="77777777">
        <w:trPr>
          <w:trHeight w:val="380"/>
        </w:trPr>
        <w:tc>
          <w:tcPr>
            <w:tcW w:w="680" w:type="dxa"/>
            <w:tcBorders>
              <w:top w:val="nil"/>
              <w:left w:val="nil"/>
              <w:bottom w:val="nil"/>
              <w:right w:val="nil"/>
            </w:tcBorders>
            <w:tcMar>
              <w:top w:w="128" w:type="dxa"/>
              <w:left w:w="43" w:type="dxa"/>
              <w:bottom w:w="43" w:type="dxa"/>
              <w:right w:w="43" w:type="dxa"/>
            </w:tcMar>
          </w:tcPr>
          <w:p w14:paraId="129CD5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B2860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CCCF005" w14:textId="77777777" w:rsidR="00EE2529" w:rsidRPr="00C81B84" w:rsidRDefault="00AD5E1E" w:rsidP="00C81B84">
            <w:r w:rsidRPr="00C81B84">
              <w:t>fra kr 5 447 000 til kr 5 563 000</w:t>
            </w:r>
          </w:p>
        </w:tc>
        <w:tc>
          <w:tcPr>
            <w:tcW w:w="1400" w:type="dxa"/>
            <w:tcBorders>
              <w:top w:val="nil"/>
              <w:left w:val="nil"/>
              <w:bottom w:val="nil"/>
              <w:right w:val="nil"/>
            </w:tcBorders>
            <w:tcMar>
              <w:top w:w="128" w:type="dxa"/>
              <w:left w:w="43" w:type="dxa"/>
              <w:bottom w:w="43" w:type="dxa"/>
              <w:right w:w="43" w:type="dxa"/>
            </w:tcMar>
            <w:vAlign w:val="bottom"/>
          </w:tcPr>
          <w:p w14:paraId="6D20C71B" w14:textId="77777777" w:rsidR="00EE2529" w:rsidRPr="00C81B84" w:rsidRDefault="00EE2529" w:rsidP="00C81B84"/>
        </w:tc>
      </w:tr>
      <w:tr w:rsidR="00EE2529" w:rsidRPr="00C81B84" w14:paraId="4365B466" w14:textId="77777777">
        <w:trPr>
          <w:trHeight w:val="640"/>
        </w:trPr>
        <w:tc>
          <w:tcPr>
            <w:tcW w:w="680" w:type="dxa"/>
            <w:tcBorders>
              <w:top w:val="nil"/>
              <w:left w:val="nil"/>
              <w:bottom w:val="nil"/>
              <w:right w:val="nil"/>
            </w:tcBorders>
            <w:tcMar>
              <w:top w:w="128" w:type="dxa"/>
              <w:left w:w="43" w:type="dxa"/>
              <w:bottom w:w="43" w:type="dxa"/>
              <w:right w:w="43" w:type="dxa"/>
            </w:tcMar>
          </w:tcPr>
          <w:p w14:paraId="5071D97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B1C4FD"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50DEEE4F" w14:textId="77777777" w:rsidR="00EE2529" w:rsidRPr="00C81B84" w:rsidRDefault="00AD5E1E" w:rsidP="00C81B84">
            <w:r w:rsidRPr="00C81B84">
              <w:t xml:space="preserve">Støtte til nasjonale og internasjonale miljøtiltak,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36922B8" w14:textId="77777777" w:rsidR="00EE2529" w:rsidRPr="00C81B84" w:rsidRDefault="00AD5E1E" w:rsidP="00C81B84">
            <w:r w:rsidRPr="00C81B84">
              <w:t>4 585 000</w:t>
            </w:r>
          </w:p>
        </w:tc>
      </w:tr>
      <w:tr w:rsidR="00EE2529" w:rsidRPr="00C81B84" w14:paraId="78F7A3EB" w14:textId="77777777">
        <w:trPr>
          <w:trHeight w:val="380"/>
        </w:trPr>
        <w:tc>
          <w:tcPr>
            <w:tcW w:w="680" w:type="dxa"/>
            <w:tcBorders>
              <w:top w:val="nil"/>
              <w:left w:val="nil"/>
              <w:bottom w:val="nil"/>
              <w:right w:val="nil"/>
            </w:tcBorders>
            <w:tcMar>
              <w:top w:w="128" w:type="dxa"/>
              <w:left w:w="43" w:type="dxa"/>
              <w:bottom w:w="43" w:type="dxa"/>
              <w:right w:w="43" w:type="dxa"/>
            </w:tcMar>
          </w:tcPr>
          <w:p w14:paraId="2FC698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E0D1F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E3638A" w14:textId="77777777" w:rsidR="00EE2529" w:rsidRPr="00C81B84" w:rsidRDefault="00AD5E1E" w:rsidP="00C81B84">
            <w:r w:rsidRPr="00C81B84">
              <w:t>fra kr 99 013 000 til kr 94 428 000</w:t>
            </w:r>
          </w:p>
        </w:tc>
        <w:tc>
          <w:tcPr>
            <w:tcW w:w="1400" w:type="dxa"/>
            <w:tcBorders>
              <w:top w:val="nil"/>
              <w:left w:val="nil"/>
              <w:bottom w:val="nil"/>
              <w:right w:val="nil"/>
            </w:tcBorders>
            <w:tcMar>
              <w:top w:w="128" w:type="dxa"/>
              <w:left w:w="43" w:type="dxa"/>
              <w:bottom w:w="43" w:type="dxa"/>
              <w:right w:w="43" w:type="dxa"/>
            </w:tcMar>
            <w:vAlign w:val="bottom"/>
          </w:tcPr>
          <w:p w14:paraId="5D6EA688" w14:textId="77777777" w:rsidR="00EE2529" w:rsidRPr="00C81B84" w:rsidRDefault="00EE2529" w:rsidP="00C81B84"/>
        </w:tc>
      </w:tr>
      <w:tr w:rsidR="00EE2529" w:rsidRPr="00C81B84" w14:paraId="1FEFF36E" w14:textId="77777777">
        <w:trPr>
          <w:trHeight w:val="380"/>
        </w:trPr>
        <w:tc>
          <w:tcPr>
            <w:tcW w:w="680" w:type="dxa"/>
            <w:tcBorders>
              <w:top w:val="nil"/>
              <w:left w:val="nil"/>
              <w:bottom w:val="nil"/>
              <w:right w:val="nil"/>
            </w:tcBorders>
            <w:tcMar>
              <w:top w:w="128" w:type="dxa"/>
              <w:left w:w="43" w:type="dxa"/>
              <w:bottom w:w="43" w:type="dxa"/>
              <w:right w:w="43" w:type="dxa"/>
            </w:tcMar>
          </w:tcPr>
          <w:p w14:paraId="4F585985" w14:textId="77777777" w:rsidR="00EE2529" w:rsidRPr="00C81B84" w:rsidRDefault="00AD5E1E" w:rsidP="00C81B84">
            <w:r w:rsidRPr="00C81B84">
              <w:t>1410</w:t>
            </w:r>
          </w:p>
        </w:tc>
        <w:tc>
          <w:tcPr>
            <w:tcW w:w="680" w:type="dxa"/>
            <w:tcBorders>
              <w:top w:val="nil"/>
              <w:left w:val="nil"/>
              <w:bottom w:val="nil"/>
              <w:right w:val="nil"/>
            </w:tcBorders>
            <w:tcMar>
              <w:top w:w="128" w:type="dxa"/>
              <w:left w:w="43" w:type="dxa"/>
              <w:bottom w:w="43" w:type="dxa"/>
              <w:right w:w="43" w:type="dxa"/>
            </w:tcMar>
          </w:tcPr>
          <w:p w14:paraId="0B6F13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4E69C2" w14:textId="77777777" w:rsidR="00EE2529" w:rsidRPr="00C81B84" w:rsidRDefault="00AD5E1E" w:rsidP="00C81B84">
            <w:r w:rsidRPr="00C81B84">
              <w:t>Kunnskap om klima og miljø:</w:t>
            </w:r>
          </w:p>
        </w:tc>
        <w:tc>
          <w:tcPr>
            <w:tcW w:w="1400" w:type="dxa"/>
            <w:tcBorders>
              <w:top w:val="nil"/>
              <w:left w:val="nil"/>
              <w:bottom w:val="nil"/>
              <w:right w:val="nil"/>
            </w:tcBorders>
            <w:tcMar>
              <w:top w:w="128" w:type="dxa"/>
              <w:left w:w="43" w:type="dxa"/>
              <w:bottom w:w="43" w:type="dxa"/>
              <w:right w:w="43" w:type="dxa"/>
            </w:tcMar>
            <w:vAlign w:val="bottom"/>
          </w:tcPr>
          <w:p w14:paraId="3E3C0747" w14:textId="77777777" w:rsidR="00EE2529" w:rsidRPr="00C81B84" w:rsidRDefault="00EE2529" w:rsidP="00C81B84"/>
        </w:tc>
      </w:tr>
      <w:tr w:rsidR="00EE2529" w:rsidRPr="00C81B84" w14:paraId="2BFAF476" w14:textId="77777777">
        <w:trPr>
          <w:trHeight w:val="380"/>
        </w:trPr>
        <w:tc>
          <w:tcPr>
            <w:tcW w:w="680" w:type="dxa"/>
            <w:tcBorders>
              <w:top w:val="nil"/>
              <w:left w:val="nil"/>
              <w:bottom w:val="nil"/>
              <w:right w:val="nil"/>
            </w:tcBorders>
            <w:tcMar>
              <w:top w:w="128" w:type="dxa"/>
              <w:left w:w="43" w:type="dxa"/>
              <w:bottom w:w="43" w:type="dxa"/>
              <w:right w:w="43" w:type="dxa"/>
            </w:tcMar>
          </w:tcPr>
          <w:p w14:paraId="535A85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B1DF0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CC54D62" w14:textId="77777777" w:rsidR="00EE2529" w:rsidRPr="00C81B84" w:rsidRDefault="00AD5E1E" w:rsidP="00C81B84">
            <w:r w:rsidRPr="00C81B84">
              <w:t>Miljødata, forhøyes med</w:t>
            </w:r>
          </w:p>
        </w:tc>
        <w:tc>
          <w:tcPr>
            <w:tcW w:w="1400" w:type="dxa"/>
            <w:tcBorders>
              <w:top w:val="nil"/>
              <w:left w:val="nil"/>
              <w:bottom w:val="nil"/>
              <w:right w:val="nil"/>
            </w:tcBorders>
            <w:tcMar>
              <w:top w:w="128" w:type="dxa"/>
              <w:left w:w="43" w:type="dxa"/>
              <w:bottom w:w="43" w:type="dxa"/>
              <w:right w:w="43" w:type="dxa"/>
            </w:tcMar>
            <w:vAlign w:val="bottom"/>
          </w:tcPr>
          <w:p w14:paraId="08367389" w14:textId="77777777" w:rsidR="00EE2529" w:rsidRPr="00C81B84" w:rsidRDefault="00AD5E1E" w:rsidP="00C81B84">
            <w:r w:rsidRPr="00C81B84">
              <w:t>8 149 000</w:t>
            </w:r>
          </w:p>
        </w:tc>
      </w:tr>
      <w:tr w:rsidR="00EE2529" w:rsidRPr="00C81B84" w14:paraId="66B5368B" w14:textId="77777777">
        <w:trPr>
          <w:trHeight w:val="380"/>
        </w:trPr>
        <w:tc>
          <w:tcPr>
            <w:tcW w:w="680" w:type="dxa"/>
            <w:tcBorders>
              <w:top w:val="nil"/>
              <w:left w:val="nil"/>
              <w:bottom w:val="nil"/>
              <w:right w:val="nil"/>
            </w:tcBorders>
            <w:tcMar>
              <w:top w:w="128" w:type="dxa"/>
              <w:left w:w="43" w:type="dxa"/>
              <w:bottom w:w="43" w:type="dxa"/>
              <w:right w:w="43" w:type="dxa"/>
            </w:tcMar>
          </w:tcPr>
          <w:p w14:paraId="558114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F6B7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E8D986" w14:textId="77777777" w:rsidR="00EE2529" w:rsidRPr="00C81B84" w:rsidRDefault="00AD5E1E" w:rsidP="00C81B84">
            <w:r w:rsidRPr="00C81B84">
              <w:t>fra kr 398 462 000 til kr 406 611 000</w:t>
            </w:r>
          </w:p>
        </w:tc>
        <w:tc>
          <w:tcPr>
            <w:tcW w:w="1400" w:type="dxa"/>
            <w:tcBorders>
              <w:top w:val="nil"/>
              <w:left w:val="nil"/>
              <w:bottom w:val="nil"/>
              <w:right w:val="nil"/>
            </w:tcBorders>
            <w:tcMar>
              <w:top w:w="128" w:type="dxa"/>
              <w:left w:w="43" w:type="dxa"/>
              <w:bottom w:w="43" w:type="dxa"/>
              <w:right w:w="43" w:type="dxa"/>
            </w:tcMar>
            <w:vAlign w:val="bottom"/>
          </w:tcPr>
          <w:p w14:paraId="11EDB13D" w14:textId="77777777" w:rsidR="00EE2529" w:rsidRPr="00C81B84" w:rsidRDefault="00EE2529" w:rsidP="00C81B84"/>
        </w:tc>
      </w:tr>
      <w:tr w:rsidR="00EE2529" w:rsidRPr="00C81B84" w14:paraId="5B390A8C" w14:textId="77777777">
        <w:trPr>
          <w:trHeight w:val="380"/>
        </w:trPr>
        <w:tc>
          <w:tcPr>
            <w:tcW w:w="680" w:type="dxa"/>
            <w:tcBorders>
              <w:top w:val="nil"/>
              <w:left w:val="nil"/>
              <w:bottom w:val="nil"/>
              <w:right w:val="nil"/>
            </w:tcBorders>
            <w:tcMar>
              <w:top w:w="128" w:type="dxa"/>
              <w:left w:w="43" w:type="dxa"/>
              <w:bottom w:w="43" w:type="dxa"/>
              <w:right w:w="43" w:type="dxa"/>
            </w:tcMar>
          </w:tcPr>
          <w:p w14:paraId="50FA53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7483B9"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46EE2B3F" w14:textId="77777777" w:rsidR="00EE2529" w:rsidRPr="00C81B84" w:rsidRDefault="00AD5E1E" w:rsidP="00C81B84">
            <w:proofErr w:type="spellStart"/>
            <w:r w:rsidRPr="00C81B84">
              <w:t>Mareano</w:t>
            </w:r>
            <w:proofErr w:type="spellEnd"/>
            <w:r w:rsidRPr="00C81B84">
              <w:t xml:space="preserv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9FDDDF6" w14:textId="77777777" w:rsidR="00EE2529" w:rsidRPr="00C81B84" w:rsidRDefault="00AD5E1E" w:rsidP="00C81B84">
            <w:r w:rsidRPr="00C81B84">
              <w:t>1 370 000</w:t>
            </w:r>
          </w:p>
        </w:tc>
      </w:tr>
      <w:tr w:rsidR="00EE2529" w:rsidRPr="00C81B84" w14:paraId="4D6E2329" w14:textId="77777777">
        <w:trPr>
          <w:trHeight w:val="380"/>
        </w:trPr>
        <w:tc>
          <w:tcPr>
            <w:tcW w:w="680" w:type="dxa"/>
            <w:tcBorders>
              <w:top w:val="nil"/>
              <w:left w:val="nil"/>
              <w:bottom w:val="nil"/>
              <w:right w:val="nil"/>
            </w:tcBorders>
            <w:tcMar>
              <w:top w:w="128" w:type="dxa"/>
              <w:left w:w="43" w:type="dxa"/>
              <w:bottom w:w="43" w:type="dxa"/>
              <w:right w:w="43" w:type="dxa"/>
            </w:tcMar>
          </w:tcPr>
          <w:p w14:paraId="365671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3CEC6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45E09F" w14:textId="77777777" w:rsidR="00EE2529" w:rsidRPr="00C81B84" w:rsidRDefault="00AD5E1E" w:rsidP="00C81B84">
            <w:r w:rsidRPr="00C81B84">
              <w:t>fra kr 64 121 000 til kr 65 491 000</w:t>
            </w:r>
          </w:p>
        </w:tc>
        <w:tc>
          <w:tcPr>
            <w:tcW w:w="1400" w:type="dxa"/>
            <w:tcBorders>
              <w:top w:val="nil"/>
              <w:left w:val="nil"/>
              <w:bottom w:val="nil"/>
              <w:right w:val="nil"/>
            </w:tcBorders>
            <w:tcMar>
              <w:top w:w="128" w:type="dxa"/>
              <w:left w:w="43" w:type="dxa"/>
              <w:bottom w:w="43" w:type="dxa"/>
              <w:right w:w="43" w:type="dxa"/>
            </w:tcMar>
            <w:vAlign w:val="bottom"/>
          </w:tcPr>
          <w:p w14:paraId="34C6E5E4" w14:textId="77777777" w:rsidR="00EE2529" w:rsidRPr="00C81B84" w:rsidRDefault="00EE2529" w:rsidP="00C81B84"/>
        </w:tc>
      </w:tr>
      <w:tr w:rsidR="00EE2529" w:rsidRPr="00C81B84" w14:paraId="065F8A4C" w14:textId="77777777">
        <w:trPr>
          <w:trHeight w:val="640"/>
        </w:trPr>
        <w:tc>
          <w:tcPr>
            <w:tcW w:w="680" w:type="dxa"/>
            <w:tcBorders>
              <w:top w:val="nil"/>
              <w:left w:val="nil"/>
              <w:bottom w:val="nil"/>
              <w:right w:val="nil"/>
            </w:tcBorders>
            <w:tcMar>
              <w:top w:w="128" w:type="dxa"/>
              <w:left w:w="43" w:type="dxa"/>
              <w:bottom w:w="43" w:type="dxa"/>
              <w:right w:w="43" w:type="dxa"/>
            </w:tcMar>
          </w:tcPr>
          <w:p w14:paraId="1547B2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A0C423"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4917DDC" w14:textId="77777777" w:rsidR="00EE2529" w:rsidRPr="00C81B84" w:rsidRDefault="00AD5E1E" w:rsidP="00C81B84">
            <w:r w:rsidRPr="00C81B84">
              <w:t>Grunnbevilgninger under Norges forskningsråd til miljøforskningsinstituttene, forhøyes med</w:t>
            </w:r>
          </w:p>
        </w:tc>
        <w:tc>
          <w:tcPr>
            <w:tcW w:w="1400" w:type="dxa"/>
            <w:tcBorders>
              <w:top w:val="nil"/>
              <w:left w:val="nil"/>
              <w:bottom w:val="nil"/>
              <w:right w:val="nil"/>
            </w:tcBorders>
            <w:tcMar>
              <w:top w:w="128" w:type="dxa"/>
              <w:left w:w="43" w:type="dxa"/>
              <w:bottom w:w="43" w:type="dxa"/>
              <w:right w:w="43" w:type="dxa"/>
            </w:tcMar>
            <w:vAlign w:val="bottom"/>
          </w:tcPr>
          <w:p w14:paraId="5C96203C" w14:textId="77777777" w:rsidR="00EE2529" w:rsidRPr="00C81B84" w:rsidRDefault="00AD5E1E" w:rsidP="00C81B84">
            <w:r w:rsidRPr="00C81B84">
              <w:t>4 860 000</w:t>
            </w:r>
          </w:p>
        </w:tc>
      </w:tr>
      <w:tr w:rsidR="00EE2529" w:rsidRPr="00C81B84" w14:paraId="7EDA7E9C" w14:textId="77777777">
        <w:trPr>
          <w:trHeight w:val="380"/>
        </w:trPr>
        <w:tc>
          <w:tcPr>
            <w:tcW w:w="680" w:type="dxa"/>
            <w:tcBorders>
              <w:top w:val="nil"/>
              <w:left w:val="nil"/>
              <w:bottom w:val="nil"/>
              <w:right w:val="nil"/>
            </w:tcBorders>
            <w:tcMar>
              <w:top w:w="128" w:type="dxa"/>
              <w:left w:w="43" w:type="dxa"/>
              <w:bottom w:w="43" w:type="dxa"/>
              <w:right w:w="43" w:type="dxa"/>
            </w:tcMar>
          </w:tcPr>
          <w:p w14:paraId="1A4939B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36D1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14EC47" w14:textId="77777777" w:rsidR="00EE2529" w:rsidRPr="00C81B84" w:rsidRDefault="00AD5E1E" w:rsidP="00C81B84">
            <w:r w:rsidRPr="00C81B84">
              <w:t>fra kr 227 547 000 til kr 232 407 000</w:t>
            </w:r>
          </w:p>
        </w:tc>
        <w:tc>
          <w:tcPr>
            <w:tcW w:w="1400" w:type="dxa"/>
            <w:tcBorders>
              <w:top w:val="nil"/>
              <w:left w:val="nil"/>
              <w:bottom w:val="nil"/>
              <w:right w:val="nil"/>
            </w:tcBorders>
            <w:tcMar>
              <w:top w:w="128" w:type="dxa"/>
              <w:left w:w="43" w:type="dxa"/>
              <w:bottom w:w="43" w:type="dxa"/>
              <w:right w:w="43" w:type="dxa"/>
            </w:tcMar>
            <w:vAlign w:val="bottom"/>
          </w:tcPr>
          <w:p w14:paraId="3DB90AA7" w14:textId="77777777" w:rsidR="00EE2529" w:rsidRPr="00C81B84" w:rsidRDefault="00EE2529" w:rsidP="00C81B84"/>
        </w:tc>
      </w:tr>
      <w:tr w:rsidR="00EE2529" w:rsidRPr="00C81B84" w14:paraId="7D6DC560" w14:textId="77777777">
        <w:trPr>
          <w:trHeight w:val="380"/>
        </w:trPr>
        <w:tc>
          <w:tcPr>
            <w:tcW w:w="680" w:type="dxa"/>
            <w:tcBorders>
              <w:top w:val="nil"/>
              <w:left w:val="nil"/>
              <w:bottom w:val="nil"/>
              <w:right w:val="nil"/>
            </w:tcBorders>
            <w:tcMar>
              <w:top w:w="128" w:type="dxa"/>
              <w:left w:w="43" w:type="dxa"/>
              <w:bottom w:w="43" w:type="dxa"/>
              <w:right w:w="43" w:type="dxa"/>
            </w:tcMar>
          </w:tcPr>
          <w:p w14:paraId="1F381B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7AA518"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6A1C55B2" w14:textId="77777777" w:rsidR="00EE2529" w:rsidRPr="00C81B84" w:rsidRDefault="00AD5E1E" w:rsidP="00C81B84">
            <w:r w:rsidRPr="00C81B84">
              <w:t>Forskningsprogrammer under Norges forskningsråd, forhøyes med</w:t>
            </w:r>
          </w:p>
        </w:tc>
        <w:tc>
          <w:tcPr>
            <w:tcW w:w="1400" w:type="dxa"/>
            <w:tcBorders>
              <w:top w:val="nil"/>
              <w:left w:val="nil"/>
              <w:bottom w:val="nil"/>
              <w:right w:val="nil"/>
            </w:tcBorders>
            <w:tcMar>
              <w:top w:w="128" w:type="dxa"/>
              <w:left w:w="43" w:type="dxa"/>
              <w:bottom w:w="43" w:type="dxa"/>
              <w:right w:w="43" w:type="dxa"/>
            </w:tcMar>
            <w:vAlign w:val="bottom"/>
          </w:tcPr>
          <w:p w14:paraId="5C106E8C" w14:textId="77777777" w:rsidR="00EE2529" w:rsidRPr="00C81B84" w:rsidRDefault="00AD5E1E" w:rsidP="00C81B84">
            <w:r w:rsidRPr="00C81B84">
              <w:t>6 865 000</w:t>
            </w:r>
          </w:p>
        </w:tc>
      </w:tr>
      <w:tr w:rsidR="00EE2529" w:rsidRPr="00C81B84" w14:paraId="32BC3C75" w14:textId="77777777">
        <w:trPr>
          <w:trHeight w:val="380"/>
        </w:trPr>
        <w:tc>
          <w:tcPr>
            <w:tcW w:w="680" w:type="dxa"/>
            <w:tcBorders>
              <w:top w:val="nil"/>
              <w:left w:val="nil"/>
              <w:bottom w:val="nil"/>
              <w:right w:val="nil"/>
            </w:tcBorders>
            <w:tcMar>
              <w:top w:w="128" w:type="dxa"/>
              <w:left w:w="43" w:type="dxa"/>
              <w:bottom w:w="43" w:type="dxa"/>
              <w:right w:w="43" w:type="dxa"/>
            </w:tcMar>
          </w:tcPr>
          <w:p w14:paraId="7739EFE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B47C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0FAAA6" w14:textId="77777777" w:rsidR="00EE2529" w:rsidRPr="00C81B84" w:rsidRDefault="00AD5E1E" w:rsidP="00C81B84">
            <w:r w:rsidRPr="00C81B84">
              <w:t>fra kr 393 720 000 til kr 400 585 000</w:t>
            </w:r>
          </w:p>
        </w:tc>
        <w:tc>
          <w:tcPr>
            <w:tcW w:w="1400" w:type="dxa"/>
            <w:tcBorders>
              <w:top w:val="nil"/>
              <w:left w:val="nil"/>
              <w:bottom w:val="nil"/>
              <w:right w:val="nil"/>
            </w:tcBorders>
            <w:tcMar>
              <w:top w:w="128" w:type="dxa"/>
              <w:left w:w="43" w:type="dxa"/>
              <w:bottom w:w="43" w:type="dxa"/>
              <w:right w:w="43" w:type="dxa"/>
            </w:tcMar>
            <w:vAlign w:val="bottom"/>
          </w:tcPr>
          <w:p w14:paraId="43125E66" w14:textId="77777777" w:rsidR="00EE2529" w:rsidRPr="00C81B84" w:rsidRDefault="00EE2529" w:rsidP="00C81B84"/>
        </w:tc>
      </w:tr>
      <w:tr w:rsidR="00EE2529" w:rsidRPr="00C81B84" w14:paraId="47D0A46E" w14:textId="77777777">
        <w:trPr>
          <w:trHeight w:val="380"/>
        </w:trPr>
        <w:tc>
          <w:tcPr>
            <w:tcW w:w="680" w:type="dxa"/>
            <w:tcBorders>
              <w:top w:val="nil"/>
              <w:left w:val="nil"/>
              <w:bottom w:val="nil"/>
              <w:right w:val="nil"/>
            </w:tcBorders>
            <w:tcMar>
              <w:top w:w="128" w:type="dxa"/>
              <w:left w:w="43" w:type="dxa"/>
              <w:bottom w:w="43" w:type="dxa"/>
              <w:right w:w="43" w:type="dxa"/>
            </w:tcMar>
          </w:tcPr>
          <w:p w14:paraId="7A6820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AD2FD4" w14:textId="77777777" w:rsidR="00EE2529" w:rsidRPr="00C81B84" w:rsidRDefault="00AD5E1E" w:rsidP="00C81B84">
            <w:r w:rsidRPr="00C81B84">
              <w:t>53</w:t>
            </w:r>
          </w:p>
        </w:tc>
        <w:tc>
          <w:tcPr>
            <w:tcW w:w="6800" w:type="dxa"/>
            <w:tcBorders>
              <w:top w:val="nil"/>
              <w:left w:val="nil"/>
              <w:bottom w:val="nil"/>
              <w:right w:val="nil"/>
            </w:tcBorders>
            <w:tcMar>
              <w:top w:w="128" w:type="dxa"/>
              <w:left w:w="43" w:type="dxa"/>
              <w:bottom w:w="43" w:type="dxa"/>
              <w:right w:w="43" w:type="dxa"/>
            </w:tcMar>
          </w:tcPr>
          <w:p w14:paraId="1A108E7E" w14:textId="77777777" w:rsidR="00EE2529" w:rsidRPr="00C81B84" w:rsidRDefault="00AD5E1E" w:rsidP="00C81B84">
            <w:r w:rsidRPr="00C81B84">
              <w:t>Internasjonalt samarbeid om klima- og miljøkunnskap, forhøyes med</w:t>
            </w:r>
          </w:p>
        </w:tc>
        <w:tc>
          <w:tcPr>
            <w:tcW w:w="1400" w:type="dxa"/>
            <w:tcBorders>
              <w:top w:val="nil"/>
              <w:left w:val="nil"/>
              <w:bottom w:val="nil"/>
              <w:right w:val="nil"/>
            </w:tcBorders>
            <w:tcMar>
              <w:top w:w="128" w:type="dxa"/>
              <w:left w:w="43" w:type="dxa"/>
              <w:bottom w:w="43" w:type="dxa"/>
              <w:right w:w="43" w:type="dxa"/>
            </w:tcMar>
            <w:vAlign w:val="bottom"/>
          </w:tcPr>
          <w:p w14:paraId="08372D47" w14:textId="77777777" w:rsidR="00EE2529" w:rsidRPr="00C81B84" w:rsidRDefault="00AD5E1E" w:rsidP="00C81B84">
            <w:r w:rsidRPr="00C81B84">
              <w:t>161 000</w:t>
            </w:r>
          </w:p>
        </w:tc>
      </w:tr>
      <w:tr w:rsidR="00EE2529" w:rsidRPr="00C81B84" w14:paraId="3FCA85AB" w14:textId="77777777">
        <w:trPr>
          <w:trHeight w:val="380"/>
        </w:trPr>
        <w:tc>
          <w:tcPr>
            <w:tcW w:w="680" w:type="dxa"/>
            <w:tcBorders>
              <w:top w:val="nil"/>
              <w:left w:val="nil"/>
              <w:bottom w:val="nil"/>
              <w:right w:val="nil"/>
            </w:tcBorders>
            <w:tcMar>
              <w:top w:w="128" w:type="dxa"/>
              <w:left w:w="43" w:type="dxa"/>
              <w:bottom w:w="43" w:type="dxa"/>
              <w:right w:w="43" w:type="dxa"/>
            </w:tcMar>
          </w:tcPr>
          <w:p w14:paraId="2A40ED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D7895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BC14E9" w14:textId="77777777" w:rsidR="00EE2529" w:rsidRPr="00C81B84" w:rsidRDefault="00AD5E1E" w:rsidP="00C81B84">
            <w:r w:rsidRPr="00C81B84">
              <w:t>fra kr 7 532 000 til kr 7 693 000</w:t>
            </w:r>
          </w:p>
        </w:tc>
        <w:tc>
          <w:tcPr>
            <w:tcW w:w="1400" w:type="dxa"/>
            <w:tcBorders>
              <w:top w:val="nil"/>
              <w:left w:val="nil"/>
              <w:bottom w:val="nil"/>
              <w:right w:val="nil"/>
            </w:tcBorders>
            <w:tcMar>
              <w:top w:w="128" w:type="dxa"/>
              <w:left w:w="43" w:type="dxa"/>
              <w:bottom w:w="43" w:type="dxa"/>
              <w:right w:w="43" w:type="dxa"/>
            </w:tcMar>
            <w:vAlign w:val="bottom"/>
          </w:tcPr>
          <w:p w14:paraId="447B0DBB" w14:textId="77777777" w:rsidR="00EE2529" w:rsidRPr="00C81B84" w:rsidRDefault="00EE2529" w:rsidP="00C81B84"/>
        </w:tc>
      </w:tr>
      <w:tr w:rsidR="00EE2529" w:rsidRPr="00C81B84" w14:paraId="32D4358E" w14:textId="77777777">
        <w:trPr>
          <w:trHeight w:val="380"/>
        </w:trPr>
        <w:tc>
          <w:tcPr>
            <w:tcW w:w="680" w:type="dxa"/>
            <w:tcBorders>
              <w:top w:val="nil"/>
              <w:left w:val="nil"/>
              <w:bottom w:val="nil"/>
              <w:right w:val="nil"/>
            </w:tcBorders>
            <w:tcMar>
              <w:top w:w="128" w:type="dxa"/>
              <w:left w:w="43" w:type="dxa"/>
              <w:bottom w:w="43" w:type="dxa"/>
              <w:right w:w="43" w:type="dxa"/>
            </w:tcMar>
          </w:tcPr>
          <w:p w14:paraId="5776B69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473438"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6AB03C3" w14:textId="77777777" w:rsidR="00EE2529" w:rsidRPr="00C81B84" w:rsidRDefault="00AD5E1E" w:rsidP="00C81B84">
            <w:r w:rsidRPr="00C81B84">
              <w:t>Nasjonale oppgaver ved miljøforskningsinstituttene, forhøyes med</w:t>
            </w:r>
          </w:p>
        </w:tc>
        <w:tc>
          <w:tcPr>
            <w:tcW w:w="1400" w:type="dxa"/>
            <w:tcBorders>
              <w:top w:val="nil"/>
              <w:left w:val="nil"/>
              <w:bottom w:val="nil"/>
              <w:right w:val="nil"/>
            </w:tcBorders>
            <w:tcMar>
              <w:top w:w="128" w:type="dxa"/>
              <w:left w:w="43" w:type="dxa"/>
              <w:bottom w:w="43" w:type="dxa"/>
              <w:right w:w="43" w:type="dxa"/>
            </w:tcMar>
            <w:vAlign w:val="bottom"/>
          </w:tcPr>
          <w:p w14:paraId="29BC2B41" w14:textId="77777777" w:rsidR="00EE2529" w:rsidRPr="00C81B84" w:rsidRDefault="00AD5E1E" w:rsidP="00C81B84">
            <w:r w:rsidRPr="00C81B84">
              <w:t>932 000</w:t>
            </w:r>
          </w:p>
        </w:tc>
      </w:tr>
      <w:tr w:rsidR="00EE2529" w:rsidRPr="00C81B84" w14:paraId="55DC6B84" w14:textId="77777777">
        <w:trPr>
          <w:trHeight w:val="380"/>
        </w:trPr>
        <w:tc>
          <w:tcPr>
            <w:tcW w:w="680" w:type="dxa"/>
            <w:tcBorders>
              <w:top w:val="nil"/>
              <w:left w:val="nil"/>
              <w:bottom w:val="nil"/>
              <w:right w:val="nil"/>
            </w:tcBorders>
            <w:tcMar>
              <w:top w:w="128" w:type="dxa"/>
              <w:left w:w="43" w:type="dxa"/>
              <w:bottom w:w="43" w:type="dxa"/>
              <w:right w:w="43" w:type="dxa"/>
            </w:tcMar>
          </w:tcPr>
          <w:p w14:paraId="121753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E5FB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E5296F" w14:textId="77777777" w:rsidR="00EE2529" w:rsidRPr="00C81B84" w:rsidRDefault="00AD5E1E" w:rsidP="00C81B84">
            <w:r w:rsidRPr="00C81B84">
              <w:t>fra kr 43 613 000 til kr 44 545 000</w:t>
            </w:r>
          </w:p>
        </w:tc>
        <w:tc>
          <w:tcPr>
            <w:tcW w:w="1400" w:type="dxa"/>
            <w:tcBorders>
              <w:top w:val="nil"/>
              <w:left w:val="nil"/>
              <w:bottom w:val="nil"/>
              <w:right w:val="nil"/>
            </w:tcBorders>
            <w:tcMar>
              <w:top w:w="128" w:type="dxa"/>
              <w:left w:w="43" w:type="dxa"/>
              <w:bottom w:w="43" w:type="dxa"/>
              <w:right w:w="43" w:type="dxa"/>
            </w:tcMar>
            <w:vAlign w:val="bottom"/>
          </w:tcPr>
          <w:p w14:paraId="1A7356FA" w14:textId="77777777" w:rsidR="00EE2529" w:rsidRPr="00C81B84" w:rsidRDefault="00EE2529" w:rsidP="00C81B84"/>
        </w:tc>
      </w:tr>
      <w:tr w:rsidR="00EE2529" w:rsidRPr="00C81B84" w14:paraId="0FD59058" w14:textId="77777777">
        <w:trPr>
          <w:trHeight w:val="380"/>
        </w:trPr>
        <w:tc>
          <w:tcPr>
            <w:tcW w:w="680" w:type="dxa"/>
            <w:tcBorders>
              <w:top w:val="nil"/>
              <w:left w:val="nil"/>
              <w:bottom w:val="nil"/>
              <w:right w:val="nil"/>
            </w:tcBorders>
            <w:tcMar>
              <w:top w:w="128" w:type="dxa"/>
              <w:left w:w="43" w:type="dxa"/>
              <w:bottom w:w="43" w:type="dxa"/>
              <w:right w:w="43" w:type="dxa"/>
            </w:tcMar>
          </w:tcPr>
          <w:p w14:paraId="041597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6A55D8"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496C1DCE" w14:textId="77777777" w:rsidR="00EE2529" w:rsidRPr="00C81B84" w:rsidRDefault="00AD5E1E" w:rsidP="00C81B84">
            <w:r w:rsidRPr="00C81B84">
              <w:t>Tilskudd til NORCE – Senter for biosikkerhet, forhøyes med</w:t>
            </w:r>
          </w:p>
        </w:tc>
        <w:tc>
          <w:tcPr>
            <w:tcW w:w="1400" w:type="dxa"/>
            <w:tcBorders>
              <w:top w:val="nil"/>
              <w:left w:val="nil"/>
              <w:bottom w:val="nil"/>
              <w:right w:val="nil"/>
            </w:tcBorders>
            <w:tcMar>
              <w:top w:w="128" w:type="dxa"/>
              <w:left w:w="43" w:type="dxa"/>
              <w:bottom w:w="43" w:type="dxa"/>
              <w:right w:w="43" w:type="dxa"/>
            </w:tcMar>
            <w:vAlign w:val="bottom"/>
          </w:tcPr>
          <w:p w14:paraId="53C0359C" w14:textId="77777777" w:rsidR="00EE2529" w:rsidRPr="00C81B84" w:rsidRDefault="00AD5E1E" w:rsidP="00C81B84">
            <w:r w:rsidRPr="00C81B84">
              <w:t>120 000</w:t>
            </w:r>
          </w:p>
        </w:tc>
      </w:tr>
      <w:tr w:rsidR="00EE2529" w:rsidRPr="00C81B84" w14:paraId="21CA2959" w14:textId="77777777">
        <w:trPr>
          <w:trHeight w:val="380"/>
        </w:trPr>
        <w:tc>
          <w:tcPr>
            <w:tcW w:w="680" w:type="dxa"/>
            <w:tcBorders>
              <w:top w:val="nil"/>
              <w:left w:val="nil"/>
              <w:bottom w:val="nil"/>
              <w:right w:val="nil"/>
            </w:tcBorders>
            <w:tcMar>
              <w:top w:w="128" w:type="dxa"/>
              <w:left w:w="43" w:type="dxa"/>
              <w:bottom w:w="43" w:type="dxa"/>
              <w:right w:w="43" w:type="dxa"/>
            </w:tcMar>
          </w:tcPr>
          <w:p w14:paraId="0F0F3E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D63B5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3AF1586" w14:textId="77777777" w:rsidR="00EE2529" w:rsidRPr="00C81B84" w:rsidRDefault="00AD5E1E" w:rsidP="00C81B84">
            <w:r w:rsidRPr="00C81B84">
              <w:t>fra kr 5 602 000 til kr 5 722 000</w:t>
            </w:r>
          </w:p>
        </w:tc>
        <w:tc>
          <w:tcPr>
            <w:tcW w:w="1400" w:type="dxa"/>
            <w:tcBorders>
              <w:top w:val="nil"/>
              <w:left w:val="nil"/>
              <w:bottom w:val="nil"/>
              <w:right w:val="nil"/>
            </w:tcBorders>
            <w:tcMar>
              <w:top w:w="128" w:type="dxa"/>
              <w:left w:w="43" w:type="dxa"/>
              <w:bottom w:w="43" w:type="dxa"/>
              <w:right w:w="43" w:type="dxa"/>
            </w:tcMar>
            <w:vAlign w:val="bottom"/>
          </w:tcPr>
          <w:p w14:paraId="1ED9BA3B" w14:textId="77777777" w:rsidR="00EE2529" w:rsidRPr="00C81B84" w:rsidRDefault="00EE2529" w:rsidP="00C81B84"/>
        </w:tc>
      </w:tr>
      <w:tr w:rsidR="00EE2529" w:rsidRPr="00C81B84" w14:paraId="5461372E" w14:textId="77777777">
        <w:trPr>
          <w:trHeight w:val="380"/>
        </w:trPr>
        <w:tc>
          <w:tcPr>
            <w:tcW w:w="680" w:type="dxa"/>
            <w:tcBorders>
              <w:top w:val="nil"/>
              <w:left w:val="nil"/>
              <w:bottom w:val="nil"/>
              <w:right w:val="nil"/>
            </w:tcBorders>
            <w:tcMar>
              <w:top w:w="128" w:type="dxa"/>
              <w:left w:w="43" w:type="dxa"/>
              <w:bottom w:w="43" w:type="dxa"/>
              <w:right w:w="43" w:type="dxa"/>
            </w:tcMar>
          </w:tcPr>
          <w:p w14:paraId="63A112D9" w14:textId="77777777" w:rsidR="00EE2529" w:rsidRPr="00C81B84" w:rsidRDefault="00AD5E1E" w:rsidP="00C81B84">
            <w:r w:rsidRPr="00C81B84">
              <w:t>1411</w:t>
            </w:r>
          </w:p>
        </w:tc>
        <w:tc>
          <w:tcPr>
            <w:tcW w:w="680" w:type="dxa"/>
            <w:tcBorders>
              <w:top w:val="nil"/>
              <w:left w:val="nil"/>
              <w:bottom w:val="nil"/>
              <w:right w:val="nil"/>
            </w:tcBorders>
            <w:tcMar>
              <w:top w:w="128" w:type="dxa"/>
              <w:left w:w="43" w:type="dxa"/>
              <w:bottom w:w="43" w:type="dxa"/>
              <w:right w:w="43" w:type="dxa"/>
            </w:tcMar>
          </w:tcPr>
          <w:p w14:paraId="355CEEA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3CD5CF" w14:textId="77777777" w:rsidR="00EE2529" w:rsidRPr="00C81B84" w:rsidRDefault="00AD5E1E" w:rsidP="00C81B84">
            <w:r w:rsidRPr="00C81B84">
              <w:t>Artsdatabanken:</w:t>
            </w:r>
          </w:p>
        </w:tc>
        <w:tc>
          <w:tcPr>
            <w:tcW w:w="1400" w:type="dxa"/>
            <w:tcBorders>
              <w:top w:val="nil"/>
              <w:left w:val="nil"/>
              <w:bottom w:val="nil"/>
              <w:right w:val="nil"/>
            </w:tcBorders>
            <w:tcMar>
              <w:top w:w="128" w:type="dxa"/>
              <w:left w:w="43" w:type="dxa"/>
              <w:bottom w:w="43" w:type="dxa"/>
              <w:right w:w="43" w:type="dxa"/>
            </w:tcMar>
            <w:vAlign w:val="bottom"/>
          </w:tcPr>
          <w:p w14:paraId="3DE34F2D" w14:textId="77777777" w:rsidR="00EE2529" w:rsidRPr="00C81B84" w:rsidRDefault="00EE2529" w:rsidP="00C81B84"/>
        </w:tc>
      </w:tr>
      <w:tr w:rsidR="00EE2529" w:rsidRPr="00C81B84" w14:paraId="36A0E84B" w14:textId="77777777">
        <w:trPr>
          <w:trHeight w:val="380"/>
        </w:trPr>
        <w:tc>
          <w:tcPr>
            <w:tcW w:w="680" w:type="dxa"/>
            <w:tcBorders>
              <w:top w:val="nil"/>
              <w:left w:val="nil"/>
              <w:bottom w:val="nil"/>
              <w:right w:val="nil"/>
            </w:tcBorders>
            <w:tcMar>
              <w:top w:w="128" w:type="dxa"/>
              <w:left w:w="43" w:type="dxa"/>
              <w:bottom w:w="43" w:type="dxa"/>
              <w:right w:w="43" w:type="dxa"/>
            </w:tcMar>
          </w:tcPr>
          <w:p w14:paraId="308EC4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1A94C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6C98D66"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D426170" w14:textId="77777777" w:rsidR="00EE2529" w:rsidRPr="00C81B84" w:rsidRDefault="00AD5E1E" w:rsidP="00C81B84">
            <w:r w:rsidRPr="00C81B84">
              <w:t>280 000</w:t>
            </w:r>
          </w:p>
        </w:tc>
      </w:tr>
      <w:tr w:rsidR="00EE2529" w:rsidRPr="00C81B84" w14:paraId="5FF09D09" w14:textId="77777777">
        <w:trPr>
          <w:trHeight w:val="380"/>
        </w:trPr>
        <w:tc>
          <w:tcPr>
            <w:tcW w:w="680" w:type="dxa"/>
            <w:tcBorders>
              <w:top w:val="nil"/>
              <w:left w:val="nil"/>
              <w:bottom w:val="nil"/>
              <w:right w:val="nil"/>
            </w:tcBorders>
            <w:tcMar>
              <w:top w:w="128" w:type="dxa"/>
              <w:left w:w="43" w:type="dxa"/>
              <w:bottom w:w="43" w:type="dxa"/>
              <w:right w:w="43" w:type="dxa"/>
            </w:tcMar>
          </w:tcPr>
          <w:p w14:paraId="55FC60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121E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18B8F6" w14:textId="77777777" w:rsidR="00EE2529" w:rsidRPr="00C81B84" w:rsidRDefault="00AD5E1E" w:rsidP="00C81B84">
            <w:r w:rsidRPr="00C81B84">
              <w:t>fra kr 38 693 000 til kr 38 973 000</w:t>
            </w:r>
          </w:p>
        </w:tc>
        <w:tc>
          <w:tcPr>
            <w:tcW w:w="1400" w:type="dxa"/>
            <w:tcBorders>
              <w:top w:val="nil"/>
              <w:left w:val="nil"/>
              <w:bottom w:val="nil"/>
              <w:right w:val="nil"/>
            </w:tcBorders>
            <w:tcMar>
              <w:top w:w="128" w:type="dxa"/>
              <w:left w:w="43" w:type="dxa"/>
              <w:bottom w:w="43" w:type="dxa"/>
              <w:right w:w="43" w:type="dxa"/>
            </w:tcMar>
            <w:vAlign w:val="bottom"/>
          </w:tcPr>
          <w:p w14:paraId="577C8B16" w14:textId="77777777" w:rsidR="00EE2529" w:rsidRPr="00C81B84" w:rsidRDefault="00EE2529" w:rsidP="00C81B84"/>
        </w:tc>
      </w:tr>
      <w:tr w:rsidR="00EE2529" w:rsidRPr="00C81B84" w14:paraId="1C6BCBEE" w14:textId="77777777">
        <w:trPr>
          <w:trHeight w:val="640"/>
        </w:trPr>
        <w:tc>
          <w:tcPr>
            <w:tcW w:w="680" w:type="dxa"/>
            <w:tcBorders>
              <w:top w:val="nil"/>
              <w:left w:val="nil"/>
              <w:bottom w:val="nil"/>
              <w:right w:val="nil"/>
            </w:tcBorders>
            <w:tcMar>
              <w:top w:w="128" w:type="dxa"/>
              <w:left w:w="43" w:type="dxa"/>
              <w:bottom w:w="43" w:type="dxa"/>
              <w:right w:w="43" w:type="dxa"/>
            </w:tcMar>
          </w:tcPr>
          <w:p w14:paraId="2CC55E8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C7347C"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73546AC" w14:textId="77777777" w:rsidR="00EE2529" w:rsidRPr="00C81B84" w:rsidRDefault="00AD5E1E" w:rsidP="00C81B84">
            <w:r w:rsidRPr="00C81B84">
              <w:t xml:space="preserve">Spesielle driftsutgifter,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1E51538" w14:textId="77777777" w:rsidR="00EE2529" w:rsidRPr="00C81B84" w:rsidRDefault="00AD5E1E" w:rsidP="00C81B84">
            <w:r w:rsidRPr="00C81B84">
              <w:t>234 000</w:t>
            </w:r>
          </w:p>
        </w:tc>
      </w:tr>
      <w:tr w:rsidR="00EE2529" w:rsidRPr="00C81B84" w14:paraId="5768EC90" w14:textId="77777777">
        <w:trPr>
          <w:trHeight w:val="380"/>
        </w:trPr>
        <w:tc>
          <w:tcPr>
            <w:tcW w:w="680" w:type="dxa"/>
            <w:tcBorders>
              <w:top w:val="nil"/>
              <w:left w:val="nil"/>
              <w:bottom w:val="nil"/>
              <w:right w:val="nil"/>
            </w:tcBorders>
            <w:tcMar>
              <w:top w:w="128" w:type="dxa"/>
              <w:left w:w="43" w:type="dxa"/>
              <w:bottom w:w="43" w:type="dxa"/>
              <w:right w:w="43" w:type="dxa"/>
            </w:tcMar>
          </w:tcPr>
          <w:p w14:paraId="6E7B20F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AD2D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2C5CB69" w14:textId="77777777" w:rsidR="00EE2529" w:rsidRPr="00C81B84" w:rsidRDefault="00AD5E1E" w:rsidP="00C81B84">
            <w:r w:rsidRPr="00C81B84">
              <w:t>fra kr 10 938 000 til kr 11 172 000</w:t>
            </w:r>
          </w:p>
        </w:tc>
        <w:tc>
          <w:tcPr>
            <w:tcW w:w="1400" w:type="dxa"/>
            <w:tcBorders>
              <w:top w:val="nil"/>
              <w:left w:val="nil"/>
              <w:bottom w:val="nil"/>
              <w:right w:val="nil"/>
            </w:tcBorders>
            <w:tcMar>
              <w:top w:w="128" w:type="dxa"/>
              <w:left w:w="43" w:type="dxa"/>
              <w:bottom w:w="43" w:type="dxa"/>
              <w:right w:w="43" w:type="dxa"/>
            </w:tcMar>
            <w:vAlign w:val="bottom"/>
          </w:tcPr>
          <w:p w14:paraId="7919373C" w14:textId="77777777" w:rsidR="00EE2529" w:rsidRPr="00C81B84" w:rsidRDefault="00EE2529" w:rsidP="00C81B84"/>
        </w:tc>
      </w:tr>
      <w:tr w:rsidR="00EE2529" w:rsidRPr="00C81B84" w14:paraId="7B863198" w14:textId="77777777">
        <w:trPr>
          <w:trHeight w:val="640"/>
        </w:trPr>
        <w:tc>
          <w:tcPr>
            <w:tcW w:w="680" w:type="dxa"/>
            <w:tcBorders>
              <w:top w:val="nil"/>
              <w:left w:val="nil"/>
              <w:bottom w:val="nil"/>
              <w:right w:val="nil"/>
            </w:tcBorders>
            <w:tcMar>
              <w:top w:w="128" w:type="dxa"/>
              <w:left w:w="43" w:type="dxa"/>
              <w:bottom w:w="43" w:type="dxa"/>
              <w:right w:w="43" w:type="dxa"/>
            </w:tcMar>
          </w:tcPr>
          <w:p w14:paraId="6F4833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DEDC5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3B71386" w14:textId="77777777" w:rsidR="00EE2529" w:rsidRPr="00C81B84" w:rsidRDefault="00AD5E1E" w:rsidP="00C81B84">
            <w:r w:rsidRPr="00C81B84">
              <w:t xml:space="preserve">Tilskudd til å styrke kunnskap om og formidling av </w:t>
            </w:r>
            <w:proofErr w:type="gramStart"/>
            <w:r w:rsidRPr="00C81B84">
              <w:t xml:space="preserve">naturmangfoldet, </w:t>
            </w:r>
            <w:r w:rsidRPr="00AD5E1E">
              <w:rPr>
                <w:rStyle w:val="kursiv"/>
              </w:rPr>
              <w:t xml:space="preserve"> kan</w:t>
            </w:r>
            <w:proofErr w:type="gramEnd"/>
            <w:r w:rsidRPr="00AD5E1E">
              <w:rPr>
                <w:rStyle w:val="kursiv"/>
              </w:rPr>
              <w:t xml:space="preserve">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174DE70" w14:textId="77777777" w:rsidR="00EE2529" w:rsidRPr="00C81B84" w:rsidRDefault="00AD5E1E" w:rsidP="00C81B84">
            <w:r w:rsidRPr="00C81B84">
              <w:t>661 000</w:t>
            </w:r>
          </w:p>
        </w:tc>
      </w:tr>
      <w:tr w:rsidR="00EE2529" w:rsidRPr="00C81B84" w14:paraId="5A5E83D7" w14:textId="77777777">
        <w:trPr>
          <w:trHeight w:val="380"/>
        </w:trPr>
        <w:tc>
          <w:tcPr>
            <w:tcW w:w="680" w:type="dxa"/>
            <w:tcBorders>
              <w:top w:val="nil"/>
              <w:left w:val="nil"/>
              <w:bottom w:val="nil"/>
              <w:right w:val="nil"/>
            </w:tcBorders>
            <w:tcMar>
              <w:top w:w="128" w:type="dxa"/>
              <w:left w:w="43" w:type="dxa"/>
              <w:bottom w:w="43" w:type="dxa"/>
              <w:right w:w="43" w:type="dxa"/>
            </w:tcMar>
          </w:tcPr>
          <w:p w14:paraId="66299C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5DA2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3DEC46" w14:textId="77777777" w:rsidR="00EE2529" w:rsidRPr="00C81B84" w:rsidRDefault="00AD5E1E" w:rsidP="00C81B84">
            <w:r w:rsidRPr="00C81B84">
              <w:t>fra kr 30 929 000 til kr 31 590 000</w:t>
            </w:r>
          </w:p>
        </w:tc>
        <w:tc>
          <w:tcPr>
            <w:tcW w:w="1400" w:type="dxa"/>
            <w:tcBorders>
              <w:top w:val="nil"/>
              <w:left w:val="nil"/>
              <w:bottom w:val="nil"/>
              <w:right w:val="nil"/>
            </w:tcBorders>
            <w:tcMar>
              <w:top w:w="128" w:type="dxa"/>
              <w:left w:w="43" w:type="dxa"/>
              <w:bottom w:w="43" w:type="dxa"/>
              <w:right w:w="43" w:type="dxa"/>
            </w:tcMar>
            <w:vAlign w:val="bottom"/>
          </w:tcPr>
          <w:p w14:paraId="669E1A29" w14:textId="77777777" w:rsidR="00EE2529" w:rsidRPr="00C81B84" w:rsidRDefault="00EE2529" w:rsidP="00C81B84"/>
        </w:tc>
      </w:tr>
      <w:tr w:rsidR="00EE2529" w:rsidRPr="00C81B84" w14:paraId="5B390831" w14:textId="77777777">
        <w:trPr>
          <w:trHeight w:val="380"/>
        </w:trPr>
        <w:tc>
          <w:tcPr>
            <w:tcW w:w="680" w:type="dxa"/>
            <w:tcBorders>
              <w:top w:val="nil"/>
              <w:left w:val="nil"/>
              <w:bottom w:val="nil"/>
              <w:right w:val="nil"/>
            </w:tcBorders>
            <w:tcMar>
              <w:top w:w="128" w:type="dxa"/>
              <w:left w:w="43" w:type="dxa"/>
              <w:bottom w:w="43" w:type="dxa"/>
              <w:right w:w="43" w:type="dxa"/>
            </w:tcMar>
          </w:tcPr>
          <w:p w14:paraId="76F4ACFD" w14:textId="77777777" w:rsidR="00EE2529" w:rsidRPr="00C81B84" w:rsidRDefault="00AD5E1E" w:rsidP="00C81B84">
            <w:r w:rsidRPr="00C81B84">
              <w:t>1412</w:t>
            </w:r>
          </w:p>
        </w:tc>
        <w:tc>
          <w:tcPr>
            <w:tcW w:w="680" w:type="dxa"/>
            <w:tcBorders>
              <w:top w:val="nil"/>
              <w:left w:val="nil"/>
              <w:bottom w:val="nil"/>
              <w:right w:val="nil"/>
            </w:tcBorders>
            <w:tcMar>
              <w:top w:w="128" w:type="dxa"/>
              <w:left w:w="43" w:type="dxa"/>
              <w:bottom w:w="43" w:type="dxa"/>
              <w:right w:w="43" w:type="dxa"/>
            </w:tcMar>
          </w:tcPr>
          <w:p w14:paraId="239D569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1032FA" w14:textId="77777777" w:rsidR="00EE2529" w:rsidRPr="00C81B84" w:rsidRDefault="00AD5E1E" w:rsidP="00C81B84">
            <w:r w:rsidRPr="00C81B84">
              <w:t>Meteorologiformål:</w:t>
            </w:r>
          </w:p>
        </w:tc>
        <w:tc>
          <w:tcPr>
            <w:tcW w:w="1400" w:type="dxa"/>
            <w:tcBorders>
              <w:top w:val="nil"/>
              <w:left w:val="nil"/>
              <w:bottom w:val="nil"/>
              <w:right w:val="nil"/>
            </w:tcBorders>
            <w:tcMar>
              <w:top w:w="128" w:type="dxa"/>
              <w:left w:w="43" w:type="dxa"/>
              <w:bottom w:w="43" w:type="dxa"/>
              <w:right w:w="43" w:type="dxa"/>
            </w:tcMar>
            <w:vAlign w:val="bottom"/>
          </w:tcPr>
          <w:p w14:paraId="16808347" w14:textId="77777777" w:rsidR="00EE2529" w:rsidRPr="00C81B84" w:rsidRDefault="00EE2529" w:rsidP="00C81B84"/>
        </w:tc>
      </w:tr>
      <w:tr w:rsidR="00EE2529" w:rsidRPr="00C81B84" w14:paraId="7227A482" w14:textId="77777777">
        <w:trPr>
          <w:trHeight w:val="380"/>
        </w:trPr>
        <w:tc>
          <w:tcPr>
            <w:tcW w:w="680" w:type="dxa"/>
            <w:tcBorders>
              <w:top w:val="nil"/>
              <w:left w:val="nil"/>
              <w:bottom w:val="nil"/>
              <w:right w:val="nil"/>
            </w:tcBorders>
            <w:tcMar>
              <w:top w:w="128" w:type="dxa"/>
              <w:left w:w="43" w:type="dxa"/>
              <w:bottom w:w="43" w:type="dxa"/>
              <w:right w:w="43" w:type="dxa"/>
            </w:tcMar>
          </w:tcPr>
          <w:p w14:paraId="35FC31F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16B039"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C73311B" w14:textId="77777777" w:rsidR="00EE2529" w:rsidRPr="00C81B84" w:rsidRDefault="00AD5E1E" w:rsidP="00C81B84">
            <w:r w:rsidRPr="00C81B84">
              <w:t>Meteorologisk institutt, forhøyes med</w:t>
            </w:r>
          </w:p>
        </w:tc>
        <w:tc>
          <w:tcPr>
            <w:tcW w:w="1400" w:type="dxa"/>
            <w:tcBorders>
              <w:top w:val="nil"/>
              <w:left w:val="nil"/>
              <w:bottom w:val="nil"/>
              <w:right w:val="nil"/>
            </w:tcBorders>
            <w:tcMar>
              <w:top w:w="128" w:type="dxa"/>
              <w:left w:w="43" w:type="dxa"/>
              <w:bottom w:w="43" w:type="dxa"/>
              <w:right w:w="43" w:type="dxa"/>
            </w:tcMar>
            <w:vAlign w:val="bottom"/>
          </w:tcPr>
          <w:p w14:paraId="5A2FADB3" w14:textId="77777777" w:rsidR="00EE2529" w:rsidRPr="00C81B84" w:rsidRDefault="00AD5E1E" w:rsidP="00C81B84">
            <w:r w:rsidRPr="00C81B84">
              <w:t>8 369 000</w:t>
            </w:r>
          </w:p>
        </w:tc>
      </w:tr>
      <w:tr w:rsidR="00EE2529" w:rsidRPr="00C81B84" w14:paraId="0A198A82" w14:textId="77777777">
        <w:trPr>
          <w:trHeight w:val="380"/>
        </w:trPr>
        <w:tc>
          <w:tcPr>
            <w:tcW w:w="680" w:type="dxa"/>
            <w:tcBorders>
              <w:top w:val="nil"/>
              <w:left w:val="nil"/>
              <w:bottom w:val="nil"/>
              <w:right w:val="nil"/>
            </w:tcBorders>
            <w:tcMar>
              <w:top w:w="128" w:type="dxa"/>
              <w:left w:w="43" w:type="dxa"/>
              <w:bottom w:w="43" w:type="dxa"/>
              <w:right w:w="43" w:type="dxa"/>
            </w:tcMar>
          </w:tcPr>
          <w:p w14:paraId="75DF12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D2BB8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714BCF" w14:textId="77777777" w:rsidR="00EE2529" w:rsidRPr="00C81B84" w:rsidRDefault="00AD5E1E" w:rsidP="00C81B84">
            <w:r w:rsidRPr="00C81B84">
              <w:t>fra kr 367 315 000 til kr 375 684 000</w:t>
            </w:r>
          </w:p>
        </w:tc>
        <w:tc>
          <w:tcPr>
            <w:tcW w:w="1400" w:type="dxa"/>
            <w:tcBorders>
              <w:top w:val="nil"/>
              <w:left w:val="nil"/>
              <w:bottom w:val="nil"/>
              <w:right w:val="nil"/>
            </w:tcBorders>
            <w:tcMar>
              <w:top w:w="128" w:type="dxa"/>
              <w:left w:w="43" w:type="dxa"/>
              <w:bottom w:w="43" w:type="dxa"/>
              <w:right w:w="43" w:type="dxa"/>
            </w:tcMar>
            <w:vAlign w:val="bottom"/>
          </w:tcPr>
          <w:p w14:paraId="39764A9F" w14:textId="77777777" w:rsidR="00EE2529" w:rsidRPr="00C81B84" w:rsidRDefault="00EE2529" w:rsidP="00C81B84"/>
        </w:tc>
      </w:tr>
      <w:tr w:rsidR="00EE2529" w:rsidRPr="00C81B84" w14:paraId="75FD38EF" w14:textId="77777777">
        <w:trPr>
          <w:trHeight w:val="380"/>
        </w:trPr>
        <w:tc>
          <w:tcPr>
            <w:tcW w:w="680" w:type="dxa"/>
            <w:tcBorders>
              <w:top w:val="nil"/>
              <w:left w:val="nil"/>
              <w:bottom w:val="nil"/>
              <w:right w:val="nil"/>
            </w:tcBorders>
            <w:tcMar>
              <w:top w:w="128" w:type="dxa"/>
              <w:left w:w="43" w:type="dxa"/>
              <w:bottom w:w="43" w:type="dxa"/>
              <w:right w:w="43" w:type="dxa"/>
            </w:tcMar>
          </w:tcPr>
          <w:p w14:paraId="10E361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1CDE38"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4860BD2" w14:textId="77777777" w:rsidR="00EE2529" w:rsidRPr="00C81B84" w:rsidRDefault="00AD5E1E" w:rsidP="00C81B84">
            <w:r w:rsidRPr="00C81B84">
              <w:t>Internasjonale samarbeidsprosjekter, forhøyes med</w:t>
            </w:r>
          </w:p>
        </w:tc>
        <w:tc>
          <w:tcPr>
            <w:tcW w:w="1400" w:type="dxa"/>
            <w:tcBorders>
              <w:top w:val="nil"/>
              <w:left w:val="nil"/>
              <w:bottom w:val="nil"/>
              <w:right w:val="nil"/>
            </w:tcBorders>
            <w:tcMar>
              <w:top w:w="128" w:type="dxa"/>
              <w:left w:w="43" w:type="dxa"/>
              <w:bottom w:w="43" w:type="dxa"/>
              <w:right w:w="43" w:type="dxa"/>
            </w:tcMar>
            <w:vAlign w:val="bottom"/>
          </w:tcPr>
          <w:p w14:paraId="15804C56" w14:textId="77777777" w:rsidR="00EE2529" w:rsidRPr="00C81B84" w:rsidRDefault="00AD5E1E" w:rsidP="00C81B84">
            <w:r w:rsidRPr="00C81B84">
              <w:t>2 100 000</w:t>
            </w:r>
          </w:p>
        </w:tc>
      </w:tr>
      <w:tr w:rsidR="00EE2529" w:rsidRPr="00C81B84" w14:paraId="37870ADD" w14:textId="77777777">
        <w:trPr>
          <w:trHeight w:val="380"/>
        </w:trPr>
        <w:tc>
          <w:tcPr>
            <w:tcW w:w="680" w:type="dxa"/>
            <w:tcBorders>
              <w:top w:val="nil"/>
              <w:left w:val="nil"/>
              <w:bottom w:val="nil"/>
              <w:right w:val="nil"/>
            </w:tcBorders>
            <w:tcMar>
              <w:top w:w="128" w:type="dxa"/>
              <w:left w:w="43" w:type="dxa"/>
              <w:bottom w:w="43" w:type="dxa"/>
              <w:right w:w="43" w:type="dxa"/>
            </w:tcMar>
          </w:tcPr>
          <w:p w14:paraId="0E7E23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2F8C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327D9E4" w14:textId="77777777" w:rsidR="00EE2529" w:rsidRPr="00C81B84" w:rsidRDefault="00AD5E1E" w:rsidP="00C81B84">
            <w:r w:rsidRPr="00C81B84">
              <w:t>fra kr 137 388 000 til kr 139 488 000</w:t>
            </w:r>
          </w:p>
        </w:tc>
        <w:tc>
          <w:tcPr>
            <w:tcW w:w="1400" w:type="dxa"/>
            <w:tcBorders>
              <w:top w:val="nil"/>
              <w:left w:val="nil"/>
              <w:bottom w:val="nil"/>
              <w:right w:val="nil"/>
            </w:tcBorders>
            <w:tcMar>
              <w:top w:w="128" w:type="dxa"/>
              <w:left w:w="43" w:type="dxa"/>
              <w:bottom w:w="43" w:type="dxa"/>
              <w:right w:w="43" w:type="dxa"/>
            </w:tcMar>
            <w:vAlign w:val="bottom"/>
          </w:tcPr>
          <w:p w14:paraId="5ADEFC6F" w14:textId="77777777" w:rsidR="00EE2529" w:rsidRPr="00C81B84" w:rsidRDefault="00EE2529" w:rsidP="00C81B84"/>
        </w:tc>
      </w:tr>
      <w:tr w:rsidR="00EE2529" w:rsidRPr="00C81B84" w14:paraId="544AC485" w14:textId="77777777">
        <w:trPr>
          <w:trHeight w:val="380"/>
        </w:trPr>
        <w:tc>
          <w:tcPr>
            <w:tcW w:w="680" w:type="dxa"/>
            <w:tcBorders>
              <w:top w:val="nil"/>
              <w:left w:val="nil"/>
              <w:bottom w:val="nil"/>
              <w:right w:val="nil"/>
            </w:tcBorders>
            <w:tcMar>
              <w:top w:w="128" w:type="dxa"/>
              <w:left w:w="43" w:type="dxa"/>
              <w:bottom w:w="43" w:type="dxa"/>
              <w:right w:w="43" w:type="dxa"/>
            </w:tcMar>
          </w:tcPr>
          <w:p w14:paraId="52B88046" w14:textId="77777777" w:rsidR="00EE2529" w:rsidRPr="00C81B84" w:rsidRDefault="00AD5E1E" w:rsidP="00C81B84">
            <w:r w:rsidRPr="00C81B84">
              <w:t>1420</w:t>
            </w:r>
          </w:p>
        </w:tc>
        <w:tc>
          <w:tcPr>
            <w:tcW w:w="680" w:type="dxa"/>
            <w:tcBorders>
              <w:top w:val="nil"/>
              <w:left w:val="nil"/>
              <w:bottom w:val="nil"/>
              <w:right w:val="nil"/>
            </w:tcBorders>
            <w:tcMar>
              <w:top w:w="128" w:type="dxa"/>
              <w:left w:w="43" w:type="dxa"/>
              <w:bottom w:w="43" w:type="dxa"/>
              <w:right w:w="43" w:type="dxa"/>
            </w:tcMar>
          </w:tcPr>
          <w:p w14:paraId="0B1DDB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8A7BB9" w14:textId="77777777" w:rsidR="00EE2529" w:rsidRPr="00C81B84" w:rsidRDefault="00AD5E1E" w:rsidP="00C81B84">
            <w:r w:rsidRPr="00C81B84">
              <w:t>Miljødirektoratet:</w:t>
            </w:r>
          </w:p>
        </w:tc>
        <w:tc>
          <w:tcPr>
            <w:tcW w:w="1400" w:type="dxa"/>
            <w:tcBorders>
              <w:top w:val="nil"/>
              <w:left w:val="nil"/>
              <w:bottom w:val="nil"/>
              <w:right w:val="nil"/>
            </w:tcBorders>
            <w:tcMar>
              <w:top w:w="128" w:type="dxa"/>
              <w:left w:w="43" w:type="dxa"/>
              <w:bottom w:w="43" w:type="dxa"/>
              <w:right w:w="43" w:type="dxa"/>
            </w:tcMar>
            <w:vAlign w:val="bottom"/>
          </w:tcPr>
          <w:p w14:paraId="42B92845" w14:textId="77777777" w:rsidR="00EE2529" w:rsidRPr="00C81B84" w:rsidRDefault="00EE2529" w:rsidP="00C81B84"/>
        </w:tc>
      </w:tr>
      <w:tr w:rsidR="00EE2529" w:rsidRPr="00C81B84" w14:paraId="31F0E628" w14:textId="77777777">
        <w:trPr>
          <w:trHeight w:val="380"/>
        </w:trPr>
        <w:tc>
          <w:tcPr>
            <w:tcW w:w="680" w:type="dxa"/>
            <w:tcBorders>
              <w:top w:val="nil"/>
              <w:left w:val="nil"/>
              <w:bottom w:val="nil"/>
              <w:right w:val="nil"/>
            </w:tcBorders>
            <w:tcMar>
              <w:top w:w="128" w:type="dxa"/>
              <w:left w:w="43" w:type="dxa"/>
              <w:bottom w:w="43" w:type="dxa"/>
              <w:right w:w="43" w:type="dxa"/>
            </w:tcMar>
          </w:tcPr>
          <w:p w14:paraId="5361F9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BD201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284A79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61D025F" w14:textId="77777777" w:rsidR="00EE2529" w:rsidRPr="00C81B84" w:rsidRDefault="00AD5E1E" w:rsidP="00C81B84">
            <w:r w:rsidRPr="00C81B84">
              <w:t>9 822 000</w:t>
            </w:r>
          </w:p>
        </w:tc>
      </w:tr>
      <w:tr w:rsidR="00EE2529" w:rsidRPr="00C81B84" w14:paraId="392B7666" w14:textId="77777777">
        <w:trPr>
          <w:trHeight w:val="380"/>
        </w:trPr>
        <w:tc>
          <w:tcPr>
            <w:tcW w:w="680" w:type="dxa"/>
            <w:tcBorders>
              <w:top w:val="nil"/>
              <w:left w:val="nil"/>
              <w:bottom w:val="nil"/>
              <w:right w:val="nil"/>
            </w:tcBorders>
            <w:tcMar>
              <w:top w:w="128" w:type="dxa"/>
              <w:left w:w="43" w:type="dxa"/>
              <w:bottom w:w="43" w:type="dxa"/>
              <w:right w:w="43" w:type="dxa"/>
            </w:tcMar>
          </w:tcPr>
          <w:p w14:paraId="01BA58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EAF3B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94C85E" w14:textId="77777777" w:rsidR="00EE2529" w:rsidRPr="00C81B84" w:rsidRDefault="00AD5E1E" w:rsidP="00C81B84">
            <w:r w:rsidRPr="00C81B84">
              <w:t>fra kr 767 880 000 til kr 777 702 000</w:t>
            </w:r>
          </w:p>
        </w:tc>
        <w:tc>
          <w:tcPr>
            <w:tcW w:w="1400" w:type="dxa"/>
            <w:tcBorders>
              <w:top w:val="nil"/>
              <w:left w:val="nil"/>
              <w:bottom w:val="nil"/>
              <w:right w:val="nil"/>
            </w:tcBorders>
            <w:tcMar>
              <w:top w:w="128" w:type="dxa"/>
              <w:left w:w="43" w:type="dxa"/>
              <w:bottom w:w="43" w:type="dxa"/>
              <w:right w:w="43" w:type="dxa"/>
            </w:tcMar>
            <w:vAlign w:val="bottom"/>
          </w:tcPr>
          <w:p w14:paraId="7AD7858D" w14:textId="77777777" w:rsidR="00EE2529" w:rsidRPr="00C81B84" w:rsidRDefault="00EE2529" w:rsidP="00C81B84"/>
        </w:tc>
      </w:tr>
      <w:tr w:rsidR="00EE2529" w:rsidRPr="00C81B84" w14:paraId="22DEC9F6" w14:textId="77777777">
        <w:trPr>
          <w:trHeight w:val="380"/>
        </w:trPr>
        <w:tc>
          <w:tcPr>
            <w:tcW w:w="680" w:type="dxa"/>
            <w:tcBorders>
              <w:top w:val="nil"/>
              <w:left w:val="nil"/>
              <w:bottom w:val="nil"/>
              <w:right w:val="nil"/>
            </w:tcBorders>
            <w:tcMar>
              <w:top w:w="128" w:type="dxa"/>
              <w:left w:w="43" w:type="dxa"/>
              <w:bottom w:w="43" w:type="dxa"/>
              <w:right w:w="43" w:type="dxa"/>
            </w:tcMar>
          </w:tcPr>
          <w:p w14:paraId="5369EA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52C9AA"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00F3A7B"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3432B3E" w14:textId="77777777" w:rsidR="00EE2529" w:rsidRPr="00C81B84" w:rsidRDefault="00AD5E1E" w:rsidP="00C81B84">
            <w:r w:rsidRPr="00C81B84">
              <w:t>19 656 000</w:t>
            </w:r>
          </w:p>
        </w:tc>
      </w:tr>
      <w:tr w:rsidR="00EE2529" w:rsidRPr="00C81B84" w14:paraId="3CC53B1A" w14:textId="77777777">
        <w:trPr>
          <w:trHeight w:val="380"/>
        </w:trPr>
        <w:tc>
          <w:tcPr>
            <w:tcW w:w="680" w:type="dxa"/>
            <w:tcBorders>
              <w:top w:val="nil"/>
              <w:left w:val="nil"/>
              <w:bottom w:val="nil"/>
              <w:right w:val="nil"/>
            </w:tcBorders>
            <w:tcMar>
              <w:top w:w="128" w:type="dxa"/>
              <w:left w:w="43" w:type="dxa"/>
              <w:bottom w:w="43" w:type="dxa"/>
              <w:right w:w="43" w:type="dxa"/>
            </w:tcMar>
          </w:tcPr>
          <w:p w14:paraId="57F69A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9A28B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198E5C" w14:textId="77777777" w:rsidR="00EE2529" w:rsidRPr="00C81B84" w:rsidRDefault="00AD5E1E" w:rsidP="00C81B84">
            <w:r w:rsidRPr="00C81B84">
              <w:t>fra kr 621 089 000 til kr 640 745 000</w:t>
            </w:r>
          </w:p>
        </w:tc>
        <w:tc>
          <w:tcPr>
            <w:tcW w:w="1400" w:type="dxa"/>
            <w:tcBorders>
              <w:top w:val="nil"/>
              <w:left w:val="nil"/>
              <w:bottom w:val="nil"/>
              <w:right w:val="nil"/>
            </w:tcBorders>
            <w:tcMar>
              <w:top w:w="128" w:type="dxa"/>
              <w:left w:w="43" w:type="dxa"/>
              <w:bottom w:w="43" w:type="dxa"/>
              <w:right w:w="43" w:type="dxa"/>
            </w:tcMar>
            <w:vAlign w:val="bottom"/>
          </w:tcPr>
          <w:p w14:paraId="2A774600" w14:textId="77777777" w:rsidR="00EE2529" w:rsidRPr="00C81B84" w:rsidRDefault="00EE2529" w:rsidP="00C81B84"/>
        </w:tc>
      </w:tr>
      <w:tr w:rsidR="00EE2529" w:rsidRPr="00C81B84" w14:paraId="464156D8" w14:textId="77777777">
        <w:trPr>
          <w:trHeight w:val="380"/>
        </w:trPr>
        <w:tc>
          <w:tcPr>
            <w:tcW w:w="680" w:type="dxa"/>
            <w:tcBorders>
              <w:top w:val="nil"/>
              <w:left w:val="nil"/>
              <w:bottom w:val="nil"/>
              <w:right w:val="nil"/>
            </w:tcBorders>
            <w:tcMar>
              <w:top w:w="128" w:type="dxa"/>
              <w:left w:w="43" w:type="dxa"/>
              <w:bottom w:w="43" w:type="dxa"/>
              <w:right w:w="43" w:type="dxa"/>
            </w:tcMar>
          </w:tcPr>
          <w:p w14:paraId="75792AC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6A5E45"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3FAF5868" w14:textId="77777777" w:rsidR="00EE2529" w:rsidRPr="00C81B84" w:rsidRDefault="00AD5E1E" w:rsidP="00C81B84">
            <w:r w:rsidRPr="00C81B84">
              <w:t xml:space="preserve">Oppdrags- og gebyrrelatert virksomhet,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4DF515E" w14:textId="77777777" w:rsidR="00EE2529" w:rsidRPr="00C81B84" w:rsidRDefault="00AD5E1E" w:rsidP="00C81B84">
            <w:r w:rsidRPr="00C81B84">
              <w:t>3 204 000</w:t>
            </w:r>
          </w:p>
        </w:tc>
      </w:tr>
      <w:tr w:rsidR="00EE2529" w:rsidRPr="00C81B84" w14:paraId="285D68E7" w14:textId="77777777">
        <w:trPr>
          <w:trHeight w:val="380"/>
        </w:trPr>
        <w:tc>
          <w:tcPr>
            <w:tcW w:w="680" w:type="dxa"/>
            <w:tcBorders>
              <w:top w:val="nil"/>
              <w:left w:val="nil"/>
              <w:bottom w:val="nil"/>
              <w:right w:val="nil"/>
            </w:tcBorders>
            <w:tcMar>
              <w:top w:w="128" w:type="dxa"/>
              <w:left w:w="43" w:type="dxa"/>
              <w:bottom w:w="43" w:type="dxa"/>
              <w:right w:w="43" w:type="dxa"/>
            </w:tcMar>
          </w:tcPr>
          <w:p w14:paraId="53AD72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026D7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2F03EA" w14:textId="77777777" w:rsidR="00EE2529" w:rsidRPr="00C81B84" w:rsidRDefault="00AD5E1E" w:rsidP="00C81B84">
            <w:r w:rsidRPr="00C81B84">
              <w:t>fra kr 150 261 000 til kr 153 465 000</w:t>
            </w:r>
          </w:p>
        </w:tc>
        <w:tc>
          <w:tcPr>
            <w:tcW w:w="1400" w:type="dxa"/>
            <w:tcBorders>
              <w:top w:val="nil"/>
              <w:left w:val="nil"/>
              <w:bottom w:val="nil"/>
              <w:right w:val="nil"/>
            </w:tcBorders>
            <w:tcMar>
              <w:top w:w="128" w:type="dxa"/>
              <w:left w:w="43" w:type="dxa"/>
              <w:bottom w:w="43" w:type="dxa"/>
              <w:right w:w="43" w:type="dxa"/>
            </w:tcMar>
            <w:vAlign w:val="bottom"/>
          </w:tcPr>
          <w:p w14:paraId="7EB607FD" w14:textId="77777777" w:rsidR="00EE2529" w:rsidRPr="00C81B84" w:rsidRDefault="00EE2529" w:rsidP="00C81B84"/>
        </w:tc>
      </w:tr>
      <w:tr w:rsidR="00EE2529" w:rsidRPr="00C81B84" w14:paraId="3B7C131A" w14:textId="77777777">
        <w:trPr>
          <w:trHeight w:val="640"/>
        </w:trPr>
        <w:tc>
          <w:tcPr>
            <w:tcW w:w="680" w:type="dxa"/>
            <w:tcBorders>
              <w:top w:val="nil"/>
              <w:left w:val="nil"/>
              <w:bottom w:val="nil"/>
              <w:right w:val="nil"/>
            </w:tcBorders>
            <w:tcMar>
              <w:top w:w="128" w:type="dxa"/>
              <w:left w:w="43" w:type="dxa"/>
              <w:bottom w:w="43" w:type="dxa"/>
              <w:right w:w="43" w:type="dxa"/>
            </w:tcMar>
          </w:tcPr>
          <w:p w14:paraId="228E20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797D77"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6CCF1C1D" w14:textId="77777777" w:rsidR="00EE2529" w:rsidRPr="00C81B84" w:rsidRDefault="00AD5E1E" w:rsidP="00C81B84">
            <w:r w:rsidRPr="00C81B84">
              <w:t xml:space="preserve">Statlige erverv, bevaring av viktige friluftslivsområder,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076753A" w14:textId="77777777" w:rsidR="00EE2529" w:rsidRPr="00C81B84" w:rsidRDefault="00AD5E1E" w:rsidP="00C81B84">
            <w:r w:rsidRPr="00C81B84">
              <w:t>731 000</w:t>
            </w:r>
          </w:p>
        </w:tc>
      </w:tr>
      <w:tr w:rsidR="00EE2529" w:rsidRPr="00C81B84" w14:paraId="6FA92EBA" w14:textId="77777777">
        <w:trPr>
          <w:trHeight w:val="380"/>
        </w:trPr>
        <w:tc>
          <w:tcPr>
            <w:tcW w:w="680" w:type="dxa"/>
            <w:tcBorders>
              <w:top w:val="nil"/>
              <w:left w:val="nil"/>
              <w:bottom w:val="nil"/>
              <w:right w:val="nil"/>
            </w:tcBorders>
            <w:tcMar>
              <w:top w:w="128" w:type="dxa"/>
              <w:left w:w="43" w:type="dxa"/>
              <w:bottom w:w="43" w:type="dxa"/>
              <w:right w:w="43" w:type="dxa"/>
            </w:tcMar>
          </w:tcPr>
          <w:p w14:paraId="21F5AE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43A15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90929D" w14:textId="77777777" w:rsidR="00EE2529" w:rsidRPr="00C81B84" w:rsidRDefault="00AD5E1E" w:rsidP="00C81B84">
            <w:r w:rsidRPr="00C81B84">
              <w:t>fra kr 21 309 000 til kr 22 040 000</w:t>
            </w:r>
          </w:p>
        </w:tc>
        <w:tc>
          <w:tcPr>
            <w:tcW w:w="1400" w:type="dxa"/>
            <w:tcBorders>
              <w:top w:val="nil"/>
              <w:left w:val="nil"/>
              <w:bottom w:val="nil"/>
              <w:right w:val="nil"/>
            </w:tcBorders>
            <w:tcMar>
              <w:top w:w="128" w:type="dxa"/>
              <w:left w:w="43" w:type="dxa"/>
              <w:bottom w:w="43" w:type="dxa"/>
              <w:right w:w="43" w:type="dxa"/>
            </w:tcMar>
            <w:vAlign w:val="bottom"/>
          </w:tcPr>
          <w:p w14:paraId="5F558A58" w14:textId="77777777" w:rsidR="00EE2529" w:rsidRPr="00C81B84" w:rsidRDefault="00EE2529" w:rsidP="00C81B84"/>
        </w:tc>
      </w:tr>
      <w:tr w:rsidR="00EE2529" w:rsidRPr="00C81B84" w14:paraId="59B80945" w14:textId="77777777">
        <w:trPr>
          <w:trHeight w:val="640"/>
        </w:trPr>
        <w:tc>
          <w:tcPr>
            <w:tcW w:w="680" w:type="dxa"/>
            <w:tcBorders>
              <w:top w:val="nil"/>
              <w:left w:val="nil"/>
              <w:bottom w:val="nil"/>
              <w:right w:val="nil"/>
            </w:tcBorders>
            <w:tcMar>
              <w:top w:w="128" w:type="dxa"/>
              <w:left w:w="43" w:type="dxa"/>
              <w:bottom w:w="43" w:type="dxa"/>
              <w:right w:w="43" w:type="dxa"/>
            </w:tcMar>
          </w:tcPr>
          <w:p w14:paraId="487290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2AE736" w14:textId="77777777" w:rsidR="00EE2529" w:rsidRPr="00C81B84" w:rsidRDefault="00AD5E1E" w:rsidP="00C81B84">
            <w:r w:rsidRPr="00C81B84">
              <w:t>31</w:t>
            </w:r>
          </w:p>
        </w:tc>
        <w:tc>
          <w:tcPr>
            <w:tcW w:w="6800" w:type="dxa"/>
            <w:tcBorders>
              <w:top w:val="nil"/>
              <w:left w:val="nil"/>
              <w:bottom w:val="nil"/>
              <w:right w:val="nil"/>
            </w:tcBorders>
            <w:tcMar>
              <w:top w:w="128" w:type="dxa"/>
              <w:left w:w="43" w:type="dxa"/>
              <w:bottom w:w="43" w:type="dxa"/>
              <w:right w:w="43" w:type="dxa"/>
            </w:tcMar>
          </w:tcPr>
          <w:p w14:paraId="7EF4E66B" w14:textId="77777777" w:rsidR="00EE2529" w:rsidRPr="00C81B84" w:rsidRDefault="00AD5E1E" w:rsidP="00C81B84">
            <w:r w:rsidRPr="00C81B84">
              <w:t xml:space="preserve">Tiltak i verneområder og annen natur, inkludert </w:t>
            </w:r>
            <w:proofErr w:type="gramStart"/>
            <w:r w:rsidRPr="00C81B84">
              <w:t xml:space="preserve">restaureringstiltak, </w:t>
            </w:r>
            <w:r w:rsidRPr="00AD5E1E">
              <w:rPr>
                <w:rStyle w:val="kursiv"/>
              </w:rPr>
              <w:t xml:space="preserve"> kan</w:t>
            </w:r>
            <w:proofErr w:type="gramEnd"/>
            <w:r w:rsidRPr="00AD5E1E">
              <w:rPr>
                <w:rStyle w:val="kursiv"/>
              </w:rPr>
              <w:t xml:space="preserve">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43894FA" w14:textId="77777777" w:rsidR="00EE2529" w:rsidRPr="00C81B84" w:rsidRDefault="00AD5E1E" w:rsidP="00C81B84">
            <w:r w:rsidRPr="00C81B84">
              <w:t>5 439 000</w:t>
            </w:r>
          </w:p>
        </w:tc>
      </w:tr>
      <w:tr w:rsidR="00EE2529" w:rsidRPr="00C81B84" w14:paraId="131977B0" w14:textId="77777777">
        <w:trPr>
          <w:trHeight w:val="380"/>
        </w:trPr>
        <w:tc>
          <w:tcPr>
            <w:tcW w:w="680" w:type="dxa"/>
            <w:tcBorders>
              <w:top w:val="nil"/>
              <w:left w:val="nil"/>
              <w:bottom w:val="nil"/>
              <w:right w:val="nil"/>
            </w:tcBorders>
            <w:tcMar>
              <w:top w:w="128" w:type="dxa"/>
              <w:left w:w="43" w:type="dxa"/>
              <w:bottom w:w="43" w:type="dxa"/>
              <w:right w:w="43" w:type="dxa"/>
            </w:tcMar>
          </w:tcPr>
          <w:p w14:paraId="04487C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E5AB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E50C14" w14:textId="77777777" w:rsidR="00EE2529" w:rsidRPr="00C81B84" w:rsidRDefault="00AD5E1E" w:rsidP="00C81B84">
            <w:r w:rsidRPr="00C81B84">
              <w:t>fra kr 158 509 000 til kr 163 948 000</w:t>
            </w:r>
          </w:p>
        </w:tc>
        <w:tc>
          <w:tcPr>
            <w:tcW w:w="1400" w:type="dxa"/>
            <w:tcBorders>
              <w:top w:val="nil"/>
              <w:left w:val="nil"/>
              <w:bottom w:val="nil"/>
              <w:right w:val="nil"/>
            </w:tcBorders>
            <w:tcMar>
              <w:top w:w="128" w:type="dxa"/>
              <w:left w:w="43" w:type="dxa"/>
              <w:bottom w:w="43" w:type="dxa"/>
              <w:right w:w="43" w:type="dxa"/>
            </w:tcMar>
            <w:vAlign w:val="bottom"/>
          </w:tcPr>
          <w:p w14:paraId="420D4B95" w14:textId="77777777" w:rsidR="00EE2529" w:rsidRPr="00C81B84" w:rsidRDefault="00EE2529" w:rsidP="00C81B84"/>
        </w:tc>
      </w:tr>
      <w:tr w:rsidR="00EE2529" w:rsidRPr="00C81B84" w14:paraId="319B5638" w14:textId="77777777">
        <w:trPr>
          <w:trHeight w:val="380"/>
        </w:trPr>
        <w:tc>
          <w:tcPr>
            <w:tcW w:w="680" w:type="dxa"/>
            <w:tcBorders>
              <w:top w:val="nil"/>
              <w:left w:val="nil"/>
              <w:bottom w:val="nil"/>
              <w:right w:val="nil"/>
            </w:tcBorders>
            <w:tcMar>
              <w:top w:w="128" w:type="dxa"/>
              <w:left w:w="43" w:type="dxa"/>
              <w:bottom w:w="43" w:type="dxa"/>
              <w:right w:w="43" w:type="dxa"/>
            </w:tcMar>
          </w:tcPr>
          <w:p w14:paraId="531145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9B59F5" w14:textId="77777777" w:rsidR="00EE2529" w:rsidRPr="00C81B84" w:rsidRDefault="00AD5E1E" w:rsidP="00C81B84">
            <w:r w:rsidRPr="00C81B84">
              <w:t>32</w:t>
            </w:r>
          </w:p>
        </w:tc>
        <w:tc>
          <w:tcPr>
            <w:tcW w:w="6800" w:type="dxa"/>
            <w:tcBorders>
              <w:top w:val="nil"/>
              <w:left w:val="nil"/>
              <w:bottom w:val="nil"/>
              <w:right w:val="nil"/>
            </w:tcBorders>
            <w:tcMar>
              <w:top w:w="128" w:type="dxa"/>
              <w:left w:w="43" w:type="dxa"/>
              <w:bottom w:w="43" w:type="dxa"/>
              <w:right w:w="43" w:type="dxa"/>
            </w:tcMar>
          </w:tcPr>
          <w:p w14:paraId="5AD6E970" w14:textId="77777777" w:rsidR="00EE2529" w:rsidRPr="00C81B84" w:rsidRDefault="00AD5E1E" w:rsidP="00C81B84">
            <w:r w:rsidRPr="00C81B84">
              <w:t xml:space="preserve">Statlige erverv, vern av naturområder,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1C65AF0" w14:textId="77777777" w:rsidR="00EE2529" w:rsidRPr="00C81B84" w:rsidRDefault="00AD5E1E" w:rsidP="00C81B84">
            <w:r w:rsidRPr="00C81B84">
              <w:t>15 076 000</w:t>
            </w:r>
          </w:p>
        </w:tc>
      </w:tr>
      <w:tr w:rsidR="00EE2529" w:rsidRPr="00C81B84" w14:paraId="29F34AAF" w14:textId="77777777">
        <w:trPr>
          <w:trHeight w:val="380"/>
        </w:trPr>
        <w:tc>
          <w:tcPr>
            <w:tcW w:w="680" w:type="dxa"/>
            <w:tcBorders>
              <w:top w:val="nil"/>
              <w:left w:val="nil"/>
              <w:bottom w:val="nil"/>
              <w:right w:val="nil"/>
            </w:tcBorders>
            <w:tcMar>
              <w:top w:w="128" w:type="dxa"/>
              <w:left w:w="43" w:type="dxa"/>
              <w:bottom w:w="43" w:type="dxa"/>
              <w:right w:w="43" w:type="dxa"/>
            </w:tcMar>
          </w:tcPr>
          <w:p w14:paraId="2F47828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6854C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8861C7" w14:textId="77777777" w:rsidR="00EE2529" w:rsidRPr="00C81B84" w:rsidRDefault="00AD5E1E" w:rsidP="00C81B84">
            <w:r w:rsidRPr="00C81B84">
              <w:t>fra kr 439 344 000 til kr 454 420 000</w:t>
            </w:r>
          </w:p>
        </w:tc>
        <w:tc>
          <w:tcPr>
            <w:tcW w:w="1400" w:type="dxa"/>
            <w:tcBorders>
              <w:top w:val="nil"/>
              <w:left w:val="nil"/>
              <w:bottom w:val="nil"/>
              <w:right w:val="nil"/>
            </w:tcBorders>
            <w:tcMar>
              <w:top w:w="128" w:type="dxa"/>
              <w:left w:w="43" w:type="dxa"/>
              <w:bottom w:w="43" w:type="dxa"/>
              <w:right w:w="43" w:type="dxa"/>
            </w:tcMar>
            <w:vAlign w:val="bottom"/>
          </w:tcPr>
          <w:p w14:paraId="011BFE31" w14:textId="77777777" w:rsidR="00EE2529" w:rsidRPr="00C81B84" w:rsidRDefault="00EE2529" w:rsidP="00C81B84"/>
        </w:tc>
      </w:tr>
      <w:tr w:rsidR="00EE2529" w:rsidRPr="00C81B84" w14:paraId="25150DEE" w14:textId="77777777">
        <w:trPr>
          <w:trHeight w:val="640"/>
        </w:trPr>
        <w:tc>
          <w:tcPr>
            <w:tcW w:w="680" w:type="dxa"/>
            <w:tcBorders>
              <w:top w:val="nil"/>
              <w:left w:val="nil"/>
              <w:bottom w:val="nil"/>
              <w:right w:val="nil"/>
            </w:tcBorders>
            <w:tcMar>
              <w:top w:w="128" w:type="dxa"/>
              <w:left w:w="43" w:type="dxa"/>
              <w:bottom w:w="43" w:type="dxa"/>
              <w:right w:w="43" w:type="dxa"/>
            </w:tcMar>
          </w:tcPr>
          <w:p w14:paraId="7584EDD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A56DBF" w14:textId="77777777" w:rsidR="00EE2529" w:rsidRPr="00C81B84" w:rsidRDefault="00AD5E1E" w:rsidP="00C81B84">
            <w:r w:rsidRPr="00C81B84">
              <w:t>37</w:t>
            </w:r>
          </w:p>
        </w:tc>
        <w:tc>
          <w:tcPr>
            <w:tcW w:w="6800" w:type="dxa"/>
            <w:tcBorders>
              <w:top w:val="nil"/>
              <w:left w:val="nil"/>
              <w:bottom w:val="nil"/>
              <w:right w:val="nil"/>
            </w:tcBorders>
            <w:tcMar>
              <w:top w:w="128" w:type="dxa"/>
              <w:left w:w="43" w:type="dxa"/>
              <w:bottom w:w="43" w:type="dxa"/>
              <w:right w:w="43" w:type="dxa"/>
            </w:tcMar>
          </w:tcPr>
          <w:p w14:paraId="706FF467" w14:textId="77777777" w:rsidR="00EE2529" w:rsidRPr="00C81B84" w:rsidRDefault="00AD5E1E" w:rsidP="00C81B84">
            <w:r w:rsidRPr="00C81B84">
              <w:t xml:space="preserve">Skogplanting, videreføring av pilotprosjekt for stedegne </w:t>
            </w:r>
            <w:proofErr w:type="gramStart"/>
            <w:r w:rsidRPr="00C81B84">
              <w:t xml:space="preserve">treslag, </w:t>
            </w:r>
            <w:r w:rsidRPr="00AD5E1E">
              <w:rPr>
                <w:rStyle w:val="kursiv"/>
              </w:rPr>
              <w:t xml:space="preserve"> kan</w:t>
            </w:r>
            <w:proofErr w:type="gramEnd"/>
            <w:r w:rsidRPr="00AD5E1E">
              <w:rPr>
                <w:rStyle w:val="kursiv"/>
              </w:rPr>
              <w:t xml:space="preserve">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2000038" w14:textId="77777777" w:rsidR="00EE2529" w:rsidRPr="00C81B84" w:rsidRDefault="00AD5E1E" w:rsidP="00C81B84">
            <w:r w:rsidRPr="00C81B84">
              <w:t>4 944 000</w:t>
            </w:r>
          </w:p>
        </w:tc>
      </w:tr>
      <w:tr w:rsidR="00EE2529" w:rsidRPr="00C81B84" w14:paraId="5D62BAC4" w14:textId="77777777">
        <w:trPr>
          <w:trHeight w:val="380"/>
        </w:trPr>
        <w:tc>
          <w:tcPr>
            <w:tcW w:w="680" w:type="dxa"/>
            <w:tcBorders>
              <w:top w:val="nil"/>
              <w:left w:val="nil"/>
              <w:bottom w:val="nil"/>
              <w:right w:val="nil"/>
            </w:tcBorders>
            <w:tcMar>
              <w:top w:w="128" w:type="dxa"/>
              <w:left w:w="43" w:type="dxa"/>
              <w:bottom w:w="43" w:type="dxa"/>
              <w:right w:w="43" w:type="dxa"/>
            </w:tcMar>
          </w:tcPr>
          <w:p w14:paraId="33C436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59B13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EF67F0" w14:textId="77777777" w:rsidR="00EE2529" w:rsidRPr="00C81B84" w:rsidRDefault="00AD5E1E" w:rsidP="00C81B84">
            <w:r w:rsidRPr="00C81B84">
              <w:t>fra kr 5 120 000 til kr 176 000</w:t>
            </w:r>
          </w:p>
        </w:tc>
        <w:tc>
          <w:tcPr>
            <w:tcW w:w="1400" w:type="dxa"/>
            <w:tcBorders>
              <w:top w:val="nil"/>
              <w:left w:val="nil"/>
              <w:bottom w:val="nil"/>
              <w:right w:val="nil"/>
            </w:tcBorders>
            <w:tcMar>
              <w:top w:w="128" w:type="dxa"/>
              <w:left w:w="43" w:type="dxa"/>
              <w:bottom w:w="43" w:type="dxa"/>
              <w:right w:w="43" w:type="dxa"/>
            </w:tcMar>
            <w:vAlign w:val="bottom"/>
          </w:tcPr>
          <w:p w14:paraId="0B733270" w14:textId="77777777" w:rsidR="00EE2529" w:rsidRPr="00C81B84" w:rsidRDefault="00EE2529" w:rsidP="00C81B84"/>
        </w:tc>
      </w:tr>
      <w:tr w:rsidR="00EE2529" w:rsidRPr="00C81B84" w14:paraId="241C8129" w14:textId="77777777">
        <w:trPr>
          <w:trHeight w:val="640"/>
        </w:trPr>
        <w:tc>
          <w:tcPr>
            <w:tcW w:w="680" w:type="dxa"/>
            <w:tcBorders>
              <w:top w:val="nil"/>
              <w:left w:val="nil"/>
              <w:bottom w:val="nil"/>
              <w:right w:val="nil"/>
            </w:tcBorders>
            <w:tcMar>
              <w:top w:w="128" w:type="dxa"/>
              <w:left w:w="43" w:type="dxa"/>
              <w:bottom w:w="43" w:type="dxa"/>
              <w:right w:w="43" w:type="dxa"/>
            </w:tcMar>
          </w:tcPr>
          <w:p w14:paraId="2FA3E7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EFC5C9" w14:textId="77777777" w:rsidR="00EE2529" w:rsidRPr="00C81B84" w:rsidRDefault="00AD5E1E" w:rsidP="00C81B84">
            <w:r w:rsidRPr="00C81B84">
              <w:t>39</w:t>
            </w:r>
          </w:p>
        </w:tc>
        <w:tc>
          <w:tcPr>
            <w:tcW w:w="6800" w:type="dxa"/>
            <w:tcBorders>
              <w:top w:val="nil"/>
              <w:left w:val="nil"/>
              <w:bottom w:val="nil"/>
              <w:right w:val="nil"/>
            </w:tcBorders>
            <w:tcMar>
              <w:top w:w="128" w:type="dxa"/>
              <w:left w:w="43" w:type="dxa"/>
              <w:bottom w:w="43" w:type="dxa"/>
              <w:right w:w="43" w:type="dxa"/>
            </w:tcMar>
          </w:tcPr>
          <w:p w14:paraId="3283722F" w14:textId="77777777" w:rsidR="00EE2529" w:rsidRPr="00C81B84" w:rsidRDefault="00AD5E1E" w:rsidP="00C81B84">
            <w:r w:rsidRPr="00C81B84">
              <w:t xml:space="preserve">Oppryddingstiltak, </w:t>
            </w:r>
            <w:r w:rsidRPr="00AD5E1E">
              <w:rPr>
                <w:rStyle w:val="kursiv"/>
              </w:rPr>
              <w:t>kan overføres, kan nyttes under postene 69 og 79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7C03775" w14:textId="77777777" w:rsidR="00EE2529" w:rsidRPr="00C81B84" w:rsidRDefault="00AD5E1E" w:rsidP="00C81B84">
            <w:r w:rsidRPr="00C81B84">
              <w:t>428 000</w:t>
            </w:r>
          </w:p>
        </w:tc>
      </w:tr>
      <w:tr w:rsidR="00EE2529" w:rsidRPr="00C81B84" w14:paraId="1F8CC420" w14:textId="77777777">
        <w:trPr>
          <w:trHeight w:val="380"/>
        </w:trPr>
        <w:tc>
          <w:tcPr>
            <w:tcW w:w="680" w:type="dxa"/>
            <w:tcBorders>
              <w:top w:val="nil"/>
              <w:left w:val="nil"/>
              <w:bottom w:val="nil"/>
              <w:right w:val="nil"/>
            </w:tcBorders>
            <w:tcMar>
              <w:top w:w="128" w:type="dxa"/>
              <w:left w:w="43" w:type="dxa"/>
              <w:bottom w:w="43" w:type="dxa"/>
              <w:right w:w="43" w:type="dxa"/>
            </w:tcMar>
          </w:tcPr>
          <w:p w14:paraId="7493CC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28669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F3F921" w14:textId="77777777" w:rsidR="00EE2529" w:rsidRPr="00C81B84" w:rsidRDefault="00AD5E1E" w:rsidP="00C81B84">
            <w:r w:rsidRPr="00C81B84">
              <w:t>fra kr 12 483 000 til kr 12 911 000</w:t>
            </w:r>
          </w:p>
        </w:tc>
        <w:tc>
          <w:tcPr>
            <w:tcW w:w="1400" w:type="dxa"/>
            <w:tcBorders>
              <w:top w:val="nil"/>
              <w:left w:val="nil"/>
              <w:bottom w:val="nil"/>
              <w:right w:val="nil"/>
            </w:tcBorders>
            <w:tcMar>
              <w:top w:w="128" w:type="dxa"/>
              <w:left w:w="43" w:type="dxa"/>
              <w:bottom w:w="43" w:type="dxa"/>
              <w:right w:w="43" w:type="dxa"/>
            </w:tcMar>
            <w:vAlign w:val="bottom"/>
          </w:tcPr>
          <w:p w14:paraId="7FA95E1F" w14:textId="77777777" w:rsidR="00EE2529" w:rsidRPr="00C81B84" w:rsidRDefault="00EE2529" w:rsidP="00C81B84"/>
        </w:tc>
      </w:tr>
      <w:tr w:rsidR="00EE2529" w:rsidRPr="00C81B84" w14:paraId="497FD095" w14:textId="77777777">
        <w:trPr>
          <w:trHeight w:val="640"/>
        </w:trPr>
        <w:tc>
          <w:tcPr>
            <w:tcW w:w="680" w:type="dxa"/>
            <w:tcBorders>
              <w:top w:val="nil"/>
              <w:left w:val="nil"/>
              <w:bottom w:val="nil"/>
              <w:right w:val="nil"/>
            </w:tcBorders>
            <w:tcMar>
              <w:top w:w="128" w:type="dxa"/>
              <w:left w:w="43" w:type="dxa"/>
              <w:bottom w:w="43" w:type="dxa"/>
              <w:right w:w="43" w:type="dxa"/>
            </w:tcMar>
          </w:tcPr>
          <w:p w14:paraId="764CB2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6E7EE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6506E2F1" w14:textId="77777777" w:rsidR="00EE2529" w:rsidRPr="00C81B84" w:rsidRDefault="00AD5E1E" w:rsidP="00C81B84">
            <w:r w:rsidRPr="00C81B84">
              <w:t>Tilskudd til ivaretakelse av naturmangfold i kommuneplanlegging, forhøyes med</w:t>
            </w:r>
          </w:p>
        </w:tc>
        <w:tc>
          <w:tcPr>
            <w:tcW w:w="1400" w:type="dxa"/>
            <w:tcBorders>
              <w:top w:val="nil"/>
              <w:left w:val="nil"/>
              <w:bottom w:val="nil"/>
              <w:right w:val="nil"/>
            </w:tcBorders>
            <w:tcMar>
              <w:top w:w="128" w:type="dxa"/>
              <w:left w:w="43" w:type="dxa"/>
              <w:bottom w:w="43" w:type="dxa"/>
              <w:right w:w="43" w:type="dxa"/>
            </w:tcMar>
            <w:vAlign w:val="bottom"/>
          </w:tcPr>
          <w:p w14:paraId="543D29F7" w14:textId="77777777" w:rsidR="00EE2529" w:rsidRPr="00C81B84" w:rsidRDefault="00AD5E1E" w:rsidP="00C81B84">
            <w:r w:rsidRPr="00C81B84">
              <w:t>71 000</w:t>
            </w:r>
          </w:p>
        </w:tc>
      </w:tr>
      <w:tr w:rsidR="00EE2529" w:rsidRPr="00C81B84" w14:paraId="6F780D8B" w14:textId="77777777">
        <w:trPr>
          <w:trHeight w:val="380"/>
        </w:trPr>
        <w:tc>
          <w:tcPr>
            <w:tcW w:w="680" w:type="dxa"/>
            <w:tcBorders>
              <w:top w:val="nil"/>
              <w:left w:val="nil"/>
              <w:bottom w:val="nil"/>
              <w:right w:val="nil"/>
            </w:tcBorders>
            <w:tcMar>
              <w:top w:w="128" w:type="dxa"/>
              <w:left w:w="43" w:type="dxa"/>
              <w:bottom w:w="43" w:type="dxa"/>
              <w:right w:w="43" w:type="dxa"/>
            </w:tcMar>
          </w:tcPr>
          <w:p w14:paraId="4771B4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27750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C2AE5F" w14:textId="77777777" w:rsidR="00EE2529" w:rsidRPr="00C81B84" w:rsidRDefault="00AD5E1E" w:rsidP="00C81B84">
            <w:r w:rsidRPr="00C81B84">
              <w:t>fra kr 3 026 000 til kr 3 097 000</w:t>
            </w:r>
          </w:p>
        </w:tc>
        <w:tc>
          <w:tcPr>
            <w:tcW w:w="1400" w:type="dxa"/>
            <w:tcBorders>
              <w:top w:val="nil"/>
              <w:left w:val="nil"/>
              <w:bottom w:val="nil"/>
              <w:right w:val="nil"/>
            </w:tcBorders>
            <w:tcMar>
              <w:top w:w="128" w:type="dxa"/>
              <w:left w:w="43" w:type="dxa"/>
              <w:bottom w:w="43" w:type="dxa"/>
              <w:right w:w="43" w:type="dxa"/>
            </w:tcMar>
            <w:vAlign w:val="bottom"/>
          </w:tcPr>
          <w:p w14:paraId="2BA837F9" w14:textId="77777777" w:rsidR="00EE2529" w:rsidRPr="00C81B84" w:rsidRDefault="00EE2529" w:rsidP="00C81B84"/>
        </w:tc>
      </w:tr>
      <w:tr w:rsidR="00EE2529" w:rsidRPr="00C81B84" w14:paraId="3B942D1E" w14:textId="77777777">
        <w:trPr>
          <w:trHeight w:val="380"/>
        </w:trPr>
        <w:tc>
          <w:tcPr>
            <w:tcW w:w="680" w:type="dxa"/>
            <w:tcBorders>
              <w:top w:val="nil"/>
              <w:left w:val="nil"/>
              <w:bottom w:val="nil"/>
              <w:right w:val="nil"/>
            </w:tcBorders>
            <w:tcMar>
              <w:top w:w="128" w:type="dxa"/>
              <w:left w:w="43" w:type="dxa"/>
              <w:bottom w:w="43" w:type="dxa"/>
              <w:right w:w="43" w:type="dxa"/>
            </w:tcMar>
          </w:tcPr>
          <w:p w14:paraId="6BAC6F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35D248"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18D0E5C2" w14:textId="77777777" w:rsidR="00EE2529" w:rsidRPr="00C81B84" w:rsidRDefault="00AD5E1E" w:rsidP="00C81B84">
            <w:r w:rsidRPr="00C81B84">
              <w:t xml:space="preserve">Tilskudd til klimatiltak og klimatilpasning,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10AEF89" w14:textId="77777777" w:rsidR="00EE2529" w:rsidRPr="00C81B84" w:rsidRDefault="00AD5E1E" w:rsidP="00C81B84">
            <w:r w:rsidRPr="00C81B84">
              <w:t>6 923 000</w:t>
            </w:r>
          </w:p>
        </w:tc>
      </w:tr>
      <w:tr w:rsidR="00EE2529" w:rsidRPr="00C81B84" w14:paraId="724916C8" w14:textId="77777777">
        <w:trPr>
          <w:trHeight w:val="380"/>
        </w:trPr>
        <w:tc>
          <w:tcPr>
            <w:tcW w:w="680" w:type="dxa"/>
            <w:tcBorders>
              <w:top w:val="nil"/>
              <w:left w:val="nil"/>
              <w:bottom w:val="nil"/>
              <w:right w:val="nil"/>
            </w:tcBorders>
            <w:tcMar>
              <w:top w:w="128" w:type="dxa"/>
              <w:left w:w="43" w:type="dxa"/>
              <w:bottom w:w="43" w:type="dxa"/>
              <w:right w:w="43" w:type="dxa"/>
            </w:tcMar>
          </w:tcPr>
          <w:p w14:paraId="3E93A3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EBAA4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F0CE5F" w14:textId="77777777" w:rsidR="00EE2529" w:rsidRPr="00C81B84" w:rsidRDefault="00AD5E1E" w:rsidP="00C81B84">
            <w:r w:rsidRPr="00C81B84">
              <w:t>fra kr 296 528 000 til kr 303 451 000</w:t>
            </w:r>
          </w:p>
        </w:tc>
        <w:tc>
          <w:tcPr>
            <w:tcW w:w="1400" w:type="dxa"/>
            <w:tcBorders>
              <w:top w:val="nil"/>
              <w:left w:val="nil"/>
              <w:bottom w:val="nil"/>
              <w:right w:val="nil"/>
            </w:tcBorders>
            <w:tcMar>
              <w:top w:w="128" w:type="dxa"/>
              <w:left w:w="43" w:type="dxa"/>
              <w:bottom w:w="43" w:type="dxa"/>
              <w:right w:w="43" w:type="dxa"/>
            </w:tcMar>
            <w:vAlign w:val="bottom"/>
          </w:tcPr>
          <w:p w14:paraId="5029E528" w14:textId="77777777" w:rsidR="00EE2529" w:rsidRPr="00C81B84" w:rsidRDefault="00EE2529" w:rsidP="00C81B84"/>
        </w:tc>
      </w:tr>
      <w:tr w:rsidR="00EE2529" w:rsidRPr="00C81B84" w14:paraId="5C83C82B" w14:textId="77777777">
        <w:trPr>
          <w:trHeight w:val="380"/>
        </w:trPr>
        <w:tc>
          <w:tcPr>
            <w:tcW w:w="680" w:type="dxa"/>
            <w:tcBorders>
              <w:top w:val="nil"/>
              <w:left w:val="nil"/>
              <w:bottom w:val="nil"/>
              <w:right w:val="nil"/>
            </w:tcBorders>
            <w:tcMar>
              <w:top w:w="128" w:type="dxa"/>
              <w:left w:w="43" w:type="dxa"/>
              <w:bottom w:w="43" w:type="dxa"/>
              <w:right w:w="43" w:type="dxa"/>
            </w:tcMar>
          </w:tcPr>
          <w:p w14:paraId="78FBDC0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3515F7"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1C9896B3" w14:textId="77777777" w:rsidR="00EE2529" w:rsidRPr="00C81B84" w:rsidRDefault="00AD5E1E" w:rsidP="00C81B84">
            <w:r w:rsidRPr="00C81B84">
              <w:t xml:space="preserve">Tilskudd til grønn skipsfart,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4DA0F25" w14:textId="77777777" w:rsidR="00EE2529" w:rsidRPr="00C81B84" w:rsidRDefault="00AD5E1E" w:rsidP="00C81B84">
            <w:r w:rsidRPr="00C81B84">
              <w:t>946 000</w:t>
            </w:r>
          </w:p>
        </w:tc>
      </w:tr>
      <w:tr w:rsidR="00EE2529" w:rsidRPr="00C81B84" w14:paraId="5150BEA5" w14:textId="77777777">
        <w:trPr>
          <w:trHeight w:val="380"/>
        </w:trPr>
        <w:tc>
          <w:tcPr>
            <w:tcW w:w="680" w:type="dxa"/>
            <w:tcBorders>
              <w:top w:val="nil"/>
              <w:left w:val="nil"/>
              <w:bottom w:val="nil"/>
              <w:right w:val="nil"/>
            </w:tcBorders>
            <w:tcMar>
              <w:top w:w="128" w:type="dxa"/>
              <w:left w:w="43" w:type="dxa"/>
              <w:bottom w:w="43" w:type="dxa"/>
              <w:right w:w="43" w:type="dxa"/>
            </w:tcMar>
          </w:tcPr>
          <w:p w14:paraId="46A30F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9B96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F9596A" w14:textId="77777777" w:rsidR="00EE2529" w:rsidRPr="00C81B84" w:rsidRDefault="00AD5E1E" w:rsidP="00C81B84">
            <w:r w:rsidRPr="00C81B84">
              <w:t>fra kr 40 523 000 til kr 41 469 000</w:t>
            </w:r>
          </w:p>
        </w:tc>
        <w:tc>
          <w:tcPr>
            <w:tcW w:w="1400" w:type="dxa"/>
            <w:tcBorders>
              <w:top w:val="nil"/>
              <w:left w:val="nil"/>
              <w:bottom w:val="nil"/>
              <w:right w:val="nil"/>
            </w:tcBorders>
            <w:tcMar>
              <w:top w:w="128" w:type="dxa"/>
              <w:left w:w="43" w:type="dxa"/>
              <w:bottom w:w="43" w:type="dxa"/>
              <w:right w:w="43" w:type="dxa"/>
            </w:tcMar>
            <w:vAlign w:val="bottom"/>
          </w:tcPr>
          <w:p w14:paraId="0FE7F939" w14:textId="77777777" w:rsidR="00EE2529" w:rsidRPr="00C81B84" w:rsidRDefault="00EE2529" w:rsidP="00C81B84"/>
        </w:tc>
      </w:tr>
      <w:tr w:rsidR="00EE2529" w:rsidRPr="00C81B84" w14:paraId="66B85833" w14:textId="77777777">
        <w:trPr>
          <w:trHeight w:val="380"/>
        </w:trPr>
        <w:tc>
          <w:tcPr>
            <w:tcW w:w="680" w:type="dxa"/>
            <w:tcBorders>
              <w:top w:val="nil"/>
              <w:left w:val="nil"/>
              <w:bottom w:val="nil"/>
              <w:right w:val="nil"/>
            </w:tcBorders>
            <w:tcMar>
              <w:top w:w="128" w:type="dxa"/>
              <w:left w:w="43" w:type="dxa"/>
              <w:bottom w:w="43" w:type="dxa"/>
              <w:right w:w="43" w:type="dxa"/>
            </w:tcMar>
          </w:tcPr>
          <w:p w14:paraId="21AEAF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A1390C" w14:textId="77777777" w:rsidR="00EE2529" w:rsidRPr="00C81B84" w:rsidRDefault="00AD5E1E" w:rsidP="00C81B84">
            <w:r w:rsidRPr="00C81B84">
              <w:t>63</w:t>
            </w:r>
          </w:p>
        </w:tc>
        <w:tc>
          <w:tcPr>
            <w:tcW w:w="6800" w:type="dxa"/>
            <w:tcBorders>
              <w:top w:val="nil"/>
              <w:left w:val="nil"/>
              <w:bottom w:val="nil"/>
              <w:right w:val="nil"/>
            </w:tcBorders>
            <w:tcMar>
              <w:top w:w="128" w:type="dxa"/>
              <w:left w:w="43" w:type="dxa"/>
              <w:bottom w:w="43" w:type="dxa"/>
              <w:right w:w="43" w:type="dxa"/>
            </w:tcMar>
          </w:tcPr>
          <w:p w14:paraId="5516628A" w14:textId="77777777" w:rsidR="00EE2529" w:rsidRPr="00C81B84" w:rsidRDefault="00AD5E1E" w:rsidP="00C81B84">
            <w:r w:rsidRPr="00C81B84">
              <w:t>Returordning for kasserte fritidsbåter, forhøyes med</w:t>
            </w:r>
          </w:p>
        </w:tc>
        <w:tc>
          <w:tcPr>
            <w:tcW w:w="1400" w:type="dxa"/>
            <w:tcBorders>
              <w:top w:val="nil"/>
              <w:left w:val="nil"/>
              <w:bottom w:val="nil"/>
              <w:right w:val="nil"/>
            </w:tcBorders>
            <w:tcMar>
              <w:top w:w="128" w:type="dxa"/>
              <w:left w:w="43" w:type="dxa"/>
              <w:bottom w:w="43" w:type="dxa"/>
              <w:right w:w="43" w:type="dxa"/>
            </w:tcMar>
            <w:vAlign w:val="bottom"/>
          </w:tcPr>
          <w:p w14:paraId="56CF3886" w14:textId="77777777" w:rsidR="00EE2529" w:rsidRPr="00C81B84" w:rsidRDefault="00AD5E1E" w:rsidP="00C81B84">
            <w:r w:rsidRPr="00C81B84">
              <w:t>7 000</w:t>
            </w:r>
          </w:p>
        </w:tc>
      </w:tr>
      <w:tr w:rsidR="00EE2529" w:rsidRPr="00C81B84" w14:paraId="3B6A980E" w14:textId="77777777">
        <w:trPr>
          <w:trHeight w:val="380"/>
        </w:trPr>
        <w:tc>
          <w:tcPr>
            <w:tcW w:w="680" w:type="dxa"/>
            <w:tcBorders>
              <w:top w:val="nil"/>
              <w:left w:val="nil"/>
              <w:bottom w:val="nil"/>
              <w:right w:val="nil"/>
            </w:tcBorders>
            <w:tcMar>
              <w:top w:w="128" w:type="dxa"/>
              <w:left w:w="43" w:type="dxa"/>
              <w:bottom w:w="43" w:type="dxa"/>
              <w:right w:w="43" w:type="dxa"/>
            </w:tcMar>
          </w:tcPr>
          <w:p w14:paraId="491C8F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B8BA7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D7740D" w14:textId="77777777" w:rsidR="00EE2529" w:rsidRPr="00C81B84" w:rsidRDefault="00AD5E1E" w:rsidP="00C81B84">
            <w:r w:rsidRPr="00C81B84">
              <w:t>fra kr 319 000 til kr 326 000</w:t>
            </w:r>
          </w:p>
        </w:tc>
        <w:tc>
          <w:tcPr>
            <w:tcW w:w="1400" w:type="dxa"/>
            <w:tcBorders>
              <w:top w:val="nil"/>
              <w:left w:val="nil"/>
              <w:bottom w:val="nil"/>
              <w:right w:val="nil"/>
            </w:tcBorders>
            <w:tcMar>
              <w:top w:w="128" w:type="dxa"/>
              <w:left w:w="43" w:type="dxa"/>
              <w:bottom w:w="43" w:type="dxa"/>
              <w:right w:w="43" w:type="dxa"/>
            </w:tcMar>
            <w:vAlign w:val="bottom"/>
          </w:tcPr>
          <w:p w14:paraId="488BEF5D" w14:textId="77777777" w:rsidR="00EE2529" w:rsidRPr="00C81B84" w:rsidRDefault="00EE2529" w:rsidP="00C81B84"/>
        </w:tc>
      </w:tr>
      <w:tr w:rsidR="00EE2529" w:rsidRPr="00C81B84" w14:paraId="7E7683D5" w14:textId="77777777">
        <w:trPr>
          <w:trHeight w:val="380"/>
        </w:trPr>
        <w:tc>
          <w:tcPr>
            <w:tcW w:w="680" w:type="dxa"/>
            <w:tcBorders>
              <w:top w:val="nil"/>
              <w:left w:val="nil"/>
              <w:bottom w:val="nil"/>
              <w:right w:val="nil"/>
            </w:tcBorders>
            <w:tcMar>
              <w:top w:w="128" w:type="dxa"/>
              <w:left w:w="43" w:type="dxa"/>
              <w:bottom w:w="43" w:type="dxa"/>
              <w:right w:w="43" w:type="dxa"/>
            </w:tcMar>
          </w:tcPr>
          <w:p w14:paraId="03581F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C46B2B" w14:textId="77777777" w:rsidR="00EE2529" w:rsidRPr="00C81B84" w:rsidRDefault="00AD5E1E" w:rsidP="00C81B84">
            <w:r w:rsidRPr="00C81B84">
              <w:t>64</w:t>
            </w:r>
          </w:p>
        </w:tc>
        <w:tc>
          <w:tcPr>
            <w:tcW w:w="6800" w:type="dxa"/>
            <w:tcBorders>
              <w:top w:val="nil"/>
              <w:left w:val="nil"/>
              <w:bottom w:val="nil"/>
              <w:right w:val="nil"/>
            </w:tcBorders>
            <w:tcMar>
              <w:top w:w="128" w:type="dxa"/>
              <w:left w:w="43" w:type="dxa"/>
              <w:bottom w:w="43" w:type="dxa"/>
              <w:right w:w="43" w:type="dxa"/>
            </w:tcMar>
          </w:tcPr>
          <w:p w14:paraId="18502E5C" w14:textId="77777777" w:rsidR="00EE2529" w:rsidRPr="00C81B84" w:rsidRDefault="00AD5E1E" w:rsidP="00C81B84">
            <w:r w:rsidRPr="00C81B84">
              <w:t>Skrantesykeprøver fra fallvilt, forhøyes med</w:t>
            </w:r>
          </w:p>
        </w:tc>
        <w:tc>
          <w:tcPr>
            <w:tcW w:w="1400" w:type="dxa"/>
            <w:tcBorders>
              <w:top w:val="nil"/>
              <w:left w:val="nil"/>
              <w:bottom w:val="nil"/>
              <w:right w:val="nil"/>
            </w:tcBorders>
            <w:tcMar>
              <w:top w:w="128" w:type="dxa"/>
              <w:left w:w="43" w:type="dxa"/>
              <w:bottom w:w="43" w:type="dxa"/>
              <w:right w:w="43" w:type="dxa"/>
            </w:tcMar>
            <w:vAlign w:val="bottom"/>
          </w:tcPr>
          <w:p w14:paraId="570F3BD0" w14:textId="77777777" w:rsidR="00EE2529" w:rsidRPr="00C81B84" w:rsidRDefault="00AD5E1E" w:rsidP="00C81B84">
            <w:r w:rsidRPr="00C81B84">
              <w:t>28 000</w:t>
            </w:r>
          </w:p>
        </w:tc>
      </w:tr>
      <w:tr w:rsidR="00EE2529" w:rsidRPr="00C81B84" w14:paraId="75CD3315" w14:textId="77777777">
        <w:trPr>
          <w:trHeight w:val="380"/>
        </w:trPr>
        <w:tc>
          <w:tcPr>
            <w:tcW w:w="680" w:type="dxa"/>
            <w:tcBorders>
              <w:top w:val="nil"/>
              <w:left w:val="nil"/>
              <w:bottom w:val="nil"/>
              <w:right w:val="nil"/>
            </w:tcBorders>
            <w:tcMar>
              <w:top w:w="128" w:type="dxa"/>
              <w:left w:w="43" w:type="dxa"/>
              <w:bottom w:w="43" w:type="dxa"/>
              <w:right w:w="43" w:type="dxa"/>
            </w:tcMar>
          </w:tcPr>
          <w:p w14:paraId="23AC8A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4832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BB8362" w14:textId="77777777" w:rsidR="00EE2529" w:rsidRPr="00C81B84" w:rsidRDefault="00AD5E1E" w:rsidP="00C81B84">
            <w:r w:rsidRPr="00C81B84">
              <w:t>fra kr 1 200 000 til kr 1 228 000</w:t>
            </w:r>
          </w:p>
        </w:tc>
        <w:tc>
          <w:tcPr>
            <w:tcW w:w="1400" w:type="dxa"/>
            <w:tcBorders>
              <w:top w:val="nil"/>
              <w:left w:val="nil"/>
              <w:bottom w:val="nil"/>
              <w:right w:val="nil"/>
            </w:tcBorders>
            <w:tcMar>
              <w:top w:w="128" w:type="dxa"/>
              <w:left w:w="43" w:type="dxa"/>
              <w:bottom w:w="43" w:type="dxa"/>
              <w:right w:w="43" w:type="dxa"/>
            </w:tcMar>
            <w:vAlign w:val="bottom"/>
          </w:tcPr>
          <w:p w14:paraId="45AC15CD" w14:textId="77777777" w:rsidR="00EE2529" w:rsidRPr="00C81B84" w:rsidRDefault="00EE2529" w:rsidP="00C81B84"/>
        </w:tc>
      </w:tr>
      <w:tr w:rsidR="00EE2529" w:rsidRPr="00C81B84" w14:paraId="787CBD9F" w14:textId="77777777">
        <w:trPr>
          <w:trHeight w:val="380"/>
        </w:trPr>
        <w:tc>
          <w:tcPr>
            <w:tcW w:w="680" w:type="dxa"/>
            <w:tcBorders>
              <w:top w:val="nil"/>
              <w:left w:val="nil"/>
              <w:bottom w:val="nil"/>
              <w:right w:val="nil"/>
            </w:tcBorders>
            <w:tcMar>
              <w:top w:w="128" w:type="dxa"/>
              <w:left w:w="43" w:type="dxa"/>
              <w:bottom w:w="43" w:type="dxa"/>
              <w:right w:w="43" w:type="dxa"/>
            </w:tcMar>
          </w:tcPr>
          <w:p w14:paraId="5C2DB6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B0A916" w14:textId="77777777" w:rsidR="00EE2529" w:rsidRPr="00C81B84" w:rsidRDefault="00AD5E1E" w:rsidP="00C81B84">
            <w:r w:rsidRPr="00C81B84">
              <w:t>66</w:t>
            </w:r>
          </w:p>
        </w:tc>
        <w:tc>
          <w:tcPr>
            <w:tcW w:w="6800" w:type="dxa"/>
            <w:tcBorders>
              <w:top w:val="nil"/>
              <w:left w:val="nil"/>
              <w:bottom w:val="nil"/>
              <w:right w:val="nil"/>
            </w:tcBorders>
            <w:tcMar>
              <w:top w:w="128" w:type="dxa"/>
              <w:left w:w="43" w:type="dxa"/>
              <w:bottom w:w="43" w:type="dxa"/>
              <w:right w:w="43" w:type="dxa"/>
            </w:tcMar>
          </w:tcPr>
          <w:p w14:paraId="7453AB6C" w14:textId="77777777" w:rsidR="00EE2529" w:rsidRPr="00C81B84" w:rsidRDefault="00AD5E1E" w:rsidP="00C81B84">
            <w:r w:rsidRPr="00C81B84">
              <w:t xml:space="preserve">Tilskudd til kommuner for å bedre tilgangen til strandsonen </w:t>
            </w:r>
          </w:p>
        </w:tc>
        <w:tc>
          <w:tcPr>
            <w:tcW w:w="1400" w:type="dxa"/>
            <w:tcBorders>
              <w:top w:val="nil"/>
              <w:left w:val="nil"/>
              <w:bottom w:val="nil"/>
              <w:right w:val="nil"/>
            </w:tcBorders>
            <w:tcMar>
              <w:top w:w="128" w:type="dxa"/>
              <w:left w:w="43" w:type="dxa"/>
              <w:bottom w:w="43" w:type="dxa"/>
              <w:right w:w="43" w:type="dxa"/>
            </w:tcMar>
            <w:vAlign w:val="bottom"/>
          </w:tcPr>
          <w:p w14:paraId="48E446CB" w14:textId="77777777" w:rsidR="00EE2529" w:rsidRPr="00C81B84" w:rsidRDefault="00EE2529" w:rsidP="00C81B84"/>
        </w:tc>
      </w:tr>
      <w:tr w:rsidR="00EE2529" w:rsidRPr="00C81B84" w14:paraId="082B6457" w14:textId="77777777">
        <w:trPr>
          <w:trHeight w:val="380"/>
        </w:trPr>
        <w:tc>
          <w:tcPr>
            <w:tcW w:w="680" w:type="dxa"/>
            <w:tcBorders>
              <w:top w:val="nil"/>
              <w:left w:val="nil"/>
              <w:bottom w:val="nil"/>
              <w:right w:val="nil"/>
            </w:tcBorders>
            <w:tcMar>
              <w:top w:w="128" w:type="dxa"/>
              <w:left w:w="43" w:type="dxa"/>
              <w:bottom w:w="43" w:type="dxa"/>
              <w:right w:w="43" w:type="dxa"/>
            </w:tcMar>
          </w:tcPr>
          <w:p w14:paraId="648381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18B90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7DE8B3" w14:textId="77777777" w:rsidR="00EE2529" w:rsidRPr="00C81B84" w:rsidRDefault="00AD5E1E" w:rsidP="00C81B84">
            <w:r w:rsidRPr="00C81B84">
              <w:t>langs Oslofjorden, forhøyes med</w:t>
            </w:r>
          </w:p>
        </w:tc>
        <w:tc>
          <w:tcPr>
            <w:tcW w:w="1400" w:type="dxa"/>
            <w:tcBorders>
              <w:top w:val="nil"/>
              <w:left w:val="nil"/>
              <w:bottom w:val="nil"/>
              <w:right w:val="nil"/>
            </w:tcBorders>
            <w:tcMar>
              <w:top w:w="128" w:type="dxa"/>
              <w:left w:w="43" w:type="dxa"/>
              <w:bottom w:w="43" w:type="dxa"/>
              <w:right w:w="43" w:type="dxa"/>
            </w:tcMar>
            <w:vAlign w:val="bottom"/>
          </w:tcPr>
          <w:p w14:paraId="7055019A" w14:textId="77777777" w:rsidR="00EE2529" w:rsidRPr="00C81B84" w:rsidRDefault="00AD5E1E" w:rsidP="00C81B84">
            <w:r w:rsidRPr="00C81B84">
              <w:t>70 000</w:t>
            </w:r>
          </w:p>
        </w:tc>
      </w:tr>
      <w:tr w:rsidR="00EE2529" w:rsidRPr="00C81B84" w14:paraId="0630EC30" w14:textId="77777777">
        <w:trPr>
          <w:trHeight w:val="380"/>
        </w:trPr>
        <w:tc>
          <w:tcPr>
            <w:tcW w:w="680" w:type="dxa"/>
            <w:tcBorders>
              <w:top w:val="nil"/>
              <w:left w:val="nil"/>
              <w:bottom w:val="nil"/>
              <w:right w:val="nil"/>
            </w:tcBorders>
            <w:tcMar>
              <w:top w:w="128" w:type="dxa"/>
              <w:left w:w="43" w:type="dxa"/>
              <w:bottom w:w="43" w:type="dxa"/>
              <w:right w:w="43" w:type="dxa"/>
            </w:tcMar>
          </w:tcPr>
          <w:p w14:paraId="03B506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CAB66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C48EAB" w14:textId="77777777" w:rsidR="00EE2529" w:rsidRPr="00C81B84" w:rsidRDefault="00AD5E1E" w:rsidP="00C81B84">
            <w:r w:rsidRPr="00C81B84">
              <w:t>fra kr 3 000 000 til kr 3 070 000</w:t>
            </w:r>
          </w:p>
        </w:tc>
        <w:tc>
          <w:tcPr>
            <w:tcW w:w="1400" w:type="dxa"/>
            <w:tcBorders>
              <w:top w:val="nil"/>
              <w:left w:val="nil"/>
              <w:bottom w:val="nil"/>
              <w:right w:val="nil"/>
            </w:tcBorders>
            <w:tcMar>
              <w:top w:w="128" w:type="dxa"/>
              <w:left w:w="43" w:type="dxa"/>
              <w:bottom w:w="43" w:type="dxa"/>
              <w:right w:w="43" w:type="dxa"/>
            </w:tcMar>
            <w:vAlign w:val="bottom"/>
          </w:tcPr>
          <w:p w14:paraId="20A21CA0" w14:textId="77777777" w:rsidR="00EE2529" w:rsidRPr="00C81B84" w:rsidRDefault="00EE2529" w:rsidP="00C81B84"/>
        </w:tc>
      </w:tr>
      <w:tr w:rsidR="00EE2529" w:rsidRPr="00C81B84" w14:paraId="1C1F5160" w14:textId="77777777">
        <w:trPr>
          <w:trHeight w:val="640"/>
        </w:trPr>
        <w:tc>
          <w:tcPr>
            <w:tcW w:w="680" w:type="dxa"/>
            <w:tcBorders>
              <w:top w:val="nil"/>
              <w:left w:val="nil"/>
              <w:bottom w:val="nil"/>
              <w:right w:val="nil"/>
            </w:tcBorders>
            <w:tcMar>
              <w:top w:w="128" w:type="dxa"/>
              <w:left w:w="43" w:type="dxa"/>
              <w:bottom w:w="43" w:type="dxa"/>
              <w:right w:w="43" w:type="dxa"/>
            </w:tcMar>
          </w:tcPr>
          <w:p w14:paraId="1DE19A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F2ADAB" w14:textId="77777777" w:rsidR="00EE2529" w:rsidRPr="00C81B84" w:rsidRDefault="00AD5E1E" w:rsidP="00C81B84">
            <w:r w:rsidRPr="00C81B84">
              <w:t>69</w:t>
            </w:r>
          </w:p>
        </w:tc>
        <w:tc>
          <w:tcPr>
            <w:tcW w:w="6800" w:type="dxa"/>
            <w:tcBorders>
              <w:top w:val="nil"/>
              <w:left w:val="nil"/>
              <w:bottom w:val="nil"/>
              <w:right w:val="nil"/>
            </w:tcBorders>
            <w:tcMar>
              <w:top w:w="128" w:type="dxa"/>
              <w:left w:w="43" w:type="dxa"/>
              <w:bottom w:w="43" w:type="dxa"/>
              <w:right w:w="43" w:type="dxa"/>
            </w:tcMar>
          </w:tcPr>
          <w:p w14:paraId="62FD7DE4" w14:textId="77777777" w:rsidR="00EE2529" w:rsidRPr="00C81B84" w:rsidRDefault="00AD5E1E" w:rsidP="00C81B84">
            <w:r w:rsidRPr="00C81B84">
              <w:t xml:space="preserve">Oppryddingstiltak, </w:t>
            </w:r>
            <w:r w:rsidRPr="00AD5E1E">
              <w:rPr>
                <w:rStyle w:val="kursiv"/>
              </w:rPr>
              <w:t>kan overføres, kan nyttes under postene 39 og 79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1D38EF0" w14:textId="77777777" w:rsidR="00EE2529" w:rsidRPr="00C81B84" w:rsidRDefault="00AD5E1E" w:rsidP="00C81B84">
            <w:r w:rsidRPr="00C81B84">
              <w:t>40 440 000</w:t>
            </w:r>
          </w:p>
        </w:tc>
      </w:tr>
      <w:tr w:rsidR="00EE2529" w:rsidRPr="00C81B84" w14:paraId="0867F2AD" w14:textId="77777777">
        <w:trPr>
          <w:trHeight w:val="380"/>
        </w:trPr>
        <w:tc>
          <w:tcPr>
            <w:tcW w:w="680" w:type="dxa"/>
            <w:tcBorders>
              <w:top w:val="nil"/>
              <w:left w:val="nil"/>
              <w:bottom w:val="nil"/>
              <w:right w:val="nil"/>
            </w:tcBorders>
            <w:tcMar>
              <w:top w:w="128" w:type="dxa"/>
              <w:left w:w="43" w:type="dxa"/>
              <w:bottom w:w="43" w:type="dxa"/>
              <w:right w:w="43" w:type="dxa"/>
            </w:tcMar>
          </w:tcPr>
          <w:p w14:paraId="78818E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4811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E62C22" w14:textId="77777777" w:rsidR="00EE2529" w:rsidRPr="00C81B84" w:rsidRDefault="00AD5E1E" w:rsidP="00C81B84">
            <w:r w:rsidRPr="00C81B84">
              <w:t>fra kr 138 762 000 til kr 179 202 000</w:t>
            </w:r>
          </w:p>
        </w:tc>
        <w:tc>
          <w:tcPr>
            <w:tcW w:w="1400" w:type="dxa"/>
            <w:tcBorders>
              <w:top w:val="nil"/>
              <w:left w:val="nil"/>
              <w:bottom w:val="nil"/>
              <w:right w:val="nil"/>
            </w:tcBorders>
            <w:tcMar>
              <w:top w:w="128" w:type="dxa"/>
              <w:left w:w="43" w:type="dxa"/>
              <w:bottom w:w="43" w:type="dxa"/>
              <w:right w:w="43" w:type="dxa"/>
            </w:tcMar>
            <w:vAlign w:val="bottom"/>
          </w:tcPr>
          <w:p w14:paraId="49381AC6" w14:textId="77777777" w:rsidR="00EE2529" w:rsidRPr="00C81B84" w:rsidRDefault="00EE2529" w:rsidP="00C81B84"/>
        </w:tc>
      </w:tr>
      <w:tr w:rsidR="00EE2529" w:rsidRPr="00C81B84" w14:paraId="314D3CBF" w14:textId="77777777">
        <w:trPr>
          <w:trHeight w:val="380"/>
        </w:trPr>
        <w:tc>
          <w:tcPr>
            <w:tcW w:w="680" w:type="dxa"/>
            <w:tcBorders>
              <w:top w:val="nil"/>
              <w:left w:val="nil"/>
              <w:bottom w:val="nil"/>
              <w:right w:val="nil"/>
            </w:tcBorders>
            <w:tcMar>
              <w:top w:w="128" w:type="dxa"/>
              <w:left w:w="43" w:type="dxa"/>
              <w:bottom w:w="43" w:type="dxa"/>
              <w:right w:w="43" w:type="dxa"/>
            </w:tcMar>
          </w:tcPr>
          <w:p w14:paraId="16D59B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A966FD"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CE0ACA9" w14:textId="77777777" w:rsidR="00EE2529" w:rsidRPr="00C81B84" w:rsidRDefault="00AD5E1E" w:rsidP="00C81B84">
            <w:r w:rsidRPr="00C81B84">
              <w:t xml:space="preserve">Tilskudd til rovvilttiltak,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24CA470" w14:textId="77777777" w:rsidR="00EE2529" w:rsidRPr="00C81B84" w:rsidRDefault="00AD5E1E" w:rsidP="00C81B84">
            <w:r w:rsidRPr="00C81B84">
              <w:t>11 383 000</w:t>
            </w:r>
          </w:p>
        </w:tc>
      </w:tr>
      <w:tr w:rsidR="00EE2529" w:rsidRPr="00C81B84" w14:paraId="05CC4560" w14:textId="77777777">
        <w:trPr>
          <w:trHeight w:val="380"/>
        </w:trPr>
        <w:tc>
          <w:tcPr>
            <w:tcW w:w="680" w:type="dxa"/>
            <w:tcBorders>
              <w:top w:val="nil"/>
              <w:left w:val="nil"/>
              <w:bottom w:val="nil"/>
              <w:right w:val="nil"/>
            </w:tcBorders>
            <w:tcMar>
              <w:top w:w="128" w:type="dxa"/>
              <w:left w:w="43" w:type="dxa"/>
              <w:bottom w:w="43" w:type="dxa"/>
              <w:right w:w="43" w:type="dxa"/>
            </w:tcMar>
          </w:tcPr>
          <w:p w14:paraId="7B203F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435C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4BC510" w14:textId="77777777" w:rsidR="00EE2529" w:rsidRPr="00C81B84" w:rsidRDefault="00AD5E1E" w:rsidP="00C81B84">
            <w:r w:rsidRPr="00C81B84">
              <w:t>fra kr 64 751 000 til kr 76 134 000</w:t>
            </w:r>
          </w:p>
        </w:tc>
        <w:tc>
          <w:tcPr>
            <w:tcW w:w="1400" w:type="dxa"/>
            <w:tcBorders>
              <w:top w:val="nil"/>
              <w:left w:val="nil"/>
              <w:bottom w:val="nil"/>
              <w:right w:val="nil"/>
            </w:tcBorders>
            <w:tcMar>
              <w:top w:w="128" w:type="dxa"/>
              <w:left w:w="43" w:type="dxa"/>
              <w:bottom w:w="43" w:type="dxa"/>
              <w:right w:w="43" w:type="dxa"/>
            </w:tcMar>
            <w:vAlign w:val="bottom"/>
          </w:tcPr>
          <w:p w14:paraId="53D3F78A" w14:textId="77777777" w:rsidR="00EE2529" w:rsidRPr="00C81B84" w:rsidRDefault="00EE2529" w:rsidP="00C81B84"/>
        </w:tc>
      </w:tr>
      <w:tr w:rsidR="00EE2529" w:rsidRPr="00C81B84" w14:paraId="07AB2E89" w14:textId="77777777">
        <w:trPr>
          <w:trHeight w:val="380"/>
        </w:trPr>
        <w:tc>
          <w:tcPr>
            <w:tcW w:w="680" w:type="dxa"/>
            <w:tcBorders>
              <w:top w:val="nil"/>
              <w:left w:val="nil"/>
              <w:bottom w:val="nil"/>
              <w:right w:val="nil"/>
            </w:tcBorders>
            <w:tcMar>
              <w:top w:w="128" w:type="dxa"/>
              <w:left w:w="43" w:type="dxa"/>
              <w:bottom w:w="43" w:type="dxa"/>
              <w:right w:w="43" w:type="dxa"/>
            </w:tcMar>
          </w:tcPr>
          <w:p w14:paraId="088E17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3B33E1"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04218F4" w14:textId="77777777" w:rsidR="00EE2529" w:rsidRPr="00C81B84" w:rsidRDefault="00AD5E1E" w:rsidP="00C81B84">
            <w:r w:rsidRPr="00C81B84">
              <w:t xml:space="preserve">Utbetaling for vrakpant og tilskudd til kjøretøy og fritidsbåter, </w:t>
            </w:r>
          </w:p>
        </w:tc>
        <w:tc>
          <w:tcPr>
            <w:tcW w:w="1400" w:type="dxa"/>
            <w:tcBorders>
              <w:top w:val="nil"/>
              <w:left w:val="nil"/>
              <w:bottom w:val="nil"/>
              <w:right w:val="nil"/>
            </w:tcBorders>
            <w:tcMar>
              <w:top w:w="128" w:type="dxa"/>
              <w:left w:w="43" w:type="dxa"/>
              <w:bottom w:w="43" w:type="dxa"/>
              <w:right w:w="43" w:type="dxa"/>
            </w:tcMar>
            <w:vAlign w:val="bottom"/>
          </w:tcPr>
          <w:p w14:paraId="12C416CB" w14:textId="77777777" w:rsidR="00EE2529" w:rsidRPr="00C81B84" w:rsidRDefault="00EE2529" w:rsidP="00C81B84"/>
        </w:tc>
      </w:tr>
      <w:tr w:rsidR="00EE2529" w:rsidRPr="00C81B84" w14:paraId="4A403E29" w14:textId="77777777">
        <w:trPr>
          <w:trHeight w:val="380"/>
        </w:trPr>
        <w:tc>
          <w:tcPr>
            <w:tcW w:w="680" w:type="dxa"/>
            <w:tcBorders>
              <w:top w:val="nil"/>
              <w:left w:val="nil"/>
              <w:bottom w:val="nil"/>
              <w:right w:val="nil"/>
            </w:tcBorders>
            <w:tcMar>
              <w:top w:w="128" w:type="dxa"/>
              <w:left w:w="43" w:type="dxa"/>
              <w:bottom w:w="43" w:type="dxa"/>
              <w:right w:w="43" w:type="dxa"/>
            </w:tcMar>
          </w:tcPr>
          <w:p w14:paraId="4D24E78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D2206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30B48D" w14:textId="77777777" w:rsidR="00EE2529" w:rsidRPr="00C81B84" w:rsidRDefault="00AD5E1E" w:rsidP="00C81B84">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28B6F78" w14:textId="77777777" w:rsidR="00EE2529" w:rsidRPr="00C81B84" w:rsidRDefault="00AD5E1E" w:rsidP="00C81B84">
            <w:r w:rsidRPr="00C81B84">
              <w:t>63 000 000</w:t>
            </w:r>
          </w:p>
        </w:tc>
      </w:tr>
      <w:tr w:rsidR="00EE2529" w:rsidRPr="00C81B84" w14:paraId="66BCB2A2" w14:textId="77777777">
        <w:trPr>
          <w:trHeight w:val="380"/>
        </w:trPr>
        <w:tc>
          <w:tcPr>
            <w:tcW w:w="680" w:type="dxa"/>
            <w:tcBorders>
              <w:top w:val="nil"/>
              <w:left w:val="nil"/>
              <w:bottom w:val="nil"/>
              <w:right w:val="nil"/>
            </w:tcBorders>
            <w:tcMar>
              <w:top w:w="128" w:type="dxa"/>
              <w:left w:w="43" w:type="dxa"/>
              <w:bottom w:w="43" w:type="dxa"/>
              <w:right w:w="43" w:type="dxa"/>
            </w:tcMar>
          </w:tcPr>
          <w:p w14:paraId="1D9D96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A3335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F49892" w14:textId="77777777" w:rsidR="00EE2529" w:rsidRPr="00C81B84" w:rsidRDefault="00AD5E1E" w:rsidP="00C81B84">
            <w:r w:rsidRPr="00C81B84">
              <w:t>fra kr 528 000 000 til kr 465 000 000</w:t>
            </w:r>
          </w:p>
        </w:tc>
        <w:tc>
          <w:tcPr>
            <w:tcW w:w="1400" w:type="dxa"/>
            <w:tcBorders>
              <w:top w:val="nil"/>
              <w:left w:val="nil"/>
              <w:bottom w:val="nil"/>
              <w:right w:val="nil"/>
            </w:tcBorders>
            <w:tcMar>
              <w:top w:w="128" w:type="dxa"/>
              <w:left w:w="43" w:type="dxa"/>
              <w:bottom w:w="43" w:type="dxa"/>
              <w:right w:w="43" w:type="dxa"/>
            </w:tcMar>
            <w:vAlign w:val="bottom"/>
          </w:tcPr>
          <w:p w14:paraId="3E8DF354" w14:textId="77777777" w:rsidR="00EE2529" w:rsidRPr="00C81B84" w:rsidRDefault="00EE2529" w:rsidP="00C81B84"/>
        </w:tc>
      </w:tr>
      <w:tr w:rsidR="00EE2529" w:rsidRPr="00C81B84" w14:paraId="56F4E4ED" w14:textId="77777777">
        <w:trPr>
          <w:trHeight w:val="380"/>
        </w:trPr>
        <w:tc>
          <w:tcPr>
            <w:tcW w:w="680" w:type="dxa"/>
            <w:tcBorders>
              <w:top w:val="nil"/>
              <w:left w:val="nil"/>
              <w:bottom w:val="nil"/>
              <w:right w:val="nil"/>
            </w:tcBorders>
            <w:tcMar>
              <w:top w:w="128" w:type="dxa"/>
              <w:left w:w="43" w:type="dxa"/>
              <w:bottom w:w="43" w:type="dxa"/>
              <w:right w:w="43" w:type="dxa"/>
            </w:tcMar>
          </w:tcPr>
          <w:p w14:paraId="701DD7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EFA336"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5B552BC0" w14:textId="77777777" w:rsidR="00EE2529" w:rsidRPr="00C81B84" w:rsidRDefault="00AD5E1E" w:rsidP="00C81B84">
            <w:r w:rsidRPr="00C81B84">
              <w:t xml:space="preserve">Refusjonsordninger,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D7C5C7C" w14:textId="77777777" w:rsidR="00EE2529" w:rsidRPr="00C81B84" w:rsidRDefault="00AD5E1E" w:rsidP="00C81B84">
            <w:r w:rsidRPr="00C81B84">
              <w:t>6 800 000</w:t>
            </w:r>
          </w:p>
        </w:tc>
      </w:tr>
      <w:tr w:rsidR="00EE2529" w:rsidRPr="00C81B84" w14:paraId="043B29FE" w14:textId="77777777">
        <w:trPr>
          <w:trHeight w:val="380"/>
        </w:trPr>
        <w:tc>
          <w:tcPr>
            <w:tcW w:w="680" w:type="dxa"/>
            <w:tcBorders>
              <w:top w:val="nil"/>
              <w:left w:val="nil"/>
              <w:bottom w:val="nil"/>
              <w:right w:val="nil"/>
            </w:tcBorders>
            <w:tcMar>
              <w:top w:w="128" w:type="dxa"/>
              <w:left w:w="43" w:type="dxa"/>
              <w:bottom w:w="43" w:type="dxa"/>
              <w:right w:w="43" w:type="dxa"/>
            </w:tcMar>
          </w:tcPr>
          <w:p w14:paraId="0BFF36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E94D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483F19" w14:textId="77777777" w:rsidR="00EE2529" w:rsidRPr="00C81B84" w:rsidRDefault="00AD5E1E" w:rsidP="00C81B84">
            <w:r w:rsidRPr="00C81B84">
              <w:t>fra kr 267 500 000 til kr 274 300 000</w:t>
            </w:r>
          </w:p>
        </w:tc>
        <w:tc>
          <w:tcPr>
            <w:tcW w:w="1400" w:type="dxa"/>
            <w:tcBorders>
              <w:top w:val="nil"/>
              <w:left w:val="nil"/>
              <w:bottom w:val="nil"/>
              <w:right w:val="nil"/>
            </w:tcBorders>
            <w:tcMar>
              <w:top w:w="128" w:type="dxa"/>
              <w:left w:w="43" w:type="dxa"/>
              <w:bottom w:w="43" w:type="dxa"/>
              <w:right w:w="43" w:type="dxa"/>
            </w:tcMar>
            <w:vAlign w:val="bottom"/>
          </w:tcPr>
          <w:p w14:paraId="33A962AC" w14:textId="77777777" w:rsidR="00EE2529" w:rsidRPr="00C81B84" w:rsidRDefault="00EE2529" w:rsidP="00C81B84"/>
        </w:tc>
      </w:tr>
      <w:tr w:rsidR="00EE2529" w:rsidRPr="00C81B84" w14:paraId="45A15822" w14:textId="77777777">
        <w:trPr>
          <w:trHeight w:val="380"/>
        </w:trPr>
        <w:tc>
          <w:tcPr>
            <w:tcW w:w="680" w:type="dxa"/>
            <w:tcBorders>
              <w:top w:val="nil"/>
              <w:left w:val="nil"/>
              <w:bottom w:val="nil"/>
              <w:right w:val="nil"/>
            </w:tcBorders>
            <w:tcMar>
              <w:top w:w="128" w:type="dxa"/>
              <w:left w:w="43" w:type="dxa"/>
              <w:bottom w:w="43" w:type="dxa"/>
              <w:right w:w="43" w:type="dxa"/>
            </w:tcMar>
          </w:tcPr>
          <w:p w14:paraId="6CC6B0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5B72E1"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5852EB18" w14:textId="77777777" w:rsidR="00EE2529" w:rsidRPr="00C81B84" w:rsidRDefault="00AD5E1E" w:rsidP="00C81B84">
            <w:r w:rsidRPr="00C81B84">
              <w:t>Diverse organisasjoner og stiftelser m.m., forhøyes med</w:t>
            </w:r>
          </w:p>
        </w:tc>
        <w:tc>
          <w:tcPr>
            <w:tcW w:w="1400" w:type="dxa"/>
            <w:tcBorders>
              <w:top w:val="nil"/>
              <w:left w:val="nil"/>
              <w:bottom w:val="nil"/>
              <w:right w:val="nil"/>
            </w:tcBorders>
            <w:tcMar>
              <w:top w:w="128" w:type="dxa"/>
              <w:left w:w="43" w:type="dxa"/>
              <w:bottom w:w="43" w:type="dxa"/>
              <w:right w:w="43" w:type="dxa"/>
            </w:tcMar>
            <w:vAlign w:val="bottom"/>
          </w:tcPr>
          <w:p w14:paraId="0011CAE5" w14:textId="77777777" w:rsidR="00EE2529" w:rsidRPr="00C81B84" w:rsidRDefault="00AD5E1E" w:rsidP="00C81B84">
            <w:r w:rsidRPr="00C81B84">
              <w:t>307 000</w:t>
            </w:r>
          </w:p>
        </w:tc>
      </w:tr>
      <w:tr w:rsidR="00EE2529" w:rsidRPr="00C81B84" w14:paraId="0929E672" w14:textId="77777777">
        <w:trPr>
          <w:trHeight w:val="380"/>
        </w:trPr>
        <w:tc>
          <w:tcPr>
            <w:tcW w:w="680" w:type="dxa"/>
            <w:tcBorders>
              <w:top w:val="nil"/>
              <w:left w:val="nil"/>
              <w:bottom w:val="nil"/>
              <w:right w:val="nil"/>
            </w:tcBorders>
            <w:tcMar>
              <w:top w:w="128" w:type="dxa"/>
              <w:left w:w="43" w:type="dxa"/>
              <w:bottom w:w="43" w:type="dxa"/>
              <w:right w:w="43" w:type="dxa"/>
            </w:tcMar>
          </w:tcPr>
          <w:p w14:paraId="59BED8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9336F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B13610" w14:textId="77777777" w:rsidR="00EE2529" w:rsidRPr="00C81B84" w:rsidRDefault="00AD5E1E" w:rsidP="00C81B84">
            <w:r w:rsidRPr="00C81B84">
              <w:t>fra kr 14 357 000 til kr 14 664 000</w:t>
            </w:r>
          </w:p>
        </w:tc>
        <w:tc>
          <w:tcPr>
            <w:tcW w:w="1400" w:type="dxa"/>
            <w:tcBorders>
              <w:top w:val="nil"/>
              <w:left w:val="nil"/>
              <w:bottom w:val="nil"/>
              <w:right w:val="nil"/>
            </w:tcBorders>
            <w:tcMar>
              <w:top w:w="128" w:type="dxa"/>
              <w:left w:w="43" w:type="dxa"/>
              <w:bottom w:w="43" w:type="dxa"/>
              <w:right w:w="43" w:type="dxa"/>
            </w:tcMar>
            <w:vAlign w:val="bottom"/>
          </w:tcPr>
          <w:p w14:paraId="7C73FFD1" w14:textId="77777777" w:rsidR="00EE2529" w:rsidRPr="00C81B84" w:rsidRDefault="00EE2529" w:rsidP="00C81B84"/>
        </w:tc>
      </w:tr>
      <w:tr w:rsidR="00EE2529" w:rsidRPr="00C81B84" w14:paraId="3EFBBE43" w14:textId="77777777">
        <w:trPr>
          <w:trHeight w:val="380"/>
        </w:trPr>
        <w:tc>
          <w:tcPr>
            <w:tcW w:w="680" w:type="dxa"/>
            <w:tcBorders>
              <w:top w:val="nil"/>
              <w:left w:val="nil"/>
              <w:bottom w:val="nil"/>
              <w:right w:val="nil"/>
            </w:tcBorders>
            <w:tcMar>
              <w:top w:w="128" w:type="dxa"/>
              <w:left w:w="43" w:type="dxa"/>
              <w:bottom w:w="43" w:type="dxa"/>
              <w:right w:w="43" w:type="dxa"/>
            </w:tcMar>
          </w:tcPr>
          <w:p w14:paraId="277A5E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782E16"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498CCF65" w14:textId="77777777" w:rsidR="00EE2529" w:rsidRPr="00C81B84" w:rsidRDefault="00AD5E1E" w:rsidP="00C81B84">
            <w:proofErr w:type="spellStart"/>
            <w:r w:rsidRPr="00C81B84">
              <w:t>Friluftsformål</w:t>
            </w:r>
            <w:proofErr w:type="spellEnd"/>
            <w:r w:rsidRPr="00C81B84">
              <w:t xml:space="preserv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9FD2185" w14:textId="77777777" w:rsidR="00EE2529" w:rsidRPr="00C81B84" w:rsidRDefault="00AD5E1E" w:rsidP="00C81B84">
            <w:r w:rsidRPr="00C81B84">
              <w:t>4 107 000</w:t>
            </w:r>
          </w:p>
        </w:tc>
      </w:tr>
      <w:tr w:rsidR="00EE2529" w:rsidRPr="00C81B84" w14:paraId="35AACFB8" w14:textId="77777777">
        <w:trPr>
          <w:trHeight w:val="380"/>
        </w:trPr>
        <w:tc>
          <w:tcPr>
            <w:tcW w:w="680" w:type="dxa"/>
            <w:tcBorders>
              <w:top w:val="nil"/>
              <w:left w:val="nil"/>
              <w:bottom w:val="nil"/>
              <w:right w:val="nil"/>
            </w:tcBorders>
            <w:tcMar>
              <w:top w:w="128" w:type="dxa"/>
              <w:left w:w="43" w:type="dxa"/>
              <w:bottom w:w="43" w:type="dxa"/>
              <w:right w:w="43" w:type="dxa"/>
            </w:tcMar>
          </w:tcPr>
          <w:p w14:paraId="5ABEED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9AD3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3AA82B9" w14:textId="77777777" w:rsidR="00EE2529" w:rsidRPr="00C81B84" w:rsidRDefault="00AD5E1E" w:rsidP="00C81B84">
            <w:r w:rsidRPr="00C81B84">
              <w:t>fra kr 192 299 000 til kr 196 406 000</w:t>
            </w:r>
          </w:p>
        </w:tc>
        <w:tc>
          <w:tcPr>
            <w:tcW w:w="1400" w:type="dxa"/>
            <w:tcBorders>
              <w:top w:val="nil"/>
              <w:left w:val="nil"/>
              <w:bottom w:val="nil"/>
              <w:right w:val="nil"/>
            </w:tcBorders>
            <w:tcMar>
              <w:top w:w="128" w:type="dxa"/>
              <w:left w:w="43" w:type="dxa"/>
              <w:bottom w:w="43" w:type="dxa"/>
              <w:right w:w="43" w:type="dxa"/>
            </w:tcMar>
            <w:vAlign w:val="bottom"/>
          </w:tcPr>
          <w:p w14:paraId="6F65F667" w14:textId="77777777" w:rsidR="00EE2529" w:rsidRPr="00C81B84" w:rsidRDefault="00EE2529" w:rsidP="00C81B84"/>
        </w:tc>
      </w:tr>
      <w:tr w:rsidR="00EE2529" w:rsidRPr="00C81B84" w14:paraId="6AEC11BB" w14:textId="77777777">
        <w:trPr>
          <w:trHeight w:val="640"/>
        </w:trPr>
        <w:tc>
          <w:tcPr>
            <w:tcW w:w="680" w:type="dxa"/>
            <w:tcBorders>
              <w:top w:val="nil"/>
              <w:left w:val="nil"/>
              <w:bottom w:val="nil"/>
              <w:right w:val="nil"/>
            </w:tcBorders>
            <w:tcMar>
              <w:top w:w="128" w:type="dxa"/>
              <w:left w:w="43" w:type="dxa"/>
              <w:bottom w:w="43" w:type="dxa"/>
              <w:right w:w="43" w:type="dxa"/>
            </w:tcMar>
          </w:tcPr>
          <w:p w14:paraId="74EF9A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15D686"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0BD3A76D" w14:textId="77777777" w:rsidR="00EE2529" w:rsidRPr="00C81B84" w:rsidRDefault="00AD5E1E" w:rsidP="00C81B84">
            <w:r w:rsidRPr="00C81B84">
              <w:t xml:space="preserve">Oppryddingstiltak, </w:t>
            </w:r>
            <w:r w:rsidRPr="00AD5E1E">
              <w:rPr>
                <w:rStyle w:val="kursiv"/>
              </w:rPr>
              <w:t>kan overføres, kan nyttes under postene 39 og 69</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1CAC4C8" w14:textId="77777777" w:rsidR="00EE2529" w:rsidRPr="00C81B84" w:rsidRDefault="00AD5E1E" w:rsidP="00C81B84">
            <w:r w:rsidRPr="00C81B84">
              <w:t>10 000</w:t>
            </w:r>
          </w:p>
        </w:tc>
      </w:tr>
      <w:tr w:rsidR="00EE2529" w:rsidRPr="00C81B84" w14:paraId="3229BA4F" w14:textId="77777777">
        <w:trPr>
          <w:trHeight w:val="380"/>
        </w:trPr>
        <w:tc>
          <w:tcPr>
            <w:tcW w:w="680" w:type="dxa"/>
            <w:tcBorders>
              <w:top w:val="nil"/>
              <w:left w:val="nil"/>
              <w:bottom w:val="nil"/>
              <w:right w:val="nil"/>
            </w:tcBorders>
            <w:tcMar>
              <w:top w:w="128" w:type="dxa"/>
              <w:left w:w="43" w:type="dxa"/>
              <w:bottom w:w="43" w:type="dxa"/>
              <w:right w:w="43" w:type="dxa"/>
            </w:tcMar>
          </w:tcPr>
          <w:p w14:paraId="7D7134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F475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409293" w14:textId="77777777" w:rsidR="00EE2529" w:rsidRPr="00C81B84" w:rsidRDefault="00AD5E1E" w:rsidP="00C81B84">
            <w:r w:rsidRPr="00C81B84">
              <w:t>fra kr 462 000 til kr 472 000</w:t>
            </w:r>
          </w:p>
        </w:tc>
        <w:tc>
          <w:tcPr>
            <w:tcW w:w="1400" w:type="dxa"/>
            <w:tcBorders>
              <w:top w:val="nil"/>
              <w:left w:val="nil"/>
              <w:bottom w:val="nil"/>
              <w:right w:val="nil"/>
            </w:tcBorders>
            <w:tcMar>
              <w:top w:w="128" w:type="dxa"/>
              <w:left w:w="43" w:type="dxa"/>
              <w:bottom w:w="43" w:type="dxa"/>
              <w:right w:w="43" w:type="dxa"/>
            </w:tcMar>
            <w:vAlign w:val="bottom"/>
          </w:tcPr>
          <w:p w14:paraId="3B43C6AD" w14:textId="77777777" w:rsidR="00EE2529" w:rsidRPr="00C81B84" w:rsidRDefault="00EE2529" w:rsidP="00C81B84"/>
        </w:tc>
      </w:tr>
      <w:tr w:rsidR="00EE2529" w:rsidRPr="00C81B84" w14:paraId="243F15ED" w14:textId="77777777">
        <w:trPr>
          <w:trHeight w:val="380"/>
        </w:trPr>
        <w:tc>
          <w:tcPr>
            <w:tcW w:w="680" w:type="dxa"/>
            <w:tcBorders>
              <w:top w:val="nil"/>
              <w:left w:val="nil"/>
              <w:bottom w:val="nil"/>
              <w:right w:val="nil"/>
            </w:tcBorders>
            <w:tcMar>
              <w:top w:w="128" w:type="dxa"/>
              <w:left w:w="43" w:type="dxa"/>
              <w:bottom w:w="43" w:type="dxa"/>
              <w:right w:w="43" w:type="dxa"/>
            </w:tcMar>
          </w:tcPr>
          <w:p w14:paraId="05DD2BE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EA60DD"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0A92C240" w14:textId="77777777" w:rsidR="00EE2529" w:rsidRPr="00C81B84" w:rsidRDefault="00AD5E1E" w:rsidP="00C81B84">
            <w:r w:rsidRPr="00C81B84">
              <w:t xml:space="preserve">Tilskudd til tiltak for å ta vare på natur,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B32BB10" w14:textId="77777777" w:rsidR="00EE2529" w:rsidRPr="00C81B84" w:rsidRDefault="00AD5E1E" w:rsidP="00C81B84">
            <w:r w:rsidRPr="00C81B84">
              <w:t>1 720 000</w:t>
            </w:r>
          </w:p>
        </w:tc>
      </w:tr>
      <w:tr w:rsidR="00EE2529" w:rsidRPr="00C81B84" w14:paraId="1ACC8A90" w14:textId="77777777">
        <w:trPr>
          <w:trHeight w:val="380"/>
        </w:trPr>
        <w:tc>
          <w:tcPr>
            <w:tcW w:w="680" w:type="dxa"/>
            <w:tcBorders>
              <w:top w:val="nil"/>
              <w:left w:val="nil"/>
              <w:bottom w:val="nil"/>
              <w:right w:val="nil"/>
            </w:tcBorders>
            <w:tcMar>
              <w:top w:w="128" w:type="dxa"/>
              <w:left w:w="43" w:type="dxa"/>
              <w:bottom w:w="43" w:type="dxa"/>
              <w:right w:w="43" w:type="dxa"/>
            </w:tcMar>
          </w:tcPr>
          <w:p w14:paraId="2338F9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B5F91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2139F2" w14:textId="77777777" w:rsidR="00EE2529" w:rsidRPr="00C81B84" w:rsidRDefault="00AD5E1E" w:rsidP="00C81B84">
            <w:r w:rsidRPr="00C81B84">
              <w:t>fra kr 127 364 000 til kr 129 084 000</w:t>
            </w:r>
          </w:p>
        </w:tc>
        <w:tc>
          <w:tcPr>
            <w:tcW w:w="1400" w:type="dxa"/>
            <w:tcBorders>
              <w:top w:val="nil"/>
              <w:left w:val="nil"/>
              <w:bottom w:val="nil"/>
              <w:right w:val="nil"/>
            </w:tcBorders>
            <w:tcMar>
              <w:top w:w="128" w:type="dxa"/>
              <w:left w:w="43" w:type="dxa"/>
              <w:bottom w:w="43" w:type="dxa"/>
              <w:right w:w="43" w:type="dxa"/>
            </w:tcMar>
            <w:vAlign w:val="bottom"/>
          </w:tcPr>
          <w:p w14:paraId="68B8F644" w14:textId="77777777" w:rsidR="00EE2529" w:rsidRPr="00C81B84" w:rsidRDefault="00EE2529" w:rsidP="00C81B84"/>
        </w:tc>
      </w:tr>
      <w:tr w:rsidR="00EE2529" w:rsidRPr="00C81B84" w14:paraId="08337937" w14:textId="77777777">
        <w:trPr>
          <w:trHeight w:val="380"/>
        </w:trPr>
        <w:tc>
          <w:tcPr>
            <w:tcW w:w="680" w:type="dxa"/>
            <w:tcBorders>
              <w:top w:val="nil"/>
              <w:left w:val="nil"/>
              <w:bottom w:val="nil"/>
              <w:right w:val="nil"/>
            </w:tcBorders>
            <w:tcMar>
              <w:top w:w="128" w:type="dxa"/>
              <w:left w:w="43" w:type="dxa"/>
              <w:bottom w:w="43" w:type="dxa"/>
              <w:right w:w="43" w:type="dxa"/>
            </w:tcMar>
          </w:tcPr>
          <w:p w14:paraId="33EC73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1160B60" w14:textId="77777777" w:rsidR="00EE2529" w:rsidRPr="00C81B84" w:rsidRDefault="00AD5E1E" w:rsidP="00C81B84">
            <w:r w:rsidRPr="00C81B84">
              <w:t>81</w:t>
            </w:r>
          </w:p>
        </w:tc>
        <w:tc>
          <w:tcPr>
            <w:tcW w:w="6800" w:type="dxa"/>
            <w:tcBorders>
              <w:top w:val="nil"/>
              <w:left w:val="nil"/>
              <w:bottom w:val="nil"/>
              <w:right w:val="nil"/>
            </w:tcBorders>
            <w:tcMar>
              <w:top w:w="128" w:type="dxa"/>
              <w:left w:w="43" w:type="dxa"/>
              <w:bottom w:w="43" w:type="dxa"/>
              <w:right w:w="43" w:type="dxa"/>
            </w:tcMar>
          </w:tcPr>
          <w:p w14:paraId="15BF1A60" w14:textId="77777777" w:rsidR="00EE2529" w:rsidRPr="00C81B84" w:rsidRDefault="00AD5E1E" w:rsidP="00C81B84">
            <w:r w:rsidRPr="00C81B84">
              <w:t xml:space="preserve">Verdiskaping basert på naturarven,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F6386B3" w14:textId="77777777" w:rsidR="00EE2529" w:rsidRPr="00C81B84" w:rsidRDefault="00AD5E1E" w:rsidP="00C81B84">
            <w:r w:rsidRPr="00C81B84">
              <w:t>265 000</w:t>
            </w:r>
          </w:p>
        </w:tc>
      </w:tr>
      <w:tr w:rsidR="00EE2529" w:rsidRPr="00C81B84" w14:paraId="564DF5A3" w14:textId="77777777">
        <w:trPr>
          <w:trHeight w:val="380"/>
        </w:trPr>
        <w:tc>
          <w:tcPr>
            <w:tcW w:w="680" w:type="dxa"/>
            <w:tcBorders>
              <w:top w:val="nil"/>
              <w:left w:val="nil"/>
              <w:bottom w:val="nil"/>
              <w:right w:val="nil"/>
            </w:tcBorders>
            <w:tcMar>
              <w:top w:w="128" w:type="dxa"/>
              <w:left w:w="43" w:type="dxa"/>
              <w:bottom w:w="43" w:type="dxa"/>
              <w:right w:w="43" w:type="dxa"/>
            </w:tcMar>
          </w:tcPr>
          <w:p w14:paraId="39BDF3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4450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E0540F" w14:textId="77777777" w:rsidR="00EE2529" w:rsidRPr="00C81B84" w:rsidRDefault="00AD5E1E" w:rsidP="00C81B84">
            <w:r w:rsidRPr="00C81B84">
              <w:t>fra kr 12 400 000 til kr 12 665 000</w:t>
            </w:r>
          </w:p>
        </w:tc>
        <w:tc>
          <w:tcPr>
            <w:tcW w:w="1400" w:type="dxa"/>
            <w:tcBorders>
              <w:top w:val="nil"/>
              <w:left w:val="nil"/>
              <w:bottom w:val="nil"/>
              <w:right w:val="nil"/>
            </w:tcBorders>
            <w:tcMar>
              <w:top w:w="128" w:type="dxa"/>
              <w:left w:w="43" w:type="dxa"/>
              <w:bottom w:w="43" w:type="dxa"/>
              <w:right w:w="43" w:type="dxa"/>
            </w:tcMar>
            <w:vAlign w:val="bottom"/>
          </w:tcPr>
          <w:p w14:paraId="13058863" w14:textId="77777777" w:rsidR="00EE2529" w:rsidRPr="00C81B84" w:rsidRDefault="00EE2529" w:rsidP="00C81B84"/>
        </w:tc>
      </w:tr>
      <w:tr w:rsidR="00EE2529" w:rsidRPr="00C81B84" w14:paraId="23001975" w14:textId="77777777">
        <w:trPr>
          <w:trHeight w:val="380"/>
        </w:trPr>
        <w:tc>
          <w:tcPr>
            <w:tcW w:w="680" w:type="dxa"/>
            <w:tcBorders>
              <w:top w:val="nil"/>
              <w:left w:val="nil"/>
              <w:bottom w:val="nil"/>
              <w:right w:val="nil"/>
            </w:tcBorders>
            <w:tcMar>
              <w:top w:w="128" w:type="dxa"/>
              <w:left w:w="43" w:type="dxa"/>
              <w:bottom w:w="43" w:type="dxa"/>
              <w:right w:w="43" w:type="dxa"/>
            </w:tcMar>
          </w:tcPr>
          <w:p w14:paraId="07D546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FDB57A" w14:textId="77777777" w:rsidR="00EE2529" w:rsidRPr="00C81B84" w:rsidRDefault="00AD5E1E" w:rsidP="00C81B84">
            <w:r w:rsidRPr="00C81B84">
              <w:t>84</w:t>
            </w:r>
          </w:p>
        </w:tc>
        <w:tc>
          <w:tcPr>
            <w:tcW w:w="6800" w:type="dxa"/>
            <w:tcBorders>
              <w:top w:val="nil"/>
              <w:left w:val="nil"/>
              <w:bottom w:val="nil"/>
              <w:right w:val="nil"/>
            </w:tcBorders>
            <w:tcMar>
              <w:top w:w="128" w:type="dxa"/>
              <w:left w:w="43" w:type="dxa"/>
              <w:bottom w:w="43" w:type="dxa"/>
              <w:right w:w="43" w:type="dxa"/>
            </w:tcMar>
          </w:tcPr>
          <w:p w14:paraId="6F27C629" w14:textId="77777777" w:rsidR="00EE2529" w:rsidRPr="00C81B84" w:rsidRDefault="00AD5E1E" w:rsidP="00C81B84">
            <w:r w:rsidRPr="00C81B84">
              <w:t>Internasjonalt samarbeid, forhøyes med</w:t>
            </w:r>
          </w:p>
        </w:tc>
        <w:tc>
          <w:tcPr>
            <w:tcW w:w="1400" w:type="dxa"/>
            <w:tcBorders>
              <w:top w:val="nil"/>
              <w:left w:val="nil"/>
              <w:bottom w:val="nil"/>
              <w:right w:val="nil"/>
            </w:tcBorders>
            <w:tcMar>
              <w:top w:w="128" w:type="dxa"/>
              <w:left w:w="43" w:type="dxa"/>
              <w:bottom w:w="43" w:type="dxa"/>
              <w:right w:w="43" w:type="dxa"/>
            </w:tcMar>
            <w:vAlign w:val="bottom"/>
          </w:tcPr>
          <w:p w14:paraId="63E9FF9D" w14:textId="77777777" w:rsidR="00EE2529" w:rsidRPr="00C81B84" w:rsidRDefault="00AD5E1E" w:rsidP="00C81B84">
            <w:r w:rsidRPr="00C81B84">
              <w:t>128 000</w:t>
            </w:r>
          </w:p>
        </w:tc>
      </w:tr>
      <w:tr w:rsidR="00EE2529" w:rsidRPr="00C81B84" w14:paraId="3C835083" w14:textId="77777777">
        <w:trPr>
          <w:trHeight w:val="380"/>
        </w:trPr>
        <w:tc>
          <w:tcPr>
            <w:tcW w:w="680" w:type="dxa"/>
            <w:tcBorders>
              <w:top w:val="nil"/>
              <w:left w:val="nil"/>
              <w:bottom w:val="nil"/>
              <w:right w:val="nil"/>
            </w:tcBorders>
            <w:tcMar>
              <w:top w:w="128" w:type="dxa"/>
              <w:left w:w="43" w:type="dxa"/>
              <w:bottom w:w="43" w:type="dxa"/>
              <w:right w:w="43" w:type="dxa"/>
            </w:tcMar>
          </w:tcPr>
          <w:p w14:paraId="55DD54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0B18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AE895F" w14:textId="77777777" w:rsidR="00EE2529" w:rsidRPr="00C81B84" w:rsidRDefault="00AD5E1E" w:rsidP="00C81B84">
            <w:r w:rsidRPr="00C81B84">
              <w:t>fra kr 5 971 000 til kr 6 099 000</w:t>
            </w:r>
          </w:p>
        </w:tc>
        <w:tc>
          <w:tcPr>
            <w:tcW w:w="1400" w:type="dxa"/>
            <w:tcBorders>
              <w:top w:val="nil"/>
              <w:left w:val="nil"/>
              <w:bottom w:val="nil"/>
              <w:right w:val="nil"/>
            </w:tcBorders>
            <w:tcMar>
              <w:top w:w="128" w:type="dxa"/>
              <w:left w:w="43" w:type="dxa"/>
              <w:bottom w:w="43" w:type="dxa"/>
              <w:right w:w="43" w:type="dxa"/>
            </w:tcMar>
            <w:vAlign w:val="bottom"/>
          </w:tcPr>
          <w:p w14:paraId="15D8E2D9" w14:textId="77777777" w:rsidR="00EE2529" w:rsidRPr="00C81B84" w:rsidRDefault="00EE2529" w:rsidP="00C81B84"/>
        </w:tc>
      </w:tr>
      <w:tr w:rsidR="00EE2529" w:rsidRPr="00C81B84" w14:paraId="0A7CE664" w14:textId="77777777">
        <w:trPr>
          <w:trHeight w:val="380"/>
        </w:trPr>
        <w:tc>
          <w:tcPr>
            <w:tcW w:w="680" w:type="dxa"/>
            <w:tcBorders>
              <w:top w:val="nil"/>
              <w:left w:val="nil"/>
              <w:bottom w:val="nil"/>
              <w:right w:val="nil"/>
            </w:tcBorders>
            <w:tcMar>
              <w:top w:w="128" w:type="dxa"/>
              <w:left w:w="43" w:type="dxa"/>
              <w:bottom w:w="43" w:type="dxa"/>
              <w:right w:w="43" w:type="dxa"/>
            </w:tcMar>
          </w:tcPr>
          <w:p w14:paraId="14B475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0B9286"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59010A47" w14:textId="77777777" w:rsidR="00EE2529" w:rsidRPr="00C81B84" w:rsidRDefault="00AD5E1E" w:rsidP="00C81B84">
            <w:r w:rsidRPr="00C81B84">
              <w:t xml:space="preserve">Besøkssenter for natur og verdensarv,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7F41957" w14:textId="77777777" w:rsidR="00EE2529" w:rsidRPr="00C81B84" w:rsidRDefault="00AD5E1E" w:rsidP="00C81B84">
            <w:r w:rsidRPr="00C81B84">
              <w:t>2 195 000</w:t>
            </w:r>
          </w:p>
        </w:tc>
      </w:tr>
      <w:tr w:rsidR="00EE2529" w:rsidRPr="00C81B84" w14:paraId="00B8B218" w14:textId="77777777">
        <w:trPr>
          <w:trHeight w:val="380"/>
        </w:trPr>
        <w:tc>
          <w:tcPr>
            <w:tcW w:w="680" w:type="dxa"/>
            <w:tcBorders>
              <w:top w:val="nil"/>
              <w:left w:val="nil"/>
              <w:bottom w:val="nil"/>
              <w:right w:val="nil"/>
            </w:tcBorders>
            <w:tcMar>
              <w:top w:w="128" w:type="dxa"/>
              <w:left w:w="43" w:type="dxa"/>
              <w:bottom w:w="43" w:type="dxa"/>
              <w:right w:w="43" w:type="dxa"/>
            </w:tcMar>
          </w:tcPr>
          <w:p w14:paraId="749F3E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2418B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D5A4F6" w14:textId="77777777" w:rsidR="00EE2529" w:rsidRPr="00C81B84" w:rsidRDefault="00AD5E1E" w:rsidP="00C81B84">
            <w:r w:rsidRPr="00C81B84">
              <w:t>fra kr 102 761 000 til kr 104 956 000</w:t>
            </w:r>
          </w:p>
        </w:tc>
        <w:tc>
          <w:tcPr>
            <w:tcW w:w="1400" w:type="dxa"/>
            <w:tcBorders>
              <w:top w:val="nil"/>
              <w:left w:val="nil"/>
              <w:bottom w:val="nil"/>
              <w:right w:val="nil"/>
            </w:tcBorders>
            <w:tcMar>
              <w:top w:w="128" w:type="dxa"/>
              <w:left w:w="43" w:type="dxa"/>
              <w:bottom w:w="43" w:type="dxa"/>
              <w:right w:w="43" w:type="dxa"/>
            </w:tcMar>
            <w:vAlign w:val="bottom"/>
          </w:tcPr>
          <w:p w14:paraId="322641D7" w14:textId="77777777" w:rsidR="00EE2529" w:rsidRPr="00C81B84" w:rsidRDefault="00EE2529" w:rsidP="00C81B84"/>
        </w:tc>
      </w:tr>
      <w:tr w:rsidR="00EE2529" w:rsidRPr="00C81B84" w14:paraId="4C27E663" w14:textId="77777777">
        <w:trPr>
          <w:trHeight w:val="380"/>
        </w:trPr>
        <w:tc>
          <w:tcPr>
            <w:tcW w:w="680" w:type="dxa"/>
            <w:tcBorders>
              <w:top w:val="nil"/>
              <w:left w:val="nil"/>
              <w:bottom w:val="nil"/>
              <w:right w:val="nil"/>
            </w:tcBorders>
            <w:tcMar>
              <w:top w:w="128" w:type="dxa"/>
              <w:left w:w="43" w:type="dxa"/>
              <w:bottom w:w="43" w:type="dxa"/>
              <w:right w:w="43" w:type="dxa"/>
            </w:tcMar>
          </w:tcPr>
          <w:p w14:paraId="48950627" w14:textId="77777777" w:rsidR="00EE2529" w:rsidRPr="00C81B84" w:rsidRDefault="00AD5E1E" w:rsidP="00C81B84">
            <w:r w:rsidRPr="00C81B84">
              <w:t>1422</w:t>
            </w:r>
          </w:p>
        </w:tc>
        <w:tc>
          <w:tcPr>
            <w:tcW w:w="680" w:type="dxa"/>
            <w:tcBorders>
              <w:top w:val="nil"/>
              <w:left w:val="nil"/>
              <w:bottom w:val="nil"/>
              <w:right w:val="nil"/>
            </w:tcBorders>
            <w:tcMar>
              <w:top w:w="128" w:type="dxa"/>
              <w:left w:w="43" w:type="dxa"/>
              <w:bottom w:w="43" w:type="dxa"/>
              <w:right w:w="43" w:type="dxa"/>
            </w:tcMar>
          </w:tcPr>
          <w:p w14:paraId="1819F24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70EA4F" w14:textId="77777777" w:rsidR="00EE2529" w:rsidRPr="00C81B84" w:rsidRDefault="00AD5E1E" w:rsidP="00C81B84">
            <w:r w:rsidRPr="00C81B84">
              <w:t>Miljøvennlig skipsfart:</w:t>
            </w:r>
          </w:p>
        </w:tc>
        <w:tc>
          <w:tcPr>
            <w:tcW w:w="1400" w:type="dxa"/>
            <w:tcBorders>
              <w:top w:val="nil"/>
              <w:left w:val="nil"/>
              <w:bottom w:val="nil"/>
              <w:right w:val="nil"/>
            </w:tcBorders>
            <w:tcMar>
              <w:top w:w="128" w:type="dxa"/>
              <w:left w:w="43" w:type="dxa"/>
              <w:bottom w:w="43" w:type="dxa"/>
              <w:right w:w="43" w:type="dxa"/>
            </w:tcMar>
            <w:vAlign w:val="bottom"/>
          </w:tcPr>
          <w:p w14:paraId="24D9A1FB" w14:textId="77777777" w:rsidR="00EE2529" w:rsidRPr="00C81B84" w:rsidRDefault="00EE2529" w:rsidP="00C81B84"/>
        </w:tc>
      </w:tr>
      <w:tr w:rsidR="00EE2529" w:rsidRPr="00C81B84" w14:paraId="1EEDB597" w14:textId="77777777">
        <w:trPr>
          <w:trHeight w:val="380"/>
        </w:trPr>
        <w:tc>
          <w:tcPr>
            <w:tcW w:w="680" w:type="dxa"/>
            <w:tcBorders>
              <w:top w:val="nil"/>
              <w:left w:val="nil"/>
              <w:bottom w:val="nil"/>
              <w:right w:val="nil"/>
            </w:tcBorders>
            <w:tcMar>
              <w:top w:w="128" w:type="dxa"/>
              <w:left w:w="43" w:type="dxa"/>
              <w:bottom w:w="43" w:type="dxa"/>
              <w:right w:w="43" w:type="dxa"/>
            </w:tcMar>
          </w:tcPr>
          <w:p w14:paraId="31BE33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C64B7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A4AAAD1"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D87D471" w14:textId="77777777" w:rsidR="00EE2529" w:rsidRPr="00C81B84" w:rsidRDefault="00AD5E1E" w:rsidP="00C81B84">
            <w:r w:rsidRPr="00C81B84">
              <w:t>181 000</w:t>
            </w:r>
          </w:p>
        </w:tc>
      </w:tr>
      <w:tr w:rsidR="00EE2529" w:rsidRPr="00C81B84" w14:paraId="54B6CC2E" w14:textId="77777777">
        <w:trPr>
          <w:trHeight w:val="380"/>
        </w:trPr>
        <w:tc>
          <w:tcPr>
            <w:tcW w:w="680" w:type="dxa"/>
            <w:tcBorders>
              <w:top w:val="nil"/>
              <w:left w:val="nil"/>
              <w:bottom w:val="nil"/>
              <w:right w:val="nil"/>
            </w:tcBorders>
            <w:tcMar>
              <w:top w:w="128" w:type="dxa"/>
              <w:left w:w="43" w:type="dxa"/>
              <w:bottom w:w="43" w:type="dxa"/>
              <w:right w:w="43" w:type="dxa"/>
            </w:tcMar>
          </w:tcPr>
          <w:p w14:paraId="205C20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601B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1AECFE" w14:textId="77777777" w:rsidR="00EE2529" w:rsidRPr="00C81B84" w:rsidRDefault="00AD5E1E" w:rsidP="00C81B84">
            <w:r w:rsidRPr="00C81B84">
              <w:t>fra kr 8 486 000 til kr 8 667 000</w:t>
            </w:r>
          </w:p>
        </w:tc>
        <w:tc>
          <w:tcPr>
            <w:tcW w:w="1400" w:type="dxa"/>
            <w:tcBorders>
              <w:top w:val="nil"/>
              <w:left w:val="nil"/>
              <w:bottom w:val="nil"/>
              <w:right w:val="nil"/>
            </w:tcBorders>
            <w:tcMar>
              <w:top w:w="128" w:type="dxa"/>
              <w:left w:w="43" w:type="dxa"/>
              <w:bottom w:w="43" w:type="dxa"/>
              <w:right w:w="43" w:type="dxa"/>
            </w:tcMar>
            <w:vAlign w:val="bottom"/>
          </w:tcPr>
          <w:p w14:paraId="6F02AD14" w14:textId="77777777" w:rsidR="00EE2529" w:rsidRPr="00C81B84" w:rsidRDefault="00EE2529" w:rsidP="00C81B84"/>
        </w:tc>
      </w:tr>
      <w:tr w:rsidR="00EE2529" w:rsidRPr="00C81B84" w14:paraId="504876CF" w14:textId="77777777">
        <w:trPr>
          <w:trHeight w:val="380"/>
        </w:trPr>
        <w:tc>
          <w:tcPr>
            <w:tcW w:w="680" w:type="dxa"/>
            <w:tcBorders>
              <w:top w:val="nil"/>
              <w:left w:val="nil"/>
              <w:bottom w:val="nil"/>
              <w:right w:val="nil"/>
            </w:tcBorders>
            <w:tcMar>
              <w:top w:w="128" w:type="dxa"/>
              <w:left w:w="43" w:type="dxa"/>
              <w:bottom w:w="43" w:type="dxa"/>
              <w:right w:w="43" w:type="dxa"/>
            </w:tcMar>
          </w:tcPr>
          <w:p w14:paraId="03C3DA8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A424E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3283E95" w14:textId="77777777" w:rsidR="00EE2529" w:rsidRPr="00C81B84" w:rsidRDefault="00AD5E1E" w:rsidP="00C81B84">
            <w:r w:rsidRPr="00C81B84">
              <w:t xml:space="preserve">Tilskudd til private, </w:t>
            </w:r>
            <w:r w:rsidRPr="00AD5E1E">
              <w:rPr>
                <w:rStyle w:val="kursiv"/>
              </w:rPr>
              <w:t>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9F5A85B" w14:textId="77777777" w:rsidR="00EE2529" w:rsidRPr="00C81B84" w:rsidRDefault="00AD5E1E" w:rsidP="00C81B84">
            <w:r w:rsidRPr="00C81B84">
              <w:t>725 000</w:t>
            </w:r>
          </w:p>
        </w:tc>
      </w:tr>
      <w:tr w:rsidR="00EE2529" w:rsidRPr="00C81B84" w14:paraId="0152C39A" w14:textId="77777777">
        <w:trPr>
          <w:trHeight w:val="380"/>
        </w:trPr>
        <w:tc>
          <w:tcPr>
            <w:tcW w:w="680" w:type="dxa"/>
            <w:tcBorders>
              <w:top w:val="nil"/>
              <w:left w:val="nil"/>
              <w:bottom w:val="nil"/>
              <w:right w:val="nil"/>
            </w:tcBorders>
            <w:tcMar>
              <w:top w:w="128" w:type="dxa"/>
              <w:left w:w="43" w:type="dxa"/>
              <w:bottom w:w="43" w:type="dxa"/>
              <w:right w:w="43" w:type="dxa"/>
            </w:tcMar>
          </w:tcPr>
          <w:p w14:paraId="0702D58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C6F0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F29DF8" w14:textId="77777777" w:rsidR="00EE2529" w:rsidRPr="00C81B84" w:rsidRDefault="00AD5E1E" w:rsidP="00C81B84">
            <w:r w:rsidRPr="00C81B84">
              <w:t>fra kr 33 962 000 til kr 34 687 000</w:t>
            </w:r>
          </w:p>
        </w:tc>
        <w:tc>
          <w:tcPr>
            <w:tcW w:w="1400" w:type="dxa"/>
            <w:tcBorders>
              <w:top w:val="nil"/>
              <w:left w:val="nil"/>
              <w:bottom w:val="nil"/>
              <w:right w:val="nil"/>
            </w:tcBorders>
            <w:tcMar>
              <w:top w:w="128" w:type="dxa"/>
              <w:left w:w="43" w:type="dxa"/>
              <w:bottom w:w="43" w:type="dxa"/>
              <w:right w:w="43" w:type="dxa"/>
            </w:tcMar>
            <w:vAlign w:val="bottom"/>
          </w:tcPr>
          <w:p w14:paraId="1AA32F1A" w14:textId="77777777" w:rsidR="00EE2529" w:rsidRPr="00C81B84" w:rsidRDefault="00EE2529" w:rsidP="00C81B84"/>
        </w:tc>
      </w:tr>
      <w:tr w:rsidR="00EE2529" w:rsidRPr="00C81B84" w14:paraId="59DE4E32" w14:textId="77777777">
        <w:trPr>
          <w:trHeight w:val="380"/>
        </w:trPr>
        <w:tc>
          <w:tcPr>
            <w:tcW w:w="680" w:type="dxa"/>
            <w:tcBorders>
              <w:top w:val="nil"/>
              <w:left w:val="nil"/>
              <w:bottom w:val="nil"/>
              <w:right w:val="nil"/>
            </w:tcBorders>
            <w:tcMar>
              <w:top w:w="128" w:type="dxa"/>
              <w:left w:w="43" w:type="dxa"/>
              <w:bottom w:w="43" w:type="dxa"/>
              <w:right w:w="43" w:type="dxa"/>
            </w:tcMar>
          </w:tcPr>
          <w:p w14:paraId="5F26A58A" w14:textId="77777777" w:rsidR="00EE2529" w:rsidRPr="00C81B84" w:rsidRDefault="00AD5E1E" w:rsidP="00C81B84">
            <w:r w:rsidRPr="00C81B84">
              <w:t>1423</w:t>
            </w:r>
          </w:p>
        </w:tc>
        <w:tc>
          <w:tcPr>
            <w:tcW w:w="680" w:type="dxa"/>
            <w:tcBorders>
              <w:top w:val="nil"/>
              <w:left w:val="nil"/>
              <w:bottom w:val="nil"/>
              <w:right w:val="nil"/>
            </w:tcBorders>
            <w:tcMar>
              <w:top w:w="128" w:type="dxa"/>
              <w:left w:w="43" w:type="dxa"/>
              <w:bottom w:w="43" w:type="dxa"/>
              <w:right w:w="43" w:type="dxa"/>
            </w:tcMar>
          </w:tcPr>
          <w:p w14:paraId="68A97A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D202BF" w14:textId="77777777" w:rsidR="00EE2529" w:rsidRPr="00C81B84" w:rsidRDefault="00AD5E1E" w:rsidP="00C81B84">
            <w:r w:rsidRPr="00C81B84">
              <w:t>Radioaktiv forurensning i det ytre miljø:</w:t>
            </w:r>
          </w:p>
        </w:tc>
        <w:tc>
          <w:tcPr>
            <w:tcW w:w="1400" w:type="dxa"/>
            <w:tcBorders>
              <w:top w:val="nil"/>
              <w:left w:val="nil"/>
              <w:bottom w:val="nil"/>
              <w:right w:val="nil"/>
            </w:tcBorders>
            <w:tcMar>
              <w:top w:w="128" w:type="dxa"/>
              <w:left w:w="43" w:type="dxa"/>
              <w:bottom w:w="43" w:type="dxa"/>
              <w:right w:w="43" w:type="dxa"/>
            </w:tcMar>
            <w:vAlign w:val="bottom"/>
          </w:tcPr>
          <w:p w14:paraId="3BC04330" w14:textId="77777777" w:rsidR="00EE2529" w:rsidRPr="00C81B84" w:rsidRDefault="00EE2529" w:rsidP="00C81B84"/>
        </w:tc>
      </w:tr>
      <w:tr w:rsidR="00EE2529" w:rsidRPr="00C81B84" w14:paraId="689D09CF" w14:textId="77777777">
        <w:trPr>
          <w:trHeight w:val="380"/>
        </w:trPr>
        <w:tc>
          <w:tcPr>
            <w:tcW w:w="680" w:type="dxa"/>
            <w:tcBorders>
              <w:top w:val="nil"/>
              <w:left w:val="nil"/>
              <w:bottom w:val="nil"/>
              <w:right w:val="nil"/>
            </w:tcBorders>
            <w:tcMar>
              <w:top w:w="128" w:type="dxa"/>
              <w:left w:w="43" w:type="dxa"/>
              <w:bottom w:w="43" w:type="dxa"/>
              <w:right w:w="43" w:type="dxa"/>
            </w:tcMar>
          </w:tcPr>
          <w:p w14:paraId="406AB2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4046E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4EDA8A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C6BA4C6" w14:textId="77777777" w:rsidR="00EE2529" w:rsidRPr="00C81B84" w:rsidRDefault="00AD5E1E" w:rsidP="00C81B84">
            <w:r w:rsidRPr="00C81B84">
              <w:t>593 000</w:t>
            </w:r>
          </w:p>
        </w:tc>
      </w:tr>
      <w:tr w:rsidR="00EE2529" w:rsidRPr="00C81B84" w14:paraId="6189D14F" w14:textId="77777777">
        <w:trPr>
          <w:trHeight w:val="380"/>
        </w:trPr>
        <w:tc>
          <w:tcPr>
            <w:tcW w:w="680" w:type="dxa"/>
            <w:tcBorders>
              <w:top w:val="nil"/>
              <w:left w:val="nil"/>
              <w:bottom w:val="nil"/>
              <w:right w:val="nil"/>
            </w:tcBorders>
            <w:tcMar>
              <w:top w:w="128" w:type="dxa"/>
              <w:left w:w="43" w:type="dxa"/>
              <w:bottom w:w="43" w:type="dxa"/>
              <w:right w:w="43" w:type="dxa"/>
            </w:tcMar>
          </w:tcPr>
          <w:p w14:paraId="6B8E27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991ED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40E942" w14:textId="77777777" w:rsidR="00EE2529" w:rsidRPr="00C81B84" w:rsidRDefault="00AD5E1E" w:rsidP="00C81B84">
            <w:r w:rsidRPr="00C81B84">
              <w:t>fra kr 37 650 000 til kr 38 243 000</w:t>
            </w:r>
          </w:p>
        </w:tc>
        <w:tc>
          <w:tcPr>
            <w:tcW w:w="1400" w:type="dxa"/>
            <w:tcBorders>
              <w:top w:val="nil"/>
              <w:left w:val="nil"/>
              <w:bottom w:val="nil"/>
              <w:right w:val="nil"/>
            </w:tcBorders>
            <w:tcMar>
              <w:top w:w="128" w:type="dxa"/>
              <w:left w:w="43" w:type="dxa"/>
              <w:bottom w:w="43" w:type="dxa"/>
              <w:right w:w="43" w:type="dxa"/>
            </w:tcMar>
            <w:vAlign w:val="bottom"/>
          </w:tcPr>
          <w:p w14:paraId="4D4169EF" w14:textId="77777777" w:rsidR="00EE2529" w:rsidRPr="00C81B84" w:rsidRDefault="00EE2529" w:rsidP="00C81B84"/>
        </w:tc>
      </w:tr>
      <w:tr w:rsidR="00EE2529" w:rsidRPr="00C81B84" w14:paraId="550E3738" w14:textId="77777777">
        <w:trPr>
          <w:trHeight w:val="380"/>
        </w:trPr>
        <w:tc>
          <w:tcPr>
            <w:tcW w:w="680" w:type="dxa"/>
            <w:tcBorders>
              <w:top w:val="nil"/>
              <w:left w:val="nil"/>
              <w:bottom w:val="nil"/>
              <w:right w:val="nil"/>
            </w:tcBorders>
            <w:tcMar>
              <w:top w:w="128" w:type="dxa"/>
              <w:left w:w="43" w:type="dxa"/>
              <w:bottom w:w="43" w:type="dxa"/>
              <w:right w:w="43" w:type="dxa"/>
            </w:tcMar>
          </w:tcPr>
          <w:p w14:paraId="7F2FBB95" w14:textId="77777777" w:rsidR="00EE2529" w:rsidRPr="00C81B84" w:rsidRDefault="00AD5E1E" w:rsidP="00C81B84">
            <w:r w:rsidRPr="00C81B84">
              <w:t>1424</w:t>
            </w:r>
          </w:p>
        </w:tc>
        <w:tc>
          <w:tcPr>
            <w:tcW w:w="680" w:type="dxa"/>
            <w:tcBorders>
              <w:top w:val="nil"/>
              <w:left w:val="nil"/>
              <w:bottom w:val="nil"/>
              <w:right w:val="nil"/>
            </w:tcBorders>
            <w:tcMar>
              <w:top w:w="128" w:type="dxa"/>
              <w:left w:w="43" w:type="dxa"/>
              <w:bottom w:w="43" w:type="dxa"/>
              <w:right w:w="43" w:type="dxa"/>
            </w:tcMar>
          </w:tcPr>
          <w:p w14:paraId="653C34F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C7FE75" w14:textId="77777777" w:rsidR="00EE2529" w:rsidRPr="00C81B84" w:rsidRDefault="00AD5E1E" w:rsidP="00C81B84">
            <w:r w:rsidRPr="00C81B84">
              <w:t>Senter mot marin forsøpling:</w:t>
            </w:r>
          </w:p>
        </w:tc>
        <w:tc>
          <w:tcPr>
            <w:tcW w:w="1400" w:type="dxa"/>
            <w:tcBorders>
              <w:top w:val="nil"/>
              <w:left w:val="nil"/>
              <w:bottom w:val="nil"/>
              <w:right w:val="nil"/>
            </w:tcBorders>
            <w:tcMar>
              <w:top w:w="128" w:type="dxa"/>
              <w:left w:w="43" w:type="dxa"/>
              <w:bottom w:w="43" w:type="dxa"/>
              <w:right w:w="43" w:type="dxa"/>
            </w:tcMar>
            <w:vAlign w:val="bottom"/>
          </w:tcPr>
          <w:p w14:paraId="0079A07B" w14:textId="77777777" w:rsidR="00EE2529" w:rsidRPr="00C81B84" w:rsidRDefault="00EE2529" w:rsidP="00C81B84"/>
        </w:tc>
      </w:tr>
      <w:tr w:rsidR="00EE2529" w:rsidRPr="00C81B84" w14:paraId="234D17A6" w14:textId="77777777">
        <w:trPr>
          <w:trHeight w:val="380"/>
        </w:trPr>
        <w:tc>
          <w:tcPr>
            <w:tcW w:w="680" w:type="dxa"/>
            <w:tcBorders>
              <w:top w:val="nil"/>
              <w:left w:val="nil"/>
              <w:bottom w:val="nil"/>
              <w:right w:val="nil"/>
            </w:tcBorders>
            <w:tcMar>
              <w:top w:w="128" w:type="dxa"/>
              <w:left w:w="43" w:type="dxa"/>
              <w:bottom w:w="43" w:type="dxa"/>
              <w:right w:w="43" w:type="dxa"/>
            </w:tcMar>
          </w:tcPr>
          <w:p w14:paraId="1D6943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4D6B7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7219D0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F914692" w14:textId="77777777" w:rsidR="00EE2529" w:rsidRPr="00C81B84" w:rsidRDefault="00AD5E1E" w:rsidP="00C81B84">
            <w:r w:rsidRPr="00C81B84">
              <w:t>347 000</w:t>
            </w:r>
          </w:p>
        </w:tc>
      </w:tr>
      <w:tr w:rsidR="00EE2529" w:rsidRPr="00C81B84" w14:paraId="13DDECD4" w14:textId="77777777">
        <w:trPr>
          <w:trHeight w:val="380"/>
        </w:trPr>
        <w:tc>
          <w:tcPr>
            <w:tcW w:w="680" w:type="dxa"/>
            <w:tcBorders>
              <w:top w:val="nil"/>
              <w:left w:val="nil"/>
              <w:bottom w:val="nil"/>
              <w:right w:val="nil"/>
            </w:tcBorders>
            <w:tcMar>
              <w:top w:w="128" w:type="dxa"/>
              <w:left w:w="43" w:type="dxa"/>
              <w:bottom w:w="43" w:type="dxa"/>
              <w:right w:w="43" w:type="dxa"/>
            </w:tcMar>
          </w:tcPr>
          <w:p w14:paraId="5F90EF2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339FA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81C15C" w14:textId="77777777" w:rsidR="00EE2529" w:rsidRPr="00C81B84" w:rsidRDefault="00AD5E1E" w:rsidP="00C81B84">
            <w:r w:rsidRPr="00C81B84">
              <w:t>fra kr 24 006 000 til kr 24 353 000</w:t>
            </w:r>
          </w:p>
        </w:tc>
        <w:tc>
          <w:tcPr>
            <w:tcW w:w="1400" w:type="dxa"/>
            <w:tcBorders>
              <w:top w:val="nil"/>
              <w:left w:val="nil"/>
              <w:bottom w:val="nil"/>
              <w:right w:val="nil"/>
            </w:tcBorders>
            <w:tcMar>
              <w:top w:w="128" w:type="dxa"/>
              <w:left w:w="43" w:type="dxa"/>
              <w:bottom w:w="43" w:type="dxa"/>
              <w:right w:w="43" w:type="dxa"/>
            </w:tcMar>
            <w:vAlign w:val="bottom"/>
          </w:tcPr>
          <w:p w14:paraId="2DE3B686" w14:textId="77777777" w:rsidR="00EE2529" w:rsidRPr="00C81B84" w:rsidRDefault="00EE2529" w:rsidP="00C81B84"/>
        </w:tc>
      </w:tr>
      <w:tr w:rsidR="00EE2529" w:rsidRPr="00C81B84" w14:paraId="798CAAB5" w14:textId="77777777">
        <w:trPr>
          <w:trHeight w:val="380"/>
        </w:trPr>
        <w:tc>
          <w:tcPr>
            <w:tcW w:w="680" w:type="dxa"/>
            <w:tcBorders>
              <w:top w:val="nil"/>
              <w:left w:val="nil"/>
              <w:bottom w:val="nil"/>
              <w:right w:val="nil"/>
            </w:tcBorders>
            <w:tcMar>
              <w:top w:w="128" w:type="dxa"/>
              <w:left w:w="43" w:type="dxa"/>
              <w:bottom w:w="43" w:type="dxa"/>
              <w:right w:w="43" w:type="dxa"/>
            </w:tcMar>
          </w:tcPr>
          <w:p w14:paraId="43D332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4C9A8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DD1DC6D"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7022D33" w14:textId="77777777" w:rsidR="00EE2529" w:rsidRPr="00C81B84" w:rsidRDefault="00AD5E1E" w:rsidP="00C81B84">
            <w:r w:rsidRPr="00C81B84">
              <w:t>22 000</w:t>
            </w:r>
          </w:p>
        </w:tc>
      </w:tr>
      <w:tr w:rsidR="00EE2529" w:rsidRPr="00C81B84" w14:paraId="0B513B46" w14:textId="77777777">
        <w:trPr>
          <w:trHeight w:val="380"/>
        </w:trPr>
        <w:tc>
          <w:tcPr>
            <w:tcW w:w="680" w:type="dxa"/>
            <w:tcBorders>
              <w:top w:val="nil"/>
              <w:left w:val="nil"/>
              <w:bottom w:val="nil"/>
              <w:right w:val="nil"/>
            </w:tcBorders>
            <w:tcMar>
              <w:top w:w="128" w:type="dxa"/>
              <w:left w:w="43" w:type="dxa"/>
              <w:bottom w:w="43" w:type="dxa"/>
              <w:right w:w="43" w:type="dxa"/>
            </w:tcMar>
          </w:tcPr>
          <w:p w14:paraId="247DCF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9D84F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03E753" w14:textId="77777777" w:rsidR="00EE2529" w:rsidRPr="00C81B84" w:rsidRDefault="00AD5E1E" w:rsidP="00C81B84">
            <w:r w:rsidRPr="00C81B84">
              <w:t>fra kr 1 026 000 til kr 1 048 000</w:t>
            </w:r>
          </w:p>
        </w:tc>
        <w:tc>
          <w:tcPr>
            <w:tcW w:w="1400" w:type="dxa"/>
            <w:tcBorders>
              <w:top w:val="nil"/>
              <w:left w:val="nil"/>
              <w:bottom w:val="nil"/>
              <w:right w:val="nil"/>
            </w:tcBorders>
            <w:tcMar>
              <w:top w:w="128" w:type="dxa"/>
              <w:left w:w="43" w:type="dxa"/>
              <w:bottom w:w="43" w:type="dxa"/>
              <w:right w:w="43" w:type="dxa"/>
            </w:tcMar>
            <w:vAlign w:val="bottom"/>
          </w:tcPr>
          <w:p w14:paraId="5FCE604C" w14:textId="77777777" w:rsidR="00EE2529" w:rsidRPr="00C81B84" w:rsidRDefault="00EE2529" w:rsidP="00C81B84"/>
        </w:tc>
      </w:tr>
      <w:tr w:rsidR="00EE2529" w:rsidRPr="00C81B84" w14:paraId="2F3AB13C" w14:textId="77777777">
        <w:trPr>
          <w:trHeight w:val="380"/>
        </w:trPr>
        <w:tc>
          <w:tcPr>
            <w:tcW w:w="680" w:type="dxa"/>
            <w:tcBorders>
              <w:top w:val="nil"/>
              <w:left w:val="nil"/>
              <w:bottom w:val="nil"/>
              <w:right w:val="nil"/>
            </w:tcBorders>
            <w:tcMar>
              <w:top w:w="128" w:type="dxa"/>
              <w:left w:w="43" w:type="dxa"/>
              <w:bottom w:w="43" w:type="dxa"/>
              <w:right w:w="43" w:type="dxa"/>
            </w:tcMar>
          </w:tcPr>
          <w:p w14:paraId="465BA2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8833A7"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832578C" w14:textId="77777777" w:rsidR="00EE2529" w:rsidRPr="00C81B84" w:rsidRDefault="00AD5E1E" w:rsidP="00C81B84">
            <w:r w:rsidRPr="00C81B84">
              <w:t xml:space="preserve">Marin forsøpling,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E557371" w14:textId="77777777" w:rsidR="00EE2529" w:rsidRPr="00C81B84" w:rsidRDefault="00AD5E1E" w:rsidP="00C81B84">
            <w:r w:rsidRPr="00C81B84">
              <w:t>650 000</w:t>
            </w:r>
          </w:p>
        </w:tc>
      </w:tr>
      <w:tr w:rsidR="00EE2529" w:rsidRPr="00C81B84" w14:paraId="7F85BC3A" w14:textId="77777777">
        <w:trPr>
          <w:trHeight w:val="380"/>
        </w:trPr>
        <w:tc>
          <w:tcPr>
            <w:tcW w:w="680" w:type="dxa"/>
            <w:tcBorders>
              <w:top w:val="nil"/>
              <w:left w:val="nil"/>
              <w:bottom w:val="nil"/>
              <w:right w:val="nil"/>
            </w:tcBorders>
            <w:tcMar>
              <w:top w:w="128" w:type="dxa"/>
              <w:left w:w="43" w:type="dxa"/>
              <w:bottom w:w="43" w:type="dxa"/>
              <w:right w:w="43" w:type="dxa"/>
            </w:tcMar>
          </w:tcPr>
          <w:p w14:paraId="79AE15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8CEC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4F9570" w14:textId="77777777" w:rsidR="00EE2529" w:rsidRPr="00C81B84" w:rsidRDefault="00AD5E1E" w:rsidP="00C81B84">
            <w:r w:rsidRPr="00C81B84">
              <w:t>fra kr 30 417 000 til kr 31 067 000</w:t>
            </w:r>
          </w:p>
        </w:tc>
        <w:tc>
          <w:tcPr>
            <w:tcW w:w="1400" w:type="dxa"/>
            <w:tcBorders>
              <w:top w:val="nil"/>
              <w:left w:val="nil"/>
              <w:bottom w:val="nil"/>
              <w:right w:val="nil"/>
            </w:tcBorders>
            <w:tcMar>
              <w:top w:w="128" w:type="dxa"/>
              <w:left w:w="43" w:type="dxa"/>
              <w:bottom w:w="43" w:type="dxa"/>
              <w:right w:w="43" w:type="dxa"/>
            </w:tcMar>
            <w:vAlign w:val="bottom"/>
          </w:tcPr>
          <w:p w14:paraId="1324A2C9" w14:textId="77777777" w:rsidR="00EE2529" w:rsidRPr="00C81B84" w:rsidRDefault="00EE2529" w:rsidP="00C81B84"/>
        </w:tc>
      </w:tr>
      <w:tr w:rsidR="00EE2529" w:rsidRPr="00C81B84" w14:paraId="77FECCEE" w14:textId="77777777">
        <w:trPr>
          <w:trHeight w:val="380"/>
        </w:trPr>
        <w:tc>
          <w:tcPr>
            <w:tcW w:w="680" w:type="dxa"/>
            <w:tcBorders>
              <w:top w:val="nil"/>
              <w:left w:val="nil"/>
              <w:bottom w:val="nil"/>
              <w:right w:val="nil"/>
            </w:tcBorders>
            <w:tcMar>
              <w:top w:w="128" w:type="dxa"/>
              <w:left w:w="43" w:type="dxa"/>
              <w:bottom w:w="43" w:type="dxa"/>
              <w:right w:w="43" w:type="dxa"/>
            </w:tcMar>
          </w:tcPr>
          <w:p w14:paraId="4892FAA6" w14:textId="77777777" w:rsidR="00EE2529" w:rsidRPr="00C81B84" w:rsidRDefault="00AD5E1E" w:rsidP="00C81B84">
            <w:r w:rsidRPr="00C81B84">
              <w:t>1425</w:t>
            </w:r>
          </w:p>
        </w:tc>
        <w:tc>
          <w:tcPr>
            <w:tcW w:w="680" w:type="dxa"/>
            <w:tcBorders>
              <w:top w:val="nil"/>
              <w:left w:val="nil"/>
              <w:bottom w:val="nil"/>
              <w:right w:val="nil"/>
            </w:tcBorders>
            <w:tcMar>
              <w:top w:w="128" w:type="dxa"/>
              <w:left w:w="43" w:type="dxa"/>
              <w:bottom w:w="43" w:type="dxa"/>
              <w:right w:w="43" w:type="dxa"/>
            </w:tcMar>
          </w:tcPr>
          <w:p w14:paraId="49A69CA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D39CAA" w14:textId="77777777" w:rsidR="00EE2529" w:rsidRPr="00C81B84" w:rsidRDefault="00AD5E1E" w:rsidP="00C81B84">
            <w:r w:rsidRPr="00C81B84">
              <w:t>Fisketiltak:</w:t>
            </w:r>
          </w:p>
        </w:tc>
        <w:tc>
          <w:tcPr>
            <w:tcW w:w="1400" w:type="dxa"/>
            <w:tcBorders>
              <w:top w:val="nil"/>
              <w:left w:val="nil"/>
              <w:bottom w:val="nil"/>
              <w:right w:val="nil"/>
            </w:tcBorders>
            <w:tcMar>
              <w:top w:w="128" w:type="dxa"/>
              <w:left w:w="43" w:type="dxa"/>
              <w:bottom w:w="43" w:type="dxa"/>
              <w:right w:w="43" w:type="dxa"/>
            </w:tcMar>
            <w:vAlign w:val="bottom"/>
          </w:tcPr>
          <w:p w14:paraId="2C2DE6DF" w14:textId="77777777" w:rsidR="00EE2529" w:rsidRPr="00C81B84" w:rsidRDefault="00EE2529" w:rsidP="00C81B84"/>
        </w:tc>
      </w:tr>
      <w:tr w:rsidR="00EE2529" w:rsidRPr="00C81B84" w14:paraId="6D06EB6B" w14:textId="77777777">
        <w:trPr>
          <w:trHeight w:val="380"/>
        </w:trPr>
        <w:tc>
          <w:tcPr>
            <w:tcW w:w="680" w:type="dxa"/>
            <w:tcBorders>
              <w:top w:val="nil"/>
              <w:left w:val="nil"/>
              <w:bottom w:val="nil"/>
              <w:right w:val="nil"/>
            </w:tcBorders>
            <w:tcMar>
              <w:top w:w="128" w:type="dxa"/>
              <w:left w:w="43" w:type="dxa"/>
              <w:bottom w:w="43" w:type="dxa"/>
              <w:right w:w="43" w:type="dxa"/>
            </w:tcMar>
          </w:tcPr>
          <w:p w14:paraId="0508B1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7E5EC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005C9B6" w14:textId="77777777" w:rsidR="00EE2529" w:rsidRPr="00C81B84" w:rsidRDefault="00AD5E1E" w:rsidP="00C81B84">
            <w:r w:rsidRPr="00C81B84">
              <w:t xml:space="preserve">Tilskudd til fiskeformål,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9181C6A" w14:textId="77777777" w:rsidR="00EE2529" w:rsidRPr="00C81B84" w:rsidRDefault="00AD5E1E" w:rsidP="00C81B84">
            <w:r w:rsidRPr="00C81B84">
              <w:t>2 433 000</w:t>
            </w:r>
          </w:p>
        </w:tc>
      </w:tr>
      <w:tr w:rsidR="00EE2529" w:rsidRPr="00C81B84" w14:paraId="008D72C5" w14:textId="77777777">
        <w:trPr>
          <w:trHeight w:val="380"/>
        </w:trPr>
        <w:tc>
          <w:tcPr>
            <w:tcW w:w="680" w:type="dxa"/>
            <w:tcBorders>
              <w:top w:val="nil"/>
              <w:left w:val="nil"/>
              <w:bottom w:val="nil"/>
              <w:right w:val="nil"/>
            </w:tcBorders>
            <w:tcMar>
              <w:top w:w="128" w:type="dxa"/>
              <w:left w:w="43" w:type="dxa"/>
              <w:bottom w:w="43" w:type="dxa"/>
              <w:right w:w="43" w:type="dxa"/>
            </w:tcMar>
          </w:tcPr>
          <w:p w14:paraId="3D824A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78A5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6C0587" w14:textId="77777777" w:rsidR="00EE2529" w:rsidRPr="00C81B84" w:rsidRDefault="00AD5E1E" w:rsidP="00C81B84">
            <w:r w:rsidRPr="00C81B84">
              <w:t>fra kr 17 165 000 til kr 14 732 000</w:t>
            </w:r>
          </w:p>
        </w:tc>
        <w:tc>
          <w:tcPr>
            <w:tcW w:w="1400" w:type="dxa"/>
            <w:tcBorders>
              <w:top w:val="nil"/>
              <w:left w:val="nil"/>
              <w:bottom w:val="nil"/>
              <w:right w:val="nil"/>
            </w:tcBorders>
            <w:tcMar>
              <w:top w:w="128" w:type="dxa"/>
              <w:left w:w="43" w:type="dxa"/>
              <w:bottom w:w="43" w:type="dxa"/>
              <w:right w:w="43" w:type="dxa"/>
            </w:tcMar>
            <w:vAlign w:val="bottom"/>
          </w:tcPr>
          <w:p w14:paraId="781CB660" w14:textId="77777777" w:rsidR="00EE2529" w:rsidRPr="00C81B84" w:rsidRDefault="00EE2529" w:rsidP="00C81B84"/>
        </w:tc>
      </w:tr>
      <w:tr w:rsidR="00EE2529" w:rsidRPr="00C81B84" w14:paraId="7E8882A8" w14:textId="77777777">
        <w:trPr>
          <w:trHeight w:val="380"/>
        </w:trPr>
        <w:tc>
          <w:tcPr>
            <w:tcW w:w="680" w:type="dxa"/>
            <w:tcBorders>
              <w:top w:val="nil"/>
              <w:left w:val="nil"/>
              <w:bottom w:val="nil"/>
              <w:right w:val="nil"/>
            </w:tcBorders>
            <w:tcMar>
              <w:top w:w="128" w:type="dxa"/>
              <w:left w:w="43" w:type="dxa"/>
              <w:bottom w:w="43" w:type="dxa"/>
              <w:right w:w="43" w:type="dxa"/>
            </w:tcMar>
          </w:tcPr>
          <w:p w14:paraId="4D78A6A3" w14:textId="77777777" w:rsidR="00EE2529" w:rsidRPr="00C81B84" w:rsidRDefault="00AD5E1E" w:rsidP="00C81B84">
            <w:r w:rsidRPr="00C81B84">
              <w:t>1428</w:t>
            </w:r>
          </w:p>
        </w:tc>
        <w:tc>
          <w:tcPr>
            <w:tcW w:w="680" w:type="dxa"/>
            <w:tcBorders>
              <w:top w:val="nil"/>
              <w:left w:val="nil"/>
              <w:bottom w:val="nil"/>
              <w:right w:val="nil"/>
            </w:tcBorders>
            <w:tcMar>
              <w:top w:w="128" w:type="dxa"/>
              <w:left w:w="43" w:type="dxa"/>
              <w:bottom w:w="43" w:type="dxa"/>
              <w:right w:w="43" w:type="dxa"/>
            </w:tcMar>
          </w:tcPr>
          <w:p w14:paraId="289DA8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5495BA" w14:textId="77777777" w:rsidR="00EE2529" w:rsidRPr="00C81B84" w:rsidRDefault="00AD5E1E" w:rsidP="00C81B84">
            <w:proofErr w:type="spellStart"/>
            <w:r w:rsidRPr="00C81B84">
              <w:t>Enova</w:t>
            </w:r>
            <w:proofErr w:type="spellEnd"/>
            <w:r w:rsidRPr="00C81B84">
              <w:t xml:space="preserve"> SF:</w:t>
            </w:r>
          </w:p>
        </w:tc>
        <w:tc>
          <w:tcPr>
            <w:tcW w:w="1400" w:type="dxa"/>
            <w:tcBorders>
              <w:top w:val="nil"/>
              <w:left w:val="nil"/>
              <w:bottom w:val="nil"/>
              <w:right w:val="nil"/>
            </w:tcBorders>
            <w:tcMar>
              <w:top w:w="128" w:type="dxa"/>
              <w:left w:w="43" w:type="dxa"/>
              <w:bottom w:w="43" w:type="dxa"/>
              <w:right w:w="43" w:type="dxa"/>
            </w:tcMar>
            <w:vAlign w:val="bottom"/>
          </w:tcPr>
          <w:p w14:paraId="1F00D8C3" w14:textId="77777777" w:rsidR="00EE2529" w:rsidRPr="00C81B84" w:rsidRDefault="00EE2529" w:rsidP="00C81B84"/>
        </w:tc>
      </w:tr>
      <w:tr w:rsidR="00EE2529" w:rsidRPr="00C81B84" w14:paraId="786E794D" w14:textId="77777777">
        <w:trPr>
          <w:trHeight w:val="380"/>
        </w:trPr>
        <w:tc>
          <w:tcPr>
            <w:tcW w:w="680" w:type="dxa"/>
            <w:tcBorders>
              <w:top w:val="nil"/>
              <w:left w:val="nil"/>
              <w:bottom w:val="nil"/>
              <w:right w:val="nil"/>
            </w:tcBorders>
            <w:tcMar>
              <w:top w:w="128" w:type="dxa"/>
              <w:left w:w="43" w:type="dxa"/>
              <w:bottom w:w="43" w:type="dxa"/>
              <w:right w:w="43" w:type="dxa"/>
            </w:tcMar>
          </w:tcPr>
          <w:p w14:paraId="560974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CFA344"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0FB73B2D" w14:textId="77777777" w:rsidR="00EE2529" w:rsidRPr="00C81B84" w:rsidRDefault="00AD5E1E" w:rsidP="00C81B84">
            <w:r w:rsidRPr="00C81B84">
              <w:t>Overføring til Klima- og energifondet, forhøyes med</w:t>
            </w:r>
          </w:p>
        </w:tc>
        <w:tc>
          <w:tcPr>
            <w:tcW w:w="1400" w:type="dxa"/>
            <w:tcBorders>
              <w:top w:val="nil"/>
              <w:left w:val="nil"/>
              <w:bottom w:val="nil"/>
              <w:right w:val="nil"/>
            </w:tcBorders>
            <w:tcMar>
              <w:top w:w="128" w:type="dxa"/>
              <w:left w:w="43" w:type="dxa"/>
              <w:bottom w:w="43" w:type="dxa"/>
              <w:right w:w="43" w:type="dxa"/>
            </w:tcMar>
            <w:vAlign w:val="bottom"/>
          </w:tcPr>
          <w:p w14:paraId="0365EE2A" w14:textId="77777777" w:rsidR="00EE2529" w:rsidRPr="00C81B84" w:rsidRDefault="00AD5E1E" w:rsidP="00C81B84">
            <w:r w:rsidRPr="00C81B84">
              <w:t>101 375 000</w:t>
            </w:r>
          </w:p>
        </w:tc>
      </w:tr>
      <w:tr w:rsidR="00EE2529" w:rsidRPr="00C81B84" w14:paraId="50D0184A" w14:textId="77777777">
        <w:trPr>
          <w:trHeight w:val="380"/>
        </w:trPr>
        <w:tc>
          <w:tcPr>
            <w:tcW w:w="680" w:type="dxa"/>
            <w:tcBorders>
              <w:top w:val="nil"/>
              <w:left w:val="nil"/>
              <w:bottom w:val="nil"/>
              <w:right w:val="nil"/>
            </w:tcBorders>
            <w:tcMar>
              <w:top w:w="128" w:type="dxa"/>
              <w:left w:w="43" w:type="dxa"/>
              <w:bottom w:w="43" w:type="dxa"/>
              <w:right w:w="43" w:type="dxa"/>
            </w:tcMar>
          </w:tcPr>
          <w:p w14:paraId="41307A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C83B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AE5F83" w14:textId="77777777" w:rsidR="00EE2529" w:rsidRPr="00C81B84" w:rsidRDefault="00AD5E1E" w:rsidP="00C81B84">
            <w:r w:rsidRPr="00C81B84">
              <w:t>fra kr 5 436 183 000 til kr 5 537 558 000</w:t>
            </w:r>
          </w:p>
        </w:tc>
        <w:tc>
          <w:tcPr>
            <w:tcW w:w="1400" w:type="dxa"/>
            <w:tcBorders>
              <w:top w:val="nil"/>
              <w:left w:val="nil"/>
              <w:bottom w:val="nil"/>
              <w:right w:val="nil"/>
            </w:tcBorders>
            <w:tcMar>
              <w:top w:w="128" w:type="dxa"/>
              <w:left w:w="43" w:type="dxa"/>
              <w:bottom w:w="43" w:type="dxa"/>
              <w:right w:w="43" w:type="dxa"/>
            </w:tcMar>
            <w:vAlign w:val="bottom"/>
          </w:tcPr>
          <w:p w14:paraId="7B92FBBA" w14:textId="77777777" w:rsidR="00EE2529" w:rsidRPr="00C81B84" w:rsidRDefault="00EE2529" w:rsidP="00C81B84"/>
        </w:tc>
      </w:tr>
      <w:tr w:rsidR="00EE2529" w:rsidRPr="00C81B84" w14:paraId="4166CA09" w14:textId="77777777">
        <w:trPr>
          <w:trHeight w:val="380"/>
        </w:trPr>
        <w:tc>
          <w:tcPr>
            <w:tcW w:w="680" w:type="dxa"/>
            <w:tcBorders>
              <w:top w:val="nil"/>
              <w:left w:val="nil"/>
              <w:bottom w:val="nil"/>
              <w:right w:val="nil"/>
            </w:tcBorders>
            <w:tcMar>
              <w:top w:w="128" w:type="dxa"/>
              <w:left w:w="43" w:type="dxa"/>
              <w:bottom w:w="43" w:type="dxa"/>
              <w:right w:w="43" w:type="dxa"/>
            </w:tcMar>
          </w:tcPr>
          <w:p w14:paraId="5A40A353" w14:textId="77777777" w:rsidR="00EE2529" w:rsidRPr="00C81B84" w:rsidRDefault="00AD5E1E" w:rsidP="00C81B84">
            <w:r w:rsidRPr="00C81B84">
              <w:t>1429</w:t>
            </w:r>
          </w:p>
        </w:tc>
        <w:tc>
          <w:tcPr>
            <w:tcW w:w="680" w:type="dxa"/>
            <w:tcBorders>
              <w:top w:val="nil"/>
              <w:left w:val="nil"/>
              <w:bottom w:val="nil"/>
              <w:right w:val="nil"/>
            </w:tcBorders>
            <w:tcMar>
              <w:top w:w="128" w:type="dxa"/>
              <w:left w:w="43" w:type="dxa"/>
              <w:bottom w:w="43" w:type="dxa"/>
              <w:right w:w="43" w:type="dxa"/>
            </w:tcMar>
          </w:tcPr>
          <w:p w14:paraId="7CC69C3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A62D2FF" w14:textId="77777777" w:rsidR="00EE2529" w:rsidRPr="00C81B84" w:rsidRDefault="00AD5E1E" w:rsidP="00C81B84">
            <w:r w:rsidRPr="00C81B84">
              <w:t>Riksantikvaren:</w:t>
            </w:r>
          </w:p>
        </w:tc>
        <w:tc>
          <w:tcPr>
            <w:tcW w:w="1400" w:type="dxa"/>
            <w:tcBorders>
              <w:top w:val="nil"/>
              <w:left w:val="nil"/>
              <w:bottom w:val="nil"/>
              <w:right w:val="nil"/>
            </w:tcBorders>
            <w:tcMar>
              <w:top w:w="128" w:type="dxa"/>
              <w:left w:w="43" w:type="dxa"/>
              <w:bottom w:w="43" w:type="dxa"/>
              <w:right w:w="43" w:type="dxa"/>
            </w:tcMar>
            <w:vAlign w:val="bottom"/>
          </w:tcPr>
          <w:p w14:paraId="6C4580B0" w14:textId="77777777" w:rsidR="00EE2529" w:rsidRPr="00C81B84" w:rsidRDefault="00EE2529" w:rsidP="00C81B84"/>
        </w:tc>
      </w:tr>
      <w:tr w:rsidR="00EE2529" w:rsidRPr="00C81B84" w14:paraId="04D7ACCF" w14:textId="77777777">
        <w:trPr>
          <w:trHeight w:val="380"/>
        </w:trPr>
        <w:tc>
          <w:tcPr>
            <w:tcW w:w="680" w:type="dxa"/>
            <w:tcBorders>
              <w:top w:val="nil"/>
              <w:left w:val="nil"/>
              <w:bottom w:val="nil"/>
              <w:right w:val="nil"/>
            </w:tcBorders>
            <w:tcMar>
              <w:top w:w="128" w:type="dxa"/>
              <w:left w:w="43" w:type="dxa"/>
              <w:bottom w:w="43" w:type="dxa"/>
              <w:right w:w="43" w:type="dxa"/>
            </w:tcMar>
          </w:tcPr>
          <w:p w14:paraId="1F619C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CD176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D07507D"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CA79A4F" w14:textId="77777777" w:rsidR="00EE2529" w:rsidRPr="00C81B84" w:rsidRDefault="00AD5E1E" w:rsidP="00C81B84">
            <w:r w:rsidRPr="00C81B84">
              <w:t>5 341 000</w:t>
            </w:r>
          </w:p>
        </w:tc>
      </w:tr>
      <w:tr w:rsidR="00EE2529" w:rsidRPr="00C81B84" w14:paraId="76E094F1" w14:textId="77777777">
        <w:trPr>
          <w:trHeight w:val="380"/>
        </w:trPr>
        <w:tc>
          <w:tcPr>
            <w:tcW w:w="680" w:type="dxa"/>
            <w:tcBorders>
              <w:top w:val="nil"/>
              <w:left w:val="nil"/>
              <w:bottom w:val="nil"/>
              <w:right w:val="nil"/>
            </w:tcBorders>
            <w:tcMar>
              <w:top w:w="128" w:type="dxa"/>
              <w:left w:w="43" w:type="dxa"/>
              <w:bottom w:w="43" w:type="dxa"/>
              <w:right w:w="43" w:type="dxa"/>
            </w:tcMar>
          </w:tcPr>
          <w:p w14:paraId="610D28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C7B83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F42414" w14:textId="77777777" w:rsidR="00EE2529" w:rsidRPr="00C81B84" w:rsidRDefault="00AD5E1E" w:rsidP="00C81B84">
            <w:r w:rsidRPr="00C81B84">
              <w:t>fra kr 153 620 000 til kr 158 961 000</w:t>
            </w:r>
          </w:p>
        </w:tc>
        <w:tc>
          <w:tcPr>
            <w:tcW w:w="1400" w:type="dxa"/>
            <w:tcBorders>
              <w:top w:val="nil"/>
              <w:left w:val="nil"/>
              <w:bottom w:val="nil"/>
              <w:right w:val="nil"/>
            </w:tcBorders>
            <w:tcMar>
              <w:top w:w="128" w:type="dxa"/>
              <w:left w:w="43" w:type="dxa"/>
              <w:bottom w:w="43" w:type="dxa"/>
              <w:right w:w="43" w:type="dxa"/>
            </w:tcMar>
            <w:vAlign w:val="bottom"/>
          </w:tcPr>
          <w:p w14:paraId="6918C8E9" w14:textId="77777777" w:rsidR="00EE2529" w:rsidRPr="00C81B84" w:rsidRDefault="00EE2529" w:rsidP="00C81B84"/>
        </w:tc>
      </w:tr>
      <w:tr w:rsidR="00EE2529" w:rsidRPr="00C81B84" w14:paraId="316135B0" w14:textId="77777777">
        <w:trPr>
          <w:trHeight w:val="380"/>
        </w:trPr>
        <w:tc>
          <w:tcPr>
            <w:tcW w:w="680" w:type="dxa"/>
            <w:tcBorders>
              <w:top w:val="nil"/>
              <w:left w:val="nil"/>
              <w:bottom w:val="nil"/>
              <w:right w:val="nil"/>
            </w:tcBorders>
            <w:tcMar>
              <w:top w:w="128" w:type="dxa"/>
              <w:left w:w="43" w:type="dxa"/>
              <w:bottom w:w="43" w:type="dxa"/>
              <w:right w:w="43" w:type="dxa"/>
            </w:tcMar>
          </w:tcPr>
          <w:p w14:paraId="20BEDC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2CA357"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2C832742"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E85E2F9" w14:textId="77777777" w:rsidR="00EE2529" w:rsidRPr="00C81B84" w:rsidRDefault="00AD5E1E" w:rsidP="00C81B84">
            <w:r w:rsidRPr="00C81B84">
              <w:t>9 000</w:t>
            </w:r>
          </w:p>
        </w:tc>
      </w:tr>
      <w:tr w:rsidR="00EE2529" w:rsidRPr="00C81B84" w14:paraId="70DFDC63" w14:textId="77777777">
        <w:trPr>
          <w:trHeight w:val="380"/>
        </w:trPr>
        <w:tc>
          <w:tcPr>
            <w:tcW w:w="680" w:type="dxa"/>
            <w:tcBorders>
              <w:top w:val="nil"/>
              <w:left w:val="nil"/>
              <w:bottom w:val="nil"/>
              <w:right w:val="nil"/>
            </w:tcBorders>
            <w:tcMar>
              <w:top w:w="128" w:type="dxa"/>
              <w:left w:w="43" w:type="dxa"/>
              <w:bottom w:w="43" w:type="dxa"/>
              <w:right w:w="43" w:type="dxa"/>
            </w:tcMar>
          </w:tcPr>
          <w:p w14:paraId="7955627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B09F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F1D9B2" w14:textId="77777777" w:rsidR="00EE2529" w:rsidRPr="00C81B84" w:rsidRDefault="00AD5E1E" w:rsidP="00C81B84">
            <w:r w:rsidRPr="00C81B84">
              <w:t>fra kr 31 977 000 til kr 31 986 000</w:t>
            </w:r>
          </w:p>
        </w:tc>
        <w:tc>
          <w:tcPr>
            <w:tcW w:w="1400" w:type="dxa"/>
            <w:tcBorders>
              <w:top w:val="nil"/>
              <w:left w:val="nil"/>
              <w:bottom w:val="nil"/>
              <w:right w:val="nil"/>
            </w:tcBorders>
            <w:tcMar>
              <w:top w:w="128" w:type="dxa"/>
              <w:left w:w="43" w:type="dxa"/>
              <w:bottom w:w="43" w:type="dxa"/>
              <w:right w:w="43" w:type="dxa"/>
            </w:tcMar>
            <w:vAlign w:val="bottom"/>
          </w:tcPr>
          <w:p w14:paraId="56395788" w14:textId="77777777" w:rsidR="00EE2529" w:rsidRPr="00C81B84" w:rsidRDefault="00EE2529" w:rsidP="00C81B84"/>
        </w:tc>
      </w:tr>
      <w:tr w:rsidR="00EE2529" w:rsidRPr="00C81B84" w14:paraId="0C7EFFAA" w14:textId="77777777">
        <w:trPr>
          <w:trHeight w:val="380"/>
        </w:trPr>
        <w:tc>
          <w:tcPr>
            <w:tcW w:w="680" w:type="dxa"/>
            <w:tcBorders>
              <w:top w:val="nil"/>
              <w:left w:val="nil"/>
              <w:bottom w:val="nil"/>
              <w:right w:val="nil"/>
            </w:tcBorders>
            <w:tcMar>
              <w:top w:w="128" w:type="dxa"/>
              <w:left w:w="43" w:type="dxa"/>
              <w:bottom w:w="43" w:type="dxa"/>
              <w:right w:w="43" w:type="dxa"/>
            </w:tcMar>
          </w:tcPr>
          <w:p w14:paraId="5716B5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4F3260"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024C5376" w14:textId="77777777" w:rsidR="00EE2529" w:rsidRPr="00C81B84" w:rsidRDefault="00AD5E1E" w:rsidP="00C81B84">
            <w:r w:rsidRPr="00C81B84">
              <w:t xml:space="preserve">Flerårige prosjekter kulturminneforvaltning,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52A8D64" w14:textId="77777777" w:rsidR="00EE2529" w:rsidRPr="00C81B84" w:rsidRDefault="00AD5E1E" w:rsidP="00C81B84">
            <w:r w:rsidRPr="00C81B84">
              <w:t>5 000</w:t>
            </w:r>
          </w:p>
        </w:tc>
      </w:tr>
      <w:tr w:rsidR="00EE2529" w:rsidRPr="00C81B84" w14:paraId="4ED60A4C" w14:textId="77777777">
        <w:trPr>
          <w:trHeight w:val="380"/>
        </w:trPr>
        <w:tc>
          <w:tcPr>
            <w:tcW w:w="680" w:type="dxa"/>
            <w:tcBorders>
              <w:top w:val="nil"/>
              <w:left w:val="nil"/>
              <w:bottom w:val="nil"/>
              <w:right w:val="nil"/>
            </w:tcBorders>
            <w:tcMar>
              <w:top w:w="128" w:type="dxa"/>
              <w:left w:w="43" w:type="dxa"/>
              <w:bottom w:w="43" w:type="dxa"/>
              <w:right w:w="43" w:type="dxa"/>
            </w:tcMar>
          </w:tcPr>
          <w:p w14:paraId="7F22C8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620D9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AF41F9" w14:textId="77777777" w:rsidR="00EE2529" w:rsidRPr="00C81B84" w:rsidRDefault="00AD5E1E" w:rsidP="00C81B84">
            <w:r w:rsidRPr="00C81B84">
              <w:t>fra kr 30 361 000 til kr 30 366 000</w:t>
            </w:r>
          </w:p>
        </w:tc>
        <w:tc>
          <w:tcPr>
            <w:tcW w:w="1400" w:type="dxa"/>
            <w:tcBorders>
              <w:top w:val="nil"/>
              <w:left w:val="nil"/>
              <w:bottom w:val="nil"/>
              <w:right w:val="nil"/>
            </w:tcBorders>
            <w:tcMar>
              <w:top w:w="128" w:type="dxa"/>
              <w:left w:w="43" w:type="dxa"/>
              <w:bottom w:w="43" w:type="dxa"/>
              <w:right w:w="43" w:type="dxa"/>
            </w:tcMar>
            <w:vAlign w:val="bottom"/>
          </w:tcPr>
          <w:p w14:paraId="0E82E69F" w14:textId="77777777" w:rsidR="00EE2529" w:rsidRPr="00C81B84" w:rsidRDefault="00EE2529" w:rsidP="00C81B84"/>
        </w:tc>
      </w:tr>
      <w:tr w:rsidR="00EE2529" w:rsidRPr="00C81B84" w14:paraId="335001E1" w14:textId="77777777">
        <w:trPr>
          <w:trHeight w:val="640"/>
        </w:trPr>
        <w:tc>
          <w:tcPr>
            <w:tcW w:w="680" w:type="dxa"/>
            <w:tcBorders>
              <w:top w:val="nil"/>
              <w:left w:val="nil"/>
              <w:bottom w:val="nil"/>
              <w:right w:val="nil"/>
            </w:tcBorders>
            <w:tcMar>
              <w:top w:w="128" w:type="dxa"/>
              <w:left w:w="43" w:type="dxa"/>
              <w:bottom w:w="43" w:type="dxa"/>
              <w:right w:w="43" w:type="dxa"/>
            </w:tcMar>
          </w:tcPr>
          <w:p w14:paraId="0455E9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F3DEB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CB49031" w14:textId="77777777" w:rsidR="00EE2529" w:rsidRPr="00C81B84" w:rsidRDefault="00AD5E1E" w:rsidP="00C81B84">
            <w:r w:rsidRPr="00C81B84">
              <w:t xml:space="preserve">Tilskudd til automatisk fredete og andre arkeologiske </w:t>
            </w:r>
            <w:proofErr w:type="gramStart"/>
            <w:r w:rsidRPr="00C81B84">
              <w:t xml:space="preserve">kulturminner, </w:t>
            </w:r>
            <w:r w:rsidRPr="00AD5E1E">
              <w:rPr>
                <w:rStyle w:val="kursiv"/>
              </w:rPr>
              <w:t xml:space="preserve"> kan</w:t>
            </w:r>
            <w:proofErr w:type="gramEnd"/>
            <w:r w:rsidRPr="00AD5E1E">
              <w:rPr>
                <w:rStyle w:val="kursiv"/>
              </w:rPr>
              <w:t xml:space="preserve">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60C5CC6" w14:textId="77777777" w:rsidR="00EE2529" w:rsidRPr="00C81B84" w:rsidRDefault="00AD5E1E" w:rsidP="00C81B84">
            <w:r w:rsidRPr="00C81B84">
              <w:t>834 000</w:t>
            </w:r>
          </w:p>
        </w:tc>
      </w:tr>
      <w:tr w:rsidR="00EE2529" w:rsidRPr="00C81B84" w14:paraId="3AB68524" w14:textId="77777777">
        <w:trPr>
          <w:trHeight w:val="380"/>
        </w:trPr>
        <w:tc>
          <w:tcPr>
            <w:tcW w:w="680" w:type="dxa"/>
            <w:tcBorders>
              <w:top w:val="nil"/>
              <w:left w:val="nil"/>
              <w:bottom w:val="nil"/>
              <w:right w:val="nil"/>
            </w:tcBorders>
            <w:tcMar>
              <w:top w:w="128" w:type="dxa"/>
              <w:left w:w="43" w:type="dxa"/>
              <w:bottom w:w="43" w:type="dxa"/>
              <w:right w:w="43" w:type="dxa"/>
            </w:tcMar>
          </w:tcPr>
          <w:p w14:paraId="1F64E8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35C00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215380C" w14:textId="77777777" w:rsidR="00EE2529" w:rsidRPr="00C81B84" w:rsidRDefault="00AD5E1E" w:rsidP="00C81B84">
            <w:r w:rsidRPr="00C81B84">
              <w:t>fra kr 39 026 000 til kr 39 860 000</w:t>
            </w:r>
          </w:p>
        </w:tc>
        <w:tc>
          <w:tcPr>
            <w:tcW w:w="1400" w:type="dxa"/>
            <w:tcBorders>
              <w:top w:val="nil"/>
              <w:left w:val="nil"/>
              <w:bottom w:val="nil"/>
              <w:right w:val="nil"/>
            </w:tcBorders>
            <w:tcMar>
              <w:top w:w="128" w:type="dxa"/>
              <w:left w:w="43" w:type="dxa"/>
              <w:bottom w:w="43" w:type="dxa"/>
              <w:right w:w="43" w:type="dxa"/>
            </w:tcMar>
            <w:vAlign w:val="bottom"/>
          </w:tcPr>
          <w:p w14:paraId="5313D3F0" w14:textId="77777777" w:rsidR="00EE2529" w:rsidRPr="00C81B84" w:rsidRDefault="00EE2529" w:rsidP="00C81B84"/>
        </w:tc>
      </w:tr>
      <w:tr w:rsidR="00EE2529" w:rsidRPr="00C81B84" w14:paraId="1217F41E" w14:textId="77777777">
        <w:trPr>
          <w:trHeight w:val="380"/>
        </w:trPr>
        <w:tc>
          <w:tcPr>
            <w:tcW w:w="680" w:type="dxa"/>
            <w:tcBorders>
              <w:top w:val="nil"/>
              <w:left w:val="nil"/>
              <w:bottom w:val="nil"/>
              <w:right w:val="nil"/>
            </w:tcBorders>
            <w:tcMar>
              <w:top w:w="128" w:type="dxa"/>
              <w:left w:w="43" w:type="dxa"/>
              <w:bottom w:w="43" w:type="dxa"/>
              <w:right w:w="43" w:type="dxa"/>
            </w:tcMar>
          </w:tcPr>
          <w:p w14:paraId="071E7F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11583D"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0C72DF39" w14:textId="77777777" w:rsidR="00EE2529" w:rsidRPr="00C81B84" w:rsidRDefault="00AD5E1E" w:rsidP="00C81B84">
            <w:r w:rsidRPr="00C81B84">
              <w:t xml:space="preserve">Tilskudd til fredete kulturminner i privat eie, kulturmiljøer </w:t>
            </w:r>
          </w:p>
        </w:tc>
        <w:tc>
          <w:tcPr>
            <w:tcW w:w="1400" w:type="dxa"/>
            <w:tcBorders>
              <w:top w:val="nil"/>
              <w:left w:val="nil"/>
              <w:bottom w:val="nil"/>
              <w:right w:val="nil"/>
            </w:tcBorders>
            <w:tcMar>
              <w:top w:w="128" w:type="dxa"/>
              <w:left w:w="43" w:type="dxa"/>
              <w:bottom w:w="43" w:type="dxa"/>
              <w:right w:w="43" w:type="dxa"/>
            </w:tcMar>
            <w:vAlign w:val="bottom"/>
          </w:tcPr>
          <w:p w14:paraId="2DEA56FD" w14:textId="77777777" w:rsidR="00EE2529" w:rsidRPr="00C81B84" w:rsidRDefault="00EE2529" w:rsidP="00C81B84"/>
        </w:tc>
      </w:tr>
      <w:tr w:rsidR="00EE2529" w:rsidRPr="00C81B84" w14:paraId="36B0C286" w14:textId="77777777">
        <w:trPr>
          <w:trHeight w:val="380"/>
        </w:trPr>
        <w:tc>
          <w:tcPr>
            <w:tcW w:w="680" w:type="dxa"/>
            <w:tcBorders>
              <w:top w:val="nil"/>
              <w:left w:val="nil"/>
              <w:bottom w:val="nil"/>
              <w:right w:val="nil"/>
            </w:tcBorders>
            <w:tcMar>
              <w:top w:w="128" w:type="dxa"/>
              <w:left w:w="43" w:type="dxa"/>
              <w:bottom w:w="43" w:type="dxa"/>
              <w:right w:w="43" w:type="dxa"/>
            </w:tcMar>
          </w:tcPr>
          <w:p w14:paraId="3BFCCB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2964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B023F73" w14:textId="77777777" w:rsidR="00EE2529" w:rsidRPr="00C81B84" w:rsidRDefault="00AD5E1E" w:rsidP="00C81B84">
            <w:r w:rsidRPr="00C81B84">
              <w:t xml:space="preserve">og kulturlandskap,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48DF70" w14:textId="77777777" w:rsidR="00EE2529" w:rsidRPr="00C81B84" w:rsidRDefault="00AD5E1E" w:rsidP="00C81B84">
            <w:r w:rsidRPr="00C81B84">
              <w:t>3 049 000</w:t>
            </w:r>
          </w:p>
        </w:tc>
      </w:tr>
      <w:tr w:rsidR="00EE2529" w:rsidRPr="00C81B84" w14:paraId="010F2A85" w14:textId="77777777">
        <w:trPr>
          <w:trHeight w:val="380"/>
        </w:trPr>
        <w:tc>
          <w:tcPr>
            <w:tcW w:w="680" w:type="dxa"/>
            <w:tcBorders>
              <w:top w:val="nil"/>
              <w:left w:val="nil"/>
              <w:bottom w:val="nil"/>
              <w:right w:val="nil"/>
            </w:tcBorders>
            <w:tcMar>
              <w:top w:w="128" w:type="dxa"/>
              <w:left w:w="43" w:type="dxa"/>
              <w:bottom w:w="43" w:type="dxa"/>
              <w:right w:w="43" w:type="dxa"/>
            </w:tcMar>
          </w:tcPr>
          <w:p w14:paraId="36236B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EC024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21017E" w14:textId="77777777" w:rsidR="00EE2529" w:rsidRPr="00C81B84" w:rsidRDefault="00AD5E1E" w:rsidP="00C81B84">
            <w:r w:rsidRPr="00C81B84">
              <w:t>fra kr 142 759 000 til kr 145 808 000</w:t>
            </w:r>
          </w:p>
        </w:tc>
        <w:tc>
          <w:tcPr>
            <w:tcW w:w="1400" w:type="dxa"/>
            <w:tcBorders>
              <w:top w:val="nil"/>
              <w:left w:val="nil"/>
              <w:bottom w:val="nil"/>
              <w:right w:val="nil"/>
            </w:tcBorders>
            <w:tcMar>
              <w:top w:w="128" w:type="dxa"/>
              <w:left w:w="43" w:type="dxa"/>
              <w:bottom w:w="43" w:type="dxa"/>
              <w:right w:w="43" w:type="dxa"/>
            </w:tcMar>
            <w:vAlign w:val="bottom"/>
          </w:tcPr>
          <w:p w14:paraId="0142F720" w14:textId="77777777" w:rsidR="00EE2529" w:rsidRPr="00C81B84" w:rsidRDefault="00EE2529" w:rsidP="00C81B84"/>
        </w:tc>
      </w:tr>
      <w:tr w:rsidR="00EE2529" w:rsidRPr="00C81B84" w14:paraId="7EA9CA2B" w14:textId="77777777">
        <w:trPr>
          <w:trHeight w:val="640"/>
        </w:trPr>
        <w:tc>
          <w:tcPr>
            <w:tcW w:w="680" w:type="dxa"/>
            <w:tcBorders>
              <w:top w:val="nil"/>
              <w:left w:val="nil"/>
              <w:bottom w:val="nil"/>
              <w:right w:val="nil"/>
            </w:tcBorders>
            <w:tcMar>
              <w:top w:w="128" w:type="dxa"/>
              <w:left w:w="43" w:type="dxa"/>
              <w:bottom w:w="43" w:type="dxa"/>
              <w:right w:w="43" w:type="dxa"/>
            </w:tcMar>
          </w:tcPr>
          <w:p w14:paraId="3DDEE4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DE5F88"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3003A91E" w14:textId="77777777" w:rsidR="00EE2529" w:rsidRPr="00C81B84" w:rsidRDefault="00AD5E1E" w:rsidP="00C81B84">
            <w:r w:rsidRPr="00C81B84">
              <w:t xml:space="preserve">Tilskudd til bygninger og anlegg fra middelalderen og brannsikring,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77BAD08" w14:textId="77777777" w:rsidR="00EE2529" w:rsidRPr="00C81B84" w:rsidRDefault="00AD5E1E" w:rsidP="00C81B84">
            <w:r w:rsidRPr="00C81B84">
              <w:t>3 565 000</w:t>
            </w:r>
          </w:p>
        </w:tc>
      </w:tr>
      <w:tr w:rsidR="00EE2529" w:rsidRPr="00C81B84" w14:paraId="7FC85DA9" w14:textId="77777777">
        <w:trPr>
          <w:trHeight w:val="380"/>
        </w:trPr>
        <w:tc>
          <w:tcPr>
            <w:tcW w:w="680" w:type="dxa"/>
            <w:tcBorders>
              <w:top w:val="nil"/>
              <w:left w:val="nil"/>
              <w:bottom w:val="nil"/>
              <w:right w:val="nil"/>
            </w:tcBorders>
            <w:tcMar>
              <w:top w:w="128" w:type="dxa"/>
              <w:left w:w="43" w:type="dxa"/>
              <w:bottom w:w="43" w:type="dxa"/>
              <w:right w:w="43" w:type="dxa"/>
            </w:tcMar>
          </w:tcPr>
          <w:p w14:paraId="52BDD1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20BB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BB6575" w14:textId="77777777" w:rsidR="00EE2529" w:rsidRPr="00C81B84" w:rsidRDefault="00AD5E1E" w:rsidP="00C81B84">
            <w:r w:rsidRPr="00C81B84">
              <w:t>fra kr 59 072 000 til kr 62 637 000</w:t>
            </w:r>
          </w:p>
        </w:tc>
        <w:tc>
          <w:tcPr>
            <w:tcW w:w="1400" w:type="dxa"/>
            <w:tcBorders>
              <w:top w:val="nil"/>
              <w:left w:val="nil"/>
              <w:bottom w:val="nil"/>
              <w:right w:val="nil"/>
            </w:tcBorders>
            <w:tcMar>
              <w:top w:w="128" w:type="dxa"/>
              <w:left w:w="43" w:type="dxa"/>
              <w:bottom w:w="43" w:type="dxa"/>
              <w:right w:w="43" w:type="dxa"/>
            </w:tcMar>
            <w:vAlign w:val="bottom"/>
          </w:tcPr>
          <w:p w14:paraId="392FF4A0" w14:textId="77777777" w:rsidR="00EE2529" w:rsidRPr="00C81B84" w:rsidRDefault="00EE2529" w:rsidP="00C81B84"/>
        </w:tc>
      </w:tr>
      <w:tr w:rsidR="00EE2529" w:rsidRPr="00C81B84" w14:paraId="6204FCB7" w14:textId="77777777">
        <w:trPr>
          <w:trHeight w:val="380"/>
        </w:trPr>
        <w:tc>
          <w:tcPr>
            <w:tcW w:w="680" w:type="dxa"/>
            <w:tcBorders>
              <w:top w:val="nil"/>
              <w:left w:val="nil"/>
              <w:bottom w:val="nil"/>
              <w:right w:val="nil"/>
            </w:tcBorders>
            <w:tcMar>
              <w:top w:w="128" w:type="dxa"/>
              <w:left w:w="43" w:type="dxa"/>
              <w:bottom w:w="43" w:type="dxa"/>
              <w:right w:w="43" w:type="dxa"/>
            </w:tcMar>
          </w:tcPr>
          <w:p w14:paraId="44BE1DCC" w14:textId="77777777" w:rsidR="00EE2529" w:rsidRPr="00C81B84" w:rsidRDefault="00AD5E1E" w:rsidP="00C81B84">
            <w:r w:rsidRPr="00C81B84">
              <w:t>1432</w:t>
            </w:r>
          </w:p>
        </w:tc>
        <w:tc>
          <w:tcPr>
            <w:tcW w:w="680" w:type="dxa"/>
            <w:tcBorders>
              <w:top w:val="nil"/>
              <w:left w:val="nil"/>
              <w:bottom w:val="nil"/>
              <w:right w:val="nil"/>
            </w:tcBorders>
            <w:tcMar>
              <w:top w:w="128" w:type="dxa"/>
              <w:left w:w="43" w:type="dxa"/>
              <w:bottom w:w="43" w:type="dxa"/>
              <w:right w:w="43" w:type="dxa"/>
            </w:tcMar>
          </w:tcPr>
          <w:p w14:paraId="4C89E9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C6741F" w14:textId="77777777" w:rsidR="00EE2529" w:rsidRPr="00C81B84" w:rsidRDefault="00AD5E1E" w:rsidP="00C81B84">
            <w:r w:rsidRPr="00C81B84">
              <w:t>Norsk kulturminnefond:</w:t>
            </w:r>
          </w:p>
        </w:tc>
        <w:tc>
          <w:tcPr>
            <w:tcW w:w="1400" w:type="dxa"/>
            <w:tcBorders>
              <w:top w:val="nil"/>
              <w:left w:val="nil"/>
              <w:bottom w:val="nil"/>
              <w:right w:val="nil"/>
            </w:tcBorders>
            <w:tcMar>
              <w:top w:w="128" w:type="dxa"/>
              <w:left w:w="43" w:type="dxa"/>
              <w:bottom w:w="43" w:type="dxa"/>
              <w:right w:w="43" w:type="dxa"/>
            </w:tcMar>
            <w:vAlign w:val="bottom"/>
          </w:tcPr>
          <w:p w14:paraId="1561BFBA" w14:textId="77777777" w:rsidR="00EE2529" w:rsidRPr="00C81B84" w:rsidRDefault="00EE2529" w:rsidP="00C81B84"/>
        </w:tc>
      </w:tr>
      <w:tr w:rsidR="00EE2529" w:rsidRPr="00C81B84" w14:paraId="10E6A492" w14:textId="77777777">
        <w:trPr>
          <w:trHeight w:val="380"/>
        </w:trPr>
        <w:tc>
          <w:tcPr>
            <w:tcW w:w="680" w:type="dxa"/>
            <w:tcBorders>
              <w:top w:val="nil"/>
              <w:left w:val="nil"/>
              <w:bottom w:val="nil"/>
              <w:right w:val="nil"/>
            </w:tcBorders>
            <w:tcMar>
              <w:top w:w="128" w:type="dxa"/>
              <w:left w:w="43" w:type="dxa"/>
              <w:bottom w:w="43" w:type="dxa"/>
              <w:right w:w="43" w:type="dxa"/>
            </w:tcMar>
          </w:tcPr>
          <w:p w14:paraId="745FD0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CF6891"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1EB4C08" w14:textId="77777777" w:rsidR="00EE2529" w:rsidRPr="00C81B84" w:rsidRDefault="00AD5E1E" w:rsidP="00C81B84">
            <w:r w:rsidRPr="00C81B84">
              <w:t>Til disposisjon for kulturminnetiltak, forhøyes med</w:t>
            </w:r>
          </w:p>
        </w:tc>
        <w:tc>
          <w:tcPr>
            <w:tcW w:w="1400" w:type="dxa"/>
            <w:tcBorders>
              <w:top w:val="nil"/>
              <w:left w:val="nil"/>
              <w:bottom w:val="nil"/>
              <w:right w:val="nil"/>
            </w:tcBorders>
            <w:tcMar>
              <w:top w:w="128" w:type="dxa"/>
              <w:left w:w="43" w:type="dxa"/>
              <w:bottom w:w="43" w:type="dxa"/>
              <w:right w:w="43" w:type="dxa"/>
            </w:tcMar>
            <w:vAlign w:val="bottom"/>
          </w:tcPr>
          <w:p w14:paraId="5AD0A213" w14:textId="77777777" w:rsidR="00EE2529" w:rsidRPr="00C81B84" w:rsidRDefault="00AD5E1E" w:rsidP="00C81B84">
            <w:r w:rsidRPr="00C81B84">
              <w:t>2 578 000</w:t>
            </w:r>
          </w:p>
        </w:tc>
      </w:tr>
      <w:tr w:rsidR="00EE2529" w:rsidRPr="00C81B84" w14:paraId="16994F0B" w14:textId="77777777">
        <w:trPr>
          <w:trHeight w:val="380"/>
        </w:trPr>
        <w:tc>
          <w:tcPr>
            <w:tcW w:w="680" w:type="dxa"/>
            <w:tcBorders>
              <w:top w:val="nil"/>
              <w:left w:val="nil"/>
              <w:bottom w:val="nil"/>
              <w:right w:val="nil"/>
            </w:tcBorders>
            <w:tcMar>
              <w:top w:w="128" w:type="dxa"/>
              <w:left w:w="43" w:type="dxa"/>
              <w:bottom w:w="43" w:type="dxa"/>
              <w:right w:w="43" w:type="dxa"/>
            </w:tcMar>
          </w:tcPr>
          <w:p w14:paraId="7B443D9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FADD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080BDE" w14:textId="77777777" w:rsidR="00EE2529" w:rsidRPr="00C81B84" w:rsidRDefault="00AD5E1E" w:rsidP="00C81B84">
            <w:r w:rsidRPr="00C81B84">
              <w:t>fra kr 124 638 000 til kr 127 216 000</w:t>
            </w:r>
          </w:p>
        </w:tc>
        <w:tc>
          <w:tcPr>
            <w:tcW w:w="1400" w:type="dxa"/>
            <w:tcBorders>
              <w:top w:val="nil"/>
              <w:left w:val="nil"/>
              <w:bottom w:val="nil"/>
              <w:right w:val="nil"/>
            </w:tcBorders>
            <w:tcMar>
              <w:top w:w="128" w:type="dxa"/>
              <w:left w:w="43" w:type="dxa"/>
              <w:bottom w:w="43" w:type="dxa"/>
              <w:right w:w="43" w:type="dxa"/>
            </w:tcMar>
            <w:vAlign w:val="bottom"/>
          </w:tcPr>
          <w:p w14:paraId="31BC0F07" w14:textId="77777777" w:rsidR="00EE2529" w:rsidRPr="00C81B84" w:rsidRDefault="00EE2529" w:rsidP="00C81B84"/>
        </w:tc>
      </w:tr>
      <w:tr w:rsidR="00EE2529" w:rsidRPr="00C81B84" w14:paraId="02795B63" w14:textId="77777777">
        <w:trPr>
          <w:trHeight w:val="380"/>
        </w:trPr>
        <w:tc>
          <w:tcPr>
            <w:tcW w:w="680" w:type="dxa"/>
            <w:tcBorders>
              <w:top w:val="nil"/>
              <w:left w:val="nil"/>
              <w:bottom w:val="nil"/>
              <w:right w:val="nil"/>
            </w:tcBorders>
            <w:tcMar>
              <w:top w:w="128" w:type="dxa"/>
              <w:left w:w="43" w:type="dxa"/>
              <w:bottom w:w="43" w:type="dxa"/>
              <w:right w:w="43" w:type="dxa"/>
            </w:tcMar>
          </w:tcPr>
          <w:p w14:paraId="127A2820" w14:textId="77777777" w:rsidR="00EE2529" w:rsidRPr="00C81B84" w:rsidRDefault="00AD5E1E" w:rsidP="00C81B84">
            <w:r w:rsidRPr="00C81B84">
              <w:t>1471</w:t>
            </w:r>
          </w:p>
        </w:tc>
        <w:tc>
          <w:tcPr>
            <w:tcW w:w="680" w:type="dxa"/>
            <w:tcBorders>
              <w:top w:val="nil"/>
              <w:left w:val="nil"/>
              <w:bottom w:val="nil"/>
              <w:right w:val="nil"/>
            </w:tcBorders>
            <w:tcMar>
              <w:top w:w="128" w:type="dxa"/>
              <w:left w:w="43" w:type="dxa"/>
              <w:bottom w:w="43" w:type="dxa"/>
              <w:right w:w="43" w:type="dxa"/>
            </w:tcMar>
          </w:tcPr>
          <w:p w14:paraId="7361FF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A34E89" w14:textId="77777777" w:rsidR="00EE2529" w:rsidRPr="00C81B84" w:rsidRDefault="00AD5E1E" w:rsidP="00C81B84">
            <w:r w:rsidRPr="00C81B84">
              <w:t>Norsk Polarinstitutt:</w:t>
            </w:r>
          </w:p>
        </w:tc>
        <w:tc>
          <w:tcPr>
            <w:tcW w:w="1400" w:type="dxa"/>
            <w:tcBorders>
              <w:top w:val="nil"/>
              <w:left w:val="nil"/>
              <w:bottom w:val="nil"/>
              <w:right w:val="nil"/>
            </w:tcBorders>
            <w:tcMar>
              <w:top w:w="128" w:type="dxa"/>
              <w:left w:w="43" w:type="dxa"/>
              <w:bottom w:w="43" w:type="dxa"/>
              <w:right w:w="43" w:type="dxa"/>
            </w:tcMar>
            <w:vAlign w:val="bottom"/>
          </w:tcPr>
          <w:p w14:paraId="41089CEF" w14:textId="77777777" w:rsidR="00EE2529" w:rsidRPr="00C81B84" w:rsidRDefault="00EE2529" w:rsidP="00C81B84"/>
        </w:tc>
      </w:tr>
      <w:tr w:rsidR="00EE2529" w:rsidRPr="00C81B84" w14:paraId="56B95A7B" w14:textId="77777777">
        <w:trPr>
          <w:trHeight w:val="380"/>
        </w:trPr>
        <w:tc>
          <w:tcPr>
            <w:tcW w:w="680" w:type="dxa"/>
            <w:tcBorders>
              <w:top w:val="nil"/>
              <w:left w:val="nil"/>
              <w:bottom w:val="nil"/>
              <w:right w:val="nil"/>
            </w:tcBorders>
            <w:tcMar>
              <w:top w:w="128" w:type="dxa"/>
              <w:left w:w="43" w:type="dxa"/>
              <w:bottom w:w="43" w:type="dxa"/>
              <w:right w:w="43" w:type="dxa"/>
            </w:tcMar>
          </w:tcPr>
          <w:p w14:paraId="04B3A1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3F297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42690B0"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689922B" w14:textId="77777777" w:rsidR="00EE2529" w:rsidRPr="00C81B84" w:rsidRDefault="00AD5E1E" w:rsidP="00C81B84">
            <w:r w:rsidRPr="00C81B84">
              <w:t>3 270 000</w:t>
            </w:r>
          </w:p>
        </w:tc>
      </w:tr>
      <w:tr w:rsidR="00EE2529" w:rsidRPr="00C81B84" w14:paraId="40AA3DFB" w14:textId="77777777">
        <w:trPr>
          <w:trHeight w:val="380"/>
        </w:trPr>
        <w:tc>
          <w:tcPr>
            <w:tcW w:w="680" w:type="dxa"/>
            <w:tcBorders>
              <w:top w:val="nil"/>
              <w:left w:val="nil"/>
              <w:bottom w:val="nil"/>
              <w:right w:val="nil"/>
            </w:tcBorders>
            <w:tcMar>
              <w:top w:w="128" w:type="dxa"/>
              <w:left w:w="43" w:type="dxa"/>
              <w:bottom w:w="43" w:type="dxa"/>
              <w:right w:w="43" w:type="dxa"/>
            </w:tcMar>
          </w:tcPr>
          <w:p w14:paraId="1FD0F8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E87B3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CB147E" w14:textId="77777777" w:rsidR="00EE2529" w:rsidRPr="00C81B84" w:rsidRDefault="00AD5E1E" w:rsidP="00C81B84">
            <w:r w:rsidRPr="00C81B84">
              <w:t>fra kr 243 751 000 til kr 247 021 000</w:t>
            </w:r>
          </w:p>
        </w:tc>
        <w:tc>
          <w:tcPr>
            <w:tcW w:w="1400" w:type="dxa"/>
            <w:tcBorders>
              <w:top w:val="nil"/>
              <w:left w:val="nil"/>
              <w:bottom w:val="nil"/>
              <w:right w:val="nil"/>
            </w:tcBorders>
            <w:tcMar>
              <w:top w:w="128" w:type="dxa"/>
              <w:left w:w="43" w:type="dxa"/>
              <w:bottom w:w="43" w:type="dxa"/>
              <w:right w:w="43" w:type="dxa"/>
            </w:tcMar>
            <w:vAlign w:val="bottom"/>
          </w:tcPr>
          <w:p w14:paraId="34DDEBC2" w14:textId="77777777" w:rsidR="00EE2529" w:rsidRPr="00C81B84" w:rsidRDefault="00EE2529" w:rsidP="00C81B84"/>
        </w:tc>
      </w:tr>
      <w:tr w:rsidR="00EE2529" w:rsidRPr="00C81B84" w14:paraId="354C6564" w14:textId="77777777">
        <w:trPr>
          <w:trHeight w:val="380"/>
        </w:trPr>
        <w:tc>
          <w:tcPr>
            <w:tcW w:w="680" w:type="dxa"/>
            <w:tcBorders>
              <w:top w:val="nil"/>
              <w:left w:val="nil"/>
              <w:bottom w:val="nil"/>
              <w:right w:val="nil"/>
            </w:tcBorders>
            <w:tcMar>
              <w:top w:w="128" w:type="dxa"/>
              <w:left w:w="43" w:type="dxa"/>
              <w:bottom w:w="43" w:type="dxa"/>
              <w:right w:w="43" w:type="dxa"/>
            </w:tcMar>
          </w:tcPr>
          <w:p w14:paraId="5E188B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9DDBE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90B3817"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E73A34B" w14:textId="77777777" w:rsidR="00EE2529" w:rsidRPr="00C81B84" w:rsidRDefault="00AD5E1E" w:rsidP="00C81B84">
            <w:r w:rsidRPr="00C81B84">
              <w:t>6 106 000</w:t>
            </w:r>
          </w:p>
        </w:tc>
      </w:tr>
      <w:tr w:rsidR="00EE2529" w:rsidRPr="00C81B84" w14:paraId="68C95E03" w14:textId="77777777">
        <w:trPr>
          <w:trHeight w:val="380"/>
        </w:trPr>
        <w:tc>
          <w:tcPr>
            <w:tcW w:w="680" w:type="dxa"/>
            <w:tcBorders>
              <w:top w:val="nil"/>
              <w:left w:val="nil"/>
              <w:bottom w:val="nil"/>
              <w:right w:val="nil"/>
            </w:tcBorders>
            <w:tcMar>
              <w:top w:w="128" w:type="dxa"/>
              <w:left w:w="43" w:type="dxa"/>
              <w:bottom w:w="43" w:type="dxa"/>
              <w:right w:w="43" w:type="dxa"/>
            </w:tcMar>
          </w:tcPr>
          <w:p w14:paraId="4EDA6B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5E7D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1034DF" w14:textId="77777777" w:rsidR="00EE2529" w:rsidRPr="00C81B84" w:rsidRDefault="00AD5E1E" w:rsidP="00C81B84">
            <w:r w:rsidRPr="00C81B84">
              <w:t>fra kr 113 866 000 til kr 119 972 000</w:t>
            </w:r>
          </w:p>
        </w:tc>
        <w:tc>
          <w:tcPr>
            <w:tcW w:w="1400" w:type="dxa"/>
            <w:tcBorders>
              <w:top w:val="nil"/>
              <w:left w:val="nil"/>
              <w:bottom w:val="nil"/>
              <w:right w:val="nil"/>
            </w:tcBorders>
            <w:tcMar>
              <w:top w:w="128" w:type="dxa"/>
              <w:left w:w="43" w:type="dxa"/>
              <w:bottom w:w="43" w:type="dxa"/>
              <w:right w:w="43" w:type="dxa"/>
            </w:tcMar>
            <w:vAlign w:val="bottom"/>
          </w:tcPr>
          <w:p w14:paraId="48C92CD2" w14:textId="77777777" w:rsidR="00EE2529" w:rsidRPr="00C81B84" w:rsidRDefault="00EE2529" w:rsidP="00C81B84"/>
        </w:tc>
      </w:tr>
      <w:tr w:rsidR="00EE2529" w:rsidRPr="00C81B84" w14:paraId="2536EDB9" w14:textId="77777777">
        <w:trPr>
          <w:trHeight w:val="380"/>
        </w:trPr>
        <w:tc>
          <w:tcPr>
            <w:tcW w:w="680" w:type="dxa"/>
            <w:tcBorders>
              <w:top w:val="nil"/>
              <w:left w:val="nil"/>
              <w:bottom w:val="nil"/>
              <w:right w:val="nil"/>
            </w:tcBorders>
            <w:tcMar>
              <w:top w:w="128" w:type="dxa"/>
              <w:left w:w="43" w:type="dxa"/>
              <w:bottom w:w="43" w:type="dxa"/>
              <w:right w:w="43" w:type="dxa"/>
            </w:tcMar>
          </w:tcPr>
          <w:p w14:paraId="10287E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7FF29A"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38AF53B" w14:textId="77777777" w:rsidR="00EE2529" w:rsidRPr="00C81B84" w:rsidRDefault="00AD5E1E" w:rsidP="00C81B84">
            <w:r w:rsidRPr="00C81B84">
              <w:t>Stipend, forhøyes med</w:t>
            </w:r>
          </w:p>
        </w:tc>
        <w:tc>
          <w:tcPr>
            <w:tcW w:w="1400" w:type="dxa"/>
            <w:tcBorders>
              <w:top w:val="nil"/>
              <w:left w:val="nil"/>
              <w:bottom w:val="nil"/>
              <w:right w:val="nil"/>
            </w:tcBorders>
            <w:tcMar>
              <w:top w:w="128" w:type="dxa"/>
              <w:left w:w="43" w:type="dxa"/>
              <w:bottom w:w="43" w:type="dxa"/>
              <w:right w:w="43" w:type="dxa"/>
            </w:tcMar>
            <w:vAlign w:val="bottom"/>
          </w:tcPr>
          <w:p w14:paraId="14EEB8DF" w14:textId="77777777" w:rsidR="00EE2529" w:rsidRPr="00C81B84" w:rsidRDefault="00AD5E1E" w:rsidP="00C81B84">
            <w:r w:rsidRPr="00C81B84">
              <w:t>12 000</w:t>
            </w:r>
          </w:p>
        </w:tc>
      </w:tr>
      <w:tr w:rsidR="00EE2529" w:rsidRPr="00C81B84" w14:paraId="5D7B5EAC" w14:textId="77777777">
        <w:trPr>
          <w:trHeight w:val="380"/>
        </w:trPr>
        <w:tc>
          <w:tcPr>
            <w:tcW w:w="680" w:type="dxa"/>
            <w:tcBorders>
              <w:top w:val="nil"/>
              <w:left w:val="nil"/>
              <w:bottom w:val="nil"/>
              <w:right w:val="nil"/>
            </w:tcBorders>
            <w:tcMar>
              <w:top w:w="128" w:type="dxa"/>
              <w:left w:w="43" w:type="dxa"/>
              <w:bottom w:w="43" w:type="dxa"/>
              <w:right w:w="43" w:type="dxa"/>
            </w:tcMar>
          </w:tcPr>
          <w:p w14:paraId="474A9A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0AF8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F80C52" w14:textId="77777777" w:rsidR="00EE2529" w:rsidRPr="00C81B84" w:rsidRDefault="00AD5E1E" w:rsidP="00C81B84">
            <w:r w:rsidRPr="00C81B84">
              <w:t>fra kr 561 000 til kr 573 000</w:t>
            </w:r>
          </w:p>
        </w:tc>
        <w:tc>
          <w:tcPr>
            <w:tcW w:w="1400" w:type="dxa"/>
            <w:tcBorders>
              <w:top w:val="nil"/>
              <w:left w:val="nil"/>
              <w:bottom w:val="nil"/>
              <w:right w:val="nil"/>
            </w:tcBorders>
            <w:tcMar>
              <w:top w:w="128" w:type="dxa"/>
              <w:left w:w="43" w:type="dxa"/>
              <w:bottom w:w="43" w:type="dxa"/>
              <w:right w:w="43" w:type="dxa"/>
            </w:tcMar>
            <w:vAlign w:val="bottom"/>
          </w:tcPr>
          <w:p w14:paraId="5DFD6793" w14:textId="77777777" w:rsidR="00EE2529" w:rsidRPr="00C81B84" w:rsidRDefault="00EE2529" w:rsidP="00C81B84"/>
        </w:tc>
      </w:tr>
      <w:tr w:rsidR="00EE2529" w:rsidRPr="00C81B84" w14:paraId="16E75D64" w14:textId="77777777">
        <w:trPr>
          <w:trHeight w:val="380"/>
        </w:trPr>
        <w:tc>
          <w:tcPr>
            <w:tcW w:w="680" w:type="dxa"/>
            <w:tcBorders>
              <w:top w:val="nil"/>
              <w:left w:val="nil"/>
              <w:bottom w:val="nil"/>
              <w:right w:val="nil"/>
            </w:tcBorders>
            <w:tcMar>
              <w:top w:w="128" w:type="dxa"/>
              <w:left w:w="43" w:type="dxa"/>
              <w:bottom w:w="43" w:type="dxa"/>
              <w:right w:w="43" w:type="dxa"/>
            </w:tcMar>
          </w:tcPr>
          <w:p w14:paraId="60EBD861" w14:textId="77777777" w:rsidR="00EE2529" w:rsidRPr="00C81B84" w:rsidRDefault="00AD5E1E" w:rsidP="00C81B84">
            <w:r w:rsidRPr="00C81B84">
              <w:t>1472</w:t>
            </w:r>
          </w:p>
        </w:tc>
        <w:tc>
          <w:tcPr>
            <w:tcW w:w="680" w:type="dxa"/>
            <w:tcBorders>
              <w:top w:val="nil"/>
              <w:left w:val="nil"/>
              <w:bottom w:val="nil"/>
              <w:right w:val="nil"/>
            </w:tcBorders>
            <w:tcMar>
              <w:top w:w="128" w:type="dxa"/>
              <w:left w:w="43" w:type="dxa"/>
              <w:bottom w:w="43" w:type="dxa"/>
              <w:right w:w="43" w:type="dxa"/>
            </w:tcMar>
          </w:tcPr>
          <w:p w14:paraId="52D8F0A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953AB1" w14:textId="77777777" w:rsidR="00EE2529" w:rsidRPr="00C81B84" w:rsidRDefault="00AD5E1E" w:rsidP="00C81B84">
            <w:r w:rsidRPr="00C81B84">
              <w:t>Svalbards miljøvernfond:</w:t>
            </w:r>
          </w:p>
        </w:tc>
        <w:tc>
          <w:tcPr>
            <w:tcW w:w="1400" w:type="dxa"/>
            <w:tcBorders>
              <w:top w:val="nil"/>
              <w:left w:val="nil"/>
              <w:bottom w:val="nil"/>
              <w:right w:val="nil"/>
            </w:tcBorders>
            <w:tcMar>
              <w:top w:w="128" w:type="dxa"/>
              <w:left w:w="43" w:type="dxa"/>
              <w:bottom w:w="43" w:type="dxa"/>
              <w:right w:w="43" w:type="dxa"/>
            </w:tcMar>
            <w:vAlign w:val="bottom"/>
          </w:tcPr>
          <w:p w14:paraId="62F97416" w14:textId="77777777" w:rsidR="00EE2529" w:rsidRPr="00C81B84" w:rsidRDefault="00EE2529" w:rsidP="00C81B84"/>
        </w:tc>
      </w:tr>
      <w:tr w:rsidR="00EE2529" w:rsidRPr="00C81B84" w14:paraId="7FBBF1C6" w14:textId="77777777">
        <w:trPr>
          <w:trHeight w:val="380"/>
        </w:trPr>
        <w:tc>
          <w:tcPr>
            <w:tcW w:w="680" w:type="dxa"/>
            <w:tcBorders>
              <w:top w:val="nil"/>
              <w:left w:val="nil"/>
              <w:bottom w:val="nil"/>
              <w:right w:val="nil"/>
            </w:tcBorders>
            <w:tcMar>
              <w:top w:w="128" w:type="dxa"/>
              <w:left w:w="43" w:type="dxa"/>
              <w:bottom w:w="43" w:type="dxa"/>
              <w:right w:w="43" w:type="dxa"/>
            </w:tcMar>
          </w:tcPr>
          <w:p w14:paraId="44F680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A4BB93"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DBCD9AF" w14:textId="77777777" w:rsidR="00EE2529" w:rsidRPr="00C81B84" w:rsidRDefault="00AD5E1E" w:rsidP="00C81B84">
            <w:r w:rsidRPr="00C81B84">
              <w:t>Overføringer til Svalbards miljøvernfond, forhøyes med</w:t>
            </w:r>
          </w:p>
        </w:tc>
        <w:tc>
          <w:tcPr>
            <w:tcW w:w="1400" w:type="dxa"/>
            <w:tcBorders>
              <w:top w:val="nil"/>
              <w:left w:val="nil"/>
              <w:bottom w:val="nil"/>
              <w:right w:val="nil"/>
            </w:tcBorders>
            <w:tcMar>
              <w:top w:w="128" w:type="dxa"/>
              <w:left w:w="43" w:type="dxa"/>
              <w:bottom w:w="43" w:type="dxa"/>
              <w:right w:w="43" w:type="dxa"/>
            </w:tcMar>
            <w:vAlign w:val="bottom"/>
          </w:tcPr>
          <w:p w14:paraId="40F7DBE7" w14:textId="77777777" w:rsidR="00EE2529" w:rsidRPr="00C81B84" w:rsidRDefault="00AD5E1E" w:rsidP="00C81B84">
            <w:r w:rsidRPr="00C81B84">
              <w:t>2 000 000</w:t>
            </w:r>
          </w:p>
        </w:tc>
      </w:tr>
      <w:tr w:rsidR="00EE2529" w:rsidRPr="00C81B84" w14:paraId="64002135" w14:textId="77777777">
        <w:trPr>
          <w:trHeight w:val="380"/>
        </w:trPr>
        <w:tc>
          <w:tcPr>
            <w:tcW w:w="680" w:type="dxa"/>
            <w:tcBorders>
              <w:top w:val="nil"/>
              <w:left w:val="nil"/>
              <w:bottom w:val="nil"/>
              <w:right w:val="nil"/>
            </w:tcBorders>
            <w:tcMar>
              <w:top w:w="128" w:type="dxa"/>
              <w:left w:w="43" w:type="dxa"/>
              <w:bottom w:w="43" w:type="dxa"/>
              <w:right w:w="43" w:type="dxa"/>
            </w:tcMar>
          </w:tcPr>
          <w:p w14:paraId="6837365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2D43F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94F45B" w14:textId="77777777" w:rsidR="00EE2529" w:rsidRPr="00C81B84" w:rsidRDefault="00AD5E1E" w:rsidP="00C81B84">
            <w:r w:rsidRPr="00C81B84">
              <w:t>fra kr 13 000 000 til kr 15 000 000</w:t>
            </w:r>
          </w:p>
        </w:tc>
        <w:tc>
          <w:tcPr>
            <w:tcW w:w="1400" w:type="dxa"/>
            <w:tcBorders>
              <w:top w:val="nil"/>
              <w:left w:val="nil"/>
              <w:bottom w:val="nil"/>
              <w:right w:val="nil"/>
            </w:tcBorders>
            <w:tcMar>
              <w:top w:w="128" w:type="dxa"/>
              <w:left w:w="43" w:type="dxa"/>
              <w:bottom w:w="43" w:type="dxa"/>
              <w:right w:w="43" w:type="dxa"/>
            </w:tcMar>
            <w:vAlign w:val="bottom"/>
          </w:tcPr>
          <w:p w14:paraId="156F258C" w14:textId="77777777" w:rsidR="00EE2529" w:rsidRPr="00C81B84" w:rsidRDefault="00EE2529" w:rsidP="00C81B84"/>
        </w:tc>
      </w:tr>
      <w:tr w:rsidR="00EE2529" w:rsidRPr="00C81B84" w14:paraId="19797C11" w14:textId="77777777">
        <w:trPr>
          <w:trHeight w:val="380"/>
        </w:trPr>
        <w:tc>
          <w:tcPr>
            <w:tcW w:w="680" w:type="dxa"/>
            <w:tcBorders>
              <w:top w:val="nil"/>
              <w:left w:val="nil"/>
              <w:bottom w:val="nil"/>
              <w:right w:val="nil"/>
            </w:tcBorders>
            <w:tcMar>
              <w:top w:w="128" w:type="dxa"/>
              <w:left w:w="43" w:type="dxa"/>
              <w:bottom w:w="43" w:type="dxa"/>
              <w:right w:w="43" w:type="dxa"/>
            </w:tcMar>
          </w:tcPr>
          <w:p w14:paraId="7406D4AE" w14:textId="77777777" w:rsidR="00EE2529" w:rsidRPr="00C81B84" w:rsidRDefault="00AD5E1E" w:rsidP="00C81B84">
            <w:r w:rsidRPr="00C81B84">
              <w:t>1473</w:t>
            </w:r>
          </w:p>
        </w:tc>
        <w:tc>
          <w:tcPr>
            <w:tcW w:w="680" w:type="dxa"/>
            <w:tcBorders>
              <w:top w:val="nil"/>
              <w:left w:val="nil"/>
              <w:bottom w:val="nil"/>
              <w:right w:val="nil"/>
            </w:tcBorders>
            <w:tcMar>
              <w:top w:w="128" w:type="dxa"/>
              <w:left w:w="43" w:type="dxa"/>
              <w:bottom w:w="43" w:type="dxa"/>
              <w:right w:w="43" w:type="dxa"/>
            </w:tcMar>
          </w:tcPr>
          <w:p w14:paraId="4519FCA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FEDD81" w14:textId="77777777" w:rsidR="00EE2529" w:rsidRPr="00C81B84" w:rsidRDefault="00AD5E1E" w:rsidP="00C81B84">
            <w:r w:rsidRPr="00C81B84">
              <w:t>Kings Bay AS:</w:t>
            </w:r>
          </w:p>
        </w:tc>
        <w:tc>
          <w:tcPr>
            <w:tcW w:w="1400" w:type="dxa"/>
            <w:tcBorders>
              <w:top w:val="nil"/>
              <w:left w:val="nil"/>
              <w:bottom w:val="nil"/>
              <w:right w:val="nil"/>
            </w:tcBorders>
            <w:tcMar>
              <w:top w:w="128" w:type="dxa"/>
              <w:left w:w="43" w:type="dxa"/>
              <w:bottom w:w="43" w:type="dxa"/>
              <w:right w:w="43" w:type="dxa"/>
            </w:tcMar>
            <w:vAlign w:val="bottom"/>
          </w:tcPr>
          <w:p w14:paraId="1C8445E1" w14:textId="77777777" w:rsidR="00EE2529" w:rsidRPr="00C81B84" w:rsidRDefault="00EE2529" w:rsidP="00C81B84"/>
        </w:tc>
      </w:tr>
      <w:tr w:rsidR="00EE2529" w:rsidRPr="00C81B84" w14:paraId="7DA1D21B" w14:textId="77777777">
        <w:trPr>
          <w:trHeight w:val="380"/>
        </w:trPr>
        <w:tc>
          <w:tcPr>
            <w:tcW w:w="680" w:type="dxa"/>
            <w:tcBorders>
              <w:top w:val="nil"/>
              <w:left w:val="nil"/>
              <w:bottom w:val="nil"/>
              <w:right w:val="nil"/>
            </w:tcBorders>
            <w:tcMar>
              <w:top w:w="128" w:type="dxa"/>
              <w:left w:w="43" w:type="dxa"/>
              <w:bottom w:w="43" w:type="dxa"/>
              <w:right w:w="43" w:type="dxa"/>
            </w:tcMar>
          </w:tcPr>
          <w:p w14:paraId="64995B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67DB4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D540045"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0A9B29DE" w14:textId="77777777" w:rsidR="00EE2529" w:rsidRPr="00C81B84" w:rsidRDefault="00AD5E1E" w:rsidP="00C81B84">
            <w:r w:rsidRPr="00C81B84">
              <w:t>1 388 000</w:t>
            </w:r>
          </w:p>
        </w:tc>
      </w:tr>
      <w:tr w:rsidR="00EE2529" w:rsidRPr="00C81B84" w14:paraId="66ED1095" w14:textId="77777777">
        <w:trPr>
          <w:trHeight w:val="380"/>
        </w:trPr>
        <w:tc>
          <w:tcPr>
            <w:tcW w:w="680" w:type="dxa"/>
            <w:tcBorders>
              <w:top w:val="nil"/>
              <w:left w:val="nil"/>
              <w:bottom w:val="nil"/>
              <w:right w:val="nil"/>
            </w:tcBorders>
            <w:tcMar>
              <w:top w:w="128" w:type="dxa"/>
              <w:left w:w="43" w:type="dxa"/>
              <w:bottom w:w="43" w:type="dxa"/>
              <w:right w:w="43" w:type="dxa"/>
            </w:tcMar>
          </w:tcPr>
          <w:p w14:paraId="440659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9CFD2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A85F4B" w14:textId="77777777" w:rsidR="00EE2529" w:rsidRPr="00C81B84" w:rsidRDefault="00AD5E1E" w:rsidP="00C81B84">
            <w:r w:rsidRPr="00C81B84">
              <w:t>fra kr 64 995 000 til kr 66 383 000</w:t>
            </w:r>
          </w:p>
        </w:tc>
        <w:tc>
          <w:tcPr>
            <w:tcW w:w="1400" w:type="dxa"/>
            <w:tcBorders>
              <w:top w:val="nil"/>
              <w:left w:val="nil"/>
              <w:bottom w:val="nil"/>
              <w:right w:val="nil"/>
            </w:tcBorders>
            <w:tcMar>
              <w:top w:w="128" w:type="dxa"/>
              <w:left w:w="43" w:type="dxa"/>
              <w:bottom w:w="43" w:type="dxa"/>
              <w:right w:w="43" w:type="dxa"/>
            </w:tcMar>
            <w:vAlign w:val="bottom"/>
          </w:tcPr>
          <w:p w14:paraId="255C7479" w14:textId="77777777" w:rsidR="00EE2529" w:rsidRPr="00C81B84" w:rsidRDefault="00EE2529" w:rsidP="00C81B84"/>
        </w:tc>
      </w:tr>
      <w:tr w:rsidR="00EE2529" w:rsidRPr="00C81B84" w14:paraId="49D006BA" w14:textId="77777777">
        <w:trPr>
          <w:trHeight w:val="380"/>
        </w:trPr>
        <w:tc>
          <w:tcPr>
            <w:tcW w:w="680" w:type="dxa"/>
            <w:tcBorders>
              <w:top w:val="nil"/>
              <w:left w:val="nil"/>
              <w:bottom w:val="nil"/>
              <w:right w:val="nil"/>
            </w:tcBorders>
            <w:tcMar>
              <w:top w:w="128" w:type="dxa"/>
              <w:left w:w="43" w:type="dxa"/>
              <w:bottom w:w="43" w:type="dxa"/>
              <w:right w:w="43" w:type="dxa"/>
            </w:tcMar>
          </w:tcPr>
          <w:p w14:paraId="2FA22109" w14:textId="77777777" w:rsidR="00EE2529" w:rsidRPr="00C81B84" w:rsidRDefault="00AD5E1E" w:rsidP="00C81B84">
            <w:r w:rsidRPr="00C81B84">
              <w:t>1474</w:t>
            </w:r>
          </w:p>
        </w:tc>
        <w:tc>
          <w:tcPr>
            <w:tcW w:w="680" w:type="dxa"/>
            <w:tcBorders>
              <w:top w:val="nil"/>
              <w:left w:val="nil"/>
              <w:bottom w:val="nil"/>
              <w:right w:val="nil"/>
            </w:tcBorders>
            <w:tcMar>
              <w:top w:w="128" w:type="dxa"/>
              <w:left w:w="43" w:type="dxa"/>
              <w:bottom w:w="43" w:type="dxa"/>
              <w:right w:w="43" w:type="dxa"/>
            </w:tcMar>
          </w:tcPr>
          <w:p w14:paraId="79DA28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46A16C" w14:textId="77777777" w:rsidR="00EE2529" w:rsidRPr="00C81B84" w:rsidRDefault="00AD5E1E" w:rsidP="00C81B84">
            <w:r w:rsidRPr="00C81B84">
              <w:t>Fram – Nordområdesenter for klima- og miljøforskning:</w:t>
            </w:r>
          </w:p>
        </w:tc>
        <w:tc>
          <w:tcPr>
            <w:tcW w:w="1400" w:type="dxa"/>
            <w:tcBorders>
              <w:top w:val="nil"/>
              <w:left w:val="nil"/>
              <w:bottom w:val="nil"/>
              <w:right w:val="nil"/>
            </w:tcBorders>
            <w:tcMar>
              <w:top w:w="128" w:type="dxa"/>
              <w:left w:w="43" w:type="dxa"/>
              <w:bottom w:w="43" w:type="dxa"/>
              <w:right w:w="43" w:type="dxa"/>
            </w:tcMar>
            <w:vAlign w:val="bottom"/>
          </w:tcPr>
          <w:p w14:paraId="4DAB906A" w14:textId="77777777" w:rsidR="00EE2529" w:rsidRPr="00C81B84" w:rsidRDefault="00EE2529" w:rsidP="00C81B84"/>
        </w:tc>
      </w:tr>
      <w:tr w:rsidR="00EE2529" w:rsidRPr="00C81B84" w14:paraId="4391256B" w14:textId="77777777">
        <w:trPr>
          <w:trHeight w:val="640"/>
        </w:trPr>
        <w:tc>
          <w:tcPr>
            <w:tcW w:w="680" w:type="dxa"/>
            <w:tcBorders>
              <w:top w:val="nil"/>
              <w:left w:val="nil"/>
              <w:bottom w:val="nil"/>
              <w:right w:val="nil"/>
            </w:tcBorders>
            <w:tcMar>
              <w:top w:w="128" w:type="dxa"/>
              <w:left w:w="43" w:type="dxa"/>
              <w:bottom w:w="43" w:type="dxa"/>
              <w:right w:w="43" w:type="dxa"/>
            </w:tcMar>
          </w:tcPr>
          <w:p w14:paraId="4C9EED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11EDF5"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2E28222" w14:textId="77777777" w:rsidR="00EE2529" w:rsidRPr="00C81B84" w:rsidRDefault="00AD5E1E" w:rsidP="00C81B84">
            <w:r w:rsidRPr="00C81B84">
              <w:t xml:space="preserve">Tilskudd til statlige mottakere, </w:t>
            </w:r>
            <w:r w:rsidRPr="00AD5E1E">
              <w:rPr>
                <w:rStyle w:val="kursiv"/>
              </w:rPr>
              <w:t>kan overføres, kan nyttes under post 70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6A719AF" w14:textId="77777777" w:rsidR="00EE2529" w:rsidRPr="00C81B84" w:rsidRDefault="00AD5E1E" w:rsidP="00C81B84">
            <w:r w:rsidRPr="00C81B84">
              <w:t>534 000</w:t>
            </w:r>
          </w:p>
        </w:tc>
      </w:tr>
      <w:tr w:rsidR="00EE2529" w:rsidRPr="00C81B84" w14:paraId="167DC2E2" w14:textId="77777777">
        <w:trPr>
          <w:trHeight w:val="380"/>
        </w:trPr>
        <w:tc>
          <w:tcPr>
            <w:tcW w:w="680" w:type="dxa"/>
            <w:tcBorders>
              <w:top w:val="nil"/>
              <w:left w:val="nil"/>
              <w:bottom w:val="nil"/>
              <w:right w:val="nil"/>
            </w:tcBorders>
            <w:tcMar>
              <w:top w:w="128" w:type="dxa"/>
              <w:left w:w="43" w:type="dxa"/>
              <w:bottom w:w="43" w:type="dxa"/>
              <w:right w:w="43" w:type="dxa"/>
            </w:tcMar>
          </w:tcPr>
          <w:p w14:paraId="325541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B8FE7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074D8F" w14:textId="77777777" w:rsidR="00EE2529" w:rsidRPr="00C81B84" w:rsidRDefault="00AD5E1E" w:rsidP="00C81B84">
            <w:r w:rsidRPr="00C81B84">
              <w:t>fra kr 25 020 000 til kr 25 554 000</w:t>
            </w:r>
          </w:p>
        </w:tc>
        <w:tc>
          <w:tcPr>
            <w:tcW w:w="1400" w:type="dxa"/>
            <w:tcBorders>
              <w:top w:val="nil"/>
              <w:left w:val="nil"/>
              <w:bottom w:val="nil"/>
              <w:right w:val="nil"/>
            </w:tcBorders>
            <w:tcMar>
              <w:top w:w="128" w:type="dxa"/>
              <w:left w:w="43" w:type="dxa"/>
              <w:bottom w:w="43" w:type="dxa"/>
              <w:right w:w="43" w:type="dxa"/>
            </w:tcMar>
            <w:vAlign w:val="bottom"/>
          </w:tcPr>
          <w:p w14:paraId="5A374C7A" w14:textId="77777777" w:rsidR="00EE2529" w:rsidRPr="00C81B84" w:rsidRDefault="00EE2529" w:rsidP="00C81B84"/>
        </w:tc>
      </w:tr>
      <w:tr w:rsidR="00EE2529" w:rsidRPr="00C81B84" w14:paraId="01739439" w14:textId="77777777">
        <w:trPr>
          <w:trHeight w:val="640"/>
        </w:trPr>
        <w:tc>
          <w:tcPr>
            <w:tcW w:w="680" w:type="dxa"/>
            <w:tcBorders>
              <w:top w:val="nil"/>
              <w:left w:val="nil"/>
              <w:bottom w:val="nil"/>
              <w:right w:val="nil"/>
            </w:tcBorders>
            <w:tcMar>
              <w:top w:w="128" w:type="dxa"/>
              <w:left w:w="43" w:type="dxa"/>
              <w:bottom w:w="43" w:type="dxa"/>
              <w:right w:w="43" w:type="dxa"/>
            </w:tcMar>
          </w:tcPr>
          <w:p w14:paraId="71AA146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DE2F2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AC4B72C" w14:textId="77777777" w:rsidR="00EE2529" w:rsidRPr="00C81B84" w:rsidRDefault="00AD5E1E" w:rsidP="00C81B84">
            <w:r w:rsidRPr="00C81B84">
              <w:t xml:space="preserve">Tilskudd til private mottakere, </w:t>
            </w:r>
            <w:r w:rsidRPr="00AD5E1E">
              <w:rPr>
                <w:rStyle w:val="kursiv"/>
              </w:rPr>
              <w:t>kan overføres, kan nyttes under post 50</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7B40D6A" w14:textId="77777777" w:rsidR="00EE2529" w:rsidRPr="00C81B84" w:rsidRDefault="00AD5E1E" w:rsidP="00C81B84">
            <w:r w:rsidRPr="00C81B84">
              <w:t>619 000</w:t>
            </w:r>
          </w:p>
        </w:tc>
      </w:tr>
      <w:tr w:rsidR="00EE2529" w:rsidRPr="00C81B84" w14:paraId="4796CAFF" w14:textId="77777777">
        <w:trPr>
          <w:trHeight w:val="380"/>
        </w:trPr>
        <w:tc>
          <w:tcPr>
            <w:tcW w:w="680" w:type="dxa"/>
            <w:tcBorders>
              <w:top w:val="nil"/>
              <w:left w:val="nil"/>
              <w:bottom w:val="nil"/>
              <w:right w:val="nil"/>
            </w:tcBorders>
            <w:tcMar>
              <w:top w:w="128" w:type="dxa"/>
              <w:left w:w="43" w:type="dxa"/>
              <w:bottom w:w="43" w:type="dxa"/>
              <w:right w:w="43" w:type="dxa"/>
            </w:tcMar>
          </w:tcPr>
          <w:p w14:paraId="4A09F3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D7CF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482D58" w14:textId="77777777" w:rsidR="00EE2529" w:rsidRPr="00C81B84" w:rsidRDefault="00AD5E1E" w:rsidP="00C81B84">
            <w:r w:rsidRPr="00C81B84">
              <w:t>fra kr 29 001 000 til kr 29 620 000</w:t>
            </w:r>
          </w:p>
        </w:tc>
        <w:tc>
          <w:tcPr>
            <w:tcW w:w="1400" w:type="dxa"/>
            <w:tcBorders>
              <w:top w:val="nil"/>
              <w:left w:val="nil"/>
              <w:bottom w:val="nil"/>
              <w:right w:val="nil"/>
            </w:tcBorders>
            <w:tcMar>
              <w:top w:w="128" w:type="dxa"/>
              <w:left w:w="43" w:type="dxa"/>
              <w:bottom w:w="43" w:type="dxa"/>
              <w:right w:w="43" w:type="dxa"/>
            </w:tcMar>
            <w:vAlign w:val="bottom"/>
          </w:tcPr>
          <w:p w14:paraId="200053AD" w14:textId="77777777" w:rsidR="00EE2529" w:rsidRPr="00C81B84" w:rsidRDefault="00EE2529" w:rsidP="00C81B84"/>
        </w:tc>
      </w:tr>
      <w:tr w:rsidR="00EE2529" w:rsidRPr="00C81B84" w14:paraId="23DD130B" w14:textId="77777777">
        <w:trPr>
          <w:trHeight w:val="380"/>
        </w:trPr>
        <w:tc>
          <w:tcPr>
            <w:tcW w:w="680" w:type="dxa"/>
            <w:tcBorders>
              <w:top w:val="nil"/>
              <w:left w:val="nil"/>
              <w:bottom w:val="nil"/>
              <w:right w:val="nil"/>
            </w:tcBorders>
            <w:tcMar>
              <w:top w:w="128" w:type="dxa"/>
              <w:left w:w="43" w:type="dxa"/>
              <w:bottom w:w="43" w:type="dxa"/>
              <w:right w:w="43" w:type="dxa"/>
            </w:tcMar>
          </w:tcPr>
          <w:p w14:paraId="7EF6667C" w14:textId="77777777" w:rsidR="00EE2529" w:rsidRPr="00C81B84" w:rsidRDefault="00AD5E1E" w:rsidP="00C81B84">
            <w:r w:rsidRPr="00C81B84">
              <w:t>1481</w:t>
            </w:r>
          </w:p>
        </w:tc>
        <w:tc>
          <w:tcPr>
            <w:tcW w:w="680" w:type="dxa"/>
            <w:tcBorders>
              <w:top w:val="nil"/>
              <w:left w:val="nil"/>
              <w:bottom w:val="nil"/>
              <w:right w:val="nil"/>
            </w:tcBorders>
            <w:tcMar>
              <w:top w:w="128" w:type="dxa"/>
              <w:left w:w="43" w:type="dxa"/>
              <w:bottom w:w="43" w:type="dxa"/>
              <w:right w:w="43" w:type="dxa"/>
            </w:tcMar>
          </w:tcPr>
          <w:p w14:paraId="4DC698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DC524E" w14:textId="77777777" w:rsidR="00EE2529" w:rsidRPr="00C81B84" w:rsidRDefault="00AD5E1E" w:rsidP="00C81B84">
            <w:r w:rsidRPr="00C81B84">
              <w:t>Klimakvoter:</w:t>
            </w:r>
          </w:p>
        </w:tc>
        <w:tc>
          <w:tcPr>
            <w:tcW w:w="1400" w:type="dxa"/>
            <w:tcBorders>
              <w:top w:val="nil"/>
              <w:left w:val="nil"/>
              <w:bottom w:val="nil"/>
              <w:right w:val="nil"/>
            </w:tcBorders>
            <w:tcMar>
              <w:top w:w="128" w:type="dxa"/>
              <w:left w:w="43" w:type="dxa"/>
              <w:bottom w:w="43" w:type="dxa"/>
              <w:right w:w="43" w:type="dxa"/>
            </w:tcMar>
            <w:vAlign w:val="bottom"/>
          </w:tcPr>
          <w:p w14:paraId="5D4E6748" w14:textId="77777777" w:rsidR="00EE2529" w:rsidRPr="00C81B84" w:rsidRDefault="00EE2529" w:rsidP="00C81B84"/>
        </w:tc>
      </w:tr>
      <w:tr w:rsidR="00EE2529" w:rsidRPr="00C81B84" w14:paraId="0C30A1EC" w14:textId="77777777">
        <w:trPr>
          <w:trHeight w:val="380"/>
        </w:trPr>
        <w:tc>
          <w:tcPr>
            <w:tcW w:w="680" w:type="dxa"/>
            <w:tcBorders>
              <w:top w:val="nil"/>
              <w:left w:val="nil"/>
              <w:bottom w:val="nil"/>
              <w:right w:val="nil"/>
            </w:tcBorders>
            <w:tcMar>
              <w:top w:w="128" w:type="dxa"/>
              <w:left w:w="43" w:type="dxa"/>
              <w:bottom w:w="43" w:type="dxa"/>
              <w:right w:w="43" w:type="dxa"/>
            </w:tcMar>
          </w:tcPr>
          <w:p w14:paraId="733057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92EC3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F7BA99B" w14:textId="77777777" w:rsidR="00EE2529" w:rsidRPr="00C81B84" w:rsidRDefault="00AD5E1E" w:rsidP="00C81B84">
            <w:r w:rsidRPr="00C81B84">
              <w:t xml:space="preserve">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62673AF" w14:textId="77777777" w:rsidR="00EE2529" w:rsidRPr="00C81B84" w:rsidRDefault="00AD5E1E" w:rsidP="00C81B84">
            <w:r w:rsidRPr="00C81B84">
              <w:t>81 000</w:t>
            </w:r>
          </w:p>
        </w:tc>
      </w:tr>
      <w:tr w:rsidR="00EE2529" w:rsidRPr="00C81B84" w14:paraId="27D6F1AF" w14:textId="77777777">
        <w:trPr>
          <w:trHeight w:val="380"/>
        </w:trPr>
        <w:tc>
          <w:tcPr>
            <w:tcW w:w="680" w:type="dxa"/>
            <w:tcBorders>
              <w:top w:val="nil"/>
              <w:left w:val="nil"/>
              <w:bottom w:val="nil"/>
              <w:right w:val="nil"/>
            </w:tcBorders>
            <w:tcMar>
              <w:top w:w="128" w:type="dxa"/>
              <w:left w:w="43" w:type="dxa"/>
              <w:bottom w:w="43" w:type="dxa"/>
              <w:right w:w="43" w:type="dxa"/>
            </w:tcMar>
          </w:tcPr>
          <w:p w14:paraId="40C087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226A8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5E16CA" w14:textId="77777777" w:rsidR="00EE2529" w:rsidRPr="00C81B84" w:rsidRDefault="00AD5E1E" w:rsidP="00C81B84">
            <w:r w:rsidRPr="00C81B84">
              <w:t>fra kr 2 649 000 til kr 2 730 000</w:t>
            </w:r>
          </w:p>
        </w:tc>
        <w:tc>
          <w:tcPr>
            <w:tcW w:w="1400" w:type="dxa"/>
            <w:tcBorders>
              <w:top w:val="nil"/>
              <w:left w:val="nil"/>
              <w:bottom w:val="nil"/>
              <w:right w:val="nil"/>
            </w:tcBorders>
            <w:tcMar>
              <w:top w:w="128" w:type="dxa"/>
              <w:left w:w="43" w:type="dxa"/>
              <w:bottom w:w="43" w:type="dxa"/>
              <w:right w:w="43" w:type="dxa"/>
            </w:tcMar>
            <w:vAlign w:val="bottom"/>
          </w:tcPr>
          <w:p w14:paraId="289CF104" w14:textId="77777777" w:rsidR="00EE2529" w:rsidRPr="00C81B84" w:rsidRDefault="00EE2529" w:rsidP="00C81B84"/>
        </w:tc>
      </w:tr>
      <w:tr w:rsidR="00EE2529" w:rsidRPr="00C81B84" w14:paraId="18402B77" w14:textId="77777777">
        <w:trPr>
          <w:trHeight w:val="380"/>
        </w:trPr>
        <w:tc>
          <w:tcPr>
            <w:tcW w:w="680" w:type="dxa"/>
            <w:tcBorders>
              <w:top w:val="nil"/>
              <w:left w:val="nil"/>
              <w:bottom w:val="nil"/>
              <w:right w:val="nil"/>
            </w:tcBorders>
            <w:tcMar>
              <w:top w:w="128" w:type="dxa"/>
              <w:left w:w="43" w:type="dxa"/>
              <w:bottom w:w="43" w:type="dxa"/>
              <w:right w:w="43" w:type="dxa"/>
            </w:tcMar>
          </w:tcPr>
          <w:p w14:paraId="7C028822" w14:textId="77777777" w:rsidR="00EE2529" w:rsidRPr="00C81B84" w:rsidRDefault="00AD5E1E" w:rsidP="00C81B84">
            <w:r w:rsidRPr="00C81B84">
              <w:t>1482</w:t>
            </w:r>
          </w:p>
        </w:tc>
        <w:tc>
          <w:tcPr>
            <w:tcW w:w="680" w:type="dxa"/>
            <w:tcBorders>
              <w:top w:val="nil"/>
              <w:left w:val="nil"/>
              <w:bottom w:val="nil"/>
              <w:right w:val="nil"/>
            </w:tcBorders>
            <w:tcMar>
              <w:top w:w="128" w:type="dxa"/>
              <w:left w:w="43" w:type="dxa"/>
              <w:bottom w:w="43" w:type="dxa"/>
              <w:right w:w="43" w:type="dxa"/>
            </w:tcMar>
          </w:tcPr>
          <w:p w14:paraId="082D7E1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4ABDAD" w14:textId="77777777" w:rsidR="00EE2529" w:rsidRPr="00C81B84" w:rsidRDefault="00AD5E1E" w:rsidP="00C81B84">
            <w:r w:rsidRPr="00C81B84">
              <w:t>Internasjonale klima- og utviklingstiltak:</w:t>
            </w:r>
          </w:p>
        </w:tc>
        <w:tc>
          <w:tcPr>
            <w:tcW w:w="1400" w:type="dxa"/>
            <w:tcBorders>
              <w:top w:val="nil"/>
              <w:left w:val="nil"/>
              <w:bottom w:val="nil"/>
              <w:right w:val="nil"/>
            </w:tcBorders>
            <w:tcMar>
              <w:top w:w="128" w:type="dxa"/>
              <w:left w:w="43" w:type="dxa"/>
              <w:bottom w:w="43" w:type="dxa"/>
              <w:right w:w="43" w:type="dxa"/>
            </w:tcMar>
            <w:vAlign w:val="bottom"/>
          </w:tcPr>
          <w:p w14:paraId="525B6BB7" w14:textId="77777777" w:rsidR="00EE2529" w:rsidRPr="00C81B84" w:rsidRDefault="00EE2529" w:rsidP="00C81B84"/>
        </w:tc>
      </w:tr>
      <w:tr w:rsidR="00EE2529" w:rsidRPr="00C81B84" w14:paraId="3AEA9DA4" w14:textId="77777777">
        <w:trPr>
          <w:trHeight w:val="380"/>
        </w:trPr>
        <w:tc>
          <w:tcPr>
            <w:tcW w:w="680" w:type="dxa"/>
            <w:tcBorders>
              <w:top w:val="nil"/>
              <w:left w:val="nil"/>
              <w:bottom w:val="nil"/>
              <w:right w:val="nil"/>
            </w:tcBorders>
            <w:tcMar>
              <w:top w:w="128" w:type="dxa"/>
              <w:left w:w="43" w:type="dxa"/>
              <w:bottom w:w="43" w:type="dxa"/>
              <w:right w:w="43" w:type="dxa"/>
            </w:tcMar>
          </w:tcPr>
          <w:p w14:paraId="70D041D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7B4F4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59DB6E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E7EA0C5" w14:textId="77777777" w:rsidR="00EE2529" w:rsidRPr="00C81B84" w:rsidRDefault="00AD5E1E" w:rsidP="00C81B84">
            <w:r w:rsidRPr="00C81B84">
              <w:t>1 761 000</w:t>
            </w:r>
          </w:p>
        </w:tc>
      </w:tr>
      <w:tr w:rsidR="00EE2529" w:rsidRPr="00C81B84" w14:paraId="3F3328B8" w14:textId="77777777">
        <w:trPr>
          <w:trHeight w:val="380"/>
        </w:trPr>
        <w:tc>
          <w:tcPr>
            <w:tcW w:w="680" w:type="dxa"/>
            <w:tcBorders>
              <w:top w:val="nil"/>
              <w:left w:val="nil"/>
              <w:bottom w:val="nil"/>
              <w:right w:val="nil"/>
            </w:tcBorders>
            <w:tcMar>
              <w:top w:w="128" w:type="dxa"/>
              <w:left w:w="43" w:type="dxa"/>
              <w:bottom w:w="43" w:type="dxa"/>
              <w:right w:w="43" w:type="dxa"/>
            </w:tcMar>
          </w:tcPr>
          <w:p w14:paraId="55AE664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97B4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EE9765" w14:textId="77777777" w:rsidR="00EE2529" w:rsidRPr="00C81B84" w:rsidRDefault="00AD5E1E" w:rsidP="00C81B84">
            <w:r w:rsidRPr="00C81B84">
              <w:t>fra kr 101 540 000 til kr 103 301 000</w:t>
            </w:r>
          </w:p>
        </w:tc>
        <w:tc>
          <w:tcPr>
            <w:tcW w:w="1400" w:type="dxa"/>
            <w:tcBorders>
              <w:top w:val="nil"/>
              <w:left w:val="nil"/>
              <w:bottom w:val="nil"/>
              <w:right w:val="nil"/>
            </w:tcBorders>
            <w:tcMar>
              <w:top w:w="128" w:type="dxa"/>
              <w:left w:w="43" w:type="dxa"/>
              <w:bottom w:w="43" w:type="dxa"/>
              <w:right w:w="43" w:type="dxa"/>
            </w:tcMar>
            <w:vAlign w:val="bottom"/>
          </w:tcPr>
          <w:p w14:paraId="2832C819" w14:textId="77777777" w:rsidR="00EE2529" w:rsidRPr="00C81B84" w:rsidRDefault="00EE2529" w:rsidP="00C81B84"/>
        </w:tc>
      </w:tr>
      <w:tr w:rsidR="00EE2529" w:rsidRPr="00C81B84" w14:paraId="36DDF4B6" w14:textId="77777777">
        <w:trPr>
          <w:trHeight w:val="380"/>
        </w:trPr>
        <w:tc>
          <w:tcPr>
            <w:tcW w:w="680" w:type="dxa"/>
            <w:tcBorders>
              <w:top w:val="nil"/>
              <w:left w:val="nil"/>
              <w:bottom w:val="nil"/>
              <w:right w:val="nil"/>
            </w:tcBorders>
            <w:tcMar>
              <w:top w:w="128" w:type="dxa"/>
              <w:left w:w="43" w:type="dxa"/>
              <w:bottom w:w="43" w:type="dxa"/>
              <w:right w:w="43" w:type="dxa"/>
            </w:tcMar>
          </w:tcPr>
          <w:p w14:paraId="28ADF92E" w14:textId="77777777" w:rsidR="00EE2529" w:rsidRPr="00C81B84" w:rsidRDefault="00AD5E1E" w:rsidP="00C81B84">
            <w:r w:rsidRPr="00C81B84">
              <w:t>1600</w:t>
            </w:r>
          </w:p>
        </w:tc>
        <w:tc>
          <w:tcPr>
            <w:tcW w:w="680" w:type="dxa"/>
            <w:tcBorders>
              <w:top w:val="nil"/>
              <w:left w:val="nil"/>
              <w:bottom w:val="nil"/>
              <w:right w:val="nil"/>
            </w:tcBorders>
            <w:tcMar>
              <w:top w:w="128" w:type="dxa"/>
              <w:left w:w="43" w:type="dxa"/>
              <w:bottom w:w="43" w:type="dxa"/>
              <w:right w:w="43" w:type="dxa"/>
            </w:tcMar>
          </w:tcPr>
          <w:p w14:paraId="353D27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20AEB8" w14:textId="77777777" w:rsidR="00EE2529" w:rsidRPr="00C81B84" w:rsidRDefault="00AD5E1E" w:rsidP="00C81B84">
            <w:r w:rsidRPr="00C81B84">
              <w:t>Finansdepartementet:</w:t>
            </w:r>
          </w:p>
        </w:tc>
        <w:tc>
          <w:tcPr>
            <w:tcW w:w="1400" w:type="dxa"/>
            <w:tcBorders>
              <w:top w:val="nil"/>
              <w:left w:val="nil"/>
              <w:bottom w:val="nil"/>
              <w:right w:val="nil"/>
            </w:tcBorders>
            <w:tcMar>
              <w:top w:w="128" w:type="dxa"/>
              <w:left w:w="43" w:type="dxa"/>
              <w:bottom w:w="43" w:type="dxa"/>
              <w:right w:w="43" w:type="dxa"/>
            </w:tcMar>
            <w:vAlign w:val="bottom"/>
          </w:tcPr>
          <w:p w14:paraId="2EDB872F" w14:textId="77777777" w:rsidR="00EE2529" w:rsidRPr="00C81B84" w:rsidRDefault="00EE2529" w:rsidP="00C81B84"/>
        </w:tc>
      </w:tr>
      <w:tr w:rsidR="00EE2529" w:rsidRPr="00C81B84" w14:paraId="27E60C8B" w14:textId="77777777">
        <w:trPr>
          <w:trHeight w:val="380"/>
        </w:trPr>
        <w:tc>
          <w:tcPr>
            <w:tcW w:w="680" w:type="dxa"/>
            <w:tcBorders>
              <w:top w:val="nil"/>
              <w:left w:val="nil"/>
              <w:bottom w:val="nil"/>
              <w:right w:val="nil"/>
            </w:tcBorders>
            <w:tcMar>
              <w:top w:w="128" w:type="dxa"/>
              <w:left w:w="43" w:type="dxa"/>
              <w:bottom w:w="43" w:type="dxa"/>
              <w:right w:w="43" w:type="dxa"/>
            </w:tcMar>
          </w:tcPr>
          <w:p w14:paraId="7C01AD6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66269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4E3C839"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1850A39" w14:textId="77777777" w:rsidR="00EE2529" w:rsidRPr="00C81B84" w:rsidRDefault="00AD5E1E" w:rsidP="00C81B84">
            <w:r w:rsidRPr="00C81B84">
              <w:t>2 638 000</w:t>
            </w:r>
          </w:p>
        </w:tc>
      </w:tr>
      <w:tr w:rsidR="00EE2529" w:rsidRPr="00C81B84" w14:paraId="593BBD21" w14:textId="77777777">
        <w:trPr>
          <w:trHeight w:val="380"/>
        </w:trPr>
        <w:tc>
          <w:tcPr>
            <w:tcW w:w="680" w:type="dxa"/>
            <w:tcBorders>
              <w:top w:val="nil"/>
              <w:left w:val="nil"/>
              <w:bottom w:val="nil"/>
              <w:right w:val="nil"/>
            </w:tcBorders>
            <w:tcMar>
              <w:top w:w="128" w:type="dxa"/>
              <w:left w:w="43" w:type="dxa"/>
              <w:bottom w:w="43" w:type="dxa"/>
              <w:right w:w="43" w:type="dxa"/>
            </w:tcMar>
          </w:tcPr>
          <w:p w14:paraId="3F7BF0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BA24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05CC8E" w14:textId="77777777" w:rsidR="00EE2529" w:rsidRPr="00C81B84" w:rsidRDefault="00AD5E1E" w:rsidP="00C81B84">
            <w:r w:rsidRPr="00C81B84">
              <w:t>fra kr 423 537 000 til kr 426 175 000</w:t>
            </w:r>
          </w:p>
        </w:tc>
        <w:tc>
          <w:tcPr>
            <w:tcW w:w="1400" w:type="dxa"/>
            <w:tcBorders>
              <w:top w:val="nil"/>
              <w:left w:val="nil"/>
              <w:bottom w:val="nil"/>
              <w:right w:val="nil"/>
            </w:tcBorders>
            <w:tcMar>
              <w:top w:w="128" w:type="dxa"/>
              <w:left w:w="43" w:type="dxa"/>
              <w:bottom w:w="43" w:type="dxa"/>
              <w:right w:w="43" w:type="dxa"/>
            </w:tcMar>
            <w:vAlign w:val="bottom"/>
          </w:tcPr>
          <w:p w14:paraId="09854885" w14:textId="77777777" w:rsidR="00EE2529" w:rsidRPr="00C81B84" w:rsidRDefault="00EE2529" w:rsidP="00C81B84"/>
        </w:tc>
      </w:tr>
      <w:tr w:rsidR="00EE2529" w:rsidRPr="00C81B84" w14:paraId="495EAEE6" w14:textId="77777777">
        <w:trPr>
          <w:trHeight w:val="380"/>
        </w:trPr>
        <w:tc>
          <w:tcPr>
            <w:tcW w:w="680" w:type="dxa"/>
            <w:tcBorders>
              <w:top w:val="nil"/>
              <w:left w:val="nil"/>
              <w:bottom w:val="nil"/>
              <w:right w:val="nil"/>
            </w:tcBorders>
            <w:tcMar>
              <w:top w:w="128" w:type="dxa"/>
              <w:left w:w="43" w:type="dxa"/>
              <w:bottom w:w="43" w:type="dxa"/>
              <w:right w:w="43" w:type="dxa"/>
            </w:tcMar>
          </w:tcPr>
          <w:p w14:paraId="63D378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B9F4BD"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72EED24B" w14:textId="77777777" w:rsidR="00EE2529" w:rsidRPr="00C81B84" w:rsidRDefault="00AD5E1E" w:rsidP="00C81B84">
            <w:r w:rsidRPr="00C81B84">
              <w:t xml:space="preserve">Spesielle driftsutgifter,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F068D11" w14:textId="77777777" w:rsidR="00EE2529" w:rsidRPr="00C81B84" w:rsidRDefault="00AD5E1E" w:rsidP="00C81B84">
            <w:r w:rsidRPr="00C81B84">
              <w:t>24 893 000</w:t>
            </w:r>
          </w:p>
        </w:tc>
      </w:tr>
      <w:tr w:rsidR="00EE2529" w:rsidRPr="00C81B84" w14:paraId="542383DF" w14:textId="77777777">
        <w:trPr>
          <w:trHeight w:val="380"/>
        </w:trPr>
        <w:tc>
          <w:tcPr>
            <w:tcW w:w="680" w:type="dxa"/>
            <w:tcBorders>
              <w:top w:val="nil"/>
              <w:left w:val="nil"/>
              <w:bottom w:val="nil"/>
              <w:right w:val="nil"/>
            </w:tcBorders>
            <w:tcMar>
              <w:top w:w="128" w:type="dxa"/>
              <w:left w:w="43" w:type="dxa"/>
              <w:bottom w:w="43" w:type="dxa"/>
              <w:right w:w="43" w:type="dxa"/>
            </w:tcMar>
          </w:tcPr>
          <w:p w14:paraId="506892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D10B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BFE1AB" w14:textId="77777777" w:rsidR="00EE2529" w:rsidRPr="00C81B84" w:rsidRDefault="00AD5E1E" w:rsidP="00C81B84">
            <w:r w:rsidRPr="00C81B84">
              <w:t>fra kr 96 382 000 til kr 71 489 000</w:t>
            </w:r>
          </w:p>
        </w:tc>
        <w:tc>
          <w:tcPr>
            <w:tcW w:w="1400" w:type="dxa"/>
            <w:tcBorders>
              <w:top w:val="nil"/>
              <w:left w:val="nil"/>
              <w:bottom w:val="nil"/>
              <w:right w:val="nil"/>
            </w:tcBorders>
            <w:tcMar>
              <w:top w:w="128" w:type="dxa"/>
              <w:left w:w="43" w:type="dxa"/>
              <w:bottom w:w="43" w:type="dxa"/>
              <w:right w:w="43" w:type="dxa"/>
            </w:tcMar>
            <w:vAlign w:val="bottom"/>
          </w:tcPr>
          <w:p w14:paraId="58411730" w14:textId="77777777" w:rsidR="00EE2529" w:rsidRPr="00C81B84" w:rsidRDefault="00EE2529" w:rsidP="00C81B84"/>
        </w:tc>
      </w:tr>
      <w:tr w:rsidR="00EE2529" w:rsidRPr="00C81B84" w14:paraId="024904C9" w14:textId="77777777">
        <w:trPr>
          <w:trHeight w:val="380"/>
        </w:trPr>
        <w:tc>
          <w:tcPr>
            <w:tcW w:w="680" w:type="dxa"/>
            <w:tcBorders>
              <w:top w:val="nil"/>
              <w:left w:val="nil"/>
              <w:bottom w:val="nil"/>
              <w:right w:val="nil"/>
            </w:tcBorders>
            <w:tcMar>
              <w:top w:w="128" w:type="dxa"/>
              <w:left w:w="43" w:type="dxa"/>
              <w:bottom w:w="43" w:type="dxa"/>
              <w:right w:w="43" w:type="dxa"/>
            </w:tcMar>
          </w:tcPr>
          <w:p w14:paraId="7186F0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C0A86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A0A7314" w14:textId="77777777" w:rsidR="00EE2529" w:rsidRPr="00C81B84" w:rsidRDefault="00AD5E1E" w:rsidP="00C81B84">
            <w:r w:rsidRPr="00C81B84">
              <w:t>Forskning på og allmennopplysning om finansmarkedet, forhøyes med</w:t>
            </w:r>
          </w:p>
        </w:tc>
        <w:tc>
          <w:tcPr>
            <w:tcW w:w="1400" w:type="dxa"/>
            <w:tcBorders>
              <w:top w:val="nil"/>
              <w:left w:val="nil"/>
              <w:bottom w:val="nil"/>
              <w:right w:val="nil"/>
            </w:tcBorders>
            <w:tcMar>
              <w:top w:w="128" w:type="dxa"/>
              <w:left w:w="43" w:type="dxa"/>
              <w:bottom w:w="43" w:type="dxa"/>
              <w:right w:w="43" w:type="dxa"/>
            </w:tcMar>
            <w:vAlign w:val="bottom"/>
          </w:tcPr>
          <w:p w14:paraId="5DEDAE6A" w14:textId="77777777" w:rsidR="00EE2529" w:rsidRPr="00C81B84" w:rsidRDefault="00AD5E1E" w:rsidP="00C81B84">
            <w:r w:rsidRPr="00C81B84">
              <w:t>305 000</w:t>
            </w:r>
          </w:p>
        </w:tc>
      </w:tr>
      <w:tr w:rsidR="00EE2529" w:rsidRPr="00C81B84" w14:paraId="2F11005C" w14:textId="77777777">
        <w:trPr>
          <w:trHeight w:val="380"/>
        </w:trPr>
        <w:tc>
          <w:tcPr>
            <w:tcW w:w="680" w:type="dxa"/>
            <w:tcBorders>
              <w:top w:val="nil"/>
              <w:left w:val="nil"/>
              <w:bottom w:val="nil"/>
              <w:right w:val="nil"/>
            </w:tcBorders>
            <w:tcMar>
              <w:top w:w="128" w:type="dxa"/>
              <w:left w:w="43" w:type="dxa"/>
              <w:bottom w:w="43" w:type="dxa"/>
              <w:right w:w="43" w:type="dxa"/>
            </w:tcMar>
          </w:tcPr>
          <w:p w14:paraId="4649323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174A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59FA838" w14:textId="77777777" w:rsidR="00EE2529" w:rsidRPr="00C81B84" w:rsidRDefault="00AD5E1E" w:rsidP="00C81B84">
            <w:r w:rsidRPr="00C81B84">
              <w:t>fra kr 14 300 000 til kr 14 605 000</w:t>
            </w:r>
          </w:p>
        </w:tc>
        <w:tc>
          <w:tcPr>
            <w:tcW w:w="1400" w:type="dxa"/>
            <w:tcBorders>
              <w:top w:val="nil"/>
              <w:left w:val="nil"/>
              <w:bottom w:val="nil"/>
              <w:right w:val="nil"/>
            </w:tcBorders>
            <w:tcMar>
              <w:top w:w="128" w:type="dxa"/>
              <w:left w:w="43" w:type="dxa"/>
              <w:bottom w:w="43" w:type="dxa"/>
              <w:right w:w="43" w:type="dxa"/>
            </w:tcMar>
            <w:vAlign w:val="bottom"/>
          </w:tcPr>
          <w:p w14:paraId="0905656F" w14:textId="77777777" w:rsidR="00EE2529" w:rsidRPr="00C81B84" w:rsidRDefault="00EE2529" w:rsidP="00C81B84"/>
        </w:tc>
      </w:tr>
      <w:tr w:rsidR="00EE2529" w:rsidRPr="00C81B84" w14:paraId="4B1952D6" w14:textId="77777777">
        <w:trPr>
          <w:trHeight w:val="380"/>
        </w:trPr>
        <w:tc>
          <w:tcPr>
            <w:tcW w:w="680" w:type="dxa"/>
            <w:tcBorders>
              <w:top w:val="nil"/>
              <w:left w:val="nil"/>
              <w:bottom w:val="nil"/>
              <w:right w:val="nil"/>
            </w:tcBorders>
            <w:tcMar>
              <w:top w:w="128" w:type="dxa"/>
              <w:left w:w="43" w:type="dxa"/>
              <w:bottom w:w="43" w:type="dxa"/>
              <w:right w:w="43" w:type="dxa"/>
            </w:tcMar>
          </w:tcPr>
          <w:p w14:paraId="3A478344" w14:textId="77777777" w:rsidR="00EE2529" w:rsidRPr="00C81B84" w:rsidRDefault="00AD5E1E" w:rsidP="00C81B84">
            <w:r w:rsidRPr="00C81B84">
              <w:t>1602</w:t>
            </w:r>
          </w:p>
        </w:tc>
        <w:tc>
          <w:tcPr>
            <w:tcW w:w="680" w:type="dxa"/>
            <w:tcBorders>
              <w:top w:val="nil"/>
              <w:left w:val="nil"/>
              <w:bottom w:val="nil"/>
              <w:right w:val="nil"/>
            </w:tcBorders>
            <w:tcMar>
              <w:top w:w="128" w:type="dxa"/>
              <w:left w:w="43" w:type="dxa"/>
              <w:bottom w:w="43" w:type="dxa"/>
              <w:right w:w="43" w:type="dxa"/>
            </w:tcMar>
          </w:tcPr>
          <w:p w14:paraId="6483AA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26942B" w14:textId="77777777" w:rsidR="00EE2529" w:rsidRPr="00C81B84" w:rsidRDefault="00AD5E1E" w:rsidP="00C81B84">
            <w:r w:rsidRPr="00C81B84">
              <w:t>Finanstilsynet:</w:t>
            </w:r>
          </w:p>
        </w:tc>
        <w:tc>
          <w:tcPr>
            <w:tcW w:w="1400" w:type="dxa"/>
            <w:tcBorders>
              <w:top w:val="nil"/>
              <w:left w:val="nil"/>
              <w:bottom w:val="nil"/>
              <w:right w:val="nil"/>
            </w:tcBorders>
            <w:tcMar>
              <w:top w:w="128" w:type="dxa"/>
              <w:left w:w="43" w:type="dxa"/>
              <w:bottom w:w="43" w:type="dxa"/>
              <w:right w:w="43" w:type="dxa"/>
            </w:tcMar>
            <w:vAlign w:val="bottom"/>
          </w:tcPr>
          <w:p w14:paraId="250EFD54" w14:textId="77777777" w:rsidR="00EE2529" w:rsidRPr="00C81B84" w:rsidRDefault="00EE2529" w:rsidP="00C81B84"/>
        </w:tc>
      </w:tr>
      <w:tr w:rsidR="00EE2529" w:rsidRPr="00C81B84" w14:paraId="3D8EA543" w14:textId="77777777">
        <w:trPr>
          <w:trHeight w:val="380"/>
        </w:trPr>
        <w:tc>
          <w:tcPr>
            <w:tcW w:w="680" w:type="dxa"/>
            <w:tcBorders>
              <w:top w:val="nil"/>
              <w:left w:val="nil"/>
              <w:bottom w:val="nil"/>
              <w:right w:val="nil"/>
            </w:tcBorders>
            <w:tcMar>
              <w:top w:w="128" w:type="dxa"/>
              <w:left w:w="43" w:type="dxa"/>
              <w:bottom w:w="43" w:type="dxa"/>
              <w:right w:w="43" w:type="dxa"/>
            </w:tcMar>
          </w:tcPr>
          <w:p w14:paraId="258BB4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AAE7D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68CD0B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330ADF7" w14:textId="77777777" w:rsidR="00EE2529" w:rsidRPr="00C81B84" w:rsidRDefault="00AD5E1E" w:rsidP="00C81B84">
            <w:r w:rsidRPr="00C81B84">
              <w:t>6 435 000</w:t>
            </w:r>
          </w:p>
        </w:tc>
      </w:tr>
      <w:tr w:rsidR="00EE2529" w:rsidRPr="00C81B84" w14:paraId="7D83D2C7" w14:textId="77777777">
        <w:trPr>
          <w:trHeight w:val="380"/>
        </w:trPr>
        <w:tc>
          <w:tcPr>
            <w:tcW w:w="680" w:type="dxa"/>
            <w:tcBorders>
              <w:top w:val="nil"/>
              <w:left w:val="nil"/>
              <w:bottom w:val="nil"/>
              <w:right w:val="nil"/>
            </w:tcBorders>
            <w:tcMar>
              <w:top w:w="128" w:type="dxa"/>
              <w:left w:w="43" w:type="dxa"/>
              <w:bottom w:w="43" w:type="dxa"/>
              <w:right w:w="43" w:type="dxa"/>
            </w:tcMar>
          </w:tcPr>
          <w:p w14:paraId="2466CE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1022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127D9C" w14:textId="77777777" w:rsidR="00EE2529" w:rsidRPr="00C81B84" w:rsidRDefault="00AD5E1E" w:rsidP="00C81B84">
            <w:r w:rsidRPr="00C81B84">
              <w:t>fra kr 464 518 000 til kr 470 953 000</w:t>
            </w:r>
          </w:p>
        </w:tc>
        <w:tc>
          <w:tcPr>
            <w:tcW w:w="1400" w:type="dxa"/>
            <w:tcBorders>
              <w:top w:val="nil"/>
              <w:left w:val="nil"/>
              <w:bottom w:val="nil"/>
              <w:right w:val="nil"/>
            </w:tcBorders>
            <w:tcMar>
              <w:top w:w="128" w:type="dxa"/>
              <w:left w:w="43" w:type="dxa"/>
              <w:bottom w:w="43" w:type="dxa"/>
              <w:right w:w="43" w:type="dxa"/>
            </w:tcMar>
            <w:vAlign w:val="bottom"/>
          </w:tcPr>
          <w:p w14:paraId="1D69C3A8" w14:textId="77777777" w:rsidR="00EE2529" w:rsidRPr="00C81B84" w:rsidRDefault="00EE2529" w:rsidP="00C81B84"/>
        </w:tc>
      </w:tr>
      <w:tr w:rsidR="00EE2529" w:rsidRPr="00C81B84" w14:paraId="7F6C12B4" w14:textId="77777777">
        <w:trPr>
          <w:trHeight w:val="380"/>
        </w:trPr>
        <w:tc>
          <w:tcPr>
            <w:tcW w:w="680" w:type="dxa"/>
            <w:tcBorders>
              <w:top w:val="nil"/>
              <w:left w:val="nil"/>
              <w:bottom w:val="nil"/>
              <w:right w:val="nil"/>
            </w:tcBorders>
            <w:tcMar>
              <w:top w:w="128" w:type="dxa"/>
              <w:left w:w="43" w:type="dxa"/>
              <w:bottom w:w="43" w:type="dxa"/>
              <w:right w:w="43" w:type="dxa"/>
            </w:tcMar>
          </w:tcPr>
          <w:p w14:paraId="453A18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D72C4B"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39CB2AB0"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2317BED" w14:textId="77777777" w:rsidR="00EE2529" w:rsidRPr="00C81B84" w:rsidRDefault="00AD5E1E" w:rsidP="00C81B84">
            <w:r w:rsidRPr="00C81B84">
              <w:t>1 235 000</w:t>
            </w:r>
          </w:p>
        </w:tc>
      </w:tr>
      <w:tr w:rsidR="00EE2529" w:rsidRPr="00C81B84" w14:paraId="21590915" w14:textId="77777777">
        <w:trPr>
          <w:trHeight w:val="380"/>
        </w:trPr>
        <w:tc>
          <w:tcPr>
            <w:tcW w:w="680" w:type="dxa"/>
            <w:tcBorders>
              <w:top w:val="nil"/>
              <w:left w:val="nil"/>
              <w:bottom w:val="nil"/>
              <w:right w:val="nil"/>
            </w:tcBorders>
            <w:tcMar>
              <w:top w:w="128" w:type="dxa"/>
              <w:left w:w="43" w:type="dxa"/>
              <w:bottom w:w="43" w:type="dxa"/>
              <w:right w:w="43" w:type="dxa"/>
            </w:tcMar>
          </w:tcPr>
          <w:p w14:paraId="70167A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75BE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2BFBD9" w14:textId="77777777" w:rsidR="00EE2529" w:rsidRPr="00C81B84" w:rsidRDefault="00AD5E1E" w:rsidP="00C81B84">
            <w:r w:rsidRPr="00C81B84">
              <w:t>fra kr 36 000 000 til kr 37 235 000</w:t>
            </w:r>
          </w:p>
        </w:tc>
        <w:tc>
          <w:tcPr>
            <w:tcW w:w="1400" w:type="dxa"/>
            <w:tcBorders>
              <w:top w:val="nil"/>
              <w:left w:val="nil"/>
              <w:bottom w:val="nil"/>
              <w:right w:val="nil"/>
            </w:tcBorders>
            <w:tcMar>
              <w:top w:w="128" w:type="dxa"/>
              <w:left w:w="43" w:type="dxa"/>
              <w:bottom w:w="43" w:type="dxa"/>
              <w:right w:w="43" w:type="dxa"/>
            </w:tcMar>
            <w:vAlign w:val="bottom"/>
          </w:tcPr>
          <w:p w14:paraId="23697FD0" w14:textId="77777777" w:rsidR="00EE2529" w:rsidRPr="00C81B84" w:rsidRDefault="00EE2529" w:rsidP="00C81B84"/>
        </w:tc>
      </w:tr>
      <w:tr w:rsidR="00EE2529" w:rsidRPr="00C81B84" w14:paraId="0AE40B3C" w14:textId="77777777">
        <w:trPr>
          <w:trHeight w:val="380"/>
        </w:trPr>
        <w:tc>
          <w:tcPr>
            <w:tcW w:w="680" w:type="dxa"/>
            <w:tcBorders>
              <w:top w:val="nil"/>
              <w:left w:val="nil"/>
              <w:bottom w:val="nil"/>
              <w:right w:val="nil"/>
            </w:tcBorders>
            <w:tcMar>
              <w:top w:w="128" w:type="dxa"/>
              <w:left w:w="43" w:type="dxa"/>
              <w:bottom w:w="43" w:type="dxa"/>
              <w:right w:w="43" w:type="dxa"/>
            </w:tcMar>
          </w:tcPr>
          <w:p w14:paraId="6FBE3F25" w14:textId="77777777" w:rsidR="00EE2529" w:rsidRPr="00C81B84" w:rsidRDefault="00AD5E1E" w:rsidP="00C81B84">
            <w:r w:rsidRPr="00C81B84">
              <w:t>1605</w:t>
            </w:r>
          </w:p>
        </w:tc>
        <w:tc>
          <w:tcPr>
            <w:tcW w:w="680" w:type="dxa"/>
            <w:tcBorders>
              <w:top w:val="nil"/>
              <w:left w:val="nil"/>
              <w:bottom w:val="nil"/>
              <w:right w:val="nil"/>
            </w:tcBorders>
            <w:tcMar>
              <w:top w:w="128" w:type="dxa"/>
              <w:left w:w="43" w:type="dxa"/>
              <w:bottom w:w="43" w:type="dxa"/>
              <w:right w:w="43" w:type="dxa"/>
            </w:tcMar>
          </w:tcPr>
          <w:p w14:paraId="70896A7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C588EE" w14:textId="77777777" w:rsidR="00EE2529" w:rsidRPr="00C81B84" w:rsidRDefault="00AD5E1E" w:rsidP="00C81B84">
            <w:r w:rsidRPr="00C81B84">
              <w:t>Direktoratet for forvaltning og økonomistyring:</w:t>
            </w:r>
          </w:p>
        </w:tc>
        <w:tc>
          <w:tcPr>
            <w:tcW w:w="1400" w:type="dxa"/>
            <w:tcBorders>
              <w:top w:val="nil"/>
              <w:left w:val="nil"/>
              <w:bottom w:val="nil"/>
              <w:right w:val="nil"/>
            </w:tcBorders>
            <w:tcMar>
              <w:top w:w="128" w:type="dxa"/>
              <w:left w:w="43" w:type="dxa"/>
              <w:bottom w:w="43" w:type="dxa"/>
              <w:right w:w="43" w:type="dxa"/>
            </w:tcMar>
            <w:vAlign w:val="bottom"/>
          </w:tcPr>
          <w:p w14:paraId="4F22F37E" w14:textId="77777777" w:rsidR="00EE2529" w:rsidRPr="00C81B84" w:rsidRDefault="00EE2529" w:rsidP="00C81B84"/>
        </w:tc>
      </w:tr>
      <w:tr w:rsidR="00EE2529" w:rsidRPr="00C81B84" w14:paraId="0E03BA99" w14:textId="77777777">
        <w:trPr>
          <w:trHeight w:val="380"/>
        </w:trPr>
        <w:tc>
          <w:tcPr>
            <w:tcW w:w="680" w:type="dxa"/>
            <w:tcBorders>
              <w:top w:val="nil"/>
              <w:left w:val="nil"/>
              <w:bottom w:val="nil"/>
              <w:right w:val="nil"/>
            </w:tcBorders>
            <w:tcMar>
              <w:top w:w="128" w:type="dxa"/>
              <w:left w:w="43" w:type="dxa"/>
              <w:bottom w:w="43" w:type="dxa"/>
              <w:right w:w="43" w:type="dxa"/>
            </w:tcMar>
          </w:tcPr>
          <w:p w14:paraId="698FA3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8D149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D5AF7F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5E85B50" w14:textId="77777777" w:rsidR="00EE2529" w:rsidRPr="00C81B84" w:rsidRDefault="00AD5E1E" w:rsidP="00C81B84">
            <w:r w:rsidRPr="00C81B84">
              <w:t>11 548 000</w:t>
            </w:r>
          </w:p>
        </w:tc>
      </w:tr>
      <w:tr w:rsidR="00EE2529" w:rsidRPr="00C81B84" w14:paraId="26EC5FF0" w14:textId="77777777">
        <w:trPr>
          <w:trHeight w:val="380"/>
        </w:trPr>
        <w:tc>
          <w:tcPr>
            <w:tcW w:w="680" w:type="dxa"/>
            <w:tcBorders>
              <w:top w:val="nil"/>
              <w:left w:val="nil"/>
              <w:bottom w:val="nil"/>
              <w:right w:val="nil"/>
            </w:tcBorders>
            <w:tcMar>
              <w:top w:w="128" w:type="dxa"/>
              <w:left w:w="43" w:type="dxa"/>
              <w:bottom w:w="43" w:type="dxa"/>
              <w:right w:w="43" w:type="dxa"/>
            </w:tcMar>
          </w:tcPr>
          <w:p w14:paraId="401A2B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FD857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F51BEB" w14:textId="77777777" w:rsidR="00EE2529" w:rsidRPr="00C81B84" w:rsidRDefault="00AD5E1E" w:rsidP="00C81B84">
            <w:r w:rsidRPr="00C81B84">
              <w:t>fra kr 909 884 000 til kr 921 432 000</w:t>
            </w:r>
          </w:p>
        </w:tc>
        <w:tc>
          <w:tcPr>
            <w:tcW w:w="1400" w:type="dxa"/>
            <w:tcBorders>
              <w:top w:val="nil"/>
              <w:left w:val="nil"/>
              <w:bottom w:val="nil"/>
              <w:right w:val="nil"/>
            </w:tcBorders>
            <w:tcMar>
              <w:top w:w="128" w:type="dxa"/>
              <w:left w:w="43" w:type="dxa"/>
              <w:bottom w:w="43" w:type="dxa"/>
              <w:right w:w="43" w:type="dxa"/>
            </w:tcMar>
            <w:vAlign w:val="bottom"/>
          </w:tcPr>
          <w:p w14:paraId="043CAE03" w14:textId="77777777" w:rsidR="00EE2529" w:rsidRPr="00C81B84" w:rsidRDefault="00EE2529" w:rsidP="00C81B84"/>
        </w:tc>
      </w:tr>
      <w:tr w:rsidR="00EE2529" w:rsidRPr="00C81B84" w14:paraId="6FAFE608" w14:textId="77777777">
        <w:trPr>
          <w:trHeight w:val="380"/>
        </w:trPr>
        <w:tc>
          <w:tcPr>
            <w:tcW w:w="680" w:type="dxa"/>
            <w:tcBorders>
              <w:top w:val="nil"/>
              <w:left w:val="nil"/>
              <w:bottom w:val="nil"/>
              <w:right w:val="nil"/>
            </w:tcBorders>
            <w:tcMar>
              <w:top w:w="128" w:type="dxa"/>
              <w:left w:w="43" w:type="dxa"/>
              <w:bottom w:w="43" w:type="dxa"/>
              <w:right w:w="43" w:type="dxa"/>
            </w:tcMar>
          </w:tcPr>
          <w:p w14:paraId="552952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4FE4CE"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6D096B8E" w14:textId="77777777" w:rsidR="00EE2529" w:rsidRPr="00C81B84" w:rsidRDefault="00AD5E1E" w:rsidP="00C81B84">
            <w:r w:rsidRPr="00C81B84">
              <w:t>Opplæringskontoret OK stat, forhøyes med</w:t>
            </w:r>
          </w:p>
        </w:tc>
        <w:tc>
          <w:tcPr>
            <w:tcW w:w="1400" w:type="dxa"/>
            <w:tcBorders>
              <w:top w:val="nil"/>
              <w:left w:val="nil"/>
              <w:bottom w:val="nil"/>
              <w:right w:val="nil"/>
            </w:tcBorders>
            <w:tcMar>
              <w:top w:w="128" w:type="dxa"/>
              <w:left w:w="43" w:type="dxa"/>
              <w:bottom w:w="43" w:type="dxa"/>
              <w:right w:w="43" w:type="dxa"/>
            </w:tcMar>
            <w:vAlign w:val="bottom"/>
          </w:tcPr>
          <w:p w14:paraId="1D7013AF" w14:textId="77777777" w:rsidR="00EE2529" w:rsidRPr="00C81B84" w:rsidRDefault="00AD5E1E" w:rsidP="00C81B84">
            <w:r w:rsidRPr="00C81B84">
              <w:t>239 000</w:t>
            </w:r>
          </w:p>
        </w:tc>
      </w:tr>
      <w:tr w:rsidR="00EE2529" w:rsidRPr="00C81B84" w14:paraId="372A2AFE" w14:textId="77777777">
        <w:trPr>
          <w:trHeight w:val="380"/>
        </w:trPr>
        <w:tc>
          <w:tcPr>
            <w:tcW w:w="680" w:type="dxa"/>
            <w:tcBorders>
              <w:top w:val="nil"/>
              <w:left w:val="nil"/>
              <w:bottom w:val="nil"/>
              <w:right w:val="nil"/>
            </w:tcBorders>
            <w:tcMar>
              <w:top w:w="128" w:type="dxa"/>
              <w:left w:w="43" w:type="dxa"/>
              <w:bottom w:w="43" w:type="dxa"/>
              <w:right w:w="43" w:type="dxa"/>
            </w:tcMar>
          </w:tcPr>
          <w:p w14:paraId="4A18A9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25E9F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8E7842" w14:textId="77777777" w:rsidR="00EE2529" w:rsidRPr="00C81B84" w:rsidRDefault="00AD5E1E" w:rsidP="00C81B84">
            <w:r w:rsidRPr="00C81B84">
              <w:t>fra kr 11 200 000 til kr 11 439 000</w:t>
            </w:r>
          </w:p>
        </w:tc>
        <w:tc>
          <w:tcPr>
            <w:tcW w:w="1400" w:type="dxa"/>
            <w:tcBorders>
              <w:top w:val="nil"/>
              <w:left w:val="nil"/>
              <w:bottom w:val="nil"/>
              <w:right w:val="nil"/>
            </w:tcBorders>
            <w:tcMar>
              <w:top w:w="128" w:type="dxa"/>
              <w:left w:w="43" w:type="dxa"/>
              <w:bottom w:w="43" w:type="dxa"/>
              <w:right w:w="43" w:type="dxa"/>
            </w:tcMar>
            <w:vAlign w:val="bottom"/>
          </w:tcPr>
          <w:p w14:paraId="60A864A6" w14:textId="77777777" w:rsidR="00EE2529" w:rsidRPr="00C81B84" w:rsidRDefault="00EE2529" w:rsidP="00C81B84"/>
        </w:tc>
      </w:tr>
      <w:tr w:rsidR="00EE2529" w:rsidRPr="00C81B84" w14:paraId="359ED83D" w14:textId="77777777">
        <w:trPr>
          <w:trHeight w:val="380"/>
        </w:trPr>
        <w:tc>
          <w:tcPr>
            <w:tcW w:w="680" w:type="dxa"/>
            <w:tcBorders>
              <w:top w:val="nil"/>
              <w:left w:val="nil"/>
              <w:bottom w:val="nil"/>
              <w:right w:val="nil"/>
            </w:tcBorders>
            <w:tcMar>
              <w:top w:w="128" w:type="dxa"/>
              <w:left w:w="43" w:type="dxa"/>
              <w:bottom w:w="43" w:type="dxa"/>
              <w:right w:w="43" w:type="dxa"/>
            </w:tcMar>
          </w:tcPr>
          <w:p w14:paraId="67C021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CB38D4"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1F500864"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C5EA2F7" w14:textId="77777777" w:rsidR="00EE2529" w:rsidRPr="00C81B84" w:rsidRDefault="00AD5E1E" w:rsidP="00C81B84">
            <w:r w:rsidRPr="00C81B84">
              <w:t>614 000</w:t>
            </w:r>
          </w:p>
        </w:tc>
      </w:tr>
      <w:tr w:rsidR="00EE2529" w:rsidRPr="00C81B84" w14:paraId="35811261" w14:textId="77777777">
        <w:trPr>
          <w:trHeight w:val="380"/>
        </w:trPr>
        <w:tc>
          <w:tcPr>
            <w:tcW w:w="680" w:type="dxa"/>
            <w:tcBorders>
              <w:top w:val="nil"/>
              <w:left w:val="nil"/>
              <w:bottom w:val="nil"/>
              <w:right w:val="nil"/>
            </w:tcBorders>
            <w:tcMar>
              <w:top w:w="128" w:type="dxa"/>
              <w:left w:w="43" w:type="dxa"/>
              <w:bottom w:w="43" w:type="dxa"/>
              <w:right w:w="43" w:type="dxa"/>
            </w:tcMar>
          </w:tcPr>
          <w:p w14:paraId="29DA75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D3D0D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FF79DC" w14:textId="77777777" w:rsidR="00EE2529" w:rsidRPr="00C81B84" w:rsidRDefault="00AD5E1E" w:rsidP="00C81B84">
            <w:r w:rsidRPr="00C81B84">
              <w:t>fra kr 17 900 000 til kr 18 514 000</w:t>
            </w:r>
          </w:p>
        </w:tc>
        <w:tc>
          <w:tcPr>
            <w:tcW w:w="1400" w:type="dxa"/>
            <w:tcBorders>
              <w:top w:val="nil"/>
              <w:left w:val="nil"/>
              <w:bottom w:val="nil"/>
              <w:right w:val="nil"/>
            </w:tcBorders>
            <w:tcMar>
              <w:top w:w="128" w:type="dxa"/>
              <w:left w:w="43" w:type="dxa"/>
              <w:bottom w:w="43" w:type="dxa"/>
              <w:right w:w="43" w:type="dxa"/>
            </w:tcMar>
            <w:vAlign w:val="bottom"/>
          </w:tcPr>
          <w:p w14:paraId="77F2B7C6" w14:textId="77777777" w:rsidR="00EE2529" w:rsidRPr="00C81B84" w:rsidRDefault="00EE2529" w:rsidP="00C81B84"/>
        </w:tc>
      </w:tr>
      <w:tr w:rsidR="00EE2529" w:rsidRPr="00C81B84" w14:paraId="30617123" w14:textId="77777777">
        <w:trPr>
          <w:trHeight w:val="380"/>
        </w:trPr>
        <w:tc>
          <w:tcPr>
            <w:tcW w:w="680" w:type="dxa"/>
            <w:tcBorders>
              <w:top w:val="nil"/>
              <w:left w:val="nil"/>
              <w:bottom w:val="nil"/>
              <w:right w:val="nil"/>
            </w:tcBorders>
            <w:tcMar>
              <w:top w:w="128" w:type="dxa"/>
              <w:left w:w="43" w:type="dxa"/>
              <w:bottom w:w="43" w:type="dxa"/>
              <w:right w:w="43" w:type="dxa"/>
            </w:tcMar>
          </w:tcPr>
          <w:p w14:paraId="33AAD8FF" w14:textId="77777777" w:rsidR="00EE2529" w:rsidRPr="00C81B84" w:rsidRDefault="00AD5E1E" w:rsidP="00C81B84">
            <w:r w:rsidRPr="00C81B84">
              <w:t>1610</w:t>
            </w:r>
          </w:p>
        </w:tc>
        <w:tc>
          <w:tcPr>
            <w:tcW w:w="680" w:type="dxa"/>
            <w:tcBorders>
              <w:top w:val="nil"/>
              <w:left w:val="nil"/>
              <w:bottom w:val="nil"/>
              <w:right w:val="nil"/>
            </w:tcBorders>
            <w:tcMar>
              <w:top w:w="128" w:type="dxa"/>
              <w:left w:w="43" w:type="dxa"/>
              <w:bottom w:w="43" w:type="dxa"/>
              <w:right w:w="43" w:type="dxa"/>
            </w:tcMar>
          </w:tcPr>
          <w:p w14:paraId="3C538C9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459AE0" w14:textId="77777777" w:rsidR="00EE2529" w:rsidRPr="00C81B84" w:rsidRDefault="00AD5E1E" w:rsidP="00C81B84">
            <w:r w:rsidRPr="00C81B84">
              <w:t>Tolletaten:</w:t>
            </w:r>
          </w:p>
        </w:tc>
        <w:tc>
          <w:tcPr>
            <w:tcW w:w="1400" w:type="dxa"/>
            <w:tcBorders>
              <w:top w:val="nil"/>
              <w:left w:val="nil"/>
              <w:bottom w:val="nil"/>
              <w:right w:val="nil"/>
            </w:tcBorders>
            <w:tcMar>
              <w:top w:w="128" w:type="dxa"/>
              <w:left w:w="43" w:type="dxa"/>
              <w:bottom w:w="43" w:type="dxa"/>
              <w:right w:w="43" w:type="dxa"/>
            </w:tcMar>
            <w:vAlign w:val="bottom"/>
          </w:tcPr>
          <w:p w14:paraId="455386A6" w14:textId="77777777" w:rsidR="00EE2529" w:rsidRPr="00C81B84" w:rsidRDefault="00EE2529" w:rsidP="00C81B84"/>
        </w:tc>
      </w:tr>
      <w:tr w:rsidR="00EE2529" w:rsidRPr="00C81B84" w14:paraId="4E19E81B" w14:textId="77777777">
        <w:trPr>
          <w:trHeight w:val="380"/>
        </w:trPr>
        <w:tc>
          <w:tcPr>
            <w:tcW w:w="680" w:type="dxa"/>
            <w:tcBorders>
              <w:top w:val="nil"/>
              <w:left w:val="nil"/>
              <w:bottom w:val="nil"/>
              <w:right w:val="nil"/>
            </w:tcBorders>
            <w:tcMar>
              <w:top w:w="128" w:type="dxa"/>
              <w:left w:w="43" w:type="dxa"/>
              <w:bottom w:w="43" w:type="dxa"/>
              <w:right w:w="43" w:type="dxa"/>
            </w:tcMar>
          </w:tcPr>
          <w:p w14:paraId="253E15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CF45C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FB5C4A7"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B462C2E" w14:textId="77777777" w:rsidR="00EE2529" w:rsidRPr="00C81B84" w:rsidRDefault="00AD5E1E" w:rsidP="00C81B84">
            <w:r w:rsidRPr="00C81B84">
              <w:t>79 644 000</w:t>
            </w:r>
          </w:p>
        </w:tc>
      </w:tr>
      <w:tr w:rsidR="00EE2529" w:rsidRPr="00C81B84" w14:paraId="2285D3E6" w14:textId="77777777">
        <w:trPr>
          <w:trHeight w:val="380"/>
        </w:trPr>
        <w:tc>
          <w:tcPr>
            <w:tcW w:w="680" w:type="dxa"/>
            <w:tcBorders>
              <w:top w:val="nil"/>
              <w:left w:val="nil"/>
              <w:bottom w:val="nil"/>
              <w:right w:val="nil"/>
            </w:tcBorders>
            <w:tcMar>
              <w:top w:w="128" w:type="dxa"/>
              <w:left w:w="43" w:type="dxa"/>
              <w:bottom w:w="43" w:type="dxa"/>
              <w:right w:w="43" w:type="dxa"/>
            </w:tcMar>
          </w:tcPr>
          <w:p w14:paraId="52EA36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337BF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27ED88" w14:textId="77777777" w:rsidR="00EE2529" w:rsidRPr="00C81B84" w:rsidRDefault="00AD5E1E" w:rsidP="00C81B84">
            <w:r w:rsidRPr="00C81B84">
              <w:t>fra kr 1 697 395 000 til kr 1 777 039 000</w:t>
            </w:r>
          </w:p>
        </w:tc>
        <w:tc>
          <w:tcPr>
            <w:tcW w:w="1400" w:type="dxa"/>
            <w:tcBorders>
              <w:top w:val="nil"/>
              <w:left w:val="nil"/>
              <w:bottom w:val="nil"/>
              <w:right w:val="nil"/>
            </w:tcBorders>
            <w:tcMar>
              <w:top w:w="128" w:type="dxa"/>
              <w:left w:w="43" w:type="dxa"/>
              <w:bottom w:w="43" w:type="dxa"/>
              <w:right w:w="43" w:type="dxa"/>
            </w:tcMar>
            <w:vAlign w:val="bottom"/>
          </w:tcPr>
          <w:p w14:paraId="4ED02770" w14:textId="77777777" w:rsidR="00EE2529" w:rsidRPr="00C81B84" w:rsidRDefault="00EE2529" w:rsidP="00C81B84"/>
        </w:tc>
      </w:tr>
      <w:tr w:rsidR="00EE2529" w:rsidRPr="00C81B84" w14:paraId="1C530E55" w14:textId="77777777">
        <w:trPr>
          <w:trHeight w:val="380"/>
        </w:trPr>
        <w:tc>
          <w:tcPr>
            <w:tcW w:w="680" w:type="dxa"/>
            <w:tcBorders>
              <w:top w:val="nil"/>
              <w:left w:val="nil"/>
              <w:bottom w:val="nil"/>
              <w:right w:val="nil"/>
            </w:tcBorders>
            <w:tcMar>
              <w:top w:w="128" w:type="dxa"/>
              <w:left w:w="43" w:type="dxa"/>
              <w:bottom w:w="43" w:type="dxa"/>
              <w:right w:w="43" w:type="dxa"/>
            </w:tcMar>
          </w:tcPr>
          <w:p w14:paraId="031EDA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B9BF93"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DF75879"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50A0447" w14:textId="77777777" w:rsidR="00EE2529" w:rsidRPr="00C81B84" w:rsidRDefault="00AD5E1E" w:rsidP="00C81B84">
            <w:r w:rsidRPr="00C81B84">
              <w:t>39 625 000</w:t>
            </w:r>
          </w:p>
        </w:tc>
      </w:tr>
      <w:tr w:rsidR="00EE2529" w:rsidRPr="00C81B84" w14:paraId="3BF467E3" w14:textId="77777777">
        <w:trPr>
          <w:trHeight w:val="380"/>
        </w:trPr>
        <w:tc>
          <w:tcPr>
            <w:tcW w:w="680" w:type="dxa"/>
            <w:tcBorders>
              <w:top w:val="nil"/>
              <w:left w:val="nil"/>
              <w:bottom w:val="nil"/>
              <w:right w:val="nil"/>
            </w:tcBorders>
            <w:tcMar>
              <w:top w:w="128" w:type="dxa"/>
              <w:left w:w="43" w:type="dxa"/>
              <w:bottom w:w="43" w:type="dxa"/>
              <w:right w:w="43" w:type="dxa"/>
            </w:tcMar>
          </w:tcPr>
          <w:p w14:paraId="395994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950AE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D15535" w14:textId="77777777" w:rsidR="00EE2529" w:rsidRPr="00C81B84" w:rsidRDefault="00AD5E1E" w:rsidP="00C81B84">
            <w:r w:rsidRPr="00C81B84">
              <w:t>fra kr 134 800 000 til kr 174 425 000</w:t>
            </w:r>
          </w:p>
        </w:tc>
        <w:tc>
          <w:tcPr>
            <w:tcW w:w="1400" w:type="dxa"/>
            <w:tcBorders>
              <w:top w:val="nil"/>
              <w:left w:val="nil"/>
              <w:bottom w:val="nil"/>
              <w:right w:val="nil"/>
            </w:tcBorders>
            <w:tcMar>
              <w:top w:w="128" w:type="dxa"/>
              <w:left w:w="43" w:type="dxa"/>
              <w:bottom w:w="43" w:type="dxa"/>
              <w:right w:w="43" w:type="dxa"/>
            </w:tcMar>
            <w:vAlign w:val="bottom"/>
          </w:tcPr>
          <w:p w14:paraId="45BE98B0" w14:textId="77777777" w:rsidR="00EE2529" w:rsidRPr="00C81B84" w:rsidRDefault="00EE2529" w:rsidP="00C81B84"/>
        </w:tc>
      </w:tr>
      <w:tr w:rsidR="00EE2529" w:rsidRPr="00C81B84" w14:paraId="69BEEE95" w14:textId="77777777">
        <w:trPr>
          <w:trHeight w:val="380"/>
        </w:trPr>
        <w:tc>
          <w:tcPr>
            <w:tcW w:w="680" w:type="dxa"/>
            <w:tcBorders>
              <w:top w:val="nil"/>
              <w:left w:val="nil"/>
              <w:bottom w:val="nil"/>
              <w:right w:val="nil"/>
            </w:tcBorders>
            <w:tcMar>
              <w:top w:w="128" w:type="dxa"/>
              <w:left w:w="43" w:type="dxa"/>
              <w:bottom w:w="43" w:type="dxa"/>
              <w:right w:w="43" w:type="dxa"/>
            </w:tcMar>
          </w:tcPr>
          <w:p w14:paraId="2A42420A" w14:textId="77777777" w:rsidR="00EE2529" w:rsidRPr="00C81B84" w:rsidRDefault="00AD5E1E" w:rsidP="00C81B84">
            <w:r w:rsidRPr="00C81B84">
              <w:t>1618</w:t>
            </w:r>
          </w:p>
        </w:tc>
        <w:tc>
          <w:tcPr>
            <w:tcW w:w="680" w:type="dxa"/>
            <w:tcBorders>
              <w:top w:val="nil"/>
              <w:left w:val="nil"/>
              <w:bottom w:val="nil"/>
              <w:right w:val="nil"/>
            </w:tcBorders>
            <w:tcMar>
              <w:top w:w="128" w:type="dxa"/>
              <w:left w:w="43" w:type="dxa"/>
              <w:bottom w:w="43" w:type="dxa"/>
              <w:right w:w="43" w:type="dxa"/>
            </w:tcMar>
          </w:tcPr>
          <w:p w14:paraId="4AEC338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8291B8" w14:textId="77777777" w:rsidR="00EE2529" w:rsidRPr="00C81B84" w:rsidRDefault="00AD5E1E" w:rsidP="00C81B84">
            <w:r w:rsidRPr="00C81B84">
              <w:t>Skatteetaten:</w:t>
            </w:r>
          </w:p>
        </w:tc>
        <w:tc>
          <w:tcPr>
            <w:tcW w:w="1400" w:type="dxa"/>
            <w:tcBorders>
              <w:top w:val="nil"/>
              <w:left w:val="nil"/>
              <w:bottom w:val="nil"/>
              <w:right w:val="nil"/>
            </w:tcBorders>
            <w:tcMar>
              <w:top w:w="128" w:type="dxa"/>
              <w:left w:w="43" w:type="dxa"/>
              <w:bottom w:w="43" w:type="dxa"/>
              <w:right w:w="43" w:type="dxa"/>
            </w:tcMar>
            <w:vAlign w:val="bottom"/>
          </w:tcPr>
          <w:p w14:paraId="461D3675" w14:textId="77777777" w:rsidR="00EE2529" w:rsidRPr="00C81B84" w:rsidRDefault="00EE2529" w:rsidP="00C81B84"/>
        </w:tc>
      </w:tr>
      <w:tr w:rsidR="00EE2529" w:rsidRPr="00C81B84" w14:paraId="1493F5CD" w14:textId="77777777">
        <w:trPr>
          <w:trHeight w:val="380"/>
        </w:trPr>
        <w:tc>
          <w:tcPr>
            <w:tcW w:w="680" w:type="dxa"/>
            <w:tcBorders>
              <w:top w:val="nil"/>
              <w:left w:val="nil"/>
              <w:bottom w:val="nil"/>
              <w:right w:val="nil"/>
            </w:tcBorders>
            <w:tcMar>
              <w:top w:w="128" w:type="dxa"/>
              <w:left w:w="43" w:type="dxa"/>
              <w:bottom w:w="43" w:type="dxa"/>
              <w:right w:w="43" w:type="dxa"/>
            </w:tcMar>
          </w:tcPr>
          <w:p w14:paraId="5CD3C0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84C1E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A0EBD43"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27F9C17" w14:textId="77777777" w:rsidR="00EE2529" w:rsidRPr="00C81B84" w:rsidRDefault="00AD5E1E" w:rsidP="00C81B84">
            <w:r w:rsidRPr="00C81B84">
              <w:t>123 287 000</w:t>
            </w:r>
          </w:p>
        </w:tc>
      </w:tr>
      <w:tr w:rsidR="00EE2529" w:rsidRPr="00C81B84" w14:paraId="6BD11649" w14:textId="77777777">
        <w:trPr>
          <w:trHeight w:val="380"/>
        </w:trPr>
        <w:tc>
          <w:tcPr>
            <w:tcW w:w="680" w:type="dxa"/>
            <w:tcBorders>
              <w:top w:val="nil"/>
              <w:left w:val="nil"/>
              <w:bottom w:val="nil"/>
              <w:right w:val="nil"/>
            </w:tcBorders>
            <w:tcMar>
              <w:top w:w="128" w:type="dxa"/>
              <w:left w:w="43" w:type="dxa"/>
              <w:bottom w:w="43" w:type="dxa"/>
              <w:right w:w="43" w:type="dxa"/>
            </w:tcMar>
          </w:tcPr>
          <w:p w14:paraId="0B496B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C019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A41E16" w14:textId="77777777" w:rsidR="00EE2529" w:rsidRPr="00C81B84" w:rsidRDefault="00AD5E1E" w:rsidP="00C81B84">
            <w:r w:rsidRPr="00C81B84">
              <w:t>fra kr 7 379 848 000 til kr 7 503 135 000</w:t>
            </w:r>
          </w:p>
        </w:tc>
        <w:tc>
          <w:tcPr>
            <w:tcW w:w="1400" w:type="dxa"/>
            <w:tcBorders>
              <w:top w:val="nil"/>
              <w:left w:val="nil"/>
              <w:bottom w:val="nil"/>
              <w:right w:val="nil"/>
            </w:tcBorders>
            <w:tcMar>
              <w:top w:w="128" w:type="dxa"/>
              <w:left w:w="43" w:type="dxa"/>
              <w:bottom w:w="43" w:type="dxa"/>
              <w:right w:w="43" w:type="dxa"/>
            </w:tcMar>
            <w:vAlign w:val="bottom"/>
          </w:tcPr>
          <w:p w14:paraId="712321B5" w14:textId="77777777" w:rsidR="00EE2529" w:rsidRPr="00C81B84" w:rsidRDefault="00EE2529" w:rsidP="00C81B84"/>
        </w:tc>
      </w:tr>
      <w:tr w:rsidR="00EE2529" w:rsidRPr="00C81B84" w14:paraId="07C42BD5" w14:textId="77777777">
        <w:trPr>
          <w:trHeight w:val="380"/>
        </w:trPr>
        <w:tc>
          <w:tcPr>
            <w:tcW w:w="680" w:type="dxa"/>
            <w:tcBorders>
              <w:top w:val="nil"/>
              <w:left w:val="nil"/>
              <w:bottom w:val="nil"/>
              <w:right w:val="nil"/>
            </w:tcBorders>
            <w:tcMar>
              <w:top w:w="128" w:type="dxa"/>
              <w:left w:w="43" w:type="dxa"/>
              <w:bottom w:w="43" w:type="dxa"/>
              <w:right w:w="43" w:type="dxa"/>
            </w:tcMar>
          </w:tcPr>
          <w:p w14:paraId="4F50E0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BB19C8"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60D905FD" w14:textId="77777777" w:rsidR="00EE2529" w:rsidRPr="00C81B84" w:rsidRDefault="00AD5E1E" w:rsidP="00C81B84">
            <w:r w:rsidRPr="00C81B84">
              <w:t>Spesielle driftsutgifter,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00C7B054" w14:textId="77777777" w:rsidR="00EE2529" w:rsidRPr="00C81B84" w:rsidRDefault="00AD5E1E" w:rsidP="00C81B84">
            <w:r w:rsidRPr="00C81B84">
              <w:t>72 650 000</w:t>
            </w:r>
          </w:p>
        </w:tc>
      </w:tr>
      <w:tr w:rsidR="00EE2529" w:rsidRPr="00C81B84" w14:paraId="5802DEF6" w14:textId="77777777">
        <w:trPr>
          <w:trHeight w:val="380"/>
        </w:trPr>
        <w:tc>
          <w:tcPr>
            <w:tcW w:w="680" w:type="dxa"/>
            <w:tcBorders>
              <w:top w:val="nil"/>
              <w:left w:val="nil"/>
              <w:bottom w:val="nil"/>
              <w:right w:val="nil"/>
            </w:tcBorders>
            <w:tcMar>
              <w:top w:w="128" w:type="dxa"/>
              <w:left w:w="43" w:type="dxa"/>
              <w:bottom w:w="43" w:type="dxa"/>
              <w:right w:w="43" w:type="dxa"/>
            </w:tcMar>
          </w:tcPr>
          <w:p w14:paraId="0BD24F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3C79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0CD364" w14:textId="77777777" w:rsidR="00EE2529" w:rsidRPr="00C81B84" w:rsidRDefault="00AD5E1E" w:rsidP="00C81B84">
            <w:r w:rsidRPr="00C81B84">
              <w:t>fra kr 222 400 000 til kr 149 750 000</w:t>
            </w:r>
          </w:p>
        </w:tc>
        <w:tc>
          <w:tcPr>
            <w:tcW w:w="1400" w:type="dxa"/>
            <w:tcBorders>
              <w:top w:val="nil"/>
              <w:left w:val="nil"/>
              <w:bottom w:val="nil"/>
              <w:right w:val="nil"/>
            </w:tcBorders>
            <w:tcMar>
              <w:top w:w="128" w:type="dxa"/>
              <w:left w:w="43" w:type="dxa"/>
              <w:bottom w:w="43" w:type="dxa"/>
              <w:right w:w="43" w:type="dxa"/>
            </w:tcMar>
            <w:vAlign w:val="bottom"/>
          </w:tcPr>
          <w:p w14:paraId="3416568B" w14:textId="77777777" w:rsidR="00EE2529" w:rsidRPr="00C81B84" w:rsidRDefault="00EE2529" w:rsidP="00C81B84"/>
        </w:tc>
      </w:tr>
      <w:tr w:rsidR="00EE2529" w:rsidRPr="00C81B84" w14:paraId="3AD7E5EF" w14:textId="77777777">
        <w:trPr>
          <w:trHeight w:val="380"/>
        </w:trPr>
        <w:tc>
          <w:tcPr>
            <w:tcW w:w="680" w:type="dxa"/>
            <w:tcBorders>
              <w:top w:val="nil"/>
              <w:left w:val="nil"/>
              <w:bottom w:val="nil"/>
              <w:right w:val="nil"/>
            </w:tcBorders>
            <w:tcMar>
              <w:top w:w="128" w:type="dxa"/>
              <w:left w:w="43" w:type="dxa"/>
              <w:bottom w:w="43" w:type="dxa"/>
              <w:right w:w="43" w:type="dxa"/>
            </w:tcMar>
          </w:tcPr>
          <w:p w14:paraId="0130580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ACC4E1"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1D09AD28" w14:textId="77777777" w:rsidR="00EE2529" w:rsidRPr="00C81B84" w:rsidRDefault="00AD5E1E" w:rsidP="00C81B84">
            <w:r w:rsidRPr="00C81B84">
              <w:t xml:space="preserve">Større IT-prosjekter,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7448611" w14:textId="77777777" w:rsidR="00EE2529" w:rsidRPr="00C81B84" w:rsidRDefault="00AD5E1E" w:rsidP="00C81B84">
            <w:r w:rsidRPr="00C81B84">
              <w:t>119 586 000</w:t>
            </w:r>
          </w:p>
        </w:tc>
      </w:tr>
      <w:tr w:rsidR="00EE2529" w:rsidRPr="00C81B84" w14:paraId="3726B13F" w14:textId="77777777">
        <w:trPr>
          <w:trHeight w:val="380"/>
        </w:trPr>
        <w:tc>
          <w:tcPr>
            <w:tcW w:w="680" w:type="dxa"/>
            <w:tcBorders>
              <w:top w:val="nil"/>
              <w:left w:val="nil"/>
              <w:bottom w:val="nil"/>
              <w:right w:val="nil"/>
            </w:tcBorders>
            <w:tcMar>
              <w:top w:w="128" w:type="dxa"/>
              <w:left w:w="43" w:type="dxa"/>
              <w:bottom w:w="43" w:type="dxa"/>
              <w:right w:w="43" w:type="dxa"/>
            </w:tcMar>
          </w:tcPr>
          <w:p w14:paraId="079CDE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16D5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0012FB" w14:textId="77777777" w:rsidR="00EE2529" w:rsidRPr="00C81B84" w:rsidRDefault="00AD5E1E" w:rsidP="00C81B84">
            <w:r w:rsidRPr="00C81B84">
              <w:t>fra kr 549 400 000 til kr 429 814 000</w:t>
            </w:r>
          </w:p>
        </w:tc>
        <w:tc>
          <w:tcPr>
            <w:tcW w:w="1400" w:type="dxa"/>
            <w:tcBorders>
              <w:top w:val="nil"/>
              <w:left w:val="nil"/>
              <w:bottom w:val="nil"/>
              <w:right w:val="nil"/>
            </w:tcBorders>
            <w:tcMar>
              <w:top w:w="128" w:type="dxa"/>
              <w:left w:w="43" w:type="dxa"/>
              <w:bottom w:w="43" w:type="dxa"/>
              <w:right w:w="43" w:type="dxa"/>
            </w:tcMar>
            <w:vAlign w:val="bottom"/>
          </w:tcPr>
          <w:p w14:paraId="10E4DE09" w14:textId="77777777" w:rsidR="00EE2529" w:rsidRPr="00C81B84" w:rsidRDefault="00EE2529" w:rsidP="00C81B84"/>
        </w:tc>
      </w:tr>
      <w:tr w:rsidR="00EE2529" w:rsidRPr="00C81B84" w14:paraId="2C4879B4" w14:textId="77777777">
        <w:trPr>
          <w:trHeight w:val="380"/>
        </w:trPr>
        <w:tc>
          <w:tcPr>
            <w:tcW w:w="680" w:type="dxa"/>
            <w:tcBorders>
              <w:top w:val="nil"/>
              <w:left w:val="nil"/>
              <w:bottom w:val="nil"/>
              <w:right w:val="nil"/>
            </w:tcBorders>
            <w:tcMar>
              <w:top w:w="128" w:type="dxa"/>
              <w:left w:w="43" w:type="dxa"/>
              <w:bottom w:w="43" w:type="dxa"/>
              <w:right w:w="43" w:type="dxa"/>
            </w:tcMar>
          </w:tcPr>
          <w:p w14:paraId="626A9DA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2EA207"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2B0AAD47" w14:textId="77777777" w:rsidR="00EE2529" w:rsidRPr="00C81B84" w:rsidRDefault="00AD5E1E" w:rsidP="00C81B84">
            <w:r w:rsidRPr="00C81B84">
              <w:t>Spesielle driftsutgifter, a-ordningen, forhøyes med</w:t>
            </w:r>
          </w:p>
        </w:tc>
        <w:tc>
          <w:tcPr>
            <w:tcW w:w="1400" w:type="dxa"/>
            <w:tcBorders>
              <w:top w:val="nil"/>
              <w:left w:val="nil"/>
              <w:bottom w:val="nil"/>
              <w:right w:val="nil"/>
            </w:tcBorders>
            <w:tcMar>
              <w:top w:w="128" w:type="dxa"/>
              <w:left w:w="43" w:type="dxa"/>
              <w:bottom w:w="43" w:type="dxa"/>
              <w:right w:w="43" w:type="dxa"/>
            </w:tcMar>
            <w:vAlign w:val="bottom"/>
          </w:tcPr>
          <w:p w14:paraId="53A64240" w14:textId="77777777" w:rsidR="00EE2529" w:rsidRPr="00C81B84" w:rsidRDefault="00AD5E1E" w:rsidP="00C81B84">
            <w:r w:rsidRPr="00C81B84">
              <w:t>2 212 000</w:t>
            </w:r>
          </w:p>
        </w:tc>
      </w:tr>
      <w:tr w:rsidR="00EE2529" w:rsidRPr="00C81B84" w14:paraId="5192F40E" w14:textId="77777777">
        <w:trPr>
          <w:trHeight w:val="380"/>
        </w:trPr>
        <w:tc>
          <w:tcPr>
            <w:tcW w:w="680" w:type="dxa"/>
            <w:tcBorders>
              <w:top w:val="nil"/>
              <w:left w:val="nil"/>
              <w:bottom w:val="nil"/>
              <w:right w:val="nil"/>
            </w:tcBorders>
            <w:tcMar>
              <w:top w:w="128" w:type="dxa"/>
              <w:left w:w="43" w:type="dxa"/>
              <w:bottom w:w="43" w:type="dxa"/>
              <w:right w:w="43" w:type="dxa"/>
            </w:tcMar>
          </w:tcPr>
          <w:p w14:paraId="7371A9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8C459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576297" w14:textId="77777777" w:rsidR="00EE2529" w:rsidRPr="00C81B84" w:rsidRDefault="00AD5E1E" w:rsidP="00C81B84">
            <w:r w:rsidRPr="00C81B84">
              <w:t>fra kr 100 088 000 til kr 102 300 000</w:t>
            </w:r>
          </w:p>
        </w:tc>
        <w:tc>
          <w:tcPr>
            <w:tcW w:w="1400" w:type="dxa"/>
            <w:tcBorders>
              <w:top w:val="nil"/>
              <w:left w:val="nil"/>
              <w:bottom w:val="nil"/>
              <w:right w:val="nil"/>
            </w:tcBorders>
            <w:tcMar>
              <w:top w:w="128" w:type="dxa"/>
              <w:left w:w="43" w:type="dxa"/>
              <w:bottom w:w="43" w:type="dxa"/>
              <w:right w:w="43" w:type="dxa"/>
            </w:tcMar>
            <w:vAlign w:val="bottom"/>
          </w:tcPr>
          <w:p w14:paraId="0D6E0A6F" w14:textId="77777777" w:rsidR="00EE2529" w:rsidRPr="00C81B84" w:rsidRDefault="00EE2529" w:rsidP="00C81B84"/>
        </w:tc>
      </w:tr>
      <w:tr w:rsidR="00EE2529" w:rsidRPr="00C81B84" w14:paraId="26C2D88B" w14:textId="77777777">
        <w:trPr>
          <w:trHeight w:val="380"/>
        </w:trPr>
        <w:tc>
          <w:tcPr>
            <w:tcW w:w="680" w:type="dxa"/>
            <w:tcBorders>
              <w:top w:val="nil"/>
              <w:left w:val="nil"/>
              <w:bottom w:val="nil"/>
              <w:right w:val="nil"/>
            </w:tcBorders>
            <w:tcMar>
              <w:top w:w="128" w:type="dxa"/>
              <w:left w:w="43" w:type="dxa"/>
              <w:bottom w:w="43" w:type="dxa"/>
              <w:right w:w="43" w:type="dxa"/>
            </w:tcMar>
          </w:tcPr>
          <w:p w14:paraId="0DA98B9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5DC74C"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4B39076"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7BA079D" w14:textId="77777777" w:rsidR="00EE2529" w:rsidRPr="00C81B84" w:rsidRDefault="00AD5E1E" w:rsidP="00C81B84">
            <w:r w:rsidRPr="00C81B84">
              <w:t>5 020 000</w:t>
            </w:r>
          </w:p>
        </w:tc>
      </w:tr>
      <w:tr w:rsidR="00EE2529" w:rsidRPr="00C81B84" w14:paraId="20396598" w14:textId="77777777">
        <w:trPr>
          <w:trHeight w:val="380"/>
        </w:trPr>
        <w:tc>
          <w:tcPr>
            <w:tcW w:w="680" w:type="dxa"/>
            <w:tcBorders>
              <w:top w:val="nil"/>
              <w:left w:val="nil"/>
              <w:bottom w:val="nil"/>
              <w:right w:val="nil"/>
            </w:tcBorders>
            <w:tcMar>
              <w:top w:w="128" w:type="dxa"/>
              <w:left w:w="43" w:type="dxa"/>
              <w:bottom w:w="43" w:type="dxa"/>
              <w:right w:w="43" w:type="dxa"/>
            </w:tcMar>
          </w:tcPr>
          <w:p w14:paraId="1BFA23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2D67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FA02A9" w14:textId="77777777" w:rsidR="00EE2529" w:rsidRPr="00C81B84" w:rsidRDefault="00AD5E1E" w:rsidP="00C81B84">
            <w:r w:rsidRPr="00C81B84">
              <w:t>fra kr 146 300 000 til kr 151 320 000</w:t>
            </w:r>
          </w:p>
        </w:tc>
        <w:tc>
          <w:tcPr>
            <w:tcW w:w="1400" w:type="dxa"/>
            <w:tcBorders>
              <w:top w:val="nil"/>
              <w:left w:val="nil"/>
              <w:bottom w:val="nil"/>
              <w:right w:val="nil"/>
            </w:tcBorders>
            <w:tcMar>
              <w:top w:w="128" w:type="dxa"/>
              <w:left w:w="43" w:type="dxa"/>
              <w:bottom w:w="43" w:type="dxa"/>
              <w:right w:w="43" w:type="dxa"/>
            </w:tcMar>
            <w:vAlign w:val="bottom"/>
          </w:tcPr>
          <w:p w14:paraId="7044F35F" w14:textId="77777777" w:rsidR="00EE2529" w:rsidRPr="00C81B84" w:rsidRDefault="00EE2529" w:rsidP="00C81B84"/>
        </w:tc>
      </w:tr>
      <w:tr w:rsidR="00EE2529" w:rsidRPr="00C81B84" w14:paraId="42C31067" w14:textId="77777777">
        <w:trPr>
          <w:trHeight w:val="380"/>
        </w:trPr>
        <w:tc>
          <w:tcPr>
            <w:tcW w:w="680" w:type="dxa"/>
            <w:tcBorders>
              <w:top w:val="nil"/>
              <w:left w:val="nil"/>
              <w:bottom w:val="nil"/>
              <w:right w:val="nil"/>
            </w:tcBorders>
            <w:tcMar>
              <w:top w:w="128" w:type="dxa"/>
              <w:left w:w="43" w:type="dxa"/>
              <w:bottom w:w="43" w:type="dxa"/>
              <w:right w:w="43" w:type="dxa"/>
            </w:tcMar>
          </w:tcPr>
          <w:p w14:paraId="54FB49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34AA62"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4A793E8D" w14:textId="77777777" w:rsidR="00EE2529" w:rsidRPr="00C81B84" w:rsidRDefault="00AD5E1E" w:rsidP="00C81B84">
            <w:r w:rsidRPr="00C81B84">
              <w:t xml:space="preserve">Skatte- og </w:t>
            </w:r>
            <w:proofErr w:type="spellStart"/>
            <w:r w:rsidRPr="00C81B84">
              <w:t>avgiftsforskning</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86195F8" w14:textId="77777777" w:rsidR="00EE2529" w:rsidRPr="00C81B84" w:rsidRDefault="00AD5E1E" w:rsidP="00C81B84">
            <w:r w:rsidRPr="00C81B84">
              <w:t>137 000</w:t>
            </w:r>
          </w:p>
        </w:tc>
      </w:tr>
      <w:tr w:rsidR="00EE2529" w:rsidRPr="00C81B84" w14:paraId="47230DE7" w14:textId="77777777">
        <w:trPr>
          <w:trHeight w:val="380"/>
        </w:trPr>
        <w:tc>
          <w:tcPr>
            <w:tcW w:w="680" w:type="dxa"/>
            <w:tcBorders>
              <w:top w:val="nil"/>
              <w:left w:val="nil"/>
              <w:bottom w:val="nil"/>
              <w:right w:val="nil"/>
            </w:tcBorders>
            <w:tcMar>
              <w:top w:w="128" w:type="dxa"/>
              <w:left w:w="43" w:type="dxa"/>
              <w:bottom w:w="43" w:type="dxa"/>
              <w:right w:w="43" w:type="dxa"/>
            </w:tcMar>
          </w:tcPr>
          <w:p w14:paraId="505919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44A9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26D4B6" w14:textId="77777777" w:rsidR="00EE2529" w:rsidRPr="00C81B84" w:rsidRDefault="00AD5E1E" w:rsidP="00C81B84">
            <w:r w:rsidRPr="00C81B84">
              <w:t>fra kr 6 400 000 til kr 6 537 000</w:t>
            </w:r>
          </w:p>
        </w:tc>
        <w:tc>
          <w:tcPr>
            <w:tcW w:w="1400" w:type="dxa"/>
            <w:tcBorders>
              <w:top w:val="nil"/>
              <w:left w:val="nil"/>
              <w:bottom w:val="nil"/>
              <w:right w:val="nil"/>
            </w:tcBorders>
            <w:tcMar>
              <w:top w:w="128" w:type="dxa"/>
              <w:left w:w="43" w:type="dxa"/>
              <w:bottom w:w="43" w:type="dxa"/>
              <w:right w:w="43" w:type="dxa"/>
            </w:tcMar>
            <w:vAlign w:val="bottom"/>
          </w:tcPr>
          <w:p w14:paraId="0ABB1BB8" w14:textId="77777777" w:rsidR="00EE2529" w:rsidRPr="00C81B84" w:rsidRDefault="00EE2529" w:rsidP="00C81B84"/>
        </w:tc>
      </w:tr>
      <w:tr w:rsidR="00EE2529" w:rsidRPr="00C81B84" w14:paraId="4CB1EA0D" w14:textId="77777777">
        <w:trPr>
          <w:trHeight w:val="380"/>
        </w:trPr>
        <w:tc>
          <w:tcPr>
            <w:tcW w:w="680" w:type="dxa"/>
            <w:tcBorders>
              <w:top w:val="nil"/>
              <w:left w:val="nil"/>
              <w:bottom w:val="nil"/>
              <w:right w:val="nil"/>
            </w:tcBorders>
            <w:tcMar>
              <w:top w:w="128" w:type="dxa"/>
              <w:left w:w="43" w:type="dxa"/>
              <w:bottom w:w="43" w:type="dxa"/>
              <w:right w:w="43" w:type="dxa"/>
            </w:tcMar>
          </w:tcPr>
          <w:p w14:paraId="26D92944" w14:textId="77777777" w:rsidR="00EE2529" w:rsidRPr="00C81B84" w:rsidRDefault="00AD5E1E" w:rsidP="00C81B84">
            <w:r w:rsidRPr="00C81B84">
              <w:t>1619</w:t>
            </w:r>
          </w:p>
        </w:tc>
        <w:tc>
          <w:tcPr>
            <w:tcW w:w="680" w:type="dxa"/>
            <w:tcBorders>
              <w:top w:val="nil"/>
              <w:left w:val="nil"/>
              <w:bottom w:val="nil"/>
              <w:right w:val="nil"/>
            </w:tcBorders>
            <w:tcMar>
              <w:top w:w="128" w:type="dxa"/>
              <w:left w:w="43" w:type="dxa"/>
              <w:bottom w:w="43" w:type="dxa"/>
              <w:right w:w="43" w:type="dxa"/>
            </w:tcMar>
          </w:tcPr>
          <w:p w14:paraId="7410E1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97B221" w14:textId="77777777" w:rsidR="00EE2529" w:rsidRPr="00C81B84" w:rsidRDefault="00AD5E1E" w:rsidP="00C81B84">
            <w:r w:rsidRPr="00C81B84">
              <w:t>Skatteklagenemnda:</w:t>
            </w:r>
          </w:p>
        </w:tc>
        <w:tc>
          <w:tcPr>
            <w:tcW w:w="1400" w:type="dxa"/>
            <w:tcBorders>
              <w:top w:val="nil"/>
              <w:left w:val="nil"/>
              <w:bottom w:val="nil"/>
              <w:right w:val="nil"/>
            </w:tcBorders>
            <w:tcMar>
              <w:top w:w="128" w:type="dxa"/>
              <w:left w:w="43" w:type="dxa"/>
              <w:bottom w:w="43" w:type="dxa"/>
              <w:right w:w="43" w:type="dxa"/>
            </w:tcMar>
            <w:vAlign w:val="bottom"/>
          </w:tcPr>
          <w:p w14:paraId="44996B30" w14:textId="77777777" w:rsidR="00EE2529" w:rsidRPr="00C81B84" w:rsidRDefault="00EE2529" w:rsidP="00C81B84"/>
        </w:tc>
      </w:tr>
      <w:tr w:rsidR="00EE2529" w:rsidRPr="00C81B84" w14:paraId="702D3403" w14:textId="77777777">
        <w:trPr>
          <w:trHeight w:val="380"/>
        </w:trPr>
        <w:tc>
          <w:tcPr>
            <w:tcW w:w="680" w:type="dxa"/>
            <w:tcBorders>
              <w:top w:val="nil"/>
              <w:left w:val="nil"/>
              <w:bottom w:val="nil"/>
              <w:right w:val="nil"/>
            </w:tcBorders>
            <w:tcMar>
              <w:top w:w="128" w:type="dxa"/>
              <w:left w:w="43" w:type="dxa"/>
              <w:bottom w:w="43" w:type="dxa"/>
              <w:right w:w="43" w:type="dxa"/>
            </w:tcMar>
          </w:tcPr>
          <w:p w14:paraId="606CD7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A1ABF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74E5661"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3549D8E" w14:textId="77777777" w:rsidR="00EE2529" w:rsidRPr="00C81B84" w:rsidRDefault="00AD5E1E" w:rsidP="00C81B84">
            <w:r w:rsidRPr="00C81B84">
              <w:t>271 000</w:t>
            </w:r>
          </w:p>
        </w:tc>
      </w:tr>
      <w:tr w:rsidR="00EE2529" w:rsidRPr="00C81B84" w14:paraId="1F245C59" w14:textId="77777777">
        <w:trPr>
          <w:trHeight w:val="380"/>
        </w:trPr>
        <w:tc>
          <w:tcPr>
            <w:tcW w:w="680" w:type="dxa"/>
            <w:tcBorders>
              <w:top w:val="nil"/>
              <w:left w:val="nil"/>
              <w:bottom w:val="nil"/>
              <w:right w:val="nil"/>
            </w:tcBorders>
            <w:tcMar>
              <w:top w:w="128" w:type="dxa"/>
              <w:left w:w="43" w:type="dxa"/>
              <w:bottom w:w="43" w:type="dxa"/>
              <w:right w:w="43" w:type="dxa"/>
            </w:tcMar>
          </w:tcPr>
          <w:p w14:paraId="113158B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25479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39116E" w14:textId="77777777" w:rsidR="00EE2529" w:rsidRPr="00C81B84" w:rsidRDefault="00AD5E1E" w:rsidP="00C81B84">
            <w:r w:rsidRPr="00C81B84">
              <w:t>fra kr 73 803 000 til kr 74 074 000</w:t>
            </w:r>
          </w:p>
        </w:tc>
        <w:tc>
          <w:tcPr>
            <w:tcW w:w="1400" w:type="dxa"/>
            <w:tcBorders>
              <w:top w:val="nil"/>
              <w:left w:val="nil"/>
              <w:bottom w:val="nil"/>
              <w:right w:val="nil"/>
            </w:tcBorders>
            <w:tcMar>
              <w:top w:w="128" w:type="dxa"/>
              <w:left w:w="43" w:type="dxa"/>
              <w:bottom w:w="43" w:type="dxa"/>
              <w:right w:w="43" w:type="dxa"/>
            </w:tcMar>
            <w:vAlign w:val="bottom"/>
          </w:tcPr>
          <w:p w14:paraId="4A5E4FB3" w14:textId="77777777" w:rsidR="00EE2529" w:rsidRPr="00C81B84" w:rsidRDefault="00EE2529" w:rsidP="00C81B84"/>
        </w:tc>
      </w:tr>
      <w:tr w:rsidR="00EE2529" w:rsidRPr="00C81B84" w14:paraId="248D74ED" w14:textId="77777777">
        <w:trPr>
          <w:trHeight w:val="380"/>
        </w:trPr>
        <w:tc>
          <w:tcPr>
            <w:tcW w:w="680" w:type="dxa"/>
            <w:tcBorders>
              <w:top w:val="nil"/>
              <w:left w:val="nil"/>
              <w:bottom w:val="nil"/>
              <w:right w:val="nil"/>
            </w:tcBorders>
            <w:tcMar>
              <w:top w:w="128" w:type="dxa"/>
              <w:left w:w="43" w:type="dxa"/>
              <w:bottom w:w="43" w:type="dxa"/>
              <w:right w:w="43" w:type="dxa"/>
            </w:tcMar>
          </w:tcPr>
          <w:p w14:paraId="50F77F66" w14:textId="77777777" w:rsidR="00EE2529" w:rsidRPr="00C81B84" w:rsidRDefault="00AD5E1E" w:rsidP="00C81B84">
            <w:r w:rsidRPr="00C81B84">
              <w:t>1620</w:t>
            </w:r>
          </w:p>
        </w:tc>
        <w:tc>
          <w:tcPr>
            <w:tcW w:w="680" w:type="dxa"/>
            <w:tcBorders>
              <w:top w:val="nil"/>
              <w:left w:val="nil"/>
              <w:bottom w:val="nil"/>
              <w:right w:val="nil"/>
            </w:tcBorders>
            <w:tcMar>
              <w:top w:w="128" w:type="dxa"/>
              <w:left w:w="43" w:type="dxa"/>
              <w:bottom w:w="43" w:type="dxa"/>
              <w:right w:w="43" w:type="dxa"/>
            </w:tcMar>
          </w:tcPr>
          <w:p w14:paraId="41DF475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BFD168" w14:textId="77777777" w:rsidR="00EE2529" w:rsidRPr="00C81B84" w:rsidRDefault="00AD5E1E" w:rsidP="00C81B84">
            <w:r w:rsidRPr="00C81B84">
              <w:t>Statistisk sentralbyrå:</w:t>
            </w:r>
          </w:p>
        </w:tc>
        <w:tc>
          <w:tcPr>
            <w:tcW w:w="1400" w:type="dxa"/>
            <w:tcBorders>
              <w:top w:val="nil"/>
              <w:left w:val="nil"/>
              <w:bottom w:val="nil"/>
              <w:right w:val="nil"/>
            </w:tcBorders>
            <w:tcMar>
              <w:top w:w="128" w:type="dxa"/>
              <w:left w:w="43" w:type="dxa"/>
              <w:bottom w:w="43" w:type="dxa"/>
              <w:right w:w="43" w:type="dxa"/>
            </w:tcMar>
            <w:vAlign w:val="bottom"/>
          </w:tcPr>
          <w:p w14:paraId="32D15A99" w14:textId="77777777" w:rsidR="00EE2529" w:rsidRPr="00C81B84" w:rsidRDefault="00EE2529" w:rsidP="00C81B84"/>
        </w:tc>
      </w:tr>
      <w:tr w:rsidR="00EE2529" w:rsidRPr="00C81B84" w14:paraId="14F0FFAE" w14:textId="77777777">
        <w:trPr>
          <w:trHeight w:val="380"/>
        </w:trPr>
        <w:tc>
          <w:tcPr>
            <w:tcW w:w="680" w:type="dxa"/>
            <w:tcBorders>
              <w:top w:val="nil"/>
              <w:left w:val="nil"/>
              <w:bottom w:val="nil"/>
              <w:right w:val="nil"/>
            </w:tcBorders>
            <w:tcMar>
              <w:top w:w="128" w:type="dxa"/>
              <w:left w:w="43" w:type="dxa"/>
              <w:bottom w:w="43" w:type="dxa"/>
              <w:right w:w="43" w:type="dxa"/>
            </w:tcMar>
          </w:tcPr>
          <w:p w14:paraId="61CB7D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A0CD3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1EE2E8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97C69BB" w14:textId="77777777" w:rsidR="00EE2529" w:rsidRPr="00C81B84" w:rsidRDefault="00AD5E1E" w:rsidP="00C81B84">
            <w:r w:rsidRPr="00C81B84">
              <w:t>5 127 000</w:t>
            </w:r>
          </w:p>
        </w:tc>
      </w:tr>
      <w:tr w:rsidR="00EE2529" w:rsidRPr="00C81B84" w14:paraId="77AF6C8F" w14:textId="77777777">
        <w:trPr>
          <w:trHeight w:val="380"/>
        </w:trPr>
        <w:tc>
          <w:tcPr>
            <w:tcW w:w="680" w:type="dxa"/>
            <w:tcBorders>
              <w:top w:val="nil"/>
              <w:left w:val="nil"/>
              <w:bottom w:val="nil"/>
              <w:right w:val="nil"/>
            </w:tcBorders>
            <w:tcMar>
              <w:top w:w="128" w:type="dxa"/>
              <w:left w:w="43" w:type="dxa"/>
              <w:bottom w:w="43" w:type="dxa"/>
              <w:right w:w="43" w:type="dxa"/>
            </w:tcMar>
          </w:tcPr>
          <w:p w14:paraId="7C8D7A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9D59C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89B5C1" w14:textId="77777777" w:rsidR="00EE2529" w:rsidRPr="00C81B84" w:rsidRDefault="00AD5E1E" w:rsidP="00C81B84">
            <w:r w:rsidRPr="00C81B84">
              <w:t>fra kr 691 423 000 til kr 696 550 000</w:t>
            </w:r>
          </w:p>
        </w:tc>
        <w:tc>
          <w:tcPr>
            <w:tcW w:w="1400" w:type="dxa"/>
            <w:tcBorders>
              <w:top w:val="nil"/>
              <w:left w:val="nil"/>
              <w:bottom w:val="nil"/>
              <w:right w:val="nil"/>
            </w:tcBorders>
            <w:tcMar>
              <w:top w:w="128" w:type="dxa"/>
              <w:left w:w="43" w:type="dxa"/>
              <w:bottom w:w="43" w:type="dxa"/>
              <w:right w:w="43" w:type="dxa"/>
            </w:tcMar>
            <w:vAlign w:val="bottom"/>
          </w:tcPr>
          <w:p w14:paraId="7B0E891F" w14:textId="77777777" w:rsidR="00EE2529" w:rsidRPr="00C81B84" w:rsidRDefault="00EE2529" w:rsidP="00C81B84"/>
        </w:tc>
      </w:tr>
      <w:tr w:rsidR="00EE2529" w:rsidRPr="00C81B84" w14:paraId="05EF6221" w14:textId="77777777">
        <w:trPr>
          <w:trHeight w:val="380"/>
        </w:trPr>
        <w:tc>
          <w:tcPr>
            <w:tcW w:w="680" w:type="dxa"/>
            <w:tcBorders>
              <w:top w:val="nil"/>
              <w:left w:val="nil"/>
              <w:bottom w:val="nil"/>
              <w:right w:val="nil"/>
            </w:tcBorders>
            <w:tcMar>
              <w:top w:w="128" w:type="dxa"/>
              <w:left w:w="43" w:type="dxa"/>
              <w:bottom w:w="43" w:type="dxa"/>
              <w:right w:w="43" w:type="dxa"/>
            </w:tcMar>
          </w:tcPr>
          <w:p w14:paraId="1FE4A55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A87432"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67E575D"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EA6346" w14:textId="77777777" w:rsidR="00EE2529" w:rsidRPr="00C81B84" w:rsidRDefault="00AD5E1E" w:rsidP="00C81B84">
            <w:r w:rsidRPr="00C81B84">
              <w:t>4 907 000</w:t>
            </w:r>
          </w:p>
        </w:tc>
      </w:tr>
      <w:tr w:rsidR="00EE2529" w:rsidRPr="00C81B84" w14:paraId="43235917" w14:textId="77777777">
        <w:trPr>
          <w:trHeight w:val="380"/>
        </w:trPr>
        <w:tc>
          <w:tcPr>
            <w:tcW w:w="680" w:type="dxa"/>
            <w:tcBorders>
              <w:top w:val="nil"/>
              <w:left w:val="nil"/>
              <w:bottom w:val="nil"/>
              <w:right w:val="nil"/>
            </w:tcBorders>
            <w:tcMar>
              <w:top w:w="128" w:type="dxa"/>
              <w:left w:w="43" w:type="dxa"/>
              <w:bottom w:w="43" w:type="dxa"/>
              <w:right w:w="43" w:type="dxa"/>
            </w:tcMar>
          </w:tcPr>
          <w:p w14:paraId="4B943C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E08F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DDB0AF" w14:textId="77777777" w:rsidR="00EE2529" w:rsidRPr="00C81B84" w:rsidRDefault="00AD5E1E" w:rsidP="00C81B84">
            <w:r w:rsidRPr="00C81B84">
              <w:t>fra kr 219 308 000 til kr 224 215 000</w:t>
            </w:r>
          </w:p>
        </w:tc>
        <w:tc>
          <w:tcPr>
            <w:tcW w:w="1400" w:type="dxa"/>
            <w:tcBorders>
              <w:top w:val="nil"/>
              <w:left w:val="nil"/>
              <w:bottom w:val="nil"/>
              <w:right w:val="nil"/>
            </w:tcBorders>
            <w:tcMar>
              <w:top w:w="128" w:type="dxa"/>
              <w:left w:w="43" w:type="dxa"/>
              <w:bottom w:w="43" w:type="dxa"/>
              <w:right w:w="43" w:type="dxa"/>
            </w:tcMar>
            <w:vAlign w:val="bottom"/>
          </w:tcPr>
          <w:p w14:paraId="00CFE8D1" w14:textId="77777777" w:rsidR="00EE2529" w:rsidRPr="00C81B84" w:rsidRDefault="00EE2529" w:rsidP="00C81B84"/>
        </w:tc>
      </w:tr>
      <w:tr w:rsidR="00EE2529" w:rsidRPr="00C81B84" w14:paraId="4BD0F5CA" w14:textId="77777777">
        <w:trPr>
          <w:trHeight w:val="380"/>
        </w:trPr>
        <w:tc>
          <w:tcPr>
            <w:tcW w:w="680" w:type="dxa"/>
            <w:tcBorders>
              <w:top w:val="nil"/>
              <w:left w:val="nil"/>
              <w:bottom w:val="nil"/>
              <w:right w:val="nil"/>
            </w:tcBorders>
            <w:tcMar>
              <w:top w:w="128" w:type="dxa"/>
              <w:left w:w="43" w:type="dxa"/>
              <w:bottom w:w="43" w:type="dxa"/>
              <w:right w:w="43" w:type="dxa"/>
            </w:tcMar>
          </w:tcPr>
          <w:p w14:paraId="3E1DA5E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72F028"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E73E274"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EC377A0" w14:textId="77777777" w:rsidR="00EE2529" w:rsidRPr="00C81B84" w:rsidRDefault="00AD5E1E" w:rsidP="00C81B84">
            <w:r w:rsidRPr="00C81B84">
              <w:t>127 000</w:t>
            </w:r>
          </w:p>
        </w:tc>
      </w:tr>
      <w:tr w:rsidR="00EE2529" w:rsidRPr="00C81B84" w14:paraId="718E631B" w14:textId="77777777">
        <w:trPr>
          <w:trHeight w:val="380"/>
        </w:trPr>
        <w:tc>
          <w:tcPr>
            <w:tcW w:w="680" w:type="dxa"/>
            <w:tcBorders>
              <w:top w:val="nil"/>
              <w:left w:val="nil"/>
              <w:bottom w:val="nil"/>
              <w:right w:val="nil"/>
            </w:tcBorders>
            <w:tcMar>
              <w:top w:w="128" w:type="dxa"/>
              <w:left w:w="43" w:type="dxa"/>
              <w:bottom w:w="43" w:type="dxa"/>
              <w:right w:w="43" w:type="dxa"/>
            </w:tcMar>
          </w:tcPr>
          <w:p w14:paraId="2A7216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E3AC8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5F3A4C" w14:textId="77777777" w:rsidR="00EE2529" w:rsidRPr="00C81B84" w:rsidRDefault="00AD5E1E" w:rsidP="00C81B84">
            <w:r w:rsidRPr="00C81B84">
              <w:t>fra kr 3 700 000 til kr 3 827 000</w:t>
            </w:r>
          </w:p>
        </w:tc>
        <w:tc>
          <w:tcPr>
            <w:tcW w:w="1400" w:type="dxa"/>
            <w:tcBorders>
              <w:top w:val="nil"/>
              <w:left w:val="nil"/>
              <w:bottom w:val="nil"/>
              <w:right w:val="nil"/>
            </w:tcBorders>
            <w:tcMar>
              <w:top w:w="128" w:type="dxa"/>
              <w:left w:w="43" w:type="dxa"/>
              <w:bottom w:w="43" w:type="dxa"/>
              <w:right w:w="43" w:type="dxa"/>
            </w:tcMar>
            <w:vAlign w:val="bottom"/>
          </w:tcPr>
          <w:p w14:paraId="724C3B5D" w14:textId="77777777" w:rsidR="00EE2529" w:rsidRPr="00C81B84" w:rsidRDefault="00EE2529" w:rsidP="00C81B84"/>
        </w:tc>
      </w:tr>
      <w:tr w:rsidR="00EE2529" w:rsidRPr="00C81B84" w14:paraId="65AE79EA" w14:textId="77777777">
        <w:trPr>
          <w:trHeight w:val="380"/>
        </w:trPr>
        <w:tc>
          <w:tcPr>
            <w:tcW w:w="680" w:type="dxa"/>
            <w:tcBorders>
              <w:top w:val="nil"/>
              <w:left w:val="nil"/>
              <w:bottom w:val="nil"/>
              <w:right w:val="nil"/>
            </w:tcBorders>
            <w:tcMar>
              <w:top w:w="128" w:type="dxa"/>
              <w:left w:w="43" w:type="dxa"/>
              <w:bottom w:w="43" w:type="dxa"/>
              <w:right w:w="43" w:type="dxa"/>
            </w:tcMar>
          </w:tcPr>
          <w:p w14:paraId="7E7CFA9E" w14:textId="77777777" w:rsidR="00EE2529" w:rsidRPr="00C81B84" w:rsidRDefault="00AD5E1E" w:rsidP="00C81B84">
            <w:r w:rsidRPr="00C81B84">
              <w:t>1632</w:t>
            </w:r>
          </w:p>
        </w:tc>
        <w:tc>
          <w:tcPr>
            <w:tcW w:w="680" w:type="dxa"/>
            <w:tcBorders>
              <w:top w:val="nil"/>
              <w:left w:val="nil"/>
              <w:bottom w:val="nil"/>
              <w:right w:val="nil"/>
            </w:tcBorders>
            <w:tcMar>
              <w:top w:w="128" w:type="dxa"/>
              <w:left w:w="43" w:type="dxa"/>
              <w:bottom w:w="43" w:type="dxa"/>
              <w:right w:w="43" w:type="dxa"/>
            </w:tcMar>
          </w:tcPr>
          <w:p w14:paraId="1BA76A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A6AD6D" w14:textId="77777777" w:rsidR="00EE2529" w:rsidRPr="00C81B84" w:rsidRDefault="00AD5E1E" w:rsidP="00C81B84">
            <w:r w:rsidRPr="00C81B84">
              <w:t>Kompensasjon for merverdiavgift:</w:t>
            </w:r>
          </w:p>
        </w:tc>
        <w:tc>
          <w:tcPr>
            <w:tcW w:w="1400" w:type="dxa"/>
            <w:tcBorders>
              <w:top w:val="nil"/>
              <w:left w:val="nil"/>
              <w:bottom w:val="nil"/>
              <w:right w:val="nil"/>
            </w:tcBorders>
            <w:tcMar>
              <w:top w:w="128" w:type="dxa"/>
              <w:left w:w="43" w:type="dxa"/>
              <w:bottom w:w="43" w:type="dxa"/>
              <w:right w:w="43" w:type="dxa"/>
            </w:tcMar>
            <w:vAlign w:val="bottom"/>
          </w:tcPr>
          <w:p w14:paraId="1557D5B7" w14:textId="77777777" w:rsidR="00EE2529" w:rsidRPr="00C81B84" w:rsidRDefault="00EE2529" w:rsidP="00C81B84"/>
        </w:tc>
      </w:tr>
      <w:tr w:rsidR="00EE2529" w:rsidRPr="00C81B84" w14:paraId="00EE8171" w14:textId="77777777">
        <w:trPr>
          <w:trHeight w:val="640"/>
        </w:trPr>
        <w:tc>
          <w:tcPr>
            <w:tcW w:w="680" w:type="dxa"/>
            <w:tcBorders>
              <w:top w:val="nil"/>
              <w:left w:val="nil"/>
              <w:bottom w:val="nil"/>
              <w:right w:val="nil"/>
            </w:tcBorders>
            <w:tcMar>
              <w:top w:w="128" w:type="dxa"/>
              <w:left w:w="43" w:type="dxa"/>
              <w:bottom w:w="43" w:type="dxa"/>
              <w:right w:w="43" w:type="dxa"/>
            </w:tcMar>
          </w:tcPr>
          <w:p w14:paraId="7187E0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B608A1" w14:textId="77777777" w:rsidR="00EE2529" w:rsidRPr="00C81B84" w:rsidRDefault="00AD5E1E" w:rsidP="00C81B84">
            <w:r w:rsidRPr="00C81B84">
              <w:t>61</w:t>
            </w:r>
          </w:p>
        </w:tc>
        <w:tc>
          <w:tcPr>
            <w:tcW w:w="6800" w:type="dxa"/>
            <w:tcBorders>
              <w:top w:val="nil"/>
              <w:left w:val="nil"/>
              <w:bottom w:val="nil"/>
              <w:right w:val="nil"/>
            </w:tcBorders>
            <w:tcMar>
              <w:top w:w="128" w:type="dxa"/>
              <w:left w:w="43" w:type="dxa"/>
              <w:bottom w:w="43" w:type="dxa"/>
              <w:right w:w="43" w:type="dxa"/>
            </w:tcMar>
          </w:tcPr>
          <w:p w14:paraId="5675C3C1" w14:textId="77777777" w:rsidR="00EE2529" w:rsidRPr="00C81B84" w:rsidRDefault="00AD5E1E" w:rsidP="00C81B84">
            <w:r w:rsidRPr="00C81B84">
              <w:t xml:space="preserve">Tilskudd til kommuner og fylkeskommuner,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EE3B6F3" w14:textId="77777777" w:rsidR="00EE2529" w:rsidRPr="00C81B84" w:rsidRDefault="00AD5E1E" w:rsidP="00C81B84">
            <w:r w:rsidRPr="00C81B84">
              <w:t>705 058 000</w:t>
            </w:r>
          </w:p>
        </w:tc>
      </w:tr>
      <w:tr w:rsidR="00EE2529" w:rsidRPr="00C81B84" w14:paraId="3E2E3250" w14:textId="77777777">
        <w:trPr>
          <w:trHeight w:val="380"/>
        </w:trPr>
        <w:tc>
          <w:tcPr>
            <w:tcW w:w="680" w:type="dxa"/>
            <w:tcBorders>
              <w:top w:val="nil"/>
              <w:left w:val="nil"/>
              <w:bottom w:val="nil"/>
              <w:right w:val="nil"/>
            </w:tcBorders>
            <w:tcMar>
              <w:top w:w="128" w:type="dxa"/>
              <w:left w:w="43" w:type="dxa"/>
              <w:bottom w:w="43" w:type="dxa"/>
              <w:right w:w="43" w:type="dxa"/>
            </w:tcMar>
          </w:tcPr>
          <w:p w14:paraId="58E874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CD82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18004C" w14:textId="77777777" w:rsidR="00EE2529" w:rsidRPr="00C81B84" w:rsidRDefault="00AD5E1E" w:rsidP="00C81B84">
            <w:r w:rsidRPr="00C81B84">
              <w:t>fra kr 30 200 000 000 til kr 30 905 058 000</w:t>
            </w:r>
          </w:p>
        </w:tc>
        <w:tc>
          <w:tcPr>
            <w:tcW w:w="1400" w:type="dxa"/>
            <w:tcBorders>
              <w:top w:val="nil"/>
              <w:left w:val="nil"/>
              <w:bottom w:val="nil"/>
              <w:right w:val="nil"/>
            </w:tcBorders>
            <w:tcMar>
              <w:top w:w="128" w:type="dxa"/>
              <w:left w:w="43" w:type="dxa"/>
              <w:bottom w:w="43" w:type="dxa"/>
              <w:right w:w="43" w:type="dxa"/>
            </w:tcMar>
            <w:vAlign w:val="bottom"/>
          </w:tcPr>
          <w:p w14:paraId="46D03FD9" w14:textId="77777777" w:rsidR="00EE2529" w:rsidRPr="00C81B84" w:rsidRDefault="00EE2529" w:rsidP="00C81B84"/>
        </w:tc>
      </w:tr>
      <w:tr w:rsidR="00EE2529" w:rsidRPr="00C81B84" w14:paraId="3B6D7D6B" w14:textId="77777777">
        <w:trPr>
          <w:trHeight w:val="640"/>
        </w:trPr>
        <w:tc>
          <w:tcPr>
            <w:tcW w:w="680" w:type="dxa"/>
            <w:tcBorders>
              <w:top w:val="nil"/>
              <w:left w:val="nil"/>
              <w:bottom w:val="nil"/>
              <w:right w:val="nil"/>
            </w:tcBorders>
            <w:tcMar>
              <w:top w:w="128" w:type="dxa"/>
              <w:left w:w="43" w:type="dxa"/>
              <w:bottom w:w="43" w:type="dxa"/>
              <w:right w:w="43" w:type="dxa"/>
            </w:tcMar>
          </w:tcPr>
          <w:p w14:paraId="0D4CEF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934D55"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D0AAA65" w14:textId="77777777" w:rsidR="00EE2529" w:rsidRPr="00C81B84" w:rsidRDefault="00AD5E1E" w:rsidP="00C81B84">
            <w:r w:rsidRPr="00C81B84">
              <w:t xml:space="preserve">Tilskudd til private og ideelle virksomheter,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D37A979" w14:textId="77777777" w:rsidR="00EE2529" w:rsidRPr="00C81B84" w:rsidRDefault="00AD5E1E" w:rsidP="00C81B84">
            <w:r w:rsidRPr="00C81B84">
              <w:t>53 398 000</w:t>
            </w:r>
          </w:p>
        </w:tc>
      </w:tr>
      <w:tr w:rsidR="00EE2529" w:rsidRPr="00C81B84" w14:paraId="423AAD7B" w14:textId="77777777">
        <w:trPr>
          <w:trHeight w:val="380"/>
        </w:trPr>
        <w:tc>
          <w:tcPr>
            <w:tcW w:w="680" w:type="dxa"/>
            <w:tcBorders>
              <w:top w:val="nil"/>
              <w:left w:val="nil"/>
              <w:bottom w:val="nil"/>
              <w:right w:val="nil"/>
            </w:tcBorders>
            <w:tcMar>
              <w:top w:w="128" w:type="dxa"/>
              <w:left w:w="43" w:type="dxa"/>
              <w:bottom w:w="43" w:type="dxa"/>
              <w:right w:w="43" w:type="dxa"/>
            </w:tcMar>
          </w:tcPr>
          <w:p w14:paraId="727152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722B4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F32D1E" w14:textId="77777777" w:rsidR="00EE2529" w:rsidRPr="00C81B84" w:rsidRDefault="00AD5E1E" w:rsidP="00C81B84">
            <w:r w:rsidRPr="00C81B84">
              <w:t>fra kr 2 500 000 000 til kr 2 553 398 000</w:t>
            </w:r>
          </w:p>
        </w:tc>
        <w:tc>
          <w:tcPr>
            <w:tcW w:w="1400" w:type="dxa"/>
            <w:tcBorders>
              <w:top w:val="nil"/>
              <w:left w:val="nil"/>
              <w:bottom w:val="nil"/>
              <w:right w:val="nil"/>
            </w:tcBorders>
            <w:tcMar>
              <w:top w:w="128" w:type="dxa"/>
              <w:left w:w="43" w:type="dxa"/>
              <w:bottom w:w="43" w:type="dxa"/>
              <w:right w:w="43" w:type="dxa"/>
            </w:tcMar>
            <w:vAlign w:val="bottom"/>
          </w:tcPr>
          <w:p w14:paraId="2A16A813" w14:textId="77777777" w:rsidR="00EE2529" w:rsidRPr="00C81B84" w:rsidRDefault="00EE2529" w:rsidP="00C81B84"/>
        </w:tc>
      </w:tr>
      <w:tr w:rsidR="00EE2529" w:rsidRPr="00C81B84" w14:paraId="6B50FC55" w14:textId="77777777">
        <w:trPr>
          <w:trHeight w:val="380"/>
        </w:trPr>
        <w:tc>
          <w:tcPr>
            <w:tcW w:w="680" w:type="dxa"/>
            <w:tcBorders>
              <w:top w:val="nil"/>
              <w:left w:val="nil"/>
              <w:bottom w:val="nil"/>
              <w:right w:val="nil"/>
            </w:tcBorders>
            <w:tcMar>
              <w:top w:w="128" w:type="dxa"/>
              <w:left w:w="43" w:type="dxa"/>
              <w:bottom w:w="43" w:type="dxa"/>
              <w:right w:w="43" w:type="dxa"/>
            </w:tcMar>
          </w:tcPr>
          <w:p w14:paraId="601E1396" w14:textId="77777777" w:rsidR="00EE2529" w:rsidRPr="00C81B84" w:rsidRDefault="00AD5E1E" w:rsidP="00C81B84">
            <w:r w:rsidRPr="00C81B84">
              <w:t>1633</w:t>
            </w:r>
          </w:p>
        </w:tc>
        <w:tc>
          <w:tcPr>
            <w:tcW w:w="680" w:type="dxa"/>
            <w:tcBorders>
              <w:top w:val="nil"/>
              <w:left w:val="nil"/>
              <w:bottom w:val="nil"/>
              <w:right w:val="nil"/>
            </w:tcBorders>
            <w:tcMar>
              <w:top w:w="128" w:type="dxa"/>
              <w:left w:w="43" w:type="dxa"/>
              <w:bottom w:w="43" w:type="dxa"/>
              <w:right w:w="43" w:type="dxa"/>
            </w:tcMar>
          </w:tcPr>
          <w:p w14:paraId="7CE23B6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0DDD6D" w14:textId="77777777" w:rsidR="00EE2529" w:rsidRPr="00C81B84" w:rsidRDefault="00AD5E1E" w:rsidP="00C81B84">
            <w:r w:rsidRPr="00C81B84">
              <w:t>Nettoordning, statlig betalt merverdiavgift:</w:t>
            </w:r>
          </w:p>
        </w:tc>
        <w:tc>
          <w:tcPr>
            <w:tcW w:w="1400" w:type="dxa"/>
            <w:tcBorders>
              <w:top w:val="nil"/>
              <w:left w:val="nil"/>
              <w:bottom w:val="nil"/>
              <w:right w:val="nil"/>
            </w:tcBorders>
            <w:tcMar>
              <w:top w:w="128" w:type="dxa"/>
              <w:left w:w="43" w:type="dxa"/>
              <w:bottom w:w="43" w:type="dxa"/>
              <w:right w:w="43" w:type="dxa"/>
            </w:tcMar>
            <w:vAlign w:val="bottom"/>
          </w:tcPr>
          <w:p w14:paraId="44F44D94" w14:textId="77777777" w:rsidR="00EE2529" w:rsidRPr="00C81B84" w:rsidRDefault="00EE2529" w:rsidP="00C81B84"/>
        </w:tc>
      </w:tr>
      <w:tr w:rsidR="00EE2529" w:rsidRPr="00C81B84" w14:paraId="5CACC309" w14:textId="77777777">
        <w:trPr>
          <w:trHeight w:val="380"/>
        </w:trPr>
        <w:tc>
          <w:tcPr>
            <w:tcW w:w="680" w:type="dxa"/>
            <w:tcBorders>
              <w:top w:val="nil"/>
              <w:left w:val="nil"/>
              <w:bottom w:val="nil"/>
              <w:right w:val="nil"/>
            </w:tcBorders>
            <w:tcMar>
              <w:top w:w="128" w:type="dxa"/>
              <w:left w:w="43" w:type="dxa"/>
              <w:bottom w:w="43" w:type="dxa"/>
              <w:right w:w="43" w:type="dxa"/>
            </w:tcMar>
          </w:tcPr>
          <w:p w14:paraId="1CED33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D7E1E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F015AF1" w14:textId="77777777" w:rsidR="00EE2529" w:rsidRPr="00C81B84" w:rsidRDefault="00AD5E1E" w:rsidP="00C81B84">
            <w:r w:rsidRPr="00C81B84">
              <w:t xml:space="preserve">Driftsutgifter,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20AA01A" w14:textId="77777777" w:rsidR="00EE2529" w:rsidRPr="00C81B84" w:rsidRDefault="00AD5E1E" w:rsidP="00C81B84">
            <w:r w:rsidRPr="00C81B84">
              <w:t>700 000 000</w:t>
            </w:r>
          </w:p>
        </w:tc>
      </w:tr>
      <w:tr w:rsidR="00EE2529" w:rsidRPr="00C81B84" w14:paraId="4B65BFDC" w14:textId="77777777">
        <w:trPr>
          <w:trHeight w:val="380"/>
        </w:trPr>
        <w:tc>
          <w:tcPr>
            <w:tcW w:w="680" w:type="dxa"/>
            <w:tcBorders>
              <w:top w:val="nil"/>
              <w:left w:val="nil"/>
              <w:bottom w:val="nil"/>
              <w:right w:val="nil"/>
            </w:tcBorders>
            <w:tcMar>
              <w:top w:w="128" w:type="dxa"/>
              <w:left w:w="43" w:type="dxa"/>
              <w:bottom w:w="43" w:type="dxa"/>
              <w:right w:w="43" w:type="dxa"/>
            </w:tcMar>
          </w:tcPr>
          <w:p w14:paraId="6AC315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2DD1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C78395" w14:textId="77777777" w:rsidR="00EE2529" w:rsidRPr="00C81B84" w:rsidRDefault="00AD5E1E" w:rsidP="00C81B84">
            <w:r w:rsidRPr="00C81B84">
              <w:t>fra kr 9 300 000 000 til kr 10 000 000 000</w:t>
            </w:r>
          </w:p>
        </w:tc>
        <w:tc>
          <w:tcPr>
            <w:tcW w:w="1400" w:type="dxa"/>
            <w:tcBorders>
              <w:top w:val="nil"/>
              <w:left w:val="nil"/>
              <w:bottom w:val="nil"/>
              <w:right w:val="nil"/>
            </w:tcBorders>
            <w:tcMar>
              <w:top w:w="128" w:type="dxa"/>
              <w:left w:w="43" w:type="dxa"/>
              <w:bottom w:w="43" w:type="dxa"/>
              <w:right w:w="43" w:type="dxa"/>
            </w:tcMar>
            <w:vAlign w:val="bottom"/>
          </w:tcPr>
          <w:p w14:paraId="7A0FCE2E" w14:textId="77777777" w:rsidR="00EE2529" w:rsidRPr="00C81B84" w:rsidRDefault="00EE2529" w:rsidP="00C81B84"/>
        </w:tc>
      </w:tr>
      <w:tr w:rsidR="00EE2529" w:rsidRPr="00C81B84" w14:paraId="05D7EED6" w14:textId="77777777">
        <w:trPr>
          <w:trHeight w:val="380"/>
        </w:trPr>
        <w:tc>
          <w:tcPr>
            <w:tcW w:w="680" w:type="dxa"/>
            <w:tcBorders>
              <w:top w:val="nil"/>
              <w:left w:val="nil"/>
              <w:bottom w:val="nil"/>
              <w:right w:val="nil"/>
            </w:tcBorders>
            <w:tcMar>
              <w:top w:w="128" w:type="dxa"/>
              <w:left w:w="43" w:type="dxa"/>
              <w:bottom w:w="43" w:type="dxa"/>
              <w:right w:w="43" w:type="dxa"/>
            </w:tcMar>
          </w:tcPr>
          <w:p w14:paraId="197E2C39" w14:textId="77777777" w:rsidR="00EE2529" w:rsidRPr="00C81B84" w:rsidRDefault="00AD5E1E" w:rsidP="00C81B84">
            <w:r w:rsidRPr="00C81B84">
              <w:t>1634</w:t>
            </w:r>
          </w:p>
        </w:tc>
        <w:tc>
          <w:tcPr>
            <w:tcW w:w="680" w:type="dxa"/>
            <w:tcBorders>
              <w:top w:val="nil"/>
              <w:left w:val="nil"/>
              <w:bottom w:val="nil"/>
              <w:right w:val="nil"/>
            </w:tcBorders>
            <w:tcMar>
              <w:top w:w="128" w:type="dxa"/>
              <w:left w:w="43" w:type="dxa"/>
              <w:bottom w:w="43" w:type="dxa"/>
              <w:right w:w="43" w:type="dxa"/>
            </w:tcMar>
          </w:tcPr>
          <w:p w14:paraId="18733D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01C972" w14:textId="77777777" w:rsidR="00EE2529" w:rsidRPr="00C81B84" w:rsidRDefault="00AD5E1E" w:rsidP="00C81B84">
            <w:r w:rsidRPr="00C81B84">
              <w:t>Kompensasjon for inntektssvikt som følge av virusutbruddet:</w:t>
            </w:r>
          </w:p>
        </w:tc>
        <w:tc>
          <w:tcPr>
            <w:tcW w:w="1400" w:type="dxa"/>
            <w:tcBorders>
              <w:top w:val="nil"/>
              <w:left w:val="nil"/>
              <w:bottom w:val="nil"/>
              <w:right w:val="nil"/>
            </w:tcBorders>
            <w:tcMar>
              <w:top w:w="128" w:type="dxa"/>
              <w:left w:w="43" w:type="dxa"/>
              <w:bottom w:w="43" w:type="dxa"/>
              <w:right w:w="43" w:type="dxa"/>
            </w:tcMar>
            <w:vAlign w:val="bottom"/>
          </w:tcPr>
          <w:p w14:paraId="1799E44C" w14:textId="77777777" w:rsidR="00EE2529" w:rsidRPr="00C81B84" w:rsidRDefault="00EE2529" w:rsidP="00C81B84"/>
        </w:tc>
      </w:tr>
      <w:tr w:rsidR="00EE2529" w:rsidRPr="00C81B84" w14:paraId="59D1D1B1" w14:textId="77777777">
        <w:trPr>
          <w:trHeight w:val="380"/>
        </w:trPr>
        <w:tc>
          <w:tcPr>
            <w:tcW w:w="680" w:type="dxa"/>
            <w:tcBorders>
              <w:top w:val="nil"/>
              <w:left w:val="nil"/>
              <w:bottom w:val="nil"/>
              <w:right w:val="nil"/>
            </w:tcBorders>
            <w:tcMar>
              <w:top w:w="128" w:type="dxa"/>
              <w:left w:w="43" w:type="dxa"/>
              <w:bottom w:w="43" w:type="dxa"/>
              <w:right w:w="43" w:type="dxa"/>
            </w:tcMar>
          </w:tcPr>
          <w:p w14:paraId="47F23633"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2160DA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317AD2C" w14:textId="77777777" w:rsidR="00EE2529" w:rsidRPr="00C81B84" w:rsidRDefault="00AD5E1E" w:rsidP="00C81B84">
            <w:r w:rsidRPr="00C81B84">
              <w:t>Tilskudd til støtteberettigete virksomheter, bevilges med</w:t>
            </w:r>
          </w:p>
        </w:tc>
        <w:tc>
          <w:tcPr>
            <w:tcW w:w="1400" w:type="dxa"/>
            <w:tcBorders>
              <w:top w:val="nil"/>
              <w:left w:val="nil"/>
              <w:bottom w:val="nil"/>
              <w:right w:val="nil"/>
            </w:tcBorders>
            <w:tcMar>
              <w:top w:w="128" w:type="dxa"/>
              <w:left w:w="43" w:type="dxa"/>
              <w:bottom w:w="43" w:type="dxa"/>
              <w:right w:w="43" w:type="dxa"/>
            </w:tcMar>
            <w:vAlign w:val="bottom"/>
          </w:tcPr>
          <w:p w14:paraId="0E5B261D" w14:textId="77777777" w:rsidR="00EE2529" w:rsidRPr="00C81B84" w:rsidRDefault="00AD5E1E" w:rsidP="00C81B84">
            <w:r w:rsidRPr="00C81B84">
              <w:t>1 000 000</w:t>
            </w:r>
          </w:p>
        </w:tc>
      </w:tr>
      <w:tr w:rsidR="00EE2529" w:rsidRPr="00C81B84" w14:paraId="2D6FFB2B" w14:textId="77777777">
        <w:trPr>
          <w:trHeight w:val="640"/>
        </w:trPr>
        <w:tc>
          <w:tcPr>
            <w:tcW w:w="680" w:type="dxa"/>
            <w:tcBorders>
              <w:top w:val="nil"/>
              <w:left w:val="nil"/>
              <w:bottom w:val="nil"/>
              <w:right w:val="nil"/>
            </w:tcBorders>
            <w:tcMar>
              <w:top w:w="128" w:type="dxa"/>
              <w:left w:w="43" w:type="dxa"/>
              <w:bottom w:w="43" w:type="dxa"/>
              <w:right w:w="43" w:type="dxa"/>
            </w:tcMar>
          </w:tcPr>
          <w:p w14:paraId="6166651D"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042065E"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FFB0F26" w14:textId="77777777" w:rsidR="00EE2529" w:rsidRPr="00C81B84" w:rsidRDefault="00AD5E1E" w:rsidP="00C81B84">
            <w:r w:rsidRPr="00C81B84">
              <w:t>Kompensasjonsordning for arbeidsgivere i tiltakssonen og på Svalbard, bevilges med</w:t>
            </w:r>
          </w:p>
        </w:tc>
        <w:tc>
          <w:tcPr>
            <w:tcW w:w="1400" w:type="dxa"/>
            <w:tcBorders>
              <w:top w:val="nil"/>
              <w:left w:val="nil"/>
              <w:bottom w:val="nil"/>
              <w:right w:val="nil"/>
            </w:tcBorders>
            <w:tcMar>
              <w:top w:w="128" w:type="dxa"/>
              <w:left w:w="43" w:type="dxa"/>
              <w:bottom w:w="43" w:type="dxa"/>
              <w:right w:w="43" w:type="dxa"/>
            </w:tcMar>
            <w:vAlign w:val="bottom"/>
          </w:tcPr>
          <w:p w14:paraId="0D811E31" w14:textId="77777777" w:rsidR="00EE2529" w:rsidRPr="00C81B84" w:rsidRDefault="00AD5E1E" w:rsidP="00C81B84">
            <w:r w:rsidRPr="00C81B84">
              <w:t>100 000</w:t>
            </w:r>
          </w:p>
        </w:tc>
      </w:tr>
      <w:tr w:rsidR="00EE2529" w:rsidRPr="00C81B84" w14:paraId="7D2AF762" w14:textId="77777777">
        <w:trPr>
          <w:trHeight w:val="380"/>
        </w:trPr>
        <w:tc>
          <w:tcPr>
            <w:tcW w:w="680" w:type="dxa"/>
            <w:tcBorders>
              <w:top w:val="nil"/>
              <w:left w:val="nil"/>
              <w:bottom w:val="nil"/>
              <w:right w:val="nil"/>
            </w:tcBorders>
            <w:tcMar>
              <w:top w:w="128" w:type="dxa"/>
              <w:left w:w="43" w:type="dxa"/>
              <w:bottom w:w="43" w:type="dxa"/>
              <w:right w:w="43" w:type="dxa"/>
            </w:tcMar>
          </w:tcPr>
          <w:p w14:paraId="3C037165"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6B22022F"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12BAC4C1" w14:textId="77777777" w:rsidR="00EE2529" w:rsidRPr="00C81B84" w:rsidRDefault="00AD5E1E" w:rsidP="00C81B84">
            <w:r w:rsidRPr="00C81B84">
              <w:t>Støtte for å ta permitterte tilbake i jobb, bevilges med</w:t>
            </w:r>
          </w:p>
        </w:tc>
        <w:tc>
          <w:tcPr>
            <w:tcW w:w="1400" w:type="dxa"/>
            <w:tcBorders>
              <w:top w:val="nil"/>
              <w:left w:val="nil"/>
              <w:bottom w:val="nil"/>
              <w:right w:val="nil"/>
            </w:tcBorders>
            <w:tcMar>
              <w:top w:w="128" w:type="dxa"/>
              <w:left w:w="43" w:type="dxa"/>
              <w:bottom w:w="43" w:type="dxa"/>
              <w:right w:w="43" w:type="dxa"/>
            </w:tcMar>
            <w:vAlign w:val="bottom"/>
          </w:tcPr>
          <w:p w14:paraId="221AE75F" w14:textId="77777777" w:rsidR="00EE2529" w:rsidRPr="00C81B84" w:rsidRDefault="00AD5E1E" w:rsidP="00C81B84">
            <w:r w:rsidRPr="00C81B84">
              <w:t>500 000</w:t>
            </w:r>
          </w:p>
        </w:tc>
      </w:tr>
      <w:tr w:rsidR="00EE2529" w:rsidRPr="00C81B84" w14:paraId="6CC844DC" w14:textId="77777777">
        <w:trPr>
          <w:trHeight w:val="380"/>
        </w:trPr>
        <w:tc>
          <w:tcPr>
            <w:tcW w:w="680" w:type="dxa"/>
            <w:tcBorders>
              <w:top w:val="nil"/>
              <w:left w:val="nil"/>
              <w:bottom w:val="nil"/>
              <w:right w:val="nil"/>
            </w:tcBorders>
            <w:tcMar>
              <w:top w:w="128" w:type="dxa"/>
              <w:left w:w="43" w:type="dxa"/>
              <w:bottom w:w="43" w:type="dxa"/>
              <w:right w:w="43" w:type="dxa"/>
            </w:tcMar>
          </w:tcPr>
          <w:p w14:paraId="74615C91"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56290B27"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7F9DC755" w14:textId="77777777" w:rsidR="00EE2529" w:rsidRPr="00C81B84" w:rsidRDefault="00AD5E1E" w:rsidP="00C81B84">
            <w:r w:rsidRPr="00C81B84">
              <w:t>Lønnsstøtte til foretak rammet av smitteverntiltak, bevilges med</w:t>
            </w:r>
          </w:p>
        </w:tc>
        <w:tc>
          <w:tcPr>
            <w:tcW w:w="1400" w:type="dxa"/>
            <w:tcBorders>
              <w:top w:val="nil"/>
              <w:left w:val="nil"/>
              <w:bottom w:val="nil"/>
              <w:right w:val="nil"/>
            </w:tcBorders>
            <w:tcMar>
              <w:top w:w="128" w:type="dxa"/>
              <w:left w:w="43" w:type="dxa"/>
              <w:bottom w:w="43" w:type="dxa"/>
              <w:right w:w="43" w:type="dxa"/>
            </w:tcMar>
            <w:vAlign w:val="bottom"/>
          </w:tcPr>
          <w:p w14:paraId="62F504DC" w14:textId="77777777" w:rsidR="00EE2529" w:rsidRPr="00C81B84" w:rsidRDefault="00AD5E1E" w:rsidP="00C81B84">
            <w:r w:rsidRPr="00C81B84">
              <w:t>5 000 000</w:t>
            </w:r>
          </w:p>
        </w:tc>
      </w:tr>
      <w:tr w:rsidR="00EE2529" w:rsidRPr="00C81B84" w14:paraId="35573C10" w14:textId="77777777">
        <w:trPr>
          <w:trHeight w:val="380"/>
        </w:trPr>
        <w:tc>
          <w:tcPr>
            <w:tcW w:w="680" w:type="dxa"/>
            <w:tcBorders>
              <w:top w:val="nil"/>
              <w:left w:val="nil"/>
              <w:bottom w:val="nil"/>
              <w:right w:val="nil"/>
            </w:tcBorders>
            <w:tcMar>
              <w:top w:w="128" w:type="dxa"/>
              <w:left w:w="43" w:type="dxa"/>
              <w:bottom w:w="43" w:type="dxa"/>
              <w:right w:w="43" w:type="dxa"/>
            </w:tcMar>
          </w:tcPr>
          <w:p w14:paraId="5A069D10" w14:textId="77777777" w:rsidR="00EE2529" w:rsidRPr="00C81B84" w:rsidRDefault="00AD5E1E" w:rsidP="00C81B84">
            <w:r w:rsidRPr="00C81B84">
              <w:t>1645</w:t>
            </w:r>
          </w:p>
        </w:tc>
        <w:tc>
          <w:tcPr>
            <w:tcW w:w="680" w:type="dxa"/>
            <w:tcBorders>
              <w:top w:val="nil"/>
              <w:left w:val="nil"/>
              <w:bottom w:val="nil"/>
              <w:right w:val="nil"/>
            </w:tcBorders>
            <w:tcMar>
              <w:top w:w="128" w:type="dxa"/>
              <w:left w:w="43" w:type="dxa"/>
              <w:bottom w:w="43" w:type="dxa"/>
              <w:right w:w="43" w:type="dxa"/>
            </w:tcMar>
          </w:tcPr>
          <w:p w14:paraId="4AC4537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C1EDB7" w14:textId="77777777" w:rsidR="00EE2529" w:rsidRPr="00C81B84" w:rsidRDefault="00AD5E1E" w:rsidP="00C81B84">
            <w:r w:rsidRPr="00C81B84">
              <w:t>Statlig garantiordning for lån til små og mellomstore bedrifter:</w:t>
            </w:r>
          </w:p>
        </w:tc>
        <w:tc>
          <w:tcPr>
            <w:tcW w:w="1400" w:type="dxa"/>
            <w:tcBorders>
              <w:top w:val="nil"/>
              <w:left w:val="nil"/>
              <w:bottom w:val="nil"/>
              <w:right w:val="nil"/>
            </w:tcBorders>
            <w:tcMar>
              <w:top w:w="128" w:type="dxa"/>
              <w:left w:w="43" w:type="dxa"/>
              <w:bottom w:w="43" w:type="dxa"/>
              <w:right w:w="43" w:type="dxa"/>
            </w:tcMar>
            <w:vAlign w:val="bottom"/>
          </w:tcPr>
          <w:p w14:paraId="72C9733F" w14:textId="77777777" w:rsidR="00EE2529" w:rsidRPr="00C81B84" w:rsidRDefault="00EE2529" w:rsidP="00C81B84"/>
        </w:tc>
      </w:tr>
      <w:tr w:rsidR="00EE2529" w:rsidRPr="00C81B84" w14:paraId="1CA67420" w14:textId="77777777">
        <w:trPr>
          <w:trHeight w:val="380"/>
        </w:trPr>
        <w:tc>
          <w:tcPr>
            <w:tcW w:w="680" w:type="dxa"/>
            <w:tcBorders>
              <w:top w:val="nil"/>
              <w:left w:val="nil"/>
              <w:bottom w:val="nil"/>
              <w:right w:val="nil"/>
            </w:tcBorders>
            <w:tcMar>
              <w:top w:w="128" w:type="dxa"/>
              <w:left w:w="43" w:type="dxa"/>
              <w:bottom w:w="43" w:type="dxa"/>
              <w:right w:w="43" w:type="dxa"/>
            </w:tcMar>
          </w:tcPr>
          <w:p w14:paraId="6EA7F5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757E23" w14:textId="77777777" w:rsidR="00EE2529" w:rsidRPr="00C81B84" w:rsidRDefault="00AD5E1E" w:rsidP="00C81B84">
            <w:r w:rsidRPr="00C81B84">
              <w:t>23</w:t>
            </w:r>
          </w:p>
        </w:tc>
        <w:tc>
          <w:tcPr>
            <w:tcW w:w="6800" w:type="dxa"/>
            <w:tcBorders>
              <w:top w:val="nil"/>
              <w:left w:val="nil"/>
              <w:bottom w:val="nil"/>
              <w:right w:val="nil"/>
            </w:tcBorders>
            <w:tcMar>
              <w:top w:w="128" w:type="dxa"/>
              <w:left w:w="43" w:type="dxa"/>
              <w:bottom w:w="43" w:type="dxa"/>
              <w:right w:w="43" w:type="dxa"/>
            </w:tcMar>
          </w:tcPr>
          <w:p w14:paraId="0274E6F3" w14:textId="77777777" w:rsidR="00EE2529" w:rsidRPr="00C81B84" w:rsidRDefault="00AD5E1E" w:rsidP="00C81B84">
            <w:r w:rsidRPr="00C81B84">
              <w:t xml:space="preserve">Spesielle driftsutgifter til administrasjon av statlig garantiordning </w:t>
            </w:r>
          </w:p>
        </w:tc>
        <w:tc>
          <w:tcPr>
            <w:tcW w:w="1400" w:type="dxa"/>
            <w:tcBorders>
              <w:top w:val="nil"/>
              <w:left w:val="nil"/>
              <w:bottom w:val="nil"/>
              <w:right w:val="nil"/>
            </w:tcBorders>
            <w:tcMar>
              <w:top w:w="128" w:type="dxa"/>
              <w:left w:w="43" w:type="dxa"/>
              <w:bottom w:w="43" w:type="dxa"/>
              <w:right w:w="43" w:type="dxa"/>
            </w:tcMar>
            <w:vAlign w:val="bottom"/>
          </w:tcPr>
          <w:p w14:paraId="59CCB0C6" w14:textId="77777777" w:rsidR="00EE2529" w:rsidRPr="00C81B84" w:rsidRDefault="00EE2529" w:rsidP="00C81B84"/>
        </w:tc>
      </w:tr>
      <w:tr w:rsidR="00EE2529" w:rsidRPr="00C81B84" w14:paraId="6CF50E97" w14:textId="77777777">
        <w:trPr>
          <w:trHeight w:val="380"/>
        </w:trPr>
        <w:tc>
          <w:tcPr>
            <w:tcW w:w="680" w:type="dxa"/>
            <w:tcBorders>
              <w:top w:val="nil"/>
              <w:left w:val="nil"/>
              <w:bottom w:val="nil"/>
              <w:right w:val="nil"/>
            </w:tcBorders>
            <w:tcMar>
              <w:top w:w="128" w:type="dxa"/>
              <w:left w:w="43" w:type="dxa"/>
              <w:bottom w:w="43" w:type="dxa"/>
              <w:right w:w="43" w:type="dxa"/>
            </w:tcMar>
          </w:tcPr>
          <w:p w14:paraId="38C1B2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D9D4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B0886C" w14:textId="77777777" w:rsidR="00EE2529" w:rsidRPr="00C81B84" w:rsidRDefault="00AD5E1E" w:rsidP="00C81B84">
            <w:r w:rsidRPr="00C81B84">
              <w:t>for små og mellomstore bedrifter, forhøyes med</w:t>
            </w:r>
          </w:p>
        </w:tc>
        <w:tc>
          <w:tcPr>
            <w:tcW w:w="1400" w:type="dxa"/>
            <w:tcBorders>
              <w:top w:val="nil"/>
              <w:left w:val="nil"/>
              <w:bottom w:val="nil"/>
              <w:right w:val="nil"/>
            </w:tcBorders>
            <w:tcMar>
              <w:top w:w="128" w:type="dxa"/>
              <w:left w:w="43" w:type="dxa"/>
              <w:bottom w:w="43" w:type="dxa"/>
              <w:right w:w="43" w:type="dxa"/>
            </w:tcMar>
            <w:vAlign w:val="bottom"/>
          </w:tcPr>
          <w:p w14:paraId="736E63BC" w14:textId="77777777" w:rsidR="00EE2529" w:rsidRPr="00C81B84" w:rsidRDefault="00AD5E1E" w:rsidP="00C81B84">
            <w:r w:rsidRPr="00C81B84">
              <w:t>85 000</w:t>
            </w:r>
          </w:p>
        </w:tc>
      </w:tr>
      <w:tr w:rsidR="00EE2529" w:rsidRPr="00C81B84" w14:paraId="7F3937CF" w14:textId="77777777">
        <w:trPr>
          <w:trHeight w:val="380"/>
        </w:trPr>
        <w:tc>
          <w:tcPr>
            <w:tcW w:w="680" w:type="dxa"/>
            <w:tcBorders>
              <w:top w:val="nil"/>
              <w:left w:val="nil"/>
              <w:bottom w:val="nil"/>
              <w:right w:val="nil"/>
            </w:tcBorders>
            <w:tcMar>
              <w:top w:w="128" w:type="dxa"/>
              <w:left w:w="43" w:type="dxa"/>
              <w:bottom w:w="43" w:type="dxa"/>
              <w:right w:w="43" w:type="dxa"/>
            </w:tcMar>
          </w:tcPr>
          <w:p w14:paraId="103DBB4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4584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0A6467" w14:textId="77777777" w:rsidR="00EE2529" w:rsidRPr="00C81B84" w:rsidRDefault="00AD5E1E" w:rsidP="00C81B84">
            <w:r w:rsidRPr="00C81B84">
              <w:t>fra kr 4 000 000 til kr 4 085 000</w:t>
            </w:r>
          </w:p>
        </w:tc>
        <w:tc>
          <w:tcPr>
            <w:tcW w:w="1400" w:type="dxa"/>
            <w:tcBorders>
              <w:top w:val="nil"/>
              <w:left w:val="nil"/>
              <w:bottom w:val="nil"/>
              <w:right w:val="nil"/>
            </w:tcBorders>
            <w:tcMar>
              <w:top w:w="128" w:type="dxa"/>
              <w:left w:w="43" w:type="dxa"/>
              <w:bottom w:w="43" w:type="dxa"/>
              <w:right w:w="43" w:type="dxa"/>
            </w:tcMar>
            <w:vAlign w:val="bottom"/>
          </w:tcPr>
          <w:p w14:paraId="1ABA7C24" w14:textId="77777777" w:rsidR="00EE2529" w:rsidRPr="00C81B84" w:rsidRDefault="00EE2529" w:rsidP="00C81B84"/>
        </w:tc>
      </w:tr>
      <w:tr w:rsidR="00EE2529" w:rsidRPr="00C81B84" w14:paraId="34948FA0" w14:textId="77777777">
        <w:trPr>
          <w:trHeight w:val="380"/>
        </w:trPr>
        <w:tc>
          <w:tcPr>
            <w:tcW w:w="680" w:type="dxa"/>
            <w:tcBorders>
              <w:top w:val="nil"/>
              <w:left w:val="nil"/>
              <w:bottom w:val="nil"/>
              <w:right w:val="nil"/>
            </w:tcBorders>
            <w:tcMar>
              <w:top w:w="128" w:type="dxa"/>
              <w:left w:w="43" w:type="dxa"/>
              <w:bottom w:w="43" w:type="dxa"/>
              <w:right w:w="43" w:type="dxa"/>
            </w:tcMar>
          </w:tcPr>
          <w:p w14:paraId="511EEC05" w14:textId="77777777" w:rsidR="00EE2529" w:rsidRPr="00C81B84" w:rsidRDefault="00AD5E1E" w:rsidP="00C81B84">
            <w:r w:rsidRPr="00C81B84">
              <w:t>1650</w:t>
            </w:r>
          </w:p>
        </w:tc>
        <w:tc>
          <w:tcPr>
            <w:tcW w:w="680" w:type="dxa"/>
            <w:tcBorders>
              <w:top w:val="nil"/>
              <w:left w:val="nil"/>
              <w:bottom w:val="nil"/>
              <w:right w:val="nil"/>
            </w:tcBorders>
            <w:tcMar>
              <w:top w:w="128" w:type="dxa"/>
              <w:left w:w="43" w:type="dxa"/>
              <w:bottom w:w="43" w:type="dxa"/>
              <w:right w:w="43" w:type="dxa"/>
            </w:tcMar>
          </w:tcPr>
          <w:p w14:paraId="2A51645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83465C" w14:textId="77777777" w:rsidR="00EE2529" w:rsidRPr="00C81B84" w:rsidRDefault="00AD5E1E" w:rsidP="00C81B84">
            <w:r w:rsidRPr="00C81B84">
              <w:t>Statsgjeld, renter mv.:</w:t>
            </w:r>
          </w:p>
        </w:tc>
        <w:tc>
          <w:tcPr>
            <w:tcW w:w="1400" w:type="dxa"/>
            <w:tcBorders>
              <w:top w:val="nil"/>
              <w:left w:val="nil"/>
              <w:bottom w:val="nil"/>
              <w:right w:val="nil"/>
            </w:tcBorders>
            <w:tcMar>
              <w:top w:w="128" w:type="dxa"/>
              <w:left w:w="43" w:type="dxa"/>
              <w:bottom w:w="43" w:type="dxa"/>
              <w:right w:w="43" w:type="dxa"/>
            </w:tcMar>
            <w:vAlign w:val="bottom"/>
          </w:tcPr>
          <w:p w14:paraId="3A2EE85A" w14:textId="77777777" w:rsidR="00EE2529" w:rsidRPr="00C81B84" w:rsidRDefault="00EE2529" w:rsidP="00C81B84"/>
        </w:tc>
      </w:tr>
      <w:tr w:rsidR="00EE2529" w:rsidRPr="00C81B84" w14:paraId="71FF5374" w14:textId="77777777">
        <w:trPr>
          <w:trHeight w:val="640"/>
        </w:trPr>
        <w:tc>
          <w:tcPr>
            <w:tcW w:w="680" w:type="dxa"/>
            <w:tcBorders>
              <w:top w:val="nil"/>
              <w:left w:val="nil"/>
              <w:bottom w:val="nil"/>
              <w:right w:val="nil"/>
            </w:tcBorders>
            <w:tcMar>
              <w:top w:w="128" w:type="dxa"/>
              <w:left w:w="43" w:type="dxa"/>
              <w:bottom w:w="43" w:type="dxa"/>
              <w:right w:w="43" w:type="dxa"/>
            </w:tcMar>
          </w:tcPr>
          <w:p w14:paraId="4256B9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0ADB34" w14:textId="77777777" w:rsidR="00EE2529" w:rsidRPr="00C81B84" w:rsidRDefault="00AD5E1E" w:rsidP="00C81B84">
            <w:r w:rsidRPr="00C81B84">
              <w:t>89</w:t>
            </w:r>
          </w:p>
        </w:tc>
        <w:tc>
          <w:tcPr>
            <w:tcW w:w="6800" w:type="dxa"/>
            <w:tcBorders>
              <w:top w:val="nil"/>
              <w:left w:val="nil"/>
              <w:bottom w:val="nil"/>
              <w:right w:val="nil"/>
            </w:tcBorders>
            <w:tcMar>
              <w:top w:w="128" w:type="dxa"/>
              <w:left w:w="43" w:type="dxa"/>
              <w:bottom w:w="43" w:type="dxa"/>
              <w:right w:w="43" w:type="dxa"/>
            </w:tcMar>
          </w:tcPr>
          <w:p w14:paraId="7F8803EC" w14:textId="77777777" w:rsidR="00EE2529" w:rsidRPr="00C81B84" w:rsidRDefault="00AD5E1E" w:rsidP="00C81B84">
            <w:r w:rsidRPr="00C81B84">
              <w:t xml:space="preserve">Renter og provisjon mv. på innenlandsk statsgjeld,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00B711E" w14:textId="77777777" w:rsidR="00EE2529" w:rsidRPr="00C81B84" w:rsidRDefault="00AD5E1E" w:rsidP="00C81B84">
            <w:r w:rsidRPr="00C81B84">
              <w:t>694 300 000</w:t>
            </w:r>
          </w:p>
        </w:tc>
      </w:tr>
      <w:tr w:rsidR="00EE2529" w:rsidRPr="00C81B84" w14:paraId="0C61361B" w14:textId="77777777">
        <w:trPr>
          <w:trHeight w:val="380"/>
        </w:trPr>
        <w:tc>
          <w:tcPr>
            <w:tcW w:w="680" w:type="dxa"/>
            <w:tcBorders>
              <w:top w:val="nil"/>
              <w:left w:val="nil"/>
              <w:bottom w:val="nil"/>
              <w:right w:val="nil"/>
            </w:tcBorders>
            <w:tcMar>
              <w:top w:w="128" w:type="dxa"/>
              <w:left w:w="43" w:type="dxa"/>
              <w:bottom w:w="43" w:type="dxa"/>
              <w:right w:w="43" w:type="dxa"/>
            </w:tcMar>
          </w:tcPr>
          <w:p w14:paraId="6B3174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5E0A1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B62EA2" w14:textId="77777777" w:rsidR="00EE2529" w:rsidRPr="00C81B84" w:rsidRDefault="00AD5E1E" w:rsidP="00C81B84">
            <w:r w:rsidRPr="00C81B84">
              <w:t>fra kr 11 529 700 000 til kr 10 835 400 000</w:t>
            </w:r>
          </w:p>
        </w:tc>
        <w:tc>
          <w:tcPr>
            <w:tcW w:w="1400" w:type="dxa"/>
            <w:tcBorders>
              <w:top w:val="nil"/>
              <w:left w:val="nil"/>
              <w:bottom w:val="nil"/>
              <w:right w:val="nil"/>
            </w:tcBorders>
            <w:tcMar>
              <w:top w:w="128" w:type="dxa"/>
              <w:left w:w="43" w:type="dxa"/>
              <w:bottom w:w="43" w:type="dxa"/>
              <w:right w:w="43" w:type="dxa"/>
            </w:tcMar>
            <w:vAlign w:val="bottom"/>
          </w:tcPr>
          <w:p w14:paraId="4D27D69D" w14:textId="77777777" w:rsidR="00EE2529" w:rsidRPr="00C81B84" w:rsidRDefault="00EE2529" w:rsidP="00C81B84"/>
        </w:tc>
      </w:tr>
      <w:tr w:rsidR="00EE2529" w:rsidRPr="00C81B84" w14:paraId="2E070F61" w14:textId="77777777">
        <w:trPr>
          <w:trHeight w:val="380"/>
        </w:trPr>
        <w:tc>
          <w:tcPr>
            <w:tcW w:w="680" w:type="dxa"/>
            <w:tcBorders>
              <w:top w:val="nil"/>
              <w:left w:val="nil"/>
              <w:bottom w:val="nil"/>
              <w:right w:val="nil"/>
            </w:tcBorders>
            <w:tcMar>
              <w:top w:w="128" w:type="dxa"/>
              <w:left w:w="43" w:type="dxa"/>
              <w:bottom w:w="43" w:type="dxa"/>
              <w:right w:w="43" w:type="dxa"/>
            </w:tcMar>
          </w:tcPr>
          <w:p w14:paraId="086560F6" w14:textId="77777777" w:rsidR="00EE2529" w:rsidRPr="00C81B84" w:rsidRDefault="00AD5E1E" w:rsidP="00C81B84">
            <w:r w:rsidRPr="00C81B84">
              <w:t>1651</w:t>
            </w:r>
          </w:p>
        </w:tc>
        <w:tc>
          <w:tcPr>
            <w:tcW w:w="680" w:type="dxa"/>
            <w:tcBorders>
              <w:top w:val="nil"/>
              <w:left w:val="nil"/>
              <w:bottom w:val="nil"/>
              <w:right w:val="nil"/>
            </w:tcBorders>
            <w:tcMar>
              <w:top w:w="128" w:type="dxa"/>
              <w:left w:w="43" w:type="dxa"/>
              <w:bottom w:w="43" w:type="dxa"/>
              <w:right w:w="43" w:type="dxa"/>
            </w:tcMar>
          </w:tcPr>
          <w:p w14:paraId="344564D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3AF4D5" w14:textId="77777777" w:rsidR="00EE2529" w:rsidRPr="00C81B84" w:rsidRDefault="00AD5E1E" w:rsidP="00C81B84">
            <w:r w:rsidRPr="00C81B84">
              <w:t>Statsgjeld, avdrag og innløsning:</w:t>
            </w:r>
          </w:p>
        </w:tc>
        <w:tc>
          <w:tcPr>
            <w:tcW w:w="1400" w:type="dxa"/>
            <w:tcBorders>
              <w:top w:val="nil"/>
              <w:left w:val="nil"/>
              <w:bottom w:val="nil"/>
              <w:right w:val="nil"/>
            </w:tcBorders>
            <w:tcMar>
              <w:top w:w="128" w:type="dxa"/>
              <w:left w:w="43" w:type="dxa"/>
              <w:bottom w:w="43" w:type="dxa"/>
              <w:right w:w="43" w:type="dxa"/>
            </w:tcMar>
            <w:vAlign w:val="bottom"/>
          </w:tcPr>
          <w:p w14:paraId="21CF6FF7" w14:textId="77777777" w:rsidR="00EE2529" w:rsidRPr="00C81B84" w:rsidRDefault="00EE2529" w:rsidP="00C81B84"/>
        </w:tc>
      </w:tr>
      <w:tr w:rsidR="00EE2529" w:rsidRPr="00C81B84" w14:paraId="0DF55C9E" w14:textId="77777777">
        <w:trPr>
          <w:trHeight w:val="640"/>
        </w:trPr>
        <w:tc>
          <w:tcPr>
            <w:tcW w:w="680" w:type="dxa"/>
            <w:tcBorders>
              <w:top w:val="nil"/>
              <w:left w:val="nil"/>
              <w:bottom w:val="nil"/>
              <w:right w:val="nil"/>
            </w:tcBorders>
            <w:tcMar>
              <w:top w:w="128" w:type="dxa"/>
              <w:left w:w="43" w:type="dxa"/>
              <w:bottom w:w="43" w:type="dxa"/>
              <w:right w:w="43" w:type="dxa"/>
            </w:tcMar>
          </w:tcPr>
          <w:p w14:paraId="5FE5BC0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6A3BF2" w14:textId="77777777" w:rsidR="00EE2529" w:rsidRPr="00C81B84" w:rsidRDefault="00AD5E1E" w:rsidP="00C81B84">
            <w:r w:rsidRPr="00C81B84">
              <w:t>98</w:t>
            </w:r>
          </w:p>
        </w:tc>
        <w:tc>
          <w:tcPr>
            <w:tcW w:w="6800" w:type="dxa"/>
            <w:tcBorders>
              <w:top w:val="nil"/>
              <w:left w:val="nil"/>
              <w:bottom w:val="nil"/>
              <w:right w:val="nil"/>
            </w:tcBorders>
            <w:tcMar>
              <w:top w:w="128" w:type="dxa"/>
              <w:left w:w="43" w:type="dxa"/>
              <w:bottom w:w="43" w:type="dxa"/>
              <w:right w:w="43" w:type="dxa"/>
            </w:tcMar>
          </w:tcPr>
          <w:p w14:paraId="058A74A1" w14:textId="77777777" w:rsidR="00EE2529" w:rsidRPr="00C81B84" w:rsidRDefault="00AD5E1E" w:rsidP="00C81B84">
            <w:r w:rsidRPr="00C81B84">
              <w:t xml:space="preserve">Avdrag på innenlandsk statsgjeld,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BA9036E" w14:textId="77777777" w:rsidR="00EE2529" w:rsidRPr="00C81B84" w:rsidRDefault="00AD5E1E" w:rsidP="00C81B84">
            <w:r w:rsidRPr="00C81B84">
              <w:t>16 000 000 000</w:t>
            </w:r>
          </w:p>
        </w:tc>
      </w:tr>
      <w:tr w:rsidR="00EE2529" w:rsidRPr="00C81B84" w14:paraId="6F85C6FF" w14:textId="77777777">
        <w:trPr>
          <w:trHeight w:val="380"/>
        </w:trPr>
        <w:tc>
          <w:tcPr>
            <w:tcW w:w="680" w:type="dxa"/>
            <w:tcBorders>
              <w:top w:val="nil"/>
              <w:left w:val="nil"/>
              <w:bottom w:val="nil"/>
              <w:right w:val="nil"/>
            </w:tcBorders>
            <w:tcMar>
              <w:top w:w="128" w:type="dxa"/>
              <w:left w:w="43" w:type="dxa"/>
              <w:bottom w:w="43" w:type="dxa"/>
              <w:right w:w="43" w:type="dxa"/>
            </w:tcMar>
          </w:tcPr>
          <w:p w14:paraId="18EEE2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63FA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8BD7CE" w14:textId="77777777" w:rsidR="00EE2529" w:rsidRPr="00C81B84" w:rsidRDefault="00AD5E1E" w:rsidP="00C81B84">
            <w:r w:rsidRPr="00C81B84">
              <w:t>fra kr 78 457 000 000 til kr 94 457 000 000</w:t>
            </w:r>
          </w:p>
        </w:tc>
        <w:tc>
          <w:tcPr>
            <w:tcW w:w="1400" w:type="dxa"/>
            <w:tcBorders>
              <w:top w:val="nil"/>
              <w:left w:val="nil"/>
              <w:bottom w:val="nil"/>
              <w:right w:val="nil"/>
            </w:tcBorders>
            <w:tcMar>
              <w:top w:w="128" w:type="dxa"/>
              <w:left w:w="43" w:type="dxa"/>
              <w:bottom w:w="43" w:type="dxa"/>
              <w:right w:w="43" w:type="dxa"/>
            </w:tcMar>
            <w:vAlign w:val="bottom"/>
          </w:tcPr>
          <w:p w14:paraId="64E2E55B" w14:textId="77777777" w:rsidR="00EE2529" w:rsidRPr="00C81B84" w:rsidRDefault="00EE2529" w:rsidP="00C81B84"/>
        </w:tc>
      </w:tr>
      <w:tr w:rsidR="00EE2529" w:rsidRPr="00C81B84" w14:paraId="0F8B22B0" w14:textId="77777777">
        <w:trPr>
          <w:trHeight w:val="380"/>
        </w:trPr>
        <w:tc>
          <w:tcPr>
            <w:tcW w:w="680" w:type="dxa"/>
            <w:tcBorders>
              <w:top w:val="nil"/>
              <w:left w:val="nil"/>
              <w:bottom w:val="nil"/>
              <w:right w:val="nil"/>
            </w:tcBorders>
            <w:tcMar>
              <w:top w:w="128" w:type="dxa"/>
              <w:left w:w="43" w:type="dxa"/>
              <w:bottom w:w="43" w:type="dxa"/>
              <w:right w:w="43" w:type="dxa"/>
            </w:tcMar>
          </w:tcPr>
          <w:p w14:paraId="7A3016E6" w14:textId="77777777" w:rsidR="00EE2529" w:rsidRPr="00C81B84" w:rsidRDefault="00AD5E1E" w:rsidP="00C81B84">
            <w:r w:rsidRPr="00C81B84">
              <w:t>1700</w:t>
            </w:r>
          </w:p>
        </w:tc>
        <w:tc>
          <w:tcPr>
            <w:tcW w:w="680" w:type="dxa"/>
            <w:tcBorders>
              <w:top w:val="nil"/>
              <w:left w:val="nil"/>
              <w:bottom w:val="nil"/>
              <w:right w:val="nil"/>
            </w:tcBorders>
            <w:tcMar>
              <w:top w:w="128" w:type="dxa"/>
              <w:left w:w="43" w:type="dxa"/>
              <w:bottom w:w="43" w:type="dxa"/>
              <w:right w:w="43" w:type="dxa"/>
            </w:tcMar>
          </w:tcPr>
          <w:p w14:paraId="21EB75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1724F7" w14:textId="77777777" w:rsidR="00EE2529" w:rsidRPr="00C81B84" w:rsidRDefault="00AD5E1E" w:rsidP="00C81B84">
            <w:r w:rsidRPr="00C81B84">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4FF1EFD8" w14:textId="77777777" w:rsidR="00EE2529" w:rsidRPr="00C81B84" w:rsidRDefault="00EE2529" w:rsidP="00C81B84"/>
        </w:tc>
      </w:tr>
      <w:tr w:rsidR="00EE2529" w:rsidRPr="00C81B84" w14:paraId="58B6FBF3" w14:textId="77777777">
        <w:trPr>
          <w:trHeight w:val="380"/>
        </w:trPr>
        <w:tc>
          <w:tcPr>
            <w:tcW w:w="680" w:type="dxa"/>
            <w:tcBorders>
              <w:top w:val="nil"/>
              <w:left w:val="nil"/>
              <w:bottom w:val="nil"/>
              <w:right w:val="nil"/>
            </w:tcBorders>
            <w:tcMar>
              <w:top w:w="128" w:type="dxa"/>
              <w:left w:w="43" w:type="dxa"/>
              <w:bottom w:w="43" w:type="dxa"/>
              <w:right w:w="43" w:type="dxa"/>
            </w:tcMar>
          </w:tcPr>
          <w:p w14:paraId="67BE7F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1BCEC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FD8EB68"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FCBCE52" w14:textId="77777777" w:rsidR="00EE2529" w:rsidRPr="00C81B84" w:rsidRDefault="00AD5E1E" w:rsidP="00C81B84">
            <w:r w:rsidRPr="00C81B84">
              <w:t>15 668 000</w:t>
            </w:r>
          </w:p>
        </w:tc>
      </w:tr>
      <w:tr w:rsidR="00EE2529" w:rsidRPr="00C81B84" w14:paraId="2EE36528" w14:textId="77777777">
        <w:trPr>
          <w:trHeight w:val="380"/>
        </w:trPr>
        <w:tc>
          <w:tcPr>
            <w:tcW w:w="680" w:type="dxa"/>
            <w:tcBorders>
              <w:top w:val="nil"/>
              <w:left w:val="nil"/>
              <w:bottom w:val="nil"/>
              <w:right w:val="nil"/>
            </w:tcBorders>
            <w:tcMar>
              <w:top w:w="128" w:type="dxa"/>
              <w:left w:w="43" w:type="dxa"/>
              <w:bottom w:w="43" w:type="dxa"/>
              <w:right w:w="43" w:type="dxa"/>
            </w:tcMar>
          </w:tcPr>
          <w:p w14:paraId="7EEC832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703BE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B69A08" w14:textId="77777777" w:rsidR="00EE2529" w:rsidRPr="00C81B84" w:rsidRDefault="00AD5E1E" w:rsidP="00C81B84">
            <w:r w:rsidRPr="00C81B84">
              <w:t>fra kr 671 512 000 til kr 687 180 000</w:t>
            </w:r>
          </w:p>
        </w:tc>
        <w:tc>
          <w:tcPr>
            <w:tcW w:w="1400" w:type="dxa"/>
            <w:tcBorders>
              <w:top w:val="nil"/>
              <w:left w:val="nil"/>
              <w:bottom w:val="nil"/>
              <w:right w:val="nil"/>
            </w:tcBorders>
            <w:tcMar>
              <w:top w:w="128" w:type="dxa"/>
              <w:left w:w="43" w:type="dxa"/>
              <w:bottom w:w="43" w:type="dxa"/>
              <w:right w:w="43" w:type="dxa"/>
            </w:tcMar>
            <w:vAlign w:val="bottom"/>
          </w:tcPr>
          <w:p w14:paraId="163FF695" w14:textId="77777777" w:rsidR="00EE2529" w:rsidRPr="00C81B84" w:rsidRDefault="00EE2529" w:rsidP="00C81B84"/>
        </w:tc>
      </w:tr>
      <w:tr w:rsidR="00EE2529" w:rsidRPr="00C81B84" w14:paraId="7C73480F" w14:textId="77777777">
        <w:trPr>
          <w:trHeight w:val="380"/>
        </w:trPr>
        <w:tc>
          <w:tcPr>
            <w:tcW w:w="680" w:type="dxa"/>
            <w:tcBorders>
              <w:top w:val="nil"/>
              <w:left w:val="nil"/>
              <w:bottom w:val="nil"/>
              <w:right w:val="nil"/>
            </w:tcBorders>
            <w:tcMar>
              <w:top w:w="128" w:type="dxa"/>
              <w:left w:w="43" w:type="dxa"/>
              <w:bottom w:w="43" w:type="dxa"/>
              <w:right w:w="43" w:type="dxa"/>
            </w:tcMar>
          </w:tcPr>
          <w:p w14:paraId="64AC7DC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61473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56F66E69" w14:textId="77777777" w:rsidR="00EE2529" w:rsidRPr="00C81B84" w:rsidRDefault="00AD5E1E" w:rsidP="00C81B84">
            <w:r w:rsidRPr="00C81B84">
              <w:t xml:space="preserve">Spesielle driftsutgifter,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6F69307" w14:textId="77777777" w:rsidR="00EE2529" w:rsidRPr="00C81B84" w:rsidRDefault="00AD5E1E" w:rsidP="00C81B84">
            <w:r w:rsidRPr="00C81B84">
              <w:t>3 096 000</w:t>
            </w:r>
          </w:p>
        </w:tc>
      </w:tr>
      <w:tr w:rsidR="00EE2529" w:rsidRPr="00C81B84" w14:paraId="18C0BC78" w14:textId="77777777">
        <w:trPr>
          <w:trHeight w:val="380"/>
        </w:trPr>
        <w:tc>
          <w:tcPr>
            <w:tcW w:w="680" w:type="dxa"/>
            <w:tcBorders>
              <w:top w:val="nil"/>
              <w:left w:val="nil"/>
              <w:bottom w:val="nil"/>
              <w:right w:val="nil"/>
            </w:tcBorders>
            <w:tcMar>
              <w:top w:w="128" w:type="dxa"/>
              <w:left w:w="43" w:type="dxa"/>
              <w:bottom w:w="43" w:type="dxa"/>
              <w:right w:w="43" w:type="dxa"/>
            </w:tcMar>
          </w:tcPr>
          <w:p w14:paraId="6DA063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144AA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80F010" w14:textId="77777777" w:rsidR="00EE2529" w:rsidRPr="00C81B84" w:rsidRDefault="00AD5E1E" w:rsidP="00C81B84">
            <w:r w:rsidRPr="00C81B84">
              <w:t>fra kr 144 941 000 til kr 148 037 000</w:t>
            </w:r>
          </w:p>
        </w:tc>
        <w:tc>
          <w:tcPr>
            <w:tcW w:w="1400" w:type="dxa"/>
            <w:tcBorders>
              <w:top w:val="nil"/>
              <w:left w:val="nil"/>
              <w:bottom w:val="nil"/>
              <w:right w:val="nil"/>
            </w:tcBorders>
            <w:tcMar>
              <w:top w:w="128" w:type="dxa"/>
              <w:left w:w="43" w:type="dxa"/>
              <w:bottom w:w="43" w:type="dxa"/>
              <w:right w:w="43" w:type="dxa"/>
            </w:tcMar>
            <w:vAlign w:val="bottom"/>
          </w:tcPr>
          <w:p w14:paraId="43867845" w14:textId="77777777" w:rsidR="00EE2529" w:rsidRPr="00C81B84" w:rsidRDefault="00EE2529" w:rsidP="00C81B84"/>
        </w:tc>
      </w:tr>
      <w:tr w:rsidR="00EE2529" w:rsidRPr="00C81B84" w14:paraId="5EC0F151" w14:textId="77777777">
        <w:trPr>
          <w:trHeight w:val="380"/>
        </w:trPr>
        <w:tc>
          <w:tcPr>
            <w:tcW w:w="680" w:type="dxa"/>
            <w:tcBorders>
              <w:top w:val="nil"/>
              <w:left w:val="nil"/>
              <w:bottom w:val="nil"/>
              <w:right w:val="nil"/>
            </w:tcBorders>
            <w:tcMar>
              <w:top w:w="128" w:type="dxa"/>
              <w:left w:w="43" w:type="dxa"/>
              <w:bottom w:w="43" w:type="dxa"/>
              <w:right w:w="43" w:type="dxa"/>
            </w:tcMar>
          </w:tcPr>
          <w:p w14:paraId="350B13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F4E92F"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42A26679" w14:textId="77777777" w:rsidR="00EE2529" w:rsidRPr="00C81B84" w:rsidRDefault="00AD5E1E" w:rsidP="00C81B84">
            <w:r w:rsidRPr="00C81B84">
              <w:t xml:space="preserve">IKT-virksomhet,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B4204D9" w14:textId="77777777" w:rsidR="00EE2529" w:rsidRPr="00C81B84" w:rsidRDefault="00AD5E1E" w:rsidP="00C81B84">
            <w:r w:rsidRPr="00C81B84">
              <w:t>120 690 000</w:t>
            </w:r>
          </w:p>
        </w:tc>
      </w:tr>
      <w:tr w:rsidR="00EE2529" w:rsidRPr="00C81B84" w14:paraId="38DE32F9" w14:textId="77777777">
        <w:trPr>
          <w:trHeight w:val="380"/>
        </w:trPr>
        <w:tc>
          <w:tcPr>
            <w:tcW w:w="680" w:type="dxa"/>
            <w:tcBorders>
              <w:top w:val="nil"/>
              <w:left w:val="nil"/>
              <w:bottom w:val="nil"/>
              <w:right w:val="nil"/>
            </w:tcBorders>
            <w:tcMar>
              <w:top w:w="128" w:type="dxa"/>
              <w:left w:w="43" w:type="dxa"/>
              <w:bottom w:w="43" w:type="dxa"/>
              <w:right w:w="43" w:type="dxa"/>
            </w:tcMar>
          </w:tcPr>
          <w:p w14:paraId="2AF68D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961F3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37DBE4" w14:textId="77777777" w:rsidR="00EE2529" w:rsidRPr="00C81B84" w:rsidRDefault="00AD5E1E" w:rsidP="00C81B84">
            <w:r w:rsidRPr="00C81B84">
              <w:t>fra kr 531 645 000 til kr 652 335 000</w:t>
            </w:r>
          </w:p>
        </w:tc>
        <w:tc>
          <w:tcPr>
            <w:tcW w:w="1400" w:type="dxa"/>
            <w:tcBorders>
              <w:top w:val="nil"/>
              <w:left w:val="nil"/>
              <w:bottom w:val="nil"/>
              <w:right w:val="nil"/>
            </w:tcBorders>
            <w:tcMar>
              <w:top w:w="128" w:type="dxa"/>
              <w:left w:w="43" w:type="dxa"/>
              <w:bottom w:w="43" w:type="dxa"/>
              <w:right w:w="43" w:type="dxa"/>
            </w:tcMar>
            <w:vAlign w:val="bottom"/>
          </w:tcPr>
          <w:p w14:paraId="72FB9709" w14:textId="77777777" w:rsidR="00EE2529" w:rsidRPr="00C81B84" w:rsidRDefault="00EE2529" w:rsidP="00C81B84"/>
        </w:tc>
      </w:tr>
      <w:tr w:rsidR="00EE2529" w:rsidRPr="00C81B84" w14:paraId="737FE222" w14:textId="77777777">
        <w:trPr>
          <w:trHeight w:val="380"/>
        </w:trPr>
        <w:tc>
          <w:tcPr>
            <w:tcW w:w="680" w:type="dxa"/>
            <w:tcBorders>
              <w:top w:val="nil"/>
              <w:left w:val="nil"/>
              <w:bottom w:val="nil"/>
              <w:right w:val="nil"/>
            </w:tcBorders>
            <w:tcMar>
              <w:top w:w="128" w:type="dxa"/>
              <w:left w:w="43" w:type="dxa"/>
              <w:bottom w:w="43" w:type="dxa"/>
              <w:right w:w="43" w:type="dxa"/>
            </w:tcMar>
          </w:tcPr>
          <w:p w14:paraId="3F565A4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D2AEEF" w14:textId="77777777" w:rsidR="00EE2529" w:rsidRPr="00C81B84" w:rsidRDefault="00AD5E1E" w:rsidP="00C81B84">
            <w:r w:rsidRPr="00C81B84">
              <w:t>43</w:t>
            </w:r>
          </w:p>
        </w:tc>
        <w:tc>
          <w:tcPr>
            <w:tcW w:w="6800" w:type="dxa"/>
            <w:tcBorders>
              <w:top w:val="nil"/>
              <w:left w:val="nil"/>
              <w:bottom w:val="nil"/>
              <w:right w:val="nil"/>
            </w:tcBorders>
            <w:tcMar>
              <w:top w:w="128" w:type="dxa"/>
              <w:left w:w="43" w:type="dxa"/>
              <w:bottom w:w="43" w:type="dxa"/>
              <w:right w:w="43" w:type="dxa"/>
            </w:tcMar>
          </w:tcPr>
          <w:p w14:paraId="238DEFCD" w14:textId="77777777" w:rsidR="00EE2529" w:rsidRPr="00C81B84" w:rsidRDefault="00AD5E1E" w:rsidP="00C81B84">
            <w:r w:rsidRPr="00C81B84">
              <w:t xml:space="preserve">Til disposisjon for Forsvarsdepartementet,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7355162" w14:textId="77777777" w:rsidR="00EE2529" w:rsidRPr="00C81B84" w:rsidRDefault="00AD5E1E" w:rsidP="00C81B84">
            <w:r w:rsidRPr="00C81B84">
              <w:t>1 812 000</w:t>
            </w:r>
          </w:p>
        </w:tc>
      </w:tr>
      <w:tr w:rsidR="00EE2529" w:rsidRPr="00C81B84" w14:paraId="54A79440" w14:textId="77777777">
        <w:trPr>
          <w:trHeight w:val="380"/>
        </w:trPr>
        <w:tc>
          <w:tcPr>
            <w:tcW w:w="680" w:type="dxa"/>
            <w:tcBorders>
              <w:top w:val="nil"/>
              <w:left w:val="nil"/>
              <w:bottom w:val="nil"/>
              <w:right w:val="nil"/>
            </w:tcBorders>
            <w:tcMar>
              <w:top w:w="128" w:type="dxa"/>
              <w:left w:w="43" w:type="dxa"/>
              <w:bottom w:w="43" w:type="dxa"/>
              <w:right w:w="43" w:type="dxa"/>
            </w:tcMar>
          </w:tcPr>
          <w:p w14:paraId="0C1321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03604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D924CBA" w14:textId="77777777" w:rsidR="00EE2529" w:rsidRPr="00C81B84" w:rsidRDefault="00AD5E1E" w:rsidP="00C81B84">
            <w:r w:rsidRPr="00C81B84">
              <w:t>fra kr 5 991 000 til kr 4 179 000</w:t>
            </w:r>
          </w:p>
        </w:tc>
        <w:tc>
          <w:tcPr>
            <w:tcW w:w="1400" w:type="dxa"/>
            <w:tcBorders>
              <w:top w:val="nil"/>
              <w:left w:val="nil"/>
              <w:bottom w:val="nil"/>
              <w:right w:val="nil"/>
            </w:tcBorders>
            <w:tcMar>
              <w:top w:w="128" w:type="dxa"/>
              <w:left w:w="43" w:type="dxa"/>
              <w:bottom w:w="43" w:type="dxa"/>
              <w:right w:w="43" w:type="dxa"/>
            </w:tcMar>
            <w:vAlign w:val="bottom"/>
          </w:tcPr>
          <w:p w14:paraId="709664D8" w14:textId="77777777" w:rsidR="00EE2529" w:rsidRPr="00C81B84" w:rsidRDefault="00EE2529" w:rsidP="00C81B84"/>
        </w:tc>
      </w:tr>
      <w:tr w:rsidR="00EE2529" w:rsidRPr="00C81B84" w14:paraId="352D6998" w14:textId="77777777">
        <w:trPr>
          <w:trHeight w:val="380"/>
        </w:trPr>
        <w:tc>
          <w:tcPr>
            <w:tcW w:w="680" w:type="dxa"/>
            <w:tcBorders>
              <w:top w:val="nil"/>
              <w:left w:val="nil"/>
              <w:bottom w:val="nil"/>
              <w:right w:val="nil"/>
            </w:tcBorders>
            <w:tcMar>
              <w:top w:w="128" w:type="dxa"/>
              <w:left w:w="43" w:type="dxa"/>
              <w:bottom w:w="43" w:type="dxa"/>
              <w:right w:w="43" w:type="dxa"/>
            </w:tcMar>
          </w:tcPr>
          <w:p w14:paraId="3BEF36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13C22E" w14:textId="77777777" w:rsidR="00EE2529" w:rsidRPr="00C81B84" w:rsidRDefault="00AD5E1E" w:rsidP="00C81B84">
            <w:r w:rsidRPr="00C81B84">
              <w:t>52</w:t>
            </w:r>
          </w:p>
        </w:tc>
        <w:tc>
          <w:tcPr>
            <w:tcW w:w="6800" w:type="dxa"/>
            <w:tcBorders>
              <w:top w:val="nil"/>
              <w:left w:val="nil"/>
              <w:bottom w:val="nil"/>
              <w:right w:val="nil"/>
            </w:tcBorders>
            <w:tcMar>
              <w:top w:w="128" w:type="dxa"/>
              <w:left w:w="43" w:type="dxa"/>
              <w:bottom w:w="43" w:type="dxa"/>
              <w:right w:w="43" w:type="dxa"/>
            </w:tcMar>
          </w:tcPr>
          <w:p w14:paraId="080D5088" w14:textId="77777777" w:rsidR="00EE2529" w:rsidRPr="00C81B84" w:rsidRDefault="00AD5E1E" w:rsidP="00C81B84">
            <w:r w:rsidRPr="00C81B84">
              <w:t>Overføringer til statlige forvaltningsorganer, forhøyes med</w:t>
            </w:r>
          </w:p>
        </w:tc>
        <w:tc>
          <w:tcPr>
            <w:tcW w:w="1400" w:type="dxa"/>
            <w:tcBorders>
              <w:top w:val="nil"/>
              <w:left w:val="nil"/>
              <w:bottom w:val="nil"/>
              <w:right w:val="nil"/>
            </w:tcBorders>
            <w:tcMar>
              <w:top w:w="128" w:type="dxa"/>
              <w:left w:w="43" w:type="dxa"/>
              <w:bottom w:w="43" w:type="dxa"/>
              <w:right w:w="43" w:type="dxa"/>
            </w:tcMar>
            <w:vAlign w:val="bottom"/>
          </w:tcPr>
          <w:p w14:paraId="01D72184" w14:textId="77777777" w:rsidR="00EE2529" w:rsidRPr="00C81B84" w:rsidRDefault="00AD5E1E" w:rsidP="00C81B84">
            <w:r w:rsidRPr="00C81B84">
              <w:t>15 092 000</w:t>
            </w:r>
          </w:p>
        </w:tc>
      </w:tr>
      <w:tr w:rsidR="00EE2529" w:rsidRPr="00C81B84" w14:paraId="3B15A99D" w14:textId="77777777">
        <w:trPr>
          <w:trHeight w:val="380"/>
        </w:trPr>
        <w:tc>
          <w:tcPr>
            <w:tcW w:w="680" w:type="dxa"/>
            <w:tcBorders>
              <w:top w:val="nil"/>
              <w:left w:val="nil"/>
              <w:bottom w:val="nil"/>
              <w:right w:val="nil"/>
            </w:tcBorders>
            <w:tcMar>
              <w:top w:w="128" w:type="dxa"/>
              <w:left w:w="43" w:type="dxa"/>
              <w:bottom w:w="43" w:type="dxa"/>
              <w:right w:w="43" w:type="dxa"/>
            </w:tcMar>
          </w:tcPr>
          <w:p w14:paraId="2A38BF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0D81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3CF5E6" w14:textId="77777777" w:rsidR="00EE2529" w:rsidRPr="00C81B84" w:rsidRDefault="00AD5E1E" w:rsidP="00C81B84">
            <w:r w:rsidRPr="00C81B84">
              <w:t>fra kr 4 300 000 til kr 19 392 000</w:t>
            </w:r>
          </w:p>
        </w:tc>
        <w:tc>
          <w:tcPr>
            <w:tcW w:w="1400" w:type="dxa"/>
            <w:tcBorders>
              <w:top w:val="nil"/>
              <w:left w:val="nil"/>
              <w:bottom w:val="nil"/>
              <w:right w:val="nil"/>
            </w:tcBorders>
            <w:tcMar>
              <w:top w:w="128" w:type="dxa"/>
              <w:left w:w="43" w:type="dxa"/>
              <w:bottom w:w="43" w:type="dxa"/>
              <w:right w:w="43" w:type="dxa"/>
            </w:tcMar>
            <w:vAlign w:val="bottom"/>
          </w:tcPr>
          <w:p w14:paraId="08B24BE1" w14:textId="77777777" w:rsidR="00EE2529" w:rsidRPr="00C81B84" w:rsidRDefault="00EE2529" w:rsidP="00C81B84"/>
        </w:tc>
      </w:tr>
      <w:tr w:rsidR="00EE2529" w:rsidRPr="00C81B84" w14:paraId="5E9AD6AB" w14:textId="77777777">
        <w:trPr>
          <w:trHeight w:val="380"/>
        </w:trPr>
        <w:tc>
          <w:tcPr>
            <w:tcW w:w="680" w:type="dxa"/>
            <w:tcBorders>
              <w:top w:val="nil"/>
              <w:left w:val="nil"/>
              <w:bottom w:val="nil"/>
              <w:right w:val="nil"/>
            </w:tcBorders>
            <w:tcMar>
              <w:top w:w="128" w:type="dxa"/>
              <w:left w:w="43" w:type="dxa"/>
              <w:bottom w:w="43" w:type="dxa"/>
              <w:right w:w="43" w:type="dxa"/>
            </w:tcMar>
          </w:tcPr>
          <w:p w14:paraId="4918D2B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577DEE"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2F87050E" w14:textId="77777777" w:rsidR="00EE2529" w:rsidRPr="00C81B84" w:rsidRDefault="00AD5E1E" w:rsidP="00C81B84">
            <w:r w:rsidRPr="00C81B84">
              <w:t>Overføringer til kommuner og fylkeskommuner, forhøyes med</w:t>
            </w:r>
          </w:p>
        </w:tc>
        <w:tc>
          <w:tcPr>
            <w:tcW w:w="1400" w:type="dxa"/>
            <w:tcBorders>
              <w:top w:val="nil"/>
              <w:left w:val="nil"/>
              <w:bottom w:val="nil"/>
              <w:right w:val="nil"/>
            </w:tcBorders>
            <w:tcMar>
              <w:top w:w="128" w:type="dxa"/>
              <w:left w:w="43" w:type="dxa"/>
              <w:bottom w:w="43" w:type="dxa"/>
              <w:right w:w="43" w:type="dxa"/>
            </w:tcMar>
            <w:vAlign w:val="bottom"/>
          </w:tcPr>
          <w:p w14:paraId="69D9ABA5" w14:textId="77777777" w:rsidR="00EE2529" w:rsidRPr="00C81B84" w:rsidRDefault="00AD5E1E" w:rsidP="00C81B84">
            <w:r w:rsidRPr="00C81B84">
              <w:t>15 036 000</w:t>
            </w:r>
          </w:p>
        </w:tc>
      </w:tr>
      <w:tr w:rsidR="00EE2529" w:rsidRPr="00C81B84" w14:paraId="5128684A" w14:textId="77777777">
        <w:trPr>
          <w:trHeight w:val="380"/>
        </w:trPr>
        <w:tc>
          <w:tcPr>
            <w:tcW w:w="680" w:type="dxa"/>
            <w:tcBorders>
              <w:top w:val="nil"/>
              <w:left w:val="nil"/>
              <w:bottom w:val="nil"/>
              <w:right w:val="nil"/>
            </w:tcBorders>
            <w:tcMar>
              <w:top w:w="128" w:type="dxa"/>
              <w:left w:w="43" w:type="dxa"/>
              <w:bottom w:w="43" w:type="dxa"/>
              <w:right w:w="43" w:type="dxa"/>
            </w:tcMar>
          </w:tcPr>
          <w:p w14:paraId="752A56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40B5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810AA1" w14:textId="77777777" w:rsidR="00EE2529" w:rsidRPr="00C81B84" w:rsidRDefault="00AD5E1E" w:rsidP="00C81B84">
            <w:r w:rsidRPr="00C81B84">
              <w:t>fra kr 1 550 000 til kr 16 586 000</w:t>
            </w:r>
          </w:p>
        </w:tc>
        <w:tc>
          <w:tcPr>
            <w:tcW w:w="1400" w:type="dxa"/>
            <w:tcBorders>
              <w:top w:val="nil"/>
              <w:left w:val="nil"/>
              <w:bottom w:val="nil"/>
              <w:right w:val="nil"/>
            </w:tcBorders>
            <w:tcMar>
              <w:top w:w="128" w:type="dxa"/>
              <w:left w:w="43" w:type="dxa"/>
              <w:bottom w:w="43" w:type="dxa"/>
              <w:right w:w="43" w:type="dxa"/>
            </w:tcMar>
            <w:vAlign w:val="bottom"/>
          </w:tcPr>
          <w:p w14:paraId="7E81B5CD" w14:textId="77777777" w:rsidR="00EE2529" w:rsidRPr="00C81B84" w:rsidRDefault="00EE2529" w:rsidP="00C81B84"/>
        </w:tc>
      </w:tr>
      <w:tr w:rsidR="00EE2529" w:rsidRPr="00C81B84" w14:paraId="43B9DB3D" w14:textId="77777777">
        <w:trPr>
          <w:trHeight w:val="380"/>
        </w:trPr>
        <w:tc>
          <w:tcPr>
            <w:tcW w:w="680" w:type="dxa"/>
            <w:tcBorders>
              <w:top w:val="nil"/>
              <w:left w:val="nil"/>
              <w:bottom w:val="nil"/>
              <w:right w:val="nil"/>
            </w:tcBorders>
            <w:tcMar>
              <w:top w:w="128" w:type="dxa"/>
              <w:left w:w="43" w:type="dxa"/>
              <w:bottom w:w="43" w:type="dxa"/>
              <w:right w:w="43" w:type="dxa"/>
            </w:tcMar>
          </w:tcPr>
          <w:p w14:paraId="1635D1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B6B7F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1BB7ED3" w14:textId="77777777" w:rsidR="00EE2529" w:rsidRPr="00C81B84" w:rsidRDefault="00AD5E1E" w:rsidP="00C81B84">
            <w:r w:rsidRPr="00C81B84">
              <w:t xml:space="preserve">Overføringer til andre,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0FD6287" w14:textId="77777777" w:rsidR="00EE2529" w:rsidRPr="00C81B84" w:rsidRDefault="00AD5E1E" w:rsidP="00C81B84">
            <w:r w:rsidRPr="00C81B84">
              <w:t>1 756 000</w:t>
            </w:r>
          </w:p>
        </w:tc>
      </w:tr>
      <w:tr w:rsidR="00EE2529" w:rsidRPr="00C81B84" w14:paraId="1F687296" w14:textId="77777777">
        <w:trPr>
          <w:trHeight w:val="380"/>
        </w:trPr>
        <w:tc>
          <w:tcPr>
            <w:tcW w:w="680" w:type="dxa"/>
            <w:tcBorders>
              <w:top w:val="nil"/>
              <w:left w:val="nil"/>
              <w:bottom w:val="nil"/>
              <w:right w:val="nil"/>
            </w:tcBorders>
            <w:tcMar>
              <w:top w:w="128" w:type="dxa"/>
              <w:left w:w="43" w:type="dxa"/>
              <w:bottom w:w="43" w:type="dxa"/>
              <w:right w:w="43" w:type="dxa"/>
            </w:tcMar>
          </w:tcPr>
          <w:p w14:paraId="4C1C99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3175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7417F2" w14:textId="77777777" w:rsidR="00EE2529" w:rsidRPr="00C81B84" w:rsidRDefault="00AD5E1E" w:rsidP="00C81B84">
            <w:r w:rsidRPr="00C81B84">
              <w:t>fra kr 82 210 000 til kr 83 966 000</w:t>
            </w:r>
          </w:p>
        </w:tc>
        <w:tc>
          <w:tcPr>
            <w:tcW w:w="1400" w:type="dxa"/>
            <w:tcBorders>
              <w:top w:val="nil"/>
              <w:left w:val="nil"/>
              <w:bottom w:val="nil"/>
              <w:right w:val="nil"/>
            </w:tcBorders>
            <w:tcMar>
              <w:top w:w="128" w:type="dxa"/>
              <w:left w:w="43" w:type="dxa"/>
              <w:bottom w:w="43" w:type="dxa"/>
              <w:right w:w="43" w:type="dxa"/>
            </w:tcMar>
            <w:vAlign w:val="bottom"/>
          </w:tcPr>
          <w:p w14:paraId="74C75DDA" w14:textId="77777777" w:rsidR="00EE2529" w:rsidRPr="00C81B84" w:rsidRDefault="00EE2529" w:rsidP="00C81B84"/>
        </w:tc>
      </w:tr>
      <w:tr w:rsidR="00EE2529" w:rsidRPr="00C81B84" w14:paraId="359B8B82" w14:textId="77777777">
        <w:trPr>
          <w:trHeight w:val="380"/>
        </w:trPr>
        <w:tc>
          <w:tcPr>
            <w:tcW w:w="680" w:type="dxa"/>
            <w:tcBorders>
              <w:top w:val="nil"/>
              <w:left w:val="nil"/>
              <w:bottom w:val="nil"/>
              <w:right w:val="nil"/>
            </w:tcBorders>
            <w:tcMar>
              <w:top w:w="128" w:type="dxa"/>
              <w:left w:w="43" w:type="dxa"/>
              <w:bottom w:w="43" w:type="dxa"/>
              <w:right w:w="43" w:type="dxa"/>
            </w:tcMar>
          </w:tcPr>
          <w:p w14:paraId="0500B7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9B5FAD"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6EB22C03" w14:textId="77777777" w:rsidR="00EE2529" w:rsidRPr="00C81B84" w:rsidRDefault="00AD5E1E" w:rsidP="00C81B84">
            <w:r w:rsidRPr="00C81B84">
              <w:t xml:space="preserve">Forskning og utvikling,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44F69D3" w14:textId="77777777" w:rsidR="00EE2529" w:rsidRPr="00C81B84" w:rsidRDefault="00AD5E1E" w:rsidP="00C81B84">
            <w:r w:rsidRPr="00C81B84">
              <w:t>2 853 000</w:t>
            </w:r>
          </w:p>
        </w:tc>
      </w:tr>
      <w:tr w:rsidR="00EE2529" w:rsidRPr="00C81B84" w14:paraId="6FDA911B" w14:textId="77777777">
        <w:trPr>
          <w:trHeight w:val="380"/>
        </w:trPr>
        <w:tc>
          <w:tcPr>
            <w:tcW w:w="680" w:type="dxa"/>
            <w:tcBorders>
              <w:top w:val="nil"/>
              <w:left w:val="nil"/>
              <w:bottom w:val="nil"/>
              <w:right w:val="nil"/>
            </w:tcBorders>
            <w:tcMar>
              <w:top w:w="128" w:type="dxa"/>
              <w:left w:w="43" w:type="dxa"/>
              <w:bottom w:w="43" w:type="dxa"/>
              <w:right w:w="43" w:type="dxa"/>
            </w:tcMar>
          </w:tcPr>
          <w:p w14:paraId="2B43DB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47F5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908E66" w14:textId="77777777" w:rsidR="00EE2529" w:rsidRPr="00C81B84" w:rsidRDefault="00AD5E1E" w:rsidP="00C81B84">
            <w:r w:rsidRPr="00C81B84">
              <w:t>fra kr 96 097 000 til kr 98 950 000</w:t>
            </w:r>
          </w:p>
        </w:tc>
        <w:tc>
          <w:tcPr>
            <w:tcW w:w="1400" w:type="dxa"/>
            <w:tcBorders>
              <w:top w:val="nil"/>
              <w:left w:val="nil"/>
              <w:bottom w:val="nil"/>
              <w:right w:val="nil"/>
            </w:tcBorders>
            <w:tcMar>
              <w:top w:w="128" w:type="dxa"/>
              <w:left w:w="43" w:type="dxa"/>
              <w:bottom w:w="43" w:type="dxa"/>
              <w:right w:w="43" w:type="dxa"/>
            </w:tcMar>
            <w:vAlign w:val="bottom"/>
          </w:tcPr>
          <w:p w14:paraId="08B3AC02" w14:textId="77777777" w:rsidR="00EE2529" w:rsidRPr="00C81B84" w:rsidRDefault="00EE2529" w:rsidP="00C81B84"/>
        </w:tc>
      </w:tr>
      <w:tr w:rsidR="00EE2529" w:rsidRPr="00C81B84" w14:paraId="67EE5C3E" w14:textId="77777777">
        <w:trPr>
          <w:trHeight w:val="380"/>
        </w:trPr>
        <w:tc>
          <w:tcPr>
            <w:tcW w:w="680" w:type="dxa"/>
            <w:tcBorders>
              <w:top w:val="nil"/>
              <w:left w:val="nil"/>
              <w:bottom w:val="nil"/>
              <w:right w:val="nil"/>
            </w:tcBorders>
            <w:tcMar>
              <w:top w:w="128" w:type="dxa"/>
              <w:left w:w="43" w:type="dxa"/>
              <w:bottom w:w="43" w:type="dxa"/>
              <w:right w:w="43" w:type="dxa"/>
            </w:tcMar>
          </w:tcPr>
          <w:p w14:paraId="2EFDA47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9BDD45"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1D849110" w14:textId="77777777" w:rsidR="00EE2529" w:rsidRPr="00C81B84" w:rsidRDefault="00AD5E1E" w:rsidP="00C81B84">
            <w:r w:rsidRPr="00C81B84">
              <w:t xml:space="preserve">Norges tilskudd til NATOs og internasjonale driftsbudsjetter, </w:t>
            </w:r>
          </w:p>
        </w:tc>
        <w:tc>
          <w:tcPr>
            <w:tcW w:w="1400" w:type="dxa"/>
            <w:tcBorders>
              <w:top w:val="nil"/>
              <w:left w:val="nil"/>
              <w:bottom w:val="nil"/>
              <w:right w:val="nil"/>
            </w:tcBorders>
            <w:tcMar>
              <w:top w:w="128" w:type="dxa"/>
              <w:left w:w="43" w:type="dxa"/>
              <w:bottom w:w="43" w:type="dxa"/>
              <w:right w:w="43" w:type="dxa"/>
            </w:tcMar>
            <w:vAlign w:val="bottom"/>
          </w:tcPr>
          <w:p w14:paraId="01BDC2FF" w14:textId="77777777" w:rsidR="00EE2529" w:rsidRPr="00C81B84" w:rsidRDefault="00EE2529" w:rsidP="00C81B84"/>
        </w:tc>
      </w:tr>
      <w:tr w:rsidR="00EE2529" w:rsidRPr="00C81B84" w14:paraId="51E26CAA" w14:textId="77777777">
        <w:trPr>
          <w:trHeight w:val="380"/>
        </w:trPr>
        <w:tc>
          <w:tcPr>
            <w:tcW w:w="680" w:type="dxa"/>
            <w:tcBorders>
              <w:top w:val="nil"/>
              <w:left w:val="nil"/>
              <w:bottom w:val="nil"/>
              <w:right w:val="nil"/>
            </w:tcBorders>
            <w:tcMar>
              <w:top w:w="128" w:type="dxa"/>
              <w:left w:w="43" w:type="dxa"/>
              <w:bottom w:w="43" w:type="dxa"/>
              <w:right w:w="43" w:type="dxa"/>
            </w:tcMar>
          </w:tcPr>
          <w:p w14:paraId="3E55ABC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AC39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186B2D" w14:textId="77777777" w:rsidR="00EE2529" w:rsidRPr="00C81B84" w:rsidRDefault="00AD5E1E" w:rsidP="00C81B84">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4D45C37" w14:textId="77777777" w:rsidR="00EE2529" w:rsidRPr="00C81B84" w:rsidRDefault="00AD5E1E" w:rsidP="00C81B84">
            <w:r w:rsidRPr="00C81B84">
              <w:t>21 162 000</w:t>
            </w:r>
          </w:p>
        </w:tc>
      </w:tr>
      <w:tr w:rsidR="00EE2529" w:rsidRPr="00C81B84" w14:paraId="0C2B7455" w14:textId="77777777">
        <w:trPr>
          <w:trHeight w:val="380"/>
        </w:trPr>
        <w:tc>
          <w:tcPr>
            <w:tcW w:w="680" w:type="dxa"/>
            <w:tcBorders>
              <w:top w:val="nil"/>
              <w:left w:val="nil"/>
              <w:bottom w:val="nil"/>
              <w:right w:val="nil"/>
            </w:tcBorders>
            <w:tcMar>
              <w:top w:w="128" w:type="dxa"/>
              <w:left w:w="43" w:type="dxa"/>
              <w:bottom w:w="43" w:type="dxa"/>
              <w:right w:w="43" w:type="dxa"/>
            </w:tcMar>
          </w:tcPr>
          <w:p w14:paraId="766FA8E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B0468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8F100B" w14:textId="77777777" w:rsidR="00EE2529" w:rsidRPr="00C81B84" w:rsidRDefault="00AD5E1E" w:rsidP="00C81B84">
            <w:r w:rsidRPr="00C81B84">
              <w:t>fra kr 653 361 000 til kr 674 523 000</w:t>
            </w:r>
          </w:p>
        </w:tc>
        <w:tc>
          <w:tcPr>
            <w:tcW w:w="1400" w:type="dxa"/>
            <w:tcBorders>
              <w:top w:val="nil"/>
              <w:left w:val="nil"/>
              <w:bottom w:val="nil"/>
              <w:right w:val="nil"/>
            </w:tcBorders>
            <w:tcMar>
              <w:top w:w="128" w:type="dxa"/>
              <w:left w:w="43" w:type="dxa"/>
              <w:bottom w:w="43" w:type="dxa"/>
              <w:right w:w="43" w:type="dxa"/>
            </w:tcMar>
            <w:vAlign w:val="bottom"/>
          </w:tcPr>
          <w:p w14:paraId="30677620" w14:textId="77777777" w:rsidR="00EE2529" w:rsidRPr="00C81B84" w:rsidRDefault="00EE2529" w:rsidP="00C81B84"/>
        </w:tc>
      </w:tr>
      <w:tr w:rsidR="00EE2529" w:rsidRPr="00C81B84" w14:paraId="75A7ACF6" w14:textId="77777777">
        <w:trPr>
          <w:trHeight w:val="640"/>
        </w:trPr>
        <w:tc>
          <w:tcPr>
            <w:tcW w:w="680" w:type="dxa"/>
            <w:tcBorders>
              <w:top w:val="nil"/>
              <w:left w:val="nil"/>
              <w:bottom w:val="nil"/>
              <w:right w:val="nil"/>
            </w:tcBorders>
            <w:tcMar>
              <w:top w:w="128" w:type="dxa"/>
              <w:left w:w="43" w:type="dxa"/>
              <w:bottom w:w="43" w:type="dxa"/>
              <w:right w:w="43" w:type="dxa"/>
            </w:tcMar>
          </w:tcPr>
          <w:p w14:paraId="7A1A980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471264"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66997C0A" w14:textId="77777777" w:rsidR="00EE2529" w:rsidRPr="00C81B84" w:rsidRDefault="00AD5E1E" w:rsidP="00C81B84">
            <w:r w:rsidRPr="00C81B84">
              <w:t xml:space="preserve">Militær støtte til Ukraina, </w:t>
            </w:r>
            <w:r w:rsidRPr="00AD5E1E">
              <w:rPr>
                <w:rStyle w:val="kursiv"/>
              </w:rPr>
              <w:t>kan overføres, kan nyttes under kap. 1710, post 1 og 47, kap. 1720, post 1 og kap. 1760, post 1 og 45</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938732F" w14:textId="77777777" w:rsidR="00EE2529" w:rsidRPr="00C81B84" w:rsidRDefault="00AD5E1E" w:rsidP="00C81B84">
            <w:r w:rsidRPr="00C81B84">
              <w:t>1 872 184 000</w:t>
            </w:r>
          </w:p>
        </w:tc>
      </w:tr>
      <w:tr w:rsidR="00EE2529" w:rsidRPr="00C81B84" w14:paraId="24799D68" w14:textId="77777777">
        <w:trPr>
          <w:trHeight w:val="380"/>
        </w:trPr>
        <w:tc>
          <w:tcPr>
            <w:tcW w:w="680" w:type="dxa"/>
            <w:tcBorders>
              <w:top w:val="nil"/>
              <w:left w:val="nil"/>
              <w:bottom w:val="nil"/>
              <w:right w:val="nil"/>
            </w:tcBorders>
            <w:tcMar>
              <w:top w:w="128" w:type="dxa"/>
              <w:left w:w="43" w:type="dxa"/>
              <w:bottom w:w="43" w:type="dxa"/>
              <w:right w:w="43" w:type="dxa"/>
            </w:tcMar>
          </w:tcPr>
          <w:p w14:paraId="3CA33F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D6141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CCCA02" w14:textId="77777777" w:rsidR="00EE2529" w:rsidRPr="00C81B84" w:rsidRDefault="00AD5E1E" w:rsidP="00C81B84">
            <w:r w:rsidRPr="00C81B84">
              <w:t>fra kr 4 945 000 000 til kr 3 072 816 000</w:t>
            </w:r>
          </w:p>
        </w:tc>
        <w:tc>
          <w:tcPr>
            <w:tcW w:w="1400" w:type="dxa"/>
            <w:tcBorders>
              <w:top w:val="nil"/>
              <w:left w:val="nil"/>
              <w:bottom w:val="nil"/>
              <w:right w:val="nil"/>
            </w:tcBorders>
            <w:tcMar>
              <w:top w:w="128" w:type="dxa"/>
              <w:left w:w="43" w:type="dxa"/>
              <w:bottom w:w="43" w:type="dxa"/>
              <w:right w:w="43" w:type="dxa"/>
            </w:tcMar>
            <w:vAlign w:val="bottom"/>
          </w:tcPr>
          <w:p w14:paraId="636E95E7" w14:textId="77777777" w:rsidR="00EE2529" w:rsidRPr="00C81B84" w:rsidRDefault="00EE2529" w:rsidP="00C81B84"/>
        </w:tc>
      </w:tr>
      <w:tr w:rsidR="00EE2529" w:rsidRPr="00C81B84" w14:paraId="0CBD0CCF" w14:textId="77777777">
        <w:trPr>
          <w:trHeight w:val="380"/>
        </w:trPr>
        <w:tc>
          <w:tcPr>
            <w:tcW w:w="680" w:type="dxa"/>
            <w:tcBorders>
              <w:top w:val="nil"/>
              <w:left w:val="nil"/>
              <w:bottom w:val="nil"/>
              <w:right w:val="nil"/>
            </w:tcBorders>
            <w:tcMar>
              <w:top w:w="128" w:type="dxa"/>
              <w:left w:w="43" w:type="dxa"/>
              <w:bottom w:w="43" w:type="dxa"/>
              <w:right w:w="43" w:type="dxa"/>
            </w:tcMar>
          </w:tcPr>
          <w:p w14:paraId="68985421" w14:textId="77777777" w:rsidR="00EE2529" w:rsidRPr="00C81B84" w:rsidRDefault="00AD5E1E" w:rsidP="00C81B84">
            <w:r w:rsidRPr="00C81B84">
              <w:t>1710</w:t>
            </w:r>
          </w:p>
        </w:tc>
        <w:tc>
          <w:tcPr>
            <w:tcW w:w="680" w:type="dxa"/>
            <w:tcBorders>
              <w:top w:val="nil"/>
              <w:left w:val="nil"/>
              <w:bottom w:val="nil"/>
              <w:right w:val="nil"/>
            </w:tcBorders>
            <w:tcMar>
              <w:top w:w="128" w:type="dxa"/>
              <w:left w:w="43" w:type="dxa"/>
              <w:bottom w:w="43" w:type="dxa"/>
              <w:right w:w="43" w:type="dxa"/>
            </w:tcMar>
          </w:tcPr>
          <w:p w14:paraId="36E05C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4633F6" w14:textId="77777777" w:rsidR="00EE2529" w:rsidRPr="00C81B84" w:rsidRDefault="00AD5E1E" w:rsidP="00C81B84">
            <w:r w:rsidRPr="00C81B84">
              <w:t>Forsvarsbygg og nybygg og nyanlegg:</w:t>
            </w:r>
          </w:p>
        </w:tc>
        <w:tc>
          <w:tcPr>
            <w:tcW w:w="1400" w:type="dxa"/>
            <w:tcBorders>
              <w:top w:val="nil"/>
              <w:left w:val="nil"/>
              <w:bottom w:val="nil"/>
              <w:right w:val="nil"/>
            </w:tcBorders>
            <w:tcMar>
              <w:top w:w="128" w:type="dxa"/>
              <w:left w:w="43" w:type="dxa"/>
              <w:bottom w:w="43" w:type="dxa"/>
              <w:right w:w="43" w:type="dxa"/>
            </w:tcMar>
            <w:vAlign w:val="bottom"/>
          </w:tcPr>
          <w:p w14:paraId="18443BF6" w14:textId="77777777" w:rsidR="00EE2529" w:rsidRPr="00C81B84" w:rsidRDefault="00EE2529" w:rsidP="00C81B84"/>
        </w:tc>
      </w:tr>
      <w:tr w:rsidR="00EE2529" w:rsidRPr="00C81B84" w14:paraId="1E2586BC" w14:textId="77777777">
        <w:trPr>
          <w:trHeight w:val="380"/>
        </w:trPr>
        <w:tc>
          <w:tcPr>
            <w:tcW w:w="680" w:type="dxa"/>
            <w:tcBorders>
              <w:top w:val="nil"/>
              <w:left w:val="nil"/>
              <w:bottom w:val="nil"/>
              <w:right w:val="nil"/>
            </w:tcBorders>
            <w:tcMar>
              <w:top w:w="128" w:type="dxa"/>
              <w:left w:w="43" w:type="dxa"/>
              <w:bottom w:w="43" w:type="dxa"/>
              <w:right w:w="43" w:type="dxa"/>
            </w:tcMar>
          </w:tcPr>
          <w:p w14:paraId="4BA11C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D9748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7592DE5" w14:textId="77777777" w:rsidR="00EE2529" w:rsidRPr="00C81B84" w:rsidRDefault="00AD5E1E" w:rsidP="00C81B84">
            <w:r w:rsidRPr="00C81B84">
              <w:t xml:space="preserve">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342A0F4" w14:textId="77777777" w:rsidR="00EE2529" w:rsidRPr="00C81B84" w:rsidRDefault="00AD5E1E" w:rsidP="00C81B84">
            <w:r w:rsidRPr="00C81B84">
              <w:t>546 145 000</w:t>
            </w:r>
          </w:p>
        </w:tc>
      </w:tr>
      <w:tr w:rsidR="00EE2529" w:rsidRPr="00C81B84" w14:paraId="0E706B8F" w14:textId="77777777">
        <w:trPr>
          <w:trHeight w:val="380"/>
        </w:trPr>
        <w:tc>
          <w:tcPr>
            <w:tcW w:w="680" w:type="dxa"/>
            <w:tcBorders>
              <w:top w:val="nil"/>
              <w:left w:val="nil"/>
              <w:bottom w:val="nil"/>
              <w:right w:val="nil"/>
            </w:tcBorders>
            <w:tcMar>
              <w:top w:w="128" w:type="dxa"/>
              <w:left w:w="43" w:type="dxa"/>
              <w:bottom w:w="43" w:type="dxa"/>
              <w:right w:w="43" w:type="dxa"/>
            </w:tcMar>
          </w:tcPr>
          <w:p w14:paraId="20AEA8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8F67E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925DDE" w14:textId="77777777" w:rsidR="00EE2529" w:rsidRPr="00C81B84" w:rsidRDefault="00AD5E1E" w:rsidP="00C81B84">
            <w:r w:rsidRPr="00C81B84">
              <w:t>fra kr 5 505 151 000 til kr 6 051 296 000</w:t>
            </w:r>
          </w:p>
        </w:tc>
        <w:tc>
          <w:tcPr>
            <w:tcW w:w="1400" w:type="dxa"/>
            <w:tcBorders>
              <w:top w:val="nil"/>
              <w:left w:val="nil"/>
              <w:bottom w:val="nil"/>
              <w:right w:val="nil"/>
            </w:tcBorders>
            <w:tcMar>
              <w:top w:w="128" w:type="dxa"/>
              <w:left w:w="43" w:type="dxa"/>
              <w:bottom w:w="43" w:type="dxa"/>
              <w:right w:w="43" w:type="dxa"/>
            </w:tcMar>
            <w:vAlign w:val="bottom"/>
          </w:tcPr>
          <w:p w14:paraId="2127C9AB" w14:textId="77777777" w:rsidR="00EE2529" w:rsidRPr="00C81B84" w:rsidRDefault="00EE2529" w:rsidP="00C81B84"/>
        </w:tc>
      </w:tr>
      <w:tr w:rsidR="00EE2529" w:rsidRPr="00C81B84" w14:paraId="5A7C75FA" w14:textId="77777777">
        <w:trPr>
          <w:trHeight w:val="380"/>
        </w:trPr>
        <w:tc>
          <w:tcPr>
            <w:tcW w:w="680" w:type="dxa"/>
            <w:tcBorders>
              <w:top w:val="nil"/>
              <w:left w:val="nil"/>
              <w:bottom w:val="nil"/>
              <w:right w:val="nil"/>
            </w:tcBorders>
            <w:tcMar>
              <w:top w:w="128" w:type="dxa"/>
              <w:left w:w="43" w:type="dxa"/>
              <w:bottom w:w="43" w:type="dxa"/>
              <w:right w:w="43" w:type="dxa"/>
            </w:tcMar>
          </w:tcPr>
          <w:p w14:paraId="09DAF6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30B858" w14:textId="77777777" w:rsidR="00EE2529" w:rsidRPr="00C81B84" w:rsidRDefault="00AD5E1E" w:rsidP="00C81B84">
            <w:r w:rsidRPr="00C81B84">
              <w:t>47</w:t>
            </w:r>
          </w:p>
        </w:tc>
        <w:tc>
          <w:tcPr>
            <w:tcW w:w="6800" w:type="dxa"/>
            <w:tcBorders>
              <w:top w:val="nil"/>
              <w:left w:val="nil"/>
              <w:bottom w:val="nil"/>
              <w:right w:val="nil"/>
            </w:tcBorders>
            <w:tcMar>
              <w:top w:w="128" w:type="dxa"/>
              <w:left w:w="43" w:type="dxa"/>
              <w:bottom w:w="43" w:type="dxa"/>
              <w:right w:w="43" w:type="dxa"/>
            </w:tcMar>
          </w:tcPr>
          <w:p w14:paraId="581CC1E3" w14:textId="77777777" w:rsidR="00EE2529" w:rsidRPr="00C81B84" w:rsidRDefault="00AD5E1E" w:rsidP="00C81B84">
            <w:r w:rsidRPr="00C81B84">
              <w:t xml:space="preserve">Nybygg og nyanlegg,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2470AF6" w14:textId="77777777" w:rsidR="00EE2529" w:rsidRPr="00C81B84" w:rsidRDefault="00AD5E1E" w:rsidP="00C81B84">
            <w:r w:rsidRPr="00C81B84">
              <w:t>18 912 000</w:t>
            </w:r>
          </w:p>
        </w:tc>
      </w:tr>
      <w:tr w:rsidR="00EE2529" w:rsidRPr="00C81B84" w14:paraId="12AE3D0A" w14:textId="77777777">
        <w:trPr>
          <w:trHeight w:val="380"/>
        </w:trPr>
        <w:tc>
          <w:tcPr>
            <w:tcW w:w="680" w:type="dxa"/>
            <w:tcBorders>
              <w:top w:val="nil"/>
              <w:left w:val="nil"/>
              <w:bottom w:val="nil"/>
              <w:right w:val="nil"/>
            </w:tcBorders>
            <w:tcMar>
              <w:top w:w="128" w:type="dxa"/>
              <w:left w:w="43" w:type="dxa"/>
              <w:bottom w:w="43" w:type="dxa"/>
              <w:right w:w="43" w:type="dxa"/>
            </w:tcMar>
          </w:tcPr>
          <w:p w14:paraId="73C6E6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7C8E8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73AF93" w14:textId="77777777" w:rsidR="00EE2529" w:rsidRPr="00C81B84" w:rsidRDefault="00AD5E1E" w:rsidP="00C81B84">
            <w:r w:rsidRPr="00C81B84">
              <w:t>fra kr 3 993 600 000 til kr 4 012 512 000</w:t>
            </w:r>
          </w:p>
        </w:tc>
        <w:tc>
          <w:tcPr>
            <w:tcW w:w="1400" w:type="dxa"/>
            <w:tcBorders>
              <w:top w:val="nil"/>
              <w:left w:val="nil"/>
              <w:bottom w:val="nil"/>
              <w:right w:val="nil"/>
            </w:tcBorders>
            <w:tcMar>
              <w:top w:w="128" w:type="dxa"/>
              <w:left w:w="43" w:type="dxa"/>
              <w:bottom w:w="43" w:type="dxa"/>
              <w:right w:w="43" w:type="dxa"/>
            </w:tcMar>
            <w:vAlign w:val="bottom"/>
          </w:tcPr>
          <w:p w14:paraId="32236389" w14:textId="77777777" w:rsidR="00EE2529" w:rsidRPr="00C81B84" w:rsidRDefault="00EE2529" w:rsidP="00C81B84"/>
        </w:tc>
      </w:tr>
      <w:tr w:rsidR="00EE2529" w:rsidRPr="00C81B84" w14:paraId="74DE5FDA" w14:textId="77777777">
        <w:trPr>
          <w:trHeight w:val="380"/>
        </w:trPr>
        <w:tc>
          <w:tcPr>
            <w:tcW w:w="680" w:type="dxa"/>
            <w:tcBorders>
              <w:top w:val="nil"/>
              <w:left w:val="nil"/>
              <w:bottom w:val="nil"/>
              <w:right w:val="nil"/>
            </w:tcBorders>
            <w:tcMar>
              <w:top w:w="128" w:type="dxa"/>
              <w:left w:w="43" w:type="dxa"/>
              <w:bottom w:w="43" w:type="dxa"/>
              <w:right w:w="43" w:type="dxa"/>
            </w:tcMar>
          </w:tcPr>
          <w:p w14:paraId="416859F0" w14:textId="77777777" w:rsidR="00EE2529" w:rsidRPr="00C81B84" w:rsidRDefault="00AD5E1E" w:rsidP="00C81B84">
            <w:r w:rsidRPr="00C81B84">
              <w:t>1716</w:t>
            </w:r>
          </w:p>
        </w:tc>
        <w:tc>
          <w:tcPr>
            <w:tcW w:w="680" w:type="dxa"/>
            <w:tcBorders>
              <w:top w:val="nil"/>
              <w:left w:val="nil"/>
              <w:bottom w:val="nil"/>
              <w:right w:val="nil"/>
            </w:tcBorders>
            <w:tcMar>
              <w:top w:w="128" w:type="dxa"/>
              <w:left w:w="43" w:type="dxa"/>
              <w:bottom w:w="43" w:type="dxa"/>
              <w:right w:w="43" w:type="dxa"/>
            </w:tcMar>
          </w:tcPr>
          <w:p w14:paraId="5B4F13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AF8C08" w14:textId="77777777" w:rsidR="00EE2529" w:rsidRPr="00C81B84" w:rsidRDefault="00AD5E1E" w:rsidP="00C81B84">
            <w:r w:rsidRPr="00C81B84">
              <w:t>Forsvarets forskningsinstitutt:</w:t>
            </w:r>
          </w:p>
        </w:tc>
        <w:tc>
          <w:tcPr>
            <w:tcW w:w="1400" w:type="dxa"/>
            <w:tcBorders>
              <w:top w:val="nil"/>
              <w:left w:val="nil"/>
              <w:bottom w:val="nil"/>
              <w:right w:val="nil"/>
            </w:tcBorders>
            <w:tcMar>
              <w:top w:w="128" w:type="dxa"/>
              <w:left w:w="43" w:type="dxa"/>
              <w:bottom w:w="43" w:type="dxa"/>
              <w:right w:w="43" w:type="dxa"/>
            </w:tcMar>
            <w:vAlign w:val="bottom"/>
          </w:tcPr>
          <w:p w14:paraId="009BD245" w14:textId="77777777" w:rsidR="00EE2529" w:rsidRPr="00C81B84" w:rsidRDefault="00EE2529" w:rsidP="00C81B84"/>
        </w:tc>
      </w:tr>
      <w:tr w:rsidR="00EE2529" w:rsidRPr="00C81B84" w14:paraId="4A465410" w14:textId="77777777">
        <w:trPr>
          <w:trHeight w:val="380"/>
        </w:trPr>
        <w:tc>
          <w:tcPr>
            <w:tcW w:w="680" w:type="dxa"/>
            <w:tcBorders>
              <w:top w:val="nil"/>
              <w:left w:val="nil"/>
              <w:bottom w:val="nil"/>
              <w:right w:val="nil"/>
            </w:tcBorders>
            <w:tcMar>
              <w:top w:w="128" w:type="dxa"/>
              <w:left w:w="43" w:type="dxa"/>
              <w:bottom w:w="43" w:type="dxa"/>
              <w:right w:w="43" w:type="dxa"/>
            </w:tcMar>
          </w:tcPr>
          <w:p w14:paraId="121036A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0D0E1E"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76E354E2" w14:textId="77777777" w:rsidR="00EE2529" w:rsidRPr="00C81B84" w:rsidRDefault="00AD5E1E" w:rsidP="00C81B84">
            <w:r w:rsidRPr="00C81B84">
              <w:t>Tilskudd til Forsvarets forskningsinstitutt, forhøyes med</w:t>
            </w:r>
          </w:p>
        </w:tc>
        <w:tc>
          <w:tcPr>
            <w:tcW w:w="1400" w:type="dxa"/>
            <w:tcBorders>
              <w:top w:val="nil"/>
              <w:left w:val="nil"/>
              <w:bottom w:val="nil"/>
              <w:right w:val="nil"/>
            </w:tcBorders>
            <w:tcMar>
              <w:top w:w="128" w:type="dxa"/>
              <w:left w:w="43" w:type="dxa"/>
              <w:bottom w:w="43" w:type="dxa"/>
              <w:right w:w="43" w:type="dxa"/>
            </w:tcMar>
            <w:vAlign w:val="bottom"/>
          </w:tcPr>
          <w:p w14:paraId="0A3C66F4" w14:textId="77777777" w:rsidR="00EE2529" w:rsidRPr="00C81B84" w:rsidRDefault="00AD5E1E" w:rsidP="00C81B84">
            <w:r w:rsidRPr="00C81B84">
              <w:t>14 244 000</w:t>
            </w:r>
          </w:p>
        </w:tc>
      </w:tr>
      <w:tr w:rsidR="00EE2529" w:rsidRPr="00C81B84" w14:paraId="0D8ACE59" w14:textId="77777777">
        <w:trPr>
          <w:trHeight w:val="380"/>
        </w:trPr>
        <w:tc>
          <w:tcPr>
            <w:tcW w:w="680" w:type="dxa"/>
            <w:tcBorders>
              <w:top w:val="nil"/>
              <w:left w:val="nil"/>
              <w:bottom w:val="nil"/>
              <w:right w:val="nil"/>
            </w:tcBorders>
            <w:tcMar>
              <w:top w:w="128" w:type="dxa"/>
              <w:left w:w="43" w:type="dxa"/>
              <w:bottom w:w="43" w:type="dxa"/>
              <w:right w:w="43" w:type="dxa"/>
            </w:tcMar>
          </w:tcPr>
          <w:p w14:paraId="0713D7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33ED9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2E6B76" w14:textId="77777777" w:rsidR="00EE2529" w:rsidRPr="00C81B84" w:rsidRDefault="00AD5E1E" w:rsidP="00C81B84">
            <w:r w:rsidRPr="00C81B84">
              <w:t>fra kr 252 010 000 til kr 266 254 000</w:t>
            </w:r>
          </w:p>
        </w:tc>
        <w:tc>
          <w:tcPr>
            <w:tcW w:w="1400" w:type="dxa"/>
            <w:tcBorders>
              <w:top w:val="nil"/>
              <w:left w:val="nil"/>
              <w:bottom w:val="nil"/>
              <w:right w:val="nil"/>
            </w:tcBorders>
            <w:tcMar>
              <w:top w:w="128" w:type="dxa"/>
              <w:left w:w="43" w:type="dxa"/>
              <w:bottom w:w="43" w:type="dxa"/>
              <w:right w:w="43" w:type="dxa"/>
            </w:tcMar>
            <w:vAlign w:val="bottom"/>
          </w:tcPr>
          <w:p w14:paraId="5DDD4AC8" w14:textId="77777777" w:rsidR="00EE2529" w:rsidRPr="00C81B84" w:rsidRDefault="00EE2529" w:rsidP="00C81B84"/>
        </w:tc>
      </w:tr>
      <w:tr w:rsidR="00EE2529" w:rsidRPr="00C81B84" w14:paraId="42747D4D" w14:textId="77777777">
        <w:trPr>
          <w:trHeight w:val="380"/>
        </w:trPr>
        <w:tc>
          <w:tcPr>
            <w:tcW w:w="680" w:type="dxa"/>
            <w:tcBorders>
              <w:top w:val="nil"/>
              <w:left w:val="nil"/>
              <w:bottom w:val="nil"/>
              <w:right w:val="nil"/>
            </w:tcBorders>
            <w:tcMar>
              <w:top w:w="128" w:type="dxa"/>
              <w:left w:w="43" w:type="dxa"/>
              <w:bottom w:w="43" w:type="dxa"/>
              <w:right w:w="43" w:type="dxa"/>
            </w:tcMar>
          </w:tcPr>
          <w:p w14:paraId="211AF131" w14:textId="77777777" w:rsidR="00EE2529" w:rsidRPr="00C81B84" w:rsidRDefault="00AD5E1E" w:rsidP="00C81B84">
            <w:r w:rsidRPr="00C81B84">
              <w:t>1720</w:t>
            </w:r>
          </w:p>
        </w:tc>
        <w:tc>
          <w:tcPr>
            <w:tcW w:w="680" w:type="dxa"/>
            <w:tcBorders>
              <w:top w:val="nil"/>
              <w:left w:val="nil"/>
              <w:bottom w:val="nil"/>
              <w:right w:val="nil"/>
            </w:tcBorders>
            <w:tcMar>
              <w:top w:w="128" w:type="dxa"/>
              <w:left w:w="43" w:type="dxa"/>
              <w:bottom w:w="43" w:type="dxa"/>
              <w:right w:w="43" w:type="dxa"/>
            </w:tcMar>
          </w:tcPr>
          <w:p w14:paraId="21A3BBD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6B100A" w14:textId="77777777" w:rsidR="00EE2529" w:rsidRPr="00C81B84" w:rsidRDefault="00AD5E1E" w:rsidP="00C81B84">
            <w:r w:rsidRPr="00C81B84">
              <w:t>Forsvaret:</w:t>
            </w:r>
          </w:p>
        </w:tc>
        <w:tc>
          <w:tcPr>
            <w:tcW w:w="1400" w:type="dxa"/>
            <w:tcBorders>
              <w:top w:val="nil"/>
              <w:left w:val="nil"/>
              <w:bottom w:val="nil"/>
              <w:right w:val="nil"/>
            </w:tcBorders>
            <w:tcMar>
              <w:top w:w="128" w:type="dxa"/>
              <w:left w:w="43" w:type="dxa"/>
              <w:bottom w:w="43" w:type="dxa"/>
              <w:right w:w="43" w:type="dxa"/>
            </w:tcMar>
            <w:vAlign w:val="bottom"/>
          </w:tcPr>
          <w:p w14:paraId="235301B0" w14:textId="77777777" w:rsidR="00EE2529" w:rsidRPr="00C81B84" w:rsidRDefault="00EE2529" w:rsidP="00C81B84"/>
        </w:tc>
      </w:tr>
      <w:tr w:rsidR="00EE2529" w:rsidRPr="00C81B84" w14:paraId="5C76EA0C" w14:textId="77777777">
        <w:trPr>
          <w:trHeight w:val="380"/>
        </w:trPr>
        <w:tc>
          <w:tcPr>
            <w:tcW w:w="680" w:type="dxa"/>
            <w:tcBorders>
              <w:top w:val="nil"/>
              <w:left w:val="nil"/>
              <w:bottom w:val="nil"/>
              <w:right w:val="nil"/>
            </w:tcBorders>
            <w:tcMar>
              <w:top w:w="128" w:type="dxa"/>
              <w:left w:w="43" w:type="dxa"/>
              <w:bottom w:w="43" w:type="dxa"/>
              <w:right w:w="43" w:type="dxa"/>
            </w:tcMar>
          </w:tcPr>
          <w:p w14:paraId="09F7CDF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A4374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0EA208B"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0EF6EB4" w14:textId="77777777" w:rsidR="00EE2529" w:rsidRPr="00C81B84" w:rsidRDefault="00AD5E1E" w:rsidP="00C81B84">
            <w:r w:rsidRPr="00C81B84">
              <w:t>1 449 374 000</w:t>
            </w:r>
          </w:p>
        </w:tc>
      </w:tr>
      <w:tr w:rsidR="00EE2529" w:rsidRPr="00C81B84" w14:paraId="532C0DA5" w14:textId="77777777">
        <w:trPr>
          <w:trHeight w:val="380"/>
        </w:trPr>
        <w:tc>
          <w:tcPr>
            <w:tcW w:w="680" w:type="dxa"/>
            <w:tcBorders>
              <w:top w:val="nil"/>
              <w:left w:val="nil"/>
              <w:bottom w:val="nil"/>
              <w:right w:val="nil"/>
            </w:tcBorders>
            <w:tcMar>
              <w:top w:w="128" w:type="dxa"/>
              <w:left w:w="43" w:type="dxa"/>
              <w:bottom w:w="43" w:type="dxa"/>
              <w:right w:w="43" w:type="dxa"/>
            </w:tcMar>
          </w:tcPr>
          <w:p w14:paraId="58FDB5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2747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E77A91" w14:textId="77777777" w:rsidR="00EE2529" w:rsidRPr="00C81B84" w:rsidRDefault="00AD5E1E" w:rsidP="00C81B84">
            <w:r w:rsidRPr="00C81B84">
              <w:t>fra kr 35 779 556 000 til kr 37 228 930 000</w:t>
            </w:r>
          </w:p>
        </w:tc>
        <w:tc>
          <w:tcPr>
            <w:tcW w:w="1400" w:type="dxa"/>
            <w:tcBorders>
              <w:top w:val="nil"/>
              <w:left w:val="nil"/>
              <w:bottom w:val="nil"/>
              <w:right w:val="nil"/>
            </w:tcBorders>
            <w:tcMar>
              <w:top w:w="128" w:type="dxa"/>
              <w:left w:w="43" w:type="dxa"/>
              <w:bottom w:w="43" w:type="dxa"/>
              <w:right w:w="43" w:type="dxa"/>
            </w:tcMar>
            <w:vAlign w:val="bottom"/>
          </w:tcPr>
          <w:p w14:paraId="0C55D07D" w14:textId="77777777" w:rsidR="00EE2529" w:rsidRPr="00C81B84" w:rsidRDefault="00EE2529" w:rsidP="00C81B84"/>
        </w:tc>
      </w:tr>
      <w:tr w:rsidR="00EE2529" w:rsidRPr="00C81B84" w14:paraId="44411DBA" w14:textId="77777777">
        <w:trPr>
          <w:trHeight w:val="380"/>
        </w:trPr>
        <w:tc>
          <w:tcPr>
            <w:tcW w:w="680" w:type="dxa"/>
            <w:tcBorders>
              <w:top w:val="nil"/>
              <w:left w:val="nil"/>
              <w:bottom w:val="nil"/>
              <w:right w:val="nil"/>
            </w:tcBorders>
            <w:tcMar>
              <w:top w:w="128" w:type="dxa"/>
              <w:left w:w="43" w:type="dxa"/>
              <w:bottom w:w="43" w:type="dxa"/>
              <w:right w:w="43" w:type="dxa"/>
            </w:tcMar>
          </w:tcPr>
          <w:p w14:paraId="5C1462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19C09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7FD45FB" w14:textId="77777777" w:rsidR="00EE2529" w:rsidRPr="00C81B84" w:rsidRDefault="00AD5E1E" w:rsidP="00C81B84">
            <w:r w:rsidRPr="00C81B84">
              <w:t xml:space="preserve">Overføringer til andre,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A7276B6" w14:textId="77777777" w:rsidR="00EE2529" w:rsidRPr="00C81B84" w:rsidRDefault="00AD5E1E" w:rsidP="00C81B84">
            <w:r w:rsidRPr="00C81B84">
              <w:t>3 122 000</w:t>
            </w:r>
          </w:p>
        </w:tc>
      </w:tr>
      <w:tr w:rsidR="00EE2529" w:rsidRPr="00C81B84" w14:paraId="02EBCD28" w14:textId="77777777">
        <w:trPr>
          <w:trHeight w:val="380"/>
        </w:trPr>
        <w:tc>
          <w:tcPr>
            <w:tcW w:w="680" w:type="dxa"/>
            <w:tcBorders>
              <w:top w:val="nil"/>
              <w:left w:val="nil"/>
              <w:bottom w:val="nil"/>
              <w:right w:val="nil"/>
            </w:tcBorders>
            <w:tcMar>
              <w:top w:w="128" w:type="dxa"/>
              <w:left w:w="43" w:type="dxa"/>
              <w:bottom w:w="43" w:type="dxa"/>
              <w:right w:w="43" w:type="dxa"/>
            </w:tcMar>
          </w:tcPr>
          <w:p w14:paraId="111E3AD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C434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2D6F5C" w14:textId="77777777" w:rsidR="00EE2529" w:rsidRPr="00C81B84" w:rsidRDefault="00AD5E1E" w:rsidP="00C81B84">
            <w:r w:rsidRPr="00C81B84">
              <w:t>fra kr 44 305 000 til kr 41 183 000</w:t>
            </w:r>
          </w:p>
        </w:tc>
        <w:tc>
          <w:tcPr>
            <w:tcW w:w="1400" w:type="dxa"/>
            <w:tcBorders>
              <w:top w:val="nil"/>
              <w:left w:val="nil"/>
              <w:bottom w:val="nil"/>
              <w:right w:val="nil"/>
            </w:tcBorders>
            <w:tcMar>
              <w:top w:w="128" w:type="dxa"/>
              <w:left w:w="43" w:type="dxa"/>
              <w:bottom w:w="43" w:type="dxa"/>
              <w:right w:w="43" w:type="dxa"/>
            </w:tcMar>
            <w:vAlign w:val="bottom"/>
          </w:tcPr>
          <w:p w14:paraId="2B15EB2C" w14:textId="77777777" w:rsidR="00EE2529" w:rsidRPr="00C81B84" w:rsidRDefault="00EE2529" w:rsidP="00C81B84"/>
        </w:tc>
      </w:tr>
      <w:tr w:rsidR="00EE2529" w:rsidRPr="00C81B84" w14:paraId="244F6A5E" w14:textId="77777777">
        <w:trPr>
          <w:trHeight w:val="380"/>
        </w:trPr>
        <w:tc>
          <w:tcPr>
            <w:tcW w:w="680" w:type="dxa"/>
            <w:tcBorders>
              <w:top w:val="nil"/>
              <w:left w:val="nil"/>
              <w:bottom w:val="nil"/>
              <w:right w:val="nil"/>
            </w:tcBorders>
            <w:tcMar>
              <w:top w:w="128" w:type="dxa"/>
              <w:left w:w="43" w:type="dxa"/>
              <w:bottom w:w="43" w:type="dxa"/>
              <w:right w:w="43" w:type="dxa"/>
            </w:tcMar>
          </w:tcPr>
          <w:p w14:paraId="2B2A26AA" w14:textId="77777777" w:rsidR="00EE2529" w:rsidRPr="00C81B84" w:rsidRDefault="00AD5E1E" w:rsidP="00C81B84">
            <w:r w:rsidRPr="00C81B84">
              <w:t>1735</w:t>
            </w:r>
          </w:p>
        </w:tc>
        <w:tc>
          <w:tcPr>
            <w:tcW w:w="680" w:type="dxa"/>
            <w:tcBorders>
              <w:top w:val="nil"/>
              <w:left w:val="nil"/>
              <w:bottom w:val="nil"/>
              <w:right w:val="nil"/>
            </w:tcBorders>
            <w:tcMar>
              <w:top w:w="128" w:type="dxa"/>
              <w:left w:w="43" w:type="dxa"/>
              <w:bottom w:w="43" w:type="dxa"/>
              <w:right w:w="43" w:type="dxa"/>
            </w:tcMar>
          </w:tcPr>
          <w:p w14:paraId="0B1A04E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3AE4CB" w14:textId="77777777" w:rsidR="00EE2529" w:rsidRPr="00C81B84" w:rsidRDefault="00AD5E1E" w:rsidP="00C81B84">
            <w:r w:rsidRPr="00C81B84">
              <w:t>Etterretningstjenesten:</w:t>
            </w:r>
          </w:p>
        </w:tc>
        <w:tc>
          <w:tcPr>
            <w:tcW w:w="1400" w:type="dxa"/>
            <w:tcBorders>
              <w:top w:val="nil"/>
              <w:left w:val="nil"/>
              <w:bottom w:val="nil"/>
              <w:right w:val="nil"/>
            </w:tcBorders>
            <w:tcMar>
              <w:top w:w="128" w:type="dxa"/>
              <w:left w:w="43" w:type="dxa"/>
              <w:bottom w:w="43" w:type="dxa"/>
              <w:right w:w="43" w:type="dxa"/>
            </w:tcMar>
            <w:vAlign w:val="bottom"/>
          </w:tcPr>
          <w:p w14:paraId="6E67EF2C" w14:textId="77777777" w:rsidR="00EE2529" w:rsidRPr="00C81B84" w:rsidRDefault="00EE2529" w:rsidP="00C81B84"/>
        </w:tc>
      </w:tr>
      <w:tr w:rsidR="00EE2529" w:rsidRPr="00C81B84" w14:paraId="34761752" w14:textId="77777777">
        <w:trPr>
          <w:trHeight w:val="380"/>
        </w:trPr>
        <w:tc>
          <w:tcPr>
            <w:tcW w:w="680" w:type="dxa"/>
            <w:tcBorders>
              <w:top w:val="nil"/>
              <w:left w:val="nil"/>
              <w:bottom w:val="nil"/>
              <w:right w:val="nil"/>
            </w:tcBorders>
            <w:tcMar>
              <w:top w:w="128" w:type="dxa"/>
              <w:left w:w="43" w:type="dxa"/>
              <w:bottom w:w="43" w:type="dxa"/>
              <w:right w:w="43" w:type="dxa"/>
            </w:tcMar>
          </w:tcPr>
          <w:p w14:paraId="15B051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437FEF"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08FCC51" w14:textId="77777777" w:rsidR="00EE2529" w:rsidRPr="00C81B84" w:rsidRDefault="00AD5E1E" w:rsidP="00C81B84">
            <w:r w:rsidRPr="00C81B84">
              <w:t>Spesielle 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679E06C1" w14:textId="77777777" w:rsidR="00EE2529" w:rsidRPr="00C81B84" w:rsidRDefault="00AD5E1E" w:rsidP="00C81B84">
            <w:r w:rsidRPr="00C81B84">
              <w:t>85 206 000</w:t>
            </w:r>
          </w:p>
        </w:tc>
      </w:tr>
      <w:tr w:rsidR="00EE2529" w:rsidRPr="00C81B84" w14:paraId="4E1959BC" w14:textId="77777777">
        <w:trPr>
          <w:trHeight w:val="380"/>
        </w:trPr>
        <w:tc>
          <w:tcPr>
            <w:tcW w:w="680" w:type="dxa"/>
            <w:tcBorders>
              <w:top w:val="nil"/>
              <w:left w:val="nil"/>
              <w:bottom w:val="nil"/>
              <w:right w:val="nil"/>
            </w:tcBorders>
            <w:tcMar>
              <w:top w:w="128" w:type="dxa"/>
              <w:left w:w="43" w:type="dxa"/>
              <w:bottom w:w="43" w:type="dxa"/>
              <w:right w:w="43" w:type="dxa"/>
            </w:tcMar>
          </w:tcPr>
          <w:p w14:paraId="31696C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6B77D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E17F13" w14:textId="77777777" w:rsidR="00EE2529" w:rsidRPr="00C81B84" w:rsidRDefault="00AD5E1E" w:rsidP="00C81B84">
            <w:r w:rsidRPr="00C81B84">
              <w:t>fra kr 2 955 881 000 til kr 3 041 087 000</w:t>
            </w:r>
          </w:p>
        </w:tc>
        <w:tc>
          <w:tcPr>
            <w:tcW w:w="1400" w:type="dxa"/>
            <w:tcBorders>
              <w:top w:val="nil"/>
              <w:left w:val="nil"/>
              <w:bottom w:val="nil"/>
              <w:right w:val="nil"/>
            </w:tcBorders>
            <w:tcMar>
              <w:top w:w="128" w:type="dxa"/>
              <w:left w:w="43" w:type="dxa"/>
              <w:bottom w:w="43" w:type="dxa"/>
              <w:right w:w="43" w:type="dxa"/>
            </w:tcMar>
            <w:vAlign w:val="bottom"/>
          </w:tcPr>
          <w:p w14:paraId="7AD4BB10" w14:textId="77777777" w:rsidR="00EE2529" w:rsidRPr="00C81B84" w:rsidRDefault="00EE2529" w:rsidP="00C81B84"/>
        </w:tc>
      </w:tr>
      <w:tr w:rsidR="00EE2529" w:rsidRPr="00C81B84" w14:paraId="7062CB0D" w14:textId="77777777">
        <w:trPr>
          <w:trHeight w:val="380"/>
        </w:trPr>
        <w:tc>
          <w:tcPr>
            <w:tcW w:w="680" w:type="dxa"/>
            <w:tcBorders>
              <w:top w:val="nil"/>
              <w:left w:val="nil"/>
              <w:bottom w:val="nil"/>
              <w:right w:val="nil"/>
            </w:tcBorders>
            <w:tcMar>
              <w:top w:w="128" w:type="dxa"/>
              <w:left w:w="43" w:type="dxa"/>
              <w:bottom w:w="43" w:type="dxa"/>
              <w:right w:w="43" w:type="dxa"/>
            </w:tcMar>
          </w:tcPr>
          <w:p w14:paraId="3D946421" w14:textId="77777777" w:rsidR="00EE2529" w:rsidRPr="00C81B84" w:rsidRDefault="00AD5E1E" w:rsidP="00C81B84">
            <w:r w:rsidRPr="00C81B84">
              <w:t>1760</w:t>
            </w:r>
          </w:p>
        </w:tc>
        <w:tc>
          <w:tcPr>
            <w:tcW w:w="680" w:type="dxa"/>
            <w:tcBorders>
              <w:top w:val="nil"/>
              <w:left w:val="nil"/>
              <w:bottom w:val="nil"/>
              <w:right w:val="nil"/>
            </w:tcBorders>
            <w:tcMar>
              <w:top w:w="128" w:type="dxa"/>
              <w:left w:w="43" w:type="dxa"/>
              <w:bottom w:w="43" w:type="dxa"/>
              <w:right w:w="43" w:type="dxa"/>
            </w:tcMar>
          </w:tcPr>
          <w:p w14:paraId="00D20FD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B7953D" w14:textId="77777777" w:rsidR="00EE2529" w:rsidRPr="00C81B84" w:rsidRDefault="00AD5E1E" w:rsidP="00C81B84">
            <w:r w:rsidRPr="00C81B84">
              <w:t>Forsvarsmateriell og større anskaffelser og vedlikehold:</w:t>
            </w:r>
          </w:p>
        </w:tc>
        <w:tc>
          <w:tcPr>
            <w:tcW w:w="1400" w:type="dxa"/>
            <w:tcBorders>
              <w:top w:val="nil"/>
              <w:left w:val="nil"/>
              <w:bottom w:val="nil"/>
              <w:right w:val="nil"/>
            </w:tcBorders>
            <w:tcMar>
              <w:top w:w="128" w:type="dxa"/>
              <w:left w:w="43" w:type="dxa"/>
              <w:bottom w:w="43" w:type="dxa"/>
              <w:right w:w="43" w:type="dxa"/>
            </w:tcMar>
            <w:vAlign w:val="bottom"/>
          </w:tcPr>
          <w:p w14:paraId="3EE4F39E" w14:textId="77777777" w:rsidR="00EE2529" w:rsidRPr="00C81B84" w:rsidRDefault="00EE2529" w:rsidP="00C81B84"/>
        </w:tc>
      </w:tr>
      <w:tr w:rsidR="00EE2529" w:rsidRPr="00C81B84" w14:paraId="27AEA01F" w14:textId="77777777">
        <w:trPr>
          <w:trHeight w:val="380"/>
        </w:trPr>
        <w:tc>
          <w:tcPr>
            <w:tcW w:w="680" w:type="dxa"/>
            <w:tcBorders>
              <w:top w:val="nil"/>
              <w:left w:val="nil"/>
              <w:bottom w:val="nil"/>
              <w:right w:val="nil"/>
            </w:tcBorders>
            <w:tcMar>
              <w:top w:w="128" w:type="dxa"/>
              <w:left w:w="43" w:type="dxa"/>
              <w:bottom w:w="43" w:type="dxa"/>
              <w:right w:w="43" w:type="dxa"/>
            </w:tcMar>
          </w:tcPr>
          <w:p w14:paraId="1914A1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7F5F8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C7F8EDB" w14:textId="77777777" w:rsidR="00EE2529" w:rsidRPr="00C81B84" w:rsidRDefault="00AD5E1E" w:rsidP="00C81B84">
            <w:r w:rsidRPr="00C81B84">
              <w:t xml:space="preserve">Driftsutgifter, </w:t>
            </w:r>
            <w:r w:rsidRPr="00AD5E1E">
              <w:rPr>
                <w:rStyle w:val="kursiv"/>
              </w:rPr>
              <w:t>kan nyttes under kap. 1760, post 45</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4987433" w14:textId="77777777" w:rsidR="00EE2529" w:rsidRPr="00C81B84" w:rsidRDefault="00AD5E1E" w:rsidP="00C81B84">
            <w:r w:rsidRPr="00C81B84">
              <w:t>145 149 000</w:t>
            </w:r>
          </w:p>
        </w:tc>
      </w:tr>
      <w:tr w:rsidR="00EE2529" w:rsidRPr="00C81B84" w14:paraId="0576C09A" w14:textId="77777777">
        <w:trPr>
          <w:trHeight w:val="380"/>
        </w:trPr>
        <w:tc>
          <w:tcPr>
            <w:tcW w:w="680" w:type="dxa"/>
            <w:tcBorders>
              <w:top w:val="nil"/>
              <w:left w:val="nil"/>
              <w:bottom w:val="nil"/>
              <w:right w:val="nil"/>
            </w:tcBorders>
            <w:tcMar>
              <w:top w:w="128" w:type="dxa"/>
              <w:left w:w="43" w:type="dxa"/>
              <w:bottom w:w="43" w:type="dxa"/>
              <w:right w:w="43" w:type="dxa"/>
            </w:tcMar>
          </w:tcPr>
          <w:p w14:paraId="714185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B305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F8716D" w14:textId="77777777" w:rsidR="00EE2529" w:rsidRPr="00C81B84" w:rsidRDefault="00AD5E1E" w:rsidP="00C81B84">
            <w:r w:rsidRPr="00C81B84">
              <w:t>fra kr 2 120 718 000 til kr 2 265 867 000</w:t>
            </w:r>
          </w:p>
        </w:tc>
        <w:tc>
          <w:tcPr>
            <w:tcW w:w="1400" w:type="dxa"/>
            <w:tcBorders>
              <w:top w:val="nil"/>
              <w:left w:val="nil"/>
              <w:bottom w:val="nil"/>
              <w:right w:val="nil"/>
            </w:tcBorders>
            <w:tcMar>
              <w:top w:w="128" w:type="dxa"/>
              <w:left w:w="43" w:type="dxa"/>
              <w:bottom w:w="43" w:type="dxa"/>
              <w:right w:w="43" w:type="dxa"/>
            </w:tcMar>
            <w:vAlign w:val="bottom"/>
          </w:tcPr>
          <w:p w14:paraId="4D245251" w14:textId="77777777" w:rsidR="00EE2529" w:rsidRPr="00C81B84" w:rsidRDefault="00EE2529" w:rsidP="00C81B84"/>
        </w:tc>
      </w:tr>
      <w:tr w:rsidR="00EE2529" w:rsidRPr="00C81B84" w14:paraId="2F55FC28" w14:textId="77777777">
        <w:trPr>
          <w:trHeight w:val="640"/>
        </w:trPr>
        <w:tc>
          <w:tcPr>
            <w:tcW w:w="680" w:type="dxa"/>
            <w:tcBorders>
              <w:top w:val="nil"/>
              <w:left w:val="nil"/>
              <w:bottom w:val="nil"/>
              <w:right w:val="nil"/>
            </w:tcBorders>
            <w:tcMar>
              <w:top w:w="128" w:type="dxa"/>
              <w:left w:w="43" w:type="dxa"/>
              <w:bottom w:w="43" w:type="dxa"/>
              <w:right w:w="43" w:type="dxa"/>
            </w:tcMar>
          </w:tcPr>
          <w:p w14:paraId="37C778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7564FE" w14:textId="77777777" w:rsidR="00EE2529" w:rsidRPr="00C81B84" w:rsidRDefault="00AD5E1E" w:rsidP="00C81B84">
            <w:r w:rsidRPr="00C81B84">
              <w:t>44</w:t>
            </w:r>
          </w:p>
        </w:tc>
        <w:tc>
          <w:tcPr>
            <w:tcW w:w="6800" w:type="dxa"/>
            <w:tcBorders>
              <w:top w:val="nil"/>
              <w:left w:val="nil"/>
              <w:bottom w:val="nil"/>
              <w:right w:val="nil"/>
            </w:tcBorders>
            <w:tcMar>
              <w:top w:w="128" w:type="dxa"/>
              <w:left w:w="43" w:type="dxa"/>
              <w:bottom w:w="43" w:type="dxa"/>
              <w:right w:w="43" w:type="dxa"/>
            </w:tcMar>
          </w:tcPr>
          <w:p w14:paraId="04B05DE3" w14:textId="77777777" w:rsidR="00EE2529" w:rsidRPr="00C81B84" w:rsidRDefault="00AD5E1E" w:rsidP="00C81B84">
            <w:r w:rsidRPr="00C81B84">
              <w:t xml:space="preserve">Fellesfinansierte investeringer, nasjonalfinansiert andel,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D0E7972" w14:textId="77777777" w:rsidR="00EE2529" w:rsidRPr="00C81B84" w:rsidRDefault="00AD5E1E" w:rsidP="00C81B84">
            <w:r w:rsidRPr="00C81B84">
              <w:t>4 638 000</w:t>
            </w:r>
          </w:p>
        </w:tc>
      </w:tr>
      <w:tr w:rsidR="00EE2529" w:rsidRPr="00C81B84" w14:paraId="2D5D0F13" w14:textId="77777777">
        <w:trPr>
          <w:trHeight w:val="380"/>
        </w:trPr>
        <w:tc>
          <w:tcPr>
            <w:tcW w:w="680" w:type="dxa"/>
            <w:tcBorders>
              <w:top w:val="nil"/>
              <w:left w:val="nil"/>
              <w:bottom w:val="nil"/>
              <w:right w:val="nil"/>
            </w:tcBorders>
            <w:tcMar>
              <w:top w:w="128" w:type="dxa"/>
              <w:left w:w="43" w:type="dxa"/>
              <w:bottom w:w="43" w:type="dxa"/>
              <w:right w:w="43" w:type="dxa"/>
            </w:tcMar>
          </w:tcPr>
          <w:p w14:paraId="10B75A2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0B73C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653D56" w14:textId="77777777" w:rsidR="00EE2529" w:rsidRPr="00C81B84" w:rsidRDefault="00AD5E1E" w:rsidP="00C81B84">
            <w:r w:rsidRPr="00C81B84">
              <w:t>fra kr 147 690 000 til kr 152 328 000</w:t>
            </w:r>
          </w:p>
        </w:tc>
        <w:tc>
          <w:tcPr>
            <w:tcW w:w="1400" w:type="dxa"/>
            <w:tcBorders>
              <w:top w:val="nil"/>
              <w:left w:val="nil"/>
              <w:bottom w:val="nil"/>
              <w:right w:val="nil"/>
            </w:tcBorders>
            <w:tcMar>
              <w:top w:w="128" w:type="dxa"/>
              <w:left w:w="43" w:type="dxa"/>
              <w:bottom w:w="43" w:type="dxa"/>
              <w:right w:w="43" w:type="dxa"/>
            </w:tcMar>
            <w:vAlign w:val="bottom"/>
          </w:tcPr>
          <w:p w14:paraId="5DEECDE1" w14:textId="77777777" w:rsidR="00EE2529" w:rsidRPr="00C81B84" w:rsidRDefault="00EE2529" w:rsidP="00C81B84"/>
        </w:tc>
      </w:tr>
      <w:tr w:rsidR="00EE2529" w:rsidRPr="00C81B84" w14:paraId="6CD31E67" w14:textId="77777777">
        <w:trPr>
          <w:trHeight w:val="380"/>
        </w:trPr>
        <w:tc>
          <w:tcPr>
            <w:tcW w:w="680" w:type="dxa"/>
            <w:tcBorders>
              <w:top w:val="nil"/>
              <w:left w:val="nil"/>
              <w:bottom w:val="nil"/>
              <w:right w:val="nil"/>
            </w:tcBorders>
            <w:tcMar>
              <w:top w:w="128" w:type="dxa"/>
              <w:left w:w="43" w:type="dxa"/>
              <w:bottom w:w="43" w:type="dxa"/>
              <w:right w:w="43" w:type="dxa"/>
            </w:tcMar>
          </w:tcPr>
          <w:p w14:paraId="661819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9DF084"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720DCA8"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2BDF7AB" w14:textId="77777777" w:rsidR="00EE2529" w:rsidRPr="00C81B84" w:rsidRDefault="00AD5E1E" w:rsidP="00C81B84">
            <w:r w:rsidRPr="00C81B84">
              <w:t>1 495 497 000</w:t>
            </w:r>
          </w:p>
        </w:tc>
      </w:tr>
      <w:tr w:rsidR="00EE2529" w:rsidRPr="00C81B84" w14:paraId="7E52B400" w14:textId="77777777">
        <w:trPr>
          <w:trHeight w:val="380"/>
        </w:trPr>
        <w:tc>
          <w:tcPr>
            <w:tcW w:w="680" w:type="dxa"/>
            <w:tcBorders>
              <w:top w:val="nil"/>
              <w:left w:val="nil"/>
              <w:bottom w:val="nil"/>
              <w:right w:val="nil"/>
            </w:tcBorders>
            <w:tcMar>
              <w:top w:w="128" w:type="dxa"/>
              <w:left w:w="43" w:type="dxa"/>
              <w:bottom w:w="43" w:type="dxa"/>
              <w:right w:w="43" w:type="dxa"/>
            </w:tcMar>
          </w:tcPr>
          <w:p w14:paraId="7A4259F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823F0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B80751" w14:textId="77777777" w:rsidR="00EE2529" w:rsidRPr="00C81B84" w:rsidRDefault="00AD5E1E" w:rsidP="00C81B84">
            <w:r w:rsidRPr="00C81B84">
              <w:t>fra kr 21 296 264 000 til kr 22 791 761 000</w:t>
            </w:r>
          </w:p>
        </w:tc>
        <w:tc>
          <w:tcPr>
            <w:tcW w:w="1400" w:type="dxa"/>
            <w:tcBorders>
              <w:top w:val="nil"/>
              <w:left w:val="nil"/>
              <w:bottom w:val="nil"/>
              <w:right w:val="nil"/>
            </w:tcBorders>
            <w:tcMar>
              <w:top w:w="128" w:type="dxa"/>
              <w:left w:w="43" w:type="dxa"/>
              <w:bottom w:w="43" w:type="dxa"/>
              <w:right w:w="43" w:type="dxa"/>
            </w:tcMar>
            <w:vAlign w:val="bottom"/>
          </w:tcPr>
          <w:p w14:paraId="3FFD953A" w14:textId="77777777" w:rsidR="00EE2529" w:rsidRPr="00C81B84" w:rsidRDefault="00EE2529" w:rsidP="00C81B84"/>
        </w:tc>
      </w:tr>
      <w:tr w:rsidR="00EE2529" w:rsidRPr="00C81B84" w14:paraId="193F1204" w14:textId="77777777">
        <w:trPr>
          <w:trHeight w:val="880"/>
        </w:trPr>
        <w:tc>
          <w:tcPr>
            <w:tcW w:w="680" w:type="dxa"/>
            <w:tcBorders>
              <w:top w:val="nil"/>
              <w:left w:val="nil"/>
              <w:bottom w:val="nil"/>
              <w:right w:val="nil"/>
            </w:tcBorders>
            <w:tcMar>
              <w:top w:w="128" w:type="dxa"/>
              <w:left w:w="43" w:type="dxa"/>
              <w:bottom w:w="43" w:type="dxa"/>
              <w:right w:w="43" w:type="dxa"/>
            </w:tcMar>
          </w:tcPr>
          <w:p w14:paraId="45D04D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343828"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655B34CA" w14:textId="77777777" w:rsidR="00EE2529" w:rsidRPr="00C81B84" w:rsidRDefault="00AD5E1E" w:rsidP="00C81B84">
            <w:r w:rsidRPr="00C81B84">
              <w:t xml:space="preserve">Fellesfinansierte investeringer, Norges tilskudd til NATOs investeringsprogram for sikkerhet, </w:t>
            </w:r>
            <w:r w:rsidRPr="00AD5E1E">
              <w:rPr>
                <w:rStyle w:val="kursiv"/>
              </w:rPr>
              <w:t>kan overføres, kan nyttes under kap. 1760, post 44</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705168D" w14:textId="77777777" w:rsidR="00EE2529" w:rsidRPr="00C81B84" w:rsidRDefault="00AD5E1E" w:rsidP="00C81B84">
            <w:r w:rsidRPr="00C81B84">
              <w:t>2 632 000</w:t>
            </w:r>
          </w:p>
        </w:tc>
      </w:tr>
      <w:tr w:rsidR="00EE2529" w:rsidRPr="00C81B84" w14:paraId="017550AB" w14:textId="77777777">
        <w:trPr>
          <w:trHeight w:val="380"/>
        </w:trPr>
        <w:tc>
          <w:tcPr>
            <w:tcW w:w="680" w:type="dxa"/>
            <w:tcBorders>
              <w:top w:val="nil"/>
              <w:left w:val="nil"/>
              <w:bottom w:val="nil"/>
              <w:right w:val="nil"/>
            </w:tcBorders>
            <w:tcMar>
              <w:top w:w="128" w:type="dxa"/>
              <w:left w:w="43" w:type="dxa"/>
              <w:bottom w:w="43" w:type="dxa"/>
              <w:right w:w="43" w:type="dxa"/>
            </w:tcMar>
          </w:tcPr>
          <w:p w14:paraId="23A2E16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AEA8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70EC6F" w14:textId="77777777" w:rsidR="00EE2529" w:rsidRPr="00C81B84" w:rsidRDefault="00AD5E1E" w:rsidP="00C81B84">
            <w:r w:rsidRPr="00C81B84">
              <w:t>fra kr 123 208 000 til kr 125 840 000</w:t>
            </w:r>
          </w:p>
        </w:tc>
        <w:tc>
          <w:tcPr>
            <w:tcW w:w="1400" w:type="dxa"/>
            <w:tcBorders>
              <w:top w:val="nil"/>
              <w:left w:val="nil"/>
              <w:bottom w:val="nil"/>
              <w:right w:val="nil"/>
            </w:tcBorders>
            <w:tcMar>
              <w:top w:w="128" w:type="dxa"/>
              <w:left w:w="43" w:type="dxa"/>
              <w:bottom w:w="43" w:type="dxa"/>
              <w:right w:w="43" w:type="dxa"/>
            </w:tcMar>
            <w:vAlign w:val="bottom"/>
          </w:tcPr>
          <w:p w14:paraId="5C2B3AA2" w14:textId="77777777" w:rsidR="00EE2529" w:rsidRPr="00C81B84" w:rsidRDefault="00EE2529" w:rsidP="00C81B84"/>
        </w:tc>
      </w:tr>
      <w:tr w:rsidR="00EE2529" w:rsidRPr="00C81B84" w14:paraId="6C64E7A9" w14:textId="77777777">
        <w:trPr>
          <w:trHeight w:val="380"/>
        </w:trPr>
        <w:tc>
          <w:tcPr>
            <w:tcW w:w="680" w:type="dxa"/>
            <w:tcBorders>
              <w:top w:val="nil"/>
              <w:left w:val="nil"/>
              <w:bottom w:val="nil"/>
              <w:right w:val="nil"/>
            </w:tcBorders>
            <w:tcMar>
              <w:top w:w="128" w:type="dxa"/>
              <w:left w:w="43" w:type="dxa"/>
              <w:bottom w:w="43" w:type="dxa"/>
              <w:right w:w="43" w:type="dxa"/>
            </w:tcMar>
          </w:tcPr>
          <w:p w14:paraId="0CA44E3F" w14:textId="77777777" w:rsidR="00EE2529" w:rsidRPr="00C81B84" w:rsidRDefault="00AD5E1E" w:rsidP="00C81B84">
            <w:r w:rsidRPr="00C81B84">
              <w:t>1791</w:t>
            </w:r>
          </w:p>
        </w:tc>
        <w:tc>
          <w:tcPr>
            <w:tcW w:w="680" w:type="dxa"/>
            <w:tcBorders>
              <w:top w:val="nil"/>
              <w:left w:val="nil"/>
              <w:bottom w:val="nil"/>
              <w:right w:val="nil"/>
            </w:tcBorders>
            <w:tcMar>
              <w:top w:w="128" w:type="dxa"/>
              <w:left w:w="43" w:type="dxa"/>
              <w:bottom w:w="43" w:type="dxa"/>
              <w:right w:w="43" w:type="dxa"/>
            </w:tcMar>
          </w:tcPr>
          <w:p w14:paraId="165A7B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31DDAB" w14:textId="77777777" w:rsidR="00EE2529" w:rsidRPr="00C81B84" w:rsidRDefault="00AD5E1E" w:rsidP="00C81B84">
            <w:r w:rsidRPr="00C81B84">
              <w:t>Redningshelikoptertjenesten:</w:t>
            </w:r>
          </w:p>
        </w:tc>
        <w:tc>
          <w:tcPr>
            <w:tcW w:w="1400" w:type="dxa"/>
            <w:tcBorders>
              <w:top w:val="nil"/>
              <w:left w:val="nil"/>
              <w:bottom w:val="nil"/>
              <w:right w:val="nil"/>
            </w:tcBorders>
            <w:tcMar>
              <w:top w:w="128" w:type="dxa"/>
              <w:left w:w="43" w:type="dxa"/>
              <w:bottom w:w="43" w:type="dxa"/>
              <w:right w:w="43" w:type="dxa"/>
            </w:tcMar>
            <w:vAlign w:val="bottom"/>
          </w:tcPr>
          <w:p w14:paraId="1C11A7F3" w14:textId="77777777" w:rsidR="00EE2529" w:rsidRPr="00C81B84" w:rsidRDefault="00EE2529" w:rsidP="00C81B84"/>
        </w:tc>
      </w:tr>
      <w:tr w:rsidR="00EE2529" w:rsidRPr="00C81B84" w14:paraId="0A453CC9" w14:textId="77777777">
        <w:trPr>
          <w:trHeight w:val="380"/>
        </w:trPr>
        <w:tc>
          <w:tcPr>
            <w:tcW w:w="680" w:type="dxa"/>
            <w:tcBorders>
              <w:top w:val="nil"/>
              <w:left w:val="nil"/>
              <w:bottom w:val="nil"/>
              <w:right w:val="nil"/>
            </w:tcBorders>
            <w:tcMar>
              <w:top w:w="128" w:type="dxa"/>
              <w:left w:w="43" w:type="dxa"/>
              <w:bottom w:w="43" w:type="dxa"/>
              <w:right w:w="43" w:type="dxa"/>
            </w:tcMar>
          </w:tcPr>
          <w:p w14:paraId="761820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A1496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48A7AE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F9961AF" w14:textId="77777777" w:rsidR="00EE2529" w:rsidRPr="00C81B84" w:rsidRDefault="00AD5E1E" w:rsidP="00C81B84">
            <w:r w:rsidRPr="00C81B84">
              <w:t>42 844 000</w:t>
            </w:r>
          </w:p>
        </w:tc>
      </w:tr>
      <w:tr w:rsidR="00EE2529" w:rsidRPr="00C81B84" w14:paraId="3FF8C5A6" w14:textId="77777777">
        <w:trPr>
          <w:trHeight w:val="380"/>
        </w:trPr>
        <w:tc>
          <w:tcPr>
            <w:tcW w:w="680" w:type="dxa"/>
            <w:tcBorders>
              <w:top w:val="nil"/>
              <w:left w:val="nil"/>
              <w:bottom w:val="nil"/>
              <w:right w:val="nil"/>
            </w:tcBorders>
            <w:tcMar>
              <w:top w:w="128" w:type="dxa"/>
              <w:left w:w="43" w:type="dxa"/>
              <w:bottom w:w="43" w:type="dxa"/>
              <w:right w:w="43" w:type="dxa"/>
            </w:tcMar>
          </w:tcPr>
          <w:p w14:paraId="1D39A61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A492B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9E888D" w14:textId="77777777" w:rsidR="00EE2529" w:rsidRPr="00C81B84" w:rsidRDefault="00AD5E1E" w:rsidP="00C81B84">
            <w:r w:rsidRPr="00C81B84">
              <w:t>fra kr 703 934 000 til kr 746 778 000</w:t>
            </w:r>
          </w:p>
        </w:tc>
        <w:tc>
          <w:tcPr>
            <w:tcW w:w="1400" w:type="dxa"/>
            <w:tcBorders>
              <w:top w:val="nil"/>
              <w:left w:val="nil"/>
              <w:bottom w:val="nil"/>
              <w:right w:val="nil"/>
            </w:tcBorders>
            <w:tcMar>
              <w:top w:w="128" w:type="dxa"/>
              <w:left w:w="43" w:type="dxa"/>
              <w:bottom w:w="43" w:type="dxa"/>
              <w:right w:w="43" w:type="dxa"/>
            </w:tcMar>
            <w:vAlign w:val="bottom"/>
          </w:tcPr>
          <w:p w14:paraId="4FE9308F" w14:textId="77777777" w:rsidR="00EE2529" w:rsidRPr="00C81B84" w:rsidRDefault="00EE2529" w:rsidP="00C81B84"/>
        </w:tc>
      </w:tr>
      <w:tr w:rsidR="00EE2529" w:rsidRPr="00C81B84" w14:paraId="44CBAC93" w14:textId="77777777">
        <w:trPr>
          <w:trHeight w:val="380"/>
        </w:trPr>
        <w:tc>
          <w:tcPr>
            <w:tcW w:w="680" w:type="dxa"/>
            <w:tcBorders>
              <w:top w:val="nil"/>
              <w:left w:val="nil"/>
              <w:bottom w:val="nil"/>
              <w:right w:val="nil"/>
            </w:tcBorders>
            <w:tcMar>
              <w:top w:w="128" w:type="dxa"/>
              <w:left w:w="43" w:type="dxa"/>
              <w:bottom w:w="43" w:type="dxa"/>
              <w:right w:w="43" w:type="dxa"/>
            </w:tcMar>
          </w:tcPr>
          <w:p w14:paraId="45C35A21" w14:textId="77777777" w:rsidR="00EE2529" w:rsidRPr="00C81B84" w:rsidRDefault="00AD5E1E" w:rsidP="00C81B84">
            <w:r w:rsidRPr="00C81B84">
              <w:t>1800</w:t>
            </w:r>
          </w:p>
        </w:tc>
        <w:tc>
          <w:tcPr>
            <w:tcW w:w="680" w:type="dxa"/>
            <w:tcBorders>
              <w:top w:val="nil"/>
              <w:left w:val="nil"/>
              <w:bottom w:val="nil"/>
              <w:right w:val="nil"/>
            </w:tcBorders>
            <w:tcMar>
              <w:top w:w="128" w:type="dxa"/>
              <w:left w:w="43" w:type="dxa"/>
              <w:bottom w:w="43" w:type="dxa"/>
              <w:right w:w="43" w:type="dxa"/>
            </w:tcMar>
          </w:tcPr>
          <w:p w14:paraId="7265823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42980F" w14:textId="77777777" w:rsidR="00EE2529" w:rsidRPr="00C81B84" w:rsidRDefault="00AD5E1E" w:rsidP="00C81B84">
            <w:r w:rsidRPr="00C81B84">
              <w:t>Olje- og energidepartementet:</w:t>
            </w:r>
          </w:p>
        </w:tc>
        <w:tc>
          <w:tcPr>
            <w:tcW w:w="1400" w:type="dxa"/>
            <w:tcBorders>
              <w:top w:val="nil"/>
              <w:left w:val="nil"/>
              <w:bottom w:val="nil"/>
              <w:right w:val="nil"/>
            </w:tcBorders>
            <w:tcMar>
              <w:top w:w="128" w:type="dxa"/>
              <w:left w:w="43" w:type="dxa"/>
              <w:bottom w:w="43" w:type="dxa"/>
              <w:right w:w="43" w:type="dxa"/>
            </w:tcMar>
            <w:vAlign w:val="bottom"/>
          </w:tcPr>
          <w:p w14:paraId="04D043F4" w14:textId="77777777" w:rsidR="00EE2529" w:rsidRPr="00C81B84" w:rsidRDefault="00EE2529" w:rsidP="00C81B84"/>
        </w:tc>
      </w:tr>
      <w:tr w:rsidR="00EE2529" w:rsidRPr="00C81B84" w14:paraId="053B7CFC" w14:textId="77777777">
        <w:trPr>
          <w:trHeight w:val="380"/>
        </w:trPr>
        <w:tc>
          <w:tcPr>
            <w:tcW w:w="680" w:type="dxa"/>
            <w:tcBorders>
              <w:top w:val="nil"/>
              <w:left w:val="nil"/>
              <w:bottom w:val="nil"/>
              <w:right w:val="nil"/>
            </w:tcBorders>
            <w:tcMar>
              <w:top w:w="128" w:type="dxa"/>
              <w:left w:w="43" w:type="dxa"/>
              <w:bottom w:w="43" w:type="dxa"/>
              <w:right w:w="43" w:type="dxa"/>
            </w:tcMar>
          </w:tcPr>
          <w:p w14:paraId="54A861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AEDDF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185B26F"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011B092C" w14:textId="77777777" w:rsidR="00EE2529" w:rsidRPr="00C81B84" w:rsidRDefault="00AD5E1E" w:rsidP="00C81B84">
            <w:r w:rsidRPr="00C81B84">
              <w:t>9 374 000</w:t>
            </w:r>
          </w:p>
        </w:tc>
      </w:tr>
      <w:tr w:rsidR="00EE2529" w:rsidRPr="00C81B84" w14:paraId="597D1840" w14:textId="77777777">
        <w:trPr>
          <w:trHeight w:val="380"/>
        </w:trPr>
        <w:tc>
          <w:tcPr>
            <w:tcW w:w="680" w:type="dxa"/>
            <w:tcBorders>
              <w:top w:val="nil"/>
              <w:left w:val="nil"/>
              <w:bottom w:val="nil"/>
              <w:right w:val="nil"/>
            </w:tcBorders>
            <w:tcMar>
              <w:top w:w="128" w:type="dxa"/>
              <w:left w:w="43" w:type="dxa"/>
              <w:bottom w:w="43" w:type="dxa"/>
              <w:right w:w="43" w:type="dxa"/>
            </w:tcMar>
          </w:tcPr>
          <w:p w14:paraId="56367D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7FB11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BA2B14" w14:textId="77777777" w:rsidR="00EE2529" w:rsidRPr="00C81B84" w:rsidRDefault="00AD5E1E" w:rsidP="00C81B84">
            <w:r w:rsidRPr="00C81B84">
              <w:t>fra kr 210 637 000 til kr 220 011 000</w:t>
            </w:r>
          </w:p>
        </w:tc>
        <w:tc>
          <w:tcPr>
            <w:tcW w:w="1400" w:type="dxa"/>
            <w:tcBorders>
              <w:top w:val="nil"/>
              <w:left w:val="nil"/>
              <w:bottom w:val="nil"/>
              <w:right w:val="nil"/>
            </w:tcBorders>
            <w:tcMar>
              <w:top w:w="128" w:type="dxa"/>
              <w:left w:w="43" w:type="dxa"/>
              <w:bottom w:w="43" w:type="dxa"/>
              <w:right w:w="43" w:type="dxa"/>
            </w:tcMar>
            <w:vAlign w:val="bottom"/>
          </w:tcPr>
          <w:p w14:paraId="0513890B" w14:textId="77777777" w:rsidR="00EE2529" w:rsidRPr="00C81B84" w:rsidRDefault="00EE2529" w:rsidP="00C81B84"/>
        </w:tc>
      </w:tr>
      <w:tr w:rsidR="00EE2529" w:rsidRPr="00C81B84" w14:paraId="0EA855CB" w14:textId="77777777">
        <w:trPr>
          <w:trHeight w:val="640"/>
        </w:trPr>
        <w:tc>
          <w:tcPr>
            <w:tcW w:w="680" w:type="dxa"/>
            <w:tcBorders>
              <w:top w:val="nil"/>
              <w:left w:val="nil"/>
              <w:bottom w:val="nil"/>
              <w:right w:val="nil"/>
            </w:tcBorders>
            <w:tcMar>
              <w:top w:w="128" w:type="dxa"/>
              <w:left w:w="43" w:type="dxa"/>
              <w:bottom w:w="43" w:type="dxa"/>
              <w:right w:w="43" w:type="dxa"/>
            </w:tcMar>
          </w:tcPr>
          <w:p w14:paraId="2F18445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0379F4"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D6A5B23" w14:textId="77777777" w:rsidR="00EE2529" w:rsidRPr="00C81B84" w:rsidRDefault="00AD5E1E" w:rsidP="00C81B84">
            <w:r w:rsidRPr="00C81B84">
              <w:t xml:space="preserve">Spesielle driftsutgifter, </w:t>
            </w:r>
            <w:r w:rsidRPr="00AD5E1E">
              <w:rPr>
                <w:rStyle w:val="kursiv"/>
              </w:rPr>
              <w:t>kan overføres, kan nyttes under postene 50, 71 og 72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4370ADB" w14:textId="77777777" w:rsidR="00EE2529" w:rsidRPr="00C81B84" w:rsidRDefault="00AD5E1E" w:rsidP="00C81B84">
            <w:r w:rsidRPr="00C81B84">
              <w:t>2 769 000</w:t>
            </w:r>
          </w:p>
        </w:tc>
      </w:tr>
      <w:tr w:rsidR="00EE2529" w:rsidRPr="00C81B84" w14:paraId="245A33D9" w14:textId="77777777">
        <w:trPr>
          <w:trHeight w:val="380"/>
        </w:trPr>
        <w:tc>
          <w:tcPr>
            <w:tcW w:w="680" w:type="dxa"/>
            <w:tcBorders>
              <w:top w:val="nil"/>
              <w:left w:val="nil"/>
              <w:bottom w:val="nil"/>
              <w:right w:val="nil"/>
            </w:tcBorders>
            <w:tcMar>
              <w:top w:w="128" w:type="dxa"/>
              <w:left w:w="43" w:type="dxa"/>
              <w:bottom w:w="43" w:type="dxa"/>
              <w:right w:w="43" w:type="dxa"/>
            </w:tcMar>
          </w:tcPr>
          <w:p w14:paraId="6AF005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05F3B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0638561" w14:textId="77777777" w:rsidR="00EE2529" w:rsidRPr="00C81B84" w:rsidRDefault="00AD5E1E" w:rsidP="00C81B84">
            <w:r w:rsidRPr="00C81B84">
              <w:t>fra kr 36 000 000 til kr 38 769 000</w:t>
            </w:r>
          </w:p>
        </w:tc>
        <w:tc>
          <w:tcPr>
            <w:tcW w:w="1400" w:type="dxa"/>
            <w:tcBorders>
              <w:top w:val="nil"/>
              <w:left w:val="nil"/>
              <w:bottom w:val="nil"/>
              <w:right w:val="nil"/>
            </w:tcBorders>
            <w:tcMar>
              <w:top w:w="128" w:type="dxa"/>
              <w:left w:w="43" w:type="dxa"/>
              <w:bottom w:w="43" w:type="dxa"/>
              <w:right w:w="43" w:type="dxa"/>
            </w:tcMar>
            <w:vAlign w:val="bottom"/>
          </w:tcPr>
          <w:p w14:paraId="2500A22C" w14:textId="77777777" w:rsidR="00EE2529" w:rsidRPr="00C81B84" w:rsidRDefault="00EE2529" w:rsidP="00C81B84"/>
        </w:tc>
      </w:tr>
      <w:tr w:rsidR="00EE2529" w:rsidRPr="00C81B84" w14:paraId="71397948" w14:textId="77777777">
        <w:trPr>
          <w:trHeight w:val="640"/>
        </w:trPr>
        <w:tc>
          <w:tcPr>
            <w:tcW w:w="680" w:type="dxa"/>
            <w:tcBorders>
              <w:top w:val="nil"/>
              <w:left w:val="nil"/>
              <w:bottom w:val="nil"/>
              <w:right w:val="nil"/>
            </w:tcBorders>
            <w:tcMar>
              <w:top w:w="128" w:type="dxa"/>
              <w:left w:w="43" w:type="dxa"/>
              <w:bottom w:w="43" w:type="dxa"/>
              <w:right w:w="43" w:type="dxa"/>
            </w:tcMar>
          </w:tcPr>
          <w:p w14:paraId="3383D8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1D7F87"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5AB24DD6" w14:textId="77777777" w:rsidR="00EE2529" w:rsidRPr="00C81B84" w:rsidRDefault="00AD5E1E" w:rsidP="00C81B84">
            <w:r w:rsidRPr="00C81B84">
              <w:t xml:space="preserve">Overføring til andre forvaltningsorganer, </w:t>
            </w:r>
            <w:r w:rsidRPr="00AD5E1E">
              <w:rPr>
                <w:rStyle w:val="kursiv"/>
              </w:rPr>
              <w:t>kan overføres, kan nyttes under post 72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560E4E3" w14:textId="77777777" w:rsidR="00EE2529" w:rsidRPr="00C81B84" w:rsidRDefault="00AD5E1E" w:rsidP="00C81B84">
            <w:r w:rsidRPr="00C81B84">
              <w:t>107 000</w:t>
            </w:r>
          </w:p>
        </w:tc>
      </w:tr>
      <w:tr w:rsidR="00EE2529" w:rsidRPr="00C81B84" w14:paraId="590ABBB1" w14:textId="77777777">
        <w:trPr>
          <w:trHeight w:val="380"/>
        </w:trPr>
        <w:tc>
          <w:tcPr>
            <w:tcW w:w="680" w:type="dxa"/>
            <w:tcBorders>
              <w:top w:val="nil"/>
              <w:left w:val="nil"/>
              <w:bottom w:val="nil"/>
              <w:right w:val="nil"/>
            </w:tcBorders>
            <w:tcMar>
              <w:top w:w="128" w:type="dxa"/>
              <w:left w:w="43" w:type="dxa"/>
              <w:bottom w:w="43" w:type="dxa"/>
              <w:right w:w="43" w:type="dxa"/>
            </w:tcMar>
          </w:tcPr>
          <w:p w14:paraId="44EEAE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A65B6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0D1CB0" w14:textId="77777777" w:rsidR="00EE2529" w:rsidRPr="00C81B84" w:rsidRDefault="00AD5E1E" w:rsidP="00C81B84">
            <w:r w:rsidRPr="00C81B84">
              <w:t>fra kr 5 000 000 til kr 5 107 000</w:t>
            </w:r>
          </w:p>
        </w:tc>
        <w:tc>
          <w:tcPr>
            <w:tcW w:w="1400" w:type="dxa"/>
            <w:tcBorders>
              <w:top w:val="nil"/>
              <w:left w:val="nil"/>
              <w:bottom w:val="nil"/>
              <w:right w:val="nil"/>
            </w:tcBorders>
            <w:tcMar>
              <w:top w:w="128" w:type="dxa"/>
              <w:left w:w="43" w:type="dxa"/>
              <w:bottom w:w="43" w:type="dxa"/>
              <w:right w:w="43" w:type="dxa"/>
            </w:tcMar>
            <w:vAlign w:val="bottom"/>
          </w:tcPr>
          <w:p w14:paraId="42127476" w14:textId="77777777" w:rsidR="00EE2529" w:rsidRPr="00C81B84" w:rsidRDefault="00EE2529" w:rsidP="00C81B84"/>
        </w:tc>
      </w:tr>
      <w:tr w:rsidR="00EE2529" w:rsidRPr="00C81B84" w14:paraId="0AFD09DD" w14:textId="77777777">
        <w:trPr>
          <w:trHeight w:val="380"/>
        </w:trPr>
        <w:tc>
          <w:tcPr>
            <w:tcW w:w="680" w:type="dxa"/>
            <w:tcBorders>
              <w:top w:val="nil"/>
              <w:left w:val="nil"/>
              <w:bottom w:val="nil"/>
              <w:right w:val="nil"/>
            </w:tcBorders>
            <w:tcMar>
              <w:top w:w="128" w:type="dxa"/>
              <w:left w:w="43" w:type="dxa"/>
              <w:bottom w:w="43" w:type="dxa"/>
              <w:right w:w="43" w:type="dxa"/>
            </w:tcMar>
          </w:tcPr>
          <w:p w14:paraId="0BCF539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C5821F"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31DABB0" w14:textId="77777777" w:rsidR="00EE2529" w:rsidRPr="00C81B84" w:rsidRDefault="00AD5E1E" w:rsidP="00C81B84">
            <w:r w:rsidRPr="00C81B84">
              <w:t>Norsk Oljemuseum, forhøyes med</w:t>
            </w:r>
          </w:p>
        </w:tc>
        <w:tc>
          <w:tcPr>
            <w:tcW w:w="1400" w:type="dxa"/>
            <w:tcBorders>
              <w:top w:val="nil"/>
              <w:left w:val="nil"/>
              <w:bottom w:val="nil"/>
              <w:right w:val="nil"/>
            </w:tcBorders>
            <w:tcMar>
              <w:top w:w="128" w:type="dxa"/>
              <w:left w:w="43" w:type="dxa"/>
              <w:bottom w:w="43" w:type="dxa"/>
              <w:right w:w="43" w:type="dxa"/>
            </w:tcMar>
            <w:vAlign w:val="bottom"/>
          </w:tcPr>
          <w:p w14:paraId="34506344" w14:textId="77777777" w:rsidR="00EE2529" w:rsidRPr="00C81B84" w:rsidRDefault="00AD5E1E" w:rsidP="00C81B84">
            <w:r w:rsidRPr="00C81B84">
              <w:t>327 000</w:t>
            </w:r>
          </w:p>
        </w:tc>
      </w:tr>
      <w:tr w:rsidR="00EE2529" w:rsidRPr="00C81B84" w14:paraId="128C5940" w14:textId="77777777">
        <w:trPr>
          <w:trHeight w:val="380"/>
        </w:trPr>
        <w:tc>
          <w:tcPr>
            <w:tcW w:w="680" w:type="dxa"/>
            <w:tcBorders>
              <w:top w:val="nil"/>
              <w:left w:val="nil"/>
              <w:bottom w:val="nil"/>
              <w:right w:val="nil"/>
            </w:tcBorders>
            <w:tcMar>
              <w:top w:w="128" w:type="dxa"/>
              <w:left w:w="43" w:type="dxa"/>
              <w:bottom w:w="43" w:type="dxa"/>
              <w:right w:w="43" w:type="dxa"/>
            </w:tcMar>
          </w:tcPr>
          <w:p w14:paraId="287014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EDB4BD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FAA1D2" w14:textId="77777777" w:rsidR="00EE2529" w:rsidRPr="00C81B84" w:rsidRDefault="00AD5E1E" w:rsidP="00C81B84">
            <w:r w:rsidRPr="00C81B84">
              <w:t>fra kr 15 300 000 til kr 15 627 000</w:t>
            </w:r>
          </w:p>
        </w:tc>
        <w:tc>
          <w:tcPr>
            <w:tcW w:w="1400" w:type="dxa"/>
            <w:tcBorders>
              <w:top w:val="nil"/>
              <w:left w:val="nil"/>
              <w:bottom w:val="nil"/>
              <w:right w:val="nil"/>
            </w:tcBorders>
            <w:tcMar>
              <w:top w:w="128" w:type="dxa"/>
              <w:left w:w="43" w:type="dxa"/>
              <w:bottom w:w="43" w:type="dxa"/>
              <w:right w:w="43" w:type="dxa"/>
            </w:tcMar>
            <w:vAlign w:val="bottom"/>
          </w:tcPr>
          <w:p w14:paraId="431EE036" w14:textId="77777777" w:rsidR="00EE2529" w:rsidRPr="00C81B84" w:rsidRDefault="00EE2529" w:rsidP="00C81B84"/>
        </w:tc>
      </w:tr>
      <w:tr w:rsidR="00EE2529" w:rsidRPr="00C81B84" w14:paraId="11267898" w14:textId="77777777">
        <w:trPr>
          <w:trHeight w:val="640"/>
        </w:trPr>
        <w:tc>
          <w:tcPr>
            <w:tcW w:w="680" w:type="dxa"/>
            <w:tcBorders>
              <w:top w:val="nil"/>
              <w:left w:val="nil"/>
              <w:bottom w:val="nil"/>
              <w:right w:val="nil"/>
            </w:tcBorders>
            <w:tcMar>
              <w:top w:w="128" w:type="dxa"/>
              <w:left w:w="43" w:type="dxa"/>
              <w:bottom w:w="43" w:type="dxa"/>
              <w:right w:w="43" w:type="dxa"/>
            </w:tcMar>
          </w:tcPr>
          <w:p w14:paraId="2D48B9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09E75D"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48FDCFF9" w14:textId="77777777" w:rsidR="00EE2529" w:rsidRPr="00C81B84" w:rsidRDefault="00AD5E1E" w:rsidP="00C81B84">
            <w:r w:rsidRPr="00C81B84">
              <w:t xml:space="preserve">Tilskudd til petroleums- og energiformål, </w:t>
            </w:r>
            <w:r w:rsidRPr="00AD5E1E">
              <w:rPr>
                <w:rStyle w:val="kursiv"/>
              </w:rPr>
              <w:t>kan overføres, kan nyttes under post 21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C206098" w14:textId="77777777" w:rsidR="00EE2529" w:rsidRPr="00C81B84" w:rsidRDefault="00AD5E1E" w:rsidP="00C81B84">
            <w:r w:rsidRPr="00C81B84">
              <w:t>85 000</w:t>
            </w:r>
          </w:p>
        </w:tc>
      </w:tr>
      <w:tr w:rsidR="00EE2529" w:rsidRPr="00C81B84" w14:paraId="16D6EB77" w14:textId="77777777">
        <w:trPr>
          <w:trHeight w:val="380"/>
        </w:trPr>
        <w:tc>
          <w:tcPr>
            <w:tcW w:w="680" w:type="dxa"/>
            <w:tcBorders>
              <w:top w:val="nil"/>
              <w:left w:val="nil"/>
              <w:bottom w:val="nil"/>
              <w:right w:val="nil"/>
            </w:tcBorders>
            <w:tcMar>
              <w:top w:w="128" w:type="dxa"/>
              <w:left w:w="43" w:type="dxa"/>
              <w:bottom w:w="43" w:type="dxa"/>
              <w:right w:w="43" w:type="dxa"/>
            </w:tcMar>
          </w:tcPr>
          <w:p w14:paraId="0BED1C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74370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6F11FB" w14:textId="77777777" w:rsidR="00EE2529" w:rsidRPr="00C81B84" w:rsidRDefault="00AD5E1E" w:rsidP="00C81B84">
            <w:r w:rsidRPr="00C81B84">
              <w:t>fra kr 4 000 000 til kr 4 085 000</w:t>
            </w:r>
          </w:p>
        </w:tc>
        <w:tc>
          <w:tcPr>
            <w:tcW w:w="1400" w:type="dxa"/>
            <w:tcBorders>
              <w:top w:val="nil"/>
              <w:left w:val="nil"/>
              <w:bottom w:val="nil"/>
              <w:right w:val="nil"/>
            </w:tcBorders>
            <w:tcMar>
              <w:top w:w="128" w:type="dxa"/>
              <w:left w:w="43" w:type="dxa"/>
              <w:bottom w:w="43" w:type="dxa"/>
              <w:right w:w="43" w:type="dxa"/>
            </w:tcMar>
            <w:vAlign w:val="bottom"/>
          </w:tcPr>
          <w:p w14:paraId="4311A43F" w14:textId="77777777" w:rsidR="00EE2529" w:rsidRPr="00C81B84" w:rsidRDefault="00EE2529" w:rsidP="00C81B84"/>
        </w:tc>
      </w:tr>
      <w:tr w:rsidR="00EE2529" w:rsidRPr="00C81B84" w14:paraId="7E32ED08" w14:textId="77777777">
        <w:trPr>
          <w:trHeight w:val="380"/>
        </w:trPr>
        <w:tc>
          <w:tcPr>
            <w:tcW w:w="680" w:type="dxa"/>
            <w:tcBorders>
              <w:top w:val="nil"/>
              <w:left w:val="nil"/>
              <w:bottom w:val="nil"/>
              <w:right w:val="nil"/>
            </w:tcBorders>
            <w:tcMar>
              <w:top w:w="128" w:type="dxa"/>
              <w:left w:w="43" w:type="dxa"/>
              <w:bottom w:w="43" w:type="dxa"/>
              <w:right w:w="43" w:type="dxa"/>
            </w:tcMar>
          </w:tcPr>
          <w:p w14:paraId="4E140142" w14:textId="77777777" w:rsidR="00EE2529" w:rsidRPr="00C81B84" w:rsidRDefault="00AD5E1E" w:rsidP="00C81B84">
            <w:r w:rsidRPr="00C81B84">
              <w:t>1810</w:t>
            </w:r>
          </w:p>
        </w:tc>
        <w:tc>
          <w:tcPr>
            <w:tcW w:w="680" w:type="dxa"/>
            <w:tcBorders>
              <w:top w:val="nil"/>
              <w:left w:val="nil"/>
              <w:bottom w:val="nil"/>
              <w:right w:val="nil"/>
            </w:tcBorders>
            <w:tcMar>
              <w:top w:w="128" w:type="dxa"/>
              <w:left w:w="43" w:type="dxa"/>
              <w:bottom w:w="43" w:type="dxa"/>
              <w:right w:w="43" w:type="dxa"/>
            </w:tcMar>
          </w:tcPr>
          <w:p w14:paraId="708110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5C27B5" w14:textId="77777777" w:rsidR="00EE2529" w:rsidRPr="00C81B84" w:rsidRDefault="00AD5E1E" w:rsidP="00C81B84">
            <w:r w:rsidRPr="00C81B84">
              <w:t>Oljedirektoratet:</w:t>
            </w:r>
          </w:p>
        </w:tc>
        <w:tc>
          <w:tcPr>
            <w:tcW w:w="1400" w:type="dxa"/>
            <w:tcBorders>
              <w:top w:val="nil"/>
              <w:left w:val="nil"/>
              <w:bottom w:val="nil"/>
              <w:right w:val="nil"/>
            </w:tcBorders>
            <w:tcMar>
              <w:top w:w="128" w:type="dxa"/>
              <w:left w:w="43" w:type="dxa"/>
              <w:bottom w:w="43" w:type="dxa"/>
              <w:right w:w="43" w:type="dxa"/>
            </w:tcMar>
            <w:vAlign w:val="bottom"/>
          </w:tcPr>
          <w:p w14:paraId="446BFF6E" w14:textId="77777777" w:rsidR="00EE2529" w:rsidRPr="00C81B84" w:rsidRDefault="00EE2529" w:rsidP="00C81B84"/>
        </w:tc>
      </w:tr>
      <w:tr w:rsidR="00EE2529" w:rsidRPr="00C81B84" w14:paraId="69A096FA" w14:textId="77777777">
        <w:trPr>
          <w:trHeight w:val="380"/>
        </w:trPr>
        <w:tc>
          <w:tcPr>
            <w:tcW w:w="680" w:type="dxa"/>
            <w:tcBorders>
              <w:top w:val="nil"/>
              <w:left w:val="nil"/>
              <w:bottom w:val="nil"/>
              <w:right w:val="nil"/>
            </w:tcBorders>
            <w:tcMar>
              <w:top w:w="128" w:type="dxa"/>
              <w:left w:w="43" w:type="dxa"/>
              <w:bottom w:w="43" w:type="dxa"/>
              <w:right w:w="43" w:type="dxa"/>
            </w:tcMar>
          </w:tcPr>
          <w:p w14:paraId="02BC56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4D4E1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6B8EFA5"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FCE5506" w14:textId="77777777" w:rsidR="00EE2529" w:rsidRPr="00C81B84" w:rsidRDefault="00AD5E1E" w:rsidP="00C81B84">
            <w:r w:rsidRPr="00C81B84">
              <w:t>5 855 000</w:t>
            </w:r>
          </w:p>
        </w:tc>
      </w:tr>
      <w:tr w:rsidR="00EE2529" w:rsidRPr="00C81B84" w14:paraId="6E2FAD2B" w14:textId="77777777">
        <w:trPr>
          <w:trHeight w:val="380"/>
        </w:trPr>
        <w:tc>
          <w:tcPr>
            <w:tcW w:w="680" w:type="dxa"/>
            <w:tcBorders>
              <w:top w:val="nil"/>
              <w:left w:val="nil"/>
              <w:bottom w:val="nil"/>
              <w:right w:val="nil"/>
            </w:tcBorders>
            <w:tcMar>
              <w:top w:w="128" w:type="dxa"/>
              <w:left w:w="43" w:type="dxa"/>
              <w:bottom w:w="43" w:type="dxa"/>
              <w:right w:w="43" w:type="dxa"/>
            </w:tcMar>
          </w:tcPr>
          <w:p w14:paraId="50CCDFD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B33D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494D88" w14:textId="77777777" w:rsidR="00EE2529" w:rsidRPr="00C81B84" w:rsidRDefault="00AD5E1E" w:rsidP="00C81B84">
            <w:r w:rsidRPr="00C81B84">
              <w:t>fra kr 329 000 000 til kr 334 855 000</w:t>
            </w:r>
          </w:p>
        </w:tc>
        <w:tc>
          <w:tcPr>
            <w:tcW w:w="1400" w:type="dxa"/>
            <w:tcBorders>
              <w:top w:val="nil"/>
              <w:left w:val="nil"/>
              <w:bottom w:val="nil"/>
              <w:right w:val="nil"/>
            </w:tcBorders>
            <w:tcMar>
              <w:top w:w="128" w:type="dxa"/>
              <w:left w:w="43" w:type="dxa"/>
              <w:bottom w:w="43" w:type="dxa"/>
              <w:right w:w="43" w:type="dxa"/>
            </w:tcMar>
            <w:vAlign w:val="bottom"/>
          </w:tcPr>
          <w:p w14:paraId="20300B56" w14:textId="77777777" w:rsidR="00EE2529" w:rsidRPr="00C81B84" w:rsidRDefault="00EE2529" w:rsidP="00C81B84"/>
        </w:tc>
      </w:tr>
      <w:tr w:rsidR="00EE2529" w:rsidRPr="00C81B84" w14:paraId="54C0CE44" w14:textId="77777777">
        <w:trPr>
          <w:trHeight w:val="380"/>
        </w:trPr>
        <w:tc>
          <w:tcPr>
            <w:tcW w:w="680" w:type="dxa"/>
            <w:tcBorders>
              <w:top w:val="nil"/>
              <w:left w:val="nil"/>
              <w:bottom w:val="nil"/>
              <w:right w:val="nil"/>
            </w:tcBorders>
            <w:tcMar>
              <w:top w:w="128" w:type="dxa"/>
              <w:left w:w="43" w:type="dxa"/>
              <w:bottom w:w="43" w:type="dxa"/>
              <w:right w:w="43" w:type="dxa"/>
            </w:tcMar>
          </w:tcPr>
          <w:p w14:paraId="36133D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196A33"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390BD788"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6584E4E" w14:textId="77777777" w:rsidR="00EE2529" w:rsidRPr="00C81B84" w:rsidRDefault="00AD5E1E" w:rsidP="00C81B84">
            <w:r w:rsidRPr="00C81B84">
              <w:t>86 943 000</w:t>
            </w:r>
          </w:p>
        </w:tc>
      </w:tr>
      <w:tr w:rsidR="00EE2529" w:rsidRPr="00C81B84" w14:paraId="2CACF3F9" w14:textId="77777777">
        <w:trPr>
          <w:trHeight w:val="380"/>
        </w:trPr>
        <w:tc>
          <w:tcPr>
            <w:tcW w:w="680" w:type="dxa"/>
            <w:tcBorders>
              <w:top w:val="nil"/>
              <w:left w:val="nil"/>
              <w:bottom w:val="nil"/>
              <w:right w:val="nil"/>
            </w:tcBorders>
            <w:tcMar>
              <w:top w:w="128" w:type="dxa"/>
              <w:left w:w="43" w:type="dxa"/>
              <w:bottom w:w="43" w:type="dxa"/>
              <w:right w:w="43" w:type="dxa"/>
            </w:tcMar>
          </w:tcPr>
          <w:p w14:paraId="03B5EEE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9BED5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ECE404" w14:textId="77777777" w:rsidR="00EE2529" w:rsidRPr="00C81B84" w:rsidRDefault="00AD5E1E" w:rsidP="00C81B84">
            <w:r w:rsidRPr="00C81B84">
              <w:t>fra kr 105 000 000 til kr 191 943 000</w:t>
            </w:r>
          </w:p>
        </w:tc>
        <w:tc>
          <w:tcPr>
            <w:tcW w:w="1400" w:type="dxa"/>
            <w:tcBorders>
              <w:top w:val="nil"/>
              <w:left w:val="nil"/>
              <w:bottom w:val="nil"/>
              <w:right w:val="nil"/>
            </w:tcBorders>
            <w:tcMar>
              <w:top w:w="128" w:type="dxa"/>
              <w:left w:w="43" w:type="dxa"/>
              <w:bottom w:w="43" w:type="dxa"/>
              <w:right w:w="43" w:type="dxa"/>
            </w:tcMar>
            <w:vAlign w:val="bottom"/>
          </w:tcPr>
          <w:p w14:paraId="0FF45D53" w14:textId="77777777" w:rsidR="00EE2529" w:rsidRPr="00C81B84" w:rsidRDefault="00EE2529" w:rsidP="00C81B84"/>
        </w:tc>
      </w:tr>
      <w:tr w:rsidR="00EE2529" w:rsidRPr="00C81B84" w14:paraId="2842370E" w14:textId="77777777">
        <w:trPr>
          <w:trHeight w:val="380"/>
        </w:trPr>
        <w:tc>
          <w:tcPr>
            <w:tcW w:w="680" w:type="dxa"/>
            <w:tcBorders>
              <w:top w:val="nil"/>
              <w:left w:val="nil"/>
              <w:bottom w:val="nil"/>
              <w:right w:val="nil"/>
            </w:tcBorders>
            <w:tcMar>
              <w:top w:w="128" w:type="dxa"/>
              <w:left w:w="43" w:type="dxa"/>
              <w:bottom w:w="43" w:type="dxa"/>
              <w:right w:w="43" w:type="dxa"/>
            </w:tcMar>
          </w:tcPr>
          <w:p w14:paraId="0218617E" w14:textId="77777777" w:rsidR="00EE2529" w:rsidRPr="00C81B84" w:rsidRDefault="00AD5E1E" w:rsidP="00C81B84">
            <w:r w:rsidRPr="00C81B84">
              <w:t>1812</w:t>
            </w:r>
          </w:p>
        </w:tc>
        <w:tc>
          <w:tcPr>
            <w:tcW w:w="680" w:type="dxa"/>
            <w:tcBorders>
              <w:top w:val="nil"/>
              <w:left w:val="nil"/>
              <w:bottom w:val="nil"/>
              <w:right w:val="nil"/>
            </w:tcBorders>
            <w:tcMar>
              <w:top w:w="128" w:type="dxa"/>
              <w:left w:w="43" w:type="dxa"/>
              <w:bottom w:w="43" w:type="dxa"/>
              <w:right w:w="43" w:type="dxa"/>
            </w:tcMar>
          </w:tcPr>
          <w:p w14:paraId="7C60BD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55569F" w14:textId="77777777" w:rsidR="00EE2529" w:rsidRPr="00C81B84" w:rsidRDefault="00AD5E1E" w:rsidP="00C81B84">
            <w:r w:rsidRPr="00C81B84">
              <w:t>Petroleumstilsynet:</w:t>
            </w:r>
          </w:p>
        </w:tc>
        <w:tc>
          <w:tcPr>
            <w:tcW w:w="1400" w:type="dxa"/>
            <w:tcBorders>
              <w:top w:val="nil"/>
              <w:left w:val="nil"/>
              <w:bottom w:val="nil"/>
              <w:right w:val="nil"/>
            </w:tcBorders>
            <w:tcMar>
              <w:top w:w="128" w:type="dxa"/>
              <w:left w:w="43" w:type="dxa"/>
              <w:bottom w:w="43" w:type="dxa"/>
              <w:right w:w="43" w:type="dxa"/>
            </w:tcMar>
            <w:vAlign w:val="bottom"/>
          </w:tcPr>
          <w:p w14:paraId="32E8CE61" w14:textId="77777777" w:rsidR="00EE2529" w:rsidRPr="00C81B84" w:rsidRDefault="00EE2529" w:rsidP="00C81B84"/>
        </w:tc>
      </w:tr>
      <w:tr w:rsidR="00EE2529" w:rsidRPr="00C81B84" w14:paraId="01646E0D" w14:textId="77777777">
        <w:trPr>
          <w:trHeight w:val="380"/>
        </w:trPr>
        <w:tc>
          <w:tcPr>
            <w:tcW w:w="680" w:type="dxa"/>
            <w:tcBorders>
              <w:top w:val="nil"/>
              <w:left w:val="nil"/>
              <w:bottom w:val="nil"/>
              <w:right w:val="nil"/>
            </w:tcBorders>
            <w:tcMar>
              <w:top w:w="128" w:type="dxa"/>
              <w:left w:w="43" w:type="dxa"/>
              <w:bottom w:w="43" w:type="dxa"/>
              <w:right w:w="43" w:type="dxa"/>
            </w:tcMar>
          </w:tcPr>
          <w:p w14:paraId="0F46E96F"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E75F688"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E7F8383" w14:textId="77777777" w:rsidR="00EE2529" w:rsidRPr="00C81B84" w:rsidRDefault="00AD5E1E" w:rsidP="00C81B84">
            <w:r w:rsidRPr="00C81B84">
              <w:t xml:space="preserve">Driftsutgifter, </w:t>
            </w:r>
            <w:r w:rsidRPr="00AD5E1E">
              <w:rPr>
                <w:rStyle w:val="kursiv"/>
              </w:rPr>
              <w:t>kan nyttes under post 21</w:t>
            </w:r>
            <w:r w:rsidRPr="00C81B84">
              <w:t>, bevilges med</w:t>
            </w:r>
          </w:p>
        </w:tc>
        <w:tc>
          <w:tcPr>
            <w:tcW w:w="1400" w:type="dxa"/>
            <w:tcBorders>
              <w:top w:val="nil"/>
              <w:left w:val="nil"/>
              <w:bottom w:val="nil"/>
              <w:right w:val="nil"/>
            </w:tcBorders>
            <w:tcMar>
              <w:top w:w="128" w:type="dxa"/>
              <w:left w:w="43" w:type="dxa"/>
              <w:bottom w:w="43" w:type="dxa"/>
              <w:right w:w="43" w:type="dxa"/>
            </w:tcMar>
            <w:vAlign w:val="bottom"/>
          </w:tcPr>
          <w:p w14:paraId="7CE53D0F" w14:textId="77777777" w:rsidR="00EE2529" w:rsidRPr="00C81B84" w:rsidRDefault="00AD5E1E" w:rsidP="00C81B84">
            <w:r w:rsidRPr="00C81B84">
              <w:t>333 730 000</w:t>
            </w:r>
          </w:p>
        </w:tc>
      </w:tr>
      <w:tr w:rsidR="00EE2529" w:rsidRPr="00C81B84" w14:paraId="686621CD" w14:textId="77777777">
        <w:trPr>
          <w:trHeight w:val="380"/>
        </w:trPr>
        <w:tc>
          <w:tcPr>
            <w:tcW w:w="680" w:type="dxa"/>
            <w:tcBorders>
              <w:top w:val="nil"/>
              <w:left w:val="nil"/>
              <w:bottom w:val="nil"/>
              <w:right w:val="nil"/>
            </w:tcBorders>
            <w:tcMar>
              <w:top w:w="128" w:type="dxa"/>
              <w:left w:w="43" w:type="dxa"/>
              <w:bottom w:w="43" w:type="dxa"/>
              <w:right w:w="43" w:type="dxa"/>
            </w:tcMar>
          </w:tcPr>
          <w:p w14:paraId="04DE971B"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6A57AAFE"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4047C2D9" w14:textId="77777777" w:rsidR="00EE2529" w:rsidRPr="00C81B84" w:rsidRDefault="00AD5E1E" w:rsidP="00C81B84">
            <w:r w:rsidRPr="00C81B84">
              <w:t xml:space="preserve">Spesielle driftsutgifter, </w:t>
            </w:r>
            <w:r w:rsidRPr="00AD5E1E">
              <w:rPr>
                <w:rStyle w:val="kursiv"/>
              </w:rPr>
              <w:t>kan overføres</w:t>
            </w:r>
            <w:r w:rsidRPr="00C81B84">
              <w:t>, bevilges med</w:t>
            </w:r>
          </w:p>
        </w:tc>
        <w:tc>
          <w:tcPr>
            <w:tcW w:w="1400" w:type="dxa"/>
            <w:tcBorders>
              <w:top w:val="nil"/>
              <w:left w:val="nil"/>
              <w:bottom w:val="nil"/>
              <w:right w:val="nil"/>
            </w:tcBorders>
            <w:tcMar>
              <w:top w:w="128" w:type="dxa"/>
              <w:left w:w="43" w:type="dxa"/>
              <w:bottom w:w="43" w:type="dxa"/>
              <w:right w:w="43" w:type="dxa"/>
            </w:tcMar>
            <w:vAlign w:val="bottom"/>
          </w:tcPr>
          <w:p w14:paraId="1C0AE0FE" w14:textId="77777777" w:rsidR="00EE2529" w:rsidRPr="00C81B84" w:rsidRDefault="00AD5E1E" w:rsidP="00C81B84">
            <w:r w:rsidRPr="00C81B84">
              <w:t>33 145 000</w:t>
            </w:r>
          </w:p>
        </w:tc>
      </w:tr>
      <w:tr w:rsidR="00EE2529" w:rsidRPr="00C81B84" w14:paraId="384F01EE" w14:textId="77777777">
        <w:trPr>
          <w:trHeight w:val="380"/>
        </w:trPr>
        <w:tc>
          <w:tcPr>
            <w:tcW w:w="680" w:type="dxa"/>
            <w:tcBorders>
              <w:top w:val="nil"/>
              <w:left w:val="nil"/>
              <w:bottom w:val="nil"/>
              <w:right w:val="nil"/>
            </w:tcBorders>
            <w:tcMar>
              <w:top w:w="128" w:type="dxa"/>
              <w:left w:w="43" w:type="dxa"/>
              <w:bottom w:w="43" w:type="dxa"/>
              <w:right w:w="43" w:type="dxa"/>
            </w:tcMar>
          </w:tcPr>
          <w:p w14:paraId="312B91C9" w14:textId="77777777" w:rsidR="00EE2529" w:rsidRPr="00C81B84" w:rsidRDefault="00AD5E1E" w:rsidP="00C81B84">
            <w:r w:rsidRPr="00C81B84">
              <w:t>1820</w:t>
            </w:r>
          </w:p>
        </w:tc>
        <w:tc>
          <w:tcPr>
            <w:tcW w:w="680" w:type="dxa"/>
            <w:tcBorders>
              <w:top w:val="nil"/>
              <w:left w:val="nil"/>
              <w:bottom w:val="nil"/>
              <w:right w:val="nil"/>
            </w:tcBorders>
            <w:tcMar>
              <w:top w:w="128" w:type="dxa"/>
              <w:left w:w="43" w:type="dxa"/>
              <w:bottom w:w="43" w:type="dxa"/>
              <w:right w:w="43" w:type="dxa"/>
            </w:tcMar>
          </w:tcPr>
          <w:p w14:paraId="6F849D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99C914" w14:textId="77777777" w:rsidR="00EE2529" w:rsidRPr="00C81B84" w:rsidRDefault="00AD5E1E" w:rsidP="00C81B84">
            <w:r w:rsidRPr="00C81B84">
              <w:t>Norges vassdrags- og energidirektorat:</w:t>
            </w:r>
          </w:p>
        </w:tc>
        <w:tc>
          <w:tcPr>
            <w:tcW w:w="1400" w:type="dxa"/>
            <w:tcBorders>
              <w:top w:val="nil"/>
              <w:left w:val="nil"/>
              <w:bottom w:val="nil"/>
              <w:right w:val="nil"/>
            </w:tcBorders>
            <w:tcMar>
              <w:top w:w="128" w:type="dxa"/>
              <w:left w:w="43" w:type="dxa"/>
              <w:bottom w:w="43" w:type="dxa"/>
              <w:right w:w="43" w:type="dxa"/>
            </w:tcMar>
            <w:vAlign w:val="bottom"/>
          </w:tcPr>
          <w:p w14:paraId="1FC3DF02" w14:textId="77777777" w:rsidR="00EE2529" w:rsidRPr="00C81B84" w:rsidRDefault="00EE2529" w:rsidP="00C81B84"/>
        </w:tc>
      </w:tr>
      <w:tr w:rsidR="00EE2529" w:rsidRPr="00C81B84" w14:paraId="176C8A9C" w14:textId="77777777">
        <w:trPr>
          <w:trHeight w:val="380"/>
        </w:trPr>
        <w:tc>
          <w:tcPr>
            <w:tcW w:w="680" w:type="dxa"/>
            <w:tcBorders>
              <w:top w:val="nil"/>
              <w:left w:val="nil"/>
              <w:bottom w:val="nil"/>
              <w:right w:val="nil"/>
            </w:tcBorders>
            <w:tcMar>
              <w:top w:w="128" w:type="dxa"/>
              <w:left w:w="43" w:type="dxa"/>
              <w:bottom w:w="43" w:type="dxa"/>
              <w:right w:w="43" w:type="dxa"/>
            </w:tcMar>
          </w:tcPr>
          <w:p w14:paraId="4A09D5C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5A6C8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0603982C"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52F18AF4" w14:textId="77777777" w:rsidR="00EE2529" w:rsidRPr="00C81B84" w:rsidRDefault="00AD5E1E" w:rsidP="00C81B84">
            <w:r w:rsidRPr="00C81B84">
              <w:t>14 699 000</w:t>
            </w:r>
          </w:p>
        </w:tc>
      </w:tr>
      <w:tr w:rsidR="00EE2529" w:rsidRPr="00C81B84" w14:paraId="68A1CE36" w14:textId="77777777">
        <w:trPr>
          <w:trHeight w:val="380"/>
        </w:trPr>
        <w:tc>
          <w:tcPr>
            <w:tcW w:w="680" w:type="dxa"/>
            <w:tcBorders>
              <w:top w:val="nil"/>
              <w:left w:val="nil"/>
              <w:bottom w:val="nil"/>
              <w:right w:val="nil"/>
            </w:tcBorders>
            <w:tcMar>
              <w:top w:w="128" w:type="dxa"/>
              <w:left w:w="43" w:type="dxa"/>
              <w:bottom w:w="43" w:type="dxa"/>
              <w:right w:w="43" w:type="dxa"/>
            </w:tcMar>
          </w:tcPr>
          <w:p w14:paraId="3A0E3F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AA51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F93CEF" w14:textId="77777777" w:rsidR="00EE2529" w:rsidRPr="00C81B84" w:rsidRDefault="00AD5E1E" w:rsidP="00C81B84">
            <w:r w:rsidRPr="00C81B84">
              <w:t>fra kr 724 500 000 til kr 739 199 000</w:t>
            </w:r>
          </w:p>
        </w:tc>
        <w:tc>
          <w:tcPr>
            <w:tcW w:w="1400" w:type="dxa"/>
            <w:tcBorders>
              <w:top w:val="nil"/>
              <w:left w:val="nil"/>
              <w:bottom w:val="nil"/>
              <w:right w:val="nil"/>
            </w:tcBorders>
            <w:tcMar>
              <w:top w:w="128" w:type="dxa"/>
              <w:left w:w="43" w:type="dxa"/>
              <w:bottom w:w="43" w:type="dxa"/>
              <w:right w:w="43" w:type="dxa"/>
            </w:tcMar>
            <w:vAlign w:val="bottom"/>
          </w:tcPr>
          <w:p w14:paraId="1BA373E5" w14:textId="77777777" w:rsidR="00EE2529" w:rsidRPr="00C81B84" w:rsidRDefault="00EE2529" w:rsidP="00C81B84"/>
        </w:tc>
      </w:tr>
      <w:tr w:rsidR="00EE2529" w:rsidRPr="00C81B84" w14:paraId="0385F923" w14:textId="77777777">
        <w:trPr>
          <w:trHeight w:val="380"/>
        </w:trPr>
        <w:tc>
          <w:tcPr>
            <w:tcW w:w="680" w:type="dxa"/>
            <w:tcBorders>
              <w:top w:val="nil"/>
              <w:left w:val="nil"/>
              <w:bottom w:val="nil"/>
              <w:right w:val="nil"/>
            </w:tcBorders>
            <w:tcMar>
              <w:top w:w="128" w:type="dxa"/>
              <w:left w:w="43" w:type="dxa"/>
              <w:bottom w:w="43" w:type="dxa"/>
              <w:right w:w="43" w:type="dxa"/>
            </w:tcMar>
          </w:tcPr>
          <w:p w14:paraId="2270EC6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29C56B"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1A8774D6"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999FCD9" w14:textId="77777777" w:rsidR="00EE2529" w:rsidRPr="00C81B84" w:rsidRDefault="00AD5E1E" w:rsidP="00C81B84">
            <w:r w:rsidRPr="00C81B84">
              <w:t>1 613 000</w:t>
            </w:r>
          </w:p>
        </w:tc>
      </w:tr>
      <w:tr w:rsidR="00EE2529" w:rsidRPr="00C81B84" w14:paraId="3AACF72F" w14:textId="77777777">
        <w:trPr>
          <w:trHeight w:val="380"/>
        </w:trPr>
        <w:tc>
          <w:tcPr>
            <w:tcW w:w="680" w:type="dxa"/>
            <w:tcBorders>
              <w:top w:val="nil"/>
              <w:left w:val="nil"/>
              <w:bottom w:val="nil"/>
              <w:right w:val="nil"/>
            </w:tcBorders>
            <w:tcMar>
              <w:top w:w="128" w:type="dxa"/>
              <w:left w:w="43" w:type="dxa"/>
              <w:bottom w:w="43" w:type="dxa"/>
              <w:right w:w="43" w:type="dxa"/>
            </w:tcMar>
          </w:tcPr>
          <w:p w14:paraId="45B3613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A49ED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F6DA817" w14:textId="77777777" w:rsidR="00EE2529" w:rsidRPr="00C81B84" w:rsidRDefault="00AD5E1E" w:rsidP="00C81B84">
            <w:r w:rsidRPr="00C81B84">
              <w:t>fra kr 75 500 000 til kr 77 113 000</w:t>
            </w:r>
          </w:p>
        </w:tc>
        <w:tc>
          <w:tcPr>
            <w:tcW w:w="1400" w:type="dxa"/>
            <w:tcBorders>
              <w:top w:val="nil"/>
              <w:left w:val="nil"/>
              <w:bottom w:val="nil"/>
              <w:right w:val="nil"/>
            </w:tcBorders>
            <w:tcMar>
              <w:top w:w="128" w:type="dxa"/>
              <w:left w:w="43" w:type="dxa"/>
              <w:bottom w:w="43" w:type="dxa"/>
              <w:right w:w="43" w:type="dxa"/>
            </w:tcMar>
            <w:vAlign w:val="bottom"/>
          </w:tcPr>
          <w:p w14:paraId="2CD67756" w14:textId="77777777" w:rsidR="00EE2529" w:rsidRPr="00C81B84" w:rsidRDefault="00EE2529" w:rsidP="00C81B84"/>
        </w:tc>
      </w:tr>
      <w:tr w:rsidR="00EE2529" w:rsidRPr="00C81B84" w14:paraId="4427E9A5" w14:textId="77777777">
        <w:trPr>
          <w:trHeight w:val="640"/>
        </w:trPr>
        <w:tc>
          <w:tcPr>
            <w:tcW w:w="680" w:type="dxa"/>
            <w:tcBorders>
              <w:top w:val="nil"/>
              <w:left w:val="nil"/>
              <w:bottom w:val="nil"/>
              <w:right w:val="nil"/>
            </w:tcBorders>
            <w:tcMar>
              <w:top w:w="128" w:type="dxa"/>
              <w:left w:w="43" w:type="dxa"/>
              <w:bottom w:w="43" w:type="dxa"/>
              <w:right w:w="43" w:type="dxa"/>
            </w:tcMar>
          </w:tcPr>
          <w:p w14:paraId="189390D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28DFAC" w14:textId="77777777" w:rsidR="00EE2529" w:rsidRPr="00C81B84" w:rsidRDefault="00AD5E1E" w:rsidP="00C81B84">
            <w:r w:rsidRPr="00C81B84">
              <w:t>22</w:t>
            </w:r>
          </w:p>
        </w:tc>
        <w:tc>
          <w:tcPr>
            <w:tcW w:w="6800" w:type="dxa"/>
            <w:tcBorders>
              <w:top w:val="nil"/>
              <w:left w:val="nil"/>
              <w:bottom w:val="nil"/>
              <w:right w:val="nil"/>
            </w:tcBorders>
            <w:tcMar>
              <w:top w:w="128" w:type="dxa"/>
              <w:left w:w="43" w:type="dxa"/>
              <w:bottom w:w="43" w:type="dxa"/>
              <w:right w:w="43" w:type="dxa"/>
            </w:tcMar>
          </w:tcPr>
          <w:p w14:paraId="6B19B993" w14:textId="77777777" w:rsidR="00EE2529" w:rsidRPr="00C81B84" w:rsidRDefault="00AD5E1E" w:rsidP="00C81B84">
            <w:r w:rsidRPr="00C81B84">
              <w:t xml:space="preserve">Flom- og skredforebygging, </w:t>
            </w:r>
            <w:r w:rsidRPr="00AD5E1E">
              <w:rPr>
                <w:rStyle w:val="kursiv"/>
              </w:rPr>
              <w:t>kan overføres, kan nyttes under postene 45, 60 og 72</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4F1326A" w14:textId="77777777" w:rsidR="00EE2529" w:rsidRPr="00C81B84" w:rsidRDefault="00AD5E1E" w:rsidP="00C81B84">
            <w:r w:rsidRPr="00C81B84">
              <w:t>56 329 000</w:t>
            </w:r>
          </w:p>
        </w:tc>
      </w:tr>
      <w:tr w:rsidR="00EE2529" w:rsidRPr="00C81B84" w14:paraId="5E87115B" w14:textId="77777777">
        <w:trPr>
          <w:trHeight w:val="380"/>
        </w:trPr>
        <w:tc>
          <w:tcPr>
            <w:tcW w:w="680" w:type="dxa"/>
            <w:tcBorders>
              <w:top w:val="nil"/>
              <w:left w:val="nil"/>
              <w:bottom w:val="nil"/>
              <w:right w:val="nil"/>
            </w:tcBorders>
            <w:tcMar>
              <w:top w:w="128" w:type="dxa"/>
              <w:left w:w="43" w:type="dxa"/>
              <w:bottom w:w="43" w:type="dxa"/>
              <w:right w:w="43" w:type="dxa"/>
            </w:tcMar>
          </w:tcPr>
          <w:p w14:paraId="4A3B30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B950F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630C42" w14:textId="77777777" w:rsidR="00EE2529" w:rsidRPr="00C81B84" w:rsidRDefault="00AD5E1E" w:rsidP="00C81B84">
            <w:r w:rsidRPr="00C81B84">
              <w:t>fra kr 255 500 000 til kr 311 829 000</w:t>
            </w:r>
          </w:p>
        </w:tc>
        <w:tc>
          <w:tcPr>
            <w:tcW w:w="1400" w:type="dxa"/>
            <w:tcBorders>
              <w:top w:val="nil"/>
              <w:left w:val="nil"/>
              <w:bottom w:val="nil"/>
              <w:right w:val="nil"/>
            </w:tcBorders>
            <w:tcMar>
              <w:top w:w="128" w:type="dxa"/>
              <w:left w:w="43" w:type="dxa"/>
              <w:bottom w:w="43" w:type="dxa"/>
              <w:right w:w="43" w:type="dxa"/>
            </w:tcMar>
            <w:vAlign w:val="bottom"/>
          </w:tcPr>
          <w:p w14:paraId="45DA3098" w14:textId="77777777" w:rsidR="00EE2529" w:rsidRPr="00C81B84" w:rsidRDefault="00EE2529" w:rsidP="00C81B84"/>
        </w:tc>
      </w:tr>
      <w:tr w:rsidR="00EE2529" w:rsidRPr="00C81B84" w14:paraId="07FF3969" w14:textId="77777777">
        <w:trPr>
          <w:trHeight w:val="380"/>
        </w:trPr>
        <w:tc>
          <w:tcPr>
            <w:tcW w:w="680" w:type="dxa"/>
            <w:tcBorders>
              <w:top w:val="nil"/>
              <w:left w:val="nil"/>
              <w:bottom w:val="nil"/>
              <w:right w:val="nil"/>
            </w:tcBorders>
            <w:tcMar>
              <w:top w:w="128" w:type="dxa"/>
              <w:left w:w="43" w:type="dxa"/>
              <w:bottom w:w="43" w:type="dxa"/>
              <w:right w:w="43" w:type="dxa"/>
            </w:tcMar>
          </w:tcPr>
          <w:p w14:paraId="7EB1BD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C3AC38" w14:textId="77777777" w:rsidR="00EE2529" w:rsidRPr="00C81B84" w:rsidRDefault="00AD5E1E" w:rsidP="00C81B84">
            <w:r w:rsidRPr="00C81B84">
              <w:t>26</w:t>
            </w:r>
          </w:p>
        </w:tc>
        <w:tc>
          <w:tcPr>
            <w:tcW w:w="6800" w:type="dxa"/>
            <w:tcBorders>
              <w:top w:val="nil"/>
              <w:left w:val="nil"/>
              <w:bottom w:val="nil"/>
              <w:right w:val="nil"/>
            </w:tcBorders>
            <w:tcMar>
              <w:top w:w="128" w:type="dxa"/>
              <w:left w:w="43" w:type="dxa"/>
              <w:bottom w:w="43" w:type="dxa"/>
              <w:right w:w="43" w:type="dxa"/>
            </w:tcMar>
          </w:tcPr>
          <w:p w14:paraId="04B289C8" w14:textId="77777777" w:rsidR="00EE2529" w:rsidRPr="00C81B84" w:rsidRDefault="00AD5E1E" w:rsidP="00C81B84">
            <w:r w:rsidRPr="00C81B84">
              <w:t>Reguleringsmyndigheten for energi, forhøyes med</w:t>
            </w:r>
          </w:p>
        </w:tc>
        <w:tc>
          <w:tcPr>
            <w:tcW w:w="1400" w:type="dxa"/>
            <w:tcBorders>
              <w:top w:val="nil"/>
              <w:left w:val="nil"/>
              <w:bottom w:val="nil"/>
              <w:right w:val="nil"/>
            </w:tcBorders>
            <w:tcMar>
              <w:top w:w="128" w:type="dxa"/>
              <w:left w:w="43" w:type="dxa"/>
              <w:bottom w:w="43" w:type="dxa"/>
              <w:right w:w="43" w:type="dxa"/>
            </w:tcMar>
            <w:vAlign w:val="bottom"/>
          </w:tcPr>
          <w:p w14:paraId="505C824A" w14:textId="77777777" w:rsidR="00EE2529" w:rsidRPr="00C81B84" w:rsidRDefault="00AD5E1E" w:rsidP="00C81B84">
            <w:r w:rsidRPr="00C81B84">
              <w:t>2 297 000</w:t>
            </w:r>
          </w:p>
        </w:tc>
      </w:tr>
      <w:tr w:rsidR="00EE2529" w:rsidRPr="00C81B84" w14:paraId="18FF97F0" w14:textId="77777777">
        <w:trPr>
          <w:trHeight w:val="380"/>
        </w:trPr>
        <w:tc>
          <w:tcPr>
            <w:tcW w:w="680" w:type="dxa"/>
            <w:tcBorders>
              <w:top w:val="nil"/>
              <w:left w:val="nil"/>
              <w:bottom w:val="nil"/>
              <w:right w:val="nil"/>
            </w:tcBorders>
            <w:tcMar>
              <w:top w:w="128" w:type="dxa"/>
              <w:left w:w="43" w:type="dxa"/>
              <w:bottom w:w="43" w:type="dxa"/>
              <w:right w:w="43" w:type="dxa"/>
            </w:tcMar>
          </w:tcPr>
          <w:p w14:paraId="654A33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A7BFB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7200F5" w14:textId="77777777" w:rsidR="00EE2529" w:rsidRPr="00C81B84" w:rsidRDefault="00AD5E1E" w:rsidP="00C81B84">
            <w:r w:rsidRPr="00C81B84">
              <w:t>fra kr 67 500 000 til kr 69 797 000</w:t>
            </w:r>
          </w:p>
        </w:tc>
        <w:tc>
          <w:tcPr>
            <w:tcW w:w="1400" w:type="dxa"/>
            <w:tcBorders>
              <w:top w:val="nil"/>
              <w:left w:val="nil"/>
              <w:bottom w:val="nil"/>
              <w:right w:val="nil"/>
            </w:tcBorders>
            <w:tcMar>
              <w:top w:w="128" w:type="dxa"/>
              <w:left w:w="43" w:type="dxa"/>
              <w:bottom w:w="43" w:type="dxa"/>
              <w:right w:w="43" w:type="dxa"/>
            </w:tcMar>
            <w:vAlign w:val="bottom"/>
          </w:tcPr>
          <w:p w14:paraId="709B830E" w14:textId="77777777" w:rsidR="00EE2529" w:rsidRPr="00C81B84" w:rsidRDefault="00EE2529" w:rsidP="00C81B84"/>
        </w:tc>
      </w:tr>
      <w:tr w:rsidR="00EE2529" w:rsidRPr="00C81B84" w14:paraId="07433FA9" w14:textId="77777777">
        <w:trPr>
          <w:trHeight w:val="640"/>
        </w:trPr>
        <w:tc>
          <w:tcPr>
            <w:tcW w:w="680" w:type="dxa"/>
            <w:tcBorders>
              <w:top w:val="nil"/>
              <w:left w:val="nil"/>
              <w:bottom w:val="nil"/>
              <w:right w:val="nil"/>
            </w:tcBorders>
            <w:tcMar>
              <w:top w:w="128" w:type="dxa"/>
              <w:left w:w="43" w:type="dxa"/>
              <w:bottom w:w="43" w:type="dxa"/>
              <w:right w:w="43" w:type="dxa"/>
            </w:tcMar>
          </w:tcPr>
          <w:p w14:paraId="2074A2B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93EA41"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068E7EEE" w14:textId="77777777" w:rsidR="00EE2529" w:rsidRPr="00C81B84" w:rsidRDefault="00AD5E1E" w:rsidP="00C81B84">
            <w:r w:rsidRPr="00C81B84">
              <w:t>Tilbakeføring av produksjonsavgift fra landbasert vindkraft, nedsettes med</w:t>
            </w:r>
          </w:p>
        </w:tc>
        <w:tc>
          <w:tcPr>
            <w:tcW w:w="1400" w:type="dxa"/>
            <w:tcBorders>
              <w:top w:val="nil"/>
              <w:left w:val="nil"/>
              <w:bottom w:val="nil"/>
              <w:right w:val="nil"/>
            </w:tcBorders>
            <w:tcMar>
              <w:top w:w="128" w:type="dxa"/>
              <w:left w:w="43" w:type="dxa"/>
              <w:bottom w:w="43" w:type="dxa"/>
              <w:right w:w="43" w:type="dxa"/>
            </w:tcMar>
            <w:vAlign w:val="bottom"/>
          </w:tcPr>
          <w:p w14:paraId="23A83699" w14:textId="77777777" w:rsidR="00EE2529" w:rsidRPr="00C81B84" w:rsidRDefault="00AD5E1E" w:rsidP="00C81B84">
            <w:r w:rsidRPr="00C81B84">
              <w:t>12 263 000</w:t>
            </w:r>
          </w:p>
        </w:tc>
      </w:tr>
      <w:tr w:rsidR="00EE2529" w:rsidRPr="00C81B84" w14:paraId="67507124" w14:textId="77777777">
        <w:trPr>
          <w:trHeight w:val="380"/>
        </w:trPr>
        <w:tc>
          <w:tcPr>
            <w:tcW w:w="680" w:type="dxa"/>
            <w:tcBorders>
              <w:top w:val="nil"/>
              <w:left w:val="nil"/>
              <w:bottom w:val="nil"/>
              <w:right w:val="nil"/>
            </w:tcBorders>
            <w:tcMar>
              <w:top w:w="128" w:type="dxa"/>
              <w:left w:w="43" w:type="dxa"/>
              <w:bottom w:w="43" w:type="dxa"/>
              <w:right w:w="43" w:type="dxa"/>
            </w:tcMar>
          </w:tcPr>
          <w:p w14:paraId="39EDF3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9371C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80B084" w14:textId="77777777" w:rsidR="00EE2529" w:rsidRPr="00C81B84" w:rsidRDefault="00AD5E1E" w:rsidP="00C81B84">
            <w:r w:rsidRPr="00C81B84">
              <w:t>fra kr 82 500 000 til kr 70 237 000</w:t>
            </w:r>
          </w:p>
        </w:tc>
        <w:tc>
          <w:tcPr>
            <w:tcW w:w="1400" w:type="dxa"/>
            <w:tcBorders>
              <w:top w:val="nil"/>
              <w:left w:val="nil"/>
              <w:bottom w:val="nil"/>
              <w:right w:val="nil"/>
            </w:tcBorders>
            <w:tcMar>
              <w:top w:w="128" w:type="dxa"/>
              <w:left w:w="43" w:type="dxa"/>
              <w:bottom w:w="43" w:type="dxa"/>
              <w:right w:w="43" w:type="dxa"/>
            </w:tcMar>
            <w:vAlign w:val="bottom"/>
          </w:tcPr>
          <w:p w14:paraId="23008DE6" w14:textId="77777777" w:rsidR="00EE2529" w:rsidRPr="00C81B84" w:rsidRDefault="00EE2529" w:rsidP="00C81B84"/>
        </w:tc>
      </w:tr>
      <w:tr w:rsidR="00EE2529" w:rsidRPr="00C81B84" w14:paraId="0F990CE9" w14:textId="77777777">
        <w:trPr>
          <w:trHeight w:val="380"/>
        </w:trPr>
        <w:tc>
          <w:tcPr>
            <w:tcW w:w="680" w:type="dxa"/>
            <w:tcBorders>
              <w:top w:val="nil"/>
              <w:left w:val="nil"/>
              <w:bottom w:val="nil"/>
              <w:right w:val="nil"/>
            </w:tcBorders>
            <w:tcMar>
              <w:top w:w="128" w:type="dxa"/>
              <w:left w:w="43" w:type="dxa"/>
              <w:bottom w:w="43" w:type="dxa"/>
              <w:right w:w="43" w:type="dxa"/>
            </w:tcMar>
          </w:tcPr>
          <w:p w14:paraId="141161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E76205"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3CA8433E" w14:textId="77777777" w:rsidR="00EE2529" w:rsidRPr="00C81B84" w:rsidRDefault="00AD5E1E" w:rsidP="00C81B84">
            <w:r w:rsidRPr="00C81B84">
              <w:t xml:space="preserve">Stønad til husholdninger for ekstraordinære strømutgifter, </w:t>
            </w:r>
          </w:p>
        </w:tc>
        <w:tc>
          <w:tcPr>
            <w:tcW w:w="1400" w:type="dxa"/>
            <w:tcBorders>
              <w:top w:val="nil"/>
              <w:left w:val="nil"/>
              <w:bottom w:val="nil"/>
              <w:right w:val="nil"/>
            </w:tcBorders>
            <w:tcMar>
              <w:top w:w="128" w:type="dxa"/>
              <w:left w:w="43" w:type="dxa"/>
              <w:bottom w:w="43" w:type="dxa"/>
              <w:right w:w="43" w:type="dxa"/>
            </w:tcMar>
            <w:vAlign w:val="bottom"/>
          </w:tcPr>
          <w:p w14:paraId="1E286AE1" w14:textId="77777777" w:rsidR="00EE2529" w:rsidRPr="00C81B84" w:rsidRDefault="00EE2529" w:rsidP="00C81B84"/>
        </w:tc>
      </w:tr>
      <w:tr w:rsidR="00EE2529" w:rsidRPr="00C81B84" w14:paraId="6F7E8258" w14:textId="77777777">
        <w:trPr>
          <w:trHeight w:val="640"/>
        </w:trPr>
        <w:tc>
          <w:tcPr>
            <w:tcW w:w="680" w:type="dxa"/>
            <w:tcBorders>
              <w:top w:val="nil"/>
              <w:left w:val="nil"/>
              <w:bottom w:val="nil"/>
              <w:right w:val="nil"/>
            </w:tcBorders>
            <w:tcMar>
              <w:top w:w="128" w:type="dxa"/>
              <w:left w:w="43" w:type="dxa"/>
              <w:bottom w:w="43" w:type="dxa"/>
              <w:right w:w="43" w:type="dxa"/>
            </w:tcMar>
          </w:tcPr>
          <w:p w14:paraId="7D9111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6A5F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EA5B72" w14:textId="77777777" w:rsidR="00EE2529" w:rsidRPr="00C81B84" w:rsidRDefault="00AD5E1E" w:rsidP="00C81B84">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1C2F6AF" w14:textId="77777777" w:rsidR="00EE2529" w:rsidRPr="00C81B84" w:rsidRDefault="00AD5E1E" w:rsidP="00C81B84">
            <w:r w:rsidRPr="00C81B84">
              <w:t>26 700 000 000</w:t>
            </w:r>
          </w:p>
        </w:tc>
      </w:tr>
      <w:tr w:rsidR="00EE2529" w:rsidRPr="00C81B84" w14:paraId="5B07DCFE" w14:textId="77777777">
        <w:trPr>
          <w:trHeight w:val="380"/>
        </w:trPr>
        <w:tc>
          <w:tcPr>
            <w:tcW w:w="680" w:type="dxa"/>
            <w:tcBorders>
              <w:top w:val="nil"/>
              <w:left w:val="nil"/>
              <w:bottom w:val="nil"/>
              <w:right w:val="nil"/>
            </w:tcBorders>
            <w:tcMar>
              <w:top w:w="128" w:type="dxa"/>
              <w:left w:w="43" w:type="dxa"/>
              <w:bottom w:w="43" w:type="dxa"/>
              <w:right w:w="43" w:type="dxa"/>
            </w:tcMar>
          </w:tcPr>
          <w:p w14:paraId="635B63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16566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FD107F" w14:textId="77777777" w:rsidR="00EE2529" w:rsidRPr="00C81B84" w:rsidRDefault="00AD5E1E" w:rsidP="00C81B84">
            <w:r w:rsidRPr="00C81B84">
              <w:t>fra kr 44 700 000 000 til kr 18 000 000 000</w:t>
            </w:r>
          </w:p>
        </w:tc>
        <w:tc>
          <w:tcPr>
            <w:tcW w:w="1400" w:type="dxa"/>
            <w:tcBorders>
              <w:top w:val="nil"/>
              <w:left w:val="nil"/>
              <w:bottom w:val="nil"/>
              <w:right w:val="nil"/>
            </w:tcBorders>
            <w:tcMar>
              <w:top w:w="128" w:type="dxa"/>
              <w:left w:w="43" w:type="dxa"/>
              <w:bottom w:w="43" w:type="dxa"/>
              <w:right w:w="43" w:type="dxa"/>
            </w:tcMar>
            <w:vAlign w:val="bottom"/>
          </w:tcPr>
          <w:p w14:paraId="326EADA2" w14:textId="77777777" w:rsidR="00EE2529" w:rsidRPr="00C81B84" w:rsidRDefault="00EE2529" w:rsidP="00C81B84"/>
        </w:tc>
      </w:tr>
      <w:tr w:rsidR="00EE2529" w:rsidRPr="00C81B84" w14:paraId="556EE093" w14:textId="77777777">
        <w:trPr>
          <w:trHeight w:val="640"/>
        </w:trPr>
        <w:tc>
          <w:tcPr>
            <w:tcW w:w="680" w:type="dxa"/>
            <w:tcBorders>
              <w:top w:val="nil"/>
              <w:left w:val="nil"/>
              <w:bottom w:val="nil"/>
              <w:right w:val="nil"/>
            </w:tcBorders>
            <w:tcMar>
              <w:top w:w="128" w:type="dxa"/>
              <w:left w:w="43" w:type="dxa"/>
              <w:bottom w:w="43" w:type="dxa"/>
              <w:right w:w="43" w:type="dxa"/>
            </w:tcMar>
          </w:tcPr>
          <w:p w14:paraId="57B5DE81"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7725D9B8"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021E6667" w14:textId="77777777" w:rsidR="00EE2529" w:rsidRPr="00C81B84" w:rsidRDefault="00AD5E1E" w:rsidP="00C81B84">
            <w:r w:rsidRPr="00C81B84">
              <w:t xml:space="preserve">Stønad til husholdninger av nærvarmeanlegg, </w:t>
            </w:r>
            <w:r w:rsidRPr="00AD5E1E">
              <w:rPr>
                <w:rStyle w:val="kursiv"/>
              </w:rPr>
              <w:t>kan overføres</w:t>
            </w:r>
            <w:r w:rsidRPr="00C81B84">
              <w:t>, bevilges med</w:t>
            </w:r>
          </w:p>
        </w:tc>
        <w:tc>
          <w:tcPr>
            <w:tcW w:w="1400" w:type="dxa"/>
            <w:tcBorders>
              <w:top w:val="nil"/>
              <w:left w:val="nil"/>
              <w:bottom w:val="nil"/>
              <w:right w:val="nil"/>
            </w:tcBorders>
            <w:tcMar>
              <w:top w:w="128" w:type="dxa"/>
              <w:left w:w="43" w:type="dxa"/>
              <w:bottom w:w="43" w:type="dxa"/>
              <w:right w:w="43" w:type="dxa"/>
            </w:tcMar>
            <w:vAlign w:val="bottom"/>
          </w:tcPr>
          <w:p w14:paraId="634B28F3" w14:textId="77777777" w:rsidR="00EE2529" w:rsidRPr="00C81B84" w:rsidRDefault="00AD5E1E" w:rsidP="00C81B84">
            <w:r w:rsidRPr="00C81B84">
              <w:t>60 000 000</w:t>
            </w:r>
          </w:p>
        </w:tc>
      </w:tr>
      <w:tr w:rsidR="00EE2529" w:rsidRPr="00C81B84" w14:paraId="55289498" w14:textId="77777777">
        <w:trPr>
          <w:trHeight w:val="380"/>
        </w:trPr>
        <w:tc>
          <w:tcPr>
            <w:tcW w:w="680" w:type="dxa"/>
            <w:tcBorders>
              <w:top w:val="nil"/>
              <w:left w:val="nil"/>
              <w:bottom w:val="nil"/>
              <w:right w:val="nil"/>
            </w:tcBorders>
            <w:tcMar>
              <w:top w:w="128" w:type="dxa"/>
              <w:left w:w="43" w:type="dxa"/>
              <w:bottom w:w="43" w:type="dxa"/>
              <w:right w:w="43" w:type="dxa"/>
            </w:tcMar>
          </w:tcPr>
          <w:p w14:paraId="19AA4045" w14:textId="77777777" w:rsidR="00EE2529" w:rsidRPr="00C81B84" w:rsidRDefault="00AD5E1E" w:rsidP="00C81B84">
            <w:r w:rsidRPr="00C81B84">
              <w:t>1850</w:t>
            </w:r>
          </w:p>
        </w:tc>
        <w:tc>
          <w:tcPr>
            <w:tcW w:w="680" w:type="dxa"/>
            <w:tcBorders>
              <w:top w:val="nil"/>
              <w:left w:val="nil"/>
              <w:bottom w:val="nil"/>
              <w:right w:val="nil"/>
            </w:tcBorders>
            <w:tcMar>
              <w:top w:w="128" w:type="dxa"/>
              <w:left w:w="43" w:type="dxa"/>
              <w:bottom w:w="43" w:type="dxa"/>
              <w:right w:w="43" w:type="dxa"/>
            </w:tcMar>
          </w:tcPr>
          <w:p w14:paraId="33705A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5B2BF9" w14:textId="77777777" w:rsidR="00EE2529" w:rsidRPr="00C81B84" w:rsidRDefault="00AD5E1E" w:rsidP="00C81B84">
            <w:r w:rsidRPr="00C81B84">
              <w:t>Klima, industri og teknologi:</w:t>
            </w:r>
          </w:p>
        </w:tc>
        <w:tc>
          <w:tcPr>
            <w:tcW w:w="1400" w:type="dxa"/>
            <w:tcBorders>
              <w:top w:val="nil"/>
              <w:left w:val="nil"/>
              <w:bottom w:val="nil"/>
              <w:right w:val="nil"/>
            </w:tcBorders>
            <w:tcMar>
              <w:top w:w="128" w:type="dxa"/>
              <w:left w:w="43" w:type="dxa"/>
              <w:bottom w:w="43" w:type="dxa"/>
              <w:right w:w="43" w:type="dxa"/>
            </w:tcMar>
            <w:vAlign w:val="bottom"/>
          </w:tcPr>
          <w:p w14:paraId="5CB2DF2C" w14:textId="77777777" w:rsidR="00EE2529" w:rsidRPr="00C81B84" w:rsidRDefault="00EE2529" w:rsidP="00C81B84"/>
        </w:tc>
      </w:tr>
      <w:tr w:rsidR="00EE2529" w:rsidRPr="00C81B84" w14:paraId="4D63E0AD" w14:textId="77777777">
        <w:trPr>
          <w:trHeight w:val="640"/>
        </w:trPr>
        <w:tc>
          <w:tcPr>
            <w:tcW w:w="680" w:type="dxa"/>
            <w:tcBorders>
              <w:top w:val="nil"/>
              <w:left w:val="nil"/>
              <w:bottom w:val="nil"/>
              <w:right w:val="nil"/>
            </w:tcBorders>
            <w:tcMar>
              <w:top w:w="128" w:type="dxa"/>
              <w:left w:w="43" w:type="dxa"/>
              <w:bottom w:w="43" w:type="dxa"/>
              <w:right w:w="43" w:type="dxa"/>
            </w:tcMar>
          </w:tcPr>
          <w:p w14:paraId="10D95D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E46F2E"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3F8A31B2" w14:textId="77777777" w:rsidR="00EE2529" w:rsidRPr="00C81B84" w:rsidRDefault="00AD5E1E" w:rsidP="00C81B84">
            <w:r w:rsidRPr="00C81B84">
              <w:t>Forskning og teknologiutvikling for fremtidens energisystem, forhøyes med</w:t>
            </w:r>
          </w:p>
        </w:tc>
        <w:tc>
          <w:tcPr>
            <w:tcW w:w="1400" w:type="dxa"/>
            <w:tcBorders>
              <w:top w:val="nil"/>
              <w:left w:val="nil"/>
              <w:bottom w:val="nil"/>
              <w:right w:val="nil"/>
            </w:tcBorders>
            <w:tcMar>
              <w:top w:w="128" w:type="dxa"/>
              <w:left w:w="43" w:type="dxa"/>
              <w:bottom w:w="43" w:type="dxa"/>
              <w:right w:w="43" w:type="dxa"/>
            </w:tcMar>
            <w:vAlign w:val="bottom"/>
          </w:tcPr>
          <w:p w14:paraId="33A1486A" w14:textId="77777777" w:rsidR="00EE2529" w:rsidRPr="00C81B84" w:rsidRDefault="00AD5E1E" w:rsidP="00C81B84">
            <w:r w:rsidRPr="00C81B84">
              <w:t>13 374 000</w:t>
            </w:r>
          </w:p>
        </w:tc>
      </w:tr>
      <w:tr w:rsidR="00EE2529" w:rsidRPr="00C81B84" w14:paraId="5072E8FC" w14:textId="77777777">
        <w:trPr>
          <w:trHeight w:val="380"/>
        </w:trPr>
        <w:tc>
          <w:tcPr>
            <w:tcW w:w="680" w:type="dxa"/>
            <w:tcBorders>
              <w:top w:val="nil"/>
              <w:left w:val="nil"/>
              <w:bottom w:val="nil"/>
              <w:right w:val="nil"/>
            </w:tcBorders>
            <w:tcMar>
              <w:top w:w="128" w:type="dxa"/>
              <w:left w:w="43" w:type="dxa"/>
              <w:bottom w:w="43" w:type="dxa"/>
              <w:right w:w="43" w:type="dxa"/>
            </w:tcMar>
          </w:tcPr>
          <w:p w14:paraId="0BAF22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C5471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345DF68" w14:textId="77777777" w:rsidR="00EE2529" w:rsidRPr="00C81B84" w:rsidRDefault="00AD5E1E" w:rsidP="00C81B84">
            <w:r w:rsidRPr="00C81B84">
              <w:t>fra kr 993 500 000 til kr 1 006 874 000</w:t>
            </w:r>
          </w:p>
        </w:tc>
        <w:tc>
          <w:tcPr>
            <w:tcW w:w="1400" w:type="dxa"/>
            <w:tcBorders>
              <w:top w:val="nil"/>
              <w:left w:val="nil"/>
              <w:bottom w:val="nil"/>
              <w:right w:val="nil"/>
            </w:tcBorders>
            <w:tcMar>
              <w:top w:w="128" w:type="dxa"/>
              <w:left w:w="43" w:type="dxa"/>
              <w:bottom w:w="43" w:type="dxa"/>
              <w:right w:w="43" w:type="dxa"/>
            </w:tcMar>
            <w:vAlign w:val="bottom"/>
          </w:tcPr>
          <w:p w14:paraId="4A985147" w14:textId="77777777" w:rsidR="00EE2529" w:rsidRPr="00C81B84" w:rsidRDefault="00EE2529" w:rsidP="00C81B84"/>
        </w:tc>
      </w:tr>
      <w:tr w:rsidR="00EE2529" w:rsidRPr="00C81B84" w14:paraId="1F60650B" w14:textId="77777777">
        <w:trPr>
          <w:trHeight w:val="380"/>
        </w:trPr>
        <w:tc>
          <w:tcPr>
            <w:tcW w:w="680" w:type="dxa"/>
            <w:tcBorders>
              <w:top w:val="nil"/>
              <w:left w:val="nil"/>
              <w:bottom w:val="nil"/>
              <w:right w:val="nil"/>
            </w:tcBorders>
            <w:tcMar>
              <w:top w:w="128" w:type="dxa"/>
              <w:left w:w="43" w:type="dxa"/>
              <w:bottom w:w="43" w:type="dxa"/>
              <w:right w:w="43" w:type="dxa"/>
            </w:tcMar>
          </w:tcPr>
          <w:p w14:paraId="6360DD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19467A"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2B17C4D" w14:textId="77777777" w:rsidR="00EE2529" w:rsidRPr="00C81B84" w:rsidRDefault="00AD5E1E" w:rsidP="00C81B84">
            <w:r w:rsidRPr="00C81B84">
              <w:t>Gassnova SF, forhøyes med</w:t>
            </w:r>
          </w:p>
        </w:tc>
        <w:tc>
          <w:tcPr>
            <w:tcW w:w="1400" w:type="dxa"/>
            <w:tcBorders>
              <w:top w:val="nil"/>
              <w:left w:val="nil"/>
              <w:bottom w:val="nil"/>
              <w:right w:val="nil"/>
            </w:tcBorders>
            <w:tcMar>
              <w:top w:w="128" w:type="dxa"/>
              <w:left w:w="43" w:type="dxa"/>
              <w:bottom w:w="43" w:type="dxa"/>
              <w:right w:w="43" w:type="dxa"/>
            </w:tcMar>
            <w:vAlign w:val="bottom"/>
          </w:tcPr>
          <w:p w14:paraId="4DFA88D6" w14:textId="77777777" w:rsidR="00EE2529" w:rsidRPr="00C81B84" w:rsidRDefault="00AD5E1E" w:rsidP="00C81B84">
            <w:r w:rsidRPr="00C81B84">
              <w:t>7 083 000</w:t>
            </w:r>
          </w:p>
        </w:tc>
      </w:tr>
      <w:tr w:rsidR="00EE2529" w:rsidRPr="00C81B84" w14:paraId="3043A726" w14:textId="77777777">
        <w:trPr>
          <w:trHeight w:val="380"/>
        </w:trPr>
        <w:tc>
          <w:tcPr>
            <w:tcW w:w="680" w:type="dxa"/>
            <w:tcBorders>
              <w:top w:val="nil"/>
              <w:left w:val="nil"/>
              <w:bottom w:val="nil"/>
              <w:right w:val="nil"/>
            </w:tcBorders>
            <w:tcMar>
              <w:top w:w="128" w:type="dxa"/>
              <w:left w:w="43" w:type="dxa"/>
              <w:bottom w:w="43" w:type="dxa"/>
              <w:right w:w="43" w:type="dxa"/>
            </w:tcMar>
          </w:tcPr>
          <w:p w14:paraId="50110EA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6C8E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9F44C2" w14:textId="77777777" w:rsidR="00EE2529" w:rsidRPr="00C81B84" w:rsidRDefault="00AD5E1E" w:rsidP="00C81B84">
            <w:r w:rsidRPr="00C81B84">
              <w:t>fra kr 97 500 000 til kr 104 583 000</w:t>
            </w:r>
          </w:p>
        </w:tc>
        <w:tc>
          <w:tcPr>
            <w:tcW w:w="1400" w:type="dxa"/>
            <w:tcBorders>
              <w:top w:val="nil"/>
              <w:left w:val="nil"/>
              <w:bottom w:val="nil"/>
              <w:right w:val="nil"/>
            </w:tcBorders>
            <w:tcMar>
              <w:top w:w="128" w:type="dxa"/>
              <w:left w:w="43" w:type="dxa"/>
              <w:bottom w:w="43" w:type="dxa"/>
              <w:right w:w="43" w:type="dxa"/>
            </w:tcMar>
            <w:vAlign w:val="bottom"/>
          </w:tcPr>
          <w:p w14:paraId="3D1D8352" w14:textId="77777777" w:rsidR="00EE2529" w:rsidRPr="00C81B84" w:rsidRDefault="00EE2529" w:rsidP="00C81B84"/>
        </w:tc>
      </w:tr>
      <w:tr w:rsidR="00EE2529" w:rsidRPr="00C81B84" w14:paraId="7BB00461" w14:textId="77777777">
        <w:trPr>
          <w:trHeight w:val="380"/>
        </w:trPr>
        <w:tc>
          <w:tcPr>
            <w:tcW w:w="680" w:type="dxa"/>
            <w:tcBorders>
              <w:top w:val="nil"/>
              <w:left w:val="nil"/>
              <w:bottom w:val="nil"/>
              <w:right w:val="nil"/>
            </w:tcBorders>
            <w:tcMar>
              <w:top w:w="128" w:type="dxa"/>
              <w:left w:w="43" w:type="dxa"/>
              <w:bottom w:w="43" w:type="dxa"/>
              <w:right w:w="43" w:type="dxa"/>
            </w:tcMar>
          </w:tcPr>
          <w:p w14:paraId="2E7025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6666B7"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367F3407" w14:textId="77777777" w:rsidR="00EE2529" w:rsidRPr="00C81B84" w:rsidRDefault="00AD5E1E" w:rsidP="00C81B84">
            <w:r w:rsidRPr="00C81B84">
              <w:t>Norwegian Energy Partners, forhøyes med</w:t>
            </w:r>
          </w:p>
        </w:tc>
        <w:tc>
          <w:tcPr>
            <w:tcW w:w="1400" w:type="dxa"/>
            <w:tcBorders>
              <w:top w:val="nil"/>
              <w:left w:val="nil"/>
              <w:bottom w:val="nil"/>
              <w:right w:val="nil"/>
            </w:tcBorders>
            <w:tcMar>
              <w:top w:w="128" w:type="dxa"/>
              <w:left w:w="43" w:type="dxa"/>
              <w:bottom w:w="43" w:type="dxa"/>
              <w:right w:w="43" w:type="dxa"/>
            </w:tcMar>
            <w:vAlign w:val="bottom"/>
          </w:tcPr>
          <w:p w14:paraId="48FBB733" w14:textId="77777777" w:rsidR="00EE2529" w:rsidRPr="00C81B84" w:rsidRDefault="00AD5E1E" w:rsidP="00C81B84">
            <w:r w:rsidRPr="00C81B84">
              <w:t>737 000</w:t>
            </w:r>
          </w:p>
        </w:tc>
      </w:tr>
      <w:tr w:rsidR="00EE2529" w:rsidRPr="00C81B84" w14:paraId="0C4F947B" w14:textId="77777777">
        <w:trPr>
          <w:trHeight w:val="380"/>
        </w:trPr>
        <w:tc>
          <w:tcPr>
            <w:tcW w:w="680" w:type="dxa"/>
            <w:tcBorders>
              <w:top w:val="nil"/>
              <w:left w:val="nil"/>
              <w:bottom w:val="nil"/>
              <w:right w:val="nil"/>
            </w:tcBorders>
            <w:tcMar>
              <w:top w:w="128" w:type="dxa"/>
              <w:left w:w="43" w:type="dxa"/>
              <w:bottom w:w="43" w:type="dxa"/>
              <w:right w:w="43" w:type="dxa"/>
            </w:tcMar>
          </w:tcPr>
          <w:p w14:paraId="2AA4E9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AA8B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BD781E" w14:textId="77777777" w:rsidR="00EE2529" w:rsidRPr="00C81B84" w:rsidRDefault="00AD5E1E" w:rsidP="00C81B84">
            <w:r w:rsidRPr="00C81B84">
              <w:t>fra kr 34 500 000 til kr 35 237 000</w:t>
            </w:r>
          </w:p>
        </w:tc>
        <w:tc>
          <w:tcPr>
            <w:tcW w:w="1400" w:type="dxa"/>
            <w:tcBorders>
              <w:top w:val="nil"/>
              <w:left w:val="nil"/>
              <w:bottom w:val="nil"/>
              <w:right w:val="nil"/>
            </w:tcBorders>
            <w:tcMar>
              <w:top w:w="128" w:type="dxa"/>
              <w:left w:w="43" w:type="dxa"/>
              <w:bottom w:w="43" w:type="dxa"/>
              <w:right w:w="43" w:type="dxa"/>
            </w:tcMar>
            <w:vAlign w:val="bottom"/>
          </w:tcPr>
          <w:p w14:paraId="4FB5CB93" w14:textId="77777777" w:rsidR="00EE2529" w:rsidRPr="00C81B84" w:rsidRDefault="00EE2529" w:rsidP="00C81B84"/>
        </w:tc>
      </w:tr>
      <w:tr w:rsidR="00EE2529" w:rsidRPr="00C81B84" w14:paraId="7E30ADF6" w14:textId="77777777">
        <w:trPr>
          <w:trHeight w:val="380"/>
        </w:trPr>
        <w:tc>
          <w:tcPr>
            <w:tcW w:w="680" w:type="dxa"/>
            <w:tcBorders>
              <w:top w:val="nil"/>
              <w:left w:val="nil"/>
              <w:bottom w:val="nil"/>
              <w:right w:val="nil"/>
            </w:tcBorders>
            <w:tcMar>
              <w:top w:w="128" w:type="dxa"/>
              <w:left w:w="43" w:type="dxa"/>
              <w:bottom w:w="43" w:type="dxa"/>
              <w:right w:w="43" w:type="dxa"/>
            </w:tcMar>
          </w:tcPr>
          <w:p w14:paraId="63FFF07F" w14:textId="77777777" w:rsidR="00EE2529" w:rsidRPr="00C81B84" w:rsidRDefault="00AD5E1E" w:rsidP="00C81B84">
            <w:r w:rsidRPr="00C81B84">
              <w:t>2309</w:t>
            </w:r>
          </w:p>
        </w:tc>
        <w:tc>
          <w:tcPr>
            <w:tcW w:w="680" w:type="dxa"/>
            <w:tcBorders>
              <w:top w:val="nil"/>
              <w:left w:val="nil"/>
              <w:bottom w:val="nil"/>
              <w:right w:val="nil"/>
            </w:tcBorders>
            <w:tcMar>
              <w:top w:w="128" w:type="dxa"/>
              <w:left w:w="43" w:type="dxa"/>
              <w:bottom w:w="43" w:type="dxa"/>
              <w:right w:w="43" w:type="dxa"/>
            </w:tcMar>
          </w:tcPr>
          <w:p w14:paraId="6CBA32B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389CFA" w14:textId="77777777" w:rsidR="00EE2529" w:rsidRPr="00C81B84" w:rsidRDefault="00AD5E1E" w:rsidP="00C81B84">
            <w:r w:rsidRPr="00C81B84">
              <w:t>Tilfeldige utgifter:</w:t>
            </w:r>
          </w:p>
        </w:tc>
        <w:tc>
          <w:tcPr>
            <w:tcW w:w="1400" w:type="dxa"/>
            <w:tcBorders>
              <w:top w:val="nil"/>
              <w:left w:val="nil"/>
              <w:bottom w:val="nil"/>
              <w:right w:val="nil"/>
            </w:tcBorders>
            <w:tcMar>
              <w:top w:w="128" w:type="dxa"/>
              <w:left w:w="43" w:type="dxa"/>
              <w:bottom w:w="43" w:type="dxa"/>
              <w:right w:w="43" w:type="dxa"/>
            </w:tcMar>
            <w:vAlign w:val="bottom"/>
          </w:tcPr>
          <w:p w14:paraId="1CEAFE76" w14:textId="77777777" w:rsidR="00EE2529" w:rsidRPr="00C81B84" w:rsidRDefault="00EE2529" w:rsidP="00C81B84"/>
        </w:tc>
      </w:tr>
      <w:tr w:rsidR="00EE2529" w:rsidRPr="00C81B84" w14:paraId="691A58A8" w14:textId="77777777">
        <w:trPr>
          <w:trHeight w:val="380"/>
        </w:trPr>
        <w:tc>
          <w:tcPr>
            <w:tcW w:w="680" w:type="dxa"/>
            <w:tcBorders>
              <w:top w:val="nil"/>
              <w:left w:val="nil"/>
              <w:bottom w:val="nil"/>
              <w:right w:val="nil"/>
            </w:tcBorders>
            <w:tcMar>
              <w:top w:w="128" w:type="dxa"/>
              <w:left w:w="43" w:type="dxa"/>
              <w:bottom w:w="43" w:type="dxa"/>
              <w:right w:w="43" w:type="dxa"/>
            </w:tcMar>
          </w:tcPr>
          <w:p w14:paraId="2C8E9FF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9AB7D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88BA466" w14:textId="77777777" w:rsidR="00EE2529" w:rsidRPr="00C81B84" w:rsidRDefault="00AD5E1E" w:rsidP="00C81B84">
            <w:r w:rsidRPr="00C81B84">
              <w:t>Driftsutgifter,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102EA91C" w14:textId="77777777" w:rsidR="00EE2529" w:rsidRPr="00C81B84" w:rsidRDefault="00AD5E1E" w:rsidP="00C81B84">
            <w:r w:rsidRPr="00C81B84">
              <w:t>2 000 000 000</w:t>
            </w:r>
          </w:p>
        </w:tc>
      </w:tr>
      <w:tr w:rsidR="00EE2529" w:rsidRPr="00C81B84" w14:paraId="3F0BD830" w14:textId="77777777">
        <w:trPr>
          <w:trHeight w:val="380"/>
        </w:trPr>
        <w:tc>
          <w:tcPr>
            <w:tcW w:w="680" w:type="dxa"/>
            <w:tcBorders>
              <w:top w:val="nil"/>
              <w:left w:val="nil"/>
              <w:bottom w:val="nil"/>
              <w:right w:val="nil"/>
            </w:tcBorders>
            <w:tcMar>
              <w:top w:w="128" w:type="dxa"/>
              <w:left w:w="43" w:type="dxa"/>
              <w:bottom w:w="43" w:type="dxa"/>
              <w:right w:w="43" w:type="dxa"/>
            </w:tcMar>
          </w:tcPr>
          <w:p w14:paraId="32C81BC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DF10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92F6C3" w14:textId="77777777" w:rsidR="00EE2529" w:rsidRPr="00C81B84" w:rsidRDefault="00AD5E1E" w:rsidP="00C81B84">
            <w:r w:rsidRPr="00C81B84">
              <w:t>fra kr 8 780 400 000 til kr 6 780 400 000</w:t>
            </w:r>
          </w:p>
        </w:tc>
        <w:tc>
          <w:tcPr>
            <w:tcW w:w="1400" w:type="dxa"/>
            <w:tcBorders>
              <w:top w:val="nil"/>
              <w:left w:val="nil"/>
              <w:bottom w:val="nil"/>
              <w:right w:val="nil"/>
            </w:tcBorders>
            <w:tcMar>
              <w:top w:w="128" w:type="dxa"/>
              <w:left w:w="43" w:type="dxa"/>
              <w:bottom w:w="43" w:type="dxa"/>
              <w:right w:w="43" w:type="dxa"/>
            </w:tcMar>
            <w:vAlign w:val="bottom"/>
          </w:tcPr>
          <w:p w14:paraId="12115C3A" w14:textId="77777777" w:rsidR="00EE2529" w:rsidRPr="00C81B84" w:rsidRDefault="00EE2529" w:rsidP="00C81B84"/>
        </w:tc>
      </w:tr>
      <w:tr w:rsidR="00EE2529" w:rsidRPr="00C81B84" w14:paraId="0C597F13" w14:textId="77777777">
        <w:trPr>
          <w:trHeight w:val="380"/>
        </w:trPr>
        <w:tc>
          <w:tcPr>
            <w:tcW w:w="680" w:type="dxa"/>
            <w:tcBorders>
              <w:top w:val="nil"/>
              <w:left w:val="nil"/>
              <w:bottom w:val="nil"/>
              <w:right w:val="nil"/>
            </w:tcBorders>
            <w:tcMar>
              <w:top w:w="128" w:type="dxa"/>
              <w:left w:w="43" w:type="dxa"/>
              <w:bottom w:w="43" w:type="dxa"/>
              <w:right w:w="43" w:type="dxa"/>
            </w:tcMar>
          </w:tcPr>
          <w:p w14:paraId="44718F57" w14:textId="77777777" w:rsidR="00EE2529" w:rsidRPr="00C81B84" w:rsidRDefault="00AD5E1E" w:rsidP="00C81B84">
            <w:r w:rsidRPr="00C81B84">
              <w:t>2410</w:t>
            </w:r>
          </w:p>
        </w:tc>
        <w:tc>
          <w:tcPr>
            <w:tcW w:w="680" w:type="dxa"/>
            <w:tcBorders>
              <w:top w:val="nil"/>
              <w:left w:val="nil"/>
              <w:bottom w:val="nil"/>
              <w:right w:val="nil"/>
            </w:tcBorders>
            <w:tcMar>
              <w:top w:w="128" w:type="dxa"/>
              <w:left w:w="43" w:type="dxa"/>
              <w:bottom w:w="43" w:type="dxa"/>
              <w:right w:w="43" w:type="dxa"/>
            </w:tcMar>
          </w:tcPr>
          <w:p w14:paraId="5394D7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21A305" w14:textId="77777777" w:rsidR="00EE2529" w:rsidRPr="00C81B84" w:rsidRDefault="00AD5E1E" w:rsidP="00C81B84">
            <w:r w:rsidRPr="00C81B84">
              <w:t>Statens lånekasse for utdanning:</w:t>
            </w:r>
          </w:p>
        </w:tc>
        <w:tc>
          <w:tcPr>
            <w:tcW w:w="1400" w:type="dxa"/>
            <w:tcBorders>
              <w:top w:val="nil"/>
              <w:left w:val="nil"/>
              <w:bottom w:val="nil"/>
              <w:right w:val="nil"/>
            </w:tcBorders>
            <w:tcMar>
              <w:top w:w="128" w:type="dxa"/>
              <w:left w:w="43" w:type="dxa"/>
              <w:bottom w:w="43" w:type="dxa"/>
              <w:right w:w="43" w:type="dxa"/>
            </w:tcMar>
            <w:vAlign w:val="bottom"/>
          </w:tcPr>
          <w:p w14:paraId="7577B4A1" w14:textId="77777777" w:rsidR="00EE2529" w:rsidRPr="00C81B84" w:rsidRDefault="00EE2529" w:rsidP="00C81B84"/>
        </w:tc>
      </w:tr>
      <w:tr w:rsidR="00EE2529" w:rsidRPr="00C81B84" w14:paraId="75062EE2" w14:textId="77777777">
        <w:trPr>
          <w:trHeight w:val="380"/>
        </w:trPr>
        <w:tc>
          <w:tcPr>
            <w:tcW w:w="680" w:type="dxa"/>
            <w:tcBorders>
              <w:top w:val="nil"/>
              <w:left w:val="nil"/>
              <w:bottom w:val="nil"/>
              <w:right w:val="nil"/>
            </w:tcBorders>
            <w:tcMar>
              <w:top w:w="128" w:type="dxa"/>
              <w:left w:w="43" w:type="dxa"/>
              <w:bottom w:w="43" w:type="dxa"/>
              <w:right w:w="43" w:type="dxa"/>
            </w:tcMar>
          </w:tcPr>
          <w:p w14:paraId="606CB5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82630C"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61E9BDA"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F4DC187" w14:textId="77777777" w:rsidR="00EE2529" w:rsidRPr="00C81B84" w:rsidRDefault="00AD5E1E" w:rsidP="00C81B84">
            <w:r w:rsidRPr="00C81B84">
              <w:t>6 300 000</w:t>
            </w:r>
          </w:p>
        </w:tc>
      </w:tr>
      <w:tr w:rsidR="00EE2529" w:rsidRPr="00C81B84" w14:paraId="40F44761" w14:textId="77777777">
        <w:trPr>
          <w:trHeight w:val="380"/>
        </w:trPr>
        <w:tc>
          <w:tcPr>
            <w:tcW w:w="680" w:type="dxa"/>
            <w:tcBorders>
              <w:top w:val="nil"/>
              <w:left w:val="nil"/>
              <w:bottom w:val="nil"/>
              <w:right w:val="nil"/>
            </w:tcBorders>
            <w:tcMar>
              <w:top w:w="128" w:type="dxa"/>
              <w:left w:w="43" w:type="dxa"/>
              <w:bottom w:w="43" w:type="dxa"/>
              <w:right w:w="43" w:type="dxa"/>
            </w:tcMar>
          </w:tcPr>
          <w:p w14:paraId="094181F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2305D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A3FCA6" w14:textId="77777777" w:rsidR="00EE2529" w:rsidRPr="00C81B84" w:rsidRDefault="00AD5E1E" w:rsidP="00C81B84">
            <w:r w:rsidRPr="00C81B84">
              <w:t>fra kr 418 306 000 til kr 424 606 000</w:t>
            </w:r>
          </w:p>
        </w:tc>
        <w:tc>
          <w:tcPr>
            <w:tcW w:w="1400" w:type="dxa"/>
            <w:tcBorders>
              <w:top w:val="nil"/>
              <w:left w:val="nil"/>
              <w:bottom w:val="nil"/>
              <w:right w:val="nil"/>
            </w:tcBorders>
            <w:tcMar>
              <w:top w:w="128" w:type="dxa"/>
              <w:left w:w="43" w:type="dxa"/>
              <w:bottom w:w="43" w:type="dxa"/>
              <w:right w:w="43" w:type="dxa"/>
            </w:tcMar>
            <w:vAlign w:val="bottom"/>
          </w:tcPr>
          <w:p w14:paraId="5920233A" w14:textId="77777777" w:rsidR="00EE2529" w:rsidRPr="00C81B84" w:rsidRDefault="00EE2529" w:rsidP="00C81B84"/>
        </w:tc>
      </w:tr>
      <w:tr w:rsidR="00EE2529" w:rsidRPr="00C81B84" w14:paraId="56F7FDA9" w14:textId="77777777">
        <w:trPr>
          <w:trHeight w:val="640"/>
        </w:trPr>
        <w:tc>
          <w:tcPr>
            <w:tcW w:w="680" w:type="dxa"/>
            <w:tcBorders>
              <w:top w:val="nil"/>
              <w:left w:val="nil"/>
              <w:bottom w:val="nil"/>
              <w:right w:val="nil"/>
            </w:tcBorders>
            <w:tcMar>
              <w:top w:w="128" w:type="dxa"/>
              <w:left w:w="43" w:type="dxa"/>
              <w:bottom w:w="43" w:type="dxa"/>
              <w:right w:w="43" w:type="dxa"/>
            </w:tcMar>
          </w:tcPr>
          <w:p w14:paraId="76632F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3083D5"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1E3E6C1B" w14:textId="77777777" w:rsidR="00EE2529" w:rsidRPr="00C81B84" w:rsidRDefault="00AD5E1E" w:rsidP="00C81B84">
            <w:r w:rsidRPr="00C81B84">
              <w:t xml:space="preserve">Større utstyrsanskaffelser og vedlikehold, </w:t>
            </w:r>
            <w:r w:rsidRPr="00AD5E1E">
              <w:rPr>
                <w:rStyle w:val="kursiv"/>
              </w:rPr>
              <w:t>kan overføres, kan nyttes under post 1</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BC60699" w14:textId="77777777" w:rsidR="00EE2529" w:rsidRPr="00C81B84" w:rsidRDefault="00AD5E1E" w:rsidP="00C81B84">
            <w:r w:rsidRPr="00C81B84">
              <w:t>20 536 000</w:t>
            </w:r>
          </w:p>
        </w:tc>
      </w:tr>
      <w:tr w:rsidR="00EE2529" w:rsidRPr="00C81B84" w14:paraId="53F0B1FE" w14:textId="77777777">
        <w:trPr>
          <w:trHeight w:val="380"/>
        </w:trPr>
        <w:tc>
          <w:tcPr>
            <w:tcW w:w="680" w:type="dxa"/>
            <w:tcBorders>
              <w:top w:val="nil"/>
              <w:left w:val="nil"/>
              <w:bottom w:val="nil"/>
              <w:right w:val="nil"/>
            </w:tcBorders>
            <w:tcMar>
              <w:top w:w="128" w:type="dxa"/>
              <w:left w:w="43" w:type="dxa"/>
              <w:bottom w:w="43" w:type="dxa"/>
              <w:right w:w="43" w:type="dxa"/>
            </w:tcMar>
          </w:tcPr>
          <w:p w14:paraId="02CB33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8A7AA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38FDD05" w14:textId="77777777" w:rsidR="00EE2529" w:rsidRPr="00C81B84" w:rsidRDefault="00AD5E1E" w:rsidP="00C81B84">
            <w:r w:rsidRPr="00C81B84">
              <w:t>fra kr 15 610 000 til kr 36 146 000</w:t>
            </w:r>
          </w:p>
        </w:tc>
        <w:tc>
          <w:tcPr>
            <w:tcW w:w="1400" w:type="dxa"/>
            <w:tcBorders>
              <w:top w:val="nil"/>
              <w:left w:val="nil"/>
              <w:bottom w:val="nil"/>
              <w:right w:val="nil"/>
            </w:tcBorders>
            <w:tcMar>
              <w:top w:w="128" w:type="dxa"/>
              <w:left w:w="43" w:type="dxa"/>
              <w:bottom w:w="43" w:type="dxa"/>
              <w:right w:w="43" w:type="dxa"/>
            </w:tcMar>
            <w:vAlign w:val="bottom"/>
          </w:tcPr>
          <w:p w14:paraId="411EC176" w14:textId="77777777" w:rsidR="00EE2529" w:rsidRPr="00C81B84" w:rsidRDefault="00EE2529" w:rsidP="00C81B84"/>
        </w:tc>
      </w:tr>
      <w:tr w:rsidR="00EE2529" w:rsidRPr="00C81B84" w14:paraId="445F263A" w14:textId="77777777">
        <w:trPr>
          <w:trHeight w:val="380"/>
        </w:trPr>
        <w:tc>
          <w:tcPr>
            <w:tcW w:w="680" w:type="dxa"/>
            <w:tcBorders>
              <w:top w:val="nil"/>
              <w:left w:val="nil"/>
              <w:bottom w:val="nil"/>
              <w:right w:val="nil"/>
            </w:tcBorders>
            <w:tcMar>
              <w:top w:w="128" w:type="dxa"/>
              <w:left w:w="43" w:type="dxa"/>
              <w:bottom w:w="43" w:type="dxa"/>
              <w:right w:w="43" w:type="dxa"/>
            </w:tcMar>
          </w:tcPr>
          <w:p w14:paraId="53E94D3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441F0F"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28684164" w14:textId="77777777" w:rsidR="00EE2529" w:rsidRPr="00C81B84" w:rsidRDefault="00AD5E1E" w:rsidP="00C81B84">
            <w:r w:rsidRPr="00C81B84">
              <w:t xml:space="preserve">Avsetning til utdanningsstipend,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2A162FC" w14:textId="77777777" w:rsidR="00EE2529" w:rsidRPr="00C81B84" w:rsidRDefault="00AD5E1E" w:rsidP="00C81B84">
            <w:r w:rsidRPr="00C81B84">
              <w:t>246 633 000</w:t>
            </w:r>
          </w:p>
        </w:tc>
      </w:tr>
      <w:tr w:rsidR="00EE2529" w:rsidRPr="00C81B84" w14:paraId="1B01F5F5" w14:textId="77777777">
        <w:trPr>
          <w:trHeight w:val="380"/>
        </w:trPr>
        <w:tc>
          <w:tcPr>
            <w:tcW w:w="680" w:type="dxa"/>
            <w:tcBorders>
              <w:top w:val="nil"/>
              <w:left w:val="nil"/>
              <w:bottom w:val="nil"/>
              <w:right w:val="nil"/>
            </w:tcBorders>
            <w:tcMar>
              <w:top w:w="128" w:type="dxa"/>
              <w:left w:w="43" w:type="dxa"/>
              <w:bottom w:w="43" w:type="dxa"/>
              <w:right w:w="43" w:type="dxa"/>
            </w:tcMar>
          </w:tcPr>
          <w:p w14:paraId="114A60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5B67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A3EA19" w14:textId="77777777" w:rsidR="00EE2529" w:rsidRPr="00C81B84" w:rsidRDefault="00AD5E1E" w:rsidP="00C81B84">
            <w:r w:rsidRPr="00C81B84">
              <w:t>fra kr 8 700 408 000 til kr 8 453 775 000</w:t>
            </w:r>
          </w:p>
        </w:tc>
        <w:tc>
          <w:tcPr>
            <w:tcW w:w="1400" w:type="dxa"/>
            <w:tcBorders>
              <w:top w:val="nil"/>
              <w:left w:val="nil"/>
              <w:bottom w:val="nil"/>
              <w:right w:val="nil"/>
            </w:tcBorders>
            <w:tcMar>
              <w:top w:w="128" w:type="dxa"/>
              <w:left w:w="43" w:type="dxa"/>
              <w:bottom w:w="43" w:type="dxa"/>
              <w:right w:w="43" w:type="dxa"/>
            </w:tcMar>
            <w:vAlign w:val="bottom"/>
          </w:tcPr>
          <w:p w14:paraId="3958B419" w14:textId="77777777" w:rsidR="00EE2529" w:rsidRPr="00C81B84" w:rsidRDefault="00EE2529" w:rsidP="00C81B84"/>
        </w:tc>
      </w:tr>
      <w:tr w:rsidR="00EE2529" w:rsidRPr="00C81B84" w14:paraId="5B321D30" w14:textId="77777777">
        <w:trPr>
          <w:trHeight w:val="380"/>
        </w:trPr>
        <w:tc>
          <w:tcPr>
            <w:tcW w:w="680" w:type="dxa"/>
            <w:tcBorders>
              <w:top w:val="nil"/>
              <w:left w:val="nil"/>
              <w:bottom w:val="nil"/>
              <w:right w:val="nil"/>
            </w:tcBorders>
            <w:tcMar>
              <w:top w:w="128" w:type="dxa"/>
              <w:left w:w="43" w:type="dxa"/>
              <w:bottom w:w="43" w:type="dxa"/>
              <w:right w:w="43" w:type="dxa"/>
            </w:tcMar>
          </w:tcPr>
          <w:p w14:paraId="354567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9DE657"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E9A695A" w14:textId="77777777" w:rsidR="00EE2529" w:rsidRPr="00C81B84" w:rsidRDefault="00AD5E1E" w:rsidP="00C81B84">
            <w:r w:rsidRPr="00C81B84">
              <w:t xml:space="preserve">Utdanningsstipend,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44C8820E" w14:textId="77777777" w:rsidR="00EE2529" w:rsidRPr="00C81B84" w:rsidRDefault="00AD5E1E" w:rsidP="00C81B84">
            <w:r w:rsidRPr="00C81B84">
              <w:t>52 448 000</w:t>
            </w:r>
          </w:p>
        </w:tc>
      </w:tr>
      <w:tr w:rsidR="00EE2529" w:rsidRPr="00C81B84" w14:paraId="7600B60F" w14:textId="77777777">
        <w:trPr>
          <w:trHeight w:val="380"/>
        </w:trPr>
        <w:tc>
          <w:tcPr>
            <w:tcW w:w="680" w:type="dxa"/>
            <w:tcBorders>
              <w:top w:val="nil"/>
              <w:left w:val="nil"/>
              <w:bottom w:val="nil"/>
              <w:right w:val="nil"/>
            </w:tcBorders>
            <w:tcMar>
              <w:top w:w="128" w:type="dxa"/>
              <w:left w:w="43" w:type="dxa"/>
              <w:bottom w:w="43" w:type="dxa"/>
              <w:right w:w="43" w:type="dxa"/>
            </w:tcMar>
          </w:tcPr>
          <w:p w14:paraId="2C96AC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74EE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FE79A6" w14:textId="77777777" w:rsidR="00EE2529" w:rsidRPr="00C81B84" w:rsidRDefault="00AD5E1E" w:rsidP="00C81B84">
            <w:r w:rsidRPr="00C81B84">
              <w:t>fra kr 3 857 257 000 til kr 3 804 809 000</w:t>
            </w:r>
          </w:p>
        </w:tc>
        <w:tc>
          <w:tcPr>
            <w:tcW w:w="1400" w:type="dxa"/>
            <w:tcBorders>
              <w:top w:val="nil"/>
              <w:left w:val="nil"/>
              <w:bottom w:val="nil"/>
              <w:right w:val="nil"/>
            </w:tcBorders>
            <w:tcMar>
              <w:top w:w="128" w:type="dxa"/>
              <w:left w:w="43" w:type="dxa"/>
              <w:bottom w:w="43" w:type="dxa"/>
              <w:right w:w="43" w:type="dxa"/>
            </w:tcMar>
            <w:vAlign w:val="bottom"/>
          </w:tcPr>
          <w:p w14:paraId="208DABB3" w14:textId="77777777" w:rsidR="00EE2529" w:rsidRPr="00C81B84" w:rsidRDefault="00EE2529" w:rsidP="00C81B84"/>
        </w:tc>
      </w:tr>
      <w:tr w:rsidR="00EE2529" w:rsidRPr="00C81B84" w14:paraId="57C1FC08" w14:textId="77777777">
        <w:trPr>
          <w:trHeight w:val="380"/>
        </w:trPr>
        <w:tc>
          <w:tcPr>
            <w:tcW w:w="680" w:type="dxa"/>
            <w:tcBorders>
              <w:top w:val="nil"/>
              <w:left w:val="nil"/>
              <w:bottom w:val="nil"/>
              <w:right w:val="nil"/>
            </w:tcBorders>
            <w:tcMar>
              <w:top w:w="128" w:type="dxa"/>
              <w:left w:w="43" w:type="dxa"/>
              <w:bottom w:w="43" w:type="dxa"/>
              <w:right w:w="43" w:type="dxa"/>
            </w:tcMar>
          </w:tcPr>
          <w:p w14:paraId="14555AF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8F261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73B45BCD" w14:textId="77777777" w:rsidR="00EE2529" w:rsidRPr="00C81B84" w:rsidRDefault="00AD5E1E" w:rsidP="00C81B84">
            <w:r w:rsidRPr="00C81B84">
              <w:t xml:space="preserve">Andre stipend,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932AA73" w14:textId="77777777" w:rsidR="00EE2529" w:rsidRPr="00C81B84" w:rsidRDefault="00AD5E1E" w:rsidP="00C81B84">
            <w:r w:rsidRPr="00C81B84">
              <w:t>14 507 000</w:t>
            </w:r>
          </w:p>
        </w:tc>
      </w:tr>
      <w:tr w:rsidR="00EE2529" w:rsidRPr="00C81B84" w14:paraId="13AF9ED0" w14:textId="77777777">
        <w:trPr>
          <w:trHeight w:val="380"/>
        </w:trPr>
        <w:tc>
          <w:tcPr>
            <w:tcW w:w="680" w:type="dxa"/>
            <w:tcBorders>
              <w:top w:val="nil"/>
              <w:left w:val="nil"/>
              <w:bottom w:val="nil"/>
              <w:right w:val="nil"/>
            </w:tcBorders>
            <w:tcMar>
              <w:top w:w="128" w:type="dxa"/>
              <w:left w:w="43" w:type="dxa"/>
              <w:bottom w:w="43" w:type="dxa"/>
              <w:right w:w="43" w:type="dxa"/>
            </w:tcMar>
          </w:tcPr>
          <w:p w14:paraId="47EE9B3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C584C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84243B" w14:textId="77777777" w:rsidR="00EE2529" w:rsidRPr="00C81B84" w:rsidRDefault="00AD5E1E" w:rsidP="00C81B84">
            <w:r w:rsidRPr="00C81B84">
              <w:t>fra kr 555 604 000 til kr 570 111 000</w:t>
            </w:r>
          </w:p>
        </w:tc>
        <w:tc>
          <w:tcPr>
            <w:tcW w:w="1400" w:type="dxa"/>
            <w:tcBorders>
              <w:top w:val="nil"/>
              <w:left w:val="nil"/>
              <w:bottom w:val="nil"/>
              <w:right w:val="nil"/>
            </w:tcBorders>
            <w:tcMar>
              <w:top w:w="128" w:type="dxa"/>
              <w:left w:w="43" w:type="dxa"/>
              <w:bottom w:w="43" w:type="dxa"/>
              <w:right w:w="43" w:type="dxa"/>
            </w:tcMar>
            <w:vAlign w:val="bottom"/>
          </w:tcPr>
          <w:p w14:paraId="6B6EC605" w14:textId="77777777" w:rsidR="00EE2529" w:rsidRPr="00C81B84" w:rsidRDefault="00EE2529" w:rsidP="00C81B84"/>
        </w:tc>
      </w:tr>
      <w:tr w:rsidR="00EE2529" w:rsidRPr="00C81B84" w14:paraId="3E1D8D7F" w14:textId="77777777">
        <w:trPr>
          <w:trHeight w:val="380"/>
        </w:trPr>
        <w:tc>
          <w:tcPr>
            <w:tcW w:w="680" w:type="dxa"/>
            <w:tcBorders>
              <w:top w:val="nil"/>
              <w:left w:val="nil"/>
              <w:bottom w:val="nil"/>
              <w:right w:val="nil"/>
            </w:tcBorders>
            <w:tcMar>
              <w:top w:w="128" w:type="dxa"/>
              <w:left w:w="43" w:type="dxa"/>
              <w:bottom w:w="43" w:type="dxa"/>
              <w:right w:w="43" w:type="dxa"/>
            </w:tcMar>
          </w:tcPr>
          <w:p w14:paraId="536C41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22E7F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52AF08A" w14:textId="77777777" w:rsidR="00EE2529" w:rsidRPr="00C81B84" w:rsidRDefault="00AD5E1E" w:rsidP="00C81B84">
            <w:r w:rsidRPr="00C81B84">
              <w:t xml:space="preserve">Rentestøtte,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B5A9BF3" w14:textId="77777777" w:rsidR="00EE2529" w:rsidRPr="00C81B84" w:rsidRDefault="00AD5E1E" w:rsidP="00C81B84">
            <w:r w:rsidRPr="00C81B84">
              <w:t>82 768 000</w:t>
            </w:r>
          </w:p>
        </w:tc>
      </w:tr>
      <w:tr w:rsidR="00EE2529" w:rsidRPr="00C81B84" w14:paraId="7D3875AA" w14:textId="77777777">
        <w:trPr>
          <w:trHeight w:val="380"/>
        </w:trPr>
        <w:tc>
          <w:tcPr>
            <w:tcW w:w="680" w:type="dxa"/>
            <w:tcBorders>
              <w:top w:val="nil"/>
              <w:left w:val="nil"/>
              <w:bottom w:val="nil"/>
              <w:right w:val="nil"/>
            </w:tcBorders>
            <w:tcMar>
              <w:top w:w="128" w:type="dxa"/>
              <w:left w:w="43" w:type="dxa"/>
              <w:bottom w:w="43" w:type="dxa"/>
              <w:right w:w="43" w:type="dxa"/>
            </w:tcMar>
          </w:tcPr>
          <w:p w14:paraId="0ECA21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6B2F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0F0BFA" w14:textId="77777777" w:rsidR="00EE2529" w:rsidRPr="00C81B84" w:rsidRDefault="00AD5E1E" w:rsidP="00C81B84">
            <w:r w:rsidRPr="00C81B84">
              <w:t>fra kr 2 727 801 000 til kr 2 645 033 000</w:t>
            </w:r>
          </w:p>
        </w:tc>
        <w:tc>
          <w:tcPr>
            <w:tcW w:w="1400" w:type="dxa"/>
            <w:tcBorders>
              <w:top w:val="nil"/>
              <w:left w:val="nil"/>
              <w:bottom w:val="nil"/>
              <w:right w:val="nil"/>
            </w:tcBorders>
            <w:tcMar>
              <w:top w:w="128" w:type="dxa"/>
              <w:left w:w="43" w:type="dxa"/>
              <w:bottom w:w="43" w:type="dxa"/>
              <w:right w:w="43" w:type="dxa"/>
            </w:tcMar>
            <w:vAlign w:val="bottom"/>
          </w:tcPr>
          <w:p w14:paraId="0E4B6398" w14:textId="77777777" w:rsidR="00EE2529" w:rsidRPr="00C81B84" w:rsidRDefault="00EE2529" w:rsidP="00C81B84"/>
        </w:tc>
      </w:tr>
      <w:tr w:rsidR="00EE2529" w:rsidRPr="00C81B84" w14:paraId="25D962CD" w14:textId="77777777">
        <w:trPr>
          <w:trHeight w:val="380"/>
        </w:trPr>
        <w:tc>
          <w:tcPr>
            <w:tcW w:w="680" w:type="dxa"/>
            <w:tcBorders>
              <w:top w:val="nil"/>
              <w:left w:val="nil"/>
              <w:bottom w:val="nil"/>
              <w:right w:val="nil"/>
            </w:tcBorders>
            <w:tcMar>
              <w:top w:w="128" w:type="dxa"/>
              <w:left w:w="43" w:type="dxa"/>
              <w:bottom w:w="43" w:type="dxa"/>
              <w:right w:w="43" w:type="dxa"/>
            </w:tcMar>
          </w:tcPr>
          <w:p w14:paraId="7A06E47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7827E9"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1D9FFEC5" w14:textId="77777777" w:rsidR="00EE2529" w:rsidRPr="00C81B84" w:rsidRDefault="00AD5E1E" w:rsidP="00C81B84">
            <w:r w:rsidRPr="00C81B84">
              <w:t xml:space="preserve">Avskrivninger,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DFD9F6A" w14:textId="77777777" w:rsidR="00EE2529" w:rsidRPr="00C81B84" w:rsidRDefault="00AD5E1E" w:rsidP="00C81B84">
            <w:r w:rsidRPr="00C81B84">
              <w:t>33 053 000</w:t>
            </w:r>
          </w:p>
        </w:tc>
      </w:tr>
      <w:tr w:rsidR="00EE2529" w:rsidRPr="00C81B84" w14:paraId="0888A30D" w14:textId="77777777">
        <w:trPr>
          <w:trHeight w:val="380"/>
        </w:trPr>
        <w:tc>
          <w:tcPr>
            <w:tcW w:w="680" w:type="dxa"/>
            <w:tcBorders>
              <w:top w:val="nil"/>
              <w:left w:val="nil"/>
              <w:bottom w:val="nil"/>
              <w:right w:val="nil"/>
            </w:tcBorders>
            <w:tcMar>
              <w:top w:w="128" w:type="dxa"/>
              <w:left w:w="43" w:type="dxa"/>
              <w:bottom w:w="43" w:type="dxa"/>
              <w:right w:w="43" w:type="dxa"/>
            </w:tcMar>
          </w:tcPr>
          <w:p w14:paraId="1FB01C4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39A6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B1E316" w14:textId="77777777" w:rsidR="00EE2529" w:rsidRPr="00C81B84" w:rsidRDefault="00AD5E1E" w:rsidP="00C81B84">
            <w:r w:rsidRPr="00C81B84">
              <w:t>fra kr 918 015 000 til kr 884 962 000</w:t>
            </w:r>
          </w:p>
        </w:tc>
        <w:tc>
          <w:tcPr>
            <w:tcW w:w="1400" w:type="dxa"/>
            <w:tcBorders>
              <w:top w:val="nil"/>
              <w:left w:val="nil"/>
              <w:bottom w:val="nil"/>
              <w:right w:val="nil"/>
            </w:tcBorders>
            <w:tcMar>
              <w:top w:w="128" w:type="dxa"/>
              <w:left w:w="43" w:type="dxa"/>
              <w:bottom w:w="43" w:type="dxa"/>
              <w:right w:w="43" w:type="dxa"/>
            </w:tcMar>
            <w:vAlign w:val="bottom"/>
          </w:tcPr>
          <w:p w14:paraId="1B618DC6" w14:textId="77777777" w:rsidR="00EE2529" w:rsidRPr="00C81B84" w:rsidRDefault="00EE2529" w:rsidP="00C81B84"/>
        </w:tc>
      </w:tr>
      <w:tr w:rsidR="00EE2529" w:rsidRPr="00C81B84" w14:paraId="296CF3E5" w14:textId="77777777">
        <w:trPr>
          <w:trHeight w:val="380"/>
        </w:trPr>
        <w:tc>
          <w:tcPr>
            <w:tcW w:w="680" w:type="dxa"/>
            <w:tcBorders>
              <w:top w:val="nil"/>
              <w:left w:val="nil"/>
              <w:bottom w:val="nil"/>
              <w:right w:val="nil"/>
            </w:tcBorders>
            <w:tcMar>
              <w:top w:w="128" w:type="dxa"/>
              <w:left w:w="43" w:type="dxa"/>
              <w:bottom w:w="43" w:type="dxa"/>
              <w:right w:w="43" w:type="dxa"/>
            </w:tcMar>
          </w:tcPr>
          <w:p w14:paraId="7CE3CD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3FBB01"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09F5F281" w14:textId="77777777" w:rsidR="00EE2529" w:rsidRPr="00C81B84" w:rsidRDefault="00AD5E1E" w:rsidP="00C81B84">
            <w:r w:rsidRPr="00C81B84">
              <w:t>Tap på utlån, nedsettes med</w:t>
            </w:r>
          </w:p>
        </w:tc>
        <w:tc>
          <w:tcPr>
            <w:tcW w:w="1400" w:type="dxa"/>
            <w:tcBorders>
              <w:top w:val="nil"/>
              <w:left w:val="nil"/>
              <w:bottom w:val="nil"/>
              <w:right w:val="nil"/>
            </w:tcBorders>
            <w:tcMar>
              <w:top w:w="128" w:type="dxa"/>
              <w:left w:w="43" w:type="dxa"/>
              <w:bottom w:w="43" w:type="dxa"/>
              <w:right w:w="43" w:type="dxa"/>
            </w:tcMar>
            <w:vAlign w:val="bottom"/>
          </w:tcPr>
          <w:p w14:paraId="3B64E9DF" w14:textId="77777777" w:rsidR="00EE2529" w:rsidRPr="00C81B84" w:rsidRDefault="00AD5E1E" w:rsidP="00C81B84">
            <w:r w:rsidRPr="00C81B84">
              <w:t>55 000 000</w:t>
            </w:r>
          </w:p>
        </w:tc>
      </w:tr>
      <w:tr w:rsidR="00EE2529" w:rsidRPr="00C81B84" w14:paraId="649F915C" w14:textId="77777777">
        <w:trPr>
          <w:trHeight w:val="380"/>
        </w:trPr>
        <w:tc>
          <w:tcPr>
            <w:tcW w:w="680" w:type="dxa"/>
            <w:tcBorders>
              <w:top w:val="nil"/>
              <w:left w:val="nil"/>
              <w:bottom w:val="nil"/>
              <w:right w:val="nil"/>
            </w:tcBorders>
            <w:tcMar>
              <w:top w:w="128" w:type="dxa"/>
              <w:left w:w="43" w:type="dxa"/>
              <w:bottom w:w="43" w:type="dxa"/>
              <w:right w:w="43" w:type="dxa"/>
            </w:tcMar>
          </w:tcPr>
          <w:p w14:paraId="53D550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7F88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A01807" w14:textId="77777777" w:rsidR="00EE2529" w:rsidRPr="00C81B84" w:rsidRDefault="00AD5E1E" w:rsidP="00C81B84">
            <w:r w:rsidRPr="00C81B84">
              <w:t>fra kr 415 500 000 til kr 360 500 000</w:t>
            </w:r>
          </w:p>
        </w:tc>
        <w:tc>
          <w:tcPr>
            <w:tcW w:w="1400" w:type="dxa"/>
            <w:tcBorders>
              <w:top w:val="nil"/>
              <w:left w:val="nil"/>
              <w:bottom w:val="nil"/>
              <w:right w:val="nil"/>
            </w:tcBorders>
            <w:tcMar>
              <w:top w:w="128" w:type="dxa"/>
              <w:left w:w="43" w:type="dxa"/>
              <w:bottom w:w="43" w:type="dxa"/>
              <w:right w:w="43" w:type="dxa"/>
            </w:tcMar>
            <w:vAlign w:val="bottom"/>
          </w:tcPr>
          <w:p w14:paraId="54C6AB1E" w14:textId="77777777" w:rsidR="00EE2529" w:rsidRPr="00C81B84" w:rsidRDefault="00EE2529" w:rsidP="00C81B84"/>
        </w:tc>
      </w:tr>
      <w:tr w:rsidR="00EE2529" w:rsidRPr="00C81B84" w14:paraId="3905BCB9" w14:textId="77777777">
        <w:trPr>
          <w:trHeight w:val="380"/>
        </w:trPr>
        <w:tc>
          <w:tcPr>
            <w:tcW w:w="680" w:type="dxa"/>
            <w:tcBorders>
              <w:top w:val="nil"/>
              <w:left w:val="nil"/>
              <w:bottom w:val="nil"/>
              <w:right w:val="nil"/>
            </w:tcBorders>
            <w:tcMar>
              <w:top w:w="128" w:type="dxa"/>
              <w:left w:w="43" w:type="dxa"/>
              <w:bottom w:w="43" w:type="dxa"/>
              <w:right w:w="43" w:type="dxa"/>
            </w:tcMar>
          </w:tcPr>
          <w:p w14:paraId="589873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848FDF"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57905FA3" w14:textId="77777777" w:rsidR="00EE2529" w:rsidRPr="00C81B84" w:rsidRDefault="00AD5E1E" w:rsidP="00C81B84">
            <w:r w:rsidRPr="00C81B84">
              <w:t xml:space="preserve">Økt lån og rentegjeld,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8B1D358" w14:textId="77777777" w:rsidR="00EE2529" w:rsidRPr="00C81B84" w:rsidRDefault="00AD5E1E" w:rsidP="00C81B84">
            <w:r w:rsidRPr="00C81B84">
              <w:t>1 156 262 000</w:t>
            </w:r>
          </w:p>
        </w:tc>
      </w:tr>
      <w:tr w:rsidR="00EE2529" w:rsidRPr="00C81B84" w14:paraId="08AE36C5" w14:textId="77777777">
        <w:trPr>
          <w:trHeight w:val="380"/>
        </w:trPr>
        <w:tc>
          <w:tcPr>
            <w:tcW w:w="680" w:type="dxa"/>
            <w:tcBorders>
              <w:top w:val="nil"/>
              <w:left w:val="nil"/>
              <w:bottom w:val="nil"/>
              <w:right w:val="nil"/>
            </w:tcBorders>
            <w:tcMar>
              <w:top w:w="128" w:type="dxa"/>
              <w:left w:w="43" w:type="dxa"/>
              <w:bottom w:w="43" w:type="dxa"/>
              <w:right w:w="43" w:type="dxa"/>
            </w:tcMar>
          </w:tcPr>
          <w:p w14:paraId="2C25D2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01F70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06E37E2" w14:textId="77777777" w:rsidR="00EE2529" w:rsidRPr="00C81B84" w:rsidRDefault="00AD5E1E" w:rsidP="00C81B84">
            <w:r w:rsidRPr="00C81B84">
              <w:t>fra kr 38 153 436 000 til kr 36 997 174 000</w:t>
            </w:r>
          </w:p>
        </w:tc>
        <w:tc>
          <w:tcPr>
            <w:tcW w:w="1400" w:type="dxa"/>
            <w:tcBorders>
              <w:top w:val="nil"/>
              <w:left w:val="nil"/>
              <w:bottom w:val="nil"/>
              <w:right w:val="nil"/>
            </w:tcBorders>
            <w:tcMar>
              <w:top w:w="128" w:type="dxa"/>
              <w:left w:w="43" w:type="dxa"/>
              <w:bottom w:w="43" w:type="dxa"/>
              <w:right w:w="43" w:type="dxa"/>
            </w:tcMar>
            <w:vAlign w:val="bottom"/>
          </w:tcPr>
          <w:p w14:paraId="7F62B45C" w14:textId="77777777" w:rsidR="00EE2529" w:rsidRPr="00C81B84" w:rsidRDefault="00EE2529" w:rsidP="00C81B84"/>
        </w:tc>
      </w:tr>
      <w:tr w:rsidR="00EE2529" w:rsidRPr="00C81B84" w14:paraId="7A3D4BF4" w14:textId="77777777">
        <w:trPr>
          <w:trHeight w:val="380"/>
        </w:trPr>
        <w:tc>
          <w:tcPr>
            <w:tcW w:w="680" w:type="dxa"/>
            <w:tcBorders>
              <w:top w:val="nil"/>
              <w:left w:val="nil"/>
              <w:bottom w:val="nil"/>
              <w:right w:val="nil"/>
            </w:tcBorders>
            <w:tcMar>
              <w:top w:w="128" w:type="dxa"/>
              <w:left w:w="43" w:type="dxa"/>
              <w:bottom w:w="43" w:type="dxa"/>
              <w:right w:w="43" w:type="dxa"/>
            </w:tcMar>
          </w:tcPr>
          <w:p w14:paraId="1E77D519" w14:textId="77777777" w:rsidR="00EE2529" w:rsidRPr="00C81B84" w:rsidRDefault="00AD5E1E" w:rsidP="00C81B84">
            <w:r w:rsidRPr="00C81B84">
              <w:t>2412</w:t>
            </w:r>
          </w:p>
        </w:tc>
        <w:tc>
          <w:tcPr>
            <w:tcW w:w="680" w:type="dxa"/>
            <w:tcBorders>
              <w:top w:val="nil"/>
              <w:left w:val="nil"/>
              <w:bottom w:val="nil"/>
              <w:right w:val="nil"/>
            </w:tcBorders>
            <w:tcMar>
              <w:top w:w="128" w:type="dxa"/>
              <w:left w:w="43" w:type="dxa"/>
              <w:bottom w:w="43" w:type="dxa"/>
              <w:right w:w="43" w:type="dxa"/>
            </w:tcMar>
          </w:tcPr>
          <w:p w14:paraId="7636D6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BDC25B" w14:textId="77777777" w:rsidR="00EE2529" w:rsidRPr="00C81B84" w:rsidRDefault="00AD5E1E" w:rsidP="00C81B84">
            <w:r w:rsidRPr="00C81B84">
              <w:t>Husbanken:</w:t>
            </w:r>
          </w:p>
        </w:tc>
        <w:tc>
          <w:tcPr>
            <w:tcW w:w="1400" w:type="dxa"/>
            <w:tcBorders>
              <w:top w:val="nil"/>
              <w:left w:val="nil"/>
              <w:bottom w:val="nil"/>
              <w:right w:val="nil"/>
            </w:tcBorders>
            <w:tcMar>
              <w:top w:w="128" w:type="dxa"/>
              <w:left w:w="43" w:type="dxa"/>
              <w:bottom w:w="43" w:type="dxa"/>
              <w:right w:w="43" w:type="dxa"/>
            </w:tcMar>
            <w:vAlign w:val="bottom"/>
          </w:tcPr>
          <w:p w14:paraId="7AD5E19D" w14:textId="77777777" w:rsidR="00EE2529" w:rsidRPr="00C81B84" w:rsidRDefault="00EE2529" w:rsidP="00C81B84"/>
        </w:tc>
      </w:tr>
      <w:tr w:rsidR="00EE2529" w:rsidRPr="00C81B84" w14:paraId="1659D7C9" w14:textId="77777777">
        <w:trPr>
          <w:trHeight w:val="380"/>
        </w:trPr>
        <w:tc>
          <w:tcPr>
            <w:tcW w:w="680" w:type="dxa"/>
            <w:tcBorders>
              <w:top w:val="nil"/>
              <w:left w:val="nil"/>
              <w:bottom w:val="nil"/>
              <w:right w:val="nil"/>
            </w:tcBorders>
            <w:tcMar>
              <w:top w:w="128" w:type="dxa"/>
              <w:left w:w="43" w:type="dxa"/>
              <w:bottom w:w="43" w:type="dxa"/>
              <w:right w:w="43" w:type="dxa"/>
            </w:tcMar>
          </w:tcPr>
          <w:p w14:paraId="1C97BC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2D8454"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13A3154" w14:textId="77777777" w:rsidR="00EE2529" w:rsidRPr="00C81B84" w:rsidRDefault="00AD5E1E" w:rsidP="00C81B84">
            <w:r w:rsidRPr="00C81B84">
              <w:t>Driftsutgifter,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08340CE" w14:textId="77777777" w:rsidR="00EE2529" w:rsidRPr="00C81B84" w:rsidRDefault="00AD5E1E" w:rsidP="00C81B84">
            <w:r w:rsidRPr="00C81B84">
              <w:t>4 361 000</w:t>
            </w:r>
          </w:p>
        </w:tc>
      </w:tr>
      <w:tr w:rsidR="00EE2529" w:rsidRPr="00C81B84" w14:paraId="6C7F7D3C" w14:textId="77777777">
        <w:trPr>
          <w:trHeight w:val="380"/>
        </w:trPr>
        <w:tc>
          <w:tcPr>
            <w:tcW w:w="680" w:type="dxa"/>
            <w:tcBorders>
              <w:top w:val="nil"/>
              <w:left w:val="nil"/>
              <w:bottom w:val="nil"/>
              <w:right w:val="nil"/>
            </w:tcBorders>
            <w:tcMar>
              <w:top w:w="128" w:type="dxa"/>
              <w:left w:w="43" w:type="dxa"/>
              <w:bottom w:w="43" w:type="dxa"/>
              <w:right w:w="43" w:type="dxa"/>
            </w:tcMar>
          </w:tcPr>
          <w:p w14:paraId="0FB7EF4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63EFB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EFB5F6" w14:textId="77777777" w:rsidR="00EE2529" w:rsidRPr="00C81B84" w:rsidRDefault="00AD5E1E" w:rsidP="00C81B84">
            <w:r w:rsidRPr="00C81B84">
              <w:t>fra kr 360 661 000 til kr 365 022 000</w:t>
            </w:r>
          </w:p>
        </w:tc>
        <w:tc>
          <w:tcPr>
            <w:tcW w:w="1400" w:type="dxa"/>
            <w:tcBorders>
              <w:top w:val="nil"/>
              <w:left w:val="nil"/>
              <w:bottom w:val="nil"/>
              <w:right w:val="nil"/>
            </w:tcBorders>
            <w:tcMar>
              <w:top w:w="128" w:type="dxa"/>
              <w:left w:w="43" w:type="dxa"/>
              <w:bottom w:w="43" w:type="dxa"/>
              <w:right w:w="43" w:type="dxa"/>
            </w:tcMar>
            <w:vAlign w:val="bottom"/>
          </w:tcPr>
          <w:p w14:paraId="59249BF2" w14:textId="77777777" w:rsidR="00EE2529" w:rsidRPr="00C81B84" w:rsidRDefault="00EE2529" w:rsidP="00C81B84"/>
        </w:tc>
      </w:tr>
      <w:tr w:rsidR="00EE2529" w:rsidRPr="00C81B84" w14:paraId="7C1FE964" w14:textId="77777777">
        <w:trPr>
          <w:trHeight w:val="380"/>
        </w:trPr>
        <w:tc>
          <w:tcPr>
            <w:tcW w:w="680" w:type="dxa"/>
            <w:tcBorders>
              <w:top w:val="nil"/>
              <w:left w:val="nil"/>
              <w:bottom w:val="nil"/>
              <w:right w:val="nil"/>
            </w:tcBorders>
            <w:tcMar>
              <w:top w:w="128" w:type="dxa"/>
              <w:left w:w="43" w:type="dxa"/>
              <w:bottom w:w="43" w:type="dxa"/>
              <w:right w:w="43" w:type="dxa"/>
            </w:tcMar>
          </w:tcPr>
          <w:p w14:paraId="71F45D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AD6D81" w14:textId="77777777" w:rsidR="00EE2529" w:rsidRPr="00C81B84" w:rsidRDefault="00AD5E1E" w:rsidP="00C81B84">
            <w:r w:rsidRPr="00C81B84">
              <w:t>21</w:t>
            </w:r>
          </w:p>
        </w:tc>
        <w:tc>
          <w:tcPr>
            <w:tcW w:w="6800" w:type="dxa"/>
            <w:tcBorders>
              <w:top w:val="nil"/>
              <w:left w:val="nil"/>
              <w:bottom w:val="nil"/>
              <w:right w:val="nil"/>
            </w:tcBorders>
            <w:tcMar>
              <w:top w:w="128" w:type="dxa"/>
              <w:left w:w="43" w:type="dxa"/>
              <w:bottom w:w="43" w:type="dxa"/>
              <w:right w:w="43" w:type="dxa"/>
            </w:tcMar>
          </w:tcPr>
          <w:p w14:paraId="064ECFCC" w14:textId="77777777" w:rsidR="00EE2529" w:rsidRPr="00C81B84" w:rsidRDefault="00AD5E1E" w:rsidP="00C81B84">
            <w:r w:rsidRPr="00C81B84">
              <w:t xml:space="preserve">Spesielle driftsutgifter,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8868819" w14:textId="77777777" w:rsidR="00EE2529" w:rsidRPr="00C81B84" w:rsidRDefault="00AD5E1E" w:rsidP="00C81B84">
            <w:r w:rsidRPr="00C81B84">
              <w:t>252 000</w:t>
            </w:r>
          </w:p>
        </w:tc>
      </w:tr>
      <w:tr w:rsidR="00EE2529" w:rsidRPr="00C81B84" w14:paraId="74ED58A0" w14:textId="77777777">
        <w:trPr>
          <w:trHeight w:val="380"/>
        </w:trPr>
        <w:tc>
          <w:tcPr>
            <w:tcW w:w="680" w:type="dxa"/>
            <w:tcBorders>
              <w:top w:val="nil"/>
              <w:left w:val="nil"/>
              <w:bottom w:val="nil"/>
              <w:right w:val="nil"/>
            </w:tcBorders>
            <w:tcMar>
              <w:top w:w="128" w:type="dxa"/>
              <w:left w:w="43" w:type="dxa"/>
              <w:bottom w:w="43" w:type="dxa"/>
              <w:right w:w="43" w:type="dxa"/>
            </w:tcMar>
          </w:tcPr>
          <w:p w14:paraId="6F49980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59A0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6F409F" w14:textId="77777777" w:rsidR="00EE2529" w:rsidRPr="00C81B84" w:rsidRDefault="00AD5E1E" w:rsidP="00C81B84">
            <w:r w:rsidRPr="00C81B84">
              <w:t>fra kr 11 810 000 til kr 12 062 000</w:t>
            </w:r>
          </w:p>
        </w:tc>
        <w:tc>
          <w:tcPr>
            <w:tcW w:w="1400" w:type="dxa"/>
            <w:tcBorders>
              <w:top w:val="nil"/>
              <w:left w:val="nil"/>
              <w:bottom w:val="nil"/>
              <w:right w:val="nil"/>
            </w:tcBorders>
            <w:tcMar>
              <w:top w:w="128" w:type="dxa"/>
              <w:left w:w="43" w:type="dxa"/>
              <w:bottom w:w="43" w:type="dxa"/>
              <w:right w:w="43" w:type="dxa"/>
            </w:tcMar>
            <w:vAlign w:val="bottom"/>
          </w:tcPr>
          <w:p w14:paraId="690EB973" w14:textId="77777777" w:rsidR="00EE2529" w:rsidRPr="00C81B84" w:rsidRDefault="00EE2529" w:rsidP="00C81B84"/>
        </w:tc>
      </w:tr>
      <w:tr w:rsidR="00EE2529" w:rsidRPr="00C81B84" w14:paraId="1B3940FD" w14:textId="77777777">
        <w:trPr>
          <w:trHeight w:val="380"/>
        </w:trPr>
        <w:tc>
          <w:tcPr>
            <w:tcW w:w="680" w:type="dxa"/>
            <w:tcBorders>
              <w:top w:val="nil"/>
              <w:left w:val="nil"/>
              <w:bottom w:val="nil"/>
              <w:right w:val="nil"/>
            </w:tcBorders>
            <w:tcMar>
              <w:top w:w="128" w:type="dxa"/>
              <w:left w:w="43" w:type="dxa"/>
              <w:bottom w:w="43" w:type="dxa"/>
              <w:right w:w="43" w:type="dxa"/>
            </w:tcMar>
          </w:tcPr>
          <w:p w14:paraId="506DE8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8C228F"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52169679"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978795" w14:textId="77777777" w:rsidR="00EE2529" w:rsidRPr="00C81B84" w:rsidRDefault="00AD5E1E" w:rsidP="00C81B84">
            <w:r w:rsidRPr="00C81B84">
              <w:t>2 180 000</w:t>
            </w:r>
          </w:p>
        </w:tc>
      </w:tr>
      <w:tr w:rsidR="00EE2529" w:rsidRPr="00C81B84" w14:paraId="0A79C997" w14:textId="77777777">
        <w:trPr>
          <w:trHeight w:val="380"/>
        </w:trPr>
        <w:tc>
          <w:tcPr>
            <w:tcW w:w="680" w:type="dxa"/>
            <w:tcBorders>
              <w:top w:val="nil"/>
              <w:left w:val="nil"/>
              <w:bottom w:val="nil"/>
              <w:right w:val="nil"/>
            </w:tcBorders>
            <w:tcMar>
              <w:top w:w="128" w:type="dxa"/>
              <w:left w:w="43" w:type="dxa"/>
              <w:bottom w:w="43" w:type="dxa"/>
              <w:right w:w="43" w:type="dxa"/>
            </w:tcMar>
          </w:tcPr>
          <w:p w14:paraId="7E7EE5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47A1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1A9E25" w14:textId="77777777" w:rsidR="00EE2529" w:rsidRPr="00C81B84" w:rsidRDefault="00AD5E1E" w:rsidP="00C81B84">
            <w:r w:rsidRPr="00C81B84">
              <w:t>fra kr 63 528 000 til kr 65 708 000</w:t>
            </w:r>
          </w:p>
        </w:tc>
        <w:tc>
          <w:tcPr>
            <w:tcW w:w="1400" w:type="dxa"/>
            <w:tcBorders>
              <w:top w:val="nil"/>
              <w:left w:val="nil"/>
              <w:bottom w:val="nil"/>
              <w:right w:val="nil"/>
            </w:tcBorders>
            <w:tcMar>
              <w:top w:w="128" w:type="dxa"/>
              <w:left w:w="43" w:type="dxa"/>
              <w:bottom w:w="43" w:type="dxa"/>
              <w:right w:w="43" w:type="dxa"/>
            </w:tcMar>
            <w:vAlign w:val="bottom"/>
          </w:tcPr>
          <w:p w14:paraId="00319DA7" w14:textId="77777777" w:rsidR="00EE2529" w:rsidRPr="00C81B84" w:rsidRDefault="00EE2529" w:rsidP="00C81B84"/>
        </w:tc>
      </w:tr>
      <w:tr w:rsidR="00EE2529" w:rsidRPr="00C81B84" w14:paraId="43A3E34D" w14:textId="77777777">
        <w:trPr>
          <w:trHeight w:val="380"/>
        </w:trPr>
        <w:tc>
          <w:tcPr>
            <w:tcW w:w="680" w:type="dxa"/>
            <w:tcBorders>
              <w:top w:val="nil"/>
              <w:left w:val="nil"/>
              <w:bottom w:val="nil"/>
              <w:right w:val="nil"/>
            </w:tcBorders>
            <w:tcMar>
              <w:top w:w="128" w:type="dxa"/>
              <w:left w:w="43" w:type="dxa"/>
              <w:bottom w:w="43" w:type="dxa"/>
              <w:right w:w="43" w:type="dxa"/>
            </w:tcMar>
          </w:tcPr>
          <w:p w14:paraId="7D3768FD" w14:textId="77777777" w:rsidR="00EE2529" w:rsidRPr="00C81B84" w:rsidRDefault="00AD5E1E" w:rsidP="00C81B84">
            <w:r w:rsidRPr="00C81B84">
              <w:t>2421</w:t>
            </w:r>
          </w:p>
        </w:tc>
        <w:tc>
          <w:tcPr>
            <w:tcW w:w="680" w:type="dxa"/>
            <w:tcBorders>
              <w:top w:val="nil"/>
              <w:left w:val="nil"/>
              <w:bottom w:val="nil"/>
              <w:right w:val="nil"/>
            </w:tcBorders>
            <w:tcMar>
              <w:top w:w="128" w:type="dxa"/>
              <w:left w:w="43" w:type="dxa"/>
              <w:bottom w:w="43" w:type="dxa"/>
              <w:right w:w="43" w:type="dxa"/>
            </w:tcMar>
          </w:tcPr>
          <w:p w14:paraId="51C3B6E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4C6FFE" w14:textId="77777777" w:rsidR="00EE2529" w:rsidRPr="00C81B84" w:rsidRDefault="00AD5E1E" w:rsidP="00C81B84">
            <w:r w:rsidRPr="00C81B84">
              <w:t>Innovasjon Norge:</w:t>
            </w:r>
          </w:p>
        </w:tc>
        <w:tc>
          <w:tcPr>
            <w:tcW w:w="1400" w:type="dxa"/>
            <w:tcBorders>
              <w:top w:val="nil"/>
              <w:left w:val="nil"/>
              <w:bottom w:val="nil"/>
              <w:right w:val="nil"/>
            </w:tcBorders>
            <w:tcMar>
              <w:top w:w="128" w:type="dxa"/>
              <w:left w:w="43" w:type="dxa"/>
              <w:bottom w:w="43" w:type="dxa"/>
              <w:right w:w="43" w:type="dxa"/>
            </w:tcMar>
            <w:vAlign w:val="bottom"/>
          </w:tcPr>
          <w:p w14:paraId="7B714653" w14:textId="77777777" w:rsidR="00EE2529" w:rsidRPr="00C81B84" w:rsidRDefault="00EE2529" w:rsidP="00C81B84"/>
        </w:tc>
      </w:tr>
      <w:tr w:rsidR="00EE2529" w:rsidRPr="00C81B84" w14:paraId="42ECF6A2" w14:textId="77777777">
        <w:trPr>
          <w:trHeight w:val="380"/>
        </w:trPr>
        <w:tc>
          <w:tcPr>
            <w:tcW w:w="680" w:type="dxa"/>
            <w:tcBorders>
              <w:top w:val="nil"/>
              <w:left w:val="nil"/>
              <w:bottom w:val="nil"/>
              <w:right w:val="nil"/>
            </w:tcBorders>
            <w:tcMar>
              <w:top w:w="128" w:type="dxa"/>
              <w:left w:w="43" w:type="dxa"/>
              <w:bottom w:w="43" w:type="dxa"/>
              <w:right w:w="43" w:type="dxa"/>
            </w:tcMar>
          </w:tcPr>
          <w:p w14:paraId="0153D2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B67DFB" w14:textId="77777777" w:rsidR="00EE2529" w:rsidRPr="00C81B84" w:rsidRDefault="00AD5E1E" w:rsidP="00C81B84">
            <w:r w:rsidRPr="00C81B84">
              <w:t>50</w:t>
            </w:r>
          </w:p>
        </w:tc>
        <w:tc>
          <w:tcPr>
            <w:tcW w:w="6800" w:type="dxa"/>
            <w:tcBorders>
              <w:top w:val="nil"/>
              <w:left w:val="nil"/>
              <w:bottom w:val="nil"/>
              <w:right w:val="nil"/>
            </w:tcBorders>
            <w:tcMar>
              <w:top w:w="128" w:type="dxa"/>
              <w:left w:w="43" w:type="dxa"/>
              <w:bottom w:w="43" w:type="dxa"/>
              <w:right w:w="43" w:type="dxa"/>
            </w:tcMar>
          </w:tcPr>
          <w:p w14:paraId="7F0BC2A6" w14:textId="77777777" w:rsidR="00EE2529" w:rsidRPr="00C81B84" w:rsidRDefault="00AD5E1E" w:rsidP="00C81B84">
            <w:r w:rsidRPr="00C81B84">
              <w:t>Tilskudd til etablerere og bedrifter, inkl. tapsavsetninger, forhøyes med</w:t>
            </w:r>
          </w:p>
        </w:tc>
        <w:tc>
          <w:tcPr>
            <w:tcW w:w="1400" w:type="dxa"/>
            <w:tcBorders>
              <w:top w:val="nil"/>
              <w:left w:val="nil"/>
              <w:bottom w:val="nil"/>
              <w:right w:val="nil"/>
            </w:tcBorders>
            <w:tcMar>
              <w:top w:w="128" w:type="dxa"/>
              <w:left w:w="43" w:type="dxa"/>
              <w:bottom w:w="43" w:type="dxa"/>
              <w:right w:w="43" w:type="dxa"/>
            </w:tcMar>
            <w:vAlign w:val="bottom"/>
          </w:tcPr>
          <w:p w14:paraId="0137560E" w14:textId="77777777" w:rsidR="00EE2529" w:rsidRPr="00C81B84" w:rsidRDefault="00AD5E1E" w:rsidP="00C81B84">
            <w:r w:rsidRPr="00C81B84">
              <w:t>17 806 000</w:t>
            </w:r>
          </w:p>
        </w:tc>
      </w:tr>
      <w:tr w:rsidR="00EE2529" w:rsidRPr="00C81B84" w14:paraId="62CDC619" w14:textId="77777777">
        <w:trPr>
          <w:trHeight w:val="380"/>
        </w:trPr>
        <w:tc>
          <w:tcPr>
            <w:tcW w:w="680" w:type="dxa"/>
            <w:tcBorders>
              <w:top w:val="nil"/>
              <w:left w:val="nil"/>
              <w:bottom w:val="nil"/>
              <w:right w:val="nil"/>
            </w:tcBorders>
            <w:tcMar>
              <w:top w:w="128" w:type="dxa"/>
              <w:left w:w="43" w:type="dxa"/>
              <w:bottom w:w="43" w:type="dxa"/>
              <w:right w:w="43" w:type="dxa"/>
            </w:tcMar>
          </w:tcPr>
          <w:p w14:paraId="17BE6A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042C7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2B66B0" w14:textId="77777777" w:rsidR="00EE2529" w:rsidRPr="00C81B84" w:rsidRDefault="00AD5E1E" w:rsidP="00C81B84">
            <w:r w:rsidRPr="00C81B84">
              <w:t>fra kr 833 650 000 til kr 851 456 000</w:t>
            </w:r>
          </w:p>
        </w:tc>
        <w:tc>
          <w:tcPr>
            <w:tcW w:w="1400" w:type="dxa"/>
            <w:tcBorders>
              <w:top w:val="nil"/>
              <w:left w:val="nil"/>
              <w:bottom w:val="nil"/>
              <w:right w:val="nil"/>
            </w:tcBorders>
            <w:tcMar>
              <w:top w:w="128" w:type="dxa"/>
              <w:left w:w="43" w:type="dxa"/>
              <w:bottom w:w="43" w:type="dxa"/>
              <w:right w:w="43" w:type="dxa"/>
            </w:tcMar>
            <w:vAlign w:val="bottom"/>
          </w:tcPr>
          <w:p w14:paraId="420F5F74" w14:textId="77777777" w:rsidR="00EE2529" w:rsidRPr="00C81B84" w:rsidRDefault="00EE2529" w:rsidP="00C81B84"/>
        </w:tc>
      </w:tr>
      <w:tr w:rsidR="00EE2529" w:rsidRPr="00C81B84" w14:paraId="55A2EB7D" w14:textId="77777777">
        <w:trPr>
          <w:trHeight w:val="380"/>
        </w:trPr>
        <w:tc>
          <w:tcPr>
            <w:tcW w:w="680" w:type="dxa"/>
            <w:tcBorders>
              <w:top w:val="nil"/>
              <w:left w:val="nil"/>
              <w:bottom w:val="nil"/>
              <w:right w:val="nil"/>
            </w:tcBorders>
            <w:tcMar>
              <w:top w:w="128" w:type="dxa"/>
              <w:left w:w="43" w:type="dxa"/>
              <w:bottom w:w="43" w:type="dxa"/>
              <w:right w:w="43" w:type="dxa"/>
            </w:tcMar>
          </w:tcPr>
          <w:p w14:paraId="0B3588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C51A9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798D1C3" w14:textId="77777777" w:rsidR="00EE2529" w:rsidRPr="00C81B84" w:rsidRDefault="00AD5E1E" w:rsidP="00C81B84">
            <w:r w:rsidRPr="00C81B84">
              <w:t>Basiskostnader, forhøyes med</w:t>
            </w:r>
          </w:p>
        </w:tc>
        <w:tc>
          <w:tcPr>
            <w:tcW w:w="1400" w:type="dxa"/>
            <w:tcBorders>
              <w:top w:val="nil"/>
              <w:left w:val="nil"/>
              <w:bottom w:val="nil"/>
              <w:right w:val="nil"/>
            </w:tcBorders>
            <w:tcMar>
              <w:top w:w="128" w:type="dxa"/>
              <w:left w:w="43" w:type="dxa"/>
              <w:bottom w:w="43" w:type="dxa"/>
              <w:right w:w="43" w:type="dxa"/>
            </w:tcMar>
            <w:vAlign w:val="bottom"/>
          </w:tcPr>
          <w:p w14:paraId="6CB422AB" w14:textId="77777777" w:rsidR="00EE2529" w:rsidRPr="00C81B84" w:rsidRDefault="00AD5E1E" w:rsidP="00C81B84">
            <w:r w:rsidRPr="00C81B84">
              <w:t>8 984 000</w:t>
            </w:r>
          </w:p>
        </w:tc>
      </w:tr>
      <w:tr w:rsidR="00EE2529" w:rsidRPr="00C81B84" w14:paraId="14089FB0" w14:textId="77777777">
        <w:trPr>
          <w:trHeight w:val="380"/>
        </w:trPr>
        <w:tc>
          <w:tcPr>
            <w:tcW w:w="680" w:type="dxa"/>
            <w:tcBorders>
              <w:top w:val="nil"/>
              <w:left w:val="nil"/>
              <w:bottom w:val="nil"/>
              <w:right w:val="nil"/>
            </w:tcBorders>
            <w:tcMar>
              <w:top w:w="128" w:type="dxa"/>
              <w:left w:w="43" w:type="dxa"/>
              <w:bottom w:w="43" w:type="dxa"/>
              <w:right w:w="43" w:type="dxa"/>
            </w:tcMar>
          </w:tcPr>
          <w:p w14:paraId="6630ED8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1458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9658F6" w14:textId="77777777" w:rsidR="00EE2529" w:rsidRPr="00C81B84" w:rsidRDefault="00AD5E1E" w:rsidP="00C81B84">
            <w:r w:rsidRPr="00C81B84">
              <w:t>fra kr 169 500 000 til kr 178 484 000</w:t>
            </w:r>
          </w:p>
        </w:tc>
        <w:tc>
          <w:tcPr>
            <w:tcW w:w="1400" w:type="dxa"/>
            <w:tcBorders>
              <w:top w:val="nil"/>
              <w:left w:val="nil"/>
              <w:bottom w:val="nil"/>
              <w:right w:val="nil"/>
            </w:tcBorders>
            <w:tcMar>
              <w:top w:w="128" w:type="dxa"/>
              <w:left w:w="43" w:type="dxa"/>
              <w:bottom w:w="43" w:type="dxa"/>
              <w:right w:w="43" w:type="dxa"/>
            </w:tcMar>
            <w:vAlign w:val="bottom"/>
          </w:tcPr>
          <w:p w14:paraId="3BDFCEAD" w14:textId="77777777" w:rsidR="00EE2529" w:rsidRPr="00C81B84" w:rsidRDefault="00EE2529" w:rsidP="00C81B84"/>
        </w:tc>
      </w:tr>
      <w:tr w:rsidR="00EE2529" w:rsidRPr="00C81B84" w14:paraId="3C00B833" w14:textId="77777777">
        <w:trPr>
          <w:trHeight w:val="380"/>
        </w:trPr>
        <w:tc>
          <w:tcPr>
            <w:tcW w:w="680" w:type="dxa"/>
            <w:tcBorders>
              <w:top w:val="nil"/>
              <w:left w:val="nil"/>
              <w:bottom w:val="nil"/>
              <w:right w:val="nil"/>
            </w:tcBorders>
            <w:tcMar>
              <w:top w:w="128" w:type="dxa"/>
              <w:left w:w="43" w:type="dxa"/>
              <w:bottom w:w="43" w:type="dxa"/>
              <w:right w:w="43" w:type="dxa"/>
            </w:tcMar>
          </w:tcPr>
          <w:p w14:paraId="29E2D8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960EAF"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DBE5326" w14:textId="77777777" w:rsidR="00EE2529" w:rsidRPr="00C81B84" w:rsidRDefault="00AD5E1E" w:rsidP="00C81B84">
            <w:r w:rsidRPr="00C81B84">
              <w:t xml:space="preserve">Innovative næringsmiljøer,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988B125" w14:textId="77777777" w:rsidR="00EE2529" w:rsidRPr="00C81B84" w:rsidRDefault="00AD5E1E" w:rsidP="00C81B84">
            <w:r w:rsidRPr="00C81B84">
              <w:t>77 533 000</w:t>
            </w:r>
          </w:p>
        </w:tc>
      </w:tr>
      <w:tr w:rsidR="00EE2529" w:rsidRPr="00C81B84" w14:paraId="3CDEFF91" w14:textId="77777777">
        <w:trPr>
          <w:trHeight w:val="380"/>
        </w:trPr>
        <w:tc>
          <w:tcPr>
            <w:tcW w:w="680" w:type="dxa"/>
            <w:tcBorders>
              <w:top w:val="nil"/>
              <w:left w:val="nil"/>
              <w:bottom w:val="nil"/>
              <w:right w:val="nil"/>
            </w:tcBorders>
            <w:tcMar>
              <w:top w:w="128" w:type="dxa"/>
              <w:left w:w="43" w:type="dxa"/>
              <w:bottom w:w="43" w:type="dxa"/>
              <w:right w:w="43" w:type="dxa"/>
            </w:tcMar>
          </w:tcPr>
          <w:p w14:paraId="02A75B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725CC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5DB707" w14:textId="77777777" w:rsidR="00EE2529" w:rsidRPr="00C81B84" w:rsidRDefault="00AD5E1E" w:rsidP="00C81B84">
            <w:r w:rsidRPr="00C81B84">
              <w:t>fra kr 115 500 000 til kr 37 967 000</w:t>
            </w:r>
          </w:p>
        </w:tc>
        <w:tc>
          <w:tcPr>
            <w:tcW w:w="1400" w:type="dxa"/>
            <w:tcBorders>
              <w:top w:val="nil"/>
              <w:left w:val="nil"/>
              <w:bottom w:val="nil"/>
              <w:right w:val="nil"/>
            </w:tcBorders>
            <w:tcMar>
              <w:top w:w="128" w:type="dxa"/>
              <w:left w:w="43" w:type="dxa"/>
              <w:bottom w:w="43" w:type="dxa"/>
              <w:right w:w="43" w:type="dxa"/>
            </w:tcMar>
            <w:vAlign w:val="bottom"/>
          </w:tcPr>
          <w:p w14:paraId="1D4360A3" w14:textId="77777777" w:rsidR="00EE2529" w:rsidRPr="00C81B84" w:rsidRDefault="00EE2529" w:rsidP="00C81B84"/>
        </w:tc>
      </w:tr>
      <w:tr w:rsidR="00EE2529" w:rsidRPr="00C81B84" w14:paraId="27A1A946" w14:textId="77777777">
        <w:trPr>
          <w:trHeight w:val="380"/>
        </w:trPr>
        <w:tc>
          <w:tcPr>
            <w:tcW w:w="680" w:type="dxa"/>
            <w:tcBorders>
              <w:top w:val="nil"/>
              <w:left w:val="nil"/>
              <w:bottom w:val="nil"/>
              <w:right w:val="nil"/>
            </w:tcBorders>
            <w:tcMar>
              <w:top w:w="128" w:type="dxa"/>
              <w:left w:w="43" w:type="dxa"/>
              <w:bottom w:w="43" w:type="dxa"/>
              <w:right w:w="43" w:type="dxa"/>
            </w:tcMar>
          </w:tcPr>
          <w:p w14:paraId="51FF39E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5D907D"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6B7CD403" w14:textId="77777777" w:rsidR="00EE2529" w:rsidRPr="00C81B84" w:rsidRDefault="00AD5E1E" w:rsidP="00C81B84">
            <w:r w:rsidRPr="00C81B84">
              <w:t xml:space="preserve">Reiseliv, profilering og kompetanse,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EDE77AB" w14:textId="77777777" w:rsidR="00EE2529" w:rsidRPr="00C81B84" w:rsidRDefault="00AD5E1E" w:rsidP="00C81B84">
            <w:r w:rsidRPr="00C81B84">
              <w:t>11 566 000</w:t>
            </w:r>
          </w:p>
        </w:tc>
      </w:tr>
      <w:tr w:rsidR="00EE2529" w:rsidRPr="00C81B84" w14:paraId="1421A91B" w14:textId="77777777">
        <w:trPr>
          <w:trHeight w:val="380"/>
        </w:trPr>
        <w:tc>
          <w:tcPr>
            <w:tcW w:w="680" w:type="dxa"/>
            <w:tcBorders>
              <w:top w:val="nil"/>
              <w:left w:val="nil"/>
              <w:bottom w:val="nil"/>
              <w:right w:val="nil"/>
            </w:tcBorders>
            <w:tcMar>
              <w:top w:w="128" w:type="dxa"/>
              <w:left w:w="43" w:type="dxa"/>
              <w:bottom w:w="43" w:type="dxa"/>
              <w:right w:w="43" w:type="dxa"/>
            </w:tcMar>
          </w:tcPr>
          <w:p w14:paraId="7FE7A7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06B91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F714DA" w14:textId="77777777" w:rsidR="00EE2529" w:rsidRPr="00C81B84" w:rsidRDefault="00AD5E1E" w:rsidP="00C81B84">
            <w:r w:rsidRPr="00C81B84">
              <w:t>fra kr 541 500 000 til kr 553 066 000</w:t>
            </w:r>
          </w:p>
        </w:tc>
        <w:tc>
          <w:tcPr>
            <w:tcW w:w="1400" w:type="dxa"/>
            <w:tcBorders>
              <w:top w:val="nil"/>
              <w:left w:val="nil"/>
              <w:bottom w:val="nil"/>
              <w:right w:val="nil"/>
            </w:tcBorders>
            <w:tcMar>
              <w:top w:w="128" w:type="dxa"/>
              <w:left w:w="43" w:type="dxa"/>
              <w:bottom w:w="43" w:type="dxa"/>
              <w:right w:w="43" w:type="dxa"/>
            </w:tcMar>
            <w:vAlign w:val="bottom"/>
          </w:tcPr>
          <w:p w14:paraId="2AE7A7EB" w14:textId="77777777" w:rsidR="00EE2529" w:rsidRPr="00C81B84" w:rsidRDefault="00EE2529" w:rsidP="00C81B84"/>
        </w:tc>
      </w:tr>
      <w:tr w:rsidR="00EE2529" w:rsidRPr="00C81B84" w14:paraId="4BA635DB" w14:textId="77777777">
        <w:trPr>
          <w:trHeight w:val="640"/>
        </w:trPr>
        <w:tc>
          <w:tcPr>
            <w:tcW w:w="680" w:type="dxa"/>
            <w:tcBorders>
              <w:top w:val="nil"/>
              <w:left w:val="nil"/>
              <w:bottom w:val="nil"/>
              <w:right w:val="nil"/>
            </w:tcBorders>
            <w:tcMar>
              <w:top w:w="128" w:type="dxa"/>
              <w:left w:w="43" w:type="dxa"/>
              <w:bottom w:w="43" w:type="dxa"/>
              <w:right w:w="43" w:type="dxa"/>
            </w:tcMar>
          </w:tcPr>
          <w:p w14:paraId="6A6136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6BB728"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755E34F2" w14:textId="77777777" w:rsidR="00EE2529" w:rsidRPr="00C81B84" w:rsidRDefault="00AD5E1E" w:rsidP="00C81B84">
            <w:r w:rsidRPr="00C81B84">
              <w:t xml:space="preserve">Grønn plattform, </w:t>
            </w:r>
            <w:r w:rsidRPr="00AD5E1E">
              <w:rPr>
                <w:rStyle w:val="kursiv"/>
              </w:rPr>
              <w:t>kan overføres, kan nyttes under post 50, 71 og 76</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A2229B1" w14:textId="77777777" w:rsidR="00EE2529" w:rsidRPr="00C81B84" w:rsidRDefault="00AD5E1E" w:rsidP="00C81B84">
            <w:r w:rsidRPr="00C81B84">
              <w:t>4 441 000</w:t>
            </w:r>
          </w:p>
        </w:tc>
      </w:tr>
      <w:tr w:rsidR="00EE2529" w:rsidRPr="00C81B84" w14:paraId="720B166B" w14:textId="77777777">
        <w:trPr>
          <w:trHeight w:val="380"/>
        </w:trPr>
        <w:tc>
          <w:tcPr>
            <w:tcW w:w="680" w:type="dxa"/>
            <w:tcBorders>
              <w:top w:val="nil"/>
              <w:left w:val="nil"/>
              <w:bottom w:val="nil"/>
              <w:right w:val="nil"/>
            </w:tcBorders>
            <w:tcMar>
              <w:top w:w="128" w:type="dxa"/>
              <w:left w:w="43" w:type="dxa"/>
              <w:bottom w:w="43" w:type="dxa"/>
              <w:right w:w="43" w:type="dxa"/>
            </w:tcMar>
          </w:tcPr>
          <w:p w14:paraId="426CE2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2C087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4CCBF0" w14:textId="77777777" w:rsidR="00EE2529" w:rsidRPr="00C81B84" w:rsidRDefault="00AD5E1E" w:rsidP="00C81B84">
            <w:r w:rsidRPr="00C81B84">
              <w:t>fra kr 207 900 000 til kr 212 341 000</w:t>
            </w:r>
          </w:p>
        </w:tc>
        <w:tc>
          <w:tcPr>
            <w:tcW w:w="1400" w:type="dxa"/>
            <w:tcBorders>
              <w:top w:val="nil"/>
              <w:left w:val="nil"/>
              <w:bottom w:val="nil"/>
              <w:right w:val="nil"/>
            </w:tcBorders>
            <w:tcMar>
              <w:top w:w="128" w:type="dxa"/>
              <w:left w:w="43" w:type="dxa"/>
              <w:bottom w:w="43" w:type="dxa"/>
              <w:right w:w="43" w:type="dxa"/>
            </w:tcMar>
            <w:vAlign w:val="bottom"/>
          </w:tcPr>
          <w:p w14:paraId="17389DD1" w14:textId="77777777" w:rsidR="00EE2529" w:rsidRPr="00C81B84" w:rsidRDefault="00EE2529" w:rsidP="00C81B84"/>
        </w:tc>
      </w:tr>
      <w:tr w:rsidR="00EE2529" w:rsidRPr="00C81B84" w14:paraId="4738358D" w14:textId="77777777">
        <w:trPr>
          <w:trHeight w:val="380"/>
        </w:trPr>
        <w:tc>
          <w:tcPr>
            <w:tcW w:w="680" w:type="dxa"/>
            <w:tcBorders>
              <w:top w:val="nil"/>
              <w:left w:val="nil"/>
              <w:bottom w:val="nil"/>
              <w:right w:val="nil"/>
            </w:tcBorders>
            <w:tcMar>
              <w:top w:w="128" w:type="dxa"/>
              <w:left w:w="43" w:type="dxa"/>
              <w:bottom w:w="43" w:type="dxa"/>
              <w:right w:w="43" w:type="dxa"/>
            </w:tcMar>
          </w:tcPr>
          <w:p w14:paraId="2E67E9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6C291E"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4772612E" w14:textId="77777777" w:rsidR="00EE2529" w:rsidRPr="00C81B84" w:rsidRDefault="00AD5E1E" w:rsidP="00C81B84">
            <w:r w:rsidRPr="00C81B84">
              <w:t xml:space="preserve">Miljøteknologi,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A06F02A" w14:textId="77777777" w:rsidR="00EE2529" w:rsidRPr="00C81B84" w:rsidRDefault="00AD5E1E" w:rsidP="00C81B84">
            <w:r w:rsidRPr="00C81B84">
              <w:t>93 577 000</w:t>
            </w:r>
          </w:p>
        </w:tc>
      </w:tr>
      <w:tr w:rsidR="00EE2529" w:rsidRPr="00C81B84" w14:paraId="4AD5F168" w14:textId="77777777">
        <w:trPr>
          <w:trHeight w:val="380"/>
        </w:trPr>
        <w:tc>
          <w:tcPr>
            <w:tcW w:w="680" w:type="dxa"/>
            <w:tcBorders>
              <w:top w:val="nil"/>
              <w:left w:val="nil"/>
              <w:bottom w:val="nil"/>
              <w:right w:val="nil"/>
            </w:tcBorders>
            <w:tcMar>
              <w:top w:w="128" w:type="dxa"/>
              <w:left w:w="43" w:type="dxa"/>
              <w:bottom w:w="43" w:type="dxa"/>
              <w:right w:w="43" w:type="dxa"/>
            </w:tcMar>
          </w:tcPr>
          <w:p w14:paraId="526B48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8BDAE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DD87BA" w14:textId="77777777" w:rsidR="00EE2529" w:rsidRPr="00C81B84" w:rsidRDefault="00AD5E1E" w:rsidP="00C81B84">
            <w:r w:rsidRPr="00C81B84">
              <w:t>fra kr 400 846 000 til kr 494 423 000</w:t>
            </w:r>
          </w:p>
        </w:tc>
        <w:tc>
          <w:tcPr>
            <w:tcW w:w="1400" w:type="dxa"/>
            <w:tcBorders>
              <w:top w:val="nil"/>
              <w:left w:val="nil"/>
              <w:bottom w:val="nil"/>
              <w:right w:val="nil"/>
            </w:tcBorders>
            <w:tcMar>
              <w:top w:w="128" w:type="dxa"/>
              <w:left w:w="43" w:type="dxa"/>
              <w:bottom w:w="43" w:type="dxa"/>
              <w:right w:w="43" w:type="dxa"/>
            </w:tcMar>
            <w:vAlign w:val="bottom"/>
          </w:tcPr>
          <w:p w14:paraId="10ACA8D7" w14:textId="77777777" w:rsidR="00EE2529" w:rsidRPr="00C81B84" w:rsidRDefault="00EE2529" w:rsidP="00C81B84"/>
        </w:tc>
      </w:tr>
      <w:tr w:rsidR="00EE2529" w:rsidRPr="00C81B84" w14:paraId="75004DA8" w14:textId="77777777">
        <w:trPr>
          <w:trHeight w:val="380"/>
        </w:trPr>
        <w:tc>
          <w:tcPr>
            <w:tcW w:w="680" w:type="dxa"/>
            <w:tcBorders>
              <w:top w:val="nil"/>
              <w:left w:val="nil"/>
              <w:bottom w:val="nil"/>
              <w:right w:val="nil"/>
            </w:tcBorders>
            <w:tcMar>
              <w:top w:w="128" w:type="dxa"/>
              <w:left w:w="43" w:type="dxa"/>
              <w:bottom w:w="43" w:type="dxa"/>
              <w:right w:w="43" w:type="dxa"/>
            </w:tcMar>
          </w:tcPr>
          <w:p w14:paraId="0C9B108E" w14:textId="77777777" w:rsidR="00EE2529" w:rsidRPr="00C81B84" w:rsidRDefault="00AD5E1E" w:rsidP="00C81B84">
            <w:r w:rsidRPr="00C81B84">
              <w:t>2426</w:t>
            </w:r>
          </w:p>
        </w:tc>
        <w:tc>
          <w:tcPr>
            <w:tcW w:w="680" w:type="dxa"/>
            <w:tcBorders>
              <w:top w:val="nil"/>
              <w:left w:val="nil"/>
              <w:bottom w:val="nil"/>
              <w:right w:val="nil"/>
            </w:tcBorders>
            <w:tcMar>
              <w:top w:w="128" w:type="dxa"/>
              <w:left w:w="43" w:type="dxa"/>
              <w:bottom w:w="43" w:type="dxa"/>
              <w:right w:w="43" w:type="dxa"/>
            </w:tcMar>
          </w:tcPr>
          <w:p w14:paraId="33D6CF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D14FA1" w14:textId="77777777" w:rsidR="00EE2529" w:rsidRPr="00C81B84" w:rsidRDefault="00AD5E1E" w:rsidP="00C81B84">
            <w:r w:rsidRPr="00C81B84">
              <w:t>Siva SF:</w:t>
            </w:r>
          </w:p>
        </w:tc>
        <w:tc>
          <w:tcPr>
            <w:tcW w:w="1400" w:type="dxa"/>
            <w:tcBorders>
              <w:top w:val="nil"/>
              <w:left w:val="nil"/>
              <w:bottom w:val="nil"/>
              <w:right w:val="nil"/>
            </w:tcBorders>
            <w:tcMar>
              <w:top w:w="128" w:type="dxa"/>
              <w:left w:w="43" w:type="dxa"/>
              <w:bottom w:w="43" w:type="dxa"/>
              <w:right w:w="43" w:type="dxa"/>
            </w:tcMar>
            <w:vAlign w:val="bottom"/>
          </w:tcPr>
          <w:p w14:paraId="42E8B8A4" w14:textId="77777777" w:rsidR="00EE2529" w:rsidRPr="00C81B84" w:rsidRDefault="00EE2529" w:rsidP="00C81B84"/>
        </w:tc>
      </w:tr>
      <w:tr w:rsidR="00EE2529" w:rsidRPr="00C81B84" w14:paraId="57418CD8" w14:textId="77777777">
        <w:trPr>
          <w:trHeight w:val="380"/>
        </w:trPr>
        <w:tc>
          <w:tcPr>
            <w:tcW w:w="680" w:type="dxa"/>
            <w:tcBorders>
              <w:top w:val="nil"/>
              <w:left w:val="nil"/>
              <w:bottom w:val="nil"/>
              <w:right w:val="nil"/>
            </w:tcBorders>
            <w:tcMar>
              <w:top w:w="128" w:type="dxa"/>
              <w:left w:w="43" w:type="dxa"/>
              <w:bottom w:w="43" w:type="dxa"/>
              <w:right w:w="43" w:type="dxa"/>
            </w:tcMar>
          </w:tcPr>
          <w:p w14:paraId="27B01D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618CD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B65A4FE" w14:textId="77777777" w:rsidR="00EE2529" w:rsidRPr="00C81B84" w:rsidRDefault="00AD5E1E" w:rsidP="00C81B84">
            <w:r w:rsidRPr="00C81B84">
              <w:t>Tilskudd, forhøyes med</w:t>
            </w:r>
          </w:p>
        </w:tc>
        <w:tc>
          <w:tcPr>
            <w:tcW w:w="1400" w:type="dxa"/>
            <w:tcBorders>
              <w:top w:val="nil"/>
              <w:left w:val="nil"/>
              <w:bottom w:val="nil"/>
              <w:right w:val="nil"/>
            </w:tcBorders>
            <w:tcMar>
              <w:top w:w="128" w:type="dxa"/>
              <w:left w:w="43" w:type="dxa"/>
              <w:bottom w:w="43" w:type="dxa"/>
              <w:right w:w="43" w:type="dxa"/>
            </w:tcMar>
            <w:vAlign w:val="bottom"/>
          </w:tcPr>
          <w:p w14:paraId="057792A6" w14:textId="77777777" w:rsidR="00EE2529" w:rsidRPr="00C81B84" w:rsidRDefault="00AD5E1E" w:rsidP="00C81B84">
            <w:r w:rsidRPr="00C81B84">
              <w:t>963 000</w:t>
            </w:r>
          </w:p>
        </w:tc>
      </w:tr>
      <w:tr w:rsidR="00EE2529" w:rsidRPr="00C81B84" w14:paraId="70A2D64D" w14:textId="77777777">
        <w:trPr>
          <w:trHeight w:val="380"/>
        </w:trPr>
        <w:tc>
          <w:tcPr>
            <w:tcW w:w="680" w:type="dxa"/>
            <w:tcBorders>
              <w:top w:val="nil"/>
              <w:left w:val="nil"/>
              <w:bottom w:val="nil"/>
              <w:right w:val="nil"/>
            </w:tcBorders>
            <w:tcMar>
              <w:top w:w="128" w:type="dxa"/>
              <w:left w:w="43" w:type="dxa"/>
              <w:bottom w:w="43" w:type="dxa"/>
              <w:right w:w="43" w:type="dxa"/>
            </w:tcMar>
          </w:tcPr>
          <w:p w14:paraId="08C530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E49B9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32C2AE" w14:textId="77777777" w:rsidR="00EE2529" w:rsidRPr="00C81B84" w:rsidRDefault="00AD5E1E" w:rsidP="00C81B84">
            <w:r w:rsidRPr="00C81B84">
              <w:t>fra kr 11 600 000 til kr 12 563 000</w:t>
            </w:r>
          </w:p>
        </w:tc>
        <w:tc>
          <w:tcPr>
            <w:tcW w:w="1400" w:type="dxa"/>
            <w:tcBorders>
              <w:top w:val="nil"/>
              <w:left w:val="nil"/>
              <w:bottom w:val="nil"/>
              <w:right w:val="nil"/>
            </w:tcBorders>
            <w:tcMar>
              <w:top w:w="128" w:type="dxa"/>
              <w:left w:w="43" w:type="dxa"/>
              <w:bottom w:w="43" w:type="dxa"/>
              <w:right w:w="43" w:type="dxa"/>
            </w:tcMar>
            <w:vAlign w:val="bottom"/>
          </w:tcPr>
          <w:p w14:paraId="46637596" w14:textId="77777777" w:rsidR="00EE2529" w:rsidRPr="00C81B84" w:rsidRDefault="00EE2529" w:rsidP="00C81B84"/>
        </w:tc>
      </w:tr>
      <w:tr w:rsidR="00EE2529" w:rsidRPr="00C81B84" w14:paraId="7E0996AE" w14:textId="77777777">
        <w:trPr>
          <w:trHeight w:val="380"/>
        </w:trPr>
        <w:tc>
          <w:tcPr>
            <w:tcW w:w="680" w:type="dxa"/>
            <w:tcBorders>
              <w:top w:val="nil"/>
              <w:left w:val="nil"/>
              <w:bottom w:val="nil"/>
              <w:right w:val="nil"/>
            </w:tcBorders>
            <w:tcMar>
              <w:top w:w="128" w:type="dxa"/>
              <w:left w:w="43" w:type="dxa"/>
              <w:bottom w:w="43" w:type="dxa"/>
              <w:right w:w="43" w:type="dxa"/>
            </w:tcMar>
          </w:tcPr>
          <w:p w14:paraId="32044D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2C2E43"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3BF7C0C4" w14:textId="77777777" w:rsidR="00EE2529" w:rsidRPr="00C81B84" w:rsidRDefault="00AD5E1E" w:rsidP="00C81B84">
            <w:r w:rsidRPr="00C81B84">
              <w:t>Tilskudd til testfasiliteter, forhøyes med</w:t>
            </w:r>
          </w:p>
        </w:tc>
        <w:tc>
          <w:tcPr>
            <w:tcW w:w="1400" w:type="dxa"/>
            <w:tcBorders>
              <w:top w:val="nil"/>
              <w:left w:val="nil"/>
              <w:bottom w:val="nil"/>
              <w:right w:val="nil"/>
            </w:tcBorders>
            <w:tcMar>
              <w:top w:w="128" w:type="dxa"/>
              <w:left w:w="43" w:type="dxa"/>
              <w:bottom w:w="43" w:type="dxa"/>
              <w:right w:w="43" w:type="dxa"/>
            </w:tcMar>
            <w:vAlign w:val="bottom"/>
          </w:tcPr>
          <w:p w14:paraId="2AAB05C8" w14:textId="77777777" w:rsidR="00EE2529" w:rsidRPr="00C81B84" w:rsidRDefault="00AD5E1E" w:rsidP="00C81B84">
            <w:r w:rsidRPr="00C81B84">
              <w:t>4 022 000</w:t>
            </w:r>
          </w:p>
        </w:tc>
      </w:tr>
      <w:tr w:rsidR="00EE2529" w:rsidRPr="00C81B84" w14:paraId="26A934C8" w14:textId="77777777">
        <w:trPr>
          <w:trHeight w:val="380"/>
        </w:trPr>
        <w:tc>
          <w:tcPr>
            <w:tcW w:w="680" w:type="dxa"/>
            <w:tcBorders>
              <w:top w:val="nil"/>
              <w:left w:val="nil"/>
              <w:bottom w:val="nil"/>
              <w:right w:val="nil"/>
            </w:tcBorders>
            <w:tcMar>
              <w:top w:w="128" w:type="dxa"/>
              <w:left w:w="43" w:type="dxa"/>
              <w:bottom w:w="43" w:type="dxa"/>
              <w:right w:w="43" w:type="dxa"/>
            </w:tcMar>
          </w:tcPr>
          <w:p w14:paraId="50E686E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D2F35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CEF247" w14:textId="77777777" w:rsidR="00EE2529" w:rsidRPr="00C81B84" w:rsidRDefault="00AD5E1E" w:rsidP="00C81B84">
            <w:r w:rsidRPr="00C81B84">
              <w:t>fra kr 188 300 000 til kr 192 322 000</w:t>
            </w:r>
          </w:p>
        </w:tc>
        <w:tc>
          <w:tcPr>
            <w:tcW w:w="1400" w:type="dxa"/>
            <w:tcBorders>
              <w:top w:val="nil"/>
              <w:left w:val="nil"/>
              <w:bottom w:val="nil"/>
              <w:right w:val="nil"/>
            </w:tcBorders>
            <w:tcMar>
              <w:top w:w="128" w:type="dxa"/>
              <w:left w:w="43" w:type="dxa"/>
              <w:bottom w:w="43" w:type="dxa"/>
              <w:right w:w="43" w:type="dxa"/>
            </w:tcMar>
            <w:vAlign w:val="bottom"/>
          </w:tcPr>
          <w:p w14:paraId="7F31702C" w14:textId="77777777" w:rsidR="00EE2529" w:rsidRPr="00C81B84" w:rsidRDefault="00EE2529" w:rsidP="00C81B84"/>
        </w:tc>
      </w:tr>
      <w:tr w:rsidR="00EE2529" w:rsidRPr="00C81B84" w14:paraId="7A4158AC" w14:textId="77777777">
        <w:trPr>
          <w:trHeight w:val="380"/>
        </w:trPr>
        <w:tc>
          <w:tcPr>
            <w:tcW w:w="680" w:type="dxa"/>
            <w:tcBorders>
              <w:top w:val="nil"/>
              <w:left w:val="nil"/>
              <w:bottom w:val="nil"/>
              <w:right w:val="nil"/>
            </w:tcBorders>
            <w:tcMar>
              <w:top w:w="128" w:type="dxa"/>
              <w:left w:w="43" w:type="dxa"/>
              <w:bottom w:w="43" w:type="dxa"/>
              <w:right w:w="43" w:type="dxa"/>
            </w:tcMar>
          </w:tcPr>
          <w:p w14:paraId="445AAC9B" w14:textId="77777777" w:rsidR="00EE2529" w:rsidRPr="00C81B84" w:rsidRDefault="00AD5E1E" w:rsidP="00C81B84">
            <w:r w:rsidRPr="00C81B84">
              <w:t>2440</w:t>
            </w:r>
          </w:p>
        </w:tc>
        <w:tc>
          <w:tcPr>
            <w:tcW w:w="680" w:type="dxa"/>
            <w:tcBorders>
              <w:top w:val="nil"/>
              <w:left w:val="nil"/>
              <w:bottom w:val="nil"/>
              <w:right w:val="nil"/>
            </w:tcBorders>
            <w:tcMar>
              <w:top w:w="128" w:type="dxa"/>
              <w:left w:w="43" w:type="dxa"/>
              <w:bottom w:w="43" w:type="dxa"/>
              <w:right w:w="43" w:type="dxa"/>
            </w:tcMar>
          </w:tcPr>
          <w:p w14:paraId="659C88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13C0005" w14:textId="77777777" w:rsidR="00EE2529" w:rsidRPr="00C81B84" w:rsidRDefault="00AD5E1E" w:rsidP="00C81B84">
            <w:r w:rsidRPr="00C81B84">
              <w:t>Statens direkte økonomiske engasjement i petroleumsvirksomheten:</w:t>
            </w:r>
          </w:p>
        </w:tc>
        <w:tc>
          <w:tcPr>
            <w:tcW w:w="1400" w:type="dxa"/>
            <w:tcBorders>
              <w:top w:val="nil"/>
              <w:left w:val="nil"/>
              <w:bottom w:val="nil"/>
              <w:right w:val="nil"/>
            </w:tcBorders>
            <w:tcMar>
              <w:top w:w="128" w:type="dxa"/>
              <w:left w:w="43" w:type="dxa"/>
              <w:bottom w:w="43" w:type="dxa"/>
              <w:right w:w="43" w:type="dxa"/>
            </w:tcMar>
            <w:vAlign w:val="bottom"/>
          </w:tcPr>
          <w:p w14:paraId="35D9A951" w14:textId="77777777" w:rsidR="00EE2529" w:rsidRPr="00C81B84" w:rsidRDefault="00EE2529" w:rsidP="00C81B84"/>
        </w:tc>
      </w:tr>
      <w:tr w:rsidR="00EE2529" w:rsidRPr="00C81B84" w14:paraId="71BD0A56" w14:textId="77777777">
        <w:trPr>
          <w:trHeight w:val="380"/>
        </w:trPr>
        <w:tc>
          <w:tcPr>
            <w:tcW w:w="680" w:type="dxa"/>
            <w:tcBorders>
              <w:top w:val="nil"/>
              <w:left w:val="nil"/>
              <w:bottom w:val="nil"/>
              <w:right w:val="nil"/>
            </w:tcBorders>
            <w:tcMar>
              <w:top w:w="128" w:type="dxa"/>
              <w:left w:w="43" w:type="dxa"/>
              <w:bottom w:w="43" w:type="dxa"/>
              <w:right w:w="43" w:type="dxa"/>
            </w:tcMar>
          </w:tcPr>
          <w:p w14:paraId="37F3AC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3DF669"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5622ECB7" w14:textId="77777777" w:rsidR="00EE2529" w:rsidRPr="00C81B84" w:rsidRDefault="00AD5E1E" w:rsidP="00C81B84">
            <w:r w:rsidRPr="00C81B84">
              <w:t>Investeringer, nedsettes med</w:t>
            </w:r>
          </w:p>
        </w:tc>
        <w:tc>
          <w:tcPr>
            <w:tcW w:w="1400" w:type="dxa"/>
            <w:tcBorders>
              <w:top w:val="nil"/>
              <w:left w:val="nil"/>
              <w:bottom w:val="nil"/>
              <w:right w:val="nil"/>
            </w:tcBorders>
            <w:tcMar>
              <w:top w:w="128" w:type="dxa"/>
              <w:left w:w="43" w:type="dxa"/>
              <w:bottom w:w="43" w:type="dxa"/>
              <w:right w:w="43" w:type="dxa"/>
            </w:tcMar>
            <w:vAlign w:val="bottom"/>
          </w:tcPr>
          <w:p w14:paraId="14E008C4" w14:textId="77777777" w:rsidR="00EE2529" w:rsidRPr="00C81B84" w:rsidRDefault="00AD5E1E" w:rsidP="00C81B84">
            <w:r w:rsidRPr="00C81B84">
              <w:t>1 300 000 000</w:t>
            </w:r>
          </w:p>
        </w:tc>
      </w:tr>
      <w:tr w:rsidR="00EE2529" w:rsidRPr="00C81B84" w14:paraId="0EBB29A2" w14:textId="77777777">
        <w:trPr>
          <w:trHeight w:val="380"/>
        </w:trPr>
        <w:tc>
          <w:tcPr>
            <w:tcW w:w="680" w:type="dxa"/>
            <w:tcBorders>
              <w:top w:val="nil"/>
              <w:left w:val="nil"/>
              <w:bottom w:val="nil"/>
              <w:right w:val="nil"/>
            </w:tcBorders>
            <w:tcMar>
              <w:top w:w="128" w:type="dxa"/>
              <w:left w:w="43" w:type="dxa"/>
              <w:bottom w:w="43" w:type="dxa"/>
              <w:right w:w="43" w:type="dxa"/>
            </w:tcMar>
          </w:tcPr>
          <w:p w14:paraId="7C427B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9648B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706B53" w14:textId="77777777" w:rsidR="00EE2529" w:rsidRPr="00C81B84" w:rsidRDefault="00AD5E1E" w:rsidP="00C81B84">
            <w:r w:rsidRPr="00C81B84">
              <w:t>fra kr 28 300 000 000 til kr 27 000 000 000</w:t>
            </w:r>
          </w:p>
        </w:tc>
        <w:tc>
          <w:tcPr>
            <w:tcW w:w="1400" w:type="dxa"/>
            <w:tcBorders>
              <w:top w:val="nil"/>
              <w:left w:val="nil"/>
              <w:bottom w:val="nil"/>
              <w:right w:val="nil"/>
            </w:tcBorders>
            <w:tcMar>
              <w:top w:w="128" w:type="dxa"/>
              <w:left w:w="43" w:type="dxa"/>
              <w:bottom w:w="43" w:type="dxa"/>
              <w:right w:w="43" w:type="dxa"/>
            </w:tcMar>
            <w:vAlign w:val="bottom"/>
          </w:tcPr>
          <w:p w14:paraId="58D216A2" w14:textId="77777777" w:rsidR="00EE2529" w:rsidRPr="00C81B84" w:rsidRDefault="00EE2529" w:rsidP="00C81B84"/>
        </w:tc>
      </w:tr>
      <w:tr w:rsidR="00EE2529" w:rsidRPr="00C81B84" w14:paraId="02C18336" w14:textId="77777777">
        <w:trPr>
          <w:trHeight w:val="380"/>
        </w:trPr>
        <w:tc>
          <w:tcPr>
            <w:tcW w:w="680" w:type="dxa"/>
            <w:tcBorders>
              <w:top w:val="nil"/>
              <w:left w:val="nil"/>
              <w:bottom w:val="nil"/>
              <w:right w:val="nil"/>
            </w:tcBorders>
            <w:tcMar>
              <w:top w:w="128" w:type="dxa"/>
              <w:left w:w="43" w:type="dxa"/>
              <w:bottom w:w="43" w:type="dxa"/>
              <w:right w:w="43" w:type="dxa"/>
            </w:tcMar>
          </w:tcPr>
          <w:p w14:paraId="3D38EB17" w14:textId="77777777" w:rsidR="00EE2529" w:rsidRPr="00C81B84" w:rsidRDefault="00AD5E1E" w:rsidP="00C81B84">
            <w:r w:rsidRPr="00C81B84">
              <w:t>2445</w:t>
            </w:r>
          </w:p>
        </w:tc>
        <w:tc>
          <w:tcPr>
            <w:tcW w:w="680" w:type="dxa"/>
            <w:tcBorders>
              <w:top w:val="nil"/>
              <w:left w:val="nil"/>
              <w:bottom w:val="nil"/>
              <w:right w:val="nil"/>
            </w:tcBorders>
            <w:tcMar>
              <w:top w:w="128" w:type="dxa"/>
              <w:left w:w="43" w:type="dxa"/>
              <w:bottom w:w="43" w:type="dxa"/>
              <w:right w:w="43" w:type="dxa"/>
            </w:tcMar>
          </w:tcPr>
          <w:p w14:paraId="4B9FB6E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37DAA9" w14:textId="77777777" w:rsidR="00EE2529" w:rsidRPr="00C81B84" w:rsidRDefault="00AD5E1E" w:rsidP="00C81B84">
            <w:r w:rsidRPr="00C81B84">
              <w:t>Statsbygg:</w:t>
            </w:r>
          </w:p>
        </w:tc>
        <w:tc>
          <w:tcPr>
            <w:tcW w:w="1400" w:type="dxa"/>
            <w:tcBorders>
              <w:top w:val="nil"/>
              <w:left w:val="nil"/>
              <w:bottom w:val="nil"/>
              <w:right w:val="nil"/>
            </w:tcBorders>
            <w:tcMar>
              <w:top w:w="128" w:type="dxa"/>
              <w:left w:w="43" w:type="dxa"/>
              <w:bottom w:w="43" w:type="dxa"/>
              <w:right w:w="43" w:type="dxa"/>
            </w:tcMar>
            <w:vAlign w:val="bottom"/>
          </w:tcPr>
          <w:p w14:paraId="7ECC6812" w14:textId="77777777" w:rsidR="00EE2529" w:rsidRPr="00C81B84" w:rsidRDefault="00EE2529" w:rsidP="00C81B84"/>
        </w:tc>
      </w:tr>
      <w:tr w:rsidR="00EE2529" w:rsidRPr="00C81B84" w14:paraId="5F56A3C3" w14:textId="77777777">
        <w:trPr>
          <w:trHeight w:val="380"/>
        </w:trPr>
        <w:tc>
          <w:tcPr>
            <w:tcW w:w="680" w:type="dxa"/>
            <w:tcBorders>
              <w:top w:val="nil"/>
              <w:left w:val="nil"/>
              <w:bottom w:val="nil"/>
              <w:right w:val="nil"/>
            </w:tcBorders>
            <w:tcMar>
              <w:top w:w="128" w:type="dxa"/>
              <w:left w:w="43" w:type="dxa"/>
              <w:bottom w:w="43" w:type="dxa"/>
              <w:right w:w="43" w:type="dxa"/>
            </w:tcMar>
          </w:tcPr>
          <w:p w14:paraId="54D36E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32EFB3" w14:textId="77777777" w:rsidR="00EE2529" w:rsidRPr="00C81B84" w:rsidRDefault="00AD5E1E" w:rsidP="00C81B84">
            <w:r w:rsidRPr="00C81B84">
              <w:t>24</w:t>
            </w:r>
          </w:p>
        </w:tc>
        <w:tc>
          <w:tcPr>
            <w:tcW w:w="6800" w:type="dxa"/>
            <w:tcBorders>
              <w:top w:val="nil"/>
              <w:left w:val="nil"/>
              <w:bottom w:val="nil"/>
              <w:right w:val="nil"/>
            </w:tcBorders>
            <w:tcMar>
              <w:top w:w="128" w:type="dxa"/>
              <w:left w:w="43" w:type="dxa"/>
              <w:bottom w:w="43" w:type="dxa"/>
              <w:right w:w="43" w:type="dxa"/>
            </w:tcMar>
          </w:tcPr>
          <w:p w14:paraId="13228F3B" w14:textId="77777777" w:rsidR="00EE2529" w:rsidRPr="00C81B84" w:rsidRDefault="00AD5E1E" w:rsidP="00C81B84">
            <w:r w:rsidRPr="00C81B84">
              <w:t xml:space="preserve">Driftsresultat: </w:t>
            </w:r>
          </w:p>
        </w:tc>
        <w:tc>
          <w:tcPr>
            <w:tcW w:w="1400" w:type="dxa"/>
            <w:tcBorders>
              <w:top w:val="nil"/>
              <w:left w:val="nil"/>
              <w:bottom w:val="nil"/>
              <w:right w:val="nil"/>
            </w:tcBorders>
            <w:tcMar>
              <w:top w:w="128" w:type="dxa"/>
              <w:left w:w="43" w:type="dxa"/>
              <w:bottom w:w="43" w:type="dxa"/>
              <w:right w:w="43" w:type="dxa"/>
            </w:tcMar>
            <w:vAlign w:val="bottom"/>
          </w:tcPr>
          <w:p w14:paraId="2FDD7ECF" w14:textId="77777777" w:rsidR="00EE2529" w:rsidRPr="00C81B84" w:rsidRDefault="00EE2529" w:rsidP="00C81B84"/>
        </w:tc>
      </w:tr>
      <w:tr w:rsidR="00EE2529" w:rsidRPr="00C81B84" w14:paraId="29C7A5DB" w14:textId="77777777">
        <w:trPr>
          <w:trHeight w:val="380"/>
        </w:trPr>
        <w:tc>
          <w:tcPr>
            <w:tcW w:w="680" w:type="dxa"/>
            <w:tcBorders>
              <w:top w:val="nil"/>
              <w:left w:val="nil"/>
              <w:bottom w:val="nil"/>
              <w:right w:val="nil"/>
            </w:tcBorders>
            <w:tcMar>
              <w:top w:w="128" w:type="dxa"/>
              <w:left w:w="43" w:type="dxa"/>
              <w:bottom w:w="43" w:type="dxa"/>
              <w:right w:w="43" w:type="dxa"/>
            </w:tcMar>
          </w:tcPr>
          <w:p w14:paraId="19D5648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7D7B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FAF15A" w14:textId="77777777" w:rsidR="00EE2529" w:rsidRPr="00C81B84" w:rsidRDefault="00AD5E1E" w:rsidP="00C81B84">
            <w:r w:rsidRPr="00C81B84">
              <w:t xml:space="preserve">1 Driftsinntekter </w:t>
            </w:r>
            <w:r w:rsidRPr="00C81B84">
              <w:tab/>
              <w:t>-5 820 000 000</w:t>
            </w:r>
          </w:p>
        </w:tc>
        <w:tc>
          <w:tcPr>
            <w:tcW w:w="1400" w:type="dxa"/>
            <w:tcBorders>
              <w:top w:val="nil"/>
              <w:left w:val="nil"/>
              <w:bottom w:val="nil"/>
              <w:right w:val="nil"/>
            </w:tcBorders>
            <w:tcMar>
              <w:top w:w="128" w:type="dxa"/>
              <w:left w:w="43" w:type="dxa"/>
              <w:bottom w:w="43" w:type="dxa"/>
              <w:right w:w="43" w:type="dxa"/>
            </w:tcMar>
            <w:vAlign w:val="bottom"/>
          </w:tcPr>
          <w:p w14:paraId="7809C496" w14:textId="77777777" w:rsidR="00EE2529" w:rsidRPr="00C81B84" w:rsidRDefault="00EE2529" w:rsidP="00C81B84"/>
        </w:tc>
      </w:tr>
      <w:tr w:rsidR="00EE2529" w:rsidRPr="00C81B84" w14:paraId="45FD6834" w14:textId="77777777">
        <w:trPr>
          <w:trHeight w:val="380"/>
        </w:trPr>
        <w:tc>
          <w:tcPr>
            <w:tcW w:w="680" w:type="dxa"/>
            <w:tcBorders>
              <w:top w:val="nil"/>
              <w:left w:val="nil"/>
              <w:bottom w:val="nil"/>
              <w:right w:val="nil"/>
            </w:tcBorders>
            <w:tcMar>
              <w:top w:w="128" w:type="dxa"/>
              <w:left w:w="43" w:type="dxa"/>
              <w:bottom w:w="43" w:type="dxa"/>
              <w:right w:w="43" w:type="dxa"/>
            </w:tcMar>
          </w:tcPr>
          <w:p w14:paraId="6B3283A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F2316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5E270A" w14:textId="77777777" w:rsidR="00EE2529" w:rsidRPr="00C81B84" w:rsidRDefault="00AD5E1E" w:rsidP="00C81B84">
            <w:r w:rsidRPr="00C81B84">
              <w:t xml:space="preserve">2 Driftsutgifter </w:t>
            </w:r>
            <w:r w:rsidRPr="00C81B84">
              <w:tab/>
              <w:t>2 276 157 000</w:t>
            </w:r>
          </w:p>
        </w:tc>
        <w:tc>
          <w:tcPr>
            <w:tcW w:w="1400" w:type="dxa"/>
            <w:tcBorders>
              <w:top w:val="nil"/>
              <w:left w:val="nil"/>
              <w:bottom w:val="nil"/>
              <w:right w:val="nil"/>
            </w:tcBorders>
            <w:tcMar>
              <w:top w:w="128" w:type="dxa"/>
              <w:left w:w="43" w:type="dxa"/>
              <w:bottom w:w="43" w:type="dxa"/>
              <w:right w:w="43" w:type="dxa"/>
            </w:tcMar>
            <w:vAlign w:val="bottom"/>
          </w:tcPr>
          <w:p w14:paraId="680C96AD" w14:textId="77777777" w:rsidR="00EE2529" w:rsidRPr="00C81B84" w:rsidRDefault="00EE2529" w:rsidP="00C81B84"/>
        </w:tc>
      </w:tr>
      <w:tr w:rsidR="00EE2529" w:rsidRPr="00C81B84" w14:paraId="143DAD99" w14:textId="77777777">
        <w:trPr>
          <w:trHeight w:val="380"/>
        </w:trPr>
        <w:tc>
          <w:tcPr>
            <w:tcW w:w="680" w:type="dxa"/>
            <w:tcBorders>
              <w:top w:val="nil"/>
              <w:left w:val="nil"/>
              <w:bottom w:val="nil"/>
              <w:right w:val="nil"/>
            </w:tcBorders>
            <w:tcMar>
              <w:top w:w="128" w:type="dxa"/>
              <w:left w:w="43" w:type="dxa"/>
              <w:bottom w:w="43" w:type="dxa"/>
              <w:right w:w="43" w:type="dxa"/>
            </w:tcMar>
          </w:tcPr>
          <w:p w14:paraId="259368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157B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259327" w14:textId="77777777" w:rsidR="00EE2529" w:rsidRPr="00C81B84" w:rsidRDefault="00AD5E1E" w:rsidP="00C81B84">
            <w:r w:rsidRPr="00C81B84">
              <w:t xml:space="preserve">3 Avskrivninger </w:t>
            </w:r>
            <w:r w:rsidRPr="00C81B84">
              <w:tab/>
              <w:t>1 548 000 000</w:t>
            </w:r>
          </w:p>
        </w:tc>
        <w:tc>
          <w:tcPr>
            <w:tcW w:w="1400" w:type="dxa"/>
            <w:tcBorders>
              <w:top w:val="nil"/>
              <w:left w:val="nil"/>
              <w:bottom w:val="nil"/>
              <w:right w:val="nil"/>
            </w:tcBorders>
            <w:tcMar>
              <w:top w:w="128" w:type="dxa"/>
              <w:left w:w="43" w:type="dxa"/>
              <w:bottom w:w="43" w:type="dxa"/>
              <w:right w:w="43" w:type="dxa"/>
            </w:tcMar>
            <w:vAlign w:val="bottom"/>
          </w:tcPr>
          <w:p w14:paraId="5E8AF74A" w14:textId="77777777" w:rsidR="00EE2529" w:rsidRPr="00C81B84" w:rsidRDefault="00EE2529" w:rsidP="00C81B84"/>
        </w:tc>
      </w:tr>
      <w:tr w:rsidR="00EE2529" w:rsidRPr="00C81B84" w14:paraId="274A53F0" w14:textId="77777777">
        <w:trPr>
          <w:trHeight w:val="380"/>
        </w:trPr>
        <w:tc>
          <w:tcPr>
            <w:tcW w:w="680" w:type="dxa"/>
            <w:tcBorders>
              <w:top w:val="nil"/>
              <w:left w:val="nil"/>
              <w:bottom w:val="nil"/>
              <w:right w:val="nil"/>
            </w:tcBorders>
            <w:tcMar>
              <w:top w:w="128" w:type="dxa"/>
              <w:left w:w="43" w:type="dxa"/>
              <w:bottom w:w="43" w:type="dxa"/>
              <w:right w:w="43" w:type="dxa"/>
            </w:tcMar>
          </w:tcPr>
          <w:p w14:paraId="1D3986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EF4D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178F348" w14:textId="77777777" w:rsidR="00EE2529" w:rsidRPr="00C81B84" w:rsidRDefault="00AD5E1E" w:rsidP="00C81B84">
            <w:r w:rsidRPr="00C81B84">
              <w:t xml:space="preserve">4 Renter av statens kapital </w:t>
            </w:r>
            <w:r w:rsidRPr="00C81B84">
              <w:tab/>
              <w:t>1 677 000 000</w:t>
            </w:r>
          </w:p>
        </w:tc>
        <w:tc>
          <w:tcPr>
            <w:tcW w:w="1400" w:type="dxa"/>
            <w:tcBorders>
              <w:top w:val="nil"/>
              <w:left w:val="nil"/>
              <w:bottom w:val="nil"/>
              <w:right w:val="nil"/>
            </w:tcBorders>
            <w:tcMar>
              <w:top w:w="128" w:type="dxa"/>
              <w:left w:w="43" w:type="dxa"/>
              <w:bottom w:w="43" w:type="dxa"/>
              <w:right w:w="43" w:type="dxa"/>
            </w:tcMar>
            <w:vAlign w:val="bottom"/>
          </w:tcPr>
          <w:p w14:paraId="4819F7F5" w14:textId="77777777" w:rsidR="00EE2529" w:rsidRPr="00C81B84" w:rsidRDefault="00EE2529" w:rsidP="00C81B84"/>
        </w:tc>
      </w:tr>
      <w:tr w:rsidR="00EE2529" w:rsidRPr="00C81B84" w14:paraId="3CCB05DF" w14:textId="77777777">
        <w:trPr>
          <w:trHeight w:val="380"/>
        </w:trPr>
        <w:tc>
          <w:tcPr>
            <w:tcW w:w="680" w:type="dxa"/>
            <w:tcBorders>
              <w:top w:val="nil"/>
              <w:left w:val="nil"/>
              <w:bottom w:val="nil"/>
              <w:right w:val="nil"/>
            </w:tcBorders>
            <w:tcMar>
              <w:top w:w="128" w:type="dxa"/>
              <w:left w:w="43" w:type="dxa"/>
              <w:bottom w:w="43" w:type="dxa"/>
              <w:right w:w="43" w:type="dxa"/>
            </w:tcMar>
          </w:tcPr>
          <w:p w14:paraId="6982E1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053DA8" w14:textId="77777777" w:rsidR="00EE2529" w:rsidRPr="00C81B84" w:rsidRDefault="00EE2529" w:rsidP="00C81B84"/>
        </w:tc>
        <w:tc>
          <w:tcPr>
            <w:tcW w:w="6800" w:type="dxa"/>
            <w:tcBorders>
              <w:top w:val="nil"/>
              <w:left w:val="nil"/>
              <w:bottom w:val="single" w:sz="4" w:space="0" w:color="000000"/>
              <w:right w:val="nil"/>
            </w:tcBorders>
            <w:tcMar>
              <w:top w:w="128" w:type="dxa"/>
              <w:left w:w="43" w:type="dxa"/>
              <w:bottom w:w="43" w:type="dxa"/>
              <w:right w:w="43" w:type="dxa"/>
            </w:tcMar>
          </w:tcPr>
          <w:p w14:paraId="2D1B4CB8" w14:textId="77777777" w:rsidR="00EE2529" w:rsidRPr="00C81B84" w:rsidRDefault="00AD5E1E" w:rsidP="00C81B84">
            <w:r w:rsidRPr="00C81B84">
              <w:t xml:space="preserve">6 Til reguleringsfondet </w:t>
            </w:r>
            <w:r w:rsidRPr="00C81B84">
              <w:tab/>
              <w:t>-50 000 000</w:t>
            </w:r>
          </w:p>
        </w:tc>
        <w:tc>
          <w:tcPr>
            <w:tcW w:w="1400" w:type="dxa"/>
            <w:tcBorders>
              <w:top w:val="nil"/>
              <w:left w:val="nil"/>
              <w:bottom w:val="nil"/>
              <w:right w:val="nil"/>
            </w:tcBorders>
            <w:tcMar>
              <w:top w:w="128" w:type="dxa"/>
              <w:left w:w="43" w:type="dxa"/>
              <w:bottom w:w="43" w:type="dxa"/>
              <w:right w:w="43" w:type="dxa"/>
            </w:tcMar>
            <w:vAlign w:val="bottom"/>
          </w:tcPr>
          <w:p w14:paraId="0B5AFDE6" w14:textId="77777777" w:rsidR="00EE2529" w:rsidRPr="00C81B84" w:rsidRDefault="00EE2529" w:rsidP="00C81B84"/>
        </w:tc>
      </w:tr>
      <w:tr w:rsidR="00EE2529" w:rsidRPr="00C81B84" w14:paraId="7A03FB17" w14:textId="77777777">
        <w:trPr>
          <w:trHeight w:val="380"/>
        </w:trPr>
        <w:tc>
          <w:tcPr>
            <w:tcW w:w="680" w:type="dxa"/>
            <w:tcBorders>
              <w:top w:val="nil"/>
              <w:left w:val="nil"/>
              <w:bottom w:val="nil"/>
              <w:right w:val="nil"/>
            </w:tcBorders>
            <w:tcMar>
              <w:top w:w="128" w:type="dxa"/>
              <w:left w:w="43" w:type="dxa"/>
              <w:bottom w:w="43" w:type="dxa"/>
              <w:right w:w="43" w:type="dxa"/>
            </w:tcMar>
          </w:tcPr>
          <w:p w14:paraId="53AD01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0D01D2" w14:textId="77777777" w:rsidR="00EE2529" w:rsidRPr="00C81B84" w:rsidRDefault="00EE2529" w:rsidP="00C81B84"/>
        </w:tc>
        <w:tc>
          <w:tcPr>
            <w:tcW w:w="6800" w:type="dxa"/>
            <w:tcBorders>
              <w:top w:val="single" w:sz="4" w:space="0" w:color="000000"/>
              <w:left w:val="nil"/>
              <w:bottom w:val="single" w:sz="4" w:space="0" w:color="000000"/>
              <w:right w:val="nil"/>
            </w:tcBorders>
            <w:tcMar>
              <w:top w:w="128" w:type="dxa"/>
              <w:left w:w="43" w:type="dxa"/>
              <w:bottom w:w="43" w:type="dxa"/>
              <w:right w:w="43" w:type="dxa"/>
            </w:tcMar>
          </w:tcPr>
          <w:p w14:paraId="210BA970" w14:textId="77777777" w:rsidR="00EE2529" w:rsidRPr="00C81B84" w:rsidRDefault="00AD5E1E" w:rsidP="00C81B84">
            <w:r w:rsidRPr="00C81B84">
              <w:tab/>
              <w:t>-368 843 000</w:t>
            </w:r>
          </w:p>
        </w:tc>
        <w:tc>
          <w:tcPr>
            <w:tcW w:w="1400" w:type="dxa"/>
            <w:tcBorders>
              <w:top w:val="nil"/>
              <w:left w:val="nil"/>
              <w:bottom w:val="nil"/>
              <w:right w:val="nil"/>
            </w:tcBorders>
            <w:tcMar>
              <w:top w:w="128" w:type="dxa"/>
              <w:left w:w="43" w:type="dxa"/>
              <w:bottom w:w="43" w:type="dxa"/>
              <w:right w:w="43" w:type="dxa"/>
            </w:tcMar>
            <w:vAlign w:val="bottom"/>
          </w:tcPr>
          <w:p w14:paraId="576FE07D" w14:textId="77777777" w:rsidR="00EE2529" w:rsidRPr="00C81B84" w:rsidRDefault="00EE2529" w:rsidP="00C81B84"/>
        </w:tc>
      </w:tr>
      <w:tr w:rsidR="00EE2529" w:rsidRPr="00C81B84" w14:paraId="3BC96408" w14:textId="77777777">
        <w:trPr>
          <w:trHeight w:val="380"/>
        </w:trPr>
        <w:tc>
          <w:tcPr>
            <w:tcW w:w="680" w:type="dxa"/>
            <w:tcBorders>
              <w:top w:val="nil"/>
              <w:left w:val="nil"/>
              <w:bottom w:val="nil"/>
              <w:right w:val="nil"/>
            </w:tcBorders>
            <w:tcMar>
              <w:top w:w="128" w:type="dxa"/>
              <w:left w:w="43" w:type="dxa"/>
              <w:bottom w:w="43" w:type="dxa"/>
              <w:right w:w="43" w:type="dxa"/>
            </w:tcMar>
          </w:tcPr>
          <w:p w14:paraId="05C49F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349F98"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74DB75AA" w14:textId="77777777" w:rsidR="00EE2529" w:rsidRPr="00C81B84" w:rsidRDefault="00AD5E1E" w:rsidP="00C81B84">
            <w:r w:rsidRPr="00C81B84">
              <w:t xml:space="preserve">Prosjektering av bygg,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23DE6BB" w14:textId="77777777" w:rsidR="00EE2529" w:rsidRPr="00C81B84" w:rsidRDefault="00AD5E1E" w:rsidP="00C81B84">
            <w:r w:rsidRPr="00C81B84">
              <w:t>140 000 000</w:t>
            </w:r>
          </w:p>
        </w:tc>
      </w:tr>
      <w:tr w:rsidR="00EE2529" w:rsidRPr="00C81B84" w14:paraId="421A038C" w14:textId="77777777">
        <w:trPr>
          <w:trHeight w:val="380"/>
        </w:trPr>
        <w:tc>
          <w:tcPr>
            <w:tcW w:w="680" w:type="dxa"/>
            <w:tcBorders>
              <w:top w:val="nil"/>
              <w:left w:val="nil"/>
              <w:bottom w:val="nil"/>
              <w:right w:val="nil"/>
            </w:tcBorders>
            <w:tcMar>
              <w:top w:w="128" w:type="dxa"/>
              <w:left w:w="43" w:type="dxa"/>
              <w:bottom w:w="43" w:type="dxa"/>
              <w:right w:w="43" w:type="dxa"/>
            </w:tcMar>
          </w:tcPr>
          <w:p w14:paraId="380F67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FF258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450561B" w14:textId="77777777" w:rsidR="00EE2529" w:rsidRPr="00C81B84" w:rsidRDefault="00AD5E1E" w:rsidP="00C81B84">
            <w:r w:rsidRPr="00C81B84">
              <w:t>fra kr 262 700 000 til kr 122 700 000</w:t>
            </w:r>
          </w:p>
        </w:tc>
        <w:tc>
          <w:tcPr>
            <w:tcW w:w="1400" w:type="dxa"/>
            <w:tcBorders>
              <w:top w:val="nil"/>
              <w:left w:val="nil"/>
              <w:bottom w:val="nil"/>
              <w:right w:val="nil"/>
            </w:tcBorders>
            <w:tcMar>
              <w:top w:w="128" w:type="dxa"/>
              <w:left w:w="43" w:type="dxa"/>
              <w:bottom w:w="43" w:type="dxa"/>
              <w:right w:w="43" w:type="dxa"/>
            </w:tcMar>
            <w:vAlign w:val="bottom"/>
          </w:tcPr>
          <w:p w14:paraId="49043960" w14:textId="77777777" w:rsidR="00EE2529" w:rsidRPr="00C81B84" w:rsidRDefault="00EE2529" w:rsidP="00C81B84"/>
        </w:tc>
      </w:tr>
      <w:tr w:rsidR="00EE2529" w:rsidRPr="00C81B84" w14:paraId="1B9DBD0C" w14:textId="77777777">
        <w:trPr>
          <w:trHeight w:val="380"/>
        </w:trPr>
        <w:tc>
          <w:tcPr>
            <w:tcW w:w="680" w:type="dxa"/>
            <w:tcBorders>
              <w:top w:val="nil"/>
              <w:left w:val="nil"/>
              <w:bottom w:val="nil"/>
              <w:right w:val="nil"/>
            </w:tcBorders>
            <w:tcMar>
              <w:top w:w="128" w:type="dxa"/>
              <w:left w:w="43" w:type="dxa"/>
              <w:bottom w:w="43" w:type="dxa"/>
              <w:right w:w="43" w:type="dxa"/>
            </w:tcMar>
          </w:tcPr>
          <w:p w14:paraId="7B06EC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A6E289" w14:textId="77777777" w:rsidR="00EE2529" w:rsidRPr="00C81B84" w:rsidRDefault="00AD5E1E" w:rsidP="00C81B84">
            <w:r w:rsidRPr="00C81B84">
              <w:t>33</w:t>
            </w:r>
          </w:p>
        </w:tc>
        <w:tc>
          <w:tcPr>
            <w:tcW w:w="6800" w:type="dxa"/>
            <w:tcBorders>
              <w:top w:val="nil"/>
              <w:left w:val="nil"/>
              <w:bottom w:val="nil"/>
              <w:right w:val="nil"/>
            </w:tcBorders>
            <w:tcMar>
              <w:top w:w="128" w:type="dxa"/>
              <w:left w:w="43" w:type="dxa"/>
              <w:bottom w:w="43" w:type="dxa"/>
              <w:right w:w="43" w:type="dxa"/>
            </w:tcMar>
          </w:tcPr>
          <w:p w14:paraId="444D7C82" w14:textId="77777777" w:rsidR="00EE2529" w:rsidRPr="00C81B84" w:rsidRDefault="00AD5E1E" w:rsidP="00C81B84">
            <w:r w:rsidRPr="00C81B84">
              <w:t xml:space="preserve">Videreføring av ordinære byggeprosjekter, </w:t>
            </w:r>
            <w:r w:rsidRPr="00AD5E1E">
              <w:rPr>
                <w:rStyle w:val="kursiv"/>
              </w:rPr>
              <w:t>kan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BAE5FCA" w14:textId="77777777" w:rsidR="00EE2529" w:rsidRPr="00C81B84" w:rsidRDefault="00AD5E1E" w:rsidP="00C81B84">
            <w:r w:rsidRPr="00C81B84">
              <w:t>600 000 000</w:t>
            </w:r>
          </w:p>
        </w:tc>
      </w:tr>
      <w:tr w:rsidR="00EE2529" w:rsidRPr="00C81B84" w14:paraId="32CD67CD" w14:textId="77777777">
        <w:trPr>
          <w:trHeight w:val="380"/>
        </w:trPr>
        <w:tc>
          <w:tcPr>
            <w:tcW w:w="680" w:type="dxa"/>
            <w:tcBorders>
              <w:top w:val="nil"/>
              <w:left w:val="nil"/>
              <w:bottom w:val="nil"/>
              <w:right w:val="nil"/>
            </w:tcBorders>
            <w:tcMar>
              <w:top w:w="128" w:type="dxa"/>
              <w:left w:w="43" w:type="dxa"/>
              <w:bottom w:w="43" w:type="dxa"/>
              <w:right w:w="43" w:type="dxa"/>
            </w:tcMar>
          </w:tcPr>
          <w:p w14:paraId="0D6A48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5EF55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2F78131" w14:textId="77777777" w:rsidR="00EE2529" w:rsidRPr="00C81B84" w:rsidRDefault="00AD5E1E" w:rsidP="00C81B84">
            <w:r w:rsidRPr="00C81B84">
              <w:t>fra kr 6 139 450 000 til kr 5 539 450 000</w:t>
            </w:r>
          </w:p>
        </w:tc>
        <w:tc>
          <w:tcPr>
            <w:tcW w:w="1400" w:type="dxa"/>
            <w:tcBorders>
              <w:top w:val="nil"/>
              <w:left w:val="nil"/>
              <w:bottom w:val="nil"/>
              <w:right w:val="nil"/>
            </w:tcBorders>
            <w:tcMar>
              <w:top w:w="128" w:type="dxa"/>
              <w:left w:w="43" w:type="dxa"/>
              <w:bottom w:w="43" w:type="dxa"/>
              <w:right w:w="43" w:type="dxa"/>
            </w:tcMar>
            <w:vAlign w:val="bottom"/>
          </w:tcPr>
          <w:p w14:paraId="1C242C8A" w14:textId="77777777" w:rsidR="00EE2529" w:rsidRPr="00C81B84" w:rsidRDefault="00EE2529" w:rsidP="00C81B84"/>
        </w:tc>
      </w:tr>
      <w:tr w:rsidR="00EE2529" w:rsidRPr="00C81B84" w14:paraId="6895B9C6" w14:textId="77777777">
        <w:trPr>
          <w:trHeight w:val="380"/>
        </w:trPr>
        <w:tc>
          <w:tcPr>
            <w:tcW w:w="680" w:type="dxa"/>
            <w:tcBorders>
              <w:top w:val="nil"/>
              <w:left w:val="nil"/>
              <w:bottom w:val="nil"/>
              <w:right w:val="nil"/>
            </w:tcBorders>
            <w:tcMar>
              <w:top w:w="128" w:type="dxa"/>
              <w:left w:w="43" w:type="dxa"/>
              <w:bottom w:w="43" w:type="dxa"/>
              <w:right w:w="43" w:type="dxa"/>
            </w:tcMar>
          </w:tcPr>
          <w:p w14:paraId="0D13E9C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FB797D"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D708B38"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6199E93D" w14:textId="77777777" w:rsidR="00EE2529" w:rsidRPr="00C81B84" w:rsidRDefault="00AD5E1E" w:rsidP="00C81B84">
            <w:r w:rsidRPr="00C81B84">
              <w:t>11 195 000</w:t>
            </w:r>
          </w:p>
        </w:tc>
      </w:tr>
      <w:tr w:rsidR="00EE2529" w:rsidRPr="00C81B84" w14:paraId="57074F90" w14:textId="77777777">
        <w:trPr>
          <w:trHeight w:val="380"/>
        </w:trPr>
        <w:tc>
          <w:tcPr>
            <w:tcW w:w="680" w:type="dxa"/>
            <w:tcBorders>
              <w:top w:val="nil"/>
              <w:left w:val="nil"/>
              <w:bottom w:val="nil"/>
              <w:right w:val="nil"/>
            </w:tcBorders>
            <w:tcMar>
              <w:top w:w="128" w:type="dxa"/>
              <w:left w:w="43" w:type="dxa"/>
              <w:bottom w:w="43" w:type="dxa"/>
              <w:right w:w="43" w:type="dxa"/>
            </w:tcMar>
          </w:tcPr>
          <w:p w14:paraId="5304E15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4646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10A83F" w14:textId="77777777" w:rsidR="00EE2529" w:rsidRPr="00C81B84" w:rsidRDefault="00AD5E1E" w:rsidP="00C81B84">
            <w:r w:rsidRPr="00C81B84">
              <w:t>fra kr 326 266 000 til kr 337 461 000</w:t>
            </w:r>
          </w:p>
        </w:tc>
        <w:tc>
          <w:tcPr>
            <w:tcW w:w="1400" w:type="dxa"/>
            <w:tcBorders>
              <w:top w:val="nil"/>
              <w:left w:val="nil"/>
              <w:bottom w:val="nil"/>
              <w:right w:val="nil"/>
            </w:tcBorders>
            <w:tcMar>
              <w:top w:w="128" w:type="dxa"/>
              <w:left w:w="43" w:type="dxa"/>
              <w:bottom w:w="43" w:type="dxa"/>
              <w:right w:w="43" w:type="dxa"/>
            </w:tcMar>
            <w:vAlign w:val="bottom"/>
          </w:tcPr>
          <w:p w14:paraId="761321DF" w14:textId="77777777" w:rsidR="00EE2529" w:rsidRPr="00C81B84" w:rsidRDefault="00EE2529" w:rsidP="00C81B84"/>
        </w:tc>
      </w:tr>
      <w:tr w:rsidR="00EE2529" w:rsidRPr="00C81B84" w14:paraId="2DF78671" w14:textId="77777777">
        <w:trPr>
          <w:trHeight w:val="380"/>
        </w:trPr>
        <w:tc>
          <w:tcPr>
            <w:tcW w:w="680" w:type="dxa"/>
            <w:tcBorders>
              <w:top w:val="nil"/>
              <w:left w:val="nil"/>
              <w:bottom w:val="nil"/>
              <w:right w:val="nil"/>
            </w:tcBorders>
            <w:tcMar>
              <w:top w:w="128" w:type="dxa"/>
              <w:left w:w="43" w:type="dxa"/>
              <w:bottom w:w="43" w:type="dxa"/>
              <w:right w:w="43" w:type="dxa"/>
            </w:tcMar>
          </w:tcPr>
          <w:p w14:paraId="4E8422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26A4C5" w14:textId="77777777" w:rsidR="00EE2529" w:rsidRPr="00C81B84" w:rsidRDefault="00AD5E1E" w:rsidP="00C81B84">
            <w:r w:rsidRPr="00C81B84">
              <w:t>49</w:t>
            </w:r>
          </w:p>
        </w:tc>
        <w:tc>
          <w:tcPr>
            <w:tcW w:w="6800" w:type="dxa"/>
            <w:tcBorders>
              <w:top w:val="nil"/>
              <w:left w:val="nil"/>
              <w:bottom w:val="nil"/>
              <w:right w:val="nil"/>
            </w:tcBorders>
            <w:tcMar>
              <w:top w:w="128" w:type="dxa"/>
              <w:left w:w="43" w:type="dxa"/>
              <w:bottom w:w="43" w:type="dxa"/>
              <w:right w:w="43" w:type="dxa"/>
            </w:tcMar>
          </w:tcPr>
          <w:p w14:paraId="6B8BFDBE" w14:textId="77777777" w:rsidR="00EE2529" w:rsidRPr="00C81B84" w:rsidRDefault="00AD5E1E" w:rsidP="00C81B84">
            <w:r w:rsidRPr="00C81B84">
              <w:t xml:space="preserve">Kjøp av eiendommer,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4925C9A" w14:textId="77777777" w:rsidR="00EE2529" w:rsidRPr="00C81B84" w:rsidRDefault="00AD5E1E" w:rsidP="00C81B84">
            <w:r w:rsidRPr="00C81B84">
              <w:t>27 656 000</w:t>
            </w:r>
          </w:p>
        </w:tc>
      </w:tr>
      <w:tr w:rsidR="00EE2529" w:rsidRPr="00C81B84" w14:paraId="359C4BB3" w14:textId="77777777">
        <w:trPr>
          <w:trHeight w:val="380"/>
        </w:trPr>
        <w:tc>
          <w:tcPr>
            <w:tcW w:w="680" w:type="dxa"/>
            <w:tcBorders>
              <w:top w:val="nil"/>
              <w:left w:val="nil"/>
              <w:bottom w:val="nil"/>
              <w:right w:val="nil"/>
            </w:tcBorders>
            <w:tcMar>
              <w:top w:w="128" w:type="dxa"/>
              <w:left w:w="43" w:type="dxa"/>
              <w:bottom w:w="43" w:type="dxa"/>
              <w:right w:w="43" w:type="dxa"/>
            </w:tcMar>
          </w:tcPr>
          <w:p w14:paraId="0BED78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3BD76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2C32745" w14:textId="77777777" w:rsidR="00EE2529" w:rsidRPr="00C81B84" w:rsidRDefault="00AD5E1E" w:rsidP="00C81B84">
            <w:r w:rsidRPr="00C81B84">
              <w:t>fra kr 805 976 000 til kr 833 632 000</w:t>
            </w:r>
          </w:p>
        </w:tc>
        <w:tc>
          <w:tcPr>
            <w:tcW w:w="1400" w:type="dxa"/>
            <w:tcBorders>
              <w:top w:val="nil"/>
              <w:left w:val="nil"/>
              <w:bottom w:val="nil"/>
              <w:right w:val="nil"/>
            </w:tcBorders>
            <w:tcMar>
              <w:top w:w="128" w:type="dxa"/>
              <w:left w:w="43" w:type="dxa"/>
              <w:bottom w:w="43" w:type="dxa"/>
              <w:right w:w="43" w:type="dxa"/>
            </w:tcMar>
            <w:vAlign w:val="bottom"/>
          </w:tcPr>
          <w:p w14:paraId="13C632EC" w14:textId="77777777" w:rsidR="00EE2529" w:rsidRPr="00C81B84" w:rsidRDefault="00EE2529" w:rsidP="00C81B84"/>
        </w:tc>
      </w:tr>
      <w:tr w:rsidR="00EE2529" w:rsidRPr="00C81B84" w14:paraId="59F233B2" w14:textId="77777777">
        <w:trPr>
          <w:trHeight w:val="380"/>
        </w:trPr>
        <w:tc>
          <w:tcPr>
            <w:tcW w:w="680" w:type="dxa"/>
            <w:tcBorders>
              <w:top w:val="nil"/>
              <w:left w:val="nil"/>
              <w:bottom w:val="nil"/>
              <w:right w:val="nil"/>
            </w:tcBorders>
            <w:tcMar>
              <w:top w:w="128" w:type="dxa"/>
              <w:left w:w="43" w:type="dxa"/>
              <w:bottom w:w="43" w:type="dxa"/>
              <w:right w:w="43" w:type="dxa"/>
            </w:tcMar>
          </w:tcPr>
          <w:p w14:paraId="4810D2D7" w14:textId="77777777" w:rsidR="00EE2529" w:rsidRPr="00C81B84" w:rsidRDefault="00AD5E1E" w:rsidP="00C81B84">
            <w:r w:rsidRPr="00C81B84">
              <w:t>2460</w:t>
            </w:r>
          </w:p>
        </w:tc>
        <w:tc>
          <w:tcPr>
            <w:tcW w:w="680" w:type="dxa"/>
            <w:tcBorders>
              <w:top w:val="nil"/>
              <w:left w:val="nil"/>
              <w:bottom w:val="nil"/>
              <w:right w:val="nil"/>
            </w:tcBorders>
            <w:tcMar>
              <w:top w:w="128" w:type="dxa"/>
              <w:left w:w="43" w:type="dxa"/>
              <w:bottom w:w="43" w:type="dxa"/>
              <w:right w:w="43" w:type="dxa"/>
            </w:tcMar>
          </w:tcPr>
          <w:p w14:paraId="4875608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A047CB2" w14:textId="77777777" w:rsidR="00EE2529" w:rsidRPr="00C81B84" w:rsidRDefault="00AD5E1E" w:rsidP="00C81B84">
            <w:r w:rsidRPr="00C81B84">
              <w:t>Eksportfinansiering Norge:</w:t>
            </w:r>
          </w:p>
        </w:tc>
        <w:tc>
          <w:tcPr>
            <w:tcW w:w="1400" w:type="dxa"/>
            <w:tcBorders>
              <w:top w:val="nil"/>
              <w:left w:val="nil"/>
              <w:bottom w:val="nil"/>
              <w:right w:val="nil"/>
            </w:tcBorders>
            <w:tcMar>
              <w:top w:w="128" w:type="dxa"/>
              <w:left w:w="43" w:type="dxa"/>
              <w:bottom w:w="43" w:type="dxa"/>
              <w:right w:w="43" w:type="dxa"/>
            </w:tcMar>
            <w:vAlign w:val="bottom"/>
          </w:tcPr>
          <w:p w14:paraId="7930A335" w14:textId="77777777" w:rsidR="00EE2529" w:rsidRPr="00C81B84" w:rsidRDefault="00EE2529" w:rsidP="00C81B84"/>
        </w:tc>
      </w:tr>
      <w:tr w:rsidR="00EE2529" w:rsidRPr="00C81B84" w14:paraId="1F5360CF" w14:textId="77777777">
        <w:trPr>
          <w:trHeight w:val="380"/>
        </w:trPr>
        <w:tc>
          <w:tcPr>
            <w:tcW w:w="680" w:type="dxa"/>
            <w:tcBorders>
              <w:top w:val="nil"/>
              <w:left w:val="nil"/>
              <w:bottom w:val="nil"/>
              <w:right w:val="nil"/>
            </w:tcBorders>
            <w:tcMar>
              <w:top w:w="128" w:type="dxa"/>
              <w:left w:w="43" w:type="dxa"/>
              <w:bottom w:w="43" w:type="dxa"/>
              <w:right w:w="43" w:type="dxa"/>
            </w:tcMar>
          </w:tcPr>
          <w:p w14:paraId="3BB60E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649D35" w14:textId="77777777" w:rsidR="00EE2529" w:rsidRPr="00C81B84" w:rsidRDefault="00AD5E1E" w:rsidP="00C81B84">
            <w:r w:rsidRPr="00C81B84">
              <w:t>24</w:t>
            </w:r>
          </w:p>
        </w:tc>
        <w:tc>
          <w:tcPr>
            <w:tcW w:w="6800" w:type="dxa"/>
            <w:tcBorders>
              <w:top w:val="nil"/>
              <w:left w:val="nil"/>
              <w:bottom w:val="nil"/>
              <w:right w:val="nil"/>
            </w:tcBorders>
            <w:tcMar>
              <w:top w:w="128" w:type="dxa"/>
              <w:left w:w="43" w:type="dxa"/>
              <w:bottom w:w="43" w:type="dxa"/>
              <w:right w:w="43" w:type="dxa"/>
            </w:tcMar>
          </w:tcPr>
          <w:p w14:paraId="78EFD630" w14:textId="77777777" w:rsidR="00EE2529" w:rsidRPr="00C81B84" w:rsidRDefault="00AD5E1E" w:rsidP="00C81B84">
            <w:r w:rsidRPr="00C81B84">
              <w:t xml:space="preserve">Driftsresultat: </w:t>
            </w:r>
          </w:p>
        </w:tc>
        <w:tc>
          <w:tcPr>
            <w:tcW w:w="1400" w:type="dxa"/>
            <w:tcBorders>
              <w:top w:val="nil"/>
              <w:left w:val="nil"/>
              <w:bottom w:val="nil"/>
              <w:right w:val="nil"/>
            </w:tcBorders>
            <w:tcMar>
              <w:top w:w="128" w:type="dxa"/>
              <w:left w:w="43" w:type="dxa"/>
              <w:bottom w:w="43" w:type="dxa"/>
              <w:right w:w="43" w:type="dxa"/>
            </w:tcMar>
            <w:vAlign w:val="bottom"/>
          </w:tcPr>
          <w:p w14:paraId="23F8EAC6" w14:textId="77777777" w:rsidR="00EE2529" w:rsidRPr="00C81B84" w:rsidRDefault="00EE2529" w:rsidP="00C81B84"/>
        </w:tc>
      </w:tr>
      <w:tr w:rsidR="00EE2529" w:rsidRPr="00C81B84" w14:paraId="72936B08" w14:textId="77777777">
        <w:trPr>
          <w:trHeight w:val="380"/>
        </w:trPr>
        <w:tc>
          <w:tcPr>
            <w:tcW w:w="680" w:type="dxa"/>
            <w:tcBorders>
              <w:top w:val="nil"/>
              <w:left w:val="nil"/>
              <w:bottom w:val="nil"/>
              <w:right w:val="nil"/>
            </w:tcBorders>
            <w:tcMar>
              <w:top w:w="128" w:type="dxa"/>
              <w:left w:w="43" w:type="dxa"/>
              <w:bottom w:w="43" w:type="dxa"/>
              <w:right w:w="43" w:type="dxa"/>
            </w:tcMar>
          </w:tcPr>
          <w:p w14:paraId="5CB5A5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9A806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3CE103" w14:textId="77777777" w:rsidR="00EE2529" w:rsidRPr="00C81B84" w:rsidRDefault="00AD5E1E" w:rsidP="00C81B84">
            <w:r w:rsidRPr="00C81B84">
              <w:t xml:space="preserve">1 Driftsinntekter </w:t>
            </w:r>
            <w:r w:rsidRPr="00C81B84">
              <w:tab/>
              <w:t>-193 000 000</w:t>
            </w:r>
          </w:p>
        </w:tc>
        <w:tc>
          <w:tcPr>
            <w:tcW w:w="1400" w:type="dxa"/>
            <w:tcBorders>
              <w:top w:val="nil"/>
              <w:left w:val="nil"/>
              <w:bottom w:val="nil"/>
              <w:right w:val="nil"/>
            </w:tcBorders>
            <w:tcMar>
              <w:top w:w="128" w:type="dxa"/>
              <w:left w:w="43" w:type="dxa"/>
              <w:bottom w:w="43" w:type="dxa"/>
              <w:right w:w="43" w:type="dxa"/>
            </w:tcMar>
            <w:vAlign w:val="bottom"/>
          </w:tcPr>
          <w:p w14:paraId="2B90F1A7" w14:textId="77777777" w:rsidR="00EE2529" w:rsidRPr="00C81B84" w:rsidRDefault="00EE2529" w:rsidP="00C81B84"/>
        </w:tc>
      </w:tr>
      <w:tr w:rsidR="00EE2529" w:rsidRPr="00C81B84" w14:paraId="52BD7EA5" w14:textId="77777777">
        <w:trPr>
          <w:trHeight w:val="380"/>
        </w:trPr>
        <w:tc>
          <w:tcPr>
            <w:tcW w:w="680" w:type="dxa"/>
            <w:tcBorders>
              <w:top w:val="nil"/>
              <w:left w:val="nil"/>
              <w:bottom w:val="nil"/>
              <w:right w:val="nil"/>
            </w:tcBorders>
            <w:tcMar>
              <w:top w:w="128" w:type="dxa"/>
              <w:left w:w="43" w:type="dxa"/>
              <w:bottom w:w="43" w:type="dxa"/>
              <w:right w:w="43" w:type="dxa"/>
            </w:tcMar>
          </w:tcPr>
          <w:p w14:paraId="1C7E0A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58DBA1" w14:textId="77777777" w:rsidR="00EE2529" w:rsidRPr="00C81B84" w:rsidRDefault="00EE2529" w:rsidP="00C81B84"/>
        </w:tc>
        <w:tc>
          <w:tcPr>
            <w:tcW w:w="6800" w:type="dxa"/>
            <w:tcBorders>
              <w:top w:val="nil"/>
              <w:left w:val="nil"/>
              <w:bottom w:val="single" w:sz="4" w:space="0" w:color="000000"/>
              <w:right w:val="nil"/>
            </w:tcBorders>
            <w:tcMar>
              <w:top w:w="128" w:type="dxa"/>
              <w:left w:w="43" w:type="dxa"/>
              <w:bottom w:w="43" w:type="dxa"/>
              <w:right w:w="43" w:type="dxa"/>
            </w:tcMar>
          </w:tcPr>
          <w:p w14:paraId="2DEE7852" w14:textId="77777777" w:rsidR="00EE2529" w:rsidRPr="00C81B84" w:rsidRDefault="00AD5E1E" w:rsidP="00C81B84">
            <w:r w:rsidRPr="00C81B84">
              <w:t xml:space="preserve">2 Driftsutgifter, </w:t>
            </w:r>
            <w:r w:rsidRPr="00AD5E1E">
              <w:rPr>
                <w:rStyle w:val="kursiv"/>
              </w:rPr>
              <w:t>overslagsbevilgning</w:t>
            </w:r>
            <w:r w:rsidRPr="00C81B84">
              <w:t xml:space="preserve"> </w:t>
            </w:r>
            <w:r w:rsidRPr="00C81B84">
              <w:tab/>
              <w:t>292 785 000</w:t>
            </w:r>
          </w:p>
        </w:tc>
        <w:tc>
          <w:tcPr>
            <w:tcW w:w="1400" w:type="dxa"/>
            <w:tcBorders>
              <w:top w:val="nil"/>
              <w:left w:val="nil"/>
              <w:bottom w:val="nil"/>
              <w:right w:val="nil"/>
            </w:tcBorders>
            <w:tcMar>
              <w:top w:w="128" w:type="dxa"/>
              <w:left w:w="43" w:type="dxa"/>
              <w:bottom w:w="43" w:type="dxa"/>
              <w:right w:w="43" w:type="dxa"/>
            </w:tcMar>
            <w:vAlign w:val="bottom"/>
          </w:tcPr>
          <w:p w14:paraId="308AAA8C" w14:textId="77777777" w:rsidR="00EE2529" w:rsidRPr="00C81B84" w:rsidRDefault="00EE2529" w:rsidP="00C81B84"/>
        </w:tc>
      </w:tr>
      <w:tr w:rsidR="00EE2529" w:rsidRPr="00C81B84" w14:paraId="49FEE79F" w14:textId="77777777">
        <w:trPr>
          <w:trHeight w:val="380"/>
        </w:trPr>
        <w:tc>
          <w:tcPr>
            <w:tcW w:w="680" w:type="dxa"/>
            <w:tcBorders>
              <w:top w:val="nil"/>
              <w:left w:val="nil"/>
              <w:bottom w:val="nil"/>
              <w:right w:val="nil"/>
            </w:tcBorders>
            <w:tcMar>
              <w:top w:w="128" w:type="dxa"/>
              <w:left w:w="43" w:type="dxa"/>
              <w:bottom w:w="43" w:type="dxa"/>
              <w:right w:w="43" w:type="dxa"/>
            </w:tcMar>
          </w:tcPr>
          <w:p w14:paraId="4AB06C3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343F83" w14:textId="77777777" w:rsidR="00EE2529" w:rsidRPr="00C81B84" w:rsidRDefault="00EE2529" w:rsidP="00C81B84"/>
        </w:tc>
        <w:tc>
          <w:tcPr>
            <w:tcW w:w="6800" w:type="dxa"/>
            <w:tcBorders>
              <w:top w:val="single" w:sz="4" w:space="0" w:color="000000"/>
              <w:left w:val="nil"/>
              <w:bottom w:val="single" w:sz="4" w:space="0" w:color="000000"/>
              <w:right w:val="nil"/>
            </w:tcBorders>
            <w:tcMar>
              <w:top w:w="128" w:type="dxa"/>
              <w:left w:w="43" w:type="dxa"/>
              <w:bottom w:w="43" w:type="dxa"/>
              <w:right w:w="43" w:type="dxa"/>
            </w:tcMar>
          </w:tcPr>
          <w:p w14:paraId="08757403" w14:textId="77777777" w:rsidR="00EE2529" w:rsidRPr="00C81B84" w:rsidRDefault="00AD5E1E" w:rsidP="00C81B84">
            <w:r w:rsidRPr="00C81B84">
              <w:tab/>
              <w:t>99 785 000</w:t>
            </w:r>
          </w:p>
        </w:tc>
        <w:tc>
          <w:tcPr>
            <w:tcW w:w="1400" w:type="dxa"/>
            <w:tcBorders>
              <w:top w:val="nil"/>
              <w:left w:val="nil"/>
              <w:bottom w:val="nil"/>
              <w:right w:val="nil"/>
            </w:tcBorders>
            <w:tcMar>
              <w:top w:w="128" w:type="dxa"/>
              <w:left w:w="43" w:type="dxa"/>
              <w:bottom w:w="43" w:type="dxa"/>
              <w:right w:w="43" w:type="dxa"/>
            </w:tcMar>
            <w:vAlign w:val="bottom"/>
          </w:tcPr>
          <w:p w14:paraId="1CF04E77" w14:textId="77777777" w:rsidR="00EE2529" w:rsidRPr="00C81B84" w:rsidRDefault="00EE2529" w:rsidP="00C81B84"/>
        </w:tc>
      </w:tr>
      <w:tr w:rsidR="00EE2529" w:rsidRPr="00C81B84" w14:paraId="056C2897" w14:textId="77777777">
        <w:trPr>
          <w:trHeight w:val="640"/>
        </w:trPr>
        <w:tc>
          <w:tcPr>
            <w:tcW w:w="680" w:type="dxa"/>
            <w:tcBorders>
              <w:top w:val="nil"/>
              <w:left w:val="nil"/>
              <w:bottom w:val="nil"/>
              <w:right w:val="nil"/>
            </w:tcBorders>
            <w:tcMar>
              <w:top w:w="128" w:type="dxa"/>
              <w:left w:w="43" w:type="dxa"/>
              <w:bottom w:w="43" w:type="dxa"/>
              <w:right w:w="43" w:type="dxa"/>
            </w:tcMar>
          </w:tcPr>
          <w:p w14:paraId="5308A80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2342FB" w14:textId="77777777" w:rsidR="00EE2529" w:rsidRPr="00C81B84" w:rsidRDefault="00AD5E1E" w:rsidP="00C81B84">
            <w:r w:rsidRPr="00C81B84">
              <w:t>25</w:t>
            </w:r>
          </w:p>
        </w:tc>
        <w:tc>
          <w:tcPr>
            <w:tcW w:w="6800" w:type="dxa"/>
            <w:tcBorders>
              <w:top w:val="nil"/>
              <w:left w:val="nil"/>
              <w:bottom w:val="nil"/>
              <w:right w:val="nil"/>
            </w:tcBorders>
            <w:tcMar>
              <w:top w:w="128" w:type="dxa"/>
              <w:left w:w="43" w:type="dxa"/>
              <w:bottom w:w="43" w:type="dxa"/>
              <w:right w:w="43" w:type="dxa"/>
            </w:tcMar>
          </w:tcPr>
          <w:p w14:paraId="79CD4543" w14:textId="77777777" w:rsidR="00EE2529" w:rsidRPr="00C81B84" w:rsidRDefault="00AD5E1E" w:rsidP="00C81B84">
            <w:r w:rsidRPr="00C81B84">
              <w:t>Forvaltning av midlertidig lånegarantiordning ifm. krigen i Ukraina, forhøyes med</w:t>
            </w:r>
          </w:p>
        </w:tc>
        <w:tc>
          <w:tcPr>
            <w:tcW w:w="1400" w:type="dxa"/>
            <w:tcBorders>
              <w:top w:val="nil"/>
              <w:left w:val="nil"/>
              <w:bottom w:val="nil"/>
              <w:right w:val="nil"/>
            </w:tcBorders>
            <w:tcMar>
              <w:top w:w="128" w:type="dxa"/>
              <w:left w:w="43" w:type="dxa"/>
              <w:bottom w:w="43" w:type="dxa"/>
              <w:right w:w="43" w:type="dxa"/>
            </w:tcMar>
            <w:vAlign w:val="bottom"/>
          </w:tcPr>
          <w:p w14:paraId="52E71061" w14:textId="77777777" w:rsidR="00EE2529" w:rsidRPr="00C81B84" w:rsidRDefault="00AD5E1E" w:rsidP="00C81B84">
            <w:r w:rsidRPr="00C81B84">
              <w:t>15 000</w:t>
            </w:r>
          </w:p>
        </w:tc>
      </w:tr>
      <w:tr w:rsidR="00EE2529" w:rsidRPr="00C81B84" w14:paraId="0BB5579F" w14:textId="77777777">
        <w:trPr>
          <w:trHeight w:val="380"/>
        </w:trPr>
        <w:tc>
          <w:tcPr>
            <w:tcW w:w="680" w:type="dxa"/>
            <w:tcBorders>
              <w:top w:val="nil"/>
              <w:left w:val="nil"/>
              <w:bottom w:val="nil"/>
              <w:right w:val="nil"/>
            </w:tcBorders>
            <w:tcMar>
              <w:top w:w="128" w:type="dxa"/>
              <w:left w:w="43" w:type="dxa"/>
              <w:bottom w:w="43" w:type="dxa"/>
              <w:right w:w="43" w:type="dxa"/>
            </w:tcMar>
          </w:tcPr>
          <w:p w14:paraId="215DEA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E882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F1FE9B" w14:textId="77777777" w:rsidR="00EE2529" w:rsidRPr="00C81B84" w:rsidRDefault="00AD5E1E" w:rsidP="00C81B84">
            <w:r w:rsidRPr="00C81B84">
              <w:t>fra kr 500 000 til kr 515 000</w:t>
            </w:r>
          </w:p>
        </w:tc>
        <w:tc>
          <w:tcPr>
            <w:tcW w:w="1400" w:type="dxa"/>
            <w:tcBorders>
              <w:top w:val="nil"/>
              <w:left w:val="nil"/>
              <w:bottom w:val="nil"/>
              <w:right w:val="nil"/>
            </w:tcBorders>
            <w:tcMar>
              <w:top w:w="128" w:type="dxa"/>
              <w:left w:w="43" w:type="dxa"/>
              <w:bottom w:w="43" w:type="dxa"/>
              <w:right w:w="43" w:type="dxa"/>
            </w:tcMar>
            <w:vAlign w:val="bottom"/>
          </w:tcPr>
          <w:p w14:paraId="42C1465E" w14:textId="77777777" w:rsidR="00EE2529" w:rsidRPr="00C81B84" w:rsidRDefault="00EE2529" w:rsidP="00C81B84"/>
        </w:tc>
      </w:tr>
      <w:tr w:rsidR="00EE2529" w:rsidRPr="00C81B84" w14:paraId="7A4B8D54" w14:textId="77777777">
        <w:trPr>
          <w:trHeight w:val="640"/>
        </w:trPr>
        <w:tc>
          <w:tcPr>
            <w:tcW w:w="680" w:type="dxa"/>
            <w:tcBorders>
              <w:top w:val="nil"/>
              <w:left w:val="nil"/>
              <w:bottom w:val="nil"/>
              <w:right w:val="nil"/>
            </w:tcBorders>
            <w:tcMar>
              <w:top w:w="128" w:type="dxa"/>
              <w:left w:w="43" w:type="dxa"/>
              <w:bottom w:w="43" w:type="dxa"/>
              <w:right w:w="43" w:type="dxa"/>
            </w:tcMar>
          </w:tcPr>
          <w:p w14:paraId="46EF2F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00F8CF"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7D56184E" w14:textId="77777777" w:rsidR="00EE2529" w:rsidRPr="00C81B84" w:rsidRDefault="00AD5E1E" w:rsidP="00C81B84">
            <w:r w:rsidRPr="00C81B84">
              <w:t>Utbetaling ifølge trekkfullmakt – alminnelig garantiordning, nedsettes med</w:t>
            </w:r>
          </w:p>
        </w:tc>
        <w:tc>
          <w:tcPr>
            <w:tcW w:w="1400" w:type="dxa"/>
            <w:tcBorders>
              <w:top w:val="nil"/>
              <w:left w:val="nil"/>
              <w:bottom w:val="nil"/>
              <w:right w:val="nil"/>
            </w:tcBorders>
            <w:tcMar>
              <w:top w:w="128" w:type="dxa"/>
              <w:left w:w="43" w:type="dxa"/>
              <w:bottom w:w="43" w:type="dxa"/>
              <w:right w:w="43" w:type="dxa"/>
            </w:tcMar>
            <w:vAlign w:val="bottom"/>
          </w:tcPr>
          <w:p w14:paraId="6AEF52E2" w14:textId="77777777" w:rsidR="00EE2529" w:rsidRPr="00C81B84" w:rsidRDefault="00AD5E1E" w:rsidP="00C81B84">
            <w:r w:rsidRPr="00C81B84">
              <w:t>600 000 000</w:t>
            </w:r>
          </w:p>
        </w:tc>
      </w:tr>
      <w:tr w:rsidR="00EE2529" w:rsidRPr="00C81B84" w14:paraId="12231E79" w14:textId="77777777">
        <w:trPr>
          <w:trHeight w:val="380"/>
        </w:trPr>
        <w:tc>
          <w:tcPr>
            <w:tcW w:w="680" w:type="dxa"/>
            <w:tcBorders>
              <w:top w:val="nil"/>
              <w:left w:val="nil"/>
              <w:bottom w:val="nil"/>
              <w:right w:val="nil"/>
            </w:tcBorders>
            <w:tcMar>
              <w:top w:w="128" w:type="dxa"/>
              <w:left w:w="43" w:type="dxa"/>
              <w:bottom w:w="43" w:type="dxa"/>
              <w:right w:w="43" w:type="dxa"/>
            </w:tcMar>
          </w:tcPr>
          <w:p w14:paraId="3F79B8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AD3F6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066F5E5" w14:textId="77777777" w:rsidR="00EE2529" w:rsidRPr="00C81B84" w:rsidRDefault="00AD5E1E" w:rsidP="00C81B84">
            <w:r w:rsidRPr="00C81B84">
              <w:t>fra kr 1 000 000 000 til kr 400 000 000</w:t>
            </w:r>
          </w:p>
        </w:tc>
        <w:tc>
          <w:tcPr>
            <w:tcW w:w="1400" w:type="dxa"/>
            <w:tcBorders>
              <w:top w:val="nil"/>
              <w:left w:val="nil"/>
              <w:bottom w:val="nil"/>
              <w:right w:val="nil"/>
            </w:tcBorders>
            <w:tcMar>
              <w:top w:w="128" w:type="dxa"/>
              <w:left w:w="43" w:type="dxa"/>
              <w:bottom w:w="43" w:type="dxa"/>
              <w:right w:w="43" w:type="dxa"/>
            </w:tcMar>
            <w:vAlign w:val="bottom"/>
          </w:tcPr>
          <w:p w14:paraId="08F3F5A3" w14:textId="77777777" w:rsidR="00EE2529" w:rsidRPr="00C81B84" w:rsidRDefault="00EE2529" w:rsidP="00C81B84"/>
        </w:tc>
      </w:tr>
      <w:tr w:rsidR="00EE2529" w:rsidRPr="00C81B84" w14:paraId="421B0FCA" w14:textId="77777777">
        <w:trPr>
          <w:trHeight w:val="380"/>
        </w:trPr>
        <w:tc>
          <w:tcPr>
            <w:tcW w:w="680" w:type="dxa"/>
            <w:tcBorders>
              <w:top w:val="nil"/>
              <w:left w:val="nil"/>
              <w:bottom w:val="nil"/>
              <w:right w:val="nil"/>
            </w:tcBorders>
            <w:tcMar>
              <w:top w:w="128" w:type="dxa"/>
              <w:left w:w="43" w:type="dxa"/>
              <w:bottom w:w="43" w:type="dxa"/>
              <w:right w:w="43" w:type="dxa"/>
            </w:tcMar>
          </w:tcPr>
          <w:p w14:paraId="6854C8E9" w14:textId="77777777" w:rsidR="00EE2529" w:rsidRPr="00C81B84" w:rsidRDefault="00AD5E1E" w:rsidP="00C81B84">
            <w:r w:rsidRPr="00C81B84">
              <w:t>2470</w:t>
            </w:r>
          </w:p>
        </w:tc>
        <w:tc>
          <w:tcPr>
            <w:tcW w:w="680" w:type="dxa"/>
            <w:tcBorders>
              <w:top w:val="nil"/>
              <w:left w:val="nil"/>
              <w:bottom w:val="nil"/>
              <w:right w:val="nil"/>
            </w:tcBorders>
            <w:tcMar>
              <w:top w:w="128" w:type="dxa"/>
              <w:left w:w="43" w:type="dxa"/>
              <w:bottom w:w="43" w:type="dxa"/>
              <w:right w:w="43" w:type="dxa"/>
            </w:tcMar>
          </w:tcPr>
          <w:p w14:paraId="17AC6FB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47AD21" w14:textId="77777777" w:rsidR="00EE2529" w:rsidRPr="00C81B84" w:rsidRDefault="00AD5E1E" w:rsidP="00C81B84">
            <w:r w:rsidRPr="00C81B84">
              <w:t>Statens pensjonskasse:</w:t>
            </w:r>
          </w:p>
        </w:tc>
        <w:tc>
          <w:tcPr>
            <w:tcW w:w="1400" w:type="dxa"/>
            <w:tcBorders>
              <w:top w:val="nil"/>
              <w:left w:val="nil"/>
              <w:bottom w:val="nil"/>
              <w:right w:val="nil"/>
            </w:tcBorders>
            <w:tcMar>
              <w:top w:w="128" w:type="dxa"/>
              <w:left w:w="43" w:type="dxa"/>
              <w:bottom w:w="43" w:type="dxa"/>
              <w:right w:w="43" w:type="dxa"/>
            </w:tcMar>
            <w:vAlign w:val="bottom"/>
          </w:tcPr>
          <w:p w14:paraId="51C9B469" w14:textId="77777777" w:rsidR="00EE2529" w:rsidRPr="00C81B84" w:rsidRDefault="00EE2529" w:rsidP="00C81B84"/>
        </w:tc>
      </w:tr>
      <w:tr w:rsidR="00EE2529" w:rsidRPr="00C81B84" w14:paraId="117360F3" w14:textId="77777777">
        <w:trPr>
          <w:trHeight w:val="380"/>
        </w:trPr>
        <w:tc>
          <w:tcPr>
            <w:tcW w:w="680" w:type="dxa"/>
            <w:tcBorders>
              <w:top w:val="nil"/>
              <w:left w:val="nil"/>
              <w:bottom w:val="nil"/>
              <w:right w:val="nil"/>
            </w:tcBorders>
            <w:tcMar>
              <w:top w:w="128" w:type="dxa"/>
              <w:left w:w="43" w:type="dxa"/>
              <w:bottom w:w="43" w:type="dxa"/>
              <w:right w:w="43" w:type="dxa"/>
            </w:tcMar>
          </w:tcPr>
          <w:p w14:paraId="2339849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A03DEA" w14:textId="77777777" w:rsidR="00EE2529" w:rsidRPr="00C81B84" w:rsidRDefault="00AD5E1E" w:rsidP="00C81B84">
            <w:r w:rsidRPr="00C81B84">
              <w:t>24</w:t>
            </w:r>
          </w:p>
        </w:tc>
        <w:tc>
          <w:tcPr>
            <w:tcW w:w="6800" w:type="dxa"/>
            <w:tcBorders>
              <w:top w:val="nil"/>
              <w:left w:val="nil"/>
              <w:bottom w:val="nil"/>
              <w:right w:val="nil"/>
            </w:tcBorders>
            <w:tcMar>
              <w:top w:w="128" w:type="dxa"/>
              <w:left w:w="43" w:type="dxa"/>
              <w:bottom w:w="43" w:type="dxa"/>
              <w:right w:w="43" w:type="dxa"/>
            </w:tcMar>
          </w:tcPr>
          <w:p w14:paraId="4E742887" w14:textId="77777777" w:rsidR="00EE2529" w:rsidRPr="00C81B84" w:rsidRDefault="00AD5E1E" w:rsidP="00C81B84">
            <w:r w:rsidRPr="00C81B84">
              <w:t xml:space="preserve">Driftsresultat: </w:t>
            </w:r>
          </w:p>
        </w:tc>
        <w:tc>
          <w:tcPr>
            <w:tcW w:w="1400" w:type="dxa"/>
            <w:tcBorders>
              <w:top w:val="nil"/>
              <w:left w:val="nil"/>
              <w:bottom w:val="nil"/>
              <w:right w:val="nil"/>
            </w:tcBorders>
            <w:tcMar>
              <w:top w:w="128" w:type="dxa"/>
              <w:left w:w="43" w:type="dxa"/>
              <w:bottom w:w="43" w:type="dxa"/>
              <w:right w:w="43" w:type="dxa"/>
            </w:tcMar>
            <w:vAlign w:val="bottom"/>
          </w:tcPr>
          <w:p w14:paraId="594399E2" w14:textId="77777777" w:rsidR="00EE2529" w:rsidRPr="00C81B84" w:rsidRDefault="00EE2529" w:rsidP="00C81B84"/>
        </w:tc>
      </w:tr>
      <w:tr w:rsidR="00EE2529" w:rsidRPr="00C81B84" w14:paraId="3110F424" w14:textId="77777777">
        <w:trPr>
          <w:trHeight w:val="380"/>
        </w:trPr>
        <w:tc>
          <w:tcPr>
            <w:tcW w:w="680" w:type="dxa"/>
            <w:tcBorders>
              <w:top w:val="nil"/>
              <w:left w:val="nil"/>
              <w:bottom w:val="nil"/>
              <w:right w:val="nil"/>
            </w:tcBorders>
            <w:tcMar>
              <w:top w:w="128" w:type="dxa"/>
              <w:left w:w="43" w:type="dxa"/>
              <w:bottom w:w="43" w:type="dxa"/>
              <w:right w:w="43" w:type="dxa"/>
            </w:tcMar>
          </w:tcPr>
          <w:p w14:paraId="125B08B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6953E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C4AA72" w14:textId="77777777" w:rsidR="00EE2529" w:rsidRPr="00C81B84" w:rsidRDefault="00AD5E1E" w:rsidP="00C81B84">
            <w:r w:rsidRPr="00C81B84">
              <w:t xml:space="preserve">1 Driftsinntekter, </w:t>
            </w:r>
            <w:r w:rsidRPr="00AD5E1E">
              <w:rPr>
                <w:rStyle w:val="kursiv"/>
              </w:rPr>
              <w:t>overslagsbevilgning</w:t>
            </w:r>
            <w:r w:rsidRPr="00C81B84">
              <w:t xml:space="preserve"> </w:t>
            </w:r>
            <w:r w:rsidRPr="00C81B84">
              <w:tab/>
              <w:t>-705 000 000</w:t>
            </w:r>
          </w:p>
        </w:tc>
        <w:tc>
          <w:tcPr>
            <w:tcW w:w="1400" w:type="dxa"/>
            <w:tcBorders>
              <w:top w:val="nil"/>
              <w:left w:val="nil"/>
              <w:bottom w:val="nil"/>
              <w:right w:val="nil"/>
            </w:tcBorders>
            <w:tcMar>
              <w:top w:w="128" w:type="dxa"/>
              <w:left w:w="43" w:type="dxa"/>
              <w:bottom w:w="43" w:type="dxa"/>
              <w:right w:w="43" w:type="dxa"/>
            </w:tcMar>
            <w:vAlign w:val="bottom"/>
          </w:tcPr>
          <w:p w14:paraId="5BCBB5F9" w14:textId="77777777" w:rsidR="00EE2529" w:rsidRPr="00C81B84" w:rsidRDefault="00EE2529" w:rsidP="00C81B84"/>
        </w:tc>
      </w:tr>
      <w:tr w:rsidR="00EE2529" w:rsidRPr="00C81B84" w14:paraId="3DE2DB37" w14:textId="77777777">
        <w:trPr>
          <w:trHeight w:val="380"/>
        </w:trPr>
        <w:tc>
          <w:tcPr>
            <w:tcW w:w="680" w:type="dxa"/>
            <w:tcBorders>
              <w:top w:val="nil"/>
              <w:left w:val="nil"/>
              <w:bottom w:val="nil"/>
              <w:right w:val="nil"/>
            </w:tcBorders>
            <w:tcMar>
              <w:top w:w="128" w:type="dxa"/>
              <w:left w:w="43" w:type="dxa"/>
              <w:bottom w:w="43" w:type="dxa"/>
              <w:right w:w="43" w:type="dxa"/>
            </w:tcMar>
          </w:tcPr>
          <w:p w14:paraId="7272C5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FD36A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262C17" w14:textId="77777777" w:rsidR="00EE2529" w:rsidRPr="00C81B84" w:rsidRDefault="00AD5E1E" w:rsidP="00C81B84">
            <w:r w:rsidRPr="00C81B84">
              <w:t xml:space="preserve">2 Driftsutgifter, </w:t>
            </w:r>
            <w:r w:rsidRPr="00AD5E1E">
              <w:rPr>
                <w:rStyle w:val="kursiv"/>
              </w:rPr>
              <w:t>overslagsbevilgning</w:t>
            </w:r>
            <w:r w:rsidRPr="00C81B84">
              <w:t xml:space="preserve"> </w:t>
            </w:r>
            <w:r w:rsidRPr="00C81B84">
              <w:tab/>
              <w:t>575 000 000</w:t>
            </w:r>
          </w:p>
        </w:tc>
        <w:tc>
          <w:tcPr>
            <w:tcW w:w="1400" w:type="dxa"/>
            <w:tcBorders>
              <w:top w:val="nil"/>
              <w:left w:val="nil"/>
              <w:bottom w:val="nil"/>
              <w:right w:val="nil"/>
            </w:tcBorders>
            <w:tcMar>
              <w:top w:w="128" w:type="dxa"/>
              <w:left w:w="43" w:type="dxa"/>
              <w:bottom w:w="43" w:type="dxa"/>
              <w:right w:w="43" w:type="dxa"/>
            </w:tcMar>
            <w:vAlign w:val="bottom"/>
          </w:tcPr>
          <w:p w14:paraId="3B762128" w14:textId="77777777" w:rsidR="00EE2529" w:rsidRPr="00C81B84" w:rsidRDefault="00EE2529" w:rsidP="00C81B84"/>
        </w:tc>
      </w:tr>
      <w:tr w:rsidR="00EE2529" w:rsidRPr="00C81B84" w14:paraId="71C7A4A7" w14:textId="77777777">
        <w:trPr>
          <w:trHeight w:val="380"/>
        </w:trPr>
        <w:tc>
          <w:tcPr>
            <w:tcW w:w="680" w:type="dxa"/>
            <w:tcBorders>
              <w:top w:val="nil"/>
              <w:left w:val="nil"/>
              <w:bottom w:val="nil"/>
              <w:right w:val="nil"/>
            </w:tcBorders>
            <w:tcMar>
              <w:top w:w="128" w:type="dxa"/>
              <w:left w:w="43" w:type="dxa"/>
              <w:bottom w:w="43" w:type="dxa"/>
              <w:right w:w="43" w:type="dxa"/>
            </w:tcMar>
          </w:tcPr>
          <w:p w14:paraId="4300A5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CA7A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DB0E46" w14:textId="77777777" w:rsidR="00EE2529" w:rsidRPr="00C81B84" w:rsidRDefault="00AD5E1E" w:rsidP="00C81B84">
            <w:r w:rsidRPr="00C81B84">
              <w:t xml:space="preserve">3 Avskrivninger </w:t>
            </w:r>
            <w:r w:rsidRPr="00C81B84">
              <w:tab/>
              <w:t>84 000 000</w:t>
            </w:r>
          </w:p>
        </w:tc>
        <w:tc>
          <w:tcPr>
            <w:tcW w:w="1400" w:type="dxa"/>
            <w:tcBorders>
              <w:top w:val="nil"/>
              <w:left w:val="nil"/>
              <w:bottom w:val="nil"/>
              <w:right w:val="nil"/>
            </w:tcBorders>
            <w:tcMar>
              <w:top w:w="128" w:type="dxa"/>
              <w:left w:w="43" w:type="dxa"/>
              <w:bottom w:w="43" w:type="dxa"/>
              <w:right w:w="43" w:type="dxa"/>
            </w:tcMar>
            <w:vAlign w:val="bottom"/>
          </w:tcPr>
          <w:p w14:paraId="32BF590A" w14:textId="77777777" w:rsidR="00EE2529" w:rsidRPr="00C81B84" w:rsidRDefault="00EE2529" w:rsidP="00C81B84"/>
        </w:tc>
      </w:tr>
      <w:tr w:rsidR="00EE2529" w:rsidRPr="00C81B84" w14:paraId="1D8F6A7C" w14:textId="77777777">
        <w:trPr>
          <w:trHeight w:val="380"/>
        </w:trPr>
        <w:tc>
          <w:tcPr>
            <w:tcW w:w="680" w:type="dxa"/>
            <w:tcBorders>
              <w:top w:val="nil"/>
              <w:left w:val="nil"/>
              <w:bottom w:val="nil"/>
              <w:right w:val="nil"/>
            </w:tcBorders>
            <w:tcMar>
              <w:top w:w="128" w:type="dxa"/>
              <w:left w:w="43" w:type="dxa"/>
              <w:bottom w:w="43" w:type="dxa"/>
              <w:right w:w="43" w:type="dxa"/>
            </w:tcMar>
          </w:tcPr>
          <w:p w14:paraId="13049A9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AAAF4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130145" w14:textId="77777777" w:rsidR="00EE2529" w:rsidRPr="00C81B84" w:rsidRDefault="00AD5E1E" w:rsidP="00C81B84">
            <w:r w:rsidRPr="00C81B84">
              <w:t xml:space="preserve">4 Renter av statens kapital </w:t>
            </w:r>
            <w:r w:rsidRPr="00C81B84">
              <w:tab/>
              <w:t>1 000 000</w:t>
            </w:r>
          </w:p>
        </w:tc>
        <w:tc>
          <w:tcPr>
            <w:tcW w:w="1400" w:type="dxa"/>
            <w:tcBorders>
              <w:top w:val="nil"/>
              <w:left w:val="nil"/>
              <w:bottom w:val="nil"/>
              <w:right w:val="nil"/>
            </w:tcBorders>
            <w:tcMar>
              <w:top w:w="128" w:type="dxa"/>
              <w:left w:w="43" w:type="dxa"/>
              <w:bottom w:w="43" w:type="dxa"/>
              <w:right w:w="43" w:type="dxa"/>
            </w:tcMar>
            <w:vAlign w:val="bottom"/>
          </w:tcPr>
          <w:p w14:paraId="4924A309" w14:textId="77777777" w:rsidR="00EE2529" w:rsidRPr="00C81B84" w:rsidRDefault="00EE2529" w:rsidP="00C81B84"/>
        </w:tc>
      </w:tr>
      <w:tr w:rsidR="00EE2529" w:rsidRPr="00C81B84" w14:paraId="32150F76" w14:textId="77777777">
        <w:trPr>
          <w:trHeight w:val="380"/>
        </w:trPr>
        <w:tc>
          <w:tcPr>
            <w:tcW w:w="680" w:type="dxa"/>
            <w:tcBorders>
              <w:top w:val="nil"/>
              <w:left w:val="nil"/>
              <w:bottom w:val="nil"/>
              <w:right w:val="nil"/>
            </w:tcBorders>
            <w:tcMar>
              <w:top w:w="128" w:type="dxa"/>
              <w:left w:w="43" w:type="dxa"/>
              <w:bottom w:w="43" w:type="dxa"/>
              <w:right w:w="43" w:type="dxa"/>
            </w:tcMar>
          </w:tcPr>
          <w:p w14:paraId="21F4E5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099A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71BF29" w14:textId="77777777" w:rsidR="00EE2529" w:rsidRPr="00C81B84" w:rsidRDefault="00AD5E1E" w:rsidP="00C81B84">
            <w:r w:rsidRPr="00C81B84">
              <w:t xml:space="preserve">5 Til investeringsformål </w:t>
            </w:r>
            <w:r w:rsidRPr="00C81B84">
              <w:tab/>
              <w:t>55 000 000</w:t>
            </w:r>
          </w:p>
        </w:tc>
        <w:tc>
          <w:tcPr>
            <w:tcW w:w="1400" w:type="dxa"/>
            <w:tcBorders>
              <w:top w:val="nil"/>
              <w:left w:val="nil"/>
              <w:bottom w:val="nil"/>
              <w:right w:val="nil"/>
            </w:tcBorders>
            <w:tcMar>
              <w:top w:w="128" w:type="dxa"/>
              <w:left w:w="43" w:type="dxa"/>
              <w:bottom w:w="43" w:type="dxa"/>
              <w:right w:w="43" w:type="dxa"/>
            </w:tcMar>
            <w:vAlign w:val="bottom"/>
          </w:tcPr>
          <w:p w14:paraId="08BF6868" w14:textId="77777777" w:rsidR="00EE2529" w:rsidRPr="00C81B84" w:rsidRDefault="00EE2529" w:rsidP="00C81B84"/>
        </w:tc>
      </w:tr>
      <w:tr w:rsidR="00EE2529" w:rsidRPr="00C81B84" w14:paraId="55158B3E" w14:textId="77777777">
        <w:trPr>
          <w:trHeight w:val="380"/>
        </w:trPr>
        <w:tc>
          <w:tcPr>
            <w:tcW w:w="680" w:type="dxa"/>
            <w:tcBorders>
              <w:top w:val="nil"/>
              <w:left w:val="nil"/>
              <w:bottom w:val="nil"/>
              <w:right w:val="nil"/>
            </w:tcBorders>
            <w:tcMar>
              <w:top w:w="128" w:type="dxa"/>
              <w:left w:w="43" w:type="dxa"/>
              <w:bottom w:w="43" w:type="dxa"/>
              <w:right w:w="43" w:type="dxa"/>
            </w:tcMar>
          </w:tcPr>
          <w:p w14:paraId="6CFEE5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C0E652" w14:textId="77777777" w:rsidR="00EE2529" w:rsidRPr="00C81B84" w:rsidRDefault="00EE2529" w:rsidP="00C81B84"/>
        </w:tc>
        <w:tc>
          <w:tcPr>
            <w:tcW w:w="6800" w:type="dxa"/>
            <w:tcBorders>
              <w:top w:val="nil"/>
              <w:left w:val="nil"/>
              <w:bottom w:val="single" w:sz="4" w:space="0" w:color="000000"/>
              <w:right w:val="nil"/>
            </w:tcBorders>
            <w:tcMar>
              <w:top w:w="128" w:type="dxa"/>
              <w:left w:w="43" w:type="dxa"/>
              <w:bottom w:w="43" w:type="dxa"/>
              <w:right w:w="43" w:type="dxa"/>
            </w:tcMar>
          </w:tcPr>
          <w:p w14:paraId="48509D19" w14:textId="77777777" w:rsidR="00EE2529" w:rsidRPr="00C81B84" w:rsidRDefault="00AD5E1E" w:rsidP="00C81B84">
            <w:r w:rsidRPr="00C81B84">
              <w:t xml:space="preserve">6 Til reguleringsfond </w:t>
            </w:r>
            <w:r w:rsidRPr="00C81B84">
              <w:tab/>
              <w:t>-25 000 000</w:t>
            </w:r>
          </w:p>
        </w:tc>
        <w:tc>
          <w:tcPr>
            <w:tcW w:w="1400" w:type="dxa"/>
            <w:tcBorders>
              <w:top w:val="nil"/>
              <w:left w:val="nil"/>
              <w:bottom w:val="nil"/>
              <w:right w:val="nil"/>
            </w:tcBorders>
            <w:tcMar>
              <w:top w:w="128" w:type="dxa"/>
              <w:left w:w="43" w:type="dxa"/>
              <w:bottom w:w="43" w:type="dxa"/>
              <w:right w:w="43" w:type="dxa"/>
            </w:tcMar>
            <w:vAlign w:val="bottom"/>
          </w:tcPr>
          <w:p w14:paraId="57A7A298" w14:textId="77777777" w:rsidR="00EE2529" w:rsidRPr="00C81B84" w:rsidRDefault="00EE2529" w:rsidP="00C81B84"/>
        </w:tc>
      </w:tr>
      <w:tr w:rsidR="00EE2529" w:rsidRPr="00C81B84" w14:paraId="721859AE" w14:textId="77777777">
        <w:trPr>
          <w:trHeight w:val="380"/>
        </w:trPr>
        <w:tc>
          <w:tcPr>
            <w:tcW w:w="680" w:type="dxa"/>
            <w:tcBorders>
              <w:top w:val="nil"/>
              <w:left w:val="nil"/>
              <w:bottom w:val="nil"/>
              <w:right w:val="nil"/>
            </w:tcBorders>
            <w:tcMar>
              <w:top w:w="128" w:type="dxa"/>
              <w:left w:w="43" w:type="dxa"/>
              <w:bottom w:w="43" w:type="dxa"/>
              <w:right w:w="43" w:type="dxa"/>
            </w:tcMar>
          </w:tcPr>
          <w:p w14:paraId="368BA43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269709" w14:textId="77777777" w:rsidR="00EE2529" w:rsidRPr="00C81B84" w:rsidRDefault="00EE2529" w:rsidP="00C81B84"/>
        </w:tc>
        <w:tc>
          <w:tcPr>
            <w:tcW w:w="6800" w:type="dxa"/>
            <w:tcBorders>
              <w:top w:val="single" w:sz="4" w:space="0" w:color="000000"/>
              <w:left w:val="nil"/>
              <w:bottom w:val="single" w:sz="4" w:space="0" w:color="000000"/>
              <w:right w:val="nil"/>
            </w:tcBorders>
            <w:tcMar>
              <w:top w:w="128" w:type="dxa"/>
              <w:left w:w="43" w:type="dxa"/>
              <w:bottom w:w="43" w:type="dxa"/>
              <w:right w:w="43" w:type="dxa"/>
            </w:tcMar>
          </w:tcPr>
          <w:p w14:paraId="317D06B1" w14:textId="77777777" w:rsidR="00EE2529" w:rsidRPr="00C81B84" w:rsidRDefault="00AD5E1E" w:rsidP="00C81B84">
            <w:r w:rsidRPr="00C81B84">
              <w:tab/>
              <w:t>-15 000 000</w:t>
            </w:r>
          </w:p>
        </w:tc>
        <w:tc>
          <w:tcPr>
            <w:tcW w:w="1400" w:type="dxa"/>
            <w:tcBorders>
              <w:top w:val="nil"/>
              <w:left w:val="nil"/>
              <w:bottom w:val="nil"/>
              <w:right w:val="nil"/>
            </w:tcBorders>
            <w:tcMar>
              <w:top w:w="128" w:type="dxa"/>
              <w:left w:w="43" w:type="dxa"/>
              <w:bottom w:w="43" w:type="dxa"/>
              <w:right w:w="43" w:type="dxa"/>
            </w:tcMar>
            <w:vAlign w:val="bottom"/>
          </w:tcPr>
          <w:p w14:paraId="247686A6" w14:textId="77777777" w:rsidR="00EE2529" w:rsidRPr="00C81B84" w:rsidRDefault="00EE2529" w:rsidP="00C81B84"/>
        </w:tc>
      </w:tr>
      <w:tr w:rsidR="00EE2529" w:rsidRPr="00C81B84" w14:paraId="06C96A86" w14:textId="77777777">
        <w:trPr>
          <w:trHeight w:val="380"/>
        </w:trPr>
        <w:tc>
          <w:tcPr>
            <w:tcW w:w="680" w:type="dxa"/>
            <w:tcBorders>
              <w:top w:val="nil"/>
              <w:left w:val="nil"/>
              <w:bottom w:val="nil"/>
              <w:right w:val="nil"/>
            </w:tcBorders>
            <w:tcMar>
              <w:top w:w="128" w:type="dxa"/>
              <w:left w:w="43" w:type="dxa"/>
              <w:bottom w:w="43" w:type="dxa"/>
              <w:right w:w="43" w:type="dxa"/>
            </w:tcMar>
          </w:tcPr>
          <w:p w14:paraId="2B355E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66CE1A"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37FD950F" w14:textId="77777777" w:rsidR="00EE2529" w:rsidRPr="00C81B84" w:rsidRDefault="00AD5E1E" w:rsidP="00C81B84">
            <w:r w:rsidRPr="00C81B84">
              <w:t xml:space="preserve">Større utstyrsanskaffelser og vedlikehold, </w:t>
            </w:r>
            <w:r w:rsidRPr="00AD5E1E">
              <w:rPr>
                <w:rStyle w:val="kursiv"/>
              </w:rPr>
              <w:t>kan overføres</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64C4395" w14:textId="77777777" w:rsidR="00EE2529" w:rsidRPr="00C81B84" w:rsidRDefault="00AD5E1E" w:rsidP="00C81B84">
            <w:r w:rsidRPr="00C81B84">
              <w:t>29 836 000</w:t>
            </w:r>
          </w:p>
        </w:tc>
      </w:tr>
      <w:tr w:rsidR="00EE2529" w:rsidRPr="00C81B84" w14:paraId="2722CC7F" w14:textId="77777777">
        <w:trPr>
          <w:trHeight w:val="380"/>
        </w:trPr>
        <w:tc>
          <w:tcPr>
            <w:tcW w:w="680" w:type="dxa"/>
            <w:tcBorders>
              <w:top w:val="nil"/>
              <w:left w:val="nil"/>
              <w:bottom w:val="nil"/>
              <w:right w:val="nil"/>
            </w:tcBorders>
            <w:tcMar>
              <w:top w:w="128" w:type="dxa"/>
              <w:left w:w="43" w:type="dxa"/>
              <w:bottom w:w="43" w:type="dxa"/>
              <w:right w:w="43" w:type="dxa"/>
            </w:tcMar>
          </w:tcPr>
          <w:p w14:paraId="78083D6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29083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2BFCDF" w14:textId="77777777" w:rsidR="00EE2529" w:rsidRPr="00C81B84" w:rsidRDefault="00AD5E1E" w:rsidP="00C81B84">
            <w:r w:rsidRPr="00C81B84">
              <w:t>fra kr 140 945 000 til kr 170 781 000</w:t>
            </w:r>
          </w:p>
        </w:tc>
        <w:tc>
          <w:tcPr>
            <w:tcW w:w="1400" w:type="dxa"/>
            <w:tcBorders>
              <w:top w:val="nil"/>
              <w:left w:val="nil"/>
              <w:bottom w:val="nil"/>
              <w:right w:val="nil"/>
            </w:tcBorders>
            <w:tcMar>
              <w:top w:w="128" w:type="dxa"/>
              <w:left w:w="43" w:type="dxa"/>
              <w:bottom w:w="43" w:type="dxa"/>
              <w:right w:w="43" w:type="dxa"/>
            </w:tcMar>
            <w:vAlign w:val="bottom"/>
          </w:tcPr>
          <w:p w14:paraId="7690ABFC" w14:textId="77777777" w:rsidR="00EE2529" w:rsidRPr="00C81B84" w:rsidRDefault="00EE2529" w:rsidP="00C81B84"/>
        </w:tc>
      </w:tr>
      <w:tr w:rsidR="00EE2529" w:rsidRPr="00C81B84" w14:paraId="00D7C411" w14:textId="77777777">
        <w:trPr>
          <w:trHeight w:val="380"/>
        </w:trPr>
        <w:tc>
          <w:tcPr>
            <w:tcW w:w="680" w:type="dxa"/>
            <w:tcBorders>
              <w:top w:val="nil"/>
              <w:left w:val="nil"/>
              <w:bottom w:val="nil"/>
              <w:right w:val="nil"/>
            </w:tcBorders>
            <w:tcMar>
              <w:top w:w="128" w:type="dxa"/>
              <w:left w:w="43" w:type="dxa"/>
              <w:bottom w:w="43" w:type="dxa"/>
              <w:right w:w="43" w:type="dxa"/>
            </w:tcMar>
          </w:tcPr>
          <w:p w14:paraId="7D0BF7FA" w14:textId="77777777" w:rsidR="00EE2529" w:rsidRPr="00C81B84" w:rsidRDefault="00AD5E1E" w:rsidP="00C81B84">
            <w:r w:rsidRPr="00C81B84">
              <w:t>2530</w:t>
            </w:r>
          </w:p>
        </w:tc>
        <w:tc>
          <w:tcPr>
            <w:tcW w:w="680" w:type="dxa"/>
            <w:tcBorders>
              <w:top w:val="nil"/>
              <w:left w:val="nil"/>
              <w:bottom w:val="nil"/>
              <w:right w:val="nil"/>
            </w:tcBorders>
            <w:tcMar>
              <w:top w:w="128" w:type="dxa"/>
              <w:left w:w="43" w:type="dxa"/>
              <w:bottom w:w="43" w:type="dxa"/>
              <w:right w:w="43" w:type="dxa"/>
            </w:tcMar>
          </w:tcPr>
          <w:p w14:paraId="4F353BD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45710F" w14:textId="77777777" w:rsidR="00EE2529" w:rsidRPr="00C81B84" w:rsidRDefault="00AD5E1E" w:rsidP="00C81B84">
            <w:r w:rsidRPr="00C81B84">
              <w:t>Foreldrepenger:</w:t>
            </w:r>
          </w:p>
        </w:tc>
        <w:tc>
          <w:tcPr>
            <w:tcW w:w="1400" w:type="dxa"/>
            <w:tcBorders>
              <w:top w:val="nil"/>
              <w:left w:val="nil"/>
              <w:bottom w:val="nil"/>
              <w:right w:val="nil"/>
            </w:tcBorders>
            <w:tcMar>
              <w:top w:w="128" w:type="dxa"/>
              <w:left w:w="43" w:type="dxa"/>
              <w:bottom w:w="43" w:type="dxa"/>
              <w:right w:w="43" w:type="dxa"/>
            </w:tcMar>
            <w:vAlign w:val="bottom"/>
          </w:tcPr>
          <w:p w14:paraId="2B0F3101" w14:textId="77777777" w:rsidR="00EE2529" w:rsidRPr="00C81B84" w:rsidRDefault="00EE2529" w:rsidP="00C81B84"/>
        </w:tc>
      </w:tr>
      <w:tr w:rsidR="00EE2529" w:rsidRPr="00C81B84" w14:paraId="1115589E" w14:textId="77777777">
        <w:trPr>
          <w:trHeight w:val="380"/>
        </w:trPr>
        <w:tc>
          <w:tcPr>
            <w:tcW w:w="680" w:type="dxa"/>
            <w:tcBorders>
              <w:top w:val="nil"/>
              <w:left w:val="nil"/>
              <w:bottom w:val="nil"/>
              <w:right w:val="nil"/>
            </w:tcBorders>
            <w:tcMar>
              <w:top w:w="128" w:type="dxa"/>
              <w:left w:w="43" w:type="dxa"/>
              <w:bottom w:w="43" w:type="dxa"/>
              <w:right w:w="43" w:type="dxa"/>
            </w:tcMar>
          </w:tcPr>
          <w:p w14:paraId="708965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01980A"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232B07D" w14:textId="77777777" w:rsidR="00EE2529" w:rsidRPr="00C81B84" w:rsidRDefault="00AD5E1E" w:rsidP="00C81B84">
            <w:r w:rsidRPr="00C81B84">
              <w:t xml:space="preserve">Foreldrepenger ved fødsel,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DA9AB17" w14:textId="77777777" w:rsidR="00EE2529" w:rsidRPr="00C81B84" w:rsidRDefault="00AD5E1E" w:rsidP="00C81B84">
            <w:r w:rsidRPr="00C81B84">
              <w:t>1 090 000 000</w:t>
            </w:r>
          </w:p>
        </w:tc>
      </w:tr>
      <w:tr w:rsidR="00EE2529" w:rsidRPr="00C81B84" w14:paraId="421A8363" w14:textId="77777777">
        <w:trPr>
          <w:trHeight w:val="380"/>
        </w:trPr>
        <w:tc>
          <w:tcPr>
            <w:tcW w:w="680" w:type="dxa"/>
            <w:tcBorders>
              <w:top w:val="nil"/>
              <w:left w:val="nil"/>
              <w:bottom w:val="nil"/>
              <w:right w:val="nil"/>
            </w:tcBorders>
            <w:tcMar>
              <w:top w:w="128" w:type="dxa"/>
              <w:left w:w="43" w:type="dxa"/>
              <w:bottom w:w="43" w:type="dxa"/>
              <w:right w:w="43" w:type="dxa"/>
            </w:tcMar>
          </w:tcPr>
          <w:p w14:paraId="7AF54E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E10C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79FB15D" w14:textId="77777777" w:rsidR="00EE2529" w:rsidRPr="00C81B84" w:rsidRDefault="00AD5E1E" w:rsidP="00C81B84">
            <w:r w:rsidRPr="00C81B84">
              <w:t>fra kr 24 690 000 000 til kr 23 600 000 000</w:t>
            </w:r>
          </w:p>
        </w:tc>
        <w:tc>
          <w:tcPr>
            <w:tcW w:w="1400" w:type="dxa"/>
            <w:tcBorders>
              <w:top w:val="nil"/>
              <w:left w:val="nil"/>
              <w:bottom w:val="nil"/>
              <w:right w:val="nil"/>
            </w:tcBorders>
            <w:tcMar>
              <w:top w:w="128" w:type="dxa"/>
              <w:left w:w="43" w:type="dxa"/>
              <w:bottom w:w="43" w:type="dxa"/>
              <w:right w:w="43" w:type="dxa"/>
            </w:tcMar>
            <w:vAlign w:val="bottom"/>
          </w:tcPr>
          <w:p w14:paraId="74642CE0" w14:textId="77777777" w:rsidR="00EE2529" w:rsidRPr="00C81B84" w:rsidRDefault="00EE2529" w:rsidP="00C81B84"/>
        </w:tc>
      </w:tr>
      <w:tr w:rsidR="00EE2529" w:rsidRPr="00C81B84" w14:paraId="6ECF031C" w14:textId="77777777">
        <w:trPr>
          <w:trHeight w:val="640"/>
        </w:trPr>
        <w:tc>
          <w:tcPr>
            <w:tcW w:w="680" w:type="dxa"/>
            <w:tcBorders>
              <w:top w:val="nil"/>
              <w:left w:val="nil"/>
              <w:bottom w:val="nil"/>
              <w:right w:val="nil"/>
            </w:tcBorders>
            <w:tcMar>
              <w:top w:w="128" w:type="dxa"/>
              <w:left w:w="43" w:type="dxa"/>
              <w:bottom w:w="43" w:type="dxa"/>
              <w:right w:w="43" w:type="dxa"/>
            </w:tcMar>
          </w:tcPr>
          <w:p w14:paraId="0E2F4A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3A98D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2E056DCE" w14:textId="77777777" w:rsidR="00EE2529" w:rsidRPr="00C81B84" w:rsidRDefault="00AD5E1E" w:rsidP="00C81B84">
            <w:r w:rsidRPr="00C81B84">
              <w:t xml:space="preserve">Engangsstønad ved fødsel og adopsjon,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2152568C" w14:textId="77777777" w:rsidR="00EE2529" w:rsidRPr="00C81B84" w:rsidRDefault="00AD5E1E" w:rsidP="00C81B84">
            <w:r w:rsidRPr="00C81B84">
              <w:t>42 163 000</w:t>
            </w:r>
          </w:p>
        </w:tc>
      </w:tr>
      <w:tr w:rsidR="00EE2529" w:rsidRPr="00C81B84" w14:paraId="60F7FC95" w14:textId="77777777">
        <w:trPr>
          <w:trHeight w:val="380"/>
        </w:trPr>
        <w:tc>
          <w:tcPr>
            <w:tcW w:w="680" w:type="dxa"/>
            <w:tcBorders>
              <w:top w:val="nil"/>
              <w:left w:val="nil"/>
              <w:bottom w:val="nil"/>
              <w:right w:val="nil"/>
            </w:tcBorders>
            <w:tcMar>
              <w:top w:w="128" w:type="dxa"/>
              <w:left w:w="43" w:type="dxa"/>
              <w:bottom w:w="43" w:type="dxa"/>
              <w:right w:w="43" w:type="dxa"/>
            </w:tcMar>
          </w:tcPr>
          <w:p w14:paraId="16B749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08F595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6206A9" w14:textId="77777777" w:rsidR="00EE2529" w:rsidRPr="00C81B84" w:rsidRDefault="00AD5E1E" w:rsidP="00C81B84">
            <w:r w:rsidRPr="00C81B84">
              <w:t>fra kr 750 000 000 til kr 707 837 000</w:t>
            </w:r>
          </w:p>
        </w:tc>
        <w:tc>
          <w:tcPr>
            <w:tcW w:w="1400" w:type="dxa"/>
            <w:tcBorders>
              <w:top w:val="nil"/>
              <w:left w:val="nil"/>
              <w:bottom w:val="nil"/>
              <w:right w:val="nil"/>
            </w:tcBorders>
            <w:tcMar>
              <w:top w:w="128" w:type="dxa"/>
              <w:left w:w="43" w:type="dxa"/>
              <w:bottom w:w="43" w:type="dxa"/>
              <w:right w:w="43" w:type="dxa"/>
            </w:tcMar>
            <w:vAlign w:val="bottom"/>
          </w:tcPr>
          <w:p w14:paraId="59A66EDD" w14:textId="77777777" w:rsidR="00EE2529" w:rsidRPr="00C81B84" w:rsidRDefault="00EE2529" w:rsidP="00C81B84"/>
        </w:tc>
      </w:tr>
      <w:tr w:rsidR="00EE2529" w:rsidRPr="00C81B84" w14:paraId="449E3972" w14:textId="77777777">
        <w:trPr>
          <w:trHeight w:val="380"/>
        </w:trPr>
        <w:tc>
          <w:tcPr>
            <w:tcW w:w="680" w:type="dxa"/>
            <w:tcBorders>
              <w:top w:val="nil"/>
              <w:left w:val="nil"/>
              <w:bottom w:val="nil"/>
              <w:right w:val="nil"/>
            </w:tcBorders>
            <w:tcMar>
              <w:top w:w="128" w:type="dxa"/>
              <w:left w:w="43" w:type="dxa"/>
              <w:bottom w:w="43" w:type="dxa"/>
              <w:right w:w="43" w:type="dxa"/>
            </w:tcMar>
          </w:tcPr>
          <w:p w14:paraId="24A1DA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41F8E5"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DF6595C" w14:textId="77777777" w:rsidR="00EE2529" w:rsidRPr="00C81B84" w:rsidRDefault="00AD5E1E" w:rsidP="00C81B84">
            <w:r w:rsidRPr="00C81B84">
              <w:t xml:space="preserve">Feriepenger av foreldrepenger,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ECEF51D" w14:textId="77777777" w:rsidR="00EE2529" w:rsidRPr="00C81B84" w:rsidRDefault="00AD5E1E" w:rsidP="00C81B84">
            <w:r w:rsidRPr="00C81B84">
              <w:t>5 000 000</w:t>
            </w:r>
          </w:p>
        </w:tc>
      </w:tr>
      <w:tr w:rsidR="00EE2529" w:rsidRPr="00C81B84" w14:paraId="4527304D" w14:textId="77777777">
        <w:trPr>
          <w:trHeight w:val="380"/>
        </w:trPr>
        <w:tc>
          <w:tcPr>
            <w:tcW w:w="680" w:type="dxa"/>
            <w:tcBorders>
              <w:top w:val="nil"/>
              <w:left w:val="nil"/>
              <w:bottom w:val="nil"/>
              <w:right w:val="nil"/>
            </w:tcBorders>
            <w:tcMar>
              <w:top w:w="128" w:type="dxa"/>
              <w:left w:w="43" w:type="dxa"/>
              <w:bottom w:w="43" w:type="dxa"/>
              <w:right w:w="43" w:type="dxa"/>
            </w:tcMar>
          </w:tcPr>
          <w:p w14:paraId="050E91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E044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AC9CE7" w14:textId="77777777" w:rsidR="00EE2529" w:rsidRPr="00C81B84" w:rsidRDefault="00AD5E1E" w:rsidP="00C81B84">
            <w:r w:rsidRPr="00C81B84">
              <w:t>fra kr 610 000 000 til kr 615 000 000</w:t>
            </w:r>
          </w:p>
        </w:tc>
        <w:tc>
          <w:tcPr>
            <w:tcW w:w="1400" w:type="dxa"/>
            <w:tcBorders>
              <w:top w:val="nil"/>
              <w:left w:val="nil"/>
              <w:bottom w:val="nil"/>
              <w:right w:val="nil"/>
            </w:tcBorders>
            <w:tcMar>
              <w:top w:w="128" w:type="dxa"/>
              <w:left w:w="43" w:type="dxa"/>
              <w:bottom w:w="43" w:type="dxa"/>
              <w:right w:w="43" w:type="dxa"/>
            </w:tcMar>
            <w:vAlign w:val="bottom"/>
          </w:tcPr>
          <w:p w14:paraId="010C04F7" w14:textId="77777777" w:rsidR="00EE2529" w:rsidRPr="00C81B84" w:rsidRDefault="00EE2529" w:rsidP="00C81B84"/>
        </w:tc>
      </w:tr>
      <w:tr w:rsidR="00EE2529" w:rsidRPr="00C81B84" w14:paraId="2D2595BC" w14:textId="77777777">
        <w:trPr>
          <w:trHeight w:val="380"/>
        </w:trPr>
        <w:tc>
          <w:tcPr>
            <w:tcW w:w="680" w:type="dxa"/>
            <w:tcBorders>
              <w:top w:val="nil"/>
              <w:left w:val="nil"/>
              <w:bottom w:val="nil"/>
              <w:right w:val="nil"/>
            </w:tcBorders>
            <w:tcMar>
              <w:top w:w="128" w:type="dxa"/>
              <w:left w:w="43" w:type="dxa"/>
              <w:bottom w:w="43" w:type="dxa"/>
              <w:right w:w="43" w:type="dxa"/>
            </w:tcMar>
          </w:tcPr>
          <w:p w14:paraId="0B74D9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BAC685"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45E95A3" w14:textId="77777777" w:rsidR="00EE2529" w:rsidRPr="00C81B84" w:rsidRDefault="00AD5E1E" w:rsidP="00C81B84">
            <w:r w:rsidRPr="00C81B84">
              <w:t xml:space="preserve">Foreldrepenger ved adopsjon,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B9F6654" w14:textId="77777777" w:rsidR="00EE2529" w:rsidRPr="00C81B84" w:rsidRDefault="00AD5E1E" w:rsidP="00C81B84">
            <w:r w:rsidRPr="00C81B84">
              <w:t>1 000 000</w:t>
            </w:r>
          </w:p>
        </w:tc>
      </w:tr>
      <w:tr w:rsidR="00EE2529" w:rsidRPr="00C81B84" w14:paraId="71F9256D" w14:textId="77777777">
        <w:trPr>
          <w:trHeight w:val="380"/>
        </w:trPr>
        <w:tc>
          <w:tcPr>
            <w:tcW w:w="680" w:type="dxa"/>
            <w:tcBorders>
              <w:top w:val="nil"/>
              <w:left w:val="nil"/>
              <w:bottom w:val="nil"/>
              <w:right w:val="nil"/>
            </w:tcBorders>
            <w:tcMar>
              <w:top w:w="128" w:type="dxa"/>
              <w:left w:w="43" w:type="dxa"/>
              <w:bottom w:w="43" w:type="dxa"/>
              <w:right w:w="43" w:type="dxa"/>
            </w:tcMar>
          </w:tcPr>
          <w:p w14:paraId="15EE127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46DF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E8F488" w14:textId="77777777" w:rsidR="00EE2529" w:rsidRPr="00C81B84" w:rsidRDefault="00AD5E1E" w:rsidP="00C81B84">
            <w:r w:rsidRPr="00C81B84">
              <w:t>fra kr 41 000 000 til kr 40 000 000</w:t>
            </w:r>
          </w:p>
        </w:tc>
        <w:tc>
          <w:tcPr>
            <w:tcW w:w="1400" w:type="dxa"/>
            <w:tcBorders>
              <w:top w:val="nil"/>
              <w:left w:val="nil"/>
              <w:bottom w:val="nil"/>
              <w:right w:val="nil"/>
            </w:tcBorders>
            <w:tcMar>
              <w:top w:w="128" w:type="dxa"/>
              <w:left w:w="43" w:type="dxa"/>
              <w:bottom w:w="43" w:type="dxa"/>
              <w:right w:w="43" w:type="dxa"/>
            </w:tcMar>
            <w:vAlign w:val="bottom"/>
          </w:tcPr>
          <w:p w14:paraId="29F9DF52" w14:textId="77777777" w:rsidR="00EE2529" w:rsidRPr="00C81B84" w:rsidRDefault="00EE2529" w:rsidP="00C81B84"/>
        </w:tc>
      </w:tr>
      <w:tr w:rsidR="00EE2529" w:rsidRPr="00C81B84" w14:paraId="6A4BCFD9" w14:textId="77777777">
        <w:trPr>
          <w:trHeight w:val="380"/>
        </w:trPr>
        <w:tc>
          <w:tcPr>
            <w:tcW w:w="680" w:type="dxa"/>
            <w:tcBorders>
              <w:top w:val="nil"/>
              <w:left w:val="nil"/>
              <w:bottom w:val="nil"/>
              <w:right w:val="nil"/>
            </w:tcBorders>
            <w:tcMar>
              <w:top w:w="128" w:type="dxa"/>
              <w:left w:w="43" w:type="dxa"/>
              <w:bottom w:w="43" w:type="dxa"/>
              <w:right w:w="43" w:type="dxa"/>
            </w:tcMar>
          </w:tcPr>
          <w:p w14:paraId="7E1DC23A" w14:textId="77777777" w:rsidR="00EE2529" w:rsidRPr="00C81B84" w:rsidRDefault="00AD5E1E" w:rsidP="00C81B84">
            <w:r w:rsidRPr="00C81B84">
              <w:t>2541</w:t>
            </w:r>
          </w:p>
        </w:tc>
        <w:tc>
          <w:tcPr>
            <w:tcW w:w="680" w:type="dxa"/>
            <w:tcBorders>
              <w:top w:val="nil"/>
              <w:left w:val="nil"/>
              <w:bottom w:val="nil"/>
              <w:right w:val="nil"/>
            </w:tcBorders>
            <w:tcMar>
              <w:top w:w="128" w:type="dxa"/>
              <w:left w:w="43" w:type="dxa"/>
              <w:bottom w:w="43" w:type="dxa"/>
              <w:right w:w="43" w:type="dxa"/>
            </w:tcMar>
          </w:tcPr>
          <w:p w14:paraId="56B1202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2C8151" w14:textId="77777777" w:rsidR="00EE2529" w:rsidRPr="00C81B84" w:rsidRDefault="00AD5E1E" w:rsidP="00C81B84">
            <w:r w:rsidRPr="00C81B84">
              <w:t>Dagpenger:</w:t>
            </w:r>
          </w:p>
        </w:tc>
        <w:tc>
          <w:tcPr>
            <w:tcW w:w="1400" w:type="dxa"/>
            <w:tcBorders>
              <w:top w:val="nil"/>
              <w:left w:val="nil"/>
              <w:bottom w:val="nil"/>
              <w:right w:val="nil"/>
            </w:tcBorders>
            <w:tcMar>
              <w:top w:w="128" w:type="dxa"/>
              <w:left w:w="43" w:type="dxa"/>
              <w:bottom w:w="43" w:type="dxa"/>
              <w:right w:w="43" w:type="dxa"/>
            </w:tcMar>
            <w:vAlign w:val="bottom"/>
          </w:tcPr>
          <w:p w14:paraId="1A69DCE4" w14:textId="77777777" w:rsidR="00EE2529" w:rsidRPr="00C81B84" w:rsidRDefault="00EE2529" w:rsidP="00C81B84"/>
        </w:tc>
      </w:tr>
      <w:tr w:rsidR="00EE2529" w:rsidRPr="00C81B84" w14:paraId="18F14856" w14:textId="77777777">
        <w:trPr>
          <w:trHeight w:val="380"/>
        </w:trPr>
        <w:tc>
          <w:tcPr>
            <w:tcW w:w="680" w:type="dxa"/>
            <w:tcBorders>
              <w:top w:val="nil"/>
              <w:left w:val="nil"/>
              <w:bottom w:val="nil"/>
              <w:right w:val="nil"/>
            </w:tcBorders>
            <w:tcMar>
              <w:top w:w="128" w:type="dxa"/>
              <w:left w:w="43" w:type="dxa"/>
              <w:bottom w:w="43" w:type="dxa"/>
              <w:right w:w="43" w:type="dxa"/>
            </w:tcMar>
          </w:tcPr>
          <w:p w14:paraId="79719A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3E9607"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A0E4E33" w14:textId="77777777" w:rsidR="00EE2529" w:rsidRPr="00C81B84" w:rsidRDefault="00AD5E1E" w:rsidP="00C81B84">
            <w:r w:rsidRPr="00C81B84">
              <w:t xml:space="preserve">Dagpenger,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1DAFB8F" w14:textId="77777777" w:rsidR="00EE2529" w:rsidRPr="00C81B84" w:rsidRDefault="00AD5E1E" w:rsidP="00C81B84">
            <w:r w:rsidRPr="00C81B84">
              <w:t>31 800 000</w:t>
            </w:r>
          </w:p>
        </w:tc>
      </w:tr>
      <w:tr w:rsidR="00EE2529" w:rsidRPr="00C81B84" w14:paraId="660BA5E8" w14:textId="77777777">
        <w:trPr>
          <w:trHeight w:val="380"/>
        </w:trPr>
        <w:tc>
          <w:tcPr>
            <w:tcW w:w="680" w:type="dxa"/>
            <w:tcBorders>
              <w:top w:val="nil"/>
              <w:left w:val="nil"/>
              <w:bottom w:val="nil"/>
              <w:right w:val="nil"/>
            </w:tcBorders>
            <w:tcMar>
              <w:top w:w="128" w:type="dxa"/>
              <w:left w:w="43" w:type="dxa"/>
              <w:bottom w:w="43" w:type="dxa"/>
              <w:right w:w="43" w:type="dxa"/>
            </w:tcMar>
          </w:tcPr>
          <w:p w14:paraId="7B70C5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4B7F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5E1FE7" w14:textId="77777777" w:rsidR="00EE2529" w:rsidRPr="00C81B84" w:rsidRDefault="00AD5E1E" w:rsidP="00C81B84">
            <w:r w:rsidRPr="00C81B84">
              <w:t>fra kr 9 361 800 000 til kr 9 330 000 000</w:t>
            </w:r>
          </w:p>
        </w:tc>
        <w:tc>
          <w:tcPr>
            <w:tcW w:w="1400" w:type="dxa"/>
            <w:tcBorders>
              <w:top w:val="nil"/>
              <w:left w:val="nil"/>
              <w:bottom w:val="nil"/>
              <w:right w:val="nil"/>
            </w:tcBorders>
            <w:tcMar>
              <w:top w:w="128" w:type="dxa"/>
              <w:left w:w="43" w:type="dxa"/>
              <w:bottom w:w="43" w:type="dxa"/>
              <w:right w:w="43" w:type="dxa"/>
            </w:tcMar>
            <w:vAlign w:val="bottom"/>
          </w:tcPr>
          <w:p w14:paraId="44FAD6B5" w14:textId="77777777" w:rsidR="00EE2529" w:rsidRPr="00C81B84" w:rsidRDefault="00EE2529" w:rsidP="00C81B84"/>
        </w:tc>
      </w:tr>
      <w:tr w:rsidR="00EE2529" w:rsidRPr="00C81B84" w14:paraId="1412DECE" w14:textId="77777777">
        <w:trPr>
          <w:trHeight w:val="380"/>
        </w:trPr>
        <w:tc>
          <w:tcPr>
            <w:tcW w:w="680" w:type="dxa"/>
            <w:tcBorders>
              <w:top w:val="nil"/>
              <w:left w:val="nil"/>
              <w:bottom w:val="nil"/>
              <w:right w:val="nil"/>
            </w:tcBorders>
            <w:tcMar>
              <w:top w:w="128" w:type="dxa"/>
              <w:left w:w="43" w:type="dxa"/>
              <w:bottom w:w="43" w:type="dxa"/>
              <w:right w:w="43" w:type="dxa"/>
            </w:tcMar>
          </w:tcPr>
          <w:p w14:paraId="67E8B269" w14:textId="77777777" w:rsidR="00EE2529" w:rsidRPr="00C81B84" w:rsidRDefault="00AD5E1E" w:rsidP="00C81B84">
            <w:r w:rsidRPr="00C81B84">
              <w:t>2542</w:t>
            </w:r>
          </w:p>
        </w:tc>
        <w:tc>
          <w:tcPr>
            <w:tcW w:w="680" w:type="dxa"/>
            <w:tcBorders>
              <w:top w:val="nil"/>
              <w:left w:val="nil"/>
              <w:bottom w:val="nil"/>
              <w:right w:val="nil"/>
            </w:tcBorders>
            <w:tcMar>
              <w:top w:w="128" w:type="dxa"/>
              <w:left w:w="43" w:type="dxa"/>
              <w:bottom w:w="43" w:type="dxa"/>
              <w:right w:w="43" w:type="dxa"/>
            </w:tcMar>
          </w:tcPr>
          <w:p w14:paraId="65114D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C4A1B7" w14:textId="77777777" w:rsidR="00EE2529" w:rsidRPr="00C81B84" w:rsidRDefault="00AD5E1E" w:rsidP="00C81B84">
            <w:r w:rsidRPr="00C81B84">
              <w:t>Statsgaranti for lønnskrav ved konkurs mv.:</w:t>
            </w:r>
          </w:p>
        </w:tc>
        <w:tc>
          <w:tcPr>
            <w:tcW w:w="1400" w:type="dxa"/>
            <w:tcBorders>
              <w:top w:val="nil"/>
              <w:left w:val="nil"/>
              <w:bottom w:val="nil"/>
              <w:right w:val="nil"/>
            </w:tcBorders>
            <w:tcMar>
              <w:top w:w="128" w:type="dxa"/>
              <w:left w:w="43" w:type="dxa"/>
              <w:bottom w:w="43" w:type="dxa"/>
              <w:right w:w="43" w:type="dxa"/>
            </w:tcMar>
            <w:vAlign w:val="bottom"/>
          </w:tcPr>
          <w:p w14:paraId="097CCEB6" w14:textId="77777777" w:rsidR="00EE2529" w:rsidRPr="00C81B84" w:rsidRDefault="00EE2529" w:rsidP="00C81B84"/>
        </w:tc>
      </w:tr>
      <w:tr w:rsidR="00EE2529" w:rsidRPr="00C81B84" w14:paraId="5DA0D2BB" w14:textId="77777777">
        <w:trPr>
          <w:trHeight w:val="640"/>
        </w:trPr>
        <w:tc>
          <w:tcPr>
            <w:tcW w:w="680" w:type="dxa"/>
            <w:tcBorders>
              <w:top w:val="nil"/>
              <w:left w:val="nil"/>
              <w:bottom w:val="nil"/>
              <w:right w:val="nil"/>
            </w:tcBorders>
            <w:tcMar>
              <w:top w:w="128" w:type="dxa"/>
              <w:left w:w="43" w:type="dxa"/>
              <w:bottom w:w="43" w:type="dxa"/>
              <w:right w:w="43" w:type="dxa"/>
            </w:tcMar>
          </w:tcPr>
          <w:p w14:paraId="32FA51A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1ABB0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485A2BB" w14:textId="77777777" w:rsidR="00EE2529" w:rsidRPr="00C81B84" w:rsidRDefault="00AD5E1E" w:rsidP="00C81B84">
            <w:r w:rsidRPr="00C81B84">
              <w:t xml:space="preserve">Statsgaranti for lønnskrav ved konkurs mv.,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5C0B9B2" w14:textId="77777777" w:rsidR="00EE2529" w:rsidRPr="00C81B84" w:rsidRDefault="00AD5E1E" w:rsidP="00C81B84">
            <w:r w:rsidRPr="00C81B84">
              <w:t>20 000 000</w:t>
            </w:r>
          </w:p>
        </w:tc>
      </w:tr>
      <w:tr w:rsidR="00EE2529" w:rsidRPr="00C81B84" w14:paraId="61A89630" w14:textId="77777777">
        <w:trPr>
          <w:trHeight w:val="380"/>
        </w:trPr>
        <w:tc>
          <w:tcPr>
            <w:tcW w:w="680" w:type="dxa"/>
            <w:tcBorders>
              <w:top w:val="nil"/>
              <w:left w:val="nil"/>
              <w:bottom w:val="nil"/>
              <w:right w:val="nil"/>
            </w:tcBorders>
            <w:tcMar>
              <w:top w:w="128" w:type="dxa"/>
              <w:left w:w="43" w:type="dxa"/>
              <w:bottom w:w="43" w:type="dxa"/>
              <w:right w:w="43" w:type="dxa"/>
            </w:tcMar>
          </w:tcPr>
          <w:p w14:paraId="7DC12D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F93C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89CC0D" w14:textId="77777777" w:rsidR="00EE2529" w:rsidRPr="00C81B84" w:rsidRDefault="00AD5E1E" w:rsidP="00C81B84">
            <w:r w:rsidRPr="00C81B84">
              <w:t>fra kr 755 000 000 til kr 735 000 000</w:t>
            </w:r>
          </w:p>
        </w:tc>
        <w:tc>
          <w:tcPr>
            <w:tcW w:w="1400" w:type="dxa"/>
            <w:tcBorders>
              <w:top w:val="nil"/>
              <w:left w:val="nil"/>
              <w:bottom w:val="nil"/>
              <w:right w:val="nil"/>
            </w:tcBorders>
            <w:tcMar>
              <w:top w:w="128" w:type="dxa"/>
              <w:left w:w="43" w:type="dxa"/>
              <w:bottom w:w="43" w:type="dxa"/>
              <w:right w:w="43" w:type="dxa"/>
            </w:tcMar>
            <w:vAlign w:val="bottom"/>
          </w:tcPr>
          <w:p w14:paraId="0B65F65A" w14:textId="77777777" w:rsidR="00EE2529" w:rsidRPr="00C81B84" w:rsidRDefault="00EE2529" w:rsidP="00C81B84"/>
        </w:tc>
      </w:tr>
      <w:tr w:rsidR="00EE2529" w:rsidRPr="00C81B84" w14:paraId="1F78BA9A" w14:textId="77777777">
        <w:trPr>
          <w:trHeight w:val="380"/>
        </w:trPr>
        <w:tc>
          <w:tcPr>
            <w:tcW w:w="680" w:type="dxa"/>
            <w:tcBorders>
              <w:top w:val="nil"/>
              <w:left w:val="nil"/>
              <w:bottom w:val="nil"/>
              <w:right w:val="nil"/>
            </w:tcBorders>
            <w:tcMar>
              <w:top w:w="128" w:type="dxa"/>
              <w:left w:w="43" w:type="dxa"/>
              <w:bottom w:w="43" w:type="dxa"/>
              <w:right w:w="43" w:type="dxa"/>
            </w:tcMar>
          </w:tcPr>
          <w:p w14:paraId="1B9691D2" w14:textId="77777777" w:rsidR="00EE2529" w:rsidRPr="00C81B84" w:rsidRDefault="00AD5E1E" w:rsidP="00C81B84">
            <w:r w:rsidRPr="00C81B84">
              <w:t>2620</w:t>
            </w:r>
          </w:p>
        </w:tc>
        <w:tc>
          <w:tcPr>
            <w:tcW w:w="680" w:type="dxa"/>
            <w:tcBorders>
              <w:top w:val="nil"/>
              <w:left w:val="nil"/>
              <w:bottom w:val="nil"/>
              <w:right w:val="nil"/>
            </w:tcBorders>
            <w:tcMar>
              <w:top w:w="128" w:type="dxa"/>
              <w:left w:w="43" w:type="dxa"/>
              <w:bottom w:w="43" w:type="dxa"/>
              <w:right w:w="43" w:type="dxa"/>
            </w:tcMar>
          </w:tcPr>
          <w:p w14:paraId="7A64EBB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B3E829" w14:textId="77777777" w:rsidR="00EE2529" w:rsidRPr="00C81B84" w:rsidRDefault="00AD5E1E" w:rsidP="00C81B84">
            <w:r w:rsidRPr="00C81B84">
              <w:t>Stønad til enslig mor eller far:</w:t>
            </w:r>
          </w:p>
        </w:tc>
        <w:tc>
          <w:tcPr>
            <w:tcW w:w="1400" w:type="dxa"/>
            <w:tcBorders>
              <w:top w:val="nil"/>
              <w:left w:val="nil"/>
              <w:bottom w:val="nil"/>
              <w:right w:val="nil"/>
            </w:tcBorders>
            <w:tcMar>
              <w:top w:w="128" w:type="dxa"/>
              <w:left w:w="43" w:type="dxa"/>
              <w:bottom w:w="43" w:type="dxa"/>
              <w:right w:w="43" w:type="dxa"/>
            </w:tcMar>
            <w:vAlign w:val="bottom"/>
          </w:tcPr>
          <w:p w14:paraId="6CDE192D" w14:textId="77777777" w:rsidR="00EE2529" w:rsidRPr="00C81B84" w:rsidRDefault="00EE2529" w:rsidP="00C81B84"/>
        </w:tc>
      </w:tr>
      <w:tr w:rsidR="00EE2529" w:rsidRPr="00C81B84" w14:paraId="0F32D538" w14:textId="77777777">
        <w:trPr>
          <w:trHeight w:val="380"/>
        </w:trPr>
        <w:tc>
          <w:tcPr>
            <w:tcW w:w="680" w:type="dxa"/>
            <w:tcBorders>
              <w:top w:val="nil"/>
              <w:left w:val="nil"/>
              <w:bottom w:val="nil"/>
              <w:right w:val="nil"/>
            </w:tcBorders>
            <w:tcMar>
              <w:top w:w="128" w:type="dxa"/>
              <w:left w:w="43" w:type="dxa"/>
              <w:bottom w:w="43" w:type="dxa"/>
              <w:right w:w="43" w:type="dxa"/>
            </w:tcMar>
          </w:tcPr>
          <w:p w14:paraId="759B65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82C1BB"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44F05C3" w14:textId="77777777" w:rsidR="00EE2529" w:rsidRPr="00C81B84" w:rsidRDefault="00AD5E1E" w:rsidP="00C81B84">
            <w:r w:rsidRPr="00C81B84">
              <w:t xml:space="preserve">Overgangsstønad,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69CFA15" w14:textId="77777777" w:rsidR="00EE2529" w:rsidRPr="00C81B84" w:rsidRDefault="00AD5E1E" w:rsidP="00C81B84">
            <w:r w:rsidRPr="00C81B84">
              <w:t>20 000 000</w:t>
            </w:r>
          </w:p>
        </w:tc>
      </w:tr>
      <w:tr w:rsidR="00EE2529" w:rsidRPr="00C81B84" w14:paraId="3CCAD22A" w14:textId="77777777">
        <w:trPr>
          <w:trHeight w:val="380"/>
        </w:trPr>
        <w:tc>
          <w:tcPr>
            <w:tcW w:w="680" w:type="dxa"/>
            <w:tcBorders>
              <w:top w:val="nil"/>
              <w:left w:val="nil"/>
              <w:bottom w:val="nil"/>
              <w:right w:val="nil"/>
            </w:tcBorders>
            <w:tcMar>
              <w:top w:w="128" w:type="dxa"/>
              <w:left w:w="43" w:type="dxa"/>
              <w:bottom w:w="43" w:type="dxa"/>
              <w:right w:w="43" w:type="dxa"/>
            </w:tcMar>
          </w:tcPr>
          <w:p w14:paraId="2C2A73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3A94A9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A0BD15" w14:textId="77777777" w:rsidR="00EE2529" w:rsidRPr="00C81B84" w:rsidRDefault="00AD5E1E" w:rsidP="00C81B84">
            <w:r w:rsidRPr="00C81B84">
              <w:t>fra kr 1 520 000 000 til kr 1 540 000 000</w:t>
            </w:r>
          </w:p>
        </w:tc>
        <w:tc>
          <w:tcPr>
            <w:tcW w:w="1400" w:type="dxa"/>
            <w:tcBorders>
              <w:top w:val="nil"/>
              <w:left w:val="nil"/>
              <w:bottom w:val="nil"/>
              <w:right w:val="nil"/>
            </w:tcBorders>
            <w:tcMar>
              <w:top w:w="128" w:type="dxa"/>
              <w:left w:w="43" w:type="dxa"/>
              <w:bottom w:w="43" w:type="dxa"/>
              <w:right w:w="43" w:type="dxa"/>
            </w:tcMar>
            <w:vAlign w:val="bottom"/>
          </w:tcPr>
          <w:p w14:paraId="7182AA43" w14:textId="77777777" w:rsidR="00EE2529" w:rsidRPr="00C81B84" w:rsidRDefault="00EE2529" w:rsidP="00C81B84"/>
        </w:tc>
      </w:tr>
      <w:tr w:rsidR="00EE2529" w:rsidRPr="00C81B84" w14:paraId="28058E48" w14:textId="77777777">
        <w:trPr>
          <w:trHeight w:val="640"/>
        </w:trPr>
        <w:tc>
          <w:tcPr>
            <w:tcW w:w="680" w:type="dxa"/>
            <w:tcBorders>
              <w:top w:val="nil"/>
              <w:left w:val="nil"/>
              <w:bottom w:val="nil"/>
              <w:right w:val="nil"/>
            </w:tcBorders>
            <w:tcMar>
              <w:top w:w="128" w:type="dxa"/>
              <w:left w:w="43" w:type="dxa"/>
              <w:bottom w:w="43" w:type="dxa"/>
              <w:right w:w="43" w:type="dxa"/>
            </w:tcMar>
          </w:tcPr>
          <w:p w14:paraId="4BED58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6D8A8D"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6469254D" w14:textId="77777777" w:rsidR="00EE2529" w:rsidRPr="00C81B84" w:rsidRDefault="00AD5E1E" w:rsidP="00C81B84">
            <w:r w:rsidRPr="00C81B84">
              <w:t xml:space="preserve">Stønad til barnetilsyn til enslig mor eller far i arbeid,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0C8F256" w14:textId="77777777" w:rsidR="00EE2529" w:rsidRPr="00C81B84" w:rsidRDefault="00AD5E1E" w:rsidP="00C81B84">
            <w:r w:rsidRPr="00C81B84">
              <w:t>13 800 000</w:t>
            </w:r>
          </w:p>
        </w:tc>
      </w:tr>
      <w:tr w:rsidR="00EE2529" w:rsidRPr="00C81B84" w14:paraId="36E84124" w14:textId="77777777">
        <w:trPr>
          <w:trHeight w:val="380"/>
        </w:trPr>
        <w:tc>
          <w:tcPr>
            <w:tcW w:w="680" w:type="dxa"/>
            <w:tcBorders>
              <w:top w:val="nil"/>
              <w:left w:val="nil"/>
              <w:bottom w:val="nil"/>
              <w:right w:val="nil"/>
            </w:tcBorders>
            <w:tcMar>
              <w:top w:w="128" w:type="dxa"/>
              <w:left w:w="43" w:type="dxa"/>
              <w:bottom w:w="43" w:type="dxa"/>
              <w:right w:w="43" w:type="dxa"/>
            </w:tcMar>
          </w:tcPr>
          <w:p w14:paraId="78302D1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3F538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75340B" w14:textId="77777777" w:rsidR="00EE2529" w:rsidRPr="00C81B84" w:rsidRDefault="00AD5E1E" w:rsidP="00C81B84">
            <w:r w:rsidRPr="00C81B84">
              <w:t>fra kr 104 000 000 til kr 90 200 000</w:t>
            </w:r>
          </w:p>
        </w:tc>
        <w:tc>
          <w:tcPr>
            <w:tcW w:w="1400" w:type="dxa"/>
            <w:tcBorders>
              <w:top w:val="nil"/>
              <w:left w:val="nil"/>
              <w:bottom w:val="nil"/>
              <w:right w:val="nil"/>
            </w:tcBorders>
            <w:tcMar>
              <w:top w:w="128" w:type="dxa"/>
              <w:left w:w="43" w:type="dxa"/>
              <w:bottom w:w="43" w:type="dxa"/>
              <w:right w:w="43" w:type="dxa"/>
            </w:tcMar>
            <w:vAlign w:val="bottom"/>
          </w:tcPr>
          <w:p w14:paraId="665A7285" w14:textId="77777777" w:rsidR="00EE2529" w:rsidRPr="00C81B84" w:rsidRDefault="00EE2529" w:rsidP="00C81B84"/>
        </w:tc>
      </w:tr>
      <w:tr w:rsidR="00EE2529" w:rsidRPr="00C81B84" w14:paraId="063C0954" w14:textId="77777777">
        <w:trPr>
          <w:trHeight w:val="640"/>
        </w:trPr>
        <w:tc>
          <w:tcPr>
            <w:tcW w:w="680" w:type="dxa"/>
            <w:tcBorders>
              <w:top w:val="nil"/>
              <w:left w:val="nil"/>
              <w:bottom w:val="nil"/>
              <w:right w:val="nil"/>
            </w:tcBorders>
            <w:tcMar>
              <w:top w:w="128" w:type="dxa"/>
              <w:left w:w="43" w:type="dxa"/>
              <w:bottom w:w="43" w:type="dxa"/>
              <w:right w:w="43" w:type="dxa"/>
            </w:tcMar>
          </w:tcPr>
          <w:p w14:paraId="0717E0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06306A"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1A7C1EF0" w14:textId="77777777" w:rsidR="00EE2529" w:rsidRPr="00C81B84" w:rsidRDefault="00AD5E1E" w:rsidP="00C81B84">
            <w:r w:rsidRPr="00C81B84">
              <w:t xml:space="preserve">Tilleggsstønader og stønad til skolepenger,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6BB9B28" w14:textId="77777777" w:rsidR="00EE2529" w:rsidRPr="00C81B84" w:rsidRDefault="00AD5E1E" w:rsidP="00C81B84">
            <w:r w:rsidRPr="00C81B84">
              <w:t>4 200 000</w:t>
            </w:r>
          </w:p>
        </w:tc>
      </w:tr>
      <w:tr w:rsidR="00EE2529" w:rsidRPr="00C81B84" w14:paraId="49595E79" w14:textId="77777777">
        <w:trPr>
          <w:trHeight w:val="380"/>
        </w:trPr>
        <w:tc>
          <w:tcPr>
            <w:tcW w:w="680" w:type="dxa"/>
            <w:tcBorders>
              <w:top w:val="nil"/>
              <w:left w:val="nil"/>
              <w:bottom w:val="nil"/>
              <w:right w:val="nil"/>
            </w:tcBorders>
            <w:tcMar>
              <w:top w:w="128" w:type="dxa"/>
              <w:left w:w="43" w:type="dxa"/>
              <w:bottom w:w="43" w:type="dxa"/>
              <w:right w:w="43" w:type="dxa"/>
            </w:tcMar>
          </w:tcPr>
          <w:p w14:paraId="483E8D0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B5BB4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DF9726" w14:textId="77777777" w:rsidR="00EE2529" w:rsidRPr="00C81B84" w:rsidRDefault="00AD5E1E" w:rsidP="00C81B84">
            <w:r w:rsidRPr="00C81B84">
              <w:t>fra kr 15 000 000 til kr 19 200 000</w:t>
            </w:r>
          </w:p>
        </w:tc>
        <w:tc>
          <w:tcPr>
            <w:tcW w:w="1400" w:type="dxa"/>
            <w:tcBorders>
              <w:top w:val="nil"/>
              <w:left w:val="nil"/>
              <w:bottom w:val="nil"/>
              <w:right w:val="nil"/>
            </w:tcBorders>
            <w:tcMar>
              <w:top w:w="128" w:type="dxa"/>
              <w:left w:w="43" w:type="dxa"/>
              <w:bottom w:w="43" w:type="dxa"/>
              <w:right w:w="43" w:type="dxa"/>
            </w:tcMar>
            <w:vAlign w:val="bottom"/>
          </w:tcPr>
          <w:p w14:paraId="0CB6514B" w14:textId="77777777" w:rsidR="00EE2529" w:rsidRPr="00C81B84" w:rsidRDefault="00EE2529" w:rsidP="00C81B84"/>
        </w:tc>
      </w:tr>
      <w:tr w:rsidR="00EE2529" w:rsidRPr="00C81B84" w14:paraId="66A83256" w14:textId="77777777">
        <w:trPr>
          <w:trHeight w:val="380"/>
        </w:trPr>
        <w:tc>
          <w:tcPr>
            <w:tcW w:w="680" w:type="dxa"/>
            <w:tcBorders>
              <w:top w:val="nil"/>
              <w:left w:val="nil"/>
              <w:bottom w:val="nil"/>
              <w:right w:val="nil"/>
            </w:tcBorders>
            <w:tcMar>
              <w:top w:w="128" w:type="dxa"/>
              <w:left w:w="43" w:type="dxa"/>
              <w:bottom w:w="43" w:type="dxa"/>
              <w:right w:w="43" w:type="dxa"/>
            </w:tcMar>
          </w:tcPr>
          <w:p w14:paraId="048A1297" w14:textId="77777777" w:rsidR="00EE2529" w:rsidRPr="00C81B84" w:rsidRDefault="00AD5E1E" w:rsidP="00C81B84">
            <w:r w:rsidRPr="00C81B84">
              <w:t>2650</w:t>
            </w:r>
          </w:p>
        </w:tc>
        <w:tc>
          <w:tcPr>
            <w:tcW w:w="680" w:type="dxa"/>
            <w:tcBorders>
              <w:top w:val="nil"/>
              <w:left w:val="nil"/>
              <w:bottom w:val="nil"/>
              <w:right w:val="nil"/>
            </w:tcBorders>
            <w:tcMar>
              <w:top w:w="128" w:type="dxa"/>
              <w:left w:w="43" w:type="dxa"/>
              <w:bottom w:w="43" w:type="dxa"/>
              <w:right w:w="43" w:type="dxa"/>
            </w:tcMar>
          </w:tcPr>
          <w:p w14:paraId="3FF7DB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9ABA3E" w14:textId="77777777" w:rsidR="00EE2529" w:rsidRPr="00C81B84" w:rsidRDefault="00AD5E1E" w:rsidP="00C81B84">
            <w:r w:rsidRPr="00C81B84">
              <w:t>Sykepenger:</w:t>
            </w:r>
          </w:p>
        </w:tc>
        <w:tc>
          <w:tcPr>
            <w:tcW w:w="1400" w:type="dxa"/>
            <w:tcBorders>
              <w:top w:val="nil"/>
              <w:left w:val="nil"/>
              <w:bottom w:val="nil"/>
              <w:right w:val="nil"/>
            </w:tcBorders>
            <w:tcMar>
              <w:top w:w="128" w:type="dxa"/>
              <w:left w:w="43" w:type="dxa"/>
              <w:bottom w:w="43" w:type="dxa"/>
              <w:right w:w="43" w:type="dxa"/>
            </w:tcMar>
            <w:vAlign w:val="bottom"/>
          </w:tcPr>
          <w:p w14:paraId="24E7AB6D" w14:textId="77777777" w:rsidR="00EE2529" w:rsidRPr="00C81B84" w:rsidRDefault="00EE2529" w:rsidP="00C81B84"/>
        </w:tc>
      </w:tr>
      <w:tr w:rsidR="00EE2529" w:rsidRPr="00C81B84" w14:paraId="331AD0C7" w14:textId="77777777">
        <w:trPr>
          <w:trHeight w:val="380"/>
        </w:trPr>
        <w:tc>
          <w:tcPr>
            <w:tcW w:w="680" w:type="dxa"/>
            <w:tcBorders>
              <w:top w:val="nil"/>
              <w:left w:val="nil"/>
              <w:bottom w:val="nil"/>
              <w:right w:val="nil"/>
            </w:tcBorders>
            <w:tcMar>
              <w:top w:w="128" w:type="dxa"/>
              <w:left w:w="43" w:type="dxa"/>
              <w:bottom w:w="43" w:type="dxa"/>
              <w:right w:w="43" w:type="dxa"/>
            </w:tcMar>
          </w:tcPr>
          <w:p w14:paraId="5DA000D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4DB5D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644C7C0" w14:textId="77777777" w:rsidR="00EE2529" w:rsidRPr="00C81B84" w:rsidRDefault="00AD5E1E" w:rsidP="00C81B84">
            <w:r w:rsidRPr="00C81B84">
              <w:t xml:space="preserve">Sykepenger for arbeidstakere mv.,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7AFECC2" w14:textId="77777777" w:rsidR="00EE2529" w:rsidRPr="00C81B84" w:rsidRDefault="00AD5E1E" w:rsidP="00C81B84">
            <w:r w:rsidRPr="00C81B84">
              <w:t>4 640 000 000</w:t>
            </w:r>
          </w:p>
        </w:tc>
      </w:tr>
      <w:tr w:rsidR="00EE2529" w:rsidRPr="00C81B84" w14:paraId="77093CD6" w14:textId="77777777">
        <w:trPr>
          <w:trHeight w:val="380"/>
        </w:trPr>
        <w:tc>
          <w:tcPr>
            <w:tcW w:w="680" w:type="dxa"/>
            <w:tcBorders>
              <w:top w:val="nil"/>
              <w:left w:val="nil"/>
              <w:bottom w:val="nil"/>
              <w:right w:val="nil"/>
            </w:tcBorders>
            <w:tcMar>
              <w:top w:w="128" w:type="dxa"/>
              <w:left w:w="43" w:type="dxa"/>
              <w:bottom w:w="43" w:type="dxa"/>
              <w:right w:w="43" w:type="dxa"/>
            </w:tcMar>
          </w:tcPr>
          <w:p w14:paraId="26C837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FFBE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346492" w14:textId="77777777" w:rsidR="00EE2529" w:rsidRPr="00C81B84" w:rsidRDefault="00AD5E1E" w:rsidP="00C81B84">
            <w:r w:rsidRPr="00C81B84">
              <w:t>fra kr 45 780 000 000 til kr 50 420 000 000</w:t>
            </w:r>
          </w:p>
        </w:tc>
        <w:tc>
          <w:tcPr>
            <w:tcW w:w="1400" w:type="dxa"/>
            <w:tcBorders>
              <w:top w:val="nil"/>
              <w:left w:val="nil"/>
              <w:bottom w:val="nil"/>
              <w:right w:val="nil"/>
            </w:tcBorders>
            <w:tcMar>
              <w:top w:w="128" w:type="dxa"/>
              <w:left w:w="43" w:type="dxa"/>
              <w:bottom w:w="43" w:type="dxa"/>
              <w:right w:w="43" w:type="dxa"/>
            </w:tcMar>
            <w:vAlign w:val="bottom"/>
          </w:tcPr>
          <w:p w14:paraId="5C02EB49" w14:textId="77777777" w:rsidR="00EE2529" w:rsidRPr="00C81B84" w:rsidRDefault="00EE2529" w:rsidP="00C81B84"/>
        </w:tc>
      </w:tr>
      <w:tr w:rsidR="00EE2529" w:rsidRPr="00C81B84" w14:paraId="52336341" w14:textId="77777777">
        <w:trPr>
          <w:trHeight w:val="380"/>
        </w:trPr>
        <w:tc>
          <w:tcPr>
            <w:tcW w:w="680" w:type="dxa"/>
            <w:tcBorders>
              <w:top w:val="nil"/>
              <w:left w:val="nil"/>
              <w:bottom w:val="nil"/>
              <w:right w:val="nil"/>
            </w:tcBorders>
            <w:tcMar>
              <w:top w:w="128" w:type="dxa"/>
              <w:left w:w="43" w:type="dxa"/>
              <w:bottom w:w="43" w:type="dxa"/>
              <w:right w:w="43" w:type="dxa"/>
            </w:tcMar>
          </w:tcPr>
          <w:p w14:paraId="386FDE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B67DD5"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2061EDC" w14:textId="77777777" w:rsidR="00EE2529" w:rsidRPr="00C81B84" w:rsidRDefault="00AD5E1E" w:rsidP="00C81B84">
            <w:r w:rsidRPr="00C81B84">
              <w:t xml:space="preserve">Sykepenger for selvstendige,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FDAA688" w14:textId="77777777" w:rsidR="00EE2529" w:rsidRPr="00C81B84" w:rsidRDefault="00AD5E1E" w:rsidP="00C81B84">
            <w:r w:rsidRPr="00C81B84">
              <w:t>80 000 000</w:t>
            </w:r>
          </w:p>
        </w:tc>
      </w:tr>
      <w:tr w:rsidR="00EE2529" w:rsidRPr="00C81B84" w14:paraId="3527C6C4" w14:textId="77777777">
        <w:trPr>
          <w:trHeight w:val="380"/>
        </w:trPr>
        <w:tc>
          <w:tcPr>
            <w:tcW w:w="680" w:type="dxa"/>
            <w:tcBorders>
              <w:top w:val="nil"/>
              <w:left w:val="nil"/>
              <w:bottom w:val="nil"/>
              <w:right w:val="nil"/>
            </w:tcBorders>
            <w:tcMar>
              <w:top w:w="128" w:type="dxa"/>
              <w:left w:w="43" w:type="dxa"/>
              <w:bottom w:w="43" w:type="dxa"/>
              <w:right w:w="43" w:type="dxa"/>
            </w:tcMar>
          </w:tcPr>
          <w:p w14:paraId="1873A9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2C1BC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324B07" w14:textId="77777777" w:rsidR="00EE2529" w:rsidRPr="00C81B84" w:rsidRDefault="00AD5E1E" w:rsidP="00C81B84">
            <w:r w:rsidRPr="00C81B84">
              <w:t>fra kr 1 470 000 000 til kr 1 550 000 000</w:t>
            </w:r>
          </w:p>
        </w:tc>
        <w:tc>
          <w:tcPr>
            <w:tcW w:w="1400" w:type="dxa"/>
            <w:tcBorders>
              <w:top w:val="nil"/>
              <w:left w:val="nil"/>
              <w:bottom w:val="nil"/>
              <w:right w:val="nil"/>
            </w:tcBorders>
            <w:tcMar>
              <w:top w:w="128" w:type="dxa"/>
              <w:left w:w="43" w:type="dxa"/>
              <w:bottom w:w="43" w:type="dxa"/>
              <w:right w:w="43" w:type="dxa"/>
            </w:tcMar>
            <w:vAlign w:val="bottom"/>
          </w:tcPr>
          <w:p w14:paraId="07752C0E" w14:textId="77777777" w:rsidR="00EE2529" w:rsidRPr="00C81B84" w:rsidRDefault="00EE2529" w:rsidP="00C81B84"/>
        </w:tc>
      </w:tr>
      <w:tr w:rsidR="00EE2529" w:rsidRPr="00C81B84" w14:paraId="62C41C90" w14:textId="77777777">
        <w:trPr>
          <w:trHeight w:val="640"/>
        </w:trPr>
        <w:tc>
          <w:tcPr>
            <w:tcW w:w="680" w:type="dxa"/>
            <w:tcBorders>
              <w:top w:val="nil"/>
              <w:left w:val="nil"/>
              <w:bottom w:val="nil"/>
              <w:right w:val="nil"/>
            </w:tcBorders>
            <w:tcMar>
              <w:top w:w="128" w:type="dxa"/>
              <w:left w:w="43" w:type="dxa"/>
              <w:bottom w:w="43" w:type="dxa"/>
              <w:right w:w="43" w:type="dxa"/>
            </w:tcMar>
          </w:tcPr>
          <w:p w14:paraId="520111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F96890"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42D218C" w14:textId="77777777" w:rsidR="00EE2529" w:rsidRPr="00C81B84" w:rsidRDefault="00AD5E1E" w:rsidP="00C81B84">
            <w:r w:rsidRPr="00C81B84">
              <w:t xml:space="preserve">Pleie-, opplærings- og omsorgspenger mv.,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26CCB68" w14:textId="77777777" w:rsidR="00EE2529" w:rsidRPr="00C81B84" w:rsidRDefault="00AD5E1E" w:rsidP="00C81B84">
            <w:r w:rsidRPr="00C81B84">
              <w:t>499 000 000</w:t>
            </w:r>
          </w:p>
        </w:tc>
      </w:tr>
      <w:tr w:rsidR="00EE2529" w:rsidRPr="00C81B84" w14:paraId="4604E5C0" w14:textId="77777777">
        <w:trPr>
          <w:trHeight w:val="380"/>
        </w:trPr>
        <w:tc>
          <w:tcPr>
            <w:tcW w:w="680" w:type="dxa"/>
            <w:tcBorders>
              <w:top w:val="nil"/>
              <w:left w:val="nil"/>
              <w:bottom w:val="nil"/>
              <w:right w:val="nil"/>
            </w:tcBorders>
            <w:tcMar>
              <w:top w:w="128" w:type="dxa"/>
              <w:left w:w="43" w:type="dxa"/>
              <w:bottom w:w="43" w:type="dxa"/>
              <w:right w:w="43" w:type="dxa"/>
            </w:tcMar>
          </w:tcPr>
          <w:p w14:paraId="18889A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B9FDB1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A3DBD7" w14:textId="77777777" w:rsidR="00EE2529" w:rsidRPr="00C81B84" w:rsidRDefault="00AD5E1E" w:rsidP="00C81B84">
            <w:r w:rsidRPr="00C81B84">
              <w:t>fra kr 1 731 000 000 til kr 2 230 000 000</w:t>
            </w:r>
          </w:p>
        </w:tc>
        <w:tc>
          <w:tcPr>
            <w:tcW w:w="1400" w:type="dxa"/>
            <w:tcBorders>
              <w:top w:val="nil"/>
              <w:left w:val="nil"/>
              <w:bottom w:val="nil"/>
              <w:right w:val="nil"/>
            </w:tcBorders>
            <w:tcMar>
              <w:top w:w="128" w:type="dxa"/>
              <w:left w:w="43" w:type="dxa"/>
              <w:bottom w:w="43" w:type="dxa"/>
              <w:right w:w="43" w:type="dxa"/>
            </w:tcMar>
            <w:vAlign w:val="bottom"/>
          </w:tcPr>
          <w:p w14:paraId="7F359793" w14:textId="77777777" w:rsidR="00EE2529" w:rsidRPr="00C81B84" w:rsidRDefault="00EE2529" w:rsidP="00C81B84"/>
        </w:tc>
      </w:tr>
      <w:tr w:rsidR="00EE2529" w:rsidRPr="00C81B84" w14:paraId="0E0D63F2" w14:textId="77777777">
        <w:trPr>
          <w:trHeight w:val="380"/>
        </w:trPr>
        <w:tc>
          <w:tcPr>
            <w:tcW w:w="680" w:type="dxa"/>
            <w:tcBorders>
              <w:top w:val="nil"/>
              <w:left w:val="nil"/>
              <w:bottom w:val="nil"/>
              <w:right w:val="nil"/>
            </w:tcBorders>
            <w:tcMar>
              <w:top w:w="128" w:type="dxa"/>
              <w:left w:w="43" w:type="dxa"/>
              <w:bottom w:w="43" w:type="dxa"/>
              <w:right w:w="43" w:type="dxa"/>
            </w:tcMar>
          </w:tcPr>
          <w:p w14:paraId="44EEE0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B2C26DB"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07DB530A" w14:textId="77777777" w:rsidR="00EE2529" w:rsidRPr="00C81B84" w:rsidRDefault="00AD5E1E" w:rsidP="00C81B84">
            <w:r w:rsidRPr="00C81B84">
              <w:t xml:space="preserve">Feriepenger av sykepenger,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40D51F2" w14:textId="77777777" w:rsidR="00EE2529" w:rsidRPr="00C81B84" w:rsidRDefault="00AD5E1E" w:rsidP="00C81B84">
            <w:r w:rsidRPr="00C81B84">
              <w:t>131 000 000</w:t>
            </w:r>
          </w:p>
        </w:tc>
      </w:tr>
      <w:tr w:rsidR="00EE2529" w:rsidRPr="00C81B84" w14:paraId="230DC439" w14:textId="77777777">
        <w:trPr>
          <w:trHeight w:val="380"/>
        </w:trPr>
        <w:tc>
          <w:tcPr>
            <w:tcW w:w="680" w:type="dxa"/>
            <w:tcBorders>
              <w:top w:val="nil"/>
              <w:left w:val="nil"/>
              <w:bottom w:val="nil"/>
              <w:right w:val="nil"/>
            </w:tcBorders>
            <w:tcMar>
              <w:top w:w="128" w:type="dxa"/>
              <w:left w:w="43" w:type="dxa"/>
              <w:bottom w:w="43" w:type="dxa"/>
              <w:right w:w="43" w:type="dxa"/>
            </w:tcMar>
          </w:tcPr>
          <w:p w14:paraId="32BFE2C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66BB8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807056" w14:textId="77777777" w:rsidR="00EE2529" w:rsidRPr="00C81B84" w:rsidRDefault="00AD5E1E" w:rsidP="00C81B84">
            <w:r w:rsidRPr="00C81B84">
              <w:t>fra kr 2 729 000 000 til kr 2 860 000 000</w:t>
            </w:r>
          </w:p>
        </w:tc>
        <w:tc>
          <w:tcPr>
            <w:tcW w:w="1400" w:type="dxa"/>
            <w:tcBorders>
              <w:top w:val="nil"/>
              <w:left w:val="nil"/>
              <w:bottom w:val="nil"/>
              <w:right w:val="nil"/>
            </w:tcBorders>
            <w:tcMar>
              <w:top w:w="128" w:type="dxa"/>
              <w:left w:w="43" w:type="dxa"/>
              <w:bottom w:w="43" w:type="dxa"/>
              <w:right w:w="43" w:type="dxa"/>
            </w:tcMar>
            <w:vAlign w:val="bottom"/>
          </w:tcPr>
          <w:p w14:paraId="7362741F" w14:textId="77777777" w:rsidR="00EE2529" w:rsidRPr="00C81B84" w:rsidRDefault="00EE2529" w:rsidP="00C81B84"/>
        </w:tc>
      </w:tr>
      <w:tr w:rsidR="00EE2529" w:rsidRPr="00C81B84" w14:paraId="519F683D" w14:textId="77777777">
        <w:trPr>
          <w:trHeight w:val="640"/>
        </w:trPr>
        <w:tc>
          <w:tcPr>
            <w:tcW w:w="680" w:type="dxa"/>
            <w:tcBorders>
              <w:top w:val="nil"/>
              <w:left w:val="nil"/>
              <w:bottom w:val="nil"/>
              <w:right w:val="nil"/>
            </w:tcBorders>
            <w:tcMar>
              <w:top w:w="128" w:type="dxa"/>
              <w:left w:w="43" w:type="dxa"/>
              <w:bottom w:w="43" w:type="dxa"/>
              <w:right w:w="43" w:type="dxa"/>
            </w:tcMar>
          </w:tcPr>
          <w:p w14:paraId="622D750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EF81D6"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73549E9E" w14:textId="77777777" w:rsidR="00EE2529" w:rsidRPr="00C81B84" w:rsidRDefault="00AD5E1E" w:rsidP="00C81B84">
            <w:r w:rsidRPr="00C81B84">
              <w:t xml:space="preserve">Tilskudd til ekspertbistand og kompetansetiltak for </w:t>
            </w:r>
            <w:proofErr w:type="gramStart"/>
            <w:r w:rsidRPr="00C81B84">
              <w:t xml:space="preserve">sykmeldte, </w:t>
            </w:r>
            <w:r w:rsidRPr="00AD5E1E">
              <w:rPr>
                <w:rStyle w:val="kursiv"/>
              </w:rPr>
              <w:t xml:space="preserve"> kan</w:t>
            </w:r>
            <w:proofErr w:type="gramEnd"/>
            <w:r w:rsidRPr="00AD5E1E">
              <w:rPr>
                <w:rStyle w:val="kursiv"/>
              </w:rPr>
              <w:t xml:space="preserve"> overføres</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056163A" w14:textId="77777777" w:rsidR="00EE2529" w:rsidRPr="00C81B84" w:rsidRDefault="00AD5E1E" w:rsidP="00C81B84">
            <w:r w:rsidRPr="00C81B84">
              <w:t>7 751 000</w:t>
            </w:r>
          </w:p>
        </w:tc>
      </w:tr>
      <w:tr w:rsidR="00EE2529" w:rsidRPr="00C81B84" w14:paraId="6E134764" w14:textId="77777777">
        <w:trPr>
          <w:trHeight w:val="380"/>
        </w:trPr>
        <w:tc>
          <w:tcPr>
            <w:tcW w:w="680" w:type="dxa"/>
            <w:tcBorders>
              <w:top w:val="nil"/>
              <w:left w:val="nil"/>
              <w:bottom w:val="nil"/>
              <w:right w:val="nil"/>
            </w:tcBorders>
            <w:tcMar>
              <w:top w:w="128" w:type="dxa"/>
              <w:left w:w="43" w:type="dxa"/>
              <w:bottom w:w="43" w:type="dxa"/>
              <w:right w:w="43" w:type="dxa"/>
            </w:tcMar>
          </w:tcPr>
          <w:p w14:paraId="6B6EDC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15B8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5357D2" w14:textId="77777777" w:rsidR="00EE2529" w:rsidRPr="00C81B84" w:rsidRDefault="00AD5E1E" w:rsidP="00C81B84">
            <w:r w:rsidRPr="00C81B84">
              <w:t>fra kr 105 300 000 til kr 97 549 000</w:t>
            </w:r>
          </w:p>
        </w:tc>
        <w:tc>
          <w:tcPr>
            <w:tcW w:w="1400" w:type="dxa"/>
            <w:tcBorders>
              <w:top w:val="nil"/>
              <w:left w:val="nil"/>
              <w:bottom w:val="nil"/>
              <w:right w:val="nil"/>
            </w:tcBorders>
            <w:tcMar>
              <w:top w:w="128" w:type="dxa"/>
              <w:left w:w="43" w:type="dxa"/>
              <w:bottom w:w="43" w:type="dxa"/>
              <w:right w:w="43" w:type="dxa"/>
            </w:tcMar>
            <w:vAlign w:val="bottom"/>
          </w:tcPr>
          <w:p w14:paraId="135CE6E9" w14:textId="77777777" w:rsidR="00EE2529" w:rsidRPr="00C81B84" w:rsidRDefault="00EE2529" w:rsidP="00C81B84"/>
        </w:tc>
      </w:tr>
      <w:tr w:rsidR="00EE2529" w:rsidRPr="00C81B84" w14:paraId="1BDABE19" w14:textId="77777777">
        <w:trPr>
          <w:trHeight w:val="380"/>
        </w:trPr>
        <w:tc>
          <w:tcPr>
            <w:tcW w:w="680" w:type="dxa"/>
            <w:tcBorders>
              <w:top w:val="nil"/>
              <w:left w:val="nil"/>
              <w:bottom w:val="nil"/>
              <w:right w:val="nil"/>
            </w:tcBorders>
            <w:tcMar>
              <w:top w:w="128" w:type="dxa"/>
              <w:left w:w="43" w:type="dxa"/>
              <w:bottom w:w="43" w:type="dxa"/>
              <w:right w:w="43" w:type="dxa"/>
            </w:tcMar>
          </w:tcPr>
          <w:p w14:paraId="74A6C3DB" w14:textId="77777777" w:rsidR="00EE2529" w:rsidRPr="00C81B84" w:rsidRDefault="00AD5E1E" w:rsidP="00C81B84">
            <w:r w:rsidRPr="00C81B84">
              <w:t>2651</w:t>
            </w:r>
          </w:p>
        </w:tc>
        <w:tc>
          <w:tcPr>
            <w:tcW w:w="680" w:type="dxa"/>
            <w:tcBorders>
              <w:top w:val="nil"/>
              <w:left w:val="nil"/>
              <w:bottom w:val="nil"/>
              <w:right w:val="nil"/>
            </w:tcBorders>
            <w:tcMar>
              <w:top w:w="128" w:type="dxa"/>
              <w:left w:w="43" w:type="dxa"/>
              <w:bottom w:w="43" w:type="dxa"/>
              <w:right w:w="43" w:type="dxa"/>
            </w:tcMar>
          </w:tcPr>
          <w:p w14:paraId="3CB4A4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91A19D3" w14:textId="77777777" w:rsidR="00EE2529" w:rsidRPr="00C81B84" w:rsidRDefault="00AD5E1E" w:rsidP="00C81B84">
            <w:r w:rsidRPr="00C81B84">
              <w:t>Arbeidsavklaringspenger:</w:t>
            </w:r>
          </w:p>
        </w:tc>
        <w:tc>
          <w:tcPr>
            <w:tcW w:w="1400" w:type="dxa"/>
            <w:tcBorders>
              <w:top w:val="nil"/>
              <w:left w:val="nil"/>
              <w:bottom w:val="nil"/>
              <w:right w:val="nil"/>
            </w:tcBorders>
            <w:tcMar>
              <w:top w:w="128" w:type="dxa"/>
              <w:left w:w="43" w:type="dxa"/>
              <w:bottom w:w="43" w:type="dxa"/>
              <w:right w:w="43" w:type="dxa"/>
            </w:tcMar>
            <w:vAlign w:val="bottom"/>
          </w:tcPr>
          <w:p w14:paraId="795DBAF8" w14:textId="77777777" w:rsidR="00EE2529" w:rsidRPr="00C81B84" w:rsidRDefault="00EE2529" w:rsidP="00C81B84"/>
        </w:tc>
      </w:tr>
      <w:tr w:rsidR="00EE2529" w:rsidRPr="00C81B84" w14:paraId="61033FF3" w14:textId="77777777">
        <w:trPr>
          <w:trHeight w:val="380"/>
        </w:trPr>
        <w:tc>
          <w:tcPr>
            <w:tcW w:w="680" w:type="dxa"/>
            <w:tcBorders>
              <w:top w:val="nil"/>
              <w:left w:val="nil"/>
              <w:bottom w:val="nil"/>
              <w:right w:val="nil"/>
            </w:tcBorders>
            <w:tcMar>
              <w:top w:w="128" w:type="dxa"/>
              <w:left w:w="43" w:type="dxa"/>
              <w:bottom w:w="43" w:type="dxa"/>
              <w:right w:w="43" w:type="dxa"/>
            </w:tcMar>
          </w:tcPr>
          <w:p w14:paraId="31BB7E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E74DC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4A037D7" w14:textId="77777777" w:rsidR="00EE2529" w:rsidRPr="00C81B84" w:rsidRDefault="00AD5E1E" w:rsidP="00C81B84">
            <w:r w:rsidRPr="00C81B84">
              <w:t xml:space="preserve">Arbeidsavklaringspenger,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518B1DCE" w14:textId="77777777" w:rsidR="00EE2529" w:rsidRPr="00C81B84" w:rsidRDefault="00AD5E1E" w:rsidP="00C81B84">
            <w:r w:rsidRPr="00C81B84">
              <w:t>3 287 000 000</w:t>
            </w:r>
          </w:p>
        </w:tc>
      </w:tr>
      <w:tr w:rsidR="00EE2529" w:rsidRPr="00C81B84" w14:paraId="2100CB52" w14:textId="77777777">
        <w:trPr>
          <w:trHeight w:val="380"/>
        </w:trPr>
        <w:tc>
          <w:tcPr>
            <w:tcW w:w="680" w:type="dxa"/>
            <w:tcBorders>
              <w:top w:val="nil"/>
              <w:left w:val="nil"/>
              <w:bottom w:val="nil"/>
              <w:right w:val="nil"/>
            </w:tcBorders>
            <w:tcMar>
              <w:top w:w="128" w:type="dxa"/>
              <w:left w:w="43" w:type="dxa"/>
              <w:bottom w:w="43" w:type="dxa"/>
              <w:right w:w="43" w:type="dxa"/>
            </w:tcMar>
          </w:tcPr>
          <w:p w14:paraId="54B93E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9F533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487751" w14:textId="77777777" w:rsidR="00EE2529" w:rsidRPr="00C81B84" w:rsidRDefault="00AD5E1E" w:rsidP="00C81B84">
            <w:r w:rsidRPr="00C81B84">
              <w:t>fra kr 35 943 000 000 til kr 39 230 000 000</w:t>
            </w:r>
          </w:p>
        </w:tc>
        <w:tc>
          <w:tcPr>
            <w:tcW w:w="1400" w:type="dxa"/>
            <w:tcBorders>
              <w:top w:val="nil"/>
              <w:left w:val="nil"/>
              <w:bottom w:val="nil"/>
              <w:right w:val="nil"/>
            </w:tcBorders>
            <w:tcMar>
              <w:top w:w="128" w:type="dxa"/>
              <w:left w:w="43" w:type="dxa"/>
              <w:bottom w:w="43" w:type="dxa"/>
              <w:right w:w="43" w:type="dxa"/>
            </w:tcMar>
            <w:vAlign w:val="bottom"/>
          </w:tcPr>
          <w:p w14:paraId="4F162E73" w14:textId="77777777" w:rsidR="00EE2529" w:rsidRPr="00C81B84" w:rsidRDefault="00EE2529" w:rsidP="00C81B84"/>
        </w:tc>
      </w:tr>
      <w:tr w:rsidR="00EE2529" w:rsidRPr="00C81B84" w14:paraId="626B72A7" w14:textId="77777777">
        <w:trPr>
          <w:trHeight w:val="380"/>
        </w:trPr>
        <w:tc>
          <w:tcPr>
            <w:tcW w:w="680" w:type="dxa"/>
            <w:tcBorders>
              <w:top w:val="nil"/>
              <w:left w:val="nil"/>
              <w:bottom w:val="nil"/>
              <w:right w:val="nil"/>
            </w:tcBorders>
            <w:tcMar>
              <w:top w:w="128" w:type="dxa"/>
              <w:left w:w="43" w:type="dxa"/>
              <w:bottom w:w="43" w:type="dxa"/>
              <w:right w:w="43" w:type="dxa"/>
            </w:tcMar>
          </w:tcPr>
          <w:p w14:paraId="3684BE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906A5E"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84D64E0" w14:textId="77777777" w:rsidR="00EE2529" w:rsidRPr="00C81B84" w:rsidRDefault="00AD5E1E" w:rsidP="00C81B84">
            <w:r w:rsidRPr="00C81B84">
              <w:t xml:space="preserve">Tilleggsstønad,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5C23BF36" w14:textId="77777777" w:rsidR="00EE2529" w:rsidRPr="00C81B84" w:rsidRDefault="00AD5E1E" w:rsidP="00C81B84">
            <w:r w:rsidRPr="00C81B84">
              <w:t>19 300 000</w:t>
            </w:r>
          </w:p>
        </w:tc>
      </w:tr>
      <w:tr w:rsidR="00EE2529" w:rsidRPr="00C81B84" w14:paraId="6240649D" w14:textId="77777777">
        <w:trPr>
          <w:trHeight w:val="380"/>
        </w:trPr>
        <w:tc>
          <w:tcPr>
            <w:tcW w:w="680" w:type="dxa"/>
            <w:tcBorders>
              <w:top w:val="nil"/>
              <w:left w:val="nil"/>
              <w:bottom w:val="nil"/>
              <w:right w:val="nil"/>
            </w:tcBorders>
            <w:tcMar>
              <w:top w:w="128" w:type="dxa"/>
              <w:left w:w="43" w:type="dxa"/>
              <w:bottom w:w="43" w:type="dxa"/>
              <w:right w:w="43" w:type="dxa"/>
            </w:tcMar>
          </w:tcPr>
          <w:p w14:paraId="4F1A4A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97EF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D28B99" w14:textId="77777777" w:rsidR="00EE2529" w:rsidRPr="00C81B84" w:rsidRDefault="00AD5E1E" w:rsidP="00C81B84">
            <w:r w:rsidRPr="00C81B84">
              <w:t>fra kr 166 000 000 til kr 146 700 000</w:t>
            </w:r>
          </w:p>
        </w:tc>
        <w:tc>
          <w:tcPr>
            <w:tcW w:w="1400" w:type="dxa"/>
            <w:tcBorders>
              <w:top w:val="nil"/>
              <w:left w:val="nil"/>
              <w:bottom w:val="nil"/>
              <w:right w:val="nil"/>
            </w:tcBorders>
            <w:tcMar>
              <w:top w:w="128" w:type="dxa"/>
              <w:left w:w="43" w:type="dxa"/>
              <w:bottom w:w="43" w:type="dxa"/>
              <w:right w:w="43" w:type="dxa"/>
            </w:tcMar>
            <w:vAlign w:val="bottom"/>
          </w:tcPr>
          <w:p w14:paraId="59425EEC" w14:textId="77777777" w:rsidR="00EE2529" w:rsidRPr="00C81B84" w:rsidRDefault="00EE2529" w:rsidP="00C81B84"/>
        </w:tc>
      </w:tr>
      <w:tr w:rsidR="00EE2529" w:rsidRPr="00C81B84" w14:paraId="1A211B4D" w14:textId="77777777">
        <w:trPr>
          <w:trHeight w:val="380"/>
        </w:trPr>
        <w:tc>
          <w:tcPr>
            <w:tcW w:w="680" w:type="dxa"/>
            <w:tcBorders>
              <w:top w:val="nil"/>
              <w:left w:val="nil"/>
              <w:bottom w:val="nil"/>
              <w:right w:val="nil"/>
            </w:tcBorders>
            <w:tcMar>
              <w:top w:w="128" w:type="dxa"/>
              <w:left w:w="43" w:type="dxa"/>
              <w:bottom w:w="43" w:type="dxa"/>
              <w:right w:w="43" w:type="dxa"/>
            </w:tcMar>
          </w:tcPr>
          <w:p w14:paraId="5B60D5E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CFB6E04"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44B85A88" w14:textId="77777777" w:rsidR="00EE2529" w:rsidRPr="00C81B84" w:rsidRDefault="00AD5E1E" w:rsidP="00C81B84">
            <w:r w:rsidRPr="00C81B84">
              <w:t>Legeerklæringer, nedsettes med</w:t>
            </w:r>
          </w:p>
        </w:tc>
        <w:tc>
          <w:tcPr>
            <w:tcW w:w="1400" w:type="dxa"/>
            <w:tcBorders>
              <w:top w:val="nil"/>
              <w:left w:val="nil"/>
              <w:bottom w:val="nil"/>
              <w:right w:val="nil"/>
            </w:tcBorders>
            <w:tcMar>
              <w:top w:w="128" w:type="dxa"/>
              <w:left w:w="43" w:type="dxa"/>
              <w:bottom w:w="43" w:type="dxa"/>
              <w:right w:w="43" w:type="dxa"/>
            </w:tcMar>
            <w:vAlign w:val="bottom"/>
          </w:tcPr>
          <w:p w14:paraId="6F75ED64" w14:textId="77777777" w:rsidR="00EE2529" w:rsidRPr="00C81B84" w:rsidRDefault="00AD5E1E" w:rsidP="00C81B84">
            <w:r w:rsidRPr="00C81B84">
              <w:t>5 000 000</w:t>
            </w:r>
          </w:p>
        </w:tc>
      </w:tr>
      <w:tr w:rsidR="00EE2529" w:rsidRPr="00C81B84" w14:paraId="4E715C01" w14:textId="77777777">
        <w:trPr>
          <w:trHeight w:val="380"/>
        </w:trPr>
        <w:tc>
          <w:tcPr>
            <w:tcW w:w="680" w:type="dxa"/>
            <w:tcBorders>
              <w:top w:val="nil"/>
              <w:left w:val="nil"/>
              <w:bottom w:val="nil"/>
              <w:right w:val="nil"/>
            </w:tcBorders>
            <w:tcMar>
              <w:top w:w="128" w:type="dxa"/>
              <w:left w:w="43" w:type="dxa"/>
              <w:bottom w:w="43" w:type="dxa"/>
              <w:right w:w="43" w:type="dxa"/>
            </w:tcMar>
          </w:tcPr>
          <w:p w14:paraId="03212A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59B6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B106DF" w14:textId="77777777" w:rsidR="00EE2529" w:rsidRPr="00C81B84" w:rsidRDefault="00AD5E1E" w:rsidP="00C81B84">
            <w:r w:rsidRPr="00C81B84">
              <w:t>fra kr 460 000 000 til kr 455 000 000</w:t>
            </w:r>
          </w:p>
        </w:tc>
        <w:tc>
          <w:tcPr>
            <w:tcW w:w="1400" w:type="dxa"/>
            <w:tcBorders>
              <w:top w:val="nil"/>
              <w:left w:val="nil"/>
              <w:bottom w:val="nil"/>
              <w:right w:val="nil"/>
            </w:tcBorders>
            <w:tcMar>
              <w:top w:w="128" w:type="dxa"/>
              <w:left w:w="43" w:type="dxa"/>
              <w:bottom w:w="43" w:type="dxa"/>
              <w:right w:w="43" w:type="dxa"/>
            </w:tcMar>
            <w:vAlign w:val="bottom"/>
          </w:tcPr>
          <w:p w14:paraId="78617924" w14:textId="77777777" w:rsidR="00EE2529" w:rsidRPr="00C81B84" w:rsidRDefault="00EE2529" w:rsidP="00C81B84"/>
        </w:tc>
      </w:tr>
      <w:tr w:rsidR="00EE2529" w:rsidRPr="00C81B84" w14:paraId="4A87EF07" w14:textId="77777777">
        <w:trPr>
          <w:trHeight w:val="380"/>
        </w:trPr>
        <w:tc>
          <w:tcPr>
            <w:tcW w:w="680" w:type="dxa"/>
            <w:tcBorders>
              <w:top w:val="nil"/>
              <w:left w:val="nil"/>
              <w:bottom w:val="nil"/>
              <w:right w:val="nil"/>
            </w:tcBorders>
            <w:tcMar>
              <w:top w:w="128" w:type="dxa"/>
              <w:left w:w="43" w:type="dxa"/>
              <w:bottom w:w="43" w:type="dxa"/>
              <w:right w:w="43" w:type="dxa"/>
            </w:tcMar>
          </w:tcPr>
          <w:p w14:paraId="6DE36B00" w14:textId="77777777" w:rsidR="00EE2529" w:rsidRPr="00C81B84" w:rsidRDefault="00AD5E1E" w:rsidP="00C81B84">
            <w:r w:rsidRPr="00C81B84">
              <w:t>2655</w:t>
            </w:r>
          </w:p>
        </w:tc>
        <w:tc>
          <w:tcPr>
            <w:tcW w:w="680" w:type="dxa"/>
            <w:tcBorders>
              <w:top w:val="nil"/>
              <w:left w:val="nil"/>
              <w:bottom w:val="nil"/>
              <w:right w:val="nil"/>
            </w:tcBorders>
            <w:tcMar>
              <w:top w:w="128" w:type="dxa"/>
              <w:left w:w="43" w:type="dxa"/>
              <w:bottom w:w="43" w:type="dxa"/>
              <w:right w:w="43" w:type="dxa"/>
            </w:tcMar>
          </w:tcPr>
          <w:p w14:paraId="488CDA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AC479A" w14:textId="77777777" w:rsidR="00EE2529" w:rsidRPr="00C81B84" w:rsidRDefault="00AD5E1E" w:rsidP="00C81B84">
            <w:r w:rsidRPr="00C81B84">
              <w:t>Uførhet:</w:t>
            </w:r>
          </w:p>
        </w:tc>
        <w:tc>
          <w:tcPr>
            <w:tcW w:w="1400" w:type="dxa"/>
            <w:tcBorders>
              <w:top w:val="nil"/>
              <w:left w:val="nil"/>
              <w:bottom w:val="nil"/>
              <w:right w:val="nil"/>
            </w:tcBorders>
            <w:tcMar>
              <w:top w:w="128" w:type="dxa"/>
              <w:left w:w="43" w:type="dxa"/>
              <w:bottom w:w="43" w:type="dxa"/>
              <w:right w:w="43" w:type="dxa"/>
            </w:tcMar>
            <w:vAlign w:val="bottom"/>
          </w:tcPr>
          <w:p w14:paraId="1243B51E" w14:textId="77777777" w:rsidR="00EE2529" w:rsidRPr="00C81B84" w:rsidRDefault="00EE2529" w:rsidP="00C81B84"/>
        </w:tc>
      </w:tr>
      <w:tr w:rsidR="00EE2529" w:rsidRPr="00C81B84" w14:paraId="18079C4F" w14:textId="77777777">
        <w:trPr>
          <w:trHeight w:val="380"/>
        </w:trPr>
        <w:tc>
          <w:tcPr>
            <w:tcW w:w="680" w:type="dxa"/>
            <w:tcBorders>
              <w:top w:val="nil"/>
              <w:left w:val="nil"/>
              <w:bottom w:val="nil"/>
              <w:right w:val="nil"/>
            </w:tcBorders>
            <w:tcMar>
              <w:top w:w="128" w:type="dxa"/>
              <w:left w:w="43" w:type="dxa"/>
              <w:bottom w:w="43" w:type="dxa"/>
              <w:right w:w="43" w:type="dxa"/>
            </w:tcMar>
          </w:tcPr>
          <w:p w14:paraId="5BE9C3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EC8597"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9CDD0B7" w14:textId="77777777" w:rsidR="00EE2529" w:rsidRPr="00C81B84" w:rsidRDefault="00AD5E1E" w:rsidP="00C81B84">
            <w:r w:rsidRPr="00C81B84">
              <w:t xml:space="preserve">Uføretrygd,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7CCD4AC" w14:textId="77777777" w:rsidR="00EE2529" w:rsidRPr="00C81B84" w:rsidRDefault="00AD5E1E" w:rsidP="00C81B84">
            <w:r w:rsidRPr="00C81B84">
              <w:t>375 000 000</w:t>
            </w:r>
          </w:p>
        </w:tc>
      </w:tr>
      <w:tr w:rsidR="00EE2529" w:rsidRPr="00C81B84" w14:paraId="1657C683" w14:textId="77777777">
        <w:trPr>
          <w:trHeight w:val="380"/>
        </w:trPr>
        <w:tc>
          <w:tcPr>
            <w:tcW w:w="680" w:type="dxa"/>
            <w:tcBorders>
              <w:top w:val="nil"/>
              <w:left w:val="nil"/>
              <w:bottom w:val="nil"/>
              <w:right w:val="nil"/>
            </w:tcBorders>
            <w:tcMar>
              <w:top w:w="128" w:type="dxa"/>
              <w:left w:w="43" w:type="dxa"/>
              <w:bottom w:w="43" w:type="dxa"/>
              <w:right w:w="43" w:type="dxa"/>
            </w:tcMar>
          </w:tcPr>
          <w:p w14:paraId="770443A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A496B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A37C3AD" w14:textId="77777777" w:rsidR="00EE2529" w:rsidRPr="00C81B84" w:rsidRDefault="00AD5E1E" w:rsidP="00C81B84">
            <w:r w:rsidRPr="00C81B84">
              <w:t>fra kr 118 400 000 000 til kr 118 775 000 000</w:t>
            </w:r>
          </w:p>
        </w:tc>
        <w:tc>
          <w:tcPr>
            <w:tcW w:w="1400" w:type="dxa"/>
            <w:tcBorders>
              <w:top w:val="nil"/>
              <w:left w:val="nil"/>
              <w:bottom w:val="nil"/>
              <w:right w:val="nil"/>
            </w:tcBorders>
            <w:tcMar>
              <w:top w:w="128" w:type="dxa"/>
              <w:left w:w="43" w:type="dxa"/>
              <w:bottom w:w="43" w:type="dxa"/>
              <w:right w:w="43" w:type="dxa"/>
            </w:tcMar>
            <w:vAlign w:val="bottom"/>
          </w:tcPr>
          <w:p w14:paraId="085A96CC" w14:textId="77777777" w:rsidR="00EE2529" w:rsidRPr="00C81B84" w:rsidRDefault="00EE2529" w:rsidP="00C81B84"/>
        </w:tc>
      </w:tr>
      <w:tr w:rsidR="00EE2529" w:rsidRPr="00C81B84" w14:paraId="0DC6603A" w14:textId="77777777">
        <w:trPr>
          <w:trHeight w:val="380"/>
        </w:trPr>
        <w:tc>
          <w:tcPr>
            <w:tcW w:w="680" w:type="dxa"/>
            <w:tcBorders>
              <w:top w:val="nil"/>
              <w:left w:val="nil"/>
              <w:bottom w:val="nil"/>
              <w:right w:val="nil"/>
            </w:tcBorders>
            <w:tcMar>
              <w:top w:w="128" w:type="dxa"/>
              <w:left w:w="43" w:type="dxa"/>
              <w:bottom w:w="43" w:type="dxa"/>
              <w:right w:w="43" w:type="dxa"/>
            </w:tcMar>
          </w:tcPr>
          <w:p w14:paraId="40673E1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C6FD62"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13F37571" w14:textId="77777777" w:rsidR="00EE2529" w:rsidRPr="00C81B84" w:rsidRDefault="00AD5E1E" w:rsidP="00C81B84">
            <w:r w:rsidRPr="00C81B84">
              <w:t xml:space="preserve">Menerstatning ved yrkesskade,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DED258C" w14:textId="77777777" w:rsidR="00EE2529" w:rsidRPr="00C81B84" w:rsidRDefault="00AD5E1E" w:rsidP="00C81B84">
            <w:r w:rsidRPr="00C81B84">
              <w:t>8 000 000</w:t>
            </w:r>
          </w:p>
        </w:tc>
      </w:tr>
      <w:tr w:rsidR="00EE2529" w:rsidRPr="00C81B84" w14:paraId="2FCD4BF8" w14:textId="77777777">
        <w:trPr>
          <w:trHeight w:val="380"/>
        </w:trPr>
        <w:tc>
          <w:tcPr>
            <w:tcW w:w="680" w:type="dxa"/>
            <w:tcBorders>
              <w:top w:val="nil"/>
              <w:left w:val="nil"/>
              <w:bottom w:val="nil"/>
              <w:right w:val="nil"/>
            </w:tcBorders>
            <w:tcMar>
              <w:top w:w="128" w:type="dxa"/>
              <w:left w:w="43" w:type="dxa"/>
              <w:bottom w:w="43" w:type="dxa"/>
              <w:right w:w="43" w:type="dxa"/>
            </w:tcMar>
          </w:tcPr>
          <w:p w14:paraId="0E6647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E4BA9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D6C1C4" w14:textId="77777777" w:rsidR="00EE2529" w:rsidRPr="00C81B84" w:rsidRDefault="00AD5E1E" w:rsidP="00C81B84">
            <w:r w:rsidRPr="00C81B84">
              <w:t>fra kr 76 000 000 til kr 84 000 000</w:t>
            </w:r>
          </w:p>
        </w:tc>
        <w:tc>
          <w:tcPr>
            <w:tcW w:w="1400" w:type="dxa"/>
            <w:tcBorders>
              <w:top w:val="nil"/>
              <w:left w:val="nil"/>
              <w:bottom w:val="nil"/>
              <w:right w:val="nil"/>
            </w:tcBorders>
            <w:tcMar>
              <w:top w:w="128" w:type="dxa"/>
              <w:left w:w="43" w:type="dxa"/>
              <w:bottom w:w="43" w:type="dxa"/>
              <w:right w:w="43" w:type="dxa"/>
            </w:tcMar>
            <w:vAlign w:val="bottom"/>
          </w:tcPr>
          <w:p w14:paraId="2AD45BAA" w14:textId="77777777" w:rsidR="00EE2529" w:rsidRPr="00C81B84" w:rsidRDefault="00EE2529" w:rsidP="00C81B84"/>
        </w:tc>
      </w:tr>
      <w:tr w:rsidR="00EE2529" w:rsidRPr="00C81B84" w14:paraId="558CF4AA" w14:textId="77777777">
        <w:trPr>
          <w:trHeight w:val="380"/>
        </w:trPr>
        <w:tc>
          <w:tcPr>
            <w:tcW w:w="680" w:type="dxa"/>
            <w:tcBorders>
              <w:top w:val="nil"/>
              <w:left w:val="nil"/>
              <w:bottom w:val="nil"/>
              <w:right w:val="nil"/>
            </w:tcBorders>
            <w:tcMar>
              <w:top w:w="128" w:type="dxa"/>
              <w:left w:w="43" w:type="dxa"/>
              <w:bottom w:w="43" w:type="dxa"/>
              <w:right w:w="43" w:type="dxa"/>
            </w:tcMar>
          </w:tcPr>
          <w:p w14:paraId="71E840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F80105"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464C136E" w14:textId="77777777" w:rsidR="00EE2529" w:rsidRPr="00C81B84" w:rsidRDefault="00AD5E1E" w:rsidP="00C81B84">
            <w:r w:rsidRPr="00C81B84">
              <w:t xml:space="preserve">Yrkesskadetrygd gml. lovgivning,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6F922B1D" w14:textId="77777777" w:rsidR="00EE2529" w:rsidRPr="00C81B84" w:rsidRDefault="00AD5E1E" w:rsidP="00C81B84">
            <w:r w:rsidRPr="00C81B84">
              <w:t>1 000 000</w:t>
            </w:r>
          </w:p>
        </w:tc>
      </w:tr>
      <w:tr w:rsidR="00EE2529" w:rsidRPr="00C81B84" w14:paraId="6B25F26B" w14:textId="77777777">
        <w:trPr>
          <w:trHeight w:val="380"/>
        </w:trPr>
        <w:tc>
          <w:tcPr>
            <w:tcW w:w="680" w:type="dxa"/>
            <w:tcBorders>
              <w:top w:val="nil"/>
              <w:left w:val="nil"/>
              <w:bottom w:val="nil"/>
              <w:right w:val="nil"/>
            </w:tcBorders>
            <w:tcMar>
              <w:top w:w="128" w:type="dxa"/>
              <w:left w:w="43" w:type="dxa"/>
              <w:bottom w:w="43" w:type="dxa"/>
              <w:right w:w="43" w:type="dxa"/>
            </w:tcMar>
          </w:tcPr>
          <w:p w14:paraId="1B9304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2B63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594B5C3" w14:textId="77777777" w:rsidR="00EE2529" w:rsidRPr="00C81B84" w:rsidRDefault="00AD5E1E" w:rsidP="00C81B84">
            <w:r w:rsidRPr="00C81B84">
              <w:t>fra kr 34 000 000 til kr 33 000 000</w:t>
            </w:r>
          </w:p>
        </w:tc>
        <w:tc>
          <w:tcPr>
            <w:tcW w:w="1400" w:type="dxa"/>
            <w:tcBorders>
              <w:top w:val="nil"/>
              <w:left w:val="nil"/>
              <w:bottom w:val="nil"/>
              <w:right w:val="nil"/>
            </w:tcBorders>
            <w:tcMar>
              <w:top w:w="128" w:type="dxa"/>
              <w:left w:w="43" w:type="dxa"/>
              <w:bottom w:w="43" w:type="dxa"/>
              <w:right w:w="43" w:type="dxa"/>
            </w:tcMar>
            <w:vAlign w:val="bottom"/>
          </w:tcPr>
          <w:p w14:paraId="350DBD5A" w14:textId="77777777" w:rsidR="00EE2529" w:rsidRPr="00C81B84" w:rsidRDefault="00EE2529" w:rsidP="00C81B84"/>
        </w:tc>
      </w:tr>
      <w:tr w:rsidR="00EE2529" w:rsidRPr="00C81B84" w14:paraId="74BA7627" w14:textId="77777777">
        <w:trPr>
          <w:trHeight w:val="380"/>
        </w:trPr>
        <w:tc>
          <w:tcPr>
            <w:tcW w:w="680" w:type="dxa"/>
            <w:tcBorders>
              <w:top w:val="nil"/>
              <w:left w:val="nil"/>
              <w:bottom w:val="nil"/>
              <w:right w:val="nil"/>
            </w:tcBorders>
            <w:tcMar>
              <w:top w:w="128" w:type="dxa"/>
              <w:left w:w="43" w:type="dxa"/>
              <w:bottom w:w="43" w:type="dxa"/>
              <w:right w:w="43" w:type="dxa"/>
            </w:tcMar>
          </w:tcPr>
          <w:p w14:paraId="29D1F313" w14:textId="77777777" w:rsidR="00EE2529" w:rsidRPr="00C81B84" w:rsidRDefault="00AD5E1E" w:rsidP="00C81B84">
            <w:r w:rsidRPr="00C81B84">
              <w:t>2661</w:t>
            </w:r>
          </w:p>
        </w:tc>
        <w:tc>
          <w:tcPr>
            <w:tcW w:w="680" w:type="dxa"/>
            <w:tcBorders>
              <w:top w:val="nil"/>
              <w:left w:val="nil"/>
              <w:bottom w:val="nil"/>
              <w:right w:val="nil"/>
            </w:tcBorders>
            <w:tcMar>
              <w:top w:w="128" w:type="dxa"/>
              <w:left w:w="43" w:type="dxa"/>
              <w:bottom w:w="43" w:type="dxa"/>
              <w:right w:w="43" w:type="dxa"/>
            </w:tcMar>
          </w:tcPr>
          <w:p w14:paraId="7666F1A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514DA9" w14:textId="77777777" w:rsidR="00EE2529" w:rsidRPr="00C81B84" w:rsidRDefault="00AD5E1E" w:rsidP="00C81B84">
            <w:r w:rsidRPr="00C81B84">
              <w:t>Grunn- og hjelpestønad, hjelpemidler mv.:</w:t>
            </w:r>
          </w:p>
        </w:tc>
        <w:tc>
          <w:tcPr>
            <w:tcW w:w="1400" w:type="dxa"/>
            <w:tcBorders>
              <w:top w:val="nil"/>
              <w:left w:val="nil"/>
              <w:bottom w:val="nil"/>
              <w:right w:val="nil"/>
            </w:tcBorders>
            <w:tcMar>
              <w:top w:w="128" w:type="dxa"/>
              <w:left w:w="43" w:type="dxa"/>
              <w:bottom w:w="43" w:type="dxa"/>
              <w:right w:w="43" w:type="dxa"/>
            </w:tcMar>
            <w:vAlign w:val="bottom"/>
          </w:tcPr>
          <w:p w14:paraId="581D3D03" w14:textId="77777777" w:rsidR="00EE2529" w:rsidRPr="00C81B84" w:rsidRDefault="00EE2529" w:rsidP="00C81B84"/>
        </w:tc>
      </w:tr>
      <w:tr w:rsidR="00EE2529" w:rsidRPr="00C81B84" w14:paraId="4ED90343" w14:textId="77777777">
        <w:trPr>
          <w:trHeight w:val="380"/>
        </w:trPr>
        <w:tc>
          <w:tcPr>
            <w:tcW w:w="680" w:type="dxa"/>
            <w:tcBorders>
              <w:top w:val="nil"/>
              <w:left w:val="nil"/>
              <w:bottom w:val="nil"/>
              <w:right w:val="nil"/>
            </w:tcBorders>
            <w:tcMar>
              <w:top w:w="128" w:type="dxa"/>
              <w:left w:w="43" w:type="dxa"/>
              <w:bottom w:w="43" w:type="dxa"/>
              <w:right w:w="43" w:type="dxa"/>
            </w:tcMar>
          </w:tcPr>
          <w:p w14:paraId="30539CB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B1187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2F0549BB" w14:textId="77777777" w:rsidR="00EE2529" w:rsidRPr="00C81B84" w:rsidRDefault="00AD5E1E" w:rsidP="00C81B84">
            <w:r w:rsidRPr="00C81B84">
              <w:t xml:space="preserve">Grunnstønad,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8EA47FF" w14:textId="77777777" w:rsidR="00EE2529" w:rsidRPr="00C81B84" w:rsidRDefault="00AD5E1E" w:rsidP="00C81B84">
            <w:r w:rsidRPr="00C81B84">
              <w:t>55 000 000</w:t>
            </w:r>
          </w:p>
        </w:tc>
      </w:tr>
      <w:tr w:rsidR="00EE2529" w:rsidRPr="00C81B84" w14:paraId="5A2406CA" w14:textId="77777777">
        <w:trPr>
          <w:trHeight w:val="380"/>
        </w:trPr>
        <w:tc>
          <w:tcPr>
            <w:tcW w:w="680" w:type="dxa"/>
            <w:tcBorders>
              <w:top w:val="nil"/>
              <w:left w:val="nil"/>
              <w:bottom w:val="nil"/>
              <w:right w:val="nil"/>
            </w:tcBorders>
            <w:tcMar>
              <w:top w:w="128" w:type="dxa"/>
              <w:left w:w="43" w:type="dxa"/>
              <w:bottom w:w="43" w:type="dxa"/>
              <w:right w:w="43" w:type="dxa"/>
            </w:tcMar>
          </w:tcPr>
          <w:p w14:paraId="765F04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63B55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460496" w14:textId="77777777" w:rsidR="00EE2529" w:rsidRPr="00C81B84" w:rsidRDefault="00AD5E1E" w:rsidP="00C81B84">
            <w:r w:rsidRPr="00C81B84">
              <w:t>fra kr 1 585 000 000 til kr 1 640 000 000</w:t>
            </w:r>
          </w:p>
        </w:tc>
        <w:tc>
          <w:tcPr>
            <w:tcW w:w="1400" w:type="dxa"/>
            <w:tcBorders>
              <w:top w:val="nil"/>
              <w:left w:val="nil"/>
              <w:bottom w:val="nil"/>
              <w:right w:val="nil"/>
            </w:tcBorders>
            <w:tcMar>
              <w:top w:w="128" w:type="dxa"/>
              <w:left w:w="43" w:type="dxa"/>
              <w:bottom w:w="43" w:type="dxa"/>
              <w:right w:w="43" w:type="dxa"/>
            </w:tcMar>
            <w:vAlign w:val="bottom"/>
          </w:tcPr>
          <w:p w14:paraId="222AAC63" w14:textId="77777777" w:rsidR="00EE2529" w:rsidRPr="00C81B84" w:rsidRDefault="00EE2529" w:rsidP="00C81B84"/>
        </w:tc>
      </w:tr>
      <w:tr w:rsidR="00EE2529" w:rsidRPr="00C81B84" w14:paraId="3FB2AEEF" w14:textId="77777777">
        <w:trPr>
          <w:trHeight w:val="380"/>
        </w:trPr>
        <w:tc>
          <w:tcPr>
            <w:tcW w:w="680" w:type="dxa"/>
            <w:tcBorders>
              <w:top w:val="nil"/>
              <w:left w:val="nil"/>
              <w:bottom w:val="nil"/>
              <w:right w:val="nil"/>
            </w:tcBorders>
            <w:tcMar>
              <w:top w:w="128" w:type="dxa"/>
              <w:left w:w="43" w:type="dxa"/>
              <w:bottom w:w="43" w:type="dxa"/>
              <w:right w:w="43" w:type="dxa"/>
            </w:tcMar>
          </w:tcPr>
          <w:p w14:paraId="33254F6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63B1A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0A24275" w14:textId="77777777" w:rsidR="00EE2529" w:rsidRPr="00C81B84" w:rsidRDefault="00AD5E1E" w:rsidP="00C81B84">
            <w:r w:rsidRPr="00C81B84">
              <w:t xml:space="preserve">Hjelpestønad,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BDC5B98" w14:textId="77777777" w:rsidR="00EE2529" w:rsidRPr="00C81B84" w:rsidRDefault="00AD5E1E" w:rsidP="00C81B84">
            <w:r w:rsidRPr="00C81B84">
              <w:t>83 000 000</w:t>
            </w:r>
          </w:p>
        </w:tc>
      </w:tr>
      <w:tr w:rsidR="00EE2529" w:rsidRPr="00C81B84" w14:paraId="4A4AEB2A" w14:textId="77777777">
        <w:trPr>
          <w:trHeight w:val="380"/>
        </w:trPr>
        <w:tc>
          <w:tcPr>
            <w:tcW w:w="680" w:type="dxa"/>
            <w:tcBorders>
              <w:top w:val="nil"/>
              <w:left w:val="nil"/>
              <w:bottom w:val="nil"/>
              <w:right w:val="nil"/>
            </w:tcBorders>
            <w:tcMar>
              <w:top w:w="128" w:type="dxa"/>
              <w:left w:w="43" w:type="dxa"/>
              <w:bottom w:w="43" w:type="dxa"/>
              <w:right w:w="43" w:type="dxa"/>
            </w:tcMar>
          </w:tcPr>
          <w:p w14:paraId="44EDE31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2CA7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1AB0DA" w14:textId="77777777" w:rsidR="00EE2529" w:rsidRPr="00C81B84" w:rsidRDefault="00AD5E1E" w:rsidP="00C81B84">
            <w:r w:rsidRPr="00C81B84">
              <w:t>fra kr 1 820 000 000 til kr 1 903 000 000</w:t>
            </w:r>
          </w:p>
        </w:tc>
        <w:tc>
          <w:tcPr>
            <w:tcW w:w="1400" w:type="dxa"/>
            <w:tcBorders>
              <w:top w:val="nil"/>
              <w:left w:val="nil"/>
              <w:bottom w:val="nil"/>
              <w:right w:val="nil"/>
            </w:tcBorders>
            <w:tcMar>
              <w:top w:w="128" w:type="dxa"/>
              <w:left w:w="43" w:type="dxa"/>
              <w:bottom w:w="43" w:type="dxa"/>
              <w:right w:w="43" w:type="dxa"/>
            </w:tcMar>
            <w:vAlign w:val="bottom"/>
          </w:tcPr>
          <w:p w14:paraId="13FF757D" w14:textId="77777777" w:rsidR="00EE2529" w:rsidRPr="00C81B84" w:rsidRDefault="00EE2529" w:rsidP="00C81B84"/>
        </w:tc>
      </w:tr>
      <w:tr w:rsidR="00EE2529" w:rsidRPr="00C81B84" w14:paraId="0B06470E" w14:textId="77777777">
        <w:trPr>
          <w:trHeight w:val="380"/>
        </w:trPr>
        <w:tc>
          <w:tcPr>
            <w:tcW w:w="680" w:type="dxa"/>
            <w:tcBorders>
              <w:top w:val="nil"/>
              <w:left w:val="nil"/>
              <w:bottom w:val="nil"/>
              <w:right w:val="nil"/>
            </w:tcBorders>
            <w:tcMar>
              <w:top w:w="128" w:type="dxa"/>
              <w:left w:w="43" w:type="dxa"/>
              <w:bottom w:w="43" w:type="dxa"/>
              <w:right w:w="43" w:type="dxa"/>
            </w:tcMar>
          </w:tcPr>
          <w:p w14:paraId="372C914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CE6DF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615E8642" w14:textId="77777777" w:rsidR="00EE2529" w:rsidRPr="00C81B84" w:rsidRDefault="00AD5E1E" w:rsidP="00C81B84">
            <w:r w:rsidRPr="00C81B84">
              <w:t>Stønad til servicehund, forhøyes med</w:t>
            </w:r>
          </w:p>
        </w:tc>
        <w:tc>
          <w:tcPr>
            <w:tcW w:w="1400" w:type="dxa"/>
            <w:tcBorders>
              <w:top w:val="nil"/>
              <w:left w:val="nil"/>
              <w:bottom w:val="nil"/>
              <w:right w:val="nil"/>
            </w:tcBorders>
            <w:tcMar>
              <w:top w:w="128" w:type="dxa"/>
              <w:left w:w="43" w:type="dxa"/>
              <w:bottom w:w="43" w:type="dxa"/>
              <w:right w:w="43" w:type="dxa"/>
            </w:tcMar>
            <w:vAlign w:val="bottom"/>
          </w:tcPr>
          <w:p w14:paraId="02517BC8" w14:textId="77777777" w:rsidR="00EE2529" w:rsidRPr="00C81B84" w:rsidRDefault="00AD5E1E" w:rsidP="00C81B84">
            <w:r w:rsidRPr="00C81B84">
              <w:t>100 000</w:t>
            </w:r>
          </w:p>
        </w:tc>
      </w:tr>
      <w:tr w:rsidR="00EE2529" w:rsidRPr="00C81B84" w14:paraId="295440C4" w14:textId="77777777">
        <w:trPr>
          <w:trHeight w:val="380"/>
        </w:trPr>
        <w:tc>
          <w:tcPr>
            <w:tcW w:w="680" w:type="dxa"/>
            <w:tcBorders>
              <w:top w:val="nil"/>
              <w:left w:val="nil"/>
              <w:bottom w:val="nil"/>
              <w:right w:val="nil"/>
            </w:tcBorders>
            <w:tcMar>
              <w:top w:w="128" w:type="dxa"/>
              <w:left w:w="43" w:type="dxa"/>
              <w:bottom w:w="43" w:type="dxa"/>
              <w:right w:w="43" w:type="dxa"/>
            </w:tcMar>
          </w:tcPr>
          <w:p w14:paraId="0AE09BB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C170D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13B93C" w14:textId="77777777" w:rsidR="00EE2529" w:rsidRPr="00C81B84" w:rsidRDefault="00AD5E1E" w:rsidP="00C81B84">
            <w:r w:rsidRPr="00C81B84">
              <w:t>fra kr 9 390 000 til kr 9 490 000</w:t>
            </w:r>
          </w:p>
        </w:tc>
        <w:tc>
          <w:tcPr>
            <w:tcW w:w="1400" w:type="dxa"/>
            <w:tcBorders>
              <w:top w:val="nil"/>
              <w:left w:val="nil"/>
              <w:bottom w:val="nil"/>
              <w:right w:val="nil"/>
            </w:tcBorders>
            <w:tcMar>
              <w:top w:w="128" w:type="dxa"/>
              <w:left w:w="43" w:type="dxa"/>
              <w:bottom w:w="43" w:type="dxa"/>
              <w:right w:w="43" w:type="dxa"/>
            </w:tcMar>
            <w:vAlign w:val="bottom"/>
          </w:tcPr>
          <w:p w14:paraId="14B61BC6" w14:textId="77777777" w:rsidR="00EE2529" w:rsidRPr="00C81B84" w:rsidRDefault="00EE2529" w:rsidP="00C81B84"/>
        </w:tc>
      </w:tr>
      <w:tr w:rsidR="00EE2529" w:rsidRPr="00C81B84" w14:paraId="2EED535D" w14:textId="77777777">
        <w:trPr>
          <w:trHeight w:val="380"/>
        </w:trPr>
        <w:tc>
          <w:tcPr>
            <w:tcW w:w="680" w:type="dxa"/>
            <w:tcBorders>
              <w:top w:val="nil"/>
              <w:left w:val="nil"/>
              <w:bottom w:val="nil"/>
              <w:right w:val="nil"/>
            </w:tcBorders>
            <w:tcMar>
              <w:top w:w="128" w:type="dxa"/>
              <w:left w:w="43" w:type="dxa"/>
              <w:bottom w:w="43" w:type="dxa"/>
              <w:right w:w="43" w:type="dxa"/>
            </w:tcMar>
          </w:tcPr>
          <w:p w14:paraId="20455DC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2B1BBF"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30D4254F" w14:textId="77777777" w:rsidR="00EE2529" w:rsidRPr="00C81B84" w:rsidRDefault="00AD5E1E" w:rsidP="00C81B84">
            <w:r w:rsidRPr="00C81B84">
              <w:t>Hjelpemidler mv. under arbeid og utdanning, forhøyes med</w:t>
            </w:r>
          </w:p>
        </w:tc>
        <w:tc>
          <w:tcPr>
            <w:tcW w:w="1400" w:type="dxa"/>
            <w:tcBorders>
              <w:top w:val="nil"/>
              <w:left w:val="nil"/>
              <w:bottom w:val="nil"/>
              <w:right w:val="nil"/>
            </w:tcBorders>
            <w:tcMar>
              <w:top w:w="128" w:type="dxa"/>
              <w:left w:w="43" w:type="dxa"/>
              <w:bottom w:w="43" w:type="dxa"/>
              <w:right w:w="43" w:type="dxa"/>
            </w:tcMar>
            <w:vAlign w:val="bottom"/>
          </w:tcPr>
          <w:p w14:paraId="55A82702" w14:textId="77777777" w:rsidR="00EE2529" w:rsidRPr="00C81B84" w:rsidRDefault="00AD5E1E" w:rsidP="00C81B84">
            <w:r w:rsidRPr="00C81B84">
              <w:t>3 300 000</w:t>
            </w:r>
          </w:p>
        </w:tc>
      </w:tr>
      <w:tr w:rsidR="00EE2529" w:rsidRPr="00C81B84" w14:paraId="221B3A13" w14:textId="77777777">
        <w:trPr>
          <w:trHeight w:val="380"/>
        </w:trPr>
        <w:tc>
          <w:tcPr>
            <w:tcW w:w="680" w:type="dxa"/>
            <w:tcBorders>
              <w:top w:val="nil"/>
              <w:left w:val="nil"/>
              <w:bottom w:val="nil"/>
              <w:right w:val="nil"/>
            </w:tcBorders>
            <w:tcMar>
              <w:top w:w="128" w:type="dxa"/>
              <w:left w:w="43" w:type="dxa"/>
              <w:bottom w:w="43" w:type="dxa"/>
              <w:right w:w="43" w:type="dxa"/>
            </w:tcMar>
          </w:tcPr>
          <w:p w14:paraId="61A3F6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A2A921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33A04C" w14:textId="77777777" w:rsidR="00EE2529" w:rsidRPr="00C81B84" w:rsidRDefault="00AD5E1E" w:rsidP="00C81B84">
            <w:r w:rsidRPr="00C81B84">
              <w:t>fra kr 117 000 000 til kr 120 300 000</w:t>
            </w:r>
          </w:p>
        </w:tc>
        <w:tc>
          <w:tcPr>
            <w:tcW w:w="1400" w:type="dxa"/>
            <w:tcBorders>
              <w:top w:val="nil"/>
              <w:left w:val="nil"/>
              <w:bottom w:val="nil"/>
              <w:right w:val="nil"/>
            </w:tcBorders>
            <w:tcMar>
              <w:top w:w="128" w:type="dxa"/>
              <w:left w:w="43" w:type="dxa"/>
              <w:bottom w:w="43" w:type="dxa"/>
              <w:right w:w="43" w:type="dxa"/>
            </w:tcMar>
            <w:vAlign w:val="bottom"/>
          </w:tcPr>
          <w:p w14:paraId="1D996DEF" w14:textId="77777777" w:rsidR="00EE2529" w:rsidRPr="00C81B84" w:rsidRDefault="00EE2529" w:rsidP="00C81B84"/>
        </w:tc>
      </w:tr>
      <w:tr w:rsidR="00EE2529" w:rsidRPr="00C81B84" w14:paraId="6AB4FD5C" w14:textId="77777777">
        <w:trPr>
          <w:trHeight w:val="380"/>
        </w:trPr>
        <w:tc>
          <w:tcPr>
            <w:tcW w:w="680" w:type="dxa"/>
            <w:tcBorders>
              <w:top w:val="nil"/>
              <w:left w:val="nil"/>
              <w:bottom w:val="nil"/>
              <w:right w:val="nil"/>
            </w:tcBorders>
            <w:tcMar>
              <w:top w:w="128" w:type="dxa"/>
              <w:left w:w="43" w:type="dxa"/>
              <w:bottom w:w="43" w:type="dxa"/>
              <w:right w:w="43" w:type="dxa"/>
            </w:tcMar>
          </w:tcPr>
          <w:p w14:paraId="098FB2F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D23D58"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648843F7" w14:textId="77777777" w:rsidR="00EE2529" w:rsidRPr="00C81B84" w:rsidRDefault="00AD5E1E" w:rsidP="00C81B84">
            <w:r w:rsidRPr="00C81B84">
              <w:t>Tilskudd til biler, forhøyes med</w:t>
            </w:r>
          </w:p>
        </w:tc>
        <w:tc>
          <w:tcPr>
            <w:tcW w:w="1400" w:type="dxa"/>
            <w:tcBorders>
              <w:top w:val="nil"/>
              <w:left w:val="nil"/>
              <w:bottom w:val="nil"/>
              <w:right w:val="nil"/>
            </w:tcBorders>
            <w:tcMar>
              <w:top w:w="128" w:type="dxa"/>
              <w:left w:w="43" w:type="dxa"/>
              <w:bottom w:w="43" w:type="dxa"/>
              <w:right w:w="43" w:type="dxa"/>
            </w:tcMar>
            <w:vAlign w:val="bottom"/>
          </w:tcPr>
          <w:p w14:paraId="5AA44341" w14:textId="77777777" w:rsidR="00EE2529" w:rsidRPr="00C81B84" w:rsidRDefault="00AD5E1E" w:rsidP="00C81B84">
            <w:r w:rsidRPr="00C81B84">
              <w:t>40 100 000</w:t>
            </w:r>
          </w:p>
        </w:tc>
      </w:tr>
      <w:tr w:rsidR="00EE2529" w:rsidRPr="00C81B84" w14:paraId="544FE8C7" w14:textId="77777777">
        <w:trPr>
          <w:trHeight w:val="380"/>
        </w:trPr>
        <w:tc>
          <w:tcPr>
            <w:tcW w:w="680" w:type="dxa"/>
            <w:tcBorders>
              <w:top w:val="nil"/>
              <w:left w:val="nil"/>
              <w:bottom w:val="nil"/>
              <w:right w:val="nil"/>
            </w:tcBorders>
            <w:tcMar>
              <w:top w:w="128" w:type="dxa"/>
              <w:left w:w="43" w:type="dxa"/>
              <w:bottom w:w="43" w:type="dxa"/>
              <w:right w:w="43" w:type="dxa"/>
            </w:tcMar>
          </w:tcPr>
          <w:p w14:paraId="3C68B01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37BA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EEDC37" w14:textId="77777777" w:rsidR="00EE2529" w:rsidRPr="00C81B84" w:rsidRDefault="00AD5E1E" w:rsidP="00C81B84">
            <w:r w:rsidRPr="00C81B84">
              <w:t>fra kr 750 000 000 til kr 790 100 000</w:t>
            </w:r>
          </w:p>
        </w:tc>
        <w:tc>
          <w:tcPr>
            <w:tcW w:w="1400" w:type="dxa"/>
            <w:tcBorders>
              <w:top w:val="nil"/>
              <w:left w:val="nil"/>
              <w:bottom w:val="nil"/>
              <w:right w:val="nil"/>
            </w:tcBorders>
            <w:tcMar>
              <w:top w:w="128" w:type="dxa"/>
              <w:left w:w="43" w:type="dxa"/>
              <w:bottom w:w="43" w:type="dxa"/>
              <w:right w:w="43" w:type="dxa"/>
            </w:tcMar>
            <w:vAlign w:val="bottom"/>
          </w:tcPr>
          <w:p w14:paraId="198311D5" w14:textId="77777777" w:rsidR="00EE2529" w:rsidRPr="00C81B84" w:rsidRDefault="00EE2529" w:rsidP="00C81B84"/>
        </w:tc>
      </w:tr>
      <w:tr w:rsidR="00EE2529" w:rsidRPr="00C81B84" w14:paraId="58FB64A3" w14:textId="77777777">
        <w:trPr>
          <w:trHeight w:val="380"/>
        </w:trPr>
        <w:tc>
          <w:tcPr>
            <w:tcW w:w="680" w:type="dxa"/>
            <w:tcBorders>
              <w:top w:val="nil"/>
              <w:left w:val="nil"/>
              <w:bottom w:val="nil"/>
              <w:right w:val="nil"/>
            </w:tcBorders>
            <w:tcMar>
              <w:top w:w="128" w:type="dxa"/>
              <w:left w:w="43" w:type="dxa"/>
              <w:bottom w:w="43" w:type="dxa"/>
              <w:right w:w="43" w:type="dxa"/>
            </w:tcMar>
          </w:tcPr>
          <w:p w14:paraId="18A1F0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8CF49F"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15913D26" w14:textId="77777777" w:rsidR="00EE2529" w:rsidRPr="00C81B84" w:rsidRDefault="00AD5E1E" w:rsidP="00C81B84">
            <w:r w:rsidRPr="00C81B84">
              <w:t>Bedring av funksjonsevnen, hjelpemidler, nedsettes med</w:t>
            </w:r>
          </w:p>
        </w:tc>
        <w:tc>
          <w:tcPr>
            <w:tcW w:w="1400" w:type="dxa"/>
            <w:tcBorders>
              <w:top w:val="nil"/>
              <w:left w:val="nil"/>
              <w:bottom w:val="nil"/>
              <w:right w:val="nil"/>
            </w:tcBorders>
            <w:tcMar>
              <w:top w:w="128" w:type="dxa"/>
              <w:left w:w="43" w:type="dxa"/>
              <w:bottom w:w="43" w:type="dxa"/>
              <w:right w:w="43" w:type="dxa"/>
            </w:tcMar>
            <w:vAlign w:val="bottom"/>
          </w:tcPr>
          <w:p w14:paraId="7FE395EB" w14:textId="77777777" w:rsidR="00EE2529" w:rsidRPr="00C81B84" w:rsidRDefault="00AD5E1E" w:rsidP="00C81B84">
            <w:r w:rsidRPr="00C81B84">
              <w:t>9 100 000</w:t>
            </w:r>
          </w:p>
        </w:tc>
      </w:tr>
      <w:tr w:rsidR="00EE2529" w:rsidRPr="00C81B84" w14:paraId="6252FD08" w14:textId="77777777">
        <w:trPr>
          <w:trHeight w:val="380"/>
        </w:trPr>
        <w:tc>
          <w:tcPr>
            <w:tcW w:w="680" w:type="dxa"/>
            <w:tcBorders>
              <w:top w:val="nil"/>
              <w:left w:val="nil"/>
              <w:bottom w:val="nil"/>
              <w:right w:val="nil"/>
            </w:tcBorders>
            <w:tcMar>
              <w:top w:w="128" w:type="dxa"/>
              <w:left w:w="43" w:type="dxa"/>
              <w:bottom w:w="43" w:type="dxa"/>
              <w:right w:w="43" w:type="dxa"/>
            </w:tcMar>
          </w:tcPr>
          <w:p w14:paraId="3F509C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8737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703F1D" w14:textId="77777777" w:rsidR="00EE2529" w:rsidRPr="00C81B84" w:rsidRDefault="00AD5E1E" w:rsidP="00C81B84">
            <w:r w:rsidRPr="00C81B84">
              <w:t>fra kr 4 040 000 000 til kr 4 030 900 000</w:t>
            </w:r>
          </w:p>
        </w:tc>
        <w:tc>
          <w:tcPr>
            <w:tcW w:w="1400" w:type="dxa"/>
            <w:tcBorders>
              <w:top w:val="nil"/>
              <w:left w:val="nil"/>
              <w:bottom w:val="nil"/>
              <w:right w:val="nil"/>
            </w:tcBorders>
            <w:tcMar>
              <w:top w:w="128" w:type="dxa"/>
              <w:left w:w="43" w:type="dxa"/>
              <w:bottom w:w="43" w:type="dxa"/>
              <w:right w:w="43" w:type="dxa"/>
            </w:tcMar>
            <w:vAlign w:val="bottom"/>
          </w:tcPr>
          <w:p w14:paraId="3532361E" w14:textId="77777777" w:rsidR="00EE2529" w:rsidRPr="00C81B84" w:rsidRDefault="00EE2529" w:rsidP="00C81B84"/>
        </w:tc>
      </w:tr>
      <w:tr w:rsidR="00EE2529" w:rsidRPr="00C81B84" w14:paraId="4461221E" w14:textId="77777777">
        <w:trPr>
          <w:trHeight w:val="380"/>
        </w:trPr>
        <w:tc>
          <w:tcPr>
            <w:tcW w:w="680" w:type="dxa"/>
            <w:tcBorders>
              <w:top w:val="nil"/>
              <w:left w:val="nil"/>
              <w:bottom w:val="nil"/>
              <w:right w:val="nil"/>
            </w:tcBorders>
            <w:tcMar>
              <w:top w:w="128" w:type="dxa"/>
              <w:left w:w="43" w:type="dxa"/>
              <w:bottom w:w="43" w:type="dxa"/>
              <w:right w:w="43" w:type="dxa"/>
            </w:tcMar>
          </w:tcPr>
          <w:p w14:paraId="24C1F7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3F8F16"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61610652" w14:textId="77777777" w:rsidR="00EE2529" w:rsidRPr="00C81B84" w:rsidRDefault="00AD5E1E" w:rsidP="00C81B84">
            <w:r w:rsidRPr="00C81B84">
              <w:t>Bedring av funksjonsevnen, hjelpemidler som tjenester, forhøyes med</w:t>
            </w:r>
          </w:p>
        </w:tc>
        <w:tc>
          <w:tcPr>
            <w:tcW w:w="1400" w:type="dxa"/>
            <w:tcBorders>
              <w:top w:val="nil"/>
              <w:left w:val="nil"/>
              <w:bottom w:val="nil"/>
              <w:right w:val="nil"/>
            </w:tcBorders>
            <w:tcMar>
              <w:top w:w="128" w:type="dxa"/>
              <w:left w:w="43" w:type="dxa"/>
              <w:bottom w:w="43" w:type="dxa"/>
              <w:right w:w="43" w:type="dxa"/>
            </w:tcMar>
            <w:vAlign w:val="bottom"/>
          </w:tcPr>
          <w:p w14:paraId="623C74FE" w14:textId="77777777" w:rsidR="00EE2529" w:rsidRPr="00C81B84" w:rsidRDefault="00AD5E1E" w:rsidP="00C81B84">
            <w:r w:rsidRPr="00C81B84">
              <w:t>15 700 000</w:t>
            </w:r>
          </w:p>
        </w:tc>
      </w:tr>
      <w:tr w:rsidR="00EE2529" w:rsidRPr="00C81B84" w14:paraId="68F11A05" w14:textId="77777777">
        <w:trPr>
          <w:trHeight w:val="380"/>
        </w:trPr>
        <w:tc>
          <w:tcPr>
            <w:tcW w:w="680" w:type="dxa"/>
            <w:tcBorders>
              <w:top w:val="nil"/>
              <w:left w:val="nil"/>
              <w:bottom w:val="nil"/>
              <w:right w:val="nil"/>
            </w:tcBorders>
            <w:tcMar>
              <w:top w:w="128" w:type="dxa"/>
              <w:left w:w="43" w:type="dxa"/>
              <w:bottom w:w="43" w:type="dxa"/>
              <w:right w:w="43" w:type="dxa"/>
            </w:tcMar>
          </w:tcPr>
          <w:p w14:paraId="5D66BD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877B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97D04D" w14:textId="77777777" w:rsidR="00EE2529" w:rsidRPr="00C81B84" w:rsidRDefault="00AD5E1E" w:rsidP="00C81B84">
            <w:r w:rsidRPr="00C81B84">
              <w:t>fra kr 355 000 000 til kr 370 700 000</w:t>
            </w:r>
          </w:p>
        </w:tc>
        <w:tc>
          <w:tcPr>
            <w:tcW w:w="1400" w:type="dxa"/>
            <w:tcBorders>
              <w:top w:val="nil"/>
              <w:left w:val="nil"/>
              <w:bottom w:val="nil"/>
              <w:right w:val="nil"/>
            </w:tcBorders>
            <w:tcMar>
              <w:top w:w="128" w:type="dxa"/>
              <w:left w:w="43" w:type="dxa"/>
              <w:bottom w:w="43" w:type="dxa"/>
              <w:right w:w="43" w:type="dxa"/>
            </w:tcMar>
            <w:vAlign w:val="bottom"/>
          </w:tcPr>
          <w:p w14:paraId="741F1EE5" w14:textId="77777777" w:rsidR="00EE2529" w:rsidRPr="00C81B84" w:rsidRDefault="00EE2529" w:rsidP="00C81B84"/>
        </w:tc>
      </w:tr>
      <w:tr w:rsidR="00EE2529" w:rsidRPr="00C81B84" w14:paraId="1F0ACD8E" w14:textId="77777777">
        <w:trPr>
          <w:trHeight w:val="380"/>
        </w:trPr>
        <w:tc>
          <w:tcPr>
            <w:tcW w:w="680" w:type="dxa"/>
            <w:tcBorders>
              <w:top w:val="nil"/>
              <w:left w:val="nil"/>
              <w:bottom w:val="nil"/>
              <w:right w:val="nil"/>
            </w:tcBorders>
            <w:tcMar>
              <w:top w:w="128" w:type="dxa"/>
              <w:left w:w="43" w:type="dxa"/>
              <w:bottom w:w="43" w:type="dxa"/>
              <w:right w:w="43" w:type="dxa"/>
            </w:tcMar>
          </w:tcPr>
          <w:p w14:paraId="048022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AA56E8"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1BD4D2FB" w14:textId="77777777" w:rsidR="00EE2529" w:rsidRPr="00C81B84" w:rsidRDefault="00AD5E1E" w:rsidP="00C81B84">
            <w:r w:rsidRPr="00C81B84">
              <w:t>Ortopediske hjelpemidler, forhøyes med</w:t>
            </w:r>
          </w:p>
        </w:tc>
        <w:tc>
          <w:tcPr>
            <w:tcW w:w="1400" w:type="dxa"/>
            <w:tcBorders>
              <w:top w:val="nil"/>
              <w:left w:val="nil"/>
              <w:bottom w:val="nil"/>
              <w:right w:val="nil"/>
            </w:tcBorders>
            <w:tcMar>
              <w:top w:w="128" w:type="dxa"/>
              <w:left w:w="43" w:type="dxa"/>
              <w:bottom w:w="43" w:type="dxa"/>
              <w:right w:w="43" w:type="dxa"/>
            </w:tcMar>
            <w:vAlign w:val="bottom"/>
          </w:tcPr>
          <w:p w14:paraId="4EAEB2B6" w14:textId="77777777" w:rsidR="00EE2529" w:rsidRPr="00C81B84" w:rsidRDefault="00AD5E1E" w:rsidP="00C81B84">
            <w:r w:rsidRPr="00C81B84">
              <w:t>73 200 000</w:t>
            </w:r>
          </w:p>
        </w:tc>
      </w:tr>
      <w:tr w:rsidR="00EE2529" w:rsidRPr="00C81B84" w14:paraId="01A1CE3A" w14:textId="77777777">
        <w:trPr>
          <w:trHeight w:val="380"/>
        </w:trPr>
        <w:tc>
          <w:tcPr>
            <w:tcW w:w="680" w:type="dxa"/>
            <w:tcBorders>
              <w:top w:val="nil"/>
              <w:left w:val="nil"/>
              <w:bottom w:val="nil"/>
              <w:right w:val="nil"/>
            </w:tcBorders>
            <w:tcMar>
              <w:top w:w="128" w:type="dxa"/>
              <w:left w:w="43" w:type="dxa"/>
              <w:bottom w:w="43" w:type="dxa"/>
              <w:right w:w="43" w:type="dxa"/>
            </w:tcMar>
          </w:tcPr>
          <w:p w14:paraId="7C7C87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65D9F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689F31" w14:textId="77777777" w:rsidR="00EE2529" w:rsidRPr="00C81B84" w:rsidRDefault="00AD5E1E" w:rsidP="00C81B84">
            <w:r w:rsidRPr="00C81B84">
              <w:t>fra kr 2 070 000 000 til kr 2 143 200 000</w:t>
            </w:r>
          </w:p>
        </w:tc>
        <w:tc>
          <w:tcPr>
            <w:tcW w:w="1400" w:type="dxa"/>
            <w:tcBorders>
              <w:top w:val="nil"/>
              <w:left w:val="nil"/>
              <w:bottom w:val="nil"/>
              <w:right w:val="nil"/>
            </w:tcBorders>
            <w:tcMar>
              <w:top w:w="128" w:type="dxa"/>
              <w:left w:w="43" w:type="dxa"/>
              <w:bottom w:w="43" w:type="dxa"/>
              <w:right w:w="43" w:type="dxa"/>
            </w:tcMar>
            <w:vAlign w:val="bottom"/>
          </w:tcPr>
          <w:p w14:paraId="3EB0044D" w14:textId="77777777" w:rsidR="00EE2529" w:rsidRPr="00C81B84" w:rsidRDefault="00EE2529" w:rsidP="00C81B84"/>
        </w:tc>
      </w:tr>
      <w:tr w:rsidR="00EE2529" w:rsidRPr="00C81B84" w14:paraId="6F0155D0" w14:textId="77777777">
        <w:trPr>
          <w:trHeight w:val="380"/>
        </w:trPr>
        <w:tc>
          <w:tcPr>
            <w:tcW w:w="680" w:type="dxa"/>
            <w:tcBorders>
              <w:top w:val="nil"/>
              <w:left w:val="nil"/>
              <w:bottom w:val="nil"/>
              <w:right w:val="nil"/>
            </w:tcBorders>
            <w:tcMar>
              <w:top w:w="128" w:type="dxa"/>
              <w:left w:w="43" w:type="dxa"/>
              <w:bottom w:w="43" w:type="dxa"/>
              <w:right w:w="43" w:type="dxa"/>
            </w:tcMar>
          </w:tcPr>
          <w:p w14:paraId="377128C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369D30" w14:textId="77777777" w:rsidR="00EE2529" w:rsidRPr="00C81B84" w:rsidRDefault="00AD5E1E" w:rsidP="00C81B84">
            <w:r w:rsidRPr="00C81B84">
              <w:t>78</w:t>
            </w:r>
          </w:p>
        </w:tc>
        <w:tc>
          <w:tcPr>
            <w:tcW w:w="6800" w:type="dxa"/>
            <w:tcBorders>
              <w:top w:val="nil"/>
              <w:left w:val="nil"/>
              <w:bottom w:val="nil"/>
              <w:right w:val="nil"/>
            </w:tcBorders>
            <w:tcMar>
              <w:top w:w="128" w:type="dxa"/>
              <w:left w:w="43" w:type="dxa"/>
              <w:bottom w:w="43" w:type="dxa"/>
              <w:right w:w="43" w:type="dxa"/>
            </w:tcMar>
          </w:tcPr>
          <w:p w14:paraId="4938E42C" w14:textId="77777777" w:rsidR="00EE2529" w:rsidRPr="00C81B84" w:rsidRDefault="00AD5E1E" w:rsidP="00C81B84">
            <w:r w:rsidRPr="00C81B84">
              <w:t>Høreapparater, nedsettes med</w:t>
            </w:r>
          </w:p>
        </w:tc>
        <w:tc>
          <w:tcPr>
            <w:tcW w:w="1400" w:type="dxa"/>
            <w:tcBorders>
              <w:top w:val="nil"/>
              <w:left w:val="nil"/>
              <w:bottom w:val="nil"/>
              <w:right w:val="nil"/>
            </w:tcBorders>
            <w:tcMar>
              <w:top w:w="128" w:type="dxa"/>
              <w:left w:w="43" w:type="dxa"/>
              <w:bottom w:w="43" w:type="dxa"/>
              <w:right w:w="43" w:type="dxa"/>
            </w:tcMar>
            <w:vAlign w:val="bottom"/>
          </w:tcPr>
          <w:p w14:paraId="26964C7E" w14:textId="77777777" w:rsidR="00EE2529" w:rsidRPr="00C81B84" w:rsidRDefault="00AD5E1E" w:rsidP="00C81B84">
            <w:r w:rsidRPr="00C81B84">
              <w:t>24 700 000</w:t>
            </w:r>
          </w:p>
        </w:tc>
      </w:tr>
      <w:tr w:rsidR="00EE2529" w:rsidRPr="00C81B84" w14:paraId="44A9B801" w14:textId="77777777">
        <w:trPr>
          <w:trHeight w:val="380"/>
        </w:trPr>
        <w:tc>
          <w:tcPr>
            <w:tcW w:w="680" w:type="dxa"/>
            <w:tcBorders>
              <w:top w:val="nil"/>
              <w:left w:val="nil"/>
              <w:bottom w:val="nil"/>
              <w:right w:val="nil"/>
            </w:tcBorders>
            <w:tcMar>
              <w:top w:w="128" w:type="dxa"/>
              <w:left w:w="43" w:type="dxa"/>
              <w:bottom w:w="43" w:type="dxa"/>
              <w:right w:w="43" w:type="dxa"/>
            </w:tcMar>
          </w:tcPr>
          <w:p w14:paraId="2145F6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1A52E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EBD48A" w14:textId="77777777" w:rsidR="00EE2529" w:rsidRPr="00C81B84" w:rsidRDefault="00AD5E1E" w:rsidP="00C81B84">
            <w:r w:rsidRPr="00C81B84">
              <w:t>fra kr 915 000 000 til kr 890 300 000</w:t>
            </w:r>
          </w:p>
        </w:tc>
        <w:tc>
          <w:tcPr>
            <w:tcW w:w="1400" w:type="dxa"/>
            <w:tcBorders>
              <w:top w:val="nil"/>
              <w:left w:val="nil"/>
              <w:bottom w:val="nil"/>
              <w:right w:val="nil"/>
            </w:tcBorders>
            <w:tcMar>
              <w:top w:w="128" w:type="dxa"/>
              <w:left w:w="43" w:type="dxa"/>
              <w:bottom w:w="43" w:type="dxa"/>
              <w:right w:w="43" w:type="dxa"/>
            </w:tcMar>
            <w:vAlign w:val="bottom"/>
          </w:tcPr>
          <w:p w14:paraId="0245A3CE" w14:textId="77777777" w:rsidR="00EE2529" w:rsidRPr="00C81B84" w:rsidRDefault="00EE2529" w:rsidP="00C81B84"/>
        </w:tc>
      </w:tr>
      <w:tr w:rsidR="00EE2529" w:rsidRPr="00C81B84" w14:paraId="62FFE2ED" w14:textId="77777777">
        <w:trPr>
          <w:trHeight w:val="380"/>
        </w:trPr>
        <w:tc>
          <w:tcPr>
            <w:tcW w:w="680" w:type="dxa"/>
            <w:tcBorders>
              <w:top w:val="nil"/>
              <w:left w:val="nil"/>
              <w:bottom w:val="nil"/>
              <w:right w:val="nil"/>
            </w:tcBorders>
            <w:tcMar>
              <w:top w:w="128" w:type="dxa"/>
              <w:left w:w="43" w:type="dxa"/>
              <w:bottom w:w="43" w:type="dxa"/>
              <w:right w:w="43" w:type="dxa"/>
            </w:tcMar>
          </w:tcPr>
          <w:p w14:paraId="3E04D19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EA36F2" w14:textId="77777777" w:rsidR="00EE2529" w:rsidRPr="00C81B84" w:rsidRDefault="00AD5E1E" w:rsidP="00C81B84">
            <w:r w:rsidRPr="00C81B84">
              <w:t>79</w:t>
            </w:r>
          </w:p>
        </w:tc>
        <w:tc>
          <w:tcPr>
            <w:tcW w:w="6800" w:type="dxa"/>
            <w:tcBorders>
              <w:top w:val="nil"/>
              <w:left w:val="nil"/>
              <w:bottom w:val="nil"/>
              <w:right w:val="nil"/>
            </w:tcBorders>
            <w:tcMar>
              <w:top w:w="128" w:type="dxa"/>
              <w:left w:w="43" w:type="dxa"/>
              <w:bottom w:w="43" w:type="dxa"/>
              <w:right w:w="43" w:type="dxa"/>
            </w:tcMar>
          </w:tcPr>
          <w:p w14:paraId="094AC3A0" w14:textId="77777777" w:rsidR="00EE2529" w:rsidRPr="00C81B84" w:rsidRDefault="00AD5E1E" w:rsidP="00C81B84">
            <w:r w:rsidRPr="00C81B84">
              <w:t>Aktivitetshjelpemidler til personer over 26 år, forhøyes med</w:t>
            </w:r>
          </w:p>
        </w:tc>
        <w:tc>
          <w:tcPr>
            <w:tcW w:w="1400" w:type="dxa"/>
            <w:tcBorders>
              <w:top w:val="nil"/>
              <w:left w:val="nil"/>
              <w:bottom w:val="nil"/>
              <w:right w:val="nil"/>
            </w:tcBorders>
            <w:tcMar>
              <w:top w:w="128" w:type="dxa"/>
              <w:left w:w="43" w:type="dxa"/>
              <w:bottom w:w="43" w:type="dxa"/>
              <w:right w:w="43" w:type="dxa"/>
            </w:tcMar>
            <w:vAlign w:val="bottom"/>
          </w:tcPr>
          <w:p w14:paraId="143F7F35" w14:textId="77777777" w:rsidR="00EE2529" w:rsidRPr="00C81B84" w:rsidRDefault="00AD5E1E" w:rsidP="00C81B84">
            <w:r w:rsidRPr="00C81B84">
              <w:t>1 213 000</w:t>
            </w:r>
          </w:p>
        </w:tc>
      </w:tr>
      <w:tr w:rsidR="00EE2529" w:rsidRPr="00C81B84" w14:paraId="3FF2F009" w14:textId="77777777">
        <w:trPr>
          <w:trHeight w:val="380"/>
        </w:trPr>
        <w:tc>
          <w:tcPr>
            <w:tcW w:w="680" w:type="dxa"/>
            <w:tcBorders>
              <w:top w:val="nil"/>
              <w:left w:val="nil"/>
              <w:bottom w:val="nil"/>
              <w:right w:val="nil"/>
            </w:tcBorders>
            <w:tcMar>
              <w:top w:w="128" w:type="dxa"/>
              <w:left w:w="43" w:type="dxa"/>
              <w:bottom w:w="43" w:type="dxa"/>
              <w:right w:w="43" w:type="dxa"/>
            </w:tcMar>
          </w:tcPr>
          <w:p w14:paraId="0DB193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7A940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8CF3DC" w14:textId="77777777" w:rsidR="00EE2529" w:rsidRPr="00C81B84" w:rsidRDefault="00AD5E1E" w:rsidP="00C81B84">
            <w:r w:rsidRPr="00C81B84">
              <w:t>fra kr 56 780 000 til kr 57 993 000</w:t>
            </w:r>
          </w:p>
        </w:tc>
        <w:tc>
          <w:tcPr>
            <w:tcW w:w="1400" w:type="dxa"/>
            <w:tcBorders>
              <w:top w:val="nil"/>
              <w:left w:val="nil"/>
              <w:bottom w:val="nil"/>
              <w:right w:val="nil"/>
            </w:tcBorders>
            <w:tcMar>
              <w:top w:w="128" w:type="dxa"/>
              <w:left w:w="43" w:type="dxa"/>
              <w:bottom w:w="43" w:type="dxa"/>
              <w:right w:w="43" w:type="dxa"/>
            </w:tcMar>
            <w:vAlign w:val="bottom"/>
          </w:tcPr>
          <w:p w14:paraId="1F73FE63" w14:textId="77777777" w:rsidR="00EE2529" w:rsidRPr="00C81B84" w:rsidRDefault="00EE2529" w:rsidP="00C81B84"/>
        </w:tc>
      </w:tr>
      <w:tr w:rsidR="00EE2529" w:rsidRPr="00C81B84" w14:paraId="170EACEC" w14:textId="77777777">
        <w:trPr>
          <w:trHeight w:val="380"/>
        </w:trPr>
        <w:tc>
          <w:tcPr>
            <w:tcW w:w="680" w:type="dxa"/>
            <w:tcBorders>
              <w:top w:val="nil"/>
              <w:left w:val="nil"/>
              <w:bottom w:val="nil"/>
              <w:right w:val="nil"/>
            </w:tcBorders>
            <w:tcMar>
              <w:top w:w="128" w:type="dxa"/>
              <w:left w:w="43" w:type="dxa"/>
              <w:bottom w:w="43" w:type="dxa"/>
              <w:right w:w="43" w:type="dxa"/>
            </w:tcMar>
          </w:tcPr>
          <w:p w14:paraId="65EF5B77" w14:textId="77777777" w:rsidR="00EE2529" w:rsidRPr="00C81B84" w:rsidRDefault="00AD5E1E" w:rsidP="00C81B84">
            <w:r w:rsidRPr="00C81B84">
              <w:t>2670</w:t>
            </w:r>
          </w:p>
        </w:tc>
        <w:tc>
          <w:tcPr>
            <w:tcW w:w="680" w:type="dxa"/>
            <w:tcBorders>
              <w:top w:val="nil"/>
              <w:left w:val="nil"/>
              <w:bottom w:val="nil"/>
              <w:right w:val="nil"/>
            </w:tcBorders>
            <w:tcMar>
              <w:top w:w="128" w:type="dxa"/>
              <w:left w:w="43" w:type="dxa"/>
              <w:bottom w:w="43" w:type="dxa"/>
              <w:right w:w="43" w:type="dxa"/>
            </w:tcMar>
          </w:tcPr>
          <w:p w14:paraId="2A94C8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8CAD903" w14:textId="77777777" w:rsidR="00EE2529" w:rsidRPr="00C81B84" w:rsidRDefault="00AD5E1E" w:rsidP="00C81B84">
            <w:r w:rsidRPr="00C81B84">
              <w:t>Alderdom:</w:t>
            </w:r>
          </w:p>
        </w:tc>
        <w:tc>
          <w:tcPr>
            <w:tcW w:w="1400" w:type="dxa"/>
            <w:tcBorders>
              <w:top w:val="nil"/>
              <w:left w:val="nil"/>
              <w:bottom w:val="nil"/>
              <w:right w:val="nil"/>
            </w:tcBorders>
            <w:tcMar>
              <w:top w:w="128" w:type="dxa"/>
              <w:left w:w="43" w:type="dxa"/>
              <w:bottom w:w="43" w:type="dxa"/>
              <w:right w:w="43" w:type="dxa"/>
            </w:tcMar>
            <w:vAlign w:val="bottom"/>
          </w:tcPr>
          <w:p w14:paraId="08F41678" w14:textId="77777777" w:rsidR="00EE2529" w:rsidRPr="00C81B84" w:rsidRDefault="00EE2529" w:rsidP="00C81B84"/>
        </w:tc>
      </w:tr>
      <w:tr w:rsidR="00EE2529" w:rsidRPr="00C81B84" w14:paraId="207AE0DC" w14:textId="77777777">
        <w:trPr>
          <w:trHeight w:val="380"/>
        </w:trPr>
        <w:tc>
          <w:tcPr>
            <w:tcW w:w="680" w:type="dxa"/>
            <w:tcBorders>
              <w:top w:val="nil"/>
              <w:left w:val="nil"/>
              <w:bottom w:val="nil"/>
              <w:right w:val="nil"/>
            </w:tcBorders>
            <w:tcMar>
              <w:top w:w="128" w:type="dxa"/>
              <w:left w:w="43" w:type="dxa"/>
              <w:bottom w:w="43" w:type="dxa"/>
              <w:right w:w="43" w:type="dxa"/>
            </w:tcMar>
          </w:tcPr>
          <w:p w14:paraId="290C9D7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01E63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7EA0C8C" w14:textId="77777777" w:rsidR="00EE2529" w:rsidRPr="00C81B84" w:rsidRDefault="00AD5E1E" w:rsidP="00C81B84">
            <w:r w:rsidRPr="00C81B84">
              <w:t xml:space="preserve">Grunnpensjon,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8F029A8" w14:textId="77777777" w:rsidR="00EE2529" w:rsidRPr="00C81B84" w:rsidRDefault="00AD5E1E" w:rsidP="00C81B84">
            <w:r w:rsidRPr="00C81B84">
              <w:t>1 940 000 000</w:t>
            </w:r>
          </w:p>
        </w:tc>
      </w:tr>
      <w:tr w:rsidR="00EE2529" w:rsidRPr="00C81B84" w14:paraId="1239AB36" w14:textId="77777777">
        <w:trPr>
          <w:trHeight w:val="380"/>
        </w:trPr>
        <w:tc>
          <w:tcPr>
            <w:tcW w:w="680" w:type="dxa"/>
            <w:tcBorders>
              <w:top w:val="nil"/>
              <w:left w:val="nil"/>
              <w:bottom w:val="nil"/>
              <w:right w:val="nil"/>
            </w:tcBorders>
            <w:tcMar>
              <w:top w:w="128" w:type="dxa"/>
              <w:left w:w="43" w:type="dxa"/>
              <w:bottom w:w="43" w:type="dxa"/>
              <w:right w:w="43" w:type="dxa"/>
            </w:tcMar>
          </w:tcPr>
          <w:p w14:paraId="25110EB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6D940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D50125" w14:textId="77777777" w:rsidR="00EE2529" w:rsidRPr="00C81B84" w:rsidRDefault="00AD5E1E" w:rsidP="00C81B84">
            <w:r w:rsidRPr="00C81B84">
              <w:t>fra kr 88 390 000 000 til kr 90 330 000 000</w:t>
            </w:r>
          </w:p>
        </w:tc>
        <w:tc>
          <w:tcPr>
            <w:tcW w:w="1400" w:type="dxa"/>
            <w:tcBorders>
              <w:top w:val="nil"/>
              <w:left w:val="nil"/>
              <w:bottom w:val="nil"/>
              <w:right w:val="nil"/>
            </w:tcBorders>
            <w:tcMar>
              <w:top w:w="128" w:type="dxa"/>
              <w:left w:w="43" w:type="dxa"/>
              <w:bottom w:w="43" w:type="dxa"/>
              <w:right w:w="43" w:type="dxa"/>
            </w:tcMar>
            <w:vAlign w:val="bottom"/>
          </w:tcPr>
          <w:p w14:paraId="1E99ED84" w14:textId="77777777" w:rsidR="00EE2529" w:rsidRPr="00C81B84" w:rsidRDefault="00EE2529" w:rsidP="00C81B84"/>
        </w:tc>
      </w:tr>
      <w:tr w:rsidR="00EE2529" w:rsidRPr="00C81B84" w14:paraId="4FDE9A66" w14:textId="77777777">
        <w:trPr>
          <w:trHeight w:val="380"/>
        </w:trPr>
        <w:tc>
          <w:tcPr>
            <w:tcW w:w="680" w:type="dxa"/>
            <w:tcBorders>
              <w:top w:val="nil"/>
              <w:left w:val="nil"/>
              <w:bottom w:val="nil"/>
              <w:right w:val="nil"/>
            </w:tcBorders>
            <w:tcMar>
              <w:top w:w="128" w:type="dxa"/>
              <w:left w:w="43" w:type="dxa"/>
              <w:bottom w:w="43" w:type="dxa"/>
              <w:right w:w="43" w:type="dxa"/>
            </w:tcMar>
          </w:tcPr>
          <w:p w14:paraId="4969EA5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4F0C00"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168C4F64" w14:textId="77777777" w:rsidR="00EE2529" w:rsidRPr="00C81B84" w:rsidRDefault="00AD5E1E" w:rsidP="00C81B84">
            <w:r w:rsidRPr="00C81B84">
              <w:t xml:space="preserve">Tilleggspensjon,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1FCE7EAE" w14:textId="77777777" w:rsidR="00EE2529" w:rsidRPr="00C81B84" w:rsidRDefault="00AD5E1E" w:rsidP="00C81B84">
            <w:r w:rsidRPr="00C81B84">
              <w:t>4 040 000 000</w:t>
            </w:r>
          </w:p>
        </w:tc>
      </w:tr>
      <w:tr w:rsidR="00EE2529" w:rsidRPr="00C81B84" w14:paraId="4E6F47D2" w14:textId="77777777">
        <w:trPr>
          <w:trHeight w:val="380"/>
        </w:trPr>
        <w:tc>
          <w:tcPr>
            <w:tcW w:w="680" w:type="dxa"/>
            <w:tcBorders>
              <w:top w:val="nil"/>
              <w:left w:val="nil"/>
              <w:bottom w:val="nil"/>
              <w:right w:val="nil"/>
            </w:tcBorders>
            <w:tcMar>
              <w:top w:w="128" w:type="dxa"/>
              <w:left w:w="43" w:type="dxa"/>
              <w:bottom w:w="43" w:type="dxa"/>
              <w:right w:w="43" w:type="dxa"/>
            </w:tcMar>
          </w:tcPr>
          <w:p w14:paraId="29D615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14A50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0CD025" w14:textId="77777777" w:rsidR="00EE2529" w:rsidRPr="00C81B84" w:rsidRDefault="00AD5E1E" w:rsidP="00C81B84">
            <w:r w:rsidRPr="00C81B84">
              <w:t>fra kr 178 030 000 000 til kr 182 070 000 000</w:t>
            </w:r>
          </w:p>
        </w:tc>
        <w:tc>
          <w:tcPr>
            <w:tcW w:w="1400" w:type="dxa"/>
            <w:tcBorders>
              <w:top w:val="nil"/>
              <w:left w:val="nil"/>
              <w:bottom w:val="nil"/>
              <w:right w:val="nil"/>
            </w:tcBorders>
            <w:tcMar>
              <w:top w:w="128" w:type="dxa"/>
              <w:left w:w="43" w:type="dxa"/>
              <w:bottom w:w="43" w:type="dxa"/>
              <w:right w:w="43" w:type="dxa"/>
            </w:tcMar>
            <w:vAlign w:val="bottom"/>
          </w:tcPr>
          <w:p w14:paraId="0A99EEEA" w14:textId="77777777" w:rsidR="00EE2529" w:rsidRPr="00C81B84" w:rsidRDefault="00EE2529" w:rsidP="00C81B84"/>
        </w:tc>
      </w:tr>
      <w:tr w:rsidR="00EE2529" w:rsidRPr="00C81B84" w14:paraId="3CAAAF26" w14:textId="77777777">
        <w:trPr>
          <w:trHeight w:val="380"/>
        </w:trPr>
        <w:tc>
          <w:tcPr>
            <w:tcW w:w="680" w:type="dxa"/>
            <w:tcBorders>
              <w:top w:val="nil"/>
              <w:left w:val="nil"/>
              <w:bottom w:val="nil"/>
              <w:right w:val="nil"/>
            </w:tcBorders>
            <w:tcMar>
              <w:top w:w="128" w:type="dxa"/>
              <w:left w:w="43" w:type="dxa"/>
              <w:bottom w:w="43" w:type="dxa"/>
              <w:right w:w="43" w:type="dxa"/>
            </w:tcMar>
          </w:tcPr>
          <w:p w14:paraId="1E2321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4D0A4C5"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134E041E" w14:textId="77777777" w:rsidR="00EE2529" w:rsidRPr="00C81B84" w:rsidRDefault="00AD5E1E" w:rsidP="00C81B84">
            <w:r w:rsidRPr="00C81B84">
              <w:t xml:space="preserve">Inntektspensjon,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3300B19D" w14:textId="77777777" w:rsidR="00EE2529" w:rsidRPr="00C81B84" w:rsidRDefault="00AD5E1E" w:rsidP="00C81B84">
            <w:r w:rsidRPr="00C81B84">
              <w:t>270 000 000</w:t>
            </w:r>
          </w:p>
        </w:tc>
      </w:tr>
      <w:tr w:rsidR="00EE2529" w:rsidRPr="00C81B84" w14:paraId="18A6B293" w14:textId="77777777">
        <w:trPr>
          <w:trHeight w:val="380"/>
        </w:trPr>
        <w:tc>
          <w:tcPr>
            <w:tcW w:w="680" w:type="dxa"/>
            <w:tcBorders>
              <w:top w:val="nil"/>
              <w:left w:val="nil"/>
              <w:bottom w:val="nil"/>
              <w:right w:val="nil"/>
            </w:tcBorders>
            <w:tcMar>
              <w:top w:w="128" w:type="dxa"/>
              <w:left w:w="43" w:type="dxa"/>
              <w:bottom w:w="43" w:type="dxa"/>
              <w:right w:w="43" w:type="dxa"/>
            </w:tcMar>
          </w:tcPr>
          <w:p w14:paraId="7B0E19D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0279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0AF492" w14:textId="77777777" w:rsidR="00EE2529" w:rsidRPr="00C81B84" w:rsidRDefault="00AD5E1E" w:rsidP="00C81B84">
            <w:r w:rsidRPr="00C81B84">
              <w:t>fra kr 15 610 000 000 til kr 15 880 000 000</w:t>
            </w:r>
          </w:p>
        </w:tc>
        <w:tc>
          <w:tcPr>
            <w:tcW w:w="1400" w:type="dxa"/>
            <w:tcBorders>
              <w:top w:val="nil"/>
              <w:left w:val="nil"/>
              <w:bottom w:val="nil"/>
              <w:right w:val="nil"/>
            </w:tcBorders>
            <w:tcMar>
              <w:top w:w="128" w:type="dxa"/>
              <w:left w:w="43" w:type="dxa"/>
              <w:bottom w:w="43" w:type="dxa"/>
              <w:right w:w="43" w:type="dxa"/>
            </w:tcMar>
            <w:vAlign w:val="bottom"/>
          </w:tcPr>
          <w:p w14:paraId="70556F96" w14:textId="77777777" w:rsidR="00EE2529" w:rsidRPr="00C81B84" w:rsidRDefault="00EE2529" w:rsidP="00C81B84"/>
        </w:tc>
      </w:tr>
      <w:tr w:rsidR="00EE2529" w:rsidRPr="00C81B84" w14:paraId="55D95608" w14:textId="77777777">
        <w:trPr>
          <w:trHeight w:val="380"/>
        </w:trPr>
        <w:tc>
          <w:tcPr>
            <w:tcW w:w="680" w:type="dxa"/>
            <w:tcBorders>
              <w:top w:val="nil"/>
              <w:left w:val="nil"/>
              <w:bottom w:val="nil"/>
              <w:right w:val="nil"/>
            </w:tcBorders>
            <w:tcMar>
              <w:top w:w="128" w:type="dxa"/>
              <w:left w:w="43" w:type="dxa"/>
              <w:bottom w:w="43" w:type="dxa"/>
              <w:right w:w="43" w:type="dxa"/>
            </w:tcMar>
          </w:tcPr>
          <w:p w14:paraId="4E1D663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E79B15"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8355091" w14:textId="77777777" w:rsidR="00EE2529" w:rsidRPr="00C81B84" w:rsidRDefault="00AD5E1E" w:rsidP="00C81B84">
            <w:r w:rsidRPr="00C81B84">
              <w:t xml:space="preserve">Særtillegg, pensjonstillegg mv.,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40609FA5" w14:textId="77777777" w:rsidR="00EE2529" w:rsidRPr="00C81B84" w:rsidRDefault="00AD5E1E" w:rsidP="00C81B84">
            <w:r w:rsidRPr="00C81B84">
              <w:t>208 000 000</w:t>
            </w:r>
          </w:p>
        </w:tc>
      </w:tr>
      <w:tr w:rsidR="00EE2529" w:rsidRPr="00C81B84" w14:paraId="633D8F18" w14:textId="77777777">
        <w:trPr>
          <w:trHeight w:val="380"/>
        </w:trPr>
        <w:tc>
          <w:tcPr>
            <w:tcW w:w="680" w:type="dxa"/>
            <w:tcBorders>
              <w:top w:val="nil"/>
              <w:left w:val="nil"/>
              <w:bottom w:val="nil"/>
              <w:right w:val="nil"/>
            </w:tcBorders>
            <w:tcMar>
              <w:top w:w="128" w:type="dxa"/>
              <w:left w:w="43" w:type="dxa"/>
              <w:bottom w:w="43" w:type="dxa"/>
              <w:right w:w="43" w:type="dxa"/>
            </w:tcMar>
          </w:tcPr>
          <w:p w14:paraId="0DC649A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B03350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150B7B" w14:textId="77777777" w:rsidR="00EE2529" w:rsidRPr="00C81B84" w:rsidRDefault="00AD5E1E" w:rsidP="00C81B84">
            <w:r w:rsidRPr="00C81B84">
              <w:t>fra kr 7 592 000 000 til kr 7 800 000 000</w:t>
            </w:r>
          </w:p>
        </w:tc>
        <w:tc>
          <w:tcPr>
            <w:tcW w:w="1400" w:type="dxa"/>
            <w:tcBorders>
              <w:top w:val="nil"/>
              <w:left w:val="nil"/>
              <w:bottom w:val="nil"/>
              <w:right w:val="nil"/>
            </w:tcBorders>
            <w:tcMar>
              <w:top w:w="128" w:type="dxa"/>
              <w:left w:w="43" w:type="dxa"/>
              <w:bottom w:w="43" w:type="dxa"/>
              <w:right w:w="43" w:type="dxa"/>
            </w:tcMar>
            <w:vAlign w:val="bottom"/>
          </w:tcPr>
          <w:p w14:paraId="6366364A" w14:textId="77777777" w:rsidR="00EE2529" w:rsidRPr="00C81B84" w:rsidRDefault="00EE2529" w:rsidP="00C81B84"/>
        </w:tc>
      </w:tr>
      <w:tr w:rsidR="00EE2529" w:rsidRPr="00C81B84" w14:paraId="56E920AD" w14:textId="77777777">
        <w:trPr>
          <w:trHeight w:val="380"/>
        </w:trPr>
        <w:tc>
          <w:tcPr>
            <w:tcW w:w="680" w:type="dxa"/>
            <w:tcBorders>
              <w:top w:val="nil"/>
              <w:left w:val="nil"/>
              <w:bottom w:val="nil"/>
              <w:right w:val="nil"/>
            </w:tcBorders>
            <w:tcMar>
              <w:top w:w="128" w:type="dxa"/>
              <w:left w:w="43" w:type="dxa"/>
              <w:bottom w:w="43" w:type="dxa"/>
              <w:right w:w="43" w:type="dxa"/>
            </w:tcMar>
          </w:tcPr>
          <w:p w14:paraId="4BA7803B" w14:textId="77777777" w:rsidR="00EE2529" w:rsidRPr="00C81B84" w:rsidRDefault="00AD5E1E" w:rsidP="00C81B84">
            <w:r w:rsidRPr="00C81B84">
              <w:t>2680</w:t>
            </w:r>
          </w:p>
        </w:tc>
        <w:tc>
          <w:tcPr>
            <w:tcW w:w="680" w:type="dxa"/>
            <w:tcBorders>
              <w:top w:val="nil"/>
              <w:left w:val="nil"/>
              <w:bottom w:val="nil"/>
              <w:right w:val="nil"/>
            </w:tcBorders>
            <w:tcMar>
              <w:top w:w="128" w:type="dxa"/>
              <w:left w:w="43" w:type="dxa"/>
              <w:bottom w:w="43" w:type="dxa"/>
              <w:right w:w="43" w:type="dxa"/>
            </w:tcMar>
          </w:tcPr>
          <w:p w14:paraId="73EF429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DA1E3A" w14:textId="77777777" w:rsidR="00EE2529" w:rsidRPr="00C81B84" w:rsidRDefault="00AD5E1E" w:rsidP="00C81B84">
            <w:r w:rsidRPr="00C81B84">
              <w:t>Etterlatte:</w:t>
            </w:r>
          </w:p>
        </w:tc>
        <w:tc>
          <w:tcPr>
            <w:tcW w:w="1400" w:type="dxa"/>
            <w:tcBorders>
              <w:top w:val="nil"/>
              <w:left w:val="nil"/>
              <w:bottom w:val="nil"/>
              <w:right w:val="nil"/>
            </w:tcBorders>
            <w:tcMar>
              <w:top w:w="128" w:type="dxa"/>
              <w:left w:w="43" w:type="dxa"/>
              <w:bottom w:w="43" w:type="dxa"/>
              <w:right w:w="43" w:type="dxa"/>
            </w:tcMar>
            <w:vAlign w:val="bottom"/>
          </w:tcPr>
          <w:p w14:paraId="16C677A8" w14:textId="77777777" w:rsidR="00EE2529" w:rsidRPr="00C81B84" w:rsidRDefault="00EE2529" w:rsidP="00C81B84"/>
        </w:tc>
      </w:tr>
      <w:tr w:rsidR="00EE2529" w:rsidRPr="00C81B84" w14:paraId="3B4CCCC6" w14:textId="77777777">
        <w:trPr>
          <w:trHeight w:val="380"/>
        </w:trPr>
        <w:tc>
          <w:tcPr>
            <w:tcW w:w="680" w:type="dxa"/>
            <w:tcBorders>
              <w:top w:val="nil"/>
              <w:left w:val="nil"/>
              <w:bottom w:val="nil"/>
              <w:right w:val="nil"/>
            </w:tcBorders>
            <w:tcMar>
              <w:top w:w="128" w:type="dxa"/>
              <w:left w:w="43" w:type="dxa"/>
              <w:bottom w:w="43" w:type="dxa"/>
              <w:right w:w="43" w:type="dxa"/>
            </w:tcMar>
          </w:tcPr>
          <w:p w14:paraId="489772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22AA6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DEFF321" w14:textId="77777777" w:rsidR="00EE2529" w:rsidRPr="00C81B84" w:rsidRDefault="00AD5E1E" w:rsidP="00C81B84">
            <w:r w:rsidRPr="00C81B84">
              <w:t xml:space="preserve">Grunnpensjon,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94F1E5F" w14:textId="77777777" w:rsidR="00EE2529" w:rsidRPr="00C81B84" w:rsidRDefault="00AD5E1E" w:rsidP="00C81B84">
            <w:r w:rsidRPr="00C81B84">
              <w:t>20 000 000</w:t>
            </w:r>
          </w:p>
        </w:tc>
      </w:tr>
      <w:tr w:rsidR="00EE2529" w:rsidRPr="00C81B84" w14:paraId="1677B6BD" w14:textId="77777777">
        <w:trPr>
          <w:trHeight w:val="380"/>
        </w:trPr>
        <w:tc>
          <w:tcPr>
            <w:tcW w:w="680" w:type="dxa"/>
            <w:tcBorders>
              <w:top w:val="nil"/>
              <w:left w:val="nil"/>
              <w:bottom w:val="nil"/>
              <w:right w:val="nil"/>
            </w:tcBorders>
            <w:tcMar>
              <w:top w:w="128" w:type="dxa"/>
              <w:left w:w="43" w:type="dxa"/>
              <w:bottom w:w="43" w:type="dxa"/>
              <w:right w:w="43" w:type="dxa"/>
            </w:tcMar>
          </w:tcPr>
          <w:p w14:paraId="0C588C7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1278F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B7889A" w14:textId="77777777" w:rsidR="00EE2529" w:rsidRPr="00C81B84" w:rsidRDefault="00AD5E1E" w:rsidP="00C81B84">
            <w:r w:rsidRPr="00C81B84">
              <w:t>fra kr 1 150 000 000 til kr 1 170 000 000</w:t>
            </w:r>
          </w:p>
        </w:tc>
        <w:tc>
          <w:tcPr>
            <w:tcW w:w="1400" w:type="dxa"/>
            <w:tcBorders>
              <w:top w:val="nil"/>
              <w:left w:val="nil"/>
              <w:bottom w:val="nil"/>
              <w:right w:val="nil"/>
            </w:tcBorders>
            <w:tcMar>
              <w:top w:w="128" w:type="dxa"/>
              <w:left w:w="43" w:type="dxa"/>
              <w:bottom w:w="43" w:type="dxa"/>
              <w:right w:w="43" w:type="dxa"/>
            </w:tcMar>
            <w:vAlign w:val="bottom"/>
          </w:tcPr>
          <w:p w14:paraId="3B0052DD" w14:textId="77777777" w:rsidR="00EE2529" w:rsidRPr="00C81B84" w:rsidRDefault="00EE2529" w:rsidP="00C81B84"/>
        </w:tc>
      </w:tr>
      <w:tr w:rsidR="00EE2529" w:rsidRPr="00C81B84" w14:paraId="31D272DA" w14:textId="77777777">
        <w:trPr>
          <w:trHeight w:val="380"/>
        </w:trPr>
        <w:tc>
          <w:tcPr>
            <w:tcW w:w="680" w:type="dxa"/>
            <w:tcBorders>
              <w:top w:val="nil"/>
              <w:left w:val="nil"/>
              <w:bottom w:val="nil"/>
              <w:right w:val="nil"/>
            </w:tcBorders>
            <w:tcMar>
              <w:top w:w="128" w:type="dxa"/>
              <w:left w:w="43" w:type="dxa"/>
              <w:bottom w:w="43" w:type="dxa"/>
              <w:right w:w="43" w:type="dxa"/>
            </w:tcMar>
          </w:tcPr>
          <w:p w14:paraId="09AA2AF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3EB89E"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13D6767" w14:textId="77777777" w:rsidR="00EE2529" w:rsidRPr="00C81B84" w:rsidRDefault="00AD5E1E" w:rsidP="00C81B84">
            <w:r w:rsidRPr="00C81B84">
              <w:t xml:space="preserve">Tilleggspensjon,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BB4CABD" w14:textId="77777777" w:rsidR="00EE2529" w:rsidRPr="00C81B84" w:rsidRDefault="00AD5E1E" w:rsidP="00C81B84">
            <w:r w:rsidRPr="00C81B84">
              <w:t>15 000 000</w:t>
            </w:r>
          </w:p>
        </w:tc>
      </w:tr>
      <w:tr w:rsidR="00EE2529" w:rsidRPr="00C81B84" w14:paraId="1D897108" w14:textId="77777777">
        <w:trPr>
          <w:trHeight w:val="380"/>
        </w:trPr>
        <w:tc>
          <w:tcPr>
            <w:tcW w:w="680" w:type="dxa"/>
            <w:tcBorders>
              <w:top w:val="nil"/>
              <w:left w:val="nil"/>
              <w:bottom w:val="nil"/>
              <w:right w:val="nil"/>
            </w:tcBorders>
            <w:tcMar>
              <w:top w:w="128" w:type="dxa"/>
              <w:left w:w="43" w:type="dxa"/>
              <w:bottom w:w="43" w:type="dxa"/>
              <w:right w:w="43" w:type="dxa"/>
            </w:tcMar>
          </w:tcPr>
          <w:p w14:paraId="718CE5E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5C4DB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11E6949" w14:textId="77777777" w:rsidR="00EE2529" w:rsidRPr="00C81B84" w:rsidRDefault="00AD5E1E" w:rsidP="00C81B84">
            <w:r w:rsidRPr="00C81B84">
              <w:t>fra kr 840 000 000 til kr 855 000 000</w:t>
            </w:r>
          </w:p>
        </w:tc>
        <w:tc>
          <w:tcPr>
            <w:tcW w:w="1400" w:type="dxa"/>
            <w:tcBorders>
              <w:top w:val="nil"/>
              <w:left w:val="nil"/>
              <w:bottom w:val="nil"/>
              <w:right w:val="nil"/>
            </w:tcBorders>
            <w:tcMar>
              <w:top w:w="128" w:type="dxa"/>
              <w:left w:w="43" w:type="dxa"/>
              <w:bottom w:w="43" w:type="dxa"/>
              <w:right w:w="43" w:type="dxa"/>
            </w:tcMar>
            <w:vAlign w:val="bottom"/>
          </w:tcPr>
          <w:p w14:paraId="06B9B60B" w14:textId="77777777" w:rsidR="00EE2529" w:rsidRPr="00C81B84" w:rsidRDefault="00EE2529" w:rsidP="00C81B84"/>
        </w:tc>
      </w:tr>
      <w:tr w:rsidR="00EE2529" w:rsidRPr="00C81B84" w14:paraId="74D44A3A" w14:textId="77777777">
        <w:trPr>
          <w:trHeight w:val="380"/>
        </w:trPr>
        <w:tc>
          <w:tcPr>
            <w:tcW w:w="680" w:type="dxa"/>
            <w:tcBorders>
              <w:top w:val="nil"/>
              <w:left w:val="nil"/>
              <w:bottom w:val="nil"/>
              <w:right w:val="nil"/>
            </w:tcBorders>
            <w:tcMar>
              <w:top w:w="128" w:type="dxa"/>
              <w:left w:w="43" w:type="dxa"/>
              <w:bottom w:w="43" w:type="dxa"/>
              <w:right w:w="43" w:type="dxa"/>
            </w:tcMar>
          </w:tcPr>
          <w:p w14:paraId="3CC205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50596D"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7783A5C7" w14:textId="77777777" w:rsidR="00EE2529" w:rsidRPr="00C81B84" w:rsidRDefault="00AD5E1E" w:rsidP="00C81B84">
            <w:r w:rsidRPr="00C81B84">
              <w:t xml:space="preserve">Særtillegg, </w:t>
            </w:r>
            <w:r w:rsidRPr="00AD5E1E">
              <w:rPr>
                <w:rStyle w:val="kursiv"/>
              </w:rPr>
              <w:t>overslagsbevilgning</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107BB4D0" w14:textId="77777777" w:rsidR="00EE2529" w:rsidRPr="00C81B84" w:rsidRDefault="00AD5E1E" w:rsidP="00C81B84">
            <w:r w:rsidRPr="00C81B84">
              <w:t>1 000 000</w:t>
            </w:r>
          </w:p>
        </w:tc>
      </w:tr>
      <w:tr w:rsidR="00EE2529" w:rsidRPr="00C81B84" w14:paraId="2ED714B0" w14:textId="77777777">
        <w:trPr>
          <w:trHeight w:val="380"/>
        </w:trPr>
        <w:tc>
          <w:tcPr>
            <w:tcW w:w="680" w:type="dxa"/>
            <w:tcBorders>
              <w:top w:val="nil"/>
              <w:left w:val="nil"/>
              <w:bottom w:val="nil"/>
              <w:right w:val="nil"/>
            </w:tcBorders>
            <w:tcMar>
              <w:top w:w="128" w:type="dxa"/>
              <w:left w:w="43" w:type="dxa"/>
              <w:bottom w:w="43" w:type="dxa"/>
              <w:right w:w="43" w:type="dxa"/>
            </w:tcMar>
          </w:tcPr>
          <w:p w14:paraId="0F309B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D947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942E00" w14:textId="77777777" w:rsidR="00EE2529" w:rsidRPr="00C81B84" w:rsidRDefault="00AD5E1E" w:rsidP="00C81B84">
            <w:r w:rsidRPr="00C81B84">
              <w:t>fra kr 92 000 000 til kr 91 000 000</w:t>
            </w:r>
          </w:p>
        </w:tc>
        <w:tc>
          <w:tcPr>
            <w:tcW w:w="1400" w:type="dxa"/>
            <w:tcBorders>
              <w:top w:val="nil"/>
              <w:left w:val="nil"/>
              <w:bottom w:val="nil"/>
              <w:right w:val="nil"/>
            </w:tcBorders>
            <w:tcMar>
              <w:top w:w="128" w:type="dxa"/>
              <w:left w:w="43" w:type="dxa"/>
              <w:bottom w:w="43" w:type="dxa"/>
              <w:right w:w="43" w:type="dxa"/>
            </w:tcMar>
            <w:vAlign w:val="bottom"/>
          </w:tcPr>
          <w:p w14:paraId="17B5A712" w14:textId="77777777" w:rsidR="00EE2529" w:rsidRPr="00C81B84" w:rsidRDefault="00EE2529" w:rsidP="00C81B84"/>
        </w:tc>
      </w:tr>
      <w:tr w:rsidR="00EE2529" w:rsidRPr="00C81B84" w14:paraId="1B407420" w14:textId="77777777">
        <w:trPr>
          <w:trHeight w:val="380"/>
        </w:trPr>
        <w:tc>
          <w:tcPr>
            <w:tcW w:w="680" w:type="dxa"/>
            <w:tcBorders>
              <w:top w:val="nil"/>
              <w:left w:val="nil"/>
              <w:bottom w:val="nil"/>
              <w:right w:val="nil"/>
            </w:tcBorders>
            <w:tcMar>
              <w:top w:w="128" w:type="dxa"/>
              <w:left w:w="43" w:type="dxa"/>
              <w:bottom w:w="43" w:type="dxa"/>
              <w:right w:w="43" w:type="dxa"/>
            </w:tcMar>
          </w:tcPr>
          <w:p w14:paraId="0C4171CB" w14:textId="77777777" w:rsidR="00EE2529" w:rsidRPr="00C81B84" w:rsidRDefault="00AD5E1E" w:rsidP="00C81B84">
            <w:r w:rsidRPr="00C81B84">
              <w:t>2686</w:t>
            </w:r>
          </w:p>
        </w:tc>
        <w:tc>
          <w:tcPr>
            <w:tcW w:w="680" w:type="dxa"/>
            <w:tcBorders>
              <w:top w:val="nil"/>
              <w:left w:val="nil"/>
              <w:bottom w:val="nil"/>
              <w:right w:val="nil"/>
            </w:tcBorders>
            <w:tcMar>
              <w:top w:w="128" w:type="dxa"/>
              <w:left w:w="43" w:type="dxa"/>
              <w:bottom w:w="43" w:type="dxa"/>
              <w:right w:w="43" w:type="dxa"/>
            </w:tcMar>
          </w:tcPr>
          <w:p w14:paraId="45B721A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930A9E" w14:textId="77777777" w:rsidR="00EE2529" w:rsidRPr="00C81B84" w:rsidRDefault="00AD5E1E" w:rsidP="00C81B84">
            <w:r w:rsidRPr="00C81B84">
              <w:t>Stønad ved gravferd:</w:t>
            </w:r>
          </w:p>
        </w:tc>
        <w:tc>
          <w:tcPr>
            <w:tcW w:w="1400" w:type="dxa"/>
            <w:tcBorders>
              <w:top w:val="nil"/>
              <w:left w:val="nil"/>
              <w:bottom w:val="nil"/>
              <w:right w:val="nil"/>
            </w:tcBorders>
            <w:tcMar>
              <w:top w:w="128" w:type="dxa"/>
              <w:left w:w="43" w:type="dxa"/>
              <w:bottom w:w="43" w:type="dxa"/>
              <w:right w:w="43" w:type="dxa"/>
            </w:tcMar>
            <w:vAlign w:val="bottom"/>
          </w:tcPr>
          <w:p w14:paraId="2D0B080C" w14:textId="77777777" w:rsidR="00EE2529" w:rsidRPr="00C81B84" w:rsidRDefault="00EE2529" w:rsidP="00C81B84"/>
        </w:tc>
      </w:tr>
      <w:tr w:rsidR="00EE2529" w:rsidRPr="00C81B84" w14:paraId="2F341AC8" w14:textId="77777777">
        <w:trPr>
          <w:trHeight w:val="380"/>
        </w:trPr>
        <w:tc>
          <w:tcPr>
            <w:tcW w:w="680" w:type="dxa"/>
            <w:tcBorders>
              <w:top w:val="nil"/>
              <w:left w:val="nil"/>
              <w:bottom w:val="nil"/>
              <w:right w:val="nil"/>
            </w:tcBorders>
            <w:tcMar>
              <w:top w:w="128" w:type="dxa"/>
              <w:left w:w="43" w:type="dxa"/>
              <w:bottom w:w="43" w:type="dxa"/>
              <w:right w:w="43" w:type="dxa"/>
            </w:tcMar>
          </w:tcPr>
          <w:p w14:paraId="12B3B9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D4E7F8"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9D3D408" w14:textId="77777777" w:rsidR="00EE2529" w:rsidRPr="00C81B84" w:rsidRDefault="00AD5E1E" w:rsidP="00C81B84">
            <w:r w:rsidRPr="00C81B84">
              <w:t xml:space="preserve">Stønad ved gravferd, </w:t>
            </w:r>
            <w:r w:rsidRPr="00AD5E1E">
              <w:rPr>
                <w:rStyle w:val="kursiv"/>
              </w:rPr>
              <w:t>overslagsbevilgning</w:t>
            </w:r>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7E7A26EC" w14:textId="77777777" w:rsidR="00EE2529" w:rsidRPr="00C81B84" w:rsidRDefault="00AD5E1E" w:rsidP="00C81B84">
            <w:r w:rsidRPr="00C81B84">
              <w:t>4 800 000</w:t>
            </w:r>
          </w:p>
        </w:tc>
      </w:tr>
      <w:tr w:rsidR="00EE2529" w:rsidRPr="00C81B84" w14:paraId="54618B23" w14:textId="77777777">
        <w:trPr>
          <w:trHeight w:val="380"/>
        </w:trPr>
        <w:tc>
          <w:tcPr>
            <w:tcW w:w="680" w:type="dxa"/>
            <w:tcBorders>
              <w:top w:val="nil"/>
              <w:left w:val="nil"/>
              <w:bottom w:val="nil"/>
              <w:right w:val="nil"/>
            </w:tcBorders>
            <w:tcMar>
              <w:top w:w="128" w:type="dxa"/>
              <w:left w:w="43" w:type="dxa"/>
              <w:bottom w:w="43" w:type="dxa"/>
              <w:right w:w="43" w:type="dxa"/>
            </w:tcMar>
          </w:tcPr>
          <w:p w14:paraId="7CF425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5443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9EACC9" w14:textId="77777777" w:rsidR="00EE2529" w:rsidRPr="00C81B84" w:rsidRDefault="00AD5E1E" w:rsidP="00C81B84">
            <w:r w:rsidRPr="00C81B84">
              <w:t>fra kr 295 000 000 til kr 299 800 000</w:t>
            </w:r>
          </w:p>
        </w:tc>
        <w:tc>
          <w:tcPr>
            <w:tcW w:w="1400" w:type="dxa"/>
            <w:tcBorders>
              <w:top w:val="nil"/>
              <w:left w:val="nil"/>
              <w:bottom w:val="nil"/>
              <w:right w:val="nil"/>
            </w:tcBorders>
            <w:tcMar>
              <w:top w:w="128" w:type="dxa"/>
              <w:left w:w="43" w:type="dxa"/>
              <w:bottom w:w="43" w:type="dxa"/>
              <w:right w:w="43" w:type="dxa"/>
            </w:tcMar>
            <w:vAlign w:val="bottom"/>
          </w:tcPr>
          <w:p w14:paraId="36577648" w14:textId="77777777" w:rsidR="00EE2529" w:rsidRPr="00C81B84" w:rsidRDefault="00EE2529" w:rsidP="00C81B84"/>
        </w:tc>
      </w:tr>
      <w:tr w:rsidR="00EE2529" w:rsidRPr="00C81B84" w14:paraId="322674AA" w14:textId="77777777">
        <w:trPr>
          <w:trHeight w:val="380"/>
        </w:trPr>
        <w:tc>
          <w:tcPr>
            <w:tcW w:w="680" w:type="dxa"/>
            <w:tcBorders>
              <w:top w:val="nil"/>
              <w:left w:val="nil"/>
              <w:bottom w:val="nil"/>
              <w:right w:val="nil"/>
            </w:tcBorders>
            <w:tcMar>
              <w:top w:w="128" w:type="dxa"/>
              <w:left w:w="43" w:type="dxa"/>
              <w:bottom w:w="43" w:type="dxa"/>
              <w:right w:w="43" w:type="dxa"/>
            </w:tcMar>
          </w:tcPr>
          <w:p w14:paraId="3D239588" w14:textId="77777777" w:rsidR="00EE2529" w:rsidRPr="00C81B84" w:rsidRDefault="00AD5E1E" w:rsidP="00C81B84">
            <w:r w:rsidRPr="00C81B84">
              <w:t>2711</w:t>
            </w:r>
          </w:p>
        </w:tc>
        <w:tc>
          <w:tcPr>
            <w:tcW w:w="680" w:type="dxa"/>
            <w:tcBorders>
              <w:top w:val="nil"/>
              <w:left w:val="nil"/>
              <w:bottom w:val="nil"/>
              <w:right w:val="nil"/>
            </w:tcBorders>
            <w:tcMar>
              <w:top w:w="128" w:type="dxa"/>
              <w:left w:w="43" w:type="dxa"/>
              <w:bottom w:w="43" w:type="dxa"/>
              <w:right w:w="43" w:type="dxa"/>
            </w:tcMar>
          </w:tcPr>
          <w:p w14:paraId="192C57C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2F3651" w14:textId="77777777" w:rsidR="00EE2529" w:rsidRPr="00C81B84" w:rsidRDefault="00AD5E1E" w:rsidP="00C81B84">
            <w:r w:rsidRPr="00C81B84">
              <w:t>Spesialisthelsetjeneste mv.:</w:t>
            </w:r>
          </w:p>
        </w:tc>
        <w:tc>
          <w:tcPr>
            <w:tcW w:w="1400" w:type="dxa"/>
            <w:tcBorders>
              <w:top w:val="nil"/>
              <w:left w:val="nil"/>
              <w:bottom w:val="nil"/>
              <w:right w:val="nil"/>
            </w:tcBorders>
            <w:tcMar>
              <w:top w:w="128" w:type="dxa"/>
              <w:left w:w="43" w:type="dxa"/>
              <w:bottom w:w="43" w:type="dxa"/>
              <w:right w:w="43" w:type="dxa"/>
            </w:tcMar>
            <w:vAlign w:val="bottom"/>
          </w:tcPr>
          <w:p w14:paraId="0F43ABE7" w14:textId="77777777" w:rsidR="00EE2529" w:rsidRPr="00C81B84" w:rsidRDefault="00EE2529" w:rsidP="00C81B84"/>
        </w:tc>
      </w:tr>
      <w:tr w:rsidR="00EE2529" w:rsidRPr="00C81B84" w14:paraId="2DE9F41F" w14:textId="77777777">
        <w:trPr>
          <w:trHeight w:val="380"/>
        </w:trPr>
        <w:tc>
          <w:tcPr>
            <w:tcW w:w="680" w:type="dxa"/>
            <w:tcBorders>
              <w:top w:val="nil"/>
              <w:left w:val="nil"/>
              <w:bottom w:val="nil"/>
              <w:right w:val="nil"/>
            </w:tcBorders>
            <w:tcMar>
              <w:top w:w="128" w:type="dxa"/>
              <w:left w:w="43" w:type="dxa"/>
              <w:bottom w:w="43" w:type="dxa"/>
              <w:right w:w="43" w:type="dxa"/>
            </w:tcMar>
          </w:tcPr>
          <w:p w14:paraId="08567C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05F0F0"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3F93121" w14:textId="77777777" w:rsidR="00EE2529" w:rsidRPr="00C81B84" w:rsidRDefault="00AD5E1E" w:rsidP="00C81B84">
            <w:r w:rsidRPr="00C81B84">
              <w:t>Spesialisthjelp, forhøyes med</w:t>
            </w:r>
          </w:p>
        </w:tc>
        <w:tc>
          <w:tcPr>
            <w:tcW w:w="1400" w:type="dxa"/>
            <w:tcBorders>
              <w:top w:val="nil"/>
              <w:left w:val="nil"/>
              <w:bottom w:val="nil"/>
              <w:right w:val="nil"/>
            </w:tcBorders>
            <w:tcMar>
              <w:top w:w="128" w:type="dxa"/>
              <w:left w:w="43" w:type="dxa"/>
              <w:bottom w:w="43" w:type="dxa"/>
              <w:right w:w="43" w:type="dxa"/>
            </w:tcMar>
            <w:vAlign w:val="bottom"/>
          </w:tcPr>
          <w:p w14:paraId="39DEA843" w14:textId="77777777" w:rsidR="00EE2529" w:rsidRPr="00C81B84" w:rsidRDefault="00AD5E1E" w:rsidP="00C81B84">
            <w:r w:rsidRPr="00C81B84">
              <w:t>2 600 000</w:t>
            </w:r>
          </w:p>
        </w:tc>
      </w:tr>
      <w:tr w:rsidR="00EE2529" w:rsidRPr="00C81B84" w14:paraId="5B6B8FF8" w14:textId="77777777">
        <w:trPr>
          <w:trHeight w:val="380"/>
        </w:trPr>
        <w:tc>
          <w:tcPr>
            <w:tcW w:w="680" w:type="dxa"/>
            <w:tcBorders>
              <w:top w:val="nil"/>
              <w:left w:val="nil"/>
              <w:bottom w:val="nil"/>
              <w:right w:val="nil"/>
            </w:tcBorders>
            <w:tcMar>
              <w:top w:w="128" w:type="dxa"/>
              <w:left w:w="43" w:type="dxa"/>
              <w:bottom w:w="43" w:type="dxa"/>
              <w:right w:w="43" w:type="dxa"/>
            </w:tcMar>
          </w:tcPr>
          <w:p w14:paraId="034724A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56CB6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C5FDFF" w14:textId="77777777" w:rsidR="00EE2529" w:rsidRPr="00C81B84" w:rsidRDefault="00AD5E1E" w:rsidP="00C81B84">
            <w:r w:rsidRPr="00C81B84">
              <w:t>fra kr 2 607 400 000 til kr 2 610 000 000</w:t>
            </w:r>
          </w:p>
        </w:tc>
        <w:tc>
          <w:tcPr>
            <w:tcW w:w="1400" w:type="dxa"/>
            <w:tcBorders>
              <w:top w:val="nil"/>
              <w:left w:val="nil"/>
              <w:bottom w:val="nil"/>
              <w:right w:val="nil"/>
            </w:tcBorders>
            <w:tcMar>
              <w:top w:w="128" w:type="dxa"/>
              <w:left w:w="43" w:type="dxa"/>
              <w:bottom w:w="43" w:type="dxa"/>
              <w:right w:w="43" w:type="dxa"/>
            </w:tcMar>
            <w:vAlign w:val="bottom"/>
          </w:tcPr>
          <w:p w14:paraId="65ADE65E" w14:textId="77777777" w:rsidR="00EE2529" w:rsidRPr="00C81B84" w:rsidRDefault="00EE2529" w:rsidP="00C81B84"/>
        </w:tc>
      </w:tr>
      <w:tr w:rsidR="00EE2529" w:rsidRPr="00C81B84" w14:paraId="2F3A1DC6" w14:textId="77777777">
        <w:trPr>
          <w:trHeight w:val="380"/>
        </w:trPr>
        <w:tc>
          <w:tcPr>
            <w:tcW w:w="680" w:type="dxa"/>
            <w:tcBorders>
              <w:top w:val="nil"/>
              <w:left w:val="nil"/>
              <w:bottom w:val="nil"/>
              <w:right w:val="nil"/>
            </w:tcBorders>
            <w:tcMar>
              <w:top w:w="128" w:type="dxa"/>
              <w:left w:w="43" w:type="dxa"/>
              <w:bottom w:w="43" w:type="dxa"/>
              <w:right w:w="43" w:type="dxa"/>
            </w:tcMar>
          </w:tcPr>
          <w:p w14:paraId="487F058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048747"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4C68A34" w14:textId="77777777" w:rsidR="00EE2529" w:rsidRPr="00C81B84" w:rsidRDefault="00AD5E1E" w:rsidP="00C81B84">
            <w:r w:rsidRPr="00C81B84">
              <w:t>Psykologhjelp, forhøyes med</w:t>
            </w:r>
          </w:p>
        </w:tc>
        <w:tc>
          <w:tcPr>
            <w:tcW w:w="1400" w:type="dxa"/>
            <w:tcBorders>
              <w:top w:val="nil"/>
              <w:left w:val="nil"/>
              <w:bottom w:val="nil"/>
              <w:right w:val="nil"/>
            </w:tcBorders>
            <w:tcMar>
              <w:top w:w="128" w:type="dxa"/>
              <w:left w:w="43" w:type="dxa"/>
              <w:bottom w:w="43" w:type="dxa"/>
              <w:right w:w="43" w:type="dxa"/>
            </w:tcMar>
            <w:vAlign w:val="bottom"/>
          </w:tcPr>
          <w:p w14:paraId="2FB0DDCF" w14:textId="77777777" w:rsidR="00EE2529" w:rsidRPr="00C81B84" w:rsidRDefault="00AD5E1E" w:rsidP="00C81B84">
            <w:r w:rsidRPr="00C81B84">
              <w:t>1 000 000</w:t>
            </w:r>
          </w:p>
        </w:tc>
      </w:tr>
      <w:tr w:rsidR="00EE2529" w:rsidRPr="00C81B84" w14:paraId="4DAC9014" w14:textId="77777777">
        <w:trPr>
          <w:trHeight w:val="380"/>
        </w:trPr>
        <w:tc>
          <w:tcPr>
            <w:tcW w:w="680" w:type="dxa"/>
            <w:tcBorders>
              <w:top w:val="nil"/>
              <w:left w:val="nil"/>
              <w:bottom w:val="nil"/>
              <w:right w:val="nil"/>
            </w:tcBorders>
            <w:tcMar>
              <w:top w:w="128" w:type="dxa"/>
              <w:left w:w="43" w:type="dxa"/>
              <w:bottom w:w="43" w:type="dxa"/>
              <w:right w:w="43" w:type="dxa"/>
            </w:tcMar>
          </w:tcPr>
          <w:p w14:paraId="63950B0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D4B3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FEE804" w14:textId="77777777" w:rsidR="00EE2529" w:rsidRPr="00C81B84" w:rsidRDefault="00AD5E1E" w:rsidP="00C81B84">
            <w:r w:rsidRPr="00C81B84">
              <w:t>fra kr 418 000 000 til kr 419 000 000</w:t>
            </w:r>
          </w:p>
        </w:tc>
        <w:tc>
          <w:tcPr>
            <w:tcW w:w="1400" w:type="dxa"/>
            <w:tcBorders>
              <w:top w:val="nil"/>
              <w:left w:val="nil"/>
              <w:bottom w:val="nil"/>
              <w:right w:val="nil"/>
            </w:tcBorders>
            <w:tcMar>
              <w:top w:w="128" w:type="dxa"/>
              <w:left w:w="43" w:type="dxa"/>
              <w:bottom w:w="43" w:type="dxa"/>
              <w:right w:w="43" w:type="dxa"/>
            </w:tcMar>
            <w:vAlign w:val="bottom"/>
          </w:tcPr>
          <w:p w14:paraId="7F17C34E" w14:textId="77777777" w:rsidR="00EE2529" w:rsidRPr="00C81B84" w:rsidRDefault="00EE2529" w:rsidP="00C81B84"/>
        </w:tc>
      </w:tr>
      <w:tr w:rsidR="00EE2529" w:rsidRPr="00C81B84" w14:paraId="67956A77" w14:textId="77777777">
        <w:trPr>
          <w:trHeight w:val="380"/>
        </w:trPr>
        <w:tc>
          <w:tcPr>
            <w:tcW w:w="680" w:type="dxa"/>
            <w:tcBorders>
              <w:top w:val="nil"/>
              <w:left w:val="nil"/>
              <w:bottom w:val="nil"/>
              <w:right w:val="nil"/>
            </w:tcBorders>
            <w:tcMar>
              <w:top w:w="128" w:type="dxa"/>
              <w:left w:w="43" w:type="dxa"/>
              <w:bottom w:w="43" w:type="dxa"/>
              <w:right w:w="43" w:type="dxa"/>
            </w:tcMar>
          </w:tcPr>
          <w:p w14:paraId="70203C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FAFE1A2"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396FD24D" w14:textId="77777777" w:rsidR="00EE2529" w:rsidRPr="00C81B84" w:rsidRDefault="00AD5E1E" w:rsidP="00C81B84">
            <w:r w:rsidRPr="00C81B84">
              <w:t>Tannbehandling, forhøyes med</w:t>
            </w:r>
          </w:p>
        </w:tc>
        <w:tc>
          <w:tcPr>
            <w:tcW w:w="1400" w:type="dxa"/>
            <w:tcBorders>
              <w:top w:val="nil"/>
              <w:left w:val="nil"/>
              <w:bottom w:val="nil"/>
              <w:right w:val="nil"/>
            </w:tcBorders>
            <w:tcMar>
              <w:top w:w="128" w:type="dxa"/>
              <w:left w:w="43" w:type="dxa"/>
              <w:bottom w:w="43" w:type="dxa"/>
              <w:right w:w="43" w:type="dxa"/>
            </w:tcMar>
            <w:vAlign w:val="bottom"/>
          </w:tcPr>
          <w:p w14:paraId="11E3B4A2" w14:textId="77777777" w:rsidR="00EE2529" w:rsidRPr="00C81B84" w:rsidRDefault="00AD5E1E" w:rsidP="00C81B84">
            <w:r w:rsidRPr="00C81B84">
              <w:t>84 466 000</w:t>
            </w:r>
          </w:p>
        </w:tc>
      </w:tr>
      <w:tr w:rsidR="00EE2529" w:rsidRPr="00C81B84" w14:paraId="35B84F9D" w14:textId="77777777">
        <w:trPr>
          <w:trHeight w:val="380"/>
        </w:trPr>
        <w:tc>
          <w:tcPr>
            <w:tcW w:w="680" w:type="dxa"/>
            <w:tcBorders>
              <w:top w:val="nil"/>
              <w:left w:val="nil"/>
              <w:bottom w:val="nil"/>
              <w:right w:val="nil"/>
            </w:tcBorders>
            <w:tcMar>
              <w:top w:w="128" w:type="dxa"/>
              <w:left w:w="43" w:type="dxa"/>
              <w:bottom w:w="43" w:type="dxa"/>
              <w:right w:w="43" w:type="dxa"/>
            </w:tcMar>
          </w:tcPr>
          <w:p w14:paraId="6A2239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FAA3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507417" w14:textId="77777777" w:rsidR="00EE2529" w:rsidRPr="00C81B84" w:rsidRDefault="00AD5E1E" w:rsidP="00C81B84">
            <w:r w:rsidRPr="00C81B84">
              <w:t>fra kr 2 550 000 000 til kr 2 634 466 000</w:t>
            </w:r>
          </w:p>
        </w:tc>
        <w:tc>
          <w:tcPr>
            <w:tcW w:w="1400" w:type="dxa"/>
            <w:tcBorders>
              <w:top w:val="nil"/>
              <w:left w:val="nil"/>
              <w:bottom w:val="nil"/>
              <w:right w:val="nil"/>
            </w:tcBorders>
            <w:tcMar>
              <w:top w:w="128" w:type="dxa"/>
              <w:left w:w="43" w:type="dxa"/>
              <w:bottom w:w="43" w:type="dxa"/>
              <w:right w:w="43" w:type="dxa"/>
            </w:tcMar>
            <w:vAlign w:val="bottom"/>
          </w:tcPr>
          <w:p w14:paraId="5082670D" w14:textId="77777777" w:rsidR="00EE2529" w:rsidRPr="00C81B84" w:rsidRDefault="00EE2529" w:rsidP="00C81B84"/>
        </w:tc>
      </w:tr>
      <w:tr w:rsidR="00EE2529" w:rsidRPr="00C81B84" w14:paraId="5A5BDE37" w14:textId="77777777">
        <w:trPr>
          <w:trHeight w:val="380"/>
        </w:trPr>
        <w:tc>
          <w:tcPr>
            <w:tcW w:w="680" w:type="dxa"/>
            <w:tcBorders>
              <w:top w:val="nil"/>
              <w:left w:val="nil"/>
              <w:bottom w:val="nil"/>
              <w:right w:val="nil"/>
            </w:tcBorders>
            <w:tcMar>
              <w:top w:w="128" w:type="dxa"/>
              <w:left w:w="43" w:type="dxa"/>
              <w:bottom w:w="43" w:type="dxa"/>
              <w:right w:w="43" w:type="dxa"/>
            </w:tcMar>
          </w:tcPr>
          <w:p w14:paraId="7AD317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3843D8"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7C8F62A6" w14:textId="77777777" w:rsidR="00EE2529" w:rsidRPr="00C81B84" w:rsidRDefault="00AD5E1E" w:rsidP="00C81B84">
            <w:r w:rsidRPr="00C81B84">
              <w:t>Private laboratorier og røntgeninstitutt, forhøyes med</w:t>
            </w:r>
          </w:p>
        </w:tc>
        <w:tc>
          <w:tcPr>
            <w:tcW w:w="1400" w:type="dxa"/>
            <w:tcBorders>
              <w:top w:val="nil"/>
              <w:left w:val="nil"/>
              <w:bottom w:val="nil"/>
              <w:right w:val="nil"/>
            </w:tcBorders>
            <w:tcMar>
              <w:top w:w="128" w:type="dxa"/>
              <w:left w:w="43" w:type="dxa"/>
              <w:bottom w:w="43" w:type="dxa"/>
              <w:right w:w="43" w:type="dxa"/>
            </w:tcMar>
            <w:vAlign w:val="bottom"/>
          </w:tcPr>
          <w:p w14:paraId="23C86874" w14:textId="77777777" w:rsidR="00EE2529" w:rsidRPr="00C81B84" w:rsidRDefault="00AD5E1E" w:rsidP="00C81B84">
            <w:r w:rsidRPr="00C81B84">
              <w:t>27 099 000</w:t>
            </w:r>
          </w:p>
        </w:tc>
      </w:tr>
      <w:tr w:rsidR="00EE2529" w:rsidRPr="00C81B84" w14:paraId="7DBE3F87" w14:textId="77777777">
        <w:trPr>
          <w:trHeight w:val="380"/>
        </w:trPr>
        <w:tc>
          <w:tcPr>
            <w:tcW w:w="680" w:type="dxa"/>
            <w:tcBorders>
              <w:top w:val="nil"/>
              <w:left w:val="nil"/>
              <w:bottom w:val="nil"/>
              <w:right w:val="nil"/>
            </w:tcBorders>
            <w:tcMar>
              <w:top w:w="128" w:type="dxa"/>
              <w:left w:w="43" w:type="dxa"/>
              <w:bottom w:w="43" w:type="dxa"/>
              <w:right w:w="43" w:type="dxa"/>
            </w:tcMar>
          </w:tcPr>
          <w:p w14:paraId="1168C7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A883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B88150" w14:textId="77777777" w:rsidR="00EE2529" w:rsidRPr="00C81B84" w:rsidRDefault="00AD5E1E" w:rsidP="00C81B84">
            <w:r w:rsidRPr="00C81B84">
              <w:t>fra kr 1 198 500 000 til kr 1 225 599 000</w:t>
            </w:r>
          </w:p>
        </w:tc>
        <w:tc>
          <w:tcPr>
            <w:tcW w:w="1400" w:type="dxa"/>
            <w:tcBorders>
              <w:top w:val="nil"/>
              <w:left w:val="nil"/>
              <w:bottom w:val="nil"/>
              <w:right w:val="nil"/>
            </w:tcBorders>
            <w:tcMar>
              <w:top w:w="128" w:type="dxa"/>
              <w:left w:w="43" w:type="dxa"/>
              <w:bottom w:w="43" w:type="dxa"/>
              <w:right w:w="43" w:type="dxa"/>
            </w:tcMar>
            <w:vAlign w:val="bottom"/>
          </w:tcPr>
          <w:p w14:paraId="634589A4" w14:textId="77777777" w:rsidR="00EE2529" w:rsidRPr="00C81B84" w:rsidRDefault="00EE2529" w:rsidP="00C81B84"/>
        </w:tc>
      </w:tr>
      <w:tr w:rsidR="00EE2529" w:rsidRPr="00C81B84" w14:paraId="646542E4" w14:textId="77777777">
        <w:trPr>
          <w:trHeight w:val="380"/>
        </w:trPr>
        <w:tc>
          <w:tcPr>
            <w:tcW w:w="680" w:type="dxa"/>
            <w:tcBorders>
              <w:top w:val="nil"/>
              <w:left w:val="nil"/>
              <w:bottom w:val="nil"/>
              <w:right w:val="nil"/>
            </w:tcBorders>
            <w:tcMar>
              <w:top w:w="128" w:type="dxa"/>
              <w:left w:w="43" w:type="dxa"/>
              <w:bottom w:w="43" w:type="dxa"/>
              <w:right w:w="43" w:type="dxa"/>
            </w:tcMar>
          </w:tcPr>
          <w:p w14:paraId="06980DEA" w14:textId="77777777" w:rsidR="00EE2529" w:rsidRPr="00C81B84" w:rsidRDefault="00AD5E1E" w:rsidP="00C81B84">
            <w:r w:rsidRPr="00C81B84">
              <w:t>2751</w:t>
            </w:r>
          </w:p>
        </w:tc>
        <w:tc>
          <w:tcPr>
            <w:tcW w:w="680" w:type="dxa"/>
            <w:tcBorders>
              <w:top w:val="nil"/>
              <w:left w:val="nil"/>
              <w:bottom w:val="nil"/>
              <w:right w:val="nil"/>
            </w:tcBorders>
            <w:tcMar>
              <w:top w:w="128" w:type="dxa"/>
              <w:left w:w="43" w:type="dxa"/>
              <w:bottom w:w="43" w:type="dxa"/>
              <w:right w:w="43" w:type="dxa"/>
            </w:tcMar>
          </w:tcPr>
          <w:p w14:paraId="125A84D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A6830C" w14:textId="77777777" w:rsidR="00EE2529" w:rsidRPr="00C81B84" w:rsidRDefault="00AD5E1E" w:rsidP="00C81B84">
            <w:r w:rsidRPr="00C81B84">
              <w:t>Legemidler mv.:</w:t>
            </w:r>
          </w:p>
        </w:tc>
        <w:tc>
          <w:tcPr>
            <w:tcW w:w="1400" w:type="dxa"/>
            <w:tcBorders>
              <w:top w:val="nil"/>
              <w:left w:val="nil"/>
              <w:bottom w:val="nil"/>
              <w:right w:val="nil"/>
            </w:tcBorders>
            <w:tcMar>
              <w:top w:w="128" w:type="dxa"/>
              <w:left w:w="43" w:type="dxa"/>
              <w:bottom w:w="43" w:type="dxa"/>
              <w:right w:w="43" w:type="dxa"/>
            </w:tcMar>
            <w:vAlign w:val="bottom"/>
          </w:tcPr>
          <w:p w14:paraId="4FFE2884" w14:textId="77777777" w:rsidR="00EE2529" w:rsidRPr="00C81B84" w:rsidRDefault="00EE2529" w:rsidP="00C81B84"/>
        </w:tc>
      </w:tr>
      <w:tr w:rsidR="00EE2529" w:rsidRPr="00C81B84" w14:paraId="4A804798" w14:textId="77777777">
        <w:trPr>
          <w:trHeight w:val="380"/>
        </w:trPr>
        <w:tc>
          <w:tcPr>
            <w:tcW w:w="680" w:type="dxa"/>
            <w:tcBorders>
              <w:top w:val="nil"/>
              <w:left w:val="nil"/>
              <w:bottom w:val="nil"/>
              <w:right w:val="nil"/>
            </w:tcBorders>
            <w:tcMar>
              <w:top w:w="128" w:type="dxa"/>
              <w:left w:w="43" w:type="dxa"/>
              <w:bottom w:w="43" w:type="dxa"/>
              <w:right w:w="43" w:type="dxa"/>
            </w:tcMar>
          </w:tcPr>
          <w:p w14:paraId="1BC417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CB6CDA2"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BFB987F" w14:textId="77777777" w:rsidR="00EE2529" w:rsidRPr="00C81B84" w:rsidRDefault="00AD5E1E" w:rsidP="00C81B84">
            <w:r w:rsidRPr="00C81B84">
              <w:t>Legemidler, forhøyes med</w:t>
            </w:r>
          </w:p>
        </w:tc>
        <w:tc>
          <w:tcPr>
            <w:tcW w:w="1400" w:type="dxa"/>
            <w:tcBorders>
              <w:top w:val="nil"/>
              <w:left w:val="nil"/>
              <w:bottom w:val="nil"/>
              <w:right w:val="nil"/>
            </w:tcBorders>
            <w:tcMar>
              <w:top w:w="128" w:type="dxa"/>
              <w:left w:w="43" w:type="dxa"/>
              <w:bottom w:w="43" w:type="dxa"/>
              <w:right w:w="43" w:type="dxa"/>
            </w:tcMar>
            <w:vAlign w:val="bottom"/>
          </w:tcPr>
          <w:p w14:paraId="1E15EF0B" w14:textId="77777777" w:rsidR="00EE2529" w:rsidRPr="00C81B84" w:rsidRDefault="00AD5E1E" w:rsidP="00C81B84">
            <w:r w:rsidRPr="00C81B84">
              <w:t>72 000 000</w:t>
            </w:r>
          </w:p>
        </w:tc>
      </w:tr>
      <w:tr w:rsidR="00EE2529" w:rsidRPr="00C81B84" w14:paraId="4A8C58F9" w14:textId="77777777">
        <w:trPr>
          <w:trHeight w:val="380"/>
        </w:trPr>
        <w:tc>
          <w:tcPr>
            <w:tcW w:w="680" w:type="dxa"/>
            <w:tcBorders>
              <w:top w:val="nil"/>
              <w:left w:val="nil"/>
              <w:bottom w:val="nil"/>
              <w:right w:val="nil"/>
            </w:tcBorders>
            <w:tcMar>
              <w:top w:w="128" w:type="dxa"/>
              <w:left w:w="43" w:type="dxa"/>
              <w:bottom w:w="43" w:type="dxa"/>
              <w:right w:w="43" w:type="dxa"/>
            </w:tcMar>
          </w:tcPr>
          <w:p w14:paraId="364780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2589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B110B5D" w14:textId="77777777" w:rsidR="00EE2529" w:rsidRPr="00C81B84" w:rsidRDefault="00AD5E1E" w:rsidP="00C81B84">
            <w:r w:rsidRPr="00C81B84">
              <w:t>fra kr 12 825 500 000 til kr 12 897 500 000</w:t>
            </w:r>
          </w:p>
        </w:tc>
        <w:tc>
          <w:tcPr>
            <w:tcW w:w="1400" w:type="dxa"/>
            <w:tcBorders>
              <w:top w:val="nil"/>
              <w:left w:val="nil"/>
              <w:bottom w:val="nil"/>
              <w:right w:val="nil"/>
            </w:tcBorders>
            <w:tcMar>
              <w:top w:w="128" w:type="dxa"/>
              <w:left w:w="43" w:type="dxa"/>
              <w:bottom w:w="43" w:type="dxa"/>
              <w:right w:w="43" w:type="dxa"/>
            </w:tcMar>
            <w:vAlign w:val="bottom"/>
          </w:tcPr>
          <w:p w14:paraId="07EDD837" w14:textId="77777777" w:rsidR="00EE2529" w:rsidRPr="00C81B84" w:rsidRDefault="00EE2529" w:rsidP="00C81B84"/>
        </w:tc>
      </w:tr>
      <w:tr w:rsidR="00EE2529" w:rsidRPr="00C81B84" w14:paraId="297002E8" w14:textId="77777777">
        <w:trPr>
          <w:trHeight w:val="380"/>
        </w:trPr>
        <w:tc>
          <w:tcPr>
            <w:tcW w:w="680" w:type="dxa"/>
            <w:tcBorders>
              <w:top w:val="nil"/>
              <w:left w:val="nil"/>
              <w:bottom w:val="nil"/>
              <w:right w:val="nil"/>
            </w:tcBorders>
            <w:tcMar>
              <w:top w:w="128" w:type="dxa"/>
              <w:left w:w="43" w:type="dxa"/>
              <w:bottom w:w="43" w:type="dxa"/>
              <w:right w:w="43" w:type="dxa"/>
            </w:tcMar>
          </w:tcPr>
          <w:p w14:paraId="053E1B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B6BACB"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F28C648" w14:textId="77777777" w:rsidR="00EE2529" w:rsidRPr="00C81B84" w:rsidRDefault="00AD5E1E" w:rsidP="00C81B84">
            <w:r w:rsidRPr="00C81B84">
              <w:t>Medisinsk forbruksmateriell, forhøyes med</w:t>
            </w:r>
          </w:p>
        </w:tc>
        <w:tc>
          <w:tcPr>
            <w:tcW w:w="1400" w:type="dxa"/>
            <w:tcBorders>
              <w:top w:val="nil"/>
              <w:left w:val="nil"/>
              <w:bottom w:val="nil"/>
              <w:right w:val="nil"/>
            </w:tcBorders>
            <w:tcMar>
              <w:top w:w="128" w:type="dxa"/>
              <w:left w:w="43" w:type="dxa"/>
              <w:bottom w:w="43" w:type="dxa"/>
              <w:right w:w="43" w:type="dxa"/>
            </w:tcMar>
            <w:vAlign w:val="bottom"/>
          </w:tcPr>
          <w:p w14:paraId="2A4B650A" w14:textId="77777777" w:rsidR="00EE2529" w:rsidRPr="00C81B84" w:rsidRDefault="00AD5E1E" w:rsidP="00C81B84">
            <w:r w:rsidRPr="00C81B84">
              <w:t>32 000 000</w:t>
            </w:r>
          </w:p>
        </w:tc>
      </w:tr>
      <w:tr w:rsidR="00EE2529" w:rsidRPr="00C81B84" w14:paraId="48AC1D79" w14:textId="77777777">
        <w:trPr>
          <w:trHeight w:val="380"/>
        </w:trPr>
        <w:tc>
          <w:tcPr>
            <w:tcW w:w="680" w:type="dxa"/>
            <w:tcBorders>
              <w:top w:val="nil"/>
              <w:left w:val="nil"/>
              <w:bottom w:val="nil"/>
              <w:right w:val="nil"/>
            </w:tcBorders>
            <w:tcMar>
              <w:top w:w="128" w:type="dxa"/>
              <w:left w:w="43" w:type="dxa"/>
              <w:bottom w:w="43" w:type="dxa"/>
              <w:right w:w="43" w:type="dxa"/>
            </w:tcMar>
          </w:tcPr>
          <w:p w14:paraId="492C42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0753E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2B537C" w14:textId="77777777" w:rsidR="00EE2529" w:rsidRPr="00C81B84" w:rsidRDefault="00AD5E1E" w:rsidP="00C81B84">
            <w:r w:rsidRPr="00C81B84">
              <w:t>fra kr 2 188 000 000 til kr 2 220 000 000</w:t>
            </w:r>
          </w:p>
        </w:tc>
        <w:tc>
          <w:tcPr>
            <w:tcW w:w="1400" w:type="dxa"/>
            <w:tcBorders>
              <w:top w:val="nil"/>
              <w:left w:val="nil"/>
              <w:bottom w:val="nil"/>
              <w:right w:val="nil"/>
            </w:tcBorders>
            <w:tcMar>
              <w:top w:w="128" w:type="dxa"/>
              <w:left w:w="43" w:type="dxa"/>
              <w:bottom w:w="43" w:type="dxa"/>
              <w:right w:w="43" w:type="dxa"/>
            </w:tcMar>
            <w:vAlign w:val="bottom"/>
          </w:tcPr>
          <w:p w14:paraId="4F2E9237" w14:textId="77777777" w:rsidR="00EE2529" w:rsidRPr="00C81B84" w:rsidRDefault="00EE2529" w:rsidP="00C81B84"/>
        </w:tc>
      </w:tr>
      <w:tr w:rsidR="00EE2529" w:rsidRPr="00C81B84" w14:paraId="751E53D8" w14:textId="77777777">
        <w:trPr>
          <w:trHeight w:val="380"/>
        </w:trPr>
        <w:tc>
          <w:tcPr>
            <w:tcW w:w="680" w:type="dxa"/>
            <w:tcBorders>
              <w:top w:val="nil"/>
              <w:left w:val="nil"/>
              <w:bottom w:val="nil"/>
              <w:right w:val="nil"/>
            </w:tcBorders>
            <w:tcMar>
              <w:top w:w="128" w:type="dxa"/>
              <w:left w:w="43" w:type="dxa"/>
              <w:bottom w:w="43" w:type="dxa"/>
              <w:right w:w="43" w:type="dxa"/>
            </w:tcMar>
          </w:tcPr>
          <w:p w14:paraId="0DF38E77" w14:textId="77777777" w:rsidR="00EE2529" w:rsidRPr="00C81B84" w:rsidRDefault="00AD5E1E" w:rsidP="00C81B84">
            <w:r w:rsidRPr="00C81B84">
              <w:t>2752</w:t>
            </w:r>
          </w:p>
        </w:tc>
        <w:tc>
          <w:tcPr>
            <w:tcW w:w="680" w:type="dxa"/>
            <w:tcBorders>
              <w:top w:val="nil"/>
              <w:left w:val="nil"/>
              <w:bottom w:val="nil"/>
              <w:right w:val="nil"/>
            </w:tcBorders>
            <w:tcMar>
              <w:top w:w="128" w:type="dxa"/>
              <w:left w:w="43" w:type="dxa"/>
              <w:bottom w:w="43" w:type="dxa"/>
              <w:right w:w="43" w:type="dxa"/>
            </w:tcMar>
          </w:tcPr>
          <w:p w14:paraId="53AD27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C1C8F1" w14:textId="77777777" w:rsidR="00EE2529" w:rsidRPr="00C81B84" w:rsidRDefault="00AD5E1E" w:rsidP="00C81B84">
            <w:r w:rsidRPr="00C81B84">
              <w:t>Refusjon av egenbetaling:</w:t>
            </w:r>
          </w:p>
        </w:tc>
        <w:tc>
          <w:tcPr>
            <w:tcW w:w="1400" w:type="dxa"/>
            <w:tcBorders>
              <w:top w:val="nil"/>
              <w:left w:val="nil"/>
              <w:bottom w:val="nil"/>
              <w:right w:val="nil"/>
            </w:tcBorders>
            <w:tcMar>
              <w:top w:w="128" w:type="dxa"/>
              <w:left w:w="43" w:type="dxa"/>
              <w:bottom w:w="43" w:type="dxa"/>
              <w:right w:w="43" w:type="dxa"/>
            </w:tcMar>
            <w:vAlign w:val="bottom"/>
          </w:tcPr>
          <w:p w14:paraId="09469DBF" w14:textId="77777777" w:rsidR="00EE2529" w:rsidRPr="00C81B84" w:rsidRDefault="00EE2529" w:rsidP="00C81B84"/>
        </w:tc>
      </w:tr>
      <w:tr w:rsidR="00EE2529" w:rsidRPr="00C81B84" w14:paraId="63B7658E" w14:textId="77777777">
        <w:trPr>
          <w:trHeight w:val="380"/>
        </w:trPr>
        <w:tc>
          <w:tcPr>
            <w:tcW w:w="680" w:type="dxa"/>
            <w:tcBorders>
              <w:top w:val="nil"/>
              <w:left w:val="nil"/>
              <w:bottom w:val="nil"/>
              <w:right w:val="nil"/>
            </w:tcBorders>
            <w:tcMar>
              <w:top w:w="128" w:type="dxa"/>
              <w:left w:w="43" w:type="dxa"/>
              <w:bottom w:w="43" w:type="dxa"/>
              <w:right w:w="43" w:type="dxa"/>
            </w:tcMar>
          </w:tcPr>
          <w:p w14:paraId="27836CC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F1942A"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9CE0918" w14:textId="77777777" w:rsidR="00EE2529" w:rsidRPr="00C81B84" w:rsidRDefault="00AD5E1E" w:rsidP="00C81B84">
            <w:r w:rsidRPr="00C81B84">
              <w:t>Egenandelstak, nedsettes med</w:t>
            </w:r>
          </w:p>
        </w:tc>
        <w:tc>
          <w:tcPr>
            <w:tcW w:w="1400" w:type="dxa"/>
            <w:tcBorders>
              <w:top w:val="nil"/>
              <w:left w:val="nil"/>
              <w:bottom w:val="nil"/>
              <w:right w:val="nil"/>
            </w:tcBorders>
            <w:tcMar>
              <w:top w:w="128" w:type="dxa"/>
              <w:left w:w="43" w:type="dxa"/>
              <w:bottom w:w="43" w:type="dxa"/>
              <w:right w:w="43" w:type="dxa"/>
            </w:tcMar>
            <w:vAlign w:val="bottom"/>
          </w:tcPr>
          <w:p w14:paraId="403F9EAF" w14:textId="77777777" w:rsidR="00EE2529" w:rsidRPr="00C81B84" w:rsidRDefault="00AD5E1E" w:rsidP="00C81B84">
            <w:r w:rsidRPr="00C81B84">
              <w:t>78 900 000</w:t>
            </w:r>
          </w:p>
        </w:tc>
      </w:tr>
      <w:tr w:rsidR="00EE2529" w:rsidRPr="00C81B84" w14:paraId="6991F1EE" w14:textId="77777777">
        <w:trPr>
          <w:trHeight w:val="380"/>
        </w:trPr>
        <w:tc>
          <w:tcPr>
            <w:tcW w:w="680" w:type="dxa"/>
            <w:tcBorders>
              <w:top w:val="nil"/>
              <w:left w:val="nil"/>
              <w:bottom w:val="nil"/>
              <w:right w:val="nil"/>
            </w:tcBorders>
            <w:tcMar>
              <w:top w:w="128" w:type="dxa"/>
              <w:left w:w="43" w:type="dxa"/>
              <w:bottom w:w="43" w:type="dxa"/>
              <w:right w:w="43" w:type="dxa"/>
            </w:tcMar>
          </w:tcPr>
          <w:p w14:paraId="0DBFEB7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B886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FC64F0" w14:textId="77777777" w:rsidR="00EE2529" w:rsidRPr="00C81B84" w:rsidRDefault="00AD5E1E" w:rsidP="00C81B84">
            <w:r w:rsidRPr="00C81B84">
              <w:t>fra kr 8 114 000 000 til kr 8 035 100 000</w:t>
            </w:r>
          </w:p>
        </w:tc>
        <w:tc>
          <w:tcPr>
            <w:tcW w:w="1400" w:type="dxa"/>
            <w:tcBorders>
              <w:top w:val="nil"/>
              <w:left w:val="nil"/>
              <w:bottom w:val="nil"/>
              <w:right w:val="nil"/>
            </w:tcBorders>
            <w:tcMar>
              <w:top w:w="128" w:type="dxa"/>
              <w:left w:w="43" w:type="dxa"/>
              <w:bottom w:w="43" w:type="dxa"/>
              <w:right w:w="43" w:type="dxa"/>
            </w:tcMar>
            <w:vAlign w:val="bottom"/>
          </w:tcPr>
          <w:p w14:paraId="50B92374" w14:textId="77777777" w:rsidR="00EE2529" w:rsidRPr="00C81B84" w:rsidRDefault="00EE2529" w:rsidP="00C81B84"/>
        </w:tc>
      </w:tr>
      <w:tr w:rsidR="00EE2529" w:rsidRPr="00C81B84" w14:paraId="33EC92B0" w14:textId="77777777">
        <w:trPr>
          <w:trHeight w:val="380"/>
        </w:trPr>
        <w:tc>
          <w:tcPr>
            <w:tcW w:w="680" w:type="dxa"/>
            <w:tcBorders>
              <w:top w:val="nil"/>
              <w:left w:val="nil"/>
              <w:bottom w:val="nil"/>
              <w:right w:val="nil"/>
            </w:tcBorders>
            <w:tcMar>
              <w:top w:w="128" w:type="dxa"/>
              <w:left w:w="43" w:type="dxa"/>
              <w:bottom w:w="43" w:type="dxa"/>
              <w:right w:w="43" w:type="dxa"/>
            </w:tcMar>
          </w:tcPr>
          <w:p w14:paraId="1EFB1AAB" w14:textId="77777777" w:rsidR="00EE2529" w:rsidRPr="00C81B84" w:rsidRDefault="00AD5E1E" w:rsidP="00C81B84">
            <w:r w:rsidRPr="00C81B84">
              <w:t>2755</w:t>
            </w:r>
          </w:p>
        </w:tc>
        <w:tc>
          <w:tcPr>
            <w:tcW w:w="680" w:type="dxa"/>
            <w:tcBorders>
              <w:top w:val="nil"/>
              <w:left w:val="nil"/>
              <w:bottom w:val="nil"/>
              <w:right w:val="nil"/>
            </w:tcBorders>
            <w:tcMar>
              <w:top w:w="128" w:type="dxa"/>
              <w:left w:w="43" w:type="dxa"/>
              <w:bottom w:w="43" w:type="dxa"/>
              <w:right w:w="43" w:type="dxa"/>
            </w:tcMar>
          </w:tcPr>
          <w:p w14:paraId="223AD87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8FAFAA" w14:textId="77777777" w:rsidR="00EE2529" w:rsidRPr="00C81B84" w:rsidRDefault="00AD5E1E" w:rsidP="00C81B84">
            <w:r w:rsidRPr="00C81B84">
              <w:t>Helsetjenester i kommunene mv.:</w:t>
            </w:r>
          </w:p>
        </w:tc>
        <w:tc>
          <w:tcPr>
            <w:tcW w:w="1400" w:type="dxa"/>
            <w:tcBorders>
              <w:top w:val="nil"/>
              <w:left w:val="nil"/>
              <w:bottom w:val="nil"/>
              <w:right w:val="nil"/>
            </w:tcBorders>
            <w:tcMar>
              <w:top w:w="128" w:type="dxa"/>
              <w:left w:w="43" w:type="dxa"/>
              <w:bottom w:w="43" w:type="dxa"/>
              <w:right w:w="43" w:type="dxa"/>
            </w:tcMar>
            <w:vAlign w:val="bottom"/>
          </w:tcPr>
          <w:p w14:paraId="1152E374" w14:textId="77777777" w:rsidR="00EE2529" w:rsidRPr="00C81B84" w:rsidRDefault="00EE2529" w:rsidP="00C81B84"/>
        </w:tc>
      </w:tr>
      <w:tr w:rsidR="00EE2529" w:rsidRPr="00C81B84" w14:paraId="405D56B4" w14:textId="77777777">
        <w:trPr>
          <w:trHeight w:val="380"/>
        </w:trPr>
        <w:tc>
          <w:tcPr>
            <w:tcW w:w="680" w:type="dxa"/>
            <w:tcBorders>
              <w:top w:val="nil"/>
              <w:left w:val="nil"/>
              <w:bottom w:val="nil"/>
              <w:right w:val="nil"/>
            </w:tcBorders>
            <w:tcMar>
              <w:top w:w="128" w:type="dxa"/>
              <w:left w:w="43" w:type="dxa"/>
              <w:bottom w:w="43" w:type="dxa"/>
              <w:right w:w="43" w:type="dxa"/>
            </w:tcMar>
          </w:tcPr>
          <w:p w14:paraId="15C4309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891C13" w14:textId="77777777" w:rsidR="00EE2529" w:rsidRPr="00C81B84" w:rsidRDefault="00AD5E1E" w:rsidP="00C81B84">
            <w:r w:rsidRPr="00C81B84">
              <w:t>62</w:t>
            </w:r>
          </w:p>
        </w:tc>
        <w:tc>
          <w:tcPr>
            <w:tcW w:w="6800" w:type="dxa"/>
            <w:tcBorders>
              <w:top w:val="nil"/>
              <w:left w:val="nil"/>
              <w:bottom w:val="nil"/>
              <w:right w:val="nil"/>
            </w:tcBorders>
            <w:tcMar>
              <w:top w:w="128" w:type="dxa"/>
              <w:left w:w="43" w:type="dxa"/>
              <w:bottom w:w="43" w:type="dxa"/>
              <w:right w:w="43" w:type="dxa"/>
            </w:tcMar>
          </w:tcPr>
          <w:p w14:paraId="0106CB1D" w14:textId="77777777" w:rsidR="00EE2529" w:rsidRPr="00C81B84" w:rsidRDefault="00AD5E1E" w:rsidP="00C81B84">
            <w:r w:rsidRPr="00C81B84">
              <w:t xml:space="preserve">Fastlønnsordning fysioterapeuter, </w:t>
            </w:r>
            <w:r w:rsidRPr="00AD5E1E">
              <w:rPr>
                <w:rStyle w:val="kursiv"/>
              </w:rPr>
              <w:t>kan nyttes under post 71</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7CAAD293" w14:textId="77777777" w:rsidR="00EE2529" w:rsidRPr="00C81B84" w:rsidRDefault="00AD5E1E" w:rsidP="00C81B84">
            <w:r w:rsidRPr="00C81B84">
              <w:t>40 000 000</w:t>
            </w:r>
          </w:p>
        </w:tc>
      </w:tr>
      <w:tr w:rsidR="00EE2529" w:rsidRPr="00C81B84" w14:paraId="0C976135" w14:textId="77777777">
        <w:trPr>
          <w:trHeight w:val="380"/>
        </w:trPr>
        <w:tc>
          <w:tcPr>
            <w:tcW w:w="680" w:type="dxa"/>
            <w:tcBorders>
              <w:top w:val="nil"/>
              <w:left w:val="nil"/>
              <w:bottom w:val="nil"/>
              <w:right w:val="nil"/>
            </w:tcBorders>
            <w:tcMar>
              <w:top w:w="128" w:type="dxa"/>
              <w:left w:w="43" w:type="dxa"/>
              <w:bottom w:w="43" w:type="dxa"/>
              <w:right w:w="43" w:type="dxa"/>
            </w:tcMar>
          </w:tcPr>
          <w:p w14:paraId="57D3FB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6FBB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695678" w14:textId="77777777" w:rsidR="00EE2529" w:rsidRPr="00C81B84" w:rsidRDefault="00AD5E1E" w:rsidP="00C81B84">
            <w:r w:rsidRPr="00C81B84">
              <w:t>fra kr 524 000 000 til kr 484 000 000</w:t>
            </w:r>
          </w:p>
        </w:tc>
        <w:tc>
          <w:tcPr>
            <w:tcW w:w="1400" w:type="dxa"/>
            <w:tcBorders>
              <w:top w:val="nil"/>
              <w:left w:val="nil"/>
              <w:bottom w:val="nil"/>
              <w:right w:val="nil"/>
            </w:tcBorders>
            <w:tcMar>
              <w:top w:w="128" w:type="dxa"/>
              <w:left w:w="43" w:type="dxa"/>
              <w:bottom w:w="43" w:type="dxa"/>
              <w:right w:w="43" w:type="dxa"/>
            </w:tcMar>
            <w:vAlign w:val="bottom"/>
          </w:tcPr>
          <w:p w14:paraId="03270FD7" w14:textId="77777777" w:rsidR="00EE2529" w:rsidRPr="00C81B84" w:rsidRDefault="00EE2529" w:rsidP="00C81B84"/>
        </w:tc>
      </w:tr>
      <w:tr w:rsidR="00EE2529" w:rsidRPr="00C81B84" w14:paraId="65188818" w14:textId="77777777">
        <w:trPr>
          <w:trHeight w:val="380"/>
        </w:trPr>
        <w:tc>
          <w:tcPr>
            <w:tcW w:w="680" w:type="dxa"/>
            <w:tcBorders>
              <w:top w:val="nil"/>
              <w:left w:val="nil"/>
              <w:bottom w:val="nil"/>
              <w:right w:val="nil"/>
            </w:tcBorders>
            <w:tcMar>
              <w:top w:w="128" w:type="dxa"/>
              <w:left w:w="43" w:type="dxa"/>
              <w:bottom w:w="43" w:type="dxa"/>
              <w:right w:w="43" w:type="dxa"/>
            </w:tcMar>
          </w:tcPr>
          <w:p w14:paraId="2678E7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4D6208"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EB68FEE" w14:textId="77777777" w:rsidR="00EE2529" w:rsidRPr="00C81B84" w:rsidRDefault="00AD5E1E" w:rsidP="00C81B84">
            <w:r w:rsidRPr="00C81B84">
              <w:t>Allmennlegehjelp, nedsettes med</w:t>
            </w:r>
          </w:p>
        </w:tc>
        <w:tc>
          <w:tcPr>
            <w:tcW w:w="1400" w:type="dxa"/>
            <w:tcBorders>
              <w:top w:val="nil"/>
              <w:left w:val="nil"/>
              <w:bottom w:val="nil"/>
              <w:right w:val="nil"/>
            </w:tcBorders>
            <w:tcMar>
              <w:top w:w="128" w:type="dxa"/>
              <w:left w:w="43" w:type="dxa"/>
              <w:bottom w:w="43" w:type="dxa"/>
              <w:right w:w="43" w:type="dxa"/>
            </w:tcMar>
            <w:vAlign w:val="bottom"/>
          </w:tcPr>
          <w:p w14:paraId="7CBC766F" w14:textId="77777777" w:rsidR="00EE2529" w:rsidRPr="00C81B84" w:rsidRDefault="00AD5E1E" w:rsidP="00C81B84">
            <w:r w:rsidRPr="00C81B84">
              <w:t>505 050 000</w:t>
            </w:r>
          </w:p>
        </w:tc>
      </w:tr>
      <w:tr w:rsidR="00EE2529" w:rsidRPr="00C81B84" w14:paraId="03154F52" w14:textId="77777777">
        <w:trPr>
          <w:trHeight w:val="380"/>
        </w:trPr>
        <w:tc>
          <w:tcPr>
            <w:tcW w:w="680" w:type="dxa"/>
            <w:tcBorders>
              <w:top w:val="nil"/>
              <w:left w:val="nil"/>
              <w:bottom w:val="nil"/>
              <w:right w:val="nil"/>
            </w:tcBorders>
            <w:tcMar>
              <w:top w:w="128" w:type="dxa"/>
              <w:left w:w="43" w:type="dxa"/>
              <w:bottom w:w="43" w:type="dxa"/>
              <w:right w:w="43" w:type="dxa"/>
            </w:tcMar>
          </w:tcPr>
          <w:p w14:paraId="7929DF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75E8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71DADF" w14:textId="77777777" w:rsidR="00EE2529" w:rsidRPr="00C81B84" w:rsidRDefault="00AD5E1E" w:rsidP="00C81B84">
            <w:r w:rsidRPr="00C81B84">
              <w:t>fra kr 7 046 750 000 til kr 6 541 700 000</w:t>
            </w:r>
          </w:p>
        </w:tc>
        <w:tc>
          <w:tcPr>
            <w:tcW w:w="1400" w:type="dxa"/>
            <w:tcBorders>
              <w:top w:val="nil"/>
              <w:left w:val="nil"/>
              <w:bottom w:val="nil"/>
              <w:right w:val="nil"/>
            </w:tcBorders>
            <w:tcMar>
              <w:top w:w="128" w:type="dxa"/>
              <w:left w:w="43" w:type="dxa"/>
              <w:bottom w:w="43" w:type="dxa"/>
              <w:right w:w="43" w:type="dxa"/>
            </w:tcMar>
            <w:vAlign w:val="bottom"/>
          </w:tcPr>
          <w:p w14:paraId="1EE645ED" w14:textId="77777777" w:rsidR="00EE2529" w:rsidRPr="00C81B84" w:rsidRDefault="00EE2529" w:rsidP="00C81B84"/>
        </w:tc>
      </w:tr>
      <w:tr w:rsidR="00EE2529" w:rsidRPr="00C81B84" w14:paraId="32AA9B1C" w14:textId="77777777">
        <w:trPr>
          <w:trHeight w:val="380"/>
        </w:trPr>
        <w:tc>
          <w:tcPr>
            <w:tcW w:w="680" w:type="dxa"/>
            <w:tcBorders>
              <w:top w:val="nil"/>
              <w:left w:val="nil"/>
              <w:bottom w:val="nil"/>
              <w:right w:val="nil"/>
            </w:tcBorders>
            <w:tcMar>
              <w:top w:w="128" w:type="dxa"/>
              <w:left w:w="43" w:type="dxa"/>
              <w:bottom w:w="43" w:type="dxa"/>
              <w:right w:w="43" w:type="dxa"/>
            </w:tcMar>
          </w:tcPr>
          <w:p w14:paraId="6390B5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18D4974"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6447C7B9" w14:textId="77777777" w:rsidR="00EE2529" w:rsidRPr="00C81B84" w:rsidRDefault="00AD5E1E" w:rsidP="00C81B84">
            <w:r w:rsidRPr="00C81B84">
              <w:t xml:space="preserve">Fysioterapi, </w:t>
            </w:r>
            <w:r w:rsidRPr="00AD5E1E">
              <w:rPr>
                <w:rStyle w:val="kursiv"/>
              </w:rPr>
              <w:t>kan nyttes under post 62</w:t>
            </w:r>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30C5E338" w14:textId="77777777" w:rsidR="00EE2529" w:rsidRPr="00C81B84" w:rsidRDefault="00AD5E1E" w:rsidP="00C81B84">
            <w:r w:rsidRPr="00C81B84">
              <w:t>24 400 000</w:t>
            </w:r>
          </w:p>
        </w:tc>
      </w:tr>
      <w:tr w:rsidR="00EE2529" w:rsidRPr="00C81B84" w14:paraId="4C634213" w14:textId="77777777">
        <w:trPr>
          <w:trHeight w:val="380"/>
        </w:trPr>
        <w:tc>
          <w:tcPr>
            <w:tcW w:w="680" w:type="dxa"/>
            <w:tcBorders>
              <w:top w:val="nil"/>
              <w:left w:val="nil"/>
              <w:bottom w:val="nil"/>
              <w:right w:val="nil"/>
            </w:tcBorders>
            <w:tcMar>
              <w:top w:w="128" w:type="dxa"/>
              <w:left w:w="43" w:type="dxa"/>
              <w:bottom w:w="43" w:type="dxa"/>
              <w:right w:w="43" w:type="dxa"/>
            </w:tcMar>
          </w:tcPr>
          <w:p w14:paraId="560D4A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F98F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0F76F5" w14:textId="77777777" w:rsidR="00EE2529" w:rsidRPr="00C81B84" w:rsidRDefault="00AD5E1E" w:rsidP="00C81B84">
            <w:r w:rsidRPr="00C81B84">
              <w:t>fra kr 1 474 400 000 til kr 1 450 000 000</w:t>
            </w:r>
          </w:p>
        </w:tc>
        <w:tc>
          <w:tcPr>
            <w:tcW w:w="1400" w:type="dxa"/>
            <w:tcBorders>
              <w:top w:val="nil"/>
              <w:left w:val="nil"/>
              <w:bottom w:val="nil"/>
              <w:right w:val="nil"/>
            </w:tcBorders>
            <w:tcMar>
              <w:top w:w="128" w:type="dxa"/>
              <w:left w:w="43" w:type="dxa"/>
              <w:bottom w:w="43" w:type="dxa"/>
              <w:right w:w="43" w:type="dxa"/>
            </w:tcMar>
            <w:vAlign w:val="bottom"/>
          </w:tcPr>
          <w:p w14:paraId="4F535EA8" w14:textId="77777777" w:rsidR="00EE2529" w:rsidRPr="00C81B84" w:rsidRDefault="00EE2529" w:rsidP="00C81B84"/>
        </w:tc>
      </w:tr>
      <w:tr w:rsidR="00EE2529" w:rsidRPr="00C81B84" w14:paraId="11BE39FB" w14:textId="77777777">
        <w:trPr>
          <w:trHeight w:val="380"/>
        </w:trPr>
        <w:tc>
          <w:tcPr>
            <w:tcW w:w="680" w:type="dxa"/>
            <w:tcBorders>
              <w:top w:val="nil"/>
              <w:left w:val="nil"/>
              <w:bottom w:val="nil"/>
              <w:right w:val="nil"/>
            </w:tcBorders>
            <w:tcMar>
              <w:top w:w="128" w:type="dxa"/>
              <w:left w:w="43" w:type="dxa"/>
              <w:bottom w:w="43" w:type="dxa"/>
              <w:right w:w="43" w:type="dxa"/>
            </w:tcMar>
          </w:tcPr>
          <w:p w14:paraId="16EAB41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0B7A05"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6454FD56" w14:textId="77777777" w:rsidR="00EE2529" w:rsidRPr="00C81B84" w:rsidRDefault="00AD5E1E" w:rsidP="00C81B84">
            <w:r w:rsidRPr="00C81B84">
              <w:t>Jordmorhjelp, nedsettes med</w:t>
            </w:r>
          </w:p>
        </w:tc>
        <w:tc>
          <w:tcPr>
            <w:tcW w:w="1400" w:type="dxa"/>
            <w:tcBorders>
              <w:top w:val="nil"/>
              <w:left w:val="nil"/>
              <w:bottom w:val="nil"/>
              <w:right w:val="nil"/>
            </w:tcBorders>
            <w:tcMar>
              <w:top w:w="128" w:type="dxa"/>
              <w:left w:w="43" w:type="dxa"/>
              <w:bottom w:w="43" w:type="dxa"/>
              <w:right w:w="43" w:type="dxa"/>
            </w:tcMar>
            <w:vAlign w:val="bottom"/>
          </w:tcPr>
          <w:p w14:paraId="2B87BF2F" w14:textId="77777777" w:rsidR="00EE2529" w:rsidRPr="00C81B84" w:rsidRDefault="00AD5E1E" w:rsidP="00C81B84">
            <w:r w:rsidRPr="00C81B84">
              <w:t>3 000 000</w:t>
            </w:r>
          </w:p>
        </w:tc>
      </w:tr>
      <w:tr w:rsidR="00EE2529" w:rsidRPr="00C81B84" w14:paraId="3813C40A" w14:textId="77777777">
        <w:trPr>
          <w:trHeight w:val="380"/>
        </w:trPr>
        <w:tc>
          <w:tcPr>
            <w:tcW w:w="680" w:type="dxa"/>
            <w:tcBorders>
              <w:top w:val="nil"/>
              <w:left w:val="nil"/>
              <w:bottom w:val="nil"/>
              <w:right w:val="nil"/>
            </w:tcBorders>
            <w:tcMar>
              <w:top w:w="128" w:type="dxa"/>
              <w:left w:w="43" w:type="dxa"/>
              <w:bottom w:w="43" w:type="dxa"/>
              <w:right w:w="43" w:type="dxa"/>
            </w:tcMar>
          </w:tcPr>
          <w:p w14:paraId="49C305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9BFD5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7F2D75" w14:textId="77777777" w:rsidR="00EE2529" w:rsidRPr="00C81B84" w:rsidRDefault="00AD5E1E" w:rsidP="00C81B84">
            <w:r w:rsidRPr="00C81B84">
              <w:t>fra kr 85 000 000 til kr 82 000 000</w:t>
            </w:r>
          </w:p>
        </w:tc>
        <w:tc>
          <w:tcPr>
            <w:tcW w:w="1400" w:type="dxa"/>
            <w:tcBorders>
              <w:top w:val="nil"/>
              <w:left w:val="nil"/>
              <w:bottom w:val="nil"/>
              <w:right w:val="nil"/>
            </w:tcBorders>
            <w:tcMar>
              <w:top w:w="128" w:type="dxa"/>
              <w:left w:w="43" w:type="dxa"/>
              <w:bottom w:w="43" w:type="dxa"/>
              <w:right w:w="43" w:type="dxa"/>
            </w:tcMar>
            <w:vAlign w:val="bottom"/>
          </w:tcPr>
          <w:p w14:paraId="3CFFB01B" w14:textId="77777777" w:rsidR="00EE2529" w:rsidRPr="00C81B84" w:rsidRDefault="00EE2529" w:rsidP="00C81B84"/>
        </w:tc>
      </w:tr>
      <w:tr w:rsidR="00EE2529" w:rsidRPr="00C81B84" w14:paraId="3F961C8B" w14:textId="77777777">
        <w:trPr>
          <w:trHeight w:val="380"/>
        </w:trPr>
        <w:tc>
          <w:tcPr>
            <w:tcW w:w="680" w:type="dxa"/>
            <w:tcBorders>
              <w:top w:val="nil"/>
              <w:left w:val="nil"/>
              <w:bottom w:val="nil"/>
              <w:right w:val="nil"/>
            </w:tcBorders>
            <w:tcMar>
              <w:top w:w="128" w:type="dxa"/>
              <w:left w:w="43" w:type="dxa"/>
              <w:bottom w:w="43" w:type="dxa"/>
              <w:right w:w="43" w:type="dxa"/>
            </w:tcMar>
          </w:tcPr>
          <w:p w14:paraId="6954915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59A5E7" w14:textId="77777777" w:rsidR="00EE2529" w:rsidRPr="00C81B84" w:rsidRDefault="00AD5E1E" w:rsidP="00C81B84">
            <w:r w:rsidRPr="00C81B84">
              <w:t>73</w:t>
            </w:r>
          </w:p>
        </w:tc>
        <w:tc>
          <w:tcPr>
            <w:tcW w:w="6800" w:type="dxa"/>
            <w:tcBorders>
              <w:top w:val="nil"/>
              <w:left w:val="nil"/>
              <w:bottom w:val="nil"/>
              <w:right w:val="nil"/>
            </w:tcBorders>
            <w:tcMar>
              <w:top w:w="128" w:type="dxa"/>
              <w:left w:w="43" w:type="dxa"/>
              <w:bottom w:w="43" w:type="dxa"/>
              <w:right w:w="43" w:type="dxa"/>
            </w:tcMar>
          </w:tcPr>
          <w:p w14:paraId="463E7831" w14:textId="77777777" w:rsidR="00EE2529" w:rsidRPr="00C81B84" w:rsidRDefault="00AD5E1E" w:rsidP="00C81B84">
            <w:r w:rsidRPr="00C81B84">
              <w:t>Kiropraktorbehandling, nedsettes med</w:t>
            </w:r>
          </w:p>
        </w:tc>
        <w:tc>
          <w:tcPr>
            <w:tcW w:w="1400" w:type="dxa"/>
            <w:tcBorders>
              <w:top w:val="nil"/>
              <w:left w:val="nil"/>
              <w:bottom w:val="nil"/>
              <w:right w:val="nil"/>
            </w:tcBorders>
            <w:tcMar>
              <w:top w:w="128" w:type="dxa"/>
              <w:left w:w="43" w:type="dxa"/>
              <w:bottom w:w="43" w:type="dxa"/>
              <w:right w:w="43" w:type="dxa"/>
            </w:tcMar>
            <w:vAlign w:val="bottom"/>
          </w:tcPr>
          <w:p w14:paraId="6595D195" w14:textId="77777777" w:rsidR="00EE2529" w:rsidRPr="00C81B84" w:rsidRDefault="00AD5E1E" w:rsidP="00C81B84">
            <w:r w:rsidRPr="00C81B84">
              <w:t>1 000 000</w:t>
            </w:r>
          </w:p>
        </w:tc>
      </w:tr>
      <w:tr w:rsidR="00EE2529" w:rsidRPr="00C81B84" w14:paraId="10A15D91" w14:textId="77777777">
        <w:trPr>
          <w:trHeight w:val="380"/>
        </w:trPr>
        <w:tc>
          <w:tcPr>
            <w:tcW w:w="680" w:type="dxa"/>
            <w:tcBorders>
              <w:top w:val="nil"/>
              <w:left w:val="nil"/>
              <w:bottom w:val="nil"/>
              <w:right w:val="nil"/>
            </w:tcBorders>
            <w:tcMar>
              <w:top w:w="128" w:type="dxa"/>
              <w:left w:w="43" w:type="dxa"/>
              <w:bottom w:w="43" w:type="dxa"/>
              <w:right w:w="43" w:type="dxa"/>
            </w:tcMar>
          </w:tcPr>
          <w:p w14:paraId="7CD1CB0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67814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D816D9" w14:textId="77777777" w:rsidR="00EE2529" w:rsidRPr="00C81B84" w:rsidRDefault="00AD5E1E" w:rsidP="00C81B84">
            <w:r w:rsidRPr="00C81B84">
              <w:t>fra kr 215 000 000 til kr 214 000 000</w:t>
            </w:r>
          </w:p>
        </w:tc>
        <w:tc>
          <w:tcPr>
            <w:tcW w:w="1400" w:type="dxa"/>
            <w:tcBorders>
              <w:top w:val="nil"/>
              <w:left w:val="nil"/>
              <w:bottom w:val="nil"/>
              <w:right w:val="nil"/>
            </w:tcBorders>
            <w:tcMar>
              <w:top w:w="128" w:type="dxa"/>
              <w:left w:w="43" w:type="dxa"/>
              <w:bottom w:w="43" w:type="dxa"/>
              <w:right w:w="43" w:type="dxa"/>
            </w:tcMar>
            <w:vAlign w:val="bottom"/>
          </w:tcPr>
          <w:p w14:paraId="14F185A9" w14:textId="77777777" w:rsidR="00EE2529" w:rsidRPr="00C81B84" w:rsidRDefault="00EE2529" w:rsidP="00C81B84"/>
        </w:tc>
      </w:tr>
      <w:tr w:rsidR="00EE2529" w:rsidRPr="00C81B84" w14:paraId="162FEF59" w14:textId="77777777">
        <w:trPr>
          <w:trHeight w:val="380"/>
        </w:trPr>
        <w:tc>
          <w:tcPr>
            <w:tcW w:w="680" w:type="dxa"/>
            <w:tcBorders>
              <w:top w:val="nil"/>
              <w:left w:val="nil"/>
              <w:bottom w:val="nil"/>
              <w:right w:val="nil"/>
            </w:tcBorders>
            <w:tcMar>
              <w:top w:w="128" w:type="dxa"/>
              <w:left w:w="43" w:type="dxa"/>
              <w:bottom w:w="43" w:type="dxa"/>
              <w:right w:w="43" w:type="dxa"/>
            </w:tcMar>
          </w:tcPr>
          <w:p w14:paraId="198F4D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9AA9DA8"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116EFA5E" w14:textId="77777777" w:rsidR="00EE2529" w:rsidRPr="00C81B84" w:rsidRDefault="00AD5E1E" w:rsidP="00C81B84">
            <w:r w:rsidRPr="00C81B84">
              <w:t xml:space="preserve">Logopedisk og </w:t>
            </w:r>
            <w:proofErr w:type="spellStart"/>
            <w:r w:rsidRPr="00C81B84">
              <w:t>ortoptisk</w:t>
            </w:r>
            <w:proofErr w:type="spellEnd"/>
            <w:r w:rsidRPr="00C81B84">
              <w:t xml:space="preserve"> behandling, forhøyes med</w:t>
            </w:r>
          </w:p>
        </w:tc>
        <w:tc>
          <w:tcPr>
            <w:tcW w:w="1400" w:type="dxa"/>
            <w:tcBorders>
              <w:top w:val="nil"/>
              <w:left w:val="nil"/>
              <w:bottom w:val="nil"/>
              <w:right w:val="nil"/>
            </w:tcBorders>
            <w:tcMar>
              <w:top w:w="128" w:type="dxa"/>
              <w:left w:w="43" w:type="dxa"/>
              <w:bottom w:w="43" w:type="dxa"/>
              <w:right w:w="43" w:type="dxa"/>
            </w:tcMar>
            <w:vAlign w:val="bottom"/>
          </w:tcPr>
          <w:p w14:paraId="6987B4CC" w14:textId="77777777" w:rsidR="00EE2529" w:rsidRPr="00C81B84" w:rsidRDefault="00AD5E1E" w:rsidP="00C81B84">
            <w:r w:rsidRPr="00C81B84">
              <w:t>40 000 000</w:t>
            </w:r>
          </w:p>
        </w:tc>
      </w:tr>
      <w:tr w:rsidR="00EE2529" w:rsidRPr="00C81B84" w14:paraId="0DE24EA4" w14:textId="77777777">
        <w:trPr>
          <w:trHeight w:val="380"/>
        </w:trPr>
        <w:tc>
          <w:tcPr>
            <w:tcW w:w="680" w:type="dxa"/>
            <w:tcBorders>
              <w:top w:val="nil"/>
              <w:left w:val="nil"/>
              <w:bottom w:val="nil"/>
              <w:right w:val="nil"/>
            </w:tcBorders>
            <w:tcMar>
              <w:top w:w="128" w:type="dxa"/>
              <w:left w:w="43" w:type="dxa"/>
              <w:bottom w:w="43" w:type="dxa"/>
              <w:right w:w="43" w:type="dxa"/>
            </w:tcMar>
          </w:tcPr>
          <w:p w14:paraId="47FDD8C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7189D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C2684E" w14:textId="77777777" w:rsidR="00EE2529" w:rsidRPr="00C81B84" w:rsidRDefault="00AD5E1E" w:rsidP="00C81B84">
            <w:r w:rsidRPr="00C81B84">
              <w:t>fra kr 240 000 000 til kr 280 000 000</w:t>
            </w:r>
          </w:p>
        </w:tc>
        <w:tc>
          <w:tcPr>
            <w:tcW w:w="1400" w:type="dxa"/>
            <w:tcBorders>
              <w:top w:val="nil"/>
              <w:left w:val="nil"/>
              <w:bottom w:val="nil"/>
              <w:right w:val="nil"/>
            </w:tcBorders>
            <w:tcMar>
              <w:top w:w="128" w:type="dxa"/>
              <w:left w:w="43" w:type="dxa"/>
              <w:bottom w:w="43" w:type="dxa"/>
              <w:right w:w="43" w:type="dxa"/>
            </w:tcMar>
            <w:vAlign w:val="bottom"/>
          </w:tcPr>
          <w:p w14:paraId="132858C6" w14:textId="77777777" w:rsidR="00EE2529" w:rsidRPr="00C81B84" w:rsidRDefault="00EE2529" w:rsidP="00C81B84"/>
        </w:tc>
      </w:tr>
      <w:tr w:rsidR="00EE2529" w:rsidRPr="00C81B84" w14:paraId="2A0AAC3C" w14:textId="77777777">
        <w:trPr>
          <w:trHeight w:val="380"/>
        </w:trPr>
        <w:tc>
          <w:tcPr>
            <w:tcW w:w="680" w:type="dxa"/>
            <w:tcBorders>
              <w:top w:val="nil"/>
              <w:left w:val="nil"/>
              <w:bottom w:val="nil"/>
              <w:right w:val="nil"/>
            </w:tcBorders>
            <w:tcMar>
              <w:top w:w="128" w:type="dxa"/>
              <w:left w:w="43" w:type="dxa"/>
              <w:bottom w:w="43" w:type="dxa"/>
              <w:right w:w="43" w:type="dxa"/>
            </w:tcMar>
          </w:tcPr>
          <w:p w14:paraId="3DEFB196" w14:textId="77777777" w:rsidR="00EE2529" w:rsidRPr="00C81B84" w:rsidRDefault="00AD5E1E" w:rsidP="00C81B84">
            <w:r w:rsidRPr="00C81B84">
              <w:t>2756</w:t>
            </w:r>
          </w:p>
        </w:tc>
        <w:tc>
          <w:tcPr>
            <w:tcW w:w="680" w:type="dxa"/>
            <w:tcBorders>
              <w:top w:val="nil"/>
              <w:left w:val="nil"/>
              <w:bottom w:val="nil"/>
              <w:right w:val="nil"/>
            </w:tcBorders>
            <w:tcMar>
              <w:top w:w="128" w:type="dxa"/>
              <w:left w:w="43" w:type="dxa"/>
              <w:bottom w:w="43" w:type="dxa"/>
              <w:right w:w="43" w:type="dxa"/>
            </w:tcMar>
          </w:tcPr>
          <w:p w14:paraId="2F7C90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B988E8" w14:textId="77777777" w:rsidR="00EE2529" w:rsidRPr="00C81B84" w:rsidRDefault="00AD5E1E" w:rsidP="00C81B84">
            <w:r w:rsidRPr="00C81B84">
              <w:t>Andre helsetjenester:</w:t>
            </w:r>
          </w:p>
        </w:tc>
        <w:tc>
          <w:tcPr>
            <w:tcW w:w="1400" w:type="dxa"/>
            <w:tcBorders>
              <w:top w:val="nil"/>
              <w:left w:val="nil"/>
              <w:bottom w:val="nil"/>
              <w:right w:val="nil"/>
            </w:tcBorders>
            <w:tcMar>
              <w:top w:w="128" w:type="dxa"/>
              <w:left w:w="43" w:type="dxa"/>
              <w:bottom w:w="43" w:type="dxa"/>
              <w:right w:w="43" w:type="dxa"/>
            </w:tcMar>
            <w:vAlign w:val="bottom"/>
          </w:tcPr>
          <w:p w14:paraId="60C6146E" w14:textId="77777777" w:rsidR="00EE2529" w:rsidRPr="00C81B84" w:rsidRDefault="00EE2529" w:rsidP="00C81B84"/>
        </w:tc>
      </w:tr>
      <w:tr w:rsidR="00EE2529" w:rsidRPr="00C81B84" w14:paraId="28FF98D1" w14:textId="77777777">
        <w:trPr>
          <w:trHeight w:val="380"/>
        </w:trPr>
        <w:tc>
          <w:tcPr>
            <w:tcW w:w="680" w:type="dxa"/>
            <w:tcBorders>
              <w:top w:val="nil"/>
              <w:left w:val="nil"/>
              <w:bottom w:val="nil"/>
              <w:right w:val="nil"/>
            </w:tcBorders>
            <w:tcMar>
              <w:top w:w="128" w:type="dxa"/>
              <w:left w:w="43" w:type="dxa"/>
              <w:bottom w:w="43" w:type="dxa"/>
              <w:right w:w="43" w:type="dxa"/>
            </w:tcMar>
          </w:tcPr>
          <w:p w14:paraId="767E3F5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5068E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BD6768E" w14:textId="77777777" w:rsidR="00EE2529" w:rsidRPr="00C81B84" w:rsidRDefault="00AD5E1E" w:rsidP="00C81B84">
            <w:r w:rsidRPr="00C81B84">
              <w:t>Helsetjenester i annet EØS-land, forhøyes med</w:t>
            </w:r>
          </w:p>
        </w:tc>
        <w:tc>
          <w:tcPr>
            <w:tcW w:w="1400" w:type="dxa"/>
            <w:tcBorders>
              <w:top w:val="nil"/>
              <w:left w:val="nil"/>
              <w:bottom w:val="nil"/>
              <w:right w:val="nil"/>
            </w:tcBorders>
            <w:tcMar>
              <w:top w:w="128" w:type="dxa"/>
              <w:left w:w="43" w:type="dxa"/>
              <w:bottom w:w="43" w:type="dxa"/>
              <w:right w:w="43" w:type="dxa"/>
            </w:tcMar>
            <w:vAlign w:val="bottom"/>
          </w:tcPr>
          <w:p w14:paraId="6D8F2EB4" w14:textId="77777777" w:rsidR="00EE2529" w:rsidRPr="00C81B84" w:rsidRDefault="00AD5E1E" w:rsidP="00C81B84">
            <w:r w:rsidRPr="00C81B84">
              <w:t>320 000</w:t>
            </w:r>
          </w:p>
        </w:tc>
      </w:tr>
      <w:tr w:rsidR="00EE2529" w:rsidRPr="00C81B84" w14:paraId="72135C50" w14:textId="77777777">
        <w:trPr>
          <w:trHeight w:val="380"/>
        </w:trPr>
        <w:tc>
          <w:tcPr>
            <w:tcW w:w="680" w:type="dxa"/>
            <w:tcBorders>
              <w:top w:val="nil"/>
              <w:left w:val="nil"/>
              <w:bottom w:val="nil"/>
              <w:right w:val="nil"/>
            </w:tcBorders>
            <w:tcMar>
              <w:top w:w="128" w:type="dxa"/>
              <w:left w:w="43" w:type="dxa"/>
              <w:bottom w:w="43" w:type="dxa"/>
              <w:right w:w="43" w:type="dxa"/>
            </w:tcMar>
          </w:tcPr>
          <w:p w14:paraId="7096534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05C45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4995F8" w14:textId="77777777" w:rsidR="00EE2529" w:rsidRPr="00C81B84" w:rsidRDefault="00AD5E1E" w:rsidP="00C81B84">
            <w:r w:rsidRPr="00C81B84">
              <w:t>fra kr 15 000 000 til kr 15 320 000</w:t>
            </w:r>
          </w:p>
        </w:tc>
        <w:tc>
          <w:tcPr>
            <w:tcW w:w="1400" w:type="dxa"/>
            <w:tcBorders>
              <w:top w:val="nil"/>
              <w:left w:val="nil"/>
              <w:bottom w:val="nil"/>
              <w:right w:val="nil"/>
            </w:tcBorders>
            <w:tcMar>
              <w:top w:w="128" w:type="dxa"/>
              <w:left w:w="43" w:type="dxa"/>
              <w:bottom w:w="43" w:type="dxa"/>
              <w:right w:w="43" w:type="dxa"/>
            </w:tcMar>
            <w:vAlign w:val="bottom"/>
          </w:tcPr>
          <w:p w14:paraId="1C0B2190" w14:textId="77777777" w:rsidR="00EE2529" w:rsidRPr="00C81B84" w:rsidRDefault="00EE2529" w:rsidP="00C81B84"/>
        </w:tc>
      </w:tr>
      <w:tr w:rsidR="00EE2529" w:rsidRPr="00C81B84" w14:paraId="66B77686" w14:textId="77777777">
        <w:trPr>
          <w:trHeight w:val="380"/>
        </w:trPr>
        <w:tc>
          <w:tcPr>
            <w:tcW w:w="680" w:type="dxa"/>
            <w:tcBorders>
              <w:top w:val="nil"/>
              <w:left w:val="nil"/>
              <w:bottom w:val="nil"/>
              <w:right w:val="nil"/>
            </w:tcBorders>
            <w:tcMar>
              <w:top w:w="128" w:type="dxa"/>
              <w:left w:w="43" w:type="dxa"/>
              <w:bottom w:w="43" w:type="dxa"/>
              <w:right w:w="43" w:type="dxa"/>
            </w:tcMar>
          </w:tcPr>
          <w:p w14:paraId="6BC962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D29325"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5463C34A" w14:textId="77777777" w:rsidR="00EE2529" w:rsidRPr="00C81B84" w:rsidRDefault="00AD5E1E" w:rsidP="00C81B84">
            <w:r w:rsidRPr="00C81B84">
              <w:t>Helsetjenester i utlandet mv., nedsettes med</w:t>
            </w:r>
          </w:p>
        </w:tc>
        <w:tc>
          <w:tcPr>
            <w:tcW w:w="1400" w:type="dxa"/>
            <w:tcBorders>
              <w:top w:val="nil"/>
              <w:left w:val="nil"/>
              <w:bottom w:val="nil"/>
              <w:right w:val="nil"/>
            </w:tcBorders>
            <w:tcMar>
              <w:top w:w="128" w:type="dxa"/>
              <w:left w:w="43" w:type="dxa"/>
              <w:bottom w:w="43" w:type="dxa"/>
              <w:right w:w="43" w:type="dxa"/>
            </w:tcMar>
            <w:vAlign w:val="bottom"/>
          </w:tcPr>
          <w:p w14:paraId="1247C75A" w14:textId="77777777" w:rsidR="00EE2529" w:rsidRPr="00C81B84" w:rsidRDefault="00AD5E1E" w:rsidP="00C81B84">
            <w:r w:rsidRPr="00C81B84">
              <w:t>45 282 000</w:t>
            </w:r>
          </w:p>
        </w:tc>
      </w:tr>
      <w:tr w:rsidR="00EE2529" w:rsidRPr="00C81B84" w14:paraId="0ED6D85C" w14:textId="77777777">
        <w:trPr>
          <w:trHeight w:val="380"/>
        </w:trPr>
        <w:tc>
          <w:tcPr>
            <w:tcW w:w="680" w:type="dxa"/>
            <w:tcBorders>
              <w:top w:val="nil"/>
              <w:left w:val="nil"/>
              <w:bottom w:val="nil"/>
              <w:right w:val="nil"/>
            </w:tcBorders>
            <w:tcMar>
              <w:top w:w="128" w:type="dxa"/>
              <w:left w:w="43" w:type="dxa"/>
              <w:bottom w:w="43" w:type="dxa"/>
              <w:right w:w="43" w:type="dxa"/>
            </w:tcMar>
          </w:tcPr>
          <w:p w14:paraId="274AE0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9A19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C596E3" w14:textId="77777777" w:rsidR="00EE2529" w:rsidRPr="00C81B84" w:rsidRDefault="00AD5E1E" w:rsidP="00C81B84">
            <w:r w:rsidRPr="00C81B84">
              <w:t>fra kr 455 000 000 til kr 409 718 000</w:t>
            </w:r>
          </w:p>
        </w:tc>
        <w:tc>
          <w:tcPr>
            <w:tcW w:w="1400" w:type="dxa"/>
            <w:tcBorders>
              <w:top w:val="nil"/>
              <w:left w:val="nil"/>
              <w:bottom w:val="nil"/>
              <w:right w:val="nil"/>
            </w:tcBorders>
            <w:tcMar>
              <w:top w:w="128" w:type="dxa"/>
              <w:left w:w="43" w:type="dxa"/>
              <w:bottom w:w="43" w:type="dxa"/>
              <w:right w:w="43" w:type="dxa"/>
            </w:tcMar>
            <w:vAlign w:val="bottom"/>
          </w:tcPr>
          <w:p w14:paraId="4F3A68E4" w14:textId="77777777" w:rsidR="00EE2529" w:rsidRPr="00C81B84" w:rsidRDefault="00EE2529" w:rsidP="00C81B84"/>
        </w:tc>
      </w:tr>
      <w:tr w:rsidR="00EE2529" w:rsidRPr="00C81B84" w14:paraId="7E0FC8B7" w14:textId="77777777">
        <w:trPr>
          <w:trHeight w:val="380"/>
        </w:trPr>
        <w:tc>
          <w:tcPr>
            <w:tcW w:w="680" w:type="dxa"/>
            <w:tcBorders>
              <w:top w:val="nil"/>
              <w:left w:val="nil"/>
              <w:bottom w:val="nil"/>
              <w:right w:val="nil"/>
            </w:tcBorders>
            <w:tcMar>
              <w:top w:w="128" w:type="dxa"/>
              <w:left w:w="43" w:type="dxa"/>
              <w:bottom w:w="43" w:type="dxa"/>
              <w:right w:w="43" w:type="dxa"/>
            </w:tcMar>
          </w:tcPr>
          <w:p w14:paraId="6336F9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130514"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7B6B293" w14:textId="77777777" w:rsidR="00EE2529" w:rsidRPr="00C81B84" w:rsidRDefault="00AD5E1E" w:rsidP="00C81B84">
            <w:r w:rsidRPr="00C81B84">
              <w:t>Helsetjenester til utenlandsboende mv., forhøyes med</w:t>
            </w:r>
          </w:p>
        </w:tc>
        <w:tc>
          <w:tcPr>
            <w:tcW w:w="1400" w:type="dxa"/>
            <w:tcBorders>
              <w:top w:val="nil"/>
              <w:left w:val="nil"/>
              <w:bottom w:val="nil"/>
              <w:right w:val="nil"/>
            </w:tcBorders>
            <w:tcMar>
              <w:top w:w="128" w:type="dxa"/>
              <w:left w:w="43" w:type="dxa"/>
              <w:bottom w:w="43" w:type="dxa"/>
              <w:right w:w="43" w:type="dxa"/>
            </w:tcMar>
            <w:vAlign w:val="bottom"/>
          </w:tcPr>
          <w:p w14:paraId="26ED70DE" w14:textId="77777777" w:rsidR="00EE2529" w:rsidRPr="00C81B84" w:rsidRDefault="00AD5E1E" w:rsidP="00C81B84">
            <w:r w:rsidRPr="00C81B84">
              <w:t>5 874 000</w:t>
            </w:r>
          </w:p>
        </w:tc>
      </w:tr>
      <w:tr w:rsidR="00EE2529" w:rsidRPr="00C81B84" w14:paraId="00221B23" w14:textId="77777777">
        <w:trPr>
          <w:trHeight w:val="380"/>
        </w:trPr>
        <w:tc>
          <w:tcPr>
            <w:tcW w:w="680" w:type="dxa"/>
            <w:tcBorders>
              <w:top w:val="nil"/>
              <w:left w:val="nil"/>
              <w:bottom w:val="nil"/>
              <w:right w:val="nil"/>
            </w:tcBorders>
            <w:tcMar>
              <w:top w:w="128" w:type="dxa"/>
              <w:left w:w="43" w:type="dxa"/>
              <w:bottom w:w="43" w:type="dxa"/>
              <w:right w:w="43" w:type="dxa"/>
            </w:tcMar>
          </w:tcPr>
          <w:p w14:paraId="3E940D0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C51C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E3AC4D" w14:textId="77777777" w:rsidR="00EE2529" w:rsidRPr="00C81B84" w:rsidRDefault="00AD5E1E" w:rsidP="00C81B84">
            <w:r w:rsidRPr="00C81B84">
              <w:t>fra kr 275 000 000 til kr 280 874 000</w:t>
            </w:r>
          </w:p>
        </w:tc>
        <w:tc>
          <w:tcPr>
            <w:tcW w:w="1400" w:type="dxa"/>
            <w:tcBorders>
              <w:top w:val="nil"/>
              <w:left w:val="nil"/>
              <w:bottom w:val="nil"/>
              <w:right w:val="nil"/>
            </w:tcBorders>
            <w:tcMar>
              <w:top w:w="128" w:type="dxa"/>
              <w:left w:w="43" w:type="dxa"/>
              <w:bottom w:w="43" w:type="dxa"/>
              <w:right w:w="43" w:type="dxa"/>
            </w:tcMar>
            <w:vAlign w:val="bottom"/>
          </w:tcPr>
          <w:p w14:paraId="1D55D03B" w14:textId="77777777" w:rsidR="00EE2529" w:rsidRPr="00C81B84" w:rsidRDefault="00EE2529" w:rsidP="00C81B84"/>
        </w:tc>
      </w:tr>
      <w:tr w:rsidR="00EE2529" w:rsidRPr="00C81B84" w14:paraId="0A122E71" w14:textId="77777777">
        <w:trPr>
          <w:trHeight w:val="380"/>
        </w:trPr>
        <w:tc>
          <w:tcPr>
            <w:tcW w:w="680" w:type="dxa"/>
            <w:tcBorders>
              <w:top w:val="nil"/>
              <w:left w:val="nil"/>
              <w:bottom w:val="nil"/>
              <w:right w:val="nil"/>
            </w:tcBorders>
            <w:tcMar>
              <w:top w:w="128" w:type="dxa"/>
              <w:left w:w="43" w:type="dxa"/>
              <w:bottom w:w="43" w:type="dxa"/>
              <w:right w:w="43" w:type="dxa"/>
            </w:tcMar>
          </w:tcPr>
          <w:p w14:paraId="3777CDEE" w14:textId="77777777" w:rsidR="00EE2529" w:rsidRPr="00C81B84" w:rsidRDefault="00AD5E1E" w:rsidP="00C81B84">
            <w:r w:rsidRPr="00C81B84">
              <w:t>2790</w:t>
            </w:r>
          </w:p>
        </w:tc>
        <w:tc>
          <w:tcPr>
            <w:tcW w:w="680" w:type="dxa"/>
            <w:tcBorders>
              <w:top w:val="nil"/>
              <w:left w:val="nil"/>
              <w:bottom w:val="nil"/>
              <w:right w:val="nil"/>
            </w:tcBorders>
            <w:tcMar>
              <w:top w:w="128" w:type="dxa"/>
              <w:left w:w="43" w:type="dxa"/>
              <w:bottom w:w="43" w:type="dxa"/>
              <w:right w:w="43" w:type="dxa"/>
            </w:tcMar>
          </w:tcPr>
          <w:p w14:paraId="0A23F07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FCDC926" w14:textId="77777777" w:rsidR="00EE2529" w:rsidRPr="00C81B84" w:rsidRDefault="00AD5E1E" w:rsidP="00C81B84">
            <w:r w:rsidRPr="00C81B84">
              <w:t>Andre helsetiltak:</w:t>
            </w:r>
          </w:p>
        </w:tc>
        <w:tc>
          <w:tcPr>
            <w:tcW w:w="1400" w:type="dxa"/>
            <w:tcBorders>
              <w:top w:val="nil"/>
              <w:left w:val="nil"/>
              <w:bottom w:val="nil"/>
              <w:right w:val="nil"/>
            </w:tcBorders>
            <w:tcMar>
              <w:top w:w="128" w:type="dxa"/>
              <w:left w:w="43" w:type="dxa"/>
              <w:bottom w:w="43" w:type="dxa"/>
              <w:right w:w="43" w:type="dxa"/>
            </w:tcMar>
            <w:vAlign w:val="bottom"/>
          </w:tcPr>
          <w:p w14:paraId="34AA7333" w14:textId="77777777" w:rsidR="00EE2529" w:rsidRPr="00C81B84" w:rsidRDefault="00EE2529" w:rsidP="00C81B84"/>
        </w:tc>
      </w:tr>
      <w:tr w:rsidR="00EE2529" w:rsidRPr="00C81B84" w14:paraId="0325BCA1" w14:textId="77777777">
        <w:trPr>
          <w:trHeight w:val="380"/>
        </w:trPr>
        <w:tc>
          <w:tcPr>
            <w:tcW w:w="680" w:type="dxa"/>
            <w:tcBorders>
              <w:top w:val="nil"/>
              <w:left w:val="nil"/>
              <w:bottom w:val="nil"/>
              <w:right w:val="nil"/>
            </w:tcBorders>
            <w:tcMar>
              <w:top w:w="128" w:type="dxa"/>
              <w:left w:w="43" w:type="dxa"/>
              <w:bottom w:w="43" w:type="dxa"/>
              <w:right w:w="43" w:type="dxa"/>
            </w:tcMar>
          </w:tcPr>
          <w:p w14:paraId="768C606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5AD724"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1FC2876" w14:textId="77777777" w:rsidR="00EE2529" w:rsidRPr="00C81B84" w:rsidRDefault="00AD5E1E" w:rsidP="00C81B84">
            <w:r w:rsidRPr="00C81B84">
              <w:t>Bidrag, forhøyes med</w:t>
            </w:r>
          </w:p>
        </w:tc>
        <w:tc>
          <w:tcPr>
            <w:tcW w:w="1400" w:type="dxa"/>
            <w:tcBorders>
              <w:top w:val="nil"/>
              <w:left w:val="nil"/>
              <w:bottom w:val="nil"/>
              <w:right w:val="nil"/>
            </w:tcBorders>
            <w:tcMar>
              <w:top w:w="128" w:type="dxa"/>
              <w:left w:w="43" w:type="dxa"/>
              <w:bottom w:w="43" w:type="dxa"/>
              <w:right w:w="43" w:type="dxa"/>
            </w:tcMar>
            <w:vAlign w:val="bottom"/>
          </w:tcPr>
          <w:p w14:paraId="71A93366" w14:textId="77777777" w:rsidR="00EE2529" w:rsidRPr="00C81B84" w:rsidRDefault="00AD5E1E" w:rsidP="00C81B84">
            <w:r w:rsidRPr="00C81B84">
              <w:t>2 051 000</w:t>
            </w:r>
          </w:p>
        </w:tc>
      </w:tr>
      <w:tr w:rsidR="00EE2529" w:rsidRPr="00C81B84" w14:paraId="0793946D"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59C2279B" w14:textId="77777777" w:rsidR="00EE2529" w:rsidRPr="00C81B84" w:rsidRDefault="00EE2529" w:rsidP="00C81B84"/>
        </w:tc>
        <w:tc>
          <w:tcPr>
            <w:tcW w:w="680" w:type="dxa"/>
            <w:tcBorders>
              <w:top w:val="nil"/>
              <w:left w:val="nil"/>
              <w:bottom w:val="single" w:sz="4" w:space="0" w:color="000000"/>
              <w:right w:val="nil"/>
            </w:tcBorders>
            <w:tcMar>
              <w:top w:w="128" w:type="dxa"/>
              <w:left w:w="43" w:type="dxa"/>
              <w:bottom w:w="43" w:type="dxa"/>
              <w:right w:w="43" w:type="dxa"/>
            </w:tcMar>
          </w:tcPr>
          <w:p w14:paraId="08764B38" w14:textId="77777777" w:rsidR="00EE2529" w:rsidRPr="00C81B84" w:rsidRDefault="00EE2529" w:rsidP="00C81B84"/>
        </w:tc>
        <w:tc>
          <w:tcPr>
            <w:tcW w:w="6800" w:type="dxa"/>
            <w:tcBorders>
              <w:top w:val="nil"/>
              <w:left w:val="nil"/>
              <w:bottom w:val="single" w:sz="4" w:space="0" w:color="000000"/>
              <w:right w:val="nil"/>
            </w:tcBorders>
            <w:tcMar>
              <w:top w:w="128" w:type="dxa"/>
              <w:left w:w="43" w:type="dxa"/>
              <w:bottom w:w="43" w:type="dxa"/>
              <w:right w:w="43" w:type="dxa"/>
            </w:tcMar>
          </w:tcPr>
          <w:p w14:paraId="3D3048A9" w14:textId="77777777" w:rsidR="00EE2529" w:rsidRPr="00C81B84" w:rsidRDefault="00AD5E1E" w:rsidP="00C81B84">
            <w:r w:rsidRPr="00C81B84">
              <w:t>fra kr 242 000 000 til kr 244 051 000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0604068" w14:textId="77777777" w:rsidR="00EE2529" w:rsidRPr="00C81B84" w:rsidRDefault="00EE2529" w:rsidP="00C81B84"/>
        </w:tc>
      </w:tr>
    </w:tbl>
    <w:p w14:paraId="163ABBC8" w14:textId="77777777" w:rsidR="00EE2529" w:rsidRPr="00C81B84" w:rsidRDefault="00AD5E1E" w:rsidP="00C81B84">
      <w:pPr>
        <w:pStyle w:val="a-vedtak-tekst"/>
      </w:pPr>
      <w:r w:rsidRPr="00C81B84">
        <w:t>Inntekter:</w:t>
      </w:r>
    </w:p>
    <w:p w14:paraId="6642B342" w14:textId="77777777" w:rsidR="00EE2529" w:rsidRPr="00C81B84" w:rsidRDefault="00AD5E1E" w:rsidP="00C81B84">
      <w:pPr>
        <w:pStyle w:val="Tabellnavn"/>
      </w:pPr>
      <w:r w:rsidRPr="00C81B84">
        <w:t>04N1xt2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80"/>
        <w:gridCol w:w="680"/>
        <w:gridCol w:w="6800"/>
        <w:gridCol w:w="1400"/>
      </w:tblGrid>
      <w:tr w:rsidR="00EE2529" w:rsidRPr="00C81B84" w14:paraId="16AEB36F"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3CF62" w14:textId="77777777" w:rsidR="00EE2529" w:rsidRPr="00C81B84" w:rsidRDefault="00AD5E1E" w:rsidP="00C81B84">
            <w:r w:rsidRPr="00C81B84">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97A55C" w14:textId="77777777" w:rsidR="00EE2529" w:rsidRPr="00C81B84" w:rsidRDefault="00AD5E1E" w:rsidP="00C81B84">
            <w:r w:rsidRPr="00C81B84">
              <w:t>Post</w:t>
            </w:r>
          </w:p>
        </w:tc>
        <w:tc>
          <w:tcPr>
            <w:tcW w:w="6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AFB48D" w14:textId="77777777" w:rsidR="00EE2529" w:rsidRPr="00C81B84" w:rsidRDefault="00AD5E1E" w:rsidP="00C81B84">
            <w:r w:rsidRPr="00C81B84">
              <w:t>Formål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E8845" w14:textId="77777777" w:rsidR="00EE2529" w:rsidRPr="00C81B84" w:rsidRDefault="00AD5E1E" w:rsidP="00C81B84">
            <w:r w:rsidRPr="00C81B84">
              <w:t>Kroner</w:t>
            </w:r>
          </w:p>
        </w:tc>
      </w:tr>
      <w:tr w:rsidR="00EE2529" w:rsidRPr="00C81B84" w14:paraId="086268AB"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4726602C" w14:textId="77777777" w:rsidR="00EE2529" w:rsidRPr="00C81B84" w:rsidRDefault="00AD5E1E" w:rsidP="00C81B84">
            <w:r w:rsidRPr="00C81B84">
              <w:t>3041</w:t>
            </w:r>
          </w:p>
        </w:tc>
        <w:tc>
          <w:tcPr>
            <w:tcW w:w="680" w:type="dxa"/>
            <w:tcBorders>
              <w:top w:val="single" w:sz="4" w:space="0" w:color="000000"/>
              <w:left w:val="nil"/>
              <w:bottom w:val="nil"/>
              <w:right w:val="nil"/>
            </w:tcBorders>
            <w:tcMar>
              <w:top w:w="128" w:type="dxa"/>
              <w:left w:w="43" w:type="dxa"/>
              <w:bottom w:w="43" w:type="dxa"/>
              <w:right w:w="43" w:type="dxa"/>
            </w:tcMar>
          </w:tcPr>
          <w:p w14:paraId="26445054" w14:textId="77777777" w:rsidR="00EE2529" w:rsidRPr="00C81B84" w:rsidRDefault="00EE2529" w:rsidP="00C81B84"/>
        </w:tc>
        <w:tc>
          <w:tcPr>
            <w:tcW w:w="6800" w:type="dxa"/>
            <w:tcBorders>
              <w:top w:val="single" w:sz="4" w:space="0" w:color="000000"/>
              <w:left w:val="nil"/>
              <w:bottom w:val="nil"/>
              <w:right w:val="nil"/>
            </w:tcBorders>
            <w:tcMar>
              <w:top w:w="128" w:type="dxa"/>
              <w:left w:w="43" w:type="dxa"/>
              <w:bottom w:w="43" w:type="dxa"/>
              <w:right w:w="43" w:type="dxa"/>
            </w:tcMar>
          </w:tcPr>
          <w:p w14:paraId="25CA5FEA" w14:textId="77777777" w:rsidR="00EE2529" w:rsidRPr="00C81B84" w:rsidRDefault="00AD5E1E" w:rsidP="00C81B84">
            <w:r w:rsidRPr="00C81B84">
              <w:t>Stortinget: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FCE4CBA" w14:textId="77777777" w:rsidR="00EE2529" w:rsidRPr="00C81B84" w:rsidRDefault="00EE2529" w:rsidP="00C81B84"/>
        </w:tc>
      </w:tr>
      <w:tr w:rsidR="00EE2529" w:rsidRPr="00C81B84" w14:paraId="3C282E1D" w14:textId="77777777">
        <w:trPr>
          <w:trHeight w:val="380"/>
        </w:trPr>
        <w:tc>
          <w:tcPr>
            <w:tcW w:w="680" w:type="dxa"/>
            <w:tcBorders>
              <w:top w:val="nil"/>
              <w:left w:val="nil"/>
              <w:bottom w:val="nil"/>
              <w:right w:val="nil"/>
            </w:tcBorders>
            <w:tcMar>
              <w:top w:w="128" w:type="dxa"/>
              <w:left w:w="43" w:type="dxa"/>
              <w:bottom w:w="43" w:type="dxa"/>
              <w:right w:w="43" w:type="dxa"/>
            </w:tcMar>
          </w:tcPr>
          <w:p w14:paraId="42562D9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1F6F36"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3FA72C2" w14:textId="77777777" w:rsidR="00EE2529" w:rsidRPr="00C81B84" w:rsidRDefault="00AD5E1E" w:rsidP="00C81B84">
            <w:r w:rsidRPr="00C81B84">
              <w:t>Salgsinntekter, nedsettes med</w:t>
            </w:r>
          </w:p>
        </w:tc>
        <w:tc>
          <w:tcPr>
            <w:tcW w:w="1400" w:type="dxa"/>
            <w:tcBorders>
              <w:top w:val="nil"/>
              <w:left w:val="nil"/>
              <w:bottom w:val="nil"/>
              <w:right w:val="nil"/>
            </w:tcBorders>
            <w:tcMar>
              <w:top w:w="128" w:type="dxa"/>
              <w:left w:w="43" w:type="dxa"/>
              <w:bottom w:w="43" w:type="dxa"/>
              <w:right w:w="43" w:type="dxa"/>
            </w:tcMar>
            <w:vAlign w:val="bottom"/>
          </w:tcPr>
          <w:p w14:paraId="6A117E53" w14:textId="77777777" w:rsidR="00EE2529" w:rsidRPr="00C81B84" w:rsidRDefault="00AD5E1E" w:rsidP="00C81B84">
            <w:r w:rsidRPr="00C81B84">
              <w:t>700 000</w:t>
            </w:r>
          </w:p>
        </w:tc>
      </w:tr>
      <w:tr w:rsidR="00EE2529" w:rsidRPr="00C81B84" w14:paraId="75B0C56E" w14:textId="77777777">
        <w:trPr>
          <w:trHeight w:val="380"/>
        </w:trPr>
        <w:tc>
          <w:tcPr>
            <w:tcW w:w="680" w:type="dxa"/>
            <w:tcBorders>
              <w:top w:val="nil"/>
              <w:left w:val="nil"/>
              <w:bottom w:val="nil"/>
              <w:right w:val="nil"/>
            </w:tcBorders>
            <w:tcMar>
              <w:top w:w="128" w:type="dxa"/>
              <w:left w:w="43" w:type="dxa"/>
              <w:bottom w:w="43" w:type="dxa"/>
              <w:right w:w="43" w:type="dxa"/>
            </w:tcMar>
          </w:tcPr>
          <w:p w14:paraId="6C7DE0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2BE9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3A3ED27" w14:textId="77777777" w:rsidR="00EE2529" w:rsidRPr="00C81B84" w:rsidRDefault="00AD5E1E" w:rsidP="00C81B84">
            <w:r w:rsidRPr="00C81B84">
              <w:t>fra kr 5 700 000 til kr 5 000 000</w:t>
            </w:r>
          </w:p>
        </w:tc>
        <w:tc>
          <w:tcPr>
            <w:tcW w:w="1400" w:type="dxa"/>
            <w:tcBorders>
              <w:top w:val="nil"/>
              <w:left w:val="nil"/>
              <w:bottom w:val="nil"/>
              <w:right w:val="nil"/>
            </w:tcBorders>
            <w:tcMar>
              <w:top w:w="128" w:type="dxa"/>
              <w:left w:w="43" w:type="dxa"/>
              <w:bottom w:w="43" w:type="dxa"/>
              <w:right w:w="43" w:type="dxa"/>
            </w:tcMar>
            <w:vAlign w:val="bottom"/>
          </w:tcPr>
          <w:p w14:paraId="12CDA146" w14:textId="77777777" w:rsidR="00EE2529" w:rsidRPr="00C81B84" w:rsidRDefault="00EE2529" w:rsidP="00C81B84"/>
        </w:tc>
      </w:tr>
      <w:tr w:rsidR="00EE2529" w:rsidRPr="00C81B84" w14:paraId="7AC1657B" w14:textId="77777777">
        <w:trPr>
          <w:trHeight w:val="380"/>
        </w:trPr>
        <w:tc>
          <w:tcPr>
            <w:tcW w:w="680" w:type="dxa"/>
            <w:tcBorders>
              <w:top w:val="nil"/>
              <w:left w:val="nil"/>
              <w:bottom w:val="nil"/>
              <w:right w:val="nil"/>
            </w:tcBorders>
            <w:tcMar>
              <w:top w:w="128" w:type="dxa"/>
              <w:left w:w="43" w:type="dxa"/>
              <w:bottom w:w="43" w:type="dxa"/>
              <w:right w:w="43" w:type="dxa"/>
            </w:tcMar>
          </w:tcPr>
          <w:p w14:paraId="19930659" w14:textId="77777777" w:rsidR="00EE2529" w:rsidRPr="00C81B84" w:rsidRDefault="00AD5E1E" w:rsidP="00C81B84">
            <w:r w:rsidRPr="00C81B84">
              <w:t>3100</w:t>
            </w:r>
          </w:p>
        </w:tc>
        <w:tc>
          <w:tcPr>
            <w:tcW w:w="680" w:type="dxa"/>
            <w:tcBorders>
              <w:top w:val="nil"/>
              <w:left w:val="nil"/>
              <w:bottom w:val="nil"/>
              <w:right w:val="nil"/>
            </w:tcBorders>
            <w:tcMar>
              <w:top w:w="128" w:type="dxa"/>
              <w:left w:w="43" w:type="dxa"/>
              <w:bottom w:w="43" w:type="dxa"/>
              <w:right w:w="43" w:type="dxa"/>
            </w:tcMar>
          </w:tcPr>
          <w:p w14:paraId="386741B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5040CC" w14:textId="77777777" w:rsidR="00EE2529" w:rsidRPr="00C81B84" w:rsidRDefault="00AD5E1E" w:rsidP="00C81B84">
            <w:r w:rsidRPr="00C81B84">
              <w:t>Utenriksdepartementet:</w:t>
            </w:r>
          </w:p>
        </w:tc>
        <w:tc>
          <w:tcPr>
            <w:tcW w:w="1400" w:type="dxa"/>
            <w:tcBorders>
              <w:top w:val="nil"/>
              <w:left w:val="nil"/>
              <w:bottom w:val="nil"/>
              <w:right w:val="nil"/>
            </w:tcBorders>
            <w:tcMar>
              <w:top w:w="128" w:type="dxa"/>
              <w:left w:w="43" w:type="dxa"/>
              <w:bottom w:w="43" w:type="dxa"/>
              <w:right w:w="43" w:type="dxa"/>
            </w:tcMar>
            <w:vAlign w:val="bottom"/>
          </w:tcPr>
          <w:p w14:paraId="5DD2CAF8" w14:textId="77777777" w:rsidR="00EE2529" w:rsidRPr="00C81B84" w:rsidRDefault="00EE2529" w:rsidP="00C81B84"/>
        </w:tc>
      </w:tr>
      <w:tr w:rsidR="00EE2529" w:rsidRPr="00C81B84" w14:paraId="4E4F45E7" w14:textId="77777777">
        <w:trPr>
          <w:trHeight w:val="380"/>
        </w:trPr>
        <w:tc>
          <w:tcPr>
            <w:tcW w:w="680" w:type="dxa"/>
            <w:tcBorders>
              <w:top w:val="nil"/>
              <w:left w:val="nil"/>
              <w:bottom w:val="nil"/>
              <w:right w:val="nil"/>
            </w:tcBorders>
            <w:tcMar>
              <w:top w:w="128" w:type="dxa"/>
              <w:left w:w="43" w:type="dxa"/>
              <w:bottom w:w="43" w:type="dxa"/>
              <w:right w:w="43" w:type="dxa"/>
            </w:tcMar>
          </w:tcPr>
          <w:p w14:paraId="685F14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998D2F" w14:textId="77777777" w:rsidR="00EE2529" w:rsidRPr="00C81B84" w:rsidRDefault="00AD5E1E" w:rsidP="00C81B84">
            <w:r w:rsidRPr="00C81B84">
              <w:t>2</w:t>
            </w:r>
          </w:p>
        </w:tc>
        <w:tc>
          <w:tcPr>
            <w:tcW w:w="6800" w:type="dxa"/>
            <w:tcBorders>
              <w:top w:val="nil"/>
              <w:left w:val="nil"/>
              <w:bottom w:val="nil"/>
              <w:right w:val="nil"/>
            </w:tcBorders>
            <w:tcMar>
              <w:top w:w="128" w:type="dxa"/>
              <w:left w:w="43" w:type="dxa"/>
              <w:bottom w:w="43" w:type="dxa"/>
              <w:right w:w="43" w:type="dxa"/>
            </w:tcMar>
          </w:tcPr>
          <w:p w14:paraId="77CA100C" w14:textId="77777777" w:rsidR="00EE2529" w:rsidRPr="00C81B84" w:rsidRDefault="00AD5E1E" w:rsidP="00C81B84">
            <w:r w:rsidRPr="00C81B84">
              <w:t>Gebyrer for utlendingssaker ved utenriksstasjonene, forhøyes med</w:t>
            </w:r>
          </w:p>
        </w:tc>
        <w:tc>
          <w:tcPr>
            <w:tcW w:w="1400" w:type="dxa"/>
            <w:tcBorders>
              <w:top w:val="nil"/>
              <w:left w:val="nil"/>
              <w:bottom w:val="nil"/>
              <w:right w:val="nil"/>
            </w:tcBorders>
            <w:tcMar>
              <w:top w:w="128" w:type="dxa"/>
              <w:left w:w="43" w:type="dxa"/>
              <w:bottom w:w="43" w:type="dxa"/>
              <w:right w:w="43" w:type="dxa"/>
            </w:tcMar>
            <w:vAlign w:val="bottom"/>
          </w:tcPr>
          <w:p w14:paraId="1DD6A39B" w14:textId="77777777" w:rsidR="00EE2529" w:rsidRPr="00C81B84" w:rsidRDefault="00AD5E1E" w:rsidP="00C81B84">
            <w:r w:rsidRPr="00C81B84">
              <w:t>80 000 000</w:t>
            </w:r>
          </w:p>
        </w:tc>
      </w:tr>
      <w:tr w:rsidR="00EE2529" w:rsidRPr="00C81B84" w14:paraId="05D223BD" w14:textId="77777777">
        <w:trPr>
          <w:trHeight w:val="380"/>
        </w:trPr>
        <w:tc>
          <w:tcPr>
            <w:tcW w:w="680" w:type="dxa"/>
            <w:tcBorders>
              <w:top w:val="nil"/>
              <w:left w:val="nil"/>
              <w:bottom w:val="nil"/>
              <w:right w:val="nil"/>
            </w:tcBorders>
            <w:tcMar>
              <w:top w:w="128" w:type="dxa"/>
              <w:left w:w="43" w:type="dxa"/>
              <w:bottom w:w="43" w:type="dxa"/>
              <w:right w:w="43" w:type="dxa"/>
            </w:tcMar>
          </w:tcPr>
          <w:p w14:paraId="52398B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AAA75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E37527" w14:textId="77777777" w:rsidR="00EE2529" w:rsidRPr="00C81B84" w:rsidRDefault="00AD5E1E" w:rsidP="00C81B84">
            <w:r w:rsidRPr="00C81B84">
              <w:t>fra kr 170 000 000 til kr 250 000 000</w:t>
            </w:r>
          </w:p>
        </w:tc>
        <w:tc>
          <w:tcPr>
            <w:tcW w:w="1400" w:type="dxa"/>
            <w:tcBorders>
              <w:top w:val="nil"/>
              <w:left w:val="nil"/>
              <w:bottom w:val="nil"/>
              <w:right w:val="nil"/>
            </w:tcBorders>
            <w:tcMar>
              <w:top w:w="128" w:type="dxa"/>
              <w:left w:w="43" w:type="dxa"/>
              <w:bottom w:w="43" w:type="dxa"/>
              <w:right w:w="43" w:type="dxa"/>
            </w:tcMar>
            <w:vAlign w:val="bottom"/>
          </w:tcPr>
          <w:p w14:paraId="2E120EE5" w14:textId="77777777" w:rsidR="00EE2529" w:rsidRPr="00C81B84" w:rsidRDefault="00EE2529" w:rsidP="00C81B84"/>
        </w:tc>
      </w:tr>
      <w:tr w:rsidR="00EE2529" w:rsidRPr="00C81B84" w14:paraId="5003D8FE" w14:textId="77777777">
        <w:trPr>
          <w:trHeight w:val="380"/>
        </w:trPr>
        <w:tc>
          <w:tcPr>
            <w:tcW w:w="680" w:type="dxa"/>
            <w:tcBorders>
              <w:top w:val="nil"/>
              <w:left w:val="nil"/>
              <w:bottom w:val="nil"/>
              <w:right w:val="nil"/>
            </w:tcBorders>
            <w:tcMar>
              <w:top w:w="128" w:type="dxa"/>
              <w:left w:w="43" w:type="dxa"/>
              <w:bottom w:w="43" w:type="dxa"/>
              <w:right w:w="43" w:type="dxa"/>
            </w:tcMar>
          </w:tcPr>
          <w:p w14:paraId="69B1B424" w14:textId="77777777" w:rsidR="00EE2529" w:rsidRPr="00C81B84" w:rsidRDefault="00AD5E1E" w:rsidP="00C81B84">
            <w:r w:rsidRPr="00C81B84">
              <w:t>3225</w:t>
            </w:r>
          </w:p>
        </w:tc>
        <w:tc>
          <w:tcPr>
            <w:tcW w:w="680" w:type="dxa"/>
            <w:tcBorders>
              <w:top w:val="nil"/>
              <w:left w:val="nil"/>
              <w:bottom w:val="nil"/>
              <w:right w:val="nil"/>
            </w:tcBorders>
            <w:tcMar>
              <w:top w:w="128" w:type="dxa"/>
              <w:left w:w="43" w:type="dxa"/>
              <w:bottom w:w="43" w:type="dxa"/>
              <w:right w:w="43" w:type="dxa"/>
            </w:tcMar>
          </w:tcPr>
          <w:p w14:paraId="6158C8E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20417A" w14:textId="77777777" w:rsidR="00EE2529" w:rsidRPr="00C81B84" w:rsidRDefault="00AD5E1E" w:rsidP="00C81B84">
            <w:r w:rsidRPr="00C81B84">
              <w:t>Tiltak i grunnopplæringen:</w:t>
            </w:r>
          </w:p>
        </w:tc>
        <w:tc>
          <w:tcPr>
            <w:tcW w:w="1400" w:type="dxa"/>
            <w:tcBorders>
              <w:top w:val="nil"/>
              <w:left w:val="nil"/>
              <w:bottom w:val="nil"/>
              <w:right w:val="nil"/>
            </w:tcBorders>
            <w:tcMar>
              <w:top w:w="128" w:type="dxa"/>
              <w:left w:w="43" w:type="dxa"/>
              <w:bottom w:w="43" w:type="dxa"/>
              <w:right w:w="43" w:type="dxa"/>
            </w:tcMar>
            <w:vAlign w:val="bottom"/>
          </w:tcPr>
          <w:p w14:paraId="3E7CACF4" w14:textId="77777777" w:rsidR="00EE2529" w:rsidRPr="00C81B84" w:rsidRDefault="00EE2529" w:rsidP="00C81B84"/>
        </w:tc>
      </w:tr>
      <w:tr w:rsidR="00EE2529" w:rsidRPr="00C81B84" w14:paraId="48ED9DB7" w14:textId="77777777">
        <w:trPr>
          <w:trHeight w:val="380"/>
        </w:trPr>
        <w:tc>
          <w:tcPr>
            <w:tcW w:w="680" w:type="dxa"/>
            <w:tcBorders>
              <w:top w:val="nil"/>
              <w:left w:val="nil"/>
              <w:bottom w:val="nil"/>
              <w:right w:val="nil"/>
            </w:tcBorders>
            <w:tcMar>
              <w:top w:w="128" w:type="dxa"/>
              <w:left w:w="43" w:type="dxa"/>
              <w:bottom w:w="43" w:type="dxa"/>
              <w:right w:w="43" w:type="dxa"/>
            </w:tcMar>
          </w:tcPr>
          <w:p w14:paraId="3EA865A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D4FDE21" w14:textId="77777777" w:rsidR="00EE2529" w:rsidRPr="00C81B84" w:rsidRDefault="00AD5E1E" w:rsidP="00C81B84">
            <w:r w:rsidRPr="00C81B84">
              <w:t>4</w:t>
            </w:r>
          </w:p>
        </w:tc>
        <w:tc>
          <w:tcPr>
            <w:tcW w:w="6800" w:type="dxa"/>
            <w:tcBorders>
              <w:top w:val="nil"/>
              <w:left w:val="nil"/>
              <w:bottom w:val="nil"/>
              <w:right w:val="nil"/>
            </w:tcBorders>
            <w:tcMar>
              <w:top w:w="128" w:type="dxa"/>
              <w:left w:w="43" w:type="dxa"/>
              <w:bottom w:w="43" w:type="dxa"/>
              <w:right w:w="43" w:type="dxa"/>
            </w:tcMar>
          </w:tcPr>
          <w:p w14:paraId="5C096F81" w14:textId="77777777" w:rsidR="00EE2529" w:rsidRPr="00C81B84" w:rsidRDefault="00AD5E1E" w:rsidP="00C81B84">
            <w:r w:rsidRPr="00C81B84">
              <w:t>Refusjon av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710787B2" w14:textId="77777777" w:rsidR="00EE2529" w:rsidRPr="00C81B84" w:rsidRDefault="00AD5E1E" w:rsidP="00C81B84">
            <w:r w:rsidRPr="00C81B84">
              <w:t>151 223 000</w:t>
            </w:r>
          </w:p>
        </w:tc>
      </w:tr>
      <w:tr w:rsidR="00EE2529" w:rsidRPr="00C81B84" w14:paraId="2532ADEC" w14:textId="77777777">
        <w:trPr>
          <w:trHeight w:val="380"/>
        </w:trPr>
        <w:tc>
          <w:tcPr>
            <w:tcW w:w="680" w:type="dxa"/>
            <w:tcBorders>
              <w:top w:val="nil"/>
              <w:left w:val="nil"/>
              <w:bottom w:val="nil"/>
              <w:right w:val="nil"/>
            </w:tcBorders>
            <w:tcMar>
              <w:top w:w="128" w:type="dxa"/>
              <w:left w:w="43" w:type="dxa"/>
              <w:bottom w:w="43" w:type="dxa"/>
              <w:right w:w="43" w:type="dxa"/>
            </w:tcMar>
          </w:tcPr>
          <w:p w14:paraId="5EC85E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7E2341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F4BFF4" w14:textId="77777777" w:rsidR="00EE2529" w:rsidRPr="00C81B84" w:rsidRDefault="00AD5E1E" w:rsidP="00C81B84">
            <w:r w:rsidRPr="00C81B84">
              <w:t>fra kr 76 128 000 til kr 227 351 000</w:t>
            </w:r>
          </w:p>
        </w:tc>
        <w:tc>
          <w:tcPr>
            <w:tcW w:w="1400" w:type="dxa"/>
            <w:tcBorders>
              <w:top w:val="nil"/>
              <w:left w:val="nil"/>
              <w:bottom w:val="nil"/>
              <w:right w:val="nil"/>
            </w:tcBorders>
            <w:tcMar>
              <w:top w:w="128" w:type="dxa"/>
              <w:left w:w="43" w:type="dxa"/>
              <w:bottom w:w="43" w:type="dxa"/>
              <w:right w:w="43" w:type="dxa"/>
            </w:tcMar>
            <w:vAlign w:val="bottom"/>
          </w:tcPr>
          <w:p w14:paraId="0774C192" w14:textId="77777777" w:rsidR="00EE2529" w:rsidRPr="00C81B84" w:rsidRDefault="00EE2529" w:rsidP="00C81B84"/>
        </w:tc>
      </w:tr>
      <w:tr w:rsidR="00EE2529" w:rsidRPr="00C81B84" w14:paraId="2032B0B3" w14:textId="77777777">
        <w:trPr>
          <w:trHeight w:val="380"/>
        </w:trPr>
        <w:tc>
          <w:tcPr>
            <w:tcW w:w="680" w:type="dxa"/>
            <w:tcBorders>
              <w:top w:val="nil"/>
              <w:left w:val="nil"/>
              <w:bottom w:val="nil"/>
              <w:right w:val="nil"/>
            </w:tcBorders>
            <w:tcMar>
              <w:top w:w="128" w:type="dxa"/>
              <w:left w:w="43" w:type="dxa"/>
              <w:bottom w:w="43" w:type="dxa"/>
              <w:right w:w="43" w:type="dxa"/>
            </w:tcMar>
          </w:tcPr>
          <w:p w14:paraId="2446ECD6" w14:textId="77777777" w:rsidR="00EE2529" w:rsidRPr="00C81B84" w:rsidRDefault="00AD5E1E" w:rsidP="00C81B84">
            <w:r w:rsidRPr="00C81B84">
              <w:t>3230</w:t>
            </w:r>
          </w:p>
        </w:tc>
        <w:tc>
          <w:tcPr>
            <w:tcW w:w="680" w:type="dxa"/>
            <w:tcBorders>
              <w:top w:val="nil"/>
              <w:left w:val="nil"/>
              <w:bottom w:val="nil"/>
              <w:right w:val="nil"/>
            </w:tcBorders>
            <w:tcMar>
              <w:top w:w="128" w:type="dxa"/>
              <w:left w:w="43" w:type="dxa"/>
              <w:bottom w:w="43" w:type="dxa"/>
              <w:right w:w="43" w:type="dxa"/>
            </w:tcMar>
          </w:tcPr>
          <w:p w14:paraId="4FF886C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C56C973" w14:textId="77777777" w:rsidR="00EE2529" w:rsidRPr="00C81B84" w:rsidRDefault="00AD5E1E" w:rsidP="00C81B84">
            <w:r w:rsidRPr="00C81B84">
              <w:t>Statlig spesialpedagogisk tjeneste:</w:t>
            </w:r>
          </w:p>
        </w:tc>
        <w:tc>
          <w:tcPr>
            <w:tcW w:w="1400" w:type="dxa"/>
            <w:tcBorders>
              <w:top w:val="nil"/>
              <w:left w:val="nil"/>
              <w:bottom w:val="nil"/>
              <w:right w:val="nil"/>
            </w:tcBorders>
            <w:tcMar>
              <w:top w:w="128" w:type="dxa"/>
              <w:left w:w="43" w:type="dxa"/>
              <w:bottom w:w="43" w:type="dxa"/>
              <w:right w:w="43" w:type="dxa"/>
            </w:tcMar>
            <w:vAlign w:val="bottom"/>
          </w:tcPr>
          <w:p w14:paraId="787AF5C0" w14:textId="77777777" w:rsidR="00EE2529" w:rsidRPr="00C81B84" w:rsidRDefault="00EE2529" w:rsidP="00C81B84"/>
        </w:tc>
      </w:tr>
      <w:tr w:rsidR="00EE2529" w:rsidRPr="00C81B84" w14:paraId="32EF646C" w14:textId="77777777">
        <w:trPr>
          <w:trHeight w:val="380"/>
        </w:trPr>
        <w:tc>
          <w:tcPr>
            <w:tcW w:w="680" w:type="dxa"/>
            <w:tcBorders>
              <w:top w:val="nil"/>
              <w:left w:val="nil"/>
              <w:bottom w:val="nil"/>
              <w:right w:val="nil"/>
            </w:tcBorders>
            <w:tcMar>
              <w:top w:w="128" w:type="dxa"/>
              <w:left w:w="43" w:type="dxa"/>
              <w:bottom w:w="43" w:type="dxa"/>
              <w:right w:w="43" w:type="dxa"/>
            </w:tcMar>
          </w:tcPr>
          <w:p w14:paraId="53B196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F5CCAA"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6B985EE" w14:textId="77777777" w:rsidR="00EE2529" w:rsidRPr="00C81B84" w:rsidRDefault="00AD5E1E" w:rsidP="00C81B84">
            <w:r w:rsidRPr="00C81B84">
              <w:t>Inntekter ved oppdrag, forhøyes med</w:t>
            </w:r>
          </w:p>
        </w:tc>
        <w:tc>
          <w:tcPr>
            <w:tcW w:w="1400" w:type="dxa"/>
            <w:tcBorders>
              <w:top w:val="nil"/>
              <w:left w:val="nil"/>
              <w:bottom w:val="nil"/>
              <w:right w:val="nil"/>
            </w:tcBorders>
            <w:tcMar>
              <w:top w:w="128" w:type="dxa"/>
              <w:left w:w="43" w:type="dxa"/>
              <w:bottom w:w="43" w:type="dxa"/>
              <w:right w:w="43" w:type="dxa"/>
            </w:tcMar>
            <w:vAlign w:val="bottom"/>
          </w:tcPr>
          <w:p w14:paraId="6653ABB6" w14:textId="77777777" w:rsidR="00EE2529" w:rsidRPr="00C81B84" w:rsidRDefault="00AD5E1E" w:rsidP="00C81B84">
            <w:r w:rsidRPr="00C81B84">
              <w:t>449 000</w:t>
            </w:r>
          </w:p>
        </w:tc>
      </w:tr>
      <w:tr w:rsidR="00EE2529" w:rsidRPr="00C81B84" w14:paraId="1E55D70B" w14:textId="77777777">
        <w:trPr>
          <w:trHeight w:val="380"/>
        </w:trPr>
        <w:tc>
          <w:tcPr>
            <w:tcW w:w="680" w:type="dxa"/>
            <w:tcBorders>
              <w:top w:val="nil"/>
              <w:left w:val="nil"/>
              <w:bottom w:val="nil"/>
              <w:right w:val="nil"/>
            </w:tcBorders>
            <w:tcMar>
              <w:top w:w="128" w:type="dxa"/>
              <w:left w:w="43" w:type="dxa"/>
              <w:bottom w:w="43" w:type="dxa"/>
              <w:right w:w="43" w:type="dxa"/>
            </w:tcMar>
          </w:tcPr>
          <w:p w14:paraId="24EC4E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79AD9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0483C6" w14:textId="77777777" w:rsidR="00EE2529" w:rsidRPr="00C81B84" w:rsidRDefault="00AD5E1E" w:rsidP="00C81B84">
            <w:r w:rsidRPr="00C81B84">
              <w:t>fra kr 25 750 000 til kr 26 199 000</w:t>
            </w:r>
          </w:p>
        </w:tc>
        <w:tc>
          <w:tcPr>
            <w:tcW w:w="1400" w:type="dxa"/>
            <w:tcBorders>
              <w:top w:val="nil"/>
              <w:left w:val="nil"/>
              <w:bottom w:val="nil"/>
              <w:right w:val="nil"/>
            </w:tcBorders>
            <w:tcMar>
              <w:top w:w="128" w:type="dxa"/>
              <w:left w:w="43" w:type="dxa"/>
              <w:bottom w:w="43" w:type="dxa"/>
              <w:right w:w="43" w:type="dxa"/>
            </w:tcMar>
            <w:vAlign w:val="bottom"/>
          </w:tcPr>
          <w:p w14:paraId="3B3FEC37" w14:textId="77777777" w:rsidR="00EE2529" w:rsidRPr="00C81B84" w:rsidRDefault="00EE2529" w:rsidP="00C81B84"/>
        </w:tc>
      </w:tr>
      <w:tr w:rsidR="00EE2529" w:rsidRPr="00C81B84" w14:paraId="6E48838B" w14:textId="77777777">
        <w:trPr>
          <w:trHeight w:val="380"/>
        </w:trPr>
        <w:tc>
          <w:tcPr>
            <w:tcW w:w="680" w:type="dxa"/>
            <w:tcBorders>
              <w:top w:val="nil"/>
              <w:left w:val="nil"/>
              <w:bottom w:val="nil"/>
              <w:right w:val="nil"/>
            </w:tcBorders>
            <w:tcMar>
              <w:top w:w="128" w:type="dxa"/>
              <w:left w:w="43" w:type="dxa"/>
              <w:bottom w:w="43" w:type="dxa"/>
              <w:right w:w="43" w:type="dxa"/>
            </w:tcMar>
          </w:tcPr>
          <w:p w14:paraId="5E278B66" w14:textId="77777777" w:rsidR="00EE2529" w:rsidRPr="00C81B84" w:rsidRDefault="00AD5E1E" w:rsidP="00C81B84">
            <w:r w:rsidRPr="00C81B84">
              <w:t>3288</w:t>
            </w:r>
          </w:p>
        </w:tc>
        <w:tc>
          <w:tcPr>
            <w:tcW w:w="680" w:type="dxa"/>
            <w:tcBorders>
              <w:top w:val="nil"/>
              <w:left w:val="nil"/>
              <w:bottom w:val="nil"/>
              <w:right w:val="nil"/>
            </w:tcBorders>
            <w:tcMar>
              <w:top w:w="128" w:type="dxa"/>
              <w:left w:w="43" w:type="dxa"/>
              <w:bottom w:w="43" w:type="dxa"/>
              <w:right w:w="43" w:type="dxa"/>
            </w:tcMar>
          </w:tcPr>
          <w:p w14:paraId="2E1BB00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3DE76B" w14:textId="77777777" w:rsidR="00EE2529" w:rsidRPr="00C81B84" w:rsidRDefault="00AD5E1E" w:rsidP="00C81B84">
            <w:r w:rsidRPr="00C81B84">
              <w:t>Internasjonale samarbeidstiltak:</w:t>
            </w:r>
          </w:p>
        </w:tc>
        <w:tc>
          <w:tcPr>
            <w:tcW w:w="1400" w:type="dxa"/>
            <w:tcBorders>
              <w:top w:val="nil"/>
              <w:left w:val="nil"/>
              <w:bottom w:val="nil"/>
              <w:right w:val="nil"/>
            </w:tcBorders>
            <w:tcMar>
              <w:top w:w="128" w:type="dxa"/>
              <w:left w:w="43" w:type="dxa"/>
              <w:bottom w:w="43" w:type="dxa"/>
              <w:right w:w="43" w:type="dxa"/>
            </w:tcMar>
            <w:vAlign w:val="bottom"/>
          </w:tcPr>
          <w:p w14:paraId="1CE3E803" w14:textId="77777777" w:rsidR="00EE2529" w:rsidRPr="00C81B84" w:rsidRDefault="00EE2529" w:rsidP="00C81B84"/>
        </w:tc>
      </w:tr>
      <w:tr w:rsidR="00EE2529" w:rsidRPr="00C81B84" w14:paraId="43E30558" w14:textId="77777777">
        <w:trPr>
          <w:trHeight w:val="380"/>
        </w:trPr>
        <w:tc>
          <w:tcPr>
            <w:tcW w:w="680" w:type="dxa"/>
            <w:tcBorders>
              <w:top w:val="nil"/>
              <w:left w:val="nil"/>
              <w:bottom w:val="nil"/>
              <w:right w:val="nil"/>
            </w:tcBorders>
            <w:tcMar>
              <w:top w:w="128" w:type="dxa"/>
              <w:left w:w="43" w:type="dxa"/>
              <w:bottom w:w="43" w:type="dxa"/>
              <w:right w:w="43" w:type="dxa"/>
            </w:tcMar>
          </w:tcPr>
          <w:p w14:paraId="6EEB5E2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6873B42" w14:textId="77777777" w:rsidR="00EE2529" w:rsidRPr="00C81B84" w:rsidRDefault="00AD5E1E" w:rsidP="00C81B84">
            <w:r w:rsidRPr="00C81B84">
              <w:t>4</w:t>
            </w:r>
          </w:p>
        </w:tc>
        <w:tc>
          <w:tcPr>
            <w:tcW w:w="6800" w:type="dxa"/>
            <w:tcBorders>
              <w:top w:val="nil"/>
              <w:left w:val="nil"/>
              <w:bottom w:val="nil"/>
              <w:right w:val="nil"/>
            </w:tcBorders>
            <w:tcMar>
              <w:top w:w="128" w:type="dxa"/>
              <w:left w:w="43" w:type="dxa"/>
              <w:bottom w:w="43" w:type="dxa"/>
              <w:right w:w="43" w:type="dxa"/>
            </w:tcMar>
          </w:tcPr>
          <w:p w14:paraId="1CF92507" w14:textId="77777777" w:rsidR="00EE2529" w:rsidRPr="00C81B84" w:rsidRDefault="00AD5E1E" w:rsidP="00C81B84">
            <w:r w:rsidRPr="00C81B84">
              <w:t>Refusjon av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D0E2D0D" w14:textId="77777777" w:rsidR="00EE2529" w:rsidRPr="00C81B84" w:rsidRDefault="00AD5E1E" w:rsidP="00C81B84">
            <w:r w:rsidRPr="00C81B84">
              <w:t>2 000 000</w:t>
            </w:r>
          </w:p>
        </w:tc>
      </w:tr>
      <w:tr w:rsidR="00EE2529" w:rsidRPr="00C81B84" w14:paraId="70A0634E" w14:textId="77777777">
        <w:trPr>
          <w:trHeight w:val="380"/>
        </w:trPr>
        <w:tc>
          <w:tcPr>
            <w:tcW w:w="680" w:type="dxa"/>
            <w:tcBorders>
              <w:top w:val="nil"/>
              <w:left w:val="nil"/>
              <w:bottom w:val="nil"/>
              <w:right w:val="nil"/>
            </w:tcBorders>
            <w:tcMar>
              <w:top w:w="128" w:type="dxa"/>
              <w:left w:w="43" w:type="dxa"/>
              <w:bottom w:w="43" w:type="dxa"/>
              <w:right w:w="43" w:type="dxa"/>
            </w:tcMar>
          </w:tcPr>
          <w:p w14:paraId="7750CE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127DF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A76C04C" w14:textId="77777777" w:rsidR="00EE2529" w:rsidRPr="00C81B84" w:rsidRDefault="00AD5E1E" w:rsidP="00C81B84">
            <w:r w:rsidRPr="00C81B84">
              <w:t>fra kr 16 414 000 til kr 18 414 000</w:t>
            </w:r>
          </w:p>
        </w:tc>
        <w:tc>
          <w:tcPr>
            <w:tcW w:w="1400" w:type="dxa"/>
            <w:tcBorders>
              <w:top w:val="nil"/>
              <w:left w:val="nil"/>
              <w:bottom w:val="nil"/>
              <w:right w:val="nil"/>
            </w:tcBorders>
            <w:tcMar>
              <w:top w:w="128" w:type="dxa"/>
              <w:left w:w="43" w:type="dxa"/>
              <w:bottom w:w="43" w:type="dxa"/>
              <w:right w:w="43" w:type="dxa"/>
            </w:tcMar>
            <w:vAlign w:val="bottom"/>
          </w:tcPr>
          <w:p w14:paraId="48BC088A" w14:textId="77777777" w:rsidR="00EE2529" w:rsidRPr="00C81B84" w:rsidRDefault="00EE2529" w:rsidP="00C81B84"/>
        </w:tc>
      </w:tr>
      <w:tr w:rsidR="00EE2529" w:rsidRPr="00C81B84" w14:paraId="00269F8B" w14:textId="77777777">
        <w:trPr>
          <w:trHeight w:val="380"/>
        </w:trPr>
        <w:tc>
          <w:tcPr>
            <w:tcW w:w="680" w:type="dxa"/>
            <w:tcBorders>
              <w:top w:val="nil"/>
              <w:left w:val="nil"/>
              <w:bottom w:val="nil"/>
              <w:right w:val="nil"/>
            </w:tcBorders>
            <w:tcMar>
              <w:top w:w="128" w:type="dxa"/>
              <w:left w:w="43" w:type="dxa"/>
              <w:bottom w:w="43" w:type="dxa"/>
              <w:right w:w="43" w:type="dxa"/>
            </w:tcMar>
          </w:tcPr>
          <w:p w14:paraId="540EAAFC" w14:textId="77777777" w:rsidR="00EE2529" w:rsidRPr="00C81B84" w:rsidRDefault="00AD5E1E" w:rsidP="00C81B84">
            <w:r w:rsidRPr="00C81B84">
              <w:t>3350</w:t>
            </w:r>
          </w:p>
        </w:tc>
        <w:tc>
          <w:tcPr>
            <w:tcW w:w="680" w:type="dxa"/>
            <w:tcBorders>
              <w:top w:val="nil"/>
              <w:left w:val="nil"/>
              <w:bottom w:val="nil"/>
              <w:right w:val="nil"/>
            </w:tcBorders>
            <w:tcMar>
              <w:top w:w="128" w:type="dxa"/>
              <w:left w:w="43" w:type="dxa"/>
              <w:bottom w:w="43" w:type="dxa"/>
              <w:right w:w="43" w:type="dxa"/>
            </w:tcMar>
          </w:tcPr>
          <w:p w14:paraId="51C264E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9A6E111" w14:textId="77777777" w:rsidR="00EE2529" w:rsidRPr="00C81B84" w:rsidRDefault="00AD5E1E" w:rsidP="00C81B84">
            <w:r w:rsidRPr="00C81B84">
              <w:t>Sekretariatet for Diskrimineringsnemnda:</w:t>
            </w:r>
          </w:p>
        </w:tc>
        <w:tc>
          <w:tcPr>
            <w:tcW w:w="1400" w:type="dxa"/>
            <w:tcBorders>
              <w:top w:val="nil"/>
              <w:left w:val="nil"/>
              <w:bottom w:val="nil"/>
              <w:right w:val="nil"/>
            </w:tcBorders>
            <w:tcMar>
              <w:top w:w="128" w:type="dxa"/>
              <w:left w:w="43" w:type="dxa"/>
              <w:bottom w:w="43" w:type="dxa"/>
              <w:right w:w="43" w:type="dxa"/>
            </w:tcMar>
            <w:vAlign w:val="bottom"/>
          </w:tcPr>
          <w:p w14:paraId="02152484" w14:textId="77777777" w:rsidR="00EE2529" w:rsidRPr="00C81B84" w:rsidRDefault="00EE2529" w:rsidP="00C81B84"/>
        </w:tc>
      </w:tr>
      <w:tr w:rsidR="00EE2529" w:rsidRPr="00C81B84" w14:paraId="790A5AAE" w14:textId="77777777">
        <w:trPr>
          <w:trHeight w:val="380"/>
        </w:trPr>
        <w:tc>
          <w:tcPr>
            <w:tcW w:w="680" w:type="dxa"/>
            <w:tcBorders>
              <w:top w:val="nil"/>
              <w:left w:val="nil"/>
              <w:bottom w:val="nil"/>
              <w:right w:val="nil"/>
            </w:tcBorders>
            <w:tcMar>
              <w:top w:w="128" w:type="dxa"/>
              <w:left w:w="43" w:type="dxa"/>
              <w:bottom w:w="43" w:type="dxa"/>
              <w:right w:w="43" w:type="dxa"/>
            </w:tcMar>
          </w:tcPr>
          <w:p w14:paraId="64C344D4"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23465BB"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1F2F9605" w14:textId="77777777" w:rsidR="00EE2529" w:rsidRPr="00C81B84" w:rsidRDefault="00AD5E1E" w:rsidP="00C81B84">
            <w:r w:rsidRPr="00C81B84">
              <w:t>Tvangsmulkt, bevilges med</w:t>
            </w:r>
          </w:p>
        </w:tc>
        <w:tc>
          <w:tcPr>
            <w:tcW w:w="1400" w:type="dxa"/>
            <w:tcBorders>
              <w:top w:val="nil"/>
              <w:left w:val="nil"/>
              <w:bottom w:val="nil"/>
              <w:right w:val="nil"/>
            </w:tcBorders>
            <w:tcMar>
              <w:top w:w="128" w:type="dxa"/>
              <w:left w:w="43" w:type="dxa"/>
              <w:bottom w:w="43" w:type="dxa"/>
              <w:right w:w="43" w:type="dxa"/>
            </w:tcMar>
            <w:vAlign w:val="bottom"/>
          </w:tcPr>
          <w:p w14:paraId="7F9B048C" w14:textId="77777777" w:rsidR="00EE2529" w:rsidRPr="00C81B84" w:rsidRDefault="00AD5E1E" w:rsidP="00C81B84">
            <w:r w:rsidRPr="00C81B84">
              <w:t>1 000 000</w:t>
            </w:r>
          </w:p>
        </w:tc>
      </w:tr>
      <w:tr w:rsidR="00EE2529" w:rsidRPr="00C81B84" w14:paraId="3FBA97D6" w14:textId="77777777">
        <w:trPr>
          <w:trHeight w:val="380"/>
        </w:trPr>
        <w:tc>
          <w:tcPr>
            <w:tcW w:w="680" w:type="dxa"/>
            <w:tcBorders>
              <w:top w:val="nil"/>
              <w:left w:val="nil"/>
              <w:bottom w:val="nil"/>
              <w:right w:val="nil"/>
            </w:tcBorders>
            <w:tcMar>
              <w:top w:w="128" w:type="dxa"/>
              <w:left w:w="43" w:type="dxa"/>
              <w:bottom w:w="43" w:type="dxa"/>
              <w:right w:w="43" w:type="dxa"/>
            </w:tcMar>
          </w:tcPr>
          <w:p w14:paraId="1D45ADBD" w14:textId="77777777" w:rsidR="00EE2529" w:rsidRPr="00C81B84" w:rsidRDefault="00AD5E1E" w:rsidP="00C81B84">
            <w:r w:rsidRPr="00C81B84">
              <w:t>3400</w:t>
            </w:r>
          </w:p>
        </w:tc>
        <w:tc>
          <w:tcPr>
            <w:tcW w:w="680" w:type="dxa"/>
            <w:tcBorders>
              <w:top w:val="nil"/>
              <w:left w:val="nil"/>
              <w:bottom w:val="nil"/>
              <w:right w:val="nil"/>
            </w:tcBorders>
            <w:tcMar>
              <w:top w:w="128" w:type="dxa"/>
              <w:left w:w="43" w:type="dxa"/>
              <w:bottom w:w="43" w:type="dxa"/>
              <w:right w:w="43" w:type="dxa"/>
            </w:tcMar>
          </w:tcPr>
          <w:p w14:paraId="1526EE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89F986" w14:textId="77777777" w:rsidR="00EE2529" w:rsidRPr="00C81B84" w:rsidRDefault="00AD5E1E" w:rsidP="00C81B84">
            <w:r w:rsidRPr="00C81B84">
              <w:t>Justis- og beredskapsdepartementet:</w:t>
            </w:r>
          </w:p>
        </w:tc>
        <w:tc>
          <w:tcPr>
            <w:tcW w:w="1400" w:type="dxa"/>
            <w:tcBorders>
              <w:top w:val="nil"/>
              <w:left w:val="nil"/>
              <w:bottom w:val="nil"/>
              <w:right w:val="nil"/>
            </w:tcBorders>
            <w:tcMar>
              <w:top w:w="128" w:type="dxa"/>
              <w:left w:w="43" w:type="dxa"/>
              <w:bottom w:w="43" w:type="dxa"/>
              <w:right w:w="43" w:type="dxa"/>
            </w:tcMar>
            <w:vAlign w:val="bottom"/>
          </w:tcPr>
          <w:p w14:paraId="7536507C" w14:textId="77777777" w:rsidR="00EE2529" w:rsidRPr="00C81B84" w:rsidRDefault="00EE2529" w:rsidP="00C81B84"/>
        </w:tc>
      </w:tr>
      <w:tr w:rsidR="00EE2529" w:rsidRPr="00C81B84" w14:paraId="3D0DFCC9" w14:textId="77777777">
        <w:trPr>
          <w:trHeight w:val="380"/>
        </w:trPr>
        <w:tc>
          <w:tcPr>
            <w:tcW w:w="680" w:type="dxa"/>
            <w:tcBorders>
              <w:top w:val="nil"/>
              <w:left w:val="nil"/>
              <w:bottom w:val="nil"/>
              <w:right w:val="nil"/>
            </w:tcBorders>
            <w:tcMar>
              <w:top w:w="128" w:type="dxa"/>
              <w:left w:w="43" w:type="dxa"/>
              <w:bottom w:w="43" w:type="dxa"/>
              <w:right w:w="43" w:type="dxa"/>
            </w:tcMar>
          </w:tcPr>
          <w:p w14:paraId="745FD11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E481B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B5061B4" w14:textId="77777777" w:rsidR="00EE2529" w:rsidRPr="00C81B84" w:rsidRDefault="00AD5E1E" w:rsidP="00C81B84">
            <w:r w:rsidRPr="00C81B84">
              <w:t>Diverse inntekter, nedsettes med</w:t>
            </w:r>
          </w:p>
        </w:tc>
        <w:tc>
          <w:tcPr>
            <w:tcW w:w="1400" w:type="dxa"/>
            <w:tcBorders>
              <w:top w:val="nil"/>
              <w:left w:val="nil"/>
              <w:bottom w:val="nil"/>
              <w:right w:val="nil"/>
            </w:tcBorders>
            <w:tcMar>
              <w:top w:w="128" w:type="dxa"/>
              <w:left w:w="43" w:type="dxa"/>
              <w:bottom w:w="43" w:type="dxa"/>
              <w:right w:w="43" w:type="dxa"/>
            </w:tcMar>
            <w:vAlign w:val="bottom"/>
          </w:tcPr>
          <w:p w14:paraId="65C120A3" w14:textId="77777777" w:rsidR="00EE2529" w:rsidRPr="00C81B84" w:rsidRDefault="00AD5E1E" w:rsidP="00C81B84">
            <w:r w:rsidRPr="00C81B84">
              <w:t>500 000</w:t>
            </w:r>
          </w:p>
        </w:tc>
      </w:tr>
      <w:tr w:rsidR="00EE2529" w:rsidRPr="00C81B84" w14:paraId="3644EFD6" w14:textId="77777777">
        <w:trPr>
          <w:trHeight w:val="380"/>
        </w:trPr>
        <w:tc>
          <w:tcPr>
            <w:tcW w:w="680" w:type="dxa"/>
            <w:tcBorders>
              <w:top w:val="nil"/>
              <w:left w:val="nil"/>
              <w:bottom w:val="nil"/>
              <w:right w:val="nil"/>
            </w:tcBorders>
            <w:tcMar>
              <w:top w:w="128" w:type="dxa"/>
              <w:left w:w="43" w:type="dxa"/>
              <w:bottom w:w="43" w:type="dxa"/>
              <w:right w:w="43" w:type="dxa"/>
            </w:tcMar>
          </w:tcPr>
          <w:p w14:paraId="5CA7704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8A41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F289AD" w14:textId="77777777" w:rsidR="00EE2529" w:rsidRPr="00C81B84" w:rsidRDefault="00AD5E1E" w:rsidP="00C81B84">
            <w:r w:rsidRPr="00C81B84">
              <w:t>fra kr 6 073 000 til kr 5 573 000</w:t>
            </w:r>
          </w:p>
        </w:tc>
        <w:tc>
          <w:tcPr>
            <w:tcW w:w="1400" w:type="dxa"/>
            <w:tcBorders>
              <w:top w:val="nil"/>
              <w:left w:val="nil"/>
              <w:bottom w:val="nil"/>
              <w:right w:val="nil"/>
            </w:tcBorders>
            <w:tcMar>
              <w:top w:w="128" w:type="dxa"/>
              <w:left w:w="43" w:type="dxa"/>
              <w:bottom w:w="43" w:type="dxa"/>
              <w:right w:w="43" w:type="dxa"/>
            </w:tcMar>
            <w:vAlign w:val="bottom"/>
          </w:tcPr>
          <w:p w14:paraId="4B988C23" w14:textId="77777777" w:rsidR="00EE2529" w:rsidRPr="00C81B84" w:rsidRDefault="00EE2529" w:rsidP="00C81B84"/>
        </w:tc>
      </w:tr>
      <w:tr w:rsidR="00EE2529" w:rsidRPr="00C81B84" w14:paraId="34270D3B" w14:textId="77777777">
        <w:trPr>
          <w:trHeight w:val="380"/>
        </w:trPr>
        <w:tc>
          <w:tcPr>
            <w:tcW w:w="680" w:type="dxa"/>
            <w:tcBorders>
              <w:top w:val="nil"/>
              <w:left w:val="nil"/>
              <w:bottom w:val="nil"/>
              <w:right w:val="nil"/>
            </w:tcBorders>
            <w:tcMar>
              <w:top w:w="128" w:type="dxa"/>
              <w:left w:w="43" w:type="dxa"/>
              <w:bottom w:w="43" w:type="dxa"/>
              <w:right w:w="43" w:type="dxa"/>
            </w:tcMar>
          </w:tcPr>
          <w:p w14:paraId="0DB1A569" w14:textId="77777777" w:rsidR="00EE2529" w:rsidRPr="00C81B84" w:rsidRDefault="00AD5E1E" w:rsidP="00C81B84">
            <w:r w:rsidRPr="00C81B84">
              <w:t>3440</w:t>
            </w:r>
          </w:p>
        </w:tc>
        <w:tc>
          <w:tcPr>
            <w:tcW w:w="680" w:type="dxa"/>
            <w:tcBorders>
              <w:top w:val="nil"/>
              <w:left w:val="nil"/>
              <w:bottom w:val="nil"/>
              <w:right w:val="nil"/>
            </w:tcBorders>
            <w:tcMar>
              <w:top w:w="128" w:type="dxa"/>
              <w:left w:w="43" w:type="dxa"/>
              <w:bottom w:w="43" w:type="dxa"/>
              <w:right w:w="43" w:type="dxa"/>
            </w:tcMar>
          </w:tcPr>
          <w:p w14:paraId="7323574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D7359A" w14:textId="77777777" w:rsidR="00EE2529" w:rsidRPr="00C81B84" w:rsidRDefault="00AD5E1E" w:rsidP="00C81B84">
            <w:r w:rsidRPr="00C81B84">
              <w:t>Politiet:</w:t>
            </w:r>
          </w:p>
        </w:tc>
        <w:tc>
          <w:tcPr>
            <w:tcW w:w="1400" w:type="dxa"/>
            <w:tcBorders>
              <w:top w:val="nil"/>
              <w:left w:val="nil"/>
              <w:bottom w:val="nil"/>
              <w:right w:val="nil"/>
            </w:tcBorders>
            <w:tcMar>
              <w:top w:w="128" w:type="dxa"/>
              <w:left w:w="43" w:type="dxa"/>
              <w:bottom w:w="43" w:type="dxa"/>
              <w:right w:w="43" w:type="dxa"/>
            </w:tcMar>
            <w:vAlign w:val="bottom"/>
          </w:tcPr>
          <w:p w14:paraId="34301875" w14:textId="77777777" w:rsidR="00EE2529" w:rsidRPr="00C81B84" w:rsidRDefault="00EE2529" w:rsidP="00C81B84"/>
        </w:tc>
      </w:tr>
      <w:tr w:rsidR="00EE2529" w:rsidRPr="00C81B84" w14:paraId="1ED03BD9" w14:textId="77777777">
        <w:trPr>
          <w:trHeight w:val="380"/>
        </w:trPr>
        <w:tc>
          <w:tcPr>
            <w:tcW w:w="680" w:type="dxa"/>
            <w:tcBorders>
              <w:top w:val="nil"/>
              <w:left w:val="nil"/>
              <w:bottom w:val="nil"/>
              <w:right w:val="nil"/>
            </w:tcBorders>
            <w:tcMar>
              <w:top w:w="128" w:type="dxa"/>
              <w:left w:w="43" w:type="dxa"/>
              <w:bottom w:w="43" w:type="dxa"/>
              <w:right w:w="43" w:type="dxa"/>
            </w:tcMar>
          </w:tcPr>
          <w:p w14:paraId="59336A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80D11B" w14:textId="77777777" w:rsidR="00EE2529" w:rsidRPr="00C81B84" w:rsidRDefault="00AD5E1E" w:rsidP="00C81B84">
            <w:r w:rsidRPr="00C81B84">
              <w:t>6</w:t>
            </w:r>
          </w:p>
        </w:tc>
        <w:tc>
          <w:tcPr>
            <w:tcW w:w="6800" w:type="dxa"/>
            <w:tcBorders>
              <w:top w:val="nil"/>
              <w:left w:val="nil"/>
              <w:bottom w:val="nil"/>
              <w:right w:val="nil"/>
            </w:tcBorders>
            <w:tcMar>
              <w:top w:w="128" w:type="dxa"/>
              <w:left w:w="43" w:type="dxa"/>
              <w:bottom w:w="43" w:type="dxa"/>
              <w:right w:w="43" w:type="dxa"/>
            </w:tcMar>
          </w:tcPr>
          <w:p w14:paraId="7CE2ABD5" w14:textId="77777777" w:rsidR="00EE2529" w:rsidRPr="00C81B84" w:rsidRDefault="00AD5E1E" w:rsidP="00C81B84">
            <w:r w:rsidRPr="00C81B84">
              <w:t>Gebyr – utlendingssaker, forhøyes med</w:t>
            </w:r>
          </w:p>
        </w:tc>
        <w:tc>
          <w:tcPr>
            <w:tcW w:w="1400" w:type="dxa"/>
            <w:tcBorders>
              <w:top w:val="nil"/>
              <w:left w:val="nil"/>
              <w:bottom w:val="nil"/>
              <w:right w:val="nil"/>
            </w:tcBorders>
            <w:tcMar>
              <w:top w:w="128" w:type="dxa"/>
              <w:left w:w="43" w:type="dxa"/>
              <w:bottom w:w="43" w:type="dxa"/>
              <w:right w:w="43" w:type="dxa"/>
            </w:tcMar>
            <w:vAlign w:val="bottom"/>
          </w:tcPr>
          <w:p w14:paraId="1EE6FEF8" w14:textId="77777777" w:rsidR="00EE2529" w:rsidRPr="00C81B84" w:rsidRDefault="00AD5E1E" w:rsidP="00C81B84">
            <w:r w:rsidRPr="00C81B84">
              <w:t>108 400 000</w:t>
            </w:r>
          </w:p>
        </w:tc>
      </w:tr>
      <w:tr w:rsidR="00EE2529" w:rsidRPr="00C81B84" w14:paraId="1ED4C8DC" w14:textId="77777777">
        <w:trPr>
          <w:trHeight w:val="380"/>
        </w:trPr>
        <w:tc>
          <w:tcPr>
            <w:tcW w:w="680" w:type="dxa"/>
            <w:tcBorders>
              <w:top w:val="nil"/>
              <w:left w:val="nil"/>
              <w:bottom w:val="nil"/>
              <w:right w:val="nil"/>
            </w:tcBorders>
            <w:tcMar>
              <w:top w:w="128" w:type="dxa"/>
              <w:left w:w="43" w:type="dxa"/>
              <w:bottom w:w="43" w:type="dxa"/>
              <w:right w:w="43" w:type="dxa"/>
            </w:tcMar>
          </w:tcPr>
          <w:p w14:paraId="3594BFC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8F491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F37F25" w14:textId="77777777" w:rsidR="00EE2529" w:rsidRPr="00C81B84" w:rsidRDefault="00AD5E1E" w:rsidP="00C81B84">
            <w:r w:rsidRPr="00C81B84">
              <w:t>fra kr 304 187 000 til kr 412 587 000</w:t>
            </w:r>
          </w:p>
        </w:tc>
        <w:tc>
          <w:tcPr>
            <w:tcW w:w="1400" w:type="dxa"/>
            <w:tcBorders>
              <w:top w:val="nil"/>
              <w:left w:val="nil"/>
              <w:bottom w:val="nil"/>
              <w:right w:val="nil"/>
            </w:tcBorders>
            <w:tcMar>
              <w:top w:w="128" w:type="dxa"/>
              <w:left w:w="43" w:type="dxa"/>
              <w:bottom w:w="43" w:type="dxa"/>
              <w:right w:w="43" w:type="dxa"/>
            </w:tcMar>
            <w:vAlign w:val="bottom"/>
          </w:tcPr>
          <w:p w14:paraId="5561AA72" w14:textId="77777777" w:rsidR="00EE2529" w:rsidRPr="00C81B84" w:rsidRDefault="00EE2529" w:rsidP="00C81B84"/>
        </w:tc>
      </w:tr>
      <w:tr w:rsidR="00EE2529" w:rsidRPr="00C81B84" w14:paraId="2B721DB6" w14:textId="77777777">
        <w:trPr>
          <w:trHeight w:val="640"/>
        </w:trPr>
        <w:tc>
          <w:tcPr>
            <w:tcW w:w="680" w:type="dxa"/>
            <w:tcBorders>
              <w:top w:val="nil"/>
              <w:left w:val="nil"/>
              <w:bottom w:val="nil"/>
              <w:right w:val="nil"/>
            </w:tcBorders>
            <w:tcMar>
              <w:top w:w="128" w:type="dxa"/>
              <w:left w:w="43" w:type="dxa"/>
              <w:bottom w:w="43" w:type="dxa"/>
              <w:right w:w="43" w:type="dxa"/>
            </w:tcMar>
          </w:tcPr>
          <w:p w14:paraId="642A53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D40178" w14:textId="77777777" w:rsidR="00EE2529" w:rsidRPr="00C81B84" w:rsidRDefault="00AD5E1E" w:rsidP="00C81B84">
            <w:r w:rsidRPr="00C81B84">
              <w:t>8</w:t>
            </w:r>
          </w:p>
        </w:tc>
        <w:tc>
          <w:tcPr>
            <w:tcW w:w="6800" w:type="dxa"/>
            <w:tcBorders>
              <w:top w:val="nil"/>
              <w:left w:val="nil"/>
              <w:bottom w:val="nil"/>
              <w:right w:val="nil"/>
            </w:tcBorders>
            <w:tcMar>
              <w:top w:w="128" w:type="dxa"/>
              <w:left w:w="43" w:type="dxa"/>
              <w:bottom w:w="43" w:type="dxa"/>
              <w:right w:w="43" w:type="dxa"/>
            </w:tcMar>
          </w:tcPr>
          <w:p w14:paraId="4E4929BE" w14:textId="77777777" w:rsidR="00EE2529" w:rsidRPr="00C81B84" w:rsidRDefault="00AD5E1E" w:rsidP="00C81B84">
            <w:r w:rsidRPr="00C81B84">
              <w:t>Refusjoner fra EUs grense- og visumfinansieringsordninger, forhøyes med</w:t>
            </w:r>
          </w:p>
        </w:tc>
        <w:tc>
          <w:tcPr>
            <w:tcW w:w="1400" w:type="dxa"/>
            <w:tcBorders>
              <w:top w:val="nil"/>
              <w:left w:val="nil"/>
              <w:bottom w:val="nil"/>
              <w:right w:val="nil"/>
            </w:tcBorders>
            <w:tcMar>
              <w:top w:w="128" w:type="dxa"/>
              <w:left w:w="43" w:type="dxa"/>
              <w:bottom w:w="43" w:type="dxa"/>
              <w:right w:w="43" w:type="dxa"/>
            </w:tcMar>
            <w:vAlign w:val="bottom"/>
          </w:tcPr>
          <w:p w14:paraId="67D32CFF" w14:textId="77777777" w:rsidR="00EE2529" w:rsidRPr="00C81B84" w:rsidRDefault="00AD5E1E" w:rsidP="00C81B84">
            <w:r w:rsidRPr="00C81B84">
              <w:t>8 800 000</w:t>
            </w:r>
          </w:p>
        </w:tc>
      </w:tr>
      <w:tr w:rsidR="00EE2529" w:rsidRPr="00C81B84" w14:paraId="57E7366E" w14:textId="77777777">
        <w:trPr>
          <w:trHeight w:val="380"/>
        </w:trPr>
        <w:tc>
          <w:tcPr>
            <w:tcW w:w="680" w:type="dxa"/>
            <w:tcBorders>
              <w:top w:val="nil"/>
              <w:left w:val="nil"/>
              <w:bottom w:val="nil"/>
              <w:right w:val="nil"/>
            </w:tcBorders>
            <w:tcMar>
              <w:top w:w="128" w:type="dxa"/>
              <w:left w:w="43" w:type="dxa"/>
              <w:bottom w:w="43" w:type="dxa"/>
              <w:right w:w="43" w:type="dxa"/>
            </w:tcMar>
          </w:tcPr>
          <w:p w14:paraId="53EA98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9DF8D8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44D89F" w14:textId="77777777" w:rsidR="00EE2529" w:rsidRPr="00C81B84" w:rsidRDefault="00AD5E1E" w:rsidP="00C81B84">
            <w:r w:rsidRPr="00C81B84">
              <w:t>fra kr 94 100 000 til kr 102 900 000</w:t>
            </w:r>
          </w:p>
        </w:tc>
        <w:tc>
          <w:tcPr>
            <w:tcW w:w="1400" w:type="dxa"/>
            <w:tcBorders>
              <w:top w:val="nil"/>
              <w:left w:val="nil"/>
              <w:bottom w:val="nil"/>
              <w:right w:val="nil"/>
            </w:tcBorders>
            <w:tcMar>
              <w:top w:w="128" w:type="dxa"/>
              <w:left w:w="43" w:type="dxa"/>
              <w:bottom w:w="43" w:type="dxa"/>
              <w:right w:w="43" w:type="dxa"/>
            </w:tcMar>
            <w:vAlign w:val="bottom"/>
          </w:tcPr>
          <w:p w14:paraId="2C37132B" w14:textId="77777777" w:rsidR="00EE2529" w:rsidRPr="00C81B84" w:rsidRDefault="00EE2529" w:rsidP="00C81B84"/>
        </w:tc>
      </w:tr>
      <w:tr w:rsidR="00EE2529" w:rsidRPr="00C81B84" w14:paraId="46D42E4A" w14:textId="77777777">
        <w:trPr>
          <w:trHeight w:val="380"/>
        </w:trPr>
        <w:tc>
          <w:tcPr>
            <w:tcW w:w="680" w:type="dxa"/>
            <w:tcBorders>
              <w:top w:val="nil"/>
              <w:left w:val="nil"/>
              <w:bottom w:val="nil"/>
              <w:right w:val="nil"/>
            </w:tcBorders>
            <w:tcMar>
              <w:top w:w="128" w:type="dxa"/>
              <w:left w:w="43" w:type="dxa"/>
              <w:bottom w:w="43" w:type="dxa"/>
              <w:right w:w="43" w:type="dxa"/>
            </w:tcMar>
          </w:tcPr>
          <w:p w14:paraId="5C2003AF" w14:textId="77777777" w:rsidR="00EE2529" w:rsidRPr="00C81B84" w:rsidRDefault="00AD5E1E" w:rsidP="00C81B84">
            <w:r w:rsidRPr="00C81B84">
              <w:t>3442</w:t>
            </w:r>
          </w:p>
        </w:tc>
        <w:tc>
          <w:tcPr>
            <w:tcW w:w="680" w:type="dxa"/>
            <w:tcBorders>
              <w:top w:val="nil"/>
              <w:left w:val="nil"/>
              <w:bottom w:val="nil"/>
              <w:right w:val="nil"/>
            </w:tcBorders>
            <w:tcMar>
              <w:top w:w="128" w:type="dxa"/>
              <w:left w:w="43" w:type="dxa"/>
              <w:bottom w:w="43" w:type="dxa"/>
              <w:right w:w="43" w:type="dxa"/>
            </w:tcMar>
          </w:tcPr>
          <w:p w14:paraId="533A35B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B2C02A6" w14:textId="77777777" w:rsidR="00EE2529" w:rsidRPr="00C81B84" w:rsidRDefault="00AD5E1E" w:rsidP="00C81B84">
            <w:r w:rsidRPr="00C81B84">
              <w:t>Politihøgskolen:</w:t>
            </w:r>
          </w:p>
        </w:tc>
        <w:tc>
          <w:tcPr>
            <w:tcW w:w="1400" w:type="dxa"/>
            <w:tcBorders>
              <w:top w:val="nil"/>
              <w:left w:val="nil"/>
              <w:bottom w:val="nil"/>
              <w:right w:val="nil"/>
            </w:tcBorders>
            <w:tcMar>
              <w:top w:w="128" w:type="dxa"/>
              <w:left w:w="43" w:type="dxa"/>
              <w:bottom w:w="43" w:type="dxa"/>
              <w:right w:w="43" w:type="dxa"/>
            </w:tcMar>
            <w:vAlign w:val="bottom"/>
          </w:tcPr>
          <w:p w14:paraId="626E9197" w14:textId="77777777" w:rsidR="00EE2529" w:rsidRPr="00C81B84" w:rsidRDefault="00EE2529" w:rsidP="00C81B84"/>
        </w:tc>
      </w:tr>
      <w:tr w:rsidR="00EE2529" w:rsidRPr="00C81B84" w14:paraId="4D0E6C8F" w14:textId="77777777">
        <w:trPr>
          <w:trHeight w:val="380"/>
        </w:trPr>
        <w:tc>
          <w:tcPr>
            <w:tcW w:w="680" w:type="dxa"/>
            <w:tcBorders>
              <w:top w:val="nil"/>
              <w:left w:val="nil"/>
              <w:bottom w:val="nil"/>
              <w:right w:val="nil"/>
            </w:tcBorders>
            <w:tcMar>
              <w:top w:w="128" w:type="dxa"/>
              <w:left w:w="43" w:type="dxa"/>
              <w:bottom w:w="43" w:type="dxa"/>
              <w:right w:w="43" w:type="dxa"/>
            </w:tcMar>
          </w:tcPr>
          <w:p w14:paraId="55009D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3B88803" w14:textId="77777777" w:rsidR="00EE2529" w:rsidRPr="00C81B84" w:rsidRDefault="00AD5E1E" w:rsidP="00C81B84">
            <w:r w:rsidRPr="00C81B84">
              <w:t>2</w:t>
            </w:r>
          </w:p>
        </w:tc>
        <w:tc>
          <w:tcPr>
            <w:tcW w:w="6800" w:type="dxa"/>
            <w:tcBorders>
              <w:top w:val="nil"/>
              <w:left w:val="nil"/>
              <w:bottom w:val="nil"/>
              <w:right w:val="nil"/>
            </w:tcBorders>
            <w:tcMar>
              <w:top w:w="128" w:type="dxa"/>
              <w:left w:w="43" w:type="dxa"/>
              <w:bottom w:w="43" w:type="dxa"/>
              <w:right w:w="43" w:type="dxa"/>
            </w:tcMar>
          </w:tcPr>
          <w:p w14:paraId="2946A3EC" w14:textId="77777777" w:rsidR="00EE2529" w:rsidRPr="00C81B84" w:rsidRDefault="00AD5E1E" w:rsidP="00C81B84">
            <w:r w:rsidRPr="00C81B84">
              <w:t>Diverse 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160B5D7E" w14:textId="77777777" w:rsidR="00EE2529" w:rsidRPr="00C81B84" w:rsidRDefault="00AD5E1E" w:rsidP="00C81B84">
            <w:r w:rsidRPr="00C81B84">
              <w:t>11 000 000</w:t>
            </w:r>
          </w:p>
        </w:tc>
      </w:tr>
      <w:tr w:rsidR="00EE2529" w:rsidRPr="00C81B84" w14:paraId="14AC2163" w14:textId="77777777">
        <w:trPr>
          <w:trHeight w:val="380"/>
        </w:trPr>
        <w:tc>
          <w:tcPr>
            <w:tcW w:w="680" w:type="dxa"/>
            <w:tcBorders>
              <w:top w:val="nil"/>
              <w:left w:val="nil"/>
              <w:bottom w:val="nil"/>
              <w:right w:val="nil"/>
            </w:tcBorders>
            <w:tcMar>
              <w:top w:w="128" w:type="dxa"/>
              <w:left w:w="43" w:type="dxa"/>
              <w:bottom w:w="43" w:type="dxa"/>
              <w:right w:w="43" w:type="dxa"/>
            </w:tcMar>
          </w:tcPr>
          <w:p w14:paraId="3D6796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FACE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C6E994" w14:textId="77777777" w:rsidR="00EE2529" w:rsidRPr="00C81B84" w:rsidRDefault="00AD5E1E" w:rsidP="00C81B84">
            <w:r w:rsidRPr="00C81B84">
              <w:t>fra kr 17 147 000 til kr 28 147 000</w:t>
            </w:r>
          </w:p>
        </w:tc>
        <w:tc>
          <w:tcPr>
            <w:tcW w:w="1400" w:type="dxa"/>
            <w:tcBorders>
              <w:top w:val="nil"/>
              <w:left w:val="nil"/>
              <w:bottom w:val="nil"/>
              <w:right w:val="nil"/>
            </w:tcBorders>
            <w:tcMar>
              <w:top w:w="128" w:type="dxa"/>
              <w:left w:w="43" w:type="dxa"/>
              <w:bottom w:w="43" w:type="dxa"/>
              <w:right w:w="43" w:type="dxa"/>
            </w:tcMar>
            <w:vAlign w:val="bottom"/>
          </w:tcPr>
          <w:p w14:paraId="2AFBB06D" w14:textId="77777777" w:rsidR="00EE2529" w:rsidRPr="00C81B84" w:rsidRDefault="00EE2529" w:rsidP="00C81B84"/>
        </w:tc>
      </w:tr>
      <w:tr w:rsidR="00EE2529" w:rsidRPr="00C81B84" w14:paraId="1053DB01" w14:textId="77777777">
        <w:trPr>
          <w:trHeight w:val="380"/>
        </w:trPr>
        <w:tc>
          <w:tcPr>
            <w:tcW w:w="680" w:type="dxa"/>
            <w:tcBorders>
              <w:top w:val="nil"/>
              <w:left w:val="nil"/>
              <w:bottom w:val="nil"/>
              <w:right w:val="nil"/>
            </w:tcBorders>
            <w:tcMar>
              <w:top w:w="128" w:type="dxa"/>
              <w:left w:w="43" w:type="dxa"/>
              <w:bottom w:w="43" w:type="dxa"/>
              <w:right w:w="43" w:type="dxa"/>
            </w:tcMar>
          </w:tcPr>
          <w:p w14:paraId="2A899A00" w14:textId="77777777" w:rsidR="00EE2529" w:rsidRPr="00C81B84" w:rsidRDefault="00AD5E1E" w:rsidP="00C81B84">
            <w:r w:rsidRPr="00C81B84">
              <w:t>3453</w:t>
            </w:r>
          </w:p>
        </w:tc>
        <w:tc>
          <w:tcPr>
            <w:tcW w:w="680" w:type="dxa"/>
            <w:tcBorders>
              <w:top w:val="nil"/>
              <w:left w:val="nil"/>
              <w:bottom w:val="nil"/>
              <w:right w:val="nil"/>
            </w:tcBorders>
            <w:tcMar>
              <w:top w:w="128" w:type="dxa"/>
              <w:left w:w="43" w:type="dxa"/>
              <w:bottom w:w="43" w:type="dxa"/>
              <w:right w:w="43" w:type="dxa"/>
            </w:tcMar>
          </w:tcPr>
          <w:p w14:paraId="7BE5ACF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297E10" w14:textId="77777777" w:rsidR="00EE2529" w:rsidRPr="00C81B84" w:rsidRDefault="00AD5E1E" w:rsidP="00C81B84">
            <w:r w:rsidRPr="00C81B84">
              <w:t>Sivil klareringsmyndighet:</w:t>
            </w:r>
          </w:p>
        </w:tc>
        <w:tc>
          <w:tcPr>
            <w:tcW w:w="1400" w:type="dxa"/>
            <w:tcBorders>
              <w:top w:val="nil"/>
              <w:left w:val="nil"/>
              <w:bottom w:val="nil"/>
              <w:right w:val="nil"/>
            </w:tcBorders>
            <w:tcMar>
              <w:top w:w="128" w:type="dxa"/>
              <w:left w:w="43" w:type="dxa"/>
              <w:bottom w:w="43" w:type="dxa"/>
              <w:right w:w="43" w:type="dxa"/>
            </w:tcMar>
            <w:vAlign w:val="bottom"/>
          </w:tcPr>
          <w:p w14:paraId="13D5E8E2" w14:textId="77777777" w:rsidR="00EE2529" w:rsidRPr="00C81B84" w:rsidRDefault="00EE2529" w:rsidP="00C81B84"/>
        </w:tc>
      </w:tr>
      <w:tr w:rsidR="00EE2529" w:rsidRPr="00C81B84" w14:paraId="64F6EA1D" w14:textId="77777777">
        <w:trPr>
          <w:trHeight w:val="380"/>
        </w:trPr>
        <w:tc>
          <w:tcPr>
            <w:tcW w:w="680" w:type="dxa"/>
            <w:tcBorders>
              <w:top w:val="nil"/>
              <w:left w:val="nil"/>
              <w:bottom w:val="nil"/>
              <w:right w:val="nil"/>
            </w:tcBorders>
            <w:tcMar>
              <w:top w:w="128" w:type="dxa"/>
              <w:left w:w="43" w:type="dxa"/>
              <w:bottom w:w="43" w:type="dxa"/>
              <w:right w:w="43" w:type="dxa"/>
            </w:tcMar>
          </w:tcPr>
          <w:p w14:paraId="7C0571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7F281F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D720F58" w14:textId="77777777" w:rsidR="00EE2529" w:rsidRPr="00C81B84" w:rsidRDefault="00AD5E1E" w:rsidP="00C81B84">
            <w:r w:rsidRPr="00C81B84">
              <w:t>Gebyr, nedsettes med</w:t>
            </w:r>
          </w:p>
        </w:tc>
        <w:tc>
          <w:tcPr>
            <w:tcW w:w="1400" w:type="dxa"/>
            <w:tcBorders>
              <w:top w:val="nil"/>
              <w:left w:val="nil"/>
              <w:bottom w:val="nil"/>
              <w:right w:val="nil"/>
            </w:tcBorders>
            <w:tcMar>
              <w:top w:w="128" w:type="dxa"/>
              <w:left w:w="43" w:type="dxa"/>
              <w:bottom w:w="43" w:type="dxa"/>
              <w:right w:w="43" w:type="dxa"/>
            </w:tcMar>
            <w:vAlign w:val="bottom"/>
          </w:tcPr>
          <w:p w14:paraId="0BC3789E" w14:textId="77777777" w:rsidR="00EE2529" w:rsidRPr="00C81B84" w:rsidRDefault="00AD5E1E" w:rsidP="00C81B84">
            <w:r w:rsidRPr="00C81B84">
              <w:t>1 750 000</w:t>
            </w:r>
          </w:p>
        </w:tc>
      </w:tr>
      <w:tr w:rsidR="00EE2529" w:rsidRPr="00C81B84" w14:paraId="06535FD1" w14:textId="77777777">
        <w:trPr>
          <w:trHeight w:val="380"/>
        </w:trPr>
        <w:tc>
          <w:tcPr>
            <w:tcW w:w="680" w:type="dxa"/>
            <w:tcBorders>
              <w:top w:val="nil"/>
              <w:left w:val="nil"/>
              <w:bottom w:val="nil"/>
              <w:right w:val="nil"/>
            </w:tcBorders>
            <w:tcMar>
              <w:top w:w="128" w:type="dxa"/>
              <w:left w:w="43" w:type="dxa"/>
              <w:bottom w:w="43" w:type="dxa"/>
              <w:right w:w="43" w:type="dxa"/>
            </w:tcMar>
          </w:tcPr>
          <w:p w14:paraId="6F80348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46BD84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8556007" w14:textId="77777777" w:rsidR="00EE2529" w:rsidRPr="00C81B84" w:rsidRDefault="00AD5E1E" w:rsidP="00C81B84">
            <w:r w:rsidRPr="00C81B84">
              <w:t>fra kr 1 750 000 til kr 0</w:t>
            </w:r>
          </w:p>
        </w:tc>
        <w:tc>
          <w:tcPr>
            <w:tcW w:w="1400" w:type="dxa"/>
            <w:tcBorders>
              <w:top w:val="nil"/>
              <w:left w:val="nil"/>
              <w:bottom w:val="nil"/>
              <w:right w:val="nil"/>
            </w:tcBorders>
            <w:tcMar>
              <w:top w:w="128" w:type="dxa"/>
              <w:left w:w="43" w:type="dxa"/>
              <w:bottom w:w="43" w:type="dxa"/>
              <w:right w:w="43" w:type="dxa"/>
            </w:tcMar>
            <w:vAlign w:val="bottom"/>
          </w:tcPr>
          <w:p w14:paraId="5E51E1E1" w14:textId="77777777" w:rsidR="00EE2529" w:rsidRPr="00C81B84" w:rsidRDefault="00EE2529" w:rsidP="00C81B84"/>
        </w:tc>
      </w:tr>
      <w:tr w:rsidR="00EE2529" w:rsidRPr="00C81B84" w14:paraId="6EA88080" w14:textId="77777777">
        <w:trPr>
          <w:trHeight w:val="380"/>
        </w:trPr>
        <w:tc>
          <w:tcPr>
            <w:tcW w:w="680" w:type="dxa"/>
            <w:tcBorders>
              <w:top w:val="nil"/>
              <w:left w:val="nil"/>
              <w:bottom w:val="nil"/>
              <w:right w:val="nil"/>
            </w:tcBorders>
            <w:tcMar>
              <w:top w:w="128" w:type="dxa"/>
              <w:left w:w="43" w:type="dxa"/>
              <w:bottom w:w="43" w:type="dxa"/>
              <w:right w:w="43" w:type="dxa"/>
            </w:tcMar>
          </w:tcPr>
          <w:p w14:paraId="478F77B1" w14:textId="77777777" w:rsidR="00EE2529" w:rsidRPr="00C81B84" w:rsidRDefault="00AD5E1E" w:rsidP="00C81B84">
            <w:r w:rsidRPr="00C81B84">
              <w:t>3490</w:t>
            </w:r>
          </w:p>
        </w:tc>
        <w:tc>
          <w:tcPr>
            <w:tcW w:w="680" w:type="dxa"/>
            <w:tcBorders>
              <w:top w:val="nil"/>
              <w:left w:val="nil"/>
              <w:bottom w:val="nil"/>
              <w:right w:val="nil"/>
            </w:tcBorders>
            <w:tcMar>
              <w:top w:w="128" w:type="dxa"/>
              <w:left w:w="43" w:type="dxa"/>
              <w:bottom w:w="43" w:type="dxa"/>
              <w:right w:w="43" w:type="dxa"/>
            </w:tcMar>
          </w:tcPr>
          <w:p w14:paraId="65EFA5E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BD7321" w14:textId="77777777" w:rsidR="00EE2529" w:rsidRPr="00C81B84" w:rsidRDefault="00AD5E1E" w:rsidP="00C81B84">
            <w:r w:rsidRPr="00C81B84">
              <w:t>Utlendingsdirektoratet:</w:t>
            </w:r>
          </w:p>
        </w:tc>
        <w:tc>
          <w:tcPr>
            <w:tcW w:w="1400" w:type="dxa"/>
            <w:tcBorders>
              <w:top w:val="nil"/>
              <w:left w:val="nil"/>
              <w:bottom w:val="nil"/>
              <w:right w:val="nil"/>
            </w:tcBorders>
            <w:tcMar>
              <w:top w:w="128" w:type="dxa"/>
              <w:left w:w="43" w:type="dxa"/>
              <w:bottom w:w="43" w:type="dxa"/>
              <w:right w:w="43" w:type="dxa"/>
            </w:tcMar>
            <w:vAlign w:val="bottom"/>
          </w:tcPr>
          <w:p w14:paraId="3FF68065" w14:textId="77777777" w:rsidR="00EE2529" w:rsidRPr="00C81B84" w:rsidRDefault="00EE2529" w:rsidP="00C81B84"/>
        </w:tc>
      </w:tr>
      <w:tr w:rsidR="00EE2529" w:rsidRPr="00C81B84" w14:paraId="37B36029" w14:textId="77777777">
        <w:trPr>
          <w:trHeight w:val="640"/>
        </w:trPr>
        <w:tc>
          <w:tcPr>
            <w:tcW w:w="680" w:type="dxa"/>
            <w:tcBorders>
              <w:top w:val="nil"/>
              <w:left w:val="nil"/>
              <w:bottom w:val="nil"/>
              <w:right w:val="nil"/>
            </w:tcBorders>
            <w:tcMar>
              <w:top w:w="128" w:type="dxa"/>
              <w:left w:w="43" w:type="dxa"/>
              <w:bottom w:w="43" w:type="dxa"/>
              <w:right w:w="43" w:type="dxa"/>
            </w:tcMar>
          </w:tcPr>
          <w:p w14:paraId="5156983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1AA7F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3A964DF" w14:textId="77777777" w:rsidR="00EE2529" w:rsidRPr="00C81B84" w:rsidRDefault="00AD5E1E" w:rsidP="00C81B84">
            <w:r w:rsidRPr="00C81B84">
              <w:t>Assistert retur fra Norge for asylsøkere med avslag, ODA-godkjente 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248FB22E" w14:textId="77777777" w:rsidR="00EE2529" w:rsidRPr="00C81B84" w:rsidRDefault="00AD5E1E" w:rsidP="00C81B84">
            <w:r w:rsidRPr="00C81B84">
              <w:t>214 000</w:t>
            </w:r>
          </w:p>
        </w:tc>
      </w:tr>
      <w:tr w:rsidR="00EE2529" w:rsidRPr="00C81B84" w14:paraId="4D9A6FE9" w14:textId="77777777">
        <w:trPr>
          <w:trHeight w:val="380"/>
        </w:trPr>
        <w:tc>
          <w:tcPr>
            <w:tcW w:w="680" w:type="dxa"/>
            <w:tcBorders>
              <w:top w:val="nil"/>
              <w:left w:val="nil"/>
              <w:bottom w:val="nil"/>
              <w:right w:val="nil"/>
            </w:tcBorders>
            <w:tcMar>
              <w:top w:w="128" w:type="dxa"/>
              <w:left w:w="43" w:type="dxa"/>
              <w:bottom w:w="43" w:type="dxa"/>
              <w:right w:w="43" w:type="dxa"/>
            </w:tcMar>
          </w:tcPr>
          <w:p w14:paraId="777CC96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4668D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D3057B7" w14:textId="77777777" w:rsidR="00EE2529" w:rsidRPr="00C81B84" w:rsidRDefault="00AD5E1E" w:rsidP="00C81B84">
            <w:r w:rsidRPr="00C81B84">
              <w:t>fra kr 2 763 000 til kr 2 549 000</w:t>
            </w:r>
          </w:p>
        </w:tc>
        <w:tc>
          <w:tcPr>
            <w:tcW w:w="1400" w:type="dxa"/>
            <w:tcBorders>
              <w:top w:val="nil"/>
              <w:left w:val="nil"/>
              <w:bottom w:val="nil"/>
              <w:right w:val="nil"/>
            </w:tcBorders>
            <w:tcMar>
              <w:top w:w="128" w:type="dxa"/>
              <w:left w:w="43" w:type="dxa"/>
              <w:bottom w:w="43" w:type="dxa"/>
              <w:right w:w="43" w:type="dxa"/>
            </w:tcMar>
            <w:vAlign w:val="bottom"/>
          </w:tcPr>
          <w:p w14:paraId="72A20B5A" w14:textId="77777777" w:rsidR="00EE2529" w:rsidRPr="00C81B84" w:rsidRDefault="00EE2529" w:rsidP="00C81B84"/>
        </w:tc>
      </w:tr>
      <w:tr w:rsidR="00EE2529" w:rsidRPr="00C81B84" w14:paraId="0B689747" w14:textId="77777777">
        <w:trPr>
          <w:trHeight w:val="640"/>
        </w:trPr>
        <w:tc>
          <w:tcPr>
            <w:tcW w:w="680" w:type="dxa"/>
            <w:tcBorders>
              <w:top w:val="nil"/>
              <w:left w:val="nil"/>
              <w:bottom w:val="nil"/>
              <w:right w:val="nil"/>
            </w:tcBorders>
            <w:tcMar>
              <w:top w:w="128" w:type="dxa"/>
              <w:left w:w="43" w:type="dxa"/>
              <w:bottom w:w="43" w:type="dxa"/>
              <w:right w:w="43" w:type="dxa"/>
            </w:tcMar>
          </w:tcPr>
          <w:p w14:paraId="38C40C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3353D3" w14:textId="77777777" w:rsidR="00EE2529" w:rsidRPr="00C81B84" w:rsidRDefault="00AD5E1E" w:rsidP="00C81B84">
            <w:r w:rsidRPr="00C81B84">
              <w:t>3</w:t>
            </w:r>
          </w:p>
        </w:tc>
        <w:tc>
          <w:tcPr>
            <w:tcW w:w="6800" w:type="dxa"/>
            <w:tcBorders>
              <w:top w:val="nil"/>
              <w:left w:val="nil"/>
              <w:bottom w:val="nil"/>
              <w:right w:val="nil"/>
            </w:tcBorders>
            <w:tcMar>
              <w:top w:w="128" w:type="dxa"/>
              <w:left w:w="43" w:type="dxa"/>
              <w:bottom w:w="43" w:type="dxa"/>
              <w:right w:w="43" w:type="dxa"/>
            </w:tcMar>
          </w:tcPr>
          <w:p w14:paraId="5023A08A" w14:textId="77777777" w:rsidR="00EE2529" w:rsidRPr="00C81B84" w:rsidRDefault="00AD5E1E" w:rsidP="00C81B84">
            <w:r w:rsidRPr="00C81B84">
              <w:t>Reiseutgifter for flyktninger til og fra utlandet, ODA-godkjente utgifter, nedsettes med</w:t>
            </w:r>
          </w:p>
        </w:tc>
        <w:tc>
          <w:tcPr>
            <w:tcW w:w="1400" w:type="dxa"/>
            <w:tcBorders>
              <w:top w:val="nil"/>
              <w:left w:val="nil"/>
              <w:bottom w:val="nil"/>
              <w:right w:val="nil"/>
            </w:tcBorders>
            <w:tcMar>
              <w:top w:w="128" w:type="dxa"/>
              <w:left w:w="43" w:type="dxa"/>
              <w:bottom w:w="43" w:type="dxa"/>
              <w:right w:w="43" w:type="dxa"/>
            </w:tcMar>
            <w:vAlign w:val="bottom"/>
          </w:tcPr>
          <w:p w14:paraId="01D2B4A4" w14:textId="77777777" w:rsidR="00EE2529" w:rsidRPr="00C81B84" w:rsidRDefault="00AD5E1E" w:rsidP="00C81B84">
            <w:r w:rsidRPr="00C81B84">
              <w:t>1 337 000</w:t>
            </w:r>
          </w:p>
        </w:tc>
      </w:tr>
      <w:tr w:rsidR="00EE2529" w:rsidRPr="00C81B84" w14:paraId="6DAFD62D" w14:textId="77777777">
        <w:trPr>
          <w:trHeight w:val="380"/>
        </w:trPr>
        <w:tc>
          <w:tcPr>
            <w:tcW w:w="680" w:type="dxa"/>
            <w:tcBorders>
              <w:top w:val="nil"/>
              <w:left w:val="nil"/>
              <w:bottom w:val="nil"/>
              <w:right w:val="nil"/>
            </w:tcBorders>
            <w:tcMar>
              <w:top w:w="128" w:type="dxa"/>
              <w:left w:w="43" w:type="dxa"/>
              <w:bottom w:w="43" w:type="dxa"/>
              <w:right w:w="43" w:type="dxa"/>
            </w:tcMar>
          </w:tcPr>
          <w:p w14:paraId="46802B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2114B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624E9A2" w14:textId="77777777" w:rsidR="00EE2529" w:rsidRPr="00C81B84" w:rsidRDefault="00AD5E1E" w:rsidP="00C81B84">
            <w:r w:rsidRPr="00C81B84">
              <w:t>fra kr 54 546 000 til kr 53 209 000</w:t>
            </w:r>
          </w:p>
        </w:tc>
        <w:tc>
          <w:tcPr>
            <w:tcW w:w="1400" w:type="dxa"/>
            <w:tcBorders>
              <w:top w:val="nil"/>
              <w:left w:val="nil"/>
              <w:bottom w:val="nil"/>
              <w:right w:val="nil"/>
            </w:tcBorders>
            <w:tcMar>
              <w:top w:w="128" w:type="dxa"/>
              <w:left w:w="43" w:type="dxa"/>
              <w:bottom w:w="43" w:type="dxa"/>
              <w:right w:w="43" w:type="dxa"/>
            </w:tcMar>
            <w:vAlign w:val="bottom"/>
          </w:tcPr>
          <w:p w14:paraId="212398F6" w14:textId="77777777" w:rsidR="00EE2529" w:rsidRPr="00C81B84" w:rsidRDefault="00EE2529" w:rsidP="00C81B84"/>
        </w:tc>
      </w:tr>
      <w:tr w:rsidR="00EE2529" w:rsidRPr="00C81B84" w14:paraId="3287CA10" w14:textId="77777777">
        <w:trPr>
          <w:trHeight w:val="380"/>
        </w:trPr>
        <w:tc>
          <w:tcPr>
            <w:tcW w:w="680" w:type="dxa"/>
            <w:tcBorders>
              <w:top w:val="nil"/>
              <w:left w:val="nil"/>
              <w:bottom w:val="nil"/>
              <w:right w:val="nil"/>
            </w:tcBorders>
            <w:tcMar>
              <w:top w:w="128" w:type="dxa"/>
              <w:left w:w="43" w:type="dxa"/>
              <w:bottom w:w="43" w:type="dxa"/>
              <w:right w:w="43" w:type="dxa"/>
            </w:tcMar>
          </w:tcPr>
          <w:p w14:paraId="0DB881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3E5701" w14:textId="77777777" w:rsidR="00EE2529" w:rsidRPr="00C81B84" w:rsidRDefault="00AD5E1E" w:rsidP="00C81B84">
            <w:r w:rsidRPr="00C81B84">
              <w:t>4</w:t>
            </w:r>
          </w:p>
        </w:tc>
        <w:tc>
          <w:tcPr>
            <w:tcW w:w="6800" w:type="dxa"/>
            <w:tcBorders>
              <w:top w:val="nil"/>
              <w:left w:val="nil"/>
              <w:bottom w:val="nil"/>
              <w:right w:val="nil"/>
            </w:tcBorders>
            <w:tcMar>
              <w:top w:w="128" w:type="dxa"/>
              <w:left w:w="43" w:type="dxa"/>
              <w:bottom w:w="43" w:type="dxa"/>
              <w:right w:w="43" w:type="dxa"/>
            </w:tcMar>
          </w:tcPr>
          <w:p w14:paraId="449CABE9" w14:textId="77777777" w:rsidR="00EE2529" w:rsidRPr="00C81B84" w:rsidRDefault="00AD5E1E" w:rsidP="00C81B84">
            <w:r w:rsidRPr="00C81B84">
              <w:t>Asylmottak,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497BEEDF" w14:textId="77777777" w:rsidR="00EE2529" w:rsidRPr="00C81B84" w:rsidRDefault="00AD5E1E" w:rsidP="00C81B84">
            <w:r w:rsidRPr="00C81B84">
              <w:t>2 686 609 000</w:t>
            </w:r>
          </w:p>
        </w:tc>
      </w:tr>
      <w:tr w:rsidR="00EE2529" w:rsidRPr="00C81B84" w14:paraId="157F16D6" w14:textId="77777777">
        <w:trPr>
          <w:trHeight w:val="380"/>
        </w:trPr>
        <w:tc>
          <w:tcPr>
            <w:tcW w:w="680" w:type="dxa"/>
            <w:tcBorders>
              <w:top w:val="nil"/>
              <w:left w:val="nil"/>
              <w:bottom w:val="nil"/>
              <w:right w:val="nil"/>
            </w:tcBorders>
            <w:tcMar>
              <w:top w:w="128" w:type="dxa"/>
              <w:left w:w="43" w:type="dxa"/>
              <w:bottom w:w="43" w:type="dxa"/>
              <w:right w:w="43" w:type="dxa"/>
            </w:tcMar>
          </w:tcPr>
          <w:p w14:paraId="1E5F94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D52BD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FFCB05" w14:textId="77777777" w:rsidR="00EE2529" w:rsidRPr="00C81B84" w:rsidRDefault="00AD5E1E" w:rsidP="00C81B84">
            <w:r w:rsidRPr="00C81B84">
              <w:t>fra kr 1 260 456 000 til kr 3 947 065 000</w:t>
            </w:r>
          </w:p>
        </w:tc>
        <w:tc>
          <w:tcPr>
            <w:tcW w:w="1400" w:type="dxa"/>
            <w:tcBorders>
              <w:top w:val="nil"/>
              <w:left w:val="nil"/>
              <w:bottom w:val="nil"/>
              <w:right w:val="nil"/>
            </w:tcBorders>
            <w:tcMar>
              <w:top w:w="128" w:type="dxa"/>
              <w:left w:w="43" w:type="dxa"/>
              <w:bottom w:w="43" w:type="dxa"/>
              <w:right w:w="43" w:type="dxa"/>
            </w:tcMar>
            <w:vAlign w:val="bottom"/>
          </w:tcPr>
          <w:p w14:paraId="771C5894" w14:textId="77777777" w:rsidR="00EE2529" w:rsidRPr="00C81B84" w:rsidRDefault="00EE2529" w:rsidP="00C81B84"/>
        </w:tc>
      </w:tr>
      <w:tr w:rsidR="00EE2529" w:rsidRPr="00C81B84" w14:paraId="507447DE" w14:textId="77777777">
        <w:trPr>
          <w:trHeight w:val="640"/>
        </w:trPr>
        <w:tc>
          <w:tcPr>
            <w:tcW w:w="680" w:type="dxa"/>
            <w:tcBorders>
              <w:top w:val="nil"/>
              <w:left w:val="nil"/>
              <w:bottom w:val="nil"/>
              <w:right w:val="nil"/>
            </w:tcBorders>
            <w:tcMar>
              <w:top w:w="128" w:type="dxa"/>
              <w:left w:w="43" w:type="dxa"/>
              <w:bottom w:w="43" w:type="dxa"/>
              <w:right w:w="43" w:type="dxa"/>
            </w:tcMar>
          </w:tcPr>
          <w:p w14:paraId="479BC6F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E2CC68D" w14:textId="77777777" w:rsidR="00EE2529" w:rsidRPr="00C81B84" w:rsidRDefault="00AD5E1E" w:rsidP="00C81B84">
            <w:r w:rsidRPr="00C81B84">
              <w:t>6</w:t>
            </w:r>
          </w:p>
        </w:tc>
        <w:tc>
          <w:tcPr>
            <w:tcW w:w="6800" w:type="dxa"/>
            <w:tcBorders>
              <w:top w:val="nil"/>
              <w:left w:val="nil"/>
              <w:bottom w:val="nil"/>
              <w:right w:val="nil"/>
            </w:tcBorders>
            <w:tcMar>
              <w:top w:w="128" w:type="dxa"/>
              <w:left w:w="43" w:type="dxa"/>
              <w:bottom w:w="43" w:type="dxa"/>
              <w:right w:w="43" w:type="dxa"/>
            </w:tcMar>
          </w:tcPr>
          <w:p w14:paraId="56C9DA60" w14:textId="77777777" w:rsidR="00EE2529" w:rsidRPr="00C81B84" w:rsidRDefault="00AD5E1E" w:rsidP="00C81B84">
            <w:r w:rsidRPr="00C81B84">
              <w:t>Beskyttelse til flyktninger utenfor Norge mv.,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18CB75D6" w14:textId="77777777" w:rsidR="00EE2529" w:rsidRPr="00C81B84" w:rsidRDefault="00AD5E1E" w:rsidP="00C81B84">
            <w:r w:rsidRPr="00C81B84">
              <w:t>425 000</w:t>
            </w:r>
          </w:p>
        </w:tc>
      </w:tr>
      <w:tr w:rsidR="00EE2529" w:rsidRPr="00C81B84" w14:paraId="676BD6CA" w14:textId="77777777">
        <w:trPr>
          <w:trHeight w:val="380"/>
        </w:trPr>
        <w:tc>
          <w:tcPr>
            <w:tcW w:w="680" w:type="dxa"/>
            <w:tcBorders>
              <w:top w:val="nil"/>
              <w:left w:val="nil"/>
              <w:bottom w:val="nil"/>
              <w:right w:val="nil"/>
            </w:tcBorders>
            <w:tcMar>
              <w:top w:w="128" w:type="dxa"/>
              <w:left w:w="43" w:type="dxa"/>
              <w:bottom w:w="43" w:type="dxa"/>
              <w:right w:w="43" w:type="dxa"/>
            </w:tcMar>
          </w:tcPr>
          <w:p w14:paraId="17F5E1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CC207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8053F29" w14:textId="77777777" w:rsidR="00EE2529" w:rsidRPr="00C81B84" w:rsidRDefault="00AD5E1E" w:rsidP="00C81B84">
            <w:r w:rsidRPr="00C81B84">
              <w:t>fra kr 18 715 000 til kr 19 140 000</w:t>
            </w:r>
          </w:p>
        </w:tc>
        <w:tc>
          <w:tcPr>
            <w:tcW w:w="1400" w:type="dxa"/>
            <w:tcBorders>
              <w:top w:val="nil"/>
              <w:left w:val="nil"/>
              <w:bottom w:val="nil"/>
              <w:right w:val="nil"/>
            </w:tcBorders>
            <w:tcMar>
              <w:top w:w="128" w:type="dxa"/>
              <w:left w:w="43" w:type="dxa"/>
              <w:bottom w:w="43" w:type="dxa"/>
              <w:right w:w="43" w:type="dxa"/>
            </w:tcMar>
            <w:vAlign w:val="bottom"/>
          </w:tcPr>
          <w:p w14:paraId="4C54AC89" w14:textId="77777777" w:rsidR="00EE2529" w:rsidRPr="00C81B84" w:rsidRDefault="00EE2529" w:rsidP="00C81B84"/>
        </w:tc>
      </w:tr>
      <w:tr w:rsidR="00EE2529" w:rsidRPr="00C81B84" w14:paraId="52A4E5F1" w14:textId="77777777">
        <w:trPr>
          <w:trHeight w:val="380"/>
        </w:trPr>
        <w:tc>
          <w:tcPr>
            <w:tcW w:w="680" w:type="dxa"/>
            <w:tcBorders>
              <w:top w:val="nil"/>
              <w:left w:val="nil"/>
              <w:bottom w:val="nil"/>
              <w:right w:val="nil"/>
            </w:tcBorders>
            <w:tcMar>
              <w:top w:w="128" w:type="dxa"/>
              <w:left w:w="43" w:type="dxa"/>
              <w:bottom w:w="43" w:type="dxa"/>
              <w:right w:w="43" w:type="dxa"/>
            </w:tcMar>
          </w:tcPr>
          <w:p w14:paraId="2F1BE71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7E144E" w14:textId="77777777" w:rsidR="00EE2529" w:rsidRPr="00C81B84" w:rsidRDefault="00AD5E1E" w:rsidP="00C81B84">
            <w:r w:rsidRPr="00C81B84">
              <w:t>7</w:t>
            </w:r>
          </w:p>
        </w:tc>
        <w:tc>
          <w:tcPr>
            <w:tcW w:w="6800" w:type="dxa"/>
            <w:tcBorders>
              <w:top w:val="nil"/>
              <w:left w:val="nil"/>
              <w:bottom w:val="nil"/>
              <w:right w:val="nil"/>
            </w:tcBorders>
            <w:tcMar>
              <w:top w:w="128" w:type="dxa"/>
              <w:left w:w="43" w:type="dxa"/>
              <w:bottom w:w="43" w:type="dxa"/>
              <w:right w:w="43" w:type="dxa"/>
            </w:tcMar>
          </w:tcPr>
          <w:p w14:paraId="6BDDED31" w14:textId="77777777" w:rsidR="00EE2529" w:rsidRPr="00C81B84" w:rsidRDefault="00AD5E1E" w:rsidP="00C81B84">
            <w:r w:rsidRPr="00C81B84">
              <w:t>Tolk og oversettelse,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BE1707B" w14:textId="77777777" w:rsidR="00EE2529" w:rsidRPr="00C81B84" w:rsidRDefault="00AD5E1E" w:rsidP="00C81B84">
            <w:r w:rsidRPr="00C81B84">
              <w:t>3 014 000</w:t>
            </w:r>
          </w:p>
        </w:tc>
      </w:tr>
      <w:tr w:rsidR="00EE2529" w:rsidRPr="00C81B84" w14:paraId="549BA043" w14:textId="77777777">
        <w:trPr>
          <w:trHeight w:val="380"/>
        </w:trPr>
        <w:tc>
          <w:tcPr>
            <w:tcW w:w="680" w:type="dxa"/>
            <w:tcBorders>
              <w:top w:val="nil"/>
              <w:left w:val="nil"/>
              <w:bottom w:val="nil"/>
              <w:right w:val="nil"/>
            </w:tcBorders>
            <w:tcMar>
              <w:top w:w="128" w:type="dxa"/>
              <w:left w:w="43" w:type="dxa"/>
              <w:bottom w:w="43" w:type="dxa"/>
              <w:right w:w="43" w:type="dxa"/>
            </w:tcMar>
          </w:tcPr>
          <w:p w14:paraId="1B161E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9A073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1313EE" w14:textId="77777777" w:rsidR="00EE2529" w:rsidRPr="00C81B84" w:rsidRDefault="00AD5E1E" w:rsidP="00C81B84">
            <w:r w:rsidRPr="00C81B84">
              <w:t>fra kr 20 769 000 til kr 23 783 000</w:t>
            </w:r>
          </w:p>
        </w:tc>
        <w:tc>
          <w:tcPr>
            <w:tcW w:w="1400" w:type="dxa"/>
            <w:tcBorders>
              <w:top w:val="nil"/>
              <w:left w:val="nil"/>
              <w:bottom w:val="nil"/>
              <w:right w:val="nil"/>
            </w:tcBorders>
            <w:tcMar>
              <w:top w:w="128" w:type="dxa"/>
              <w:left w:w="43" w:type="dxa"/>
              <w:bottom w:w="43" w:type="dxa"/>
              <w:right w:w="43" w:type="dxa"/>
            </w:tcMar>
            <w:vAlign w:val="bottom"/>
          </w:tcPr>
          <w:p w14:paraId="70F07A95" w14:textId="77777777" w:rsidR="00EE2529" w:rsidRPr="00C81B84" w:rsidRDefault="00EE2529" w:rsidP="00C81B84"/>
        </w:tc>
      </w:tr>
      <w:tr w:rsidR="00EE2529" w:rsidRPr="00C81B84" w14:paraId="23D4B4F2" w14:textId="77777777">
        <w:trPr>
          <w:trHeight w:val="640"/>
        </w:trPr>
        <w:tc>
          <w:tcPr>
            <w:tcW w:w="680" w:type="dxa"/>
            <w:tcBorders>
              <w:top w:val="nil"/>
              <w:left w:val="nil"/>
              <w:bottom w:val="nil"/>
              <w:right w:val="nil"/>
            </w:tcBorders>
            <w:tcMar>
              <w:top w:w="128" w:type="dxa"/>
              <w:left w:w="43" w:type="dxa"/>
              <w:bottom w:w="43" w:type="dxa"/>
              <w:right w:w="43" w:type="dxa"/>
            </w:tcMar>
          </w:tcPr>
          <w:p w14:paraId="716007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C002537" w14:textId="77777777" w:rsidR="00EE2529" w:rsidRPr="00C81B84" w:rsidRDefault="00AD5E1E" w:rsidP="00C81B84">
            <w:r w:rsidRPr="00C81B84">
              <w:t>8</w:t>
            </w:r>
          </w:p>
        </w:tc>
        <w:tc>
          <w:tcPr>
            <w:tcW w:w="6800" w:type="dxa"/>
            <w:tcBorders>
              <w:top w:val="nil"/>
              <w:left w:val="nil"/>
              <w:bottom w:val="nil"/>
              <w:right w:val="nil"/>
            </w:tcBorders>
            <w:tcMar>
              <w:top w:w="128" w:type="dxa"/>
              <w:left w:w="43" w:type="dxa"/>
              <w:bottom w:w="43" w:type="dxa"/>
              <w:right w:w="43" w:type="dxa"/>
            </w:tcMar>
          </w:tcPr>
          <w:p w14:paraId="7CA056C4" w14:textId="77777777" w:rsidR="00EE2529" w:rsidRPr="00C81B84" w:rsidRDefault="00AD5E1E" w:rsidP="00C81B84">
            <w:r w:rsidRPr="00C81B84">
              <w:t>Internasjonalt migrasjonsarbeid og reintegrering i hjemlandet,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E2D885A" w14:textId="77777777" w:rsidR="00EE2529" w:rsidRPr="00C81B84" w:rsidRDefault="00AD5E1E" w:rsidP="00C81B84">
            <w:r w:rsidRPr="00C81B84">
              <w:t>12 117 000</w:t>
            </w:r>
          </w:p>
        </w:tc>
      </w:tr>
      <w:tr w:rsidR="00EE2529" w:rsidRPr="00C81B84" w14:paraId="5C3981D0" w14:textId="77777777">
        <w:trPr>
          <w:trHeight w:val="380"/>
        </w:trPr>
        <w:tc>
          <w:tcPr>
            <w:tcW w:w="680" w:type="dxa"/>
            <w:tcBorders>
              <w:top w:val="nil"/>
              <w:left w:val="nil"/>
              <w:bottom w:val="nil"/>
              <w:right w:val="nil"/>
            </w:tcBorders>
            <w:tcMar>
              <w:top w:w="128" w:type="dxa"/>
              <w:left w:w="43" w:type="dxa"/>
              <w:bottom w:w="43" w:type="dxa"/>
              <w:right w:w="43" w:type="dxa"/>
            </w:tcMar>
          </w:tcPr>
          <w:p w14:paraId="322E6FF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8B597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F2E253" w14:textId="77777777" w:rsidR="00EE2529" w:rsidRPr="00C81B84" w:rsidRDefault="00AD5E1E" w:rsidP="00C81B84">
            <w:r w:rsidRPr="00C81B84">
              <w:t>fra kr 28 167 000 til kr 40 284 000</w:t>
            </w:r>
          </w:p>
        </w:tc>
        <w:tc>
          <w:tcPr>
            <w:tcW w:w="1400" w:type="dxa"/>
            <w:tcBorders>
              <w:top w:val="nil"/>
              <w:left w:val="nil"/>
              <w:bottom w:val="nil"/>
              <w:right w:val="nil"/>
            </w:tcBorders>
            <w:tcMar>
              <w:top w:w="128" w:type="dxa"/>
              <w:left w:w="43" w:type="dxa"/>
              <w:bottom w:w="43" w:type="dxa"/>
              <w:right w:w="43" w:type="dxa"/>
            </w:tcMar>
            <w:vAlign w:val="bottom"/>
          </w:tcPr>
          <w:p w14:paraId="16E14C51" w14:textId="77777777" w:rsidR="00EE2529" w:rsidRPr="00C81B84" w:rsidRDefault="00EE2529" w:rsidP="00C81B84"/>
        </w:tc>
      </w:tr>
      <w:tr w:rsidR="00EE2529" w:rsidRPr="00C81B84" w14:paraId="766CFB3D" w14:textId="77777777">
        <w:trPr>
          <w:trHeight w:val="380"/>
        </w:trPr>
        <w:tc>
          <w:tcPr>
            <w:tcW w:w="680" w:type="dxa"/>
            <w:tcBorders>
              <w:top w:val="nil"/>
              <w:left w:val="nil"/>
              <w:bottom w:val="nil"/>
              <w:right w:val="nil"/>
            </w:tcBorders>
            <w:tcMar>
              <w:top w:w="128" w:type="dxa"/>
              <w:left w:w="43" w:type="dxa"/>
              <w:bottom w:w="43" w:type="dxa"/>
              <w:right w:w="43" w:type="dxa"/>
            </w:tcMar>
          </w:tcPr>
          <w:p w14:paraId="2535DFDB" w14:textId="77777777" w:rsidR="00EE2529" w:rsidRPr="00C81B84" w:rsidRDefault="00AD5E1E" w:rsidP="00C81B84">
            <w:r w:rsidRPr="00C81B84">
              <w:t>3505</w:t>
            </w:r>
          </w:p>
        </w:tc>
        <w:tc>
          <w:tcPr>
            <w:tcW w:w="680" w:type="dxa"/>
            <w:tcBorders>
              <w:top w:val="nil"/>
              <w:left w:val="nil"/>
              <w:bottom w:val="nil"/>
              <w:right w:val="nil"/>
            </w:tcBorders>
            <w:tcMar>
              <w:top w:w="128" w:type="dxa"/>
              <w:left w:w="43" w:type="dxa"/>
              <w:bottom w:w="43" w:type="dxa"/>
              <w:right w:w="43" w:type="dxa"/>
            </w:tcMar>
          </w:tcPr>
          <w:p w14:paraId="1ED99F7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DC84A77" w14:textId="77777777" w:rsidR="00EE2529" w:rsidRPr="00C81B84" w:rsidRDefault="00AD5E1E" w:rsidP="00C81B84">
            <w:r w:rsidRPr="00C81B84">
              <w:t>Boliglånsordningen i Statens pensjonskasse:</w:t>
            </w:r>
          </w:p>
        </w:tc>
        <w:tc>
          <w:tcPr>
            <w:tcW w:w="1400" w:type="dxa"/>
            <w:tcBorders>
              <w:top w:val="nil"/>
              <w:left w:val="nil"/>
              <w:bottom w:val="nil"/>
              <w:right w:val="nil"/>
            </w:tcBorders>
            <w:tcMar>
              <w:top w:w="128" w:type="dxa"/>
              <w:left w:w="43" w:type="dxa"/>
              <w:bottom w:w="43" w:type="dxa"/>
              <w:right w:w="43" w:type="dxa"/>
            </w:tcMar>
            <w:vAlign w:val="bottom"/>
          </w:tcPr>
          <w:p w14:paraId="27DD78B8" w14:textId="77777777" w:rsidR="00EE2529" w:rsidRPr="00C81B84" w:rsidRDefault="00EE2529" w:rsidP="00C81B84"/>
        </w:tc>
      </w:tr>
      <w:tr w:rsidR="00EE2529" w:rsidRPr="00C81B84" w14:paraId="0B5CA08D" w14:textId="77777777">
        <w:trPr>
          <w:trHeight w:val="380"/>
        </w:trPr>
        <w:tc>
          <w:tcPr>
            <w:tcW w:w="680" w:type="dxa"/>
            <w:tcBorders>
              <w:top w:val="nil"/>
              <w:left w:val="nil"/>
              <w:bottom w:val="nil"/>
              <w:right w:val="nil"/>
            </w:tcBorders>
            <w:tcMar>
              <w:top w:w="128" w:type="dxa"/>
              <w:left w:w="43" w:type="dxa"/>
              <w:bottom w:w="43" w:type="dxa"/>
              <w:right w:w="43" w:type="dxa"/>
            </w:tcMar>
          </w:tcPr>
          <w:p w14:paraId="4DEF4F8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CB4F0D"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2A49178" w14:textId="77777777" w:rsidR="00EE2529" w:rsidRPr="00C81B84" w:rsidRDefault="00AD5E1E" w:rsidP="00C81B84">
            <w:r w:rsidRPr="00C81B84">
              <w:t>Gebyrinntekter, lån, forhøyes med</w:t>
            </w:r>
          </w:p>
        </w:tc>
        <w:tc>
          <w:tcPr>
            <w:tcW w:w="1400" w:type="dxa"/>
            <w:tcBorders>
              <w:top w:val="nil"/>
              <w:left w:val="nil"/>
              <w:bottom w:val="nil"/>
              <w:right w:val="nil"/>
            </w:tcBorders>
            <w:tcMar>
              <w:top w:w="128" w:type="dxa"/>
              <w:left w:w="43" w:type="dxa"/>
              <w:bottom w:w="43" w:type="dxa"/>
              <w:right w:w="43" w:type="dxa"/>
            </w:tcMar>
            <w:vAlign w:val="bottom"/>
          </w:tcPr>
          <w:p w14:paraId="3E6D8A3A" w14:textId="77777777" w:rsidR="00EE2529" w:rsidRPr="00C81B84" w:rsidRDefault="00AD5E1E" w:rsidP="00C81B84">
            <w:r w:rsidRPr="00C81B84">
              <w:t>14 000 000</w:t>
            </w:r>
          </w:p>
        </w:tc>
      </w:tr>
      <w:tr w:rsidR="00EE2529" w:rsidRPr="00C81B84" w14:paraId="76980525" w14:textId="77777777">
        <w:trPr>
          <w:trHeight w:val="380"/>
        </w:trPr>
        <w:tc>
          <w:tcPr>
            <w:tcW w:w="680" w:type="dxa"/>
            <w:tcBorders>
              <w:top w:val="nil"/>
              <w:left w:val="nil"/>
              <w:bottom w:val="nil"/>
              <w:right w:val="nil"/>
            </w:tcBorders>
            <w:tcMar>
              <w:top w:w="128" w:type="dxa"/>
              <w:left w:w="43" w:type="dxa"/>
              <w:bottom w:w="43" w:type="dxa"/>
              <w:right w:w="43" w:type="dxa"/>
            </w:tcMar>
          </w:tcPr>
          <w:p w14:paraId="7B87EDA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B514D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EDF2B2" w14:textId="77777777" w:rsidR="00EE2529" w:rsidRPr="00C81B84" w:rsidRDefault="00AD5E1E" w:rsidP="00C81B84">
            <w:r w:rsidRPr="00C81B84">
              <w:t>fra kr 37 000 000 til kr 51 000 000</w:t>
            </w:r>
          </w:p>
        </w:tc>
        <w:tc>
          <w:tcPr>
            <w:tcW w:w="1400" w:type="dxa"/>
            <w:tcBorders>
              <w:top w:val="nil"/>
              <w:left w:val="nil"/>
              <w:bottom w:val="nil"/>
              <w:right w:val="nil"/>
            </w:tcBorders>
            <w:tcMar>
              <w:top w:w="128" w:type="dxa"/>
              <w:left w:w="43" w:type="dxa"/>
              <w:bottom w:w="43" w:type="dxa"/>
              <w:right w:w="43" w:type="dxa"/>
            </w:tcMar>
            <w:vAlign w:val="bottom"/>
          </w:tcPr>
          <w:p w14:paraId="54846809" w14:textId="77777777" w:rsidR="00EE2529" w:rsidRPr="00C81B84" w:rsidRDefault="00EE2529" w:rsidP="00C81B84"/>
        </w:tc>
      </w:tr>
      <w:tr w:rsidR="00EE2529" w:rsidRPr="00C81B84" w14:paraId="73070363" w14:textId="77777777">
        <w:trPr>
          <w:trHeight w:val="380"/>
        </w:trPr>
        <w:tc>
          <w:tcPr>
            <w:tcW w:w="680" w:type="dxa"/>
            <w:tcBorders>
              <w:top w:val="nil"/>
              <w:left w:val="nil"/>
              <w:bottom w:val="nil"/>
              <w:right w:val="nil"/>
            </w:tcBorders>
            <w:tcMar>
              <w:top w:w="128" w:type="dxa"/>
              <w:left w:w="43" w:type="dxa"/>
              <w:bottom w:w="43" w:type="dxa"/>
              <w:right w:w="43" w:type="dxa"/>
            </w:tcMar>
          </w:tcPr>
          <w:p w14:paraId="410A61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4BCF35"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6558FE51" w14:textId="77777777" w:rsidR="00EE2529" w:rsidRPr="00C81B84" w:rsidRDefault="00AD5E1E" w:rsidP="00C81B84">
            <w:r w:rsidRPr="00C81B84">
              <w:t>Tilbakebetaling av lån, nedsettes med</w:t>
            </w:r>
          </w:p>
        </w:tc>
        <w:tc>
          <w:tcPr>
            <w:tcW w:w="1400" w:type="dxa"/>
            <w:tcBorders>
              <w:top w:val="nil"/>
              <w:left w:val="nil"/>
              <w:bottom w:val="nil"/>
              <w:right w:val="nil"/>
            </w:tcBorders>
            <w:tcMar>
              <w:top w:w="128" w:type="dxa"/>
              <w:left w:w="43" w:type="dxa"/>
              <w:bottom w:w="43" w:type="dxa"/>
              <w:right w:w="43" w:type="dxa"/>
            </w:tcMar>
            <w:vAlign w:val="bottom"/>
          </w:tcPr>
          <w:p w14:paraId="22215001" w14:textId="77777777" w:rsidR="00EE2529" w:rsidRPr="00C81B84" w:rsidRDefault="00AD5E1E" w:rsidP="00C81B84">
            <w:r w:rsidRPr="00C81B84">
              <w:t>300 000 000</w:t>
            </w:r>
          </w:p>
        </w:tc>
      </w:tr>
      <w:tr w:rsidR="00EE2529" w:rsidRPr="00C81B84" w14:paraId="57682E3C" w14:textId="77777777">
        <w:trPr>
          <w:trHeight w:val="380"/>
        </w:trPr>
        <w:tc>
          <w:tcPr>
            <w:tcW w:w="680" w:type="dxa"/>
            <w:tcBorders>
              <w:top w:val="nil"/>
              <w:left w:val="nil"/>
              <w:bottom w:val="nil"/>
              <w:right w:val="nil"/>
            </w:tcBorders>
            <w:tcMar>
              <w:top w:w="128" w:type="dxa"/>
              <w:left w:w="43" w:type="dxa"/>
              <w:bottom w:w="43" w:type="dxa"/>
              <w:right w:w="43" w:type="dxa"/>
            </w:tcMar>
          </w:tcPr>
          <w:p w14:paraId="6F19E2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19EE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DE79E4" w14:textId="77777777" w:rsidR="00EE2529" w:rsidRPr="00C81B84" w:rsidRDefault="00AD5E1E" w:rsidP="00C81B84">
            <w:r w:rsidRPr="00C81B84">
              <w:t>fra kr 8 100 000 000 til kr 7 800 000 000</w:t>
            </w:r>
          </w:p>
        </w:tc>
        <w:tc>
          <w:tcPr>
            <w:tcW w:w="1400" w:type="dxa"/>
            <w:tcBorders>
              <w:top w:val="nil"/>
              <w:left w:val="nil"/>
              <w:bottom w:val="nil"/>
              <w:right w:val="nil"/>
            </w:tcBorders>
            <w:tcMar>
              <w:top w:w="128" w:type="dxa"/>
              <w:left w:w="43" w:type="dxa"/>
              <w:bottom w:w="43" w:type="dxa"/>
              <w:right w:w="43" w:type="dxa"/>
            </w:tcMar>
            <w:vAlign w:val="bottom"/>
          </w:tcPr>
          <w:p w14:paraId="61F6E2D0" w14:textId="77777777" w:rsidR="00EE2529" w:rsidRPr="00C81B84" w:rsidRDefault="00EE2529" w:rsidP="00C81B84"/>
        </w:tc>
      </w:tr>
      <w:tr w:rsidR="00EE2529" w:rsidRPr="00C81B84" w14:paraId="3DEA6AD6" w14:textId="77777777">
        <w:trPr>
          <w:trHeight w:val="380"/>
        </w:trPr>
        <w:tc>
          <w:tcPr>
            <w:tcW w:w="680" w:type="dxa"/>
            <w:tcBorders>
              <w:top w:val="nil"/>
              <w:left w:val="nil"/>
              <w:bottom w:val="nil"/>
              <w:right w:val="nil"/>
            </w:tcBorders>
            <w:tcMar>
              <w:top w:w="128" w:type="dxa"/>
              <w:left w:w="43" w:type="dxa"/>
              <w:bottom w:w="43" w:type="dxa"/>
              <w:right w:w="43" w:type="dxa"/>
            </w:tcMar>
          </w:tcPr>
          <w:p w14:paraId="52C2AA7C" w14:textId="77777777" w:rsidR="00EE2529" w:rsidRPr="00C81B84" w:rsidRDefault="00AD5E1E" w:rsidP="00C81B84">
            <w:r w:rsidRPr="00C81B84">
              <w:t>3595</w:t>
            </w:r>
          </w:p>
        </w:tc>
        <w:tc>
          <w:tcPr>
            <w:tcW w:w="680" w:type="dxa"/>
            <w:tcBorders>
              <w:top w:val="nil"/>
              <w:left w:val="nil"/>
              <w:bottom w:val="nil"/>
              <w:right w:val="nil"/>
            </w:tcBorders>
            <w:tcMar>
              <w:top w:w="128" w:type="dxa"/>
              <w:left w:w="43" w:type="dxa"/>
              <w:bottom w:w="43" w:type="dxa"/>
              <w:right w:w="43" w:type="dxa"/>
            </w:tcMar>
          </w:tcPr>
          <w:p w14:paraId="111326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A958C3" w14:textId="77777777" w:rsidR="00EE2529" w:rsidRPr="00C81B84" w:rsidRDefault="00AD5E1E" w:rsidP="00C81B84">
            <w:r w:rsidRPr="00C81B84">
              <w:t>Statens kartverk:</w:t>
            </w:r>
          </w:p>
        </w:tc>
        <w:tc>
          <w:tcPr>
            <w:tcW w:w="1400" w:type="dxa"/>
            <w:tcBorders>
              <w:top w:val="nil"/>
              <w:left w:val="nil"/>
              <w:bottom w:val="nil"/>
              <w:right w:val="nil"/>
            </w:tcBorders>
            <w:tcMar>
              <w:top w:w="128" w:type="dxa"/>
              <w:left w:w="43" w:type="dxa"/>
              <w:bottom w:w="43" w:type="dxa"/>
              <w:right w:w="43" w:type="dxa"/>
            </w:tcMar>
            <w:vAlign w:val="bottom"/>
          </w:tcPr>
          <w:p w14:paraId="49BEF5D9" w14:textId="77777777" w:rsidR="00EE2529" w:rsidRPr="00C81B84" w:rsidRDefault="00EE2529" w:rsidP="00C81B84"/>
        </w:tc>
      </w:tr>
      <w:tr w:rsidR="00EE2529" w:rsidRPr="00C81B84" w14:paraId="2405C84D" w14:textId="77777777">
        <w:trPr>
          <w:trHeight w:val="380"/>
        </w:trPr>
        <w:tc>
          <w:tcPr>
            <w:tcW w:w="680" w:type="dxa"/>
            <w:tcBorders>
              <w:top w:val="nil"/>
              <w:left w:val="nil"/>
              <w:bottom w:val="nil"/>
              <w:right w:val="nil"/>
            </w:tcBorders>
            <w:tcMar>
              <w:top w:w="128" w:type="dxa"/>
              <w:left w:w="43" w:type="dxa"/>
              <w:bottom w:w="43" w:type="dxa"/>
              <w:right w:w="43" w:type="dxa"/>
            </w:tcMar>
          </w:tcPr>
          <w:p w14:paraId="651167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7CB48A1"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CAE282B" w14:textId="77777777" w:rsidR="00EE2529" w:rsidRPr="00C81B84" w:rsidRDefault="00AD5E1E" w:rsidP="00C81B84">
            <w:r w:rsidRPr="00C81B84">
              <w:t>Gebyrinntekter tinglysing, nedsettes med</w:t>
            </w:r>
          </w:p>
        </w:tc>
        <w:tc>
          <w:tcPr>
            <w:tcW w:w="1400" w:type="dxa"/>
            <w:tcBorders>
              <w:top w:val="nil"/>
              <w:left w:val="nil"/>
              <w:bottom w:val="nil"/>
              <w:right w:val="nil"/>
            </w:tcBorders>
            <w:tcMar>
              <w:top w:w="128" w:type="dxa"/>
              <w:left w:w="43" w:type="dxa"/>
              <w:bottom w:w="43" w:type="dxa"/>
              <w:right w:w="43" w:type="dxa"/>
            </w:tcMar>
            <w:vAlign w:val="bottom"/>
          </w:tcPr>
          <w:p w14:paraId="4047F81A" w14:textId="77777777" w:rsidR="00EE2529" w:rsidRPr="00C81B84" w:rsidRDefault="00AD5E1E" w:rsidP="00C81B84">
            <w:r w:rsidRPr="00C81B84">
              <w:t>25 000 000</w:t>
            </w:r>
          </w:p>
        </w:tc>
      </w:tr>
      <w:tr w:rsidR="00EE2529" w:rsidRPr="00C81B84" w14:paraId="4D979A4C" w14:textId="77777777">
        <w:trPr>
          <w:trHeight w:val="380"/>
        </w:trPr>
        <w:tc>
          <w:tcPr>
            <w:tcW w:w="680" w:type="dxa"/>
            <w:tcBorders>
              <w:top w:val="nil"/>
              <w:left w:val="nil"/>
              <w:bottom w:val="nil"/>
              <w:right w:val="nil"/>
            </w:tcBorders>
            <w:tcMar>
              <w:top w:w="128" w:type="dxa"/>
              <w:left w:w="43" w:type="dxa"/>
              <w:bottom w:w="43" w:type="dxa"/>
              <w:right w:w="43" w:type="dxa"/>
            </w:tcMar>
          </w:tcPr>
          <w:p w14:paraId="0CE1F70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CFC00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07CF79" w14:textId="77777777" w:rsidR="00EE2529" w:rsidRPr="00C81B84" w:rsidRDefault="00AD5E1E" w:rsidP="00C81B84">
            <w:r w:rsidRPr="00C81B84">
              <w:t>fra kr 488 000 000 til kr 463 000 000</w:t>
            </w:r>
          </w:p>
        </w:tc>
        <w:tc>
          <w:tcPr>
            <w:tcW w:w="1400" w:type="dxa"/>
            <w:tcBorders>
              <w:top w:val="nil"/>
              <w:left w:val="nil"/>
              <w:bottom w:val="nil"/>
              <w:right w:val="nil"/>
            </w:tcBorders>
            <w:tcMar>
              <w:top w:w="128" w:type="dxa"/>
              <w:left w:w="43" w:type="dxa"/>
              <w:bottom w:w="43" w:type="dxa"/>
              <w:right w:w="43" w:type="dxa"/>
            </w:tcMar>
            <w:vAlign w:val="bottom"/>
          </w:tcPr>
          <w:p w14:paraId="1AAF2E80" w14:textId="77777777" w:rsidR="00EE2529" w:rsidRPr="00C81B84" w:rsidRDefault="00EE2529" w:rsidP="00C81B84"/>
        </w:tc>
      </w:tr>
      <w:tr w:rsidR="00EE2529" w:rsidRPr="00C81B84" w14:paraId="109D598E" w14:textId="77777777">
        <w:trPr>
          <w:trHeight w:val="380"/>
        </w:trPr>
        <w:tc>
          <w:tcPr>
            <w:tcW w:w="680" w:type="dxa"/>
            <w:tcBorders>
              <w:top w:val="nil"/>
              <w:left w:val="nil"/>
              <w:bottom w:val="nil"/>
              <w:right w:val="nil"/>
            </w:tcBorders>
            <w:tcMar>
              <w:top w:w="128" w:type="dxa"/>
              <w:left w:w="43" w:type="dxa"/>
              <w:bottom w:w="43" w:type="dxa"/>
              <w:right w:w="43" w:type="dxa"/>
            </w:tcMar>
          </w:tcPr>
          <w:p w14:paraId="4C073F7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1B44C6" w14:textId="77777777" w:rsidR="00EE2529" w:rsidRPr="00C81B84" w:rsidRDefault="00AD5E1E" w:rsidP="00C81B84">
            <w:r w:rsidRPr="00C81B84">
              <w:t>2</w:t>
            </w:r>
          </w:p>
        </w:tc>
        <w:tc>
          <w:tcPr>
            <w:tcW w:w="6800" w:type="dxa"/>
            <w:tcBorders>
              <w:top w:val="nil"/>
              <w:left w:val="nil"/>
              <w:bottom w:val="nil"/>
              <w:right w:val="nil"/>
            </w:tcBorders>
            <w:tcMar>
              <w:top w:w="128" w:type="dxa"/>
              <w:left w:w="43" w:type="dxa"/>
              <w:bottom w:w="43" w:type="dxa"/>
              <w:right w:w="43" w:type="dxa"/>
            </w:tcMar>
          </w:tcPr>
          <w:p w14:paraId="2A2A39C5" w14:textId="77777777" w:rsidR="00EE2529" w:rsidRPr="00C81B84" w:rsidRDefault="00AD5E1E" w:rsidP="00C81B84">
            <w:r w:rsidRPr="00C81B84">
              <w:t>Salg og abonnement m.m., forhøyes med</w:t>
            </w:r>
          </w:p>
        </w:tc>
        <w:tc>
          <w:tcPr>
            <w:tcW w:w="1400" w:type="dxa"/>
            <w:tcBorders>
              <w:top w:val="nil"/>
              <w:left w:val="nil"/>
              <w:bottom w:val="nil"/>
              <w:right w:val="nil"/>
            </w:tcBorders>
            <w:tcMar>
              <w:top w:w="128" w:type="dxa"/>
              <w:left w:w="43" w:type="dxa"/>
              <w:bottom w:w="43" w:type="dxa"/>
              <w:right w:w="43" w:type="dxa"/>
            </w:tcMar>
            <w:vAlign w:val="bottom"/>
          </w:tcPr>
          <w:p w14:paraId="30F70C3D" w14:textId="77777777" w:rsidR="00EE2529" w:rsidRPr="00C81B84" w:rsidRDefault="00AD5E1E" w:rsidP="00C81B84">
            <w:r w:rsidRPr="00C81B84">
              <w:t>10 600 000</w:t>
            </w:r>
          </w:p>
        </w:tc>
      </w:tr>
      <w:tr w:rsidR="00EE2529" w:rsidRPr="00C81B84" w14:paraId="35011F75" w14:textId="77777777">
        <w:trPr>
          <w:trHeight w:val="380"/>
        </w:trPr>
        <w:tc>
          <w:tcPr>
            <w:tcW w:w="680" w:type="dxa"/>
            <w:tcBorders>
              <w:top w:val="nil"/>
              <w:left w:val="nil"/>
              <w:bottom w:val="nil"/>
              <w:right w:val="nil"/>
            </w:tcBorders>
            <w:tcMar>
              <w:top w:w="128" w:type="dxa"/>
              <w:left w:w="43" w:type="dxa"/>
              <w:bottom w:w="43" w:type="dxa"/>
              <w:right w:w="43" w:type="dxa"/>
            </w:tcMar>
          </w:tcPr>
          <w:p w14:paraId="7F8144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D2BBB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C61C76" w14:textId="77777777" w:rsidR="00EE2529" w:rsidRPr="00C81B84" w:rsidRDefault="00AD5E1E" w:rsidP="00C81B84">
            <w:r w:rsidRPr="00C81B84">
              <w:t>fra kr 122 302 000 til kr 132 902 000</w:t>
            </w:r>
          </w:p>
        </w:tc>
        <w:tc>
          <w:tcPr>
            <w:tcW w:w="1400" w:type="dxa"/>
            <w:tcBorders>
              <w:top w:val="nil"/>
              <w:left w:val="nil"/>
              <w:bottom w:val="nil"/>
              <w:right w:val="nil"/>
            </w:tcBorders>
            <w:tcMar>
              <w:top w:w="128" w:type="dxa"/>
              <w:left w:w="43" w:type="dxa"/>
              <w:bottom w:w="43" w:type="dxa"/>
              <w:right w:w="43" w:type="dxa"/>
            </w:tcMar>
            <w:vAlign w:val="bottom"/>
          </w:tcPr>
          <w:p w14:paraId="183E9C5B" w14:textId="77777777" w:rsidR="00EE2529" w:rsidRPr="00C81B84" w:rsidRDefault="00EE2529" w:rsidP="00C81B84"/>
        </w:tc>
      </w:tr>
      <w:tr w:rsidR="00EE2529" w:rsidRPr="00C81B84" w14:paraId="5976CBB9" w14:textId="77777777">
        <w:trPr>
          <w:trHeight w:val="380"/>
        </w:trPr>
        <w:tc>
          <w:tcPr>
            <w:tcW w:w="680" w:type="dxa"/>
            <w:tcBorders>
              <w:top w:val="nil"/>
              <w:left w:val="nil"/>
              <w:bottom w:val="nil"/>
              <w:right w:val="nil"/>
            </w:tcBorders>
            <w:tcMar>
              <w:top w:w="128" w:type="dxa"/>
              <w:left w:w="43" w:type="dxa"/>
              <w:bottom w:w="43" w:type="dxa"/>
              <w:right w:w="43" w:type="dxa"/>
            </w:tcMar>
          </w:tcPr>
          <w:p w14:paraId="0720A186" w14:textId="77777777" w:rsidR="00EE2529" w:rsidRPr="00C81B84" w:rsidRDefault="00AD5E1E" w:rsidP="00C81B84">
            <w:r w:rsidRPr="00C81B84">
              <w:t>3634</w:t>
            </w:r>
          </w:p>
        </w:tc>
        <w:tc>
          <w:tcPr>
            <w:tcW w:w="680" w:type="dxa"/>
            <w:tcBorders>
              <w:top w:val="nil"/>
              <w:left w:val="nil"/>
              <w:bottom w:val="nil"/>
              <w:right w:val="nil"/>
            </w:tcBorders>
            <w:tcMar>
              <w:top w:w="128" w:type="dxa"/>
              <w:left w:w="43" w:type="dxa"/>
              <w:bottom w:w="43" w:type="dxa"/>
              <w:right w:w="43" w:type="dxa"/>
            </w:tcMar>
          </w:tcPr>
          <w:p w14:paraId="09E1593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293E8C" w14:textId="77777777" w:rsidR="00EE2529" w:rsidRPr="00C81B84" w:rsidRDefault="00AD5E1E" w:rsidP="00C81B84">
            <w:r w:rsidRPr="00C81B84">
              <w:t>Arbeidsmarkedstiltak:</w:t>
            </w:r>
          </w:p>
        </w:tc>
        <w:tc>
          <w:tcPr>
            <w:tcW w:w="1400" w:type="dxa"/>
            <w:tcBorders>
              <w:top w:val="nil"/>
              <w:left w:val="nil"/>
              <w:bottom w:val="nil"/>
              <w:right w:val="nil"/>
            </w:tcBorders>
            <w:tcMar>
              <w:top w:w="128" w:type="dxa"/>
              <w:left w:w="43" w:type="dxa"/>
              <w:bottom w:w="43" w:type="dxa"/>
              <w:right w:w="43" w:type="dxa"/>
            </w:tcMar>
            <w:vAlign w:val="bottom"/>
          </w:tcPr>
          <w:p w14:paraId="3A513BFA" w14:textId="77777777" w:rsidR="00EE2529" w:rsidRPr="00C81B84" w:rsidRDefault="00EE2529" w:rsidP="00C81B84"/>
        </w:tc>
      </w:tr>
      <w:tr w:rsidR="00EE2529" w:rsidRPr="00C81B84" w14:paraId="1B399467" w14:textId="77777777">
        <w:trPr>
          <w:trHeight w:val="380"/>
        </w:trPr>
        <w:tc>
          <w:tcPr>
            <w:tcW w:w="680" w:type="dxa"/>
            <w:tcBorders>
              <w:top w:val="nil"/>
              <w:left w:val="nil"/>
              <w:bottom w:val="nil"/>
              <w:right w:val="nil"/>
            </w:tcBorders>
            <w:tcMar>
              <w:top w:w="128" w:type="dxa"/>
              <w:left w:w="43" w:type="dxa"/>
              <w:bottom w:w="43" w:type="dxa"/>
              <w:right w:w="43" w:type="dxa"/>
            </w:tcMar>
          </w:tcPr>
          <w:p w14:paraId="3D72533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5F065F6"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5284728C" w14:textId="77777777" w:rsidR="00EE2529" w:rsidRPr="00C81B84" w:rsidRDefault="00AD5E1E" w:rsidP="00C81B84">
            <w:r w:rsidRPr="00C81B84">
              <w:t>Innfordring av feilutbetalinger, arbeidsmarkedstiltak, forhøyes med</w:t>
            </w:r>
          </w:p>
        </w:tc>
        <w:tc>
          <w:tcPr>
            <w:tcW w:w="1400" w:type="dxa"/>
            <w:tcBorders>
              <w:top w:val="nil"/>
              <w:left w:val="nil"/>
              <w:bottom w:val="nil"/>
              <w:right w:val="nil"/>
            </w:tcBorders>
            <w:tcMar>
              <w:top w:w="128" w:type="dxa"/>
              <w:left w:w="43" w:type="dxa"/>
              <w:bottom w:w="43" w:type="dxa"/>
              <w:right w:w="43" w:type="dxa"/>
            </w:tcMar>
            <w:vAlign w:val="bottom"/>
          </w:tcPr>
          <w:p w14:paraId="3E2B3914" w14:textId="77777777" w:rsidR="00EE2529" w:rsidRPr="00C81B84" w:rsidRDefault="00AD5E1E" w:rsidP="00C81B84">
            <w:r w:rsidRPr="00C81B84">
              <w:t>5 000 000</w:t>
            </w:r>
          </w:p>
        </w:tc>
      </w:tr>
      <w:tr w:rsidR="00EE2529" w:rsidRPr="00C81B84" w14:paraId="08E84C25" w14:textId="77777777">
        <w:trPr>
          <w:trHeight w:val="380"/>
        </w:trPr>
        <w:tc>
          <w:tcPr>
            <w:tcW w:w="680" w:type="dxa"/>
            <w:tcBorders>
              <w:top w:val="nil"/>
              <w:left w:val="nil"/>
              <w:bottom w:val="nil"/>
              <w:right w:val="nil"/>
            </w:tcBorders>
            <w:tcMar>
              <w:top w:w="128" w:type="dxa"/>
              <w:left w:w="43" w:type="dxa"/>
              <w:bottom w:w="43" w:type="dxa"/>
              <w:right w:w="43" w:type="dxa"/>
            </w:tcMar>
          </w:tcPr>
          <w:p w14:paraId="0AFEE8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2ECDE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E9D6B29" w14:textId="77777777" w:rsidR="00EE2529" w:rsidRPr="00C81B84" w:rsidRDefault="00AD5E1E" w:rsidP="00C81B84">
            <w:r w:rsidRPr="00C81B84">
              <w:t>fra kr 5 000 000 til kr 10 000 000</w:t>
            </w:r>
          </w:p>
        </w:tc>
        <w:tc>
          <w:tcPr>
            <w:tcW w:w="1400" w:type="dxa"/>
            <w:tcBorders>
              <w:top w:val="nil"/>
              <w:left w:val="nil"/>
              <w:bottom w:val="nil"/>
              <w:right w:val="nil"/>
            </w:tcBorders>
            <w:tcMar>
              <w:top w:w="128" w:type="dxa"/>
              <w:left w:w="43" w:type="dxa"/>
              <w:bottom w:w="43" w:type="dxa"/>
              <w:right w:w="43" w:type="dxa"/>
            </w:tcMar>
            <w:vAlign w:val="bottom"/>
          </w:tcPr>
          <w:p w14:paraId="0824DABD" w14:textId="77777777" w:rsidR="00EE2529" w:rsidRPr="00C81B84" w:rsidRDefault="00EE2529" w:rsidP="00C81B84"/>
        </w:tc>
      </w:tr>
      <w:tr w:rsidR="00EE2529" w:rsidRPr="00C81B84" w14:paraId="3303696E" w14:textId="77777777">
        <w:trPr>
          <w:trHeight w:val="380"/>
        </w:trPr>
        <w:tc>
          <w:tcPr>
            <w:tcW w:w="680" w:type="dxa"/>
            <w:tcBorders>
              <w:top w:val="nil"/>
              <w:left w:val="nil"/>
              <w:bottom w:val="nil"/>
              <w:right w:val="nil"/>
            </w:tcBorders>
            <w:tcMar>
              <w:top w:w="128" w:type="dxa"/>
              <w:left w:w="43" w:type="dxa"/>
              <w:bottom w:w="43" w:type="dxa"/>
              <w:right w:w="43" w:type="dxa"/>
            </w:tcMar>
          </w:tcPr>
          <w:p w14:paraId="52BDE5DB" w14:textId="77777777" w:rsidR="00EE2529" w:rsidRPr="00C81B84" w:rsidRDefault="00AD5E1E" w:rsidP="00C81B84">
            <w:r w:rsidRPr="00C81B84">
              <w:t>3635</w:t>
            </w:r>
          </w:p>
        </w:tc>
        <w:tc>
          <w:tcPr>
            <w:tcW w:w="680" w:type="dxa"/>
            <w:tcBorders>
              <w:top w:val="nil"/>
              <w:left w:val="nil"/>
              <w:bottom w:val="nil"/>
              <w:right w:val="nil"/>
            </w:tcBorders>
            <w:tcMar>
              <w:top w:w="128" w:type="dxa"/>
              <w:left w:w="43" w:type="dxa"/>
              <w:bottom w:w="43" w:type="dxa"/>
              <w:right w:w="43" w:type="dxa"/>
            </w:tcMar>
          </w:tcPr>
          <w:p w14:paraId="5A27E8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02526C" w14:textId="77777777" w:rsidR="00EE2529" w:rsidRPr="00C81B84" w:rsidRDefault="00AD5E1E" w:rsidP="00C81B84">
            <w:r w:rsidRPr="00C81B84">
              <w:t>Ventelønn mv.:</w:t>
            </w:r>
          </w:p>
        </w:tc>
        <w:tc>
          <w:tcPr>
            <w:tcW w:w="1400" w:type="dxa"/>
            <w:tcBorders>
              <w:top w:val="nil"/>
              <w:left w:val="nil"/>
              <w:bottom w:val="nil"/>
              <w:right w:val="nil"/>
            </w:tcBorders>
            <w:tcMar>
              <w:top w:w="128" w:type="dxa"/>
              <w:left w:w="43" w:type="dxa"/>
              <w:bottom w:w="43" w:type="dxa"/>
              <w:right w:w="43" w:type="dxa"/>
            </w:tcMar>
            <w:vAlign w:val="bottom"/>
          </w:tcPr>
          <w:p w14:paraId="1C20D7CC" w14:textId="77777777" w:rsidR="00EE2529" w:rsidRPr="00C81B84" w:rsidRDefault="00EE2529" w:rsidP="00C81B84"/>
        </w:tc>
      </w:tr>
      <w:tr w:rsidR="00EE2529" w:rsidRPr="00C81B84" w14:paraId="2D815ED5" w14:textId="77777777">
        <w:trPr>
          <w:trHeight w:val="380"/>
        </w:trPr>
        <w:tc>
          <w:tcPr>
            <w:tcW w:w="680" w:type="dxa"/>
            <w:tcBorders>
              <w:top w:val="nil"/>
              <w:left w:val="nil"/>
              <w:bottom w:val="nil"/>
              <w:right w:val="nil"/>
            </w:tcBorders>
            <w:tcMar>
              <w:top w:w="128" w:type="dxa"/>
              <w:left w:w="43" w:type="dxa"/>
              <w:bottom w:w="43" w:type="dxa"/>
              <w:right w:w="43" w:type="dxa"/>
            </w:tcMar>
          </w:tcPr>
          <w:p w14:paraId="24F05C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28EFB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21824675" w14:textId="77777777" w:rsidR="00EE2529" w:rsidRPr="00C81B84" w:rsidRDefault="00AD5E1E" w:rsidP="00C81B84">
            <w:r w:rsidRPr="00C81B84">
              <w:t>Refusjon statlig virksomhet mv., forhøyes med</w:t>
            </w:r>
          </w:p>
        </w:tc>
        <w:tc>
          <w:tcPr>
            <w:tcW w:w="1400" w:type="dxa"/>
            <w:tcBorders>
              <w:top w:val="nil"/>
              <w:left w:val="nil"/>
              <w:bottom w:val="nil"/>
              <w:right w:val="nil"/>
            </w:tcBorders>
            <w:tcMar>
              <w:top w:w="128" w:type="dxa"/>
              <w:left w:w="43" w:type="dxa"/>
              <w:bottom w:w="43" w:type="dxa"/>
              <w:right w:w="43" w:type="dxa"/>
            </w:tcMar>
            <w:vAlign w:val="bottom"/>
          </w:tcPr>
          <w:p w14:paraId="1DD5C8B4" w14:textId="77777777" w:rsidR="00EE2529" w:rsidRPr="00C81B84" w:rsidRDefault="00AD5E1E" w:rsidP="00C81B84">
            <w:r w:rsidRPr="00C81B84">
              <w:t>100 000</w:t>
            </w:r>
          </w:p>
        </w:tc>
      </w:tr>
      <w:tr w:rsidR="00EE2529" w:rsidRPr="00C81B84" w14:paraId="227230F5" w14:textId="77777777">
        <w:trPr>
          <w:trHeight w:val="380"/>
        </w:trPr>
        <w:tc>
          <w:tcPr>
            <w:tcW w:w="680" w:type="dxa"/>
            <w:tcBorders>
              <w:top w:val="nil"/>
              <w:left w:val="nil"/>
              <w:bottom w:val="nil"/>
              <w:right w:val="nil"/>
            </w:tcBorders>
            <w:tcMar>
              <w:top w:w="128" w:type="dxa"/>
              <w:left w:w="43" w:type="dxa"/>
              <w:bottom w:w="43" w:type="dxa"/>
              <w:right w:w="43" w:type="dxa"/>
            </w:tcMar>
          </w:tcPr>
          <w:p w14:paraId="571FE9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E3F18A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5A0FEE7" w14:textId="77777777" w:rsidR="00EE2529" w:rsidRPr="00C81B84" w:rsidRDefault="00AD5E1E" w:rsidP="00C81B84">
            <w:r w:rsidRPr="00C81B84">
              <w:t>fra kr 1 900 000 til kr 2 000 000</w:t>
            </w:r>
          </w:p>
        </w:tc>
        <w:tc>
          <w:tcPr>
            <w:tcW w:w="1400" w:type="dxa"/>
            <w:tcBorders>
              <w:top w:val="nil"/>
              <w:left w:val="nil"/>
              <w:bottom w:val="nil"/>
              <w:right w:val="nil"/>
            </w:tcBorders>
            <w:tcMar>
              <w:top w:w="128" w:type="dxa"/>
              <w:left w:w="43" w:type="dxa"/>
              <w:bottom w:w="43" w:type="dxa"/>
              <w:right w:w="43" w:type="dxa"/>
            </w:tcMar>
            <w:vAlign w:val="bottom"/>
          </w:tcPr>
          <w:p w14:paraId="1C5FCE18" w14:textId="77777777" w:rsidR="00EE2529" w:rsidRPr="00C81B84" w:rsidRDefault="00EE2529" w:rsidP="00C81B84"/>
        </w:tc>
      </w:tr>
      <w:tr w:rsidR="00EE2529" w:rsidRPr="00C81B84" w14:paraId="38D2B1BC" w14:textId="77777777">
        <w:trPr>
          <w:trHeight w:val="380"/>
        </w:trPr>
        <w:tc>
          <w:tcPr>
            <w:tcW w:w="680" w:type="dxa"/>
            <w:tcBorders>
              <w:top w:val="nil"/>
              <w:left w:val="nil"/>
              <w:bottom w:val="nil"/>
              <w:right w:val="nil"/>
            </w:tcBorders>
            <w:tcMar>
              <w:top w:w="128" w:type="dxa"/>
              <w:left w:w="43" w:type="dxa"/>
              <w:bottom w:w="43" w:type="dxa"/>
              <w:right w:w="43" w:type="dxa"/>
            </w:tcMar>
          </w:tcPr>
          <w:p w14:paraId="11CCF05D" w14:textId="77777777" w:rsidR="00EE2529" w:rsidRPr="00C81B84" w:rsidRDefault="00AD5E1E" w:rsidP="00C81B84">
            <w:r w:rsidRPr="00C81B84">
              <w:t>3640</w:t>
            </w:r>
          </w:p>
        </w:tc>
        <w:tc>
          <w:tcPr>
            <w:tcW w:w="680" w:type="dxa"/>
            <w:tcBorders>
              <w:top w:val="nil"/>
              <w:left w:val="nil"/>
              <w:bottom w:val="nil"/>
              <w:right w:val="nil"/>
            </w:tcBorders>
            <w:tcMar>
              <w:top w:w="128" w:type="dxa"/>
              <w:left w:w="43" w:type="dxa"/>
              <w:bottom w:w="43" w:type="dxa"/>
              <w:right w:w="43" w:type="dxa"/>
            </w:tcMar>
          </w:tcPr>
          <w:p w14:paraId="7E2DCC9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0EAE86" w14:textId="77777777" w:rsidR="00EE2529" w:rsidRPr="00C81B84" w:rsidRDefault="00AD5E1E" w:rsidP="00C81B84">
            <w:r w:rsidRPr="00C81B84">
              <w:t>Arbeidstilsynet:</w:t>
            </w:r>
          </w:p>
        </w:tc>
        <w:tc>
          <w:tcPr>
            <w:tcW w:w="1400" w:type="dxa"/>
            <w:tcBorders>
              <w:top w:val="nil"/>
              <w:left w:val="nil"/>
              <w:bottom w:val="nil"/>
              <w:right w:val="nil"/>
            </w:tcBorders>
            <w:tcMar>
              <w:top w:w="128" w:type="dxa"/>
              <w:left w:w="43" w:type="dxa"/>
              <w:bottom w:w="43" w:type="dxa"/>
              <w:right w:w="43" w:type="dxa"/>
            </w:tcMar>
            <w:vAlign w:val="bottom"/>
          </w:tcPr>
          <w:p w14:paraId="544A1349" w14:textId="77777777" w:rsidR="00EE2529" w:rsidRPr="00C81B84" w:rsidRDefault="00EE2529" w:rsidP="00C81B84"/>
        </w:tc>
      </w:tr>
      <w:tr w:rsidR="00EE2529" w:rsidRPr="00C81B84" w14:paraId="053105B6" w14:textId="77777777">
        <w:trPr>
          <w:trHeight w:val="380"/>
        </w:trPr>
        <w:tc>
          <w:tcPr>
            <w:tcW w:w="680" w:type="dxa"/>
            <w:tcBorders>
              <w:top w:val="nil"/>
              <w:left w:val="nil"/>
              <w:bottom w:val="nil"/>
              <w:right w:val="nil"/>
            </w:tcBorders>
            <w:tcMar>
              <w:top w:w="128" w:type="dxa"/>
              <w:left w:w="43" w:type="dxa"/>
              <w:bottom w:w="43" w:type="dxa"/>
              <w:right w:w="43" w:type="dxa"/>
            </w:tcMar>
          </w:tcPr>
          <w:p w14:paraId="05F94773"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4736CB90" w14:textId="77777777" w:rsidR="00EE2529" w:rsidRPr="00C81B84" w:rsidRDefault="00AD5E1E" w:rsidP="00C81B84">
            <w:r w:rsidRPr="00C81B84">
              <w:t>10</w:t>
            </w:r>
          </w:p>
        </w:tc>
        <w:tc>
          <w:tcPr>
            <w:tcW w:w="6800" w:type="dxa"/>
            <w:tcBorders>
              <w:top w:val="nil"/>
              <w:left w:val="nil"/>
              <w:bottom w:val="nil"/>
              <w:right w:val="nil"/>
            </w:tcBorders>
            <w:tcMar>
              <w:top w:w="128" w:type="dxa"/>
              <w:left w:w="43" w:type="dxa"/>
              <w:bottom w:w="43" w:type="dxa"/>
              <w:right w:w="43" w:type="dxa"/>
            </w:tcMar>
          </w:tcPr>
          <w:p w14:paraId="1C2C236A" w14:textId="77777777" w:rsidR="00EE2529" w:rsidRPr="00C81B84" w:rsidRDefault="00AD5E1E" w:rsidP="00C81B84">
            <w:r w:rsidRPr="00C81B84">
              <w:t>Gebyr, godkjenningsordning innkvartering mv., bevilges med</w:t>
            </w:r>
          </w:p>
        </w:tc>
        <w:tc>
          <w:tcPr>
            <w:tcW w:w="1400" w:type="dxa"/>
            <w:tcBorders>
              <w:top w:val="nil"/>
              <w:left w:val="nil"/>
              <w:bottom w:val="nil"/>
              <w:right w:val="nil"/>
            </w:tcBorders>
            <w:tcMar>
              <w:top w:w="128" w:type="dxa"/>
              <w:left w:w="43" w:type="dxa"/>
              <w:bottom w:w="43" w:type="dxa"/>
              <w:right w:w="43" w:type="dxa"/>
            </w:tcMar>
            <w:vAlign w:val="bottom"/>
          </w:tcPr>
          <w:p w14:paraId="645753A6" w14:textId="77777777" w:rsidR="00EE2529" w:rsidRPr="00C81B84" w:rsidRDefault="00AD5E1E" w:rsidP="00C81B84">
            <w:r w:rsidRPr="00C81B84">
              <w:t>280 000</w:t>
            </w:r>
          </w:p>
        </w:tc>
      </w:tr>
      <w:tr w:rsidR="00EE2529" w:rsidRPr="00C81B84" w14:paraId="00091A9B" w14:textId="77777777">
        <w:trPr>
          <w:trHeight w:val="380"/>
        </w:trPr>
        <w:tc>
          <w:tcPr>
            <w:tcW w:w="680" w:type="dxa"/>
            <w:tcBorders>
              <w:top w:val="nil"/>
              <w:left w:val="nil"/>
              <w:bottom w:val="nil"/>
              <w:right w:val="nil"/>
            </w:tcBorders>
            <w:tcMar>
              <w:top w:w="128" w:type="dxa"/>
              <w:left w:w="43" w:type="dxa"/>
              <w:bottom w:w="43" w:type="dxa"/>
              <w:right w:w="43" w:type="dxa"/>
            </w:tcMar>
          </w:tcPr>
          <w:p w14:paraId="44B4DB01" w14:textId="77777777" w:rsidR="00EE2529" w:rsidRPr="00C81B84" w:rsidRDefault="00AD5E1E" w:rsidP="00C81B84">
            <w:r w:rsidRPr="00C81B84">
              <w:t>3642</w:t>
            </w:r>
          </w:p>
        </w:tc>
        <w:tc>
          <w:tcPr>
            <w:tcW w:w="680" w:type="dxa"/>
            <w:tcBorders>
              <w:top w:val="nil"/>
              <w:left w:val="nil"/>
              <w:bottom w:val="nil"/>
              <w:right w:val="nil"/>
            </w:tcBorders>
            <w:tcMar>
              <w:top w:w="128" w:type="dxa"/>
              <w:left w:w="43" w:type="dxa"/>
              <w:bottom w:w="43" w:type="dxa"/>
              <w:right w:w="43" w:type="dxa"/>
            </w:tcMar>
          </w:tcPr>
          <w:p w14:paraId="69427E9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FE6C46" w14:textId="77777777" w:rsidR="00EE2529" w:rsidRPr="00C81B84" w:rsidRDefault="00AD5E1E" w:rsidP="00C81B84">
            <w:r w:rsidRPr="00C81B84">
              <w:t>Petroleumstilsynet:</w:t>
            </w:r>
          </w:p>
        </w:tc>
        <w:tc>
          <w:tcPr>
            <w:tcW w:w="1400" w:type="dxa"/>
            <w:tcBorders>
              <w:top w:val="nil"/>
              <w:left w:val="nil"/>
              <w:bottom w:val="nil"/>
              <w:right w:val="nil"/>
            </w:tcBorders>
            <w:tcMar>
              <w:top w:w="128" w:type="dxa"/>
              <w:left w:w="43" w:type="dxa"/>
              <w:bottom w:w="43" w:type="dxa"/>
              <w:right w:w="43" w:type="dxa"/>
            </w:tcMar>
            <w:vAlign w:val="bottom"/>
          </w:tcPr>
          <w:p w14:paraId="598C8CF9" w14:textId="77777777" w:rsidR="00EE2529" w:rsidRPr="00C81B84" w:rsidRDefault="00EE2529" w:rsidP="00C81B84"/>
        </w:tc>
      </w:tr>
      <w:tr w:rsidR="00EE2529" w:rsidRPr="00C81B84" w14:paraId="00DE68C4" w14:textId="77777777">
        <w:trPr>
          <w:trHeight w:val="380"/>
        </w:trPr>
        <w:tc>
          <w:tcPr>
            <w:tcW w:w="680" w:type="dxa"/>
            <w:tcBorders>
              <w:top w:val="nil"/>
              <w:left w:val="nil"/>
              <w:bottom w:val="nil"/>
              <w:right w:val="nil"/>
            </w:tcBorders>
            <w:tcMar>
              <w:top w:w="128" w:type="dxa"/>
              <w:left w:w="43" w:type="dxa"/>
              <w:bottom w:w="43" w:type="dxa"/>
              <w:right w:w="43" w:type="dxa"/>
            </w:tcMar>
          </w:tcPr>
          <w:p w14:paraId="784E60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CEB2EA" w14:textId="77777777" w:rsidR="00EE2529" w:rsidRPr="00C81B84" w:rsidRDefault="00AD5E1E" w:rsidP="00C81B84">
            <w:r w:rsidRPr="00C81B84">
              <w:t>2</w:t>
            </w:r>
          </w:p>
        </w:tc>
        <w:tc>
          <w:tcPr>
            <w:tcW w:w="6800" w:type="dxa"/>
            <w:tcBorders>
              <w:top w:val="nil"/>
              <w:left w:val="nil"/>
              <w:bottom w:val="nil"/>
              <w:right w:val="nil"/>
            </w:tcBorders>
            <w:tcMar>
              <w:top w:w="128" w:type="dxa"/>
              <w:left w:w="43" w:type="dxa"/>
              <w:bottom w:w="43" w:type="dxa"/>
              <w:right w:w="43" w:type="dxa"/>
            </w:tcMar>
          </w:tcPr>
          <w:p w14:paraId="21B2AFD3" w14:textId="77777777" w:rsidR="00EE2529" w:rsidRPr="00C81B84" w:rsidRDefault="00AD5E1E" w:rsidP="00C81B84">
            <w:r w:rsidRPr="00C81B84">
              <w:t>Oppdrags- og samarbeidsvirksomhet, nedsettes med</w:t>
            </w:r>
          </w:p>
        </w:tc>
        <w:tc>
          <w:tcPr>
            <w:tcW w:w="1400" w:type="dxa"/>
            <w:tcBorders>
              <w:top w:val="nil"/>
              <w:left w:val="nil"/>
              <w:bottom w:val="nil"/>
              <w:right w:val="nil"/>
            </w:tcBorders>
            <w:tcMar>
              <w:top w:w="128" w:type="dxa"/>
              <w:left w:w="43" w:type="dxa"/>
              <w:bottom w:w="43" w:type="dxa"/>
              <w:right w:w="43" w:type="dxa"/>
            </w:tcMar>
            <w:vAlign w:val="bottom"/>
          </w:tcPr>
          <w:p w14:paraId="5F0FEC05" w14:textId="77777777" w:rsidR="00EE2529" w:rsidRPr="00C81B84" w:rsidRDefault="00AD5E1E" w:rsidP="00C81B84">
            <w:r w:rsidRPr="00C81B84">
              <w:t>8 475 000</w:t>
            </w:r>
          </w:p>
        </w:tc>
      </w:tr>
      <w:tr w:rsidR="00EE2529" w:rsidRPr="00C81B84" w14:paraId="4680F9D7" w14:textId="77777777">
        <w:trPr>
          <w:trHeight w:val="380"/>
        </w:trPr>
        <w:tc>
          <w:tcPr>
            <w:tcW w:w="680" w:type="dxa"/>
            <w:tcBorders>
              <w:top w:val="nil"/>
              <w:left w:val="nil"/>
              <w:bottom w:val="nil"/>
              <w:right w:val="nil"/>
            </w:tcBorders>
            <w:tcMar>
              <w:top w:w="128" w:type="dxa"/>
              <w:left w:w="43" w:type="dxa"/>
              <w:bottom w:w="43" w:type="dxa"/>
              <w:right w:w="43" w:type="dxa"/>
            </w:tcMar>
          </w:tcPr>
          <w:p w14:paraId="6F65DE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1E4FE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FEC1720" w14:textId="77777777" w:rsidR="00EE2529" w:rsidRPr="00C81B84" w:rsidRDefault="00AD5E1E" w:rsidP="00C81B84">
            <w:r w:rsidRPr="00C81B84">
              <w:t>fra kr 8 475 000 til kr 0</w:t>
            </w:r>
          </w:p>
        </w:tc>
        <w:tc>
          <w:tcPr>
            <w:tcW w:w="1400" w:type="dxa"/>
            <w:tcBorders>
              <w:top w:val="nil"/>
              <w:left w:val="nil"/>
              <w:bottom w:val="nil"/>
              <w:right w:val="nil"/>
            </w:tcBorders>
            <w:tcMar>
              <w:top w:w="128" w:type="dxa"/>
              <w:left w:w="43" w:type="dxa"/>
              <w:bottom w:w="43" w:type="dxa"/>
              <w:right w:w="43" w:type="dxa"/>
            </w:tcMar>
            <w:vAlign w:val="bottom"/>
          </w:tcPr>
          <w:p w14:paraId="2F400808" w14:textId="77777777" w:rsidR="00EE2529" w:rsidRPr="00C81B84" w:rsidRDefault="00EE2529" w:rsidP="00C81B84"/>
        </w:tc>
      </w:tr>
      <w:tr w:rsidR="00EE2529" w:rsidRPr="00C81B84" w14:paraId="6A769377" w14:textId="77777777">
        <w:trPr>
          <w:trHeight w:val="380"/>
        </w:trPr>
        <w:tc>
          <w:tcPr>
            <w:tcW w:w="680" w:type="dxa"/>
            <w:tcBorders>
              <w:top w:val="nil"/>
              <w:left w:val="nil"/>
              <w:bottom w:val="nil"/>
              <w:right w:val="nil"/>
            </w:tcBorders>
            <w:tcMar>
              <w:top w:w="128" w:type="dxa"/>
              <w:left w:w="43" w:type="dxa"/>
              <w:bottom w:w="43" w:type="dxa"/>
              <w:right w:w="43" w:type="dxa"/>
            </w:tcMar>
          </w:tcPr>
          <w:p w14:paraId="5CFD8C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FADA68" w14:textId="77777777" w:rsidR="00EE2529" w:rsidRPr="00C81B84" w:rsidRDefault="00AD5E1E" w:rsidP="00C81B84">
            <w:r w:rsidRPr="00C81B84">
              <w:t>3</w:t>
            </w:r>
          </w:p>
        </w:tc>
        <w:tc>
          <w:tcPr>
            <w:tcW w:w="6800" w:type="dxa"/>
            <w:tcBorders>
              <w:top w:val="nil"/>
              <w:left w:val="nil"/>
              <w:bottom w:val="nil"/>
              <w:right w:val="nil"/>
            </w:tcBorders>
            <w:tcMar>
              <w:top w:w="128" w:type="dxa"/>
              <w:left w:w="43" w:type="dxa"/>
              <w:bottom w:w="43" w:type="dxa"/>
              <w:right w:w="43" w:type="dxa"/>
            </w:tcMar>
          </w:tcPr>
          <w:p w14:paraId="0399891F" w14:textId="77777777" w:rsidR="00EE2529" w:rsidRPr="00C81B84" w:rsidRDefault="00AD5E1E" w:rsidP="00C81B84">
            <w:r w:rsidRPr="00C81B84">
              <w:t>Gebyr tilsyn, nedsettes med</w:t>
            </w:r>
          </w:p>
        </w:tc>
        <w:tc>
          <w:tcPr>
            <w:tcW w:w="1400" w:type="dxa"/>
            <w:tcBorders>
              <w:top w:val="nil"/>
              <w:left w:val="nil"/>
              <w:bottom w:val="nil"/>
              <w:right w:val="nil"/>
            </w:tcBorders>
            <w:tcMar>
              <w:top w:w="128" w:type="dxa"/>
              <w:left w:w="43" w:type="dxa"/>
              <w:bottom w:w="43" w:type="dxa"/>
              <w:right w:w="43" w:type="dxa"/>
            </w:tcMar>
            <w:vAlign w:val="bottom"/>
          </w:tcPr>
          <w:p w14:paraId="342E2CB9" w14:textId="77777777" w:rsidR="00EE2529" w:rsidRPr="00C81B84" w:rsidRDefault="00AD5E1E" w:rsidP="00C81B84">
            <w:r w:rsidRPr="00C81B84">
              <w:t>82 215 000</w:t>
            </w:r>
          </w:p>
        </w:tc>
      </w:tr>
      <w:tr w:rsidR="00EE2529" w:rsidRPr="00C81B84" w14:paraId="73E49E97" w14:textId="77777777">
        <w:trPr>
          <w:trHeight w:val="380"/>
        </w:trPr>
        <w:tc>
          <w:tcPr>
            <w:tcW w:w="680" w:type="dxa"/>
            <w:tcBorders>
              <w:top w:val="nil"/>
              <w:left w:val="nil"/>
              <w:bottom w:val="nil"/>
              <w:right w:val="nil"/>
            </w:tcBorders>
            <w:tcMar>
              <w:top w:w="128" w:type="dxa"/>
              <w:left w:w="43" w:type="dxa"/>
              <w:bottom w:w="43" w:type="dxa"/>
              <w:right w:w="43" w:type="dxa"/>
            </w:tcMar>
          </w:tcPr>
          <w:p w14:paraId="6204296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B520D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B9E2CC" w14:textId="77777777" w:rsidR="00EE2529" w:rsidRPr="00C81B84" w:rsidRDefault="00AD5E1E" w:rsidP="00C81B84">
            <w:r w:rsidRPr="00C81B84">
              <w:t>fra kr 82 215 000 til kr 0</w:t>
            </w:r>
          </w:p>
        </w:tc>
        <w:tc>
          <w:tcPr>
            <w:tcW w:w="1400" w:type="dxa"/>
            <w:tcBorders>
              <w:top w:val="nil"/>
              <w:left w:val="nil"/>
              <w:bottom w:val="nil"/>
              <w:right w:val="nil"/>
            </w:tcBorders>
            <w:tcMar>
              <w:top w:w="128" w:type="dxa"/>
              <w:left w:w="43" w:type="dxa"/>
              <w:bottom w:w="43" w:type="dxa"/>
              <w:right w:w="43" w:type="dxa"/>
            </w:tcMar>
            <w:vAlign w:val="bottom"/>
          </w:tcPr>
          <w:p w14:paraId="4D3E8E44" w14:textId="77777777" w:rsidR="00EE2529" w:rsidRPr="00C81B84" w:rsidRDefault="00EE2529" w:rsidP="00C81B84"/>
        </w:tc>
      </w:tr>
      <w:tr w:rsidR="00EE2529" w:rsidRPr="00C81B84" w14:paraId="1D01DE20" w14:textId="77777777">
        <w:trPr>
          <w:trHeight w:val="380"/>
        </w:trPr>
        <w:tc>
          <w:tcPr>
            <w:tcW w:w="680" w:type="dxa"/>
            <w:tcBorders>
              <w:top w:val="nil"/>
              <w:left w:val="nil"/>
              <w:bottom w:val="nil"/>
              <w:right w:val="nil"/>
            </w:tcBorders>
            <w:tcMar>
              <w:top w:w="128" w:type="dxa"/>
              <w:left w:w="43" w:type="dxa"/>
              <w:bottom w:w="43" w:type="dxa"/>
              <w:right w:w="43" w:type="dxa"/>
            </w:tcMar>
          </w:tcPr>
          <w:p w14:paraId="24A50988" w14:textId="77777777" w:rsidR="00EE2529" w:rsidRPr="00C81B84" w:rsidRDefault="00AD5E1E" w:rsidP="00C81B84">
            <w:r w:rsidRPr="00C81B84">
              <w:t>3672</w:t>
            </w:r>
          </w:p>
        </w:tc>
        <w:tc>
          <w:tcPr>
            <w:tcW w:w="680" w:type="dxa"/>
            <w:tcBorders>
              <w:top w:val="nil"/>
              <w:left w:val="nil"/>
              <w:bottom w:val="nil"/>
              <w:right w:val="nil"/>
            </w:tcBorders>
            <w:tcMar>
              <w:top w:w="128" w:type="dxa"/>
              <w:left w:w="43" w:type="dxa"/>
              <w:bottom w:w="43" w:type="dxa"/>
              <w:right w:w="43" w:type="dxa"/>
            </w:tcMar>
          </w:tcPr>
          <w:p w14:paraId="6A6B77D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E1D10B" w14:textId="77777777" w:rsidR="00EE2529" w:rsidRPr="00C81B84" w:rsidRDefault="00AD5E1E" w:rsidP="00C81B84">
            <w:r w:rsidRPr="00C81B84">
              <w:t>Opplæring i norsk og samfunnskunnskap for voksne innvandrere:</w:t>
            </w:r>
          </w:p>
        </w:tc>
        <w:tc>
          <w:tcPr>
            <w:tcW w:w="1400" w:type="dxa"/>
            <w:tcBorders>
              <w:top w:val="nil"/>
              <w:left w:val="nil"/>
              <w:bottom w:val="nil"/>
              <w:right w:val="nil"/>
            </w:tcBorders>
            <w:tcMar>
              <w:top w:w="128" w:type="dxa"/>
              <w:left w:w="43" w:type="dxa"/>
              <w:bottom w:w="43" w:type="dxa"/>
              <w:right w:w="43" w:type="dxa"/>
            </w:tcMar>
            <w:vAlign w:val="bottom"/>
          </w:tcPr>
          <w:p w14:paraId="6D1D6D95" w14:textId="77777777" w:rsidR="00EE2529" w:rsidRPr="00C81B84" w:rsidRDefault="00EE2529" w:rsidP="00C81B84"/>
        </w:tc>
      </w:tr>
      <w:tr w:rsidR="00EE2529" w:rsidRPr="00C81B84" w14:paraId="7AAADE77" w14:textId="77777777">
        <w:trPr>
          <w:trHeight w:val="380"/>
        </w:trPr>
        <w:tc>
          <w:tcPr>
            <w:tcW w:w="680" w:type="dxa"/>
            <w:tcBorders>
              <w:top w:val="nil"/>
              <w:left w:val="nil"/>
              <w:bottom w:val="nil"/>
              <w:right w:val="nil"/>
            </w:tcBorders>
            <w:tcMar>
              <w:top w:w="128" w:type="dxa"/>
              <w:left w:w="43" w:type="dxa"/>
              <w:bottom w:w="43" w:type="dxa"/>
              <w:right w:w="43" w:type="dxa"/>
            </w:tcMar>
          </w:tcPr>
          <w:p w14:paraId="6BB321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24ADC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42CAD3F" w14:textId="77777777" w:rsidR="00EE2529" w:rsidRPr="00C81B84" w:rsidRDefault="00AD5E1E" w:rsidP="00C81B84">
            <w:r w:rsidRPr="00C81B84">
              <w:t>Norskopplæring i mottak,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20FF3BEE" w14:textId="77777777" w:rsidR="00EE2529" w:rsidRPr="00C81B84" w:rsidRDefault="00AD5E1E" w:rsidP="00C81B84">
            <w:r w:rsidRPr="00C81B84">
              <w:t>619 000</w:t>
            </w:r>
          </w:p>
        </w:tc>
      </w:tr>
      <w:tr w:rsidR="00EE2529" w:rsidRPr="00C81B84" w14:paraId="4495174D" w14:textId="77777777">
        <w:trPr>
          <w:trHeight w:val="380"/>
        </w:trPr>
        <w:tc>
          <w:tcPr>
            <w:tcW w:w="680" w:type="dxa"/>
            <w:tcBorders>
              <w:top w:val="nil"/>
              <w:left w:val="nil"/>
              <w:bottom w:val="nil"/>
              <w:right w:val="nil"/>
            </w:tcBorders>
            <w:tcMar>
              <w:top w:w="128" w:type="dxa"/>
              <w:left w:w="43" w:type="dxa"/>
              <w:bottom w:w="43" w:type="dxa"/>
              <w:right w:w="43" w:type="dxa"/>
            </w:tcMar>
          </w:tcPr>
          <w:p w14:paraId="0825869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A96F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9300BBC" w14:textId="77777777" w:rsidR="00EE2529" w:rsidRPr="00C81B84" w:rsidRDefault="00AD5E1E" w:rsidP="00C81B84">
            <w:r w:rsidRPr="00C81B84">
              <w:t>fra kr 39 415 000 til kr 40 034 000</w:t>
            </w:r>
          </w:p>
        </w:tc>
        <w:tc>
          <w:tcPr>
            <w:tcW w:w="1400" w:type="dxa"/>
            <w:tcBorders>
              <w:top w:val="nil"/>
              <w:left w:val="nil"/>
              <w:bottom w:val="nil"/>
              <w:right w:val="nil"/>
            </w:tcBorders>
            <w:tcMar>
              <w:top w:w="128" w:type="dxa"/>
              <w:left w:w="43" w:type="dxa"/>
              <w:bottom w:w="43" w:type="dxa"/>
              <w:right w:w="43" w:type="dxa"/>
            </w:tcMar>
            <w:vAlign w:val="bottom"/>
          </w:tcPr>
          <w:p w14:paraId="233F0AFB" w14:textId="77777777" w:rsidR="00EE2529" w:rsidRPr="00C81B84" w:rsidRDefault="00EE2529" w:rsidP="00C81B84"/>
        </w:tc>
      </w:tr>
      <w:tr w:rsidR="00EE2529" w:rsidRPr="00C81B84" w14:paraId="60A884B6" w14:textId="77777777">
        <w:trPr>
          <w:trHeight w:val="380"/>
        </w:trPr>
        <w:tc>
          <w:tcPr>
            <w:tcW w:w="680" w:type="dxa"/>
            <w:tcBorders>
              <w:top w:val="nil"/>
              <w:left w:val="nil"/>
              <w:bottom w:val="nil"/>
              <w:right w:val="nil"/>
            </w:tcBorders>
            <w:tcMar>
              <w:top w:w="128" w:type="dxa"/>
              <w:left w:w="43" w:type="dxa"/>
              <w:bottom w:w="43" w:type="dxa"/>
              <w:right w:w="43" w:type="dxa"/>
            </w:tcMar>
          </w:tcPr>
          <w:p w14:paraId="26ABAFD4" w14:textId="77777777" w:rsidR="00EE2529" w:rsidRPr="00C81B84" w:rsidRDefault="00AD5E1E" w:rsidP="00C81B84">
            <w:r w:rsidRPr="00C81B84">
              <w:t>3700</w:t>
            </w:r>
          </w:p>
        </w:tc>
        <w:tc>
          <w:tcPr>
            <w:tcW w:w="680" w:type="dxa"/>
            <w:tcBorders>
              <w:top w:val="nil"/>
              <w:left w:val="nil"/>
              <w:bottom w:val="nil"/>
              <w:right w:val="nil"/>
            </w:tcBorders>
            <w:tcMar>
              <w:top w:w="128" w:type="dxa"/>
              <w:left w:w="43" w:type="dxa"/>
              <w:bottom w:w="43" w:type="dxa"/>
              <w:right w:w="43" w:type="dxa"/>
            </w:tcMar>
          </w:tcPr>
          <w:p w14:paraId="23851D1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BA340E" w14:textId="77777777" w:rsidR="00EE2529" w:rsidRPr="00C81B84" w:rsidRDefault="00AD5E1E" w:rsidP="00C81B84">
            <w:r w:rsidRPr="00C81B84">
              <w:t>Helse- og omsorgsdepartementet:</w:t>
            </w:r>
          </w:p>
        </w:tc>
        <w:tc>
          <w:tcPr>
            <w:tcW w:w="1400" w:type="dxa"/>
            <w:tcBorders>
              <w:top w:val="nil"/>
              <w:left w:val="nil"/>
              <w:bottom w:val="nil"/>
              <w:right w:val="nil"/>
            </w:tcBorders>
            <w:tcMar>
              <w:top w:w="128" w:type="dxa"/>
              <w:left w:w="43" w:type="dxa"/>
              <w:bottom w:w="43" w:type="dxa"/>
              <w:right w:w="43" w:type="dxa"/>
            </w:tcMar>
            <w:vAlign w:val="bottom"/>
          </w:tcPr>
          <w:p w14:paraId="366BCD1C" w14:textId="77777777" w:rsidR="00EE2529" w:rsidRPr="00C81B84" w:rsidRDefault="00EE2529" w:rsidP="00C81B84"/>
        </w:tc>
      </w:tr>
      <w:tr w:rsidR="00EE2529" w:rsidRPr="00C81B84" w14:paraId="247E4129" w14:textId="77777777">
        <w:trPr>
          <w:trHeight w:val="640"/>
        </w:trPr>
        <w:tc>
          <w:tcPr>
            <w:tcW w:w="680" w:type="dxa"/>
            <w:tcBorders>
              <w:top w:val="nil"/>
              <w:left w:val="nil"/>
              <w:bottom w:val="nil"/>
              <w:right w:val="nil"/>
            </w:tcBorders>
            <w:tcMar>
              <w:top w:w="128" w:type="dxa"/>
              <w:left w:w="43" w:type="dxa"/>
              <w:bottom w:w="43" w:type="dxa"/>
              <w:right w:w="43" w:type="dxa"/>
            </w:tcMar>
          </w:tcPr>
          <w:p w14:paraId="3BF81648"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77B8BAB" w14:textId="77777777" w:rsidR="00EE2529" w:rsidRPr="00C81B84" w:rsidRDefault="00AD5E1E" w:rsidP="00C81B84">
            <w:r w:rsidRPr="00C81B84">
              <w:t>3</w:t>
            </w:r>
          </w:p>
        </w:tc>
        <w:tc>
          <w:tcPr>
            <w:tcW w:w="6800" w:type="dxa"/>
            <w:tcBorders>
              <w:top w:val="nil"/>
              <w:left w:val="nil"/>
              <w:bottom w:val="nil"/>
              <w:right w:val="nil"/>
            </w:tcBorders>
            <w:tcMar>
              <w:top w:w="128" w:type="dxa"/>
              <w:left w:w="43" w:type="dxa"/>
              <w:bottom w:w="43" w:type="dxa"/>
              <w:right w:w="43" w:type="dxa"/>
            </w:tcMar>
          </w:tcPr>
          <w:p w14:paraId="19A9EBDA" w14:textId="77777777" w:rsidR="00EE2529" w:rsidRPr="00C81B84" w:rsidRDefault="00AD5E1E" w:rsidP="00C81B84">
            <w:r w:rsidRPr="00C81B84">
              <w:t>Refusjon fra Utenriksdepartementet av ODA-godkjente utgifter, bevilges med</w:t>
            </w:r>
          </w:p>
        </w:tc>
        <w:tc>
          <w:tcPr>
            <w:tcW w:w="1400" w:type="dxa"/>
            <w:tcBorders>
              <w:top w:val="nil"/>
              <w:left w:val="nil"/>
              <w:bottom w:val="nil"/>
              <w:right w:val="nil"/>
            </w:tcBorders>
            <w:tcMar>
              <w:top w:w="128" w:type="dxa"/>
              <w:left w:w="43" w:type="dxa"/>
              <w:bottom w:w="43" w:type="dxa"/>
              <w:right w:w="43" w:type="dxa"/>
            </w:tcMar>
            <w:vAlign w:val="bottom"/>
          </w:tcPr>
          <w:p w14:paraId="26C9BDAC" w14:textId="77777777" w:rsidR="00EE2529" w:rsidRPr="00C81B84" w:rsidRDefault="00AD5E1E" w:rsidP="00C81B84">
            <w:r w:rsidRPr="00C81B84">
              <w:t>200 000 000</w:t>
            </w:r>
          </w:p>
        </w:tc>
      </w:tr>
      <w:tr w:rsidR="00EE2529" w:rsidRPr="00C81B84" w14:paraId="79FE4E0A" w14:textId="77777777">
        <w:trPr>
          <w:trHeight w:val="380"/>
        </w:trPr>
        <w:tc>
          <w:tcPr>
            <w:tcW w:w="680" w:type="dxa"/>
            <w:tcBorders>
              <w:top w:val="nil"/>
              <w:left w:val="nil"/>
              <w:bottom w:val="nil"/>
              <w:right w:val="nil"/>
            </w:tcBorders>
            <w:tcMar>
              <w:top w:w="128" w:type="dxa"/>
              <w:left w:w="43" w:type="dxa"/>
              <w:bottom w:w="43" w:type="dxa"/>
              <w:right w:w="43" w:type="dxa"/>
            </w:tcMar>
          </w:tcPr>
          <w:p w14:paraId="1A9674EC" w14:textId="77777777" w:rsidR="00EE2529" w:rsidRPr="00C81B84" w:rsidRDefault="00AD5E1E" w:rsidP="00C81B84">
            <w:r w:rsidRPr="00C81B84">
              <w:t>3710</w:t>
            </w:r>
          </w:p>
        </w:tc>
        <w:tc>
          <w:tcPr>
            <w:tcW w:w="680" w:type="dxa"/>
            <w:tcBorders>
              <w:top w:val="nil"/>
              <w:left w:val="nil"/>
              <w:bottom w:val="nil"/>
              <w:right w:val="nil"/>
            </w:tcBorders>
            <w:tcMar>
              <w:top w:w="128" w:type="dxa"/>
              <w:left w:w="43" w:type="dxa"/>
              <w:bottom w:w="43" w:type="dxa"/>
              <w:right w:w="43" w:type="dxa"/>
            </w:tcMar>
          </w:tcPr>
          <w:p w14:paraId="19104FF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1D85C1F" w14:textId="77777777" w:rsidR="00EE2529" w:rsidRPr="00C81B84" w:rsidRDefault="00AD5E1E" w:rsidP="00C81B84">
            <w:r w:rsidRPr="00C81B84">
              <w:t>Vaksiner mv.:</w:t>
            </w:r>
          </w:p>
        </w:tc>
        <w:tc>
          <w:tcPr>
            <w:tcW w:w="1400" w:type="dxa"/>
            <w:tcBorders>
              <w:top w:val="nil"/>
              <w:left w:val="nil"/>
              <w:bottom w:val="nil"/>
              <w:right w:val="nil"/>
            </w:tcBorders>
            <w:tcMar>
              <w:top w:w="128" w:type="dxa"/>
              <w:left w:w="43" w:type="dxa"/>
              <w:bottom w:w="43" w:type="dxa"/>
              <w:right w:w="43" w:type="dxa"/>
            </w:tcMar>
            <w:vAlign w:val="bottom"/>
          </w:tcPr>
          <w:p w14:paraId="0452DD3E" w14:textId="77777777" w:rsidR="00EE2529" w:rsidRPr="00C81B84" w:rsidRDefault="00EE2529" w:rsidP="00C81B84"/>
        </w:tc>
      </w:tr>
      <w:tr w:rsidR="00EE2529" w:rsidRPr="00C81B84" w14:paraId="61744135" w14:textId="77777777">
        <w:trPr>
          <w:trHeight w:val="380"/>
        </w:trPr>
        <w:tc>
          <w:tcPr>
            <w:tcW w:w="680" w:type="dxa"/>
            <w:tcBorders>
              <w:top w:val="nil"/>
              <w:left w:val="nil"/>
              <w:bottom w:val="nil"/>
              <w:right w:val="nil"/>
            </w:tcBorders>
            <w:tcMar>
              <w:top w:w="128" w:type="dxa"/>
              <w:left w:w="43" w:type="dxa"/>
              <w:bottom w:w="43" w:type="dxa"/>
              <w:right w:w="43" w:type="dxa"/>
            </w:tcMar>
          </w:tcPr>
          <w:p w14:paraId="2C04D0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C02D98" w14:textId="77777777" w:rsidR="00EE2529" w:rsidRPr="00C81B84" w:rsidRDefault="00AD5E1E" w:rsidP="00C81B84">
            <w:r w:rsidRPr="00C81B84">
              <w:t>3</w:t>
            </w:r>
          </w:p>
        </w:tc>
        <w:tc>
          <w:tcPr>
            <w:tcW w:w="6800" w:type="dxa"/>
            <w:tcBorders>
              <w:top w:val="nil"/>
              <w:left w:val="nil"/>
              <w:bottom w:val="nil"/>
              <w:right w:val="nil"/>
            </w:tcBorders>
            <w:tcMar>
              <w:top w:w="128" w:type="dxa"/>
              <w:left w:w="43" w:type="dxa"/>
              <w:bottom w:w="43" w:type="dxa"/>
              <w:right w:w="43" w:type="dxa"/>
            </w:tcMar>
          </w:tcPr>
          <w:p w14:paraId="1AA211AA" w14:textId="77777777" w:rsidR="00EE2529" w:rsidRPr="00C81B84" w:rsidRDefault="00AD5E1E" w:rsidP="00C81B84">
            <w:r w:rsidRPr="00C81B84">
              <w:t>Vaksinesalg, nedsettes med</w:t>
            </w:r>
          </w:p>
        </w:tc>
        <w:tc>
          <w:tcPr>
            <w:tcW w:w="1400" w:type="dxa"/>
            <w:tcBorders>
              <w:top w:val="nil"/>
              <w:left w:val="nil"/>
              <w:bottom w:val="nil"/>
              <w:right w:val="nil"/>
            </w:tcBorders>
            <w:tcMar>
              <w:top w:w="128" w:type="dxa"/>
              <w:left w:w="43" w:type="dxa"/>
              <w:bottom w:w="43" w:type="dxa"/>
              <w:right w:w="43" w:type="dxa"/>
            </w:tcMar>
            <w:vAlign w:val="bottom"/>
          </w:tcPr>
          <w:p w14:paraId="568C5A62" w14:textId="77777777" w:rsidR="00EE2529" w:rsidRPr="00C81B84" w:rsidRDefault="00AD5E1E" w:rsidP="00C81B84">
            <w:r w:rsidRPr="00C81B84">
              <w:t>35 500 000</w:t>
            </w:r>
          </w:p>
        </w:tc>
      </w:tr>
      <w:tr w:rsidR="00EE2529" w:rsidRPr="00C81B84" w14:paraId="502E186A" w14:textId="77777777">
        <w:trPr>
          <w:trHeight w:val="380"/>
        </w:trPr>
        <w:tc>
          <w:tcPr>
            <w:tcW w:w="680" w:type="dxa"/>
            <w:tcBorders>
              <w:top w:val="nil"/>
              <w:left w:val="nil"/>
              <w:bottom w:val="nil"/>
              <w:right w:val="nil"/>
            </w:tcBorders>
            <w:tcMar>
              <w:top w:w="128" w:type="dxa"/>
              <w:left w:w="43" w:type="dxa"/>
              <w:bottom w:w="43" w:type="dxa"/>
              <w:right w:w="43" w:type="dxa"/>
            </w:tcMar>
          </w:tcPr>
          <w:p w14:paraId="43F685C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767F2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F9CC6B" w14:textId="77777777" w:rsidR="00EE2529" w:rsidRPr="00C81B84" w:rsidRDefault="00AD5E1E" w:rsidP="00C81B84">
            <w:r w:rsidRPr="00C81B84">
              <w:t>fra kr 279 686 000 til kr 244 186 000</w:t>
            </w:r>
          </w:p>
        </w:tc>
        <w:tc>
          <w:tcPr>
            <w:tcW w:w="1400" w:type="dxa"/>
            <w:tcBorders>
              <w:top w:val="nil"/>
              <w:left w:val="nil"/>
              <w:bottom w:val="nil"/>
              <w:right w:val="nil"/>
            </w:tcBorders>
            <w:tcMar>
              <w:top w:w="128" w:type="dxa"/>
              <w:left w:w="43" w:type="dxa"/>
              <w:bottom w:w="43" w:type="dxa"/>
              <w:right w:w="43" w:type="dxa"/>
            </w:tcMar>
            <w:vAlign w:val="bottom"/>
          </w:tcPr>
          <w:p w14:paraId="3124145E" w14:textId="77777777" w:rsidR="00EE2529" w:rsidRPr="00C81B84" w:rsidRDefault="00EE2529" w:rsidP="00C81B84"/>
        </w:tc>
      </w:tr>
      <w:tr w:rsidR="00EE2529" w:rsidRPr="00C81B84" w14:paraId="0645B4BC" w14:textId="77777777">
        <w:trPr>
          <w:trHeight w:val="380"/>
        </w:trPr>
        <w:tc>
          <w:tcPr>
            <w:tcW w:w="680" w:type="dxa"/>
            <w:tcBorders>
              <w:top w:val="nil"/>
              <w:left w:val="nil"/>
              <w:bottom w:val="nil"/>
              <w:right w:val="nil"/>
            </w:tcBorders>
            <w:tcMar>
              <w:top w:w="128" w:type="dxa"/>
              <w:left w:w="43" w:type="dxa"/>
              <w:bottom w:w="43" w:type="dxa"/>
              <w:right w:w="43" w:type="dxa"/>
            </w:tcMar>
          </w:tcPr>
          <w:p w14:paraId="136B722D" w14:textId="77777777" w:rsidR="00EE2529" w:rsidRPr="00C81B84" w:rsidRDefault="00AD5E1E" w:rsidP="00C81B84">
            <w:r w:rsidRPr="00C81B84">
              <w:t>3714</w:t>
            </w:r>
          </w:p>
        </w:tc>
        <w:tc>
          <w:tcPr>
            <w:tcW w:w="680" w:type="dxa"/>
            <w:tcBorders>
              <w:top w:val="nil"/>
              <w:left w:val="nil"/>
              <w:bottom w:val="nil"/>
              <w:right w:val="nil"/>
            </w:tcBorders>
            <w:tcMar>
              <w:top w:w="128" w:type="dxa"/>
              <w:left w:w="43" w:type="dxa"/>
              <w:bottom w:w="43" w:type="dxa"/>
              <w:right w:w="43" w:type="dxa"/>
            </w:tcMar>
          </w:tcPr>
          <w:p w14:paraId="1C07EFC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7859CEC" w14:textId="77777777" w:rsidR="00EE2529" w:rsidRPr="00C81B84" w:rsidRDefault="00AD5E1E" w:rsidP="00C81B84">
            <w:r w:rsidRPr="00C81B84">
              <w:t>Folkehelse:</w:t>
            </w:r>
          </w:p>
        </w:tc>
        <w:tc>
          <w:tcPr>
            <w:tcW w:w="1400" w:type="dxa"/>
            <w:tcBorders>
              <w:top w:val="nil"/>
              <w:left w:val="nil"/>
              <w:bottom w:val="nil"/>
              <w:right w:val="nil"/>
            </w:tcBorders>
            <w:tcMar>
              <w:top w:w="128" w:type="dxa"/>
              <w:left w:w="43" w:type="dxa"/>
              <w:bottom w:w="43" w:type="dxa"/>
              <w:right w:w="43" w:type="dxa"/>
            </w:tcMar>
            <w:vAlign w:val="bottom"/>
          </w:tcPr>
          <w:p w14:paraId="5BE1F375" w14:textId="77777777" w:rsidR="00EE2529" w:rsidRPr="00C81B84" w:rsidRDefault="00EE2529" w:rsidP="00C81B84"/>
        </w:tc>
      </w:tr>
      <w:tr w:rsidR="00EE2529" w:rsidRPr="00C81B84" w14:paraId="42BE1541" w14:textId="77777777">
        <w:trPr>
          <w:trHeight w:val="380"/>
        </w:trPr>
        <w:tc>
          <w:tcPr>
            <w:tcW w:w="680" w:type="dxa"/>
            <w:tcBorders>
              <w:top w:val="nil"/>
              <w:left w:val="nil"/>
              <w:bottom w:val="nil"/>
              <w:right w:val="nil"/>
            </w:tcBorders>
            <w:tcMar>
              <w:top w:w="128" w:type="dxa"/>
              <w:left w:w="43" w:type="dxa"/>
              <w:bottom w:w="43" w:type="dxa"/>
              <w:right w:w="43" w:type="dxa"/>
            </w:tcMar>
          </w:tcPr>
          <w:p w14:paraId="3B3352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035A59" w14:textId="77777777" w:rsidR="00EE2529" w:rsidRPr="00C81B84" w:rsidRDefault="00AD5E1E" w:rsidP="00C81B84">
            <w:r w:rsidRPr="00C81B84">
              <w:t>4</w:t>
            </w:r>
          </w:p>
        </w:tc>
        <w:tc>
          <w:tcPr>
            <w:tcW w:w="6800" w:type="dxa"/>
            <w:tcBorders>
              <w:top w:val="nil"/>
              <w:left w:val="nil"/>
              <w:bottom w:val="nil"/>
              <w:right w:val="nil"/>
            </w:tcBorders>
            <w:tcMar>
              <w:top w:w="128" w:type="dxa"/>
              <w:left w:w="43" w:type="dxa"/>
              <w:bottom w:w="43" w:type="dxa"/>
              <w:right w:w="43" w:type="dxa"/>
            </w:tcMar>
          </w:tcPr>
          <w:p w14:paraId="0AADE925" w14:textId="77777777" w:rsidR="00EE2529" w:rsidRPr="00C81B84" w:rsidRDefault="00AD5E1E" w:rsidP="00C81B84">
            <w:r w:rsidRPr="00C81B84">
              <w:t>Gebyrinntekter, nedsettes med</w:t>
            </w:r>
          </w:p>
        </w:tc>
        <w:tc>
          <w:tcPr>
            <w:tcW w:w="1400" w:type="dxa"/>
            <w:tcBorders>
              <w:top w:val="nil"/>
              <w:left w:val="nil"/>
              <w:bottom w:val="nil"/>
              <w:right w:val="nil"/>
            </w:tcBorders>
            <w:tcMar>
              <w:top w:w="128" w:type="dxa"/>
              <w:left w:w="43" w:type="dxa"/>
              <w:bottom w:w="43" w:type="dxa"/>
              <w:right w:w="43" w:type="dxa"/>
            </w:tcMar>
            <w:vAlign w:val="bottom"/>
          </w:tcPr>
          <w:p w14:paraId="4CD5D7A1" w14:textId="77777777" w:rsidR="00EE2529" w:rsidRPr="00C81B84" w:rsidRDefault="00AD5E1E" w:rsidP="00C81B84">
            <w:r w:rsidRPr="00C81B84">
              <w:t>2 000 000</w:t>
            </w:r>
          </w:p>
        </w:tc>
      </w:tr>
      <w:tr w:rsidR="00EE2529" w:rsidRPr="00C81B84" w14:paraId="49B120DD" w14:textId="77777777">
        <w:trPr>
          <w:trHeight w:val="380"/>
        </w:trPr>
        <w:tc>
          <w:tcPr>
            <w:tcW w:w="680" w:type="dxa"/>
            <w:tcBorders>
              <w:top w:val="nil"/>
              <w:left w:val="nil"/>
              <w:bottom w:val="nil"/>
              <w:right w:val="nil"/>
            </w:tcBorders>
            <w:tcMar>
              <w:top w:w="128" w:type="dxa"/>
              <w:left w:w="43" w:type="dxa"/>
              <w:bottom w:w="43" w:type="dxa"/>
              <w:right w:w="43" w:type="dxa"/>
            </w:tcMar>
          </w:tcPr>
          <w:p w14:paraId="114229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37E5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7CF60A" w14:textId="77777777" w:rsidR="00EE2529" w:rsidRPr="00C81B84" w:rsidRDefault="00AD5E1E" w:rsidP="00C81B84">
            <w:r w:rsidRPr="00C81B84">
              <w:t>fra kr 13 040 000 til kr 11 040 000</w:t>
            </w:r>
          </w:p>
        </w:tc>
        <w:tc>
          <w:tcPr>
            <w:tcW w:w="1400" w:type="dxa"/>
            <w:tcBorders>
              <w:top w:val="nil"/>
              <w:left w:val="nil"/>
              <w:bottom w:val="nil"/>
              <w:right w:val="nil"/>
            </w:tcBorders>
            <w:tcMar>
              <w:top w:w="128" w:type="dxa"/>
              <w:left w:w="43" w:type="dxa"/>
              <w:bottom w:w="43" w:type="dxa"/>
              <w:right w:w="43" w:type="dxa"/>
            </w:tcMar>
            <w:vAlign w:val="bottom"/>
          </w:tcPr>
          <w:p w14:paraId="45F7ACE8" w14:textId="77777777" w:rsidR="00EE2529" w:rsidRPr="00C81B84" w:rsidRDefault="00EE2529" w:rsidP="00C81B84"/>
        </w:tc>
      </w:tr>
      <w:tr w:rsidR="00EE2529" w:rsidRPr="00C81B84" w14:paraId="39856D49" w14:textId="77777777">
        <w:trPr>
          <w:trHeight w:val="380"/>
        </w:trPr>
        <w:tc>
          <w:tcPr>
            <w:tcW w:w="680" w:type="dxa"/>
            <w:tcBorders>
              <w:top w:val="nil"/>
              <w:left w:val="nil"/>
              <w:bottom w:val="nil"/>
              <w:right w:val="nil"/>
            </w:tcBorders>
            <w:tcMar>
              <w:top w:w="128" w:type="dxa"/>
              <w:left w:w="43" w:type="dxa"/>
              <w:bottom w:w="43" w:type="dxa"/>
              <w:right w:w="43" w:type="dxa"/>
            </w:tcMar>
          </w:tcPr>
          <w:p w14:paraId="2B469D4C" w14:textId="77777777" w:rsidR="00EE2529" w:rsidRPr="00C81B84" w:rsidRDefault="00AD5E1E" w:rsidP="00C81B84">
            <w:r w:rsidRPr="00C81B84">
              <w:t>3740</w:t>
            </w:r>
          </w:p>
        </w:tc>
        <w:tc>
          <w:tcPr>
            <w:tcW w:w="680" w:type="dxa"/>
            <w:tcBorders>
              <w:top w:val="nil"/>
              <w:left w:val="nil"/>
              <w:bottom w:val="nil"/>
              <w:right w:val="nil"/>
            </w:tcBorders>
            <w:tcMar>
              <w:top w:w="128" w:type="dxa"/>
              <w:left w:w="43" w:type="dxa"/>
              <w:bottom w:w="43" w:type="dxa"/>
              <w:right w:w="43" w:type="dxa"/>
            </w:tcMar>
          </w:tcPr>
          <w:p w14:paraId="4F0D2C5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76C2874" w14:textId="77777777" w:rsidR="00EE2529" w:rsidRPr="00C81B84" w:rsidRDefault="00AD5E1E" w:rsidP="00C81B84">
            <w:r w:rsidRPr="00C81B84">
              <w:t>Helsedirektoratet:</w:t>
            </w:r>
          </w:p>
        </w:tc>
        <w:tc>
          <w:tcPr>
            <w:tcW w:w="1400" w:type="dxa"/>
            <w:tcBorders>
              <w:top w:val="nil"/>
              <w:left w:val="nil"/>
              <w:bottom w:val="nil"/>
              <w:right w:val="nil"/>
            </w:tcBorders>
            <w:tcMar>
              <w:top w:w="128" w:type="dxa"/>
              <w:left w:w="43" w:type="dxa"/>
              <w:bottom w:w="43" w:type="dxa"/>
              <w:right w:w="43" w:type="dxa"/>
            </w:tcMar>
            <w:vAlign w:val="bottom"/>
          </w:tcPr>
          <w:p w14:paraId="1B58D238" w14:textId="77777777" w:rsidR="00EE2529" w:rsidRPr="00C81B84" w:rsidRDefault="00EE2529" w:rsidP="00C81B84"/>
        </w:tc>
      </w:tr>
      <w:tr w:rsidR="00EE2529" w:rsidRPr="00C81B84" w14:paraId="258A98FA" w14:textId="77777777">
        <w:trPr>
          <w:trHeight w:val="380"/>
        </w:trPr>
        <w:tc>
          <w:tcPr>
            <w:tcW w:w="680" w:type="dxa"/>
            <w:tcBorders>
              <w:top w:val="nil"/>
              <w:left w:val="nil"/>
              <w:bottom w:val="nil"/>
              <w:right w:val="nil"/>
            </w:tcBorders>
            <w:tcMar>
              <w:top w:w="128" w:type="dxa"/>
              <w:left w:w="43" w:type="dxa"/>
              <w:bottom w:w="43" w:type="dxa"/>
              <w:right w:w="43" w:type="dxa"/>
            </w:tcMar>
          </w:tcPr>
          <w:p w14:paraId="4EBE53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89AE06" w14:textId="77777777" w:rsidR="00EE2529" w:rsidRPr="00C81B84" w:rsidRDefault="00AD5E1E" w:rsidP="00C81B84">
            <w:r w:rsidRPr="00C81B84">
              <w:t>5</w:t>
            </w:r>
          </w:p>
        </w:tc>
        <w:tc>
          <w:tcPr>
            <w:tcW w:w="6800" w:type="dxa"/>
            <w:tcBorders>
              <w:top w:val="nil"/>
              <w:left w:val="nil"/>
              <w:bottom w:val="nil"/>
              <w:right w:val="nil"/>
            </w:tcBorders>
            <w:tcMar>
              <w:top w:w="128" w:type="dxa"/>
              <w:left w:w="43" w:type="dxa"/>
              <w:bottom w:w="43" w:type="dxa"/>
              <w:right w:w="43" w:type="dxa"/>
            </w:tcMar>
          </w:tcPr>
          <w:p w14:paraId="1AE623BA" w14:textId="77777777" w:rsidR="00EE2529" w:rsidRPr="00C81B84" w:rsidRDefault="00AD5E1E" w:rsidP="00C81B84">
            <w:r w:rsidRPr="00C81B84">
              <w:t>Helsetjenester til utenlandsboende mv., nedsettes med</w:t>
            </w:r>
          </w:p>
        </w:tc>
        <w:tc>
          <w:tcPr>
            <w:tcW w:w="1400" w:type="dxa"/>
            <w:tcBorders>
              <w:top w:val="nil"/>
              <w:left w:val="nil"/>
              <w:bottom w:val="nil"/>
              <w:right w:val="nil"/>
            </w:tcBorders>
            <w:tcMar>
              <w:top w:w="128" w:type="dxa"/>
              <w:left w:w="43" w:type="dxa"/>
              <w:bottom w:w="43" w:type="dxa"/>
              <w:right w:w="43" w:type="dxa"/>
            </w:tcMar>
            <w:vAlign w:val="bottom"/>
          </w:tcPr>
          <w:p w14:paraId="09F560AE" w14:textId="77777777" w:rsidR="00EE2529" w:rsidRPr="00C81B84" w:rsidRDefault="00AD5E1E" w:rsidP="00C81B84">
            <w:r w:rsidRPr="00C81B84">
              <w:t>15 000 000</w:t>
            </w:r>
          </w:p>
        </w:tc>
      </w:tr>
      <w:tr w:rsidR="00EE2529" w:rsidRPr="00C81B84" w14:paraId="2BA7B211" w14:textId="77777777">
        <w:trPr>
          <w:trHeight w:val="380"/>
        </w:trPr>
        <w:tc>
          <w:tcPr>
            <w:tcW w:w="680" w:type="dxa"/>
            <w:tcBorders>
              <w:top w:val="nil"/>
              <w:left w:val="nil"/>
              <w:bottom w:val="nil"/>
              <w:right w:val="nil"/>
            </w:tcBorders>
            <w:tcMar>
              <w:top w:w="128" w:type="dxa"/>
              <w:left w:w="43" w:type="dxa"/>
              <w:bottom w:w="43" w:type="dxa"/>
              <w:right w:w="43" w:type="dxa"/>
            </w:tcMar>
          </w:tcPr>
          <w:p w14:paraId="511B77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5BBAB1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9EA7EF" w14:textId="77777777" w:rsidR="00EE2529" w:rsidRPr="00C81B84" w:rsidRDefault="00AD5E1E" w:rsidP="00C81B84">
            <w:r w:rsidRPr="00C81B84">
              <w:t>fra kr 87 000 000 til kr 72 000 000</w:t>
            </w:r>
          </w:p>
        </w:tc>
        <w:tc>
          <w:tcPr>
            <w:tcW w:w="1400" w:type="dxa"/>
            <w:tcBorders>
              <w:top w:val="nil"/>
              <w:left w:val="nil"/>
              <w:bottom w:val="nil"/>
              <w:right w:val="nil"/>
            </w:tcBorders>
            <w:tcMar>
              <w:top w:w="128" w:type="dxa"/>
              <w:left w:w="43" w:type="dxa"/>
              <w:bottom w:w="43" w:type="dxa"/>
              <w:right w:w="43" w:type="dxa"/>
            </w:tcMar>
            <w:vAlign w:val="bottom"/>
          </w:tcPr>
          <w:p w14:paraId="009D3FDD" w14:textId="77777777" w:rsidR="00EE2529" w:rsidRPr="00C81B84" w:rsidRDefault="00EE2529" w:rsidP="00C81B84"/>
        </w:tc>
      </w:tr>
      <w:tr w:rsidR="00EE2529" w:rsidRPr="00C81B84" w14:paraId="12EB64F9" w14:textId="77777777">
        <w:trPr>
          <w:trHeight w:val="380"/>
        </w:trPr>
        <w:tc>
          <w:tcPr>
            <w:tcW w:w="680" w:type="dxa"/>
            <w:tcBorders>
              <w:top w:val="nil"/>
              <w:left w:val="nil"/>
              <w:bottom w:val="nil"/>
              <w:right w:val="nil"/>
            </w:tcBorders>
            <w:tcMar>
              <w:top w:w="128" w:type="dxa"/>
              <w:left w:w="43" w:type="dxa"/>
              <w:bottom w:w="43" w:type="dxa"/>
              <w:right w:w="43" w:type="dxa"/>
            </w:tcMar>
          </w:tcPr>
          <w:p w14:paraId="5B66F32B" w14:textId="77777777" w:rsidR="00EE2529" w:rsidRPr="00C81B84" w:rsidRDefault="00AD5E1E" w:rsidP="00C81B84">
            <w:r w:rsidRPr="00C81B84">
              <w:t>3841</w:t>
            </w:r>
          </w:p>
        </w:tc>
        <w:tc>
          <w:tcPr>
            <w:tcW w:w="680" w:type="dxa"/>
            <w:tcBorders>
              <w:top w:val="nil"/>
              <w:left w:val="nil"/>
              <w:bottom w:val="nil"/>
              <w:right w:val="nil"/>
            </w:tcBorders>
            <w:tcMar>
              <w:top w:w="128" w:type="dxa"/>
              <w:left w:w="43" w:type="dxa"/>
              <w:bottom w:w="43" w:type="dxa"/>
              <w:right w:w="43" w:type="dxa"/>
            </w:tcMar>
          </w:tcPr>
          <w:p w14:paraId="178B986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63104B" w14:textId="77777777" w:rsidR="00EE2529" w:rsidRPr="00C81B84" w:rsidRDefault="00AD5E1E" w:rsidP="00C81B84">
            <w:r w:rsidRPr="00C81B84">
              <w:t>Samliv og konfliktløsning:</w:t>
            </w:r>
          </w:p>
        </w:tc>
        <w:tc>
          <w:tcPr>
            <w:tcW w:w="1400" w:type="dxa"/>
            <w:tcBorders>
              <w:top w:val="nil"/>
              <w:left w:val="nil"/>
              <w:bottom w:val="nil"/>
              <w:right w:val="nil"/>
            </w:tcBorders>
            <w:tcMar>
              <w:top w:w="128" w:type="dxa"/>
              <w:left w:w="43" w:type="dxa"/>
              <w:bottom w:w="43" w:type="dxa"/>
              <w:right w:w="43" w:type="dxa"/>
            </w:tcMar>
            <w:vAlign w:val="bottom"/>
          </w:tcPr>
          <w:p w14:paraId="3074FBC4" w14:textId="77777777" w:rsidR="00EE2529" w:rsidRPr="00C81B84" w:rsidRDefault="00EE2529" w:rsidP="00C81B84"/>
        </w:tc>
      </w:tr>
      <w:tr w:rsidR="00EE2529" w:rsidRPr="00C81B84" w14:paraId="2BCCA407" w14:textId="77777777">
        <w:trPr>
          <w:trHeight w:val="380"/>
        </w:trPr>
        <w:tc>
          <w:tcPr>
            <w:tcW w:w="680" w:type="dxa"/>
            <w:tcBorders>
              <w:top w:val="nil"/>
              <w:left w:val="nil"/>
              <w:bottom w:val="nil"/>
              <w:right w:val="nil"/>
            </w:tcBorders>
            <w:tcMar>
              <w:top w:w="128" w:type="dxa"/>
              <w:left w:w="43" w:type="dxa"/>
              <w:bottom w:w="43" w:type="dxa"/>
              <w:right w:w="43" w:type="dxa"/>
            </w:tcMar>
          </w:tcPr>
          <w:p w14:paraId="6B8D64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6766F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5BE70380" w14:textId="77777777" w:rsidR="00EE2529" w:rsidRPr="00C81B84" w:rsidRDefault="00AD5E1E" w:rsidP="00C81B84">
            <w:r w:rsidRPr="00C81B84">
              <w:t>Refusjon fra bidragspliktige, nedsettes med</w:t>
            </w:r>
          </w:p>
        </w:tc>
        <w:tc>
          <w:tcPr>
            <w:tcW w:w="1400" w:type="dxa"/>
            <w:tcBorders>
              <w:top w:val="nil"/>
              <w:left w:val="nil"/>
              <w:bottom w:val="nil"/>
              <w:right w:val="nil"/>
            </w:tcBorders>
            <w:tcMar>
              <w:top w:w="128" w:type="dxa"/>
              <w:left w:w="43" w:type="dxa"/>
              <w:bottom w:w="43" w:type="dxa"/>
              <w:right w:w="43" w:type="dxa"/>
            </w:tcMar>
            <w:vAlign w:val="bottom"/>
          </w:tcPr>
          <w:p w14:paraId="487E2E8D" w14:textId="77777777" w:rsidR="00EE2529" w:rsidRPr="00C81B84" w:rsidRDefault="00AD5E1E" w:rsidP="00C81B84">
            <w:r w:rsidRPr="00C81B84">
              <w:t>2 000 000</w:t>
            </w:r>
          </w:p>
        </w:tc>
      </w:tr>
      <w:tr w:rsidR="00EE2529" w:rsidRPr="00C81B84" w14:paraId="6F422718" w14:textId="77777777">
        <w:trPr>
          <w:trHeight w:val="380"/>
        </w:trPr>
        <w:tc>
          <w:tcPr>
            <w:tcW w:w="680" w:type="dxa"/>
            <w:tcBorders>
              <w:top w:val="nil"/>
              <w:left w:val="nil"/>
              <w:bottom w:val="nil"/>
              <w:right w:val="nil"/>
            </w:tcBorders>
            <w:tcMar>
              <w:top w:w="128" w:type="dxa"/>
              <w:left w:w="43" w:type="dxa"/>
              <w:bottom w:w="43" w:type="dxa"/>
              <w:right w:w="43" w:type="dxa"/>
            </w:tcMar>
          </w:tcPr>
          <w:p w14:paraId="64BD5A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58697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DD2ADA2" w14:textId="77777777" w:rsidR="00EE2529" w:rsidRPr="00C81B84" w:rsidRDefault="00AD5E1E" w:rsidP="00C81B84">
            <w:r w:rsidRPr="00C81B84">
              <w:t>fra kr 190 000 000 til kr 188 000 000</w:t>
            </w:r>
          </w:p>
        </w:tc>
        <w:tc>
          <w:tcPr>
            <w:tcW w:w="1400" w:type="dxa"/>
            <w:tcBorders>
              <w:top w:val="nil"/>
              <w:left w:val="nil"/>
              <w:bottom w:val="nil"/>
              <w:right w:val="nil"/>
            </w:tcBorders>
            <w:tcMar>
              <w:top w:w="128" w:type="dxa"/>
              <w:left w:w="43" w:type="dxa"/>
              <w:bottom w:w="43" w:type="dxa"/>
              <w:right w:w="43" w:type="dxa"/>
            </w:tcMar>
            <w:vAlign w:val="bottom"/>
          </w:tcPr>
          <w:p w14:paraId="665BEA8E" w14:textId="77777777" w:rsidR="00EE2529" w:rsidRPr="00C81B84" w:rsidRDefault="00EE2529" w:rsidP="00C81B84"/>
        </w:tc>
      </w:tr>
      <w:tr w:rsidR="00EE2529" w:rsidRPr="00C81B84" w14:paraId="0F8FEB89" w14:textId="77777777">
        <w:trPr>
          <w:trHeight w:val="380"/>
        </w:trPr>
        <w:tc>
          <w:tcPr>
            <w:tcW w:w="680" w:type="dxa"/>
            <w:tcBorders>
              <w:top w:val="nil"/>
              <w:left w:val="nil"/>
              <w:bottom w:val="nil"/>
              <w:right w:val="nil"/>
            </w:tcBorders>
            <w:tcMar>
              <w:top w:w="128" w:type="dxa"/>
              <w:left w:w="43" w:type="dxa"/>
              <w:bottom w:w="43" w:type="dxa"/>
              <w:right w:w="43" w:type="dxa"/>
            </w:tcMar>
          </w:tcPr>
          <w:p w14:paraId="57E2B7EE" w14:textId="77777777" w:rsidR="00EE2529" w:rsidRPr="00C81B84" w:rsidRDefault="00AD5E1E" w:rsidP="00C81B84">
            <w:r w:rsidRPr="00C81B84">
              <w:t>3855</w:t>
            </w:r>
          </w:p>
        </w:tc>
        <w:tc>
          <w:tcPr>
            <w:tcW w:w="680" w:type="dxa"/>
            <w:tcBorders>
              <w:top w:val="nil"/>
              <w:left w:val="nil"/>
              <w:bottom w:val="nil"/>
              <w:right w:val="nil"/>
            </w:tcBorders>
            <w:tcMar>
              <w:top w:w="128" w:type="dxa"/>
              <w:left w:w="43" w:type="dxa"/>
              <w:bottom w:w="43" w:type="dxa"/>
              <w:right w:w="43" w:type="dxa"/>
            </w:tcMar>
          </w:tcPr>
          <w:p w14:paraId="2FB71B2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9A4E8A" w14:textId="77777777" w:rsidR="00EE2529" w:rsidRPr="00C81B84" w:rsidRDefault="00AD5E1E" w:rsidP="00C81B84">
            <w:r w:rsidRPr="00C81B84">
              <w:t>Statlig forvaltning av barnevernet:</w:t>
            </w:r>
          </w:p>
        </w:tc>
        <w:tc>
          <w:tcPr>
            <w:tcW w:w="1400" w:type="dxa"/>
            <w:tcBorders>
              <w:top w:val="nil"/>
              <w:left w:val="nil"/>
              <w:bottom w:val="nil"/>
              <w:right w:val="nil"/>
            </w:tcBorders>
            <w:tcMar>
              <w:top w:w="128" w:type="dxa"/>
              <w:left w:w="43" w:type="dxa"/>
              <w:bottom w:w="43" w:type="dxa"/>
              <w:right w:w="43" w:type="dxa"/>
            </w:tcMar>
            <w:vAlign w:val="bottom"/>
          </w:tcPr>
          <w:p w14:paraId="20C3B8A9" w14:textId="77777777" w:rsidR="00EE2529" w:rsidRPr="00C81B84" w:rsidRDefault="00EE2529" w:rsidP="00C81B84"/>
        </w:tc>
      </w:tr>
      <w:tr w:rsidR="00EE2529" w:rsidRPr="00C81B84" w14:paraId="534D38A4" w14:textId="77777777">
        <w:trPr>
          <w:trHeight w:val="380"/>
        </w:trPr>
        <w:tc>
          <w:tcPr>
            <w:tcW w:w="680" w:type="dxa"/>
            <w:tcBorders>
              <w:top w:val="nil"/>
              <w:left w:val="nil"/>
              <w:bottom w:val="nil"/>
              <w:right w:val="nil"/>
            </w:tcBorders>
            <w:tcMar>
              <w:top w:w="128" w:type="dxa"/>
              <w:left w:w="43" w:type="dxa"/>
              <w:bottom w:w="43" w:type="dxa"/>
              <w:right w:w="43" w:type="dxa"/>
            </w:tcMar>
          </w:tcPr>
          <w:p w14:paraId="1F4BACD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532147D"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5D48C039" w14:textId="77777777" w:rsidR="00EE2529" w:rsidRPr="00C81B84" w:rsidRDefault="00AD5E1E" w:rsidP="00C81B84">
            <w:r w:rsidRPr="00C81B84">
              <w:t>Kommunale egenandeler, nedsettes med</w:t>
            </w:r>
          </w:p>
        </w:tc>
        <w:tc>
          <w:tcPr>
            <w:tcW w:w="1400" w:type="dxa"/>
            <w:tcBorders>
              <w:top w:val="nil"/>
              <w:left w:val="nil"/>
              <w:bottom w:val="nil"/>
              <w:right w:val="nil"/>
            </w:tcBorders>
            <w:tcMar>
              <w:top w:w="128" w:type="dxa"/>
              <w:left w:w="43" w:type="dxa"/>
              <w:bottom w:w="43" w:type="dxa"/>
              <w:right w:w="43" w:type="dxa"/>
            </w:tcMar>
            <w:vAlign w:val="bottom"/>
          </w:tcPr>
          <w:p w14:paraId="4B03291E" w14:textId="77777777" w:rsidR="00EE2529" w:rsidRPr="00C81B84" w:rsidRDefault="00AD5E1E" w:rsidP="00C81B84">
            <w:r w:rsidRPr="00C81B84">
              <w:t>165 000 000</w:t>
            </w:r>
          </w:p>
        </w:tc>
      </w:tr>
      <w:tr w:rsidR="00EE2529" w:rsidRPr="00C81B84" w14:paraId="6D812356" w14:textId="77777777">
        <w:trPr>
          <w:trHeight w:val="380"/>
        </w:trPr>
        <w:tc>
          <w:tcPr>
            <w:tcW w:w="680" w:type="dxa"/>
            <w:tcBorders>
              <w:top w:val="nil"/>
              <w:left w:val="nil"/>
              <w:bottom w:val="nil"/>
              <w:right w:val="nil"/>
            </w:tcBorders>
            <w:tcMar>
              <w:top w:w="128" w:type="dxa"/>
              <w:left w:w="43" w:type="dxa"/>
              <w:bottom w:w="43" w:type="dxa"/>
              <w:right w:w="43" w:type="dxa"/>
            </w:tcMar>
          </w:tcPr>
          <w:p w14:paraId="5482D6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5D6E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6CCA81" w14:textId="77777777" w:rsidR="00EE2529" w:rsidRPr="00C81B84" w:rsidRDefault="00AD5E1E" w:rsidP="00C81B84">
            <w:r w:rsidRPr="00C81B84">
              <w:t>fra kr 2 566 885 000 til kr 2 401 885 000</w:t>
            </w:r>
          </w:p>
        </w:tc>
        <w:tc>
          <w:tcPr>
            <w:tcW w:w="1400" w:type="dxa"/>
            <w:tcBorders>
              <w:top w:val="nil"/>
              <w:left w:val="nil"/>
              <w:bottom w:val="nil"/>
              <w:right w:val="nil"/>
            </w:tcBorders>
            <w:tcMar>
              <w:top w:w="128" w:type="dxa"/>
              <w:left w:w="43" w:type="dxa"/>
              <w:bottom w:w="43" w:type="dxa"/>
              <w:right w:w="43" w:type="dxa"/>
            </w:tcMar>
            <w:vAlign w:val="bottom"/>
          </w:tcPr>
          <w:p w14:paraId="41A18BE8" w14:textId="77777777" w:rsidR="00EE2529" w:rsidRPr="00C81B84" w:rsidRDefault="00EE2529" w:rsidP="00C81B84"/>
        </w:tc>
      </w:tr>
      <w:tr w:rsidR="00EE2529" w:rsidRPr="00C81B84" w14:paraId="35CCB024" w14:textId="77777777">
        <w:trPr>
          <w:trHeight w:val="380"/>
        </w:trPr>
        <w:tc>
          <w:tcPr>
            <w:tcW w:w="680" w:type="dxa"/>
            <w:tcBorders>
              <w:top w:val="nil"/>
              <w:left w:val="nil"/>
              <w:bottom w:val="nil"/>
              <w:right w:val="nil"/>
            </w:tcBorders>
            <w:tcMar>
              <w:top w:w="128" w:type="dxa"/>
              <w:left w:w="43" w:type="dxa"/>
              <w:bottom w:w="43" w:type="dxa"/>
              <w:right w:w="43" w:type="dxa"/>
            </w:tcMar>
          </w:tcPr>
          <w:p w14:paraId="0E359534" w14:textId="77777777" w:rsidR="00EE2529" w:rsidRPr="00C81B84" w:rsidRDefault="00AD5E1E" w:rsidP="00C81B84">
            <w:r w:rsidRPr="00C81B84">
              <w:t>3856</w:t>
            </w:r>
          </w:p>
        </w:tc>
        <w:tc>
          <w:tcPr>
            <w:tcW w:w="680" w:type="dxa"/>
            <w:tcBorders>
              <w:top w:val="nil"/>
              <w:left w:val="nil"/>
              <w:bottom w:val="nil"/>
              <w:right w:val="nil"/>
            </w:tcBorders>
            <w:tcMar>
              <w:top w:w="128" w:type="dxa"/>
              <w:left w:w="43" w:type="dxa"/>
              <w:bottom w:w="43" w:type="dxa"/>
              <w:right w:w="43" w:type="dxa"/>
            </w:tcMar>
          </w:tcPr>
          <w:p w14:paraId="38A9A23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C0E5E8" w14:textId="77777777" w:rsidR="00EE2529" w:rsidRPr="00C81B84" w:rsidRDefault="00AD5E1E" w:rsidP="00C81B84">
            <w:r w:rsidRPr="00C81B84">
              <w:t>Barnevernets omsorgssenter for enslige, mindreårige asylsøkere:</w:t>
            </w:r>
          </w:p>
        </w:tc>
        <w:tc>
          <w:tcPr>
            <w:tcW w:w="1400" w:type="dxa"/>
            <w:tcBorders>
              <w:top w:val="nil"/>
              <w:left w:val="nil"/>
              <w:bottom w:val="nil"/>
              <w:right w:val="nil"/>
            </w:tcBorders>
            <w:tcMar>
              <w:top w:w="128" w:type="dxa"/>
              <w:left w:w="43" w:type="dxa"/>
              <w:bottom w:w="43" w:type="dxa"/>
              <w:right w:w="43" w:type="dxa"/>
            </w:tcMar>
            <w:vAlign w:val="bottom"/>
          </w:tcPr>
          <w:p w14:paraId="2940CB87" w14:textId="77777777" w:rsidR="00EE2529" w:rsidRPr="00C81B84" w:rsidRDefault="00EE2529" w:rsidP="00C81B84"/>
        </w:tc>
      </w:tr>
      <w:tr w:rsidR="00EE2529" w:rsidRPr="00C81B84" w14:paraId="16A76B03" w14:textId="77777777">
        <w:trPr>
          <w:trHeight w:val="380"/>
        </w:trPr>
        <w:tc>
          <w:tcPr>
            <w:tcW w:w="680" w:type="dxa"/>
            <w:tcBorders>
              <w:top w:val="nil"/>
              <w:left w:val="nil"/>
              <w:bottom w:val="nil"/>
              <w:right w:val="nil"/>
            </w:tcBorders>
            <w:tcMar>
              <w:top w:w="128" w:type="dxa"/>
              <w:left w:w="43" w:type="dxa"/>
              <w:bottom w:w="43" w:type="dxa"/>
              <w:right w:w="43" w:type="dxa"/>
            </w:tcMar>
          </w:tcPr>
          <w:p w14:paraId="088E34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7F7579" w14:textId="77777777" w:rsidR="00EE2529" w:rsidRPr="00C81B84" w:rsidRDefault="00AD5E1E" w:rsidP="00C81B84">
            <w:r w:rsidRPr="00C81B84">
              <w:t>4</w:t>
            </w:r>
          </w:p>
        </w:tc>
        <w:tc>
          <w:tcPr>
            <w:tcW w:w="6800" w:type="dxa"/>
            <w:tcBorders>
              <w:top w:val="nil"/>
              <w:left w:val="nil"/>
              <w:bottom w:val="nil"/>
              <w:right w:val="nil"/>
            </w:tcBorders>
            <w:tcMar>
              <w:top w:w="128" w:type="dxa"/>
              <w:left w:w="43" w:type="dxa"/>
              <w:bottom w:w="43" w:type="dxa"/>
              <w:right w:w="43" w:type="dxa"/>
            </w:tcMar>
          </w:tcPr>
          <w:p w14:paraId="7ECA7E4B" w14:textId="77777777" w:rsidR="00EE2529" w:rsidRPr="00C81B84" w:rsidRDefault="00AD5E1E" w:rsidP="00C81B84">
            <w:r w:rsidRPr="00C81B84">
              <w:t>Refusjon av ODA-godkjente utgifter, forhøyes med</w:t>
            </w:r>
          </w:p>
        </w:tc>
        <w:tc>
          <w:tcPr>
            <w:tcW w:w="1400" w:type="dxa"/>
            <w:tcBorders>
              <w:top w:val="nil"/>
              <w:left w:val="nil"/>
              <w:bottom w:val="nil"/>
              <w:right w:val="nil"/>
            </w:tcBorders>
            <w:tcMar>
              <w:top w:w="128" w:type="dxa"/>
              <w:left w:w="43" w:type="dxa"/>
              <w:bottom w:w="43" w:type="dxa"/>
              <w:right w:w="43" w:type="dxa"/>
            </w:tcMar>
            <w:vAlign w:val="bottom"/>
          </w:tcPr>
          <w:p w14:paraId="395BED32" w14:textId="77777777" w:rsidR="00EE2529" w:rsidRPr="00C81B84" w:rsidRDefault="00AD5E1E" w:rsidP="00C81B84">
            <w:r w:rsidRPr="00C81B84">
              <w:t>226 229 000</w:t>
            </w:r>
          </w:p>
        </w:tc>
      </w:tr>
      <w:tr w:rsidR="00EE2529" w:rsidRPr="00C81B84" w14:paraId="3D15666A" w14:textId="77777777">
        <w:trPr>
          <w:trHeight w:val="380"/>
        </w:trPr>
        <w:tc>
          <w:tcPr>
            <w:tcW w:w="680" w:type="dxa"/>
            <w:tcBorders>
              <w:top w:val="nil"/>
              <w:left w:val="nil"/>
              <w:bottom w:val="nil"/>
              <w:right w:val="nil"/>
            </w:tcBorders>
            <w:tcMar>
              <w:top w:w="128" w:type="dxa"/>
              <w:left w:w="43" w:type="dxa"/>
              <w:bottom w:w="43" w:type="dxa"/>
              <w:right w:w="43" w:type="dxa"/>
            </w:tcMar>
          </w:tcPr>
          <w:p w14:paraId="2FC10F6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77EC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B52866" w14:textId="77777777" w:rsidR="00EE2529" w:rsidRPr="00C81B84" w:rsidRDefault="00AD5E1E" w:rsidP="00C81B84">
            <w:r w:rsidRPr="00C81B84">
              <w:t>fra kr 121 979 000 til kr 348 208 000</w:t>
            </w:r>
          </w:p>
        </w:tc>
        <w:tc>
          <w:tcPr>
            <w:tcW w:w="1400" w:type="dxa"/>
            <w:tcBorders>
              <w:top w:val="nil"/>
              <w:left w:val="nil"/>
              <w:bottom w:val="nil"/>
              <w:right w:val="nil"/>
            </w:tcBorders>
            <w:tcMar>
              <w:top w:w="128" w:type="dxa"/>
              <w:left w:w="43" w:type="dxa"/>
              <w:bottom w:w="43" w:type="dxa"/>
              <w:right w:w="43" w:type="dxa"/>
            </w:tcMar>
            <w:vAlign w:val="bottom"/>
          </w:tcPr>
          <w:p w14:paraId="23DBA9FF" w14:textId="77777777" w:rsidR="00EE2529" w:rsidRPr="00C81B84" w:rsidRDefault="00EE2529" w:rsidP="00C81B84"/>
        </w:tc>
      </w:tr>
      <w:tr w:rsidR="00EE2529" w:rsidRPr="00C81B84" w14:paraId="2720C6C2" w14:textId="77777777">
        <w:trPr>
          <w:trHeight w:val="380"/>
        </w:trPr>
        <w:tc>
          <w:tcPr>
            <w:tcW w:w="680" w:type="dxa"/>
            <w:tcBorders>
              <w:top w:val="nil"/>
              <w:left w:val="nil"/>
              <w:bottom w:val="nil"/>
              <w:right w:val="nil"/>
            </w:tcBorders>
            <w:tcMar>
              <w:top w:w="128" w:type="dxa"/>
              <w:left w:w="43" w:type="dxa"/>
              <w:bottom w:w="43" w:type="dxa"/>
              <w:right w:w="43" w:type="dxa"/>
            </w:tcMar>
          </w:tcPr>
          <w:p w14:paraId="7906D4FC"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1625B7A4" w14:textId="77777777" w:rsidR="00EE2529" w:rsidRPr="00C81B84" w:rsidRDefault="00AD5E1E" w:rsidP="00C81B84">
            <w:r w:rsidRPr="00C81B84">
              <w:t>60</w:t>
            </w:r>
          </w:p>
        </w:tc>
        <w:tc>
          <w:tcPr>
            <w:tcW w:w="6800" w:type="dxa"/>
            <w:tcBorders>
              <w:top w:val="nil"/>
              <w:left w:val="nil"/>
              <w:bottom w:val="nil"/>
              <w:right w:val="nil"/>
            </w:tcBorders>
            <w:tcMar>
              <w:top w:w="128" w:type="dxa"/>
              <w:left w:w="43" w:type="dxa"/>
              <w:bottom w:w="43" w:type="dxa"/>
              <w:right w:w="43" w:type="dxa"/>
            </w:tcMar>
          </w:tcPr>
          <w:p w14:paraId="4002DE3A" w14:textId="77777777" w:rsidR="00EE2529" w:rsidRPr="00C81B84" w:rsidRDefault="00AD5E1E" w:rsidP="00C81B84">
            <w:r w:rsidRPr="00C81B84">
              <w:t>Kommunale egenandeler, bevilges med</w:t>
            </w:r>
          </w:p>
        </w:tc>
        <w:tc>
          <w:tcPr>
            <w:tcW w:w="1400" w:type="dxa"/>
            <w:tcBorders>
              <w:top w:val="nil"/>
              <w:left w:val="nil"/>
              <w:bottom w:val="nil"/>
              <w:right w:val="nil"/>
            </w:tcBorders>
            <w:tcMar>
              <w:top w:w="128" w:type="dxa"/>
              <w:left w:w="43" w:type="dxa"/>
              <w:bottom w:w="43" w:type="dxa"/>
              <w:right w:w="43" w:type="dxa"/>
            </w:tcMar>
            <w:vAlign w:val="bottom"/>
          </w:tcPr>
          <w:p w14:paraId="49143422" w14:textId="77777777" w:rsidR="00EE2529" w:rsidRPr="00C81B84" w:rsidRDefault="00AD5E1E" w:rsidP="00C81B84">
            <w:r w:rsidRPr="00C81B84">
              <w:t>2 700 000</w:t>
            </w:r>
          </w:p>
        </w:tc>
      </w:tr>
      <w:tr w:rsidR="00EE2529" w:rsidRPr="00C81B84" w14:paraId="781265B7" w14:textId="77777777">
        <w:trPr>
          <w:trHeight w:val="380"/>
        </w:trPr>
        <w:tc>
          <w:tcPr>
            <w:tcW w:w="680" w:type="dxa"/>
            <w:tcBorders>
              <w:top w:val="nil"/>
              <w:left w:val="nil"/>
              <w:bottom w:val="nil"/>
              <w:right w:val="nil"/>
            </w:tcBorders>
            <w:tcMar>
              <w:top w:w="128" w:type="dxa"/>
              <w:left w:w="43" w:type="dxa"/>
              <w:bottom w:w="43" w:type="dxa"/>
              <w:right w:w="43" w:type="dxa"/>
            </w:tcMar>
          </w:tcPr>
          <w:p w14:paraId="2F75C21D" w14:textId="77777777" w:rsidR="00EE2529" w:rsidRPr="00C81B84" w:rsidRDefault="00AD5E1E" w:rsidP="00C81B84">
            <w:r w:rsidRPr="00C81B84">
              <w:t>3900</w:t>
            </w:r>
          </w:p>
        </w:tc>
        <w:tc>
          <w:tcPr>
            <w:tcW w:w="680" w:type="dxa"/>
            <w:tcBorders>
              <w:top w:val="nil"/>
              <w:left w:val="nil"/>
              <w:bottom w:val="nil"/>
              <w:right w:val="nil"/>
            </w:tcBorders>
            <w:tcMar>
              <w:top w:w="128" w:type="dxa"/>
              <w:left w:w="43" w:type="dxa"/>
              <w:bottom w:w="43" w:type="dxa"/>
              <w:right w:w="43" w:type="dxa"/>
            </w:tcMar>
          </w:tcPr>
          <w:p w14:paraId="53A4B0D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2228C9" w14:textId="77777777" w:rsidR="00EE2529" w:rsidRPr="00C81B84" w:rsidRDefault="00AD5E1E" w:rsidP="00C81B84">
            <w:r w:rsidRPr="00C81B84">
              <w:t>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698395B0" w14:textId="77777777" w:rsidR="00EE2529" w:rsidRPr="00C81B84" w:rsidRDefault="00EE2529" w:rsidP="00C81B84"/>
        </w:tc>
      </w:tr>
      <w:tr w:rsidR="00EE2529" w:rsidRPr="00C81B84" w14:paraId="73DEB577" w14:textId="77777777">
        <w:trPr>
          <w:trHeight w:val="380"/>
        </w:trPr>
        <w:tc>
          <w:tcPr>
            <w:tcW w:w="680" w:type="dxa"/>
            <w:tcBorders>
              <w:top w:val="nil"/>
              <w:left w:val="nil"/>
              <w:bottom w:val="nil"/>
              <w:right w:val="nil"/>
            </w:tcBorders>
            <w:tcMar>
              <w:top w:w="128" w:type="dxa"/>
              <w:left w:w="43" w:type="dxa"/>
              <w:bottom w:w="43" w:type="dxa"/>
              <w:right w:w="43" w:type="dxa"/>
            </w:tcMar>
          </w:tcPr>
          <w:p w14:paraId="74D503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AE42229" w14:textId="77777777" w:rsidR="00EE2529" w:rsidRPr="00C81B84" w:rsidRDefault="00AD5E1E" w:rsidP="00C81B84">
            <w:r w:rsidRPr="00C81B84">
              <w:t>3</w:t>
            </w:r>
          </w:p>
        </w:tc>
        <w:tc>
          <w:tcPr>
            <w:tcW w:w="6800" w:type="dxa"/>
            <w:tcBorders>
              <w:top w:val="nil"/>
              <w:left w:val="nil"/>
              <w:bottom w:val="nil"/>
              <w:right w:val="nil"/>
            </w:tcBorders>
            <w:tcMar>
              <w:top w:w="128" w:type="dxa"/>
              <w:left w:w="43" w:type="dxa"/>
              <w:bottom w:w="43" w:type="dxa"/>
              <w:right w:w="43" w:type="dxa"/>
            </w:tcMar>
          </w:tcPr>
          <w:p w14:paraId="0CFF372B" w14:textId="77777777" w:rsidR="00EE2529" w:rsidRPr="00C81B84" w:rsidRDefault="00AD5E1E" w:rsidP="00C81B84">
            <w:r w:rsidRPr="00C81B84">
              <w:t>Inntekter fra forvaltning av grunneiendom på Svalbard, forhøyes med</w:t>
            </w:r>
          </w:p>
        </w:tc>
        <w:tc>
          <w:tcPr>
            <w:tcW w:w="1400" w:type="dxa"/>
            <w:tcBorders>
              <w:top w:val="nil"/>
              <w:left w:val="nil"/>
              <w:bottom w:val="nil"/>
              <w:right w:val="nil"/>
            </w:tcBorders>
            <w:tcMar>
              <w:top w:w="128" w:type="dxa"/>
              <w:left w:w="43" w:type="dxa"/>
              <w:bottom w:w="43" w:type="dxa"/>
              <w:right w:w="43" w:type="dxa"/>
            </w:tcMar>
            <w:vAlign w:val="bottom"/>
          </w:tcPr>
          <w:p w14:paraId="35F42FE8" w14:textId="77777777" w:rsidR="00EE2529" w:rsidRPr="00C81B84" w:rsidRDefault="00AD5E1E" w:rsidP="00C81B84">
            <w:r w:rsidRPr="00C81B84">
              <w:t>17 300 000</w:t>
            </w:r>
          </w:p>
        </w:tc>
      </w:tr>
      <w:tr w:rsidR="00EE2529" w:rsidRPr="00C81B84" w14:paraId="55DB9B05" w14:textId="77777777">
        <w:trPr>
          <w:trHeight w:val="380"/>
        </w:trPr>
        <w:tc>
          <w:tcPr>
            <w:tcW w:w="680" w:type="dxa"/>
            <w:tcBorders>
              <w:top w:val="nil"/>
              <w:left w:val="nil"/>
              <w:bottom w:val="nil"/>
              <w:right w:val="nil"/>
            </w:tcBorders>
            <w:tcMar>
              <w:top w:w="128" w:type="dxa"/>
              <w:left w:w="43" w:type="dxa"/>
              <w:bottom w:w="43" w:type="dxa"/>
              <w:right w:w="43" w:type="dxa"/>
            </w:tcMar>
          </w:tcPr>
          <w:p w14:paraId="41E47C6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5867ED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BE14F7" w14:textId="77777777" w:rsidR="00EE2529" w:rsidRPr="00C81B84" w:rsidRDefault="00AD5E1E" w:rsidP="00C81B84">
            <w:r w:rsidRPr="00C81B84">
              <w:t>fra kr 11 700 000 til kr 29 000 000</w:t>
            </w:r>
          </w:p>
        </w:tc>
        <w:tc>
          <w:tcPr>
            <w:tcW w:w="1400" w:type="dxa"/>
            <w:tcBorders>
              <w:top w:val="nil"/>
              <w:left w:val="nil"/>
              <w:bottom w:val="nil"/>
              <w:right w:val="nil"/>
            </w:tcBorders>
            <w:tcMar>
              <w:top w:w="128" w:type="dxa"/>
              <w:left w:w="43" w:type="dxa"/>
              <w:bottom w:w="43" w:type="dxa"/>
              <w:right w:w="43" w:type="dxa"/>
            </w:tcMar>
            <w:vAlign w:val="bottom"/>
          </w:tcPr>
          <w:p w14:paraId="6E372D8E" w14:textId="77777777" w:rsidR="00EE2529" w:rsidRPr="00C81B84" w:rsidRDefault="00EE2529" w:rsidP="00C81B84"/>
        </w:tc>
      </w:tr>
      <w:tr w:rsidR="00EE2529" w:rsidRPr="00C81B84" w14:paraId="7D8FB6F3" w14:textId="77777777">
        <w:trPr>
          <w:trHeight w:val="380"/>
        </w:trPr>
        <w:tc>
          <w:tcPr>
            <w:tcW w:w="680" w:type="dxa"/>
            <w:tcBorders>
              <w:top w:val="nil"/>
              <w:left w:val="nil"/>
              <w:bottom w:val="nil"/>
              <w:right w:val="nil"/>
            </w:tcBorders>
            <w:tcMar>
              <w:top w:w="128" w:type="dxa"/>
              <w:left w:w="43" w:type="dxa"/>
              <w:bottom w:w="43" w:type="dxa"/>
              <w:right w:w="43" w:type="dxa"/>
            </w:tcMar>
          </w:tcPr>
          <w:p w14:paraId="64D6E12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288D3A3"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62BE3B6" w14:textId="77777777" w:rsidR="00EE2529" w:rsidRPr="00C81B84" w:rsidRDefault="00AD5E1E" w:rsidP="00C81B84">
            <w:r w:rsidRPr="00C81B84">
              <w:t>Garantipremie fra garantiordning luftfart, nedsettes med</w:t>
            </w:r>
          </w:p>
        </w:tc>
        <w:tc>
          <w:tcPr>
            <w:tcW w:w="1400" w:type="dxa"/>
            <w:tcBorders>
              <w:top w:val="nil"/>
              <w:left w:val="nil"/>
              <w:bottom w:val="nil"/>
              <w:right w:val="nil"/>
            </w:tcBorders>
            <w:tcMar>
              <w:top w:w="128" w:type="dxa"/>
              <w:left w:w="43" w:type="dxa"/>
              <w:bottom w:w="43" w:type="dxa"/>
              <w:right w:w="43" w:type="dxa"/>
            </w:tcMar>
            <w:vAlign w:val="bottom"/>
          </w:tcPr>
          <w:p w14:paraId="0CCBB29C" w14:textId="77777777" w:rsidR="00EE2529" w:rsidRPr="00C81B84" w:rsidRDefault="00AD5E1E" w:rsidP="00C81B84">
            <w:r w:rsidRPr="00C81B84">
              <w:t>38 500 000</w:t>
            </w:r>
          </w:p>
        </w:tc>
      </w:tr>
      <w:tr w:rsidR="00EE2529" w:rsidRPr="00C81B84" w14:paraId="6F266F92" w14:textId="77777777">
        <w:trPr>
          <w:trHeight w:val="380"/>
        </w:trPr>
        <w:tc>
          <w:tcPr>
            <w:tcW w:w="680" w:type="dxa"/>
            <w:tcBorders>
              <w:top w:val="nil"/>
              <w:left w:val="nil"/>
              <w:bottom w:val="nil"/>
              <w:right w:val="nil"/>
            </w:tcBorders>
            <w:tcMar>
              <w:top w:w="128" w:type="dxa"/>
              <w:left w:w="43" w:type="dxa"/>
              <w:bottom w:w="43" w:type="dxa"/>
              <w:right w:w="43" w:type="dxa"/>
            </w:tcMar>
          </w:tcPr>
          <w:p w14:paraId="0D6A95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05315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434E9E" w14:textId="77777777" w:rsidR="00EE2529" w:rsidRPr="00C81B84" w:rsidRDefault="00AD5E1E" w:rsidP="00C81B84">
            <w:r w:rsidRPr="00C81B84">
              <w:t>fra kr 39 000 000 til kr 500 000</w:t>
            </w:r>
          </w:p>
        </w:tc>
        <w:tc>
          <w:tcPr>
            <w:tcW w:w="1400" w:type="dxa"/>
            <w:tcBorders>
              <w:top w:val="nil"/>
              <w:left w:val="nil"/>
              <w:bottom w:val="nil"/>
              <w:right w:val="nil"/>
            </w:tcBorders>
            <w:tcMar>
              <w:top w:w="128" w:type="dxa"/>
              <w:left w:w="43" w:type="dxa"/>
              <w:bottom w:w="43" w:type="dxa"/>
              <w:right w:w="43" w:type="dxa"/>
            </w:tcMar>
            <w:vAlign w:val="bottom"/>
          </w:tcPr>
          <w:p w14:paraId="402BE614" w14:textId="77777777" w:rsidR="00EE2529" w:rsidRPr="00C81B84" w:rsidRDefault="00EE2529" w:rsidP="00C81B84"/>
        </w:tc>
      </w:tr>
      <w:tr w:rsidR="00EE2529" w:rsidRPr="00C81B84" w14:paraId="5F6B15A1" w14:textId="77777777">
        <w:trPr>
          <w:trHeight w:val="380"/>
        </w:trPr>
        <w:tc>
          <w:tcPr>
            <w:tcW w:w="680" w:type="dxa"/>
            <w:tcBorders>
              <w:top w:val="nil"/>
              <w:left w:val="nil"/>
              <w:bottom w:val="nil"/>
              <w:right w:val="nil"/>
            </w:tcBorders>
            <w:tcMar>
              <w:top w:w="128" w:type="dxa"/>
              <w:left w:w="43" w:type="dxa"/>
              <w:bottom w:w="43" w:type="dxa"/>
              <w:right w:w="43" w:type="dxa"/>
            </w:tcMar>
          </w:tcPr>
          <w:p w14:paraId="309319DE" w14:textId="77777777" w:rsidR="00EE2529" w:rsidRPr="00C81B84" w:rsidRDefault="00AD5E1E" w:rsidP="00C81B84">
            <w:r w:rsidRPr="00C81B84">
              <w:t>3902</w:t>
            </w:r>
          </w:p>
        </w:tc>
        <w:tc>
          <w:tcPr>
            <w:tcW w:w="680" w:type="dxa"/>
            <w:tcBorders>
              <w:top w:val="nil"/>
              <w:left w:val="nil"/>
              <w:bottom w:val="nil"/>
              <w:right w:val="nil"/>
            </w:tcBorders>
            <w:tcMar>
              <w:top w:w="128" w:type="dxa"/>
              <w:left w:w="43" w:type="dxa"/>
              <w:bottom w:w="43" w:type="dxa"/>
              <w:right w:w="43" w:type="dxa"/>
            </w:tcMar>
          </w:tcPr>
          <w:p w14:paraId="16542D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66D9DE9" w14:textId="77777777" w:rsidR="00EE2529" w:rsidRPr="00C81B84" w:rsidRDefault="00AD5E1E" w:rsidP="00C81B84">
            <w:proofErr w:type="spellStart"/>
            <w:r w:rsidRPr="00C81B84">
              <w:t>Justervesenet</w:t>
            </w:r>
            <w:proofErr w:type="spellEnd"/>
            <w:r w:rsidRPr="00C81B84">
              <w:t>:</w:t>
            </w:r>
          </w:p>
        </w:tc>
        <w:tc>
          <w:tcPr>
            <w:tcW w:w="1400" w:type="dxa"/>
            <w:tcBorders>
              <w:top w:val="nil"/>
              <w:left w:val="nil"/>
              <w:bottom w:val="nil"/>
              <w:right w:val="nil"/>
            </w:tcBorders>
            <w:tcMar>
              <w:top w:w="128" w:type="dxa"/>
              <w:left w:w="43" w:type="dxa"/>
              <w:bottom w:w="43" w:type="dxa"/>
              <w:right w:w="43" w:type="dxa"/>
            </w:tcMar>
            <w:vAlign w:val="bottom"/>
          </w:tcPr>
          <w:p w14:paraId="264FD354" w14:textId="77777777" w:rsidR="00EE2529" w:rsidRPr="00C81B84" w:rsidRDefault="00EE2529" w:rsidP="00C81B84"/>
        </w:tc>
      </w:tr>
      <w:tr w:rsidR="00EE2529" w:rsidRPr="00C81B84" w14:paraId="52516567" w14:textId="77777777">
        <w:trPr>
          <w:trHeight w:val="380"/>
        </w:trPr>
        <w:tc>
          <w:tcPr>
            <w:tcW w:w="680" w:type="dxa"/>
            <w:tcBorders>
              <w:top w:val="nil"/>
              <w:left w:val="nil"/>
              <w:bottom w:val="nil"/>
              <w:right w:val="nil"/>
            </w:tcBorders>
            <w:tcMar>
              <w:top w:w="128" w:type="dxa"/>
              <w:left w:w="43" w:type="dxa"/>
              <w:bottom w:w="43" w:type="dxa"/>
              <w:right w:w="43" w:type="dxa"/>
            </w:tcMar>
          </w:tcPr>
          <w:p w14:paraId="2A29B2B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B98ED7"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5A993B7" w14:textId="77777777" w:rsidR="00EE2529" w:rsidRPr="00C81B84" w:rsidRDefault="00AD5E1E" w:rsidP="00C81B84">
            <w:r w:rsidRPr="00C81B84">
              <w:t>Gebyrinntekter,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2594A381" w14:textId="77777777" w:rsidR="00EE2529" w:rsidRPr="00C81B84" w:rsidRDefault="00AD5E1E" w:rsidP="00C81B84">
            <w:r w:rsidRPr="00C81B84">
              <w:t>3 000 000</w:t>
            </w:r>
          </w:p>
        </w:tc>
      </w:tr>
      <w:tr w:rsidR="00EE2529" w:rsidRPr="00C81B84" w14:paraId="0C264106" w14:textId="77777777">
        <w:trPr>
          <w:trHeight w:val="380"/>
        </w:trPr>
        <w:tc>
          <w:tcPr>
            <w:tcW w:w="680" w:type="dxa"/>
            <w:tcBorders>
              <w:top w:val="nil"/>
              <w:left w:val="nil"/>
              <w:bottom w:val="nil"/>
              <w:right w:val="nil"/>
            </w:tcBorders>
            <w:tcMar>
              <w:top w:w="128" w:type="dxa"/>
              <w:left w:w="43" w:type="dxa"/>
              <w:bottom w:w="43" w:type="dxa"/>
              <w:right w:w="43" w:type="dxa"/>
            </w:tcMar>
          </w:tcPr>
          <w:p w14:paraId="17ABFC9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05A3A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63974E" w14:textId="77777777" w:rsidR="00EE2529" w:rsidRPr="00C81B84" w:rsidRDefault="00AD5E1E" w:rsidP="00C81B84">
            <w:r w:rsidRPr="00C81B84">
              <w:t>fra kr 18 010 000 til kr 21 010 000</w:t>
            </w:r>
          </w:p>
        </w:tc>
        <w:tc>
          <w:tcPr>
            <w:tcW w:w="1400" w:type="dxa"/>
            <w:tcBorders>
              <w:top w:val="nil"/>
              <w:left w:val="nil"/>
              <w:bottom w:val="nil"/>
              <w:right w:val="nil"/>
            </w:tcBorders>
            <w:tcMar>
              <w:top w:w="128" w:type="dxa"/>
              <w:left w:w="43" w:type="dxa"/>
              <w:bottom w:w="43" w:type="dxa"/>
              <w:right w:w="43" w:type="dxa"/>
            </w:tcMar>
            <w:vAlign w:val="bottom"/>
          </w:tcPr>
          <w:p w14:paraId="6AB0652C" w14:textId="77777777" w:rsidR="00EE2529" w:rsidRPr="00C81B84" w:rsidRDefault="00EE2529" w:rsidP="00C81B84"/>
        </w:tc>
      </w:tr>
      <w:tr w:rsidR="00EE2529" w:rsidRPr="00C81B84" w14:paraId="55A279A4" w14:textId="77777777">
        <w:trPr>
          <w:trHeight w:val="380"/>
        </w:trPr>
        <w:tc>
          <w:tcPr>
            <w:tcW w:w="680" w:type="dxa"/>
            <w:tcBorders>
              <w:top w:val="nil"/>
              <w:left w:val="nil"/>
              <w:bottom w:val="nil"/>
              <w:right w:val="nil"/>
            </w:tcBorders>
            <w:tcMar>
              <w:top w:w="128" w:type="dxa"/>
              <w:left w:w="43" w:type="dxa"/>
              <w:bottom w:w="43" w:type="dxa"/>
              <w:right w:w="43" w:type="dxa"/>
            </w:tcMar>
          </w:tcPr>
          <w:p w14:paraId="329936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C15D7B" w14:textId="77777777" w:rsidR="00EE2529" w:rsidRPr="00C81B84" w:rsidRDefault="00AD5E1E" w:rsidP="00C81B84">
            <w:r w:rsidRPr="00C81B84">
              <w:t>3</w:t>
            </w:r>
          </w:p>
        </w:tc>
        <w:tc>
          <w:tcPr>
            <w:tcW w:w="6800" w:type="dxa"/>
            <w:tcBorders>
              <w:top w:val="nil"/>
              <w:left w:val="nil"/>
              <w:bottom w:val="nil"/>
              <w:right w:val="nil"/>
            </w:tcBorders>
            <w:tcMar>
              <w:top w:w="128" w:type="dxa"/>
              <w:left w:w="43" w:type="dxa"/>
              <w:bottom w:w="43" w:type="dxa"/>
              <w:right w:w="43" w:type="dxa"/>
            </w:tcMar>
          </w:tcPr>
          <w:p w14:paraId="272C0370" w14:textId="77777777" w:rsidR="00EE2529" w:rsidRPr="00C81B84" w:rsidRDefault="00AD5E1E" w:rsidP="00C81B84">
            <w:r w:rsidRPr="00C81B84">
              <w:t>Inntekter fra salg av tjenester, nedsettes med</w:t>
            </w:r>
          </w:p>
        </w:tc>
        <w:tc>
          <w:tcPr>
            <w:tcW w:w="1400" w:type="dxa"/>
            <w:tcBorders>
              <w:top w:val="nil"/>
              <w:left w:val="nil"/>
              <w:bottom w:val="nil"/>
              <w:right w:val="nil"/>
            </w:tcBorders>
            <w:tcMar>
              <w:top w:w="128" w:type="dxa"/>
              <w:left w:w="43" w:type="dxa"/>
              <w:bottom w:w="43" w:type="dxa"/>
              <w:right w:w="43" w:type="dxa"/>
            </w:tcMar>
            <w:vAlign w:val="bottom"/>
          </w:tcPr>
          <w:p w14:paraId="5E8CABAA" w14:textId="77777777" w:rsidR="00EE2529" w:rsidRPr="00C81B84" w:rsidRDefault="00AD5E1E" w:rsidP="00C81B84">
            <w:r w:rsidRPr="00C81B84">
              <w:t>4 000 000</w:t>
            </w:r>
          </w:p>
        </w:tc>
      </w:tr>
      <w:tr w:rsidR="00EE2529" w:rsidRPr="00C81B84" w14:paraId="4378B999" w14:textId="77777777">
        <w:trPr>
          <w:trHeight w:val="380"/>
        </w:trPr>
        <w:tc>
          <w:tcPr>
            <w:tcW w:w="680" w:type="dxa"/>
            <w:tcBorders>
              <w:top w:val="nil"/>
              <w:left w:val="nil"/>
              <w:bottom w:val="nil"/>
              <w:right w:val="nil"/>
            </w:tcBorders>
            <w:tcMar>
              <w:top w:w="128" w:type="dxa"/>
              <w:left w:w="43" w:type="dxa"/>
              <w:bottom w:w="43" w:type="dxa"/>
              <w:right w:w="43" w:type="dxa"/>
            </w:tcMar>
          </w:tcPr>
          <w:p w14:paraId="55215D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BFD5D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0173A6" w14:textId="77777777" w:rsidR="00EE2529" w:rsidRPr="00C81B84" w:rsidRDefault="00AD5E1E" w:rsidP="00C81B84">
            <w:r w:rsidRPr="00C81B84">
              <w:t>fra kr 28 115 000 til kr 24 115 000</w:t>
            </w:r>
          </w:p>
        </w:tc>
        <w:tc>
          <w:tcPr>
            <w:tcW w:w="1400" w:type="dxa"/>
            <w:tcBorders>
              <w:top w:val="nil"/>
              <w:left w:val="nil"/>
              <w:bottom w:val="nil"/>
              <w:right w:val="nil"/>
            </w:tcBorders>
            <w:tcMar>
              <w:top w:w="128" w:type="dxa"/>
              <w:left w:w="43" w:type="dxa"/>
              <w:bottom w:w="43" w:type="dxa"/>
              <w:right w:w="43" w:type="dxa"/>
            </w:tcMar>
            <w:vAlign w:val="bottom"/>
          </w:tcPr>
          <w:p w14:paraId="4CBE8171" w14:textId="77777777" w:rsidR="00EE2529" w:rsidRPr="00C81B84" w:rsidRDefault="00EE2529" w:rsidP="00C81B84"/>
        </w:tc>
      </w:tr>
      <w:tr w:rsidR="00EE2529" w:rsidRPr="00C81B84" w14:paraId="73E7B579" w14:textId="77777777">
        <w:trPr>
          <w:trHeight w:val="380"/>
        </w:trPr>
        <w:tc>
          <w:tcPr>
            <w:tcW w:w="680" w:type="dxa"/>
            <w:tcBorders>
              <w:top w:val="nil"/>
              <w:left w:val="nil"/>
              <w:bottom w:val="nil"/>
              <w:right w:val="nil"/>
            </w:tcBorders>
            <w:tcMar>
              <w:top w:w="128" w:type="dxa"/>
              <w:left w:w="43" w:type="dxa"/>
              <w:bottom w:w="43" w:type="dxa"/>
              <w:right w:w="43" w:type="dxa"/>
            </w:tcMar>
          </w:tcPr>
          <w:p w14:paraId="0974EB7E" w14:textId="77777777" w:rsidR="00EE2529" w:rsidRPr="00C81B84" w:rsidRDefault="00AD5E1E" w:rsidP="00C81B84">
            <w:r w:rsidRPr="00C81B84">
              <w:t>3912</w:t>
            </w:r>
          </w:p>
        </w:tc>
        <w:tc>
          <w:tcPr>
            <w:tcW w:w="680" w:type="dxa"/>
            <w:tcBorders>
              <w:top w:val="nil"/>
              <w:left w:val="nil"/>
              <w:bottom w:val="nil"/>
              <w:right w:val="nil"/>
            </w:tcBorders>
            <w:tcMar>
              <w:top w:w="128" w:type="dxa"/>
              <w:left w:w="43" w:type="dxa"/>
              <w:bottom w:w="43" w:type="dxa"/>
              <w:right w:w="43" w:type="dxa"/>
            </w:tcMar>
          </w:tcPr>
          <w:p w14:paraId="657AEA2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74FE62" w14:textId="77777777" w:rsidR="00EE2529" w:rsidRPr="00C81B84" w:rsidRDefault="00AD5E1E" w:rsidP="00C81B84">
            <w:r w:rsidRPr="00C81B84">
              <w:t>Klagenemndssekretariatet:</w:t>
            </w:r>
          </w:p>
        </w:tc>
        <w:tc>
          <w:tcPr>
            <w:tcW w:w="1400" w:type="dxa"/>
            <w:tcBorders>
              <w:top w:val="nil"/>
              <w:left w:val="nil"/>
              <w:bottom w:val="nil"/>
              <w:right w:val="nil"/>
            </w:tcBorders>
            <w:tcMar>
              <w:top w:w="128" w:type="dxa"/>
              <w:left w:w="43" w:type="dxa"/>
              <w:bottom w:w="43" w:type="dxa"/>
              <w:right w:w="43" w:type="dxa"/>
            </w:tcMar>
            <w:vAlign w:val="bottom"/>
          </w:tcPr>
          <w:p w14:paraId="1E4FBBE3" w14:textId="77777777" w:rsidR="00EE2529" w:rsidRPr="00C81B84" w:rsidRDefault="00EE2529" w:rsidP="00C81B84"/>
        </w:tc>
      </w:tr>
      <w:tr w:rsidR="00EE2529" w:rsidRPr="00C81B84" w14:paraId="4FB7320B" w14:textId="77777777">
        <w:trPr>
          <w:trHeight w:val="380"/>
        </w:trPr>
        <w:tc>
          <w:tcPr>
            <w:tcW w:w="680" w:type="dxa"/>
            <w:tcBorders>
              <w:top w:val="nil"/>
              <w:left w:val="nil"/>
              <w:bottom w:val="nil"/>
              <w:right w:val="nil"/>
            </w:tcBorders>
            <w:tcMar>
              <w:top w:w="128" w:type="dxa"/>
              <w:left w:w="43" w:type="dxa"/>
              <w:bottom w:w="43" w:type="dxa"/>
              <w:right w:w="43" w:type="dxa"/>
            </w:tcMar>
          </w:tcPr>
          <w:p w14:paraId="1B29E42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121CBE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8978DA4" w14:textId="77777777" w:rsidR="00EE2529" w:rsidRPr="00C81B84" w:rsidRDefault="00AD5E1E" w:rsidP="00C81B84">
            <w:r w:rsidRPr="00C81B84">
              <w:t>Klagegebyr, nedsettes med</w:t>
            </w:r>
          </w:p>
        </w:tc>
        <w:tc>
          <w:tcPr>
            <w:tcW w:w="1400" w:type="dxa"/>
            <w:tcBorders>
              <w:top w:val="nil"/>
              <w:left w:val="nil"/>
              <w:bottom w:val="nil"/>
              <w:right w:val="nil"/>
            </w:tcBorders>
            <w:tcMar>
              <w:top w:w="128" w:type="dxa"/>
              <w:left w:w="43" w:type="dxa"/>
              <w:bottom w:w="43" w:type="dxa"/>
              <w:right w:w="43" w:type="dxa"/>
            </w:tcMar>
            <w:vAlign w:val="bottom"/>
          </w:tcPr>
          <w:p w14:paraId="6921C609" w14:textId="77777777" w:rsidR="00EE2529" w:rsidRPr="00C81B84" w:rsidRDefault="00AD5E1E" w:rsidP="00C81B84">
            <w:r w:rsidRPr="00C81B84">
              <w:t>200 000</w:t>
            </w:r>
          </w:p>
        </w:tc>
      </w:tr>
      <w:tr w:rsidR="00EE2529" w:rsidRPr="00C81B84" w14:paraId="2D853CDC" w14:textId="77777777">
        <w:trPr>
          <w:trHeight w:val="380"/>
        </w:trPr>
        <w:tc>
          <w:tcPr>
            <w:tcW w:w="680" w:type="dxa"/>
            <w:tcBorders>
              <w:top w:val="nil"/>
              <w:left w:val="nil"/>
              <w:bottom w:val="nil"/>
              <w:right w:val="nil"/>
            </w:tcBorders>
            <w:tcMar>
              <w:top w:w="128" w:type="dxa"/>
              <w:left w:w="43" w:type="dxa"/>
              <w:bottom w:w="43" w:type="dxa"/>
              <w:right w:w="43" w:type="dxa"/>
            </w:tcMar>
          </w:tcPr>
          <w:p w14:paraId="4207A39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A1CB32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118EF8" w14:textId="77777777" w:rsidR="00EE2529" w:rsidRPr="00C81B84" w:rsidRDefault="00AD5E1E" w:rsidP="00C81B84">
            <w:r w:rsidRPr="00C81B84">
              <w:t>fra kr 900 000 til kr 700 000</w:t>
            </w:r>
          </w:p>
        </w:tc>
        <w:tc>
          <w:tcPr>
            <w:tcW w:w="1400" w:type="dxa"/>
            <w:tcBorders>
              <w:top w:val="nil"/>
              <w:left w:val="nil"/>
              <w:bottom w:val="nil"/>
              <w:right w:val="nil"/>
            </w:tcBorders>
            <w:tcMar>
              <w:top w:w="128" w:type="dxa"/>
              <w:left w:w="43" w:type="dxa"/>
              <w:bottom w:w="43" w:type="dxa"/>
              <w:right w:w="43" w:type="dxa"/>
            </w:tcMar>
            <w:vAlign w:val="bottom"/>
          </w:tcPr>
          <w:p w14:paraId="0EA6BBF4" w14:textId="77777777" w:rsidR="00EE2529" w:rsidRPr="00C81B84" w:rsidRDefault="00EE2529" w:rsidP="00C81B84"/>
        </w:tc>
      </w:tr>
      <w:tr w:rsidR="00EE2529" w:rsidRPr="00C81B84" w14:paraId="61CEB381" w14:textId="77777777">
        <w:trPr>
          <w:trHeight w:val="380"/>
        </w:trPr>
        <w:tc>
          <w:tcPr>
            <w:tcW w:w="680" w:type="dxa"/>
            <w:tcBorders>
              <w:top w:val="nil"/>
              <w:left w:val="nil"/>
              <w:bottom w:val="nil"/>
              <w:right w:val="nil"/>
            </w:tcBorders>
            <w:tcMar>
              <w:top w:w="128" w:type="dxa"/>
              <w:left w:w="43" w:type="dxa"/>
              <w:bottom w:w="43" w:type="dxa"/>
              <w:right w:w="43" w:type="dxa"/>
            </w:tcMar>
          </w:tcPr>
          <w:p w14:paraId="6B7C86C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34A9B38" w14:textId="77777777" w:rsidR="00EE2529" w:rsidRPr="00C81B84" w:rsidRDefault="00AD5E1E" w:rsidP="00C81B84">
            <w:r w:rsidRPr="00C81B84">
              <w:t>87</w:t>
            </w:r>
          </w:p>
        </w:tc>
        <w:tc>
          <w:tcPr>
            <w:tcW w:w="6800" w:type="dxa"/>
            <w:tcBorders>
              <w:top w:val="nil"/>
              <w:left w:val="nil"/>
              <w:bottom w:val="nil"/>
              <w:right w:val="nil"/>
            </w:tcBorders>
            <w:tcMar>
              <w:top w:w="128" w:type="dxa"/>
              <w:left w:w="43" w:type="dxa"/>
              <w:bottom w:w="43" w:type="dxa"/>
              <w:right w:w="43" w:type="dxa"/>
            </w:tcMar>
          </w:tcPr>
          <w:p w14:paraId="003165A0" w14:textId="77777777" w:rsidR="00EE2529" w:rsidRPr="00C81B84" w:rsidRDefault="00AD5E1E" w:rsidP="00C81B84">
            <w:r w:rsidRPr="00C81B84">
              <w:t>Overtredelsesgebyr, forhøyes med</w:t>
            </w:r>
          </w:p>
        </w:tc>
        <w:tc>
          <w:tcPr>
            <w:tcW w:w="1400" w:type="dxa"/>
            <w:tcBorders>
              <w:top w:val="nil"/>
              <w:left w:val="nil"/>
              <w:bottom w:val="nil"/>
              <w:right w:val="nil"/>
            </w:tcBorders>
            <w:tcMar>
              <w:top w:w="128" w:type="dxa"/>
              <w:left w:w="43" w:type="dxa"/>
              <w:bottom w:w="43" w:type="dxa"/>
              <w:right w:w="43" w:type="dxa"/>
            </w:tcMar>
            <w:vAlign w:val="bottom"/>
          </w:tcPr>
          <w:p w14:paraId="02145A09" w14:textId="77777777" w:rsidR="00EE2529" w:rsidRPr="00C81B84" w:rsidRDefault="00AD5E1E" w:rsidP="00C81B84">
            <w:r w:rsidRPr="00C81B84">
              <w:t>10 000 000</w:t>
            </w:r>
          </w:p>
        </w:tc>
      </w:tr>
      <w:tr w:rsidR="00EE2529" w:rsidRPr="00C81B84" w14:paraId="28CA3B77" w14:textId="77777777">
        <w:trPr>
          <w:trHeight w:val="380"/>
        </w:trPr>
        <w:tc>
          <w:tcPr>
            <w:tcW w:w="680" w:type="dxa"/>
            <w:tcBorders>
              <w:top w:val="nil"/>
              <w:left w:val="nil"/>
              <w:bottom w:val="nil"/>
              <w:right w:val="nil"/>
            </w:tcBorders>
            <w:tcMar>
              <w:top w:w="128" w:type="dxa"/>
              <w:left w:w="43" w:type="dxa"/>
              <w:bottom w:w="43" w:type="dxa"/>
              <w:right w:w="43" w:type="dxa"/>
            </w:tcMar>
          </w:tcPr>
          <w:p w14:paraId="51C958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461BC6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854071" w14:textId="77777777" w:rsidR="00EE2529" w:rsidRPr="00C81B84" w:rsidRDefault="00AD5E1E" w:rsidP="00C81B84">
            <w:r w:rsidRPr="00C81B84">
              <w:t>fra kr 100 000 til kr 10 100 000</w:t>
            </w:r>
          </w:p>
        </w:tc>
        <w:tc>
          <w:tcPr>
            <w:tcW w:w="1400" w:type="dxa"/>
            <w:tcBorders>
              <w:top w:val="nil"/>
              <w:left w:val="nil"/>
              <w:bottom w:val="nil"/>
              <w:right w:val="nil"/>
            </w:tcBorders>
            <w:tcMar>
              <w:top w:w="128" w:type="dxa"/>
              <w:left w:w="43" w:type="dxa"/>
              <w:bottom w:w="43" w:type="dxa"/>
              <w:right w:w="43" w:type="dxa"/>
            </w:tcMar>
            <w:vAlign w:val="bottom"/>
          </w:tcPr>
          <w:p w14:paraId="2705E90C" w14:textId="77777777" w:rsidR="00EE2529" w:rsidRPr="00C81B84" w:rsidRDefault="00EE2529" w:rsidP="00C81B84"/>
        </w:tc>
      </w:tr>
      <w:tr w:rsidR="00EE2529" w:rsidRPr="00C81B84" w14:paraId="49EA8EC2" w14:textId="77777777">
        <w:trPr>
          <w:trHeight w:val="380"/>
        </w:trPr>
        <w:tc>
          <w:tcPr>
            <w:tcW w:w="680" w:type="dxa"/>
            <w:tcBorders>
              <w:top w:val="nil"/>
              <w:left w:val="nil"/>
              <w:bottom w:val="nil"/>
              <w:right w:val="nil"/>
            </w:tcBorders>
            <w:tcMar>
              <w:top w:w="128" w:type="dxa"/>
              <w:left w:w="43" w:type="dxa"/>
              <w:bottom w:w="43" w:type="dxa"/>
              <w:right w:w="43" w:type="dxa"/>
            </w:tcMar>
          </w:tcPr>
          <w:p w14:paraId="7158105B" w14:textId="77777777" w:rsidR="00EE2529" w:rsidRPr="00C81B84" w:rsidRDefault="00AD5E1E" w:rsidP="00C81B84">
            <w:r w:rsidRPr="00C81B84">
              <w:t>3951</w:t>
            </w:r>
          </w:p>
        </w:tc>
        <w:tc>
          <w:tcPr>
            <w:tcW w:w="680" w:type="dxa"/>
            <w:tcBorders>
              <w:top w:val="nil"/>
              <w:left w:val="nil"/>
              <w:bottom w:val="nil"/>
              <w:right w:val="nil"/>
            </w:tcBorders>
            <w:tcMar>
              <w:top w:w="128" w:type="dxa"/>
              <w:left w:w="43" w:type="dxa"/>
              <w:bottom w:w="43" w:type="dxa"/>
              <w:right w:w="43" w:type="dxa"/>
            </w:tcMar>
          </w:tcPr>
          <w:p w14:paraId="5A7861E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74FC117" w14:textId="77777777" w:rsidR="00EE2529" w:rsidRPr="00C81B84" w:rsidRDefault="00AD5E1E" w:rsidP="00C81B84">
            <w:r w:rsidRPr="00C81B84">
              <w:t>Store Norske Spitsbergen Kulkompani AS:</w:t>
            </w:r>
          </w:p>
        </w:tc>
        <w:tc>
          <w:tcPr>
            <w:tcW w:w="1400" w:type="dxa"/>
            <w:tcBorders>
              <w:top w:val="nil"/>
              <w:left w:val="nil"/>
              <w:bottom w:val="nil"/>
              <w:right w:val="nil"/>
            </w:tcBorders>
            <w:tcMar>
              <w:top w:w="128" w:type="dxa"/>
              <w:left w:w="43" w:type="dxa"/>
              <w:bottom w:w="43" w:type="dxa"/>
              <w:right w:w="43" w:type="dxa"/>
            </w:tcMar>
            <w:vAlign w:val="bottom"/>
          </w:tcPr>
          <w:p w14:paraId="29AF6CB8" w14:textId="77777777" w:rsidR="00EE2529" w:rsidRPr="00C81B84" w:rsidRDefault="00EE2529" w:rsidP="00C81B84"/>
        </w:tc>
      </w:tr>
      <w:tr w:rsidR="00EE2529" w:rsidRPr="00C81B84" w14:paraId="5B363563" w14:textId="77777777">
        <w:trPr>
          <w:trHeight w:val="380"/>
        </w:trPr>
        <w:tc>
          <w:tcPr>
            <w:tcW w:w="680" w:type="dxa"/>
            <w:tcBorders>
              <w:top w:val="nil"/>
              <w:left w:val="nil"/>
              <w:bottom w:val="nil"/>
              <w:right w:val="nil"/>
            </w:tcBorders>
            <w:tcMar>
              <w:top w:w="128" w:type="dxa"/>
              <w:left w:w="43" w:type="dxa"/>
              <w:bottom w:w="43" w:type="dxa"/>
              <w:right w:w="43" w:type="dxa"/>
            </w:tcMar>
          </w:tcPr>
          <w:p w14:paraId="46737FF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02131B"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62A3D8DC" w14:textId="77777777" w:rsidR="00EE2529" w:rsidRPr="00C81B84" w:rsidRDefault="00AD5E1E" w:rsidP="00C81B84">
            <w:r w:rsidRPr="00C81B84">
              <w:t>Avdrag, nedsettes med</w:t>
            </w:r>
          </w:p>
        </w:tc>
        <w:tc>
          <w:tcPr>
            <w:tcW w:w="1400" w:type="dxa"/>
            <w:tcBorders>
              <w:top w:val="nil"/>
              <w:left w:val="nil"/>
              <w:bottom w:val="nil"/>
              <w:right w:val="nil"/>
            </w:tcBorders>
            <w:tcMar>
              <w:top w:w="128" w:type="dxa"/>
              <w:left w:w="43" w:type="dxa"/>
              <w:bottom w:w="43" w:type="dxa"/>
              <w:right w:w="43" w:type="dxa"/>
            </w:tcMar>
            <w:vAlign w:val="bottom"/>
          </w:tcPr>
          <w:p w14:paraId="42C358E6" w14:textId="77777777" w:rsidR="00EE2529" w:rsidRPr="00C81B84" w:rsidRDefault="00AD5E1E" w:rsidP="00C81B84">
            <w:r w:rsidRPr="00C81B84">
              <w:t>800 000</w:t>
            </w:r>
          </w:p>
        </w:tc>
      </w:tr>
      <w:tr w:rsidR="00EE2529" w:rsidRPr="00C81B84" w14:paraId="31824B7D" w14:textId="77777777">
        <w:trPr>
          <w:trHeight w:val="380"/>
        </w:trPr>
        <w:tc>
          <w:tcPr>
            <w:tcW w:w="680" w:type="dxa"/>
            <w:tcBorders>
              <w:top w:val="nil"/>
              <w:left w:val="nil"/>
              <w:bottom w:val="nil"/>
              <w:right w:val="nil"/>
            </w:tcBorders>
            <w:tcMar>
              <w:top w:w="128" w:type="dxa"/>
              <w:left w:w="43" w:type="dxa"/>
              <w:bottom w:w="43" w:type="dxa"/>
              <w:right w:w="43" w:type="dxa"/>
            </w:tcMar>
          </w:tcPr>
          <w:p w14:paraId="49AAFBE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8E4D5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3AEC6F" w14:textId="77777777" w:rsidR="00EE2529" w:rsidRPr="00C81B84" w:rsidRDefault="00AD5E1E" w:rsidP="00C81B84">
            <w:r w:rsidRPr="00C81B84">
              <w:t>fra kr 20 900 000 til kr 20 100 000</w:t>
            </w:r>
          </w:p>
        </w:tc>
        <w:tc>
          <w:tcPr>
            <w:tcW w:w="1400" w:type="dxa"/>
            <w:tcBorders>
              <w:top w:val="nil"/>
              <w:left w:val="nil"/>
              <w:bottom w:val="nil"/>
              <w:right w:val="nil"/>
            </w:tcBorders>
            <w:tcMar>
              <w:top w:w="128" w:type="dxa"/>
              <w:left w:w="43" w:type="dxa"/>
              <w:bottom w:w="43" w:type="dxa"/>
              <w:right w:w="43" w:type="dxa"/>
            </w:tcMar>
            <w:vAlign w:val="bottom"/>
          </w:tcPr>
          <w:p w14:paraId="5C8D3DA2" w14:textId="77777777" w:rsidR="00EE2529" w:rsidRPr="00C81B84" w:rsidRDefault="00EE2529" w:rsidP="00C81B84"/>
        </w:tc>
      </w:tr>
      <w:tr w:rsidR="00EE2529" w:rsidRPr="00C81B84" w14:paraId="2042D984" w14:textId="77777777">
        <w:trPr>
          <w:trHeight w:val="380"/>
        </w:trPr>
        <w:tc>
          <w:tcPr>
            <w:tcW w:w="680" w:type="dxa"/>
            <w:tcBorders>
              <w:top w:val="nil"/>
              <w:left w:val="nil"/>
              <w:bottom w:val="nil"/>
              <w:right w:val="nil"/>
            </w:tcBorders>
            <w:tcMar>
              <w:top w:w="128" w:type="dxa"/>
              <w:left w:w="43" w:type="dxa"/>
              <w:bottom w:w="43" w:type="dxa"/>
              <w:right w:w="43" w:type="dxa"/>
            </w:tcMar>
          </w:tcPr>
          <w:p w14:paraId="6E96D9DE" w14:textId="77777777" w:rsidR="00EE2529" w:rsidRPr="00C81B84" w:rsidRDefault="00AD5E1E" w:rsidP="00C81B84">
            <w:r w:rsidRPr="00C81B84">
              <w:t>4115</w:t>
            </w:r>
          </w:p>
        </w:tc>
        <w:tc>
          <w:tcPr>
            <w:tcW w:w="680" w:type="dxa"/>
            <w:tcBorders>
              <w:top w:val="nil"/>
              <w:left w:val="nil"/>
              <w:bottom w:val="nil"/>
              <w:right w:val="nil"/>
            </w:tcBorders>
            <w:tcMar>
              <w:top w:w="128" w:type="dxa"/>
              <w:left w:w="43" w:type="dxa"/>
              <w:bottom w:w="43" w:type="dxa"/>
              <w:right w:w="43" w:type="dxa"/>
            </w:tcMar>
          </w:tcPr>
          <w:p w14:paraId="2C31033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5578FF" w14:textId="77777777" w:rsidR="00EE2529" w:rsidRPr="00C81B84" w:rsidRDefault="00AD5E1E" w:rsidP="00C81B84">
            <w:r w:rsidRPr="00C81B84">
              <w:t>Mattilsynet:</w:t>
            </w:r>
          </w:p>
        </w:tc>
        <w:tc>
          <w:tcPr>
            <w:tcW w:w="1400" w:type="dxa"/>
            <w:tcBorders>
              <w:top w:val="nil"/>
              <w:left w:val="nil"/>
              <w:bottom w:val="nil"/>
              <w:right w:val="nil"/>
            </w:tcBorders>
            <w:tcMar>
              <w:top w:w="128" w:type="dxa"/>
              <w:left w:w="43" w:type="dxa"/>
              <w:bottom w:w="43" w:type="dxa"/>
              <w:right w:w="43" w:type="dxa"/>
            </w:tcMar>
            <w:vAlign w:val="bottom"/>
          </w:tcPr>
          <w:p w14:paraId="3D0FBFEE" w14:textId="77777777" w:rsidR="00EE2529" w:rsidRPr="00C81B84" w:rsidRDefault="00EE2529" w:rsidP="00C81B84"/>
        </w:tc>
      </w:tr>
      <w:tr w:rsidR="00EE2529" w:rsidRPr="00C81B84" w14:paraId="16FE8C82" w14:textId="77777777">
        <w:trPr>
          <w:trHeight w:val="380"/>
        </w:trPr>
        <w:tc>
          <w:tcPr>
            <w:tcW w:w="680" w:type="dxa"/>
            <w:tcBorders>
              <w:top w:val="nil"/>
              <w:left w:val="nil"/>
              <w:bottom w:val="nil"/>
              <w:right w:val="nil"/>
            </w:tcBorders>
            <w:tcMar>
              <w:top w:w="128" w:type="dxa"/>
              <w:left w:w="43" w:type="dxa"/>
              <w:bottom w:w="43" w:type="dxa"/>
              <w:right w:w="43" w:type="dxa"/>
            </w:tcMar>
          </w:tcPr>
          <w:p w14:paraId="3F9F5E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F6E572"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DCD42CC" w14:textId="77777777" w:rsidR="00EE2529" w:rsidRPr="00C81B84" w:rsidRDefault="00AD5E1E" w:rsidP="00C81B84">
            <w:r w:rsidRPr="00C81B84">
              <w:t>Gebyr m.m., forhøyes med</w:t>
            </w:r>
          </w:p>
        </w:tc>
        <w:tc>
          <w:tcPr>
            <w:tcW w:w="1400" w:type="dxa"/>
            <w:tcBorders>
              <w:top w:val="nil"/>
              <w:left w:val="nil"/>
              <w:bottom w:val="nil"/>
              <w:right w:val="nil"/>
            </w:tcBorders>
            <w:tcMar>
              <w:top w:w="128" w:type="dxa"/>
              <w:left w:w="43" w:type="dxa"/>
              <w:bottom w:w="43" w:type="dxa"/>
              <w:right w:w="43" w:type="dxa"/>
            </w:tcMar>
            <w:vAlign w:val="bottom"/>
          </w:tcPr>
          <w:p w14:paraId="668853AA" w14:textId="77777777" w:rsidR="00EE2529" w:rsidRPr="00C81B84" w:rsidRDefault="00AD5E1E" w:rsidP="00C81B84">
            <w:r w:rsidRPr="00C81B84">
              <w:t>2 300 000</w:t>
            </w:r>
          </w:p>
        </w:tc>
      </w:tr>
      <w:tr w:rsidR="00EE2529" w:rsidRPr="00C81B84" w14:paraId="4D72474A" w14:textId="77777777">
        <w:trPr>
          <w:trHeight w:val="380"/>
        </w:trPr>
        <w:tc>
          <w:tcPr>
            <w:tcW w:w="680" w:type="dxa"/>
            <w:tcBorders>
              <w:top w:val="nil"/>
              <w:left w:val="nil"/>
              <w:bottom w:val="nil"/>
              <w:right w:val="nil"/>
            </w:tcBorders>
            <w:tcMar>
              <w:top w:w="128" w:type="dxa"/>
              <w:left w:w="43" w:type="dxa"/>
              <w:bottom w:w="43" w:type="dxa"/>
              <w:right w:w="43" w:type="dxa"/>
            </w:tcMar>
          </w:tcPr>
          <w:p w14:paraId="3E61125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099FD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47090C" w14:textId="77777777" w:rsidR="00EE2529" w:rsidRPr="00C81B84" w:rsidRDefault="00AD5E1E" w:rsidP="00C81B84">
            <w:r w:rsidRPr="00C81B84">
              <w:t>fra kr 206 109 000 til kr 208 409 000</w:t>
            </w:r>
          </w:p>
        </w:tc>
        <w:tc>
          <w:tcPr>
            <w:tcW w:w="1400" w:type="dxa"/>
            <w:tcBorders>
              <w:top w:val="nil"/>
              <w:left w:val="nil"/>
              <w:bottom w:val="nil"/>
              <w:right w:val="nil"/>
            </w:tcBorders>
            <w:tcMar>
              <w:top w:w="128" w:type="dxa"/>
              <w:left w:w="43" w:type="dxa"/>
              <w:bottom w:w="43" w:type="dxa"/>
              <w:right w:w="43" w:type="dxa"/>
            </w:tcMar>
            <w:vAlign w:val="bottom"/>
          </w:tcPr>
          <w:p w14:paraId="713305CC" w14:textId="77777777" w:rsidR="00EE2529" w:rsidRPr="00C81B84" w:rsidRDefault="00EE2529" w:rsidP="00C81B84"/>
        </w:tc>
      </w:tr>
      <w:tr w:rsidR="00EE2529" w:rsidRPr="00C81B84" w14:paraId="22CBBE94" w14:textId="77777777">
        <w:trPr>
          <w:trHeight w:val="380"/>
        </w:trPr>
        <w:tc>
          <w:tcPr>
            <w:tcW w:w="680" w:type="dxa"/>
            <w:tcBorders>
              <w:top w:val="nil"/>
              <w:left w:val="nil"/>
              <w:bottom w:val="nil"/>
              <w:right w:val="nil"/>
            </w:tcBorders>
            <w:tcMar>
              <w:top w:w="128" w:type="dxa"/>
              <w:left w:w="43" w:type="dxa"/>
              <w:bottom w:w="43" w:type="dxa"/>
              <w:right w:w="43" w:type="dxa"/>
            </w:tcMar>
          </w:tcPr>
          <w:p w14:paraId="3425B62E" w14:textId="77777777" w:rsidR="00EE2529" w:rsidRPr="00C81B84" w:rsidRDefault="00AD5E1E" w:rsidP="00C81B84">
            <w:r w:rsidRPr="00C81B84">
              <w:t>4162</w:t>
            </w:r>
          </w:p>
        </w:tc>
        <w:tc>
          <w:tcPr>
            <w:tcW w:w="680" w:type="dxa"/>
            <w:tcBorders>
              <w:top w:val="nil"/>
              <w:left w:val="nil"/>
              <w:bottom w:val="nil"/>
              <w:right w:val="nil"/>
            </w:tcBorders>
            <w:tcMar>
              <w:top w:w="128" w:type="dxa"/>
              <w:left w:w="43" w:type="dxa"/>
              <w:bottom w:w="43" w:type="dxa"/>
              <w:right w:w="43" w:type="dxa"/>
            </w:tcMar>
          </w:tcPr>
          <w:p w14:paraId="25CAC3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B8EA37" w14:textId="77777777" w:rsidR="00EE2529" w:rsidRPr="00C81B84" w:rsidRDefault="00AD5E1E" w:rsidP="00C81B84">
            <w:r w:rsidRPr="00C81B84">
              <w:t>Statskog SF – forvaltning av statlig eierskap:</w:t>
            </w:r>
          </w:p>
        </w:tc>
        <w:tc>
          <w:tcPr>
            <w:tcW w:w="1400" w:type="dxa"/>
            <w:tcBorders>
              <w:top w:val="nil"/>
              <w:left w:val="nil"/>
              <w:bottom w:val="nil"/>
              <w:right w:val="nil"/>
            </w:tcBorders>
            <w:tcMar>
              <w:top w:w="128" w:type="dxa"/>
              <w:left w:w="43" w:type="dxa"/>
              <w:bottom w:w="43" w:type="dxa"/>
              <w:right w:w="43" w:type="dxa"/>
            </w:tcMar>
            <w:vAlign w:val="bottom"/>
          </w:tcPr>
          <w:p w14:paraId="46FE3F35" w14:textId="77777777" w:rsidR="00EE2529" w:rsidRPr="00C81B84" w:rsidRDefault="00EE2529" w:rsidP="00C81B84"/>
        </w:tc>
      </w:tr>
      <w:tr w:rsidR="00EE2529" w:rsidRPr="00C81B84" w14:paraId="3A3DAA88" w14:textId="77777777">
        <w:trPr>
          <w:trHeight w:val="380"/>
        </w:trPr>
        <w:tc>
          <w:tcPr>
            <w:tcW w:w="680" w:type="dxa"/>
            <w:tcBorders>
              <w:top w:val="nil"/>
              <w:left w:val="nil"/>
              <w:bottom w:val="nil"/>
              <w:right w:val="nil"/>
            </w:tcBorders>
            <w:tcMar>
              <w:top w:w="128" w:type="dxa"/>
              <w:left w:w="43" w:type="dxa"/>
              <w:bottom w:w="43" w:type="dxa"/>
              <w:right w:w="43" w:type="dxa"/>
            </w:tcMar>
          </w:tcPr>
          <w:p w14:paraId="7D5B03EF"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7B2F5AA"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17874EC1" w14:textId="77777777" w:rsidR="00EE2529" w:rsidRPr="00C81B84" w:rsidRDefault="00AD5E1E" w:rsidP="00C81B84">
            <w:r w:rsidRPr="00C81B84">
              <w:t>Avdrag på lån, bevilges med</w:t>
            </w:r>
          </w:p>
        </w:tc>
        <w:tc>
          <w:tcPr>
            <w:tcW w:w="1400" w:type="dxa"/>
            <w:tcBorders>
              <w:top w:val="nil"/>
              <w:left w:val="nil"/>
              <w:bottom w:val="nil"/>
              <w:right w:val="nil"/>
            </w:tcBorders>
            <w:tcMar>
              <w:top w:w="128" w:type="dxa"/>
              <w:left w:w="43" w:type="dxa"/>
              <w:bottom w:w="43" w:type="dxa"/>
              <w:right w:w="43" w:type="dxa"/>
            </w:tcMar>
            <w:vAlign w:val="bottom"/>
          </w:tcPr>
          <w:p w14:paraId="3CE50D58" w14:textId="77777777" w:rsidR="00EE2529" w:rsidRPr="00C81B84" w:rsidRDefault="00AD5E1E" w:rsidP="00C81B84">
            <w:r w:rsidRPr="00C81B84">
              <w:t>10 000 000</w:t>
            </w:r>
          </w:p>
        </w:tc>
      </w:tr>
      <w:tr w:rsidR="00EE2529" w:rsidRPr="00C81B84" w14:paraId="79DEA4F4" w14:textId="77777777">
        <w:trPr>
          <w:trHeight w:val="380"/>
        </w:trPr>
        <w:tc>
          <w:tcPr>
            <w:tcW w:w="680" w:type="dxa"/>
            <w:tcBorders>
              <w:top w:val="nil"/>
              <w:left w:val="nil"/>
              <w:bottom w:val="nil"/>
              <w:right w:val="nil"/>
            </w:tcBorders>
            <w:tcMar>
              <w:top w:w="128" w:type="dxa"/>
              <w:left w:w="43" w:type="dxa"/>
              <w:bottom w:w="43" w:type="dxa"/>
              <w:right w:w="43" w:type="dxa"/>
            </w:tcMar>
          </w:tcPr>
          <w:p w14:paraId="6AC3FAC5" w14:textId="77777777" w:rsidR="00EE2529" w:rsidRPr="00C81B84" w:rsidRDefault="00AD5E1E" w:rsidP="00C81B84">
            <w:r w:rsidRPr="00C81B84">
              <w:t>4311</w:t>
            </w:r>
          </w:p>
        </w:tc>
        <w:tc>
          <w:tcPr>
            <w:tcW w:w="680" w:type="dxa"/>
            <w:tcBorders>
              <w:top w:val="nil"/>
              <w:left w:val="nil"/>
              <w:bottom w:val="nil"/>
              <w:right w:val="nil"/>
            </w:tcBorders>
            <w:tcMar>
              <w:top w:w="128" w:type="dxa"/>
              <w:left w:w="43" w:type="dxa"/>
              <w:bottom w:w="43" w:type="dxa"/>
              <w:right w:w="43" w:type="dxa"/>
            </w:tcMar>
          </w:tcPr>
          <w:p w14:paraId="7B784FD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9B3FF2" w14:textId="77777777" w:rsidR="00EE2529" w:rsidRPr="00C81B84" w:rsidRDefault="00AD5E1E" w:rsidP="00C81B84">
            <w:r w:rsidRPr="00C81B84">
              <w:t>Tilskudd til regionale flyplasser:</w:t>
            </w:r>
          </w:p>
        </w:tc>
        <w:tc>
          <w:tcPr>
            <w:tcW w:w="1400" w:type="dxa"/>
            <w:tcBorders>
              <w:top w:val="nil"/>
              <w:left w:val="nil"/>
              <w:bottom w:val="nil"/>
              <w:right w:val="nil"/>
            </w:tcBorders>
            <w:tcMar>
              <w:top w:w="128" w:type="dxa"/>
              <w:left w:w="43" w:type="dxa"/>
              <w:bottom w:w="43" w:type="dxa"/>
              <w:right w:w="43" w:type="dxa"/>
            </w:tcMar>
            <w:vAlign w:val="bottom"/>
          </w:tcPr>
          <w:p w14:paraId="4BF10F24" w14:textId="77777777" w:rsidR="00EE2529" w:rsidRPr="00C81B84" w:rsidRDefault="00EE2529" w:rsidP="00C81B84"/>
        </w:tc>
      </w:tr>
      <w:tr w:rsidR="00EE2529" w:rsidRPr="00C81B84" w14:paraId="5860C2D7" w14:textId="77777777">
        <w:trPr>
          <w:trHeight w:val="380"/>
        </w:trPr>
        <w:tc>
          <w:tcPr>
            <w:tcW w:w="680" w:type="dxa"/>
            <w:tcBorders>
              <w:top w:val="nil"/>
              <w:left w:val="nil"/>
              <w:bottom w:val="nil"/>
              <w:right w:val="nil"/>
            </w:tcBorders>
            <w:tcMar>
              <w:top w:w="128" w:type="dxa"/>
              <w:left w:w="43" w:type="dxa"/>
              <w:bottom w:w="43" w:type="dxa"/>
              <w:right w:w="43" w:type="dxa"/>
            </w:tcMar>
          </w:tcPr>
          <w:p w14:paraId="6D6B0C6A"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EC82E60"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0A7FA0F" w14:textId="77777777" w:rsidR="00EE2529" w:rsidRPr="00C81B84" w:rsidRDefault="00AD5E1E" w:rsidP="00C81B84">
            <w:r w:rsidRPr="00C81B84">
              <w:t>Tilbakebetaling av tilskudd til dekking av tap, bevilges med</w:t>
            </w:r>
          </w:p>
        </w:tc>
        <w:tc>
          <w:tcPr>
            <w:tcW w:w="1400" w:type="dxa"/>
            <w:tcBorders>
              <w:top w:val="nil"/>
              <w:left w:val="nil"/>
              <w:bottom w:val="nil"/>
              <w:right w:val="nil"/>
            </w:tcBorders>
            <w:tcMar>
              <w:top w:w="128" w:type="dxa"/>
              <w:left w:w="43" w:type="dxa"/>
              <w:bottom w:w="43" w:type="dxa"/>
              <w:right w:w="43" w:type="dxa"/>
            </w:tcMar>
            <w:vAlign w:val="bottom"/>
          </w:tcPr>
          <w:p w14:paraId="6730DB7A" w14:textId="77777777" w:rsidR="00EE2529" w:rsidRPr="00C81B84" w:rsidRDefault="00AD5E1E" w:rsidP="00C81B84">
            <w:r w:rsidRPr="00C81B84">
              <w:t>35 376 000</w:t>
            </w:r>
          </w:p>
        </w:tc>
      </w:tr>
      <w:tr w:rsidR="00EE2529" w:rsidRPr="00C81B84" w14:paraId="421DC1E2" w14:textId="77777777">
        <w:trPr>
          <w:trHeight w:val="380"/>
        </w:trPr>
        <w:tc>
          <w:tcPr>
            <w:tcW w:w="680" w:type="dxa"/>
            <w:tcBorders>
              <w:top w:val="nil"/>
              <w:left w:val="nil"/>
              <w:bottom w:val="nil"/>
              <w:right w:val="nil"/>
            </w:tcBorders>
            <w:tcMar>
              <w:top w:w="128" w:type="dxa"/>
              <w:left w:w="43" w:type="dxa"/>
              <w:bottom w:w="43" w:type="dxa"/>
              <w:right w:w="43" w:type="dxa"/>
            </w:tcMar>
          </w:tcPr>
          <w:p w14:paraId="131FA50C" w14:textId="77777777" w:rsidR="00EE2529" w:rsidRPr="00C81B84" w:rsidRDefault="00AD5E1E" w:rsidP="00C81B84">
            <w:r w:rsidRPr="00C81B84">
              <w:t>4320</w:t>
            </w:r>
          </w:p>
        </w:tc>
        <w:tc>
          <w:tcPr>
            <w:tcW w:w="680" w:type="dxa"/>
            <w:tcBorders>
              <w:top w:val="nil"/>
              <w:left w:val="nil"/>
              <w:bottom w:val="nil"/>
              <w:right w:val="nil"/>
            </w:tcBorders>
            <w:tcMar>
              <w:top w:w="128" w:type="dxa"/>
              <w:left w:w="43" w:type="dxa"/>
              <w:bottom w:w="43" w:type="dxa"/>
              <w:right w:w="43" w:type="dxa"/>
            </w:tcMar>
          </w:tcPr>
          <w:p w14:paraId="400B89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9DA942" w14:textId="77777777" w:rsidR="00EE2529" w:rsidRPr="00C81B84" w:rsidRDefault="00AD5E1E" w:rsidP="00C81B84">
            <w:r w:rsidRPr="00C81B84">
              <w:t>Statens vegvesen:</w:t>
            </w:r>
          </w:p>
        </w:tc>
        <w:tc>
          <w:tcPr>
            <w:tcW w:w="1400" w:type="dxa"/>
            <w:tcBorders>
              <w:top w:val="nil"/>
              <w:left w:val="nil"/>
              <w:bottom w:val="nil"/>
              <w:right w:val="nil"/>
            </w:tcBorders>
            <w:tcMar>
              <w:top w:w="128" w:type="dxa"/>
              <w:left w:w="43" w:type="dxa"/>
              <w:bottom w:w="43" w:type="dxa"/>
              <w:right w:w="43" w:type="dxa"/>
            </w:tcMar>
            <w:vAlign w:val="bottom"/>
          </w:tcPr>
          <w:p w14:paraId="5C72FB41" w14:textId="77777777" w:rsidR="00EE2529" w:rsidRPr="00C81B84" w:rsidRDefault="00EE2529" w:rsidP="00C81B84"/>
        </w:tc>
      </w:tr>
      <w:tr w:rsidR="00EE2529" w:rsidRPr="00C81B84" w14:paraId="0723ED1B" w14:textId="77777777">
        <w:trPr>
          <w:trHeight w:val="380"/>
        </w:trPr>
        <w:tc>
          <w:tcPr>
            <w:tcW w:w="680" w:type="dxa"/>
            <w:tcBorders>
              <w:top w:val="nil"/>
              <w:left w:val="nil"/>
              <w:bottom w:val="nil"/>
              <w:right w:val="nil"/>
            </w:tcBorders>
            <w:tcMar>
              <w:top w:w="128" w:type="dxa"/>
              <w:left w:w="43" w:type="dxa"/>
              <w:bottom w:w="43" w:type="dxa"/>
              <w:right w:w="43" w:type="dxa"/>
            </w:tcMar>
          </w:tcPr>
          <w:p w14:paraId="0AA3C9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7DC69F"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C399F80" w14:textId="77777777" w:rsidR="00EE2529" w:rsidRPr="00C81B84" w:rsidRDefault="00AD5E1E" w:rsidP="00C81B84">
            <w:r w:rsidRPr="00C81B84">
              <w:t>Salgsinntekter m.m., forhøyes med</w:t>
            </w:r>
          </w:p>
        </w:tc>
        <w:tc>
          <w:tcPr>
            <w:tcW w:w="1400" w:type="dxa"/>
            <w:tcBorders>
              <w:top w:val="nil"/>
              <w:left w:val="nil"/>
              <w:bottom w:val="nil"/>
              <w:right w:val="nil"/>
            </w:tcBorders>
            <w:tcMar>
              <w:top w:w="128" w:type="dxa"/>
              <w:left w:w="43" w:type="dxa"/>
              <w:bottom w:w="43" w:type="dxa"/>
              <w:right w:w="43" w:type="dxa"/>
            </w:tcMar>
            <w:vAlign w:val="bottom"/>
          </w:tcPr>
          <w:p w14:paraId="69A8ADE4" w14:textId="77777777" w:rsidR="00EE2529" w:rsidRPr="00C81B84" w:rsidRDefault="00AD5E1E" w:rsidP="00C81B84">
            <w:r w:rsidRPr="00C81B84">
              <w:t>35 000 000</w:t>
            </w:r>
          </w:p>
        </w:tc>
      </w:tr>
      <w:tr w:rsidR="00EE2529" w:rsidRPr="00C81B84" w14:paraId="27DD970B" w14:textId="77777777">
        <w:trPr>
          <w:trHeight w:val="380"/>
        </w:trPr>
        <w:tc>
          <w:tcPr>
            <w:tcW w:w="680" w:type="dxa"/>
            <w:tcBorders>
              <w:top w:val="nil"/>
              <w:left w:val="nil"/>
              <w:bottom w:val="nil"/>
              <w:right w:val="nil"/>
            </w:tcBorders>
            <w:tcMar>
              <w:top w:w="128" w:type="dxa"/>
              <w:left w:w="43" w:type="dxa"/>
              <w:bottom w:w="43" w:type="dxa"/>
              <w:right w:w="43" w:type="dxa"/>
            </w:tcMar>
          </w:tcPr>
          <w:p w14:paraId="084BE02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E30C9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E67B1B5" w14:textId="77777777" w:rsidR="00EE2529" w:rsidRPr="00C81B84" w:rsidRDefault="00AD5E1E" w:rsidP="00C81B84">
            <w:r w:rsidRPr="00C81B84">
              <w:t>fra kr 172 300 000 til kr 207 300 000</w:t>
            </w:r>
          </w:p>
        </w:tc>
        <w:tc>
          <w:tcPr>
            <w:tcW w:w="1400" w:type="dxa"/>
            <w:tcBorders>
              <w:top w:val="nil"/>
              <w:left w:val="nil"/>
              <w:bottom w:val="nil"/>
              <w:right w:val="nil"/>
            </w:tcBorders>
            <w:tcMar>
              <w:top w:w="128" w:type="dxa"/>
              <w:left w:w="43" w:type="dxa"/>
              <w:bottom w:w="43" w:type="dxa"/>
              <w:right w:w="43" w:type="dxa"/>
            </w:tcMar>
            <w:vAlign w:val="bottom"/>
          </w:tcPr>
          <w:p w14:paraId="4B196251" w14:textId="77777777" w:rsidR="00EE2529" w:rsidRPr="00C81B84" w:rsidRDefault="00EE2529" w:rsidP="00C81B84"/>
        </w:tc>
      </w:tr>
      <w:tr w:rsidR="00EE2529" w:rsidRPr="00C81B84" w14:paraId="1828FA06" w14:textId="77777777">
        <w:trPr>
          <w:trHeight w:val="380"/>
        </w:trPr>
        <w:tc>
          <w:tcPr>
            <w:tcW w:w="680" w:type="dxa"/>
            <w:tcBorders>
              <w:top w:val="nil"/>
              <w:left w:val="nil"/>
              <w:bottom w:val="nil"/>
              <w:right w:val="nil"/>
            </w:tcBorders>
            <w:tcMar>
              <w:top w:w="128" w:type="dxa"/>
              <w:left w:w="43" w:type="dxa"/>
              <w:bottom w:w="43" w:type="dxa"/>
              <w:right w:w="43" w:type="dxa"/>
            </w:tcMar>
          </w:tcPr>
          <w:p w14:paraId="7AF83DC2" w14:textId="77777777" w:rsidR="00EE2529" w:rsidRPr="00C81B84" w:rsidRDefault="00AD5E1E" w:rsidP="00C81B84">
            <w:r w:rsidRPr="00C81B84">
              <w:t>4351</w:t>
            </w:r>
          </w:p>
        </w:tc>
        <w:tc>
          <w:tcPr>
            <w:tcW w:w="680" w:type="dxa"/>
            <w:tcBorders>
              <w:top w:val="nil"/>
              <w:left w:val="nil"/>
              <w:bottom w:val="nil"/>
              <w:right w:val="nil"/>
            </w:tcBorders>
            <w:tcMar>
              <w:top w:w="128" w:type="dxa"/>
              <w:left w:w="43" w:type="dxa"/>
              <w:bottom w:w="43" w:type="dxa"/>
              <w:right w:w="43" w:type="dxa"/>
            </w:tcMar>
          </w:tcPr>
          <w:p w14:paraId="2066479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D55F79" w14:textId="77777777" w:rsidR="00EE2529" w:rsidRPr="00C81B84" w:rsidRDefault="00AD5E1E" w:rsidP="00C81B84">
            <w:r w:rsidRPr="00C81B84">
              <w:t>Spordrift AS:</w:t>
            </w:r>
          </w:p>
        </w:tc>
        <w:tc>
          <w:tcPr>
            <w:tcW w:w="1400" w:type="dxa"/>
            <w:tcBorders>
              <w:top w:val="nil"/>
              <w:left w:val="nil"/>
              <w:bottom w:val="nil"/>
              <w:right w:val="nil"/>
            </w:tcBorders>
            <w:tcMar>
              <w:top w:w="128" w:type="dxa"/>
              <w:left w:w="43" w:type="dxa"/>
              <w:bottom w:w="43" w:type="dxa"/>
              <w:right w:w="43" w:type="dxa"/>
            </w:tcMar>
            <w:vAlign w:val="bottom"/>
          </w:tcPr>
          <w:p w14:paraId="2ABC62D9" w14:textId="77777777" w:rsidR="00EE2529" w:rsidRPr="00C81B84" w:rsidRDefault="00EE2529" w:rsidP="00C81B84"/>
        </w:tc>
      </w:tr>
      <w:tr w:rsidR="00EE2529" w:rsidRPr="00C81B84" w14:paraId="08479A73" w14:textId="77777777">
        <w:trPr>
          <w:trHeight w:val="380"/>
        </w:trPr>
        <w:tc>
          <w:tcPr>
            <w:tcW w:w="680" w:type="dxa"/>
            <w:tcBorders>
              <w:top w:val="nil"/>
              <w:left w:val="nil"/>
              <w:bottom w:val="nil"/>
              <w:right w:val="nil"/>
            </w:tcBorders>
            <w:tcMar>
              <w:top w:w="128" w:type="dxa"/>
              <w:left w:w="43" w:type="dxa"/>
              <w:bottom w:w="43" w:type="dxa"/>
              <w:right w:w="43" w:type="dxa"/>
            </w:tcMar>
          </w:tcPr>
          <w:p w14:paraId="770C6DD3"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2DE39F4" w14:textId="77777777" w:rsidR="00EE2529" w:rsidRPr="00C81B84" w:rsidRDefault="00AD5E1E" w:rsidP="00C81B84">
            <w:r w:rsidRPr="00C81B84">
              <w:t>96</w:t>
            </w:r>
          </w:p>
        </w:tc>
        <w:tc>
          <w:tcPr>
            <w:tcW w:w="6800" w:type="dxa"/>
            <w:tcBorders>
              <w:top w:val="nil"/>
              <w:left w:val="nil"/>
              <w:bottom w:val="nil"/>
              <w:right w:val="nil"/>
            </w:tcBorders>
            <w:tcMar>
              <w:top w:w="128" w:type="dxa"/>
              <w:left w:w="43" w:type="dxa"/>
              <w:bottom w:w="43" w:type="dxa"/>
              <w:right w:w="43" w:type="dxa"/>
            </w:tcMar>
          </w:tcPr>
          <w:p w14:paraId="12621AB0" w14:textId="77777777" w:rsidR="00EE2529" w:rsidRPr="00C81B84" w:rsidRDefault="00AD5E1E" w:rsidP="00C81B84">
            <w:r w:rsidRPr="00C81B84">
              <w:t>Tilbakebetaling av aksjekapital, bevilges med</w:t>
            </w:r>
          </w:p>
        </w:tc>
        <w:tc>
          <w:tcPr>
            <w:tcW w:w="1400" w:type="dxa"/>
            <w:tcBorders>
              <w:top w:val="nil"/>
              <w:left w:val="nil"/>
              <w:bottom w:val="nil"/>
              <w:right w:val="nil"/>
            </w:tcBorders>
            <w:tcMar>
              <w:top w:w="128" w:type="dxa"/>
              <w:left w:w="43" w:type="dxa"/>
              <w:bottom w:w="43" w:type="dxa"/>
              <w:right w:w="43" w:type="dxa"/>
            </w:tcMar>
            <w:vAlign w:val="bottom"/>
          </w:tcPr>
          <w:p w14:paraId="58A68BA2" w14:textId="77777777" w:rsidR="00EE2529" w:rsidRPr="00C81B84" w:rsidRDefault="00AD5E1E" w:rsidP="00C81B84">
            <w:r w:rsidRPr="00C81B84">
              <w:t>200 110 000</w:t>
            </w:r>
          </w:p>
        </w:tc>
      </w:tr>
      <w:tr w:rsidR="00EE2529" w:rsidRPr="00C81B84" w14:paraId="50487C7E" w14:textId="77777777">
        <w:trPr>
          <w:trHeight w:val="380"/>
        </w:trPr>
        <w:tc>
          <w:tcPr>
            <w:tcW w:w="680" w:type="dxa"/>
            <w:tcBorders>
              <w:top w:val="nil"/>
              <w:left w:val="nil"/>
              <w:bottom w:val="nil"/>
              <w:right w:val="nil"/>
            </w:tcBorders>
            <w:tcMar>
              <w:top w:w="128" w:type="dxa"/>
              <w:left w:w="43" w:type="dxa"/>
              <w:bottom w:w="43" w:type="dxa"/>
              <w:right w:w="43" w:type="dxa"/>
            </w:tcMar>
          </w:tcPr>
          <w:p w14:paraId="3DFCE407" w14:textId="77777777" w:rsidR="00EE2529" w:rsidRPr="00C81B84" w:rsidRDefault="00AD5E1E" w:rsidP="00C81B84">
            <w:r w:rsidRPr="00C81B84">
              <w:t>4481</w:t>
            </w:r>
          </w:p>
        </w:tc>
        <w:tc>
          <w:tcPr>
            <w:tcW w:w="680" w:type="dxa"/>
            <w:tcBorders>
              <w:top w:val="nil"/>
              <w:left w:val="nil"/>
              <w:bottom w:val="nil"/>
              <w:right w:val="nil"/>
            </w:tcBorders>
            <w:tcMar>
              <w:top w:w="128" w:type="dxa"/>
              <w:left w:w="43" w:type="dxa"/>
              <w:bottom w:w="43" w:type="dxa"/>
              <w:right w:w="43" w:type="dxa"/>
            </w:tcMar>
          </w:tcPr>
          <w:p w14:paraId="29C4A7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5AB3DC" w14:textId="77777777" w:rsidR="00EE2529" w:rsidRPr="00C81B84" w:rsidRDefault="00AD5E1E" w:rsidP="00C81B84">
            <w:r w:rsidRPr="00C81B84">
              <w:t>Salg av klimakvoter:</w:t>
            </w:r>
          </w:p>
        </w:tc>
        <w:tc>
          <w:tcPr>
            <w:tcW w:w="1400" w:type="dxa"/>
            <w:tcBorders>
              <w:top w:val="nil"/>
              <w:left w:val="nil"/>
              <w:bottom w:val="nil"/>
              <w:right w:val="nil"/>
            </w:tcBorders>
            <w:tcMar>
              <w:top w:w="128" w:type="dxa"/>
              <w:left w:w="43" w:type="dxa"/>
              <w:bottom w:w="43" w:type="dxa"/>
              <w:right w:w="43" w:type="dxa"/>
            </w:tcMar>
            <w:vAlign w:val="bottom"/>
          </w:tcPr>
          <w:p w14:paraId="4AB3015F" w14:textId="77777777" w:rsidR="00EE2529" w:rsidRPr="00C81B84" w:rsidRDefault="00EE2529" w:rsidP="00C81B84"/>
        </w:tc>
      </w:tr>
      <w:tr w:rsidR="00EE2529" w:rsidRPr="00C81B84" w14:paraId="270CB9EA" w14:textId="77777777">
        <w:trPr>
          <w:trHeight w:val="380"/>
        </w:trPr>
        <w:tc>
          <w:tcPr>
            <w:tcW w:w="680" w:type="dxa"/>
            <w:tcBorders>
              <w:top w:val="nil"/>
              <w:left w:val="nil"/>
              <w:bottom w:val="nil"/>
              <w:right w:val="nil"/>
            </w:tcBorders>
            <w:tcMar>
              <w:top w:w="128" w:type="dxa"/>
              <w:left w:w="43" w:type="dxa"/>
              <w:bottom w:w="43" w:type="dxa"/>
              <w:right w:w="43" w:type="dxa"/>
            </w:tcMar>
          </w:tcPr>
          <w:p w14:paraId="07DCC59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B95073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5F420518" w14:textId="77777777" w:rsidR="00EE2529" w:rsidRPr="00C81B84" w:rsidRDefault="00AD5E1E" w:rsidP="00C81B84">
            <w:r w:rsidRPr="00C81B84">
              <w:t>Salgsinntekter,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02CA5432" w14:textId="77777777" w:rsidR="00EE2529" w:rsidRPr="00C81B84" w:rsidRDefault="00AD5E1E" w:rsidP="00C81B84">
            <w:r w:rsidRPr="00C81B84">
              <w:t>524 480 000</w:t>
            </w:r>
          </w:p>
        </w:tc>
      </w:tr>
      <w:tr w:rsidR="00EE2529" w:rsidRPr="00C81B84" w14:paraId="0645A1C1" w14:textId="77777777">
        <w:trPr>
          <w:trHeight w:val="380"/>
        </w:trPr>
        <w:tc>
          <w:tcPr>
            <w:tcW w:w="680" w:type="dxa"/>
            <w:tcBorders>
              <w:top w:val="nil"/>
              <w:left w:val="nil"/>
              <w:bottom w:val="nil"/>
              <w:right w:val="nil"/>
            </w:tcBorders>
            <w:tcMar>
              <w:top w:w="128" w:type="dxa"/>
              <w:left w:w="43" w:type="dxa"/>
              <w:bottom w:w="43" w:type="dxa"/>
              <w:right w:w="43" w:type="dxa"/>
            </w:tcMar>
          </w:tcPr>
          <w:p w14:paraId="2E44FEE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7F2E96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F13BA9" w14:textId="77777777" w:rsidR="00EE2529" w:rsidRPr="00C81B84" w:rsidRDefault="00AD5E1E" w:rsidP="00C81B84">
            <w:r w:rsidRPr="00C81B84">
              <w:t>fra kr 2 594 562 000 til kr 3 119 042 000</w:t>
            </w:r>
          </w:p>
        </w:tc>
        <w:tc>
          <w:tcPr>
            <w:tcW w:w="1400" w:type="dxa"/>
            <w:tcBorders>
              <w:top w:val="nil"/>
              <w:left w:val="nil"/>
              <w:bottom w:val="nil"/>
              <w:right w:val="nil"/>
            </w:tcBorders>
            <w:tcMar>
              <w:top w:w="128" w:type="dxa"/>
              <w:left w:w="43" w:type="dxa"/>
              <w:bottom w:w="43" w:type="dxa"/>
              <w:right w:w="43" w:type="dxa"/>
            </w:tcMar>
            <w:vAlign w:val="bottom"/>
          </w:tcPr>
          <w:p w14:paraId="3D8A860E" w14:textId="77777777" w:rsidR="00EE2529" w:rsidRPr="00C81B84" w:rsidRDefault="00EE2529" w:rsidP="00C81B84"/>
        </w:tc>
      </w:tr>
      <w:tr w:rsidR="00EE2529" w:rsidRPr="00C81B84" w14:paraId="787ADC62" w14:textId="77777777">
        <w:trPr>
          <w:trHeight w:val="380"/>
        </w:trPr>
        <w:tc>
          <w:tcPr>
            <w:tcW w:w="680" w:type="dxa"/>
            <w:tcBorders>
              <w:top w:val="nil"/>
              <w:left w:val="nil"/>
              <w:bottom w:val="nil"/>
              <w:right w:val="nil"/>
            </w:tcBorders>
            <w:tcMar>
              <w:top w:w="128" w:type="dxa"/>
              <w:left w:w="43" w:type="dxa"/>
              <w:bottom w:w="43" w:type="dxa"/>
              <w:right w:w="43" w:type="dxa"/>
            </w:tcMar>
          </w:tcPr>
          <w:p w14:paraId="385B1459" w14:textId="77777777" w:rsidR="00EE2529" w:rsidRPr="00C81B84" w:rsidRDefault="00AD5E1E" w:rsidP="00C81B84">
            <w:r w:rsidRPr="00C81B84">
              <w:t>4610</w:t>
            </w:r>
          </w:p>
        </w:tc>
        <w:tc>
          <w:tcPr>
            <w:tcW w:w="680" w:type="dxa"/>
            <w:tcBorders>
              <w:top w:val="nil"/>
              <w:left w:val="nil"/>
              <w:bottom w:val="nil"/>
              <w:right w:val="nil"/>
            </w:tcBorders>
            <w:tcMar>
              <w:top w:w="128" w:type="dxa"/>
              <w:left w:w="43" w:type="dxa"/>
              <w:bottom w:w="43" w:type="dxa"/>
              <w:right w:w="43" w:type="dxa"/>
            </w:tcMar>
          </w:tcPr>
          <w:p w14:paraId="19286CC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E0FA76" w14:textId="77777777" w:rsidR="00EE2529" w:rsidRPr="00C81B84" w:rsidRDefault="00AD5E1E" w:rsidP="00C81B84">
            <w:r w:rsidRPr="00C81B84">
              <w:t>Tolletaten:</w:t>
            </w:r>
          </w:p>
        </w:tc>
        <w:tc>
          <w:tcPr>
            <w:tcW w:w="1400" w:type="dxa"/>
            <w:tcBorders>
              <w:top w:val="nil"/>
              <w:left w:val="nil"/>
              <w:bottom w:val="nil"/>
              <w:right w:val="nil"/>
            </w:tcBorders>
            <w:tcMar>
              <w:top w:w="128" w:type="dxa"/>
              <w:left w:w="43" w:type="dxa"/>
              <w:bottom w:w="43" w:type="dxa"/>
              <w:right w:w="43" w:type="dxa"/>
            </w:tcMar>
            <w:vAlign w:val="bottom"/>
          </w:tcPr>
          <w:p w14:paraId="57F54C3E" w14:textId="77777777" w:rsidR="00EE2529" w:rsidRPr="00C81B84" w:rsidRDefault="00EE2529" w:rsidP="00C81B84"/>
        </w:tc>
      </w:tr>
      <w:tr w:rsidR="00EE2529" w:rsidRPr="00C81B84" w14:paraId="2DE5D5DB" w14:textId="77777777">
        <w:trPr>
          <w:trHeight w:val="380"/>
        </w:trPr>
        <w:tc>
          <w:tcPr>
            <w:tcW w:w="680" w:type="dxa"/>
            <w:tcBorders>
              <w:top w:val="nil"/>
              <w:left w:val="nil"/>
              <w:bottom w:val="nil"/>
              <w:right w:val="nil"/>
            </w:tcBorders>
            <w:tcMar>
              <w:top w:w="128" w:type="dxa"/>
              <w:left w:w="43" w:type="dxa"/>
              <w:bottom w:w="43" w:type="dxa"/>
              <w:right w:w="43" w:type="dxa"/>
            </w:tcMar>
          </w:tcPr>
          <w:p w14:paraId="1C65911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F7BF1FF" w14:textId="77777777" w:rsidR="00EE2529" w:rsidRPr="00C81B84" w:rsidRDefault="00AD5E1E" w:rsidP="00C81B84">
            <w:r w:rsidRPr="00C81B84">
              <w:t>5</w:t>
            </w:r>
          </w:p>
        </w:tc>
        <w:tc>
          <w:tcPr>
            <w:tcW w:w="6800" w:type="dxa"/>
            <w:tcBorders>
              <w:top w:val="nil"/>
              <w:left w:val="nil"/>
              <w:bottom w:val="nil"/>
              <w:right w:val="nil"/>
            </w:tcBorders>
            <w:tcMar>
              <w:top w:w="128" w:type="dxa"/>
              <w:left w:w="43" w:type="dxa"/>
              <w:bottom w:w="43" w:type="dxa"/>
              <w:right w:w="43" w:type="dxa"/>
            </w:tcMar>
          </w:tcPr>
          <w:p w14:paraId="50FFD140" w14:textId="77777777" w:rsidR="00EE2529" w:rsidRPr="00C81B84" w:rsidRDefault="00AD5E1E" w:rsidP="00C81B84">
            <w:r w:rsidRPr="00C81B84">
              <w:t>Refusjon fra Avinor AS, forhøyes med</w:t>
            </w:r>
          </w:p>
        </w:tc>
        <w:tc>
          <w:tcPr>
            <w:tcW w:w="1400" w:type="dxa"/>
            <w:tcBorders>
              <w:top w:val="nil"/>
              <w:left w:val="nil"/>
              <w:bottom w:val="nil"/>
              <w:right w:val="nil"/>
            </w:tcBorders>
            <w:tcMar>
              <w:top w:w="128" w:type="dxa"/>
              <w:left w:w="43" w:type="dxa"/>
              <w:bottom w:w="43" w:type="dxa"/>
              <w:right w:w="43" w:type="dxa"/>
            </w:tcMar>
            <w:vAlign w:val="bottom"/>
          </w:tcPr>
          <w:p w14:paraId="010B69C8" w14:textId="77777777" w:rsidR="00EE2529" w:rsidRPr="00C81B84" w:rsidRDefault="00AD5E1E" w:rsidP="00C81B84">
            <w:r w:rsidRPr="00C81B84">
              <w:t>3 000 000</w:t>
            </w:r>
          </w:p>
        </w:tc>
      </w:tr>
      <w:tr w:rsidR="00EE2529" w:rsidRPr="00C81B84" w14:paraId="3C18E2C4" w14:textId="77777777">
        <w:trPr>
          <w:trHeight w:val="380"/>
        </w:trPr>
        <w:tc>
          <w:tcPr>
            <w:tcW w:w="680" w:type="dxa"/>
            <w:tcBorders>
              <w:top w:val="nil"/>
              <w:left w:val="nil"/>
              <w:bottom w:val="nil"/>
              <w:right w:val="nil"/>
            </w:tcBorders>
            <w:tcMar>
              <w:top w:w="128" w:type="dxa"/>
              <w:left w:w="43" w:type="dxa"/>
              <w:bottom w:w="43" w:type="dxa"/>
              <w:right w:w="43" w:type="dxa"/>
            </w:tcMar>
          </w:tcPr>
          <w:p w14:paraId="6549EE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5DF5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93DA27" w14:textId="77777777" w:rsidR="00EE2529" w:rsidRPr="00C81B84" w:rsidRDefault="00AD5E1E" w:rsidP="00C81B84">
            <w:r w:rsidRPr="00C81B84">
              <w:t>fra kr 26 800 000 til kr 29 800 000</w:t>
            </w:r>
          </w:p>
        </w:tc>
        <w:tc>
          <w:tcPr>
            <w:tcW w:w="1400" w:type="dxa"/>
            <w:tcBorders>
              <w:top w:val="nil"/>
              <w:left w:val="nil"/>
              <w:bottom w:val="nil"/>
              <w:right w:val="nil"/>
            </w:tcBorders>
            <w:tcMar>
              <w:top w:w="128" w:type="dxa"/>
              <w:left w:w="43" w:type="dxa"/>
              <w:bottom w:w="43" w:type="dxa"/>
              <w:right w:w="43" w:type="dxa"/>
            </w:tcMar>
            <w:vAlign w:val="bottom"/>
          </w:tcPr>
          <w:p w14:paraId="3624C7FC" w14:textId="77777777" w:rsidR="00EE2529" w:rsidRPr="00C81B84" w:rsidRDefault="00EE2529" w:rsidP="00C81B84"/>
        </w:tc>
      </w:tr>
      <w:tr w:rsidR="00EE2529" w:rsidRPr="00C81B84" w14:paraId="2B6B128C" w14:textId="77777777">
        <w:trPr>
          <w:trHeight w:val="380"/>
        </w:trPr>
        <w:tc>
          <w:tcPr>
            <w:tcW w:w="680" w:type="dxa"/>
            <w:tcBorders>
              <w:top w:val="nil"/>
              <w:left w:val="nil"/>
              <w:bottom w:val="nil"/>
              <w:right w:val="nil"/>
            </w:tcBorders>
            <w:tcMar>
              <w:top w:w="128" w:type="dxa"/>
              <w:left w:w="43" w:type="dxa"/>
              <w:bottom w:w="43" w:type="dxa"/>
              <w:right w:w="43" w:type="dxa"/>
            </w:tcMar>
          </w:tcPr>
          <w:p w14:paraId="21C0595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3013CD"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2E749E54" w14:textId="77777777" w:rsidR="00EE2529" w:rsidRPr="00C81B84" w:rsidRDefault="00AD5E1E" w:rsidP="00C81B84">
            <w:r w:rsidRPr="00C81B84">
              <w:t>Tvangsmulkt og overtredelsesgebyr, nedsettes med</w:t>
            </w:r>
          </w:p>
        </w:tc>
        <w:tc>
          <w:tcPr>
            <w:tcW w:w="1400" w:type="dxa"/>
            <w:tcBorders>
              <w:top w:val="nil"/>
              <w:left w:val="nil"/>
              <w:bottom w:val="nil"/>
              <w:right w:val="nil"/>
            </w:tcBorders>
            <w:tcMar>
              <w:top w:w="128" w:type="dxa"/>
              <w:left w:w="43" w:type="dxa"/>
              <w:bottom w:w="43" w:type="dxa"/>
              <w:right w:w="43" w:type="dxa"/>
            </w:tcMar>
            <w:vAlign w:val="bottom"/>
          </w:tcPr>
          <w:p w14:paraId="4AEAC3EC" w14:textId="77777777" w:rsidR="00EE2529" w:rsidRPr="00C81B84" w:rsidRDefault="00AD5E1E" w:rsidP="00C81B84">
            <w:r w:rsidRPr="00C81B84">
              <w:t>13 000 000</w:t>
            </w:r>
          </w:p>
        </w:tc>
      </w:tr>
      <w:tr w:rsidR="00EE2529" w:rsidRPr="00C81B84" w14:paraId="66424122" w14:textId="77777777">
        <w:trPr>
          <w:trHeight w:val="380"/>
        </w:trPr>
        <w:tc>
          <w:tcPr>
            <w:tcW w:w="680" w:type="dxa"/>
            <w:tcBorders>
              <w:top w:val="nil"/>
              <w:left w:val="nil"/>
              <w:bottom w:val="nil"/>
              <w:right w:val="nil"/>
            </w:tcBorders>
            <w:tcMar>
              <w:top w:w="128" w:type="dxa"/>
              <w:left w:w="43" w:type="dxa"/>
              <w:bottom w:w="43" w:type="dxa"/>
              <w:right w:w="43" w:type="dxa"/>
            </w:tcMar>
          </w:tcPr>
          <w:p w14:paraId="45B3483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E6718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9CF737" w14:textId="77777777" w:rsidR="00EE2529" w:rsidRPr="00C81B84" w:rsidRDefault="00AD5E1E" w:rsidP="00C81B84">
            <w:r w:rsidRPr="00C81B84">
              <w:t>fra kr 23 000 000 til kr 10 000 000</w:t>
            </w:r>
          </w:p>
        </w:tc>
        <w:tc>
          <w:tcPr>
            <w:tcW w:w="1400" w:type="dxa"/>
            <w:tcBorders>
              <w:top w:val="nil"/>
              <w:left w:val="nil"/>
              <w:bottom w:val="nil"/>
              <w:right w:val="nil"/>
            </w:tcBorders>
            <w:tcMar>
              <w:top w:w="128" w:type="dxa"/>
              <w:left w:w="43" w:type="dxa"/>
              <w:bottom w:w="43" w:type="dxa"/>
              <w:right w:w="43" w:type="dxa"/>
            </w:tcMar>
            <w:vAlign w:val="bottom"/>
          </w:tcPr>
          <w:p w14:paraId="68C4F044" w14:textId="77777777" w:rsidR="00EE2529" w:rsidRPr="00C81B84" w:rsidRDefault="00EE2529" w:rsidP="00C81B84"/>
        </w:tc>
      </w:tr>
      <w:tr w:rsidR="00EE2529" w:rsidRPr="00C81B84" w14:paraId="244B3B88" w14:textId="77777777">
        <w:trPr>
          <w:trHeight w:val="380"/>
        </w:trPr>
        <w:tc>
          <w:tcPr>
            <w:tcW w:w="680" w:type="dxa"/>
            <w:tcBorders>
              <w:top w:val="nil"/>
              <w:left w:val="nil"/>
              <w:bottom w:val="nil"/>
              <w:right w:val="nil"/>
            </w:tcBorders>
            <w:tcMar>
              <w:top w:w="128" w:type="dxa"/>
              <w:left w:w="43" w:type="dxa"/>
              <w:bottom w:w="43" w:type="dxa"/>
              <w:right w:w="43" w:type="dxa"/>
            </w:tcMar>
          </w:tcPr>
          <w:p w14:paraId="16C9ACCA" w14:textId="77777777" w:rsidR="00EE2529" w:rsidRPr="00C81B84" w:rsidRDefault="00AD5E1E" w:rsidP="00C81B84">
            <w:r w:rsidRPr="00C81B84">
              <w:t>4618</w:t>
            </w:r>
          </w:p>
        </w:tc>
        <w:tc>
          <w:tcPr>
            <w:tcW w:w="680" w:type="dxa"/>
            <w:tcBorders>
              <w:top w:val="nil"/>
              <w:left w:val="nil"/>
              <w:bottom w:val="nil"/>
              <w:right w:val="nil"/>
            </w:tcBorders>
            <w:tcMar>
              <w:top w:w="128" w:type="dxa"/>
              <w:left w:w="43" w:type="dxa"/>
              <w:bottom w:w="43" w:type="dxa"/>
              <w:right w:w="43" w:type="dxa"/>
            </w:tcMar>
          </w:tcPr>
          <w:p w14:paraId="51F689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018A28" w14:textId="77777777" w:rsidR="00EE2529" w:rsidRPr="00C81B84" w:rsidRDefault="00AD5E1E" w:rsidP="00C81B84">
            <w:r w:rsidRPr="00C81B84">
              <w:t>Skatteetaten:</w:t>
            </w:r>
          </w:p>
        </w:tc>
        <w:tc>
          <w:tcPr>
            <w:tcW w:w="1400" w:type="dxa"/>
            <w:tcBorders>
              <w:top w:val="nil"/>
              <w:left w:val="nil"/>
              <w:bottom w:val="nil"/>
              <w:right w:val="nil"/>
            </w:tcBorders>
            <w:tcMar>
              <w:top w:w="128" w:type="dxa"/>
              <w:left w:w="43" w:type="dxa"/>
              <w:bottom w:w="43" w:type="dxa"/>
              <w:right w:w="43" w:type="dxa"/>
            </w:tcMar>
            <w:vAlign w:val="bottom"/>
          </w:tcPr>
          <w:p w14:paraId="281E0FA7" w14:textId="77777777" w:rsidR="00EE2529" w:rsidRPr="00C81B84" w:rsidRDefault="00EE2529" w:rsidP="00C81B84"/>
        </w:tc>
      </w:tr>
      <w:tr w:rsidR="00EE2529" w:rsidRPr="00C81B84" w14:paraId="7B3D640E" w14:textId="77777777">
        <w:trPr>
          <w:trHeight w:val="380"/>
        </w:trPr>
        <w:tc>
          <w:tcPr>
            <w:tcW w:w="680" w:type="dxa"/>
            <w:tcBorders>
              <w:top w:val="nil"/>
              <w:left w:val="nil"/>
              <w:bottom w:val="nil"/>
              <w:right w:val="nil"/>
            </w:tcBorders>
            <w:tcMar>
              <w:top w:w="128" w:type="dxa"/>
              <w:left w:w="43" w:type="dxa"/>
              <w:bottom w:w="43" w:type="dxa"/>
              <w:right w:w="43" w:type="dxa"/>
            </w:tcMar>
          </w:tcPr>
          <w:p w14:paraId="75379D4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99BAE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1A52C55" w14:textId="77777777" w:rsidR="00EE2529" w:rsidRPr="00C81B84" w:rsidRDefault="00AD5E1E" w:rsidP="00C81B84">
            <w:r w:rsidRPr="00C81B84">
              <w:t>Refunderte utleggs- og tinglysingsgebyr, nedsettes med</w:t>
            </w:r>
          </w:p>
        </w:tc>
        <w:tc>
          <w:tcPr>
            <w:tcW w:w="1400" w:type="dxa"/>
            <w:tcBorders>
              <w:top w:val="nil"/>
              <w:left w:val="nil"/>
              <w:bottom w:val="nil"/>
              <w:right w:val="nil"/>
            </w:tcBorders>
            <w:tcMar>
              <w:top w:w="128" w:type="dxa"/>
              <w:left w:w="43" w:type="dxa"/>
              <w:bottom w:w="43" w:type="dxa"/>
              <w:right w:w="43" w:type="dxa"/>
            </w:tcMar>
            <w:vAlign w:val="bottom"/>
          </w:tcPr>
          <w:p w14:paraId="28A273B3" w14:textId="77777777" w:rsidR="00EE2529" w:rsidRPr="00C81B84" w:rsidRDefault="00AD5E1E" w:rsidP="00C81B84">
            <w:r w:rsidRPr="00C81B84">
              <w:t>5 000 000</w:t>
            </w:r>
          </w:p>
        </w:tc>
      </w:tr>
      <w:tr w:rsidR="00EE2529" w:rsidRPr="00C81B84" w14:paraId="7A84D682" w14:textId="77777777">
        <w:trPr>
          <w:trHeight w:val="380"/>
        </w:trPr>
        <w:tc>
          <w:tcPr>
            <w:tcW w:w="680" w:type="dxa"/>
            <w:tcBorders>
              <w:top w:val="nil"/>
              <w:left w:val="nil"/>
              <w:bottom w:val="nil"/>
              <w:right w:val="nil"/>
            </w:tcBorders>
            <w:tcMar>
              <w:top w:w="128" w:type="dxa"/>
              <w:left w:w="43" w:type="dxa"/>
              <w:bottom w:w="43" w:type="dxa"/>
              <w:right w:w="43" w:type="dxa"/>
            </w:tcMar>
          </w:tcPr>
          <w:p w14:paraId="7D34589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38255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FCB418" w14:textId="77777777" w:rsidR="00EE2529" w:rsidRPr="00C81B84" w:rsidRDefault="00AD5E1E" w:rsidP="00C81B84">
            <w:r w:rsidRPr="00C81B84">
              <w:t>fra kr 42 000 000 til kr 37 000 000</w:t>
            </w:r>
          </w:p>
        </w:tc>
        <w:tc>
          <w:tcPr>
            <w:tcW w:w="1400" w:type="dxa"/>
            <w:tcBorders>
              <w:top w:val="nil"/>
              <w:left w:val="nil"/>
              <w:bottom w:val="nil"/>
              <w:right w:val="nil"/>
            </w:tcBorders>
            <w:tcMar>
              <w:top w:w="128" w:type="dxa"/>
              <w:left w:w="43" w:type="dxa"/>
              <w:bottom w:w="43" w:type="dxa"/>
              <w:right w:w="43" w:type="dxa"/>
            </w:tcMar>
            <w:vAlign w:val="bottom"/>
          </w:tcPr>
          <w:p w14:paraId="2995FFD8" w14:textId="77777777" w:rsidR="00EE2529" w:rsidRPr="00C81B84" w:rsidRDefault="00EE2529" w:rsidP="00C81B84"/>
        </w:tc>
      </w:tr>
      <w:tr w:rsidR="00EE2529" w:rsidRPr="00C81B84" w14:paraId="6722E788" w14:textId="77777777">
        <w:trPr>
          <w:trHeight w:val="380"/>
        </w:trPr>
        <w:tc>
          <w:tcPr>
            <w:tcW w:w="680" w:type="dxa"/>
            <w:tcBorders>
              <w:top w:val="nil"/>
              <w:left w:val="nil"/>
              <w:bottom w:val="nil"/>
              <w:right w:val="nil"/>
            </w:tcBorders>
            <w:tcMar>
              <w:top w:w="128" w:type="dxa"/>
              <w:left w:w="43" w:type="dxa"/>
              <w:bottom w:w="43" w:type="dxa"/>
              <w:right w:w="43" w:type="dxa"/>
            </w:tcMar>
          </w:tcPr>
          <w:p w14:paraId="55263FA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64980D" w14:textId="77777777" w:rsidR="00EE2529" w:rsidRPr="00C81B84" w:rsidRDefault="00AD5E1E" w:rsidP="00C81B84">
            <w:r w:rsidRPr="00C81B84">
              <w:t>5</w:t>
            </w:r>
          </w:p>
        </w:tc>
        <w:tc>
          <w:tcPr>
            <w:tcW w:w="6800" w:type="dxa"/>
            <w:tcBorders>
              <w:top w:val="nil"/>
              <w:left w:val="nil"/>
              <w:bottom w:val="nil"/>
              <w:right w:val="nil"/>
            </w:tcBorders>
            <w:tcMar>
              <w:top w:w="128" w:type="dxa"/>
              <w:left w:w="43" w:type="dxa"/>
              <w:bottom w:w="43" w:type="dxa"/>
              <w:right w:w="43" w:type="dxa"/>
            </w:tcMar>
          </w:tcPr>
          <w:p w14:paraId="2929EEE9" w14:textId="77777777" w:rsidR="00EE2529" w:rsidRPr="00C81B84" w:rsidRDefault="00AD5E1E" w:rsidP="00C81B84">
            <w:r w:rsidRPr="00C81B84">
              <w:t>Gebyr for utleggsforretninger, forhøyes med</w:t>
            </w:r>
          </w:p>
        </w:tc>
        <w:tc>
          <w:tcPr>
            <w:tcW w:w="1400" w:type="dxa"/>
            <w:tcBorders>
              <w:top w:val="nil"/>
              <w:left w:val="nil"/>
              <w:bottom w:val="nil"/>
              <w:right w:val="nil"/>
            </w:tcBorders>
            <w:tcMar>
              <w:top w:w="128" w:type="dxa"/>
              <w:left w:w="43" w:type="dxa"/>
              <w:bottom w:w="43" w:type="dxa"/>
              <w:right w:w="43" w:type="dxa"/>
            </w:tcMar>
            <w:vAlign w:val="bottom"/>
          </w:tcPr>
          <w:p w14:paraId="48BF1F5C" w14:textId="77777777" w:rsidR="00EE2529" w:rsidRPr="00C81B84" w:rsidRDefault="00AD5E1E" w:rsidP="00C81B84">
            <w:r w:rsidRPr="00C81B84">
              <w:t>16 000 000</w:t>
            </w:r>
          </w:p>
        </w:tc>
      </w:tr>
      <w:tr w:rsidR="00EE2529" w:rsidRPr="00C81B84" w14:paraId="4D18DD72" w14:textId="77777777">
        <w:trPr>
          <w:trHeight w:val="380"/>
        </w:trPr>
        <w:tc>
          <w:tcPr>
            <w:tcW w:w="680" w:type="dxa"/>
            <w:tcBorders>
              <w:top w:val="nil"/>
              <w:left w:val="nil"/>
              <w:bottom w:val="nil"/>
              <w:right w:val="nil"/>
            </w:tcBorders>
            <w:tcMar>
              <w:top w:w="128" w:type="dxa"/>
              <w:left w:w="43" w:type="dxa"/>
              <w:bottom w:w="43" w:type="dxa"/>
              <w:right w:w="43" w:type="dxa"/>
            </w:tcMar>
          </w:tcPr>
          <w:p w14:paraId="411947D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E4D6A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30A665B" w14:textId="77777777" w:rsidR="00EE2529" w:rsidRPr="00C81B84" w:rsidRDefault="00AD5E1E" w:rsidP="00C81B84">
            <w:r w:rsidRPr="00C81B84">
              <w:t>fra kr 109 000 000 til kr 125 000 000</w:t>
            </w:r>
          </w:p>
        </w:tc>
        <w:tc>
          <w:tcPr>
            <w:tcW w:w="1400" w:type="dxa"/>
            <w:tcBorders>
              <w:top w:val="nil"/>
              <w:left w:val="nil"/>
              <w:bottom w:val="nil"/>
              <w:right w:val="nil"/>
            </w:tcBorders>
            <w:tcMar>
              <w:top w:w="128" w:type="dxa"/>
              <w:left w:w="43" w:type="dxa"/>
              <w:bottom w:w="43" w:type="dxa"/>
              <w:right w:w="43" w:type="dxa"/>
            </w:tcMar>
            <w:vAlign w:val="bottom"/>
          </w:tcPr>
          <w:p w14:paraId="01058DAD" w14:textId="77777777" w:rsidR="00EE2529" w:rsidRPr="00C81B84" w:rsidRDefault="00EE2529" w:rsidP="00C81B84"/>
        </w:tc>
      </w:tr>
      <w:tr w:rsidR="00EE2529" w:rsidRPr="00C81B84" w14:paraId="4CF469CC" w14:textId="77777777">
        <w:trPr>
          <w:trHeight w:val="380"/>
        </w:trPr>
        <w:tc>
          <w:tcPr>
            <w:tcW w:w="680" w:type="dxa"/>
            <w:tcBorders>
              <w:top w:val="nil"/>
              <w:left w:val="nil"/>
              <w:bottom w:val="nil"/>
              <w:right w:val="nil"/>
            </w:tcBorders>
            <w:tcMar>
              <w:top w:w="128" w:type="dxa"/>
              <w:left w:w="43" w:type="dxa"/>
              <w:bottom w:w="43" w:type="dxa"/>
              <w:right w:w="43" w:type="dxa"/>
            </w:tcMar>
          </w:tcPr>
          <w:p w14:paraId="4DF42FB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D7417E"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7BF85995" w14:textId="77777777" w:rsidR="00EE2529" w:rsidRPr="00C81B84" w:rsidRDefault="00AD5E1E" w:rsidP="00C81B84">
            <w:r w:rsidRPr="00C81B84">
              <w:t>Inngått på tapsførte lån mv., forhøyes med</w:t>
            </w:r>
          </w:p>
        </w:tc>
        <w:tc>
          <w:tcPr>
            <w:tcW w:w="1400" w:type="dxa"/>
            <w:tcBorders>
              <w:top w:val="nil"/>
              <w:left w:val="nil"/>
              <w:bottom w:val="nil"/>
              <w:right w:val="nil"/>
            </w:tcBorders>
            <w:tcMar>
              <w:top w:w="128" w:type="dxa"/>
              <w:left w:w="43" w:type="dxa"/>
              <w:bottom w:w="43" w:type="dxa"/>
              <w:right w:w="43" w:type="dxa"/>
            </w:tcMar>
            <w:vAlign w:val="bottom"/>
          </w:tcPr>
          <w:p w14:paraId="0191AF08" w14:textId="77777777" w:rsidR="00EE2529" w:rsidRPr="00C81B84" w:rsidRDefault="00AD5E1E" w:rsidP="00C81B84">
            <w:r w:rsidRPr="00C81B84">
              <w:t>40 000 000</w:t>
            </w:r>
          </w:p>
        </w:tc>
      </w:tr>
      <w:tr w:rsidR="00EE2529" w:rsidRPr="00C81B84" w14:paraId="2CF5DF37" w14:textId="77777777">
        <w:trPr>
          <w:trHeight w:val="380"/>
        </w:trPr>
        <w:tc>
          <w:tcPr>
            <w:tcW w:w="680" w:type="dxa"/>
            <w:tcBorders>
              <w:top w:val="nil"/>
              <w:left w:val="nil"/>
              <w:bottom w:val="nil"/>
              <w:right w:val="nil"/>
            </w:tcBorders>
            <w:tcMar>
              <w:top w:w="128" w:type="dxa"/>
              <w:left w:w="43" w:type="dxa"/>
              <w:bottom w:w="43" w:type="dxa"/>
              <w:right w:w="43" w:type="dxa"/>
            </w:tcMar>
          </w:tcPr>
          <w:p w14:paraId="578B912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4D37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44CC8D" w14:textId="77777777" w:rsidR="00EE2529" w:rsidRPr="00C81B84" w:rsidRDefault="00AD5E1E" w:rsidP="00C81B84">
            <w:r w:rsidRPr="00C81B84">
              <w:t>fra kr 240 000 000 til kr 280 000 000</w:t>
            </w:r>
          </w:p>
        </w:tc>
        <w:tc>
          <w:tcPr>
            <w:tcW w:w="1400" w:type="dxa"/>
            <w:tcBorders>
              <w:top w:val="nil"/>
              <w:left w:val="nil"/>
              <w:bottom w:val="nil"/>
              <w:right w:val="nil"/>
            </w:tcBorders>
            <w:tcMar>
              <w:top w:w="128" w:type="dxa"/>
              <w:left w:w="43" w:type="dxa"/>
              <w:bottom w:w="43" w:type="dxa"/>
              <w:right w:w="43" w:type="dxa"/>
            </w:tcMar>
            <w:vAlign w:val="bottom"/>
          </w:tcPr>
          <w:p w14:paraId="63682239" w14:textId="77777777" w:rsidR="00EE2529" w:rsidRPr="00C81B84" w:rsidRDefault="00EE2529" w:rsidP="00C81B84"/>
        </w:tc>
      </w:tr>
      <w:tr w:rsidR="00EE2529" w:rsidRPr="00C81B84" w14:paraId="406489B7" w14:textId="77777777">
        <w:trPr>
          <w:trHeight w:val="380"/>
        </w:trPr>
        <w:tc>
          <w:tcPr>
            <w:tcW w:w="680" w:type="dxa"/>
            <w:tcBorders>
              <w:top w:val="nil"/>
              <w:left w:val="nil"/>
              <w:bottom w:val="nil"/>
              <w:right w:val="nil"/>
            </w:tcBorders>
            <w:tcMar>
              <w:top w:w="128" w:type="dxa"/>
              <w:left w:w="43" w:type="dxa"/>
              <w:bottom w:w="43" w:type="dxa"/>
              <w:right w:w="43" w:type="dxa"/>
            </w:tcMar>
          </w:tcPr>
          <w:p w14:paraId="6F811A2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D4DD20" w14:textId="77777777" w:rsidR="00EE2529" w:rsidRPr="00C81B84" w:rsidRDefault="00AD5E1E" w:rsidP="00C81B84">
            <w:r w:rsidRPr="00C81B84">
              <w:t>86</w:t>
            </w:r>
          </w:p>
        </w:tc>
        <w:tc>
          <w:tcPr>
            <w:tcW w:w="6800" w:type="dxa"/>
            <w:tcBorders>
              <w:top w:val="nil"/>
              <w:left w:val="nil"/>
              <w:bottom w:val="nil"/>
              <w:right w:val="nil"/>
            </w:tcBorders>
            <w:tcMar>
              <w:top w:w="128" w:type="dxa"/>
              <w:left w:w="43" w:type="dxa"/>
              <w:bottom w:w="43" w:type="dxa"/>
              <w:right w:w="43" w:type="dxa"/>
            </w:tcMar>
          </w:tcPr>
          <w:p w14:paraId="6F33ECD0" w14:textId="77777777" w:rsidR="00EE2529" w:rsidRPr="00C81B84" w:rsidRDefault="00AD5E1E" w:rsidP="00C81B84">
            <w:r w:rsidRPr="00C81B84">
              <w:t>Bøter, inndragninger mv., nedsettes med</w:t>
            </w:r>
          </w:p>
        </w:tc>
        <w:tc>
          <w:tcPr>
            <w:tcW w:w="1400" w:type="dxa"/>
            <w:tcBorders>
              <w:top w:val="nil"/>
              <w:left w:val="nil"/>
              <w:bottom w:val="nil"/>
              <w:right w:val="nil"/>
            </w:tcBorders>
            <w:tcMar>
              <w:top w:w="128" w:type="dxa"/>
              <w:left w:w="43" w:type="dxa"/>
              <w:bottom w:w="43" w:type="dxa"/>
              <w:right w:w="43" w:type="dxa"/>
            </w:tcMar>
            <w:vAlign w:val="bottom"/>
          </w:tcPr>
          <w:p w14:paraId="3610DFC0" w14:textId="77777777" w:rsidR="00EE2529" w:rsidRPr="00C81B84" w:rsidRDefault="00AD5E1E" w:rsidP="00C81B84">
            <w:r w:rsidRPr="00C81B84">
              <w:t>268 000 000</w:t>
            </w:r>
          </w:p>
        </w:tc>
      </w:tr>
      <w:tr w:rsidR="00EE2529" w:rsidRPr="00C81B84" w14:paraId="4539E39F" w14:textId="77777777">
        <w:trPr>
          <w:trHeight w:val="380"/>
        </w:trPr>
        <w:tc>
          <w:tcPr>
            <w:tcW w:w="680" w:type="dxa"/>
            <w:tcBorders>
              <w:top w:val="nil"/>
              <w:left w:val="nil"/>
              <w:bottom w:val="nil"/>
              <w:right w:val="nil"/>
            </w:tcBorders>
            <w:tcMar>
              <w:top w:w="128" w:type="dxa"/>
              <w:left w:w="43" w:type="dxa"/>
              <w:bottom w:w="43" w:type="dxa"/>
              <w:right w:w="43" w:type="dxa"/>
            </w:tcMar>
          </w:tcPr>
          <w:p w14:paraId="6C03F77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395CB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6A75D4F" w14:textId="77777777" w:rsidR="00EE2529" w:rsidRPr="00C81B84" w:rsidRDefault="00AD5E1E" w:rsidP="00C81B84">
            <w:r w:rsidRPr="00C81B84">
              <w:t>fra kr 2 118 000 000 til kr 1 850 000 000</w:t>
            </w:r>
          </w:p>
        </w:tc>
        <w:tc>
          <w:tcPr>
            <w:tcW w:w="1400" w:type="dxa"/>
            <w:tcBorders>
              <w:top w:val="nil"/>
              <w:left w:val="nil"/>
              <w:bottom w:val="nil"/>
              <w:right w:val="nil"/>
            </w:tcBorders>
            <w:tcMar>
              <w:top w:w="128" w:type="dxa"/>
              <w:left w:w="43" w:type="dxa"/>
              <w:bottom w:w="43" w:type="dxa"/>
              <w:right w:w="43" w:type="dxa"/>
            </w:tcMar>
            <w:vAlign w:val="bottom"/>
          </w:tcPr>
          <w:p w14:paraId="5DB35E6A" w14:textId="77777777" w:rsidR="00EE2529" w:rsidRPr="00C81B84" w:rsidRDefault="00EE2529" w:rsidP="00C81B84"/>
        </w:tc>
      </w:tr>
      <w:tr w:rsidR="00EE2529" w:rsidRPr="00C81B84" w14:paraId="36744ECF" w14:textId="77777777">
        <w:trPr>
          <w:trHeight w:val="380"/>
        </w:trPr>
        <w:tc>
          <w:tcPr>
            <w:tcW w:w="680" w:type="dxa"/>
            <w:tcBorders>
              <w:top w:val="nil"/>
              <w:left w:val="nil"/>
              <w:bottom w:val="nil"/>
              <w:right w:val="nil"/>
            </w:tcBorders>
            <w:tcMar>
              <w:top w:w="128" w:type="dxa"/>
              <w:left w:w="43" w:type="dxa"/>
              <w:bottom w:w="43" w:type="dxa"/>
              <w:right w:w="43" w:type="dxa"/>
            </w:tcMar>
          </w:tcPr>
          <w:p w14:paraId="58DE1FC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C7701E5" w14:textId="77777777" w:rsidR="00EE2529" w:rsidRPr="00C81B84" w:rsidRDefault="00AD5E1E" w:rsidP="00C81B84">
            <w:r w:rsidRPr="00C81B84">
              <w:t>87</w:t>
            </w:r>
          </w:p>
        </w:tc>
        <w:tc>
          <w:tcPr>
            <w:tcW w:w="6800" w:type="dxa"/>
            <w:tcBorders>
              <w:top w:val="nil"/>
              <w:left w:val="nil"/>
              <w:bottom w:val="nil"/>
              <w:right w:val="nil"/>
            </w:tcBorders>
            <w:tcMar>
              <w:top w:w="128" w:type="dxa"/>
              <w:left w:w="43" w:type="dxa"/>
              <w:bottom w:w="43" w:type="dxa"/>
              <w:right w:w="43" w:type="dxa"/>
            </w:tcMar>
          </w:tcPr>
          <w:p w14:paraId="5C9082C9" w14:textId="77777777" w:rsidR="00EE2529" w:rsidRPr="00C81B84" w:rsidRDefault="00AD5E1E" w:rsidP="00C81B84">
            <w:r w:rsidRPr="00C81B84">
              <w:t>Trafikantsanksjoner, forhøyes med</w:t>
            </w:r>
          </w:p>
        </w:tc>
        <w:tc>
          <w:tcPr>
            <w:tcW w:w="1400" w:type="dxa"/>
            <w:tcBorders>
              <w:top w:val="nil"/>
              <w:left w:val="nil"/>
              <w:bottom w:val="nil"/>
              <w:right w:val="nil"/>
            </w:tcBorders>
            <w:tcMar>
              <w:top w:w="128" w:type="dxa"/>
              <w:left w:w="43" w:type="dxa"/>
              <w:bottom w:w="43" w:type="dxa"/>
              <w:right w:w="43" w:type="dxa"/>
            </w:tcMar>
            <w:vAlign w:val="bottom"/>
          </w:tcPr>
          <w:p w14:paraId="2EF635A2" w14:textId="77777777" w:rsidR="00EE2529" w:rsidRPr="00C81B84" w:rsidRDefault="00AD5E1E" w:rsidP="00C81B84">
            <w:r w:rsidRPr="00C81B84">
              <w:t>5 000 000</w:t>
            </w:r>
          </w:p>
        </w:tc>
      </w:tr>
      <w:tr w:rsidR="00EE2529" w:rsidRPr="00C81B84" w14:paraId="517C8572" w14:textId="77777777">
        <w:trPr>
          <w:trHeight w:val="380"/>
        </w:trPr>
        <w:tc>
          <w:tcPr>
            <w:tcW w:w="680" w:type="dxa"/>
            <w:tcBorders>
              <w:top w:val="nil"/>
              <w:left w:val="nil"/>
              <w:bottom w:val="nil"/>
              <w:right w:val="nil"/>
            </w:tcBorders>
            <w:tcMar>
              <w:top w:w="128" w:type="dxa"/>
              <w:left w:w="43" w:type="dxa"/>
              <w:bottom w:w="43" w:type="dxa"/>
              <w:right w:w="43" w:type="dxa"/>
            </w:tcMar>
          </w:tcPr>
          <w:p w14:paraId="2700359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13B16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48978F5" w14:textId="77777777" w:rsidR="00EE2529" w:rsidRPr="00C81B84" w:rsidRDefault="00AD5E1E" w:rsidP="00C81B84">
            <w:r w:rsidRPr="00C81B84">
              <w:t>fra kr 60 000 000 til kr 65 000 000</w:t>
            </w:r>
          </w:p>
        </w:tc>
        <w:tc>
          <w:tcPr>
            <w:tcW w:w="1400" w:type="dxa"/>
            <w:tcBorders>
              <w:top w:val="nil"/>
              <w:left w:val="nil"/>
              <w:bottom w:val="nil"/>
              <w:right w:val="nil"/>
            </w:tcBorders>
            <w:tcMar>
              <w:top w:w="128" w:type="dxa"/>
              <w:left w:w="43" w:type="dxa"/>
              <w:bottom w:w="43" w:type="dxa"/>
              <w:right w:w="43" w:type="dxa"/>
            </w:tcMar>
            <w:vAlign w:val="bottom"/>
          </w:tcPr>
          <w:p w14:paraId="08F24638" w14:textId="77777777" w:rsidR="00EE2529" w:rsidRPr="00C81B84" w:rsidRDefault="00EE2529" w:rsidP="00C81B84"/>
        </w:tc>
      </w:tr>
      <w:tr w:rsidR="00EE2529" w:rsidRPr="00C81B84" w14:paraId="1CA6C1E4" w14:textId="77777777">
        <w:trPr>
          <w:trHeight w:val="380"/>
        </w:trPr>
        <w:tc>
          <w:tcPr>
            <w:tcW w:w="680" w:type="dxa"/>
            <w:tcBorders>
              <w:top w:val="nil"/>
              <w:left w:val="nil"/>
              <w:bottom w:val="nil"/>
              <w:right w:val="nil"/>
            </w:tcBorders>
            <w:tcMar>
              <w:top w:w="128" w:type="dxa"/>
              <w:left w:w="43" w:type="dxa"/>
              <w:bottom w:w="43" w:type="dxa"/>
              <w:right w:w="43" w:type="dxa"/>
            </w:tcMar>
          </w:tcPr>
          <w:p w14:paraId="31183B9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9B3974F" w14:textId="77777777" w:rsidR="00EE2529" w:rsidRPr="00C81B84" w:rsidRDefault="00AD5E1E" w:rsidP="00C81B84">
            <w:r w:rsidRPr="00C81B84">
              <w:t>88</w:t>
            </w:r>
          </w:p>
        </w:tc>
        <w:tc>
          <w:tcPr>
            <w:tcW w:w="6800" w:type="dxa"/>
            <w:tcBorders>
              <w:top w:val="nil"/>
              <w:left w:val="nil"/>
              <w:bottom w:val="nil"/>
              <w:right w:val="nil"/>
            </w:tcBorders>
            <w:tcMar>
              <w:top w:w="128" w:type="dxa"/>
              <w:left w:w="43" w:type="dxa"/>
              <w:bottom w:w="43" w:type="dxa"/>
              <w:right w:w="43" w:type="dxa"/>
            </w:tcMar>
          </w:tcPr>
          <w:p w14:paraId="49C057B0" w14:textId="77777777" w:rsidR="00EE2529" w:rsidRPr="00C81B84" w:rsidRDefault="00AD5E1E" w:rsidP="00C81B84">
            <w:r w:rsidRPr="00C81B84">
              <w:t>Forsinkelsesgebyr, Regnskapsregisteret, forhøyes med</w:t>
            </w:r>
          </w:p>
        </w:tc>
        <w:tc>
          <w:tcPr>
            <w:tcW w:w="1400" w:type="dxa"/>
            <w:tcBorders>
              <w:top w:val="nil"/>
              <w:left w:val="nil"/>
              <w:bottom w:val="nil"/>
              <w:right w:val="nil"/>
            </w:tcBorders>
            <w:tcMar>
              <w:top w:w="128" w:type="dxa"/>
              <w:left w:w="43" w:type="dxa"/>
              <w:bottom w:w="43" w:type="dxa"/>
              <w:right w:w="43" w:type="dxa"/>
            </w:tcMar>
            <w:vAlign w:val="bottom"/>
          </w:tcPr>
          <w:p w14:paraId="72F0D84C" w14:textId="77777777" w:rsidR="00EE2529" w:rsidRPr="00C81B84" w:rsidRDefault="00AD5E1E" w:rsidP="00C81B84">
            <w:r w:rsidRPr="00C81B84">
              <w:t>70 000 000</w:t>
            </w:r>
          </w:p>
        </w:tc>
      </w:tr>
      <w:tr w:rsidR="00EE2529" w:rsidRPr="00C81B84" w14:paraId="510C9E4F" w14:textId="77777777">
        <w:trPr>
          <w:trHeight w:val="380"/>
        </w:trPr>
        <w:tc>
          <w:tcPr>
            <w:tcW w:w="680" w:type="dxa"/>
            <w:tcBorders>
              <w:top w:val="nil"/>
              <w:left w:val="nil"/>
              <w:bottom w:val="nil"/>
              <w:right w:val="nil"/>
            </w:tcBorders>
            <w:tcMar>
              <w:top w:w="128" w:type="dxa"/>
              <w:left w:w="43" w:type="dxa"/>
              <w:bottom w:w="43" w:type="dxa"/>
              <w:right w:w="43" w:type="dxa"/>
            </w:tcMar>
          </w:tcPr>
          <w:p w14:paraId="4468F90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2774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6BC0A66" w14:textId="77777777" w:rsidR="00EE2529" w:rsidRPr="00C81B84" w:rsidRDefault="00AD5E1E" w:rsidP="00C81B84">
            <w:r w:rsidRPr="00C81B84">
              <w:t>fra kr 230 000 000 til kr 300 000 000</w:t>
            </w:r>
          </w:p>
        </w:tc>
        <w:tc>
          <w:tcPr>
            <w:tcW w:w="1400" w:type="dxa"/>
            <w:tcBorders>
              <w:top w:val="nil"/>
              <w:left w:val="nil"/>
              <w:bottom w:val="nil"/>
              <w:right w:val="nil"/>
            </w:tcBorders>
            <w:tcMar>
              <w:top w:w="128" w:type="dxa"/>
              <w:left w:w="43" w:type="dxa"/>
              <w:bottom w:w="43" w:type="dxa"/>
              <w:right w:w="43" w:type="dxa"/>
            </w:tcMar>
            <w:vAlign w:val="bottom"/>
          </w:tcPr>
          <w:p w14:paraId="16E7AE0B" w14:textId="77777777" w:rsidR="00EE2529" w:rsidRPr="00C81B84" w:rsidRDefault="00EE2529" w:rsidP="00C81B84"/>
        </w:tc>
      </w:tr>
      <w:tr w:rsidR="00EE2529" w:rsidRPr="00C81B84" w14:paraId="49F8AD43" w14:textId="77777777">
        <w:trPr>
          <w:trHeight w:val="380"/>
        </w:trPr>
        <w:tc>
          <w:tcPr>
            <w:tcW w:w="680" w:type="dxa"/>
            <w:tcBorders>
              <w:top w:val="nil"/>
              <w:left w:val="nil"/>
              <w:bottom w:val="nil"/>
              <w:right w:val="nil"/>
            </w:tcBorders>
            <w:tcMar>
              <w:top w:w="128" w:type="dxa"/>
              <w:left w:w="43" w:type="dxa"/>
              <w:bottom w:w="43" w:type="dxa"/>
              <w:right w:w="43" w:type="dxa"/>
            </w:tcMar>
          </w:tcPr>
          <w:p w14:paraId="6C220D05" w14:textId="77777777" w:rsidR="00EE2529" w:rsidRPr="00C81B84" w:rsidRDefault="00AD5E1E" w:rsidP="00C81B84">
            <w:r w:rsidRPr="00C81B84">
              <w:t>4634</w:t>
            </w:r>
          </w:p>
        </w:tc>
        <w:tc>
          <w:tcPr>
            <w:tcW w:w="680" w:type="dxa"/>
            <w:tcBorders>
              <w:top w:val="nil"/>
              <w:left w:val="nil"/>
              <w:bottom w:val="nil"/>
              <w:right w:val="nil"/>
            </w:tcBorders>
            <w:tcMar>
              <w:top w:w="128" w:type="dxa"/>
              <w:left w:w="43" w:type="dxa"/>
              <w:bottom w:w="43" w:type="dxa"/>
              <w:right w:w="43" w:type="dxa"/>
            </w:tcMar>
          </w:tcPr>
          <w:p w14:paraId="715A6E3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439930" w14:textId="77777777" w:rsidR="00EE2529" w:rsidRPr="00C81B84" w:rsidRDefault="00AD5E1E" w:rsidP="00C81B84">
            <w:r w:rsidRPr="00C81B84">
              <w:t>Kompensasjon for inntektssvikt som følge av virusutbruddet:</w:t>
            </w:r>
          </w:p>
        </w:tc>
        <w:tc>
          <w:tcPr>
            <w:tcW w:w="1400" w:type="dxa"/>
            <w:tcBorders>
              <w:top w:val="nil"/>
              <w:left w:val="nil"/>
              <w:bottom w:val="nil"/>
              <w:right w:val="nil"/>
            </w:tcBorders>
            <w:tcMar>
              <w:top w:w="128" w:type="dxa"/>
              <w:left w:w="43" w:type="dxa"/>
              <w:bottom w:w="43" w:type="dxa"/>
              <w:right w:w="43" w:type="dxa"/>
            </w:tcMar>
            <w:vAlign w:val="bottom"/>
          </w:tcPr>
          <w:p w14:paraId="7D58927C" w14:textId="77777777" w:rsidR="00EE2529" w:rsidRPr="00C81B84" w:rsidRDefault="00EE2529" w:rsidP="00C81B84"/>
        </w:tc>
      </w:tr>
      <w:tr w:rsidR="00EE2529" w:rsidRPr="00C81B84" w14:paraId="5AEEF17F" w14:textId="77777777">
        <w:trPr>
          <w:trHeight w:val="640"/>
        </w:trPr>
        <w:tc>
          <w:tcPr>
            <w:tcW w:w="680" w:type="dxa"/>
            <w:tcBorders>
              <w:top w:val="nil"/>
              <w:left w:val="nil"/>
              <w:bottom w:val="nil"/>
              <w:right w:val="nil"/>
            </w:tcBorders>
            <w:tcMar>
              <w:top w:w="128" w:type="dxa"/>
              <w:left w:w="43" w:type="dxa"/>
              <w:bottom w:w="43" w:type="dxa"/>
              <w:right w:w="43" w:type="dxa"/>
            </w:tcMar>
          </w:tcPr>
          <w:p w14:paraId="641BB3E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5D0EF6C"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0B7DC18D" w14:textId="77777777" w:rsidR="00EE2529" w:rsidRPr="00C81B84" w:rsidRDefault="00AD5E1E" w:rsidP="00C81B84">
            <w:r w:rsidRPr="00C81B84">
              <w:t>Tilskudd til støtteberettigete virksomheter – tilbakebetaling, forhøyes med</w:t>
            </w:r>
          </w:p>
        </w:tc>
        <w:tc>
          <w:tcPr>
            <w:tcW w:w="1400" w:type="dxa"/>
            <w:tcBorders>
              <w:top w:val="nil"/>
              <w:left w:val="nil"/>
              <w:bottom w:val="nil"/>
              <w:right w:val="nil"/>
            </w:tcBorders>
            <w:tcMar>
              <w:top w:w="128" w:type="dxa"/>
              <w:left w:w="43" w:type="dxa"/>
              <w:bottom w:w="43" w:type="dxa"/>
              <w:right w:w="43" w:type="dxa"/>
            </w:tcMar>
            <w:vAlign w:val="bottom"/>
          </w:tcPr>
          <w:p w14:paraId="7277045A" w14:textId="77777777" w:rsidR="00EE2529" w:rsidRPr="00C81B84" w:rsidRDefault="00AD5E1E" w:rsidP="00C81B84">
            <w:r w:rsidRPr="00C81B84">
              <w:t>4 000 000</w:t>
            </w:r>
          </w:p>
        </w:tc>
      </w:tr>
      <w:tr w:rsidR="00EE2529" w:rsidRPr="00C81B84" w14:paraId="71A0D08D" w14:textId="77777777">
        <w:trPr>
          <w:trHeight w:val="380"/>
        </w:trPr>
        <w:tc>
          <w:tcPr>
            <w:tcW w:w="680" w:type="dxa"/>
            <w:tcBorders>
              <w:top w:val="nil"/>
              <w:left w:val="nil"/>
              <w:bottom w:val="nil"/>
              <w:right w:val="nil"/>
            </w:tcBorders>
            <w:tcMar>
              <w:top w:w="128" w:type="dxa"/>
              <w:left w:w="43" w:type="dxa"/>
              <w:bottom w:w="43" w:type="dxa"/>
              <w:right w:w="43" w:type="dxa"/>
            </w:tcMar>
          </w:tcPr>
          <w:p w14:paraId="1BB3784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19AE7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7468B9B" w14:textId="77777777" w:rsidR="00EE2529" w:rsidRPr="00C81B84" w:rsidRDefault="00AD5E1E" w:rsidP="00C81B84">
            <w:r w:rsidRPr="00C81B84">
              <w:t>fra kr 1 000 000 til kr 5 000 000</w:t>
            </w:r>
          </w:p>
        </w:tc>
        <w:tc>
          <w:tcPr>
            <w:tcW w:w="1400" w:type="dxa"/>
            <w:tcBorders>
              <w:top w:val="nil"/>
              <w:left w:val="nil"/>
              <w:bottom w:val="nil"/>
              <w:right w:val="nil"/>
            </w:tcBorders>
            <w:tcMar>
              <w:top w:w="128" w:type="dxa"/>
              <w:left w:w="43" w:type="dxa"/>
              <w:bottom w:w="43" w:type="dxa"/>
              <w:right w:w="43" w:type="dxa"/>
            </w:tcMar>
            <w:vAlign w:val="bottom"/>
          </w:tcPr>
          <w:p w14:paraId="58668FA0" w14:textId="77777777" w:rsidR="00EE2529" w:rsidRPr="00C81B84" w:rsidRDefault="00EE2529" w:rsidP="00C81B84"/>
        </w:tc>
      </w:tr>
      <w:tr w:rsidR="00EE2529" w:rsidRPr="00C81B84" w14:paraId="4DEDA01A" w14:textId="77777777">
        <w:trPr>
          <w:trHeight w:val="380"/>
        </w:trPr>
        <w:tc>
          <w:tcPr>
            <w:tcW w:w="680" w:type="dxa"/>
            <w:tcBorders>
              <w:top w:val="nil"/>
              <w:left w:val="nil"/>
              <w:bottom w:val="nil"/>
              <w:right w:val="nil"/>
            </w:tcBorders>
            <w:tcMar>
              <w:top w:w="128" w:type="dxa"/>
              <w:left w:w="43" w:type="dxa"/>
              <w:bottom w:w="43" w:type="dxa"/>
              <w:right w:w="43" w:type="dxa"/>
            </w:tcMar>
          </w:tcPr>
          <w:p w14:paraId="416DB2D9" w14:textId="77777777" w:rsidR="00EE2529" w:rsidRPr="00C81B84" w:rsidRDefault="00AD5E1E" w:rsidP="00C81B84">
            <w:r w:rsidRPr="00C81B84">
              <w:t>4700</w:t>
            </w:r>
          </w:p>
        </w:tc>
        <w:tc>
          <w:tcPr>
            <w:tcW w:w="680" w:type="dxa"/>
            <w:tcBorders>
              <w:top w:val="nil"/>
              <w:left w:val="nil"/>
              <w:bottom w:val="nil"/>
              <w:right w:val="nil"/>
            </w:tcBorders>
            <w:tcMar>
              <w:top w:w="128" w:type="dxa"/>
              <w:left w:w="43" w:type="dxa"/>
              <w:bottom w:w="43" w:type="dxa"/>
              <w:right w:w="43" w:type="dxa"/>
            </w:tcMar>
          </w:tcPr>
          <w:p w14:paraId="287311F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84F01E" w14:textId="77777777" w:rsidR="00EE2529" w:rsidRPr="00C81B84" w:rsidRDefault="00AD5E1E" w:rsidP="00C81B84">
            <w:r w:rsidRPr="00C81B84">
              <w:t>Forsvarsdepartementet:</w:t>
            </w:r>
          </w:p>
        </w:tc>
        <w:tc>
          <w:tcPr>
            <w:tcW w:w="1400" w:type="dxa"/>
            <w:tcBorders>
              <w:top w:val="nil"/>
              <w:left w:val="nil"/>
              <w:bottom w:val="nil"/>
              <w:right w:val="nil"/>
            </w:tcBorders>
            <w:tcMar>
              <w:top w:w="128" w:type="dxa"/>
              <w:left w:w="43" w:type="dxa"/>
              <w:bottom w:w="43" w:type="dxa"/>
              <w:right w:w="43" w:type="dxa"/>
            </w:tcMar>
            <w:vAlign w:val="bottom"/>
          </w:tcPr>
          <w:p w14:paraId="43FCA25D" w14:textId="77777777" w:rsidR="00EE2529" w:rsidRPr="00C81B84" w:rsidRDefault="00EE2529" w:rsidP="00C81B84"/>
        </w:tc>
      </w:tr>
      <w:tr w:rsidR="00EE2529" w:rsidRPr="00C81B84" w14:paraId="12828767" w14:textId="77777777">
        <w:trPr>
          <w:trHeight w:val="380"/>
        </w:trPr>
        <w:tc>
          <w:tcPr>
            <w:tcW w:w="680" w:type="dxa"/>
            <w:tcBorders>
              <w:top w:val="nil"/>
              <w:left w:val="nil"/>
              <w:bottom w:val="nil"/>
              <w:right w:val="nil"/>
            </w:tcBorders>
            <w:tcMar>
              <w:top w:w="128" w:type="dxa"/>
              <w:left w:w="43" w:type="dxa"/>
              <w:bottom w:w="43" w:type="dxa"/>
              <w:right w:w="43" w:type="dxa"/>
            </w:tcMar>
          </w:tcPr>
          <w:p w14:paraId="3023E8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A9B4A3"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583B432" w14:textId="77777777" w:rsidR="00EE2529" w:rsidRPr="00C81B84" w:rsidRDefault="00AD5E1E" w:rsidP="00C81B84">
            <w:r w:rsidRPr="00C81B84">
              <w:t>Driftsinntekter,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68A4BA0E" w14:textId="77777777" w:rsidR="00EE2529" w:rsidRPr="00C81B84" w:rsidRDefault="00AD5E1E" w:rsidP="00C81B84">
            <w:r w:rsidRPr="00C81B84">
              <w:t>2 350 000</w:t>
            </w:r>
          </w:p>
        </w:tc>
      </w:tr>
      <w:tr w:rsidR="00EE2529" w:rsidRPr="00C81B84" w14:paraId="3513B054" w14:textId="77777777">
        <w:trPr>
          <w:trHeight w:val="380"/>
        </w:trPr>
        <w:tc>
          <w:tcPr>
            <w:tcW w:w="680" w:type="dxa"/>
            <w:tcBorders>
              <w:top w:val="nil"/>
              <w:left w:val="nil"/>
              <w:bottom w:val="nil"/>
              <w:right w:val="nil"/>
            </w:tcBorders>
            <w:tcMar>
              <w:top w:w="128" w:type="dxa"/>
              <w:left w:w="43" w:type="dxa"/>
              <w:bottom w:w="43" w:type="dxa"/>
              <w:right w:w="43" w:type="dxa"/>
            </w:tcMar>
          </w:tcPr>
          <w:p w14:paraId="3491258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F588A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C052EC" w14:textId="77777777" w:rsidR="00EE2529" w:rsidRPr="00C81B84" w:rsidRDefault="00AD5E1E" w:rsidP="00C81B84">
            <w:r w:rsidRPr="00C81B84">
              <w:t>fra kr 9 916 000 til kr 12 266 000</w:t>
            </w:r>
          </w:p>
        </w:tc>
        <w:tc>
          <w:tcPr>
            <w:tcW w:w="1400" w:type="dxa"/>
            <w:tcBorders>
              <w:top w:val="nil"/>
              <w:left w:val="nil"/>
              <w:bottom w:val="nil"/>
              <w:right w:val="nil"/>
            </w:tcBorders>
            <w:tcMar>
              <w:top w:w="128" w:type="dxa"/>
              <w:left w:w="43" w:type="dxa"/>
              <w:bottom w:w="43" w:type="dxa"/>
              <w:right w:w="43" w:type="dxa"/>
            </w:tcMar>
            <w:vAlign w:val="bottom"/>
          </w:tcPr>
          <w:p w14:paraId="6739F25C" w14:textId="77777777" w:rsidR="00EE2529" w:rsidRPr="00C81B84" w:rsidRDefault="00EE2529" w:rsidP="00C81B84"/>
        </w:tc>
      </w:tr>
      <w:tr w:rsidR="00EE2529" w:rsidRPr="00C81B84" w14:paraId="3DAF403F" w14:textId="77777777">
        <w:trPr>
          <w:trHeight w:val="380"/>
        </w:trPr>
        <w:tc>
          <w:tcPr>
            <w:tcW w:w="680" w:type="dxa"/>
            <w:tcBorders>
              <w:top w:val="nil"/>
              <w:left w:val="nil"/>
              <w:bottom w:val="nil"/>
              <w:right w:val="nil"/>
            </w:tcBorders>
            <w:tcMar>
              <w:top w:w="128" w:type="dxa"/>
              <w:left w:w="43" w:type="dxa"/>
              <w:bottom w:w="43" w:type="dxa"/>
              <w:right w:w="43" w:type="dxa"/>
            </w:tcMar>
          </w:tcPr>
          <w:p w14:paraId="4F60587D" w14:textId="77777777" w:rsidR="00EE2529" w:rsidRPr="00C81B84" w:rsidRDefault="00AD5E1E" w:rsidP="00C81B84">
            <w:r w:rsidRPr="00C81B84">
              <w:t>4710</w:t>
            </w:r>
          </w:p>
        </w:tc>
        <w:tc>
          <w:tcPr>
            <w:tcW w:w="680" w:type="dxa"/>
            <w:tcBorders>
              <w:top w:val="nil"/>
              <w:left w:val="nil"/>
              <w:bottom w:val="nil"/>
              <w:right w:val="nil"/>
            </w:tcBorders>
            <w:tcMar>
              <w:top w:w="128" w:type="dxa"/>
              <w:left w:w="43" w:type="dxa"/>
              <w:bottom w:w="43" w:type="dxa"/>
              <w:right w:w="43" w:type="dxa"/>
            </w:tcMar>
          </w:tcPr>
          <w:p w14:paraId="3E2F824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FA6F4CE" w14:textId="77777777" w:rsidR="00EE2529" w:rsidRPr="00C81B84" w:rsidRDefault="00AD5E1E" w:rsidP="00C81B84">
            <w:r w:rsidRPr="00C81B84">
              <w:t>Forsvarsbygg og nybygg og nyanlegg:</w:t>
            </w:r>
          </w:p>
        </w:tc>
        <w:tc>
          <w:tcPr>
            <w:tcW w:w="1400" w:type="dxa"/>
            <w:tcBorders>
              <w:top w:val="nil"/>
              <w:left w:val="nil"/>
              <w:bottom w:val="nil"/>
              <w:right w:val="nil"/>
            </w:tcBorders>
            <w:tcMar>
              <w:top w:w="128" w:type="dxa"/>
              <w:left w:w="43" w:type="dxa"/>
              <w:bottom w:w="43" w:type="dxa"/>
              <w:right w:w="43" w:type="dxa"/>
            </w:tcMar>
            <w:vAlign w:val="bottom"/>
          </w:tcPr>
          <w:p w14:paraId="030A5017" w14:textId="77777777" w:rsidR="00EE2529" w:rsidRPr="00C81B84" w:rsidRDefault="00EE2529" w:rsidP="00C81B84"/>
        </w:tc>
      </w:tr>
      <w:tr w:rsidR="00EE2529" w:rsidRPr="00C81B84" w14:paraId="13E9B972" w14:textId="77777777">
        <w:trPr>
          <w:trHeight w:val="380"/>
        </w:trPr>
        <w:tc>
          <w:tcPr>
            <w:tcW w:w="680" w:type="dxa"/>
            <w:tcBorders>
              <w:top w:val="nil"/>
              <w:left w:val="nil"/>
              <w:bottom w:val="nil"/>
              <w:right w:val="nil"/>
            </w:tcBorders>
            <w:tcMar>
              <w:top w:w="128" w:type="dxa"/>
              <w:left w:w="43" w:type="dxa"/>
              <w:bottom w:w="43" w:type="dxa"/>
              <w:right w:w="43" w:type="dxa"/>
            </w:tcMar>
          </w:tcPr>
          <w:p w14:paraId="07408C1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24AA7EB"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518B53F" w14:textId="77777777" w:rsidR="00EE2529" w:rsidRPr="00C81B84" w:rsidRDefault="00AD5E1E" w:rsidP="00C81B84">
            <w:r w:rsidRPr="00C81B84">
              <w:t>Driftsinntekter,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6FEDE150" w14:textId="77777777" w:rsidR="00EE2529" w:rsidRPr="00C81B84" w:rsidRDefault="00AD5E1E" w:rsidP="00C81B84">
            <w:r w:rsidRPr="00C81B84">
              <w:t>82 038 000</w:t>
            </w:r>
          </w:p>
        </w:tc>
      </w:tr>
      <w:tr w:rsidR="00EE2529" w:rsidRPr="00C81B84" w14:paraId="335A75FD" w14:textId="77777777">
        <w:trPr>
          <w:trHeight w:val="380"/>
        </w:trPr>
        <w:tc>
          <w:tcPr>
            <w:tcW w:w="680" w:type="dxa"/>
            <w:tcBorders>
              <w:top w:val="nil"/>
              <w:left w:val="nil"/>
              <w:bottom w:val="nil"/>
              <w:right w:val="nil"/>
            </w:tcBorders>
            <w:tcMar>
              <w:top w:w="128" w:type="dxa"/>
              <w:left w:w="43" w:type="dxa"/>
              <w:bottom w:w="43" w:type="dxa"/>
              <w:right w:w="43" w:type="dxa"/>
            </w:tcMar>
          </w:tcPr>
          <w:p w14:paraId="087BF5C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91737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078CB2" w14:textId="77777777" w:rsidR="00EE2529" w:rsidRPr="00C81B84" w:rsidRDefault="00AD5E1E" w:rsidP="00C81B84">
            <w:r w:rsidRPr="00C81B84">
              <w:t>fra kr 4 765 741 000 til kr 4 847 779 000</w:t>
            </w:r>
          </w:p>
        </w:tc>
        <w:tc>
          <w:tcPr>
            <w:tcW w:w="1400" w:type="dxa"/>
            <w:tcBorders>
              <w:top w:val="nil"/>
              <w:left w:val="nil"/>
              <w:bottom w:val="nil"/>
              <w:right w:val="nil"/>
            </w:tcBorders>
            <w:tcMar>
              <w:top w:w="128" w:type="dxa"/>
              <w:left w:w="43" w:type="dxa"/>
              <w:bottom w:w="43" w:type="dxa"/>
              <w:right w:w="43" w:type="dxa"/>
            </w:tcMar>
            <w:vAlign w:val="bottom"/>
          </w:tcPr>
          <w:p w14:paraId="6DAD7B27" w14:textId="77777777" w:rsidR="00EE2529" w:rsidRPr="00C81B84" w:rsidRDefault="00EE2529" w:rsidP="00C81B84"/>
        </w:tc>
      </w:tr>
      <w:tr w:rsidR="00EE2529" w:rsidRPr="00C81B84" w14:paraId="6F1B4107" w14:textId="77777777">
        <w:trPr>
          <w:trHeight w:val="380"/>
        </w:trPr>
        <w:tc>
          <w:tcPr>
            <w:tcW w:w="680" w:type="dxa"/>
            <w:tcBorders>
              <w:top w:val="nil"/>
              <w:left w:val="nil"/>
              <w:bottom w:val="nil"/>
              <w:right w:val="nil"/>
            </w:tcBorders>
            <w:tcMar>
              <w:top w:w="128" w:type="dxa"/>
              <w:left w:w="43" w:type="dxa"/>
              <w:bottom w:w="43" w:type="dxa"/>
              <w:right w:w="43" w:type="dxa"/>
            </w:tcMar>
          </w:tcPr>
          <w:p w14:paraId="306D37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EDE2B3" w14:textId="77777777" w:rsidR="00EE2529" w:rsidRPr="00C81B84" w:rsidRDefault="00AD5E1E" w:rsidP="00C81B84">
            <w:r w:rsidRPr="00C81B84">
              <w:t>47</w:t>
            </w:r>
          </w:p>
        </w:tc>
        <w:tc>
          <w:tcPr>
            <w:tcW w:w="6800" w:type="dxa"/>
            <w:tcBorders>
              <w:top w:val="nil"/>
              <w:left w:val="nil"/>
              <w:bottom w:val="nil"/>
              <w:right w:val="nil"/>
            </w:tcBorders>
            <w:tcMar>
              <w:top w:w="128" w:type="dxa"/>
              <w:left w:w="43" w:type="dxa"/>
              <w:bottom w:w="43" w:type="dxa"/>
              <w:right w:w="43" w:type="dxa"/>
            </w:tcMar>
          </w:tcPr>
          <w:p w14:paraId="091ED34F" w14:textId="77777777" w:rsidR="00EE2529" w:rsidRPr="00C81B84" w:rsidRDefault="00AD5E1E" w:rsidP="00C81B84">
            <w:r w:rsidRPr="00C81B84">
              <w:t>Salg av eiendom, forhøyes med</w:t>
            </w:r>
          </w:p>
        </w:tc>
        <w:tc>
          <w:tcPr>
            <w:tcW w:w="1400" w:type="dxa"/>
            <w:tcBorders>
              <w:top w:val="nil"/>
              <w:left w:val="nil"/>
              <w:bottom w:val="nil"/>
              <w:right w:val="nil"/>
            </w:tcBorders>
            <w:tcMar>
              <w:top w:w="128" w:type="dxa"/>
              <w:left w:w="43" w:type="dxa"/>
              <w:bottom w:w="43" w:type="dxa"/>
              <w:right w:w="43" w:type="dxa"/>
            </w:tcMar>
            <w:vAlign w:val="bottom"/>
          </w:tcPr>
          <w:p w14:paraId="7E9D2ED9" w14:textId="77777777" w:rsidR="00EE2529" w:rsidRPr="00C81B84" w:rsidRDefault="00AD5E1E" w:rsidP="00C81B84">
            <w:r w:rsidRPr="00C81B84">
              <w:t>77 000 000</w:t>
            </w:r>
          </w:p>
        </w:tc>
      </w:tr>
      <w:tr w:rsidR="00EE2529" w:rsidRPr="00C81B84" w14:paraId="4BEC486C" w14:textId="77777777">
        <w:trPr>
          <w:trHeight w:val="380"/>
        </w:trPr>
        <w:tc>
          <w:tcPr>
            <w:tcW w:w="680" w:type="dxa"/>
            <w:tcBorders>
              <w:top w:val="nil"/>
              <w:left w:val="nil"/>
              <w:bottom w:val="nil"/>
              <w:right w:val="nil"/>
            </w:tcBorders>
            <w:tcMar>
              <w:top w:w="128" w:type="dxa"/>
              <w:left w:w="43" w:type="dxa"/>
              <w:bottom w:w="43" w:type="dxa"/>
              <w:right w:w="43" w:type="dxa"/>
            </w:tcMar>
          </w:tcPr>
          <w:p w14:paraId="039A8F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86832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261C4C2" w14:textId="77777777" w:rsidR="00EE2529" w:rsidRPr="00C81B84" w:rsidRDefault="00AD5E1E" w:rsidP="00C81B84">
            <w:r w:rsidRPr="00C81B84">
              <w:t>fra kr 557 000 000 til kr 634 000 000</w:t>
            </w:r>
          </w:p>
        </w:tc>
        <w:tc>
          <w:tcPr>
            <w:tcW w:w="1400" w:type="dxa"/>
            <w:tcBorders>
              <w:top w:val="nil"/>
              <w:left w:val="nil"/>
              <w:bottom w:val="nil"/>
              <w:right w:val="nil"/>
            </w:tcBorders>
            <w:tcMar>
              <w:top w:w="128" w:type="dxa"/>
              <w:left w:w="43" w:type="dxa"/>
              <w:bottom w:w="43" w:type="dxa"/>
              <w:right w:w="43" w:type="dxa"/>
            </w:tcMar>
            <w:vAlign w:val="bottom"/>
          </w:tcPr>
          <w:p w14:paraId="0BC627A9" w14:textId="77777777" w:rsidR="00EE2529" w:rsidRPr="00C81B84" w:rsidRDefault="00EE2529" w:rsidP="00C81B84"/>
        </w:tc>
      </w:tr>
      <w:tr w:rsidR="00EE2529" w:rsidRPr="00C81B84" w14:paraId="40748F4B" w14:textId="77777777">
        <w:trPr>
          <w:trHeight w:val="380"/>
        </w:trPr>
        <w:tc>
          <w:tcPr>
            <w:tcW w:w="680" w:type="dxa"/>
            <w:tcBorders>
              <w:top w:val="nil"/>
              <w:left w:val="nil"/>
              <w:bottom w:val="nil"/>
              <w:right w:val="nil"/>
            </w:tcBorders>
            <w:tcMar>
              <w:top w:w="128" w:type="dxa"/>
              <w:left w:w="43" w:type="dxa"/>
              <w:bottom w:w="43" w:type="dxa"/>
              <w:right w:w="43" w:type="dxa"/>
            </w:tcMar>
          </w:tcPr>
          <w:p w14:paraId="42A342C2" w14:textId="77777777" w:rsidR="00EE2529" w:rsidRPr="00C81B84" w:rsidRDefault="00AD5E1E" w:rsidP="00C81B84">
            <w:r w:rsidRPr="00C81B84">
              <w:t>4720</w:t>
            </w:r>
          </w:p>
        </w:tc>
        <w:tc>
          <w:tcPr>
            <w:tcW w:w="680" w:type="dxa"/>
            <w:tcBorders>
              <w:top w:val="nil"/>
              <w:left w:val="nil"/>
              <w:bottom w:val="nil"/>
              <w:right w:val="nil"/>
            </w:tcBorders>
            <w:tcMar>
              <w:top w:w="128" w:type="dxa"/>
              <w:left w:w="43" w:type="dxa"/>
              <w:bottom w:w="43" w:type="dxa"/>
              <w:right w:w="43" w:type="dxa"/>
            </w:tcMar>
          </w:tcPr>
          <w:p w14:paraId="0C44D90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47B9FD" w14:textId="77777777" w:rsidR="00EE2529" w:rsidRPr="00C81B84" w:rsidRDefault="00AD5E1E" w:rsidP="00C81B84">
            <w:r w:rsidRPr="00C81B84">
              <w:t>Forsvaret:</w:t>
            </w:r>
          </w:p>
        </w:tc>
        <w:tc>
          <w:tcPr>
            <w:tcW w:w="1400" w:type="dxa"/>
            <w:tcBorders>
              <w:top w:val="nil"/>
              <w:left w:val="nil"/>
              <w:bottom w:val="nil"/>
              <w:right w:val="nil"/>
            </w:tcBorders>
            <w:tcMar>
              <w:top w:w="128" w:type="dxa"/>
              <w:left w:w="43" w:type="dxa"/>
              <w:bottom w:w="43" w:type="dxa"/>
              <w:right w:w="43" w:type="dxa"/>
            </w:tcMar>
            <w:vAlign w:val="bottom"/>
          </w:tcPr>
          <w:p w14:paraId="02B6F8D4" w14:textId="77777777" w:rsidR="00EE2529" w:rsidRPr="00C81B84" w:rsidRDefault="00EE2529" w:rsidP="00C81B84"/>
        </w:tc>
      </w:tr>
      <w:tr w:rsidR="00EE2529" w:rsidRPr="00C81B84" w14:paraId="4526418D" w14:textId="77777777">
        <w:trPr>
          <w:trHeight w:val="380"/>
        </w:trPr>
        <w:tc>
          <w:tcPr>
            <w:tcW w:w="680" w:type="dxa"/>
            <w:tcBorders>
              <w:top w:val="nil"/>
              <w:left w:val="nil"/>
              <w:bottom w:val="nil"/>
              <w:right w:val="nil"/>
            </w:tcBorders>
            <w:tcMar>
              <w:top w:w="128" w:type="dxa"/>
              <w:left w:w="43" w:type="dxa"/>
              <w:bottom w:w="43" w:type="dxa"/>
              <w:right w:w="43" w:type="dxa"/>
            </w:tcMar>
          </w:tcPr>
          <w:p w14:paraId="52AA058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A27E8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77DDF31C" w14:textId="77777777" w:rsidR="00EE2529" w:rsidRPr="00C81B84" w:rsidRDefault="00AD5E1E" w:rsidP="00C81B84">
            <w:r w:rsidRPr="00C81B84">
              <w:t>Driftsinntekter,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18C47E19" w14:textId="77777777" w:rsidR="00EE2529" w:rsidRPr="00C81B84" w:rsidRDefault="00AD5E1E" w:rsidP="00C81B84">
            <w:r w:rsidRPr="00C81B84">
              <w:t>185 000 000</w:t>
            </w:r>
          </w:p>
        </w:tc>
      </w:tr>
      <w:tr w:rsidR="00EE2529" w:rsidRPr="00C81B84" w14:paraId="2368B22B" w14:textId="77777777">
        <w:trPr>
          <w:trHeight w:val="380"/>
        </w:trPr>
        <w:tc>
          <w:tcPr>
            <w:tcW w:w="680" w:type="dxa"/>
            <w:tcBorders>
              <w:top w:val="nil"/>
              <w:left w:val="nil"/>
              <w:bottom w:val="nil"/>
              <w:right w:val="nil"/>
            </w:tcBorders>
            <w:tcMar>
              <w:top w:w="128" w:type="dxa"/>
              <w:left w:w="43" w:type="dxa"/>
              <w:bottom w:w="43" w:type="dxa"/>
              <w:right w:w="43" w:type="dxa"/>
            </w:tcMar>
          </w:tcPr>
          <w:p w14:paraId="67AD88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4B2B0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BEA6B9" w14:textId="77777777" w:rsidR="00EE2529" w:rsidRPr="00C81B84" w:rsidRDefault="00AD5E1E" w:rsidP="00C81B84">
            <w:r w:rsidRPr="00C81B84">
              <w:t>fra kr 878 719 000 til kr 1 063 719 000</w:t>
            </w:r>
          </w:p>
        </w:tc>
        <w:tc>
          <w:tcPr>
            <w:tcW w:w="1400" w:type="dxa"/>
            <w:tcBorders>
              <w:top w:val="nil"/>
              <w:left w:val="nil"/>
              <w:bottom w:val="nil"/>
              <w:right w:val="nil"/>
            </w:tcBorders>
            <w:tcMar>
              <w:top w:w="128" w:type="dxa"/>
              <w:left w:w="43" w:type="dxa"/>
              <w:bottom w:w="43" w:type="dxa"/>
              <w:right w:w="43" w:type="dxa"/>
            </w:tcMar>
            <w:vAlign w:val="bottom"/>
          </w:tcPr>
          <w:p w14:paraId="520EF8B9" w14:textId="77777777" w:rsidR="00EE2529" w:rsidRPr="00C81B84" w:rsidRDefault="00EE2529" w:rsidP="00C81B84"/>
        </w:tc>
      </w:tr>
      <w:tr w:rsidR="00EE2529" w:rsidRPr="00C81B84" w14:paraId="326C6B86" w14:textId="77777777">
        <w:trPr>
          <w:trHeight w:val="380"/>
        </w:trPr>
        <w:tc>
          <w:tcPr>
            <w:tcW w:w="680" w:type="dxa"/>
            <w:tcBorders>
              <w:top w:val="nil"/>
              <w:left w:val="nil"/>
              <w:bottom w:val="nil"/>
              <w:right w:val="nil"/>
            </w:tcBorders>
            <w:tcMar>
              <w:top w:w="128" w:type="dxa"/>
              <w:left w:w="43" w:type="dxa"/>
              <w:bottom w:w="43" w:type="dxa"/>
              <w:right w:w="43" w:type="dxa"/>
            </w:tcMar>
          </w:tcPr>
          <w:p w14:paraId="0287D0C0" w14:textId="77777777" w:rsidR="00EE2529" w:rsidRPr="00C81B84" w:rsidRDefault="00AD5E1E" w:rsidP="00C81B84">
            <w:r w:rsidRPr="00C81B84">
              <w:t>4760</w:t>
            </w:r>
          </w:p>
        </w:tc>
        <w:tc>
          <w:tcPr>
            <w:tcW w:w="680" w:type="dxa"/>
            <w:tcBorders>
              <w:top w:val="nil"/>
              <w:left w:val="nil"/>
              <w:bottom w:val="nil"/>
              <w:right w:val="nil"/>
            </w:tcBorders>
            <w:tcMar>
              <w:top w:w="128" w:type="dxa"/>
              <w:left w:w="43" w:type="dxa"/>
              <w:bottom w:w="43" w:type="dxa"/>
              <w:right w:w="43" w:type="dxa"/>
            </w:tcMar>
          </w:tcPr>
          <w:p w14:paraId="2F6000E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0FB61A" w14:textId="77777777" w:rsidR="00EE2529" w:rsidRPr="00C81B84" w:rsidRDefault="00AD5E1E" w:rsidP="00C81B84">
            <w:r w:rsidRPr="00C81B84">
              <w:t>Forsvarsmateriell og større anskaffelser og vedlikehold:</w:t>
            </w:r>
          </w:p>
        </w:tc>
        <w:tc>
          <w:tcPr>
            <w:tcW w:w="1400" w:type="dxa"/>
            <w:tcBorders>
              <w:top w:val="nil"/>
              <w:left w:val="nil"/>
              <w:bottom w:val="nil"/>
              <w:right w:val="nil"/>
            </w:tcBorders>
            <w:tcMar>
              <w:top w:w="128" w:type="dxa"/>
              <w:left w:w="43" w:type="dxa"/>
              <w:bottom w:w="43" w:type="dxa"/>
              <w:right w:w="43" w:type="dxa"/>
            </w:tcMar>
            <w:vAlign w:val="bottom"/>
          </w:tcPr>
          <w:p w14:paraId="22C9CA8E" w14:textId="77777777" w:rsidR="00EE2529" w:rsidRPr="00C81B84" w:rsidRDefault="00EE2529" w:rsidP="00C81B84"/>
        </w:tc>
      </w:tr>
      <w:tr w:rsidR="00EE2529" w:rsidRPr="00C81B84" w14:paraId="05FE4DC4" w14:textId="77777777">
        <w:trPr>
          <w:trHeight w:val="380"/>
        </w:trPr>
        <w:tc>
          <w:tcPr>
            <w:tcW w:w="680" w:type="dxa"/>
            <w:tcBorders>
              <w:top w:val="nil"/>
              <w:left w:val="nil"/>
              <w:bottom w:val="nil"/>
              <w:right w:val="nil"/>
            </w:tcBorders>
            <w:tcMar>
              <w:top w:w="128" w:type="dxa"/>
              <w:left w:w="43" w:type="dxa"/>
              <w:bottom w:w="43" w:type="dxa"/>
              <w:right w:w="43" w:type="dxa"/>
            </w:tcMar>
          </w:tcPr>
          <w:p w14:paraId="0465C7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A4435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6BB8040B" w14:textId="77777777" w:rsidR="00EE2529" w:rsidRPr="00C81B84" w:rsidRDefault="00AD5E1E" w:rsidP="00C81B84">
            <w:r w:rsidRPr="00C81B84">
              <w:t>Driftsinntekter,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0D8016FB" w14:textId="77777777" w:rsidR="00EE2529" w:rsidRPr="00C81B84" w:rsidRDefault="00AD5E1E" w:rsidP="00C81B84">
            <w:r w:rsidRPr="00C81B84">
              <w:t>99 143 000</w:t>
            </w:r>
          </w:p>
        </w:tc>
      </w:tr>
      <w:tr w:rsidR="00EE2529" w:rsidRPr="00C81B84" w14:paraId="26A1C096" w14:textId="77777777">
        <w:trPr>
          <w:trHeight w:val="380"/>
        </w:trPr>
        <w:tc>
          <w:tcPr>
            <w:tcW w:w="680" w:type="dxa"/>
            <w:tcBorders>
              <w:top w:val="nil"/>
              <w:left w:val="nil"/>
              <w:bottom w:val="nil"/>
              <w:right w:val="nil"/>
            </w:tcBorders>
            <w:tcMar>
              <w:top w:w="128" w:type="dxa"/>
              <w:left w:w="43" w:type="dxa"/>
              <w:bottom w:w="43" w:type="dxa"/>
              <w:right w:w="43" w:type="dxa"/>
            </w:tcMar>
          </w:tcPr>
          <w:p w14:paraId="07F9FC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5D1D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500A78" w14:textId="77777777" w:rsidR="00EE2529" w:rsidRPr="00C81B84" w:rsidRDefault="00AD5E1E" w:rsidP="00C81B84">
            <w:r w:rsidRPr="00C81B84">
              <w:t>fra kr 33 519 000 til kr 132 662 000</w:t>
            </w:r>
          </w:p>
        </w:tc>
        <w:tc>
          <w:tcPr>
            <w:tcW w:w="1400" w:type="dxa"/>
            <w:tcBorders>
              <w:top w:val="nil"/>
              <w:left w:val="nil"/>
              <w:bottom w:val="nil"/>
              <w:right w:val="nil"/>
            </w:tcBorders>
            <w:tcMar>
              <w:top w:w="128" w:type="dxa"/>
              <w:left w:w="43" w:type="dxa"/>
              <w:bottom w:w="43" w:type="dxa"/>
              <w:right w:w="43" w:type="dxa"/>
            </w:tcMar>
            <w:vAlign w:val="bottom"/>
          </w:tcPr>
          <w:p w14:paraId="08AE6D3F" w14:textId="77777777" w:rsidR="00EE2529" w:rsidRPr="00C81B84" w:rsidRDefault="00EE2529" w:rsidP="00C81B84"/>
        </w:tc>
      </w:tr>
      <w:tr w:rsidR="00EE2529" w:rsidRPr="00C81B84" w14:paraId="638BCD3A" w14:textId="77777777">
        <w:trPr>
          <w:trHeight w:val="380"/>
        </w:trPr>
        <w:tc>
          <w:tcPr>
            <w:tcW w:w="680" w:type="dxa"/>
            <w:tcBorders>
              <w:top w:val="nil"/>
              <w:left w:val="nil"/>
              <w:bottom w:val="nil"/>
              <w:right w:val="nil"/>
            </w:tcBorders>
            <w:tcMar>
              <w:top w:w="128" w:type="dxa"/>
              <w:left w:w="43" w:type="dxa"/>
              <w:bottom w:w="43" w:type="dxa"/>
              <w:right w:w="43" w:type="dxa"/>
            </w:tcMar>
          </w:tcPr>
          <w:p w14:paraId="266604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D6AD31" w14:textId="77777777" w:rsidR="00EE2529" w:rsidRPr="00C81B84" w:rsidRDefault="00AD5E1E" w:rsidP="00C81B84">
            <w:r w:rsidRPr="00C81B84">
              <w:t>45</w:t>
            </w:r>
          </w:p>
        </w:tc>
        <w:tc>
          <w:tcPr>
            <w:tcW w:w="6800" w:type="dxa"/>
            <w:tcBorders>
              <w:top w:val="nil"/>
              <w:left w:val="nil"/>
              <w:bottom w:val="nil"/>
              <w:right w:val="nil"/>
            </w:tcBorders>
            <w:tcMar>
              <w:top w:w="128" w:type="dxa"/>
              <w:left w:w="43" w:type="dxa"/>
              <w:bottom w:w="43" w:type="dxa"/>
              <w:right w:w="43" w:type="dxa"/>
            </w:tcMar>
          </w:tcPr>
          <w:p w14:paraId="70BF0F22" w14:textId="77777777" w:rsidR="00EE2529" w:rsidRPr="00C81B84" w:rsidRDefault="00AD5E1E" w:rsidP="00C81B84">
            <w:r w:rsidRPr="00C81B84">
              <w:t>Større utstyrsanskaffelser og vedlikehold, inntekter, nedsettes med</w:t>
            </w:r>
          </w:p>
        </w:tc>
        <w:tc>
          <w:tcPr>
            <w:tcW w:w="1400" w:type="dxa"/>
            <w:tcBorders>
              <w:top w:val="nil"/>
              <w:left w:val="nil"/>
              <w:bottom w:val="nil"/>
              <w:right w:val="nil"/>
            </w:tcBorders>
            <w:tcMar>
              <w:top w:w="128" w:type="dxa"/>
              <w:left w:w="43" w:type="dxa"/>
              <w:bottom w:w="43" w:type="dxa"/>
              <w:right w:w="43" w:type="dxa"/>
            </w:tcMar>
            <w:vAlign w:val="bottom"/>
          </w:tcPr>
          <w:p w14:paraId="6CB47F7D" w14:textId="77777777" w:rsidR="00EE2529" w:rsidRPr="00C81B84" w:rsidRDefault="00AD5E1E" w:rsidP="00C81B84">
            <w:r w:rsidRPr="00C81B84">
              <w:t>1 008 000 000</w:t>
            </w:r>
          </w:p>
        </w:tc>
      </w:tr>
      <w:tr w:rsidR="00EE2529" w:rsidRPr="00C81B84" w14:paraId="53016D4C" w14:textId="77777777">
        <w:trPr>
          <w:trHeight w:val="380"/>
        </w:trPr>
        <w:tc>
          <w:tcPr>
            <w:tcW w:w="680" w:type="dxa"/>
            <w:tcBorders>
              <w:top w:val="nil"/>
              <w:left w:val="nil"/>
              <w:bottom w:val="nil"/>
              <w:right w:val="nil"/>
            </w:tcBorders>
            <w:tcMar>
              <w:top w:w="128" w:type="dxa"/>
              <w:left w:w="43" w:type="dxa"/>
              <w:bottom w:w="43" w:type="dxa"/>
              <w:right w:w="43" w:type="dxa"/>
            </w:tcMar>
          </w:tcPr>
          <w:p w14:paraId="054D1CC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56286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57F784" w14:textId="77777777" w:rsidR="00EE2529" w:rsidRPr="00C81B84" w:rsidRDefault="00AD5E1E" w:rsidP="00C81B84">
            <w:r w:rsidRPr="00C81B84">
              <w:t>fra kr 1 486 933 000 til kr 478 933 000</w:t>
            </w:r>
          </w:p>
        </w:tc>
        <w:tc>
          <w:tcPr>
            <w:tcW w:w="1400" w:type="dxa"/>
            <w:tcBorders>
              <w:top w:val="nil"/>
              <w:left w:val="nil"/>
              <w:bottom w:val="nil"/>
              <w:right w:val="nil"/>
            </w:tcBorders>
            <w:tcMar>
              <w:top w:w="128" w:type="dxa"/>
              <w:left w:w="43" w:type="dxa"/>
              <w:bottom w:w="43" w:type="dxa"/>
              <w:right w:w="43" w:type="dxa"/>
            </w:tcMar>
            <w:vAlign w:val="bottom"/>
          </w:tcPr>
          <w:p w14:paraId="07BF5A8C" w14:textId="77777777" w:rsidR="00EE2529" w:rsidRPr="00C81B84" w:rsidRDefault="00EE2529" w:rsidP="00C81B84"/>
        </w:tc>
      </w:tr>
      <w:tr w:rsidR="00EE2529" w:rsidRPr="00C81B84" w14:paraId="527D5737" w14:textId="77777777">
        <w:trPr>
          <w:trHeight w:val="380"/>
        </w:trPr>
        <w:tc>
          <w:tcPr>
            <w:tcW w:w="680" w:type="dxa"/>
            <w:tcBorders>
              <w:top w:val="nil"/>
              <w:left w:val="nil"/>
              <w:bottom w:val="nil"/>
              <w:right w:val="nil"/>
            </w:tcBorders>
            <w:tcMar>
              <w:top w:w="128" w:type="dxa"/>
              <w:left w:w="43" w:type="dxa"/>
              <w:bottom w:w="43" w:type="dxa"/>
              <w:right w:w="43" w:type="dxa"/>
            </w:tcMar>
          </w:tcPr>
          <w:p w14:paraId="78CADE8A" w14:textId="77777777" w:rsidR="00EE2529" w:rsidRPr="00C81B84" w:rsidRDefault="00AD5E1E" w:rsidP="00C81B84">
            <w:r w:rsidRPr="00C81B84">
              <w:t>4791</w:t>
            </w:r>
          </w:p>
        </w:tc>
        <w:tc>
          <w:tcPr>
            <w:tcW w:w="680" w:type="dxa"/>
            <w:tcBorders>
              <w:top w:val="nil"/>
              <w:left w:val="nil"/>
              <w:bottom w:val="nil"/>
              <w:right w:val="nil"/>
            </w:tcBorders>
            <w:tcMar>
              <w:top w:w="128" w:type="dxa"/>
              <w:left w:w="43" w:type="dxa"/>
              <w:bottom w:w="43" w:type="dxa"/>
              <w:right w:w="43" w:type="dxa"/>
            </w:tcMar>
          </w:tcPr>
          <w:p w14:paraId="19C83D7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1EB8082" w14:textId="77777777" w:rsidR="00EE2529" w:rsidRPr="00C81B84" w:rsidRDefault="00AD5E1E" w:rsidP="00C81B84">
            <w:r w:rsidRPr="00C81B84">
              <w:t>Redningshelikoptertjenesten:</w:t>
            </w:r>
          </w:p>
        </w:tc>
        <w:tc>
          <w:tcPr>
            <w:tcW w:w="1400" w:type="dxa"/>
            <w:tcBorders>
              <w:top w:val="nil"/>
              <w:left w:val="nil"/>
              <w:bottom w:val="nil"/>
              <w:right w:val="nil"/>
            </w:tcBorders>
            <w:tcMar>
              <w:top w:w="128" w:type="dxa"/>
              <w:left w:w="43" w:type="dxa"/>
              <w:bottom w:w="43" w:type="dxa"/>
              <w:right w:w="43" w:type="dxa"/>
            </w:tcMar>
            <w:vAlign w:val="bottom"/>
          </w:tcPr>
          <w:p w14:paraId="32ADD97D" w14:textId="77777777" w:rsidR="00EE2529" w:rsidRPr="00C81B84" w:rsidRDefault="00EE2529" w:rsidP="00C81B84"/>
        </w:tc>
      </w:tr>
      <w:tr w:rsidR="00EE2529" w:rsidRPr="00C81B84" w14:paraId="7787F004" w14:textId="77777777">
        <w:trPr>
          <w:trHeight w:val="380"/>
        </w:trPr>
        <w:tc>
          <w:tcPr>
            <w:tcW w:w="680" w:type="dxa"/>
            <w:tcBorders>
              <w:top w:val="nil"/>
              <w:left w:val="nil"/>
              <w:bottom w:val="nil"/>
              <w:right w:val="nil"/>
            </w:tcBorders>
            <w:tcMar>
              <w:top w:w="128" w:type="dxa"/>
              <w:left w:w="43" w:type="dxa"/>
              <w:bottom w:w="43" w:type="dxa"/>
              <w:right w:w="43" w:type="dxa"/>
            </w:tcMar>
          </w:tcPr>
          <w:p w14:paraId="2D87CB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A128E5"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3AAABB59" w14:textId="77777777" w:rsidR="00EE2529" w:rsidRPr="00C81B84" w:rsidRDefault="00AD5E1E" w:rsidP="00C81B84">
            <w:r w:rsidRPr="00C81B84">
              <w:t>Driftsinntekter,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42E21D39" w14:textId="77777777" w:rsidR="00EE2529" w:rsidRPr="00C81B84" w:rsidRDefault="00AD5E1E" w:rsidP="00C81B84">
            <w:r w:rsidRPr="00C81B84">
              <w:t>46 300 000</w:t>
            </w:r>
          </w:p>
        </w:tc>
      </w:tr>
      <w:tr w:rsidR="00EE2529" w:rsidRPr="00C81B84" w14:paraId="32489FBB" w14:textId="77777777">
        <w:trPr>
          <w:trHeight w:val="380"/>
        </w:trPr>
        <w:tc>
          <w:tcPr>
            <w:tcW w:w="680" w:type="dxa"/>
            <w:tcBorders>
              <w:top w:val="nil"/>
              <w:left w:val="nil"/>
              <w:bottom w:val="nil"/>
              <w:right w:val="nil"/>
            </w:tcBorders>
            <w:tcMar>
              <w:top w:w="128" w:type="dxa"/>
              <w:left w:w="43" w:type="dxa"/>
              <w:bottom w:w="43" w:type="dxa"/>
              <w:right w:w="43" w:type="dxa"/>
            </w:tcMar>
          </w:tcPr>
          <w:p w14:paraId="350FC14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87612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A775E6" w14:textId="77777777" w:rsidR="00EE2529" w:rsidRPr="00C81B84" w:rsidRDefault="00AD5E1E" w:rsidP="00C81B84">
            <w:r w:rsidRPr="00C81B84">
              <w:t>fra kr 591 001 000 til kr 637 301 000</w:t>
            </w:r>
          </w:p>
        </w:tc>
        <w:tc>
          <w:tcPr>
            <w:tcW w:w="1400" w:type="dxa"/>
            <w:tcBorders>
              <w:top w:val="nil"/>
              <w:left w:val="nil"/>
              <w:bottom w:val="nil"/>
              <w:right w:val="nil"/>
            </w:tcBorders>
            <w:tcMar>
              <w:top w:w="128" w:type="dxa"/>
              <w:left w:w="43" w:type="dxa"/>
              <w:bottom w:w="43" w:type="dxa"/>
              <w:right w:w="43" w:type="dxa"/>
            </w:tcMar>
            <w:vAlign w:val="bottom"/>
          </w:tcPr>
          <w:p w14:paraId="4762BF10" w14:textId="77777777" w:rsidR="00EE2529" w:rsidRPr="00C81B84" w:rsidRDefault="00EE2529" w:rsidP="00C81B84"/>
        </w:tc>
      </w:tr>
      <w:tr w:rsidR="00EE2529" w:rsidRPr="00C81B84" w14:paraId="2EFAFC43" w14:textId="77777777">
        <w:trPr>
          <w:trHeight w:val="380"/>
        </w:trPr>
        <w:tc>
          <w:tcPr>
            <w:tcW w:w="680" w:type="dxa"/>
            <w:tcBorders>
              <w:top w:val="nil"/>
              <w:left w:val="nil"/>
              <w:bottom w:val="nil"/>
              <w:right w:val="nil"/>
            </w:tcBorders>
            <w:tcMar>
              <w:top w:w="128" w:type="dxa"/>
              <w:left w:w="43" w:type="dxa"/>
              <w:bottom w:w="43" w:type="dxa"/>
              <w:right w:w="43" w:type="dxa"/>
            </w:tcMar>
          </w:tcPr>
          <w:p w14:paraId="27249763" w14:textId="77777777" w:rsidR="00EE2529" w:rsidRPr="00C81B84" w:rsidRDefault="00AD5E1E" w:rsidP="00C81B84">
            <w:r w:rsidRPr="00C81B84">
              <w:t>4800</w:t>
            </w:r>
          </w:p>
        </w:tc>
        <w:tc>
          <w:tcPr>
            <w:tcW w:w="680" w:type="dxa"/>
            <w:tcBorders>
              <w:top w:val="nil"/>
              <w:left w:val="nil"/>
              <w:bottom w:val="nil"/>
              <w:right w:val="nil"/>
            </w:tcBorders>
            <w:tcMar>
              <w:top w:w="128" w:type="dxa"/>
              <w:left w:w="43" w:type="dxa"/>
              <w:bottom w:w="43" w:type="dxa"/>
              <w:right w:w="43" w:type="dxa"/>
            </w:tcMar>
          </w:tcPr>
          <w:p w14:paraId="41D06B4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3AFA8F3" w14:textId="77777777" w:rsidR="00EE2529" w:rsidRPr="00C81B84" w:rsidRDefault="00AD5E1E" w:rsidP="00C81B84">
            <w:r w:rsidRPr="00C81B84">
              <w:t>Olje- og energidepartementet:</w:t>
            </w:r>
          </w:p>
        </w:tc>
        <w:tc>
          <w:tcPr>
            <w:tcW w:w="1400" w:type="dxa"/>
            <w:tcBorders>
              <w:top w:val="nil"/>
              <w:left w:val="nil"/>
              <w:bottom w:val="nil"/>
              <w:right w:val="nil"/>
            </w:tcBorders>
            <w:tcMar>
              <w:top w:w="128" w:type="dxa"/>
              <w:left w:w="43" w:type="dxa"/>
              <w:bottom w:w="43" w:type="dxa"/>
              <w:right w:w="43" w:type="dxa"/>
            </w:tcMar>
            <w:vAlign w:val="bottom"/>
          </w:tcPr>
          <w:p w14:paraId="34F17AA6" w14:textId="77777777" w:rsidR="00EE2529" w:rsidRPr="00C81B84" w:rsidRDefault="00EE2529" w:rsidP="00C81B84"/>
        </w:tc>
      </w:tr>
      <w:tr w:rsidR="00EE2529" w:rsidRPr="00C81B84" w14:paraId="586E60FC" w14:textId="77777777">
        <w:trPr>
          <w:trHeight w:val="380"/>
        </w:trPr>
        <w:tc>
          <w:tcPr>
            <w:tcW w:w="680" w:type="dxa"/>
            <w:tcBorders>
              <w:top w:val="nil"/>
              <w:left w:val="nil"/>
              <w:bottom w:val="nil"/>
              <w:right w:val="nil"/>
            </w:tcBorders>
            <w:tcMar>
              <w:top w:w="128" w:type="dxa"/>
              <w:left w:w="43" w:type="dxa"/>
              <w:bottom w:w="43" w:type="dxa"/>
              <w:right w:w="43" w:type="dxa"/>
            </w:tcMar>
          </w:tcPr>
          <w:p w14:paraId="6DAC548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733B61C"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5DDF569" w14:textId="77777777" w:rsidR="00EE2529" w:rsidRPr="00C81B84" w:rsidRDefault="00AD5E1E" w:rsidP="00C81B84">
            <w:r w:rsidRPr="00C81B84">
              <w:t xml:space="preserve">Garantiprovisjon, </w:t>
            </w:r>
            <w:proofErr w:type="spellStart"/>
            <w:r w:rsidRPr="00C81B84">
              <w:t>Gassco</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0F1CA18D" w14:textId="77777777" w:rsidR="00EE2529" w:rsidRPr="00C81B84" w:rsidRDefault="00AD5E1E" w:rsidP="00C81B84">
            <w:r w:rsidRPr="00C81B84">
              <w:t>300 000</w:t>
            </w:r>
          </w:p>
        </w:tc>
      </w:tr>
      <w:tr w:rsidR="00EE2529" w:rsidRPr="00C81B84" w14:paraId="6BA45CA2" w14:textId="77777777">
        <w:trPr>
          <w:trHeight w:val="380"/>
        </w:trPr>
        <w:tc>
          <w:tcPr>
            <w:tcW w:w="680" w:type="dxa"/>
            <w:tcBorders>
              <w:top w:val="nil"/>
              <w:left w:val="nil"/>
              <w:bottom w:val="nil"/>
              <w:right w:val="nil"/>
            </w:tcBorders>
            <w:tcMar>
              <w:top w:w="128" w:type="dxa"/>
              <w:left w:w="43" w:type="dxa"/>
              <w:bottom w:w="43" w:type="dxa"/>
              <w:right w:w="43" w:type="dxa"/>
            </w:tcMar>
          </w:tcPr>
          <w:p w14:paraId="1D8B775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A6D3B1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B819577" w14:textId="77777777" w:rsidR="00EE2529" w:rsidRPr="00C81B84" w:rsidRDefault="00AD5E1E" w:rsidP="00C81B84">
            <w:r w:rsidRPr="00C81B84">
              <w:t>fra kr 1 700 000 til kr 2 000 000</w:t>
            </w:r>
          </w:p>
        </w:tc>
        <w:tc>
          <w:tcPr>
            <w:tcW w:w="1400" w:type="dxa"/>
            <w:tcBorders>
              <w:top w:val="nil"/>
              <w:left w:val="nil"/>
              <w:bottom w:val="nil"/>
              <w:right w:val="nil"/>
            </w:tcBorders>
            <w:tcMar>
              <w:top w:w="128" w:type="dxa"/>
              <w:left w:w="43" w:type="dxa"/>
              <w:bottom w:w="43" w:type="dxa"/>
              <w:right w:w="43" w:type="dxa"/>
            </w:tcMar>
            <w:vAlign w:val="bottom"/>
          </w:tcPr>
          <w:p w14:paraId="554FA61C" w14:textId="77777777" w:rsidR="00EE2529" w:rsidRPr="00C81B84" w:rsidRDefault="00EE2529" w:rsidP="00C81B84"/>
        </w:tc>
      </w:tr>
      <w:tr w:rsidR="00EE2529" w:rsidRPr="00C81B84" w14:paraId="10EEF3B7" w14:textId="77777777">
        <w:trPr>
          <w:trHeight w:val="380"/>
        </w:trPr>
        <w:tc>
          <w:tcPr>
            <w:tcW w:w="680" w:type="dxa"/>
            <w:tcBorders>
              <w:top w:val="nil"/>
              <w:left w:val="nil"/>
              <w:bottom w:val="nil"/>
              <w:right w:val="nil"/>
            </w:tcBorders>
            <w:tcMar>
              <w:top w:w="128" w:type="dxa"/>
              <w:left w:w="43" w:type="dxa"/>
              <w:bottom w:w="43" w:type="dxa"/>
              <w:right w:w="43" w:type="dxa"/>
            </w:tcMar>
          </w:tcPr>
          <w:p w14:paraId="1B82923D" w14:textId="77777777" w:rsidR="00EE2529" w:rsidRPr="00C81B84" w:rsidRDefault="00AD5E1E" w:rsidP="00C81B84">
            <w:r w:rsidRPr="00C81B84">
              <w:t>4812</w:t>
            </w:r>
          </w:p>
        </w:tc>
        <w:tc>
          <w:tcPr>
            <w:tcW w:w="680" w:type="dxa"/>
            <w:tcBorders>
              <w:top w:val="nil"/>
              <w:left w:val="nil"/>
              <w:bottom w:val="nil"/>
              <w:right w:val="nil"/>
            </w:tcBorders>
            <w:tcMar>
              <w:top w:w="128" w:type="dxa"/>
              <w:left w:w="43" w:type="dxa"/>
              <w:bottom w:w="43" w:type="dxa"/>
              <w:right w:w="43" w:type="dxa"/>
            </w:tcMar>
          </w:tcPr>
          <w:p w14:paraId="7B30EA7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A02CA1" w14:textId="77777777" w:rsidR="00EE2529" w:rsidRPr="00C81B84" w:rsidRDefault="00AD5E1E" w:rsidP="00C81B84">
            <w:r w:rsidRPr="00C81B84">
              <w:t>Petroleumstilsynet:</w:t>
            </w:r>
          </w:p>
        </w:tc>
        <w:tc>
          <w:tcPr>
            <w:tcW w:w="1400" w:type="dxa"/>
            <w:tcBorders>
              <w:top w:val="nil"/>
              <w:left w:val="nil"/>
              <w:bottom w:val="nil"/>
              <w:right w:val="nil"/>
            </w:tcBorders>
            <w:tcMar>
              <w:top w:w="128" w:type="dxa"/>
              <w:left w:w="43" w:type="dxa"/>
              <w:bottom w:w="43" w:type="dxa"/>
              <w:right w:w="43" w:type="dxa"/>
            </w:tcMar>
            <w:vAlign w:val="bottom"/>
          </w:tcPr>
          <w:p w14:paraId="01DCDBF5" w14:textId="77777777" w:rsidR="00EE2529" w:rsidRPr="00C81B84" w:rsidRDefault="00EE2529" w:rsidP="00C81B84"/>
        </w:tc>
      </w:tr>
      <w:tr w:rsidR="00EE2529" w:rsidRPr="00C81B84" w14:paraId="04310E13" w14:textId="77777777">
        <w:trPr>
          <w:trHeight w:val="380"/>
        </w:trPr>
        <w:tc>
          <w:tcPr>
            <w:tcW w:w="680" w:type="dxa"/>
            <w:tcBorders>
              <w:top w:val="nil"/>
              <w:left w:val="nil"/>
              <w:bottom w:val="nil"/>
              <w:right w:val="nil"/>
            </w:tcBorders>
            <w:tcMar>
              <w:top w:w="128" w:type="dxa"/>
              <w:left w:w="43" w:type="dxa"/>
              <w:bottom w:w="43" w:type="dxa"/>
              <w:right w:w="43" w:type="dxa"/>
            </w:tcMar>
          </w:tcPr>
          <w:p w14:paraId="3A085F51" w14:textId="77777777" w:rsidR="00EE2529" w:rsidRPr="00C81B84" w:rsidRDefault="00AD5E1E" w:rsidP="00C81B84">
            <w:r w:rsidRPr="00C81B84">
              <w:t xml:space="preserve"> (NY)</w:t>
            </w:r>
          </w:p>
        </w:tc>
        <w:tc>
          <w:tcPr>
            <w:tcW w:w="680" w:type="dxa"/>
            <w:tcBorders>
              <w:top w:val="nil"/>
              <w:left w:val="nil"/>
              <w:bottom w:val="nil"/>
              <w:right w:val="nil"/>
            </w:tcBorders>
            <w:tcMar>
              <w:top w:w="128" w:type="dxa"/>
              <w:left w:w="43" w:type="dxa"/>
              <w:bottom w:w="43" w:type="dxa"/>
              <w:right w:w="43" w:type="dxa"/>
            </w:tcMar>
          </w:tcPr>
          <w:p w14:paraId="6E3D7ADE"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479F8BB0" w14:textId="77777777" w:rsidR="00EE2529" w:rsidRPr="00C81B84" w:rsidRDefault="00AD5E1E" w:rsidP="00C81B84">
            <w:r w:rsidRPr="00C81B84">
              <w:t>Gebyrinntekter, bevilges med</w:t>
            </w:r>
          </w:p>
        </w:tc>
        <w:tc>
          <w:tcPr>
            <w:tcW w:w="1400" w:type="dxa"/>
            <w:tcBorders>
              <w:top w:val="nil"/>
              <w:left w:val="nil"/>
              <w:bottom w:val="nil"/>
              <w:right w:val="nil"/>
            </w:tcBorders>
            <w:tcMar>
              <w:top w:w="128" w:type="dxa"/>
              <w:left w:w="43" w:type="dxa"/>
              <w:bottom w:w="43" w:type="dxa"/>
              <w:right w:w="43" w:type="dxa"/>
            </w:tcMar>
            <w:vAlign w:val="bottom"/>
          </w:tcPr>
          <w:p w14:paraId="4EBEAE49" w14:textId="77777777" w:rsidR="00EE2529" w:rsidRPr="00C81B84" w:rsidRDefault="00AD5E1E" w:rsidP="00C81B84">
            <w:r w:rsidRPr="00C81B84">
              <w:t>82 615 000</w:t>
            </w:r>
          </w:p>
        </w:tc>
      </w:tr>
      <w:tr w:rsidR="00EE2529" w:rsidRPr="00C81B84" w14:paraId="169EAE0F" w14:textId="77777777">
        <w:trPr>
          <w:trHeight w:val="380"/>
        </w:trPr>
        <w:tc>
          <w:tcPr>
            <w:tcW w:w="680" w:type="dxa"/>
            <w:tcBorders>
              <w:top w:val="nil"/>
              <w:left w:val="nil"/>
              <w:bottom w:val="nil"/>
              <w:right w:val="nil"/>
            </w:tcBorders>
            <w:tcMar>
              <w:top w:w="128" w:type="dxa"/>
              <w:left w:w="43" w:type="dxa"/>
              <w:bottom w:w="43" w:type="dxa"/>
              <w:right w:w="43" w:type="dxa"/>
            </w:tcMar>
          </w:tcPr>
          <w:p w14:paraId="68F5A36D" w14:textId="77777777" w:rsidR="00EE2529" w:rsidRPr="00C81B84" w:rsidRDefault="00AD5E1E" w:rsidP="00C81B84">
            <w:r w:rsidRPr="00C81B84">
              <w:t xml:space="preserve"> (NY)</w:t>
            </w:r>
          </w:p>
        </w:tc>
        <w:tc>
          <w:tcPr>
            <w:tcW w:w="680" w:type="dxa"/>
            <w:tcBorders>
              <w:top w:val="nil"/>
              <w:left w:val="nil"/>
              <w:bottom w:val="nil"/>
              <w:right w:val="nil"/>
            </w:tcBorders>
            <w:tcMar>
              <w:top w:w="128" w:type="dxa"/>
              <w:left w:w="43" w:type="dxa"/>
              <w:bottom w:w="43" w:type="dxa"/>
              <w:right w:w="43" w:type="dxa"/>
            </w:tcMar>
          </w:tcPr>
          <w:p w14:paraId="328B731A" w14:textId="77777777" w:rsidR="00EE2529" w:rsidRPr="00C81B84" w:rsidRDefault="00AD5E1E" w:rsidP="00C81B84">
            <w:r w:rsidRPr="00C81B84">
              <w:t>2</w:t>
            </w:r>
          </w:p>
        </w:tc>
        <w:tc>
          <w:tcPr>
            <w:tcW w:w="6800" w:type="dxa"/>
            <w:tcBorders>
              <w:top w:val="nil"/>
              <w:left w:val="nil"/>
              <w:bottom w:val="nil"/>
              <w:right w:val="nil"/>
            </w:tcBorders>
            <w:tcMar>
              <w:top w:w="128" w:type="dxa"/>
              <w:left w:w="43" w:type="dxa"/>
              <w:bottom w:w="43" w:type="dxa"/>
              <w:right w:w="43" w:type="dxa"/>
            </w:tcMar>
          </w:tcPr>
          <w:p w14:paraId="2ACB7281" w14:textId="77777777" w:rsidR="00EE2529" w:rsidRPr="00C81B84" w:rsidRDefault="00AD5E1E" w:rsidP="00C81B84">
            <w:r w:rsidRPr="00C81B84">
              <w:t>Oppdrags- og samarbeidsinntekter, bevilges med</w:t>
            </w:r>
          </w:p>
        </w:tc>
        <w:tc>
          <w:tcPr>
            <w:tcW w:w="1400" w:type="dxa"/>
            <w:tcBorders>
              <w:top w:val="nil"/>
              <w:left w:val="nil"/>
              <w:bottom w:val="nil"/>
              <w:right w:val="nil"/>
            </w:tcBorders>
            <w:tcMar>
              <w:top w:w="128" w:type="dxa"/>
              <w:left w:w="43" w:type="dxa"/>
              <w:bottom w:w="43" w:type="dxa"/>
              <w:right w:w="43" w:type="dxa"/>
            </w:tcMar>
            <w:vAlign w:val="bottom"/>
          </w:tcPr>
          <w:p w14:paraId="59F49255" w14:textId="77777777" w:rsidR="00EE2529" w:rsidRPr="00C81B84" w:rsidRDefault="00AD5E1E" w:rsidP="00C81B84">
            <w:r w:rsidRPr="00C81B84">
              <w:t>8 509 000</w:t>
            </w:r>
          </w:p>
        </w:tc>
      </w:tr>
      <w:tr w:rsidR="00EE2529" w:rsidRPr="00C81B84" w14:paraId="186864B3" w14:textId="77777777">
        <w:trPr>
          <w:trHeight w:val="380"/>
        </w:trPr>
        <w:tc>
          <w:tcPr>
            <w:tcW w:w="680" w:type="dxa"/>
            <w:tcBorders>
              <w:top w:val="nil"/>
              <w:left w:val="nil"/>
              <w:bottom w:val="nil"/>
              <w:right w:val="nil"/>
            </w:tcBorders>
            <w:tcMar>
              <w:top w:w="128" w:type="dxa"/>
              <w:left w:w="43" w:type="dxa"/>
              <w:bottom w:w="43" w:type="dxa"/>
              <w:right w:w="43" w:type="dxa"/>
            </w:tcMar>
          </w:tcPr>
          <w:p w14:paraId="60882D7E" w14:textId="77777777" w:rsidR="00EE2529" w:rsidRPr="00C81B84" w:rsidRDefault="00AD5E1E" w:rsidP="00C81B84">
            <w:r w:rsidRPr="00C81B84">
              <w:t>4820</w:t>
            </w:r>
          </w:p>
        </w:tc>
        <w:tc>
          <w:tcPr>
            <w:tcW w:w="680" w:type="dxa"/>
            <w:tcBorders>
              <w:top w:val="nil"/>
              <w:left w:val="nil"/>
              <w:bottom w:val="nil"/>
              <w:right w:val="nil"/>
            </w:tcBorders>
            <w:tcMar>
              <w:top w:w="128" w:type="dxa"/>
              <w:left w:w="43" w:type="dxa"/>
              <w:bottom w:w="43" w:type="dxa"/>
              <w:right w:w="43" w:type="dxa"/>
            </w:tcMar>
          </w:tcPr>
          <w:p w14:paraId="634635E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8DE34A" w14:textId="77777777" w:rsidR="00EE2529" w:rsidRPr="00C81B84" w:rsidRDefault="00AD5E1E" w:rsidP="00C81B84">
            <w:r w:rsidRPr="00C81B84">
              <w:t>Norges vassdrags- og energidirektorat:</w:t>
            </w:r>
          </w:p>
        </w:tc>
        <w:tc>
          <w:tcPr>
            <w:tcW w:w="1400" w:type="dxa"/>
            <w:tcBorders>
              <w:top w:val="nil"/>
              <w:left w:val="nil"/>
              <w:bottom w:val="nil"/>
              <w:right w:val="nil"/>
            </w:tcBorders>
            <w:tcMar>
              <w:top w:w="128" w:type="dxa"/>
              <w:left w:w="43" w:type="dxa"/>
              <w:bottom w:w="43" w:type="dxa"/>
              <w:right w:w="43" w:type="dxa"/>
            </w:tcMar>
            <w:vAlign w:val="bottom"/>
          </w:tcPr>
          <w:p w14:paraId="39554C99" w14:textId="77777777" w:rsidR="00EE2529" w:rsidRPr="00C81B84" w:rsidRDefault="00EE2529" w:rsidP="00C81B84"/>
        </w:tc>
      </w:tr>
      <w:tr w:rsidR="00EE2529" w:rsidRPr="00C81B84" w14:paraId="49C2952E" w14:textId="77777777">
        <w:trPr>
          <w:trHeight w:val="380"/>
        </w:trPr>
        <w:tc>
          <w:tcPr>
            <w:tcW w:w="680" w:type="dxa"/>
            <w:tcBorders>
              <w:top w:val="nil"/>
              <w:left w:val="nil"/>
              <w:bottom w:val="nil"/>
              <w:right w:val="nil"/>
            </w:tcBorders>
            <w:tcMar>
              <w:top w:w="128" w:type="dxa"/>
              <w:left w:w="43" w:type="dxa"/>
              <w:bottom w:w="43" w:type="dxa"/>
              <w:right w:w="43" w:type="dxa"/>
            </w:tcMar>
          </w:tcPr>
          <w:p w14:paraId="77EBD5B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7260D0" w14:textId="77777777" w:rsidR="00EE2529" w:rsidRPr="00C81B84" w:rsidRDefault="00AD5E1E" w:rsidP="00C81B84">
            <w:r w:rsidRPr="00C81B84">
              <w:t>1</w:t>
            </w:r>
          </w:p>
        </w:tc>
        <w:tc>
          <w:tcPr>
            <w:tcW w:w="6800" w:type="dxa"/>
            <w:tcBorders>
              <w:top w:val="nil"/>
              <w:left w:val="nil"/>
              <w:bottom w:val="nil"/>
              <w:right w:val="nil"/>
            </w:tcBorders>
            <w:tcMar>
              <w:top w:w="128" w:type="dxa"/>
              <w:left w:w="43" w:type="dxa"/>
              <w:bottom w:w="43" w:type="dxa"/>
              <w:right w:w="43" w:type="dxa"/>
            </w:tcMar>
          </w:tcPr>
          <w:p w14:paraId="17F8E04F" w14:textId="77777777" w:rsidR="00EE2529" w:rsidRPr="00C81B84" w:rsidRDefault="00AD5E1E" w:rsidP="00C81B84">
            <w:r w:rsidRPr="00C81B84">
              <w:t>Gebyrinntekter, nedsettes med</w:t>
            </w:r>
          </w:p>
        </w:tc>
        <w:tc>
          <w:tcPr>
            <w:tcW w:w="1400" w:type="dxa"/>
            <w:tcBorders>
              <w:top w:val="nil"/>
              <w:left w:val="nil"/>
              <w:bottom w:val="nil"/>
              <w:right w:val="nil"/>
            </w:tcBorders>
            <w:tcMar>
              <w:top w:w="128" w:type="dxa"/>
              <w:left w:w="43" w:type="dxa"/>
              <w:bottom w:w="43" w:type="dxa"/>
              <w:right w:w="43" w:type="dxa"/>
            </w:tcMar>
            <w:vAlign w:val="bottom"/>
          </w:tcPr>
          <w:p w14:paraId="41C1FAE2" w14:textId="77777777" w:rsidR="00EE2529" w:rsidRPr="00C81B84" w:rsidRDefault="00AD5E1E" w:rsidP="00C81B84">
            <w:r w:rsidRPr="00C81B84">
              <w:t>32 400 000</w:t>
            </w:r>
          </w:p>
        </w:tc>
      </w:tr>
      <w:tr w:rsidR="00EE2529" w:rsidRPr="00C81B84" w14:paraId="627BD915" w14:textId="77777777">
        <w:trPr>
          <w:trHeight w:val="380"/>
        </w:trPr>
        <w:tc>
          <w:tcPr>
            <w:tcW w:w="680" w:type="dxa"/>
            <w:tcBorders>
              <w:top w:val="nil"/>
              <w:left w:val="nil"/>
              <w:bottom w:val="nil"/>
              <w:right w:val="nil"/>
            </w:tcBorders>
            <w:tcMar>
              <w:top w:w="128" w:type="dxa"/>
              <w:left w:w="43" w:type="dxa"/>
              <w:bottom w:w="43" w:type="dxa"/>
              <w:right w:w="43" w:type="dxa"/>
            </w:tcMar>
          </w:tcPr>
          <w:p w14:paraId="48E1E0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7AD3B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F1833B9" w14:textId="77777777" w:rsidR="00EE2529" w:rsidRPr="00C81B84" w:rsidRDefault="00AD5E1E" w:rsidP="00C81B84">
            <w:r w:rsidRPr="00C81B84">
              <w:t>fra kr 42 000 000 til kr 9 600 000</w:t>
            </w:r>
          </w:p>
        </w:tc>
        <w:tc>
          <w:tcPr>
            <w:tcW w:w="1400" w:type="dxa"/>
            <w:tcBorders>
              <w:top w:val="nil"/>
              <w:left w:val="nil"/>
              <w:bottom w:val="nil"/>
              <w:right w:val="nil"/>
            </w:tcBorders>
            <w:tcMar>
              <w:top w:w="128" w:type="dxa"/>
              <w:left w:w="43" w:type="dxa"/>
              <w:bottom w:w="43" w:type="dxa"/>
              <w:right w:w="43" w:type="dxa"/>
            </w:tcMar>
            <w:vAlign w:val="bottom"/>
          </w:tcPr>
          <w:p w14:paraId="4E8514CD" w14:textId="77777777" w:rsidR="00EE2529" w:rsidRPr="00C81B84" w:rsidRDefault="00EE2529" w:rsidP="00C81B84"/>
        </w:tc>
      </w:tr>
      <w:tr w:rsidR="00EE2529" w:rsidRPr="00C81B84" w14:paraId="6C8EA879" w14:textId="77777777">
        <w:trPr>
          <w:trHeight w:val="380"/>
        </w:trPr>
        <w:tc>
          <w:tcPr>
            <w:tcW w:w="680" w:type="dxa"/>
            <w:tcBorders>
              <w:top w:val="nil"/>
              <w:left w:val="nil"/>
              <w:bottom w:val="nil"/>
              <w:right w:val="nil"/>
            </w:tcBorders>
            <w:tcMar>
              <w:top w:w="128" w:type="dxa"/>
              <w:left w:w="43" w:type="dxa"/>
              <w:bottom w:w="43" w:type="dxa"/>
              <w:right w:w="43" w:type="dxa"/>
            </w:tcMar>
          </w:tcPr>
          <w:p w14:paraId="4443E7F3" w14:textId="77777777" w:rsidR="00EE2529" w:rsidRPr="00C81B84" w:rsidRDefault="00AD5E1E" w:rsidP="00C81B84">
            <w:r w:rsidRPr="00C81B84">
              <w:t>5310</w:t>
            </w:r>
          </w:p>
        </w:tc>
        <w:tc>
          <w:tcPr>
            <w:tcW w:w="680" w:type="dxa"/>
            <w:tcBorders>
              <w:top w:val="nil"/>
              <w:left w:val="nil"/>
              <w:bottom w:val="nil"/>
              <w:right w:val="nil"/>
            </w:tcBorders>
            <w:tcMar>
              <w:top w:w="128" w:type="dxa"/>
              <w:left w:w="43" w:type="dxa"/>
              <w:bottom w:w="43" w:type="dxa"/>
              <w:right w:w="43" w:type="dxa"/>
            </w:tcMar>
          </w:tcPr>
          <w:p w14:paraId="7C262F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FE82AA" w14:textId="77777777" w:rsidR="00EE2529" w:rsidRPr="00C81B84" w:rsidRDefault="00AD5E1E" w:rsidP="00C81B84">
            <w:r w:rsidRPr="00C81B84">
              <w:t>Statens lånekasse for utdanning:</w:t>
            </w:r>
          </w:p>
        </w:tc>
        <w:tc>
          <w:tcPr>
            <w:tcW w:w="1400" w:type="dxa"/>
            <w:tcBorders>
              <w:top w:val="nil"/>
              <w:left w:val="nil"/>
              <w:bottom w:val="nil"/>
              <w:right w:val="nil"/>
            </w:tcBorders>
            <w:tcMar>
              <w:top w:w="128" w:type="dxa"/>
              <w:left w:w="43" w:type="dxa"/>
              <w:bottom w:w="43" w:type="dxa"/>
              <w:right w:w="43" w:type="dxa"/>
            </w:tcMar>
            <w:vAlign w:val="bottom"/>
          </w:tcPr>
          <w:p w14:paraId="41E796BD" w14:textId="77777777" w:rsidR="00EE2529" w:rsidRPr="00C81B84" w:rsidRDefault="00EE2529" w:rsidP="00C81B84"/>
        </w:tc>
      </w:tr>
      <w:tr w:rsidR="00EE2529" w:rsidRPr="00C81B84" w14:paraId="662ECEF9" w14:textId="77777777">
        <w:trPr>
          <w:trHeight w:val="380"/>
        </w:trPr>
        <w:tc>
          <w:tcPr>
            <w:tcW w:w="680" w:type="dxa"/>
            <w:tcBorders>
              <w:top w:val="nil"/>
              <w:left w:val="nil"/>
              <w:bottom w:val="nil"/>
              <w:right w:val="nil"/>
            </w:tcBorders>
            <w:tcMar>
              <w:top w:w="128" w:type="dxa"/>
              <w:left w:w="43" w:type="dxa"/>
              <w:bottom w:w="43" w:type="dxa"/>
              <w:right w:w="43" w:type="dxa"/>
            </w:tcMar>
          </w:tcPr>
          <w:p w14:paraId="37E225A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CBC066" w14:textId="77777777" w:rsidR="00EE2529" w:rsidRPr="00C81B84" w:rsidRDefault="00AD5E1E" w:rsidP="00C81B84">
            <w:r w:rsidRPr="00C81B84">
              <w:t>29</w:t>
            </w:r>
          </w:p>
        </w:tc>
        <w:tc>
          <w:tcPr>
            <w:tcW w:w="6800" w:type="dxa"/>
            <w:tcBorders>
              <w:top w:val="nil"/>
              <w:left w:val="nil"/>
              <w:bottom w:val="nil"/>
              <w:right w:val="nil"/>
            </w:tcBorders>
            <w:tcMar>
              <w:top w:w="128" w:type="dxa"/>
              <w:left w:w="43" w:type="dxa"/>
              <w:bottom w:w="43" w:type="dxa"/>
              <w:right w:w="43" w:type="dxa"/>
            </w:tcMar>
          </w:tcPr>
          <w:p w14:paraId="18A0FA80" w14:textId="77777777" w:rsidR="00EE2529" w:rsidRPr="00C81B84" w:rsidRDefault="00AD5E1E" w:rsidP="00C81B84">
            <w:r w:rsidRPr="00C81B84">
              <w:t>Termingebyrer, nedsettes med</w:t>
            </w:r>
          </w:p>
        </w:tc>
        <w:tc>
          <w:tcPr>
            <w:tcW w:w="1400" w:type="dxa"/>
            <w:tcBorders>
              <w:top w:val="nil"/>
              <w:left w:val="nil"/>
              <w:bottom w:val="nil"/>
              <w:right w:val="nil"/>
            </w:tcBorders>
            <w:tcMar>
              <w:top w:w="128" w:type="dxa"/>
              <w:left w:w="43" w:type="dxa"/>
              <w:bottom w:w="43" w:type="dxa"/>
              <w:right w:w="43" w:type="dxa"/>
            </w:tcMar>
            <w:vAlign w:val="bottom"/>
          </w:tcPr>
          <w:p w14:paraId="72B6B446" w14:textId="77777777" w:rsidR="00EE2529" w:rsidRPr="00C81B84" w:rsidRDefault="00AD5E1E" w:rsidP="00C81B84">
            <w:r w:rsidRPr="00C81B84">
              <w:t>222 000</w:t>
            </w:r>
          </w:p>
        </w:tc>
      </w:tr>
      <w:tr w:rsidR="00EE2529" w:rsidRPr="00C81B84" w14:paraId="045F4AE4" w14:textId="77777777">
        <w:trPr>
          <w:trHeight w:val="380"/>
        </w:trPr>
        <w:tc>
          <w:tcPr>
            <w:tcW w:w="680" w:type="dxa"/>
            <w:tcBorders>
              <w:top w:val="nil"/>
              <w:left w:val="nil"/>
              <w:bottom w:val="nil"/>
              <w:right w:val="nil"/>
            </w:tcBorders>
            <w:tcMar>
              <w:top w:w="128" w:type="dxa"/>
              <w:left w:w="43" w:type="dxa"/>
              <w:bottom w:w="43" w:type="dxa"/>
              <w:right w:w="43" w:type="dxa"/>
            </w:tcMar>
          </w:tcPr>
          <w:p w14:paraId="2CC715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9F100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37050F" w14:textId="77777777" w:rsidR="00EE2529" w:rsidRPr="00C81B84" w:rsidRDefault="00AD5E1E" w:rsidP="00C81B84">
            <w:r w:rsidRPr="00C81B84">
              <w:t>fra kr 1 938 000 til kr 1 716 000</w:t>
            </w:r>
          </w:p>
        </w:tc>
        <w:tc>
          <w:tcPr>
            <w:tcW w:w="1400" w:type="dxa"/>
            <w:tcBorders>
              <w:top w:val="nil"/>
              <w:left w:val="nil"/>
              <w:bottom w:val="nil"/>
              <w:right w:val="nil"/>
            </w:tcBorders>
            <w:tcMar>
              <w:top w:w="128" w:type="dxa"/>
              <w:left w:w="43" w:type="dxa"/>
              <w:bottom w:w="43" w:type="dxa"/>
              <w:right w:w="43" w:type="dxa"/>
            </w:tcMar>
            <w:vAlign w:val="bottom"/>
          </w:tcPr>
          <w:p w14:paraId="32C9D78F" w14:textId="77777777" w:rsidR="00EE2529" w:rsidRPr="00C81B84" w:rsidRDefault="00EE2529" w:rsidP="00C81B84"/>
        </w:tc>
      </w:tr>
      <w:tr w:rsidR="00EE2529" w:rsidRPr="00C81B84" w14:paraId="2E1842BB" w14:textId="77777777">
        <w:trPr>
          <w:trHeight w:val="380"/>
        </w:trPr>
        <w:tc>
          <w:tcPr>
            <w:tcW w:w="680" w:type="dxa"/>
            <w:tcBorders>
              <w:top w:val="nil"/>
              <w:left w:val="nil"/>
              <w:bottom w:val="nil"/>
              <w:right w:val="nil"/>
            </w:tcBorders>
            <w:tcMar>
              <w:top w:w="128" w:type="dxa"/>
              <w:left w:w="43" w:type="dxa"/>
              <w:bottom w:w="43" w:type="dxa"/>
              <w:right w:w="43" w:type="dxa"/>
            </w:tcMar>
          </w:tcPr>
          <w:p w14:paraId="56C8BA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A04C5A" w14:textId="77777777" w:rsidR="00EE2529" w:rsidRPr="00C81B84" w:rsidRDefault="00AD5E1E" w:rsidP="00C81B84">
            <w:r w:rsidRPr="00C81B84">
              <w:t>89</w:t>
            </w:r>
          </w:p>
        </w:tc>
        <w:tc>
          <w:tcPr>
            <w:tcW w:w="6800" w:type="dxa"/>
            <w:tcBorders>
              <w:top w:val="nil"/>
              <w:left w:val="nil"/>
              <w:bottom w:val="nil"/>
              <w:right w:val="nil"/>
            </w:tcBorders>
            <w:tcMar>
              <w:top w:w="128" w:type="dxa"/>
              <w:left w:w="43" w:type="dxa"/>
              <w:bottom w:w="43" w:type="dxa"/>
              <w:right w:w="43" w:type="dxa"/>
            </w:tcMar>
          </w:tcPr>
          <w:p w14:paraId="399E08DD" w14:textId="77777777" w:rsidR="00EE2529" w:rsidRPr="00C81B84" w:rsidRDefault="00AD5E1E" w:rsidP="00C81B84">
            <w:r w:rsidRPr="00C81B84">
              <w:t>Purregebyrer, forhøyes med</w:t>
            </w:r>
          </w:p>
        </w:tc>
        <w:tc>
          <w:tcPr>
            <w:tcW w:w="1400" w:type="dxa"/>
            <w:tcBorders>
              <w:top w:val="nil"/>
              <w:left w:val="nil"/>
              <w:bottom w:val="nil"/>
              <w:right w:val="nil"/>
            </w:tcBorders>
            <w:tcMar>
              <w:top w:w="128" w:type="dxa"/>
              <w:left w:w="43" w:type="dxa"/>
              <w:bottom w:w="43" w:type="dxa"/>
              <w:right w:w="43" w:type="dxa"/>
            </w:tcMar>
            <w:vAlign w:val="bottom"/>
          </w:tcPr>
          <w:p w14:paraId="7EC6DCF9" w14:textId="77777777" w:rsidR="00EE2529" w:rsidRPr="00C81B84" w:rsidRDefault="00AD5E1E" w:rsidP="00C81B84">
            <w:r w:rsidRPr="00C81B84">
              <w:t>9 045 000</w:t>
            </w:r>
          </w:p>
        </w:tc>
      </w:tr>
      <w:tr w:rsidR="00EE2529" w:rsidRPr="00C81B84" w14:paraId="3F1E38AA" w14:textId="77777777">
        <w:trPr>
          <w:trHeight w:val="380"/>
        </w:trPr>
        <w:tc>
          <w:tcPr>
            <w:tcW w:w="680" w:type="dxa"/>
            <w:tcBorders>
              <w:top w:val="nil"/>
              <w:left w:val="nil"/>
              <w:bottom w:val="nil"/>
              <w:right w:val="nil"/>
            </w:tcBorders>
            <w:tcMar>
              <w:top w:w="128" w:type="dxa"/>
              <w:left w:w="43" w:type="dxa"/>
              <w:bottom w:w="43" w:type="dxa"/>
              <w:right w:w="43" w:type="dxa"/>
            </w:tcMar>
          </w:tcPr>
          <w:p w14:paraId="73C4C69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0373B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27AD37A" w14:textId="77777777" w:rsidR="00EE2529" w:rsidRPr="00C81B84" w:rsidRDefault="00AD5E1E" w:rsidP="00C81B84">
            <w:r w:rsidRPr="00C81B84">
              <w:t>fra kr 78 555 000 til kr 87 600 000</w:t>
            </w:r>
          </w:p>
        </w:tc>
        <w:tc>
          <w:tcPr>
            <w:tcW w:w="1400" w:type="dxa"/>
            <w:tcBorders>
              <w:top w:val="nil"/>
              <w:left w:val="nil"/>
              <w:bottom w:val="nil"/>
              <w:right w:val="nil"/>
            </w:tcBorders>
            <w:tcMar>
              <w:top w:w="128" w:type="dxa"/>
              <w:left w:w="43" w:type="dxa"/>
              <w:bottom w:w="43" w:type="dxa"/>
              <w:right w:w="43" w:type="dxa"/>
            </w:tcMar>
            <w:vAlign w:val="bottom"/>
          </w:tcPr>
          <w:p w14:paraId="5D0FB84D" w14:textId="77777777" w:rsidR="00EE2529" w:rsidRPr="00C81B84" w:rsidRDefault="00EE2529" w:rsidP="00C81B84"/>
        </w:tc>
      </w:tr>
      <w:tr w:rsidR="00EE2529" w:rsidRPr="00C81B84" w14:paraId="16DF1A80" w14:textId="77777777">
        <w:trPr>
          <w:trHeight w:val="380"/>
        </w:trPr>
        <w:tc>
          <w:tcPr>
            <w:tcW w:w="680" w:type="dxa"/>
            <w:tcBorders>
              <w:top w:val="nil"/>
              <w:left w:val="nil"/>
              <w:bottom w:val="nil"/>
              <w:right w:val="nil"/>
            </w:tcBorders>
            <w:tcMar>
              <w:top w:w="128" w:type="dxa"/>
              <w:left w:w="43" w:type="dxa"/>
              <w:bottom w:w="43" w:type="dxa"/>
              <w:right w:w="43" w:type="dxa"/>
            </w:tcMar>
          </w:tcPr>
          <w:p w14:paraId="0570B1A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F5CB3C7"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3269BE26" w14:textId="77777777" w:rsidR="00EE2529" w:rsidRPr="00C81B84" w:rsidRDefault="00AD5E1E" w:rsidP="00C81B84">
            <w:r w:rsidRPr="00C81B84">
              <w:t>Redusert lån og rentegjeld, nedsettes med</w:t>
            </w:r>
          </w:p>
        </w:tc>
        <w:tc>
          <w:tcPr>
            <w:tcW w:w="1400" w:type="dxa"/>
            <w:tcBorders>
              <w:top w:val="nil"/>
              <w:left w:val="nil"/>
              <w:bottom w:val="nil"/>
              <w:right w:val="nil"/>
            </w:tcBorders>
            <w:tcMar>
              <w:top w:w="128" w:type="dxa"/>
              <w:left w:w="43" w:type="dxa"/>
              <w:bottom w:w="43" w:type="dxa"/>
              <w:right w:w="43" w:type="dxa"/>
            </w:tcMar>
            <w:vAlign w:val="bottom"/>
          </w:tcPr>
          <w:p w14:paraId="1DB07E04" w14:textId="77777777" w:rsidR="00EE2529" w:rsidRPr="00C81B84" w:rsidRDefault="00AD5E1E" w:rsidP="00C81B84">
            <w:r w:rsidRPr="00C81B84">
              <w:t>493 358 000</w:t>
            </w:r>
          </w:p>
        </w:tc>
      </w:tr>
      <w:tr w:rsidR="00EE2529" w:rsidRPr="00C81B84" w14:paraId="37E3A8E4" w14:textId="77777777">
        <w:trPr>
          <w:trHeight w:val="380"/>
        </w:trPr>
        <w:tc>
          <w:tcPr>
            <w:tcW w:w="680" w:type="dxa"/>
            <w:tcBorders>
              <w:top w:val="nil"/>
              <w:left w:val="nil"/>
              <w:bottom w:val="nil"/>
              <w:right w:val="nil"/>
            </w:tcBorders>
            <w:tcMar>
              <w:top w:w="128" w:type="dxa"/>
              <w:left w:w="43" w:type="dxa"/>
              <w:bottom w:w="43" w:type="dxa"/>
              <w:right w:w="43" w:type="dxa"/>
            </w:tcMar>
          </w:tcPr>
          <w:p w14:paraId="080859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4DE6B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982EBB" w14:textId="77777777" w:rsidR="00EE2529" w:rsidRPr="00C81B84" w:rsidRDefault="00AD5E1E" w:rsidP="00C81B84">
            <w:r w:rsidRPr="00C81B84">
              <w:t>fra kr 13 410 403 000 til kr 12 917 045 000</w:t>
            </w:r>
          </w:p>
        </w:tc>
        <w:tc>
          <w:tcPr>
            <w:tcW w:w="1400" w:type="dxa"/>
            <w:tcBorders>
              <w:top w:val="nil"/>
              <w:left w:val="nil"/>
              <w:bottom w:val="nil"/>
              <w:right w:val="nil"/>
            </w:tcBorders>
            <w:tcMar>
              <w:top w:w="128" w:type="dxa"/>
              <w:left w:w="43" w:type="dxa"/>
              <w:bottom w:w="43" w:type="dxa"/>
              <w:right w:w="43" w:type="dxa"/>
            </w:tcMar>
            <w:vAlign w:val="bottom"/>
          </w:tcPr>
          <w:p w14:paraId="4F457D45" w14:textId="77777777" w:rsidR="00EE2529" w:rsidRPr="00C81B84" w:rsidRDefault="00EE2529" w:rsidP="00C81B84"/>
        </w:tc>
      </w:tr>
      <w:tr w:rsidR="00EE2529" w:rsidRPr="00C81B84" w14:paraId="53AC1613" w14:textId="77777777">
        <w:trPr>
          <w:trHeight w:val="380"/>
        </w:trPr>
        <w:tc>
          <w:tcPr>
            <w:tcW w:w="680" w:type="dxa"/>
            <w:tcBorders>
              <w:top w:val="nil"/>
              <w:left w:val="nil"/>
              <w:bottom w:val="nil"/>
              <w:right w:val="nil"/>
            </w:tcBorders>
            <w:tcMar>
              <w:top w:w="128" w:type="dxa"/>
              <w:left w:w="43" w:type="dxa"/>
              <w:bottom w:w="43" w:type="dxa"/>
              <w:right w:w="43" w:type="dxa"/>
            </w:tcMar>
          </w:tcPr>
          <w:p w14:paraId="33D3111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43662A" w14:textId="77777777" w:rsidR="00EE2529" w:rsidRPr="00C81B84" w:rsidRDefault="00AD5E1E" w:rsidP="00C81B84">
            <w:r w:rsidRPr="00C81B84">
              <w:t>93</w:t>
            </w:r>
          </w:p>
        </w:tc>
        <w:tc>
          <w:tcPr>
            <w:tcW w:w="6800" w:type="dxa"/>
            <w:tcBorders>
              <w:top w:val="nil"/>
              <w:left w:val="nil"/>
              <w:bottom w:val="nil"/>
              <w:right w:val="nil"/>
            </w:tcBorders>
            <w:tcMar>
              <w:top w:w="128" w:type="dxa"/>
              <w:left w:w="43" w:type="dxa"/>
              <w:bottom w:w="43" w:type="dxa"/>
              <w:right w:w="43" w:type="dxa"/>
            </w:tcMar>
          </w:tcPr>
          <w:p w14:paraId="0BB325B0" w14:textId="77777777" w:rsidR="00EE2529" w:rsidRPr="00C81B84" w:rsidRDefault="00AD5E1E" w:rsidP="00C81B84">
            <w:r w:rsidRPr="00C81B84">
              <w:t>Omgjøring av utdanningslån til stipend, forhøyes med</w:t>
            </w:r>
          </w:p>
        </w:tc>
        <w:tc>
          <w:tcPr>
            <w:tcW w:w="1400" w:type="dxa"/>
            <w:tcBorders>
              <w:top w:val="nil"/>
              <w:left w:val="nil"/>
              <w:bottom w:val="nil"/>
              <w:right w:val="nil"/>
            </w:tcBorders>
            <w:tcMar>
              <w:top w:w="128" w:type="dxa"/>
              <w:left w:w="43" w:type="dxa"/>
              <w:bottom w:w="43" w:type="dxa"/>
              <w:right w:w="43" w:type="dxa"/>
            </w:tcMar>
            <w:vAlign w:val="bottom"/>
          </w:tcPr>
          <w:p w14:paraId="72B98EE7" w14:textId="77777777" w:rsidR="00EE2529" w:rsidRPr="00C81B84" w:rsidRDefault="00AD5E1E" w:rsidP="00C81B84">
            <w:r w:rsidRPr="00C81B84">
              <w:t>117 320 000</w:t>
            </w:r>
          </w:p>
        </w:tc>
      </w:tr>
      <w:tr w:rsidR="00EE2529" w:rsidRPr="00C81B84" w14:paraId="3B36BAD5" w14:textId="77777777">
        <w:trPr>
          <w:trHeight w:val="380"/>
        </w:trPr>
        <w:tc>
          <w:tcPr>
            <w:tcW w:w="680" w:type="dxa"/>
            <w:tcBorders>
              <w:top w:val="nil"/>
              <w:left w:val="nil"/>
              <w:bottom w:val="nil"/>
              <w:right w:val="nil"/>
            </w:tcBorders>
            <w:tcMar>
              <w:top w:w="128" w:type="dxa"/>
              <w:left w:w="43" w:type="dxa"/>
              <w:bottom w:w="43" w:type="dxa"/>
              <w:right w:w="43" w:type="dxa"/>
            </w:tcMar>
          </w:tcPr>
          <w:p w14:paraId="0BD7AE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C5F3D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CD2AAAE" w14:textId="77777777" w:rsidR="00EE2529" w:rsidRPr="00C81B84" w:rsidRDefault="00AD5E1E" w:rsidP="00C81B84">
            <w:r w:rsidRPr="00C81B84">
              <w:t>fra kr 7 925 645 000 til kr 8 042 965 000</w:t>
            </w:r>
          </w:p>
        </w:tc>
        <w:tc>
          <w:tcPr>
            <w:tcW w:w="1400" w:type="dxa"/>
            <w:tcBorders>
              <w:top w:val="nil"/>
              <w:left w:val="nil"/>
              <w:bottom w:val="nil"/>
              <w:right w:val="nil"/>
            </w:tcBorders>
            <w:tcMar>
              <w:top w:w="128" w:type="dxa"/>
              <w:left w:w="43" w:type="dxa"/>
              <w:bottom w:w="43" w:type="dxa"/>
              <w:right w:w="43" w:type="dxa"/>
            </w:tcMar>
            <w:vAlign w:val="bottom"/>
          </w:tcPr>
          <w:p w14:paraId="58EA9A85" w14:textId="77777777" w:rsidR="00EE2529" w:rsidRPr="00C81B84" w:rsidRDefault="00EE2529" w:rsidP="00C81B84"/>
        </w:tc>
      </w:tr>
      <w:tr w:rsidR="00EE2529" w:rsidRPr="00C81B84" w14:paraId="1A840632" w14:textId="77777777">
        <w:trPr>
          <w:trHeight w:val="380"/>
        </w:trPr>
        <w:tc>
          <w:tcPr>
            <w:tcW w:w="680" w:type="dxa"/>
            <w:tcBorders>
              <w:top w:val="nil"/>
              <w:left w:val="nil"/>
              <w:bottom w:val="nil"/>
              <w:right w:val="nil"/>
            </w:tcBorders>
            <w:tcMar>
              <w:top w:w="128" w:type="dxa"/>
              <w:left w:w="43" w:type="dxa"/>
              <w:bottom w:w="43" w:type="dxa"/>
              <w:right w:w="43" w:type="dxa"/>
            </w:tcMar>
          </w:tcPr>
          <w:p w14:paraId="3DAA410A" w14:textId="77777777" w:rsidR="00EE2529" w:rsidRPr="00C81B84" w:rsidRDefault="00AD5E1E" w:rsidP="00C81B84">
            <w:r w:rsidRPr="00C81B84">
              <w:t>5325</w:t>
            </w:r>
          </w:p>
        </w:tc>
        <w:tc>
          <w:tcPr>
            <w:tcW w:w="680" w:type="dxa"/>
            <w:tcBorders>
              <w:top w:val="nil"/>
              <w:left w:val="nil"/>
              <w:bottom w:val="nil"/>
              <w:right w:val="nil"/>
            </w:tcBorders>
            <w:tcMar>
              <w:top w:w="128" w:type="dxa"/>
              <w:left w:w="43" w:type="dxa"/>
              <w:bottom w:w="43" w:type="dxa"/>
              <w:right w:w="43" w:type="dxa"/>
            </w:tcMar>
          </w:tcPr>
          <w:p w14:paraId="478DF74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54F035" w14:textId="77777777" w:rsidR="00EE2529" w:rsidRPr="00C81B84" w:rsidRDefault="00AD5E1E" w:rsidP="00C81B84">
            <w:r w:rsidRPr="00C81B84">
              <w:t>Innovasjon Norge:</w:t>
            </w:r>
          </w:p>
        </w:tc>
        <w:tc>
          <w:tcPr>
            <w:tcW w:w="1400" w:type="dxa"/>
            <w:tcBorders>
              <w:top w:val="nil"/>
              <w:left w:val="nil"/>
              <w:bottom w:val="nil"/>
              <w:right w:val="nil"/>
            </w:tcBorders>
            <w:tcMar>
              <w:top w:w="128" w:type="dxa"/>
              <w:left w:w="43" w:type="dxa"/>
              <w:bottom w:w="43" w:type="dxa"/>
              <w:right w:w="43" w:type="dxa"/>
            </w:tcMar>
            <w:vAlign w:val="bottom"/>
          </w:tcPr>
          <w:p w14:paraId="518FF3AD" w14:textId="77777777" w:rsidR="00EE2529" w:rsidRPr="00C81B84" w:rsidRDefault="00EE2529" w:rsidP="00C81B84"/>
        </w:tc>
      </w:tr>
      <w:tr w:rsidR="00EE2529" w:rsidRPr="00C81B84" w14:paraId="1957BE4D" w14:textId="77777777">
        <w:trPr>
          <w:trHeight w:val="380"/>
        </w:trPr>
        <w:tc>
          <w:tcPr>
            <w:tcW w:w="680" w:type="dxa"/>
            <w:tcBorders>
              <w:top w:val="nil"/>
              <w:left w:val="nil"/>
              <w:bottom w:val="nil"/>
              <w:right w:val="nil"/>
            </w:tcBorders>
            <w:tcMar>
              <w:top w:w="128" w:type="dxa"/>
              <w:left w:w="43" w:type="dxa"/>
              <w:bottom w:w="43" w:type="dxa"/>
              <w:right w:w="43" w:type="dxa"/>
            </w:tcMar>
          </w:tcPr>
          <w:p w14:paraId="55EE778A"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86CDEFF" w14:textId="77777777" w:rsidR="00EE2529" w:rsidRPr="00C81B84" w:rsidRDefault="00AD5E1E" w:rsidP="00C81B84">
            <w:r w:rsidRPr="00C81B84">
              <w:t>53</w:t>
            </w:r>
          </w:p>
        </w:tc>
        <w:tc>
          <w:tcPr>
            <w:tcW w:w="6800" w:type="dxa"/>
            <w:tcBorders>
              <w:top w:val="nil"/>
              <w:left w:val="nil"/>
              <w:bottom w:val="nil"/>
              <w:right w:val="nil"/>
            </w:tcBorders>
            <w:tcMar>
              <w:top w:w="128" w:type="dxa"/>
              <w:left w:w="43" w:type="dxa"/>
              <w:bottom w:w="43" w:type="dxa"/>
              <w:right w:w="43" w:type="dxa"/>
            </w:tcMar>
          </w:tcPr>
          <w:p w14:paraId="43B3ABC3" w14:textId="77777777" w:rsidR="00EE2529" w:rsidRPr="00C81B84" w:rsidRDefault="00AD5E1E" w:rsidP="00C81B84">
            <w:r w:rsidRPr="00C81B84">
              <w:t>Tilbakeføring av ubrukte tiltakspakkemidler, bevilges med</w:t>
            </w:r>
          </w:p>
        </w:tc>
        <w:tc>
          <w:tcPr>
            <w:tcW w:w="1400" w:type="dxa"/>
            <w:tcBorders>
              <w:top w:val="nil"/>
              <w:left w:val="nil"/>
              <w:bottom w:val="nil"/>
              <w:right w:val="nil"/>
            </w:tcBorders>
            <w:tcMar>
              <w:top w:w="128" w:type="dxa"/>
              <w:left w:w="43" w:type="dxa"/>
              <w:bottom w:w="43" w:type="dxa"/>
              <w:right w:w="43" w:type="dxa"/>
            </w:tcMar>
            <w:vAlign w:val="bottom"/>
          </w:tcPr>
          <w:p w14:paraId="5ED12A7C" w14:textId="77777777" w:rsidR="00EE2529" w:rsidRPr="00C81B84" w:rsidRDefault="00AD5E1E" w:rsidP="00C81B84">
            <w:r w:rsidRPr="00C81B84">
              <w:t>71 500 000</w:t>
            </w:r>
          </w:p>
        </w:tc>
      </w:tr>
      <w:tr w:rsidR="00EE2529" w:rsidRPr="00C81B84" w14:paraId="363F1348" w14:textId="77777777">
        <w:trPr>
          <w:trHeight w:val="380"/>
        </w:trPr>
        <w:tc>
          <w:tcPr>
            <w:tcW w:w="680" w:type="dxa"/>
            <w:tcBorders>
              <w:top w:val="nil"/>
              <w:left w:val="nil"/>
              <w:bottom w:val="nil"/>
              <w:right w:val="nil"/>
            </w:tcBorders>
            <w:tcMar>
              <w:top w:w="128" w:type="dxa"/>
              <w:left w:w="43" w:type="dxa"/>
              <w:bottom w:w="43" w:type="dxa"/>
              <w:right w:w="43" w:type="dxa"/>
            </w:tcMar>
          </w:tcPr>
          <w:p w14:paraId="562C4E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DF1088"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148A1C55" w14:textId="77777777" w:rsidR="00EE2529" w:rsidRPr="00C81B84" w:rsidRDefault="00AD5E1E" w:rsidP="00C81B84">
            <w:r w:rsidRPr="00C81B84">
              <w:t>Låneprovisjoner, nedsettes med</w:t>
            </w:r>
          </w:p>
        </w:tc>
        <w:tc>
          <w:tcPr>
            <w:tcW w:w="1400" w:type="dxa"/>
            <w:tcBorders>
              <w:top w:val="nil"/>
              <w:left w:val="nil"/>
              <w:bottom w:val="nil"/>
              <w:right w:val="nil"/>
            </w:tcBorders>
            <w:tcMar>
              <w:top w:w="128" w:type="dxa"/>
              <w:left w:w="43" w:type="dxa"/>
              <w:bottom w:w="43" w:type="dxa"/>
              <w:right w:w="43" w:type="dxa"/>
            </w:tcMar>
            <w:vAlign w:val="bottom"/>
          </w:tcPr>
          <w:p w14:paraId="116DA426" w14:textId="77777777" w:rsidR="00EE2529" w:rsidRPr="00C81B84" w:rsidRDefault="00AD5E1E" w:rsidP="00C81B84">
            <w:r w:rsidRPr="00C81B84">
              <w:t>4 100 000</w:t>
            </w:r>
          </w:p>
        </w:tc>
      </w:tr>
      <w:tr w:rsidR="00EE2529" w:rsidRPr="00C81B84" w14:paraId="2E464D32" w14:textId="77777777">
        <w:trPr>
          <w:trHeight w:val="380"/>
        </w:trPr>
        <w:tc>
          <w:tcPr>
            <w:tcW w:w="680" w:type="dxa"/>
            <w:tcBorders>
              <w:top w:val="nil"/>
              <w:left w:val="nil"/>
              <w:bottom w:val="nil"/>
              <w:right w:val="nil"/>
            </w:tcBorders>
            <w:tcMar>
              <w:top w:w="128" w:type="dxa"/>
              <w:left w:w="43" w:type="dxa"/>
              <w:bottom w:w="43" w:type="dxa"/>
              <w:right w:w="43" w:type="dxa"/>
            </w:tcMar>
          </w:tcPr>
          <w:p w14:paraId="2CD383F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979F6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6F1105D" w14:textId="77777777" w:rsidR="00EE2529" w:rsidRPr="00C81B84" w:rsidRDefault="00AD5E1E" w:rsidP="00C81B84">
            <w:r w:rsidRPr="00C81B84">
              <w:t>fra kr 73 000 000 til kr 68 900 000</w:t>
            </w:r>
          </w:p>
        </w:tc>
        <w:tc>
          <w:tcPr>
            <w:tcW w:w="1400" w:type="dxa"/>
            <w:tcBorders>
              <w:top w:val="nil"/>
              <w:left w:val="nil"/>
              <w:bottom w:val="nil"/>
              <w:right w:val="nil"/>
            </w:tcBorders>
            <w:tcMar>
              <w:top w:w="128" w:type="dxa"/>
              <w:left w:w="43" w:type="dxa"/>
              <w:bottom w:w="43" w:type="dxa"/>
              <w:right w:w="43" w:type="dxa"/>
            </w:tcMar>
            <w:vAlign w:val="bottom"/>
          </w:tcPr>
          <w:p w14:paraId="490DB785" w14:textId="77777777" w:rsidR="00EE2529" w:rsidRPr="00C81B84" w:rsidRDefault="00EE2529" w:rsidP="00C81B84"/>
        </w:tc>
      </w:tr>
      <w:tr w:rsidR="00EE2529" w:rsidRPr="00C81B84" w14:paraId="00708681" w14:textId="77777777">
        <w:trPr>
          <w:trHeight w:val="380"/>
        </w:trPr>
        <w:tc>
          <w:tcPr>
            <w:tcW w:w="680" w:type="dxa"/>
            <w:tcBorders>
              <w:top w:val="nil"/>
              <w:left w:val="nil"/>
              <w:bottom w:val="nil"/>
              <w:right w:val="nil"/>
            </w:tcBorders>
            <w:tcMar>
              <w:top w:w="128" w:type="dxa"/>
              <w:left w:w="43" w:type="dxa"/>
              <w:bottom w:w="43" w:type="dxa"/>
              <w:right w:w="43" w:type="dxa"/>
            </w:tcMar>
          </w:tcPr>
          <w:p w14:paraId="5A0C55D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473CA1" w14:textId="77777777" w:rsidR="00EE2529" w:rsidRPr="00C81B84" w:rsidRDefault="00AD5E1E" w:rsidP="00C81B84">
            <w:r w:rsidRPr="00C81B84">
              <w:t>92</w:t>
            </w:r>
          </w:p>
        </w:tc>
        <w:tc>
          <w:tcPr>
            <w:tcW w:w="6800" w:type="dxa"/>
            <w:tcBorders>
              <w:top w:val="nil"/>
              <w:left w:val="nil"/>
              <w:bottom w:val="nil"/>
              <w:right w:val="nil"/>
            </w:tcBorders>
            <w:tcMar>
              <w:top w:w="128" w:type="dxa"/>
              <w:left w:w="43" w:type="dxa"/>
              <w:bottom w:w="43" w:type="dxa"/>
              <w:right w:w="43" w:type="dxa"/>
            </w:tcMar>
          </w:tcPr>
          <w:p w14:paraId="15EDC68E" w14:textId="77777777" w:rsidR="00EE2529" w:rsidRPr="00C81B84" w:rsidRDefault="00AD5E1E" w:rsidP="00C81B84">
            <w:r w:rsidRPr="00C81B84">
              <w:t>Låneordning for pakkereisearrangører – avdrag, nedsettes med</w:t>
            </w:r>
          </w:p>
        </w:tc>
        <w:tc>
          <w:tcPr>
            <w:tcW w:w="1400" w:type="dxa"/>
            <w:tcBorders>
              <w:top w:val="nil"/>
              <w:left w:val="nil"/>
              <w:bottom w:val="nil"/>
              <w:right w:val="nil"/>
            </w:tcBorders>
            <w:tcMar>
              <w:top w:w="128" w:type="dxa"/>
              <w:left w:w="43" w:type="dxa"/>
              <w:bottom w:w="43" w:type="dxa"/>
              <w:right w:w="43" w:type="dxa"/>
            </w:tcMar>
            <w:vAlign w:val="bottom"/>
          </w:tcPr>
          <w:p w14:paraId="5DE6F5CC" w14:textId="77777777" w:rsidR="00EE2529" w:rsidRPr="00C81B84" w:rsidRDefault="00AD5E1E" w:rsidP="00C81B84">
            <w:r w:rsidRPr="00C81B84">
              <w:t>3 600 000</w:t>
            </w:r>
          </w:p>
        </w:tc>
      </w:tr>
      <w:tr w:rsidR="00EE2529" w:rsidRPr="00C81B84" w14:paraId="5C30183A" w14:textId="77777777">
        <w:trPr>
          <w:trHeight w:val="380"/>
        </w:trPr>
        <w:tc>
          <w:tcPr>
            <w:tcW w:w="680" w:type="dxa"/>
            <w:tcBorders>
              <w:top w:val="nil"/>
              <w:left w:val="nil"/>
              <w:bottom w:val="nil"/>
              <w:right w:val="nil"/>
            </w:tcBorders>
            <w:tcMar>
              <w:top w:w="128" w:type="dxa"/>
              <w:left w:w="43" w:type="dxa"/>
              <w:bottom w:w="43" w:type="dxa"/>
              <w:right w:w="43" w:type="dxa"/>
            </w:tcMar>
          </w:tcPr>
          <w:p w14:paraId="77E4ABD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A18B6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26D1507" w14:textId="77777777" w:rsidR="00EE2529" w:rsidRPr="00C81B84" w:rsidRDefault="00AD5E1E" w:rsidP="00C81B84">
            <w:r w:rsidRPr="00C81B84">
              <w:t>fra kr 38 000 000 til kr 34 400 000</w:t>
            </w:r>
          </w:p>
        </w:tc>
        <w:tc>
          <w:tcPr>
            <w:tcW w:w="1400" w:type="dxa"/>
            <w:tcBorders>
              <w:top w:val="nil"/>
              <w:left w:val="nil"/>
              <w:bottom w:val="nil"/>
              <w:right w:val="nil"/>
            </w:tcBorders>
            <w:tcMar>
              <w:top w:w="128" w:type="dxa"/>
              <w:left w:w="43" w:type="dxa"/>
              <w:bottom w:w="43" w:type="dxa"/>
              <w:right w:w="43" w:type="dxa"/>
            </w:tcMar>
            <w:vAlign w:val="bottom"/>
          </w:tcPr>
          <w:p w14:paraId="6DCC92FE" w14:textId="77777777" w:rsidR="00EE2529" w:rsidRPr="00C81B84" w:rsidRDefault="00EE2529" w:rsidP="00C81B84"/>
        </w:tc>
      </w:tr>
      <w:tr w:rsidR="00EE2529" w:rsidRPr="00C81B84" w14:paraId="0CE9F000" w14:textId="77777777">
        <w:trPr>
          <w:trHeight w:val="380"/>
        </w:trPr>
        <w:tc>
          <w:tcPr>
            <w:tcW w:w="680" w:type="dxa"/>
            <w:tcBorders>
              <w:top w:val="nil"/>
              <w:left w:val="nil"/>
              <w:bottom w:val="nil"/>
              <w:right w:val="nil"/>
            </w:tcBorders>
            <w:tcMar>
              <w:top w:w="128" w:type="dxa"/>
              <w:left w:w="43" w:type="dxa"/>
              <w:bottom w:w="43" w:type="dxa"/>
              <w:right w:w="43" w:type="dxa"/>
            </w:tcMar>
          </w:tcPr>
          <w:p w14:paraId="3C1E4FF3" w14:textId="77777777" w:rsidR="00EE2529" w:rsidRPr="00C81B84" w:rsidRDefault="00AD5E1E" w:rsidP="00C81B84">
            <w:r w:rsidRPr="00C81B84">
              <w:t>5329</w:t>
            </w:r>
          </w:p>
        </w:tc>
        <w:tc>
          <w:tcPr>
            <w:tcW w:w="680" w:type="dxa"/>
            <w:tcBorders>
              <w:top w:val="nil"/>
              <w:left w:val="nil"/>
              <w:bottom w:val="nil"/>
              <w:right w:val="nil"/>
            </w:tcBorders>
            <w:tcMar>
              <w:top w:w="128" w:type="dxa"/>
              <w:left w:w="43" w:type="dxa"/>
              <w:bottom w:w="43" w:type="dxa"/>
              <w:right w:w="43" w:type="dxa"/>
            </w:tcMar>
          </w:tcPr>
          <w:p w14:paraId="71EDDFD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B013CA" w14:textId="77777777" w:rsidR="00EE2529" w:rsidRPr="00C81B84" w:rsidRDefault="00AD5E1E" w:rsidP="00C81B84">
            <w:r w:rsidRPr="00C81B84">
              <w:t>Eksportkredittordningen:</w:t>
            </w:r>
          </w:p>
        </w:tc>
        <w:tc>
          <w:tcPr>
            <w:tcW w:w="1400" w:type="dxa"/>
            <w:tcBorders>
              <w:top w:val="nil"/>
              <w:left w:val="nil"/>
              <w:bottom w:val="nil"/>
              <w:right w:val="nil"/>
            </w:tcBorders>
            <w:tcMar>
              <w:top w:w="128" w:type="dxa"/>
              <w:left w:w="43" w:type="dxa"/>
              <w:bottom w:w="43" w:type="dxa"/>
              <w:right w:w="43" w:type="dxa"/>
            </w:tcMar>
            <w:vAlign w:val="bottom"/>
          </w:tcPr>
          <w:p w14:paraId="76F41581" w14:textId="77777777" w:rsidR="00EE2529" w:rsidRPr="00C81B84" w:rsidRDefault="00EE2529" w:rsidP="00C81B84"/>
        </w:tc>
      </w:tr>
      <w:tr w:rsidR="00EE2529" w:rsidRPr="00C81B84" w14:paraId="581DC20F" w14:textId="77777777">
        <w:trPr>
          <w:trHeight w:val="640"/>
        </w:trPr>
        <w:tc>
          <w:tcPr>
            <w:tcW w:w="680" w:type="dxa"/>
            <w:tcBorders>
              <w:top w:val="nil"/>
              <w:left w:val="nil"/>
              <w:bottom w:val="nil"/>
              <w:right w:val="nil"/>
            </w:tcBorders>
            <w:tcMar>
              <w:top w:w="128" w:type="dxa"/>
              <w:left w:w="43" w:type="dxa"/>
              <w:bottom w:w="43" w:type="dxa"/>
              <w:right w:w="43" w:type="dxa"/>
            </w:tcMar>
          </w:tcPr>
          <w:p w14:paraId="05A8E67A"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3B9E8BD2"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C66C54A" w14:textId="77777777" w:rsidR="00EE2529" w:rsidRPr="00C81B84" w:rsidRDefault="00AD5E1E" w:rsidP="00C81B84">
            <w:r w:rsidRPr="00C81B84">
              <w:t>Tilbakeføring av tilskudd til forvaltning av Eksportkredittordningen, bevilges med</w:t>
            </w:r>
          </w:p>
        </w:tc>
        <w:tc>
          <w:tcPr>
            <w:tcW w:w="1400" w:type="dxa"/>
            <w:tcBorders>
              <w:top w:val="nil"/>
              <w:left w:val="nil"/>
              <w:bottom w:val="nil"/>
              <w:right w:val="nil"/>
            </w:tcBorders>
            <w:tcMar>
              <w:top w:w="128" w:type="dxa"/>
              <w:left w:w="43" w:type="dxa"/>
              <w:bottom w:w="43" w:type="dxa"/>
              <w:right w:w="43" w:type="dxa"/>
            </w:tcMar>
            <w:vAlign w:val="bottom"/>
          </w:tcPr>
          <w:p w14:paraId="1DAB8519" w14:textId="77777777" w:rsidR="00EE2529" w:rsidRPr="00C81B84" w:rsidRDefault="00AD5E1E" w:rsidP="00C81B84">
            <w:r w:rsidRPr="00C81B84">
              <w:t>10 000 000</w:t>
            </w:r>
          </w:p>
        </w:tc>
      </w:tr>
      <w:tr w:rsidR="00EE2529" w:rsidRPr="00C81B84" w14:paraId="5EBBCA56" w14:textId="77777777">
        <w:trPr>
          <w:trHeight w:val="380"/>
        </w:trPr>
        <w:tc>
          <w:tcPr>
            <w:tcW w:w="680" w:type="dxa"/>
            <w:tcBorders>
              <w:top w:val="nil"/>
              <w:left w:val="nil"/>
              <w:bottom w:val="nil"/>
              <w:right w:val="nil"/>
            </w:tcBorders>
            <w:tcMar>
              <w:top w:w="128" w:type="dxa"/>
              <w:left w:w="43" w:type="dxa"/>
              <w:bottom w:w="43" w:type="dxa"/>
              <w:right w:w="43" w:type="dxa"/>
            </w:tcMar>
          </w:tcPr>
          <w:p w14:paraId="08AA9936" w14:textId="77777777" w:rsidR="00EE2529" w:rsidRPr="00C81B84" w:rsidRDefault="00AD5E1E" w:rsidP="00C81B84">
            <w:r w:rsidRPr="00C81B84">
              <w:t>5341</w:t>
            </w:r>
          </w:p>
        </w:tc>
        <w:tc>
          <w:tcPr>
            <w:tcW w:w="680" w:type="dxa"/>
            <w:tcBorders>
              <w:top w:val="nil"/>
              <w:left w:val="nil"/>
              <w:bottom w:val="nil"/>
              <w:right w:val="nil"/>
            </w:tcBorders>
            <w:tcMar>
              <w:top w:w="128" w:type="dxa"/>
              <w:left w:w="43" w:type="dxa"/>
              <w:bottom w:w="43" w:type="dxa"/>
              <w:right w:w="43" w:type="dxa"/>
            </w:tcMar>
          </w:tcPr>
          <w:p w14:paraId="13C4655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0708156" w14:textId="77777777" w:rsidR="00EE2529" w:rsidRPr="00C81B84" w:rsidRDefault="00AD5E1E" w:rsidP="00C81B84">
            <w:r w:rsidRPr="00C81B84">
              <w:t>Avdrag på utestående fordringer:</w:t>
            </w:r>
          </w:p>
        </w:tc>
        <w:tc>
          <w:tcPr>
            <w:tcW w:w="1400" w:type="dxa"/>
            <w:tcBorders>
              <w:top w:val="nil"/>
              <w:left w:val="nil"/>
              <w:bottom w:val="nil"/>
              <w:right w:val="nil"/>
            </w:tcBorders>
            <w:tcMar>
              <w:top w:w="128" w:type="dxa"/>
              <w:left w:w="43" w:type="dxa"/>
              <w:bottom w:w="43" w:type="dxa"/>
              <w:right w:w="43" w:type="dxa"/>
            </w:tcMar>
            <w:vAlign w:val="bottom"/>
          </w:tcPr>
          <w:p w14:paraId="271EAC11" w14:textId="77777777" w:rsidR="00EE2529" w:rsidRPr="00C81B84" w:rsidRDefault="00EE2529" w:rsidP="00C81B84"/>
        </w:tc>
      </w:tr>
      <w:tr w:rsidR="00EE2529" w:rsidRPr="00C81B84" w14:paraId="4FC4A346" w14:textId="77777777">
        <w:trPr>
          <w:trHeight w:val="640"/>
        </w:trPr>
        <w:tc>
          <w:tcPr>
            <w:tcW w:w="680" w:type="dxa"/>
            <w:tcBorders>
              <w:top w:val="nil"/>
              <w:left w:val="nil"/>
              <w:bottom w:val="nil"/>
              <w:right w:val="nil"/>
            </w:tcBorders>
            <w:tcMar>
              <w:top w:w="128" w:type="dxa"/>
              <w:left w:w="43" w:type="dxa"/>
              <w:bottom w:w="43" w:type="dxa"/>
              <w:right w:w="43" w:type="dxa"/>
            </w:tcMar>
          </w:tcPr>
          <w:p w14:paraId="654E2DF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3474092" w14:textId="77777777" w:rsidR="00EE2529" w:rsidRPr="00C81B84" w:rsidRDefault="00AD5E1E" w:rsidP="00C81B84">
            <w:r w:rsidRPr="00C81B84">
              <w:t>98</w:t>
            </w:r>
          </w:p>
        </w:tc>
        <w:tc>
          <w:tcPr>
            <w:tcW w:w="6800" w:type="dxa"/>
            <w:tcBorders>
              <w:top w:val="nil"/>
              <w:left w:val="nil"/>
              <w:bottom w:val="nil"/>
              <w:right w:val="nil"/>
            </w:tcBorders>
            <w:tcMar>
              <w:top w:w="128" w:type="dxa"/>
              <w:left w:w="43" w:type="dxa"/>
              <w:bottom w:w="43" w:type="dxa"/>
              <w:right w:w="43" w:type="dxa"/>
            </w:tcMar>
          </w:tcPr>
          <w:p w14:paraId="5F84C59A" w14:textId="77777777" w:rsidR="00EE2529" w:rsidRPr="00C81B84" w:rsidRDefault="00AD5E1E" w:rsidP="00C81B84">
            <w:r w:rsidRPr="00C81B84">
              <w:t>Avdrag på egenbeholdning statsobligasjoner, forhøyes med</w:t>
            </w:r>
          </w:p>
        </w:tc>
        <w:tc>
          <w:tcPr>
            <w:tcW w:w="1400" w:type="dxa"/>
            <w:tcBorders>
              <w:top w:val="nil"/>
              <w:left w:val="nil"/>
              <w:bottom w:val="nil"/>
              <w:right w:val="nil"/>
            </w:tcBorders>
            <w:tcMar>
              <w:top w:w="128" w:type="dxa"/>
              <w:left w:w="43" w:type="dxa"/>
              <w:bottom w:w="43" w:type="dxa"/>
              <w:right w:w="43" w:type="dxa"/>
            </w:tcMar>
            <w:vAlign w:val="bottom"/>
          </w:tcPr>
          <w:p w14:paraId="039D975E" w14:textId="77777777" w:rsidR="00EE2529" w:rsidRPr="00C81B84" w:rsidRDefault="00AD5E1E" w:rsidP="00C81B84">
            <w:r w:rsidRPr="00C81B84">
              <w:t>20 000 000 000</w:t>
            </w:r>
          </w:p>
        </w:tc>
      </w:tr>
      <w:tr w:rsidR="00EE2529" w:rsidRPr="00C81B84" w14:paraId="0CDD28E4" w14:textId="77777777">
        <w:trPr>
          <w:trHeight w:val="380"/>
        </w:trPr>
        <w:tc>
          <w:tcPr>
            <w:tcW w:w="680" w:type="dxa"/>
            <w:tcBorders>
              <w:top w:val="nil"/>
              <w:left w:val="nil"/>
              <w:bottom w:val="nil"/>
              <w:right w:val="nil"/>
            </w:tcBorders>
            <w:tcMar>
              <w:top w:w="128" w:type="dxa"/>
              <w:left w:w="43" w:type="dxa"/>
              <w:bottom w:w="43" w:type="dxa"/>
              <w:right w:w="43" w:type="dxa"/>
            </w:tcMar>
          </w:tcPr>
          <w:p w14:paraId="45B8A22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7307C7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A23CF12" w14:textId="77777777" w:rsidR="00EE2529" w:rsidRPr="00C81B84" w:rsidRDefault="00AD5E1E" w:rsidP="00C81B84">
            <w:r w:rsidRPr="00C81B84">
              <w:t>fra kr 6 000 000 000 til kr 26 000 000 000</w:t>
            </w:r>
          </w:p>
        </w:tc>
        <w:tc>
          <w:tcPr>
            <w:tcW w:w="1400" w:type="dxa"/>
            <w:tcBorders>
              <w:top w:val="nil"/>
              <w:left w:val="nil"/>
              <w:bottom w:val="nil"/>
              <w:right w:val="nil"/>
            </w:tcBorders>
            <w:tcMar>
              <w:top w:w="128" w:type="dxa"/>
              <w:left w:w="43" w:type="dxa"/>
              <w:bottom w:w="43" w:type="dxa"/>
              <w:right w:w="43" w:type="dxa"/>
            </w:tcMar>
            <w:vAlign w:val="bottom"/>
          </w:tcPr>
          <w:p w14:paraId="4ACBF0AE" w14:textId="77777777" w:rsidR="00EE2529" w:rsidRPr="00C81B84" w:rsidRDefault="00EE2529" w:rsidP="00C81B84"/>
        </w:tc>
      </w:tr>
      <w:tr w:rsidR="00EE2529" w:rsidRPr="00C81B84" w14:paraId="6258B155" w14:textId="77777777">
        <w:trPr>
          <w:trHeight w:val="380"/>
        </w:trPr>
        <w:tc>
          <w:tcPr>
            <w:tcW w:w="680" w:type="dxa"/>
            <w:tcBorders>
              <w:top w:val="nil"/>
              <w:left w:val="nil"/>
              <w:bottom w:val="nil"/>
              <w:right w:val="nil"/>
            </w:tcBorders>
            <w:tcMar>
              <w:top w:w="128" w:type="dxa"/>
              <w:left w:w="43" w:type="dxa"/>
              <w:bottom w:w="43" w:type="dxa"/>
              <w:right w:w="43" w:type="dxa"/>
            </w:tcMar>
          </w:tcPr>
          <w:p w14:paraId="1B7678F7" w14:textId="77777777" w:rsidR="00EE2529" w:rsidRPr="00C81B84" w:rsidRDefault="00AD5E1E" w:rsidP="00C81B84">
            <w:r w:rsidRPr="00C81B84">
              <w:t>5351</w:t>
            </w:r>
          </w:p>
        </w:tc>
        <w:tc>
          <w:tcPr>
            <w:tcW w:w="680" w:type="dxa"/>
            <w:tcBorders>
              <w:top w:val="nil"/>
              <w:left w:val="nil"/>
              <w:bottom w:val="nil"/>
              <w:right w:val="nil"/>
            </w:tcBorders>
            <w:tcMar>
              <w:top w:w="128" w:type="dxa"/>
              <w:left w:w="43" w:type="dxa"/>
              <w:bottom w:w="43" w:type="dxa"/>
              <w:right w:w="43" w:type="dxa"/>
            </w:tcMar>
          </w:tcPr>
          <w:p w14:paraId="2B0B4F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C0174E4" w14:textId="77777777" w:rsidR="00EE2529" w:rsidRPr="00C81B84" w:rsidRDefault="00AD5E1E" w:rsidP="00C81B84">
            <w:r w:rsidRPr="00C81B84">
              <w:t>Overføring fra Norges Bank:</w:t>
            </w:r>
          </w:p>
        </w:tc>
        <w:tc>
          <w:tcPr>
            <w:tcW w:w="1400" w:type="dxa"/>
            <w:tcBorders>
              <w:top w:val="nil"/>
              <w:left w:val="nil"/>
              <w:bottom w:val="nil"/>
              <w:right w:val="nil"/>
            </w:tcBorders>
            <w:tcMar>
              <w:top w:w="128" w:type="dxa"/>
              <w:left w:w="43" w:type="dxa"/>
              <w:bottom w:w="43" w:type="dxa"/>
              <w:right w:w="43" w:type="dxa"/>
            </w:tcMar>
            <w:vAlign w:val="bottom"/>
          </w:tcPr>
          <w:p w14:paraId="0EEE2D9E" w14:textId="77777777" w:rsidR="00EE2529" w:rsidRPr="00C81B84" w:rsidRDefault="00EE2529" w:rsidP="00C81B84"/>
        </w:tc>
      </w:tr>
      <w:tr w:rsidR="00EE2529" w:rsidRPr="00C81B84" w14:paraId="78FD3366" w14:textId="77777777">
        <w:trPr>
          <w:trHeight w:val="380"/>
        </w:trPr>
        <w:tc>
          <w:tcPr>
            <w:tcW w:w="680" w:type="dxa"/>
            <w:tcBorders>
              <w:top w:val="nil"/>
              <w:left w:val="nil"/>
              <w:bottom w:val="nil"/>
              <w:right w:val="nil"/>
            </w:tcBorders>
            <w:tcMar>
              <w:top w:w="128" w:type="dxa"/>
              <w:left w:w="43" w:type="dxa"/>
              <w:bottom w:w="43" w:type="dxa"/>
              <w:right w:w="43" w:type="dxa"/>
            </w:tcMar>
          </w:tcPr>
          <w:p w14:paraId="7F97E6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7DB638"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4EC425EF" w14:textId="77777777" w:rsidR="00EE2529" w:rsidRPr="00C81B84" w:rsidRDefault="00AD5E1E" w:rsidP="00C81B84">
            <w:r w:rsidRPr="00C81B84">
              <w:t>Overføring, nedsettes med</w:t>
            </w:r>
          </w:p>
        </w:tc>
        <w:tc>
          <w:tcPr>
            <w:tcW w:w="1400" w:type="dxa"/>
            <w:tcBorders>
              <w:top w:val="nil"/>
              <w:left w:val="nil"/>
              <w:bottom w:val="nil"/>
              <w:right w:val="nil"/>
            </w:tcBorders>
            <w:tcMar>
              <w:top w:w="128" w:type="dxa"/>
              <w:left w:w="43" w:type="dxa"/>
              <w:bottom w:w="43" w:type="dxa"/>
              <w:right w:w="43" w:type="dxa"/>
            </w:tcMar>
            <w:vAlign w:val="bottom"/>
          </w:tcPr>
          <w:p w14:paraId="55F02661" w14:textId="77777777" w:rsidR="00EE2529" w:rsidRPr="00C81B84" w:rsidRDefault="00AD5E1E" w:rsidP="00C81B84">
            <w:r w:rsidRPr="00C81B84">
              <w:t>506 100 000</w:t>
            </w:r>
          </w:p>
        </w:tc>
      </w:tr>
      <w:tr w:rsidR="00EE2529" w:rsidRPr="00C81B84" w14:paraId="07137ED4" w14:textId="77777777">
        <w:trPr>
          <w:trHeight w:val="380"/>
        </w:trPr>
        <w:tc>
          <w:tcPr>
            <w:tcW w:w="680" w:type="dxa"/>
            <w:tcBorders>
              <w:top w:val="nil"/>
              <w:left w:val="nil"/>
              <w:bottom w:val="nil"/>
              <w:right w:val="nil"/>
            </w:tcBorders>
            <w:tcMar>
              <w:top w:w="128" w:type="dxa"/>
              <w:left w:w="43" w:type="dxa"/>
              <w:bottom w:w="43" w:type="dxa"/>
              <w:right w:w="43" w:type="dxa"/>
            </w:tcMar>
          </w:tcPr>
          <w:p w14:paraId="24A9B9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4EAC4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B336726" w14:textId="77777777" w:rsidR="00EE2529" w:rsidRPr="00C81B84" w:rsidRDefault="00AD5E1E" w:rsidP="00C81B84">
            <w:r w:rsidRPr="00C81B84">
              <w:t>fra kr 8 600 000 000 til kr 8 093 900 000</w:t>
            </w:r>
          </w:p>
        </w:tc>
        <w:tc>
          <w:tcPr>
            <w:tcW w:w="1400" w:type="dxa"/>
            <w:tcBorders>
              <w:top w:val="nil"/>
              <w:left w:val="nil"/>
              <w:bottom w:val="nil"/>
              <w:right w:val="nil"/>
            </w:tcBorders>
            <w:tcMar>
              <w:top w:w="128" w:type="dxa"/>
              <w:left w:w="43" w:type="dxa"/>
              <w:bottom w:w="43" w:type="dxa"/>
              <w:right w:w="43" w:type="dxa"/>
            </w:tcMar>
            <w:vAlign w:val="bottom"/>
          </w:tcPr>
          <w:p w14:paraId="0E08EA5C" w14:textId="77777777" w:rsidR="00EE2529" w:rsidRPr="00C81B84" w:rsidRDefault="00EE2529" w:rsidP="00C81B84"/>
        </w:tc>
      </w:tr>
      <w:tr w:rsidR="00EE2529" w:rsidRPr="00C81B84" w14:paraId="19871508" w14:textId="77777777">
        <w:trPr>
          <w:trHeight w:val="380"/>
        </w:trPr>
        <w:tc>
          <w:tcPr>
            <w:tcW w:w="680" w:type="dxa"/>
            <w:tcBorders>
              <w:top w:val="nil"/>
              <w:left w:val="nil"/>
              <w:bottom w:val="nil"/>
              <w:right w:val="nil"/>
            </w:tcBorders>
            <w:tcMar>
              <w:top w:w="128" w:type="dxa"/>
              <w:left w:w="43" w:type="dxa"/>
              <w:bottom w:w="43" w:type="dxa"/>
              <w:right w:w="43" w:type="dxa"/>
            </w:tcMar>
          </w:tcPr>
          <w:p w14:paraId="11F52F5C" w14:textId="77777777" w:rsidR="00EE2529" w:rsidRPr="00C81B84" w:rsidRDefault="00AD5E1E" w:rsidP="00C81B84">
            <w:r w:rsidRPr="00C81B84">
              <w:t>5440</w:t>
            </w:r>
          </w:p>
        </w:tc>
        <w:tc>
          <w:tcPr>
            <w:tcW w:w="680" w:type="dxa"/>
            <w:tcBorders>
              <w:top w:val="nil"/>
              <w:left w:val="nil"/>
              <w:bottom w:val="nil"/>
              <w:right w:val="nil"/>
            </w:tcBorders>
            <w:tcMar>
              <w:top w:w="128" w:type="dxa"/>
              <w:left w:w="43" w:type="dxa"/>
              <w:bottom w:w="43" w:type="dxa"/>
              <w:right w:w="43" w:type="dxa"/>
            </w:tcMar>
          </w:tcPr>
          <w:p w14:paraId="0626939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F815E5" w14:textId="77777777" w:rsidR="00EE2529" w:rsidRPr="00C81B84" w:rsidRDefault="00AD5E1E" w:rsidP="00C81B84">
            <w:r w:rsidRPr="00C81B84">
              <w:t>Statens direkte økonomiske engasjement i petroleumsvirksomheten:</w:t>
            </w:r>
          </w:p>
        </w:tc>
        <w:tc>
          <w:tcPr>
            <w:tcW w:w="1400" w:type="dxa"/>
            <w:tcBorders>
              <w:top w:val="nil"/>
              <w:left w:val="nil"/>
              <w:bottom w:val="nil"/>
              <w:right w:val="nil"/>
            </w:tcBorders>
            <w:tcMar>
              <w:top w:w="128" w:type="dxa"/>
              <w:left w:w="43" w:type="dxa"/>
              <w:bottom w:w="43" w:type="dxa"/>
              <w:right w:w="43" w:type="dxa"/>
            </w:tcMar>
            <w:vAlign w:val="bottom"/>
          </w:tcPr>
          <w:p w14:paraId="186C9B1B" w14:textId="77777777" w:rsidR="00EE2529" w:rsidRPr="00C81B84" w:rsidRDefault="00EE2529" w:rsidP="00C81B84"/>
        </w:tc>
      </w:tr>
      <w:tr w:rsidR="00EE2529" w:rsidRPr="00C81B84" w14:paraId="4EBC99ED" w14:textId="77777777">
        <w:trPr>
          <w:trHeight w:val="380"/>
        </w:trPr>
        <w:tc>
          <w:tcPr>
            <w:tcW w:w="680" w:type="dxa"/>
            <w:tcBorders>
              <w:top w:val="nil"/>
              <w:left w:val="nil"/>
              <w:bottom w:val="nil"/>
              <w:right w:val="nil"/>
            </w:tcBorders>
            <w:tcMar>
              <w:top w:w="128" w:type="dxa"/>
              <w:left w:w="43" w:type="dxa"/>
              <w:bottom w:w="43" w:type="dxa"/>
              <w:right w:w="43" w:type="dxa"/>
            </w:tcMar>
          </w:tcPr>
          <w:p w14:paraId="6E3E8C8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0A2E359" w14:textId="77777777" w:rsidR="00EE2529" w:rsidRPr="00C81B84" w:rsidRDefault="00AD5E1E" w:rsidP="00C81B84">
            <w:r w:rsidRPr="00C81B84">
              <w:t>24</w:t>
            </w:r>
          </w:p>
        </w:tc>
        <w:tc>
          <w:tcPr>
            <w:tcW w:w="6800" w:type="dxa"/>
            <w:tcBorders>
              <w:top w:val="nil"/>
              <w:left w:val="nil"/>
              <w:bottom w:val="nil"/>
              <w:right w:val="nil"/>
            </w:tcBorders>
            <w:tcMar>
              <w:top w:w="128" w:type="dxa"/>
              <w:left w:w="43" w:type="dxa"/>
              <w:bottom w:w="43" w:type="dxa"/>
              <w:right w:w="43" w:type="dxa"/>
            </w:tcMar>
          </w:tcPr>
          <w:p w14:paraId="33F8BD5A" w14:textId="77777777" w:rsidR="00EE2529" w:rsidRPr="00C81B84" w:rsidRDefault="00AD5E1E" w:rsidP="00C81B84">
            <w:r w:rsidRPr="00C81B84">
              <w:t xml:space="preserve">Driftsresultat: </w:t>
            </w:r>
          </w:p>
        </w:tc>
        <w:tc>
          <w:tcPr>
            <w:tcW w:w="1400" w:type="dxa"/>
            <w:tcBorders>
              <w:top w:val="nil"/>
              <w:left w:val="nil"/>
              <w:bottom w:val="nil"/>
              <w:right w:val="nil"/>
            </w:tcBorders>
            <w:tcMar>
              <w:top w:w="128" w:type="dxa"/>
              <w:left w:w="43" w:type="dxa"/>
              <w:bottom w:w="43" w:type="dxa"/>
              <w:right w:w="43" w:type="dxa"/>
            </w:tcMar>
            <w:vAlign w:val="bottom"/>
          </w:tcPr>
          <w:p w14:paraId="6884EE73" w14:textId="77777777" w:rsidR="00EE2529" w:rsidRPr="00C81B84" w:rsidRDefault="00EE2529" w:rsidP="00C81B84"/>
        </w:tc>
      </w:tr>
      <w:tr w:rsidR="00EE2529" w:rsidRPr="00C81B84" w14:paraId="40212969" w14:textId="77777777">
        <w:trPr>
          <w:trHeight w:val="380"/>
        </w:trPr>
        <w:tc>
          <w:tcPr>
            <w:tcW w:w="680" w:type="dxa"/>
            <w:tcBorders>
              <w:top w:val="nil"/>
              <w:left w:val="nil"/>
              <w:bottom w:val="nil"/>
              <w:right w:val="nil"/>
            </w:tcBorders>
            <w:tcMar>
              <w:top w:w="128" w:type="dxa"/>
              <w:left w:w="43" w:type="dxa"/>
              <w:bottom w:w="43" w:type="dxa"/>
              <w:right w:w="43" w:type="dxa"/>
            </w:tcMar>
          </w:tcPr>
          <w:p w14:paraId="346A05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5CD3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193C6B" w14:textId="77777777" w:rsidR="00EE2529" w:rsidRPr="00C81B84" w:rsidRDefault="00AD5E1E" w:rsidP="00C81B84">
            <w:r w:rsidRPr="00C81B84">
              <w:t xml:space="preserve">1 Driftsinntekter </w:t>
            </w:r>
            <w:r w:rsidRPr="00C81B84">
              <w:tab/>
              <w:t>394 800 000 000</w:t>
            </w:r>
          </w:p>
        </w:tc>
        <w:tc>
          <w:tcPr>
            <w:tcW w:w="1400" w:type="dxa"/>
            <w:tcBorders>
              <w:top w:val="nil"/>
              <w:left w:val="nil"/>
              <w:bottom w:val="nil"/>
              <w:right w:val="nil"/>
            </w:tcBorders>
            <w:tcMar>
              <w:top w:w="128" w:type="dxa"/>
              <w:left w:w="43" w:type="dxa"/>
              <w:bottom w:w="43" w:type="dxa"/>
              <w:right w:w="43" w:type="dxa"/>
            </w:tcMar>
            <w:vAlign w:val="bottom"/>
          </w:tcPr>
          <w:p w14:paraId="492F8C2B" w14:textId="77777777" w:rsidR="00EE2529" w:rsidRPr="00C81B84" w:rsidRDefault="00EE2529" w:rsidP="00C81B84"/>
        </w:tc>
      </w:tr>
      <w:tr w:rsidR="00EE2529" w:rsidRPr="00C81B84" w14:paraId="379EF0D1" w14:textId="77777777">
        <w:trPr>
          <w:trHeight w:val="380"/>
        </w:trPr>
        <w:tc>
          <w:tcPr>
            <w:tcW w:w="680" w:type="dxa"/>
            <w:tcBorders>
              <w:top w:val="nil"/>
              <w:left w:val="nil"/>
              <w:bottom w:val="nil"/>
              <w:right w:val="nil"/>
            </w:tcBorders>
            <w:tcMar>
              <w:top w:w="128" w:type="dxa"/>
              <w:left w:w="43" w:type="dxa"/>
              <w:bottom w:w="43" w:type="dxa"/>
              <w:right w:w="43" w:type="dxa"/>
            </w:tcMar>
          </w:tcPr>
          <w:p w14:paraId="533E682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C2F67A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A9562D" w14:textId="77777777" w:rsidR="00EE2529" w:rsidRPr="00C81B84" w:rsidRDefault="00AD5E1E" w:rsidP="00C81B84">
            <w:r w:rsidRPr="00C81B84">
              <w:t xml:space="preserve">2 Driftsutgifter </w:t>
            </w:r>
            <w:r w:rsidRPr="00C81B84">
              <w:tab/>
              <w:t>-86 900 000 000</w:t>
            </w:r>
          </w:p>
        </w:tc>
        <w:tc>
          <w:tcPr>
            <w:tcW w:w="1400" w:type="dxa"/>
            <w:tcBorders>
              <w:top w:val="nil"/>
              <w:left w:val="nil"/>
              <w:bottom w:val="nil"/>
              <w:right w:val="nil"/>
            </w:tcBorders>
            <w:tcMar>
              <w:top w:w="128" w:type="dxa"/>
              <w:left w:w="43" w:type="dxa"/>
              <w:bottom w:w="43" w:type="dxa"/>
              <w:right w:w="43" w:type="dxa"/>
            </w:tcMar>
            <w:vAlign w:val="bottom"/>
          </w:tcPr>
          <w:p w14:paraId="385BDFA1" w14:textId="77777777" w:rsidR="00EE2529" w:rsidRPr="00C81B84" w:rsidRDefault="00EE2529" w:rsidP="00C81B84"/>
        </w:tc>
      </w:tr>
      <w:tr w:rsidR="00EE2529" w:rsidRPr="00C81B84" w14:paraId="65F88665" w14:textId="77777777">
        <w:trPr>
          <w:trHeight w:val="380"/>
        </w:trPr>
        <w:tc>
          <w:tcPr>
            <w:tcW w:w="680" w:type="dxa"/>
            <w:tcBorders>
              <w:top w:val="nil"/>
              <w:left w:val="nil"/>
              <w:bottom w:val="nil"/>
              <w:right w:val="nil"/>
            </w:tcBorders>
            <w:tcMar>
              <w:top w:w="128" w:type="dxa"/>
              <w:left w:w="43" w:type="dxa"/>
              <w:bottom w:w="43" w:type="dxa"/>
              <w:right w:w="43" w:type="dxa"/>
            </w:tcMar>
          </w:tcPr>
          <w:p w14:paraId="678946C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86D641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A57C61" w14:textId="77777777" w:rsidR="00EE2529" w:rsidRPr="00C81B84" w:rsidRDefault="00AD5E1E" w:rsidP="00C81B84">
            <w:r w:rsidRPr="00C81B84">
              <w:t xml:space="preserve">3 Lete- og feltutviklingsutgifter </w:t>
            </w:r>
            <w:r w:rsidRPr="00C81B84">
              <w:tab/>
              <w:t>-2 100 000 000</w:t>
            </w:r>
          </w:p>
        </w:tc>
        <w:tc>
          <w:tcPr>
            <w:tcW w:w="1400" w:type="dxa"/>
            <w:tcBorders>
              <w:top w:val="nil"/>
              <w:left w:val="nil"/>
              <w:bottom w:val="nil"/>
              <w:right w:val="nil"/>
            </w:tcBorders>
            <w:tcMar>
              <w:top w:w="128" w:type="dxa"/>
              <w:left w:w="43" w:type="dxa"/>
              <w:bottom w:w="43" w:type="dxa"/>
              <w:right w:w="43" w:type="dxa"/>
            </w:tcMar>
            <w:vAlign w:val="bottom"/>
          </w:tcPr>
          <w:p w14:paraId="62A16DA7" w14:textId="77777777" w:rsidR="00EE2529" w:rsidRPr="00C81B84" w:rsidRDefault="00EE2529" w:rsidP="00C81B84"/>
        </w:tc>
      </w:tr>
      <w:tr w:rsidR="00EE2529" w:rsidRPr="00C81B84" w14:paraId="7AB0DE43" w14:textId="77777777">
        <w:trPr>
          <w:trHeight w:val="380"/>
        </w:trPr>
        <w:tc>
          <w:tcPr>
            <w:tcW w:w="680" w:type="dxa"/>
            <w:tcBorders>
              <w:top w:val="nil"/>
              <w:left w:val="nil"/>
              <w:bottom w:val="nil"/>
              <w:right w:val="nil"/>
            </w:tcBorders>
            <w:tcMar>
              <w:top w:w="128" w:type="dxa"/>
              <w:left w:w="43" w:type="dxa"/>
              <w:bottom w:w="43" w:type="dxa"/>
              <w:right w:w="43" w:type="dxa"/>
            </w:tcMar>
          </w:tcPr>
          <w:p w14:paraId="0A48AB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EE132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610E03" w14:textId="77777777" w:rsidR="00EE2529" w:rsidRPr="00C81B84" w:rsidRDefault="00AD5E1E" w:rsidP="00C81B84">
            <w:r w:rsidRPr="00C81B84">
              <w:t xml:space="preserve">4 Avskrivninger </w:t>
            </w:r>
            <w:r w:rsidRPr="00C81B84">
              <w:tab/>
              <w:t>-29 400 000 000</w:t>
            </w:r>
          </w:p>
        </w:tc>
        <w:tc>
          <w:tcPr>
            <w:tcW w:w="1400" w:type="dxa"/>
            <w:tcBorders>
              <w:top w:val="nil"/>
              <w:left w:val="nil"/>
              <w:bottom w:val="nil"/>
              <w:right w:val="nil"/>
            </w:tcBorders>
            <w:tcMar>
              <w:top w:w="128" w:type="dxa"/>
              <w:left w:w="43" w:type="dxa"/>
              <w:bottom w:w="43" w:type="dxa"/>
              <w:right w:w="43" w:type="dxa"/>
            </w:tcMar>
            <w:vAlign w:val="bottom"/>
          </w:tcPr>
          <w:p w14:paraId="6E63834C" w14:textId="77777777" w:rsidR="00EE2529" w:rsidRPr="00C81B84" w:rsidRDefault="00EE2529" w:rsidP="00C81B84"/>
        </w:tc>
      </w:tr>
      <w:tr w:rsidR="00EE2529" w:rsidRPr="00C81B84" w14:paraId="7367BD31" w14:textId="77777777">
        <w:trPr>
          <w:trHeight w:val="380"/>
        </w:trPr>
        <w:tc>
          <w:tcPr>
            <w:tcW w:w="680" w:type="dxa"/>
            <w:tcBorders>
              <w:top w:val="nil"/>
              <w:left w:val="nil"/>
              <w:bottom w:val="nil"/>
              <w:right w:val="nil"/>
            </w:tcBorders>
            <w:tcMar>
              <w:top w:w="128" w:type="dxa"/>
              <w:left w:w="43" w:type="dxa"/>
              <w:bottom w:w="43" w:type="dxa"/>
              <w:right w:w="43" w:type="dxa"/>
            </w:tcMar>
          </w:tcPr>
          <w:p w14:paraId="6E4BA0A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5F31A8" w14:textId="77777777" w:rsidR="00EE2529" w:rsidRPr="00C81B84" w:rsidRDefault="00EE2529" w:rsidP="00C81B84"/>
        </w:tc>
        <w:tc>
          <w:tcPr>
            <w:tcW w:w="6800" w:type="dxa"/>
            <w:tcBorders>
              <w:top w:val="nil"/>
              <w:left w:val="nil"/>
              <w:bottom w:val="single" w:sz="4" w:space="0" w:color="000000"/>
              <w:right w:val="nil"/>
            </w:tcBorders>
            <w:tcMar>
              <w:top w:w="128" w:type="dxa"/>
              <w:left w:w="43" w:type="dxa"/>
              <w:bottom w:w="43" w:type="dxa"/>
              <w:right w:w="43" w:type="dxa"/>
            </w:tcMar>
          </w:tcPr>
          <w:p w14:paraId="6D00F822" w14:textId="77777777" w:rsidR="00EE2529" w:rsidRPr="00C81B84" w:rsidRDefault="00AD5E1E" w:rsidP="00C81B84">
            <w:r w:rsidRPr="00C81B84">
              <w:t xml:space="preserve">5 Renter av statens kapital </w:t>
            </w:r>
            <w:r w:rsidRPr="00C81B84">
              <w:tab/>
              <w:t>-2 700 000 000</w:t>
            </w:r>
          </w:p>
        </w:tc>
        <w:tc>
          <w:tcPr>
            <w:tcW w:w="1400" w:type="dxa"/>
            <w:tcBorders>
              <w:top w:val="nil"/>
              <w:left w:val="nil"/>
              <w:bottom w:val="nil"/>
              <w:right w:val="nil"/>
            </w:tcBorders>
            <w:tcMar>
              <w:top w:w="128" w:type="dxa"/>
              <w:left w:w="43" w:type="dxa"/>
              <w:bottom w:w="43" w:type="dxa"/>
              <w:right w:w="43" w:type="dxa"/>
            </w:tcMar>
            <w:vAlign w:val="bottom"/>
          </w:tcPr>
          <w:p w14:paraId="593C2517" w14:textId="77777777" w:rsidR="00EE2529" w:rsidRPr="00C81B84" w:rsidRDefault="00EE2529" w:rsidP="00C81B84"/>
        </w:tc>
      </w:tr>
      <w:tr w:rsidR="00EE2529" w:rsidRPr="00C81B84" w14:paraId="2231DEBE" w14:textId="77777777">
        <w:trPr>
          <w:trHeight w:val="380"/>
        </w:trPr>
        <w:tc>
          <w:tcPr>
            <w:tcW w:w="680" w:type="dxa"/>
            <w:tcBorders>
              <w:top w:val="nil"/>
              <w:left w:val="nil"/>
              <w:bottom w:val="nil"/>
              <w:right w:val="nil"/>
            </w:tcBorders>
            <w:tcMar>
              <w:top w:w="128" w:type="dxa"/>
              <w:left w:w="43" w:type="dxa"/>
              <w:bottom w:w="43" w:type="dxa"/>
              <w:right w:w="43" w:type="dxa"/>
            </w:tcMar>
          </w:tcPr>
          <w:p w14:paraId="6DD1F8D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B440348" w14:textId="77777777" w:rsidR="00EE2529" w:rsidRPr="00C81B84" w:rsidRDefault="00EE2529" w:rsidP="00C81B84"/>
        </w:tc>
        <w:tc>
          <w:tcPr>
            <w:tcW w:w="6800" w:type="dxa"/>
            <w:tcBorders>
              <w:top w:val="single" w:sz="4" w:space="0" w:color="000000"/>
              <w:left w:val="nil"/>
              <w:bottom w:val="single" w:sz="4" w:space="0" w:color="000000"/>
              <w:right w:val="nil"/>
            </w:tcBorders>
            <w:tcMar>
              <w:top w:w="128" w:type="dxa"/>
              <w:left w:w="43" w:type="dxa"/>
              <w:bottom w:w="43" w:type="dxa"/>
              <w:right w:w="43" w:type="dxa"/>
            </w:tcMar>
          </w:tcPr>
          <w:p w14:paraId="6B3EBD64" w14:textId="77777777" w:rsidR="00EE2529" w:rsidRPr="00C81B84" w:rsidRDefault="00AD5E1E" w:rsidP="00C81B84">
            <w:r w:rsidRPr="00C81B84">
              <w:tab/>
              <w:t>273 700 000 000</w:t>
            </w:r>
          </w:p>
        </w:tc>
        <w:tc>
          <w:tcPr>
            <w:tcW w:w="1400" w:type="dxa"/>
            <w:tcBorders>
              <w:top w:val="nil"/>
              <w:left w:val="nil"/>
              <w:bottom w:val="nil"/>
              <w:right w:val="nil"/>
            </w:tcBorders>
            <w:tcMar>
              <w:top w:w="128" w:type="dxa"/>
              <w:left w:w="43" w:type="dxa"/>
              <w:bottom w:w="43" w:type="dxa"/>
              <w:right w:w="43" w:type="dxa"/>
            </w:tcMar>
            <w:vAlign w:val="bottom"/>
          </w:tcPr>
          <w:p w14:paraId="60F4962B" w14:textId="77777777" w:rsidR="00EE2529" w:rsidRPr="00C81B84" w:rsidRDefault="00EE2529" w:rsidP="00C81B84"/>
        </w:tc>
      </w:tr>
      <w:tr w:rsidR="00EE2529" w:rsidRPr="00C81B84" w14:paraId="3952C291" w14:textId="77777777">
        <w:trPr>
          <w:trHeight w:val="380"/>
        </w:trPr>
        <w:tc>
          <w:tcPr>
            <w:tcW w:w="680" w:type="dxa"/>
            <w:tcBorders>
              <w:top w:val="nil"/>
              <w:left w:val="nil"/>
              <w:bottom w:val="nil"/>
              <w:right w:val="nil"/>
            </w:tcBorders>
            <w:tcMar>
              <w:top w:w="128" w:type="dxa"/>
              <w:left w:w="43" w:type="dxa"/>
              <w:bottom w:w="43" w:type="dxa"/>
              <w:right w:w="43" w:type="dxa"/>
            </w:tcMar>
          </w:tcPr>
          <w:p w14:paraId="6E3AE0C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3CF5178"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23755491" w14:textId="77777777" w:rsidR="00EE2529" w:rsidRPr="00C81B84" w:rsidRDefault="00AD5E1E" w:rsidP="00C81B84">
            <w:r w:rsidRPr="00C81B84">
              <w:t>Avskrivninger, forhøyes med</w:t>
            </w:r>
          </w:p>
        </w:tc>
        <w:tc>
          <w:tcPr>
            <w:tcW w:w="1400" w:type="dxa"/>
            <w:tcBorders>
              <w:top w:val="nil"/>
              <w:left w:val="nil"/>
              <w:bottom w:val="nil"/>
              <w:right w:val="nil"/>
            </w:tcBorders>
            <w:tcMar>
              <w:top w:w="128" w:type="dxa"/>
              <w:left w:w="43" w:type="dxa"/>
              <w:bottom w:w="43" w:type="dxa"/>
              <w:right w:w="43" w:type="dxa"/>
            </w:tcMar>
            <w:vAlign w:val="bottom"/>
          </w:tcPr>
          <w:p w14:paraId="673A0EB2" w14:textId="77777777" w:rsidR="00EE2529" w:rsidRPr="00C81B84" w:rsidRDefault="00AD5E1E" w:rsidP="00C81B84">
            <w:r w:rsidRPr="00C81B84">
              <w:t>2 400 000 000</w:t>
            </w:r>
          </w:p>
        </w:tc>
      </w:tr>
      <w:tr w:rsidR="00EE2529" w:rsidRPr="00C81B84" w14:paraId="656058E6" w14:textId="77777777">
        <w:trPr>
          <w:trHeight w:val="380"/>
        </w:trPr>
        <w:tc>
          <w:tcPr>
            <w:tcW w:w="680" w:type="dxa"/>
            <w:tcBorders>
              <w:top w:val="nil"/>
              <w:left w:val="nil"/>
              <w:bottom w:val="nil"/>
              <w:right w:val="nil"/>
            </w:tcBorders>
            <w:tcMar>
              <w:top w:w="128" w:type="dxa"/>
              <w:left w:w="43" w:type="dxa"/>
              <w:bottom w:w="43" w:type="dxa"/>
              <w:right w:w="43" w:type="dxa"/>
            </w:tcMar>
          </w:tcPr>
          <w:p w14:paraId="36FF10D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235CB9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D13921" w14:textId="77777777" w:rsidR="00EE2529" w:rsidRPr="00C81B84" w:rsidRDefault="00AD5E1E" w:rsidP="00C81B84">
            <w:r w:rsidRPr="00C81B84">
              <w:t>fra kr 27 000 000 000 til kr 29 400 000 000</w:t>
            </w:r>
          </w:p>
        </w:tc>
        <w:tc>
          <w:tcPr>
            <w:tcW w:w="1400" w:type="dxa"/>
            <w:tcBorders>
              <w:top w:val="nil"/>
              <w:left w:val="nil"/>
              <w:bottom w:val="nil"/>
              <w:right w:val="nil"/>
            </w:tcBorders>
            <w:tcMar>
              <w:top w:w="128" w:type="dxa"/>
              <w:left w:w="43" w:type="dxa"/>
              <w:bottom w:w="43" w:type="dxa"/>
              <w:right w:w="43" w:type="dxa"/>
            </w:tcMar>
            <w:vAlign w:val="bottom"/>
          </w:tcPr>
          <w:p w14:paraId="39895A77" w14:textId="77777777" w:rsidR="00EE2529" w:rsidRPr="00C81B84" w:rsidRDefault="00EE2529" w:rsidP="00C81B84"/>
        </w:tc>
      </w:tr>
      <w:tr w:rsidR="00EE2529" w:rsidRPr="00C81B84" w14:paraId="37908DDE" w14:textId="77777777">
        <w:trPr>
          <w:trHeight w:val="380"/>
        </w:trPr>
        <w:tc>
          <w:tcPr>
            <w:tcW w:w="680" w:type="dxa"/>
            <w:tcBorders>
              <w:top w:val="nil"/>
              <w:left w:val="nil"/>
              <w:bottom w:val="nil"/>
              <w:right w:val="nil"/>
            </w:tcBorders>
            <w:tcMar>
              <w:top w:w="128" w:type="dxa"/>
              <w:left w:w="43" w:type="dxa"/>
              <w:bottom w:w="43" w:type="dxa"/>
              <w:right w:w="43" w:type="dxa"/>
            </w:tcMar>
          </w:tcPr>
          <w:p w14:paraId="3C3F6F4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9DF7EC"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0F3D0ADA" w14:textId="77777777" w:rsidR="00EE2529" w:rsidRPr="00C81B84" w:rsidRDefault="00AD5E1E" w:rsidP="00C81B84">
            <w:r w:rsidRPr="00C81B84">
              <w:t>Renter av statens kapital, forhøyes med</w:t>
            </w:r>
          </w:p>
        </w:tc>
        <w:tc>
          <w:tcPr>
            <w:tcW w:w="1400" w:type="dxa"/>
            <w:tcBorders>
              <w:top w:val="nil"/>
              <w:left w:val="nil"/>
              <w:bottom w:val="nil"/>
              <w:right w:val="nil"/>
            </w:tcBorders>
            <w:tcMar>
              <w:top w:w="128" w:type="dxa"/>
              <w:left w:w="43" w:type="dxa"/>
              <w:bottom w:w="43" w:type="dxa"/>
              <w:right w:w="43" w:type="dxa"/>
            </w:tcMar>
            <w:vAlign w:val="bottom"/>
          </w:tcPr>
          <w:p w14:paraId="33D6192C" w14:textId="77777777" w:rsidR="00EE2529" w:rsidRPr="00C81B84" w:rsidRDefault="00AD5E1E" w:rsidP="00C81B84">
            <w:r w:rsidRPr="00C81B84">
              <w:t>300 000 000</w:t>
            </w:r>
          </w:p>
        </w:tc>
      </w:tr>
      <w:tr w:rsidR="00EE2529" w:rsidRPr="00C81B84" w14:paraId="3D224B8D" w14:textId="77777777">
        <w:trPr>
          <w:trHeight w:val="380"/>
        </w:trPr>
        <w:tc>
          <w:tcPr>
            <w:tcW w:w="680" w:type="dxa"/>
            <w:tcBorders>
              <w:top w:val="nil"/>
              <w:left w:val="nil"/>
              <w:bottom w:val="nil"/>
              <w:right w:val="nil"/>
            </w:tcBorders>
            <w:tcMar>
              <w:top w:w="128" w:type="dxa"/>
              <w:left w:w="43" w:type="dxa"/>
              <w:bottom w:w="43" w:type="dxa"/>
              <w:right w:w="43" w:type="dxa"/>
            </w:tcMar>
          </w:tcPr>
          <w:p w14:paraId="3F9F522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20114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F4328C9" w14:textId="77777777" w:rsidR="00EE2529" w:rsidRPr="00C81B84" w:rsidRDefault="00AD5E1E" w:rsidP="00C81B84">
            <w:r w:rsidRPr="00C81B84">
              <w:t>fra kr 2 400 000 000 til kr 2 700 000 000</w:t>
            </w:r>
          </w:p>
        </w:tc>
        <w:tc>
          <w:tcPr>
            <w:tcW w:w="1400" w:type="dxa"/>
            <w:tcBorders>
              <w:top w:val="nil"/>
              <w:left w:val="nil"/>
              <w:bottom w:val="nil"/>
              <w:right w:val="nil"/>
            </w:tcBorders>
            <w:tcMar>
              <w:top w:w="128" w:type="dxa"/>
              <w:left w:w="43" w:type="dxa"/>
              <w:bottom w:w="43" w:type="dxa"/>
              <w:right w:w="43" w:type="dxa"/>
            </w:tcMar>
            <w:vAlign w:val="bottom"/>
          </w:tcPr>
          <w:p w14:paraId="1E805AA6" w14:textId="77777777" w:rsidR="00EE2529" w:rsidRPr="00C81B84" w:rsidRDefault="00EE2529" w:rsidP="00C81B84"/>
        </w:tc>
      </w:tr>
      <w:tr w:rsidR="00EE2529" w:rsidRPr="00C81B84" w14:paraId="1E078EF6" w14:textId="77777777">
        <w:trPr>
          <w:trHeight w:val="380"/>
        </w:trPr>
        <w:tc>
          <w:tcPr>
            <w:tcW w:w="680" w:type="dxa"/>
            <w:tcBorders>
              <w:top w:val="nil"/>
              <w:left w:val="nil"/>
              <w:bottom w:val="nil"/>
              <w:right w:val="nil"/>
            </w:tcBorders>
            <w:tcMar>
              <w:top w:w="128" w:type="dxa"/>
              <w:left w:w="43" w:type="dxa"/>
              <w:bottom w:w="43" w:type="dxa"/>
              <w:right w:w="43" w:type="dxa"/>
            </w:tcMar>
          </w:tcPr>
          <w:p w14:paraId="67B9315E" w14:textId="77777777" w:rsidR="00EE2529" w:rsidRPr="00C81B84" w:rsidRDefault="00AD5E1E" w:rsidP="00C81B84">
            <w:r w:rsidRPr="00C81B84">
              <w:t>5460</w:t>
            </w:r>
          </w:p>
        </w:tc>
        <w:tc>
          <w:tcPr>
            <w:tcW w:w="680" w:type="dxa"/>
            <w:tcBorders>
              <w:top w:val="nil"/>
              <w:left w:val="nil"/>
              <w:bottom w:val="nil"/>
              <w:right w:val="nil"/>
            </w:tcBorders>
            <w:tcMar>
              <w:top w:w="128" w:type="dxa"/>
              <w:left w:w="43" w:type="dxa"/>
              <w:bottom w:w="43" w:type="dxa"/>
              <w:right w:w="43" w:type="dxa"/>
            </w:tcMar>
          </w:tcPr>
          <w:p w14:paraId="46A7D87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028F81F" w14:textId="77777777" w:rsidR="00EE2529" w:rsidRPr="00C81B84" w:rsidRDefault="00AD5E1E" w:rsidP="00C81B84">
            <w:r w:rsidRPr="00C81B84">
              <w:t>Eksportfinansiering Norge:</w:t>
            </w:r>
          </w:p>
        </w:tc>
        <w:tc>
          <w:tcPr>
            <w:tcW w:w="1400" w:type="dxa"/>
            <w:tcBorders>
              <w:top w:val="nil"/>
              <w:left w:val="nil"/>
              <w:bottom w:val="nil"/>
              <w:right w:val="nil"/>
            </w:tcBorders>
            <w:tcMar>
              <w:top w:w="128" w:type="dxa"/>
              <w:left w:w="43" w:type="dxa"/>
              <w:bottom w:w="43" w:type="dxa"/>
              <w:right w:w="43" w:type="dxa"/>
            </w:tcMar>
            <w:vAlign w:val="bottom"/>
          </w:tcPr>
          <w:p w14:paraId="2EC38665" w14:textId="77777777" w:rsidR="00EE2529" w:rsidRPr="00C81B84" w:rsidRDefault="00EE2529" w:rsidP="00C81B84"/>
        </w:tc>
      </w:tr>
      <w:tr w:rsidR="00EE2529" w:rsidRPr="00C81B84" w14:paraId="29208758" w14:textId="77777777">
        <w:trPr>
          <w:trHeight w:val="380"/>
        </w:trPr>
        <w:tc>
          <w:tcPr>
            <w:tcW w:w="680" w:type="dxa"/>
            <w:tcBorders>
              <w:top w:val="nil"/>
              <w:left w:val="nil"/>
              <w:bottom w:val="nil"/>
              <w:right w:val="nil"/>
            </w:tcBorders>
            <w:tcMar>
              <w:top w:w="128" w:type="dxa"/>
              <w:left w:w="43" w:type="dxa"/>
              <w:bottom w:w="43" w:type="dxa"/>
              <w:right w:w="43" w:type="dxa"/>
            </w:tcMar>
          </w:tcPr>
          <w:p w14:paraId="230424AC"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70FFA1E3" w14:textId="77777777" w:rsidR="00EE2529" w:rsidRPr="00C81B84" w:rsidRDefault="00AD5E1E" w:rsidP="00C81B84">
            <w:r w:rsidRPr="00C81B84">
              <w:t>51</w:t>
            </w:r>
          </w:p>
        </w:tc>
        <w:tc>
          <w:tcPr>
            <w:tcW w:w="6800" w:type="dxa"/>
            <w:tcBorders>
              <w:top w:val="nil"/>
              <w:left w:val="nil"/>
              <w:bottom w:val="nil"/>
              <w:right w:val="nil"/>
            </w:tcBorders>
            <w:tcMar>
              <w:top w:w="128" w:type="dxa"/>
              <w:left w:w="43" w:type="dxa"/>
              <w:bottom w:w="43" w:type="dxa"/>
              <w:right w:w="43" w:type="dxa"/>
            </w:tcMar>
          </w:tcPr>
          <w:p w14:paraId="19F285A4" w14:textId="77777777" w:rsidR="00EE2529" w:rsidRPr="00C81B84" w:rsidRDefault="00AD5E1E" w:rsidP="00C81B84">
            <w:r w:rsidRPr="00C81B84">
              <w:t xml:space="preserve">Tilbakeføring av tapsavsetning for risikoavlastningsordningen </w:t>
            </w:r>
          </w:p>
        </w:tc>
        <w:tc>
          <w:tcPr>
            <w:tcW w:w="1400" w:type="dxa"/>
            <w:tcBorders>
              <w:top w:val="nil"/>
              <w:left w:val="nil"/>
              <w:bottom w:val="nil"/>
              <w:right w:val="nil"/>
            </w:tcBorders>
            <w:tcMar>
              <w:top w:w="128" w:type="dxa"/>
              <w:left w:w="43" w:type="dxa"/>
              <w:bottom w:w="43" w:type="dxa"/>
              <w:right w:w="43" w:type="dxa"/>
            </w:tcMar>
            <w:vAlign w:val="bottom"/>
          </w:tcPr>
          <w:p w14:paraId="07FDA7F1" w14:textId="77777777" w:rsidR="00EE2529" w:rsidRPr="00C81B84" w:rsidRDefault="00EE2529" w:rsidP="00C81B84"/>
        </w:tc>
      </w:tr>
      <w:tr w:rsidR="00EE2529" w:rsidRPr="00C81B84" w14:paraId="1397625C" w14:textId="77777777">
        <w:trPr>
          <w:trHeight w:val="380"/>
        </w:trPr>
        <w:tc>
          <w:tcPr>
            <w:tcW w:w="680" w:type="dxa"/>
            <w:tcBorders>
              <w:top w:val="nil"/>
              <w:left w:val="nil"/>
              <w:bottom w:val="nil"/>
              <w:right w:val="nil"/>
            </w:tcBorders>
            <w:tcMar>
              <w:top w:w="128" w:type="dxa"/>
              <w:left w:w="43" w:type="dxa"/>
              <w:bottom w:w="43" w:type="dxa"/>
              <w:right w:w="43" w:type="dxa"/>
            </w:tcMar>
          </w:tcPr>
          <w:p w14:paraId="5FF4F6A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3A88ED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7D6E5C" w14:textId="77777777" w:rsidR="00EE2529" w:rsidRPr="00C81B84" w:rsidRDefault="00AD5E1E" w:rsidP="00C81B84">
            <w:r w:rsidRPr="00C81B84">
              <w:t>for garantier til Reisegarantifondet, bevilges med</w:t>
            </w:r>
          </w:p>
        </w:tc>
        <w:tc>
          <w:tcPr>
            <w:tcW w:w="1400" w:type="dxa"/>
            <w:tcBorders>
              <w:top w:val="nil"/>
              <w:left w:val="nil"/>
              <w:bottom w:val="nil"/>
              <w:right w:val="nil"/>
            </w:tcBorders>
            <w:tcMar>
              <w:top w:w="128" w:type="dxa"/>
              <w:left w:w="43" w:type="dxa"/>
              <w:bottom w:w="43" w:type="dxa"/>
              <w:right w:w="43" w:type="dxa"/>
            </w:tcMar>
            <w:vAlign w:val="bottom"/>
          </w:tcPr>
          <w:p w14:paraId="5AFF6A21" w14:textId="77777777" w:rsidR="00EE2529" w:rsidRPr="00C81B84" w:rsidRDefault="00AD5E1E" w:rsidP="00C81B84">
            <w:r w:rsidRPr="00C81B84">
              <w:t>11 000 000</w:t>
            </w:r>
          </w:p>
        </w:tc>
      </w:tr>
      <w:tr w:rsidR="00EE2529" w:rsidRPr="00C81B84" w14:paraId="55224EA2" w14:textId="77777777">
        <w:trPr>
          <w:trHeight w:val="640"/>
        </w:trPr>
        <w:tc>
          <w:tcPr>
            <w:tcW w:w="680" w:type="dxa"/>
            <w:tcBorders>
              <w:top w:val="nil"/>
              <w:left w:val="nil"/>
              <w:bottom w:val="nil"/>
              <w:right w:val="nil"/>
            </w:tcBorders>
            <w:tcMar>
              <w:top w:w="128" w:type="dxa"/>
              <w:left w:w="43" w:type="dxa"/>
              <w:bottom w:w="43" w:type="dxa"/>
              <w:right w:w="43" w:type="dxa"/>
            </w:tcMar>
          </w:tcPr>
          <w:p w14:paraId="31A52C41"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89F825F" w14:textId="77777777" w:rsidR="00EE2529" w:rsidRPr="00C81B84" w:rsidRDefault="00AD5E1E" w:rsidP="00C81B84">
            <w:r w:rsidRPr="00C81B84">
              <w:t>55</w:t>
            </w:r>
          </w:p>
        </w:tc>
        <w:tc>
          <w:tcPr>
            <w:tcW w:w="6800" w:type="dxa"/>
            <w:tcBorders>
              <w:top w:val="nil"/>
              <w:left w:val="nil"/>
              <w:bottom w:val="nil"/>
              <w:right w:val="nil"/>
            </w:tcBorders>
            <w:tcMar>
              <w:top w:w="128" w:type="dxa"/>
              <w:left w:w="43" w:type="dxa"/>
              <w:bottom w:w="43" w:type="dxa"/>
              <w:right w:w="43" w:type="dxa"/>
            </w:tcMar>
          </w:tcPr>
          <w:p w14:paraId="0A59384D" w14:textId="77777777" w:rsidR="00EE2529" w:rsidRPr="00C81B84" w:rsidRDefault="00AD5E1E" w:rsidP="00C81B84">
            <w:r w:rsidRPr="00C81B84">
              <w:t>Tilbakeføring av midler fra lånegarantiordningen ifm. krigen i Ukraina, bevilges med</w:t>
            </w:r>
          </w:p>
        </w:tc>
        <w:tc>
          <w:tcPr>
            <w:tcW w:w="1400" w:type="dxa"/>
            <w:tcBorders>
              <w:top w:val="nil"/>
              <w:left w:val="nil"/>
              <w:bottom w:val="nil"/>
              <w:right w:val="nil"/>
            </w:tcBorders>
            <w:tcMar>
              <w:top w:w="128" w:type="dxa"/>
              <w:left w:w="43" w:type="dxa"/>
              <w:bottom w:w="43" w:type="dxa"/>
              <w:right w:w="43" w:type="dxa"/>
            </w:tcMar>
            <w:vAlign w:val="bottom"/>
          </w:tcPr>
          <w:p w14:paraId="1BD1A7E2" w14:textId="77777777" w:rsidR="00EE2529" w:rsidRPr="00C81B84" w:rsidRDefault="00AD5E1E" w:rsidP="00C81B84">
            <w:r w:rsidRPr="00C81B84">
              <w:t>124 800 000</w:t>
            </w:r>
          </w:p>
        </w:tc>
      </w:tr>
      <w:tr w:rsidR="00EE2529" w:rsidRPr="00C81B84" w14:paraId="3B67B679" w14:textId="77777777">
        <w:trPr>
          <w:trHeight w:val="640"/>
        </w:trPr>
        <w:tc>
          <w:tcPr>
            <w:tcW w:w="680" w:type="dxa"/>
            <w:tcBorders>
              <w:top w:val="nil"/>
              <w:left w:val="nil"/>
              <w:bottom w:val="nil"/>
              <w:right w:val="nil"/>
            </w:tcBorders>
            <w:tcMar>
              <w:top w:w="128" w:type="dxa"/>
              <w:left w:w="43" w:type="dxa"/>
              <w:bottom w:w="43" w:type="dxa"/>
              <w:right w:w="43" w:type="dxa"/>
            </w:tcMar>
          </w:tcPr>
          <w:p w14:paraId="202F8C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B2510BA" w14:textId="77777777" w:rsidR="00EE2529" w:rsidRPr="00C81B84" w:rsidRDefault="00AD5E1E" w:rsidP="00C81B84">
            <w:r w:rsidRPr="00C81B84">
              <w:t>90</w:t>
            </w:r>
          </w:p>
        </w:tc>
        <w:tc>
          <w:tcPr>
            <w:tcW w:w="6800" w:type="dxa"/>
            <w:tcBorders>
              <w:top w:val="nil"/>
              <w:left w:val="nil"/>
              <w:bottom w:val="nil"/>
              <w:right w:val="nil"/>
            </w:tcBorders>
            <w:tcMar>
              <w:top w:w="128" w:type="dxa"/>
              <w:left w:w="43" w:type="dxa"/>
              <w:bottom w:w="43" w:type="dxa"/>
              <w:right w:w="43" w:type="dxa"/>
            </w:tcMar>
          </w:tcPr>
          <w:p w14:paraId="37FF8B5C" w14:textId="77777777" w:rsidR="00EE2529" w:rsidRPr="00C81B84" w:rsidRDefault="00AD5E1E" w:rsidP="00C81B84">
            <w:r w:rsidRPr="00C81B84">
              <w:t>Avdrag på lån knyttet til bruk av trekkfullmakt under Alminnelig garantiordning, forhøyes med</w:t>
            </w:r>
          </w:p>
        </w:tc>
        <w:tc>
          <w:tcPr>
            <w:tcW w:w="1400" w:type="dxa"/>
            <w:tcBorders>
              <w:top w:val="nil"/>
              <w:left w:val="nil"/>
              <w:bottom w:val="nil"/>
              <w:right w:val="nil"/>
            </w:tcBorders>
            <w:tcMar>
              <w:top w:w="128" w:type="dxa"/>
              <w:left w:w="43" w:type="dxa"/>
              <w:bottom w:w="43" w:type="dxa"/>
              <w:right w:w="43" w:type="dxa"/>
            </w:tcMar>
            <w:vAlign w:val="bottom"/>
          </w:tcPr>
          <w:p w14:paraId="61920F74" w14:textId="77777777" w:rsidR="00EE2529" w:rsidRPr="00C81B84" w:rsidRDefault="00AD5E1E" w:rsidP="00C81B84">
            <w:r w:rsidRPr="00C81B84">
              <w:t>2 749 000 000</w:t>
            </w:r>
          </w:p>
        </w:tc>
      </w:tr>
      <w:tr w:rsidR="00EE2529" w:rsidRPr="00C81B84" w14:paraId="72656A04" w14:textId="77777777">
        <w:trPr>
          <w:trHeight w:val="380"/>
        </w:trPr>
        <w:tc>
          <w:tcPr>
            <w:tcW w:w="680" w:type="dxa"/>
            <w:tcBorders>
              <w:top w:val="nil"/>
              <w:left w:val="nil"/>
              <w:bottom w:val="nil"/>
              <w:right w:val="nil"/>
            </w:tcBorders>
            <w:tcMar>
              <w:top w:w="128" w:type="dxa"/>
              <w:left w:w="43" w:type="dxa"/>
              <w:bottom w:w="43" w:type="dxa"/>
              <w:right w:w="43" w:type="dxa"/>
            </w:tcMar>
          </w:tcPr>
          <w:p w14:paraId="14D017E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329C0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9812C7" w14:textId="77777777" w:rsidR="00EE2529" w:rsidRPr="00C81B84" w:rsidRDefault="00AD5E1E" w:rsidP="00C81B84">
            <w:r w:rsidRPr="00C81B84">
              <w:t>fra kr 1 000 000 til kr 2 750 000 000</w:t>
            </w:r>
          </w:p>
        </w:tc>
        <w:tc>
          <w:tcPr>
            <w:tcW w:w="1400" w:type="dxa"/>
            <w:tcBorders>
              <w:top w:val="nil"/>
              <w:left w:val="nil"/>
              <w:bottom w:val="nil"/>
              <w:right w:val="nil"/>
            </w:tcBorders>
            <w:tcMar>
              <w:top w:w="128" w:type="dxa"/>
              <w:left w:w="43" w:type="dxa"/>
              <w:bottom w:w="43" w:type="dxa"/>
              <w:right w:w="43" w:type="dxa"/>
            </w:tcMar>
            <w:vAlign w:val="bottom"/>
          </w:tcPr>
          <w:p w14:paraId="53154784" w14:textId="77777777" w:rsidR="00EE2529" w:rsidRPr="00C81B84" w:rsidRDefault="00EE2529" w:rsidP="00C81B84"/>
        </w:tc>
      </w:tr>
      <w:tr w:rsidR="00EE2529" w:rsidRPr="00C81B84" w14:paraId="4AA5659A" w14:textId="77777777">
        <w:trPr>
          <w:trHeight w:val="380"/>
        </w:trPr>
        <w:tc>
          <w:tcPr>
            <w:tcW w:w="680" w:type="dxa"/>
            <w:tcBorders>
              <w:top w:val="nil"/>
              <w:left w:val="nil"/>
              <w:bottom w:val="nil"/>
              <w:right w:val="nil"/>
            </w:tcBorders>
            <w:tcMar>
              <w:top w:w="128" w:type="dxa"/>
              <w:left w:w="43" w:type="dxa"/>
              <w:bottom w:w="43" w:type="dxa"/>
              <w:right w:w="43" w:type="dxa"/>
            </w:tcMar>
          </w:tcPr>
          <w:p w14:paraId="37A11E34" w14:textId="77777777" w:rsidR="00EE2529" w:rsidRPr="00C81B84" w:rsidRDefault="00AD5E1E" w:rsidP="00C81B84">
            <w:r w:rsidRPr="00C81B84">
              <w:t>5470</w:t>
            </w:r>
          </w:p>
        </w:tc>
        <w:tc>
          <w:tcPr>
            <w:tcW w:w="680" w:type="dxa"/>
            <w:tcBorders>
              <w:top w:val="nil"/>
              <w:left w:val="nil"/>
              <w:bottom w:val="nil"/>
              <w:right w:val="nil"/>
            </w:tcBorders>
            <w:tcMar>
              <w:top w:w="128" w:type="dxa"/>
              <w:left w:w="43" w:type="dxa"/>
              <w:bottom w:w="43" w:type="dxa"/>
              <w:right w:w="43" w:type="dxa"/>
            </w:tcMar>
          </w:tcPr>
          <w:p w14:paraId="3B10896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733BF0" w14:textId="77777777" w:rsidR="00EE2529" w:rsidRPr="00C81B84" w:rsidRDefault="00AD5E1E" w:rsidP="00C81B84">
            <w:r w:rsidRPr="00C81B84">
              <w:t>Statens pensjonskasse:</w:t>
            </w:r>
          </w:p>
        </w:tc>
        <w:tc>
          <w:tcPr>
            <w:tcW w:w="1400" w:type="dxa"/>
            <w:tcBorders>
              <w:top w:val="nil"/>
              <w:left w:val="nil"/>
              <w:bottom w:val="nil"/>
              <w:right w:val="nil"/>
            </w:tcBorders>
            <w:tcMar>
              <w:top w:w="128" w:type="dxa"/>
              <w:left w:w="43" w:type="dxa"/>
              <w:bottom w:w="43" w:type="dxa"/>
              <w:right w:w="43" w:type="dxa"/>
            </w:tcMar>
            <w:vAlign w:val="bottom"/>
          </w:tcPr>
          <w:p w14:paraId="53CF16AA" w14:textId="77777777" w:rsidR="00EE2529" w:rsidRPr="00C81B84" w:rsidRDefault="00EE2529" w:rsidP="00C81B84"/>
        </w:tc>
      </w:tr>
      <w:tr w:rsidR="00EE2529" w:rsidRPr="00C81B84" w14:paraId="31FAA3AC" w14:textId="77777777">
        <w:trPr>
          <w:trHeight w:val="380"/>
        </w:trPr>
        <w:tc>
          <w:tcPr>
            <w:tcW w:w="680" w:type="dxa"/>
            <w:tcBorders>
              <w:top w:val="nil"/>
              <w:left w:val="nil"/>
              <w:bottom w:val="nil"/>
              <w:right w:val="nil"/>
            </w:tcBorders>
            <w:tcMar>
              <w:top w:w="128" w:type="dxa"/>
              <w:left w:w="43" w:type="dxa"/>
              <w:bottom w:w="43" w:type="dxa"/>
              <w:right w:w="43" w:type="dxa"/>
            </w:tcMar>
          </w:tcPr>
          <w:p w14:paraId="4637A9B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7703CF"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50DA01BA" w14:textId="77777777" w:rsidR="00EE2529" w:rsidRPr="00C81B84" w:rsidRDefault="00AD5E1E" w:rsidP="00C81B84">
            <w:r w:rsidRPr="00C81B84">
              <w:t>Avsetning til investeringsformål, forhøyes med</w:t>
            </w:r>
          </w:p>
        </w:tc>
        <w:tc>
          <w:tcPr>
            <w:tcW w:w="1400" w:type="dxa"/>
            <w:tcBorders>
              <w:top w:val="nil"/>
              <w:left w:val="nil"/>
              <w:bottom w:val="nil"/>
              <w:right w:val="nil"/>
            </w:tcBorders>
            <w:tcMar>
              <w:top w:w="128" w:type="dxa"/>
              <w:left w:w="43" w:type="dxa"/>
              <w:bottom w:w="43" w:type="dxa"/>
              <w:right w:w="43" w:type="dxa"/>
            </w:tcMar>
            <w:vAlign w:val="bottom"/>
          </w:tcPr>
          <w:p w14:paraId="56811B21" w14:textId="77777777" w:rsidR="00EE2529" w:rsidRPr="00C81B84" w:rsidRDefault="00AD5E1E" w:rsidP="00C81B84">
            <w:r w:rsidRPr="00C81B84">
              <w:t>25 000 000</w:t>
            </w:r>
          </w:p>
        </w:tc>
      </w:tr>
      <w:tr w:rsidR="00EE2529" w:rsidRPr="00C81B84" w14:paraId="09923C20" w14:textId="77777777">
        <w:trPr>
          <w:trHeight w:val="380"/>
        </w:trPr>
        <w:tc>
          <w:tcPr>
            <w:tcW w:w="680" w:type="dxa"/>
            <w:tcBorders>
              <w:top w:val="nil"/>
              <w:left w:val="nil"/>
              <w:bottom w:val="nil"/>
              <w:right w:val="nil"/>
            </w:tcBorders>
            <w:tcMar>
              <w:top w:w="128" w:type="dxa"/>
              <w:left w:w="43" w:type="dxa"/>
              <w:bottom w:w="43" w:type="dxa"/>
              <w:right w:w="43" w:type="dxa"/>
            </w:tcMar>
          </w:tcPr>
          <w:p w14:paraId="7765B9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487706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AF0D9BE" w14:textId="77777777" w:rsidR="00EE2529" w:rsidRPr="00C81B84" w:rsidRDefault="00AD5E1E" w:rsidP="00C81B84">
            <w:r w:rsidRPr="00C81B84">
              <w:t>fra kr 30 000 000 til kr 55 000 000</w:t>
            </w:r>
          </w:p>
        </w:tc>
        <w:tc>
          <w:tcPr>
            <w:tcW w:w="1400" w:type="dxa"/>
            <w:tcBorders>
              <w:top w:val="nil"/>
              <w:left w:val="nil"/>
              <w:bottom w:val="nil"/>
              <w:right w:val="nil"/>
            </w:tcBorders>
            <w:tcMar>
              <w:top w:w="128" w:type="dxa"/>
              <w:left w:w="43" w:type="dxa"/>
              <w:bottom w:w="43" w:type="dxa"/>
              <w:right w:w="43" w:type="dxa"/>
            </w:tcMar>
            <w:vAlign w:val="bottom"/>
          </w:tcPr>
          <w:p w14:paraId="74DE272F" w14:textId="77777777" w:rsidR="00EE2529" w:rsidRPr="00C81B84" w:rsidRDefault="00EE2529" w:rsidP="00C81B84"/>
        </w:tc>
      </w:tr>
      <w:tr w:rsidR="00EE2529" w:rsidRPr="00C81B84" w14:paraId="1A9F92CF" w14:textId="77777777">
        <w:trPr>
          <w:trHeight w:val="380"/>
        </w:trPr>
        <w:tc>
          <w:tcPr>
            <w:tcW w:w="680" w:type="dxa"/>
            <w:tcBorders>
              <w:top w:val="nil"/>
              <w:left w:val="nil"/>
              <w:bottom w:val="nil"/>
              <w:right w:val="nil"/>
            </w:tcBorders>
            <w:tcMar>
              <w:top w:w="128" w:type="dxa"/>
              <w:left w:w="43" w:type="dxa"/>
              <w:bottom w:w="43" w:type="dxa"/>
              <w:right w:w="43" w:type="dxa"/>
            </w:tcMar>
          </w:tcPr>
          <w:p w14:paraId="4A194974" w14:textId="77777777" w:rsidR="00EE2529" w:rsidRPr="00C81B84" w:rsidRDefault="00AD5E1E" w:rsidP="00C81B84">
            <w:r w:rsidRPr="00C81B84">
              <w:t>5491</w:t>
            </w:r>
          </w:p>
        </w:tc>
        <w:tc>
          <w:tcPr>
            <w:tcW w:w="680" w:type="dxa"/>
            <w:tcBorders>
              <w:top w:val="nil"/>
              <w:left w:val="nil"/>
              <w:bottom w:val="nil"/>
              <w:right w:val="nil"/>
            </w:tcBorders>
            <w:tcMar>
              <w:top w:w="128" w:type="dxa"/>
              <w:left w:w="43" w:type="dxa"/>
              <w:bottom w:w="43" w:type="dxa"/>
              <w:right w:w="43" w:type="dxa"/>
            </w:tcMar>
          </w:tcPr>
          <w:p w14:paraId="4723B8F6"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7B9CB2" w14:textId="77777777" w:rsidR="00EE2529" w:rsidRPr="00C81B84" w:rsidRDefault="00AD5E1E" w:rsidP="00C81B84">
            <w:r w:rsidRPr="00C81B84">
              <w:t>Avskrivning på statens kapital i statens forvaltningsbedrifter:</w:t>
            </w:r>
          </w:p>
        </w:tc>
        <w:tc>
          <w:tcPr>
            <w:tcW w:w="1400" w:type="dxa"/>
            <w:tcBorders>
              <w:top w:val="nil"/>
              <w:left w:val="nil"/>
              <w:bottom w:val="nil"/>
              <w:right w:val="nil"/>
            </w:tcBorders>
            <w:tcMar>
              <w:top w:w="128" w:type="dxa"/>
              <w:left w:w="43" w:type="dxa"/>
              <w:bottom w:w="43" w:type="dxa"/>
              <w:right w:w="43" w:type="dxa"/>
            </w:tcMar>
            <w:vAlign w:val="bottom"/>
          </w:tcPr>
          <w:p w14:paraId="61371EA5" w14:textId="77777777" w:rsidR="00EE2529" w:rsidRPr="00C81B84" w:rsidRDefault="00EE2529" w:rsidP="00C81B84"/>
        </w:tc>
      </w:tr>
      <w:tr w:rsidR="00EE2529" w:rsidRPr="00C81B84" w14:paraId="121047F5" w14:textId="77777777">
        <w:trPr>
          <w:trHeight w:val="380"/>
        </w:trPr>
        <w:tc>
          <w:tcPr>
            <w:tcW w:w="680" w:type="dxa"/>
            <w:tcBorders>
              <w:top w:val="nil"/>
              <w:left w:val="nil"/>
              <w:bottom w:val="nil"/>
              <w:right w:val="nil"/>
            </w:tcBorders>
            <w:tcMar>
              <w:top w:w="128" w:type="dxa"/>
              <w:left w:w="43" w:type="dxa"/>
              <w:bottom w:w="43" w:type="dxa"/>
              <w:right w:w="43" w:type="dxa"/>
            </w:tcMar>
          </w:tcPr>
          <w:p w14:paraId="76CFD42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E09FA64" w14:textId="77777777" w:rsidR="00EE2529" w:rsidRPr="00C81B84" w:rsidRDefault="00AD5E1E" w:rsidP="00C81B84">
            <w:r w:rsidRPr="00C81B84">
              <w:t>30</w:t>
            </w:r>
          </w:p>
        </w:tc>
        <w:tc>
          <w:tcPr>
            <w:tcW w:w="6800" w:type="dxa"/>
            <w:tcBorders>
              <w:top w:val="nil"/>
              <w:left w:val="nil"/>
              <w:bottom w:val="nil"/>
              <w:right w:val="nil"/>
            </w:tcBorders>
            <w:tcMar>
              <w:top w:w="128" w:type="dxa"/>
              <w:left w:w="43" w:type="dxa"/>
              <w:bottom w:w="43" w:type="dxa"/>
              <w:right w:w="43" w:type="dxa"/>
            </w:tcMar>
          </w:tcPr>
          <w:p w14:paraId="7FD7804D" w14:textId="77777777" w:rsidR="00EE2529" w:rsidRPr="00C81B84" w:rsidRDefault="00AD5E1E" w:rsidP="00C81B84">
            <w:r w:rsidRPr="00C81B84">
              <w:t>Avskrivninger, nedsettes med</w:t>
            </w:r>
          </w:p>
        </w:tc>
        <w:tc>
          <w:tcPr>
            <w:tcW w:w="1400" w:type="dxa"/>
            <w:tcBorders>
              <w:top w:val="nil"/>
              <w:left w:val="nil"/>
              <w:bottom w:val="nil"/>
              <w:right w:val="nil"/>
            </w:tcBorders>
            <w:tcMar>
              <w:top w:w="128" w:type="dxa"/>
              <w:left w:w="43" w:type="dxa"/>
              <w:bottom w:w="43" w:type="dxa"/>
              <w:right w:w="43" w:type="dxa"/>
            </w:tcMar>
            <w:vAlign w:val="bottom"/>
          </w:tcPr>
          <w:p w14:paraId="09621019" w14:textId="77777777" w:rsidR="00EE2529" w:rsidRPr="00C81B84" w:rsidRDefault="00AD5E1E" w:rsidP="00C81B84">
            <w:r w:rsidRPr="00C81B84">
              <w:t>1 000 000</w:t>
            </w:r>
          </w:p>
        </w:tc>
      </w:tr>
      <w:tr w:rsidR="00EE2529" w:rsidRPr="00C81B84" w14:paraId="703F68A7" w14:textId="77777777">
        <w:trPr>
          <w:trHeight w:val="380"/>
        </w:trPr>
        <w:tc>
          <w:tcPr>
            <w:tcW w:w="680" w:type="dxa"/>
            <w:tcBorders>
              <w:top w:val="nil"/>
              <w:left w:val="nil"/>
              <w:bottom w:val="nil"/>
              <w:right w:val="nil"/>
            </w:tcBorders>
            <w:tcMar>
              <w:top w:w="128" w:type="dxa"/>
              <w:left w:w="43" w:type="dxa"/>
              <w:bottom w:w="43" w:type="dxa"/>
              <w:right w:w="43" w:type="dxa"/>
            </w:tcMar>
          </w:tcPr>
          <w:p w14:paraId="15A530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3B2A4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1D1CEFE" w14:textId="77777777" w:rsidR="00EE2529" w:rsidRPr="00C81B84" w:rsidRDefault="00AD5E1E" w:rsidP="00C81B84">
            <w:r w:rsidRPr="00C81B84">
              <w:t>fra kr 1 633 000 000 til kr 1 632 000 000</w:t>
            </w:r>
          </w:p>
        </w:tc>
        <w:tc>
          <w:tcPr>
            <w:tcW w:w="1400" w:type="dxa"/>
            <w:tcBorders>
              <w:top w:val="nil"/>
              <w:left w:val="nil"/>
              <w:bottom w:val="nil"/>
              <w:right w:val="nil"/>
            </w:tcBorders>
            <w:tcMar>
              <w:top w:w="128" w:type="dxa"/>
              <w:left w:w="43" w:type="dxa"/>
              <w:bottom w:w="43" w:type="dxa"/>
              <w:right w:w="43" w:type="dxa"/>
            </w:tcMar>
            <w:vAlign w:val="bottom"/>
          </w:tcPr>
          <w:p w14:paraId="48FEC103" w14:textId="77777777" w:rsidR="00EE2529" w:rsidRPr="00C81B84" w:rsidRDefault="00EE2529" w:rsidP="00C81B84"/>
        </w:tc>
      </w:tr>
      <w:tr w:rsidR="00EE2529" w:rsidRPr="00C81B84" w14:paraId="7C21AD21" w14:textId="77777777">
        <w:trPr>
          <w:trHeight w:val="380"/>
        </w:trPr>
        <w:tc>
          <w:tcPr>
            <w:tcW w:w="680" w:type="dxa"/>
            <w:tcBorders>
              <w:top w:val="nil"/>
              <w:left w:val="nil"/>
              <w:bottom w:val="nil"/>
              <w:right w:val="nil"/>
            </w:tcBorders>
            <w:tcMar>
              <w:top w:w="128" w:type="dxa"/>
              <w:left w:w="43" w:type="dxa"/>
              <w:bottom w:w="43" w:type="dxa"/>
              <w:right w:w="43" w:type="dxa"/>
            </w:tcMar>
          </w:tcPr>
          <w:p w14:paraId="4B9EC355" w14:textId="77777777" w:rsidR="00EE2529" w:rsidRPr="00C81B84" w:rsidRDefault="00AD5E1E" w:rsidP="00C81B84">
            <w:r w:rsidRPr="00C81B84">
              <w:t>5501</w:t>
            </w:r>
          </w:p>
        </w:tc>
        <w:tc>
          <w:tcPr>
            <w:tcW w:w="680" w:type="dxa"/>
            <w:tcBorders>
              <w:top w:val="nil"/>
              <w:left w:val="nil"/>
              <w:bottom w:val="nil"/>
              <w:right w:val="nil"/>
            </w:tcBorders>
            <w:tcMar>
              <w:top w:w="128" w:type="dxa"/>
              <w:left w:w="43" w:type="dxa"/>
              <w:bottom w:w="43" w:type="dxa"/>
              <w:right w:w="43" w:type="dxa"/>
            </w:tcMar>
          </w:tcPr>
          <w:p w14:paraId="24B866A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147C9AC" w14:textId="77777777" w:rsidR="00EE2529" w:rsidRPr="00C81B84" w:rsidRDefault="00AD5E1E" w:rsidP="00C81B84">
            <w:r w:rsidRPr="00C81B84">
              <w:t>Skatter på formue og inntekt:</w:t>
            </w:r>
          </w:p>
        </w:tc>
        <w:tc>
          <w:tcPr>
            <w:tcW w:w="1400" w:type="dxa"/>
            <w:tcBorders>
              <w:top w:val="nil"/>
              <w:left w:val="nil"/>
              <w:bottom w:val="nil"/>
              <w:right w:val="nil"/>
            </w:tcBorders>
            <w:tcMar>
              <w:top w:w="128" w:type="dxa"/>
              <w:left w:w="43" w:type="dxa"/>
              <w:bottom w:w="43" w:type="dxa"/>
              <w:right w:w="43" w:type="dxa"/>
            </w:tcMar>
            <w:vAlign w:val="bottom"/>
          </w:tcPr>
          <w:p w14:paraId="4A10A89F" w14:textId="77777777" w:rsidR="00EE2529" w:rsidRPr="00C81B84" w:rsidRDefault="00EE2529" w:rsidP="00C81B84"/>
        </w:tc>
      </w:tr>
      <w:tr w:rsidR="00EE2529" w:rsidRPr="00C81B84" w14:paraId="20C30B59" w14:textId="77777777">
        <w:trPr>
          <w:trHeight w:val="380"/>
        </w:trPr>
        <w:tc>
          <w:tcPr>
            <w:tcW w:w="680" w:type="dxa"/>
            <w:tcBorders>
              <w:top w:val="nil"/>
              <w:left w:val="nil"/>
              <w:bottom w:val="nil"/>
              <w:right w:val="nil"/>
            </w:tcBorders>
            <w:tcMar>
              <w:top w:w="128" w:type="dxa"/>
              <w:left w:w="43" w:type="dxa"/>
              <w:bottom w:w="43" w:type="dxa"/>
              <w:right w:w="43" w:type="dxa"/>
            </w:tcMar>
          </w:tcPr>
          <w:p w14:paraId="32FBD53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2301739"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9F79092" w14:textId="77777777" w:rsidR="00EE2529" w:rsidRPr="00C81B84" w:rsidRDefault="00AD5E1E" w:rsidP="00C81B84">
            <w:r w:rsidRPr="00C81B84">
              <w:t>Fellesskatt mv. fra personlige skattytere, nedsettes med</w:t>
            </w:r>
          </w:p>
        </w:tc>
        <w:tc>
          <w:tcPr>
            <w:tcW w:w="1400" w:type="dxa"/>
            <w:tcBorders>
              <w:top w:val="nil"/>
              <w:left w:val="nil"/>
              <w:bottom w:val="nil"/>
              <w:right w:val="nil"/>
            </w:tcBorders>
            <w:tcMar>
              <w:top w:w="128" w:type="dxa"/>
              <w:left w:w="43" w:type="dxa"/>
              <w:bottom w:w="43" w:type="dxa"/>
              <w:right w:w="43" w:type="dxa"/>
            </w:tcMar>
            <w:vAlign w:val="bottom"/>
          </w:tcPr>
          <w:p w14:paraId="7971E09E" w14:textId="77777777" w:rsidR="00EE2529" w:rsidRPr="00C81B84" w:rsidRDefault="00AD5E1E" w:rsidP="00C81B84">
            <w:r w:rsidRPr="00C81B84">
              <w:t>1 000 000</w:t>
            </w:r>
          </w:p>
        </w:tc>
      </w:tr>
      <w:tr w:rsidR="00EE2529" w:rsidRPr="00C81B84" w14:paraId="07B48BA1" w14:textId="77777777">
        <w:trPr>
          <w:trHeight w:val="380"/>
        </w:trPr>
        <w:tc>
          <w:tcPr>
            <w:tcW w:w="680" w:type="dxa"/>
            <w:tcBorders>
              <w:top w:val="nil"/>
              <w:left w:val="nil"/>
              <w:bottom w:val="nil"/>
              <w:right w:val="nil"/>
            </w:tcBorders>
            <w:tcMar>
              <w:top w:w="128" w:type="dxa"/>
              <w:left w:w="43" w:type="dxa"/>
              <w:bottom w:w="43" w:type="dxa"/>
              <w:right w:w="43" w:type="dxa"/>
            </w:tcMar>
          </w:tcPr>
          <w:p w14:paraId="759706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E382C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C1BE1AE" w14:textId="77777777" w:rsidR="00EE2529" w:rsidRPr="00C81B84" w:rsidRDefault="00AD5E1E" w:rsidP="00C81B84">
            <w:r w:rsidRPr="00C81B84">
              <w:t>fra kr 136 820 000 000 til kr 136 819 000 000</w:t>
            </w:r>
          </w:p>
        </w:tc>
        <w:tc>
          <w:tcPr>
            <w:tcW w:w="1400" w:type="dxa"/>
            <w:tcBorders>
              <w:top w:val="nil"/>
              <w:left w:val="nil"/>
              <w:bottom w:val="nil"/>
              <w:right w:val="nil"/>
            </w:tcBorders>
            <w:tcMar>
              <w:top w:w="128" w:type="dxa"/>
              <w:left w:w="43" w:type="dxa"/>
              <w:bottom w:w="43" w:type="dxa"/>
              <w:right w:w="43" w:type="dxa"/>
            </w:tcMar>
            <w:vAlign w:val="bottom"/>
          </w:tcPr>
          <w:p w14:paraId="34ADB990" w14:textId="77777777" w:rsidR="00EE2529" w:rsidRPr="00C81B84" w:rsidRDefault="00EE2529" w:rsidP="00C81B84"/>
        </w:tc>
      </w:tr>
      <w:tr w:rsidR="00EE2529" w:rsidRPr="00C81B84" w14:paraId="2581533B" w14:textId="77777777">
        <w:trPr>
          <w:trHeight w:val="380"/>
        </w:trPr>
        <w:tc>
          <w:tcPr>
            <w:tcW w:w="680" w:type="dxa"/>
            <w:tcBorders>
              <w:top w:val="nil"/>
              <w:left w:val="nil"/>
              <w:bottom w:val="nil"/>
              <w:right w:val="nil"/>
            </w:tcBorders>
            <w:tcMar>
              <w:top w:w="128" w:type="dxa"/>
              <w:left w:w="43" w:type="dxa"/>
              <w:bottom w:w="43" w:type="dxa"/>
              <w:right w:w="43" w:type="dxa"/>
            </w:tcMar>
          </w:tcPr>
          <w:p w14:paraId="345D49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9D78FD3"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5DB583B1" w14:textId="77777777" w:rsidR="00EE2529" w:rsidRPr="00C81B84" w:rsidRDefault="00AD5E1E" w:rsidP="00C81B84">
            <w:r w:rsidRPr="00C81B84">
              <w:t>Formuesskatt, nedsettes med</w:t>
            </w:r>
          </w:p>
        </w:tc>
        <w:tc>
          <w:tcPr>
            <w:tcW w:w="1400" w:type="dxa"/>
            <w:tcBorders>
              <w:top w:val="nil"/>
              <w:left w:val="nil"/>
              <w:bottom w:val="nil"/>
              <w:right w:val="nil"/>
            </w:tcBorders>
            <w:tcMar>
              <w:top w:w="128" w:type="dxa"/>
              <w:left w:w="43" w:type="dxa"/>
              <w:bottom w:w="43" w:type="dxa"/>
              <w:right w:w="43" w:type="dxa"/>
            </w:tcMar>
            <w:vAlign w:val="bottom"/>
          </w:tcPr>
          <w:p w14:paraId="178A08D3" w14:textId="77777777" w:rsidR="00EE2529" w:rsidRPr="00C81B84" w:rsidRDefault="00AD5E1E" w:rsidP="00C81B84">
            <w:r w:rsidRPr="00C81B84">
              <w:t>100 000 000</w:t>
            </w:r>
          </w:p>
        </w:tc>
      </w:tr>
      <w:tr w:rsidR="00EE2529" w:rsidRPr="00C81B84" w14:paraId="1DEEA638" w14:textId="77777777">
        <w:trPr>
          <w:trHeight w:val="380"/>
        </w:trPr>
        <w:tc>
          <w:tcPr>
            <w:tcW w:w="680" w:type="dxa"/>
            <w:tcBorders>
              <w:top w:val="nil"/>
              <w:left w:val="nil"/>
              <w:bottom w:val="nil"/>
              <w:right w:val="nil"/>
            </w:tcBorders>
            <w:tcMar>
              <w:top w:w="128" w:type="dxa"/>
              <w:left w:w="43" w:type="dxa"/>
              <w:bottom w:w="43" w:type="dxa"/>
              <w:right w:w="43" w:type="dxa"/>
            </w:tcMar>
          </w:tcPr>
          <w:p w14:paraId="6D62CA5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F91F2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2D1A2C" w14:textId="77777777" w:rsidR="00EE2529" w:rsidRPr="00C81B84" w:rsidRDefault="00AD5E1E" w:rsidP="00C81B84">
            <w:r w:rsidRPr="00C81B84">
              <w:t>fra kr 9 860 000 000 til kr 9 760 000 000</w:t>
            </w:r>
          </w:p>
        </w:tc>
        <w:tc>
          <w:tcPr>
            <w:tcW w:w="1400" w:type="dxa"/>
            <w:tcBorders>
              <w:top w:val="nil"/>
              <w:left w:val="nil"/>
              <w:bottom w:val="nil"/>
              <w:right w:val="nil"/>
            </w:tcBorders>
            <w:tcMar>
              <w:top w:w="128" w:type="dxa"/>
              <w:left w:w="43" w:type="dxa"/>
              <w:bottom w:w="43" w:type="dxa"/>
              <w:right w:w="43" w:type="dxa"/>
            </w:tcMar>
            <w:vAlign w:val="bottom"/>
          </w:tcPr>
          <w:p w14:paraId="5651DF41" w14:textId="77777777" w:rsidR="00EE2529" w:rsidRPr="00C81B84" w:rsidRDefault="00EE2529" w:rsidP="00C81B84"/>
        </w:tc>
      </w:tr>
      <w:tr w:rsidR="00EE2529" w:rsidRPr="00C81B84" w14:paraId="223D2AB5" w14:textId="77777777">
        <w:trPr>
          <w:trHeight w:val="380"/>
        </w:trPr>
        <w:tc>
          <w:tcPr>
            <w:tcW w:w="680" w:type="dxa"/>
            <w:tcBorders>
              <w:top w:val="nil"/>
              <w:left w:val="nil"/>
              <w:bottom w:val="nil"/>
              <w:right w:val="nil"/>
            </w:tcBorders>
            <w:tcMar>
              <w:top w:w="128" w:type="dxa"/>
              <w:left w:w="43" w:type="dxa"/>
              <w:bottom w:w="43" w:type="dxa"/>
              <w:right w:w="43" w:type="dxa"/>
            </w:tcMar>
          </w:tcPr>
          <w:p w14:paraId="676B7182" w14:textId="77777777" w:rsidR="00EE2529" w:rsidRPr="00C81B84" w:rsidRDefault="00AD5E1E" w:rsidP="00C81B84">
            <w:r w:rsidRPr="00C81B84">
              <w:t>5543</w:t>
            </w:r>
          </w:p>
        </w:tc>
        <w:tc>
          <w:tcPr>
            <w:tcW w:w="680" w:type="dxa"/>
            <w:tcBorders>
              <w:top w:val="nil"/>
              <w:left w:val="nil"/>
              <w:bottom w:val="nil"/>
              <w:right w:val="nil"/>
            </w:tcBorders>
            <w:tcMar>
              <w:top w:w="128" w:type="dxa"/>
              <w:left w:w="43" w:type="dxa"/>
              <w:bottom w:w="43" w:type="dxa"/>
              <w:right w:w="43" w:type="dxa"/>
            </w:tcMar>
          </w:tcPr>
          <w:p w14:paraId="1FEE66C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7EA0FB4" w14:textId="77777777" w:rsidR="00EE2529" w:rsidRPr="00C81B84" w:rsidRDefault="00AD5E1E" w:rsidP="00C81B84">
            <w:r w:rsidRPr="00C81B84">
              <w:t>Miljøavgift på mineralske produkter mv.:</w:t>
            </w:r>
          </w:p>
        </w:tc>
        <w:tc>
          <w:tcPr>
            <w:tcW w:w="1400" w:type="dxa"/>
            <w:tcBorders>
              <w:top w:val="nil"/>
              <w:left w:val="nil"/>
              <w:bottom w:val="nil"/>
              <w:right w:val="nil"/>
            </w:tcBorders>
            <w:tcMar>
              <w:top w:w="128" w:type="dxa"/>
              <w:left w:w="43" w:type="dxa"/>
              <w:bottom w:w="43" w:type="dxa"/>
              <w:right w:w="43" w:type="dxa"/>
            </w:tcMar>
            <w:vAlign w:val="bottom"/>
          </w:tcPr>
          <w:p w14:paraId="09692856" w14:textId="77777777" w:rsidR="00EE2529" w:rsidRPr="00C81B84" w:rsidRDefault="00EE2529" w:rsidP="00C81B84"/>
        </w:tc>
      </w:tr>
      <w:tr w:rsidR="00EE2529" w:rsidRPr="00C81B84" w14:paraId="4B7A5661" w14:textId="77777777">
        <w:trPr>
          <w:trHeight w:val="380"/>
        </w:trPr>
        <w:tc>
          <w:tcPr>
            <w:tcW w:w="680" w:type="dxa"/>
            <w:tcBorders>
              <w:top w:val="nil"/>
              <w:left w:val="nil"/>
              <w:bottom w:val="nil"/>
              <w:right w:val="nil"/>
            </w:tcBorders>
            <w:tcMar>
              <w:top w:w="128" w:type="dxa"/>
              <w:left w:w="43" w:type="dxa"/>
              <w:bottom w:w="43" w:type="dxa"/>
              <w:right w:w="43" w:type="dxa"/>
            </w:tcMar>
          </w:tcPr>
          <w:p w14:paraId="1F9C35D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6C9B1D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42B8B5A3" w14:textId="77777777" w:rsidR="00EE2529" w:rsidRPr="00C81B84" w:rsidRDefault="00AD5E1E" w:rsidP="00C81B84">
            <w:r w:rsidRPr="00C81B84">
              <w:t>CO</w:t>
            </w:r>
            <w:r w:rsidRPr="00AD5E1E">
              <w:rPr>
                <w:rStyle w:val="skrift-senket"/>
              </w:rPr>
              <w:t>2</w:t>
            </w:r>
            <w:r w:rsidRPr="00C81B84">
              <w:t>-avgift, nedsettes med</w:t>
            </w:r>
          </w:p>
        </w:tc>
        <w:tc>
          <w:tcPr>
            <w:tcW w:w="1400" w:type="dxa"/>
            <w:tcBorders>
              <w:top w:val="nil"/>
              <w:left w:val="nil"/>
              <w:bottom w:val="nil"/>
              <w:right w:val="nil"/>
            </w:tcBorders>
            <w:tcMar>
              <w:top w:w="128" w:type="dxa"/>
              <w:left w:w="43" w:type="dxa"/>
              <w:bottom w:w="43" w:type="dxa"/>
              <w:right w:w="43" w:type="dxa"/>
            </w:tcMar>
            <w:vAlign w:val="bottom"/>
          </w:tcPr>
          <w:p w14:paraId="431D05F5" w14:textId="77777777" w:rsidR="00EE2529" w:rsidRPr="00C81B84" w:rsidRDefault="00AD5E1E" w:rsidP="00C81B84">
            <w:r w:rsidRPr="00C81B84">
              <w:t>30 000 000</w:t>
            </w:r>
          </w:p>
        </w:tc>
      </w:tr>
      <w:tr w:rsidR="00EE2529" w:rsidRPr="00C81B84" w14:paraId="31352D4A" w14:textId="77777777">
        <w:trPr>
          <w:trHeight w:val="380"/>
        </w:trPr>
        <w:tc>
          <w:tcPr>
            <w:tcW w:w="680" w:type="dxa"/>
            <w:tcBorders>
              <w:top w:val="nil"/>
              <w:left w:val="nil"/>
              <w:bottom w:val="nil"/>
              <w:right w:val="nil"/>
            </w:tcBorders>
            <w:tcMar>
              <w:top w:w="128" w:type="dxa"/>
              <w:left w:w="43" w:type="dxa"/>
              <w:bottom w:w="43" w:type="dxa"/>
              <w:right w:w="43" w:type="dxa"/>
            </w:tcMar>
          </w:tcPr>
          <w:p w14:paraId="2F50A0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33A8E3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86DF5CC" w14:textId="77777777" w:rsidR="00EE2529" w:rsidRPr="00C81B84" w:rsidRDefault="00AD5E1E" w:rsidP="00C81B84">
            <w:r w:rsidRPr="00C81B84">
              <w:t>fra kr 14 944 000 000 til kr 14 914 000 000</w:t>
            </w:r>
          </w:p>
        </w:tc>
        <w:tc>
          <w:tcPr>
            <w:tcW w:w="1400" w:type="dxa"/>
            <w:tcBorders>
              <w:top w:val="nil"/>
              <w:left w:val="nil"/>
              <w:bottom w:val="nil"/>
              <w:right w:val="nil"/>
            </w:tcBorders>
            <w:tcMar>
              <w:top w:w="128" w:type="dxa"/>
              <w:left w:w="43" w:type="dxa"/>
              <w:bottom w:w="43" w:type="dxa"/>
              <w:right w:w="43" w:type="dxa"/>
            </w:tcMar>
            <w:vAlign w:val="bottom"/>
          </w:tcPr>
          <w:p w14:paraId="6D7B6095" w14:textId="77777777" w:rsidR="00EE2529" w:rsidRPr="00C81B84" w:rsidRDefault="00EE2529" w:rsidP="00C81B84"/>
        </w:tc>
      </w:tr>
      <w:tr w:rsidR="00EE2529" w:rsidRPr="00C81B84" w14:paraId="15E8F9BC" w14:textId="77777777">
        <w:trPr>
          <w:trHeight w:val="380"/>
        </w:trPr>
        <w:tc>
          <w:tcPr>
            <w:tcW w:w="680" w:type="dxa"/>
            <w:tcBorders>
              <w:top w:val="nil"/>
              <w:left w:val="nil"/>
              <w:bottom w:val="nil"/>
              <w:right w:val="nil"/>
            </w:tcBorders>
            <w:tcMar>
              <w:top w:w="128" w:type="dxa"/>
              <w:left w:w="43" w:type="dxa"/>
              <w:bottom w:w="43" w:type="dxa"/>
              <w:right w:w="43" w:type="dxa"/>
            </w:tcMar>
          </w:tcPr>
          <w:p w14:paraId="60173EC8" w14:textId="77777777" w:rsidR="00EE2529" w:rsidRPr="00C81B84" w:rsidRDefault="00AD5E1E" w:rsidP="00C81B84">
            <w:r w:rsidRPr="00C81B84">
              <w:t>5546</w:t>
            </w:r>
          </w:p>
        </w:tc>
        <w:tc>
          <w:tcPr>
            <w:tcW w:w="680" w:type="dxa"/>
            <w:tcBorders>
              <w:top w:val="nil"/>
              <w:left w:val="nil"/>
              <w:bottom w:val="nil"/>
              <w:right w:val="nil"/>
            </w:tcBorders>
            <w:tcMar>
              <w:top w:w="128" w:type="dxa"/>
              <w:left w:w="43" w:type="dxa"/>
              <w:bottom w:w="43" w:type="dxa"/>
              <w:right w:w="43" w:type="dxa"/>
            </w:tcMar>
          </w:tcPr>
          <w:p w14:paraId="76D062C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69A018" w14:textId="77777777" w:rsidR="00EE2529" w:rsidRPr="00C81B84" w:rsidRDefault="00AD5E1E" w:rsidP="00C81B84">
            <w:r w:rsidRPr="00C81B84">
              <w:t>Avgift på forbrenning av avfall:</w:t>
            </w:r>
          </w:p>
        </w:tc>
        <w:tc>
          <w:tcPr>
            <w:tcW w:w="1400" w:type="dxa"/>
            <w:tcBorders>
              <w:top w:val="nil"/>
              <w:left w:val="nil"/>
              <w:bottom w:val="nil"/>
              <w:right w:val="nil"/>
            </w:tcBorders>
            <w:tcMar>
              <w:top w:w="128" w:type="dxa"/>
              <w:left w:w="43" w:type="dxa"/>
              <w:bottom w:w="43" w:type="dxa"/>
              <w:right w:w="43" w:type="dxa"/>
            </w:tcMar>
            <w:vAlign w:val="bottom"/>
          </w:tcPr>
          <w:p w14:paraId="762F76AE" w14:textId="77777777" w:rsidR="00EE2529" w:rsidRPr="00C81B84" w:rsidRDefault="00EE2529" w:rsidP="00C81B84"/>
        </w:tc>
      </w:tr>
      <w:tr w:rsidR="00EE2529" w:rsidRPr="00C81B84" w14:paraId="28F1FD7E" w14:textId="77777777">
        <w:trPr>
          <w:trHeight w:val="380"/>
        </w:trPr>
        <w:tc>
          <w:tcPr>
            <w:tcW w:w="680" w:type="dxa"/>
            <w:tcBorders>
              <w:top w:val="nil"/>
              <w:left w:val="nil"/>
              <w:bottom w:val="nil"/>
              <w:right w:val="nil"/>
            </w:tcBorders>
            <w:tcMar>
              <w:top w:w="128" w:type="dxa"/>
              <w:left w:w="43" w:type="dxa"/>
              <w:bottom w:w="43" w:type="dxa"/>
              <w:right w:w="43" w:type="dxa"/>
            </w:tcMar>
          </w:tcPr>
          <w:p w14:paraId="25C152F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9904B6"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D565CF5" w14:textId="77777777" w:rsidR="00EE2529" w:rsidRPr="00C81B84" w:rsidRDefault="00AD5E1E" w:rsidP="00C81B84">
            <w:r w:rsidRPr="00C81B84">
              <w:t>CO</w:t>
            </w:r>
            <w:r w:rsidRPr="00AD5E1E">
              <w:rPr>
                <w:rStyle w:val="skrift-senket"/>
              </w:rPr>
              <w:t>2</w:t>
            </w:r>
            <w:r w:rsidRPr="00C81B84">
              <w:t>-avgift, nedsettes med</w:t>
            </w:r>
          </w:p>
        </w:tc>
        <w:tc>
          <w:tcPr>
            <w:tcW w:w="1400" w:type="dxa"/>
            <w:tcBorders>
              <w:top w:val="nil"/>
              <w:left w:val="nil"/>
              <w:bottom w:val="nil"/>
              <w:right w:val="nil"/>
            </w:tcBorders>
            <w:tcMar>
              <w:top w:w="128" w:type="dxa"/>
              <w:left w:w="43" w:type="dxa"/>
              <w:bottom w:w="43" w:type="dxa"/>
              <w:right w:w="43" w:type="dxa"/>
            </w:tcMar>
            <w:vAlign w:val="bottom"/>
          </w:tcPr>
          <w:p w14:paraId="75390E99" w14:textId="77777777" w:rsidR="00EE2529" w:rsidRPr="00C81B84" w:rsidRDefault="00AD5E1E" w:rsidP="00C81B84">
            <w:r w:rsidRPr="00C81B84">
              <w:t>80 000 000</w:t>
            </w:r>
          </w:p>
        </w:tc>
      </w:tr>
      <w:tr w:rsidR="00EE2529" w:rsidRPr="00C81B84" w14:paraId="60E1F550" w14:textId="77777777">
        <w:trPr>
          <w:trHeight w:val="380"/>
        </w:trPr>
        <w:tc>
          <w:tcPr>
            <w:tcW w:w="680" w:type="dxa"/>
            <w:tcBorders>
              <w:top w:val="nil"/>
              <w:left w:val="nil"/>
              <w:bottom w:val="nil"/>
              <w:right w:val="nil"/>
            </w:tcBorders>
            <w:tcMar>
              <w:top w:w="128" w:type="dxa"/>
              <w:left w:w="43" w:type="dxa"/>
              <w:bottom w:w="43" w:type="dxa"/>
              <w:right w:w="43" w:type="dxa"/>
            </w:tcMar>
          </w:tcPr>
          <w:p w14:paraId="669692A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9840BB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9C36F63" w14:textId="77777777" w:rsidR="00EE2529" w:rsidRPr="00C81B84" w:rsidRDefault="00AD5E1E" w:rsidP="00C81B84">
            <w:r w:rsidRPr="00C81B84">
              <w:t>fra kr 360 000 000 til kr 280 000 000</w:t>
            </w:r>
          </w:p>
        </w:tc>
        <w:tc>
          <w:tcPr>
            <w:tcW w:w="1400" w:type="dxa"/>
            <w:tcBorders>
              <w:top w:val="nil"/>
              <w:left w:val="nil"/>
              <w:bottom w:val="nil"/>
              <w:right w:val="nil"/>
            </w:tcBorders>
            <w:tcMar>
              <w:top w:w="128" w:type="dxa"/>
              <w:left w:w="43" w:type="dxa"/>
              <w:bottom w:w="43" w:type="dxa"/>
              <w:right w:w="43" w:type="dxa"/>
            </w:tcMar>
            <w:vAlign w:val="bottom"/>
          </w:tcPr>
          <w:p w14:paraId="7994EA00" w14:textId="77777777" w:rsidR="00EE2529" w:rsidRPr="00C81B84" w:rsidRDefault="00EE2529" w:rsidP="00C81B84"/>
        </w:tc>
      </w:tr>
      <w:tr w:rsidR="00EE2529" w:rsidRPr="00C81B84" w14:paraId="1D7A129C" w14:textId="77777777">
        <w:trPr>
          <w:trHeight w:val="380"/>
        </w:trPr>
        <w:tc>
          <w:tcPr>
            <w:tcW w:w="680" w:type="dxa"/>
            <w:tcBorders>
              <w:top w:val="nil"/>
              <w:left w:val="nil"/>
              <w:bottom w:val="nil"/>
              <w:right w:val="nil"/>
            </w:tcBorders>
            <w:tcMar>
              <w:top w:w="128" w:type="dxa"/>
              <w:left w:w="43" w:type="dxa"/>
              <w:bottom w:w="43" w:type="dxa"/>
              <w:right w:w="43" w:type="dxa"/>
            </w:tcMar>
          </w:tcPr>
          <w:p w14:paraId="578CECE1" w14:textId="77777777" w:rsidR="00EE2529" w:rsidRPr="00C81B84" w:rsidRDefault="00AD5E1E" w:rsidP="00C81B84">
            <w:r w:rsidRPr="00C81B84">
              <w:t>5552</w:t>
            </w:r>
          </w:p>
        </w:tc>
        <w:tc>
          <w:tcPr>
            <w:tcW w:w="680" w:type="dxa"/>
            <w:tcBorders>
              <w:top w:val="nil"/>
              <w:left w:val="nil"/>
              <w:bottom w:val="nil"/>
              <w:right w:val="nil"/>
            </w:tcBorders>
            <w:tcMar>
              <w:top w:w="128" w:type="dxa"/>
              <w:left w:w="43" w:type="dxa"/>
              <w:bottom w:w="43" w:type="dxa"/>
              <w:right w:w="43" w:type="dxa"/>
            </w:tcMar>
          </w:tcPr>
          <w:p w14:paraId="546866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42C6DA1" w14:textId="77777777" w:rsidR="00EE2529" w:rsidRPr="00C81B84" w:rsidRDefault="00AD5E1E" w:rsidP="00C81B84">
            <w:r w:rsidRPr="00C81B84">
              <w:t>Avgift på produksjon av fisk:</w:t>
            </w:r>
          </w:p>
        </w:tc>
        <w:tc>
          <w:tcPr>
            <w:tcW w:w="1400" w:type="dxa"/>
            <w:tcBorders>
              <w:top w:val="nil"/>
              <w:left w:val="nil"/>
              <w:bottom w:val="nil"/>
              <w:right w:val="nil"/>
            </w:tcBorders>
            <w:tcMar>
              <w:top w:w="128" w:type="dxa"/>
              <w:left w:w="43" w:type="dxa"/>
              <w:bottom w:w="43" w:type="dxa"/>
              <w:right w:w="43" w:type="dxa"/>
            </w:tcMar>
            <w:vAlign w:val="bottom"/>
          </w:tcPr>
          <w:p w14:paraId="7776A3E2" w14:textId="77777777" w:rsidR="00EE2529" w:rsidRPr="00C81B84" w:rsidRDefault="00EE2529" w:rsidP="00C81B84"/>
        </w:tc>
      </w:tr>
      <w:tr w:rsidR="00EE2529" w:rsidRPr="00C81B84" w14:paraId="4CD738E2" w14:textId="77777777">
        <w:trPr>
          <w:trHeight w:val="380"/>
        </w:trPr>
        <w:tc>
          <w:tcPr>
            <w:tcW w:w="680" w:type="dxa"/>
            <w:tcBorders>
              <w:top w:val="nil"/>
              <w:left w:val="nil"/>
              <w:bottom w:val="nil"/>
              <w:right w:val="nil"/>
            </w:tcBorders>
            <w:tcMar>
              <w:top w:w="128" w:type="dxa"/>
              <w:left w:w="43" w:type="dxa"/>
              <w:bottom w:w="43" w:type="dxa"/>
              <w:right w:w="43" w:type="dxa"/>
            </w:tcMar>
          </w:tcPr>
          <w:p w14:paraId="6F28A7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5B7D8ED"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7909B8DD" w14:textId="77777777" w:rsidR="00EE2529" w:rsidRPr="00C81B84" w:rsidRDefault="00AD5E1E" w:rsidP="00C81B84">
            <w:r w:rsidRPr="00C81B84">
              <w:t>Avgift på produksjon av fisk, forhøyes med</w:t>
            </w:r>
          </w:p>
        </w:tc>
        <w:tc>
          <w:tcPr>
            <w:tcW w:w="1400" w:type="dxa"/>
            <w:tcBorders>
              <w:top w:val="nil"/>
              <w:left w:val="nil"/>
              <w:bottom w:val="nil"/>
              <w:right w:val="nil"/>
            </w:tcBorders>
            <w:tcMar>
              <w:top w:w="128" w:type="dxa"/>
              <w:left w:w="43" w:type="dxa"/>
              <w:bottom w:w="43" w:type="dxa"/>
              <w:right w:w="43" w:type="dxa"/>
            </w:tcMar>
            <w:vAlign w:val="bottom"/>
          </w:tcPr>
          <w:p w14:paraId="0505DC0B" w14:textId="77777777" w:rsidR="00EE2529" w:rsidRPr="00C81B84" w:rsidRDefault="00AD5E1E" w:rsidP="00C81B84">
            <w:r w:rsidRPr="00C81B84">
              <w:t>112 500 000</w:t>
            </w:r>
          </w:p>
        </w:tc>
      </w:tr>
      <w:tr w:rsidR="00EE2529" w:rsidRPr="00C81B84" w14:paraId="74178380" w14:textId="77777777">
        <w:trPr>
          <w:trHeight w:val="380"/>
        </w:trPr>
        <w:tc>
          <w:tcPr>
            <w:tcW w:w="680" w:type="dxa"/>
            <w:tcBorders>
              <w:top w:val="nil"/>
              <w:left w:val="nil"/>
              <w:bottom w:val="nil"/>
              <w:right w:val="nil"/>
            </w:tcBorders>
            <w:tcMar>
              <w:top w:w="128" w:type="dxa"/>
              <w:left w:w="43" w:type="dxa"/>
              <w:bottom w:w="43" w:type="dxa"/>
              <w:right w:w="43" w:type="dxa"/>
            </w:tcMar>
          </w:tcPr>
          <w:p w14:paraId="77AE1A5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D35F03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4E7CF9" w14:textId="77777777" w:rsidR="00EE2529" w:rsidRPr="00C81B84" w:rsidRDefault="00AD5E1E" w:rsidP="00C81B84">
            <w:r w:rsidRPr="00C81B84">
              <w:t>fra kr 700 000 000 til kr 812 500 000</w:t>
            </w:r>
          </w:p>
        </w:tc>
        <w:tc>
          <w:tcPr>
            <w:tcW w:w="1400" w:type="dxa"/>
            <w:tcBorders>
              <w:top w:val="nil"/>
              <w:left w:val="nil"/>
              <w:bottom w:val="nil"/>
              <w:right w:val="nil"/>
            </w:tcBorders>
            <w:tcMar>
              <w:top w:w="128" w:type="dxa"/>
              <w:left w:w="43" w:type="dxa"/>
              <w:bottom w:w="43" w:type="dxa"/>
              <w:right w:w="43" w:type="dxa"/>
            </w:tcMar>
            <w:vAlign w:val="bottom"/>
          </w:tcPr>
          <w:p w14:paraId="631D3F6F" w14:textId="77777777" w:rsidR="00EE2529" w:rsidRPr="00C81B84" w:rsidRDefault="00EE2529" w:rsidP="00C81B84"/>
        </w:tc>
      </w:tr>
      <w:tr w:rsidR="00EE2529" w:rsidRPr="00C81B84" w14:paraId="067CB876" w14:textId="77777777">
        <w:trPr>
          <w:trHeight w:val="380"/>
        </w:trPr>
        <w:tc>
          <w:tcPr>
            <w:tcW w:w="680" w:type="dxa"/>
            <w:tcBorders>
              <w:top w:val="nil"/>
              <w:left w:val="nil"/>
              <w:bottom w:val="nil"/>
              <w:right w:val="nil"/>
            </w:tcBorders>
            <w:tcMar>
              <w:top w:w="128" w:type="dxa"/>
              <w:left w:w="43" w:type="dxa"/>
              <w:bottom w:w="43" w:type="dxa"/>
              <w:right w:w="43" w:type="dxa"/>
            </w:tcMar>
          </w:tcPr>
          <w:p w14:paraId="451CC135" w14:textId="77777777" w:rsidR="00EE2529" w:rsidRPr="00C81B84" w:rsidRDefault="00AD5E1E" w:rsidP="00C81B84">
            <w:r w:rsidRPr="00C81B84">
              <w:t>5571</w:t>
            </w:r>
          </w:p>
        </w:tc>
        <w:tc>
          <w:tcPr>
            <w:tcW w:w="680" w:type="dxa"/>
            <w:tcBorders>
              <w:top w:val="nil"/>
              <w:left w:val="nil"/>
              <w:bottom w:val="nil"/>
              <w:right w:val="nil"/>
            </w:tcBorders>
            <w:tcMar>
              <w:top w:w="128" w:type="dxa"/>
              <w:left w:w="43" w:type="dxa"/>
              <w:bottom w:w="43" w:type="dxa"/>
              <w:right w:w="43" w:type="dxa"/>
            </w:tcMar>
          </w:tcPr>
          <w:p w14:paraId="7B2CE3E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42FB9A3" w14:textId="77777777" w:rsidR="00EE2529" w:rsidRPr="00C81B84" w:rsidRDefault="00AD5E1E" w:rsidP="00C81B84">
            <w:r w:rsidRPr="00C81B84">
              <w:t>Sektoravgifter under Arbeids- og inkluderingsdepartementet:</w:t>
            </w:r>
          </w:p>
        </w:tc>
        <w:tc>
          <w:tcPr>
            <w:tcW w:w="1400" w:type="dxa"/>
            <w:tcBorders>
              <w:top w:val="nil"/>
              <w:left w:val="nil"/>
              <w:bottom w:val="nil"/>
              <w:right w:val="nil"/>
            </w:tcBorders>
            <w:tcMar>
              <w:top w:w="128" w:type="dxa"/>
              <w:left w:w="43" w:type="dxa"/>
              <w:bottom w:w="43" w:type="dxa"/>
              <w:right w:w="43" w:type="dxa"/>
            </w:tcMar>
            <w:vAlign w:val="bottom"/>
          </w:tcPr>
          <w:p w14:paraId="35F155FE" w14:textId="77777777" w:rsidR="00EE2529" w:rsidRPr="00C81B84" w:rsidRDefault="00EE2529" w:rsidP="00C81B84"/>
        </w:tc>
      </w:tr>
      <w:tr w:rsidR="00EE2529" w:rsidRPr="00C81B84" w14:paraId="034C3727" w14:textId="77777777">
        <w:trPr>
          <w:trHeight w:val="380"/>
        </w:trPr>
        <w:tc>
          <w:tcPr>
            <w:tcW w:w="680" w:type="dxa"/>
            <w:tcBorders>
              <w:top w:val="nil"/>
              <w:left w:val="nil"/>
              <w:bottom w:val="nil"/>
              <w:right w:val="nil"/>
            </w:tcBorders>
            <w:tcMar>
              <w:top w:w="128" w:type="dxa"/>
              <w:left w:w="43" w:type="dxa"/>
              <w:bottom w:w="43" w:type="dxa"/>
              <w:right w:w="43" w:type="dxa"/>
            </w:tcMar>
          </w:tcPr>
          <w:p w14:paraId="79BD296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8EA70DE"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04F8D8AE" w14:textId="77777777" w:rsidR="00EE2529" w:rsidRPr="00C81B84" w:rsidRDefault="00AD5E1E" w:rsidP="00C81B84">
            <w:r w:rsidRPr="00C81B84">
              <w:t>Petroleumstilsynet – sektoravgift, nedsettes med</w:t>
            </w:r>
          </w:p>
        </w:tc>
        <w:tc>
          <w:tcPr>
            <w:tcW w:w="1400" w:type="dxa"/>
            <w:tcBorders>
              <w:top w:val="nil"/>
              <w:left w:val="nil"/>
              <w:bottom w:val="nil"/>
              <w:right w:val="nil"/>
            </w:tcBorders>
            <w:tcMar>
              <w:top w:w="128" w:type="dxa"/>
              <w:left w:w="43" w:type="dxa"/>
              <w:bottom w:w="43" w:type="dxa"/>
              <w:right w:w="43" w:type="dxa"/>
            </w:tcMar>
            <w:vAlign w:val="bottom"/>
          </w:tcPr>
          <w:p w14:paraId="599D517E" w14:textId="77777777" w:rsidR="00EE2529" w:rsidRPr="00C81B84" w:rsidRDefault="00AD5E1E" w:rsidP="00C81B84">
            <w:r w:rsidRPr="00C81B84">
              <w:t>131 025 000</w:t>
            </w:r>
          </w:p>
        </w:tc>
      </w:tr>
      <w:tr w:rsidR="00EE2529" w:rsidRPr="00C81B84" w14:paraId="6C568AA2" w14:textId="77777777">
        <w:trPr>
          <w:trHeight w:val="380"/>
        </w:trPr>
        <w:tc>
          <w:tcPr>
            <w:tcW w:w="680" w:type="dxa"/>
            <w:tcBorders>
              <w:top w:val="nil"/>
              <w:left w:val="nil"/>
              <w:bottom w:val="nil"/>
              <w:right w:val="nil"/>
            </w:tcBorders>
            <w:tcMar>
              <w:top w:w="128" w:type="dxa"/>
              <w:left w:w="43" w:type="dxa"/>
              <w:bottom w:w="43" w:type="dxa"/>
              <w:right w:w="43" w:type="dxa"/>
            </w:tcMar>
          </w:tcPr>
          <w:p w14:paraId="1DEC879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61B97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A08D02" w14:textId="77777777" w:rsidR="00EE2529" w:rsidRPr="00C81B84" w:rsidRDefault="00AD5E1E" w:rsidP="00C81B84">
            <w:r w:rsidRPr="00C81B84">
              <w:t>fra kr 131 025 000 til kr 0</w:t>
            </w:r>
          </w:p>
        </w:tc>
        <w:tc>
          <w:tcPr>
            <w:tcW w:w="1400" w:type="dxa"/>
            <w:tcBorders>
              <w:top w:val="nil"/>
              <w:left w:val="nil"/>
              <w:bottom w:val="nil"/>
              <w:right w:val="nil"/>
            </w:tcBorders>
            <w:tcMar>
              <w:top w:w="128" w:type="dxa"/>
              <w:left w:w="43" w:type="dxa"/>
              <w:bottom w:w="43" w:type="dxa"/>
              <w:right w:w="43" w:type="dxa"/>
            </w:tcMar>
            <w:vAlign w:val="bottom"/>
          </w:tcPr>
          <w:p w14:paraId="194E4FC2" w14:textId="77777777" w:rsidR="00EE2529" w:rsidRPr="00C81B84" w:rsidRDefault="00EE2529" w:rsidP="00C81B84"/>
        </w:tc>
      </w:tr>
      <w:tr w:rsidR="00EE2529" w:rsidRPr="00C81B84" w14:paraId="18F36D39" w14:textId="77777777">
        <w:trPr>
          <w:trHeight w:val="380"/>
        </w:trPr>
        <w:tc>
          <w:tcPr>
            <w:tcW w:w="680" w:type="dxa"/>
            <w:tcBorders>
              <w:top w:val="nil"/>
              <w:left w:val="nil"/>
              <w:bottom w:val="nil"/>
              <w:right w:val="nil"/>
            </w:tcBorders>
            <w:tcMar>
              <w:top w:w="128" w:type="dxa"/>
              <w:left w:w="43" w:type="dxa"/>
              <w:bottom w:w="43" w:type="dxa"/>
              <w:right w:w="43" w:type="dxa"/>
            </w:tcMar>
          </w:tcPr>
          <w:p w14:paraId="4F115BCA" w14:textId="77777777" w:rsidR="00EE2529" w:rsidRPr="00C81B84" w:rsidRDefault="00AD5E1E" w:rsidP="00C81B84">
            <w:r w:rsidRPr="00C81B84">
              <w:t>5574</w:t>
            </w:r>
          </w:p>
        </w:tc>
        <w:tc>
          <w:tcPr>
            <w:tcW w:w="680" w:type="dxa"/>
            <w:tcBorders>
              <w:top w:val="nil"/>
              <w:left w:val="nil"/>
              <w:bottom w:val="nil"/>
              <w:right w:val="nil"/>
            </w:tcBorders>
            <w:tcMar>
              <w:top w:w="128" w:type="dxa"/>
              <w:left w:w="43" w:type="dxa"/>
              <w:bottom w:w="43" w:type="dxa"/>
              <w:right w:w="43" w:type="dxa"/>
            </w:tcMar>
          </w:tcPr>
          <w:p w14:paraId="67FB46C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DD7E7F6" w14:textId="77777777" w:rsidR="00EE2529" w:rsidRPr="00C81B84" w:rsidRDefault="00AD5E1E" w:rsidP="00C81B84">
            <w:r w:rsidRPr="00C81B84">
              <w:t>Sektoravgifter under Nærings- og fiskeridepartementet:</w:t>
            </w:r>
          </w:p>
        </w:tc>
        <w:tc>
          <w:tcPr>
            <w:tcW w:w="1400" w:type="dxa"/>
            <w:tcBorders>
              <w:top w:val="nil"/>
              <w:left w:val="nil"/>
              <w:bottom w:val="nil"/>
              <w:right w:val="nil"/>
            </w:tcBorders>
            <w:tcMar>
              <w:top w:w="128" w:type="dxa"/>
              <w:left w:w="43" w:type="dxa"/>
              <w:bottom w:w="43" w:type="dxa"/>
              <w:right w:w="43" w:type="dxa"/>
            </w:tcMar>
            <w:vAlign w:val="bottom"/>
          </w:tcPr>
          <w:p w14:paraId="4EEA98C4" w14:textId="77777777" w:rsidR="00EE2529" w:rsidRPr="00C81B84" w:rsidRDefault="00EE2529" w:rsidP="00C81B84"/>
        </w:tc>
      </w:tr>
      <w:tr w:rsidR="00EE2529" w:rsidRPr="00C81B84" w14:paraId="71DA5BF5" w14:textId="77777777">
        <w:trPr>
          <w:trHeight w:val="380"/>
        </w:trPr>
        <w:tc>
          <w:tcPr>
            <w:tcW w:w="680" w:type="dxa"/>
            <w:tcBorders>
              <w:top w:val="nil"/>
              <w:left w:val="nil"/>
              <w:bottom w:val="nil"/>
              <w:right w:val="nil"/>
            </w:tcBorders>
            <w:tcMar>
              <w:top w:w="128" w:type="dxa"/>
              <w:left w:w="43" w:type="dxa"/>
              <w:bottom w:w="43" w:type="dxa"/>
              <w:right w:w="43" w:type="dxa"/>
            </w:tcMar>
          </w:tcPr>
          <w:p w14:paraId="4DB1EB4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D9B5516" w14:textId="77777777" w:rsidR="00EE2529" w:rsidRPr="00C81B84" w:rsidRDefault="00AD5E1E" w:rsidP="00C81B84">
            <w:r w:rsidRPr="00C81B84">
              <w:t>74</w:t>
            </w:r>
          </w:p>
        </w:tc>
        <w:tc>
          <w:tcPr>
            <w:tcW w:w="6800" w:type="dxa"/>
            <w:tcBorders>
              <w:top w:val="nil"/>
              <w:left w:val="nil"/>
              <w:bottom w:val="nil"/>
              <w:right w:val="nil"/>
            </w:tcBorders>
            <w:tcMar>
              <w:top w:w="128" w:type="dxa"/>
              <w:left w:w="43" w:type="dxa"/>
              <w:bottom w:w="43" w:type="dxa"/>
              <w:right w:w="43" w:type="dxa"/>
            </w:tcMar>
          </w:tcPr>
          <w:p w14:paraId="0B1C0E7A" w14:textId="77777777" w:rsidR="00EE2529" w:rsidRPr="00C81B84" w:rsidRDefault="00AD5E1E" w:rsidP="00C81B84">
            <w:r w:rsidRPr="00C81B84">
              <w:t>Fiskeriforskningsavgift, forhøyes med</w:t>
            </w:r>
          </w:p>
        </w:tc>
        <w:tc>
          <w:tcPr>
            <w:tcW w:w="1400" w:type="dxa"/>
            <w:tcBorders>
              <w:top w:val="nil"/>
              <w:left w:val="nil"/>
              <w:bottom w:val="nil"/>
              <w:right w:val="nil"/>
            </w:tcBorders>
            <w:tcMar>
              <w:top w:w="128" w:type="dxa"/>
              <w:left w:w="43" w:type="dxa"/>
              <w:bottom w:w="43" w:type="dxa"/>
              <w:right w:w="43" w:type="dxa"/>
            </w:tcMar>
            <w:vAlign w:val="bottom"/>
          </w:tcPr>
          <w:p w14:paraId="4E641DDC" w14:textId="77777777" w:rsidR="00EE2529" w:rsidRPr="00C81B84" w:rsidRDefault="00AD5E1E" w:rsidP="00C81B84">
            <w:r w:rsidRPr="00C81B84">
              <w:t>71 600 000</w:t>
            </w:r>
          </w:p>
        </w:tc>
      </w:tr>
      <w:tr w:rsidR="00EE2529" w:rsidRPr="00C81B84" w14:paraId="5FAFFE70" w14:textId="77777777">
        <w:trPr>
          <w:trHeight w:val="380"/>
        </w:trPr>
        <w:tc>
          <w:tcPr>
            <w:tcW w:w="680" w:type="dxa"/>
            <w:tcBorders>
              <w:top w:val="nil"/>
              <w:left w:val="nil"/>
              <w:bottom w:val="nil"/>
              <w:right w:val="nil"/>
            </w:tcBorders>
            <w:tcMar>
              <w:top w:w="128" w:type="dxa"/>
              <w:left w:w="43" w:type="dxa"/>
              <w:bottom w:w="43" w:type="dxa"/>
              <w:right w:w="43" w:type="dxa"/>
            </w:tcMar>
          </w:tcPr>
          <w:p w14:paraId="6106BA7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2B656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DD1C65" w14:textId="77777777" w:rsidR="00EE2529" w:rsidRPr="00C81B84" w:rsidRDefault="00AD5E1E" w:rsidP="00C81B84">
            <w:r w:rsidRPr="00C81B84">
              <w:t>fra kr 345 600 000 til kr 417 200 000</w:t>
            </w:r>
          </w:p>
        </w:tc>
        <w:tc>
          <w:tcPr>
            <w:tcW w:w="1400" w:type="dxa"/>
            <w:tcBorders>
              <w:top w:val="nil"/>
              <w:left w:val="nil"/>
              <w:bottom w:val="nil"/>
              <w:right w:val="nil"/>
            </w:tcBorders>
            <w:tcMar>
              <w:top w:w="128" w:type="dxa"/>
              <w:left w:w="43" w:type="dxa"/>
              <w:bottom w:w="43" w:type="dxa"/>
              <w:right w:w="43" w:type="dxa"/>
            </w:tcMar>
            <w:vAlign w:val="bottom"/>
          </w:tcPr>
          <w:p w14:paraId="36972695" w14:textId="77777777" w:rsidR="00EE2529" w:rsidRPr="00C81B84" w:rsidRDefault="00EE2529" w:rsidP="00C81B84"/>
        </w:tc>
      </w:tr>
      <w:tr w:rsidR="00EE2529" w:rsidRPr="00C81B84" w14:paraId="1CA0AD3E" w14:textId="77777777">
        <w:trPr>
          <w:trHeight w:val="380"/>
        </w:trPr>
        <w:tc>
          <w:tcPr>
            <w:tcW w:w="680" w:type="dxa"/>
            <w:tcBorders>
              <w:top w:val="nil"/>
              <w:left w:val="nil"/>
              <w:bottom w:val="nil"/>
              <w:right w:val="nil"/>
            </w:tcBorders>
            <w:tcMar>
              <w:top w:w="128" w:type="dxa"/>
              <w:left w:w="43" w:type="dxa"/>
              <w:bottom w:w="43" w:type="dxa"/>
              <w:right w:w="43" w:type="dxa"/>
            </w:tcMar>
          </w:tcPr>
          <w:p w14:paraId="7DC1067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2320FB"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6BB53E48" w14:textId="77777777" w:rsidR="00EE2529" w:rsidRPr="00C81B84" w:rsidRDefault="00AD5E1E" w:rsidP="00C81B84">
            <w:r w:rsidRPr="00C81B84">
              <w:t xml:space="preserve">Tilsynsavgift </w:t>
            </w:r>
            <w:proofErr w:type="spellStart"/>
            <w:r w:rsidRPr="00C81B84">
              <w:t>Justervesenet</w:t>
            </w:r>
            <w:proofErr w:type="spellEnd"/>
            <w:r w:rsidRPr="00C81B84">
              <w:t>, forhøyes med</w:t>
            </w:r>
          </w:p>
        </w:tc>
        <w:tc>
          <w:tcPr>
            <w:tcW w:w="1400" w:type="dxa"/>
            <w:tcBorders>
              <w:top w:val="nil"/>
              <w:left w:val="nil"/>
              <w:bottom w:val="nil"/>
              <w:right w:val="nil"/>
            </w:tcBorders>
            <w:tcMar>
              <w:top w:w="128" w:type="dxa"/>
              <w:left w:w="43" w:type="dxa"/>
              <w:bottom w:w="43" w:type="dxa"/>
              <w:right w:w="43" w:type="dxa"/>
            </w:tcMar>
            <w:vAlign w:val="bottom"/>
          </w:tcPr>
          <w:p w14:paraId="23234F29" w14:textId="77777777" w:rsidR="00EE2529" w:rsidRPr="00C81B84" w:rsidRDefault="00AD5E1E" w:rsidP="00C81B84">
            <w:r w:rsidRPr="00C81B84">
              <w:t>7 000 000</w:t>
            </w:r>
          </w:p>
        </w:tc>
      </w:tr>
      <w:tr w:rsidR="00EE2529" w:rsidRPr="00C81B84" w14:paraId="7276E1BD" w14:textId="77777777">
        <w:trPr>
          <w:trHeight w:val="380"/>
        </w:trPr>
        <w:tc>
          <w:tcPr>
            <w:tcW w:w="680" w:type="dxa"/>
            <w:tcBorders>
              <w:top w:val="nil"/>
              <w:left w:val="nil"/>
              <w:bottom w:val="nil"/>
              <w:right w:val="nil"/>
            </w:tcBorders>
            <w:tcMar>
              <w:top w:w="128" w:type="dxa"/>
              <w:left w:w="43" w:type="dxa"/>
              <w:bottom w:w="43" w:type="dxa"/>
              <w:right w:w="43" w:type="dxa"/>
            </w:tcMar>
          </w:tcPr>
          <w:p w14:paraId="5B22D2B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FB140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3CC81A" w14:textId="77777777" w:rsidR="00EE2529" w:rsidRPr="00C81B84" w:rsidRDefault="00AD5E1E" w:rsidP="00C81B84">
            <w:r w:rsidRPr="00C81B84">
              <w:t>fra kr 26 700 000 til kr 33 700 000</w:t>
            </w:r>
          </w:p>
        </w:tc>
        <w:tc>
          <w:tcPr>
            <w:tcW w:w="1400" w:type="dxa"/>
            <w:tcBorders>
              <w:top w:val="nil"/>
              <w:left w:val="nil"/>
              <w:bottom w:val="nil"/>
              <w:right w:val="nil"/>
            </w:tcBorders>
            <w:tcMar>
              <w:top w:w="128" w:type="dxa"/>
              <w:left w:w="43" w:type="dxa"/>
              <w:bottom w:w="43" w:type="dxa"/>
              <w:right w:w="43" w:type="dxa"/>
            </w:tcMar>
            <w:vAlign w:val="bottom"/>
          </w:tcPr>
          <w:p w14:paraId="4ED5930B" w14:textId="77777777" w:rsidR="00EE2529" w:rsidRPr="00C81B84" w:rsidRDefault="00EE2529" w:rsidP="00C81B84"/>
        </w:tc>
      </w:tr>
      <w:tr w:rsidR="00EE2529" w:rsidRPr="00C81B84" w14:paraId="2DD7ABE4" w14:textId="77777777">
        <w:trPr>
          <w:trHeight w:val="380"/>
        </w:trPr>
        <w:tc>
          <w:tcPr>
            <w:tcW w:w="680" w:type="dxa"/>
            <w:tcBorders>
              <w:top w:val="nil"/>
              <w:left w:val="nil"/>
              <w:bottom w:val="nil"/>
              <w:right w:val="nil"/>
            </w:tcBorders>
            <w:tcMar>
              <w:top w:w="128" w:type="dxa"/>
              <w:left w:w="43" w:type="dxa"/>
              <w:bottom w:w="43" w:type="dxa"/>
              <w:right w:w="43" w:type="dxa"/>
            </w:tcMar>
          </w:tcPr>
          <w:p w14:paraId="55BEFA3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91A87C" w14:textId="77777777" w:rsidR="00EE2529" w:rsidRPr="00C81B84" w:rsidRDefault="00AD5E1E" w:rsidP="00C81B84">
            <w:r w:rsidRPr="00C81B84">
              <w:t>76</w:t>
            </w:r>
          </w:p>
        </w:tc>
        <w:tc>
          <w:tcPr>
            <w:tcW w:w="6800" w:type="dxa"/>
            <w:tcBorders>
              <w:top w:val="nil"/>
              <w:left w:val="nil"/>
              <w:bottom w:val="nil"/>
              <w:right w:val="nil"/>
            </w:tcBorders>
            <w:tcMar>
              <w:top w:w="128" w:type="dxa"/>
              <w:left w:w="43" w:type="dxa"/>
              <w:bottom w:w="43" w:type="dxa"/>
              <w:right w:w="43" w:type="dxa"/>
            </w:tcMar>
          </w:tcPr>
          <w:p w14:paraId="60F95FBB" w14:textId="77777777" w:rsidR="00EE2529" w:rsidRPr="00C81B84" w:rsidRDefault="00AD5E1E" w:rsidP="00C81B84">
            <w:r w:rsidRPr="00C81B84">
              <w:t>Kontrollavgift fiskeflåten, forhøyes med</w:t>
            </w:r>
          </w:p>
        </w:tc>
        <w:tc>
          <w:tcPr>
            <w:tcW w:w="1400" w:type="dxa"/>
            <w:tcBorders>
              <w:top w:val="nil"/>
              <w:left w:val="nil"/>
              <w:bottom w:val="nil"/>
              <w:right w:val="nil"/>
            </w:tcBorders>
            <w:tcMar>
              <w:top w:w="128" w:type="dxa"/>
              <w:left w:w="43" w:type="dxa"/>
              <w:bottom w:w="43" w:type="dxa"/>
              <w:right w:w="43" w:type="dxa"/>
            </w:tcMar>
            <w:vAlign w:val="bottom"/>
          </w:tcPr>
          <w:p w14:paraId="59DA7C19" w14:textId="77777777" w:rsidR="00EE2529" w:rsidRPr="00C81B84" w:rsidRDefault="00AD5E1E" w:rsidP="00C81B84">
            <w:r w:rsidRPr="00C81B84">
              <w:t>8 000 000</w:t>
            </w:r>
          </w:p>
        </w:tc>
      </w:tr>
      <w:tr w:rsidR="00EE2529" w:rsidRPr="00C81B84" w14:paraId="7CAB41C9" w14:textId="77777777">
        <w:trPr>
          <w:trHeight w:val="380"/>
        </w:trPr>
        <w:tc>
          <w:tcPr>
            <w:tcW w:w="680" w:type="dxa"/>
            <w:tcBorders>
              <w:top w:val="nil"/>
              <w:left w:val="nil"/>
              <w:bottom w:val="nil"/>
              <w:right w:val="nil"/>
            </w:tcBorders>
            <w:tcMar>
              <w:top w:w="128" w:type="dxa"/>
              <w:left w:w="43" w:type="dxa"/>
              <w:bottom w:w="43" w:type="dxa"/>
              <w:right w:w="43" w:type="dxa"/>
            </w:tcMar>
          </w:tcPr>
          <w:p w14:paraId="45EA176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08FBE0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78F711" w14:textId="77777777" w:rsidR="00EE2529" w:rsidRPr="00C81B84" w:rsidRDefault="00AD5E1E" w:rsidP="00C81B84">
            <w:r w:rsidRPr="00C81B84">
              <w:t>fra kr 46 500 000 til kr 54 500 000</w:t>
            </w:r>
          </w:p>
        </w:tc>
        <w:tc>
          <w:tcPr>
            <w:tcW w:w="1400" w:type="dxa"/>
            <w:tcBorders>
              <w:top w:val="nil"/>
              <w:left w:val="nil"/>
              <w:bottom w:val="nil"/>
              <w:right w:val="nil"/>
            </w:tcBorders>
            <w:tcMar>
              <w:top w:w="128" w:type="dxa"/>
              <w:left w:w="43" w:type="dxa"/>
              <w:bottom w:w="43" w:type="dxa"/>
              <w:right w:w="43" w:type="dxa"/>
            </w:tcMar>
            <w:vAlign w:val="bottom"/>
          </w:tcPr>
          <w:p w14:paraId="6CAB24AF" w14:textId="77777777" w:rsidR="00EE2529" w:rsidRPr="00C81B84" w:rsidRDefault="00EE2529" w:rsidP="00C81B84"/>
        </w:tc>
      </w:tr>
      <w:tr w:rsidR="00EE2529" w:rsidRPr="00C81B84" w14:paraId="435670C7" w14:textId="77777777">
        <w:trPr>
          <w:trHeight w:val="380"/>
        </w:trPr>
        <w:tc>
          <w:tcPr>
            <w:tcW w:w="680" w:type="dxa"/>
            <w:tcBorders>
              <w:top w:val="nil"/>
              <w:left w:val="nil"/>
              <w:bottom w:val="nil"/>
              <w:right w:val="nil"/>
            </w:tcBorders>
            <w:tcMar>
              <w:top w:w="128" w:type="dxa"/>
              <w:left w:w="43" w:type="dxa"/>
              <w:bottom w:w="43" w:type="dxa"/>
              <w:right w:w="43" w:type="dxa"/>
            </w:tcMar>
          </w:tcPr>
          <w:p w14:paraId="5107B1BB"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3A3A90" w14:textId="77777777" w:rsidR="00EE2529" w:rsidRPr="00C81B84" w:rsidRDefault="00AD5E1E" w:rsidP="00C81B84">
            <w:r w:rsidRPr="00C81B84">
              <w:t>77</w:t>
            </w:r>
          </w:p>
        </w:tc>
        <w:tc>
          <w:tcPr>
            <w:tcW w:w="6800" w:type="dxa"/>
            <w:tcBorders>
              <w:top w:val="nil"/>
              <w:left w:val="nil"/>
              <w:bottom w:val="nil"/>
              <w:right w:val="nil"/>
            </w:tcBorders>
            <w:tcMar>
              <w:top w:w="128" w:type="dxa"/>
              <w:left w:w="43" w:type="dxa"/>
              <w:bottom w:w="43" w:type="dxa"/>
              <w:right w:w="43" w:type="dxa"/>
            </w:tcMar>
          </w:tcPr>
          <w:p w14:paraId="67E561CE" w14:textId="77777777" w:rsidR="00EE2529" w:rsidRPr="00C81B84" w:rsidRDefault="00AD5E1E" w:rsidP="00C81B84">
            <w:r w:rsidRPr="00C81B84">
              <w:t>Sektoravgifter Kystverket, forhøyes med</w:t>
            </w:r>
          </w:p>
        </w:tc>
        <w:tc>
          <w:tcPr>
            <w:tcW w:w="1400" w:type="dxa"/>
            <w:tcBorders>
              <w:top w:val="nil"/>
              <w:left w:val="nil"/>
              <w:bottom w:val="nil"/>
              <w:right w:val="nil"/>
            </w:tcBorders>
            <w:tcMar>
              <w:top w:w="128" w:type="dxa"/>
              <w:left w:w="43" w:type="dxa"/>
              <w:bottom w:w="43" w:type="dxa"/>
              <w:right w:w="43" w:type="dxa"/>
            </w:tcMar>
            <w:vAlign w:val="bottom"/>
          </w:tcPr>
          <w:p w14:paraId="65E5FE37" w14:textId="77777777" w:rsidR="00EE2529" w:rsidRPr="00C81B84" w:rsidRDefault="00AD5E1E" w:rsidP="00C81B84">
            <w:r w:rsidRPr="00C81B84">
              <w:t>58 500 000</w:t>
            </w:r>
          </w:p>
        </w:tc>
      </w:tr>
      <w:tr w:rsidR="00EE2529" w:rsidRPr="00C81B84" w14:paraId="450327C0" w14:textId="77777777">
        <w:trPr>
          <w:trHeight w:val="380"/>
        </w:trPr>
        <w:tc>
          <w:tcPr>
            <w:tcW w:w="680" w:type="dxa"/>
            <w:tcBorders>
              <w:top w:val="nil"/>
              <w:left w:val="nil"/>
              <w:bottom w:val="nil"/>
              <w:right w:val="nil"/>
            </w:tcBorders>
            <w:tcMar>
              <w:top w:w="128" w:type="dxa"/>
              <w:left w:w="43" w:type="dxa"/>
              <w:bottom w:w="43" w:type="dxa"/>
              <w:right w:w="43" w:type="dxa"/>
            </w:tcMar>
          </w:tcPr>
          <w:p w14:paraId="663152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D2CE71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AA6401" w14:textId="77777777" w:rsidR="00EE2529" w:rsidRPr="00C81B84" w:rsidRDefault="00AD5E1E" w:rsidP="00C81B84">
            <w:r w:rsidRPr="00C81B84">
              <w:t>fra kr 984 433 000 til kr 1 042 933 000</w:t>
            </w:r>
          </w:p>
        </w:tc>
        <w:tc>
          <w:tcPr>
            <w:tcW w:w="1400" w:type="dxa"/>
            <w:tcBorders>
              <w:top w:val="nil"/>
              <w:left w:val="nil"/>
              <w:bottom w:val="nil"/>
              <w:right w:val="nil"/>
            </w:tcBorders>
            <w:tcMar>
              <w:top w:w="128" w:type="dxa"/>
              <w:left w:w="43" w:type="dxa"/>
              <w:bottom w:w="43" w:type="dxa"/>
              <w:right w:w="43" w:type="dxa"/>
            </w:tcMar>
            <w:vAlign w:val="bottom"/>
          </w:tcPr>
          <w:p w14:paraId="39CB3D80" w14:textId="77777777" w:rsidR="00EE2529" w:rsidRPr="00C81B84" w:rsidRDefault="00EE2529" w:rsidP="00C81B84"/>
        </w:tc>
      </w:tr>
      <w:tr w:rsidR="00EE2529" w:rsidRPr="00C81B84" w14:paraId="068D1287" w14:textId="77777777">
        <w:trPr>
          <w:trHeight w:val="380"/>
        </w:trPr>
        <w:tc>
          <w:tcPr>
            <w:tcW w:w="680" w:type="dxa"/>
            <w:tcBorders>
              <w:top w:val="nil"/>
              <w:left w:val="nil"/>
              <w:bottom w:val="nil"/>
              <w:right w:val="nil"/>
            </w:tcBorders>
            <w:tcMar>
              <w:top w:w="128" w:type="dxa"/>
              <w:left w:w="43" w:type="dxa"/>
              <w:bottom w:w="43" w:type="dxa"/>
              <w:right w:w="43" w:type="dxa"/>
            </w:tcMar>
          </w:tcPr>
          <w:p w14:paraId="2518B8D5" w14:textId="77777777" w:rsidR="00EE2529" w:rsidRPr="00C81B84" w:rsidRDefault="00AD5E1E" w:rsidP="00C81B84">
            <w:r w:rsidRPr="00C81B84">
              <w:t>5578</w:t>
            </w:r>
          </w:p>
        </w:tc>
        <w:tc>
          <w:tcPr>
            <w:tcW w:w="680" w:type="dxa"/>
            <w:tcBorders>
              <w:top w:val="nil"/>
              <w:left w:val="nil"/>
              <w:bottom w:val="nil"/>
              <w:right w:val="nil"/>
            </w:tcBorders>
            <w:tcMar>
              <w:top w:w="128" w:type="dxa"/>
              <w:left w:w="43" w:type="dxa"/>
              <w:bottom w:w="43" w:type="dxa"/>
              <w:right w:w="43" w:type="dxa"/>
            </w:tcMar>
          </w:tcPr>
          <w:p w14:paraId="407793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6561058" w14:textId="77777777" w:rsidR="00EE2529" w:rsidRPr="00C81B84" w:rsidRDefault="00AD5E1E" w:rsidP="00C81B84">
            <w:r w:rsidRPr="00C81B84">
              <w:t>Sektoravgifter under Klima- og miljødepartementet:</w:t>
            </w:r>
          </w:p>
        </w:tc>
        <w:tc>
          <w:tcPr>
            <w:tcW w:w="1400" w:type="dxa"/>
            <w:tcBorders>
              <w:top w:val="nil"/>
              <w:left w:val="nil"/>
              <w:bottom w:val="nil"/>
              <w:right w:val="nil"/>
            </w:tcBorders>
            <w:tcMar>
              <w:top w:w="128" w:type="dxa"/>
              <w:left w:w="43" w:type="dxa"/>
              <w:bottom w:w="43" w:type="dxa"/>
              <w:right w:w="43" w:type="dxa"/>
            </w:tcMar>
            <w:vAlign w:val="bottom"/>
          </w:tcPr>
          <w:p w14:paraId="6EBDE87E" w14:textId="77777777" w:rsidR="00EE2529" w:rsidRPr="00C81B84" w:rsidRDefault="00EE2529" w:rsidP="00C81B84"/>
        </w:tc>
      </w:tr>
      <w:tr w:rsidR="00EE2529" w:rsidRPr="00C81B84" w14:paraId="7F921E40" w14:textId="77777777">
        <w:trPr>
          <w:trHeight w:val="380"/>
        </w:trPr>
        <w:tc>
          <w:tcPr>
            <w:tcW w:w="680" w:type="dxa"/>
            <w:tcBorders>
              <w:top w:val="nil"/>
              <w:left w:val="nil"/>
              <w:bottom w:val="nil"/>
              <w:right w:val="nil"/>
            </w:tcBorders>
            <w:tcMar>
              <w:top w:w="128" w:type="dxa"/>
              <w:left w:w="43" w:type="dxa"/>
              <w:bottom w:w="43" w:type="dxa"/>
              <w:right w:w="43" w:type="dxa"/>
            </w:tcMar>
          </w:tcPr>
          <w:p w14:paraId="6D0C761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21C5C21"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650721F2" w14:textId="77777777" w:rsidR="00EE2529" w:rsidRPr="00C81B84" w:rsidRDefault="00AD5E1E" w:rsidP="00C81B84">
            <w:r w:rsidRPr="00C81B84">
              <w:t>Sektoravgifter under Svalbards miljøvernfond, forhøyes med</w:t>
            </w:r>
          </w:p>
        </w:tc>
        <w:tc>
          <w:tcPr>
            <w:tcW w:w="1400" w:type="dxa"/>
            <w:tcBorders>
              <w:top w:val="nil"/>
              <w:left w:val="nil"/>
              <w:bottom w:val="nil"/>
              <w:right w:val="nil"/>
            </w:tcBorders>
            <w:tcMar>
              <w:top w:w="128" w:type="dxa"/>
              <w:left w:w="43" w:type="dxa"/>
              <w:bottom w:w="43" w:type="dxa"/>
              <w:right w:w="43" w:type="dxa"/>
            </w:tcMar>
            <w:vAlign w:val="bottom"/>
          </w:tcPr>
          <w:p w14:paraId="5DAE3773" w14:textId="77777777" w:rsidR="00EE2529" w:rsidRPr="00C81B84" w:rsidRDefault="00AD5E1E" w:rsidP="00C81B84">
            <w:r w:rsidRPr="00C81B84">
              <w:t>2 000 000</w:t>
            </w:r>
          </w:p>
        </w:tc>
      </w:tr>
      <w:tr w:rsidR="00EE2529" w:rsidRPr="00C81B84" w14:paraId="1DE0F041" w14:textId="77777777">
        <w:trPr>
          <w:trHeight w:val="380"/>
        </w:trPr>
        <w:tc>
          <w:tcPr>
            <w:tcW w:w="680" w:type="dxa"/>
            <w:tcBorders>
              <w:top w:val="nil"/>
              <w:left w:val="nil"/>
              <w:bottom w:val="nil"/>
              <w:right w:val="nil"/>
            </w:tcBorders>
            <w:tcMar>
              <w:top w:w="128" w:type="dxa"/>
              <w:left w:w="43" w:type="dxa"/>
              <w:bottom w:w="43" w:type="dxa"/>
              <w:right w:w="43" w:type="dxa"/>
            </w:tcMar>
          </w:tcPr>
          <w:p w14:paraId="239F77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7B9870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37E0396" w14:textId="77777777" w:rsidR="00EE2529" w:rsidRPr="00C81B84" w:rsidRDefault="00AD5E1E" w:rsidP="00C81B84">
            <w:r w:rsidRPr="00C81B84">
              <w:t>fra kr 13 012 000 til kr 15 012 000</w:t>
            </w:r>
          </w:p>
        </w:tc>
        <w:tc>
          <w:tcPr>
            <w:tcW w:w="1400" w:type="dxa"/>
            <w:tcBorders>
              <w:top w:val="nil"/>
              <w:left w:val="nil"/>
              <w:bottom w:val="nil"/>
              <w:right w:val="nil"/>
            </w:tcBorders>
            <w:tcMar>
              <w:top w:w="128" w:type="dxa"/>
              <w:left w:w="43" w:type="dxa"/>
              <w:bottom w:w="43" w:type="dxa"/>
              <w:right w:w="43" w:type="dxa"/>
            </w:tcMar>
            <w:vAlign w:val="bottom"/>
          </w:tcPr>
          <w:p w14:paraId="745C8ED8" w14:textId="77777777" w:rsidR="00EE2529" w:rsidRPr="00C81B84" w:rsidRDefault="00EE2529" w:rsidP="00C81B84"/>
        </w:tc>
      </w:tr>
      <w:tr w:rsidR="00EE2529" w:rsidRPr="00C81B84" w14:paraId="03A35CC3" w14:textId="77777777">
        <w:trPr>
          <w:trHeight w:val="380"/>
        </w:trPr>
        <w:tc>
          <w:tcPr>
            <w:tcW w:w="680" w:type="dxa"/>
            <w:tcBorders>
              <w:top w:val="nil"/>
              <w:left w:val="nil"/>
              <w:bottom w:val="nil"/>
              <w:right w:val="nil"/>
            </w:tcBorders>
            <w:tcMar>
              <w:top w:w="128" w:type="dxa"/>
              <w:left w:w="43" w:type="dxa"/>
              <w:bottom w:w="43" w:type="dxa"/>
              <w:right w:w="43" w:type="dxa"/>
            </w:tcMar>
          </w:tcPr>
          <w:p w14:paraId="596DA3C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313C5F"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21E5E700" w14:textId="77777777" w:rsidR="00EE2529" w:rsidRPr="00C81B84" w:rsidRDefault="00AD5E1E" w:rsidP="00C81B84">
            <w:proofErr w:type="spellStart"/>
            <w:r w:rsidRPr="00C81B84">
              <w:t>Fiskeravgifter</w:t>
            </w:r>
            <w:proofErr w:type="spellEnd"/>
            <w:r w:rsidRPr="00C81B84">
              <w:t>, nedsettes med</w:t>
            </w:r>
          </w:p>
        </w:tc>
        <w:tc>
          <w:tcPr>
            <w:tcW w:w="1400" w:type="dxa"/>
            <w:tcBorders>
              <w:top w:val="nil"/>
              <w:left w:val="nil"/>
              <w:bottom w:val="nil"/>
              <w:right w:val="nil"/>
            </w:tcBorders>
            <w:tcMar>
              <w:top w:w="128" w:type="dxa"/>
              <w:left w:w="43" w:type="dxa"/>
              <w:bottom w:w="43" w:type="dxa"/>
              <w:right w:w="43" w:type="dxa"/>
            </w:tcMar>
            <w:vAlign w:val="bottom"/>
          </w:tcPr>
          <w:p w14:paraId="0BDBA05A" w14:textId="77777777" w:rsidR="00EE2529" w:rsidRPr="00C81B84" w:rsidRDefault="00AD5E1E" w:rsidP="00C81B84">
            <w:r w:rsidRPr="00C81B84">
              <w:t>2 800 000</w:t>
            </w:r>
          </w:p>
        </w:tc>
      </w:tr>
      <w:tr w:rsidR="00EE2529" w:rsidRPr="00C81B84" w14:paraId="57716605" w14:textId="77777777">
        <w:trPr>
          <w:trHeight w:val="380"/>
        </w:trPr>
        <w:tc>
          <w:tcPr>
            <w:tcW w:w="680" w:type="dxa"/>
            <w:tcBorders>
              <w:top w:val="nil"/>
              <w:left w:val="nil"/>
              <w:bottom w:val="nil"/>
              <w:right w:val="nil"/>
            </w:tcBorders>
            <w:tcMar>
              <w:top w:w="128" w:type="dxa"/>
              <w:left w:w="43" w:type="dxa"/>
              <w:bottom w:w="43" w:type="dxa"/>
              <w:right w:w="43" w:type="dxa"/>
            </w:tcMar>
          </w:tcPr>
          <w:p w14:paraId="2D2A63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E4879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D58CE86" w14:textId="77777777" w:rsidR="00EE2529" w:rsidRPr="00C81B84" w:rsidRDefault="00AD5E1E" w:rsidP="00C81B84">
            <w:r w:rsidRPr="00C81B84">
              <w:t>fra kr 18 686 000 til kr 15 886 000</w:t>
            </w:r>
          </w:p>
        </w:tc>
        <w:tc>
          <w:tcPr>
            <w:tcW w:w="1400" w:type="dxa"/>
            <w:tcBorders>
              <w:top w:val="nil"/>
              <w:left w:val="nil"/>
              <w:bottom w:val="nil"/>
              <w:right w:val="nil"/>
            </w:tcBorders>
            <w:tcMar>
              <w:top w:w="128" w:type="dxa"/>
              <w:left w:w="43" w:type="dxa"/>
              <w:bottom w:w="43" w:type="dxa"/>
              <w:right w:w="43" w:type="dxa"/>
            </w:tcMar>
            <w:vAlign w:val="bottom"/>
          </w:tcPr>
          <w:p w14:paraId="62F7CC9C" w14:textId="77777777" w:rsidR="00EE2529" w:rsidRPr="00C81B84" w:rsidRDefault="00EE2529" w:rsidP="00C81B84"/>
        </w:tc>
      </w:tr>
      <w:tr w:rsidR="00EE2529" w:rsidRPr="00C81B84" w14:paraId="278E39CA" w14:textId="77777777">
        <w:trPr>
          <w:trHeight w:val="380"/>
        </w:trPr>
        <w:tc>
          <w:tcPr>
            <w:tcW w:w="680" w:type="dxa"/>
            <w:tcBorders>
              <w:top w:val="nil"/>
              <w:left w:val="nil"/>
              <w:bottom w:val="nil"/>
              <w:right w:val="nil"/>
            </w:tcBorders>
            <w:tcMar>
              <w:top w:w="128" w:type="dxa"/>
              <w:left w:w="43" w:type="dxa"/>
              <w:bottom w:w="43" w:type="dxa"/>
              <w:right w:w="43" w:type="dxa"/>
            </w:tcMar>
          </w:tcPr>
          <w:p w14:paraId="3463B67E" w14:textId="77777777" w:rsidR="00EE2529" w:rsidRPr="00C81B84" w:rsidRDefault="00AD5E1E" w:rsidP="00C81B84">
            <w:r w:rsidRPr="00C81B84">
              <w:t>5582</w:t>
            </w:r>
          </w:p>
        </w:tc>
        <w:tc>
          <w:tcPr>
            <w:tcW w:w="680" w:type="dxa"/>
            <w:tcBorders>
              <w:top w:val="nil"/>
              <w:left w:val="nil"/>
              <w:bottom w:val="nil"/>
              <w:right w:val="nil"/>
            </w:tcBorders>
            <w:tcMar>
              <w:top w:w="128" w:type="dxa"/>
              <w:left w:w="43" w:type="dxa"/>
              <w:bottom w:w="43" w:type="dxa"/>
              <w:right w:w="43" w:type="dxa"/>
            </w:tcMar>
          </w:tcPr>
          <w:p w14:paraId="705CD01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A81E22" w14:textId="77777777" w:rsidR="00EE2529" w:rsidRPr="00C81B84" w:rsidRDefault="00AD5E1E" w:rsidP="00C81B84">
            <w:r w:rsidRPr="00C81B84">
              <w:t>Sektoravgifter under Olje- og energidepartementet:</w:t>
            </w:r>
          </w:p>
        </w:tc>
        <w:tc>
          <w:tcPr>
            <w:tcW w:w="1400" w:type="dxa"/>
            <w:tcBorders>
              <w:top w:val="nil"/>
              <w:left w:val="nil"/>
              <w:bottom w:val="nil"/>
              <w:right w:val="nil"/>
            </w:tcBorders>
            <w:tcMar>
              <w:top w:w="128" w:type="dxa"/>
              <w:left w:w="43" w:type="dxa"/>
              <w:bottom w:w="43" w:type="dxa"/>
              <w:right w:w="43" w:type="dxa"/>
            </w:tcMar>
            <w:vAlign w:val="bottom"/>
          </w:tcPr>
          <w:p w14:paraId="5398CA1A" w14:textId="77777777" w:rsidR="00EE2529" w:rsidRPr="00C81B84" w:rsidRDefault="00EE2529" w:rsidP="00C81B84"/>
        </w:tc>
      </w:tr>
      <w:tr w:rsidR="00EE2529" w:rsidRPr="00C81B84" w14:paraId="7FA2B7DC" w14:textId="77777777">
        <w:trPr>
          <w:trHeight w:val="380"/>
        </w:trPr>
        <w:tc>
          <w:tcPr>
            <w:tcW w:w="680" w:type="dxa"/>
            <w:tcBorders>
              <w:top w:val="nil"/>
              <w:left w:val="nil"/>
              <w:bottom w:val="nil"/>
              <w:right w:val="nil"/>
            </w:tcBorders>
            <w:tcMar>
              <w:top w:w="128" w:type="dxa"/>
              <w:left w:w="43" w:type="dxa"/>
              <w:bottom w:w="43" w:type="dxa"/>
              <w:right w:w="43" w:type="dxa"/>
            </w:tcMar>
          </w:tcPr>
          <w:p w14:paraId="164BB4E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167D66F"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79A5C55" w14:textId="77777777" w:rsidR="00EE2529" w:rsidRPr="00C81B84" w:rsidRDefault="00AD5E1E" w:rsidP="00C81B84">
            <w:r w:rsidRPr="00C81B84">
              <w:t>Bidrag til kulturminnevern i regulerte vassdrag, nedsettes med</w:t>
            </w:r>
          </w:p>
        </w:tc>
        <w:tc>
          <w:tcPr>
            <w:tcW w:w="1400" w:type="dxa"/>
            <w:tcBorders>
              <w:top w:val="nil"/>
              <w:left w:val="nil"/>
              <w:bottom w:val="nil"/>
              <w:right w:val="nil"/>
            </w:tcBorders>
            <w:tcMar>
              <w:top w:w="128" w:type="dxa"/>
              <w:left w:w="43" w:type="dxa"/>
              <w:bottom w:w="43" w:type="dxa"/>
              <w:right w:w="43" w:type="dxa"/>
            </w:tcMar>
            <w:vAlign w:val="bottom"/>
          </w:tcPr>
          <w:p w14:paraId="37D4F408" w14:textId="77777777" w:rsidR="00EE2529" w:rsidRPr="00C81B84" w:rsidRDefault="00AD5E1E" w:rsidP="00C81B84">
            <w:r w:rsidRPr="00C81B84">
              <w:t>51 000 000</w:t>
            </w:r>
          </w:p>
        </w:tc>
      </w:tr>
      <w:tr w:rsidR="00EE2529" w:rsidRPr="00C81B84" w14:paraId="02D6FE26" w14:textId="77777777">
        <w:trPr>
          <w:trHeight w:val="380"/>
        </w:trPr>
        <w:tc>
          <w:tcPr>
            <w:tcW w:w="680" w:type="dxa"/>
            <w:tcBorders>
              <w:top w:val="nil"/>
              <w:left w:val="nil"/>
              <w:bottom w:val="nil"/>
              <w:right w:val="nil"/>
            </w:tcBorders>
            <w:tcMar>
              <w:top w:w="128" w:type="dxa"/>
              <w:left w:w="43" w:type="dxa"/>
              <w:bottom w:w="43" w:type="dxa"/>
              <w:right w:w="43" w:type="dxa"/>
            </w:tcMar>
          </w:tcPr>
          <w:p w14:paraId="207474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EB0A18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318A77" w14:textId="77777777" w:rsidR="00EE2529" w:rsidRPr="00C81B84" w:rsidRDefault="00AD5E1E" w:rsidP="00C81B84">
            <w:r w:rsidRPr="00C81B84">
              <w:t>fra kr 55 000 000 til kr 4 000 000</w:t>
            </w:r>
          </w:p>
        </w:tc>
        <w:tc>
          <w:tcPr>
            <w:tcW w:w="1400" w:type="dxa"/>
            <w:tcBorders>
              <w:top w:val="nil"/>
              <w:left w:val="nil"/>
              <w:bottom w:val="nil"/>
              <w:right w:val="nil"/>
            </w:tcBorders>
            <w:tcMar>
              <w:top w:w="128" w:type="dxa"/>
              <w:left w:w="43" w:type="dxa"/>
              <w:bottom w:w="43" w:type="dxa"/>
              <w:right w:w="43" w:type="dxa"/>
            </w:tcMar>
            <w:vAlign w:val="bottom"/>
          </w:tcPr>
          <w:p w14:paraId="0C99C995" w14:textId="77777777" w:rsidR="00EE2529" w:rsidRPr="00C81B84" w:rsidRDefault="00EE2529" w:rsidP="00C81B84"/>
        </w:tc>
      </w:tr>
      <w:tr w:rsidR="00EE2529" w:rsidRPr="00C81B84" w14:paraId="739E8EBC" w14:textId="77777777">
        <w:trPr>
          <w:trHeight w:val="640"/>
        </w:trPr>
        <w:tc>
          <w:tcPr>
            <w:tcW w:w="680" w:type="dxa"/>
            <w:tcBorders>
              <w:top w:val="nil"/>
              <w:left w:val="nil"/>
              <w:bottom w:val="nil"/>
              <w:right w:val="nil"/>
            </w:tcBorders>
            <w:tcMar>
              <w:top w:w="128" w:type="dxa"/>
              <w:left w:w="43" w:type="dxa"/>
              <w:bottom w:w="43" w:type="dxa"/>
              <w:right w:w="43" w:type="dxa"/>
            </w:tcMar>
          </w:tcPr>
          <w:p w14:paraId="0CE0A0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8B0CAE"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1172327E" w14:textId="77777777" w:rsidR="00EE2529" w:rsidRPr="00C81B84" w:rsidRDefault="00AD5E1E" w:rsidP="00C81B84">
            <w:r w:rsidRPr="00C81B84">
              <w:t>Sektoravgifter under Norges vassdrags- og energidirektorat, forhøyes med</w:t>
            </w:r>
          </w:p>
        </w:tc>
        <w:tc>
          <w:tcPr>
            <w:tcW w:w="1400" w:type="dxa"/>
            <w:tcBorders>
              <w:top w:val="nil"/>
              <w:left w:val="nil"/>
              <w:bottom w:val="nil"/>
              <w:right w:val="nil"/>
            </w:tcBorders>
            <w:tcMar>
              <w:top w:w="128" w:type="dxa"/>
              <w:left w:w="43" w:type="dxa"/>
              <w:bottom w:w="43" w:type="dxa"/>
              <w:right w:w="43" w:type="dxa"/>
            </w:tcMar>
            <w:vAlign w:val="bottom"/>
          </w:tcPr>
          <w:p w14:paraId="6507B458" w14:textId="77777777" w:rsidR="00EE2529" w:rsidRPr="00C81B84" w:rsidRDefault="00AD5E1E" w:rsidP="00C81B84">
            <w:r w:rsidRPr="00C81B84">
              <w:t>42 000 000</w:t>
            </w:r>
          </w:p>
        </w:tc>
      </w:tr>
      <w:tr w:rsidR="00EE2529" w:rsidRPr="00C81B84" w14:paraId="403DEAB5" w14:textId="77777777">
        <w:trPr>
          <w:trHeight w:val="380"/>
        </w:trPr>
        <w:tc>
          <w:tcPr>
            <w:tcW w:w="680" w:type="dxa"/>
            <w:tcBorders>
              <w:top w:val="nil"/>
              <w:left w:val="nil"/>
              <w:bottom w:val="nil"/>
              <w:right w:val="nil"/>
            </w:tcBorders>
            <w:tcMar>
              <w:top w:w="128" w:type="dxa"/>
              <w:left w:w="43" w:type="dxa"/>
              <w:bottom w:w="43" w:type="dxa"/>
              <w:right w:w="43" w:type="dxa"/>
            </w:tcMar>
          </w:tcPr>
          <w:p w14:paraId="24D6C71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9FD24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452FEB5" w14:textId="77777777" w:rsidR="00EE2529" w:rsidRPr="00C81B84" w:rsidRDefault="00AD5E1E" w:rsidP="00C81B84">
            <w:r w:rsidRPr="00C81B84">
              <w:t>fra kr 72 000 000 til kr 114 000 000</w:t>
            </w:r>
          </w:p>
        </w:tc>
        <w:tc>
          <w:tcPr>
            <w:tcW w:w="1400" w:type="dxa"/>
            <w:tcBorders>
              <w:top w:val="nil"/>
              <w:left w:val="nil"/>
              <w:bottom w:val="nil"/>
              <w:right w:val="nil"/>
            </w:tcBorders>
            <w:tcMar>
              <w:top w:w="128" w:type="dxa"/>
              <w:left w:w="43" w:type="dxa"/>
              <w:bottom w:w="43" w:type="dxa"/>
              <w:right w:w="43" w:type="dxa"/>
            </w:tcMar>
            <w:vAlign w:val="bottom"/>
          </w:tcPr>
          <w:p w14:paraId="6F022477" w14:textId="77777777" w:rsidR="00EE2529" w:rsidRPr="00C81B84" w:rsidRDefault="00EE2529" w:rsidP="00C81B84"/>
        </w:tc>
      </w:tr>
      <w:tr w:rsidR="00EE2529" w:rsidRPr="00C81B84" w14:paraId="7557062C" w14:textId="77777777">
        <w:trPr>
          <w:trHeight w:val="380"/>
        </w:trPr>
        <w:tc>
          <w:tcPr>
            <w:tcW w:w="680" w:type="dxa"/>
            <w:tcBorders>
              <w:top w:val="nil"/>
              <w:left w:val="nil"/>
              <w:bottom w:val="nil"/>
              <w:right w:val="nil"/>
            </w:tcBorders>
            <w:tcMar>
              <w:top w:w="128" w:type="dxa"/>
              <w:left w:w="43" w:type="dxa"/>
              <w:bottom w:w="43" w:type="dxa"/>
              <w:right w:w="43" w:type="dxa"/>
            </w:tcMar>
          </w:tcPr>
          <w:p w14:paraId="2261F6CD"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345D02B" w14:textId="77777777" w:rsidR="00EE2529" w:rsidRPr="00C81B84" w:rsidRDefault="00AD5E1E" w:rsidP="00C81B84">
            <w:r w:rsidRPr="00C81B84">
              <w:t>75</w:t>
            </w:r>
          </w:p>
        </w:tc>
        <w:tc>
          <w:tcPr>
            <w:tcW w:w="6800" w:type="dxa"/>
            <w:tcBorders>
              <w:top w:val="nil"/>
              <w:left w:val="nil"/>
              <w:bottom w:val="nil"/>
              <w:right w:val="nil"/>
            </w:tcBorders>
            <w:tcMar>
              <w:top w:w="128" w:type="dxa"/>
              <w:left w:w="43" w:type="dxa"/>
              <w:bottom w:w="43" w:type="dxa"/>
              <w:right w:w="43" w:type="dxa"/>
            </w:tcMar>
          </w:tcPr>
          <w:p w14:paraId="484FD637" w14:textId="77777777" w:rsidR="00EE2529" w:rsidRPr="00C81B84" w:rsidRDefault="00AD5E1E" w:rsidP="00C81B84">
            <w:r w:rsidRPr="00C81B84">
              <w:t>Sektoravgifter under Petroleumstilsynet, bevilges med</w:t>
            </w:r>
          </w:p>
        </w:tc>
        <w:tc>
          <w:tcPr>
            <w:tcW w:w="1400" w:type="dxa"/>
            <w:tcBorders>
              <w:top w:val="nil"/>
              <w:left w:val="nil"/>
              <w:bottom w:val="nil"/>
              <w:right w:val="nil"/>
            </w:tcBorders>
            <w:tcMar>
              <w:top w:w="128" w:type="dxa"/>
              <w:left w:w="43" w:type="dxa"/>
              <w:bottom w:w="43" w:type="dxa"/>
              <w:right w:w="43" w:type="dxa"/>
            </w:tcMar>
            <w:vAlign w:val="bottom"/>
          </w:tcPr>
          <w:p w14:paraId="39D9D898" w14:textId="77777777" w:rsidR="00EE2529" w:rsidRPr="00C81B84" w:rsidRDefault="00AD5E1E" w:rsidP="00C81B84">
            <w:r w:rsidRPr="00C81B84">
              <w:t>132 316 000</w:t>
            </w:r>
          </w:p>
        </w:tc>
      </w:tr>
      <w:tr w:rsidR="00EE2529" w:rsidRPr="00C81B84" w14:paraId="0E85EFE1" w14:textId="77777777">
        <w:trPr>
          <w:trHeight w:val="380"/>
        </w:trPr>
        <w:tc>
          <w:tcPr>
            <w:tcW w:w="680" w:type="dxa"/>
            <w:tcBorders>
              <w:top w:val="nil"/>
              <w:left w:val="nil"/>
              <w:bottom w:val="nil"/>
              <w:right w:val="nil"/>
            </w:tcBorders>
            <w:tcMar>
              <w:top w:w="128" w:type="dxa"/>
              <w:left w:w="43" w:type="dxa"/>
              <w:bottom w:w="43" w:type="dxa"/>
              <w:right w:w="43" w:type="dxa"/>
            </w:tcMar>
          </w:tcPr>
          <w:p w14:paraId="2694C6B7" w14:textId="77777777" w:rsidR="00EE2529" w:rsidRPr="00C81B84" w:rsidRDefault="00AD5E1E" w:rsidP="00C81B84">
            <w:r w:rsidRPr="00C81B84">
              <w:t>5605</w:t>
            </w:r>
          </w:p>
        </w:tc>
        <w:tc>
          <w:tcPr>
            <w:tcW w:w="680" w:type="dxa"/>
            <w:tcBorders>
              <w:top w:val="nil"/>
              <w:left w:val="nil"/>
              <w:bottom w:val="nil"/>
              <w:right w:val="nil"/>
            </w:tcBorders>
            <w:tcMar>
              <w:top w:w="128" w:type="dxa"/>
              <w:left w:w="43" w:type="dxa"/>
              <w:bottom w:w="43" w:type="dxa"/>
              <w:right w:w="43" w:type="dxa"/>
            </w:tcMar>
          </w:tcPr>
          <w:p w14:paraId="3498105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8B83D8A" w14:textId="77777777" w:rsidR="00EE2529" w:rsidRPr="00C81B84" w:rsidRDefault="00AD5E1E" w:rsidP="00C81B84">
            <w:r w:rsidRPr="00C81B84">
              <w:t>Renter av statskassens kontantbeholdning og andre fordringer:</w:t>
            </w:r>
          </w:p>
        </w:tc>
        <w:tc>
          <w:tcPr>
            <w:tcW w:w="1400" w:type="dxa"/>
            <w:tcBorders>
              <w:top w:val="nil"/>
              <w:left w:val="nil"/>
              <w:bottom w:val="nil"/>
              <w:right w:val="nil"/>
            </w:tcBorders>
            <w:tcMar>
              <w:top w:w="128" w:type="dxa"/>
              <w:left w:w="43" w:type="dxa"/>
              <w:bottom w:w="43" w:type="dxa"/>
              <w:right w:w="43" w:type="dxa"/>
            </w:tcMar>
            <w:vAlign w:val="bottom"/>
          </w:tcPr>
          <w:p w14:paraId="5F1D9FBD" w14:textId="77777777" w:rsidR="00EE2529" w:rsidRPr="00C81B84" w:rsidRDefault="00EE2529" w:rsidP="00C81B84"/>
        </w:tc>
      </w:tr>
      <w:tr w:rsidR="00EE2529" w:rsidRPr="00C81B84" w14:paraId="5E3EDCE8" w14:textId="77777777">
        <w:trPr>
          <w:trHeight w:val="380"/>
        </w:trPr>
        <w:tc>
          <w:tcPr>
            <w:tcW w:w="680" w:type="dxa"/>
            <w:tcBorders>
              <w:top w:val="nil"/>
              <w:left w:val="nil"/>
              <w:bottom w:val="nil"/>
              <w:right w:val="nil"/>
            </w:tcBorders>
            <w:tcMar>
              <w:top w:w="128" w:type="dxa"/>
              <w:left w:w="43" w:type="dxa"/>
              <w:bottom w:w="43" w:type="dxa"/>
              <w:right w:w="43" w:type="dxa"/>
            </w:tcMar>
          </w:tcPr>
          <w:p w14:paraId="4350328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6AF29D3"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38E47A1D" w14:textId="77777777" w:rsidR="00EE2529" w:rsidRPr="00C81B84" w:rsidRDefault="00AD5E1E" w:rsidP="00C81B84">
            <w:r w:rsidRPr="00C81B84">
              <w:t>Av statskassens foliokonto i Norges Bank, forhøyes med</w:t>
            </w:r>
          </w:p>
        </w:tc>
        <w:tc>
          <w:tcPr>
            <w:tcW w:w="1400" w:type="dxa"/>
            <w:tcBorders>
              <w:top w:val="nil"/>
              <w:left w:val="nil"/>
              <w:bottom w:val="nil"/>
              <w:right w:val="nil"/>
            </w:tcBorders>
            <w:tcMar>
              <w:top w:w="128" w:type="dxa"/>
              <w:left w:w="43" w:type="dxa"/>
              <w:bottom w:w="43" w:type="dxa"/>
              <w:right w:w="43" w:type="dxa"/>
            </w:tcMar>
            <w:vAlign w:val="bottom"/>
          </w:tcPr>
          <w:p w14:paraId="302D8B1E" w14:textId="77777777" w:rsidR="00EE2529" w:rsidRPr="00C81B84" w:rsidRDefault="00AD5E1E" w:rsidP="00C81B84">
            <w:r w:rsidRPr="00C81B84">
              <w:t>3 435 600 000</w:t>
            </w:r>
          </w:p>
        </w:tc>
      </w:tr>
      <w:tr w:rsidR="00EE2529" w:rsidRPr="00C81B84" w14:paraId="66FE8385" w14:textId="77777777">
        <w:trPr>
          <w:trHeight w:val="380"/>
        </w:trPr>
        <w:tc>
          <w:tcPr>
            <w:tcW w:w="680" w:type="dxa"/>
            <w:tcBorders>
              <w:top w:val="nil"/>
              <w:left w:val="nil"/>
              <w:bottom w:val="nil"/>
              <w:right w:val="nil"/>
            </w:tcBorders>
            <w:tcMar>
              <w:top w:w="128" w:type="dxa"/>
              <w:left w:w="43" w:type="dxa"/>
              <w:bottom w:w="43" w:type="dxa"/>
              <w:right w:w="43" w:type="dxa"/>
            </w:tcMar>
          </w:tcPr>
          <w:p w14:paraId="2CAD966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A7003B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64BB848" w14:textId="77777777" w:rsidR="00EE2529" w:rsidRPr="00C81B84" w:rsidRDefault="00AD5E1E" w:rsidP="00C81B84">
            <w:r w:rsidRPr="00C81B84">
              <w:t>fra kr 5 879 300 000 til kr 9 314 900 000</w:t>
            </w:r>
          </w:p>
        </w:tc>
        <w:tc>
          <w:tcPr>
            <w:tcW w:w="1400" w:type="dxa"/>
            <w:tcBorders>
              <w:top w:val="nil"/>
              <w:left w:val="nil"/>
              <w:bottom w:val="nil"/>
              <w:right w:val="nil"/>
            </w:tcBorders>
            <w:tcMar>
              <w:top w:w="128" w:type="dxa"/>
              <w:left w:w="43" w:type="dxa"/>
              <w:bottom w:w="43" w:type="dxa"/>
              <w:right w:w="43" w:type="dxa"/>
            </w:tcMar>
            <w:vAlign w:val="bottom"/>
          </w:tcPr>
          <w:p w14:paraId="31E98776" w14:textId="77777777" w:rsidR="00EE2529" w:rsidRPr="00C81B84" w:rsidRDefault="00EE2529" w:rsidP="00C81B84"/>
        </w:tc>
      </w:tr>
      <w:tr w:rsidR="00EE2529" w:rsidRPr="00C81B84" w14:paraId="6F412BC7" w14:textId="77777777">
        <w:trPr>
          <w:trHeight w:val="380"/>
        </w:trPr>
        <w:tc>
          <w:tcPr>
            <w:tcW w:w="680" w:type="dxa"/>
            <w:tcBorders>
              <w:top w:val="nil"/>
              <w:left w:val="nil"/>
              <w:bottom w:val="nil"/>
              <w:right w:val="nil"/>
            </w:tcBorders>
            <w:tcMar>
              <w:top w:w="128" w:type="dxa"/>
              <w:left w:w="43" w:type="dxa"/>
              <w:bottom w:w="43" w:type="dxa"/>
              <w:right w:w="43" w:type="dxa"/>
            </w:tcMar>
          </w:tcPr>
          <w:p w14:paraId="4D08745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64CE9A" w14:textId="77777777" w:rsidR="00EE2529" w:rsidRPr="00C81B84" w:rsidRDefault="00AD5E1E" w:rsidP="00C81B84">
            <w:r w:rsidRPr="00C81B84">
              <w:t>82</w:t>
            </w:r>
          </w:p>
        </w:tc>
        <w:tc>
          <w:tcPr>
            <w:tcW w:w="6800" w:type="dxa"/>
            <w:tcBorders>
              <w:top w:val="nil"/>
              <w:left w:val="nil"/>
              <w:bottom w:val="nil"/>
              <w:right w:val="nil"/>
            </w:tcBorders>
            <w:tcMar>
              <w:top w:w="128" w:type="dxa"/>
              <w:left w:w="43" w:type="dxa"/>
              <w:bottom w:w="43" w:type="dxa"/>
              <w:right w:w="43" w:type="dxa"/>
            </w:tcMar>
          </w:tcPr>
          <w:p w14:paraId="2E56DA57" w14:textId="77777777" w:rsidR="00EE2529" w:rsidRPr="00C81B84" w:rsidRDefault="00AD5E1E" w:rsidP="00C81B84">
            <w:r w:rsidRPr="00C81B84">
              <w:t>Av innenlandske verdipapirer, forhøyes med</w:t>
            </w:r>
          </w:p>
        </w:tc>
        <w:tc>
          <w:tcPr>
            <w:tcW w:w="1400" w:type="dxa"/>
            <w:tcBorders>
              <w:top w:val="nil"/>
              <w:left w:val="nil"/>
              <w:bottom w:val="nil"/>
              <w:right w:val="nil"/>
            </w:tcBorders>
            <w:tcMar>
              <w:top w:w="128" w:type="dxa"/>
              <w:left w:w="43" w:type="dxa"/>
              <w:bottom w:w="43" w:type="dxa"/>
              <w:right w:w="43" w:type="dxa"/>
            </w:tcMar>
            <w:vAlign w:val="bottom"/>
          </w:tcPr>
          <w:p w14:paraId="550300C3" w14:textId="77777777" w:rsidR="00EE2529" w:rsidRPr="00C81B84" w:rsidRDefault="00AD5E1E" w:rsidP="00C81B84">
            <w:r w:rsidRPr="00C81B84">
              <w:t>382 800 000</w:t>
            </w:r>
          </w:p>
        </w:tc>
      </w:tr>
      <w:tr w:rsidR="00EE2529" w:rsidRPr="00C81B84" w14:paraId="47B3E5F3" w14:textId="77777777">
        <w:trPr>
          <w:trHeight w:val="380"/>
        </w:trPr>
        <w:tc>
          <w:tcPr>
            <w:tcW w:w="680" w:type="dxa"/>
            <w:tcBorders>
              <w:top w:val="nil"/>
              <w:left w:val="nil"/>
              <w:bottom w:val="nil"/>
              <w:right w:val="nil"/>
            </w:tcBorders>
            <w:tcMar>
              <w:top w:w="128" w:type="dxa"/>
              <w:left w:w="43" w:type="dxa"/>
              <w:bottom w:w="43" w:type="dxa"/>
              <w:right w:w="43" w:type="dxa"/>
            </w:tcMar>
          </w:tcPr>
          <w:p w14:paraId="3239638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EAD3EF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7545CCC" w14:textId="77777777" w:rsidR="00EE2529" w:rsidRPr="00C81B84" w:rsidRDefault="00AD5E1E" w:rsidP="00C81B84">
            <w:r w:rsidRPr="00C81B84">
              <w:t>fra kr 1 710 800 000 til kr 2 093 600 000</w:t>
            </w:r>
          </w:p>
        </w:tc>
        <w:tc>
          <w:tcPr>
            <w:tcW w:w="1400" w:type="dxa"/>
            <w:tcBorders>
              <w:top w:val="nil"/>
              <w:left w:val="nil"/>
              <w:bottom w:val="nil"/>
              <w:right w:val="nil"/>
            </w:tcBorders>
            <w:tcMar>
              <w:top w:w="128" w:type="dxa"/>
              <w:left w:w="43" w:type="dxa"/>
              <w:bottom w:w="43" w:type="dxa"/>
              <w:right w:w="43" w:type="dxa"/>
            </w:tcMar>
            <w:vAlign w:val="bottom"/>
          </w:tcPr>
          <w:p w14:paraId="3A78CF42" w14:textId="77777777" w:rsidR="00EE2529" w:rsidRPr="00C81B84" w:rsidRDefault="00EE2529" w:rsidP="00C81B84"/>
        </w:tc>
      </w:tr>
      <w:tr w:rsidR="00EE2529" w:rsidRPr="00C81B84" w14:paraId="20ED7D10" w14:textId="77777777">
        <w:trPr>
          <w:trHeight w:val="380"/>
        </w:trPr>
        <w:tc>
          <w:tcPr>
            <w:tcW w:w="680" w:type="dxa"/>
            <w:tcBorders>
              <w:top w:val="nil"/>
              <w:left w:val="nil"/>
              <w:bottom w:val="nil"/>
              <w:right w:val="nil"/>
            </w:tcBorders>
            <w:tcMar>
              <w:top w:w="128" w:type="dxa"/>
              <w:left w:w="43" w:type="dxa"/>
              <w:bottom w:w="43" w:type="dxa"/>
              <w:right w:w="43" w:type="dxa"/>
            </w:tcMar>
          </w:tcPr>
          <w:p w14:paraId="5B89865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F3F3D3" w14:textId="77777777" w:rsidR="00EE2529" w:rsidRPr="00C81B84" w:rsidRDefault="00AD5E1E" w:rsidP="00C81B84">
            <w:r w:rsidRPr="00C81B84">
              <w:t>89</w:t>
            </w:r>
          </w:p>
        </w:tc>
        <w:tc>
          <w:tcPr>
            <w:tcW w:w="6800" w:type="dxa"/>
            <w:tcBorders>
              <w:top w:val="nil"/>
              <w:left w:val="nil"/>
              <w:bottom w:val="nil"/>
              <w:right w:val="nil"/>
            </w:tcBorders>
            <w:tcMar>
              <w:top w:w="128" w:type="dxa"/>
              <w:left w:w="43" w:type="dxa"/>
              <w:bottom w:w="43" w:type="dxa"/>
              <w:right w:w="43" w:type="dxa"/>
            </w:tcMar>
          </w:tcPr>
          <w:p w14:paraId="3ADDCA48" w14:textId="77777777" w:rsidR="00EE2529" w:rsidRPr="00C81B84" w:rsidRDefault="00AD5E1E" w:rsidP="00C81B84">
            <w:r w:rsidRPr="00C81B84">
              <w:t>Garantiprovisjon, forhøyes med</w:t>
            </w:r>
          </w:p>
        </w:tc>
        <w:tc>
          <w:tcPr>
            <w:tcW w:w="1400" w:type="dxa"/>
            <w:tcBorders>
              <w:top w:val="nil"/>
              <w:left w:val="nil"/>
              <w:bottom w:val="nil"/>
              <w:right w:val="nil"/>
            </w:tcBorders>
            <w:tcMar>
              <w:top w:w="128" w:type="dxa"/>
              <w:left w:w="43" w:type="dxa"/>
              <w:bottom w:w="43" w:type="dxa"/>
              <w:right w:w="43" w:type="dxa"/>
            </w:tcMar>
            <w:vAlign w:val="bottom"/>
          </w:tcPr>
          <w:p w14:paraId="69A603D2" w14:textId="77777777" w:rsidR="00EE2529" w:rsidRPr="00C81B84" w:rsidRDefault="00AD5E1E" w:rsidP="00C81B84">
            <w:r w:rsidRPr="00C81B84">
              <w:t>20 000 000</w:t>
            </w:r>
          </w:p>
        </w:tc>
      </w:tr>
      <w:tr w:rsidR="00EE2529" w:rsidRPr="00C81B84" w14:paraId="420A09AB" w14:textId="77777777">
        <w:trPr>
          <w:trHeight w:val="380"/>
        </w:trPr>
        <w:tc>
          <w:tcPr>
            <w:tcW w:w="680" w:type="dxa"/>
            <w:tcBorders>
              <w:top w:val="nil"/>
              <w:left w:val="nil"/>
              <w:bottom w:val="nil"/>
              <w:right w:val="nil"/>
            </w:tcBorders>
            <w:tcMar>
              <w:top w:w="128" w:type="dxa"/>
              <w:left w:w="43" w:type="dxa"/>
              <w:bottom w:w="43" w:type="dxa"/>
              <w:right w:w="43" w:type="dxa"/>
            </w:tcMar>
          </w:tcPr>
          <w:p w14:paraId="51E3864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A27BB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470672F" w14:textId="77777777" w:rsidR="00EE2529" w:rsidRPr="00C81B84" w:rsidRDefault="00AD5E1E" w:rsidP="00C81B84">
            <w:r w:rsidRPr="00C81B84">
              <w:t>fra kr 40 000 000 til kr 60 000 000</w:t>
            </w:r>
          </w:p>
        </w:tc>
        <w:tc>
          <w:tcPr>
            <w:tcW w:w="1400" w:type="dxa"/>
            <w:tcBorders>
              <w:top w:val="nil"/>
              <w:left w:val="nil"/>
              <w:bottom w:val="nil"/>
              <w:right w:val="nil"/>
            </w:tcBorders>
            <w:tcMar>
              <w:top w:w="128" w:type="dxa"/>
              <w:left w:w="43" w:type="dxa"/>
              <w:bottom w:w="43" w:type="dxa"/>
              <w:right w:w="43" w:type="dxa"/>
            </w:tcMar>
            <w:vAlign w:val="bottom"/>
          </w:tcPr>
          <w:p w14:paraId="373331CB" w14:textId="77777777" w:rsidR="00EE2529" w:rsidRPr="00C81B84" w:rsidRDefault="00EE2529" w:rsidP="00C81B84"/>
        </w:tc>
      </w:tr>
      <w:tr w:rsidR="00EE2529" w:rsidRPr="00C81B84" w14:paraId="76C03801" w14:textId="77777777">
        <w:trPr>
          <w:trHeight w:val="380"/>
        </w:trPr>
        <w:tc>
          <w:tcPr>
            <w:tcW w:w="680" w:type="dxa"/>
            <w:tcBorders>
              <w:top w:val="nil"/>
              <w:left w:val="nil"/>
              <w:bottom w:val="nil"/>
              <w:right w:val="nil"/>
            </w:tcBorders>
            <w:tcMar>
              <w:top w:w="128" w:type="dxa"/>
              <w:left w:w="43" w:type="dxa"/>
              <w:bottom w:w="43" w:type="dxa"/>
              <w:right w:w="43" w:type="dxa"/>
            </w:tcMar>
          </w:tcPr>
          <w:p w14:paraId="1621C58F" w14:textId="77777777" w:rsidR="00EE2529" w:rsidRPr="00C81B84" w:rsidRDefault="00AD5E1E" w:rsidP="00C81B84">
            <w:r w:rsidRPr="00C81B84">
              <w:t>5607</w:t>
            </w:r>
          </w:p>
        </w:tc>
        <w:tc>
          <w:tcPr>
            <w:tcW w:w="680" w:type="dxa"/>
            <w:tcBorders>
              <w:top w:val="nil"/>
              <w:left w:val="nil"/>
              <w:bottom w:val="nil"/>
              <w:right w:val="nil"/>
            </w:tcBorders>
            <w:tcMar>
              <w:top w:w="128" w:type="dxa"/>
              <w:left w:w="43" w:type="dxa"/>
              <w:bottom w:w="43" w:type="dxa"/>
              <w:right w:w="43" w:type="dxa"/>
            </w:tcMar>
          </w:tcPr>
          <w:p w14:paraId="28A4A9A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0D8066" w14:textId="77777777" w:rsidR="00EE2529" w:rsidRPr="00C81B84" w:rsidRDefault="00AD5E1E" w:rsidP="00C81B84">
            <w:r w:rsidRPr="00C81B84">
              <w:t>Renter av boliglånsordningen i Statens pensjonskasse:</w:t>
            </w:r>
          </w:p>
        </w:tc>
        <w:tc>
          <w:tcPr>
            <w:tcW w:w="1400" w:type="dxa"/>
            <w:tcBorders>
              <w:top w:val="nil"/>
              <w:left w:val="nil"/>
              <w:bottom w:val="nil"/>
              <w:right w:val="nil"/>
            </w:tcBorders>
            <w:tcMar>
              <w:top w:w="128" w:type="dxa"/>
              <w:left w:w="43" w:type="dxa"/>
              <w:bottom w:w="43" w:type="dxa"/>
              <w:right w:w="43" w:type="dxa"/>
            </w:tcMar>
            <w:vAlign w:val="bottom"/>
          </w:tcPr>
          <w:p w14:paraId="3103B840" w14:textId="77777777" w:rsidR="00EE2529" w:rsidRPr="00C81B84" w:rsidRDefault="00EE2529" w:rsidP="00C81B84"/>
        </w:tc>
      </w:tr>
      <w:tr w:rsidR="00EE2529" w:rsidRPr="00C81B84" w14:paraId="13338D0A" w14:textId="77777777">
        <w:trPr>
          <w:trHeight w:val="380"/>
        </w:trPr>
        <w:tc>
          <w:tcPr>
            <w:tcW w:w="680" w:type="dxa"/>
            <w:tcBorders>
              <w:top w:val="nil"/>
              <w:left w:val="nil"/>
              <w:bottom w:val="nil"/>
              <w:right w:val="nil"/>
            </w:tcBorders>
            <w:tcMar>
              <w:top w:w="128" w:type="dxa"/>
              <w:left w:w="43" w:type="dxa"/>
              <w:bottom w:w="43" w:type="dxa"/>
              <w:right w:w="43" w:type="dxa"/>
            </w:tcMar>
          </w:tcPr>
          <w:p w14:paraId="4731668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D369C03"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430BF28F" w14:textId="77777777" w:rsidR="00EE2529" w:rsidRPr="00C81B84" w:rsidRDefault="00AD5E1E" w:rsidP="00C81B84">
            <w:r w:rsidRPr="00C81B84">
              <w:t>Renter, forhøyes med</w:t>
            </w:r>
          </w:p>
        </w:tc>
        <w:tc>
          <w:tcPr>
            <w:tcW w:w="1400" w:type="dxa"/>
            <w:tcBorders>
              <w:top w:val="nil"/>
              <w:left w:val="nil"/>
              <w:bottom w:val="nil"/>
              <w:right w:val="nil"/>
            </w:tcBorders>
            <w:tcMar>
              <w:top w:w="128" w:type="dxa"/>
              <w:left w:w="43" w:type="dxa"/>
              <w:bottom w:w="43" w:type="dxa"/>
              <w:right w:w="43" w:type="dxa"/>
            </w:tcMar>
            <w:vAlign w:val="bottom"/>
          </w:tcPr>
          <w:p w14:paraId="3C653F20" w14:textId="77777777" w:rsidR="00EE2529" w:rsidRPr="00C81B84" w:rsidRDefault="00AD5E1E" w:rsidP="00C81B84">
            <w:r w:rsidRPr="00C81B84">
              <w:t>311 000 000</w:t>
            </w:r>
          </w:p>
        </w:tc>
      </w:tr>
      <w:tr w:rsidR="00EE2529" w:rsidRPr="00C81B84" w14:paraId="3488A077" w14:textId="77777777">
        <w:trPr>
          <w:trHeight w:val="380"/>
        </w:trPr>
        <w:tc>
          <w:tcPr>
            <w:tcW w:w="680" w:type="dxa"/>
            <w:tcBorders>
              <w:top w:val="nil"/>
              <w:left w:val="nil"/>
              <w:bottom w:val="nil"/>
              <w:right w:val="nil"/>
            </w:tcBorders>
            <w:tcMar>
              <w:top w:w="128" w:type="dxa"/>
              <w:left w:w="43" w:type="dxa"/>
              <w:bottom w:w="43" w:type="dxa"/>
              <w:right w:w="43" w:type="dxa"/>
            </w:tcMar>
          </w:tcPr>
          <w:p w14:paraId="3BB6670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F9AC8A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0FFA4B" w14:textId="77777777" w:rsidR="00EE2529" w:rsidRPr="00C81B84" w:rsidRDefault="00AD5E1E" w:rsidP="00C81B84">
            <w:r w:rsidRPr="00C81B84">
              <w:t>fra kr 1 842 000 000 til kr 2 153 000 000</w:t>
            </w:r>
          </w:p>
        </w:tc>
        <w:tc>
          <w:tcPr>
            <w:tcW w:w="1400" w:type="dxa"/>
            <w:tcBorders>
              <w:top w:val="nil"/>
              <w:left w:val="nil"/>
              <w:bottom w:val="nil"/>
              <w:right w:val="nil"/>
            </w:tcBorders>
            <w:tcMar>
              <w:top w:w="128" w:type="dxa"/>
              <w:left w:w="43" w:type="dxa"/>
              <w:bottom w:w="43" w:type="dxa"/>
              <w:right w:w="43" w:type="dxa"/>
            </w:tcMar>
            <w:vAlign w:val="bottom"/>
          </w:tcPr>
          <w:p w14:paraId="1001EA5D" w14:textId="77777777" w:rsidR="00EE2529" w:rsidRPr="00C81B84" w:rsidRDefault="00EE2529" w:rsidP="00C81B84"/>
        </w:tc>
      </w:tr>
      <w:tr w:rsidR="00EE2529" w:rsidRPr="00C81B84" w14:paraId="0479E36A" w14:textId="77777777">
        <w:trPr>
          <w:trHeight w:val="380"/>
        </w:trPr>
        <w:tc>
          <w:tcPr>
            <w:tcW w:w="680" w:type="dxa"/>
            <w:tcBorders>
              <w:top w:val="nil"/>
              <w:left w:val="nil"/>
              <w:bottom w:val="nil"/>
              <w:right w:val="nil"/>
            </w:tcBorders>
            <w:tcMar>
              <w:top w:w="128" w:type="dxa"/>
              <w:left w:w="43" w:type="dxa"/>
              <w:bottom w:w="43" w:type="dxa"/>
              <w:right w:w="43" w:type="dxa"/>
            </w:tcMar>
          </w:tcPr>
          <w:p w14:paraId="7880D549" w14:textId="77777777" w:rsidR="00EE2529" w:rsidRPr="00C81B84" w:rsidRDefault="00AD5E1E" w:rsidP="00C81B84">
            <w:r w:rsidRPr="00C81B84">
              <w:t>5611</w:t>
            </w:r>
          </w:p>
        </w:tc>
        <w:tc>
          <w:tcPr>
            <w:tcW w:w="680" w:type="dxa"/>
            <w:tcBorders>
              <w:top w:val="nil"/>
              <w:left w:val="nil"/>
              <w:bottom w:val="nil"/>
              <w:right w:val="nil"/>
            </w:tcBorders>
            <w:tcMar>
              <w:top w:w="128" w:type="dxa"/>
              <w:left w:w="43" w:type="dxa"/>
              <w:bottom w:w="43" w:type="dxa"/>
              <w:right w:w="43" w:type="dxa"/>
            </w:tcMar>
          </w:tcPr>
          <w:p w14:paraId="01834C7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519C102" w14:textId="77777777" w:rsidR="00EE2529" w:rsidRPr="00C81B84" w:rsidRDefault="00AD5E1E" w:rsidP="00C81B84">
            <w:r w:rsidRPr="00C81B84">
              <w:t xml:space="preserve">Aksjer i </w:t>
            </w:r>
            <w:proofErr w:type="spellStart"/>
            <w:r w:rsidRPr="00C81B84">
              <w:t>Vygruppen</w:t>
            </w:r>
            <w:proofErr w:type="spellEnd"/>
            <w:r w:rsidRPr="00C81B84">
              <w:t xml:space="preserve"> AS:</w:t>
            </w:r>
          </w:p>
        </w:tc>
        <w:tc>
          <w:tcPr>
            <w:tcW w:w="1400" w:type="dxa"/>
            <w:tcBorders>
              <w:top w:val="nil"/>
              <w:left w:val="nil"/>
              <w:bottom w:val="nil"/>
              <w:right w:val="nil"/>
            </w:tcBorders>
            <w:tcMar>
              <w:top w:w="128" w:type="dxa"/>
              <w:left w:w="43" w:type="dxa"/>
              <w:bottom w:w="43" w:type="dxa"/>
              <w:right w:w="43" w:type="dxa"/>
            </w:tcMar>
            <w:vAlign w:val="bottom"/>
          </w:tcPr>
          <w:p w14:paraId="680E37A7" w14:textId="77777777" w:rsidR="00EE2529" w:rsidRPr="00C81B84" w:rsidRDefault="00EE2529" w:rsidP="00C81B84"/>
        </w:tc>
      </w:tr>
      <w:tr w:rsidR="00EE2529" w:rsidRPr="00C81B84" w14:paraId="0D30A2C0" w14:textId="77777777">
        <w:trPr>
          <w:trHeight w:val="380"/>
        </w:trPr>
        <w:tc>
          <w:tcPr>
            <w:tcW w:w="680" w:type="dxa"/>
            <w:tcBorders>
              <w:top w:val="nil"/>
              <w:left w:val="nil"/>
              <w:bottom w:val="nil"/>
              <w:right w:val="nil"/>
            </w:tcBorders>
            <w:tcMar>
              <w:top w:w="128" w:type="dxa"/>
              <w:left w:w="43" w:type="dxa"/>
              <w:bottom w:w="43" w:type="dxa"/>
              <w:right w:w="43" w:type="dxa"/>
            </w:tcMar>
          </w:tcPr>
          <w:p w14:paraId="53161E4B"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1294F359"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77485779" w14:textId="77777777" w:rsidR="00EE2529" w:rsidRPr="00C81B84" w:rsidRDefault="00AD5E1E" w:rsidP="00C81B84">
            <w:r w:rsidRPr="00C81B84">
              <w:t>Utbytte, bevilges med</w:t>
            </w:r>
          </w:p>
        </w:tc>
        <w:tc>
          <w:tcPr>
            <w:tcW w:w="1400" w:type="dxa"/>
            <w:tcBorders>
              <w:top w:val="nil"/>
              <w:left w:val="nil"/>
              <w:bottom w:val="nil"/>
              <w:right w:val="nil"/>
            </w:tcBorders>
            <w:tcMar>
              <w:top w:w="128" w:type="dxa"/>
              <w:left w:w="43" w:type="dxa"/>
              <w:bottom w:w="43" w:type="dxa"/>
              <w:right w:w="43" w:type="dxa"/>
            </w:tcMar>
            <w:vAlign w:val="bottom"/>
          </w:tcPr>
          <w:p w14:paraId="2D50BB5D" w14:textId="77777777" w:rsidR="00EE2529" w:rsidRPr="00C81B84" w:rsidRDefault="00AD5E1E" w:rsidP="00C81B84">
            <w:r w:rsidRPr="00C81B84">
              <w:t>66 500 000</w:t>
            </w:r>
          </w:p>
        </w:tc>
      </w:tr>
      <w:tr w:rsidR="00EE2529" w:rsidRPr="00C81B84" w14:paraId="63281072" w14:textId="77777777">
        <w:trPr>
          <w:trHeight w:val="380"/>
        </w:trPr>
        <w:tc>
          <w:tcPr>
            <w:tcW w:w="680" w:type="dxa"/>
            <w:tcBorders>
              <w:top w:val="nil"/>
              <w:left w:val="nil"/>
              <w:bottom w:val="nil"/>
              <w:right w:val="nil"/>
            </w:tcBorders>
            <w:tcMar>
              <w:top w:w="128" w:type="dxa"/>
              <w:left w:w="43" w:type="dxa"/>
              <w:bottom w:w="43" w:type="dxa"/>
              <w:right w:w="43" w:type="dxa"/>
            </w:tcMar>
          </w:tcPr>
          <w:p w14:paraId="1DE04990" w14:textId="77777777" w:rsidR="00EE2529" w:rsidRPr="00C81B84" w:rsidRDefault="00AD5E1E" w:rsidP="00C81B84">
            <w:r w:rsidRPr="00C81B84">
              <w:t>5612</w:t>
            </w:r>
          </w:p>
        </w:tc>
        <w:tc>
          <w:tcPr>
            <w:tcW w:w="680" w:type="dxa"/>
            <w:tcBorders>
              <w:top w:val="nil"/>
              <w:left w:val="nil"/>
              <w:bottom w:val="nil"/>
              <w:right w:val="nil"/>
            </w:tcBorders>
            <w:tcMar>
              <w:top w:w="128" w:type="dxa"/>
              <w:left w:w="43" w:type="dxa"/>
              <w:bottom w:w="43" w:type="dxa"/>
              <w:right w:w="43" w:type="dxa"/>
            </w:tcMar>
          </w:tcPr>
          <w:p w14:paraId="4072DA6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1325B85" w14:textId="77777777" w:rsidR="00EE2529" w:rsidRPr="00C81B84" w:rsidRDefault="00AD5E1E" w:rsidP="00C81B84">
            <w:r w:rsidRPr="00C81B84">
              <w:t>Renter fra Store Norske Spitsbergen Kulkompani AS:</w:t>
            </w:r>
          </w:p>
        </w:tc>
        <w:tc>
          <w:tcPr>
            <w:tcW w:w="1400" w:type="dxa"/>
            <w:tcBorders>
              <w:top w:val="nil"/>
              <w:left w:val="nil"/>
              <w:bottom w:val="nil"/>
              <w:right w:val="nil"/>
            </w:tcBorders>
            <w:tcMar>
              <w:top w:w="128" w:type="dxa"/>
              <w:left w:w="43" w:type="dxa"/>
              <w:bottom w:w="43" w:type="dxa"/>
              <w:right w:w="43" w:type="dxa"/>
            </w:tcMar>
            <w:vAlign w:val="bottom"/>
          </w:tcPr>
          <w:p w14:paraId="53EDC193" w14:textId="77777777" w:rsidR="00EE2529" w:rsidRPr="00C81B84" w:rsidRDefault="00EE2529" w:rsidP="00C81B84"/>
        </w:tc>
      </w:tr>
      <w:tr w:rsidR="00EE2529" w:rsidRPr="00C81B84" w14:paraId="4D4D5EAB" w14:textId="77777777">
        <w:trPr>
          <w:trHeight w:val="380"/>
        </w:trPr>
        <w:tc>
          <w:tcPr>
            <w:tcW w:w="680" w:type="dxa"/>
            <w:tcBorders>
              <w:top w:val="nil"/>
              <w:left w:val="nil"/>
              <w:bottom w:val="nil"/>
              <w:right w:val="nil"/>
            </w:tcBorders>
            <w:tcMar>
              <w:top w:w="128" w:type="dxa"/>
              <w:left w:w="43" w:type="dxa"/>
              <w:bottom w:w="43" w:type="dxa"/>
              <w:right w:w="43" w:type="dxa"/>
            </w:tcMar>
          </w:tcPr>
          <w:p w14:paraId="130BE2C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A0774FC"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1B1FC416" w14:textId="77777777" w:rsidR="00EE2529" w:rsidRPr="00C81B84" w:rsidRDefault="00AD5E1E" w:rsidP="00C81B84">
            <w:r w:rsidRPr="00C81B84">
              <w:t>Renter, forhøyes med</w:t>
            </w:r>
          </w:p>
        </w:tc>
        <w:tc>
          <w:tcPr>
            <w:tcW w:w="1400" w:type="dxa"/>
            <w:tcBorders>
              <w:top w:val="nil"/>
              <w:left w:val="nil"/>
              <w:bottom w:val="nil"/>
              <w:right w:val="nil"/>
            </w:tcBorders>
            <w:tcMar>
              <w:top w:w="128" w:type="dxa"/>
              <w:left w:w="43" w:type="dxa"/>
              <w:bottom w:w="43" w:type="dxa"/>
              <w:right w:w="43" w:type="dxa"/>
            </w:tcMar>
            <w:vAlign w:val="bottom"/>
          </w:tcPr>
          <w:p w14:paraId="2CB23FFC" w14:textId="77777777" w:rsidR="00EE2529" w:rsidRPr="00C81B84" w:rsidRDefault="00AD5E1E" w:rsidP="00C81B84">
            <w:r w:rsidRPr="00C81B84">
              <w:t>7 000 000</w:t>
            </w:r>
          </w:p>
        </w:tc>
      </w:tr>
      <w:tr w:rsidR="00EE2529" w:rsidRPr="00C81B84" w14:paraId="7AECE8C1" w14:textId="77777777">
        <w:trPr>
          <w:trHeight w:val="380"/>
        </w:trPr>
        <w:tc>
          <w:tcPr>
            <w:tcW w:w="680" w:type="dxa"/>
            <w:tcBorders>
              <w:top w:val="nil"/>
              <w:left w:val="nil"/>
              <w:bottom w:val="nil"/>
              <w:right w:val="nil"/>
            </w:tcBorders>
            <w:tcMar>
              <w:top w:w="128" w:type="dxa"/>
              <w:left w:w="43" w:type="dxa"/>
              <w:bottom w:w="43" w:type="dxa"/>
              <w:right w:w="43" w:type="dxa"/>
            </w:tcMar>
          </w:tcPr>
          <w:p w14:paraId="2C35A1D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08E4EC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E721A4B" w14:textId="77777777" w:rsidR="00EE2529" w:rsidRPr="00C81B84" w:rsidRDefault="00AD5E1E" w:rsidP="00C81B84">
            <w:r w:rsidRPr="00C81B84">
              <w:t>fra kr 11 900 000 til kr 18 900 000</w:t>
            </w:r>
          </w:p>
        </w:tc>
        <w:tc>
          <w:tcPr>
            <w:tcW w:w="1400" w:type="dxa"/>
            <w:tcBorders>
              <w:top w:val="nil"/>
              <w:left w:val="nil"/>
              <w:bottom w:val="nil"/>
              <w:right w:val="nil"/>
            </w:tcBorders>
            <w:tcMar>
              <w:top w:w="128" w:type="dxa"/>
              <w:left w:w="43" w:type="dxa"/>
              <w:bottom w:w="43" w:type="dxa"/>
              <w:right w:w="43" w:type="dxa"/>
            </w:tcMar>
            <w:vAlign w:val="bottom"/>
          </w:tcPr>
          <w:p w14:paraId="4A676079" w14:textId="77777777" w:rsidR="00EE2529" w:rsidRPr="00C81B84" w:rsidRDefault="00EE2529" w:rsidP="00C81B84"/>
        </w:tc>
      </w:tr>
      <w:tr w:rsidR="00EE2529" w:rsidRPr="00C81B84" w14:paraId="2B6331C6" w14:textId="77777777">
        <w:trPr>
          <w:trHeight w:val="380"/>
        </w:trPr>
        <w:tc>
          <w:tcPr>
            <w:tcW w:w="680" w:type="dxa"/>
            <w:tcBorders>
              <w:top w:val="nil"/>
              <w:left w:val="nil"/>
              <w:bottom w:val="nil"/>
              <w:right w:val="nil"/>
            </w:tcBorders>
            <w:tcMar>
              <w:top w:w="128" w:type="dxa"/>
              <w:left w:w="43" w:type="dxa"/>
              <w:bottom w:w="43" w:type="dxa"/>
              <w:right w:w="43" w:type="dxa"/>
            </w:tcMar>
          </w:tcPr>
          <w:p w14:paraId="6DAA3C68" w14:textId="77777777" w:rsidR="00EE2529" w:rsidRPr="00C81B84" w:rsidRDefault="00AD5E1E" w:rsidP="00C81B84">
            <w:r w:rsidRPr="00C81B84">
              <w:t>5614</w:t>
            </w:r>
          </w:p>
        </w:tc>
        <w:tc>
          <w:tcPr>
            <w:tcW w:w="680" w:type="dxa"/>
            <w:tcBorders>
              <w:top w:val="nil"/>
              <w:left w:val="nil"/>
              <w:bottom w:val="nil"/>
              <w:right w:val="nil"/>
            </w:tcBorders>
            <w:tcMar>
              <w:top w:w="128" w:type="dxa"/>
              <w:left w:w="43" w:type="dxa"/>
              <w:bottom w:w="43" w:type="dxa"/>
              <w:right w:w="43" w:type="dxa"/>
            </w:tcMar>
          </w:tcPr>
          <w:p w14:paraId="36DC4B3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C3DF99C" w14:textId="77777777" w:rsidR="00EE2529" w:rsidRPr="00C81B84" w:rsidRDefault="00AD5E1E" w:rsidP="00C81B84">
            <w:r w:rsidRPr="00C81B84">
              <w:t>Renter under Eksportfinansiering Norge:</w:t>
            </w:r>
          </w:p>
        </w:tc>
        <w:tc>
          <w:tcPr>
            <w:tcW w:w="1400" w:type="dxa"/>
            <w:tcBorders>
              <w:top w:val="nil"/>
              <w:left w:val="nil"/>
              <w:bottom w:val="nil"/>
              <w:right w:val="nil"/>
            </w:tcBorders>
            <w:tcMar>
              <w:top w:w="128" w:type="dxa"/>
              <w:left w:w="43" w:type="dxa"/>
              <w:bottom w:w="43" w:type="dxa"/>
              <w:right w:w="43" w:type="dxa"/>
            </w:tcMar>
            <w:vAlign w:val="bottom"/>
          </w:tcPr>
          <w:p w14:paraId="309DA8D8" w14:textId="77777777" w:rsidR="00EE2529" w:rsidRPr="00C81B84" w:rsidRDefault="00EE2529" w:rsidP="00C81B84"/>
        </w:tc>
      </w:tr>
      <w:tr w:rsidR="00EE2529" w:rsidRPr="00C81B84" w14:paraId="52ABCE5E" w14:textId="77777777">
        <w:trPr>
          <w:trHeight w:val="380"/>
        </w:trPr>
        <w:tc>
          <w:tcPr>
            <w:tcW w:w="680" w:type="dxa"/>
            <w:tcBorders>
              <w:top w:val="nil"/>
              <w:left w:val="nil"/>
              <w:bottom w:val="nil"/>
              <w:right w:val="nil"/>
            </w:tcBorders>
            <w:tcMar>
              <w:top w:w="128" w:type="dxa"/>
              <w:left w:w="43" w:type="dxa"/>
              <w:bottom w:w="43" w:type="dxa"/>
              <w:right w:w="43" w:type="dxa"/>
            </w:tcMar>
          </w:tcPr>
          <w:p w14:paraId="1779417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1D11F1D"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6EA36DCE" w14:textId="77777777" w:rsidR="00EE2529" w:rsidRPr="00C81B84" w:rsidRDefault="00AD5E1E" w:rsidP="00C81B84">
            <w:r w:rsidRPr="00C81B84">
              <w:t>Renter fra lån til Alminnelig garantiordning, forhøyes med</w:t>
            </w:r>
          </w:p>
        </w:tc>
        <w:tc>
          <w:tcPr>
            <w:tcW w:w="1400" w:type="dxa"/>
            <w:tcBorders>
              <w:top w:val="nil"/>
              <w:left w:val="nil"/>
              <w:bottom w:val="nil"/>
              <w:right w:val="nil"/>
            </w:tcBorders>
            <w:tcMar>
              <w:top w:w="128" w:type="dxa"/>
              <w:left w:w="43" w:type="dxa"/>
              <w:bottom w:w="43" w:type="dxa"/>
              <w:right w:w="43" w:type="dxa"/>
            </w:tcMar>
            <w:vAlign w:val="bottom"/>
          </w:tcPr>
          <w:p w14:paraId="0EB8629D" w14:textId="77777777" w:rsidR="00EE2529" w:rsidRPr="00C81B84" w:rsidRDefault="00AD5E1E" w:rsidP="00C81B84">
            <w:r w:rsidRPr="00C81B84">
              <w:t>92 000 000</w:t>
            </w:r>
          </w:p>
        </w:tc>
      </w:tr>
      <w:tr w:rsidR="00EE2529" w:rsidRPr="00C81B84" w14:paraId="19C87808" w14:textId="77777777">
        <w:trPr>
          <w:trHeight w:val="380"/>
        </w:trPr>
        <w:tc>
          <w:tcPr>
            <w:tcW w:w="680" w:type="dxa"/>
            <w:tcBorders>
              <w:top w:val="nil"/>
              <w:left w:val="nil"/>
              <w:bottom w:val="nil"/>
              <w:right w:val="nil"/>
            </w:tcBorders>
            <w:tcMar>
              <w:top w:w="128" w:type="dxa"/>
              <w:left w:w="43" w:type="dxa"/>
              <w:bottom w:w="43" w:type="dxa"/>
              <w:right w:w="43" w:type="dxa"/>
            </w:tcMar>
          </w:tcPr>
          <w:p w14:paraId="2418C1D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4D233B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160988" w14:textId="77777777" w:rsidR="00EE2529" w:rsidRPr="00C81B84" w:rsidRDefault="00AD5E1E" w:rsidP="00C81B84">
            <w:r w:rsidRPr="00C81B84">
              <w:t>fra kr 129 000 000 til kr 221 000 000</w:t>
            </w:r>
          </w:p>
        </w:tc>
        <w:tc>
          <w:tcPr>
            <w:tcW w:w="1400" w:type="dxa"/>
            <w:tcBorders>
              <w:top w:val="nil"/>
              <w:left w:val="nil"/>
              <w:bottom w:val="nil"/>
              <w:right w:val="nil"/>
            </w:tcBorders>
            <w:tcMar>
              <w:top w:w="128" w:type="dxa"/>
              <w:left w:w="43" w:type="dxa"/>
              <w:bottom w:w="43" w:type="dxa"/>
              <w:right w:w="43" w:type="dxa"/>
            </w:tcMar>
            <w:vAlign w:val="bottom"/>
          </w:tcPr>
          <w:p w14:paraId="3B788664" w14:textId="77777777" w:rsidR="00EE2529" w:rsidRPr="00C81B84" w:rsidRDefault="00EE2529" w:rsidP="00C81B84"/>
        </w:tc>
      </w:tr>
      <w:tr w:rsidR="00EE2529" w:rsidRPr="00C81B84" w14:paraId="6C918DF8" w14:textId="77777777">
        <w:trPr>
          <w:trHeight w:val="380"/>
        </w:trPr>
        <w:tc>
          <w:tcPr>
            <w:tcW w:w="680" w:type="dxa"/>
            <w:tcBorders>
              <w:top w:val="nil"/>
              <w:left w:val="nil"/>
              <w:bottom w:val="nil"/>
              <w:right w:val="nil"/>
            </w:tcBorders>
            <w:tcMar>
              <w:top w:w="128" w:type="dxa"/>
              <w:left w:w="43" w:type="dxa"/>
              <w:bottom w:w="43" w:type="dxa"/>
              <w:right w:w="43" w:type="dxa"/>
            </w:tcMar>
          </w:tcPr>
          <w:p w14:paraId="3AB18C3F" w14:textId="77777777" w:rsidR="00EE2529" w:rsidRPr="00C81B84" w:rsidRDefault="00AD5E1E" w:rsidP="00C81B84">
            <w:r w:rsidRPr="00C81B84">
              <w:t>5616</w:t>
            </w:r>
          </w:p>
        </w:tc>
        <w:tc>
          <w:tcPr>
            <w:tcW w:w="680" w:type="dxa"/>
            <w:tcBorders>
              <w:top w:val="nil"/>
              <w:left w:val="nil"/>
              <w:bottom w:val="nil"/>
              <w:right w:val="nil"/>
            </w:tcBorders>
            <w:tcMar>
              <w:top w:w="128" w:type="dxa"/>
              <w:left w:w="43" w:type="dxa"/>
              <w:bottom w:w="43" w:type="dxa"/>
              <w:right w:w="43" w:type="dxa"/>
            </w:tcMar>
          </w:tcPr>
          <w:p w14:paraId="485E0F5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B7FA797" w14:textId="77777777" w:rsidR="00EE2529" w:rsidRPr="00C81B84" w:rsidRDefault="00AD5E1E" w:rsidP="00C81B84">
            <w:r w:rsidRPr="00C81B84">
              <w:t>Kommunalbanken AS:</w:t>
            </w:r>
          </w:p>
        </w:tc>
        <w:tc>
          <w:tcPr>
            <w:tcW w:w="1400" w:type="dxa"/>
            <w:tcBorders>
              <w:top w:val="nil"/>
              <w:left w:val="nil"/>
              <w:bottom w:val="nil"/>
              <w:right w:val="nil"/>
            </w:tcBorders>
            <w:tcMar>
              <w:top w:w="128" w:type="dxa"/>
              <w:left w:w="43" w:type="dxa"/>
              <w:bottom w:w="43" w:type="dxa"/>
              <w:right w:w="43" w:type="dxa"/>
            </w:tcMar>
            <w:vAlign w:val="bottom"/>
          </w:tcPr>
          <w:p w14:paraId="4B4D3907" w14:textId="77777777" w:rsidR="00EE2529" w:rsidRPr="00C81B84" w:rsidRDefault="00EE2529" w:rsidP="00C81B84"/>
        </w:tc>
      </w:tr>
      <w:tr w:rsidR="00EE2529" w:rsidRPr="00C81B84" w14:paraId="30AC4EAF" w14:textId="77777777">
        <w:trPr>
          <w:trHeight w:val="380"/>
        </w:trPr>
        <w:tc>
          <w:tcPr>
            <w:tcW w:w="680" w:type="dxa"/>
            <w:tcBorders>
              <w:top w:val="nil"/>
              <w:left w:val="nil"/>
              <w:bottom w:val="nil"/>
              <w:right w:val="nil"/>
            </w:tcBorders>
            <w:tcMar>
              <w:top w:w="128" w:type="dxa"/>
              <w:left w:w="43" w:type="dxa"/>
              <w:bottom w:w="43" w:type="dxa"/>
              <w:right w:w="43" w:type="dxa"/>
            </w:tcMar>
          </w:tcPr>
          <w:p w14:paraId="2700476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C0DC77"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11D6A018" w14:textId="77777777" w:rsidR="00EE2529" w:rsidRPr="00C81B84" w:rsidRDefault="00AD5E1E" w:rsidP="00C81B84">
            <w:r w:rsidRPr="00C81B84">
              <w:t>Aksjeutbytte, nedsettes med</w:t>
            </w:r>
          </w:p>
        </w:tc>
        <w:tc>
          <w:tcPr>
            <w:tcW w:w="1400" w:type="dxa"/>
            <w:tcBorders>
              <w:top w:val="nil"/>
              <w:left w:val="nil"/>
              <w:bottom w:val="nil"/>
              <w:right w:val="nil"/>
            </w:tcBorders>
            <w:tcMar>
              <w:top w:w="128" w:type="dxa"/>
              <w:left w:w="43" w:type="dxa"/>
              <w:bottom w:w="43" w:type="dxa"/>
              <w:right w:w="43" w:type="dxa"/>
            </w:tcMar>
            <w:vAlign w:val="bottom"/>
          </w:tcPr>
          <w:p w14:paraId="71C86A8B" w14:textId="77777777" w:rsidR="00EE2529" w:rsidRPr="00C81B84" w:rsidRDefault="00AD5E1E" w:rsidP="00C81B84">
            <w:r w:rsidRPr="00C81B84">
              <w:t>652 000 000</w:t>
            </w:r>
          </w:p>
        </w:tc>
      </w:tr>
      <w:tr w:rsidR="00EE2529" w:rsidRPr="00C81B84" w14:paraId="1A7FB5BC" w14:textId="77777777">
        <w:trPr>
          <w:trHeight w:val="380"/>
        </w:trPr>
        <w:tc>
          <w:tcPr>
            <w:tcW w:w="680" w:type="dxa"/>
            <w:tcBorders>
              <w:top w:val="nil"/>
              <w:left w:val="nil"/>
              <w:bottom w:val="nil"/>
              <w:right w:val="nil"/>
            </w:tcBorders>
            <w:tcMar>
              <w:top w:w="128" w:type="dxa"/>
              <w:left w:w="43" w:type="dxa"/>
              <w:bottom w:w="43" w:type="dxa"/>
              <w:right w:w="43" w:type="dxa"/>
            </w:tcMar>
          </w:tcPr>
          <w:p w14:paraId="5D53508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45841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5EA3F66" w14:textId="77777777" w:rsidR="00EE2529" w:rsidRPr="00C81B84" w:rsidRDefault="00AD5E1E" w:rsidP="00C81B84">
            <w:r w:rsidRPr="00C81B84">
              <w:t>fra kr 652 000 000 til kr 0</w:t>
            </w:r>
          </w:p>
        </w:tc>
        <w:tc>
          <w:tcPr>
            <w:tcW w:w="1400" w:type="dxa"/>
            <w:tcBorders>
              <w:top w:val="nil"/>
              <w:left w:val="nil"/>
              <w:bottom w:val="nil"/>
              <w:right w:val="nil"/>
            </w:tcBorders>
            <w:tcMar>
              <w:top w:w="128" w:type="dxa"/>
              <w:left w:w="43" w:type="dxa"/>
              <w:bottom w:w="43" w:type="dxa"/>
              <w:right w:w="43" w:type="dxa"/>
            </w:tcMar>
            <w:vAlign w:val="bottom"/>
          </w:tcPr>
          <w:p w14:paraId="668F175A" w14:textId="77777777" w:rsidR="00EE2529" w:rsidRPr="00C81B84" w:rsidRDefault="00EE2529" w:rsidP="00C81B84"/>
        </w:tc>
      </w:tr>
      <w:tr w:rsidR="00EE2529" w:rsidRPr="00C81B84" w14:paraId="76708F98" w14:textId="77777777">
        <w:trPr>
          <w:trHeight w:val="380"/>
        </w:trPr>
        <w:tc>
          <w:tcPr>
            <w:tcW w:w="680" w:type="dxa"/>
            <w:tcBorders>
              <w:top w:val="nil"/>
              <w:left w:val="nil"/>
              <w:bottom w:val="nil"/>
              <w:right w:val="nil"/>
            </w:tcBorders>
            <w:tcMar>
              <w:top w:w="128" w:type="dxa"/>
              <w:left w:w="43" w:type="dxa"/>
              <w:bottom w:w="43" w:type="dxa"/>
              <w:right w:w="43" w:type="dxa"/>
            </w:tcMar>
          </w:tcPr>
          <w:p w14:paraId="306B9F33" w14:textId="77777777" w:rsidR="00EE2529" w:rsidRPr="00C81B84" w:rsidRDefault="00AD5E1E" w:rsidP="00C81B84">
            <w:r w:rsidRPr="00C81B84">
              <w:t>5617</w:t>
            </w:r>
          </w:p>
        </w:tc>
        <w:tc>
          <w:tcPr>
            <w:tcW w:w="680" w:type="dxa"/>
            <w:tcBorders>
              <w:top w:val="nil"/>
              <w:left w:val="nil"/>
              <w:bottom w:val="nil"/>
              <w:right w:val="nil"/>
            </w:tcBorders>
            <w:tcMar>
              <w:top w:w="128" w:type="dxa"/>
              <w:left w:w="43" w:type="dxa"/>
              <w:bottom w:w="43" w:type="dxa"/>
              <w:right w:w="43" w:type="dxa"/>
            </w:tcMar>
          </w:tcPr>
          <w:p w14:paraId="2BC7405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5FB46A2" w14:textId="77777777" w:rsidR="00EE2529" w:rsidRPr="00C81B84" w:rsidRDefault="00AD5E1E" w:rsidP="00C81B84">
            <w:r w:rsidRPr="00C81B84">
              <w:t>Renter fra Statens lånekasse for utdanning:</w:t>
            </w:r>
          </w:p>
        </w:tc>
        <w:tc>
          <w:tcPr>
            <w:tcW w:w="1400" w:type="dxa"/>
            <w:tcBorders>
              <w:top w:val="nil"/>
              <w:left w:val="nil"/>
              <w:bottom w:val="nil"/>
              <w:right w:val="nil"/>
            </w:tcBorders>
            <w:tcMar>
              <w:top w:w="128" w:type="dxa"/>
              <w:left w:w="43" w:type="dxa"/>
              <w:bottom w:w="43" w:type="dxa"/>
              <w:right w:w="43" w:type="dxa"/>
            </w:tcMar>
            <w:vAlign w:val="bottom"/>
          </w:tcPr>
          <w:p w14:paraId="63D17B35" w14:textId="77777777" w:rsidR="00EE2529" w:rsidRPr="00C81B84" w:rsidRDefault="00EE2529" w:rsidP="00C81B84"/>
        </w:tc>
      </w:tr>
      <w:tr w:rsidR="00EE2529" w:rsidRPr="00C81B84" w14:paraId="5F67EFA6" w14:textId="77777777">
        <w:trPr>
          <w:trHeight w:val="380"/>
        </w:trPr>
        <w:tc>
          <w:tcPr>
            <w:tcW w:w="680" w:type="dxa"/>
            <w:tcBorders>
              <w:top w:val="nil"/>
              <w:left w:val="nil"/>
              <w:bottom w:val="nil"/>
              <w:right w:val="nil"/>
            </w:tcBorders>
            <w:tcMar>
              <w:top w:w="128" w:type="dxa"/>
              <w:left w:w="43" w:type="dxa"/>
              <w:bottom w:w="43" w:type="dxa"/>
              <w:right w:w="43" w:type="dxa"/>
            </w:tcMar>
          </w:tcPr>
          <w:p w14:paraId="5741B74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20D86B"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7A1B2821" w14:textId="77777777" w:rsidR="00EE2529" w:rsidRPr="00C81B84" w:rsidRDefault="00AD5E1E" w:rsidP="00C81B84">
            <w:r w:rsidRPr="00C81B84">
              <w:t>Renter, forhøyes med</w:t>
            </w:r>
          </w:p>
        </w:tc>
        <w:tc>
          <w:tcPr>
            <w:tcW w:w="1400" w:type="dxa"/>
            <w:tcBorders>
              <w:top w:val="nil"/>
              <w:left w:val="nil"/>
              <w:bottom w:val="nil"/>
              <w:right w:val="nil"/>
            </w:tcBorders>
            <w:tcMar>
              <w:top w:w="128" w:type="dxa"/>
              <w:left w:w="43" w:type="dxa"/>
              <w:bottom w:w="43" w:type="dxa"/>
              <w:right w:w="43" w:type="dxa"/>
            </w:tcMar>
            <w:vAlign w:val="bottom"/>
          </w:tcPr>
          <w:p w14:paraId="7EDF8115" w14:textId="77777777" w:rsidR="00EE2529" w:rsidRPr="00C81B84" w:rsidRDefault="00AD5E1E" w:rsidP="00C81B84">
            <w:r w:rsidRPr="00C81B84">
              <w:t>122 276 000</w:t>
            </w:r>
          </w:p>
        </w:tc>
      </w:tr>
      <w:tr w:rsidR="00EE2529" w:rsidRPr="00C81B84" w14:paraId="34DEEF84" w14:textId="77777777">
        <w:trPr>
          <w:trHeight w:val="380"/>
        </w:trPr>
        <w:tc>
          <w:tcPr>
            <w:tcW w:w="680" w:type="dxa"/>
            <w:tcBorders>
              <w:top w:val="nil"/>
              <w:left w:val="nil"/>
              <w:bottom w:val="nil"/>
              <w:right w:val="nil"/>
            </w:tcBorders>
            <w:tcMar>
              <w:top w:w="128" w:type="dxa"/>
              <w:left w:w="43" w:type="dxa"/>
              <w:bottom w:w="43" w:type="dxa"/>
              <w:right w:w="43" w:type="dxa"/>
            </w:tcMar>
          </w:tcPr>
          <w:p w14:paraId="3161983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81A02F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8F0E7BE" w14:textId="77777777" w:rsidR="00EE2529" w:rsidRPr="00C81B84" w:rsidRDefault="00AD5E1E" w:rsidP="00C81B84">
            <w:r w:rsidRPr="00C81B84">
              <w:t>fra kr 9 714 332 000 til kr 9 836 608 000</w:t>
            </w:r>
          </w:p>
        </w:tc>
        <w:tc>
          <w:tcPr>
            <w:tcW w:w="1400" w:type="dxa"/>
            <w:tcBorders>
              <w:top w:val="nil"/>
              <w:left w:val="nil"/>
              <w:bottom w:val="nil"/>
              <w:right w:val="nil"/>
            </w:tcBorders>
            <w:tcMar>
              <w:top w:w="128" w:type="dxa"/>
              <w:left w:w="43" w:type="dxa"/>
              <w:bottom w:w="43" w:type="dxa"/>
              <w:right w:w="43" w:type="dxa"/>
            </w:tcMar>
            <w:vAlign w:val="bottom"/>
          </w:tcPr>
          <w:p w14:paraId="7CF74354" w14:textId="77777777" w:rsidR="00EE2529" w:rsidRPr="00C81B84" w:rsidRDefault="00EE2529" w:rsidP="00C81B84"/>
        </w:tc>
      </w:tr>
      <w:tr w:rsidR="00EE2529" w:rsidRPr="00C81B84" w14:paraId="21984579" w14:textId="77777777">
        <w:trPr>
          <w:trHeight w:val="380"/>
        </w:trPr>
        <w:tc>
          <w:tcPr>
            <w:tcW w:w="680" w:type="dxa"/>
            <w:tcBorders>
              <w:top w:val="nil"/>
              <w:left w:val="nil"/>
              <w:bottom w:val="nil"/>
              <w:right w:val="nil"/>
            </w:tcBorders>
            <w:tcMar>
              <w:top w:w="128" w:type="dxa"/>
              <w:left w:w="43" w:type="dxa"/>
              <w:bottom w:w="43" w:type="dxa"/>
              <w:right w:w="43" w:type="dxa"/>
            </w:tcMar>
          </w:tcPr>
          <w:p w14:paraId="67977A7C" w14:textId="77777777" w:rsidR="00EE2529" w:rsidRPr="00C81B84" w:rsidRDefault="00AD5E1E" w:rsidP="00C81B84">
            <w:r w:rsidRPr="00C81B84">
              <w:t>5619</w:t>
            </w:r>
          </w:p>
        </w:tc>
        <w:tc>
          <w:tcPr>
            <w:tcW w:w="680" w:type="dxa"/>
            <w:tcBorders>
              <w:top w:val="nil"/>
              <w:left w:val="nil"/>
              <w:bottom w:val="nil"/>
              <w:right w:val="nil"/>
            </w:tcBorders>
            <w:tcMar>
              <w:top w:w="128" w:type="dxa"/>
              <w:left w:w="43" w:type="dxa"/>
              <w:bottom w:w="43" w:type="dxa"/>
              <w:right w:w="43" w:type="dxa"/>
            </w:tcMar>
          </w:tcPr>
          <w:p w14:paraId="3942D79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558EF3" w14:textId="77777777" w:rsidR="00EE2529" w:rsidRPr="00C81B84" w:rsidRDefault="00AD5E1E" w:rsidP="00C81B84">
            <w:r w:rsidRPr="00C81B84">
              <w:t>Renter av lån til Avinor AS:</w:t>
            </w:r>
          </w:p>
        </w:tc>
        <w:tc>
          <w:tcPr>
            <w:tcW w:w="1400" w:type="dxa"/>
            <w:tcBorders>
              <w:top w:val="nil"/>
              <w:left w:val="nil"/>
              <w:bottom w:val="nil"/>
              <w:right w:val="nil"/>
            </w:tcBorders>
            <w:tcMar>
              <w:top w:w="128" w:type="dxa"/>
              <w:left w:w="43" w:type="dxa"/>
              <w:bottom w:w="43" w:type="dxa"/>
              <w:right w:w="43" w:type="dxa"/>
            </w:tcMar>
            <w:vAlign w:val="bottom"/>
          </w:tcPr>
          <w:p w14:paraId="7159EAF9" w14:textId="77777777" w:rsidR="00EE2529" w:rsidRPr="00C81B84" w:rsidRDefault="00EE2529" w:rsidP="00C81B84"/>
        </w:tc>
      </w:tr>
      <w:tr w:rsidR="00EE2529" w:rsidRPr="00C81B84" w14:paraId="2C456F4C" w14:textId="77777777">
        <w:trPr>
          <w:trHeight w:val="380"/>
        </w:trPr>
        <w:tc>
          <w:tcPr>
            <w:tcW w:w="680" w:type="dxa"/>
            <w:tcBorders>
              <w:top w:val="nil"/>
              <w:left w:val="nil"/>
              <w:bottom w:val="nil"/>
              <w:right w:val="nil"/>
            </w:tcBorders>
            <w:tcMar>
              <w:top w:w="128" w:type="dxa"/>
              <w:left w:w="43" w:type="dxa"/>
              <w:bottom w:w="43" w:type="dxa"/>
              <w:right w:w="43" w:type="dxa"/>
            </w:tcMar>
          </w:tcPr>
          <w:p w14:paraId="69AE05E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4254BAE"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35D5271B" w14:textId="77777777" w:rsidR="00EE2529" w:rsidRPr="00C81B84" w:rsidRDefault="00AD5E1E" w:rsidP="00C81B84">
            <w:r w:rsidRPr="00C81B84">
              <w:t>Renter, forhøyes med</w:t>
            </w:r>
          </w:p>
        </w:tc>
        <w:tc>
          <w:tcPr>
            <w:tcW w:w="1400" w:type="dxa"/>
            <w:tcBorders>
              <w:top w:val="nil"/>
              <w:left w:val="nil"/>
              <w:bottom w:val="nil"/>
              <w:right w:val="nil"/>
            </w:tcBorders>
            <w:tcMar>
              <w:top w:w="128" w:type="dxa"/>
              <w:left w:w="43" w:type="dxa"/>
              <w:bottom w:w="43" w:type="dxa"/>
              <w:right w:w="43" w:type="dxa"/>
            </w:tcMar>
            <w:vAlign w:val="bottom"/>
          </w:tcPr>
          <w:p w14:paraId="4D4A08EE" w14:textId="77777777" w:rsidR="00EE2529" w:rsidRPr="00C81B84" w:rsidRDefault="00AD5E1E" w:rsidP="00C81B84">
            <w:r w:rsidRPr="00C81B84">
              <w:t>1 868 000</w:t>
            </w:r>
          </w:p>
        </w:tc>
      </w:tr>
      <w:tr w:rsidR="00EE2529" w:rsidRPr="00C81B84" w14:paraId="3CC0A270" w14:textId="77777777">
        <w:trPr>
          <w:trHeight w:val="380"/>
        </w:trPr>
        <w:tc>
          <w:tcPr>
            <w:tcW w:w="680" w:type="dxa"/>
            <w:tcBorders>
              <w:top w:val="nil"/>
              <w:left w:val="nil"/>
              <w:bottom w:val="nil"/>
              <w:right w:val="nil"/>
            </w:tcBorders>
            <w:tcMar>
              <w:top w:w="128" w:type="dxa"/>
              <w:left w:w="43" w:type="dxa"/>
              <w:bottom w:w="43" w:type="dxa"/>
              <w:right w:w="43" w:type="dxa"/>
            </w:tcMar>
          </w:tcPr>
          <w:p w14:paraId="7ECB927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BEF9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388094A" w14:textId="77777777" w:rsidR="00EE2529" w:rsidRPr="00C81B84" w:rsidRDefault="00AD5E1E" w:rsidP="00C81B84">
            <w:r w:rsidRPr="00C81B84">
              <w:t>fra kr 8 500 000 til kr 10 368 000</w:t>
            </w:r>
          </w:p>
        </w:tc>
        <w:tc>
          <w:tcPr>
            <w:tcW w:w="1400" w:type="dxa"/>
            <w:tcBorders>
              <w:top w:val="nil"/>
              <w:left w:val="nil"/>
              <w:bottom w:val="nil"/>
              <w:right w:val="nil"/>
            </w:tcBorders>
            <w:tcMar>
              <w:top w:w="128" w:type="dxa"/>
              <w:left w:w="43" w:type="dxa"/>
              <w:bottom w:w="43" w:type="dxa"/>
              <w:right w:w="43" w:type="dxa"/>
            </w:tcMar>
            <w:vAlign w:val="bottom"/>
          </w:tcPr>
          <w:p w14:paraId="24D93B32" w14:textId="77777777" w:rsidR="00EE2529" w:rsidRPr="00C81B84" w:rsidRDefault="00EE2529" w:rsidP="00C81B84"/>
        </w:tc>
      </w:tr>
      <w:tr w:rsidR="00EE2529" w:rsidRPr="00C81B84" w14:paraId="2EB76297" w14:textId="77777777">
        <w:trPr>
          <w:trHeight w:val="380"/>
        </w:trPr>
        <w:tc>
          <w:tcPr>
            <w:tcW w:w="680" w:type="dxa"/>
            <w:tcBorders>
              <w:top w:val="nil"/>
              <w:left w:val="nil"/>
              <w:bottom w:val="nil"/>
              <w:right w:val="nil"/>
            </w:tcBorders>
            <w:tcMar>
              <w:top w:w="128" w:type="dxa"/>
              <w:left w:w="43" w:type="dxa"/>
              <w:bottom w:w="43" w:type="dxa"/>
              <w:right w:w="43" w:type="dxa"/>
            </w:tcMar>
          </w:tcPr>
          <w:p w14:paraId="45248225" w14:textId="77777777" w:rsidR="00EE2529" w:rsidRPr="00C81B84" w:rsidRDefault="00AD5E1E" w:rsidP="00C81B84">
            <w:r w:rsidRPr="00C81B84">
              <w:t>5625</w:t>
            </w:r>
          </w:p>
        </w:tc>
        <w:tc>
          <w:tcPr>
            <w:tcW w:w="680" w:type="dxa"/>
            <w:tcBorders>
              <w:top w:val="nil"/>
              <w:left w:val="nil"/>
              <w:bottom w:val="nil"/>
              <w:right w:val="nil"/>
            </w:tcBorders>
            <w:tcMar>
              <w:top w:w="128" w:type="dxa"/>
              <w:left w:w="43" w:type="dxa"/>
              <w:bottom w:w="43" w:type="dxa"/>
              <w:right w:w="43" w:type="dxa"/>
            </w:tcMar>
          </w:tcPr>
          <w:p w14:paraId="24A1AF0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9C403AB" w14:textId="77777777" w:rsidR="00EE2529" w:rsidRPr="00C81B84" w:rsidRDefault="00AD5E1E" w:rsidP="00C81B84">
            <w:r w:rsidRPr="00C81B84">
              <w:t>Renter og utbytte fra Innovasjon Norge:</w:t>
            </w:r>
          </w:p>
        </w:tc>
        <w:tc>
          <w:tcPr>
            <w:tcW w:w="1400" w:type="dxa"/>
            <w:tcBorders>
              <w:top w:val="nil"/>
              <w:left w:val="nil"/>
              <w:bottom w:val="nil"/>
              <w:right w:val="nil"/>
            </w:tcBorders>
            <w:tcMar>
              <w:top w:w="128" w:type="dxa"/>
              <w:left w:w="43" w:type="dxa"/>
              <w:bottom w:w="43" w:type="dxa"/>
              <w:right w:w="43" w:type="dxa"/>
            </w:tcMar>
            <w:vAlign w:val="bottom"/>
          </w:tcPr>
          <w:p w14:paraId="1FCDA172" w14:textId="77777777" w:rsidR="00EE2529" w:rsidRPr="00C81B84" w:rsidRDefault="00EE2529" w:rsidP="00C81B84"/>
        </w:tc>
      </w:tr>
      <w:tr w:rsidR="00EE2529" w:rsidRPr="00C81B84" w14:paraId="6A51323F" w14:textId="77777777">
        <w:trPr>
          <w:trHeight w:val="380"/>
        </w:trPr>
        <w:tc>
          <w:tcPr>
            <w:tcW w:w="680" w:type="dxa"/>
            <w:tcBorders>
              <w:top w:val="nil"/>
              <w:left w:val="nil"/>
              <w:bottom w:val="nil"/>
              <w:right w:val="nil"/>
            </w:tcBorders>
            <w:tcMar>
              <w:top w:w="128" w:type="dxa"/>
              <w:left w:w="43" w:type="dxa"/>
              <w:bottom w:w="43" w:type="dxa"/>
              <w:right w:w="43" w:type="dxa"/>
            </w:tcMar>
          </w:tcPr>
          <w:p w14:paraId="4C4DFBF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6C82D03"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2873B6B7" w14:textId="77777777" w:rsidR="00EE2529" w:rsidRPr="00C81B84" w:rsidRDefault="00AD5E1E" w:rsidP="00C81B84">
            <w:r w:rsidRPr="00C81B84">
              <w:t>Renter på lån fra statskassen, nedsettes med</w:t>
            </w:r>
          </w:p>
        </w:tc>
        <w:tc>
          <w:tcPr>
            <w:tcW w:w="1400" w:type="dxa"/>
            <w:tcBorders>
              <w:top w:val="nil"/>
              <w:left w:val="nil"/>
              <w:bottom w:val="nil"/>
              <w:right w:val="nil"/>
            </w:tcBorders>
            <w:tcMar>
              <w:top w:w="128" w:type="dxa"/>
              <w:left w:w="43" w:type="dxa"/>
              <w:bottom w:w="43" w:type="dxa"/>
              <w:right w:w="43" w:type="dxa"/>
            </w:tcMar>
            <w:vAlign w:val="bottom"/>
          </w:tcPr>
          <w:p w14:paraId="7A355029" w14:textId="77777777" w:rsidR="00EE2529" w:rsidRPr="00C81B84" w:rsidRDefault="00AD5E1E" w:rsidP="00C81B84">
            <w:r w:rsidRPr="00C81B84">
              <w:t>175 000 000</w:t>
            </w:r>
          </w:p>
        </w:tc>
      </w:tr>
      <w:tr w:rsidR="00EE2529" w:rsidRPr="00C81B84" w14:paraId="24F96FDD" w14:textId="77777777">
        <w:trPr>
          <w:trHeight w:val="380"/>
        </w:trPr>
        <w:tc>
          <w:tcPr>
            <w:tcW w:w="680" w:type="dxa"/>
            <w:tcBorders>
              <w:top w:val="nil"/>
              <w:left w:val="nil"/>
              <w:bottom w:val="nil"/>
              <w:right w:val="nil"/>
            </w:tcBorders>
            <w:tcMar>
              <w:top w:w="128" w:type="dxa"/>
              <w:left w:w="43" w:type="dxa"/>
              <w:bottom w:w="43" w:type="dxa"/>
              <w:right w:w="43" w:type="dxa"/>
            </w:tcMar>
          </w:tcPr>
          <w:p w14:paraId="480196B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000DA88"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BCC4F46" w14:textId="77777777" w:rsidR="00EE2529" w:rsidRPr="00C81B84" w:rsidRDefault="00AD5E1E" w:rsidP="00C81B84">
            <w:r w:rsidRPr="00C81B84">
              <w:t>fra kr 675 000 000 til kr 500 000 000</w:t>
            </w:r>
          </w:p>
        </w:tc>
        <w:tc>
          <w:tcPr>
            <w:tcW w:w="1400" w:type="dxa"/>
            <w:tcBorders>
              <w:top w:val="nil"/>
              <w:left w:val="nil"/>
              <w:bottom w:val="nil"/>
              <w:right w:val="nil"/>
            </w:tcBorders>
            <w:tcMar>
              <w:top w:w="128" w:type="dxa"/>
              <w:left w:w="43" w:type="dxa"/>
              <w:bottom w:w="43" w:type="dxa"/>
              <w:right w:w="43" w:type="dxa"/>
            </w:tcMar>
            <w:vAlign w:val="bottom"/>
          </w:tcPr>
          <w:p w14:paraId="280A0F4B" w14:textId="77777777" w:rsidR="00EE2529" w:rsidRPr="00C81B84" w:rsidRDefault="00EE2529" w:rsidP="00C81B84"/>
        </w:tc>
      </w:tr>
      <w:tr w:rsidR="00EE2529" w:rsidRPr="00C81B84" w14:paraId="4EED7A1E" w14:textId="77777777">
        <w:trPr>
          <w:trHeight w:val="380"/>
        </w:trPr>
        <w:tc>
          <w:tcPr>
            <w:tcW w:w="680" w:type="dxa"/>
            <w:tcBorders>
              <w:top w:val="nil"/>
              <w:left w:val="nil"/>
              <w:bottom w:val="nil"/>
              <w:right w:val="nil"/>
            </w:tcBorders>
            <w:tcMar>
              <w:top w:w="128" w:type="dxa"/>
              <w:left w:w="43" w:type="dxa"/>
              <w:bottom w:w="43" w:type="dxa"/>
              <w:right w:w="43" w:type="dxa"/>
            </w:tcMar>
          </w:tcPr>
          <w:p w14:paraId="10452CE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8D9706A" w14:textId="77777777" w:rsidR="00EE2529" w:rsidRPr="00C81B84" w:rsidRDefault="00AD5E1E" w:rsidP="00C81B84">
            <w:r w:rsidRPr="00C81B84">
              <w:t>81</w:t>
            </w:r>
          </w:p>
        </w:tc>
        <w:tc>
          <w:tcPr>
            <w:tcW w:w="6800" w:type="dxa"/>
            <w:tcBorders>
              <w:top w:val="nil"/>
              <w:left w:val="nil"/>
              <w:bottom w:val="nil"/>
              <w:right w:val="nil"/>
            </w:tcBorders>
            <w:tcMar>
              <w:top w:w="128" w:type="dxa"/>
              <w:left w:w="43" w:type="dxa"/>
              <w:bottom w:w="43" w:type="dxa"/>
              <w:right w:w="43" w:type="dxa"/>
            </w:tcMar>
          </w:tcPr>
          <w:p w14:paraId="58BA770F" w14:textId="77777777" w:rsidR="00EE2529" w:rsidRPr="00C81B84" w:rsidRDefault="00AD5E1E" w:rsidP="00C81B84">
            <w:r w:rsidRPr="00C81B84">
              <w:t>Rentemargin, innovasjonslåneordningen, nedsettes med</w:t>
            </w:r>
          </w:p>
        </w:tc>
        <w:tc>
          <w:tcPr>
            <w:tcW w:w="1400" w:type="dxa"/>
            <w:tcBorders>
              <w:top w:val="nil"/>
              <w:left w:val="nil"/>
              <w:bottom w:val="nil"/>
              <w:right w:val="nil"/>
            </w:tcBorders>
            <w:tcMar>
              <w:top w:w="128" w:type="dxa"/>
              <w:left w:w="43" w:type="dxa"/>
              <w:bottom w:w="43" w:type="dxa"/>
              <w:right w:w="43" w:type="dxa"/>
            </w:tcMar>
            <w:vAlign w:val="bottom"/>
          </w:tcPr>
          <w:p w14:paraId="04767184" w14:textId="77777777" w:rsidR="00EE2529" w:rsidRPr="00C81B84" w:rsidRDefault="00AD5E1E" w:rsidP="00C81B84">
            <w:r w:rsidRPr="00C81B84">
              <w:t>1 300 000</w:t>
            </w:r>
          </w:p>
        </w:tc>
      </w:tr>
      <w:tr w:rsidR="00EE2529" w:rsidRPr="00C81B84" w14:paraId="03EC1FB7" w14:textId="77777777">
        <w:trPr>
          <w:trHeight w:val="380"/>
        </w:trPr>
        <w:tc>
          <w:tcPr>
            <w:tcW w:w="680" w:type="dxa"/>
            <w:tcBorders>
              <w:top w:val="nil"/>
              <w:left w:val="nil"/>
              <w:bottom w:val="nil"/>
              <w:right w:val="nil"/>
            </w:tcBorders>
            <w:tcMar>
              <w:top w:w="128" w:type="dxa"/>
              <w:left w:w="43" w:type="dxa"/>
              <w:bottom w:w="43" w:type="dxa"/>
              <w:right w:w="43" w:type="dxa"/>
            </w:tcMar>
          </w:tcPr>
          <w:p w14:paraId="0772AE5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596E020"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820FF06" w14:textId="77777777" w:rsidR="00EE2529" w:rsidRPr="00C81B84" w:rsidRDefault="00AD5E1E" w:rsidP="00C81B84">
            <w:r w:rsidRPr="00C81B84">
              <w:t>fra kr 22 000 000 til kr 20 700 000</w:t>
            </w:r>
          </w:p>
        </w:tc>
        <w:tc>
          <w:tcPr>
            <w:tcW w:w="1400" w:type="dxa"/>
            <w:tcBorders>
              <w:top w:val="nil"/>
              <w:left w:val="nil"/>
              <w:bottom w:val="nil"/>
              <w:right w:val="nil"/>
            </w:tcBorders>
            <w:tcMar>
              <w:top w:w="128" w:type="dxa"/>
              <w:left w:w="43" w:type="dxa"/>
              <w:bottom w:w="43" w:type="dxa"/>
              <w:right w:w="43" w:type="dxa"/>
            </w:tcMar>
            <w:vAlign w:val="bottom"/>
          </w:tcPr>
          <w:p w14:paraId="44E44306" w14:textId="77777777" w:rsidR="00EE2529" w:rsidRPr="00C81B84" w:rsidRDefault="00EE2529" w:rsidP="00C81B84"/>
        </w:tc>
      </w:tr>
      <w:tr w:rsidR="00EE2529" w:rsidRPr="00C81B84" w14:paraId="189141C9" w14:textId="77777777">
        <w:trPr>
          <w:trHeight w:val="380"/>
        </w:trPr>
        <w:tc>
          <w:tcPr>
            <w:tcW w:w="680" w:type="dxa"/>
            <w:tcBorders>
              <w:top w:val="nil"/>
              <w:left w:val="nil"/>
              <w:bottom w:val="nil"/>
              <w:right w:val="nil"/>
            </w:tcBorders>
            <w:tcMar>
              <w:top w:w="128" w:type="dxa"/>
              <w:left w:w="43" w:type="dxa"/>
              <w:bottom w:w="43" w:type="dxa"/>
              <w:right w:w="43" w:type="dxa"/>
            </w:tcMar>
          </w:tcPr>
          <w:p w14:paraId="14895D7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4D44C1D" w14:textId="77777777" w:rsidR="00EE2529" w:rsidRPr="00C81B84" w:rsidRDefault="00AD5E1E" w:rsidP="00C81B84">
            <w:r w:rsidRPr="00C81B84">
              <w:t>82</w:t>
            </w:r>
          </w:p>
        </w:tc>
        <w:tc>
          <w:tcPr>
            <w:tcW w:w="6800" w:type="dxa"/>
            <w:tcBorders>
              <w:top w:val="nil"/>
              <w:left w:val="nil"/>
              <w:bottom w:val="nil"/>
              <w:right w:val="nil"/>
            </w:tcBorders>
            <w:tcMar>
              <w:top w:w="128" w:type="dxa"/>
              <w:left w:w="43" w:type="dxa"/>
              <w:bottom w:w="43" w:type="dxa"/>
              <w:right w:w="43" w:type="dxa"/>
            </w:tcMar>
          </w:tcPr>
          <w:p w14:paraId="0F78EE39" w14:textId="77777777" w:rsidR="00EE2529" w:rsidRPr="00C81B84" w:rsidRDefault="00AD5E1E" w:rsidP="00C81B84">
            <w:r w:rsidRPr="00C81B84">
              <w:t>Låneordning for pakkereisearrangører – renter, nedsettes med</w:t>
            </w:r>
          </w:p>
        </w:tc>
        <w:tc>
          <w:tcPr>
            <w:tcW w:w="1400" w:type="dxa"/>
            <w:tcBorders>
              <w:top w:val="nil"/>
              <w:left w:val="nil"/>
              <w:bottom w:val="nil"/>
              <w:right w:val="nil"/>
            </w:tcBorders>
            <w:tcMar>
              <w:top w:w="128" w:type="dxa"/>
              <w:left w:w="43" w:type="dxa"/>
              <w:bottom w:w="43" w:type="dxa"/>
              <w:right w:w="43" w:type="dxa"/>
            </w:tcMar>
            <w:vAlign w:val="bottom"/>
          </w:tcPr>
          <w:p w14:paraId="2D57B396" w14:textId="77777777" w:rsidR="00EE2529" w:rsidRPr="00C81B84" w:rsidRDefault="00AD5E1E" w:rsidP="00C81B84">
            <w:r w:rsidRPr="00C81B84">
              <w:t>200 000</w:t>
            </w:r>
          </w:p>
        </w:tc>
      </w:tr>
      <w:tr w:rsidR="00EE2529" w:rsidRPr="00C81B84" w14:paraId="138ECF9A" w14:textId="77777777">
        <w:trPr>
          <w:trHeight w:val="380"/>
        </w:trPr>
        <w:tc>
          <w:tcPr>
            <w:tcW w:w="680" w:type="dxa"/>
            <w:tcBorders>
              <w:top w:val="nil"/>
              <w:left w:val="nil"/>
              <w:bottom w:val="nil"/>
              <w:right w:val="nil"/>
            </w:tcBorders>
            <w:tcMar>
              <w:top w:w="128" w:type="dxa"/>
              <w:left w:w="43" w:type="dxa"/>
              <w:bottom w:w="43" w:type="dxa"/>
              <w:right w:w="43" w:type="dxa"/>
            </w:tcMar>
          </w:tcPr>
          <w:p w14:paraId="179569A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02F6E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EC6971E" w14:textId="77777777" w:rsidR="00EE2529" w:rsidRPr="00C81B84" w:rsidRDefault="00AD5E1E" w:rsidP="00C81B84">
            <w:r w:rsidRPr="00C81B84">
              <w:t>fra kr 3 600 000 til kr 3 400 000</w:t>
            </w:r>
          </w:p>
        </w:tc>
        <w:tc>
          <w:tcPr>
            <w:tcW w:w="1400" w:type="dxa"/>
            <w:tcBorders>
              <w:top w:val="nil"/>
              <w:left w:val="nil"/>
              <w:bottom w:val="nil"/>
              <w:right w:val="nil"/>
            </w:tcBorders>
            <w:tcMar>
              <w:top w:w="128" w:type="dxa"/>
              <w:left w:w="43" w:type="dxa"/>
              <w:bottom w:w="43" w:type="dxa"/>
              <w:right w:w="43" w:type="dxa"/>
            </w:tcMar>
            <w:vAlign w:val="bottom"/>
          </w:tcPr>
          <w:p w14:paraId="63A03143" w14:textId="77777777" w:rsidR="00EE2529" w:rsidRPr="00C81B84" w:rsidRDefault="00EE2529" w:rsidP="00C81B84"/>
        </w:tc>
      </w:tr>
      <w:tr w:rsidR="00EE2529" w:rsidRPr="00C81B84" w14:paraId="3005E09B" w14:textId="77777777">
        <w:trPr>
          <w:trHeight w:val="380"/>
        </w:trPr>
        <w:tc>
          <w:tcPr>
            <w:tcW w:w="680" w:type="dxa"/>
            <w:tcBorders>
              <w:top w:val="nil"/>
              <w:left w:val="nil"/>
              <w:bottom w:val="nil"/>
              <w:right w:val="nil"/>
            </w:tcBorders>
            <w:tcMar>
              <w:top w:w="128" w:type="dxa"/>
              <w:left w:w="43" w:type="dxa"/>
              <w:bottom w:w="43" w:type="dxa"/>
              <w:right w:w="43" w:type="dxa"/>
            </w:tcMar>
          </w:tcPr>
          <w:p w14:paraId="68BF0EE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4AA8F9B"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1E53D3D3" w14:textId="77777777" w:rsidR="00EE2529" w:rsidRPr="00C81B84" w:rsidRDefault="00AD5E1E" w:rsidP="00C81B84">
            <w:r w:rsidRPr="00C81B84">
              <w:t>Utbytte, lavrisikolåneordningen, forhøyes med</w:t>
            </w:r>
          </w:p>
        </w:tc>
        <w:tc>
          <w:tcPr>
            <w:tcW w:w="1400" w:type="dxa"/>
            <w:tcBorders>
              <w:top w:val="nil"/>
              <w:left w:val="nil"/>
              <w:bottom w:val="nil"/>
              <w:right w:val="nil"/>
            </w:tcBorders>
            <w:tcMar>
              <w:top w:w="128" w:type="dxa"/>
              <w:left w:w="43" w:type="dxa"/>
              <w:bottom w:w="43" w:type="dxa"/>
              <w:right w:w="43" w:type="dxa"/>
            </w:tcMar>
            <w:vAlign w:val="bottom"/>
          </w:tcPr>
          <w:p w14:paraId="10F20711" w14:textId="77777777" w:rsidR="00EE2529" w:rsidRPr="00C81B84" w:rsidRDefault="00AD5E1E" w:rsidP="00C81B84">
            <w:r w:rsidRPr="00C81B84">
              <w:t>4 600 000</w:t>
            </w:r>
          </w:p>
        </w:tc>
      </w:tr>
      <w:tr w:rsidR="00EE2529" w:rsidRPr="00C81B84" w14:paraId="71A77CEC" w14:textId="77777777">
        <w:trPr>
          <w:trHeight w:val="380"/>
        </w:trPr>
        <w:tc>
          <w:tcPr>
            <w:tcW w:w="680" w:type="dxa"/>
            <w:tcBorders>
              <w:top w:val="nil"/>
              <w:left w:val="nil"/>
              <w:bottom w:val="nil"/>
              <w:right w:val="nil"/>
            </w:tcBorders>
            <w:tcMar>
              <w:top w:w="128" w:type="dxa"/>
              <w:left w:w="43" w:type="dxa"/>
              <w:bottom w:w="43" w:type="dxa"/>
              <w:right w:w="43" w:type="dxa"/>
            </w:tcMar>
          </w:tcPr>
          <w:p w14:paraId="6C86747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D2E26F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E99746B" w14:textId="77777777" w:rsidR="00EE2529" w:rsidRPr="00C81B84" w:rsidRDefault="00AD5E1E" w:rsidP="00C81B84">
            <w:r w:rsidRPr="00C81B84">
              <w:t>fra kr 100 000 000 til kr 104 600 000</w:t>
            </w:r>
          </w:p>
        </w:tc>
        <w:tc>
          <w:tcPr>
            <w:tcW w:w="1400" w:type="dxa"/>
            <w:tcBorders>
              <w:top w:val="nil"/>
              <w:left w:val="nil"/>
              <w:bottom w:val="nil"/>
              <w:right w:val="nil"/>
            </w:tcBorders>
            <w:tcMar>
              <w:top w:w="128" w:type="dxa"/>
              <w:left w:w="43" w:type="dxa"/>
              <w:bottom w:w="43" w:type="dxa"/>
              <w:right w:w="43" w:type="dxa"/>
            </w:tcMar>
            <w:vAlign w:val="bottom"/>
          </w:tcPr>
          <w:p w14:paraId="101430F9" w14:textId="77777777" w:rsidR="00EE2529" w:rsidRPr="00C81B84" w:rsidRDefault="00EE2529" w:rsidP="00C81B84"/>
        </w:tc>
      </w:tr>
      <w:tr w:rsidR="00EE2529" w:rsidRPr="00C81B84" w14:paraId="007FCA73" w14:textId="77777777">
        <w:trPr>
          <w:trHeight w:val="380"/>
        </w:trPr>
        <w:tc>
          <w:tcPr>
            <w:tcW w:w="680" w:type="dxa"/>
            <w:tcBorders>
              <w:top w:val="nil"/>
              <w:left w:val="nil"/>
              <w:bottom w:val="nil"/>
              <w:right w:val="nil"/>
            </w:tcBorders>
            <w:tcMar>
              <w:top w:w="128" w:type="dxa"/>
              <w:left w:w="43" w:type="dxa"/>
              <w:bottom w:w="43" w:type="dxa"/>
              <w:right w:w="43" w:type="dxa"/>
            </w:tcMar>
          </w:tcPr>
          <w:p w14:paraId="417059FA" w14:textId="77777777" w:rsidR="00EE2529" w:rsidRPr="00C81B84" w:rsidRDefault="00AD5E1E" w:rsidP="00C81B84">
            <w:r w:rsidRPr="00C81B84">
              <w:t>5631</w:t>
            </w:r>
          </w:p>
        </w:tc>
        <w:tc>
          <w:tcPr>
            <w:tcW w:w="680" w:type="dxa"/>
            <w:tcBorders>
              <w:top w:val="nil"/>
              <w:left w:val="nil"/>
              <w:bottom w:val="nil"/>
              <w:right w:val="nil"/>
            </w:tcBorders>
            <w:tcMar>
              <w:top w:w="128" w:type="dxa"/>
              <w:left w:w="43" w:type="dxa"/>
              <w:bottom w:w="43" w:type="dxa"/>
              <w:right w:w="43" w:type="dxa"/>
            </w:tcMar>
          </w:tcPr>
          <w:p w14:paraId="0E38A98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ECD8F58" w14:textId="77777777" w:rsidR="00EE2529" w:rsidRPr="00C81B84" w:rsidRDefault="00AD5E1E" w:rsidP="00C81B84">
            <w:r w:rsidRPr="00C81B84">
              <w:t>Aksjer i AS Vinmonopolet:</w:t>
            </w:r>
          </w:p>
        </w:tc>
        <w:tc>
          <w:tcPr>
            <w:tcW w:w="1400" w:type="dxa"/>
            <w:tcBorders>
              <w:top w:val="nil"/>
              <w:left w:val="nil"/>
              <w:bottom w:val="nil"/>
              <w:right w:val="nil"/>
            </w:tcBorders>
            <w:tcMar>
              <w:top w:w="128" w:type="dxa"/>
              <w:left w:w="43" w:type="dxa"/>
              <w:bottom w:w="43" w:type="dxa"/>
              <w:right w:w="43" w:type="dxa"/>
            </w:tcMar>
            <w:vAlign w:val="bottom"/>
          </w:tcPr>
          <w:p w14:paraId="1F00E5E2" w14:textId="77777777" w:rsidR="00EE2529" w:rsidRPr="00C81B84" w:rsidRDefault="00EE2529" w:rsidP="00C81B84"/>
        </w:tc>
      </w:tr>
      <w:tr w:rsidR="00EE2529" w:rsidRPr="00C81B84" w14:paraId="15268279" w14:textId="77777777">
        <w:trPr>
          <w:trHeight w:val="380"/>
        </w:trPr>
        <w:tc>
          <w:tcPr>
            <w:tcW w:w="680" w:type="dxa"/>
            <w:tcBorders>
              <w:top w:val="nil"/>
              <w:left w:val="nil"/>
              <w:bottom w:val="nil"/>
              <w:right w:val="nil"/>
            </w:tcBorders>
            <w:tcMar>
              <w:top w:w="128" w:type="dxa"/>
              <w:left w:w="43" w:type="dxa"/>
              <w:bottom w:w="43" w:type="dxa"/>
              <w:right w:w="43" w:type="dxa"/>
            </w:tcMar>
          </w:tcPr>
          <w:p w14:paraId="41864BD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8190599"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52F8993F" w14:textId="77777777" w:rsidR="00EE2529" w:rsidRPr="00C81B84" w:rsidRDefault="00AD5E1E" w:rsidP="00C81B84">
            <w:r w:rsidRPr="00C81B84">
              <w:t>Statens overskuddsandel, forhøyes med</w:t>
            </w:r>
          </w:p>
        </w:tc>
        <w:tc>
          <w:tcPr>
            <w:tcW w:w="1400" w:type="dxa"/>
            <w:tcBorders>
              <w:top w:val="nil"/>
              <w:left w:val="nil"/>
              <w:bottom w:val="nil"/>
              <w:right w:val="nil"/>
            </w:tcBorders>
            <w:tcMar>
              <w:top w:w="128" w:type="dxa"/>
              <w:left w:w="43" w:type="dxa"/>
              <w:bottom w:w="43" w:type="dxa"/>
              <w:right w:w="43" w:type="dxa"/>
            </w:tcMar>
            <w:vAlign w:val="bottom"/>
          </w:tcPr>
          <w:p w14:paraId="261BD77C" w14:textId="77777777" w:rsidR="00EE2529" w:rsidRPr="00C81B84" w:rsidRDefault="00AD5E1E" w:rsidP="00C81B84">
            <w:r w:rsidRPr="00C81B84">
              <w:t>33 400 000</w:t>
            </w:r>
          </w:p>
        </w:tc>
      </w:tr>
      <w:tr w:rsidR="00EE2529" w:rsidRPr="00C81B84" w14:paraId="1CC3AC88" w14:textId="77777777">
        <w:trPr>
          <w:trHeight w:val="380"/>
        </w:trPr>
        <w:tc>
          <w:tcPr>
            <w:tcW w:w="680" w:type="dxa"/>
            <w:tcBorders>
              <w:top w:val="nil"/>
              <w:left w:val="nil"/>
              <w:bottom w:val="nil"/>
              <w:right w:val="nil"/>
            </w:tcBorders>
            <w:tcMar>
              <w:top w:w="128" w:type="dxa"/>
              <w:left w:w="43" w:type="dxa"/>
              <w:bottom w:w="43" w:type="dxa"/>
              <w:right w:w="43" w:type="dxa"/>
            </w:tcMar>
          </w:tcPr>
          <w:p w14:paraId="016807F2"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0573EF"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F3D40F6" w14:textId="77777777" w:rsidR="00EE2529" w:rsidRPr="00C81B84" w:rsidRDefault="00AD5E1E" w:rsidP="00C81B84">
            <w:r w:rsidRPr="00C81B84">
              <w:t>fra kr 93 600 000 til kr 127 000 000</w:t>
            </w:r>
          </w:p>
        </w:tc>
        <w:tc>
          <w:tcPr>
            <w:tcW w:w="1400" w:type="dxa"/>
            <w:tcBorders>
              <w:top w:val="nil"/>
              <w:left w:val="nil"/>
              <w:bottom w:val="nil"/>
              <w:right w:val="nil"/>
            </w:tcBorders>
            <w:tcMar>
              <w:top w:w="128" w:type="dxa"/>
              <w:left w:w="43" w:type="dxa"/>
              <w:bottom w:w="43" w:type="dxa"/>
              <w:right w:w="43" w:type="dxa"/>
            </w:tcMar>
            <w:vAlign w:val="bottom"/>
          </w:tcPr>
          <w:p w14:paraId="4BF1F7FE" w14:textId="77777777" w:rsidR="00EE2529" w:rsidRPr="00C81B84" w:rsidRDefault="00EE2529" w:rsidP="00C81B84"/>
        </w:tc>
      </w:tr>
      <w:tr w:rsidR="00EE2529" w:rsidRPr="00C81B84" w14:paraId="41FEFCBD" w14:textId="77777777">
        <w:trPr>
          <w:trHeight w:val="380"/>
        </w:trPr>
        <w:tc>
          <w:tcPr>
            <w:tcW w:w="680" w:type="dxa"/>
            <w:tcBorders>
              <w:top w:val="nil"/>
              <w:left w:val="nil"/>
              <w:bottom w:val="nil"/>
              <w:right w:val="nil"/>
            </w:tcBorders>
            <w:tcMar>
              <w:top w:w="128" w:type="dxa"/>
              <w:left w:w="43" w:type="dxa"/>
              <w:bottom w:w="43" w:type="dxa"/>
              <w:right w:w="43" w:type="dxa"/>
            </w:tcMar>
          </w:tcPr>
          <w:p w14:paraId="19BEAE68" w14:textId="77777777" w:rsidR="00EE2529" w:rsidRPr="00C81B84" w:rsidRDefault="00AD5E1E" w:rsidP="00C81B84">
            <w:r w:rsidRPr="00C81B84">
              <w:t>5635</w:t>
            </w:r>
          </w:p>
        </w:tc>
        <w:tc>
          <w:tcPr>
            <w:tcW w:w="680" w:type="dxa"/>
            <w:tcBorders>
              <w:top w:val="nil"/>
              <w:left w:val="nil"/>
              <w:bottom w:val="nil"/>
              <w:right w:val="nil"/>
            </w:tcBorders>
            <w:tcMar>
              <w:top w:w="128" w:type="dxa"/>
              <w:left w:w="43" w:type="dxa"/>
              <w:bottom w:w="43" w:type="dxa"/>
              <w:right w:w="43" w:type="dxa"/>
            </w:tcMar>
          </w:tcPr>
          <w:p w14:paraId="43358CD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868213D" w14:textId="77777777" w:rsidR="00EE2529" w:rsidRPr="00C81B84" w:rsidRDefault="00AD5E1E" w:rsidP="00C81B84">
            <w:r w:rsidRPr="00C81B84">
              <w:t>Electronic Chart Centre AS:</w:t>
            </w:r>
          </w:p>
        </w:tc>
        <w:tc>
          <w:tcPr>
            <w:tcW w:w="1400" w:type="dxa"/>
            <w:tcBorders>
              <w:top w:val="nil"/>
              <w:left w:val="nil"/>
              <w:bottom w:val="nil"/>
              <w:right w:val="nil"/>
            </w:tcBorders>
            <w:tcMar>
              <w:top w:w="128" w:type="dxa"/>
              <w:left w:w="43" w:type="dxa"/>
              <w:bottom w:w="43" w:type="dxa"/>
              <w:right w:w="43" w:type="dxa"/>
            </w:tcMar>
            <w:vAlign w:val="bottom"/>
          </w:tcPr>
          <w:p w14:paraId="4DD00FE7" w14:textId="77777777" w:rsidR="00EE2529" w:rsidRPr="00C81B84" w:rsidRDefault="00EE2529" w:rsidP="00C81B84"/>
        </w:tc>
      </w:tr>
      <w:tr w:rsidR="00EE2529" w:rsidRPr="00C81B84" w14:paraId="4AC2E60B" w14:textId="77777777">
        <w:trPr>
          <w:trHeight w:val="380"/>
        </w:trPr>
        <w:tc>
          <w:tcPr>
            <w:tcW w:w="680" w:type="dxa"/>
            <w:tcBorders>
              <w:top w:val="nil"/>
              <w:left w:val="nil"/>
              <w:bottom w:val="nil"/>
              <w:right w:val="nil"/>
            </w:tcBorders>
            <w:tcMar>
              <w:top w:w="128" w:type="dxa"/>
              <w:left w:w="43" w:type="dxa"/>
              <w:bottom w:w="43" w:type="dxa"/>
              <w:right w:w="43" w:type="dxa"/>
            </w:tcMar>
          </w:tcPr>
          <w:p w14:paraId="6E32C71C"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D0D5EF4"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75009220" w14:textId="77777777" w:rsidR="00EE2529" w:rsidRPr="00C81B84" w:rsidRDefault="00AD5E1E" w:rsidP="00C81B84">
            <w:r w:rsidRPr="00C81B84">
              <w:t>Utbytte, bevilges med</w:t>
            </w:r>
          </w:p>
        </w:tc>
        <w:tc>
          <w:tcPr>
            <w:tcW w:w="1400" w:type="dxa"/>
            <w:tcBorders>
              <w:top w:val="nil"/>
              <w:left w:val="nil"/>
              <w:bottom w:val="nil"/>
              <w:right w:val="nil"/>
            </w:tcBorders>
            <w:tcMar>
              <w:top w:w="128" w:type="dxa"/>
              <w:left w:w="43" w:type="dxa"/>
              <w:bottom w:w="43" w:type="dxa"/>
              <w:right w:w="43" w:type="dxa"/>
            </w:tcMar>
            <w:vAlign w:val="bottom"/>
          </w:tcPr>
          <w:p w14:paraId="31F2CD83" w14:textId="77777777" w:rsidR="00EE2529" w:rsidRPr="00C81B84" w:rsidRDefault="00AD5E1E" w:rsidP="00C81B84">
            <w:r w:rsidRPr="00C81B84">
              <w:t>5 200 000</w:t>
            </w:r>
          </w:p>
        </w:tc>
      </w:tr>
      <w:tr w:rsidR="00EE2529" w:rsidRPr="00C81B84" w14:paraId="036AD8CF" w14:textId="77777777">
        <w:trPr>
          <w:trHeight w:val="380"/>
        </w:trPr>
        <w:tc>
          <w:tcPr>
            <w:tcW w:w="680" w:type="dxa"/>
            <w:tcBorders>
              <w:top w:val="nil"/>
              <w:left w:val="nil"/>
              <w:bottom w:val="nil"/>
              <w:right w:val="nil"/>
            </w:tcBorders>
            <w:tcMar>
              <w:top w:w="128" w:type="dxa"/>
              <w:left w:w="43" w:type="dxa"/>
              <w:bottom w:w="43" w:type="dxa"/>
              <w:right w:w="43" w:type="dxa"/>
            </w:tcMar>
          </w:tcPr>
          <w:p w14:paraId="32000A77" w14:textId="77777777" w:rsidR="00EE2529" w:rsidRPr="00C81B84" w:rsidRDefault="00AD5E1E" w:rsidP="00C81B84">
            <w:r w:rsidRPr="00C81B84">
              <w:t>5652</w:t>
            </w:r>
          </w:p>
        </w:tc>
        <w:tc>
          <w:tcPr>
            <w:tcW w:w="680" w:type="dxa"/>
            <w:tcBorders>
              <w:top w:val="nil"/>
              <w:left w:val="nil"/>
              <w:bottom w:val="nil"/>
              <w:right w:val="nil"/>
            </w:tcBorders>
            <w:tcMar>
              <w:top w:w="128" w:type="dxa"/>
              <w:left w:w="43" w:type="dxa"/>
              <w:bottom w:w="43" w:type="dxa"/>
              <w:right w:w="43" w:type="dxa"/>
            </w:tcMar>
          </w:tcPr>
          <w:p w14:paraId="469E423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05FCAD1" w14:textId="77777777" w:rsidR="00EE2529" w:rsidRPr="00C81B84" w:rsidRDefault="00AD5E1E" w:rsidP="00C81B84">
            <w:r w:rsidRPr="00C81B84">
              <w:t>Statskog SF – renter og utbytte:</w:t>
            </w:r>
          </w:p>
        </w:tc>
        <w:tc>
          <w:tcPr>
            <w:tcW w:w="1400" w:type="dxa"/>
            <w:tcBorders>
              <w:top w:val="nil"/>
              <w:left w:val="nil"/>
              <w:bottom w:val="nil"/>
              <w:right w:val="nil"/>
            </w:tcBorders>
            <w:tcMar>
              <w:top w:w="128" w:type="dxa"/>
              <w:left w:w="43" w:type="dxa"/>
              <w:bottom w:w="43" w:type="dxa"/>
              <w:right w:w="43" w:type="dxa"/>
            </w:tcMar>
            <w:vAlign w:val="bottom"/>
          </w:tcPr>
          <w:p w14:paraId="35F497A8" w14:textId="77777777" w:rsidR="00EE2529" w:rsidRPr="00C81B84" w:rsidRDefault="00EE2529" w:rsidP="00C81B84"/>
        </w:tc>
      </w:tr>
      <w:tr w:rsidR="00EE2529" w:rsidRPr="00C81B84" w14:paraId="716B34EC" w14:textId="77777777">
        <w:trPr>
          <w:trHeight w:val="380"/>
        </w:trPr>
        <w:tc>
          <w:tcPr>
            <w:tcW w:w="680" w:type="dxa"/>
            <w:tcBorders>
              <w:top w:val="nil"/>
              <w:left w:val="nil"/>
              <w:bottom w:val="nil"/>
              <w:right w:val="nil"/>
            </w:tcBorders>
            <w:tcMar>
              <w:top w:w="128" w:type="dxa"/>
              <w:left w:w="43" w:type="dxa"/>
              <w:bottom w:w="43" w:type="dxa"/>
              <w:right w:w="43" w:type="dxa"/>
            </w:tcMar>
          </w:tcPr>
          <w:p w14:paraId="350C2955" w14:textId="77777777" w:rsidR="00EE2529" w:rsidRPr="00C81B84" w:rsidRDefault="00AD5E1E" w:rsidP="00C81B84">
            <w:r w:rsidRPr="00C81B84">
              <w:t>(NY)</w:t>
            </w:r>
          </w:p>
        </w:tc>
        <w:tc>
          <w:tcPr>
            <w:tcW w:w="680" w:type="dxa"/>
            <w:tcBorders>
              <w:top w:val="nil"/>
              <w:left w:val="nil"/>
              <w:bottom w:val="nil"/>
              <w:right w:val="nil"/>
            </w:tcBorders>
            <w:tcMar>
              <w:top w:w="128" w:type="dxa"/>
              <w:left w:w="43" w:type="dxa"/>
              <w:bottom w:w="43" w:type="dxa"/>
              <w:right w:w="43" w:type="dxa"/>
            </w:tcMar>
          </w:tcPr>
          <w:p w14:paraId="2E9A7B32" w14:textId="77777777" w:rsidR="00EE2529" w:rsidRPr="00C81B84" w:rsidRDefault="00AD5E1E" w:rsidP="00C81B84">
            <w:r w:rsidRPr="00C81B84">
              <w:t>80</w:t>
            </w:r>
          </w:p>
        </w:tc>
        <w:tc>
          <w:tcPr>
            <w:tcW w:w="6800" w:type="dxa"/>
            <w:tcBorders>
              <w:top w:val="nil"/>
              <w:left w:val="nil"/>
              <w:bottom w:val="nil"/>
              <w:right w:val="nil"/>
            </w:tcBorders>
            <w:tcMar>
              <w:top w:w="128" w:type="dxa"/>
              <w:left w:w="43" w:type="dxa"/>
              <w:bottom w:w="43" w:type="dxa"/>
              <w:right w:w="43" w:type="dxa"/>
            </w:tcMar>
          </w:tcPr>
          <w:p w14:paraId="7774F46B" w14:textId="77777777" w:rsidR="00EE2529" w:rsidRPr="00C81B84" w:rsidRDefault="00AD5E1E" w:rsidP="00C81B84">
            <w:r w:rsidRPr="00C81B84">
              <w:t>Renter, bevilges med</w:t>
            </w:r>
          </w:p>
        </w:tc>
        <w:tc>
          <w:tcPr>
            <w:tcW w:w="1400" w:type="dxa"/>
            <w:tcBorders>
              <w:top w:val="nil"/>
              <w:left w:val="nil"/>
              <w:bottom w:val="nil"/>
              <w:right w:val="nil"/>
            </w:tcBorders>
            <w:tcMar>
              <w:top w:w="128" w:type="dxa"/>
              <w:left w:w="43" w:type="dxa"/>
              <w:bottom w:w="43" w:type="dxa"/>
              <w:right w:w="43" w:type="dxa"/>
            </w:tcMar>
            <w:vAlign w:val="bottom"/>
          </w:tcPr>
          <w:p w14:paraId="5CD1A31B" w14:textId="77777777" w:rsidR="00EE2529" w:rsidRPr="00C81B84" w:rsidRDefault="00AD5E1E" w:rsidP="00C81B84">
            <w:r w:rsidRPr="00C81B84">
              <w:t>11 200 000</w:t>
            </w:r>
          </w:p>
        </w:tc>
      </w:tr>
      <w:tr w:rsidR="00EE2529" w:rsidRPr="00C81B84" w14:paraId="4D68B0C7" w14:textId="77777777">
        <w:trPr>
          <w:trHeight w:val="380"/>
        </w:trPr>
        <w:tc>
          <w:tcPr>
            <w:tcW w:w="680" w:type="dxa"/>
            <w:tcBorders>
              <w:top w:val="nil"/>
              <w:left w:val="nil"/>
              <w:bottom w:val="nil"/>
              <w:right w:val="nil"/>
            </w:tcBorders>
            <w:tcMar>
              <w:top w:w="128" w:type="dxa"/>
              <w:left w:w="43" w:type="dxa"/>
              <w:bottom w:w="43" w:type="dxa"/>
              <w:right w:w="43" w:type="dxa"/>
            </w:tcMar>
          </w:tcPr>
          <w:p w14:paraId="38DA341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0C9DF0"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4D13BC48" w14:textId="77777777" w:rsidR="00EE2529" w:rsidRPr="00C81B84" w:rsidRDefault="00AD5E1E" w:rsidP="00C81B84">
            <w:r w:rsidRPr="00C81B84">
              <w:t>Utbytte, forhøyes med</w:t>
            </w:r>
          </w:p>
        </w:tc>
        <w:tc>
          <w:tcPr>
            <w:tcW w:w="1400" w:type="dxa"/>
            <w:tcBorders>
              <w:top w:val="nil"/>
              <w:left w:val="nil"/>
              <w:bottom w:val="nil"/>
              <w:right w:val="nil"/>
            </w:tcBorders>
            <w:tcMar>
              <w:top w:w="128" w:type="dxa"/>
              <w:left w:w="43" w:type="dxa"/>
              <w:bottom w:w="43" w:type="dxa"/>
              <w:right w:w="43" w:type="dxa"/>
            </w:tcMar>
            <w:vAlign w:val="bottom"/>
          </w:tcPr>
          <w:p w14:paraId="092AE390" w14:textId="77777777" w:rsidR="00EE2529" w:rsidRPr="00C81B84" w:rsidRDefault="00AD5E1E" w:rsidP="00C81B84">
            <w:r w:rsidRPr="00C81B84">
              <w:t>82 800 000</w:t>
            </w:r>
          </w:p>
        </w:tc>
      </w:tr>
      <w:tr w:rsidR="00EE2529" w:rsidRPr="00C81B84" w14:paraId="080A0E83" w14:textId="77777777">
        <w:trPr>
          <w:trHeight w:val="380"/>
        </w:trPr>
        <w:tc>
          <w:tcPr>
            <w:tcW w:w="680" w:type="dxa"/>
            <w:tcBorders>
              <w:top w:val="nil"/>
              <w:left w:val="nil"/>
              <w:bottom w:val="nil"/>
              <w:right w:val="nil"/>
            </w:tcBorders>
            <w:tcMar>
              <w:top w:w="128" w:type="dxa"/>
              <w:left w:w="43" w:type="dxa"/>
              <w:bottom w:w="43" w:type="dxa"/>
              <w:right w:w="43" w:type="dxa"/>
            </w:tcMar>
          </w:tcPr>
          <w:p w14:paraId="4452953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F3421EC"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E062FA0" w14:textId="77777777" w:rsidR="00EE2529" w:rsidRPr="00C81B84" w:rsidRDefault="00AD5E1E" w:rsidP="00C81B84">
            <w:r w:rsidRPr="00C81B84">
              <w:t>fra kr 20 000 000 til kr 102 800 000</w:t>
            </w:r>
          </w:p>
        </w:tc>
        <w:tc>
          <w:tcPr>
            <w:tcW w:w="1400" w:type="dxa"/>
            <w:tcBorders>
              <w:top w:val="nil"/>
              <w:left w:val="nil"/>
              <w:bottom w:val="nil"/>
              <w:right w:val="nil"/>
            </w:tcBorders>
            <w:tcMar>
              <w:top w:w="128" w:type="dxa"/>
              <w:left w:w="43" w:type="dxa"/>
              <w:bottom w:w="43" w:type="dxa"/>
              <w:right w:w="43" w:type="dxa"/>
            </w:tcMar>
            <w:vAlign w:val="bottom"/>
          </w:tcPr>
          <w:p w14:paraId="4E5E059C" w14:textId="77777777" w:rsidR="00EE2529" w:rsidRPr="00C81B84" w:rsidRDefault="00EE2529" w:rsidP="00C81B84"/>
        </w:tc>
      </w:tr>
      <w:tr w:rsidR="00EE2529" w:rsidRPr="00C81B84" w14:paraId="1521459E" w14:textId="77777777">
        <w:trPr>
          <w:trHeight w:val="380"/>
        </w:trPr>
        <w:tc>
          <w:tcPr>
            <w:tcW w:w="680" w:type="dxa"/>
            <w:tcBorders>
              <w:top w:val="nil"/>
              <w:left w:val="nil"/>
              <w:bottom w:val="nil"/>
              <w:right w:val="nil"/>
            </w:tcBorders>
            <w:tcMar>
              <w:top w:w="128" w:type="dxa"/>
              <w:left w:w="43" w:type="dxa"/>
              <w:bottom w:w="43" w:type="dxa"/>
              <w:right w:w="43" w:type="dxa"/>
            </w:tcMar>
          </w:tcPr>
          <w:p w14:paraId="04DB6D18" w14:textId="77777777" w:rsidR="00EE2529" w:rsidRPr="00C81B84" w:rsidRDefault="00AD5E1E" w:rsidP="00C81B84">
            <w:r w:rsidRPr="00C81B84">
              <w:t>5656</w:t>
            </w:r>
          </w:p>
        </w:tc>
        <w:tc>
          <w:tcPr>
            <w:tcW w:w="680" w:type="dxa"/>
            <w:tcBorders>
              <w:top w:val="nil"/>
              <w:left w:val="nil"/>
              <w:bottom w:val="nil"/>
              <w:right w:val="nil"/>
            </w:tcBorders>
            <w:tcMar>
              <w:top w:w="128" w:type="dxa"/>
              <w:left w:w="43" w:type="dxa"/>
              <w:bottom w:w="43" w:type="dxa"/>
              <w:right w:w="43" w:type="dxa"/>
            </w:tcMar>
          </w:tcPr>
          <w:p w14:paraId="70F4D95A"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C435544" w14:textId="77777777" w:rsidR="00EE2529" w:rsidRPr="00C81B84" w:rsidRDefault="00AD5E1E" w:rsidP="00C81B84">
            <w:r w:rsidRPr="00C81B84">
              <w:t>Aksjer under Nærings- og fiskeridepartementets forvaltning:</w:t>
            </w:r>
          </w:p>
        </w:tc>
        <w:tc>
          <w:tcPr>
            <w:tcW w:w="1400" w:type="dxa"/>
            <w:tcBorders>
              <w:top w:val="nil"/>
              <w:left w:val="nil"/>
              <w:bottom w:val="nil"/>
              <w:right w:val="nil"/>
            </w:tcBorders>
            <w:tcMar>
              <w:top w:w="128" w:type="dxa"/>
              <w:left w:w="43" w:type="dxa"/>
              <w:bottom w:w="43" w:type="dxa"/>
              <w:right w:w="43" w:type="dxa"/>
            </w:tcMar>
            <w:vAlign w:val="bottom"/>
          </w:tcPr>
          <w:p w14:paraId="3E2B1068" w14:textId="77777777" w:rsidR="00EE2529" w:rsidRPr="00C81B84" w:rsidRDefault="00EE2529" w:rsidP="00C81B84"/>
        </w:tc>
      </w:tr>
      <w:tr w:rsidR="00EE2529" w:rsidRPr="00C81B84" w14:paraId="14E39339" w14:textId="77777777">
        <w:trPr>
          <w:trHeight w:val="380"/>
        </w:trPr>
        <w:tc>
          <w:tcPr>
            <w:tcW w:w="680" w:type="dxa"/>
            <w:tcBorders>
              <w:top w:val="nil"/>
              <w:left w:val="nil"/>
              <w:bottom w:val="nil"/>
              <w:right w:val="nil"/>
            </w:tcBorders>
            <w:tcMar>
              <w:top w:w="128" w:type="dxa"/>
              <w:left w:w="43" w:type="dxa"/>
              <w:bottom w:w="43" w:type="dxa"/>
              <w:right w:w="43" w:type="dxa"/>
            </w:tcMar>
          </w:tcPr>
          <w:p w14:paraId="38787E1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189FAF9"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256DC1EE" w14:textId="77777777" w:rsidR="00EE2529" w:rsidRPr="00C81B84" w:rsidRDefault="00AD5E1E" w:rsidP="00C81B84">
            <w:r w:rsidRPr="00C81B84">
              <w:t>Utbytte, forhøyes med</w:t>
            </w:r>
          </w:p>
        </w:tc>
        <w:tc>
          <w:tcPr>
            <w:tcW w:w="1400" w:type="dxa"/>
            <w:tcBorders>
              <w:top w:val="nil"/>
              <w:left w:val="nil"/>
              <w:bottom w:val="nil"/>
              <w:right w:val="nil"/>
            </w:tcBorders>
            <w:tcMar>
              <w:top w:w="128" w:type="dxa"/>
              <w:left w:w="43" w:type="dxa"/>
              <w:bottom w:w="43" w:type="dxa"/>
              <w:right w:w="43" w:type="dxa"/>
            </w:tcMar>
            <w:vAlign w:val="bottom"/>
          </w:tcPr>
          <w:p w14:paraId="7EB58606" w14:textId="77777777" w:rsidR="00EE2529" w:rsidRPr="00C81B84" w:rsidRDefault="00AD5E1E" w:rsidP="00C81B84">
            <w:r w:rsidRPr="00C81B84">
              <w:t>7 202 000 000</w:t>
            </w:r>
          </w:p>
        </w:tc>
      </w:tr>
      <w:tr w:rsidR="00EE2529" w:rsidRPr="00C81B84" w14:paraId="32BFAA5E" w14:textId="77777777">
        <w:trPr>
          <w:trHeight w:val="380"/>
        </w:trPr>
        <w:tc>
          <w:tcPr>
            <w:tcW w:w="680" w:type="dxa"/>
            <w:tcBorders>
              <w:top w:val="nil"/>
              <w:left w:val="nil"/>
              <w:bottom w:val="nil"/>
              <w:right w:val="nil"/>
            </w:tcBorders>
            <w:tcMar>
              <w:top w:w="128" w:type="dxa"/>
              <w:left w:w="43" w:type="dxa"/>
              <w:bottom w:w="43" w:type="dxa"/>
              <w:right w:w="43" w:type="dxa"/>
            </w:tcMar>
          </w:tcPr>
          <w:p w14:paraId="7993B7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2EC6E73"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3560B51" w14:textId="77777777" w:rsidR="00EE2529" w:rsidRPr="00C81B84" w:rsidRDefault="00AD5E1E" w:rsidP="00C81B84">
            <w:r w:rsidRPr="00C81B84">
              <w:t>fra kr 34 589 400 000 til kr 41 791 400 000</w:t>
            </w:r>
          </w:p>
        </w:tc>
        <w:tc>
          <w:tcPr>
            <w:tcW w:w="1400" w:type="dxa"/>
            <w:tcBorders>
              <w:top w:val="nil"/>
              <w:left w:val="nil"/>
              <w:bottom w:val="nil"/>
              <w:right w:val="nil"/>
            </w:tcBorders>
            <w:tcMar>
              <w:top w:w="128" w:type="dxa"/>
              <w:left w:w="43" w:type="dxa"/>
              <w:bottom w:w="43" w:type="dxa"/>
              <w:right w:w="43" w:type="dxa"/>
            </w:tcMar>
            <w:vAlign w:val="bottom"/>
          </w:tcPr>
          <w:p w14:paraId="06FCFE97" w14:textId="77777777" w:rsidR="00EE2529" w:rsidRPr="00C81B84" w:rsidRDefault="00EE2529" w:rsidP="00C81B84"/>
        </w:tc>
      </w:tr>
      <w:tr w:rsidR="00EE2529" w:rsidRPr="00C81B84" w14:paraId="7C9C99B6" w14:textId="77777777">
        <w:trPr>
          <w:trHeight w:val="380"/>
        </w:trPr>
        <w:tc>
          <w:tcPr>
            <w:tcW w:w="680" w:type="dxa"/>
            <w:tcBorders>
              <w:top w:val="nil"/>
              <w:left w:val="nil"/>
              <w:bottom w:val="nil"/>
              <w:right w:val="nil"/>
            </w:tcBorders>
            <w:tcMar>
              <w:top w:w="128" w:type="dxa"/>
              <w:left w:w="43" w:type="dxa"/>
              <w:bottom w:w="43" w:type="dxa"/>
              <w:right w:w="43" w:type="dxa"/>
            </w:tcMar>
          </w:tcPr>
          <w:p w14:paraId="7DF7A4DF" w14:textId="77777777" w:rsidR="00EE2529" w:rsidRPr="00C81B84" w:rsidRDefault="00AD5E1E" w:rsidP="00C81B84">
            <w:r w:rsidRPr="00C81B84">
              <w:t>5672</w:t>
            </w:r>
          </w:p>
        </w:tc>
        <w:tc>
          <w:tcPr>
            <w:tcW w:w="680" w:type="dxa"/>
            <w:tcBorders>
              <w:top w:val="nil"/>
              <w:left w:val="nil"/>
              <w:bottom w:val="nil"/>
              <w:right w:val="nil"/>
            </w:tcBorders>
            <w:tcMar>
              <w:top w:w="128" w:type="dxa"/>
              <w:left w:w="43" w:type="dxa"/>
              <w:bottom w:w="43" w:type="dxa"/>
              <w:right w:w="43" w:type="dxa"/>
            </w:tcMar>
          </w:tcPr>
          <w:p w14:paraId="207CFF3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7657B2B9" w14:textId="77777777" w:rsidR="00EE2529" w:rsidRPr="00C81B84" w:rsidRDefault="00AD5E1E" w:rsidP="00C81B84">
            <w:r w:rsidRPr="00C81B84">
              <w:t>Bane NOR SF – utbytte:</w:t>
            </w:r>
          </w:p>
        </w:tc>
        <w:tc>
          <w:tcPr>
            <w:tcW w:w="1400" w:type="dxa"/>
            <w:tcBorders>
              <w:top w:val="nil"/>
              <w:left w:val="nil"/>
              <w:bottom w:val="nil"/>
              <w:right w:val="nil"/>
            </w:tcBorders>
            <w:tcMar>
              <w:top w:w="128" w:type="dxa"/>
              <w:left w:w="43" w:type="dxa"/>
              <w:bottom w:w="43" w:type="dxa"/>
              <w:right w:w="43" w:type="dxa"/>
            </w:tcMar>
            <w:vAlign w:val="bottom"/>
          </w:tcPr>
          <w:p w14:paraId="1D7069EE" w14:textId="77777777" w:rsidR="00EE2529" w:rsidRPr="00C81B84" w:rsidRDefault="00EE2529" w:rsidP="00C81B84"/>
        </w:tc>
      </w:tr>
      <w:tr w:rsidR="00EE2529" w:rsidRPr="00C81B84" w14:paraId="19918129" w14:textId="77777777">
        <w:trPr>
          <w:trHeight w:val="380"/>
        </w:trPr>
        <w:tc>
          <w:tcPr>
            <w:tcW w:w="680" w:type="dxa"/>
            <w:tcBorders>
              <w:top w:val="nil"/>
              <w:left w:val="nil"/>
              <w:bottom w:val="nil"/>
              <w:right w:val="nil"/>
            </w:tcBorders>
            <w:tcMar>
              <w:top w:w="128" w:type="dxa"/>
              <w:left w:w="43" w:type="dxa"/>
              <w:bottom w:w="43" w:type="dxa"/>
              <w:right w:w="43" w:type="dxa"/>
            </w:tcMar>
          </w:tcPr>
          <w:p w14:paraId="1EC1DB8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E104A3A"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21FC47AC" w14:textId="77777777" w:rsidR="00EE2529" w:rsidRPr="00C81B84" w:rsidRDefault="00AD5E1E" w:rsidP="00C81B84">
            <w:r w:rsidRPr="00C81B84">
              <w:t>Utbytte, nedsettes med</w:t>
            </w:r>
          </w:p>
        </w:tc>
        <w:tc>
          <w:tcPr>
            <w:tcW w:w="1400" w:type="dxa"/>
            <w:tcBorders>
              <w:top w:val="nil"/>
              <w:left w:val="nil"/>
              <w:bottom w:val="nil"/>
              <w:right w:val="nil"/>
            </w:tcBorders>
            <w:tcMar>
              <w:top w:w="128" w:type="dxa"/>
              <w:left w:w="43" w:type="dxa"/>
              <w:bottom w:w="43" w:type="dxa"/>
              <w:right w:w="43" w:type="dxa"/>
            </w:tcMar>
            <w:vAlign w:val="bottom"/>
          </w:tcPr>
          <w:p w14:paraId="66565897" w14:textId="77777777" w:rsidR="00EE2529" w:rsidRPr="00C81B84" w:rsidRDefault="00AD5E1E" w:rsidP="00C81B84">
            <w:r w:rsidRPr="00C81B84">
              <w:t>13 000 000</w:t>
            </w:r>
          </w:p>
        </w:tc>
      </w:tr>
      <w:tr w:rsidR="00EE2529" w:rsidRPr="00C81B84" w14:paraId="71E20063" w14:textId="77777777">
        <w:trPr>
          <w:trHeight w:val="380"/>
        </w:trPr>
        <w:tc>
          <w:tcPr>
            <w:tcW w:w="680" w:type="dxa"/>
            <w:tcBorders>
              <w:top w:val="nil"/>
              <w:left w:val="nil"/>
              <w:bottom w:val="nil"/>
              <w:right w:val="nil"/>
            </w:tcBorders>
            <w:tcMar>
              <w:top w:w="128" w:type="dxa"/>
              <w:left w:w="43" w:type="dxa"/>
              <w:bottom w:w="43" w:type="dxa"/>
              <w:right w:w="43" w:type="dxa"/>
            </w:tcMar>
          </w:tcPr>
          <w:p w14:paraId="7E14AF5F"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A98D98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4DE005C" w14:textId="77777777" w:rsidR="00EE2529" w:rsidRPr="00C81B84" w:rsidRDefault="00AD5E1E" w:rsidP="00C81B84">
            <w:r w:rsidRPr="00C81B84">
              <w:t>fra kr 63 000 000 til kr 50 000 000</w:t>
            </w:r>
          </w:p>
        </w:tc>
        <w:tc>
          <w:tcPr>
            <w:tcW w:w="1400" w:type="dxa"/>
            <w:tcBorders>
              <w:top w:val="nil"/>
              <w:left w:val="nil"/>
              <w:bottom w:val="nil"/>
              <w:right w:val="nil"/>
            </w:tcBorders>
            <w:tcMar>
              <w:top w:w="128" w:type="dxa"/>
              <w:left w:w="43" w:type="dxa"/>
              <w:bottom w:w="43" w:type="dxa"/>
              <w:right w:w="43" w:type="dxa"/>
            </w:tcMar>
            <w:vAlign w:val="bottom"/>
          </w:tcPr>
          <w:p w14:paraId="63C0AE0C" w14:textId="77777777" w:rsidR="00EE2529" w:rsidRPr="00C81B84" w:rsidRDefault="00EE2529" w:rsidP="00C81B84"/>
        </w:tc>
      </w:tr>
      <w:tr w:rsidR="00EE2529" w:rsidRPr="00C81B84" w14:paraId="6310D03B" w14:textId="77777777">
        <w:trPr>
          <w:trHeight w:val="380"/>
        </w:trPr>
        <w:tc>
          <w:tcPr>
            <w:tcW w:w="680" w:type="dxa"/>
            <w:tcBorders>
              <w:top w:val="nil"/>
              <w:left w:val="nil"/>
              <w:bottom w:val="nil"/>
              <w:right w:val="nil"/>
            </w:tcBorders>
            <w:tcMar>
              <w:top w:w="128" w:type="dxa"/>
              <w:left w:w="43" w:type="dxa"/>
              <w:bottom w:w="43" w:type="dxa"/>
              <w:right w:w="43" w:type="dxa"/>
            </w:tcMar>
          </w:tcPr>
          <w:p w14:paraId="0635C3BD" w14:textId="77777777" w:rsidR="00EE2529" w:rsidRPr="00C81B84" w:rsidRDefault="00AD5E1E" w:rsidP="00C81B84">
            <w:r w:rsidRPr="00C81B84">
              <w:t>5680</w:t>
            </w:r>
          </w:p>
        </w:tc>
        <w:tc>
          <w:tcPr>
            <w:tcW w:w="680" w:type="dxa"/>
            <w:tcBorders>
              <w:top w:val="nil"/>
              <w:left w:val="nil"/>
              <w:bottom w:val="nil"/>
              <w:right w:val="nil"/>
            </w:tcBorders>
            <w:tcMar>
              <w:top w:w="128" w:type="dxa"/>
              <w:left w:w="43" w:type="dxa"/>
              <w:bottom w:w="43" w:type="dxa"/>
              <w:right w:w="43" w:type="dxa"/>
            </w:tcMar>
          </w:tcPr>
          <w:p w14:paraId="57A2E12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EA59268" w14:textId="77777777" w:rsidR="00EE2529" w:rsidRPr="00C81B84" w:rsidRDefault="00AD5E1E" w:rsidP="00C81B84">
            <w:r w:rsidRPr="00C81B84">
              <w:t>Statnett SF:</w:t>
            </w:r>
          </w:p>
        </w:tc>
        <w:tc>
          <w:tcPr>
            <w:tcW w:w="1400" w:type="dxa"/>
            <w:tcBorders>
              <w:top w:val="nil"/>
              <w:left w:val="nil"/>
              <w:bottom w:val="nil"/>
              <w:right w:val="nil"/>
            </w:tcBorders>
            <w:tcMar>
              <w:top w:w="128" w:type="dxa"/>
              <w:left w:w="43" w:type="dxa"/>
              <w:bottom w:w="43" w:type="dxa"/>
              <w:right w:w="43" w:type="dxa"/>
            </w:tcMar>
            <w:vAlign w:val="bottom"/>
          </w:tcPr>
          <w:p w14:paraId="50EE5A73" w14:textId="77777777" w:rsidR="00EE2529" w:rsidRPr="00C81B84" w:rsidRDefault="00EE2529" w:rsidP="00C81B84"/>
        </w:tc>
      </w:tr>
      <w:tr w:rsidR="00EE2529" w:rsidRPr="00C81B84" w14:paraId="37D0D885" w14:textId="77777777">
        <w:trPr>
          <w:trHeight w:val="380"/>
        </w:trPr>
        <w:tc>
          <w:tcPr>
            <w:tcW w:w="680" w:type="dxa"/>
            <w:tcBorders>
              <w:top w:val="nil"/>
              <w:left w:val="nil"/>
              <w:bottom w:val="nil"/>
              <w:right w:val="nil"/>
            </w:tcBorders>
            <w:tcMar>
              <w:top w:w="128" w:type="dxa"/>
              <w:left w:w="43" w:type="dxa"/>
              <w:bottom w:w="43" w:type="dxa"/>
              <w:right w:w="43" w:type="dxa"/>
            </w:tcMar>
          </w:tcPr>
          <w:p w14:paraId="17115B3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0FE47F5C"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4BF69901" w14:textId="77777777" w:rsidR="00EE2529" w:rsidRPr="00C81B84" w:rsidRDefault="00AD5E1E" w:rsidP="00C81B84">
            <w:r w:rsidRPr="00C81B84">
              <w:t>Utbytte, nedsettes med</w:t>
            </w:r>
          </w:p>
        </w:tc>
        <w:tc>
          <w:tcPr>
            <w:tcW w:w="1400" w:type="dxa"/>
            <w:tcBorders>
              <w:top w:val="nil"/>
              <w:left w:val="nil"/>
              <w:bottom w:val="nil"/>
              <w:right w:val="nil"/>
            </w:tcBorders>
            <w:tcMar>
              <w:top w:w="128" w:type="dxa"/>
              <w:left w:w="43" w:type="dxa"/>
              <w:bottom w:w="43" w:type="dxa"/>
              <w:right w:w="43" w:type="dxa"/>
            </w:tcMar>
            <w:vAlign w:val="bottom"/>
          </w:tcPr>
          <w:p w14:paraId="4E589820" w14:textId="77777777" w:rsidR="00EE2529" w:rsidRPr="00C81B84" w:rsidRDefault="00AD5E1E" w:rsidP="00C81B84">
            <w:r w:rsidRPr="00C81B84">
              <w:t>586 000 000</w:t>
            </w:r>
          </w:p>
        </w:tc>
      </w:tr>
      <w:tr w:rsidR="00EE2529" w:rsidRPr="00C81B84" w14:paraId="7FE6E016" w14:textId="77777777">
        <w:trPr>
          <w:trHeight w:val="380"/>
        </w:trPr>
        <w:tc>
          <w:tcPr>
            <w:tcW w:w="680" w:type="dxa"/>
            <w:tcBorders>
              <w:top w:val="nil"/>
              <w:left w:val="nil"/>
              <w:bottom w:val="nil"/>
              <w:right w:val="nil"/>
            </w:tcBorders>
            <w:tcMar>
              <w:top w:w="128" w:type="dxa"/>
              <w:left w:w="43" w:type="dxa"/>
              <w:bottom w:w="43" w:type="dxa"/>
              <w:right w:w="43" w:type="dxa"/>
            </w:tcMar>
          </w:tcPr>
          <w:p w14:paraId="620F387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7CF4FD85"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DAED98A" w14:textId="77777777" w:rsidR="00EE2529" w:rsidRPr="00C81B84" w:rsidRDefault="00AD5E1E" w:rsidP="00C81B84">
            <w:r w:rsidRPr="00C81B84">
              <w:t>fra kr 882 000 000 til kr 296 000 000</w:t>
            </w:r>
          </w:p>
        </w:tc>
        <w:tc>
          <w:tcPr>
            <w:tcW w:w="1400" w:type="dxa"/>
            <w:tcBorders>
              <w:top w:val="nil"/>
              <w:left w:val="nil"/>
              <w:bottom w:val="nil"/>
              <w:right w:val="nil"/>
            </w:tcBorders>
            <w:tcMar>
              <w:top w:w="128" w:type="dxa"/>
              <w:left w:w="43" w:type="dxa"/>
              <w:bottom w:w="43" w:type="dxa"/>
              <w:right w:w="43" w:type="dxa"/>
            </w:tcMar>
            <w:vAlign w:val="bottom"/>
          </w:tcPr>
          <w:p w14:paraId="17DC77A6" w14:textId="77777777" w:rsidR="00EE2529" w:rsidRPr="00C81B84" w:rsidRDefault="00EE2529" w:rsidP="00C81B84"/>
        </w:tc>
      </w:tr>
      <w:tr w:rsidR="00EE2529" w:rsidRPr="00C81B84" w14:paraId="7166F3D3" w14:textId="77777777">
        <w:trPr>
          <w:trHeight w:val="380"/>
        </w:trPr>
        <w:tc>
          <w:tcPr>
            <w:tcW w:w="680" w:type="dxa"/>
            <w:tcBorders>
              <w:top w:val="nil"/>
              <w:left w:val="nil"/>
              <w:bottom w:val="nil"/>
              <w:right w:val="nil"/>
            </w:tcBorders>
            <w:tcMar>
              <w:top w:w="128" w:type="dxa"/>
              <w:left w:w="43" w:type="dxa"/>
              <w:bottom w:w="43" w:type="dxa"/>
              <w:right w:w="43" w:type="dxa"/>
            </w:tcMar>
          </w:tcPr>
          <w:p w14:paraId="572FA274" w14:textId="77777777" w:rsidR="00EE2529" w:rsidRPr="00C81B84" w:rsidRDefault="00AD5E1E" w:rsidP="00C81B84">
            <w:r w:rsidRPr="00C81B84">
              <w:t>5685</w:t>
            </w:r>
          </w:p>
        </w:tc>
        <w:tc>
          <w:tcPr>
            <w:tcW w:w="680" w:type="dxa"/>
            <w:tcBorders>
              <w:top w:val="nil"/>
              <w:left w:val="nil"/>
              <w:bottom w:val="nil"/>
              <w:right w:val="nil"/>
            </w:tcBorders>
            <w:tcMar>
              <w:top w:w="128" w:type="dxa"/>
              <w:left w:w="43" w:type="dxa"/>
              <w:bottom w:w="43" w:type="dxa"/>
              <w:right w:w="43" w:type="dxa"/>
            </w:tcMar>
          </w:tcPr>
          <w:p w14:paraId="59781CB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FF2C437" w14:textId="77777777" w:rsidR="00EE2529" w:rsidRPr="00C81B84" w:rsidRDefault="00AD5E1E" w:rsidP="00C81B84">
            <w:r w:rsidRPr="00C81B84">
              <w:t xml:space="preserve">Aksjer i </w:t>
            </w:r>
            <w:proofErr w:type="spellStart"/>
            <w:r w:rsidRPr="00C81B84">
              <w:t>Equinor</w:t>
            </w:r>
            <w:proofErr w:type="spellEnd"/>
            <w:r w:rsidRPr="00C81B84">
              <w:t xml:space="preserve"> ASA:</w:t>
            </w:r>
          </w:p>
        </w:tc>
        <w:tc>
          <w:tcPr>
            <w:tcW w:w="1400" w:type="dxa"/>
            <w:tcBorders>
              <w:top w:val="nil"/>
              <w:left w:val="nil"/>
              <w:bottom w:val="nil"/>
              <w:right w:val="nil"/>
            </w:tcBorders>
            <w:tcMar>
              <w:top w:w="128" w:type="dxa"/>
              <w:left w:w="43" w:type="dxa"/>
              <w:bottom w:w="43" w:type="dxa"/>
              <w:right w:w="43" w:type="dxa"/>
            </w:tcMar>
            <w:vAlign w:val="bottom"/>
          </w:tcPr>
          <w:p w14:paraId="4F5E581B" w14:textId="77777777" w:rsidR="00EE2529" w:rsidRPr="00C81B84" w:rsidRDefault="00EE2529" w:rsidP="00C81B84"/>
        </w:tc>
      </w:tr>
      <w:tr w:rsidR="00EE2529" w:rsidRPr="00C81B84" w14:paraId="6E0CCC23" w14:textId="77777777">
        <w:trPr>
          <w:trHeight w:val="640"/>
        </w:trPr>
        <w:tc>
          <w:tcPr>
            <w:tcW w:w="680" w:type="dxa"/>
            <w:tcBorders>
              <w:top w:val="nil"/>
              <w:left w:val="nil"/>
              <w:bottom w:val="nil"/>
              <w:right w:val="nil"/>
            </w:tcBorders>
            <w:tcMar>
              <w:top w:w="128" w:type="dxa"/>
              <w:left w:w="43" w:type="dxa"/>
              <w:bottom w:w="43" w:type="dxa"/>
              <w:right w:w="43" w:type="dxa"/>
            </w:tcMar>
          </w:tcPr>
          <w:p w14:paraId="15A4D4B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F8091FE"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326DBB9B" w14:textId="77777777" w:rsidR="00EE2529" w:rsidRPr="00C81B84" w:rsidRDefault="00AD5E1E" w:rsidP="00C81B84">
            <w:r w:rsidRPr="00C81B84">
              <w:t>Utbytte, forhøyes med</w:t>
            </w:r>
          </w:p>
        </w:tc>
        <w:tc>
          <w:tcPr>
            <w:tcW w:w="1400" w:type="dxa"/>
            <w:tcBorders>
              <w:top w:val="nil"/>
              <w:left w:val="nil"/>
              <w:bottom w:val="nil"/>
              <w:right w:val="nil"/>
            </w:tcBorders>
            <w:tcMar>
              <w:top w:w="128" w:type="dxa"/>
              <w:left w:w="43" w:type="dxa"/>
              <w:bottom w:w="43" w:type="dxa"/>
              <w:right w:w="43" w:type="dxa"/>
            </w:tcMar>
            <w:vAlign w:val="bottom"/>
          </w:tcPr>
          <w:p w14:paraId="36C2E660" w14:textId="77777777" w:rsidR="00EE2529" w:rsidRPr="00C81B84" w:rsidRDefault="00AD5E1E" w:rsidP="00C81B84">
            <w:r w:rsidRPr="00C81B84">
              <w:t>61 592 300 000</w:t>
            </w:r>
          </w:p>
        </w:tc>
      </w:tr>
      <w:tr w:rsidR="00EE2529" w:rsidRPr="00C81B84" w14:paraId="349DB5BD" w14:textId="77777777">
        <w:trPr>
          <w:trHeight w:val="380"/>
        </w:trPr>
        <w:tc>
          <w:tcPr>
            <w:tcW w:w="680" w:type="dxa"/>
            <w:tcBorders>
              <w:top w:val="nil"/>
              <w:left w:val="nil"/>
              <w:bottom w:val="nil"/>
              <w:right w:val="nil"/>
            </w:tcBorders>
            <w:tcMar>
              <w:top w:w="128" w:type="dxa"/>
              <w:left w:w="43" w:type="dxa"/>
              <w:bottom w:w="43" w:type="dxa"/>
              <w:right w:w="43" w:type="dxa"/>
            </w:tcMar>
          </w:tcPr>
          <w:p w14:paraId="7C003DB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04BAD8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624DFCF9" w14:textId="77777777" w:rsidR="00EE2529" w:rsidRPr="00C81B84" w:rsidRDefault="00AD5E1E" w:rsidP="00C81B84">
            <w:r w:rsidRPr="00C81B84">
              <w:t>fra kr 15 000 000 000 til kr 76 592 300 000</w:t>
            </w:r>
          </w:p>
        </w:tc>
        <w:tc>
          <w:tcPr>
            <w:tcW w:w="1400" w:type="dxa"/>
            <w:tcBorders>
              <w:top w:val="nil"/>
              <w:left w:val="nil"/>
              <w:bottom w:val="nil"/>
              <w:right w:val="nil"/>
            </w:tcBorders>
            <w:tcMar>
              <w:top w:w="128" w:type="dxa"/>
              <w:left w:w="43" w:type="dxa"/>
              <w:bottom w:w="43" w:type="dxa"/>
              <w:right w:w="43" w:type="dxa"/>
            </w:tcMar>
            <w:vAlign w:val="bottom"/>
          </w:tcPr>
          <w:p w14:paraId="64EEB4DF" w14:textId="77777777" w:rsidR="00EE2529" w:rsidRPr="00C81B84" w:rsidRDefault="00EE2529" w:rsidP="00C81B84"/>
        </w:tc>
      </w:tr>
      <w:tr w:rsidR="00EE2529" w:rsidRPr="00C81B84" w14:paraId="1E3252BC" w14:textId="77777777">
        <w:trPr>
          <w:trHeight w:val="380"/>
        </w:trPr>
        <w:tc>
          <w:tcPr>
            <w:tcW w:w="680" w:type="dxa"/>
            <w:tcBorders>
              <w:top w:val="nil"/>
              <w:left w:val="nil"/>
              <w:bottom w:val="nil"/>
              <w:right w:val="nil"/>
            </w:tcBorders>
            <w:tcMar>
              <w:top w:w="128" w:type="dxa"/>
              <w:left w:w="43" w:type="dxa"/>
              <w:bottom w:w="43" w:type="dxa"/>
              <w:right w:w="43" w:type="dxa"/>
            </w:tcMar>
          </w:tcPr>
          <w:p w14:paraId="2151EEA0" w14:textId="77777777" w:rsidR="00EE2529" w:rsidRPr="00C81B84" w:rsidRDefault="00AD5E1E" w:rsidP="00C81B84">
            <w:r w:rsidRPr="00C81B84">
              <w:t>5692</w:t>
            </w:r>
          </w:p>
        </w:tc>
        <w:tc>
          <w:tcPr>
            <w:tcW w:w="680" w:type="dxa"/>
            <w:tcBorders>
              <w:top w:val="nil"/>
              <w:left w:val="nil"/>
              <w:bottom w:val="nil"/>
              <w:right w:val="nil"/>
            </w:tcBorders>
            <w:tcMar>
              <w:top w:w="128" w:type="dxa"/>
              <w:left w:w="43" w:type="dxa"/>
              <w:bottom w:w="43" w:type="dxa"/>
              <w:right w:w="43" w:type="dxa"/>
            </w:tcMar>
          </w:tcPr>
          <w:p w14:paraId="5F3C37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41FBABC" w14:textId="77777777" w:rsidR="00EE2529" w:rsidRPr="00C81B84" w:rsidRDefault="00AD5E1E" w:rsidP="00C81B84">
            <w:r w:rsidRPr="00C81B84">
              <w:t>Utbytte av statens kapital i Den nordiske investeringsbank:</w:t>
            </w:r>
          </w:p>
        </w:tc>
        <w:tc>
          <w:tcPr>
            <w:tcW w:w="1400" w:type="dxa"/>
            <w:tcBorders>
              <w:top w:val="nil"/>
              <w:left w:val="nil"/>
              <w:bottom w:val="nil"/>
              <w:right w:val="nil"/>
            </w:tcBorders>
            <w:tcMar>
              <w:top w:w="128" w:type="dxa"/>
              <w:left w:w="43" w:type="dxa"/>
              <w:bottom w:w="43" w:type="dxa"/>
              <w:right w:w="43" w:type="dxa"/>
            </w:tcMar>
            <w:vAlign w:val="bottom"/>
          </w:tcPr>
          <w:p w14:paraId="704B9224" w14:textId="77777777" w:rsidR="00EE2529" w:rsidRPr="00C81B84" w:rsidRDefault="00EE2529" w:rsidP="00C81B84"/>
        </w:tc>
      </w:tr>
      <w:tr w:rsidR="00EE2529" w:rsidRPr="00C81B84" w14:paraId="13C5F60C" w14:textId="77777777">
        <w:trPr>
          <w:trHeight w:val="380"/>
        </w:trPr>
        <w:tc>
          <w:tcPr>
            <w:tcW w:w="680" w:type="dxa"/>
            <w:tcBorders>
              <w:top w:val="nil"/>
              <w:left w:val="nil"/>
              <w:bottom w:val="nil"/>
              <w:right w:val="nil"/>
            </w:tcBorders>
            <w:tcMar>
              <w:top w:w="128" w:type="dxa"/>
              <w:left w:w="43" w:type="dxa"/>
              <w:bottom w:w="43" w:type="dxa"/>
              <w:right w:w="43" w:type="dxa"/>
            </w:tcMar>
          </w:tcPr>
          <w:p w14:paraId="0B9CC041"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17883BCE" w14:textId="77777777" w:rsidR="00EE2529" w:rsidRPr="00C81B84" w:rsidRDefault="00AD5E1E" w:rsidP="00C81B84">
            <w:r w:rsidRPr="00C81B84">
              <w:t>85</w:t>
            </w:r>
          </w:p>
        </w:tc>
        <w:tc>
          <w:tcPr>
            <w:tcW w:w="6800" w:type="dxa"/>
            <w:tcBorders>
              <w:top w:val="nil"/>
              <w:left w:val="nil"/>
              <w:bottom w:val="nil"/>
              <w:right w:val="nil"/>
            </w:tcBorders>
            <w:tcMar>
              <w:top w:w="128" w:type="dxa"/>
              <w:left w:w="43" w:type="dxa"/>
              <w:bottom w:w="43" w:type="dxa"/>
              <w:right w:w="43" w:type="dxa"/>
            </w:tcMar>
          </w:tcPr>
          <w:p w14:paraId="606B1E88" w14:textId="77777777" w:rsidR="00EE2529" w:rsidRPr="00C81B84" w:rsidRDefault="00AD5E1E" w:rsidP="00C81B84">
            <w:r w:rsidRPr="00C81B84">
              <w:t>Utbytte, nedsettes med</w:t>
            </w:r>
          </w:p>
        </w:tc>
        <w:tc>
          <w:tcPr>
            <w:tcW w:w="1400" w:type="dxa"/>
            <w:tcBorders>
              <w:top w:val="nil"/>
              <w:left w:val="nil"/>
              <w:bottom w:val="nil"/>
              <w:right w:val="nil"/>
            </w:tcBorders>
            <w:tcMar>
              <w:top w:w="128" w:type="dxa"/>
              <w:left w:w="43" w:type="dxa"/>
              <w:bottom w:w="43" w:type="dxa"/>
              <w:right w:w="43" w:type="dxa"/>
            </w:tcMar>
            <w:vAlign w:val="bottom"/>
          </w:tcPr>
          <w:p w14:paraId="087F394D" w14:textId="77777777" w:rsidR="00EE2529" w:rsidRPr="00C81B84" w:rsidRDefault="00AD5E1E" w:rsidP="00C81B84">
            <w:r w:rsidRPr="00C81B84">
              <w:t>25 600 000</w:t>
            </w:r>
          </w:p>
        </w:tc>
      </w:tr>
      <w:tr w:rsidR="00EE2529" w:rsidRPr="00C81B84" w14:paraId="1A0068FB" w14:textId="77777777">
        <w:trPr>
          <w:trHeight w:val="380"/>
        </w:trPr>
        <w:tc>
          <w:tcPr>
            <w:tcW w:w="680" w:type="dxa"/>
            <w:tcBorders>
              <w:top w:val="nil"/>
              <w:left w:val="nil"/>
              <w:bottom w:val="nil"/>
              <w:right w:val="nil"/>
            </w:tcBorders>
            <w:tcMar>
              <w:top w:w="128" w:type="dxa"/>
              <w:left w:w="43" w:type="dxa"/>
              <w:bottom w:w="43" w:type="dxa"/>
              <w:right w:w="43" w:type="dxa"/>
            </w:tcMar>
          </w:tcPr>
          <w:p w14:paraId="2C7CF13E"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03FAAE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8CD994" w14:textId="77777777" w:rsidR="00EE2529" w:rsidRPr="00C81B84" w:rsidRDefault="00AD5E1E" w:rsidP="00C81B84">
            <w:r w:rsidRPr="00C81B84">
              <w:t>fra kr 86 400 000 til kr 60 800 000</w:t>
            </w:r>
          </w:p>
        </w:tc>
        <w:tc>
          <w:tcPr>
            <w:tcW w:w="1400" w:type="dxa"/>
            <w:tcBorders>
              <w:top w:val="nil"/>
              <w:left w:val="nil"/>
              <w:bottom w:val="nil"/>
              <w:right w:val="nil"/>
            </w:tcBorders>
            <w:tcMar>
              <w:top w:w="128" w:type="dxa"/>
              <w:left w:w="43" w:type="dxa"/>
              <w:bottom w:w="43" w:type="dxa"/>
              <w:right w:w="43" w:type="dxa"/>
            </w:tcMar>
            <w:vAlign w:val="bottom"/>
          </w:tcPr>
          <w:p w14:paraId="7783E54B" w14:textId="77777777" w:rsidR="00EE2529" w:rsidRPr="00C81B84" w:rsidRDefault="00EE2529" w:rsidP="00C81B84"/>
        </w:tc>
      </w:tr>
      <w:tr w:rsidR="00EE2529" w:rsidRPr="00C81B84" w14:paraId="6E214409" w14:textId="77777777">
        <w:trPr>
          <w:trHeight w:val="380"/>
        </w:trPr>
        <w:tc>
          <w:tcPr>
            <w:tcW w:w="680" w:type="dxa"/>
            <w:tcBorders>
              <w:top w:val="nil"/>
              <w:left w:val="nil"/>
              <w:bottom w:val="nil"/>
              <w:right w:val="nil"/>
            </w:tcBorders>
            <w:tcMar>
              <w:top w:w="128" w:type="dxa"/>
              <w:left w:w="43" w:type="dxa"/>
              <w:bottom w:w="43" w:type="dxa"/>
              <w:right w:w="43" w:type="dxa"/>
            </w:tcMar>
          </w:tcPr>
          <w:p w14:paraId="1CC82D0B" w14:textId="77777777" w:rsidR="00EE2529" w:rsidRPr="00C81B84" w:rsidRDefault="00AD5E1E" w:rsidP="00C81B84">
            <w:r w:rsidRPr="00C81B84">
              <w:t>5700</w:t>
            </w:r>
          </w:p>
        </w:tc>
        <w:tc>
          <w:tcPr>
            <w:tcW w:w="680" w:type="dxa"/>
            <w:tcBorders>
              <w:top w:val="nil"/>
              <w:left w:val="nil"/>
              <w:bottom w:val="nil"/>
              <w:right w:val="nil"/>
            </w:tcBorders>
            <w:tcMar>
              <w:top w:w="128" w:type="dxa"/>
              <w:left w:w="43" w:type="dxa"/>
              <w:bottom w:w="43" w:type="dxa"/>
              <w:right w:w="43" w:type="dxa"/>
            </w:tcMar>
          </w:tcPr>
          <w:p w14:paraId="4674B9E4"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70C30D4" w14:textId="77777777" w:rsidR="00EE2529" w:rsidRPr="00C81B84" w:rsidRDefault="00AD5E1E" w:rsidP="00C81B84">
            <w:r w:rsidRPr="00C81B84">
              <w:t>Folketrygdens inntekter:</w:t>
            </w:r>
          </w:p>
        </w:tc>
        <w:tc>
          <w:tcPr>
            <w:tcW w:w="1400" w:type="dxa"/>
            <w:tcBorders>
              <w:top w:val="nil"/>
              <w:left w:val="nil"/>
              <w:bottom w:val="nil"/>
              <w:right w:val="nil"/>
            </w:tcBorders>
            <w:tcMar>
              <w:top w:w="128" w:type="dxa"/>
              <w:left w:w="43" w:type="dxa"/>
              <w:bottom w:w="43" w:type="dxa"/>
              <w:right w:w="43" w:type="dxa"/>
            </w:tcMar>
            <w:vAlign w:val="bottom"/>
          </w:tcPr>
          <w:p w14:paraId="79B9F60D" w14:textId="77777777" w:rsidR="00EE2529" w:rsidRPr="00C81B84" w:rsidRDefault="00EE2529" w:rsidP="00C81B84"/>
        </w:tc>
      </w:tr>
      <w:tr w:rsidR="00EE2529" w:rsidRPr="00C81B84" w14:paraId="5CF02014" w14:textId="77777777">
        <w:trPr>
          <w:trHeight w:val="380"/>
        </w:trPr>
        <w:tc>
          <w:tcPr>
            <w:tcW w:w="680" w:type="dxa"/>
            <w:tcBorders>
              <w:top w:val="nil"/>
              <w:left w:val="nil"/>
              <w:bottom w:val="nil"/>
              <w:right w:val="nil"/>
            </w:tcBorders>
            <w:tcMar>
              <w:top w:w="128" w:type="dxa"/>
              <w:left w:w="43" w:type="dxa"/>
              <w:bottom w:w="43" w:type="dxa"/>
              <w:right w:w="43" w:type="dxa"/>
            </w:tcMar>
          </w:tcPr>
          <w:p w14:paraId="0D3BFC18"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142CAB5"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0A675F1E" w14:textId="77777777" w:rsidR="00EE2529" w:rsidRPr="00C81B84" w:rsidRDefault="00AD5E1E" w:rsidP="00C81B84">
            <w:r w:rsidRPr="00C81B84">
              <w:t>Arbeidsgiveravgift, nedsettes med</w:t>
            </w:r>
          </w:p>
        </w:tc>
        <w:tc>
          <w:tcPr>
            <w:tcW w:w="1400" w:type="dxa"/>
            <w:tcBorders>
              <w:top w:val="nil"/>
              <w:left w:val="nil"/>
              <w:bottom w:val="nil"/>
              <w:right w:val="nil"/>
            </w:tcBorders>
            <w:tcMar>
              <w:top w:w="128" w:type="dxa"/>
              <w:left w:w="43" w:type="dxa"/>
              <w:bottom w:w="43" w:type="dxa"/>
              <w:right w:w="43" w:type="dxa"/>
            </w:tcMar>
            <w:vAlign w:val="bottom"/>
          </w:tcPr>
          <w:p w14:paraId="3AB8C1D0" w14:textId="77777777" w:rsidR="00EE2529" w:rsidRPr="00C81B84" w:rsidRDefault="00AD5E1E" w:rsidP="00C81B84">
            <w:r w:rsidRPr="00C81B84">
              <w:t>1 000 000</w:t>
            </w:r>
          </w:p>
        </w:tc>
      </w:tr>
      <w:tr w:rsidR="00EE2529" w:rsidRPr="00C81B84" w14:paraId="0901D090" w14:textId="77777777">
        <w:trPr>
          <w:trHeight w:val="380"/>
        </w:trPr>
        <w:tc>
          <w:tcPr>
            <w:tcW w:w="680" w:type="dxa"/>
            <w:tcBorders>
              <w:top w:val="nil"/>
              <w:left w:val="nil"/>
              <w:bottom w:val="nil"/>
              <w:right w:val="nil"/>
            </w:tcBorders>
            <w:tcMar>
              <w:top w:w="128" w:type="dxa"/>
              <w:left w:w="43" w:type="dxa"/>
              <w:bottom w:w="43" w:type="dxa"/>
              <w:right w:w="43" w:type="dxa"/>
            </w:tcMar>
          </w:tcPr>
          <w:p w14:paraId="030B7F1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B17C82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A65A955" w14:textId="77777777" w:rsidR="00EE2529" w:rsidRPr="00C81B84" w:rsidRDefault="00AD5E1E" w:rsidP="00C81B84">
            <w:r w:rsidRPr="00C81B84">
              <w:t>fra kr 244 916 000 000 til kr 244 915 000 000</w:t>
            </w:r>
          </w:p>
        </w:tc>
        <w:tc>
          <w:tcPr>
            <w:tcW w:w="1400" w:type="dxa"/>
            <w:tcBorders>
              <w:top w:val="nil"/>
              <w:left w:val="nil"/>
              <w:bottom w:val="nil"/>
              <w:right w:val="nil"/>
            </w:tcBorders>
            <w:tcMar>
              <w:top w:w="128" w:type="dxa"/>
              <w:left w:w="43" w:type="dxa"/>
              <w:bottom w:w="43" w:type="dxa"/>
              <w:right w:w="43" w:type="dxa"/>
            </w:tcMar>
            <w:vAlign w:val="bottom"/>
          </w:tcPr>
          <w:p w14:paraId="791DD859" w14:textId="77777777" w:rsidR="00EE2529" w:rsidRPr="00C81B84" w:rsidRDefault="00EE2529" w:rsidP="00C81B84"/>
        </w:tc>
      </w:tr>
      <w:tr w:rsidR="00EE2529" w:rsidRPr="00C81B84" w14:paraId="61DD830C" w14:textId="77777777">
        <w:trPr>
          <w:trHeight w:val="380"/>
        </w:trPr>
        <w:tc>
          <w:tcPr>
            <w:tcW w:w="680" w:type="dxa"/>
            <w:tcBorders>
              <w:top w:val="nil"/>
              <w:left w:val="nil"/>
              <w:bottom w:val="nil"/>
              <w:right w:val="nil"/>
            </w:tcBorders>
            <w:tcMar>
              <w:top w:w="128" w:type="dxa"/>
              <w:left w:w="43" w:type="dxa"/>
              <w:bottom w:w="43" w:type="dxa"/>
              <w:right w:w="43" w:type="dxa"/>
            </w:tcMar>
          </w:tcPr>
          <w:p w14:paraId="25AACC1A" w14:textId="77777777" w:rsidR="00EE2529" w:rsidRPr="00C81B84" w:rsidRDefault="00AD5E1E" w:rsidP="00C81B84">
            <w:r w:rsidRPr="00C81B84">
              <w:t>5701</w:t>
            </w:r>
          </w:p>
        </w:tc>
        <w:tc>
          <w:tcPr>
            <w:tcW w:w="680" w:type="dxa"/>
            <w:tcBorders>
              <w:top w:val="nil"/>
              <w:left w:val="nil"/>
              <w:bottom w:val="nil"/>
              <w:right w:val="nil"/>
            </w:tcBorders>
            <w:tcMar>
              <w:top w:w="128" w:type="dxa"/>
              <w:left w:w="43" w:type="dxa"/>
              <w:bottom w:w="43" w:type="dxa"/>
              <w:right w:w="43" w:type="dxa"/>
            </w:tcMar>
          </w:tcPr>
          <w:p w14:paraId="2464C63B"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9159588" w14:textId="77777777" w:rsidR="00EE2529" w:rsidRPr="00C81B84" w:rsidRDefault="00AD5E1E" w:rsidP="00C81B84">
            <w:r w:rsidRPr="00C81B84">
              <w:t>Diverse inntekter:</w:t>
            </w:r>
          </w:p>
        </w:tc>
        <w:tc>
          <w:tcPr>
            <w:tcW w:w="1400" w:type="dxa"/>
            <w:tcBorders>
              <w:top w:val="nil"/>
              <w:left w:val="nil"/>
              <w:bottom w:val="nil"/>
              <w:right w:val="nil"/>
            </w:tcBorders>
            <w:tcMar>
              <w:top w:w="128" w:type="dxa"/>
              <w:left w:w="43" w:type="dxa"/>
              <w:bottom w:w="43" w:type="dxa"/>
              <w:right w:w="43" w:type="dxa"/>
            </w:tcMar>
            <w:vAlign w:val="bottom"/>
          </w:tcPr>
          <w:p w14:paraId="5C1662EA" w14:textId="77777777" w:rsidR="00EE2529" w:rsidRPr="00C81B84" w:rsidRDefault="00EE2529" w:rsidP="00C81B84"/>
        </w:tc>
      </w:tr>
      <w:tr w:rsidR="00EE2529" w:rsidRPr="00C81B84" w14:paraId="3FE70825" w14:textId="77777777">
        <w:trPr>
          <w:trHeight w:val="380"/>
        </w:trPr>
        <w:tc>
          <w:tcPr>
            <w:tcW w:w="680" w:type="dxa"/>
            <w:tcBorders>
              <w:top w:val="nil"/>
              <w:left w:val="nil"/>
              <w:bottom w:val="nil"/>
              <w:right w:val="nil"/>
            </w:tcBorders>
            <w:tcMar>
              <w:top w:w="128" w:type="dxa"/>
              <w:left w:w="43" w:type="dxa"/>
              <w:bottom w:w="43" w:type="dxa"/>
              <w:right w:w="43" w:type="dxa"/>
            </w:tcMar>
          </w:tcPr>
          <w:p w14:paraId="09F94D9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3C2322E1"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2AFDD6F9" w14:textId="77777777" w:rsidR="00EE2529" w:rsidRPr="00C81B84" w:rsidRDefault="00AD5E1E" w:rsidP="00C81B84">
            <w:r w:rsidRPr="00C81B84">
              <w:t>Refusjon ved yrkesskade, nedsettes med</w:t>
            </w:r>
          </w:p>
        </w:tc>
        <w:tc>
          <w:tcPr>
            <w:tcW w:w="1400" w:type="dxa"/>
            <w:tcBorders>
              <w:top w:val="nil"/>
              <w:left w:val="nil"/>
              <w:bottom w:val="nil"/>
              <w:right w:val="nil"/>
            </w:tcBorders>
            <w:tcMar>
              <w:top w:w="128" w:type="dxa"/>
              <w:left w:w="43" w:type="dxa"/>
              <w:bottom w:w="43" w:type="dxa"/>
              <w:right w:w="43" w:type="dxa"/>
            </w:tcMar>
            <w:vAlign w:val="bottom"/>
          </w:tcPr>
          <w:p w14:paraId="672CE200" w14:textId="77777777" w:rsidR="00EE2529" w:rsidRPr="00C81B84" w:rsidRDefault="00AD5E1E" w:rsidP="00C81B84">
            <w:r w:rsidRPr="00C81B84">
              <w:t>52 000 000</w:t>
            </w:r>
          </w:p>
        </w:tc>
      </w:tr>
      <w:tr w:rsidR="00EE2529" w:rsidRPr="00C81B84" w14:paraId="18A06AB2" w14:textId="77777777">
        <w:trPr>
          <w:trHeight w:val="380"/>
        </w:trPr>
        <w:tc>
          <w:tcPr>
            <w:tcW w:w="680" w:type="dxa"/>
            <w:tcBorders>
              <w:top w:val="nil"/>
              <w:left w:val="nil"/>
              <w:bottom w:val="nil"/>
              <w:right w:val="nil"/>
            </w:tcBorders>
            <w:tcMar>
              <w:top w:w="128" w:type="dxa"/>
              <w:left w:w="43" w:type="dxa"/>
              <w:bottom w:w="43" w:type="dxa"/>
              <w:right w:w="43" w:type="dxa"/>
            </w:tcMar>
          </w:tcPr>
          <w:p w14:paraId="1D304DB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22D40D"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102DDDC1" w14:textId="77777777" w:rsidR="00EE2529" w:rsidRPr="00C81B84" w:rsidRDefault="00AD5E1E" w:rsidP="00C81B84">
            <w:r w:rsidRPr="00C81B84">
              <w:t>fra kr 800 000 000 til kr 748 000 000</w:t>
            </w:r>
          </w:p>
        </w:tc>
        <w:tc>
          <w:tcPr>
            <w:tcW w:w="1400" w:type="dxa"/>
            <w:tcBorders>
              <w:top w:val="nil"/>
              <w:left w:val="nil"/>
              <w:bottom w:val="nil"/>
              <w:right w:val="nil"/>
            </w:tcBorders>
            <w:tcMar>
              <w:top w:w="128" w:type="dxa"/>
              <w:left w:w="43" w:type="dxa"/>
              <w:bottom w:w="43" w:type="dxa"/>
              <w:right w:w="43" w:type="dxa"/>
            </w:tcMar>
            <w:vAlign w:val="bottom"/>
          </w:tcPr>
          <w:p w14:paraId="4AA0DF39" w14:textId="77777777" w:rsidR="00EE2529" w:rsidRPr="00C81B84" w:rsidRDefault="00EE2529" w:rsidP="00C81B84"/>
        </w:tc>
      </w:tr>
      <w:tr w:rsidR="00EE2529" w:rsidRPr="00C81B84" w14:paraId="43D59BAF" w14:textId="77777777">
        <w:trPr>
          <w:trHeight w:val="380"/>
        </w:trPr>
        <w:tc>
          <w:tcPr>
            <w:tcW w:w="680" w:type="dxa"/>
            <w:tcBorders>
              <w:top w:val="nil"/>
              <w:left w:val="nil"/>
              <w:bottom w:val="nil"/>
              <w:right w:val="nil"/>
            </w:tcBorders>
            <w:tcMar>
              <w:top w:w="128" w:type="dxa"/>
              <w:left w:w="43" w:type="dxa"/>
              <w:bottom w:w="43" w:type="dxa"/>
              <w:right w:w="43" w:type="dxa"/>
            </w:tcMar>
          </w:tcPr>
          <w:p w14:paraId="5D29F219"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399534" w14:textId="77777777" w:rsidR="00EE2529" w:rsidRPr="00C81B84" w:rsidRDefault="00AD5E1E" w:rsidP="00C81B84">
            <w:r w:rsidRPr="00C81B84">
              <w:t>86</w:t>
            </w:r>
          </w:p>
        </w:tc>
        <w:tc>
          <w:tcPr>
            <w:tcW w:w="6800" w:type="dxa"/>
            <w:tcBorders>
              <w:top w:val="nil"/>
              <w:left w:val="nil"/>
              <w:bottom w:val="nil"/>
              <w:right w:val="nil"/>
            </w:tcBorders>
            <w:tcMar>
              <w:top w:w="128" w:type="dxa"/>
              <w:left w:w="43" w:type="dxa"/>
              <w:bottom w:w="43" w:type="dxa"/>
              <w:right w:w="43" w:type="dxa"/>
            </w:tcMar>
          </w:tcPr>
          <w:p w14:paraId="151DC9DB" w14:textId="77777777" w:rsidR="00EE2529" w:rsidRPr="00C81B84" w:rsidRDefault="00AD5E1E" w:rsidP="00C81B84">
            <w:r w:rsidRPr="00C81B84">
              <w:t>Innkreving feilutbetalinger, forhøyes med</w:t>
            </w:r>
          </w:p>
        </w:tc>
        <w:tc>
          <w:tcPr>
            <w:tcW w:w="1400" w:type="dxa"/>
            <w:tcBorders>
              <w:top w:val="nil"/>
              <w:left w:val="nil"/>
              <w:bottom w:val="nil"/>
              <w:right w:val="nil"/>
            </w:tcBorders>
            <w:tcMar>
              <w:top w:w="128" w:type="dxa"/>
              <w:left w:w="43" w:type="dxa"/>
              <w:bottom w:w="43" w:type="dxa"/>
              <w:right w:w="43" w:type="dxa"/>
            </w:tcMar>
            <w:vAlign w:val="bottom"/>
          </w:tcPr>
          <w:p w14:paraId="32D5817E" w14:textId="77777777" w:rsidR="00EE2529" w:rsidRPr="00C81B84" w:rsidRDefault="00AD5E1E" w:rsidP="00C81B84">
            <w:r w:rsidRPr="00C81B84">
              <w:t>147 000 000</w:t>
            </w:r>
          </w:p>
        </w:tc>
      </w:tr>
      <w:tr w:rsidR="00EE2529" w:rsidRPr="00C81B84" w14:paraId="12D1154D" w14:textId="77777777">
        <w:trPr>
          <w:trHeight w:val="380"/>
        </w:trPr>
        <w:tc>
          <w:tcPr>
            <w:tcW w:w="680" w:type="dxa"/>
            <w:tcBorders>
              <w:top w:val="nil"/>
              <w:left w:val="nil"/>
              <w:bottom w:val="nil"/>
              <w:right w:val="nil"/>
            </w:tcBorders>
            <w:tcMar>
              <w:top w:w="128" w:type="dxa"/>
              <w:left w:w="43" w:type="dxa"/>
              <w:bottom w:w="43" w:type="dxa"/>
              <w:right w:w="43" w:type="dxa"/>
            </w:tcMar>
          </w:tcPr>
          <w:p w14:paraId="74C26B67"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19F3EA9"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3533B721" w14:textId="77777777" w:rsidR="00EE2529" w:rsidRPr="00C81B84" w:rsidRDefault="00AD5E1E" w:rsidP="00C81B84">
            <w:r w:rsidRPr="00C81B84">
              <w:t>fra kr 1 400 000 000 til kr 1 547 000 000</w:t>
            </w:r>
          </w:p>
        </w:tc>
        <w:tc>
          <w:tcPr>
            <w:tcW w:w="1400" w:type="dxa"/>
            <w:tcBorders>
              <w:top w:val="nil"/>
              <w:left w:val="nil"/>
              <w:bottom w:val="nil"/>
              <w:right w:val="nil"/>
            </w:tcBorders>
            <w:tcMar>
              <w:top w:w="128" w:type="dxa"/>
              <w:left w:w="43" w:type="dxa"/>
              <w:bottom w:w="43" w:type="dxa"/>
              <w:right w:w="43" w:type="dxa"/>
            </w:tcMar>
            <w:vAlign w:val="bottom"/>
          </w:tcPr>
          <w:p w14:paraId="1C054FBF" w14:textId="77777777" w:rsidR="00EE2529" w:rsidRPr="00C81B84" w:rsidRDefault="00EE2529" w:rsidP="00C81B84"/>
        </w:tc>
      </w:tr>
      <w:tr w:rsidR="00EE2529" w:rsidRPr="00C81B84" w14:paraId="12F2EF39" w14:textId="77777777">
        <w:trPr>
          <w:trHeight w:val="380"/>
        </w:trPr>
        <w:tc>
          <w:tcPr>
            <w:tcW w:w="680" w:type="dxa"/>
            <w:tcBorders>
              <w:top w:val="nil"/>
              <w:left w:val="nil"/>
              <w:bottom w:val="nil"/>
              <w:right w:val="nil"/>
            </w:tcBorders>
            <w:tcMar>
              <w:top w:w="128" w:type="dxa"/>
              <w:left w:w="43" w:type="dxa"/>
              <w:bottom w:w="43" w:type="dxa"/>
              <w:right w:w="43" w:type="dxa"/>
            </w:tcMar>
          </w:tcPr>
          <w:p w14:paraId="7A2AE65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5AD285DE" w14:textId="77777777" w:rsidR="00EE2529" w:rsidRPr="00C81B84" w:rsidRDefault="00AD5E1E" w:rsidP="00C81B84">
            <w:r w:rsidRPr="00C81B84">
              <w:t>87</w:t>
            </w:r>
          </w:p>
        </w:tc>
        <w:tc>
          <w:tcPr>
            <w:tcW w:w="6800" w:type="dxa"/>
            <w:tcBorders>
              <w:top w:val="nil"/>
              <w:left w:val="nil"/>
              <w:bottom w:val="nil"/>
              <w:right w:val="nil"/>
            </w:tcBorders>
            <w:tcMar>
              <w:top w:w="128" w:type="dxa"/>
              <w:left w:w="43" w:type="dxa"/>
              <w:bottom w:w="43" w:type="dxa"/>
              <w:right w:w="43" w:type="dxa"/>
            </w:tcMar>
          </w:tcPr>
          <w:p w14:paraId="59668AC3" w14:textId="77777777" w:rsidR="00EE2529" w:rsidRPr="00C81B84" w:rsidRDefault="00AD5E1E" w:rsidP="00C81B84">
            <w:r w:rsidRPr="00C81B84">
              <w:t>Diverse inntekter, forhøyes med</w:t>
            </w:r>
          </w:p>
        </w:tc>
        <w:tc>
          <w:tcPr>
            <w:tcW w:w="1400" w:type="dxa"/>
            <w:tcBorders>
              <w:top w:val="nil"/>
              <w:left w:val="nil"/>
              <w:bottom w:val="nil"/>
              <w:right w:val="nil"/>
            </w:tcBorders>
            <w:tcMar>
              <w:top w:w="128" w:type="dxa"/>
              <w:left w:w="43" w:type="dxa"/>
              <w:bottom w:w="43" w:type="dxa"/>
              <w:right w:w="43" w:type="dxa"/>
            </w:tcMar>
            <w:vAlign w:val="bottom"/>
          </w:tcPr>
          <w:p w14:paraId="4DE63102" w14:textId="77777777" w:rsidR="00EE2529" w:rsidRPr="00C81B84" w:rsidRDefault="00AD5E1E" w:rsidP="00C81B84">
            <w:r w:rsidRPr="00C81B84">
              <w:t>3 500 000</w:t>
            </w:r>
          </w:p>
        </w:tc>
      </w:tr>
      <w:tr w:rsidR="00EE2529" w:rsidRPr="00C81B84" w14:paraId="4988C5AB" w14:textId="77777777">
        <w:trPr>
          <w:trHeight w:val="380"/>
        </w:trPr>
        <w:tc>
          <w:tcPr>
            <w:tcW w:w="680" w:type="dxa"/>
            <w:tcBorders>
              <w:top w:val="nil"/>
              <w:left w:val="nil"/>
              <w:bottom w:val="nil"/>
              <w:right w:val="nil"/>
            </w:tcBorders>
            <w:tcMar>
              <w:top w:w="128" w:type="dxa"/>
              <w:left w:w="43" w:type="dxa"/>
              <w:bottom w:w="43" w:type="dxa"/>
              <w:right w:w="43" w:type="dxa"/>
            </w:tcMar>
          </w:tcPr>
          <w:p w14:paraId="0CD01ADA"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6A2D91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506E19AC" w14:textId="77777777" w:rsidR="00EE2529" w:rsidRPr="00C81B84" w:rsidRDefault="00AD5E1E" w:rsidP="00C81B84">
            <w:r w:rsidRPr="00C81B84">
              <w:t>fra kr 24 383 000 til kr 27 883 000</w:t>
            </w:r>
          </w:p>
        </w:tc>
        <w:tc>
          <w:tcPr>
            <w:tcW w:w="1400" w:type="dxa"/>
            <w:tcBorders>
              <w:top w:val="nil"/>
              <w:left w:val="nil"/>
              <w:bottom w:val="nil"/>
              <w:right w:val="nil"/>
            </w:tcBorders>
            <w:tcMar>
              <w:top w:w="128" w:type="dxa"/>
              <w:left w:w="43" w:type="dxa"/>
              <w:bottom w:w="43" w:type="dxa"/>
              <w:right w:w="43" w:type="dxa"/>
            </w:tcMar>
            <w:vAlign w:val="bottom"/>
          </w:tcPr>
          <w:p w14:paraId="2ADBB3AD" w14:textId="77777777" w:rsidR="00EE2529" w:rsidRPr="00C81B84" w:rsidRDefault="00EE2529" w:rsidP="00C81B84"/>
        </w:tc>
      </w:tr>
      <w:tr w:rsidR="00EE2529" w:rsidRPr="00C81B84" w14:paraId="22F1A9F5" w14:textId="77777777">
        <w:trPr>
          <w:trHeight w:val="380"/>
        </w:trPr>
        <w:tc>
          <w:tcPr>
            <w:tcW w:w="680" w:type="dxa"/>
            <w:tcBorders>
              <w:top w:val="nil"/>
              <w:left w:val="nil"/>
              <w:bottom w:val="nil"/>
              <w:right w:val="nil"/>
            </w:tcBorders>
            <w:tcMar>
              <w:top w:w="128" w:type="dxa"/>
              <w:left w:w="43" w:type="dxa"/>
              <w:bottom w:w="43" w:type="dxa"/>
              <w:right w:w="43" w:type="dxa"/>
            </w:tcMar>
          </w:tcPr>
          <w:p w14:paraId="1F141873"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FAB9C2" w14:textId="77777777" w:rsidR="00EE2529" w:rsidRPr="00C81B84" w:rsidRDefault="00AD5E1E" w:rsidP="00C81B84">
            <w:r w:rsidRPr="00C81B84">
              <w:t>88</w:t>
            </w:r>
          </w:p>
        </w:tc>
        <w:tc>
          <w:tcPr>
            <w:tcW w:w="6800" w:type="dxa"/>
            <w:tcBorders>
              <w:top w:val="nil"/>
              <w:left w:val="nil"/>
              <w:bottom w:val="nil"/>
              <w:right w:val="nil"/>
            </w:tcBorders>
            <w:tcMar>
              <w:top w:w="128" w:type="dxa"/>
              <w:left w:w="43" w:type="dxa"/>
              <w:bottom w:w="43" w:type="dxa"/>
              <w:right w:w="43" w:type="dxa"/>
            </w:tcMar>
          </w:tcPr>
          <w:p w14:paraId="0DB53A58" w14:textId="77777777" w:rsidR="00EE2529" w:rsidRPr="00C81B84" w:rsidRDefault="00AD5E1E" w:rsidP="00C81B84">
            <w:r w:rsidRPr="00C81B84">
              <w:t>Hjelpemiddelsentraler mv., nedsettes med</w:t>
            </w:r>
          </w:p>
        </w:tc>
        <w:tc>
          <w:tcPr>
            <w:tcW w:w="1400" w:type="dxa"/>
            <w:tcBorders>
              <w:top w:val="nil"/>
              <w:left w:val="nil"/>
              <w:bottom w:val="nil"/>
              <w:right w:val="nil"/>
            </w:tcBorders>
            <w:tcMar>
              <w:top w:w="128" w:type="dxa"/>
              <w:left w:w="43" w:type="dxa"/>
              <w:bottom w:w="43" w:type="dxa"/>
              <w:right w:w="43" w:type="dxa"/>
            </w:tcMar>
            <w:vAlign w:val="bottom"/>
          </w:tcPr>
          <w:p w14:paraId="7C8C06E6" w14:textId="77777777" w:rsidR="00EE2529" w:rsidRPr="00C81B84" w:rsidRDefault="00AD5E1E" w:rsidP="00C81B84">
            <w:r w:rsidRPr="00C81B84">
              <w:t>1 000 000</w:t>
            </w:r>
          </w:p>
        </w:tc>
      </w:tr>
      <w:tr w:rsidR="00EE2529" w:rsidRPr="00C81B84" w14:paraId="75A85BBC" w14:textId="77777777">
        <w:trPr>
          <w:trHeight w:val="380"/>
        </w:trPr>
        <w:tc>
          <w:tcPr>
            <w:tcW w:w="680" w:type="dxa"/>
            <w:tcBorders>
              <w:top w:val="nil"/>
              <w:left w:val="nil"/>
              <w:bottom w:val="nil"/>
              <w:right w:val="nil"/>
            </w:tcBorders>
            <w:tcMar>
              <w:top w:w="128" w:type="dxa"/>
              <w:left w:w="43" w:type="dxa"/>
              <w:bottom w:w="43" w:type="dxa"/>
              <w:right w:w="43" w:type="dxa"/>
            </w:tcMar>
          </w:tcPr>
          <w:p w14:paraId="2C11CDFC"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217F5F1"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C42FDA3" w14:textId="77777777" w:rsidR="00EE2529" w:rsidRPr="00C81B84" w:rsidRDefault="00AD5E1E" w:rsidP="00C81B84">
            <w:r w:rsidRPr="00C81B84">
              <w:t>fra kr 83 000 000 til kr 82 000 000</w:t>
            </w:r>
          </w:p>
        </w:tc>
        <w:tc>
          <w:tcPr>
            <w:tcW w:w="1400" w:type="dxa"/>
            <w:tcBorders>
              <w:top w:val="nil"/>
              <w:left w:val="nil"/>
              <w:bottom w:val="nil"/>
              <w:right w:val="nil"/>
            </w:tcBorders>
            <w:tcMar>
              <w:top w:w="128" w:type="dxa"/>
              <w:left w:w="43" w:type="dxa"/>
              <w:bottom w:w="43" w:type="dxa"/>
              <w:right w:w="43" w:type="dxa"/>
            </w:tcMar>
            <w:vAlign w:val="bottom"/>
          </w:tcPr>
          <w:p w14:paraId="21091CF3" w14:textId="77777777" w:rsidR="00EE2529" w:rsidRPr="00C81B84" w:rsidRDefault="00EE2529" w:rsidP="00C81B84"/>
        </w:tc>
      </w:tr>
      <w:tr w:rsidR="00EE2529" w:rsidRPr="00C81B84" w14:paraId="68F752A1" w14:textId="77777777">
        <w:trPr>
          <w:trHeight w:val="380"/>
        </w:trPr>
        <w:tc>
          <w:tcPr>
            <w:tcW w:w="680" w:type="dxa"/>
            <w:tcBorders>
              <w:top w:val="nil"/>
              <w:left w:val="nil"/>
              <w:bottom w:val="nil"/>
              <w:right w:val="nil"/>
            </w:tcBorders>
            <w:tcMar>
              <w:top w:w="128" w:type="dxa"/>
              <w:left w:w="43" w:type="dxa"/>
              <w:bottom w:w="43" w:type="dxa"/>
              <w:right w:w="43" w:type="dxa"/>
            </w:tcMar>
          </w:tcPr>
          <w:p w14:paraId="56D423BF" w14:textId="77777777" w:rsidR="00EE2529" w:rsidRPr="00C81B84" w:rsidRDefault="00AD5E1E" w:rsidP="00C81B84">
            <w:r w:rsidRPr="00C81B84">
              <w:t>5705</w:t>
            </w:r>
          </w:p>
        </w:tc>
        <w:tc>
          <w:tcPr>
            <w:tcW w:w="680" w:type="dxa"/>
            <w:tcBorders>
              <w:top w:val="nil"/>
              <w:left w:val="nil"/>
              <w:bottom w:val="nil"/>
              <w:right w:val="nil"/>
            </w:tcBorders>
            <w:tcMar>
              <w:top w:w="128" w:type="dxa"/>
              <w:left w:w="43" w:type="dxa"/>
              <w:bottom w:w="43" w:type="dxa"/>
              <w:right w:w="43" w:type="dxa"/>
            </w:tcMar>
          </w:tcPr>
          <w:p w14:paraId="236C3852"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09B964C7" w14:textId="77777777" w:rsidR="00EE2529" w:rsidRPr="00C81B84" w:rsidRDefault="00AD5E1E" w:rsidP="00C81B84">
            <w:r w:rsidRPr="00C81B84">
              <w:t>Refusjon av dagpenger:</w:t>
            </w:r>
          </w:p>
        </w:tc>
        <w:tc>
          <w:tcPr>
            <w:tcW w:w="1400" w:type="dxa"/>
            <w:tcBorders>
              <w:top w:val="nil"/>
              <w:left w:val="nil"/>
              <w:bottom w:val="nil"/>
              <w:right w:val="nil"/>
            </w:tcBorders>
            <w:tcMar>
              <w:top w:w="128" w:type="dxa"/>
              <w:left w:w="43" w:type="dxa"/>
              <w:bottom w:w="43" w:type="dxa"/>
              <w:right w:w="43" w:type="dxa"/>
            </w:tcMar>
            <w:vAlign w:val="bottom"/>
          </w:tcPr>
          <w:p w14:paraId="285BE89B" w14:textId="77777777" w:rsidR="00EE2529" w:rsidRPr="00C81B84" w:rsidRDefault="00EE2529" w:rsidP="00C81B84"/>
        </w:tc>
      </w:tr>
      <w:tr w:rsidR="00EE2529" w:rsidRPr="00C81B84" w14:paraId="6BADCED8" w14:textId="77777777">
        <w:trPr>
          <w:trHeight w:val="380"/>
        </w:trPr>
        <w:tc>
          <w:tcPr>
            <w:tcW w:w="680" w:type="dxa"/>
            <w:tcBorders>
              <w:top w:val="nil"/>
              <w:left w:val="nil"/>
              <w:bottom w:val="nil"/>
              <w:right w:val="nil"/>
            </w:tcBorders>
            <w:tcMar>
              <w:top w:w="128" w:type="dxa"/>
              <w:left w:w="43" w:type="dxa"/>
              <w:bottom w:w="43" w:type="dxa"/>
              <w:right w:w="43" w:type="dxa"/>
            </w:tcMar>
          </w:tcPr>
          <w:p w14:paraId="7329DFE6"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87F6C99" w14:textId="77777777" w:rsidR="00EE2529" w:rsidRPr="00C81B84" w:rsidRDefault="00AD5E1E" w:rsidP="00C81B84">
            <w:r w:rsidRPr="00C81B84">
              <w:t>70</w:t>
            </w:r>
          </w:p>
        </w:tc>
        <w:tc>
          <w:tcPr>
            <w:tcW w:w="6800" w:type="dxa"/>
            <w:tcBorders>
              <w:top w:val="nil"/>
              <w:left w:val="nil"/>
              <w:bottom w:val="nil"/>
              <w:right w:val="nil"/>
            </w:tcBorders>
            <w:tcMar>
              <w:top w:w="128" w:type="dxa"/>
              <w:left w:w="43" w:type="dxa"/>
              <w:bottom w:w="43" w:type="dxa"/>
              <w:right w:w="43" w:type="dxa"/>
            </w:tcMar>
          </w:tcPr>
          <w:p w14:paraId="3B75EEBE" w14:textId="77777777" w:rsidR="00EE2529" w:rsidRPr="00C81B84" w:rsidRDefault="00AD5E1E" w:rsidP="00C81B84">
            <w:r w:rsidRPr="00C81B84">
              <w:t>Refusjon av dagpenger, statsgaranti ved konkurs, nedsettes med</w:t>
            </w:r>
          </w:p>
        </w:tc>
        <w:tc>
          <w:tcPr>
            <w:tcW w:w="1400" w:type="dxa"/>
            <w:tcBorders>
              <w:top w:val="nil"/>
              <w:left w:val="nil"/>
              <w:bottom w:val="nil"/>
              <w:right w:val="nil"/>
            </w:tcBorders>
            <w:tcMar>
              <w:top w:w="128" w:type="dxa"/>
              <w:left w:w="43" w:type="dxa"/>
              <w:bottom w:w="43" w:type="dxa"/>
              <w:right w:w="43" w:type="dxa"/>
            </w:tcMar>
            <w:vAlign w:val="bottom"/>
          </w:tcPr>
          <w:p w14:paraId="3654BB9A" w14:textId="77777777" w:rsidR="00EE2529" w:rsidRPr="00C81B84" w:rsidRDefault="00AD5E1E" w:rsidP="00C81B84">
            <w:r w:rsidRPr="00C81B84">
              <w:t>5 000 000</w:t>
            </w:r>
          </w:p>
        </w:tc>
      </w:tr>
      <w:tr w:rsidR="00EE2529" w:rsidRPr="00C81B84" w14:paraId="3AC65A7D" w14:textId="77777777">
        <w:trPr>
          <w:trHeight w:val="380"/>
        </w:trPr>
        <w:tc>
          <w:tcPr>
            <w:tcW w:w="680" w:type="dxa"/>
            <w:tcBorders>
              <w:top w:val="nil"/>
              <w:left w:val="nil"/>
              <w:bottom w:val="nil"/>
              <w:right w:val="nil"/>
            </w:tcBorders>
            <w:tcMar>
              <w:top w:w="128" w:type="dxa"/>
              <w:left w:w="43" w:type="dxa"/>
              <w:bottom w:w="43" w:type="dxa"/>
              <w:right w:w="43" w:type="dxa"/>
            </w:tcMar>
          </w:tcPr>
          <w:p w14:paraId="05E534C0"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45255C07"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45484DD0" w14:textId="77777777" w:rsidR="00EE2529" w:rsidRPr="00C81B84" w:rsidRDefault="00AD5E1E" w:rsidP="00C81B84">
            <w:r w:rsidRPr="00C81B84">
              <w:t>fra kr 23 000 000 til kr 18 000 000</w:t>
            </w:r>
          </w:p>
        </w:tc>
        <w:tc>
          <w:tcPr>
            <w:tcW w:w="1400" w:type="dxa"/>
            <w:tcBorders>
              <w:top w:val="nil"/>
              <w:left w:val="nil"/>
              <w:bottom w:val="nil"/>
              <w:right w:val="nil"/>
            </w:tcBorders>
            <w:tcMar>
              <w:top w:w="128" w:type="dxa"/>
              <w:left w:w="43" w:type="dxa"/>
              <w:bottom w:w="43" w:type="dxa"/>
              <w:right w:w="43" w:type="dxa"/>
            </w:tcMar>
            <w:vAlign w:val="bottom"/>
          </w:tcPr>
          <w:p w14:paraId="01DDF32B" w14:textId="77777777" w:rsidR="00EE2529" w:rsidRPr="00C81B84" w:rsidRDefault="00EE2529" w:rsidP="00C81B84"/>
        </w:tc>
      </w:tr>
      <w:tr w:rsidR="00EE2529" w:rsidRPr="00C81B84" w14:paraId="4F132762" w14:textId="77777777">
        <w:trPr>
          <w:trHeight w:val="640"/>
        </w:trPr>
        <w:tc>
          <w:tcPr>
            <w:tcW w:w="680" w:type="dxa"/>
            <w:tcBorders>
              <w:top w:val="nil"/>
              <w:left w:val="nil"/>
              <w:bottom w:val="nil"/>
              <w:right w:val="nil"/>
            </w:tcBorders>
            <w:tcMar>
              <w:top w:w="128" w:type="dxa"/>
              <w:left w:w="43" w:type="dxa"/>
              <w:bottom w:w="43" w:type="dxa"/>
              <w:right w:w="43" w:type="dxa"/>
            </w:tcMar>
          </w:tcPr>
          <w:p w14:paraId="668A4B25"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271C433" w14:textId="77777777" w:rsidR="00EE2529" w:rsidRPr="00C81B84" w:rsidRDefault="00AD5E1E" w:rsidP="00C81B84">
            <w:r w:rsidRPr="00C81B84">
              <w:t>71</w:t>
            </w:r>
          </w:p>
        </w:tc>
        <w:tc>
          <w:tcPr>
            <w:tcW w:w="6800" w:type="dxa"/>
            <w:tcBorders>
              <w:top w:val="nil"/>
              <w:left w:val="nil"/>
              <w:bottom w:val="nil"/>
              <w:right w:val="nil"/>
            </w:tcBorders>
            <w:tcMar>
              <w:top w:w="128" w:type="dxa"/>
              <w:left w:w="43" w:type="dxa"/>
              <w:bottom w:w="43" w:type="dxa"/>
              <w:right w:w="43" w:type="dxa"/>
            </w:tcMar>
          </w:tcPr>
          <w:p w14:paraId="4180B8BC" w14:textId="77777777" w:rsidR="00EE2529" w:rsidRPr="00C81B84" w:rsidRDefault="00AD5E1E" w:rsidP="00C81B84">
            <w:r w:rsidRPr="00C81B84">
              <w:t>Refusjon av dagpenger for grensearbeidere mv. bosatt i Norge, forhøyes med</w:t>
            </w:r>
          </w:p>
        </w:tc>
        <w:tc>
          <w:tcPr>
            <w:tcW w:w="1400" w:type="dxa"/>
            <w:tcBorders>
              <w:top w:val="nil"/>
              <w:left w:val="nil"/>
              <w:bottom w:val="nil"/>
              <w:right w:val="nil"/>
            </w:tcBorders>
            <w:tcMar>
              <w:top w:w="128" w:type="dxa"/>
              <w:left w:w="43" w:type="dxa"/>
              <w:bottom w:w="43" w:type="dxa"/>
              <w:right w:w="43" w:type="dxa"/>
            </w:tcMar>
            <w:vAlign w:val="bottom"/>
          </w:tcPr>
          <w:p w14:paraId="023BE6D5" w14:textId="77777777" w:rsidR="00EE2529" w:rsidRPr="00C81B84" w:rsidRDefault="00AD5E1E" w:rsidP="00C81B84">
            <w:r w:rsidRPr="00C81B84">
              <w:t>100 000</w:t>
            </w:r>
          </w:p>
        </w:tc>
      </w:tr>
      <w:tr w:rsidR="00EE2529" w:rsidRPr="00C81B84" w14:paraId="0E4269D5" w14:textId="77777777">
        <w:trPr>
          <w:trHeight w:val="380"/>
        </w:trPr>
        <w:tc>
          <w:tcPr>
            <w:tcW w:w="680" w:type="dxa"/>
            <w:tcBorders>
              <w:top w:val="nil"/>
              <w:left w:val="nil"/>
              <w:bottom w:val="nil"/>
              <w:right w:val="nil"/>
            </w:tcBorders>
            <w:tcMar>
              <w:top w:w="128" w:type="dxa"/>
              <w:left w:w="43" w:type="dxa"/>
              <w:bottom w:w="43" w:type="dxa"/>
              <w:right w:w="43" w:type="dxa"/>
            </w:tcMar>
          </w:tcPr>
          <w:p w14:paraId="2CDAC8AD"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605158CE" w14:textId="77777777" w:rsidR="00EE2529" w:rsidRPr="00C81B84" w:rsidRDefault="00EE2529" w:rsidP="00C81B84"/>
        </w:tc>
        <w:tc>
          <w:tcPr>
            <w:tcW w:w="6800" w:type="dxa"/>
            <w:tcBorders>
              <w:top w:val="nil"/>
              <w:left w:val="nil"/>
              <w:bottom w:val="nil"/>
              <w:right w:val="nil"/>
            </w:tcBorders>
            <w:tcMar>
              <w:top w:w="128" w:type="dxa"/>
              <w:left w:w="43" w:type="dxa"/>
              <w:bottom w:w="43" w:type="dxa"/>
              <w:right w:w="43" w:type="dxa"/>
            </w:tcMar>
          </w:tcPr>
          <w:p w14:paraId="2BC8CD60" w14:textId="77777777" w:rsidR="00EE2529" w:rsidRPr="00C81B84" w:rsidRDefault="00AD5E1E" w:rsidP="00C81B84">
            <w:r w:rsidRPr="00C81B84">
              <w:t>fra kr 200 000 til kr 300 000</w:t>
            </w:r>
          </w:p>
        </w:tc>
        <w:tc>
          <w:tcPr>
            <w:tcW w:w="1400" w:type="dxa"/>
            <w:tcBorders>
              <w:top w:val="nil"/>
              <w:left w:val="nil"/>
              <w:bottom w:val="nil"/>
              <w:right w:val="nil"/>
            </w:tcBorders>
            <w:tcMar>
              <w:top w:w="128" w:type="dxa"/>
              <w:left w:w="43" w:type="dxa"/>
              <w:bottom w:w="43" w:type="dxa"/>
              <w:right w:w="43" w:type="dxa"/>
            </w:tcMar>
            <w:vAlign w:val="bottom"/>
          </w:tcPr>
          <w:p w14:paraId="517B9CFD" w14:textId="77777777" w:rsidR="00EE2529" w:rsidRPr="00C81B84" w:rsidRDefault="00EE2529" w:rsidP="00C81B84"/>
        </w:tc>
      </w:tr>
      <w:tr w:rsidR="00EE2529" w:rsidRPr="00C81B84" w14:paraId="37DFC426" w14:textId="77777777">
        <w:trPr>
          <w:trHeight w:val="380"/>
        </w:trPr>
        <w:tc>
          <w:tcPr>
            <w:tcW w:w="680" w:type="dxa"/>
            <w:tcBorders>
              <w:top w:val="nil"/>
              <w:left w:val="nil"/>
              <w:bottom w:val="nil"/>
              <w:right w:val="nil"/>
            </w:tcBorders>
            <w:tcMar>
              <w:top w:w="128" w:type="dxa"/>
              <w:left w:w="43" w:type="dxa"/>
              <w:bottom w:w="43" w:type="dxa"/>
              <w:right w:w="43" w:type="dxa"/>
            </w:tcMar>
          </w:tcPr>
          <w:p w14:paraId="24E2D4A4" w14:textId="77777777" w:rsidR="00EE2529" w:rsidRPr="00C81B84" w:rsidRDefault="00EE2529" w:rsidP="00C81B84"/>
        </w:tc>
        <w:tc>
          <w:tcPr>
            <w:tcW w:w="680" w:type="dxa"/>
            <w:tcBorders>
              <w:top w:val="nil"/>
              <w:left w:val="nil"/>
              <w:bottom w:val="nil"/>
              <w:right w:val="nil"/>
            </w:tcBorders>
            <w:tcMar>
              <w:top w:w="128" w:type="dxa"/>
              <w:left w:w="43" w:type="dxa"/>
              <w:bottom w:w="43" w:type="dxa"/>
              <w:right w:w="43" w:type="dxa"/>
            </w:tcMar>
          </w:tcPr>
          <w:p w14:paraId="2D045D43" w14:textId="77777777" w:rsidR="00EE2529" w:rsidRPr="00C81B84" w:rsidRDefault="00AD5E1E" w:rsidP="00C81B84">
            <w:r w:rsidRPr="00C81B84">
              <w:t>72</w:t>
            </w:r>
          </w:p>
        </w:tc>
        <w:tc>
          <w:tcPr>
            <w:tcW w:w="6800" w:type="dxa"/>
            <w:tcBorders>
              <w:top w:val="nil"/>
              <w:left w:val="nil"/>
              <w:bottom w:val="nil"/>
              <w:right w:val="nil"/>
            </w:tcBorders>
            <w:tcMar>
              <w:top w:w="128" w:type="dxa"/>
              <w:left w:w="43" w:type="dxa"/>
              <w:bottom w:w="43" w:type="dxa"/>
              <w:right w:w="43" w:type="dxa"/>
            </w:tcMar>
          </w:tcPr>
          <w:p w14:paraId="1B7AAA56" w14:textId="77777777" w:rsidR="00EE2529" w:rsidRPr="00C81B84" w:rsidRDefault="00AD5E1E" w:rsidP="00C81B84">
            <w:r w:rsidRPr="00C81B84">
              <w:t>Innkreving av forskutterte dagpenger, forhøyes med</w:t>
            </w:r>
          </w:p>
        </w:tc>
        <w:tc>
          <w:tcPr>
            <w:tcW w:w="1400" w:type="dxa"/>
            <w:tcBorders>
              <w:top w:val="nil"/>
              <w:left w:val="nil"/>
              <w:bottom w:val="nil"/>
              <w:right w:val="nil"/>
            </w:tcBorders>
            <w:tcMar>
              <w:top w:w="128" w:type="dxa"/>
              <w:left w:w="43" w:type="dxa"/>
              <w:bottom w:w="43" w:type="dxa"/>
              <w:right w:w="43" w:type="dxa"/>
            </w:tcMar>
            <w:vAlign w:val="bottom"/>
          </w:tcPr>
          <w:p w14:paraId="4BE5544C" w14:textId="77777777" w:rsidR="00EE2529" w:rsidRPr="00C81B84" w:rsidRDefault="00AD5E1E" w:rsidP="00C81B84">
            <w:r w:rsidRPr="00C81B84">
              <w:t>50 000 000</w:t>
            </w:r>
          </w:p>
        </w:tc>
      </w:tr>
      <w:tr w:rsidR="00EE2529" w:rsidRPr="00C81B84" w14:paraId="471DE91A"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E74A5CC" w14:textId="77777777" w:rsidR="00EE2529" w:rsidRPr="00C81B84" w:rsidRDefault="00EE2529" w:rsidP="00C81B84"/>
        </w:tc>
        <w:tc>
          <w:tcPr>
            <w:tcW w:w="680" w:type="dxa"/>
            <w:tcBorders>
              <w:top w:val="nil"/>
              <w:left w:val="nil"/>
              <w:bottom w:val="single" w:sz="4" w:space="0" w:color="000000"/>
              <w:right w:val="nil"/>
            </w:tcBorders>
            <w:tcMar>
              <w:top w:w="128" w:type="dxa"/>
              <w:left w:w="43" w:type="dxa"/>
              <w:bottom w:w="43" w:type="dxa"/>
              <w:right w:w="43" w:type="dxa"/>
            </w:tcMar>
          </w:tcPr>
          <w:p w14:paraId="7C093B3A" w14:textId="77777777" w:rsidR="00EE2529" w:rsidRPr="00C81B84" w:rsidRDefault="00EE2529" w:rsidP="00C81B84"/>
        </w:tc>
        <w:tc>
          <w:tcPr>
            <w:tcW w:w="6800" w:type="dxa"/>
            <w:tcBorders>
              <w:top w:val="nil"/>
              <w:left w:val="nil"/>
              <w:bottom w:val="single" w:sz="4" w:space="0" w:color="000000"/>
              <w:right w:val="nil"/>
            </w:tcBorders>
            <w:tcMar>
              <w:top w:w="128" w:type="dxa"/>
              <w:left w:w="43" w:type="dxa"/>
              <w:bottom w:w="43" w:type="dxa"/>
              <w:right w:w="43" w:type="dxa"/>
            </w:tcMar>
          </w:tcPr>
          <w:p w14:paraId="09322226" w14:textId="77777777" w:rsidR="00EE2529" w:rsidRPr="00C81B84" w:rsidRDefault="00AD5E1E" w:rsidP="00C81B84">
            <w:r w:rsidRPr="00C81B84">
              <w:t>fra kr 450 000 000 til kr 500 000 000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54CBDE" w14:textId="77777777" w:rsidR="00EE2529" w:rsidRPr="00C81B84" w:rsidRDefault="00EE2529" w:rsidP="00C81B84"/>
        </w:tc>
      </w:tr>
    </w:tbl>
    <w:p w14:paraId="2EB1DA13" w14:textId="77777777" w:rsidR="00EE2529" w:rsidRPr="00C81B84" w:rsidRDefault="00AD5E1E" w:rsidP="00C81B84">
      <w:pPr>
        <w:pStyle w:val="Fullmakttit"/>
      </w:pPr>
      <w:r w:rsidRPr="00C81B84">
        <w:t>Fullmakter til å overskride gitte bevilgninger</w:t>
      </w:r>
    </w:p>
    <w:p w14:paraId="7807C678" w14:textId="77777777" w:rsidR="00EE2529" w:rsidRPr="00C81B84" w:rsidRDefault="00AD5E1E" w:rsidP="00C81B84">
      <w:pPr>
        <w:pStyle w:val="a-vedtak-del"/>
      </w:pPr>
      <w:r w:rsidRPr="00C81B84">
        <w:t>II</w:t>
      </w:r>
    </w:p>
    <w:p w14:paraId="5D55D2F1" w14:textId="77777777" w:rsidR="00EE2529" w:rsidRPr="00C81B84" w:rsidRDefault="00AD5E1E" w:rsidP="00C81B84">
      <w:pPr>
        <w:pStyle w:val="a-vedtak-tekst"/>
      </w:pPr>
      <w:r w:rsidRPr="00C81B84">
        <w:t>Merinntektsfullmakter</w:t>
      </w:r>
    </w:p>
    <w:p w14:paraId="408A5060" w14:textId="77777777" w:rsidR="00EE2529" w:rsidRPr="00C81B84" w:rsidRDefault="00AD5E1E" w:rsidP="00C81B84">
      <w:r w:rsidRPr="00C81B84">
        <w:t>Stortinget samtykker i at Arbeids- og inkluderingsdepartementets nedenstående fullmakter for 2023 opphører:</w:t>
      </w:r>
    </w:p>
    <w:p w14:paraId="153A5123" w14:textId="77777777" w:rsidR="00EE2529" w:rsidRPr="00C81B84" w:rsidRDefault="00AD5E1E" w:rsidP="00C81B84">
      <w:pPr>
        <w:pStyle w:val="Tabellnavn"/>
      </w:pPr>
      <w:r w:rsidRPr="00C81B84">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EE2529" w:rsidRPr="00C81B84" w14:paraId="5DAB2F23"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477285" w14:textId="77777777" w:rsidR="00EE2529" w:rsidRPr="00C81B84" w:rsidRDefault="00AD5E1E" w:rsidP="00C81B84">
            <w:r w:rsidRPr="00C81B84">
              <w:t>overskride bevilgningen under</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14B1B" w14:textId="77777777" w:rsidR="00EE2529" w:rsidRPr="00C81B84" w:rsidRDefault="00AD5E1E" w:rsidP="00C81B84">
            <w:r w:rsidRPr="00C81B84">
              <w:t>mot tilsvarende merinntekter under</w:t>
            </w:r>
          </w:p>
        </w:tc>
      </w:tr>
      <w:tr w:rsidR="00EE2529" w:rsidRPr="00C81B84" w14:paraId="29B47F3B" w14:textId="77777777">
        <w:trPr>
          <w:trHeight w:val="380"/>
        </w:trPr>
        <w:tc>
          <w:tcPr>
            <w:tcW w:w="4780" w:type="dxa"/>
            <w:tcBorders>
              <w:top w:val="single" w:sz="4" w:space="0" w:color="000000"/>
              <w:left w:val="nil"/>
              <w:bottom w:val="nil"/>
              <w:right w:val="nil"/>
            </w:tcBorders>
            <w:tcMar>
              <w:top w:w="128" w:type="dxa"/>
              <w:left w:w="43" w:type="dxa"/>
              <w:bottom w:w="43" w:type="dxa"/>
              <w:right w:w="43" w:type="dxa"/>
            </w:tcMar>
          </w:tcPr>
          <w:p w14:paraId="0B3C33E0" w14:textId="77777777" w:rsidR="00EE2529" w:rsidRPr="00C81B84" w:rsidRDefault="00AD5E1E" w:rsidP="00C81B84">
            <w:r w:rsidRPr="00C81B84">
              <w:t>kap. 642 post 01</w:t>
            </w:r>
          </w:p>
        </w:tc>
        <w:tc>
          <w:tcPr>
            <w:tcW w:w="4780" w:type="dxa"/>
            <w:tcBorders>
              <w:top w:val="single" w:sz="4" w:space="0" w:color="000000"/>
              <w:left w:val="nil"/>
              <w:bottom w:val="nil"/>
              <w:right w:val="nil"/>
            </w:tcBorders>
            <w:tcMar>
              <w:top w:w="128" w:type="dxa"/>
              <w:left w:w="43" w:type="dxa"/>
              <w:bottom w:w="43" w:type="dxa"/>
              <w:right w:w="43" w:type="dxa"/>
            </w:tcMar>
          </w:tcPr>
          <w:p w14:paraId="1F9EC9E8" w14:textId="77777777" w:rsidR="00EE2529" w:rsidRPr="00C81B84" w:rsidRDefault="00AD5E1E" w:rsidP="00C81B84">
            <w:r w:rsidRPr="00C81B84">
              <w:t>kap. 3642 post 06</w:t>
            </w:r>
          </w:p>
        </w:tc>
      </w:tr>
      <w:tr w:rsidR="00EE2529" w:rsidRPr="00C81B84" w14:paraId="00E79216" w14:textId="77777777">
        <w:trPr>
          <w:trHeight w:val="380"/>
        </w:trPr>
        <w:tc>
          <w:tcPr>
            <w:tcW w:w="4780" w:type="dxa"/>
            <w:tcBorders>
              <w:top w:val="nil"/>
              <w:left w:val="nil"/>
              <w:bottom w:val="single" w:sz="4" w:space="0" w:color="000000"/>
              <w:right w:val="nil"/>
            </w:tcBorders>
            <w:tcMar>
              <w:top w:w="128" w:type="dxa"/>
              <w:left w:w="43" w:type="dxa"/>
              <w:bottom w:w="43" w:type="dxa"/>
              <w:right w:w="43" w:type="dxa"/>
            </w:tcMar>
          </w:tcPr>
          <w:p w14:paraId="0C81CBE2" w14:textId="77777777" w:rsidR="00EE2529" w:rsidRPr="00C81B84" w:rsidRDefault="00AD5E1E" w:rsidP="00C81B84">
            <w:r w:rsidRPr="00C81B84">
              <w:t>kap. 642 post 21</w:t>
            </w:r>
          </w:p>
        </w:tc>
        <w:tc>
          <w:tcPr>
            <w:tcW w:w="4780" w:type="dxa"/>
            <w:tcBorders>
              <w:top w:val="nil"/>
              <w:left w:val="nil"/>
              <w:bottom w:val="single" w:sz="4" w:space="0" w:color="000000"/>
              <w:right w:val="nil"/>
            </w:tcBorders>
            <w:tcMar>
              <w:top w:w="128" w:type="dxa"/>
              <w:left w:w="43" w:type="dxa"/>
              <w:bottom w:w="43" w:type="dxa"/>
              <w:right w:w="43" w:type="dxa"/>
            </w:tcMar>
          </w:tcPr>
          <w:p w14:paraId="6A776195" w14:textId="77777777" w:rsidR="00EE2529" w:rsidRPr="00C81B84" w:rsidRDefault="00AD5E1E" w:rsidP="00C81B84">
            <w:r w:rsidRPr="00C81B84">
              <w:t>kap. 3642 post 02</w:t>
            </w:r>
          </w:p>
        </w:tc>
      </w:tr>
    </w:tbl>
    <w:p w14:paraId="681C8C85" w14:textId="77777777" w:rsidR="00EE2529" w:rsidRPr="00C81B84" w:rsidRDefault="00AD5E1E" w:rsidP="00C81B84">
      <w:pPr>
        <w:pStyle w:val="a-vedtak-del"/>
      </w:pPr>
      <w:r w:rsidRPr="00C81B84">
        <w:t>III</w:t>
      </w:r>
    </w:p>
    <w:p w14:paraId="2A47A7C1" w14:textId="77777777" w:rsidR="00EE2529" w:rsidRPr="00C81B84" w:rsidRDefault="00AD5E1E" w:rsidP="00C81B84">
      <w:pPr>
        <w:pStyle w:val="a-vedtak-tekst"/>
      </w:pPr>
      <w:r w:rsidRPr="00C81B84">
        <w:t>Overskridelsesfullmakt</w:t>
      </w:r>
    </w:p>
    <w:p w14:paraId="19FB5E00" w14:textId="77777777" w:rsidR="00EE2529" w:rsidRPr="00C81B84" w:rsidRDefault="00AD5E1E" w:rsidP="00C81B84">
      <w:r w:rsidRPr="00C81B84">
        <w:t xml:space="preserve">Stortinget samtykker i at Nærings- og fiskeridepartementet i 2023 kan overskride bevilgningen under kap. 912 Klagenemndssekretariatet, post 21 Spesielle driftsutgifter for å dekke eventuelle saksomkostninger knyttet til endring av påklagde vedtak til fordel for en part i </w:t>
      </w:r>
      <w:proofErr w:type="gramStart"/>
      <w:r w:rsidRPr="00C81B84">
        <w:t>medhold av</w:t>
      </w:r>
      <w:proofErr w:type="gramEnd"/>
      <w:r w:rsidRPr="00C81B84">
        <w:t xml:space="preserve"> forvaltningsloven § 36, i saker som behandles av klagenemndene som Klagenemndssekretariatet betjener.</w:t>
      </w:r>
    </w:p>
    <w:p w14:paraId="5B51D308" w14:textId="77777777" w:rsidR="00EE2529" w:rsidRPr="00C81B84" w:rsidRDefault="00AD5E1E" w:rsidP="00C81B84">
      <w:pPr>
        <w:pStyle w:val="a-vedtak-del"/>
      </w:pPr>
      <w:r w:rsidRPr="00C81B84">
        <w:t>IV</w:t>
      </w:r>
    </w:p>
    <w:p w14:paraId="6D19BA1D" w14:textId="77777777" w:rsidR="00EE2529" w:rsidRPr="00C81B84" w:rsidRDefault="00AD5E1E" w:rsidP="00C81B84">
      <w:pPr>
        <w:pStyle w:val="a-vedtak-tekst"/>
      </w:pPr>
      <w:r w:rsidRPr="00C81B84">
        <w:t>Merinntektsfullmakter</w:t>
      </w:r>
    </w:p>
    <w:p w14:paraId="0F05CD12" w14:textId="77777777" w:rsidR="00EE2529" w:rsidRPr="00C81B84" w:rsidRDefault="00AD5E1E" w:rsidP="00C81B84">
      <w:r w:rsidRPr="00C81B84">
        <w:t>Stortinget samtykker i at Klima- og miljødepartementet i 2023 kan:</w:t>
      </w:r>
    </w:p>
    <w:p w14:paraId="6C98D99E" w14:textId="77777777" w:rsidR="00EE2529" w:rsidRPr="00C81B84" w:rsidRDefault="00AD5E1E" w:rsidP="00C81B84">
      <w:pPr>
        <w:pStyle w:val="Tabellnavn"/>
      </w:pPr>
      <w:r w:rsidRPr="00C81B84">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EE2529" w:rsidRPr="00C81B84" w14:paraId="763FE7D1"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17770" w14:textId="77777777" w:rsidR="00EE2529" w:rsidRPr="00C81B84" w:rsidRDefault="00AD5E1E" w:rsidP="00C81B84">
            <w:r w:rsidRPr="00C81B84">
              <w:t>overskride bevilgningen under</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FD309" w14:textId="77777777" w:rsidR="00EE2529" w:rsidRPr="00C81B84" w:rsidRDefault="00AD5E1E" w:rsidP="00C81B84">
            <w:r w:rsidRPr="00C81B84">
              <w:t>mot tilsvarende merinntekter under</w:t>
            </w:r>
          </w:p>
        </w:tc>
      </w:tr>
      <w:tr w:rsidR="00EE2529" w:rsidRPr="00C81B84" w14:paraId="7876931F" w14:textId="77777777">
        <w:trPr>
          <w:trHeight w:val="380"/>
        </w:trPr>
        <w:tc>
          <w:tcPr>
            <w:tcW w:w="4780" w:type="dxa"/>
            <w:tcBorders>
              <w:top w:val="single" w:sz="4" w:space="0" w:color="000000"/>
              <w:left w:val="nil"/>
              <w:bottom w:val="nil"/>
              <w:right w:val="nil"/>
            </w:tcBorders>
            <w:tcMar>
              <w:top w:w="128" w:type="dxa"/>
              <w:left w:w="43" w:type="dxa"/>
              <w:bottom w:w="43" w:type="dxa"/>
              <w:right w:w="43" w:type="dxa"/>
            </w:tcMar>
          </w:tcPr>
          <w:p w14:paraId="0CAD3E2E" w14:textId="77777777" w:rsidR="00EE2529" w:rsidRPr="00C81B84" w:rsidRDefault="00AD5E1E" w:rsidP="00C81B84">
            <w:r w:rsidRPr="00C81B84">
              <w:t>kap. 1420 post 30</w:t>
            </w:r>
          </w:p>
        </w:tc>
        <w:tc>
          <w:tcPr>
            <w:tcW w:w="4780" w:type="dxa"/>
            <w:tcBorders>
              <w:top w:val="single" w:sz="4" w:space="0" w:color="000000"/>
              <w:left w:val="nil"/>
              <w:bottom w:val="nil"/>
              <w:right w:val="nil"/>
            </w:tcBorders>
            <w:tcMar>
              <w:top w:w="128" w:type="dxa"/>
              <w:left w:w="43" w:type="dxa"/>
              <w:bottom w:w="43" w:type="dxa"/>
              <w:right w:w="43" w:type="dxa"/>
            </w:tcMar>
          </w:tcPr>
          <w:p w14:paraId="6D372AEC" w14:textId="77777777" w:rsidR="00EE2529" w:rsidRPr="00C81B84" w:rsidRDefault="00AD5E1E" w:rsidP="00C81B84">
            <w:r w:rsidRPr="00C81B84">
              <w:t>kap. 4420 post 40</w:t>
            </w:r>
          </w:p>
        </w:tc>
      </w:tr>
      <w:tr w:rsidR="00EE2529" w:rsidRPr="00C81B84" w14:paraId="3C4B2890" w14:textId="77777777">
        <w:trPr>
          <w:trHeight w:val="380"/>
        </w:trPr>
        <w:tc>
          <w:tcPr>
            <w:tcW w:w="4780" w:type="dxa"/>
            <w:tcBorders>
              <w:top w:val="nil"/>
              <w:left w:val="nil"/>
              <w:bottom w:val="single" w:sz="4" w:space="0" w:color="000000"/>
              <w:right w:val="nil"/>
            </w:tcBorders>
            <w:tcMar>
              <w:top w:w="128" w:type="dxa"/>
              <w:left w:w="43" w:type="dxa"/>
              <w:bottom w:w="43" w:type="dxa"/>
              <w:right w:w="43" w:type="dxa"/>
            </w:tcMar>
          </w:tcPr>
          <w:p w14:paraId="77F701F9" w14:textId="77777777" w:rsidR="00EE2529" w:rsidRPr="00C81B84" w:rsidRDefault="00AD5E1E" w:rsidP="00C81B84">
            <w:r w:rsidRPr="00C81B84">
              <w:t>kap. 1420 post 32</w:t>
            </w:r>
          </w:p>
        </w:tc>
        <w:tc>
          <w:tcPr>
            <w:tcW w:w="4780" w:type="dxa"/>
            <w:tcBorders>
              <w:top w:val="nil"/>
              <w:left w:val="nil"/>
              <w:bottom w:val="single" w:sz="4" w:space="0" w:color="000000"/>
              <w:right w:val="nil"/>
            </w:tcBorders>
            <w:tcMar>
              <w:top w:w="128" w:type="dxa"/>
              <w:left w:w="43" w:type="dxa"/>
              <w:bottom w:w="43" w:type="dxa"/>
              <w:right w:w="43" w:type="dxa"/>
            </w:tcMar>
          </w:tcPr>
          <w:p w14:paraId="5A139515" w14:textId="77777777" w:rsidR="00EE2529" w:rsidRPr="00C81B84" w:rsidRDefault="00AD5E1E" w:rsidP="00C81B84">
            <w:r w:rsidRPr="00C81B84">
              <w:t>kap. 4420 post 41</w:t>
            </w:r>
          </w:p>
        </w:tc>
      </w:tr>
    </w:tbl>
    <w:p w14:paraId="3B064F49" w14:textId="77777777" w:rsidR="00EE2529" w:rsidRPr="00C81B84" w:rsidRDefault="00AD5E1E" w:rsidP="00C81B84">
      <w:r w:rsidRPr="00C81B84">
        <w:t>Merinntekt som gir grunnlag for overskridelse, skal også dekke merverdiavgift knyttet til overskridelsene og gjelder derfor også kap. 1633, post 01, for de statlige forvaltningsorganene som inngår i nettoordningen for merverdiavgift.</w:t>
      </w:r>
    </w:p>
    <w:p w14:paraId="7C1C73D7" w14:textId="77777777" w:rsidR="00EE2529" w:rsidRPr="00C81B84" w:rsidRDefault="00AD5E1E" w:rsidP="00C81B84">
      <w:r w:rsidRPr="00C81B84">
        <w:t>Merinntekter og eventuelle mindreinntekter blir tatt med i beregningen av overføring av ubrukt bevilgning til neste år.</w:t>
      </w:r>
    </w:p>
    <w:p w14:paraId="6A94F484" w14:textId="77777777" w:rsidR="00EE2529" w:rsidRPr="00C81B84" w:rsidRDefault="00AD5E1E" w:rsidP="00C81B84">
      <w:pPr>
        <w:pStyle w:val="a-vedtak-del"/>
      </w:pPr>
      <w:r w:rsidRPr="00C81B84">
        <w:t>V</w:t>
      </w:r>
    </w:p>
    <w:p w14:paraId="6F755E11" w14:textId="77777777" w:rsidR="00EE2529" w:rsidRPr="00C81B84" w:rsidRDefault="00AD5E1E" w:rsidP="00C81B84">
      <w:pPr>
        <w:pStyle w:val="a-vedtak-tekst"/>
      </w:pPr>
      <w:r w:rsidRPr="00C81B84">
        <w:t>Merinntektsfullmakter</w:t>
      </w:r>
    </w:p>
    <w:p w14:paraId="04A6A485" w14:textId="77777777" w:rsidR="00EE2529" w:rsidRPr="00C81B84" w:rsidRDefault="00AD5E1E" w:rsidP="00C81B84">
      <w:r w:rsidRPr="00C81B84">
        <w:t>Stortinget samtykker i at Olje- og energidepartementet i 2023 kan:</w:t>
      </w:r>
    </w:p>
    <w:p w14:paraId="08023CFD" w14:textId="77777777" w:rsidR="00EE2529" w:rsidRPr="00C81B84" w:rsidRDefault="00AD5E1E" w:rsidP="00C81B84">
      <w:pPr>
        <w:pStyle w:val="Tabellnavn"/>
      </w:pPr>
      <w:r w:rsidRPr="00C81B84">
        <w:t>02N1xx2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780"/>
        <w:gridCol w:w="4780"/>
      </w:tblGrid>
      <w:tr w:rsidR="00EE2529" w:rsidRPr="00C81B84" w14:paraId="4F2DF408" w14:textId="77777777">
        <w:trPr>
          <w:trHeight w:val="360"/>
        </w:trPr>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A7200" w14:textId="77777777" w:rsidR="00EE2529" w:rsidRPr="00C81B84" w:rsidRDefault="00AD5E1E" w:rsidP="00C81B84">
            <w:r w:rsidRPr="00C81B84">
              <w:t>overskride bevilgningen under</w:t>
            </w:r>
          </w:p>
        </w:tc>
        <w:tc>
          <w:tcPr>
            <w:tcW w:w="4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45DC4" w14:textId="77777777" w:rsidR="00EE2529" w:rsidRPr="00C81B84" w:rsidRDefault="00AD5E1E" w:rsidP="00C81B84">
            <w:r w:rsidRPr="00C81B84">
              <w:t>mot tilsvarende merinntekter under</w:t>
            </w:r>
          </w:p>
        </w:tc>
      </w:tr>
      <w:tr w:rsidR="00EE2529" w:rsidRPr="00C81B84" w14:paraId="1DFE47E6" w14:textId="77777777">
        <w:trPr>
          <w:trHeight w:val="380"/>
        </w:trPr>
        <w:tc>
          <w:tcPr>
            <w:tcW w:w="4780" w:type="dxa"/>
            <w:tcBorders>
              <w:top w:val="single" w:sz="4" w:space="0" w:color="000000"/>
              <w:left w:val="nil"/>
              <w:bottom w:val="nil"/>
              <w:right w:val="nil"/>
            </w:tcBorders>
            <w:tcMar>
              <w:top w:w="128" w:type="dxa"/>
              <w:left w:w="43" w:type="dxa"/>
              <w:bottom w:w="43" w:type="dxa"/>
              <w:right w:w="43" w:type="dxa"/>
            </w:tcMar>
          </w:tcPr>
          <w:p w14:paraId="30F7A9DA" w14:textId="77777777" w:rsidR="00EE2529" w:rsidRPr="00C81B84" w:rsidRDefault="00AD5E1E" w:rsidP="00C81B84">
            <w:r w:rsidRPr="00C81B84">
              <w:t>kap. 1812 post 01</w:t>
            </w:r>
          </w:p>
        </w:tc>
        <w:tc>
          <w:tcPr>
            <w:tcW w:w="4780" w:type="dxa"/>
            <w:tcBorders>
              <w:top w:val="single" w:sz="4" w:space="0" w:color="000000"/>
              <w:left w:val="nil"/>
              <w:bottom w:val="nil"/>
              <w:right w:val="nil"/>
            </w:tcBorders>
            <w:tcMar>
              <w:top w:w="128" w:type="dxa"/>
              <w:left w:w="43" w:type="dxa"/>
              <w:bottom w:w="43" w:type="dxa"/>
              <w:right w:w="43" w:type="dxa"/>
            </w:tcMar>
          </w:tcPr>
          <w:p w14:paraId="283BECF5" w14:textId="77777777" w:rsidR="00EE2529" w:rsidRPr="00C81B84" w:rsidRDefault="00AD5E1E" w:rsidP="00C81B84">
            <w:r w:rsidRPr="00C81B84">
              <w:t>kap. 4812 post 10</w:t>
            </w:r>
          </w:p>
        </w:tc>
      </w:tr>
      <w:tr w:rsidR="00EE2529" w:rsidRPr="00C81B84" w14:paraId="3488CE70" w14:textId="77777777">
        <w:trPr>
          <w:trHeight w:val="380"/>
        </w:trPr>
        <w:tc>
          <w:tcPr>
            <w:tcW w:w="4780" w:type="dxa"/>
            <w:tcBorders>
              <w:top w:val="nil"/>
              <w:left w:val="nil"/>
              <w:bottom w:val="single" w:sz="4" w:space="0" w:color="000000"/>
              <w:right w:val="nil"/>
            </w:tcBorders>
            <w:tcMar>
              <w:top w:w="128" w:type="dxa"/>
              <w:left w:w="43" w:type="dxa"/>
              <w:bottom w:w="43" w:type="dxa"/>
              <w:right w:w="43" w:type="dxa"/>
            </w:tcMar>
          </w:tcPr>
          <w:p w14:paraId="3F1914AD" w14:textId="77777777" w:rsidR="00EE2529" w:rsidRPr="00C81B84" w:rsidRDefault="00AD5E1E" w:rsidP="00C81B84">
            <w:r w:rsidRPr="00C81B84">
              <w:t>kap. 1812 post 21</w:t>
            </w:r>
          </w:p>
        </w:tc>
        <w:tc>
          <w:tcPr>
            <w:tcW w:w="4780" w:type="dxa"/>
            <w:tcBorders>
              <w:top w:val="nil"/>
              <w:left w:val="nil"/>
              <w:bottom w:val="single" w:sz="4" w:space="0" w:color="000000"/>
              <w:right w:val="nil"/>
            </w:tcBorders>
            <w:tcMar>
              <w:top w:w="128" w:type="dxa"/>
              <w:left w:w="43" w:type="dxa"/>
              <w:bottom w:w="43" w:type="dxa"/>
              <w:right w:w="43" w:type="dxa"/>
            </w:tcMar>
          </w:tcPr>
          <w:p w14:paraId="403B0DAF" w14:textId="77777777" w:rsidR="00EE2529" w:rsidRPr="00C81B84" w:rsidRDefault="00AD5E1E" w:rsidP="00C81B84">
            <w:r w:rsidRPr="00C81B84">
              <w:t>kap. 4812 post 02</w:t>
            </w:r>
          </w:p>
        </w:tc>
      </w:tr>
    </w:tbl>
    <w:p w14:paraId="4AAA7926" w14:textId="77777777" w:rsidR="00EE2529" w:rsidRPr="00C81B84" w:rsidRDefault="00AD5E1E" w:rsidP="00C81B84">
      <w:r w:rsidRPr="00C81B84">
        <w:t>Merinntekt som gir grunnlag for overskridelse, skal også dekke merverdiavgift knyttet til overskridelsene og gjelder derfor også kap. 1633, post 01, for de statlige forvaltningsorganene som inngår i nettoordningen for merverdiavgift.</w:t>
      </w:r>
    </w:p>
    <w:p w14:paraId="08F67F26" w14:textId="77777777" w:rsidR="00EE2529" w:rsidRPr="00C81B84" w:rsidRDefault="00AD5E1E" w:rsidP="00C81B84">
      <w:r w:rsidRPr="00C81B84">
        <w:t>Merinntekter og eventuelle mindreinntekter blir tatt med i beregningen av overføring av ubrukt bevilgning til neste år.</w:t>
      </w:r>
    </w:p>
    <w:p w14:paraId="73788E32" w14:textId="77777777" w:rsidR="00EE2529" w:rsidRPr="00C81B84" w:rsidRDefault="00AD5E1E" w:rsidP="00C81B84">
      <w:pPr>
        <w:pStyle w:val="Fullmakttit"/>
      </w:pPr>
      <w:r w:rsidRPr="00C81B84">
        <w:t>Fullmakter til å pådra staten forpliktelser utover gitte bevilgninger</w:t>
      </w:r>
    </w:p>
    <w:p w14:paraId="72F4199C" w14:textId="77777777" w:rsidR="00EE2529" w:rsidRPr="00C81B84" w:rsidRDefault="00AD5E1E" w:rsidP="00C81B84">
      <w:pPr>
        <w:pStyle w:val="a-vedtak-del"/>
      </w:pPr>
      <w:r w:rsidRPr="00C81B84">
        <w:t>VI</w:t>
      </w:r>
    </w:p>
    <w:p w14:paraId="198762D8" w14:textId="77777777" w:rsidR="00EE2529" w:rsidRPr="00C81B84" w:rsidRDefault="00AD5E1E" w:rsidP="00C81B84">
      <w:pPr>
        <w:pStyle w:val="a-vedtak-tekst"/>
      </w:pPr>
      <w:r w:rsidRPr="00C81B84">
        <w:t>Fullmakt til å pådra staten forpliktelser i forbindelse med investering i nytt IT-system for Samordna opptak</w:t>
      </w:r>
    </w:p>
    <w:p w14:paraId="79E7C4F8" w14:textId="77777777" w:rsidR="00EE2529" w:rsidRPr="00C81B84" w:rsidRDefault="00AD5E1E" w:rsidP="00C81B84">
      <w:r w:rsidRPr="00C81B84">
        <w:t>Stortinget samtykker i at Kunnskapsdepartementet i 2023 under kap. 273, post 50 kan starte opp utviklingsprosjektet for nytt IT-system for Samordna opptak, herunder pådra staten forpliktelser utover budsjettåret for å gjennomføre prosjektet. Samlede forpliktelser kan ikke overskride kostnadsrammen på 264,4 mill. kroner. Fullmakten gjelder også forpliktelser som inngås i senere budsjettår, innenfor kostnadsrammen for prosjektet. Kostnadsrammen er oppgitt i 2023-kroner. Kunnskapsdepartementet gis fullmakt til å prisjustere kostnadsrammen i senere år.</w:t>
      </w:r>
    </w:p>
    <w:p w14:paraId="4B7C4964" w14:textId="77777777" w:rsidR="00EE2529" w:rsidRPr="00C81B84" w:rsidRDefault="00AD5E1E" w:rsidP="00C81B84">
      <w:pPr>
        <w:pStyle w:val="a-vedtak-del"/>
      </w:pPr>
      <w:r w:rsidRPr="00C81B84">
        <w:t>VII</w:t>
      </w:r>
    </w:p>
    <w:p w14:paraId="7A185F5C" w14:textId="77777777" w:rsidR="00EE2529" w:rsidRPr="00C81B84" w:rsidRDefault="00AD5E1E" w:rsidP="00C81B84">
      <w:pPr>
        <w:pStyle w:val="a-vedtak-tekst"/>
      </w:pPr>
      <w:r w:rsidRPr="00C81B84">
        <w:t>Tilsagnsfullmakt</w:t>
      </w:r>
    </w:p>
    <w:p w14:paraId="140F4B0E" w14:textId="77777777" w:rsidR="00EE2529" w:rsidRPr="00C81B84" w:rsidRDefault="00AD5E1E" w:rsidP="00C81B84">
      <w:r w:rsidRPr="00C81B84">
        <w:t>Stortinget samtykker i at Kultur- og likestillingsdepartementet i 2023 kan gi tilsagn om tilskudd utover gitte bevilgninger, men slik at samlet ramme for nye tilsagn og gammelt ansvar ikke overstiger følgende beløp:</w:t>
      </w:r>
    </w:p>
    <w:p w14:paraId="29BF0AAA"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56CC4670"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8E68A"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80FA3F"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0D32FC"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6996D4" w14:textId="77777777" w:rsidR="00EE2529" w:rsidRPr="00C81B84" w:rsidRDefault="00AD5E1E" w:rsidP="00C81B84">
            <w:r w:rsidRPr="00C81B84">
              <w:t>Samlet ramme</w:t>
            </w:r>
          </w:p>
        </w:tc>
      </w:tr>
      <w:tr w:rsidR="00EE2529" w:rsidRPr="00C81B84" w14:paraId="34DF0F58"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75B7279A" w14:textId="77777777" w:rsidR="00EE2529" w:rsidRPr="00C81B84" w:rsidRDefault="00AD5E1E" w:rsidP="00C81B84">
            <w:r w:rsidRPr="00C81B84">
              <w:t>322</w:t>
            </w:r>
          </w:p>
        </w:tc>
        <w:tc>
          <w:tcPr>
            <w:tcW w:w="620" w:type="dxa"/>
            <w:tcBorders>
              <w:top w:val="single" w:sz="4" w:space="0" w:color="000000"/>
              <w:left w:val="nil"/>
              <w:bottom w:val="nil"/>
              <w:right w:val="nil"/>
            </w:tcBorders>
            <w:tcMar>
              <w:top w:w="128" w:type="dxa"/>
              <w:left w:w="43" w:type="dxa"/>
              <w:bottom w:w="43" w:type="dxa"/>
              <w:right w:w="43" w:type="dxa"/>
            </w:tcMar>
          </w:tcPr>
          <w:p w14:paraId="0E7734E3"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0E349859" w14:textId="77777777" w:rsidR="00EE2529" w:rsidRPr="00C81B84" w:rsidRDefault="00AD5E1E" w:rsidP="00C81B84">
            <w:r w:rsidRPr="00C81B84">
              <w:t>Bygg og offentlige rom</w:t>
            </w:r>
          </w:p>
        </w:tc>
        <w:tc>
          <w:tcPr>
            <w:tcW w:w="2260" w:type="dxa"/>
            <w:tcBorders>
              <w:top w:val="single" w:sz="4" w:space="0" w:color="000000"/>
              <w:left w:val="nil"/>
              <w:bottom w:val="nil"/>
              <w:right w:val="nil"/>
            </w:tcBorders>
            <w:tcMar>
              <w:top w:w="128" w:type="dxa"/>
              <w:left w:w="43" w:type="dxa"/>
              <w:bottom w:w="43" w:type="dxa"/>
              <w:right w:w="43" w:type="dxa"/>
            </w:tcMar>
          </w:tcPr>
          <w:p w14:paraId="12C5446F" w14:textId="77777777" w:rsidR="00EE2529" w:rsidRPr="00C81B84" w:rsidRDefault="00EE2529" w:rsidP="00C81B84"/>
        </w:tc>
      </w:tr>
      <w:tr w:rsidR="00EE2529" w:rsidRPr="00C81B84" w14:paraId="2D3654C2"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C5C8592"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347D33BE" w14:textId="77777777" w:rsidR="00EE2529" w:rsidRPr="00C81B84" w:rsidRDefault="00AD5E1E" w:rsidP="00C81B84">
            <w:r w:rsidRPr="00C81B84">
              <w:t>70</w:t>
            </w:r>
          </w:p>
        </w:tc>
        <w:tc>
          <w:tcPr>
            <w:tcW w:w="6060" w:type="dxa"/>
            <w:tcBorders>
              <w:top w:val="nil"/>
              <w:left w:val="nil"/>
              <w:bottom w:val="single" w:sz="4" w:space="0" w:color="000000"/>
              <w:right w:val="nil"/>
            </w:tcBorders>
            <w:tcMar>
              <w:top w:w="128" w:type="dxa"/>
              <w:left w:w="43" w:type="dxa"/>
              <w:bottom w:w="43" w:type="dxa"/>
              <w:right w:w="43" w:type="dxa"/>
            </w:tcMar>
          </w:tcPr>
          <w:p w14:paraId="4236C3AF" w14:textId="77777777" w:rsidR="00EE2529" w:rsidRPr="00C81B84" w:rsidRDefault="00AD5E1E" w:rsidP="00C81B84">
            <w:r w:rsidRPr="00C81B84">
              <w:t>Nasjonale kulturbygg</w:t>
            </w:r>
          </w:p>
        </w:tc>
        <w:tc>
          <w:tcPr>
            <w:tcW w:w="2260" w:type="dxa"/>
            <w:tcBorders>
              <w:top w:val="nil"/>
              <w:left w:val="nil"/>
              <w:bottom w:val="single" w:sz="4" w:space="0" w:color="000000"/>
              <w:right w:val="nil"/>
            </w:tcBorders>
            <w:tcMar>
              <w:top w:w="128" w:type="dxa"/>
              <w:left w:w="43" w:type="dxa"/>
              <w:bottom w:w="43" w:type="dxa"/>
              <w:right w:w="43" w:type="dxa"/>
            </w:tcMar>
          </w:tcPr>
          <w:p w14:paraId="49FDEB3D" w14:textId="77777777" w:rsidR="00EE2529" w:rsidRPr="00C81B84" w:rsidRDefault="00AD5E1E" w:rsidP="00C81B84">
            <w:r w:rsidRPr="00C81B84">
              <w:t>508,7 mill. kroner</w:t>
            </w:r>
          </w:p>
        </w:tc>
      </w:tr>
    </w:tbl>
    <w:p w14:paraId="78EB11E6" w14:textId="77777777" w:rsidR="00EE2529" w:rsidRPr="00C81B84" w:rsidRDefault="00AD5E1E" w:rsidP="00C81B84">
      <w:pPr>
        <w:pStyle w:val="a-vedtak-del"/>
      </w:pPr>
      <w:r w:rsidRPr="00C81B84">
        <w:t>VIII</w:t>
      </w:r>
    </w:p>
    <w:p w14:paraId="6D1A964B" w14:textId="77777777" w:rsidR="00EE2529" w:rsidRPr="00C81B84" w:rsidRDefault="00AD5E1E" w:rsidP="00C81B84">
      <w:pPr>
        <w:pStyle w:val="a-vedtak-tekst"/>
      </w:pPr>
      <w:r w:rsidRPr="00C81B84">
        <w:t>Tilsagnsfullmakter</w:t>
      </w:r>
    </w:p>
    <w:p w14:paraId="3004B142" w14:textId="77777777" w:rsidR="00EE2529" w:rsidRPr="00C81B84" w:rsidRDefault="00AD5E1E" w:rsidP="00C81B84">
      <w:r w:rsidRPr="00C81B84">
        <w:t xml:space="preserve">Stortinget samtykker i at Kommunal- og </w:t>
      </w:r>
      <w:proofErr w:type="spellStart"/>
      <w:r w:rsidRPr="00C81B84">
        <w:t>distriktsdepartementet</w:t>
      </w:r>
      <w:proofErr w:type="spellEnd"/>
      <w:r w:rsidRPr="00C81B84">
        <w:t xml:space="preserve"> i 2023 kan gi tilsagn om tilskudd utover gitte bevilgninger, men slik at samlet ramme for nye tilsagn og gammelt ansvar ikke overstiger følgende beløp:</w:t>
      </w:r>
    </w:p>
    <w:p w14:paraId="3F110E1D"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20B5F461"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573FE9" w14:textId="77777777" w:rsidR="00EE2529" w:rsidRPr="00C81B84" w:rsidRDefault="00AD5E1E" w:rsidP="00C81B84">
            <w:r w:rsidRPr="00C81B84">
              <w:t xml:space="preserve">Kap.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3B8B2A"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6829B"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D3E8F" w14:textId="77777777" w:rsidR="00EE2529" w:rsidRPr="00C81B84" w:rsidRDefault="00AD5E1E" w:rsidP="00C81B84">
            <w:r w:rsidRPr="00C81B84">
              <w:t>Samlet ramme</w:t>
            </w:r>
          </w:p>
        </w:tc>
      </w:tr>
      <w:tr w:rsidR="00EE2529" w:rsidRPr="00C81B84" w14:paraId="619EEC5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7F6CED99" w14:textId="77777777" w:rsidR="00EE2529" w:rsidRPr="00C81B84" w:rsidRDefault="00AD5E1E" w:rsidP="00C81B84">
            <w:r w:rsidRPr="00C81B84">
              <w:t>581</w:t>
            </w:r>
          </w:p>
        </w:tc>
        <w:tc>
          <w:tcPr>
            <w:tcW w:w="620" w:type="dxa"/>
            <w:tcBorders>
              <w:top w:val="single" w:sz="4" w:space="0" w:color="000000"/>
              <w:left w:val="nil"/>
              <w:bottom w:val="nil"/>
              <w:right w:val="nil"/>
            </w:tcBorders>
            <w:tcMar>
              <w:top w:w="128" w:type="dxa"/>
              <w:left w:w="43" w:type="dxa"/>
              <w:bottom w:w="43" w:type="dxa"/>
              <w:right w:w="43" w:type="dxa"/>
            </w:tcMar>
          </w:tcPr>
          <w:p w14:paraId="10E407E9"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17103CE7" w14:textId="77777777" w:rsidR="00EE2529" w:rsidRPr="00C81B84" w:rsidRDefault="00AD5E1E" w:rsidP="00C81B84">
            <w:r w:rsidRPr="00C81B84">
              <w:t>Bolig- og bomiljøtiltak</w:t>
            </w:r>
          </w:p>
        </w:tc>
        <w:tc>
          <w:tcPr>
            <w:tcW w:w="2260" w:type="dxa"/>
            <w:tcBorders>
              <w:top w:val="single" w:sz="4" w:space="0" w:color="000000"/>
              <w:left w:val="nil"/>
              <w:bottom w:val="nil"/>
              <w:right w:val="nil"/>
            </w:tcBorders>
            <w:tcMar>
              <w:top w:w="128" w:type="dxa"/>
              <w:left w:w="43" w:type="dxa"/>
              <w:bottom w:w="43" w:type="dxa"/>
              <w:right w:w="43" w:type="dxa"/>
            </w:tcMar>
          </w:tcPr>
          <w:p w14:paraId="64FD39CA" w14:textId="77777777" w:rsidR="00EE2529" w:rsidRPr="00C81B84" w:rsidRDefault="00EE2529" w:rsidP="00C81B84"/>
        </w:tc>
      </w:tr>
      <w:tr w:rsidR="00EE2529" w:rsidRPr="00C81B84" w14:paraId="299E71A6" w14:textId="77777777">
        <w:trPr>
          <w:trHeight w:val="380"/>
        </w:trPr>
        <w:tc>
          <w:tcPr>
            <w:tcW w:w="620" w:type="dxa"/>
            <w:tcBorders>
              <w:top w:val="nil"/>
              <w:left w:val="nil"/>
              <w:bottom w:val="nil"/>
              <w:right w:val="nil"/>
            </w:tcBorders>
            <w:tcMar>
              <w:top w:w="128" w:type="dxa"/>
              <w:left w:w="43" w:type="dxa"/>
              <w:bottom w:w="43" w:type="dxa"/>
              <w:right w:w="43" w:type="dxa"/>
            </w:tcMar>
          </w:tcPr>
          <w:p w14:paraId="28DDF6BD"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664F736B" w14:textId="77777777" w:rsidR="00EE2529" w:rsidRPr="00C81B84" w:rsidRDefault="00AD5E1E" w:rsidP="00C81B84">
            <w:r w:rsidRPr="00C81B84">
              <w:t>76</w:t>
            </w:r>
          </w:p>
        </w:tc>
        <w:tc>
          <w:tcPr>
            <w:tcW w:w="6060" w:type="dxa"/>
            <w:tcBorders>
              <w:top w:val="nil"/>
              <w:left w:val="nil"/>
              <w:bottom w:val="nil"/>
              <w:right w:val="nil"/>
            </w:tcBorders>
            <w:tcMar>
              <w:top w:w="128" w:type="dxa"/>
              <w:left w:w="43" w:type="dxa"/>
              <w:bottom w:w="43" w:type="dxa"/>
              <w:right w:w="43" w:type="dxa"/>
            </w:tcMar>
          </w:tcPr>
          <w:p w14:paraId="110BCA02" w14:textId="77777777" w:rsidR="00EE2529" w:rsidRPr="00C81B84" w:rsidRDefault="00AD5E1E" w:rsidP="00C81B84">
            <w:r w:rsidRPr="00C81B84">
              <w:t>Utleieboliger og forsøk med nye boligmodeller</w:t>
            </w:r>
          </w:p>
        </w:tc>
        <w:tc>
          <w:tcPr>
            <w:tcW w:w="2260" w:type="dxa"/>
            <w:tcBorders>
              <w:top w:val="nil"/>
              <w:left w:val="nil"/>
              <w:bottom w:val="nil"/>
              <w:right w:val="nil"/>
            </w:tcBorders>
            <w:tcMar>
              <w:top w:w="128" w:type="dxa"/>
              <w:left w:w="43" w:type="dxa"/>
              <w:bottom w:w="43" w:type="dxa"/>
              <w:right w:w="43" w:type="dxa"/>
            </w:tcMar>
          </w:tcPr>
          <w:p w14:paraId="0C51650E" w14:textId="77777777" w:rsidR="00EE2529" w:rsidRPr="00C81B84" w:rsidRDefault="00AD5E1E" w:rsidP="00C81B84">
            <w:r w:rsidRPr="00C81B84">
              <w:t>256 mill. kroner</w:t>
            </w:r>
          </w:p>
        </w:tc>
      </w:tr>
      <w:tr w:rsidR="00EE2529" w:rsidRPr="00C81B84" w14:paraId="39A86532" w14:textId="77777777">
        <w:trPr>
          <w:trHeight w:val="380"/>
        </w:trPr>
        <w:tc>
          <w:tcPr>
            <w:tcW w:w="620" w:type="dxa"/>
            <w:tcBorders>
              <w:top w:val="nil"/>
              <w:left w:val="nil"/>
              <w:bottom w:val="nil"/>
              <w:right w:val="nil"/>
            </w:tcBorders>
            <w:tcMar>
              <w:top w:w="128" w:type="dxa"/>
              <w:left w:w="43" w:type="dxa"/>
              <w:bottom w:w="43" w:type="dxa"/>
              <w:right w:w="43" w:type="dxa"/>
            </w:tcMar>
          </w:tcPr>
          <w:p w14:paraId="3E7AC38C"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06ACAE53" w14:textId="77777777" w:rsidR="00EE2529" w:rsidRPr="00C81B84" w:rsidRDefault="00AD5E1E" w:rsidP="00C81B84">
            <w:r w:rsidRPr="00C81B84">
              <w:t>78</w:t>
            </w:r>
          </w:p>
        </w:tc>
        <w:tc>
          <w:tcPr>
            <w:tcW w:w="6060" w:type="dxa"/>
            <w:tcBorders>
              <w:top w:val="nil"/>
              <w:left w:val="nil"/>
              <w:bottom w:val="nil"/>
              <w:right w:val="nil"/>
            </w:tcBorders>
            <w:tcMar>
              <w:top w:w="128" w:type="dxa"/>
              <w:left w:w="43" w:type="dxa"/>
              <w:bottom w:w="43" w:type="dxa"/>
              <w:right w:w="43" w:type="dxa"/>
            </w:tcMar>
          </w:tcPr>
          <w:p w14:paraId="29A85F2D" w14:textId="77777777" w:rsidR="00EE2529" w:rsidRPr="00C81B84" w:rsidRDefault="00AD5E1E" w:rsidP="00C81B84">
            <w:r w:rsidRPr="00C81B84">
              <w:t>Boligtiltak</w:t>
            </w:r>
          </w:p>
        </w:tc>
        <w:tc>
          <w:tcPr>
            <w:tcW w:w="2260" w:type="dxa"/>
            <w:tcBorders>
              <w:top w:val="nil"/>
              <w:left w:val="nil"/>
              <w:bottom w:val="nil"/>
              <w:right w:val="nil"/>
            </w:tcBorders>
            <w:tcMar>
              <w:top w:w="128" w:type="dxa"/>
              <w:left w:w="43" w:type="dxa"/>
              <w:bottom w:w="43" w:type="dxa"/>
              <w:right w:w="43" w:type="dxa"/>
            </w:tcMar>
          </w:tcPr>
          <w:p w14:paraId="3B57FD97" w14:textId="77777777" w:rsidR="00EE2529" w:rsidRPr="00C81B84" w:rsidRDefault="00AD5E1E" w:rsidP="00C81B84">
            <w:r w:rsidRPr="00C81B84">
              <w:t>16,3 mill. kroner</w:t>
            </w:r>
          </w:p>
        </w:tc>
      </w:tr>
      <w:tr w:rsidR="00EE2529" w:rsidRPr="00C81B84" w14:paraId="047032ED" w14:textId="77777777">
        <w:trPr>
          <w:trHeight w:val="380"/>
        </w:trPr>
        <w:tc>
          <w:tcPr>
            <w:tcW w:w="620" w:type="dxa"/>
            <w:tcBorders>
              <w:top w:val="nil"/>
              <w:left w:val="nil"/>
              <w:bottom w:val="nil"/>
              <w:right w:val="nil"/>
            </w:tcBorders>
            <w:tcMar>
              <w:top w:w="128" w:type="dxa"/>
              <w:left w:w="43" w:type="dxa"/>
              <w:bottom w:w="43" w:type="dxa"/>
              <w:right w:w="43" w:type="dxa"/>
            </w:tcMar>
          </w:tcPr>
          <w:p w14:paraId="0C3EF2C1" w14:textId="77777777" w:rsidR="00EE2529" w:rsidRPr="00C81B84" w:rsidRDefault="00AD5E1E" w:rsidP="00C81B84">
            <w:r w:rsidRPr="00C81B84">
              <w:t>590</w:t>
            </w:r>
          </w:p>
        </w:tc>
        <w:tc>
          <w:tcPr>
            <w:tcW w:w="620" w:type="dxa"/>
            <w:tcBorders>
              <w:top w:val="nil"/>
              <w:left w:val="nil"/>
              <w:bottom w:val="nil"/>
              <w:right w:val="nil"/>
            </w:tcBorders>
            <w:tcMar>
              <w:top w:w="128" w:type="dxa"/>
              <w:left w:w="43" w:type="dxa"/>
              <w:bottom w:w="43" w:type="dxa"/>
              <w:right w:w="43" w:type="dxa"/>
            </w:tcMar>
          </w:tcPr>
          <w:p w14:paraId="65F38371" w14:textId="77777777" w:rsidR="00EE2529" w:rsidRPr="00C81B84" w:rsidRDefault="00EE2529" w:rsidP="00C81B84"/>
        </w:tc>
        <w:tc>
          <w:tcPr>
            <w:tcW w:w="6060" w:type="dxa"/>
            <w:tcBorders>
              <w:top w:val="nil"/>
              <w:left w:val="nil"/>
              <w:bottom w:val="nil"/>
              <w:right w:val="nil"/>
            </w:tcBorders>
            <w:tcMar>
              <w:top w:w="128" w:type="dxa"/>
              <w:left w:w="43" w:type="dxa"/>
              <w:bottom w:w="43" w:type="dxa"/>
              <w:right w:w="43" w:type="dxa"/>
            </w:tcMar>
          </w:tcPr>
          <w:p w14:paraId="4A068222" w14:textId="77777777" w:rsidR="00EE2529" w:rsidRPr="00C81B84" w:rsidRDefault="00AD5E1E" w:rsidP="00C81B84">
            <w:r w:rsidRPr="00C81B84">
              <w:t>Planlegging og byutvikling</w:t>
            </w:r>
          </w:p>
        </w:tc>
        <w:tc>
          <w:tcPr>
            <w:tcW w:w="2260" w:type="dxa"/>
            <w:tcBorders>
              <w:top w:val="nil"/>
              <w:left w:val="nil"/>
              <w:bottom w:val="nil"/>
              <w:right w:val="nil"/>
            </w:tcBorders>
            <w:tcMar>
              <w:top w:w="128" w:type="dxa"/>
              <w:left w:w="43" w:type="dxa"/>
              <w:bottom w:w="43" w:type="dxa"/>
              <w:right w:w="43" w:type="dxa"/>
            </w:tcMar>
          </w:tcPr>
          <w:p w14:paraId="76BB2465" w14:textId="77777777" w:rsidR="00EE2529" w:rsidRPr="00C81B84" w:rsidRDefault="00EE2529" w:rsidP="00C81B84"/>
        </w:tc>
      </w:tr>
      <w:tr w:rsidR="00EE2529" w:rsidRPr="00C81B84" w14:paraId="664AC7B4"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5F5E67DE"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43C38B36" w14:textId="77777777" w:rsidR="00EE2529" w:rsidRPr="00C81B84" w:rsidRDefault="00AD5E1E" w:rsidP="00C81B84">
            <w:r w:rsidRPr="00C81B84">
              <w:t>72</w:t>
            </w:r>
          </w:p>
        </w:tc>
        <w:tc>
          <w:tcPr>
            <w:tcW w:w="6060" w:type="dxa"/>
            <w:tcBorders>
              <w:top w:val="nil"/>
              <w:left w:val="nil"/>
              <w:bottom w:val="single" w:sz="4" w:space="0" w:color="000000"/>
              <w:right w:val="nil"/>
            </w:tcBorders>
            <w:tcMar>
              <w:top w:w="128" w:type="dxa"/>
              <w:left w:w="43" w:type="dxa"/>
              <w:bottom w:w="43" w:type="dxa"/>
              <w:right w:w="43" w:type="dxa"/>
            </w:tcMar>
          </w:tcPr>
          <w:p w14:paraId="3FC06F1C" w14:textId="77777777" w:rsidR="00EE2529" w:rsidRPr="00C81B84" w:rsidRDefault="00AD5E1E" w:rsidP="00C81B84">
            <w:r w:rsidRPr="00C81B84">
              <w:t xml:space="preserve">Bolig- og områdeutvikling i byer </w:t>
            </w:r>
          </w:p>
        </w:tc>
        <w:tc>
          <w:tcPr>
            <w:tcW w:w="2260" w:type="dxa"/>
            <w:tcBorders>
              <w:top w:val="nil"/>
              <w:left w:val="nil"/>
              <w:bottom w:val="single" w:sz="4" w:space="0" w:color="000000"/>
              <w:right w:val="nil"/>
            </w:tcBorders>
            <w:tcMar>
              <w:top w:w="128" w:type="dxa"/>
              <w:left w:w="43" w:type="dxa"/>
              <w:bottom w:w="43" w:type="dxa"/>
              <w:right w:w="43" w:type="dxa"/>
            </w:tcMar>
          </w:tcPr>
          <w:p w14:paraId="54734C81" w14:textId="77777777" w:rsidR="00EE2529" w:rsidRPr="00C81B84" w:rsidRDefault="00AD5E1E" w:rsidP="00C81B84">
            <w:r w:rsidRPr="00C81B84">
              <w:t>24,6 mill. kroner</w:t>
            </w:r>
          </w:p>
        </w:tc>
      </w:tr>
    </w:tbl>
    <w:p w14:paraId="63800C93" w14:textId="77777777" w:rsidR="00EE2529" w:rsidRPr="00C81B84" w:rsidRDefault="00AD5E1E" w:rsidP="00C81B84">
      <w:pPr>
        <w:pStyle w:val="a-vedtak-del"/>
      </w:pPr>
      <w:r w:rsidRPr="00C81B84">
        <w:t>IX</w:t>
      </w:r>
    </w:p>
    <w:p w14:paraId="426F4901" w14:textId="77777777" w:rsidR="00EE2529" w:rsidRPr="00C81B84" w:rsidRDefault="00AD5E1E" w:rsidP="00C81B84">
      <w:pPr>
        <w:pStyle w:val="a-vedtak-tekst"/>
      </w:pPr>
      <w:r w:rsidRPr="00C81B84">
        <w:t>Garantifullmakt</w:t>
      </w:r>
    </w:p>
    <w:p w14:paraId="425090E4" w14:textId="77777777" w:rsidR="00EE2529" w:rsidRPr="00C81B84" w:rsidRDefault="00AD5E1E" w:rsidP="00C81B84">
      <w:r w:rsidRPr="00C81B84">
        <w:t xml:space="preserve">Stortinget samtykker i at Kommunal- og </w:t>
      </w:r>
      <w:proofErr w:type="spellStart"/>
      <w:r w:rsidRPr="00C81B84">
        <w:t>distriktsdepartementet</w:t>
      </w:r>
      <w:proofErr w:type="spellEnd"/>
      <w:r w:rsidRPr="00C81B84">
        <w:t xml:space="preserve"> i 2023 kan inngå avtale om gjennomføring av et erfaringsbasert masterprogram i offentlig forvaltning med garanti overfor studietilbyder for dekning av deltakeravgift. Garantien utløses dersom det ikke oppnås tilstrekkelig antall deltakere per studieemne. Samlet garantiramme er på 18 mill. kroner i perioden 2023–2027 og bygges ned etter hvert som masterprogrammet gjennomføres.</w:t>
      </w:r>
    </w:p>
    <w:p w14:paraId="27D35964" w14:textId="77777777" w:rsidR="00EE2529" w:rsidRPr="00C81B84" w:rsidRDefault="00AD5E1E" w:rsidP="00C81B84">
      <w:pPr>
        <w:pStyle w:val="a-vedtak-del"/>
      </w:pPr>
      <w:proofErr w:type="spellStart"/>
      <w:r w:rsidRPr="00C81B84">
        <w:t>X</w:t>
      </w:r>
      <w:proofErr w:type="spellEnd"/>
    </w:p>
    <w:p w14:paraId="72190DA5" w14:textId="77777777" w:rsidR="00EE2529" w:rsidRPr="00C81B84" w:rsidRDefault="00AD5E1E" w:rsidP="00C81B84">
      <w:pPr>
        <w:pStyle w:val="a-vedtak-tekst"/>
      </w:pPr>
      <w:r w:rsidRPr="00C81B84">
        <w:t>Kostnadsramme for nytt regjeringskvartal byggetrinn 1</w:t>
      </w:r>
    </w:p>
    <w:p w14:paraId="462D553F" w14:textId="77777777" w:rsidR="00EE2529" w:rsidRPr="00C81B84" w:rsidRDefault="00AD5E1E" w:rsidP="00C81B84">
      <w:r w:rsidRPr="00C81B84">
        <w:t>Stortinget samtykker i at kostnadsrammen for nytt regjeringskvartal byggetrinn 1 øker til 23 687 mill. kroner (prisnivå per 1. juli 2023).</w:t>
      </w:r>
    </w:p>
    <w:p w14:paraId="542C37B7" w14:textId="77777777" w:rsidR="00EE2529" w:rsidRPr="00C81B84" w:rsidRDefault="00AD5E1E" w:rsidP="00C81B84">
      <w:pPr>
        <w:pStyle w:val="a-vedtak-del"/>
      </w:pPr>
      <w:r w:rsidRPr="00C81B84">
        <w:t>XI</w:t>
      </w:r>
    </w:p>
    <w:p w14:paraId="3F623B8D" w14:textId="77777777" w:rsidR="00EE2529" w:rsidRPr="00C81B84" w:rsidRDefault="00AD5E1E" w:rsidP="00C81B84">
      <w:pPr>
        <w:pStyle w:val="a-vedtak-tekst"/>
      </w:pPr>
      <w:r w:rsidRPr="00C81B84">
        <w:t>Kostnadsramme for ombygging av Ring 1</w:t>
      </w:r>
    </w:p>
    <w:p w14:paraId="3693626B" w14:textId="77777777" w:rsidR="00EE2529" w:rsidRPr="00C81B84" w:rsidRDefault="00AD5E1E" w:rsidP="00C81B84">
      <w:r w:rsidRPr="00C81B84">
        <w:t>Stortinget samtykker i at kostnadsrammen for ombygging av deler av Ring 1 øker til 3 325 mill. kroner (prisnivå per 1. juli 2023).</w:t>
      </w:r>
    </w:p>
    <w:p w14:paraId="4F3386AD" w14:textId="77777777" w:rsidR="00EE2529" w:rsidRPr="00C81B84" w:rsidRDefault="00AD5E1E" w:rsidP="00C81B84">
      <w:pPr>
        <w:pStyle w:val="a-vedtak-del"/>
      </w:pPr>
      <w:r w:rsidRPr="00C81B84">
        <w:t>XII</w:t>
      </w:r>
    </w:p>
    <w:p w14:paraId="06C27298" w14:textId="77777777" w:rsidR="00EE2529" w:rsidRPr="00C81B84" w:rsidRDefault="00AD5E1E" w:rsidP="00C81B84">
      <w:pPr>
        <w:pStyle w:val="a-vedtak-tekst"/>
      </w:pPr>
      <w:r w:rsidRPr="00C81B84">
        <w:t>Kostnadsramme for byggeprosjektet Norsk havteknologisenter</w:t>
      </w:r>
    </w:p>
    <w:p w14:paraId="6CB2D93A" w14:textId="77777777" w:rsidR="00EE2529" w:rsidRPr="00C81B84" w:rsidRDefault="00AD5E1E" w:rsidP="00C81B84">
      <w:r w:rsidRPr="00C81B84">
        <w:t>Stortinget samtykker i at kostnadsrammen for byggeprosjektet Norsk havteknologisenter økes til 5 329 mill. kroner (prisnivå per 1. juli 2023).</w:t>
      </w:r>
    </w:p>
    <w:p w14:paraId="24448620" w14:textId="77777777" w:rsidR="00EE2529" w:rsidRPr="00C81B84" w:rsidRDefault="00AD5E1E" w:rsidP="00C81B84">
      <w:pPr>
        <w:pStyle w:val="a-vedtak-del"/>
      </w:pPr>
      <w:r w:rsidRPr="00C81B84">
        <w:t>XIII</w:t>
      </w:r>
    </w:p>
    <w:p w14:paraId="73DA3D6F" w14:textId="77777777" w:rsidR="00EE2529" w:rsidRPr="00C81B84" w:rsidRDefault="00AD5E1E" w:rsidP="00C81B84">
      <w:pPr>
        <w:pStyle w:val="a-vedtak-tekst"/>
      </w:pPr>
      <w:r w:rsidRPr="00C81B84">
        <w:t>Tilsagnsfullmakter</w:t>
      </w:r>
    </w:p>
    <w:p w14:paraId="1673B3ED" w14:textId="77777777" w:rsidR="00EE2529" w:rsidRPr="00C81B84" w:rsidRDefault="00AD5E1E" w:rsidP="00C81B84">
      <w:r w:rsidRPr="00C81B84">
        <w:t>Stortinget samtykker i at Arbeids- og inkluderingsdepartementet i 2023 kan gi tilsagn om tilskudd utover gitte bevilgninger, men slik at samlet ramme for nye tilsagn og gammelt ansvar ikke overstiger følgende beløp:</w:t>
      </w:r>
    </w:p>
    <w:p w14:paraId="6FCA5473"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57B2C82E"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16B950"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FFD84"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3D876C"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81053E" w14:textId="77777777" w:rsidR="00EE2529" w:rsidRPr="00C81B84" w:rsidRDefault="00AD5E1E" w:rsidP="00C81B84">
            <w:r w:rsidRPr="00C81B84">
              <w:t>Samlet ramme</w:t>
            </w:r>
          </w:p>
        </w:tc>
      </w:tr>
      <w:tr w:rsidR="00EE2529" w:rsidRPr="00C81B84" w14:paraId="554D5B79"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00B67072" w14:textId="77777777" w:rsidR="00EE2529" w:rsidRPr="00C81B84" w:rsidRDefault="00AD5E1E" w:rsidP="00C81B84">
            <w:r w:rsidRPr="00C81B84">
              <w:t>634</w:t>
            </w:r>
          </w:p>
        </w:tc>
        <w:tc>
          <w:tcPr>
            <w:tcW w:w="620" w:type="dxa"/>
            <w:tcBorders>
              <w:top w:val="single" w:sz="4" w:space="0" w:color="000000"/>
              <w:left w:val="nil"/>
              <w:bottom w:val="nil"/>
              <w:right w:val="nil"/>
            </w:tcBorders>
            <w:tcMar>
              <w:top w:w="128" w:type="dxa"/>
              <w:left w:w="43" w:type="dxa"/>
              <w:bottom w:w="43" w:type="dxa"/>
              <w:right w:w="43" w:type="dxa"/>
            </w:tcMar>
          </w:tcPr>
          <w:p w14:paraId="72046FD2"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2F42C427" w14:textId="77777777" w:rsidR="00EE2529" w:rsidRPr="00C81B84" w:rsidRDefault="00AD5E1E" w:rsidP="00C81B84">
            <w:r w:rsidRPr="00C81B84">
              <w:t>Arbeidsmarkedstiltak</w:t>
            </w:r>
          </w:p>
        </w:tc>
        <w:tc>
          <w:tcPr>
            <w:tcW w:w="2260" w:type="dxa"/>
            <w:tcBorders>
              <w:top w:val="single" w:sz="4" w:space="0" w:color="000000"/>
              <w:left w:val="nil"/>
              <w:bottom w:val="nil"/>
              <w:right w:val="nil"/>
            </w:tcBorders>
            <w:tcMar>
              <w:top w:w="128" w:type="dxa"/>
              <w:left w:w="43" w:type="dxa"/>
              <w:bottom w:w="43" w:type="dxa"/>
              <w:right w:w="43" w:type="dxa"/>
            </w:tcMar>
          </w:tcPr>
          <w:p w14:paraId="2F6BCABC" w14:textId="77777777" w:rsidR="00EE2529" w:rsidRPr="00C81B84" w:rsidRDefault="00EE2529" w:rsidP="00C81B84"/>
        </w:tc>
      </w:tr>
      <w:tr w:rsidR="00EE2529" w:rsidRPr="00C81B84" w14:paraId="0DC6E639" w14:textId="77777777">
        <w:trPr>
          <w:trHeight w:val="380"/>
        </w:trPr>
        <w:tc>
          <w:tcPr>
            <w:tcW w:w="620" w:type="dxa"/>
            <w:tcBorders>
              <w:top w:val="nil"/>
              <w:left w:val="nil"/>
              <w:bottom w:val="nil"/>
              <w:right w:val="nil"/>
            </w:tcBorders>
            <w:tcMar>
              <w:top w:w="128" w:type="dxa"/>
              <w:left w:w="43" w:type="dxa"/>
              <w:bottom w:w="43" w:type="dxa"/>
              <w:right w:w="43" w:type="dxa"/>
            </w:tcMar>
          </w:tcPr>
          <w:p w14:paraId="13BB0E3F"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0A1E3FD6" w14:textId="77777777" w:rsidR="00EE2529" w:rsidRPr="00C81B84" w:rsidRDefault="00AD5E1E" w:rsidP="00C81B84">
            <w:r w:rsidRPr="00C81B84">
              <w:t>76</w:t>
            </w:r>
          </w:p>
        </w:tc>
        <w:tc>
          <w:tcPr>
            <w:tcW w:w="6060" w:type="dxa"/>
            <w:tcBorders>
              <w:top w:val="nil"/>
              <w:left w:val="nil"/>
              <w:bottom w:val="nil"/>
              <w:right w:val="nil"/>
            </w:tcBorders>
            <w:tcMar>
              <w:top w:w="128" w:type="dxa"/>
              <w:left w:w="43" w:type="dxa"/>
              <w:bottom w:w="43" w:type="dxa"/>
              <w:right w:w="43" w:type="dxa"/>
            </w:tcMar>
          </w:tcPr>
          <w:p w14:paraId="4583AA04" w14:textId="77777777" w:rsidR="00EE2529" w:rsidRPr="00C81B84" w:rsidRDefault="00AD5E1E" w:rsidP="00C81B84">
            <w:r w:rsidRPr="00C81B84">
              <w:t>Tiltak for arbeidssøkere</w:t>
            </w:r>
          </w:p>
        </w:tc>
        <w:tc>
          <w:tcPr>
            <w:tcW w:w="2260" w:type="dxa"/>
            <w:tcBorders>
              <w:top w:val="nil"/>
              <w:left w:val="nil"/>
              <w:bottom w:val="nil"/>
              <w:right w:val="nil"/>
            </w:tcBorders>
            <w:tcMar>
              <w:top w:w="128" w:type="dxa"/>
              <w:left w:w="43" w:type="dxa"/>
              <w:bottom w:w="43" w:type="dxa"/>
              <w:right w:w="43" w:type="dxa"/>
            </w:tcMar>
          </w:tcPr>
          <w:p w14:paraId="671E3AE9" w14:textId="77777777" w:rsidR="00EE2529" w:rsidRPr="00C81B84" w:rsidRDefault="00AD5E1E" w:rsidP="00C81B84">
            <w:r w:rsidRPr="00C81B84">
              <w:t>2 761,9 mill. kroner</w:t>
            </w:r>
          </w:p>
        </w:tc>
      </w:tr>
      <w:tr w:rsidR="00EE2529" w:rsidRPr="00C81B84" w14:paraId="4C1E7827" w14:textId="77777777">
        <w:trPr>
          <w:trHeight w:val="380"/>
        </w:trPr>
        <w:tc>
          <w:tcPr>
            <w:tcW w:w="620" w:type="dxa"/>
            <w:tcBorders>
              <w:top w:val="nil"/>
              <w:left w:val="nil"/>
              <w:bottom w:val="nil"/>
              <w:right w:val="nil"/>
            </w:tcBorders>
            <w:tcMar>
              <w:top w:w="128" w:type="dxa"/>
              <w:left w:w="43" w:type="dxa"/>
              <w:bottom w:w="43" w:type="dxa"/>
              <w:right w:w="43" w:type="dxa"/>
            </w:tcMar>
          </w:tcPr>
          <w:p w14:paraId="227AC990"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5B935D45" w14:textId="77777777" w:rsidR="00EE2529" w:rsidRPr="00C81B84" w:rsidRDefault="00AD5E1E" w:rsidP="00C81B84">
            <w:r w:rsidRPr="00C81B84">
              <w:t>77</w:t>
            </w:r>
          </w:p>
        </w:tc>
        <w:tc>
          <w:tcPr>
            <w:tcW w:w="6060" w:type="dxa"/>
            <w:tcBorders>
              <w:top w:val="nil"/>
              <w:left w:val="nil"/>
              <w:bottom w:val="nil"/>
              <w:right w:val="nil"/>
            </w:tcBorders>
            <w:tcMar>
              <w:top w:w="128" w:type="dxa"/>
              <w:left w:w="43" w:type="dxa"/>
              <w:bottom w:w="43" w:type="dxa"/>
              <w:right w:w="43" w:type="dxa"/>
            </w:tcMar>
          </w:tcPr>
          <w:p w14:paraId="3F6E169A" w14:textId="77777777" w:rsidR="00EE2529" w:rsidRPr="00C81B84" w:rsidRDefault="00AD5E1E" w:rsidP="00C81B84">
            <w:r w:rsidRPr="00C81B84">
              <w:t>Varig tilrettelagt arbeid</w:t>
            </w:r>
          </w:p>
        </w:tc>
        <w:tc>
          <w:tcPr>
            <w:tcW w:w="2260" w:type="dxa"/>
            <w:tcBorders>
              <w:top w:val="nil"/>
              <w:left w:val="nil"/>
              <w:bottom w:val="nil"/>
              <w:right w:val="nil"/>
            </w:tcBorders>
            <w:tcMar>
              <w:top w:w="128" w:type="dxa"/>
              <w:left w:w="43" w:type="dxa"/>
              <w:bottom w:w="43" w:type="dxa"/>
              <w:right w:w="43" w:type="dxa"/>
            </w:tcMar>
          </w:tcPr>
          <w:p w14:paraId="7D65F96B" w14:textId="77777777" w:rsidR="00EE2529" w:rsidRPr="00C81B84" w:rsidRDefault="00AD5E1E" w:rsidP="00C81B84">
            <w:r w:rsidRPr="00C81B84">
              <w:t>1 095,6 mill. kroner</w:t>
            </w:r>
          </w:p>
        </w:tc>
      </w:tr>
      <w:tr w:rsidR="00EE2529" w:rsidRPr="00C81B84" w14:paraId="6687FAFC"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47F45ACA"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044BE36F" w14:textId="77777777" w:rsidR="00EE2529" w:rsidRPr="00C81B84" w:rsidRDefault="00AD5E1E" w:rsidP="00C81B84">
            <w:r w:rsidRPr="00C81B84">
              <w:t>79</w:t>
            </w:r>
          </w:p>
        </w:tc>
        <w:tc>
          <w:tcPr>
            <w:tcW w:w="6060" w:type="dxa"/>
            <w:tcBorders>
              <w:top w:val="nil"/>
              <w:left w:val="nil"/>
              <w:bottom w:val="single" w:sz="4" w:space="0" w:color="000000"/>
              <w:right w:val="nil"/>
            </w:tcBorders>
            <w:tcMar>
              <w:top w:w="128" w:type="dxa"/>
              <w:left w:w="43" w:type="dxa"/>
              <w:bottom w:w="43" w:type="dxa"/>
              <w:right w:w="43" w:type="dxa"/>
            </w:tcMar>
          </w:tcPr>
          <w:p w14:paraId="6E60C9F3" w14:textId="77777777" w:rsidR="00EE2529" w:rsidRPr="00C81B84" w:rsidRDefault="00AD5E1E" w:rsidP="00C81B84">
            <w:r w:rsidRPr="00C81B84">
              <w:t>Funksjonsassistanse i arbeidslivet</w:t>
            </w:r>
          </w:p>
        </w:tc>
        <w:tc>
          <w:tcPr>
            <w:tcW w:w="2260" w:type="dxa"/>
            <w:tcBorders>
              <w:top w:val="nil"/>
              <w:left w:val="nil"/>
              <w:bottom w:val="single" w:sz="4" w:space="0" w:color="000000"/>
              <w:right w:val="nil"/>
            </w:tcBorders>
            <w:tcMar>
              <w:top w:w="128" w:type="dxa"/>
              <w:left w:w="43" w:type="dxa"/>
              <w:bottom w:w="43" w:type="dxa"/>
              <w:right w:w="43" w:type="dxa"/>
            </w:tcMar>
          </w:tcPr>
          <w:p w14:paraId="12306B10" w14:textId="77777777" w:rsidR="00EE2529" w:rsidRPr="00C81B84" w:rsidRDefault="00AD5E1E" w:rsidP="00C81B84">
            <w:r w:rsidRPr="00C81B84">
              <w:t>42,0 mill. kroner</w:t>
            </w:r>
          </w:p>
        </w:tc>
      </w:tr>
    </w:tbl>
    <w:p w14:paraId="6C020509" w14:textId="77777777" w:rsidR="00EE2529" w:rsidRPr="00C81B84" w:rsidRDefault="00AD5E1E" w:rsidP="00C81B84">
      <w:pPr>
        <w:pStyle w:val="a-vedtak-del"/>
      </w:pPr>
      <w:r w:rsidRPr="00C81B84">
        <w:t>XIV</w:t>
      </w:r>
    </w:p>
    <w:p w14:paraId="24882C59" w14:textId="77777777" w:rsidR="00EE2529" w:rsidRPr="00C81B84" w:rsidRDefault="00AD5E1E" w:rsidP="00C81B84">
      <w:pPr>
        <w:pStyle w:val="a-vedtak-tekst"/>
      </w:pPr>
      <w:r w:rsidRPr="00C81B84">
        <w:t>Fullmakt til å pådra staten forpliktelser for investeringsprosjekt</w:t>
      </w:r>
    </w:p>
    <w:p w14:paraId="171A1266" w14:textId="77777777" w:rsidR="00EE2529" w:rsidRPr="00C81B84" w:rsidRDefault="00AD5E1E" w:rsidP="00C81B84">
      <w:r w:rsidRPr="00C81B84">
        <w:t>Stortinget samtykker i at Arbeids- og inkluderingsdepartementet i 2023 kan starte opp fase III av Pro 25 i Statens pensjonskasse med utgangspunkt i en kostnadsramme på 391 mill. 2023-kroner.</w:t>
      </w:r>
    </w:p>
    <w:p w14:paraId="5E409225" w14:textId="77777777" w:rsidR="00EE2529" w:rsidRPr="00C81B84" w:rsidRDefault="00AD5E1E" w:rsidP="00C81B84">
      <w:pPr>
        <w:pStyle w:val="a-vedtak-del"/>
      </w:pPr>
      <w:r w:rsidRPr="00C81B84">
        <w:t>XV</w:t>
      </w:r>
    </w:p>
    <w:p w14:paraId="6E336D08" w14:textId="77777777" w:rsidR="00EE2529" w:rsidRPr="00C81B84" w:rsidRDefault="00AD5E1E" w:rsidP="00C81B84">
      <w:pPr>
        <w:pStyle w:val="a-vedtak-tekst"/>
      </w:pPr>
      <w:r w:rsidRPr="00C81B84">
        <w:t>Tilsagnsfullmakter</w:t>
      </w:r>
    </w:p>
    <w:p w14:paraId="45EAB2B5" w14:textId="77777777" w:rsidR="00EE2529" w:rsidRPr="00C81B84" w:rsidRDefault="00AD5E1E" w:rsidP="00C81B84">
      <w:r w:rsidRPr="00C81B84">
        <w:t>Stortinget samtykker i at Helse- og omsorgsdepartementet i 2023 kan gi tilsagn utover gitte bevilgninger, men slik at samlet ramme for nye tilsagn og gammelt ansvar ikke overstiger følgende beløp:</w:t>
      </w:r>
    </w:p>
    <w:p w14:paraId="57D6ABAF"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23A9429F"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8541EC"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3EE369"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70378" w14:textId="77777777" w:rsidR="00EE2529" w:rsidRPr="00C81B84" w:rsidRDefault="00AD5E1E" w:rsidP="00C81B84">
            <w:r w:rsidRPr="00C81B84">
              <w:t>Benevnelse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CE1A4" w14:textId="77777777" w:rsidR="00EE2529" w:rsidRPr="00C81B84" w:rsidRDefault="00AD5E1E" w:rsidP="00C81B84">
            <w:r w:rsidRPr="00C81B84">
              <w:t>Samlet ramme</w:t>
            </w:r>
          </w:p>
        </w:tc>
      </w:tr>
      <w:tr w:rsidR="00EE2529" w:rsidRPr="00C81B84" w14:paraId="0220E796"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2F6D92EC" w14:textId="77777777" w:rsidR="00EE2529" w:rsidRPr="00C81B84" w:rsidRDefault="00AD5E1E" w:rsidP="00C81B84">
            <w:r w:rsidRPr="00C81B84">
              <w:t>761</w:t>
            </w:r>
          </w:p>
        </w:tc>
        <w:tc>
          <w:tcPr>
            <w:tcW w:w="620" w:type="dxa"/>
            <w:tcBorders>
              <w:top w:val="single" w:sz="4" w:space="0" w:color="000000"/>
              <w:left w:val="nil"/>
              <w:bottom w:val="nil"/>
              <w:right w:val="nil"/>
            </w:tcBorders>
            <w:tcMar>
              <w:top w:w="128" w:type="dxa"/>
              <w:left w:w="43" w:type="dxa"/>
              <w:bottom w:w="43" w:type="dxa"/>
              <w:right w:w="43" w:type="dxa"/>
            </w:tcMar>
          </w:tcPr>
          <w:p w14:paraId="19AA3450"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31A5ACF7" w14:textId="77777777" w:rsidR="00EE2529" w:rsidRPr="00C81B84" w:rsidRDefault="00AD5E1E" w:rsidP="00C81B84">
            <w:r w:rsidRPr="00C81B84">
              <w:t>Omsorgstjeneste</w:t>
            </w:r>
          </w:p>
        </w:tc>
        <w:tc>
          <w:tcPr>
            <w:tcW w:w="2260" w:type="dxa"/>
            <w:tcBorders>
              <w:top w:val="single" w:sz="4" w:space="0" w:color="000000"/>
              <w:left w:val="nil"/>
              <w:bottom w:val="nil"/>
              <w:right w:val="nil"/>
            </w:tcBorders>
            <w:tcMar>
              <w:top w:w="128" w:type="dxa"/>
              <w:left w:w="43" w:type="dxa"/>
              <w:bottom w:w="43" w:type="dxa"/>
              <w:right w:w="43" w:type="dxa"/>
            </w:tcMar>
          </w:tcPr>
          <w:p w14:paraId="3BE959A5" w14:textId="77777777" w:rsidR="00EE2529" w:rsidRPr="00C81B84" w:rsidRDefault="00EE2529" w:rsidP="00C81B84"/>
        </w:tc>
      </w:tr>
      <w:tr w:rsidR="00EE2529" w:rsidRPr="00C81B84" w14:paraId="38C603F6"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43611466"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7E585BA7" w14:textId="77777777" w:rsidR="00EE2529" w:rsidRPr="00C81B84" w:rsidRDefault="00AD5E1E" w:rsidP="00C81B84">
            <w:r w:rsidRPr="00C81B84">
              <w:t>63</w:t>
            </w:r>
          </w:p>
        </w:tc>
        <w:tc>
          <w:tcPr>
            <w:tcW w:w="6060" w:type="dxa"/>
            <w:tcBorders>
              <w:top w:val="nil"/>
              <w:left w:val="nil"/>
              <w:bottom w:val="single" w:sz="4" w:space="0" w:color="000000"/>
              <w:right w:val="nil"/>
            </w:tcBorders>
            <w:tcMar>
              <w:top w:w="128" w:type="dxa"/>
              <w:left w:w="43" w:type="dxa"/>
              <w:bottom w:w="43" w:type="dxa"/>
              <w:right w:w="43" w:type="dxa"/>
            </w:tcMar>
          </w:tcPr>
          <w:p w14:paraId="1EC11B44" w14:textId="77777777" w:rsidR="00EE2529" w:rsidRPr="00C81B84" w:rsidRDefault="00AD5E1E" w:rsidP="00C81B84">
            <w:r w:rsidRPr="00C81B84">
              <w:t>Investeringstilskudd – rehabilitering</w:t>
            </w:r>
          </w:p>
        </w:tc>
        <w:tc>
          <w:tcPr>
            <w:tcW w:w="2260" w:type="dxa"/>
            <w:tcBorders>
              <w:top w:val="nil"/>
              <w:left w:val="nil"/>
              <w:bottom w:val="single" w:sz="4" w:space="0" w:color="000000"/>
              <w:right w:val="nil"/>
            </w:tcBorders>
            <w:tcMar>
              <w:top w:w="128" w:type="dxa"/>
              <w:left w:w="43" w:type="dxa"/>
              <w:bottom w:w="43" w:type="dxa"/>
              <w:right w:w="43" w:type="dxa"/>
            </w:tcMar>
          </w:tcPr>
          <w:p w14:paraId="713FD472" w14:textId="77777777" w:rsidR="00EE2529" w:rsidRPr="00C81B84" w:rsidRDefault="00AD5E1E" w:rsidP="00C81B84">
            <w:r w:rsidRPr="00C81B84">
              <w:t>3 687,8 mill. kroner</w:t>
            </w:r>
          </w:p>
        </w:tc>
      </w:tr>
    </w:tbl>
    <w:p w14:paraId="5FB28544" w14:textId="77777777" w:rsidR="00EE2529" w:rsidRPr="00C81B84" w:rsidRDefault="00AD5E1E" w:rsidP="00C81B84">
      <w:pPr>
        <w:pStyle w:val="a-vedtak-del"/>
      </w:pPr>
      <w:r w:rsidRPr="00C81B84">
        <w:t>XVI</w:t>
      </w:r>
    </w:p>
    <w:p w14:paraId="5EAF74DE" w14:textId="77777777" w:rsidR="00EE2529" w:rsidRPr="00C81B84" w:rsidRDefault="00AD5E1E" w:rsidP="00C81B84">
      <w:pPr>
        <w:pStyle w:val="a-vedtak-tekst"/>
      </w:pPr>
      <w:r w:rsidRPr="00C81B84">
        <w:t>Bestillingsfullmakter</w:t>
      </w:r>
    </w:p>
    <w:p w14:paraId="0C234976" w14:textId="77777777" w:rsidR="00EE2529" w:rsidRPr="00C81B84" w:rsidRDefault="00AD5E1E" w:rsidP="00C81B84">
      <w:r w:rsidRPr="00C81B84">
        <w:t>Stortinget samtykker i at Nærings- og fiskeridepartementet i 2023 kan inngå forpliktelser ut over gitte bevilgninger, men slik at samlet ramme for nye bestillinger og gammelt ansvar ikke overstiger følgende beløp:</w:t>
      </w:r>
    </w:p>
    <w:p w14:paraId="40C5DB0E"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1120"/>
        <w:gridCol w:w="1120"/>
        <w:gridCol w:w="5040"/>
        <w:gridCol w:w="2260"/>
      </w:tblGrid>
      <w:tr w:rsidR="00EE2529" w:rsidRPr="00C81B84" w14:paraId="607F90E6" w14:textId="77777777">
        <w:trPr>
          <w:trHeight w:val="360"/>
        </w:trPr>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7181DB" w14:textId="77777777" w:rsidR="00EE2529" w:rsidRPr="00C81B84" w:rsidRDefault="00AD5E1E" w:rsidP="00C81B84">
            <w:r w:rsidRPr="00C81B84">
              <w:t xml:space="preserve">Kap.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8F52E5" w14:textId="77777777" w:rsidR="00EE2529" w:rsidRPr="00C81B84" w:rsidRDefault="00AD5E1E" w:rsidP="00C81B84">
            <w:r w:rsidRPr="00C81B84">
              <w:t>Post</w:t>
            </w:r>
          </w:p>
        </w:tc>
        <w:tc>
          <w:tcPr>
            <w:tcW w:w="5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C1F10"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0A891" w14:textId="77777777" w:rsidR="00EE2529" w:rsidRPr="00C81B84" w:rsidRDefault="00AD5E1E" w:rsidP="00C81B84">
            <w:r w:rsidRPr="00C81B84">
              <w:t>Samlet ramme</w:t>
            </w:r>
          </w:p>
        </w:tc>
      </w:tr>
      <w:tr w:rsidR="00EE2529" w:rsidRPr="00C81B84" w14:paraId="7A3E48B5" w14:textId="77777777">
        <w:trPr>
          <w:trHeight w:val="380"/>
        </w:trPr>
        <w:tc>
          <w:tcPr>
            <w:tcW w:w="1120" w:type="dxa"/>
            <w:tcBorders>
              <w:top w:val="single" w:sz="4" w:space="0" w:color="000000"/>
              <w:left w:val="nil"/>
              <w:bottom w:val="nil"/>
              <w:right w:val="nil"/>
            </w:tcBorders>
            <w:tcMar>
              <w:top w:w="128" w:type="dxa"/>
              <w:left w:w="43" w:type="dxa"/>
              <w:bottom w:w="43" w:type="dxa"/>
              <w:right w:w="43" w:type="dxa"/>
            </w:tcMar>
          </w:tcPr>
          <w:p w14:paraId="18E6B9AC" w14:textId="77777777" w:rsidR="00EE2529" w:rsidRPr="00C81B84" w:rsidRDefault="00AD5E1E" w:rsidP="00C81B84">
            <w:r w:rsidRPr="00C81B84">
              <w:t>907</w:t>
            </w:r>
          </w:p>
        </w:tc>
        <w:tc>
          <w:tcPr>
            <w:tcW w:w="1120" w:type="dxa"/>
            <w:tcBorders>
              <w:top w:val="single" w:sz="4" w:space="0" w:color="000000"/>
              <w:left w:val="nil"/>
              <w:bottom w:val="nil"/>
              <w:right w:val="nil"/>
            </w:tcBorders>
            <w:tcMar>
              <w:top w:w="128" w:type="dxa"/>
              <w:left w:w="43" w:type="dxa"/>
              <w:bottom w:w="43" w:type="dxa"/>
              <w:right w:w="43" w:type="dxa"/>
            </w:tcMar>
          </w:tcPr>
          <w:p w14:paraId="666DC776" w14:textId="77777777" w:rsidR="00EE2529" w:rsidRPr="00C81B84" w:rsidRDefault="00EE2529" w:rsidP="00C81B84"/>
        </w:tc>
        <w:tc>
          <w:tcPr>
            <w:tcW w:w="5040" w:type="dxa"/>
            <w:tcBorders>
              <w:top w:val="single" w:sz="4" w:space="0" w:color="000000"/>
              <w:left w:val="nil"/>
              <w:bottom w:val="nil"/>
              <w:right w:val="nil"/>
            </w:tcBorders>
            <w:tcMar>
              <w:top w:w="128" w:type="dxa"/>
              <w:left w:w="43" w:type="dxa"/>
              <w:bottom w:w="43" w:type="dxa"/>
              <w:right w:w="43" w:type="dxa"/>
            </w:tcMar>
          </w:tcPr>
          <w:p w14:paraId="1C89DAC1" w14:textId="77777777" w:rsidR="00EE2529" w:rsidRPr="00C81B84" w:rsidRDefault="00AD5E1E" w:rsidP="00C81B84">
            <w:r w:rsidRPr="00C81B84">
              <w:t>Norsk nukleær dekommisjonering</w:t>
            </w:r>
          </w:p>
        </w:tc>
        <w:tc>
          <w:tcPr>
            <w:tcW w:w="2260" w:type="dxa"/>
            <w:tcBorders>
              <w:top w:val="single" w:sz="4" w:space="0" w:color="000000"/>
              <w:left w:val="nil"/>
              <w:bottom w:val="nil"/>
              <w:right w:val="nil"/>
            </w:tcBorders>
            <w:tcMar>
              <w:top w:w="128" w:type="dxa"/>
              <w:left w:w="43" w:type="dxa"/>
              <w:bottom w:w="43" w:type="dxa"/>
              <w:right w:w="43" w:type="dxa"/>
            </w:tcMar>
          </w:tcPr>
          <w:p w14:paraId="6F99CC44" w14:textId="77777777" w:rsidR="00EE2529" w:rsidRPr="00C81B84" w:rsidRDefault="00EE2529" w:rsidP="00C81B84"/>
        </w:tc>
      </w:tr>
      <w:tr w:rsidR="00EE2529" w:rsidRPr="00C81B84" w14:paraId="2AC20C99" w14:textId="77777777">
        <w:trPr>
          <w:trHeight w:val="380"/>
        </w:trPr>
        <w:tc>
          <w:tcPr>
            <w:tcW w:w="1120" w:type="dxa"/>
            <w:tcBorders>
              <w:top w:val="nil"/>
              <w:left w:val="nil"/>
              <w:bottom w:val="nil"/>
              <w:right w:val="nil"/>
            </w:tcBorders>
            <w:tcMar>
              <w:top w:w="128" w:type="dxa"/>
              <w:left w:w="43" w:type="dxa"/>
              <w:bottom w:w="43" w:type="dxa"/>
              <w:right w:w="43" w:type="dxa"/>
            </w:tcMar>
          </w:tcPr>
          <w:p w14:paraId="42783945" w14:textId="77777777" w:rsidR="00EE2529" w:rsidRPr="00C81B84" w:rsidRDefault="00EE2529" w:rsidP="00C81B84"/>
        </w:tc>
        <w:tc>
          <w:tcPr>
            <w:tcW w:w="1120" w:type="dxa"/>
            <w:tcBorders>
              <w:top w:val="nil"/>
              <w:left w:val="nil"/>
              <w:bottom w:val="nil"/>
              <w:right w:val="nil"/>
            </w:tcBorders>
            <w:tcMar>
              <w:top w:w="128" w:type="dxa"/>
              <w:left w:w="43" w:type="dxa"/>
              <w:bottom w:w="43" w:type="dxa"/>
              <w:right w:w="43" w:type="dxa"/>
            </w:tcMar>
          </w:tcPr>
          <w:p w14:paraId="1939ED1A" w14:textId="77777777" w:rsidR="00EE2529" w:rsidRPr="00C81B84" w:rsidRDefault="00AD5E1E" w:rsidP="00C81B84">
            <w:r w:rsidRPr="00C81B84">
              <w:t>21</w:t>
            </w:r>
          </w:p>
        </w:tc>
        <w:tc>
          <w:tcPr>
            <w:tcW w:w="5040" w:type="dxa"/>
            <w:tcBorders>
              <w:top w:val="nil"/>
              <w:left w:val="nil"/>
              <w:bottom w:val="nil"/>
              <w:right w:val="nil"/>
            </w:tcBorders>
            <w:tcMar>
              <w:top w:w="128" w:type="dxa"/>
              <w:left w:w="43" w:type="dxa"/>
              <w:bottom w:w="43" w:type="dxa"/>
              <w:right w:w="43" w:type="dxa"/>
            </w:tcMar>
          </w:tcPr>
          <w:p w14:paraId="5E49BA89" w14:textId="77777777" w:rsidR="00EE2529" w:rsidRPr="00C81B84" w:rsidRDefault="00AD5E1E" w:rsidP="00C81B84">
            <w:r w:rsidRPr="00C81B84">
              <w:t>Spesielle driftsutgifter</w:t>
            </w:r>
          </w:p>
        </w:tc>
        <w:tc>
          <w:tcPr>
            <w:tcW w:w="2260" w:type="dxa"/>
            <w:tcBorders>
              <w:top w:val="nil"/>
              <w:left w:val="nil"/>
              <w:bottom w:val="nil"/>
              <w:right w:val="nil"/>
            </w:tcBorders>
            <w:tcMar>
              <w:top w:w="128" w:type="dxa"/>
              <w:left w:w="43" w:type="dxa"/>
              <w:bottom w:w="43" w:type="dxa"/>
              <w:right w:w="43" w:type="dxa"/>
            </w:tcMar>
          </w:tcPr>
          <w:p w14:paraId="4D860D89" w14:textId="77777777" w:rsidR="00EE2529" w:rsidRPr="00C81B84" w:rsidRDefault="00AD5E1E" w:rsidP="00C81B84">
            <w:r w:rsidRPr="00C81B84">
              <w:t>365 mill. kroner</w:t>
            </w:r>
          </w:p>
        </w:tc>
      </w:tr>
      <w:tr w:rsidR="00EE2529" w:rsidRPr="00C81B84" w14:paraId="2A7B1BB4" w14:textId="77777777">
        <w:trPr>
          <w:trHeight w:val="380"/>
        </w:trPr>
        <w:tc>
          <w:tcPr>
            <w:tcW w:w="1120" w:type="dxa"/>
            <w:tcBorders>
              <w:top w:val="nil"/>
              <w:left w:val="nil"/>
              <w:bottom w:val="nil"/>
              <w:right w:val="nil"/>
            </w:tcBorders>
            <w:tcMar>
              <w:top w:w="128" w:type="dxa"/>
              <w:left w:w="43" w:type="dxa"/>
              <w:bottom w:w="43" w:type="dxa"/>
              <w:right w:w="43" w:type="dxa"/>
            </w:tcMar>
          </w:tcPr>
          <w:p w14:paraId="716A1C86" w14:textId="77777777" w:rsidR="00EE2529" w:rsidRPr="00C81B84" w:rsidRDefault="00EE2529" w:rsidP="00C81B84"/>
        </w:tc>
        <w:tc>
          <w:tcPr>
            <w:tcW w:w="1120" w:type="dxa"/>
            <w:tcBorders>
              <w:top w:val="nil"/>
              <w:left w:val="nil"/>
              <w:bottom w:val="nil"/>
              <w:right w:val="nil"/>
            </w:tcBorders>
            <w:tcMar>
              <w:top w:w="128" w:type="dxa"/>
              <w:left w:w="43" w:type="dxa"/>
              <w:bottom w:w="43" w:type="dxa"/>
              <w:right w:w="43" w:type="dxa"/>
            </w:tcMar>
          </w:tcPr>
          <w:p w14:paraId="0ED543CF" w14:textId="77777777" w:rsidR="00EE2529" w:rsidRPr="00C81B84" w:rsidRDefault="00AD5E1E" w:rsidP="00C81B84">
            <w:r w:rsidRPr="00C81B84">
              <w:t>30</w:t>
            </w:r>
          </w:p>
        </w:tc>
        <w:tc>
          <w:tcPr>
            <w:tcW w:w="5040" w:type="dxa"/>
            <w:tcBorders>
              <w:top w:val="nil"/>
              <w:left w:val="nil"/>
              <w:bottom w:val="nil"/>
              <w:right w:val="nil"/>
            </w:tcBorders>
            <w:tcMar>
              <w:top w:w="128" w:type="dxa"/>
              <w:left w:w="43" w:type="dxa"/>
              <w:bottom w:w="43" w:type="dxa"/>
              <w:right w:w="43" w:type="dxa"/>
            </w:tcMar>
          </w:tcPr>
          <w:p w14:paraId="26970AE2" w14:textId="77777777" w:rsidR="00EE2529" w:rsidRPr="00C81B84" w:rsidRDefault="00AD5E1E" w:rsidP="00C81B84">
            <w:r w:rsidRPr="00C81B84">
              <w:t xml:space="preserve">Opprydding </w:t>
            </w:r>
            <w:proofErr w:type="spellStart"/>
            <w:r w:rsidRPr="00C81B84">
              <w:t>Søve</w:t>
            </w:r>
            <w:proofErr w:type="spellEnd"/>
          </w:p>
        </w:tc>
        <w:tc>
          <w:tcPr>
            <w:tcW w:w="2260" w:type="dxa"/>
            <w:tcBorders>
              <w:top w:val="nil"/>
              <w:left w:val="nil"/>
              <w:bottom w:val="nil"/>
              <w:right w:val="nil"/>
            </w:tcBorders>
            <w:tcMar>
              <w:top w:w="128" w:type="dxa"/>
              <w:left w:w="43" w:type="dxa"/>
              <w:bottom w:w="43" w:type="dxa"/>
              <w:right w:w="43" w:type="dxa"/>
            </w:tcMar>
          </w:tcPr>
          <w:p w14:paraId="0B8939CD" w14:textId="77777777" w:rsidR="00EE2529" w:rsidRPr="00C81B84" w:rsidRDefault="00AD5E1E" w:rsidP="00C81B84">
            <w:r w:rsidRPr="00C81B84">
              <w:t>30 mill. kroner</w:t>
            </w:r>
          </w:p>
        </w:tc>
      </w:tr>
      <w:tr w:rsidR="00EE2529" w:rsidRPr="00C81B84" w14:paraId="69BF9E85" w14:textId="77777777">
        <w:trPr>
          <w:trHeight w:val="380"/>
        </w:trPr>
        <w:tc>
          <w:tcPr>
            <w:tcW w:w="1120" w:type="dxa"/>
            <w:tcBorders>
              <w:top w:val="nil"/>
              <w:left w:val="nil"/>
              <w:bottom w:val="nil"/>
              <w:right w:val="nil"/>
            </w:tcBorders>
            <w:tcMar>
              <w:top w:w="128" w:type="dxa"/>
              <w:left w:w="43" w:type="dxa"/>
              <w:bottom w:w="43" w:type="dxa"/>
              <w:right w:w="43" w:type="dxa"/>
            </w:tcMar>
          </w:tcPr>
          <w:p w14:paraId="4FE2A500" w14:textId="77777777" w:rsidR="00EE2529" w:rsidRPr="00C81B84" w:rsidRDefault="00AD5E1E" w:rsidP="00C81B84">
            <w:r w:rsidRPr="00C81B84">
              <w:t>922</w:t>
            </w:r>
          </w:p>
        </w:tc>
        <w:tc>
          <w:tcPr>
            <w:tcW w:w="1120" w:type="dxa"/>
            <w:tcBorders>
              <w:top w:val="nil"/>
              <w:left w:val="nil"/>
              <w:bottom w:val="nil"/>
              <w:right w:val="nil"/>
            </w:tcBorders>
            <w:tcMar>
              <w:top w:w="128" w:type="dxa"/>
              <w:left w:w="43" w:type="dxa"/>
              <w:bottom w:w="43" w:type="dxa"/>
              <w:right w:w="43" w:type="dxa"/>
            </w:tcMar>
          </w:tcPr>
          <w:p w14:paraId="44E0DE52" w14:textId="77777777" w:rsidR="00EE2529" w:rsidRPr="00C81B84" w:rsidRDefault="00EE2529" w:rsidP="00C81B84"/>
        </w:tc>
        <w:tc>
          <w:tcPr>
            <w:tcW w:w="5040" w:type="dxa"/>
            <w:tcBorders>
              <w:top w:val="nil"/>
              <w:left w:val="nil"/>
              <w:bottom w:val="nil"/>
              <w:right w:val="nil"/>
            </w:tcBorders>
            <w:tcMar>
              <w:top w:w="128" w:type="dxa"/>
              <w:left w:w="43" w:type="dxa"/>
              <w:bottom w:w="43" w:type="dxa"/>
              <w:right w:w="43" w:type="dxa"/>
            </w:tcMar>
          </w:tcPr>
          <w:p w14:paraId="01BDCA28" w14:textId="77777777" w:rsidR="00EE2529" w:rsidRPr="00C81B84" w:rsidRDefault="00AD5E1E" w:rsidP="00C81B84">
            <w:r w:rsidRPr="00C81B84">
              <w:t>Romvirksomhet</w:t>
            </w:r>
          </w:p>
        </w:tc>
        <w:tc>
          <w:tcPr>
            <w:tcW w:w="2260" w:type="dxa"/>
            <w:tcBorders>
              <w:top w:val="nil"/>
              <w:left w:val="nil"/>
              <w:bottom w:val="nil"/>
              <w:right w:val="nil"/>
            </w:tcBorders>
            <w:tcMar>
              <w:top w:w="128" w:type="dxa"/>
              <w:left w:w="43" w:type="dxa"/>
              <w:bottom w:w="43" w:type="dxa"/>
              <w:right w:w="43" w:type="dxa"/>
            </w:tcMar>
          </w:tcPr>
          <w:p w14:paraId="69011641" w14:textId="77777777" w:rsidR="00EE2529" w:rsidRPr="00C81B84" w:rsidRDefault="00EE2529" w:rsidP="00C81B84"/>
        </w:tc>
      </w:tr>
      <w:tr w:rsidR="00EE2529" w:rsidRPr="00C81B84" w14:paraId="17D0D140" w14:textId="77777777">
        <w:trPr>
          <w:trHeight w:val="380"/>
        </w:trPr>
        <w:tc>
          <w:tcPr>
            <w:tcW w:w="1120" w:type="dxa"/>
            <w:tcBorders>
              <w:top w:val="nil"/>
              <w:left w:val="nil"/>
              <w:bottom w:val="nil"/>
              <w:right w:val="nil"/>
            </w:tcBorders>
            <w:tcMar>
              <w:top w:w="128" w:type="dxa"/>
              <w:left w:w="43" w:type="dxa"/>
              <w:bottom w:w="43" w:type="dxa"/>
              <w:right w:w="43" w:type="dxa"/>
            </w:tcMar>
          </w:tcPr>
          <w:p w14:paraId="77313C2A" w14:textId="77777777" w:rsidR="00EE2529" w:rsidRPr="00C81B84" w:rsidRDefault="00EE2529" w:rsidP="00C81B84"/>
        </w:tc>
        <w:tc>
          <w:tcPr>
            <w:tcW w:w="1120" w:type="dxa"/>
            <w:tcBorders>
              <w:top w:val="nil"/>
              <w:left w:val="nil"/>
              <w:bottom w:val="nil"/>
              <w:right w:val="nil"/>
            </w:tcBorders>
            <w:tcMar>
              <w:top w:w="128" w:type="dxa"/>
              <w:left w:w="43" w:type="dxa"/>
              <w:bottom w:w="43" w:type="dxa"/>
              <w:right w:w="43" w:type="dxa"/>
            </w:tcMar>
          </w:tcPr>
          <w:p w14:paraId="36DE0E05" w14:textId="77777777" w:rsidR="00EE2529" w:rsidRPr="00C81B84" w:rsidRDefault="00AD5E1E" w:rsidP="00C81B84">
            <w:r w:rsidRPr="00C81B84">
              <w:t>71</w:t>
            </w:r>
          </w:p>
        </w:tc>
        <w:tc>
          <w:tcPr>
            <w:tcW w:w="5040" w:type="dxa"/>
            <w:tcBorders>
              <w:top w:val="nil"/>
              <w:left w:val="nil"/>
              <w:bottom w:val="nil"/>
              <w:right w:val="nil"/>
            </w:tcBorders>
            <w:tcMar>
              <w:top w:w="128" w:type="dxa"/>
              <w:left w:w="43" w:type="dxa"/>
              <w:bottom w:w="43" w:type="dxa"/>
              <w:right w:w="43" w:type="dxa"/>
            </w:tcMar>
          </w:tcPr>
          <w:p w14:paraId="7FCCABE8" w14:textId="77777777" w:rsidR="00EE2529" w:rsidRPr="00C81B84" w:rsidRDefault="00AD5E1E" w:rsidP="00C81B84">
            <w:r w:rsidRPr="00C81B84">
              <w:t>Internasjonal romvirksomhet</w:t>
            </w:r>
          </w:p>
        </w:tc>
        <w:tc>
          <w:tcPr>
            <w:tcW w:w="2260" w:type="dxa"/>
            <w:tcBorders>
              <w:top w:val="nil"/>
              <w:left w:val="nil"/>
              <w:bottom w:val="nil"/>
              <w:right w:val="nil"/>
            </w:tcBorders>
            <w:tcMar>
              <w:top w:w="128" w:type="dxa"/>
              <w:left w:w="43" w:type="dxa"/>
              <w:bottom w:w="43" w:type="dxa"/>
              <w:right w:w="43" w:type="dxa"/>
            </w:tcMar>
          </w:tcPr>
          <w:p w14:paraId="69EBD82B" w14:textId="77777777" w:rsidR="00EE2529" w:rsidRPr="00C81B84" w:rsidRDefault="00AD5E1E" w:rsidP="00C81B84">
            <w:r w:rsidRPr="00C81B84">
              <w:t>750 000 USD</w:t>
            </w:r>
          </w:p>
        </w:tc>
      </w:tr>
      <w:tr w:rsidR="00EE2529" w:rsidRPr="00C81B84" w14:paraId="12DFA809" w14:textId="77777777">
        <w:trPr>
          <w:trHeight w:val="380"/>
        </w:trPr>
        <w:tc>
          <w:tcPr>
            <w:tcW w:w="1120" w:type="dxa"/>
            <w:tcBorders>
              <w:top w:val="nil"/>
              <w:left w:val="nil"/>
              <w:bottom w:val="nil"/>
              <w:right w:val="nil"/>
            </w:tcBorders>
            <w:tcMar>
              <w:top w:w="128" w:type="dxa"/>
              <w:left w:w="43" w:type="dxa"/>
              <w:bottom w:w="43" w:type="dxa"/>
              <w:right w:w="43" w:type="dxa"/>
            </w:tcMar>
          </w:tcPr>
          <w:p w14:paraId="40F83FBE" w14:textId="77777777" w:rsidR="00EE2529" w:rsidRPr="00C81B84" w:rsidRDefault="00AD5E1E" w:rsidP="00C81B84">
            <w:r w:rsidRPr="00C81B84">
              <w:t>923</w:t>
            </w:r>
          </w:p>
        </w:tc>
        <w:tc>
          <w:tcPr>
            <w:tcW w:w="1120" w:type="dxa"/>
            <w:tcBorders>
              <w:top w:val="nil"/>
              <w:left w:val="nil"/>
              <w:bottom w:val="nil"/>
              <w:right w:val="nil"/>
            </w:tcBorders>
            <w:tcMar>
              <w:top w:w="128" w:type="dxa"/>
              <w:left w:w="43" w:type="dxa"/>
              <w:bottom w:w="43" w:type="dxa"/>
              <w:right w:w="43" w:type="dxa"/>
            </w:tcMar>
          </w:tcPr>
          <w:p w14:paraId="0EB23E68" w14:textId="77777777" w:rsidR="00EE2529" w:rsidRPr="00C81B84" w:rsidRDefault="00EE2529" w:rsidP="00C81B84"/>
        </w:tc>
        <w:tc>
          <w:tcPr>
            <w:tcW w:w="5040" w:type="dxa"/>
            <w:tcBorders>
              <w:top w:val="nil"/>
              <w:left w:val="nil"/>
              <w:bottom w:val="nil"/>
              <w:right w:val="nil"/>
            </w:tcBorders>
            <w:tcMar>
              <w:top w:w="128" w:type="dxa"/>
              <w:left w:w="43" w:type="dxa"/>
              <w:bottom w:w="43" w:type="dxa"/>
              <w:right w:w="43" w:type="dxa"/>
            </w:tcMar>
          </w:tcPr>
          <w:p w14:paraId="6710E236" w14:textId="77777777" w:rsidR="00EE2529" w:rsidRPr="00C81B84" w:rsidRDefault="00AD5E1E" w:rsidP="00C81B84">
            <w:r w:rsidRPr="00C81B84">
              <w:t>Havforskningsinstituttet</w:t>
            </w:r>
          </w:p>
        </w:tc>
        <w:tc>
          <w:tcPr>
            <w:tcW w:w="2260" w:type="dxa"/>
            <w:tcBorders>
              <w:top w:val="nil"/>
              <w:left w:val="nil"/>
              <w:bottom w:val="nil"/>
              <w:right w:val="nil"/>
            </w:tcBorders>
            <w:tcMar>
              <w:top w:w="128" w:type="dxa"/>
              <w:left w:w="43" w:type="dxa"/>
              <w:bottom w:w="43" w:type="dxa"/>
              <w:right w:w="43" w:type="dxa"/>
            </w:tcMar>
          </w:tcPr>
          <w:p w14:paraId="0DC327EF" w14:textId="77777777" w:rsidR="00EE2529" w:rsidRPr="00C81B84" w:rsidRDefault="00EE2529" w:rsidP="00C81B84"/>
        </w:tc>
      </w:tr>
      <w:tr w:rsidR="00EE2529" w:rsidRPr="00C81B84" w14:paraId="5FC4715D" w14:textId="77777777">
        <w:trPr>
          <w:trHeight w:val="380"/>
        </w:trPr>
        <w:tc>
          <w:tcPr>
            <w:tcW w:w="1120" w:type="dxa"/>
            <w:tcBorders>
              <w:top w:val="nil"/>
              <w:left w:val="nil"/>
              <w:bottom w:val="single" w:sz="4" w:space="0" w:color="000000"/>
              <w:right w:val="nil"/>
            </w:tcBorders>
            <w:tcMar>
              <w:top w:w="128" w:type="dxa"/>
              <w:left w:w="43" w:type="dxa"/>
              <w:bottom w:w="43" w:type="dxa"/>
              <w:right w:w="43" w:type="dxa"/>
            </w:tcMar>
          </w:tcPr>
          <w:p w14:paraId="293E1B31" w14:textId="77777777" w:rsidR="00EE2529" w:rsidRPr="00C81B84" w:rsidRDefault="00EE2529" w:rsidP="00C81B84"/>
        </w:tc>
        <w:tc>
          <w:tcPr>
            <w:tcW w:w="1120" w:type="dxa"/>
            <w:tcBorders>
              <w:top w:val="nil"/>
              <w:left w:val="nil"/>
              <w:bottom w:val="single" w:sz="4" w:space="0" w:color="000000"/>
              <w:right w:val="nil"/>
            </w:tcBorders>
            <w:tcMar>
              <w:top w:w="128" w:type="dxa"/>
              <w:left w:w="43" w:type="dxa"/>
              <w:bottom w:w="43" w:type="dxa"/>
              <w:right w:w="43" w:type="dxa"/>
            </w:tcMar>
          </w:tcPr>
          <w:p w14:paraId="4EA5E9F0" w14:textId="77777777" w:rsidR="00EE2529" w:rsidRPr="00C81B84" w:rsidRDefault="00AD5E1E" w:rsidP="00C81B84">
            <w:r w:rsidRPr="00C81B84">
              <w:t>45</w:t>
            </w:r>
          </w:p>
        </w:tc>
        <w:tc>
          <w:tcPr>
            <w:tcW w:w="5040" w:type="dxa"/>
            <w:tcBorders>
              <w:top w:val="nil"/>
              <w:left w:val="nil"/>
              <w:bottom w:val="single" w:sz="4" w:space="0" w:color="000000"/>
              <w:right w:val="nil"/>
            </w:tcBorders>
            <w:tcMar>
              <w:top w:w="128" w:type="dxa"/>
              <w:left w:w="43" w:type="dxa"/>
              <w:bottom w:w="43" w:type="dxa"/>
              <w:right w:w="43" w:type="dxa"/>
            </w:tcMar>
          </w:tcPr>
          <w:p w14:paraId="4E0C6C6F" w14:textId="77777777" w:rsidR="00EE2529" w:rsidRPr="00C81B84" w:rsidRDefault="00AD5E1E" w:rsidP="00C81B84">
            <w:r w:rsidRPr="00C81B84">
              <w:t>Større utstyrsanskaffelser og vedlikehold</w:t>
            </w:r>
          </w:p>
        </w:tc>
        <w:tc>
          <w:tcPr>
            <w:tcW w:w="2260" w:type="dxa"/>
            <w:tcBorders>
              <w:top w:val="nil"/>
              <w:left w:val="nil"/>
              <w:bottom w:val="single" w:sz="4" w:space="0" w:color="000000"/>
              <w:right w:val="nil"/>
            </w:tcBorders>
            <w:tcMar>
              <w:top w:w="128" w:type="dxa"/>
              <w:left w:w="43" w:type="dxa"/>
              <w:bottom w:w="43" w:type="dxa"/>
              <w:right w:w="43" w:type="dxa"/>
            </w:tcMar>
          </w:tcPr>
          <w:p w14:paraId="4DA8CCC5" w14:textId="77777777" w:rsidR="00EE2529" w:rsidRPr="00C81B84" w:rsidRDefault="00AD5E1E" w:rsidP="00C81B84">
            <w:r w:rsidRPr="00C81B84">
              <w:t>14 mill. kroner</w:t>
            </w:r>
          </w:p>
        </w:tc>
      </w:tr>
    </w:tbl>
    <w:p w14:paraId="77F1CC2E" w14:textId="77777777" w:rsidR="00EE2529" w:rsidRPr="00C81B84" w:rsidRDefault="00AD5E1E" w:rsidP="00C81B84">
      <w:pPr>
        <w:pStyle w:val="a-vedtak-del"/>
      </w:pPr>
      <w:r w:rsidRPr="00C81B84">
        <w:t>XVII</w:t>
      </w:r>
    </w:p>
    <w:p w14:paraId="1232E977" w14:textId="77777777" w:rsidR="00EE2529" w:rsidRPr="00C81B84" w:rsidRDefault="00AD5E1E" w:rsidP="00C81B84">
      <w:pPr>
        <w:pStyle w:val="a-vedtak-tekst"/>
      </w:pPr>
      <w:r w:rsidRPr="00C81B84">
        <w:t>Tilsagnsfullmakter</w:t>
      </w:r>
    </w:p>
    <w:p w14:paraId="46332B4F" w14:textId="77777777" w:rsidR="00EE2529" w:rsidRPr="00C81B84" w:rsidRDefault="00AD5E1E" w:rsidP="00C81B84">
      <w:r w:rsidRPr="00C81B84">
        <w:t>Stortinget samtykker i at Nærings- og fiskeridepartementet i 2023 kan:</w:t>
      </w:r>
    </w:p>
    <w:p w14:paraId="34114E91" w14:textId="77777777" w:rsidR="00EE2529" w:rsidRPr="00C81B84" w:rsidRDefault="00AD5E1E" w:rsidP="00C81B84">
      <w:pPr>
        <w:pStyle w:val="friliste"/>
      </w:pPr>
      <w:r w:rsidRPr="00C81B84">
        <w:t>1.</w:t>
      </w:r>
      <w:r w:rsidRPr="00C81B84">
        <w:tab/>
        <w:t>gi tilsagn om tilskudd utover gitte bevilgninger, men slik at samlet ramme for nye tilsagn og gammelt ansvar ikke overstiger følgende beløp:</w:t>
      </w:r>
    </w:p>
    <w:p w14:paraId="16FFD47D" w14:textId="77777777" w:rsidR="00EE2529" w:rsidRPr="00C81B84" w:rsidRDefault="00AD5E1E" w:rsidP="00C81B84">
      <w:pPr>
        <w:pStyle w:val="Tabellnavn"/>
      </w:pPr>
      <w:r w:rsidRPr="00C81B84">
        <w:t>04N1xx2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5740"/>
        <w:gridCol w:w="2260"/>
      </w:tblGrid>
      <w:tr w:rsidR="00EE2529" w:rsidRPr="00C81B84" w14:paraId="4B0E949B"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8781A5"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586A9" w14:textId="77777777" w:rsidR="00EE2529" w:rsidRPr="00C81B84" w:rsidRDefault="00AD5E1E" w:rsidP="00C81B84">
            <w:r w:rsidRPr="00C81B84">
              <w:t>Post</w:t>
            </w:r>
          </w:p>
        </w:tc>
        <w:tc>
          <w:tcPr>
            <w:tcW w:w="5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BD4A3"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969DA" w14:textId="77777777" w:rsidR="00EE2529" w:rsidRPr="00C81B84" w:rsidRDefault="00AD5E1E" w:rsidP="00C81B84">
            <w:r w:rsidRPr="00C81B84">
              <w:t>Samlet ramme</w:t>
            </w:r>
          </w:p>
        </w:tc>
      </w:tr>
      <w:tr w:rsidR="00EE2529" w:rsidRPr="00C81B84" w14:paraId="17B2FBD7"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0967D1EF" w14:textId="77777777" w:rsidR="00EE2529" w:rsidRPr="00C81B84" w:rsidRDefault="00AD5E1E" w:rsidP="00C81B84">
            <w:r w:rsidRPr="00C81B84">
              <w:t> </w:t>
            </w:r>
            <w:r w:rsidRPr="00C81B84">
              <w:t>907</w:t>
            </w:r>
          </w:p>
        </w:tc>
        <w:tc>
          <w:tcPr>
            <w:tcW w:w="620" w:type="dxa"/>
            <w:tcBorders>
              <w:top w:val="single" w:sz="4" w:space="0" w:color="000000"/>
              <w:left w:val="nil"/>
              <w:bottom w:val="nil"/>
              <w:right w:val="nil"/>
            </w:tcBorders>
            <w:tcMar>
              <w:top w:w="128" w:type="dxa"/>
              <w:left w:w="43" w:type="dxa"/>
              <w:bottom w:w="43" w:type="dxa"/>
              <w:right w:w="43" w:type="dxa"/>
            </w:tcMar>
          </w:tcPr>
          <w:p w14:paraId="6EED6635" w14:textId="77777777" w:rsidR="00EE2529" w:rsidRPr="00C81B84" w:rsidRDefault="00EE2529" w:rsidP="00C81B84"/>
        </w:tc>
        <w:tc>
          <w:tcPr>
            <w:tcW w:w="5740" w:type="dxa"/>
            <w:tcBorders>
              <w:top w:val="single" w:sz="4" w:space="0" w:color="000000"/>
              <w:left w:val="nil"/>
              <w:bottom w:val="nil"/>
              <w:right w:val="nil"/>
            </w:tcBorders>
            <w:tcMar>
              <w:top w:w="128" w:type="dxa"/>
              <w:left w:w="43" w:type="dxa"/>
              <w:bottom w:w="43" w:type="dxa"/>
              <w:right w:w="43" w:type="dxa"/>
            </w:tcMar>
          </w:tcPr>
          <w:p w14:paraId="2476FBC9" w14:textId="77777777" w:rsidR="00EE2529" w:rsidRPr="00C81B84" w:rsidRDefault="00AD5E1E" w:rsidP="00C81B84">
            <w:r w:rsidRPr="00C81B84">
              <w:t>Norsk nukleær dekommisjonering</w:t>
            </w:r>
          </w:p>
        </w:tc>
        <w:tc>
          <w:tcPr>
            <w:tcW w:w="2260" w:type="dxa"/>
            <w:tcBorders>
              <w:top w:val="single" w:sz="4" w:space="0" w:color="000000"/>
              <w:left w:val="nil"/>
              <w:bottom w:val="nil"/>
              <w:right w:val="nil"/>
            </w:tcBorders>
            <w:tcMar>
              <w:top w:w="128" w:type="dxa"/>
              <w:left w:w="43" w:type="dxa"/>
              <w:bottom w:w="43" w:type="dxa"/>
              <w:right w:w="43" w:type="dxa"/>
            </w:tcMar>
          </w:tcPr>
          <w:p w14:paraId="03A623AB" w14:textId="77777777" w:rsidR="00EE2529" w:rsidRPr="00C81B84" w:rsidRDefault="00EE2529" w:rsidP="00C81B84"/>
        </w:tc>
      </w:tr>
      <w:tr w:rsidR="00EE2529" w:rsidRPr="00C81B84" w14:paraId="2031A415" w14:textId="77777777">
        <w:trPr>
          <w:trHeight w:val="380"/>
        </w:trPr>
        <w:tc>
          <w:tcPr>
            <w:tcW w:w="620" w:type="dxa"/>
            <w:tcBorders>
              <w:top w:val="nil"/>
              <w:left w:val="nil"/>
              <w:bottom w:val="nil"/>
              <w:right w:val="nil"/>
            </w:tcBorders>
            <w:tcMar>
              <w:top w:w="128" w:type="dxa"/>
              <w:left w:w="43" w:type="dxa"/>
              <w:bottom w:w="43" w:type="dxa"/>
              <w:right w:w="43" w:type="dxa"/>
            </w:tcMar>
          </w:tcPr>
          <w:p w14:paraId="48741ABB"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2932578B" w14:textId="77777777" w:rsidR="00EE2529" w:rsidRPr="00C81B84" w:rsidRDefault="00AD5E1E" w:rsidP="00C81B84">
            <w:r w:rsidRPr="00C81B84">
              <w:t>60</w:t>
            </w:r>
          </w:p>
        </w:tc>
        <w:tc>
          <w:tcPr>
            <w:tcW w:w="5740" w:type="dxa"/>
            <w:tcBorders>
              <w:top w:val="nil"/>
              <w:left w:val="nil"/>
              <w:bottom w:val="nil"/>
              <w:right w:val="nil"/>
            </w:tcBorders>
            <w:tcMar>
              <w:top w:w="128" w:type="dxa"/>
              <w:left w:w="43" w:type="dxa"/>
              <w:bottom w:w="43" w:type="dxa"/>
              <w:right w:w="43" w:type="dxa"/>
            </w:tcMar>
          </w:tcPr>
          <w:p w14:paraId="0B5540A6" w14:textId="77777777" w:rsidR="00EE2529" w:rsidRPr="00C81B84" w:rsidRDefault="00AD5E1E" w:rsidP="00C81B84">
            <w:r w:rsidRPr="00C81B84">
              <w:t>Tilskudd til kommuner</w:t>
            </w:r>
          </w:p>
        </w:tc>
        <w:tc>
          <w:tcPr>
            <w:tcW w:w="2260" w:type="dxa"/>
            <w:tcBorders>
              <w:top w:val="nil"/>
              <w:left w:val="nil"/>
              <w:bottom w:val="nil"/>
              <w:right w:val="nil"/>
            </w:tcBorders>
            <w:tcMar>
              <w:top w:w="128" w:type="dxa"/>
              <w:left w:w="43" w:type="dxa"/>
              <w:bottom w:w="43" w:type="dxa"/>
              <w:right w:w="43" w:type="dxa"/>
            </w:tcMar>
          </w:tcPr>
          <w:p w14:paraId="609DC8EA" w14:textId="77777777" w:rsidR="00EE2529" w:rsidRPr="00C81B84" w:rsidRDefault="00AD5E1E" w:rsidP="00C81B84">
            <w:r w:rsidRPr="00C81B84">
              <w:t>8 mill. kroner</w:t>
            </w:r>
          </w:p>
        </w:tc>
      </w:tr>
      <w:tr w:rsidR="00EE2529" w:rsidRPr="00C81B84" w14:paraId="07766062" w14:textId="77777777">
        <w:trPr>
          <w:trHeight w:val="380"/>
        </w:trPr>
        <w:tc>
          <w:tcPr>
            <w:tcW w:w="620" w:type="dxa"/>
            <w:tcBorders>
              <w:top w:val="nil"/>
              <w:left w:val="nil"/>
              <w:bottom w:val="nil"/>
              <w:right w:val="nil"/>
            </w:tcBorders>
            <w:tcMar>
              <w:top w:w="128" w:type="dxa"/>
              <w:left w:w="43" w:type="dxa"/>
              <w:bottom w:w="43" w:type="dxa"/>
              <w:right w:w="43" w:type="dxa"/>
            </w:tcMar>
          </w:tcPr>
          <w:p w14:paraId="2B7082C3"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1655311C" w14:textId="77777777" w:rsidR="00EE2529" w:rsidRPr="00C81B84" w:rsidRDefault="00AD5E1E" w:rsidP="00C81B84">
            <w:r w:rsidRPr="00C81B84">
              <w:t>70</w:t>
            </w:r>
          </w:p>
        </w:tc>
        <w:tc>
          <w:tcPr>
            <w:tcW w:w="5740" w:type="dxa"/>
            <w:tcBorders>
              <w:top w:val="nil"/>
              <w:left w:val="nil"/>
              <w:bottom w:val="nil"/>
              <w:right w:val="nil"/>
            </w:tcBorders>
            <w:tcMar>
              <w:top w:w="128" w:type="dxa"/>
              <w:left w:w="43" w:type="dxa"/>
              <w:bottom w:w="43" w:type="dxa"/>
              <w:right w:w="43" w:type="dxa"/>
            </w:tcMar>
          </w:tcPr>
          <w:p w14:paraId="5D49B079" w14:textId="77777777" w:rsidR="00EE2529" w:rsidRPr="00C81B84" w:rsidRDefault="00AD5E1E" w:rsidP="00C81B84">
            <w:r w:rsidRPr="00C81B84">
              <w:t>Tilskudd til organisasjoner</w:t>
            </w:r>
          </w:p>
        </w:tc>
        <w:tc>
          <w:tcPr>
            <w:tcW w:w="2260" w:type="dxa"/>
            <w:tcBorders>
              <w:top w:val="nil"/>
              <w:left w:val="nil"/>
              <w:bottom w:val="nil"/>
              <w:right w:val="nil"/>
            </w:tcBorders>
            <w:tcMar>
              <w:top w:w="128" w:type="dxa"/>
              <w:left w:w="43" w:type="dxa"/>
              <w:bottom w:w="43" w:type="dxa"/>
              <w:right w:w="43" w:type="dxa"/>
            </w:tcMar>
          </w:tcPr>
          <w:p w14:paraId="6F03FFB9" w14:textId="77777777" w:rsidR="00EE2529" w:rsidRPr="00C81B84" w:rsidRDefault="00AD5E1E" w:rsidP="00C81B84">
            <w:r w:rsidRPr="00C81B84">
              <w:t>3 mill. kroner</w:t>
            </w:r>
          </w:p>
        </w:tc>
      </w:tr>
      <w:tr w:rsidR="00EE2529" w:rsidRPr="00C81B84" w14:paraId="27567841" w14:textId="77777777">
        <w:trPr>
          <w:trHeight w:val="380"/>
        </w:trPr>
        <w:tc>
          <w:tcPr>
            <w:tcW w:w="620" w:type="dxa"/>
            <w:tcBorders>
              <w:top w:val="nil"/>
              <w:left w:val="nil"/>
              <w:bottom w:val="nil"/>
              <w:right w:val="nil"/>
            </w:tcBorders>
            <w:tcMar>
              <w:top w:w="128" w:type="dxa"/>
              <w:left w:w="43" w:type="dxa"/>
              <w:bottom w:w="43" w:type="dxa"/>
              <w:right w:w="43" w:type="dxa"/>
            </w:tcMar>
          </w:tcPr>
          <w:p w14:paraId="635C52F6" w14:textId="77777777" w:rsidR="00EE2529" w:rsidRPr="00C81B84" w:rsidRDefault="00AD5E1E" w:rsidP="00C81B84">
            <w:r w:rsidRPr="00C81B84">
              <w:t> </w:t>
            </w:r>
            <w:r w:rsidRPr="00C81B84">
              <w:t>916</w:t>
            </w:r>
          </w:p>
        </w:tc>
        <w:tc>
          <w:tcPr>
            <w:tcW w:w="620" w:type="dxa"/>
            <w:tcBorders>
              <w:top w:val="nil"/>
              <w:left w:val="nil"/>
              <w:bottom w:val="nil"/>
              <w:right w:val="nil"/>
            </w:tcBorders>
            <w:tcMar>
              <w:top w:w="128" w:type="dxa"/>
              <w:left w:w="43" w:type="dxa"/>
              <w:bottom w:w="43" w:type="dxa"/>
              <w:right w:w="43" w:type="dxa"/>
            </w:tcMar>
          </w:tcPr>
          <w:p w14:paraId="67E78C85" w14:textId="77777777" w:rsidR="00EE2529" w:rsidRPr="00C81B84" w:rsidRDefault="00EE2529" w:rsidP="00C81B84"/>
        </w:tc>
        <w:tc>
          <w:tcPr>
            <w:tcW w:w="5740" w:type="dxa"/>
            <w:tcBorders>
              <w:top w:val="nil"/>
              <w:left w:val="nil"/>
              <w:bottom w:val="nil"/>
              <w:right w:val="nil"/>
            </w:tcBorders>
            <w:tcMar>
              <w:top w:w="128" w:type="dxa"/>
              <w:left w:w="43" w:type="dxa"/>
              <w:bottom w:w="43" w:type="dxa"/>
              <w:right w:w="43" w:type="dxa"/>
            </w:tcMar>
          </w:tcPr>
          <w:p w14:paraId="3906AC66" w14:textId="77777777" w:rsidR="00EE2529" w:rsidRPr="00C81B84" w:rsidRDefault="00AD5E1E" w:rsidP="00C81B84">
            <w:r w:rsidRPr="00C81B84">
              <w:t>Kystverket</w:t>
            </w:r>
          </w:p>
        </w:tc>
        <w:tc>
          <w:tcPr>
            <w:tcW w:w="2260" w:type="dxa"/>
            <w:tcBorders>
              <w:top w:val="nil"/>
              <w:left w:val="nil"/>
              <w:bottom w:val="nil"/>
              <w:right w:val="nil"/>
            </w:tcBorders>
            <w:tcMar>
              <w:top w:w="128" w:type="dxa"/>
              <w:left w:w="43" w:type="dxa"/>
              <w:bottom w:w="43" w:type="dxa"/>
              <w:right w:w="43" w:type="dxa"/>
            </w:tcMar>
          </w:tcPr>
          <w:p w14:paraId="501095FA" w14:textId="77777777" w:rsidR="00EE2529" w:rsidRPr="00C81B84" w:rsidRDefault="00EE2529" w:rsidP="00C81B84"/>
        </w:tc>
      </w:tr>
      <w:tr w:rsidR="00EE2529" w:rsidRPr="00C81B84" w14:paraId="50E04A3A" w14:textId="77777777">
        <w:trPr>
          <w:trHeight w:val="380"/>
        </w:trPr>
        <w:tc>
          <w:tcPr>
            <w:tcW w:w="620" w:type="dxa"/>
            <w:tcBorders>
              <w:top w:val="nil"/>
              <w:left w:val="nil"/>
              <w:bottom w:val="nil"/>
              <w:right w:val="nil"/>
            </w:tcBorders>
            <w:tcMar>
              <w:top w:w="128" w:type="dxa"/>
              <w:left w:w="43" w:type="dxa"/>
              <w:bottom w:w="43" w:type="dxa"/>
              <w:right w:w="43" w:type="dxa"/>
            </w:tcMar>
          </w:tcPr>
          <w:p w14:paraId="3B5026B0"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0CE8F5F2" w14:textId="77777777" w:rsidR="00EE2529" w:rsidRPr="00C81B84" w:rsidRDefault="00AD5E1E" w:rsidP="00C81B84">
            <w:r w:rsidRPr="00C81B84">
              <w:t>71</w:t>
            </w:r>
          </w:p>
        </w:tc>
        <w:tc>
          <w:tcPr>
            <w:tcW w:w="5740" w:type="dxa"/>
            <w:tcBorders>
              <w:top w:val="nil"/>
              <w:left w:val="nil"/>
              <w:bottom w:val="nil"/>
              <w:right w:val="nil"/>
            </w:tcBorders>
            <w:tcMar>
              <w:top w:w="128" w:type="dxa"/>
              <w:left w:w="43" w:type="dxa"/>
              <w:bottom w:w="43" w:type="dxa"/>
              <w:right w:w="43" w:type="dxa"/>
            </w:tcMar>
          </w:tcPr>
          <w:p w14:paraId="60300DBE" w14:textId="77777777" w:rsidR="00EE2529" w:rsidRPr="00C81B84" w:rsidRDefault="00AD5E1E" w:rsidP="00C81B84">
            <w:r w:rsidRPr="00C81B84">
              <w:t>Tilskudd til effektive og miljøvennlige havner</w:t>
            </w:r>
          </w:p>
        </w:tc>
        <w:tc>
          <w:tcPr>
            <w:tcW w:w="2260" w:type="dxa"/>
            <w:tcBorders>
              <w:top w:val="nil"/>
              <w:left w:val="nil"/>
              <w:bottom w:val="nil"/>
              <w:right w:val="nil"/>
            </w:tcBorders>
            <w:tcMar>
              <w:top w:w="128" w:type="dxa"/>
              <w:left w:w="43" w:type="dxa"/>
              <w:bottom w:w="43" w:type="dxa"/>
              <w:right w:w="43" w:type="dxa"/>
            </w:tcMar>
          </w:tcPr>
          <w:p w14:paraId="2E8C2125" w14:textId="77777777" w:rsidR="00EE2529" w:rsidRPr="00C81B84" w:rsidRDefault="00AD5E1E" w:rsidP="00C81B84">
            <w:r w:rsidRPr="00C81B84">
              <w:t>116,2 mill. kroner</w:t>
            </w:r>
          </w:p>
        </w:tc>
      </w:tr>
      <w:tr w:rsidR="00EE2529" w:rsidRPr="00C81B84" w14:paraId="51FCCCA3" w14:textId="77777777">
        <w:trPr>
          <w:trHeight w:val="380"/>
        </w:trPr>
        <w:tc>
          <w:tcPr>
            <w:tcW w:w="620" w:type="dxa"/>
            <w:tcBorders>
              <w:top w:val="nil"/>
              <w:left w:val="nil"/>
              <w:bottom w:val="nil"/>
              <w:right w:val="nil"/>
            </w:tcBorders>
            <w:tcMar>
              <w:top w:w="128" w:type="dxa"/>
              <w:left w:w="43" w:type="dxa"/>
              <w:bottom w:w="43" w:type="dxa"/>
              <w:right w:w="43" w:type="dxa"/>
            </w:tcMar>
          </w:tcPr>
          <w:p w14:paraId="478C7F57" w14:textId="77777777" w:rsidR="00EE2529" w:rsidRPr="00C81B84" w:rsidRDefault="00AD5E1E" w:rsidP="00C81B84">
            <w:r w:rsidRPr="00C81B84">
              <w:t>2421</w:t>
            </w:r>
          </w:p>
        </w:tc>
        <w:tc>
          <w:tcPr>
            <w:tcW w:w="620" w:type="dxa"/>
            <w:tcBorders>
              <w:top w:val="nil"/>
              <w:left w:val="nil"/>
              <w:bottom w:val="nil"/>
              <w:right w:val="nil"/>
            </w:tcBorders>
            <w:tcMar>
              <w:top w:w="128" w:type="dxa"/>
              <w:left w:w="43" w:type="dxa"/>
              <w:bottom w:w="43" w:type="dxa"/>
              <w:right w:w="43" w:type="dxa"/>
            </w:tcMar>
          </w:tcPr>
          <w:p w14:paraId="73FE1880" w14:textId="77777777" w:rsidR="00EE2529" w:rsidRPr="00C81B84" w:rsidRDefault="00EE2529" w:rsidP="00C81B84"/>
        </w:tc>
        <w:tc>
          <w:tcPr>
            <w:tcW w:w="5740" w:type="dxa"/>
            <w:tcBorders>
              <w:top w:val="nil"/>
              <w:left w:val="nil"/>
              <w:bottom w:val="nil"/>
              <w:right w:val="nil"/>
            </w:tcBorders>
            <w:tcMar>
              <w:top w:w="128" w:type="dxa"/>
              <w:left w:w="43" w:type="dxa"/>
              <w:bottom w:w="43" w:type="dxa"/>
              <w:right w:w="43" w:type="dxa"/>
            </w:tcMar>
          </w:tcPr>
          <w:p w14:paraId="75FED5EA" w14:textId="77777777" w:rsidR="00EE2529" w:rsidRPr="00C81B84" w:rsidRDefault="00AD5E1E" w:rsidP="00C81B84">
            <w:r w:rsidRPr="00C81B84">
              <w:t>Innovasjon Norge</w:t>
            </w:r>
          </w:p>
        </w:tc>
        <w:tc>
          <w:tcPr>
            <w:tcW w:w="2260" w:type="dxa"/>
            <w:tcBorders>
              <w:top w:val="nil"/>
              <w:left w:val="nil"/>
              <w:bottom w:val="nil"/>
              <w:right w:val="nil"/>
            </w:tcBorders>
            <w:tcMar>
              <w:top w:w="128" w:type="dxa"/>
              <w:left w:w="43" w:type="dxa"/>
              <w:bottom w:w="43" w:type="dxa"/>
              <w:right w:w="43" w:type="dxa"/>
            </w:tcMar>
          </w:tcPr>
          <w:p w14:paraId="4C61761B" w14:textId="77777777" w:rsidR="00EE2529" w:rsidRPr="00C81B84" w:rsidRDefault="00EE2529" w:rsidP="00C81B84"/>
        </w:tc>
      </w:tr>
      <w:tr w:rsidR="00EE2529" w:rsidRPr="00C81B84" w14:paraId="74CE5A87" w14:textId="77777777">
        <w:trPr>
          <w:trHeight w:val="380"/>
        </w:trPr>
        <w:tc>
          <w:tcPr>
            <w:tcW w:w="620" w:type="dxa"/>
            <w:tcBorders>
              <w:top w:val="nil"/>
              <w:left w:val="nil"/>
              <w:bottom w:val="nil"/>
              <w:right w:val="nil"/>
            </w:tcBorders>
            <w:tcMar>
              <w:top w:w="128" w:type="dxa"/>
              <w:left w:w="43" w:type="dxa"/>
              <w:bottom w:w="43" w:type="dxa"/>
              <w:right w:w="43" w:type="dxa"/>
            </w:tcMar>
          </w:tcPr>
          <w:p w14:paraId="6A437975"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39975B17" w14:textId="77777777" w:rsidR="00EE2529" w:rsidRPr="00C81B84" w:rsidRDefault="00AD5E1E" w:rsidP="00C81B84">
            <w:r w:rsidRPr="00C81B84">
              <w:t>71</w:t>
            </w:r>
          </w:p>
        </w:tc>
        <w:tc>
          <w:tcPr>
            <w:tcW w:w="5740" w:type="dxa"/>
            <w:tcBorders>
              <w:top w:val="nil"/>
              <w:left w:val="nil"/>
              <w:bottom w:val="nil"/>
              <w:right w:val="nil"/>
            </w:tcBorders>
            <w:tcMar>
              <w:top w:w="128" w:type="dxa"/>
              <w:left w:w="43" w:type="dxa"/>
              <w:bottom w:w="43" w:type="dxa"/>
              <w:right w:w="43" w:type="dxa"/>
            </w:tcMar>
          </w:tcPr>
          <w:p w14:paraId="7E8E562C" w14:textId="77777777" w:rsidR="00EE2529" w:rsidRPr="00C81B84" w:rsidRDefault="00AD5E1E" w:rsidP="00C81B84">
            <w:r w:rsidRPr="00C81B84">
              <w:t>Innovative næringsmiljøer</w:t>
            </w:r>
          </w:p>
        </w:tc>
        <w:tc>
          <w:tcPr>
            <w:tcW w:w="2260" w:type="dxa"/>
            <w:tcBorders>
              <w:top w:val="nil"/>
              <w:left w:val="nil"/>
              <w:bottom w:val="nil"/>
              <w:right w:val="nil"/>
            </w:tcBorders>
            <w:tcMar>
              <w:top w:w="128" w:type="dxa"/>
              <w:left w:w="43" w:type="dxa"/>
              <w:bottom w:w="43" w:type="dxa"/>
              <w:right w:w="43" w:type="dxa"/>
            </w:tcMar>
          </w:tcPr>
          <w:p w14:paraId="358CC780" w14:textId="77777777" w:rsidR="00EE2529" w:rsidRPr="00C81B84" w:rsidRDefault="00AD5E1E" w:rsidP="00C81B84">
            <w:r w:rsidRPr="00C81B84">
              <w:t>155 mill. kroner</w:t>
            </w:r>
          </w:p>
        </w:tc>
      </w:tr>
      <w:tr w:rsidR="00EE2529" w:rsidRPr="00C81B84" w14:paraId="6EA6B7F8" w14:textId="77777777">
        <w:trPr>
          <w:trHeight w:val="380"/>
        </w:trPr>
        <w:tc>
          <w:tcPr>
            <w:tcW w:w="620" w:type="dxa"/>
            <w:tcBorders>
              <w:top w:val="nil"/>
              <w:left w:val="nil"/>
              <w:bottom w:val="nil"/>
              <w:right w:val="nil"/>
            </w:tcBorders>
            <w:tcMar>
              <w:top w:w="128" w:type="dxa"/>
              <w:left w:w="43" w:type="dxa"/>
              <w:bottom w:w="43" w:type="dxa"/>
              <w:right w:w="43" w:type="dxa"/>
            </w:tcMar>
          </w:tcPr>
          <w:p w14:paraId="2B73F5DD"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1AABECD7" w14:textId="77777777" w:rsidR="00EE2529" w:rsidRPr="00C81B84" w:rsidRDefault="00AD5E1E" w:rsidP="00C81B84">
            <w:r w:rsidRPr="00C81B84">
              <w:t>75</w:t>
            </w:r>
          </w:p>
        </w:tc>
        <w:tc>
          <w:tcPr>
            <w:tcW w:w="5740" w:type="dxa"/>
            <w:tcBorders>
              <w:top w:val="nil"/>
              <w:left w:val="nil"/>
              <w:bottom w:val="nil"/>
              <w:right w:val="nil"/>
            </w:tcBorders>
            <w:tcMar>
              <w:top w:w="128" w:type="dxa"/>
              <w:left w:w="43" w:type="dxa"/>
              <w:bottom w:w="43" w:type="dxa"/>
              <w:right w:w="43" w:type="dxa"/>
            </w:tcMar>
          </w:tcPr>
          <w:p w14:paraId="50A9A781" w14:textId="77777777" w:rsidR="00EE2529" w:rsidRPr="00C81B84" w:rsidRDefault="00AD5E1E" w:rsidP="00C81B84">
            <w:r w:rsidRPr="00C81B84">
              <w:t>Grønn plattform</w:t>
            </w:r>
          </w:p>
        </w:tc>
        <w:tc>
          <w:tcPr>
            <w:tcW w:w="2260" w:type="dxa"/>
            <w:tcBorders>
              <w:top w:val="nil"/>
              <w:left w:val="nil"/>
              <w:bottom w:val="nil"/>
              <w:right w:val="nil"/>
            </w:tcBorders>
            <w:tcMar>
              <w:top w:w="128" w:type="dxa"/>
              <w:left w:w="43" w:type="dxa"/>
              <w:bottom w:w="43" w:type="dxa"/>
              <w:right w:w="43" w:type="dxa"/>
            </w:tcMar>
          </w:tcPr>
          <w:p w14:paraId="178BF0EF" w14:textId="77777777" w:rsidR="00EE2529" w:rsidRPr="00C81B84" w:rsidRDefault="00AD5E1E" w:rsidP="00C81B84">
            <w:r w:rsidRPr="00C81B84">
              <w:t>590 mill. kroner</w:t>
            </w:r>
          </w:p>
        </w:tc>
      </w:tr>
      <w:tr w:rsidR="00EE2529" w:rsidRPr="00C81B84" w14:paraId="32544AA7"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0CEC9950"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6BC23B0C" w14:textId="77777777" w:rsidR="00EE2529" w:rsidRPr="00C81B84" w:rsidRDefault="00AD5E1E" w:rsidP="00C81B84">
            <w:r w:rsidRPr="00C81B84">
              <w:t>76</w:t>
            </w:r>
          </w:p>
        </w:tc>
        <w:tc>
          <w:tcPr>
            <w:tcW w:w="5740" w:type="dxa"/>
            <w:tcBorders>
              <w:top w:val="nil"/>
              <w:left w:val="nil"/>
              <w:bottom w:val="single" w:sz="4" w:space="0" w:color="000000"/>
              <w:right w:val="nil"/>
            </w:tcBorders>
            <w:tcMar>
              <w:top w:w="128" w:type="dxa"/>
              <w:left w:w="43" w:type="dxa"/>
              <w:bottom w:w="43" w:type="dxa"/>
              <w:right w:w="43" w:type="dxa"/>
            </w:tcMar>
          </w:tcPr>
          <w:p w14:paraId="156022EA" w14:textId="77777777" w:rsidR="00EE2529" w:rsidRPr="00C81B84" w:rsidRDefault="00AD5E1E" w:rsidP="00C81B84">
            <w:r w:rsidRPr="00C81B84">
              <w:t>Miljøteknologi</w:t>
            </w:r>
          </w:p>
        </w:tc>
        <w:tc>
          <w:tcPr>
            <w:tcW w:w="2260" w:type="dxa"/>
            <w:tcBorders>
              <w:top w:val="nil"/>
              <w:left w:val="nil"/>
              <w:bottom w:val="single" w:sz="4" w:space="0" w:color="000000"/>
              <w:right w:val="nil"/>
            </w:tcBorders>
            <w:tcMar>
              <w:top w:w="128" w:type="dxa"/>
              <w:left w:w="43" w:type="dxa"/>
              <w:bottom w:w="43" w:type="dxa"/>
              <w:right w:w="43" w:type="dxa"/>
            </w:tcMar>
          </w:tcPr>
          <w:p w14:paraId="24281FAF" w14:textId="77777777" w:rsidR="00EE2529" w:rsidRPr="00C81B84" w:rsidRDefault="00AD5E1E" w:rsidP="00C81B84">
            <w:r w:rsidRPr="00C81B84">
              <w:t>845 mill. kroner</w:t>
            </w:r>
          </w:p>
        </w:tc>
      </w:tr>
    </w:tbl>
    <w:p w14:paraId="07BFB745" w14:textId="77777777" w:rsidR="00EE2529" w:rsidRPr="00C81B84" w:rsidRDefault="00AD5E1E" w:rsidP="00C81B84">
      <w:pPr>
        <w:pStyle w:val="friliste"/>
      </w:pPr>
      <w:r w:rsidRPr="00C81B84">
        <w:t>2.</w:t>
      </w:r>
      <w:r w:rsidRPr="00C81B84">
        <w:tab/>
        <w:t xml:space="preserve">gi tilsagn om tilskudd til tapsavsetning for norsk deltakelse i </w:t>
      </w:r>
      <w:proofErr w:type="spellStart"/>
      <w:r w:rsidRPr="00C81B84">
        <w:t>InvestEU</w:t>
      </w:r>
      <w:proofErr w:type="spellEnd"/>
      <w:r w:rsidRPr="00C81B84">
        <w:t xml:space="preserve"> med inntil 1 477 mill. kroner under kap. 924 Internasjonalt samarbeid og utviklingsprogrammer, post 70 Tilskudd, og fravike stortingsvedtak av 8. november 1984 om utbetaling av tilskudd før det er behov for å dekke de aktuelle utgiftene.</w:t>
      </w:r>
    </w:p>
    <w:p w14:paraId="60E68BD6" w14:textId="77777777" w:rsidR="00EE2529" w:rsidRPr="00C81B84" w:rsidRDefault="00AD5E1E" w:rsidP="00C81B84">
      <w:pPr>
        <w:pStyle w:val="a-vedtak-del"/>
      </w:pPr>
      <w:r w:rsidRPr="00C81B84">
        <w:t>XVIII</w:t>
      </w:r>
    </w:p>
    <w:p w14:paraId="078F6C4F" w14:textId="77777777" w:rsidR="00EE2529" w:rsidRPr="00C81B84" w:rsidRDefault="00AD5E1E" w:rsidP="00C81B84">
      <w:pPr>
        <w:pStyle w:val="a-vedtak-tekst"/>
      </w:pPr>
      <w:r w:rsidRPr="00C81B84">
        <w:t>Tilsagnsfullmakt</w:t>
      </w:r>
    </w:p>
    <w:p w14:paraId="243AC4D4" w14:textId="77777777" w:rsidR="00EE2529" w:rsidRPr="00C81B84" w:rsidRDefault="00AD5E1E" w:rsidP="00C81B84">
      <w:r w:rsidRPr="00C81B84">
        <w:t>Stortinget samtykker i at Landbruks- og matdepartementet i 2023 kan gi tilsagn om tilskudd utover gitte bevilgninger, men slik at samlet ramme for nye tilsagn og gammelt ansvar ikke overstiger følgende beløp:</w:t>
      </w:r>
    </w:p>
    <w:p w14:paraId="7D9DC058"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23CCC024"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E8ED2D"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DF9EE8"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FEFA9" w14:textId="77777777" w:rsidR="00EE2529" w:rsidRPr="00C81B84" w:rsidRDefault="00AD5E1E" w:rsidP="00C81B84">
            <w:r w:rsidRPr="00C81B84">
              <w:t>Benevnelse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A2E3E" w14:textId="77777777" w:rsidR="00EE2529" w:rsidRPr="00C81B84" w:rsidRDefault="00AD5E1E" w:rsidP="00C81B84">
            <w:r w:rsidRPr="00C81B84">
              <w:t>Samlet ramme</w:t>
            </w:r>
          </w:p>
        </w:tc>
      </w:tr>
      <w:tr w:rsidR="00EE2529" w:rsidRPr="00C81B84" w14:paraId="007E2C0A"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00F3E0BA" w14:textId="77777777" w:rsidR="00EE2529" w:rsidRPr="00C81B84" w:rsidRDefault="00AD5E1E" w:rsidP="00C81B84">
            <w:r w:rsidRPr="00C81B84">
              <w:t>1152</w:t>
            </w:r>
          </w:p>
        </w:tc>
        <w:tc>
          <w:tcPr>
            <w:tcW w:w="620" w:type="dxa"/>
            <w:tcBorders>
              <w:top w:val="single" w:sz="4" w:space="0" w:color="000000"/>
              <w:left w:val="nil"/>
              <w:bottom w:val="nil"/>
              <w:right w:val="nil"/>
            </w:tcBorders>
            <w:tcMar>
              <w:top w:w="128" w:type="dxa"/>
              <w:left w:w="43" w:type="dxa"/>
              <w:bottom w:w="43" w:type="dxa"/>
              <w:right w:w="43" w:type="dxa"/>
            </w:tcMar>
          </w:tcPr>
          <w:p w14:paraId="2700E32A"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68178073" w14:textId="77777777" w:rsidR="00EE2529" w:rsidRPr="00C81B84" w:rsidRDefault="00AD5E1E" w:rsidP="00C81B84">
            <w:r w:rsidRPr="00C81B84">
              <w:t>Bionova</w:t>
            </w:r>
          </w:p>
        </w:tc>
        <w:tc>
          <w:tcPr>
            <w:tcW w:w="2260" w:type="dxa"/>
            <w:tcBorders>
              <w:top w:val="single" w:sz="4" w:space="0" w:color="000000"/>
              <w:left w:val="nil"/>
              <w:bottom w:val="nil"/>
              <w:right w:val="nil"/>
            </w:tcBorders>
            <w:tcMar>
              <w:top w:w="128" w:type="dxa"/>
              <w:left w:w="43" w:type="dxa"/>
              <w:bottom w:w="43" w:type="dxa"/>
              <w:right w:w="43" w:type="dxa"/>
            </w:tcMar>
          </w:tcPr>
          <w:p w14:paraId="68A797F9" w14:textId="77777777" w:rsidR="00EE2529" w:rsidRPr="00C81B84" w:rsidRDefault="00EE2529" w:rsidP="00C81B84"/>
        </w:tc>
      </w:tr>
      <w:tr w:rsidR="00EE2529" w:rsidRPr="00C81B84" w14:paraId="126CC88E"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036C236C"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6697AB05" w14:textId="77777777" w:rsidR="00EE2529" w:rsidRPr="00C81B84" w:rsidRDefault="00AD5E1E" w:rsidP="00C81B84">
            <w:r w:rsidRPr="00C81B84">
              <w:t>50</w:t>
            </w:r>
          </w:p>
        </w:tc>
        <w:tc>
          <w:tcPr>
            <w:tcW w:w="6060" w:type="dxa"/>
            <w:tcBorders>
              <w:top w:val="nil"/>
              <w:left w:val="nil"/>
              <w:bottom w:val="single" w:sz="4" w:space="0" w:color="000000"/>
              <w:right w:val="nil"/>
            </w:tcBorders>
            <w:tcMar>
              <w:top w:w="128" w:type="dxa"/>
              <w:left w:w="43" w:type="dxa"/>
              <w:bottom w:w="43" w:type="dxa"/>
              <w:right w:w="43" w:type="dxa"/>
            </w:tcMar>
          </w:tcPr>
          <w:p w14:paraId="6388BA69" w14:textId="77777777" w:rsidR="00EE2529" w:rsidRPr="00C81B84" w:rsidRDefault="00AD5E1E" w:rsidP="00C81B84">
            <w:r w:rsidRPr="00C81B84">
              <w:t>Tilskudd til bioøkonomi og klimatiltak i jordbruket</w:t>
            </w:r>
          </w:p>
        </w:tc>
        <w:tc>
          <w:tcPr>
            <w:tcW w:w="2260" w:type="dxa"/>
            <w:tcBorders>
              <w:top w:val="nil"/>
              <w:left w:val="nil"/>
              <w:bottom w:val="single" w:sz="4" w:space="0" w:color="000000"/>
              <w:right w:val="nil"/>
            </w:tcBorders>
            <w:tcMar>
              <w:top w:w="128" w:type="dxa"/>
              <w:left w:w="43" w:type="dxa"/>
              <w:bottom w:w="43" w:type="dxa"/>
              <w:right w:w="43" w:type="dxa"/>
            </w:tcMar>
          </w:tcPr>
          <w:p w14:paraId="0F6435B3" w14:textId="77777777" w:rsidR="00EE2529" w:rsidRPr="00C81B84" w:rsidRDefault="00AD5E1E" w:rsidP="00C81B84">
            <w:r w:rsidRPr="00C81B84">
              <w:t>130 mill. kroner</w:t>
            </w:r>
          </w:p>
        </w:tc>
      </w:tr>
    </w:tbl>
    <w:p w14:paraId="02A038A2" w14:textId="77777777" w:rsidR="00EE2529" w:rsidRPr="00C81B84" w:rsidRDefault="00AD5E1E" w:rsidP="00C81B84">
      <w:pPr>
        <w:pStyle w:val="a-vedtak-del"/>
      </w:pPr>
      <w:r w:rsidRPr="00C81B84">
        <w:t>XIX</w:t>
      </w:r>
    </w:p>
    <w:p w14:paraId="57A94C08" w14:textId="77777777" w:rsidR="00EE2529" w:rsidRPr="00C81B84" w:rsidRDefault="00AD5E1E" w:rsidP="00C81B84">
      <w:pPr>
        <w:pStyle w:val="a-vedtak-tekst"/>
      </w:pPr>
      <w:r w:rsidRPr="00C81B84">
        <w:t>Tilsagnsfullmakt</w:t>
      </w:r>
    </w:p>
    <w:p w14:paraId="14D6BD0E" w14:textId="77777777" w:rsidR="00EE2529" w:rsidRPr="00C81B84" w:rsidRDefault="00AD5E1E" w:rsidP="00C81B84">
      <w:r w:rsidRPr="00C81B84">
        <w:t>Stortinget samtykker i at Samferdselsdepartementet i 2023 kan gi tilsagn om tilskudd utover gitte bevilgninger, men slik at samlet ramme for nye tilsagn og gammelt ansvar ikke overstiger følgende beløp:</w:t>
      </w:r>
    </w:p>
    <w:p w14:paraId="0D1F8D05"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1AB95909"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19E82" w14:textId="77777777" w:rsidR="00EE2529" w:rsidRPr="00C81B84" w:rsidRDefault="00AD5E1E" w:rsidP="00C81B84">
            <w:r w:rsidRPr="00C81B84">
              <w:t xml:space="preserve">Kap.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AA2B7"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116E1"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F78BC2" w14:textId="77777777" w:rsidR="00EE2529" w:rsidRPr="00C81B84" w:rsidRDefault="00AD5E1E" w:rsidP="00C81B84">
            <w:r w:rsidRPr="00C81B84">
              <w:t>Samlet ramme</w:t>
            </w:r>
          </w:p>
        </w:tc>
      </w:tr>
      <w:tr w:rsidR="00EE2529" w:rsidRPr="00C81B84" w14:paraId="466A05D2"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539973A7" w14:textId="77777777" w:rsidR="00EE2529" w:rsidRPr="00C81B84" w:rsidRDefault="00AD5E1E" w:rsidP="00C81B84">
            <w:r w:rsidRPr="00C81B84">
              <w:t>1320</w:t>
            </w:r>
          </w:p>
        </w:tc>
        <w:tc>
          <w:tcPr>
            <w:tcW w:w="620" w:type="dxa"/>
            <w:tcBorders>
              <w:top w:val="single" w:sz="4" w:space="0" w:color="000000"/>
              <w:left w:val="nil"/>
              <w:bottom w:val="nil"/>
              <w:right w:val="nil"/>
            </w:tcBorders>
            <w:tcMar>
              <w:top w:w="128" w:type="dxa"/>
              <w:left w:w="43" w:type="dxa"/>
              <w:bottom w:w="43" w:type="dxa"/>
              <w:right w:w="43" w:type="dxa"/>
            </w:tcMar>
          </w:tcPr>
          <w:p w14:paraId="40F6AF26"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52AA2AB5" w14:textId="77777777" w:rsidR="00EE2529" w:rsidRPr="00C81B84" w:rsidRDefault="00AD5E1E" w:rsidP="00C81B84">
            <w:r w:rsidRPr="00C81B84">
              <w:t>Statens vegvesen</w:t>
            </w:r>
          </w:p>
        </w:tc>
        <w:tc>
          <w:tcPr>
            <w:tcW w:w="2260" w:type="dxa"/>
            <w:tcBorders>
              <w:top w:val="single" w:sz="4" w:space="0" w:color="000000"/>
              <w:left w:val="nil"/>
              <w:bottom w:val="nil"/>
              <w:right w:val="nil"/>
            </w:tcBorders>
            <w:tcMar>
              <w:top w:w="128" w:type="dxa"/>
              <w:left w:w="43" w:type="dxa"/>
              <w:bottom w:w="43" w:type="dxa"/>
              <w:right w:w="43" w:type="dxa"/>
            </w:tcMar>
          </w:tcPr>
          <w:p w14:paraId="65353CCA" w14:textId="77777777" w:rsidR="00EE2529" w:rsidRPr="00C81B84" w:rsidRDefault="00EE2529" w:rsidP="00C81B84"/>
        </w:tc>
      </w:tr>
      <w:tr w:rsidR="00EE2529" w:rsidRPr="00C81B84" w14:paraId="15B55C90"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6C6E2D77"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59D328D0" w14:textId="77777777" w:rsidR="00EE2529" w:rsidRPr="00C81B84" w:rsidRDefault="00AD5E1E" w:rsidP="00C81B84">
            <w:r w:rsidRPr="00C81B84">
              <w:t>64</w:t>
            </w:r>
          </w:p>
        </w:tc>
        <w:tc>
          <w:tcPr>
            <w:tcW w:w="6060" w:type="dxa"/>
            <w:tcBorders>
              <w:top w:val="nil"/>
              <w:left w:val="nil"/>
              <w:bottom w:val="single" w:sz="4" w:space="0" w:color="000000"/>
              <w:right w:val="nil"/>
            </w:tcBorders>
            <w:tcMar>
              <w:top w:w="128" w:type="dxa"/>
              <w:left w:w="43" w:type="dxa"/>
              <w:bottom w:w="43" w:type="dxa"/>
              <w:right w:w="43" w:type="dxa"/>
            </w:tcMar>
          </w:tcPr>
          <w:p w14:paraId="14D193B3" w14:textId="77777777" w:rsidR="00EE2529" w:rsidRPr="00C81B84" w:rsidRDefault="00AD5E1E" w:rsidP="00C81B84">
            <w:r w:rsidRPr="00C81B84">
              <w:t>Utbedring på fylkesveier for tømmertransport</w:t>
            </w:r>
          </w:p>
        </w:tc>
        <w:tc>
          <w:tcPr>
            <w:tcW w:w="2260" w:type="dxa"/>
            <w:tcBorders>
              <w:top w:val="nil"/>
              <w:left w:val="nil"/>
              <w:bottom w:val="single" w:sz="4" w:space="0" w:color="000000"/>
              <w:right w:val="nil"/>
            </w:tcBorders>
            <w:tcMar>
              <w:top w:w="128" w:type="dxa"/>
              <w:left w:w="43" w:type="dxa"/>
              <w:bottom w:w="43" w:type="dxa"/>
              <w:right w:w="43" w:type="dxa"/>
            </w:tcMar>
          </w:tcPr>
          <w:p w14:paraId="471BEF3A" w14:textId="77777777" w:rsidR="00EE2529" w:rsidRPr="00C81B84" w:rsidRDefault="00AD5E1E" w:rsidP="00C81B84">
            <w:r w:rsidRPr="00C81B84">
              <w:t>22 mill. kroner</w:t>
            </w:r>
          </w:p>
        </w:tc>
      </w:tr>
    </w:tbl>
    <w:p w14:paraId="2473DBC9" w14:textId="77777777" w:rsidR="00EE2529" w:rsidRPr="00C81B84" w:rsidRDefault="00AD5E1E" w:rsidP="00C81B84">
      <w:pPr>
        <w:pStyle w:val="a-vedtak-del"/>
      </w:pPr>
      <w:r w:rsidRPr="00C81B84">
        <w:t>XX</w:t>
      </w:r>
    </w:p>
    <w:p w14:paraId="0BC37581" w14:textId="77777777" w:rsidR="00EE2529" w:rsidRPr="00C81B84" w:rsidRDefault="00AD5E1E" w:rsidP="00C81B84">
      <w:pPr>
        <w:pStyle w:val="a-vedtak-tekst"/>
      </w:pPr>
      <w:r w:rsidRPr="00C81B84">
        <w:t>Fullmakter til å pådra staten forpliktelser for investeringsprosjekter</w:t>
      </w:r>
    </w:p>
    <w:p w14:paraId="647F9447" w14:textId="77777777" w:rsidR="00EE2529" w:rsidRPr="00C81B84" w:rsidRDefault="00AD5E1E" w:rsidP="00C81B84">
      <w:r w:rsidRPr="00C81B84">
        <w:t>Stortinget samtykker i at Samferdselsdepartementet i 2023 kan:</w:t>
      </w:r>
    </w:p>
    <w:p w14:paraId="0D684D66" w14:textId="77777777" w:rsidR="00EE2529" w:rsidRPr="00C81B84" w:rsidRDefault="00AD5E1E" w:rsidP="00C81B84">
      <w:r w:rsidRPr="00C81B84">
        <w:t>1.</w:t>
      </w:r>
    </w:p>
    <w:p w14:paraId="756E0137" w14:textId="77777777" w:rsidR="00EE2529" w:rsidRPr="00C81B84" w:rsidRDefault="00AD5E1E" w:rsidP="00C81B84">
      <w:pPr>
        <w:pStyle w:val="Tabellnavn"/>
      </w:pPr>
      <w:r w:rsidRPr="00C81B84">
        <w:t>03N1xt2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5840"/>
        <w:gridCol w:w="1400"/>
        <w:gridCol w:w="1980"/>
      </w:tblGrid>
      <w:tr w:rsidR="00EE2529" w:rsidRPr="00C81B84" w14:paraId="58738C13" w14:textId="77777777">
        <w:trPr>
          <w:trHeight w:val="600"/>
        </w:trPr>
        <w:tc>
          <w:tcPr>
            <w:tcW w:w="5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319FE8" w14:textId="77777777" w:rsidR="00EE2529" w:rsidRPr="00C81B84" w:rsidRDefault="00AD5E1E" w:rsidP="00C81B84">
            <w:r w:rsidRPr="00C81B84">
              <w:t>gjennomføre dette tidligere godkjente investeringsprosjektet og gi tilsagn om tilskudd: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043C0" w14:textId="77777777" w:rsidR="00EE2529" w:rsidRPr="00C81B84" w:rsidRDefault="00AD5E1E" w:rsidP="00C81B84">
            <w:r w:rsidRPr="00C81B84">
              <w:t>Under kap./post</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3E6A1" w14:textId="77777777" w:rsidR="00EE2529" w:rsidRPr="00C81B84" w:rsidRDefault="00AD5E1E" w:rsidP="00C81B84">
            <w:r w:rsidRPr="00C81B84">
              <w:t>innenfor endret kostnadsramme på:</w:t>
            </w:r>
          </w:p>
        </w:tc>
      </w:tr>
      <w:tr w:rsidR="00EE2529" w:rsidRPr="00C81B84" w14:paraId="326A77E0" w14:textId="77777777">
        <w:trPr>
          <w:trHeight w:val="380"/>
        </w:trPr>
        <w:tc>
          <w:tcPr>
            <w:tcW w:w="5840" w:type="dxa"/>
            <w:tcBorders>
              <w:top w:val="single" w:sz="4" w:space="0" w:color="000000"/>
              <w:left w:val="nil"/>
              <w:bottom w:val="single" w:sz="4" w:space="0" w:color="000000"/>
              <w:right w:val="nil"/>
            </w:tcBorders>
            <w:tcMar>
              <w:top w:w="128" w:type="dxa"/>
              <w:left w:w="43" w:type="dxa"/>
              <w:bottom w:w="43" w:type="dxa"/>
              <w:right w:w="43" w:type="dxa"/>
            </w:tcMar>
          </w:tcPr>
          <w:p w14:paraId="63D189B8" w14:textId="77777777" w:rsidR="00EE2529" w:rsidRPr="00C81B84" w:rsidRDefault="00AD5E1E" w:rsidP="00C81B84">
            <w:r w:rsidRPr="00C81B84">
              <w:t xml:space="preserve">Ny lufthavn ved Mo i Rana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9D495B" w14:textId="77777777" w:rsidR="00EE2529" w:rsidRPr="00C81B84" w:rsidRDefault="00AD5E1E" w:rsidP="00C81B84">
            <w:r w:rsidRPr="00C81B84">
              <w:t>1315/71</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42F61" w14:textId="77777777" w:rsidR="00EE2529" w:rsidRPr="00C81B84" w:rsidRDefault="00AD5E1E" w:rsidP="00C81B84">
            <w:r w:rsidRPr="00C81B84">
              <w:t>4 890 mill. kroner</w:t>
            </w:r>
          </w:p>
        </w:tc>
      </w:tr>
    </w:tbl>
    <w:p w14:paraId="581DF3F4" w14:textId="77777777" w:rsidR="00EE2529" w:rsidRPr="00C81B84" w:rsidRDefault="00AD5E1E" w:rsidP="00C81B84">
      <w:r w:rsidRPr="00C81B84">
        <w:t xml:space="preserve">Fullmakten gjelder også forpliktelser som inngås i senere budsjettår, innenfor kostnadsrammen for prosjektet. Kostnadsrammen er oppgitt i 2023-kroner. Samferdselsdepartementet gis fullmakt til å pris- og </w:t>
      </w:r>
      <w:proofErr w:type="spellStart"/>
      <w:r w:rsidRPr="00C81B84">
        <w:t>valutakursjustere</w:t>
      </w:r>
      <w:proofErr w:type="spellEnd"/>
      <w:r w:rsidRPr="00C81B84">
        <w:t xml:space="preserve"> kostnadsrammen i senere år.</w:t>
      </w:r>
    </w:p>
    <w:p w14:paraId="1024AEDC" w14:textId="77777777" w:rsidR="00EE2529" w:rsidRPr="00C81B84" w:rsidRDefault="00AD5E1E" w:rsidP="00C81B84">
      <w:pPr>
        <w:pStyle w:val="friliste"/>
      </w:pPr>
      <w:r w:rsidRPr="00C81B84">
        <w:t>2.</w:t>
      </w:r>
      <w:r w:rsidRPr="00C81B84">
        <w:tab/>
        <w:t>forplikte staten for fremtidige budsjettår utover gitt bevilgning og gi tilsagn om tilskudd, inntil følgende beløp:</w:t>
      </w:r>
    </w:p>
    <w:p w14:paraId="6A54F1E1" w14:textId="77777777" w:rsidR="00EE2529" w:rsidRPr="00C81B84" w:rsidRDefault="00AD5E1E" w:rsidP="00C81B84">
      <w:pPr>
        <w:pStyle w:val="Tabellnavn"/>
      </w:pPr>
      <w:r w:rsidRPr="00C81B84">
        <w:t>08N2xt2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2380"/>
        <w:gridCol w:w="2220"/>
        <w:gridCol w:w="840"/>
        <w:gridCol w:w="840"/>
        <w:gridCol w:w="840"/>
        <w:gridCol w:w="840"/>
      </w:tblGrid>
      <w:tr w:rsidR="00EE2529" w:rsidRPr="00C81B84" w14:paraId="2D130D30"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03B46"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ED3E7" w14:textId="77777777" w:rsidR="00EE2529" w:rsidRPr="00C81B84" w:rsidRDefault="00AD5E1E" w:rsidP="00C81B84">
            <w:r w:rsidRPr="00C81B84">
              <w:t>Post</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43F34" w14:textId="77777777" w:rsidR="00EE2529" w:rsidRPr="00C81B84" w:rsidRDefault="00AD5E1E" w:rsidP="00C81B84">
            <w:r w:rsidRPr="00C81B84">
              <w:t>Betegnelse</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497227" w14:textId="77777777" w:rsidR="00EE2529" w:rsidRPr="00C81B84" w:rsidRDefault="00AD5E1E" w:rsidP="00C81B84">
            <w:r w:rsidRPr="00C81B84">
              <w:t>Samlet ramme for gamle og nye forpliktelser</w:t>
            </w:r>
          </w:p>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74AD07D9" w14:textId="77777777" w:rsidR="00EE2529" w:rsidRPr="00C81B84" w:rsidRDefault="00AD5E1E" w:rsidP="00C81B84">
            <w:r w:rsidRPr="00C81B84">
              <w:t>Ramme for forpliktelser som forfaller hvert år</w:t>
            </w:r>
          </w:p>
        </w:tc>
      </w:tr>
      <w:tr w:rsidR="00EE2529" w:rsidRPr="00C81B84" w14:paraId="031E5D02" w14:textId="77777777">
        <w:trPr>
          <w:trHeight w:val="36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4EEDBFEE"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vAlign w:val="bottom"/>
          </w:tcPr>
          <w:p w14:paraId="11E8F0F8" w14:textId="77777777" w:rsidR="00EE2529" w:rsidRPr="00C81B84" w:rsidRDefault="00EE2529" w:rsidP="00C81B84"/>
        </w:tc>
        <w:tc>
          <w:tcPr>
            <w:tcW w:w="2380" w:type="dxa"/>
            <w:tcBorders>
              <w:top w:val="nil"/>
              <w:left w:val="nil"/>
              <w:bottom w:val="single" w:sz="4" w:space="0" w:color="000000"/>
              <w:right w:val="nil"/>
            </w:tcBorders>
            <w:tcMar>
              <w:top w:w="128" w:type="dxa"/>
              <w:left w:w="43" w:type="dxa"/>
              <w:bottom w:w="43" w:type="dxa"/>
              <w:right w:w="43" w:type="dxa"/>
            </w:tcMar>
            <w:vAlign w:val="bottom"/>
          </w:tcPr>
          <w:p w14:paraId="307115F6" w14:textId="77777777" w:rsidR="00EE2529" w:rsidRPr="00C81B84" w:rsidRDefault="00EE2529" w:rsidP="00C81B84"/>
        </w:tc>
        <w:tc>
          <w:tcPr>
            <w:tcW w:w="2220" w:type="dxa"/>
            <w:tcBorders>
              <w:top w:val="nil"/>
              <w:left w:val="nil"/>
              <w:bottom w:val="single" w:sz="4" w:space="0" w:color="000000"/>
              <w:right w:val="nil"/>
            </w:tcBorders>
            <w:tcMar>
              <w:top w:w="128" w:type="dxa"/>
              <w:left w:w="43" w:type="dxa"/>
              <w:bottom w:w="43" w:type="dxa"/>
              <w:right w:w="43" w:type="dxa"/>
            </w:tcMar>
            <w:vAlign w:val="bottom"/>
          </w:tcPr>
          <w:p w14:paraId="7D645D39" w14:textId="77777777" w:rsidR="00EE2529" w:rsidRPr="00C81B84" w:rsidRDefault="00EE2529" w:rsidP="00C81B84"/>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595244" w14:textId="77777777" w:rsidR="00EE2529" w:rsidRPr="00C81B84" w:rsidRDefault="00AD5E1E" w:rsidP="00C81B84">
            <w:r w:rsidRPr="00C81B84">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3B5A63D" w14:textId="77777777" w:rsidR="00EE2529" w:rsidRPr="00C81B84" w:rsidRDefault="00AD5E1E" w:rsidP="00C81B84">
            <w:r w:rsidRPr="00C81B84">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AB73A18" w14:textId="77777777" w:rsidR="00EE2529" w:rsidRPr="00C81B84" w:rsidRDefault="00AD5E1E" w:rsidP="00C81B84">
            <w:r w:rsidRPr="00C81B84">
              <w:t>2026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23C6C95" w14:textId="77777777" w:rsidR="00EE2529" w:rsidRPr="00C81B84" w:rsidRDefault="00AD5E1E" w:rsidP="00C81B84">
            <w:r w:rsidRPr="00C81B84">
              <w:t>2027</w:t>
            </w:r>
          </w:p>
        </w:tc>
      </w:tr>
      <w:tr w:rsidR="00EE2529" w:rsidRPr="00C81B84" w14:paraId="60E49404"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3EE2D724" w14:textId="77777777" w:rsidR="00EE2529" w:rsidRPr="00C81B84" w:rsidRDefault="00AD5E1E" w:rsidP="00C81B84">
            <w:r w:rsidRPr="00C81B84">
              <w:t>1352</w:t>
            </w:r>
          </w:p>
        </w:tc>
        <w:tc>
          <w:tcPr>
            <w:tcW w:w="620" w:type="dxa"/>
            <w:tcBorders>
              <w:top w:val="single" w:sz="4" w:space="0" w:color="000000"/>
              <w:left w:val="nil"/>
              <w:bottom w:val="nil"/>
              <w:right w:val="nil"/>
            </w:tcBorders>
            <w:tcMar>
              <w:top w:w="128" w:type="dxa"/>
              <w:left w:w="43" w:type="dxa"/>
              <w:bottom w:w="43" w:type="dxa"/>
              <w:right w:w="43" w:type="dxa"/>
            </w:tcMar>
          </w:tcPr>
          <w:p w14:paraId="1F644983" w14:textId="77777777" w:rsidR="00EE2529" w:rsidRPr="00C81B84" w:rsidRDefault="00EE2529" w:rsidP="00C81B84"/>
        </w:tc>
        <w:tc>
          <w:tcPr>
            <w:tcW w:w="2380" w:type="dxa"/>
            <w:tcBorders>
              <w:top w:val="single" w:sz="4" w:space="0" w:color="000000"/>
              <w:left w:val="nil"/>
              <w:bottom w:val="nil"/>
              <w:right w:val="nil"/>
            </w:tcBorders>
            <w:tcMar>
              <w:top w:w="128" w:type="dxa"/>
              <w:left w:w="43" w:type="dxa"/>
              <w:bottom w:w="43" w:type="dxa"/>
              <w:right w:w="43" w:type="dxa"/>
            </w:tcMar>
          </w:tcPr>
          <w:p w14:paraId="6564F15E" w14:textId="77777777" w:rsidR="00EE2529" w:rsidRPr="00C81B84" w:rsidRDefault="00AD5E1E" w:rsidP="00C81B84">
            <w:r w:rsidRPr="00C81B84">
              <w:t>Jernbanedirektoratet</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6C8C87A0"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663BF537"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253B34FF"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6CD155"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48A79AA5" w14:textId="77777777" w:rsidR="00EE2529" w:rsidRPr="00C81B84" w:rsidRDefault="00EE2529" w:rsidP="00C81B84"/>
        </w:tc>
      </w:tr>
      <w:tr w:rsidR="00EE2529" w:rsidRPr="00C81B84" w14:paraId="67DC29BC" w14:textId="77777777">
        <w:trPr>
          <w:trHeight w:val="880"/>
        </w:trPr>
        <w:tc>
          <w:tcPr>
            <w:tcW w:w="620" w:type="dxa"/>
            <w:tcBorders>
              <w:top w:val="nil"/>
              <w:left w:val="nil"/>
              <w:bottom w:val="single" w:sz="4" w:space="0" w:color="000000"/>
              <w:right w:val="nil"/>
            </w:tcBorders>
            <w:tcMar>
              <w:top w:w="128" w:type="dxa"/>
              <w:left w:w="43" w:type="dxa"/>
              <w:bottom w:w="43" w:type="dxa"/>
              <w:right w:w="43" w:type="dxa"/>
            </w:tcMar>
          </w:tcPr>
          <w:p w14:paraId="3C0F42C2"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3080D622" w14:textId="77777777" w:rsidR="00EE2529" w:rsidRPr="00C81B84" w:rsidRDefault="00AD5E1E" w:rsidP="00C81B84">
            <w:r w:rsidRPr="00C81B84">
              <w:t>73</w:t>
            </w:r>
          </w:p>
        </w:tc>
        <w:tc>
          <w:tcPr>
            <w:tcW w:w="2380" w:type="dxa"/>
            <w:tcBorders>
              <w:top w:val="nil"/>
              <w:left w:val="nil"/>
              <w:bottom w:val="single" w:sz="4" w:space="0" w:color="000000"/>
              <w:right w:val="nil"/>
            </w:tcBorders>
            <w:tcMar>
              <w:top w:w="128" w:type="dxa"/>
              <w:left w:w="43" w:type="dxa"/>
              <w:bottom w:w="43" w:type="dxa"/>
              <w:right w:w="43" w:type="dxa"/>
            </w:tcMar>
          </w:tcPr>
          <w:p w14:paraId="59A39F08" w14:textId="77777777" w:rsidR="00EE2529" w:rsidRPr="00C81B84" w:rsidRDefault="00AD5E1E" w:rsidP="00C81B84">
            <w:r w:rsidRPr="00C81B84">
              <w:t>Kjøp av infrastrukturtjenester – investeringer</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7518D716" w14:textId="77777777" w:rsidR="00EE2529" w:rsidRPr="00C81B84" w:rsidRDefault="00AD5E1E" w:rsidP="00C81B84">
            <w:r w:rsidRPr="00C81B84">
              <w:t>58 </w:t>
            </w:r>
            <w:proofErr w:type="gramStart"/>
            <w:r w:rsidRPr="00C81B84">
              <w:t>920  mill.</w:t>
            </w:r>
            <w:proofErr w:type="gramEnd"/>
            <w:r w:rsidRPr="00C81B84">
              <w:t xml:space="preserv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005762" w14:textId="77777777" w:rsidR="00EE2529" w:rsidRPr="00C81B84" w:rsidRDefault="00AD5E1E" w:rsidP="00C81B84">
            <w:r w:rsidRPr="00C81B84">
              <w:t>16 070 mill.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253621" w14:textId="77777777" w:rsidR="00EE2529" w:rsidRPr="00C81B84" w:rsidRDefault="00AD5E1E" w:rsidP="00C81B84">
            <w:r w:rsidRPr="00C81B84">
              <w:t>15 180 mill.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39A3633" w14:textId="77777777" w:rsidR="00EE2529" w:rsidRPr="00C81B84" w:rsidRDefault="00AD5E1E" w:rsidP="00C81B84">
            <w:r w:rsidRPr="00C81B84">
              <w:t>14 280 mill.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1E34CA" w14:textId="77777777" w:rsidR="00EE2529" w:rsidRPr="00C81B84" w:rsidRDefault="00AD5E1E" w:rsidP="00C81B84">
            <w:r w:rsidRPr="00C81B84">
              <w:t>13 390 mill. kroner</w:t>
            </w:r>
          </w:p>
        </w:tc>
      </w:tr>
    </w:tbl>
    <w:p w14:paraId="3DDEA54D" w14:textId="77777777" w:rsidR="00EE2529" w:rsidRPr="00C81B84" w:rsidRDefault="00AD5E1E" w:rsidP="00C81B84">
      <w:pPr>
        <w:pStyle w:val="friliste"/>
      </w:pPr>
      <w:r w:rsidRPr="00C81B84">
        <w:t>3.</w:t>
      </w:r>
      <w:r w:rsidRPr="00C81B84">
        <w:tab/>
        <w:t>forplikte staten for fremtidige budsjettår utover gitt bevilgning, herunder foreta bestillinger og gi tilsagn, for prosjekter som ikke er omtalt med kostnadsramme overfor Stortinget inntil følgende beløp:</w:t>
      </w:r>
    </w:p>
    <w:p w14:paraId="217845D4" w14:textId="77777777" w:rsidR="00EE2529" w:rsidRPr="00C81B84" w:rsidRDefault="00AD5E1E" w:rsidP="00C81B84">
      <w:pPr>
        <w:pStyle w:val="Tabellnavn"/>
      </w:pPr>
      <w:r w:rsidRPr="00C81B84">
        <w:t>05N1xt2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3460"/>
        <w:gridCol w:w="2260"/>
        <w:gridCol w:w="2260"/>
      </w:tblGrid>
      <w:tr w:rsidR="00EE2529" w:rsidRPr="00C81B84" w14:paraId="5D5631AA"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B9B1A"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19FA0E" w14:textId="77777777" w:rsidR="00EE2529" w:rsidRPr="00C81B84" w:rsidRDefault="00AD5E1E" w:rsidP="00C81B84">
            <w:r w:rsidRPr="00C81B84">
              <w:t xml:space="preserve">Post </w:t>
            </w:r>
          </w:p>
        </w:tc>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9ABB1D"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08FAB6" w14:textId="77777777" w:rsidR="00EE2529" w:rsidRPr="00C81B84" w:rsidRDefault="00AD5E1E" w:rsidP="00C81B84">
            <w:r w:rsidRPr="00C81B84">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6F448" w14:textId="77777777" w:rsidR="00EE2529" w:rsidRPr="00C81B84" w:rsidRDefault="00AD5E1E" w:rsidP="00C81B84">
            <w:r w:rsidRPr="00C81B84">
              <w:t>Ramme for forpliktelser som forfaller hvert år</w:t>
            </w:r>
          </w:p>
        </w:tc>
      </w:tr>
      <w:tr w:rsidR="00EE2529" w:rsidRPr="00C81B84" w14:paraId="3912921F"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4EBC39D9" w14:textId="77777777" w:rsidR="00EE2529" w:rsidRPr="00C81B84" w:rsidRDefault="00AD5E1E" w:rsidP="00C81B84">
            <w:r w:rsidRPr="00C81B84">
              <w:t>1320</w:t>
            </w:r>
          </w:p>
        </w:tc>
        <w:tc>
          <w:tcPr>
            <w:tcW w:w="620" w:type="dxa"/>
            <w:tcBorders>
              <w:top w:val="single" w:sz="4" w:space="0" w:color="000000"/>
              <w:left w:val="nil"/>
              <w:bottom w:val="nil"/>
              <w:right w:val="nil"/>
            </w:tcBorders>
            <w:tcMar>
              <w:top w:w="128" w:type="dxa"/>
              <w:left w:w="43" w:type="dxa"/>
              <w:bottom w:w="43" w:type="dxa"/>
              <w:right w:w="43" w:type="dxa"/>
            </w:tcMar>
          </w:tcPr>
          <w:p w14:paraId="260413AC" w14:textId="77777777" w:rsidR="00EE2529" w:rsidRPr="00C81B84" w:rsidRDefault="00EE2529" w:rsidP="00C81B84"/>
        </w:tc>
        <w:tc>
          <w:tcPr>
            <w:tcW w:w="3460" w:type="dxa"/>
            <w:tcBorders>
              <w:top w:val="single" w:sz="4" w:space="0" w:color="000000"/>
              <w:left w:val="nil"/>
              <w:bottom w:val="nil"/>
              <w:right w:val="nil"/>
            </w:tcBorders>
            <w:tcMar>
              <w:top w:w="128" w:type="dxa"/>
              <w:left w:w="43" w:type="dxa"/>
              <w:bottom w:w="43" w:type="dxa"/>
              <w:right w:w="43" w:type="dxa"/>
            </w:tcMar>
          </w:tcPr>
          <w:p w14:paraId="05737F29" w14:textId="77777777" w:rsidR="00EE2529" w:rsidRPr="00C81B84" w:rsidRDefault="00AD5E1E" w:rsidP="00C81B84">
            <w:r w:rsidRPr="00C81B84">
              <w:t>Statens vegvesen</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3AE1FAEC" w14:textId="77777777" w:rsidR="00EE2529" w:rsidRPr="00C81B84" w:rsidRDefault="00EE2529" w:rsidP="00C81B84"/>
        </w:tc>
        <w:tc>
          <w:tcPr>
            <w:tcW w:w="2260" w:type="dxa"/>
            <w:tcBorders>
              <w:top w:val="single" w:sz="4" w:space="0" w:color="000000"/>
              <w:left w:val="nil"/>
              <w:bottom w:val="nil"/>
              <w:right w:val="nil"/>
            </w:tcBorders>
            <w:tcMar>
              <w:top w:w="128" w:type="dxa"/>
              <w:left w:w="43" w:type="dxa"/>
              <w:bottom w:w="43" w:type="dxa"/>
              <w:right w:w="43" w:type="dxa"/>
            </w:tcMar>
            <w:vAlign w:val="bottom"/>
          </w:tcPr>
          <w:p w14:paraId="0A63FDF7" w14:textId="77777777" w:rsidR="00EE2529" w:rsidRPr="00C81B84" w:rsidRDefault="00EE2529" w:rsidP="00C81B84"/>
        </w:tc>
      </w:tr>
      <w:tr w:rsidR="00EE2529" w:rsidRPr="00C81B84" w14:paraId="751BA088" w14:textId="77777777">
        <w:trPr>
          <w:trHeight w:val="640"/>
        </w:trPr>
        <w:tc>
          <w:tcPr>
            <w:tcW w:w="620" w:type="dxa"/>
            <w:tcBorders>
              <w:top w:val="nil"/>
              <w:left w:val="nil"/>
              <w:bottom w:val="single" w:sz="4" w:space="0" w:color="000000"/>
              <w:right w:val="nil"/>
            </w:tcBorders>
            <w:tcMar>
              <w:top w:w="128" w:type="dxa"/>
              <w:left w:w="43" w:type="dxa"/>
              <w:bottom w:w="43" w:type="dxa"/>
              <w:right w:w="43" w:type="dxa"/>
            </w:tcMar>
          </w:tcPr>
          <w:p w14:paraId="187C7B3E"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7A90B40A" w14:textId="77777777" w:rsidR="00EE2529" w:rsidRPr="00C81B84" w:rsidRDefault="00AD5E1E" w:rsidP="00C81B84">
            <w:r w:rsidRPr="00C81B84">
              <w:t>30</w:t>
            </w:r>
          </w:p>
        </w:tc>
        <w:tc>
          <w:tcPr>
            <w:tcW w:w="3460" w:type="dxa"/>
            <w:tcBorders>
              <w:top w:val="nil"/>
              <w:left w:val="nil"/>
              <w:bottom w:val="single" w:sz="4" w:space="0" w:color="000000"/>
              <w:right w:val="nil"/>
            </w:tcBorders>
            <w:tcMar>
              <w:top w:w="128" w:type="dxa"/>
              <w:left w:w="43" w:type="dxa"/>
              <w:bottom w:w="43" w:type="dxa"/>
              <w:right w:w="43" w:type="dxa"/>
            </w:tcMar>
          </w:tcPr>
          <w:p w14:paraId="1C57DE85" w14:textId="77777777" w:rsidR="00EE2529" w:rsidRPr="00C81B84" w:rsidRDefault="00AD5E1E" w:rsidP="00C81B84">
            <w:r w:rsidRPr="00C81B84">
              <w:t>Riksveiinvesteringer: Prosjekter uten kostnadsramme</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72004398" w14:textId="77777777" w:rsidR="00EE2529" w:rsidRPr="00C81B84" w:rsidRDefault="00AD5E1E" w:rsidP="00C81B84">
            <w:r w:rsidRPr="00C81B84">
              <w:t>7 450 mill. kroner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0F2E0FAA" w14:textId="77777777" w:rsidR="00EE2529" w:rsidRPr="00C81B84" w:rsidRDefault="00AD5E1E" w:rsidP="00C81B84">
            <w:r w:rsidRPr="00C81B84">
              <w:t>3 350 mill. kroner</w:t>
            </w:r>
          </w:p>
        </w:tc>
      </w:tr>
    </w:tbl>
    <w:p w14:paraId="1FAF4FB3" w14:textId="77777777" w:rsidR="00EE2529" w:rsidRPr="00C81B84" w:rsidRDefault="00AD5E1E" w:rsidP="00C81B84">
      <w:pPr>
        <w:pStyle w:val="friliste"/>
      </w:pPr>
      <w:r w:rsidRPr="00C81B84">
        <w:t>4.</w:t>
      </w:r>
      <w:r w:rsidRPr="00C81B84">
        <w:tab/>
        <w:t>forplikte staten for fremtidige budsjettår utover gitt bevilgning, herunder foreta bestillinger og gi tilsagn, for planlegging mv. av prosjekter med kostnadsanslag over 1 000 mill. kroner, men der kostnadsramme ikke er lagt frem for Stortinget inntil følgende beløp:</w:t>
      </w:r>
    </w:p>
    <w:p w14:paraId="23913D54" w14:textId="77777777" w:rsidR="00EE2529" w:rsidRPr="00C81B84" w:rsidRDefault="00AD5E1E" w:rsidP="00C81B84">
      <w:pPr>
        <w:pStyle w:val="Tabellnavn"/>
      </w:pPr>
      <w:r w:rsidRPr="00C81B84">
        <w:t>04N1xx2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5740"/>
        <w:gridCol w:w="2260"/>
      </w:tblGrid>
      <w:tr w:rsidR="00EE2529" w:rsidRPr="00C81B84" w14:paraId="341641A9"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A74F1"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950895" w14:textId="77777777" w:rsidR="00EE2529" w:rsidRPr="00C81B84" w:rsidRDefault="00AD5E1E" w:rsidP="00C81B84">
            <w:r w:rsidRPr="00C81B84">
              <w:t>Post</w:t>
            </w:r>
          </w:p>
        </w:tc>
        <w:tc>
          <w:tcPr>
            <w:tcW w:w="5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71D77"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B20FD5" w14:textId="77777777" w:rsidR="00EE2529" w:rsidRPr="00C81B84" w:rsidRDefault="00AD5E1E" w:rsidP="00C81B84">
            <w:r w:rsidRPr="00C81B84">
              <w:t>Samlet ramme for gamle og nye forpliktelser</w:t>
            </w:r>
          </w:p>
        </w:tc>
      </w:tr>
      <w:tr w:rsidR="00EE2529" w:rsidRPr="00C81B84" w14:paraId="7E3FC64C"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54E1BDCB" w14:textId="77777777" w:rsidR="00EE2529" w:rsidRPr="00C81B84" w:rsidRDefault="00AD5E1E" w:rsidP="00C81B84">
            <w:r w:rsidRPr="00C81B84">
              <w:t>1320</w:t>
            </w:r>
          </w:p>
        </w:tc>
        <w:tc>
          <w:tcPr>
            <w:tcW w:w="620" w:type="dxa"/>
            <w:tcBorders>
              <w:top w:val="single" w:sz="4" w:space="0" w:color="000000"/>
              <w:left w:val="nil"/>
              <w:bottom w:val="nil"/>
              <w:right w:val="nil"/>
            </w:tcBorders>
            <w:tcMar>
              <w:top w:w="128" w:type="dxa"/>
              <w:left w:w="43" w:type="dxa"/>
              <w:bottom w:w="43" w:type="dxa"/>
              <w:right w:w="43" w:type="dxa"/>
            </w:tcMar>
          </w:tcPr>
          <w:p w14:paraId="733B06EF" w14:textId="77777777" w:rsidR="00EE2529" w:rsidRPr="00C81B84" w:rsidRDefault="00EE2529" w:rsidP="00C81B84"/>
        </w:tc>
        <w:tc>
          <w:tcPr>
            <w:tcW w:w="5740" w:type="dxa"/>
            <w:tcBorders>
              <w:top w:val="single" w:sz="4" w:space="0" w:color="000000"/>
              <w:left w:val="nil"/>
              <w:bottom w:val="nil"/>
              <w:right w:val="nil"/>
            </w:tcBorders>
            <w:tcMar>
              <w:top w:w="128" w:type="dxa"/>
              <w:left w:w="43" w:type="dxa"/>
              <w:bottom w:w="43" w:type="dxa"/>
              <w:right w:w="43" w:type="dxa"/>
            </w:tcMar>
          </w:tcPr>
          <w:p w14:paraId="3A85F822" w14:textId="77777777" w:rsidR="00EE2529" w:rsidRPr="00C81B84" w:rsidRDefault="00AD5E1E" w:rsidP="00C81B84">
            <w:r w:rsidRPr="00C81B84">
              <w:t>Statens vegvesen</w:t>
            </w:r>
          </w:p>
        </w:tc>
        <w:tc>
          <w:tcPr>
            <w:tcW w:w="2260" w:type="dxa"/>
            <w:tcBorders>
              <w:top w:val="single" w:sz="4" w:space="0" w:color="000000"/>
              <w:left w:val="nil"/>
              <w:bottom w:val="nil"/>
              <w:right w:val="nil"/>
            </w:tcBorders>
            <w:tcMar>
              <w:top w:w="128" w:type="dxa"/>
              <w:left w:w="43" w:type="dxa"/>
              <w:bottom w:w="43" w:type="dxa"/>
              <w:right w:w="43" w:type="dxa"/>
            </w:tcMar>
          </w:tcPr>
          <w:p w14:paraId="408D0D30" w14:textId="77777777" w:rsidR="00EE2529" w:rsidRPr="00C81B84" w:rsidRDefault="00EE2529" w:rsidP="00C81B84"/>
        </w:tc>
      </w:tr>
      <w:tr w:rsidR="00EE2529" w:rsidRPr="00C81B84" w14:paraId="1629772D" w14:textId="77777777">
        <w:trPr>
          <w:trHeight w:val="640"/>
        </w:trPr>
        <w:tc>
          <w:tcPr>
            <w:tcW w:w="620" w:type="dxa"/>
            <w:tcBorders>
              <w:top w:val="nil"/>
              <w:left w:val="nil"/>
              <w:bottom w:val="single" w:sz="4" w:space="0" w:color="000000"/>
              <w:right w:val="nil"/>
            </w:tcBorders>
            <w:tcMar>
              <w:top w:w="128" w:type="dxa"/>
              <w:left w:w="43" w:type="dxa"/>
              <w:bottom w:w="43" w:type="dxa"/>
              <w:right w:w="43" w:type="dxa"/>
            </w:tcMar>
          </w:tcPr>
          <w:p w14:paraId="6FA745F8"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7F343EBD" w14:textId="77777777" w:rsidR="00EE2529" w:rsidRPr="00C81B84" w:rsidRDefault="00AD5E1E" w:rsidP="00C81B84">
            <w:r w:rsidRPr="00C81B84">
              <w:t>30</w:t>
            </w:r>
          </w:p>
        </w:tc>
        <w:tc>
          <w:tcPr>
            <w:tcW w:w="5740" w:type="dxa"/>
            <w:tcBorders>
              <w:top w:val="nil"/>
              <w:left w:val="nil"/>
              <w:bottom w:val="single" w:sz="4" w:space="0" w:color="000000"/>
              <w:right w:val="nil"/>
            </w:tcBorders>
            <w:tcMar>
              <w:top w:w="128" w:type="dxa"/>
              <w:left w:w="43" w:type="dxa"/>
              <w:bottom w:w="43" w:type="dxa"/>
              <w:right w:w="43" w:type="dxa"/>
            </w:tcMar>
          </w:tcPr>
          <w:p w14:paraId="1257DE69" w14:textId="77777777" w:rsidR="00EE2529" w:rsidRPr="00C81B84" w:rsidRDefault="00AD5E1E" w:rsidP="00C81B84">
            <w:r w:rsidRPr="00C81B84">
              <w:t>Riksveiinvesteringer: Planlegging, forberedende arbeider og grunnerverv</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4FFC1E76" w14:textId="77777777" w:rsidR="00EE2529" w:rsidRPr="00C81B84" w:rsidRDefault="00AD5E1E" w:rsidP="00C81B84">
            <w:r w:rsidRPr="00C81B84">
              <w:t>775 mill. kroner</w:t>
            </w:r>
          </w:p>
        </w:tc>
      </w:tr>
    </w:tbl>
    <w:p w14:paraId="2237D7A2" w14:textId="77777777" w:rsidR="00EE2529" w:rsidRPr="00C81B84" w:rsidRDefault="00AD5E1E" w:rsidP="00C81B84">
      <w:pPr>
        <w:pStyle w:val="a-vedtak-del"/>
      </w:pPr>
      <w:r w:rsidRPr="00C81B84">
        <w:t>XXI</w:t>
      </w:r>
    </w:p>
    <w:p w14:paraId="5358340C" w14:textId="77777777" w:rsidR="00EE2529" w:rsidRPr="00C81B84" w:rsidRDefault="00AD5E1E" w:rsidP="00C81B84">
      <w:pPr>
        <w:pStyle w:val="a-vedtak-tekst"/>
      </w:pPr>
      <w:r w:rsidRPr="00C81B84">
        <w:t>Fullmakt til å pådra staten forpliktelser utover budsjettåret for drift- og vedlikeholdsarbeider</w:t>
      </w:r>
    </w:p>
    <w:p w14:paraId="79D19429" w14:textId="77777777" w:rsidR="00EE2529" w:rsidRPr="00C81B84" w:rsidRDefault="00AD5E1E" w:rsidP="00C81B84">
      <w:r w:rsidRPr="00C81B84">
        <w:t>Stortinget samtykker i at Samferdselsdepartementet i 2023 kan:</w:t>
      </w:r>
    </w:p>
    <w:p w14:paraId="782DE6FF" w14:textId="77777777" w:rsidR="00EE2529" w:rsidRPr="00C81B84" w:rsidRDefault="00AD5E1E" w:rsidP="00C81B84">
      <w:pPr>
        <w:pStyle w:val="friliste"/>
      </w:pPr>
      <w:r w:rsidRPr="00C81B84">
        <w:t>1.</w:t>
      </w:r>
      <w:r w:rsidRPr="00C81B84">
        <w:tab/>
        <w:t>forplikte staten for fremtidige budsjettår utover gitt bevilgning, herunder foreta bestillinger og gi tilsagn, inntil følgende beløp:</w:t>
      </w:r>
    </w:p>
    <w:p w14:paraId="1403B974" w14:textId="77777777" w:rsidR="00EE2529" w:rsidRPr="00C81B84" w:rsidRDefault="00AD5E1E" w:rsidP="00C81B84">
      <w:pPr>
        <w:pStyle w:val="Tabellnavn"/>
      </w:pPr>
      <w:r w:rsidRPr="00C81B84">
        <w:t>05N1xt2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3460"/>
        <w:gridCol w:w="2260"/>
        <w:gridCol w:w="2260"/>
      </w:tblGrid>
      <w:tr w:rsidR="00EE2529" w:rsidRPr="00C81B84" w14:paraId="02857CD2"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EE5182"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B9D52C" w14:textId="77777777" w:rsidR="00EE2529" w:rsidRPr="00C81B84" w:rsidRDefault="00AD5E1E" w:rsidP="00C81B84">
            <w:r w:rsidRPr="00C81B84">
              <w:t xml:space="preserve">Post </w:t>
            </w:r>
          </w:p>
        </w:tc>
        <w:tc>
          <w:tcPr>
            <w:tcW w:w="3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33D704"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CCB315" w14:textId="77777777" w:rsidR="00EE2529" w:rsidRPr="00C81B84" w:rsidRDefault="00AD5E1E" w:rsidP="00C81B84">
            <w:r w:rsidRPr="00C81B84">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FF0591" w14:textId="77777777" w:rsidR="00EE2529" w:rsidRPr="00C81B84" w:rsidRDefault="00AD5E1E" w:rsidP="00C81B84">
            <w:r w:rsidRPr="00C81B84">
              <w:t>Ramme for forpliktelser som forfaller hvert år</w:t>
            </w:r>
          </w:p>
        </w:tc>
      </w:tr>
      <w:tr w:rsidR="00EE2529" w:rsidRPr="00C81B84" w14:paraId="466F563C"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5612428E" w14:textId="77777777" w:rsidR="00EE2529" w:rsidRPr="00C81B84" w:rsidRDefault="00AD5E1E" w:rsidP="00C81B84">
            <w:r w:rsidRPr="00C81B84">
              <w:t>1320</w:t>
            </w:r>
          </w:p>
        </w:tc>
        <w:tc>
          <w:tcPr>
            <w:tcW w:w="620" w:type="dxa"/>
            <w:tcBorders>
              <w:top w:val="single" w:sz="4" w:space="0" w:color="000000"/>
              <w:left w:val="nil"/>
              <w:bottom w:val="nil"/>
              <w:right w:val="nil"/>
            </w:tcBorders>
            <w:tcMar>
              <w:top w:w="128" w:type="dxa"/>
              <w:left w:w="43" w:type="dxa"/>
              <w:bottom w:w="43" w:type="dxa"/>
              <w:right w:w="43" w:type="dxa"/>
            </w:tcMar>
          </w:tcPr>
          <w:p w14:paraId="15901942" w14:textId="77777777" w:rsidR="00EE2529" w:rsidRPr="00C81B84" w:rsidRDefault="00EE2529" w:rsidP="00C81B84"/>
        </w:tc>
        <w:tc>
          <w:tcPr>
            <w:tcW w:w="3460" w:type="dxa"/>
            <w:tcBorders>
              <w:top w:val="single" w:sz="4" w:space="0" w:color="000000"/>
              <w:left w:val="nil"/>
              <w:bottom w:val="nil"/>
              <w:right w:val="nil"/>
            </w:tcBorders>
            <w:tcMar>
              <w:top w:w="128" w:type="dxa"/>
              <w:left w:w="43" w:type="dxa"/>
              <w:bottom w:w="43" w:type="dxa"/>
              <w:right w:w="43" w:type="dxa"/>
            </w:tcMar>
          </w:tcPr>
          <w:p w14:paraId="5425B106" w14:textId="77777777" w:rsidR="00EE2529" w:rsidRPr="00C81B84" w:rsidRDefault="00AD5E1E" w:rsidP="00C81B84">
            <w:r w:rsidRPr="00C81B84">
              <w:t>Statens vegvesen</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450507EC" w14:textId="77777777" w:rsidR="00EE2529" w:rsidRPr="00C81B84" w:rsidRDefault="00EE2529" w:rsidP="00C81B84"/>
        </w:tc>
        <w:tc>
          <w:tcPr>
            <w:tcW w:w="2260" w:type="dxa"/>
            <w:tcBorders>
              <w:top w:val="single" w:sz="4" w:space="0" w:color="000000"/>
              <w:left w:val="nil"/>
              <w:bottom w:val="nil"/>
              <w:right w:val="nil"/>
            </w:tcBorders>
            <w:tcMar>
              <w:top w:w="128" w:type="dxa"/>
              <w:left w:w="43" w:type="dxa"/>
              <w:bottom w:w="43" w:type="dxa"/>
              <w:right w:w="43" w:type="dxa"/>
            </w:tcMar>
            <w:vAlign w:val="bottom"/>
          </w:tcPr>
          <w:p w14:paraId="6D0DD348" w14:textId="77777777" w:rsidR="00EE2529" w:rsidRPr="00C81B84" w:rsidRDefault="00EE2529" w:rsidP="00C81B84"/>
        </w:tc>
      </w:tr>
      <w:tr w:rsidR="00EE2529" w:rsidRPr="00C81B84" w14:paraId="0AAA653A"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384C16FC"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5A1A9D8F" w14:textId="77777777" w:rsidR="00EE2529" w:rsidRPr="00C81B84" w:rsidRDefault="00AD5E1E" w:rsidP="00C81B84">
            <w:r w:rsidRPr="00C81B84">
              <w:t>22</w:t>
            </w:r>
          </w:p>
        </w:tc>
        <w:tc>
          <w:tcPr>
            <w:tcW w:w="3460" w:type="dxa"/>
            <w:tcBorders>
              <w:top w:val="nil"/>
              <w:left w:val="nil"/>
              <w:bottom w:val="single" w:sz="4" w:space="0" w:color="000000"/>
              <w:right w:val="nil"/>
            </w:tcBorders>
            <w:tcMar>
              <w:top w:w="128" w:type="dxa"/>
              <w:left w:w="43" w:type="dxa"/>
              <w:bottom w:w="43" w:type="dxa"/>
              <w:right w:w="43" w:type="dxa"/>
            </w:tcMar>
          </w:tcPr>
          <w:p w14:paraId="4A1B52E3" w14:textId="77777777" w:rsidR="00EE2529" w:rsidRPr="00C81B84" w:rsidRDefault="00AD5E1E" w:rsidP="00C81B84">
            <w:r w:rsidRPr="00C81B84">
              <w:t>Drift og vedlikehold av riksveier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1547A370" w14:textId="77777777" w:rsidR="00EE2529" w:rsidRPr="00C81B84" w:rsidRDefault="00AD5E1E" w:rsidP="00C81B84">
            <w:r w:rsidRPr="00C81B84">
              <w:t>15 700 mill. kroner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7855B269" w14:textId="77777777" w:rsidR="00EE2529" w:rsidRPr="00C81B84" w:rsidRDefault="00AD5E1E" w:rsidP="00C81B84">
            <w:r w:rsidRPr="00C81B84">
              <w:t xml:space="preserve">4 900 mill. kroner </w:t>
            </w:r>
          </w:p>
        </w:tc>
      </w:tr>
    </w:tbl>
    <w:p w14:paraId="26756965" w14:textId="77777777" w:rsidR="00EE2529" w:rsidRPr="00C81B84" w:rsidRDefault="00AD5E1E" w:rsidP="00C81B84">
      <w:pPr>
        <w:pStyle w:val="friliste"/>
      </w:pPr>
      <w:r w:rsidRPr="00C81B84">
        <w:t>2.</w:t>
      </w:r>
      <w:r w:rsidRPr="00C81B84">
        <w:tab/>
        <w:t>forplikte staten for fremtidige budsjettår utover gitt bevilgning og gi tilsagn om tilskudd, inntil følgende beløp:</w:t>
      </w:r>
    </w:p>
    <w:p w14:paraId="0159104D" w14:textId="77777777" w:rsidR="00EE2529" w:rsidRPr="00C81B84" w:rsidRDefault="00AD5E1E" w:rsidP="00C81B84">
      <w:pPr>
        <w:pStyle w:val="Tabellnavn"/>
      </w:pPr>
      <w:r w:rsidRPr="00C81B84">
        <w:t>08N2xt2</w:t>
      </w:r>
    </w:p>
    <w:tbl>
      <w:tblPr>
        <w:tblW w:w="0" w:type="auto"/>
        <w:tblInd w:w="320" w:type="dxa"/>
        <w:tblLayout w:type="fixed"/>
        <w:tblCellMar>
          <w:top w:w="128" w:type="dxa"/>
          <w:left w:w="43" w:type="dxa"/>
          <w:bottom w:w="43" w:type="dxa"/>
          <w:right w:w="43" w:type="dxa"/>
        </w:tblCellMar>
        <w:tblLook w:val="0000" w:firstRow="0" w:lastRow="0" w:firstColumn="0" w:lastColumn="0" w:noHBand="0" w:noVBand="0"/>
      </w:tblPr>
      <w:tblGrid>
        <w:gridCol w:w="620"/>
        <w:gridCol w:w="620"/>
        <w:gridCol w:w="2380"/>
        <w:gridCol w:w="2220"/>
        <w:gridCol w:w="840"/>
        <w:gridCol w:w="840"/>
        <w:gridCol w:w="840"/>
        <w:gridCol w:w="840"/>
      </w:tblGrid>
      <w:tr w:rsidR="00EE2529" w:rsidRPr="00C81B84" w14:paraId="68651A06"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D30DD3"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625CE" w14:textId="77777777" w:rsidR="00EE2529" w:rsidRPr="00C81B84" w:rsidRDefault="00AD5E1E" w:rsidP="00C81B84">
            <w:r w:rsidRPr="00C81B84">
              <w:t>Post</w:t>
            </w:r>
          </w:p>
        </w:tc>
        <w:tc>
          <w:tcPr>
            <w:tcW w:w="2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A52016" w14:textId="77777777" w:rsidR="00EE2529" w:rsidRPr="00C81B84" w:rsidRDefault="00AD5E1E" w:rsidP="00C81B84">
            <w:r w:rsidRPr="00C81B84">
              <w:t>Betegnelse</w:t>
            </w:r>
          </w:p>
        </w:tc>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CB412" w14:textId="77777777" w:rsidR="00EE2529" w:rsidRPr="00C81B84" w:rsidRDefault="00AD5E1E" w:rsidP="00C81B84">
            <w:r w:rsidRPr="00C81B84">
              <w:t>Samlet ramme for gamle og nye forpliktelser</w:t>
            </w:r>
          </w:p>
        </w:tc>
        <w:tc>
          <w:tcPr>
            <w:tcW w:w="3360"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40250CB4" w14:textId="77777777" w:rsidR="00EE2529" w:rsidRPr="00C81B84" w:rsidRDefault="00AD5E1E" w:rsidP="00C81B84">
            <w:r w:rsidRPr="00C81B84">
              <w:t>Ramme for forpliktelser som forfaller hvert år</w:t>
            </w:r>
          </w:p>
        </w:tc>
      </w:tr>
      <w:tr w:rsidR="00EE2529" w:rsidRPr="00C81B84" w14:paraId="7D6689DA" w14:textId="77777777">
        <w:trPr>
          <w:trHeight w:val="360"/>
        </w:trPr>
        <w:tc>
          <w:tcPr>
            <w:tcW w:w="620" w:type="dxa"/>
            <w:tcBorders>
              <w:top w:val="nil"/>
              <w:left w:val="nil"/>
              <w:bottom w:val="single" w:sz="4" w:space="0" w:color="000000"/>
              <w:right w:val="nil"/>
            </w:tcBorders>
            <w:tcMar>
              <w:top w:w="128" w:type="dxa"/>
              <w:left w:w="43" w:type="dxa"/>
              <w:bottom w:w="43" w:type="dxa"/>
              <w:right w:w="43" w:type="dxa"/>
            </w:tcMar>
            <w:vAlign w:val="bottom"/>
          </w:tcPr>
          <w:p w14:paraId="09A440B5"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vAlign w:val="bottom"/>
          </w:tcPr>
          <w:p w14:paraId="7D532223" w14:textId="77777777" w:rsidR="00EE2529" w:rsidRPr="00C81B84" w:rsidRDefault="00EE2529" w:rsidP="00C81B84"/>
        </w:tc>
        <w:tc>
          <w:tcPr>
            <w:tcW w:w="2380" w:type="dxa"/>
            <w:tcBorders>
              <w:top w:val="nil"/>
              <w:left w:val="nil"/>
              <w:bottom w:val="single" w:sz="4" w:space="0" w:color="000000"/>
              <w:right w:val="nil"/>
            </w:tcBorders>
            <w:tcMar>
              <w:top w:w="128" w:type="dxa"/>
              <w:left w:w="43" w:type="dxa"/>
              <w:bottom w:w="43" w:type="dxa"/>
              <w:right w:w="43" w:type="dxa"/>
            </w:tcMar>
            <w:vAlign w:val="bottom"/>
          </w:tcPr>
          <w:p w14:paraId="7951965E" w14:textId="77777777" w:rsidR="00EE2529" w:rsidRPr="00C81B84" w:rsidRDefault="00EE2529" w:rsidP="00C81B84"/>
        </w:tc>
        <w:tc>
          <w:tcPr>
            <w:tcW w:w="2220" w:type="dxa"/>
            <w:tcBorders>
              <w:top w:val="nil"/>
              <w:left w:val="nil"/>
              <w:bottom w:val="single" w:sz="4" w:space="0" w:color="000000"/>
              <w:right w:val="nil"/>
            </w:tcBorders>
            <w:tcMar>
              <w:top w:w="128" w:type="dxa"/>
              <w:left w:w="43" w:type="dxa"/>
              <w:bottom w:w="43" w:type="dxa"/>
              <w:right w:w="43" w:type="dxa"/>
            </w:tcMar>
            <w:vAlign w:val="bottom"/>
          </w:tcPr>
          <w:p w14:paraId="4A028584" w14:textId="77777777" w:rsidR="00EE2529" w:rsidRPr="00C81B84" w:rsidRDefault="00EE2529" w:rsidP="00C81B84"/>
        </w:tc>
        <w:tc>
          <w:tcPr>
            <w:tcW w:w="840" w:type="dxa"/>
            <w:tcBorders>
              <w:top w:val="nil"/>
              <w:left w:val="nil"/>
              <w:bottom w:val="single" w:sz="4" w:space="0" w:color="000000"/>
              <w:right w:val="nil"/>
            </w:tcBorders>
            <w:tcMar>
              <w:top w:w="128" w:type="dxa"/>
              <w:left w:w="43" w:type="dxa"/>
              <w:bottom w:w="43" w:type="dxa"/>
              <w:right w:w="43" w:type="dxa"/>
            </w:tcMar>
            <w:vAlign w:val="bottom"/>
          </w:tcPr>
          <w:p w14:paraId="5DC8EC0C" w14:textId="77777777" w:rsidR="00EE2529" w:rsidRPr="00C81B84" w:rsidRDefault="00AD5E1E" w:rsidP="00C81B84">
            <w:r w:rsidRPr="00C81B84">
              <w:t>2024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0147310" w14:textId="77777777" w:rsidR="00EE2529" w:rsidRPr="00C81B84" w:rsidRDefault="00AD5E1E" w:rsidP="00C81B84">
            <w:r w:rsidRPr="00C81B84">
              <w:t>2025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B8ED31A" w14:textId="77777777" w:rsidR="00EE2529" w:rsidRPr="00C81B84" w:rsidRDefault="00AD5E1E" w:rsidP="00C81B84">
            <w:r w:rsidRPr="00C81B84">
              <w:t>2026</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1455F52" w14:textId="77777777" w:rsidR="00EE2529" w:rsidRPr="00C81B84" w:rsidRDefault="00AD5E1E" w:rsidP="00C81B84">
            <w:r w:rsidRPr="00C81B84">
              <w:t>2027</w:t>
            </w:r>
          </w:p>
        </w:tc>
      </w:tr>
      <w:tr w:rsidR="00EE2529" w:rsidRPr="00C81B84" w14:paraId="2D321427"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61C371D2" w14:textId="77777777" w:rsidR="00EE2529" w:rsidRPr="00C81B84" w:rsidRDefault="00AD5E1E" w:rsidP="00C81B84">
            <w:r w:rsidRPr="00C81B84">
              <w:t>1352</w:t>
            </w:r>
          </w:p>
        </w:tc>
        <w:tc>
          <w:tcPr>
            <w:tcW w:w="620" w:type="dxa"/>
            <w:tcBorders>
              <w:top w:val="single" w:sz="4" w:space="0" w:color="000000"/>
              <w:left w:val="nil"/>
              <w:bottom w:val="nil"/>
              <w:right w:val="nil"/>
            </w:tcBorders>
            <w:tcMar>
              <w:top w:w="128" w:type="dxa"/>
              <w:left w:w="43" w:type="dxa"/>
              <w:bottom w:w="43" w:type="dxa"/>
              <w:right w:w="43" w:type="dxa"/>
            </w:tcMar>
          </w:tcPr>
          <w:p w14:paraId="21F2686C" w14:textId="77777777" w:rsidR="00EE2529" w:rsidRPr="00C81B84" w:rsidRDefault="00EE2529" w:rsidP="00C81B84"/>
        </w:tc>
        <w:tc>
          <w:tcPr>
            <w:tcW w:w="2380" w:type="dxa"/>
            <w:tcBorders>
              <w:top w:val="single" w:sz="4" w:space="0" w:color="000000"/>
              <w:left w:val="nil"/>
              <w:bottom w:val="nil"/>
              <w:right w:val="nil"/>
            </w:tcBorders>
            <w:tcMar>
              <w:top w:w="128" w:type="dxa"/>
              <w:left w:w="43" w:type="dxa"/>
              <w:bottom w:w="43" w:type="dxa"/>
              <w:right w:w="43" w:type="dxa"/>
            </w:tcMar>
          </w:tcPr>
          <w:p w14:paraId="6B9CB69F" w14:textId="77777777" w:rsidR="00EE2529" w:rsidRPr="00C81B84" w:rsidRDefault="00AD5E1E" w:rsidP="00C81B84">
            <w:r w:rsidRPr="00C81B84">
              <w:t>Jernbanedirektoratet</w:t>
            </w:r>
          </w:p>
        </w:tc>
        <w:tc>
          <w:tcPr>
            <w:tcW w:w="2220" w:type="dxa"/>
            <w:tcBorders>
              <w:top w:val="single" w:sz="4" w:space="0" w:color="000000"/>
              <w:left w:val="nil"/>
              <w:bottom w:val="nil"/>
              <w:right w:val="nil"/>
            </w:tcBorders>
            <w:tcMar>
              <w:top w:w="128" w:type="dxa"/>
              <w:left w:w="43" w:type="dxa"/>
              <w:bottom w:w="43" w:type="dxa"/>
              <w:right w:w="43" w:type="dxa"/>
            </w:tcMar>
            <w:vAlign w:val="bottom"/>
          </w:tcPr>
          <w:p w14:paraId="7616E539"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6764B876"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1E057158"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51D9F4B7" w14:textId="77777777" w:rsidR="00EE2529" w:rsidRPr="00C81B84" w:rsidRDefault="00EE2529" w:rsidP="00C81B84"/>
        </w:tc>
        <w:tc>
          <w:tcPr>
            <w:tcW w:w="840" w:type="dxa"/>
            <w:tcBorders>
              <w:top w:val="single" w:sz="4" w:space="0" w:color="000000"/>
              <w:left w:val="nil"/>
              <w:bottom w:val="nil"/>
              <w:right w:val="nil"/>
            </w:tcBorders>
            <w:tcMar>
              <w:top w:w="128" w:type="dxa"/>
              <w:left w:w="43" w:type="dxa"/>
              <w:bottom w:w="43" w:type="dxa"/>
              <w:right w:w="43" w:type="dxa"/>
            </w:tcMar>
            <w:vAlign w:val="bottom"/>
          </w:tcPr>
          <w:p w14:paraId="318DEFB7" w14:textId="77777777" w:rsidR="00EE2529" w:rsidRPr="00C81B84" w:rsidRDefault="00EE2529" w:rsidP="00C81B84"/>
        </w:tc>
      </w:tr>
      <w:tr w:rsidR="00EE2529" w:rsidRPr="00C81B84" w14:paraId="2A6544EA" w14:textId="77777777">
        <w:trPr>
          <w:trHeight w:val="880"/>
        </w:trPr>
        <w:tc>
          <w:tcPr>
            <w:tcW w:w="620" w:type="dxa"/>
            <w:tcBorders>
              <w:top w:val="nil"/>
              <w:left w:val="nil"/>
              <w:bottom w:val="single" w:sz="4" w:space="0" w:color="000000"/>
              <w:right w:val="nil"/>
            </w:tcBorders>
            <w:tcMar>
              <w:top w:w="128" w:type="dxa"/>
              <w:left w:w="43" w:type="dxa"/>
              <w:bottom w:w="43" w:type="dxa"/>
              <w:right w:w="43" w:type="dxa"/>
            </w:tcMar>
          </w:tcPr>
          <w:p w14:paraId="753BD962"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140F6DCE" w14:textId="77777777" w:rsidR="00EE2529" w:rsidRPr="00C81B84" w:rsidRDefault="00AD5E1E" w:rsidP="00C81B84">
            <w:r w:rsidRPr="00C81B84">
              <w:t>71</w:t>
            </w:r>
          </w:p>
        </w:tc>
        <w:tc>
          <w:tcPr>
            <w:tcW w:w="2380" w:type="dxa"/>
            <w:tcBorders>
              <w:top w:val="nil"/>
              <w:left w:val="nil"/>
              <w:bottom w:val="single" w:sz="4" w:space="0" w:color="000000"/>
              <w:right w:val="nil"/>
            </w:tcBorders>
            <w:tcMar>
              <w:top w:w="128" w:type="dxa"/>
              <w:left w:w="43" w:type="dxa"/>
              <w:bottom w:w="43" w:type="dxa"/>
              <w:right w:w="43" w:type="dxa"/>
            </w:tcMar>
          </w:tcPr>
          <w:p w14:paraId="2EF42C36" w14:textId="77777777" w:rsidR="00EE2529" w:rsidRPr="00C81B84" w:rsidRDefault="00AD5E1E" w:rsidP="00C81B84">
            <w:r w:rsidRPr="00C81B84">
              <w:t>Kjøp av infrastrukturtjenester – drift og vedlikehold</w:t>
            </w:r>
          </w:p>
        </w:tc>
        <w:tc>
          <w:tcPr>
            <w:tcW w:w="2220" w:type="dxa"/>
            <w:tcBorders>
              <w:top w:val="nil"/>
              <w:left w:val="nil"/>
              <w:bottom w:val="single" w:sz="4" w:space="0" w:color="000000"/>
              <w:right w:val="nil"/>
            </w:tcBorders>
            <w:tcMar>
              <w:top w:w="128" w:type="dxa"/>
              <w:left w:w="43" w:type="dxa"/>
              <w:bottom w:w="43" w:type="dxa"/>
              <w:right w:w="43" w:type="dxa"/>
            </w:tcMar>
            <w:vAlign w:val="bottom"/>
          </w:tcPr>
          <w:p w14:paraId="6850EC2E" w14:textId="77777777" w:rsidR="00EE2529" w:rsidRPr="00C81B84" w:rsidRDefault="00AD5E1E" w:rsidP="00C81B84">
            <w:r w:rsidRPr="00C81B84">
              <w:t>26 </w:t>
            </w:r>
            <w:proofErr w:type="gramStart"/>
            <w:r w:rsidRPr="00C81B84">
              <w:t>430  mill.</w:t>
            </w:r>
            <w:proofErr w:type="gramEnd"/>
            <w:r w:rsidRPr="00C81B84">
              <w:t xml:space="preserv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3819561" w14:textId="77777777" w:rsidR="00EE2529" w:rsidRPr="00C81B84" w:rsidRDefault="00AD5E1E" w:rsidP="00C81B84">
            <w:r w:rsidRPr="00C81B84">
              <w:t>7 </w:t>
            </w:r>
            <w:proofErr w:type="gramStart"/>
            <w:r w:rsidRPr="00C81B84">
              <w:t>210  mill.</w:t>
            </w:r>
            <w:proofErr w:type="gramEnd"/>
            <w:r w:rsidRPr="00C81B84">
              <w:t xml:space="preserv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D4C5699" w14:textId="77777777" w:rsidR="00EE2529" w:rsidRPr="00C81B84" w:rsidRDefault="00AD5E1E" w:rsidP="00C81B84">
            <w:r w:rsidRPr="00C81B84">
              <w:t>6 </w:t>
            </w:r>
            <w:proofErr w:type="gramStart"/>
            <w:r w:rsidRPr="00C81B84">
              <w:t>810  mill.</w:t>
            </w:r>
            <w:proofErr w:type="gramEnd"/>
            <w:r w:rsidRPr="00C81B84">
              <w:t xml:space="preserv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4A2F371" w14:textId="77777777" w:rsidR="00EE2529" w:rsidRPr="00C81B84" w:rsidRDefault="00AD5E1E" w:rsidP="00C81B84">
            <w:r w:rsidRPr="00C81B84">
              <w:t>6 </w:t>
            </w:r>
            <w:proofErr w:type="gramStart"/>
            <w:r w:rsidRPr="00C81B84">
              <w:t>410  mill.</w:t>
            </w:r>
            <w:proofErr w:type="gramEnd"/>
            <w:r w:rsidRPr="00C81B84">
              <w:t xml:space="preserve"> kroner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61F0F2" w14:textId="77777777" w:rsidR="00EE2529" w:rsidRPr="00C81B84" w:rsidRDefault="00AD5E1E" w:rsidP="00C81B84">
            <w:r w:rsidRPr="00C81B84">
              <w:t>6 </w:t>
            </w:r>
            <w:proofErr w:type="gramStart"/>
            <w:r w:rsidRPr="00C81B84">
              <w:t>000  mill.</w:t>
            </w:r>
            <w:proofErr w:type="gramEnd"/>
            <w:r w:rsidRPr="00C81B84">
              <w:t xml:space="preserve"> kroner</w:t>
            </w:r>
          </w:p>
        </w:tc>
      </w:tr>
    </w:tbl>
    <w:p w14:paraId="5D50474F" w14:textId="77777777" w:rsidR="00EE2529" w:rsidRPr="00C81B84" w:rsidRDefault="00AD5E1E" w:rsidP="00C81B84">
      <w:pPr>
        <w:pStyle w:val="a-vedtak-del"/>
      </w:pPr>
      <w:r w:rsidRPr="00C81B84">
        <w:t>XXII</w:t>
      </w:r>
    </w:p>
    <w:p w14:paraId="6BCC9071" w14:textId="77777777" w:rsidR="00EE2529" w:rsidRPr="00C81B84" w:rsidRDefault="00AD5E1E" w:rsidP="00C81B84">
      <w:pPr>
        <w:pStyle w:val="a-vedtak-tekst"/>
      </w:pPr>
      <w:r w:rsidRPr="00C81B84">
        <w:t>Fullmakt til å pådra staten forpliktelser utover budsjettåret for kjøp av transporttjenester</w:t>
      </w:r>
    </w:p>
    <w:p w14:paraId="21CE2ABA" w14:textId="77777777" w:rsidR="00EE2529" w:rsidRPr="00C81B84" w:rsidRDefault="00AD5E1E" w:rsidP="00C81B84">
      <w:r w:rsidRPr="00C81B84">
        <w:t>Stortinget samtykker i at Samferdselsdepartementet i 2023 kan forplikte staten for fremtidige budsjettår utover gitt bevilgning og gi tilsagn om tilskudd inntil følgende beløp:</w:t>
      </w:r>
    </w:p>
    <w:p w14:paraId="7D49D5CB" w14:textId="77777777" w:rsidR="00EE2529" w:rsidRPr="00C81B84" w:rsidRDefault="00AD5E1E" w:rsidP="00C81B84">
      <w:pPr>
        <w:pStyle w:val="Tabellnavn"/>
      </w:pPr>
      <w:r w:rsidRPr="00C81B84">
        <w:t>05N1xt2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3780"/>
        <w:gridCol w:w="2260"/>
        <w:gridCol w:w="2260"/>
      </w:tblGrid>
      <w:tr w:rsidR="00EE2529" w:rsidRPr="00C81B84" w14:paraId="732E17F6"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9BBDBE"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AD234" w14:textId="77777777" w:rsidR="00EE2529" w:rsidRPr="00C81B84" w:rsidRDefault="00AD5E1E" w:rsidP="00C81B84">
            <w:r w:rsidRPr="00C81B84">
              <w:t>Post</w:t>
            </w:r>
          </w:p>
        </w:tc>
        <w:tc>
          <w:tcPr>
            <w:tcW w:w="3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EEE6DD"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B7B30" w14:textId="77777777" w:rsidR="00EE2529" w:rsidRPr="00C81B84" w:rsidRDefault="00AD5E1E" w:rsidP="00C81B84">
            <w:r w:rsidRPr="00C81B84">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519E2E" w14:textId="77777777" w:rsidR="00EE2529" w:rsidRPr="00C81B84" w:rsidRDefault="00AD5E1E" w:rsidP="00C81B84">
            <w:r w:rsidRPr="00C81B84">
              <w:t>Ramme for forpliktelser som forfaller hvert år</w:t>
            </w:r>
          </w:p>
        </w:tc>
      </w:tr>
      <w:tr w:rsidR="00EE2529" w:rsidRPr="00C81B84" w14:paraId="66789295"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4A5A1C9F" w14:textId="77777777" w:rsidR="00EE2529" w:rsidRPr="00C81B84" w:rsidRDefault="00AD5E1E" w:rsidP="00C81B84">
            <w:r w:rsidRPr="00C81B84">
              <w:t>1320</w:t>
            </w:r>
          </w:p>
        </w:tc>
        <w:tc>
          <w:tcPr>
            <w:tcW w:w="620" w:type="dxa"/>
            <w:tcBorders>
              <w:top w:val="single" w:sz="4" w:space="0" w:color="000000"/>
              <w:left w:val="nil"/>
              <w:bottom w:val="nil"/>
              <w:right w:val="nil"/>
            </w:tcBorders>
            <w:tcMar>
              <w:top w:w="128" w:type="dxa"/>
              <w:left w:w="43" w:type="dxa"/>
              <w:bottom w:w="43" w:type="dxa"/>
              <w:right w:w="43" w:type="dxa"/>
            </w:tcMar>
          </w:tcPr>
          <w:p w14:paraId="7E08DB19" w14:textId="77777777" w:rsidR="00EE2529" w:rsidRPr="00C81B84" w:rsidRDefault="00EE2529" w:rsidP="00C81B84"/>
        </w:tc>
        <w:tc>
          <w:tcPr>
            <w:tcW w:w="3780" w:type="dxa"/>
            <w:tcBorders>
              <w:top w:val="single" w:sz="4" w:space="0" w:color="000000"/>
              <w:left w:val="nil"/>
              <w:bottom w:val="nil"/>
              <w:right w:val="nil"/>
            </w:tcBorders>
            <w:tcMar>
              <w:top w:w="128" w:type="dxa"/>
              <w:left w:w="43" w:type="dxa"/>
              <w:bottom w:w="43" w:type="dxa"/>
              <w:right w:w="43" w:type="dxa"/>
            </w:tcMar>
          </w:tcPr>
          <w:p w14:paraId="34CA3808" w14:textId="77777777" w:rsidR="00EE2529" w:rsidRPr="00C81B84" w:rsidRDefault="00AD5E1E" w:rsidP="00C81B84">
            <w:r w:rsidRPr="00C81B84">
              <w:t>Statens vegvesen</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4CD45EC0" w14:textId="77777777" w:rsidR="00EE2529" w:rsidRPr="00C81B84" w:rsidRDefault="00EE2529" w:rsidP="00C81B84"/>
        </w:tc>
        <w:tc>
          <w:tcPr>
            <w:tcW w:w="2260" w:type="dxa"/>
            <w:tcBorders>
              <w:top w:val="single" w:sz="4" w:space="0" w:color="000000"/>
              <w:left w:val="nil"/>
              <w:bottom w:val="nil"/>
              <w:right w:val="nil"/>
            </w:tcBorders>
            <w:tcMar>
              <w:top w:w="128" w:type="dxa"/>
              <w:left w:w="43" w:type="dxa"/>
              <w:bottom w:w="43" w:type="dxa"/>
              <w:right w:w="43" w:type="dxa"/>
            </w:tcMar>
            <w:vAlign w:val="bottom"/>
          </w:tcPr>
          <w:p w14:paraId="0A43CF69" w14:textId="77777777" w:rsidR="00EE2529" w:rsidRPr="00C81B84" w:rsidRDefault="00EE2529" w:rsidP="00C81B84"/>
        </w:tc>
      </w:tr>
      <w:tr w:rsidR="00EE2529" w:rsidRPr="00C81B84" w14:paraId="7EFE78B7" w14:textId="77777777">
        <w:trPr>
          <w:trHeight w:val="380"/>
        </w:trPr>
        <w:tc>
          <w:tcPr>
            <w:tcW w:w="620" w:type="dxa"/>
            <w:tcBorders>
              <w:top w:val="nil"/>
              <w:left w:val="nil"/>
              <w:bottom w:val="nil"/>
              <w:right w:val="nil"/>
            </w:tcBorders>
            <w:tcMar>
              <w:top w:w="128" w:type="dxa"/>
              <w:left w:w="43" w:type="dxa"/>
              <w:bottom w:w="43" w:type="dxa"/>
              <w:right w:w="43" w:type="dxa"/>
            </w:tcMar>
          </w:tcPr>
          <w:p w14:paraId="3A9C5B1C"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1B601A1D" w14:textId="77777777" w:rsidR="00EE2529" w:rsidRPr="00C81B84" w:rsidRDefault="00AD5E1E" w:rsidP="00C81B84">
            <w:r w:rsidRPr="00C81B84">
              <w:t>72</w:t>
            </w:r>
          </w:p>
        </w:tc>
        <w:tc>
          <w:tcPr>
            <w:tcW w:w="3780" w:type="dxa"/>
            <w:tcBorders>
              <w:top w:val="nil"/>
              <w:left w:val="nil"/>
              <w:bottom w:val="nil"/>
              <w:right w:val="nil"/>
            </w:tcBorders>
            <w:tcMar>
              <w:top w:w="128" w:type="dxa"/>
              <w:left w:w="43" w:type="dxa"/>
              <w:bottom w:w="43" w:type="dxa"/>
              <w:right w:w="43" w:type="dxa"/>
            </w:tcMar>
          </w:tcPr>
          <w:p w14:paraId="50D69550" w14:textId="77777777" w:rsidR="00EE2529" w:rsidRPr="00C81B84" w:rsidRDefault="00AD5E1E" w:rsidP="00C81B84">
            <w:r w:rsidRPr="00C81B84">
              <w:t>Tilskudd til riksveiferjedriften</w:t>
            </w:r>
          </w:p>
        </w:tc>
        <w:tc>
          <w:tcPr>
            <w:tcW w:w="2260" w:type="dxa"/>
            <w:tcBorders>
              <w:top w:val="nil"/>
              <w:left w:val="nil"/>
              <w:bottom w:val="nil"/>
              <w:right w:val="nil"/>
            </w:tcBorders>
            <w:tcMar>
              <w:top w:w="128" w:type="dxa"/>
              <w:left w:w="43" w:type="dxa"/>
              <w:bottom w:w="43" w:type="dxa"/>
              <w:right w:w="43" w:type="dxa"/>
            </w:tcMar>
            <w:vAlign w:val="bottom"/>
          </w:tcPr>
          <w:p w14:paraId="532B028A" w14:textId="77777777" w:rsidR="00EE2529" w:rsidRPr="00C81B84" w:rsidRDefault="00AD5E1E" w:rsidP="00C81B84">
            <w:r w:rsidRPr="00C81B84">
              <w:t>20 910 mill. kroner</w:t>
            </w:r>
          </w:p>
        </w:tc>
        <w:tc>
          <w:tcPr>
            <w:tcW w:w="2260" w:type="dxa"/>
            <w:tcBorders>
              <w:top w:val="nil"/>
              <w:left w:val="nil"/>
              <w:bottom w:val="nil"/>
              <w:right w:val="nil"/>
            </w:tcBorders>
            <w:tcMar>
              <w:top w:w="128" w:type="dxa"/>
              <w:left w:w="43" w:type="dxa"/>
              <w:bottom w:w="43" w:type="dxa"/>
              <w:right w:w="43" w:type="dxa"/>
            </w:tcMar>
            <w:vAlign w:val="bottom"/>
          </w:tcPr>
          <w:p w14:paraId="340D583A" w14:textId="77777777" w:rsidR="00EE2529" w:rsidRPr="00C81B84" w:rsidRDefault="00AD5E1E" w:rsidP="00C81B84">
            <w:r w:rsidRPr="00C81B84">
              <w:t>3 350 mill. kroner</w:t>
            </w:r>
          </w:p>
        </w:tc>
      </w:tr>
      <w:tr w:rsidR="00EE2529" w:rsidRPr="00C81B84" w14:paraId="3653BABB" w14:textId="77777777">
        <w:trPr>
          <w:trHeight w:val="380"/>
        </w:trPr>
        <w:tc>
          <w:tcPr>
            <w:tcW w:w="620" w:type="dxa"/>
            <w:tcBorders>
              <w:top w:val="nil"/>
              <w:left w:val="nil"/>
              <w:bottom w:val="nil"/>
              <w:right w:val="nil"/>
            </w:tcBorders>
            <w:tcMar>
              <w:top w:w="128" w:type="dxa"/>
              <w:left w:w="43" w:type="dxa"/>
              <w:bottom w:w="43" w:type="dxa"/>
              <w:right w:w="43" w:type="dxa"/>
            </w:tcMar>
          </w:tcPr>
          <w:p w14:paraId="036A07E9" w14:textId="77777777" w:rsidR="00EE2529" w:rsidRPr="00C81B84" w:rsidRDefault="00AD5E1E" w:rsidP="00C81B84">
            <w:r w:rsidRPr="00C81B84">
              <w:t>1352</w:t>
            </w:r>
          </w:p>
        </w:tc>
        <w:tc>
          <w:tcPr>
            <w:tcW w:w="620" w:type="dxa"/>
            <w:tcBorders>
              <w:top w:val="nil"/>
              <w:left w:val="nil"/>
              <w:bottom w:val="nil"/>
              <w:right w:val="nil"/>
            </w:tcBorders>
            <w:tcMar>
              <w:top w:w="128" w:type="dxa"/>
              <w:left w:w="43" w:type="dxa"/>
              <w:bottom w:w="43" w:type="dxa"/>
              <w:right w:w="43" w:type="dxa"/>
            </w:tcMar>
          </w:tcPr>
          <w:p w14:paraId="15BE19D6" w14:textId="77777777" w:rsidR="00EE2529" w:rsidRPr="00C81B84" w:rsidRDefault="00AD5E1E" w:rsidP="00C81B84">
            <w:r w:rsidRPr="00C81B84">
              <w:t xml:space="preserve"> </w:t>
            </w:r>
          </w:p>
        </w:tc>
        <w:tc>
          <w:tcPr>
            <w:tcW w:w="3780" w:type="dxa"/>
            <w:tcBorders>
              <w:top w:val="nil"/>
              <w:left w:val="nil"/>
              <w:bottom w:val="nil"/>
              <w:right w:val="nil"/>
            </w:tcBorders>
            <w:tcMar>
              <w:top w:w="128" w:type="dxa"/>
              <w:left w:w="43" w:type="dxa"/>
              <w:bottom w:w="43" w:type="dxa"/>
              <w:right w:w="43" w:type="dxa"/>
            </w:tcMar>
          </w:tcPr>
          <w:p w14:paraId="38F1F651" w14:textId="77777777" w:rsidR="00EE2529" w:rsidRPr="00C81B84" w:rsidRDefault="00AD5E1E" w:rsidP="00C81B84">
            <w:r w:rsidRPr="00C81B84">
              <w:t>Jernbanedirektoratet</w:t>
            </w:r>
          </w:p>
        </w:tc>
        <w:tc>
          <w:tcPr>
            <w:tcW w:w="2260" w:type="dxa"/>
            <w:tcBorders>
              <w:top w:val="nil"/>
              <w:left w:val="nil"/>
              <w:bottom w:val="nil"/>
              <w:right w:val="nil"/>
            </w:tcBorders>
            <w:tcMar>
              <w:top w:w="128" w:type="dxa"/>
              <w:left w:w="43" w:type="dxa"/>
              <w:bottom w:w="43" w:type="dxa"/>
              <w:right w:w="43" w:type="dxa"/>
            </w:tcMar>
            <w:vAlign w:val="bottom"/>
          </w:tcPr>
          <w:p w14:paraId="35835785" w14:textId="77777777" w:rsidR="00EE2529" w:rsidRPr="00C81B84" w:rsidRDefault="00AD5E1E" w:rsidP="00C81B84">
            <w:r w:rsidRPr="00C81B84">
              <w:t xml:space="preserve"> </w:t>
            </w:r>
          </w:p>
        </w:tc>
        <w:tc>
          <w:tcPr>
            <w:tcW w:w="2260" w:type="dxa"/>
            <w:tcBorders>
              <w:top w:val="nil"/>
              <w:left w:val="nil"/>
              <w:bottom w:val="nil"/>
              <w:right w:val="nil"/>
            </w:tcBorders>
            <w:tcMar>
              <w:top w:w="128" w:type="dxa"/>
              <w:left w:w="43" w:type="dxa"/>
              <w:bottom w:w="43" w:type="dxa"/>
              <w:right w:w="43" w:type="dxa"/>
            </w:tcMar>
            <w:vAlign w:val="bottom"/>
          </w:tcPr>
          <w:p w14:paraId="0AC157D8" w14:textId="77777777" w:rsidR="00EE2529" w:rsidRPr="00C81B84" w:rsidRDefault="00AD5E1E" w:rsidP="00C81B84">
            <w:r w:rsidRPr="00C81B84">
              <w:t xml:space="preserve"> </w:t>
            </w:r>
          </w:p>
        </w:tc>
      </w:tr>
      <w:tr w:rsidR="00EE2529" w:rsidRPr="00C81B84" w14:paraId="1F27A84D"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452F79CA" w14:textId="77777777" w:rsidR="00EE2529" w:rsidRPr="00C81B84" w:rsidRDefault="00AD5E1E" w:rsidP="00C81B84">
            <w:r w:rsidRPr="00C81B84">
              <w:t xml:space="preserve"> </w:t>
            </w:r>
          </w:p>
        </w:tc>
        <w:tc>
          <w:tcPr>
            <w:tcW w:w="620" w:type="dxa"/>
            <w:tcBorders>
              <w:top w:val="nil"/>
              <w:left w:val="nil"/>
              <w:bottom w:val="single" w:sz="4" w:space="0" w:color="000000"/>
              <w:right w:val="nil"/>
            </w:tcBorders>
            <w:tcMar>
              <w:top w:w="128" w:type="dxa"/>
              <w:left w:w="43" w:type="dxa"/>
              <w:bottom w:w="43" w:type="dxa"/>
              <w:right w:w="43" w:type="dxa"/>
            </w:tcMar>
          </w:tcPr>
          <w:p w14:paraId="49601CC3" w14:textId="77777777" w:rsidR="00EE2529" w:rsidRPr="00C81B84" w:rsidRDefault="00AD5E1E" w:rsidP="00C81B84">
            <w:r w:rsidRPr="00C81B84">
              <w:t>70</w:t>
            </w:r>
          </w:p>
        </w:tc>
        <w:tc>
          <w:tcPr>
            <w:tcW w:w="3780" w:type="dxa"/>
            <w:tcBorders>
              <w:top w:val="nil"/>
              <w:left w:val="nil"/>
              <w:bottom w:val="single" w:sz="4" w:space="0" w:color="000000"/>
              <w:right w:val="nil"/>
            </w:tcBorders>
            <w:tcMar>
              <w:top w:w="128" w:type="dxa"/>
              <w:left w:w="43" w:type="dxa"/>
              <w:bottom w:w="43" w:type="dxa"/>
              <w:right w:w="43" w:type="dxa"/>
            </w:tcMar>
          </w:tcPr>
          <w:p w14:paraId="073C51A4" w14:textId="77777777" w:rsidR="00EE2529" w:rsidRPr="00C81B84" w:rsidRDefault="00AD5E1E" w:rsidP="00C81B84">
            <w:r w:rsidRPr="00C81B84">
              <w:t>Kjøp av persontransport med tog</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3014AA2A" w14:textId="77777777" w:rsidR="00EE2529" w:rsidRPr="00C81B84" w:rsidRDefault="00AD5E1E" w:rsidP="00C81B84">
            <w:r w:rsidRPr="00C81B84">
              <w:t>34 080 mill. kroner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23D0DFD5" w14:textId="77777777" w:rsidR="00EE2529" w:rsidRPr="00C81B84" w:rsidRDefault="00AD5E1E" w:rsidP="00C81B84">
            <w:r w:rsidRPr="00C81B84">
              <w:t>5 570 mill. kroner</w:t>
            </w:r>
          </w:p>
        </w:tc>
      </w:tr>
    </w:tbl>
    <w:p w14:paraId="237DE36C" w14:textId="77777777" w:rsidR="00EE2529" w:rsidRPr="00C81B84" w:rsidRDefault="00AD5E1E" w:rsidP="00C81B84">
      <w:pPr>
        <w:pStyle w:val="a-vedtak-del"/>
      </w:pPr>
      <w:r w:rsidRPr="00C81B84">
        <w:t>XXIII</w:t>
      </w:r>
    </w:p>
    <w:p w14:paraId="2F8A6E51" w14:textId="77777777" w:rsidR="00EE2529" w:rsidRPr="00C81B84" w:rsidRDefault="00AD5E1E" w:rsidP="00C81B84">
      <w:pPr>
        <w:pStyle w:val="a-vedtak-tekst"/>
      </w:pPr>
      <w:r w:rsidRPr="00C81B84">
        <w:t>Fullmakt til å pådra staten forpliktelser for Nye Veier AS</w:t>
      </w:r>
    </w:p>
    <w:p w14:paraId="6CB6E939" w14:textId="77777777" w:rsidR="00EE2529" w:rsidRPr="00C81B84" w:rsidRDefault="00AD5E1E" w:rsidP="00C81B84">
      <w:r w:rsidRPr="00C81B84">
        <w:t>Stortinget samtykker i at Samferdselsdepartementet i 2023 kan forplikte staten for fremtidige budsjettår utover gitt bevilgning og gi tilsagn om tilskudd inntil følgende beløp:</w:t>
      </w:r>
    </w:p>
    <w:p w14:paraId="401E1AB4" w14:textId="77777777" w:rsidR="00EE2529" w:rsidRPr="00C81B84" w:rsidRDefault="00AD5E1E" w:rsidP="00C81B84">
      <w:pPr>
        <w:pStyle w:val="Tabellnavn"/>
      </w:pPr>
      <w:r w:rsidRPr="00C81B84">
        <w:t>05N1xt2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3780"/>
        <w:gridCol w:w="2260"/>
        <w:gridCol w:w="2260"/>
      </w:tblGrid>
      <w:tr w:rsidR="00EE2529" w:rsidRPr="00C81B84" w14:paraId="75CF9A49" w14:textId="77777777">
        <w:trPr>
          <w:trHeight w:val="60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353EA"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720C2" w14:textId="77777777" w:rsidR="00EE2529" w:rsidRPr="00C81B84" w:rsidRDefault="00AD5E1E" w:rsidP="00C81B84">
            <w:r w:rsidRPr="00C81B84">
              <w:t xml:space="preserve">Post </w:t>
            </w:r>
          </w:p>
        </w:tc>
        <w:tc>
          <w:tcPr>
            <w:tcW w:w="3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089C4"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12157F" w14:textId="77777777" w:rsidR="00EE2529" w:rsidRPr="00C81B84" w:rsidRDefault="00AD5E1E" w:rsidP="00C81B84">
            <w:r w:rsidRPr="00C81B84">
              <w:t>Samlet ramme for gamle og nye forpliktelser</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F7531" w14:textId="77777777" w:rsidR="00EE2529" w:rsidRPr="00C81B84" w:rsidRDefault="00AD5E1E" w:rsidP="00C81B84">
            <w:r w:rsidRPr="00C81B84">
              <w:t>Ramme for forpliktelser som forfaller hvert år</w:t>
            </w:r>
          </w:p>
        </w:tc>
      </w:tr>
      <w:tr w:rsidR="00EE2529" w:rsidRPr="00C81B84" w14:paraId="32BD9F6F"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385ED948" w14:textId="77777777" w:rsidR="00EE2529" w:rsidRPr="00C81B84" w:rsidRDefault="00AD5E1E" w:rsidP="00C81B84">
            <w:r w:rsidRPr="00C81B84">
              <w:t>1321</w:t>
            </w:r>
          </w:p>
        </w:tc>
        <w:tc>
          <w:tcPr>
            <w:tcW w:w="620" w:type="dxa"/>
            <w:tcBorders>
              <w:top w:val="single" w:sz="4" w:space="0" w:color="000000"/>
              <w:left w:val="nil"/>
              <w:bottom w:val="nil"/>
              <w:right w:val="nil"/>
            </w:tcBorders>
            <w:tcMar>
              <w:top w:w="128" w:type="dxa"/>
              <w:left w:w="43" w:type="dxa"/>
              <w:bottom w:w="43" w:type="dxa"/>
              <w:right w:w="43" w:type="dxa"/>
            </w:tcMar>
          </w:tcPr>
          <w:p w14:paraId="29C27540" w14:textId="77777777" w:rsidR="00EE2529" w:rsidRPr="00C81B84" w:rsidRDefault="00EE2529" w:rsidP="00C81B84"/>
        </w:tc>
        <w:tc>
          <w:tcPr>
            <w:tcW w:w="3780" w:type="dxa"/>
            <w:tcBorders>
              <w:top w:val="single" w:sz="4" w:space="0" w:color="000000"/>
              <w:left w:val="nil"/>
              <w:bottom w:val="nil"/>
              <w:right w:val="nil"/>
            </w:tcBorders>
            <w:tcMar>
              <w:top w:w="128" w:type="dxa"/>
              <w:left w:w="43" w:type="dxa"/>
              <w:bottom w:w="43" w:type="dxa"/>
              <w:right w:w="43" w:type="dxa"/>
            </w:tcMar>
          </w:tcPr>
          <w:p w14:paraId="2418E6C7" w14:textId="77777777" w:rsidR="00EE2529" w:rsidRPr="00C81B84" w:rsidRDefault="00AD5E1E" w:rsidP="00C81B84">
            <w:r w:rsidRPr="00C81B84">
              <w:t>Nye Veier AS</w:t>
            </w:r>
          </w:p>
        </w:tc>
        <w:tc>
          <w:tcPr>
            <w:tcW w:w="2260" w:type="dxa"/>
            <w:tcBorders>
              <w:top w:val="single" w:sz="4" w:space="0" w:color="000000"/>
              <w:left w:val="nil"/>
              <w:bottom w:val="nil"/>
              <w:right w:val="nil"/>
            </w:tcBorders>
            <w:tcMar>
              <w:top w:w="128" w:type="dxa"/>
              <w:left w:w="43" w:type="dxa"/>
              <w:bottom w:w="43" w:type="dxa"/>
              <w:right w:w="43" w:type="dxa"/>
            </w:tcMar>
            <w:vAlign w:val="bottom"/>
          </w:tcPr>
          <w:p w14:paraId="6A5A218E" w14:textId="77777777" w:rsidR="00EE2529" w:rsidRPr="00C81B84" w:rsidRDefault="00EE2529" w:rsidP="00C81B84"/>
        </w:tc>
        <w:tc>
          <w:tcPr>
            <w:tcW w:w="2260" w:type="dxa"/>
            <w:tcBorders>
              <w:top w:val="single" w:sz="4" w:space="0" w:color="000000"/>
              <w:left w:val="nil"/>
              <w:bottom w:val="nil"/>
              <w:right w:val="nil"/>
            </w:tcBorders>
            <w:tcMar>
              <w:top w:w="128" w:type="dxa"/>
              <w:left w:w="43" w:type="dxa"/>
              <w:bottom w:w="43" w:type="dxa"/>
              <w:right w:w="43" w:type="dxa"/>
            </w:tcMar>
            <w:vAlign w:val="bottom"/>
          </w:tcPr>
          <w:p w14:paraId="1EC62672" w14:textId="77777777" w:rsidR="00EE2529" w:rsidRPr="00C81B84" w:rsidRDefault="00EE2529" w:rsidP="00C81B84"/>
        </w:tc>
      </w:tr>
      <w:tr w:rsidR="00EE2529" w:rsidRPr="00C81B84" w14:paraId="0EA47611"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F9A2BC2"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488D816D" w14:textId="77777777" w:rsidR="00EE2529" w:rsidRPr="00C81B84" w:rsidRDefault="00AD5E1E" w:rsidP="00C81B84">
            <w:r w:rsidRPr="00C81B84">
              <w:t>70</w:t>
            </w:r>
          </w:p>
        </w:tc>
        <w:tc>
          <w:tcPr>
            <w:tcW w:w="3780" w:type="dxa"/>
            <w:tcBorders>
              <w:top w:val="nil"/>
              <w:left w:val="nil"/>
              <w:bottom w:val="single" w:sz="4" w:space="0" w:color="000000"/>
              <w:right w:val="nil"/>
            </w:tcBorders>
            <w:tcMar>
              <w:top w:w="128" w:type="dxa"/>
              <w:left w:w="43" w:type="dxa"/>
              <w:bottom w:w="43" w:type="dxa"/>
              <w:right w:w="43" w:type="dxa"/>
            </w:tcMar>
          </w:tcPr>
          <w:p w14:paraId="77AB052A" w14:textId="77777777" w:rsidR="00EE2529" w:rsidRPr="00C81B84" w:rsidRDefault="00AD5E1E" w:rsidP="00C81B84">
            <w:r w:rsidRPr="00C81B84">
              <w:t>Tilskudd til Nye Veier AS</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76F222E7" w14:textId="77777777" w:rsidR="00EE2529" w:rsidRPr="00C81B84" w:rsidRDefault="00AD5E1E" w:rsidP="00C81B84">
            <w:r w:rsidRPr="00C81B84">
              <w:t>24 900 mill. kroner</w:t>
            </w:r>
          </w:p>
        </w:tc>
        <w:tc>
          <w:tcPr>
            <w:tcW w:w="2260" w:type="dxa"/>
            <w:tcBorders>
              <w:top w:val="nil"/>
              <w:left w:val="nil"/>
              <w:bottom w:val="single" w:sz="4" w:space="0" w:color="000000"/>
              <w:right w:val="nil"/>
            </w:tcBorders>
            <w:tcMar>
              <w:top w:w="128" w:type="dxa"/>
              <w:left w:w="43" w:type="dxa"/>
              <w:bottom w:w="43" w:type="dxa"/>
              <w:right w:w="43" w:type="dxa"/>
            </w:tcMar>
            <w:vAlign w:val="bottom"/>
          </w:tcPr>
          <w:p w14:paraId="4231E17E" w14:textId="77777777" w:rsidR="00EE2529" w:rsidRPr="00C81B84" w:rsidRDefault="00AD5E1E" w:rsidP="00C81B84">
            <w:r w:rsidRPr="00C81B84">
              <w:t xml:space="preserve">6 200 mill. kroner </w:t>
            </w:r>
          </w:p>
        </w:tc>
      </w:tr>
    </w:tbl>
    <w:p w14:paraId="2ACC18DD" w14:textId="77777777" w:rsidR="00EE2529" w:rsidRPr="00C81B84" w:rsidRDefault="00AD5E1E" w:rsidP="00C81B84">
      <w:pPr>
        <w:pStyle w:val="a-vedtak-del"/>
      </w:pPr>
      <w:r w:rsidRPr="00C81B84">
        <w:t>XXIV</w:t>
      </w:r>
    </w:p>
    <w:p w14:paraId="72E297C5" w14:textId="77777777" w:rsidR="00EE2529" w:rsidRPr="00C81B84" w:rsidRDefault="00AD5E1E" w:rsidP="00C81B84">
      <w:pPr>
        <w:pStyle w:val="a-vedtak-tekst"/>
      </w:pPr>
      <w:r w:rsidRPr="00C81B84">
        <w:t>Tilsagnsfullmakt</w:t>
      </w:r>
    </w:p>
    <w:p w14:paraId="79E55753" w14:textId="77777777" w:rsidR="00EE2529" w:rsidRPr="00C81B84" w:rsidRDefault="00AD5E1E" w:rsidP="00C81B84">
      <w:r w:rsidRPr="00C81B84">
        <w:t>Stortinget samtykker i at Klima- og miljødepartementet i 2023 kan gi tilsagn om tilskudd ut over gitte bevilgninger, men slik at samlet ramme for nye tilsagn og gammelt ansvar ikke overstiger følgende beløp:</w:t>
      </w:r>
    </w:p>
    <w:p w14:paraId="6E54079B"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724F627F"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4BA46"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5AD7BC"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32C01"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8BDAA2" w14:textId="77777777" w:rsidR="00EE2529" w:rsidRPr="00C81B84" w:rsidRDefault="00AD5E1E" w:rsidP="00C81B84">
            <w:r w:rsidRPr="00C81B84">
              <w:t>Samlet ramme</w:t>
            </w:r>
          </w:p>
        </w:tc>
      </w:tr>
      <w:tr w:rsidR="00EE2529" w:rsidRPr="00C81B84" w14:paraId="4668F454"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6A82A6AF" w14:textId="77777777" w:rsidR="00EE2529" w:rsidRPr="00C81B84" w:rsidRDefault="00AD5E1E" w:rsidP="00C81B84">
            <w:r w:rsidRPr="00C81B84">
              <w:t>1420</w:t>
            </w:r>
          </w:p>
        </w:tc>
        <w:tc>
          <w:tcPr>
            <w:tcW w:w="620" w:type="dxa"/>
            <w:tcBorders>
              <w:top w:val="single" w:sz="4" w:space="0" w:color="000000"/>
              <w:left w:val="nil"/>
              <w:bottom w:val="nil"/>
              <w:right w:val="nil"/>
            </w:tcBorders>
            <w:tcMar>
              <w:top w:w="128" w:type="dxa"/>
              <w:left w:w="43" w:type="dxa"/>
              <w:bottom w:w="43" w:type="dxa"/>
              <w:right w:w="43" w:type="dxa"/>
            </w:tcMar>
          </w:tcPr>
          <w:p w14:paraId="31416DDA"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36201BB6" w14:textId="77777777" w:rsidR="00EE2529" w:rsidRPr="00C81B84" w:rsidRDefault="00AD5E1E" w:rsidP="00C81B84">
            <w:r w:rsidRPr="00C81B84">
              <w:t>Miljødirektoratet</w:t>
            </w:r>
          </w:p>
        </w:tc>
        <w:tc>
          <w:tcPr>
            <w:tcW w:w="2260" w:type="dxa"/>
            <w:tcBorders>
              <w:top w:val="single" w:sz="4" w:space="0" w:color="000000"/>
              <w:left w:val="nil"/>
              <w:bottom w:val="nil"/>
              <w:right w:val="nil"/>
            </w:tcBorders>
            <w:tcMar>
              <w:top w:w="128" w:type="dxa"/>
              <w:left w:w="43" w:type="dxa"/>
              <w:bottom w:w="43" w:type="dxa"/>
              <w:right w:w="43" w:type="dxa"/>
            </w:tcMar>
          </w:tcPr>
          <w:p w14:paraId="08D3F4F4" w14:textId="77777777" w:rsidR="00EE2529" w:rsidRPr="00C81B84" w:rsidRDefault="00EE2529" w:rsidP="00C81B84"/>
        </w:tc>
      </w:tr>
      <w:tr w:rsidR="00EE2529" w:rsidRPr="00C81B84" w14:paraId="12717AAE"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4372237E"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0CC85E9C" w14:textId="77777777" w:rsidR="00EE2529" w:rsidRPr="00C81B84" w:rsidRDefault="00AD5E1E" w:rsidP="00C81B84">
            <w:r w:rsidRPr="00C81B84">
              <w:t>80</w:t>
            </w:r>
          </w:p>
        </w:tc>
        <w:tc>
          <w:tcPr>
            <w:tcW w:w="6060" w:type="dxa"/>
            <w:tcBorders>
              <w:top w:val="nil"/>
              <w:left w:val="nil"/>
              <w:bottom w:val="single" w:sz="4" w:space="0" w:color="000000"/>
              <w:right w:val="nil"/>
            </w:tcBorders>
            <w:tcMar>
              <w:top w:w="128" w:type="dxa"/>
              <w:left w:w="43" w:type="dxa"/>
              <w:bottom w:w="43" w:type="dxa"/>
              <w:right w:w="43" w:type="dxa"/>
            </w:tcMar>
          </w:tcPr>
          <w:p w14:paraId="7DE2453C" w14:textId="77777777" w:rsidR="00EE2529" w:rsidRPr="00C81B84" w:rsidRDefault="00AD5E1E" w:rsidP="00C81B84">
            <w:r w:rsidRPr="00C81B84">
              <w:t>Tilskudd til tiltak for å ta vare på natur</w:t>
            </w:r>
          </w:p>
        </w:tc>
        <w:tc>
          <w:tcPr>
            <w:tcW w:w="2260" w:type="dxa"/>
            <w:tcBorders>
              <w:top w:val="nil"/>
              <w:left w:val="nil"/>
              <w:bottom w:val="single" w:sz="4" w:space="0" w:color="000000"/>
              <w:right w:val="nil"/>
            </w:tcBorders>
            <w:tcMar>
              <w:top w:w="128" w:type="dxa"/>
              <w:left w:w="43" w:type="dxa"/>
              <w:bottom w:w="43" w:type="dxa"/>
              <w:right w:w="43" w:type="dxa"/>
            </w:tcMar>
          </w:tcPr>
          <w:p w14:paraId="6C870255" w14:textId="77777777" w:rsidR="00EE2529" w:rsidRPr="00C81B84" w:rsidRDefault="00AD5E1E" w:rsidP="00C81B84">
            <w:r w:rsidRPr="00C81B84">
              <w:t>14 mill. kroner</w:t>
            </w:r>
          </w:p>
        </w:tc>
      </w:tr>
    </w:tbl>
    <w:p w14:paraId="04B747FD" w14:textId="77777777" w:rsidR="00EE2529" w:rsidRPr="00C81B84" w:rsidRDefault="00AD5E1E" w:rsidP="00C81B84">
      <w:pPr>
        <w:pStyle w:val="a-vedtak-del"/>
      </w:pPr>
      <w:r w:rsidRPr="00C81B84">
        <w:t>XXV</w:t>
      </w:r>
    </w:p>
    <w:p w14:paraId="06516AA3" w14:textId="77777777" w:rsidR="00EE2529" w:rsidRPr="00C81B84" w:rsidRDefault="00AD5E1E" w:rsidP="00C81B84">
      <w:pPr>
        <w:pStyle w:val="a-vedtak-tekst"/>
      </w:pPr>
      <w:r w:rsidRPr="00C81B84">
        <w:t>Fullmakt til å inngå forpliktelser</w:t>
      </w:r>
    </w:p>
    <w:p w14:paraId="7C74ABC1" w14:textId="77777777" w:rsidR="00EE2529" w:rsidRPr="00C81B84" w:rsidRDefault="00AD5E1E" w:rsidP="00C81B84">
      <w:r w:rsidRPr="00C81B84">
        <w:t>Stortinget samtykker i at Klima- og miljødepartementet i 2023 kan pådra staten forpliktelser utover gitte bevilgninger til å kjøpe inn materiell og til å gi tilsagn om tilskudd under kap. 1420 Miljødirektoratet, postene 39, 69 og 79 Oppryddingstiltak, men slik at samlet ramme for nye forpliktelser og gammelt ansvar ikke overstiger 46,9 mill. kroner.</w:t>
      </w:r>
    </w:p>
    <w:p w14:paraId="22EE0254" w14:textId="77777777" w:rsidR="00EE2529" w:rsidRPr="00C81B84" w:rsidRDefault="00AD5E1E" w:rsidP="00C81B84">
      <w:pPr>
        <w:pStyle w:val="a-vedtak-del"/>
      </w:pPr>
      <w:r w:rsidRPr="00C81B84">
        <w:t>XXVI</w:t>
      </w:r>
    </w:p>
    <w:p w14:paraId="1FDC03B2" w14:textId="77777777" w:rsidR="00EE2529" w:rsidRPr="00C81B84" w:rsidRDefault="00AD5E1E" w:rsidP="00C81B84">
      <w:pPr>
        <w:pStyle w:val="a-vedtak-tekst"/>
      </w:pPr>
      <w:r w:rsidRPr="00C81B84">
        <w:t>Bestillingsfullmakt</w:t>
      </w:r>
    </w:p>
    <w:p w14:paraId="56867976" w14:textId="77777777" w:rsidR="00EE2529" w:rsidRPr="00C81B84" w:rsidRDefault="00AD5E1E" w:rsidP="00C81B84">
      <w:r w:rsidRPr="00C81B84">
        <w:t xml:space="preserve">Stortinget samtykker i at Olje- og energidepartementet i 2023 kan pådra staten forpliktelser utover gitte bevilgninger til skredsikring i Longyearbyen, men slik at samlet ramme for nye forpliktelser og gammelt ansvar ikke overstiger 35 mill. kroner på Justis- og beredskapsdepartementets kap. 480, post 50, jf. Svalbardbudsjettets kap. 0007 Tilfeldige utgifter, post 30 Skred- og boligtiltak. </w:t>
      </w:r>
    </w:p>
    <w:p w14:paraId="7FEE8DBD" w14:textId="77777777" w:rsidR="00EE2529" w:rsidRPr="00C81B84" w:rsidRDefault="00AD5E1E" w:rsidP="00C81B84">
      <w:pPr>
        <w:pStyle w:val="a-vedtak-del"/>
      </w:pPr>
      <w:r w:rsidRPr="00C81B84">
        <w:t>XXVII</w:t>
      </w:r>
    </w:p>
    <w:p w14:paraId="7DC07EBF" w14:textId="77777777" w:rsidR="00EE2529" w:rsidRPr="00C81B84" w:rsidRDefault="00AD5E1E" w:rsidP="00C81B84">
      <w:pPr>
        <w:pStyle w:val="a-vedtak-tekst"/>
      </w:pPr>
      <w:r w:rsidRPr="00C81B84">
        <w:t>Bestillingsfullmakter</w:t>
      </w:r>
    </w:p>
    <w:p w14:paraId="5CCB6596" w14:textId="77777777" w:rsidR="00EE2529" w:rsidRPr="00C81B84" w:rsidRDefault="00AD5E1E" w:rsidP="00C81B84">
      <w:r w:rsidRPr="00C81B84">
        <w:t>Stortinget samtykker i at Olje- og energidepartementet i 2023 kan gi tilsagn om tilskudd utover gitte bevilgninger, men slik at samlet ramme for nye tilsagn og gammelt ansvar ikke overstiger følgende beløp:</w:t>
      </w:r>
    </w:p>
    <w:p w14:paraId="0205239B"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2084E355"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3AB4E"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F9971"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EE672E"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93577" w14:textId="77777777" w:rsidR="00EE2529" w:rsidRPr="00C81B84" w:rsidRDefault="00AD5E1E" w:rsidP="00C81B84">
            <w:r w:rsidRPr="00C81B84">
              <w:t>Samlet ramme</w:t>
            </w:r>
          </w:p>
        </w:tc>
      </w:tr>
      <w:tr w:rsidR="00EE2529" w:rsidRPr="00C81B84" w14:paraId="430EFF93"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25120A33" w14:textId="77777777" w:rsidR="00EE2529" w:rsidRPr="00C81B84" w:rsidRDefault="00AD5E1E" w:rsidP="00C81B84">
            <w:r w:rsidRPr="00C81B84">
              <w:t>1820</w:t>
            </w:r>
          </w:p>
        </w:tc>
        <w:tc>
          <w:tcPr>
            <w:tcW w:w="620" w:type="dxa"/>
            <w:tcBorders>
              <w:top w:val="single" w:sz="4" w:space="0" w:color="000000"/>
              <w:left w:val="nil"/>
              <w:bottom w:val="nil"/>
              <w:right w:val="nil"/>
            </w:tcBorders>
            <w:tcMar>
              <w:top w:w="128" w:type="dxa"/>
              <w:left w:w="43" w:type="dxa"/>
              <w:bottom w:w="43" w:type="dxa"/>
              <w:right w:w="43" w:type="dxa"/>
            </w:tcMar>
          </w:tcPr>
          <w:p w14:paraId="401E0398"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5A7CB97B" w14:textId="77777777" w:rsidR="00EE2529" w:rsidRPr="00C81B84" w:rsidRDefault="00AD5E1E" w:rsidP="00C81B84">
            <w:r w:rsidRPr="00C81B84">
              <w:t>Norges vassdrags- og energidirektorat</w:t>
            </w:r>
          </w:p>
        </w:tc>
        <w:tc>
          <w:tcPr>
            <w:tcW w:w="2260" w:type="dxa"/>
            <w:tcBorders>
              <w:top w:val="single" w:sz="4" w:space="0" w:color="000000"/>
              <w:left w:val="nil"/>
              <w:bottom w:val="nil"/>
              <w:right w:val="nil"/>
            </w:tcBorders>
            <w:tcMar>
              <w:top w:w="128" w:type="dxa"/>
              <w:left w:w="43" w:type="dxa"/>
              <w:bottom w:w="43" w:type="dxa"/>
              <w:right w:w="43" w:type="dxa"/>
            </w:tcMar>
          </w:tcPr>
          <w:p w14:paraId="7DE486A9" w14:textId="77777777" w:rsidR="00EE2529" w:rsidRPr="00C81B84" w:rsidRDefault="00EE2529" w:rsidP="00C81B84"/>
        </w:tc>
      </w:tr>
      <w:tr w:rsidR="00EE2529" w:rsidRPr="00C81B84" w14:paraId="43A1BD2D" w14:textId="77777777">
        <w:trPr>
          <w:trHeight w:val="380"/>
        </w:trPr>
        <w:tc>
          <w:tcPr>
            <w:tcW w:w="620" w:type="dxa"/>
            <w:tcBorders>
              <w:top w:val="nil"/>
              <w:left w:val="nil"/>
              <w:bottom w:val="nil"/>
              <w:right w:val="nil"/>
            </w:tcBorders>
            <w:tcMar>
              <w:top w:w="128" w:type="dxa"/>
              <w:left w:w="43" w:type="dxa"/>
              <w:bottom w:w="43" w:type="dxa"/>
              <w:right w:w="43" w:type="dxa"/>
            </w:tcMar>
          </w:tcPr>
          <w:p w14:paraId="316F7FBF"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1D8497F5" w14:textId="77777777" w:rsidR="00EE2529" w:rsidRPr="00C81B84" w:rsidRDefault="00AD5E1E" w:rsidP="00C81B84">
            <w:r w:rsidRPr="00C81B84">
              <w:t>21</w:t>
            </w:r>
          </w:p>
        </w:tc>
        <w:tc>
          <w:tcPr>
            <w:tcW w:w="6060" w:type="dxa"/>
            <w:tcBorders>
              <w:top w:val="nil"/>
              <w:left w:val="nil"/>
              <w:bottom w:val="nil"/>
              <w:right w:val="nil"/>
            </w:tcBorders>
            <w:tcMar>
              <w:top w:w="128" w:type="dxa"/>
              <w:left w:w="43" w:type="dxa"/>
              <w:bottom w:w="43" w:type="dxa"/>
              <w:right w:w="43" w:type="dxa"/>
            </w:tcMar>
          </w:tcPr>
          <w:p w14:paraId="02C6561E" w14:textId="77777777" w:rsidR="00EE2529" w:rsidRPr="00C81B84" w:rsidRDefault="00AD5E1E" w:rsidP="00C81B84">
            <w:r w:rsidRPr="00C81B84">
              <w:t>Spesielle driftsutgifter</w:t>
            </w:r>
          </w:p>
        </w:tc>
        <w:tc>
          <w:tcPr>
            <w:tcW w:w="2260" w:type="dxa"/>
            <w:tcBorders>
              <w:top w:val="nil"/>
              <w:left w:val="nil"/>
              <w:bottom w:val="nil"/>
              <w:right w:val="nil"/>
            </w:tcBorders>
            <w:tcMar>
              <w:top w:w="128" w:type="dxa"/>
              <w:left w:w="43" w:type="dxa"/>
              <w:bottom w:w="43" w:type="dxa"/>
              <w:right w:w="43" w:type="dxa"/>
            </w:tcMar>
          </w:tcPr>
          <w:p w14:paraId="0DE274A6" w14:textId="77777777" w:rsidR="00EE2529" w:rsidRPr="00C81B84" w:rsidRDefault="00AD5E1E" w:rsidP="00C81B84">
            <w:r w:rsidRPr="00C81B84">
              <w:t>20 mill. kroner</w:t>
            </w:r>
          </w:p>
        </w:tc>
      </w:tr>
      <w:tr w:rsidR="00EE2529" w:rsidRPr="00C81B84" w14:paraId="3E9F10B5"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2EE35305"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61F4C154" w14:textId="77777777" w:rsidR="00EE2529" w:rsidRPr="00C81B84" w:rsidRDefault="00AD5E1E" w:rsidP="00C81B84">
            <w:r w:rsidRPr="00C81B84">
              <w:t>22</w:t>
            </w:r>
          </w:p>
        </w:tc>
        <w:tc>
          <w:tcPr>
            <w:tcW w:w="6060" w:type="dxa"/>
            <w:tcBorders>
              <w:top w:val="nil"/>
              <w:left w:val="nil"/>
              <w:bottom w:val="single" w:sz="4" w:space="0" w:color="000000"/>
              <w:right w:val="nil"/>
            </w:tcBorders>
            <w:tcMar>
              <w:top w:w="128" w:type="dxa"/>
              <w:left w:w="43" w:type="dxa"/>
              <w:bottom w:w="43" w:type="dxa"/>
              <w:right w:w="43" w:type="dxa"/>
            </w:tcMar>
          </w:tcPr>
          <w:p w14:paraId="05A99D8B" w14:textId="77777777" w:rsidR="00EE2529" w:rsidRPr="00C81B84" w:rsidRDefault="00AD5E1E" w:rsidP="00C81B84">
            <w:r w:rsidRPr="00C81B84">
              <w:t>Flom- og skredforebygging</w:t>
            </w:r>
          </w:p>
        </w:tc>
        <w:tc>
          <w:tcPr>
            <w:tcW w:w="2260" w:type="dxa"/>
            <w:tcBorders>
              <w:top w:val="nil"/>
              <w:left w:val="nil"/>
              <w:bottom w:val="single" w:sz="4" w:space="0" w:color="000000"/>
              <w:right w:val="nil"/>
            </w:tcBorders>
            <w:tcMar>
              <w:top w:w="128" w:type="dxa"/>
              <w:left w:w="43" w:type="dxa"/>
              <w:bottom w:w="43" w:type="dxa"/>
              <w:right w:w="43" w:type="dxa"/>
            </w:tcMar>
          </w:tcPr>
          <w:p w14:paraId="570D91CC" w14:textId="77777777" w:rsidR="00EE2529" w:rsidRPr="00C81B84" w:rsidRDefault="00AD5E1E" w:rsidP="00C81B84">
            <w:r w:rsidRPr="00C81B84">
              <w:t>224 mill. kroner</w:t>
            </w:r>
          </w:p>
        </w:tc>
      </w:tr>
    </w:tbl>
    <w:p w14:paraId="70360AB1" w14:textId="77777777" w:rsidR="00EE2529" w:rsidRPr="00C81B84" w:rsidRDefault="00AD5E1E" w:rsidP="00C81B84">
      <w:pPr>
        <w:pStyle w:val="a-vedtak-del"/>
      </w:pPr>
      <w:r w:rsidRPr="00C81B84">
        <w:t>XXVIII</w:t>
      </w:r>
    </w:p>
    <w:p w14:paraId="64451A1D" w14:textId="77777777" w:rsidR="00EE2529" w:rsidRPr="00C81B84" w:rsidRDefault="00AD5E1E" w:rsidP="00C81B84">
      <w:pPr>
        <w:pStyle w:val="a-vedtak-tekst"/>
      </w:pPr>
      <w:r w:rsidRPr="00C81B84">
        <w:t>Tilsagnsfullmakter</w:t>
      </w:r>
    </w:p>
    <w:p w14:paraId="4A07C771" w14:textId="77777777" w:rsidR="00EE2529" w:rsidRPr="00C81B84" w:rsidRDefault="00AD5E1E" w:rsidP="00C81B84">
      <w:r w:rsidRPr="00C81B84">
        <w:t>Stortinget samtykker i at Olje- og energidepartementet i 2023 kan gi tilsagn om tilskudd utover gitte bevilgninger, men slik at samlet ramme for nye tilsagn og gammelt ansvar ikke overstiger følgende beløp:</w:t>
      </w:r>
    </w:p>
    <w:p w14:paraId="277B0C06" w14:textId="77777777" w:rsidR="00EE2529" w:rsidRPr="00C81B84" w:rsidRDefault="00AD5E1E" w:rsidP="00C81B84">
      <w:pPr>
        <w:pStyle w:val="Tabellnavn"/>
      </w:pPr>
      <w:r w:rsidRPr="00C81B84">
        <w:t>04N1xx2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620"/>
        <w:gridCol w:w="620"/>
        <w:gridCol w:w="6060"/>
        <w:gridCol w:w="2260"/>
      </w:tblGrid>
      <w:tr w:rsidR="00EE2529" w:rsidRPr="00C81B84" w14:paraId="03EF5E0F" w14:textId="77777777">
        <w:trPr>
          <w:trHeight w:val="360"/>
        </w:trPr>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891115" w14:textId="77777777" w:rsidR="00EE2529" w:rsidRPr="00C81B84" w:rsidRDefault="00AD5E1E" w:rsidP="00C81B84">
            <w:r w:rsidRPr="00C81B84">
              <w:t>Kap.</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61105F" w14:textId="77777777" w:rsidR="00EE2529" w:rsidRPr="00C81B84" w:rsidRDefault="00AD5E1E" w:rsidP="00C81B84">
            <w:r w:rsidRPr="00C81B84">
              <w:t>Post</w:t>
            </w:r>
          </w:p>
        </w:tc>
        <w:tc>
          <w:tcPr>
            <w:tcW w:w="6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BDD9C2" w14:textId="77777777" w:rsidR="00EE2529" w:rsidRPr="00C81B84" w:rsidRDefault="00AD5E1E" w:rsidP="00C81B84">
            <w:r w:rsidRPr="00C81B84">
              <w:t>Betegnelse</w:t>
            </w:r>
          </w:p>
        </w:tc>
        <w:tc>
          <w:tcPr>
            <w:tcW w:w="2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7F217" w14:textId="77777777" w:rsidR="00EE2529" w:rsidRPr="00C81B84" w:rsidRDefault="00AD5E1E" w:rsidP="00C81B84">
            <w:r w:rsidRPr="00C81B84">
              <w:t>Samlet ramme</w:t>
            </w:r>
          </w:p>
        </w:tc>
      </w:tr>
      <w:tr w:rsidR="00EE2529" w:rsidRPr="00C81B84" w14:paraId="30BDBAE4" w14:textId="77777777">
        <w:trPr>
          <w:trHeight w:val="380"/>
        </w:trPr>
        <w:tc>
          <w:tcPr>
            <w:tcW w:w="620" w:type="dxa"/>
            <w:tcBorders>
              <w:top w:val="single" w:sz="4" w:space="0" w:color="000000"/>
              <w:left w:val="nil"/>
              <w:bottom w:val="nil"/>
              <w:right w:val="nil"/>
            </w:tcBorders>
            <w:tcMar>
              <w:top w:w="128" w:type="dxa"/>
              <w:left w:w="43" w:type="dxa"/>
              <w:bottom w:w="43" w:type="dxa"/>
              <w:right w:w="43" w:type="dxa"/>
            </w:tcMar>
          </w:tcPr>
          <w:p w14:paraId="10F8291D" w14:textId="77777777" w:rsidR="00EE2529" w:rsidRPr="00C81B84" w:rsidRDefault="00AD5E1E" w:rsidP="00C81B84">
            <w:r w:rsidRPr="00C81B84">
              <w:t>1820</w:t>
            </w:r>
          </w:p>
        </w:tc>
        <w:tc>
          <w:tcPr>
            <w:tcW w:w="620" w:type="dxa"/>
            <w:tcBorders>
              <w:top w:val="single" w:sz="4" w:space="0" w:color="000000"/>
              <w:left w:val="nil"/>
              <w:bottom w:val="nil"/>
              <w:right w:val="nil"/>
            </w:tcBorders>
            <w:tcMar>
              <w:top w:w="128" w:type="dxa"/>
              <w:left w:w="43" w:type="dxa"/>
              <w:bottom w:w="43" w:type="dxa"/>
              <w:right w:w="43" w:type="dxa"/>
            </w:tcMar>
          </w:tcPr>
          <w:p w14:paraId="1B4DF1D6" w14:textId="77777777" w:rsidR="00EE2529" w:rsidRPr="00C81B84" w:rsidRDefault="00EE2529" w:rsidP="00C81B84"/>
        </w:tc>
        <w:tc>
          <w:tcPr>
            <w:tcW w:w="6060" w:type="dxa"/>
            <w:tcBorders>
              <w:top w:val="single" w:sz="4" w:space="0" w:color="000000"/>
              <w:left w:val="nil"/>
              <w:bottom w:val="nil"/>
              <w:right w:val="nil"/>
            </w:tcBorders>
            <w:tcMar>
              <w:top w:w="128" w:type="dxa"/>
              <w:left w:w="43" w:type="dxa"/>
              <w:bottom w:w="43" w:type="dxa"/>
              <w:right w:w="43" w:type="dxa"/>
            </w:tcMar>
          </w:tcPr>
          <w:p w14:paraId="18437058" w14:textId="77777777" w:rsidR="00EE2529" w:rsidRPr="00C81B84" w:rsidRDefault="00AD5E1E" w:rsidP="00C81B84">
            <w:r w:rsidRPr="00C81B84">
              <w:t>Norges vassdrags- og energidirektorat</w:t>
            </w:r>
          </w:p>
        </w:tc>
        <w:tc>
          <w:tcPr>
            <w:tcW w:w="2260" w:type="dxa"/>
            <w:tcBorders>
              <w:top w:val="single" w:sz="4" w:space="0" w:color="000000"/>
              <w:left w:val="nil"/>
              <w:bottom w:val="nil"/>
              <w:right w:val="nil"/>
            </w:tcBorders>
            <w:tcMar>
              <w:top w:w="128" w:type="dxa"/>
              <w:left w:w="43" w:type="dxa"/>
              <w:bottom w:w="43" w:type="dxa"/>
              <w:right w:w="43" w:type="dxa"/>
            </w:tcMar>
          </w:tcPr>
          <w:p w14:paraId="6E398C06" w14:textId="77777777" w:rsidR="00EE2529" w:rsidRPr="00C81B84" w:rsidRDefault="00EE2529" w:rsidP="00C81B84"/>
        </w:tc>
      </w:tr>
      <w:tr w:rsidR="00EE2529" w:rsidRPr="00C81B84" w14:paraId="73A06A62" w14:textId="77777777">
        <w:trPr>
          <w:trHeight w:val="380"/>
        </w:trPr>
        <w:tc>
          <w:tcPr>
            <w:tcW w:w="620" w:type="dxa"/>
            <w:tcBorders>
              <w:top w:val="nil"/>
              <w:left w:val="nil"/>
              <w:bottom w:val="nil"/>
              <w:right w:val="nil"/>
            </w:tcBorders>
            <w:tcMar>
              <w:top w:w="128" w:type="dxa"/>
              <w:left w:w="43" w:type="dxa"/>
              <w:bottom w:w="43" w:type="dxa"/>
              <w:right w:w="43" w:type="dxa"/>
            </w:tcMar>
          </w:tcPr>
          <w:p w14:paraId="79B78847" w14:textId="77777777" w:rsidR="00EE2529" w:rsidRPr="00C81B84" w:rsidRDefault="00EE2529" w:rsidP="00C81B84"/>
        </w:tc>
        <w:tc>
          <w:tcPr>
            <w:tcW w:w="620" w:type="dxa"/>
            <w:tcBorders>
              <w:top w:val="nil"/>
              <w:left w:val="nil"/>
              <w:bottom w:val="nil"/>
              <w:right w:val="nil"/>
            </w:tcBorders>
            <w:tcMar>
              <w:top w:w="128" w:type="dxa"/>
              <w:left w:w="43" w:type="dxa"/>
              <w:bottom w:w="43" w:type="dxa"/>
              <w:right w:w="43" w:type="dxa"/>
            </w:tcMar>
          </w:tcPr>
          <w:p w14:paraId="10F408A0" w14:textId="77777777" w:rsidR="00EE2529" w:rsidRPr="00C81B84" w:rsidRDefault="00AD5E1E" w:rsidP="00C81B84">
            <w:r w:rsidRPr="00C81B84">
              <w:t>60</w:t>
            </w:r>
          </w:p>
        </w:tc>
        <w:tc>
          <w:tcPr>
            <w:tcW w:w="6060" w:type="dxa"/>
            <w:tcBorders>
              <w:top w:val="nil"/>
              <w:left w:val="nil"/>
              <w:bottom w:val="nil"/>
              <w:right w:val="nil"/>
            </w:tcBorders>
            <w:tcMar>
              <w:top w:w="128" w:type="dxa"/>
              <w:left w:w="43" w:type="dxa"/>
              <w:bottom w:w="43" w:type="dxa"/>
              <w:right w:w="43" w:type="dxa"/>
            </w:tcMar>
          </w:tcPr>
          <w:p w14:paraId="7CFBAD46" w14:textId="77777777" w:rsidR="00EE2529" w:rsidRPr="00C81B84" w:rsidRDefault="00AD5E1E" w:rsidP="00C81B84">
            <w:r w:rsidRPr="00C81B84">
              <w:t>Tilskudd til flom- og skredforebygging</w:t>
            </w:r>
          </w:p>
        </w:tc>
        <w:tc>
          <w:tcPr>
            <w:tcW w:w="2260" w:type="dxa"/>
            <w:tcBorders>
              <w:top w:val="nil"/>
              <w:left w:val="nil"/>
              <w:bottom w:val="nil"/>
              <w:right w:val="nil"/>
            </w:tcBorders>
            <w:tcMar>
              <w:top w:w="128" w:type="dxa"/>
              <w:left w:w="43" w:type="dxa"/>
              <w:bottom w:w="43" w:type="dxa"/>
              <w:right w:w="43" w:type="dxa"/>
            </w:tcMar>
          </w:tcPr>
          <w:p w14:paraId="5E335DC0" w14:textId="77777777" w:rsidR="00EE2529" w:rsidRPr="00C81B84" w:rsidRDefault="00AD5E1E" w:rsidP="00C81B84">
            <w:r w:rsidRPr="00C81B84">
              <w:t>260 mill. kroner</w:t>
            </w:r>
          </w:p>
        </w:tc>
      </w:tr>
      <w:tr w:rsidR="00EE2529" w:rsidRPr="00C81B84" w14:paraId="61C2FCD9" w14:textId="77777777">
        <w:trPr>
          <w:trHeight w:val="380"/>
        </w:trPr>
        <w:tc>
          <w:tcPr>
            <w:tcW w:w="620" w:type="dxa"/>
            <w:tcBorders>
              <w:top w:val="nil"/>
              <w:left w:val="nil"/>
              <w:bottom w:val="nil"/>
              <w:right w:val="nil"/>
            </w:tcBorders>
            <w:tcMar>
              <w:top w:w="128" w:type="dxa"/>
              <w:left w:w="43" w:type="dxa"/>
              <w:bottom w:w="43" w:type="dxa"/>
              <w:right w:w="43" w:type="dxa"/>
            </w:tcMar>
          </w:tcPr>
          <w:p w14:paraId="6C1E376C" w14:textId="77777777" w:rsidR="00EE2529" w:rsidRPr="00C81B84" w:rsidRDefault="00AD5E1E" w:rsidP="00C81B84">
            <w:r w:rsidRPr="00C81B84">
              <w:t>1850</w:t>
            </w:r>
          </w:p>
        </w:tc>
        <w:tc>
          <w:tcPr>
            <w:tcW w:w="620" w:type="dxa"/>
            <w:tcBorders>
              <w:top w:val="nil"/>
              <w:left w:val="nil"/>
              <w:bottom w:val="nil"/>
              <w:right w:val="nil"/>
            </w:tcBorders>
            <w:tcMar>
              <w:top w:w="128" w:type="dxa"/>
              <w:left w:w="43" w:type="dxa"/>
              <w:bottom w:w="43" w:type="dxa"/>
              <w:right w:w="43" w:type="dxa"/>
            </w:tcMar>
          </w:tcPr>
          <w:p w14:paraId="5E4113F5" w14:textId="77777777" w:rsidR="00EE2529" w:rsidRPr="00C81B84" w:rsidRDefault="00EE2529" w:rsidP="00C81B84"/>
        </w:tc>
        <w:tc>
          <w:tcPr>
            <w:tcW w:w="6060" w:type="dxa"/>
            <w:tcBorders>
              <w:top w:val="nil"/>
              <w:left w:val="nil"/>
              <w:bottom w:val="nil"/>
              <w:right w:val="nil"/>
            </w:tcBorders>
            <w:tcMar>
              <w:top w:w="128" w:type="dxa"/>
              <w:left w:w="43" w:type="dxa"/>
              <w:bottom w:w="43" w:type="dxa"/>
              <w:right w:w="43" w:type="dxa"/>
            </w:tcMar>
          </w:tcPr>
          <w:p w14:paraId="01A7833C" w14:textId="77777777" w:rsidR="00EE2529" w:rsidRPr="00C81B84" w:rsidRDefault="00AD5E1E" w:rsidP="00C81B84">
            <w:r w:rsidRPr="00C81B84">
              <w:t>Klima, industri og teknologi</w:t>
            </w:r>
          </w:p>
        </w:tc>
        <w:tc>
          <w:tcPr>
            <w:tcW w:w="2260" w:type="dxa"/>
            <w:tcBorders>
              <w:top w:val="nil"/>
              <w:left w:val="nil"/>
              <w:bottom w:val="nil"/>
              <w:right w:val="nil"/>
            </w:tcBorders>
            <w:tcMar>
              <w:top w:w="128" w:type="dxa"/>
              <w:left w:w="43" w:type="dxa"/>
              <w:bottom w:w="43" w:type="dxa"/>
              <w:right w:w="43" w:type="dxa"/>
            </w:tcMar>
          </w:tcPr>
          <w:p w14:paraId="1262577C" w14:textId="77777777" w:rsidR="00EE2529" w:rsidRPr="00C81B84" w:rsidRDefault="00EE2529" w:rsidP="00C81B84"/>
        </w:tc>
      </w:tr>
      <w:tr w:rsidR="00EE2529" w:rsidRPr="00C81B84" w14:paraId="77C53158" w14:textId="77777777">
        <w:trPr>
          <w:trHeight w:val="380"/>
        </w:trPr>
        <w:tc>
          <w:tcPr>
            <w:tcW w:w="620" w:type="dxa"/>
            <w:tcBorders>
              <w:top w:val="nil"/>
              <w:left w:val="nil"/>
              <w:bottom w:val="single" w:sz="4" w:space="0" w:color="000000"/>
              <w:right w:val="nil"/>
            </w:tcBorders>
            <w:tcMar>
              <w:top w:w="128" w:type="dxa"/>
              <w:left w:w="43" w:type="dxa"/>
              <w:bottom w:w="43" w:type="dxa"/>
              <w:right w:w="43" w:type="dxa"/>
            </w:tcMar>
          </w:tcPr>
          <w:p w14:paraId="106AFD25" w14:textId="77777777" w:rsidR="00EE2529" w:rsidRPr="00C81B84" w:rsidRDefault="00EE2529" w:rsidP="00C81B84"/>
        </w:tc>
        <w:tc>
          <w:tcPr>
            <w:tcW w:w="620" w:type="dxa"/>
            <w:tcBorders>
              <w:top w:val="nil"/>
              <w:left w:val="nil"/>
              <w:bottom w:val="single" w:sz="4" w:space="0" w:color="000000"/>
              <w:right w:val="nil"/>
            </w:tcBorders>
            <w:tcMar>
              <w:top w:w="128" w:type="dxa"/>
              <w:left w:w="43" w:type="dxa"/>
              <w:bottom w:w="43" w:type="dxa"/>
              <w:right w:w="43" w:type="dxa"/>
            </w:tcMar>
          </w:tcPr>
          <w:p w14:paraId="737E2A3D" w14:textId="77777777" w:rsidR="00EE2529" w:rsidRPr="00C81B84" w:rsidRDefault="00AD5E1E" w:rsidP="00C81B84">
            <w:r w:rsidRPr="00C81B84">
              <w:t>72</w:t>
            </w:r>
          </w:p>
        </w:tc>
        <w:tc>
          <w:tcPr>
            <w:tcW w:w="6060" w:type="dxa"/>
            <w:tcBorders>
              <w:top w:val="nil"/>
              <w:left w:val="nil"/>
              <w:bottom w:val="single" w:sz="4" w:space="0" w:color="000000"/>
              <w:right w:val="nil"/>
            </w:tcBorders>
            <w:tcMar>
              <w:top w:w="128" w:type="dxa"/>
              <w:left w:w="43" w:type="dxa"/>
              <w:bottom w:w="43" w:type="dxa"/>
              <w:right w:w="43" w:type="dxa"/>
            </w:tcMar>
          </w:tcPr>
          <w:p w14:paraId="4A275009" w14:textId="77777777" w:rsidR="00EE2529" w:rsidRPr="00C81B84" w:rsidRDefault="00AD5E1E" w:rsidP="00C81B84">
            <w:r w:rsidRPr="00C81B84">
              <w:t>Langskip – fangst og lagring av CO</w:t>
            </w:r>
            <w:r w:rsidRPr="00AD5E1E">
              <w:rPr>
                <w:rStyle w:val="skrift-senket"/>
              </w:rPr>
              <w:t>2</w:t>
            </w:r>
          </w:p>
        </w:tc>
        <w:tc>
          <w:tcPr>
            <w:tcW w:w="2260" w:type="dxa"/>
            <w:tcBorders>
              <w:top w:val="nil"/>
              <w:left w:val="nil"/>
              <w:bottom w:val="single" w:sz="4" w:space="0" w:color="000000"/>
              <w:right w:val="nil"/>
            </w:tcBorders>
            <w:tcMar>
              <w:top w:w="128" w:type="dxa"/>
              <w:left w:w="43" w:type="dxa"/>
              <w:bottom w:w="43" w:type="dxa"/>
              <w:right w:w="43" w:type="dxa"/>
            </w:tcMar>
          </w:tcPr>
          <w:p w14:paraId="61363612" w14:textId="77777777" w:rsidR="00EE2529" w:rsidRPr="00C81B84" w:rsidRDefault="00AD5E1E" w:rsidP="00C81B84">
            <w:r w:rsidRPr="00C81B84">
              <w:t>150 mill. kroner</w:t>
            </w:r>
          </w:p>
        </w:tc>
      </w:tr>
    </w:tbl>
    <w:p w14:paraId="02DFE7F2" w14:textId="77777777" w:rsidR="00EE2529" w:rsidRPr="00C81B84" w:rsidRDefault="00AD5E1E" w:rsidP="00C81B84">
      <w:pPr>
        <w:pStyle w:val="Fullmakttit"/>
      </w:pPr>
      <w:r w:rsidRPr="00C81B84">
        <w:t>Andre fullmakter</w:t>
      </w:r>
    </w:p>
    <w:p w14:paraId="62D1DA39" w14:textId="77777777" w:rsidR="00EE2529" w:rsidRPr="00C81B84" w:rsidRDefault="00AD5E1E" w:rsidP="00C81B84">
      <w:pPr>
        <w:pStyle w:val="a-vedtak-del"/>
      </w:pPr>
      <w:r w:rsidRPr="00C81B84">
        <w:t>XXIX</w:t>
      </w:r>
    </w:p>
    <w:p w14:paraId="27AD961A" w14:textId="77777777" w:rsidR="00EE2529" w:rsidRPr="00C81B84" w:rsidRDefault="00AD5E1E" w:rsidP="00C81B84">
      <w:pPr>
        <w:pStyle w:val="a-vedtak-tekst"/>
      </w:pPr>
      <w:r w:rsidRPr="00C81B84">
        <w:t>Endringer i Stortingets bevilgningsreglement av 26. mai 2005</w:t>
      </w:r>
    </w:p>
    <w:p w14:paraId="4964224F" w14:textId="77777777" w:rsidR="00EE2529" w:rsidRPr="00C81B84" w:rsidRDefault="00AD5E1E" w:rsidP="00C81B84">
      <w:r w:rsidRPr="00C81B84">
        <w:t>Bevilgningsreglementet endres slik (</w:t>
      </w:r>
      <w:r w:rsidRPr="00AD5E1E">
        <w:rPr>
          <w:rStyle w:val="kursiv"/>
        </w:rPr>
        <w:t>endring i kursiv</w:t>
      </w:r>
      <w:r w:rsidRPr="00C81B84">
        <w:t>):</w:t>
      </w:r>
    </w:p>
    <w:p w14:paraId="218519C0" w14:textId="77777777" w:rsidR="00EE2529" w:rsidRPr="00C81B84" w:rsidRDefault="00AD5E1E" w:rsidP="00C81B84">
      <w:r w:rsidRPr="00C81B84">
        <w:t>§ 11, annet ledd, første setning, skal lyde:</w:t>
      </w:r>
    </w:p>
    <w:p w14:paraId="0A39A78E" w14:textId="77777777" w:rsidR="00EE2529" w:rsidRPr="00C81B84" w:rsidRDefault="00AD5E1E" w:rsidP="00C81B84">
      <w:pPr>
        <w:pStyle w:val="blokksit"/>
      </w:pPr>
      <w:r w:rsidRPr="00C81B84">
        <w:t xml:space="preserve">«Kongen i statsråd kan på vilkår som nevnt i første ledd, samtykke i at det pådras utgifter uten bevilgningsmessig dekning for inntil </w:t>
      </w:r>
      <w:r w:rsidRPr="00C81B84">
        <w:rPr>
          <w:rStyle w:val="kursiv"/>
        </w:rPr>
        <w:t>ti</w:t>
      </w:r>
      <w:r w:rsidRPr="00C81B84">
        <w:t xml:space="preserve"> millioner kroner under den enkelte utgiftspost.»</w:t>
      </w:r>
    </w:p>
    <w:p w14:paraId="60DDAD07" w14:textId="77777777" w:rsidR="00EE2529" w:rsidRPr="00C81B84" w:rsidRDefault="00AD5E1E" w:rsidP="00C81B84">
      <w:r w:rsidRPr="00C81B84">
        <w:t>§ 12 skal lyde:</w:t>
      </w:r>
    </w:p>
    <w:p w14:paraId="3343D975" w14:textId="77777777" w:rsidR="00EE2529" w:rsidRPr="00C81B84" w:rsidRDefault="00AD5E1E" w:rsidP="00C81B84">
      <w:pPr>
        <w:pStyle w:val="blokksit"/>
      </w:pPr>
      <w:r w:rsidRPr="00C81B84">
        <w:t xml:space="preserve">«Når riket er i krig eller krig truer eller rikets selvstendighet eller sikkerhet er i fare, kan Kongen gi </w:t>
      </w:r>
      <w:r w:rsidRPr="00C81B84">
        <w:rPr>
          <w:rStyle w:val="kursiv"/>
        </w:rPr>
        <w:t>statsforvalteren</w:t>
      </w:r>
      <w:r w:rsidRPr="00C81B84">
        <w:t xml:space="preserve"> og andre lokale forvaltningsorganer fullmakt til å dekke uforutsette utgifter uten bevilgningsmessig hjemmel når dette må skje før slik hjemmel kan gis etter § 11. Selv om fullmakt fra Kongen ennå ikke foreligger, kan </w:t>
      </w:r>
      <w:r w:rsidRPr="00C81B84">
        <w:rPr>
          <w:rStyle w:val="kursiv"/>
        </w:rPr>
        <w:t>statsforvalteren</w:t>
      </w:r>
      <w:r w:rsidRPr="00C81B84">
        <w:t xml:space="preserve"> likevel pådra slike utgifter når dette er uomgjengelig nødvendig for å ivareta samfunnsviktige interesser.»</w:t>
      </w:r>
    </w:p>
    <w:p w14:paraId="4CFA3744" w14:textId="77777777" w:rsidR="00EE2529" w:rsidRPr="00C81B84" w:rsidRDefault="00AD5E1E" w:rsidP="00C81B84">
      <w:pPr>
        <w:pStyle w:val="a-vedtak-del"/>
      </w:pPr>
      <w:r w:rsidRPr="00C81B84">
        <w:t>XXX</w:t>
      </w:r>
    </w:p>
    <w:p w14:paraId="36271CC5" w14:textId="77777777" w:rsidR="00EE2529" w:rsidRPr="00C81B84" w:rsidRDefault="00AD5E1E" w:rsidP="00C81B84">
      <w:pPr>
        <w:pStyle w:val="a-vedtak-tekst"/>
      </w:pPr>
      <w:r w:rsidRPr="00C81B84">
        <w:t>Det internasjonale gjeldsletteinitiativet (MDRI)</w:t>
      </w:r>
    </w:p>
    <w:p w14:paraId="15878F14" w14:textId="77777777" w:rsidR="00EE2529" w:rsidRPr="00C81B84" w:rsidRDefault="00AD5E1E" w:rsidP="00C81B84">
      <w:r w:rsidRPr="00C81B84">
        <w:t>Stortinget samtykker i at Norge deltar, i forbindelse med den 16. påfyllingen av AfDF-16 for perioden 2023–2025, i Det internasjonale gjeldsletteinitiativet (MDRI), med et bidrag på til sammen 373,6 mill. kroner. Innbetalingene belastes kap. 172 Multilaterale finansinstitusjoner og gjeldslette, post 73 Gjeldslette.</w:t>
      </w:r>
    </w:p>
    <w:p w14:paraId="0C88C01F" w14:textId="77777777" w:rsidR="00EE2529" w:rsidRPr="00C81B84" w:rsidRDefault="00AD5E1E" w:rsidP="00C81B84">
      <w:pPr>
        <w:pStyle w:val="a-vedtak-del"/>
      </w:pPr>
      <w:r w:rsidRPr="00C81B84">
        <w:t>XXXI</w:t>
      </w:r>
    </w:p>
    <w:p w14:paraId="753F0E2B" w14:textId="77777777" w:rsidR="00EE2529" w:rsidRPr="00C81B84" w:rsidRDefault="00AD5E1E" w:rsidP="00C81B84">
      <w:pPr>
        <w:pStyle w:val="a-vedtak-tekst"/>
      </w:pPr>
      <w:r w:rsidRPr="00C81B84">
        <w:t>Fullmakt til postering mot mellomværendet med statskassen</w:t>
      </w:r>
    </w:p>
    <w:p w14:paraId="0F0F8E92" w14:textId="77777777" w:rsidR="00EE2529" w:rsidRPr="00C81B84" w:rsidRDefault="00AD5E1E" w:rsidP="00C81B84">
      <w:r w:rsidRPr="00C81B84">
        <w:t>Stortinget samtykker i at Utenriksdepartementet i 2023 kan:</w:t>
      </w:r>
    </w:p>
    <w:p w14:paraId="62DD2FC2" w14:textId="77777777" w:rsidR="00EE2529" w:rsidRPr="00C81B84" w:rsidRDefault="00AD5E1E" w:rsidP="00C81B84">
      <w:pPr>
        <w:pStyle w:val="friliste"/>
      </w:pPr>
      <w:r w:rsidRPr="00C81B84">
        <w:t>1.</w:t>
      </w:r>
      <w:r w:rsidRPr="00C81B84">
        <w:tab/>
        <w:t>føre utlegg som skal viderefaktureres kunde og tilhørende innbetalinger mot mellomværende med statskassen.</w:t>
      </w:r>
    </w:p>
    <w:p w14:paraId="5A7E1292" w14:textId="77777777" w:rsidR="00EE2529" w:rsidRPr="00C81B84" w:rsidRDefault="00AD5E1E" w:rsidP="00C81B84">
      <w:pPr>
        <w:pStyle w:val="friliste"/>
      </w:pPr>
      <w:r w:rsidRPr="00C81B84">
        <w:t>2.</w:t>
      </w:r>
      <w:r w:rsidRPr="00C81B84">
        <w:tab/>
        <w:t>føre utbetalinger knyttet til refunderbart depositum for utenriksstasjonenes leide eiendommer og refunderbart depositum ved opptak til skole eller barnehage i utlandet som dekkes av arbeidsgiver mot mellomværende med statskassen. Fullmakten gis for inntil 50 mill. kroner for Utenriksdepartementets totale føringer av depositum, for å ta høyde for pris- og kurssvingninger i stedlige markeder.</w:t>
      </w:r>
    </w:p>
    <w:p w14:paraId="319B56DD" w14:textId="77777777" w:rsidR="00EE2529" w:rsidRPr="00C81B84" w:rsidRDefault="00AD5E1E" w:rsidP="00C81B84">
      <w:pPr>
        <w:pStyle w:val="a-vedtak-del"/>
      </w:pPr>
      <w:r w:rsidRPr="00C81B84">
        <w:t>XXXII</w:t>
      </w:r>
    </w:p>
    <w:p w14:paraId="2F601E60" w14:textId="77777777" w:rsidR="00EE2529" w:rsidRPr="00C81B84" w:rsidRDefault="00AD5E1E" w:rsidP="00C81B84">
      <w:pPr>
        <w:pStyle w:val="a-vedtak-tekst"/>
      </w:pPr>
      <w:r w:rsidRPr="00C81B84">
        <w:t>Oppdaterte kostnadsrammer for fagskole for brann- og redningspersonell</w:t>
      </w:r>
    </w:p>
    <w:p w14:paraId="157A044C" w14:textId="77777777" w:rsidR="00EE2529" w:rsidRPr="00C81B84" w:rsidRDefault="00AD5E1E" w:rsidP="00C81B84">
      <w:r w:rsidRPr="00C81B84">
        <w:t>Stortinget samtykker i at:</w:t>
      </w:r>
    </w:p>
    <w:p w14:paraId="05038CAA" w14:textId="77777777" w:rsidR="00EE2529" w:rsidRPr="00C81B84" w:rsidRDefault="00AD5E1E" w:rsidP="00C81B84">
      <w:pPr>
        <w:pStyle w:val="friliste"/>
      </w:pPr>
      <w:r w:rsidRPr="00C81B84">
        <w:t>1.</w:t>
      </w:r>
      <w:r w:rsidRPr="00C81B84">
        <w:tab/>
        <w:t>kostnadsrammen for byggeprosjektet for fagskolen for brann og redningspersonell økes til 739,9 mill. kroner (prisnivå per 1. juli 2023)</w:t>
      </w:r>
    </w:p>
    <w:p w14:paraId="7437F9F2" w14:textId="77777777" w:rsidR="00EE2529" w:rsidRPr="00C81B84" w:rsidRDefault="00AD5E1E" w:rsidP="00C81B84">
      <w:pPr>
        <w:pStyle w:val="friliste"/>
      </w:pPr>
      <w:r w:rsidRPr="00C81B84">
        <w:t>2.</w:t>
      </w:r>
      <w:r w:rsidRPr="00C81B84">
        <w:tab/>
        <w:t>kostnadsrammen for brukerutstyrsprosjektet for fagskolen for brann og redningspersonell økes til 162,6 mill. kroner (prisnivå per 1. juli 2023)</w:t>
      </w:r>
    </w:p>
    <w:p w14:paraId="227CAEDA" w14:textId="77777777" w:rsidR="00EE2529" w:rsidRPr="00C81B84" w:rsidRDefault="00AD5E1E" w:rsidP="00C81B84">
      <w:pPr>
        <w:pStyle w:val="a-vedtak-del"/>
      </w:pPr>
      <w:r w:rsidRPr="00C81B84">
        <w:t>XXXIII</w:t>
      </w:r>
    </w:p>
    <w:p w14:paraId="244CB771" w14:textId="77777777" w:rsidR="00EE2529" w:rsidRPr="00C81B84" w:rsidRDefault="00AD5E1E" w:rsidP="00C81B84">
      <w:pPr>
        <w:pStyle w:val="a-vedtak-tekst"/>
      </w:pPr>
      <w:r w:rsidRPr="00C81B84">
        <w:t>Salg av Oslo bispegård til Den norske kirke</w:t>
      </w:r>
    </w:p>
    <w:p w14:paraId="2E262027" w14:textId="77777777" w:rsidR="00EE2529" w:rsidRPr="00C81B84" w:rsidRDefault="00AD5E1E" w:rsidP="00C81B84">
      <w:r w:rsidRPr="00C81B84">
        <w:t xml:space="preserve">Stortinget samtykker i at Kommunal- og </w:t>
      </w:r>
      <w:proofErr w:type="spellStart"/>
      <w:r w:rsidRPr="00C81B84">
        <w:t>distriktsdepartementet</w:t>
      </w:r>
      <w:proofErr w:type="spellEnd"/>
      <w:r w:rsidRPr="00C81B84">
        <w:t xml:space="preserve"> kan gjennomføre et direktesalg av Oslo bispegård til Den norske kirke. Salgsprisen settes til markedspris basert på markedstakst innhentet av Statsbygg.</w:t>
      </w:r>
    </w:p>
    <w:p w14:paraId="07AC3131" w14:textId="77777777" w:rsidR="00EE2529" w:rsidRPr="00C81B84" w:rsidRDefault="00AD5E1E" w:rsidP="00C81B84">
      <w:pPr>
        <w:pStyle w:val="a-vedtak-del"/>
      </w:pPr>
      <w:r w:rsidRPr="00C81B84">
        <w:t>XXXIV</w:t>
      </w:r>
    </w:p>
    <w:p w14:paraId="73E7E10A" w14:textId="77777777" w:rsidR="00EE2529" w:rsidRPr="00C81B84" w:rsidRDefault="00AD5E1E" w:rsidP="00C81B84">
      <w:pPr>
        <w:pStyle w:val="a-vedtak-tekst"/>
      </w:pPr>
      <w:r w:rsidRPr="00C81B84">
        <w:t>Fullmakt til å gjøre endringer i bevilgninger som følge av takstforhandlingene</w:t>
      </w:r>
    </w:p>
    <w:p w14:paraId="21B13E56" w14:textId="77777777" w:rsidR="00EE2529" w:rsidRPr="00C81B84" w:rsidRDefault="00AD5E1E" w:rsidP="00C81B84">
      <w:r w:rsidRPr="00C81B84">
        <w:t>Stortinget samtykker i at Helse- og omsorgsdepartementet gis fullmakt til å gjøre endringer i statsbudsjettet som følge av endrede tilskudd og takster for leger, psykologer og fysioterapeuter avtalt i takstforhandlingene med Legeforeningen, Psykologforeningen og Norsk Fysioterapeutforbund, Norsk Manuellterapeut-forening og Privatpraktiserende Fysioterapeuters Forbund.</w:t>
      </w:r>
    </w:p>
    <w:p w14:paraId="27B12CE7" w14:textId="77777777" w:rsidR="00EE2529" w:rsidRPr="00C81B84" w:rsidRDefault="00AD5E1E" w:rsidP="00C81B84">
      <w:pPr>
        <w:pStyle w:val="a-vedtak-del"/>
      </w:pPr>
      <w:r w:rsidRPr="00C81B84">
        <w:t>XXXV</w:t>
      </w:r>
    </w:p>
    <w:p w14:paraId="53147495" w14:textId="77777777" w:rsidR="00EE2529" w:rsidRPr="00C81B84" w:rsidRDefault="00AD5E1E" w:rsidP="00C81B84">
      <w:r w:rsidRPr="00C81B84">
        <w:t>Stortinget samtykker i at med virkning fra 1. juli 2023 skal følgende ytelser i folketrygden gis etter disse satsene</w:t>
      </w:r>
      <w:r w:rsidRPr="00AD5E1E">
        <w:rPr>
          <w:rStyle w:val="skrift-hevet"/>
        </w:rPr>
        <w:t>1</w:t>
      </w:r>
      <w:r w:rsidRPr="00C81B84">
        <w:t>:</w:t>
      </w:r>
    </w:p>
    <w:p w14:paraId="52C949BA" w14:textId="77777777" w:rsidR="00EE2529" w:rsidRPr="00C81B84" w:rsidRDefault="00AD5E1E" w:rsidP="00C81B84">
      <w:pPr>
        <w:pStyle w:val="Tabellnavn"/>
      </w:pPr>
      <w:r w:rsidRPr="00C81B84">
        <w:t>03N1tx2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440"/>
        <w:gridCol w:w="8040"/>
        <w:gridCol w:w="1060"/>
      </w:tblGrid>
      <w:tr w:rsidR="00EE2529" w:rsidRPr="00C81B84" w14:paraId="588E7793" w14:textId="77777777">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1E36FF" w14:textId="77777777" w:rsidR="00EE2529" w:rsidRPr="00C81B84" w:rsidRDefault="00EE2529" w:rsidP="00C81B84"/>
        </w:tc>
        <w:tc>
          <w:tcPr>
            <w:tcW w:w="8040" w:type="dxa"/>
            <w:tcBorders>
              <w:top w:val="single" w:sz="4" w:space="0" w:color="000000"/>
              <w:left w:val="nil"/>
              <w:bottom w:val="single" w:sz="4" w:space="0" w:color="000000"/>
              <w:right w:val="nil"/>
            </w:tcBorders>
            <w:tcMar>
              <w:top w:w="128" w:type="dxa"/>
              <w:left w:w="43" w:type="dxa"/>
              <w:bottom w:w="43" w:type="dxa"/>
              <w:right w:w="43" w:type="dxa"/>
            </w:tcMar>
          </w:tcPr>
          <w:p w14:paraId="1530809F" w14:textId="77777777" w:rsidR="00EE2529" w:rsidRPr="00C81B84" w:rsidRDefault="00EE2529" w:rsidP="00C81B84"/>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C31F25" w14:textId="77777777" w:rsidR="00EE2529" w:rsidRPr="00C81B84" w:rsidRDefault="00AD5E1E" w:rsidP="00C81B84">
            <w:r w:rsidRPr="00C81B84">
              <w:t>Kroner</w:t>
            </w:r>
          </w:p>
        </w:tc>
      </w:tr>
      <w:tr w:rsidR="00EE2529" w:rsidRPr="00C81B84" w14:paraId="53331CE7" w14:textId="77777777">
        <w:trPr>
          <w:trHeight w:val="640"/>
        </w:trPr>
        <w:tc>
          <w:tcPr>
            <w:tcW w:w="440" w:type="dxa"/>
            <w:tcBorders>
              <w:top w:val="single" w:sz="4" w:space="0" w:color="000000"/>
              <w:left w:val="nil"/>
              <w:bottom w:val="nil"/>
              <w:right w:val="nil"/>
            </w:tcBorders>
            <w:tcMar>
              <w:top w:w="128" w:type="dxa"/>
              <w:left w:w="43" w:type="dxa"/>
              <w:bottom w:w="43" w:type="dxa"/>
              <w:right w:w="43" w:type="dxa"/>
            </w:tcMar>
          </w:tcPr>
          <w:p w14:paraId="6C8E37E4" w14:textId="77777777" w:rsidR="00EE2529" w:rsidRPr="00C81B84" w:rsidRDefault="00AD5E1E" w:rsidP="00C81B84">
            <w:r w:rsidRPr="00C81B84">
              <w:t>1a.</w:t>
            </w:r>
          </w:p>
        </w:tc>
        <w:tc>
          <w:tcPr>
            <w:tcW w:w="8040" w:type="dxa"/>
            <w:tcBorders>
              <w:top w:val="single" w:sz="4" w:space="0" w:color="000000"/>
              <w:left w:val="nil"/>
              <w:bottom w:val="nil"/>
              <w:right w:val="nil"/>
            </w:tcBorders>
            <w:tcMar>
              <w:top w:w="128" w:type="dxa"/>
              <w:left w:w="43" w:type="dxa"/>
              <w:bottom w:w="43" w:type="dxa"/>
              <w:right w:w="43" w:type="dxa"/>
            </w:tcMar>
          </w:tcPr>
          <w:p w14:paraId="270303F1" w14:textId="77777777" w:rsidR="00EE2529" w:rsidRPr="00C81B84" w:rsidRDefault="00AD5E1E" w:rsidP="00C81B84">
            <w:r w:rsidRPr="00C81B84">
              <w:t xml:space="preserve">Grunnstønad for ekstrautgifter grunnet varig sykdom, skade eller lyte etter lovens § 6-3 (laveste sats)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9BAED6C" w14:textId="77777777" w:rsidR="00EE2529" w:rsidRPr="00C81B84" w:rsidRDefault="00AD5E1E" w:rsidP="00C81B84">
            <w:r w:rsidRPr="00C81B84">
              <w:t>8 688</w:t>
            </w:r>
          </w:p>
        </w:tc>
      </w:tr>
      <w:tr w:rsidR="00EE2529" w:rsidRPr="00C81B84" w14:paraId="6A4EB8D2" w14:textId="77777777">
        <w:trPr>
          <w:trHeight w:val="380"/>
        </w:trPr>
        <w:tc>
          <w:tcPr>
            <w:tcW w:w="440" w:type="dxa"/>
            <w:tcBorders>
              <w:top w:val="nil"/>
              <w:left w:val="nil"/>
              <w:bottom w:val="nil"/>
              <w:right w:val="nil"/>
            </w:tcBorders>
            <w:tcMar>
              <w:top w:w="128" w:type="dxa"/>
              <w:left w:w="43" w:type="dxa"/>
              <w:bottom w:w="43" w:type="dxa"/>
              <w:right w:w="43" w:type="dxa"/>
            </w:tcMar>
          </w:tcPr>
          <w:p w14:paraId="6AE8AD7F" w14:textId="77777777" w:rsidR="00EE2529" w:rsidRPr="00C81B84" w:rsidRDefault="00AD5E1E" w:rsidP="00C81B84">
            <w:r w:rsidRPr="00C81B84">
              <w:t>1b.</w:t>
            </w:r>
          </w:p>
        </w:tc>
        <w:tc>
          <w:tcPr>
            <w:tcW w:w="8040" w:type="dxa"/>
            <w:tcBorders>
              <w:top w:val="nil"/>
              <w:left w:val="nil"/>
              <w:bottom w:val="nil"/>
              <w:right w:val="nil"/>
            </w:tcBorders>
            <w:tcMar>
              <w:top w:w="128" w:type="dxa"/>
              <w:left w:w="43" w:type="dxa"/>
              <w:bottom w:w="43" w:type="dxa"/>
              <w:right w:w="43" w:type="dxa"/>
            </w:tcMar>
          </w:tcPr>
          <w:p w14:paraId="7B54CA55" w14:textId="77777777" w:rsidR="00EE2529" w:rsidRPr="00C81B84" w:rsidRDefault="00AD5E1E" w:rsidP="00C81B84">
            <w:r w:rsidRPr="00C81B84">
              <w:t xml:space="preserve">Ved ekstrautgifter utover laveste sats kan grunnstønaden forhøyes til </w:t>
            </w:r>
          </w:p>
        </w:tc>
        <w:tc>
          <w:tcPr>
            <w:tcW w:w="1060" w:type="dxa"/>
            <w:tcBorders>
              <w:top w:val="nil"/>
              <w:left w:val="nil"/>
              <w:bottom w:val="nil"/>
              <w:right w:val="nil"/>
            </w:tcBorders>
            <w:tcMar>
              <w:top w:w="128" w:type="dxa"/>
              <w:left w:w="43" w:type="dxa"/>
              <w:bottom w:w="43" w:type="dxa"/>
              <w:right w:w="43" w:type="dxa"/>
            </w:tcMar>
            <w:vAlign w:val="bottom"/>
          </w:tcPr>
          <w:p w14:paraId="7EE31FFA" w14:textId="77777777" w:rsidR="00EE2529" w:rsidRPr="00C81B84" w:rsidRDefault="00AD5E1E" w:rsidP="00C81B84">
            <w:r w:rsidRPr="00C81B84">
              <w:t>13 248</w:t>
            </w:r>
          </w:p>
        </w:tc>
      </w:tr>
      <w:tr w:rsidR="00EE2529" w:rsidRPr="00C81B84" w14:paraId="047171F9" w14:textId="77777777">
        <w:trPr>
          <w:trHeight w:val="380"/>
        </w:trPr>
        <w:tc>
          <w:tcPr>
            <w:tcW w:w="440" w:type="dxa"/>
            <w:tcBorders>
              <w:top w:val="nil"/>
              <w:left w:val="nil"/>
              <w:bottom w:val="nil"/>
              <w:right w:val="nil"/>
            </w:tcBorders>
            <w:tcMar>
              <w:top w:w="128" w:type="dxa"/>
              <w:left w:w="43" w:type="dxa"/>
              <w:bottom w:w="43" w:type="dxa"/>
              <w:right w:w="43" w:type="dxa"/>
            </w:tcMar>
          </w:tcPr>
          <w:p w14:paraId="69154BFE" w14:textId="77777777" w:rsidR="00EE2529" w:rsidRPr="00C81B84" w:rsidRDefault="00AD5E1E" w:rsidP="00C81B84">
            <w:r w:rsidRPr="00C81B84">
              <w:t>1c.</w:t>
            </w:r>
          </w:p>
        </w:tc>
        <w:tc>
          <w:tcPr>
            <w:tcW w:w="8040" w:type="dxa"/>
            <w:tcBorders>
              <w:top w:val="nil"/>
              <w:left w:val="nil"/>
              <w:bottom w:val="nil"/>
              <w:right w:val="nil"/>
            </w:tcBorders>
            <w:tcMar>
              <w:top w:w="128" w:type="dxa"/>
              <w:left w:w="43" w:type="dxa"/>
              <w:bottom w:w="43" w:type="dxa"/>
              <w:right w:w="43" w:type="dxa"/>
            </w:tcMar>
          </w:tcPr>
          <w:p w14:paraId="71114B34" w14:textId="77777777" w:rsidR="00EE2529" w:rsidRPr="00C81B84" w:rsidRDefault="00AD5E1E" w:rsidP="00C81B84">
            <w:r w:rsidRPr="00C81B84">
              <w:t xml:space="preserve">eller til </w:t>
            </w:r>
          </w:p>
        </w:tc>
        <w:tc>
          <w:tcPr>
            <w:tcW w:w="1060" w:type="dxa"/>
            <w:tcBorders>
              <w:top w:val="nil"/>
              <w:left w:val="nil"/>
              <w:bottom w:val="nil"/>
              <w:right w:val="nil"/>
            </w:tcBorders>
            <w:tcMar>
              <w:top w:w="128" w:type="dxa"/>
              <w:left w:w="43" w:type="dxa"/>
              <w:bottom w:w="43" w:type="dxa"/>
              <w:right w:w="43" w:type="dxa"/>
            </w:tcMar>
            <w:vAlign w:val="bottom"/>
          </w:tcPr>
          <w:p w14:paraId="3F7EF45D" w14:textId="77777777" w:rsidR="00EE2529" w:rsidRPr="00C81B84" w:rsidRDefault="00AD5E1E" w:rsidP="00C81B84">
            <w:r w:rsidRPr="00C81B84">
              <w:t>17 364</w:t>
            </w:r>
          </w:p>
        </w:tc>
      </w:tr>
      <w:tr w:rsidR="00EE2529" w:rsidRPr="00C81B84" w14:paraId="687AF9DF" w14:textId="77777777">
        <w:trPr>
          <w:trHeight w:val="380"/>
        </w:trPr>
        <w:tc>
          <w:tcPr>
            <w:tcW w:w="440" w:type="dxa"/>
            <w:tcBorders>
              <w:top w:val="nil"/>
              <w:left w:val="nil"/>
              <w:bottom w:val="nil"/>
              <w:right w:val="nil"/>
            </w:tcBorders>
            <w:tcMar>
              <w:top w:w="128" w:type="dxa"/>
              <w:left w:w="43" w:type="dxa"/>
              <w:bottom w:w="43" w:type="dxa"/>
              <w:right w:w="43" w:type="dxa"/>
            </w:tcMar>
          </w:tcPr>
          <w:p w14:paraId="0F2E1D4D" w14:textId="77777777" w:rsidR="00EE2529" w:rsidRPr="00C81B84" w:rsidRDefault="00AD5E1E" w:rsidP="00C81B84">
            <w:r w:rsidRPr="00C81B84">
              <w:t>1d.</w:t>
            </w:r>
          </w:p>
        </w:tc>
        <w:tc>
          <w:tcPr>
            <w:tcW w:w="8040" w:type="dxa"/>
            <w:tcBorders>
              <w:top w:val="nil"/>
              <w:left w:val="nil"/>
              <w:bottom w:val="nil"/>
              <w:right w:val="nil"/>
            </w:tcBorders>
            <w:tcMar>
              <w:top w:w="128" w:type="dxa"/>
              <w:left w:w="43" w:type="dxa"/>
              <w:bottom w:w="43" w:type="dxa"/>
              <w:right w:w="43" w:type="dxa"/>
            </w:tcMar>
          </w:tcPr>
          <w:p w14:paraId="7726BD27" w14:textId="77777777" w:rsidR="00EE2529" w:rsidRPr="00C81B84" w:rsidRDefault="00AD5E1E" w:rsidP="00C81B84">
            <w:r w:rsidRPr="00C81B84">
              <w:t xml:space="preserve">eller til </w:t>
            </w:r>
          </w:p>
        </w:tc>
        <w:tc>
          <w:tcPr>
            <w:tcW w:w="1060" w:type="dxa"/>
            <w:tcBorders>
              <w:top w:val="nil"/>
              <w:left w:val="nil"/>
              <w:bottom w:val="nil"/>
              <w:right w:val="nil"/>
            </w:tcBorders>
            <w:tcMar>
              <w:top w:w="128" w:type="dxa"/>
              <w:left w:w="43" w:type="dxa"/>
              <w:bottom w:w="43" w:type="dxa"/>
              <w:right w:w="43" w:type="dxa"/>
            </w:tcMar>
            <w:vAlign w:val="bottom"/>
          </w:tcPr>
          <w:p w14:paraId="24338B7D" w14:textId="77777777" w:rsidR="00EE2529" w:rsidRPr="00C81B84" w:rsidRDefault="00AD5E1E" w:rsidP="00C81B84">
            <w:r w:rsidRPr="00C81B84">
              <w:t>25 572</w:t>
            </w:r>
          </w:p>
        </w:tc>
      </w:tr>
      <w:tr w:rsidR="00EE2529" w:rsidRPr="00C81B84" w14:paraId="7CCD750F" w14:textId="77777777">
        <w:trPr>
          <w:trHeight w:val="380"/>
        </w:trPr>
        <w:tc>
          <w:tcPr>
            <w:tcW w:w="440" w:type="dxa"/>
            <w:tcBorders>
              <w:top w:val="nil"/>
              <w:left w:val="nil"/>
              <w:bottom w:val="nil"/>
              <w:right w:val="nil"/>
            </w:tcBorders>
            <w:tcMar>
              <w:top w:w="128" w:type="dxa"/>
              <w:left w:w="43" w:type="dxa"/>
              <w:bottom w:w="43" w:type="dxa"/>
              <w:right w:w="43" w:type="dxa"/>
            </w:tcMar>
          </w:tcPr>
          <w:p w14:paraId="50D0DA72" w14:textId="77777777" w:rsidR="00EE2529" w:rsidRPr="00C81B84" w:rsidRDefault="00AD5E1E" w:rsidP="00C81B84">
            <w:r w:rsidRPr="00C81B84">
              <w:t>1e.</w:t>
            </w:r>
          </w:p>
        </w:tc>
        <w:tc>
          <w:tcPr>
            <w:tcW w:w="8040" w:type="dxa"/>
            <w:tcBorders>
              <w:top w:val="nil"/>
              <w:left w:val="nil"/>
              <w:bottom w:val="nil"/>
              <w:right w:val="nil"/>
            </w:tcBorders>
            <w:tcMar>
              <w:top w:w="128" w:type="dxa"/>
              <w:left w:w="43" w:type="dxa"/>
              <w:bottom w:w="43" w:type="dxa"/>
              <w:right w:w="43" w:type="dxa"/>
            </w:tcMar>
          </w:tcPr>
          <w:p w14:paraId="7759199B" w14:textId="77777777" w:rsidR="00EE2529" w:rsidRPr="00C81B84" w:rsidRDefault="00AD5E1E" w:rsidP="00C81B84">
            <w:r w:rsidRPr="00C81B84">
              <w:t xml:space="preserve">eller til </w:t>
            </w:r>
          </w:p>
        </w:tc>
        <w:tc>
          <w:tcPr>
            <w:tcW w:w="1060" w:type="dxa"/>
            <w:tcBorders>
              <w:top w:val="nil"/>
              <w:left w:val="nil"/>
              <w:bottom w:val="nil"/>
              <w:right w:val="nil"/>
            </w:tcBorders>
            <w:tcMar>
              <w:top w:w="128" w:type="dxa"/>
              <w:left w:w="43" w:type="dxa"/>
              <w:bottom w:w="43" w:type="dxa"/>
              <w:right w:w="43" w:type="dxa"/>
            </w:tcMar>
            <w:vAlign w:val="bottom"/>
          </w:tcPr>
          <w:p w14:paraId="3038597A" w14:textId="77777777" w:rsidR="00EE2529" w:rsidRPr="00C81B84" w:rsidRDefault="00AD5E1E" w:rsidP="00C81B84">
            <w:r w:rsidRPr="00C81B84">
              <w:t>34 644</w:t>
            </w:r>
          </w:p>
        </w:tc>
      </w:tr>
      <w:tr w:rsidR="00EE2529" w:rsidRPr="00C81B84" w14:paraId="239C3B7E" w14:textId="77777777">
        <w:trPr>
          <w:trHeight w:val="380"/>
        </w:trPr>
        <w:tc>
          <w:tcPr>
            <w:tcW w:w="440" w:type="dxa"/>
            <w:tcBorders>
              <w:top w:val="nil"/>
              <w:left w:val="nil"/>
              <w:bottom w:val="nil"/>
              <w:right w:val="nil"/>
            </w:tcBorders>
            <w:tcMar>
              <w:top w:w="128" w:type="dxa"/>
              <w:left w:w="43" w:type="dxa"/>
              <w:bottom w:w="43" w:type="dxa"/>
              <w:right w:w="43" w:type="dxa"/>
            </w:tcMar>
          </w:tcPr>
          <w:p w14:paraId="7110B52F" w14:textId="77777777" w:rsidR="00EE2529" w:rsidRPr="00C81B84" w:rsidRDefault="00AD5E1E" w:rsidP="00C81B84">
            <w:r w:rsidRPr="00C81B84">
              <w:t>1f.</w:t>
            </w:r>
          </w:p>
        </w:tc>
        <w:tc>
          <w:tcPr>
            <w:tcW w:w="8040" w:type="dxa"/>
            <w:tcBorders>
              <w:top w:val="nil"/>
              <w:left w:val="nil"/>
              <w:bottom w:val="nil"/>
              <w:right w:val="nil"/>
            </w:tcBorders>
            <w:tcMar>
              <w:top w:w="128" w:type="dxa"/>
              <w:left w:w="43" w:type="dxa"/>
              <w:bottom w:w="43" w:type="dxa"/>
              <w:right w:w="43" w:type="dxa"/>
            </w:tcMar>
          </w:tcPr>
          <w:p w14:paraId="2903CC47" w14:textId="77777777" w:rsidR="00EE2529" w:rsidRPr="00C81B84" w:rsidRDefault="00AD5E1E" w:rsidP="00C81B84">
            <w:r w:rsidRPr="00C81B84">
              <w:t xml:space="preserve">eller til </w:t>
            </w:r>
          </w:p>
        </w:tc>
        <w:tc>
          <w:tcPr>
            <w:tcW w:w="1060" w:type="dxa"/>
            <w:tcBorders>
              <w:top w:val="nil"/>
              <w:left w:val="nil"/>
              <w:bottom w:val="nil"/>
              <w:right w:val="nil"/>
            </w:tcBorders>
            <w:tcMar>
              <w:top w:w="128" w:type="dxa"/>
              <w:left w:w="43" w:type="dxa"/>
              <w:bottom w:w="43" w:type="dxa"/>
              <w:right w:w="43" w:type="dxa"/>
            </w:tcMar>
            <w:vAlign w:val="bottom"/>
          </w:tcPr>
          <w:p w14:paraId="11C0918B" w14:textId="77777777" w:rsidR="00EE2529" w:rsidRPr="00C81B84" w:rsidRDefault="00AD5E1E" w:rsidP="00C81B84">
            <w:r w:rsidRPr="00C81B84">
              <w:t>43 272</w:t>
            </w:r>
          </w:p>
        </w:tc>
      </w:tr>
      <w:tr w:rsidR="00EE2529" w:rsidRPr="00C81B84" w14:paraId="4074EE29" w14:textId="77777777">
        <w:trPr>
          <w:trHeight w:val="640"/>
        </w:trPr>
        <w:tc>
          <w:tcPr>
            <w:tcW w:w="440" w:type="dxa"/>
            <w:tcBorders>
              <w:top w:val="nil"/>
              <w:left w:val="nil"/>
              <w:bottom w:val="nil"/>
              <w:right w:val="nil"/>
            </w:tcBorders>
            <w:tcMar>
              <w:top w:w="128" w:type="dxa"/>
              <w:left w:w="43" w:type="dxa"/>
              <w:bottom w:w="43" w:type="dxa"/>
              <w:right w:w="43" w:type="dxa"/>
            </w:tcMar>
          </w:tcPr>
          <w:p w14:paraId="3BA31AE1" w14:textId="77777777" w:rsidR="00EE2529" w:rsidRPr="00C81B84" w:rsidRDefault="00AD5E1E" w:rsidP="00C81B84">
            <w:r w:rsidRPr="00C81B84">
              <w:t>2a.</w:t>
            </w:r>
          </w:p>
        </w:tc>
        <w:tc>
          <w:tcPr>
            <w:tcW w:w="8040" w:type="dxa"/>
            <w:tcBorders>
              <w:top w:val="nil"/>
              <w:left w:val="nil"/>
              <w:bottom w:val="nil"/>
              <w:right w:val="nil"/>
            </w:tcBorders>
            <w:tcMar>
              <w:top w:w="128" w:type="dxa"/>
              <w:left w:w="43" w:type="dxa"/>
              <w:bottom w:w="43" w:type="dxa"/>
              <w:right w:w="43" w:type="dxa"/>
            </w:tcMar>
          </w:tcPr>
          <w:p w14:paraId="7B4AF5DD" w14:textId="77777777" w:rsidR="00EE2529" w:rsidRPr="00C81B84" w:rsidRDefault="00AD5E1E" w:rsidP="00C81B84">
            <w:r w:rsidRPr="00C81B84">
              <w:t>Hjelpestønad etter lovens § 6-4 til dem som må ha særskilt tilsyn og pleie grunnet varig sykdom, skade eller lyte</w:t>
            </w:r>
          </w:p>
        </w:tc>
        <w:tc>
          <w:tcPr>
            <w:tcW w:w="1060" w:type="dxa"/>
            <w:tcBorders>
              <w:top w:val="nil"/>
              <w:left w:val="nil"/>
              <w:bottom w:val="nil"/>
              <w:right w:val="nil"/>
            </w:tcBorders>
            <w:tcMar>
              <w:top w:w="128" w:type="dxa"/>
              <w:left w:w="43" w:type="dxa"/>
              <w:bottom w:w="43" w:type="dxa"/>
              <w:right w:w="43" w:type="dxa"/>
            </w:tcMar>
            <w:vAlign w:val="bottom"/>
          </w:tcPr>
          <w:p w14:paraId="05C70E1C" w14:textId="77777777" w:rsidR="00EE2529" w:rsidRPr="00C81B84" w:rsidRDefault="00AD5E1E" w:rsidP="00C81B84">
            <w:r w:rsidRPr="00C81B84">
              <w:t>15 552</w:t>
            </w:r>
          </w:p>
        </w:tc>
      </w:tr>
      <w:tr w:rsidR="00EE2529" w:rsidRPr="00C81B84" w14:paraId="7FBE1CCC" w14:textId="77777777">
        <w:trPr>
          <w:trHeight w:val="640"/>
        </w:trPr>
        <w:tc>
          <w:tcPr>
            <w:tcW w:w="440" w:type="dxa"/>
            <w:tcBorders>
              <w:top w:val="nil"/>
              <w:left w:val="nil"/>
              <w:bottom w:val="nil"/>
              <w:right w:val="nil"/>
            </w:tcBorders>
            <w:tcMar>
              <w:top w:w="128" w:type="dxa"/>
              <w:left w:w="43" w:type="dxa"/>
              <w:bottom w:w="43" w:type="dxa"/>
              <w:right w:w="43" w:type="dxa"/>
            </w:tcMar>
          </w:tcPr>
          <w:p w14:paraId="60E17841" w14:textId="77777777" w:rsidR="00EE2529" w:rsidRPr="00C81B84" w:rsidRDefault="00AD5E1E" w:rsidP="00C81B84">
            <w:r w:rsidRPr="00C81B84">
              <w:t>2b.</w:t>
            </w:r>
          </w:p>
        </w:tc>
        <w:tc>
          <w:tcPr>
            <w:tcW w:w="8040" w:type="dxa"/>
            <w:tcBorders>
              <w:top w:val="nil"/>
              <w:left w:val="nil"/>
              <w:bottom w:val="nil"/>
              <w:right w:val="nil"/>
            </w:tcBorders>
            <w:tcMar>
              <w:top w:w="128" w:type="dxa"/>
              <w:left w:w="43" w:type="dxa"/>
              <w:bottom w:w="43" w:type="dxa"/>
              <w:right w:w="43" w:type="dxa"/>
            </w:tcMar>
          </w:tcPr>
          <w:p w14:paraId="44CF3BE4" w14:textId="77777777" w:rsidR="00EE2529" w:rsidRPr="00C81B84" w:rsidRDefault="00AD5E1E" w:rsidP="00C81B84">
            <w:r w:rsidRPr="00C81B84">
              <w:t xml:space="preserve">Forhøyet hjelpestønad etter lovens § 6-5 til barn under 18 år som må ha særskilt tilsyn og pleie </w:t>
            </w:r>
          </w:p>
        </w:tc>
        <w:tc>
          <w:tcPr>
            <w:tcW w:w="1060" w:type="dxa"/>
            <w:tcBorders>
              <w:top w:val="nil"/>
              <w:left w:val="nil"/>
              <w:bottom w:val="nil"/>
              <w:right w:val="nil"/>
            </w:tcBorders>
            <w:tcMar>
              <w:top w:w="128" w:type="dxa"/>
              <w:left w:w="43" w:type="dxa"/>
              <w:bottom w:w="43" w:type="dxa"/>
              <w:right w:w="43" w:type="dxa"/>
            </w:tcMar>
            <w:vAlign w:val="bottom"/>
          </w:tcPr>
          <w:p w14:paraId="5D397158" w14:textId="77777777" w:rsidR="00EE2529" w:rsidRPr="00C81B84" w:rsidRDefault="00AD5E1E" w:rsidP="00C81B84">
            <w:r w:rsidRPr="00C81B84">
              <w:t>31 104</w:t>
            </w:r>
          </w:p>
        </w:tc>
      </w:tr>
      <w:tr w:rsidR="00EE2529" w:rsidRPr="00C81B84" w14:paraId="7DE25824" w14:textId="77777777">
        <w:trPr>
          <w:trHeight w:val="380"/>
        </w:trPr>
        <w:tc>
          <w:tcPr>
            <w:tcW w:w="440" w:type="dxa"/>
            <w:tcBorders>
              <w:top w:val="nil"/>
              <w:left w:val="nil"/>
              <w:bottom w:val="nil"/>
              <w:right w:val="nil"/>
            </w:tcBorders>
            <w:tcMar>
              <w:top w:w="128" w:type="dxa"/>
              <w:left w:w="43" w:type="dxa"/>
              <w:bottom w:w="43" w:type="dxa"/>
              <w:right w:w="43" w:type="dxa"/>
            </w:tcMar>
          </w:tcPr>
          <w:p w14:paraId="3B63CA87" w14:textId="77777777" w:rsidR="00EE2529" w:rsidRPr="00C81B84" w:rsidRDefault="00AD5E1E" w:rsidP="00C81B84">
            <w:r w:rsidRPr="00C81B84">
              <w:t>2c.</w:t>
            </w:r>
          </w:p>
        </w:tc>
        <w:tc>
          <w:tcPr>
            <w:tcW w:w="8040" w:type="dxa"/>
            <w:tcBorders>
              <w:top w:val="nil"/>
              <w:left w:val="nil"/>
              <w:bottom w:val="nil"/>
              <w:right w:val="nil"/>
            </w:tcBorders>
            <w:tcMar>
              <w:top w:w="128" w:type="dxa"/>
              <w:left w:w="43" w:type="dxa"/>
              <w:bottom w:w="43" w:type="dxa"/>
              <w:right w:w="43" w:type="dxa"/>
            </w:tcMar>
          </w:tcPr>
          <w:p w14:paraId="7E5D5FCD" w14:textId="77777777" w:rsidR="00EE2529" w:rsidRPr="00C81B84" w:rsidRDefault="00AD5E1E" w:rsidP="00C81B84">
            <w:r w:rsidRPr="00C81B84">
              <w:t xml:space="preserve">eller til </w:t>
            </w:r>
          </w:p>
        </w:tc>
        <w:tc>
          <w:tcPr>
            <w:tcW w:w="1060" w:type="dxa"/>
            <w:tcBorders>
              <w:top w:val="nil"/>
              <w:left w:val="nil"/>
              <w:bottom w:val="nil"/>
              <w:right w:val="nil"/>
            </w:tcBorders>
            <w:tcMar>
              <w:top w:w="128" w:type="dxa"/>
              <w:left w:w="43" w:type="dxa"/>
              <w:bottom w:w="43" w:type="dxa"/>
              <w:right w:w="43" w:type="dxa"/>
            </w:tcMar>
            <w:vAlign w:val="bottom"/>
          </w:tcPr>
          <w:p w14:paraId="5F31359B" w14:textId="77777777" w:rsidR="00EE2529" w:rsidRPr="00C81B84" w:rsidRDefault="00AD5E1E" w:rsidP="00C81B84">
            <w:r w:rsidRPr="00C81B84">
              <w:t>62 208</w:t>
            </w:r>
          </w:p>
        </w:tc>
      </w:tr>
      <w:tr w:rsidR="00EE2529" w:rsidRPr="00C81B84" w14:paraId="23CF7723" w14:textId="77777777">
        <w:trPr>
          <w:trHeight w:val="380"/>
        </w:trPr>
        <w:tc>
          <w:tcPr>
            <w:tcW w:w="440" w:type="dxa"/>
            <w:tcBorders>
              <w:top w:val="nil"/>
              <w:left w:val="nil"/>
              <w:bottom w:val="nil"/>
              <w:right w:val="nil"/>
            </w:tcBorders>
            <w:tcMar>
              <w:top w:w="128" w:type="dxa"/>
              <w:left w:w="43" w:type="dxa"/>
              <w:bottom w:w="43" w:type="dxa"/>
              <w:right w:w="43" w:type="dxa"/>
            </w:tcMar>
          </w:tcPr>
          <w:p w14:paraId="6F5C5F4D" w14:textId="77777777" w:rsidR="00EE2529" w:rsidRPr="00C81B84" w:rsidRDefault="00AD5E1E" w:rsidP="00C81B84">
            <w:r w:rsidRPr="00C81B84">
              <w:t>2d.</w:t>
            </w:r>
          </w:p>
        </w:tc>
        <w:tc>
          <w:tcPr>
            <w:tcW w:w="8040" w:type="dxa"/>
            <w:tcBorders>
              <w:top w:val="nil"/>
              <w:left w:val="nil"/>
              <w:bottom w:val="nil"/>
              <w:right w:val="nil"/>
            </w:tcBorders>
            <w:tcMar>
              <w:top w:w="128" w:type="dxa"/>
              <w:left w:w="43" w:type="dxa"/>
              <w:bottom w:w="43" w:type="dxa"/>
              <w:right w:w="43" w:type="dxa"/>
            </w:tcMar>
          </w:tcPr>
          <w:p w14:paraId="45C1017C" w14:textId="77777777" w:rsidR="00EE2529" w:rsidRPr="00C81B84" w:rsidRDefault="00AD5E1E" w:rsidP="00C81B84">
            <w:r w:rsidRPr="00C81B84">
              <w:t xml:space="preserve">eller til </w:t>
            </w:r>
          </w:p>
        </w:tc>
        <w:tc>
          <w:tcPr>
            <w:tcW w:w="1060" w:type="dxa"/>
            <w:tcBorders>
              <w:top w:val="nil"/>
              <w:left w:val="nil"/>
              <w:bottom w:val="nil"/>
              <w:right w:val="nil"/>
            </w:tcBorders>
            <w:tcMar>
              <w:top w:w="128" w:type="dxa"/>
              <w:left w:w="43" w:type="dxa"/>
              <w:bottom w:w="43" w:type="dxa"/>
              <w:right w:w="43" w:type="dxa"/>
            </w:tcMar>
            <w:vAlign w:val="bottom"/>
          </w:tcPr>
          <w:p w14:paraId="1862DD46" w14:textId="77777777" w:rsidR="00EE2529" w:rsidRPr="00C81B84" w:rsidRDefault="00AD5E1E" w:rsidP="00C81B84">
            <w:r w:rsidRPr="00C81B84">
              <w:t>93 312</w:t>
            </w:r>
          </w:p>
        </w:tc>
      </w:tr>
      <w:tr w:rsidR="00EE2529" w:rsidRPr="00C81B84" w14:paraId="52840C73" w14:textId="77777777">
        <w:trPr>
          <w:trHeight w:val="380"/>
        </w:trPr>
        <w:tc>
          <w:tcPr>
            <w:tcW w:w="440" w:type="dxa"/>
            <w:tcBorders>
              <w:top w:val="nil"/>
              <w:left w:val="nil"/>
              <w:bottom w:val="nil"/>
              <w:right w:val="nil"/>
            </w:tcBorders>
            <w:tcMar>
              <w:top w:w="128" w:type="dxa"/>
              <w:left w:w="43" w:type="dxa"/>
              <w:bottom w:w="43" w:type="dxa"/>
              <w:right w:w="43" w:type="dxa"/>
            </w:tcMar>
          </w:tcPr>
          <w:p w14:paraId="691A2FBC" w14:textId="77777777" w:rsidR="00EE2529" w:rsidRPr="00C81B84" w:rsidRDefault="00AD5E1E" w:rsidP="00C81B84">
            <w:r w:rsidRPr="00C81B84">
              <w:t>3.</w:t>
            </w:r>
          </w:p>
        </w:tc>
        <w:tc>
          <w:tcPr>
            <w:tcW w:w="8040" w:type="dxa"/>
            <w:tcBorders>
              <w:top w:val="nil"/>
              <w:left w:val="nil"/>
              <w:bottom w:val="nil"/>
              <w:right w:val="nil"/>
            </w:tcBorders>
            <w:tcMar>
              <w:top w:w="128" w:type="dxa"/>
              <w:left w:w="43" w:type="dxa"/>
              <w:bottom w:w="43" w:type="dxa"/>
              <w:right w:w="43" w:type="dxa"/>
            </w:tcMar>
          </w:tcPr>
          <w:p w14:paraId="2CA63E14" w14:textId="77777777" w:rsidR="00EE2529" w:rsidRPr="00C81B84" w:rsidRDefault="00AD5E1E" w:rsidP="00C81B84">
            <w:r w:rsidRPr="00C81B84">
              <w:t xml:space="preserve">Behovsprøvet gravferdsstønad opptil </w:t>
            </w:r>
          </w:p>
        </w:tc>
        <w:tc>
          <w:tcPr>
            <w:tcW w:w="1060" w:type="dxa"/>
            <w:tcBorders>
              <w:top w:val="nil"/>
              <w:left w:val="nil"/>
              <w:bottom w:val="nil"/>
              <w:right w:val="nil"/>
            </w:tcBorders>
            <w:tcMar>
              <w:top w:w="128" w:type="dxa"/>
              <w:left w:w="43" w:type="dxa"/>
              <w:bottom w:w="43" w:type="dxa"/>
              <w:right w:w="43" w:type="dxa"/>
            </w:tcMar>
            <w:vAlign w:val="bottom"/>
          </w:tcPr>
          <w:p w14:paraId="00A845A2" w14:textId="77777777" w:rsidR="00EE2529" w:rsidRPr="00C81B84" w:rsidRDefault="00AD5E1E" w:rsidP="00C81B84">
            <w:r w:rsidRPr="00C81B84">
              <w:t>27 390</w:t>
            </w:r>
          </w:p>
        </w:tc>
      </w:tr>
      <w:tr w:rsidR="00EE2529" w:rsidRPr="00C81B84" w14:paraId="5EB24215" w14:textId="77777777">
        <w:trPr>
          <w:trHeight w:val="380"/>
        </w:trPr>
        <w:tc>
          <w:tcPr>
            <w:tcW w:w="440" w:type="dxa"/>
            <w:tcBorders>
              <w:top w:val="nil"/>
              <w:left w:val="nil"/>
              <w:bottom w:val="nil"/>
              <w:right w:val="nil"/>
            </w:tcBorders>
            <w:tcMar>
              <w:top w:w="128" w:type="dxa"/>
              <w:left w:w="43" w:type="dxa"/>
              <w:bottom w:w="43" w:type="dxa"/>
              <w:right w:w="43" w:type="dxa"/>
            </w:tcMar>
          </w:tcPr>
          <w:p w14:paraId="2EDE8540" w14:textId="77777777" w:rsidR="00EE2529" w:rsidRPr="00C81B84" w:rsidRDefault="00AD5E1E" w:rsidP="00C81B84">
            <w:r w:rsidRPr="00C81B84">
              <w:t>4.</w:t>
            </w:r>
          </w:p>
        </w:tc>
        <w:tc>
          <w:tcPr>
            <w:tcW w:w="8040" w:type="dxa"/>
            <w:tcBorders>
              <w:top w:val="nil"/>
              <w:left w:val="nil"/>
              <w:bottom w:val="nil"/>
              <w:right w:val="nil"/>
            </w:tcBorders>
            <w:tcMar>
              <w:top w:w="128" w:type="dxa"/>
              <w:left w:w="43" w:type="dxa"/>
              <w:bottom w:w="43" w:type="dxa"/>
              <w:right w:w="43" w:type="dxa"/>
            </w:tcMar>
          </w:tcPr>
          <w:p w14:paraId="29AAB5A7" w14:textId="77777777" w:rsidR="00EE2529" w:rsidRPr="00C81B84" w:rsidRDefault="00AD5E1E" w:rsidP="00C81B84">
            <w:r w:rsidRPr="00C81B84">
              <w:t>Stønad til barnetilsyn etter lovens §§ 15-10 og 17-9 første ledd bokstav a)</w:t>
            </w:r>
            <w:r w:rsidRPr="00AD5E1E">
              <w:rPr>
                <w:rStyle w:val="skrift-hevet"/>
              </w:rPr>
              <w:t>2</w:t>
            </w:r>
          </w:p>
        </w:tc>
        <w:tc>
          <w:tcPr>
            <w:tcW w:w="1060" w:type="dxa"/>
            <w:tcBorders>
              <w:top w:val="nil"/>
              <w:left w:val="nil"/>
              <w:bottom w:val="nil"/>
              <w:right w:val="nil"/>
            </w:tcBorders>
            <w:tcMar>
              <w:top w:w="128" w:type="dxa"/>
              <w:left w:w="43" w:type="dxa"/>
              <w:bottom w:w="43" w:type="dxa"/>
              <w:right w:w="43" w:type="dxa"/>
            </w:tcMar>
            <w:vAlign w:val="bottom"/>
          </w:tcPr>
          <w:p w14:paraId="15079380" w14:textId="77777777" w:rsidR="00EE2529" w:rsidRPr="00C81B84" w:rsidRDefault="00EE2529" w:rsidP="00C81B84"/>
        </w:tc>
      </w:tr>
      <w:tr w:rsidR="00EE2529" w:rsidRPr="00C81B84" w14:paraId="55B3F2B9" w14:textId="77777777">
        <w:trPr>
          <w:trHeight w:val="380"/>
        </w:trPr>
        <w:tc>
          <w:tcPr>
            <w:tcW w:w="440" w:type="dxa"/>
            <w:tcBorders>
              <w:top w:val="nil"/>
              <w:left w:val="nil"/>
              <w:bottom w:val="nil"/>
              <w:right w:val="nil"/>
            </w:tcBorders>
            <w:tcMar>
              <w:top w:w="128" w:type="dxa"/>
              <w:left w:w="43" w:type="dxa"/>
              <w:bottom w:w="43" w:type="dxa"/>
              <w:right w:w="43" w:type="dxa"/>
            </w:tcMar>
          </w:tcPr>
          <w:p w14:paraId="779DFC63" w14:textId="77777777" w:rsidR="00EE2529" w:rsidRPr="00C81B84" w:rsidRDefault="00EE2529" w:rsidP="00C81B84"/>
        </w:tc>
        <w:tc>
          <w:tcPr>
            <w:tcW w:w="8040" w:type="dxa"/>
            <w:tcBorders>
              <w:top w:val="nil"/>
              <w:left w:val="nil"/>
              <w:bottom w:val="nil"/>
              <w:right w:val="nil"/>
            </w:tcBorders>
            <w:tcMar>
              <w:top w:w="128" w:type="dxa"/>
              <w:left w:w="43" w:type="dxa"/>
              <w:bottom w:w="43" w:type="dxa"/>
              <w:right w:w="43" w:type="dxa"/>
            </w:tcMar>
          </w:tcPr>
          <w:p w14:paraId="02E85D3A" w14:textId="77777777" w:rsidR="00EE2529" w:rsidRPr="00C81B84" w:rsidRDefault="00AD5E1E" w:rsidP="00C81B84">
            <w:r w:rsidRPr="00C81B84">
              <w:t xml:space="preserve">for første barn </w:t>
            </w:r>
          </w:p>
        </w:tc>
        <w:tc>
          <w:tcPr>
            <w:tcW w:w="1060" w:type="dxa"/>
            <w:tcBorders>
              <w:top w:val="nil"/>
              <w:left w:val="nil"/>
              <w:bottom w:val="nil"/>
              <w:right w:val="nil"/>
            </w:tcBorders>
            <w:tcMar>
              <w:top w:w="128" w:type="dxa"/>
              <w:left w:w="43" w:type="dxa"/>
              <w:bottom w:w="43" w:type="dxa"/>
              <w:right w:w="43" w:type="dxa"/>
            </w:tcMar>
            <w:vAlign w:val="bottom"/>
          </w:tcPr>
          <w:p w14:paraId="274D25E8" w14:textId="77777777" w:rsidR="00EE2529" w:rsidRPr="00C81B84" w:rsidRDefault="00AD5E1E" w:rsidP="00C81B84">
            <w:r w:rsidRPr="00C81B84">
              <w:t>53 760</w:t>
            </w:r>
          </w:p>
        </w:tc>
      </w:tr>
      <w:tr w:rsidR="00EE2529" w:rsidRPr="00C81B84" w14:paraId="0A325548" w14:textId="77777777">
        <w:trPr>
          <w:trHeight w:val="380"/>
        </w:trPr>
        <w:tc>
          <w:tcPr>
            <w:tcW w:w="440" w:type="dxa"/>
            <w:tcBorders>
              <w:top w:val="nil"/>
              <w:left w:val="nil"/>
              <w:bottom w:val="nil"/>
              <w:right w:val="nil"/>
            </w:tcBorders>
            <w:tcMar>
              <w:top w:w="128" w:type="dxa"/>
              <w:left w:w="43" w:type="dxa"/>
              <w:bottom w:w="43" w:type="dxa"/>
              <w:right w:w="43" w:type="dxa"/>
            </w:tcMar>
          </w:tcPr>
          <w:p w14:paraId="737391F3" w14:textId="77777777" w:rsidR="00EE2529" w:rsidRPr="00C81B84" w:rsidRDefault="00EE2529" w:rsidP="00C81B84"/>
        </w:tc>
        <w:tc>
          <w:tcPr>
            <w:tcW w:w="8040" w:type="dxa"/>
            <w:tcBorders>
              <w:top w:val="nil"/>
              <w:left w:val="nil"/>
              <w:bottom w:val="nil"/>
              <w:right w:val="nil"/>
            </w:tcBorders>
            <w:tcMar>
              <w:top w:w="128" w:type="dxa"/>
              <w:left w:w="43" w:type="dxa"/>
              <w:bottom w:w="43" w:type="dxa"/>
              <w:right w:w="43" w:type="dxa"/>
            </w:tcMar>
          </w:tcPr>
          <w:p w14:paraId="33B302F3" w14:textId="77777777" w:rsidR="00EE2529" w:rsidRPr="00C81B84" w:rsidRDefault="00AD5E1E" w:rsidP="00C81B84">
            <w:r w:rsidRPr="00C81B84">
              <w:t xml:space="preserve">for to barn </w:t>
            </w:r>
          </w:p>
        </w:tc>
        <w:tc>
          <w:tcPr>
            <w:tcW w:w="1060" w:type="dxa"/>
            <w:tcBorders>
              <w:top w:val="nil"/>
              <w:left w:val="nil"/>
              <w:bottom w:val="nil"/>
              <w:right w:val="nil"/>
            </w:tcBorders>
            <w:tcMar>
              <w:top w:w="128" w:type="dxa"/>
              <w:left w:w="43" w:type="dxa"/>
              <w:bottom w:w="43" w:type="dxa"/>
              <w:right w:w="43" w:type="dxa"/>
            </w:tcMar>
            <w:vAlign w:val="bottom"/>
          </w:tcPr>
          <w:p w14:paraId="7584FEDD" w14:textId="77777777" w:rsidR="00EE2529" w:rsidRPr="00C81B84" w:rsidRDefault="00AD5E1E" w:rsidP="00C81B84">
            <w:r w:rsidRPr="00C81B84">
              <w:t>70 128</w:t>
            </w:r>
          </w:p>
        </w:tc>
      </w:tr>
      <w:tr w:rsidR="00EE2529" w:rsidRPr="00C81B84" w14:paraId="7E7BDBD7"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7FE5B56" w14:textId="77777777" w:rsidR="00EE2529" w:rsidRPr="00C81B84" w:rsidRDefault="00EE2529" w:rsidP="00C81B84"/>
        </w:tc>
        <w:tc>
          <w:tcPr>
            <w:tcW w:w="8040" w:type="dxa"/>
            <w:tcBorders>
              <w:top w:val="nil"/>
              <w:left w:val="nil"/>
              <w:bottom w:val="single" w:sz="4" w:space="0" w:color="000000"/>
              <w:right w:val="nil"/>
            </w:tcBorders>
            <w:tcMar>
              <w:top w:w="128" w:type="dxa"/>
              <w:left w:w="43" w:type="dxa"/>
              <w:bottom w:w="43" w:type="dxa"/>
              <w:right w:w="43" w:type="dxa"/>
            </w:tcMar>
          </w:tcPr>
          <w:p w14:paraId="0402C438" w14:textId="77777777" w:rsidR="00EE2529" w:rsidRPr="00C81B84" w:rsidRDefault="00AD5E1E" w:rsidP="00C81B84">
            <w:r w:rsidRPr="00C81B84">
              <w:t>for tre og flere barn</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92E40E0" w14:textId="77777777" w:rsidR="00EE2529" w:rsidRPr="00C81B84" w:rsidRDefault="00AD5E1E" w:rsidP="00C81B84">
            <w:r w:rsidRPr="00C81B84">
              <w:t>79 476</w:t>
            </w:r>
          </w:p>
        </w:tc>
      </w:tr>
    </w:tbl>
    <w:p w14:paraId="53E1092C" w14:textId="77777777" w:rsidR="00EE2529" w:rsidRPr="00C81B84" w:rsidRDefault="00AD5E1E" w:rsidP="00C81B84">
      <w:pPr>
        <w:pStyle w:val="tabell-noter"/>
        <w:rPr>
          <w:rStyle w:val="skrift-hevet"/>
        </w:rPr>
      </w:pPr>
      <w:r w:rsidRPr="00C81B84">
        <w:rPr>
          <w:rStyle w:val="skrift-hevet"/>
        </w:rPr>
        <w:t>1</w:t>
      </w:r>
      <w:r w:rsidRPr="00C81B84">
        <w:tab/>
        <w:t>Satsene under 1, 2 og 4 er årsbeløp for ytelsene.</w:t>
      </w:r>
    </w:p>
    <w:p w14:paraId="7B29BF36" w14:textId="77777777" w:rsidR="00EE2529" w:rsidRPr="00C81B84" w:rsidRDefault="00AD5E1E" w:rsidP="00C81B84">
      <w:pPr>
        <w:pStyle w:val="tabell-noter"/>
      </w:pPr>
      <w:r w:rsidRPr="00C81B84">
        <w:rPr>
          <w:rStyle w:val="skrift-hevet"/>
        </w:rPr>
        <w:t>2</w:t>
      </w:r>
      <w:r w:rsidRPr="00C81B84">
        <w:tab/>
        <w:t>Stønad til barnetilsyn etter lovens §§ 15-10 og 17-9 første ledd bokstav a) gjelder fra 1.1.2016 stønad til barnetilsyn for enslige forsørgere og etterlatte som er i arbeid. Stønaden dekker 64 pst. av dokumenterte utgifter til barnetilsyn. Beløpene i tabellen er maksimale refusjonssatser. Stønaden er inntektsprøvet</w:t>
      </w:r>
    </w:p>
    <w:p w14:paraId="0B997FD8" w14:textId="77777777" w:rsidR="00EE2529" w:rsidRPr="00C81B84" w:rsidRDefault="00AD5E1E" w:rsidP="00C81B84">
      <w:pPr>
        <w:pStyle w:val="a-vedtak-del"/>
      </w:pPr>
      <w:r w:rsidRPr="00C81B84">
        <w:t>XXXVI</w:t>
      </w:r>
    </w:p>
    <w:p w14:paraId="1ACA3373" w14:textId="77777777" w:rsidR="00EE2529" w:rsidRPr="00C81B84" w:rsidRDefault="00AD5E1E" w:rsidP="00C81B84">
      <w:pPr>
        <w:pStyle w:val="a-vedtak-tekst"/>
      </w:pPr>
      <w:r w:rsidRPr="00C81B84">
        <w:t>Satser for barnetrygd</w:t>
      </w:r>
    </w:p>
    <w:p w14:paraId="5A247C2C" w14:textId="77777777" w:rsidR="00EE2529" w:rsidRPr="00C81B84" w:rsidRDefault="00AD5E1E" w:rsidP="00C81B84">
      <w:r w:rsidRPr="00C81B84">
        <w:t xml:space="preserve">Stortinget samtykker i at Arbeids- og velferdsdirektoratet i </w:t>
      </w:r>
      <w:proofErr w:type="gramStart"/>
      <w:r w:rsidRPr="00C81B84">
        <w:t>medhold av</w:t>
      </w:r>
      <w:proofErr w:type="gramEnd"/>
      <w:r w:rsidRPr="00C81B84">
        <w:t xml:space="preserve"> lov 8. mars 2002 nr. 4 om barnetrygd § 10 fra 1. juli 2023 kan:</w:t>
      </w:r>
    </w:p>
    <w:p w14:paraId="44BC8312" w14:textId="77777777" w:rsidR="00EE2529" w:rsidRPr="00C81B84" w:rsidRDefault="00AD5E1E" w:rsidP="00C81B84">
      <w:pPr>
        <w:pStyle w:val="friliste"/>
      </w:pPr>
      <w:r w:rsidRPr="00C81B84">
        <w:t>1.</w:t>
      </w:r>
      <w:r w:rsidRPr="00C81B84">
        <w:tab/>
        <w:t>betale ut barnetrygd til barn i alderen 0 år til og med måneden før fylte 6 år med 1 766 kroner per måned. Dette svarer til 21 192 kroner per år.</w:t>
      </w:r>
    </w:p>
    <w:p w14:paraId="0EFD1046" w14:textId="77777777" w:rsidR="00EE2529" w:rsidRPr="00C81B84" w:rsidRDefault="00AD5E1E" w:rsidP="00C81B84">
      <w:pPr>
        <w:pStyle w:val="friliste"/>
      </w:pPr>
      <w:r w:rsidRPr="00C81B84">
        <w:t>2.</w:t>
      </w:r>
      <w:r w:rsidRPr="00C81B84">
        <w:tab/>
        <w:t>betale ut barnetrygd til barn i alderen 6 år til og med måneden før fylte 18 år med 1 110 kroner per måned. Dette svarer til 13 320 kroner per år.</w:t>
      </w:r>
    </w:p>
    <w:p w14:paraId="1D6612E4" w14:textId="77777777" w:rsidR="00EE2529" w:rsidRPr="00C81B84" w:rsidRDefault="00AD5E1E" w:rsidP="00C81B84">
      <w:pPr>
        <w:pStyle w:val="friliste"/>
      </w:pPr>
      <w:r w:rsidRPr="00C81B84">
        <w:t>3.</w:t>
      </w:r>
      <w:r w:rsidRPr="00C81B84">
        <w:tab/>
        <w:t>utbetale utvidet barnetrygd til enslige forsørgere med 2 516 kroner per måned. Dette svarer til 30 192 kroner per år.</w:t>
      </w:r>
    </w:p>
    <w:p w14:paraId="6FEF76EA" w14:textId="77777777" w:rsidR="00EE2529" w:rsidRPr="00C81B84" w:rsidRDefault="00AD5E1E" w:rsidP="00C81B84">
      <w:pPr>
        <w:pStyle w:val="friliste"/>
      </w:pPr>
      <w:r w:rsidRPr="00C81B84">
        <w:t>4.</w:t>
      </w:r>
      <w:r w:rsidRPr="00C81B84">
        <w:tab/>
        <w:t>utbetale småbarnstillegget med 696 kroner per måned. Dette svarer til 8 352 kroner per år. Enslige forsørgere som fyller vilkårene for rett til utvidet stønad etter barnetrygdloven og full overgangsstønad etter folketrygdloven, og som har barn i alderen 0–3 år, har rett til et småbarnstillegg. Dette tillegget gjelder per enslige forsørger, uavhengig av hvor mange barn i alderen 0–3 år vedkommende faktisk forsørger.</w:t>
      </w:r>
    </w:p>
    <w:p w14:paraId="50B1D0CA" w14:textId="77777777" w:rsidR="00EE2529" w:rsidRPr="00C81B84" w:rsidRDefault="00AD5E1E" w:rsidP="00C81B84">
      <w:pPr>
        <w:pStyle w:val="a-vedtak-del"/>
      </w:pPr>
      <w:r w:rsidRPr="00C81B84">
        <w:t>XXXVII</w:t>
      </w:r>
    </w:p>
    <w:p w14:paraId="50A3B0DF" w14:textId="77777777" w:rsidR="00EE2529" w:rsidRPr="00C81B84" w:rsidRDefault="00AD5E1E" w:rsidP="00C81B84">
      <w:pPr>
        <w:pStyle w:val="a-vedtak-tekst"/>
      </w:pPr>
      <w:r w:rsidRPr="00C81B84">
        <w:t>Sats for engangsstønad ved fødsel og adopsjon</w:t>
      </w:r>
    </w:p>
    <w:p w14:paraId="32C52C89" w14:textId="77777777" w:rsidR="00EE2529" w:rsidRPr="00C81B84" w:rsidRDefault="00AD5E1E" w:rsidP="00C81B84">
      <w:r w:rsidRPr="00C81B84">
        <w:t xml:space="preserve">Stortinget samtykker i at Arbeids- og velferdsdirektoratet for 2023 i </w:t>
      </w:r>
      <w:proofErr w:type="gramStart"/>
      <w:r w:rsidRPr="00C81B84">
        <w:t>medhold av</w:t>
      </w:r>
      <w:proofErr w:type="gramEnd"/>
      <w:r w:rsidRPr="00C81B84">
        <w:t xml:space="preserve"> lov 28. februar 1997 nr. 19 om folketrygd § 14-17 kan betale ut 92 648 kroner per barn i engangsstønad ved fødsel og adopsjon.</w:t>
      </w:r>
    </w:p>
    <w:p w14:paraId="514A4F39" w14:textId="77777777" w:rsidR="00EE2529" w:rsidRPr="00C81B84" w:rsidRDefault="00AD5E1E" w:rsidP="00C81B84">
      <w:pPr>
        <w:pStyle w:val="a-vedtak-del"/>
      </w:pPr>
      <w:r w:rsidRPr="00C81B84">
        <w:t>XXXVIII</w:t>
      </w:r>
    </w:p>
    <w:p w14:paraId="2ACE142D" w14:textId="77777777" w:rsidR="00EE2529" w:rsidRPr="00C81B84" w:rsidRDefault="00AD5E1E" w:rsidP="00C81B84">
      <w:pPr>
        <w:pStyle w:val="a-vedtak-tekst"/>
      </w:pPr>
      <w:r w:rsidRPr="00C81B84">
        <w:t>Endringer i statlige eier- og låneposter</w:t>
      </w:r>
    </w:p>
    <w:p w14:paraId="3EE8CD5A" w14:textId="77777777" w:rsidR="00EE2529" w:rsidRPr="00C81B84" w:rsidRDefault="00AD5E1E" w:rsidP="00C81B84">
      <w:r w:rsidRPr="00C81B84">
        <w:t>Stortinget samtykker i at Nærings- og fiskeridepartementet i 2023 gis fullmakt til å utøve forkjøpsrett og dermed erverve 30 pst. av aksjene i Telenor Fiber AS dersom Telenor ASA ikke ønsker å benytte denne retten og retten overføres til Nærings- og fiskeridepartementet, ved et eventuelt fremtidig salg av minoritetsandelen i Telenor Fiber AS.</w:t>
      </w:r>
    </w:p>
    <w:p w14:paraId="041AC8B8" w14:textId="77777777" w:rsidR="00EE2529" w:rsidRPr="00C81B84" w:rsidRDefault="00AD5E1E" w:rsidP="00C81B84">
      <w:pPr>
        <w:pStyle w:val="a-vedtak-del"/>
      </w:pPr>
      <w:r w:rsidRPr="00C81B84">
        <w:t>XXXIX</w:t>
      </w:r>
    </w:p>
    <w:p w14:paraId="1292F837" w14:textId="77777777" w:rsidR="00EE2529" w:rsidRPr="00C81B84" w:rsidRDefault="00AD5E1E" w:rsidP="00C81B84">
      <w:pPr>
        <w:pStyle w:val="a-vedtak-tekst"/>
      </w:pPr>
      <w:r w:rsidRPr="00C81B84">
        <w:t>Avvikling av Investeringsfondet for Nordvest-Russland og Øst-Europa</w:t>
      </w:r>
    </w:p>
    <w:p w14:paraId="2B490064" w14:textId="77777777" w:rsidR="00EE2529" w:rsidRPr="00C81B84" w:rsidRDefault="00AD5E1E" w:rsidP="00C81B84">
      <w:r w:rsidRPr="00C81B84">
        <w:t>Stortinget samtykker i at Nærings- og fiskeridepartementet i 2023 kan si opp avtale og forberede avvikling av Investeringsfondet for Nordvest-Russland og Øst-Europa.</w:t>
      </w:r>
    </w:p>
    <w:p w14:paraId="2AA0CED3" w14:textId="77777777" w:rsidR="00EE2529" w:rsidRPr="00C81B84" w:rsidRDefault="00AD5E1E" w:rsidP="00C81B84">
      <w:pPr>
        <w:pStyle w:val="a-vedtak-del"/>
      </w:pPr>
      <w:r w:rsidRPr="00C81B84">
        <w:t>XXXX</w:t>
      </w:r>
    </w:p>
    <w:p w14:paraId="762B4DF7" w14:textId="77777777" w:rsidR="00EE2529" w:rsidRPr="00C81B84" w:rsidRDefault="00AD5E1E" w:rsidP="00C81B84">
      <w:pPr>
        <w:pStyle w:val="a-vedtak-tekst"/>
      </w:pPr>
      <w:r w:rsidRPr="00C81B84">
        <w:t>Fullmakt til å avhende areal innkjøpt for verneformål eller friluftslivsformål og for makeskifte i forbindelse med gjennomføring av skogvern.</w:t>
      </w:r>
    </w:p>
    <w:p w14:paraId="765AEA59" w14:textId="77777777" w:rsidR="00EE2529" w:rsidRPr="00C81B84" w:rsidRDefault="00AD5E1E" w:rsidP="00C81B84">
      <w:r w:rsidRPr="00C81B84">
        <w:t>Stortinget samtykker i at Klima- og miljødepartementet i 2023 kan godkjenne salg, makeskifte eller bortfeste av eiendom som forvaltes av Miljødirektoratet for inntil 25 mill. kroner.</w:t>
      </w:r>
    </w:p>
    <w:p w14:paraId="7D1EE295" w14:textId="1CEB7EA3" w:rsidR="00EE2529" w:rsidRPr="00C81B84" w:rsidRDefault="00EE2529" w:rsidP="00E96E84">
      <w:pPr>
        <w:pStyle w:val="vedlegg-nr"/>
      </w:pPr>
    </w:p>
    <w:p w14:paraId="24E77BBF" w14:textId="77777777" w:rsidR="00EE2529" w:rsidRPr="00C81B84" w:rsidRDefault="00AD5E1E" w:rsidP="00C81B84">
      <w:pPr>
        <w:pStyle w:val="vedlegg-tit"/>
      </w:pPr>
      <w:r w:rsidRPr="00C81B84">
        <w:t>Endringer etter saldert budsjett, utgifter</w:t>
      </w:r>
    </w:p>
    <w:p w14:paraId="5F830D8D" w14:textId="77777777" w:rsidR="00EE2529" w:rsidRPr="00C81B84" w:rsidRDefault="00AD5E1E" w:rsidP="00C81B84">
      <w:pPr>
        <w:pStyle w:val="Tabellnavn"/>
      </w:pPr>
      <w:r w:rsidRPr="00C81B84">
        <w:t>07N2xt2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0"/>
        <w:gridCol w:w="540"/>
        <w:gridCol w:w="4000"/>
        <w:gridCol w:w="1160"/>
        <w:gridCol w:w="1080"/>
        <w:gridCol w:w="1220"/>
        <w:gridCol w:w="1180"/>
      </w:tblGrid>
      <w:tr w:rsidR="00EE2529" w:rsidRPr="00C81B84" w14:paraId="4DC480D1" w14:textId="77777777">
        <w:trPr>
          <w:trHeight w:val="360"/>
        </w:trPr>
        <w:tc>
          <w:tcPr>
            <w:tcW w:w="580" w:type="dxa"/>
            <w:tcBorders>
              <w:top w:val="nil"/>
              <w:left w:val="nil"/>
              <w:bottom w:val="single" w:sz="4" w:space="0" w:color="000000"/>
              <w:right w:val="nil"/>
            </w:tcBorders>
            <w:tcMar>
              <w:top w:w="128" w:type="dxa"/>
              <w:left w:w="43" w:type="dxa"/>
              <w:bottom w:w="43" w:type="dxa"/>
              <w:right w:w="43" w:type="dxa"/>
            </w:tcMar>
            <w:vAlign w:val="bottom"/>
          </w:tcPr>
          <w:p w14:paraId="41ABB8C8" w14:textId="77777777" w:rsidR="00EE2529" w:rsidRPr="00C81B84" w:rsidRDefault="00EE2529" w:rsidP="00C81B84"/>
        </w:tc>
        <w:tc>
          <w:tcPr>
            <w:tcW w:w="540" w:type="dxa"/>
            <w:tcBorders>
              <w:top w:val="nil"/>
              <w:left w:val="nil"/>
              <w:bottom w:val="single" w:sz="4" w:space="0" w:color="000000"/>
              <w:right w:val="nil"/>
            </w:tcBorders>
            <w:tcMar>
              <w:top w:w="128" w:type="dxa"/>
              <w:left w:w="43" w:type="dxa"/>
              <w:bottom w:w="43" w:type="dxa"/>
              <w:right w:w="43" w:type="dxa"/>
            </w:tcMar>
            <w:vAlign w:val="bottom"/>
          </w:tcPr>
          <w:p w14:paraId="73DCB355" w14:textId="77777777" w:rsidR="00EE2529" w:rsidRPr="00C81B84" w:rsidRDefault="00EE2529" w:rsidP="00C81B84"/>
        </w:tc>
        <w:tc>
          <w:tcPr>
            <w:tcW w:w="4000" w:type="dxa"/>
            <w:tcBorders>
              <w:top w:val="nil"/>
              <w:left w:val="nil"/>
              <w:bottom w:val="single" w:sz="4" w:space="0" w:color="000000"/>
              <w:right w:val="nil"/>
            </w:tcBorders>
            <w:tcMar>
              <w:top w:w="128" w:type="dxa"/>
              <w:left w:w="43" w:type="dxa"/>
              <w:bottom w:w="43" w:type="dxa"/>
              <w:right w:w="43" w:type="dxa"/>
            </w:tcMar>
            <w:vAlign w:val="bottom"/>
          </w:tcPr>
          <w:p w14:paraId="74D8CC8C" w14:textId="77777777" w:rsidR="00EE2529" w:rsidRPr="00C81B84" w:rsidRDefault="00EE2529" w:rsidP="00C81B84"/>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C2BFCB0" w14:textId="77777777" w:rsidR="00EE2529" w:rsidRPr="00C81B84" w:rsidRDefault="00EE2529" w:rsidP="00C81B84"/>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E89C014" w14:textId="77777777" w:rsidR="00EE2529" w:rsidRPr="00C81B84" w:rsidRDefault="00EE2529" w:rsidP="00C81B84"/>
        </w:tc>
        <w:tc>
          <w:tcPr>
            <w:tcW w:w="1220" w:type="dxa"/>
            <w:tcBorders>
              <w:top w:val="nil"/>
              <w:left w:val="nil"/>
              <w:bottom w:val="single" w:sz="4" w:space="0" w:color="000000"/>
              <w:right w:val="nil"/>
            </w:tcBorders>
            <w:tcMar>
              <w:top w:w="128" w:type="dxa"/>
              <w:left w:w="43" w:type="dxa"/>
              <w:bottom w:w="43" w:type="dxa"/>
              <w:right w:w="43" w:type="dxa"/>
            </w:tcMar>
            <w:vAlign w:val="bottom"/>
          </w:tcPr>
          <w:p w14:paraId="059ABECC" w14:textId="77777777" w:rsidR="00EE2529" w:rsidRPr="00C81B84" w:rsidRDefault="00EE2529" w:rsidP="00C81B84"/>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C965195" w14:textId="77777777" w:rsidR="00EE2529" w:rsidRPr="00C81B84" w:rsidRDefault="00AD5E1E" w:rsidP="00C81B84">
            <w:r w:rsidRPr="00C81B84">
              <w:t>1 000 kroner</w:t>
            </w:r>
          </w:p>
        </w:tc>
      </w:tr>
      <w:tr w:rsidR="00EE2529" w:rsidRPr="00C81B84" w14:paraId="6B0432F3" w14:textId="77777777">
        <w:trPr>
          <w:trHeight w:val="1120"/>
        </w:trPr>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EBAE7" w14:textId="77777777" w:rsidR="00EE2529" w:rsidRPr="00C81B84" w:rsidRDefault="00AD5E1E" w:rsidP="00C81B84">
            <w:r w:rsidRPr="00C81B84">
              <w:t>Kap.</w:t>
            </w:r>
          </w:p>
        </w:tc>
        <w:tc>
          <w:tcPr>
            <w:tcW w:w="5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CA4F5C1" w14:textId="77777777" w:rsidR="00EE2529" w:rsidRPr="00C81B84" w:rsidRDefault="00AD5E1E" w:rsidP="00C81B84">
            <w:r w:rsidRPr="00C81B84">
              <w:t>Post</w:t>
            </w:r>
          </w:p>
        </w:tc>
        <w:tc>
          <w:tcPr>
            <w:tcW w:w="40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F74ABAE" w14:textId="77777777" w:rsidR="00EE2529" w:rsidRPr="00C81B84" w:rsidRDefault="00AD5E1E" w:rsidP="00C81B84">
            <w:r w:rsidRPr="00C81B84">
              <w:t>Formål</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9EAFF63" w14:textId="77777777" w:rsidR="00EE2529" w:rsidRPr="00C81B84" w:rsidRDefault="00AD5E1E" w:rsidP="00C81B84">
            <w:r w:rsidRPr="00C81B84">
              <w:t>Saldert budsjett</w:t>
            </w:r>
          </w:p>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7545640" w14:textId="77777777" w:rsidR="00EE2529" w:rsidRPr="00C81B84" w:rsidRDefault="00AD5E1E" w:rsidP="00C81B84">
            <w:r w:rsidRPr="00C81B84">
              <w:t>Endringer foreslått i perioden</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97DB48F" w14:textId="77777777" w:rsidR="00EE2529" w:rsidRPr="00C81B84" w:rsidRDefault="00AD5E1E" w:rsidP="00C81B84">
            <w:r w:rsidRPr="00C81B84">
              <w:t>Endringer foreslått i denne proposisjonen</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84AD96" w14:textId="77777777" w:rsidR="00EE2529" w:rsidRPr="00C81B84" w:rsidRDefault="00AD5E1E" w:rsidP="00C81B84">
            <w:r w:rsidRPr="00C81B84">
              <w:t>Status etter endringen</w:t>
            </w:r>
          </w:p>
        </w:tc>
      </w:tr>
      <w:tr w:rsidR="00EE2529" w:rsidRPr="00C81B84" w14:paraId="55D95B25" w14:textId="77777777">
        <w:trPr>
          <w:trHeight w:val="380"/>
        </w:trPr>
        <w:tc>
          <w:tcPr>
            <w:tcW w:w="580" w:type="dxa"/>
            <w:tcBorders>
              <w:top w:val="single" w:sz="4" w:space="0" w:color="000000"/>
              <w:left w:val="nil"/>
              <w:bottom w:val="nil"/>
              <w:right w:val="nil"/>
            </w:tcBorders>
            <w:tcMar>
              <w:top w:w="128" w:type="dxa"/>
              <w:left w:w="43" w:type="dxa"/>
              <w:bottom w:w="43" w:type="dxa"/>
              <w:right w:w="43" w:type="dxa"/>
            </w:tcMar>
          </w:tcPr>
          <w:p w14:paraId="1B237DDB" w14:textId="77777777" w:rsidR="00EE2529" w:rsidRPr="00C81B84" w:rsidRDefault="00AD5E1E" w:rsidP="00C81B84">
            <w:r w:rsidRPr="00C81B84">
              <w:t>1</w:t>
            </w:r>
          </w:p>
        </w:tc>
        <w:tc>
          <w:tcPr>
            <w:tcW w:w="540" w:type="dxa"/>
            <w:tcBorders>
              <w:top w:val="single" w:sz="4" w:space="0" w:color="000000"/>
              <w:left w:val="single" w:sz="4" w:space="0" w:color="000000"/>
              <w:bottom w:val="nil"/>
              <w:right w:val="single" w:sz="4" w:space="0" w:color="000000"/>
            </w:tcBorders>
            <w:tcMar>
              <w:top w:w="128" w:type="dxa"/>
              <w:left w:w="43" w:type="dxa"/>
              <w:bottom w:w="43" w:type="dxa"/>
              <w:right w:w="43" w:type="dxa"/>
            </w:tcMar>
          </w:tcPr>
          <w:p w14:paraId="3B9FEB7D" w14:textId="77777777" w:rsidR="00EE2529" w:rsidRPr="00C81B84" w:rsidRDefault="00EE2529" w:rsidP="00C81B84"/>
        </w:tc>
        <w:tc>
          <w:tcPr>
            <w:tcW w:w="4000" w:type="dxa"/>
            <w:tcBorders>
              <w:top w:val="single" w:sz="4" w:space="0" w:color="000000"/>
              <w:left w:val="single" w:sz="4" w:space="0" w:color="000000"/>
              <w:bottom w:val="nil"/>
              <w:right w:val="single" w:sz="4" w:space="0" w:color="000000"/>
            </w:tcBorders>
            <w:tcMar>
              <w:top w:w="128" w:type="dxa"/>
              <w:left w:w="43" w:type="dxa"/>
              <w:bottom w:w="43" w:type="dxa"/>
              <w:right w:w="43" w:type="dxa"/>
            </w:tcMar>
          </w:tcPr>
          <w:p w14:paraId="0119E558" w14:textId="77777777" w:rsidR="00EE2529" w:rsidRPr="00C81B84" w:rsidRDefault="00AD5E1E" w:rsidP="00C81B84">
            <w:r w:rsidRPr="00C81B84">
              <w:t>H.M. Kongen og H.M. Dronningen</w:t>
            </w:r>
          </w:p>
        </w:tc>
        <w:tc>
          <w:tcPr>
            <w:tcW w:w="116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598006A8" w14:textId="77777777" w:rsidR="00EE2529" w:rsidRPr="00C81B84" w:rsidRDefault="00EE2529" w:rsidP="00C81B84"/>
        </w:tc>
        <w:tc>
          <w:tcPr>
            <w:tcW w:w="108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1F8C42E3" w14:textId="77777777" w:rsidR="00EE2529" w:rsidRPr="00C81B84" w:rsidRDefault="00EE2529" w:rsidP="00C81B84"/>
        </w:tc>
        <w:tc>
          <w:tcPr>
            <w:tcW w:w="122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62EEB3F6" w14:textId="77777777" w:rsidR="00EE2529" w:rsidRPr="00C81B84" w:rsidRDefault="00EE2529" w:rsidP="00C81B84"/>
        </w:tc>
        <w:tc>
          <w:tcPr>
            <w:tcW w:w="1180" w:type="dxa"/>
            <w:tcBorders>
              <w:top w:val="single" w:sz="4" w:space="0" w:color="000000"/>
              <w:left w:val="nil"/>
              <w:bottom w:val="nil"/>
              <w:right w:val="nil"/>
            </w:tcBorders>
            <w:tcMar>
              <w:top w:w="128" w:type="dxa"/>
              <w:left w:w="43" w:type="dxa"/>
              <w:bottom w:w="43" w:type="dxa"/>
              <w:right w:w="43" w:type="dxa"/>
            </w:tcMar>
            <w:vAlign w:val="bottom"/>
          </w:tcPr>
          <w:p w14:paraId="7A7AD8BA" w14:textId="77777777" w:rsidR="00EE2529" w:rsidRPr="00C81B84" w:rsidRDefault="00EE2529" w:rsidP="00C81B84"/>
        </w:tc>
      </w:tr>
      <w:tr w:rsidR="00EE2529" w:rsidRPr="00C81B84" w14:paraId="1A954439" w14:textId="77777777">
        <w:trPr>
          <w:trHeight w:val="380"/>
        </w:trPr>
        <w:tc>
          <w:tcPr>
            <w:tcW w:w="580" w:type="dxa"/>
            <w:tcBorders>
              <w:top w:val="nil"/>
              <w:left w:val="nil"/>
              <w:bottom w:val="nil"/>
              <w:right w:val="nil"/>
            </w:tcBorders>
            <w:tcMar>
              <w:top w:w="128" w:type="dxa"/>
              <w:left w:w="43" w:type="dxa"/>
              <w:bottom w:w="43" w:type="dxa"/>
              <w:right w:w="43" w:type="dxa"/>
            </w:tcMar>
          </w:tcPr>
          <w:p w14:paraId="0E8A72C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62426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9ABB99" w14:textId="77777777" w:rsidR="00EE2529" w:rsidRPr="00C81B84" w:rsidRDefault="00AD5E1E" w:rsidP="00C81B84">
            <w:r w:rsidRPr="00C81B84">
              <w:t xml:space="preserve">Apanasje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1B7D07" w14:textId="77777777" w:rsidR="00EE2529" w:rsidRPr="00C81B84" w:rsidRDefault="00AD5E1E" w:rsidP="00C81B84">
            <w:r w:rsidRPr="00C81B84">
              <w:t>13 904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9841F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27AB6D" w14:textId="77777777" w:rsidR="00EE2529" w:rsidRPr="00C81B84" w:rsidRDefault="00AD5E1E" w:rsidP="00C81B84">
            <w:r w:rsidRPr="00C81B84">
              <w:t>202</w:t>
            </w:r>
          </w:p>
        </w:tc>
        <w:tc>
          <w:tcPr>
            <w:tcW w:w="1180" w:type="dxa"/>
            <w:tcBorders>
              <w:top w:val="nil"/>
              <w:left w:val="nil"/>
              <w:bottom w:val="nil"/>
              <w:right w:val="nil"/>
            </w:tcBorders>
            <w:tcMar>
              <w:top w:w="128" w:type="dxa"/>
              <w:left w:w="43" w:type="dxa"/>
              <w:bottom w:w="43" w:type="dxa"/>
              <w:right w:w="43" w:type="dxa"/>
            </w:tcMar>
            <w:vAlign w:val="bottom"/>
          </w:tcPr>
          <w:p w14:paraId="44E83064" w14:textId="77777777" w:rsidR="00EE2529" w:rsidRPr="00C81B84" w:rsidRDefault="00AD5E1E" w:rsidP="00C81B84">
            <w:r w:rsidRPr="00C81B84">
              <w:t>14 106</w:t>
            </w:r>
          </w:p>
        </w:tc>
      </w:tr>
      <w:tr w:rsidR="00EE2529" w:rsidRPr="00C81B84" w14:paraId="08A2BA0A" w14:textId="77777777">
        <w:trPr>
          <w:trHeight w:val="380"/>
        </w:trPr>
        <w:tc>
          <w:tcPr>
            <w:tcW w:w="580" w:type="dxa"/>
            <w:tcBorders>
              <w:top w:val="nil"/>
              <w:left w:val="nil"/>
              <w:bottom w:val="nil"/>
              <w:right w:val="nil"/>
            </w:tcBorders>
            <w:tcMar>
              <w:top w:w="128" w:type="dxa"/>
              <w:left w:w="43" w:type="dxa"/>
              <w:bottom w:w="43" w:type="dxa"/>
              <w:right w:w="43" w:type="dxa"/>
            </w:tcMar>
          </w:tcPr>
          <w:p w14:paraId="6B66F4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C4A27A"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9A0D3D" w14:textId="77777777" w:rsidR="00EE2529" w:rsidRPr="00C81B84" w:rsidRDefault="00AD5E1E" w:rsidP="00C81B84">
            <w:r w:rsidRPr="00C81B84">
              <w:t xml:space="preserve">Det kongelige hoff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FAE515" w14:textId="77777777" w:rsidR="00EE2529" w:rsidRPr="00C81B84" w:rsidRDefault="00AD5E1E" w:rsidP="00C81B84">
            <w:r w:rsidRPr="00C81B84">
              <w:t>240 008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331D4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F75E5F" w14:textId="77777777" w:rsidR="00EE2529" w:rsidRPr="00C81B84" w:rsidRDefault="00AD5E1E" w:rsidP="00C81B84">
            <w:r w:rsidRPr="00C81B84">
              <w:t>5 126</w:t>
            </w:r>
          </w:p>
        </w:tc>
        <w:tc>
          <w:tcPr>
            <w:tcW w:w="1180" w:type="dxa"/>
            <w:tcBorders>
              <w:top w:val="nil"/>
              <w:left w:val="nil"/>
              <w:bottom w:val="nil"/>
              <w:right w:val="nil"/>
            </w:tcBorders>
            <w:tcMar>
              <w:top w:w="128" w:type="dxa"/>
              <w:left w:w="43" w:type="dxa"/>
              <w:bottom w:w="43" w:type="dxa"/>
              <w:right w:w="43" w:type="dxa"/>
            </w:tcMar>
            <w:vAlign w:val="bottom"/>
          </w:tcPr>
          <w:p w14:paraId="54EC4F15" w14:textId="77777777" w:rsidR="00EE2529" w:rsidRPr="00C81B84" w:rsidRDefault="00AD5E1E" w:rsidP="00C81B84">
            <w:r w:rsidRPr="00C81B84">
              <w:t>245 134</w:t>
            </w:r>
          </w:p>
        </w:tc>
      </w:tr>
      <w:tr w:rsidR="00EE2529" w:rsidRPr="00C81B84" w14:paraId="5350EB79" w14:textId="77777777">
        <w:trPr>
          <w:trHeight w:val="640"/>
        </w:trPr>
        <w:tc>
          <w:tcPr>
            <w:tcW w:w="580" w:type="dxa"/>
            <w:tcBorders>
              <w:top w:val="nil"/>
              <w:left w:val="nil"/>
              <w:bottom w:val="nil"/>
              <w:right w:val="nil"/>
            </w:tcBorders>
            <w:tcMar>
              <w:top w:w="128" w:type="dxa"/>
              <w:left w:w="43" w:type="dxa"/>
              <w:bottom w:w="43" w:type="dxa"/>
              <w:right w:w="43" w:type="dxa"/>
            </w:tcMar>
          </w:tcPr>
          <w:p w14:paraId="65C7CA34" w14:textId="77777777" w:rsidR="00EE2529" w:rsidRPr="00C81B84" w:rsidRDefault="00AD5E1E" w:rsidP="00C81B84">
            <w:r w:rsidRPr="00C81B84">
              <w:t>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A50C0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CC1C6D" w14:textId="77777777" w:rsidR="00EE2529" w:rsidRPr="00C81B84" w:rsidRDefault="00AD5E1E" w:rsidP="00C81B84">
            <w:r w:rsidRPr="00C81B84">
              <w:t>H.K.H. Kronprinsen og H.K.H. Kronprinsessen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6B42F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F3B3A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3FC59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58B127B" w14:textId="77777777" w:rsidR="00EE2529" w:rsidRPr="00C81B84" w:rsidRDefault="00EE2529" w:rsidP="00C81B84"/>
        </w:tc>
      </w:tr>
      <w:tr w:rsidR="00EE2529" w:rsidRPr="00C81B84" w14:paraId="0F338F45"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62666549"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D4883AE" w14:textId="77777777" w:rsidR="00EE2529" w:rsidRPr="00C81B84" w:rsidRDefault="00AD5E1E" w:rsidP="00C81B84">
            <w:r w:rsidRPr="00C81B84">
              <w:t>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1F05BBD" w14:textId="77777777" w:rsidR="00EE2529" w:rsidRPr="00C81B84" w:rsidRDefault="00AD5E1E" w:rsidP="00C81B84">
            <w:r w:rsidRPr="00C81B84">
              <w:t xml:space="preserve">Apanasje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CFC3DF8" w14:textId="77777777" w:rsidR="00EE2529" w:rsidRPr="00C81B84" w:rsidRDefault="00AD5E1E" w:rsidP="00C81B84">
            <w:r w:rsidRPr="00C81B84">
              <w:t>11 572</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3E24AE8"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B606AD7" w14:textId="77777777" w:rsidR="00EE2529" w:rsidRPr="00C81B84" w:rsidRDefault="00AD5E1E" w:rsidP="00C81B84">
            <w:r w:rsidRPr="00C81B84">
              <w:t>168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CEF9BA9" w14:textId="77777777" w:rsidR="00EE2529" w:rsidRPr="00C81B84" w:rsidRDefault="00AD5E1E" w:rsidP="00C81B84">
            <w:r w:rsidRPr="00C81B84">
              <w:t>11 740</w:t>
            </w:r>
          </w:p>
        </w:tc>
      </w:tr>
      <w:tr w:rsidR="00EE2529" w:rsidRPr="00C81B84" w14:paraId="3EF3D43E"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80BFAB2" w14:textId="77777777" w:rsidR="00EE2529" w:rsidRPr="00C81B84" w:rsidRDefault="00AD5E1E" w:rsidP="00C81B84">
            <w:r w:rsidRPr="00C81B84">
              <w:t>Sum endringer Det kongelige hus</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E9D5416"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4AF862A"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CBADF9D" w14:textId="77777777" w:rsidR="00EE2529" w:rsidRPr="00C81B84" w:rsidRDefault="00AD5E1E" w:rsidP="00C81B84">
            <w:r w:rsidRPr="00C81B84">
              <w:t>5 496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14228" w14:textId="77777777" w:rsidR="00EE2529" w:rsidRPr="00C81B84" w:rsidRDefault="00EE2529" w:rsidP="00C81B84"/>
        </w:tc>
      </w:tr>
      <w:tr w:rsidR="00EE2529" w:rsidRPr="00C81B84" w14:paraId="43FBAB31" w14:textId="77777777">
        <w:trPr>
          <w:trHeight w:val="380"/>
        </w:trPr>
        <w:tc>
          <w:tcPr>
            <w:tcW w:w="580" w:type="dxa"/>
            <w:tcBorders>
              <w:top w:val="nil"/>
              <w:left w:val="nil"/>
              <w:bottom w:val="nil"/>
              <w:right w:val="nil"/>
            </w:tcBorders>
            <w:tcMar>
              <w:top w:w="128" w:type="dxa"/>
              <w:left w:w="43" w:type="dxa"/>
              <w:bottom w:w="43" w:type="dxa"/>
              <w:right w:w="43" w:type="dxa"/>
            </w:tcMar>
          </w:tcPr>
          <w:p w14:paraId="2B2234F4" w14:textId="77777777" w:rsidR="00EE2529" w:rsidRPr="00C81B84" w:rsidRDefault="00AD5E1E" w:rsidP="00C81B84">
            <w:r w:rsidRPr="00C81B84">
              <w:t>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5633B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0B6487" w14:textId="77777777" w:rsidR="00EE2529" w:rsidRPr="00C81B84" w:rsidRDefault="00AD5E1E" w:rsidP="00C81B84">
            <w:r w:rsidRPr="00C81B84">
              <w:t>Statsministerens kontor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1C4F7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22039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F1876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CE3A346" w14:textId="77777777" w:rsidR="00EE2529" w:rsidRPr="00C81B84" w:rsidRDefault="00EE2529" w:rsidP="00C81B84"/>
        </w:tc>
      </w:tr>
      <w:tr w:rsidR="00EE2529" w:rsidRPr="00C81B84" w14:paraId="4768A0C7" w14:textId="77777777">
        <w:trPr>
          <w:trHeight w:val="380"/>
        </w:trPr>
        <w:tc>
          <w:tcPr>
            <w:tcW w:w="580" w:type="dxa"/>
            <w:tcBorders>
              <w:top w:val="nil"/>
              <w:left w:val="nil"/>
              <w:bottom w:val="nil"/>
              <w:right w:val="nil"/>
            </w:tcBorders>
            <w:tcMar>
              <w:top w:w="128" w:type="dxa"/>
              <w:left w:w="43" w:type="dxa"/>
              <w:bottom w:w="43" w:type="dxa"/>
              <w:right w:w="43" w:type="dxa"/>
            </w:tcMar>
          </w:tcPr>
          <w:p w14:paraId="28E34CE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09BBB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73431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E244AA" w14:textId="77777777" w:rsidR="00EE2529" w:rsidRPr="00C81B84" w:rsidRDefault="00AD5E1E" w:rsidP="00C81B84">
            <w:r w:rsidRPr="00C81B84">
              <w:t>97 084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71102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84FB82" w14:textId="77777777" w:rsidR="00EE2529" w:rsidRPr="00C81B84" w:rsidRDefault="00AD5E1E" w:rsidP="00C81B84">
            <w:r w:rsidRPr="00C81B84">
              <w:t>4 470</w:t>
            </w:r>
          </w:p>
        </w:tc>
        <w:tc>
          <w:tcPr>
            <w:tcW w:w="1180" w:type="dxa"/>
            <w:tcBorders>
              <w:top w:val="nil"/>
              <w:left w:val="nil"/>
              <w:bottom w:val="nil"/>
              <w:right w:val="nil"/>
            </w:tcBorders>
            <w:tcMar>
              <w:top w:w="128" w:type="dxa"/>
              <w:left w:w="43" w:type="dxa"/>
              <w:bottom w:w="43" w:type="dxa"/>
              <w:right w:w="43" w:type="dxa"/>
            </w:tcMar>
            <w:vAlign w:val="bottom"/>
          </w:tcPr>
          <w:p w14:paraId="66B1A089" w14:textId="77777777" w:rsidR="00EE2529" w:rsidRPr="00C81B84" w:rsidRDefault="00AD5E1E" w:rsidP="00C81B84">
            <w:r w:rsidRPr="00C81B84">
              <w:t>101 554</w:t>
            </w:r>
          </w:p>
        </w:tc>
      </w:tr>
      <w:tr w:rsidR="00EE2529" w:rsidRPr="00C81B84" w14:paraId="078D7A5E" w14:textId="77777777">
        <w:trPr>
          <w:trHeight w:val="380"/>
        </w:trPr>
        <w:tc>
          <w:tcPr>
            <w:tcW w:w="580" w:type="dxa"/>
            <w:tcBorders>
              <w:top w:val="nil"/>
              <w:left w:val="nil"/>
              <w:bottom w:val="nil"/>
              <w:right w:val="nil"/>
            </w:tcBorders>
            <w:tcMar>
              <w:top w:w="128" w:type="dxa"/>
              <w:left w:w="43" w:type="dxa"/>
              <w:bottom w:w="43" w:type="dxa"/>
              <w:right w:w="43" w:type="dxa"/>
            </w:tcMar>
          </w:tcPr>
          <w:p w14:paraId="13ECD98C" w14:textId="77777777" w:rsidR="00EE2529" w:rsidRPr="00C81B84" w:rsidRDefault="00AD5E1E" w:rsidP="00C81B84">
            <w:r w:rsidRPr="00C81B84">
              <w:t>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628EE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0FF7FF" w14:textId="77777777" w:rsidR="00EE2529" w:rsidRPr="00C81B84" w:rsidRDefault="00AD5E1E" w:rsidP="00C81B84">
            <w:r w:rsidRPr="00C81B84">
              <w:t>Statsrådet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A9DC8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F49E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4297E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DCA5E38" w14:textId="77777777" w:rsidR="00EE2529" w:rsidRPr="00C81B84" w:rsidRDefault="00EE2529" w:rsidP="00C81B84"/>
        </w:tc>
      </w:tr>
      <w:tr w:rsidR="00EE2529" w:rsidRPr="00C81B84" w14:paraId="76548ECD" w14:textId="77777777">
        <w:trPr>
          <w:trHeight w:val="380"/>
        </w:trPr>
        <w:tc>
          <w:tcPr>
            <w:tcW w:w="580" w:type="dxa"/>
            <w:tcBorders>
              <w:top w:val="nil"/>
              <w:left w:val="nil"/>
              <w:bottom w:val="nil"/>
              <w:right w:val="nil"/>
            </w:tcBorders>
            <w:tcMar>
              <w:top w:w="128" w:type="dxa"/>
              <w:left w:w="43" w:type="dxa"/>
              <w:bottom w:w="43" w:type="dxa"/>
              <w:right w:w="43" w:type="dxa"/>
            </w:tcMar>
          </w:tcPr>
          <w:p w14:paraId="599C0A8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4D384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750E6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B7577E" w14:textId="77777777" w:rsidR="00EE2529" w:rsidRPr="00C81B84" w:rsidRDefault="00AD5E1E" w:rsidP="00C81B84">
            <w:r w:rsidRPr="00C81B84">
              <w:t>176 589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A46C3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D77176" w14:textId="77777777" w:rsidR="00EE2529" w:rsidRPr="00C81B84" w:rsidRDefault="00AD5E1E" w:rsidP="00C81B84">
            <w:r w:rsidRPr="00C81B84">
              <w:t>2 987</w:t>
            </w:r>
          </w:p>
        </w:tc>
        <w:tc>
          <w:tcPr>
            <w:tcW w:w="1180" w:type="dxa"/>
            <w:tcBorders>
              <w:top w:val="nil"/>
              <w:left w:val="nil"/>
              <w:bottom w:val="nil"/>
              <w:right w:val="nil"/>
            </w:tcBorders>
            <w:tcMar>
              <w:top w:w="128" w:type="dxa"/>
              <w:left w:w="43" w:type="dxa"/>
              <w:bottom w:w="43" w:type="dxa"/>
              <w:right w:w="43" w:type="dxa"/>
            </w:tcMar>
            <w:vAlign w:val="bottom"/>
          </w:tcPr>
          <w:p w14:paraId="7E2897CD" w14:textId="77777777" w:rsidR="00EE2529" w:rsidRPr="00C81B84" w:rsidRDefault="00AD5E1E" w:rsidP="00C81B84">
            <w:r w:rsidRPr="00C81B84">
              <w:t>179 576</w:t>
            </w:r>
          </w:p>
        </w:tc>
      </w:tr>
      <w:tr w:rsidR="00EE2529" w:rsidRPr="00C81B84" w14:paraId="619868D4" w14:textId="77777777">
        <w:trPr>
          <w:trHeight w:val="380"/>
        </w:trPr>
        <w:tc>
          <w:tcPr>
            <w:tcW w:w="580" w:type="dxa"/>
            <w:tcBorders>
              <w:top w:val="nil"/>
              <w:left w:val="nil"/>
              <w:bottom w:val="nil"/>
              <w:right w:val="nil"/>
            </w:tcBorders>
            <w:tcMar>
              <w:top w:w="128" w:type="dxa"/>
              <w:left w:w="43" w:type="dxa"/>
              <w:bottom w:w="43" w:type="dxa"/>
              <w:right w:w="43" w:type="dxa"/>
            </w:tcMar>
          </w:tcPr>
          <w:p w14:paraId="24F74E14" w14:textId="77777777" w:rsidR="00EE2529" w:rsidRPr="00C81B84" w:rsidRDefault="00AD5E1E" w:rsidP="00C81B84">
            <w:r w:rsidRPr="00C81B84">
              <w:t>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7B15A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F99C74" w14:textId="77777777" w:rsidR="00EE2529" w:rsidRPr="00C81B84" w:rsidRDefault="00AD5E1E" w:rsidP="00C81B84">
            <w:r w:rsidRPr="00C81B84">
              <w:t>Regjeringsadvokaten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F3D54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48BA3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1B974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38788CF" w14:textId="77777777" w:rsidR="00EE2529" w:rsidRPr="00C81B84" w:rsidRDefault="00EE2529" w:rsidP="00C81B84"/>
        </w:tc>
      </w:tr>
      <w:tr w:rsidR="00EE2529" w:rsidRPr="00C81B84" w14:paraId="1EE2B889" w14:textId="77777777">
        <w:trPr>
          <w:trHeight w:val="380"/>
        </w:trPr>
        <w:tc>
          <w:tcPr>
            <w:tcW w:w="580" w:type="dxa"/>
            <w:tcBorders>
              <w:top w:val="nil"/>
              <w:left w:val="nil"/>
              <w:bottom w:val="nil"/>
              <w:right w:val="nil"/>
            </w:tcBorders>
            <w:tcMar>
              <w:top w:w="128" w:type="dxa"/>
              <w:left w:w="43" w:type="dxa"/>
              <w:bottom w:w="43" w:type="dxa"/>
              <w:right w:w="43" w:type="dxa"/>
            </w:tcMar>
          </w:tcPr>
          <w:p w14:paraId="2EFA81F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59426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55BA3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6BF48" w14:textId="77777777" w:rsidR="00EE2529" w:rsidRPr="00C81B84" w:rsidRDefault="00AD5E1E" w:rsidP="00C81B84">
            <w:r w:rsidRPr="00C81B84">
              <w:t>112 828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74F0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2A9DE2" w14:textId="77777777" w:rsidR="00EE2529" w:rsidRPr="00C81B84" w:rsidRDefault="00AD5E1E" w:rsidP="00C81B84">
            <w:r w:rsidRPr="00C81B84">
              <w:t>1 646</w:t>
            </w:r>
          </w:p>
        </w:tc>
        <w:tc>
          <w:tcPr>
            <w:tcW w:w="1180" w:type="dxa"/>
            <w:tcBorders>
              <w:top w:val="nil"/>
              <w:left w:val="nil"/>
              <w:bottom w:val="nil"/>
              <w:right w:val="nil"/>
            </w:tcBorders>
            <w:tcMar>
              <w:top w:w="128" w:type="dxa"/>
              <w:left w:w="43" w:type="dxa"/>
              <w:bottom w:w="43" w:type="dxa"/>
              <w:right w:w="43" w:type="dxa"/>
            </w:tcMar>
            <w:vAlign w:val="bottom"/>
          </w:tcPr>
          <w:p w14:paraId="34F7BB8C" w14:textId="77777777" w:rsidR="00EE2529" w:rsidRPr="00C81B84" w:rsidRDefault="00AD5E1E" w:rsidP="00C81B84">
            <w:r w:rsidRPr="00C81B84">
              <w:t>114 474</w:t>
            </w:r>
          </w:p>
        </w:tc>
      </w:tr>
      <w:tr w:rsidR="00EE2529" w:rsidRPr="00C81B84" w14:paraId="37F0201F"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7ACE2EF7"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2ECB9B5" w14:textId="77777777" w:rsidR="00EE2529" w:rsidRPr="00C81B84" w:rsidRDefault="00AD5E1E" w:rsidP="00C81B84">
            <w:r w:rsidRPr="00C81B84">
              <w:t>21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E9D37E2" w14:textId="77777777" w:rsidR="00EE2529" w:rsidRPr="00C81B84" w:rsidRDefault="00AD5E1E" w:rsidP="00C81B84">
            <w:r w:rsidRPr="00C81B84">
              <w:t xml:space="preserve">Spesielle driftsutgifter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075BEDA" w14:textId="77777777" w:rsidR="00EE2529" w:rsidRPr="00C81B84" w:rsidRDefault="00AD5E1E" w:rsidP="00C81B84">
            <w:r w:rsidRPr="00C81B84">
              <w:t>15 600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027A4A9"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BE4BDB7" w14:textId="77777777" w:rsidR="00EE2529" w:rsidRPr="00C81B84" w:rsidRDefault="00AD5E1E" w:rsidP="00C81B84">
            <w:r w:rsidRPr="00C81B84">
              <w:t>333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4ED28C" w14:textId="77777777" w:rsidR="00EE2529" w:rsidRPr="00C81B84" w:rsidRDefault="00AD5E1E" w:rsidP="00C81B84">
            <w:r w:rsidRPr="00C81B84">
              <w:t>15 933</w:t>
            </w:r>
          </w:p>
        </w:tc>
      </w:tr>
      <w:tr w:rsidR="00EE2529" w:rsidRPr="00C81B84" w14:paraId="74C67A66"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20D283F" w14:textId="77777777" w:rsidR="00EE2529" w:rsidRPr="00C81B84" w:rsidRDefault="00AD5E1E" w:rsidP="00C81B84">
            <w:r w:rsidRPr="00C81B84">
              <w:t>Sum endringer Regjeringen</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DCDAA58"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60CA0F2"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D875FD8" w14:textId="77777777" w:rsidR="00EE2529" w:rsidRPr="00C81B84" w:rsidRDefault="00AD5E1E" w:rsidP="00C81B84">
            <w:r w:rsidRPr="00C81B84">
              <w:t>9 436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74CC18" w14:textId="77777777" w:rsidR="00EE2529" w:rsidRPr="00C81B84" w:rsidRDefault="00EE2529" w:rsidP="00C81B84"/>
        </w:tc>
      </w:tr>
      <w:tr w:rsidR="00EE2529" w:rsidRPr="00C81B84" w14:paraId="71C79FCD" w14:textId="77777777">
        <w:trPr>
          <w:trHeight w:val="380"/>
        </w:trPr>
        <w:tc>
          <w:tcPr>
            <w:tcW w:w="580" w:type="dxa"/>
            <w:tcBorders>
              <w:top w:val="nil"/>
              <w:left w:val="nil"/>
              <w:bottom w:val="nil"/>
              <w:right w:val="nil"/>
            </w:tcBorders>
            <w:tcMar>
              <w:top w:w="128" w:type="dxa"/>
              <w:left w:w="43" w:type="dxa"/>
              <w:bottom w:w="43" w:type="dxa"/>
              <w:right w:w="43" w:type="dxa"/>
            </w:tcMar>
          </w:tcPr>
          <w:p w14:paraId="7D529868"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ADC9A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1D55CB" w14:textId="77777777" w:rsidR="00EE2529" w:rsidRPr="00C81B84" w:rsidRDefault="00AD5E1E" w:rsidP="00C81B84">
            <w:r w:rsidRPr="00C81B84">
              <w:t>Stortinget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7135F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2F5FA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75623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2466619" w14:textId="77777777" w:rsidR="00EE2529" w:rsidRPr="00C81B84" w:rsidRDefault="00EE2529" w:rsidP="00C81B84"/>
        </w:tc>
      </w:tr>
      <w:tr w:rsidR="00EE2529" w:rsidRPr="00C81B84" w14:paraId="0165A86A" w14:textId="77777777">
        <w:trPr>
          <w:trHeight w:val="380"/>
        </w:trPr>
        <w:tc>
          <w:tcPr>
            <w:tcW w:w="580" w:type="dxa"/>
            <w:tcBorders>
              <w:top w:val="nil"/>
              <w:left w:val="nil"/>
              <w:bottom w:val="nil"/>
              <w:right w:val="nil"/>
            </w:tcBorders>
            <w:tcMar>
              <w:top w:w="128" w:type="dxa"/>
              <w:left w:w="43" w:type="dxa"/>
              <w:bottom w:w="43" w:type="dxa"/>
              <w:right w:w="43" w:type="dxa"/>
            </w:tcMar>
          </w:tcPr>
          <w:p w14:paraId="124A69B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C58CA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4B0FAD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930735" w14:textId="77777777" w:rsidR="00EE2529" w:rsidRPr="00C81B84" w:rsidRDefault="00AD5E1E" w:rsidP="00C81B84">
            <w:r w:rsidRPr="00C81B84">
              <w:t>1 048 178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8849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7E7DDC" w14:textId="77777777" w:rsidR="00EE2529" w:rsidRPr="00C81B84" w:rsidRDefault="00AD5E1E" w:rsidP="00C81B84">
            <w:r w:rsidRPr="00C81B84">
              <w:t>11 728</w:t>
            </w:r>
          </w:p>
        </w:tc>
        <w:tc>
          <w:tcPr>
            <w:tcW w:w="1180" w:type="dxa"/>
            <w:tcBorders>
              <w:top w:val="nil"/>
              <w:left w:val="nil"/>
              <w:bottom w:val="nil"/>
              <w:right w:val="nil"/>
            </w:tcBorders>
            <w:tcMar>
              <w:top w:w="128" w:type="dxa"/>
              <w:left w:w="43" w:type="dxa"/>
              <w:bottom w:w="43" w:type="dxa"/>
              <w:right w:w="43" w:type="dxa"/>
            </w:tcMar>
            <w:vAlign w:val="bottom"/>
          </w:tcPr>
          <w:p w14:paraId="69AF33DE" w14:textId="77777777" w:rsidR="00EE2529" w:rsidRPr="00C81B84" w:rsidRDefault="00AD5E1E" w:rsidP="00C81B84">
            <w:r w:rsidRPr="00C81B84">
              <w:t>1 059 906</w:t>
            </w:r>
          </w:p>
        </w:tc>
      </w:tr>
      <w:tr w:rsidR="00EE2529" w:rsidRPr="00C81B84" w14:paraId="14A9A551" w14:textId="77777777">
        <w:trPr>
          <w:trHeight w:val="380"/>
        </w:trPr>
        <w:tc>
          <w:tcPr>
            <w:tcW w:w="580" w:type="dxa"/>
            <w:tcBorders>
              <w:top w:val="nil"/>
              <w:left w:val="nil"/>
              <w:bottom w:val="nil"/>
              <w:right w:val="nil"/>
            </w:tcBorders>
            <w:tcMar>
              <w:top w:w="128" w:type="dxa"/>
              <w:left w:w="43" w:type="dxa"/>
              <w:bottom w:w="43" w:type="dxa"/>
              <w:right w:w="43" w:type="dxa"/>
            </w:tcMar>
          </w:tcPr>
          <w:p w14:paraId="33FA99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CDE6C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1A6274"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3FC049" w14:textId="77777777" w:rsidR="00EE2529" w:rsidRPr="00C81B84" w:rsidRDefault="00AD5E1E" w:rsidP="00C81B84">
            <w:r w:rsidRPr="00C81B84">
              <w:t>4 200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C0A54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921EA3" w14:textId="77777777" w:rsidR="00EE2529" w:rsidRPr="00C81B84" w:rsidRDefault="00AD5E1E" w:rsidP="00C81B84">
            <w:r w:rsidRPr="00C81B84">
              <w:t>590</w:t>
            </w:r>
          </w:p>
        </w:tc>
        <w:tc>
          <w:tcPr>
            <w:tcW w:w="1180" w:type="dxa"/>
            <w:tcBorders>
              <w:top w:val="nil"/>
              <w:left w:val="nil"/>
              <w:bottom w:val="nil"/>
              <w:right w:val="nil"/>
            </w:tcBorders>
            <w:tcMar>
              <w:top w:w="128" w:type="dxa"/>
              <w:left w:w="43" w:type="dxa"/>
              <w:bottom w:w="43" w:type="dxa"/>
              <w:right w:w="43" w:type="dxa"/>
            </w:tcMar>
            <w:vAlign w:val="bottom"/>
          </w:tcPr>
          <w:p w14:paraId="01AE3EBE" w14:textId="77777777" w:rsidR="00EE2529" w:rsidRPr="00C81B84" w:rsidRDefault="00AD5E1E" w:rsidP="00C81B84">
            <w:r w:rsidRPr="00C81B84">
              <w:t>4 790</w:t>
            </w:r>
          </w:p>
        </w:tc>
      </w:tr>
      <w:tr w:rsidR="00EE2529" w:rsidRPr="00C81B84" w14:paraId="03E479EE" w14:textId="77777777">
        <w:trPr>
          <w:trHeight w:val="640"/>
        </w:trPr>
        <w:tc>
          <w:tcPr>
            <w:tcW w:w="580" w:type="dxa"/>
            <w:tcBorders>
              <w:top w:val="nil"/>
              <w:left w:val="nil"/>
              <w:bottom w:val="nil"/>
              <w:right w:val="nil"/>
            </w:tcBorders>
            <w:tcMar>
              <w:top w:w="128" w:type="dxa"/>
              <w:left w:w="43" w:type="dxa"/>
              <w:bottom w:w="43" w:type="dxa"/>
              <w:right w:w="43" w:type="dxa"/>
            </w:tcMar>
          </w:tcPr>
          <w:p w14:paraId="4B37C0E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F17D9F"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6D0CB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8D74B1" w14:textId="77777777" w:rsidR="00EE2529" w:rsidRPr="00C81B84" w:rsidRDefault="00AD5E1E" w:rsidP="00C81B84">
            <w:r w:rsidRPr="00C81B84">
              <w:t>155 000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C2643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8BA1D8" w14:textId="77777777" w:rsidR="00EE2529" w:rsidRPr="00C81B84" w:rsidRDefault="00AD5E1E" w:rsidP="00C81B84">
            <w:r w:rsidRPr="00C81B84">
              <w:t>5 319</w:t>
            </w:r>
          </w:p>
        </w:tc>
        <w:tc>
          <w:tcPr>
            <w:tcW w:w="1180" w:type="dxa"/>
            <w:tcBorders>
              <w:top w:val="nil"/>
              <w:left w:val="nil"/>
              <w:bottom w:val="nil"/>
              <w:right w:val="nil"/>
            </w:tcBorders>
            <w:tcMar>
              <w:top w:w="128" w:type="dxa"/>
              <w:left w:w="43" w:type="dxa"/>
              <w:bottom w:w="43" w:type="dxa"/>
              <w:right w:w="43" w:type="dxa"/>
            </w:tcMar>
            <w:vAlign w:val="bottom"/>
          </w:tcPr>
          <w:p w14:paraId="61CCABB7" w14:textId="77777777" w:rsidR="00EE2529" w:rsidRPr="00C81B84" w:rsidRDefault="00AD5E1E" w:rsidP="00C81B84">
            <w:r w:rsidRPr="00C81B84">
              <w:t>160 319</w:t>
            </w:r>
          </w:p>
        </w:tc>
      </w:tr>
      <w:tr w:rsidR="00EE2529" w:rsidRPr="00C81B84" w14:paraId="69788765" w14:textId="77777777">
        <w:trPr>
          <w:trHeight w:val="380"/>
        </w:trPr>
        <w:tc>
          <w:tcPr>
            <w:tcW w:w="580" w:type="dxa"/>
            <w:tcBorders>
              <w:top w:val="nil"/>
              <w:left w:val="nil"/>
              <w:bottom w:val="nil"/>
              <w:right w:val="nil"/>
            </w:tcBorders>
            <w:tcMar>
              <w:top w:w="128" w:type="dxa"/>
              <w:left w:w="43" w:type="dxa"/>
              <w:bottom w:w="43" w:type="dxa"/>
              <w:right w:w="43" w:type="dxa"/>
            </w:tcMar>
          </w:tcPr>
          <w:p w14:paraId="6F2648E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C7643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5B6DF7" w14:textId="77777777" w:rsidR="00EE2529" w:rsidRPr="00C81B84" w:rsidRDefault="00AD5E1E" w:rsidP="00C81B84">
            <w:r w:rsidRPr="00C81B84">
              <w:t xml:space="preserve">Tilskudd til partigruppene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965F1E" w14:textId="77777777" w:rsidR="00EE2529" w:rsidRPr="00C81B84" w:rsidRDefault="00AD5E1E" w:rsidP="00C81B84">
            <w:r w:rsidRPr="00C81B84">
              <w:t>227 600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BD93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57F7BA" w14:textId="77777777" w:rsidR="00EE2529" w:rsidRPr="00C81B84" w:rsidRDefault="00AD5E1E" w:rsidP="00C81B84">
            <w:r w:rsidRPr="00C81B84">
              <w:t>4 861</w:t>
            </w:r>
          </w:p>
        </w:tc>
        <w:tc>
          <w:tcPr>
            <w:tcW w:w="1180" w:type="dxa"/>
            <w:tcBorders>
              <w:top w:val="nil"/>
              <w:left w:val="nil"/>
              <w:bottom w:val="nil"/>
              <w:right w:val="nil"/>
            </w:tcBorders>
            <w:tcMar>
              <w:top w:w="128" w:type="dxa"/>
              <w:left w:w="43" w:type="dxa"/>
              <w:bottom w:w="43" w:type="dxa"/>
              <w:right w:w="43" w:type="dxa"/>
            </w:tcMar>
            <w:vAlign w:val="bottom"/>
          </w:tcPr>
          <w:p w14:paraId="13C78CFD" w14:textId="77777777" w:rsidR="00EE2529" w:rsidRPr="00C81B84" w:rsidRDefault="00AD5E1E" w:rsidP="00C81B84">
            <w:r w:rsidRPr="00C81B84">
              <w:t>232 461</w:t>
            </w:r>
          </w:p>
        </w:tc>
      </w:tr>
      <w:tr w:rsidR="00EE2529" w:rsidRPr="00C81B84" w14:paraId="658196E2" w14:textId="77777777">
        <w:trPr>
          <w:trHeight w:val="380"/>
        </w:trPr>
        <w:tc>
          <w:tcPr>
            <w:tcW w:w="580" w:type="dxa"/>
            <w:tcBorders>
              <w:top w:val="nil"/>
              <w:left w:val="nil"/>
              <w:bottom w:val="nil"/>
              <w:right w:val="nil"/>
            </w:tcBorders>
            <w:tcMar>
              <w:top w:w="128" w:type="dxa"/>
              <w:left w:w="43" w:type="dxa"/>
              <w:bottom w:w="43" w:type="dxa"/>
              <w:right w:w="43" w:type="dxa"/>
            </w:tcMar>
          </w:tcPr>
          <w:p w14:paraId="4FEF247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564C29"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B48874" w14:textId="77777777" w:rsidR="00EE2529" w:rsidRPr="00C81B84" w:rsidRDefault="00AD5E1E" w:rsidP="00C81B84">
            <w:r w:rsidRPr="00C81B84">
              <w:t xml:space="preserve">Kontingenter, internasjonale delegasjoner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E38F87" w14:textId="77777777" w:rsidR="00EE2529" w:rsidRPr="00C81B84" w:rsidRDefault="00AD5E1E" w:rsidP="00C81B84">
            <w:r w:rsidRPr="00C81B84">
              <w:t>17 000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05E92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CEAFCC" w14:textId="77777777" w:rsidR="00EE2529" w:rsidRPr="00C81B84" w:rsidRDefault="00AD5E1E" w:rsidP="00C81B84">
            <w:r w:rsidRPr="00C81B84">
              <w:t>363</w:t>
            </w:r>
          </w:p>
        </w:tc>
        <w:tc>
          <w:tcPr>
            <w:tcW w:w="1180" w:type="dxa"/>
            <w:tcBorders>
              <w:top w:val="nil"/>
              <w:left w:val="nil"/>
              <w:bottom w:val="nil"/>
              <w:right w:val="nil"/>
            </w:tcBorders>
            <w:tcMar>
              <w:top w:w="128" w:type="dxa"/>
              <w:left w:w="43" w:type="dxa"/>
              <w:bottom w:w="43" w:type="dxa"/>
              <w:right w:w="43" w:type="dxa"/>
            </w:tcMar>
            <w:vAlign w:val="bottom"/>
          </w:tcPr>
          <w:p w14:paraId="0F3B0027" w14:textId="77777777" w:rsidR="00EE2529" w:rsidRPr="00C81B84" w:rsidRDefault="00AD5E1E" w:rsidP="00C81B84">
            <w:r w:rsidRPr="00C81B84">
              <w:t>17 363</w:t>
            </w:r>
          </w:p>
        </w:tc>
      </w:tr>
      <w:tr w:rsidR="00EE2529" w:rsidRPr="00C81B84" w14:paraId="60227504" w14:textId="77777777">
        <w:trPr>
          <w:trHeight w:val="380"/>
        </w:trPr>
        <w:tc>
          <w:tcPr>
            <w:tcW w:w="580" w:type="dxa"/>
            <w:tcBorders>
              <w:top w:val="nil"/>
              <w:left w:val="nil"/>
              <w:bottom w:val="nil"/>
              <w:right w:val="nil"/>
            </w:tcBorders>
            <w:tcMar>
              <w:top w:w="128" w:type="dxa"/>
              <w:left w:w="43" w:type="dxa"/>
              <w:bottom w:w="43" w:type="dxa"/>
              <w:right w:w="43" w:type="dxa"/>
            </w:tcMar>
          </w:tcPr>
          <w:p w14:paraId="3786373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010E06"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83DC3D" w14:textId="77777777" w:rsidR="00EE2529" w:rsidRPr="00C81B84" w:rsidRDefault="00AD5E1E" w:rsidP="00C81B84">
            <w:r w:rsidRPr="00C81B84">
              <w:t xml:space="preserve">Reisetilskudd til 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A4E4C1" w14:textId="77777777" w:rsidR="00EE2529" w:rsidRPr="00C81B84" w:rsidRDefault="00AD5E1E" w:rsidP="00C81B84">
            <w:r w:rsidRPr="00C81B84">
              <w:t>5 400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E89C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D15286" w14:textId="77777777" w:rsidR="00EE2529" w:rsidRPr="00C81B84" w:rsidRDefault="00AD5E1E" w:rsidP="00C81B84">
            <w:r w:rsidRPr="00C81B84">
              <w:t>115</w:t>
            </w:r>
          </w:p>
        </w:tc>
        <w:tc>
          <w:tcPr>
            <w:tcW w:w="1180" w:type="dxa"/>
            <w:tcBorders>
              <w:top w:val="nil"/>
              <w:left w:val="nil"/>
              <w:bottom w:val="nil"/>
              <w:right w:val="nil"/>
            </w:tcBorders>
            <w:tcMar>
              <w:top w:w="128" w:type="dxa"/>
              <w:left w:w="43" w:type="dxa"/>
              <w:bottom w:w="43" w:type="dxa"/>
              <w:right w:w="43" w:type="dxa"/>
            </w:tcMar>
            <w:vAlign w:val="bottom"/>
          </w:tcPr>
          <w:p w14:paraId="6257DF68" w14:textId="77777777" w:rsidR="00EE2529" w:rsidRPr="00C81B84" w:rsidRDefault="00AD5E1E" w:rsidP="00C81B84">
            <w:r w:rsidRPr="00C81B84">
              <w:t>5 515</w:t>
            </w:r>
          </w:p>
        </w:tc>
      </w:tr>
      <w:tr w:rsidR="00EE2529" w:rsidRPr="00C81B84" w14:paraId="1DA0CBE6" w14:textId="77777777">
        <w:trPr>
          <w:trHeight w:val="380"/>
        </w:trPr>
        <w:tc>
          <w:tcPr>
            <w:tcW w:w="580" w:type="dxa"/>
            <w:tcBorders>
              <w:top w:val="nil"/>
              <w:left w:val="nil"/>
              <w:bottom w:val="nil"/>
              <w:right w:val="nil"/>
            </w:tcBorders>
            <w:tcMar>
              <w:top w:w="128" w:type="dxa"/>
              <w:left w:w="43" w:type="dxa"/>
              <w:bottom w:w="43" w:type="dxa"/>
              <w:right w:w="43" w:type="dxa"/>
            </w:tcMar>
          </w:tcPr>
          <w:p w14:paraId="24F00B4C" w14:textId="77777777" w:rsidR="00EE2529" w:rsidRPr="00C81B84" w:rsidRDefault="00AD5E1E" w:rsidP="00C81B84">
            <w:r w:rsidRPr="00C81B84">
              <w:t>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EE2B3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FCB731" w14:textId="77777777" w:rsidR="00EE2529" w:rsidRPr="00C81B84" w:rsidRDefault="00AD5E1E" w:rsidP="00C81B84">
            <w:r w:rsidRPr="00C81B84">
              <w:t>Stortingets ombudsnemnd for Forsvaret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0CC75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47334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874E9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4DEAD07" w14:textId="77777777" w:rsidR="00EE2529" w:rsidRPr="00C81B84" w:rsidRDefault="00EE2529" w:rsidP="00C81B84"/>
        </w:tc>
      </w:tr>
      <w:tr w:rsidR="00EE2529" w:rsidRPr="00C81B84" w14:paraId="13691325" w14:textId="77777777">
        <w:trPr>
          <w:trHeight w:val="380"/>
        </w:trPr>
        <w:tc>
          <w:tcPr>
            <w:tcW w:w="580" w:type="dxa"/>
            <w:tcBorders>
              <w:top w:val="nil"/>
              <w:left w:val="nil"/>
              <w:bottom w:val="nil"/>
              <w:right w:val="nil"/>
            </w:tcBorders>
            <w:tcMar>
              <w:top w:w="128" w:type="dxa"/>
              <w:left w:w="43" w:type="dxa"/>
              <w:bottom w:w="43" w:type="dxa"/>
              <w:right w:w="43" w:type="dxa"/>
            </w:tcMar>
          </w:tcPr>
          <w:p w14:paraId="3CBAEED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68FE4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F0AE2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561ABC" w14:textId="77777777" w:rsidR="00EE2529" w:rsidRPr="00C81B84" w:rsidRDefault="00AD5E1E" w:rsidP="00C81B84">
            <w:r w:rsidRPr="00C81B84">
              <w:t>7 991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4C6ED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45386D" w14:textId="77777777" w:rsidR="00EE2529" w:rsidRPr="00C81B84" w:rsidRDefault="00AD5E1E" w:rsidP="00C81B84">
            <w:r w:rsidRPr="00C81B84">
              <w:t>140</w:t>
            </w:r>
          </w:p>
        </w:tc>
        <w:tc>
          <w:tcPr>
            <w:tcW w:w="1180" w:type="dxa"/>
            <w:tcBorders>
              <w:top w:val="nil"/>
              <w:left w:val="nil"/>
              <w:bottom w:val="nil"/>
              <w:right w:val="nil"/>
            </w:tcBorders>
            <w:tcMar>
              <w:top w:w="128" w:type="dxa"/>
              <w:left w:w="43" w:type="dxa"/>
              <w:bottom w:w="43" w:type="dxa"/>
              <w:right w:w="43" w:type="dxa"/>
            </w:tcMar>
            <w:vAlign w:val="bottom"/>
          </w:tcPr>
          <w:p w14:paraId="33926CEA" w14:textId="77777777" w:rsidR="00EE2529" w:rsidRPr="00C81B84" w:rsidRDefault="00AD5E1E" w:rsidP="00C81B84">
            <w:r w:rsidRPr="00C81B84">
              <w:t>8 131</w:t>
            </w:r>
          </w:p>
        </w:tc>
      </w:tr>
      <w:tr w:rsidR="00EE2529" w:rsidRPr="00C81B84" w14:paraId="1CF43612" w14:textId="77777777">
        <w:trPr>
          <w:trHeight w:val="640"/>
        </w:trPr>
        <w:tc>
          <w:tcPr>
            <w:tcW w:w="580" w:type="dxa"/>
            <w:tcBorders>
              <w:top w:val="nil"/>
              <w:left w:val="nil"/>
              <w:bottom w:val="nil"/>
              <w:right w:val="nil"/>
            </w:tcBorders>
            <w:tcMar>
              <w:top w:w="128" w:type="dxa"/>
              <w:left w:w="43" w:type="dxa"/>
              <w:bottom w:w="43" w:type="dxa"/>
              <w:right w:w="43" w:type="dxa"/>
            </w:tcMar>
          </w:tcPr>
          <w:p w14:paraId="41102684" w14:textId="77777777" w:rsidR="00EE2529" w:rsidRPr="00C81B84" w:rsidRDefault="00AD5E1E" w:rsidP="00C81B84">
            <w:r w:rsidRPr="00C81B84">
              <w:t>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A2790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092083" w14:textId="77777777" w:rsidR="00EE2529" w:rsidRPr="00C81B84" w:rsidRDefault="00AD5E1E" w:rsidP="00C81B84">
            <w:r w:rsidRPr="00C81B84">
              <w:t>Stortingets ombud for kontroll med forvaltningen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112D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AB8B8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13BAD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4F2AD6D" w14:textId="77777777" w:rsidR="00EE2529" w:rsidRPr="00C81B84" w:rsidRDefault="00EE2529" w:rsidP="00C81B84"/>
        </w:tc>
      </w:tr>
      <w:tr w:rsidR="00EE2529" w:rsidRPr="00C81B84" w14:paraId="6CD7A7A1" w14:textId="77777777">
        <w:trPr>
          <w:trHeight w:val="380"/>
        </w:trPr>
        <w:tc>
          <w:tcPr>
            <w:tcW w:w="580" w:type="dxa"/>
            <w:tcBorders>
              <w:top w:val="nil"/>
              <w:left w:val="nil"/>
              <w:bottom w:val="nil"/>
              <w:right w:val="nil"/>
            </w:tcBorders>
            <w:tcMar>
              <w:top w:w="128" w:type="dxa"/>
              <w:left w:w="43" w:type="dxa"/>
              <w:bottom w:w="43" w:type="dxa"/>
              <w:right w:w="43" w:type="dxa"/>
            </w:tcMar>
          </w:tcPr>
          <w:p w14:paraId="5FCB139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BBC43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63B146"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9499DA" w14:textId="77777777" w:rsidR="00EE2529" w:rsidRPr="00C81B84" w:rsidRDefault="00AD5E1E" w:rsidP="00C81B84">
            <w:r w:rsidRPr="00C81B84">
              <w:t>99 038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DF2EB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0FF953" w14:textId="77777777" w:rsidR="00EE2529" w:rsidRPr="00C81B84" w:rsidRDefault="00AD5E1E" w:rsidP="00C81B84">
            <w:r w:rsidRPr="00C81B84">
              <w:t>1 266</w:t>
            </w:r>
          </w:p>
        </w:tc>
        <w:tc>
          <w:tcPr>
            <w:tcW w:w="1180" w:type="dxa"/>
            <w:tcBorders>
              <w:top w:val="nil"/>
              <w:left w:val="nil"/>
              <w:bottom w:val="nil"/>
              <w:right w:val="nil"/>
            </w:tcBorders>
            <w:tcMar>
              <w:top w:w="128" w:type="dxa"/>
              <w:left w:w="43" w:type="dxa"/>
              <w:bottom w:w="43" w:type="dxa"/>
              <w:right w:w="43" w:type="dxa"/>
            </w:tcMar>
            <w:vAlign w:val="bottom"/>
          </w:tcPr>
          <w:p w14:paraId="40DCACA2" w14:textId="77777777" w:rsidR="00EE2529" w:rsidRPr="00C81B84" w:rsidRDefault="00AD5E1E" w:rsidP="00C81B84">
            <w:r w:rsidRPr="00C81B84">
              <w:t>100 304</w:t>
            </w:r>
          </w:p>
        </w:tc>
      </w:tr>
      <w:tr w:rsidR="00EE2529" w:rsidRPr="00C81B84" w14:paraId="1B5DB63A" w14:textId="77777777">
        <w:trPr>
          <w:trHeight w:val="640"/>
        </w:trPr>
        <w:tc>
          <w:tcPr>
            <w:tcW w:w="580" w:type="dxa"/>
            <w:tcBorders>
              <w:top w:val="nil"/>
              <w:left w:val="nil"/>
              <w:bottom w:val="nil"/>
              <w:right w:val="nil"/>
            </w:tcBorders>
            <w:tcMar>
              <w:top w:w="128" w:type="dxa"/>
              <w:left w:w="43" w:type="dxa"/>
              <w:bottom w:w="43" w:type="dxa"/>
              <w:right w:w="43" w:type="dxa"/>
            </w:tcMar>
          </w:tcPr>
          <w:p w14:paraId="2846B118" w14:textId="77777777" w:rsidR="00EE2529" w:rsidRPr="00C81B84" w:rsidRDefault="00AD5E1E" w:rsidP="00C81B84">
            <w:r w:rsidRPr="00C81B84">
              <w:t>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04A4E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3650A9" w14:textId="77777777" w:rsidR="00EE2529" w:rsidRPr="00C81B84" w:rsidRDefault="00AD5E1E" w:rsidP="00C81B84">
            <w:r w:rsidRPr="00C81B84">
              <w:t>Stortingets kontrollutvalg for etterretnings-, overvåkings- og sikkerhetstjeneste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1461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AA293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FBBC1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16B45B3" w14:textId="77777777" w:rsidR="00EE2529" w:rsidRPr="00C81B84" w:rsidRDefault="00EE2529" w:rsidP="00C81B84"/>
        </w:tc>
      </w:tr>
      <w:tr w:rsidR="00EE2529" w:rsidRPr="00C81B84" w14:paraId="33C33092" w14:textId="77777777">
        <w:trPr>
          <w:trHeight w:val="380"/>
        </w:trPr>
        <w:tc>
          <w:tcPr>
            <w:tcW w:w="580" w:type="dxa"/>
            <w:tcBorders>
              <w:top w:val="nil"/>
              <w:left w:val="nil"/>
              <w:bottom w:val="nil"/>
              <w:right w:val="nil"/>
            </w:tcBorders>
            <w:tcMar>
              <w:top w:w="128" w:type="dxa"/>
              <w:left w:w="43" w:type="dxa"/>
              <w:bottom w:w="43" w:type="dxa"/>
              <w:right w:w="43" w:type="dxa"/>
            </w:tcMar>
          </w:tcPr>
          <w:p w14:paraId="75248C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2F555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E96C5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EDB32D" w14:textId="77777777" w:rsidR="00EE2529" w:rsidRPr="00C81B84" w:rsidRDefault="00AD5E1E" w:rsidP="00C81B84">
            <w:r w:rsidRPr="00C81B84">
              <w:t>41 265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FF84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CB361" w14:textId="77777777" w:rsidR="00EE2529" w:rsidRPr="00C81B84" w:rsidRDefault="00AD5E1E" w:rsidP="00C81B84">
            <w:r w:rsidRPr="00C81B84">
              <w:t>475</w:t>
            </w:r>
          </w:p>
        </w:tc>
        <w:tc>
          <w:tcPr>
            <w:tcW w:w="1180" w:type="dxa"/>
            <w:tcBorders>
              <w:top w:val="nil"/>
              <w:left w:val="nil"/>
              <w:bottom w:val="nil"/>
              <w:right w:val="nil"/>
            </w:tcBorders>
            <w:tcMar>
              <w:top w:w="128" w:type="dxa"/>
              <w:left w:w="43" w:type="dxa"/>
              <w:bottom w:w="43" w:type="dxa"/>
              <w:right w:w="43" w:type="dxa"/>
            </w:tcMar>
            <w:vAlign w:val="bottom"/>
          </w:tcPr>
          <w:p w14:paraId="219A33D5" w14:textId="77777777" w:rsidR="00EE2529" w:rsidRPr="00C81B84" w:rsidRDefault="00AD5E1E" w:rsidP="00C81B84">
            <w:r w:rsidRPr="00C81B84">
              <w:t>41 740</w:t>
            </w:r>
          </w:p>
        </w:tc>
      </w:tr>
      <w:tr w:rsidR="00EE2529" w:rsidRPr="00C81B84" w14:paraId="6DBDB83E" w14:textId="77777777">
        <w:trPr>
          <w:trHeight w:val="640"/>
        </w:trPr>
        <w:tc>
          <w:tcPr>
            <w:tcW w:w="580" w:type="dxa"/>
            <w:tcBorders>
              <w:top w:val="nil"/>
              <w:left w:val="nil"/>
              <w:bottom w:val="nil"/>
              <w:right w:val="nil"/>
            </w:tcBorders>
            <w:tcMar>
              <w:top w:w="128" w:type="dxa"/>
              <w:left w:w="43" w:type="dxa"/>
              <w:bottom w:w="43" w:type="dxa"/>
              <w:right w:w="43" w:type="dxa"/>
            </w:tcMar>
          </w:tcPr>
          <w:p w14:paraId="622B21BC" w14:textId="77777777" w:rsidR="00EE2529" w:rsidRPr="00C81B84" w:rsidRDefault="00AD5E1E" w:rsidP="00C81B84">
            <w:r w:rsidRPr="00C81B84">
              <w:t>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BA1B3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B1DDE0" w14:textId="77777777" w:rsidR="00EE2529" w:rsidRPr="00C81B84" w:rsidRDefault="00AD5E1E" w:rsidP="00C81B84">
            <w:r w:rsidRPr="00C81B84">
              <w:t>Norges institusjon for menneskerettigheter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99A14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CC345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0200B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FE27560" w14:textId="77777777" w:rsidR="00EE2529" w:rsidRPr="00C81B84" w:rsidRDefault="00EE2529" w:rsidP="00C81B84"/>
        </w:tc>
      </w:tr>
      <w:tr w:rsidR="00EE2529" w:rsidRPr="00C81B84" w14:paraId="30A7B56E" w14:textId="77777777">
        <w:trPr>
          <w:trHeight w:val="380"/>
        </w:trPr>
        <w:tc>
          <w:tcPr>
            <w:tcW w:w="580" w:type="dxa"/>
            <w:tcBorders>
              <w:top w:val="nil"/>
              <w:left w:val="nil"/>
              <w:bottom w:val="nil"/>
              <w:right w:val="nil"/>
            </w:tcBorders>
            <w:tcMar>
              <w:top w:w="128" w:type="dxa"/>
              <w:left w:w="43" w:type="dxa"/>
              <w:bottom w:w="43" w:type="dxa"/>
              <w:right w:w="43" w:type="dxa"/>
            </w:tcMar>
          </w:tcPr>
          <w:p w14:paraId="225210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536A9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2DE93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59D20E" w14:textId="77777777" w:rsidR="00EE2529" w:rsidRPr="00C81B84" w:rsidRDefault="00AD5E1E" w:rsidP="00C81B84">
            <w:r w:rsidRPr="00C81B84">
              <w:t>26 857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DC377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484B35" w14:textId="77777777" w:rsidR="00EE2529" w:rsidRPr="00C81B84" w:rsidRDefault="00AD5E1E" w:rsidP="00C81B84">
            <w:r w:rsidRPr="00C81B84">
              <w:t>340</w:t>
            </w:r>
          </w:p>
        </w:tc>
        <w:tc>
          <w:tcPr>
            <w:tcW w:w="1180" w:type="dxa"/>
            <w:tcBorders>
              <w:top w:val="nil"/>
              <w:left w:val="nil"/>
              <w:bottom w:val="nil"/>
              <w:right w:val="nil"/>
            </w:tcBorders>
            <w:tcMar>
              <w:top w:w="128" w:type="dxa"/>
              <w:left w:w="43" w:type="dxa"/>
              <w:bottom w:w="43" w:type="dxa"/>
              <w:right w:w="43" w:type="dxa"/>
            </w:tcMar>
            <w:vAlign w:val="bottom"/>
          </w:tcPr>
          <w:p w14:paraId="737A29EF" w14:textId="77777777" w:rsidR="00EE2529" w:rsidRPr="00C81B84" w:rsidRDefault="00AD5E1E" w:rsidP="00C81B84">
            <w:r w:rsidRPr="00C81B84">
              <w:t>27 197</w:t>
            </w:r>
          </w:p>
        </w:tc>
      </w:tr>
      <w:tr w:rsidR="00EE2529" w:rsidRPr="00C81B84" w14:paraId="32B1A55E" w14:textId="77777777">
        <w:trPr>
          <w:trHeight w:val="380"/>
        </w:trPr>
        <w:tc>
          <w:tcPr>
            <w:tcW w:w="580" w:type="dxa"/>
            <w:tcBorders>
              <w:top w:val="nil"/>
              <w:left w:val="nil"/>
              <w:bottom w:val="nil"/>
              <w:right w:val="nil"/>
            </w:tcBorders>
            <w:tcMar>
              <w:top w:w="128" w:type="dxa"/>
              <w:left w:w="43" w:type="dxa"/>
              <w:bottom w:w="43" w:type="dxa"/>
              <w:right w:w="43" w:type="dxa"/>
            </w:tcMar>
          </w:tcPr>
          <w:p w14:paraId="2CE7FD53" w14:textId="77777777" w:rsidR="00EE2529" w:rsidRPr="00C81B84" w:rsidRDefault="00AD5E1E" w:rsidP="00C81B84">
            <w:r w:rsidRPr="00C81B84">
              <w:t>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EE341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522A00" w14:textId="77777777" w:rsidR="00EE2529" w:rsidRPr="00C81B84" w:rsidRDefault="00AD5E1E" w:rsidP="00C81B84">
            <w:r w:rsidRPr="00C81B84">
              <w:t>Riksrevisjonen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2250A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7D5D9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7CC09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DF59DC0" w14:textId="77777777" w:rsidR="00EE2529" w:rsidRPr="00C81B84" w:rsidRDefault="00EE2529" w:rsidP="00C81B84"/>
        </w:tc>
      </w:tr>
      <w:tr w:rsidR="00EE2529" w:rsidRPr="00C81B84" w14:paraId="786DC854"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6421E016"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29E9D23" w14:textId="77777777" w:rsidR="00EE2529" w:rsidRPr="00C81B84" w:rsidRDefault="00AD5E1E" w:rsidP="00C81B84">
            <w:r w:rsidRPr="00C81B84">
              <w:t>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9FF05D5" w14:textId="77777777" w:rsidR="00EE2529" w:rsidRPr="00C81B84" w:rsidRDefault="00AD5E1E" w:rsidP="00C81B84">
            <w:r w:rsidRPr="00C81B84">
              <w:t xml:space="preserve">Driftsutgifter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78F861C" w14:textId="77777777" w:rsidR="00EE2529" w:rsidRPr="00C81B84" w:rsidRDefault="00AD5E1E" w:rsidP="00C81B84">
            <w:r w:rsidRPr="00C81B84">
              <w:t>576 820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818C6D4"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99060A6" w14:textId="77777777" w:rsidR="00EE2529" w:rsidRPr="00C81B84" w:rsidRDefault="00AD5E1E" w:rsidP="00C81B84">
            <w:r w:rsidRPr="00C81B84">
              <w:t>6 957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2D88B88" w14:textId="77777777" w:rsidR="00EE2529" w:rsidRPr="00C81B84" w:rsidRDefault="00AD5E1E" w:rsidP="00C81B84">
            <w:r w:rsidRPr="00C81B84">
              <w:t>583 777</w:t>
            </w:r>
          </w:p>
        </w:tc>
      </w:tr>
      <w:tr w:rsidR="00EE2529" w:rsidRPr="00C81B84" w14:paraId="3EDC9FB6"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6AB3C52" w14:textId="77777777" w:rsidR="00EE2529" w:rsidRPr="00C81B84" w:rsidRDefault="00AD5E1E" w:rsidP="00C81B84">
            <w:r w:rsidRPr="00C81B84">
              <w:t>Sum endringer Stortinget og eksterne organer</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235EEBB"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A1446B6"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6E99899" w14:textId="77777777" w:rsidR="00EE2529" w:rsidRPr="00C81B84" w:rsidRDefault="00AD5E1E" w:rsidP="00C81B84">
            <w:r w:rsidRPr="00C81B84">
              <w:t>32 154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8FEF50" w14:textId="77777777" w:rsidR="00EE2529" w:rsidRPr="00C81B84" w:rsidRDefault="00EE2529" w:rsidP="00C81B84"/>
        </w:tc>
      </w:tr>
      <w:tr w:rsidR="00EE2529" w:rsidRPr="00C81B84" w14:paraId="3F217233" w14:textId="77777777">
        <w:trPr>
          <w:trHeight w:val="380"/>
        </w:trPr>
        <w:tc>
          <w:tcPr>
            <w:tcW w:w="580" w:type="dxa"/>
            <w:tcBorders>
              <w:top w:val="nil"/>
              <w:left w:val="nil"/>
              <w:bottom w:val="nil"/>
              <w:right w:val="nil"/>
            </w:tcBorders>
            <w:tcMar>
              <w:top w:w="128" w:type="dxa"/>
              <w:left w:w="43" w:type="dxa"/>
              <w:bottom w:w="43" w:type="dxa"/>
              <w:right w:w="43" w:type="dxa"/>
            </w:tcMar>
          </w:tcPr>
          <w:p w14:paraId="30E7E62E" w14:textId="77777777" w:rsidR="00EE2529" w:rsidRPr="00C81B84" w:rsidRDefault="00AD5E1E" w:rsidP="00C81B84">
            <w:r w:rsidRPr="00C81B84">
              <w:t>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763D1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13698A" w14:textId="77777777" w:rsidR="00EE2529" w:rsidRPr="00C81B84" w:rsidRDefault="00AD5E1E" w:rsidP="00C81B84">
            <w:r w:rsidRPr="00C81B84">
              <w:t>Høyesterett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C48B1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19589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683AC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CA488D1" w14:textId="77777777" w:rsidR="00EE2529" w:rsidRPr="00C81B84" w:rsidRDefault="00EE2529" w:rsidP="00C81B84"/>
        </w:tc>
      </w:tr>
      <w:tr w:rsidR="00EE2529" w:rsidRPr="00C81B84" w14:paraId="23FC8106"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0126D1D1"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94BF6BF" w14:textId="77777777" w:rsidR="00EE2529" w:rsidRPr="00C81B84" w:rsidRDefault="00AD5E1E" w:rsidP="00C81B84">
            <w:r w:rsidRPr="00C81B84">
              <w:t>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245E398" w14:textId="77777777" w:rsidR="00EE2529" w:rsidRPr="00C81B84" w:rsidRDefault="00AD5E1E" w:rsidP="00C81B84">
            <w:r w:rsidRPr="00C81B84">
              <w:t xml:space="preserve">Driftsutgifter, </w:t>
            </w:r>
            <w:r w:rsidRPr="00AD5E1E">
              <w:rPr>
                <w:rStyle w:val="kursiv"/>
              </w:rPr>
              <w:t>kan nyttes under kap. 410, post 1 og kap. 411, post 1</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E38F3DE" w14:textId="77777777" w:rsidR="00EE2529" w:rsidRPr="00C81B84" w:rsidRDefault="00AD5E1E" w:rsidP="00C81B84">
            <w:r w:rsidRPr="00C81B84">
              <w:t>128 079</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9F06796"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6C2D177" w14:textId="77777777" w:rsidR="00EE2529" w:rsidRPr="00C81B84" w:rsidRDefault="00AD5E1E" w:rsidP="00C81B84">
            <w:r w:rsidRPr="00C81B84">
              <w:t>4 373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AEA9254" w14:textId="77777777" w:rsidR="00EE2529" w:rsidRPr="00C81B84" w:rsidRDefault="00AD5E1E" w:rsidP="00C81B84">
            <w:r w:rsidRPr="00C81B84">
              <w:t>132 452</w:t>
            </w:r>
          </w:p>
        </w:tc>
      </w:tr>
      <w:tr w:rsidR="00EE2529" w:rsidRPr="00C81B84" w14:paraId="3262B8E1"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8EE9B39" w14:textId="77777777" w:rsidR="00EE2529" w:rsidRPr="00C81B84" w:rsidRDefault="00AD5E1E" w:rsidP="00C81B84">
            <w:r w:rsidRPr="00C81B84">
              <w:t>Sum endringer Høyesterett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4C59D97"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C3B996D"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579AFD4" w14:textId="77777777" w:rsidR="00EE2529" w:rsidRPr="00C81B84" w:rsidRDefault="00AD5E1E" w:rsidP="00C81B84">
            <w:r w:rsidRPr="00C81B84">
              <w:t>4 373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B51ED" w14:textId="77777777" w:rsidR="00EE2529" w:rsidRPr="00C81B84" w:rsidRDefault="00EE2529" w:rsidP="00C81B84"/>
        </w:tc>
      </w:tr>
      <w:tr w:rsidR="00EE2529" w:rsidRPr="00C81B84" w14:paraId="27629016" w14:textId="77777777">
        <w:trPr>
          <w:trHeight w:val="380"/>
        </w:trPr>
        <w:tc>
          <w:tcPr>
            <w:tcW w:w="580" w:type="dxa"/>
            <w:tcBorders>
              <w:top w:val="nil"/>
              <w:left w:val="nil"/>
              <w:bottom w:val="nil"/>
              <w:right w:val="nil"/>
            </w:tcBorders>
            <w:tcMar>
              <w:top w:w="128" w:type="dxa"/>
              <w:left w:w="43" w:type="dxa"/>
              <w:bottom w:w="43" w:type="dxa"/>
              <w:right w:w="43" w:type="dxa"/>
            </w:tcMar>
          </w:tcPr>
          <w:p w14:paraId="105B6A08" w14:textId="77777777" w:rsidR="00EE2529" w:rsidRPr="00C81B84" w:rsidRDefault="00AD5E1E" w:rsidP="00C81B84">
            <w:r w:rsidRPr="00C81B84">
              <w:t>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FF63A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9F316B" w14:textId="77777777" w:rsidR="00EE2529" w:rsidRPr="00C81B84" w:rsidRDefault="00AD5E1E" w:rsidP="00C81B84">
            <w:r w:rsidRPr="00C81B84">
              <w:t>Utenriksdepartementet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37CCB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B518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82F47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6E918A0" w14:textId="77777777" w:rsidR="00EE2529" w:rsidRPr="00C81B84" w:rsidRDefault="00EE2529" w:rsidP="00C81B84"/>
        </w:tc>
      </w:tr>
      <w:tr w:rsidR="00EE2529" w:rsidRPr="00C81B84" w14:paraId="0A1F3CCD" w14:textId="77777777">
        <w:trPr>
          <w:trHeight w:val="380"/>
        </w:trPr>
        <w:tc>
          <w:tcPr>
            <w:tcW w:w="580" w:type="dxa"/>
            <w:tcBorders>
              <w:top w:val="nil"/>
              <w:left w:val="nil"/>
              <w:bottom w:val="nil"/>
              <w:right w:val="nil"/>
            </w:tcBorders>
            <w:tcMar>
              <w:top w:w="128" w:type="dxa"/>
              <w:left w:w="43" w:type="dxa"/>
              <w:bottom w:w="43" w:type="dxa"/>
              <w:right w:w="43" w:type="dxa"/>
            </w:tcMar>
          </w:tcPr>
          <w:p w14:paraId="0B3E6D4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F38CC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6D2A9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0739B7" w14:textId="77777777" w:rsidR="00EE2529" w:rsidRPr="00C81B84" w:rsidRDefault="00AD5E1E" w:rsidP="00C81B84">
            <w:r w:rsidRPr="00C81B84">
              <w:t>2 430 172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3E2C6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3A15E8" w14:textId="77777777" w:rsidR="00EE2529" w:rsidRPr="00C81B84" w:rsidRDefault="00AD5E1E" w:rsidP="00C81B84">
            <w:r w:rsidRPr="00C81B84">
              <w:t>29 033</w:t>
            </w:r>
          </w:p>
        </w:tc>
        <w:tc>
          <w:tcPr>
            <w:tcW w:w="1180" w:type="dxa"/>
            <w:tcBorders>
              <w:top w:val="nil"/>
              <w:left w:val="nil"/>
              <w:bottom w:val="nil"/>
              <w:right w:val="nil"/>
            </w:tcBorders>
            <w:tcMar>
              <w:top w:w="128" w:type="dxa"/>
              <w:left w:w="43" w:type="dxa"/>
              <w:bottom w:w="43" w:type="dxa"/>
              <w:right w:w="43" w:type="dxa"/>
            </w:tcMar>
            <w:vAlign w:val="bottom"/>
          </w:tcPr>
          <w:p w14:paraId="2C671862" w14:textId="77777777" w:rsidR="00EE2529" w:rsidRPr="00C81B84" w:rsidRDefault="00AD5E1E" w:rsidP="00C81B84">
            <w:r w:rsidRPr="00C81B84">
              <w:t>2 459 205</w:t>
            </w:r>
          </w:p>
        </w:tc>
      </w:tr>
      <w:tr w:rsidR="00EE2529" w:rsidRPr="00C81B84" w14:paraId="20A70D76" w14:textId="77777777">
        <w:trPr>
          <w:trHeight w:val="380"/>
        </w:trPr>
        <w:tc>
          <w:tcPr>
            <w:tcW w:w="580" w:type="dxa"/>
            <w:tcBorders>
              <w:top w:val="nil"/>
              <w:left w:val="nil"/>
              <w:bottom w:val="nil"/>
              <w:right w:val="nil"/>
            </w:tcBorders>
            <w:tcMar>
              <w:top w:w="128" w:type="dxa"/>
              <w:left w:w="43" w:type="dxa"/>
              <w:bottom w:w="43" w:type="dxa"/>
              <w:right w:w="43" w:type="dxa"/>
            </w:tcMar>
          </w:tcPr>
          <w:p w14:paraId="6B6C313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A9F28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C9DC92"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1F7102" w14:textId="77777777" w:rsidR="00EE2529" w:rsidRPr="00C81B84" w:rsidRDefault="00AD5E1E" w:rsidP="00C81B84">
            <w:r w:rsidRPr="00C81B84">
              <w:t>39 868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3F14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FE6026" w14:textId="77777777" w:rsidR="00EE2529" w:rsidRPr="00C81B84" w:rsidRDefault="00AD5E1E" w:rsidP="00C81B84">
            <w:r w:rsidRPr="00C81B84">
              <w:t>99 688</w:t>
            </w:r>
          </w:p>
        </w:tc>
        <w:tc>
          <w:tcPr>
            <w:tcW w:w="1180" w:type="dxa"/>
            <w:tcBorders>
              <w:top w:val="nil"/>
              <w:left w:val="nil"/>
              <w:bottom w:val="nil"/>
              <w:right w:val="nil"/>
            </w:tcBorders>
            <w:tcMar>
              <w:top w:w="128" w:type="dxa"/>
              <w:left w:w="43" w:type="dxa"/>
              <w:bottom w:w="43" w:type="dxa"/>
              <w:right w:w="43" w:type="dxa"/>
            </w:tcMar>
            <w:vAlign w:val="bottom"/>
          </w:tcPr>
          <w:p w14:paraId="51BB7C94" w14:textId="77777777" w:rsidR="00EE2529" w:rsidRPr="00C81B84" w:rsidRDefault="00AD5E1E" w:rsidP="00C81B84">
            <w:r w:rsidRPr="00C81B84">
              <w:t>139 556</w:t>
            </w:r>
          </w:p>
        </w:tc>
      </w:tr>
      <w:tr w:rsidR="00EE2529" w:rsidRPr="00C81B84" w14:paraId="37CA457C" w14:textId="77777777">
        <w:trPr>
          <w:trHeight w:val="640"/>
        </w:trPr>
        <w:tc>
          <w:tcPr>
            <w:tcW w:w="580" w:type="dxa"/>
            <w:tcBorders>
              <w:top w:val="nil"/>
              <w:left w:val="nil"/>
              <w:bottom w:val="nil"/>
              <w:right w:val="nil"/>
            </w:tcBorders>
            <w:tcMar>
              <w:top w:w="128" w:type="dxa"/>
              <w:left w:w="43" w:type="dxa"/>
              <w:bottom w:w="43" w:type="dxa"/>
              <w:right w:w="43" w:type="dxa"/>
            </w:tcMar>
          </w:tcPr>
          <w:p w14:paraId="43BC3D9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93758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110500"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F9B0FC" w14:textId="77777777" w:rsidR="00EE2529" w:rsidRPr="00C81B84" w:rsidRDefault="00AD5E1E" w:rsidP="00C81B84">
            <w:r w:rsidRPr="00C81B84">
              <w:t>34 166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0781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355B7" w14:textId="77777777" w:rsidR="00EE2529" w:rsidRPr="00C81B84" w:rsidRDefault="00AD5E1E" w:rsidP="00C81B84">
            <w:r w:rsidRPr="00C81B84">
              <w:t>7 472</w:t>
            </w:r>
          </w:p>
        </w:tc>
        <w:tc>
          <w:tcPr>
            <w:tcW w:w="1180" w:type="dxa"/>
            <w:tcBorders>
              <w:top w:val="nil"/>
              <w:left w:val="nil"/>
              <w:bottom w:val="nil"/>
              <w:right w:val="nil"/>
            </w:tcBorders>
            <w:tcMar>
              <w:top w:w="128" w:type="dxa"/>
              <w:left w:w="43" w:type="dxa"/>
              <w:bottom w:w="43" w:type="dxa"/>
              <w:right w:w="43" w:type="dxa"/>
            </w:tcMar>
            <w:vAlign w:val="bottom"/>
          </w:tcPr>
          <w:p w14:paraId="2C2C3A6E" w14:textId="77777777" w:rsidR="00EE2529" w:rsidRPr="00C81B84" w:rsidRDefault="00AD5E1E" w:rsidP="00C81B84">
            <w:r w:rsidRPr="00C81B84">
              <w:t>41 638</w:t>
            </w:r>
          </w:p>
        </w:tc>
      </w:tr>
      <w:tr w:rsidR="00EE2529" w:rsidRPr="00C81B84" w14:paraId="1EFCE4F2" w14:textId="77777777">
        <w:trPr>
          <w:trHeight w:val="640"/>
        </w:trPr>
        <w:tc>
          <w:tcPr>
            <w:tcW w:w="580" w:type="dxa"/>
            <w:tcBorders>
              <w:top w:val="nil"/>
              <w:left w:val="nil"/>
              <w:bottom w:val="nil"/>
              <w:right w:val="nil"/>
            </w:tcBorders>
            <w:tcMar>
              <w:top w:w="128" w:type="dxa"/>
              <w:left w:w="43" w:type="dxa"/>
              <w:bottom w:w="43" w:type="dxa"/>
              <w:right w:w="43" w:type="dxa"/>
            </w:tcMar>
          </w:tcPr>
          <w:p w14:paraId="65D8706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5BF3E8"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A8EDBC" w14:textId="77777777" w:rsidR="00EE2529" w:rsidRPr="00C81B84" w:rsidRDefault="00AD5E1E" w:rsidP="00C81B84">
            <w:r w:rsidRPr="00C81B84">
              <w:t xml:space="preserve">Erstatning av skader på utenlandske ambassader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B5390F" w14:textId="77777777" w:rsidR="00EE2529" w:rsidRPr="00C81B84" w:rsidRDefault="00AD5E1E" w:rsidP="00C81B84">
            <w:r w:rsidRPr="00C81B84">
              <w:t>1 220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AE6A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4EF487" w14:textId="77777777" w:rsidR="00EE2529" w:rsidRPr="00C81B84" w:rsidRDefault="00AD5E1E" w:rsidP="00C81B84">
            <w:r w:rsidRPr="00C81B84">
              <w:t>26</w:t>
            </w:r>
          </w:p>
        </w:tc>
        <w:tc>
          <w:tcPr>
            <w:tcW w:w="1180" w:type="dxa"/>
            <w:tcBorders>
              <w:top w:val="nil"/>
              <w:left w:val="nil"/>
              <w:bottom w:val="nil"/>
              <w:right w:val="nil"/>
            </w:tcBorders>
            <w:tcMar>
              <w:top w:w="128" w:type="dxa"/>
              <w:left w:w="43" w:type="dxa"/>
              <w:bottom w:w="43" w:type="dxa"/>
              <w:right w:w="43" w:type="dxa"/>
            </w:tcMar>
            <w:vAlign w:val="bottom"/>
          </w:tcPr>
          <w:p w14:paraId="55079571" w14:textId="77777777" w:rsidR="00EE2529" w:rsidRPr="00C81B84" w:rsidRDefault="00AD5E1E" w:rsidP="00C81B84">
            <w:r w:rsidRPr="00C81B84">
              <w:t>1 246</w:t>
            </w:r>
          </w:p>
        </w:tc>
      </w:tr>
      <w:tr w:rsidR="00EE2529" w:rsidRPr="00C81B84" w14:paraId="74C5DE07" w14:textId="77777777">
        <w:trPr>
          <w:trHeight w:val="380"/>
        </w:trPr>
        <w:tc>
          <w:tcPr>
            <w:tcW w:w="580" w:type="dxa"/>
            <w:tcBorders>
              <w:top w:val="nil"/>
              <w:left w:val="nil"/>
              <w:bottom w:val="nil"/>
              <w:right w:val="nil"/>
            </w:tcBorders>
            <w:tcMar>
              <w:top w:w="128" w:type="dxa"/>
              <w:left w:w="43" w:type="dxa"/>
              <w:bottom w:w="43" w:type="dxa"/>
              <w:right w:w="43" w:type="dxa"/>
            </w:tcMar>
          </w:tcPr>
          <w:p w14:paraId="66E7EA0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0A381A"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173FAC" w14:textId="77777777" w:rsidR="00EE2529" w:rsidRPr="00C81B84" w:rsidRDefault="00AD5E1E" w:rsidP="00C81B84">
            <w:r w:rsidRPr="00C81B84">
              <w:t xml:space="preserve">Hjelp til norske borgere i utlandet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F2777D" w14:textId="77777777" w:rsidR="00EE2529" w:rsidRPr="00C81B84" w:rsidRDefault="00AD5E1E" w:rsidP="00C81B84">
            <w:r w:rsidRPr="00C81B84">
              <w:t>207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DEAD4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99552" w14:textId="77777777" w:rsidR="00EE2529" w:rsidRPr="00C81B84" w:rsidRDefault="00AD5E1E" w:rsidP="00C81B84">
            <w:r w:rsidRPr="00C81B84">
              <w:t>4</w:t>
            </w:r>
          </w:p>
        </w:tc>
        <w:tc>
          <w:tcPr>
            <w:tcW w:w="1180" w:type="dxa"/>
            <w:tcBorders>
              <w:top w:val="nil"/>
              <w:left w:val="nil"/>
              <w:bottom w:val="nil"/>
              <w:right w:val="nil"/>
            </w:tcBorders>
            <w:tcMar>
              <w:top w:w="128" w:type="dxa"/>
              <w:left w:w="43" w:type="dxa"/>
              <w:bottom w:w="43" w:type="dxa"/>
              <w:right w:w="43" w:type="dxa"/>
            </w:tcMar>
            <w:vAlign w:val="bottom"/>
          </w:tcPr>
          <w:p w14:paraId="0CD22443" w14:textId="77777777" w:rsidR="00EE2529" w:rsidRPr="00C81B84" w:rsidRDefault="00AD5E1E" w:rsidP="00C81B84">
            <w:r w:rsidRPr="00C81B84">
              <w:t>211</w:t>
            </w:r>
          </w:p>
        </w:tc>
      </w:tr>
      <w:tr w:rsidR="00EE2529" w:rsidRPr="00C81B84" w14:paraId="77F2DC28" w14:textId="77777777">
        <w:trPr>
          <w:trHeight w:val="380"/>
        </w:trPr>
        <w:tc>
          <w:tcPr>
            <w:tcW w:w="580" w:type="dxa"/>
            <w:tcBorders>
              <w:top w:val="nil"/>
              <w:left w:val="nil"/>
              <w:bottom w:val="nil"/>
              <w:right w:val="nil"/>
            </w:tcBorders>
            <w:tcMar>
              <w:top w:w="128" w:type="dxa"/>
              <w:left w:w="43" w:type="dxa"/>
              <w:bottom w:w="43" w:type="dxa"/>
              <w:right w:w="43" w:type="dxa"/>
            </w:tcMar>
          </w:tcPr>
          <w:p w14:paraId="65E39B84" w14:textId="77777777" w:rsidR="00EE2529" w:rsidRPr="00C81B84" w:rsidRDefault="00AD5E1E" w:rsidP="00C81B84">
            <w:r w:rsidRPr="00C81B84">
              <w:t>103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D2033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D28D9A" w14:textId="77777777" w:rsidR="00EE2529" w:rsidRPr="00C81B84" w:rsidRDefault="00AD5E1E" w:rsidP="00C81B84">
            <w:r w:rsidRPr="00C81B84">
              <w:t>Regjeringens representasjon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8F3C5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0B998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0D662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D1489AF" w14:textId="77777777" w:rsidR="00EE2529" w:rsidRPr="00C81B84" w:rsidRDefault="00EE2529" w:rsidP="00C81B84"/>
        </w:tc>
      </w:tr>
      <w:tr w:rsidR="00EE2529" w:rsidRPr="00C81B84" w14:paraId="195D30FC" w14:textId="77777777">
        <w:trPr>
          <w:trHeight w:val="380"/>
        </w:trPr>
        <w:tc>
          <w:tcPr>
            <w:tcW w:w="580" w:type="dxa"/>
            <w:tcBorders>
              <w:top w:val="nil"/>
              <w:left w:val="nil"/>
              <w:bottom w:val="nil"/>
              <w:right w:val="nil"/>
            </w:tcBorders>
            <w:tcMar>
              <w:top w:w="128" w:type="dxa"/>
              <w:left w:w="43" w:type="dxa"/>
              <w:bottom w:w="43" w:type="dxa"/>
              <w:right w:w="43" w:type="dxa"/>
            </w:tcMar>
          </w:tcPr>
          <w:p w14:paraId="3AF4E5B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1D68A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43EFC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53B3B0" w14:textId="77777777" w:rsidR="00EE2529" w:rsidRPr="00C81B84" w:rsidRDefault="00AD5E1E" w:rsidP="00C81B84">
            <w:r w:rsidRPr="00C81B84">
              <w:t>52 830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21387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FD252" w14:textId="77777777" w:rsidR="00EE2529" w:rsidRPr="00C81B84" w:rsidRDefault="00AD5E1E" w:rsidP="00C81B84">
            <w:r w:rsidRPr="00C81B84">
              <w:t>2 109</w:t>
            </w:r>
          </w:p>
        </w:tc>
        <w:tc>
          <w:tcPr>
            <w:tcW w:w="1180" w:type="dxa"/>
            <w:tcBorders>
              <w:top w:val="nil"/>
              <w:left w:val="nil"/>
              <w:bottom w:val="nil"/>
              <w:right w:val="nil"/>
            </w:tcBorders>
            <w:tcMar>
              <w:top w:w="128" w:type="dxa"/>
              <w:left w:w="43" w:type="dxa"/>
              <w:bottom w:w="43" w:type="dxa"/>
              <w:right w:w="43" w:type="dxa"/>
            </w:tcMar>
            <w:vAlign w:val="bottom"/>
          </w:tcPr>
          <w:p w14:paraId="79B46A41" w14:textId="77777777" w:rsidR="00EE2529" w:rsidRPr="00C81B84" w:rsidRDefault="00AD5E1E" w:rsidP="00C81B84">
            <w:r w:rsidRPr="00C81B84">
              <w:t>54 939</w:t>
            </w:r>
          </w:p>
        </w:tc>
      </w:tr>
      <w:tr w:rsidR="00EE2529" w:rsidRPr="00C81B84" w14:paraId="0B545765" w14:textId="77777777">
        <w:trPr>
          <w:trHeight w:val="380"/>
        </w:trPr>
        <w:tc>
          <w:tcPr>
            <w:tcW w:w="580" w:type="dxa"/>
            <w:tcBorders>
              <w:top w:val="nil"/>
              <w:left w:val="nil"/>
              <w:bottom w:val="nil"/>
              <w:right w:val="nil"/>
            </w:tcBorders>
            <w:tcMar>
              <w:top w:w="128" w:type="dxa"/>
              <w:left w:w="43" w:type="dxa"/>
              <w:bottom w:w="43" w:type="dxa"/>
              <w:right w:w="43" w:type="dxa"/>
            </w:tcMar>
          </w:tcPr>
          <w:p w14:paraId="272CE048" w14:textId="77777777" w:rsidR="00EE2529" w:rsidRPr="00C81B84" w:rsidRDefault="00AD5E1E" w:rsidP="00C81B84">
            <w:r w:rsidRPr="00C81B84">
              <w:t>104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A4EE7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5E246C" w14:textId="77777777" w:rsidR="00EE2529" w:rsidRPr="00C81B84" w:rsidRDefault="00AD5E1E" w:rsidP="00C81B84">
            <w:r w:rsidRPr="00C81B84">
              <w:t>Kongefamiliens offisielle reiser til utlandet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83C8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277D5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0001B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54FA405" w14:textId="77777777" w:rsidR="00EE2529" w:rsidRPr="00C81B84" w:rsidRDefault="00EE2529" w:rsidP="00C81B84"/>
        </w:tc>
      </w:tr>
      <w:tr w:rsidR="00EE2529" w:rsidRPr="00C81B84" w14:paraId="12AB5587" w14:textId="77777777">
        <w:trPr>
          <w:trHeight w:val="380"/>
        </w:trPr>
        <w:tc>
          <w:tcPr>
            <w:tcW w:w="580" w:type="dxa"/>
            <w:tcBorders>
              <w:top w:val="nil"/>
              <w:left w:val="nil"/>
              <w:bottom w:val="nil"/>
              <w:right w:val="nil"/>
            </w:tcBorders>
            <w:tcMar>
              <w:top w:w="128" w:type="dxa"/>
              <w:left w:w="43" w:type="dxa"/>
              <w:bottom w:w="43" w:type="dxa"/>
              <w:right w:w="43" w:type="dxa"/>
            </w:tcMar>
          </w:tcPr>
          <w:p w14:paraId="3DA96F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2DD2E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FFE0D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60C562" w14:textId="77777777" w:rsidR="00EE2529" w:rsidRPr="00C81B84" w:rsidRDefault="00AD5E1E" w:rsidP="00C81B84">
            <w:r w:rsidRPr="00C81B84">
              <w:t>10 656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812C6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921F4D" w14:textId="77777777" w:rsidR="00EE2529" w:rsidRPr="00C81B84" w:rsidRDefault="00AD5E1E" w:rsidP="00C81B84">
            <w:r w:rsidRPr="00C81B84">
              <w:t>324</w:t>
            </w:r>
          </w:p>
        </w:tc>
        <w:tc>
          <w:tcPr>
            <w:tcW w:w="1180" w:type="dxa"/>
            <w:tcBorders>
              <w:top w:val="nil"/>
              <w:left w:val="nil"/>
              <w:bottom w:val="nil"/>
              <w:right w:val="nil"/>
            </w:tcBorders>
            <w:tcMar>
              <w:top w:w="128" w:type="dxa"/>
              <w:left w:w="43" w:type="dxa"/>
              <w:bottom w:w="43" w:type="dxa"/>
              <w:right w:w="43" w:type="dxa"/>
            </w:tcMar>
            <w:vAlign w:val="bottom"/>
          </w:tcPr>
          <w:p w14:paraId="50C78E4F" w14:textId="77777777" w:rsidR="00EE2529" w:rsidRPr="00C81B84" w:rsidRDefault="00AD5E1E" w:rsidP="00C81B84">
            <w:r w:rsidRPr="00C81B84">
              <w:t>10 980</w:t>
            </w:r>
          </w:p>
        </w:tc>
      </w:tr>
      <w:tr w:rsidR="00EE2529" w:rsidRPr="00C81B84" w14:paraId="5063CC81" w14:textId="77777777">
        <w:trPr>
          <w:trHeight w:val="380"/>
        </w:trPr>
        <w:tc>
          <w:tcPr>
            <w:tcW w:w="580" w:type="dxa"/>
            <w:tcBorders>
              <w:top w:val="nil"/>
              <w:left w:val="nil"/>
              <w:bottom w:val="nil"/>
              <w:right w:val="nil"/>
            </w:tcBorders>
            <w:tcMar>
              <w:top w:w="128" w:type="dxa"/>
              <w:left w:w="43" w:type="dxa"/>
              <w:bottom w:w="43" w:type="dxa"/>
              <w:right w:w="43" w:type="dxa"/>
            </w:tcMar>
          </w:tcPr>
          <w:p w14:paraId="51FCD3F0" w14:textId="77777777" w:rsidR="00EE2529" w:rsidRPr="00C81B84" w:rsidRDefault="00AD5E1E" w:rsidP="00C81B84">
            <w:r w:rsidRPr="00C81B84">
              <w:t>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5B8B5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FE14DA" w14:textId="77777777" w:rsidR="00EE2529" w:rsidRPr="00C81B84" w:rsidRDefault="00AD5E1E" w:rsidP="00C81B84">
            <w:r w:rsidRPr="00C81B84">
              <w:t>Næringsfremme, kultur og informasjon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72AD2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69E00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C52AC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006652A" w14:textId="77777777" w:rsidR="00EE2529" w:rsidRPr="00C81B84" w:rsidRDefault="00EE2529" w:rsidP="00C81B84"/>
        </w:tc>
      </w:tr>
      <w:tr w:rsidR="00EE2529" w:rsidRPr="00C81B84" w14:paraId="00B79C07" w14:textId="77777777">
        <w:trPr>
          <w:trHeight w:val="640"/>
        </w:trPr>
        <w:tc>
          <w:tcPr>
            <w:tcW w:w="580" w:type="dxa"/>
            <w:tcBorders>
              <w:top w:val="nil"/>
              <w:left w:val="nil"/>
              <w:bottom w:val="nil"/>
              <w:right w:val="nil"/>
            </w:tcBorders>
            <w:tcMar>
              <w:top w:w="128" w:type="dxa"/>
              <w:left w:w="43" w:type="dxa"/>
              <w:bottom w:w="43" w:type="dxa"/>
              <w:right w:w="43" w:type="dxa"/>
            </w:tcMar>
          </w:tcPr>
          <w:p w14:paraId="1FA95F4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BA298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D6D822" w14:textId="77777777" w:rsidR="00EE2529" w:rsidRPr="00C81B84" w:rsidRDefault="00AD5E1E" w:rsidP="00C81B84">
            <w:r w:rsidRPr="00C81B84">
              <w:t xml:space="preserve">Spesielle driftsutgifter, </w:t>
            </w:r>
            <w:r w:rsidRPr="00AD5E1E">
              <w:rPr>
                <w:rStyle w:val="kursiv"/>
              </w:rPr>
              <w:t>kan overføres, kan nyttes under post 70 og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2E78E0" w14:textId="77777777" w:rsidR="00EE2529" w:rsidRPr="00C81B84" w:rsidRDefault="00AD5E1E" w:rsidP="00C81B84">
            <w:r w:rsidRPr="00C81B84">
              <w:t>23 809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E0122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242CEB" w14:textId="77777777" w:rsidR="00EE2529" w:rsidRPr="00C81B84" w:rsidRDefault="00AD5E1E" w:rsidP="00C81B84">
            <w:r w:rsidRPr="00C81B84">
              <w:t>509</w:t>
            </w:r>
          </w:p>
        </w:tc>
        <w:tc>
          <w:tcPr>
            <w:tcW w:w="1180" w:type="dxa"/>
            <w:tcBorders>
              <w:top w:val="nil"/>
              <w:left w:val="nil"/>
              <w:bottom w:val="nil"/>
              <w:right w:val="nil"/>
            </w:tcBorders>
            <w:tcMar>
              <w:top w:w="128" w:type="dxa"/>
              <w:left w:w="43" w:type="dxa"/>
              <w:bottom w:w="43" w:type="dxa"/>
              <w:right w:w="43" w:type="dxa"/>
            </w:tcMar>
            <w:vAlign w:val="bottom"/>
          </w:tcPr>
          <w:p w14:paraId="46DBFE4D" w14:textId="77777777" w:rsidR="00EE2529" w:rsidRPr="00C81B84" w:rsidRDefault="00AD5E1E" w:rsidP="00C81B84">
            <w:r w:rsidRPr="00C81B84">
              <w:t>24 318</w:t>
            </w:r>
          </w:p>
        </w:tc>
      </w:tr>
      <w:tr w:rsidR="00EE2529" w:rsidRPr="00C81B84" w14:paraId="588D4331" w14:textId="77777777">
        <w:trPr>
          <w:trHeight w:val="640"/>
        </w:trPr>
        <w:tc>
          <w:tcPr>
            <w:tcW w:w="580" w:type="dxa"/>
            <w:tcBorders>
              <w:top w:val="nil"/>
              <w:left w:val="nil"/>
              <w:bottom w:val="nil"/>
              <w:right w:val="nil"/>
            </w:tcBorders>
            <w:tcMar>
              <w:top w:w="128" w:type="dxa"/>
              <w:left w:w="43" w:type="dxa"/>
              <w:bottom w:w="43" w:type="dxa"/>
              <w:right w:w="43" w:type="dxa"/>
            </w:tcMar>
          </w:tcPr>
          <w:p w14:paraId="1EE97A0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FB554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0472DB" w14:textId="77777777" w:rsidR="00EE2529" w:rsidRPr="00C81B84" w:rsidRDefault="00AD5E1E" w:rsidP="00C81B84">
            <w:r w:rsidRPr="00C81B84">
              <w:t xml:space="preserve">Kultur- og </w:t>
            </w:r>
            <w:proofErr w:type="gramStart"/>
            <w:r w:rsidRPr="00C81B84">
              <w:t xml:space="preserve">informasjonsformål, </w:t>
            </w:r>
            <w:r w:rsidRPr="00AD5E1E">
              <w:rPr>
                <w:rStyle w:val="kursiv"/>
              </w:rPr>
              <w:t xml:space="preserve"> kan</w:t>
            </w:r>
            <w:proofErr w:type="gramEnd"/>
            <w:r w:rsidRPr="00AD5E1E">
              <w:rPr>
                <w:rStyle w:val="kursiv"/>
              </w:rPr>
              <w:t xml:space="preserve">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B711CC" w14:textId="77777777" w:rsidR="00EE2529" w:rsidRPr="00C81B84" w:rsidRDefault="00AD5E1E" w:rsidP="00C81B84">
            <w:r w:rsidRPr="00C81B84">
              <w:t>27 803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32C1E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46CD5B" w14:textId="77777777" w:rsidR="00EE2529" w:rsidRPr="00C81B84" w:rsidRDefault="00AD5E1E" w:rsidP="00C81B84">
            <w:r w:rsidRPr="00C81B84">
              <w:t>594</w:t>
            </w:r>
          </w:p>
        </w:tc>
        <w:tc>
          <w:tcPr>
            <w:tcW w:w="1180" w:type="dxa"/>
            <w:tcBorders>
              <w:top w:val="nil"/>
              <w:left w:val="nil"/>
              <w:bottom w:val="nil"/>
              <w:right w:val="nil"/>
            </w:tcBorders>
            <w:tcMar>
              <w:top w:w="128" w:type="dxa"/>
              <w:left w:w="43" w:type="dxa"/>
              <w:bottom w:w="43" w:type="dxa"/>
              <w:right w:w="43" w:type="dxa"/>
            </w:tcMar>
            <w:vAlign w:val="bottom"/>
          </w:tcPr>
          <w:p w14:paraId="16410C9B" w14:textId="77777777" w:rsidR="00EE2529" w:rsidRPr="00C81B84" w:rsidRDefault="00AD5E1E" w:rsidP="00C81B84">
            <w:r w:rsidRPr="00C81B84">
              <w:t>28 397</w:t>
            </w:r>
          </w:p>
        </w:tc>
      </w:tr>
      <w:tr w:rsidR="00EE2529" w:rsidRPr="00C81B84" w14:paraId="4FA69968" w14:textId="77777777">
        <w:trPr>
          <w:trHeight w:val="640"/>
        </w:trPr>
        <w:tc>
          <w:tcPr>
            <w:tcW w:w="580" w:type="dxa"/>
            <w:tcBorders>
              <w:top w:val="nil"/>
              <w:left w:val="nil"/>
              <w:bottom w:val="nil"/>
              <w:right w:val="nil"/>
            </w:tcBorders>
            <w:tcMar>
              <w:top w:w="128" w:type="dxa"/>
              <w:left w:w="43" w:type="dxa"/>
              <w:bottom w:w="43" w:type="dxa"/>
              <w:right w:w="43" w:type="dxa"/>
            </w:tcMar>
          </w:tcPr>
          <w:p w14:paraId="3E5781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FF7A50"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0422B0" w14:textId="77777777" w:rsidR="00EE2529" w:rsidRPr="00C81B84" w:rsidRDefault="00AD5E1E" w:rsidP="00C81B84">
            <w:r w:rsidRPr="00C81B84">
              <w:t xml:space="preserve">Næringsfremme,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B36252" w14:textId="77777777" w:rsidR="00EE2529" w:rsidRPr="00C81B84" w:rsidRDefault="00AD5E1E" w:rsidP="00C81B84">
            <w:r w:rsidRPr="00C81B84">
              <w:t>19 364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CFE05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DD7F6E" w14:textId="77777777" w:rsidR="00EE2529" w:rsidRPr="00C81B84" w:rsidRDefault="00AD5E1E" w:rsidP="00C81B84">
            <w:r w:rsidRPr="00C81B84">
              <w:t>414</w:t>
            </w:r>
          </w:p>
        </w:tc>
        <w:tc>
          <w:tcPr>
            <w:tcW w:w="1180" w:type="dxa"/>
            <w:tcBorders>
              <w:top w:val="nil"/>
              <w:left w:val="nil"/>
              <w:bottom w:val="nil"/>
              <w:right w:val="nil"/>
            </w:tcBorders>
            <w:tcMar>
              <w:top w:w="128" w:type="dxa"/>
              <w:left w:w="43" w:type="dxa"/>
              <w:bottom w:w="43" w:type="dxa"/>
              <w:right w:w="43" w:type="dxa"/>
            </w:tcMar>
            <w:vAlign w:val="bottom"/>
          </w:tcPr>
          <w:p w14:paraId="7F6E9066" w14:textId="77777777" w:rsidR="00EE2529" w:rsidRPr="00C81B84" w:rsidRDefault="00AD5E1E" w:rsidP="00C81B84">
            <w:r w:rsidRPr="00C81B84">
              <w:t>19 778</w:t>
            </w:r>
          </w:p>
        </w:tc>
      </w:tr>
      <w:tr w:rsidR="00EE2529" w:rsidRPr="00C81B84" w14:paraId="58DC4F73" w14:textId="77777777">
        <w:trPr>
          <w:trHeight w:val="380"/>
        </w:trPr>
        <w:tc>
          <w:tcPr>
            <w:tcW w:w="580" w:type="dxa"/>
            <w:tcBorders>
              <w:top w:val="nil"/>
              <w:left w:val="nil"/>
              <w:bottom w:val="nil"/>
              <w:right w:val="nil"/>
            </w:tcBorders>
            <w:tcMar>
              <w:top w:w="128" w:type="dxa"/>
              <w:left w:w="43" w:type="dxa"/>
              <w:bottom w:w="43" w:type="dxa"/>
              <w:right w:w="43" w:type="dxa"/>
            </w:tcMar>
          </w:tcPr>
          <w:p w14:paraId="45580A77" w14:textId="77777777" w:rsidR="00EE2529" w:rsidRPr="00C81B84" w:rsidRDefault="00AD5E1E" w:rsidP="00C81B84">
            <w:r w:rsidRPr="00C81B84">
              <w:t>116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964F5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6ED42F" w14:textId="77777777" w:rsidR="00EE2529" w:rsidRPr="00C81B84" w:rsidRDefault="00AD5E1E" w:rsidP="00C81B84">
            <w:r w:rsidRPr="00C81B84">
              <w:t>Internasjonale organisasjoner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CEFA8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6DAC4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7762E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01A37D3" w14:textId="77777777" w:rsidR="00EE2529" w:rsidRPr="00C81B84" w:rsidRDefault="00EE2529" w:rsidP="00C81B84"/>
        </w:tc>
      </w:tr>
      <w:tr w:rsidR="00EE2529" w:rsidRPr="00C81B84" w14:paraId="7463F1E8" w14:textId="77777777">
        <w:trPr>
          <w:trHeight w:val="380"/>
        </w:trPr>
        <w:tc>
          <w:tcPr>
            <w:tcW w:w="580" w:type="dxa"/>
            <w:tcBorders>
              <w:top w:val="nil"/>
              <w:left w:val="nil"/>
              <w:bottom w:val="nil"/>
              <w:right w:val="nil"/>
            </w:tcBorders>
            <w:tcMar>
              <w:top w:w="128" w:type="dxa"/>
              <w:left w:w="43" w:type="dxa"/>
              <w:bottom w:w="43" w:type="dxa"/>
              <w:right w:w="43" w:type="dxa"/>
            </w:tcMar>
          </w:tcPr>
          <w:p w14:paraId="16E0D8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E44B6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2D3B88" w14:textId="77777777" w:rsidR="00EE2529" w:rsidRPr="00C81B84" w:rsidRDefault="00AD5E1E" w:rsidP="00C81B84">
            <w:r w:rsidRPr="00C81B84">
              <w:t xml:space="preserve">Pliktige bidrag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1A213" w14:textId="77777777" w:rsidR="00EE2529" w:rsidRPr="00C81B84" w:rsidRDefault="00AD5E1E" w:rsidP="00C81B84">
            <w:r w:rsidRPr="00C81B84">
              <w:t>1 419 002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C3B2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A9A542" w14:textId="77777777" w:rsidR="00EE2529" w:rsidRPr="00C81B84" w:rsidRDefault="00AD5E1E" w:rsidP="00C81B84">
            <w:r w:rsidRPr="00C81B84">
              <w:t>106 000</w:t>
            </w:r>
          </w:p>
        </w:tc>
        <w:tc>
          <w:tcPr>
            <w:tcW w:w="1180" w:type="dxa"/>
            <w:tcBorders>
              <w:top w:val="nil"/>
              <w:left w:val="nil"/>
              <w:bottom w:val="nil"/>
              <w:right w:val="nil"/>
            </w:tcBorders>
            <w:tcMar>
              <w:top w:w="128" w:type="dxa"/>
              <w:left w:w="43" w:type="dxa"/>
              <w:bottom w:w="43" w:type="dxa"/>
              <w:right w:w="43" w:type="dxa"/>
            </w:tcMar>
            <w:vAlign w:val="bottom"/>
          </w:tcPr>
          <w:p w14:paraId="1035A0BB" w14:textId="77777777" w:rsidR="00EE2529" w:rsidRPr="00C81B84" w:rsidRDefault="00AD5E1E" w:rsidP="00C81B84">
            <w:r w:rsidRPr="00C81B84">
              <w:t>1 525 002</w:t>
            </w:r>
          </w:p>
        </w:tc>
      </w:tr>
      <w:tr w:rsidR="00EE2529" w:rsidRPr="00C81B84" w14:paraId="38191999" w14:textId="77777777">
        <w:trPr>
          <w:trHeight w:val="380"/>
        </w:trPr>
        <w:tc>
          <w:tcPr>
            <w:tcW w:w="580" w:type="dxa"/>
            <w:tcBorders>
              <w:top w:val="nil"/>
              <w:left w:val="nil"/>
              <w:bottom w:val="nil"/>
              <w:right w:val="nil"/>
            </w:tcBorders>
            <w:tcMar>
              <w:top w:w="128" w:type="dxa"/>
              <w:left w:w="43" w:type="dxa"/>
              <w:bottom w:w="43" w:type="dxa"/>
              <w:right w:w="43" w:type="dxa"/>
            </w:tcMar>
          </w:tcPr>
          <w:p w14:paraId="39445887" w14:textId="77777777" w:rsidR="00EE2529" w:rsidRPr="00C81B84" w:rsidRDefault="00AD5E1E" w:rsidP="00C81B84">
            <w:r w:rsidRPr="00C81B84">
              <w:t>117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0507A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02D4D3" w14:textId="77777777" w:rsidR="00EE2529" w:rsidRPr="00C81B84" w:rsidRDefault="00AD5E1E" w:rsidP="00C81B84">
            <w:r w:rsidRPr="00C81B84">
              <w:t>EØS-finansieringsordningene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AB8FF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BF1DE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EABD5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36DD88A" w14:textId="77777777" w:rsidR="00EE2529" w:rsidRPr="00C81B84" w:rsidRDefault="00EE2529" w:rsidP="00C81B84"/>
        </w:tc>
      </w:tr>
      <w:tr w:rsidR="00EE2529" w:rsidRPr="00C81B84" w14:paraId="38234831" w14:textId="77777777">
        <w:trPr>
          <w:trHeight w:val="640"/>
        </w:trPr>
        <w:tc>
          <w:tcPr>
            <w:tcW w:w="580" w:type="dxa"/>
            <w:tcBorders>
              <w:top w:val="nil"/>
              <w:left w:val="nil"/>
              <w:bottom w:val="nil"/>
              <w:right w:val="nil"/>
            </w:tcBorders>
            <w:tcMar>
              <w:top w:w="128" w:type="dxa"/>
              <w:left w:w="43" w:type="dxa"/>
              <w:bottom w:w="43" w:type="dxa"/>
              <w:right w:w="43" w:type="dxa"/>
            </w:tcMar>
          </w:tcPr>
          <w:p w14:paraId="35F7D8E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48D2FD"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D2E8D0" w14:textId="77777777" w:rsidR="00EE2529" w:rsidRPr="00C81B84" w:rsidRDefault="00AD5E1E" w:rsidP="00C81B84">
            <w:r w:rsidRPr="00C81B84">
              <w:t xml:space="preserve">EØS-finansieringsordningen 2014–2021,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A302F" w14:textId="77777777" w:rsidR="00EE2529" w:rsidRPr="00C81B84" w:rsidRDefault="00AD5E1E" w:rsidP="00C81B84">
            <w:r w:rsidRPr="00C81B84">
              <w:t>2 437 000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73AE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7B6993" w14:textId="77777777" w:rsidR="00EE2529" w:rsidRPr="00C81B84" w:rsidRDefault="00AD5E1E" w:rsidP="00C81B84">
            <w:r w:rsidRPr="00C81B84">
              <w:t>257 000</w:t>
            </w:r>
          </w:p>
        </w:tc>
        <w:tc>
          <w:tcPr>
            <w:tcW w:w="1180" w:type="dxa"/>
            <w:tcBorders>
              <w:top w:val="nil"/>
              <w:left w:val="nil"/>
              <w:bottom w:val="nil"/>
              <w:right w:val="nil"/>
            </w:tcBorders>
            <w:tcMar>
              <w:top w:w="128" w:type="dxa"/>
              <w:left w:w="43" w:type="dxa"/>
              <w:bottom w:w="43" w:type="dxa"/>
              <w:right w:w="43" w:type="dxa"/>
            </w:tcMar>
            <w:vAlign w:val="bottom"/>
          </w:tcPr>
          <w:p w14:paraId="6F8E10B1" w14:textId="77777777" w:rsidR="00EE2529" w:rsidRPr="00C81B84" w:rsidRDefault="00AD5E1E" w:rsidP="00C81B84">
            <w:r w:rsidRPr="00C81B84">
              <w:t>2 694 000</w:t>
            </w:r>
          </w:p>
        </w:tc>
      </w:tr>
      <w:tr w:rsidR="00EE2529" w:rsidRPr="00C81B84" w14:paraId="11CA902C" w14:textId="77777777">
        <w:trPr>
          <w:trHeight w:val="640"/>
        </w:trPr>
        <w:tc>
          <w:tcPr>
            <w:tcW w:w="580" w:type="dxa"/>
            <w:tcBorders>
              <w:top w:val="nil"/>
              <w:left w:val="nil"/>
              <w:bottom w:val="nil"/>
              <w:right w:val="nil"/>
            </w:tcBorders>
            <w:tcMar>
              <w:top w:w="128" w:type="dxa"/>
              <w:left w:w="43" w:type="dxa"/>
              <w:bottom w:w="43" w:type="dxa"/>
              <w:right w:w="43" w:type="dxa"/>
            </w:tcMar>
          </w:tcPr>
          <w:p w14:paraId="3C955D3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26B40B"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D5DD64" w14:textId="77777777" w:rsidR="00EE2529" w:rsidRPr="00C81B84" w:rsidRDefault="00AD5E1E" w:rsidP="00C81B84">
            <w:r w:rsidRPr="00C81B84">
              <w:t xml:space="preserve">Den norske finansieringsordningen 2014–2021,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9B2589" w14:textId="77777777" w:rsidR="00EE2529" w:rsidRPr="00C81B84" w:rsidRDefault="00AD5E1E" w:rsidP="00C81B84">
            <w:r w:rsidRPr="00C81B84">
              <w:t>2 809 000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FBDB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18ED58" w14:textId="77777777" w:rsidR="00EE2529" w:rsidRPr="00C81B84" w:rsidRDefault="00AD5E1E" w:rsidP="00C81B84">
            <w:r w:rsidRPr="00C81B84">
              <w:t>193 000</w:t>
            </w:r>
          </w:p>
        </w:tc>
        <w:tc>
          <w:tcPr>
            <w:tcW w:w="1180" w:type="dxa"/>
            <w:tcBorders>
              <w:top w:val="nil"/>
              <w:left w:val="nil"/>
              <w:bottom w:val="nil"/>
              <w:right w:val="nil"/>
            </w:tcBorders>
            <w:tcMar>
              <w:top w:w="128" w:type="dxa"/>
              <w:left w:w="43" w:type="dxa"/>
              <w:bottom w:w="43" w:type="dxa"/>
              <w:right w:w="43" w:type="dxa"/>
            </w:tcMar>
            <w:vAlign w:val="bottom"/>
          </w:tcPr>
          <w:p w14:paraId="455610AD" w14:textId="77777777" w:rsidR="00EE2529" w:rsidRPr="00C81B84" w:rsidRDefault="00AD5E1E" w:rsidP="00C81B84">
            <w:r w:rsidRPr="00C81B84">
              <w:t>3 002 000</w:t>
            </w:r>
          </w:p>
        </w:tc>
      </w:tr>
      <w:tr w:rsidR="00EE2529" w:rsidRPr="00C81B84" w14:paraId="7935F0B3" w14:textId="77777777">
        <w:trPr>
          <w:trHeight w:val="380"/>
        </w:trPr>
        <w:tc>
          <w:tcPr>
            <w:tcW w:w="580" w:type="dxa"/>
            <w:tcBorders>
              <w:top w:val="nil"/>
              <w:left w:val="nil"/>
              <w:bottom w:val="nil"/>
              <w:right w:val="nil"/>
            </w:tcBorders>
            <w:tcMar>
              <w:top w:w="128" w:type="dxa"/>
              <w:left w:w="43" w:type="dxa"/>
              <w:bottom w:w="43" w:type="dxa"/>
              <w:right w:w="43" w:type="dxa"/>
            </w:tcMar>
          </w:tcPr>
          <w:p w14:paraId="23099ADD"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86D09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FC6B66" w14:textId="77777777" w:rsidR="00EE2529" w:rsidRPr="00C81B84" w:rsidRDefault="00AD5E1E" w:rsidP="00C81B84">
            <w:r w:rsidRPr="00C81B84">
              <w:t>Utenrikspolitiske satsinger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B0F34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71F91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D71F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9BB1588" w14:textId="77777777" w:rsidR="00EE2529" w:rsidRPr="00C81B84" w:rsidRDefault="00EE2529" w:rsidP="00C81B84"/>
        </w:tc>
      </w:tr>
      <w:tr w:rsidR="00EE2529" w:rsidRPr="00C81B84" w14:paraId="510DEDBF" w14:textId="77777777">
        <w:trPr>
          <w:trHeight w:val="640"/>
        </w:trPr>
        <w:tc>
          <w:tcPr>
            <w:tcW w:w="580" w:type="dxa"/>
            <w:tcBorders>
              <w:top w:val="nil"/>
              <w:left w:val="nil"/>
              <w:bottom w:val="nil"/>
              <w:right w:val="nil"/>
            </w:tcBorders>
            <w:tcMar>
              <w:top w:w="128" w:type="dxa"/>
              <w:left w:w="43" w:type="dxa"/>
              <w:bottom w:w="43" w:type="dxa"/>
              <w:right w:w="43" w:type="dxa"/>
            </w:tcMar>
          </w:tcPr>
          <w:p w14:paraId="255FEB4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D0E99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9D280E" w14:textId="77777777" w:rsidR="00EE2529" w:rsidRPr="00C81B84" w:rsidRDefault="00AD5E1E" w:rsidP="00C81B84">
            <w:r w:rsidRPr="00C81B84">
              <w:t xml:space="preserve">Spesielle driftsutgifter, </w:t>
            </w:r>
            <w:r w:rsidRPr="00AD5E1E">
              <w:rPr>
                <w:rStyle w:val="kursiv"/>
              </w:rPr>
              <w:t>kan overføres, kan nyttes under post 70, 71, 72 og 73</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168CE8" w14:textId="77777777" w:rsidR="00EE2529" w:rsidRPr="00C81B84" w:rsidRDefault="00AD5E1E" w:rsidP="00C81B84">
            <w:r w:rsidRPr="00C81B84">
              <w:t>97 387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2888B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124FB8" w14:textId="77777777" w:rsidR="00EE2529" w:rsidRPr="00C81B84" w:rsidRDefault="00AD5E1E" w:rsidP="00C81B84">
            <w:r w:rsidRPr="00C81B84">
              <w:t>12 035</w:t>
            </w:r>
          </w:p>
        </w:tc>
        <w:tc>
          <w:tcPr>
            <w:tcW w:w="1180" w:type="dxa"/>
            <w:tcBorders>
              <w:top w:val="nil"/>
              <w:left w:val="nil"/>
              <w:bottom w:val="nil"/>
              <w:right w:val="nil"/>
            </w:tcBorders>
            <w:tcMar>
              <w:top w:w="128" w:type="dxa"/>
              <w:left w:w="43" w:type="dxa"/>
              <w:bottom w:w="43" w:type="dxa"/>
              <w:right w:w="43" w:type="dxa"/>
            </w:tcMar>
            <w:vAlign w:val="bottom"/>
          </w:tcPr>
          <w:p w14:paraId="7B88FAE4" w14:textId="77777777" w:rsidR="00EE2529" w:rsidRPr="00C81B84" w:rsidRDefault="00AD5E1E" w:rsidP="00C81B84">
            <w:r w:rsidRPr="00C81B84">
              <w:t>109 422</w:t>
            </w:r>
          </w:p>
        </w:tc>
      </w:tr>
      <w:tr w:rsidR="00EE2529" w:rsidRPr="00C81B84" w14:paraId="062634B3" w14:textId="77777777">
        <w:trPr>
          <w:trHeight w:val="380"/>
        </w:trPr>
        <w:tc>
          <w:tcPr>
            <w:tcW w:w="580" w:type="dxa"/>
            <w:tcBorders>
              <w:top w:val="nil"/>
              <w:left w:val="nil"/>
              <w:bottom w:val="nil"/>
              <w:right w:val="nil"/>
            </w:tcBorders>
            <w:tcMar>
              <w:top w:w="128" w:type="dxa"/>
              <w:left w:w="43" w:type="dxa"/>
              <w:bottom w:w="43" w:type="dxa"/>
              <w:right w:w="43" w:type="dxa"/>
            </w:tcMar>
          </w:tcPr>
          <w:p w14:paraId="1E6688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7D9E54"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2FED49" w14:textId="77777777" w:rsidR="00EE2529" w:rsidRPr="00C81B84" w:rsidRDefault="00AD5E1E" w:rsidP="00C81B84">
            <w:r w:rsidRPr="00C81B84">
              <w:t xml:space="preserve">Norges forskningsråd – utenriksområdet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AECB29" w14:textId="77777777" w:rsidR="00EE2529" w:rsidRPr="00C81B84" w:rsidRDefault="00AD5E1E" w:rsidP="00C81B84">
            <w:r w:rsidRPr="00C81B84">
              <w:t>49 600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B49BD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CC616C" w14:textId="77777777" w:rsidR="00EE2529" w:rsidRPr="00C81B84" w:rsidRDefault="00AD5E1E" w:rsidP="00C81B84">
            <w:r w:rsidRPr="00C81B84">
              <w:t>1 059</w:t>
            </w:r>
          </w:p>
        </w:tc>
        <w:tc>
          <w:tcPr>
            <w:tcW w:w="1180" w:type="dxa"/>
            <w:tcBorders>
              <w:top w:val="nil"/>
              <w:left w:val="nil"/>
              <w:bottom w:val="nil"/>
              <w:right w:val="nil"/>
            </w:tcBorders>
            <w:tcMar>
              <w:top w:w="128" w:type="dxa"/>
              <w:left w:w="43" w:type="dxa"/>
              <w:bottom w:w="43" w:type="dxa"/>
              <w:right w:w="43" w:type="dxa"/>
            </w:tcMar>
            <w:vAlign w:val="bottom"/>
          </w:tcPr>
          <w:p w14:paraId="47C25AE7" w14:textId="77777777" w:rsidR="00EE2529" w:rsidRPr="00C81B84" w:rsidRDefault="00AD5E1E" w:rsidP="00C81B84">
            <w:r w:rsidRPr="00C81B84">
              <w:t>50 659</w:t>
            </w:r>
          </w:p>
        </w:tc>
      </w:tr>
      <w:tr w:rsidR="00EE2529" w:rsidRPr="00C81B84" w14:paraId="59960C32" w14:textId="77777777">
        <w:trPr>
          <w:trHeight w:val="640"/>
        </w:trPr>
        <w:tc>
          <w:tcPr>
            <w:tcW w:w="580" w:type="dxa"/>
            <w:tcBorders>
              <w:top w:val="nil"/>
              <w:left w:val="nil"/>
              <w:bottom w:val="nil"/>
              <w:right w:val="nil"/>
            </w:tcBorders>
            <w:tcMar>
              <w:top w:w="128" w:type="dxa"/>
              <w:left w:w="43" w:type="dxa"/>
              <w:bottom w:w="43" w:type="dxa"/>
              <w:right w:w="43" w:type="dxa"/>
            </w:tcMar>
          </w:tcPr>
          <w:p w14:paraId="02C076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85F43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F759FF" w14:textId="77777777" w:rsidR="00EE2529" w:rsidRPr="00C81B84" w:rsidRDefault="00AD5E1E" w:rsidP="00C81B84">
            <w:r w:rsidRPr="00C81B84">
              <w:t xml:space="preserve">Nordområdene, Russland og atomsikkerhet,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445EF6" w14:textId="77777777" w:rsidR="00EE2529" w:rsidRPr="00C81B84" w:rsidRDefault="00AD5E1E" w:rsidP="00C81B84">
            <w:r w:rsidRPr="00C81B84">
              <w:t>201 533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FBB63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B4F2E" w14:textId="77777777" w:rsidR="00EE2529" w:rsidRPr="00C81B84" w:rsidRDefault="00AD5E1E" w:rsidP="00C81B84">
            <w:r w:rsidRPr="00C81B84">
              <w:t>-15 695</w:t>
            </w:r>
          </w:p>
        </w:tc>
        <w:tc>
          <w:tcPr>
            <w:tcW w:w="1180" w:type="dxa"/>
            <w:tcBorders>
              <w:top w:val="nil"/>
              <w:left w:val="nil"/>
              <w:bottom w:val="nil"/>
              <w:right w:val="nil"/>
            </w:tcBorders>
            <w:tcMar>
              <w:top w:w="128" w:type="dxa"/>
              <w:left w:w="43" w:type="dxa"/>
              <w:bottom w:w="43" w:type="dxa"/>
              <w:right w:w="43" w:type="dxa"/>
            </w:tcMar>
            <w:vAlign w:val="bottom"/>
          </w:tcPr>
          <w:p w14:paraId="58694557" w14:textId="77777777" w:rsidR="00EE2529" w:rsidRPr="00C81B84" w:rsidRDefault="00AD5E1E" w:rsidP="00C81B84">
            <w:r w:rsidRPr="00C81B84">
              <w:t>185 838</w:t>
            </w:r>
          </w:p>
        </w:tc>
      </w:tr>
      <w:tr w:rsidR="00EE2529" w:rsidRPr="00C81B84" w14:paraId="6508DA2C" w14:textId="77777777">
        <w:trPr>
          <w:trHeight w:val="640"/>
        </w:trPr>
        <w:tc>
          <w:tcPr>
            <w:tcW w:w="580" w:type="dxa"/>
            <w:tcBorders>
              <w:top w:val="nil"/>
              <w:left w:val="nil"/>
              <w:bottom w:val="nil"/>
              <w:right w:val="nil"/>
            </w:tcBorders>
            <w:tcMar>
              <w:top w:w="128" w:type="dxa"/>
              <w:left w:w="43" w:type="dxa"/>
              <w:bottom w:w="43" w:type="dxa"/>
              <w:right w:w="43" w:type="dxa"/>
            </w:tcMar>
          </w:tcPr>
          <w:p w14:paraId="6C5ECD8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008FF0"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9EAB74" w14:textId="77777777" w:rsidR="00EE2529" w:rsidRPr="00C81B84" w:rsidRDefault="00AD5E1E" w:rsidP="00C81B84">
            <w:r w:rsidRPr="00C81B84">
              <w:t xml:space="preserve">Globale sikkerhetsspørsmål,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243CA2" w14:textId="77777777" w:rsidR="00EE2529" w:rsidRPr="00C81B84" w:rsidRDefault="00AD5E1E" w:rsidP="00C81B84">
            <w:r w:rsidRPr="00C81B84">
              <w:t>6 861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36F5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6AC53B" w14:textId="77777777" w:rsidR="00EE2529" w:rsidRPr="00C81B84" w:rsidRDefault="00AD5E1E" w:rsidP="00C81B84">
            <w:r w:rsidRPr="00C81B84">
              <w:t>147</w:t>
            </w:r>
          </w:p>
        </w:tc>
        <w:tc>
          <w:tcPr>
            <w:tcW w:w="1180" w:type="dxa"/>
            <w:tcBorders>
              <w:top w:val="nil"/>
              <w:left w:val="nil"/>
              <w:bottom w:val="nil"/>
              <w:right w:val="nil"/>
            </w:tcBorders>
            <w:tcMar>
              <w:top w:w="128" w:type="dxa"/>
              <w:left w:w="43" w:type="dxa"/>
              <w:bottom w:w="43" w:type="dxa"/>
              <w:right w:w="43" w:type="dxa"/>
            </w:tcMar>
            <w:vAlign w:val="bottom"/>
          </w:tcPr>
          <w:p w14:paraId="7D1D3861" w14:textId="77777777" w:rsidR="00EE2529" w:rsidRPr="00C81B84" w:rsidRDefault="00AD5E1E" w:rsidP="00C81B84">
            <w:r w:rsidRPr="00C81B84">
              <w:t>7 008</w:t>
            </w:r>
          </w:p>
        </w:tc>
      </w:tr>
      <w:tr w:rsidR="00EE2529" w:rsidRPr="00C81B84" w14:paraId="6112EBB0" w14:textId="77777777">
        <w:trPr>
          <w:trHeight w:val="880"/>
        </w:trPr>
        <w:tc>
          <w:tcPr>
            <w:tcW w:w="580" w:type="dxa"/>
            <w:tcBorders>
              <w:top w:val="nil"/>
              <w:left w:val="nil"/>
              <w:bottom w:val="nil"/>
              <w:right w:val="nil"/>
            </w:tcBorders>
            <w:tcMar>
              <w:top w:w="128" w:type="dxa"/>
              <w:left w:w="43" w:type="dxa"/>
              <w:bottom w:w="43" w:type="dxa"/>
              <w:right w:w="43" w:type="dxa"/>
            </w:tcMar>
          </w:tcPr>
          <w:p w14:paraId="1FA6AA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E49BF1"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3F5AEB" w14:textId="77777777" w:rsidR="00EE2529" w:rsidRPr="00C81B84" w:rsidRDefault="00AD5E1E" w:rsidP="00C81B84">
            <w:r w:rsidRPr="00C81B84">
              <w:t xml:space="preserve">Nedrustning, ikke-spredning og kjernefysisk sikkerhet mv.,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8FD891" w14:textId="77777777" w:rsidR="00EE2529" w:rsidRPr="00C81B84" w:rsidRDefault="00AD5E1E" w:rsidP="00C81B84">
            <w:r w:rsidRPr="00C81B84">
              <w:t>20 518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3FB6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81931C" w14:textId="77777777" w:rsidR="00EE2529" w:rsidRPr="00C81B84" w:rsidRDefault="00AD5E1E" w:rsidP="00C81B84">
            <w:r w:rsidRPr="00C81B84">
              <w:t>438</w:t>
            </w:r>
          </w:p>
        </w:tc>
        <w:tc>
          <w:tcPr>
            <w:tcW w:w="1180" w:type="dxa"/>
            <w:tcBorders>
              <w:top w:val="nil"/>
              <w:left w:val="nil"/>
              <w:bottom w:val="nil"/>
              <w:right w:val="nil"/>
            </w:tcBorders>
            <w:tcMar>
              <w:top w:w="128" w:type="dxa"/>
              <w:left w:w="43" w:type="dxa"/>
              <w:bottom w:w="43" w:type="dxa"/>
              <w:right w:w="43" w:type="dxa"/>
            </w:tcMar>
            <w:vAlign w:val="bottom"/>
          </w:tcPr>
          <w:p w14:paraId="37F58598" w14:textId="77777777" w:rsidR="00EE2529" w:rsidRPr="00C81B84" w:rsidRDefault="00AD5E1E" w:rsidP="00C81B84">
            <w:r w:rsidRPr="00C81B84">
              <w:t>20 956</w:t>
            </w:r>
          </w:p>
        </w:tc>
      </w:tr>
      <w:tr w:rsidR="00EE2529" w:rsidRPr="00C81B84" w14:paraId="46D9A4CE" w14:textId="77777777">
        <w:trPr>
          <w:trHeight w:val="640"/>
        </w:trPr>
        <w:tc>
          <w:tcPr>
            <w:tcW w:w="580" w:type="dxa"/>
            <w:tcBorders>
              <w:top w:val="nil"/>
              <w:left w:val="nil"/>
              <w:bottom w:val="nil"/>
              <w:right w:val="nil"/>
            </w:tcBorders>
            <w:tcMar>
              <w:top w:w="128" w:type="dxa"/>
              <w:left w:w="43" w:type="dxa"/>
              <w:bottom w:w="43" w:type="dxa"/>
              <w:right w:w="43" w:type="dxa"/>
            </w:tcMar>
          </w:tcPr>
          <w:p w14:paraId="2DE8A61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3984F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AE0CA9" w14:textId="77777777" w:rsidR="00EE2529" w:rsidRPr="00C81B84" w:rsidRDefault="00AD5E1E" w:rsidP="00C81B84">
            <w:r w:rsidRPr="00C81B84">
              <w:t xml:space="preserve">Klima, miljøtiltak og hav mv.,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287393" w14:textId="77777777" w:rsidR="00EE2529" w:rsidRPr="00C81B84" w:rsidRDefault="00AD5E1E" w:rsidP="00C81B84">
            <w:r w:rsidRPr="00C81B84">
              <w:t>11 385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E6D9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400EA8" w14:textId="77777777" w:rsidR="00EE2529" w:rsidRPr="00C81B84" w:rsidRDefault="00AD5E1E" w:rsidP="00C81B84">
            <w:r w:rsidRPr="00C81B84">
              <w:t>243</w:t>
            </w:r>
          </w:p>
        </w:tc>
        <w:tc>
          <w:tcPr>
            <w:tcW w:w="1180" w:type="dxa"/>
            <w:tcBorders>
              <w:top w:val="nil"/>
              <w:left w:val="nil"/>
              <w:bottom w:val="nil"/>
              <w:right w:val="nil"/>
            </w:tcBorders>
            <w:tcMar>
              <w:top w:w="128" w:type="dxa"/>
              <w:left w:w="43" w:type="dxa"/>
              <w:bottom w:w="43" w:type="dxa"/>
              <w:right w:w="43" w:type="dxa"/>
            </w:tcMar>
            <w:vAlign w:val="bottom"/>
          </w:tcPr>
          <w:p w14:paraId="2B7F1F1F" w14:textId="77777777" w:rsidR="00EE2529" w:rsidRPr="00C81B84" w:rsidRDefault="00AD5E1E" w:rsidP="00C81B84">
            <w:r w:rsidRPr="00C81B84">
              <w:t>11 628</w:t>
            </w:r>
          </w:p>
        </w:tc>
      </w:tr>
      <w:tr w:rsidR="00EE2529" w:rsidRPr="00C81B84" w14:paraId="625BC842" w14:textId="77777777">
        <w:trPr>
          <w:trHeight w:val="640"/>
        </w:trPr>
        <w:tc>
          <w:tcPr>
            <w:tcW w:w="580" w:type="dxa"/>
            <w:tcBorders>
              <w:top w:val="nil"/>
              <w:left w:val="nil"/>
              <w:bottom w:val="nil"/>
              <w:right w:val="nil"/>
            </w:tcBorders>
            <w:tcMar>
              <w:top w:w="128" w:type="dxa"/>
              <w:left w:w="43" w:type="dxa"/>
              <w:bottom w:w="43" w:type="dxa"/>
              <w:right w:w="43" w:type="dxa"/>
            </w:tcMar>
          </w:tcPr>
          <w:p w14:paraId="269443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F56A0A"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1F1D6D5" w14:textId="77777777" w:rsidR="00EE2529" w:rsidRPr="00C81B84" w:rsidRDefault="00AD5E1E" w:rsidP="00C81B84">
            <w:r w:rsidRPr="00C81B84">
              <w:t xml:space="preserve">Forskning, dialog og menneskerettigheter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CB4AA6" w14:textId="77777777" w:rsidR="00EE2529" w:rsidRPr="00C81B84" w:rsidRDefault="00AD5E1E" w:rsidP="00C81B84">
            <w:r w:rsidRPr="00C81B84">
              <w:t>30 228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FB8EA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9CB766" w14:textId="77777777" w:rsidR="00EE2529" w:rsidRPr="00C81B84" w:rsidRDefault="00AD5E1E" w:rsidP="00C81B84">
            <w:r w:rsidRPr="00C81B84">
              <w:t>646</w:t>
            </w:r>
          </w:p>
        </w:tc>
        <w:tc>
          <w:tcPr>
            <w:tcW w:w="1180" w:type="dxa"/>
            <w:tcBorders>
              <w:top w:val="nil"/>
              <w:left w:val="nil"/>
              <w:bottom w:val="nil"/>
              <w:right w:val="nil"/>
            </w:tcBorders>
            <w:tcMar>
              <w:top w:w="128" w:type="dxa"/>
              <w:left w:w="43" w:type="dxa"/>
              <w:bottom w:w="43" w:type="dxa"/>
              <w:right w:w="43" w:type="dxa"/>
            </w:tcMar>
            <w:vAlign w:val="bottom"/>
          </w:tcPr>
          <w:p w14:paraId="72347AE6" w14:textId="77777777" w:rsidR="00EE2529" w:rsidRPr="00C81B84" w:rsidRDefault="00AD5E1E" w:rsidP="00C81B84">
            <w:r w:rsidRPr="00C81B84">
              <w:t>30 874</w:t>
            </w:r>
          </w:p>
        </w:tc>
      </w:tr>
      <w:tr w:rsidR="00EE2529" w:rsidRPr="00C81B84" w14:paraId="530C9649" w14:textId="77777777">
        <w:trPr>
          <w:trHeight w:val="380"/>
        </w:trPr>
        <w:tc>
          <w:tcPr>
            <w:tcW w:w="580" w:type="dxa"/>
            <w:tcBorders>
              <w:top w:val="nil"/>
              <w:left w:val="nil"/>
              <w:bottom w:val="nil"/>
              <w:right w:val="nil"/>
            </w:tcBorders>
            <w:tcMar>
              <w:top w:w="128" w:type="dxa"/>
              <w:left w:w="43" w:type="dxa"/>
              <w:bottom w:w="43" w:type="dxa"/>
              <w:right w:w="43" w:type="dxa"/>
            </w:tcMar>
          </w:tcPr>
          <w:p w14:paraId="761E6BCF" w14:textId="77777777" w:rsidR="00EE2529" w:rsidRPr="00C81B84" w:rsidRDefault="00AD5E1E" w:rsidP="00C81B84">
            <w:r w:rsidRPr="00C81B84">
              <w:t>140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1ACA4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CDE261" w14:textId="77777777" w:rsidR="00EE2529" w:rsidRPr="00C81B84" w:rsidRDefault="00AD5E1E" w:rsidP="00C81B84">
            <w:r w:rsidRPr="00C81B84">
              <w:t>Utenriksdepartementet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250A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8CA6A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E13C6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D784C0" w14:textId="77777777" w:rsidR="00EE2529" w:rsidRPr="00C81B84" w:rsidRDefault="00EE2529" w:rsidP="00C81B84"/>
        </w:tc>
      </w:tr>
      <w:tr w:rsidR="00EE2529" w:rsidRPr="00C81B84" w14:paraId="4E569F50" w14:textId="77777777">
        <w:trPr>
          <w:trHeight w:val="380"/>
        </w:trPr>
        <w:tc>
          <w:tcPr>
            <w:tcW w:w="580" w:type="dxa"/>
            <w:tcBorders>
              <w:top w:val="nil"/>
              <w:left w:val="nil"/>
              <w:bottom w:val="nil"/>
              <w:right w:val="nil"/>
            </w:tcBorders>
            <w:tcMar>
              <w:top w:w="128" w:type="dxa"/>
              <w:left w:w="43" w:type="dxa"/>
              <w:bottom w:w="43" w:type="dxa"/>
              <w:right w:w="43" w:type="dxa"/>
            </w:tcMar>
          </w:tcPr>
          <w:p w14:paraId="24EE54E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3ACD7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EA5CD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F8D742" w14:textId="77777777" w:rsidR="00EE2529" w:rsidRPr="00C81B84" w:rsidRDefault="00AD5E1E" w:rsidP="00C81B84">
            <w:r w:rsidRPr="00C81B84">
              <w:t>1 732 968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66E48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59076C" w14:textId="77777777" w:rsidR="00EE2529" w:rsidRPr="00C81B84" w:rsidRDefault="00AD5E1E" w:rsidP="00C81B84">
            <w:r w:rsidRPr="00C81B84">
              <w:t>17 697</w:t>
            </w:r>
          </w:p>
        </w:tc>
        <w:tc>
          <w:tcPr>
            <w:tcW w:w="1180" w:type="dxa"/>
            <w:tcBorders>
              <w:top w:val="nil"/>
              <w:left w:val="nil"/>
              <w:bottom w:val="nil"/>
              <w:right w:val="nil"/>
            </w:tcBorders>
            <w:tcMar>
              <w:top w:w="128" w:type="dxa"/>
              <w:left w:w="43" w:type="dxa"/>
              <w:bottom w:w="43" w:type="dxa"/>
              <w:right w:w="43" w:type="dxa"/>
            </w:tcMar>
            <w:vAlign w:val="bottom"/>
          </w:tcPr>
          <w:p w14:paraId="027E9CEB" w14:textId="77777777" w:rsidR="00EE2529" w:rsidRPr="00C81B84" w:rsidRDefault="00AD5E1E" w:rsidP="00C81B84">
            <w:r w:rsidRPr="00C81B84">
              <w:t>1 750 665</w:t>
            </w:r>
          </w:p>
        </w:tc>
      </w:tr>
      <w:tr w:rsidR="00EE2529" w:rsidRPr="00C81B84" w14:paraId="1D879C1F" w14:textId="77777777">
        <w:trPr>
          <w:trHeight w:val="380"/>
        </w:trPr>
        <w:tc>
          <w:tcPr>
            <w:tcW w:w="580" w:type="dxa"/>
            <w:tcBorders>
              <w:top w:val="nil"/>
              <w:left w:val="nil"/>
              <w:bottom w:val="nil"/>
              <w:right w:val="nil"/>
            </w:tcBorders>
            <w:tcMar>
              <w:top w:w="128" w:type="dxa"/>
              <w:left w:w="43" w:type="dxa"/>
              <w:bottom w:w="43" w:type="dxa"/>
              <w:right w:w="43" w:type="dxa"/>
            </w:tcMar>
          </w:tcPr>
          <w:p w14:paraId="6C2AA5E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2B06E7"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B4951F"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C9B1DC" w14:textId="77777777" w:rsidR="00EE2529" w:rsidRPr="00C81B84" w:rsidRDefault="00AD5E1E" w:rsidP="00C81B84">
            <w:r w:rsidRPr="00C81B84">
              <w:t>133 383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B91877" w14:textId="77777777" w:rsidR="00EE2529" w:rsidRPr="00C81B84" w:rsidRDefault="00AD5E1E" w:rsidP="00C81B84">
            <w:r w:rsidRPr="00C81B84">
              <w:t>5 000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EC7B60" w14:textId="77777777" w:rsidR="00EE2529" w:rsidRPr="00C81B84" w:rsidRDefault="00AD5E1E" w:rsidP="00C81B84">
            <w:r w:rsidRPr="00C81B84">
              <w:t>2 720</w:t>
            </w:r>
          </w:p>
        </w:tc>
        <w:tc>
          <w:tcPr>
            <w:tcW w:w="1180" w:type="dxa"/>
            <w:tcBorders>
              <w:top w:val="nil"/>
              <w:left w:val="nil"/>
              <w:bottom w:val="nil"/>
              <w:right w:val="nil"/>
            </w:tcBorders>
            <w:tcMar>
              <w:top w:w="128" w:type="dxa"/>
              <w:left w:w="43" w:type="dxa"/>
              <w:bottom w:w="43" w:type="dxa"/>
              <w:right w:w="43" w:type="dxa"/>
            </w:tcMar>
            <w:vAlign w:val="bottom"/>
          </w:tcPr>
          <w:p w14:paraId="2845EC51" w14:textId="77777777" w:rsidR="00EE2529" w:rsidRPr="00C81B84" w:rsidRDefault="00AD5E1E" w:rsidP="00C81B84">
            <w:r w:rsidRPr="00C81B84">
              <w:t>141 103</w:t>
            </w:r>
          </w:p>
        </w:tc>
      </w:tr>
      <w:tr w:rsidR="00EE2529" w:rsidRPr="00C81B84" w14:paraId="1278E2BA" w14:textId="77777777">
        <w:trPr>
          <w:trHeight w:val="640"/>
        </w:trPr>
        <w:tc>
          <w:tcPr>
            <w:tcW w:w="580" w:type="dxa"/>
            <w:tcBorders>
              <w:top w:val="nil"/>
              <w:left w:val="nil"/>
              <w:bottom w:val="nil"/>
              <w:right w:val="nil"/>
            </w:tcBorders>
            <w:tcMar>
              <w:top w:w="128" w:type="dxa"/>
              <w:left w:w="43" w:type="dxa"/>
              <w:bottom w:w="43" w:type="dxa"/>
              <w:right w:w="43" w:type="dxa"/>
            </w:tcMar>
          </w:tcPr>
          <w:p w14:paraId="767D09A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E94FCC"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A71B0D"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C5A8AC" w14:textId="77777777" w:rsidR="00EE2529" w:rsidRPr="00C81B84" w:rsidRDefault="00AD5E1E" w:rsidP="00C81B84">
            <w:r w:rsidRPr="00C81B84">
              <w:t>38 077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E4BE5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6763E1" w14:textId="77777777" w:rsidR="00EE2529" w:rsidRPr="00C81B84" w:rsidRDefault="00AD5E1E" w:rsidP="00C81B84">
            <w:r w:rsidRPr="00C81B84">
              <w:t>5 607</w:t>
            </w:r>
          </w:p>
        </w:tc>
        <w:tc>
          <w:tcPr>
            <w:tcW w:w="1180" w:type="dxa"/>
            <w:tcBorders>
              <w:top w:val="nil"/>
              <w:left w:val="nil"/>
              <w:bottom w:val="nil"/>
              <w:right w:val="nil"/>
            </w:tcBorders>
            <w:tcMar>
              <w:top w:w="128" w:type="dxa"/>
              <w:left w:w="43" w:type="dxa"/>
              <w:bottom w:w="43" w:type="dxa"/>
              <w:right w:w="43" w:type="dxa"/>
            </w:tcMar>
            <w:vAlign w:val="bottom"/>
          </w:tcPr>
          <w:p w14:paraId="1F6F78C5" w14:textId="77777777" w:rsidR="00EE2529" w:rsidRPr="00C81B84" w:rsidRDefault="00AD5E1E" w:rsidP="00C81B84">
            <w:r w:rsidRPr="00C81B84">
              <w:t>43 684</w:t>
            </w:r>
          </w:p>
        </w:tc>
      </w:tr>
      <w:tr w:rsidR="00EE2529" w:rsidRPr="00C81B84" w14:paraId="772AACE8" w14:textId="77777777">
        <w:trPr>
          <w:trHeight w:val="640"/>
        </w:trPr>
        <w:tc>
          <w:tcPr>
            <w:tcW w:w="580" w:type="dxa"/>
            <w:tcBorders>
              <w:top w:val="nil"/>
              <w:left w:val="nil"/>
              <w:bottom w:val="nil"/>
              <w:right w:val="nil"/>
            </w:tcBorders>
            <w:tcMar>
              <w:top w:w="128" w:type="dxa"/>
              <w:left w:w="43" w:type="dxa"/>
              <w:bottom w:w="43" w:type="dxa"/>
              <w:right w:w="43" w:type="dxa"/>
            </w:tcMar>
          </w:tcPr>
          <w:p w14:paraId="429EC626" w14:textId="77777777" w:rsidR="00EE2529" w:rsidRPr="00C81B84" w:rsidRDefault="00AD5E1E" w:rsidP="00C81B84">
            <w:r w:rsidRPr="00C81B84">
              <w:t>141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246BB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44D8AA" w14:textId="77777777" w:rsidR="00EE2529" w:rsidRPr="00C81B84" w:rsidRDefault="00AD5E1E" w:rsidP="00C81B84">
            <w:r w:rsidRPr="00C81B84">
              <w:t>Direktoratet for utviklingssamarbeid (Norad)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38F0C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793E2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5366A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F958C0E" w14:textId="77777777" w:rsidR="00EE2529" w:rsidRPr="00C81B84" w:rsidRDefault="00EE2529" w:rsidP="00C81B84"/>
        </w:tc>
      </w:tr>
      <w:tr w:rsidR="00EE2529" w:rsidRPr="00C81B84" w14:paraId="6C08C017" w14:textId="77777777">
        <w:trPr>
          <w:trHeight w:val="380"/>
        </w:trPr>
        <w:tc>
          <w:tcPr>
            <w:tcW w:w="580" w:type="dxa"/>
            <w:tcBorders>
              <w:top w:val="nil"/>
              <w:left w:val="nil"/>
              <w:bottom w:val="nil"/>
              <w:right w:val="nil"/>
            </w:tcBorders>
            <w:tcMar>
              <w:top w:w="128" w:type="dxa"/>
              <w:left w:w="43" w:type="dxa"/>
              <w:bottom w:w="43" w:type="dxa"/>
              <w:right w:w="43" w:type="dxa"/>
            </w:tcMar>
          </w:tcPr>
          <w:p w14:paraId="3B38267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29339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AD322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6AA7CF" w14:textId="77777777" w:rsidR="00EE2529" w:rsidRPr="00C81B84" w:rsidRDefault="00AD5E1E" w:rsidP="00C81B84">
            <w:r w:rsidRPr="00C81B84">
              <w:t>307 629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4AAB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5BAFF" w14:textId="77777777" w:rsidR="00EE2529" w:rsidRPr="00C81B84" w:rsidRDefault="00AD5E1E" w:rsidP="00C81B84">
            <w:r w:rsidRPr="00C81B84">
              <w:t>2 939</w:t>
            </w:r>
          </w:p>
        </w:tc>
        <w:tc>
          <w:tcPr>
            <w:tcW w:w="1180" w:type="dxa"/>
            <w:tcBorders>
              <w:top w:val="nil"/>
              <w:left w:val="nil"/>
              <w:bottom w:val="nil"/>
              <w:right w:val="nil"/>
            </w:tcBorders>
            <w:tcMar>
              <w:top w:w="128" w:type="dxa"/>
              <w:left w:w="43" w:type="dxa"/>
              <w:bottom w:w="43" w:type="dxa"/>
              <w:right w:w="43" w:type="dxa"/>
            </w:tcMar>
            <w:vAlign w:val="bottom"/>
          </w:tcPr>
          <w:p w14:paraId="18E388EE" w14:textId="77777777" w:rsidR="00EE2529" w:rsidRPr="00C81B84" w:rsidRDefault="00AD5E1E" w:rsidP="00C81B84">
            <w:r w:rsidRPr="00C81B84">
              <w:t>310 568</w:t>
            </w:r>
          </w:p>
        </w:tc>
      </w:tr>
      <w:tr w:rsidR="00EE2529" w:rsidRPr="00C81B84" w14:paraId="3AB3BC48" w14:textId="77777777">
        <w:trPr>
          <w:trHeight w:val="380"/>
        </w:trPr>
        <w:tc>
          <w:tcPr>
            <w:tcW w:w="580" w:type="dxa"/>
            <w:tcBorders>
              <w:top w:val="nil"/>
              <w:left w:val="nil"/>
              <w:bottom w:val="nil"/>
              <w:right w:val="nil"/>
            </w:tcBorders>
            <w:tcMar>
              <w:top w:w="128" w:type="dxa"/>
              <w:left w:w="43" w:type="dxa"/>
              <w:bottom w:w="43" w:type="dxa"/>
              <w:right w:w="43" w:type="dxa"/>
            </w:tcMar>
          </w:tcPr>
          <w:p w14:paraId="26BE23F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75E2D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8C2979"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1FD8DB" w14:textId="77777777" w:rsidR="00EE2529" w:rsidRPr="00C81B84" w:rsidRDefault="00AD5E1E" w:rsidP="00C81B84">
            <w:r w:rsidRPr="00C81B84">
              <w:t>38 569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CF117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DED0A2" w14:textId="77777777" w:rsidR="00EE2529" w:rsidRPr="00C81B84" w:rsidRDefault="00AD5E1E" w:rsidP="00C81B84">
            <w:r w:rsidRPr="00C81B84">
              <w:t>824</w:t>
            </w:r>
          </w:p>
        </w:tc>
        <w:tc>
          <w:tcPr>
            <w:tcW w:w="1180" w:type="dxa"/>
            <w:tcBorders>
              <w:top w:val="nil"/>
              <w:left w:val="nil"/>
              <w:bottom w:val="nil"/>
              <w:right w:val="nil"/>
            </w:tcBorders>
            <w:tcMar>
              <w:top w:w="128" w:type="dxa"/>
              <w:left w:w="43" w:type="dxa"/>
              <w:bottom w:w="43" w:type="dxa"/>
              <w:right w:w="43" w:type="dxa"/>
            </w:tcMar>
            <w:vAlign w:val="bottom"/>
          </w:tcPr>
          <w:p w14:paraId="74F6CA17" w14:textId="77777777" w:rsidR="00EE2529" w:rsidRPr="00C81B84" w:rsidRDefault="00AD5E1E" w:rsidP="00C81B84">
            <w:r w:rsidRPr="00C81B84">
              <w:t>39 393</w:t>
            </w:r>
          </w:p>
        </w:tc>
      </w:tr>
      <w:tr w:rsidR="00EE2529" w:rsidRPr="00C81B84" w14:paraId="321AFC99" w14:textId="77777777">
        <w:trPr>
          <w:trHeight w:val="640"/>
        </w:trPr>
        <w:tc>
          <w:tcPr>
            <w:tcW w:w="580" w:type="dxa"/>
            <w:tcBorders>
              <w:top w:val="nil"/>
              <w:left w:val="nil"/>
              <w:bottom w:val="nil"/>
              <w:right w:val="nil"/>
            </w:tcBorders>
            <w:tcMar>
              <w:top w:w="128" w:type="dxa"/>
              <w:left w:w="43" w:type="dxa"/>
              <w:bottom w:w="43" w:type="dxa"/>
              <w:right w:w="43" w:type="dxa"/>
            </w:tcMar>
          </w:tcPr>
          <w:p w14:paraId="1C4AED9A" w14:textId="77777777" w:rsidR="00EE2529" w:rsidRPr="00C81B84" w:rsidRDefault="00AD5E1E" w:rsidP="00C81B84">
            <w:r w:rsidRPr="00C81B84">
              <w:t>144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89DF7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4E0297" w14:textId="77777777" w:rsidR="00EE2529" w:rsidRPr="00C81B84" w:rsidRDefault="00AD5E1E" w:rsidP="00C81B84">
            <w:r w:rsidRPr="00C81B84">
              <w:t>Norsk senter for utvekslingssamarbeid (</w:t>
            </w:r>
            <w:proofErr w:type="spellStart"/>
            <w:r w:rsidRPr="00C81B84">
              <w:t>Norec</w:t>
            </w:r>
            <w:proofErr w:type="spellEnd"/>
            <w:r w:rsidRPr="00C81B84">
              <w: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C61D1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56F69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3E474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2409181" w14:textId="77777777" w:rsidR="00EE2529" w:rsidRPr="00C81B84" w:rsidRDefault="00EE2529" w:rsidP="00C81B84"/>
        </w:tc>
      </w:tr>
      <w:tr w:rsidR="00EE2529" w:rsidRPr="00C81B84" w14:paraId="1396A59D" w14:textId="77777777">
        <w:trPr>
          <w:trHeight w:val="380"/>
        </w:trPr>
        <w:tc>
          <w:tcPr>
            <w:tcW w:w="580" w:type="dxa"/>
            <w:tcBorders>
              <w:top w:val="nil"/>
              <w:left w:val="nil"/>
              <w:bottom w:val="nil"/>
              <w:right w:val="nil"/>
            </w:tcBorders>
            <w:tcMar>
              <w:top w:w="128" w:type="dxa"/>
              <w:left w:w="43" w:type="dxa"/>
              <w:bottom w:w="43" w:type="dxa"/>
              <w:right w:w="43" w:type="dxa"/>
            </w:tcMar>
          </w:tcPr>
          <w:p w14:paraId="5059417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3046F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61E82E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910C0B" w14:textId="77777777" w:rsidR="00EE2529" w:rsidRPr="00C81B84" w:rsidRDefault="00AD5E1E" w:rsidP="00C81B84">
            <w:r w:rsidRPr="00C81B84">
              <w:t>55 422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87F55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DAC685" w14:textId="77777777" w:rsidR="00EE2529" w:rsidRPr="00C81B84" w:rsidRDefault="00AD5E1E" w:rsidP="00C81B84">
            <w:r w:rsidRPr="00C81B84">
              <w:t>671</w:t>
            </w:r>
          </w:p>
        </w:tc>
        <w:tc>
          <w:tcPr>
            <w:tcW w:w="1180" w:type="dxa"/>
            <w:tcBorders>
              <w:top w:val="nil"/>
              <w:left w:val="nil"/>
              <w:bottom w:val="nil"/>
              <w:right w:val="nil"/>
            </w:tcBorders>
            <w:tcMar>
              <w:top w:w="128" w:type="dxa"/>
              <w:left w:w="43" w:type="dxa"/>
              <w:bottom w:w="43" w:type="dxa"/>
              <w:right w:w="43" w:type="dxa"/>
            </w:tcMar>
            <w:vAlign w:val="bottom"/>
          </w:tcPr>
          <w:p w14:paraId="1BFEA899" w14:textId="77777777" w:rsidR="00EE2529" w:rsidRPr="00C81B84" w:rsidRDefault="00AD5E1E" w:rsidP="00C81B84">
            <w:r w:rsidRPr="00C81B84">
              <w:t>56 093</w:t>
            </w:r>
          </w:p>
        </w:tc>
      </w:tr>
      <w:tr w:rsidR="00EE2529" w:rsidRPr="00C81B84" w14:paraId="14F57429" w14:textId="77777777">
        <w:trPr>
          <w:trHeight w:val="640"/>
        </w:trPr>
        <w:tc>
          <w:tcPr>
            <w:tcW w:w="580" w:type="dxa"/>
            <w:tcBorders>
              <w:top w:val="nil"/>
              <w:left w:val="nil"/>
              <w:bottom w:val="nil"/>
              <w:right w:val="nil"/>
            </w:tcBorders>
            <w:tcMar>
              <w:top w:w="128" w:type="dxa"/>
              <w:left w:w="43" w:type="dxa"/>
              <w:bottom w:w="43" w:type="dxa"/>
              <w:right w:w="43" w:type="dxa"/>
            </w:tcMar>
          </w:tcPr>
          <w:p w14:paraId="155C3C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7955AF"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D8D790" w14:textId="77777777" w:rsidR="00EE2529" w:rsidRPr="00C81B84" w:rsidRDefault="00AD5E1E" w:rsidP="00C81B84">
            <w:r w:rsidRPr="00C81B84">
              <w:t xml:space="preserve">Rekruttering til internasjonale organisasjoner,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D2A9F9" w14:textId="77777777" w:rsidR="00EE2529" w:rsidRPr="00C81B84" w:rsidRDefault="00AD5E1E" w:rsidP="00C81B84">
            <w:r w:rsidRPr="00C81B84">
              <w:t>50 000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CF763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F6339B" w14:textId="77777777" w:rsidR="00EE2529" w:rsidRPr="00C81B84" w:rsidRDefault="00AD5E1E" w:rsidP="00C81B84">
            <w:r w:rsidRPr="00C81B84">
              <w:t>-2 000</w:t>
            </w:r>
          </w:p>
        </w:tc>
        <w:tc>
          <w:tcPr>
            <w:tcW w:w="1180" w:type="dxa"/>
            <w:tcBorders>
              <w:top w:val="nil"/>
              <w:left w:val="nil"/>
              <w:bottom w:val="nil"/>
              <w:right w:val="nil"/>
            </w:tcBorders>
            <w:tcMar>
              <w:top w:w="128" w:type="dxa"/>
              <w:left w:w="43" w:type="dxa"/>
              <w:bottom w:w="43" w:type="dxa"/>
              <w:right w:w="43" w:type="dxa"/>
            </w:tcMar>
            <w:vAlign w:val="bottom"/>
          </w:tcPr>
          <w:p w14:paraId="65269A2C" w14:textId="77777777" w:rsidR="00EE2529" w:rsidRPr="00C81B84" w:rsidRDefault="00AD5E1E" w:rsidP="00C81B84">
            <w:r w:rsidRPr="00C81B84">
              <w:t>48 000</w:t>
            </w:r>
          </w:p>
        </w:tc>
      </w:tr>
      <w:tr w:rsidR="00EE2529" w:rsidRPr="00C81B84" w14:paraId="399D42FE" w14:textId="77777777">
        <w:trPr>
          <w:trHeight w:val="380"/>
        </w:trPr>
        <w:tc>
          <w:tcPr>
            <w:tcW w:w="580" w:type="dxa"/>
            <w:tcBorders>
              <w:top w:val="nil"/>
              <w:left w:val="nil"/>
              <w:bottom w:val="nil"/>
              <w:right w:val="nil"/>
            </w:tcBorders>
            <w:tcMar>
              <w:top w:w="128" w:type="dxa"/>
              <w:left w:w="43" w:type="dxa"/>
              <w:bottom w:w="43" w:type="dxa"/>
              <w:right w:w="43" w:type="dxa"/>
            </w:tcMar>
          </w:tcPr>
          <w:p w14:paraId="27760B22" w14:textId="77777777" w:rsidR="00EE2529" w:rsidRPr="00C81B84" w:rsidRDefault="00AD5E1E" w:rsidP="00C81B84">
            <w:r w:rsidRPr="00C81B84">
              <w:t>150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95E0B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DA52EC" w14:textId="77777777" w:rsidR="00EE2529" w:rsidRPr="00C81B84" w:rsidRDefault="00AD5E1E" w:rsidP="00C81B84">
            <w:r w:rsidRPr="00C81B84">
              <w:t>Humanitær bistand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AC198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5D0CC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BF8D2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097C63F" w14:textId="77777777" w:rsidR="00EE2529" w:rsidRPr="00C81B84" w:rsidRDefault="00EE2529" w:rsidP="00C81B84"/>
        </w:tc>
      </w:tr>
      <w:tr w:rsidR="00EE2529" w:rsidRPr="00C81B84" w14:paraId="1A295BB5" w14:textId="77777777">
        <w:trPr>
          <w:trHeight w:val="640"/>
        </w:trPr>
        <w:tc>
          <w:tcPr>
            <w:tcW w:w="580" w:type="dxa"/>
            <w:tcBorders>
              <w:top w:val="nil"/>
              <w:left w:val="nil"/>
              <w:bottom w:val="nil"/>
              <w:right w:val="nil"/>
            </w:tcBorders>
            <w:tcMar>
              <w:top w:w="128" w:type="dxa"/>
              <w:left w:w="43" w:type="dxa"/>
              <w:bottom w:w="43" w:type="dxa"/>
              <w:right w:w="43" w:type="dxa"/>
            </w:tcMar>
          </w:tcPr>
          <w:p w14:paraId="611FD7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9C13F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B59304" w14:textId="77777777" w:rsidR="00EE2529" w:rsidRPr="00C81B84" w:rsidRDefault="00AD5E1E" w:rsidP="00C81B84">
            <w:r w:rsidRPr="00C81B84">
              <w:t xml:space="preserve">Nødhjelp og humanitær </w:t>
            </w:r>
            <w:proofErr w:type="gramStart"/>
            <w:r w:rsidRPr="00C81B84">
              <w:t xml:space="preserve">bistand,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D5B61A" w14:textId="77777777" w:rsidR="00EE2529" w:rsidRPr="00C81B84" w:rsidRDefault="00AD5E1E" w:rsidP="00C81B84">
            <w:r w:rsidRPr="00C81B84">
              <w:t>3 901 289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B7DF62" w14:textId="77777777" w:rsidR="00EE2529" w:rsidRPr="00C81B84" w:rsidRDefault="00AD5E1E" w:rsidP="00C81B84">
            <w:r w:rsidRPr="00C81B84">
              <w:t>1 200 000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018793" w14:textId="77777777" w:rsidR="00EE2529" w:rsidRPr="00C81B84" w:rsidRDefault="00AD5E1E" w:rsidP="00C81B84">
            <w:r w:rsidRPr="00C81B84">
              <w:t>-50 000</w:t>
            </w:r>
          </w:p>
        </w:tc>
        <w:tc>
          <w:tcPr>
            <w:tcW w:w="1180" w:type="dxa"/>
            <w:tcBorders>
              <w:top w:val="nil"/>
              <w:left w:val="nil"/>
              <w:bottom w:val="nil"/>
              <w:right w:val="nil"/>
            </w:tcBorders>
            <w:tcMar>
              <w:top w:w="128" w:type="dxa"/>
              <w:left w:w="43" w:type="dxa"/>
              <w:bottom w:w="43" w:type="dxa"/>
              <w:right w:w="43" w:type="dxa"/>
            </w:tcMar>
            <w:vAlign w:val="bottom"/>
          </w:tcPr>
          <w:p w14:paraId="6ABAC520" w14:textId="77777777" w:rsidR="00EE2529" w:rsidRPr="00C81B84" w:rsidRDefault="00AD5E1E" w:rsidP="00C81B84">
            <w:r w:rsidRPr="00C81B84">
              <w:t>5 051 289</w:t>
            </w:r>
          </w:p>
        </w:tc>
      </w:tr>
      <w:tr w:rsidR="00EE2529" w:rsidRPr="00C81B84" w14:paraId="4CA38EC9" w14:textId="77777777">
        <w:trPr>
          <w:trHeight w:val="380"/>
        </w:trPr>
        <w:tc>
          <w:tcPr>
            <w:tcW w:w="580" w:type="dxa"/>
            <w:tcBorders>
              <w:top w:val="nil"/>
              <w:left w:val="nil"/>
              <w:bottom w:val="nil"/>
              <w:right w:val="nil"/>
            </w:tcBorders>
            <w:tcMar>
              <w:top w:w="128" w:type="dxa"/>
              <w:left w:w="43" w:type="dxa"/>
              <w:bottom w:w="43" w:type="dxa"/>
              <w:right w:w="43" w:type="dxa"/>
            </w:tcMar>
          </w:tcPr>
          <w:p w14:paraId="3FAFE4A1" w14:textId="77777777" w:rsidR="00EE2529" w:rsidRPr="00C81B84" w:rsidRDefault="00AD5E1E" w:rsidP="00C81B84">
            <w:r w:rsidRPr="00C81B84">
              <w:t>151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E2BEF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C4F8B2" w14:textId="77777777" w:rsidR="00EE2529" w:rsidRPr="00C81B84" w:rsidRDefault="00AD5E1E" w:rsidP="00C81B84">
            <w:r w:rsidRPr="00C81B84">
              <w:t>Fred, sikkerhet og globalt samarbeid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85C53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ECA9A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3616A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B0F14F3" w14:textId="77777777" w:rsidR="00EE2529" w:rsidRPr="00C81B84" w:rsidRDefault="00EE2529" w:rsidP="00C81B84"/>
        </w:tc>
      </w:tr>
      <w:tr w:rsidR="00EE2529" w:rsidRPr="00C81B84" w14:paraId="08769360" w14:textId="77777777">
        <w:trPr>
          <w:trHeight w:val="640"/>
        </w:trPr>
        <w:tc>
          <w:tcPr>
            <w:tcW w:w="580" w:type="dxa"/>
            <w:tcBorders>
              <w:top w:val="nil"/>
              <w:left w:val="nil"/>
              <w:bottom w:val="nil"/>
              <w:right w:val="nil"/>
            </w:tcBorders>
            <w:tcMar>
              <w:top w:w="128" w:type="dxa"/>
              <w:left w:w="43" w:type="dxa"/>
              <w:bottom w:w="43" w:type="dxa"/>
              <w:right w:w="43" w:type="dxa"/>
            </w:tcMar>
          </w:tcPr>
          <w:p w14:paraId="39A98D1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9562B3"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F8363B" w14:textId="77777777" w:rsidR="00EE2529" w:rsidRPr="00C81B84" w:rsidRDefault="00AD5E1E" w:rsidP="00C81B84">
            <w:r w:rsidRPr="00C81B84">
              <w:t xml:space="preserve">Pliktige bidrag til FN-organisasjoner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456108" w14:textId="77777777" w:rsidR="00EE2529" w:rsidRPr="00C81B84" w:rsidRDefault="00AD5E1E" w:rsidP="00C81B84">
            <w:r w:rsidRPr="00C81B84">
              <w:t>364 700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A8437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3080EB" w14:textId="77777777" w:rsidR="00EE2529" w:rsidRPr="00C81B84" w:rsidRDefault="00AD5E1E" w:rsidP="00C81B84">
            <w:r w:rsidRPr="00C81B84">
              <w:t>10 300</w:t>
            </w:r>
          </w:p>
        </w:tc>
        <w:tc>
          <w:tcPr>
            <w:tcW w:w="1180" w:type="dxa"/>
            <w:tcBorders>
              <w:top w:val="nil"/>
              <w:left w:val="nil"/>
              <w:bottom w:val="nil"/>
              <w:right w:val="nil"/>
            </w:tcBorders>
            <w:tcMar>
              <w:top w:w="128" w:type="dxa"/>
              <w:left w:w="43" w:type="dxa"/>
              <w:bottom w:w="43" w:type="dxa"/>
              <w:right w:w="43" w:type="dxa"/>
            </w:tcMar>
            <w:vAlign w:val="bottom"/>
          </w:tcPr>
          <w:p w14:paraId="0FCEB807" w14:textId="77777777" w:rsidR="00EE2529" w:rsidRPr="00C81B84" w:rsidRDefault="00AD5E1E" w:rsidP="00C81B84">
            <w:r w:rsidRPr="00C81B84">
              <w:t>375 000</w:t>
            </w:r>
          </w:p>
        </w:tc>
      </w:tr>
      <w:tr w:rsidR="00EE2529" w:rsidRPr="00C81B84" w14:paraId="5F21F01B" w14:textId="77777777">
        <w:trPr>
          <w:trHeight w:val="380"/>
        </w:trPr>
        <w:tc>
          <w:tcPr>
            <w:tcW w:w="580" w:type="dxa"/>
            <w:tcBorders>
              <w:top w:val="nil"/>
              <w:left w:val="nil"/>
              <w:bottom w:val="nil"/>
              <w:right w:val="nil"/>
            </w:tcBorders>
            <w:tcMar>
              <w:top w:w="128" w:type="dxa"/>
              <w:left w:w="43" w:type="dxa"/>
              <w:bottom w:w="43" w:type="dxa"/>
              <w:right w:w="43" w:type="dxa"/>
            </w:tcMar>
          </w:tcPr>
          <w:p w14:paraId="48009182" w14:textId="77777777" w:rsidR="00EE2529" w:rsidRPr="00C81B84" w:rsidRDefault="00AD5E1E" w:rsidP="00C81B84">
            <w:r w:rsidRPr="00C81B84">
              <w:t>153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DAF49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E5AF20" w14:textId="77777777" w:rsidR="00EE2529" w:rsidRPr="00C81B84" w:rsidRDefault="00AD5E1E" w:rsidP="00C81B84">
            <w:r w:rsidRPr="00C81B84">
              <w:t xml:space="preserve">Flyktninger, fordrevne og </w:t>
            </w:r>
            <w:proofErr w:type="spellStart"/>
            <w:r w:rsidRPr="00C81B84">
              <w:t>vertssamfunn</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7C44E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6C296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7E672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6484F95" w14:textId="77777777" w:rsidR="00EE2529" w:rsidRPr="00C81B84" w:rsidRDefault="00EE2529" w:rsidP="00C81B84"/>
        </w:tc>
      </w:tr>
      <w:tr w:rsidR="00EE2529" w:rsidRPr="00C81B84" w14:paraId="41C29CFD" w14:textId="77777777">
        <w:trPr>
          <w:trHeight w:val="640"/>
        </w:trPr>
        <w:tc>
          <w:tcPr>
            <w:tcW w:w="580" w:type="dxa"/>
            <w:tcBorders>
              <w:top w:val="nil"/>
              <w:left w:val="nil"/>
              <w:bottom w:val="nil"/>
              <w:right w:val="nil"/>
            </w:tcBorders>
            <w:tcMar>
              <w:top w:w="128" w:type="dxa"/>
              <w:left w:w="43" w:type="dxa"/>
              <w:bottom w:w="43" w:type="dxa"/>
              <w:right w:w="43" w:type="dxa"/>
            </w:tcMar>
          </w:tcPr>
          <w:p w14:paraId="340518A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8F4DC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A8A5D7" w14:textId="77777777" w:rsidR="00EE2529" w:rsidRPr="00C81B84" w:rsidRDefault="00AD5E1E" w:rsidP="00C81B84">
            <w:r w:rsidRPr="00C81B84">
              <w:t xml:space="preserve">Flyktninger og internt </w:t>
            </w:r>
            <w:proofErr w:type="gramStart"/>
            <w:r w:rsidRPr="00C81B84">
              <w:t xml:space="preserve">fordrevne,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EEDFF3" w14:textId="77777777" w:rsidR="00EE2529" w:rsidRPr="00C81B84" w:rsidRDefault="00AD5E1E" w:rsidP="00C81B84">
            <w:r w:rsidRPr="00C81B84">
              <w:t>1 320 000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126BFB" w14:textId="77777777" w:rsidR="00EE2529" w:rsidRPr="00C81B84" w:rsidRDefault="00AD5E1E" w:rsidP="00C81B84">
            <w:r w:rsidRPr="00C81B84">
              <w:t>1 000 000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C55C04"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2467EB82" w14:textId="77777777" w:rsidR="00EE2529" w:rsidRPr="00C81B84" w:rsidRDefault="00AD5E1E" w:rsidP="00C81B84">
            <w:r w:rsidRPr="00C81B84">
              <w:t>2 320 000</w:t>
            </w:r>
          </w:p>
        </w:tc>
      </w:tr>
      <w:tr w:rsidR="00EE2529" w:rsidRPr="00C81B84" w14:paraId="6DDD3196" w14:textId="77777777">
        <w:trPr>
          <w:trHeight w:val="640"/>
        </w:trPr>
        <w:tc>
          <w:tcPr>
            <w:tcW w:w="580" w:type="dxa"/>
            <w:tcBorders>
              <w:top w:val="nil"/>
              <w:left w:val="nil"/>
              <w:bottom w:val="nil"/>
              <w:right w:val="nil"/>
            </w:tcBorders>
            <w:tcMar>
              <w:top w:w="128" w:type="dxa"/>
              <w:left w:w="43" w:type="dxa"/>
              <w:bottom w:w="43" w:type="dxa"/>
              <w:right w:w="43" w:type="dxa"/>
            </w:tcMar>
          </w:tcPr>
          <w:p w14:paraId="620D69A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9C14E6"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DA897A" w14:textId="77777777" w:rsidR="00EE2529" w:rsidRPr="00C81B84" w:rsidRDefault="00AD5E1E" w:rsidP="00C81B84">
            <w:r w:rsidRPr="00C81B84">
              <w:t xml:space="preserve">Bærekraftige løsninger og </w:t>
            </w:r>
            <w:proofErr w:type="spellStart"/>
            <w:r w:rsidRPr="00C81B84">
              <w:t>vertssamfunn</w:t>
            </w:r>
            <w:proofErr w:type="spellEnd"/>
            <w:r w:rsidRPr="00C81B84">
              <w:t xml:space="preserv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D909ED" w14:textId="77777777" w:rsidR="00EE2529" w:rsidRPr="00C81B84" w:rsidRDefault="00AD5E1E" w:rsidP="00C81B84">
            <w:r w:rsidRPr="00C81B84">
              <w:t>809 504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5EA5A2" w14:textId="77777777" w:rsidR="00EE2529" w:rsidRPr="00C81B84" w:rsidRDefault="00AD5E1E" w:rsidP="00C81B84">
            <w:r w:rsidRPr="00C81B84">
              <w:t>300 000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051E34"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35648F60" w14:textId="77777777" w:rsidR="00EE2529" w:rsidRPr="00C81B84" w:rsidRDefault="00AD5E1E" w:rsidP="00C81B84">
            <w:r w:rsidRPr="00C81B84">
              <w:t>1 109 504</w:t>
            </w:r>
          </w:p>
        </w:tc>
      </w:tr>
      <w:tr w:rsidR="00EE2529" w:rsidRPr="00C81B84" w14:paraId="00A51BCB" w14:textId="77777777">
        <w:trPr>
          <w:trHeight w:val="380"/>
        </w:trPr>
        <w:tc>
          <w:tcPr>
            <w:tcW w:w="580" w:type="dxa"/>
            <w:tcBorders>
              <w:top w:val="nil"/>
              <w:left w:val="nil"/>
              <w:bottom w:val="nil"/>
              <w:right w:val="nil"/>
            </w:tcBorders>
            <w:tcMar>
              <w:top w:w="128" w:type="dxa"/>
              <w:left w:w="43" w:type="dxa"/>
              <w:bottom w:w="43" w:type="dxa"/>
              <w:right w:w="43" w:type="dxa"/>
            </w:tcMar>
          </w:tcPr>
          <w:p w14:paraId="59C42DEB" w14:textId="77777777" w:rsidR="00EE2529" w:rsidRPr="00C81B84" w:rsidRDefault="00AD5E1E" w:rsidP="00C81B84">
            <w:r w:rsidRPr="00C81B84">
              <w:t>159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2275E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11D71E" w14:textId="77777777" w:rsidR="00EE2529" w:rsidRPr="00C81B84" w:rsidRDefault="00AD5E1E" w:rsidP="00C81B84">
            <w:r w:rsidRPr="00C81B84">
              <w:t>Regionbevilgninger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76563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D65E4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EC135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9AF2ED9" w14:textId="77777777" w:rsidR="00EE2529" w:rsidRPr="00C81B84" w:rsidRDefault="00EE2529" w:rsidP="00C81B84"/>
        </w:tc>
      </w:tr>
      <w:tr w:rsidR="00EE2529" w:rsidRPr="00C81B84" w14:paraId="72B12813" w14:textId="77777777">
        <w:trPr>
          <w:trHeight w:val="380"/>
        </w:trPr>
        <w:tc>
          <w:tcPr>
            <w:tcW w:w="580" w:type="dxa"/>
            <w:tcBorders>
              <w:top w:val="nil"/>
              <w:left w:val="nil"/>
              <w:bottom w:val="nil"/>
              <w:right w:val="nil"/>
            </w:tcBorders>
            <w:tcMar>
              <w:top w:w="128" w:type="dxa"/>
              <w:left w:w="43" w:type="dxa"/>
              <w:bottom w:w="43" w:type="dxa"/>
              <w:right w:w="43" w:type="dxa"/>
            </w:tcMar>
          </w:tcPr>
          <w:p w14:paraId="5927EFD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2A0F88"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A2D1B0" w14:textId="77777777" w:rsidR="00EE2529" w:rsidRPr="00C81B84" w:rsidRDefault="00AD5E1E" w:rsidP="00C81B84">
            <w:r w:rsidRPr="00C81B84">
              <w:t xml:space="preserve">Midtøsten,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31B64" w14:textId="77777777" w:rsidR="00EE2529" w:rsidRPr="00C81B84" w:rsidRDefault="00AD5E1E" w:rsidP="00C81B84">
            <w:r w:rsidRPr="00C81B84">
              <w:t>577 011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4E85A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690ABD" w14:textId="77777777" w:rsidR="00EE2529" w:rsidRPr="00C81B84" w:rsidRDefault="00AD5E1E" w:rsidP="00C81B84">
            <w:r w:rsidRPr="00C81B84">
              <w:t>-33 000</w:t>
            </w:r>
          </w:p>
        </w:tc>
        <w:tc>
          <w:tcPr>
            <w:tcW w:w="1180" w:type="dxa"/>
            <w:tcBorders>
              <w:top w:val="nil"/>
              <w:left w:val="nil"/>
              <w:bottom w:val="nil"/>
              <w:right w:val="nil"/>
            </w:tcBorders>
            <w:tcMar>
              <w:top w:w="128" w:type="dxa"/>
              <w:left w:w="43" w:type="dxa"/>
              <w:bottom w:w="43" w:type="dxa"/>
              <w:right w:w="43" w:type="dxa"/>
            </w:tcMar>
            <w:vAlign w:val="bottom"/>
          </w:tcPr>
          <w:p w14:paraId="0BCDD6AB" w14:textId="77777777" w:rsidR="00EE2529" w:rsidRPr="00C81B84" w:rsidRDefault="00AD5E1E" w:rsidP="00C81B84">
            <w:r w:rsidRPr="00C81B84">
              <w:t>544 011</w:t>
            </w:r>
          </w:p>
        </w:tc>
      </w:tr>
      <w:tr w:rsidR="00EE2529" w:rsidRPr="00C81B84" w14:paraId="1D4C224A" w14:textId="77777777">
        <w:trPr>
          <w:trHeight w:val="380"/>
        </w:trPr>
        <w:tc>
          <w:tcPr>
            <w:tcW w:w="580" w:type="dxa"/>
            <w:tcBorders>
              <w:top w:val="nil"/>
              <w:left w:val="nil"/>
              <w:bottom w:val="nil"/>
              <w:right w:val="nil"/>
            </w:tcBorders>
            <w:tcMar>
              <w:top w:w="128" w:type="dxa"/>
              <w:left w:w="43" w:type="dxa"/>
              <w:bottom w:w="43" w:type="dxa"/>
              <w:right w:w="43" w:type="dxa"/>
            </w:tcMar>
          </w:tcPr>
          <w:p w14:paraId="115B457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846A59"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F0D828" w14:textId="77777777" w:rsidR="00EE2529" w:rsidRPr="00C81B84" w:rsidRDefault="00AD5E1E" w:rsidP="00C81B84">
            <w:r w:rsidRPr="00C81B84">
              <w:t xml:space="preserve">Europa og Sentral-Asia,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A1723C" w14:textId="77777777" w:rsidR="00EE2529" w:rsidRPr="00C81B84" w:rsidRDefault="00AD5E1E" w:rsidP="00C81B84">
            <w:r w:rsidRPr="00C81B84">
              <w:t>537 634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A863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09A0FC" w14:textId="77777777" w:rsidR="00EE2529" w:rsidRPr="00C81B84" w:rsidRDefault="00AD5E1E" w:rsidP="00C81B84">
            <w:r w:rsidRPr="00C81B84">
              <w:t>-15 000</w:t>
            </w:r>
          </w:p>
        </w:tc>
        <w:tc>
          <w:tcPr>
            <w:tcW w:w="1180" w:type="dxa"/>
            <w:tcBorders>
              <w:top w:val="nil"/>
              <w:left w:val="nil"/>
              <w:bottom w:val="nil"/>
              <w:right w:val="nil"/>
            </w:tcBorders>
            <w:tcMar>
              <w:top w:w="128" w:type="dxa"/>
              <w:left w:w="43" w:type="dxa"/>
              <w:bottom w:w="43" w:type="dxa"/>
              <w:right w:w="43" w:type="dxa"/>
            </w:tcMar>
            <w:vAlign w:val="bottom"/>
          </w:tcPr>
          <w:p w14:paraId="3071EADE" w14:textId="77777777" w:rsidR="00EE2529" w:rsidRPr="00C81B84" w:rsidRDefault="00AD5E1E" w:rsidP="00C81B84">
            <w:r w:rsidRPr="00C81B84">
              <w:t>522 634</w:t>
            </w:r>
          </w:p>
        </w:tc>
      </w:tr>
      <w:tr w:rsidR="00EE2529" w:rsidRPr="00C81B84" w14:paraId="4D7F4492" w14:textId="77777777">
        <w:trPr>
          <w:trHeight w:val="380"/>
        </w:trPr>
        <w:tc>
          <w:tcPr>
            <w:tcW w:w="580" w:type="dxa"/>
            <w:tcBorders>
              <w:top w:val="nil"/>
              <w:left w:val="nil"/>
              <w:bottom w:val="nil"/>
              <w:right w:val="nil"/>
            </w:tcBorders>
            <w:tcMar>
              <w:top w:w="128" w:type="dxa"/>
              <w:left w:w="43" w:type="dxa"/>
              <w:bottom w:w="43" w:type="dxa"/>
              <w:right w:w="43" w:type="dxa"/>
            </w:tcMar>
          </w:tcPr>
          <w:p w14:paraId="0CCC29F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734566"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3A0AE8" w14:textId="77777777" w:rsidR="00EE2529" w:rsidRPr="00C81B84" w:rsidRDefault="00AD5E1E" w:rsidP="00C81B84">
            <w:r w:rsidRPr="00C81B84">
              <w:t xml:space="preserve">Afghanistan,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C1509B" w14:textId="77777777" w:rsidR="00EE2529" w:rsidRPr="00C81B84" w:rsidRDefault="00AD5E1E" w:rsidP="00C81B84">
            <w:r w:rsidRPr="00C81B84">
              <w:t>445 241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3E1A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8AC828" w14:textId="77777777" w:rsidR="00EE2529" w:rsidRPr="00C81B84" w:rsidRDefault="00AD5E1E" w:rsidP="00C81B84">
            <w:r w:rsidRPr="00C81B84">
              <w:t>50 000</w:t>
            </w:r>
          </w:p>
        </w:tc>
        <w:tc>
          <w:tcPr>
            <w:tcW w:w="1180" w:type="dxa"/>
            <w:tcBorders>
              <w:top w:val="nil"/>
              <w:left w:val="nil"/>
              <w:bottom w:val="nil"/>
              <w:right w:val="nil"/>
            </w:tcBorders>
            <w:tcMar>
              <w:top w:w="128" w:type="dxa"/>
              <w:left w:w="43" w:type="dxa"/>
              <w:bottom w:w="43" w:type="dxa"/>
              <w:right w:w="43" w:type="dxa"/>
            </w:tcMar>
            <w:vAlign w:val="bottom"/>
          </w:tcPr>
          <w:p w14:paraId="0C2DA0D2" w14:textId="77777777" w:rsidR="00EE2529" w:rsidRPr="00C81B84" w:rsidRDefault="00AD5E1E" w:rsidP="00C81B84">
            <w:r w:rsidRPr="00C81B84">
              <w:t>495 241</w:t>
            </w:r>
          </w:p>
        </w:tc>
      </w:tr>
      <w:tr w:rsidR="00EE2529" w:rsidRPr="00C81B84" w14:paraId="03549E1A" w14:textId="77777777">
        <w:trPr>
          <w:trHeight w:val="380"/>
        </w:trPr>
        <w:tc>
          <w:tcPr>
            <w:tcW w:w="580" w:type="dxa"/>
            <w:tcBorders>
              <w:top w:val="nil"/>
              <w:left w:val="nil"/>
              <w:bottom w:val="nil"/>
              <w:right w:val="nil"/>
            </w:tcBorders>
            <w:tcMar>
              <w:top w:w="128" w:type="dxa"/>
              <w:left w:w="43" w:type="dxa"/>
              <w:bottom w:w="43" w:type="dxa"/>
              <w:right w:w="43" w:type="dxa"/>
            </w:tcMar>
          </w:tcPr>
          <w:p w14:paraId="26767C4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8B0843"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C8C2F7" w14:textId="77777777" w:rsidR="00EE2529" w:rsidRPr="00C81B84" w:rsidRDefault="00AD5E1E" w:rsidP="00C81B84">
            <w:r w:rsidRPr="00C81B84">
              <w:t xml:space="preserve">Ukraina og naboland,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EC424A" w14:textId="77777777" w:rsidR="00EE2529" w:rsidRPr="00C81B84" w:rsidRDefault="00AD5E1E" w:rsidP="00C81B84">
            <w:r w:rsidRPr="00C81B84">
              <w:t>1 975 000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B7F271" w14:textId="77777777" w:rsidR="00EE2529" w:rsidRPr="00C81B84" w:rsidRDefault="00AD5E1E" w:rsidP="00C81B84">
            <w:r w:rsidRPr="00C81B84">
              <w:t>7 495 000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DC9F90" w14:textId="77777777" w:rsidR="00EE2529" w:rsidRPr="00C81B84" w:rsidRDefault="00AD5E1E" w:rsidP="00C81B84">
            <w:r w:rsidRPr="00C81B84">
              <w:t>-730 000</w:t>
            </w:r>
          </w:p>
        </w:tc>
        <w:tc>
          <w:tcPr>
            <w:tcW w:w="1180" w:type="dxa"/>
            <w:tcBorders>
              <w:top w:val="nil"/>
              <w:left w:val="nil"/>
              <w:bottom w:val="nil"/>
              <w:right w:val="nil"/>
            </w:tcBorders>
            <w:tcMar>
              <w:top w:w="128" w:type="dxa"/>
              <w:left w:w="43" w:type="dxa"/>
              <w:bottom w:w="43" w:type="dxa"/>
              <w:right w:w="43" w:type="dxa"/>
            </w:tcMar>
            <w:vAlign w:val="bottom"/>
          </w:tcPr>
          <w:p w14:paraId="1DE207DE" w14:textId="77777777" w:rsidR="00EE2529" w:rsidRPr="00C81B84" w:rsidRDefault="00AD5E1E" w:rsidP="00C81B84">
            <w:r w:rsidRPr="00C81B84">
              <w:t>8 740 000</w:t>
            </w:r>
          </w:p>
        </w:tc>
      </w:tr>
      <w:tr w:rsidR="00EE2529" w:rsidRPr="00C81B84" w14:paraId="60399F0B" w14:textId="77777777">
        <w:trPr>
          <w:trHeight w:val="380"/>
        </w:trPr>
        <w:tc>
          <w:tcPr>
            <w:tcW w:w="580" w:type="dxa"/>
            <w:tcBorders>
              <w:top w:val="nil"/>
              <w:left w:val="nil"/>
              <w:bottom w:val="nil"/>
              <w:right w:val="nil"/>
            </w:tcBorders>
            <w:tcMar>
              <w:top w:w="128" w:type="dxa"/>
              <w:left w:w="43" w:type="dxa"/>
              <w:bottom w:w="43" w:type="dxa"/>
              <w:right w:w="43" w:type="dxa"/>
            </w:tcMar>
          </w:tcPr>
          <w:p w14:paraId="604205B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E309A3"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F5AB3A" w14:textId="77777777" w:rsidR="00EE2529" w:rsidRPr="00C81B84" w:rsidRDefault="00AD5E1E" w:rsidP="00C81B84">
            <w:r w:rsidRPr="00C81B84">
              <w:t xml:space="preserve">Afrika,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B690F6" w14:textId="77777777" w:rsidR="00EE2529" w:rsidRPr="00C81B84" w:rsidRDefault="00AD5E1E" w:rsidP="00C81B84">
            <w:r w:rsidRPr="00C81B84">
              <w:t>2 381 193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E3EC62" w14:textId="77777777" w:rsidR="00EE2529" w:rsidRPr="00C81B84" w:rsidRDefault="00AD5E1E" w:rsidP="00C81B84">
            <w:r w:rsidRPr="00C81B84">
              <w:t>600 000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F03C39" w14:textId="77777777" w:rsidR="00EE2529" w:rsidRPr="00C81B84" w:rsidRDefault="00AD5E1E" w:rsidP="00C81B84">
            <w:r w:rsidRPr="00C81B84">
              <w:t>33 000</w:t>
            </w:r>
          </w:p>
        </w:tc>
        <w:tc>
          <w:tcPr>
            <w:tcW w:w="1180" w:type="dxa"/>
            <w:tcBorders>
              <w:top w:val="nil"/>
              <w:left w:val="nil"/>
              <w:bottom w:val="nil"/>
              <w:right w:val="nil"/>
            </w:tcBorders>
            <w:tcMar>
              <w:top w:w="128" w:type="dxa"/>
              <w:left w:w="43" w:type="dxa"/>
              <w:bottom w:w="43" w:type="dxa"/>
              <w:right w:w="43" w:type="dxa"/>
            </w:tcMar>
            <w:vAlign w:val="bottom"/>
          </w:tcPr>
          <w:p w14:paraId="654341A1" w14:textId="77777777" w:rsidR="00EE2529" w:rsidRPr="00C81B84" w:rsidRDefault="00AD5E1E" w:rsidP="00C81B84">
            <w:r w:rsidRPr="00C81B84">
              <w:t>3 014 193</w:t>
            </w:r>
          </w:p>
        </w:tc>
      </w:tr>
      <w:tr w:rsidR="00EE2529" w:rsidRPr="00C81B84" w14:paraId="0DCCAF53" w14:textId="77777777">
        <w:trPr>
          <w:trHeight w:val="380"/>
        </w:trPr>
        <w:tc>
          <w:tcPr>
            <w:tcW w:w="580" w:type="dxa"/>
            <w:tcBorders>
              <w:top w:val="nil"/>
              <w:left w:val="nil"/>
              <w:bottom w:val="nil"/>
              <w:right w:val="nil"/>
            </w:tcBorders>
            <w:tcMar>
              <w:top w:w="128" w:type="dxa"/>
              <w:left w:w="43" w:type="dxa"/>
              <w:bottom w:w="43" w:type="dxa"/>
              <w:right w:w="43" w:type="dxa"/>
            </w:tcMar>
          </w:tcPr>
          <w:p w14:paraId="1D9755DF" w14:textId="77777777" w:rsidR="00EE2529" w:rsidRPr="00C81B84" w:rsidRDefault="00AD5E1E" w:rsidP="00C81B84">
            <w:r w:rsidRPr="00C81B84">
              <w:t>160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5FC9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771520" w14:textId="77777777" w:rsidR="00EE2529" w:rsidRPr="00C81B84" w:rsidRDefault="00AD5E1E" w:rsidP="00C81B84">
            <w:r w:rsidRPr="00C81B84">
              <w:t>Helse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724D4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0BA92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645F6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5ADF63F" w14:textId="77777777" w:rsidR="00EE2529" w:rsidRPr="00C81B84" w:rsidRDefault="00EE2529" w:rsidP="00C81B84"/>
        </w:tc>
      </w:tr>
      <w:tr w:rsidR="00EE2529" w:rsidRPr="00C81B84" w14:paraId="13CE1ADB" w14:textId="77777777">
        <w:trPr>
          <w:trHeight w:val="380"/>
        </w:trPr>
        <w:tc>
          <w:tcPr>
            <w:tcW w:w="580" w:type="dxa"/>
            <w:tcBorders>
              <w:top w:val="nil"/>
              <w:left w:val="nil"/>
              <w:bottom w:val="nil"/>
              <w:right w:val="nil"/>
            </w:tcBorders>
            <w:tcMar>
              <w:top w:w="128" w:type="dxa"/>
              <w:left w:w="43" w:type="dxa"/>
              <w:bottom w:w="43" w:type="dxa"/>
              <w:right w:w="43" w:type="dxa"/>
            </w:tcMar>
          </w:tcPr>
          <w:p w14:paraId="006EADD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10BF4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876913" w14:textId="77777777" w:rsidR="00EE2529" w:rsidRPr="00C81B84" w:rsidRDefault="00AD5E1E" w:rsidP="00C81B84">
            <w:r w:rsidRPr="00C81B84">
              <w:t xml:space="preserve">Helse,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D6F885" w14:textId="77777777" w:rsidR="00EE2529" w:rsidRPr="00C81B84" w:rsidRDefault="00AD5E1E" w:rsidP="00C81B84">
            <w:r w:rsidRPr="00C81B84">
              <w:t>3 720 797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08FD2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E49E28" w14:textId="77777777" w:rsidR="00EE2529" w:rsidRPr="00C81B84" w:rsidRDefault="00AD5E1E" w:rsidP="00C81B84">
            <w:r w:rsidRPr="00C81B84">
              <w:t>-352 320</w:t>
            </w:r>
          </w:p>
        </w:tc>
        <w:tc>
          <w:tcPr>
            <w:tcW w:w="1180" w:type="dxa"/>
            <w:tcBorders>
              <w:top w:val="nil"/>
              <w:left w:val="nil"/>
              <w:bottom w:val="nil"/>
              <w:right w:val="nil"/>
            </w:tcBorders>
            <w:tcMar>
              <w:top w:w="128" w:type="dxa"/>
              <w:left w:w="43" w:type="dxa"/>
              <w:bottom w:w="43" w:type="dxa"/>
              <w:right w:w="43" w:type="dxa"/>
            </w:tcMar>
            <w:vAlign w:val="bottom"/>
          </w:tcPr>
          <w:p w14:paraId="099427F8" w14:textId="77777777" w:rsidR="00EE2529" w:rsidRPr="00C81B84" w:rsidRDefault="00AD5E1E" w:rsidP="00C81B84">
            <w:r w:rsidRPr="00C81B84">
              <w:t>3 368 477</w:t>
            </w:r>
          </w:p>
        </w:tc>
      </w:tr>
      <w:tr w:rsidR="00EE2529" w:rsidRPr="00C81B84" w14:paraId="1B265EEB" w14:textId="77777777">
        <w:trPr>
          <w:trHeight w:val="380"/>
        </w:trPr>
        <w:tc>
          <w:tcPr>
            <w:tcW w:w="580" w:type="dxa"/>
            <w:tcBorders>
              <w:top w:val="nil"/>
              <w:left w:val="nil"/>
              <w:bottom w:val="nil"/>
              <w:right w:val="nil"/>
            </w:tcBorders>
            <w:tcMar>
              <w:top w:w="128" w:type="dxa"/>
              <w:left w:w="43" w:type="dxa"/>
              <w:bottom w:w="43" w:type="dxa"/>
              <w:right w:w="43" w:type="dxa"/>
            </w:tcMar>
          </w:tcPr>
          <w:p w14:paraId="64E8FB27" w14:textId="77777777" w:rsidR="00EE2529" w:rsidRPr="00C81B84" w:rsidRDefault="00AD5E1E" w:rsidP="00C81B84">
            <w:r w:rsidRPr="00C81B84">
              <w:t>161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F7FED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F7E7ED" w14:textId="77777777" w:rsidR="00EE2529" w:rsidRPr="00C81B84" w:rsidRDefault="00AD5E1E" w:rsidP="00C81B84">
            <w:r w:rsidRPr="00C81B84">
              <w:t>Utdanning, forskning og faglig samarbeid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8951E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18E15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9A43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46CC09F" w14:textId="77777777" w:rsidR="00EE2529" w:rsidRPr="00C81B84" w:rsidRDefault="00EE2529" w:rsidP="00C81B84"/>
        </w:tc>
      </w:tr>
      <w:tr w:rsidR="00EE2529" w:rsidRPr="00C81B84" w14:paraId="0A66022F" w14:textId="77777777">
        <w:trPr>
          <w:trHeight w:val="380"/>
        </w:trPr>
        <w:tc>
          <w:tcPr>
            <w:tcW w:w="580" w:type="dxa"/>
            <w:tcBorders>
              <w:top w:val="nil"/>
              <w:left w:val="nil"/>
              <w:bottom w:val="nil"/>
              <w:right w:val="nil"/>
            </w:tcBorders>
            <w:tcMar>
              <w:top w:w="128" w:type="dxa"/>
              <w:left w:w="43" w:type="dxa"/>
              <w:bottom w:w="43" w:type="dxa"/>
              <w:right w:w="43" w:type="dxa"/>
            </w:tcMar>
          </w:tcPr>
          <w:p w14:paraId="2A1417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E83A37"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0E47DD" w14:textId="77777777" w:rsidR="00EE2529" w:rsidRPr="00C81B84" w:rsidRDefault="00AD5E1E" w:rsidP="00C81B84">
            <w:r w:rsidRPr="00C81B84">
              <w:t xml:space="preserve">Norges forskningsråd – utviklingsområdet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E7DB1B" w14:textId="77777777" w:rsidR="00EE2529" w:rsidRPr="00C81B84" w:rsidRDefault="00AD5E1E" w:rsidP="00C81B84">
            <w:r w:rsidRPr="00C81B84">
              <w:t>206 650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CD4AF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C29DE1" w14:textId="77777777" w:rsidR="00EE2529" w:rsidRPr="00C81B84" w:rsidRDefault="00AD5E1E" w:rsidP="00C81B84">
            <w:r w:rsidRPr="00C81B84">
              <w:t>-14 600</w:t>
            </w:r>
          </w:p>
        </w:tc>
        <w:tc>
          <w:tcPr>
            <w:tcW w:w="1180" w:type="dxa"/>
            <w:tcBorders>
              <w:top w:val="nil"/>
              <w:left w:val="nil"/>
              <w:bottom w:val="nil"/>
              <w:right w:val="nil"/>
            </w:tcBorders>
            <w:tcMar>
              <w:top w:w="128" w:type="dxa"/>
              <w:left w:w="43" w:type="dxa"/>
              <w:bottom w:w="43" w:type="dxa"/>
              <w:right w:w="43" w:type="dxa"/>
            </w:tcMar>
            <w:vAlign w:val="bottom"/>
          </w:tcPr>
          <w:p w14:paraId="5D2FB600" w14:textId="77777777" w:rsidR="00EE2529" w:rsidRPr="00C81B84" w:rsidRDefault="00AD5E1E" w:rsidP="00C81B84">
            <w:r w:rsidRPr="00C81B84">
              <w:t>192 050</w:t>
            </w:r>
          </w:p>
        </w:tc>
      </w:tr>
      <w:tr w:rsidR="00EE2529" w:rsidRPr="00C81B84" w14:paraId="561ECAAF" w14:textId="77777777">
        <w:trPr>
          <w:trHeight w:val="380"/>
        </w:trPr>
        <w:tc>
          <w:tcPr>
            <w:tcW w:w="580" w:type="dxa"/>
            <w:tcBorders>
              <w:top w:val="nil"/>
              <w:left w:val="nil"/>
              <w:bottom w:val="nil"/>
              <w:right w:val="nil"/>
            </w:tcBorders>
            <w:tcMar>
              <w:top w:w="128" w:type="dxa"/>
              <w:left w:w="43" w:type="dxa"/>
              <w:bottom w:w="43" w:type="dxa"/>
              <w:right w:w="43" w:type="dxa"/>
            </w:tcMar>
          </w:tcPr>
          <w:p w14:paraId="066E72E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3BF498"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2346C8" w14:textId="77777777" w:rsidR="00EE2529" w:rsidRPr="00C81B84" w:rsidRDefault="00AD5E1E" w:rsidP="00C81B84">
            <w:r w:rsidRPr="00C81B84">
              <w:t xml:space="preserve">Utdanning,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5F3F26" w14:textId="77777777" w:rsidR="00EE2529" w:rsidRPr="00C81B84" w:rsidRDefault="00AD5E1E" w:rsidP="00C81B84">
            <w:r w:rsidRPr="00C81B84">
              <w:t>1 096 798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065C2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09818E" w14:textId="77777777" w:rsidR="00EE2529" w:rsidRPr="00C81B84" w:rsidRDefault="00AD5E1E" w:rsidP="00C81B84">
            <w:r w:rsidRPr="00C81B84">
              <w:t>-152 440</w:t>
            </w:r>
          </w:p>
        </w:tc>
        <w:tc>
          <w:tcPr>
            <w:tcW w:w="1180" w:type="dxa"/>
            <w:tcBorders>
              <w:top w:val="nil"/>
              <w:left w:val="nil"/>
              <w:bottom w:val="nil"/>
              <w:right w:val="nil"/>
            </w:tcBorders>
            <w:tcMar>
              <w:top w:w="128" w:type="dxa"/>
              <w:left w:w="43" w:type="dxa"/>
              <w:bottom w:w="43" w:type="dxa"/>
              <w:right w:w="43" w:type="dxa"/>
            </w:tcMar>
            <w:vAlign w:val="bottom"/>
          </w:tcPr>
          <w:p w14:paraId="7CBC1281" w14:textId="77777777" w:rsidR="00EE2529" w:rsidRPr="00C81B84" w:rsidRDefault="00AD5E1E" w:rsidP="00C81B84">
            <w:r w:rsidRPr="00C81B84">
              <w:t>944 358</w:t>
            </w:r>
          </w:p>
        </w:tc>
      </w:tr>
      <w:tr w:rsidR="00EE2529" w:rsidRPr="00C81B84" w14:paraId="38BC6FD8" w14:textId="77777777">
        <w:trPr>
          <w:trHeight w:val="380"/>
        </w:trPr>
        <w:tc>
          <w:tcPr>
            <w:tcW w:w="580" w:type="dxa"/>
            <w:tcBorders>
              <w:top w:val="nil"/>
              <w:left w:val="nil"/>
              <w:bottom w:val="nil"/>
              <w:right w:val="nil"/>
            </w:tcBorders>
            <w:tcMar>
              <w:top w:w="128" w:type="dxa"/>
              <w:left w:w="43" w:type="dxa"/>
              <w:bottom w:w="43" w:type="dxa"/>
              <w:right w:w="43" w:type="dxa"/>
            </w:tcMar>
          </w:tcPr>
          <w:p w14:paraId="7652841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A29BD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4111D2" w14:textId="77777777" w:rsidR="00EE2529" w:rsidRPr="00C81B84" w:rsidRDefault="00AD5E1E" w:rsidP="00C81B84">
            <w:r w:rsidRPr="00C81B84">
              <w:t xml:space="preserve">Forskning,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557E27" w14:textId="77777777" w:rsidR="00EE2529" w:rsidRPr="00C81B84" w:rsidRDefault="00AD5E1E" w:rsidP="00C81B84">
            <w:r w:rsidRPr="00C81B84">
              <w:t>72 196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D5885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DC5A35" w14:textId="77777777" w:rsidR="00EE2529" w:rsidRPr="00C81B84" w:rsidRDefault="00AD5E1E" w:rsidP="00C81B84">
            <w:r w:rsidRPr="00C81B84">
              <w:t>-5 100</w:t>
            </w:r>
          </w:p>
        </w:tc>
        <w:tc>
          <w:tcPr>
            <w:tcW w:w="1180" w:type="dxa"/>
            <w:tcBorders>
              <w:top w:val="nil"/>
              <w:left w:val="nil"/>
              <w:bottom w:val="nil"/>
              <w:right w:val="nil"/>
            </w:tcBorders>
            <w:tcMar>
              <w:top w:w="128" w:type="dxa"/>
              <w:left w:w="43" w:type="dxa"/>
              <w:bottom w:w="43" w:type="dxa"/>
              <w:right w:w="43" w:type="dxa"/>
            </w:tcMar>
            <w:vAlign w:val="bottom"/>
          </w:tcPr>
          <w:p w14:paraId="7A7D6C9B" w14:textId="77777777" w:rsidR="00EE2529" w:rsidRPr="00C81B84" w:rsidRDefault="00AD5E1E" w:rsidP="00C81B84">
            <w:r w:rsidRPr="00C81B84">
              <w:t>67 096</w:t>
            </w:r>
          </w:p>
        </w:tc>
      </w:tr>
      <w:tr w:rsidR="00EE2529" w:rsidRPr="00C81B84" w14:paraId="4EF40A64" w14:textId="77777777">
        <w:trPr>
          <w:trHeight w:val="640"/>
        </w:trPr>
        <w:tc>
          <w:tcPr>
            <w:tcW w:w="580" w:type="dxa"/>
            <w:tcBorders>
              <w:top w:val="nil"/>
              <w:left w:val="nil"/>
              <w:bottom w:val="nil"/>
              <w:right w:val="nil"/>
            </w:tcBorders>
            <w:tcMar>
              <w:top w:w="128" w:type="dxa"/>
              <w:left w:w="43" w:type="dxa"/>
              <w:bottom w:w="43" w:type="dxa"/>
              <w:right w:w="43" w:type="dxa"/>
            </w:tcMar>
          </w:tcPr>
          <w:p w14:paraId="301B7CEC" w14:textId="77777777" w:rsidR="00EE2529" w:rsidRPr="00C81B84" w:rsidRDefault="00AD5E1E" w:rsidP="00C81B84">
            <w:r w:rsidRPr="00C81B84">
              <w:t>162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94403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6FD5E5" w14:textId="77777777" w:rsidR="00EE2529" w:rsidRPr="00C81B84" w:rsidRDefault="00AD5E1E" w:rsidP="00C81B84">
            <w:r w:rsidRPr="00C81B84">
              <w:t>Næringsutvikling, landbruk og fornybar energi</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6D853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9C4C5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29C31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42EB574" w14:textId="77777777" w:rsidR="00EE2529" w:rsidRPr="00C81B84" w:rsidRDefault="00EE2529" w:rsidP="00C81B84"/>
        </w:tc>
      </w:tr>
      <w:tr w:rsidR="00EE2529" w:rsidRPr="00C81B84" w14:paraId="470D7A3E" w14:textId="77777777">
        <w:trPr>
          <w:trHeight w:val="640"/>
        </w:trPr>
        <w:tc>
          <w:tcPr>
            <w:tcW w:w="580" w:type="dxa"/>
            <w:tcBorders>
              <w:top w:val="nil"/>
              <w:left w:val="nil"/>
              <w:bottom w:val="nil"/>
              <w:right w:val="nil"/>
            </w:tcBorders>
            <w:tcMar>
              <w:top w:w="128" w:type="dxa"/>
              <w:left w:w="43" w:type="dxa"/>
              <w:bottom w:w="43" w:type="dxa"/>
              <w:right w:w="43" w:type="dxa"/>
            </w:tcMar>
          </w:tcPr>
          <w:p w14:paraId="033F83B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AC876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D258CE" w14:textId="77777777" w:rsidR="00EE2529" w:rsidRPr="00C81B84" w:rsidRDefault="00AD5E1E" w:rsidP="00C81B84">
            <w:r w:rsidRPr="00C81B84">
              <w:t xml:space="preserve">Bærekraftig næringsutvikling og handel,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582AC" w14:textId="77777777" w:rsidR="00EE2529" w:rsidRPr="00C81B84" w:rsidRDefault="00AD5E1E" w:rsidP="00C81B84">
            <w:r w:rsidRPr="00C81B84">
              <w:t>324 536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92BDE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8D04D6" w14:textId="77777777" w:rsidR="00EE2529" w:rsidRPr="00C81B84" w:rsidRDefault="00AD5E1E" w:rsidP="00C81B84">
            <w:r w:rsidRPr="00C81B84">
              <w:t>-22 900</w:t>
            </w:r>
          </w:p>
        </w:tc>
        <w:tc>
          <w:tcPr>
            <w:tcW w:w="1180" w:type="dxa"/>
            <w:tcBorders>
              <w:top w:val="nil"/>
              <w:left w:val="nil"/>
              <w:bottom w:val="nil"/>
              <w:right w:val="nil"/>
            </w:tcBorders>
            <w:tcMar>
              <w:top w:w="128" w:type="dxa"/>
              <w:left w:w="43" w:type="dxa"/>
              <w:bottom w:w="43" w:type="dxa"/>
              <w:right w:w="43" w:type="dxa"/>
            </w:tcMar>
            <w:vAlign w:val="bottom"/>
          </w:tcPr>
          <w:p w14:paraId="3FFF7A8E" w14:textId="77777777" w:rsidR="00EE2529" w:rsidRPr="00C81B84" w:rsidRDefault="00AD5E1E" w:rsidP="00C81B84">
            <w:r w:rsidRPr="00C81B84">
              <w:t>301 636</w:t>
            </w:r>
          </w:p>
        </w:tc>
      </w:tr>
      <w:tr w:rsidR="00EE2529" w:rsidRPr="00C81B84" w14:paraId="7A6FDAF1" w14:textId="77777777">
        <w:trPr>
          <w:trHeight w:val="640"/>
        </w:trPr>
        <w:tc>
          <w:tcPr>
            <w:tcW w:w="580" w:type="dxa"/>
            <w:tcBorders>
              <w:top w:val="nil"/>
              <w:left w:val="nil"/>
              <w:bottom w:val="nil"/>
              <w:right w:val="nil"/>
            </w:tcBorders>
            <w:tcMar>
              <w:top w:w="128" w:type="dxa"/>
              <w:left w:w="43" w:type="dxa"/>
              <w:bottom w:w="43" w:type="dxa"/>
              <w:right w:w="43" w:type="dxa"/>
            </w:tcMar>
          </w:tcPr>
          <w:p w14:paraId="6B17828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F64A8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95272F" w14:textId="77777777" w:rsidR="00EE2529" w:rsidRPr="00C81B84" w:rsidRDefault="00AD5E1E" w:rsidP="00C81B84">
            <w:r w:rsidRPr="00C81B84">
              <w:t xml:space="preserve">Matsikkerhet, fisk og </w:t>
            </w:r>
            <w:proofErr w:type="gramStart"/>
            <w:r w:rsidRPr="00C81B84">
              <w:t xml:space="preserve">landbruk,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0CF457" w14:textId="77777777" w:rsidR="00EE2529" w:rsidRPr="00C81B84" w:rsidRDefault="00AD5E1E" w:rsidP="00C81B84">
            <w:r w:rsidRPr="00C81B84">
              <w:t>1 651 966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068545" w14:textId="77777777" w:rsidR="00EE2529" w:rsidRPr="00C81B84" w:rsidRDefault="00AD5E1E" w:rsidP="00C81B84">
            <w:r w:rsidRPr="00C81B84">
              <w:t>1 500 000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3395D7"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3208108E" w14:textId="77777777" w:rsidR="00EE2529" w:rsidRPr="00C81B84" w:rsidRDefault="00AD5E1E" w:rsidP="00C81B84">
            <w:r w:rsidRPr="00C81B84">
              <w:t>3 151 966</w:t>
            </w:r>
          </w:p>
        </w:tc>
      </w:tr>
      <w:tr w:rsidR="00EE2529" w:rsidRPr="00C81B84" w14:paraId="6D56C6EF" w14:textId="77777777">
        <w:trPr>
          <w:trHeight w:val="380"/>
        </w:trPr>
        <w:tc>
          <w:tcPr>
            <w:tcW w:w="580" w:type="dxa"/>
            <w:tcBorders>
              <w:top w:val="nil"/>
              <w:left w:val="nil"/>
              <w:bottom w:val="nil"/>
              <w:right w:val="nil"/>
            </w:tcBorders>
            <w:tcMar>
              <w:top w:w="128" w:type="dxa"/>
              <w:left w:w="43" w:type="dxa"/>
              <w:bottom w:w="43" w:type="dxa"/>
              <w:right w:w="43" w:type="dxa"/>
            </w:tcMar>
          </w:tcPr>
          <w:p w14:paraId="302F5B12" w14:textId="77777777" w:rsidR="00EE2529" w:rsidRPr="00C81B84" w:rsidRDefault="00AD5E1E" w:rsidP="00C81B84">
            <w:r w:rsidRPr="00C81B84">
              <w:t>163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C57D6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68DDA3" w14:textId="77777777" w:rsidR="00EE2529" w:rsidRPr="00C81B84" w:rsidRDefault="00AD5E1E" w:rsidP="00C81B84">
            <w:r w:rsidRPr="00C81B84">
              <w:t>Klima, miljø og hav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0BB4C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22BB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7BAC4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68D7F3B" w14:textId="77777777" w:rsidR="00EE2529" w:rsidRPr="00C81B84" w:rsidRDefault="00EE2529" w:rsidP="00C81B84"/>
        </w:tc>
      </w:tr>
      <w:tr w:rsidR="00EE2529" w:rsidRPr="00C81B84" w14:paraId="4A7F8C6F" w14:textId="77777777">
        <w:trPr>
          <w:trHeight w:val="640"/>
        </w:trPr>
        <w:tc>
          <w:tcPr>
            <w:tcW w:w="580" w:type="dxa"/>
            <w:tcBorders>
              <w:top w:val="nil"/>
              <w:left w:val="nil"/>
              <w:bottom w:val="nil"/>
              <w:right w:val="nil"/>
            </w:tcBorders>
            <w:tcMar>
              <w:top w:w="128" w:type="dxa"/>
              <w:left w:w="43" w:type="dxa"/>
              <w:bottom w:w="43" w:type="dxa"/>
              <w:right w:w="43" w:type="dxa"/>
            </w:tcMar>
          </w:tcPr>
          <w:p w14:paraId="351AAA1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FD454C"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584CE0" w14:textId="77777777" w:rsidR="00EE2529" w:rsidRPr="00C81B84" w:rsidRDefault="00AD5E1E" w:rsidP="00C81B84">
            <w:r w:rsidRPr="00C81B84">
              <w:t xml:space="preserve">Bærekraftige hav og tiltak mot marin forsøpling,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8A062A" w14:textId="77777777" w:rsidR="00EE2529" w:rsidRPr="00C81B84" w:rsidRDefault="00AD5E1E" w:rsidP="00C81B84">
            <w:r w:rsidRPr="00C81B84">
              <w:t>223 667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1B5C7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B70796" w14:textId="77777777" w:rsidR="00EE2529" w:rsidRPr="00C81B84" w:rsidRDefault="00AD5E1E" w:rsidP="00C81B84">
            <w:r w:rsidRPr="00C81B84">
              <w:t>-15 800</w:t>
            </w:r>
          </w:p>
        </w:tc>
        <w:tc>
          <w:tcPr>
            <w:tcW w:w="1180" w:type="dxa"/>
            <w:tcBorders>
              <w:top w:val="nil"/>
              <w:left w:val="nil"/>
              <w:bottom w:val="nil"/>
              <w:right w:val="nil"/>
            </w:tcBorders>
            <w:tcMar>
              <w:top w:w="128" w:type="dxa"/>
              <w:left w:w="43" w:type="dxa"/>
              <w:bottom w:w="43" w:type="dxa"/>
              <w:right w:w="43" w:type="dxa"/>
            </w:tcMar>
            <w:vAlign w:val="bottom"/>
          </w:tcPr>
          <w:p w14:paraId="45AAF4D6" w14:textId="77777777" w:rsidR="00EE2529" w:rsidRPr="00C81B84" w:rsidRDefault="00AD5E1E" w:rsidP="00C81B84">
            <w:r w:rsidRPr="00C81B84">
              <w:t>207 867</w:t>
            </w:r>
          </w:p>
        </w:tc>
      </w:tr>
      <w:tr w:rsidR="00EE2529" w:rsidRPr="00C81B84" w14:paraId="6D3AC45C" w14:textId="77777777">
        <w:trPr>
          <w:trHeight w:val="380"/>
        </w:trPr>
        <w:tc>
          <w:tcPr>
            <w:tcW w:w="580" w:type="dxa"/>
            <w:tcBorders>
              <w:top w:val="nil"/>
              <w:left w:val="nil"/>
              <w:bottom w:val="nil"/>
              <w:right w:val="nil"/>
            </w:tcBorders>
            <w:tcMar>
              <w:top w:w="128" w:type="dxa"/>
              <w:left w:w="43" w:type="dxa"/>
              <w:bottom w:w="43" w:type="dxa"/>
              <w:right w:w="43" w:type="dxa"/>
            </w:tcMar>
          </w:tcPr>
          <w:p w14:paraId="1A3B5E3C" w14:textId="77777777" w:rsidR="00EE2529" w:rsidRPr="00C81B84" w:rsidRDefault="00AD5E1E" w:rsidP="00C81B84">
            <w:r w:rsidRPr="00C81B84">
              <w:t>164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9AEA7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2148FF" w14:textId="77777777" w:rsidR="00EE2529" w:rsidRPr="00C81B84" w:rsidRDefault="00AD5E1E" w:rsidP="00C81B84">
            <w:r w:rsidRPr="00C81B84">
              <w:t>Likestilling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FA24F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6A139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7F6B1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13C3144" w14:textId="77777777" w:rsidR="00EE2529" w:rsidRPr="00C81B84" w:rsidRDefault="00EE2529" w:rsidP="00C81B84"/>
        </w:tc>
      </w:tr>
      <w:tr w:rsidR="00EE2529" w:rsidRPr="00C81B84" w14:paraId="04A8FF15" w14:textId="77777777">
        <w:trPr>
          <w:trHeight w:val="380"/>
        </w:trPr>
        <w:tc>
          <w:tcPr>
            <w:tcW w:w="580" w:type="dxa"/>
            <w:tcBorders>
              <w:top w:val="nil"/>
              <w:left w:val="nil"/>
              <w:bottom w:val="nil"/>
              <w:right w:val="nil"/>
            </w:tcBorders>
            <w:tcMar>
              <w:top w:w="128" w:type="dxa"/>
              <w:left w:w="43" w:type="dxa"/>
              <w:bottom w:w="43" w:type="dxa"/>
              <w:right w:w="43" w:type="dxa"/>
            </w:tcMar>
          </w:tcPr>
          <w:p w14:paraId="028BE24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74842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FE9526" w14:textId="77777777" w:rsidR="00EE2529" w:rsidRPr="00C81B84" w:rsidRDefault="00AD5E1E" w:rsidP="00C81B84">
            <w:r w:rsidRPr="00C81B84">
              <w:t xml:space="preserve">Likestilling,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ACC07F" w14:textId="77777777" w:rsidR="00EE2529" w:rsidRPr="00C81B84" w:rsidRDefault="00AD5E1E" w:rsidP="00C81B84">
            <w:r w:rsidRPr="00C81B84">
              <w:t>203 319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61C55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DC8887" w14:textId="77777777" w:rsidR="00EE2529" w:rsidRPr="00C81B84" w:rsidRDefault="00AD5E1E" w:rsidP="00C81B84">
            <w:r w:rsidRPr="00C81B84">
              <w:t>-14 400</w:t>
            </w:r>
          </w:p>
        </w:tc>
        <w:tc>
          <w:tcPr>
            <w:tcW w:w="1180" w:type="dxa"/>
            <w:tcBorders>
              <w:top w:val="nil"/>
              <w:left w:val="nil"/>
              <w:bottom w:val="nil"/>
              <w:right w:val="nil"/>
            </w:tcBorders>
            <w:tcMar>
              <w:top w:w="128" w:type="dxa"/>
              <w:left w:w="43" w:type="dxa"/>
              <w:bottom w:w="43" w:type="dxa"/>
              <w:right w:w="43" w:type="dxa"/>
            </w:tcMar>
            <w:vAlign w:val="bottom"/>
          </w:tcPr>
          <w:p w14:paraId="766E686C" w14:textId="77777777" w:rsidR="00EE2529" w:rsidRPr="00C81B84" w:rsidRDefault="00AD5E1E" w:rsidP="00C81B84">
            <w:r w:rsidRPr="00C81B84">
              <w:t>188 919</w:t>
            </w:r>
          </w:p>
        </w:tc>
      </w:tr>
      <w:tr w:rsidR="00EE2529" w:rsidRPr="00C81B84" w14:paraId="09B8F589" w14:textId="77777777">
        <w:trPr>
          <w:trHeight w:val="380"/>
        </w:trPr>
        <w:tc>
          <w:tcPr>
            <w:tcW w:w="580" w:type="dxa"/>
            <w:tcBorders>
              <w:top w:val="nil"/>
              <w:left w:val="nil"/>
              <w:bottom w:val="nil"/>
              <w:right w:val="nil"/>
            </w:tcBorders>
            <w:tcMar>
              <w:top w:w="128" w:type="dxa"/>
              <w:left w:w="43" w:type="dxa"/>
              <w:bottom w:w="43" w:type="dxa"/>
              <w:right w:w="43" w:type="dxa"/>
            </w:tcMar>
          </w:tcPr>
          <w:p w14:paraId="624E883E" w14:textId="77777777" w:rsidR="00EE2529" w:rsidRPr="00C81B84" w:rsidRDefault="00AD5E1E" w:rsidP="00C81B84">
            <w:r w:rsidRPr="00C81B84">
              <w:t>170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CD948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C7EF5C" w14:textId="77777777" w:rsidR="00EE2529" w:rsidRPr="00C81B84" w:rsidRDefault="00AD5E1E" w:rsidP="00C81B84">
            <w:r w:rsidRPr="00C81B84">
              <w:t>Sivilt samfunn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36810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01A76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F6EB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EC8001B" w14:textId="77777777" w:rsidR="00EE2529" w:rsidRPr="00C81B84" w:rsidRDefault="00EE2529" w:rsidP="00C81B84"/>
        </w:tc>
      </w:tr>
      <w:tr w:rsidR="00EE2529" w:rsidRPr="00C81B84" w14:paraId="75CB3BE2" w14:textId="77777777">
        <w:trPr>
          <w:trHeight w:val="380"/>
        </w:trPr>
        <w:tc>
          <w:tcPr>
            <w:tcW w:w="580" w:type="dxa"/>
            <w:tcBorders>
              <w:top w:val="nil"/>
              <w:left w:val="nil"/>
              <w:bottom w:val="nil"/>
              <w:right w:val="nil"/>
            </w:tcBorders>
            <w:tcMar>
              <w:top w:w="128" w:type="dxa"/>
              <w:left w:w="43" w:type="dxa"/>
              <w:bottom w:w="43" w:type="dxa"/>
              <w:right w:w="43" w:type="dxa"/>
            </w:tcMar>
          </w:tcPr>
          <w:p w14:paraId="17B047A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B8FAE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7E3CB8" w14:textId="77777777" w:rsidR="00EE2529" w:rsidRPr="00C81B84" w:rsidRDefault="00AD5E1E" w:rsidP="00C81B84">
            <w:r w:rsidRPr="00C81B84">
              <w:t xml:space="preserve">Sivilt samfunn,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EC3FA8" w14:textId="77777777" w:rsidR="00EE2529" w:rsidRPr="00C81B84" w:rsidRDefault="00AD5E1E" w:rsidP="00C81B84">
            <w:r w:rsidRPr="00C81B84">
              <w:t>2 570 665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52B73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4BB91C" w14:textId="77777777" w:rsidR="00EE2529" w:rsidRPr="00C81B84" w:rsidRDefault="00AD5E1E" w:rsidP="00C81B84">
            <w:r w:rsidRPr="00C81B84">
              <w:t>-240 000</w:t>
            </w:r>
          </w:p>
        </w:tc>
        <w:tc>
          <w:tcPr>
            <w:tcW w:w="1180" w:type="dxa"/>
            <w:tcBorders>
              <w:top w:val="nil"/>
              <w:left w:val="nil"/>
              <w:bottom w:val="nil"/>
              <w:right w:val="nil"/>
            </w:tcBorders>
            <w:tcMar>
              <w:top w:w="128" w:type="dxa"/>
              <w:left w:w="43" w:type="dxa"/>
              <w:bottom w:w="43" w:type="dxa"/>
              <w:right w:w="43" w:type="dxa"/>
            </w:tcMar>
            <w:vAlign w:val="bottom"/>
          </w:tcPr>
          <w:p w14:paraId="420931E0" w14:textId="77777777" w:rsidR="00EE2529" w:rsidRPr="00C81B84" w:rsidRDefault="00AD5E1E" w:rsidP="00C81B84">
            <w:r w:rsidRPr="00C81B84">
              <w:t>2 330 665</w:t>
            </w:r>
          </w:p>
        </w:tc>
      </w:tr>
      <w:tr w:rsidR="00EE2529" w:rsidRPr="00C81B84" w14:paraId="63D14233" w14:textId="77777777">
        <w:trPr>
          <w:trHeight w:val="380"/>
        </w:trPr>
        <w:tc>
          <w:tcPr>
            <w:tcW w:w="580" w:type="dxa"/>
            <w:tcBorders>
              <w:top w:val="nil"/>
              <w:left w:val="nil"/>
              <w:bottom w:val="nil"/>
              <w:right w:val="nil"/>
            </w:tcBorders>
            <w:tcMar>
              <w:top w:w="128" w:type="dxa"/>
              <w:left w:w="43" w:type="dxa"/>
              <w:bottom w:w="43" w:type="dxa"/>
              <w:right w:w="43" w:type="dxa"/>
            </w:tcMar>
          </w:tcPr>
          <w:p w14:paraId="10C54152" w14:textId="77777777" w:rsidR="00EE2529" w:rsidRPr="00C81B84" w:rsidRDefault="00AD5E1E" w:rsidP="00C81B84">
            <w:r w:rsidRPr="00C81B84">
              <w:t>171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678FC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03867A" w14:textId="77777777" w:rsidR="00EE2529" w:rsidRPr="00C81B84" w:rsidRDefault="00AD5E1E" w:rsidP="00C81B84">
            <w:r w:rsidRPr="00C81B84">
              <w:t>FNs utviklingsarbeid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4AF7B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0E425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14883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FBA295A" w14:textId="77777777" w:rsidR="00EE2529" w:rsidRPr="00C81B84" w:rsidRDefault="00EE2529" w:rsidP="00C81B84"/>
        </w:tc>
      </w:tr>
      <w:tr w:rsidR="00EE2529" w:rsidRPr="00C81B84" w14:paraId="11963768" w14:textId="77777777">
        <w:trPr>
          <w:trHeight w:val="640"/>
        </w:trPr>
        <w:tc>
          <w:tcPr>
            <w:tcW w:w="580" w:type="dxa"/>
            <w:tcBorders>
              <w:top w:val="nil"/>
              <w:left w:val="nil"/>
              <w:bottom w:val="nil"/>
              <w:right w:val="nil"/>
            </w:tcBorders>
            <w:tcMar>
              <w:top w:w="128" w:type="dxa"/>
              <w:left w:w="43" w:type="dxa"/>
              <w:bottom w:w="43" w:type="dxa"/>
              <w:right w:w="43" w:type="dxa"/>
            </w:tcMar>
          </w:tcPr>
          <w:p w14:paraId="6DE59C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C240B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394F78" w14:textId="77777777" w:rsidR="00EE2529" w:rsidRPr="00C81B84" w:rsidRDefault="00AD5E1E" w:rsidP="00C81B84">
            <w:r w:rsidRPr="00C81B84">
              <w:t xml:space="preserve">FN og multilateralt </w:t>
            </w:r>
            <w:proofErr w:type="gramStart"/>
            <w:r w:rsidRPr="00C81B84">
              <w:t xml:space="preserve">samarbeid,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AA821" w14:textId="77777777" w:rsidR="00EE2529" w:rsidRPr="00C81B84" w:rsidRDefault="00AD5E1E" w:rsidP="00C81B84">
            <w:r w:rsidRPr="00C81B84">
              <w:t>11 099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00C54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9D96C7" w14:textId="77777777" w:rsidR="00EE2529" w:rsidRPr="00C81B84" w:rsidRDefault="00AD5E1E" w:rsidP="00C81B84">
            <w:r w:rsidRPr="00C81B84">
              <w:t>-10 100</w:t>
            </w:r>
          </w:p>
        </w:tc>
        <w:tc>
          <w:tcPr>
            <w:tcW w:w="1180" w:type="dxa"/>
            <w:tcBorders>
              <w:top w:val="nil"/>
              <w:left w:val="nil"/>
              <w:bottom w:val="nil"/>
              <w:right w:val="nil"/>
            </w:tcBorders>
            <w:tcMar>
              <w:top w:w="128" w:type="dxa"/>
              <w:left w:w="43" w:type="dxa"/>
              <w:bottom w:w="43" w:type="dxa"/>
              <w:right w:w="43" w:type="dxa"/>
            </w:tcMar>
            <w:vAlign w:val="bottom"/>
          </w:tcPr>
          <w:p w14:paraId="76AE2389" w14:textId="77777777" w:rsidR="00EE2529" w:rsidRPr="00C81B84" w:rsidRDefault="00AD5E1E" w:rsidP="00C81B84">
            <w:r w:rsidRPr="00C81B84">
              <w:t>999</w:t>
            </w:r>
          </w:p>
        </w:tc>
      </w:tr>
      <w:tr w:rsidR="00EE2529" w:rsidRPr="00C81B84" w14:paraId="47B9E707" w14:textId="77777777">
        <w:trPr>
          <w:trHeight w:val="640"/>
        </w:trPr>
        <w:tc>
          <w:tcPr>
            <w:tcW w:w="580" w:type="dxa"/>
            <w:tcBorders>
              <w:top w:val="nil"/>
              <w:left w:val="nil"/>
              <w:bottom w:val="nil"/>
              <w:right w:val="nil"/>
            </w:tcBorders>
            <w:tcMar>
              <w:top w:w="128" w:type="dxa"/>
              <w:left w:w="43" w:type="dxa"/>
              <w:bottom w:w="43" w:type="dxa"/>
              <w:right w:w="43" w:type="dxa"/>
            </w:tcMar>
          </w:tcPr>
          <w:p w14:paraId="4AD85557" w14:textId="77777777" w:rsidR="00EE2529" w:rsidRPr="00C81B84" w:rsidRDefault="00AD5E1E" w:rsidP="00C81B84">
            <w:r w:rsidRPr="00C81B84">
              <w:t>172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4ECC2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FB2DC4" w14:textId="77777777" w:rsidR="00EE2529" w:rsidRPr="00C81B84" w:rsidRDefault="00AD5E1E" w:rsidP="00C81B84">
            <w:r w:rsidRPr="00C81B84">
              <w:t>Multilaterale finansinstitusjoner og gjeldslette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178F2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A66B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A334C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F2C760E" w14:textId="77777777" w:rsidR="00EE2529" w:rsidRPr="00C81B84" w:rsidRDefault="00EE2529" w:rsidP="00C81B84"/>
        </w:tc>
      </w:tr>
      <w:tr w:rsidR="00EE2529" w:rsidRPr="00C81B84" w14:paraId="4141C734" w14:textId="77777777">
        <w:trPr>
          <w:trHeight w:val="380"/>
        </w:trPr>
        <w:tc>
          <w:tcPr>
            <w:tcW w:w="580" w:type="dxa"/>
            <w:tcBorders>
              <w:top w:val="nil"/>
              <w:left w:val="nil"/>
              <w:bottom w:val="nil"/>
              <w:right w:val="nil"/>
            </w:tcBorders>
            <w:tcMar>
              <w:top w:w="128" w:type="dxa"/>
              <w:left w:w="43" w:type="dxa"/>
              <w:bottom w:w="43" w:type="dxa"/>
              <w:right w:w="43" w:type="dxa"/>
            </w:tcMar>
          </w:tcPr>
          <w:p w14:paraId="41E0DF9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EF95B3"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4EE40D" w14:textId="77777777" w:rsidR="00EE2529" w:rsidRPr="00C81B84" w:rsidRDefault="00AD5E1E" w:rsidP="00C81B84">
            <w:r w:rsidRPr="00C81B84">
              <w:t xml:space="preserve">Verdensbanken,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8F691D" w14:textId="77777777" w:rsidR="00EE2529" w:rsidRPr="00C81B84" w:rsidRDefault="00AD5E1E" w:rsidP="00C81B84">
            <w:r w:rsidRPr="00C81B84">
              <w:t>1 276 318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C065AF" w14:textId="77777777" w:rsidR="00EE2529" w:rsidRPr="00C81B84" w:rsidRDefault="00AD5E1E" w:rsidP="00C81B84">
            <w:r w:rsidRPr="00C81B84">
              <w:t>400 000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09D6D8" w14:textId="77777777" w:rsidR="00EE2529" w:rsidRPr="00C81B84" w:rsidRDefault="00AD5E1E" w:rsidP="00C81B84">
            <w:r w:rsidRPr="00C81B84">
              <w:t>19 100</w:t>
            </w:r>
          </w:p>
        </w:tc>
        <w:tc>
          <w:tcPr>
            <w:tcW w:w="1180" w:type="dxa"/>
            <w:tcBorders>
              <w:top w:val="nil"/>
              <w:left w:val="nil"/>
              <w:bottom w:val="nil"/>
              <w:right w:val="nil"/>
            </w:tcBorders>
            <w:tcMar>
              <w:top w:w="128" w:type="dxa"/>
              <w:left w:w="43" w:type="dxa"/>
              <w:bottom w:w="43" w:type="dxa"/>
              <w:right w:w="43" w:type="dxa"/>
            </w:tcMar>
            <w:vAlign w:val="bottom"/>
          </w:tcPr>
          <w:p w14:paraId="0184085F" w14:textId="77777777" w:rsidR="00EE2529" w:rsidRPr="00C81B84" w:rsidRDefault="00AD5E1E" w:rsidP="00C81B84">
            <w:r w:rsidRPr="00C81B84">
              <w:t>1 695 418</w:t>
            </w:r>
          </w:p>
        </w:tc>
      </w:tr>
      <w:tr w:rsidR="00EE2529" w:rsidRPr="00C81B84" w14:paraId="7EC3D774" w14:textId="77777777">
        <w:trPr>
          <w:trHeight w:val="380"/>
        </w:trPr>
        <w:tc>
          <w:tcPr>
            <w:tcW w:w="580" w:type="dxa"/>
            <w:tcBorders>
              <w:top w:val="nil"/>
              <w:left w:val="nil"/>
              <w:bottom w:val="nil"/>
              <w:right w:val="nil"/>
            </w:tcBorders>
            <w:tcMar>
              <w:top w:w="128" w:type="dxa"/>
              <w:left w:w="43" w:type="dxa"/>
              <w:bottom w:w="43" w:type="dxa"/>
              <w:right w:w="43" w:type="dxa"/>
            </w:tcMar>
          </w:tcPr>
          <w:p w14:paraId="1383F38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234F79"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ACBA57" w14:textId="77777777" w:rsidR="00EE2529" w:rsidRPr="00C81B84" w:rsidRDefault="00AD5E1E" w:rsidP="00C81B84">
            <w:r w:rsidRPr="00C81B84">
              <w:t xml:space="preserve">Regionale banker og fond,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7545DE" w14:textId="77777777" w:rsidR="00EE2529" w:rsidRPr="00C81B84" w:rsidRDefault="00AD5E1E" w:rsidP="00C81B84">
            <w:r w:rsidRPr="00C81B84">
              <w:t>988 451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061A3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2844D0" w14:textId="77777777" w:rsidR="00EE2529" w:rsidRPr="00C81B84" w:rsidRDefault="00AD5E1E" w:rsidP="00C81B84">
            <w:r w:rsidRPr="00C81B84">
              <w:t>17 100</w:t>
            </w:r>
          </w:p>
        </w:tc>
        <w:tc>
          <w:tcPr>
            <w:tcW w:w="1180" w:type="dxa"/>
            <w:tcBorders>
              <w:top w:val="nil"/>
              <w:left w:val="nil"/>
              <w:bottom w:val="nil"/>
              <w:right w:val="nil"/>
            </w:tcBorders>
            <w:tcMar>
              <w:top w:w="128" w:type="dxa"/>
              <w:left w:w="43" w:type="dxa"/>
              <w:bottom w:w="43" w:type="dxa"/>
              <w:right w:w="43" w:type="dxa"/>
            </w:tcMar>
            <w:vAlign w:val="bottom"/>
          </w:tcPr>
          <w:p w14:paraId="20E4A612" w14:textId="77777777" w:rsidR="00EE2529" w:rsidRPr="00C81B84" w:rsidRDefault="00AD5E1E" w:rsidP="00C81B84">
            <w:r w:rsidRPr="00C81B84">
              <w:t>1 005 551</w:t>
            </w:r>
          </w:p>
        </w:tc>
      </w:tr>
      <w:tr w:rsidR="00EE2529" w:rsidRPr="00C81B84" w14:paraId="40EE33FD" w14:textId="77777777">
        <w:trPr>
          <w:trHeight w:val="380"/>
        </w:trPr>
        <w:tc>
          <w:tcPr>
            <w:tcW w:w="580" w:type="dxa"/>
            <w:tcBorders>
              <w:top w:val="nil"/>
              <w:left w:val="nil"/>
              <w:bottom w:val="nil"/>
              <w:right w:val="nil"/>
            </w:tcBorders>
            <w:tcMar>
              <w:top w:w="128" w:type="dxa"/>
              <w:left w:w="43" w:type="dxa"/>
              <w:bottom w:w="43" w:type="dxa"/>
              <w:right w:w="43" w:type="dxa"/>
            </w:tcMar>
          </w:tcPr>
          <w:p w14:paraId="3A2D71F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797E5F"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F1EF75" w14:textId="77777777" w:rsidR="00EE2529" w:rsidRPr="00C81B84" w:rsidRDefault="00AD5E1E" w:rsidP="00C81B84">
            <w:r w:rsidRPr="00C81B84">
              <w:t xml:space="preserve">Gjeldslette,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7C3989" w14:textId="77777777" w:rsidR="00EE2529" w:rsidRPr="00C81B84" w:rsidRDefault="00AD5E1E" w:rsidP="00C81B84">
            <w:r w:rsidRPr="00C81B84">
              <w:t>389 578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B83B6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B90FF" w14:textId="77777777" w:rsidR="00EE2529" w:rsidRPr="00C81B84" w:rsidRDefault="00AD5E1E" w:rsidP="00C81B84">
            <w:r w:rsidRPr="00C81B84">
              <w:t>24 400</w:t>
            </w:r>
          </w:p>
        </w:tc>
        <w:tc>
          <w:tcPr>
            <w:tcW w:w="1180" w:type="dxa"/>
            <w:tcBorders>
              <w:top w:val="nil"/>
              <w:left w:val="nil"/>
              <w:bottom w:val="nil"/>
              <w:right w:val="nil"/>
            </w:tcBorders>
            <w:tcMar>
              <w:top w:w="128" w:type="dxa"/>
              <w:left w:w="43" w:type="dxa"/>
              <w:bottom w:w="43" w:type="dxa"/>
              <w:right w:w="43" w:type="dxa"/>
            </w:tcMar>
            <w:vAlign w:val="bottom"/>
          </w:tcPr>
          <w:p w14:paraId="4986516A" w14:textId="77777777" w:rsidR="00EE2529" w:rsidRPr="00C81B84" w:rsidRDefault="00AD5E1E" w:rsidP="00C81B84">
            <w:r w:rsidRPr="00C81B84">
              <w:t>413 978</w:t>
            </w:r>
          </w:p>
        </w:tc>
      </w:tr>
      <w:tr w:rsidR="00EE2529" w:rsidRPr="00C81B84" w14:paraId="612E54B0" w14:textId="77777777">
        <w:trPr>
          <w:trHeight w:val="380"/>
        </w:trPr>
        <w:tc>
          <w:tcPr>
            <w:tcW w:w="580" w:type="dxa"/>
            <w:tcBorders>
              <w:top w:val="nil"/>
              <w:left w:val="nil"/>
              <w:bottom w:val="nil"/>
              <w:right w:val="nil"/>
            </w:tcBorders>
            <w:tcMar>
              <w:top w:w="128" w:type="dxa"/>
              <w:left w:w="43" w:type="dxa"/>
              <w:bottom w:w="43" w:type="dxa"/>
              <w:right w:w="43" w:type="dxa"/>
            </w:tcMar>
          </w:tcPr>
          <w:p w14:paraId="0D4D3AA5" w14:textId="77777777" w:rsidR="00EE2529" w:rsidRPr="00C81B84" w:rsidRDefault="00AD5E1E" w:rsidP="00C81B84">
            <w:r w:rsidRPr="00C81B84">
              <w:t>179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CF753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D10F22" w14:textId="77777777" w:rsidR="00EE2529" w:rsidRPr="00C81B84" w:rsidRDefault="00AD5E1E" w:rsidP="00C81B84">
            <w:r w:rsidRPr="00C81B84">
              <w:t>Flyktningtiltak i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3E55C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6CB51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6CF7D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C6DF3CA" w14:textId="77777777" w:rsidR="00EE2529" w:rsidRPr="00C81B84" w:rsidRDefault="00EE2529" w:rsidP="00C81B84"/>
        </w:tc>
      </w:tr>
      <w:tr w:rsidR="00EE2529" w:rsidRPr="00C81B84" w14:paraId="6BA1C851"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973C8A4"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9E51A36" w14:textId="77777777" w:rsidR="00EE2529" w:rsidRPr="00C81B84" w:rsidRDefault="00AD5E1E" w:rsidP="00C81B84">
            <w:r w:rsidRPr="00C81B84">
              <w:t>21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52B7344" w14:textId="77777777" w:rsidR="00EE2529" w:rsidRPr="00C81B84" w:rsidRDefault="00AD5E1E" w:rsidP="00C81B84">
            <w:r w:rsidRPr="00C81B84">
              <w:t xml:space="preserve">Spesielle driftsutgifter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EF1D60A" w14:textId="77777777" w:rsidR="00EE2529" w:rsidRPr="00C81B84" w:rsidRDefault="00AD5E1E" w:rsidP="00C81B84">
            <w:r w:rsidRPr="00C81B84">
              <w:t>1 650 476</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EAD0B69"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F9B8373" w14:textId="77777777" w:rsidR="00EE2529" w:rsidRPr="00C81B84" w:rsidRDefault="00AD5E1E" w:rsidP="00C81B84">
            <w:r w:rsidRPr="00C81B84">
              <w:t>3 278 348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C0EB77B" w14:textId="77777777" w:rsidR="00EE2529" w:rsidRPr="00C81B84" w:rsidRDefault="00AD5E1E" w:rsidP="00C81B84">
            <w:r w:rsidRPr="00C81B84">
              <w:t>4 928 824</w:t>
            </w:r>
          </w:p>
        </w:tc>
      </w:tr>
      <w:tr w:rsidR="00EE2529" w:rsidRPr="00C81B84" w14:paraId="4C8BB8F4"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88EB513" w14:textId="77777777" w:rsidR="00EE2529" w:rsidRPr="00C81B84" w:rsidRDefault="00AD5E1E" w:rsidP="00C81B84">
            <w:r w:rsidRPr="00C81B84">
              <w:t>Sum endringer Utenriksdepartementet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5C5783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3A289F0" w14:textId="77777777" w:rsidR="00EE2529" w:rsidRPr="00C81B84" w:rsidRDefault="00AD5E1E" w:rsidP="00C81B84">
            <w:r w:rsidRPr="00C81B84">
              <w:t>12 500 000</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D92847E" w14:textId="77777777" w:rsidR="00EE2529" w:rsidRPr="00C81B84" w:rsidRDefault="00AD5E1E" w:rsidP="00C81B84">
            <w:r w:rsidRPr="00C81B84">
              <w:t>2 500 092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1BA7A" w14:textId="77777777" w:rsidR="00EE2529" w:rsidRPr="00C81B84" w:rsidRDefault="00EE2529" w:rsidP="00C81B84"/>
        </w:tc>
      </w:tr>
      <w:tr w:rsidR="00EE2529" w:rsidRPr="00C81B84" w14:paraId="7EF0F10C" w14:textId="77777777">
        <w:trPr>
          <w:trHeight w:val="380"/>
        </w:trPr>
        <w:tc>
          <w:tcPr>
            <w:tcW w:w="580" w:type="dxa"/>
            <w:tcBorders>
              <w:top w:val="nil"/>
              <w:left w:val="nil"/>
              <w:bottom w:val="nil"/>
              <w:right w:val="nil"/>
            </w:tcBorders>
            <w:tcMar>
              <w:top w:w="128" w:type="dxa"/>
              <w:left w:w="43" w:type="dxa"/>
              <w:bottom w:w="43" w:type="dxa"/>
              <w:right w:w="43" w:type="dxa"/>
            </w:tcMar>
          </w:tcPr>
          <w:p w14:paraId="2743524B" w14:textId="77777777" w:rsidR="00EE2529" w:rsidRPr="00C81B84" w:rsidRDefault="00AD5E1E" w:rsidP="00C81B84">
            <w:r w:rsidRPr="00C81B84">
              <w:t>200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B8BF1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86D561" w14:textId="77777777" w:rsidR="00EE2529" w:rsidRPr="00C81B84" w:rsidRDefault="00AD5E1E" w:rsidP="00C81B84">
            <w:r w:rsidRPr="00C81B84">
              <w:t>Kunnskapsdepartementet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B4BAC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6E94F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55FA4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76F9697" w14:textId="77777777" w:rsidR="00EE2529" w:rsidRPr="00C81B84" w:rsidRDefault="00EE2529" w:rsidP="00C81B84"/>
        </w:tc>
      </w:tr>
      <w:tr w:rsidR="00EE2529" w:rsidRPr="00C81B84" w14:paraId="3352E745" w14:textId="77777777">
        <w:trPr>
          <w:trHeight w:val="380"/>
        </w:trPr>
        <w:tc>
          <w:tcPr>
            <w:tcW w:w="580" w:type="dxa"/>
            <w:tcBorders>
              <w:top w:val="nil"/>
              <w:left w:val="nil"/>
              <w:bottom w:val="nil"/>
              <w:right w:val="nil"/>
            </w:tcBorders>
            <w:tcMar>
              <w:top w:w="128" w:type="dxa"/>
              <w:left w:w="43" w:type="dxa"/>
              <w:bottom w:w="43" w:type="dxa"/>
              <w:right w:w="43" w:type="dxa"/>
            </w:tcMar>
          </w:tcPr>
          <w:p w14:paraId="7C5C63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6309C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7B327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4C0654" w14:textId="77777777" w:rsidR="00EE2529" w:rsidRPr="00C81B84" w:rsidRDefault="00AD5E1E" w:rsidP="00C81B84">
            <w:r w:rsidRPr="00C81B84">
              <w:t>382 130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9B8B1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341BF7" w14:textId="77777777" w:rsidR="00EE2529" w:rsidRPr="00C81B84" w:rsidRDefault="00AD5E1E" w:rsidP="00C81B84">
            <w:r w:rsidRPr="00C81B84">
              <w:t>5 076</w:t>
            </w:r>
          </w:p>
        </w:tc>
        <w:tc>
          <w:tcPr>
            <w:tcW w:w="1180" w:type="dxa"/>
            <w:tcBorders>
              <w:top w:val="nil"/>
              <w:left w:val="nil"/>
              <w:bottom w:val="nil"/>
              <w:right w:val="nil"/>
            </w:tcBorders>
            <w:tcMar>
              <w:top w:w="128" w:type="dxa"/>
              <w:left w:w="43" w:type="dxa"/>
              <w:bottom w:w="43" w:type="dxa"/>
              <w:right w:w="43" w:type="dxa"/>
            </w:tcMar>
            <w:vAlign w:val="bottom"/>
          </w:tcPr>
          <w:p w14:paraId="1D21C36D" w14:textId="77777777" w:rsidR="00EE2529" w:rsidRPr="00C81B84" w:rsidRDefault="00AD5E1E" w:rsidP="00C81B84">
            <w:r w:rsidRPr="00C81B84">
              <w:t>387 206</w:t>
            </w:r>
          </w:p>
        </w:tc>
      </w:tr>
      <w:tr w:rsidR="00EE2529" w:rsidRPr="00C81B84" w14:paraId="78AAE4F6" w14:textId="77777777">
        <w:trPr>
          <w:trHeight w:val="380"/>
        </w:trPr>
        <w:tc>
          <w:tcPr>
            <w:tcW w:w="580" w:type="dxa"/>
            <w:tcBorders>
              <w:top w:val="nil"/>
              <w:left w:val="nil"/>
              <w:bottom w:val="nil"/>
              <w:right w:val="nil"/>
            </w:tcBorders>
            <w:tcMar>
              <w:top w:w="128" w:type="dxa"/>
              <w:left w:w="43" w:type="dxa"/>
              <w:bottom w:w="43" w:type="dxa"/>
              <w:right w:w="43" w:type="dxa"/>
            </w:tcMar>
          </w:tcPr>
          <w:p w14:paraId="0E7EFE2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E9384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21876F"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55A6A2" w14:textId="77777777" w:rsidR="00EE2529" w:rsidRPr="00C81B84" w:rsidRDefault="00AD5E1E" w:rsidP="00C81B84">
            <w:r w:rsidRPr="00C81B84">
              <w:t>11 935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E6719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A168EE" w14:textId="77777777" w:rsidR="00EE2529" w:rsidRPr="00C81B84" w:rsidRDefault="00AD5E1E" w:rsidP="00C81B84">
            <w:r w:rsidRPr="00C81B84">
              <w:t>313</w:t>
            </w:r>
          </w:p>
        </w:tc>
        <w:tc>
          <w:tcPr>
            <w:tcW w:w="1180" w:type="dxa"/>
            <w:tcBorders>
              <w:top w:val="nil"/>
              <w:left w:val="nil"/>
              <w:bottom w:val="nil"/>
              <w:right w:val="nil"/>
            </w:tcBorders>
            <w:tcMar>
              <w:top w:w="128" w:type="dxa"/>
              <w:left w:w="43" w:type="dxa"/>
              <w:bottom w:w="43" w:type="dxa"/>
              <w:right w:w="43" w:type="dxa"/>
            </w:tcMar>
            <w:vAlign w:val="bottom"/>
          </w:tcPr>
          <w:p w14:paraId="5D434495" w14:textId="77777777" w:rsidR="00EE2529" w:rsidRPr="00C81B84" w:rsidRDefault="00AD5E1E" w:rsidP="00C81B84">
            <w:r w:rsidRPr="00C81B84">
              <w:t>12 248</w:t>
            </w:r>
          </w:p>
        </w:tc>
      </w:tr>
      <w:tr w:rsidR="00EE2529" w:rsidRPr="00C81B84" w14:paraId="5C14697C" w14:textId="77777777">
        <w:trPr>
          <w:trHeight w:val="640"/>
        </w:trPr>
        <w:tc>
          <w:tcPr>
            <w:tcW w:w="580" w:type="dxa"/>
            <w:tcBorders>
              <w:top w:val="nil"/>
              <w:left w:val="nil"/>
              <w:bottom w:val="nil"/>
              <w:right w:val="nil"/>
            </w:tcBorders>
            <w:tcMar>
              <w:top w:w="128" w:type="dxa"/>
              <w:left w:w="43" w:type="dxa"/>
              <w:bottom w:w="43" w:type="dxa"/>
              <w:right w:w="43" w:type="dxa"/>
            </w:tcMar>
          </w:tcPr>
          <w:p w14:paraId="4F1EB3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DC9C5E"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67AD4C"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700CB5" w14:textId="77777777" w:rsidR="00EE2529" w:rsidRPr="00C81B84" w:rsidRDefault="00AD5E1E" w:rsidP="00C81B84">
            <w:r w:rsidRPr="00C81B84">
              <w:t>3 233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A45C4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744E62" w14:textId="77777777" w:rsidR="00EE2529" w:rsidRPr="00C81B84" w:rsidRDefault="00AD5E1E" w:rsidP="00C81B84">
            <w:r w:rsidRPr="00C81B84">
              <w:t>3 611</w:t>
            </w:r>
          </w:p>
        </w:tc>
        <w:tc>
          <w:tcPr>
            <w:tcW w:w="1180" w:type="dxa"/>
            <w:tcBorders>
              <w:top w:val="nil"/>
              <w:left w:val="nil"/>
              <w:bottom w:val="nil"/>
              <w:right w:val="nil"/>
            </w:tcBorders>
            <w:tcMar>
              <w:top w:w="128" w:type="dxa"/>
              <w:left w:w="43" w:type="dxa"/>
              <w:bottom w:w="43" w:type="dxa"/>
              <w:right w:w="43" w:type="dxa"/>
            </w:tcMar>
            <w:vAlign w:val="bottom"/>
          </w:tcPr>
          <w:p w14:paraId="7AEFC98F" w14:textId="77777777" w:rsidR="00EE2529" w:rsidRPr="00C81B84" w:rsidRDefault="00AD5E1E" w:rsidP="00C81B84">
            <w:r w:rsidRPr="00C81B84">
              <w:t>6 844</w:t>
            </w:r>
          </w:p>
        </w:tc>
      </w:tr>
      <w:tr w:rsidR="00EE2529" w:rsidRPr="00C81B84" w14:paraId="28EEA5E1" w14:textId="77777777">
        <w:trPr>
          <w:trHeight w:val="380"/>
        </w:trPr>
        <w:tc>
          <w:tcPr>
            <w:tcW w:w="580" w:type="dxa"/>
            <w:tcBorders>
              <w:top w:val="nil"/>
              <w:left w:val="nil"/>
              <w:bottom w:val="nil"/>
              <w:right w:val="nil"/>
            </w:tcBorders>
            <w:tcMar>
              <w:top w:w="128" w:type="dxa"/>
              <w:left w:w="43" w:type="dxa"/>
              <w:bottom w:w="43" w:type="dxa"/>
              <w:right w:w="43" w:type="dxa"/>
            </w:tcMar>
          </w:tcPr>
          <w:p w14:paraId="161FA1AD" w14:textId="77777777" w:rsidR="00EE2529" w:rsidRPr="00C81B84" w:rsidRDefault="00AD5E1E" w:rsidP="00C81B84">
            <w:r w:rsidRPr="00C81B84">
              <w:t>201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8A255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C75CFD" w14:textId="77777777" w:rsidR="00EE2529" w:rsidRPr="00C81B84" w:rsidRDefault="00AD5E1E" w:rsidP="00C81B84">
            <w:r w:rsidRPr="00C81B84">
              <w:t>Analyse og kunnskapsgrunnlag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471C5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172BE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FCA8F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CEA05D6" w14:textId="77777777" w:rsidR="00EE2529" w:rsidRPr="00C81B84" w:rsidRDefault="00EE2529" w:rsidP="00C81B84"/>
        </w:tc>
      </w:tr>
      <w:tr w:rsidR="00EE2529" w:rsidRPr="00C81B84" w14:paraId="60261963" w14:textId="77777777">
        <w:trPr>
          <w:trHeight w:val="380"/>
        </w:trPr>
        <w:tc>
          <w:tcPr>
            <w:tcW w:w="580" w:type="dxa"/>
            <w:tcBorders>
              <w:top w:val="nil"/>
              <w:left w:val="nil"/>
              <w:bottom w:val="nil"/>
              <w:right w:val="nil"/>
            </w:tcBorders>
            <w:tcMar>
              <w:top w:w="128" w:type="dxa"/>
              <w:left w:w="43" w:type="dxa"/>
              <w:bottom w:w="43" w:type="dxa"/>
              <w:right w:w="43" w:type="dxa"/>
            </w:tcMar>
          </w:tcPr>
          <w:p w14:paraId="665E78F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5449F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A76513"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D4E8A" w14:textId="77777777" w:rsidR="00EE2529" w:rsidRPr="00C81B84" w:rsidRDefault="00AD5E1E" w:rsidP="00C81B84">
            <w:r w:rsidRPr="00C81B84">
              <w:t>280 159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1AC64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3613FF" w14:textId="77777777" w:rsidR="00EE2529" w:rsidRPr="00C81B84" w:rsidRDefault="00AD5E1E" w:rsidP="00C81B84">
            <w:r w:rsidRPr="00C81B84">
              <w:t>5 384</w:t>
            </w:r>
          </w:p>
        </w:tc>
        <w:tc>
          <w:tcPr>
            <w:tcW w:w="1180" w:type="dxa"/>
            <w:tcBorders>
              <w:top w:val="nil"/>
              <w:left w:val="nil"/>
              <w:bottom w:val="nil"/>
              <w:right w:val="nil"/>
            </w:tcBorders>
            <w:tcMar>
              <w:top w:w="128" w:type="dxa"/>
              <w:left w:w="43" w:type="dxa"/>
              <w:bottom w:w="43" w:type="dxa"/>
              <w:right w:w="43" w:type="dxa"/>
            </w:tcMar>
            <w:vAlign w:val="bottom"/>
          </w:tcPr>
          <w:p w14:paraId="31A9F4EE" w14:textId="77777777" w:rsidR="00EE2529" w:rsidRPr="00C81B84" w:rsidRDefault="00AD5E1E" w:rsidP="00C81B84">
            <w:r w:rsidRPr="00C81B84">
              <w:t>285 543</w:t>
            </w:r>
          </w:p>
        </w:tc>
      </w:tr>
      <w:tr w:rsidR="00EE2529" w:rsidRPr="00C81B84" w14:paraId="7D997314" w14:textId="77777777">
        <w:trPr>
          <w:trHeight w:val="380"/>
        </w:trPr>
        <w:tc>
          <w:tcPr>
            <w:tcW w:w="580" w:type="dxa"/>
            <w:tcBorders>
              <w:top w:val="nil"/>
              <w:left w:val="nil"/>
              <w:bottom w:val="nil"/>
              <w:right w:val="nil"/>
            </w:tcBorders>
            <w:tcMar>
              <w:top w:w="128" w:type="dxa"/>
              <w:left w:w="43" w:type="dxa"/>
              <w:bottom w:w="43" w:type="dxa"/>
              <w:right w:w="43" w:type="dxa"/>
            </w:tcMar>
          </w:tcPr>
          <w:p w14:paraId="30A8DD62" w14:textId="77777777" w:rsidR="00EE2529" w:rsidRPr="00C81B84" w:rsidRDefault="00AD5E1E" w:rsidP="00C81B84">
            <w:r w:rsidRPr="00C81B84">
              <w:t>220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41BA1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8CD4C1" w14:textId="77777777" w:rsidR="00EE2529" w:rsidRPr="00C81B84" w:rsidRDefault="00AD5E1E" w:rsidP="00C81B84">
            <w:r w:rsidRPr="00C81B84">
              <w:t>Utdanningsdirektoratet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CAC62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1FCDE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2B290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5D1D307" w14:textId="77777777" w:rsidR="00EE2529" w:rsidRPr="00C81B84" w:rsidRDefault="00EE2529" w:rsidP="00C81B84"/>
        </w:tc>
      </w:tr>
      <w:tr w:rsidR="00EE2529" w:rsidRPr="00C81B84" w14:paraId="34809976" w14:textId="77777777">
        <w:trPr>
          <w:trHeight w:val="380"/>
        </w:trPr>
        <w:tc>
          <w:tcPr>
            <w:tcW w:w="580" w:type="dxa"/>
            <w:tcBorders>
              <w:top w:val="nil"/>
              <w:left w:val="nil"/>
              <w:bottom w:val="nil"/>
              <w:right w:val="nil"/>
            </w:tcBorders>
            <w:tcMar>
              <w:top w:w="128" w:type="dxa"/>
              <w:left w:w="43" w:type="dxa"/>
              <w:bottom w:w="43" w:type="dxa"/>
              <w:right w:w="43" w:type="dxa"/>
            </w:tcMar>
          </w:tcPr>
          <w:p w14:paraId="02E0C7A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58B94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C8773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26012" w14:textId="77777777" w:rsidR="00EE2529" w:rsidRPr="00C81B84" w:rsidRDefault="00AD5E1E" w:rsidP="00C81B84">
            <w:r w:rsidRPr="00C81B84">
              <w:t>386 324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7C810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6FF338" w14:textId="77777777" w:rsidR="00EE2529" w:rsidRPr="00C81B84" w:rsidRDefault="00AD5E1E" w:rsidP="00C81B84">
            <w:r w:rsidRPr="00C81B84">
              <w:t>3 774</w:t>
            </w:r>
          </w:p>
        </w:tc>
        <w:tc>
          <w:tcPr>
            <w:tcW w:w="1180" w:type="dxa"/>
            <w:tcBorders>
              <w:top w:val="nil"/>
              <w:left w:val="nil"/>
              <w:bottom w:val="nil"/>
              <w:right w:val="nil"/>
            </w:tcBorders>
            <w:tcMar>
              <w:top w:w="128" w:type="dxa"/>
              <w:left w:w="43" w:type="dxa"/>
              <w:bottom w:w="43" w:type="dxa"/>
              <w:right w:w="43" w:type="dxa"/>
            </w:tcMar>
            <w:vAlign w:val="bottom"/>
          </w:tcPr>
          <w:p w14:paraId="45D26BDB" w14:textId="77777777" w:rsidR="00EE2529" w:rsidRPr="00C81B84" w:rsidRDefault="00AD5E1E" w:rsidP="00C81B84">
            <w:r w:rsidRPr="00C81B84">
              <w:t>390 098</w:t>
            </w:r>
          </w:p>
        </w:tc>
      </w:tr>
      <w:tr w:rsidR="00EE2529" w:rsidRPr="00C81B84" w14:paraId="6E54B5D3" w14:textId="77777777">
        <w:trPr>
          <w:trHeight w:val="640"/>
        </w:trPr>
        <w:tc>
          <w:tcPr>
            <w:tcW w:w="580" w:type="dxa"/>
            <w:tcBorders>
              <w:top w:val="nil"/>
              <w:left w:val="nil"/>
              <w:bottom w:val="nil"/>
              <w:right w:val="nil"/>
            </w:tcBorders>
            <w:tcMar>
              <w:top w:w="128" w:type="dxa"/>
              <w:left w:w="43" w:type="dxa"/>
              <w:bottom w:w="43" w:type="dxa"/>
              <w:right w:w="43" w:type="dxa"/>
            </w:tcMar>
          </w:tcPr>
          <w:p w14:paraId="448C02B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51A8F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CC9859" w14:textId="77777777" w:rsidR="00EE2529" w:rsidRPr="00C81B84" w:rsidRDefault="00AD5E1E" w:rsidP="00C81B84">
            <w:r w:rsidRPr="00C81B84">
              <w:t xml:space="preserve">Spesielle driftsutgifter, </w:t>
            </w:r>
            <w:r w:rsidRPr="00AD5E1E">
              <w:rPr>
                <w:rStyle w:val="kursiv"/>
              </w:rPr>
              <w:t>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FD6F23" w14:textId="77777777" w:rsidR="00EE2529" w:rsidRPr="00C81B84" w:rsidRDefault="00AD5E1E" w:rsidP="00C81B84">
            <w:r w:rsidRPr="00C81B84">
              <w:t>206 103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9D85A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1C4B55" w14:textId="77777777" w:rsidR="00EE2529" w:rsidRPr="00C81B84" w:rsidRDefault="00AD5E1E" w:rsidP="00C81B84">
            <w:r w:rsidRPr="00C81B84">
              <w:t>4 249</w:t>
            </w:r>
          </w:p>
        </w:tc>
        <w:tc>
          <w:tcPr>
            <w:tcW w:w="1180" w:type="dxa"/>
            <w:tcBorders>
              <w:top w:val="nil"/>
              <w:left w:val="nil"/>
              <w:bottom w:val="nil"/>
              <w:right w:val="nil"/>
            </w:tcBorders>
            <w:tcMar>
              <w:top w:w="128" w:type="dxa"/>
              <w:left w:w="43" w:type="dxa"/>
              <w:bottom w:w="43" w:type="dxa"/>
              <w:right w:w="43" w:type="dxa"/>
            </w:tcMar>
            <w:vAlign w:val="bottom"/>
          </w:tcPr>
          <w:p w14:paraId="4B82A730" w14:textId="77777777" w:rsidR="00EE2529" w:rsidRPr="00C81B84" w:rsidRDefault="00AD5E1E" w:rsidP="00C81B84">
            <w:r w:rsidRPr="00C81B84">
              <w:t>210 352</w:t>
            </w:r>
          </w:p>
        </w:tc>
      </w:tr>
      <w:tr w:rsidR="00EE2529" w:rsidRPr="00C81B84" w14:paraId="30A1CC29" w14:textId="77777777">
        <w:trPr>
          <w:trHeight w:val="640"/>
        </w:trPr>
        <w:tc>
          <w:tcPr>
            <w:tcW w:w="580" w:type="dxa"/>
            <w:tcBorders>
              <w:top w:val="nil"/>
              <w:left w:val="nil"/>
              <w:bottom w:val="nil"/>
              <w:right w:val="nil"/>
            </w:tcBorders>
            <w:tcMar>
              <w:top w:w="128" w:type="dxa"/>
              <w:left w:w="43" w:type="dxa"/>
              <w:bottom w:w="43" w:type="dxa"/>
              <w:right w:w="43" w:type="dxa"/>
            </w:tcMar>
          </w:tcPr>
          <w:p w14:paraId="42D0543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3C9A4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F761C6" w14:textId="77777777" w:rsidR="00EE2529" w:rsidRPr="00C81B84" w:rsidRDefault="00AD5E1E" w:rsidP="00C81B84">
            <w:r w:rsidRPr="00C81B84">
              <w:t xml:space="preserve">Tilskudd til læremidler mv.,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6EA373" w14:textId="77777777" w:rsidR="00EE2529" w:rsidRPr="00C81B84" w:rsidRDefault="00AD5E1E" w:rsidP="00C81B84">
            <w:r w:rsidRPr="00C81B84">
              <w:t>76 819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81474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990441" w14:textId="77777777" w:rsidR="00EE2529" w:rsidRPr="00C81B84" w:rsidRDefault="00AD5E1E" w:rsidP="00C81B84">
            <w:r w:rsidRPr="00C81B84">
              <w:t>1 641</w:t>
            </w:r>
          </w:p>
        </w:tc>
        <w:tc>
          <w:tcPr>
            <w:tcW w:w="1180" w:type="dxa"/>
            <w:tcBorders>
              <w:top w:val="nil"/>
              <w:left w:val="nil"/>
              <w:bottom w:val="nil"/>
              <w:right w:val="nil"/>
            </w:tcBorders>
            <w:tcMar>
              <w:top w:w="128" w:type="dxa"/>
              <w:left w:w="43" w:type="dxa"/>
              <w:bottom w:w="43" w:type="dxa"/>
              <w:right w:w="43" w:type="dxa"/>
            </w:tcMar>
            <w:vAlign w:val="bottom"/>
          </w:tcPr>
          <w:p w14:paraId="4B44FCC4" w14:textId="77777777" w:rsidR="00EE2529" w:rsidRPr="00C81B84" w:rsidRDefault="00AD5E1E" w:rsidP="00C81B84">
            <w:r w:rsidRPr="00C81B84">
              <w:t>78 460</w:t>
            </w:r>
          </w:p>
        </w:tc>
      </w:tr>
      <w:tr w:rsidR="00EE2529" w:rsidRPr="00C81B84" w14:paraId="62553F22" w14:textId="77777777">
        <w:trPr>
          <w:trHeight w:val="640"/>
        </w:trPr>
        <w:tc>
          <w:tcPr>
            <w:tcW w:w="580" w:type="dxa"/>
            <w:tcBorders>
              <w:top w:val="nil"/>
              <w:left w:val="nil"/>
              <w:bottom w:val="nil"/>
              <w:right w:val="nil"/>
            </w:tcBorders>
            <w:tcMar>
              <w:top w:w="128" w:type="dxa"/>
              <w:left w:w="43" w:type="dxa"/>
              <w:bottom w:w="43" w:type="dxa"/>
              <w:right w:w="43" w:type="dxa"/>
            </w:tcMar>
          </w:tcPr>
          <w:p w14:paraId="4A221C62" w14:textId="77777777" w:rsidR="00EE2529" w:rsidRPr="00C81B84" w:rsidRDefault="00AD5E1E" w:rsidP="00C81B84">
            <w:r w:rsidRPr="00C81B84">
              <w:t>221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A7AD2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A97014" w14:textId="77777777" w:rsidR="00EE2529" w:rsidRPr="00C81B84" w:rsidRDefault="00AD5E1E" w:rsidP="00C81B84">
            <w:r w:rsidRPr="00C81B84">
              <w:t>Foreldreutvalgene for grunnopplæringen og barnehagene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3D85B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0484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2284F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654E800" w14:textId="77777777" w:rsidR="00EE2529" w:rsidRPr="00C81B84" w:rsidRDefault="00EE2529" w:rsidP="00C81B84"/>
        </w:tc>
      </w:tr>
      <w:tr w:rsidR="00EE2529" w:rsidRPr="00C81B84" w14:paraId="1CC46F98" w14:textId="77777777">
        <w:trPr>
          <w:trHeight w:val="380"/>
        </w:trPr>
        <w:tc>
          <w:tcPr>
            <w:tcW w:w="580" w:type="dxa"/>
            <w:tcBorders>
              <w:top w:val="nil"/>
              <w:left w:val="nil"/>
              <w:bottom w:val="nil"/>
              <w:right w:val="nil"/>
            </w:tcBorders>
            <w:tcMar>
              <w:top w:w="128" w:type="dxa"/>
              <w:left w:w="43" w:type="dxa"/>
              <w:bottom w:w="43" w:type="dxa"/>
              <w:right w:w="43" w:type="dxa"/>
            </w:tcMar>
          </w:tcPr>
          <w:p w14:paraId="7B63F43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9C94E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0A5C1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7B6181" w14:textId="77777777" w:rsidR="00EE2529" w:rsidRPr="00C81B84" w:rsidRDefault="00AD5E1E" w:rsidP="00C81B84">
            <w:r w:rsidRPr="00C81B84">
              <w:t>16 141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85D7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0682A2" w14:textId="77777777" w:rsidR="00EE2529" w:rsidRPr="00C81B84" w:rsidRDefault="00AD5E1E" w:rsidP="00C81B84">
            <w:r w:rsidRPr="00C81B84">
              <w:t>194</w:t>
            </w:r>
          </w:p>
        </w:tc>
        <w:tc>
          <w:tcPr>
            <w:tcW w:w="1180" w:type="dxa"/>
            <w:tcBorders>
              <w:top w:val="nil"/>
              <w:left w:val="nil"/>
              <w:bottom w:val="nil"/>
              <w:right w:val="nil"/>
            </w:tcBorders>
            <w:tcMar>
              <w:top w:w="128" w:type="dxa"/>
              <w:left w:w="43" w:type="dxa"/>
              <w:bottom w:w="43" w:type="dxa"/>
              <w:right w:w="43" w:type="dxa"/>
            </w:tcMar>
            <w:vAlign w:val="bottom"/>
          </w:tcPr>
          <w:p w14:paraId="2FCE69FA" w14:textId="77777777" w:rsidR="00EE2529" w:rsidRPr="00C81B84" w:rsidRDefault="00AD5E1E" w:rsidP="00C81B84">
            <w:r w:rsidRPr="00C81B84">
              <w:t>16 335</w:t>
            </w:r>
          </w:p>
        </w:tc>
      </w:tr>
      <w:tr w:rsidR="00EE2529" w:rsidRPr="00C81B84" w14:paraId="60820FF9" w14:textId="77777777">
        <w:trPr>
          <w:trHeight w:val="640"/>
        </w:trPr>
        <w:tc>
          <w:tcPr>
            <w:tcW w:w="580" w:type="dxa"/>
            <w:tcBorders>
              <w:top w:val="nil"/>
              <w:left w:val="nil"/>
              <w:bottom w:val="nil"/>
              <w:right w:val="nil"/>
            </w:tcBorders>
            <w:tcMar>
              <w:top w:w="128" w:type="dxa"/>
              <w:left w:w="43" w:type="dxa"/>
              <w:bottom w:w="43" w:type="dxa"/>
              <w:right w:w="43" w:type="dxa"/>
            </w:tcMar>
          </w:tcPr>
          <w:p w14:paraId="36F9D08B" w14:textId="77777777" w:rsidR="00EE2529" w:rsidRPr="00C81B84" w:rsidRDefault="00AD5E1E" w:rsidP="00C81B84">
            <w:r w:rsidRPr="00C81B84">
              <w:t>222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C2326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152F7A" w14:textId="77777777" w:rsidR="00EE2529" w:rsidRPr="00C81B84" w:rsidRDefault="00AD5E1E" w:rsidP="00C81B84">
            <w:r w:rsidRPr="00C81B84">
              <w:t>Statlige skoler og fjernundervisningstjenester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CB37C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27D30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D8094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BEA245D" w14:textId="77777777" w:rsidR="00EE2529" w:rsidRPr="00C81B84" w:rsidRDefault="00EE2529" w:rsidP="00C81B84"/>
        </w:tc>
      </w:tr>
      <w:tr w:rsidR="00EE2529" w:rsidRPr="00C81B84" w14:paraId="78FAB87F" w14:textId="77777777">
        <w:trPr>
          <w:trHeight w:val="380"/>
        </w:trPr>
        <w:tc>
          <w:tcPr>
            <w:tcW w:w="580" w:type="dxa"/>
            <w:tcBorders>
              <w:top w:val="nil"/>
              <w:left w:val="nil"/>
              <w:bottom w:val="nil"/>
              <w:right w:val="nil"/>
            </w:tcBorders>
            <w:tcMar>
              <w:top w:w="128" w:type="dxa"/>
              <w:left w:w="43" w:type="dxa"/>
              <w:bottom w:w="43" w:type="dxa"/>
              <w:right w:w="43" w:type="dxa"/>
            </w:tcMar>
          </w:tcPr>
          <w:p w14:paraId="78ABBDF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A385E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548206"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D064F" w14:textId="77777777" w:rsidR="00EE2529" w:rsidRPr="00C81B84" w:rsidRDefault="00AD5E1E" w:rsidP="00C81B84">
            <w:r w:rsidRPr="00C81B84">
              <w:t>127 597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B7CE5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7441BE" w14:textId="77777777" w:rsidR="00EE2529" w:rsidRPr="00C81B84" w:rsidRDefault="00AD5E1E" w:rsidP="00C81B84">
            <w:r w:rsidRPr="00C81B84">
              <w:t>1 464</w:t>
            </w:r>
          </w:p>
        </w:tc>
        <w:tc>
          <w:tcPr>
            <w:tcW w:w="1180" w:type="dxa"/>
            <w:tcBorders>
              <w:top w:val="nil"/>
              <w:left w:val="nil"/>
              <w:bottom w:val="nil"/>
              <w:right w:val="nil"/>
            </w:tcBorders>
            <w:tcMar>
              <w:top w:w="128" w:type="dxa"/>
              <w:left w:w="43" w:type="dxa"/>
              <w:bottom w:w="43" w:type="dxa"/>
              <w:right w:w="43" w:type="dxa"/>
            </w:tcMar>
            <w:vAlign w:val="bottom"/>
          </w:tcPr>
          <w:p w14:paraId="4B0AD0D8" w14:textId="77777777" w:rsidR="00EE2529" w:rsidRPr="00C81B84" w:rsidRDefault="00AD5E1E" w:rsidP="00C81B84">
            <w:r w:rsidRPr="00C81B84">
              <w:t>129 061</w:t>
            </w:r>
          </w:p>
        </w:tc>
      </w:tr>
      <w:tr w:rsidR="00EE2529" w:rsidRPr="00C81B84" w14:paraId="37BFBEEC" w14:textId="77777777">
        <w:trPr>
          <w:trHeight w:val="640"/>
        </w:trPr>
        <w:tc>
          <w:tcPr>
            <w:tcW w:w="580" w:type="dxa"/>
            <w:tcBorders>
              <w:top w:val="nil"/>
              <w:left w:val="nil"/>
              <w:bottom w:val="nil"/>
              <w:right w:val="nil"/>
            </w:tcBorders>
            <w:tcMar>
              <w:top w:w="128" w:type="dxa"/>
              <w:left w:w="43" w:type="dxa"/>
              <w:bottom w:w="43" w:type="dxa"/>
              <w:right w:w="43" w:type="dxa"/>
            </w:tcMar>
          </w:tcPr>
          <w:p w14:paraId="4584CBA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85DF0D"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4CAA23B"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BE873A" w14:textId="77777777" w:rsidR="00EE2529" w:rsidRPr="00C81B84" w:rsidRDefault="00AD5E1E" w:rsidP="00C81B84">
            <w:r w:rsidRPr="00C81B84">
              <w:t>1 756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56951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A23EBD" w14:textId="77777777" w:rsidR="00EE2529" w:rsidRPr="00C81B84" w:rsidRDefault="00AD5E1E" w:rsidP="00C81B84">
            <w:r w:rsidRPr="00C81B84">
              <w:t>60</w:t>
            </w:r>
          </w:p>
        </w:tc>
        <w:tc>
          <w:tcPr>
            <w:tcW w:w="1180" w:type="dxa"/>
            <w:tcBorders>
              <w:top w:val="nil"/>
              <w:left w:val="nil"/>
              <w:bottom w:val="nil"/>
              <w:right w:val="nil"/>
            </w:tcBorders>
            <w:tcMar>
              <w:top w:w="128" w:type="dxa"/>
              <w:left w:w="43" w:type="dxa"/>
              <w:bottom w:w="43" w:type="dxa"/>
              <w:right w:w="43" w:type="dxa"/>
            </w:tcMar>
            <w:vAlign w:val="bottom"/>
          </w:tcPr>
          <w:p w14:paraId="634DB904" w14:textId="77777777" w:rsidR="00EE2529" w:rsidRPr="00C81B84" w:rsidRDefault="00AD5E1E" w:rsidP="00C81B84">
            <w:r w:rsidRPr="00C81B84">
              <w:t>1 816</w:t>
            </w:r>
          </w:p>
        </w:tc>
      </w:tr>
      <w:tr w:rsidR="00EE2529" w:rsidRPr="00C81B84" w14:paraId="083CFA8A" w14:textId="77777777">
        <w:trPr>
          <w:trHeight w:val="380"/>
        </w:trPr>
        <w:tc>
          <w:tcPr>
            <w:tcW w:w="580" w:type="dxa"/>
            <w:tcBorders>
              <w:top w:val="nil"/>
              <w:left w:val="nil"/>
              <w:bottom w:val="nil"/>
              <w:right w:val="nil"/>
            </w:tcBorders>
            <w:tcMar>
              <w:top w:w="128" w:type="dxa"/>
              <w:left w:w="43" w:type="dxa"/>
              <w:bottom w:w="43" w:type="dxa"/>
              <w:right w:w="43" w:type="dxa"/>
            </w:tcMar>
          </w:tcPr>
          <w:p w14:paraId="520C2FDC" w14:textId="77777777" w:rsidR="00EE2529" w:rsidRPr="00C81B84" w:rsidRDefault="00AD5E1E" w:rsidP="00C81B84">
            <w:r w:rsidRPr="00C81B84">
              <w:t>223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94F9B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3DBA4D" w14:textId="77777777" w:rsidR="00EE2529" w:rsidRPr="00C81B84" w:rsidRDefault="00AD5E1E" w:rsidP="00C81B84">
            <w:r w:rsidRPr="00C81B84">
              <w:t>Diamanten skole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20F25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FEC43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B9163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6961F56" w14:textId="77777777" w:rsidR="00EE2529" w:rsidRPr="00C81B84" w:rsidRDefault="00EE2529" w:rsidP="00C81B84"/>
        </w:tc>
      </w:tr>
      <w:tr w:rsidR="00EE2529" w:rsidRPr="00C81B84" w14:paraId="05BA9F1D" w14:textId="77777777">
        <w:trPr>
          <w:trHeight w:val="380"/>
        </w:trPr>
        <w:tc>
          <w:tcPr>
            <w:tcW w:w="580" w:type="dxa"/>
            <w:tcBorders>
              <w:top w:val="nil"/>
              <w:left w:val="nil"/>
              <w:bottom w:val="nil"/>
              <w:right w:val="nil"/>
            </w:tcBorders>
            <w:tcMar>
              <w:top w:w="128" w:type="dxa"/>
              <w:left w:w="43" w:type="dxa"/>
              <w:bottom w:w="43" w:type="dxa"/>
              <w:right w:w="43" w:type="dxa"/>
            </w:tcMar>
          </w:tcPr>
          <w:p w14:paraId="266440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19827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AE750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CB91AF" w14:textId="77777777" w:rsidR="00EE2529" w:rsidRPr="00C81B84" w:rsidRDefault="00AD5E1E" w:rsidP="00C81B84">
            <w:r w:rsidRPr="00C81B84">
              <w:t>27 121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A0DD1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4F62CD" w14:textId="77777777" w:rsidR="00EE2529" w:rsidRPr="00C81B84" w:rsidRDefault="00AD5E1E" w:rsidP="00C81B84">
            <w:r w:rsidRPr="00C81B84">
              <w:t>264</w:t>
            </w:r>
          </w:p>
        </w:tc>
        <w:tc>
          <w:tcPr>
            <w:tcW w:w="1180" w:type="dxa"/>
            <w:tcBorders>
              <w:top w:val="nil"/>
              <w:left w:val="nil"/>
              <w:bottom w:val="nil"/>
              <w:right w:val="nil"/>
            </w:tcBorders>
            <w:tcMar>
              <w:top w:w="128" w:type="dxa"/>
              <w:left w:w="43" w:type="dxa"/>
              <w:bottom w:w="43" w:type="dxa"/>
              <w:right w:w="43" w:type="dxa"/>
            </w:tcMar>
            <w:vAlign w:val="bottom"/>
          </w:tcPr>
          <w:p w14:paraId="158E0DF8" w14:textId="77777777" w:rsidR="00EE2529" w:rsidRPr="00C81B84" w:rsidRDefault="00AD5E1E" w:rsidP="00C81B84">
            <w:r w:rsidRPr="00C81B84">
              <w:t>27 385</w:t>
            </w:r>
          </w:p>
        </w:tc>
      </w:tr>
      <w:tr w:rsidR="00EE2529" w:rsidRPr="00C81B84" w14:paraId="578EFB32" w14:textId="77777777">
        <w:trPr>
          <w:trHeight w:val="640"/>
        </w:trPr>
        <w:tc>
          <w:tcPr>
            <w:tcW w:w="580" w:type="dxa"/>
            <w:tcBorders>
              <w:top w:val="nil"/>
              <w:left w:val="nil"/>
              <w:bottom w:val="nil"/>
              <w:right w:val="nil"/>
            </w:tcBorders>
            <w:tcMar>
              <w:top w:w="128" w:type="dxa"/>
              <w:left w:w="43" w:type="dxa"/>
              <w:bottom w:w="43" w:type="dxa"/>
              <w:right w:w="43" w:type="dxa"/>
            </w:tcMar>
          </w:tcPr>
          <w:p w14:paraId="6376E1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C7B70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C5F392"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1DE1F6" w14:textId="77777777" w:rsidR="00EE2529" w:rsidRPr="00C81B84" w:rsidRDefault="00AD5E1E" w:rsidP="00C81B84">
            <w:r w:rsidRPr="00C81B84">
              <w:t>352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725D8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79EE1D" w14:textId="77777777" w:rsidR="00EE2529" w:rsidRPr="00C81B84" w:rsidRDefault="00AD5E1E" w:rsidP="00C81B84">
            <w:r w:rsidRPr="00C81B84">
              <w:t>12</w:t>
            </w:r>
          </w:p>
        </w:tc>
        <w:tc>
          <w:tcPr>
            <w:tcW w:w="1180" w:type="dxa"/>
            <w:tcBorders>
              <w:top w:val="nil"/>
              <w:left w:val="nil"/>
              <w:bottom w:val="nil"/>
              <w:right w:val="nil"/>
            </w:tcBorders>
            <w:tcMar>
              <w:top w:w="128" w:type="dxa"/>
              <w:left w:w="43" w:type="dxa"/>
              <w:bottom w:w="43" w:type="dxa"/>
              <w:right w:w="43" w:type="dxa"/>
            </w:tcMar>
            <w:vAlign w:val="bottom"/>
          </w:tcPr>
          <w:p w14:paraId="7EB0969D" w14:textId="77777777" w:rsidR="00EE2529" w:rsidRPr="00C81B84" w:rsidRDefault="00AD5E1E" w:rsidP="00C81B84">
            <w:r w:rsidRPr="00C81B84">
              <w:t>364</w:t>
            </w:r>
          </w:p>
        </w:tc>
      </w:tr>
      <w:tr w:rsidR="00EE2529" w:rsidRPr="00C81B84" w14:paraId="6B0CEBCD" w14:textId="77777777">
        <w:trPr>
          <w:trHeight w:val="640"/>
        </w:trPr>
        <w:tc>
          <w:tcPr>
            <w:tcW w:w="580" w:type="dxa"/>
            <w:tcBorders>
              <w:top w:val="nil"/>
              <w:left w:val="nil"/>
              <w:bottom w:val="nil"/>
              <w:right w:val="nil"/>
            </w:tcBorders>
            <w:tcMar>
              <w:top w:w="128" w:type="dxa"/>
              <w:left w:w="43" w:type="dxa"/>
              <w:bottom w:w="43" w:type="dxa"/>
              <w:right w:w="43" w:type="dxa"/>
            </w:tcMar>
          </w:tcPr>
          <w:p w14:paraId="2347983D" w14:textId="77777777" w:rsidR="00EE2529" w:rsidRPr="00C81B84" w:rsidRDefault="00AD5E1E" w:rsidP="00C81B84">
            <w:r w:rsidRPr="00C81B84">
              <w:t>224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A8254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AB6C83" w14:textId="77777777" w:rsidR="00EE2529" w:rsidRPr="00C81B84" w:rsidRDefault="00AD5E1E" w:rsidP="00C81B84">
            <w:r w:rsidRPr="00C81B84">
              <w:t>Tilskudd til freds- og menneskerettighetssentre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6EB54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2C6C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46C96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FA9AADE" w14:textId="77777777" w:rsidR="00EE2529" w:rsidRPr="00C81B84" w:rsidRDefault="00EE2529" w:rsidP="00C81B84"/>
        </w:tc>
      </w:tr>
      <w:tr w:rsidR="00EE2529" w:rsidRPr="00C81B84" w14:paraId="26E5969D" w14:textId="77777777">
        <w:trPr>
          <w:trHeight w:val="380"/>
        </w:trPr>
        <w:tc>
          <w:tcPr>
            <w:tcW w:w="580" w:type="dxa"/>
            <w:tcBorders>
              <w:top w:val="nil"/>
              <w:left w:val="nil"/>
              <w:bottom w:val="nil"/>
              <w:right w:val="nil"/>
            </w:tcBorders>
            <w:tcMar>
              <w:top w:w="128" w:type="dxa"/>
              <w:left w:w="43" w:type="dxa"/>
              <w:bottom w:w="43" w:type="dxa"/>
              <w:right w:w="43" w:type="dxa"/>
            </w:tcMar>
          </w:tcPr>
          <w:p w14:paraId="69BEF98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788D9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DC7487" w14:textId="77777777" w:rsidR="00EE2529" w:rsidRPr="00C81B84" w:rsidRDefault="00AD5E1E" w:rsidP="00C81B84">
            <w:r w:rsidRPr="00C81B84">
              <w:t xml:space="preserve">Freds- og menneskerettighetssentre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6F525C" w14:textId="77777777" w:rsidR="00EE2529" w:rsidRPr="00C81B84" w:rsidRDefault="00AD5E1E" w:rsidP="00C81B84">
            <w:r w:rsidRPr="00C81B84">
              <w:t>113 658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B75B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49B324" w14:textId="77777777" w:rsidR="00EE2529" w:rsidRPr="00C81B84" w:rsidRDefault="00AD5E1E" w:rsidP="00C81B84">
            <w:r w:rsidRPr="00C81B84">
              <w:t>3 128</w:t>
            </w:r>
          </w:p>
        </w:tc>
        <w:tc>
          <w:tcPr>
            <w:tcW w:w="1180" w:type="dxa"/>
            <w:tcBorders>
              <w:top w:val="nil"/>
              <w:left w:val="nil"/>
              <w:bottom w:val="nil"/>
              <w:right w:val="nil"/>
            </w:tcBorders>
            <w:tcMar>
              <w:top w:w="128" w:type="dxa"/>
              <w:left w:w="43" w:type="dxa"/>
              <w:bottom w:w="43" w:type="dxa"/>
              <w:right w:w="43" w:type="dxa"/>
            </w:tcMar>
            <w:vAlign w:val="bottom"/>
          </w:tcPr>
          <w:p w14:paraId="6D6A6D07" w14:textId="77777777" w:rsidR="00EE2529" w:rsidRPr="00C81B84" w:rsidRDefault="00AD5E1E" w:rsidP="00C81B84">
            <w:r w:rsidRPr="00C81B84">
              <w:t>116 786</w:t>
            </w:r>
          </w:p>
        </w:tc>
      </w:tr>
      <w:tr w:rsidR="00EE2529" w:rsidRPr="00C81B84" w14:paraId="7A7A834E" w14:textId="77777777">
        <w:trPr>
          <w:trHeight w:val="380"/>
        </w:trPr>
        <w:tc>
          <w:tcPr>
            <w:tcW w:w="580" w:type="dxa"/>
            <w:tcBorders>
              <w:top w:val="nil"/>
              <w:left w:val="nil"/>
              <w:bottom w:val="nil"/>
              <w:right w:val="nil"/>
            </w:tcBorders>
            <w:tcMar>
              <w:top w:w="128" w:type="dxa"/>
              <w:left w:w="43" w:type="dxa"/>
              <w:bottom w:w="43" w:type="dxa"/>
              <w:right w:w="43" w:type="dxa"/>
            </w:tcMar>
          </w:tcPr>
          <w:p w14:paraId="50CFBC4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7604CC"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A2D143" w14:textId="77777777" w:rsidR="00EE2529" w:rsidRPr="00C81B84" w:rsidRDefault="00AD5E1E" w:rsidP="00C81B84">
            <w:r w:rsidRPr="00C81B84">
              <w:t xml:space="preserve">Det europeiske </w:t>
            </w:r>
            <w:proofErr w:type="spellStart"/>
            <w:r w:rsidRPr="00C81B84">
              <w:t>Wergelandsenteret</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42D84D" w14:textId="77777777" w:rsidR="00EE2529" w:rsidRPr="00C81B84" w:rsidRDefault="00AD5E1E" w:rsidP="00C81B84">
            <w:r w:rsidRPr="00C81B84">
              <w:t>12 004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0B71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2D0B9C" w14:textId="77777777" w:rsidR="00EE2529" w:rsidRPr="00C81B84" w:rsidRDefault="00AD5E1E" w:rsidP="00C81B84">
            <w:r w:rsidRPr="00C81B84">
              <w:t>256</w:t>
            </w:r>
          </w:p>
        </w:tc>
        <w:tc>
          <w:tcPr>
            <w:tcW w:w="1180" w:type="dxa"/>
            <w:tcBorders>
              <w:top w:val="nil"/>
              <w:left w:val="nil"/>
              <w:bottom w:val="nil"/>
              <w:right w:val="nil"/>
            </w:tcBorders>
            <w:tcMar>
              <w:top w:w="128" w:type="dxa"/>
              <w:left w:w="43" w:type="dxa"/>
              <w:bottom w:w="43" w:type="dxa"/>
              <w:right w:w="43" w:type="dxa"/>
            </w:tcMar>
            <w:vAlign w:val="bottom"/>
          </w:tcPr>
          <w:p w14:paraId="202304C3" w14:textId="77777777" w:rsidR="00EE2529" w:rsidRPr="00C81B84" w:rsidRDefault="00AD5E1E" w:rsidP="00C81B84">
            <w:r w:rsidRPr="00C81B84">
              <w:t>12 260</w:t>
            </w:r>
          </w:p>
        </w:tc>
      </w:tr>
      <w:tr w:rsidR="00EE2529" w:rsidRPr="00C81B84" w14:paraId="6DFAA31B" w14:textId="77777777">
        <w:trPr>
          <w:trHeight w:val="380"/>
        </w:trPr>
        <w:tc>
          <w:tcPr>
            <w:tcW w:w="580" w:type="dxa"/>
            <w:tcBorders>
              <w:top w:val="nil"/>
              <w:left w:val="nil"/>
              <w:bottom w:val="nil"/>
              <w:right w:val="nil"/>
            </w:tcBorders>
            <w:tcMar>
              <w:top w:w="128" w:type="dxa"/>
              <w:left w:w="43" w:type="dxa"/>
              <w:bottom w:w="43" w:type="dxa"/>
              <w:right w:w="43" w:type="dxa"/>
            </w:tcMar>
          </w:tcPr>
          <w:p w14:paraId="490C38B4"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E8247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CC93C0" w14:textId="77777777" w:rsidR="00EE2529" w:rsidRPr="00C81B84" w:rsidRDefault="00AD5E1E" w:rsidP="00C81B84">
            <w:r w:rsidRPr="00C81B84">
              <w:t>Tiltak i grunnopplæringen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CD30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48F98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89FA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131C90D" w14:textId="77777777" w:rsidR="00EE2529" w:rsidRPr="00C81B84" w:rsidRDefault="00EE2529" w:rsidP="00C81B84"/>
        </w:tc>
      </w:tr>
      <w:tr w:rsidR="00EE2529" w:rsidRPr="00C81B84" w14:paraId="1EB71C10" w14:textId="77777777">
        <w:trPr>
          <w:trHeight w:val="380"/>
        </w:trPr>
        <w:tc>
          <w:tcPr>
            <w:tcW w:w="580" w:type="dxa"/>
            <w:tcBorders>
              <w:top w:val="nil"/>
              <w:left w:val="nil"/>
              <w:bottom w:val="nil"/>
              <w:right w:val="nil"/>
            </w:tcBorders>
            <w:tcMar>
              <w:top w:w="128" w:type="dxa"/>
              <w:left w:w="43" w:type="dxa"/>
              <w:bottom w:w="43" w:type="dxa"/>
              <w:right w:w="43" w:type="dxa"/>
            </w:tcMar>
          </w:tcPr>
          <w:p w14:paraId="4350232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61FE4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6441C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3C6FCC" w14:textId="77777777" w:rsidR="00EE2529" w:rsidRPr="00C81B84" w:rsidRDefault="00AD5E1E" w:rsidP="00C81B84">
            <w:r w:rsidRPr="00C81B84">
              <w:t>22 692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99AC5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766206" w14:textId="77777777" w:rsidR="00EE2529" w:rsidRPr="00C81B84" w:rsidRDefault="00AD5E1E" w:rsidP="00C81B84">
            <w:r w:rsidRPr="00C81B84">
              <w:t>553</w:t>
            </w:r>
          </w:p>
        </w:tc>
        <w:tc>
          <w:tcPr>
            <w:tcW w:w="1180" w:type="dxa"/>
            <w:tcBorders>
              <w:top w:val="nil"/>
              <w:left w:val="nil"/>
              <w:bottom w:val="nil"/>
              <w:right w:val="nil"/>
            </w:tcBorders>
            <w:tcMar>
              <w:top w:w="128" w:type="dxa"/>
              <w:left w:w="43" w:type="dxa"/>
              <w:bottom w:w="43" w:type="dxa"/>
              <w:right w:w="43" w:type="dxa"/>
            </w:tcMar>
            <w:vAlign w:val="bottom"/>
          </w:tcPr>
          <w:p w14:paraId="569B4BC8" w14:textId="77777777" w:rsidR="00EE2529" w:rsidRPr="00C81B84" w:rsidRDefault="00AD5E1E" w:rsidP="00C81B84">
            <w:r w:rsidRPr="00C81B84">
              <w:t>23 245</w:t>
            </w:r>
          </w:p>
        </w:tc>
      </w:tr>
      <w:tr w:rsidR="00EE2529" w:rsidRPr="00C81B84" w14:paraId="280E049B" w14:textId="77777777">
        <w:trPr>
          <w:trHeight w:val="380"/>
        </w:trPr>
        <w:tc>
          <w:tcPr>
            <w:tcW w:w="580" w:type="dxa"/>
            <w:tcBorders>
              <w:top w:val="nil"/>
              <w:left w:val="nil"/>
              <w:bottom w:val="nil"/>
              <w:right w:val="nil"/>
            </w:tcBorders>
            <w:tcMar>
              <w:top w:w="128" w:type="dxa"/>
              <w:left w:w="43" w:type="dxa"/>
              <w:bottom w:w="43" w:type="dxa"/>
              <w:right w:w="43" w:type="dxa"/>
            </w:tcMar>
          </w:tcPr>
          <w:p w14:paraId="71BC549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055F2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20F7D3"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D00F26" w14:textId="77777777" w:rsidR="00EE2529" w:rsidRPr="00C81B84" w:rsidRDefault="00AD5E1E" w:rsidP="00C81B84">
            <w:r w:rsidRPr="00C81B84">
              <w:t>117 768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E219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EC63D6" w14:textId="77777777" w:rsidR="00EE2529" w:rsidRPr="00C81B84" w:rsidRDefault="00AD5E1E" w:rsidP="00C81B84">
            <w:r w:rsidRPr="00C81B84">
              <w:t>2 515</w:t>
            </w:r>
          </w:p>
        </w:tc>
        <w:tc>
          <w:tcPr>
            <w:tcW w:w="1180" w:type="dxa"/>
            <w:tcBorders>
              <w:top w:val="nil"/>
              <w:left w:val="nil"/>
              <w:bottom w:val="nil"/>
              <w:right w:val="nil"/>
            </w:tcBorders>
            <w:tcMar>
              <w:top w:w="128" w:type="dxa"/>
              <w:left w:w="43" w:type="dxa"/>
              <w:bottom w:w="43" w:type="dxa"/>
              <w:right w:w="43" w:type="dxa"/>
            </w:tcMar>
            <w:vAlign w:val="bottom"/>
          </w:tcPr>
          <w:p w14:paraId="58BEBAB8" w14:textId="77777777" w:rsidR="00EE2529" w:rsidRPr="00C81B84" w:rsidRDefault="00AD5E1E" w:rsidP="00C81B84">
            <w:r w:rsidRPr="00C81B84">
              <w:t>120 283</w:t>
            </w:r>
          </w:p>
        </w:tc>
      </w:tr>
      <w:tr w:rsidR="00EE2529" w:rsidRPr="00C81B84" w14:paraId="2E3D8283" w14:textId="77777777">
        <w:trPr>
          <w:trHeight w:val="380"/>
        </w:trPr>
        <w:tc>
          <w:tcPr>
            <w:tcW w:w="580" w:type="dxa"/>
            <w:tcBorders>
              <w:top w:val="nil"/>
              <w:left w:val="nil"/>
              <w:bottom w:val="nil"/>
              <w:right w:val="nil"/>
            </w:tcBorders>
            <w:tcMar>
              <w:top w:w="128" w:type="dxa"/>
              <w:left w:w="43" w:type="dxa"/>
              <w:bottom w:w="43" w:type="dxa"/>
              <w:right w:w="43" w:type="dxa"/>
            </w:tcMar>
          </w:tcPr>
          <w:p w14:paraId="3CD3670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2464A4"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35AD0A" w14:textId="77777777" w:rsidR="00EE2529" w:rsidRPr="00C81B84" w:rsidRDefault="00AD5E1E" w:rsidP="00C81B84">
            <w:r w:rsidRPr="00C81B84">
              <w:t xml:space="preserve">Tilskudd til landslinjer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3C1AB9" w14:textId="77777777" w:rsidR="00EE2529" w:rsidRPr="00C81B84" w:rsidRDefault="00AD5E1E" w:rsidP="00C81B84">
            <w:r w:rsidRPr="00C81B84">
              <w:t>250 311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D9E6A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71638A" w14:textId="77777777" w:rsidR="00EE2529" w:rsidRPr="00C81B84" w:rsidRDefault="00AD5E1E" w:rsidP="00C81B84">
            <w:r w:rsidRPr="00C81B84">
              <w:t>5 844</w:t>
            </w:r>
          </w:p>
        </w:tc>
        <w:tc>
          <w:tcPr>
            <w:tcW w:w="1180" w:type="dxa"/>
            <w:tcBorders>
              <w:top w:val="nil"/>
              <w:left w:val="nil"/>
              <w:bottom w:val="nil"/>
              <w:right w:val="nil"/>
            </w:tcBorders>
            <w:tcMar>
              <w:top w:w="128" w:type="dxa"/>
              <w:left w:w="43" w:type="dxa"/>
              <w:bottom w:w="43" w:type="dxa"/>
              <w:right w:w="43" w:type="dxa"/>
            </w:tcMar>
            <w:vAlign w:val="bottom"/>
          </w:tcPr>
          <w:p w14:paraId="7D046FAF" w14:textId="77777777" w:rsidR="00EE2529" w:rsidRPr="00C81B84" w:rsidRDefault="00AD5E1E" w:rsidP="00C81B84">
            <w:r w:rsidRPr="00C81B84">
              <w:t>256 155</w:t>
            </w:r>
          </w:p>
        </w:tc>
      </w:tr>
      <w:tr w:rsidR="00EE2529" w:rsidRPr="00C81B84" w14:paraId="0EC06C7E" w14:textId="77777777">
        <w:trPr>
          <w:trHeight w:val="640"/>
        </w:trPr>
        <w:tc>
          <w:tcPr>
            <w:tcW w:w="580" w:type="dxa"/>
            <w:tcBorders>
              <w:top w:val="nil"/>
              <w:left w:val="nil"/>
              <w:bottom w:val="nil"/>
              <w:right w:val="nil"/>
            </w:tcBorders>
            <w:tcMar>
              <w:top w:w="128" w:type="dxa"/>
              <w:left w:w="43" w:type="dxa"/>
              <w:bottom w:w="43" w:type="dxa"/>
              <w:right w:w="43" w:type="dxa"/>
            </w:tcMar>
          </w:tcPr>
          <w:p w14:paraId="08C4B1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E714D6"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175B7D" w14:textId="77777777" w:rsidR="00EE2529" w:rsidRPr="00C81B84" w:rsidRDefault="00AD5E1E" w:rsidP="00C81B84">
            <w:r w:rsidRPr="00C81B84">
              <w:t xml:space="preserve">Tilskudd til samisk i grunnopplæringen,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1DAD17" w14:textId="77777777" w:rsidR="00EE2529" w:rsidRPr="00C81B84" w:rsidRDefault="00AD5E1E" w:rsidP="00C81B84">
            <w:r w:rsidRPr="00C81B84">
              <w:t>115 074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862DA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92923A" w14:textId="77777777" w:rsidR="00EE2529" w:rsidRPr="00C81B84" w:rsidRDefault="00AD5E1E" w:rsidP="00C81B84">
            <w:r w:rsidRPr="00C81B84">
              <w:t>2 687</w:t>
            </w:r>
          </w:p>
        </w:tc>
        <w:tc>
          <w:tcPr>
            <w:tcW w:w="1180" w:type="dxa"/>
            <w:tcBorders>
              <w:top w:val="nil"/>
              <w:left w:val="nil"/>
              <w:bottom w:val="nil"/>
              <w:right w:val="nil"/>
            </w:tcBorders>
            <w:tcMar>
              <w:top w:w="128" w:type="dxa"/>
              <w:left w:w="43" w:type="dxa"/>
              <w:bottom w:w="43" w:type="dxa"/>
              <w:right w:w="43" w:type="dxa"/>
            </w:tcMar>
            <w:vAlign w:val="bottom"/>
          </w:tcPr>
          <w:p w14:paraId="340068C7" w14:textId="77777777" w:rsidR="00EE2529" w:rsidRPr="00C81B84" w:rsidRDefault="00AD5E1E" w:rsidP="00C81B84">
            <w:r w:rsidRPr="00C81B84">
              <w:t>117 761</w:t>
            </w:r>
          </w:p>
        </w:tc>
      </w:tr>
      <w:tr w:rsidR="00EE2529" w:rsidRPr="00C81B84" w14:paraId="632B3EA1" w14:textId="77777777">
        <w:trPr>
          <w:trHeight w:val="640"/>
        </w:trPr>
        <w:tc>
          <w:tcPr>
            <w:tcW w:w="580" w:type="dxa"/>
            <w:tcBorders>
              <w:top w:val="nil"/>
              <w:left w:val="nil"/>
              <w:bottom w:val="nil"/>
              <w:right w:val="nil"/>
            </w:tcBorders>
            <w:tcMar>
              <w:top w:w="128" w:type="dxa"/>
              <w:left w:w="43" w:type="dxa"/>
              <w:bottom w:w="43" w:type="dxa"/>
              <w:right w:w="43" w:type="dxa"/>
            </w:tcMar>
          </w:tcPr>
          <w:p w14:paraId="070EDB3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FCA4B8" w14:textId="77777777" w:rsidR="00EE2529" w:rsidRPr="00C81B84" w:rsidRDefault="00AD5E1E" w:rsidP="00C81B84">
            <w:r w:rsidRPr="00C81B84">
              <w:t>64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481B94" w14:textId="77777777" w:rsidR="00EE2529" w:rsidRPr="00C81B84" w:rsidRDefault="00AD5E1E" w:rsidP="00C81B84">
            <w:r w:rsidRPr="00C81B84">
              <w:t xml:space="preserve">Tilskudd til opplæring av barn og unge som søker opphold i Norge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6FCD2" w14:textId="77777777" w:rsidR="00EE2529" w:rsidRPr="00C81B84" w:rsidRDefault="00AD5E1E" w:rsidP="00C81B84">
            <w:r w:rsidRPr="00C81B84">
              <w:t>124 967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2DC81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624FAE" w14:textId="77777777" w:rsidR="00EE2529" w:rsidRPr="00C81B84" w:rsidRDefault="00AD5E1E" w:rsidP="00C81B84">
            <w:r w:rsidRPr="00C81B84">
              <w:t>148 914</w:t>
            </w:r>
          </w:p>
        </w:tc>
        <w:tc>
          <w:tcPr>
            <w:tcW w:w="1180" w:type="dxa"/>
            <w:tcBorders>
              <w:top w:val="nil"/>
              <w:left w:val="nil"/>
              <w:bottom w:val="nil"/>
              <w:right w:val="nil"/>
            </w:tcBorders>
            <w:tcMar>
              <w:top w:w="128" w:type="dxa"/>
              <w:left w:w="43" w:type="dxa"/>
              <w:bottom w:w="43" w:type="dxa"/>
              <w:right w:w="43" w:type="dxa"/>
            </w:tcMar>
            <w:vAlign w:val="bottom"/>
          </w:tcPr>
          <w:p w14:paraId="7C97B5ED" w14:textId="77777777" w:rsidR="00EE2529" w:rsidRPr="00C81B84" w:rsidRDefault="00AD5E1E" w:rsidP="00C81B84">
            <w:r w:rsidRPr="00C81B84">
              <w:t>273 881</w:t>
            </w:r>
          </w:p>
        </w:tc>
      </w:tr>
      <w:tr w:rsidR="00EE2529" w:rsidRPr="00C81B84" w14:paraId="5758876E" w14:textId="77777777">
        <w:trPr>
          <w:trHeight w:val="640"/>
        </w:trPr>
        <w:tc>
          <w:tcPr>
            <w:tcW w:w="580" w:type="dxa"/>
            <w:tcBorders>
              <w:top w:val="nil"/>
              <w:left w:val="nil"/>
              <w:bottom w:val="nil"/>
              <w:right w:val="nil"/>
            </w:tcBorders>
            <w:tcMar>
              <w:top w:w="128" w:type="dxa"/>
              <w:left w:w="43" w:type="dxa"/>
              <w:bottom w:w="43" w:type="dxa"/>
              <w:right w:w="43" w:type="dxa"/>
            </w:tcMar>
          </w:tcPr>
          <w:p w14:paraId="0D0E984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F5BECF" w14:textId="77777777" w:rsidR="00EE2529" w:rsidRPr="00C81B84" w:rsidRDefault="00AD5E1E" w:rsidP="00C81B84">
            <w:r w:rsidRPr="00C81B84">
              <w:t>66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A5AFD8" w14:textId="77777777" w:rsidR="00EE2529" w:rsidRPr="00C81B84" w:rsidRDefault="00AD5E1E" w:rsidP="00C81B84">
            <w:r w:rsidRPr="00C81B84">
              <w:t xml:space="preserve">Tilskudd til skoleturer i forbindelse med handlingsplan mot antisemittisme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579E20" w14:textId="77777777" w:rsidR="00EE2529" w:rsidRPr="00C81B84" w:rsidRDefault="00AD5E1E" w:rsidP="00C81B84">
            <w:r w:rsidRPr="00C81B84">
              <w:t>15 886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5A155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F214D5" w14:textId="77777777" w:rsidR="00EE2529" w:rsidRPr="00C81B84" w:rsidRDefault="00AD5E1E" w:rsidP="00C81B84">
            <w:r w:rsidRPr="00C81B84">
              <w:t>371</w:t>
            </w:r>
          </w:p>
        </w:tc>
        <w:tc>
          <w:tcPr>
            <w:tcW w:w="1180" w:type="dxa"/>
            <w:tcBorders>
              <w:top w:val="nil"/>
              <w:left w:val="nil"/>
              <w:bottom w:val="nil"/>
              <w:right w:val="nil"/>
            </w:tcBorders>
            <w:tcMar>
              <w:top w:w="128" w:type="dxa"/>
              <w:left w:w="43" w:type="dxa"/>
              <w:bottom w:w="43" w:type="dxa"/>
              <w:right w:w="43" w:type="dxa"/>
            </w:tcMar>
            <w:vAlign w:val="bottom"/>
          </w:tcPr>
          <w:p w14:paraId="30160207" w14:textId="77777777" w:rsidR="00EE2529" w:rsidRPr="00C81B84" w:rsidRDefault="00AD5E1E" w:rsidP="00C81B84">
            <w:r w:rsidRPr="00C81B84">
              <w:t>16 257</w:t>
            </w:r>
          </w:p>
        </w:tc>
      </w:tr>
      <w:tr w:rsidR="00EE2529" w:rsidRPr="00C81B84" w14:paraId="19F63EC0" w14:textId="77777777">
        <w:trPr>
          <w:trHeight w:val="380"/>
        </w:trPr>
        <w:tc>
          <w:tcPr>
            <w:tcW w:w="580" w:type="dxa"/>
            <w:tcBorders>
              <w:top w:val="nil"/>
              <w:left w:val="nil"/>
              <w:bottom w:val="nil"/>
              <w:right w:val="nil"/>
            </w:tcBorders>
            <w:tcMar>
              <w:top w:w="128" w:type="dxa"/>
              <w:left w:w="43" w:type="dxa"/>
              <w:bottom w:w="43" w:type="dxa"/>
              <w:right w:w="43" w:type="dxa"/>
            </w:tcMar>
          </w:tcPr>
          <w:p w14:paraId="7A506C5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59163A" w14:textId="77777777" w:rsidR="00EE2529" w:rsidRPr="00C81B84" w:rsidRDefault="00AD5E1E" w:rsidP="00C81B84">
            <w:r w:rsidRPr="00C81B84">
              <w:t>67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B699FE" w14:textId="77777777" w:rsidR="00EE2529" w:rsidRPr="00C81B84" w:rsidRDefault="00AD5E1E" w:rsidP="00C81B84">
            <w:r w:rsidRPr="00C81B84">
              <w:t xml:space="preserve">Tilskudd til opplæring i kvensk eller finsk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3E86E7" w14:textId="77777777" w:rsidR="00EE2529" w:rsidRPr="00C81B84" w:rsidRDefault="00AD5E1E" w:rsidP="00C81B84">
            <w:r w:rsidRPr="00C81B84">
              <w:t>9 577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CA3F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FCC845" w14:textId="77777777" w:rsidR="00EE2529" w:rsidRPr="00C81B84" w:rsidRDefault="00AD5E1E" w:rsidP="00C81B84">
            <w:r w:rsidRPr="00C81B84">
              <w:t>224</w:t>
            </w:r>
          </w:p>
        </w:tc>
        <w:tc>
          <w:tcPr>
            <w:tcW w:w="1180" w:type="dxa"/>
            <w:tcBorders>
              <w:top w:val="nil"/>
              <w:left w:val="nil"/>
              <w:bottom w:val="nil"/>
              <w:right w:val="nil"/>
            </w:tcBorders>
            <w:tcMar>
              <w:top w:w="128" w:type="dxa"/>
              <w:left w:w="43" w:type="dxa"/>
              <w:bottom w:w="43" w:type="dxa"/>
              <w:right w:w="43" w:type="dxa"/>
            </w:tcMar>
            <w:vAlign w:val="bottom"/>
          </w:tcPr>
          <w:p w14:paraId="209BF442" w14:textId="77777777" w:rsidR="00EE2529" w:rsidRPr="00C81B84" w:rsidRDefault="00AD5E1E" w:rsidP="00C81B84">
            <w:r w:rsidRPr="00C81B84">
              <w:t>9 801</w:t>
            </w:r>
          </w:p>
        </w:tc>
      </w:tr>
      <w:tr w:rsidR="00EE2529" w:rsidRPr="00C81B84" w14:paraId="6B5B877B" w14:textId="77777777">
        <w:trPr>
          <w:trHeight w:val="380"/>
        </w:trPr>
        <w:tc>
          <w:tcPr>
            <w:tcW w:w="580" w:type="dxa"/>
            <w:tcBorders>
              <w:top w:val="nil"/>
              <w:left w:val="nil"/>
              <w:bottom w:val="nil"/>
              <w:right w:val="nil"/>
            </w:tcBorders>
            <w:tcMar>
              <w:top w:w="128" w:type="dxa"/>
              <w:left w:w="43" w:type="dxa"/>
              <w:bottom w:w="43" w:type="dxa"/>
              <w:right w:w="43" w:type="dxa"/>
            </w:tcMar>
          </w:tcPr>
          <w:p w14:paraId="16D21D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B41225" w14:textId="77777777" w:rsidR="00EE2529" w:rsidRPr="00C81B84" w:rsidRDefault="00AD5E1E" w:rsidP="00C81B84">
            <w:r w:rsidRPr="00C81B84">
              <w:t>68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28CDCA" w14:textId="77777777" w:rsidR="00EE2529" w:rsidRPr="00C81B84" w:rsidRDefault="00AD5E1E" w:rsidP="00C81B84">
            <w:r w:rsidRPr="00C81B84">
              <w:t xml:space="preserve">Tilskudd til opplæring i kriminalomsorgen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6B88A4" w14:textId="77777777" w:rsidR="00EE2529" w:rsidRPr="00C81B84" w:rsidRDefault="00AD5E1E" w:rsidP="00C81B84">
            <w:r w:rsidRPr="00C81B84">
              <w:t>318 886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65AF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021D5F" w14:textId="77777777" w:rsidR="00EE2529" w:rsidRPr="00C81B84" w:rsidRDefault="00AD5E1E" w:rsidP="00C81B84">
            <w:r w:rsidRPr="00C81B84">
              <w:t>7 445</w:t>
            </w:r>
          </w:p>
        </w:tc>
        <w:tc>
          <w:tcPr>
            <w:tcW w:w="1180" w:type="dxa"/>
            <w:tcBorders>
              <w:top w:val="nil"/>
              <w:left w:val="nil"/>
              <w:bottom w:val="nil"/>
              <w:right w:val="nil"/>
            </w:tcBorders>
            <w:tcMar>
              <w:top w:w="128" w:type="dxa"/>
              <w:left w:w="43" w:type="dxa"/>
              <w:bottom w:w="43" w:type="dxa"/>
              <w:right w:w="43" w:type="dxa"/>
            </w:tcMar>
            <w:vAlign w:val="bottom"/>
          </w:tcPr>
          <w:p w14:paraId="2C2D928A" w14:textId="77777777" w:rsidR="00EE2529" w:rsidRPr="00C81B84" w:rsidRDefault="00AD5E1E" w:rsidP="00C81B84">
            <w:r w:rsidRPr="00C81B84">
              <w:t>326 331</w:t>
            </w:r>
          </w:p>
        </w:tc>
      </w:tr>
      <w:tr w:rsidR="00EE2529" w:rsidRPr="00C81B84" w14:paraId="3FB87EA3" w14:textId="77777777">
        <w:trPr>
          <w:trHeight w:val="640"/>
        </w:trPr>
        <w:tc>
          <w:tcPr>
            <w:tcW w:w="580" w:type="dxa"/>
            <w:tcBorders>
              <w:top w:val="nil"/>
              <w:left w:val="nil"/>
              <w:bottom w:val="nil"/>
              <w:right w:val="nil"/>
            </w:tcBorders>
            <w:tcMar>
              <w:top w:w="128" w:type="dxa"/>
              <w:left w:w="43" w:type="dxa"/>
              <w:bottom w:w="43" w:type="dxa"/>
              <w:right w:w="43" w:type="dxa"/>
            </w:tcMar>
          </w:tcPr>
          <w:p w14:paraId="3169613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C415D6" w14:textId="77777777" w:rsidR="00EE2529" w:rsidRPr="00C81B84" w:rsidRDefault="00AD5E1E" w:rsidP="00C81B84">
            <w:r w:rsidRPr="00C81B84">
              <w:t>69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8680D2" w14:textId="77777777" w:rsidR="00EE2529" w:rsidRPr="00C81B84" w:rsidRDefault="00AD5E1E" w:rsidP="00C81B84">
            <w:r w:rsidRPr="00C81B84">
              <w:t xml:space="preserve">Tiltak for fullføring og kvalifisering i videregående opplæring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08B61A" w14:textId="77777777" w:rsidR="00EE2529" w:rsidRPr="00C81B84" w:rsidRDefault="00AD5E1E" w:rsidP="00C81B84">
            <w:r w:rsidRPr="00C81B84">
              <w:t>969 456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3EFE0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A432AE" w14:textId="77777777" w:rsidR="00EE2529" w:rsidRPr="00C81B84" w:rsidRDefault="00AD5E1E" w:rsidP="00C81B84">
            <w:r w:rsidRPr="00C81B84">
              <w:t>22 633</w:t>
            </w:r>
          </w:p>
        </w:tc>
        <w:tc>
          <w:tcPr>
            <w:tcW w:w="1180" w:type="dxa"/>
            <w:tcBorders>
              <w:top w:val="nil"/>
              <w:left w:val="nil"/>
              <w:bottom w:val="nil"/>
              <w:right w:val="nil"/>
            </w:tcBorders>
            <w:tcMar>
              <w:top w:w="128" w:type="dxa"/>
              <w:left w:w="43" w:type="dxa"/>
              <w:bottom w:w="43" w:type="dxa"/>
              <w:right w:w="43" w:type="dxa"/>
            </w:tcMar>
            <w:vAlign w:val="bottom"/>
          </w:tcPr>
          <w:p w14:paraId="4C38F269" w14:textId="77777777" w:rsidR="00EE2529" w:rsidRPr="00C81B84" w:rsidRDefault="00AD5E1E" w:rsidP="00C81B84">
            <w:r w:rsidRPr="00C81B84">
              <w:t>992 089</w:t>
            </w:r>
          </w:p>
        </w:tc>
      </w:tr>
      <w:tr w:rsidR="00EE2529" w:rsidRPr="00C81B84" w14:paraId="7923B9B2" w14:textId="77777777">
        <w:trPr>
          <w:trHeight w:val="380"/>
        </w:trPr>
        <w:tc>
          <w:tcPr>
            <w:tcW w:w="580" w:type="dxa"/>
            <w:tcBorders>
              <w:top w:val="nil"/>
              <w:left w:val="nil"/>
              <w:bottom w:val="nil"/>
              <w:right w:val="nil"/>
            </w:tcBorders>
            <w:tcMar>
              <w:top w:w="128" w:type="dxa"/>
              <w:left w:w="43" w:type="dxa"/>
              <w:bottom w:w="43" w:type="dxa"/>
              <w:right w:w="43" w:type="dxa"/>
            </w:tcMar>
          </w:tcPr>
          <w:p w14:paraId="23DEFA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3EA3B4"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1AF7DF" w14:textId="77777777" w:rsidR="00EE2529" w:rsidRPr="00C81B84" w:rsidRDefault="00AD5E1E" w:rsidP="00C81B84">
            <w:r w:rsidRPr="00C81B84">
              <w:t xml:space="preserve">Prosjekttilskudd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40ACB" w14:textId="77777777" w:rsidR="00EE2529" w:rsidRPr="00C81B84" w:rsidRDefault="00AD5E1E" w:rsidP="00C81B84">
            <w:r w:rsidRPr="00C81B84">
              <w:t>7 110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3ECCF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4AC512" w14:textId="77777777" w:rsidR="00EE2529" w:rsidRPr="00C81B84" w:rsidRDefault="00AD5E1E" w:rsidP="00C81B84">
            <w:r w:rsidRPr="00C81B84">
              <w:t>152</w:t>
            </w:r>
          </w:p>
        </w:tc>
        <w:tc>
          <w:tcPr>
            <w:tcW w:w="1180" w:type="dxa"/>
            <w:tcBorders>
              <w:top w:val="nil"/>
              <w:left w:val="nil"/>
              <w:bottom w:val="nil"/>
              <w:right w:val="nil"/>
            </w:tcBorders>
            <w:tcMar>
              <w:top w:w="128" w:type="dxa"/>
              <w:left w:w="43" w:type="dxa"/>
              <w:bottom w:w="43" w:type="dxa"/>
              <w:right w:w="43" w:type="dxa"/>
            </w:tcMar>
            <w:vAlign w:val="bottom"/>
          </w:tcPr>
          <w:p w14:paraId="16774877" w14:textId="77777777" w:rsidR="00EE2529" w:rsidRPr="00C81B84" w:rsidRDefault="00AD5E1E" w:rsidP="00C81B84">
            <w:r w:rsidRPr="00C81B84">
              <w:t>7 262</w:t>
            </w:r>
          </w:p>
        </w:tc>
      </w:tr>
      <w:tr w:rsidR="00EE2529" w:rsidRPr="00C81B84" w14:paraId="7637D64D" w14:textId="77777777">
        <w:trPr>
          <w:trHeight w:val="380"/>
        </w:trPr>
        <w:tc>
          <w:tcPr>
            <w:tcW w:w="580" w:type="dxa"/>
            <w:tcBorders>
              <w:top w:val="nil"/>
              <w:left w:val="nil"/>
              <w:bottom w:val="nil"/>
              <w:right w:val="nil"/>
            </w:tcBorders>
            <w:tcMar>
              <w:top w:w="128" w:type="dxa"/>
              <w:left w:w="43" w:type="dxa"/>
              <w:bottom w:w="43" w:type="dxa"/>
              <w:right w:w="43" w:type="dxa"/>
            </w:tcMar>
          </w:tcPr>
          <w:p w14:paraId="6A97D1E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5C8F04"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E76F35" w14:textId="77777777" w:rsidR="00EE2529" w:rsidRPr="00C81B84" w:rsidRDefault="00AD5E1E" w:rsidP="00C81B84">
            <w:r w:rsidRPr="00C81B84">
              <w:t xml:space="preserve">Grunntilskudd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A22D87" w14:textId="77777777" w:rsidR="00EE2529" w:rsidRPr="00C81B84" w:rsidRDefault="00AD5E1E" w:rsidP="00C81B84">
            <w:r w:rsidRPr="00C81B84">
              <w:t>101 736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B975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E71B32" w14:textId="77777777" w:rsidR="00EE2529" w:rsidRPr="00C81B84" w:rsidRDefault="00AD5E1E" w:rsidP="00C81B84">
            <w:r w:rsidRPr="00C81B84">
              <w:t>2 248</w:t>
            </w:r>
          </w:p>
        </w:tc>
        <w:tc>
          <w:tcPr>
            <w:tcW w:w="1180" w:type="dxa"/>
            <w:tcBorders>
              <w:top w:val="nil"/>
              <w:left w:val="nil"/>
              <w:bottom w:val="nil"/>
              <w:right w:val="nil"/>
            </w:tcBorders>
            <w:tcMar>
              <w:top w:w="128" w:type="dxa"/>
              <w:left w:w="43" w:type="dxa"/>
              <w:bottom w:w="43" w:type="dxa"/>
              <w:right w:w="43" w:type="dxa"/>
            </w:tcMar>
            <w:vAlign w:val="bottom"/>
          </w:tcPr>
          <w:p w14:paraId="650B1BD6" w14:textId="77777777" w:rsidR="00EE2529" w:rsidRPr="00C81B84" w:rsidRDefault="00AD5E1E" w:rsidP="00C81B84">
            <w:r w:rsidRPr="00C81B84">
              <w:t>103 984</w:t>
            </w:r>
          </w:p>
        </w:tc>
      </w:tr>
      <w:tr w:rsidR="00EE2529" w:rsidRPr="00C81B84" w14:paraId="6B95F553" w14:textId="77777777">
        <w:trPr>
          <w:trHeight w:val="380"/>
        </w:trPr>
        <w:tc>
          <w:tcPr>
            <w:tcW w:w="580" w:type="dxa"/>
            <w:tcBorders>
              <w:top w:val="nil"/>
              <w:left w:val="nil"/>
              <w:bottom w:val="nil"/>
              <w:right w:val="nil"/>
            </w:tcBorders>
            <w:tcMar>
              <w:top w:w="128" w:type="dxa"/>
              <w:left w:w="43" w:type="dxa"/>
              <w:bottom w:w="43" w:type="dxa"/>
              <w:right w:w="43" w:type="dxa"/>
            </w:tcMar>
          </w:tcPr>
          <w:p w14:paraId="572547F3" w14:textId="77777777" w:rsidR="00EE2529" w:rsidRPr="00C81B84" w:rsidRDefault="00AD5E1E" w:rsidP="00C81B84">
            <w:r w:rsidRPr="00C81B84">
              <w:t>226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46186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233389" w14:textId="77777777" w:rsidR="00EE2529" w:rsidRPr="00C81B84" w:rsidRDefault="00AD5E1E" w:rsidP="00C81B84">
            <w:r w:rsidRPr="00C81B84">
              <w:t>Kvalitetsutvikling i grunnopplæringen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7CDBD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0BD05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4409F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33E642D" w14:textId="77777777" w:rsidR="00EE2529" w:rsidRPr="00C81B84" w:rsidRDefault="00EE2529" w:rsidP="00C81B84"/>
        </w:tc>
      </w:tr>
      <w:tr w:rsidR="00EE2529" w:rsidRPr="00C81B84" w14:paraId="67F894DA" w14:textId="77777777">
        <w:trPr>
          <w:trHeight w:val="380"/>
        </w:trPr>
        <w:tc>
          <w:tcPr>
            <w:tcW w:w="580" w:type="dxa"/>
            <w:tcBorders>
              <w:top w:val="nil"/>
              <w:left w:val="nil"/>
              <w:bottom w:val="nil"/>
              <w:right w:val="nil"/>
            </w:tcBorders>
            <w:tcMar>
              <w:top w:w="128" w:type="dxa"/>
              <w:left w:w="43" w:type="dxa"/>
              <w:bottom w:w="43" w:type="dxa"/>
              <w:right w:w="43" w:type="dxa"/>
            </w:tcMar>
          </w:tcPr>
          <w:p w14:paraId="72F16F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48E539"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8E915A"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6AF4C7" w14:textId="77777777" w:rsidR="00EE2529" w:rsidRPr="00C81B84" w:rsidRDefault="00AD5E1E" w:rsidP="00C81B84">
            <w:r w:rsidRPr="00C81B84">
              <w:t>1 075 393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3D29E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7DFBFB" w14:textId="77777777" w:rsidR="00EE2529" w:rsidRPr="00C81B84" w:rsidRDefault="00AD5E1E" w:rsidP="00C81B84">
            <w:r w:rsidRPr="00C81B84">
              <w:t>203 027</w:t>
            </w:r>
          </w:p>
        </w:tc>
        <w:tc>
          <w:tcPr>
            <w:tcW w:w="1180" w:type="dxa"/>
            <w:tcBorders>
              <w:top w:val="nil"/>
              <w:left w:val="nil"/>
              <w:bottom w:val="nil"/>
              <w:right w:val="nil"/>
            </w:tcBorders>
            <w:tcMar>
              <w:top w:w="128" w:type="dxa"/>
              <w:left w:w="43" w:type="dxa"/>
              <w:bottom w:w="43" w:type="dxa"/>
              <w:right w:w="43" w:type="dxa"/>
            </w:tcMar>
            <w:vAlign w:val="bottom"/>
          </w:tcPr>
          <w:p w14:paraId="05389D56" w14:textId="77777777" w:rsidR="00EE2529" w:rsidRPr="00C81B84" w:rsidRDefault="00AD5E1E" w:rsidP="00C81B84">
            <w:r w:rsidRPr="00C81B84">
              <w:t>1 278 420</w:t>
            </w:r>
          </w:p>
        </w:tc>
      </w:tr>
      <w:tr w:rsidR="00EE2529" w:rsidRPr="00C81B84" w14:paraId="029C779B" w14:textId="77777777">
        <w:trPr>
          <w:trHeight w:val="380"/>
        </w:trPr>
        <w:tc>
          <w:tcPr>
            <w:tcW w:w="580" w:type="dxa"/>
            <w:tcBorders>
              <w:top w:val="nil"/>
              <w:left w:val="nil"/>
              <w:bottom w:val="nil"/>
              <w:right w:val="nil"/>
            </w:tcBorders>
            <w:tcMar>
              <w:top w:w="128" w:type="dxa"/>
              <w:left w:w="43" w:type="dxa"/>
              <w:bottom w:w="43" w:type="dxa"/>
              <w:right w:w="43" w:type="dxa"/>
            </w:tcMar>
          </w:tcPr>
          <w:p w14:paraId="46735A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5AD232"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13EACCC" w14:textId="77777777" w:rsidR="00EE2529" w:rsidRPr="00C81B84" w:rsidRDefault="00AD5E1E" w:rsidP="00C81B84">
            <w:r w:rsidRPr="00C81B84">
              <w:t xml:space="preserve">Videreutdanning for lærere og skoleledere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77BF69" w14:textId="77777777" w:rsidR="00EE2529" w:rsidRPr="00C81B84" w:rsidRDefault="00AD5E1E" w:rsidP="00C81B84">
            <w:r w:rsidRPr="00C81B84">
              <w:t>1 570 634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F70CE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B75648" w14:textId="77777777" w:rsidR="00EE2529" w:rsidRPr="00C81B84" w:rsidRDefault="00AD5E1E" w:rsidP="00C81B84">
            <w:r w:rsidRPr="00C81B84">
              <w:t>32 035</w:t>
            </w:r>
          </w:p>
        </w:tc>
        <w:tc>
          <w:tcPr>
            <w:tcW w:w="1180" w:type="dxa"/>
            <w:tcBorders>
              <w:top w:val="nil"/>
              <w:left w:val="nil"/>
              <w:bottom w:val="nil"/>
              <w:right w:val="nil"/>
            </w:tcBorders>
            <w:tcMar>
              <w:top w:w="128" w:type="dxa"/>
              <w:left w:w="43" w:type="dxa"/>
              <w:bottom w:w="43" w:type="dxa"/>
              <w:right w:w="43" w:type="dxa"/>
            </w:tcMar>
            <w:vAlign w:val="bottom"/>
          </w:tcPr>
          <w:p w14:paraId="6C75E9EF" w14:textId="77777777" w:rsidR="00EE2529" w:rsidRPr="00C81B84" w:rsidRDefault="00AD5E1E" w:rsidP="00C81B84">
            <w:r w:rsidRPr="00C81B84">
              <w:t>1 602 669</w:t>
            </w:r>
          </w:p>
        </w:tc>
      </w:tr>
      <w:tr w:rsidR="00EE2529" w:rsidRPr="00C81B84" w14:paraId="68F0EB02" w14:textId="77777777">
        <w:trPr>
          <w:trHeight w:val="640"/>
        </w:trPr>
        <w:tc>
          <w:tcPr>
            <w:tcW w:w="580" w:type="dxa"/>
            <w:tcBorders>
              <w:top w:val="nil"/>
              <w:left w:val="nil"/>
              <w:bottom w:val="nil"/>
              <w:right w:val="nil"/>
            </w:tcBorders>
            <w:tcMar>
              <w:top w:w="128" w:type="dxa"/>
              <w:left w:w="43" w:type="dxa"/>
              <w:bottom w:w="43" w:type="dxa"/>
              <w:right w:w="43" w:type="dxa"/>
            </w:tcMar>
          </w:tcPr>
          <w:p w14:paraId="47A5198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D01314"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78AD01"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919E76" w14:textId="77777777" w:rsidR="00EE2529" w:rsidRPr="00C81B84" w:rsidRDefault="00AD5E1E" w:rsidP="00C81B84">
            <w:r w:rsidRPr="00C81B84">
              <w:t>22 000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78D6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DB3BEC" w14:textId="77777777" w:rsidR="00EE2529" w:rsidRPr="00C81B84" w:rsidRDefault="00AD5E1E" w:rsidP="00C81B84">
            <w:r w:rsidRPr="00C81B84">
              <w:t>755</w:t>
            </w:r>
          </w:p>
        </w:tc>
        <w:tc>
          <w:tcPr>
            <w:tcW w:w="1180" w:type="dxa"/>
            <w:tcBorders>
              <w:top w:val="nil"/>
              <w:left w:val="nil"/>
              <w:bottom w:val="nil"/>
              <w:right w:val="nil"/>
            </w:tcBorders>
            <w:tcMar>
              <w:top w:w="128" w:type="dxa"/>
              <w:left w:w="43" w:type="dxa"/>
              <w:bottom w:w="43" w:type="dxa"/>
              <w:right w:w="43" w:type="dxa"/>
            </w:tcMar>
            <w:vAlign w:val="bottom"/>
          </w:tcPr>
          <w:p w14:paraId="1896B6D6" w14:textId="77777777" w:rsidR="00EE2529" w:rsidRPr="00C81B84" w:rsidRDefault="00AD5E1E" w:rsidP="00C81B84">
            <w:r w:rsidRPr="00C81B84">
              <w:t>22 755</w:t>
            </w:r>
          </w:p>
        </w:tc>
      </w:tr>
      <w:tr w:rsidR="00EE2529" w:rsidRPr="00C81B84" w14:paraId="28803FC4" w14:textId="77777777">
        <w:trPr>
          <w:trHeight w:val="640"/>
        </w:trPr>
        <w:tc>
          <w:tcPr>
            <w:tcW w:w="580" w:type="dxa"/>
            <w:tcBorders>
              <w:top w:val="nil"/>
              <w:left w:val="nil"/>
              <w:bottom w:val="nil"/>
              <w:right w:val="nil"/>
            </w:tcBorders>
            <w:tcMar>
              <w:top w:w="128" w:type="dxa"/>
              <w:left w:w="43" w:type="dxa"/>
              <w:bottom w:w="43" w:type="dxa"/>
              <w:right w:w="43" w:type="dxa"/>
            </w:tcMar>
          </w:tcPr>
          <w:p w14:paraId="7D749F9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1A5078"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8E00DB" w14:textId="77777777" w:rsidR="00EE2529" w:rsidRPr="00C81B84" w:rsidRDefault="00AD5E1E" w:rsidP="00C81B84">
            <w:r w:rsidRPr="00C81B84">
              <w:t xml:space="preserve">Tilskuddsordning til veiledning for nyutdannede nytilsatte lærere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C3B5BD" w14:textId="77777777" w:rsidR="00EE2529" w:rsidRPr="00C81B84" w:rsidRDefault="00AD5E1E" w:rsidP="00C81B84">
            <w:r w:rsidRPr="00C81B84">
              <w:t>63 552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1FE7E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0F82DF" w14:textId="77777777" w:rsidR="00EE2529" w:rsidRPr="00C81B84" w:rsidRDefault="00AD5E1E" w:rsidP="00C81B84">
            <w:r w:rsidRPr="00C81B84">
              <w:t>1 484</w:t>
            </w:r>
          </w:p>
        </w:tc>
        <w:tc>
          <w:tcPr>
            <w:tcW w:w="1180" w:type="dxa"/>
            <w:tcBorders>
              <w:top w:val="nil"/>
              <w:left w:val="nil"/>
              <w:bottom w:val="nil"/>
              <w:right w:val="nil"/>
            </w:tcBorders>
            <w:tcMar>
              <w:top w:w="128" w:type="dxa"/>
              <w:left w:w="43" w:type="dxa"/>
              <w:bottom w:w="43" w:type="dxa"/>
              <w:right w:w="43" w:type="dxa"/>
            </w:tcMar>
            <w:vAlign w:val="bottom"/>
          </w:tcPr>
          <w:p w14:paraId="681C80A6" w14:textId="77777777" w:rsidR="00EE2529" w:rsidRPr="00C81B84" w:rsidRDefault="00AD5E1E" w:rsidP="00C81B84">
            <w:r w:rsidRPr="00C81B84">
              <w:t>65 036</w:t>
            </w:r>
          </w:p>
        </w:tc>
      </w:tr>
      <w:tr w:rsidR="00EE2529" w:rsidRPr="00C81B84" w14:paraId="736B80EF" w14:textId="77777777">
        <w:trPr>
          <w:trHeight w:val="380"/>
        </w:trPr>
        <w:tc>
          <w:tcPr>
            <w:tcW w:w="580" w:type="dxa"/>
            <w:tcBorders>
              <w:top w:val="nil"/>
              <w:left w:val="nil"/>
              <w:bottom w:val="nil"/>
              <w:right w:val="nil"/>
            </w:tcBorders>
            <w:tcMar>
              <w:top w:w="128" w:type="dxa"/>
              <w:left w:w="43" w:type="dxa"/>
              <w:bottom w:w="43" w:type="dxa"/>
              <w:right w:w="43" w:type="dxa"/>
            </w:tcMar>
          </w:tcPr>
          <w:p w14:paraId="5B1B05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AB8ABA"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F5C587" w14:textId="77777777" w:rsidR="00EE2529" w:rsidRPr="00C81B84" w:rsidRDefault="00AD5E1E" w:rsidP="00C81B84">
            <w:r w:rsidRPr="00C81B84">
              <w:t xml:space="preserve">Tilskudd til vitensentre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A7C295" w14:textId="77777777" w:rsidR="00EE2529" w:rsidRPr="00C81B84" w:rsidRDefault="00AD5E1E" w:rsidP="00C81B84">
            <w:r w:rsidRPr="00C81B84">
              <w:t>94 351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E08F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E9D130" w14:textId="77777777" w:rsidR="00EE2529" w:rsidRPr="00C81B84" w:rsidRDefault="00AD5E1E" w:rsidP="00C81B84">
            <w:r w:rsidRPr="00C81B84">
              <w:t>2 015</w:t>
            </w:r>
          </w:p>
        </w:tc>
        <w:tc>
          <w:tcPr>
            <w:tcW w:w="1180" w:type="dxa"/>
            <w:tcBorders>
              <w:top w:val="nil"/>
              <w:left w:val="nil"/>
              <w:bottom w:val="nil"/>
              <w:right w:val="nil"/>
            </w:tcBorders>
            <w:tcMar>
              <w:top w:w="128" w:type="dxa"/>
              <w:left w:w="43" w:type="dxa"/>
              <w:bottom w:w="43" w:type="dxa"/>
              <w:right w:w="43" w:type="dxa"/>
            </w:tcMar>
            <w:vAlign w:val="bottom"/>
          </w:tcPr>
          <w:p w14:paraId="180ADA75" w14:textId="77777777" w:rsidR="00EE2529" w:rsidRPr="00C81B84" w:rsidRDefault="00AD5E1E" w:rsidP="00C81B84">
            <w:r w:rsidRPr="00C81B84">
              <w:t>96 366</w:t>
            </w:r>
          </w:p>
        </w:tc>
      </w:tr>
      <w:tr w:rsidR="00EE2529" w:rsidRPr="00C81B84" w14:paraId="21F3D532" w14:textId="77777777">
        <w:trPr>
          <w:trHeight w:val="380"/>
        </w:trPr>
        <w:tc>
          <w:tcPr>
            <w:tcW w:w="580" w:type="dxa"/>
            <w:tcBorders>
              <w:top w:val="nil"/>
              <w:left w:val="nil"/>
              <w:bottom w:val="nil"/>
              <w:right w:val="nil"/>
            </w:tcBorders>
            <w:tcMar>
              <w:top w:w="128" w:type="dxa"/>
              <w:left w:w="43" w:type="dxa"/>
              <w:bottom w:w="43" w:type="dxa"/>
              <w:right w:w="43" w:type="dxa"/>
            </w:tcMar>
          </w:tcPr>
          <w:p w14:paraId="7E3E4722" w14:textId="77777777" w:rsidR="00EE2529" w:rsidRPr="00C81B84" w:rsidRDefault="00AD5E1E" w:rsidP="00C81B84">
            <w:r w:rsidRPr="00C81B84">
              <w:t>227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3BDC5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819CC0" w14:textId="77777777" w:rsidR="00EE2529" w:rsidRPr="00C81B84" w:rsidRDefault="00AD5E1E" w:rsidP="00C81B84">
            <w:r w:rsidRPr="00C81B84">
              <w:t>Tilskudd til særskilte skoler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737B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D1F3C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82C46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6B5A7D1" w14:textId="77777777" w:rsidR="00EE2529" w:rsidRPr="00C81B84" w:rsidRDefault="00EE2529" w:rsidP="00C81B84"/>
        </w:tc>
      </w:tr>
      <w:tr w:rsidR="00EE2529" w:rsidRPr="00C81B84" w14:paraId="762A74A3" w14:textId="77777777">
        <w:trPr>
          <w:trHeight w:val="640"/>
        </w:trPr>
        <w:tc>
          <w:tcPr>
            <w:tcW w:w="580" w:type="dxa"/>
            <w:tcBorders>
              <w:top w:val="nil"/>
              <w:left w:val="nil"/>
              <w:bottom w:val="nil"/>
              <w:right w:val="nil"/>
            </w:tcBorders>
            <w:tcMar>
              <w:top w:w="128" w:type="dxa"/>
              <w:left w:w="43" w:type="dxa"/>
              <w:bottom w:w="43" w:type="dxa"/>
              <w:right w:w="43" w:type="dxa"/>
            </w:tcMar>
          </w:tcPr>
          <w:p w14:paraId="224691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4C3110"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02F92B" w14:textId="77777777" w:rsidR="00EE2529" w:rsidRPr="00C81B84" w:rsidRDefault="00AD5E1E" w:rsidP="00C81B84">
            <w:r w:rsidRPr="00C81B84">
              <w:t xml:space="preserve">Tilskudd til kommuner og fylkeskommuner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1DD5F8" w14:textId="77777777" w:rsidR="00EE2529" w:rsidRPr="00C81B84" w:rsidRDefault="00AD5E1E" w:rsidP="00C81B84">
            <w:r w:rsidRPr="00C81B84">
              <w:t>41 808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A63B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83DE3" w14:textId="77777777" w:rsidR="00EE2529" w:rsidRPr="00C81B84" w:rsidRDefault="00AD5E1E" w:rsidP="00C81B84">
            <w:r w:rsidRPr="00C81B84">
              <w:t>976</w:t>
            </w:r>
          </w:p>
        </w:tc>
        <w:tc>
          <w:tcPr>
            <w:tcW w:w="1180" w:type="dxa"/>
            <w:tcBorders>
              <w:top w:val="nil"/>
              <w:left w:val="nil"/>
              <w:bottom w:val="nil"/>
              <w:right w:val="nil"/>
            </w:tcBorders>
            <w:tcMar>
              <w:top w:w="128" w:type="dxa"/>
              <w:left w:w="43" w:type="dxa"/>
              <w:bottom w:w="43" w:type="dxa"/>
              <w:right w:w="43" w:type="dxa"/>
            </w:tcMar>
            <w:vAlign w:val="bottom"/>
          </w:tcPr>
          <w:p w14:paraId="5C7B02E2" w14:textId="77777777" w:rsidR="00EE2529" w:rsidRPr="00C81B84" w:rsidRDefault="00AD5E1E" w:rsidP="00C81B84">
            <w:r w:rsidRPr="00C81B84">
              <w:t>42 784</w:t>
            </w:r>
          </w:p>
        </w:tc>
      </w:tr>
      <w:tr w:rsidR="00EE2529" w:rsidRPr="00C81B84" w14:paraId="412EE639" w14:textId="77777777">
        <w:trPr>
          <w:trHeight w:val="380"/>
        </w:trPr>
        <w:tc>
          <w:tcPr>
            <w:tcW w:w="580" w:type="dxa"/>
            <w:tcBorders>
              <w:top w:val="nil"/>
              <w:left w:val="nil"/>
              <w:bottom w:val="nil"/>
              <w:right w:val="nil"/>
            </w:tcBorders>
            <w:tcMar>
              <w:top w:w="128" w:type="dxa"/>
              <w:left w:w="43" w:type="dxa"/>
              <w:bottom w:w="43" w:type="dxa"/>
              <w:right w:w="43" w:type="dxa"/>
            </w:tcMar>
          </w:tcPr>
          <w:p w14:paraId="55C977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FCD450"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69C458"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9E6884" w14:textId="77777777" w:rsidR="00EE2529" w:rsidRPr="00C81B84" w:rsidRDefault="00AD5E1E" w:rsidP="00C81B84">
            <w:r w:rsidRPr="00C81B84">
              <w:t>180 469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1C763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F08CF3" w14:textId="77777777" w:rsidR="00EE2529" w:rsidRPr="00C81B84" w:rsidRDefault="00AD5E1E" w:rsidP="00C81B84">
            <w:r w:rsidRPr="00C81B84">
              <w:t>3 855</w:t>
            </w:r>
          </w:p>
        </w:tc>
        <w:tc>
          <w:tcPr>
            <w:tcW w:w="1180" w:type="dxa"/>
            <w:tcBorders>
              <w:top w:val="nil"/>
              <w:left w:val="nil"/>
              <w:bottom w:val="nil"/>
              <w:right w:val="nil"/>
            </w:tcBorders>
            <w:tcMar>
              <w:top w:w="128" w:type="dxa"/>
              <w:left w:w="43" w:type="dxa"/>
              <w:bottom w:w="43" w:type="dxa"/>
              <w:right w:w="43" w:type="dxa"/>
            </w:tcMar>
            <w:vAlign w:val="bottom"/>
          </w:tcPr>
          <w:p w14:paraId="435C261C" w14:textId="77777777" w:rsidR="00EE2529" w:rsidRPr="00C81B84" w:rsidRDefault="00AD5E1E" w:rsidP="00C81B84">
            <w:r w:rsidRPr="00C81B84">
              <w:t>184 324</w:t>
            </w:r>
          </w:p>
        </w:tc>
      </w:tr>
      <w:tr w:rsidR="00EE2529" w:rsidRPr="00C81B84" w14:paraId="0DEC2340" w14:textId="77777777">
        <w:trPr>
          <w:trHeight w:val="380"/>
        </w:trPr>
        <w:tc>
          <w:tcPr>
            <w:tcW w:w="580" w:type="dxa"/>
            <w:tcBorders>
              <w:top w:val="nil"/>
              <w:left w:val="nil"/>
              <w:bottom w:val="nil"/>
              <w:right w:val="nil"/>
            </w:tcBorders>
            <w:tcMar>
              <w:top w:w="128" w:type="dxa"/>
              <w:left w:w="43" w:type="dxa"/>
              <w:bottom w:w="43" w:type="dxa"/>
              <w:right w:w="43" w:type="dxa"/>
            </w:tcMar>
          </w:tcPr>
          <w:p w14:paraId="3F4301AF"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A45C6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79E6B6" w14:textId="77777777" w:rsidR="00EE2529" w:rsidRPr="00C81B84" w:rsidRDefault="00AD5E1E" w:rsidP="00C81B84">
            <w:r w:rsidRPr="00C81B84">
              <w:t>Tilskudd til private skoler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94A14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FC978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4E1BC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F8CF6FC" w14:textId="77777777" w:rsidR="00EE2529" w:rsidRPr="00C81B84" w:rsidRDefault="00EE2529" w:rsidP="00C81B84"/>
        </w:tc>
      </w:tr>
      <w:tr w:rsidR="00EE2529" w:rsidRPr="00C81B84" w14:paraId="1A179F0E" w14:textId="77777777">
        <w:trPr>
          <w:trHeight w:val="380"/>
        </w:trPr>
        <w:tc>
          <w:tcPr>
            <w:tcW w:w="580" w:type="dxa"/>
            <w:tcBorders>
              <w:top w:val="nil"/>
              <w:left w:val="nil"/>
              <w:bottom w:val="nil"/>
              <w:right w:val="nil"/>
            </w:tcBorders>
            <w:tcMar>
              <w:top w:w="128" w:type="dxa"/>
              <w:left w:w="43" w:type="dxa"/>
              <w:bottom w:w="43" w:type="dxa"/>
              <w:right w:w="43" w:type="dxa"/>
            </w:tcMar>
          </w:tcPr>
          <w:p w14:paraId="371111E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E8F24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A4924D" w14:textId="77777777" w:rsidR="00EE2529" w:rsidRPr="00C81B84" w:rsidRDefault="00AD5E1E" w:rsidP="00C81B84">
            <w:r w:rsidRPr="00C81B84">
              <w:t xml:space="preserve">Private grunnskoler,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8D4008" w14:textId="77777777" w:rsidR="00EE2529" w:rsidRPr="00C81B84" w:rsidRDefault="00AD5E1E" w:rsidP="00C81B84">
            <w:r w:rsidRPr="00C81B84">
              <w:t>3 515 056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DE454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1399FE" w14:textId="77777777" w:rsidR="00EE2529" w:rsidRPr="00C81B84" w:rsidRDefault="00AD5E1E" w:rsidP="00C81B84">
            <w:r w:rsidRPr="00C81B84">
              <w:t>75 079</w:t>
            </w:r>
          </w:p>
        </w:tc>
        <w:tc>
          <w:tcPr>
            <w:tcW w:w="1180" w:type="dxa"/>
            <w:tcBorders>
              <w:top w:val="nil"/>
              <w:left w:val="nil"/>
              <w:bottom w:val="nil"/>
              <w:right w:val="nil"/>
            </w:tcBorders>
            <w:tcMar>
              <w:top w:w="128" w:type="dxa"/>
              <w:left w:w="43" w:type="dxa"/>
              <w:bottom w:w="43" w:type="dxa"/>
              <w:right w:w="43" w:type="dxa"/>
            </w:tcMar>
            <w:vAlign w:val="bottom"/>
          </w:tcPr>
          <w:p w14:paraId="550774C5" w14:textId="77777777" w:rsidR="00EE2529" w:rsidRPr="00C81B84" w:rsidRDefault="00AD5E1E" w:rsidP="00C81B84">
            <w:r w:rsidRPr="00C81B84">
              <w:t>3 590 135</w:t>
            </w:r>
          </w:p>
        </w:tc>
      </w:tr>
      <w:tr w:rsidR="00EE2529" w:rsidRPr="00C81B84" w14:paraId="12C3643B" w14:textId="77777777">
        <w:trPr>
          <w:trHeight w:val="640"/>
        </w:trPr>
        <w:tc>
          <w:tcPr>
            <w:tcW w:w="580" w:type="dxa"/>
            <w:tcBorders>
              <w:top w:val="nil"/>
              <w:left w:val="nil"/>
              <w:bottom w:val="nil"/>
              <w:right w:val="nil"/>
            </w:tcBorders>
            <w:tcMar>
              <w:top w:w="128" w:type="dxa"/>
              <w:left w:w="43" w:type="dxa"/>
              <w:bottom w:w="43" w:type="dxa"/>
              <w:right w:w="43" w:type="dxa"/>
            </w:tcMar>
          </w:tcPr>
          <w:p w14:paraId="173DAEB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652330"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03A774" w14:textId="77777777" w:rsidR="00EE2529" w:rsidRPr="00C81B84" w:rsidRDefault="00AD5E1E" w:rsidP="00C81B84">
            <w:r w:rsidRPr="00C81B84">
              <w:t xml:space="preserve">Private videregående </w:t>
            </w:r>
            <w:proofErr w:type="gramStart"/>
            <w:r w:rsidRPr="00C81B84">
              <w:t xml:space="preserve">skoler,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3BDDC3" w14:textId="77777777" w:rsidR="00EE2529" w:rsidRPr="00C81B84" w:rsidRDefault="00AD5E1E" w:rsidP="00C81B84">
            <w:r w:rsidRPr="00C81B84">
              <w:t>1 925 246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B76C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D45665" w14:textId="77777777" w:rsidR="00EE2529" w:rsidRPr="00C81B84" w:rsidRDefault="00AD5E1E" w:rsidP="00C81B84">
            <w:r w:rsidRPr="00C81B84">
              <w:t>41 122</w:t>
            </w:r>
          </w:p>
        </w:tc>
        <w:tc>
          <w:tcPr>
            <w:tcW w:w="1180" w:type="dxa"/>
            <w:tcBorders>
              <w:top w:val="nil"/>
              <w:left w:val="nil"/>
              <w:bottom w:val="nil"/>
              <w:right w:val="nil"/>
            </w:tcBorders>
            <w:tcMar>
              <w:top w:w="128" w:type="dxa"/>
              <w:left w:w="43" w:type="dxa"/>
              <w:bottom w:w="43" w:type="dxa"/>
              <w:right w:w="43" w:type="dxa"/>
            </w:tcMar>
            <w:vAlign w:val="bottom"/>
          </w:tcPr>
          <w:p w14:paraId="4D034D90" w14:textId="77777777" w:rsidR="00EE2529" w:rsidRPr="00C81B84" w:rsidRDefault="00AD5E1E" w:rsidP="00C81B84">
            <w:r w:rsidRPr="00C81B84">
              <w:t>1 966 368</w:t>
            </w:r>
          </w:p>
        </w:tc>
      </w:tr>
      <w:tr w:rsidR="00EE2529" w:rsidRPr="00C81B84" w14:paraId="0A2C0FA7" w14:textId="77777777">
        <w:trPr>
          <w:trHeight w:val="640"/>
        </w:trPr>
        <w:tc>
          <w:tcPr>
            <w:tcW w:w="580" w:type="dxa"/>
            <w:tcBorders>
              <w:top w:val="nil"/>
              <w:left w:val="nil"/>
              <w:bottom w:val="nil"/>
              <w:right w:val="nil"/>
            </w:tcBorders>
            <w:tcMar>
              <w:top w:w="128" w:type="dxa"/>
              <w:left w:w="43" w:type="dxa"/>
              <w:bottom w:w="43" w:type="dxa"/>
              <w:right w:w="43" w:type="dxa"/>
            </w:tcMar>
          </w:tcPr>
          <w:p w14:paraId="6CE8F9E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C733C2"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197F9B" w14:textId="77777777" w:rsidR="00EE2529" w:rsidRPr="00C81B84" w:rsidRDefault="00AD5E1E" w:rsidP="00C81B84">
            <w:r w:rsidRPr="00C81B84">
              <w:t xml:space="preserve">Diverse skoler som gir yrkesrettet opplæring,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4126E4" w14:textId="77777777" w:rsidR="00EE2529" w:rsidRPr="00C81B84" w:rsidRDefault="00AD5E1E" w:rsidP="00C81B84">
            <w:r w:rsidRPr="00C81B84">
              <w:t>143 980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7DBA8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6A2570" w14:textId="77777777" w:rsidR="00EE2529" w:rsidRPr="00C81B84" w:rsidRDefault="00AD5E1E" w:rsidP="00C81B84">
            <w:r w:rsidRPr="00C81B84">
              <w:t>3 075</w:t>
            </w:r>
          </w:p>
        </w:tc>
        <w:tc>
          <w:tcPr>
            <w:tcW w:w="1180" w:type="dxa"/>
            <w:tcBorders>
              <w:top w:val="nil"/>
              <w:left w:val="nil"/>
              <w:bottom w:val="nil"/>
              <w:right w:val="nil"/>
            </w:tcBorders>
            <w:tcMar>
              <w:top w:w="128" w:type="dxa"/>
              <w:left w:w="43" w:type="dxa"/>
              <w:bottom w:w="43" w:type="dxa"/>
              <w:right w:w="43" w:type="dxa"/>
            </w:tcMar>
            <w:vAlign w:val="bottom"/>
          </w:tcPr>
          <w:p w14:paraId="212B0358" w14:textId="77777777" w:rsidR="00EE2529" w:rsidRPr="00C81B84" w:rsidRDefault="00AD5E1E" w:rsidP="00C81B84">
            <w:r w:rsidRPr="00C81B84">
              <w:t>147 055</w:t>
            </w:r>
          </w:p>
        </w:tc>
      </w:tr>
      <w:tr w:rsidR="00EE2529" w:rsidRPr="00C81B84" w14:paraId="3D577EFB" w14:textId="77777777">
        <w:trPr>
          <w:trHeight w:val="640"/>
        </w:trPr>
        <w:tc>
          <w:tcPr>
            <w:tcW w:w="580" w:type="dxa"/>
            <w:tcBorders>
              <w:top w:val="nil"/>
              <w:left w:val="nil"/>
              <w:bottom w:val="nil"/>
              <w:right w:val="nil"/>
            </w:tcBorders>
            <w:tcMar>
              <w:top w:w="128" w:type="dxa"/>
              <w:left w:w="43" w:type="dxa"/>
              <w:bottom w:w="43" w:type="dxa"/>
              <w:right w:w="43" w:type="dxa"/>
            </w:tcMar>
          </w:tcPr>
          <w:p w14:paraId="5761347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276970"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04D936" w14:textId="77777777" w:rsidR="00EE2529" w:rsidRPr="00C81B84" w:rsidRDefault="00AD5E1E" w:rsidP="00C81B84">
            <w:r w:rsidRPr="00C81B84">
              <w:t xml:space="preserve">Private grunnskoler i </w:t>
            </w:r>
            <w:proofErr w:type="gramStart"/>
            <w:r w:rsidRPr="00C81B84">
              <w:t xml:space="preserve">utlandet,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0DB932" w14:textId="77777777" w:rsidR="00EE2529" w:rsidRPr="00C81B84" w:rsidRDefault="00AD5E1E" w:rsidP="00C81B84">
            <w:r w:rsidRPr="00C81B84">
              <w:t>122 571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867F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C58916" w14:textId="77777777" w:rsidR="00EE2529" w:rsidRPr="00C81B84" w:rsidRDefault="00AD5E1E" w:rsidP="00C81B84">
            <w:r w:rsidRPr="00C81B84">
              <w:t>2 618</w:t>
            </w:r>
          </w:p>
        </w:tc>
        <w:tc>
          <w:tcPr>
            <w:tcW w:w="1180" w:type="dxa"/>
            <w:tcBorders>
              <w:top w:val="nil"/>
              <w:left w:val="nil"/>
              <w:bottom w:val="nil"/>
              <w:right w:val="nil"/>
            </w:tcBorders>
            <w:tcMar>
              <w:top w:w="128" w:type="dxa"/>
              <w:left w:w="43" w:type="dxa"/>
              <w:bottom w:w="43" w:type="dxa"/>
              <w:right w:w="43" w:type="dxa"/>
            </w:tcMar>
            <w:vAlign w:val="bottom"/>
          </w:tcPr>
          <w:p w14:paraId="37290FFF" w14:textId="77777777" w:rsidR="00EE2529" w:rsidRPr="00C81B84" w:rsidRDefault="00AD5E1E" w:rsidP="00C81B84">
            <w:r w:rsidRPr="00C81B84">
              <w:t>125 189</w:t>
            </w:r>
          </w:p>
        </w:tc>
      </w:tr>
      <w:tr w:rsidR="00EE2529" w:rsidRPr="00C81B84" w14:paraId="7B345C36" w14:textId="77777777">
        <w:trPr>
          <w:trHeight w:val="640"/>
        </w:trPr>
        <w:tc>
          <w:tcPr>
            <w:tcW w:w="580" w:type="dxa"/>
            <w:tcBorders>
              <w:top w:val="nil"/>
              <w:left w:val="nil"/>
              <w:bottom w:val="nil"/>
              <w:right w:val="nil"/>
            </w:tcBorders>
            <w:tcMar>
              <w:top w:w="128" w:type="dxa"/>
              <w:left w:w="43" w:type="dxa"/>
              <w:bottom w:w="43" w:type="dxa"/>
              <w:right w:w="43" w:type="dxa"/>
            </w:tcMar>
          </w:tcPr>
          <w:p w14:paraId="60AF38C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210839"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4550D1" w14:textId="77777777" w:rsidR="00EE2529" w:rsidRPr="00C81B84" w:rsidRDefault="00AD5E1E" w:rsidP="00C81B84">
            <w:r w:rsidRPr="00C81B84">
              <w:t xml:space="preserve">Private videregående skoler i utlandet,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3A4128" w14:textId="77777777" w:rsidR="00EE2529" w:rsidRPr="00C81B84" w:rsidRDefault="00AD5E1E" w:rsidP="00C81B84">
            <w:r w:rsidRPr="00C81B84">
              <w:t>17 638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E2969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B6F60A" w14:textId="77777777" w:rsidR="00EE2529" w:rsidRPr="00C81B84" w:rsidRDefault="00AD5E1E" w:rsidP="00C81B84">
            <w:r w:rsidRPr="00C81B84">
              <w:t>377</w:t>
            </w:r>
          </w:p>
        </w:tc>
        <w:tc>
          <w:tcPr>
            <w:tcW w:w="1180" w:type="dxa"/>
            <w:tcBorders>
              <w:top w:val="nil"/>
              <w:left w:val="nil"/>
              <w:bottom w:val="nil"/>
              <w:right w:val="nil"/>
            </w:tcBorders>
            <w:tcMar>
              <w:top w:w="128" w:type="dxa"/>
              <w:left w:w="43" w:type="dxa"/>
              <w:bottom w:w="43" w:type="dxa"/>
              <w:right w:w="43" w:type="dxa"/>
            </w:tcMar>
            <w:vAlign w:val="bottom"/>
          </w:tcPr>
          <w:p w14:paraId="1309D4C6" w14:textId="77777777" w:rsidR="00EE2529" w:rsidRPr="00C81B84" w:rsidRDefault="00AD5E1E" w:rsidP="00C81B84">
            <w:r w:rsidRPr="00C81B84">
              <w:t>18 015</w:t>
            </w:r>
          </w:p>
        </w:tc>
      </w:tr>
      <w:tr w:rsidR="00EE2529" w:rsidRPr="00C81B84" w14:paraId="18585C8D" w14:textId="77777777">
        <w:trPr>
          <w:trHeight w:val="640"/>
        </w:trPr>
        <w:tc>
          <w:tcPr>
            <w:tcW w:w="580" w:type="dxa"/>
            <w:tcBorders>
              <w:top w:val="nil"/>
              <w:left w:val="nil"/>
              <w:bottom w:val="nil"/>
              <w:right w:val="nil"/>
            </w:tcBorders>
            <w:tcMar>
              <w:top w:w="128" w:type="dxa"/>
              <w:left w:w="43" w:type="dxa"/>
              <w:bottom w:w="43" w:type="dxa"/>
              <w:right w:w="43" w:type="dxa"/>
            </w:tcMar>
          </w:tcPr>
          <w:p w14:paraId="22C26A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8AAC2E"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FC18E8" w14:textId="77777777" w:rsidR="00EE2529" w:rsidRPr="00C81B84" w:rsidRDefault="00AD5E1E" w:rsidP="00C81B84">
            <w:r w:rsidRPr="00C81B84">
              <w:t xml:space="preserve">Private skoler for funksjonshemmede elever,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545EF7" w14:textId="77777777" w:rsidR="00EE2529" w:rsidRPr="00C81B84" w:rsidRDefault="00AD5E1E" w:rsidP="00C81B84">
            <w:r w:rsidRPr="00C81B84">
              <w:t>434 808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CBE5A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36DD50" w14:textId="77777777" w:rsidR="00EE2529" w:rsidRPr="00C81B84" w:rsidRDefault="00AD5E1E" w:rsidP="00C81B84">
            <w:r w:rsidRPr="00C81B84">
              <w:t>9 287</w:t>
            </w:r>
          </w:p>
        </w:tc>
        <w:tc>
          <w:tcPr>
            <w:tcW w:w="1180" w:type="dxa"/>
            <w:tcBorders>
              <w:top w:val="nil"/>
              <w:left w:val="nil"/>
              <w:bottom w:val="nil"/>
              <w:right w:val="nil"/>
            </w:tcBorders>
            <w:tcMar>
              <w:top w:w="128" w:type="dxa"/>
              <w:left w:w="43" w:type="dxa"/>
              <w:bottom w:w="43" w:type="dxa"/>
              <w:right w:w="43" w:type="dxa"/>
            </w:tcMar>
            <w:vAlign w:val="bottom"/>
          </w:tcPr>
          <w:p w14:paraId="66D51A21" w14:textId="77777777" w:rsidR="00EE2529" w:rsidRPr="00C81B84" w:rsidRDefault="00AD5E1E" w:rsidP="00C81B84">
            <w:r w:rsidRPr="00C81B84">
              <w:t>444 095</w:t>
            </w:r>
          </w:p>
        </w:tc>
      </w:tr>
      <w:tr w:rsidR="00EE2529" w:rsidRPr="00C81B84" w14:paraId="71BEA5CE" w14:textId="77777777">
        <w:trPr>
          <w:trHeight w:val="380"/>
        </w:trPr>
        <w:tc>
          <w:tcPr>
            <w:tcW w:w="580" w:type="dxa"/>
            <w:tcBorders>
              <w:top w:val="nil"/>
              <w:left w:val="nil"/>
              <w:bottom w:val="nil"/>
              <w:right w:val="nil"/>
            </w:tcBorders>
            <w:tcMar>
              <w:top w:w="128" w:type="dxa"/>
              <w:left w:w="43" w:type="dxa"/>
              <w:bottom w:w="43" w:type="dxa"/>
              <w:right w:w="43" w:type="dxa"/>
            </w:tcMar>
          </w:tcPr>
          <w:p w14:paraId="10E34A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B4337F"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2883DF" w14:textId="77777777" w:rsidR="00EE2529" w:rsidRPr="00C81B84" w:rsidRDefault="00AD5E1E" w:rsidP="00C81B84">
            <w:r w:rsidRPr="00C81B84">
              <w:t xml:space="preserve">Andre private skoler,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580237" w14:textId="77777777" w:rsidR="00EE2529" w:rsidRPr="00C81B84" w:rsidRDefault="00AD5E1E" w:rsidP="00C81B84">
            <w:r w:rsidRPr="00C81B84">
              <w:t>62 182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59C9B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CC4EE" w14:textId="77777777" w:rsidR="00EE2529" w:rsidRPr="00C81B84" w:rsidRDefault="00AD5E1E" w:rsidP="00C81B84">
            <w:r w:rsidRPr="00C81B84">
              <w:t>1 328</w:t>
            </w:r>
          </w:p>
        </w:tc>
        <w:tc>
          <w:tcPr>
            <w:tcW w:w="1180" w:type="dxa"/>
            <w:tcBorders>
              <w:top w:val="nil"/>
              <w:left w:val="nil"/>
              <w:bottom w:val="nil"/>
              <w:right w:val="nil"/>
            </w:tcBorders>
            <w:tcMar>
              <w:top w:w="128" w:type="dxa"/>
              <w:left w:w="43" w:type="dxa"/>
              <w:bottom w:w="43" w:type="dxa"/>
              <w:right w:w="43" w:type="dxa"/>
            </w:tcMar>
            <w:vAlign w:val="bottom"/>
          </w:tcPr>
          <w:p w14:paraId="1E3BA892" w14:textId="77777777" w:rsidR="00EE2529" w:rsidRPr="00C81B84" w:rsidRDefault="00AD5E1E" w:rsidP="00C81B84">
            <w:r w:rsidRPr="00C81B84">
              <w:t>63 510</w:t>
            </w:r>
          </w:p>
        </w:tc>
      </w:tr>
      <w:tr w:rsidR="00EE2529" w:rsidRPr="00C81B84" w14:paraId="740762AD" w14:textId="77777777">
        <w:trPr>
          <w:trHeight w:val="640"/>
        </w:trPr>
        <w:tc>
          <w:tcPr>
            <w:tcW w:w="580" w:type="dxa"/>
            <w:tcBorders>
              <w:top w:val="nil"/>
              <w:left w:val="nil"/>
              <w:bottom w:val="nil"/>
              <w:right w:val="nil"/>
            </w:tcBorders>
            <w:tcMar>
              <w:top w:w="128" w:type="dxa"/>
              <w:left w:w="43" w:type="dxa"/>
              <w:bottom w:w="43" w:type="dxa"/>
              <w:right w:w="43" w:type="dxa"/>
            </w:tcMar>
          </w:tcPr>
          <w:p w14:paraId="39EBB59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A22F1C"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F60310" w14:textId="77777777" w:rsidR="00EE2529" w:rsidRPr="00C81B84" w:rsidRDefault="00AD5E1E" w:rsidP="00C81B84">
            <w:r w:rsidRPr="00C81B84">
              <w:t xml:space="preserve">Den tysk-norske skolen i Oslo,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E057FF" w14:textId="77777777" w:rsidR="00EE2529" w:rsidRPr="00C81B84" w:rsidRDefault="00AD5E1E" w:rsidP="00C81B84">
            <w:r w:rsidRPr="00C81B84">
              <w:t>32 353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9CD40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7E5307" w14:textId="77777777" w:rsidR="00EE2529" w:rsidRPr="00C81B84" w:rsidRDefault="00AD5E1E" w:rsidP="00C81B84">
            <w:r w:rsidRPr="00C81B84">
              <w:t>691</w:t>
            </w:r>
          </w:p>
        </w:tc>
        <w:tc>
          <w:tcPr>
            <w:tcW w:w="1180" w:type="dxa"/>
            <w:tcBorders>
              <w:top w:val="nil"/>
              <w:left w:val="nil"/>
              <w:bottom w:val="nil"/>
              <w:right w:val="nil"/>
            </w:tcBorders>
            <w:tcMar>
              <w:top w:w="128" w:type="dxa"/>
              <w:left w:w="43" w:type="dxa"/>
              <w:bottom w:w="43" w:type="dxa"/>
              <w:right w:w="43" w:type="dxa"/>
            </w:tcMar>
            <w:vAlign w:val="bottom"/>
          </w:tcPr>
          <w:p w14:paraId="53440883" w14:textId="77777777" w:rsidR="00EE2529" w:rsidRPr="00C81B84" w:rsidRDefault="00AD5E1E" w:rsidP="00C81B84">
            <w:r w:rsidRPr="00C81B84">
              <w:t>33 044</w:t>
            </w:r>
          </w:p>
        </w:tc>
      </w:tr>
      <w:tr w:rsidR="00EE2529" w:rsidRPr="00C81B84" w14:paraId="123222A2" w14:textId="77777777">
        <w:trPr>
          <w:trHeight w:val="380"/>
        </w:trPr>
        <w:tc>
          <w:tcPr>
            <w:tcW w:w="580" w:type="dxa"/>
            <w:tcBorders>
              <w:top w:val="nil"/>
              <w:left w:val="nil"/>
              <w:bottom w:val="nil"/>
              <w:right w:val="nil"/>
            </w:tcBorders>
            <w:tcMar>
              <w:top w:w="128" w:type="dxa"/>
              <w:left w:w="43" w:type="dxa"/>
              <w:bottom w:w="43" w:type="dxa"/>
              <w:right w:w="43" w:type="dxa"/>
            </w:tcMar>
          </w:tcPr>
          <w:p w14:paraId="5A6185E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5BB155"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AEFAB8" w14:textId="77777777" w:rsidR="00EE2529" w:rsidRPr="00C81B84" w:rsidRDefault="00AD5E1E" w:rsidP="00C81B84">
            <w:r w:rsidRPr="00C81B84">
              <w:t xml:space="preserve">Kompletterende undervisning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D553D1" w14:textId="77777777" w:rsidR="00EE2529" w:rsidRPr="00C81B84" w:rsidRDefault="00AD5E1E" w:rsidP="00C81B84">
            <w:r w:rsidRPr="00C81B84">
              <w:t>24 869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FD2CC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AB9C72" w14:textId="77777777" w:rsidR="00EE2529" w:rsidRPr="00C81B84" w:rsidRDefault="00AD5E1E" w:rsidP="00C81B84">
            <w:r w:rsidRPr="00C81B84">
              <w:t>531</w:t>
            </w:r>
          </w:p>
        </w:tc>
        <w:tc>
          <w:tcPr>
            <w:tcW w:w="1180" w:type="dxa"/>
            <w:tcBorders>
              <w:top w:val="nil"/>
              <w:left w:val="nil"/>
              <w:bottom w:val="nil"/>
              <w:right w:val="nil"/>
            </w:tcBorders>
            <w:tcMar>
              <w:top w:w="128" w:type="dxa"/>
              <w:left w:w="43" w:type="dxa"/>
              <w:bottom w:w="43" w:type="dxa"/>
              <w:right w:w="43" w:type="dxa"/>
            </w:tcMar>
            <w:vAlign w:val="bottom"/>
          </w:tcPr>
          <w:p w14:paraId="0C9D8634" w14:textId="77777777" w:rsidR="00EE2529" w:rsidRPr="00C81B84" w:rsidRDefault="00AD5E1E" w:rsidP="00C81B84">
            <w:r w:rsidRPr="00C81B84">
              <w:t>25 400</w:t>
            </w:r>
          </w:p>
        </w:tc>
      </w:tr>
      <w:tr w:rsidR="00EE2529" w:rsidRPr="00C81B84" w14:paraId="3FFC73B9" w14:textId="77777777">
        <w:trPr>
          <w:trHeight w:val="380"/>
        </w:trPr>
        <w:tc>
          <w:tcPr>
            <w:tcW w:w="580" w:type="dxa"/>
            <w:tcBorders>
              <w:top w:val="nil"/>
              <w:left w:val="nil"/>
              <w:bottom w:val="nil"/>
              <w:right w:val="nil"/>
            </w:tcBorders>
            <w:tcMar>
              <w:top w:w="128" w:type="dxa"/>
              <w:left w:w="43" w:type="dxa"/>
              <w:bottom w:w="43" w:type="dxa"/>
              <w:right w:w="43" w:type="dxa"/>
            </w:tcMar>
          </w:tcPr>
          <w:p w14:paraId="28674BA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CD1F38"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335A41" w14:textId="77777777" w:rsidR="00EE2529" w:rsidRPr="00C81B84" w:rsidRDefault="00AD5E1E" w:rsidP="00C81B84">
            <w:r w:rsidRPr="00C81B84">
              <w:t xml:space="preserve">Toppidrett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1A6CEF" w14:textId="77777777" w:rsidR="00EE2529" w:rsidRPr="00C81B84" w:rsidRDefault="00AD5E1E" w:rsidP="00C81B84">
            <w:r w:rsidRPr="00C81B84">
              <w:t>77 715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D1CB9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7D281E" w14:textId="77777777" w:rsidR="00EE2529" w:rsidRPr="00C81B84" w:rsidRDefault="00AD5E1E" w:rsidP="00C81B84">
            <w:r w:rsidRPr="00C81B84">
              <w:t>1 660</w:t>
            </w:r>
          </w:p>
        </w:tc>
        <w:tc>
          <w:tcPr>
            <w:tcW w:w="1180" w:type="dxa"/>
            <w:tcBorders>
              <w:top w:val="nil"/>
              <w:left w:val="nil"/>
              <w:bottom w:val="nil"/>
              <w:right w:val="nil"/>
            </w:tcBorders>
            <w:tcMar>
              <w:top w:w="128" w:type="dxa"/>
              <w:left w:w="43" w:type="dxa"/>
              <w:bottom w:w="43" w:type="dxa"/>
              <w:right w:w="43" w:type="dxa"/>
            </w:tcMar>
            <w:vAlign w:val="bottom"/>
          </w:tcPr>
          <w:p w14:paraId="1D78D7D3" w14:textId="77777777" w:rsidR="00EE2529" w:rsidRPr="00C81B84" w:rsidRDefault="00AD5E1E" w:rsidP="00C81B84">
            <w:r w:rsidRPr="00C81B84">
              <w:t>79 375</w:t>
            </w:r>
          </w:p>
        </w:tc>
      </w:tr>
      <w:tr w:rsidR="00EE2529" w:rsidRPr="00C81B84" w14:paraId="7C4E38AC" w14:textId="77777777">
        <w:trPr>
          <w:trHeight w:val="380"/>
        </w:trPr>
        <w:tc>
          <w:tcPr>
            <w:tcW w:w="580" w:type="dxa"/>
            <w:tcBorders>
              <w:top w:val="nil"/>
              <w:left w:val="nil"/>
              <w:bottom w:val="nil"/>
              <w:right w:val="nil"/>
            </w:tcBorders>
            <w:tcMar>
              <w:top w:w="128" w:type="dxa"/>
              <w:left w:w="43" w:type="dxa"/>
              <w:bottom w:w="43" w:type="dxa"/>
              <w:right w:w="43" w:type="dxa"/>
            </w:tcMar>
          </w:tcPr>
          <w:p w14:paraId="52F0514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6AFF29" w14:textId="77777777" w:rsidR="00EE2529" w:rsidRPr="00C81B84" w:rsidRDefault="00AD5E1E" w:rsidP="00C81B84">
            <w:r w:rsidRPr="00C81B84">
              <w:t>81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CBB716" w14:textId="77777777" w:rsidR="00EE2529" w:rsidRPr="00C81B84" w:rsidRDefault="00AD5E1E" w:rsidP="00C81B84">
            <w:r w:rsidRPr="00C81B84">
              <w:t xml:space="preserve">Elevutveksling til utlandet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3BB61D" w14:textId="77777777" w:rsidR="00EE2529" w:rsidRPr="00C81B84" w:rsidRDefault="00AD5E1E" w:rsidP="00C81B84">
            <w:r w:rsidRPr="00C81B84">
              <w:t>2 199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C638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6E6DEE" w14:textId="77777777" w:rsidR="00EE2529" w:rsidRPr="00C81B84" w:rsidRDefault="00AD5E1E" w:rsidP="00C81B84">
            <w:r w:rsidRPr="00C81B84">
              <w:t>47</w:t>
            </w:r>
          </w:p>
        </w:tc>
        <w:tc>
          <w:tcPr>
            <w:tcW w:w="1180" w:type="dxa"/>
            <w:tcBorders>
              <w:top w:val="nil"/>
              <w:left w:val="nil"/>
              <w:bottom w:val="nil"/>
              <w:right w:val="nil"/>
            </w:tcBorders>
            <w:tcMar>
              <w:top w:w="128" w:type="dxa"/>
              <w:left w:w="43" w:type="dxa"/>
              <w:bottom w:w="43" w:type="dxa"/>
              <w:right w:w="43" w:type="dxa"/>
            </w:tcMar>
            <w:vAlign w:val="bottom"/>
          </w:tcPr>
          <w:p w14:paraId="147C36C7" w14:textId="77777777" w:rsidR="00EE2529" w:rsidRPr="00C81B84" w:rsidRDefault="00AD5E1E" w:rsidP="00C81B84">
            <w:r w:rsidRPr="00C81B84">
              <w:t>2 246</w:t>
            </w:r>
          </w:p>
        </w:tc>
      </w:tr>
      <w:tr w:rsidR="00EE2529" w:rsidRPr="00C81B84" w14:paraId="5C2DAD11" w14:textId="77777777">
        <w:trPr>
          <w:trHeight w:val="640"/>
        </w:trPr>
        <w:tc>
          <w:tcPr>
            <w:tcW w:w="580" w:type="dxa"/>
            <w:tcBorders>
              <w:top w:val="nil"/>
              <w:left w:val="nil"/>
              <w:bottom w:val="nil"/>
              <w:right w:val="nil"/>
            </w:tcBorders>
            <w:tcMar>
              <w:top w:w="128" w:type="dxa"/>
              <w:left w:w="43" w:type="dxa"/>
              <w:bottom w:w="43" w:type="dxa"/>
              <w:right w:w="43" w:type="dxa"/>
            </w:tcMar>
          </w:tcPr>
          <w:p w14:paraId="5FE10A2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4F7B1E" w14:textId="77777777" w:rsidR="00EE2529" w:rsidRPr="00C81B84" w:rsidRDefault="00AD5E1E" w:rsidP="00C81B84">
            <w:r w:rsidRPr="00C81B84">
              <w:t>82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331EE5" w14:textId="77777777" w:rsidR="00EE2529" w:rsidRPr="00C81B84" w:rsidRDefault="00AD5E1E" w:rsidP="00C81B84">
            <w:r w:rsidRPr="00C81B84">
              <w:t xml:space="preserve">Kapital- og husleietilskudd til private 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34E760" w14:textId="77777777" w:rsidR="00EE2529" w:rsidRPr="00C81B84" w:rsidRDefault="00AD5E1E" w:rsidP="00C81B84">
            <w:r w:rsidRPr="00C81B84">
              <w:t>72 619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9CF9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1BD8F3" w14:textId="77777777" w:rsidR="00EE2529" w:rsidRPr="00C81B84" w:rsidRDefault="00AD5E1E" w:rsidP="00C81B84">
            <w:r w:rsidRPr="00C81B84">
              <w:t>1 551</w:t>
            </w:r>
          </w:p>
        </w:tc>
        <w:tc>
          <w:tcPr>
            <w:tcW w:w="1180" w:type="dxa"/>
            <w:tcBorders>
              <w:top w:val="nil"/>
              <w:left w:val="nil"/>
              <w:bottom w:val="nil"/>
              <w:right w:val="nil"/>
            </w:tcBorders>
            <w:tcMar>
              <w:top w:w="128" w:type="dxa"/>
              <w:left w:w="43" w:type="dxa"/>
              <w:bottom w:w="43" w:type="dxa"/>
              <w:right w:w="43" w:type="dxa"/>
            </w:tcMar>
            <w:vAlign w:val="bottom"/>
          </w:tcPr>
          <w:p w14:paraId="2F5EA005" w14:textId="77777777" w:rsidR="00EE2529" w:rsidRPr="00C81B84" w:rsidRDefault="00AD5E1E" w:rsidP="00C81B84">
            <w:r w:rsidRPr="00C81B84">
              <w:t>74 170</w:t>
            </w:r>
          </w:p>
        </w:tc>
      </w:tr>
      <w:tr w:rsidR="00EE2529" w:rsidRPr="00C81B84" w14:paraId="61E3790B" w14:textId="77777777">
        <w:trPr>
          <w:trHeight w:val="640"/>
        </w:trPr>
        <w:tc>
          <w:tcPr>
            <w:tcW w:w="580" w:type="dxa"/>
            <w:tcBorders>
              <w:top w:val="nil"/>
              <w:left w:val="nil"/>
              <w:bottom w:val="nil"/>
              <w:right w:val="nil"/>
            </w:tcBorders>
            <w:tcMar>
              <w:top w:w="128" w:type="dxa"/>
              <w:left w:w="43" w:type="dxa"/>
              <w:bottom w:w="43" w:type="dxa"/>
              <w:right w:w="43" w:type="dxa"/>
            </w:tcMar>
          </w:tcPr>
          <w:p w14:paraId="5F5549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EEDC26" w14:textId="77777777" w:rsidR="00EE2529" w:rsidRPr="00C81B84" w:rsidRDefault="00AD5E1E" w:rsidP="00C81B84">
            <w:r w:rsidRPr="00C81B84">
              <w:t>84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8079D2" w14:textId="77777777" w:rsidR="00EE2529" w:rsidRPr="00C81B84" w:rsidRDefault="00AD5E1E" w:rsidP="00C81B84">
            <w:r w:rsidRPr="00C81B84">
              <w:t xml:space="preserve">Redusert foreldrebetaling i skolefritidsordningen ved private 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CE22DD" w14:textId="77777777" w:rsidR="00EE2529" w:rsidRPr="00C81B84" w:rsidRDefault="00AD5E1E" w:rsidP="00C81B84">
            <w:r w:rsidRPr="00C81B84">
              <w:t>58 200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1C4D4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CC8FB4" w14:textId="77777777" w:rsidR="00EE2529" w:rsidRPr="00C81B84" w:rsidRDefault="00AD5E1E" w:rsidP="00C81B84">
            <w:r w:rsidRPr="00C81B84">
              <w:t>1 243</w:t>
            </w:r>
          </w:p>
        </w:tc>
        <w:tc>
          <w:tcPr>
            <w:tcW w:w="1180" w:type="dxa"/>
            <w:tcBorders>
              <w:top w:val="nil"/>
              <w:left w:val="nil"/>
              <w:bottom w:val="nil"/>
              <w:right w:val="nil"/>
            </w:tcBorders>
            <w:tcMar>
              <w:top w:w="128" w:type="dxa"/>
              <w:left w:w="43" w:type="dxa"/>
              <w:bottom w:w="43" w:type="dxa"/>
              <w:right w:w="43" w:type="dxa"/>
            </w:tcMar>
            <w:vAlign w:val="bottom"/>
          </w:tcPr>
          <w:p w14:paraId="7FB1C51A" w14:textId="77777777" w:rsidR="00EE2529" w:rsidRPr="00C81B84" w:rsidRDefault="00AD5E1E" w:rsidP="00C81B84">
            <w:r w:rsidRPr="00C81B84">
              <w:t>59 443</w:t>
            </w:r>
          </w:p>
        </w:tc>
      </w:tr>
      <w:tr w:rsidR="00EE2529" w:rsidRPr="00C81B84" w14:paraId="2B635F17" w14:textId="77777777">
        <w:trPr>
          <w:trHeight w:val="380"/>
        </w:trPr>
        <w:tc>
          <w:tcPr>
            <w:tcW w:w="580" w:type="dxa"/>
            <w:tcBorders>
              <w:top w:val="nil"/>
              <w:left w:val="nil"/>
              <w:bottom w:val="nil"/>
              <w:right w:val="nil"/>
            </w:tcBorders>
            <w:tcMar>
              <w:top w:w="128" w:type="dxa"/>
              <w:left w:w="43" w:type="dxa"/>
              <w:bottom w:w="43" w:type="dxa"/>
              <w:right w:w="43" w:type="dxa"/>
            </w:tcMar>
          </w:tcPr>
          <w:p w14:paraId="6EA78BE9" w14:textId="77777777" w:rsidR="00EE2529" w:rsidRPr="00C81B84" w:rsidRDefault="00AD5E1E" w:rsidP="00C81B84">
            <w:r w:rsidRPr="00C81B84">
              <w:t>229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AF5F9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F2AD5F" w14:textId="77777777" w:rsidR="00EE2529" w:rsidRPr="00C81B84" w:rsidRDefault="00AD5E1E" w:rsidP="00C81B84">
            <w:r w:rsidRPr="00C81B84">
              <w:t>22. juli-senteret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1F1F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DCBCD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4566B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6822F74" w14:textId="77777777" w:rsidR="00EE2529" w:rsidRPr="00C81B84" w:rsidRDefault="00EE2529" w:rsidP="00C81B84"/>
        </w:tc>
      </w:tr>
      <w:tr w:rsidR="00EE2529" w:rsidRPr="00C81B84" w14:paraId="40B1A0B4" w14:textId="77777777">
        <w:trPr>
          <w:trHeight w:val="380"/>
        </w:trPr>
        <w:tc>
          <w:tcPr>
            <w:tcW w:w="580" w:type="dxa"/>
            <w:tcBorders>
              <w:top w:val="nil"/>
              <w:left w:val="nil"/>
              <w:bottom w:val="nil"/>
              <w:right w:val="nil"/>
            </w:tcBorders>
            <w:tcMar>
              <w:top w:w="128" w:type="dxa"/>
              <w:left w:w="43" w:type="dxa"/>
              <w:bottom w:w="43" w:type="dxa"/>
              <w:right w:w="43" w:type="dxa"/>
            </w:tcMar>
          </w:tcPr>
          <w:p w14:paraId="1E43C90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84CD7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CA3A1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23A6F2" w14:textId="77777777" w:rsidR="00EE2529" w:rsidRPr="00C81B84" w:rsidRDefault="00AD5E1E" w:rsidP="00C81B84">
            <w:r w:rsidRPr="00C81B84">
              <w:t>22 067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C8984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86100B" w14:textId="77777777" w:rsidR="00EE2529" w:rsidRPr="00C81B84" w:rsidRDefault="00AD5E1E" w:rsidP="00C81B84">
            <w:r w:rsidRPr="00C81B84">
              <w:t>326</w:t>
            </w:r>
          </w:p>
        </w:tc>
        <w:tc>
          <w:tcPr>
            <w:tcW w:w="1180" w:type="dxa"/>
            <w:tcBorders>
              <w:top w:val="nil"/>
              <w:left w:val="nil"/>
              <w:bottom w:val="nil"/>
              <w:right w:val="nil"/>
            </w:tcBorders>
            <w:tcMar>
              <w:top w:w="128" w:type="dxa"/>
              <w:left w:w="43" w:type="dxa"/>
              <w:bottom w:w="43" w:type="dxa"/>
              <w:right w:w="43" w:type="dxa"/>
            </w:tcMar>
            <w:vAlign w:val="bottom"/>
          </w:tcPr>
          <w:p w14:paraId="49223755" w14:textId="77777777" w:rsidR="00EE2529" w:rsidRPr="00C81B84" w:rsidRDefault="00AD5E1E" w:rsidP="00C81B84">
            <w:r w:rsidRPr="00C81B84">
              <w:t>22 393</w:t>
            </w:r>
          </w:p>
        </w:tc>
      </w:tr>
      <w:tr w:rsidR="00EE2529" w:rsidRPr="00C81B84" w14:paraId="329C739E" w14:textId="77777777">
        <w:trPr>
          <w:trHeight w:val="640"/>
        </w:trPr>
        <w:tc>
          <w:tcPr>
            <w:tcW w:w="580" w:type="dxa"/>
            <w:tcBorders>
              <w:top w:val="nil"/>
              <w:left w:val="nil"/>
              <w:bottom w:val="nil"/>
              <w:right w:val="nil"/>
            </w:tcBorders>
            <w:tcMar>
              <w:top w:w="128" w:type="dxa"/>
              <w:left w:w="43" w:type="dxa"/>
              <w:bottom w:w="43" w:type="dxa"/>
              <w:right w:w="43" w:type="dxa"/>
            </w:tcMar>
          </w:tcPr>
          <w:p w14:paraId="796EF7A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1F887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C37CD3" w14:textId="77777777" w:rsidR="00EE2529" w:rsidRPr="00C81B84" w:rsidRDefault="00AD5E1E" w:rsidP="00C81B84">
            <w:r w:rsidRPr="00C81B84">
              <w:t xml:space="preserve">Større utstyrsanskaffelser og vedlikehold, </w:t>
            </w:r>
            <w:r w:rsidRPr="00AD5E1E">
              <w:rPr>
                <w:rStyle w:val="kursiv"/>
              </w:rPr>
              <w:t>kan overføres, kan nyttes under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986F96" w14:textId="77777777" w:rsidR="00EE2529" w:rsidRPr="00C81B84" w:rsidRDefault="00AD5E1E" w:rsidP="00C81B84">
            <w:r w:rsidRPr="00C81B84">
              <w:t>30 600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FDAB8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AA324F" w14:textId="77777777" w:rsidR="00EE2529" w:rsidRPr="00C81B84" w:rsidRDefault="00AD5E1E" w:rsidP="00C81B84">
            <w:r w:rsidRPr="00C81B84">
              <w:t>7 551</w:t>
            </w:r>
          </w:p>
        </w:tc>
        <w:tc>
          <w:tcPr>
            <w:tcW w:w="1180" w:type="dxa"/>
            <w:tcBorders>
              <w:top w:val="nil"/>
              <w:left w:val="nil"/>
              <w:bottom w:val="nil"/>
              <w:right w:val="nil"/>
            </w:tcBorders>
            <w:tcMar>
              <w:top w:w="128" w:type="dxa"/>
              <w:left w:w="43" w:type="dxa"/>
              <w:bottom w:w="43" w:type="dxa"/>
              <w:right w:w="43" w:type="dxa"/>
            </w:tcMar>
            <w:vAlign w:val="bottom"/>
          </w:tcPr>
          <w:p w14:paraId="7358D97D" w14:textId="77777777" w:rsidR="00EE2529" w:rsidRPr="00C81B84" w:rsidRDefault="00AD5E1E" w:rsidP="00C81B84">
            <w:r w:rsidRPr="00C81B84">
              <w:t>38 151</w:t>
            </w:r>
          </w:p>
        </w:tc>
      </w:tr>
      <w:tr w:rsidR="00EE2529" w:rsidRPr="00C81B84" w14:paraId="584CA2EC" w14:textId="77777777">
        <w:trPr>
          <w:trHeight w:val="380"/>
        </w:trPr>
        <w:tc>
          <w:tcPr>
            <w:tcW w:w="580" w:type="dxa"/>
            <w:tcBorders>
              <w:top w:val="nil"/>
              <w:left w:val="nil"/>
              <w:bottom w:val="nil"/>
              <w:right w:val="nil"/>
            </w:tcBorders>
            <w:tcMar>
              <w:top w:w="128" w:type="dxa"/>
              <w:left w:w="43" w:type="dxa"/>
              <w:bottom w:w="43" w:type="dxa"/>
              <w:right w:w="43" w:type="dxa"/>
            </w:tcMar>
          </w:tcPr>
          <w:p w14:paraId="370C3AC2" w14:textId="77777777" w:rsidR="00EE2529" w:rsidRPr="00C81B84" w:rsidRDefault="00AD5E1E" w:rsidP="00C81B84">
            <w:r w:rsidRPr="00C81B84">
              <w:t>230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36ED7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407832" w14:textId="77777777" w:rsidR="00EE2529" w:rsidRPr="00C81B84" w:rsidRDefault="00AD5E1E" w:rsidP="00C81B84">
            <w:r w:rsidRPr="00C81B84">
              <w:t>Statlig spesialpedagogisk tjeneste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4FF62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A2DD6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15A5B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82643F" w14:textId="77777777" w:rsidR="00EE2529" w:rsidRPr="00C81B84" w:rsidRDefault="00EE2529" w:rsidP="00C81B84"/>
        </w:tc>
      </w:tr>
      <w:tr w:rsidR="00EE2529" w:rsidRPr="00C81B84" w14:paraId="2523CC15" w14:textId="77777777">
        <w:trPr>
          <w:trHeight w:val="380"/>
        </w:trPr>
        <w:tc>
          <w:tcPr>
            <w:tcW w:w="580" w:type="dxa"/>
            <w:tcBorders>
              <w:top w:val="nil"/>
              <w:left w:val="nil"/>
              <w:bottom w:val="nil"/>
              <w:right w:val="nil"/>
            </w:tcBorders>
            <w:tcMar>
              <w:top w:w="128" w:type="dxa"/>
              <w:left w:w="43" w:type="dxa"/>
              <w:bottom w:w="43" w:type="dxa"/>
              <w:right w:w="43" w:type="dxa"/>
            </w:tcMar>
          </w:tcPr>
          <w:p w14:paraId="0F13100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59A8C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AD309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2DD737" w14:textId="77777777" w:rsidR="00EE2529" w:rsidRPr="00C81B84" w:rsidRDefault="00AD5E1E" w:rsidP="00C81B84">
            <w:r w:rsidRPr="00C81B84">
              <w:t>587 286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A621F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71B110" w14:textId="77777777" w:rsidR="00EE2529" w:rsidRPr="00C81B84" w:rsidRDefault="00AD5E1E" w:rsidP="00C81B84">
            <w:r w:rsidRPr="00C81B84">
              <w:t>15 370</w:t>
            </w:r>
          </w:p>
        </w:tc>
        <w:tc>
          <w:tcPr>
            <w:tcW w:w="1180" w:type="dxa"/>
            <w:tcBorders>
              <w:top w:val="nil"/>
              <w:left w:val="nil"/>
              <w:bottom w:val="nil"/>
              <w:right w:val="nil"/>
            </w:tcBorders>
            <w:tcMar>
              <w:top w:w="128" w:type="dxa"/>
              <w:left w:w="43" w:type="dxa"/>
              <w:bottom w:w="43" w:type="dxa"/>
              <w:right w:w="43" w:type="dxa"/>
            </w:tcMar>
            <w:vAlign w:val="bottom"/>
          </w:tcPr>
          <w:p w14:paraId="4FA26C5B" w14:textId="77777777" w:rsidR="00EE2529" w:rsidRPr="00C81B84" w:rsidRDefault="00AD5E1E" w:rsidP="00C81B84">
            <w:r w:rsidRPr="00C81B84">
              <w:t>602 656</w:t>
            </w:r>
          </w:p>
        </w:tc>
      </w:tr>
      <w:tr w:rsidR="00EE2529" w:rsidRPr="00C81B84" w14:paraId="6FB1F942" w14:textId="77777777">
        <w:trPr>
          <w:trHeight w:val="380"/>
        </w:trPr>
        <w:tc>
          <w:tcPr>
            <w:tcW w:w="580" w:type="dxa"/>
            <w:tcBorders>
              <w:top w:val="nil"/>
              <w:left w:val="nil"/>
              <w:bottom w:val="nil"/>
              <w:right w:val="nil"/>
            </w:tcBorders>
            <w:tcMar>
              <w:top w:w="128" w:type="dxa"/>
              <w:left w:w="43" w:type="dxa"/>
              <w:bottom w:w="43" w:type="dxa"/>
              <w:right w:w="43" w:type="dxa"/>
            </w:tcMar>
          </w:tcPr>
          <w:p w14:paraId="6959001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666B79"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35BBFF"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A2AF0" w14:textId="77777777" w:rsidR="00EE2529" w:rsidRPr="00C81B84" w:rsidRDefault="00AD5E1E" w:rsidP="00C81B84">
            <w:r w:rsidRPr="00C81B84">
              <w:t>25 659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DF20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CBFE1E" w14:textId="77777777" w:rsidR="00EE2529" w:rsidRPr="00C81B84" w:rsidRDefault="00AD5E1E" w:rsidP="00C81B84">
            <w:r w:rsidRPr="00C81B84">
              <w:t>540</w:t>
            </w:r>
          </w:p>
        </w:tc>
        <w:tc>
          <w:tcPr>
            <w:tcW w:w="1180" w:type="dxa"/>
            <w:tcBorders>
              <w:top w:val="nil"/>
              <w:left w:val="nil"/>
              <w:bottom w:val="nil"/>
              <w:right w:val="nil"/>
            </w:tcBorders>
            <w:tcMar>
              <w:top w:w="128" w:type="dxa"/>
              <w:left w:w="43" w:type="dxa"/>
              <w:bottom w:w="43" w:type="dxa"/>
              <w:right w:w="43" w:type="dxa"/>
            </w:tcMar>
            <w:vAlign w:val="bottom"/>
          </w:tcPr>
          <w:p w14:paraId="32E0A8A1" w14:textId="77777777" w:rsidR="00EE2529" w:rsidRPr="00C81B84" w:rsidRDefault="00AD5E1E" w:rsidP="00C81B84">
            <w:r w:rsidRPr="00C81B84">
              <w:t>26 199</w:t>
            </w:r>
          </w:p>
        </w:tc>
      </w:tr>
      <w:tr w:rsidR="00EE2529" w:rsidRPr="00C81B84" w14:paraId="51553DDE" w14:textId="77777777">
        <w:trPr>
          <w:trHeight w:val="640"/>
        </w:trPr>
        <w:tc>
          <w:tcPr>
            <w:tcW w:w="580" w:type="dxa"/>
            <w:tcBorders>
              <w:top w:val="nil"/>
              <w:left w:val="nil"/>
              <w:bottom w:val="nil"/>
              <w:right w:val="nil"/>
            </w:tcBorders>
            <w:tcMar>
              <w:top w:w="128" w:type="dxa"/>
              <w:left w:w="43" w:type="dxa"/>
              <w:bottom w:w="43" w:type="dxa"/>
              <w:right w:w="43" w:type="dxa"/>
            </w:tcMar>
          </w:tcPr>
          <w:p w14:paraId="19B451D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B45822"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A5DE93"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589F85" w14:textId="77777777" w:rsidR="00EE2529" w:rsidRPr="00C81B84" w:rsidRDefault="00AD5E1E" w:rsidP="00C81B84">
            <w:r w:rsidRPr="00C81B84">
              <w:t>10 108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EC7D4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8F8721" w14:textId="77777777" w:rsidR="00EE2529" w:rsidRPr="00C81B84" w:rsidRDefault="00AD5E1E" w:rsidP="00C81B84">
            <w:r w:rsidRPr="00C81B84">
              <w:t>347</w:t>
            </w:r>
          </w:p>
        </w:tc>
        <w:tc>
          <w:tcPr>
            <w:tcW w:w="1180" w:type="dxa"/>
            <w:tcBorders>
              <w:top w:val="nil"/>
              <w:left w:val="nil"/>
              <w:bottom w:val="nil"/>
              <w:right w:val="nil"/>
            </w:tcBorders>
            <w:tcMar>
              <w:top w:w="128" w:type="dxa"/>
              <w:left w:w="43" w:type="dxa"/>
              <w:bottom w:w="43" w:type="dxa"/>
              <w:right w:w="43" w:type="dxa"/>
            </w:tcMar>
            <w:vAlign w:val="bottom"/>
          </w:tcPr>
          <w:p w14:paraId="5E3FD182" w14:textId="77777777" w:rsidR="00EE2529" w:rsidRPr="00C81B84" w:rsidRDefault="00AD5E1E" w:rsidP="00C81B84">
            <w:r w:rsidRPr="00C81B84">
              <w:t>10 455</w:t>
            </w:r>
          </w:p>
        </w:tc>
      </w:tr>
      <w:tr w:rsidR="00EE2529" w:rsidRPr="00C81B84" w14:paraId="36FE6470" w14:textId="77777777">
        <w:trPr>
          <w:trHeight w:val="380"/>
        </w:trPr>
        <w:tc>
          <w:tcPr>
            <w:tcW w:w="580" w:type="dxa"/>
            <w:tcBorders>
              <w:top w:val="nil"/>
              <w:left w:val="nil"/>
              <w:bottom w:val="nil"/>
              <w:right w:val="nil"/>
            </w:tcBorders>
            <w:tcMar>
              <w:top w:w="128" w:type="dxa"/>
              <w:left w:w="43" w:type="dxa"/>
              <w:bottom w:w="43" w:type="dxa"/>
              <w:right w:w="43" w:type="dxa"/>
            </w:tcMar>
          </w:tcPr>
          <w:p w14:paraId="4E335F17" w14:textId="77777777" w:rsidR="00EE2529" w:rsidRPr="00C81B84" w:rsidRDefault="00AD5E1E" w:rsidP="00C81B84">
            <w:r w:rsidRPr="00C81B84">
              <w:t>231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D3CF5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C64295" w14:textId="77777777" w:rsidR="00EE2529" w:rsidRPr="00C81B84" w:rsidRDefault="00AD5E1E" w:rsidP="00C81B84">
            <w:r w:rsidRPr="00C81B84">
              <w:t>Barnehager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F4F8E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FDF7F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1F434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B64041C" w14:textId="77777777" w:rsidR="00EE2529" w:rsidRPr="00C81B84" w:rsidRDefault="00EE2529" w:rsidP="00C81B84"/>
        </w:tc>
      </w:tr>
      <w:tr w:rsidR="00EE2529" w:rsidRPr="00C81B84" w14:paraId="189C78B6" w14:textId="77777777">
        <w:trPr>
          <w:trHeight w:val="380"/>
        </w:trPr>
        <w:tc>
          <w:tcPr>
            <w:tcW w:w="580" w:type="dxa"/>
            <w:tcBorders>
              <w:top w:val="nil"/>
              <w:left w:val="nil"/>
              <w:bottom w:val="nil"/>
              <w:right w:val="nil"/>
            </w:tcBorders>
            <w:tcMar>
              <w:top w:w="128" w:type="dxa"/>
              <w:left w:w="43" w:type="dxa"/>
              <w:bottom w:w="43" w:type="dxa"/>
              <w:right w:w="43" w:type="dxa"/>
            </w:tcMar>
          </w:tcPr>
          <w:p w14:paraId="585FF4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2E0E7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EDC90B"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466E5C" w14:textId="77777777" w:rsidR="00EE2529" w:rsidRPr="00C81B84" w:rsidRDefault="00AD5E1E" w:rsidP="00C81B84">
            <w:r w:rsidRPr="00C81B84">
              <w:t>788 994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047E3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6ABFB3" w14:textId="77777777" w:rsidR="00EE2529" w:rsidRPr="00C81B84" w:rsidRDefault="00AD5E1E" w:rsidP="00C81B84">
            <w:r w:rsidRPr="00C81B84">
              <w:t>11 122</w:t>
            </w:r>
          </w:p>
        </w:tc>
        <w:tc>
          <w:tcPr>
            <w:tcW w:w="1180" w:type="dxa"/>
            <w:tcBorders>
              <w:top w:val="nil"/>
              <w:left w:val="nil"/>
              <w:bottom w:val="nil"/>
              <w:right w:val="nil"/>
            </w:tcBorders>
            <w:tcMar>
              <w:top w:w="128" w:type="dxa"/>
              <w:left w:w="43" w:type="dxa"/>
              <w:bottom w:w="43" w:type="dxa"/>
              <w:right w:w="43" w:type="dxa"/>
            </w:tcMar>
            <w:vAlign w:val="bottom"/>
          </w:tcPr>
          <w:p w14:paraId="7C4906F2" w14:textId="77777777" w:rsidR="00EE2529" w:rsidRPr="00C81B84" w:rsidRDefault="00AD5E1E" w:rsidP="00C81B84">
            <w:r w:rsidRPr="00C81B84">
              <w:t>800 116</w:t>
            </w:r>
          </w:p>
        </w:tc>
      </w:tr>
      <w:tr w:rsidR="00EE2529" w:rsidRPr="00C81B84" w14:paraId="6224847F" w14:textId="77777777">
        <w:trPr>
          <w:trHeight w:val="880"/>
        </w:trPr>
        <w:tc>
          <w:tcPr>
            <w:tcW w:w="580" w:type="dxa"/>
            <w:tcBorders>
              <w:top w:val="nil"/>
              <w:left w:val="nil"/>
              <w:bottom w:val="nil"/>
              <w:right w:val="nil"/>
            </w:tcBorders>
            <w:tcMar>
              <w:top w:w="128" w:type="dxa"/>
              <w:left w:w="43" w:type="dxa"/>
              <w:bottom w:w="43" w:type="dxa"/>
              <w:right w:w="43" w:type="dxa"/>
            </w:tcMar>
          </w:tcPr>
          <w:p w14:paraId="45CFAF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8392AD"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9EE1EC" w14:textId="77777777" w:rsidR="00EE2529" w:rsidRPr="00C81B84" w:rsidRDefault="00AD5E1E" w:rsidP="00C81B84">
            <w:r w:rsidRPr="00C81B84">
              <w:t xml:space="preserve">Tilskudd til tiltak for å styrke språkutviklingen blant minoritetsspråklige barn i barnehage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4DE3DE" w14:textId="77777777" w:rsidR="00EE2529" w:rsidRPr="00C81B84" w:rsidRDefault="00AD5E1E" w:rsidP="00C81B84">
            <w:r w:rsidRPr="00C81B84">
              <w:t>204 278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2B79E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F0DDAC" w14:textId="77777777" w:rsidR="00EE2529" w:rsidRPr="00C81B84" w:rsidRDefault="00AD5E1E" w:rsidP="00C81B84">
            <w:r w:rsidRPr="00C81B84">
              <w:t>4 769</w:t>
            </w:r>
          </w:p>
        </w:tc>
        <w:tc>
          <w:tcPr>
            <w:tcW w:w="1180" w:type="dxa"/>
            <w:tcBorders>
              <w:top w:val="nil"/>
              <w:left w:val="nil"/>
              <w:bottom w:val="nil"/>
              <w:right w:val="nil"/>
            </w:tcBorders>
            <w:tcMar>
              <w:top w:w="128" w:type="dxa"/>
              <w:left w:w="43" w:type="dxa"/>
              <w:bottom w:w="43" w:type="dxa"/>
              <w:right w:w="43" w:type="dxa"/>
            </w:tcMar>
            <w:vAlign w:val="bottom"/>
          </w:tcPr>
          <w:p w14:paraId="4B74FD41" w14:textId="77777777" w:rsidR="00EE2529" w:rsidRPr="00C81B84" w:rsidRDefault="00AD5E1E" w:rsidP="00C81B84">
            <w:r w:rsidRPr="00C81B84">
              <w:t>209 047</w:t>
            </w:r>
          </w:p>
        </w:tc>
      </w:tr>
      <w:tr w:rsidR="00EE2529" w:rsidRPr="00C81B84" w14:paraId="4B4DE676" w14:textId="77777777">
        <w:trPr>
          <w:trHeight w:val="640"/>
        </w:trPr>
        <w:tc>
          <w:tcPr>
            <w:tcW w:w="580" w:type="dxa"/>
            <w:tcBorders>
              <w:top w:val="nil"/>
              <w:left w:val="nil"/>
              <w:bottom w:val="nil"/>
              <w:right w:val="nil"/>
            </w:tcBorders>
            <w:tcMar>
              <w:top w:w="128" w:type="dxa"/>
              <w:left w:w="43" w:type="dxa"/>
              <w:bottom w:w="43" w:type="dxa"/>
              <w:right w:w="43" w:type="dxa"/>
            </w:tcMar>
          </w:tcPr>
          <w:p w14:paraId="2DFBEC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B9620C" w14:textId="77777777" w:rsidR="00EE2529" w:rsidRPr="00C81B84" w:rsidRDefault="00AD5E1E" w:rsidP="00C81B84">
            <w:r w:rsidRPr="00C81B84">
              <w:t>66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F348D1" w14:textId="77777777" w:rsidR="00EE2529" w:rsidRPr="00C81B84" w:rsidRDefault="00AD5E1E" w:rsidP="00C81B84">
            <w:r w:rsidRPr="00C81B84">
              <w:t xml:space="preserve">Tilskudd til økt barnehagedeltakelse for minoritetsspråklige barn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3D4753" w14:textId="77777777" w:rsidR="00EE2529" w:rsidRPr="00C81B84" w:rsidRDefault="00AD5E1E" w:rsidP="00C81B84">
            <w:r w:rsidRPr="00C81B84">
              <w:t>22 008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E62D5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665BEB" w14:textId="77777777" w:rsidR="00EE2529" w:rsidRPr="00C81B84" w:rsidRDefault="00AD5E1E" w:rsidP="00C81B84">
            <w:r w:rsidRPr="00C81B84">
              <w:t>514</w:t>
            </w:r>
          </w:p>
        </w:tc>
        <w:tc>
          <w:tcPr>
            <w:tcW w:w="1180" w:type="dxa"/>
            <w:tcBorders>
              <w:top w:val="nil"/>
              <w:left w:val="nil"/>
              <w:bottom w:val="nil"/>
              <w:right w:val="nil"/>
            </w:tcBorders>
            <w:tcMar>
              <w:top w:w="128" w:type="dxa"/>
              <w:left w:w="43" w:type="dxa"/>
              <w:bottom w:w="43" w:type="dxa"/>
              <w:right w:w="43" w:type="dxa"/>
            </w:tcMar>
            <w:vAlign w:val="bottom"/>
          </w:tcPr>
          <w:p w14:paraId="4DE0FCC5" w14:textId="77777777" w:rsidR="00EE2529" w:rsidRPr="00C81B84" w:rsidRDefault="00AD5E1E" w:rsidP="00C81B84">
            <w:r w:rsidRPr="00C81B84">
              <w:t>22 522</w:t>
            </w:r>
          </w:p>
        </w:tc>
      </w:tr>
      <w:tr w:rsidR="00EE2529" w:rsidRPr="00C81B84" w14:paraId="2FE0522D" w14:textId="77777777">
        <w:trPr>
          <w:trHeight w:val="380"/>
        </w:trPr>
        <w:tc>
          <w:tcPr>
            <w:tcW w:w="580" w:type="dxa"/>
            <w:tcBorders>
              <w:top w:val="nil"/>
              <w:left w:val="nil"/>
              <w:bottom w:val="nil"/>
              <w:right w:val="nil"/>
            </w:tcBorders>
            <w:tcMar>
              <w:top w:w="128" w:type="dxa"/>
              <w:left w:w="43" w:type="dxa"/>
              <w:bottom w:w="43" w:type="dxa"/>
              <w:right w:w="43" w:type="dxa"/>
            </w:tcMar>
          </w:tcPr>
          <w:p w14:paraId="068F0EF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3EDCB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76740" w14:textId="77777777" w:rsidR="00EE2529" w:rsidRPr="00C81B84" w:rsidRDefault="00AD5E1E" w:rsidP="00C81B84">
            <w:r w:rsidRPr="00C81B84">
              <w:t xml:space="preserve">Tilskudd til svømming i barnehagene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30D041" w14:textId="77777777" w:rsidR="00EE2529" w:rsidRPr="00C81B84" w:rsidRDefault="00AD5E1E" w:rsidP="00C81B84">
            <w:r w:rsidRPr="00C81B84">
              <w:t>74 283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B2047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61FB35" w14:textId="77777777" w:rsidR="00EE2529" w:rsidRPr="00C81B84" w:rsidRDefault="00AD5E1E" w:rsidP="00C81B84">
            <w:r w:rsidRPr="00C81B84">
              <w:t>1 587</w:t>
            </w:r>
          </w:p>
        </w:tc>
        <w:tc>
          <w:tcPr>
            <w:tcW w:w="1180" w:type="dxa"/>
            <w:tcBorders>
              <w:top w:val="nil"/>
              <w:left w:val="nil"/>
              <w:bottom w:val="nil"/>
              <w:right w:val="nil"/>
            </w:tcBorders>
            <w:tcMar>
              <w:top w:w="128" w:type="dxa"/>
              <w:left w:w="43" w:type="dxa"/>
              <w:bottom w:w="43" w:type="dxa"/>
              <w:right w:w="43" w:type="dxa"/>
            </w:tcMar>
            <w:vAlign w:val="bottom"/>
          </w:tcPr>
          <w:p w14:paraId="14EF0004" w14:textId="77777777" w:rsidR="00EE2529" w:rsidRPr="00C81B84" w:rsidRDefault="00AD5E1E" w:rsidP="00C81B84">
            <w:r w:rsidRPr="00C81B84">
              <w:t>75 870</w:t>
            </w:r>
          </w:p>
        </w:tc>
      </w:tr>
      <w:tr w:rsidR="00EE2529" w:rsidRPr="00C81B84" w14:paraId="08751C29" w14:textId="77777777">
        <w:trPr>
          <w:trHeight w:val="380"/>
        </w:trPr>
        <w:tc>
          <w:tcPr>
            <w:tcW w:w="580" w:type="dxa"/>
            <w:tcBorders>
              <w:top w:val="nil"/>
              <w:left w:val="nil"/>
              <w:bottom w:val="nil"/>
              <w:right w:val="nil"/>
            </w:tcBorders>
            <w:tcMar>
              <w:top w:w="128" w:type="dxa"/>
              <w:left w:w="43" w:type="dxa"/>
              <w:bottom w:w="43" w:type="dxa"/>
              <w:right w:w="43" w:type="dxa"/>
            </w:tcMar>
          </w:tcPr>
          <w:p w14:paraId="4BBD4F14" w14:textId="77777777" w:rsidR="00EE2529" w:rsidRPr="00C81B84" w:rsidRDefault="00AD5E1E" w:rsidP="00C81B84">
            <w:r w:rsidRPr="00C81B84">
              <w:t>240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8F9E1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B09A70" w14:textId="77777777" w:rsidR="00EE2529" w:rsidRPr="00C81B84" w:rsidRDefault="00AD5E1E" w:rsidP="00C81B84">
            <w:r w:rsidRPr="00C81B84">
              <w:t>Fagskoler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1C2D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3C40D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91562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8A3A171" w14:textId="77777777" w:rsidR="00EE2529" w:rsidRPr="00C81B84" w:rsidRDefault="00EE2529" w:rsidP="00C81B84"/>
        </w:tc>
      </w:tr>
      <w:tr w:rsidR="00EE2529" w:rsidRPr="00C81B84" w14:paraId="18E81B81" w14:textId="77777777">
        <w:trPr>
          <w:trHeight w:val="380"/>
        </w:trPr>
        <w:tc>
          <w:tcPr>
            <w:tcW w:w="580" w:type="dxa"/>
            <w:tcBorders>
              <w:top w:val="nil"/>
              <w:left w:val="nil"/>
              <w:bottom w:val="nil"/>
              <w:right w:val="nil"/>
            </w:tcBorders>
            <w:tcMar>
              <w:top w:w="128" w:type="dxa"/>
              <w:left w:w="43" w:type="dxa"/>
              <w:bottom w:w="43" w:type="dxa"/>
              <w:right w:w="43" w:type="dxa"/>
            </w:tcMar>
          </w:tcPr>
          <w:p w14:paraId="0FC5F58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695BCA"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F3381D" w14:textId="77777777" w:rsidR="00EE2529" w:rsidRPr="00C81B84" w:rsidRDefault="00AD5E1E" w:rsidP="00C81B84">
            <w:r w:rsidRPr="00C81B84">
              <w:t xml:space="preserve">Driftstilskudd til fagskoler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BC814E" w14:textId="77777777" w:rsidR="00EE2529" w:rsidRPr="00C81B84" w:rsidRDefault="00AD5E1E" w:rsidP="00C81B84">
            <w:r w:rsidRPr="00C81B84">
              <w:t>1 197 585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B9863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5E057A" w14:textId="77777777" w:rsidR="00EE2529" w:rsidRPr="00C81B84" w:rsidRDefault="00AD5E1E" w:rsidP="00C81B84">
            <w:r w:rsidRPr="00C81B84">
              <w:t>27 959</w:t>
            </w:r>
          </w:p>
        </w:tc>
        <w:tc>
          <w:tcPr>
            <w:tcW w:w="1180" w:type="dxa"/>
            <w:tcBorders>
              <w:top w:val="nil"/>
              <w:left w:val="nil"/>
              <w:bottom w:val="nil"/>
              <w:right w:val="nil"/>
            </w:tcBorders>
            <w:tcMar>
              <w:top w:w="128" w:type="dxa"/>
              <w:left w:w="43" w:type="dxa"/>
              <w:bottom w:w="43" w:type="dxa"/>
              <w:right w:w="43" w:type="dxa"/>
            </w:tcMar>
            <w:vAlign w:val="bottom"/>
          </w:tcPr>
          <w:p w14:paraId="610506F0" w14:textId="77777777" w:rsidR="00EE2529" w:rsidRPr="00C81B84" w:rsidRDefault="00AD5E1E" w:rsidP="00C81B84">
            <w:r w:rsidRPr="00C81B84">
              <w:t>1 225 544</w:t>
            </w:r>
          </w:p>
        </w:tc>
      </w:tr>
      <w:tr w:rsidR="00EE2529" w:rsidRPr="00C81B84" w14:paraId="06C07B35" w14:textId="77777777">
        <w:trPr>
          <w:trHeight w:val="640"/>
        </w:trPr>
        <w:tc>
          <w:tcPr>
            <w:tcW w:w="580" w:type="dxa"/>
            <w:tcBorders>
              <w:top w:val="nil"/>
              <w:left w:val="nil"/>
              <w:bottom w:val="nil"/>
              <w:right w:val="nil"/>
            </w:tcBorders>
            <w:tcMar>
              <w:top w:w="128" w:type="dxa"/>
              <w:left w:w="43" w:type="dxa"/>
              <w:bottom w:w="43" w:type="dxa"/>
              <w:right w:w="43" w:type="dxa"/>
            </w:tcMar>
          </w:tcPr>
          <w:p w14:paraId="1B73D0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0222D2"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FEBBC9" w14:textId="77777777" w:rsidR="00EE2529" w:rsidRPr="00C81B84" w:rsidRDefault="00AD5E1E" w:rsidP="00C81B84">
            <w:r w:rsidRPr="00C81B84">
              <w:t xml:space="preserve">Utviklingsmidler til </w:t>
            </w:r>
            <w:proofErr w:type="gramStart"/>
            <w:r w:rsidRPr="00C81B84">
              <w:t xml:space="preserve">fagskoler,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7704A2" w14:textId="77777777" w:rsidR="00EE2529" w:rsidRPr="00C81B84" w:rsidRDefault="00AD5E1E" w:rsidP="00C81B84">
            <w:r w:rsidRPr="00C81B84">
              <w:t>52 038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F9830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3BA7E" w14:textId="77777777" w:rsidR="00EE2529" w:rsidRPr="00C81B84" w:rsidRDefault="00AD5E1E" w:rsidP="00C81B84">
            <w:r w:rsidRPr="00C81B84">
              <w:t>1 215</w:t>
            </w:r>
          </w:p>
        </w:tc>
        <w:tc>
          <w:tcPr>
            <w:tcW w:w="1180" w:type="dxa"/>
            <w:tcBorders>
              <w:top w:val="nil"/>
              <w:left w:val="nil"/>
              <w:bottom w:val="nil"/>
              <w:right w:val="nil"/>
            </w:tcBorders>
            <w:tcMar>
              <w:top w:w="128" w:type="dxa"/>
              <w:left w:w="43" w:type="dxa"/>
              <w:bottom w:w="43" w:type="dxa"/>
              <w:right w:w="43" w:type="dxa"/>
            </w:tcMar>
            <w:vAlign w:val="bottom"/>
          </w:tcPr>
          <w:p w14:paraId="78B65AA6" w14:textId="77777777" w:rsidR="00EE2529" w:rsidRPr="00C81B84" w:rsidRDefault="00AD5E1E" w:rsidP="00C81B84">
            <w:r w:rsidRPr="00C81B84">
              <w:t>53 253</w:t>
            </w:r>
          </w:p>
        </w:tc>
      </w:tr>
      <w:tr w:rsidR="00EE2529" w:rsidRPr="00C81B84" w14:paraId="3D1B6D22" w14:textId="77777777">
        <w:trPr>
          <w:trHeight w:val="380"/>
        </w:trPr>
        <w:tc>
          <w:tcPr>
            <w:tcW w:w="580" w:type="dxa"/>
            <w:tcBorders>
              <w:top w:val="nil"/>
              <w:left w:val="nil"/>
              <w:bottom w:val="nil"/>
              <w:right w:val="nil"/>
            </w:tcBorders>
            <w:tcMar>
              <w:top w:w="128" w:type="dxa"/>
              <w:left w:w="43" w:type="dxa"/>
              <w:bottom w:w="43" w:type="dxa"/>
              <w:right w:w="43" w:type="dxa"/>
            </w:tcMar>
          </w:tcPr>
          <w:p w14:paraId="21435F1F" w14:textId="77777777" w:rsidR="00EE2529" w:rsidRPr="00C81B84" w:rsidRDefault="00AD5E1E" w:rsidP="00C81B84">
            <w:r w:rsidRPr="00C81B84">
              <w:t>241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A4EAF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D63914" w14:textId="77777777" w:rsidR="00EE2529" w:rsidRPr="00C81B84" w:rsidRDefault="00AD5E1E" w:rsidP="00C81B84">
            <w:r w:rsidRPr="00C81B84">
              <w:t>Felles tiltak for fagskoler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58951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5BC77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FF86E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7E73CFC" w14:textId="77777777" w:rsidR="00EE2529" w:rsidRPr="00C81B84" w:rsidRDefault="00EE2529" w:rsidP="00C81B84"/>
        </w:tc>
      </w:tr>
      <w:tr w:rsidR="00EE2529" w:rsidRPr="00C81B84" w14:paraId="5FC65572" w14:textId="77777777">
        <w:trPr>
          <w:trHeight w:val="380"/>
        </w:trPr>
        <w:tc>
          <w:tcPr>
            <w:tcW w:w="580" w:type="dxa"/>
            <w:tcBorders>
              <w:top w:val="nil"/>
              <w:left w:val="nil"/>
              <w:bottom w:val="nil"/>
              <w:right w:val="nil"/>
            </w:tcBorders>
            <w:tcMar>
              <w:top w:w="128" w:type="dxa"/>
              <w:left w:w="43" w:type="dxa"/>
              <w:bottom w:w="43" w:type="dxa"/>
              <w:right w:w="43" w:type="dxa"/>
            </w:tcMar>
          </w:tcPr>
          <w:p w14:paraId="6036862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C6112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8C4CAD"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663DF8" w14:textId="77777777" w:rsidR="00EE2529" w:rsidRPr="00C81B84" w:rsidRDefault="00AD5E1E" w:rsidP="00C81B84">
            <w:r w:rsidRPr="00C81B84">
              <w:t>23 354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644AF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9D4AA4" w14:textId="77777777" w:rsidR="00EE2529" w:rsidRPr="00C81B84" w:rsidRDefault="00AD5E1E" w:rsidP="00C81B84">
            <w:r w:rsidRPr="00C81B84">
              <w:t>480</w:t>
            </w:r>
          </w:p>
        </w:tc>
        <w:tc>
          <w:tcPr>
            <w:tcW w:w="1180" w:type="dxa"/>
            <w:tcBorders>
              <w:top w:val="nil"/>
              <w:left w:val="nil"/>
              <w:bottom w:val="nil"/>
              <w:right w:val="nil"/>
            </w:tcBorders>
            <w:tcMar>
              <w:top w:w="128" w:type="dxa"/>
              <w:left w:w="43" w:type="dxa"/>
              <w:bottom w:w="43" w:type="dxa"/>
              <w:right w:w="43" w:type="dxa"/>
            </w:tcMar>
            <w:vAlign w:val="bottom"/>
          </w:tcPr>
          <w:p w14:paraId="084525C3" w14:textId="77777777" w:rsidR="00EE2529" w:rsidRPr="00C81B84" w:rsidRDefault="00AD5E1E" w:rsidP="00C81B84">
            <w:r w:rsidRPr="00C81B84">
              <w:t>23 834</w:t>
            </w:r>
          </w:p>
        </w:tc>
      </w:tr>
      <w:tr w:rsidR="00EE2529" w:rsidRPr="00C81B84" w14:paraId="51376E77" w14:textId="77777777">
        <w:trPr>
          <w:trHeight w:val="380"/>
        </w:trPr>
        <w:tc>
          <w:tcPr>
            <w:tcW w:w="580" w:type="dxa"/>
            <w:tcBorders>
              <w:top w:val="nil"/>
              <w:left w:val="nil"/>
              <w:bottom w:val="nil"/>
              <w:right w:val="nil"/>
            </w:tcBorders>
            <w:tcMar>
              <w:top w:w="128" w:type="dxa"/>
              <w:left w:w="43" w:type="dxa"/>
              <w:bottom w:w="43" w:type="dxa"/>
              <w:right w:w="43" w:type="dxa"/>
            </w:tcMar>
          </w:tcPr>
          <w:p w14:paraId="56C8EBAD" w14:textId="77777777" w:rsidR="00EE2529" w:rsidRPr="00C81B84" w:rsidRDefault="00AD5E1E" w:rsidP="00C81B84">
            <w:r w:rsidRPr="00C81B84">
              <w:t>242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062FF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6A70E5" w14:textId="77777777" w:rsidR="00EE2529" w:rsidRPr="00C81B84" w:rsidRDefault="00AD5E1E" w:rsidP="00C81B84">
            <w:r w:rsidRPr="00C81B84">
              <w:t>Norges grønne fagskole – Vea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79BF2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A743B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DC8ED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7603754" w14:textId="77777777" w:rsidR="00EE2529" w:rsidRPr="00C81B84" w:rsidRDefault="00EE2529" w:rsidP="00C81B84"/>
        </w:tc>
      </w:tr>
      <w:tr w:rsidR="00EE2529" w:rsidRPr="00C81B84" w14:paraId="780077ED" w14:textId="77777777">
        <w:trPr>
          <w:trHeight w:val="380"/>
        </w:trPr>
        <w:tc>
          <w:tcPr>
            <w:tcW w:w="580" w:type="dxa"/>
            <w:tcBorders>
              <w:top w:val="nil"/>
              <w:left w:val="nil"/>
              <w:bottom w:val="nil"/>
              <w:right w:val="nil"/>
            </w:tcBorders>
            <w:tcMar>
              <w:top w:w="128" w:type="dxa"/>
              <w:left w:w="43" w:type="dxa"/>
              <w:bottom w:w="43" w:type="dxa"/>
              <w:right w:w="43" w:type="dxa"/>
            </w:tcMar>
          </w:tcPr>
          <w:p w14:paraId="56959E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EAA0B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24A1B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5DA2E8" w14:textId="77777777" w:rsidR="00EE2529" w:rsidRPr="00C81B84" w:rsidRDefault="00AD5E1E" w:rsidP="00C81B84">
            <w:r w:rsidRPr="00C81B84">
              <w:t>31 392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3F70A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D09BDF" w14:textId="77777777" w:rsidR="00EE2529" w:rsidRPr="00C81B84" w:rsidRDefault="00AD5E1E" w:rsidP="00C81B84">
            <w:r w:rsidRPr="00C81B84">
              <w:t>100</w:t>
            </w:r>
          </w:p>
        </w:tc>
        <w:tc>
          <w:tcPr>
            <w:tcW w:w="1180" w:type="dxa"/>
            <w:tcBorders>
              <w:top w:val="nil"/>
              <w:left w:val="nil"/>
              <w:bottom w:val="nil"/>
              <w:right w:val="nil"/>
            </w:tcBorders>
            <w:tcMar>
              <w:top w:w="128" w:type="dxa"/>
              <w:left w:w="43" w:type="dxa"/>
              <w:bottom w:w="43" w:type="dxa"/>
              <w:right w:w="43" w:type="dxa"/>
            </w:tcMar>
            <w:vAlign w:val="bottom"/>
          </w:tcPr>
          <w:p w14:paraId="74F86325" w14:textId="77777777" w:rsidR="00EE2529" w:rsidRPr="00C81B84" w:rsidRDefault="00AD5E1E" w:rsidP="00C81B84">
            <w:r w:rsidRPr="00C81B84">
              <w:t>31 492</w:t>
            </w:r>
          </w:p>
        </w:tc>
      </w:tr>
      <w:tr w:rsidR="00EE2529" w:rsidRPr="00C81B84" w14:paraId="1A258969" w14:textId="77777777">
        <w:trPr>
          <w:trHeight w:val="640"/>
        </w:trPr>
        <w:tc>
          <w:tcPr>
            <w:tcW w:w="580" w:type="dxa"/>
            <w:tcBorders>
              <w:top w:val="nil"/>
              <w:left w:val="nil"/>
              <w:bottom w:val="nil"/>
              <w:right w:val="nil"/>
            </w:tcBorders>
            <w:tcMar>
              <w:top w:w="128" w:type="dxa"/>
              <w:left w:w="43" w:type="dxa"/>
              <w:bottom w:w="43" w:type="dxa"/>
              <w:right w:w="43" w:type="dxa"/>
            </w:tcMar>
          </w:tcPr>
          <w:p w14:paraId="4505B81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74CB23"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A1C3B3"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DD7688" w14:textId="77777777" w:rsidR="00EE2529" w:rsidRPr="00C81B84" w:rsidRDefault="00AD5E1E" w:rsidP="00C81B84">
            <w:r w:rsidRPr="00C81B84">
              <w:t>1 365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9045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C85BA3" w14:textId="77777777" w:rsidR="00EE2529" w:rsidRPr="00C81B84" w:rsidRDefault="00AD5E1E" w:rsidP="00C81B84">
            <w:r w:rsidRPr="00C81B84">
              <w:t>47</w:t>
            </w:r>
          </w:p>
        </w:tc>
        <w:tc>
          <w:tcPr>
            <w:tcW w:w="1180" w:type="dxa"/>
            <w:tcBorders>
              <w:top w:val="nil"/>
              <w:left w:val="nil"/>
              <w:bottom w:val="nil"/>
              <w:right w:val="nil"/>
            </w:tcBorders>
            <w:tcMar>
              <w:top w:w="128" w:type="dxa"/>
              <w:left w:w="43" w:type="dxa"/>
              <w:bottom w:w="43" w:type="dxa"/>
              <w:right w:w="43" w:type="dxa"/>
            </w:tcMar>
            <w:vAlign w:val="bottom"/>
          </w:tcPr>
          <w:p w14:paraId="74707AD7" w14:textId="77777777" w:rsidR="00EE2529" w:rsidRPr="00C81B84" w:rsidRDefault="00AD5E1E" w:rsidP="00C81B84">
            <w:r w:rsidRPr="00C81B84">
              <w:t>1 412</w:t>
            </w:r>
          </w:p>
        </w:tc>
      </w:tr>
      <w:tr w:rsidR="00EE2529" w:rsidRPr="00C81B84" w14:paraId="59854F75" w14:textId="77777777">
        <w:trPr>
          <w:trHeight w:val="380"/>
        </w:trPr>
        <w:tc>
          <w:tcPr>
            <w:tcW w:w="580" w:type="dxa"/>
            <w:tcBorders>
              <w:top w:val="nil"/>
              <w:left w:val="nil"/>
              <w:bottom w:val="nil"/>
              <w:right w:val="nil"/>
            </w:tcBorders>
            <w:tcMar>
              <w:top w:w="128" w:type="dxa"/>
              <w:left w:w="43" w:type="dxa"/>
              <w:bottom w:w="43" w:type="dxa"/>
              <w:right w:w="43" w:type="dxa"/>
            </w:tcMar>
          </w:tcPr>
          <w:p w14:paraId="2D154C00" w14:textId="77777777" w:rsidR="00EE2529" w:rsidRPr="00C81B84" w:rsidRDefault="00AD5E1E" w:rsidP="00C81B84">
            <w:r w:rsidRPr="00C81B84">
              <w:t>253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11611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C64E9A" w14:textId="77777777" w:rsidR="00EE2529" w:rsidRPr="00C81B84" w:rsidRDefault="00AD5E1E" w:rsidP="00C81B84">
            <w:r w:rsidRPr="00C81B84">
              <w:t>Folkehøyskoler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C239F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36B8A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55FB0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98B8BF6" w14:textId="77777777" w:rsidR="00EE2529" w:rsidRPr="00C81B84" w:rsidRDefault="00EE2529" w:rsidP="00C81B84"/>
        </w:tc>
      </w:tr>
      <w:tr w:rsidR="00EE2529" w:rsidRPr="00C81B84" w14:paraId="7646159F" w14:textId="77777777">
        <w:trPr>
          <w:trHeight w:val="380"/>
        </w:trPr>
        <w:tc>
          <w:tcPr>
            <w:tcW w:w="580" w:type="dxa"/>
            <w:tcBorders>
              <w:top w:val="nil"/>
              <w:left w:val="nil"/>
              <w:bottom w:val="nil"/>
              <w:right w:val="nil"/>
            </w:tcBorders>
            <w:tcMar>
              <w:top w:w="128" w:type="dxa"/>
              <w:left w:w="43" w:type="dxa"/>
              <w:bottom w:w="43" w:type="dxa"/>
              <w:right w:w="43" w:type="dxa"/>
            </w:tcMar>
          </w:tcPr>
          <w:p w14:paraId="6A46155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ADA2A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4546F8" w14:textId="77777777" w:rsidR="00EE2529" w:rsidRPr="00C81B84" w:rsidRDefault="00AD5E1E" w:rsidP="00C81B84">
            <w:r w:rsidRPr="00C81B84">
              <w:t xml:space="preserve">Tilskudd til folkehøyskoler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C06651" w14:textId="77777777" w:rsidR="00EE2529" w:rsidRPr="00C81B84" w:rsidRDefault="00AD5E1E" w:rsidP="00C81B84">
            <w:r w:rsidRPr="00C81B84">
              <w:t>1 059 818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22238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BA577A" w14:textId="77777777" w:rsidR="00EE2529" w:rsidRPr="00C81B84" w:rsidRDefault="00AD5E1E" w:rsidP="00C81B84">
            <w:r w:rsidRPr="00C81B84">
              <w:t>22 637</w:t>
            </w:r>
          </w:p>
        </w:tc>
        <w:tc>
          <w:tcPr>
            <w:tcW w:w="1180" w:type="dxa"/>
            <w:tcBorders>
              <w:top w:val="nil"/>
              <w:left w:val="nil"/>
              <w:bottom w:val="nil"/>
              <w:right w:val="nil"/>
            </w:tcBorders>
            <w:tcMar>
              <w:top w:w="128" w:type="dxa"/>
              <w:left w:w="43" w:type="dxa"/>
              <w:bottom w:w="43" w:type="dxa"/>
              <w:right w:w="43" w:type="dxa"/>
            </w:tcMar>
            <w:vAlign w:val="bottom"/>
          </w:tcPr>
          <w:p w14:paraId="34BA9DD7" w14:textId="77777777" w:rsidR="00EE2529" w:rsidRPr="00C81B84" w:rsidRDefault="00AD5E1E" w:rsidP="00C81B84">
            <w:r w:rsidRPr="00C81B84">
              <w:t>1 082 455</w:t>
            </w:r>
          </w:p>
        </w:tc>
      </w:tr>
      <w:tr w:rsidR="00EE2529" w:rsidRPr="00C81B84" w14:paraId="282C8647" w14:textId="77777777">
        <w:trPr>
          <w:trHeight w:val="380"/>
        </w:trPr>
        <w:tc>
          <w:tcPr>
            <w:tcW w:w="580" w:type="dxa"/>
            <w:tcBorders>
              <w:top w:val="nil"/>
              <w:left w:val="nil"/>
              <w:bottom w:val="nil"/>
              <w:right w:val="nil"/>
            </w:tcBorders>
            <w:tcMar>
              <w:top w:w="128" w:type="dxa"/>
              <w:left w:w="43" w:type="dxa"/>
              <w:bottom w:w="43" w:type="dxa"/>
              <w:right w:w="43" w:type="dxa"/>
            </w:tcMar>
          </w:tcPr>
          <w:p w14:paraId="79B870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CB00B8"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E773E1" w14:textId="77777777" w:rsidR="00EE2529" w:rsidRPr="00C81B84" w:rsidRDefault="00AD5E1E" w:rsidP="00C81B84">
            <w:r w:rsidRPr="00C81B84">
              <w:t xml:space="preserve">Tilskudd til Folkehøgskolerådet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53AD6" w14:textId="77777777" w:rsidR="00EE2529" w:rsidRPr="00C81B84" w:rsidRDefault="00AD5E1E" w:rsidP="00C81B84">
            <w:r w:rsidRPr="00C81B84">
              <w:t>5 692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ECAC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6267C" w14:textId="77777777" w:rsidR="00EE2529" w:rsidRPr="00C81B84" w:rsidRDefault="00AD5E1E" w:rsidP="00C81B84">
            <w:r w:rsidRPr="00C81B84">
              <w:t>122</w:t>
            </w:r>
          </w:p>
        </w:tc>
        <w:tc>
          <w:tcPr>
            <w:tcW w:w="1180" w:type="dxa"/>
            <w:tcBorders>
              <w:top w:val="nil"/>
              <w:left w:val="nil"/>
              <w:bottom w:val="nil"/>
              <w:right w:val="nil"/>
            </w:tcBorders>
            <w:tcMar>
              <w:top w:w="128" w:type="dxa"/>
              <w:left w:w="43" w:type="dxa"/>
              <w:bottom w:w="43" w:type="dxa"/>
              <w:right w:w="43" w:type="dxa"/>
            </w:tcMar>
            <w:vAlign w:val="bottom"/>
          </w:tcPr>
          <w:p w14:paraId="68AF4D11" w14:textId="77777777" w:rsidR="00EE2529" w:rsidRPr="00C81B84" w:rsidRDefault="00AD5E1E" w:rsidP="00C81B84">
            <w:r w:rsidRPr="00C81B84">
              <w:t>5 814</w:t>
            </w:r>
          </w:p>
        </w:tc>
      </w:tr>
      <w:tr w:rsidR="00EE2529" w:rsidRPr="00C81B84" w14:paraId="04AB23E0" w14:textId="77777777">
        <w:trPr>
          <w:trHeight w:val="380"/>
        </w:trPr>
        <w:tc>
          <w:tcPr>
            <w:tcW w:w="580" w:type="dxa"/>
            <w:tcBorders>
              <w:top w:val="nil"/>
              <w:left w:val="nil"/>
              <w:bottom w:val="nil"/>
              <w:right w:val="nil"/>
            </w:tcBorders>
            <w:tcMar>
              <w:top w:w="128" w:type="dxa"/>
              <w:left w:w="43" w:type="dxa"/>
              <w:bottom w:w="43" w:type="dxa"/>
              <w:right w:w="43" w:type="dxa"/>
            </w:tcMar>
          </w:tcPr>
          <w:p w14:paraId="4F282A5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EDD9B9"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C660EE" w14:textId="77777777" w:rsidR="00EE2529" w:rsidRPr="00C81B84" w:rsidRDefault="00AD5E1E" w:rsidP="00C81B84">
            <w:r w:rsidRPr="00C81B84">
              <w:t xml:space="preserve">Tilskudd til Nordiska </w:t>
            </w:r>
            <w:proofErr w:type="spellStart"/>
            <w:r w:rsidRPr="00C81B84">
              <w:t>folkhögskolan</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815252" w14:textId="77777777" w:rsidR="00EE2529" w:rsidRPr="00C81B84" w:rsidRDefault="00AD5E1E" w:rsidP="00C81B84">
            <w:r w:rsidRPr="00C81B84">
              <w:t>747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3FCEA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E8E093" w14:textId="77777777" w:rsidR="00EE2529" w:rsidRPr="00C81B84" w:rsidRDefault="00AD5E1E" w:rsidP="00C81B84">
            <w:r w:rsidRPr="00C81B84">
              <w:t>16</w:t>
            </w:r>
          </w:p>
        </w:tc>
        <w:tc>
          <w:tcPr>
            <w:tcW w:w="1180" w:type="dxa"/>
            <w:tcBorders>
              <w:top w:val="nil"/>
              <w:left w:val="nil"/>
              <w:bottom w:val="nil"/>
              <w:right w:val="nil"/>
            </w:tcBorders>
            <w:tcMar>
              <w:top w:w="128" w:type="dxa"/>
              <w:left w:w="43" w:type="dxa"/>
              <w:bottom w:w="43" w:type="dxa"/>
              <w:right w:w="43" w:type="dxa"/>
            </w:tcMar>
            <w:vAlign w:val="bottom"/>
          </w:tcPr>
          <w:p w14:paraId="20FC2884" w14:textId="77777777" w:rsidR="00EE2529" w:rsidRPr="00C81B84" w:rsidRDefault="00AD5E1E" w:rsidP="00C81B84">
            <w:r w:rsidRPr="00C81B84">
              <w:t>763</w:t>
            </w:r>
          </w:p>
        </w:tc>
      </w:tr>
      <w:tr w:rsidR="00EE2529" w:rsidRPr="00C81B84" w14:paraId="677F224D" w14:textId="77777777">
        <w:trPr>
          <w:trHeight w:val="380"/>
        </w:trPr>
        <w:tc>
          <w:tcPr>
            <w:tcW w:w="580" w:type="dxa"/>
            <w:tcBorders>
              <w:top w:val="nil"/>
              <w:left w:val="nil"/>
              <w:bottom w:val="nil"/>
              <w:right w:val="nil"/>
            </w:tcBorders>
            <w:tcMar>
              <w:top w:w="128" w:type="dxa"/>
              <w:left w:w="43" w:type="dxa"/>
              <w:bottom w:w="43" w:type="dxa"/>
              <w:right w:w="43" w:type="dxa"/>
            </w:tcMar>
          </w:tcPr>
          <w:p w14:paraId="348C0CA3" w14:textId="77777777" w:rsidR="00EE2529" w:rsidRPr="00C81B84" w:rsidRDefault="00AD5E1E" w:rsidP="00C81B84">
            <w:r w:rsidRPr="00C81B84">
              <w:t>254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CD8EE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EFE48D" w14:textId="77777777" w:rsidR="00EE2529" w:rsidRPr="00C81B84" w:rsidRDefault="00AD5E1E" w:rsidP="00C81B84">
            <w:r w:rsidRPr="00C81B84">
              <w:t>Studieforbund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1FA45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0F43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D52AC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D63369" w14:textId="77777777" w:rsidR="00EE2529" w:rsidRPr="00C81B84" w:rsidRDefault="00EE2529" w:rsidP="00C81B84"/>
        </w:tc>
      </w:tr>
      <w:tr w:rsidR="00EE2529" w:rsidRPr="00C81B84" w14:paraId="1ED05A8F" w14:textId="77777777">
        <w:trPr>
          <w:trHeight w:val="380"/>
        </w:trPr>
        <w:tc>
          <w:tcPr>
            <w:tcW w:w="580" w:type="dxa"/>
            <w:tcBorders>
              <w:top w:val="nil"/>
              <w:left w:val="nil"/>
              <w:bottom w:val="nil"/>
              <w:right w:val="nil"/>
            </w:tcBorders>
            <w:tcMar>
              <w:top w:w="128" w:type="dxa"/>
              <w:left w:w="43" w:type="dxa"/>
              <w:bottom w:w="43" w:type="dxa"/>
              <w:right w:w="43" w:type="dxa"/>
            </w:tcMar>
          </w:tcPr>
          <w:p w14:paraId="1353D8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93B8F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2BEAEB" w14:textId="77777777" w:rsidR="00EE2529" w:rsidRPr="00C81B84" w:rsidRDefault="00AD5E1E" w:rsidP="00C81B84">
            <w:r w:rsidRPr="00C81B84">
              <w:t xml:space="preserve">Tilskudd til studieforbund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017A1" w14:textId="77777777" w:rsidR="00EE2529" w:rsidRPr="00C81B84" w:rsidRDefault="00AD5E1E" w:rsidP="00C81B84">
            <w:r w:rsidRPr="00C81B84">
              <w:t>72 719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F768A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76E7D3" w14:textId="77777777" w:rsidR="00EE2529" w:rsidRPr="00C81B84" w:rsidRDefault="00AD5E1E" w:rsidP="00C81B84">
            <w:r w:rsidRPr="00C81B84">
              <w:t>1 553</w:t>
            </w:r>
          </w:p>
        </w:tc>
        <w:tc>
          <w:tcPr>
            <w:tcW w:w="1180" w:type="dxa"/>
            <w:tcBorders>
              <w:top w:val="nil"/>
              <w:left w:val="nil"/>
              <w:bottom w:val="nil"/>
              <w:right w:val="nil"/>
            </w:tcBorders>
            <w:tcMar>
              <w:top w:w="128" w:type="dxa"/>
              <w:left w:w="43" w:type="dxa"/>
              <w:bottom w:w="43" w:type="dxa"/>
              <w:right w:w="43" w:type="dxa"/>
            </w:tcMar>
            <w:vAlign w:val="bottom"/>
          </w:tcPr>
          <w:p w14:paraId="3CA8479E" w14:textId="77777777" w:rsidR="00EE2529" w:rsidRPr="00C81B84" w:rsidRDefault="00AD5E1E" w:rsidP="00C81B84">
            <w:r w:rsidRPr="00C81B84">
              <w:t>74 272</w:t>
            </w:r>
          </w:p>
        </w:tc>
      </w:tr>
      <w:tr w:rsidR="00EE2529" w:rsidRPr="00C81B84" w14:paraId="1EEE9859" w14:textId="77777777">
        <w:trPr>
          <w:trHeight w:val="640"/>
        </w:trPr>
        <w:tc>
          <w:tcPr>
            <w:tcW w:w="580" w:type="dxa"/>
            <w:tcBorders>
              <w:top w:val="nil"/>
              <w:left w:val="nil"/>
              <w:bottom w:val="nil"/>
              <w:right w:val="nil"/>
            </w:tcBorders>
            <w:tcMar>
              <w:top w:w="128" w:type="dxa"/>
              <w:left w:w="43" w:type="dxa"/>
              <w:bottom w:w="43" w:type="dxa"/>
              <w:right w:w="43" w:type="dxa"/>
            </w:tcMar>
          </w:tcPr>
          <w:p w14:paraId="3A2ED17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2711A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DC454C" w14:textId="77777777" w:rsidR="00EE2529" w:rsidRPr="00C81B84" w:rsidRDefault="00AD5E1E" w:rsidP="00C81B84">
            <w:r w:rsidRPr="00C81B84">
              <w:t xml:space="preserve">Tilskudd til voksenopplæringsorganisasjoner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5B5F76" w14:textId="77777777" w:rsidR="00EE2529" w:rsidRPr="00C81B84" w:rsidRDefault="00AD5E1E" w:rsidP="00C81B84">
            <w:r w:rsidRPr="00C81B84">
              <w:t>3 517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69E61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ACF159" w14:textId="77777777" w:rsidR="00EE2529" w:rsidRPr="00C81B84" w:rsidRDefault="00AD5E1E" w:rsidP="00C81B84">
            <w:r w:rsidRPr="00C81B84">
              <w:t>75</w:t>
            </w:r>
          </w:p>
        </w:tc>
        <w:tc>
          <w:tcPr>
            <w:tcW w:w="1180" w:type="dxa"/>
            <w:tcBorders>
              <w:top w:val="nil"/>
              <w:left w:val="nil"/>
              <w:bottom w:val="nil"/>
              <w:right w:val="nil"/>
            </w:tcBorders>
            <w:tcMar>
              <w:top w:w="128" w:type="dxa"/>
              <w:left w:w="43" w:type="dxa"/>
              <w:bottom w:w="43" w:type="dxa"/>
              <w:right w:w="43" w:type="dxa"/>
            </w:tcMar>
            <w:vAlign w:val="bottom"/>
          </w:tcPr>
          <w:p w14:paraId="19B3B9E0" w14:textId="77777777" w:rsidR="00EE2529" w:rsidRPr="00C81B84" w:rsidRDefault="00AD5E1E" w:rsidP="00C81B84">
            <w:r w:rsidRPr="00C81B84">
              <w:t>3 592</w:t>
            </w:r>
          </w:p>
        </w:tc>
      </w:tr>
      <w:tr w:rsidR="00EE2529" w:rsidRPr="00C81B84" w14:paraId="05971823" w14:textId="77777777">
        <w:trPr>
          <w:trHeight w:val="640"/>
        </w:trPr>
        <w:tc>
          <w:tcPr>
            <w:tcW w:w="580" w:type="dxa"/>
            <w:tcBorders>
              <w:top w:val="nil"/>
              <w:left w:val="nil"/>
              <w:bottom w:val="nil"/>
              <w:right w:val="nil"/>
            </w:tcBorders>
            <w:tcMar>
              <w:top w:w="128" w:type="dxa"/>
              <w:left w:w="43" w:type="dxa"/>
              <w:bottom w:w="43" w:type="dxa"/>
              <w:right w:w="43" w:type="dxa"/>
            </w:tcMar>
          </w:tcPr>
          <w:p w14:paraId="42575D3B" w14:textId="77777777" w:rsidR="00EE2529" w:rsidRPr="00C81B84" w:rsidRDefault="00AD5E1E" w:rsidP="00C81B84">
            <w:r w:rsidRPr="00C81B84">
              <w:t>256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A0848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096F63" w14:textId="77777777" w:rsidR="00EE2529" w:rsidRPr="00C81B84" w:rsidRDefault="00AD5E1E" w:rsidP="00C81B84">
            <w:r w:rsidRPr="00C81B84">
              <w:t>Direktoratet for høyere utdanning og kompetanse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02E6D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5F3AB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5D8D7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8093DDD" w14:textId="77777777" w:rsidR="00EE2529" w:rsidRPr="00C81B84" w:rsidRDefault="00EE2529" w:rsidP="00C81B84"/>
        </w:tc>
      </w:tr>
      <w:tr w:rsidR="00EE2529" w:rsidRPr="00C81B84" w14:paraId="6E9DE1CF" w14:textId="77777777">
        <w:trPr>
          <w:trHeight w:val="380"/>
        </w:trPr>
        <w:tc>
          <w:tcPr>
            <w:tcW w:w="580" w:type="dxa"/>
            <w:tcBorders>
              <w:top w:val="nil"/>
              <w:left w:val="nil"/>
              <w:bottom w:val="nil"/>
              <w:right w:val="nil"/>
            </w:tcBorders>
            <w:tcMar>
              <w:top w:w="128" w:type="dxa"/>
              <w:left w:w="43" w:type="dxa"/>
              <w:bottom w:w="43" w:type="dxa"/>
              <w:right w:w="43" w:type="dxa"/>
            </w:tcMar>
          </w:tcPr>
          <w:p w14:paraId="1085A9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D08C1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9C48E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A5458C" w14:textId="77777777" w:rsidR="00EE2529" w:rsidRPr="00C81B84" w:rsidRDefault="00AD5E1E" w:rsidP="00C81B84">
            <w:r w:rsidRPr="00C81B84">
              <w:t>433 017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69C2D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6531D7" w14:textId="77777777" w:rsidR="00EE2529" w:rsidRPr="00C81B84" w:rsidRDefault="00AD5E1E" w:rsidP="00C81B84">
            <w:r w:rsidRPr="00C81B84">
              <w:t>4 387</w:t>
            </w:r>
          </w:p>
        </w:tc>
        <w:tc>
          <w:tcPr>
            <w:tcW w:w="1180" w:type="dxa"/>
            <w:tcBorders>
              <w:top w:val="nil"/>
              <w:left w:val="nil"/>
              <w:bottom w:val="nil"/>
              <w:right w:val="nil"/>
            </w:tcBorders>
            <w:tcMar>
              <w:top w:w="128" w:type="dxa"/>
              <w:left w:w="43" w:type="dxa"/>
              <w:bottom w:w="43" w:type="dxa"/>
              <w:right w:w="43" w:type="dxa"/>
            </w:tcMar>
            <w:vAlign w:val="bottom"/>
          </w:tcPr>
          <w:p w14:paraId="7335B641" w14:textId="77777777" w:rsidR="00EE2529" w:rsidRPr="00C81B84" w:rsidRDefault="00AD5E1E" w:rsidP="00C81B84">
            <w:r w:rsidRPr="00C81B84">
              <w:t>437 404</w:t>
            </w:r>
          </w:p>
        </w:tc>
      </w:tr>
      <w:tr w:rsidR="00EE2529" w:rsidRPr="00C81B84" w14:paraId="4E9F97C5" w14:textId="77777777">
        <w:trPr>
          <w:trHeight w:val="380"/>
        </w:trPr>
        <w:tc>
          <w:tcPr>
            <w:tcW w:w="580" w:type="dxa"/>
            <w:tcBorders>
              <w:top w:val="nil"/>
              <w:left w:val="nil"/>
              <w:bottom w:val="nil"/>
              <w:right w:val="nil"/>
            </w:tcBorders>
            <w:tcMar>
              <w:top w:w="128" w:type="dxa"/>
              <w:left w:w="43" w:type="dxa"/>
              <w:bottom w:w="43" w:type="dxa"/>
              <w:right w:w="43" w:type="dxa"/>
            </w:tcMar>
          </w:tcPr>
          <w:p w14:paraId="39ECA8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02682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6328AA"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BE2F0" w14:textId="77777777" w:rsidR="00EE2529" w:rsidRPr="00C81B84" w:rsidRDefault="00AD5E1E" w:rsidP="00C81B84">
            <w:r w:rsidRPr="00C81B84">
              <w:t>8 926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DE019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EF764A" w14:textId="77777777" w:rsidR="00EE2529" w:rsidRPr="00C81B84" w:rsidRDefault="00AD5E1E" w:rsidP="00C81B84">
            <w:r w:rsidRPr="00C81B84">
              <w:t>191</w:t>
            </w:r>
          </w:p>
        </w:tc>
        <w:tc>
          <w:tcPr>
            <w:tcW w:w="1180" w:type="dxa"/>
            <w:tcBorders>
              <w:top w:val="nil"/>
              <w:left w:val="nil"/>
              <w:bottom w:val="nil"/>
              <w:right w:val="nil"/>
            </w:tcBorders>
            <w:tcMar>
              <w:top w:w="128" w:type="dxa"/>
              <w:left w:w="43" w:type="dxa"/>
              <w:bottom w:w="43" w:type="dxa"/>
              <w:right w:w="43" w:type="dxa"/>
            </w:tcMar>
            <w:vAlign w:val="bottom"/>
          </w:tcPr>
          <w:p w14:paraId="3D99C176" w14:textId="77777777" w:rsidR="00EE2529" w:rsidRPr="00C81B84" w:rsidRDefault="00AD5E1E" w:rsidP="00C81B84">
            <w:r w:rsidRPr="00C81B84">
              <w:t>9 117</w:t>
            </w:r>
          </w:p>
        </w:tc>
      </w:tr>
      <w:tr w:rsidR="00EE2529" w:rsidRPr="00C81B84" w14:paraId="74F26B98" w14:textId="77777777">
        <w:trPr>
          <w:trHeight w:val="380"/>
        </w:trPr>
        <w:tc>
          <w:tcPr>
            <w:tcW w:w="580" w:type="dxa"/>
            <w:tcBorders>
              <w:top w:val="nil"/>
              <w:left w:val="nil"/>
              <w:bottom w:val="nil"/>
              <w:right w:val="nil"/>
            </w:tcBorders>
            <w:tcMar>
              <w:top w:w="128" w:type="dxa"/>
              <w:left w:w="43" w:type="dxa"/>
              <w:bottom w:w="43" w:type="dxa"/>
              <w:right w:w="43" w:type="dxa"/>
            </w:tcMar>
          </w:tcPr>
          <w:p w14:paraId="5B8E3A7B" w14:textId="77777777" w:rsidR="00EE2529" w:rsidRPr="00C81B84" w:rsidRDefault="00AD5E1E" w:rsidP="00C81B84">
            <w:r w:rsidRPr="00C81B84">
              <w:t>257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66595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7D9A6C" w14:textId="77777777" w:rsidR="00EE2529" w:rsidRPr="00C81B84" w:rsidRDefault="00AD5E1E" w:rsidP="00C81B84">
            <w:r w:rsidRPr="00C81B84">
              <w:t>Kompetanseprogrammet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99EFF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986CB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8F7DF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5E09CF6" w14:textId="77777777" w:rsidR="00EE2529" w:rsidRPr="00C81B84" w:rsidRDefault="00EE2529" w:rsidP="00C81B84"/>
        </w:tc>
      </w:tr>
      <w:tr w:rsidR="00EE2529" w:rsidRPr="00C81B84" w14:paraId="056AEA6D" w14:textId="77777777">
        <w:trPr>
          <w:trHeight w:val="380"/>
        </w:trPr>
        <w:tc>
          <w:tcPr>
            <w:tcW w:w="580" w:type="dxa"/>
            <w:tcBorders>
              <w:top w:val="nil"/>
              <w:left w:val="nil"/>
              <w:bottom w:val="nil"/>
              <w:right w:val="nil"/>
            </w:tcBorders>
            <w:tcMar>
              <w:top w:w="128" w:type="dxa"/>
              <w:left w:w="43" w:type="dxa"/>
              <w:bottom w:w="43" w:type="dxa"/>
              <w:right w:w="43" w:type="dxa"/>
            </w:tcMar>
          </w:tcPr>
          <w:p w14:paraId="1316AB7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BBE66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826A16"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2CAD13" w14:textId="77777777" w:rsidR="00EE2529" w:rsidRPr="00C81B84" w:rsidRDefault="00AD5E1E" w:rsidP="00C81B84">
            <w:r w:rsidRPr="00C81B84">
              <w:t>7 442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F89F0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F88876" w14:textId="77777777" w:rsidR="00EE2529" w:rsidRPr="00C81B84" w:rsidRDefault="00AD5E1E" w:rsidP="00C81B84">
            <w:r w:rsidRPr="00C81B84">
              <w:t>159</w:t>
            </w:r>
          </w:p>
        </w:tc>
        <w:tc>
          <w:tcPr>
            <w:tcW w:w="1180" w:type="dxa"/>
            <w:tcBorders>
              <w:top w:val="nil"/>
              <w:left w:val="nil"/>
              <w:bottom w:val="nil"/>
              <w:right w:val="nil"/>
            </w:tcBorders>
            <w:tcMar>
              <w:top w:w="128" w:type="dxa"/>
              <w:left w:w="43" w:type="dxa"/>
              <w:bottom w:w="43" w:type="dxa"/>
              <w:right w:w="43" w:type="dxa"/>
            </w:tcMar>
            <w:vAlign w:val="bottom"/>
          </w:tcPr>
          <w:p w14:paraId="3D97D8F4" w14:textId="77777777" w:rsidR="00EE2529" w:rsidRPr="00C81B84" w:rsidRDefault="00AD5E1E" w:rsidP="00C81B84">
            <w:r w:rsidRPr="00C81B84">
              <w:t>7 601</w:t>
            </w:r>
          </w:p>
        </w:tc>
      </w:tr>
      <w:tr w:rsidR="00EE2529" w:rsidRPr="00C81B84" w14:paraId="05FB6543" w14:textId="77777777">
        <w:trPr>
          <w:trHeight w:val="380"/>
        </w:trPr>
        <w:tc>
          <w:tcPr>
            <w:tcW w:w="580" w:type="dxa"/>
            <w:tcBorders>
              <w:top w:val="nil"/>
              <w:left w:val="nil"/>
              <w:bottom w:val="nil"/>
              <w:right w:val="nil"/>
            </w:tcBorders>
            <w:tcMar>
              <w:top w:w="128" w:type="dxa"/>
              <w:left w:w="43" w:type="dxa"/>
              <w:bottom w:w="43" w:type="dxa"/>
              <w:right w:w="43" w:type="dxa"/>
            </w:tcMar>
          </w:tcPr>
          <w:p w14:paraId="71B00CA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E206D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2DF592" w14:textId="77777777" w:rsidR="00EE2529" w:rsidRPr="00C81B84" w:rsidRDefault="00AD5E1E" w:rsidP="00C81B84">
            <w:r w:rsidRPr="00C81B84">
              <w:t xml:space="preserve">Tilskudd,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32BF19" w14:textId="77777777" w:rsidR="00EE2529" w:rsidRPr="00C81B84" w:rsidRDefault="00AD5E1E" w:rsidP="00C81B84">
            <w:r w:rsidRPr="00C81B84">
              <w:t>201 253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DA12D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11F6D5" w14:textId="77777777" w:rsidR="00EE2529" w:rsidRPr="00C81B84" w:rsidRDefault="00AD5E1E" w:rsidP="00C81B84">
            <w:r w:rsidRPr="00C81B84">
              <w:t>-20 701</w:t>
            </w:r>
          </w:p>
        </w:tc>
        <w:tc>
          <w:tcPr>
            <w:tcW w:w="1180" w:type="dxa"/>
            <w:tcBorders>
              <w:top w:val="nil"/>
              <w:left w:val="nil"/>
              <w:bottom w:val="nil"/>
              <w:right w:val="nil"/>
            </w:tcBorders>
            <w:tcMar>
              <w:top w:w="128" w:type="dxa"/>
              <w:left w:w="43" w:type="dxa"/>
              <w:bottom w:w="43" w:type="dxa"/>
              <w:right w:w="43" w:type="dxa"/>
            </w:tcMar>
            <w:vAlign w:val="bottom"/>
          </w:tcPr>
          <w:p w14:paraId="533727B6" w14:textId="77777777" w:rsidR="00EE2529" w:rsidRPr="00C81B84" w:rsidRDefault="00AD5E1E" w:rsidP="00C81B84">
            <w:r w:rsidRPr="00C81B84">
              <w:t>180 552</w:t>
            </w:r>
          </w:p>
        </w:tc>
      </w:tr>
      <w:tr w:rsidR="00EE2529" w:rsidRPr="00C81B84" w14:paraId="60808AE9" w14:textId="77777777">
        <w:trPr>
          <w:trHeight w:val="380"/>
        </w:trPr>
        <w:tc>
          <w:tcPr>
            <w:tcW w:w="580" w:type="dxa"/>
            <w:tcBorders>
              <w:top w:val="nil"/>
              <w:left w:val="nil"/>
              <w:bottom w:val="nil"/>
              <w:right w:val="nil"/>
            </w:tcBorders>
            <w:tcMar>
              <w:top w:w="128" w:type="dxa"/>
              <w:left w:w="43" w:type="dxa"/>
              <w:bottom w:w="43" w:type="dxa"/>
              <w:right w:w="43" w:type="dxa"/>
            </w:tcMar>
          </w:tcPr>
          <w:p w14:paraId="18685D49" w14:textId="77777777" w:rsidR="00EE2529" w:rsidRPr="00C81B84" w:rsidRDefault="00AD5E1E" w:rsidP="00C81B84">
            <w:r w:rsidRPr="00C81B84">
              <w:t>258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CF77D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36118F" w14:textId="77777777" w:rsidR="00EE2529" w:rsidRPr="00C81B84" w:rsidRDefault="00AD5E1E" w:rsidP="00C81B84">
            <w:r w:rsidRPr="00C81B84">
              <w:t>Tiltak for livslang læring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4C5E5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CAE1D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474A4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8F956B8" w14:textId="77777777" w:rsidR="00EE2529" w:rsidRPr="00C81B84" w:rsidRDefault="00EE2529" w:rsidP="00C81B84"/>
        </w:tc>
      </w:tr>
      <w:tr w:rsidR="00EE2529" w:rsidRPr="00C81B84" w14:paraId="5CF42A34" w14:textId="77777777">
        <w:trPr>
          <w:trHeight w:val="380"/>
        </w:trPr>
        <w:tc>
          <w:tcPr>
            <w:tcW w:w="580" w:type="dxa"/>
            <w:tcBorders>
              <w:top w:val="nil"/>
              <w:left w:val="nil"/>
              <w:bottom w:val="nil"/>
              <w:right w:val="nil"/>
            </w:tcBorders>
            <w:tcMar>
              <w:top w:w="128" w:type="dxa"/>
              <w:left w:w="43" w:type="dxa"/>
              <w:bottom w:w="43" w:type="dxa"/>
              <w:right w:w="43" w:type="dxa"/>
            </w:tcMar>
          </w:tcPr>
          <w:p w14:paraId="3E5E041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CF61A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E1730C"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075C1D" w14:textId="77777777" w:rsidR="00EE2529" w:rsidRPr="00C81B84" w:rsidRDefault="00AD5E1E" w:rsidP="00C81B84">
            <w:r w:rsidRPr="00C81B84">
              <w:t>129 317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65ACB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9EA1D8" w14:textId="77777777" w:rsidR="00EE2529" w:rsidRPr="00C81B84" w:rsidRDefault="00AD5E1E" w:rsidP="00C81B84">
            <w:r w:rsidRPr="00C81B84">
              <w:t>-32 321</w:t>
            </w:r>
          </w:p>
        </w:tc>
        <w:tc>
          <w:tcPr>
            <w:tcW w:w="1180" w:type="dxa"/>
            <w:tcBorders>
              <w:top w:val="nil"/>
              <w:left w:val="nil"/>
              <w:bottom w:val="nil"/>
              <w:right w:val="nil"/>
            </w:tcBorders>
            <w:tcMar>
              <w:top w:w="128" w:type="dxa"/>
              <w:left w:w="43" w:type="dxa"/>
              <w:bottom w:w="43" w:type="dxa"/>
              <w:right w:w="43" w:type="dxa"/>
            </w:tcMar>
            <w:vAlign w:val="bottom"/>
          </w:tcPr>
          <w:p w14:paraId="05B3C75F" w14:textId="77777777" w:rsidR="00EE2529" w:rsidRPr="00C81B84" w:rsidRDefault="00AD5E1E" w:rsidP="00C81B84">
            <w:r w:rsidRPr="00C81B84">
              <w:t>96 996</w:t>
            </w:r>
          </w:p>
        </w:tc>
      </w:tr>
      <w:tr w:rsidR="00EE2529" w:rsidRPr="00C81B84" w14:paraId="491542D3" w14:textId="77777777">
        <w:trPr>
          <w:trHeight w:val="380"/>
        </w:trPr>
        <w:tc>
          <w:tcPr>
            <w:tcW w:w="580" w:type="dxa"/>
            <w:tcBorders>
              <w:top w:val="nil"/>
              <w:left w:val="nil"/>
              <w:bottom w:val="nil"/>
              <w:right w:val="nil"/>
            </w:tcBorders>
            <w:tcMar>
              <w:top w:w="128" w:type="dxa"/>
              <w:left w:w="43" w:type="dxa"/>
              <w:bottom w:w="43" w:type="dxa"/>
              <w:right w:w="43" w:type="dxa"/>
            </w:tcMar>
          </w:tcPr>
          <w:p w14:paraId="1E03EA8E" w14:textId="77777777" w:rsidR="00EE2529" w:rsidRPr="00C81B84" w:rsidRDefault="00AD5E1E" w:rsidP="00C81B84">
            <w:r w:rsidRPr="00C81B84">
              <w:t>260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49FF0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C8DD20" w14:textId="77777777" w:rsidR="00EE2529" w:rsidRPr="00C81B84" w:rsidRDefault="00AD5E1E" w:rsidP="00C81B84">
            <w:r w:rsidRPr="00C81B84">
              <w:t>Universiteter og høyskoler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D7CF9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43D22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E3385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DF5C863" w14:textId="77777777" w:rsidR="00EE2529" w:rsidRPr="00C81B84" w:rsidRDefault="00EE2529" w:rsidP="00C81B84"/>
        </w:tc>
      </w:tr>
      <w:tr w:rsidR="00EE2529" w:rsidRPr="00C81B84" w14:paraId="39925575" w14:textId="77777777">
        <w:trPr>
          <w:trHeight w:val="380"/>
        </w:trPr>
        <w:tc>
          <w:tcPr>
            <w:tcW w:w="580" w:type="dxa"/>
            <w:tcBorders>
              <w:top w:val="nil"/>
              <w:left w:val="nil"/>
              <w:bottom w:val="nil"/>
              <w:right w:val="nil"/>
            </w:tcBorders>
            <w:tcMar>
              <w:top w:w="128" w:type="dxa"/>
              <w:left w:w="43" w:type="dxa"/>
              <w:bottom w:w="43" w:type="dxa"/>
              <w:right w:w="43" w:type="dxa"/>
            </w:tcMar>
          </w:tcPr>
          <w:p w14:paraId="4FB16FB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17C23A"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8329D9" w14:textId="77777777" w:rsidR="00EE2529" w:rsidRPr="00C81B84" w:rsidRDefault="00AD5E1E" w:rsidP="00C81B84">
            <w:r w:rsidRPr="00C81B84">
              <w:t xml:space="preserve">Statlige universiteter og høyskoler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E9508F" w14:textId="77777777" w:rsidR="00EE2529" w:rsidRPr="00C81B84" w:rsidRDefault="00AD5E1E" w:rsidP="00C81B84">
            <w:r w:rsidRPr="00C81B84">
              <w:t>40 600 307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C458E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93D01D" w14:textId="77777777" w:rsidR="00EE2529" w:rsidRPr="00C81B84" w:rsidRDefault="00AD5E1E" w:rsidP="00C81B84">
            <w:r w:rsidRPr="00C81B84">
              <w:t>947 047</w:t>
            </w:r>
          </w:p>
        </w:tc>
        <w:tc>
          <w:tcPr>
            <w:tcW w:w="1180" w:type="dxa"/>
            <w:tcBorders>
              <w:top w:val="nil"/>
              <w:left w:val="nil"/>
              <w:bottom w:val="nil"/>
              <w:right w:val="nil"/>
            </w:tcBorders>
            <w:tcMar>
              <w:top w:w="128" w:type="dxa"/>
              <w:left w:w="43" w:type="dxa"/>
              <w:bottom w:w="43" w:type="dxa"/>
              <w:right w:w="43" w:type="dxa"/>
            </w:tcMar>
            <w:vAlign w:val="bottom"/>
          </w:tcPr>
          <w:p w14:paraId="3AA3D0E9" w14:textId="77777777" w:rsidR="00EE2529" w:rsidRPr="00C81B84" w:rsidRDefault="00AD5E1E" w:rsidP="00C81B84">
            <w:r w:rsidRPr="00C81B84">
              <w:t>41 547 354</w:t>
            </w:r>
          </w:p>
        </w:tc>
      </w:tr>
      <w:tr w:rsidR="00EE2529" w:rsidRPr="00C81B84" w14:paraId="3A2E31C8" w14:textId="77777777">
        <w:trPr>
          <w:trHeight w:val="380"/>
        </w:trPr>
        <w:tc>
          <w:tcPr>
            <w:tcW w:w="580" w:type="dxa"/>
            <w:tcBorders>
              <w:top w:val="nil"/>
              <w:left w:val="nil"/>
              <w:bottom w:val="nil"/>
              <w:right w:val="nil"/>
            </w:tcBorders>
            <w:tcMar>
              <w:top w:w="128" w:type="dxa"/>
              <w:left w:w="43" w:type="dxa"/>
              <w:bottom w:w="43" w:type="dxa"/>
              <w:right w:w="43" w:type="dxa"/>
            </w:tcMar>
          </w:tcPr>
          <w:p w14:paraId="3DE549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2FCED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1DD4A8" w14:textId="77777777" w:rsidR="00EE2529" w:rsidRPr="00C81B84" w:rsidRDefault="00AD5E1E" w:rsidP="00C81B84">
            <w:r w:rsidRPr="00C81B84">
              <w:t xml:space="preserve">Private høyskoler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741BBB" w14:textId="77777777" w:rsidR="00EE2529" w:rsidRPr="00C81B84" w:rsidRDefault="00AD5E1E" w:rsidP="00C81B84">
            <w:r w:rsidRPr="00C81B84">
              <w:t>2 201 455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58A19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3BCA5D" w14:textId="77777777" w:rsidR="00EE2529" w:rsidRPr="00C81B84" w:rsidRDefault="00AD5E1E" w:rsidP="00C81B84">
            <w:r w:rsidRPr="00C81B84">
              <w:t>47 140</w:t>
            </w:r>
          </w:p>
        </w:tc>
        <w:tc>
          <w:tcPr>
            <w:tcW w:w="1180" w:type="dxa"/>
            <w:tcBorders>
              <w:top w:val="nil"/>
              <w:left w:val="nil"/>
              <w:bottom w:val="nil"/>
              <w:right w:val="nil"/>
            </w:tcBorders>
            <w:tcMar>
              <w:top w:w="128" w:type="dxa"/>
              <w:left w:w="43" w:type="dxa"/>
              <w:bottom w:w="43" w:type="dxa"/>
              <w:right w:w="43" w:type="dxa"/>
            </w:tcMar>
            <w:vAlign w:val="bottom"/>
          </w:tcPr>
          <w:p w14:paraId="24CF2794" w14:textId="77777777" w:rsidR="00EE2529" w:rsidRPr="00C81B84" w:rsidRDefault="00AD5E1E" w:rsidP="00C81B84">
            <w:r w:rsidRPr="00C81B84">
              <w:t>2 248 595</w:t>
            </w:r>
          </w:p>
        </w:tc>
      </w:tr>
      <w:tr w:rsidR="00EE2529" w:rsidRPr="00C81B84" w14:paraId="50B08021" w14:textId="77777777">
        <w:trPr>
          <w:trHeight w:val="380"/>
        </w:trPr>
        <w:tc>
          <w:tcPr>
            <w:tcW w:w="580" w:type="dxa"/>
            <w:tcBorders>
              <w:top w:val="nil"/>
              <w:left w:val="nil"/>
              <w:bottom w:val="nil"/>
              <w:right w:val="nil"/>
            </w:tcBorders>
            <w:tcMar>
              <w:top w:w="128" w:type="dxa"/>
              <w:left w:w="43" w:type="dxa"/>
              <w:bottom w:w="43" w:type="dxa"/>
              <w:right w:w="43" w:type="dxa"/>
            </w:tcMar>
          </w:tcPr>
          <w:p w14:paraId="19389768" w14:textId="77777777" w:rsidR="00EE2529" w:rsidRPr="00C81B84" w:rsidRDefault="00AD5E1E" w:rsidP="00C81B84">
            <w:r w:rsidRPr="00C81B84">
              <w:t>270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152AC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16DE65" w14:textId="77777777" w:rsidR="00EE2529" w:rsidRPr="00C81B84" w:rsidRDefault="00AD5E1E" w:rsidP="00C81B84">
            <w:r w:rsidRPr="00C81B84">
              <w:t>Studentvelferd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EBB2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3FC28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16A7A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82BBAF7" w14:textId="77777777" w:rsidR="00EE2529" w:rsidRPr="00C81B84" w:rsidRDefault="00EE2529" w:rsidP="00C81B84"/>
        </w:tc>
      </w:tr>
      <w:tr w:rsidR="00EE2529" w:rsidRPr="00C81B84" w14:paraId="0B1880A5" w14:textId="77777777">
        <w:trPr>
          <w:trHeight w:val="380"/>
        </w:trPr>
        <w:tc>
          <w:tcPr>
            <w:tcW w:w="580" w:type="dxa"/>
            <w:tcBorders>
              <w:top w:val="nil"/>
              <w:left w:val="nil"/>
              <w:bottom w:val="nil"/>
              <w:right w:val="nil"/>
            </w:tcBorders>
            <w:tcMar>
              <w:top w:w="128" w:type="dxa"/>
              <w:left w:w="43" w:type="dxa"/>
              <w:bottom w:w="43" w:type="dxa"/>
              <w:right w:w="43" w:type="dxa"/>
            </w:tcMar>
          </w:tcPr>
          <w:p w14:paraId="1E30492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725A58"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00B643" w14:textId="77777777" w:rsidR="00EE2529" w:rsidRPr="00C81B84" w:rsidRDefault="00AD5E1E" w:rsidP="00C81B84">
            <w:r w:rsidRPr="00C81B84">
              <w:t xml:space="preserve">Tilskudd til velferdsarbeid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5D0F72" w14:textId="77777777" w:rsidR="00EE2529" w:rsidRPr="00C81B84" w:rsidRDefault="00AD5E1E" w:rsidP="00C81B84">
            <w:r w:rsidRPr="00C81B84">
              <w:t>81 846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6397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86FA3" w14:textId="77777777" w:rsidR="00EE2529" w:rsidRPr="00C81B84" w:rsidRDefault="00AD5E1E" w:rsidP="00C81B84">
            <w:r w:rsidRPr="00C81B84">
              <w:t>1 973</w:t>
            </w:r>
          </w:p>
        </w:tc>
        <w:tc>
          <w:tcPr>
            <w:tcW w:w="1180" w:type="dxa"/>
            <w:tcBorders>
              <w:top w:val="nil"/>
              <w:left w:val="nil"/>
              <w:bottom w:val="nil"/>
              <w:right w:val="nil"/>
            </w:tcBorders>
            <w:tcMar>
              <w:top w:w="128" w:type="dxa"/>
              <w:left w:w="43" w:type="dxa"/>
              <w:bottom w:w="43" w:type="dxa"/>
              <w:right w:w="43" w:type="dxa"/>
            </w:tcMar>
            <w:vAlign w:val="bottom"/>
          </w:tcPr>
          <w:p w14:paraId="625FAA63" w14:textId="77777777" w:rsidR="00EE2529" w:rsidRPr="00C81B84" w:rsidRDefault="00AD5E1E" w:rsidP="00C81B84">
            <w:r w:rsidRPr="00C81B84">
              <w:t>83 819</w:t>
            </w:r>
          </w:p>
        </w:tc>
      </w:tr>
      <w:tr w:rsidR="00EE2529" w:rsidRPr="00C81B84" w14:paraId="62E7E2F2" w14:textId="77777777">
        <w:trPr>
          <w:trHeight w:val="640"/>
        </w:trPr>
        <w:tc>
          <w:tcPr>
            <w:tcW w:w="580" w:type="dxa"/>
            <w:tcBorders>
              <w:top w:val="nil"/>
              <w:left w:val="nil"/>
              <w:bottom w:val="nil"/>
              <w:right w:val="nil"/>
            </w:tcBorders>
            <w:tcMar>
              <w:top w:w="128" w:type="dxa"/>
              <w:left w:w="43" w:type="dxa"/>
              <w:bottom w:w="43" w:type="dxa"/>
              <w:right w:w="43" w:type="dxa"/>
            </w:tcMar>
          </w:tcPr>
          <w:p w14:paraId="460BE3E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32E3F7"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606CC6" w14:textId="77777777" w:rsidR="00EE2529" w:rsidRPr="00C81B84" w:rsidRDefault="00AD5E1E" w:rsidP="00C81B84">
            <w:r w:rsidRPr="00C81B84">
              <w:t xml:space="preserve">Tilskudd til bygging av </w:t>
            </w:r>
            <w:proofErr w:type="gramStart"/>
            <w:r w:rsidRPr="00C81B84">
              <w:t xml:space="preserve">studentboliger,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39ACF1" w14:textId="77777777" w:rsidR="00EE2529" w:rsidRPr="00C81B84" w:rsidRDefault="00AD5E1E" w:rsidP="00C81B84">
            <w:r w:rsidRPr="00C81B84">
              <w:t>871 368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AC583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C023F3" w14:textId="77777777" w:rsidR="00EE2529" w:rsidRPr="00C81B84" w:rsidRDefault="00AD5E1E" w:rsidP="00C81B84">
            <w:r w:rsidRPr="00C81B84">
              <w:t>18 612</w:t>
            </w:r>
          </w:p>
        </w:tc>
        <w:tc>
          <w:tcPr>
            <w:tcW w:w="1180" w:type="dxa"/>
            <w:tcBorders>
              <w:top w:val="nil"/>
              <w:left w:val="nil"/>
              <w:bottom w:val="nil"/>
              <w:right w:val="nil"/>
            </w:tcBorders>
            <w:tcMar>
              <w:top w:w="128" w:type="dxa"/>
              <w:left w:w="43" w:type="dxa"/>
              <w:bottom w:w="43" w:type="dxa"/>
              <w:right w:w="43" w:type="dxa"/>
            </w:tcMar>
            <w:vAlign w:val="bottom"/>
          </w:tcPr>
          <w:p w14:paraId="412FD414" w14:textId="77777777" w:rsidR="00EE2529" w:rsidRPr="00C81B84" w:rsidRDefault="00AD5E1E" w:rsidP="00C81B84">
            <w:r w:rsidRPr="00C81B84">
              <w:t>889 980</w:t>
            </w:r>
          </w:p>
        </w:tc>
      </w:tr>
      <w:tr w:rsidR="00EE2529" w:rsidRPr="00C81B84" w14:paraId="231B81F3" w14:textId="77777777">
        <w:trPr>
          <w:trHeight w:val="380"/>
        </w:trPr>
        <w:tc>
          <w:tcPr>
            <w:tcW w:w="580" w:type="dxa"/>
            <w:tcBorders>
              <w:top w:val="nil"/>
              <w:left w:val="nil"/>
              <w:bottom w:val="nil"/>
              <w:right w:val="nil"/>
            </w:tcBorders>
            <w:tcMar>
              <w:top w:w="128" w:type="dxa"/>
              <w:left w:w="43" w:type="dxa"/>
              <w:bottom w:w="43" w:type="dxa"/>
              <w:right w:w="43" w:type="dxa"/>
            </w:tcMar>
          </w:tcPr>
          <w:p w14:paraId="74FA5C64" w14:textId="77777777" w:rsidR="00EE2529" w:rsidRPr="00C81B84" w:rsidRDefault="00AD5E1E" w:rsidP="00C81B84">
            <w:r w:rsidRPr="00C81B84">
              <w:t>271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B7598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F31504" w14:textId="77777777" w:rsidR="00EE2529" w:rsidRPr="00C81B84" w:rsidRDefault="00AD5E1E" w:rsidP="00C81B84">
            <w:r w:rsidRPr="00C81B84">
              <w:t>Nasjonalt organ for kvalitet i utdanningen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7A2D6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2C47B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C92BE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6A500C6" w14:textId="77777777" w:rsidR="00EE2529" w:rsidRPr="00C81B84" w:rsidRDefault="00EE2529" w:rsidP="00C81B84"/>
        </w:tc>
      </w:tr>
      <w:tr w:rsidR="00EE2529" w:rsidRPr="00C81B84" w14:paraId="4DFFDB84" w14:textId="77777777">
        <w:trPr>
          <w:trHeight w:val="380"/>
        </w:trPr>
        <w:tc>
          <w:tcPr>
            <w:tcW w:w="580" w:type="dxa"/>
            <w:tcBorders>
              <w:top w:val="nil"/>
              <w:left w:val="nil"/>
              <w:bottom w:val="nil"/>
              <w:right w:val="nil"/>
            </w:tcBorders>
            <w:tcMar>
              <w:top w:w="128" w:type="dxa"/>
              <w:left w:w="43" w:type="dxa"/>
              <w:bottom w:w="43" w:type="dxa"/>
              <w:right w:w="43" w:type="dxa"/>
            </w:tcMar>
          </w:tcPr>
          <w:p w14:paraId="71550E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26ED2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63C64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99F74" w14:textId="77777777" w:rsidR="00EE2529" w:rsidRPr="00C81B84" w:rsidRDefault="00AD5E1E" w:rsidP="00C81B84">
            <w:r w:rsidRPr="00C81B84">
              <w:t>115 236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26F7E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28102" w14:textId="77777777" w:rsidR="00EE2529" w:rsidRPr="00C81B84" w:rsidRDefault="00AD5E1E" w:rsidP="00C81B84">
            <w:r w:rsidRPr="00C81B84">
              <w:t>4 771</w:t>
            </w:r>
          </w:p>
        </w:tc>
        <w:tc>
          <w:tcPr>
            <w:tcW w:w="1180" w:type="dxa"/>
            <w:tcBorders>
              <w:top w:val="nil"/>
              <w:left w:val="nil"/>
              <w:bottom w:val="nil"/>
              <w:right w:val="nil"/>
            </w:tcBorders>
            <w:tcMar>
              <w:top w:w="128" w:type="dxa"/>
              <w:left w:w="43" w:type="dxa"/>
              <w:bottom w:w="43" w:type="dxa"/>
              <w:right w:w="43" w:type="dxa"/>
            </w:tcMar>
            <w:vAlign w:val="bottom"/>
          </w:tcPr>
          <w:p w14:paraId="421C2D3A" w14:textId="77777777" w:rsidR="00EE2529" w:rsidRPr="00C81B84" w:rsidRDefault="00AD5E1E" w:rsidP="00C81B84">
            <w:r w:rsidRPr="00C81B84">
              <w:t>120 007</w:t>
            </w:r>
          </w:p>
        </w:tc>
      </w:tr>
      <w:tr w:rsidR="00EE2529" w:rsidRPr="00C81B84" w14:paraId="77086B95" w14:textId="77777777">
        <w:trPr>
          <w:trHeight w:val="380"/>
        </w:trPr>
        <w:tc>
          <w:tcPr>
            <w:tcW w:w="580" w:type="dxa"/>
            <w:tcBorders>
              <w:top w:val="nil"/>
              <w:left w:val="nil"/>
              <w:bottom w:val="nil"/>
              <w:right w:val="nil"/>
            </w:tcBorders>
            <w:tcMar>
              <w:top w:w="128" w:type="dxa"/>
              <w:left w:w="43" w:type="dxa"/>
              <w:bottom w:w="43" w:type="dxa"/>
              <w:right w:w="43" w:type="dxa"/>
            </w:tcMar>
          </w:tcPr>
          <w:p w14:paraId="6B9541C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0A300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E2A085"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34C577" w14:textId="77777777" w:rsidR="00EE2529" w:rsidRPr="00C81B84" w:rsidRDefault="00AD5E1E" w:rsidP="00C81B84">
            <w:r w:rsidRPr="00C81B84">
              <w:t>4 106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88341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42D8E6" w14:textId="77777777" w:rsidR="00EE2529" w:rsidRPr="00C81B84" w:rsidRDefault="00AD5E1E" w:rsidP="00C81B84">
            <w:r w:rsidRPr="00C81B84">
              <w:t>101</w:t>
            </w:r>
          </w:p>
        </w:tc>
        <w:tc>
          <w:tcPr>
            <w:tcW w:w="1180" w:type="dxa"/>
            <w:tcBorders>
              <w:top w:val="nil"/>
              <w:left w:val="nil"/>
              <w:bottom w:val="nil"/>
              <w:right w:val="nil"/>
            </w:tcBorders>
            <w:tcMar>
              <w:top w:w="128" w:type="dxa"/>
              <w:left w:w="43" w:type="dxa"/>
              <w:bottom w:w="43" w:type="dxa"/>
              <w:right w:w="43" w:type="dxa"/>
            </w:tcMar>
            <w:vAlign w:val="bottom"/>
          </w:tcPr>
          <w:p w14:paraId="2C87F681" w14:textId="77777777" w:rsidR="00EE2529" w:rsidRPr="00C81B84" w:rsidRDefault="00AD5E1E" w:rsidP="00C81B84">
            <w:r w:rsidRPr="00C81B84">
              <w:t>4 207</w:t>
            </w:r>
          </w:p>
        </w:tc>
      </w:tr>
      <w:tr w:rsidR="00EE2529" w:rsidRPr="00C81B84" w14:paraId="27525EFD" w14:textId="77777777">
        <w:trPr>
          <w:trHeight w:val="640"/>
        </w:trPr>
        <w:tc>
          <w:tcPr>
            <w:tcW w:w="580" w:type="dxa"/>
            <w:tcBorders>
              <w:top w:val="nil"/>
              <w:left w:val="nil"/>
              <w:bottom w:val="nil"/>
              <w:right w:val="nil"/>
            </w:tcBorders>
            <w:tcMar>
              <w:top w:w="128" w:type="dxa"/>
              <w:left w:w="43" w:type="dxa"/>
              <w:bottom w:w="43" w:type="dxa"/>
              <w:right w:w="43" w:type="dxa"/>
            </w:tcMar>
          </w:tcPr>
          <w:p w14:paraId="1914203A" w14:textId="77777777" w:rsidR="00EE2529" w:rsidRPr="00C81B84" w:rsidRDefault="00AD5E1E" w:rsidP="00C81B84">
            <w:r w:rsidRPr="00C81B84">
              <w:t>272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25168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DE217F" w14:textId="77777777" w:rsidR="00EE2529" w:rsidRPr="00C81B84" w:rsidRDefault="00AD5E1E" w:rsidP="00C81B84">
            <w:r w:rsidRPr="00C81B84">
              <w:t>Tiltak for internasjonalisering og høyere utdanning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7C08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62E30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AB418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5FEB429" w14:textId="77777777" w:rsidR="00EE2529" w:rsidRPr="00C81B84" w:rsidRDefault="00EE2529" w:rsidP="00C81B84"/>
        </w:tc>
      </w:tr>
      <w:tr w:rsidR="00EE2529" w:rsidRPr="00C81B84" w14:paraId="01637AA4" w14:textId="77777777">
        <w:trPr>
          <w:trHeight w:val="640"/>
        </w:trPr>
        <w:tc>
          <w:tcPr>
            <w:tcW w:w="580" w:type="dxa"/>
            <w:tcBorders>
              <w:top w:val="nil"/>
              <w:left w:val="nil"/>
              <w:bottom w:val="nil"/>
              <w:right w:val="nil"/>
            </w:tcBorders>
            <w:tcMar>
              <w:top w:w="128" w:type="dxa"/>
              <w:left w:w="43" w:type="dxa"/>
              <w:bottom w:w="43" w:type="dxa"/>
              <w:right w:w="43" w:type="dxa"/>
            </w:tcMar>
          </w:tcPr>
          <w:p w14:paraId="1E12DE7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EC2FF3"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F85F23" w14:textId="77777777" w:rsidR="00EE2529" w:rsidRPr="00C81B84" w:rsidRDefault="00AD5E1E" w:rsidP="00C81B84">
            <w:r w:rsidRPr="00C81B84">
              <w:t xml:space="preserve">Tiltak for </w:t>
            </w:r>
            <w:proofErr w:type="gramStart"/>
            <w:r w:rsidRPr="00C81B84">
              <w:t xml:space="preserve">internasjonalisering, </w:t>
            </w:r>
            <w:r w:rsidRPr="00AD5E1E">
              <w:rPr>
                <w:rStyle w:val="kursiv"/>
              </w:rPr>
              <w:t xml:space="preserve"> kan</w:t>
            </w:r>
            <w:proofErr w:type="gramEnd"/>
            <w:r w:rsidRPr="00AD5E1E">
              <w:rPr>
                <w:rStyle w:val="kursiv"/>
              </w:rPr>
              <w:t xml:space="preserve"> overføres, kan nyttes under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67DBB" w14:textId="77777777" w:rsidR="00EE2529" w:rsidRPr="00C81B84" w:rsidRDefault="00AD5E1E" w:rsidP="00C81B84">
            <w:r w:rsidRPr="00C81B84">
              <w:t>96 547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F25B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B5E4E3" w14:textId="77777777" w:rsidR="00EE2529" w:rsidRPr="00C81B84" w:rsidRDefault="00AD5E1E" w:rsidP="00C81B84">
            <w:r w:rsidRPr="00C81B84">
              <w:t>-5 700</w:t>
            </w:r>
          </w:p>
        </w:tc>
        <w:tc>
          <w:tcPr>
            <w:tcW w:w="1180" w:type="dxa"/>
            <w:tcBorders>
              <w:top w:val="nil"/>
              <w:left w:val="nil"/>
              <w:bottom w:val="nil"/>
              <w:right w:val="nil"/>
            </w:tcBorders>
            <w:tcMar>
              <w:top w:w="128" w:type="dxa"/>
              <w:left w:w="43" w:type="dxa"/>
              <w:bottom w:w="43" w:type="dxa"/>
              <w:right w:w="43" w:type="dxa"/>
            </w:tcMar>
            <w:vAlign w:val="bottom"/>
          </w:tcPr>
          <w:p w14:paraId="511A84BF" w14:textId="77777777" w:rsidR="00EE2529" w:rsidRPr="00C81B84" w:rsidRDefault="00AD5E1E" w:rsidP="00C81B84">
            <w:r w:rsidRPr="00C81B84">
              <w:t>90 847</w:t>
            </w:r>
          </w:p>
        </w:tc>
      </w:tr>
      <w:tr w:rsidR="00EE2529" w:rsidRPr="00C81B84" w14:paraId="7EF81065" w14:textId="77777777">
        <w:trPr>
          <w:trHeight w:val="640"/>
        </w:trPr>
        <w:tc>
          <w:tcPr>
            <w:tcW w:w="580" w:type="dxa"/>
            <w:tcBorders>
              <w:top w:val="nil"/>
              <w:left w:val="nil"/>
              <w:bottom w:val="nil"/>
              <w:right w:val="nil"/>
            </w:tcBorders>
            <w:tcMar>
              <w:top w:w="128" w:type="dxa"/>
              <w:left w:w="43" w:type="dxa"/>
              <w:bottom w:w="43" w:type="dxa"/>
              <w:right w:w="43" w:type="dxa"/>
            </w:tcMar>
          </w:tcPr>
          <w:p w14:paraId="6064A49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0B2BD9" w14:textId="77777777" w:rsidR="00EE2529" w:rsidRPr="00C81B84" w:rsidRDefault="00AD5E1E" w:rsidP="00C81B84">
            <w:r w:rsidRPr="00C81B84">
              <w:t>52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9DCD7F" w14:textId="77777777" w:rsidR="00EE2529" w:rsidRPr="00C81B84" w:rsidRDefault="00AD5E1E" w:rsidP="00C81B84">
            <w:r w:rsidRPr="00C81B84">
              <w:t xml:space="preserve">Tiltak for høyere utdanning, </w:t>
            </w:r>
            <w:r w:rsidRPr="00AD5E1E">
              <w:rPr>
                <w:rStyle w:val="kursiv"/>
              </w:rPr>
              <w:t>kan overføres, kan nyttes under post 72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E13451" w14:textId="77777777" w:rsidR="00EE2529" w:rsidRPr="00C81B84" w:rsidRDefault="00AD5E1E" w:rsidP="00C81B84">
            <w:r w:rsidRPr="00C81B84">
              <w:t>263 228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A0BD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881D95" w14:textId="77777777" w:rsidR="00EE2529" w:rsidRPr="00C81B84" w:rsidRDefault="00AD5E1E" w:rsidP="00C81B84">
            <w:r w:rsidRPr="00C81B84">
              <w:t>20 000</w:t>
            </w:r>
          </w:p>
        </w:tc>
        <w:tc>
          <w:tcPr>
            <w:tcW w:w="1180" w:type="dxa"/>
            <w:tcBorders>
              <w:top w:val="nil"/>
              <w:left w:val="nil"/>
              <w:bottom w:val="nil"/>
              <w:right w:val="nil"/>
            </w:tcBorders>
            <w:tcMar>
              <w:top w:w="128" w:type="dxa"/>
              <w:left w:w="43" w:type="dxa"/>
              <w:bottom w:w="43" w:type="dxa"/>
              <w:right w:w="43" w:type="dxa"/>
            </w:tcMar>
            <w:vAlign w:val="bottom"/>
          </w:tcPr>
          <w:p w14:paraId="7EE3A9DA" w14:textId="77777777" w:rsidR="00EE2529" w:rsidRPr="00C81B84" w:rsidRDefault="00AD5E1E" w:rsidP="00C81B84">
            <w:r w:rsidRPr="00C81B84">
              <w:t>283 228</w:t>
            </w:r>
          </w:p>
        </w:tc>
      </w:tr>
      <w:tr w:rsidR="00EE2529" w:rsidRPr="00C81B84" w14:paraId="697D91A6" w14:textId="77777777">
        <w:trPr>
          <w:trHeight w:val="640"/>
        </w:trPr>
        <w:tc>
          <w:tcPr>
            <w:tcW w:w="580" w:type="dxa"/>
            <w:tcBorders>
              <w:top w:val="nil"/>
              <w:left w:val="nil"/>
              <w:bottom w:val="nil"/>
              <w:right w:val="nil"/>
            </w:tcBorders>
            <w:tcMar>
              <w:top w:w="128" w:type="dxa"/>
              <w:left w:w="43" w:type="dxa"/>
              <w:bottom w:w="43" w:type="dxa"/>
              <w:right w:w="43" w:type="dxa"/>
            </w:tcMar>
          </w:tcPr>
          <w:p w14:paraId="0D99EA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D19AE7"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30875A" w14:textId="77777777" w:rsidR="00EE2529" w:rsidRPr="00C81B84" w:rsidRDefault="00AD5E1E" w:rsidP="00C81B84">
            <w:r w:rsidRPr="00C81B84">
              <w:t xml:space="preserve">Tilskudd til tiltak for internasjonalisering, </w:t>
            </w:r>
            <w:r w:rsidRPr="00AD5E1E">
              <w:rPr>
                <w:rStyle w:val="kursiv"/>
              </w:rPr>
              <w:t>kan overføres, kan nyttes under post 51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C57610" w14:textId="77777777" w:rsidR="00EE2529" w:rsidRPr="00C81B84" w:rsidRDefault="00AD5E1E" w:rsidP="00C81B84">
            <w:r w:rsidRPr="00C81B84">
              <w:t>125 868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4F330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649C7C" w14:textId="77777777" w:rsidR="00EE2529" w:rsidRPr="00C81B84" w:rsidRDefault="00AD5E1E" w:rsidP="00C81B84">
            <w:r w:rsidRPr="00C81B84">
              <w:t>-14 891</w:t>
            </w:r>
          </w:p>
        </w:tc>
        <w:tc>
          <w:tcPr>
            <w:tcW w:w="1180" w:type="dxa"/>
            <w:tcBorders>
              <w:top w:val="nil"/>
              <w:left w:val="nil"/>
              <w:bottom w:val="nil"/>
              <w:right w:val="nil"/>
            </w:tcBorders>
            <w:tcMar>
              <w:top w:w="128" w:type="dxa"/>
              <w:left w:w="43" w:type="dxa"/>
              <w:bottom w:w="43" w:type="dxa"/>
              <w:right w:w="43" w:type="dxa"/>
            </w:tcMar>
            <w:vAlign w:val="bottom"/>
          </w:tcPr>
          <w:p w14:paraId="1DD402D6" w14:textId="77777777" w:rsidR="00EE2529" w:rsidRPr="00C81B84" w:rsidRDefault="00AD5E1E" w:rsidP="00C81B84">
            <w:r w:rsidRPr="00C81B84">
              <w:t>110 977</w:t>
            </w:r>
          </w:p>
        </w:tc>
      </w:tr>
      <w:tr w:rsidR="00EE2529" w:rsidRPr="00C81B84" w14:paraId="150EB8DC" w14:textId="77777777">
        <w:trPr>
          <w:trHeight w:val="640"/>
        </w:trPr>
        <w:tc>
          <w:tcPr>
            <w:tcW w:w="580" w:type="dxa"/>
            <w:tcBorders>
              <w:top w:val="nil"/>
              <w:left w:val="nil"/>
              <w:bottom w:val="nil"/>
              <w:right w:val="nil"/>
            </w:tcBorders>
            <w:tcMar>
              <w:top w:w="128" w:type="dxa"/>
              <w:left w:w="43" w:type="dxa"/>
              <w:bottom w:w="43" w:type="dxa"/>
              <w:right w:w="43" w:type="dxa"/>
            </w:tcMar>
          </w:tcPr>
          <w:p w14:paraId="11497934" w14:textId="77777777" w:rsidR="00EE2529" w:rsidRPr="00C81B84" w:rsidRDefault="00AD5E1E" w:rsidP="00C81B84">
            <w:r w:rsidRPr="00C81B84">
              <w:t>273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BB88F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818994" w14:textId="77777777" w:rsidR="00EE2529" w:rsidRPr="00C81B84" w:rsidRDefault="00AD5E1E" w:rsidP="00C81B84">
            <w:r w:rsidRPr="00C81B84">
              <w:t>Kunnskapssektorens tjenesteleverandør – Sikt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87A83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4C26D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7A9AB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08E1028" w14:textId="77777777" w:rsidR="00EE2529" w:rsidRPr="00C81B84" w:rsidRDefault="00EE2529" w:rsidP="00C81B84"/>
        </w:tc>
      </w:tr>
      <w:tr w:rsidR="00EE2529" w:rsidRPr="00C81B84" w14:paraId="66AC55CC" w14:textId="77777777">
        <w:trPr>
          <w:trHeight w:val="380"/>
        </w:trPr>
        <w:tc>
          <w:tcPr>
            <w:tcW w:w="580" w:type="dxa"/>
            <w:tcBorders>
              <w:top w:val="nil"/>
              <w:left w:val="nil"/>
              <w:bottom w:val="nil"/>
              <w:right w:val="nil"/>
            </w:tcBorders>
            <w:tcMar>
              <w:top w:w="128" w:type="dxa"/>
              <w:left w:w="43" w:type="dxa"/>
              <w:bottom w:w="43" w:type="dxa"/>
              <w:right w:w="43" w:type="dxa"/>
            </w:tcMar>
          </w:tcPr>
          <w:p w14:paraId="70D679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0BC247"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29141B" w14:textId="77777777" w:rsidR="00EE2529" w:rsidRPr="00C81B84" w:rsidRDefault="00AD5E1E" w:rsidP="00C81B84">
            <w:r w:rsidRPr="00C81B84">
              <w:t xml:space="preserve">Virksomhetskostnader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F52275" w14:textId="77777777" w:rsidR="00EE2529" w:rsidRPr="00C81B84" w:rsidRDefault="00AD5E1E" w:rsidP="00C81B84">
            <w:r w:rsidRPr="00C81B84">
              <w:t>182 910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37A3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8418B5" w14:textId="77777777" w:rsidR="00EE2529" w:rsidRPr="00C81B84" w:rsidRDefault="00AD5E1E" w:rsidP="00C81B84">
            <w:r w:rsidRPr="00C81B84">
              <w:t>8 550</w:t>
            </w:r>
          </w:p>
        </w:tc>
        <w:tc>
          <w:tcPr>
            <w:tcW w:w="1180" w:type="dxa"/>
            <w:tcBorders>
              <w:top w:val="nil"/>
              <w:left w:val="nil"/>
              <w:bottom w:val="nil"/>
              <w:right w:val="nil"/>
            </w:tcBorders>
            <w:tcMar>
              <w:top w:w="128" w:type="dxa"/>
              <w:left w:w="43" w:type="dxa"/>
              <w:bottom w:w="43" w:type="dxa"/>
              <w:right w:w="43" w:type="dxa"/>
            </w:tcMar>
            <w:vAlign w:val="bottom"/>
          </w:tcPr>
          <w:p w14:paraId="0DB4A861" w14:textId="77777777" w:rsidR="00EE2529" w:rsidRPr="00C81B84" w:rsidRDefault="00AD5E1E" w:rsidP="00C81B84">
            <w:r w:rsidRPr="00C81B84">
              <w:t>191 460</w:t>
            </w:r>
          </w:p>
        </w:tc>
      </w:tr>
      <w:tr w:rsidR="00EE2529" w:rsidRPr="00C81B84" w14:paraId="621E6754" w14:textId="77777777">
        <w:trPr>
          <w:trHeight w:val="380"/>
        </w:trPr>
        <w:tc>
          <w:tcPr>
            <w:tcW w:w="580" w:type="dxa"/>
            <w:tcBorders>
              <w:top w:val="nil"/>
              <w:left w:val="nil"/>
              <w:bottom w:val="nil"/>
              <w:right w:val="nil"/>
            </w:tcBorders>
            <w:tcMar>
              <w:top w:w="128" w:type="dxa"/>
              <w:left w:w="43" w:type="dxa"/>
              <w:bottom w:w="43" w:type="dxa"/>
              <w:right w:w="43" w:type="dxa"/>
            </w:tcMar>
          </w:tcPr>
          <w:p w14:paraId="7C6454AA" w14:textId="77777777" w:rsidR="00EE2529" w:rsidRPr="00C81B84" w:rsidRDefault="00AD5E1E" w:rsidP="00C81B84">
            <w:r w:rsidRPr="00C81B84">
              <w:t>274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10EAA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05F97C" w14:textId="77777777" w:rsidR="00EE2529" w:rsidRPr="00C81B84" w:rsidRDefault="00AD5E1E" w:rsidP="00C81B84">
            <w:r w:rsidRPr="00C81B84">
              <w:t>Universitetssenteret på Svalbard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40B91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09F6F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54E18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A5D2341" w14:textId="77777777" w:rsidR="00EE2529" w:rsidRPr="00C81B84" w:rsidRDefault="00EE2529" w:rsidP="00C81B84"/>
        </w:tc>
      </w:tr>
      <w:tr w:rsidR="00EE2529" w:rsidRPr="00C81B84" w14:paraId="59701738" w14:textId="77777777">
        <w:trPr>
          <w:trHeight w:val="640"/>
        </w:trPr>
        <w:tc>
          <w:tcPr>
            <w:tcW w:w="580" w:type="dxa"/>
            <w:tcBorders>
              <w:top w:val="nil"/>
              <w:left w:val="nil"/>
              <w:bottom w:val="nil"/>
              <w:right w:val="nil"/>
            </w:tcBorders>
            <w:tcMar>
              <w:top w:w="128" w:type="dxa"/>
              <w:left w:w="43" w:type="dxa"/>
              <w:bottom w:w="43" w:type="dxa"/>
              <w:right w:w="43" w:type="dxa"/>
            </w:tcMar>
          </w:tcPr>
          <w:p w14:paraId="436EDEF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6BFD8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E9D113" w14:textId="77777777" w:rsidR="00EE2529" w:rsidRPr="00C81B84" w:rsidRDefault="00AD5E1E" w:rsidP="00C81B84">
            <w:r w:rsidRPr="00C81B84">
              <w:t xml:space="preserve">Tilskudd til Universitetssenteret på Svalbard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06A61C" w14:textId="77777777" w:rsidR="00EE2529" w:rsidRPr="00C81B84" w:rsidRDefault="00AD5E1E" w:rsidP="00C81B84">
            <w:r w:rsidRPr="00C81B84">
              <w:t>158 265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1F62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1A67D5" w14:textId="77777777" w:rsidR="00EE2529" w:rsidRPr="00C81B84" w:rsidRDefault="00AD5E1E" w:rsidP="00C81B84">
            <w:r w:rsidRPr="00C81B84">
              <w:t>3 380</w:t>
            </w:r>
          </w:p>
        </w:tc>
        <w:tc>
          <w:tcPr>
            <w:tcW w:w="1180" w:type="dxa"/>
            <w:tcBorders>
              <w:top w:val="nil"/>
              <w:left w:val="nil"/>
              <w:bottom w:val="nil"/>
              <w:right w:val="nil"/>
            </w:tcBorders>
            <w:tcMar>
              <w:top w:w="128" w:type="dxa"/>
              <w:left w:w="43" w:type="dxa"/>
              <w:bottom w:w="43" w:type="dxa"/>
              <w:right w:w="43" w:type="dxa"/>
            </w:tcMar>
            <w:vAlign w:val="bottom"/>
          </w:tcPr>
          <w:p w14:paraId="620E4B6A" w14:textId="77777777" w:rsidR="00EE2529" w:rsidRPr="00C81B84" w:rsidRDefault="00AD5E1E" w:rsidP="00C81B84">
            <w:r w:rsidRPr="00C81B84">
              <w:t>161 645</w:t>
            </w:r>
          </w:p>
        </w:tc>
      </w:tr>
      <w:tr w:rsidR="00EE2529" w:rsidRPr="00C81B84" w14:paraId="3979DC31" w14:textId="77777777">
        <w:trPr>
          <w:trHeight w:val="380"/>
        </w:trPr>
        <w:tc>
          <w:tcPr>
            <w:tcW w:w="580" w:type="dxa"/>
            <w:tcBorders>
              <w:top w:val="nil"/>
              <w:left w:val="nil"/>
              <w:bottom w:val="nil"/>
              <w:right w:val="nil"/>
            </w:tcBorders>
            <w:tcMar>
              <w:top w:w="128" w:type="dxa"/>
              <w:left w:w="43" w:type="dxa"/>
              <w:bottom w:w="43" w:type="dxa"/>
              <w:right w:w="43" w:type="dxa"/>
            </w:tcMar>
          </w:tcPr>
          <w:p w14:paraId="3C37A6E5" w14:textId="77777777" w:rsidR="00EE2529" w:rsidRPr="00C81B84" w:rsidRDefault="00AD5E1E" w:rsidP="00C81B84">
            <w:r w:rsidRPr="00C81B84">
              <w:t>275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0A7A1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FA37C5" w14:textId="77777777" w:rsidR="00EE2529" w:rsidRPr="00C81B84" w:rsidRDefault="00AD5E1E" w:rsidP="00C81B84">
            <w:r w:rsidRPr="00C81B84">
              <w:t>Tiltak for høyere utdanning og forskning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3A46A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B43B9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5F1D6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EF78A1A" w14:textId="77777777" w:rsidR="00EE2529" w:rsidRPr="00C81B84" w:rsidRDefault="00EE2529" w:rsidP="00C81B84"/>
        </w:tc>
      </w:tr>
      <w:tr w:rsidR="00EE2529" w:rsidRPr="00C81B84" w14:paraId="7707EBDD" w14:textId="77777777">
        <w:trPr>
          <w:trHeight w:val="640"/>
        </w:trPr>
        <w:tc>
          <w:tcPr>
            <w:tcW w:w="580" w:type="dxa"/>
            <w:tcBorders>
              <w:top w:val="nil"/>
              <w:left w:val="nil"/>
              <w:bottom w:val="nil"/>
              <w:right w:val="nil"/>
            </w:tcBorders>
            <w:tcMar>
              <w:top w:w="128" w:type="dxa"/>
              <w:left w:w="43" w:type="dxa"/>
              <w:bottom w:w="43" w:type="dxa"/>
              <w:right w:w="43" w:type="dxa"/>
            </w:tcMar>
          </w:tcPr>
          <w:p w14:paraId="130107F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9C33A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755C3C"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606533" w14:textId="77777777" w:rsidR="00EE2529" w:rsidRPr="00C81B84" w:rsidRDefault="00AD5E1E" w:rsidP="00C81B84">
            <w:r w:rsidRPr="00C81B84">
              <w:t>186 077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175B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2F4E05" w14:textId="77777777" w:rsidR="00EE2529" w:rsidRPr="00C81B84" w:rsidRDefault="00AD5E1E" w:rsidP="00C81B84">
            <w:r w:rsidRPr="00C81B84">
              <w:t>3 842</w:t>
            </w:r>
          </w:p>
        </w:tc>
        <w:tc>
          <w:tcPr>
            <w:tcW w:w="1180" w:type="dxa"/>
            <w:tcBorders>
              <w:top w:val="nil"/>
              <w:left w:val="nil"/>
              <w:bottom w:val="nil"/>
              <w:right w:val="nil"/>
            </w:tcBorders>
            <w:tcMar>
              <w:top w:w="128" w:type="dxa"/>
              <w:left w:w="43" w:type="dxa"/>
              <w:bottom w:w="43" w:type="dxa"/>
              <w:right w:w="43" w:type="dxa"/>
            </w:tcMar>
            <w:vAlign w:val="bottom"/>
          </w:tcPr>
          <w:p w14:paraId="12D1005F" w14:textId="77777777" w:rsidR="00EE2529" w:rsidRPr="00C81B84" w:rsidRDefault="00AD5E1E" w:rsidP="00C81B84">
            <w:r w:rsidRPr="00C81B84">
              <w:t>189 919</w:t>
            </w:r>
          </w:p>
        </w:tc>
      </w:tr>
      <w:tr w:rsidR="00EE2529" w:rsidRPr="00C81B84" w14:paraId="5ADC3A8C" w14:textId="77777777">
        <w:trPr>
          <w:trHeight w:val="380"/>
        </w:trPr>
        <w:tc>
          <w:tcPr>
            <w:tcW w:w="580" w:type="dxa"/>
            <w:tcBorders>
              <w:top w:val="nil"/>
              <w:left w:val="nil"/>
              <w:bottom w:val="nil"/>
              <w:right w:val="nil"/>
            </w:tcBorders>
            <w:tcMar>
              <w:top w:w="128" w:type="dxa"/>
              <w:left w:w="43" w:type="dxa"/>
              <w:bottom w:w="43" w:type="dxa"/>
              <w:right w:w="43" w:type="dxa"/>
            </w:tcMar>
          </w:tcPr>
          <w:p w14:paraId="05F075B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E0039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F73842" w14:textId="77777777" w:rsidR="00EE2529" w:rsidRPr="00C81B84" w:rsidRDefault="00AD5E1E" w:rsidP="00C81B84">
            <w:r w:rsidRPr="00C81B84">
              <w:t xml:space="preserve">Tilskudd,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362BFF" w14:textId="77777777" w:rsidR="00EE2529" w:rsidRPr="00C81B84" w:rsidRDefault="00AD5E1E" w:rsidP="00C81B84">
            <w:r w:rsidRPr="00C81B84">
              <w:t>77 524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429E5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C06A9B" w14:textId="77777777" w:rsidR="00EE2529" w:rsidRPr="00C81B84" w:rsidRDefault="00AD5E1E" w:rsidP="00C81B84">
            <w:r w:rsidRPr="00C81B84">
              <w:t>1 656</w:t>
            </w:r>
          </w:p>
        </w:tc>
        <w:tc>
          <w:tcPr>
            <w:tcW w:w="1180" w:type="dxa"/>
            <w:tcBorders>
              <w:top w:val="nil"/>
              <w:left w:val="nil"/>
              <w:bottom w:val="nil"/>
              <w:right w:val="nil"/>
            </w:tcBorders>
            <w:tcMar>
              <w:top w:w="128" w:type="dxa"/>
              <w:left w:w="43" w:type="dxa"/>
              <w:bottom w:w="43" w:type="dxa"/>
              <w:right w:w="43" w:type="dxa"/>
            </w:tcMar>
            <w:vAlign w:val="bottom"/>
          </w:tcPr>
          <w:p w14:paraId="42C6ACB4" w14:textId="77777777" w:rsidR="00EE2529" w:rsidRPr="00C81B84" w:rsidRDefault="00AD5E1E" w:rsidP="00C81B84">
            <w:r w:rsidRPr="00C81B84">
              <w:t>79 180</w:t>
            </w:r>
          </w:p>
        </w:tc>
      </w:tr>
      <w:tr w:rsidR="00EE2529" w:rsidRPr="00C81B84" w14:paraId="61CDA054" w14:textId="77777777">
        <w:trPr>
          <w:trHeight w:val="380"/>
        </w:trPr>
        <w:tc>
          <w:tcPr>
            <w:tcW w:w="580" w:type="dxa"/>
            <w:tcBorders>
              <w:top w:val="nil"/>
              <w:left w:val="nil"/>
              <w:bottom w:val="nil"/>
              <w:right w:val="nil"/>
            </w:tcBorders>
            <w:tcMar>
              <w:top w:w="128" w:type="dxa"/>
              <w:left w:w="43" w:type="dxa"/>
              <w:bottom w:w="43" w:type="dxa"/>
              <w:right w:w="43" w:type="dxa"/>
            </w:tcMar>
          </w:tcPr>
          <w:p w14:paraId="4DBEFFCD" w14:textId="77777777" w:rsidR="00EE2529" w:rsidRPr="00C81B84" w:rsidRDefault="00AD5E1E" w:rsidP="00C81B84">
            <w:r w:rsidRPr="00C81B84">
              <w:t>284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68276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BB67CA" w14:textId="77777777" w:rsidR="00EE2529" w:rsidRPr="00C81B84" w:rsidRDefault="00AD5E1E" w:rsidP="00C81B84">
            <w:r w:rsidRPr="00C81B84">
              <w:t>De nasjonale forskningsetiske komiteene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89890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5A807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FE8A6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E0F7377" w14:textId="77777777" w:rsidR="00EE2529" w:rsidRPr="00C81B84" w:rsidRDefault="00EE2529" w:rsidP="00C81B84"/>
        </w:tc>
      </w:tr>
      <w:tr w:rsidR="00EE2529" w:rsidRPr="00C81B84" w14:paraId="7DDD28A4" w14:textId="77777777">
        <w:trPr>
          <w:trHeight w:val="380"/>
        </w:trPr>
        <w:tc>
          <w:tcPr>
            <w:tcW w:w="580" w:type="dxa"/>
            <w:tcBorders>
              <w:top w:val="nil"/>
              <w:left w:val="nil"/>
              <w:bottom w:val="nil"/>
              <w:right w:val="nil"/>
            </w:tcBorders>
            <w:tcMar>
              <w:top w:w="128" w:type="dxa"/>
              <w:left w:w="43" w:type="dxa"/>
              <w:bottom w:w="43" w:type="dxa"/>
              <w:right w:w="43" w:type="dxa"/>
            </w:tcMar>
          </w:tcPr>
          <w:p w14:paraId="288C995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E3B53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ABB63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79BDB6" w14:textId="77777777" w:rsidR="00EE2529" w:rsidRPr="00C81B84" w:rsidRDefault="00AD5E1E" w:rsidP="00C81B84">
            <w:r w:rsidRPr="00C81B84">
              <w:t>20 119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6FBA4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49CA06" w14:textId="77777777" w:rsidR="00EE2529" w:rsidRPr="00C81B84" w:rsidRDefault="00AD5E1E" w:rsidP="00C81B84">
            <w:r w:rsidRPr="00C81B84">
              <w:t>280</w:t>
            </w:r>
          </w:p>
        </w:tc>
        <w:tc>
          <w:tcPr>
            <w:tcW w:w="1180" w:type="dxa"/>
            <w:tcBorders>
              <w:top w:val="nil"/>
              <w:left w:val="nil"/>
              <w:bottom w:val="nil"/>
              <w:right w:val="nil"/>
            </w:tcBorders>
            <w:tcMar>
              <w:top w:w="128" w:type="dxa"/>
              <w:left w:w="43" w:type="dxa"/>
              <w:bottom w:w="43" w:type="dxa"/>
              <w:right w:w="43" w:type="dxa"/>
            </w:tcMar>
            <w:vAlign w:val="bottom"/>
          </w:tcPr>
          <w:p w14:paraId="0BD823AC" w14:textId="77777777" w:rsidR="00EE2529" w:rsidRPr="00C81B84" w:rsidRDefault="00AD5E1E" w:rsidP="00C81B84">
            <w:r w:rsidRPr="00C81B84">
              <w:t>20 399</w:t>
            </w:r>
          </w:p>
        </w:tc>
      </w:tr>
      <w:tr w:rsidR="00EE2529" w:rsidRPr="00C81B84" w14:paraId="7F0AEA77" w14:textId="77777777">
        <w:trPr>
          <w:trHeight w:val="380"/>
        </w:trPr>
        <w:tc>
          <w:tcPr>
            <w:tcW w:w="580" w:type="dxa"/>
            <w:tcBorders>
              <w:top w:val="nil"/>
              <w:left w:val="nil"/>
              <w:bottom w:val="nil"/>
              <w:right w:val="nil"/>
            </w:tcBorders>
            <w:tcMar>
              <w:top w:w="128" w:type="dxa"/>
              <w:left w:w="43" w:type="dxa"/>
              <w:bottom w:w="43" w:type="dxa"/>
              <w:right w:w="43" w:type="dxa"/>
            </w:tcMar>
          </w:tcPr>
          <w:p w14:paraId="286D0D65" w14:textId="77777777" w:rsidR="00EE2529" w:rsidRPr="00C81B84" w:rsidRDefault="00AD5E1E" w:rsidP="00C81B84">
            <w:r w:rsidRPr="00C81B84">
              <w:t>285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A7B23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6D79C6" w14:textId="77777777" w:rsidR="00EE2529" w:rsidRPr="00C81B84" w:rsidRDefault="00AD5E1E" w:rsidP="00C81B84">
            <w:r w:rsidRPr="00C81B84">
              <w:t>Norges forskningsråd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E5499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45FE1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310A4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3640470" w14:textId="77777777" w:rsidR="00EE2529" w:rsidRPr="00C81B84" w:rsidRDefault="00EE2529" w:rsidP="00C81B84"/>
        </w:tc>
      </w:tr>
      <w:tr w:rsidR="00EE2529" w:rsidRPr="00C81B84" w14:paraId="6B03151E" w14:textId="77777777">
        <w:trPr>
          <w:trHeight w:val="380"/>
        </w:trPr>
        <w:tc>
          <w:tcPr>
            <w:tcW w:w="580" w:type="dxa"/>
            <w:tcBorders>
              <w:top w:val="nil"/>
              <w:left w:val="nil"/>
              <w:bottom w:val="nil"/>
              <w:right w:val="nil"/>
            </w:tcBorders>
            <w:tcMar>
              <w:top w:w="128" w:type="dxa"/>
              <w:left w:w="43" w:type="dxa"/>
              <w:bottom w:w="43" w:type="dxa"/>
              <w:right w:w="43" w:type="dxa"/>
            </w:tcMar>
          </w:tcPr>
          <w:p w14:paraId="60D1D6C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28B04F" w14:textId="77777777" w:rsidR="00EE2529" w:rsidRPr="00C81B84" w:rsidRDefault="00AD5E1E" w:rsidP="00C81B84">
            <w:r w:rsidRPr="00C81B84">
              <w:t>52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00ACC0" w14:textId="77777777" w:rsidR="00EE2529" w:rsidRPr="00C81B84" w:rsidRDefault="00AD5E1E" w:rsidP="00C81B84">
            <w:r w:rsidRPr="00C81B84">
              <w:t xml:space="preserve">Langsiktig, grunnleggende forskning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F02AE0" w14:textId="77777777" w:rsidR="00EE2529" w:rsidRPr="00C81B84" w:rsidRDefault="00AD5E1E" w:rsidP="00C81B84">
            <w:r w:rsidRPr="00C81B84">
              <w:t>1 757 574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A9A72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7E1321" w14:textId="77777777" w:rsidR="00EE2529" w:rsidRPr="00C81B84" w:rsidRDefault="00AD5E1E" w:rsidP="00C81B84">
            <w:r w:rsidRPr="00C81B84">
              <w:t>37 540</w:t>
            </w:r>
          </w:p>
        </w:tc>
        <w:tc>
          <w:tcPr>
            <w:tcW w:w="1180" w:type="dxa"/>
            <w:tcBorders>
              <w:top w:val="nil"/>
              <w:left w:val="nil"/>
              <w:bottom w:val="nil"/>
              <w:right w:val="nil"/>
            </w:tcBorders>
            <w:tcMar>
              <w:top w:w="128" w:type="dxa"/>
              <w:left w:w="43" w:type="dxa"/>
              <w:bottom w:w="43" w:type="dxa"/>
              <w:right w:w="43" w:type="dxa"/>
            </w:tcMar>
            <w:vAlign w:val="bottom"/>
          </w:tcPr>
          <w:p w14:paraId="43B0A6FD" w14:textId="77777777" w:rsidR="00EE2529" w:rsidRPr="00C81B84" w:rsidRDefault="00AD5E1E" w:rsidP="00C81B84">
            <w:r w:rsidRPr="00C81B84">
              <w:t>1 795 114</w:t>
            </w:r>
          </w:p>
        </w:tc>
      </w:tr>
      <w:tr w:rsidR="00EE2529" w:rsidRPr="00C81B84" w14:paraId="50232D81" w14:textId="77777777">
        <w:trPr>
          <w:trHeight w:val="640"/>
        </w:trPr>
        <w:tc>
          <w:tcPr>
            <w:tcW w:w="580" w:type="dxa"/>
            <w:tcBorders>
              <w:top w:val="nil"/>
              <w:left w:val="nil"/>
              <w:bottom w:val="nil"/>
              <w:right w:val="nil"/>
            </w:tcBorders>
            <w:tcMar>
              <w:top w:w="128" w:type="dxa"/>
              <w:left w:w="43" w:type="dxa"/>
              <w:bottom w:w="43" w:type="dxa"/>
              <w:right w:w="43" w:type="dxa"/>
            </w:tcMar>
          </w:tcPr>
          <w:p w14:paraId="704E1E9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F8D9C6" w14:textId="77777777" w:rsidR="00EE2529" w:rsidRPr="00C81B84" w:rsidRDefault="00AD5E1E" w:rsidP="00C81B84">
            <w:r w:rsidRPr="00C81B84">
              <w:t>53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C78D6D" w14:textId="77777777" w:rsidR="00EE2529" w:rsidRPr="00C81B84" w:rsidRDefault="00AD5E1E" w:rsidP="00C81B84">
            <w:r w:rsidRPr="00C81B84">
              <w:t xml:space="preserve">Sektorovergripende og strategiske satsinger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8931E3" w14:textId="77777777" w:rsidR="00EE2529" w:rsidRPr="00C81B84" w:rsidRDefault="00AD5E1E" w:rsidP="00C81B84">
            <w:r w:rsidRPr="00C81B84">
              <w:t>1 939 694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4BC08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51C68" w14:textId="77777777" w:rsidR="00EE2529" w:rsidRPr="00C81B84" w:rsidRDefault="00AD5E1E" w:rsidP="00C81B84">
            <w:r w:rsidRPr="00C81B84">
              <w:t>41 430</w:t>
            </w:r>
          </w:p>
        </w:tc>
        <w:tc>
          <w:tcPr>
            <w:tcW w:w="1180" w:type="dxa"/>
            <w:tcBorders>
              <w:top w:val="nil"/>
              <w:left w:val="nil"/>
              <w:bottom w:val="nil"/>
              <w:right w:val="nil"/>
            </w:tcBorders>
            <w:tcMar>
              <w:top w:w="128" w:type="dxa"/>
              <w:left w:w="43" w:type="dxa"/>
              <w:bottom w:w="43" w:type="dxa"/>
              <w:right w:w="43" w:type="dxa"/>
            </w:tcMar>
            <w:vAlign w:val="bottom"/>
          </w:tcPr>
          <w:p w14:paraId="37BFB22D" w14:textId="77777777" w:rsidR="00EE2529" w:rsidRPr="00C81B84" w:rsidRDefault="00AD5E1E" w:rsidP="00C81B84">
            <w:r w:rsidRPr="00C81B84">
              <w:t>1 981 124</w:t>
            </w:r>
          </w:p>
        </w:tc>
      </w:tr>
      <w:tr w:rsidR="00EE2529" w:rsidRPr="00C81B84" w14:paraId="5947B114" w14:textId="77777777">
        <w:trPr>
          <w:trHeight w:val="640"/>
        </w:trPr>
        <w:tc>
          <w:tcPr>
            <w:tcW w:w="580" w:type="dxa"/>
            <w:tcBorders>
              <w:top w:val="nil"/>
              <w:left w:val="nil"/>
              <w:bottom w:val="nil"/>
              <w:right w:val="nil"/>
            </w:tcBorders>
            <w:tcMar>
              <w:top w:w="128" w:type="dxa"/>
              <w:left w:w="43" w:type="dxa"/>
              <w:bottom w:w="43" w:type="dxa"/>
              <w:right w:w="43" w:type="dxa"/>
            </w:tcMar>
          </w:tcPr>
          <w:p w14:paraId="7095A0C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46CABD" w14:textId="77777777" w:rsidR="00EE2529" w:rsidRPr="00C81B84" w:rsidRDefault="00AD5E1E" w:rsidP="00C81B84">
            <w:r w:rsidRPr="00C81B84">
              <w:t>54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DC8EA6" w14:textId="77777777" w:rsidR="00EE2529" w:rsidRPr="00C81B84" w:rsidRDefault="00AD5E1E" w:rsidP="00C81B84">
            <w:r w:rsidRPr="00C81B84">
              <w:t xml:space="preserve">Forskningsinfrastruktur av nasjonal, strategisk interesse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5955E9" w14:textId="77777777" w:rsidR="00EE2529" w:rsidRPr="00C81B84" w:rsidRDefault="00AD5E1E" w:rsidP="00C81B84">
            <w:r w:rsidRPr="00C81B84">
              <w:t>787 609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41C32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E8A495" w14:textId="77777777" w:rsidR="00EE2529" w:rsidRPr="00C81B84" w:rsidRDefault="00AD5E1E" w:rsidP="00C81B84">
            <w:r w:rsidRPr="00C81B84">
              <w:t>16 823</w:t>
            </w:r>
          </w:p>
        </w:tc>
        <w:tc>
          <w:tcPr>
            <w:tcW w:w="1180" w:type="dxa"/>
            <w:tcBorders>
              <w:top w:val="nil"/>
              <w:left w:val="nil"/>
              <w:bottom w:val="nil"/>
              <w:right w:val="nil"/>
            </w:tcBorders>
            <w:tcMar>
              <w:top w:w="128" w:type="dxa"/>
              <w:left w:w="43" w:type="dxa"/>
              <w:bottom w:w="43" w:type="dxa"/>
              <w:right w:w="43" w:type="dxa"/>
            </w:tcMar>
            <w:vAlign w:val="bottom"/>
          </w:tcPr>
          <w:p w14:paraId="2FFEB3E2" w14:textId="77777777" w:rsidR="00EE2529" w:rsidRPr="00C81B84" w:rsidRDefault="00AD5E1E" w:rsidP="00C81B84">
            <w:r w:rsidRPr="00C81B84">
              <w:t>804 432</w:t>
            </w:r>
          </w:p>
        </w:tc>
      </w:tr>
      <w:tr w:rsidR="00EE2529" w:rsidRPr="00C81B84" w14:paraId="1984C1E0" w14:textId="77777777">
        <w:trPr>
          <w:trHeight w:val="380"/>
        </w:trPr>
        <w:tc>
          <w:tcPr>
            <w:tcW w:w="580" w:type="dxa"/>
            <w:tcBorders>
              <w:top w:val="nil"/>
              <w:left w:val="nil"/>
              <w:bottom w:val="nil"/>
              <w:right w:val="nil"/>
            </w:tcBorders>
            <w:tcMar>
              <w:top w:w="128" w:type="dxa"/>
              <w:left w:w="43" w:type="dxa"/>
              <w:bottom w:w="43" w:type="dxa"/>
              <w:right w:w="43" w:type="dxa"/>
            </w:tcMar>
          </w:tcPr>
          <w:p w14:paraId="2E612D2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0DDF52" w14:textId="77777777" w:rsidR="00EE2529" w:rsidRPr="00C81B84" w:rsidRDefault="00AD5E1E" w:rsidP="00C81B84">
            <w:r w:rsidRPr="00C81B84">
              <w:t>55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3D48CB" w14:textId="77777777" w:rsidR="00EE2529" w:rsidRPr="00C81B84" w:rsidRDefault="00AD5E1E" w:rsidP="00C81B84">
            <w:r w:rsidRPr="00C81B84">
              <w:t xml:space="preserve">Virksomhetskostnader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1E8531" w14:textId="77777777" w:rsidR="00EE2529" w:rsidRPr="00C81B84" w:rsidRDefault="00AD5E1E" w:rsidP="00C81B84">
            <w:r w:rsidRPr="00C81B84">
              <w:t>744 217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85C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3460F2" w14:textId="77777777" w:rsidR="00EE2529" w:rsidRPr="00C81B84" w:rsidRDefault="00AD5E1E" w:rsidP="00C81B84">
            <w:r w:rsidRPr="00C81B84">
              <w:t>25 139</w:t>
            </w:r>
          </w:p>
        </w:tc>
        <w:tc>
          <w:tcPr>
            <w:tcW w:w="1180" w:type="dxa"/>
            <w:tcBorders>
              <w:top w:val="nil"/>
              <w:left w:val="nil"/>
              <w:bottom w:val="nil"/>
              <w:right w:val="nil"/>
            </w:tcBorders>
            <w:tcMar>
              <w:top w:w="128" w:type="dxa"/>
              <w:left w:w="43" w:type="dxa"/>
              <w:bottom w:w="43" w:type="dxa"/>
              <w:right w:w="43" w:type="dxa"/>
            </w:tcMar>
            <w:vAlign w:val="bottom"/>
          </w:tcPr>
          <w:p w14:paraId="00781330" w14:textId="77777777" w:rsidR="00EE2529" w:rsidRPr="00C81B84" w:rsidRDefault="00AD5E1E" w:rsidP="00C81B84">
            <w:r w:rsidRPr="00C81B84">
              <w:t>769 356</w:t>
            </w:r>
          </w:p>
        </w:tc>
      </w:tr>
      <w:tr w:rsidR="00EE2529" w:rsidRPr="00C81B84" w14:paraId="383D5F98" w14:textId="77777777">
        <w:trPr>
          <w:trHeight w:val="380"/>
        </w:trPr>
        <w:tc>
          <w:tcPr>
            <w:tcW w:w="580" w:type="dxa"/>
            <w:tcBorders>
              <w:top w:val="nil"/>
              <w:left w:val="nil"/>
              <w:bottom w:val="nil"/>
              <w:right w:val="nil"/>
            </w:tcBorders>
            <w:tcMar>
              <w:top w:w="128" w:type="dxa"/>
              <w:left w:w="43" w:type="dxa"/>
              <w:bottom w:w="43" w:type="dxa"/>
              <w:right w:w="43" w:type="dxa"/>
            </w:tcMar>
          </w:tcPr>
          <w:p w14:paraId="150E7303" w14:textId="77777777" w:rsidR="00EE2529" w:rsidRPr="00C81B84" w:rsidRDefault="00AD5E1E" w:rsidP="00C81B84">
            <w:r w:rsidRPr="00C81B84">
              <w:t>286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5F07C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B94825" w14:textId="77777777" w:rsidR="00EE2529" w:rsidRPr="00C81B84" w:rsidRDefault="00AD5E1E" w:rsidP="00C81B84">
            <w:r w:rsidRPr="00C81B84">
              <w:t>Regionale forskningsfond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11B17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D2365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7C6BA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93B6FD0" w14:textId="77777777" w:rsidR="00EE2529" w:rsidRPr="00C81B84" w:rsidRDefault="00EE2529" w:rsidP="00C81B84"/>
        </w:tc>
      </w:tr>
      <w:tr w:rsidR="00EE2529" w:rsidRPr="00C81B84" w14:paraId="66DB71CB" w14:textId="77777777">
        <w:trPr>
          <w:trHeight w:val="640"/>
        </w:trPr>
        <w:tc>
          <w:tcPr>
            <w:tcW w:w="580" w:type="dxa"/>
            <w:tcBorders>
              <w:top w:val="nil"/>
              <w:left w:val="nil"/>
              <w:bottom w:val="nil"/>
              <w:right w:val="nil"/>
            </w:tcBorders>
            <w:tcMar>
              <w:top w:w="128" w:type="dxa"/>
              <w:left w:w="43" w:type="dxa"/>
              <w:bottom w:w="43" w:type="dxa"/>
              <w:right w:w="43" w:type="dxa"/>
            </w:tcMar>
          </w:tcPr>
          <w:p w14:paraId="25892CA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83B640"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F38114" w14:textId="77777777" w:rsidR="00EE2529" w:rsidRPr="00C81B84" w:rsidRDefault="00AD5E1E" w:rsidP="00C81B84">
            <w:r w:rsidRPr="00C81B84">
              <w:t xml:space="preserve">Regionale forskningsfond, tilskudd til forskning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ABAF37" w14:textId="77777777" w:rsidR="00EE2529" w:rsidRPr="00C81B84" w:rsidRDefault="00AD5E1E" w:rsidP="00C81B84">
            <w:r w:rsidRPr="00C81B84">
              <w:t>122 087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6D876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EF6922" w14:textId="77777777" w:rsidR="00EE2529" w:rsidRPr="00C81B84" w:rsidRDefault="00AD5E1E" w:rsidP="00C81B84">
            <w:r w:rsidRPr="00C81B84">
              <w:t>2 850</w:t>
            </w:r>
          </w:p>
        </w:tc>
        <w:tc>
          <w:tcPr>
            <w:tcW w:w="1180" w:type="dxa"/>
            <w:tcBorders>
              <w:top w:val="nil"/>
              <w:left w:val="nil"/>
              <w:bottom w:val="nil"/>
              <w:right w:val="nil"/>
            </w:tcBorders>
            <w:tcMar>
              <w:top w:w="128" w:type="dxa"/>
              <w:left w:w="43" w:type="dxa"/>
              <w:bottom w:w="43" w:type="dxa"/>
              <w:right w:w="43" w:type="dxa"/>
            </w:tcMar>
            <w:vAlign w:val="bottom"/>
          </w:tcPr>
          <w:p w14:paraId="3DA10F79" w14:textId="77777777" w:rsidR="00EE2529" w:rsidRPr="00C81B84" w:rsidRDefault="00AD5E1E" w:rsidP="00C81B84">
            <w:r w:rsidRPr="00C81B84">
              <w:t>124 937</w:t>
            </w:r>
          </w:p>
        </w:tc>
      </w:tr>
      <w:tr w:rsidR="00EE2529" w:rsidRPr="00C81B84" w14:paraId="4AF77AA2" w14:textId="77777777">
        <w:trPr>
          <w:trHeight w:val="640"/>
        </w:trPr>
        <w:tc>
          <w:tcPr>
            <w:tcW w:w="580" w:type="dxa"/>
            <w:tcBorders>
              <w:top w:val="nil"/>
              <w:left w:val="nil"/>
              <w:bottom w:val="nil"/>
              <w:right w:val="nil"/>
            </w:tcBorders>
            <w:tcMar>
              <w:top w:w="128" w:type="dxa"/>
              <w:left w:w="43" w:type="dxa"/>
              <w:bottom w:w="43" w:type="dxa"/>
              <w:right w:w="43" w:type="dxa"/>
            </w:tcMar>
          </w:tcPr>
          <w:p w14:paraId="0BA9549D" w14:textId="77777777" w:rsidR="00EE2529" w:rsidRPr="00C81B84" w:rsidRDefault="00AD5E1E" w:rsidP="00C81B84">
            <w:r w:rsidRPr="00C81B84">
              <w:t>287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1FB2A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164DB2" w14:textId="77777777" w:rsidR="00EE2529" w:rsidRPr="00C81B84" w:rsidRDefault="00AD5E1E" w:rsidP="00C81B84">
            <w:r w:rsidRPr="00C81B84">
              <w:t>Grunnbevilgning til samfunnsvitenskapelige forskningsinstitutter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AF7E0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81CC2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80A05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D943D10" w14:textId="77777777" w:rsidR="00EE2529" w:rsidRPr="00C81B84" w:rsidRDefault="00EE2529" w:rsidP="00C81B84"/>
        </w:tc>
      </w:tr>
      <w:tr w:rsidR="00EE2529" w:rsidRPr="00C81B84" w14:paraId="4616ECEE" w14:textId="77777777">
        <w:trPr>
          <w:trHeight w:val="640"/>
        </w:trPr>
        <w:tc>
          <w:tcPr>
            <w:tcW w:w="580" w:type="dxa"/>
            <w:tcBorders>
              <w:top w:val="nil"/>
              <w:left w:val="nil"/>
              <w:bottom w:val="nil"/>
              <w:right w:val="nil"/>
            </w:tcBorders>
            <w:tcMar>
              <w:top w:w="128" w:type="dxa"/>
              <w:left w:w="43" w:type="dxa"/>
              <w:bottom w:w="43" w:type="dxa"/>
              <w:right w:w="43" w:type="dxa"/>
            </w:tcMar>
          </w:tcPr>
          <w:p w14:paraId="132881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F548C2" w14:textId="77777777" w:rsidR="00EE2529" w:rsidRPr="00C81B84" w:rsidRDefault="00AD5E1E" w:rsidP="00C81B84">
            <w:r w:rsidRPr="00C81B84">
              <w:t>57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F4EF87" w14:textId="77777777" w:rsidR="00EE2529" w:rsidRPr="00C81B84" w:rsidRDefault="00AD5E1E" w:rsidP="00C81B84">
            <w:r w:rsidRPr="00C81B84">
              <w:t xml:space="preserve">Grunnbevilgning til samfunnsvitenskapelige forskningsinstitutter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95D899" w14:textId="77777777" w:rsidR="00EE2529" w:rsidRPr="00C81B84" w:rsidRDefault="00AD5E1E" w:rsidP="00C81B84">
            <w:r w:rsidRPr="00C81B84">
              <w:t>234 990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A3352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3B159F" w14:textId="77777777" w:rsidR="00EE2529" w:rsidRPr="00C81B84" w:rsidRDefault="00AD5E1E" w:rsidP="00C81B84">
            <w:r w:rsidRPr="00C81B84">
              <w:t>5 067</w:t>
            </w:r>
          </w:p>
        </w:tc>
        <w:tc>
          <w:tcPr>
            <w:tcW w:w="1180" w:type="dxa"/>
            <w:tcBorders>
              <w:top w:val="nil"/>
              <w:left w:val="nil"/>
              <w:bottom w:val="nil"/>
              <w:right w:val="nil"/>
            </w:tcBorders>
            <w:tcMar>
              <w:top w:w="128" w:type="dxa"/>
              <w:left w:w="43" w:type="dxa"/>
              <w:bottom w:w="43" w:type="dxa"/>
              <w:right w:w="43" w:type="dxa"/>
            </w:tcMar>
            <w:vAlign w:val="bottom"/>
          </w:tcPr>
          <w:p w14:paraId="4AB969A6" w14:textId="77777777" w:rsidR="00EE2529" w:rsidRPr="00C81B84" w:rsidRDefault="00AD5E1E" w:rsidP="00C81B84">
            <w:r w:rsidRPr="00C81B84">
              <w:t>240 057</w:t>
            </w:r>
          </w:p>
        </w:tc>
      </w:tr>
      <w:tr w:rsidR="00EE2529" w:rsidRPr="00C81B84" w14:paraId="28BCC07A" w14:textId="77777777">
        <w:trPr>
          <w:trHeight w:val="380"/>
        </w:trPr>
        <w:tc>
          <w:tcPr>
            <w:tcW w:w="580" w:type="dxa"/>
            <w:tcBorders>
              <w:top w:val="nil"/>
              <w:left w:val="nil"/>
              <w:bottom w:val="nil"/>
              <w:right w:val="nil"/>
            </w:tcBorders>
            <w:tcMar>
              <w:top w:w="128" w:type="dxa"/>
              <w:left w:w="43" w:type="dxa"/>
              <w:bottom w:w="43" w:type="dxa"/>
              <w:right w:w="43" w:type="dxa"/>
            </w:tcMar>
          </w:tcPr>
          <w:p w14:paraId="788C4850" w14:textId="77777777" w:rsidR="00EE2529" w:rsidRPr="00C81B84" w:rsidRDefault="00AD5E1E" w:rsidP="00C81B84">
            <w:r w:rsidRPr="00C81B84">
              <w:t>288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BF2DC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4D24B6" w14:textId="77777777" w:rsidR="00EE2529" w:rsidRPr="00C81B84" w:rsidRDefault="00AD5E1E" w:rsidP="00C81B84">
            <w:r w:rsidRPr="00C81B84">
              <w:t>Internasjonale samarbeidstiltak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860AA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5436F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CC4F7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21207AA" w14:textId="77777777" w:rsidR="00EE2529" w:rsidRPr="00C81B84" w:rsidRDefault="00EE2529" w:rsidP="00C81B84"/>
        </w:tc>
      </w:tr>
      <w:tr w:rsidR="00EE2529" w:rsidRPr="00C81B84" w14:paraId="47A0ACB7" w14:textId="77777777">
        <w:trPr>
          <w:trHeight w:val="380"/>
        </w:trPr>
        <w:tc>
          <w:tcPr>
            <w:tcW w:w="580" w:type="dxa"/>
            <w:tcBorders>
              <w:top w:val="nil"/>
              <w:left w:val="nil"/>
              <w:bottom w:val="nil"/>
              <w:right w:val="nil"/>
            </w:tcBorders>
            <w:tcMar>
              <w:top w:w="128" w:type="dxa"/>
              <w:left w:w="43" w:type="dxa"/>
              <w:bottom w:w="43" w:type="dxa"/>
              <w:right w:w="43" w:type="dxa"/>
            </w:tcMar>
          </w:tcPr>
          <w:p w14:paraId="6C30D93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0AFFF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0A2B27"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264624" w14:textId="77777777" w:rsidR="00EE2529" w:rsidRPr="00C81B84" w:rsidRDefault="00AD5E1E" w:rsidP="00C81B84">
            <w:r w:rsidRPr="00C81B84">
              <w:t>48 317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5DBE2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4A75F" w14:textId="77777777" w:rsidR="00EE2529" w:rsidRPr="00C81B84" w:rsidRDefault="00AD5E1E" w:rsidP="00C81B84">
            <w:r w:rsidRPr="00C81B84">
              <w:t>1 004</w:t>
            </w:r>
          </w:p>
        </w:tc>
        <w:tc>
          <w:tcPr>
            <w:tcW w:w="1180" w:type="dxa"/>
            <w:tcBorders>
              <w:top w:val="nil"/>
              <w:left w:val="nil"/>
              <w:bottom w:val="nil"/>
              <w:right w:val="nil"/>
            </w:tcBorders>
            <w:tcMar>
              <w:top w:w="128" w:type="dxa"/>
              <w:left w:w="43" w:type="dxa"/>
              <w:bottom w:w="43" w:type="dxa"/>
              <w:right w:w="43" w:type="dxa"/>
            </w:tcMar>
            <w:vAlign w:val="bottom"/>
          </w:tcPr>
          <w:p w14:paraId="6FA5D31B" w14:textId="77777777" w:rsidR="00EE2529" w:rsidRPr="00C81B84" w:rsidRDefault="00AD5E1E" w:rsidP="00C81B84">
            <w:r w:rsidRPr="00C81B84">
              <w:t>49 321</w:t>
            </w:r>
          </w:p>
        </w:tc>
      </w:tr>
      <w:tr w:rsidR="00EE2529" w:rsidRPr="00C81B84" w14:paraId="0791AD08" w14:textId="77777777">
        <w:trPr>
          <w:trHeight w:val="640"/>
        </w:trPr>
        <w:tc>
          <w:tcPr>
            <w:tcW w:w="580" w:type="dxa"/>
            <w:tcBorders>
              <w:top w:val="nil"/>
              <w:left w:val="nil"/>
              <w:bottom w:val="nil"/>
              <w:right w:val="nil"/>
            </w:tcBorders>
            <w:tcMar>
              <w:top w:w="128" w:type="dxa"/>
              <w:left w:w="43" w:type="dxa"/>
              <w:bottom w:w="43" w:type="dxa"/>
              <w:right w:w="43" w:type="dxa"/>
            </w:tcMar>
          </w:tcPr>
          <w:p w14:paraId="7A0ED6B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4F7249"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E02BAB" w14:textId="77777777" w:rsidR="00EE2529" w:rsidRPr="00C81B84" w:rsidRDefault="00AD5E1E" w:rsidP="00C81B84">
            <w:r w:rsidRPr="00C81B84">
              <w:t xml:space="preserve">Internasjonale grunnforskningsorganisasjoner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F80E18" w14:textId="77777777" w:rsidR="00EE2529" w:rsidRPr="00C81B84" w:rsidRDefault="00AD5E1E" w:rsidP="00C81B84">
            <w:r w:rsidRPr="00C81B84">
              <w:t>312 386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4199C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5C9E1" w14:textId="77777777" w:rsidR="00EE2529" w:rsidRPr="00C81B84" w:rsidRDefault="00AD5E1E" w:rsidP="00C81B84">
            <w:r w:rsidRPr="00C81B84">
              <w:t>31 843</w:t>
            </w:r>
          </w:p>
        </w:tc>
        <w:tc>
          <w:tcPr>
            <w:tcW w:w="1180" w:type="dxa"/>
            <w:tcBorders>
              <w:top w:val="nil"/>
              <w:left w:val="nil"/>
              <w:bottom w:val="nil"/>
              <w:right w:val="nil"/>
            </w:tcBorders>
            <w:tcMar>
              <w:top w:w="128" w:type="dxa"/>
              <w:left w:w="43" w:type="dxa"/>
              <w:bottom w:w="43" w:type="dxa"/>
              <w:right w:w="43" w:type="dxa"/>
            </w:tcMar>
            <w:vAlign w:val="bottom"/>
          </w:tcPr>
          <w:p w14:paraId="350E7B01" w14:textId="77777777" w:rsidR="00EE2529" w:rsidRPr="00C81B84" w:rsidRDefault="00AD5E1E" w:rsidP="00C81B84">
            <w:r w:rsidRPr="00C81B84">
              <w:t>344 229</w:t>
            </w:r>
          </w:p>
        </w:tc>
      </w:tr>
      <w:tr w:rsidR="00EE2529" w:rsidRPr="00C81B84" w14:paraId="0F0BCBFE" w14:textId="77777777">
        <w:trPr>
          <w:trHeight w:val="640"/>
        </w:trPr>
        <w:tc>
          <w:tcPr>
            <w:tcW w:w="580" w:type="dxa"/>
            <w:tcBorders>
              <w:top w:val="nil"/>
              <w:left w:val="nil"/>
              <w:bottom w:val="nil"/>
              <w:right w:val="nil"/>
            </w:tcBorders>
            <w:tcMar>
              <w:top w:w="128" w:type="dxa"/>
              <w:left w:w="43" w:type="dxa"/>
              <w:bottom w:w="43" w:type="dxa"/>
              <w:right w:w="43" w:type="dxa"/>
            </w:tcMar>
          </w:tcPr>
          <w:p w14:paraId="7AA7D34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6281E0"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1D31BC" w14:textId="77777777" w:rsidR="00EE2529" w:rsidRPr="00C81B84" w:rsidRDefault="00AD5E1E" w:rsidP="00C81B84">
            <w:r w:rsidRPr="00C81B84">
              <w:t xml:space="preserve">EUs rammeprogram for forskning og innovasjon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09DE74" w14:textId="77777777" w:rsidR="00EE2529" w:rsidRPr="00C81B84" w:rsidRDefault="00AD5E1E" w:rsidP="00C81B84">
            <w:r w:rsidRPr="00C81B84">
              <w:t>3 657 681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A7C3D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119FD8" w14:textId="77777777" w:rsidR="00EE2529" w:rsidRPr="00C81B84" w:rsidRDefault="00AD5E1E" w:rsidP="00C81B84">
            <w:r w:rsidRPr="00C81B84">
              <w:t>56 212</w:t>
            </w:r>
          </w:p>
        </w:tc>
        <w:tc>
          <w:tcPr>
            <w:tcW w:w="1180" w:type="dxa"/>
            <w:tcBorders>
              <w:top w:val="nil"/>
              <w:left w:val="nil"/>
              <w:bottom w:val="nil"/>
              <w:right w:val="nil"/>
            </w:tcBorders>
            <w:tcMar>
              <w:top w:w="128" w:type="dxa"/>
              <w:left w:w="43" w:type="dxa"/>
              <w:bottom w:w="43" w:type="dxa"/>
              <w:right w:w="43" w:type="dxa"/>
            </w:tcMar>
            <w:vAlign w:val="bottom"/>
          </w:tcPr>
          <w:p w14:paraId="5B2E01E6" w14:textId="77777777" w:rsidR="00EE2529" w:rsidRPr="00C81B84" w:rsidRDefault="00AD5E1E" w:rsidP="00C81B84">
            <w:r w:rsidRPr="00C81B84">
              <w:t>3 713 893</w:t>
            </w:r>
          </w:p>
        </w:tc>
      </w:tr>
      <w:tr w:rsidR="00EE2529" w:rsidRPr="00C81B84" w14:paraId="27806A56" w14:textId="77777777">
        <w:trPr>
          <w:trHeight w:val="640"/>
        </w:trPr>
        <w:tc>
          <w:tcPr>
            <w:tcW w:w="580" w:type="dxa"/>
            <w:tcBorders>
              <w:top w:val="nil"/>
              <w:left w:val="nil"/>
              <w:bottom w:val="nil"/>
              <w:right w:val="nil"/>
            </w:tcBorders>
            <w:tcMar>
              <w:top w:w="128" w:type="dxa"/>
              <w:left w:w="43" w:type="dxa"/>
              <w:bottom w:w="43" w:type="dxa"/>
              <w:right w:w="43" w:type="dxa"/>
            </w:tcMar>
          </w:tcPr>
          <w:p w14:paraId="529D974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C16DFE"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A54BAA" w14:textId="77777777" w:rsidR="00EE2529" w:rsidRPr="00C81B84" w:rsidRDefault="00AD5E1E" w:rsidP="00C81B84">
            <w:r w:rsidRPr="00C81B84">
              <w:t xml:space="preserve">EUs program for utdanning, opplæring, ungdom og idrett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54A0E9" w14:textId="77777777" w:rsidR="00EE2529" w:rsidRPr="00C81B84" w:rsidRDefault="00AD5E1E" w:rsidP="00C81B84">
            <w:r w:rsidRPr="00C81B84">
              <w:t>972 334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ADE7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99156B" w14:textId="77777777" w:rsidR="00EE2529" w:rsidRPr="00C81B84" w:rsidRDefault="00AD5E1E" w:rsidP="00C81B84">
            <w:r w:rsidRPr="00C81B84">
              <w:t>8 360</w:t>
            </w:r>
          </w:p>
        </w:tc>
        <w:tc>
          <w:tcPr>
            <w:tcW w:w="1180" w:type="dxa"/>
            <w:tcBorders>
              <w:top w:val="nil"/>
              <w:left w:val="nil"/>
              <w:bottom w:val="nil"/>
              <w:right w:val="nil"/>
            </w:tcBorders>
            <w:tcMar>
              <w:top w:w="128" w:type="dxa"/>
              <w:left w:w="43" w:type="dxa"/>
              <w:bottom w:w="43" w:type="dxa"/>
              <w:right w:w="43" w:type="dxa"/>
            </w:tcMar>
            <w:vAlign w:val="bottom"/>
          </w:tcPr>
          <w:p w14:paraId="1FD773C1" w14:textId="77777777" w:rsidR="00EE2529" w:rsidRPr="00C81B84" w:rsidRDefault="00AD5E1E" w:rsidP="00C81B84">
            <w:r w:rsidRPr="00C81B84">
              <w:t>980 694</w:t>
            </w:r>
          </w:p>
        </w:tc>
      </w:tr>
      <w:tr w:rsidR="00EE2529" w:rsidRPr="00C81B84" w14:paraId="52017327" w14:textId="77777777">
        <w:trPr>
          <w:trHeight w:val="380"/>
        </w:trPr>
        <w:tc>
          <w:tcPr>
            <w:tcW w:w="580" w:type="dxa"/>
            <w:tcBorders>
              <w:top w:val="nil"/>
              <w:left w:val="nil"/>
              <w:bottom w:val="nil"/>
              <w:right w:val="nil"/>
            </w:tcBorders>
            <w:tcMar>
              <w:top w:w="128" w:type="dxa"/>
              <w:left w:w="43" w:type="dxa"/>
              <w:bottom w:w="43" w:type="dxa"/>
              <w:right w:w="43" w:type="dxa"/>
            </w:tcMar>
          </w:tcPr>
          <w:p w14:paraId="047C3A1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CC42F8"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31DEB0" w14:textId="77777777" w:rsidR="00EE2529" w:rsidRPr="00C81B84" w:rsidRDefault="00AD5E1E" w:rsidP="00C81B84">
            <w:r w:rsidRPr="00C81B84">
              <w:t xml:space="preserve">UNESCO-kontingent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38E16D" w14:textId="77777777" w:rsidR="00EE2529" w:rsidRPr="00C81B84" w:rsidRDefault="00AD5E1E" w:rsidP="00C81B84">
            <w:r w:rsidRPr="00C81B84">
              <w:t>21 057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2CE41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3844B8" w14:textId="77777777" w:rsidR="00EE2529" w:rsidRPr="00C81B84" w:rsidRDefault="00AD5E1E" w:rsidP="00C81B84">
            <w:r w:rsidRPr="00C81B84">
              <w:t>2 500</w:t>
            </w:r>
          </w:p>
        </w:tc>
        <w:tc>
          <w:tcPr>
            <w:tcW w:w="1180" w:type="dxa"/>
            <w:tcBorders>
              <w:top w:val="nil"/>
              <w:left w:val="nil"/>
              <w:bottom w:val="nil"/>
              <w:right w:val="nil"/>
            </w:tcBorders>
            <w:tcMar>
              <w:top w:w="128" w:type="dxa"/>
              <w:left w:w="43" w:type="dxa"/>
              <w:bottom w:w="43" w:type="dxa"/>
              <w:right w:w="43" w:type="dxa"/>
            </w:tcMar>
            <w:vAlign w:val="bottom"/>
          </w:tcPr>
          <w:p w14:paraId="5AB0F705" w14:textId="77777777" w:rsidR="00EE2529" w:rsidRPr="00C81B84" w:rsidRDefault="00AD5E1E" w:rsidP="00C81B84">
            <w:r w:rsidRPr="00C81B84">
              <w:t>23 557</w:t>
            </w:r>
          </w:p>
        </w:tc>
      </w:tr>
      <w:tr w:rsidR="00EE2529" w:rsidRPr="00C81B84" w14:paraId="2908F12B" w14:textId="77777777">
        <w:trPr>
          <w:trHeight w:val="380"/>
        </w:trPr>
        <w:tc>
          <w:tcPr>
            <w:tcW w:w="580" w:type="dxa"/>
            <w:tcBorders>
              <w:top w:val="nil"/>
              <w:left w:val="nil"/>
              <w:bottom w:val="nil"/>
              <w:right w:val="nil"/>
            </w:tcBorders>
            <w:tcMar>
              <w:top w:w="128" w:type="dxa"/>
              <w:left w:w="43" w:type="dxa"/>
              <w:bottom w:w="43" w:type="dxa"/>
              <w:right w:w="43" w:type="dxa"/>
            </w:tcMar>
          </w:tcPr>
          <w:p w14:paraId="1CAB6E1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AA6647"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22A568" w14:textId="77777777" w:rsidR="00EE2529" w:rsidRPr="00C81B84" w:rsidRDefault="00AD5E1E" w:rsidP="00C81B84">
            <w:r w:rsidRPr="00C81B84">
              <w:t xml:space="preserve">UNESCO-formål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306B1C" w14:textId="77777777" w:rsidR="00EE2529" w:rsidRPr="00C81B84" w:rsidRDefault="00AD5E1E" w:rsidP="00C81B84">
            <w:r w:rsidRPr="00C81B84">
              <w:t>4 481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89F35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48B568" w14:textId="77777777" w:rsidR="00EE2529" w:rsidRPr="00C81B84" w:rsidRDefault="00AD5E1E" w:rsidP="00C81B84">
            <w:r w:rsidRPr="00C81B84">
              <w:t>96</w:t>
            </w:r>
          </w:p>
        </w:tc>
        <w:tc>
          <w:tcPr>
            <w:tcW w:w="1180" w:type="dxa"/>
            <w:tcBorders>
              <w:top w:val="nil"/>
              <w:left w:val="nil"/>
              <w:bottom w:val="nil"/>
              <w:right w:val="nil"/>
            </w:tcBorders>
            <w:tcMar>
              <w:top w:w="128" w:type="dxa"/>
              <w:left w:w="43" w:type="dxa"/>
              <w:bottom w:w="43" w:type="dxa"/>
              <w:right w:w="43" w:type="dxa"/>
            </w:tcMar>
            <w:vAlign w:val="bottom"/>
          </w:tcPr>
          <w:p w14:paraId="12643319" w14:textId="77777777" w:rsidR="00EE2529" w:rsidRPr="00C81B84" w:rsidRDefault="00AD5E1E" w:rsidP="00C81B84">
            <w:r w:rsidRPr="00C81B84">
              <w:t>4 577</w:t>
            </w:r>
          </w:p>
        </w:tc>
      </w:tr>
      <w:tr w:rsidR="00EE2529" w:rsidRPr="00C81B84" w14:paraId="3A52D600" w14:textId="77777777">
        <w:trPr>
          <w:trHeight w:val="380"/>
        </w:trPr>
        <w:tc>
          <w:tcPr>
            <w:tcW w:w="580" w:type="dxa"/>
            <w:tcBorders>
              <w:top w:val="nil"/>
              <w:left w:val="nil"/>
              <w:bottom w:val="nil"/>
              <w:right w:val="nil"/>
            </w:tcBorders>
            <w:tcMar>
              <w:top w:w="128" w:type="dxa"/>
              <w:left w:w="43" w:type="dxa"/>
              <w:bottom w:w="43" w:type="dxa"/>
              <w:right w:w="43" w:type="dxa"/>
            </w:tcMar>
          </w:tcPr>
          <w:p w14:paraId="5718C31B" w14:textId="77777777" w:rsidR="00EE2529" w:rsidRPr="00C81B84" w:rsidRDefault="00AD5E1E" w:rsidP="00C81B84">
            <w:r w:rsidRPr="00C81B84">
              <w:t>289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01BD6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CBBCB0" w14:textId="77777777" w:rsidR="00EE2529" w:rsidRPr="00C81B84" w:rsidRDefault="00AD5E1E" w:rsidP="00C81B84">
            <w:r w:rsidRPr="00C81B84">
              <w:t>Vitenskapelige priser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125C1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64BCD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AE85E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4541FBF" w14:textId="77777777" w:rsidR="00EE2529" w:rsidRPr="00C81B84" w:rsidRDefault="00EE2529" w:rsidP="00C81B84"/>
        </w:tc>
      </w:tr>
      <w:tr w:rsidR="00EE2529" w:rsidRPr="00C81B84" w14:paraId="1DE2DF5B" w14:textId="77777777">
        <w:trPr>
          <w:trHeight w:val="380"/>
        </w:trPr>
        <w:tc>
          <w:tcPr>
            <w:tcW w:w="580" w:type="dxa"/>
            <w:tcBorders>
              <w:top w:val="nil"/>
              <w:left w:val="nil"/>
              <w:bottom w:val="nil"/>
              <w:right w:val="nil"/>
            </w:tcBorders>
            <w:tcMar>
              <w:top w:w="128" w:type="dxa"/>
              <w:left w:w="43" w:type="dxa"/>
              <w:bottom w:w="43" w:type="dxa"/>
              <w:right w:w="43" w:type="dxa"/>
            </w:tcMar>
          </w:tcPr>
          <w:p w14:paraId="16E8A24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A572CC"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31FE7C" w14:textId="77777777" w:rsidR="00EE2529" w:rsidRPr="00C81B84" w:rsidRDefault="00AD5E1E" w:rsidP="00C81B84">
            <w:proofErr w:type="spellStart"/>
            <w:r w:rsidRPr="00C81B84">
              <w:t>Holbergprisen</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FCB6FD" w14:textId="77777777" w:rsidR="00EE2529" w:rsidRPr="00C81B84" w:rsidRDefault="00AD5E1E" w:rsidP="00C81B84">
            <w:r w:rsidRPr="00C81B84">
              <w:t>17 474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04B68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DABF0A" w14:textId="77777777" w:rsidR="00EE2529" w:rsidRPr="00C81B84" w:rsidRDefault="00AD5E1E" w:rsidP="00C81B84">
            <w:r w:rsidRPr="00C81B84">
              <w:t>373</w:t>
            </w:r>
          </w:p>
        </w:tc>
        <w:tc>
          <w:tcPr>
            <w:tcW w:w="1180" w:type="dxa"/>
            <w:tcBorders>
              <w:top w:val="nil"/>
              <w:left w:val="nil"/>
              <w:bottom w:val="nil"/>
              <w:right w:val="nil"/>
            </w:tcBorders>
            <w:tcMar>
              <w:top w:w="128" w:type="dxa"/>
              <w:left w:w="43" w:type="dxa"/>
              <w:bottom w:w="43" w:type="dxa"/>
              <w:right w:w="43" w:type="dxa"/>
            </w:tcMar>
            <w:vAlign w:val="bottom"/>
          </w:tcPr>
          <w:p w14:paraId="6EDFE1B5" w14:textId="77777777" w:rsidR="00EE2529" w:rsidRPr="00C81B84" w:rsidRDefault="00AD5E1E" w:rsidP="00C81B84">
            <w:r w:rsidRPr="00C81B84">
              <w:t>17 847</w:t>
            </w:r>
          </w:p>
        </w:tc>
      </w:tr>
      <w:tr w:rsidR="00EE2529" w:rsidRPr="00C81B84" w14:paraId="76FFD8F5" w14:textId="77777777">
        <w:trPr>
          <w:trHeight w:val="380"/>
        </w:trPr>
        <w:tc>
          <w:tcPr>
            <w:tcW w:w="580" w:type="dxa"/>
            <w:tcBorders>
              <w:top w:val="nil"/>
              <w:left w:val="nil"/>
              <w:bottom w:val="nil"/>
              <w:right w:val="nil"/>
            </w:tcBorders>
            <w:tcMar>
              <w:top w:w="128" w:type="dxa"/>
              <w:left w:w="43" w:type="dxa"/>
              <w:bottom w:w="43" w:type="dxa"/>
              <w:right w:w="43" w:type="dxa"/>
            </w:tcMar>
          </w:tcPr>
          <w:p w14:paraId="239F709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B0069C"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FA64C4" w14:textId="77777777" w:rsidR="00EE2529" w:rsidRPr="00C81B84" w:rsidRDefault="00AD5E1E" w:rsidP="00C81B84">
            <w:proofErr w:type="spellStart"/>
            <w:r w:rsidRPr="00C81B84">
              <w:t>Abelprisen</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F881BB" w14:textId="77777777" w:rsidR="00EE2529" w:rsidRPr="00C81B84" w:rsidRDefault="00AD5E1E" w:rsidP="00C81B84">
            <w:r w:rsidRPr="00C81B84">
              <w:t>16 968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95A43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C8F406" w14:textId="77777777" w:rsidR="00EE2529" w:rsidRPr="00C81B84" w:rsidRDefault="00AD5E1E" w:rsidP="00C81B84">
            <w:r w:rsidRPr="00C81B84">
              <w:t>362</w:t>
            </w:r>
          </w:p>
        </w:tc>
        <w:tc>
          <w:tcPr>
            <w:tcW w:w="1180" w:type="dxa"/>
            <w:tcBorders>
              <w:top w:val="nil"/>
              <w:left w:val="nil"/>
              <w:bottom w:val="nil"/>
              <w:right w:val="nil"/>
            </w:tcBorders>
            <w:tcMar>
              <w:top w:w="128" w:type="dxa"/>
              <w:left w:w="43" w:type="dxa"/>
              <w:bottom w:w="43" w:type="dxa"/>
              <w:right w:w="43" w:type="dxa"/>
            </w:tcMar>
            <w:vAlign w:val="bottom"/>
          </w:tcPr>
          <w:p w14:paraId="64464632" w14:textId="77777777" w:rsidR="00EE2529" w:rsidRPr="00C81B84" w:rsidRDefault="00AD5E1E" w:rsidP="00C81B84">
            <w:r w:rsidRPr="00C81B84">
              <w:t>17 330</w:t>
            </w:r>
          </w:p>
        </w:tc>
      </w:tr>
      <w:tr w:rsidR="00EE2529" w:rsidRPr="00C81B84" w14:paraId="1B804E57"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50332551"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52B6712" w14:textId="77777777" w:rsidR="00EE2529" w:rsidRPr="00C81B84" w:rsidRDefault="00AD5E1E" w:rsidP="00C81B84">
            <w:r w:rsidRPr="00C81B84">
              <w:t>72</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D1E04C9" w14:textId="77777777" w:rsidR="00EE2529" w:rsidRPr="00C81B84" w:rsidRDefault="00AD5E1E" w:rsidP="00C81B84">
            <w:proofErr w:type="spellStart"/>
            <w:r w:rsidRPr="00C81B84">
              <w:t>Kavliprisen</w:t>
            </w:r>
            <w:proofErr w:type="spellEnd"/>
            <w:r w:rsidRPr="00C81B84">
              <w:t xml:space="preserve">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3AA9EC4" w14:textId="77777777" w:rsidR="00EE2529" w:rsidRPr="00C81B84" w:rsidRDefault="00AD5E1E" w:rsidP="00C81B84">
            <w:r w:rsidRPr="00C81B84">
              <w:t>11 605</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3996F8A"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058CCA8" w14:textId="77777777" w:rsidR="00EE2529" w:rsidRPr="00C81B84" w:rsidRDefault="00AD5E1E" w:rsidP="00C81B84">
            <w:r w:rsidRPr="00C81B84">
              <w:t>248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9B04CD5" w14:textId="77777777" w:rsidR="00EE2529" w:rsidRPr="00C81B84" w:rsidRDefault="00AD5E1E" w:rsidP="00C81B84">
            <w:r w:rsidRPr="00C81B84">
              <w:t>11 853</w:t>
            </w:r>
          </w:p>
        </w:tc>
      </w:tr>
      <w:tr w:rsidR="00EE2529" w:rsidRPr="00C81B84" w14:paraId="2404DFCB"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44A139C" w14:textId="77777777" w:rsidR="00EE2529" w:rsidRPr="00C81B84" w:rsidRDefault="00AD5E1E" w:rsidP="00C81B84">
            <w:r w:rsidRPr="00C81B84">
              <w:t>Sum endringer Kunnskapsdepartementet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8DEFD65"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DABEE99"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7ED346E" w14:textId="77777777" w:rsidR="00EE2529" w:rsidRPr="00C81B84" w:rsidRDefault="00AD5E1E" w:rsidP="00C81B84">
            <w:r w:rsidRPr="00C81B84">
              <w:t>1 920 421</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01396D" w14:textId="77777777" w:rsidR="00EE2529" w:rsidRPr="00C81B84" w:rsidRDefault="00EE2529" w:rsidP="00C81B84"/>
        </w:tc>
      </w:tr>
      <w:tr w:rsidR="00EE2529" w:rsidRPr="00C81B84" w14:paraId="4A502744" w14:textId="77777777">
        <w:trPr>
          <w:trHeight w:val="380"/>
        </w:trPr>
        <w:tc>
          <w:tcPr>
            <w:tcW w:w="580" w:type="dxa"/>
            <w:tcBorders>
              <w:top w:val="nil"/>
              <w:left w:val="nil"/>
              <w:bottom w:val="nil"/>
              <w:right w:val="nil"/>
            </w:tcBorders>
            <w:tcMar>
              <w:top w:w="128" w:type="dxa"/>
              <w:left w:w="43" w:type="dxa"/>
              <w:bottom w:w="43" w:type="dxa"/>
              <w:right w:w="43" w:type="dxa"/>
            </w:tcMar>
          </w:tcPr>
          <w:p w14:paraId="6A0A3660" w14:textId="77777777" w:rsidR="00EE2529" w:rsidRPr="00C81B84" w:rsidRDefault="00AD5E1E" w:rsidP="00C81B84">
            <w:r w:rsidRPr="00C81B84">
              <w:t>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D4F39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91C538" w14:textId="77777777" w:rsidR="00EE2529" w:rsidRPr="00C81B84" w:rsidRDefault="00AD5E1E" w:rsidP="00C81B84">
            <w:r w:rsidRPr="00C81B84">
              <w:t>Kultur- og likestillingsdepartementet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7B54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017C7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11CD9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B09996F" w14:textId="77777777" w:rsidR="00EE2529" w:rsidRPr="00C81B84" w:rsidRDefault="00EE2529" w:rsidP="00C81B84"/>
        </w:tc>
      </w:tr>
      <w:tr w:rsidR="00EE2529" w:rsidRPr="00C81B84" w14:paraId="6028A591" w14:textId="77777777">
        <w:trPr>
          <w:trHeight w:val="380"/>
        </w:trPr>
        <w:tc>
          <w:tcPr>
            <w:tcW w:w="580" w:type="dxa"/>
            <w:tcBorders>
              <w:top w:val="nil"/>
              <w:left w:val="nil"/>
              <w:bottom w:val="nil"/>
              <w:right w:val="nil"/>
            </w:tcBorders>
            <w:tcMar>
              <w:top w:w="128" w:type="dxa"/>
              <w:left w:w="43" w:type="dxa"/>
              <w:bottom w:w="43" w:type="dxa"/>
              <w:right w:w="43" w:type="dxa"/>
            </w:tcMar>
          </w:tcPr>
          <w:p w14:paraId="7FFF43C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D80E9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B4CD3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3265EA" w14:textId="77777777" w:rsidR="00EE2529" w:rsidRPr="00C81B84" w:rsidRDefault="00AD5E1E" w:rsidP="00C81B84">
            <w:r w:rsidRPr="00C81B84">
              <w:t>184 961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7CAA2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98ACCE" w14:textId="77777777" w:rsidR="00EE2529" w:rsidRPr="00C81B84" w:rsidRDefault="00AD5E1E" w:rsidP="00C81B84">
            <w:r w:rsidRPr="00C81B84">
              <w:t>1 854</w:t>
            </w:r>
          </w:p>
        </w:tc>
        <w:tc>
          <w:tcPr>
            <w:tcW w:w="1180" w:type="dxa"/>
            <w:tcBorders>
              <w:top w:val="nil"/>
              <w:left w:val="nil"/>
              <w:bottom w:val="nil"/>
              <w:right w:val="nil"/>
            </w:tcBorders>
            <w:tcMar>
              <w:top w:w="128" w:type="dxa"/>
              <w:left w:w="43" w:type="dxa"/>
              <w:bottom w:w="43" w:type="dxa"/>
              <w:right w:w="43" w:type="dxa"/>
            </w:tcMar>
            <w:vAlign w:val="bottom"/>
          </w:tcPr>
          <w:p w14:paraId="792A205E" w14:textId="77777777" w:rsidR="00EE2529" w:rsidRPr="00C81B84" w:rsidRDefault="00AD5E1E" w:rsidP="00C81B84">
            <w:r w:rsidRPr="00C81B84">
              <w:t>186 815</w:t>
            </w:r>
          </w:p>
        </w:tc>
      </w:tr>
      <w:tr w:rsidR="00EE2529" w:rsidRPr="00C81B84" w14:paraId="0691FD3D" w14:textId="77777777">
        <w:trPr>
          <w:trHeight w:val="380"/>
        </w:trPr>
        <w:tc>
          <w:tcPr>
            <w:tcW w:w="580" w:type="dxa"/>
            <w:tcBorders>
              <w:top w:val="nil"/>
              <w:left w:val="nil"/>
              <w:bottom w:val="nil"/>
              <w:right w:val="nil"/>
            </w:tcBorders>
            <w:tcMar>
              <w:top w:w="128" w:type="dxa"/>
              <w:left w:w="43" w:type="dxa"/>
              <w:bottom w:w="43" w:type="dxa"/>
              <w:right w:w="43" w:type="dxa"/>
            </w:tcMar>
          </w:tcPr>
          <w:p w14:paraId="126489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F863E7"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1D57D5"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BF41B9" w14:textId="77777777" w:rsidR="00EE2529" w:rsidRPr="00C81B84" w:rsidRDefault="00AD5E1E" w:rsidP="00C81B84">
            <w:r w:rsidRPr="00C81B84">
              <w:t>1 180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492A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F61758" w14:textId="77777777" w:rsidR="00EE2529" w:rsidRPr="00C81B84" w:rsidRDefault="00AD5E1E" w:rsidP="00C81B84">
            <w:r w:rsidRPr="00C81B84">
              <w:t>25</w:t>
            </w:r>
          </w:p>
        </w:tc>
        <w:tc>
          <w:tcPr>
            <w:tcW w:w="1180" w:type="dxa"/>
            <w:tcBorders>
              <w:top w:val="nil"/>
              <w:left w:val="nil"/>
              <w:bottom w:val="nil"/>
              <w:right w:val="nil"/>
            </w:tcBorders>
            <w:tcMar>
              <w:top w:w="128" w:type="dxa"/>
              <w:left w:w="43" w:type="dxa"/>
              <w:bottom w:w="43" w:type="dxa"/>
              <w:right w:w="43" w:type="dxa"/>
            </w:tcMar>
            <w:vAlign w:val="bottom"/>
          </w:tcPr>
          <w:p w14:paraId="31EA5A2B" w14:textId="77777777" w:rsidR="00EE2529" w:rsidRPr="00C81B84" w:rsidRDefault="00AD5E1E" w:rsidP="00C81B84">
            <w:r w:rsidRPr="00C81B84">
              <w:t>1 205</w:t>
            </w:r>
          </w:p>
        </w:tc>
      </w:tr>
      <w:tr w:rsidR="00EE2529" w:rsidRPr="00C81B84" w14:paraId="5CA60A3E" w14:textId="77777777">
        <w:trPr>
          <w:trHeight w:val="380"/>
        </w:trPr>
        <w:tc>
          <w:tcPr>
            <w:tcW w:w="580" w:type="dxa"/>
            <w:tcBorders>
              <w:top w:val="nil"/>
              <w:left w:val="nil"/>
              <w:bottom w:val="nil"/>
              <w:right w:val="nil"/>
            </w:tcBorders>
            <w:tcMar>
              <w:top w:w="128" w:type="dxa"/>
              <w:left w:w="43" w:type="dxa"/>
              <w:bottom w:w="43" w:type="dxa"/>
              <w:right w:w="43" w:type="dxa"/>
            </w:tcMar>
          </w:tcPr>
          <w:p w14:paraId="29ACC9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CB6ED9"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686E4B" w14:textId="77777777" w:rsidR="00EE2529" w:rsidRPr="00C81B84" w:rsidRDefault="00AD5E1E" w:rsidP="00C81B84">
            <w:r w:rsidRPr="00C81B84">
              <w:t xml:space="preserve">Tilskudd til priser og konkurranser m.m.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5C2FEE" w14:textId="77777777" w:rsidR="00EE2529" w:rsidRPr="00C81B84" w:rsidRDefault="00AD5E1E" w:rsidP="00C81B84">
            <w:r w:rsidRPr="00C81B84">
              <w:t>10 380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A77A8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14684F" w14:textId="77777777" w:rsidR="00EE2529" w:rsidRPr="00C81B84" w:rsidRDefault="00AD5E1E" w:rsidP="00C81B84">
            <w:r w:rsidRPr="00C81B84">
              <w:t>222</w:t>
            </w:r>
          </w:p>
        </w:tc>
        <w:tc>
          <w:tcPr>
            <w:tcW w:w="1180" w:type="dxa"/>
            <w:tcBorders>
              <w:top w:val="nil"/>
              <w:left w:val="nil"/>
              <w:bottom w:val="nil"/>
              <w:right w:val="nil"/>
            </w:tcBorders>
            <w:tcMar>
              <w:top w:w="128" w:type="dxa"/>
              <w:left w:w="43" w:type="dxa"/>
              <w:bottom w:w="43" w:type="dxa"/>
              <w:right w:w="43" w:type="dxa"/>
            </w:tcMar>
            <w:vAlign w:val="bottom"/>
          </w:tcPr>
          <w:p w14:paraId="30F25B51" w14:textId="77777777" w:rsidR="00EE2529" w:rsidRPr="00C81B84" w:rsidRDefault="00AD5E1E" w:rsidP="00C81B84">
            <w:r w:rsidRPr="00C81B84">
              <w:t>10 602</w:t>
            </w:r>
          </w:p>
        </w:tc>
      </w:tr>
      <w:tr w:rsidR="00EE2529" w:rsidRPr="00C81B84" w14:paraId="3AA99EA6" w14:textId="77777777">
        <w:trPr>
          <w:trHeight w:val="380"/>
        </w:trPr>
        <w:tc>
          <w:tcPr>
            <w:tcW w:w="580" w:type="dxa"/>
            <w:tcBorders>
              <w:top w:val="nil"/>
              <w:left w:val="nil"/>
              <w:bottom w:val="nil"/>
              <w:right w:val="nil"/>
            </w:tcBorders>
            <w:tcMar>
              <w:top w:w="128" w:type="dxa"/>
              <w:left w:w="43" w:type="dxa"/>
              <w:bottom w:w="43" w:type="dxa"/>
              <w:right w:w="43" w:type="dxa"/>
            </w:tcMar>
          </w:tcPr>
          <w:p w14:paraId="68E3C1D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913738"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002374" w14:textId="77777777" w:rsidR="00EE2529" w:rsidRPr="00C81B84" w:rsidRDefault="00AD5E1E" w:rsidP="00C81B84">
            <w:r w:rsidRPr="00C81B84">
              <w:t xml:space="preserve">Til disposisjon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5CF740" w14:textId="77777777" w:rsidR="00EE2529" w:rsidRPr="00C81B84" w:rsidRDefault="00AD5E1E" w:rsidP="00C81B84">
            <w:r w:rsidRPr="00C81B84">
              <w:t>12 200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86317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2536B7" w14:textId="77777777" w:rsidR="00EE2529" w:rsidRPr="00C81B84" w:rsidRDefault="00AD5E1E" w:rsidP="00C81B84">
            <w:r w:rsidRPr="00C81B84">
              <w:t>9 561</w:t>
            </w:r>
          </w:p>
        </w:tc>
        <w:tc>
          <w:tcPr>
            <w:tcW w:w="1180" w:type="dxa"/>
            <w:tcBorders>
              <w:top w:val="nil"/>
              <w:left w:val="nil"/>
              <w:bottom w:val="nil"/>
              <w:right w:val="nil"/>
            </w:tcBorders>
            <w:tcMar>
              <w:top w:w="128" w:type="dxa"/>
              <w:left w:w="43" w:type="dxa"/>
              <w:bottom w:w="43" w:type="dxa"/>
              <w:right w:w="43" w:type="dxa"/>
            </w:tcMar>
            <w:vAlign w:val="bottom"/>
          </w:tcPr>
          <w:p w14:paraId="4CB0EE0F" w14:textId="77777777" w:rsidR="00EE2529" w:rsidRPr="00C81B84" w:rsidRDefault="00AD5E1E" w:rsidP="00C81B84">
            <w:r w:rsidRPr="00C81B84">
              <w:t>21 761</w:t>
            </w:r>
          </w:p>
        </w:tc>
      </w:tr>
      <w:tr w:rsidR="00EE2529" w:rsidRPr="00C81B84" w14:paraId="2CB25685" w14:textId="77777777">
        <w:trPr>
          <w:trHeight w:val="380"/>
        </w:trPr>
        <w:tc>
          <w:tcPr>
            <w:tcW w:w="580" w:type="dxa"/>
            <w:tcBorders>
              <w:top w:val="nil"/>
              <w:left w:val="nil"/>
              <w:bottom w:val="nil"/>
              <w:right w:val="nil"/>
            </w:tcBorders>
            <w:tcMar>
              <w:top w:w="128" w:type="dxa"/>
              <w:left w:w="43" w:type="dxa"/>
              <w:bottom w:w="43" w:type="dxa"/>
              <w:right w:w="43" w:type="dxa"/>
            </w:tcMar>
          </w:tcPr>
          <w:p w14:paraId="1838210C"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587B9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89119D" w14:textId="77777777" w:rsidR="00EE2529" w:rsidRPr="00C81B84" w:rsidRDefault="00AD5E1E" w:rsidP="00C81B84">
            <w:r w:rsidRPr="00C81B84">
              <w:t>Frivillighetsformål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7586C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BF885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DE062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79E3DB7" w14:textId="77777777" w:rsidR="00EE2529" w:rsidRPr="00C81B84" w:rsidRDefault="00EE2529" w:rsidP="00C81B84"/>
        </w:tc>
      </w:tr>
      <w:tr w:rsidR="00EE2529" w:rsidRPr="00C81B84" w14:paraId="3994D7EA" w14:textId="77777777">
        <w:trPr>
          <w:trHeight w:val="640"/>
        </w:trPr>
        <w:tc>
          <w:tcPr>
            <w:tcW w:w="580" w:type="dxa"/>
            <w:tcBorders>
              <w:top w:val="nil"/>
              <w:left w:val="nil"/>
              <w:bottom w:val="nil"/>
              <w:right w:val="nil"/>
            </w:tcBorders>
            <w:tcMar>
              <w:top w:w="128" w:type="dxa"/>
              <w:left w:w="43" w:type="dxa"/>
              <w:bottom w:w="43" w:type="dxa"/>
              <w:right w:w="43" w:type="dxa"/>
            </w:tcMar>
          </w:tcPr>
          <w:p w14:paraId="50ADF9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40947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8BC515" w14:textId="77777777" w:rsidR="00EE2529" w:rsidRPr="00C81B84" w:rsidRDefault="00AD5E1E" w:rsidP="00C81B84">
            <w:r w:rsidRPr="00C81B84">
              <w:t xml:space="preserve">Forskning, utredning og 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14B782" w14:textId="77777777" w:rsidR="00EE2529" w:rsidRPr="00C81B84" w:rsidRDefault="00AD5E1E" w:rsidP="00C81B84">
            <w:r w:rsidRPr="00C81B84">
              <w:t>10 230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D0B9E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781422" w14:textId="77777777" w:rsidR="00EE2529" w:rsidRPr="00C81B84" w:rsidRDefault="00AD5E1E" w:rsidP="00C81B84">
            <w:r w:rsidRPr="00C81B84">
              <w:t>-4 781</w:t>
            </w:r>
          </w:p>
        </w:tc>
        <w:tc>
          <w:tcPr>
            <w:tcW w:w="1180" w:type="dxa"/>
            <w:tcBorders>
              <w:top w:val="nil"/>
              <w:left w:val="nil"/>
              <w:bottom w:val="nil"/>
              <w:right w:val="nil"/>
            </w:tcBorders>
            <w:tcMar>
              <w:top w:w="128" w:type="dxa"/>
              <w:left w:w="43" w:type="dxa"/>
              <w:bottom w:w="43" w:type="dxa"/>
              <w:right w:w="43" w:type="dxa"/>
            </w:tcMar>
            <w:vAlign w:val="bottom"/>
          </w:tcPr>
          <w:p w14:paraId="52A90796" w14:textId="77777777" w:rsidR="00EE2529" w:rsidRPr="00C81B84" w:rsidRDefault="00AD5E1E" w:rsidP="00C81B84">
            <w:r w:rsidRPr="00C81B84">
              <w:t>5 449</w:t>
            </w:r>
          </w:p>
        </w:tc>
      </w:tr>
      <w:tr w:rsidR="00EE2529" w:rsidRPr="00C81B84" w14:paraId="44BB12F9" w14:textId="77777777">
        <w:trPr>
          <w:trHeight w:val="380"/>
        </w:trPr>
        <w:tc>
          <w:tcPr>
            <w:tcW w:w="580" w:type="dxa"/>
            <w:tcBorders>
              <w:top w:val="nil"/>
              <w:left w:val="nil"/>
              <w:bottom w:val="nil"/>
              <w:right w:val="nil"/>
            </w:tcBorders>
            <w:tcMar>
              <w:top w:w="128" w:type="dxa"/>
              <w:left w:w="43" w:type="dxa"/>
              <w:bottom w:w="43" w:type="dxa"/>
              <w:right w:w="43" w:type="dxa"/>
            </w:tcMar>
          </w:tcPr>
          <w:p w14:paraId="1E2BFE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C9B470"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1BFC31" w14:textId="77777777" w:rsidR="00EE2529" w:rsidRPr="00C81B84" w:rsidRDefault="00AD5E1E" w:rsidP="00C81B84">
            <w:r w:rsidRPr="00C81B84">
              <w:t xml:space="preserve">Tilskudd til frivilligsentraler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A68C91" w14:textId="77777777" w:rsidR="00EE2529" w:rsidRPr="00C81B84" w:rsidRDefault="00AD5E1E" w:rsidP="00C81B84">
            <w:r w:rsidRPr="00C81B84">
              <w:t>221 280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6B42F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F49841" w14:textId="77777777" w:rsidR="00EE2529" w:rsidRPr="00C81B84" w:rsidRDefault="00AD5E1E" w:rsidP="00C81B84">
            <w:r w:rsidRPr="00C81B84">
              <w:t>23 166</w:t>
            </w:r>
          </w:p>
        </w:tc>
        <w:tc>
          <w:tcPr>
            <w:tcW w:w="1180" w:type="dxa"/>
            <w:tcBorders>
              <w:top w:val="nil"/>
              <w:left w:val="nil"/>
              <w:bottom w:val="nil"/>
              <w:right w:val="nil"/>
            </w:tcBorders>
            <w:tcMar>
              <w:top w:w="128" w:type="dxa"/>
              <w:left w:w="43" w:type="dxa"/>
              <w:bottom w:w="43" w:type="dxa"/>
              <w:right w:w="43" w:type="dxa"/>
            </w:tcMar>
            <w:vAlign w:val="bottom"/>
          </w:tcPr>
          <w:p w14:paraId="4481DAFE" w14:textId="77777777" w:rsidR="00EE2529" w:rsidRPr="00C81B84" w:rsidRDefault="00AD5E1E" w:rsidP="00C81B84">
            <w:r w:rsidRPr="00C81B84">
              <w:t>244 446</w:t>
            </w:r>
          </w:p>
        </w:tc>
      </w:tr>
      <w:tr w:rsidR="00EE2529" w:rsidRPr="00C81B84" w14:paraId="41811611" w14:textId="77777777">
        <w:trPr>
          <w:trHeight w:val="880"/>
        </w:trPr>
        <w:tc>
          <w:tcPr>
            <w:tcW w:w="580" w:type="dxa"/>
            <w:tcBorders>
              <w:top w:val="nil"/>
              <w:left w:val="nil"/>
              <w:bottom w:val="nil"/>
              <w:right w:val="nil"/>
            </w:tcBorders>
            <w:tcMar>
              <w:top w:w="128" w:type="dxa"/>
              <w:left w:w="43" w:type="dxa"/>
              <w:bottom w:w="43" w:type="dxa"/>
              <w:right w:w="43" w:type="dxa"/>
            </w:tcMar>
          </w:tcPr>
          <w:p w14:paraId="57D3A5F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9391FB"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54376E" w14:textId="77777777" w:rsidR="00EE2529" w:rsidRPr="00C81B84" w:rsidRDefault="00AD5E1E" w:rsidP="00C81B84">
            <w:r w:rsidRPr="00C81B84">
              <w:t xml:space="preserve">Midlertidig tilskuddsordning for frivillige organisasjoner som følge av ekstraordinære strømpriser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DF4A82" w14:textId="77777777" w:rsidR="00EE2529" w:rsidRPr="00C81B84" w:rsidRDefault="00AD5E1E" w:rsidP="00C81B84">
            <w:r w:rsidRPr="00C81B84">
              <w:t>770 000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3A250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AA9804" w14:textId="77777777" w:rsidR="00EE2529" w:rsidRPr="00C81B84" w:rsidRDefault="00AD5E1E" w:rsidP="00C81B84">
            <w:r w:rsidRPr="00C81B84">
              <w:t>-515 000</w:t>
            </w:r>
          </w:p>
        </w:tc>
        <w:tc>
          <w:tcPr>
            <w:tcW w:w="1180" w:type="dxa"/>
            <w:tcBorders>
              <w:top w:val="nil"/>
              <w:left w:val="nil"/>
              <w:bottom w:val="nil"/>
              <w:right w:val="nil"/>
            </w:tcBorders>
            <w:tcMar>
              <w:top w:w="128" w:type="dxa"/>
              <w:left w:w="43" w:type="dxa"/>
              <w:bottom w:w="43" w:type="dxa"/>
              <w:right w:w="43" w:type="dxa"/>
            </w:tcMar>
            <w:vAlign w:val="bottom"/>
          </w:tcPr>
          <w:p w14:paraId="2F96A693" w14:textId="77777777" w:rsidR="00EE2529" w:rsidRPr="00C81B84" w:rsidRDefault="00AD5E1E" w:rsidP="00C81B84">
            <w:r w:rsidRPr="00C81B84">
              <w:t>255 000</w:t>
            </w:r>
          </w:p>
        </w:tc>
      </w:tr>
      <w:tr w:rsidR="00EE2529" w:rsidRPr="00C81B84" w14:paraId="14C62E59" w14:textId="77777777">
        <w:trPr>
          <w:trHeight w:val="640"/>
        </w:trPr>
        <w:tc>
          <w:tcPr>
            <w:tcW w:w="580" w:type="dxa"/>
            <w:tcBorders>
              <w:top w:val="nil"/>
              <w:left w:val="nil"/>
              <w:bottom w:val="nil"/>
              <w:right w:val="nil"/>
            </w:tcBorders>
            <w:tcMar>
              <w:top w:w="128" w:type="dxa"/>
              <w:left w:w="43" w:type="dxa"/>
              <w:bottom w:w="43" w:type="dxa"/>
              <w:right w:w="43" w:type="dxa"/>
            </w:tcMar>
          </w:tcPr>
          <w:p w14:paraId="10385A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FA6F4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8C53AF" w14:textId="77777777" w:rsidR="00EE2529" w:rsidRPr="00C81B84" w:rsidRDefault="00AD5E1E" w:rsidP="00C81B84">
            <w:r w:rsidRPr="00C81B84">
              <w:t xml:space="preserve">Merverdiavgiftskompensasjon til frivillige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732655" w14:textId="77777777" w:rsidR="00EE2529" w:rsidRPr="00C81B84" w:rsidRDefault="00AD5E1E" w:rsidP="00C81B84">
            <w:r w:rsidRPr="00C81B84">
              <w:t>2 025 000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9268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CCD166" w14:textId="77777777" w:rsidR="00EE2529" w:rsidRPr="00C81B84" w:rsidRDefault="00AD5E1E" w:rsidP="00C81B84">
            <w:r w:rsidRPr="00C81B84">
              <w:t>43 252</w:t>
            </w:r>
          </w:p>
        </w:tc>
        <w:tc>
          <w:tcPr>
            <w:tcW w:w="1180" w:type="dxa"/>
            <w:tcBorders>
              <w:top w:val="nil"/>
              <w:left w:val="nil"/>
              <w:bottom w:val="nil"/>
              <w:right w:val="nil"/>
            </w:tcBorders>
            <w:tcMar>
              <w:top w:w="128" w:type="dxa"/>
              <w:left w:w="43" w:type="dxa"/>
              <w:bottom w:w="43" w:type="dxa"/>
              <w:right w:w="43" w:type="dxa"/>
            </w:tcMar>
            <w:vAlign w:val="bottom"/>
          </w:tcPr>
          <w:p w14:paraId="1F8A3955" w14:textId="77777777" w:rsidR="00EE2529" w:rsidRPr="00C81B84" w:rsidRDefault="00AD5E1E" w:rsidP="00C81B84">
            <w:r w:rsidRPr="00C81B84">
              <w:t>2 068 252</w:t>
            </w:r>
          </w:p>
        </w:tc>
      </w:tr>
      <w:tr w:rsidR="00EE2529" w:rsidRPr="00C81B84" w14:paraId="1B5BC266" w14:textId="77777777">
        <w:trPr>
          <w:trHeight w:val="380"/>
        </w:trPr>
        <w:tc>
          <w:tcPr>
            <w:tcW w:w="580" w:type="dxa"/>
            <w:tcBorders>
              <w:top w:val="nil"/>
              <w:left w:val="nil"/>
              <w:bottom w:val="nil"/>
              <w:right w:val="nil"/>
            </w:tcBorders>
            <w:tcMar>
              <w:top w:w="128" w:type="dxa"/>
              <w:left w:w="43" w:type="dxa"/>
              <w:bottom w:w="43" w:type="dxa"/>
              <w:right w:w="43" w:type="dxa"/>
            </w:tcMar>
          </w:tcPr>
          <w:p w14:paraId="11ECD63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E2B334"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01A6B6" w14:textId="77777777" w:rsidR="00EE2529" w:rsidRPr="00C81B84" w:rsidRDefault="00AD5E1E" w:rsidP="00C81B84">
            <w:r w:rsidRPr="00C81B84">
              <w:t xml:space="preserve">Tilskudd til studieforbund m.m.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55F45" w14:textId="77777777" w:rsidR="00EE2529" w:rsidRPr="00C81B84" w:rsidRDefault="00AD5E1E" w:rsidP="00C81B84">
            <w:r w:rsidRPr="00C81B84">
              <w:t>171 165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04BB0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87B0AB" w14:textId="77777777" w:rsidR="00EE2529" w:rsidRPr="00C81B84" w:rsidRDefault="00AD5E1E" w:rsidP="00C81B84">
            <w:r w:rsidRPr="00C81B84">
              <w:t>3 656</w:t>
            </w:r>
          </w:p>
        </w:tc>
        <w:tc>
          <w:tcPr>
            <w:tcW w:w="1180" w:type="dxa"/>
            <w:tcBorders>
              <w:top w:val="nil"/>
              <w:left w:val="nil"/>
              <w:bottom w:val="nil"/>
              <w:right w:val="nil"/>
            </w:tcBorders>
            <w:tcMar>
              <w:top w:w="128" w:type="dxa"/>
              <w:left w:w="43" w:type="dxa"/>
              <w:bottom w:w="43" w:type="dxa"/>
              <w:right w:w="43" w:type="dxa"/>
            </w:tcMar>
            <w:vAlign w:val="bottom"/>
          </w:tcPr>
          <w:p w14:paraId="239161A5" w14:textId="77777777" w:rsidR="00EE2529" w:rsidRPr="00C81B84" w:rsidRDefault="00AD5E1E" w:rsidP="00C81B84">
            <w:r w:rsidRPr="00C81B84">
              <w:t>174 821</w:t>
            </w:r>
          </w:p>
        </w:tc>
      </w:tr>
      <w:tr w:rsidR="00EE2529" w:rsidRPr="00C81B84" w14:paraId="22CD901A" w14:textId="77777777">
        <w:trPr>
          <w:trHeight w:val="380"/>
        </w:trPr>
        <w:tc>
          <w:tcPr>
            <w:tcW w:w="580" w:type="dxa"/>
            <w:tcBorders>
              <w:top w:val="nil"/>
              <w:left w:val="nil"/>
              <w:bottom w:val="nil"/>
              <w:right w:val="nil"/>
            </w:tcBorders>
            <w:tcMar>
              <w:top w:w="128" w:type="dxa"/>
              <w:left w:w="43" w:type="dxa"/>
              <w:bottom w:w="43" w:type="dxa"/>
              <w:right w:w="43" w:type="dxa"/>
            </w:tcMar>
          </w:tcPr>
          <w:p w14:paraId="2A3D732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77B6E7"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B06894" w14:textId="77777777" w:rsidR="00EE2529" w:rsidRPr="00C81B84" w:rsidRDefault="00AD5E1E" w:rsidP="00C81B84">
            <w:r w:rsidRPr="00C81B84">
              <w:t xml:space="preserve">Frivillighetstiltak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A8B322" w14:textId="77777777" w:rsidR="00EE2529" w:rsidRPr="00C81B84" w:rsidRDefault="00AD5E1E" w:rsidP="00C81B84">
            <w:r w:rsidRPr="00C81B84">
              <w:t>21 350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ECF0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C4CE1E" w14:textId="77777777" w:rsidR="00EE2529" w:rsidRPr="00C81B84" w:rsidRDefault="00AD5E1E" w:rsidP="00C81B84">
            <w:r w:rsidRPr="00C81B84">
              <w:t>5 456</w:t>
            </w:r>
          </w:p>
        </w:tc>
        <w:tc>
          <w:tcPr>
            <w:tcW w:w="1180" w:type="dxa"/>
            <w:tcBorders>
              <w:top w:val="nil"/>
              <w:left w:val="nil"/>
              <w:bottom w:val="nil"/>
              <w:right w:val="nil"/>
            </w:tcBorders>
            <w:tcMar>
              <w:top w:w="128" w:type="dxa"/>
              <w:left w:w="43" w:type="dxa"/>
              <w:bottom w:w="43" w:type="dxa"/>
              <w:right w:w="43" w:type="dxa"/>
            </w:tcMar>
            <w:vAlign w:val="bottom"/>
          </w:tcPr>
          <w:p w14:paraId="0E245495" w14:textId="77777777" w:rsidR="00EE2529" w:rsidRPr="00C81B84" w:rsidRDefault="00AD5E1E" w:rsidP="00C81B84">
            <w:r w:rsidRPr="00C81B84">
              <w:t>26 806</w:t>
            </w:r>
          </w:p>
        </w:tc>
      </w:tr>
      <w:tr w:rsidR="00EE2529" w:rsidRPr="00C81B84" w14:paraId="42C334C6" w14:textId="77777777">
        <w:trPr>
          <w:trHeight w:val="640"/>
        </w:trPr>
        <w:tc>
          <w:tcPr>
            <w:tcW w:w="580" w:type="dxa"/>
            <w:tcBorders>
              <w:top w:val="nil"/>
              <w:left w:val="nil"/>
              <w:bottom w:val="nil"/>
              <w:right w:val="nil"/>
            </w:tcBorders>
            <w:tcMar>
              <w:top w:w="128" w:type="dxa"/>
              <w:left w:w="43" w:type="dxa"/>
              <w:bottom w:w="43" w:type="dxa"/>
              <w:right w:w="43" w:type="dxa"/>
            </w:tcMar>
          </w:tcPr>
          <w:p w14:paraId="431E033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6E6A03" w14:textId="77777777" w:rsidR="00EE2529" w:rsidRPr="00C81B84" w:rsidRDefault="00AD5E1E" w:rsidP="00C81B84">
            <w:r w:rsidRPr="00C81B84">
              <w:t>82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E5D9CB" w14:textId="77777777" w:rsidR="00EE2529" w:rsidRPr="00C81B84" w:rsidRDefault="00AD5E1E" w:rsidP="00C81B84">
            <w:r w:rsidRPr="00C81B84">
              <w:t xml:space="preserve">Merverdiavgiftskompensasjon ved bygging av idrettsanlegg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E11F62" w14:textId="77777777" w:rsidR="00EE2529" w:rsidRPr="00C81B84" w:rsidRDefault="00AD5E1E" w:rsidP="00C81B84">
            <w:r w:rsidRPr="00C81B84">
              <w:t>300 000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7DB5E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7A3A6" w14:textId="77777777" w:rsidR="00EE2529" w:rsidRPr="00C81B84" w:rsidRDefault="00AD5E1E" w:rsidP="00C81B84">
            <w:r w:rsidRPr="00C81B84">
              <w:t>70 808</w:t>
            </w:r>
          </w:p>
        </w:tc>
        <w:tc>
          <w:tcPr>
            <w:tcW w:w="1180" w:type="dxa"/>
            <w:tcBorders>
              <w:top w:val="nil"/>
              <w:left w:val="nil"/>
              <w:bottom w:val="nil"/>
              <w:right w:val="nil"/>
            </w:tcBorders>
            <w:tcMar>
              <w:top w:w="128" w:type="dxa"/>
              <w:left w:w="43" w:type="dxa"/>
              <w:bottom w:w="43" w:type="dxa"/>
              <w:right w:w="43" w:type="dxa"/>
            </w:tcMar>
            <w:vAlign w:val="bottom"/>
          </w:tcPr>
          <w:p w14:paraId="5B0DFD81" w14:textId="77777777" w:rsidR="00EE2529" w:rsidRPr="00C81B84" w:rsidRDefault="00AD5E1E" w:rsidP="00C81B84">
            <w:r w:rsidRPr="00C81B84">
              <w:t>370 808</w:t>
            </w:r>
          </w:p>
        </w:tc>
      </w:tr>
      <w:tr w:rsidR="00EE2529" w:rsidRPr="00C81B84" w14:paraId="7D1FB60E" w14:textId="77777777">
        <w:trPr>
          <w:trHeight w:val="380"/>
        </w:trPr>
        <w:tc>
          <w:tcPr>
            <w:tcW w:w="580" w:type="dxa"/>
            <w:tcBorders>
              <w:top w:val="nil"/>
              <w:left w:val="nil"/>
              <w:bottom w:val="nil"/>
              <w:right w:val="nil"/>
            </w:tcBorders>
            <w:tcMar>
              <w:top w:w="128" w:type="dxa"/>
              <w:left w:w="43" w:type="dxa"/>
              <w:bottom w:w="43" w:type="dxa"/>
              <w:right w:w="43" w:type="dxa"/>
            </w:tcMar>
          </w:tcPr>
          <w:p w14:paraId="55CC73E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868AC8" w14:textId="77777777" w:rsidR="00EE2529" w:rsidRPr="00C81B84" w:rsidRDefault="00AD5E1E" w:rsidP="00C81B84">
            <w:r w:rsidRPr="00C81B84">
              <w:t>86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86E0CB" w14:textId="77777777" w:rsidR="00EE2529" w:rsidRPr="00C81B84" w:rsidRDefault="00AD5E1E" w:rsidP="00C81B84">
            <w:r w:rsidRPr="00C81B84">
              <w:t xml:space="preserve">Idrettstiltak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6A7FD2" w14:textId="77777777" w:rsidR="00EE2529" w:rsidRPr="00C81B84" w:rsidRDefault="00AD5E1E" w:rsidP="00C81B84">
            <w:r w:rsidRPr="00C81B84">
              <w:t>35 080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B67E5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19D4C2" w14:textId="77777777" w:rsidR="00EE2529" w:rsidRPr="00C81B84" w:rsidRDefault="00AD5E1E" w:rsidP="00C81B84">
            <w:r w:rsidRPr="00C81B84">
              <w:t>2 749</w:t>
            </w:r>
          </w:p>
        </w:tc>
        <w:tc>
          <w:tcPr>
            <w:tcW w:w="1180" w:type="dxa"/>
            <w:tcBorders>
              <w:top w:val="nil"/>
              <w:left w:val="nil"/>
              <w:bottom w:val="nil"/>
              <w:right w:val="nil"/>
            </w:tcBorders>
            <w:tcMar>
              <w:top w:w="128" w:type="dxa"/>
              <w:left w:w="43" w:type="dxa"/>
              <w:bottom w:w="43" w:type="dxa"/>
              <w:right w:w="43" w:type="dxa"/>
            </w:tcMar>
            <w:vAlign w:val="bottom"/>
          </w:tcPr>
          <w:p w14:paraId="7A03C168" w14:textId="77777777" w:rsidR="00EE2529" w:rsidRPr="00C81B84" w:rsidRDefault="00AD5E1E" w:rsidP="00C81B84">
            <w:r w:rsidRPr="00C81B84">
              <w:t>37 829</w:t>
            </w:r>
          </w:p>
        </w:tc>
      </w:tr>
      <w:tr w:rsidR="00EE2529" w:rsidRPr="00C81B84" w14:paraId="70D7AC7E" w14:textId="77777777">
        <w:trPr>
          <w:trHeight w:val="380"/>
        </w:trPr>
        <w:tc>
          <w:tcPr>
            <w:tcW w:w="580" w:type="dxa"/>
            <w:tcBorders>
              <w:top w:val="nil"/>
              <w:left w:val="nil"/>
              <w:bottom w:val="nil"/>
              <w:right w:val="nil"/>
            </w:tcBorders>
            <w:tcMar>
              <w:top w:w="128" w:type="dxa"/>
              <w:left w:w="43" w:type="dxa"/>
              <w:bottom w:w="43" w:type="dxa"/>
              <w:right w:w="43" w:type="dxa"/>
            </w:tcMar>
          </w:tcPr>
          <w:p w14:paraId="449827B4"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37FE8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2C6E97" w14:textId="77777777" w:rsidR="00EE2529" w:rsidRPr="00C81B84" w:rsidRDefault="00AD5E1E" w:rsidP="00C81B84">
            <w:r w:rsidRPr="00C81B84">
              <w:t>Norsk kulturråd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9B5FC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B58B8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B7F75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498B155" w14:textId="77777777" w:rsidR="00EE2529" w:rsidRPr="00C81B84" w:rsidRDefault="00EE2529" w:rsidP="00C81B84"/>
        </w:tc>
      </w:tr>
      <w:tr w:rsidR="00EE2529" w:rsidRPr="00C81B84" w14:paraId="58924A2B" w14:textId="77777777">
        <w:trPr>
          <w:trHeight w:val="380"/>
        </w:trPr>
        <w:tc>
          <w:tcPr>
            <w:tcW w:w="580" w:type="dxa"/>
            <w:tcBorders>
              <w:top w:val="nil"/>
              <w:left w:val="nil"/>
              <w:bottom w:val="nil"/>
              <w:right w:val="nil"/>
            </w:tcBorders>
            <w:tcMar>
              <w:top w:w="128" w:type="dxa"/>
              <w:left w:w="43" w:type="dxa"/>
              <w:bottom w:w="43" w:type="dxa"/>
              <w:right w:w="43" w:type="dxa"/>
            </w:tcMar>
          </w:tcPr>
          <w:p w14:paraId="1D015A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0656F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4468A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6EA2DC" w14:textId="77777777" w:rsidR="00EE2529" w:rsidRPr="00C81B84" w:rsidRDefault="00AD5E1E" w:rsidP="00C81B84">
            <w:r w:rsidRPr="00C81B84">
              <w:t>199 202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6A988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96AC0" w14:textId="77777777" w:rsidR="00EE2529" w:rsidRPr="00C81B84" w:rsidRDefault="00AD5E1E" w:rsidP="00C81B84">
            <w:r w:rsidRPr="00C81B84">
              <w:t>1 923</w:t>
            </w:r>
          </w:p>
        </w:tc>
        <w:tc>
          <w:tcPr>
            <w:tcW w:w="1180" w:type="dxa"/>
            <w:tcBorders>
              <w:top w:val="nil"/>
              <w:left w:val="nil"/>
              <w:bottom w:val="nil"/>
              <w:right w:val="nil"/>
            </w:tcBorders>
            <w:tcMar>
              <w:top w:w="128" w:type="dxa"/>
              <w:left w:w="43" w:type="dxa"/>
              <w:bottom w:w="43" w:type="dxa"/>
              <w:right w:w="43" w:type="dxa"/>
            </w:tcMar>
            <w:vAlign w:val="bottom"/>
          </w:tcPr>
          <w:p w14:paraId="3F311227" w14:textId="77777777" w:rsidR="00EE2529" w:rsidRPr="00C81B84" w:rsidRDefault="00AD5E1E" w:rsidP="00C81B84">
            <w:r w:rsidRPr="00C81B84">
              <w:t>201 125</w:t>
            </w:r>
          </w:p>
        </w:tc>
      </w:tr>
      <w:tr w:rsidR="00EE2529" w:rsidRPr="00C81B84" w14:paraId="2CB85F49" w14:textId="77777777">
        <w:trPr>
          <w:trHeight w:val="380"/>
        </w:trPr>
        <w:tc>
          <w:tcPr>
            <w:tcW w:w="580" w:type="dxa"/>
            <w:tcBorders>
              <w:top w:val="nil"/>
              <w:left w:val="nil"/>
              <w:bottom w:val="nil"/>
              <w:right w:val="nil"/>
            </w:tcBorders>
            <w:tcMar>
              <w:top w:w="128" w:type="dxa"/>
              <w:left w:w="43" w:type="dxa"/>
              <w:bottom w:w="43" w:type="dxa"/>
              <w:right w:w="43" w:type="dxa"/>
            </w:tcMar>
          </w:tcPr>
          <w:p w14:paraId="7F3431F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6D51C8"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E72E1D" w14:textId="77777777" w:rsidR="00EE2529" w:rsidRPr="00C81B84" w:rsidRDefault="00AD5E1E" w:rsidP="00C81B84">
            <w:r w:rsidRPr="00C81B84">
              <w:t xml:space="preserve">Fond for lyd og bilde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0DAD0" w14:textId="77777777" w:rsidR="00EE2529" w:rsidRPr="00C81B84" w:rsidRDefault="00AD5E1E" w:rsidP="00C81B84">
            <w:r w:rsidRPr="00C81B84">
              <w:t>49 080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3733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D1020A" w14:textId="77777777" w:rsidR="00EE2529" w:rsidRPr="00C81B84" w:rsidRDefault="00AD5E1E" w:rsidP="00C81B84">
            <w:r w:rsidRPr="00C81B84">
              <w:t>1 048</w:t>
            </w:r>
          </w:p>
        </w:tc>
        <w:tc>
          <w:tcPr>
            <w:tcW w:w="1180" w:type="dxa"/>
            <w:tcBorders>
              <w:top w:val="nil"/>
              <w:left w:val="nil"/>
              <w:bottom w:val="nil"/>
              <w:right w:val="nil"/>
            </w:tcBorders>
            <w:tcMar>
              <w:top w:w="128" w:type="dxa"/>
              <w:left w:w="43" w:type="dxa"/>
              <w:bottom w:w="43" w:type="dxa"/>
              <w:right w:w="43" w:type="dxa"/>
            </w:tcMar>
            <w:vAlign w:val="bottom"/>
          </w:tcPr>
          <w:p w14:paraId="094810C7" w14:textId="77777777" w:rsidR="00EE2529" w:rsidRPr="00C81B84" w:rsidRDefault="00AD5E1E" w:rsidP="00C81B84">
            <w:r w:rsidRPr="00C81B84">
              <w:t>50 128</w:t>
            </w:r>
          </w:p>
        </w:tc>
      </w:tr>
      <w:tr w:rsidR="00EE2529" w:rsidRPr="00C81B84" w14:paraId="58E9EDA4" w14:textId="77777777">
        <w:trPr>
          <w:trHeight w:val="380"/>
        </w:trPr>
        <w:tc>
          <w:tcPr>
            <w:tcW w:w="580" w:type="dxa"/>
            <w:tcBorders>
              <w:top w:val="nil"/>
              <w:left w:val="nil"/>
              <w:bottom w:val="nil"/>
              <w:right w:val="nil"/>
            </w:tcBorders>
            <w:tcMar>
              <w:top w:w="128" w:type="dxa"/>
              <w:left w:w="43" w:type="dxa"/>
              <w:bottom w:w="43" w:type="dxa"/>
              <w:right w:w="43" w:type="dxa"/>
            </w:tcMar>
          </w:tcPr>
          <w:p w14:paraId="382C47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CBDDAB" w14:textId="77777777" w:rsidR="00EE2529" w:rsidRPr="00C81B84" w:rsidRDefault="00AD5E1E" w:rsidP="00C81B84">
            <w:r w:rsidRPr="00C81B84">
              <w:t>55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039A33" w14:textId="77777777" w:rsidR="00EE2529" w:rsidRPr="00C81B84" w:rsidRDefault="00AD5E1E" w:rsidP="00C81B84">
            <w:r w:rsidRPr="00C81B84">
              <w:t xml:space="preserve">Norsk kulturfond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F6F65" w14:textId="77777777" w:rsidR="00EE2529" w:rsidRPr="00C81B84" w:rsidRDefault="00AD5E1E" w:rsidP="00C81B84">
            <w:r w:rsidRPr="00C81B84">
              <w:t>936 910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A1398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27CC19" w14:textId="77777777" w:rsidR="00EE2529" w:rsidRPr="00C81B84" w:rsidRDefault="00AD5E1E" w:rsidP="00C81B84">
            <w:r w:rsidRPr="00C81B84">
              <w:t>20 012</w:t>
            </w:r>
          </w:p>
        </w:tc>
        <w:tc>
          <w:tcPr>
            <w:tcW w:w="1180" w:type="dxa"/>
            <w:tcBorders>
              <w:top w:val="nil"/>
              <w:left w:val="nil"/>
              <w:bottom w:val="nil"/>
              <w:right w:val="nil"/>
            </w:tcBorders>
            <w:tcMar>
              <w:top w:w="128" w:type="dxa"/>
              <w:left w:w="43" w:type="dxa"/>
              <w:bottom w:w="43" w:type="dxa"/>
              <w:right w:w="43" w:type="dxa"/>
            </w:tcMar>
            <w:vAlign w:val="bottom"/>
          </w:tcPr>
          <w:p w14:paraId="13CDCACE" w14:textId="77777777" w:rsidR="00EE2529" w:rsidRPr="00C81B84" w:rsidRDefault="00AD5E1E" w:rsidP="00C81B84">
            <w:r w:rsidRPr="00C81B84">
              <w:t>956 922</w:t>
            </w:r>
          </w:p>
        </w:tc>
      </w:tr>
      <w:tr w:rsidR="00EE2529" w:rsidRPr="00C81B84" w14:paraId="66D506BA" w14:textId="77777777">
        <w:trPr>
          <w:trHeight w:val="380"/>
        </w:trPr>
        <w:tc>
          <w:tcPr>
            <w:tcW w:w="580" w:type="dxa"/>
            <w:tcBorders>
              <w:top w:val="nil"/>
              <w:left w:val="nil"/>
              <w:bottom w:val="nil"/>
              <w:right w:val="nil"/>
            </w:tcBorders>
            <w:tcMar>
              <w:top w:w="128" w:type="dxa"/>
              <w:left w:w="43" w:type="dxa"/>
              <w:bottom w:w="43" w:type="dxa"/>
              <w:right w:w="43" w:type="dxa"/>
            </w:tcMar>
          </w:tcPr>
          <w:p w14:paraId="214E9E3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199F6A"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059F1E" w14:textId="77777777" w:rsidR="00EE2529" w:rsidRPr="00C81B84" w:rsidRDefault="00AD5E1E" w:rsidP="00C81B84">
            <w:r w:rsidRPr="00C81B84">
              <w:t xml:space="preserve">Statsstipend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B6142C" w14:textId="77777777" w:rsidR="00EE2529" w:rsidRPr="00C81B84" w:rsidRDefault="00AD5E1E" w:rsidP="00C81B84">
            <w:r w:rsidRPr="00C81B84">
              <w:t>6 600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30A0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86164F" w14:textId="77777777" w:rsidR="00EE2529" w:rsidRPr="00C81B84" w:rsidRDefault="00AD5E1E" w:rsidP="00C81B84">
            <w:r w:rsidRPr="00C81B84">
              <w:t>141</w:t>
            </w:r>
          </w:p>
        </w:tc>
        <w:tc>
          <w:tcPr>
            <w:tcW w:w="1180" w:type="dxa"/>
            <w:tcBorders>
              <w:top w:val="nil"/>
              <w:left w:val="nil"/>
              <w:bottom w:val="nil"/>
              <w:right w:val="nil"/>
            </w:tcBorders>
            <w:tcMar>
              <w:top w:w="128" w:type="dxa"/>
              <w:left w:w="43" w:type="dxa"/>
              <w:bottom w:w="43" w:type="dxa"/>
              <w:right w:w="43" w:type="dxa"/>
            </w:tcMar>
            <w:vAlign w:val="bottom"/>
          </w:tcPr>
          <w:p w14:paraId="3712C9D0" w14:textId="77777777" w:rsidR="00EE2529" w:rsidRPr="00C81B84" w:rsidRDefault="00AD5E1E" w:rsidP="00C81B84">
            <w:r w:rsidRPr="00C81B84">
              <w:t>6 741</w:t>
            </w:r>
          </w:p>
        </w:tc>
      </w:tr>
      <w:tr w:rsidR="00EE2529" w:rsidRPr="00C81B84" w14:paraId="47D43B1C" w14:textId="77777777">
        <w:trPr>
          <w:trHeight w:val="380"/>
        </w:trPr>
        <w:tc>
          <w:tcPr>
            <w:tcW w:w="580" w:type="dxa"/>
            <w:tcBorders>
              <w:top w:val="nil"/>
              <w:left w:val="nil"/>
              <w:bottom w:val="nil"/>
              <w:right w:val="nil"/>
            </w:tcBorders>
            <w:tcMar>
              <w:top w:w="128" w:type="dxa"/>
              <w:left w:w="43" w:type="dxa"/>
              <w:bottom w:w="43" w:type="dxa"/>
              <w:right w:w="43" w:type="dxa"/>
            </w:tcMar>
          </w:tcPr>
          <w:p w14:paraId="157009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267E1B"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C08DAE" w14:textId="77777777" w:rsidR="00EE2529" w:rsidRPr="00C81B84" w:rsidRDefault="00AD5E1E" w:rsidP="00C81B84">
            <w:r w:rsidRPr="00C81B84">
              <w:t xml:space="preserve">Kunstnerstipend m.m.,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0804B5" w14:textId="77777777" w:rsidR="00EE2529" w:rsidRPr="00C81B84" w:rsidRDefault="00AD5E1E" w:rsidP="00C81B84">
            <w:r w:rsidRPr="00C81B84">
              <w:t>266 620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A96BF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9EF4BD" w14:textId="77777777" w:rsidR="00EE2529" w:rsidRPr="00C81B84" w:rsidRDefault="00AD5E1E" w:rsidP="00C81B84">
            <w:r w:rsidRPr="00C81B84">
              <w:t>5 695</w:t>
            </w:r>
          </w:p>
        </w:tc>
        <w:tc>
          <w:tcPr>
            <w:tcW w:w="1180" w:type="dxa"/>
            <w:tcBorders>
              <w:top w:val="nil"/>
              <w:left w:val="nil"/>
              <w:bottom w:val="nil"/>
              <w:right w:val="nil"/>
            </w:tcBorders>
            <w:tcMar>
              <w:top w:w="128" w:type="dxa"/>
              <w:left w:w="43" w:type="dxa"/>
              <w:bottom w:w="43" w:type="dxa"/>
              <w:right w:w="43" w:type="dxa"/>
            </w:tcMar>
            <w:vAlign w:val="bottom"/>
          </w:tcPr>
          <w:p w14:paraId="5C1FB79F" w14:textId="77777777" w:rsidR="00EE2529" w:rsidRPr="00C81B84" w:rsidRDefault="00AD5E1E" w:rsidP="00C81B84">
            <w:r w:rsidRPr="00C81B84">
              <w:t>272 315</w:t>
            </w:r>
          </w:p>
        </w:tc>
      </w:tr>
      <w:tr w:rsidR="00EE2529" w:rsidRPr="00C81B84" w14:paraId="61E5F556" w14:textId="77777777">
        <w:trPr>
          <w:trHeight w:val="640"/>
        </w:trPr>
        <w:tc>
          <w:tcPr>
            <w:tcW w:w="580" w:type="dxa"/>
            <w:tcBorders>
              <w:top w:val="nil"/>
              <w:left w:val="nil"/>
              <w:bottom w:val="nil"/>
              <w:right w:val="nil"/>
            </w:tcBorders>
            <w:tcMar>
              <w:top w:w="128" w:type="dxa"/>
              <w:left w:w="43" w:type="dxa"/>
              <w:bottom w:w="43" w:type="dxa"/>
              <w:right w:w="43" w:type="dxa"/>
            </w:tcMar>
          </w:tcPr>
          <w:p w14:paraId="33EC6DA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384AC9"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99B8B1" w14:textId="77777777" w:rsidR="00EE2529" w:rsidRPr="00C81B84" w:rsidRDefault="00AD5E1E" w:rsidP="00C81B84">
            <w:r w:rsidRPr="00C81B84">
              <w:t xml:space="preserve">Garantiinntekter og langvarige stipend,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4F3691" w14:textId="77777777" w:rsidR="00EE2529" w:rsidRPr="00C81B84" w:rsidRDefault="00AD5E1E" w:rsidP="00C81B84">
            <w:r w:rsidRPr="00C81B84">
              <w:t>167 330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ED317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8F8570" w14:textId="77777777" w:rsidR="00EE2529" w:rsidRPr="00C81B84" w:rsidRDefault="00AD5E1E" w:rsidP="00C81B84">
            <w:r w:rsidRPr="00C81B84">
              <w:t>3 574</w:t>
            </w:r>
          </w:p>
        </w:tc>
        <w:tc>
          <w:tcPr>
            <w:tcW w:w="1180" w:type="dxa"/>
            <w:tcBorders>
              <w:top w:val="nil"/>
              <w:left w:val="nil"/>
              <w:bottom w:val="nil"/>
              <w:right w:val="nil"/>
            </w:tcBorders>
            <w:tcMar>
              <w:top w:w="128" w:type="dxa"/>
              <w:left w:w="43" w:type="dxa"/>
              <w:bottom w:w="43" w:type="dxa"/>
              <w:right w:w="43" w:type="dxa"/>
            </w:tcMar>
            <w:vAlign w:val="bottom"/>
          </w:tcPr>
          <w:p w14:paraId="19FEE00C" w14:textId="77777777" w:rsidR="00EE2529" w:rsidRPr="00C81B84" w:rsidRDefault="00AD5E1E" w:rsidP="00C81B84">
            <w:r w:rsidRPr="00C81B84">
              <w:t>170 904</w:t>
            </w:r>
          </w:p>
        </w:tc>
      </w:tr>
      <w:tr w:rsidR="00EE2529" w:rsidRPr="00C81B84" w14:paraId="6E4E03BF" w14:textId="77777777">
        <w:trPr>
          <w:trHeight w:val="640"/>
        </w:trPr>
        <w:tc>
          <w:tcPr>
            <w:tcW w:w="580" w:type="dxa"/>
            <w:tcBorders>
              <w:top w:val="nil"/>
              <w:left w:val="nil"/>
              <w:bottom w:val="nil"/>
              <w:right w:val="nil"/>
            </w:tcBorders>
            <w:tcMar>
              <w:top w:w="128" w:type="dxa"/>
              <w:left w:w="43" w:type="dxa"/>
              <w:bottom w:w="43" w:type="dxa"/>
              <w:right w:w="43" w:type="dxa"/>
            </w:tcMar>
          </w:tcPr>
          <w:p w14:paraId="4E01E14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2D0085"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79B4FA" w14:textId="77777777" w:rsidR="00EE2529" w:rsidRPr="00C81B84" w:rsidRDefault="00AD5E1E" w:rsidP="00C81B84">
            <w:r w:rsidRPr="00C81B84">
              <w:t xml:space="preserve">Tilskudd til organisasjoner og kompetansesentre m.m.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20994F" w14:textId="77777777" w:rsidR="00EE2529" w:rsidRPr="00C81B84" w:rsidRDefault="00AD5E1E" w:rsidP="00C81B84">
            <w:r w:rsidRPr="00C81B84">
              <w:t>353 405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A6584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5308C" w14:textId="77777777" w:rsidR="00EE2529" w:rsidRPr="00C81B84" w:rsidRDefault="00AD5E1E" w:rsidP="00C81B84">
            <w:r w:rsidRPr="00C81B84">
              <w:t>10 848</w:t>
            </w:r>
          </w:p>
        </w:tc>
        <w:tc>
          <w:tcPr>
            <w:tcW w:w="1180" w:type="dxa"/>
            <w:tcBorders>
              <w:top w:val="nil"/>
              <w:left w:val="nil"/>
              <w:bottom w:val="nil"/>
              <w:right w:val="nil"/>
            </w:tcBorders>
            <w:tcMar>
              <w:top w:w="128" w:type="dxa"/>
              <w:left w:w="43" w:type="dxa"/>
              <w:bottom w:w="43" w:type="dxa"/>
              <w:right w:w="43" w:type="dxa"/>
            </w:tcMar>
            <w:vAlign w:val="bottom"/>
          </w:tcPr>
          <w:p w14:paraId="297450D7" w14:textId="77777777" w:rsidR="00EE2529" w:rsidRPr="00C81B84" w:rsidRDefault="00AD5E1E" w:rsidP="00C81B84">
            <w:r w:rsidRPr="00C81B84">
              <w:t>364 253</w:t>
            </w:r>
          </w:p>
        </w:tc>
      </w:tr>
      <w:tr w:rsidR="00EE2529" w:rsidRPr="00C81B84" w14:paraId="75CE2D1E" w14:textId="77777777">
        <w:trPr>
          <w:trHeight w:val="640"/>
        </w:trPr>
        <w:tc>
          <w:tcPr>
            <w:tcW w:w="580" w:type="dxa"/>
            <w:tcBorders>
              <w:top w:val="nil"/>
              <w:left w:val="nil"/>
              <w:bottom w:val="nil"/>
              <w:right w:val="nil"/>
            </w:tcBorders>
            <w:tcMar>
              <w:top w:w="128" w:type="dxa"/>
              <w:left w:w="43" w:type="dxa"/>
              <w:bottom w:w="43" w:type="dxa"/>
              <w:right w:w="43" w:type="dxa"/>
            </w:tcMar>
          </w:tcPr>
          <w:p w14:paraId="41F2A6B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F22C06"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8F937C" w14:textId="77777777" w:rsidR="00EE2529" w:rsidRPr="00C81B84" w:rsidRDefault="00AD5E1E" w:rsidP="00C81B84">
            <w:r w:rsidRPr="00C81B84">
              <w:t xml:space="preserve">Tilskudd til litteraturhus, kunstscener og kompanier m.m.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19C375" w14:textId="77777777" w:rsidR="00EE2529" w:rsidRPr="00C81B84" w:rsidRDefault="00AD5E1E" w:rsidP="00C81B84">
            <w:r w:rsidRPr="00C81B84">
              <w:t>285 415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6C16F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B95201" w14:textId="77777777" w:rsidR="00EE2529" w:rsidRPr="00C81B84" w:rsidRDefault="00AD5E1E" w:rsidP="00C81B84">
            <w:r w:rsidRPr="00C81B84">
              <w:t>17 546</w:t>
            </w:r>
          </w:p>
        </w:tc>
        <w:tc>
          <w:tcPr>
            <w:tcW w:w="1180" w:type="dxa"/>
            <w:tcBorders>
              <w:top w:val="nil"/>
              <w:left w:val="nil"/>
              <w:bottom w:val="nil"/>
              <w:right w:val="nil"/>
            </w:tcBorders>
            <w:tcMar>
              <w:top w:w="128" w:type="dxa"/>
              <w:left w:w="43" w:type="dxa"/>
              <w:bottom w:w="43" w:type="dxa"/>
              <w:right w:w="43" w:type="dxa"/>
            </w:tcMar>
            <w:vAlign w:val="bottom"/>
          </w:tcPr>
          <w:p w14:paraId="5C8BAF3A" w14:textId="77777777" w:rsidR="00EE2529" w:rsidRPr="00C81B84" w:rsidRDefault="00AD5E1E" w:rsidP="00C81B84">
            <w:r w:rsidRPr="00C81B84">
              <w:t>302 961</w:t>
            </w:r>
          </w:p>
        </w:tc>
      </w:tr>
      <w:tr w:rsidR="00EE2529" w:rsidRPr="00C81B84" w14:paraId="3C0F466C" w14:textId="77777777">
        <w:trPr>
          <w:trHeight w:val="380"/>
        </w:trPr>
        <w:tc>
          <w:tcPr>
            <w:tcW w:w="580" w:type="dxa"/>
            <w:tcBorders>
              <w:top w:val="nil"/>
              <w:left w:val="nil"/>
              <w:bottom w:val="nil"/>
              <w:right w:val="nil"/>
            </w:tcBorders>
            <w:tcMar>
              <w:top w:w="128" w:type="dxa"/>
              <w:left w:w="43" w:type="dxa"/>
              <w:bottom w:w="43" w:type="dxa"/>
              <w:right w:w="43" w:type="dxa"/>
            </w:tcMar>
          </w:tcPr>
          <w:p w14:paraId="01A5CB11" w14:textId="77777777" w:rsidR="00EE2529" w:rsidRPr="00C81B84" w:rsidRDefault="00AD5E1E" w:rsidP="00C81B84">
            <w:r w:rsidRPr="00C81B84">
              <w:t>322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6C05B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23522F" w14:textId="77777777" w:rsidR="00EE2529" w:rsidRPr="00C81B84" w:rsidRDefault="00AD5E1E" w:rsidP="00C81B84">
            <w:r w:rsidRPr="00C81B84">
              <w:t>Bygg og offentlige rom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14B62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9DEC2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78C41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B06B9B6" w14:textId="77777777" w:rsidR="00EE2529" w:rsidRPr="00C81B84" w:rsidRDefault="00EE2529" w:rsidP="00C81B84"/>
        </w:tc>
      </w:tr>
      <w:tr w:rsidR="00EE2529" w:rsidRPr="00C81B84" w14:paraId="647115EE" w14:textId="77777777">
        <w:trPr>
          <w:trHeight w:val="380"/>
        </w:trPr>
        <w:tc>
          <w:tcPr>
            <w:tcW w:w="580" w:type="dxa"/>
            <w:tcBorders>
              <w:top w:val="nil"/>
              <w:left w:val="nil"/>
              <w:bottom w:val="nil"/>
              <w:right w:val="nil"/>
            </w:tcBorders>
            <w:tcMar>
              <w:top w:w="128" w:type="dxa"/>
              <w:left w:w="43" w:type="dxa"/>
              <w:bottom w:w="43" w:type="dxa"/>
              <w:right w:w="43" w:type="dxa"/>
            </w:tcMar>
          </w:tcPr>
          <w:p w14:paraId="310D65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05E37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F3850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440821" w14:textId="77777777" w:rsidR="00EE2529" w:rsidRPr="00C81B84" w:rsidRDefault="00AD5E1E" w:rsidP="00C81B84">
            <w:r w:rsidRPr="00C81B84">
              <w:t>29 491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F8D4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EBA615" w14:textId="77777777" w:rsidR="00EE2529" w:rsidRPr="00C81B84" w:rsidRDefault="00AD5E1E" w:rsidP="00C81B84">
            <w:r w:rsidRPr="00C81B84">
              <w:t>258</w:t>
            </w:r>
          </w:p>
        </w:tc>
        <w:tc>
          <w:tcPr>
            <w:tcW w:w="1180" w:type="dxa"/>
            <w:tcBorders>
              <w:top w:val="nil"/>
              <w:left w:val="nil"/>
              <w:bottom w:val="nil"/>
              <w:right w:val="nil"/>
            </w:tcBorders>
            <w:tcMar>
              <w:top w:w="128" w:type="dxa"/>
              <w:left w:w="43" w:type="dxa"/>
              <w:bottom w:w="43" w:type="dxa"/>
              <w:right w:w="43" w:type="dxa"/>
            </w:tcMar>
            <w:vAlign w:val="bottom"/>
          </w:tcPr>
          <w:p w14:paraId="464F1F50" w14:textId="77777777" w:rsidR="00EE2529" w:rsidRPr="00C81B84" w:rsidRDefault="00AD5E1E" w:rsidP="00C81B84">
            <w:r w:rsidRPr="00C81B84">
              <w:t>29 749</w:t>
            </w:r>
          </w:p>
        </w:tc>
      </w:tr>
      <w:tr w:rsidR="00EE2529" w:rsidRPr="00C81B84" w14:paraId="761A637D" w14:textId="77777777">
        <w:trPr>
          <w:trHeight w:val="380"/>
        </w:trPr>
        <w:tc>
          <w:tcPr>
            <w:tcW w:w="580" w:type="dxa"/>
            <w:tcBorders>
              <w:top w:val="nil"/>
              <w:left w:val="nil"/>
              <w:bottom w:val="nil"/>
              <w:right w:val="nil"/>
            </w:tcBorders>
            <w:tcMar>
              <w:top w:w="128" w:type="dxa"/>
              <w:left w:w="43" w:type="dxa"/>
              <w:bottom w:w="43" w:type="dxa"/>
              <w:right w:w="43" w:type="dxa"/>
            </w:tcMar>
          </w:tcPr>
          <w:p w14:paraId="61632B7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86820A"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379A5E"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29CEBC" w14:textId="77777777" w:rsidR="00EE2529" w:rsidRPr="00C81B84" w:rsidRDefault="00AD5E1E" w:rsidP="00C81B84">
            <w:r w:rsidRPr="00C81B84">
              <w:t>41 140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ECB9D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A1779E" w14:textId="77777777" w:rsidR="00EE2529" w:rsidRPr="00C81B84" w:rsidRDefault="00AD5E1E" w:rsidP="00C81B84">
            <w:r w:rsidRPr="00C81B84">
              <w:t>860</w:t>
            </w:r>
          </w:p>
        </w:tc>
        <w:tc>
          <w:tcPr>
            <w:tcW w:w="1180" w:type="dxa"/>
            <w:tcBorders>
              <w:top w:val="nil"/>
              <w:left w:val="nil"/>
              <w:bottom w:val="nil"/>
              <w:right w:val="nil"/>
            </w:tcBorders>
            <w:tcMar>
              <w:top w:w="128" w:type="dxa"/>
              <w:left w:w="43" w:type="dxa"/>
              <w:bottom w:w="43" w:type="dxa"/>
              <w:right w:w="43" w:type="dxa"/>
            </w:tcMar>
            <w:vAlign w:val="bottom"/>
          </w:tcPr>
          <w:p w14:paraId="6676C96E" w14:textId="77777777" w:rsidR="00EE2529" w:rsidRPr="00C81B84" w:rsidRDefault="00AD5E1E" w:rsidP="00C81B84">
            <w:r w:rsidRPr="00C81B84">
              <w:t>42 000</w:t>
            </w:r>
          </w:p>
        </w:tc>
      </w:tr>
      <w:tr w:rsidR="00EE2529" w:rsidRPr="00C81B84" w14:paraId="0C6E2502" w14:textId="77777777">
        <w:trPr>
          <w:trHeight w:val="380"/>
        </w:trPr>
        <w:tc>
          <w:tcPr>
            <w:tcW w:w="580" w:type="dxa"/>
            <w:tcBorders>
              <w:top w:val="nil"/>
              <w:left w:val="nil"/>
              <w:bottom w:val="nil"/>
              <w:right w:val="nil"/>
            </w:tcBorders>
            <w:tcMar>
              <w:top w:w="128" w:type="dxa"/>
              <w:left w:w="43" w:type="dxa"/>
              <w:bottom w:w="43" w:type="dxa"/>
              <w:right w:w="43" w:type="dxa"/>
            </w:tcMar>
          </w:tcPr>
          <w:p w14:paraId="6D67AD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6A2C4C"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3240F1" w14:textId="77777777" w:rsidR="00EE2529" w:rsidRPr="00C81B84" w:rsidRDefault="00AD5E1E" w:rsidP="00C81B84">
            <w:r w:rsidRPr="00C81B84">
              <w:t xml:space="preserve">Kunst i offentlige rom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F23583" w14:textId="77777777" w:rsidR="00EE2529" w:rsidRPr="00C81B84" w:rsidRDefault="00AD5E1E" w:rsidP="00C81B84">
            <w:r w:rsidRPr="00C81B84">
              <w:t>11 750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FBEC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28732" w14:textId="77777777" w:rsidR="00EE2529" w:rsidRPr="00C81B84" w:rsidRDefault="00AD5E1E" w:rsidP="00C81B84">
            <w:r w:rsidRPr="00C81B84">
              <w:t>251</w:t>
            </w:r>
          </w:p>
        </w:tc>
        <w:tc>
          <w:tcPr>
            <w:tcW w:w="1180" w:type="dxa"/>
            <w:tcBorders>
              <w:top w:val="nil"/>
              <w:left w:val="nil"/>
              <w:bottom w:val="nil"/>
              <w:right w:val="nil"/>
            </w:tcBorders>
            <w:tcMar>
              <w:top w:w="128" w:type="dxa"/>
              <w:left w:w="43" w:type="dxa"/>
              <w:bottom w:w="43" w:type="dxa"/>
              <w:right w:w="43" w:type="dxa"/>
            </w:tcMar>
            <w:vAlign w:val="bottom"/>
          </w:tcPr>
          <w:p w14:paraId="02297B5C" w14:textId="77777777" w:rsidR="00EE2529" w:rsidRPr="00C81B84" w:rsidRDefault="00AD5E1E" w:rsidP="00C81B84">
            <w:r w:rsidRPr="00C81B84">
              <w:t>12 001</w:t>
            </w:r>
          </w:p>
        </w:tc>
      </w:tr>
      <w:tr w:rsidR="00EE2529" w:rsidRPr="00C81B84" w14:paraId="7017DECB" w14:textId="77777777">
        <w:trPr>
          <w:trHeight w:val="380"/>
        </w:trPr>
        <w:tc>
          <w:tcPr>
            <w:tcW w:w="580" w:type="dxa"/>
            <w:tcBorders>
              <w:top w:val="nil"/>
              <w:left w:val="nil"/>
              <w:bottom w:val="nil"/>
              <w:right w:val="nil"/>
            </w:tcBorders>
            <w:tcMar>
              <w:top w:w="128" w:type="dxa"/>
              <w:left w:w="43" w:type="dxa"/>
              <w:bottom w:w="43" w:type="dxa"/>
              <w:right w:w="43" w:type="dxa"/>
            </w:tcMar>
          </w:tcPr>
          <w:p w14:paraId="788E74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09DB84"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3710DF" w14:textId="77777777" w:rsidR="00EE2529" w:rsidRPr="00C81B84" w:rsidRDefault="00AD5E1E" w:rsidP="00C81B84">
            <w:r w:rsidRPr="00C81B84">
              <w:t xml:space="preserve">Nasjonale kulturbygg,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8F2482" w14:textId="77777777" w:rsidR="00EE2529" w:rsidRPr="00C81B84" w:rsidRDefault="00AD5E1E" w:rsidP="00C81B84">
            <w:r w:rsidRPr="00C81B84">
              <w:t>476 600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7885D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B3512F" w14:textId="77777777" w:rsidR="00EE2529" w:rsidRPr="00C81B84" w:rsidRDefault="00AD5E1E" w:rsidP="00C81B84">
            <w:r w:rsidRPr="00C81B84">
              <w:t>2 700</w:t>
            </w:r>
          </w:p>
        </w:tc>
        <w:tc>
          <w:tcPr>
            <w:tcW w:w="1180" w:type="dxa"/>
            <w:tcBorders>
              <w:top w:val="nil"/>
              <w:left w:val="nil"/>
              <w:bottom w:val="nil"/>
              <w:right w:val="nil"/>
            </w:tcBorders>
            <w:tcMar>
              <w:top w:w="128" w:type="dxa"/>
              <w:left w:w="43" w:type="dxa"/>
              <w:bottom w:w="43" w:type="dxa"/>
              <w:right w:w="43" w:type="dxa"/>
            </w:tcMar>
            <w:vAlign w:val="bottom"/>
          </w:tcPr>
          <w:p w14:paraId="423E6E3C" w14:textId="77777777" w:rsidR="00EE2529" w:rsidRPr="00C81B84" w:rsidRDefault="00AD5E1E" w:rsidP="00C81B84">
            <w:r w:rsidRPr="00C81B84">
              <w:t>479 300</w:t>
            </w:r>
          </w:p>
        </w:tc>
      </w:tr>
      <w:tr w:rsidR="00EE2529" w:rsidRPr="00C81B84" w14:paraId="035DEFCC" w14:textId="77777777">
        <w:trPr>
          <w:trHeight w:val="380"/>
        </w:trPr>
        <w:tc>
          <w:tcPr>
            <w:tcW w:w="580" w:type="dxa"/>
            <w:tcBorders>
              <w:top w:val="nil"/>
              <w:left w:val="nil"/>
              <w:bottom w:val="nil"/>
              <w:right w:val="nil"/>
            </w:tcBorders>
            <w:tcMar>
              <w:top w:w="128" w:type="dxa"/>
              <w:left w:w="43" w:type="dxa"/>
              <w:bottom w:w="43" w:type="dxa"/>
              <w:right w:w="43" w:type="dxa"/>
            </w:tcMar>
          </w:tcPr>
          <w:p w14:paraId="5ECAFA45" w14:textId="77777777" w:rsidR="00EE2529" w:rsidRPr="00C81B84" w:rsidRDefault="00AD5E1E" w:rsidP="00C81B84">
            <w:r w:rsidRPr="00C81B84">
              <w:t>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F011E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EB3617" w14:textId="77777777" w:rsidR="00EE2529" w:rsidRPr="00C81B84" w:rsidRDefault="00AD5E1E" w:rsidP="00C81B84">
            <w:r w:rsidRPr="00C81B84">
              <w:t>Musikk og scenekunst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86D72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F932B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1A47E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E454B13" w14:textId="77777777" w:rsidR="00EE2529" w:rsidRPr="00C81B84" w:rsidRDefault="00EE2529" w:rsidP="00C81B84"/>
        </w:tc>
      </w:tr>
      <w:tr w:rsidR="00EE2529" w:rsidRPr="00C81B84" w14:paraId="63B6C62C" w14:textId="77777777">
        <w:trPr>
          <w:trHeight w:val="380"/>
        </w:trPr>
        <w:tc>
          <w:tcPr>
            <w:tcW w:w="580" w:type="dxa"/>
            <w:tcBorders>
              <w:top w:val="nil"/>
              <w:left w:val="nil"/>
              <w:bottom w:val="nil"/>
              <w:right w:val="nil"/>
            </w:tcBorders>
            <w:tcMar>
              <w:top w:w="128" w:type="dxa"/>
              <w:left w:w="43" w:type="dxa"/>
              <w:bottom w:w="43" w:type="dxa"/>
              <w:right w:w="43" w:type="dxa"/>
            </w:tcMar>
          </w:tcPr>
          <w:p w14:paraId="45C51B0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ABDFE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B93F0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B43D38" w14:textId="77777777" w:rsidR="00EE2529" w:rsidRPr="00C81B84" w:rsidRDefault="00AD5E1E" w:rsidP="00C81B84">
            <w:r w:rsidRPr="00C81B84">
              <w:t>100 556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9D7E5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047FC9" w14:textId="77777777" w:rsidR="00EE2529" w:rsidRPr="00C81B84" w:rsidRDefault="00AD5E1E" w:rsidP="00C81B84">
            <w:r w:rsidRPr="00C81B84">
              <w:t>1 333</w:t>
            </w:r>
          </w:p>
        </w:tc>
        <w:tc>
          <w:tcPr>
            <w:tcW w:w="1180" w:type="dxa"/>
            <w:tcBorders>
              <w:top w:val="nil"/>
              <w:left w:val="nil"/>
              <w:bottom w:val="nil"/>
              <w:right w:val="nil"/>
            </w:tcBorders>
            <w:tcMar>
              <w:top w:w="128" w:type="dxa"/>
              <w:left w:w="43" w:type="dxa"/>
              <w:bottom w:w="43" w:type="dxa"/>
              <w:right w:w="43" w:type="dxa"/>
            </w:tcMar>
            <w:vAlign w:val="bottom"/>
          </w:tcPr>
          <w:p w14:paraId="4BA713FE" w14:textId="77777777" w:rsidR="00EE2529" w:rsidRPr="00C81B84" w:rsidRDefault="00AD5E1E" w:rsidP="00C81B84">
            <w:r w:rsidRPr="00C81B84">
              <w:t>101 889</w:t>
            </w:r>
          </w:p>
        </w:tc>
      </w:tr>
      <w:tr w:rsidR="00EE2529" w:rsidRPr="00C81B84" w14:paraId="048D947F" w14:textId="77777777">
        <w:trPr>
          <w:trHeight w:val="380"/>
        </w:trPr>
        <w:tc>
          <w:tcPr>
            <w:tcW w:w="580" w:type="dxa"/>
            <w:tcBorders>
              <w:top w:val="nil"/>
              <w:left w:val="nil"/>
              <w:bottom w:val="nil"/>
              <w:right w:val="nil"/>
            </w:tcBorders>
            <w:tcMar>
              <w:top w:w="128" w:type="dxa"/>
              <w:left w:w="43" w:type="dxa"/>
              <w:bottom w:w="43" w:type="dxa"/>
              <w:right w:w="43" w:type="dxa"/>
            </w:tcMar>
          </w:tcPr>
          <w:p w14:paraId="75DD6A1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3BC19B"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7F3BA3"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1FBE5F" w14:textId="77777777" w:rsidR="00EE2529" w:rsidRPr="00C81B84" w:rsidRDefault="00AD5E1E" w:rsidP="00C81B84">
            <w:r w:rsidRPr="00C81B84">
              <w:t>66 046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D71A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227D7A" w14:textId="77777777" w:rsidR="00EE2529" w:rsidRPr="00C81B84" w:rsidRDefault="00AD5E1E" w:rsidP="00C81B84">
            <w:r w:rsidRPr="00C81B84">
              <w:t>1 374</w:t>
            </w:r>
          </w:p>
        </w:tc>
        <w:tc>
          <w:tcPr>
            <w:tcW w:w="1180" w:type="dxa"/>
            <w:tcBorders>
              <w:top w:val="nil"/>
              <w:left w:val="nil"/>
              <w:bottom w:val="nil"/>
              <w:right w:val="nil"/>
            </w:tcBorders>
            <w:tcMar>
              <w:top w:w="128" w:type="dxa"/>
              <w:left w:w="43" w:type="dxa"/>
              <w:bottom w:w="43" w:type="dxa"/>
              <w:right w:w="43" w:type="dxa"/>
            </w:tcMar>
            <w:vAlign w:val="bottom"/>
          </w:tcPr>
          <w:p w14:paraId="3A34542A" w14:textId="77777777" w:rsidR="00EE2529" w:rsidRPr="00C81B84" w:rsidRDefault="00AD5E1E" w:rsidP="00C81B84">
            <w:r w:rsidRPr="00C81B84">
              <w:t>67 420</w:t>
            </w:r>
          </w:p>
        </w:tc>
      </w:tr>
      <w:tr w:rsidR="00EE2529" w:rsidRPr="00C81B84" w14:paraId="76B55ABE" w14:textId="77777777">
        <w:trPr>
          <w:trHeight w:val="380"/>
        </w:trPr>
        <w:tc>
          <w:tcPr>
            <w:tcW w:w="580" w:type="dxa"/>
            <w:tcBorders>
              <w:top w:val="nil"/>
              <w:left w:val="nil"/>
              <w:bottom w:val="nil"/>
              <w:right w:val="nil"/>
            </w:tcBorders>
            <w:tcMar>
              <w:top w:w="128" w:type="dxa"/>
              <w:left w:w="43" w:type="dxa"/>
              <w:bottom w:w="43" w:type="dxa"/>
              <w:right w:w="43" w:type="dxa"/>
            </w:tcMar>
          </w:tcPr>
          <w:p w14:paraId="4686795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E90692"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ADE955" w14:textId="77777777" w:rsidR="00EE2529" w:rsidRPr="00C81B84" w:rsidRDefault="00AD5E1E" w:rsidP="00C81B84">
            <w:r w:rsidRPr="00C81B84">
              <w:t xml:space="preserve">Forsvarets musikk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DD10A2" w14:textId="77777777" w:rsidR="00EE2529" w:rsidRPr="00C81B84" w:rsidRDefault="00AD5E1E" w:rsidP="00C81B84">
            <w:r w:rsidRPr="00C81B84">
              <w:t>52 745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D3FDE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BF7136" w14:textId="77777777" w:rsidR="00EE2529" w:rsidRPr="00C81B84" w:rsidRDefault="00AD5E1E" w:rsidP="00C81B84">
            <w:r w:rsidRPr="00C81B84">
              <w:t>1 127</w:t>
            </w:r>
          </w:p>
        </w:tc>
        <w:tc>
          <w:tcPr>
            <w:tcW w:w="1180" w:type="dxa"/>
            <w:tcBorders>
              <w:top w:val="nil"/>
              <w:left w:val="nil"/>
              <w:bottom w:val="nil"/>
              <w:right w:val="nil"/>
            </w:tcBorders>
            <w:tcMar>
              <w:top w:w="128" w:type="dxa"/>
              <w:left w:w="43" w:type="dxa"/>
              <w:bottom w:w="43" w:type="dxa"/>
              <w:right w:w="43" w:type="dxa"/>
            </w:tcMar>
            <w:vAlign w:val="bottom"/>
          </w:tcPr>
          <w:p w14:paraId="5C67019A" w14:textId="77777777" w:rsidR="00EE2529" w:rsidRPr="00C81B84" w:rsidRDefault="00AD5E1E" w:rsidP="00C81B84">
            <w:r w:rsidRPr="00C81B84">
              <w:t>53 872</w:t>
            </w:r>
          </w:p>
        </w:tc>
      </w:tr>
      <w:tr w:rsidR="00EE2529" w:rsidRPr="00C81B84" w14:paraId="27DB743E" w14:textId="77777777">
        <w:trPr>
          <w:trHeight w:val="380"/>
        </w:trPr>
        <w:tc>
          <w:tcPr>
            <w:tcW w:w="580" w:type="dxa"/>
            <w:tcBorders>
              <w:top w:val="nil"/>
              <w:left w:val="nil"/>
              <w:bottom w:val="nil"/>
              <w:right w:val="nil"/>
            </w:tcBorders>
            <w:tcMar>
              <w:top w:w="128" w:type="dxa"/>
              <w:left w:w="43" w:type="dxa"/>
              <w:bottom w:w="43" w:type="dxa"/>
              <w:right w:w="43" w:type="dxa"/>
            </w:tcMar>
          </w:tcPr>
          <w:p w14:paraId="2667172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EFC47A"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515497" w14:textId="77777777" w:rsidR="00EE2529" w:rsidRPr="00C81B84" w:rsidRDefault="00AD5E1E" w:rsidP="00C81B84">
            <w:r w:rsidRPr="00C81B84">
              <w:t xml:space="preserve">Landsdelsmusikerordningen i Nord-Norge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26D749" w14:textId="77777777" w:rsidR="00EE2529" w:rsidRPr="00C81B84" w:rsidRDefault="00AD5E1E" w:rsidP="00C81B84">
            <w:r w:rsidRPr="00C81B84">
              <w:t>23 830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1DC8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9C5E26" w14:textId="77777777" w:rsidR="00EE2529" w:rsidRPr="00C81B84" w:rsidRDefault="00AD5E1E" w:rsidP="00C81B84">
            <w:r w:rsidRPr="00C81B84">
              <w:t>556</w:t>
            </w:r>
          </w:p>
        </w:tc>
        <w:tc>
          <w:tcPr>
            <w:tcW w:w="1180" w:type="dxa"/>
            <w:tcBorders>
              <w:top w:val="nil"/>
              <w:left w:val="nil"/>
              <w:bottom w:val="nil"/>
              <w:right w:val="nil"/>
            </w:tcBorders>
            <w:tcMar>
              <w:top w:w="128" w:type="dxa"/>
              <w:left w:w="43" w:type="dxa"/>
              <w:bottom w:w="43" w:type="dxa"/>
              <w:right w:w="43" w:type="dxa"/>
            </w:tcMar>
            <w:vAlign w:val="bottom"/>
          </w:tcPr>
          <w:p w14:paraId="5AD4916A" w14:textId="77777777" w:rsidR="00EE2529" w:rsidRPr="00C81B84" w:rsidRDefault="00AD5E1E" w:rsidP="00C81B84">
            <w:r w:rsidRPr="00C81B84">
              <w:t>24 386</w:t>
            </w:r>
          </w:p>
        </w:tc>
      </w:tr>
      <w:tr w:rsidR="00EE2529" w:rsidRPr="00C81B84" w14:paraId="3601F1BE" w14:textId="77777777">
        <w:trPr>
          <w:trHeight w:val="380"/>
        </w:trPr>
        <w:tc>
          <w:tcPr>
            <w:tcW w:w="580" w:type="dxa"/>
            <w:tcBorders>
              <w:top w:val="nil"/>
              <w:left w:val="nil"/>
              <w:bottom w:val="nil"/>
              <w:right w:val="nil"/>
            </w:tcBorders>
            <w:tcMar>
              <w:top w:w="128" w:type="dxa"/>
              <w:left w:w="43" w:type="dxa"/>
              <w:bottom w:w="43" w:type="dxa"/>
              <w:right w:w="43" w:type="dxa"/>
            </w:tcMar>
          </w:tcPr>
          <w:p w14:paraId="29072E3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84B698"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5DAB0D" w14:textId="77777777" w:rsidR="00EE2529" w:rsidRPr="00C81B84" w:rsidRDefault="00AD5E1E" w:rsidP="00C81B84">
            <w:r w:rsidRPr="00C81B84">
              <w:t xml:space="preserve">Musikk- og scenekunstinstitusjoner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77F6A6" w14:textId="77777777" w:rsidR="00EE2529" w:rsidRPr="00C81B84" w:rsidRDefault="00AD5E1E" w:rsidP="00C81B84">
            <w:r w:rsidRPr="00C81B84">
              <w:t>2 673 595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3E31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0B08C1" w14:textId="77777777" w:rsidR="00EE2529" w:rsidRPr="00C81B84" w:rsidRDefault="00AD5E1E" w:rsidP="00C81B84">
            <w:r w:rsidRPr="00C81B84">
              <w:t>64 606</w:t>
            </w:r>
          </w:p>
        </w:tc>
        <w:tc>
          <w:tcPr>
            <w:tcW w:w="1180" w:type="dxa"/>
            <w:tcBorders>
              <w:top w:val="nil"/>
              <w:left w:val="nil"/>
              <w:bottom w:val="nil"/>
              <w:right w:val="nil"/>
            </w:tcBorders>
            <w:tcMar>
              <w:top w:w="128" w:type="dxa"/>
              <w:left w:w="43" w:type="dxa"/>
              <w:bottom w:w="43" w:type="dxa"/>
              <w:right w:w="43" w:type="dxa"/>
            </w:tcMar>
            <w:vAlign w:val="bottom"/>
          </w:tcPr>
          <w:p w14:paraId="015BB380" w14:textId="77777777" w:rsidR="00EE2529" w:rsidRPr="00C81B84" w:rsidRDefault="00AD5E1E" w:rsidP="00C81B84">
            <w:r w:rsidRPr="00C81B84">
              <w:t>2 738 201</w:t>
            </w:r>
          </w:p>
        </w:tc>
      </w:tr>
      <w:tr w:rsidR="00EE2529" w:rsidRPr="00C81B84" w14:paraId="789717C7" w14:textId="77777777">
        <w:trPr>
          <w:trHeight w:val="380"/>
        </w:trPr>
        <w:tc>
          <w:tcPr>
            <w:tcW w:w="580" w:type="dxa"/>
            <w:tcBorders>
              <w:top w:val="nil"/>
              <w:left w:val="nil"/>
              <w:bottom w:val="nil"/>
              <w:right w:val="nil"/>
            </w:tcBorders>
            <w:tcMar>
              <w:top w:w="128" w:type="dxa"/>
              <w:left w:w="43" w:type="dxa"/>
              <w:bottom w:w="43" w:type="dxa"/>
              <w:right w:w="43" w:type="dxa"/>
            </w:tcMar>
          </w:tcPr>
          <w:p w14:paraId="03A3E15E"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097BD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E08C6C" w14:textId="77777777" w:rsidR="00EE2529" w:rsidRPr="00C81B84" w:rsidRDefault="00AD5E1E" w:rsidP="00C81B84">
            <w:r w:rsidRPr="00C81B84">
              <w:t>Allmenne kulturformål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77D03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7CBF8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CC722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9457499" w14:textId="77777777" w:rsidR="00EE2529" w:rsidRPr="00C81B84" w:rsidRDefault="00EE2529" w:rsidP="00C81B84"/>
        </w:tc>
      </w:tr>
      <w:tr w:rsidR="00EE2529" w:rsidRPr="00C81B84" w14:paraId="251BC8BE" w14:textId="77777777">
        <w:trPr>
          <w:trHeight w:val="380"/>
        </w:trPr>
        <w:tc>
          <w:tcPr>
            <w:tcW w:w="580" w:type="dxa"/>
            <w:tcBorders>
              <w:top w:val="nil"/>
              <w:left w:val="nil"/>
              <w:bottom w:val="nil"/>
              <w:right w:val="nil"/>
            </w:tcBorders>
            <w:tcMar>
              <w:top w:w="128" w:type="dxa"/>
              <w:left w:w="43" w:type="dxa"/>
              <w:bottom w:w="43" w:type="dxa"/>
              <w:right w:w="43" w:type="dxa"/>
            </w:tcMar>
          </w:tcPr>
          <w:p w14:paraId="577813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8DDFE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D2F68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47BA68" w14:textId="77777777" w:rsidR="00EE2529" w:rsidRPr="00C81B84" w:rsidRDefault="00AD5E1E" w:rsidP="00C81B84">
            <w:r w:rsidRPr="00C81B84">
              <w:t>76 079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C7182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F73B81" w14:textId="77777777" w:rsidR="00EE2529" w:rsidRPr="00C81B84" w:rsidRDefault="00AD5E1E" w:rsidP="00C81B84">
            <w:r w:rsidRPr="00C81B84">
              <w:t>1 177</w:t>
            </w:r>
          </w:p>
        </w:tc>
        <w:tc>
          <w:tcPr>
            <w:tcW w:w="1180" w:type="dxa"/>
            <w:tcBorders>
              <w:top w:val="nil"/>
              <w:left w:val="nil"/>
              <w:bottom w:val="nil"/>
              <w:right w:val="nil"/>
            </w:tcBorders>
            <w:tcMar>
              <w:top w:w="128" w:type="dxa"/>
              <w:left w:w="43" w:type="dxa"/>
              <w:bottom w:w="43" w:type="dxa"/>
              <w:right w:w="43" w:type="dxa"/>
            </w:tcMar>
            <w:vAlign w:val="bottom"/>
          </w:tcPr>
          <w:p w14:paraId="2AB2B6CE" w14:textId="77777777" w:rsidR="00EE2529" w:rsidRPr="00C81B84" w:rsidRDefault="00AD5E1E" w:rsidP="00C81B84">
            <w:r w:rsidRPr="00C81B84">
              <w:t>77 256</w:t>
            </w:r>
          </w:p>
        </w:tc>
      </w:tr>
      <w:tr w:rsidR="00EE2529" w:rsidRPr="00C81B84" w14:paraId="33E2C7C5" w14:textId="77777777">
        <w:trPr>
          <w:trHeight w:val="640"/>
        </w:trPr>
        <w:tc>
          <w:tcPr>
            <w:tcW w:w="580" w:type="dxa"/>
            <w:tcBorders>
              <w:top w:val="nil"/>
              <w:left w:val="nil"/>
              <w:bottom w:val="nil"/>
              <w:right w:val="nil"/>
            </w:tcBorders>
            <w:tcMar>
              <w:top w:w="128" w:type="dxa"/>
              <w:left w:w="43" w:type="dxa"/>
              <w:bottom w:w="43" w:type="dxa"/>
              <w:right w:w="43" w:type="dxa"/>
            </w:tcMar>
          </w:tcPr>
          <w:p w14:paraId="35F0D49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17E40A"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944F43" w14:textId="77777777" w:rsidR="00EE2529" w:rsidRPr="00C81B84" w:rsidRDefault="00AD5E1E" w:rsidP="00C81B84">
            <w:r w:rsidRPr="00C81B84">
              <w:t xml:space="preserve">Forskning, utredning og 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B1B274" w14:textId="77777777" w:rsidR="00EE2529" w:rsidRPr="00C81B84" w:rsidRDefault="00AD5E1E" w:rsidP="00C81B84">
            <w:r w:rsidRPr="00C81B84">
              <w:t>28 389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17E26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54A610" w14:textId="77777777" w:rsidR="00EE2529" w:rsidRPr="00C81B84" w:rsidRDefault="00AD5E1E" w:rsidP="00C81B84">
            <w:r w:rsidRPr="00C81B84">
              <w:t>606</w:t>
            </w:r>
          </w:p>
        </w:tc>
        <w:tc>
          <w:tcPr>
            <w:tcW w:w="1180" w:type="dxa"/>
            <w:tcBorders>
              <w:top w:val="nil"/>
              <w:left w:val="nil"/>
              <w:bottom w:val="nil"/>
              <w:right w:val="nil"/>
            </w:tcBorders>
            <w:tcMar>
              <w:top w:w="128" w:type="dxa"/>
              <w:left w:w="43" w:type="dxa"/>
              <w:bottom w:w="43" w:type="dxa"/>
              <w:right w:w="43" w:type="dxa"/>
            </w:tcMar>
            <w:vAlign w:val="bottom"/>
          </w:tcPr>
          <w:p w14:paraId="73739332" w14:textId="77777777" w:rsidR="00EE2529" w:rsidRPr="00C81B84" w:rsidRDefault="00AD5E1E" w:rsidP="00C81B84">
            <w:r w:rsidRPr="00C81B84">
              <w:t>28 995</w:t>
            </w:r>
          </w:p>
        </w:tc>
      </w:tr>
      <w:tr w:rsidR="00EE2529" w:rsidRPr="00C81B84" w14:paraId="099BC267" w14:textId="77777777">
        <w:trPr>
          <w:trHeight w:val="380"/>
        </w:trPr>
        <w:tc>
          <w:tcPr>
            <w:tcW w:w="580" w:type="dxa"/>
            <w:tcBorders>
              <w:top w:val="nil"/>
              <w:left w:val="nil"/>
              <w:bottom w:val="nil"/>
              <w:right w:val="nil"/>
            </w:tcBorders>
            <w:tcMar>
              <w:top w:w="128" w:type="dxa"/>
              <w:left w:w="43" w:type="dxa"/>
              <w:bottom w:w="43" w:type="dxa"/>
              <w:right w:w="43" w:type="dxa"/>
            </w:tcMar>
          </w:tcPr>
          <w:p w14:paraId="1E16ABE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CDA6DD" w14:textId="77777777" w:rsidR="00EE2529" w:rsidRPr="00C81B84" w:rsidRDefault="00AD5E1E" w:rsidP="00C81B84">
            <w:r w:rsidRPr="00C81B84">
              <w:t>52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876657" w14:textId="77777777" w:rsidR="00EE2529" w:rsidRPr="00C81B84" w:rsidRDefault="00AD5E1E" w:rsidP="00C81B84">
            <w:r w:rsidRPr="00C81B84">
              <w:t xml:space="preserve">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6E13B0" w14:textId="77777777" w:rsidR="00EE2529" w:rsidRPr="00C81B84" w:rsidRDefault="00AD5E1E" w:rsidP="00C81B84">
            <w:r w:rsidRPr="00C81B84">
              <w:t>15 205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F618F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29516A" w14:textId="77777777" w:rsidR="00EE2529" w:rsidRPr="00C81B84" w:rsidRDefault="00AD5E1E" w:rsidP="00C81B84">
            <w:r w:rsidRPr="00C81B84">
              <w:t>325</w:t>
            </w:r>
          </w:p>
        </w:tc>
        <w:tc>
          <w:tcPr>
            <w:tcW w:w="1180" w:type="dxa"/>
            <w:tcBorders>
              <w:top w:val="nil"/>
              <w:left w:val="nil"/>
              <w:bottom w:val="nil"/>
              <w:right w:val="nil"/>
            </w:tcBorders>
            <w:tcMar>
              <w:top w:w="128" w:type="dxa"/>
              <w:left w:w="43" w:type="dxa"/>
              <w:bottom w:w="43" w:type="dxa"/>
              <w:right w:w="43" w:type="dxa"/>
            </w:tcMar>
            <w:vAlign w:val="bottom"/>
          </w:tcPr>
          <w:p w14:paraId="0C252F7F" w14:textId="77777777" w:rsidR="00EE2529" w:rsidRPr="00C81B84" w:rsidRDefault="00AD5E1E" w:rsidP="00C81B84">
            <w:r w:rsidRPr="00C81B84">
              <w:t>15 530</w:t>
            </w:r>
          </w:p>
        </w:tc>
      </w:tr>
      <w:tr w:rsidR="00EE2529" w:rsidRPr="00C81B84" w14:paraId="43CADC1E" w14:textId="77777777">
        <w:trPr>
          <w:trHeight w:val="380"/>
        </w:trPr>
        <w:tc>
          <w:tcPr>
            <w:tcW w:w="580" w:type="dxa"/>
            <w:tcBorders>
              <w:top w:val="nil"/>
              <w:left w:val="nil"/>
              <w:bottom w:val="nil"/>
              <w:right w:val="nil"/>
            </w:tcBorders>
            <w:tcMar>
              <w:top w:w="128" w:type="dxa"/>
              <w:left w:w="43" w:type="dxa"/>
              <w:bottom w:w="43" w:type="dxa"/>
              <w:right w:w="43" w:type="dxa"/>
            </w:tcMar>
          </w:tcPr>
          <w:p w14:paraId="377DA3C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0142F7"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72DB9D" w14:textId="77777777" w:rsidR="00EE2529" w:rsidRPr="00C81B84" w:rsidRDefault="00AD5E1E" w:rsidP="00C81B84">
            <w:r w:rsidRPr="00C81B84">
              <w:t xml:space="preserve">Kultur som næring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6006BA" w14:textId="77777777" w:rsidR="00EE2529" w:rsidRPr="00C81B84" w:rsidRDefault="00AD5E1E" w:rsidP="00C81B84">
            <w:r w:rsidRPr="00C81B84">
              <w:t>20 940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EEEE9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446C67" w14:textId="77777777" w:rsidR="00EE2529" w:rsidRPr="00C81B84" w:rsidRDefault="00AD5E1E" w:rsidP="00C81B84">
            <w:r w:rsidRPr="00C81B84">
              <w:t>447</w:t>
            </w:r>
          </w:p>
        </w:tc>
        <w:tc>
          <w:tcPr>
            <w:tcW w:w="1180" w:type="dxa"/>
            <w:tcBorders>
              <w:top w:val="nil"/>
              <w:left w:val="nil"/>
              <w:bottom w:val="nil"/>
              <w:right w:val="nil"/>
            </w:tcBorders>
            <w:tcMar>
              <w:top w:w="128" w:type="dxa"/>
              <w:left w:w="43" w:type="dxa"/>
              <w:bottom w:w="43" w:type="dxa"/>
              <w:right w:w="43" w:type="dxa"/>
            </w:tcMar>
            <w:vAlign w:val="bottom"/>
          </w:tcPr>
          <w:p w14:paraId="60FF78D1" w14:textId="77777777" w:rsidR="00EE2529" w:rsidRPr="00C81B84" w:rsidRDefault="00AD5E1E" w:rsidP="00C81B84">
            <w:r w:rsidRPr="00C81B84">
              <w:t>21 387</w:t>
            </w:r>
          </w:p>
        </w:tc>
      </w:tr>
      <w:tr w:rsidR="00EE2529" w:rsidRPr="00C81B84" w14:paraId="5ED0FEFC" w14:textId="77777777">
        <w:trPr>
          <w:trHeight w:val="380"/>
        </w:trPr>
        <w:tc>
          <w:tcPr>
            <w:tcW w:w="580" w:type="dxa"/>
            <w:tcBorders>
              <w:top w:val="nil"/>
              <w:left w:val="nil"/>
              <w:bottom w:val="nil"/>
              <w:right w:val="nil"/>
            </w:tcBorders>
            <w:tcMar>
              <w:top w:w="128" w:type="dxa"/>
              <w:left w:w="43" w:type="dxa"/>
              <w:bottom w:w="43" w:type="dxa"/>
              <w:right w:w="43" w:type="dxa"/>
            </w:tcMar>
          </w:tcPr>
          <w:p w14:paraId="586B3DD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30643B"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820054" w14:textId="77777777" w:rsidR="00EE2529" w:rsidRPr="00C81B84" w:rsidRDefault="00AD5E1E" w:rsidP="00C81B84">
            <w:r w:rsidRPr="00C81B84">
              <w:t xml:space="preserve">Kultursamarbeid i nordområdene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5368A3" w14:textId="77777777" w:rsidR="00EE2529" w:rsidRPr="00C81B84" w:rsidRDefault="00AD5E1E" w:rsidP="00C81B84">
            <w:r w:rsidRPr="00C81B84">
              <w:t>13 130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E2120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DB5896" w14:textId="77777777" w:rsidR="00EE2529" w:rsidRPr="00C81B84" w:rsidRDefault="00AD5E1E" w:rsidP="00C81B84">
            <w:r w:rsidRPr="00C81B84">
              <w:t>280</w:t>
            </w:r>
          </w:p>
        </w:tc>
        <w:tc>
          <w:tcPr>
            <w:tcW w:w="1180" w:type="dxa"/>
            <w:tcBorders>
              <w:top w:val="nil"/>
              <w:left w:val="nil"/>
              <w:bottom w:val="nil"/>
              <w:right w:val="nil"/>
            </w:tcBorders>
            <w:tcMar>
              <w:top w:w="128" w:type="dxa"/>
              <w:left w:w="43" w:type="dxa"/>
              <w:bottom w:w="43" w:type="dxa"/>
              <w:right w:w="43" w:type="dxa"/>
            </w:tcMar>
            <w:vAlign w:val="bottom"/>
          </w:tcPr>
          <w:p w14:paraId="0CE2407F" w14:textId="77777777" w:rsidR="00EE2529" w:rsidRPr="00C81B84" w:rsidRDefault="00AD5E1E" w:rsidP="00C81B84">
            <w:r w:rsidRPr="00C81B84">
              <w:t>13 410</w:t>
            </w:r>
          </w:p>
        </w:tc>
      </w:tr>
      <w:tr w:rsidR="00EE2529" w:rsidRPr="00C81B84" w14:paraId="28AEDF11" w14:textId="77777777">
        <w:trPr>
          <w:trHeight w:val="380"/>
        </w:trPr>
        <w:tc>
          <w:tcPr>
            <w:tcW w:w="580" w:type="dxa"/>
            <w:tcBorders>
              <w:top w:val="nil"/>
              <w:left w:val="nil"/>
              <w:bottom w:val="nil"/>
              <w:right w:val="nil"/>
            </w:tcBorders>
            <w:tcMar>
              <w:top w:w="128" w:type="dxa"/>
              <w:left w:w="43" w:type="dxa"/>
              <w:bottom w:w="43" w:type="dxa"/>
              <w:right w:w="43" w:type="dxa"/>
            </w:tcMar>
          </w:tcPr>
          <w:p w14:paraId="12D2E1E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30A139"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A5E6CA" w14:textId="77777777" w:rsidR="00EE2529" w:rsidRPr="00C81B84" w:rsidRDefault="00AD5E1E" w:rsidP="00C81B84">
            <w:r w:rsidRPr="00C81B84">
              <w:t xml:space="preserve">Bodø – Europeisk kulturhovedstad 2024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93C07B" w14:textId="77777777" w:rsidR="00EE2529" w:rsidRPr="00C81B84" w:rsidRDefault="00AD5E1E" w:rsidP="00C81B84">
            <w:r w:rsidRPr="00C81B84">
              <w:t>33 000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4BF42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E1F188" w14:textId="77777777" w:rsidR="00EE2529" w:rsidRPr="00C81B84" w:rsidRDefault="00AD5E1E" w:rsidP="00C81B84">
            <w:r w:rsidRPr="00C81B84">
              <w:t>705</w:t>
            </w:r>
          </w:p>
        </w:tc>
        <w:tc>
          <w:tcPr>
            <w:tcW w:w="1180" w:type="dxa"/>
            <w:tcBorders>
              <w:top w:val="nil"/>
              <w:left w:val="nil"/>
              <w:bottom w:val="nil"/>
              <w:right w:val="nil"/>
            </w:tcBorders>
            <w:tcMar>
              <w:top w:w="128" w:type="dxa"/>
              <w:left w:w="43" w:type="dxa"/>
              <w:bottom w:w="43" w:type="dxa"/>
              <w:right w:w="43" w:type="dxa"/>
            </w:tcMar>
            <w:vAlign w:val="bottom"/>
          </w:tcPr>
          <w:p w14:paraId="43FBA9D3" w14:textId="77777777" w:rsidR="00EE2529" w:rsidRPr="00C81B84" w:rsidRDefault="00AD5E1E" w:rsidP="00C81B84">
            <w:r w:rsidRPr="00C81B84">
              <w:t>33 705</w:t>
            </w:r>
          </w:p>
        </w:tc>
      </w:tr>
      <w:tr w:rsidR="00EE2529" w:rsidRPr="00C81B84" w14:paraId="3F9C842F" w14:textId="77777777">
        <w:trPr>
          <w:trHeight w:val="640"/>
        </w:trPr>
        <w:tc>
          <w:tcPr>
            <w:tcW w:w="580" w:type="dxa"/>
            <w:tcBorders>
              <w:top w:val="nil"/>
              <w:left w:val="nil"/>
              <w:bottom w:val="nil"/>
              <w:right w:val="nil"/>
            </w:tcBorders>
            <w:tcMar>
              <w:top w:w="128" w:type="dxa"/>
              <w:left w:w="43" w:type="dxa"/>
              <w:bottom w:w="43" w:type="dxa"/>
              <w:right w:w="43" w:type="dxa"/>
            </w:tcMar>
          </w:tcPr>
          <w:p w14:paraId="57B059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6F2A82"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BE9351" w14:textId="77777777" w:rsidR="00EE2529" w:rsidRPr="00C81B84" w:rsidRDefault="00AD5E1E" w:rsidP="00C81B84">
            <w:r w:rsidRPr="00C81B84">
              <w:t xml:space="preserve">EUs program for kultur og audiovisuell sektor m.m.,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267F50" w14:textId="77777777" w:rsidR="00EE2529" w:rsidRPr="00C81B84" w:rsidRDefault="00AD5E1E" w:rsidP="00C81B84">
            <w:r w:rsidRPr="00C81B84">
              <w:t>97 900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EF07B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06CCDE" w14:textId="77777777" w:rsidR="00EE2529" w:rsidRPr="00C81B84" w:rsidRDefault="00AD5E1E" w:rsidP="00C81B84">
            <w:r w:rsidRPr="00C81B84">
              <w:t>2 091</w:t>
            </w:r>
          </w:p>
        </w:tc>
        <w:tc>
          <w:tcPr>
            <w:tcW w:w="1180" w:type="dxa"/>
            <w:tcBorders>
              <w:top w:val="nil"/>
              <w:left w:val="nil"/>
              <w:bottom w:val="nil"/>
              <w:right w:val="nil"/>
            </w:tcBorders>
            <w:tcMar>
              <w:top w:w="128" w:type="dxa"/>
              <w:left w:w="43" w:type="dxa"/>
              <w:bottom w:w="43" w:type="dxa"/>
              <w:right w:w="43" w:type="dxa"/>
            </w:tcMar>
            <w:vAlign w:val="bottom"/>
          </w:tcPr>
          <w:p w14:paraId="3BEE4A13" w14:textId="77777777" w:rsidR="00EE2529" w:rsidRPr="00C81B84" w:rsidRDefault="00AD5E1E" w:rsidP="00C81B84">
            <w:r w:rsidRPr="00C81B84">
              <w:t>99 991</w:t>
            </w:r>
          </w:p>
        </w:tc>
      </w:tr>
      <w:tr w:rsidR="00EE2529" w:rsidRPr="00C81B84" w14:paraId="3CE03E99" w14:textId="77777777">
        <w:trPr>
          <w:trHeight w:val="380"/>
        </w:trPr>
        <w:tc>
          <w:tcPr>
            <w:tcW w:w="580" w:type="dxa"/>
            <w:tcBorders>
              <w:top w:val="nil"/>
              <w:left w:val="nil"/>
              <w:bottom w:val="nil"/>
              <w:right w:val="nil"/>
            </w:tcBorders>
            <w:tcMar>
              <w:top w:w="128" w:type="dxa"/>
              <w:left w:w="43" w:type="dxa"/>
              <w:bottom w:w="43" w:type="dxa"/>
              <w:right w:w="43" w:type="dxa"/>
            </w:tcMar>
          </w:tcPr>
          <w:p w14:paraId="7287CB4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8E3237"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295681" w14:textId="77777777" w:rsidR="00EE2529" w:rsidRPr="00C81B84" w:rsidRDefault="00AD5E1E" w:rsidP="00C81B84">
            <w:r w:rsidRPr="00C81B84">
              <w:t xml:space="preserve">Barne- og ungdomstiltak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E84345" w14:textId="77777777" w:rsidR="00EE2529" w:rsidRPr="00C81B84" w:rsidRDefault="00AD5E1E" w:rsidP="00C81B84">
            <w:r w:rsidRPr="00C81B84">
              <w:t>60 045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696E9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C40CAB" w14:textId="77777777" w:rsidR="00EE2529" w:rsidRPr="00C81B84" w:rsidRDefault="00AD5E1E" w:rsidP="00C81B84">
            <w:r w:rsidRPr="00C81B84">
              <w:t>18 283</w:t>
            </w:r>
          </w:p>
        </w:tc>
        <w:tc>
          <w:tcPr>
            <w:tcW w:w="1180" w:type="dxa"/>
            <w:tcBorders>
              <w:top w:val="nil"/>
              <w:left w:val="nil"/>
              <w:bottom w:val="nil"/>
              <w:right w:val="nil"/>
            </w:tcBorders>
            <w:tcMar>
              <w:top w:w="128" w:type="dxa"/>
              <w:left w:w="43" w:type="dxa"/>
              <w:bottom w:w="43" w:type="dxa"/>
              <w:right w:w="43" w:type="dxa"/>
            </w:tcMar>
            <w:vAlign w:val="bottom"/>
          </w:tcPr>
          <w:p w14:paraId="6426BAFC" w14:textId="77777777" w:rsidR="00EE2529" w:rsidRPr="00C81B84" w:rsidRDefault="00AD5E1E" w:rsidP="00C81B84">
            <w:r w:rsidRPr="00C81B84">
              <w:t>78 328</w:t>
            </w:r>
          </w:p>
        </w:tc>
      </w:tr>
      <w:tr w:rsidR="00EE2529" w:rsidRPr="00C81B84" w14:paraId="1D47E922" w14:textId="77777777">
        <w:trPr>
          <w:trHeight w:val="380"/>
        </w:trPr>
        <w:tc>
          <w:tcPr>
            <w:tcW w:w="580" w:type="dxa"/>
            <w:tcBorders>
              <w:top w:val="nil"/>
              <w:left w:val="nil"/>
              <w:bottom w:val="nil"/>
              <w:right w:val="nil"/>
            </w:tcBorders>
            <w:tcMar>
              <w:top w:w="128" w:type="dxa"/>
              <w:left w:w="43" w:type="dxa"/>
              <w:bottom w:w="43" w:type="dxa"/>
              <w:right w:w="43" w:type="dxa"/>
            </w:tcMar>
          </w:tcPr>
          <w:p w14:paraId="01CE406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88D068" w14:textId="77777777" w:rsidR="00EE2529" w:rsidRPr="00C81B84" w:rsidRDefault="00AD5E1E" w:rsidP="00C81B84">
            <w:r w:rsidRPr="00C81B84">
              <w:t>82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B019B2" w14:textId="77777777" w:rsidR="00EE2529" w:rsidRPr="00C81B84" w:rsidRDefault="00AD5E1E" w:rsidP="00C81B84">
            <w:r w:rsidRPr="00C81B84">
              <w:t xml:space="preserve">Nobels Fredssenter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D6B26F" w14:textId="77777777" w:rsidR="00EE2529" w:rsidRPr="00C81B84" w:rsidRDefault="00AD5E1E" w:rsidP="00C81B84">
            <w:r w:rsidRPr="00C81B84">
              <w:t>35 330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880E0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8F5493" w14:textId="77777777" w:rsidR="00EE2529" w:rsidRPr="00C81B84" w:rsidRDefault="00AD5E1E" w:rsidP="00C81B84">
            <w:r w:rsidRPr="00C81B84">
              <w:t>755</w:t>
            </w:r>
          </w:p>
        </w:tc>
        <w:tc>
          <w:tcPr>
            <w:tcW w:w="1180" w:type="dxa"/>
            <w:tcBorders>
              <w:top w:val="nil"/>
              <w:left w:val="nil"/>
              <w:bottom w:val="nil"/>
              <w:right w:val="nil"/>
            </w:tcBorders>
            <w:tcMar>
              <w:top w:w="128" w:type="dxa"/>
              <w:left w:w="43" w:type="dxa"/>
              <w:bottom w:w="43" w:type="dxa"/>
              <w:right w:w="43" w:type="dxa"/>
            </w:tcMar>
            <w:vAlign w:val="bottom"/>
          </w:tcPr>
          <w:p w14:paraId="7BAC550E" w14:textId="77777777" w:rsidR="00EE2529" w:rsidRPr="00C81B84" w:rsidRDefault="00AD5E1E" w:rsidP="00C81B84">
            <w:r w:rsidRPr="00C81B84">
              <w:t>36 085</w:t>
            </w:r>
          </w:p>
        </w:tc>
      </w:tr>
      <w:tr w:rsidR="00EE2529" w:rsidRPr="00C81B84" w14:paraId="3E32AFBA" w14:textId="77777777">
        <w:trPr>
          <w:trHeight w:val="380"/>
        </w:trPr>
        <w:tc>
          <w:tcPr>
            <w:tcW w:w="580" w:type="dxa"/>
            <w:tcBorders>
              <w:top w:val="nil"/>
              <w:left w:val="nil"/>
              <w:bottom w:val="nil"/>
              <w:right w:val="nil"/>
            </w:tcBorders>
            <w:tcMar>
              <w:top w:w="128" w:type="dxa"/>
              <w:left w:w="43" w:type="dxa"/>
              <w:bottom w:w="43" w:type="dxa"/>
              <w:right w:w="43" w:type="dxa"/>
            </w:tcMar>
          </w:tcPr>
          <w:p w14:paraId="6AC7785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5FB9C2" w14:textId="77777777" w:rsidR="00EE2529" w:rsidRPr="00C81B84" w:rsidRDefault="00AD5E1E" w:rsidP="00C81B84">
            <w:r w:rsidRPr="00C81B84">
              <w:t>86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66048B" w14:textId="77777777" w:rsidR="00EE2529" w:rsidRPr="00C81B84" w:rsidRDefault="00AD5E1E" w:rsidP="00C81B84">
            <w:r w:rsidRPr="00C81B84">
              <w:t xml:space="preserve">Talentutvikling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C923C2" w14:textId="77777777" w:rsidR="00EE2529" w:rsidRPr="00C81B84" w:rsidRDefault="00AD5E1E" w:rsidP="00C81B84">
            <w:r w:rsidRPr="00C81B84">
              <w:t>55 235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6DB7E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35A8B0" w14:textId="77777777" w:rsidR="00EE2529" w:rsidRPr="00C81B84" w:rsidRDefault="00AD5E1E" w:rsidP="00C81B84">
            <w:r w:rsidRPr="00C81B84">
              <w:t>1 180</w:t>
            </w:r>
          </w:p>
        </w:tc>
        <w:tc>
          <w:tcPr>
            <w:tcW w:w="1180" w:type="dxa"/>
            <w:tcBorders>
              <w:top w:val="nil"/>
              <w:left w:val="nil"/>
              <w:bottom w:val="nil"/>
              <w:right w:val="nil"/>
            </w:tcBorders>
            <w:tcMar>
              <w:top w:w="128" w:type="dxa"/>
              <w:left w:w="43" w:type="dxa"/>
              <w:bottom w:w="43" w:type="dxa"/>
              <w:right w:w="43" w:type="dxa"/>
            </w:tcMar>
            <w:vAlign w:val="bottom"/>
          </w:tcPr>
          <w:p w14:paraId="3C951425" w14:textId="77777777" w:rsidR="00EE2529" w:rsidRPr="00C81B84" w:rsidRDefault="00AD5E1E" w:rsidP="00C81B84">
            <w:r w:rsidRPr="00C81B84">
              <w:t>56 415</w:t>
            </w:r>
          </w:p>
        </w:tc>
      </w:tr>
      <w:tr w:rsidR="00EE2529" w:rsidRPr="00C81B84" w14:paraId="0FC58CB7" w14:textId="77777777">
        <w:trPr>
          <w:trHeight w:val="380"/>
        </w:trPr>
        <w:tc>
          <w:tcPr>
            <w:tcW w:w="580" w:type="dxa"/>
            <w:tcBorders>
              <w:top w:val="nil"/>
              <w:left w:val="nil"/>
              <w:bottom w:val="nil"/>
              <w:right w:val="nil"/>
            </w:tcBorders>
            <w:tcMar>
              <w:top w:w="128" w:type="dxa"/>
              <w:left w:w="43" w:type="dxa"/>
              <w:bottom w:w="43" w:type="dxa"/>
              <w:right w:w="43" w:type="dxa"/>
            </w:tcMar>
          </w:tcPr>
          <w:p w14:paraId="398C4CB6"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67A94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D6B7E0" w14:textId="77777777" w:rsidR="00EE2529" w:rsidRPr="00C81B84" w:rsidRDefault="00AD5E1E" w:rsidP="00C81B84">
            <w:r w:rsidRPr="00C81B84">
              <w:t>Språk- og bibliotekformål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59027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C04CE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52D9D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37BCF1F" w14:textId="77777777" w:rsidR="00EE2529" w:rsidRPr="00C81B84" w:rsidRDefault="00EE2529" w:rsidP="00C81B84"/>
        </w:tc>
      </w:tr>
      <w:tr w:rsidR="00EE2529" w:rsidRPr="00C81B84" w14:paraId="3B9BC9A9" w14:textId="77777777">
        <w:trPr>
          <w:trHeight w:val="380"/>
        </w:trPr>
        <w:tc>
          <w:tcPr>
            <w:tcW w:w="580" w:type="dxa"/>
            <w:tcBorders>
              <w:top w:val="nil"/>
              <w:left w:val="nil"/>
              <w:bottom w:val="nil"/>
              <w:right w:val="nil"/>
            </w:tcBorders>
            <w:tcMar>
              <w:top w:w="128" w:type="dxa"/>
              <w:left w:w="43" w:type="dxa"/>
              <w:bottom w:w="43" w:type="dxa"/>
              <w:right w:w="43" w:type="dxa"/>
            </w:tcMar>
          </w:tcPr>
          <w:p w14:paraId="28B401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B02DD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DBB0E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1F5ECB" w14:textId="77777777" w:rsidR="00EE2529" w:rsidRPr="00C81B84" w:rsidRDefault="00AD5E1E" w:rsidP="00C81B84">
            <w:r w:rsidRPr="00C81B84">
              <w:t>771 155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8484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E5FFB6" w14:textId="77777777" w:rsidR="00EE2529" w:rsidRPr="00C81B84" w:rsidRDefault="00AD5E1E" w:rsidP="00C81B84">
            <w:r w:rsidRPr="00C81B84">
              <w:t>11 190</w:t>
            </w:r>
          </w:p>
        </w:tc>
        <w:tc>
          <w:tcPr>
            <w:tcW w:w="1180" w:type="dxa"/>
            <w:tcBorders>
              <w:top w:val="nil"/>
              <w:left w:val="nil"/>
              <w:bottom w:val="nil"/>
              <w:right w:val="nil"/>
            </w:tcBorders>
            <w:tcMar>
              <w:top w:w="128" w:type="dxa"/>
              <w:left w:w="43" w:type="dxa"/>
              <w:bottom w:w="43" w:type="dxa"/>
              <w:right w:w="43" w:type="dxa"/>
            </w:tcMar>
            <w:vAlign w:val="bottom"/>
          </w:tcPr>
          <w:p w14:paraId="0E8FBEEA" w14:textId="77777777" w:rsidR="00EE2529" w:rsidRPr="00C81B84" w:rsidRDefault="00AD5E1E" w:rsidP="00C81B84">
            <w:r w:rsidRPr="00C81B84">
              <w:t>782 345</w:t>
            </w:r>
          </w:p>
        </w:tc>
      </w:tr>
      <w:tr w:rsidR="00EE2529" w:rsidRPr="00C81B84" w14:paraId="3B019C60" w14:textId="77777777">
        <w:trPr>
          <w:trHeight w:val="380"/>
        </w:trPr>
        <w:tc>
          <w:tcPr>
            <w:tcW w:w="580" w:type="dxa"/>
            <w:tcBorders>
              <w:top w:val="nil"/>
              <w:left w:val="nil"/>
              <w:bottom w:val="nil"/>
              <w:right w:val="nil"/>
            </w:tcBorders>
            <w:tcMar>
              <w:top w:w="128" w:type="dxa"/>
              <w:left w:w="43" w:type="dxa"/>
              <w:bottom w:w="43" w:type="dxa"/>
              <w:right w:w="43" w:type="dxa"/>
            </w:tcMar>
          </w:tcPr>
          <w:p w14:paraId="62942A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21876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559DCB"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9340DF" w14:textId="77777777" w:rsidR="00EE2529" w:rsidRPr="00C81B84" w:rsidRDefault="00AD5E1E" w:rsidP="00C81B84">
            <w:r w:rsidRPr="00C81B84">
              <w:t>17 188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2C99D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64CA8" w14:textId="77777777" w:rsidR="00EE2529" w:rsidRPr="00C81B84" w:rsidRDefault="00AD5E1E" w:rsidP="00C81B84">
            <w:r w:rsidRPr="00C81B84">
              <w:t>367</w:t>
            </w:r>
          </w:p>
        </w:tc>
        <w:tc>
          <w:tcPr>
            <w:tcW w:w="1180" w:type="dxa"/>
            <w:tcBorders>
              <w:top w:val="nil"/>
              <w:left w:val="nil"/>
              <w:bottom w:val="nil"/>
              <w:right w:val="nil"/>
            </w:tcBorders>
            <w:tcMar>
              <w:top w:w="128" w:type="dxa"/>
              <w:left w:w="43" w:type="dxa"/>
              <w:bottom w:w="43" w:type="dxa"/>
              <w:right w:w="43" w:type="dxa"/>
            </w:tcMar>
            <w:vAlign w:val="bottom"/>
          </w:tcPr>
          <w:p w14:paraId="31879F93" w14:textId="77777777" w:rsidR="00EE2529" w:rsidRPr="00C81B84" w:rsidRDefault="00AD5E1E" w:rsidP="00C81B84">
            <w:r w:rsidRPr="00C81B84">
              <w:t>17 555</w:t>
            </w:r>
          </w:p>
        </w:tc>
      </w:tr>
      <w:tr w:rsidR="00EE2529" w:rsidRPr="00C81B84" w14:paraId="0A1B1EA6" w14:textId="77777777">
        <w:trPr>
          <w:trHeight w:val="640"/>
        </w:trPr>
        <w:tc>
          <w:tcPr>
            <w:tcW w:w="580" w:type="dxa"/>
            <w:tcBorders>
              <w:top w:val="nil"/>
              <w:left w:val="nil"/>
              <w:bottom w:val="nil"/>
              <w:right w:val="nil"/>
            </w:tcBorders>
            <w:tcMar>
              <w:top w:w="128" w:type="dxa"/>
              <w:left w:w="43" w:type="dxa"/>
              <w:bottom w:w="43" w:type="dxa"/>
              <w:right w:w="43" w:type="dxa"/>
            </w:tcMar>
          </w:tcPr>
          <w:p w14:paraId="47D8DDC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C0D908"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52FB8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880192" w14:textId="77777777" w:rsidR="00EE2529" w:rsidRPr="00C81B84" w:rsidRDefault="00AD5E1E" w:rsidP="00C81B84">
            <w:r w:rsidRPr="00C81B84">
              <w:t>55 838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B119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21A216" w14:textId="77777777" w:rsidR="00EE2529" w:rsidRPr="00C81B84" w:rsidRDefault="00AD5E1E" w:rsidP="00C81B84">
            <w:r w:rsidRPr="00C81B84">
              <w:t>1 916</w:t>
            </w:r>
          </w:p>
        </w:tc>
        <w:tc>
          <w:tcPr>
            <w:tcW w:w="1180" w:type="dxa"/>
            <w:tcBorders>
              <w:top w:val="nil"/>
              <w:left w:val="nil"/>
              <w:bottom w:val="nil"/>
              <w:right w:val="nil"/>
            </w:tcBorders>
            <w:tcMar>
              <w:top w:w="128" w:type="dxa"/>
              <w:left w:w="43" w:type="dxa"/>
              <w:bottom w:w="43" w:type="dxa"/>
              <w:right w:w="43" w:type="dxa"/>
            </w:tcMar>
            <w:vAlign w:val="bottom"/>
          </w:tcPr>
          <w:p w14:paraId="7653DB90" w14:textId="77777777" w:rsidR="00EE2529" w:rsidRPr="00C81B84" w:rsidRDefault="00AD5E1E" w:rsidP="00C81B84">
            <w:r w:rsidRPr="00C81B84">
              <w:t>57 754</w:t>
            </w:r>
          </w:p>
        </w:tc>
      </w:tr>
      <w:tr w:rsidR="00EE2529" w:rsidRPr="00C81B84" w14:paraId="6A863B2B" w14:textId="77777777">
        <w:trPr>
          <w:trHeight w:val="380"/>
        </w:trPr>
        <w:tc>
          <w:tcPr>
            <w:tcW w:w="580" w:type="dxa"/>
            <w:tcBorders>
              <w:top w:val="nil"/>
              <w:left w:val="nil"/>
              <w:bottom w:val="nil"/>
              <w:right w:val="nil"/>
            </w:tcBorders>
            <w:tcMar>
              <w:top w:w="128" w:type="dxa"/>
              <w:left w:w="43" w:type="dxa"/>
              <w:bottom w:w="43" w:type="dxa"/>
              <w:right w:w="43" w:type="dxa"/>
            </w:tcMar>
          </w:tcPr>
          <w:p w14:paraId="4D73792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FCC05C"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6C83C8" w14:textId="77777777" w:rsidR="00EE2529" w:rsidRPr="00C81B84" w:rsidRDefault="00AD5E1E" w:rsidP="00C81B84">
            <w:r w:rsidRPr="00C81B84">
              <w:t xml:space="preserve">Språktiltak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085AE3" w14:textId="77777777" w:rsidR="00EE2529" w:rsidRPr="00C81B84" w:rsidRDefault="00AD5E1E" w:rsidP="00C81B84">
            <w:r w:rsidRPr="00C81B84">
              <w:t>35 365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93780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707BE9" w14:textId="77777777" w:rsidR="00EE2529" w:rsidRPr="00C81B84" w:rsidRDefault="00AD5E1E" w:rsidP="00C81B84">
            <w:r w:rsidRPr="00C81B84">
              <w:t>755</w:t>
            </w:r>
          </w:p>
        </w:tc>
        <w:tc>
          <w:tcPr>
            <w:tcW w:w="1180" w:type="dxa"/>
            <w:tcBorders>
              <w:top w:val="nil"/>
              <w:left w:val="nil"/>
              <w:bottom w:val="nil"/>
              <w:right w:val="nil"/>
            </w:tcBorders>
            <w:tcMar>
              <w:top w:w="128" w:type="dxa"/>
              <w:left w:w="43" w:type="dxa"/>
              <w:bottom w:w="43" w:type="dxa"/>
              <w:right w:w="43" w:type="dxa"/>
            </w:tcMar>
            <w:vAlign w:val="bottom"/>
          </w:tcPr>
          <w:p w14:paraId="5B4E6BB1" w14:textId="77777777" w:rsidR="00EE2529" w:rsidRPr="00C81B84" w:rsidRDefault="00AD5E1E" w:rsidP="00C81B84">
            <w:r w:rsidRPr="00C81B84">
              <w:t>36 120</w:t>
            </w:r>
          </w:p>
        </w:tc>
      </w:tr>
      <w:tr w:rsidR="00EE2529" w:rsidRPr="00C81B84" w14:paraId="760746C7" w14:textId="77777777">
        <w:trPr>
          <w:trHeight w:val="380"/>
        </w:trPr>
        <w:tc>
          <w:tcPr>
            <w:tcW w:w="580" w:type="dxa"/>
            <w:tcBorders>
              <w:top w:val="nil"/>
              <w:left w:val="nil"/>
              <w:bottom w:val="nil"/>
              <w:right w:val="nil"/>
            </w:tcBorders>
            <w:tcMar>
              <w:top w:w="128" w:type="dxa"/>
              <w:left w:w="43" w:type="dxa"/>
              <w:bottom w:w="43" w:type="dxa"/>
              <w:right w:w="43" w:type="dxa"/>
            </w:tcMar>
          </w:tcPr>
          <w:p w14:paraId="3A98C09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21C7F0"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FFFC8E" w14:textId="77777777" w:rsidR="00EE2529" w:rsidRPr="00C81B84" w:rsidRDefault="00AD5E1E" w:rsidP="00C81B84">
            <w:r w:rsidRPr="00C81B84">
              <w:t xml:space="preserve">Det Norske Samlaget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88C089" w14:textId="77777777" w:rsidR="00EE2529" w:rsidRPr="00C81B84" w:rsidRDefault="00AD5E1E" w:rsidP="00C81B84">
            <w:r w:rsidRPr="00C81B84">
              <w:t>22 065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4EFF4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4AA94" w14:textId="77777777" w:rsidR="00EE2529" w:rsidRPr="00C81B84" w:rsidRDefault="00AD5E1E" w:rsidP="00C81B84">
            <w:r w:rsidRPr="00C81B84">
              <w:t>471</w:t>
            </w:r>
          </w:p>
        </w:tc>
        <w:tc>
          <w:tcPr>
            <w:tcW w:w="1180" w:type="dxa"/>
            <w:tcBorders>
              <w:top w:val="nil"/>
              <w:left w:val="nil"/>
              <w:bottom w:val="nil"/>
              <w:right w:val="nil"/>
            </w:tcBorders>
            <w:tcMar>
              <w:top w:w="128" w:type="dxa"/>
              <w:left w:w="43" w:type="dxa"/>
              <w:bottom w:w="43" w:type="dxa"/>
              <w:right w:w="43" w:type="dxa"/>
            </w:tcMar>
            <w:vAlign w:val="bottom"/>
          </w:tcPr>
          <w:p w14:paraId="5030AA6F" w14:textId="77777777" w:rsidR="00EE2529" w:rsidRPr="00C81B84" w:rsidRDefault="00AD5E1E" w:rsidP="00C81B84">
            <w:r w:rsidRPr="00C81B84">
              <w:t>22 536</w:t>
            </w:r>
          </w:p>
        </w:tc>
      </w:tr>
      <w:tr w:rsidR="00EE2529" w:rsidRPr="00C81B84" w14:paraId="67C297F2" w14:textId="77777777">
        <w:trPr>
          <w:trHeight w:val="380"/>
        </w:trPr>
        <w:tc>
          <w:tcPr>
            <w:tcW w:w="580" w:type="dxa"/>
            <w:tcBorders>
              <w:top w:val="nil"/>
              <w:left w:val="nil"/>
              <w:bottom w:val="nil"/>
              <w:right w:val="nil"/>
            </w:tcBorders>
            <w:tcMar>
              <w:top w:w="128" w:type="dxa"/>
              <w:left w:w="43" w:type="dxa"/>
              <w:bottom w:w="43" w:type="dxa"/>
              <w:right w:w="43" w:type="dxa"/>
            </w:tcMar>
          </w:tcPr>
          <w:p w14:paraId="1033340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60EF5B"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CB299B" w14:textId="77777777" w:rsidR="00EE2529" w:rsidRPr="00C81B84" w:rsidRDefault="00AD5E1E" w:rsidP="00C81B84">
            <w:r w:rsidRPr="00C81B84">
              <w:t xml:space="preserve">Tilskudd til ordboksarbeid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081E51" w14:textId="77777777" w:rsidR="00EE2529" w:rsidRPr="00C81B84" w:rsidRDefault="00AD5E1E" w:rsidP="00C81B84">
            <w:r w:rsidRPr="00C81B84">
              <w:t>13 790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7FB86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D2435A" w14:textId="77777777" w:rsidR="00EE2529" w:rsidRPr="00C81B84" w:rsidRDefault="00AD5E1E" w:rsidP="00C81B84">
            <w:r w:rsidRPr="00C81B84">
              <w:t>295</w:t>
            </w:r>
          </w:p>
        </w:tc>
        <w:tc>
          <w:tcPr>
            <w:tcW w:w="1180" w:type="dxa"/>
            <w:tcBorders>
              <w:top w:val="nil"/>
              <w:left w:val="nil"/>
              <w:bottom w:val="nil"/>
              <w:right w:val="nil"/>
            </w:tcBorders>
            <w:tcMar>
              <w:top w:w="128" w:type="dxa"/>
              <w:left w:w="43" w:type="dxa"/>
              <w:bottom w:w="43" w:type="dxa"/>
              <w:right w:w="43" w:type="dxa"/>
            </w:tcMar>
            <w:vAlign w:val="bottom"/>
          </w:tcPr>
          <w:p w14:paraId="026E97CF" w14:textId="77777777" w:rsidR="00EE2529" w:rsidRPr="00C81B84" w:rsidRDefault="00AD5E1E" w:rsidP="00C81B84">
            <w:r w:rsidRPr="00C81B84">
              <w:t>14 085</w:t>
            </w:r>
          </w:p>
        </w:tc>
      </w:tr>
      <w:tr w:rsidR="00EE2529" w:rsidRPr="00C81B84" w14:paraId="30068653" w14:textId="77777777">
        <w:trPr>
          <w:trHeight w:val="380"/>
        </w:trPr>
        <w:tc>
          <w:tcPr>
            <w:tcW w:w="580" w:type="dxa"/>
            <w:tcBorders>
              <w:top w:val="nil"/>
              <w:left w:val="nil"/>
              <w:bottom w:val="nil"/>
              <w:right w:val="nil"/>
            </w:tcBorders>
            <w:tcMar>
              <w:top w:w="128" w:type="dxa"/>
              <w:left w:w="43" w:type="dxa"/>
              <w:bottom w:w="43" w:type="dxa"/>
              <w:right w:w="43" w:type="dxa"/>
            </w:tcMar>
          </w:tcPr>
          <w:p w14:paraId="2F4BFE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61E37B"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6099D5" w14:textId="77777777" w:rsidR="00EE2529" w:rsidRPr="00C81B84" w:rsidRDefault="00AD5E1E" w:rsidP="00C81B84">
            <w:r w:rsidRPr="00C81B84">
              <w:t xml:space="preserve">Bibliotek- og litteraturtiltak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FA6A67" w14:textId="77777777" w:rsidR="00EE2529" w:rsidRPr="00C81B84" w:rsidRDefault="00AD5E1E" w:rsidP="00C81B84">
            <w:r w:rsidRPr="00C81B84">
              <w:t>96 290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D0CC2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34F318" w14:textId="77777777" w:rsidR="00EE2529" w:rsidRPr="00C81B84" w:rsidRDefault="00AD5E1E" w:rsidP="00C81B84">
            <w:r w:rsidRPr="00C81B84">
              <w:t>2 057</w:t>
            </w:r>
          </w:p>
        </w:tc>
        <w:tc>
          <w:tcPr>
            <w:tcW w:w="1180" w:type="dxa"/>
            <w:tcBorders>
              <w:top w:val="nil"/>
              <w:left w:val="nil"/>
              <w:bottom w:val="nil"/>
              <w:right w:val="nil"/>
            </w:tcBorders>
            <w:tcMar>
              <w:top w:w="128" w:type="dxa"/>
              <w:left w:w="43" w:type="dxa"/>
              <w:bottom w:w="43" w:type="dxa"/>
              <w:right w:w="43" w:type="dxa"/>
            </w:tcMar>
            <w:vAlign w:val="bottom"/>
          </w:tcPr>
          <w:p w14:paraId="6B5ED461" w14:textId="77777777" w:rsidR="00EE2529" w:rsidRPr="00C81B84" w:rsidRDefault="00AD5E1E" w:rsidP="00C81B84">
            <w:r w:rsidRPr="00C81B84">
              <w:t>98 347</w:t>
            </w:r>
          </w:p>
        </w:tc>
      </w:tr>
      <w:tr w:rsidR="00EE2529" w:rsidRPr="00C81B84" w14:paraId="7C0A05D8" w14:textId="77777777">
        <w:trPr>
          <w:trHeight w:val="640"/>
        </w:trPr>
        <w:tc>
          <w:tcPr>
            <w:tcW w:w="580" w:type="dxa"/>
            <w:tcBorders>
              <w:top w:val="nil"/>
              <w:left w:val="nil"/>
              <w:bottom w:val="nil"/>
              <w:right w:val="nil"/>
            </w:tcBorders>
            <w:tcMar>
              <w:top w:w="128" w:type="dxa"/>
              <w:left w:w="43" w:type="dxa"/>
              <w:bottom w:w="43" w:type="dxa"/>
              <w:right w:w="43" w:type="dxa"/>
            </w:tcMar>
          </w:tcPr>
          <w:p w14:paraId="055BE603" w14:textId="77777777" w:rsidR="00EE2529" w:rsidRPr="00C81B84" w:rsidRDefault="00AD5E1E" w:rsidP="00C81B84">
            <w:r w:rsidRPr="00C81B84">
              <w:t>327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93BB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B9F838C" w14:textId="77777777" w:rsidR="00EE2529" w:rsidRPr="00C81B84" w:rsidRDefault="00AD5E1E" w:rsidP="00C81B84">
            <w:r w:rsidRPr="00C81B84">
              <w:t>Nidaros domkirkes restaureringsarbeider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652E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270E8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64599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6CE867B" w14:textId="77777777" w:rsidR="00EE2529" w:rsidRPr="00C81B84" w:rsidRDefault="00EE2529" w:rsidP="00C81B84"/>
        </w:tc>
      </w:tr>
      <w:tr w:rsidR="00EE2529" w:rsidRPr="00C81B84" w14:paraId="579679C3" w14:textId="77777777">
        <w:trPr>
          <w:trHeight w:val="380"/>
        </w:trPr>
        <w:tc>
          <w:tcPr>
            <w:tcW w:w="580" w:type="dxa"/>
            <w:tcBorders>
              <w:top w:val="nil"/>
              <w:left w:val="nil"/>
              <w:bottom w:val="nil"/>
              <w:right w:val="nil"/>
            </w:tcBorders>
            <w:tcMar>
              <w:top w:w="128" w:type="dxa"/>
              <w:left w:w="43" w:type="dxa"/>
              <w:bottom w:w="43" w:type="dxa"/>
              <w:right w:w="43" w:type="dxa"/>
            </w:tcMar>
          </w:tcPr>
          <w:p w14:paraId="278F19D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E030C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BC98B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3C5EF5" w14:textId="77777777" w:rsidR="00EE2529" w:rsidRPr="00C81B84" w:rsidRDefault="00AD5E1E" w:rsidP="00C81B84">
            <w:r w:rsidRPr="00C81B84">
              <w:t>78 053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139DB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975976" w14:textId="77777777" w:rsidR="00EE2529" w:rsidRPr="00C81B84" w:rsidRDefault="00AD5E1E" w:rsidP="00C81B84">
            <w:r w:rsidRPr="00C81B84">
              <w:t>944</w:t>
            </w:r>
          </w:p>
        </w:tc>
        <w:tc>
          <w:tcPr>
            <w:tcW w:w="1180" w:type="dxa"/>
            <w:tcBorders>
              <w:top w:val="nil"/>
              <w:left w:val="nil"/>
              <w:bottom w:val="nil"/>
              <w:right w:val="nil"/>
            </w:tcBorders>
            <w:tcMar>
              <w:top w:w="128" w:type="dxa"/>
              <w:left w:w="43" w:type="dxa"/>
              <w:bottom w:w="43" w:type="dxa"/>
              <w:right w:w="43" w:type="dxa"/>
            </w:tcMar>
            <w:vAlign w:val="bottom"/>
          </w:tcPr>
          <w:p w14:paraId="4B50032C" w14:textId="77777777" w:rsidR="00EE2529" w:rsidRPr="00C81B84" w:rsidRDefault="00AD5E1E" w:rsidP="00C81B84">
            <w:r w:rsidRPr="00C81B84">
              <w:t>78 997</w:t>
            </w:r>
          </w:p>
        </w:tc>
      </w:tr>
      <w:tr w:rsidR="00EE2529" w:rsidRPr="00C81B84" w14:paraId="04936BC4" w14:textId="77777777">
        <w:trPr>
          <w:trHeight w:val="380"/>
        </w:trPr>
        <w:tc>
          <w:tcPr>
            <w:tcW w:w="580" w:type="dxa"/>
            <w:tcBorders>
              <w:top w:val="nil"/>
              <w:left w:val="nil"/>
              <w:bottom w:val="nil"/>
              <w:right w:val="nil"/>
            </w:tcBorders>
            <w:tcMar>
              <w:top w:w="128" w:type="dxa"/>
              <w:left w:w="43" w:type="dxa"/>
              <w:bottom w:w="43" w:type="dxa"/>
              <w:right w:w="43" w:type="dxa"/>
            </w:tcMar>
          </w:tcPr>
          <w:p w14:paraId="42CA125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2D9D8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00C6F7"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DDCECB" w14:textId="77777777" w:rsidR="00EE2529" w:rsidRPr="00C81B84" w:rsidRDefault="00AD5E1E" w:rsidP="00C81B84">
            <w:r w:rsidRPr="00C81B84">
              <w:t>4 410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530C2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05F5CF" w14:textId="77777777" w:rsidR="00EE2529" w:rsidRPr="00C81B84" w:rsidRDefault="00AD5E1E" w:rsidP="00C81B84">
            <w:r w:rsidRPr="00C81B84">
              <w:t>94</w:t>
            </w:r>
          </w:p>
        </w:tc>
        <w:tc>
          <w:tcPr>
            <w:tcW w:w="1180" w:type="dxa"/>
            <w:tcBorders>
              <w:top w:val="nil"/>
              <w:left w:val="nil"/>
              <w:bottom w:val="nil"/>
              <w:right w:val="nil"/>
            </w:tcBorders>
            <w:tcMar>
              <w:top w:w="128" w:type="dxa"/>
              <w:left w:w="43" w:type="dxa"/>
              <w:bottom w:w="43" w:type="dxa"/>
              <w:right w:w="43" w:type="dxa"/>
            </w:tcMar>
            <w:vAlign w:val="bottom"/>
          </w:tcPr>
          <w:p w14:paraId="42B3BE2C" w14:textId="77777777" w:rsidR="00EE2529" w:rsidRPr="00C81B84" w:rsidRDefault="00AD5E1E" w:rsidP="00C81B84">
            <w:r w:rsidRPr="00C81B84">
              <w:t>4 504</w:t>
            </w:r>
          </w:p>
        </w:tc>
      </w:tr>
      <w:tr w:rsidR="00EE2529" w:rsidRPr="00C81B84" w14:paraId="25727A0B" w14:textId="77777777">
        <w:trPr>
          <w:trHeight w:val="380"/>
        </w:trPr>
        <w:tc>
          <w:tcPr>
            <w:tcW w:w="580" w:type="dxa"/>
            <w:tcBorders>
              <w:top w:val="nil"/>
              <w:left w:val="nil"/>
              <w:bottom w:val="nil"/>
              <w:right w:val="nil"/>
            </w:tcBorders>
            <w:tcMar>
              <w:top w:w="128" w:type="dxa"/>
              <w:left w:w="43" w:type="dxa"/>
              <w:bottom w:w="43" w:type="dxa"/>
              <w:right w:w="43" w:type="dxa"/>
            </w:tcMar>
          </w:tcPr>
          <w:p w14:paraId="2699E02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38D024"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95FA14" w14:textId="77777777" w:rsidR="00EE2529" w:rsidRPr="00C81B84" w:rsidRDefault="00AD5E1E" w:rsidP="00C81B84">
            <w:r w:rsidRPr="00C81B84">
              <w:t xml:space="preserve">Utenlandske krigsgraver i Norge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A794A1" w14:textId="77777777" w:rsidR="00EE2529" w:rsidRPr="00C81B84" w:rsidRDefault="00AD5E1E" w:rsidP="00C81B84">
            <w:r w:rsidRPr="00C81B84">
              <w:t>4 095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DA34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6DBCDF" w14:textId="77777777" w:rsidR="00EE2529" w:rsidRPr="00C81B84" w:rsidRDefault="00AD5E1E" w:rsidP="00C81B84">
            <w:r w:rsidRPr="00C81B84">
              <w:t>87</w:t>
            </w:r>
          </w:p>
        </w:tc>
        <w:tc>
          <w:tcPr>
            <w:tcW w:w="1180" w:type="dxa"/>
            <w:tcBorders>
              <w:top w:val="nil"/>
              <w:left w:val="nil"/>
              <w:bottom w:val="nil"/>
              <w:right w:val="nil"/>
            </w:tcBorders>
            <w:tcMar>
              <w:top w:w="128" w:type="dxa"/>
              <w:left w:w="43" w:type="dxa"/>
              <w:bottom w:w="43" w:type="dxa"/>
              <w:right w:w="43" w:type="dxa"/>
            </w:tcMar>
            <w:vAlign w:val="bottom"/>
          </w:tcPr>
          <w:p w14:paraId="3EF3AE4C" w14:textId="77777777" w:rsidR="00EE2529" w:rsidRPr="00C81B84" w:rsidRDefault="00AD5E1E" w:rsidP="00C81B84">
            <w:r w:rsidRPr="00C81B84">
              <w:t>4 182</w:t>
            </w:r>
          </w:p>
        </w:tc>
      </w:tr>
      <w:tr w:rsidR="00EE2529" w:rsidRPr="00C81B84" w14:paraId="58E539BD" w14:textId="77777777">
        <w:trPr>
          <w:trHeight w:val="380"/>
        </w:trPr>
        <w:tc>
          <w:tcPr>
            <w:tcW w:w="580" w:type="dxa"/>
            <w:tcBorders>
              <w:top w:val="nil"/>
              <w:left w:val="nil"/>
              <w:bottom w:val="nil"/>
              <w:right w:val="nil"/>
            </w:tcBorders>
            <w:tcMar>
              <w:top w:w="128" w:type="dxa"/>
              <w:left w:w="43" w:type="dxa"/>
              <w:bottom w:w="43" w:type="dxa"/>
              <w:right w:w="43" w:type="dxa"/>
            </w:tcMar>
          </w:tcPr>
          <w:p w14:paraId="33C0C91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EE7F8D"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9FE6B1" w14:textId="77777777" w:rsidR="00EE2529" w:rsidRPr="00C81B84" w:rsidRDefault="00AD5E1E" w:rsidP="00C81B84">
            <w:r w:rsidRPr="00C81B84">
              <w:t xml:space="preserve">Tilskudd til regionale pilegrimssentre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61DD0E" w14:textId="77777777" w:rsidR="00EE2529" w:rsidRPr="00C81B84" w:rsidRDefault="00AD5E1E" w:rsidP="00C81B84">
            <w:r w:rsidRPr="00C81B84">
              <w:t>8 630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6A4A3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AECC38" w14:textId="77777777" w:rsidR="00EE2529" w:rsidRPr="00C81B84" w:rsidRDefault="00AD5E1E" w:rsidP="00C81B84">
            <w:r w:rsidRPr="00C81B84">
              <w:t>184</w:t>
            </w:r>
          </w:p>
        </w:tc>
        <w:tc>
          <w:tcPr>
            <w:tcW w:w="1180" w:type="dxa"/>
            <w:tcBorders>
              <w:top w:val="nil"/>
              <w:left w:val="nil"/>
              <w:bottom w:val="nil"/>
              <w:right w:val="nil"/>
            </w:tcBorders>
            <w:tcMar>
              <w:top w:w="128" w:type="dxa"/>
              <w:left w:w="43" w:type="dxa"/>
              <w:bottom w:w="43" w:type="dxa"/>
              <w:right w:w="43" w:type="dxa"/>
            </w:tcMar>
            <w:vAlign w:val="bottom"/>
          </w:tcPr>
          <w:p w14:paraId="2FDD53D1" w14:textId="77777777" w:rsidR="00EE2529" w:rsidRPr="00C81B84" w:rsidRDefault="00AD5E1E" w:rsidP="00C81B84">
            <w:r w:rsidRPr="00C81B84">
              <w:t>8 814</w:t>
            </w:r>
          </w:p>
        </w:tc>
      </w:tr>
      <w:tr w:rsidR="00EE2529" w:rsidRPr="00C81B84" w14:paraId="43B60E03" w14:textId="77777777">
        <w:trPr>
          <w:trHeight w:val="380"/>
        </w:trPr>
        <w:tc>
          <w:tcPr>
            <w:tcW w:w="580" w:type="dxa"/>
            <w:tcBorders>
              <w:top w:val="nil"/>
              <w:left w:val="nil"/>
              <w:bottom w:val="nil"/>
              <w:right w:val="nil"/>
            </w:tcBorders>
            <w:tcMar>
              <w:top w:w="128" w:type="dxa"/>
              <w:left w:w="43" w:type="dxa"/>
              <w:bottom w:w="43" w:type="dxa"/>
              <w:right w:w="43" w:type="dxa"/>
            </w:tcMar>
          </w:tcPr>
          <w:p w14:paraId="6CE4E611" w14:textId="77777777" w:rsidR="00EE2529" w:rsidRPr="00C81B84" w:rsidRDefault="00AD5E1E" w:rsidP="00C81B84">
            <w:r w:rsidRPr="00C81B84">
              <w:t>328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5B154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4C55C7" w14:textId="77777777" w:rsidR="00EE2529" w:rsidRPr="00C81B84" w:rsidRDefault="00AD5E1E" w:rsidP="00C81B84">
            <w:r w:rsidRPr="00C81B84">
              <w:t>Museer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39F5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84A39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84FA1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77A8E68" w14:textId="77777777" w:rsidR="00EE2529" w:rsidRPr="00C81B84" w:rsidRDefault="00EE2529" w:rsidP="00C81B84"/>
        </w:tc>
      </w:tr>
      <w:tr w:rsidR="00EE2529" w:rsidRPr="00C81B84" w14:paraId="52BAD28F" w14:textId="77777777">
        <w:trPr>
          <w:trHeight w:val="380"/>
        </w:trPr>
        <w:tc>
          <w:tcPr>
            <w:tcW w:w="580" w:type="dxa"/>
            <w:tcBorders>
              <w:top w:val="nil"/>
              <w:left w:val="nil"/>
              <w:bottom w:val="nil"/>
              <w:right w:val="nil"/>
            </w:tcBorders>
            <w:tcMar>
              <w:top w:w="128" w:type="dxa"/>
              <w:left w:w="43" w:type="dxa"/>
              <w:bottom w:w="43" w:type="dxa"/>
              <w:right w:w="43" w:type="dxa"/>
            </w:tcMar>
          </w:tcPr>
          <w:p w14:paraId="3A4467F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54AD7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8FA66A" w14:textId="77777777" w:rsidR="00EE2529" w:rsidRPr="00C81B84" w:rsidRDefault="00AD5E1E" w:rsidP="00C81B84">
            <w:r w:rsidRPr="00C81B84">
              <w:t xml:space="preserve">Det nasjonale museumsnettverket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F017D5" w14:textId="77777777" w:rsidR="00EE2529" w:rsidRPr="00C81B84" w:rsidRDefault="00AD5E1E" w:rsidP="00C81B84">
            <w:r w:rsidRPr="00C81B84">
              <w:t>2 299 840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CF32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D9D639" w14:textId="77777777" w:rsidR="00EE2529" w:rsidRPr="00C81B84" w:rsidRDefault="00AD5E1E" w:rsidP="00C81B84">
            <w:r w:rsidRPr="00C81B84">
              <w:t>89 773</w:t>
            </w:r>
          </w:p>
        </w:tc>
        <w:tc>
          <w:tcPr>
            <w:tcW w:w="1180" w:type="dxa"/>
            <w:tcBorders>
              <w:top w:val="nil"/>
              <w:left w:val="nil"/>
              <w:bottom w:val="nil"/>
              <w:right w:val="nil"/>
            </w:tcBorders>
            <w:tcMar>
              <w:top w:w="128" w:type="dxa"/>
              <w:left w:w="43" w:type="dxa"/>
              <w:bottom w:w="43" w:type="dxa"/>
              <w:right w:w="43" w:type="dxa"/>
            </w:tcMar>
            <w:vAlign w:val="bottom"/>
          </w:tcPr>
          <w:p w14:paraId="30FC1B94" w14:textId="77777777" w:rsidR="00EE2529" w:rsidRPr="00C81B84" w:rsidRDefault="00AD5E1E" w:rsidP="00C81B84">
            <w:r w:rsidRPr="00C81B84">
              <w:t>2 389 613</w:t>
            </w:r>
          </w:p>
        </w:tc>
      </w:tr>
      <w:tr w:rsidR="00EE2529" w:rsidRPr="00C81B84" w14:paraId="57E90AD2" w14:textId="77777777">
        <w:trPr>
          <w:trHeight w:val="380"/>
        </w:trPr>
        <w:tc>
          <w:tcPr>
            <w:tcW w:w="580" w:type="dxa"/>
            <w:tcBorders>
              <w:top w:val="nil"/>
              <w:left w:val="nil"/>
              <w:bottom w:val="nil"/>
              <w:right w:val="nil"/>
            </w:tcBorders>
            <w:tcMar>
              <w:top w:w="128" w:type="dxa"/>
              <w:left w:w="43" w:type="dxa"/>
              <w:bottom w:w="43" w:type="dxa"/>
              <w:right w:w="43" w:type="dxa"/>
            </w:tcMar>
          </w:tcPr>
          <w:p w14:paraId="642C90F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C2257B"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2499AD" w14:textId="77777777" w:rsidR="00EE2529" w:rsidRPr="00C81B84" w:rsidRDefault="00AD5E1E" w:rsidP="00C81B84">
            <w:r w:rsidRPr="00C81B84">
              <w:t xml:space="preserve">Andre museums- og kulturverntiltak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87251" w14:textId="77777777" w:rsidR="00EE2529" w:rsidRPr="00C81B84" w:rsidRDefault="00AD5E1E" w:rsidP="00C81B84">
            <w:r w:rsidRPr="00C81B84">
              <w:t>83 375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B659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96650B" w14:textId="77777777" w:rsidR="00EE2529" w:rsidRPr="00C81B84" w:rsidRDefault="00AD5E1E" w:rsidP="00C81B84">
            <w:r w:rsidRPr="00C81B84">
              <w:t>6 281</w:t>
            </w:r>
          </w:p>
        </w:tc>
        <w:tc>
          <w:tcPr>
            <w:tcW w:w="1180" w:type="dxa"/>
            <w:tcBorders>
              <w:top w:val="nil"/>
              <w:left w:val="nil"/>
              <w:bottom w:val="nil"/>
              <w:right w:val="nil"/>
            </w:tcBorders>
            <w:tcMar>
              <w:top w:w="128" w:type="dxa"/>
              <w:left w:w="43" w:type="dxa"/>
              <w:bottom w:w="43" w:type="dxa"/>
              <w:right w:w="43" w:type="dxa"/>
            </w:tcMar>
            <w:vAlign w:val="bottom"/>
          </w:tcPr>
          <w:p w14:paraId="16AF2347" w14:textId="77777777" w:rsidR="00EE2529" w:rsidRPr="00C81B84" w:rsidRDefault="00AD5E1E" w:rsidP="00C81B84">
            <w:r w:rsidRPr="00C81B84">
              <w:t>89 656</w:t>
            </w:r>
          </w:p>
        </w:tc>
      </w:tr>
      <w:tr w:rsidR="00EE2529" w:rsidRPr="00C81B84" w14:paraId="4BF2AB1E" w14:textId="77777777">
        <w:trPr>
          <w:trHeight w:val="380"/>
        </w:trPr>
        <w:tc>
          <w:tcPr>
            <w:tcW w:w="580" w:type="dxa"/>
            <w:tcBorders>
              <w:top w:val="nil"/>
              <w:left w:val="nil"/>
              <w:bottom w:val="nil"/>
              <w:right w:val="nil"/>
            </w:tcBorders>
            <w:tcMar>
              <w:top w:w="128" w:type="dxa"/>
              <w:left w:w="43" w:type="dxa"/>
              <w:bottom w:w="43" w:type="dxa"/>
              <w:right w:w="43" w:type="dxa"/>
            </w:tcMar>
          </w:tcPr>
          <w:p w14:paraId="225104B0" w14:textId="77777777" w:rsidR="00EE2529" w:rsidRPr="00C81B84" w:rsidRDefault="00AD5E1E" w:rsidP="00C81B84">
            <w:r w:rsidRPr="00C81B84">
              <w:t>329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2DAB1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0901A0" w14:textId="77777777" w:rsidR="00EE2529" w:rsidRPr="00C81B84" w:rsidRDefault="00AD5E1E" w:rsidP="00C81B84">
            <w:r w:rsidRPr="00C81B84">
              <w:t>Arkivformål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90050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1ED13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4BF5E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E24919B" w14:textId="77777777" w:rsidR="00EE2529" w:rsidRPr="00C81B84" w:rsidRDefault="00EE2529" w:rsidP="00C81B84"/>
        </w:tc>
      </w:tr>
      <w:tr w:rsidR="00EE2529" w:rsidRPr="00C81B84" w14:paraId="4A3464C3" w14:textId="77777777">
        <w:trPr>
          <w:trHeight w:val="380"/>
        </w:trPr>
        <w:tc>
          <w:tcPr>
            <w:tcW w:w="580" w:type="dxa"/>
            <w:tcBorders>
              <w:top w:val="nil"/>
              <w:left w:val="nil"/>
              <w:bottom w:val="nil"/>
              <w:right w:val="nil"/>
            </w:tcBorders>
            <w:tcMar>
              <w:top w:w="128" w:type="dxa"/>
              <w:left w:w="43" w:type="dxa"/>
              <w:bottom w:w="43" w:type="dxa"/>
              <w:right w:w="43" w:type="dxa"/>
            </w:tcMar>
          </w:tcPr>
          <w:p w14:paraId="379B868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83A5D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7E95B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42F23C" w14:textId="77777777" w:rsidR="00EE2529" w:rsidRPr="00C81B84" w:rsidRDefault="00AD5E1E" w:rsidP="00C81B84">
            <w:r w:rsidRPr="00C81B84">
              <w:t>414 658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3D6B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60178C" w14:textId="77777777" w:rsidR="00EE2529" w:rsidRPr="00C81B84" w:rsidRDefault="00AD5E1E" w:rsidP="00C81B84">
            <w:r w:rsidRPr="00C81B84">
              <w:t>19 388</w:t>
            </w:r>
          </w:p>
        </w:tc>
        <w:tc>
          <w:tcPr>
            <w:tcW w:w="1180" w:type="dxa"/>
            <w:tcBorders>
              <w:top w:val="nil"/>
              <w:left w:val="nil"/>
              <w:bottom w:val="nil"/>
              <w:right w:val="nil"/>
            </w:tcBorders>
            <w:tcMar>
              <w:top w:w="128" w:type="dxa"/>
              <w:left w:w="43" w:type="dxa"/>
              <w:bottom w:w="43" w:type="dxa"/>
              <w:right w:w="43" w:type="dxa"/>
            </w:tcMar>
            <w:vAlign w:val="bottom"/>
          </w:tcPr>
          <w:p w14:paraId="73742821" w14:textId="77777777" w:rsidR="00EE2529" w:rsidRPr="00C81B84" w:rsidRDefault="00AD5E1E" w:rsidP="00C81B84">
            <w:r w:rsidRPr="00C81B84">
              <w:t>434 046</w:t>
            </w:r>
          </w:p>
        </w:tc>
      </w:tr>
      <w:tr w:rsidR="00EE2529" w:rsidRPr="00C81B84" w14:paraId="5D74E7FC" w14:textId="77777777">
        <w:trPr>
          <w:trHeight w:val="380"/>
        </w:trPr>
        <w:tc>
          <w:tcPr>
            <w:tcW w:w="580" w:type="dxa"/>
            <w:tcBorders>
              <w:top w:val="nil"/>
              <w:left w:val="nil"/>
              <w:bottom w:val="nil"/>
              <w:right w:val="nil"/>
            </w:tcBorders>
            <w:tcMar>
              <w:top w:w="128" w:type="dxa"/>
              <w:left w:w="43" w:type="dxa"/>
              <w:bottom w:w="43" w:type="dxa"/>
              <w:right w:w="43" w:type="dxa"/>
            </w:tcMar>
          </w:tcPr>
          <w:p w14:paraId="570A608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263D7D"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11B676"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917C5F" w14:textId="77777777" w:rsidR="00EE2529" w:rsidRPr="00C81B84" w:rsidRDefault="00AD5E1E" w:rsidP="00C81B84">
            <w:r w:rsidRPr="00C81B84">
              <w:t>4 971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5D287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E75DC3" w14:textId="77777777" w:rsidR="00EE2529" w:rsidRPr="00C81B84" w:rsidRDefault="00AD5E1E" w:rsidP="00C81B84">
            <w:r w:rsidRPr="00C81B84">
              <w:t>106</w:t>
            </w:r>
          </w:p>
        </w:tc>
        <w:tc>
          <w:tcPr>
            <w:tcW w:w="1180" w:type="dxa"/>
            <w:tcBorders>
              <w:top w:val="nil"/>
              <w:left w:val="nil"/>
              <w:bottom w:val="nil"/>
              <w:right w:val="nil"/>
            </w:tcBorders>
            <w:tcMar>
              <w:top w:w="128" w:type="dxa"/>
              <w:left w:w="43" w:type="dxa"/>
              <w:bottom w:w="43" w:type="dxa"/>
              <w:right w:w="43" w:type="dxa"/>
            </w:tcMar>
            <w:vAlign w:val="bottom"/>
          </w:tcPr>
          <w:p w14:paraId="3304E293" w14:textId="77777777" w:rsidR="00EE2529" w:rsidRPr="00C81B84" w:rsidRDefault="00AD5E1E" w:rsidP="00C81B84">
            <w:r w:rsidRPr="00C81B84">
              <w:t>5 077</w:t>
            </w:r>
          </w:p>
        </w:tc>
      </w:tr>
      <w:tr w:rsidR="00EE2529" w:rsidRPr="00C81B84" w14:paraId="4DE46460" w14:textId="77777777">
        <w:trPr>
          <w:trHeight w:val="640"/>
        </w:trPr>
        <w:tc>
          <w:tcPr>
            <w:tcW w:w="580" w:type="dxa"/>
            <w:tcBorders>
              <w:top w:val="nil"/>
              <w:left w:val="nil"/>
              <w:bottom w:val="nil"/>
              <w:right w:val="nil"/>
            </w:tcBorders>
            <w:tcMar>
              <w:top w:w="128" w:type="dxa"/>
              <w:left w:w="43" w:type="dxa"/>
              <w:bottom w:w="43" w:type="dxa"/>
              <w:right w:w="43" w:type="dxa"/>
            </w:tcMar>
          </w:tcPr>
          <w:p w14:paraId="68F48C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BC48A8"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3C0FB3"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33287C" w14:textId="77777777" w:rsidR="00EE2529" w:rsidRPr="00C81B84" w:rsidRDefault="00AD5E1E" w:rsidP="00C81B84">
            <w:r w:rsidRPr="00C81B84">
              <w:t>63 610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A4EA7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C3099B" w14:textId="77777777" w:rsidR="00EE2529" w:rsidRPr="00C81B84" w:rsidRDefault="00AD5E1E" w:rsidP="00C81B84">
            <w:r w:rsidRPr="00C81B84">
              <w:t>-7 817</w:t>
            </w:r>
          </w:p>
        </w:tc>
        <w:tc>
          <w:tcPr>
            <w:tcW w:w="1180" w:type="dxa"/>
            <w:tcBorders>
              <w:top w:val="nil"/>
              <w:left w:val="nil"/>
              <w:bottom w:val="nil"/>
              <w:right w:val="nil"/>
            </w:tcBorders>
            <w:tcMar>
              <w:top w:w="128" w:type="dxa"/>
              <w:left w:w="43" w:type="dxa"/>
              <w:bottom w:w="43" w:type="dxa"/>
              <w:right w:w="43" w:type="dxa"/>
            </w:tcMar>
            <w:vAlign w:val="bottom"/>
          </w:tcPr>
          <w:p w14:paraId="50545241" w14:textId="77777777" w:rsidR="00EE2529" w:rsidRPr="00C81B84" w:rsidRDefault="00AD5E1E" w:rsidP="00C81B84">
            <w:r w:rsidRPr="00C81B84">
              <w:t>55 793</w:t>
            </w:r>
          </w:p>
        </w:tc>
      </w:tr>
      <w:tr w:rsidR="00EE2529" w:rsidRPr="00C81B84" w14:paraId="4060F07E" w14:textId="77777777">
        <w:trPr>
          <w:trHeight w:val="380"/>
        </w:trPr>
        <w:tc>
          <w:tcPr>
            <w:tcW w:w="580" w:type="dxa"/>
            <w:tcBorders>
              <w:top w:val="nil"/>
              <w:left w:val="nil"/>
              <w:bottom w:val="nil"/>
              <w:right w:val="nil"/>
            </w:tcBorders>
            <w:tcMar>
              <w:top w:w="128" w:type="dxa"/>
              <w:left w:w="43" w:type="dxa"/>
              <w:bottom w:w="43" w:type="dxa"/>
              <w:right w:w="43" w:type="dxa"/>
            </w:tcMar>
          </w:tcPr>
          <w:p w14:paraId="4DEB8B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5DD6B0"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B01FAC7" w14:textId="77777777" w:rsidR="00EE2529" w:rsidRPr="00C81B84" w:rsidRDefault="00AD5E1E" w:rsidP="00C81B84">
            <w:r w:rsidRPr="00C81B84">
              <w:t xml:space="preserve">Arkivtiltak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FE59CA" w14:textId="77777777" w:rsidR="00EE2529" w:rsidRPr="00C81B84" w:rsidRDefault="00AD5E1E" w:rsidP="00C81B84">
            <w:r w:rsidRPr="00C81B84">
              <w:t>9 610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C78EB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BC1299" w14:textId="77777777" w:rsidR="00EE2529" w:rsidRPr="00C81B84" w:rsidRDefault="00AD5E1E" w:rsidP="00C81B84">
            <w:r w:rsidRPr="00C81B84">
              <w:t>205</w:t>
            </w:r>
          </w:p>
        </w:tc>
        <w:tc>
          <w:tcPr>
            <w:tcW w:w="1180" w:type="dxa"/>
            <w:tcBorders>
              <w:top w:val="nil"/>
              <w:left w:val="nil"/>
              <w:bottom w:val="nil"/>
              <w:right w:val="nil"/>
            </w:tcBorders>
            <w:tcMar>
              <w:top w:w="128" w:type="dxa"/>
              <w:left w:w="43" w:type="dxa"/>
              <w:bottom w:w="43" w:type="dxa"/>
              <w:right w:w="43" w:type="dxa"/>
            </w:tcMar>
            <w:vAlign w:val="bottom"/>
          </w:tcPr>
          <w:p w14:paraId="75224FEB" w14:textId="77777777" w:rsidR="00EE2529" w:rsidRPr="00C81B84" w:rsidRDefault="00AD5E1E" w:rsidP="00C81B84">
            <w:r w:rsidRPr="00C81B84">
              <w:t>9 815</w:t>
            </w:r>
          </w:p>
        </w:tc>
      </w:tr>
      <w:tr w:rsidR="00EE2529" w:rsidRPr="00C81B84" w14:paraId="25CF96C0" w14:textId="77777777">
        <w:trPr>
          <w:trHeight w:val="380"/>
        </w:trPr>
        <w:tc>
          <w:tcPr>
            <w:tcW w:w="580" w:type="dxa"/>
            <w:tcBorders>
              <w:top w:val="nil"/>
              <w:left w:val="nil"/>
              <w:bottom w:val="nil"/>
              <w:right w:val="nil"/>
            </w:tcBorders>
            <w:tcMar>
              <w:top w:w="128" w:type="dxa"/>
              <w:left w:w="43" w:type="dxa"/>
              <w:bottom w:w="43" w:type="dxa"/>
              <w:right w:w="43" w:type="dxa"/>
            </w:tcMar>
          </w:tcPr>
          <w:p w14:paraId="61F6F101"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88AE6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973C45" w14:textId="77777777" w:rsidR="00EE2529" w:rsidRPr="00C81B84" w:rsidRDefault="00AD5E1E" w:rsidP="00C81B84">
            <w:r w:rsidRPr="00C81B84">
              <w:t>Film- og dataspillformål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F00C4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3677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74329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EC6A5B2" w14:textId="77777777" w:rsidR="00EE2529" w:rsidRPr="00C81B84" w:rsidRDefault="00EE2529" w:rsidP="00C81B84"/>
        </w:tc>
      </w:tr>
      <w:tr w:rsidR="00EE2529" w:rsidRPr="00C81B84" w14:paraId="2325ED9E" w14:textId="77777777">
        <w:trPr>
          <w:trHeight w:val="380"/>
        </w:trPr>
        <w:tc>
          <w:tcPr>
            <w:tcW w:w="580" w:type="dxa"/>
            <w:tcBorders>
              <w:top w:val="nil"/>
              <w:left w:val="nil"/>
              <w:bottom w:val="nil"/>
              <w:right w:val="nil"/>
            </w:tcBorders>
            <w:tcMar>
              <w:top w:w="128" w:type="dxa"/>
              <w:left w:w="43" w:type="dxa"/>
              <w:bottom w:w="43" w:type="dxa"/>
              <w:right w:w="43" w:type="dxa"/>
            </w:tcMar>
          </w:tcPr>
          <w:p w14:paraId="27D70B9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E51A9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38FDA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6896F7" w14:textId="77777777" w:rsidR="00EE2529" w:rsidRPr="00C81B84" w:rsidRDefault="00AD5E1E" w:rsidP="00C81B84">
            <w:r w:rsidRPr="00C81B84">
              <w:t>126 449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42F4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46EE25" w14:textId="77777777" w:rsidR="00EE2529" w:rsidRPr="00C81B84" w:rsidRDefault="00AD5E1E" w:rsidP="00C81B84">
            <w:r w:rsidRPr="00C81B84">
              <w:t>3 258</w:t>
            </w:r>
          </w:p>
        </w:tc>
        <w:tc>
          <w:tcPr>
            <w:tcW w:w="1180" w:type="dxa"/>
            <w:tcBorders>
              <w:top w:val="nil"/>
              <w:left w:val="nil"/>
              <w:bottom w:val="nil"/>
              <w:right w:val="nil"/>
            </w:tcBorders>
            <w:tcMar>
              <w:top w:w="128" w:type="dxa"/>
              <w:left w:w="43" w:type="dxa"/>
              <w:bottom w:w="43" w:type="dxa"/>
              <w:right w:w="43" w:type="dxa"/>
            </w:tcMar>
            <w:vAlign w:val="bottom"/>
          </w:tcPr>
          <w:p w14:paraId="2B2AC720" w14:textId="77777777" w:rsidR="00EE2529" w:rsidRPr="00C81B84" w:rsidRDefault="00AD5E1E" w:rsidP="00C81B84">
            <w:r w:rsidRPr="00C81B84">
              <w:t>129 707</w:t>
            </w:r>
          </w:p>
        </w:tc>
      </w:tr>
      <w:tr w:rsidR="00EE2529" w:rsidRPr="00C81B84" w14:paraId="6D19A2CE" w14:textId="77777777">
        <w:trPr>
          <w:trHeight w:val="380"/>
        </w:trPr>
        <w:tc>
          <w:tcPr>
            <w:tcW w:w="580" w:type="dxa"/>
            <w:tcBorders>
              <w:top w:val="nil"/>
              <w:left w:val="nil"/>
              <w:bottom w:val="nil"/>
              <w:right w:val="nil"/>
            </w:tcBorders>
            <w:tcMar>
              <w:top w:w="128" w:type="dxa"/>
              <w:left w:w="43" w:type="dxa"/>
              <w:bottom w:w="43" w:type="dxa"/>
              <w:right w:w="43" w:type="dxa"/>
            </w:tcMar>
          </w:tcPr>
          <w:p w14:paraId="01199B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7B7D7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88FE38"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8D944C" w14:textId="77777777" w:rsidR="00EE2529" w:rsidRPr="00C81B84" w:rsidRDefault="00AD5E1E" w:rsidP="00C81B84">
            <w:r w:rsidRPr="00C81B84">
              <w:t>6 998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7ED51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C1B702" w14:textId="77777777" w:rsidR="00EE2529" w:rsidRPr="00C81B84" w:rsidRDefault="00AD5E1E" w:rsidP="00C81B84">
            <w:r w:rsidRPr="00C81B84">
              <w:t>149</w:t>
            </w:r>
          </w:p>
        </w:tc>
        <w:tc>
          <w:tcPr>
            <w:tcW w:w="1180" w:type="dxa"/>
            <w:tcBorders>
              <w:top w:val="nil"/>
              <w:left w:val="nil"/>
              <w:bottom w:val="nil"/>
              <w:right w:val="nil"/>
            </w:tcBorders>
            <w:tcMar>
              <w:top w:w="128" w:type="dxa"/>
              <w:left w:w="43" w:type="dxa"/>
              <w:bottom w:w="43" w:type="dxa"/>
              <w:right w:w="43" w:type="dxa"/>
            </w:tcMar>
            <w:vAlign w:val="bottom"/>
          </w:tcPr>
          <w:p w14:paraId="6C96B7E4" w14:textId="77777777" w:rsidR="00EE2529" w:rsidRPr="00C81B84" w:rsidRDefault="00AD5E1E" w:rsidP="00C81B84">
            <w:r w:rsidRPr="00C81B84">
              <w:t>7 147</w:t>
            </w:r>
          </w:p>
        </w:tc>
      </w:tr>
      <w:tr w:rsidR="00EE2529" w:rsidRPr="00C81B84" w14:paraId="50C9A4EA" w14:textId="77777777">
        <w:trPr>
          <w:trHeight w:val="380"/>
        </w:trPr>
        <w:tc>
          <w:tcPr>
            <w:tcW w:w="580" w:type="dxa"/>
            <w:tcBorders>
              <w:top w:val="nil"/>
              <w:left w:val="nil"/>
              <w:bottom w:val="nil"/>
              <w:right w:val="nil"/>
            </w:tcBorders>
            <w:tcMar>
              <w:top w:w="128" w:type="dxa"/>
              <w:left w:w="43" w:type="dxa"/>
              <w:bottom w:w="43" w:type="dxa"/>
              <w:right w:w="43" w:type="dxa"/>
            </w:tcMar>
          </w:tcPr>
          <w:p w14:paraId="0B87B8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B007EE"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2D20E9" w14:textId="77777777" w:rsidR="00EE2529" w:rsidRPr="00C81B84" w:rsidRDefault="00AD5E1E" w:rsidP="00C81B84">
            <w:r w:rsidRPr="00C81B84">
              <w:t xml:space="preserve">Filmfondet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545067" w14:textId="77777777" w:rsidR="00EE2529" w:rsidRPr="00C81B84" w:rsidRDefault="00AD5E1E" w:rsidP="00C81B84">
            <w:r w:rsidRPr="00C81B84">
              <w:t>625 550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9D5D6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14238A" w14:textId="77777777" w:rsidR="00EE2529" w:rsidRPr="00C81B84" w:rsidRDefault="00AD5E1E" w:rsidP="00C81B84">
            <w:r w:rsidRPr="00C81B84">
              <w:t>11 261</w:t>
            </w:r>
          </w:p>
        </w:tc>
        <w:tc>
          <w:tcPr>
            <w:tcW w:w="1180" w:type="dxa"/>
            <w:tcBorders>
              <w:top w:val="nil"/>
              <w:left w:val="nil"/>
              <w:bottom w:val="nil"/>
              <w:right w:val="nil"/>
            </w:tcBorders>
            <w:tcMar>
              <w:top w:w="128" w:type="dxa"/>
              <w:left w:w="43" w:type="dxa"/>
              <w:bottom w:w="43" w:type="dxa"/>
              <w:right w:w="43" w:type="dxa"/>
            </w:tcMar>
            <w:vAlign w:val="bottom"/>
          </w:tcPr>
          <w:p w14:paraId="36A41BC2" w14:textId="77777777" w:rsidR="00EE2529" w:rsidRPr="00C81B84" w:rsidRDefault="00AD5E1E" w:rsidP="00C81B84">
            <w:r w:rsidRPr="00C81B84">
              <w:t>636 811</w:t>
            </w:r>
          </w:p>
        </w:tc>
      </w:tr>
      <w:tr w:rsidR="00EE2529" w:rsidRPr="00C81B84" w14:paraId="706AE434" w14:textId="77777777">
        <w:trPr>
          <w:trHeight w:val="640"/>
        </w:trPr>
        <w:tc>
          <w:tcPr>
            <w:tcW w:w="580" w:type="dxa"/>
            <w:tcBorders>
              <w:top w:val="nil"/>
              <w:left w:val="nil"/>
              <w:bottom w:val="nil"/>
              <w:right w:val="nil"/>
            </w:tcBorders>
            <w:tcMar>
              <w:top w:w="128" w:type="dxa"/>
              <w:left w:w="43" w:type="dxa"/>
              <w:bottom w:w="43" w:type="dxa"/>
              <w:right w:w="43" w:type="dxa"/>
            </w:tcMar>
          </w:tcPr>
          <w:p w14:paraId="62C881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273776"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877BFE" w14:textId="77777777" w:rsidR="00EE2529" w:rsidRPr="00C81B84" w:rsidRDefault="00AD5E1E" w:rsidP="00C81B84">
            <w:r w:rsidRPr="00C81B84">
              <w:t xml:space="preserve">Insentivordningen for film- og serieproduksjoner,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AC75C0" w14:textId="77777777" w:rsidR="00EE2529" w:rsidRPr="00C81B84" w:rsidRDefault="00AD5E1E" w:rsidP="00C81B84">
            <w:r w:rsidRPr="00C81B84">
              <w:t>39 500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2DFC4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32F140" w14:textId="77777777" w:rsidR="00EE2529" w:rsidRPr="00C81B84" w:rsidRDefault="00AD5E1E" w:rsidP="00C81B84">
            <w:r w:rsidRPr="00C81B84">
              <w:t>844</w:t>
            </w:r>
          </w:p>
        </w:tc>
        <w:tc>
          <w:tcPr>
            <w:tcW w:w="1180" w:type="dxa"/>
            <w:tcBorders>
              <w:top w:val="nil"/>
              <w:left w:val="nil"/>
              <w:bottom w:val="nil"/>
              <w:right w:val="nil"/>
            </w:tcBorders>
            <w:tcMar>
              <w:top w:w="128" w:type="dxa"/>
              <w:left w:w="43" w:type="dxa"/>
              <w:bottom w:w="43" w:type="dxa"/>
              <w:right w:w="43" w:type="dxa"/>
            </w:tcMar>
            <w:vAlign w:val="bottom"/>
          </w:tcPr>
          <w:p w14:paraId="4B5E0176" w14:textId="77777777" w:rsidR="00EE2529" w:rsidRPr="00C81B84" w:rsidRDefault="00AD5E1E" w:rsidP="00C81B84">
            <w:r w:rsidRPr="00C81B84">
              <w:t>40 344</w:t>
            </w:r>
          </w:p>
        </w:tc>
      </w:tr>
      <w:tr w:rsidR="00EE2529" w:rsidRPr="00C81B84" w14:paraId="28EA7F9C" w14:textId="77777777">
        <w:trPr>
          <w:trHeight w:val="380"/>
        </w:trPr>
        <w:tc>
          <w:tcPr>
            <w:tcW w:w="580" w:type="dxa"/>
            <w:tcBorders>
              <w:top w:val="nil"/>
              <w:left w:val="nil"/>
              <w:bottom w:val="nil"/>
              <w:right w:val="nil"/>
            </w:tcBorders>
            <w:tcMar>
              <w:top w:w="128" w:type="dxa"/>
              <w:left w:w="43" w:type="dxa"/>
              <w:bottom w:w="43" w:type="dxa"/>
              <w:right w:w="43" w:type="dxa"/>
            </w:tcMar>
          </w:tcPr>
          <w:p w14:paraId="4FC1A50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E44353"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F79BD3" w14:textId="77777777" w:rsidR="00EE2529" w:rsidRPr="00C81B84" w:rsidRDefault="00AD5E1E" w:rsidP="00C81B84">
            <w:r w:rsidRPr="00C81B84">
              <w:t xml:space="preserve">Regionale filmvirksomheter,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21AADE" w14:textId="77777777" w:rsidR="00EE2529" w:rsidRPr="00C81B84" w:rsidRDefault="00AD5E1E" w:rsidP="00C81B84">
            <w:r w:rsidRPr="00C81B84">
              <w:t>114 620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A4EFD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923293" w14:textId="77777777" w:rsidR="00EE2529" w:rsidRPr="00C81B84" w:rsidRDefault="00AD5E1E" w:rsidP="00C81B84">
            <w:r w:rsidRPr="00C81B84">
              <w:t>2 448</w:t>
            </w:r>
          </w:p>
        </w:tc>
        <w:tc>
          <w:tcPr>
            <w:tcW w:w="1180" w:type="dxa"/>
            <w:tcBorders>
              <w:top w:val="nil"/>
              <w:left w:val="nil"/>
              <w:bottom w:val="nil"/>
              <w:right w:val="nil"/>
            </w:tcBorders>
            <w:tcMar>
              <w:top w:w="128" w:type="dxa"/>
              <w:left w:w="43" w:type="dxa"/>
              <w:bottom w:w="43" w:type="dxa"/>
              <w:right w:w="43" w:type="dxa"/>
            </w:tcMar>
            <w:vAlign w:val="bottom"/>
          </w:tcPr>
          <w:p w14:paraId="1AAAE39B" w14:textId="77777777" w:rsidR="00EE2529" w:rsidRPr="00C81B84" w:rsidRDefault="00AD5E1E" w:rsidP="00C81B84">
            <w:r w:rsidRPr="00C81B84">
              <w:t>117 068</w:t>
            </w:r>
          </w:p>
        </w:tc>
      </w:tr>
      <w:tr w:rsidR="00EE2529" w:rsidRPr="00C81B84" w14:paraId="61481A75" w14:textId="77777777">
        <w:trPr>
          <w:trHeight w:val="640"/>
        </w:trPr>
        <w:tc>
          <w:tcPr>
            <w:tcW w:w="580" w:type="dxa"/>
            <w:tcBorders>
              <w:top w:val="nil"/>
              <w:left w:val="nil"/>
              <w:bottom w:val="nil"/>
              <w:right w:val="nil"/>
            </w:tcBorders>
            <w:tcMar>
              <w:top w:w="128" w:type="dxa"/>
              <w:left w:w="43" w:type="dxa"/>
              <w:bottom w:w="43" w:type="dxa"/>
              <w:right w:w="43" w:type="dxa"/>
            </w:tcMar>
          </w:tcPr>
          <w:p w14:paraId="472E566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B5288C"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E1641D" w14:textId="77777777" w:rsidR="00EE2529" w:rsidRPr="00C81B84" w:rsidRDefault="00AD5E1E" w:rsidP="00C81B84">
            <w:r w:rsidRPr="00C81B84">
              <w:t xml:space="preserve">Internasjonale film- og </w:t>
            </w:r>
            <w:proofErr w:type="gramStart"/>
            <w:r w:rsidRPr="00C81B84">
              <w:t xml:space="preserve">medieavtaler,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CAA3E5" w14:textId="77777777" w:rsidR="00EE2529" w:rsidRPr="00C81B84" w:rsidRDefault="00AD5E1E" w:rsidP="00C81B84">
            <w:r w:rsidRPr="00C81B84">
              <w:t>20 060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FE6F9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0BE72C" w14:textId="77777777" w:rsidR="00EE2529" w:rsidRPr="00C81B84" w:rsidRDefault="00AD5E1E" w:rsidP="00C81B84">
            <w:r w:rsidRPr="00C81B84">
              <w:t>428</w:t>
            </w:r>
          </w:p>
        </w:tc>
        <w:tc>
          <w:tcPr>
            <w:tcW w:w="1180" w:type="dxa"/>
            <w:tcBorders>
              <w:top w:val="nil"/>
              <w:left w:val="nil"/>
              <w:bottom w:val="nil"/>
              <w:right w:val="nil"/>
            </w:tcBorders>
            <w:tcMar>
              <w:top w:w="128" w:type="dxa"/>
              <w:left w:w="43" w:type="dxa"/>
              <w:bottom w:w="43" w:type="dxa"/>
              <w:right w:w="43" w:type="dxa"/>
            </w:tcMar>
            <w:vAlign w:val="bottom"/>
          </w:tcPr>
          <w:p w14:paraId="17B04B5E" w14:textId="77777777" w:rsidR="00EE2529" w:rsidRPr="00C81B84" w:rsidRDefault="00AD5E1E" w:rsidP="00C81B84">
            <w:r w:rsidRPr="00C81B84">
              <w:t>20 488</w:t>
            </w:r>
          </w:p>
        </w:tc>
      </w:tr>
      <w:tr w:rsidR="00EE2529" w:rsidRPr="00C81B84" w14:paraId="76DE83AB" w14:textId="77777777">
        <w:trPr>
          <w:trHeight w:val="380"/>
        </w:trPr>
        <w:tc>
          <w:tcPr>
            <w:tcW w:w="580" w:type="dxa"/>
            <w:tcBorders>
              <w:top w:val="nil"/>
              <w:left w:val="nil"/>
              <w:bottom w:val="nil"/>
              <w:right w:val="nil"/>
            </w:tcBorders>
            <w:tcMar>
              <w:top w:w="128" w:type="dxa"/>
              <w:left w:w="43" w:type="dxa"/>
              <w:bottom w:w="43" w:type="dxa"/>
              <w:right w:w="43" w:type="dxa"/>
            </w:tcMar>
          </w:tcPr>
          <w:p w14:paraId="262BD50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97E479"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24F6FC" w14:textId="77777777" w:rsidR="00EE2529" w:rsidRPr="00C81B84" w:rsidRDefault="00AD5E1E" w:rsidP="00C81B84">
            <w:r w:rsidRPr="00C81B84">
              <w:t xml:space="preserve">Film- og dataspilltiltak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23F34C" w14:textId="77777777" w:rsidR="00EE2529" w:rsidRPr="00C81B84" w:rsidRDefault="00AD5E1E" w:rsidP="00C81B84">
            <w:r w:rsidRPr="00C81B84">
              <w:t>30 725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39649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D55869" w14:textId="77777777" w:rsidR="00EE2529" w:rsidRPr="00C81B84" w:rsidRDefault="00AD5E1E" w:rsidP="00C81B84">
            <w:r w:rsidRPr="00C81B84">
              <w:t>3 456</w:t>
            </w:r>
          </w:p>
        </w:tc>
        <w:tc>
          <w:tcPr>
            <w:tcW w:w="1180" w:type="dxa"/>
            <w:tcBorders>
              <w:top w:val="nil"/>
              <w:left w:val="nil"/>
              <w:bottom w:val="nil"/>
              <w:right w:val="nil"/>
            </w:tcBorders>
            <w:tcMar>
              <w:top w:w="128" w:type="dxa"/>
              <w:left w:w="43" w:type="dxa"/>
              <w:bottom w:w="43" w:type="dxa"/>
              <w:right w:w="43" w:type="dxa"/>
            </w:tcMar>
            <w:vAlign w:val="bottom"/>
          </w:tcPr>
          <w:p w14:paraId="4EADA6A2" w14:textId="77777777" w:rsidR="00EE2529" w:rsidRPr="00C81B84" w:rsidRDefault="00AD5E1E" w:rsidP="00C81B84">
            <w:r w:rsidRPr="00C81B84">
              <w:t>34 181</w:t>
            </w:r>
          </w:p>
        </w:tc>
      </w:tr>
      <w:tr w:rsidR="00EE2529" w:rsidRPr="00C81B84" w14:paraId="63A19171" w14:textId="77777777">
        <w:trPr>
          <w:trHeight w:val="380"/>
        </w:trPr>
        <w:tc>
          <w:tcPr>
            <w:tcW w:w="580" w:type="dxa"/>
            <w:tcBorders>
              <w:top w:val="nil"/>
              <w:left w:val="nil"/>
              <w:bottom w:val="nil"/>
              <w:right w:val="nil"/>
            </w:tcBorders>
            <w:tcMar>
              <w:top w:w="128" w:type="dxa"/>
              <w:left w:w="43" w:type="dxa"/>
              <w:bottom w:w="43" w:type="dxa"/>
              <w:right w:w="43" w:type="dxa"/>
            </w:tcMar>
          </w:tcPr>
          <w:p w14:paraId="516E29C3"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44F46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602594" w14:textId="77777777" w:rsidR="00EE2529" w:rsidRPr="00C81B84" w:rsidRDefault="00AD5E1E" w:rsidP="00C81B84">
            <w:r w:rsidRPr="00C81B84">
              <w:t>Medieformål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8E474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52391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64818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9C98936" w14:textId="77777777" w:rsidR="00EE2529" w:rsidRPr="00C81B84" w:rsidRDefault="00EE2529" w:rsidP="00C81B84"/>
        </w:tc>
      </w:tr>
      <w:tr w:rsidR="00EE2529" w:rsidRPr="00C81B84" w14:paraId="1F1ACBE2" w14:textId="77777777">
        <w:trPr>
          <w:trHeight w:val="380"/>
        </w:trPr>
        <w:tc>
          <w:tcPr>
            <w:tcW w:w="580" w:type="dxa"/>
            <w:tcBorders>
              <w:top w:val="nil"/>
              <w:left w:val="nil"/>
              <w:bottom w:val="nil"/>
              <w:right w:val="nil"/>
            </w:tcBorders>
            <w:tcMar>
              <w:top w:w="128" w:type="dxa"/>
              <w:left w:w="43" w:type="dxa"/>
              <w:bottom w:w="43" w:type="dxa"/>
              <w:right w:w="43" w:type="dxa"/>
            </w:tcMar>
          </w:tcPr>
          <w:p w14:paraId="4855781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EBD9C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0D6FB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83BEEF" w14:textId="77777777" w:rsidR="00EE2529" w:rsidRPr="00C81B84" w:rsidRDefault="00AD5E1E" w:rsidP="00C81B84">
            <w:r w:rsidRPr="00C81B84">
              <w:t>59 277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40AF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B1D5E" w14:textId="77777777" w:rsidR="00EE2529" w:rsidRPr="00C81B84" w:rsidRDefault="00AD5E1E" w:rsidP="00C81B84">
            <w:r w:rsidRPr="00C81B84">
              <w:t>-1 570</w:t>
            </w:r>
          </w:p>
        </w:tc>
        <w:tc>
          <w:tcPr>
            <w:tcW w:w="1180" w:type="dxa"/>
            <w:tcBorders>
              <w:top w:val="nil"/>
              <w:left w:val="nil"/>
              <w:bottom w:val="nil"/>
              <w:right w:val="nil"/>
            </w:tcBorders>
            <w:tcMar>
              <w:top w:w="128" w:type="dxa"/>
              <w:left w:w="43" w:type="dxa"/>
              <w:bottom w:w="43" w:type="dxa"/>
              <w:right w:w="43" w:type="dxa"/>
            </w:tcMar>
            <w:vAlign w:val="bottom"/>
          </w:tcPr>
          <w:p w14:paraId="0CC28FFE" w14:textId="77777777" w:rsidR="00EE2529" w:rsidRPr="00C81B84" w:rsidRDefault="00AD5E1E" w:rsidP="00C81B84">
            <w:r w:rsidRPr="00C81B84">
              <w:t>57 707</w:t>
            </w:r>
          </w:p>
        </w:tc>
      </w:tr>
      <w:tr w:rsidR="00EE2529" w:rsidRPr="00C81B84" w14:paraId="2721B61C" w14:textId="77777777">
        <w:trPr>
          <w:trHeight w:val="380"/>
        </w:trPr>
        <w:tc>
          <w:tcPr>
            <w:tcW w:w="580" w:type="dxa"/>
            <w:tcBorders>
              <w:top w:val="nil"/>
              <w:left w:val="nil"/>
              <w:bottom w:val="nil"/>
              <w:right w:val="nil"/>
            </w:tcBorders>
            <w:tcMar>
              <w:top w:w="128" w:type="dxa"/>
              <w:left w:w="43" w:type="dxa"/>
              <w:bottom w:w="43" w:type="dxa"/>
              <w:right w:w="43" w:type="dxa"/>
            </w:tcMar>
          </w:tcPr>
          <w:p w14:paraId="620C50F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8A6ECB"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C92689"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D7FF81" w14:textId="77777777" w:rsidR="00EE2529" w:rsidRPr="00C81B84" w:rsidRDefault="00AD5E1E" w:rsidP="00C81B84">
            <w:r w:rsidRPr="00C81B84">
              <w:t>2 956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71D8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868C8D" w14:textId="77777777" w:rsidR="00EE2529" w:rsidRPr="00C81B84" w:rsidRDefault="00AD5E1E" w:rsidP="00C81B84">
            <w:r w:rsidRPr="00C81B84">
              <w:t>63</w:t>
            </w:r>
          </w:p>
        </w:tc>
        <w:tc>
          <w:tcPr>
            <w:tcW w:w="1180" w:type="dxa"/>
            <w:tcBorders>
              <w:top w:val="nil"/>
              <w:left w:val="nil"/>
              <w:bottom w:val="nil"/>
              <w:right w:val="nil"/>
            </w:tcBorders>
            <w:tcMar>
              <w:top w:w="128" w:type="dxa"/>
              <w:left w:w="43" w:type="dxa"/>
              <w:bottom w:w="43" w:type="dxa"/>
              <w:right w:w="43" w:type="dxa"/>
            </w:tcMar>
            <w:vAlign w:val="bottom"/>
          </w:tcPr>
          <w:p w14:paraId="74CAE78B" w14:textId="77777777" w:rsidR="00EE2529" w:rsidRPr="00C81B84" w:rsidRDefault="00AD5E1E" w:rsidP="00C81B84">
            <w:r w:rsidRPr="00C81B84">
              <w:t>3 019</w:t>
            </w:r>
          </w:p>
        </w:tc>
      </w:tr>
      <w:tr w:rsidR="00EE2529" w:rsidRPr="00C81B84" w14:paraId="61246C8F" w14:textId="77777777">
        <w:trPr>
          <w:trHeight w:val="380"/>
        </w:trPr>
        <w:tc>
          <w:tcPr>
            <w:tcW w:w="580" w:type="dxa"/>
            <w:tcBorders>
              <w:top w:val="nil"/>
              <w:left w:val="nil"/>
              <w:bottom w:val="nil"/>
              <w:right w:val="nil"/>
            </w:tcBorders>
            <w:tcMar>
              <w:top w:w="128" w:type="dxa"/>
              <w:left w:w="43" w:type="dxa"/>
              <w:bottom w:w="43" w:type="dxa"/>
              <w:right w:w="43" w:type="dxa"/>
            </w:tcMar>
          </w:tcPr>
          <w:p w14:paraId="535418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362548"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412209" w14:textId="77777777" w:rsidR="00EE2529" w:rsidRPr="00C81B84" w:rsidRDefault="00AD5E1E" w:rsidP="00C81B84">
            <w:r w:rsidRPr="00C81B84">
              <w:t xml:space="preserve">Mediestøtte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C375CE" w14:textId="77777777" w:rsidR="00EE2529" w:rsidRPr="00C81B84" w:rsidRDefault="00AD5E1E" w:rsidP="00C81B84">
            <w:r w:rsidRPr="00C81B84">
              <w:t>461 985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8B451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E55FEF" w14:textId="77777777" w:rsidR="00EE2529" w:rsidRPr="00C81B84" w:rsidRDefault="00AD5E1E" w:rsidP="00C81B84">
            <w:r w:rsidRPr="00C81B84">
              <w:t>9 868</w:t>
            </w:r>
          </w:p>
        </w:tc>
        <w:tc>
          <w:tcPr>
            <w:tcW w:w="1180" w:type="dxa"/>
            <w:tcBorders>
              <w:top w:val="nil"/>
              <w:left w:val="nil"/>
              <w:bottom w:val="nil"/>
              <w:right w:val="nil"/>
            </w:tcBorders>
            <w:tcMar>
              <w:top w:w="128" w:type="dxa"/>
              <w:left w:w="43" w:type="dxa"/>
              <w:bottom w:w="43" w:type="dxa"/>
              <w:right w:w="43" w:type="dxa"/>
            </w:tcMar>
            <w:vAlign w:val="bottom"/>
          </w:tcPr>
          <w:p w14:paraId="719E4E08" w14:textId="77777777" w:rsidR="00EE2529" w:rsidRPr="00C81B84" w:rsidRDefault="00AD5E1E" w:rsidP="00C81B84">
            <w:r w:rsidRPr="00C81B84">
              <w:t>471 853</w:t>
            </w:r>
          </w:p>
        </w:tc>
      </w:tr>
      <w:tr w:rsidR="00EE2529" w:rsidRPr="00C81B84" w14:paraId="3C4DF7E8" w14:textId="77777777">
        <w:trPr>
          <w:trHeight w:val="380"/>
        </w:trPr>
        <w:tc>
          <w:tcPr>
            <w:tcW w:w="580" w:type="dxa"/>
            <w:tcBorders>
              <w:top w:val="nil"/>
              <w:left w:val="nil"/>
              <w:bottom w:val="nil"/>
              <w:right w:val="nil"/>
            </w:tcBorders>
            <w:tcMar>
              <w:top w:w="128" w:type="dxa"/>
              <w:left w:w="43" w:type="dxa"/>
              <w:bottom w:w="43" w:type="dxa"/>
              <w:right w:w="43" w:type="dxa"/>
            </w:tcMar>
          </w:tcPr>
          <w:p w14:paraId="4D659A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DC074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0F3FAE" w14:textId="77777777" w:rsidR="00EE2529" w:rsidRPr="00C81B84" w:rsidRDefault="00AD5E1E" w:rsidP="00C81B84">
            <w:r w:rsidRPr="00C81B84">
              <w:t xml:space="preserve">Medietiltak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0A9B61" w14:textId="77777777" w:rsidR="00EE2529" w:rsidRPr="00C81B84" w:rsidRDefault="00AD5E1E" w:rsidP="00C81B84">
            <w:r w:rsidRPr="00C81B84">
              <w:t>22 530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F78F5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1B6F2" w14:textId="77777777" w:rsidR="00EE2529" w:rsidRPr="00C81B84" w:rsidRDefault="00AD5E1E" w:rsidP="00C81B84">
            <w:r w:rsidRPr="00C81B84">
              <w:t>2 981</w:t>
            </w:r>
          </w:p>
        </w:tc>
        <w:tc>
          <w:tcPr>
            <w:tcW w:w="1180" w:type="dxa"/>
            <w:tcBorders>
              <w:top w:val="nil"/>
              <w:left w:val="nil"/>
              <w:bottom w:val="nil"/>
              <w:right w:val="nil"/>
            </w:tcBorders>
            <w:tcMar>
              <w:top w:w="128" w:type="dxa"/>
              <w:left w:w="43" w:type="dxa"/>
              <w:bottom w:w="43" w:type="dxa"/>
              <w:right w:w="43" w:type="dxa"/>
            </w:tcMar>
            <w:vAlign w:val="bottom"/>
          </w:tcPr>
          <w:p w14:paraId="6214354F" w14:textId="77777777" w:rsidR="00EE2529" w:rsidRPr="00C81B84" w:rsidRDefault="00AD5E1E" w:rsidP="00C81B84">
            <w:r w:rsidRPr="00C81B84">
              <w:t>25 511</w:t>
            </w:r>
          </w:p>
        </w:tc>
      </w:tr>
      <w:tr w:rsidR="00EE2529" w:rsidRPr="00C81B84" w14:paraId="64AE6907" w14:textId="77777777">
        <w:trPr>
          <w:trHeight w:val="640"/>
        </w:trPr>
        <w:tc>
          <w:tcPr>
            <w:tcW w:w="580" w:type="dxa"/>
            <w:tcBorders>
              <w:top w:val="nil"/>
              <w:left w:val="nil"/>
              <w:bottom w:val="nil"/>
              <w:right w:val="nil"/>
            </w:tcBorders>
            <w:tcMar>
              <w:top w:w="128" w:type="dxa"/>
              <w:left w:w="43" w:type="dxa"/>
              <w:bottom w:w="43" w:type="dxa"/>
              <w:right w:w="43" w:type="dxa"/>
            </w:tcMar>
          </w:tcPr>
          <w:p w14:paraId="162C61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B13CEF"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7B6489" w14:textId="77777777" w:rsidR="00EE2529" w:rsidRPr="00C81B84" w:rsidRDefault="00AD5E1E" w:rsidP="00C81B84">
            <w:r w:rsidRPr="00C81B84">
              <w:t xml:space="preserve">Tilskudd til lokale lyd- og bildemedier,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CC88BA" w14:textId="77777777" w:rsidR="00EE2529" w:rsidRPr="00C81B84" w:rsidRDefault="00AD5E1E" w:rsidP="00C81B84">
            <w:r w:rsidRPr="00C81B84">
              <w:t>22 240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A620D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458BDA" w14:textId="77777777" w:rsidR="00EE2529" w:rsidRPr="00C81B84" w:rsidRDefault="00AD5E1E" w:rsidP="00C81B84">
            <w:r w:rsidRPr="00C81B84">
              <w:t>475</w:t>
            </w:r>
          </w:p>
        </w:tc>
        <w:tc>
          <w:tcPr>
            <w:tcW w:w="1180" w:type="dxa"/>
            <w:tcBorders>
              <w:top w:val="nil"/>
              <w:left w:val="nil"/>
              <w:bottom w:val="nil"/>
              <w:right w:val="nil"/>
            </w:tcBorders>
            <w:tcMar>
              <w:top w:w="128" w:type="dxa"/>
              <w:left w:w="43" w:type="dxa"/>
              <w:bottom w:w="43" w:type="dxa"/>
              <w:right w:w="43" w:type="dxa"/>
            </w:tcMar>
            <w:vAlign w:val="bottom"/>
          </w:tcPr>
          <w:p w14:paraId="2512FE31" w14:textId="77777777" w:rsidR="00EE2529" w:rsidRPr="00C81B84" w:rsidRDefault="00AD5E1E" w:rsidP="00C81B84">
            <w:r w:rsidRPr="00C81B84">
              <w:t>22 715</w:t>
            </w:r>
          </w:p>
        </w:tc>
      </w:tr>
      <w:tr w:rsidR="00EE2529" w:rsidRPr="00C81B84" w14:paraId="59F76EFD" w14:textId="77777777">
        <w:trPr>
          <w:trHeight w:val="380"/>
        </w:trPr>
        <w:tc>
          <w:tcPr>
            <w:tcW w:w="580" w:type="dxa"/>
            <w:tcBorders>
              <w:top w:val="nil"/>
              <w:left w:val="nil"/>
              <w:bottom w:val="nil"/>
              <w:right w:val="nil"/>
            </w:tcBorders>
            <w:tcMar>
              <w:top w:w="128" w:type="dxa"/>
              <w:left w:w="43" w:type="dxa"/>
              <w:bottom w:w="43" w:type="dxa"/>
              <w:right w:w="43" w:type="dxa"/>
            </w:tcMar>
          </w:tcPr>
          <w:p w14:paraId="1200197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DDE7F6"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189A43" w14:textId="77777777" w:rsidR="00EE2529" w:rsidRPr="00C81B84" w:rsidRDefault="00AD5E1E" w:rsidP="00C81B84">
            <w:r w:rsidRPr="00C81B84">
              <w:t xml:space="preserve">Norsk rikskringkasting AS – NRK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2EAA3" w14:textId="77777777" w:rsidR="00EE2529" w:rsidRPr="00C81B84" w:rsidRDefault="00AD5E1E" w:rsidP="00C81B84">
            <w:r w:rsidRPr="00C81B84">
              <w:t>6 819 970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50311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779924" w14:textId="77777777" w:rsidR="00EE2529" w:rsidRPr="00C81B84" w:rsidRDefault="00AD5E1E" w:rsidP="00C81B84">
            <w:r w:rsidRPr="00C81B84">
              <w:t>145 669</w:t>
            </w:r>
          </w:p>
        </w:tc>
        <w:tc>
          <w:tcPr>
            <w:tcW w:w="1180" w:type="dxa"/>
            <w:tcBorders>
              <w:top w:val="nil"/>
              <w:left w:val="nil"/>
              <w:bottom w:val="nil"/>
              <w:right w:val="nil"/>
            </w:tcBorders>
            <w:tcMar>
              <w:top w:w="128" w:type="dxa"/>
              <w:left w:w="43" w:type="dxa"/>
              <w:bottom w:w="43" w:type="dxa"/>
              <w:right w:w="43" w:type="dxa"/>
            </w:tcMar>
            <w:vAlign w:val="bottom"/>
          </w:tcPr>
          <w:p w14:paraId="5C3AE1DB" w14:textId="77777777" w:rsidR="00EE2529" w:rsidRPr="00C81B84" w:rsidRDefault="00AD5E1E" w:rsidP="00C81B84">
            <w:r w:rsidRPr="00C81B84">
              <w:t>6 965 639</w:t>
            </w:r>
          </w:p>
        </w:tc>
      </w:tr>
      <w:tr w:rsidR="00EE2529" w:rsidRPr="00C81B84" w14:paraId="481E7AC8" w14:textId="77777777">
        <w:trPr>
          <w:trHeight w:val="380"/>
        </w:trPr>
        <w:tc>
          <w:tcPr>
            <w:tcW w:w="580" w:type="dxa"/>
            <w:tcBorders>
              <w:top w:val="nil"/>
              <w:left w:val="nil"/>
              <w:bottom w:val="nil"/>
              <w:right w:val="nil"/>
            </w:tcBorders>
            <w:tcMar>
              <w:top w:w="128" w:type="dxa"/>
              <w:left w:w="43" w:type="dxa"/>
              <w:bottom w:w="43" w:type="dxa"/>
              <w:right w:w="43" w:type="dxa"/>
            </w:tcMar>
          </w:tcPr>
          <w:p w14:paraId="0469D75A" w14:textId="77777777" w:rsidR="00EE2529" w:rsidRPr="00C81B84" w:rsidRDefault="00AD5E1E" w:rsidP="00C81B84">
            <w:r w:rsidRPr="00C81B84">
              <w:t>337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77395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DF876F" w14:textId="77777777" w:rsidR="00EE2529" w:rsidRPr="00C81B84" w:rsidRDefault="00AD5E1E" w:rsidP="00C81B84">
            <w:r w:rsidRPr="00C81B84">
              <w:t>Kompensasjons- og vederlagsordninger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5B9C7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8D833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EF27C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AD6A901" w14:textId="77777777" w:rsidR="00EE2529" w:rsidRPr="00C81B84" w:rsidRDefault="00EE2529" w:rsidP="00C81B84"/>
        </w:tc>
      </w:tr>
      <w:tr w:rsidR="00EE2529" w:rsidRPr="00C81B84" w14:paraId="271FA466" w14:textId="77777777">
        <w:trPr>
          <w:trHeight w:val="380"/>
        </w:trPr>
        <w:tc>
          <w:tcPr>
            <w:tcW w:w="580" w:type="dxa"/>
            <w:tcBorders>
              <w:top w:val="nil"/>
              <w:left w:val="nil"/>
              <w:bottom w:val="nil"/>
              <w:right w:val="nil"/>
            </w:tcBorders>
            <w:tcMar>
              <w:top w:w="128" w:type="dxa"/>
              <w:left w:w="43" w:type="dxa"/>
              <w:bottom w:w="43" w:type="dxa"/>
              <w:right w:w="43" w:type="dxa"/>
            </w:tcMar>
          </w:tcPr>
          <w:p w14:paraId="545928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6F671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D279E6" w14:textId="77777777" w:rsidR="00EE2529" w:rsidRPr="00C81B84" w:rsidRDefault="00AD5E1E" w:rsidP="00C81B84">
            <w:r w:rsidRPr="00C81B84">
              <w:t xml:space="preserve">Kompensasjon for kopiering til privat bruk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9B74B3" w14:textId="77777777" w:rsidR="00EE2529" w:rsidRPr="00C81B84" w:rsidRDefault="00AD5E1E" w:rsidP="00C81B84">
            <w:r w:rsidRPr="00C81B84">
              <w:t>54 600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D8D28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10E37A" w14:textId="77777777" w:rsidR="00EE2529" w:rsidRPr="00C81B84" w:rsidRDefault="00AD5E1E" w:rsidP="00C81B84">
            <w:r w:rsidRPr="00C81B84">
              <w:t>1 166</w:t>
            </w:r>
          </w:p>
        </w:tc>
        <w:tc>
          <w:tcPr>
            <w:tcW w:w="1180" w:type="dxa"/>
            <w:tcBorders>
              <w:top w:val="nil"/>
              <w:left w:val="nil"/>
              <w:bottom w:val="nil"/>
              <w:right w:val="nil"/>
            </w:tcBorders>
            <w:tcMar>
              <w:top w:w="128" w:type="dxa"/>
              <w:left w:w="43" w:type="dxa"/>
              <w:bottom w:w="43" w:type="dxa"/>
              <w:right w:w="43" w:type="dxa"/>
            </w:tcMar>
            <w:vAlign w:val="bottom"/>
          </w:tcPr>
          <w:p w14:paraId="71F38AC5" w14:textId="77777777" w:rsidR="00EE2529" w:rsidRPr="00C81B84" w:rsidRDefault="00AD5E1E" w:rsidP="00C81B84">
            <w:r w:rsidRPr="00C81B84">
              <w:t>55 766</w:t>
            </w:r>
          </w:p>
        </w:tc>
      </w:tr>
      <w:tr w:rsidR="00EE2529" w:rsidRPr="00C81B84" w14:paraId="290FDE28" w14:textId="77777777">
        <w:trPr>
          <w:trHeight w:val="380"/>
        </w:trPr>
        <w:tc>
          <w:tcPr>
            <w:tcW w:w="580" w:type="dxa"/>
            <w:tcBorders>
              <w:top w:val="nil"/>
              <w:left w:val="nil"/>
              <w:bottom w:val="nil"/>
              <w:right w:val="nil"/>
            </w:tcBorders>
            <w:tcMar>
              <w:top w:w="128" w:type="dxa"/>
              <w:left w:w="43" w:type="dxa"/>
              <w:bottom w:w="43" w:type="dxa"/>
              <w:right w:w="43" w:type="dxa"/>
            </w:tcMar>
          </w:tcPr>
          <w:p w14:paraId="03F2A83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2BDA37"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5F251B" w14:textId="77777777" w:rsidR="00EE2529" w:rsidRPr="00C81B84" w:rsidRDefault="00AD5E1E" w:rsidP="00C81B84">
            <w:r w:rsidRPr="00C81B84">
              <w:t xml:space="preserve">Vederlagsordninger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1F4E54" w14:textId="77777777" w:rsidR="00EE2529" w:rsidRPr="00C81B84" w:rsidRDefault="00AD5E1E" w:rsidP="00C81B84">
            <w:r w:rsidRPr="00C81B84">
              <w:t>260 430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0CDE5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BA396C" w14:textId="77777777" w:rsidR="00EE2529" w:rsidRPr="00C81B84" w:rsidRDefault="00AD5E1E" w:rsidP="00C81B84">
            <w:r w:rsidRPr="00C81B84">
              <w:t>5 563</w:t>
            </w:r>
          </w:p>
        </w:tc>
        <w:tc>
          <w:tcPr>
            <w:tcW w:w="1180" w:type="dxa"/>
            <w:tcBorders>
              <w:top w:val="nil"/>
              <w:left w:val="nil"/>
              <w:bottom w:val="nil"/>
              <w:right w:val="nil"/>
            </w:tcBorders>
            <w:tcMar>
              <w:top w:w="128" w:type="dxa"/>
              <w:left w:w="43" w:type="dxa"/>
              <w:bottom w:w="43" w:type="dxa"/>
              <w:right w:w="43" w:type="dxa"/>
            </w:tcMar>
            <w:vAlign w:val="bottom"/>
          </w:tcPr>
          <w:p w14:paraId="0839B636" w14:textId="77777777" w:rsidR="00EE2529" w:rsidRPr="00C81B84" w:rsidRDefault="00AD5E1E" w:rsidP="00C81B84">
            <w:r w:rsidRPr="00C81B84">
              <w:t>265 993</w:t>
            </w:r>
          </w:p>
        </w:tc>
      </w:tr>
      <w:tr w:rsidR="00EE2529" w:rsidRPr="00C81B84" w14:paraId="3D61DE3D" w14:textId="77777777">
        <w:trPr>
          <w:trHeight w:val="380"/>
        </w:trPr>
        <w:tc>
          <w:tcPr>
            <w:tcW w:w="580" w:type="dxa"/>
            <w:tcBorders>
              <w:top w:val="nil"/>
              <w:left w:val="nil"/>
              <w:bottom w:val="nil"/>
              <w:right w:val="nil"/>
            </w:tcBorders>
            <w:tcMar>
              <w:top w:w="128" w:type="dxa"/>
              <w:left w:w="43" w:type="dxa"/>
              <w:bottom w:w="43" w:type="dxa"/>
              <w:right w:w="43" w:type="dxa"/>
            </w:tcMar>
          </w:tcPr>
          <w:p w14:paraId="60CA6245" w14:textId="77777777" w:rsidR="00EE2529" w:rsidRPr="00C81B84" w:rsidRDefault="00AD5E1E" w:rsidP="00C81B84">
            <w:r w:rsidRPr="00C81B84">
              <w:t>339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28E4A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D9CB76" w14:textId="77777777" w:rsidR="00EE2529" w:rsidRPr="00C81B84" w:rsidRDefault="00AD5E1E" w:rsidP="00C81B84">
            <w:r w:rsidRPr="00C81B84">
              <w:t>Pengespill, lotterier og stiftelser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5F6F6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4237F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6994E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4827F7F" w14:textId="77777777" w:rsidR="00EE2529" w:rsidRPr="00C81B84" w:rsidRDefault="00EE2529" w:rsidP="00C81B84"/>
        </w:tc>
      </w:tr>
      <w:tr w:rsidR="00EE2529" w:rsidRPr="00C81B84" w14:paraId="0A30C02D" w14:textId="77777777">
        <w:trPr>
          <w:trHeight w:val="380"/>
        </w:trPr>
        <w:tc>
          <w:tcPr>
            <w:tcW w:w="580" w:type="dxa"/>
            <w:tcBorders>
              <w:top w:val="nil"/>
              <w:left w:val="nil"/>
              <w:bottom w:val="nil"/>
              <w:right w:val="nil"/>
            </w:tcBorders>
            <w:tcMar>
              <w:top w:w="128" w:type="dxa"/>
              <w:left w:w="43" w:type="dxa"/>
              <w:bottom w:w="43" w:type="dxa"/>
              <w:right w:w="43" w:type="dxa"/>
            </w:tcMar>
          </w:tcPr>
          <w:p w14:paraId="6E979F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C92DB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EAABA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C80307" w14:textId="77777777" w:rsidR="00EE2529" w:rsidRPr="00C81B84" w:rsidRDefault="00AD5E1E" w:rsidP="00C81B84">
            <w:r w:rsidRPr="00C81B84">
              <w:t>96 333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2909D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6A94CF" w14:textId="77777777" w:rsidR="00EE2529" w:rsidRPr="00C81B84" w:rsidRDefault="00AD5E1E" w:rsidP="00C81B84">
            <w:r w:rsidRPr="00C81B84">
              <w:t>1 272</w:t>
            </w:r>
          </w:p>
        </w:tc>
        <w:tc>
          <w:tcPr>
            <w:tcW w:w="1180" w:type="dxa"/>
            <w:tcBorders>
              <w:top w:val="nil"/>
              <w:left w:val="nil"/>
              <w:bottom w:val="nil"/>
              <w:right w:val="nil"/>
            </w:tcBorders>
            <w:tcMar>
              <w:top w:w="128" w:type="dxa"/>
              <w:left w:w="43" w:type="dxa"/>
              <w:bottom w:w="43" w:type="dxa"/>
              <w:right w:w="43" w:type="dxa"/>
            </w:tcMar>
            <w:vAlign w:val="bottom"/>
          </w:tcPr>
          <w:p w14:paraId="12DB82AC" w14:textId="77777777" w:rsidR="00EE2529" w:rsidRPr="00C81B84" w:rsidRDefault="00AD5E1E" w:rsidP="00C81B84">
            <w:r w:rsidRPr="00C81B84">
              <w:t>97 605</w:t>
            </w:r>
          </w:p>
        </w:tc>
      </w:tr>
      <w:tr w:rsidR="00EE2529" w:rsidRPr="00C81B84" w14:paraId="4C2FD32E" w14:textId="77777777">
        <w:trPr>
          <w:trHeight w:val="380"/>
        </w:trPr>
        <w:tc>
          <w:tcPr>
            <w:tcW w:w="580" w:type="dxa"/>
            <w:tcBorders>
              <w:top w:val="nil"/>
              <w:left w:val="nil"/>
              <w:bottom w:val="nil"/>
              <w:right w:val="nil"/>
            </w:tcBorders>
            <w:tcMar>
              <w:top w:w="128" w:type="dxa"/>
              <w:left w:w="43" w:type="dxa"/>
              <w:bottom w:w="43" w:type="dxa"/>
              <w:right w:w="43" w:type="dxa"/>
            </w:tcMar>
          </w:tcPr>
          <w:p w14:paraId="0B4940F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4DE33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B120076"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A855AE" w14:textId="77777777" w:rsidR="00EE2529" w:rsidRPr="00C81B84" w:rsidRDefault="00AD5E1E" w:rsidP="00C81B84">
            <w:r w:rsidRPr="00C81B84">
              <w:t>6 282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EBD17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D0D473" w14:textId="77777777" w:rsidR="00EE2529" w:rsidRPr="00C81B84" w:rsidRDefault="00AD5E1E" w:rsidP="00C81B84">
            <w:r w:rsidRPr="00C81B84">
              <w:t>134</w:t>
            </w:r>
          </w:p>
        </w:tc>
        <w:tc>
          <w:tcPr>
            <w:tcW w:w="1180" w:type="dxa"/>
            <w:tcBorders>
              <w:top w:val="nil"/>
              <w:left w:val="nil"/>
              <w:bottom w:val="nil"/>
              <w:right w:val="nil"/>
            </w:tcBorders>
            <w:tcMar>
              <w:top w:w="128" w:type="dxa"/>
              <w:left w:w="43" w:type="dxa"/>
              <w:bottom w:w="43" w:type="dxa"/>
              <w:right w:w="43" w:type="dxa"/>
            </w:tcMar>
            <w:vAlign w:val="bottom"/>
          </w:tcPr>
          <w:p w14:paraId="6372F50D" w14:textId="77777777" w:rsidR="00EE2529" w:rsidRPr="00C81B84" w:rsidRDefault="00AD5E1E" w:rsidP="00C81B84">
            <w:r w:rsidRPr="00C81B84">
              <w:t>6 416</w:t>
            </w:r>
          </w:p>
        </w:tc>
      </w:tr>
      <w:tr w:rsidR="00EE2529" w:rsidRPr="00C81B84" w14:paraId="1B0469EC" w14:textId="77777777">
        <w:trPr>
          <w:trHeight w:val="380"/>
        </w:trPr>
        <w:tc>
          <w:tcPr>
            <w:tcW w:w="580" w:type="dxa"/>
            <w:tcBorders>
              <w:top w:val="nil"/>
              <w:left w:val="nil"/>
              <w:bottom w:val="nil"/>
              <w:right w:val="nil"/>
            </w:tcBorders>
            <w:tcMar>
              <w:top w:w="128" w:type="dxa"/>
              <w:left w:w="43" w:type="dxa"/>
              <w:bottom w:w="43" w:type="dxa"/>
              <w:right w:w="43" w:type="dxa"/>
            </w:tcMar>
          </w:tcPr>
          <w:p w14:paraId="61C57548" w14:textId="77777777" w:rsidR="00EE2529" w:rsidRPr="00C81B84" w:rsidRDefault="00AD5E1E" w:rsidP="00C81B84">
            <w:r w:rsidRPr="00C81B84">
              <w:t>350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3148B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C03E9F" w14:textId="77777777" w:rsidR="00EE2529" w:rsidRPr="00C81B84" w:rsidRDefault="00AD5E1E" w:rsidP="00C81B84">
            <w:r w:rsidRPr="00C81B84">
              <w:t>Sekretariatet for Diskrimineringsnemnda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2F2A0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6B7D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DD0E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3353379" w14:textId="77777777" w:rsidR="00EE2529" w:rsidRPr="00C81B84" w:rsidRDefault="00EE2529" w:rsidP="00C81B84"/>
        </w:tc>
      </w:tr>
      <w:tr w:rsidR="00EE2529" w:rsidRPr="00C81B84" w14:paraId="520131C9" w14:textId="77777777">
        <w:trPr>
          <w:trHeight w:val="380"/>
        </w:trPr>
        <w:tc>
          <w:tcPr>
            <w:tcW w:w="580" w:type="dxa"/>
            <w:tcBorders>
              <w:top w:val="nil"/>
              <w:left w:val="nil"/>
              <w:bottom w:val="nil"/>
              <w:right w:val="nil"/>
            </w:tcBorders>
            <w:tcMar>
              <w:top w:w="128" w:type="dxa"/>
              <w:left w:w="43" w:type="dxa"/>
              <w:bottom w:w="43" w:type="dxa"/>
              <w:right w:w="43" w:type="dxa"/>
            </w:tcMar>
          </w:tcPr>
          <w:p w14:paraId="136048B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D2875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9F264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8BDCBD" w14:textId="77777777" w:rsidR="00EE2529" w:rsidRPr="00C81B84" w:rsidRDefault="00AD5E1E" w:rsidP="00C81B84">
            <w:r w:rsidRPr="00C81B84">
              <w:t>26 496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A016F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9F3AC2" w14:textId="77777777" w:rsidR="00EE2529" w:rsidRPr="00C81B84" w:rsidRDefault="00AD5E1E" w:rsidP="00C81B84">
            <w:r w:rsidRPr="00C81B84">
              <w:t>266</w:t>
            </w:r>
          </w:p>
        </w:tc>
        <w:tc>
          <w:tcPr>
            <w:tcW w:w="1180" w:type="dxa"/>
            <w:tcBorders>
              <w:top w:val="nil"/>
              <w:left w:val="nil"/>
              <w:bottom w:val="nil"/>
              <w:right w:val="nil"/>
            </w:tcBorders>
            <w:tcMar>
              <w:top w:w="128" w:type="dxa"/>
              <w:left w:w="43" w:type="dxa"/>
              <w:bottom w:w="43" w:type="dxa"/>
              <w:right w:w="43" w:type="dxa"/>
            </w:tcMar>
            <w:vAlign w:val="bottom"/>
          </w:tcPr>
          <w:p w14:paraId="1D9E03B6" w14:textId="77777777" w:rsidR="00EE2529" w:rsidRPr="00C81B84" w:rsidRDefault="00AD5E1E" w:rsidP="00C81B84">
            <w:r w:rsidRPr="00C81B84">
              <w:t>26 762</w:t>
            </w:r>
          </w:p>
        </w:tc>
      </w:tr>
      <w:tr w:rsidR="00EE2529" w:rsidRPr="00C81B84" w14:paraId="3C501C75" w14:textId="77777777">
        <w:trPr>
          <w:trHeight w:val="380"/>
        </w:trPr>
        <w:tc>
          <w:tcPr>
            <w:tcW w:w="580" w:type="dxa"/>
            <w:tcBorders>
              <w:top w:val="nil"/>
              <w:left w:val="nil"/>
              <w:bottom w:val="nil"/>
              <w:right w:val="nil"/>
            </w:tcBorders>
            <w:tcMar>
              <w:top w:w="128" w:type="dxa"/>
              <w:left w:w="43" w:type="dxa"/>
              <w:bottom w:w="43" w:type="dxa"/>
              <w:right w:w="43" w:type="dxa"/>
            </w:tcMar>
          </w:tcPr>
          <w:p w14:paraId="12DFCF9A" w14:textId="77777777" w:rsidR="00EE2529" w:rsidRPr="00C81B84" w:rsidRDefault="00AD5E1E" w:rsidP="00C81B84">
            <w:r w:rsidRPr="00C81B84">
              <w:t>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2C09C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801865" w14:textId="77777777" w:rsidR="00EE2529" w:rsidRPr="00C81B84" w:rsidRDefault="00AD5E1E" w:rsidP="00C81B84">
            <w:r w:rsidRPr="00C81B84">
              <w:t>Likestilling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4B34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CDB94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49AB8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045AECF" w14:textId="77777777" w:rsidR="00EE2529" w:rsidRPr="00C81B84" w:rsidRDefault="00EE2529" w:rsidP="00C81B84"/>
        </w:tc>
      </w:tr>
      <w:tr w:rsidR="00EE2529" w:rsidRPr="00C81B84" w14:paraId="76AEA78B" w14:textId="77777777">
        <w:trPr>
          <w:trHeight w:val="640"/>
        </w:trPr>
        <w:tc>
          <w:tcPr>
            <w:tcW w:w="580" w:type="dxa"/>
            <w:tcBorders>
              <w:top w:val="nil"/>
              <w:left w:val="nil"/>
              <w:bottom w:val="nil"/>
              <w:right w:val="nil"/>
            </w:tcBorders>
            <w:tcMar>
              <w:top w:w="128" w:type="dxa"/>
              <w:left w:w="43" w:type="dxa"/>
              <w:bottom w:w="43" w:type="dxa"/>
              <w:right w:w="43" w:type="dxa"/>
            </w:tcMar>
          </w:tcPr>
          <w:p w14:paraId="686085A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F426A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7B4CA8"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386BCC" w14:textId="77777777" w:rsidR="00EE2529" w:rsidRPr="00C81B84" w:rsidRDefault="00AD5E1E" w:rsidP="00C81B84">
            <w:r w:rsidRPr="00C81B84">
              <w:t>20 659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8C55B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C20B54" w14:textId="77777777" w:rsidR="00EE2529" w:rsidRPr="00C81B84" w:rsidRDefault="00AD5E1E" w:rsidP="00C81B84">
            <w:r w:rsidRPr="00C81B84">
              <w:t>2 441</w:t>
            </w:r>
          </w:p>
        </w:tc>
        <w:tc>
          <w:tcPr>
            <w:tcW w:w="1180" w:type="dxa"/>
            <w:tcBorders>
              <w:top w:val="nil"/>
              <w:left w:val="nil"/>
              <w:bottom w:val="nil"/>
              <w:right w:val="nil"/>
            </w:tcBorders>
            <w:tcMar>
              <w:top w:w="128" w:type="dxa"/>
              <w:left w:w="43" w:type="dxa"/>
              <w:bottom w:w="43" w:type="dxa"/>
              <w:right w:w="43" w:type="dxa"/>
            </w:tcMar>
            <w:vAlign w:val="bottom"/>
          </w:tcPr>
          <w:p w14:paraId="1F395CED" w14:textId="77777777" w:rsidR="00EE2529" w:rsidRPr="00C81B84" w:rsidRDefault="00AD5E1E" w:rsidP="00C81B84">
            <w:r w:rsidRPr="00C81B84">
              <w:t>23 100</w:t>
            </w:r>
          </w:p>
        </w:tc>
      </w:tr>
      <w:tr w:rsidR="00EE2529" w:rsidRPr="00C81B84" w14:paraId="209B4F85" w14:textId="77777777">
        <w:trPr>
          <w:trHeight w:val="380"/>
        </w:trPr>
        <w:tc>
          <w:tcPr>
            <w:tcW w:w="580" w:type="dxa"/>
            <w:tcBorders>
              <w:top w:val="nil"/>
              <w:left w:val="nil"/>
              <w:bottom w:val="nil"/>
              <w:right w:val="nil"/>
            </w:tcBorders>
            <w:tcMar>
              <w:top w:w="128" w:type="dxa"/>
              <w:left w:w="43" w:type="dxa"/>
              <w:bottom w:w="43" w:type="dxa"/>
              <w:right w:w="43" w:type="dxa"/>
            </w:tcMar>
          </w:tcPr>
          <w:p w14:paraId="255E693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F76E93"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59C016" w14:textId="77777777" w:rsidR="00EE2529" w:rsidRPr="00C81B84" w:rsidRDefault="00AD5E1E" w:rsidP="00C81B84">
            <w:r w:rsidRPr="00C81B84">
              <w:t xml:space="preserve">Tilskudd til likestilling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AFF29" w14:textId="77777777" w:rsidR="00EE2529" w:rsidRPr="00C81B84" w:rsidRDefault="00AD5E1E" w:rsidP="00C81B84">
            <w:r w:rsidRPr="00C81B84">
              <w:t>54 165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8B82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16F107" w14:textId="77777777" w:rsidR="00EE2529" w:rsidRPr="00C81B84" w:rsidRDefault="00AD5E1E" w:rsidP="00C81B84">
            <w:r w:rsidRPr="00C81B84">
              <w:t>1 657</w:t>
            </w:r>
          </w:p>
        </w:tc>
        <w:tc>
          <w:tcPr>
            <w:tcW w:w="1180" w:type="dxa"/>
            <w:tcBorders>
              <w:top w:val="nil"/>
              <w:left w:val="nil"/>
              <w:bottom w:val="nil"/>
              <w:right w:val="nil"/>
            </w:tcBorders>
            <w:tcMar>
              <w:top w:w="128" w:type="dxa"/>
              <w:left w:w="43" w:type="dxa"/>
              <w:bottom w:w="43" w:type="dxa"/>
              <w:right w:w="43" w:type="dxa"/>
            </w:tcMar>
            <w:vAlign w:val="bottom"/>
          </w:tcPr>
          <w:p w14:paraId="10296F30" w14:textId="77777777" w:rsidR="00EE2529" w:rsidRPr="00C81B84" w:rsidRDefault="00AD5E1E" w:rsidP="00C81B84">
            <w:r w:rsidRPr="00C81B84">
              <w:t>55 822</w:t>
            </w:r>
          </w:p>
        </w:tc>
      </w:tr>
      <w:tr w:rsidR="00EE2529" w:rsidRPr="00C81B84" w14:paraId="6E123DE5" w14:textId="77777777">
        <w:trPr>
          <w:trHeight w:val="380"/>
        </w:trPr>
        <w:tc>
          <w:tcPr>
            <w:tcW w:w="580" w:type="dxa"/>
            <w:tcBorders>
              <w:top w:val="nil"/>
              <w:left w:val="nil"/>
              <w:bottom w:val="nil"/>
              <w:right w:val="nil"/>
            </w:tcBorders>
            <w:tcMar>
              <w:top w:w="128" w:type="dxa"/>
              <w:left w:w="43" w:type="dxa"/>
              <w:bottom w:w="43" w:type="dxa"/>
              <w:right w:w="43" w:type="dxa"/>
            </w:tcMar>
          </w:tcPr>
          <w:p w14:paraId="014654F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35812A"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A8D30B" w14:textId="77777777" w:rsidR="00EE2529" w:rsidRPr="00C81B84" w:rsidRDefault="00AD5E1E" w:rsidP="00C81B84">
            <w:r w:rsidRPr="00C81B84">
              <w:t xml:space="preserve">Kjønns- og seksualitetsmangfold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B52778" w14:textId="77777777" w:rsidR="00EE2529" w:rsidRPr="00C81B84" w:rsidRDefault="00AD5E1E" w:rsidP="00C81B84">
            <w:r w:rsidRPr="00C81B84">
              <w:t>37 750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8095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4B849C" w14:textId="77777777" w:rsidR="00EE2529" w:rsidRPr="00C81B84" w:rsidRDefault="00AD5E1E" w:rsidP="00C81B84">
            <w:r w:rsidRPr="00C81B84">
              <w:t>-1 194</w:t>
            </w:r>
          </w:p>
        </w:tc>
        <w:tc>
          <w:tcPr>
            <w:tcW w:w="1180" w:type="dxa"/>
            <w:tcBorders>
              <w:top w:val="nil"/>
              <w:left w:val="nil"/>
              <w:bottom w:val="nil"/>
              <w:right w:val="nil"/>
            </w:tcBorders>
            <w:tcMar>
              <w:top w:w="128" w:type="dxa"/>
              <w:left w:w="43" w:type="dxa"/>
              <w:bottom w:w="43" w:type="dxa"/>
              <w:right w:w="43" w:type="dxa"/>
            </w:tcMar>
            <w:vAlign w:val="bottom"/>
          </w:tcPr>
          <w:p w14:paraId="6B2B1003" w14:textId="77777777" w:rsidR="00EE2529" w:rsidRPr="00C81B84" w:rsidRDefault="00AD5E1E" w:rsidP="00C81B84">
            <w:r w:rsidRPr="00C81B84">
              <w:t>36 556</w:t>
            </w:r>
          </w:p>
        </w:tc>
      </w:tr>
      <w:tr w:rsidR="00EE2529" w:rsidRPr="00C81B84" w14:paraId="781E665F" w14:textId="77777777">
        <w:trPr>
          <w:trHeight w:val="380"/>
        </w:trPr>
        <w:tc>
          <w:tcPr>
            <w:tcW w:w="580" w:type="dxa"/>
            <w:tcBorders>
              <w:top w:val="nil"/>
              <w:left w:val="nil"/>
              <w:bottom w:val="nil"/>
              <w:right w:val="nil"/>
            </w:tcBorders>
            <w:tcMar>
              <w:top w:w="128" w:type="dxa"/>
              <w:left w:w="43" w:type="dxa"/>
              <w:bottom w:w="43" w:type="dxa"/>
              <w:right w:w="43" w:type="dxa"/>
            </w:tcMar>
          </w:tcPr>
          <w:p w14:paraId="4CDD6F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03D994"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BEDF3A" w14:textId="77777777" w:rsidR="00EE2529" w:rsidRPr="00C81B84" w:rsidRDefault="00AD5E1E" w:rsidP="00C81B84">
            <w:r w:rsidRPr="00C81B84">
              <w:t xml:space="preserve">Likestillingssentre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69375" w14:textId="77777777" w:rsidR="00EE2529" w:rsidRPr="00C81B84" w:rsidRDefault="00AD5E1E" w:rsidP="00C81B84">
            <w:r w:rsidRPr="00C81B84">
              <w:t>22 060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D3AB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7099BA" w14:textId="77777777" w:rsidR="00EE2529" w:rsidRPr="00C81B84" w:rsidRDefault="00AD5E1E" w:rsidP="00C81B84">
            <w:r w:rsidRPr="00C81B84">
              <w:t>1 471</w:t>
            </w:r>
          </w:p>
        </w:tc>
        <w:tc>
          <w:tcPr>
            <w:tcW w:w="1180" w:type="dxa"/>
            <w:tcBorders>
              <w:top w:val="nil"/>
              <w:left w:val="nil"/>
              <w:bottom w:val="nil"/>
              <w:right w:val="nil"/>
            </w:tcBorders>
            <w:tcMar>
              <w:top w:w="128" w:type="dxa"/>
              <w:left w:w="43" w:type="dxa"/>
              <w:bottom w:w="43" w:type="dxa"/>
              <w:right w:w="43" w:type="dxa"/>
            </w:tcMar>
            <w:vAlign w:val="bottom"/>
          </w:tcPr>
          <w:p w14:paraId="53C643A8" w14:textId="77777777" w:rsidR="00EE2529" w:rsidRPr="00C81B84" w:rsidRDefault="00AD5E1E" w:rsidP="00C81B84">
            <w:r w:rsidRPr="00C81B84">
              <w:t>23 531</w:t>
            </w:r>
          </w:p>
        </w:tc>
      </w:tr>
      <w:tr w:rsidR="00EE2529" w:rsidRPr="00C81B84" w14:paraId="64C30E5D" w14:textId="77777777">
        <w:trPr>
          <w:trHeight w:val="380"/>
        </w:trPr>
        <w:tc>
          <w:tcPr>
            <w:tcW w:w="580" w:type="dxa"/>
            <w:tcBorders>
              <w:top w:val="nil"/>
              <w:left w:val="nil"/>
              <w:bottom w:val="nil"/>
              <w:right w:val="nil"/>
            </w:tcBorders>
            <w:tcMar>
              <w:top w:w="128" w:type="dxa"/>
              <w:left w:w="43" w:type="dxa"/>
              <w:bottom w:w="43" w:type="dxa"/>
              <w:right w:w="43" w:type="dxa"/>
            </w:tcMar>
          </w:tcPr>
          <w:p w14:paraId="414A470B" w14:textId="77777777" w:rsidR="00EE2529" w:rsidRPr="00C81B84" w:rsidRDefault="00AD5E1E" w:rsidP="00C81B84">
            <w:r w:rsidRPr="00C81B84">
              <w:t>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9446A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66CCA8" w14:textId="77777777" w:rsidR="00EE2529" w:rsidRPr="00C81B84" w:rsidRDefault="00AD5E1E" w:rsidP="00C81B84">
            <w:r w:rsidRPr="00C81B84">
              <w:t>Nedsatt funksjonsevne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6230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3A566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1264B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FAFC270" w14:textId="77777777" w:rsidR="00EE2529" w:rsidRPr="00C81B84" w:rsidRDefault="00EE2529" w:rsidP="00C81B84"/>
        </w:tc>
      </w:tr>
      <w:tr w:rsidR="00EE2529" w:rsidRPr="00C81B84" w14:paraId="13D6AB80" w14:textId="77777777">
        <w:trPr>
          <w:trHeight w:val="640"/>
        </w:trPr>
        <w:tc>
          <w:tcPr>
            <w:tcW w:w="580" w:type="dxa"/>
            <w:tcBorders>
              <w:top w:val="nil"/>
              <w:left w:val="nil"/>
              <w:bottom w:val="nil"/>
              <w:right w:val="nil"/>
            </w:tcBorders>
            <w:tcMar>
              <w:top w:w="128" w:type="dxa"/>
              <w:left w:w="43" w:type="dxa"/>
              <w:bottom w:w="43" w:type="dxa"/>
              <w:right w:w="43" w:type="dxa"/>
            </w:tcMar>
          </w:tcPr>
          <w:p w14:paraId="2A0AF12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D2708A"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340BEB" w14:textId="77777777" w:rsidR="00EE2529" w:rsidRPr="00C81B84" w:rsidRDefault="00AD5E1E" w:rsidP="00C81B84">
            <w:r w:rsidRPr="00C81B84">
              <w:t xml:space="preserve">Spesielle driftsutgifter, </w:t>
            </w:r>
            <w:r w:rsidRPr="00AD5E1E">
              <w:rPr>
                <w:rStyle w:val="kursiv"/>
              </w:rPr>
              <w:t>kan overføres, kan nyttes under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B9E92C" w14:textId="77777777" w:rsidR="00EE2529" w:rsidRPr="00C81B84" w:rsidRDefault="00AD5E1E" w:rsidP="00C81B84">
            <w:r w:rsidRPr="00C81B84">
              <w:t>20 682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3328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98E080" w14:textId="77777777" w:rsidR="00EE2529" w:rsidRPr="00C81B84" w:rsidRDefault="00AD5E1E" w:rsidP="00C81B84">
            <w:r w:rsidRPr="00C81B84">
              <w:t>442</w:t>
            </w:r>
          </w:p>
        </w:tc>
        <w:tc>
          <w:tcPr>
            <w:tcW w:w="1180" w:type="dxa"/>
            <w:tcBorders>
              <w:top w:val="nil"/>
              <w:left w:val="nil"/>
              <w:bottom w:val="nil"/>
              <w:right w:val="nil"/>
            </w:tcBorders>
            <w:tcMar>
              <w:top w:w="128" w:type="dxa"/>
              <w:left w:w="43" w:type="dxa"/>
              <w:bottom w:w="43" w:type="dxa"/>
              <w:right w:w="43" w:type="dxa"/>
            </w:tcMar>
            <w:vAlign w:val="bottom"/>
          </w:tcPr>
          <w:p w14:paraId="6AE95109" w14:textId="77777777" w:rsidR="00EE2529" w:rsidRPr="00C81B84" w:rsidRDefault="00AD5E1E" w:rsidP="00C81B84">
            <w:r w:rsidRPr="00C81B84">
              <w:t>21 124</w:t>
            </w:r>
          </w:p>
        </w:tc>
      </w:tr>
      <w:tr w:rsidR="00EE2529" w:rsidRPr="00C81B84" w14:paraId="4F11343A" w14:textId="77777777">
        <w:trPr>
          <w:trHeight w:val="380"/>
        </w:trPr>
        <w:tc>
          <w:tcPr>
            <w:tcW w:w="580" w:type="dxa"/>
            <w:tcBorders>
              <w:top w:val="nil"/>
              <w:left w:val="nil"/>
              <w:bottom w:val="nil"/>
              <w:right w:val="nil"/>
            </w:tcBorders>
            <w:tcMar>
              <w:top w:w="128" w:type="dxa"/>
              <w:left w:w="43" w:type="dxa"/>
              <w:bottom w:w="43" w:type="dxa"/>
              <w:right w:w="43" w:type="dxa"/>
            </w:tcMar>
          </w:tcPr>
          <w:p w14:paraId="2D7E104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42AE1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1E44DD" w14:textId="77777777" w:rsidR="00EE2529" w:rsidRPr="00C81B84" w:rsidRDefault="00AD5E1E" w:rsidP="00C81B84">
            <w:r w:rsidRPr="00C81B84">
              <w:t xml:space="preserve">Funksjonshemmedes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479D9" w14:textId="77777777" w:rsidR="00EE2529" w:rsidRPr="00C81B84" w:rsidRDefault="00AD5E1E" w:rsidP="00C81B84">
            <w:r w:rsidRPr="00C81B84">
              <w:t>253 820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03501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23C55D" w14:textId="77777777" w:rsidR="00EE2529" w:rsidRPr="00C81B84" w:rsidRDefault="00AD5E1E" w:rsidP="00C81B84">
            <w:r w:rsidRPr="00C81B84">
              <w:t>5 421</w:t>
            </w:r>
          </w:p>
        </w:tc>
        <w:tc>
          <w:tcPr>
            <w:tcW w:w="1180" w:type="dxa"/>
            <w:tcBorders>
              <w:top w:val="nil"/>
              <w:left w:val="nil"/>
              <w:bottom w:val="nil"/>
              <w:right w:val="nil"/>
            </w:tcBorders>
            <w:tcMar>
              <w:top w:w="128" w:type="dxa"/>
              <w:left w:w="43" w:type="dxa"/>
              <w:bottom w:w="43" w:type="dxa"/>
              <w:right w:w="43" w:type="dxa"/>
            </w:tcMar>
            <w:vAlign w:val="bottom"/>
          </w:tcPr>
          <w:p w14:paraId="4C57602B" w14:textId="77777777" w:rsidR="00EE2529" w:rsidRPr="00C81B84" w:rsidRDefault="00AD5E1E" w:rsidP="00C81B84">
            <w:r w:rsidRPr="00C81B84">
              <w:t>259 241</w:t>
            </w:r>
          </w:p>
        </w:tc>
      </w:tr>
      <w:tr w:rsidR="00EE2529" w:rsidRPr="00C81B84" w14:paraId="2CFDAFFC" w14:textId="77777777">
        <w:trPr>
          <w:trHeight w:val="640"/>
        </w:trPr>
        <w:tc>
          <w:tcPr>
            <w:tcW w:w="580" w:type="dxa"/>
            <w:tcBorders>
              <w:top w:val="nil"/>
              <w:left w:val="nil"/>
              <w:bottom w:val="nil"/>
              <w:right w:val="nil"/>
            </w:tcBorders>
            <w:tcMar>
              <w:top w:w="128" w:type="dxa"/>
              <w:left w:w="43" w:type="dxa"/>
              <w:bottom w:w="43" w:type="dxa"/>
              <w:right w:w="43" w:type="dxa"/>
            </w:tcMar>
          </w:tcPr>
          <w:p w14:paraId="620D706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9E2FB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99ECA1" w14:textId="77777777" w:rsidR="00EE2529" w:rsidRPr="00C81B84" w:rsidRDefault="00AD5E1E" w:rsidP="00C81B84">
            <w:r w:rsidRPr="00C81B84">
              <w:t xml:space="preserve">Universell utforming og økt tilgjengelighet,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7B235" w14:textId="77777777" w:rsidR="00EE2529" w:rsidRPr="00C81B84" w:rsidRDefault="00AD5E1E" w:rsidP="00C81B84">
            <w:r w:rsidRPr="00C81B84">
              <w:t>32 095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1C6D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99F8D7" w14:textId="77777777" w:rsidR="00EE2529" w:rsidRPr="00C81B84" w:rsidRDefault="00AD5E1E" w:rsidP="00C81B84">
            <w:r w:rsidRPr="00C81B84">
              <w:t>686</w:t>
            </w:r>
          </w:p>
        </w:tc>
        <w:tc>
          <w:tcPr>
            <w:tcW w:w="1180" w:type="dxa"/>
            <w:tcBorders>
              <w:top w:val="nil"/>
              <w:left w:val="nil"/>
              <w:bottom w:val="nil"/>
              <w:right w:val="nil"/>
            </w:tcBorders>
            <w:tcMar>
              <w:top w:w="128" w:type="dxa"/>
              <w:left w:w="43" w:type="dxa"/>
              <w:bottom w:w="43" w:type="dxa"/>
              <w:right w:w="43" w:type="dxa"/>
            </w:tcMar>
            <w:vAlign w:val="bottom"/>
          </w:tcPr>
          <w:p w14:paraId="11EC3017" w14:textId="77777777" w:rsidR="00EE2529" w:rsidRPr="00C81B84" w:rsidRDefault="00AD5E1E" w:rsidP="00C81B84">
            <w:r w:rsidRPr="00C81B84">
              <w:t>32 781</w:t>
            </w:r>
          </w:p>
        </w:tc>
      </w:tr>
      <w:tr w:rsidR="00EE2529" w:rsidRPr="00C81B84" w14:paraId="48A3FEE6" w14:textId="77777777">
        <w:trPr>
          <w:trHeight w:val="640"/>
        </w:trPr>
        <w:tc>
          <w:tcPr>
            <w:tcW w:w="580" w:type="dxa"/>
            <w:tcBorders>
              <w:top w:val="nil"/>
              <w:left w:val="nil"/>
              <w:bottom w:val="nil"/>
              <w:right w:val="nil"/>
            </w:tcBorders>
            <w:tcMar>
              <w:top w:w="128" w:type="dxa"/>
              <w:left w:w="43" w:type="dxa"/>
              <w:bottom w:w="43" w:type="dxa"/>
              <w:right w:w="43" w:type="dxa"/>
            </w:tcMar>
          </w:tcPr>
          <w:p w14:paraId="1B5510E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76CDF5"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C7E786" w14:textId="77777777" w:rsidR="00EE2529" w:rsidRPr="00C81B84" w:rsidRDefault="00AD5E1E" w:rsidP="00C81B84">
            <w:r w:rsidRPr="00C81B84">
              <w:t xml:space="preserve">Funksjonshemmedes levekår og livskvalitet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09F060" w14:textId="77777777" w:rsidR="00EE2529" w:rsidRPr="00C81B84" w:rsidRDefault="00AD5E1E" w:rsidP="00C81B84">
            <w:r w:rsidRPr="00C81B84">
              <w:t>30 440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574D8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46AFF3" w14:textId="77777777" w:rsidR="00EE2529" w:rsidRPr="00C81B84" w:rsidRDefault="00AD5E1E" w:rsidP="00C81B84">
            <w:r w:rsidRPr="00C81B84">
              <w:t>650</w:t>
            </w:r>
          </w:p>
        </w:tc>
        <w:tc>
          <w:tcPr>
            <w:tcW w:w="1180" w:type="dxa"/>
            <w:tcBorders>
              <w:top w:val="nil"/>
              <w:left w:val="nil"/>
              <w:bottom w:val="nil"/>
              <w:right w:val="nil"/>
            </w:tcBorders>
            <w:tcMar>
              <w:top w:w="128" w:type="dxa"/>
              <w:left w:w="43" w:type="dxa"/>
              <w:bottom w:w="43" w:type="dxa"/>
              <w:right w:w="43" w:type="dxa"/>
            </w:tcMar>
            <w:vAlign w:val="bottom"/>
          </w:tcPr>
          <w:p w14:paraId="27D8F10B" w14:textId="77777777" w:rsidR="00EE2529" w:rsidRPr="00C81B84" w:rsidRDefault="00AD5E1E" w:rsidP="00C81B84">
            <w:r w:rsidRPr="00C81B84">
              <w:t>31 090</w:t>
            </w:r>
          </w:p>
        </w:tc>
      </w:tr>
      <w:tr w:rsidR="00EE2529" w:rsidRPr="00C81B84" w14:paraId="34F2709D" w14:textId="77777777">
        <w:trPr>
          <w:trHeight w:val="380"/>
        </w:trPr>
        <w:tc>
          <w:tcPr>
            <w:tcW w:w="580" w:type="dxa"/>
            <w:tcBorders>
              <w:top w:val="nil"/>
              <w:left w:val="nil"/>
              <w:bottom w:val="nil"/>
              <w:right w:val="nil"/>
            </w:tcBorders>
            <w:tcMar>
              <w:top w:w="128" w:type="dxa"/>
              <w:left w:w="43" w:type="dxa"/>
              <w:bottom w:w="43" w:type="dxa"/>
              <w:right w:w="43" w:type="dxa"/>
            </w:tcMar>
          </w:tcPr>
          <w:p w14:paraId="56769778" w14:textId="77777777" w:rsidR="00EE2529" w:rsidRPr="00C81B84" w:rsidRDefault="00AD5E1E" w:rsidP="00C81B84">
            <w:r w:rsidRPr="00C81B84">
              <w:t>353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9DAF3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586611" w14:textId="77777777" w:rsidR="00EE2529" w:rsidRPr="00C81B84" w:rsidRDefault="00AD5E1E" w:rsidP="00C81B84">
            <w:r w:rsidRPr="00C81B84">
              <w:t>Likestillings- og diskrimineringsombudet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5068C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D0628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08C6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6F7A144" w14:textId="77777777" w:rsidR="00EE2529" w:rsidRPr="00C81B84" w:rsidRDefault="00EE2529" w:rsidP="00C81B84"/>
        </w:tc>
      </w:tr>
      <w:tr w:rsidR="00EE2529" w:rsidRPr="00C81B84" w14:paraId="3F794B72"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53D718BE"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DDD0577" w14:textId="77777777" w:rsidR="00EE2529" w:rsidRPr="00C81B84" w:rsidRDefault="00AD5E1E" w:rsidP="00C81B84">
            <w:r w:rsidRPr="00C81B84">
              <w:t>50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3279B45" w14:textId="77777777" w:rsidR="00EE2529" w:rsidRPr="00C81B84" w:rsidRDefault="00AD5E1E" w:rsidP="00C81B84">
            <w:r w:rsidRPr="00C81B84">
              <w:t xml:space="preserve">Basisbevilgning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17C756A" w14:textId="77777777" w:rsidR="00EE2529" w:rsidRPr="00C81B84" w:rsidRDefault="00AD5E1E" w:rsidP="00C81B84">
            <w:r w:rsidRPr="00C81B84">
              <w:t>50 195</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EB14B0F"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2995956" w14:textId="77777777" w:rsidR="00EE2529" w:rsidRPr="00C81B84" w:rsidRDefault="00AD5E1E" w:rsidP="00C81B84">
            <w:r w:rsidRPr="00C81B84">
              <w:t>1 135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0051EBE" w14:textId="77777777" w:rsidR="00EE2529" w:rsidRPr="00C81B84" w:rsidRDefault="00AD5E1E" w:rsidP="00C81B84">
            <w:r w:rsidRPr="00C81B84">
              <w:t>51 330</w:t>
            </w:r>
          </w:p>
        </w:tc>
      </w:tr>
      <w:tr w:rsidR="00EE2529" w:rsidRPr="00C81B84" w14:paraId="3FC84C22"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B5027E3" w14:textId="77777777" w:rsidR="00EE2529" w:rsidRPr="00C81B84" w:rsidRDefault="00AD5E1E" w:rsidP="00C81B84">
            <w:r w:rsidRPr="00C81B84">
              <w:t>Sum endringer Kultur- og likestillingsdepartementet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D16F047"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40CB234"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61D49A2" w14:textId="77777777" w:rsidR="00EE2529" w:rsidRPr="00C81B84" w:rsidRDefault="00AD5E1E" w:rsidP="00C81B84">
            <w:r w:rsidRPr="00C81B84">
              <w:t>127 405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9EB667" w14:textId="77777777" w:rsidR="00EE2529" w:rsidRPr="00C81B84" w:rsidRDefault="00EE2529" w:rsidP="00C81B84"/>
        </w:tc>
      </w:tr>
      <w:tr w:rsidR="00EE2529" w:rsidRPr="00C81B84" w14:paraId="05AAB867" w14:textId="77777777">
        <w:trPr>
          <w:trHeight w:val="380"/>
        </w:trPr>
        <w:tc>
          <w:tcPr>
            <w:tcW w:w="580" w:type="dxa"/>
            <w:tcBorders>
              <w:top w:val="nil"/>
              <w:left w:val="nil"/>
              <w:bottom w:val="nil"/>
              <w:right w:val="nil"/>
            </w:tcBorders>
            <w:tcMar>
              <w:top w:w="128" w:type="dxa"/>
              <w:left w:w="43" w:type="dxa"/>
              <w:bottom w:w="43" w:type="dxa"/>
              <w:right w:w="43" w:type="dxa"/>
            </w:tcMar>
          </w:tcPr>
          <w:p w14:paraId="021D8F78" w14:textId="77777777" w:rsidR="00EE2529" w:rsidRPr="00C81B84" w:rsidRDefault="00AD5E1E" w:rsidP="00C81B84">
            <w:r w:rsidRPr="00C81B84">
              <w:t>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159D4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3F667E" w14:textId="77777777" w:rsidR="00EE2529" w:rsidRPr="00C81B84" w:rsidRDefault="00AD5E1E" w:rsidP="00C81B84">
            <w:r w:rsidRPr="00C81B84">
              <w:t>Justis- og beredskapsdepartementet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4BB50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6BE14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AE023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097ABE7" w14:textId="77777777" w:rsidR="00EE2529" w:rsidRPr="00C81B84" w:rsidRDefault="00EE2529" w:rsidP="00C81B84"/>
        </w:tc>
      </w:tr>
      <w:tr w:rsidR="00EE2529" w:rsidRPr="00C81B84" w14:paraId="0609071E" w14:textId="77777777">
        <w:trPr>
          <w:trHeight w:val="380"/>
        </w:trPr>
        <w:tc>
          <w:tcPr>
            <w:tcW w:w="580" w:type="dxa"/>
            <w:tcBorders>
              <w:top w:val="nil"/>
              <w:left w:val="nil"/>
              <w:bottom w:val="nil"/>
              <w:right w:val="nil"/>
            </w:tcBorders>
            <w:tcMar>
              <w:top w:w="128" w:type="dxa"/>
              <w:left w:w="43" w:type="dxa"/>
              <w:bottom w:w="43" w:type="dxa"/>
              <w:right w:w="43" w:type="dxa"/>
            </w:tcMar>
          </w:tcPr>
          <w:p w14:paraId="0171081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4FDE1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08686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9B3939" w14:textId="77777777" w:rsidR="00EE2529" w:rsidRPr="00C81B84" w:rsidRDefault="00AD5E1E" w:rsidP="00C81B84">
            <w:r w:rsidRPr="00C81B84">
              <w:t>518 368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EF23D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3DAFD1" w14:textId="77777777" w:rsidR="00EE2529" w:rsidRPr="00C81B84" w:rsidRDefault="00AD5E1E" w:rsidP="00C81B84">
            <w:r w:rsidRPr="00C81B84">
              <w:t>4 058</w:t>
            </w:r>
          </w:p>
        </w:tc>
        <w:tc>
          <w:tcPr>
            <w:tcW w:w="1180" w:type="dxa"/>
            <w:tcBorders>
              <w:top w:val="nil"/>
              <w:left w:val="nil"/>
              <w:bottom w:val="nil"/>
              <w:right w:val="nil"/>
            </w:tcBorders>
            <w:tcMar>
              <w:top w:w="128" w:type="dxa"/>
              <w:left w:w="43" w:type="dxa"/>
              <w:bottom w:w="43" w:type="dxa"/>
              <w:right w:w="43" w:type="dxa"/>
            </w:tcMar>
            <w:vAlign w:val="bottom"/>
          </w:tcPr>
          <w:p w14:paraId="078EA2D2" w14:textId="77777777" w:rsidR="00EE2529" w:rsidRPr="00C81B84" w:rsidRDefault="00AD5E1E" w:rsidP="00C81B84">
            <w:r w:rsidRPr="00C81B84">
              <w:t>522 426</w:t>
            </w:r>
          </w:p>
        </w:tc>
      </w:tr>
      <w:tr w:rsidR="00EE2529" w:rsidRPr="00C81B84" w14:paraId="4A40ED33" w14:textId="77777777">
        <w:trPr>
          <w:trHeight w:val="880"/>
        </w:trPr>
        <w:tc>
          <w:tcPr>
            <w:tcW w:w="580" w:type="dxa"/>
            <w:tcBorders>
              <w:top w:val="nil"/>
              <w:left w:val="nil"/>
              <w:bottom w:val="nil"/>
              <w:right w:val="nil"/>
            </w:tcBorders>
            <w:tcMar>
              <w:top w:w="128" w:type="dxa"/>
              <w:left w:w="43" w:type="dxa"/>
              <w:bottom w:w="43" w:type="dxa"/>
              <w:right w:w="43" w:type="dxa"/>
            </w:tcMar>
          </w:tcPr>
          <w:p w14:paraId="2362BF8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5B39CC"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C51C14" w14:textId="77777777" w:rsidR="00EE2529" w:rsidRPr="00C81B84" w:rsidRDefault="00AD5E1E" w:rsidP="00C81B84">
            <w:r w:rsidRPr="00C81B84">
              <w:t xml:space="preserve">Spesielle driftsutgifter, forskning, evaluering og </w:t>
            </w:r>
            <w:proofErr w:type="gramStart"/>
            <w:r w:rsidRPr="00C81B84">
              <w:t xml:space="preserve">kunnskapsinnhenting,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D3045C" w14:textId="77777777" w:rsidR="00EE2529" w:rsidRPr="00C81B84" w:rsidRDefault="00AD5E1E" w:rsidP="00C81B84">
            <w:r w:rsidRPr="00C81B84">
              <w:t>35 392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5AEFC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AD5B2A" w14:textId="77777777" w:rsidR="00EE2529" w:rsidRPr="00C81B84" w:rsidRDefault="00AD5E1E" w:rsidP="00C81B84">
            <w:r w:rsidRPr="00C81B84">
              <w:t>3 556</w:t>
            </w:r>
          </w:p>
        </w:tc>
        <w:tc>
          <w:tcPr>
            <w:tcW w:w="1180" w:type="dxa"/>
            <w:tcBorders>
              <w:top w:val="nil"/>
              <w:left w:val="nil"/>
              <w:bottom w:val="nil"/>
              <w:right w:val="nil"/>
            </w:tcBorders>
            <w:tcMar>
              <w:top w:w="128" w:type="dxa"/>
              <w:left w:w="43" w:type="dxa"/>
              <w:bottom w:w="43" w:type="dxa"/>
              <w:right w:w="43" w:type="dxa"/>
            </w:tcMar>
            <w:vAlign w:val="bottom"/>
          </w:tcPr>
          <w:p w14:paraId="2E8F4B1A" w14:textId="77777777" w:rsidR="00EE2529" w:rsidRPr="00C81B84" w:rsidRDefault="00AD5E1E" w:rsidP="00C81B84">
            <w:r w:rsidRPr="00C81B84">
              <w:t>38 948</w:t>
            </w:r>
          </w:p>
        </w:tc>
      </w:tr>
      <w:tr w:rsidR="00EE2529" w:rsidRPr="00C81B84" w14:paraId="031C9E6F" w14:textId="77777777">
        <w:trPr>
          <w:trHeight w:val="380"/>
        </w:trPr>
        <w:tc>
          <w:tcPr>
            <w:tcW w:w="580" w:type="dxa"/>
            <w:tcBorders>
              <w:top w:val="nil"/>
              <w:left w:val="nil"/>
              <w:bottom w:val="nil"/>
              <w:right w:val="nil"/>
            </w:tcBorders>
            <w:tcMar>
              <w:top w:w="128" w:type="dxa"/>
              <w:left w:w="43" w:type="dxa"/>
              <w:bottom w:w="43" w:type="dxa"/>
              <w:right w:w="43" w:type="dxa"/>
            </w:tcMar>
          </w:tcPr>
          <w:p w14:paraId="37D8A5A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58CA1F"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4ECCCC" w14:textId="77777777" w:rsidR="00EE2529" w:rsidRPr="00C81B84" w:rsidRDefault="00AD5E1E" w:rsidP="00C81B84">
            <w:r w:rsidRPr="00C81B84">
              <w:t xml:space="preserve">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3772A" w14:textId="77777777" w:rsidR="00EE2529" w:rsidRPr="00C81B84" w:rsidRDefault="00AD5E1E" w:rsidP="00C81B84">
            <w:r w:rsidRPr="00C81B84">
              <w:t>61 432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CF63E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390A28" w14:textId="77777777" w:rsidR="00EE2529" w:rsidRPr="00C81B84" w:rsidRDefault="00AD5E1E" w:rsidP="00C81B84">
            <w:r w:rsidRPr="00C81B84">
              <w:t>1 312</w:t>
            </w:r>
          </w:p>
        </w:tc>
        <w:tc>
          <w:tcPr>
            <w:tcW w:w="1180" w:type="dxa"/>
            <w:tcBorders>
              <w:top w:val="nil"/>
              <w:left w:val="nil"/>
              <w:bottom w:val="nil"/>
              <w:right w:val="nil"/>
            </w:tcBorders>
            <w:tcMar>
              <w:top w:w="128" w:type="dxa"/>
              <w:left w:w="43" w:type="dxa"/>
              <w:bottom w:w="43" w:type="dxa"/>
              <w:right w:w="43" w:type="dxa"/>
            </w:tcMar>
            <w:vAlign w:val="bottom"/>
          </w:tcPr>
          <w:p w14:paraId="7B478DEC" w14:textId="77777777" w:rsidR="00EE2529" w:rsidRPr="00C81B84" w:rsidRDefault="00AD5E1E" w:rsidP="00C81B84">
            <w:r w:rsidRPr="00C81B84">
              <w:t>62 744</w:t>
            </w:r>
          </w:p>
        </w:tc>
      </w:tr>
      <w:tr w:rsidR="00EE2529" w:rsidRPr="00C81B84" w14:paraId="76322140" w14:textId="77777777">
        <w:trPr>
          <w:trHeight w:val="380"/>
        </w:trPr>
        <w:tc>
          <w:tcPr>
            <w:tcW w:w="580" w:type="dxa"/>
            <w:tcBorders>
              <w:top w:val="nil"/>
              <w:left w:val="nil"/>
              <w:bottom w:val="nil"/>
              <w:right w:val="nil"/>
            </w:tcBorders>
            <w:tcMar>
              <w:top w:w="128" w:type="dxa"/>
              <w:left w:w="43" w:type="dxa"/>
              <w:bottom w:w="43" w:type="dxa"/>
              <w:right w:w="43" w:type="dxa"/>
            </w:tcMar>
          </w:tcPr>
          <w:p w14:paraId="7BF6BA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4A7C4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8D8389" w14:textId="77777777" w:rsidR="00EE2529" w:rsidRPr="00C81B84" w:rsidRDefault="00AD5E1E" w:rsidP="00C81B84">
            <w:r w:rsidRPr="00C81B84">
              <w:t xml:space="preserve">Overføringer til private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BE1E8" w14:textId="77777777" w:rsidR="00EE2529" w:rsidRPr="00C81B84" w:rsidRDefault="00AD5E1E" w:rsidP="00C81B84">
            <w:r w:rsidRPr="00C81B84">
              <w:t>18 811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16518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42967D" w14:textId="77777777" w:rsidR="00EE2529" w:rsidRPr="00C81B84" w:rsidRDefault="00AD5E1E" w:rsidP="00C81B84">
            <w:r w:rsidRPr="00C81B84">
              <w:t>402</w:t>
            </w:r>
          </w:p>
        </w:tc>
        <w:tc>
          <w:tcPr>
            <w:tcW w:w="1180" w:type="dxa"/>
            <w:tcBorders>
              <w:top w:val="nil"/>
              <w:left w:val="nil"/>
              <w:bottom w:val="nil"/>
              <w:right w:val="nil"/>
            </w:tcBorders>
            <w:tcMar>
              <w:top w:w="128" w:type="dxa"/>
              <w:left w:w="43" w:type="dxa"/>
              <w:bottom w:w="43" w:type="dxa"/>
              <w:right w:w="43" w:type="dxa"/>
            </w:tcMar>
            <w:vAlign w:val="bottom"/>
          </w:tcPr>
          <w:p w14:paraId="1C940936" w14:textId="77777777" w:rsidR="00EE2529" w:rsidRPr="00C81B84" w:rsidRDefault="00AD5E1E" w:rsidP="00C81B84">
            <w:r w:rsidRPr="00C81B84">
              <w:t>19 213</w:t>
            </w:r>
          </w:p>
        </w:tc>
      </w:tr>
      <w:tr w:rsidR="00EE2529" w:rsidRPr="00C81B84" w14:paraId="7E4E202B" w14:textId="77777777">
        <w:trPr>
          <w:trHeight w:val="380"/>
        </w:trPr>
        <w:tc>
          <w:tcPr>
            <w:tcW w:w="580" w:type="dxa"/>
            <w:tcBorders>
              <w:top w:val="nil"/>
              <w:left w:val="nil"/>
              <w:bottom w:val="nil"/>
              <w:right w:val="nil"/>
            </w:tcBorders>
            <w:tcMar>
              <w:top w:w="128" w:type="dxa"/>
              <w:left w:w="43" w:type="dxa"/>
              <w:bottom w:w="43" w:type="dxa"/>
              <w:right w:w="43" w:type="dxa"/>
            </w:tcMar>
          </w:tcPr>
          <w:p w14:paraId="7C327CC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E9A0C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C8EA73" w14:textId="77777777" w:rsidR="00EE2529" w:rsidRPr="00C81B84" w:rsidRDefault="00AD5E1E" w:rsidP="00C81B84">
            <w:r w:rsidRPr="00C81B84">
              <w:t xml:space="preserve">Tilskudd til internasjonale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D70B8D" w14:textId="77777777" w:rsidR="00EE2529" w:rsidRPr="00C81B84" w:rsidRDefault="00AD5E1E" w:rsidP="00C81B84">
            <w:r w:rsidRPr="00C81B84">
              <w:t>17 857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E30EE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BF259C" w14:textId="77777777" w:rsidR="00EE2529" w:rsidRPr="00C81B84" w:rsidRDefault="00AD5E1E" w:rsidP="00C81B84">
            <w:r w:rsidRPr="00C81B84">
              <w:t>381</w:t>
            </w:r>
          </w:p>
        </w:tc>
        <w:tc>
          <w:tcPr>
            <w:tcW w:w="1180" w:type="dxa"/>
            <w:tcBorders>
              <w:top w:val="nil"/>
              <w:left w:val="nil"/>
              <w:bottom w:val="nil"/>
              <w:right w:val="nil"/>
            </w:tcBorders>
            <w:tcMar>
              <w:top w:w="128" w:type="dxa"/>
              <w:left w:w="43" w:type="dxa"/>
              <w:bottom w:w="43" w:type="dxa"/>
              <w:right w:w="43" w:type="dxa"/>
            </w:tcMar>
            <w:vAlign w:val="bottom"/>
          </w:tcPr>
          <w:p w14:paraId="571290E9" w14:textId="77777777" w:rsidR="00EE2529" w:rsidRPr="00C81B84" w:rsidRDefault="00AD5E1E" w:rsidP="00C81B84">
            <w:r w:rsidRPr="00C81B84">
              <w:t>18 238</w:t>
            </w:r>
          </w:p>
        </w:tc>
      </w:tr>
      <w:tr w:rsidR="00EE2529" w:rsidRPr="00C81B84" w14:paraId="5D0735A7" w14:textId="77777777">
        <w:trPr>
          <w:trHeight w:val="380"/>
        </w:trPr>
        <w:tc>
          <w:tcPr>
            <w:tcW w:w="580" w:type="dxa"/>
            <w:tcBorders>
              <w:top w:val="nil"/>
              <w:left w:val="nil"/>
              <w:bottom w:val="nil"/>
              <w:right w:val="nil"/>
            </w:tcBorders>
            <w:tcMar>
              <w:top w:w="128" w:type="dxa"/>
              <w:left w:w="43" w:type="dxa"/>
              <w:bottom w:w="43" w:type="dxa"/>
              <w:right w:w="43" w:type="dxa"/>
            </w:tcMar>
          </w:tcPr>
          <w:p w14:paraId="1635168C" w14:textId="77777777" w:rsidR="00EE2529" w:rsidRPr="00C81B84" w:rsidRDefault="00AD5E1E" w:rsidP="00C81B84">
            <w:r w:rsidRPr="00C81B84">
              <w:t>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AEB55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6F2166" w14:textId="77777777" w:rsidR="00EE2529" w:rsidRPr="00C81B84" w:rsidRDefault="00AD5E1E" w:rsidP="00C81B84">
            <w:r w:rsidRPr="00C81B84">
              <w:t>Domstolene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60FD4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E1619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6AA64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A795D90" w14:textId="77777777" w:rsidR="00EE2529" w:rsidRPr="00C81B84" w:rsidRDefault="00EE2529" w:rsidP="00C81B84"/>
        </w:tc>
      </w:tr>
      <w:tr w:rsidR="00EE2529" w:rsidRPr="00C81B84" w14:paraId="53746224" w14:textId="77777777">
        <w:trPr>
          <w:trHeight w:val="640"/>
        </w:trPr>
        <w:tc>
          <w:tcPr>
            <w:tcW w:w="580" w:type="dxa"/>
            <w:tcBorders>
              <w:top w:val="nil"/>
              <w:left w:val="nil"/>
              <w:bottom w:val="nil"/>
              <w:right w:val="nil"/>
            </w:tcBorders>
            <w:tcMar>
              <w:top w:w="128" w:type="dxa"/>
              <w:left w:w="43" w:type="dxa"/>
              <w:bottom w:w="43" w:type="dxa"/>
              <w:right w:w="43" w:type="dxa"/>
            </w:tcMar>
          </w:tcPr>
          <w:p w14:paraId="78A2276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CF5FA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968361" w14:textId="77777777" w:rsidR="00EE2529" w:rsidRPr="00C81B84" w:rsidRDefault="00AD5E1E" w:rsidP="00C81B84">
            <w:r w:rsidRPr="00C81B84">
              <w:t xml:space="preserve">Driftsutgifter, </w:t>
            </w:r>
            <w:r w:rsidRPr="00AD5E1E">
              <w:rPr>
                <w:rStyle w:val="kursiv"/>
              </w:rPr>
              <w:t>kan nyttes under kap. 61, post 1 og kap. 411,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3B131B" w14:textId="77777777" w:rsidR="00EE2529" w:rsidRPr="00C81B84" w:rsidRDefault="00AD5E1E" w:rsidP="00C81B84">
            <w:r w:rsidRPr="00C81B84">
              <w:t>2 840 398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58B7B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DD20F" w14:textId="77777777" w:rsidR="00EE2529" w:rsidRPr="00C81B84" w:rsidRDefault="00AD5E1E" w:rsidP="00C81B84">
            <w:r w:rsidRPr="00C81B84">
              <w:t>110 417</w:t>
            </w:r>
          </w:p>
        </w:tc>
        <w:tc>
          <w:tcPr>
            <w:tcW w:w="1180" w:type="dxa"/>
            <w:tcBorders>
              <w:top w:val="nil"/>
              <w:left w:val="nil"/>
              <w:bottom w:val="nil"/>
              <w:right w:val="nil"/>
            </w:tcBorders>
            <w:tcMar>
              <w:top w:w="128" w:type="dxa"/>
              <w:left w:w="43" w:type="dxa"/>
              <w:bottom w:w="43" w:type="dxa"/>
              <w:right w:w="43" w:type="dxa"/>
            </w:tcMar>
            <w:vAlign w:val="bottom"/>
          </w:tcPr>
          <w:p w14:paraId="34C061CA" w14:textId="77777777" w:rsidR="00EE2529" w:rsidRPr="00C81B84" w:rsidRDefault="00AD5E1E" w:rsidP="00C81B84">
            <w:r w:rsidRPr="00C81B84">
              <w:t>2 950 815</w:t>
            </w:r>
          </w:p>
        </w:tc>
      </w:tr>
      <w:tr w:rsidR="00EE2529" w:rsidRPr="00C81B84" w14:paraId="1384C64E" w14:textId="77777777">
        <w:trPr>
          <w:trHeight w:val="380"/>
        </w:trPr>
        <w:tc>
          <w:tcPr>
            <w:tcW w:w="580" w:type="dxa"/>
            <w:tcBorders>
              <w:top w:val="nil"/>
              <w:left w:val="nil"/>
              <w:bottom w:val="nil"/>
              <w:right w:val="nil"/>
            </w:tcBorders>
            <w:tcMar>
              <w:top w:w="128" w:type="dxa"/>
              <w:left w:w="43" w:type="dxa"/>
              <w:bottom w:w="43" w:type="dxa"/>
              <w:right w:w="43" w:type="dxa"/>
            </w:tcMar>
          </w:tcPr>
          <w:p w14:paraId="32E5DE2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88B7F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0750BC"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0FE63" w14:textId="77777777" w:rsidR="00EE2529" w:rsidRPr="00C81B84" w:rsidRDefault="00AD5E1E" w:rsidP="00C81B84">
            <w:r w:rsidRPr="00C81B84">
              <w:t>101 354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1BD76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22A604" w14:textId="77777777" w:rsidR="00EE2529" w:rsidRPr="00C81B84" w:rsidRDefault="00AD5E1E" w:rsidP="00C81B84">
            <w:r w:rsidRPr="00C81B84">
              <w:t>2 165</w:t>
            </w:r>
          </w:p>
        </w:tc>
        <w:tc>
          <w:tcPr>
            <w:tcW w:w="1180" w:type="dxa"/>
            <w:tcBorders>
              <w:top w:val="nil"/>
              <w:left w:val="nil"/>
              <w:bottom w:val="nil"/>
              <w:right w:val="nil"/>
            </w:tcBorders>
            <w:tcMar>
              <w:top w:w="128" w:type="dxa"/>
              <w:left w:w="43" w:type="dxa"/>
              <w:bottom w:w="43" w:type="dxa"/>
              <w:right w:w="43" w:type="dxa"/>
            </w:tcMar>
            <w:vAlign w:val="bottom"/>
          </w:tcPr>
          <w:p w14:paraId="0247B203" w14:textId="77777777" w:rsidR="00EE2529" w:rsidRPr="00C81B84" w:rsidRDefault="00AD5E1E" w:rsidP="00C81B84">
            <w:r w:rsidRPr="00C81B84">
              <w:t>103 519</w:t>
            </w:r>
          </w:p>
        </w:tc>
      </w:tr>
      <w:tr w:rsidR="00EE2529" w:rsidRPr="00C81B84" w14:paraId="696D0D02" w14:textId="77777777">
        <w:trPr>
          <w:trHeight w:val="640"/>
        </w:trPr>
        <w:tc>
          <w:tcPr>
            <w:tcW w:w="580" w:type="dxa"/>
            <w:tcBorders>
              <w:top w:val="nil"/>
              <w:left w:val="nil"/>
              <w:bottom w:val="nil"/>
              <w:right w:val="nil"/>
            </w:tcBorders>
            <w:tcMar>
              <w:top w:w="128" w:type="dxa"/>
              <w:left w:w="43" w:type="dxa"/>
              <w:bottom w:w="43" w:type="dxa"/>
              <w:right w:w="43" w:type="dxa"/>
            </w:tcMar>
          </w:tcPr>
          <w:p w14:paraId="67B84E1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97C7B5"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D522F3" w14:textId="77777777" w:rsidR="00EE2529" w:rsidRPr="00C81B84" w:rsidRDefault="00AD5E1E" w:rsidP="00C81B84">
            <w:r w:rsidRPr="00C81B84">
              <w:t xml:space="preserve">Vernesaker/sideutgifter, jordskiftedomstoler,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AAA6F6" w14:textId="77777777" w:rsidR="00EE2529" w:rsidRPr="00C81B84" w:rsidRDefault="00AD5E1E" w:rsidP="00C81B84">
            <w:r w:rsidRPr="00C81B84">
              <w:t>2 850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D3E76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608765" w14:textId="77777777" w:rsidR="00EE2529" w:rsidRPr="00C81B84" w:rsidRDefault="00AD5E1E" w:rsidP="00C81B84">
            <w:r w:rsidRPr="00C81B84">
              <w:t>61</w:t>
            </w:r>
          </w:p>
        </w:tc>
        <w:tc>
          <w:tcPr>
            <w:tcW w:w="1180" w:type="dxa"/>
            <w:tcBorders>
              <w:top w:val="nil"/>
              <w:left w:val="nil"/>
              <w:bottom w:val="nil"/>
              <w:right w:val="nil"/>
            </w:tcBorders>
            <w:tcMar>
              <w:top w:w="128" w:type="dxa"/>
              <w:left w:w="43" w:type="dxa"/>
              <w:bottom w:w="43" w:type="dxa"/>
              <w:right w:w="43" w:type="dxa"/>
            </w:tcMar>
            <w:vAlign w:val="bottom"/>
          </w:tcPr>
          <w:p w14:paraId="07372402" w14:textId="77777777" w:rsidR="00EE2529" w:rsidRPr="00C81B84" w:rsidRDefault="00AD5E1E" w:rsidP="00C81B84">
            <w:r w:rsidRPr="00C81B84">
              <w:t>2 911</w:t>
            </w:r>
          </w:p>
        </w:tc>
      </w:tr>
      <w:tr w:rsidR="00EE2529" w:rsidRPr="00C81B84" w14:paraId="773A7CBC" w14:textId="77777777">
        <w:trPr>
          <w:trHeight w:val="380"/>
        </w:trPr>
        <w:tc>
          <w:tcPr>
            <w:tcW w:w="580" w:type="dxa"/>
            <w:tcBorders>
              <w:top w:val="nil"/>
              <w:left w:val="nil"/>
              <w:bottom w:val="nil"/>
              <w:right w:val="nil"/>
            </w:tcBorders>
            <w:tcMar>
              <w:top w:w="128" w:type="dxa"/>
              <w:left w:w="43" w:type="dxa"/>
              <w:bottom w:w="43" w:type="dxa"/>
              <w:right w:w="43" w:type="dxa"/>
            </w:tcMar>
          </w:tcPr>
          <w:p w14:paraId="1798ECFB" w14:textId="77777777" w:rsidR="00EE2529" w:rsidRPr="00C81B84" w:rsidRDefault="00AD5E1E" w:rsidP="00C81B84">
            <w:r w:rsidRPr="00C81B84">
              <w:t>411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C8183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552D26" w14:textId="77777777" w:rsidR="00EE2529" w:rsidRPr="00C81B84" w:rsidRDefault="00AD5E1E" w:rsidP="00C81B84">
            <w:r w:rsidRPr="00C81B84">
              <w:t>Domstoladministrasjonen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B1F5B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2CC23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3125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F8472F1" w14:textId="77777777" w:rsidR="00EE2529" w:rsidRPr="00C81B84" w:rsidRDefault="00EE2529" w:rsidP="00C81B84"/>
        </w:tc>
      </w:tr>
      <w:tr w:rsidR="00EE2529" w:rsidRPr="00C81B84" w14:paraId="5E8718E1" w14:textId="77777777">
        <w:trPr>
          <w:trHeight w:val="640"/>
        </w:trPr>
        <w:tc>
          <w:tcPr>
            <w:tcW w:w="580" w:type="dxa"/>
            <w:tcBorders>
              <w:top w:val="nil"/>
              <w:left w:val="nil"/>
              <w:bottom w:val="nil"/>
              <w:right w:val="nil"/>
            </w:tcBorders>
            <w:tcMar>
              <w:top w:w="128" w:type="dxa"/>
              <w:left w:w="43" w:type="dxa"/>
              <w:bottom w:w="43" w:type="dxa"/>
              <w:right w:w="43" w:type="dxa"/>
            </w:tcMar>
          </w:tcPr>
          <w:p w14:paraId="19D03BC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92D28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A47C6E" w14:textId="77777777" w:rsidR="00EE2529" w:rsidRPr="00C81B84" w:rsidRDefault="00AD5E1E" w:rsidP="00C81B84">
            <w:r w:rsidRPr="00C81B84">
              <w:t xml:space="preserve">Driftsutgifter, </w:t>
            </w:r>
            <w:r w:rsidRPr="00AD5E1E">
              <w:rPr>
                <w:rStyle w:val="kursiv"/>
              </w:rPr>
              <w:t>kan nyttes under kap. 61, post 1 og kap. 410,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4688EA" w14:textId="77777777" w:rsidR="00EE2529" w:rsidRPr="00C81B84" w:rsidRDefault="00AD5E1E" w:rsidP="00C81B84">
            <w:r w:rsidRPr="00C81B84">
              <w:t>82 700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FF43B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D57AA2" w14:textId="77777777" w:rsidR="00EE2529" w:rsidRPr="00C81B84" w:rsidRDefault="00AD5E1E" w:rsidP="00C81B84">
            <w:r w:rsidRPr="00C81B84">
              <w:t>1 186</w:t>
            </w:r>
          </w:p>
        </w:tc>
        <w:tc>
          <w:tcPr>
            <w:tcW w:w="1180" w:type="dxa"/>
            <w:tcBorders>
              <w:top w:val="nil"/>
              <w:left w:val="nil"/>
              <w:bottom w:val="nil"/>
              <w:right w:val="nil"/>
            </w:tcBorders>
            <w:tcMar>
              <w:top w:w="128" w:type="dxa"/>
              <w:left w:w="43" w:type="dxa"/>
              <w:bottom w:w="43" w:type="dxa"/>
              <w:right w:w="43" w:type="dxa"/>
            </w:tcMar>
            <w:vAlign w:val="bottom"/>
          </w:tcPr>
          <w:p w14:paraId="17CE4057" w14:textId="77777777" w:rsidR="00EE2529" w:rsidRPr="00C81B84" w:rsidRDefault="00AD5E1E" w:rsidP="00C81B84">
            <w:r w:rsidRPr="00C81B84">
              <w:t>83 886</w:t>
            </w:r>
          </w:p>
        </w:tc>
      </w:tr>
      <w:tr w:rsidR="00EE2529" w:rsidRPr="00C81B84" w14:paraId="047CF6E7" w14:textId="77777777">
        <w:trPr>
          <w:trHeight w:val="380"/>
        </w:trPr>
        <w:tc>
          <w:tcPr>
            <w:tcW w:w="580" w:type="dxa"/>
            <w:tcBorders>
              <w:top w:val="nil"/>
              <w:left w:val="nil"/>
              <w:bottom w:val="nil"/>
              <w:right w:val="nil"/>
            </w:tcBorders>
            <w:tcMar>
              <w:top w:w="128" w:type="dxa"/>
              <w:left w:w="43" w:type="dxa"/>
              <w:bottom w:w="43" w:type="dxa"/>
              <w:right w:w="43" w:type="dxa"/>
            </w:tcMar>
          </w:tcPr>
          <w:p w14:paraId="7FD25051" w14:textId="77777777" w:rsidR="00EE2529" w:rsidRPr="00C81B84" w:rsidRDefault="00AD5E1E" w:rsidP="00C81B84">
            <w:r w:rsidRPr="00C81B84">
              <w:t>414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6038C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6FD03E" w14:textId="77777777" w:rsidR="00EE2529" w:rsidRPr="00C81B84" w:rsidRDefault="00AD5E1E" w:rsidP="00C81B84">
            <w:r w:rsidRPr="00C81B84">
              <w:t xml:space="preserve">Forliksråd og andre </w:t>
            </w:r>
            <w:proofErr w:type="spellStart"/>
            <w:r w:rsidRPr="00C81B84">
              <w:t>domsutgifter</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947DB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A8A3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9E541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40BD1CF" w14:textId="77777777" w:rsidR="00EE2529" w:rsidRPr="00C81B84" w:rsidRDefault="00EE2529" w:rsidP="00C81B84"/>
        </w:tc>
      </w:tr>
      <w:tr w:rsidR="00EE2529" w:rsidRPr="00C81B84" w14:paraId="6CCAA7FE" w14:textId="77777777">
        <w:trPr>
          <w:trHeight w:val="380"/>
        </w:trPr>
        <w:tc>
          <w:tcPr>
            <w:tcW w:w="580" w:type="dxa"/>
            <w:tcBorders>
              <w:top w:val="nil"/>
              <w:left w:val="nil"/>
              <w:bottom w:val="nil"/>
              <w:right w:val="nil"/>
            </w:tcBorders>
            <w:tcMar>
              <w:top w:w="128" w:type="dxa"/>
              <w:left w:w="43" w:type="dxa"/>
              <w:bottom w:w="43" w:type="dxa"/>
              <w:right w:w="43" w:type="dxa"/>
            </w:tcMar>
          </w:tcPr>
          <w:p w14:paraId="4918A36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419C0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0CA5A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3C7021" w14:textId="77777777" w:rsidR="00EE2529" w:rsidRPr="00C81B84" w:rsidRDefault="00AD5E1E" w:rsidP="00C81B84">
            <w:r w:rsidRPr="00C81B84">
              <w:t>284 846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A6881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C0B07A" w14:textId="77777777" w:rsidR="00EE2529" w:rsidRPr="00C81B84" w:rsidRDefault="00AD5E1E" w:rsidP="00C81B84">
            <w:r w:rsidRPr="00C81B84">
              <w:t>32 941</w:t>
            </w:r>
          </w:p>
        </w:tc>
        <w:tc>
          <w:tcPr>
            <w:tcW w:w="1180" w:type="dxa"/>
            <w:tcBorders>
              <w:top w:val="nil"/>
              <w:left w:val="nil"/>
              <w:bottom w:val="nil"/>
              <w:right w:val="nil"/>
            </w:tcBorders>
            <w:tcMar>
              <w:top w:w="128" w:type="dxa"/>
              <w:left w:w="43" w:type="dxa"/>
              <w:bottom w:w="43" w:type="dxa"/>
              <w:right w:w="43" w:type="dxa"/>
            </w:tcMar>
            <w:vAlign w:val="bottom"/>
          </w:tcPr>
          <w:p w14:paraId="0C3F2066" w14:textId="77777777" w:rsidR="00EE2529" w:rsidRPr="00C81B84" w:rsidRDefault="00AD5E1E" w:rsidP="00C81B84">
            <w:r w:rsidRPr="00C81B84">
              <w:t>317 787</w:t>
            </w:r>
          </w:p>
        </w:tc>
      </w:tr>
      <w:tr w:rsidR="00EE2529" w:rsidRPr="00C81B84" w14:paraId="3B6C0D2E" w14:textId="77777777">
        <w:trPr>
          <w:trHeight w:val="380"/>
        </w:trPr>
        <w:tc>
          <w:tcPr>
            <w:tcW w:w="580" w:type="dxa"/>
            <w:tcBorders>
              <w:top w:val="nil"/>
              <w:left w:val="nil"/>
              <w:bottom w:val="nil"/>
              <w:right w:val="nil"/>
            </w:tcBorders>
            <w:tcMar>
              <w:top w:w="128" w:type="dxa"/>
              <w:left w:w="43" w:type="dxa"/>
              <w:bottom w:w="43" w:type="dxa"/>
              <w:right w:w="43" w:type="dxa"/>
            </w:tcMar>
          </w:tcPr>
          <w:p w14:paraId="359BAB4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072501"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235927"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1FF313" w14:textId="77777777" w:rsidR="00EE2529" w:rsidRPr="00C81B84" w:rsidRDefault="00AD5E1E" w:rsidP="00C81B84">
            <w:r w:rsidRPr="00C81B84">
              <w:t>41 902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BD0B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7A8087" w14:textId="77777777" w:rsidR="00EE2529" w:rsidRPr="00C81B84" w:rsidRDefault="00AD5E1E" w:rsidP="00C81B84">
            <w:r w:rsidRPr="00C81B84">
              <w:t>895</w:t>
            </w:r>
          </w:p>
        </w:tc>
        <w:tc>
          <w:tcPr>
            <w:tcW w:w="1180" w:type="dxa"/>
            <w:tcBorders>
              <w:top w:val="nil"/>
              <w:left w:val="nil"/>
              <w:bottom w:val="nil"/>
              <w:right w:val="nil"/>
            </w:tcBorders>
            <w:tcMar>
              <w:top w:w="128" w:type="dxa"/>
              <w:left w:w="43" w:type="dxa"/>
              <w:bottom w:w="43" w:type="dxa"/>
              <w:right w:w="43" w:type="dxa"/>
            </w:tcMar>
            <w:vAlign w:val="bottom"/>
          </w:tcPr>
          <w:p w14:paraId="7DA198B3" w14:textId="77777777" w:rsidR="00EE2529" w:rsidRPr="00C81B84" w:rsidRDefault="00AD5E1E" w:rsidP="00C81B84">
            <w:r w:rsidRPr="00C81B84">
              <w:t>42 797</w:t>
            </w:r>
          </w:p>
        </w:tc>
      </w:tr>
      <w:tr w:rsidR="00EE2529" w:rsidRPr="00C81B84" w14:paraId="4E1A7791" w14:textId="77777777">
        <w:trPr>
          <w:trHeight w:val="380"/>
        </w:trPr>
        <w:tc>
          <w:tcPr>
            <w:tcW w:w="580" w:type="dxa"/>
            <w:tcBorders>
              <w:top w:val="nil"/>
              <w:left w:val="nil"/>
              <w:bottom w:val="nil"/>
              <w:right w:val="nil"/>
            </w:tcBorders>
            <w:tcMar>
              <w:top w:w="128" w:type="dxa"/>
              <w:left w:w="43" w:type="dxa"/>
              <w:bottom w:w="43" w:type="dxa"/>
              <w:right w:w="43" w:type="dxa"/>
            </w:tcMar>
          </w:tcPr>
          <w:p w14:paraId="3B4264D2" w14:textId="77777777" w:rsidR="00EE2529" w:rsidRPr="00C81B84" w:rsidRDefault="00AD5E1E" w:rsidP="00C81B84">
            <w:r w:rsidRPr="00C81B84">
              <w:t>430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28E3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B71AEB" w14:textId="77777777" w:rsidR="00EE2529" w:rsidRPr="00C81B84" w:rsidRDefault="00AD5E1E" w:rsidP="00C81B84">
            <w:r w:rsidRPr="00C81B84">
              <w:t>Kriminalomsorgen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9066B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C2316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EF41D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FBCEE9B" w14:textId="77777777" w:rsidR="00EE2529" w:rsidRPr="00C81B84" w:rsidRDefault="00EE2529" w:rsidP="00C81B84"/>
        </w:tc>
      </w:tr>
      <w:tr w:rsidR="00EE2529" w:rsidRPr="00C81B84" w14:paraId="78831875" w14:textId="77777777">
        <w:trPr>
          <w:trHeight w:val="640"/>
        </w:trPr>
        <w:tc>
          <w:tcPr>
            <w:tcW w:w="580" w:type="dxa"/>
            <w:tcBorders>
              <w:top w:val="nil"/>
              <w:left w:val="nil"/>
              <w:bottom w:val="nil"/>
              <w:right w:val="nil"/>
            </w:tcBorders>
            <w:tcMar>
              <w:top w:w="128" w:type="dxa"/>
              <w:left w:w="43" w:type="dxa"/>
              <w:bottom w:w="43" w:type="dxa"/>
              <w:right w:w="43" w:type="dxa"/>
            </w:tcMar>
          </w:tcPr>
          <w:p w14:paraId="6869C5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CC7DD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03EC0F" w14:textId="77777777" w:rsidR="00EE2529" w:rsidRPr="00C81B84" w:rsidRDefault="00AD5E1E" w:rsidP="00C81B84">
            <w:r w:rsidRPr="00C81B84">
              <w:t xml:space="preserve">Driftsutgifter, </w:t>
            </w:r>
            <w:r w:rsidRPr="00AD5E1E">
              <w:rPr>
                <w:rStyle w:val="kursiv"/>
              </w:rPr>
              <w:t>kan nyttes under kap. 431,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83BE37" w14:textId="77777777" w:rsidR="00EE2529" w:rsidRPr="00C81B84" w:rsidRDefault="00AD5E1E" w:rsidP="00C81B84">
            <w:r w:rsidRPr="00C81B84">
              <w:t>5 105 958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24F1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4D3FA7" w14:textId="77777777" w:rsidR="00EE2529" w:rsidRPr="00C81B84" w:rsidRDefault="00AD5E1E" w:rsidP="00C81B84">
            <w:r w:rsidRPr="00C81B84">
              <w:t>90 602</w:t>
            </w:r>
          </w:p>
        </w:tc>
        <w:tc>
          <w:tcPr>
            <w:tcW w:w="1180" w:type="dxa"/>
            <w:tcBorders>
              <w:top w:val="nil"/>
              <w:left w:val="nil"/>
              <w:bottom w:val="nil"/>
              <w:right w:val="nil"/>
            </w:tcBorders>
            <w:tcMar>
              <w:top w:w="128" w:type="dxa"/>
              <w:left w:w="43" w:type="dxa"/>
              <w:bottom w:w="43" w:type="dxa"/>
              <w:right w:w="43" w:type="dxa"/>
            </w:tcMar>
            <w:vAlign w:val="bottom"/>
          </w:tcPr>
          <w:p w14:paraId="648FB797" w14:textId="77777777" w:rsidR="00EE2529" w:rsidRPr="00C81B84" w:rsidRDefault="00AD5E1E" w:rsidP="00C81B84">
            <w:r w:rsidRPr="00C81B84">
              <w:t>5 196 560</w:t>
            </w:r>
          </w:p>
        </w:tc>
      </w:tr>
      <w:tr w:rsidR="00EE2529" w:rsidRPr="00C81B84" w14:paraId="4F217C05" w14:textId="77777777">
        <w:trPr>
          <w:trHeight w:val="640"/>
        </w:trPr>
        <w:tc>
          <w:tcPr>
            <w:tcW w:w="580" w:type="dxa"/>
            <w:tcBorders>
              <w:top w:val="nil"/>
              <w:left w:val="nil"/>
              <w:bottom w:val="nil"/>
              <w:right w:val="nil"/>
            </w:tcBorders>
            <w:tcMar>
              <w:top w:w="128" w:type="dxa"/>
              <w:left w:w="43" w:type="dxa"/>
              <w:bottom w:w="43" w:type="dxa"/>
              <w:right w:w="43" w:type="dxa"/>
            </w:tcMar>
          </w:tcPr>
          <w:p w14:paraId="584E43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79CD0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BC35E7" w14:textId="77777777" w:rsidR="00EE2529" w:rsidRPr="00C81B84" w:rsidRDefault="00AD5E1E" w:rsidP="00C81B84">
            <w:r w:rsidRPr="00C81B84">
              <w:t xml:space="preserve">Spesielle driftsutgifter, </w:t>
            </w:r>
            <w:r w:rsidRPr="00AD5E1E">
              <w:rPr>
                <w:rStyle w:val="kursiv"/>
              </w:rPr>
              <w:t xml:space="preserve">kan </w:t>
            </w:r>
            <w:proofErr w:type="gramStart"/>
            <w:r w:rsidRPr="00AD5E1E">
              <w:rPr>
                <w:rStyle w:val="kursiv"/>
              </w:rPr>
              <w:t>overføres</w:t>
            </w:r>
            <w:r w:rsidRPr="00C81B84">
              <w:t xml:space="preserve">, </w:t>
            </w:r>
            <w:r w:rsidRPr="00AD5E1E">
              <w:rPr>
                <w:rStyle w:val="kursiv"/>
              </w:rPr>
              <w:t xml:space="preserve"> kan</w:t>
            </w:r>
            <w:proofErr w:type="gramEnd"/>
            <w:r w:rsidRPr="00AD5E1E">
              <w:rPr>
                <w:rStyle w:val="kursiv"/>
              </w:rPr>
              <w:t xml:space="preserve"> nyttes under kap. 430,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6CB203" w14:textId="77777777" w:rsidR="00EE2529" w:rsidRPr="00C81B84" w:rsidRDefault="00AD5E1E" w:rsidP="00C81B84">
            <w:r w:rsidRPr="00C81B84">
              <w:t>108 410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F607C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959D08" w14:textId="77777777" w:rsidR="00EE2529" w:rsidRPr="00C81B84" w:rsidRDefault="00AD5E1E" w:rsidP="00C81B84">
            <w:r w:rsidRPr="00C81B84">
              <w:t>2 316</w:t>
            </w:r>
          </w:p>
        </w:tc>
        <w:tc>
          <w:tcPr>
            <w:tcW w:w="1180" w:type="dxa"/>
            <w:tcBorders>
              <w:top w:val="nil"/>
              <w:left w:val="nil"/>
              <w:bottom w:val="nil"/>
              <w:right w:val="nil"/>
            </w:tcBorders>
            <w:tcMar>
              <w:top w:w="128" w:type="dxa"/>
              <w:left w:w="43" w:type="dxa"/>
              <w:bottom w:w="43" w:type="dxa"/>
              <w:right w:w="43" w:type="dxa"/>
            </w:tcMar>
            <w:vAlign w:val="bottom"/>
          </w:tcPr>
          <w:p w14:paraId="1EB63525" w14:textId="77777777" w:rsidR="00EE2529" w:rsidRPr="00C81B84" w:rsidRDefault="00AD5E1E" w:rsidP="00C81B84">
            <w:r w:rsidRPr="00C81B84">
              <w:t>110 726</w:t>
            </w:r>
          </w:p>
        </w:tc>
      </w:tr>
      <w:tr w:rsidR="00EE2529" w:rsidRPr="00C81B84" w14:paraId="70DED1BA" w14:textId="77777777">
        <w:trPr>
          <w:trHeight w:val="640"/>
        </w:trPr>
        <w:tc>
          <w:tcPr>
            <w:tcW w:w="580" w:type="dxa"/>
            <w:tcBorders>
              <w:top w:val="nil"/>
              <w:left w:val="nil"/>
              <w:bottom w:val="nil"/>
              <w:right w:val="nil"/>
            </w:tcBorders>
            <w:tcMar>
              <w:top w:w="128" w:type="dxa"/>
              <w:left w:w="43" w:type="dxa"/>
              <w:bottom w:w="43" w:type="dxa"/>
              <w:right w:w="43" w:type="dxa"/>
            </w:tcMar>
          </w:tcPr>
          <w:p w14:paraId="529FB2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99F912"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F508A5"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98B5D" w14:textId="77777777" w:rsidR="00EE2529" w:rsidRPr="00C81B84" w:rsidRDefault="00AD5E1E" w:rsidP="00C81B84">
            <w:r w:rsidRPr="00C81B84">
              <w:t>46 849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445E6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E76E29" w14:textId="77777777" w:rsidR="00EE2529" w:rsidRPr="00C81B84" w:rsidRDefault="00AD5E1E" w:rsidP="00C81B84">
            <w:r w:rsidRPr="00C81B84">
              <w:t>13 608</w:t>
            </w:r>
          </w:p>
        </w:tc>
        <w:tc>
          <w:tcPr>
            <w:tcW w:w="1180" w:type="dxa"/>
            <w:tcBorders>
              <w:top w:val="nil"/>
              <w:left w:val="nil"/>
              <w:bottom w:val="nil"/>
              <w:right w:val="nil"/>
            </w:tcBorders>
            <w:tcMar>
              <w:top w:w="128" w:type="dxa"/>
              <w:left w:w="43" w:type="dxa"/>
              <w:bottom w:w="43" w:type="dxa"/>
              <w:right w:w="43" w:type="dxa"/>
            </w:tcMar>
            <w:vAlign w:val="bottom"/>
          </w:tcPr>
          <w:p w14:paraId="077A10B0" w14:textId="77777777" w:rsidR="00EE2529" w:rsidRPr="00C81B84" w:rsidRDefault="00AD5E1E" w:rsidP="00C81B84">
            <w:r w:rsidRPr="00C81B84">
              <w:t>60 457</w:t>
            </w:r>
          </w:p>
        </w:tc>
      </w:tr>
      <w:tr w:rsidR="00EE2529" w:rsidRPr="00C81B84" w14:paraId="6078E242" w14:textId="77777777">
        <w:trPr>
          <w:trHeight w:val="640"/>
        </w:trPr>
        <w:tc>
          <w:tcPr>
            <w:tcW w:w="580" w:type="dxa"/>
            <w:tcBorders>
              <w:top w:val="nil"/>
              <w:left w:val="nil"/>
              <w:bottom w:val="nil"/>
              <w:right w:val="nil"/>
            </w:tcBorders>
            <w:tcMar>
              <w:top w:w="128" w:type="dxa"/>
              <w:left w:w="43" w:type="dxa"/>
              <w:bottom w:w="43" w:type="dxa"/>
              <w:right w:w="43" w:type="dxa"/>
            </w:tcMar>
          </w:tcPr>
          <w:p w14:paraId="2F20C9B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E6BF0E"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3C4C90" w14:textId="77777777" w:rsidR="00EE2529" w:rsidRPr="00C81B84" w:rsidRDefault="00AD5E1E" w:rsidP="00C81B84">
            <w:r w:rsidRPr="00C81B84">
              <w:t xml:space="preserve">Refusjoner til kommunene, forvaringsdømte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51E6EF" w14:textId="77777777" w:rsidR="00EE2529" w:rsidRPr="00C81B84" w:rsidRDefault="00AD5E1E" w:rsidP="00C81B84">
            <w:r w:rsidRPr="00C81B84">
              <w:t>114 991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15489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8FE7E1" w14:textId="77777777" w:rsidR="00EE2529" w:rsidRPr="00C81B84" w:rsidRDefault="00AD5E1E" w:rsidP="00C81B84">
            <w:r w:rsidRPr="00C81B84">
              <w:t>2 685</w:t>
            </w:r>
          </w:p>
        </w:tc>
        <w:tc>
          <w:tcPr>
            <w:tcW w:w="1180" w:type="dxa"/>
            <w:tcBorders>
              <w:top w:val="nil"/>
              <w:left w:val="nil"/>
              <w:bottom w:val="nil"/>
              <w:right w:val="nil"/>
            </w:tcBorders>
            <w:tcMar>
              <w:top w:w="128" w:type="dxa"/>
              <w:left w:w="43" w:type="dxa"/>
              <w:bottom w:w="43" w:type="dxa"/>
              <w:right w:w="43" w:type="dxa"/>
            </w:tcMar>
            <w:vAlign w:val="bottom"/>
          </w:tcPr>
          <w:p w14:paraId="71BFA70F" w14:textId="77777777" w:rsidR="00EE2529" w:rsidRPr="00C81B84" w:rsidRDefault="00AD5E1E" w:rsidP="00C81B84">
            <w:r w:rsidRPr="00C81B84">
              <w:t>117 676</w:t>
            </w:r>
          </w:p>
        </w:tc>
      </w:tr>
      <w:tr w:rsidR="00EE2529" w:rsidRPr="00C81B84" w14:paraId="162E3A64" w14:textId="77777777">
        <w:trPr>
          <w:trHeight w:val="380"/>
        </w:trPr>
        <w:tc>
          <w:tcPr>
            <w:tcW w:w="580" w:type="dxa"/>
            <w:tcBorders>
              <w:top w:val="nil"/>
              <w:left w:val="nil"/>
              <w:bottom w:val="nil"/>
              <w:right w:val="nil"/>
            </w:tcBorders>
            <w:tcMar>
              <w:top w:w="128" w:type="dxa"/>
              <w:left w:w="43" w:type="dxa"/>
              <w:bottom w:w="43" w:type="dxa"/>
              <w:right w:w="43" w:type="dxa"/>
            </w:tcMar>
          </w:tcPr>
          <w:p w14:paraId="188CE8E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CFA11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649C0A"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C328FC" w14:textId="77777777" w:rsidR="00EE2529" w:rsidRPr="00C81B84" w:rsidRDefault="00AD5E1E" w:rsidP="00C81B84">
            <w:r w:rsidRPr="00C81B84">
              <w:t>41 172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08475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A53E0E" w14:textId="77777777" w:rsidR="00EE2529" w:rsidRPr="00C81B84" w:rsidRDefault="00AD5E1E" w:rsidP="00C81B84">
            <w:r w:rsidRPr="00C81B84">
              <w:t>879</w:t>
            </w:r>
          </w:p>
        </w:tc>
        <w:tc>
          <w:tcPr>
            <w:tcW w:w="1180" w:type="dxa"/>
            <w:tcBorders>
              <w:top w:val="nil"/>
              <w:left w:val="nil"/>
              <w:bottom w:val="nil"/>
              <w:right w:val="nil"/>
            </w:tcBorders>
            <w:tcMar>
              <w:top w:w="128" w:type="dxa"/>
              <w:left w:w="43" w:type="dxa"/>
              <w:bottom w:w="43" w:type="dxa"/>
              <w:right w:w="43" w:type="dxa"/>
            </w:tcMar>
            <w:vAlign w:val="bottom"/>
          </w:tcPr>
          <w:p w14:paraId="4E4A5F13" w14:textId="77777777" w:rsidR="00EE2529" w:rsidRPr="00C81B84" w:rsidRDefault="00AD5E1E" w:rsidP="00C81B84">
            <w:r w:rsidRPr="00C81B84">
              <w:t>42 051</w:t>
            </w:r>
          </w:p>
        </w:tc>
      </w:tr>
      <w:tr w:rsidR="00EE2529" w:rsidRPr="00C81B84" w14:paraId="76008861" w14:textId="77777777">
        <w:trPr>
          <w:trHeight w:val="380"/>
        </w:trPr>
        <w:tc>
          <w:tcPr>
            <w:tcW w:w="580" w:type="dxa"/>
            <w:tcBorders>
              <w:top w:val="nil"/>
              <w:left w:val="nil"/>
              <w:bottom w:val="nil"/>
              <w:right w:val="nil"/>
            </w:tcBorders>
            <w:tcMar>
              <w:top w:w="128" w:type="dxa"/>
              <w:left w:w="43" w:type="dxa"/>
              <w:bottom w:w="43" w:type="dxa"/>
              <w:right w:w="43" w:type="dxa"/>
            </w:tcMar>
          </w:tcPr>
          <w:p w14:paraId="0682C3AE" w14:textId="77777777" w:rsidR="00EE2529" w:rsidRPr="00C81B84" w:rsidRDefault="00AD5E1E" w:rsidP="00C81B84">
            <w:r w:rsidRPr="00C81B84">
              <w:t>431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99AA4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2624E2" w14:textId="77777777" w:rsidR="00EE2529" w:rsidRPr="00C81B84" w:rsidRDefault="00AD5E1E" w:rsidP="00C81B84">
            <w:r w:rsidRPr="00C81B84">
              <w:t>Kriminalomsorgsdirektoratet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61C9B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83721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BD316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91C1939" w14:textId="77777777" w:rsidR="00EE2529" w:rsidRPr="00C81B84" w:rsidRDefault="00EE2529" w:rsidP="00C81B84"/>
        </w:tc>
      </w:tr>
      <w:tr w:rsidR="00EE2529" w:rsidRPr="00C81B84" w14:paraId="186B1198" w14:textId="77777777">
        <w:trPr>
          <w:trHeight w:val="640"/>
        </w:trPr>
        <w:tc>
          <w:tcPr>
            <w:tcW w:w="580" w:type="dxa"/>
            <w:tcBorders>
              <w:top w:val="nil"/>
              <w:left w:val="nil"/>
              <w:bottom w:val="nil"/>
              <w:right w:val="nil"/>
            </w:tcBorders>
            <w:tcMar>
              <w:top w:w="128" w:type="dxa"/>
              <w:left w:w="43" w:type="dxa"/>
              <w:bottom w:w="43" w:type="dxa"/>
              <w:right w:w="43" w:type="dxa"/>
            </w:tcMar>
          </w:tcPr>
          <w:p w14:paraId="0D7CE7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DA3E2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8F037B" w14:textId="77777777" w:rsidR="00EE2529" w:rsidRPr="00C81B84" w:rsidRDefault="00AD5E1E" w:rsidP="00C81B84">
            <w:r w:rsidRPr="00C81B84">
              <w:t xml:space="preserve">Driftsutgifter, </w:t>
            </w:r>
            <w:r w:rsidRPr="00AD5E1E">
              <w:rPr>
                <w:rStyle w:val="kursiv"/>
              </w:rPr>
              <w:t>kan nyttes under kap. 430,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85710E" w14:textId="77777777" w:rsidR="00EE2529" w:rsidRPr="00C81B84" w:rsidRDefault="00AD5E1E" w:rsidP="00C81B84">
            <w:r w:rsidRPr="00C81B84">
              <w:t>148 125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4F0B1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69457F" w14:textId="77777777" w:rsidR="00EE2529" w:rsidRPr="00C81B84" w:rsidRDefault="00AD5E1E" w:rsidP="00C81B84">
            <w:r w:rsidRPr="00C81B84">
              <w:t>1 511</w:t>
            </w:r>
          </w:p>
        </w:tc>
        <w:tc>
          <w:tcPr>
            <w:tcW w:w="1180" w:type="dxa"/>
            <w:tcBorders>
              <w:top w:val="nil"/>
              <w:left w:val="nil"/>
              <w:bottom w:val="nil"/>
              <w:right w:val="nil"/>
            </w:tcBorders>
            <w:tcMar>
              <w:top w:w="128" w:type="dxa"/>
              <w:left w:w="43" w:type="dxa"/>
              <w:bottom w:w="43" w:type="dxa"/>
              <w:right w:w="43" w:type="dxa"/>
            </w:tcMar>
            <w:vAlign w:val="bottom"/>
          </w:tcPr>
          <w:p w14:paraId="6D9C18AA" w14:textId="77777777" w:rsidR="00EE2529" w:rsidRPr="00C81B84" w:rsidRDefault="00AD5E1E" w:rsidP="00C81B84">
            <w:r w:rsidRPr="00C81B84">
              <w:t>149 636</w:t>
            </w:r>
          </w:p>
        </w:tc>
      </w:tr>
      <w:tr w:rsidR="00EE2529" w:rsidRPr="00C81B84" w14:paraId="12746424" w14:textId="77777777">
        <w:trPr>
          <w:trHeight w:val="640"/>
        </w:trPr>
        <w:tc>
          <w:tcPr>
            <w:tcW w:w="580" w:type="dxa"/>
            <w:tcBorders>
              <w:top w:val="nil"/>
              <w:left w:val="nil"/>
              <w:bottom w:val="nil"/>
              <w:right w:val="nil"/>
            </w:tcBorders>
            <w:tcMar>
              <w:top w:w="128" w:type="dxa"/>
              <w:left w:w="43" w:type="dxa"/>
              <w:bottom w:w="43" w:type="dxa"/>
              <w:right w:w="43" w:type="dxa"/>
            </w:tcMar>
          </w:tcPr>
          <w:p w14:paraId="5E8EB3FB" w14:textId="77777777" w:rsidR="00EE2529" w:rsidRPr="00C81B84" w:rsidRDefault="00AD5E1E" w:rsidP="00C81B84">
            <w:r w:rsidRPr="00C81B84">
              <w:t>432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9B942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8E77B4" w14:textId="77777777" w:rsidR="00EE2529" w:rsidRPr="00C81B84" w:rsidRDefault="00AD5E1E" w:rsidP="00C81B84">
            <w:r w:rsidRPr="00C81B84">
              <w:t>Kriminalomsorgens høgskole og utdanningssenter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92F35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8DCD8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12C97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0C7221D" w14:textId="77777777" w:rsidR="00EE2529" w:rsidRPr="00C81B84" w:rsidRDefault="00EE2529" w:rsidP="00C81B84"/>
        </w:tc>
      </w:tr>
      <w:tr w:rsidR="00EE2529" w:rsidRPr="00C81B84" w14:paraId="324A035E" w14:textId="77777777">
        <w:trPr>
          <w:trHeight w:val="380"/>
        </w:trPr>
        <w:tc>
          <w:tcPr>
            <w:tcW w:w="580" w:type="dxa"/>
            <w:tcBorders>
              <w:top w:val="nil"/>
              <w:left w:val="nil"/>
              <w:bottom w:val="nil"/>
              <w:right w:val="nil"/>
            </w:tcBorders>
            <w:tcMar>
              <w:top w:w="128" w:type="dxa"/>
              <w:left w:w="43" w:type="dxa"/>
              <w:bottom w:w="43" w:type="dxa"/>
              <w:right w:w="43" w:type="dxa"/>
            </w:tcMar>
          </w:tcPr>
          <w:p w14:paraId="163275F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E584F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2ABC9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91C3EB" w14:textId="77777777" w:rsidR="00EE2529" w:rsidRPr="00C81B84" w:rsidRDefault="00AD5E1E" w:rsidP="00C81B84">
            <w:r w:rsidRPr="00C81B84">
              <w:t>225 241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16111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9BAAAD" w14:textId="77777777" w:rsidR="00EE2529" w:rsidRPr="00C81B84" w:rsidRDefault="00AD5E1E" w:rsidP="00C81B84">
            <w:r w:rsidRPr="00C81B84">
              <w:t>1 492</w:t>
            </w:r>
          </w:p>
        </w:tc>
        <w:tc>
          <w:tcPr>
            <w:tcW w:w="1180" w:type="dxa"/>
            <w:tcBorders>
              <w:top w:val="nil"/>
              <w:left w:val="nil"/>
              <w:bottom w:val="nil"/>
              <w:right w:val="nil"/>
            </w:tcBorders>
            <w:tcMar>
              <w:top w:w="128" w:type="dxa"/>
              <w:left w:w="43" w:type="dxa"/>
              <w:bottom w:w="43" w:type="dxa"/>
              <w:right w:w="43" w:type="dxa"/>
            </w:tcMar>
            <w:vAlign w:val="bottom"/>
          </w:tcPr>
          <w:p w14:paraId="70EF9592" w14:textId="77777777" w:rsidR="00EE2529" w:rsidRPr="00C81B84" w:rsidRDefault="00AD5E1E" w:rsidP="00C81B84">
            <w:r w:rsidRPr="00C81B84">
              <w:t>226 733</w:t>
            </w:r>
          </w:p>
        </w:tc>
      </w:tr>
      <w:tr w:rsidR="00EE2529" w:rsidRPr="00C81B84" w14:paraId="4D994E3B" w14:textId="77777777">
        <w:trPr>
          <w:trHeight w:val="380"/>
        </w:trPr>
        <w:tc>
          <w:tcPr>
            <w:tcW w:w="580" w:type="dxa"/>
            <w:tcBorders>
              <w:top w:val="nil"/>
              <w:left w:val="nil"/>
              <w:bottom w:val="nil"/>
              <w:right w:val="nil"/>
            </w:tcBorders>
            <w:tcMar>
              <w:top w:w="128" w:type="dxa"/>
              <w:left w:w="43" w:type="dxa"/>
              <w:bottom w:w="43" w:type="dxa"/>
              <w:right w:w="43" w:type="dxa"/>
            </w:tcMar>
          </w:tcPr>
          <w:p w14:paraId="5C6FF467" w14:textId="77777777" w:rsidR="00EE2529" w:rsidRPr="00C81B84" w:rsidRDefault="00AD5E1E" w:rsidP="00C81B84">
            <w:r w:rsidRPr="00C81B84">
              <w:t>433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0009A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7F3DA2" w14:textId="77777777" w:rsidR="00EE2529" w:rsidRPr="00C81B84" w:rsidRDefault="00AD5E1E" w:rsidP="00C81B84">
            <w:r w:rsidRPr="00C81B84">
              <w:t>Konfliktrådet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C544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E92A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19686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9C820A6" w14:textId="77777777" w:rsidR="00EE2529" w:rsidRPr="00C81B84" w:rsidRDefault="00EE2529" w:rsidP="00C81B84"/>
        </w:tc>
      </w:tr>
      <w:tr w:rsidR="00EE2529" w:rsidRPr="00C81B84" w14:paraId="5656CB35" w14:textId="77777777">
        <w:trPr>
          <w:trHeight w:val="380"/>
        </w:trPr>
        <w:tc>
          <w:tcPr>
            <w:tcW w:w="580" w:type="dxa"/>
            <w:tcBorders>
              <w:top w:val="nil"/>
              <w:left w:val="nil"/>
              <w:bottom w:val="nil"/>
              <w:right w:val="nil"/>
            </w:tcBorders>
            <w:tcMar>
              <w:top w:w="128" w:type="dxa"/>
              <w:left w:w="43" w:type="dxa"/>
              <w:bottom w:w="43" w:type="dxa"/>
              <w:right w:w="43" w:type="dxa"/>
            </w:tcMar>
          </w:tcPr>
          <w:p w14:paraId="0D5B03A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A8E04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B21616"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06064F" w14:textId="77777777" w:rsidR="00EE2529" w:rsidRPr="00C81B84" w:rsidRDefault="00AD5E1E" w:rsidP="00C81B84">
            <w:r w:rsidRPr="00C81B84">
              <w:t>140 546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2CE70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A6F731" w14:textId="77777777" w:rsidR="00EE2529" w:rsidRPr="00C81B84" w:rsidRDefault="00AD5E1E" w:rsidP="00C81B84">
            <w:r w:rsidRPr="00C81B84">
              <w:t>1 106</w:t>
            </w:r>
          </w:p>
        </w:tc>
        <w:tc>
          <w:tcPr>
            <w:tcW w:w="1180" w:type="dxa"/>
            <w:tcBorders>
              <w:top w:val="nil"/>
              <w:left w:val="nil"/>
              <w:bottom w:val="nil"/>
              <w:right w:val="nil"/>
            </w:tcBorders>
            <w:tcMar>
              <w:top w:w="128" w:type="dxa"/>
              <w:left w:w="43" w:type="dxa"/>
              <w:bottom w:w="43" w:type="dxa"/>
              <w:right w:w="43" w:type="dxa"/>
            </w:tcMar>
            <w:vAlign w:val="bottom"/>
          </w:tcPr>
          <w:p w14:paraId="6E65E6DE" w14:textId="77777777" w:rsidR="00EE2529" w:rsidRPr="00C81B84" w:rsidRDefault="00AD5E1E" w:rsidP="00C81B84">
            <w:r w:rsidRPr="00C81B84">
              <w:t>141 652</w:t>
            </w:r>
          </w:p>
        </w:tc>
      </w:tr>
      <w:tr w:rsidR="00EE2529" w:rsidRPr="00C81B84" w14:paraId="4CFC0D7A" w14:textId="77777777">
        <w:trPr>
          <w:trHeight w:val="380"/>
        </w:trPr>
        <w:tc>
          <w:tcPr>
            <w:tcW w:w="580" w:type="dxa"/>
            <w:tcBorders>
              <w:top w:val="nil"/>
              <w:left w:val="nil"/>
              <w:bottom w:val="nil"/>
              <w:right w:val="nil"/>
            </w:tcBorders>
            <w:tcMar>
              <w:top w:w="128" w:type="dxa"/>
              <w:left w:w="43" w:type="dxa"/>
              <w:bottom w:w="43" w:type="dxa"/>
              <w:right w:w="43" w:type="dxa"/>
            </w:tcMar>
          </w:tcPr>
          <w:p w14:paraId="5ABE942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45BB0F"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261F10" w14:textId="77777777" w:rsidR="00EE2529" w:rsidRPr="00C81B84" w:rsidRDefault="00AD5E1E" w:rsidP="00C81B84">
            <w:r w:rsidRPr="00C81B84">
              <w:t xml:space="preserve">Tilskudd til kommuner,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82A93E" w14:textId="77777777" w:rsidR="00EE2529" w:rsidRPr="00C81B84" w:rsidRDefault="00AD5E1E" w:rsidP="00C81B84">
            <w:r w:rsidRPr="00C81B84">
              <w:t>10 514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A36FE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08326E" w14:textId="77777777" w:rsidR="00EE2529" w:rsidRPr="00C81B84" w:rsidRDefault="00AD5E1E" w:rsidP="00C81B84">
            <w:r w:rsidRPr="00C81B84">
              <w:t>245</w:t>
            </w:r>
          </w:p>
        </w:tc>
        <w:tc>
          <w:tcPr>
            <w:tcW w:w="1180" w:type="dxa"/>
            <w:tcBorders>
              <w:top w:val="nil"/>
              <w:left w:val="nil"/>
              <w:bottom w:val="nil"/>
              <w:right w:val="nil"/>
            </w:tcBorders>
            <w:tcMar>
              <w:top w:w="128" w:type="dxa"/>
              <w:left w:w="43" w:type="dxa"/>
              <w:bottom w:w="43" w:type="dxa"/>
              <w:right w:w="43" w:type="dxa"/>
            </w:tcMar>
            <w:vAlign w:val="bottom"/>
          </w:tcPr>
          <w:p w14:paraId="00836D12" w14:textId="77777777" w:rsidR="00EE2529" w:rsidRPr="00C81B84" w:rsidRDefault="00AD5E1E" w:rsidP="00C81B84">
            <w:r w:rsidRPr="00C81B84">
              <w:t>10 759</w:t>
            </w:r>
          </w:p>
        </w:tc>
      </w:tr>
      <w:tr w:rsidR="00EE2529" w:rsidRPr="00C81B84" w14:paraId="51EBDF75" w14:textId="77777777">
        <w:trPr>
          <w:trHeight w:val="380"/>
        </w:trPr>
        <w:tc>
          <w:tcPr>
            <w:tcW w:w="580" w:type="dxa"/>
            <w:tcBorders>
              <w:top w:val="nil"/>
              <w:left w:val="nil"/>
              <w:bottom w:val="nil"/>
              <w:right w:val="nil"/>
            </w:tcBorders>
            <w:tcMar>
              <w:top w:w="128" w:type="dxa"/>
              <w:left w:w="43" w:type="dxa"/>
              <w:bottom w:w="43" w:type="dxa"/>
              <w:right w:w="43" w:type="dxa"/>
            </w:tcMar>
          </w:tcPr>
          <w:p w14:paraId="7C9DD52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079B6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E09A1A"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84A453" w14:textId="77777777" w:rsidR="00EE2529" w:rsidRPr="00C81B84" w:rsidRDefault="00AD5E1E" w:rsidP="00C81B84">
            <w:r w:rsidRPr="00C81B84">
              <w:t>27 349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A0C59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C8151B" w14:textId="77777777" w:rsidR="00EE2529" w:rsidRPr="00C81B84" w:rsidRDefault="00AD5E1E" w:rsidP="00C81B84">
            <w:r w:rsidRPr="00C81B84">
              <w:t>584</w:t>
            </w:r>
          </w:p>
        </w:tc>
        <w:tc>
          <w:tcPr>
            <w:tcW w:w="1180" w:type="dxa"/>
            <w:tcBorders>
              <w:top w:val="nil"/>
              <w:left w:val="nil"/>
              <w:bottom w:val="nil"/>
              <w:right w:val="nil"/>
            </w:tcBorders>
            <w:tcMar>
              <w:top w:w="128" w:type="dxa"/>
              <w:left w:w="43" w:type="dxa"/>
              <w:bottom w:w="43" w:type="dxa"/>
              <w:right w:w="43" w:type="dxa"/>
            </w:tcMar>
            <w:vAlign w:val="bottom"/>
          </w:tcPr>
          <w:p w14:paraId="76DE86F2" w14:textId="77777777" w:rsidR="00EE2529" w:rsidRPr="00C81B84" w:rsidRDefault="00AD5E1E" w:rsidP="00C81B84">
            <w:r w:rsidRPr="00C81B84">
              <w:t>27 933</w:t>
            </w:r>
          </w:p>
        </w:tc>
      </w:tr>
      <w:tr w:rsidR="00EE2529" w:rsidRPr="00C81B84" w14:paraId="39E92F8E" w14:textId="77777777">
        <w:trPr>
          <w:trHeight w:val="380"/>
        </w:trPr>
        <w:tc>
          <w:tcPr>
            <w:tcW w:w="580" w:type="dxa"/>
            <w:tcBorders>
              <w:top w:val="nil"/>
              <w:left w:val="nil"/>
              <w:bottom w:val="nil"/>
              <w:right w:val="nil"/>
            </w:tcBorders>
            <w:tcMar>
              <w:top w:w="128" w:type="dxa"/>
              <w:left w:w="43" w:type="dxa"/>
              <w:bottom w:w="43" w:type="dxa"/>
              <w:right w:w="43" w:type="dxa"/>
            </w:tcMar>
          </w:tcPr>
          <w:p w14:paraId="60E87AEC"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08D6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FD377A" w14:textId="77777777" w:rsidR="00EE2529" w:rsidRPr="00C81B84" w:rsidRDefault="00AD5E1E" w:rsidP="00C81B84">
            <w:r w:rsidRPr="00C81B84">
              <w:t>Politiet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4630B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C7BDD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C9AC8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2EC9A53" w14:textId="77777777" w:rsidR="00EE2529" w:rsidRPr="00C81B84" w:rsidRDefault="00EE2529" w:rsidP="00C81B84"/>
        </w:tc>
      </w:tr>
      <w:tr w:rsidR="00EE2529" w:rsidRPr="00C81B84" w14:paraId="7568CCB9" w14:textId="77777777">
        <w:trPr>
          <w:trHeight w:val="640"/>
        </w:trPr>
        <w:tc>
          <w:tcPr>
            <w:tcW w:w="580" w:type="dxa"/>
            <w:tcBorders>
              <w:top w:val="nil"/>
              <w:left w:val="nil"/>
              <w:bottom w:val="nil"/>
              <w:right w:val="nil"/>
            </w:tcBorders>
            <w:tcMar>
              <w:top w:w="128" w:type="dxa"/>
              <w:left w:w="43" w:type="dxa"/>
              <w:bottom w:w="43" w:type="dxa"/>
              <w:right w:w="43" w:type="dxa"/>
            </w:tcMar>
          </w:tcPr>
          <w:p w14:paraId="41D226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18837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77D5E6" w14:textId="77777777" w:rsidR="00EE2529" w:rsidRPr="00C81B84" w:rsidRDefault="00AD5E1E" w:rsidP="00C81B84">
            <w:r w:rsidRPr="00C81B84">
              <w:t xml:space="preserve">Driftsutgifter, </w:t>
            </w:r>
            <w:r w:rsidRPr="00AD5E1E">
              <w:rPr>
                <w:rStyle w:val="kursiv"/>
              </w:rPr>
              <w:t>kan nyttes under kap. 441, post 1 og kap. 443,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55D3D0" w14:textId="77777777" w:rsidR="00EE2529" w:rsidRPr="00C81B84" w:rsidRDefault="00AD5E1E" w:rsidP="00C81B84">
            <w:r w:rsidRPr="00C81B84">
              <w:t>19 520 757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ABA4B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D9AA6A" w14:textId="77777777" w:rsidR="00EE2529" w:rsidRPr="00C81B84" w:rsidRDefault="00AD5E1E" w:rsidP="00C81B84">
            <w:r w:rsidRPr="00C81B84">
              <w:t>856 207</w:t>
            </w:r>
          </w:p>
        </w:tc>
        <w:tc>
          <w:tcPr>
            <w:tcW w:w="1180" w:type="dxa"/>
            <w:tcBorders>
              <w:top w:val="nil"/>
              <w:left w:val="nil"/>
              <w:bottom w:val="nil"/>
              <w:right w:val="nil"/>
            </w:tcBorders>
            <w:tcMar>
              <w:top w:w="128" w:type="dxa"/>
              <w:left w:w="43" w:type="dxa"/>
              <w:bottom w:w="43" w:type="dxa"/>
              <w:right w:w="43" w:type="dxa"/>
            </w:tcMar>
            <w:vAlign w:val="bottom"/>
          </w:tcPr>
          <w:p w14:paraId="146B5A02" w14:textId="77777777" w:rsidR="00EE2529" w:rsidRPr="00C81B84" w:rsidRDefault="00AD5E1E" w:rsidP="00C81B84">
            <w:r w:rsidRPr="00C81B84">
              <w:t>20 376 964</w:t>
            </w:r>
          </w:p>
        </w:tc>
      </w:tr>
      <w:tr w:rsidR="00EE2529" w:rsidRPr="00C81B84" w14:paraId="0BC87BB6" w14:textId="77777777">
        <w:trPr>
          <w:trHeight w:val="380"/>
        </w:trPr>
        <w:tc>
          <w:tcPr>
            <w:tcW w:w="580" w:type="dxa"/>
            <w:tcBorders>
              <w:top w:val="nil"/>
              <w:left w:val="nil"/>
              <w:bottom w:val="nil"/>
              <w:right w:val="nil"/>
            </w:tcBorders>
            <w:tcMar>
              <w:top w:w="128" w:type="dxa"/>
              <w:left w:w="43" w:type="dxa"/>
              <w:bottom w:w="43" w:type="dxa"/>
              <w:right w:w="43" w:type="dxa"/>
            </w:tcMar>
          </w:tcPr>
          <w:p w14:paraId="5082D8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C348FF"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D43E65" w14:textId="77777777" w:rsidR="00EE2529" w:rsidRPr="00C81B84" w:rsidRDefault="00AD5E1E" w:rsidP="00C81B84">
            <w:r w:rsidRPr="00C81B84">
              <w:t xml:space="preserve">Søk etter antatt omkomne,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6A87C8" w14:textId="77777777" w:rsidR="00EE2529" w:rsidRPr="00C81B84" w:rsidRDefault="00AD5E1E" w:rsidP="00C81B84">
            <w:r w:rsidRPr="00C81B84">
              <w:t>10 142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E7A40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C6600" w14:textId="77777777" w:rsidR="00EE2529" w:rsidRPr="00C81B84" w:rsidRDefault="00AD5E1E" w:rsidP="00C81B84">
            <w:r w:rsidRPr="00C81B84">
              <w:t>-6 783</w:t>
            </w:r>
          </w:p>
        </w:tc>
        <w:tc>
          <w:tcPr>
            <w:tcW w:w="1180" w:type="dxa"/>
            <w:tcBorders>
              <w:top w:val="nil"/>
              <w:left w:val="nil"/>
              <w:bottom w:val="nil"/>
              <w:right w:val="nil"/>
            </w:tcBorders>
            <w:tcMar>
              <w:top w:w="128" w:type="dxa"/>
              <w:left w:w="43" w:type="dxa"/>
              <w:bottom w:w="43" w:type="dxa"/>
              <w:right w:w="43" w:type="dxa"/>
            </w:tcMar>
            <w:vAlign w:val="bottom"/>
          </w:tcPr>
          <w:p w14:paraId="0431F674" w14:textId="77777777" w:rsidR="00EE2529" w:rsidRPr="00C81B84" w:rsidRDefault="00AD5E1E" w:rsidP="00C81B84">
            <w:r w:rsidRPr="00C81B84">
              <w:t>3 359</w:t>
            </w:r>
          </w:p>
        </w:tc>
      </w:tr>
      <w:tr w:rsidR="00EE2529" w:rsidRPr="00C81B84" w14:paraId="13C7BCF6" w14:textId="77777777">
        <w:trPr>
          <w:trHeight w:val="640"/>
        </w:trPr>
        <w:tc>
          <w:tcPr>
            <w:tcW w:w="580" w:type="dxa"/>
            <w:tcBorders>
              <w:top w:val="nil"/>
              <w:left w:val="nil"/>
              <w:bottom w:val="nil"/>
              <w:right w:val="nil"/>
            </w:tcBorders>
            <w:tcMar>
              <w:top w:w="128" w:type="dxa"/>
              <w:left w:w="43" w:type="dxa"/>
              <w:bottom w:w="43" w:type="dxa"/>
              <w:right w:w="43" w:type="dxa"/>
            </w:tcMar>
          </w:tcPr>
          <w:p w14:paraId="253EB81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29A61E"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D6C396" w14:textId="77777777" w:rsidR="00EE2529" w:rsidRPr="00C81B84" w:rsidRDefault="00AD5E1E" w:rsidP="00C81B84">
            <w:r w:rsidRPr="00C81B84">
              <w:t xml:space="preserve">Sideutgifter i forbindelse med sivile gjøremål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A208B" w14:textId="77777777" w:rsidR="00EE2529" w:rsidRPr="00C81B84" w:rsidRDefault="00AD5E1E" w:rsidP="00C81B84">
            <w:r w:rsidRPr="00C81B84">
              <w:t>34 800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5F402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2DC35C" w14:textId="77777777" w:rsidR="00EE2529" w:rsidRPr="00C81B84" w:rsidRDefault="00AD5E1E" w:rsidP="00C81B84">
            <w:r w:rsidRPr="00C81B84">
              <w:t>743</w:t>
            </w:r>
          </w:p>
        </w:tc>
        <w:tc>
          <w:tcPr>
            <w:tcW w:w="1180" w:type="dxa"/>
            <w:tcBorders>
              <w:top w:val="nil"/>
              <w:left w:val="nil"/>
              <w:bottom w:val="nil"/>
              <w:right w:val="nil"/>
            </w:tcBorders>
            <w:tcMar>
              <w:top w:w="128" w:type="dxa"/>
              <w:left w:w="43" w:type="dxa"/>
              <w:bottom w:w="43" w:type="dxa"/>
              <w:right w:w="43" w:type="dxa"/>
            </w:tcMar>
            <w:vAlign w:val="bottom"/>
          </w:tcPr>
          <w:p w14:paraId="74AC5F0F" w14:textId="77777777" w:rsidR="00EE2529" w:rsidRPr="00C81B84" w:rsidRDefault="00AD5E1E" w:rsidP="00C81B84">
            <w:r w:rsidRPr="00C81B84">
              <w:t>35 543</w:t>
            </w:r>
          </w:p>
        </w:tc>
      </w:tr>
      <w:tr w:rsidR="00EE2529" w:rsidRPr="00C81B84" w14:paraId="0C0A6748" w14:textId="77777777">
        <w:trPr>
          <w:trHeight w:val="640"/>
        </w:trPr>
        <w:tc>
          <w:tcPr>
            <w:tcW w:w="580" w:type="dxa"/>
            <w:tcBorders>
              <w:top w:val="nil"/>
              <w:left w:val="nil"/>
              <w:bottom w:val="nil"/>
              <w:right w:val="nil"/>
            </w:tcBorders>
            <w:tcMar>
              <w:top w:w="128" w:type="dxa"/>
              <w:left w:w="43" w:type="dxa"/>
              <w:bottom w:w="43" w:type="dxa"/>
              <w:right w:w="43" w:type="dxa"/>
            </w:tcMar>
          </w:tcPr>
          <w:p w14:paraId="70A8DC3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161D2E" w14:textId="77777777" w:rsidR="00EE2529" w:rsidRPr="00C81B84" w:rsidRDefault="00AD5E1E" w:rsidP="00C81B84">
            <w:r w:rsidRPr="00C81B84">
              <w:t>25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6A1B7F" w14:textId="77777777" w:rsidR="00EE2529" w:rsidRPr="00C81B84" w:rsidRDefault="00AD5E1E" w:rsidP="00C81B84">
            <w:r w:rsidRPr="00C81B84">
              <w:t xml:space="preserve">Variable utgifter ved ankomst, mottak og retur i politiets utlendingsforvaltning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AD89F1" w14:textId="77777777" w:rsidR="00EE2529" w:rsidRPr="00C81B84" w:rsidRDefault="00AD5E1E" w:rsidP="00C81B84">
            <w:r w:rsidRPr="00C81B84">
              <w:t>104 350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919B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159DA0" w14:textId="77777777" w:rsidR="00EE2529" w:rsidRPr="00C81B84" w:rsidRDefault="00AD5E1E" w:rsidP="00C81B84">
            <w:r w:rsidRPr="00C81B84">
              <w:t>163 178</w:t>
            </w:r>
          </w:p>
        </w:tc>
        <w:tc>
          <w:tcPr>
            <w:tcW w:w="1180" w:type="dxa"/>
            <w:tcBorders>
              <w:top w:val="nil"/>
              <w:left w:val="nil"/>
              <w:bottom w:val="nil"/>
              <w:right w:val="nil"/>
            </w:tcBorders>
            <w:tcMar>
              <w:top w:w="128" w:type="dxa"/>
              <w:left w:w="43" w:type="dxa"/>
              <w:bottom w:w="43" w:type="dxa"/>
              <w:right w:w="43" w:type="dxa"/>
            </w:tcMar>
            <w:vAlign w:val="bottom"/>
          </w:tcPr>
          <w:p w14:paraId="724CEC19" w14:textId="77777777" w:rsidR="00EE2529" w:rsidRPr="00C81B84" w:rsidRDefault="00AD5E1E" w:rsidP="00C81B84">
            <w:r w:rsidRPr="00C81B84">
              <w:t>267 528</w:t>
            </w:r>
          </w:p>
        </w:tc>
      </w:tr>
      <w:tr w:rsidR="00EE2529" w:rsidRPr="00C81B84" w14:paraId="29C610AF" w14:textId="77777777">
        <w:trPr>
          <w:trHeight w:val="640"/>
        </w:trPr>
        <w:tc>
          <w:tcPr>
            <w:tcW w:w="580" w:type="dxa"/>
            <w:tcBorders>
              <w:top w:val="nil"/>
              <w:left w:val="nil"/>
              <w:bottom w:val="nil"/>
              <w:right w:val="nil"/>
            </w:tcBorders>
            <w:tcMar>
              <w:top w:w="128" w:type="dxa"/>
              <w:left w:w="43" w:type="dxa"/>
              <w:bottom w:w="43" w:type="dxa"/>
              <w:right w:w="43" w:type="dxa"/>
            </w:tcMar>
          </w:tcPr>
          <w:p w14:paraId="0628F3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1ACD6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4605E3"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5CB4DA" w14:textId="77777777" w:rsidR="00EE2529" w:rsidRPr="00C81B84" w:rsidRDefault="00AD5E1E" w:rsidP="00C81B84">
            <w:r w:rsidRPr="00C81B84">
              <w:t>80 842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2CB7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936307" w14:textId="77777777" w:rsidR="00EE2529" w:rsidRPr="00C81B84" w:rsidRDefault="00AD5E1E" w:rsidP="00C81B84">
            <w:r w:rsidRPr="00C81B84">
              <w:t>8 525</w:t>
            </w:r>
          </w:p>
        </w:tc>
        <w:tc>
          <w:tcPr>
            <w:tcW w:w="1180" w:type="dxa"/>
            <w:tcBorders>
              <w:top w:val="nil"/>
              <w:left w:val="nil"/>
              <w:bottom w:val="nil"/>
              <w:right w:val="nil"/>
            </w:tcBorders>
            <w:tcMar>
              <w:top w:w="128" w:type="dxa"/>
              <w:left w:w="43" w:type="dxa"/>
              <w:bottom w:w="43" w:type="dxa"/>
              <w:right w:w="43" w:type="dxa"/>
            </w:tcMar>
            <w:vAlign w:val="bottom"/>
          </w:tcPr>
          <w:p w14:paraId="224AC721" w14:textId="77777777" w:rsidR="00EE2529" w:rsidRPr="00C81B84" w:rsidRDefault="00AD5E1E" w:rsidP="00C81B84">
            <w:r w:rsidRPr="00C81B84">
              <w:t>89 367</w:t>
            </w:r>
          </w:p>
        </w:tc>
      </w:tr>
      <w:tr w:rsidR="00EE2529" w:rsidRPr="00C81B84" w14:paraId="24D46455" w14:textId="77777777">
        <w:trPr>
          <w:trHeight w:val="640"/>
        </w:trPr>
        <w:tc>
          <w:tcPr>
            <w:tcW w:w="580" w:type="dxa"/>
            <w:tcBorders>
              <w:top w:val="nil"/>
              <w:left w:val="nil"/>
              <w:bottom w:val="nil"/>
              <w:right w:val="nil"/>
            </w:tcBorders>
            <w:tcMar>
              <w:top w:w="128" w:type="dxa"/>
              <w:left w:w="43" w:type="dxa"/>
              <w:bottom w:w="43" w:type="dxa"/>
              <w:right w:w="43" w:type="dxa"/>
            </w:tcMar>
          </w:tcPr>
          <w:p w14:paraId="2E7ADF4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D5124B" w14:textId="77777777" w:rsidR="00EE2529" w:rsidRPr="00C81B84" w:rsidRDefault="00AD5E1E" w:rsidP="00C81B84">
            <w:r w:rsidRPr="00C81B84">
              <w:t>46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2B9D1E" w14:textId="77777777" w:rsidR="00EE2529" w:rsidRPr="00C81B84" w:rsidRDefault="00AD5E1E" w:rsidP="00C81B84">
            <w:r w:rsidRPr="00C81B84">
              <w:t xml:space="preserve">Investeringer i Schengen IKT-systemer,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374184" w14:textId="77777777" w:rsidR="00EE2529" w:rsidRPr="00C81B84" w:rsidRDefault="00AD5E1E" w:rsidP="00C81B84">
            <w:r w:rsidRPr="00C81B84">
              <w:t>501 084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D958F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35F649" w14:textId="77777777" w:rsidR="00EE2529" w:rsidRPr="00C81B84" w:rsidRDefault="00AD5E1E" w:rsidP="00C81B84">
            <w:r w:rsidRPr="00C81B84">
              <w:t>-113 406</w:t>
            </w:r>
          </w:p>
        </w:tc>
        <w:tc>
          <w:tcPr>
            <w:tcW w:w="1180" w:type="dxa"/>
            <w:tcBorders>
              <w:top w:val="nil"/>
              <w:left w:val="nil"/>
              <w:bottom w:val="nil"/>
              <w:right w:val="nil"/>
            </w:tcBorders>
            <w:tcMar>
              <w:top w:w="128" w:type="dxa"/>
              <w:left w:w="43" w:type="dxa"/>
              <w:bottom w:w="43" w:type="dxa"/>
              <w:right w:w="43" w:type="dxa"/>
            </w:tcMar>
            <w:vAlign w:val="bottom"/>
          </w:tcPr>
          <w:p w14:paraId="3B36151A" w14:textId="77777777" w:rsidR="00EE2529" w:rsidRPr="00C81B84" w:rsidRDefault="00AD5E1E" w:rsidP="00C81B84">
            <w:r w:rsidRPr="00C81B84">
              <w:t>387 678</w:t>
            </w:r>
          </w:p>
        </w:tc>
      </w:tr>
      <w:tr w:rsidR="00EE2529" w:rsidRPr="00C81B84" w14:paraId="2FB4A9B3" w14:textId="77777777">
        <w:trPr>
          <w:trHeight w:val="640"/>
        </w:trPr>
        <w:tc>
          <w:tcPr>
            <w:tcW w:w="580" w:type="dxa"/>
            <w:tcBorders>
              <w:top w:val="nil"/>
              <w:left w:val="nil"/>
              <w:bottom w:val="nil"/>
              <w:right w:val="nil"/>
            </w:tcBorders>
            <w:tcMar>
              <w:top w:w="128" w:type="dxa"/>
              <w:left w:w="43" w:type="dxa"/>
              <w:bottom w:w="43" w:type="dxa"/>
              <w:right w:w="43" w:type="dxa"/>
            </w:tcMar>
          </w:tcPr>
          <w:p w14:paraId="0319DB3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FB614A" w14:textId="77777777" w:rsidR="00EE2529" w:rsidRPr="00C81B84" w:rsidRDefault="00AD5E1E" w:rsidP="00C81B84">
            <w:r w:rsidRPr="00C81B84">
              <w:t>48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D00FFA" w14:textId="77777777" w:rsidR="00EE2529" w:rsidRPr="00C81B84" w:rsidRDefault="00AD5E1E" w:rsidP="00C81B84">
            <w:r w:rsidRPr="00C81B84">
              <w:t xml:space="preserve">Tildeling fra EUs grense- og visumfinansieringsordninger,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01CE3A" w14:textId="77777777" w:rsidR="00EE2529" w:rsidRPr="00C81B84" w:rsidRDefault="00AD5E1E" w:rsidP="00C81B84">
            <w:r w:rsidRPr="00C81B84">
              <w:t>14 070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5149D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8A4426" w14:textId="77777777" w:rsidR="00EE2529" w:rsidRPr="00C81B84" w:rsidRDefault="00AD5E1E" w:rsidP="00C81B84">
            <w:r w:rsidRPr="00C81B84">
              <w:t>-170</w:t>
            </w:r>
          </w:p>
        </w:tc>
        <w:tc>
          <w:tcPr>
            <w:tcW w:w="1180" w:type="dxa"/>
            <w:tcBorders>
              <w:top w:val="nil"/>
              <w:left w:val="nil"/>
              <w:bottom w:val="nil"/>
              <w:right w:val="nil"/>
            </w:tcBorders>
            <w:tcMar>
              <w:top w:w="128" w:type="dxa"/>
              <w:left w:w="43" w:type="dxa"/>
              <w:bottom w:w="43" w:type="dxa"/>
              <w:right w:w="43" w:type="dxa"/>
            </w:tcMar>
            <w:vAlign w:val="bottom"/>
          </w:tcPr>
          <w:p w14:paraId="0865427F" w14:textId="77777777" w:rsidR="00EE2529" w:rsidRPr="00C81B84" w:rsidRDefault="00AD5E1E" w:rsidP="00C81B84">
            <w:r w:rsidRPr="00C81B84">
              <w:t>13 900</w:t>
            </w:r>
          </w:p>
        </w:tc>
      </w:tr>
      <w:tr w:rsidR="00EE2529" w:rsidRPr="00C81B84" w14:paraId="6CCFBA4E" w14:textId="77777777">
        <w:trPr>
          <w:trHeight w:val="380"/>
        </w:trPr>
        <w:tc>
          <w:tcPr>
            <w:tcW w:w="580" w:type="dxa"/>
            <w:tcBorders>
              <w:top w:val="nil"/>
              <w:left w:val="nil"/>
              <w:bottom w:val="nil"/>
              <w:right w:val="nil"/>
            </w:tcBorders>
            <w:tcMar>
              <w:top w:w="128" w:type="dxa"/>
              <w:left w:w="43" w:type="dxa"/>
              <w:bottom w:w="43" w:type="dxa"/>
              <w:right w:w="43" w:type="dxa"/>
            </w:tcMar>
          </w:tcPr>
          <w:p w14:paraId="40DF0E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33498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989F6D"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28FB34" w14:textId="77777777" w:rsidR="00EE2529" w:rsidRPr="00C81B84" w:rsidRDefault="00AD5E1E" w:rsidP="00C81B84">
            <w:r w:rsidRPr="00C81B84">
              <w:t>52 402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39D53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B5FC05" w14:textId="77777777" w:rsidR="00EE2529" w:rsidRPr="00C81B84" w:rsidRDefault="00AD5E1E" w:rsidP="00C81B84">
            <w:r w:rsidRPr="00C81B84">
              <w:t>1 119</w:t>
            </w:r>
          </w:p>
        </w:tc>
        <w:tc>
          <w:tcPr>
            <w:tcW w:w="1180" w:type="dxa"/>
            <w:tcBorders>
              <w:top w:val="nil"/>
              <w:left w:val="nil"/>
              <w:bottom w:val="nil"/>
              <w:right w:val="nil"/>
            </w:tcBorders>
            <w:tcMar>
              <w:top w:w="128" w:type="dxa"/>
              <w:left w:w="43" w:type="dxa"/>
              <w:bottom w:w="43" w:type="dxa"/>
              <w:right w:w="43" w:type="dxa"/>
            </w:tcMar>
            <w:vAlign w:val="bottom"/>
          </w:tcPr>
          <w:p w14:paraId="5C921F83" w14:textId="77777777" w:rsidR="00EE2529" w:rsidRPr="00C81B84" w:rsidRDefault="00AD5E1E" w:rsidP="00C81B84">
            <w:r w:rsidRPr="00C81B84">
              <w:t>53 521</w:t>
            </w:r>
          </w:p>
        </w:tc>
      </w:tr>
      <w:tr w:rsidR="00EE2529" w:rsidRPr="00C81B84" w14:paraId="3321FBC9" w14:textId="77777777">
        <w:trPr>
          <w:trHeight w:val="380"/>
        </w:trPr>
        <w:tc>
          <w:tcPr>
            <w:tcW w:w="580" w:type="dxa"/>
            <w:tcBorders>
              <w:top w:val="nil"/>
              <w:left w:val="nil"/>
              <w:bottom w:val="nil"/>
              <w:right w:val="nil"/>
            </w:tcBorders>
            <w:tcMar>
              <w:top w:w="128" w:type="dxa"/>
              <w:left w:w="43" w:type="dxa"/>
              <w:bottom w:w="43" w:type="dxa"/>
              <w:right w:w="43" w:type="dxa"/>
            </w:tcMar>
          </w:tcPr>
          <w:p w14:paraId="782B3AB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79875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49888B" w14:textId="77777777" w:rsidR="00EE2529" w:rsidRPr="00C81B84" w:rsidRDefault="00AD5E1E" w:rsidP="00C81B84">
            <w:r w:rsidRPr="00C81B84">
              <w:t xml:space="preserve">Tilskudd Justismuseet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080CF8" w14:textId="77777777" w:rsidR="00EE2529" w:rsidRPr="00C81B84" w:rsidRDefault="00AD5E1E" w:rsidP="00C81B84">
            <w:r w:rsidRPr="00C81B84">
              <w:t>8 237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E6631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73E010" w14:textId="77777777" w:rsidR="00EE2529" w:rsidRPr="00C81B84" w:rsidRDefault="00AD5E1E" w:rsidP="00C81B84">
            <w:r w:rsidRPr="00C81B84">
              <w:t>176</w:t>
            </w:r>
          </w:p>
        </w:tc>
        <w:tc>
          <w:tcPr>
            <w:tcW w:w="1180" w:type="dxa"/>
            <w:tcBorders>
              <w:top w:val="nil"/>
              <w:left w:val="nil"/>
              <w:bottom w:val="nil"/>
              <w:right w:val="nil"/>
            </w:tcBorders>
            <w:tcMar>
              <w:top w:w="128" w:type="dxa"/>
              <w:left w:w="43" w:type="dxa"/>
              <w:bottom w:w="43" w:type="dxa"/>
              <w:right w:w="43" w:type="dxa"/>
            </w:tcMar>
            <w:vAlign w:val="bottom"/>
          </w:tcPr>
          <w:p w14:paraId="6667B1EF" w14:textId="77777777" w:rsidR="00EE2529" w:rsidRPr="00C81B84" w:rsidRDefault="00AD5E1E" w:rsidP="00C81B84">
            <w:r w:rsidRPr="00C81B84">
              <w:t>8 413</w:t>
            </w:r>
          </w:p>
        </w:tc>
      </w:tr>
      <w:tr w:rsidR="00EE2529" w:rsidRPr="00C81B84" w14:paraId="2B6E5538" w14:textId="77777777">
        <w:trPr>
          <w:trHeight w:val="640"/>
        </w:trPr>
        <w:tc>
          <w:tcPr>
            <w:tcW w:w="580" w:type="dxa"/>
            <w:tcBorders>
              <w:top w:val="nil"/>
              <w:left w:val="nil"/>
              <w:bottom w:val="nil"/>
              <w:right w:val="nil"/>
            </w:tcBorders>
            <w:tcMar>
              <w:top w:w="128" w:type="dxa"/>
              <w:left w:w="43" w:type="dxa"/>
              <w:bottom w:w="43" w:type="dxa"/>
              <w:right w:w="43" w:type="dxa"/>
            </w:tcMar>
          </w:tcPr>
          <w:p w14:paraId="39C51F5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4F435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D71D13" w14:textId="77777777" w:rsidR="00EE2529" w:rsidRPr="00C81B84" w:rsidRDefault="00AD5E1E" w:rsidP="00C81B84">
            <w:r w:rsidRPr="00C81B84">
              <w:t>Internasjonale forpliktelser, mv.</w:t>
            </w:r>
            <w:proofErr w:type="gramStart"/>
            <w:r w:rsidRPr="00C81B84">
              <w:t xml:space="preserve">,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832BC8" w14:textId="77777777" w:rsidR="00EE2529" w:rsidRPr="00C81B84" w:rsidRDefault="00AD5E1E" w:rsidP="00C81B84">
            <w:r w:rsidRPr="00C81B84">
              <w:t>657 190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33753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25A057" w14:textId="77777777" w:rsidR="00EE2529" w:rsidRPr="00C81B84" w:rsidRDefault="00AD5E1E" w:rsidP="00C81B84">
            <w:r w:rsidRPr="00C81B84">
              <w:t>-12 700</w:t>
            </w:r>
          </w:p>
        </w:tc>
        <w:tc>
          <w:tcPr>
            <w:tcW w:w="1180" w:type="dxa"/>
            <w:tcBorders>
              <w:top w:val="nil"/>
              <w:left w:val="nil"/>
              <w:bottom w:val="nil"/>
              <w:right w:val="nil"/>
            </w:tcBorders>
            <w:tcMar>
              <w:top w:w="128" w:type="dxa"/>
              <w:left w:w="43" w:type="dxa"/>
              <w:bottom w:w="43" w:type="dxa"/>
              <w:right w:w="43" w:type="dxa"/>
            </w:tcMar>
            <w:vAlign w:val="bottom"/>
          </w:tcPr>
          <w:p w14:paraId="36851B1F" w14:textId="77777777" w:rsidR="00EE2529" w:rsidRPr="00C81B84" w:rsidRDefault="00AD5E1E" w:rsidP="00C81B84">
            <w:r w:rsidRPr="00C81B84">
              <w:t>644 490</w:t>
            </w:r>
          </w:p>
        </w:tc>
      </w:tr>
      <w:tr w:rsidR="00EE2529" w:rsidRPr="00C81B84" w14:paraId="27D31993" w14:textId="77777777">
        <w:trPr>
          <w:trHeight w:val="640"/>
        </w:trPr>
        <w:tc>
          <w:tcPr>
            <w:tcW w:w="580" w:type="dxa"/>
            <w:tcBorders>
              <w:top w:val="nil"/>
              <w:left w:val="nil"/>
              <w:bottom w:val="nil"/>
              <w:right w:val="nil"/>
            </w:tcBorders>
            <w:tcMar>
              <w:top w:w="128" w:type="dxa"/>
              <w:left w:w="43" w:type="dxa"/>
              <w:bottom w:w="43" w:type="dxa"/>
              <w:right w:w="43" w:type="dxa"/>
            </w:tcMar>
          </w:tcPr>
          <w:p w14:paraId="42C820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A05CE7"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18D55F" w14:textId="77777777" w:rsidR="00EE2529" w:rsidRPr="00C81B84" w:rsidRDefault="00AD5E1E" w:rsidP="00C81B84">
            <w:r w:rsidRPr="00C81B84">
              <w:t xml:space="preserve">Midlertidig destruksjonspant for enkelte typer halvautomatiske rifler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BE73FB" w14:textId="77777777" w:rsidR="00EE2529" w:rsidRPr="00C81B84" w:rsidRDefault="00AD5E1E" w:rsidP="00C81B84">
            <w:r w:rsidRPr="00C81B84">
              <w:t>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742F3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431776"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05E7C73D" w14:textId="77777777" w:rsidR="00EE2529" w:rsidRPr="00C81B84" w:rsidRDefault="00AD5E1E" w:rsidP="00C81B84">
            <w:r w:rsidRPr="00C81B84">
              <w:t>2 000</w:t>
            </w:r>
          </w:p>
        </w:tc>
      </w:tr>
      <w:tr w:rsidR="00EE2529" w:rsidRPr="00C81B84" w14:paraId="4CBDA6CE" w14:textId="77777777">
        <w:trPr>
          <w:trHeight w:val="380"/>
        </w:trPr>
        <w:tc>
          <w:tcPr>
            <w:tcW w:w="580" w:type="dxa"/>
            <w:tcBorders>
              <w:top w:val="nil"/>
              <w:left w:val="nil"/>
              <w:bottom w:val="nil"/>
              <w:right w:val="nil"/>
            </w:tcBorders>
            <w:tcMar>
              <w:top w:w="128" w:type="dxa"/>
              <w:left w:w="43" w:type="dxa"/>
              <w:bottom w:w="43" w:type="dxa"/>
              <w:right w:w="43" w:type="dxa"/>
            </w:tcMar>
          </w:tcPr>
          <w:p w14:paraId="6888D408" w14:textId="77777777" w:rsidR="00EE2529" w:rsidRPr="00C81B84" w:rsidRDefault="00AD5E1E" w:rsidP="00C81B84">
            <w:r w:rsidRPr="00C81B84">
              <w:t>441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3B173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F6E5D6" w14:textId="77777777" w:rsidR="00EE2529" w:rsidRPr="00C81B84" w:rsidRDefault="00AD5E1E" w:rsidP="00C81B84">
            <w:r w:rsidRPr="00C81B84">
              <w:t>Politidirektoratet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DC0D7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FCABE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5C70F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65E98D" w14:textId="77777777" w:rsidR="00EE2529" w:rsidRPr="00C81B84" w:rsidRDefault="00EE2529" w:rsidP="00C81B84"/>
        </w:tc>
      </w:tr>
      <w:tr w:rsidR="00EE2529" w:rsidRPr="00C81B84" w14:paraId="56959829" w14:textId="77777777">
        <w:trPr>
          <w:trHeight w:val="640"/>
        </w:trPr>
        <w:tc>
          <w:tcPr>
            <w:tcW w:w="580" w:type="dxa"/>
            <w:tcBorders>
              <w:top w:val="nil"/>
              <w:left w:val="nil"/>
              <w:bottom w:val="nil"/>
              <w:right w:val="nil"/>
            </w:tcBorders>
            <w:tcMar>
              <w:top w:w="128" w:type="dxa"/>
              <w:left w:w="43" w:type="dxa"/>
              <w:bottom w:w="43" w:type="dxa"/>
              <w:right w:w="43" w:type="dxa"/>
            </w:tcMar>
          </w:tcPr>
          <w:p w14:paraId="22B50B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94439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F20E29" w14:textId="77777777" w:rsidR="00EE2529" w:rsidRPr="00C81B84" w:rsidRDefault="00AD5E1E" w:rsidP="00C81B84">
            <w:r w:rsidRPr="00C81B84">
              <w:t xml:space="preserve">Driftsutgifter, </w:t>
            </w:r>
            <w:r w:rsidRPr="00AD5E1E">
              <w:rPr>
                <w:rStyle w:val="kursiv"/>
              </w:rPr>
              <w:t>kan nyttes under kap. 440,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622F8" w14:textId="77777777" w:rsidR="00EE2529" w:rsidRPr="00C81B84" w:rsidRDefault="00AD5E1E" w:rsidP="00C81B84">
            <w:r w:rsidRPr="00C81B84">
              <w:t>389 156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4869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0037B5" w14:textId="77777777" w:rsidR="00EE2529" w:rsidRPr="00C81B84" w:rsidRDefault="00AD5E1E" w:rsidP="00C81B84">
            <w:r w:rsidRPr="00C81B84">
              <w:t>6 012</w:t>
            </w:r>
          </w:p>
        </w:tc>
        <w:tc>
          <w:tcPr>
            <w:tcW w:w="1180" w:type="dxa"/>
            <w:tcBorders>
              <w:top w:val="nil"/>
              <w:left w:val="nil"/>
              <w:bottom w:val="nil"/>
              <w:right w:val="nil"/>
            </w:tcBorders>
            <w:tcMar>
              <w:top w:w="128" w:type="dxa"/>
              <w:left w:w="43" w:type="dxa"/>
              <w:bottom w:w="43" w:type="dxa"/>
              <w:right w:w="43" w:type="dxa"/>
            </w:tcMar>
            <w:vAlign w:val="bottom"/>
          </w:tcPr>
          <w:p w14:paraId="256609E0" w14:textId="77777777" w:rsidR="00EE2529" w:rsidRPr="00C81B84" w:rsidRDefault="00AD5E1E" w:rsidP="00C81B84">
            <w:r w:rsidRPr="00C81B84">
              <w:t>395 168</w:t>
            </w:r>
          </w:p>
        </w:tc>
      </w:tr>
      <w:tr w:rsidR="00EE2529" w:rsidRPr="00C81B84" w14:paraId="0E7FD9EA" w14:textId="77777777">
        <w:trPr>
          <w:trHeight w:val="380"/>
        </w:trPr>
        <w:tc>
          <w:tcPr>
            <w:tcW w:w="580" w:type="dxa"/>
            <w:tcBorders>
              <w:top w:val="nil"/>
              <w:left w:val="nil"/>
              <w:bottom w:val="nil"/>
              <w:right w:val="nil"/>
            </w:tcBorders>
            <w:tcMar>
              <w:top w:w="128" w:type="dxa"/>
              <w:left w:w="43" w:type="dxa"/>
              <w:bottom w:w="43" w:type="dxa"/>
              <w:right w:w="43" w:type="dxa"/>
            </w:tcMar>
          </w:tcPr>
          <w:p w14:paraId="43FB492A" w14:textId="77777777" w:rsidR="00EE2529" w:rsidRPr="00C81B84" w:rsidRDefault="00AD5E1E" w:rsidP="00C81B84">
            <w:r w:rsidRPr="00C81B84">
              <w:t>442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32BC2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691397" w14:textId="77777777" w:rsidR="00EE2529" w:rsidRPr="00C81B84" w:rsidRDefault="00AD5E1E" w:rsidP="00C81B84">
            <w:r w:rsidRPr="00C81B84">
              <w:t>Politihøgskolen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213F2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8096F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2BFC0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170C699" w14:textId="77777777" w:rsidR="00EE2529" w:rsidRPr="00C81B84" w:rsidRDefault="00EE2529" w:rsidP="00C81B84"/>
        </w:tc>
      </w:tr>
      <w:tr w:rsidR="00EE2529" w:rsidRPr="00C81B84" w14:paraId="5119E8A0" w14:textId="77777777">
        <w:trPr>
          <w:trHeight w:val="380"/>
        </w:trPr>
        <w:tc>
          <w:tcPr>
            <w:tcW w:w="580" w:type="dxa"/>
            <w:tcBorders>
              <w:top w:val="nil"/>
              <w:left w:val="nil"/>
              <w:bottom w:val="nil"/>
              <w:right w:val="nil"/>
            </w:tcBorders>
            <w:tcMar>
              <w:top w:w="128" w:type="dxa"/>
              <w:left w:w="43" w:type="dxa"/>
              <w:bottom w:w="43" w:type="dxa"/>
              <w:right w:w="43" w:type="dxa"/>
            </w:tcMar>
          </w:tcPr>
          <w:p w14:paraId="59D7A3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97EB2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258D3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A834F9" w14:textId="77777777" w:rsidR="00EE2529" w:rsidRPr="00C81B84" w:rsidRDefault="00AD5E1E" w:rsidP="00C81B84">
            <w:r w:rsidRPr="00C81B84">
              <w:t>654 870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0530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1590E6" w14:textId="77777777" w:rsidR="00EE2529" w:rsidRPr="00C81B84" w:rsidRDefault="00AD5E1E" w:rsidP="00C81B84">
            <w:r w:rsidRPr="00C81B84">
              <w:t>20 591</w:t>
            </w:r>
          </w:p>
        </w:tc>
        <w:tc>
          <w:tcPr>
            <w:tcW w:w="1180" w:type="dxa"/>
            <w:tcBorders>
              <w:top w:val="nil"/>
              <w:left w:val="nil"/>
              <w:bottom w:val="nil"/>
              <w:right w:val="nil"/>
            </w:tcBorders>
            <w:tcMar>
              <w:top w:w="128" w:type="dxa"/>
              <w:left w:w="43" w:type="dxa"/>
              <w:bottom w:w="43" w:type="dxa"/>
              <w:right w:w="43" w:type="dxa"/>
            </w:tcMar>
            <w:vAlign w:val="bottom"/>
          </w:tcPr>
          <w:p w14:paraId="3664B8FF" w14:textId="77777777" w:rsidR="00EE2529" w:rsidRPr="00C81B84" w:rsidRDefault="00AD5E1E" w:rsidP="00C81B84">
            <w:r w:rsidRPr="00C81B84">
              <w:t>675 461</w:t>
            </w:r>
          </w:p>
        </w:tc>
      </w:tr>
      <w:tr w:rsidR="00EE2529" w:rsidRPr="00C81B84" w14:paraId="14A0B4C0" w14:textId="77777777">
        <w:trPr>
          <w:trHeight w:val="380"/>
        </w:trPr>
        <w:tc>
          <w:tcPr>
            <w:tcW w:w="580" w:type="dxa"/>
            <w:tcBorders>
              <w:top w:val="nil"/>
              <w:left w:val="nil"/>
              <w:bottom w:val="nil"/>
              <w:right w:val="nil"/>
            </w:tcBorders>
            <w:tcMar>
              <w:top w:w="128" w:type="dxa"/>
              <w:left w:w="43" w:type="dxa"/>
              <w:bottom w:w="43" w:type="dxa"/>
              <w:right w:w="43" w:type="dxa"/>
            </w:tcMar>
          </w:tcPr>
          <w:p w14:paraId="69FE21BB" w14:textId="77777777" w:rsidR="00EE2529" w:rsidRPr="00C81B84" w:rsidRDefault="00AD5E1E" w:rsidP="00C81B84">
            <w:r w:rsidRPr="00C81B84">
              <w:t>443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60FA7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74B664" w14:textId="77777777" w:rsidR="00EE2529" w:rsidRPr="00C81B84" w:rsidRDefault="00AD5E1E" w:rsidP="00C81B84">
            <w:r w:rsidRPr="00C81B84">
              <w:t>Påtalemyndigheten i politiet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85DF0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CA4BC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C95C7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ED3F42" w14:textId="77777777" w:rsidR="00EE2529" w:rsidRPr="00C81B84" w:rsidRDefault="00EE2529" w:rsidP="00C81B84"/>
        </w:tc>
      </w:tr>
      <w:tr w:rsidR="00EE2529" w:rsidRPr="00C81B84" w14:paraId="5E903725" w14:textId="77777777">
        <w:trPr>
          <w:trHeight w:val="640"/>
        </w:trPr>
        <w:tc>
          <w:tcPr>
            <w:tcW w:w="580" w:type="dxa"/>
            <w:tcBorders>
              <w:top w:val="nil"/>
              <w:left w:val="nil"/>
              <w:bottom w:val="nil"/>
              <w:right w:val="nil"/>
            </w:tcBorders>
            <w:tcMar>
              <w:top w:w="128" w:type="dxa"/>
              <w:left w:w="43" w:type="dxa"/>
              <w:bottom w:w="43" w:type="dxa"/>
              <w:right w:w="43" w:type="dxa"/>
            </w:tcMar>
          </w:tcPr>
          <w:p w14:paraId="7442E13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C624E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81FDB2" w14:textId="77777777" w:rsidR="00EE2529" w:rsidRPr="00C81B84" w:rsidRDefault="00AD5E1E" w:rsidP="00C81B84">
            <w:r w:rsidRPr="00C81B84">
              <w:t xml:space="preserve">Driftsutgifter, </w:t>
            </w:r>
            <w:r w:rsidRPr="00AD5E1E">
              <w:rPr>
                <w:rStyle w:val="kursiv"/>
              </w:rPr>
              <w:t>kan nyttes under kap. 440,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EE585A" w14:textId="77777777" w:rsidR="00EE2529" w:rsidRPr="00C81B84" w:rsidRDefault="00AD5E1E" w:rsidP="00C81B84">
            <w:r w:rsidRPr="00C81B84">
              <w:t>1 432 401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0417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9D9172" w14:textId="77777777" w:rsidR="00EE2529" w:rsidRPr="00C81B84" w:rsidRDefault="00AD5E1E" w:rsidP="00C81B84">
            <w:r w:rsidRPr="00C81B84">
              <w:t>19 885</w:t>
            </w:r>
          </w:p>
        </w:tc>
        <w:tc>
          <w:tcPr>
            <w:tcW w:w="1180" w:type="dxa"/>
            <w:tcBorders>
              <w:top w:val="nil"/>
              <w:left w:val="nil"/>
              <w:bottom w:val="nil"/>
              <w:right w:val="nil"/>
            </w:tcBorders>
            <w:tcMar>
              <w:top w:w="128" w:type="dxa"/>
              <w:left w:w="43" w:type="dxa"/>
              <w:bottom w:w="43" w:type="dxa"/>
              <w:right w:w="43" w:type="dxa"/>
            </w:tcMar>
            <w:vAlign w:val="bottom"/>
          </w:tcPr>
          <w:p w14:paraId="04E19EA8" w14:textId="77777777" w:rsidR="00EE2529" w:rsidRPr="00C81B84" w:rsidRDefault="00AD5E1E" w:rsidP="00C81B84">
            <w:r w:rsidRPr="00C81B84">
              <w:t>1 452 286</w:t>
            </w:r>
          </w:p>
        </w:tc>
      </w:tr>
      <w:tr w:rsidR="00EE2529" w:rsidRPr="00C81B84" w14:paraId="6AFFEF32" w14:textId="77777777">
        <w:trPr>
          <w:trHeight w:val="380"/>
        </w:trPr>
        <w:tc>
          <w:tcPr>
            <w:tcW w:w="580" w:type="dxa"/>
            <w:tcBorders>
              <w:top w:val="nil"/>
              <w:left w:val="nil"/>
              <w:bottom w:val="nil"/>
              <w:right w:val="nil"/>
            </w:tcBorders>
            <w:tcMar>
              <w:top w:w="128" w:type="dxa"/>
              <w:left w:w="43" w:type="dxa"/>
              <w:bottom w:w="43" w:type="dxa"/>
              <w:right w:w="43" w:type="dxa"/>
            </w:tcMar>
          </w:tcPr>
          <w:p w14:paraId="5DA07569" w14:textId="77777777" w:rsidR="00EE2529" w:rsidRPr="00C81B84" w:rsidRDefault="00AD5E1E" w:rsidP="00C81B84">
            <w:r w:rsidRPr="00C81B84">
              <w:t>444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C5175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1DF292" w14:textId="77777777" w:rsidR="00EE2529" w:rsidRPr="00C81B84" w:rsidRDefault="00AD5E1E" w:rsidP="00C81B84">
            <w:r w:rsidRPr="00C81B84">
              <w:t>Politiets sikkerhetstjeneste (PST)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EFB64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2FFF7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68F50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A8D54EE" w14:textId="77777777" w:rsidR="00EE2529" w:rsidRPr="00C81B84" w:rsidRDefault="00EE2529" w:rsidP="00C81B84"/>
        </w:tc>
      </w:tr>
      <w:tr w:rsidR="00EE2529" w:rsidRPr="00C81B84" w14:paraId="57C041A3" w14:textId="77777777">
        <w:trPr>
          <w:trHeight w:val="380"/>
        </w:trPr>
        <w:tc>
          <w:tcPr>
            <w:tcW w:w="580" w:type="dxa"/>
            <w:tcBorders>
              <w:top w:val="nil"/>
              <w:left w:val="nil"/>
              <w:bottom w:val="nil"/>
              <w:right w:val="nil"/>
            </w:tcBorders>
            <w:tcMar>
              <w:top w:w="128" w:type="dxa"/>
              <w:left w:w="43" w:type="dxa"/>
              <w:bottom w:w="43" w:type="dxa"/>
              <w:right w:w="43" w:type="dxa"/>
            </w:tcMar>
          </w:tcPr>
          <w:p w14:paraId="77884E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4A590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46792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185B6" w14:textId="77777777" w:rsidR="00EE2529" w:rsidRPr="00C81B84" w:rsidRDefault="00AD5E1E" w:rsidP="00C81B84">
            <w:r w:rsidRPr="00C81B84">
              <w:t>1 298 959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35CB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591B98" w14:textId="77777777" w:rsidR="00EE2529" w:rsidRPr="00C81B84" w:rsidRDefault="00AD5E1E" w:rsidP="00C81B84">
            <w:r w:rsidRPr="00C81B84">
              <w:t>29 082</w:t>
            </w:r>
          </w:p>
        </w:tc>
        <w:tc>
          <w:tcPr>
            <w:tcW w:w="1180" w:type="dxa"/>
            <w:tcBorders>
              <w:top w:val="nil"/>
              <w:left w:val="nil"/>
              <w:bottom w:val="nil"/>
              <w:right w:val="nil"/>
            </w:tcBorders>
            <w:tcMar>
              <w:top w:w="128" w:type="dxa"/>
              <w:left w:w="43" w:type="dxa"/>
              <w:bottom w:w="43" w:type="dxa"/>
              <w:right w:w="43" w:type="dxa"/>
            </w:tcMar>
            <w:vAlign w:val="bottom"/>
          </w:tcPr>
          <w:p w14:paraId="34846FC2" w14:textId="77777777" w:rsidR="00EE2529" w:rsidRPr="00C81B84" w:rsidRDefault="00AD5E1E" w:rsidP="00C81B84">
            <w:r w:rsidRPr="00C81B84">
              <w:t>1 328 041</w:t>
            </w:r>
          </w:p>
        </w:tc>
      </w:tr>
      <w:tr w:rsidR="00EE2529" w:rsidRPr="00C81B84" w14:paraId="18C7C21A" w14:textId="77777777">
        <w:trPr>
          <w:trHeight w:val="640"/>
        </w:trPr>
        <w:tc>
          <w:tcPr>
            <w:tcW w:w="580" w:type="dxa"/>
            <w:tcBorders>
              <w:top w:val="nil"/>
              <w:left w:val="nil"/>
              <w:bottom w:val="nil"/>
              <w:right w:val="nil"/>
            </w:tcBorders>
            <w:tcMar>
              <w:top w:w="128" w:type="dxa"/>
              <w:left w:w="43" w:type="dxa"/>
              <w:bottom w:w="43" w:type="dxa"/>
              <w:right w:w="43" w:type="dxa"/>
            </w:tcMar>
          </w:tcPr>
          <w:p w14:paraId="05A2F41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7AE315"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667678"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BAB45" w14:textId="77777777" w:rsidR="00EE2529" w:rsidRPr="00C81B84" w:rsidRDefault="00AD5E1E" w:rsidP="00C81B84">
            <w:r w:rsidRPr="00C81B84">
              <w:t>95 822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46291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A34BF2" w14:textId="77777777" w:rsidR="00EE2529" w:rsidRPr="00C81B84" w:rsidRDefault="00AD5E1E" w:rsidP="00C81B84">
            <w:r w:rsidRPr="00C81B84">
              <w:t>77 288</w:t>
            </w:r>
          </w:p>
        </w:tc>
        <w:tc>
          <w:tcPr>
            <w:tcW w:w="1180" w:type="dxa"/>
            <w:tcBorders>
              <w:top w:val="nil"/>
              <w:left w:val="nil"/>
              <w:bottom w:val="nil"/>
              <w:right w:val="nil"/>
            </w:tcBorders>
            <w:tcMar>
              <w:top w:w="128" w:type="dxa"/>
              <w:left w:w="43" w:type="dxa"/>
              <w:bottom w:w="43" w:type="dxa"/>
              <w:right w:w="43" w:type="dxa"/>
            </w:tcMar>
            <w:vAlign w:val="bottom"/>
          </w:tcPr>
          <w:p w14:paraId="18A54EAB" w14:textId="77777777" w:rsidR="00EE2529" w:rsidRPr="00C81B84" w:rsidRDefault="00AD5E1E" w:rsidP="00C81B84">
            <w:r w:rsidRPr="00C81B84">
              <w:t>173 110</w:t>
            </w:r>
          </w:p>
        </w:tc>
      </w:tr>
      <w:tr w:rsidR="00EE2529" w:rsidRPr="00C81B84" w14:paraId="0B6F17D6" w14:textId="77777777">
        <w:trPr>
          <w:trHeight w:val="380"/>
        </w:trPr>
        <w:tc>
          <w:tcPr>
            <w:tcW w:w="580" w:type="dxa"/>
            <w:tcBorders>
              <w:top w:val="nil"/>
              <w:left w:val="nil"/>
              <w:bottom w:val="nil"/>
              <w:right w:val="nil"/>
            </w:tcBorders>
            <w:tcMar>
              <w:top w:w="128" w:type="dxa"/>
              <w:left w:w="43" w:type="dxa"/>
              <w:bottom w:w="43" w:type="dxa"/>
              <w:right w:w="43" w:type="dxa"/>
            </w:tcMar>
          </w:tcPr>
          <w:p w14:paraId="426E19F7" w14:textId="77777777" w:rsidR="00EE2529" w:rsidRPr="00C81B84" w:rsidRDefault="00AD5E1E" w:rsidP="00C81B84">
            <w:r w:rsidRPr="00C81B84">
              <w:t>445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E6ED4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2885E4" w14:textId="77777777" w:rsidR="00EE2529" w:rsidRPr="00C81B84" w:rsidRDefault="00AD5E1E" w:rsidP="00C81B84">
            <w:r w:rsidRPr="00C81B84">
              <w:t>Den høyere påtalemyndighet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A56D4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5DCA3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231A8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ABCE378" w14:textId="77777777" w:rsidR="00EE2529" w:rsidRPr="00C81B84" w:rsidRDefault="00EE2529" w:rsidP="00C81B84"/>
        </w:tc>
      </w:tr>
      <w:tr w:rsidR="00EE2529" w:rsidRPr="00C81B84" w14:paraId="3C605828" w14:textId="77777777">
        <w:trPr>
          <w:trHeight w:val="380"/>
        </w:trPr>
        <w:tc>
          <w:tcPr>
            <w:tcW w:w="580" w:type="dxa"/>
            <w:tcBorders>
              <w:top w:val="nil"/>
              <w:left w:val="nil"/>
              <w:bottom w:val="nil"/>
              <w:right w:val="nil"/>
            </w:tcBorders>
            <w:tcMar>
              <w:top w:w="128" w:type="dxa"/>
              <w:left w:w="43" w:type="dxa"/>
              <w:bottom w:w="43" w:type="dxa"/>
              <w:right w:w="43" w:type="dxa"/>
            </w:tcMar>
          </w:tcPr>
          <w:p w14:paraId="3FF22A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6023C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49836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43C949" w14:textId="77777777" w:rsidR="00EE2529" w:rsidRPr="00C81B84" w:rsidRDefault="00AD5E1E" w:rsidP="00C81B84">
            <w:r w:rsidRPr="00C81B84">
              <w:t>317 319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8DC37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8FC2A8" w14:textId="77777777" w:rsidR="00EE2529" w:rsidRPr="00C81B84" w:rsidRDefault="00AD5E1E" w:rsidP="00C81B84">
            <w:r w:rsidRPr="00C81B84">
              <w:t>11 633</w:t>
            </w:r>
          </w:p>
        </w:tc>
        <w:tc>
          <w:tcPr>
            <w:tcW w:w="1180" w:type="dxa"/>
            <w:tcBorders>
              <w:top w:val="nil"/>
              <w:left w:val="nil"/>
              <w:bottom w:val="nil"/>
              <w:right w:val="nil"/>
            </w:tcBorders>
            <w:tcMar>
              <w:top w:w="128" w:type="dxa"/>
              <w:left w:w="43" w:type="dxa"/>
              <w:bottom w:w="43" w:type="dxa"/>
              <w:right w:w="43" w:type="dxa"/>
            </w:tcMar>
            <w:vAlign w:val="bottom"/>
          </w:tcPr>
          <w:p w14:paraId="4C2B837E" w14:textId="77777777" w:rsidR="00EE2529" w:rsidRPr="00C81B84" w:rsidRDefault="00AD5E1E" w:rsidP="00C81B84">
            <w:r w:rsidRPr="00C81B84">
              <w:t>328 952</w:t>
            </w:r>
          </w:p>
        </w:tc>
      </w:tr>
      <w:tr w:rsidR="00EE2529" w:rsidRPr="00C81B84" w14:paraId="5C940097" w14:textId="77777777">
        <w:trPr>
          <w:trHeight w:val="380"/>
        </w:trPr>
        <w:tc>
          <w:tcPr>
            <w:tcW w:w="580" w:type="dxa"/>
            <w:tcBorders>
              <w:top w:val="nil"/>
              <w:left w:val="nil"/>
              <w:bottom w:val="nil"/>
              <w:right w:val="nil"/>
            </w:tcBorders>
            <w:tcMar>
              <w:top w:w="128" w:type="dxa"/>
              <w:left w:w="43" w:type="dxa"/>
              <w:bottom w:w="43" w:type="dxa"/>
              <w:right w:w="43" w:type="dxa"/>
            </w:tcMar>
          </w:tcPr>
          <w:p w14:paraId="5722D923" w14:textId="77777777" w:rsidR="00EE2529" w:rsidRPr="00C81B84" w:rsidRDefault="00AD5E1E" w:rsidP="00C81B84">
            <w:r w:rsidRPr="00C81B84">
              <w:t>446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F0EF0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0FAFAC" w14:textId="77777777" w:rsidR="00EE2529" w:rsidRPr="00C81B84" w:rsidRDefault="00AD5E1E" w:rsidP="00C81B84">
            <w:r w:rsidRPr="00C81B84">
              <w:t>Den militære påtalemyndighet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D32D5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7ED3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7808F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3FBC3D1" w14:textId="77777777" w:rsidR="00EE2529" w:rsidRPr="00C81B84" w:rsidRDefault="00EE2529" w:rsidP="00C81B84"/>
        </w:tc>
      </w:tr>
      <w:tr w:rsidR="00EE2529" w:rsidRPr="00C81B84" w14:paraId="7913D98D" w14:textId="77777777">
        <w:trPr>
          <w:trHeight w:val="380"/>
        </w:trPr>
        <w:tc>
          <w:tcPr>
            <w:tcW w:w="580" w:type="dxa"/>
            <w:tcBorders>
              <w:top w:val="nil"/>
              <w:left w:val="nil"/>
              <w:bottom w:val="nil"/>
              <w:right w:val="nil"/>
            </w:tcBorders>
            <w:tcMar>
              <w:top w:w="128" w:type="dxa"/>
              <w:left w:w="43" w:type="dxa"/>
              <w:bottom w:w="43" w:type="dxa"/>
              <w:right w:w="43" w:type="dxa"/>
            </w:tcMar>
          </w:tcPr>
          <w:p w14:paraId="34E78EA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576DF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21538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8F0704" w14:textId="77777777" w:rsidR="00EE2529" w:rsidRPr="00C81B84" w:rsidRDefault="00AD5E1E" w:rsidP="00C81B84">
            <w:r w:rsidRPr="00C81B84">
              <w:t>9 329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0CE0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00C8E9" w14:textId="77777777" w:rsidR="00EE2529" w:rsidRPr="00C81B84" w:rsidRDefault="00AD5E1E" w:rsidP="00C81B84">
            <w:r w:rsidRPr="00C81B84">
              <w:t>864</w:t>
            </w:r>
          </w:p>
        </w:tc>
        <w:tc>
          <w:tcPr>
            <w:tcW w:w="1180" w:type="dxa"/>
            <w:tcBorders>
              <w:top w:val="nil"/>
              <w:left w:val="nil"/>
              <w:bottom w:val="nil"/>
              <w:right w:val="nil"/>
            </w:tcBorders>
            <w:tcMar>
              <w:top w:w="128" w:type="dxa"/>
              <w:left w:w="43" w:type="dxa"/>
              <w:bottom w:w="43" w:type="dxa"/>
              <w:right w:w="43" w:type="dxa"/>
            </w:tcMar>
            <w:vAlign w:val="bottom"/>
          </w:tcPr>
          <w:p w14:paraId="64284CB6" w14:textId="77777777" w:rsidR="00EE2529" w:rsidRPr="00C81B84" w:rsidRDefault="00AD5E1E" w:rsidP="00C81B84">
            <w:r w:rsidRPr="00C81B84">
              <w:t>10 193</w:t>
            </w:r>
          </w:p>
        </w:tc>
      </w:tr>
      <w:tr w:rsidR="00EE2529" w:rsidRPr="00C81B84" w14:paraId="4FA303CD" w14:textId="77777777">
        <w:trPr>
          <w:trHeight w:val="380"/>
        </w:trPr>
        <w:tc>
          <w:tcPr>
            <w:tcW w:w="580" w:type="dxa"/>
            <w:tcBorders>
              <w:top w:val="nil"/>
              <w:left w:val="nil"/>
              <w:bottom w:val="nil"/>
              <w:right w:val="nil"/>
            </w:tcBorders>
            <w:tcMar>
              <w:top w:w="128" w:type="dxa"/>
              <w:left w:w="43" w:type="dxa"/>
              <w:bottom w:w="43" w:type="dxa"/>
              <w:right w:w="43" w:type="dxa"/>
            </w:tcMar>
          </w:tcPr>
          <w:p w14:paraId="098DE498" w14:textId="77777777" w:rsidR="00EE2529" w:rsidRPr="00C81B84" w:rsidRDefault="00AD5E1E" w:rsidP="00C81B84">
            <w:r w:rsidRPr="00C81B84">
              <w:t>448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87642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18EF5A" w14:textId="77777777" w:rsidR="00EE2529" w:rsidRPr="00C81B84" w:rsidRDefault="00AD5E1E" w:rsidP="00C81B84">
            <w:r w:rsidRPr="00C81B84">
              <w:t>Grensekommissæren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A30D5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446F1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65C78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0A54709" w14:textId="77777777" w:rsidR="00EE2529" w:rsidRPr="00C81B84" w:rsidRDefault="00EE2529" w:rsidP="00C81B84"/>
        </w:tc>
      </w:tr>
      <w:tr w:rsidR="00EE2529" w:rsidRPr="00C81B84" w14:paraId="0490BCE0" w14:textId="77777777">
        <w:trPr>
          <w:trHeight w:val="380"/>
        </w:trPr>
        <w:tc>
          <w:tcPr>
            <w:tcW w:w="580" w:type="dxa"/>
            <w:tcBorders>
              <w:top w:val="nil"/>
              <w:left w:val="nil"/>
              <w:bottom w:val="nil"/>
              <w:right w:val="nil"/>
            </w:tcBorders>
            <w:tcMar>
              <w:top w:w="128" w:type="dxa"/>
              <w:left w:w="43" w:type="dxa"/>
              <w:bottom w:w="43" w:type="dxa"/>
              <w:right w:w="43" w:type="dxa"/>
            </w:tcMar>
          </w:tcPr>
          <w:p w14:paraId="3BD5C00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342C8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9DE18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E2F79A" w14:textId="77777777" w:rsidR="00EE2529" w:rsidRPr="00C81B84" w:rsidRDefault="00AD5E1E" w:rsidP="00C81B84">
            <w:r w:rsidRPr="00C81B84">
              <w:t>6 104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41A1E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EC8497" w14:textId="77777777" w:rsidR="00EE2529" w:rsidRPr="00C81B84" w:rsidRDefault="00AD5E1E" w:rsidP="00C81B84">
            <w:r w:rsidRPr="00C81B84">
              <w:t>107</w:t>
            </w:r>
          </w:p>
        </w:tc>
        <w:tc>
          <w:tcPr>
            <w:tcW w:w="1180" w:type="dxa"/>
            <w:tcBorders>
              <w:top w:val="nil"/>
              <w:left w:val="nil"/>
              <w:bottom w:val="nil"/>
              <w:right w:val="nil"/>
            </w:tcBorders>
            <w:tcMar>
              <w:top w:w="128" w:type="dxa"/>
              <w:left w:w="43" w:type="dxa"/>
              <w:bottom w:w="43" w:type="dxa"/>
              <w:right w:w="43" w:type="dxa"/>
            </w:tcMar>
            <w:vAlign w:val="bottom"/>
          </w:tcPr>
          <w:p w14:paraId="6FA769BF" w14:textId="77777777" w:rsidR="00EE2529" w:rsidRPr="00C81B84" w:rsidRDefault="00AD5E1E" w:rsidP="00C81B84">
            <w:r w:rsidRPr="00C81B84">
              <w:t>6 211</w:t>
            </w:r>
          </w:p>
        </w:tc>
      </w:tr>
      <w:tr w:rsidR="00EE2529" w:rsidRPr="00C81B84" w14:paraId="355AC41B" w14:textId="77777777">
        <w:trPr>
          <w:trHeight w:val="640"/>
        </w:trPr>
        <w:tc>
          <w:tcPr>
            <w:tcW w:w="580" w:type="dxa"/>
            <w:tcBorders>
              <w:top w:val="nil"/>
              <w:left w:val="nil"/>
              <w:bottom w:val="nil"/>
              <w:right w:val="nil"/>
            </w:tcBorders>
            <w:tcMar>
              <w:top w:w="128" w:type="dxa"/>
              <w:left w:w="43" w:type="dxa"/>
              <w:bottom w:w="43" w:type="dxa"/>
              <w:right w:w="43" w:type="dxa"/>
            </w:tcMar>
          </w:tcPr>
          <w:p w14:paraId="3FAA93D9" w14:textId="77777777" w:rsidR="00EE2529" w:rsidRPr="00C81B84" w:rsidRDefault="00AD5E1E" w:rsidP="00C81B84">
            <w:r w:rsidRPr="00C81B84">
              <w:t>451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F6C7B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57C5AA" w14:textId="77777777" w:rsidR="00EE2529" w:rsidRPr="00C81B84" w:rsidRDefault="00AD5E1E" w:rsidP="00C81B84">
            <w:r w:rsidRPr="00C81B84">
              <w:t>Direktoratet for samfunnssikkerhet og beredskap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46E7F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3DED6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CA9B2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DAF3396" w14:textId="77777777" w:rsidR="00EE2529" w:rsidRPr="00C81B84" w:rsidRDefault="00EE2529" w:rsidP="00C81B84"/>
        </w:tc>
      </w:tr>
      <w:tr w:rsidR="00EE2529" w:rsidRPr="00C81B84" w14:paraId="78B36A75" w14:textId="77777777">
        <w:trPr>
          <w:trHeight w:val="380"/>
        </w:trPr>
        <w:tc>
          <w:tcPr>
            <w:tcW w:w="580" w:type="dxa"/>
            <w:tcBorders>
              <w:top w:val="nil"/>
              <w:left w:val="nil"/>
              <w:bottom w:val="nil"/>
              <w:right w:val="nil"/>
            </w:tcBorders>
            <w:tcMar>
              <w:top w:w="128" w:type="dxa"/>
              <w:left w:w="43" w:type="dxa"/>
              <w:bottom w:w="43" w:type="dxa"/>
              <w:right w:w="43" w:type="dxa"/>
            </w:tcMar>
          </w:tcPr>
          <w:p w14:paraId="762205A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3F498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F3CD7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EA593" w14:textId="77777777" w:rsidR="00EE2529" w:rsidRPr="00C81B84" w:rsidRDefault="00AD5E1E" w:rsidP="00C81B84">
            <w:r w:rsidRPr="00C81B84">
              <w:t>1 193 569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C2D3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3C23DE" w14:textId="77777777" w:rsidR="00EE2529" w:rsidRPr="00C81B84" w:rsidRDefault="00AD5E1E" w:rsidP="00C81B84">
            <w:r w:rsidRPr="00C81B84">
              <w:t>32 535</w:t>
            </w:r>
          </w:p>
        </w:tc>
        <w:tc>
          <w:tcPr>
            <w:tcW w:w="1180" w:type="dxa"/>
            <w:tcBorders>
              <w:top w:val="nil"/>
              <w:left w:val="nil"/>
              <w:bottom w:val="nil"/>
              <w:right w:val="nil"/>
            </w:tcBorders>
            <w:tcMar>
              <w:top w:w="128" w:type="dxa"/>
              <w:left w:w="43" w:type="dxa"/>
              <w:bottom w:w="43" w:type="dxa"/>
              <w:right w:w="43" w:type="dxa"/>
            </w:tcMar>
            <w:vAlign w:val="bottom"/>
          </w:tcPr>
          <w:p w14:paraId="2D38D796" w14:textId="77777777" w:rsidR="00EE2529" w:rsidRPr="00C81B84" w:rsidRDefault="00AD5E1E" w:rsidP="00C81B84">
            <w:r w:rsidRPr="00C81B84">
              <w:t>1 226 104</w:t>
            </w:r>
          </w:p>
        </w:tc>
      </w:tr>
      <w:tr w:rsidR="00EE2529" w:rsidRPr="00C81B84" w14:paraId="07DEE82E" w14:textId="77777777">
        <w:trPr>
          <w:trHeight w:val="380"/>
        </w:trPr>
        <w:tc>
          <w:tcPr>
            <w:tcW w:w="580" w:type="dxa"/>
            <w:tcBorders>
              <w:top w:val="nil"/>
              <w:left w:val="nil"/>
              <w:bottom w:val="nil"/>
              <w:right w:val="nil"/>
            </w:tcBorders>
            <w:tcMar>
              <w:top w:w="128" w:type="dxa"/>
              <w:left w:w="43" w:type="dxa"/>
              <w:bottom w:w="43" w:type="dxa"/>
              <w:right w:w="43" w:type="dxa"/>
            </w:tcMar>
          </w:tcPr>
          <w:p w14:paraId="160809F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72D4CB"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5A52F3"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2D2100" w14:textId="77777777" w:rsidR="00EE2529" w:rsidRPr="00C81B84" w:rsidRDefault="00AD5E1E" w:rsidP="00C81B84">
            <w:r w:rsidRPr="00C81B84">
              <w:t>24 940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57C5F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5304E1" w14:textId="77777777" w:rsidR="00EE2529" w:rsidRPr="00C81B84" w:rsidRDefault="00AD5E1E" w:rsidP="00C81B84">
            <w:r w:rsidRPr="00C81B84">
              <w:t>533</w:t>
            </w:r>
          </w:p>
        </w:tc>
        <w:tc>
          <w:tcPr>
            <w:tcW w:w="1180" w:type="dxa"/>
            <w:tcBorders>
              <w:top w:val="nil"/>
              <w:left w:val="nil"/>
              <w:bottom w:val="nil"/>
              <w:right w:val="nil"/>
            </w:tcBorders>
            <w:tcMar>
              <w:top w:w="128" w:type="dxa"/>
              <w:left w:w="43" w:type="dxa"/>
              <w:bottom w:w="43" w:type="dxa"/>
              <w:right w:w="43" w:type="dxa"/>
            </w:tcMar>
            <w:vAlign w:val="bottom"/>
          </w:tcPr>
          <w:p w14:paraId="20EEE549" w14:textId="77777777" w:rsidR="00EE2529" w:rsidRPr="00C81B84" w:rsidRDefault="00AD5E1E" w:rsidP="00C81B84">
            <w:r w:rsidRPr="00C81B84">
              <w:t>25 473</w:t>
            </w:r>
          </w:p>
        </w:tc>
      </w:tr>
      <w:tr w:rsidR="00EE2529" w:rsidRPr="00C81B84" w14:paraId="2F72AD0A" w14:textId="77777777">
        <w:trPr>
          <w:trHeight w:val="640"/>
        </w:trPr>
        <w:tc>
          <w:tcPr>
            <w:tcW w:w="580" w:type="dxa"/>
            <w:tcBorders>
              <w:top w:val="nil"/>
              <w:left w:val="nil"/>
              <w:bottom w:val="nil"/>
              <w:right w:val="nil"/>
            </w:tcBorders>
            <w:tcMar>
              <w:top w:w="128" w:type="dxa"/>
              <w:left w:w="43" w:type="dxa"/>
              <w:bottom w:w="43" w:type="dxa"/>
              <w:right w:w="43" w:type="dxa"/>
            </w:tcMar>
          </w:tcPr>
          <w:p w14:paraId="0D7DEB3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B4F019"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6BD07D" w14:textId="77777777" w:rsidR="00EE2529" w:rsidRPr="00C81B84" w:rsidRDefault="00AD5E1E" w:rsidP="00C81B84">
            <w:r w:rsidRPr="00C81B84">
              <w:t xml:space="preserve">Spesielle driftsutgifter – </w:t>
            </w:r>
            <w:proofErr w:type="gramStart"/>
            <w:r w:rsidRPr="00C81B84">
              <w:t xml:space="preserve">Nødnett,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2A2A58" w14:textId="77777777" w:rsidR="00EE2529" w:rsidRPr="00C81B84" w:rsidRDefault="00AD5E1E" w:rsidP="00C81B84">
            <w:r w:rsidRPr="00C81B84">
              <w:t>529 093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A751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E02CB0" w14:textId="77777777" w:rsidR="00EE2529" w:rsidRPr="00C81B84" w:rsidRDefault="00AD5E1E" w:rsidP="00C81B84">
            <w:r w:rsidRPr="00C81B84">
              <w:t>11 301</w:t>
            </w:r>
          </w:p>
        </w:tc>
        <w:tc>
          <w:tcPr>
            <w:tcW w:w="1180" w:type="dxa"/>
            <w:tcBorders>
              <w:top w:val="nil"/>
              <w:left w:val="nil"/>
              <w:bottom w:val="nil"/>
              <w:right w:val="nil"/>
            </w:tcBorders>
            <w:tcMar>
              <w:top w:w="128" w:type="dxa"/>
              <w:left w:w="43" w:type="dxa"/>
              <w:bottom w:w="43" w:type="dxa"/>
              <w:right w:w="43" w:type="dxa"/>
            </w:tcMar>
            <w:vAlign w:val="bottom"/>
          </w:tcPr>
          <w:p w14:paraId="291F43A4" w14:textId="77777777" w:rsidR="00EE2529" w:rsidRPr="00C81B84" w:rsidRDefault="00AD5E1E" w:rsidP="00C81B84">
            <w:r w:rsidRPr="00C81B84">
              <w:t>540 394</w:t>
            </w:r>
          </w:p>
        </w:tc>
      </w:tr>
      <w:tr w:rsidR="00EE2529" w:rsidRPr="00C81B84" w14:paraId="27ED99CD" w14:textId="77777777">
        <w:trPr>
          <w:trHeight w:val="640"/>
        </w:trPr>
        <w:tc>
          <w:tcPr>
            <w:tcW w:w="580" w:type="dxa"/>
            <w:tcBorders>
              <w:top w:val="nil"/>
              <w:left w:val="nil"/>
              <w:bottom w:val="nil"/>
              <w:right w:val="nil"/>
            </w:tcBorders>
            <w:tcMar>
              <w:top w:w="128" w:type="dxa"/>
              <w:left w:w="43" w:type="dxa"/>
              <w:bottom w:w="43" w:type="dxa"/>
              <w:right w:w="43" w:type="dxa"/>
            </w:tcMar>
          </w:tcPr>
          <w:p w14:paraId="5D6536E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F7B60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0DEA6D"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E73BED" w14:textId="77777777" w:rsidR="00EE2529" w:rsidRPr="00C81B84" w:rsidRDefault="00AD5E1E" w:rsidP="00C81B84">
            <w:r w:rsidRPr="00C81B84">
              <w:t>132 415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F2D54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BF681" w14:textId="77777777" w:rsidR="00EE2529" w:rsidRPr="00C81B84" w:rsidRDefault="00AD5E1E" w:rsidP="00C81B84">
            <w:r w:rsidRPr="00C81B84">
              <w:t>82 844</w:t>
            </w:r>
          </w:p>
        </w:tc>
        <w:tc>
          <w:tcPr>
            <w:tcW w:w="1180" w:type="dxa"/>
            <w:tcBorders>
              <w:top w:val="nil"/>
              <w:left w:val="nil"/>
              <w:bottom w:val="nil"/>
              <w:right w:val="nil"/>
            </w:tcBorders>
            <w:tcMar>
              <w:top w:w="128" w:type="dxa"/>
              <w:left w:w="43" w:type="dxa"/>
              <w:bottom w:w="43" w:type="dxa"/>
              <w:right w:w="43" w:type="dxa"/>
            </w:tcMar>
            <w:vAlign w:val="bottom"/>
          </w:tcPr>
          <w:p w14:paraId="065C8F2E" w14:textId="77777777" w:rsidR="00EE2529" w:rsidRPr="00C81B84" w:rsidRDefault="00AD5E1E" w:rsidP="00C81B84">
            <w:r w:rsidRPr="00C81B84">
              <w:t>215 259</w:t>
            </w:r>
          </w:p>
        </w:tc>
      </w:tr>
      <w:tr w:rsidR="00EE2529" w:rsidRPr="00C81B84" w14:paraId="3A52D830" w14:textId="77777777">
        <w:trPr>
          <w:trHeight w:val="380"/>
        </w:trPr>
        <w:tc>
          <w:tcPr>
            <w:tcW w:w="580" w:type="dxa"/>
            <w:tcBorders>
              <w:top w:val="nil"/>
              <w:left w:val="nil"/>
              <w:bottom w:val="nil"/>
              <w:right w:val="nil"/>
            </w:tcBorders>
            <w:tcMar>
              <w:top w:w="128" w:type="dxa"/>
              <w:left w:w="43" w:type="dxa"/>
              <w:bottom w:w="43" w:type="dxa"/>
              <w:right w:w="43" w:type="dxa"/>
            </w:tcMar>
          </w:tcPr>
          <w:p w14:paraId="613208E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8BEE3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3F8B14" w14:textId="77777777" w:rsidR="00EE2529" w:rsidRPr="00C81B84" w:rsidRDefault="00AD5E1E" w:rsidP="00C81B84">
            <w:r w:rsidRPr="00C81B84">
              <w:t xml:space="preserve">Overføringer til private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C74DD7" w14:textId="77777777" w:rsidR="00EE2529" w:rsidRPr="00C81B84" w:rsidRDefault="00AD5E1E" w:rsidP="00C81B84">
            <w:r w:rsidRPr="00C81B84">
              <w:t>7 278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02073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DAFE0D" w14:textId="77777777" w:rsidR="00EE2529" w:rsidRPr="00C81B84" w:rsidRDefault="00AD5E1E" w:rsidP="00C81B84">
            <w:r w:rsidRPr="00C81B84">
              <w:t>155</w:t>
            </w:r>
          </w:p>
        </w:tc>
        <w:tc>
          <w:tcPr>
            <w:tcW w:w="1180" w:type="dxa"/>
            <w:tcBorders>
              <w:top w:val="nil"/>
              <w:left w:val="nil"/>
              <w:bottom w:val="nil"/>
              <w:right w:val="nil"/>
            </w:tcBorders>
            <w:tcMar>
              <w:top w:w="128" w:type="dxa"/>
              <w:left w:w="43" w:type="dxa"/>
              <w:bottom w:w="43" w:type="dxa"/>
              <w:right w:w="43" w:type="dxa"/>
            </w:tcMar>
            <w:vAlign w:val="bottom"/>
          </w:tcPr>
          <w:p w14:paraId="63512059" w14:textId="77777777" w:rsidR="00EE2529" w:rsidRPr="00C81B84" w:rsidRDefault="00AD5E1E" w:rsidP="00C81B84">
            <w:r w:rsidRPr="00C81B84">
              <w:t>7 433</w:t>
            </w:r>
          </w:p>
        </w:tc>
      </w:tr>
      <w:tr w:rsidR="00EE2529" w:rsidRPr="00C81B84" w14:paraId="5DE4DC76" w14:textId="77777777">
        <w:trPr>
          <w:trHeight w:val="380"/>
        </w:trPr>
        <w:tc>
          <w:tcPr>
            <w:tcW w:w="580" w:type="dxa"/>
            <w:tcBorders>
              <w:top w:val="nil"/>
              <w:left w:val="nil"/>
              <w:bottom w:val="nil"/>
              <w:right w:val="nil"/>
            </w:tcBorders>
            <w:tcMar>
              <w:top w:w="128" w:type="dxa"/>
              <w:left w:w="43" w:type="dxa"/>
              <w:bottom w:w="43" w:type="dxa"/>
              <w:right w:w="43" w:type="dxa"/>
            </w:tcMar>
          </w:tcPr>
          <w:p w14:paraId="173C8BD2" w14:textId="77777777" w:rsidR="00EE2529" w:rsidRPr="00C81B84" w:rsidRDefault="00AD5E1E" w:rsidP="00C81B84">
            <w:r w:rsidRPr="00C81B84">
              <w:t>452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CCBDB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973228" w14:textId="77777777" w:rsidR="00EE2529" w:rsidRPr="00C81B84" w:rsidRDefault="00AD5E1E" w:rsidP="00C81B84">
            <w:r w:rsidRPr="00C81B84">
              <w:t>Sentral krisehåndtering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6BFB1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8CF4B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56D1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2861BCA" w14:textId="77777777" w:rsidR="00EE2529" w:rsidRPr="00C81B84" w:rsidRDefault="00EE2529" w:rsidP="00C81B84"/>
        </w:tc>
      </w:tr>
      <w:tr w:rsidR="00EE2529" w:rsidRPr="00C81B84" w14:paraId="43B3FA7C" w14:textId="77777777">
        <w:trPr>
          <w:trHeight w:val="380"/>
        </w:trPr>
        <w:tc>
          <w:tcPr>
            <w:tcW w:w="580" w:type="dxa"/>
            <w:tcBorders>
              <w:top w:val="nil"/>
              <w:left w:val="nil"/>
              <w:bottom w:val="nil"/>
              <w:right w:val="nil"/>
            </w:tcBorders>
            <w:tcMar>
              <w:top w:w="128" w:type="dxa"/>
              <w:left w:w="43" w:type="dxa"/>
              <w:bottom w:w="43" w:type="dxa"/>
              <w:right w:w="43" w:type="dxa"/>
            </w:tcMar>
          </w:tcPr>
          <w:p w14:paraId="2FEA910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CAA48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172AA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CC57C7" w14:textId="77777777" w:rsidR="00EE2529" w:rsidRPr="00C81B84" w:rsidRDefault="00AD5E1E" w:rsidP="00C81B84">
            <w:r w:rsidRPr="00C81B84">
              <w:t>27 916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506B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297706" w14:textId="77777777" w:rsidR="00EE2529" w:rsidRPr="00C81B84" w:rsidRDefault="00AD5E1E" w:rsidP="00C81B84">
            <w:r w:rsidRPr="00C81B84">
              <w:t>409</w:t>
            </w:r>
          </w:p>
        </w:tc>
        <w:tc>
          <w:tcPr>
            <w:tcW w:w="1180" w:type="dxa"/>
            <w:tcBorders>
              <w:top w:val="nil"/>
              <w:left w:val="nil"/>
              <w:bottom w:val="nil"/>
              <w:right w:val="nil"/>
            </w:tcBorders>
            <w:tcMar>
              <w:top w:w="128" w:type="dxa"/>
              <w:left w:w="43" w:type="dxa"/>
              <w:bottom w:w="43" w:type="dxa"/>
              <w:right w:w="43" w:type="dxa"/>
            </w:tcMar>
            <w:vAlign w:val="bottom"/>
          </w:tcPr>
          <w:p w14:paraId="4FC7EBF5" w14:textId="77777777" w:rsidR="00EE2529" w:rsidRPr="00C81B84" w:rsidRDefault="00AD5E1E" w:rsidP="00C81B84">
            <w:r w:rsidRPr="00C81B84">
              <w:t>28 325</w:t>
            </w:r>
          </w:p>
        </w:tc>
      </w:tr>
      <w:tr w:rsidR="00EE2529" w:rsidRPr="00C81B84" w14:paraId="623252B5" w14:textId="77777777">
        <w:trPr>
          <w:trHeight w:val="380"/>
        </w:trPr>
        <w:tc>
          <w:tcPr>
            <w:tcW w:w="580" w:type="dxa"/>
            <w:tcBorders>
              <w:top w:val="nil"/>
              <w:left w:val="nil"/>
              <w:bottom w:val="nil"/>
              <w:right w:val="nil"/>
            </w:tcBorders>
            <w:tcMar>
              <w:top w:w="128" w:type="dxa"/>
              <w:left w:w="43" w:type="dxa"/>
              <w:bottom w:w="43" w:type="dxa"/>
              <w:right w:w="43" w:type="dxa"/>
            </w:tcMar>
          </w:tcPr>
          <w:p w14:paraId="6A9D30C6" w14:textId="77777777" w:rsidR="00EE2529" w:rsidRPr="00C81B84" w:rsidRDefault="00AD5E1E" w:rsidP="00C81B84">
            <w:r w:rsidRPr="00C81B84">
              <w:t>453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6511F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6E279C" w14:textId="77777777" w:rsidR="00EE2529" w:rsidRPr="00C81B84" w:rsidRDefault="00AD5E1E" w:rsidP="00C81B84">
            <w:r w:rsidRPr="00C81B84">
              <w:t>Sivil klareringsmyndighet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F27C7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9CBCB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FF8A4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5686D35" w14:textId="77777777" w:rsidR="00EE2529" w:rsidRPr="00C81B84" w:rsidRDefault="00EE2529" w:rsidP="00C81B84"/>
        </w:tc>
      </w:tr>
      <w:tr w:rsidR="00EE2529" w:rsidRPr="00C81B84" w14:paraId="5457B66C" w14:textId="77777777">
        <w:trPr>
          <w:trHeight w:val="380"/>
        </w:trPr>
        <w:tc>
          <w:tcPr>
            <w:tcW w:w="580" w:type="dxa"/>
            <w:tcBorders>
              <w:top w:val="nil"/>
              <w:left w:val="nil"/>
              <w:bottom w:val="nil"/>
              <w:right w:val="nil"/>
            </w:tcBorders>
            <w:tcMar>
              <w:top w:w="128" w:type="dxa"/>
              <w:left w:w="43" w:type="dxa"/>
              <w:bottom w:w="43" w:type="dxa"/>
              <w:right w:w="43" w:type="dxa"/>
            </w:tcMar>
          </w:tcPr>
          <w:p w14:paraId="3F9BDC6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62E51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FB410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FA80AF" w14:textId="77777777" w:rsidR="00EE2529" w:rsidRPr="00C81B84" w:rsidRDefault="00AD5E1E" w:rsidP="00C81B84">
            <w:r w:rsidRPr="00C81B84">
              <w:t>57 829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279CE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BC2AC1" w14:textId="77777777" w:rsidR="00EE2529" w:rsidRPr="00C81B84" w:rsidRDefault="00AD5E1E" w:rsidP="00C81B84">
            <w:r w:rsidRPr="00C81B84">
              <w:t>655</w:t>
            </w:r>
          </w:p>
        </w:tc>
        <w:tc>
          <w:tcPr>
            <w:tcW w:w="1180" w:type="dxa"/>
            <w:tcBorders>
              <w:top w:val="nil"/>
              <w:left w:val="nil"/>
              <w:bottom w:val="nil"/>
              <w:right w:val="nil"/>
            </w:tcBorders>
            <w:tcMar>
              <w:top w:w="128" w:type="dxa"/>
              <w:left w:w="43" w:type="dxa"/>
              <w:bottom w:w="43" w:type="dxa"/>
              <w:right w:w="43" w:type="dxa"/>
            </w:tcMar>
            <w:vAlign w:val="bottom"/>
          </w:tcPr>
          <w:p w14:paraId="52C11537" w14:textId="77777777" w:rsidR="00EE2529" w:rsidRPr="00C81B84" w:rsidRDefault="00AD5E1E" w:rsidP="00C81B84">
            <w:r w:rsidRPr="00C81B84">
              <w:t>58 484</w:t>
            </w:r>
          </w:p>
        </w:tc>
      </w:tr>
      <w:tr w:rsidR="00EE2529" w:rsidRPr="00C81B84" w14:paraId="208C76F7" w14:textId="77777777">
        <w:trPr>
          <w:trHeight w:val="380"/>
        </w:trPr>
        <w:tc>
          <w:tcPr>
            <w:tcW w:w="580" w:type="dxa"/>
            <w:tcBorders>
              <w:top w:val="nil"/>
              <w:left w:val="nil"/>
              <w:bottom w:val="nil"/>
              <w:right w:val="nil"/>
            </w:tcBorders>
            <w:tcMar>
              <w:top w:w="128" w:type="dxa"/>
              <w:left w:w="43" w:type="dxa"/>
              <w:bottom w:w="43" w:type="dxa"/>
              <w:right w:w="43" w:type="dxa"/>
            </w:tcMar>
          </w:tcPr>
          <w:p w14:paraId="43FE2619" w14:textId="77777777" w:rsidR="00EE2529" w:rsidRPr="00C81B84" w:rsidRDefault="00AD5E1E" w:rsidP="00C81B84">
            <w:r w:rsidRPr="00C81B84">
              <w:t>454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08774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D3E137" w14:textId="77777777" w:rsidR="00EE2529" w:rsidRPr="00C81B84" w:rsidRDefault="00AD5E1E" w:rsidP="00C81B84">
            <w:r w:rsidRPr="00C81B84">
              <w:t>Redningshelikoptertjenesten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73C45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3FEA6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10AFD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0358719" w14:textId="77777777" w:rsidR="00EE2529" w:rsidRPr="00C81B84" w:rsidRDefault="00EE2529" w:rsidP="00C81B84"/>
        </w:tc>
      </w:tr>
      <w:tr w:rsidR="00EE2529" w:rsidRPr="00C81B84" w14:paraId="57AE82CE" w14:textId="77777777">
        <w:trPr>
          <w:trHeight w:val="380"/>
        </w:trPr>
        <w:tc>
          <w:tcPr>
            <w:tcW w:w="580" w:type="dxa"/>
            <w:tcBorders>
              <w:top w:val="nil"/>
              <w:left w:val="nil"/>
              <w:bottom w:val="nil"/>
              <w:right w:val="nil"/>
            </w:tcBorders>
            <w:tcMar>
              <w:top w:w="128" w:type="dxa"/>
              <w:left w:w="43" w:type="dxa"/>
              <w:bottom w:w="43" w:type="dxa"/>
              <w:right w:w="43" w:type="dxa"/>
            </w:tcMar>
          </w:tcPr>
          <w:p w14:paraId="47BCB40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525D2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CCBCB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0BBFC" w14:textId="77777777" w:rsidR="00EE2529" w:rsidRPr="00C81B84" w:rsidRDefault="00AD5E1E" w:rsidP="00C81B84">
            <w:r w:rsidRPr="00C81B84">
              <w:t>893 601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E85D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59F477" w14:textId="77777777" w:rsidR="00EE2529" w:rsidRPr="00C81B84" w:rsidRDefault="00AD5E1E" w:rsidP="00C81B84">
            <w:r w:rsidRPr="00C81B84">
              <w:t>27 936</w:t>
            </w:r>
          </w:p>
        </w:tc>
        <w:tc>
          <w:tcPr>
            <w:tcW w:w="1180" w:type="dxa"/>
            <w:tcBorders>
              <w:top w:val="nil"/>
              <w:left w:val="nil"/>
              <w:bottom w:val="nil"/>
              <w:right w:val="nil"/>
            </w:tcBorders>
            <w:tcMar>
              <w:top w:w="128" w:type="dxa"/>
              <w:left w:w="43" w:type="dxa"/>
              <w:bottom w:w="43" w:type="dxa"/>
              <w:right w:w="43" w:type="dxa"/>
            </w:tcMar>
            <w:vAlign w:val="bottom"/>
          </w:tcPr>
          <w:p w14:paraId="0E0457F1" w14:textId="77777777" w:rsidR="00EE2529" w:rsidRPr="00C81B84" w:rsidRDefault="00AD5E1E" w:rsidP="00C81B84">
            <w:r w:rsidRPr="00C81B84">
              <w:t>921 537</w:t>
            </w:r>
          </w:p>
        </w:tc>
      </w:tr>
      <w:tr w:rsidR="00EE2529" w:rsidRPr="00C81B84" w14:paraId="702F5325" w14:textId="77777777">
        <w:trPr>
          <w:trHeight w:val="640"/>
        </w:trPr>
        <w:tc>
          <w:tcPr>
            <w:tcW w:w="580" w:type="dxa"/>
            <w:tcBorders>
              <w:top w:val="nil"/>
              <w:left w:val="nil"/>
              <w:bottom w:val="nil"/>
              <w:right w:val="nil"/>
            </w:tcBorders>
            <w:tcMar>
              <w:top w:w="128" w:type="dxa"/>
              <w:left w:w="43" w:type="dxa"/>
              <w:bottom w:w="43" w:type="dxa"/>
              <w:right w:w="43" w:type="dxa"/>
            </w:tcMar>
          </w:tcPr>
          <w:p w14:paraId="5CDCF2E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5F4822"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5F0D61"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911196" w14:textId="77777777" w:rsidR="00EE2529" w:rsidRPr="00C81B84" w:rsidRDefault="00AD5E1E" w:rsidP="00C81B84">
            <w:r w:rsidRPr="00C81B84">
              <w:t>1 867 529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5C8F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E87409" w14:textId="77777777" w:rsidR="00EE2529" w:rsidRPr="00C81B84" w:rsidRDefault="00AD5E1E" w:rsidP="00C81B84">
            <w:r w:rsidRPr="00C81B84">
              <w:t>-385 531</w:t>
            </w:r>
          </w:p>
        </w:tc>
        <w:tc>
          <w:tcPr>
            <w:tcW w:w="1180" w:type="dxa"/>
            <w:tcBorders>
              <w:top w:val="nil"/>
              <w:left w:val="nil"/>
              <w:bottom w:val="nil"/>
              <w:right w:val="nil"/>
            </w:tcBorders>
            <w:tcMar>
              <w:top w:w="128" w:type="dxa"/>
              <w:left w:w="43" w:type="dxa"/>
              <w:bottom w:w="43" w:type="dxa"/>
              <w:right w:w="43" w:type="dxa"/>
            </w:tcMar>
            <w:vAlign w:val="bottom"/>
          </w:tcPr>
          <w:p w14:paraId="23B84B59" w14:textId="77777777" w:rsidR="00EE2529" w:rsidRPr="00C81B84" w:rsidRDefault="00AD5E1E" w:rsidP="00C81B84">
            <w:r w:rsidRPr="00C81B84">
              <w:t>1 481 998</w:t>
            </w:r>
          </w:p>
        </w:tc>
      </w:tr>
      <w:tr w:rsidR="00EE2529" w:rsidRPr="00C81B84" w14:paraId="678D66E9" w14:textId="77777777">
        <w:trPr>
          <w:trHeight w:val="380"/>
        </w:trPr>
        <w:tc>
          <w:tcPr>
            <w:tcW w:w="580" w:type="dxa"/>
            <w:tcBorders>
              <w:top w:val="nil"/>
              <w:left w:val="nil"/>
              <w:bottom w:val="nil"/>
              <w:right w:val="nil"/>
            </w:tcBorders>
            <w:tcMar>
              <w:top w:w="128" w:type="dxa"/>
              <w:left w:w="43" w:type="dxa"/>
              <w:bottom w:w="43" w:type="dxa"/>
              <w:right w:w="43" w:type="dxa"/>
            </w:tcMar>
          </w:tcPr>
          <w:p w14:paraId="6295AD06"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1B9F5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BB9B9F" w14:textId="77777777" w:rsidR="00EE2529" w:rsidRPr="00C81B84" w:rsidRDefault="00AD5E1E" w:rsidP="00C81B84">
            <w:r w:rsidRPr="00C81B84">
              <w:t>Redningstjenesten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4E219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6C71C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56C9A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882A8AB" w14:textId="77777777" w:rsidR="00EE2529" w:rsidRPr="00C81B84" w:rsidRDefault="00EE2529" w:rsidP="00C81B84"/>
        </w:tc>
      </w:tr>
      <w:tr w:rsidR="00EE2529" w:rsidRPr="00C81B84" w14:paraId="1137031F" w14:textId="77777777">
        <w:trPr>
          <w:trHeight w:val="380"/>
        </w:trPr>
        <w:tc>
          <w:tcPr>
            <w:tcW w:w="580" w:type="dxa"/>
            <w:tcBorders>
              <w:top w:val="nil"/>
              <w:left w:val="nil"/>
              <w:bottom w:val="nil"/>
              <w:right w:val="nil"/>
            </w:tcBorders>
            <w:tcMar>
              <w:top w:w="128" w:type="dxa"/>
              <w:left w:w="43" w:type="dxa"/>
              <w:bottom w:w="43" w:type="dxa"/>
              <w:right w:w="43" w:type="dxa"/>
            </w:tcMar>
          </w:tcPr>
          <w:p w14:paraId="36B1DA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20E27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9DDC3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15AE54" w14:textId="77777777" w:rsidR="00EE2529" w:rsidRPr="00C81B84" w:rsidRDefault="00AD5E1E" w:rsidP="00C81B84">
            <w:r w:rsidRPr="00C81B84">
              <w:t>138 623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CD948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C7A183" w14:textId="77777777" w:rsidR="00EE2529" w:rsidRPr="00C81B84" w:rsidRDefault="00AD5E1E" w:rsidP="00C81B84">
            <w:r w:rsidRPr="00C81B84">
              <w:t>2 820</w:t>
            </w:r>
          </w:p>
        </w:tc>
        <w:tc>
          <w:tcPr>
            <w:tcW w:w="1180" w:type="dxa"/>
            <w:tcBorders>
              <w:top w:val="nil"/>
              <w:left w:val="nil"/>
              <w:bottom w:val="nil"/>
              <w:right w:val="nil"/>
            </w:tcBorders>
            <w:tcMar>
              <w:top w:w="128" w:type="dxa"/>
              <w:left w:w="43" w:type="dxa"/>
              <w:bottom w:w="43" w:type="dxa"/>
              <w:right w:w="43" w:type="dxa"/>
            </w:tcMar>
            <w:vAlign w:val="bottom"/>
          </w:tcPr>
          <w:p w14:paraId="0B8BE759" w14:textId="77777777" w:rsidR="00EE2529" w:rsidRPr="00C81B84" w:rsidRDefault="00AD5E1E" w:rsidP="00C81B84">
            <w:r w:rsidRPr="00C81B84">
              <w:t>141 443</w:t>
            </w:r>
          </w:p>
        </w:tc>
      </w:tr>
      <w:tr w:rsidR="00EE2529" w:rsidRPr="00C81B84" w14:paraId="7A6FD611" w14:textId="77777777">
        <w:trPr>
          <w:trHeight w:val="380"/>
        </w:trPr>
        <w:tc>
          <w:tcPr>
            <w:tcW w:w="580" w:type="dxa"/>
            <w:tcBorders>
              <w:top w:val="nil"/>
              <w:left w:val="nil"/>
              <w:bottom w:val="nil"/>
              <w:right w:val="nil"/>
            </w:tcBorders>
            <w:tcMar>
              <w:top w:w="128" w:type="dxa"/>
              <w:left w:w="43" w:type="dxa"/>
              <w:bottom w:w="43" w:type="dxa"/>
              <w:right w:w="43" w:type="dxa"/>
            </w:tcMar>
          </w:tcPr>
          <w:p w14:paraId="067F822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B1978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0E9260"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12242D" w14:textId="77777777" w:rsidR="00EE2529" w:rsidRPr="00C81B84" w:rsidRDefault="00AD5E1E" w:rsidP="00C81B84">
            <w:r w:rsidRPr="00C81B84">
              <w:t>29 928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0287C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1F7DF5" w14:textId="77777777" w:rsidR="00EE2529" w:rsidRPr="00C81B84" w:rsidRDefault="00AD5E1E" w:rsidP="00C81B84">
            <w:r w:rsidRPr="00C81B84">
              <w:t>639</w:t>
            </w:r>
          </w:p>
        </w:tc>
        <w:tc>
          <w:tcPr>
            <w:tcW w:w="1180" w:type="dxa"/>
            <w:tcBorders>
              <w:top w:val="nil"/>
              <w:left w:val="nil"/>
              <w:bottom w:val="nil"/>
              <w:right w:val="nil"/>
            </w:tcBorders>
            <w:tcMar>
              <w:top w:w="128" w:type="dxa"/>
              <w:left w:w="43" w:type="dxa"/>
              <w:bottom w:w="43" w:type="dxa"/>
              <w:right w:w="43" w:type="dxa"/>
            </w:tcMar>
            <w:vAlign w:val="bottom"/>
          </w:tcPr>
          <w:p w14:paraId="483027B3" w14:textId="77777777" w:rsidR="00EE2529" w:rsidRPr="00C81B84" w:rsidRDefault="00AD5E1E" w:rsidP="00C81B84">
            <w:r w:rsidRPr="00C81B84">
              <w:t>30 567</w:t>
            </w:r>
          </w:p>
        </w:tc>
      </w:tr>
      <w:tr w:rsidR="00EE2529" w:rsidRPr="00C81B84" w14:paraId="6826CC33" w14:textId="77777777">
        <w:trPr>
          <w:trHeight w:val="640"/>
        </w:trPr>
        <w:tc>
          <w:tcPr>
            <w:tcW w:w="580" w:type="dxa"/>
            <w:tcBorders>
              <w:top w:val="nil"/>
              <w:left w:val="nil"/>
              <w:bottom w:val="nil"/>
              <w:right w:val="nil"/>
            </w:tcBorders>
            <w:tcMar>
              <w:top w:w="128" w:type="dxa"/>
              <w:left w:w="43" w:type="dxa"/>
              <w:bottom w:w="43" w:type="dxa"/>
              <w:right w:w="43" w:type="dxa"/>
            </w:tcMar>
          </w:tcPr>
          <w:p w14:paraId="2F74346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0C02F5"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DA1DD0"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B67FDE" w14:textId="77777777" w:rsidR="00EE2529" w:rsidRPr="00C81B84" w:rsidRDefault="00AD5E1E" w:rsidP="00C81B84">
            <w:r w:rsidRPr="00C81B84">
              <w:t>6 522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4302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927F6" w14:textId="77777777" w:rsidR="00EE2529" w:rsidRPr="00C81B84" w:rsidRDefault="00AD5E1E" w:rsidP="00C81B84">
            <w:r w:rsidRPr="00C81B84">
              <w:t>224</w:t>
            </w:r>
          </w:p>
        </w:tc>
        <w:tc>
          <w:tcPr>
            <w:tcW w:w="1180" w:type="dxa"/>
            <w:tcBorders>
              <w:top w:val="nil"/>
              <w:left w:val="nil"/>
              <w:bottom w:val="nil"/>
              <w:right w:val="nil"/>
            </w:tcBorders>
            <w:tcMar>
              <w:top w:w="128" w:type="dxa"/>
              <w:left w:w="43" w:type="dxa"/>
              <w:bottom w:w="43" w:type="dxa"/>
              <w:right w:w="43" w:type="dxa"/>
            </w:tcMar>
            <w:vAlign w:val="bottom"/>
          </w:tcPr>
          <w:p w14:paraId="6D0EB446" w14:textId="77777777" w:rsidR="00EE2529" w:rsidRPr="00C81B84" w:rsidRDefault="00AD5E1E" w:rsidP="00C81B84">
            <w:r w:rsidRPr="00C81B84">
              <w:t>6 746</w:t>
            </w:r>
          </w:p>
        </w:tc>
      </w:tr>
      <w:tr w:rsidR="00EE2529" w:rsidRPr="00C81B84" w14:paraId="5F784E0D" w14:textId="77777777">
        <w:trPr>
          <w:trHeight w:val="640"/>
        </w:trPr>
        <w:tc>
          <w:tcPr>
            <w:tcW w:w="580" w:type="dxa"/>
            <w:tcBorders>
              <w:top w:val="nil"/>
              <w:left w:val="nil"/>
              <w:bottom w:val="nil"/>
              <w:right w:val="nil"/>
            </w:tcBorders>
            <w:tcMar>
              <w:top w:w="128" w:type="dxa"/>
              <w:left w:w="43" w:type="dxa"/>
              <w:bottom w:w="43" w:type="dxa"/>
              <w:right w:w="43" w:type="dxa"/>
            </w:tcMar>
          </w:tcPr>
          <w:p w14:paraId="3374BA9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26E236"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C103AB" w14:textId="77777777" w:rsidR="00EE2529" w:rsidRPr="00C81B84" w:rsidRDefault="00AD5E1E" w:rsidP="00C81B84">
            <w:r w:rsidRPr="00C81B84">
              <w:t xml:space="preserve">Tilskudd til frivillige organisasjoner i redningstjenesten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666A1" w14:textId="77777777" w:rsidR="00EE2529" w:rsidRPr="00C81B84" w:rsidRDefault="00AD5E1E" w:rsidP="00C81B84">
            <w:r w:rsidRPr="00C81B84">
              <w:t>72 832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8BE8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5447CD" w14:textId="77777777" w:rsidR="00EE2529" w:rsidRPr="00C81B84" w:rsidRDefault="00AD5E1E" w:rsidP="00C81B84">
            <w:r w:rsidRPr="00C81B84">
              <w:t>1 556</w:t>
            </w:r>
          </w:p>
        </w:tc>
        <w:tc>
          <w:tcPr>
            <w:tcW w:w="1180" w:type="dxa"/>
            <w:tcBorders>
              <w:top w:val="nil"/>
              <w:left w:val="nil"/>
              <w:bottom w:val="nil"/>
              <w:right w:val="nil"/>
            </w:tcBorders>
            <w:tcMar>
              <w:top w:w="128" w:type="dxa"/>
              <w:left w:w="43" w:type="dxa"/>
              <w:bottom w:w="43" w:type="dxa"/>
              <w:right w:w="43" w:type="dxa"/>
            </w:tcMar>
            <w:vAlign w:val="bottom"/>
          </w:tcPr>
          <w:p w14:paraId="47533DD7" w14:textId="77777777" w:rsidR="00EE2529" w:rsidRPr="00C81B84" w:rsidRDefault="00AD5E1E" w:rsidP="00C81B84">
            <w:r w:rsidRPr="00C81B84">
              <w:t>74 388</w:t>
            </w:r>
          </w:p>
        </w:tc>
      </w:tr>
      <w:tr w:rsidR="00EE2529" w:rsidRPr="00C81B84" w14:paraId="7B0EED10" w14:textId="77777777">
        <w:trPr>
          <w:trHeight w:val="380"/>
        </w:trPr>
        <w:tc>
          <w:tcPr>
            <w:tcW w:w="580" w:type="dxa"/>
            <w:tcBorders>
              <w:top w:val="nil"/>
              <w:left w:val="nil"/>
              <w:bottom w:val="nil"/>
              <w:right w:val="nil"/>
            </w:tcBorders>
            <w:tcMar>
              <w:top w:w="128" w:type="dxa"/>
              <w:left w:w="43" w:type="dxa"/>
              <w:bottom w:w="43" w:type="dxa"/>
              <w:right w:w="43" w:type="dxa"/>
            </w:tcMar>
          </w:tcPr>
          <w:p w14:paraId="2557269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70F901"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0D5608" w14:textId="77777777" w:rsidR="00EE2529" w:rsidRPr="00C81B84" w:rsidRDefault="00AD5E1E" w:rsidP="00C81B84">
            <w:r w:rsidRPr="00C81B84">
              <w:t xml:space="preserve">Tilskudd til nød- og sikkerhetstjenester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AA535D" w14:textId="77777777" w:rsidR="00EE2529" w:rsidRPr="00C81B84" w:rsidRDefault="00AD5E1E" w:rsidP="00C81B84">
            <w:r w:rsidRPr="00C81B84">
              <w:t>127 781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CE43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DAD144" w14:textId="77777777" w:rsidR="00EE2529" w:rsidRPr="00C81B84" w:rsidRDefault="00AD5E1E" w:rsidP="00C81B84">
            <w:r w:rsidRPr="00C81B84">
              <w:t>2 729</w:t>
            </w:r>
          </w:p>
        </w:tc>
        <w:tc>
          <w:tcPr>
            <w:tcW w:w="1180" w:type="dxa"/>
            <w:tcBorders>
              <w:top w:val="nil"/>
              <w:left w:val="nil"/>
              <w:bottom w:val="nil"/>
              <w:right w:val="nil"/>
            </w:tcBorders>
            <w:tcMar>
              <w:top w:w="128" w:type="dxa"/>
              <w:left w:w="43" w:type="dxa"/>
              <w:bottom w:w="43" w:type="dxa"/>
              <w:right w:w="43" w:type="dxa"/>
            </w:tcMar>
            <w:vAlign w:val="bottom"/>
          </w:tcPr>
          <w:p w14:paraId="489AF0A6" w14:textId="77777777" w:rsidR="00EE2529" w:rsidRPr="00C81B84" w:rsidRDefault="00AD5E1E" w:rsidP="00C81B84">
            <w:r w:rsidRPr="00C81B84">
              <w:t>130 510</w:t>
            </w:r>
          </w:p>
        </w:tc>
      </w:tr>
      <w:tr w:rsidR="00EE2529" w:rsidRPr="00C81B84" w14:paraId="7B13FFF6" w14:textId="77777777">
        <w:trPr>
          <w:trHeight w:val="380"/>
        </w:trPr>
        <w:tc>
          <w:tcPr>
            <w:tcW w:w="580" w:type="dxa"/>
            <w:tcBorders>
              <w:top w:val="nil"/>
              <w:left w:val="nil"/>
              <w:bottom w:val="nil"/>
              <w:right w:val="nil"/>
            </w:tcBorders>
            <w:tcMar>
              <w:top w:w="128" w:type="dxa"/>
              <w:left w:w="43" w:type="dxa"/>
              <w:bottom w:w="43" w:type="dxa"/>
              <w:right w:w="43" w:type="dxa"/>
            </w:tcMar>
          </w:tcPr>
          <w:p w14:paraId="06A97A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BCD6BD"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86CE1B" w14:textId="77777777" w:rsidR="00EE2529" w:rsidRPr="00C81B84" w:rsidRDefault="00AD5E1E" w:rsidP="00C81B84">
            <w:r w:rsidRPr="00C81B84">
              <w:t xml:space="preserve">Tilskudd til Redningsselskapet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D932F" w14:textId="77777777" w:rsidR="00EE2529" w:rsidRPr="00C81B84" w:rsidRDefault="00AD5E1E" w:rsidP="00C81B84">
            <w:r w:rsidRPr="00C81B84">
              <w:t>131 676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2466D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891341" w14:textId="77777777" w:rsidR="00EE2529" w:rsidRPr="00C81B84" w:rsidRDefault="00AD5E1E" w:rsidP="00C81B84">
            <w:r w:rsidRPr="00C81B84">
              <w:t>2 812</w:t>
            </w:r>
          </w:p>
        </w:tc>
        <w:tc>
          <w:tcPr>
            <w:tcW w:w="1180" w:type="dxa"/>
            <w:tcBorders>
              <w:top w:val="nil"/>
              <w:left w:val="nil"/>
              <w:bottom w:val="nil"/>
              <w:right w:val="nil"/>
            </w:tcBorders>
            <w:tcMar>
              <w:top w:w="128" w:type="dxa"/>
              <w:left w:w="43" w:type="dxa"/>
              <w:bottom w:w="43" w:type="dxa"/>
              <w:right w:w="43" w:type="dxa"/>
            </w:tcMar>
            <w:vAlign w:val="bottom"/>
          </w:tcPr>
          <w:p w14:paraId="43B46859" w14:textId="77777777" w:rsidR="00EE2529" w:rsidRPr="00C81B84" w:rsidRDefault="00AD5E1E" w:rsidP="00C81B84">
            <w:r w:rsidRPr="00C81B84">
              <w:t>134 488</w:t>
            </w:r>
          </w:p>
        </w:tc>
      </w:tr>
      <w:tr w:rsidR="00EE2529" w:rsidRPr="00C81B84" w14:paraId="2631D388" w14:textId="77777777">
        <w:trPr>
          <w:trHeight w:val="380"/>
        </w:trPr>
        <w:tc>
          <w:tcPr>
            <w:tcW w:w="580" w:type="dxa"/>
            <w:tcBorders>
              <w:top w:val="nil"/>
              <w:left w:val="nil"/>
              <w:bottom w:val="nil"/>
              <w:right w:val="nil"/>
            </w:tcBorders>
            <w:tcMar>
              <w:top w:w="128" w:type="dxa"/>
              <w:left w:w="43" w:type="dxa"/>
              <w:bottom w:w="43" w:type="dxa"/>
              <w:right w:w="43" w:type="dxa"/>
            </w:tcMar>
          </w:tcPr>
          <w:p w14:paraId="494F7435" w14:textId="77777777" w:rsidR="00EE2529" w:rsidRPr="00C81B84" w:rsidRDefault="00AD5E1E" w:rsidP="00C81B84">
            <w:r w:rsidRPr="00C81B84">
              <w:t>457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29E83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BDC94A" w14:textId="77777777" w:rsidR="00EE2529" w:rsidRPr="00C81B84" w:rsidRDefault="00AD5E1E" w:rsidP="00C81B84">
            <w:r w:rsidRPr="00C81B84">
              <w:t>Nasjonal sikkerhetsmyndighet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DFF0C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24D46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F5C35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D53E2D5" w14:textId="77777777" w:rsidR="00EE2529" w:rsidRPr="00C81B84" w:rsidRDefault="00EE2529" w:rsidP="00C81B84"/>
        </w:tc>
      </w:tr>
      <w:tr w:rsidR="00EE2529" w:rsidRPr="00C81B84" w14:paraId="119B5E2F" w14:textId="77777777">
        <w:trPr>
          <w:trHeight w:val="380"/>
        </w:trPr>
        <w:tc>
          <w:tcPr>
            <w:tcW w:w="580" w:type="dxa"/>
            <w:tcBorders>
              <w:top w:val="nil"/>
              <w:left w:val="nil"/>
              <w:bottom w:val="nil"/>
              <w:right w:val="nil"/>
            </w:tcBorders>
            <w:tcMar>
              <w:top w:w="128" w:type="dxa"/>
              <w:left w:w="43" w:type="dxa"/>
              <w:bottom w:w="43" w:type="dxa"/>
              <w:right w:w="43" w:type="dxa"/>
            </w:tcMar>
          </w:tcPr>
          <w:p w14:paraId="608CCD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A8A0E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31781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D7D5DB" w14:textId="77777777" w:rsidR="00EE2529" w:rsidRPr="00C81B84" w:rsidRDefault="00AD5E1E" w:rsidP="00C81B84">
            <w:r w:rsidRPr="00C81B84">
              <w:t>429 234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33F67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823C9F" w14:textId="77777777" w:rsidR="00EE2529" w:rsidRPr="00C81B84" w:rsidRDefault="00AD5E1E" w:rsidP="00C81B84">
            <w:r w:rsidRPr="00C81B84">
              <w:t>6 357</w:t>
            </w:r>
          </w:p>
        </w:tc>
        <w:tc>
          <w:tcPr>
            <w:tcW w:w="1180" w:type="dxa"/>
            <w:tcBorders>
              <w:top w:val="nil"/>
              <w:left w:val="nil"/>
              <w:bottom w:val="nil"/>
              <w:right w:val="nil"/>
            </w:tcBorders>
            <w:tcMar>
              <w:top w:w="128" w:type="dxa"/>
              <w:left w:w="43" w:type="dxa"/>
              <w:bottom w:w="43" w:type="dxa"/>
              <w:right w:w="43" w:type="dxa"/>
            </w:tcMar>
            <w:vAlign w:val="bottom"/>
          </w:tcPr>
          <w:p w14:paraId="365C64FF" w14:textId="77777777" w:rsidR="00EE2529" w:rsidRPr="00C81B84" w:rsidRDefault="00AD5E1E" w:rsidP="00C81B84">
            <w:r w:rsidRPr="00C81B84">
              <w:t>435 591</w:t>
            </w:r>
          </w:p>
        </w:tc>
      </w:tr>
      <w:tr w:rsidR="00EE2529" w:rsidRPr="00C81B84" w14:paraId="537A7E22" w14:textId="77777777">
        <w:trPr>
          <w:trHeight w:val="640"/>
        </w:trPr>
        <w:tc>
          <w:tcPr>
            <w:tcW w:w="580" w:type="dxa"/>
            <w:tcBorders>
              <w:top w:val="nil"/>
              <w:left w:val="nil"/>
              <w:bottom w:val="nil"/>
              <w:right w:val="nil"/>
            </w:tcBorders>
            <w:tcMar>
              <w:top w:w="128" w:type="dxa"/>
              <w:left w:w="43" w:type="dxa"/>
              <w:bottom w:w="43" w:type="dxa"/>
              <w:right w:w="43" w:type="dxa"/>
            </w:tcMar>
          </w:tcPr>
          <w:p w14:paraId="1078F8D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EFC3D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3930F4"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17C14F" w14:textId="77777777" w:rsidR="00EE2529" w:rsidRPr="00C81B84" w:rsidRDefault="00AD5E1E" w:rsidP="00C81B84">
            <w:r w:rsidRPr="00C81B84">
              <w:t>25 990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5F9DC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35EB30" w14:textId="77777777" w:rsidR="00EE2529" w:rsidRPr="00C81B84" w:rsidRDefault="00AD5E1E" w:rsidP="00C81B84">
            <w:r w:rsidRPr="00C81B84">
              <w:t>921</w:t>
            </w:r>
          </w:p>
        </w:tc>
        <w:tc>
          <w:tcPr>
            <w:tcW w:w="1180" w:type="dxa"/>
            <w:tcBorders>
              <w:top w:val="nil"/>
              <w:left w:val="nil"/>
              <w:bottom w:val="nil"/>
              <w:right w:val="nil"/>
            </w:tcBorders>
            <w:tcMar>
              <w:top w:w="128" w:type="dxa"/>
              <w:left w:w="43" w:type="dxa"/>
              <w:bottom w:w="43" w:type="dxa"/>
              <w:right w:w="43" w:type="dxa"/>
            </w:tcMar>
            <w:vAlign w:val="bottom"/>
          </w:tcPr>
          <w:p w14:paraId="658C53DF" w14:textId="77777777" w:rsidR="00EE2529" w:rsidRPr="00C81B84" w:rsidRDefault="00AD5E1E" w:rsidP="00C81B84">
            <w:r w:rsidRPr="00C81B84">
              <w:t>26 911</w:t>
            </w:r>
          </w:p>
        </w:tc>
      </w:tr>
      <w:tr w:rsidR="00EE2529" w:rsidRPr="00C81B84" w14:paraId="565D8F32" w14:textId="77777777">
        <w:trPr>
          <w:trHeight w:val="380"/>
        </w:trPr>
        <w:tc>
          <w:tcPr>
            <w:tcW w:w="580" w:type="dxa"/>
            <w:tcBorders>
              <w:top w:val="nil"/>
              <w:left w:val="nil"/>
              <w:bottom w:val="nil"/>
              <w:right w:val="nil"/>
            </w:tcBorders>
            <w:tcMar>
              <w:top w:w="128" w:type="dxa"/>
              <w:left w:w="43" w:type="dxa"/>
              <w:bottom w:w="43" w:type="dxa"/>
              <w:right w:w="43" w:type="dxa"/>
            </w:tcMar>
          </w:tcPr>
          <w:p w14:paraId="1D45BC50" w14:textId="77777777" w:rsidR="00EE2529" w:rsidRPr="00C81B84" w:rsidRDefault="00AD5E1E" w:rsidP="00C81B84">
            <w:r w:rsidRPr="00C81B84">
              <w:t>460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561A5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3E1855" w14:textId="77777777" w:rsidR="00EE2529" w:rsidRPr="00C81B84" w:rsidRDefault="00AD5E1E" w:rsidP="00C81B84">
            <w:r w:rsidRPr="00C81B84">
              <w:t>Spesialenheten for politisaker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3857B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89AAF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71D63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341D86" w14:textId="77777777" w:rsidR="00EE2529" w:rsidRPr="00C81B84" w:rsidRDefault="00EE2529" w:rsidP="00C81B84"/>
        </w:tc>
      </w:tr>
      <w:tr w:rsidR="00EE2529" w:rsidRPr="00C81B84" w14:paraId="5693CF2E" w14:textId="77777777">
        <w:trPr>
          <w:trHeight w:val="380"/>
        </w:trPr>
        <w:tc>
          <w:tcPr>
            <w:tcW w:w="580" w:type="dxa"/>
            <w:tcBorders>
              <w:top w:val="nil"/>
              <w:left w:val="nil"/>
              <w:bottom w:val="nil"/>
              <w:right w:val="nil"/>
            </w:tcBorders>
            <w:tcMar>
              <w:top w:w="128" w:type="dxa"/>
              <w:left w:w="43" w:type="dxa"/>
              <w:bottom w:w="43" w:type="dxa"/>
              <w:right w:w="43" w:type="dxa"/>
            </w:tcMar>
          </w:tcPr>
          <w:p w14:paraId="5E4B521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9A4AC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C32794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633DE3" w14:textId="77777777" w:rsidR="00EE2529" w:rsidRPr="00C81B84" w:rsidRDefault="00AD5E1E" w:rsidP="00C81B84">
            <w:r w:rsidRPr="00C81B84">
              <w:t>61 861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49DD9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C5F50C" w14:textId="77777777" w:rsidR="00EE2529" w:rsidRPr="00C81B84" w:rsidRDefault="00AD5E1E" w:rsidP="00C81B84">
            <w:r w:rsidRPr="00C81B84">
              <w:t>659</w:t>
            </w:r>
          </w:p>
        </w:tc>
        <w:tc>
          <w:tcPr>
            <w:tcW w:w="1180" w:type="dxa"/>
            <w:tcBorders>
              <w:top w:val="nil"/>
              <w:left w:val="nil"/>
              <w:bottom w:val="nil"/>
              <w:right w:val="nil"/>
            </w:tcBorders>
            <w:tcMar>
              <w:top w:w="128" w:type="dxa"/>
              <w:left w:w="43" w:type="dxa"/>
              <w:bottom w:w="43" w:type="dxa"/>
              <w:right w:w="43" w:type="dxa"/>
            </w:tcMar>
            <w:vAlign w:val="bottom"/>
          </w:tcPr>
          <w:p w14:paraId="7E567A03" w14:textId="77777777" w:rsidR="00EE2529" w:rsidRPr="00C81B84" w:rsidRDefault="00AD5E1E" w:rsidP="00C81B84">
            <w:r w:rsidRPr="00C81B84">
              <w:t>62 520</w:t>
            </w:r>
          </w:p>
        </w:tc>
      </w:tr>
      <w:tr w:rsidR="00EE2529" w:rsidRPr="00C81B84" w14:paraId="2DE7A803" w14:textId="77777777">
        <w:trPr>
          <w:trHeight w:val="380"/>
        </w:trPr>
        <w:tc>
          <w:tcPr>
            <w:tcW w:w="580" w:type="dxa"/>
            <w:tcBorders>
              <w:top w:val="nil"/>
              <w:left w:val="nil"/>
              <w:bottom w:val="nil"/>
              <w:right w:val="nil"/>
            </w:tcBorders>
            <w:tcMar>
              <w:top w:w="128" w:type="dxa"/>
              <w:left w:w="43" w:type="dxa"/>
              <w:bottom w:w="43" w:type="dxa"/>
              <w:right w:w="43" w:type="dxa"/>
            </w:tcMar>
          </w:tcPr>
          <w:p w14:paraId="7F800EEB" w14:textId="77777777" w:rsidR="00EE2529" w:rsidRPr="00C81B84" w:rsidRDefault="00AD5E1E" w:rsidP="00C81B84">
            <w:r w:rsidRPr="00C81B84">
              <w:t>466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C94D3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372DF" w14:textId="77777777" w:rsidR="00EE2529" w:rsidRPr="00C81B84" w:rsidRDefault="00AD5E1E" w:rsidP="00C81B84">
            <w:r w:rsidRPr="00C81B84">
              <w:t>Særskilte straffesaksutgifter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AAAA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F1BA1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7D9E2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6296A80" w14:textId="77777777" w:rsidR="00EE2529" w:rsidRPr="00C81B84" w:rsidRDefault="00EE2529" w:rsidP="00C81B84"/>
        </w:tc>
      </w:tr>
      <w:tr w:rsidR="00EE2529" w:rsidRPr="00C81B84" w14:paraId="45645201" w14:textId="77777777">
        <w:trPr>
          <w:trHeight w:val="380"/>
        </w:trPr>
        <w:tc>
          <w:tcPr>
            <w:tcW w:w="580" w:type="dxa"/>
            <w:tcBorders>
              <w:top w:val="nil"/>
              <w:left w:val="nil"/>
              <w:bottom w:val="nil"/>
              <w:right w:val="nil"/>
            </w:tcBorders>
            <w:tcMar>
              <w:top w:w="128" w:type="dxa"/>
              <w:left w:w="43" w:type="dxa"/>
              <w:bottom w:w="43" w:type="dxa"/>
              <w:right w:w="43" w:type="dxa"/>
            </w:tcMar>
          </w:tcPr>
          <w:p w14:paraId="2B254A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9A12C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CE617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7EB70D" w14:textId="77777777" w:rsidR="00EE2529" w:rsidRPr="00C81B84" w:rsidRDefault="00AD5E1E" w:rsidP="00C81B84">
            <w:r w:rsidRPr="00C81B84">
              <w:t>1 293 172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4141D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88BAD1" w14:textId="77777777" w:rsidR="00EE2529" w:rsidRPr="00C81B84" w:rsidRDefault="00AD5E1E" w:rsidP="00C81B84">
            <w:r w:rsidRPr="00C81B84">
              <w:t>37 440</w:t>
            </w:r>
          </w:p>
        </w:tc>
        <w:tc>
          <w:tcPr>
            <w:tcW w:w="1180" w:type="dxa"/>
            <w:tcBorders>
              <w:top w:val="nil"/>
              <w:left w:val="nil"/>
              <w:bottom w:val="nil"/>
              <w:right w:val="nil"/>
            </w:tcBorders>
            <w:tcMar>
              <w:top w:w="128" w:type="dxa"/>
              <w:left w:w="43" w:type="dxa"/>
              <w:bottom w:w="43" w:type="dxa"/>
              <w:right w:w="43" w:type="dxa"/>
            </w:tcMar>
            <w:vAlign w:val="bottom"/>
          </w:tcPr>
          <w:p w14:paraId="43739D3F" w14:textId="77777777" w:rsidR="00EE2529" w:rsidRPr="00C81B84" w:rsidRDefault="00AD5E1E" w:rsidP="00C81B84">
            <w:r w:rsidRPr="00C81B84">
              <w:t>1 330 612</w:t>
            </w:r>
          </w:p>
        </w:tc>
      </w:tr>
      <w:tr w:rsidR="00EE2529" w:rsidRPr="00C81B84" w14:paraId="122F0053" w14:textId="77777777">
        <w:trPr>
          <w:trHeight w:val="380"/>
        </w:trPr>
        <w:tc>
          <w:tcPr>
            <w:tcW w:w="580" w:type="dxa"/>
            <w:tcBorders>
              <w:top w:val="nil"/>
              <w:left w:val="nil"/>
              <w:bottom w:val="nil"/>
              <w:right w:val="nil"/>
            </w:tcBorders>
            <w:tcMar>
              <w:top w:w="128" w:type="dxa"/>
              <w:left w:w="43" w:type="dxa"/>
              <w:bottom w:w="43" w:type="dxa"/>
              <w:right w:w="43" w:type="dxa"/>
            </w:tcMar>
          </w:tcPr>
          <w:p w14:paraId="34AABB38" w14:textId="77777777" w:rsidR="00EE2529" w:rsidRPr="00C81B84" w:rsidRDefault="00AD5E1E" w:rsidP="00C81B84">
            <w:r w:rsidRPr="00C81B84">
              <w:t>467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DD186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FEF993" w14:textId="77777777" w:rsidR="00EE2529" w:rsidRPr="00C81B84" w:rsidRDefault="00AD5E1E" w:rsidP="00C81B84">
            <w:r w:rsidRPr="00C81B84">
              <w:t>Norsk Lovtidend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9261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F60D5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6B1D5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B50B4A5" w14:textId="77777777" w:rsidR="00EE2529" w:rsidRPr="00C81B84" w:rsidRDefault="00EE2529" w:rsidP="00C81B84"/>
        </w:tc>
      </w:tr>
      <w:tr w:rsidR="00EE2529" w:rsidRPr="00C81B84" w14:paraId="6DE1C4F8" w14:textId="77777777">
        <w:trPr>
          <w:trHeight w:val="380"/>
        </w:trPr>
        <w:tc>
          <w:tcPr>
            <w:tcW w:w="580" w:type="dxa"/>
            <w:tcBorders>
              <w:top w:val="nil"/>
              <w:left w:val="nil"/>
              <w:bottom w:val="nil"/>
              <w:right w:val="nil"/>
            </w:tcBorders>
            <w:tcMar>
              <w:top w:w="128" w:type="dxa"/>
              <w:left w:w="43" w:type="dxa"/>
              <w:bottom w:w="43" w:type="dxa"/>
              <w:right w:w="43" w:type="dxa"/>
            </w:tcMar>
          </w:tcPr>
          <w:p w14:paraId="302C36A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39C85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C6738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4A493F" w14:textId="77777777" w:rsidR="00EE2529" w:rsidRPr="00C81B84" w:rsidRDefault="00AD5E1E" w:rsidP="00C81B84">
            <w:r w:rsidRPr="00C81B84">
              <w:t>8 125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E8DB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478F5E" w14:textId="77777777" w:rsidR="00EE2529" w:rsidRPr="00C81B84" w:rsidRDefault="00AD5E1E" w:rsidP="00C81B84">
            <w:r w:rsidRPr="00C81B84">
              <w:t>1 941</w:t>
            </w:r>
          </w:p>
        </w:tc>
        <w:tc>
          <w:tcPr>
            <w:tcW w:w="1180" w:type="dxa"/>
            <w:tcBorders>
              <w:top w:val="nil"/>
              <w:left w:val="nil"/>
              <w:bottom w:val="nil"/>
              <w:right w:val="nil"/>
            </w:tcBorders>
            <w:tcMar>
              <w:top w:w="128" w:type="dxa"/>
              <w:left w:w="43" w:type="dxa"/>
              <w:bottom w:w="43" w:type="dxa"/>
              <w:right w:w="43" w:type="dxa"/>
            </w:tcMar>
            <w:vAlign w:val="bottom"/>
          </w:tcPr>
          <w:p w14:paraId="2A53DA13" w14:textId="77777777" w:rsidR="00EE2529" w:rsidRPr="00C81B84" w:rsidRDefault="00AD5E1E" w:rsidP="00C81B84">
            <w:r w:rsidRPr="00C81B84">
              <w:t>10 066</w:t>
            </w:r>
          </w:p>
        </w:tc>
      </w:tr>
      <w:tr w:rsidR="00EE2529" w:rsidRPr="00C81B84" w14:paraId="49C32626" w14:textId="77777777">
        <w:trPr>
          <w:trHeight w:val="640"/>
        </w:trPr>
        <w:tc>
          <w:tcPr>
            <w:tcW w:w="580" w:type="dxa"/>
            <w:tcBorders>
              <w:top w:val="nil"/>
              <w:left w:val="nil"/>
              <w:bottom w:val="nil"/>
              <w:right w:val="nil"/>
            </w:tcBorders>
            <w:tcMar>
              <w:top w:w="128" w:type="dxa"/>
              <w:left w:w="43" w:type="dxa"/>
              <w:bottom w:w="43" w:type="dxa"/>
              <w:right w:w="43" w:type="dxa"/>
            </w:tcMar>
          </w:tcPr>
          <w:p w14:paraId="094E5588" w14:textId="77777777" w:rsidR="00EE2529" w:rsidRPr="00C81B84" w:rsidRDefault="00AD5E1E" w:rsidP="00C81B84">
            <w:r w:rsidRPr="00C81B84">
              <w:t>468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340A9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860D14" w14:textId="77777777" w:rsidR="00EE2529" w:rsidRPr="00C81B84" w:rsidRDefault="00AD5E1E" w:rsidP="00C81B84">
            <w:r w:rsidRPr="00C81B84">
              <w:t>Kommisjonen for gjenopptakelse av straffesaker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B09F2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D6110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590BE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D2B1B4E" w14:textId="77777777" w:rsidR="00EE2529" w:rsidRPr="00C81B84" w:rsidRDefault="00EE2529" w:rsidP="00C81B84"/>
        </w:tc>
      </w:tr>
      <w:tr w:rsidR="00EE2529" w:rsidRPr="00C81B84" w14:paraId="49A98567" w14:textId="77777777">
        <w:trPr>
          <w:trHeight w:val="380"/>
        </w:trPr>
        <w:tc>
          <w:tcPr>
            <w:tcW w:w="580" w:type="dxa"/>
            <w:tcBorders>
              <w:top w:val="nil"/>
              <w:left w:val="nil"/>
              <w:bottom w:val="nil"/>
              <w:right w:val="nil"/>
            </w:tcBorders>
            <w:tcMar>
              <w:top w:w="128" w:type="dxa"/>
              <w:left w:w="43" w:type="dxa"/>
              <w:bottom w:w="43" w:type="dxa"/>
              <w:right w:w="43" w:type="dxa"/>
            </w:tcMar>
          </w:tcPr>
          <w:p w14:paraId="5E9B5D1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4F1AA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BEC76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F44D26" w14:textId="77777777" w:rsidR="00EE2529" w:rsidRPr="00C81B84" w:rsidRDefault="00AD5E1E" w:rsidP="00C81B84">
            <w:r w:rsidRPr="00C81B84">
              <w:t>22 864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40946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892474" w14:textId="77777777" w:rsidR="00EE2529" w:rsidRPr="00C81B84" w:rsidRDefault="00AD5E1E" w:rsidP="00C81B84">
            <w:r w:rsidRPr="00C81B84">
              <w:t>215</w:t>
            </w:r>
          </w:p>
        </w:tc>
        <w:tc>
          <w:tcPr>
            <w:tcW w:w="1180" w:type="dxa"/>
            <w:tcBorders>
              <w:top w:val="nil"/>
              <w:left w:val="nil"/>
              <w:bottom w:val="nil"/>
              <w:right w:val="nil"/>
            </w:tcBorders>
            <w:tcMar>
              <w:top w:w="128" w:type="dxa"/>
              <w:left w:w="43" w:type="dxa"/>
              <w:bottom w:w="43" w:type="dxa"/>
              <w:right w:w="43" w:type="dxa"/>
            </w:tcMar>
            <w:vAlign w:val="bottom"/>
          </w:tcPr>
          <w:p w14:paraId="4E486077" w14:textId="77777777" w:rsidR="00EE2529" w:rsidRPr="00C81B84" w:rsidRDefault="00AD5E1E" w:rsidP="00C81B84">
            <w:r w:rsidRPr="00C81B84">
              <w:t>23 079</w:t>
            </w:r>
          </w:p>
        </w:tc>
      </w:tr>
      <w:tr w:rsidR="00EE2529" w:rsidRPr="00C81B84" w14:paraId="76D722D2" w14:textId="77777777">
        <w:trPr>
          <w:trHeight w:val="380"/>
        </w:trPr>
        <w:tc>
          <w:tcPr>
            <w:tcW w:w="580" w:type="dxa"/>
            <w:tcBorders>
              <w:top w:val="nil"/>
              <w:left w:val="nil"/>
              <w:bottom w:val="nil"/>
              <w:right w:val="nil"/>
            </w:tcBorders>
            <w:tcMar>
              <w:top w:w="128" w:type="dxa"/>
              <w:left w:w="43" w:type="dxa"/>
              <w:bottom w:w="43" w:type="dxa"/>
              <w:right w:w="43" w:type="dxa"/>
            </w:tcMar>
          </w:tcPr>
          <w:p w14:paraId="076FA7E6" w14:textId="77777777" w:rsidR="00EE2529" w:rsidRPr="00C81B84" w:rsidRDefault="00AD5E1E" w:rsidP="00C81B84">
            <w:r w:rsidRPr="00C81B84">
              <w:t>469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88D01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A4ACCB" w14:textId="77777777" w:rsidR="00EE2529" w:rsidRPr="00C81B84" w:rsidRDefault="00AD5E1E" w:rsidP="00C81B84">
            <w:r w:rsidRPr="00C81B84">
              <w:t>Vergemålsordningen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85D3C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1AE9B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85CD1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01954CD" w14:textId="77777777" w:rsidR="00EE2529" w:rsidRPr="00C81B84" w:rsidRDefault="00EE2529" w:rsidP="00C81B84"/>
        </w:tc>
      </w:tr>
      <w:tr w:rsidR="00EE2529" w:rsidRPr="00C81B84" w14:paraId="7AEE4554" w14:textId="77777777">
        <w:trPr>
          <w:trHeight w:val="380"/>
        </w:trPr>
        <w:tc>
          <w:tcPr>
            <w:tcW w:w="580" w:type="dxa"/>
            <w:tcBorders>
              <w:top w:val="nil"/>
              <w:left w:val="nil"/>
              <w:bottom w:val="nil"/>
              <w:right w:val="nil"/>
            </w:tcBorders>
            <w:tcMar>
              <w:top w:w="128" w:type="dxa"/>
              <w:left w:w="43" w:type="dxa"/>
              <w:bottom w:w="43" w:type="dxa"/>
              <w:right w:w="43" w:type="dxa"/>
            </w:tcMar>
          </w:tcPr>
          <w:p w14:paraId="365FD72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CD358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8A5CE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1A9E85" w14:textId="77777777" w:rsidR="00EE2529" w:rsidRPr="00C81B84" w:rsidRDefault="00AD5E1E" w:rsidP="00C81B84">
            <w:r w:rsidRPr="00C81B84">
              <w:t>269 647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4052B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B24718" w14:textId="77777777" w:rsidR="00EE2529" w:rsidRPr="00C81B84" w:rsidRDefault="00AD5E1E" w:rsidP="00C81B84">
            <w:r w:rsidRPr="00C81B84">
              <w:t>2 065</w:t>
            </w:r>
          </w:p>
        </w:tc>
        <w:tc>
          <w:tcPr>
            <w:tcW w:w="1180" w:type="dxa"/>
            <w:tcBorders>
              <w:top w:val="nil"/>
              <w:left w:val="nil"/>
              <w:bottom w:val="nil"/>
              <w:right w:val="nil"/>
            </w:tcBorders>
            <w:tcMar>
              <w:top w:w="128" w:type="dxa"/>
              <w:left w:w="43" w:type="dxa"/>
              <w:bottom w:w="43" w:type="dxa"/>
              <w:right w:w="43" w:type="dxa"/>
            </w:tcMar>
            <w:vAlign w:val="bottom"/>
          </w:tcPr>
          <w:p w14:paraId="1F5E2CED" w14:textId="77777777" w:rsidR="00EE2529" w:rsidRPr="00C81B84" w:rsidRDefault="00AD5E1E" w:rsidP="00C81B84">
            <w:r w:rsidRPr="00C81B84">
              <w:t>271 712</w:t>
            </w:r>
          </w:p>
        </w:tc>
      </w:tr>
      <w:tr w:rsidR="00EE2529" w:rsidRPr="00C81B84" w14:paraId="7D8DBA1C" w14:textId="77777777">
        <w:trPr>
          <w:trHeight w:val="380"/>
        </w:trPr>
        <w:tc>
          <w:tcPr>
            <w:tcW w:w="580" w:type="dxa"/>
            <w:tcBorders>
              <w:top w:val="nil"/>
              <w:left w:val="nil"/>
              <w:bottom w:val="nil"/>
              <w:right w:val="nil"/>
            </w:tcBorders>
            <w:tcMar>
              <w:top w:w="128" w:type="dxa"/>
              <w:left w:w="43" w:type="dxa"/>
              <w:bottom w:w="43" w:type="dxa"/>
              <w:right w:w="43" w:type="dxa"/>
            </w:tcMar>
          </w:tcPr>
          <w:p w14:paraId="21E6A16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CB9A7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F13566"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9A5B0D" w14:textId="77777777" w:rsidR="00EE2529" w:rsidRPr="00C81B84" w:rsidRDefault="00AD5E1E" w:rsidP="00C81B84">
            <w:r w:rsidRPr="00C81B84">
              <w:t>92 239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A3E9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333D94" w14:textId="77777777" w:rsidR="00EE2529" w:rsidRPr="00C81B84" w:rsidRDefault="00AD5E1E" w:rsidP="00C81B84">
            <w:r w:rsidRPr="00C81B84">
              <w:t>1 970</w:t>
            </w:r>
          </w:p>
        </w:tc>
        <w:tc>
          <w:tcPr>
            <w:tcW w:w="1180" w:type="dxa"/>
            <w:tcBorders>
              <w:top w:val="nil"/>
              <w:left w:val="nil"/>
              <w:bottom w:val="nil"/>
              <w:right w:val="nil"/>
            </w:tcBorders>
            <w:tcMar>
              <w:top w:w="128" w:type="dxa"/>
              <w:left w:w="43" w:type="dxa"/>
              <w:bottom w:w="43" w:type="dxa"/>
              <w:right w:w="43" w:type="dxa"/>
            </w:tcMar>
            <w:vAlign w:val="bottom"/>
          </w:tcPr>
          <w:p w14:paraId="0BCE1F26" w14:textId="77777777" w:rsidR="00EE2529" w:rsidRPr="00C81B84" w:rsidRDefault="00AD5E1E" w:rsidP="00C81B84">
            <w:r w:rsidRPr="00C81B84">
              <w:t>94 209</w:t>
            </w:r>
          </w:p>
        </w:tc>
      </w:tr>
      <w:tr w:rsidR="00EE2529" w:rsidRPr="00C81B84" w14:paraId="56C5AC53" w14:textId="77777777">
        <w:trPr>
          <w:trHeight w:val="380"/>
        </w:trPr>
        <w:tc>
          <w:tcPr>
            <w:tcW w:w="580" w:type="dxa"/>
            <w:tcBorders>
              <w:top w:val="nil"/>
              <w:left w:val="nil"/>
              <w:bottom w:val="nil"/>
              <w:right w:val="nil"/>
            </w:tcBorders>
            <w:tcMar>
              <w:top w:w="128" w:type="dxa"/>
              <w:left w:w="43" w:type="dxa"/>
              <w:bottom w:w="43" w:type="dxa"/>
              <w:right w:w="43" w:type="dxa"/>
            </w:tcMar>
          </w:tcPr>
          <w:p w14:paraId="4129C50C" w14:textId="77777777" w:rsidR="00EE2529" w:rsidRPr="00C81B84" w:rsidRDefault="00AD5E1E" w:rsidP="00C81B84">
            <w:r w:rsidRPr="00C81B84">
              <w:t>470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79476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B45544" w14:textId="77777777" w:rsidR="00EE2529" w:rsidRPr="00C81B84" w:rsidRDefault="00AD5E1E" w:rsidP="00C81B84">
            <w:r w:rsidRPr="00C81B84">
              <w:t>Fri rettshjelp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37E37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D932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A26FD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8A8976A" w14:textId="77777777" w:rsidR="00EE2529" w:rsidRPr="00C81B84" w:rsidRDefault="00EE2529" w:rsidP="00C81B84"/>
        </w:tc>
      </w:tr>
      <w:tr w:rsidR="00EE2529" w:rsidRPr="00C81B84" w14:paraId="0AF4A5B3" w14:textId="77777777">
        <w:trPr>
          <w:trHeight w:val="380"/>
        </w:trPr>
        <w:tc>
          <w:tcPr>
            <w:tcW w:w="580" w:type="dxa"/>
            <w:tcBorders>
              <w:top w:val="nil"/>
              <w:left w:val="nil"/>
              <w:bottom w:val="nil"/>
              <w:right w:val="nil"/>
            </w:tcBorders>
            <w:tcMar>
              <w:top w:w="128" w:type="dxa"/>
              <w:left w:w="43" w:type="dxa"/>
              <w:bottom w:w="43" w:type="dxa"/>
              <w:right w:w="43" w:type="dxa"/>
            </w:tcMar>
          </w:tcPr>
          <w:p w14:paraId="7870DEC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1FE82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19713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181C8D" w14:textId="77777777" w:rsidR="00EE2529" w:rsidRPr="00C81B84" w:rsidRDefault="00AD5E1E" w:rsidP="00C81B84">
            <w:r w:rsidRPr="00C81B84">
              <w:t>791 218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0C061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529B63" w14:textId="77777777" w:rsidR="00EE2529" w:rsidRPr="00C81B84" w:rsidRDefault="00AD5E1E" w:rsidP="00C81B84">
            <w:r w:rsidRPr="00C81B84">
              <w:t>24 094</w:t>
            </w:r>
          </w:p>
        </w:tc>
        <w:tc>
          <w:tcPr>
            <w:tcW w:w="1180" w:type="dxa"/>
            <w:tcBorders>
              <w:top w:val="nil"/>
              <w:left w:val="nil"/>
              <w:bottom w:val="nil"/>
              <w:right w:val="nil"/>
            </w:tcBorders>
            <w:tcMar>
              <w:top w:w="128" w:type="dxa"/>
              <w:left w:w="43" w:type="dxa"/>
              <w:bottom w:w="43" w:type="dxa"/>
              <w:right w:w="43" w:type="dxa"/>
            </w:tcMar>
            <w:vAlign w:val="bottom"/>
          </w:tcPr>
          <w:p w14:paraId="7F20088A" w14:textId="77777777" w:rsidR="00EE2529" w:rsidRPr="00C81B84" w:rsidRDefault="00AD5E1E" w:rsidP="00C81B84">
            <w:r w:rsidRPr="00C81B84">
              <w:t>815 312</w:t>
            </w:r>
          </w:p>
        </w:tc>
      </w:tr>
      <w:tr w:rsidR="00EE2529" w:rsidRPr="00C81B84" w14:paraId="60FFE510" w14:textId="77777777">
        <w:trPr>
          <w:trHeight w:val="380"/>
        </w:trPr>
        <w:tc>
          <w:tcPr>
            <w:tcW w:w="580" w:type="dxa"/>
            <w:tcBorders>
              <w:top w:val="nil"/>
              <w:left w:val="nil"/>
              <w:bottom w:val="nil"/>
              <w:right w:val="nil"/>
            </w:tcBorders>
            <w:tcMar>
              <w:top w:w="128" w:type="dxa"/>
              <w:left w:w="43" w:type="dxa"/>
              <w:bottom w:w="43" w:type="dxa"/>
              <w:right w:w="43" w:type="dxa"/>
            </w:tcMar>
          </w:tcPr>
          <w:p w14:paraId="668578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68DFFC"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6594D9" w14:textId="77777777" w:rsidR="00EE2529" w:rsidRPr="00C81B84" w:rsidRDefault="00AD5E1E" w:rsidP="00C81B84">
            <w:r w:rsidRPr="00C81B84">
              <w:t xml:space="preserve">Tilskudd til spesielle rettshjelptiltak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0C1B8D" w14:textId="77777777" w:rsidR="00EE2529" w:rsidRPr="00C81B84" w:rsidRDefault="00AD5E1E" w:rsidP="00C81B84">
            <w:r w:rsidRPr="00C81B84">
              <w:t>69 265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89DE7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7764F" w14:textId="77777777" w:rsidR="00EE2529" w:rsidRPr="00C81B84" w:rsidRDefault="00AD5E1E" w:rsidP="00C81B84">
            <w:r w:rsidRPr="00C81B84">
              <w:t>1 479</w:t>
            </w:r>
          </w:p>
        </w:tc>
        <w:tc>
          <w:tcPr>
            <w:tcW w:w="1180" w:type="dxa"/>
            <w:tcBorders>
              <w:top w:val="nil"/>
              <w:left w:val="nil"/>
              <w:bottom w:val="nil"/>
              <w:right w:val="nil"/>
            </w:tcBorders>
            <w:tcMar>
              <w:top w:w="128" w:type="dxa"/>
              <w:left w:w="43" w:type="dxa"/>
              <w:bottom w:w="43" w:type="dxa"/>
              <w:right w:w="43" w:type="dxa"/>
            </w:tcMar>
            <w:vAlign w:val="bottom"/>
          </w:tcPr>
          <w:p w14:paraId="46F285B2" w14:textId="77777777" w:rsidR="00EE2529" w:rsidRPr="00C81B84" w:rsidRDefault="00AD5E1E" w:rsidP="00C81B84">
            <w:r w:rsidRPr="00C81B84">
              <w:t>70 744</w:t>
            </w:r>
          </w:p>
        </w:tc>
      </w:tr>
      <w:tr w:rsidR="00EE2529" w:rsidRPr="00C81B84" w14:paraId="11535DB4" w14:textId="77777777">
        <w:trPr>
          <w:trHeight w:val="640"/>
        </w:trPr>
        <w:tc>
          <w:tcPr>
            <w:tcW w:w="580" w:type="dxa"/>
            <w:tcBorders>
              <w:top w:val="nil"/>
              <w:left w:val="nil"/>
              <w:bottom w:val="nil"/>
              <w:right w:val="nil"/>
            </w:tcBorders>
            <w:tcMar>
              <w:top w:w="128" w:type="dxa"/>
              <w:left w:w="43" w:type="dxa"/>
              <w:bottom w:w="43" w:type="dxa"/>
              <w:right w:w="43" w:type="dxa"/>
            </w:tcMar>
          </w:tcPr>
          <w:p w14:paraId="54038A20" w14:textId="77777777" w:rsidR="00EE2529" w:rsidRPr="00C81B84" w:rsidRDefault="00AD5E1E" w:rsidP="00C81B84">
            <w:r w:rsidRPr="00C81B84">
              <w:t>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D6DC5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D0EDD3" w14:textId="77777777" w:rsidR="00EE2529" w:rsidRPr="00C81B84" w:rsidRDefault="00AD5E1E" w:rsidP="00C81B84">
            <w:r w:rsidRPr="00C81B84">
              <w:t>Statens erstatningsansvar og Stortingets rettferdsvederlagsordning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406BC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4817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98BFC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E02ED38" w14:textId="77777777" w:rsidR="00EE2529" w:rsidRPr="00C81B84" w:rsidRDefault="00EE2529" w:rsidP="00C81B84"/>
        </w:tc>
      </w:tr>
      <w:tr w:rsidR="00EE2529" w:rsidRPr="00C81B84" w14:paraId="61CC63B0" w14:textId="77777777">
        <w:trPr>
          <w:trHeight w:val="640"/>
        </w:trPr>
        <w:tc>
          <w:tcPr>
            <w:tcW w:w="580" w:type="dxa"/>
            <w:tcBorders>
              <w:top w:val="nil"/>
              <w:left w:val="nil"/>
              <w:bottom w:val="nil"/>
              <w:right w:val="nil"/>
            </w:tcBorders>
            <w:tcMar>
              <w:top w:w="128" w:type="dxa"/>
              <w:left w:w="43" w:type="dxa"/>
              <w:bottom w:w="43" w:type="dxa"/>
              <w:right w:w="43" w:type="dxa"/>
            </w:tcMar>
          </w:tcPr>
          <w:p w14:paraId="463E8C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A0B043"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96E928" w14:textId="77777777" w:rsidR="00EE2529" w:rsidRPr="00C81B84" w:rsidRDefault="00AD5E1E" w:rsidP="00C81B84">
            <w:r w:rsidRPr="00C81B84">
              <w:t>Erstatningsansvar m.m.</w:t>
            </w:r>
            <w:proofErr w:type="gramStart"/>
            <w:r w:rsidRPr="00C81B84">
              <w:t xml:space="preserve">,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7B962B" w14:textId="77777777" w:rsidR="00EE2529" w:rsidRPr="00C81B84" w:rsidRDefault="00AD5E1E" w:rsidP="00C81B84">
            <w:r w:rsidRPr="00C81B84">
              <w:t>123 392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3CEC8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4AC917" w14:textId="77777777" w:rsidR="00EE2529" w:rsidRPr="00C81B84" w:rsidRDefault="00AD5E1E" w:rsidP="00C81B84">
            <w:r w:rsidRPr="00C81B84">
              <w:t>2 636</w:t>
            </w:r>
          </w:p>
        </w:tc>
        <w:tc>
          <w:tcPr>
            <w:tcW w:w="1180" w:type="dxa"/>
            <w:tcBorders>
              <w:top w:val="nil"/>
              <w:left w:val="nil"/>
              <w:bottom w:val="nil"/>
              <w:right w:val="nil"/>
            </w:tcBorders>
            <w:tcMar>
              <w:top w:w="128" w:type="dxa"/>
              <w:left w:w="43" w:type="dxa"/>
              <w:bottom w:w="43" w:type="dxa"/>
              <w:right w:w="43" w:type="dxa"/>
            </w:tcMar>
            <w:vAlign w:val="bottom"/>
          </w:tcPr>
          <w:p w14:paraId="7B114D38" w14:textId="77777777" w:rsidR="00EE2529" w:rsidRPr="00C81B84" w:rsidRDefault="00AD5E1E" w:rsidP="00C81B84">
            <w:r w:rsidRPr="00C81B84">
              <w:t>126 028</w:t>
            </w:r>
          </w:p>
        </w:tc>
      </w:tr>
      <w:tr w:rsidR="00EE2529" w:rsidRPr="00C81B84" w14:paraId="5F436BB5" w14:textId="77777777">
        <w:trPr>
          <w:trHeight w:val="640"/>
        </w:trPr>
        <w:tc>
          <w:tcPr>
            <w:tcW w:w="580" w:type="dxa"/>
            <w:tcBorders>
              <w:top w:val="nil"/>
              <w:left w:val="nil"/>
              <w:bottom w:val="nil"/>
              <w:right w:val="nil"/>
            </w:tcBorders>
            <w:tcMar>
              <w:top w:w="128" w:type="dxa"/>
              <w:left w:w="43" w:type="dxa"/>
              <w:bottom w:w="43" w:type="dxa"/>
              <w:right w:w="43" w:type="dxa"/>
            </w:tcMar>
          </w:tcPr>
          <w:p w14:paraId="79194B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5F26B3"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5C89DB" w14:textId="77777777" w:rsidR="00EE2529" w:rsidRPr="00C81B84" w:rsidRDefault="00AD5E1E" w:rsidP="00C81B84">
            <w:r w:rsidRPr="00C81B84">
              <w:t xml:space="preserve">Erstatning i anledning av </w:t>
            </w:r>
            <w:proofErr w:type="spellStart"/>
            <w:r w:rsidRPr="00C81B84">
              <w:t>straffeforfølging</w:t>
            </w:r>
            <w:proofErr w:type="spellEnd"/>
            <w:r w:rsidRPr="00C81B84">
              <w:t xml:space="preserv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214E74" w14:textId="77777777" w:rsidR="00EE2529" w:rsidRPr="00C81B84" w:rsidRDefault="00AD5E1E" w:rsidP="00C81B84">
            <w:r w:rsidRPr="00C81B84">
              <w:t>69 143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CBA5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91BA91" w14:textId="77777777" w:rsidR="00EE2529" w:rsidRPr="00C81B84" w:rsidRDefault="00AD5E1E" w:rsidP="00C81B84">
            <w:r w:rsidRPr="00C81B84">
              <w:t>32 334</w:t>
            </w:r>
          </w:p>
        </w:tc>
        <w:tc>
          <w:tcPr>
            <w:tcW w:w="1180" w:type="dxa"/>
            <w:tcBorders>
              <w:top w:val="nil"/>
              <w:left w:val="nil"/>
              <w:bottom w:val="nil"/>
              <w:right w:val="nil"/>
            </w:tcBorders>
            <w:tcMar>
              <w:top w:w="128" w:type="dxa"/>
              <w:left w:w="43" w:type="dxa"/>
              <w:bottom w:w="43" w:type="dxa"/>
              <w:right w:w="43" w:type="dxa"/>
            </w:tcMar>
            <w:vAlign w:val="bottom"/>
          </w:tcPr>
          <w:p w14:paraId="28AF119D" w14:textId="77777777" w:rsidR="00EE2529" w:rsidRPr="00C81B84" w:rsidRDefault="00AD5E1E" w:rsidP="00C81B84">
            <w:r w:rsidRPr="00C81B84">
              <w:t>101 477</w:t>
            </w:r>
          </w:p>
        </w:tc>
      </w:tr>
      <w:tr w:rsidR="00EE2529" w:rsidRPr="00C81B84" w14:paraId="412F9546" w14:textId="77777777">
        <w:trPr>
          <w:trHeight w:val="380"/>
        </w:trPr>
        <w:tc>
          <w:tcPr>
            <w:tcW w:w="580" w:type="dxa"/>
            <w:tcBorders>
              <w:top w:val="nil"/>
              <w:left w:val="nil"/>
              <w:bottom w:val="nil"/>
              <w:right w:val="nil"/>
            </w:tcBorders>
            <w:tcMar>
              <w:top w:w="128" w:type="dxa"/>
              <w:left w:w="43" w:type="dxa"/>
              <w:bottom w:w="43" w:type="dxa"/>
              <w:right w:w="43" w:type="dxa"/>
            </w:tcMar>
          </w:tcPr>
          <w:p w14:paraId="3887D70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50B39B"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072484" w14:textId="77777777" w:rsidR="00EE2529" w:rsidRPr="00C81B84" w:rsidRDefault="00AD5E1E" w:rsidP="00C81B84">
            <w:r w:rsidRPr="00C81B84">
              <w:t xml:space="preserve">Stortingets rettferdsvederlagsordning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10A24F" w14:textId="77777777" w:rsidR="00EE2529" w:rsidRPr="00C81B84" w:rsidRDefault="00AD5E1E" w:rsidP="00C81B84">
            <w:r w:rsidRPr="00C81B84">
              <w:t>30 122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2FA0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1B9CD6" w14:textId="77777777" w:rsidR="00EE2529" w:rsidRPr="00C81B84" w:rsidRDefault="00AD5E1E" w:rsidP="00C81B84">
            <w:r w:rsidRPr="00C81B84">
              <w:t>643</w:t>
            </w:r>
          </w:p>
        </w:tc>
        <w:tc>
          <w:tcPr>
            <w:tcW w:w="1180" w:type="dxa"/>
            <w:tcBorders>
              <w:top w:val="nil"/>
              <w:left w:val="nil"/>
              <w:bottom w:val="nil"/>
              <w:right w:val="nil"/>
            </w:tcBorders>
            <w:tcMar>
              <w:top w:w="128" w:type="dxa"/>
              <w:left w:w="43" w:type="dxa"/>
              <w:bottom w:w="43" w:type="dxa"/>
              <w:right w:w="43" w:type="dxa"/>
            </w:tcMar>
            <w:vAlign w:val="bottom"/>
          </w:tcPr>
          <w:p w14:paraId="1F5CAB97" w14:textId="77777777" w:rsidR="00EE2529" w:rsidRPr="00C81B84" w:rsidRDefault="00AD5E1E" w:rsidP="00C81B84">
            <w:r w:rsidRPr="00C81B84">
              <w:t>30 765</w:t>
            </w:r>
          </w:p>
        </w:tc>
      </w:tr>
      <w:tr w:rsidR="00EE2529" w:rsidRPr="00C81B84" w14:paraId="7621A74B" w14:textId="77777777">
        <w:trPr>
          <w:trHeight w:val="380"/>
        </w:trPr>
        <w:tc>
          <w:tcPr>
            <w:tcW w:w="580" w:type="dxa"/>
            <w:tcBorders>
              <w:top w:val="nil"/>
              <w:left w:val="nil"/>
              <w:bottom w:val="nil"/>
              <w:right w:val="nil"/>
            </w:tcBorders>
            <w:tcMar>
              <w:top w:w="128" w:type="dxa"/>
              <w:left w:w="43" w:type="dxa"/>
              <w:bottom w:w="43" w:type="dxa"/>
              <w:right w:w="43" w:type="dxa"/>
            </w:tcMar>
          </w:tcPr>
          <w:p w14:paraId="597E7AF7" w14:textId="77777777" w:rsidR="00EE2529" w:rsidRPr="00C81B84" w:rsidRDefault="00AD5E1E" w:rsidP="00C81B84">
            <w:r w:rsidRPr="00C81B84">
              <w:t>473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403C1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4DD01E" w14:textId="77777777" w:rsidR="00EE2529" w:rsidRPr="00C81B84" w:rsidRDefault="00AD5E1E" w:rsidP="00C81B84">
            <w:r w:rsidRPr="00C81B84">
              <w:t>Statens sivilrettsforvaltning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35C44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B68B5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B618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1A8DC8B" w14:textId="77777777" w:rsidR="00EE2529" w:rsidRPr="00C81B84" w:rsidRDefault="00EE2529" w:rsidP="00C81B84"/>
        </w:tc>
      </w:tr>
      <w:tr w:rsidR="00EE2529" w:rsidRPr="00C81B84" w14:paraId="17276FD7" w14:textId="77777777">
        <w:trPr>
          <w:trHeight w:val="380"/>
        </w:trPr>
        <w:tc>
          <w:tcPr>
            <w:tcW w:w="580" w:type="dxa"/>
            <w:tcBorders>
              <w:top w:val="nil"/>
              <w:left w:val="nil"/>
              <w:bottom w:val="nil"/>
              <w:right w:val="nil"/>
            </w:tcBorders>
            <w:tcMar>
              <w:top w:w="128" w:type="dxa"/>
              <w:left w:w="43" w:type="dxa"/>
              <w:bottom w:w="43" w:type="dxa"/>
              <w:right w:w="43" w:type="dxa"/>
            </w:tcMar>
          </w:tcPr>
          <w:p w14:paraId="041BF0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E7C78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CDF823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93DDA4" w14:textId="77777777" w:rsidR="00EE2529" w:rsidRPr="00C81B84" w:rsidRDefault="00AD5E1E" w:rsidP="00C81B84">
            <w:r w:rsidRPr="00C81B84">
              <w:t>78 505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AA85A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D5ACBB" w14:textId="77777777" w:rsidR="00EE2529" w:rsidRPr="00C81B84" w:rsidRDefault="00AD5E1E" w:rsidP="00C81B84">
            <w:r w:rsidRPr="00C81B84">
              <w:t>760</w:t>
            </w:r>
          </w:p>
        </w:tc>
        <w:tc>
          <w:tcPr>
            <w:tcW w:w="1180" w:type="dxa"/>
            <w:tcBorders>
              <w:top w:val="nil"/>
              <w:left w:val="nil"/>
              <w:bottom w:val="nil"/>
              <w:right w:val="nil"/>
            </w:tcBorders>
            <w:tcMar>
              <w:top w:w="128" w:type="dxa"/>
              <w:left w:w="43" w:type="dxa"/>
              <w:bottom w:w="43" w:type="dxa"/>
              <w:right w:w="43" w:type="dxa"/>
            </w:tcMar>
            <w:vAlign w:val="bottom"/>
          </w:tcPr>
          <w:p w14:paraId="5C507F10" w14:textId="77777777" w:rsidR="00EE2529" w:rsidRPr="00C81B84" w:rsidRDefault="00AD5E1E" w:rsidP="00C81B84">
            <w:r w:rsidRPr="00C81B84">
              <w:t>79 265</w:t>
            </w:r>
          </w:p>
        </w:tc>
      </w:tr>
      <w:tr w:rsidR="00EE2529" w:rsidRPr="00C81B84" w14:paraId="014BC3D1" w14:textId="77777777">
        <w:trPr>
          <w:trHeight w:val="380"/>
        </w:trPr>
        <w:tc>
          <w:tcPr>
            <w:tcW w:w="580" w:type="dxa"/>
            <w:tcBorders>
              <w:top w:val="nil"/>
              <w:left w:val="nil"/>
              <w:bottom w:val="nil"/>
              <w:right w:val="nil"/>
            </w:tcBorders>
            <w:tcMar>
              <w:top w:w="128" w:type="dxa"/>
              <w:left w:w="43" w:type="dxa"/>
              <w:bottom w:w="43" w:type="dxa"/>
              <w:right w:w="43" w:type="dxa"/>
            </w:tcMar>
          </w:tcPr>
          <w:p w14:paraId="5EFA5B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9819C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20C48C" w14:textId="77777777" w:rsidR="00EE2529" w:rsidRPr="00C81B84" w:rsidRDefault="00AD5E1E" w:rsidP="00C81B84">
            <w:r w:rsidRPr="00C81B84">
              <w:t xml:space="preserve">Erstatning til voldsofre,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211AFB" w14:textId="77777777" w:rsidR="00EE2529" w:rsidRPr="00C81B84" w:rsidRDefault="00AD5E1E" w:rsidP="00C81B84">
            <w:r w:rsidRPr="00C81B84">
              <w:t>430 604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14ED3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DD559C" w14:textId="77777777" w:rsidR="00EE2529" w:rsidRPr="00C81B84" w:rsidRDefault="00AD5E1E" w:rsidP="00C81B84">
            <w:r w:rsidRPr="00C81B84">
              <w:t>9 197</w:t>
            </w:r>
          </w:p>
        </w:tc>
        <w:tc>
          <w:tcPr>
            <w:tcW w:w="1180" w:type="dxa"/>
            <w:tcBorders>
              <w:top w:val="nil"/>
              <w:left w:val="nil"/>
              <w:bottom w:val="nil"/>
              <w:right w:val="nil"/>
            </w:tcBorders>
            <w:tcMar>
              <w:top w:w="128" w:type="dxa"/>
              <w:left w:w="43" w:type="dxa"/>
              <w:bottom w:w="43" w:type="dxa"/>
              <w:right w:w="43" w:type="dxa"/>
            </w:tcMar>
            <w:vAlign w:val="bottom"/>
          </w:tcPr>
          <w:p w14:paraId="032A1A9E" w14:textId="77777777" w:rsidR="00EE2529" w:rsidRPr="00C81B84" w:rsidRDefault="00AD5E1E" w:rsidP="00C81B84">
            <w:r w:rsidRPr="00C81B84">
              <w:t>439 801</w:t>
            </w:r>
          </w:p>
        </w:tc>
      </w:tr>
      <w:tr w:rsidR="00EE2529" w:rsidRPr="00C81B84" w14:paraId="1A449B44" w14:textId="77777777">
        <w:trPr>
          <w:trHeight w:val="380"/>
        </w:trPr>
        <w:tc>
          <w:tcPr>
            <w:tcW w:w="580" w:type="dxa"/>
            <w:tcBorders>
              <w:top w:val="nil"/>
              <w:left w:val="nil"/>
              <w:bottom w:val="nil"/>
              <w:right w:val="nil"/>
            </w:tcBorders>
            <w:tcMar>
              <w:top w:w="128" w:type="dxa"/>
              <w:left w:w="43" w:type="dxa"/>
              <w:bottom w:w="43" w:type="dxa"/>
              <w:right w:w="43" w:type="dxa"/>
            </w:tcMar>
          </w:tcPr>
          <w:p w14:paraId="52A3E70B" w14:textId="77777777" w:rsidR="00EE2529" w:rsidRPr="00C81B84" w:rsidRDefault="00AD5E1E" w:rsidP="00C81B84">
            <w:r w:rsidRPr="00C81B84">
              <w:t>475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E371B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8EA00C" w14:textId="77777777" w:rsidR="00EE2529" w:rsidRPr="00C81B84" w:rsidRDefault="00AD5E1E" w:rsidP="00C81B84">
            <w:r w:rsidRPr="00C81B84">
              <w:t>Bobehandling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EBE1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EFF2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2A25E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5FBDC71" w14:textId="77777777" w:rsidR="00EE2529" w:rsidRPr="00C81B84" w:rsidRDefault="00EE2529" w:rsidP="00C81B84"/>
        </w:tc>
      </w:tr>
      <w:tr w:rsidR="00EE2529" w:rsidRPr="00C81B84" w14:paraId="5F09E8F5" w14:textId="77777777">
        <w:trPr>
          <w:trHeight w:val="380"/>
        </w:trPr>
        <w:tc>
          <w:tcPr>
            <w:tcW w:w="580" w:type="dxa"/>
            <w:tcBorders>
              <w:top w:val="nil"/>
              <w:left w:val="nil"/>
              <w:bottom w:val="nil"/>
              <w:right w:val="nil"/>
            </w:tcBorders>
            <w:tcMar>
              <w:top w:w="128" w:type="dxa"/>
              <w:left w:w="43" w:type="dxa"/>
              <w:bottom w:w="43" w:type="dxa"/>
              <w:right w:w="43" w:type="dxa"/>
            </w:tcMar>
          </w:tcPr>
          <w:p w14:paraId="55054C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5D714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CFBEB5" w14:textId="77777777" w:rsidR="00EE2529" w:rsidRPr="00C81B84" w:rsidRDefault="00AD5E1E" w:rsidP="00C81B84">
            <w:r w:rsidRPr="00C81B84">
              <w:t xml:space="preserve">Driftsutgifter,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D400A4" w14:textId="77777777" w:rsidR="00EE2529" w:rsidRPr="00C81B84" w:rsidRDefault="00AD5E1E" w:rsidP="00C81B84">
            <w:r w:rsidRPr="00C81B84">
              <w:t>116 704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297A1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3D3DB0" w14:textId="77777777" w:rsidR="00EE2529" w:rsidRPr="00C81B84" w:rsidRDefault="00AD5E1E" w:rsidP="00C81B84">
            <w:r w:rsidRPr="00C81B84">
              <w:t>3 554</w:t>
            </w:r>
          </w:p>
        </w:tc>
        <w:tc>
          <w:tcPr>
            <w:tcW w:w="1180" w:type="dxa"/>
            <w:tcBorders>
              <w:top w:val="nil"/>
              <w:left w:val="nil"/>
              <w:bottom w:val="nil"/>
              <w:right w:val="nil"/>
            </w:tcBorders>
            <w:tcMar>
              <w:top w:w="128" w:type="dxa"/>
              <w:left w:w="43" w:type="dxa"/>
              <w:bottom w:w="43" w:type="dxa"/>
              <w:right w:w="43" w:type="dxa"/>
            </w:tcMar>
            <w:vAlign w:val="bottom"/>
          </w:tcPr>
          <w:p w14:paraId="64745C68" w14:textId="77777777" w:rsidR="00EE2529" w:rsidRPr="00C81B84" w:rsidRDefault="00AD5E1E" w:rsidP="00C81B84">
            <w:r w:rsidRPr="00C81B84">
              <w:t>120 258</w:t>
            </w:r>
          </w:p>
        </w:tc>
      </w:tr>
      <w:tr w:rsidR="00EE2529" w:rsidRPr="00C81B84" w14:paraId="106AD370" w14:textId="77777777">
        <w:trPr>
          <w:trHeight w:val="380"/>
        </w:trPr>
        <w:tc>
          <w:tcPr>
            <w:tcW w:w="580" w:type="dxa"/>
            <w:tcBorders>
              <w:top w:val="nil"/>
              <w:left w:val="nil"/>
              <w:bottom w:val="nil"/>
              <w:right w:val="nil"/>
            </w:tcBorders>
            <w:tcMar>
              <w:top w:w="128" w:type="dxa"/>
              <w:left w:w="43" w:type="dxa"/>
              <w:bottom w:w="43" w:type="dxa"/>
              <w:right w:w="43" w:type="dxa"/>
            </w:tcMar>
          </w:tcPr>
          <w:p w14:paraId="1A3ADD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4D004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0F81CD"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F3542F" w14:textId="77777777" w:rsidR="00EE2529" w:rsidRPr="00C81B84" w:rsidRDefault="00AD5E1E" w:rsidP="00C81B84">
            <w:r w:rsidRPr="00C81B84">
              <w:t>8 411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F190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434644" w14:textId="77777777" w:rsidR="00EE2529" w:rsidRPr="00C81B84" w:rsidRDefault="00AD5E1E" w:rsidP="00C81B84">
            <w:r w:rsidRPr="00C81B84">
              <w:t>180</w:t>
            </w:r>
          </w:p>
        </w:tc>
        <w:tc>
          <w:tcPr>
            <w:tcW w:w="1180" w:type="dxa"/>
            <w:tcBorders>
              <w:top w:val="nil"/>
              <w:left w:val="nil"/>
              <w:bottom w:val="nil"/>
              <w:right w:val="nil"/>
            </w:tcBorders>
            <w:tcMar>
              <w:top w:w="128" w:type="dxa"/>
              <w:left w:w="43" w:type="dxa"/>
              <w:bottom w:w="43" w:type="dxa"/>
              <w:right w:w="43" w:type="dxa"/>
            </w:tcMar>
            <w:vAlign w:val="bottom"/>
          </w:tcPr>
          <w:p w14:paraId="27EB7EC3" w14:textId="77777777" w:rsidR="00EE2529" w:rsidRPr="00C81B84" w:rsidRDefault="00AD5E1E" w:rsidP="00C81B84">
            <w:r w:rsidRPr="00C81B84">
              <w:t>8 591</w:t>
            </w:r>
          </w:p>
        </w:tc>
      </w:tr>
      <w:tr w:rsidR="00EE2529" w:rsidRPr="00C81B84" w14:paraId="626C5135" w14:textId="77777777">
        <w:trPr>
          <w:trHeight w:val="380"/>
        </w:trPr>
        <w:tc>
          <w:tcPr>
            <w:tcW w:w="580" w:type="dxa"/>
            <w:tcBorders>
              <w:top w:val="nil"/>
              <w:left w:val="nil"/>
              <w:bottom w:val="nil"/>
              <w:right w:val="nil"/>
            </w:tcBorders>
            <w:tcMar>
              <w:top w:w="128" w:type="dxa"/>
              <w:left w:w="43" w:type="dxa"/>
              <w:bottom w:w="43" w:type="dxa"/>
              <w:right w:w="43" w:type="dxa"/>
            </w:tcMar>
          </w:tcPr>
          <w:p w14:paraId="6D3E25EF" w14:textId="77777777" w:rsidR="00EE2529" w:rsidRPr="00C81B84" w:rsidRDefault="00AD5E1E" w:rsidP="00C81B84">
            <w:r w:rsidRPr="00C81B84">
              <w:t>480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422F2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1778E0" w14:textId="77777777" w:rsidR="00EE2529" w:rsidRPr="00C81B84" w:rsidRDefault="00AD5E1E" w:rsidP="00C81B84">
            <w:r w:rsidRPr="00C81B84">
              <w:t>Svalbardbudsjettet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8532C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FA74A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5B167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D78E815" w14:textId="77777777" w:rsidR="00EE2529" w:rsidRPr="00C81B84" w:rsidRDefault="00EE2529" w:rsidP="00C81B84"/>
        </w:tc>
      </w:tr>
      <w:tr w:rsidR="00EE2529" w:rsidRPr="00C81B84" w14:paraId="38BBEB85" w14:textId="77777777">
        <w:trPr>
          <w:trHeight w:val="380"/>
        </w:trPr>
        <w:tc>
          <w:tcPr>
            <w:tcW w:w="580" w:type="dxa"/>
            <w:tcBorders>
              <w:top w:val="nil"/>
              <w:left w:val="nil"/>
              <w:bottom w:val="nil"/>
              <w:right w:val="nil"/>
            </w:tcBorders>
            <w:tcMar>
              <w:top w:w="128" w:type="dxa"/>
              <w:left w:w="43" w:type="dxa"/>
              <w:bottom w:w="43" w:type="dxa"/>
              <w:right w:w="43" w:type="dxa"/>
            </w:tcMar>
          </w:tcPr>
          <w:p w14:paraId="7074477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E607E1"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C91B62"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2C2D81" w14:textId="77777777" w:rsidR="00EE2529" w:rsidRPr="00C81B84" w:rsidRDefault="00AD5E1E" w:rsidP="00C81B84">
            <w:r w:rsidRPr="00C81B84">
              <w:t>376 407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DAA2D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56740" w14:textId="77777777" w:rsidR="00EE2529" w:rsidRPr="00C81B84" w:rsidRDefault="00AD5E1E" w:rsidP="00C81B84">
            <w:r w:rsidRPr="00C81B84">
              <w:t>16 594</w:t>
            </w:r>
          </w:p>
        </w:tc>
        <w:tc>
          <w:tcPr>
            <w:tcW w:w="1180" w:type="dxa"/>
            <w:tcBorders>
              <w:top w:val="nil"/>
              <w:left w:val="nil"/>
              <w:bottom w:val="nil"/>
              <w:right w:val="nil"/>
            </w:tcBorders>
            <w:tcMar>
              <w:top w:w="128" w:type="dxa"/>
              <w:left w:w="43" w:type="dxa"/>
              <w:bottom w:w="43" w:type="dxa"/>
              <w:right w:w="43" w:type="dxa"/>
            </w:tcMar>
            <w:vAlign w:val="bottom"/>
          </w:tcPr>
          <w:p w14:paraId="6F76B99F" w14:textId="77777777" w:rsidR="00EE2529" w:rsidRPr="00C81B84" w:rsidRDefault="00AD5E1E" w:rsidP="00C81B84">
            <w:r w:rsidRPr="00C81B84">
              <w:t>393 001</w:t>
            </w:r>
          </w:p>
        </w:tc>
      </w:tr>
      <w:tr w:rsidR="00EE2529" w:rsidRPr="00C81B84" w14:paraId="00DF3A70" w14:textId="77777777">
        <w:trPr>
          <w:trHeight w:val="380"/>
        </w:trPr>
        <w:tc>
          <w:tcPr>
            <w:tcW w:w="580" w:type="dxa"/>
            <w:tcBorders>
              <w:top w:val="nil"/>
              <w:left w:val="nil"/>
              <w:bottom w:val="nil"/>
              <w:right w:val="nil"/>
            </w:tcBorders>
            <w:tcMar>
              <w:top w:w="128" w:type="dxa"/>
              <w:left w:w="43" w:type="dxa"/>
              <w:bottom w:w="43" w:type="dxa"/>
              <w:right w:w="43" w:type="dxa"/>
            </w:tcMar>
          </w:tcPr>
          <w:p w14:paraId="1C471061" w14:textId="77777777" w:rsidR="00EE2529" w:rsidRPr="00C81B84" w:rsidRDefault="00AD5E1E" w:rsidP="00C81B84">
            <w:r w:rsidRPr="00C81B84">
              <w:t>481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4C228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D51485" w14:textId="77777777" w:rsidR="00EE2529" w:rsidRPr="00C81B84" w:rsidRDefault="00AD5E1E" w:rsidP="00C81B84">
            <w:r w:rsidRPr="00C81B84">
              <w:t>Samfunnet Jan Mayen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8101D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2F7E0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038B5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1067C66" w14:textId="77777777" w:rsidR="00EE2529" w:rsidRPr="00C81B84" w:rsidRDefault="00EE2529" w:rsidP="00C81B84"/>
        </w:tc>
      </w:tr>
      <w:tr w:rsidR="00EE2529" w:rsidRPr="00C81B84" w14:paraId="2CA5A081" w14:textId="77777777">
        <w:trPr>
          <w:trHeight w:val="380"/>
        </w:trPr>
        <w:tc>
          <w:tcPr>
            <w:tcW w:w="580" w:type="dxa"/>
            <w:tcBorders>
              <w:top w:val="nil"/>
              <w:left w:val="nil"/>
              <w:bottom w:val="nil"/>
              <w:right w:val="nil"/>
            </w:tcBorders>
            <w:tcMar>
              <w:top w:w="128" w:type="dxa"/>
              <w:left w:w="43" w:type="dxa"/>
              <w:bottom w:w="43" w:type="dxa"/>
              <w:right w:w="43" w:type="dxa"/>
            </w:tcMar>
          </w:tcPr>
          <w:p w14:paraId="0ED184F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E622D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D358C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0285A0" w14:textId="77777777" w:rsidR="00EE2529" w:rsidRPr="00C81B84" w:rsidRDefault="00AD5E1E" w:rsidP="00C81B84">
            <w:r w:rsidRPr="00C81B84">
              <w:t>58 120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CD48D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6F5B7C" w14:textId="77777777" w:rsidR="00EE2529" w:rsidRPr="00C81B84" w:rsidRDefault="00AD5E1E" w:rsidP="00C81B84">
            <w:r w:rsidRPr="00C81B84">
              <w:t>990</w:t>
            </w:r>
          </w:p>
        </w:tc>
        <w:tc>
          <w:tcPr>
            <w:tcW w:w="1180" w:type="dxa"/>
            <w:tcBorders>
              <w:top w:val="nil"/>
              <w:left w:val="nil"/>
              <w:bottom w:val="nil"/>
              <w:right w:val="nil"/>
            </w:tcBorders>
            <w:tcMar>
              <w:top w:w="128" w:type="dxa"/>
              <w:left w:w="43" w:type="dxa"/>
              <w:bottom w:w="43" w:type="dxa"/>
              <w:right w:w="43" w:type="dxa"/>
            </w:tcMar>
            <w:vAlign w:val="bottom"/>
          </w:tcPr>
          <w:p w14:paraId="0C156A8F" w14:textId="77777777" w:rsidR="00EE2529" w:rsidRPr="00C81B84" w:rsidRDefault="00AD5E1E" w:rsidP="00C81B84">
            <w:r w:rsidRPr="00C81B84">
              <w:t>59 110</w:t>
            </w:r>
          </w:p>
        </w:tc>
      </w:tr>
      <w:tr w:rsidR="00EE2529" w:rsidRPr="00C81B84" w14:paraId="1BC5A96F" w14:textId="77777777">
        <w:trPr>
          <w:trHeight w:val="380"/>
        </w:trPr>
        <w:tc>
          <w:tcPr>
            <w:tcW w:w="580" w:type="dxa"/>
            <w:tcBorders>
              <w:top w:val="nil"/>
              <w:left w:val="nil"/>
              <w:bottom w:val="nil"/>
              <w:right w:val="nil"/>
            </w:tcBorders>
            <w:tcMar>
              <w:top w:w="128" w:type="dxa"/>
              <w:left w:w="43" w:type="dxa"/>
              <w:bottom w:w="43" w:type="dxa"/>
              <w:right w:w="43" w:type="dxa"/>
            </w:tcMar>
          </w:tcPr>
          <w:p w14:paraId="690B4350"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2234B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4D5CD2" w14:textId="77777777" w:rsidR="00EE2529" w:rsidRPr="00C81B84" w:rsidRDefault="00AD5E1E" w:rsidP="00C81B84">
            <w:r w:rsidRPr="00C81B84">
              <w:t>Utlendingsdirektoratet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EEC66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3CFB8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8991A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EA49A70" w14:textId="77777777" w:rsidR="00EE2529" w:rsidRPr="00C81B84" w:rsidRDefault="00EE2529" w:rsidP="00C81B84"/>
        </w:tc>
      </w:tr>
      <w:tr w:rsidR="00EE2529" w:rsidRPr="00C81B84" w14:paraId="25845323" w14:textId="77777777">
        <w:trPr>
          <w:trHeight w:val="380"/>
        </w:trPr>
        <w:tc>
          <w:tcPr>
            <w:tcW w:w="580" w:type="dxa"/>
            <w:tcBorders>
              <w:top w:val="nil"/>
              <w:left w:val="nil"/>
              <w:bottom w:val="nil"/>
              <w:right w:val="nil"/>
            </w:tcBorders>
            <w:tcMar>
              <w:top w:w="128" w:type="dxa"/>
              <w:left w:w="43" w:type="dxa"/>
              <w:bottom w:w="43" w:type="dxa"/>
              <w:right w:w="43" w:type="dxa"/>
            </w:tcMar>
          </w:tcPr>
          <w:p w14:paraId="0901CCA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143D5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8302D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0F99DE" w14:textId="77777777" w:rsidR="00EE2529" w:rsidRPr="00C81B84" w:rsidRDefault="00AD5E1E" w:rsidP="00C81B84">
            <w:r w:rsidRPr="00C81B84">
              <w:t>1 200 086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8E84E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8CA486" w14:textId="77777777" w:rsidR="00EE2529" w:rsidRPr="00C81B84" w:rsidRDefault="00AD5E1E" w:rsidP="00C81B84">
            <w:r w:rsidRPr="00C81B84">
              <w:t>24 554</w:t>
            </w:r>
          </w:p>
        </w:tc>
        <w:tc>
          <w:tcPr>
            <w:tcW w:w="1180" w:type="dxa"/>
            <w:tcBorders>
              <w:top w:val="nil"/>
              <w:left w:val="nil"/>
              <w:bottom w:val="nil"/>
              <w:right w:val="nil"/>
            </w:tcBorders>
            <w:tcMar>
              <w:top w:w="128" w:type="dxa"/>
              <w:left w:w="43" w:type="dxa"/>
              <w:bottom w:w="43" w:type="dxa"/>
              <w:right w:w="43" w:type="dxa"/>
            </w:tcMar>
            <w:vAlign w:val="bottom"/>
          </w:tcPr>
          <w:p w14:paraId="4A90867D" w14:textId="77777777" w:rsidR="00EE2529" w:rsidRPr="00C81B84" w:rsidRDefault="00AD5E1E" w:rsidP="00C81B84">
            <w:r w:rsidRPr="00C81B84">
              <w:t>1 224 640</w:t>
            </w:r>
          </w:p>
        </w:tc>
      </w:tr>
      <w:tr w:rsidR="00EE2529" w:rsidRPr="00C81B84" w14:paraId="49B23098" w14:textId="77777777">
        <w:trPr>
          <w:trHeight w:val="380"/>
        </w:trPr>
        <w:tc>
          <w:tcPr>
            <w:tcW w:w="580" w:type="dxa"/>
            <w:tcBorders>
              <w:top w:val="nil"/>
              <w:left w:val="nil"/>
              <w:bottom w:val="nil"/>
              <w:right w:val="nil"/>
            </w:tcBorders>
            <w:tcMar>
              <w:top w:w="128" w:type="dxa"/>
              <w:left w:w="43" w:type="dxa"/>
              <w:bottom w:w="43" w:type="dxa"/>
              <w:right w:w="43" w:type="dxa"/>
            </w:tcMar>
          </w:tcPr>
          <w:p w14:paraId="6076248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634AF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3EF6D7" w14:textId="77777777" w:rsidR="00EE2529" w:rsidRPr="00C81B84" w:rsidRDefault="00AD5E1E" w:rsidP="00C81B84">
            <w:r w:rsidRPr="00C81B84">
              <w:t xml:space="preserve">Spesielle driftsutgifter, asylmottak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90502C" w14:textId="77777777" w:rsidR="00EE2529" w:rsidRPr="00C81B84" w:rsidRDefault="00AD5E1E" w:rsidP="00C81B84">
            <w:r w:rsidRPr="00C81B84">
              <w:t>1 253 819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609F6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D0BA64" w14:textId="77777777" w:rsidR="00EE2529" w:rsidRPr="00C81B84" w:rsidRDefault="00AD5E1E" w:rsidP="00C81B84">
            <w:r w:rsidRPr="00C81B84">
              <w:t>2 077 867</w:t>
            </w:r>
          </w:p>
        </w:tc>
        <w:tc>
          <w:tcPr>
            <w:tcW w:w="1180" w:type="dxa"/>
            <w:tcBorders>
              <w:top w:val="nil"/>
              <w:left w:val="nil"/>
              <w:bottom w:val="nil"/>
              <w:right w:val="nil"/>
            </w:tcBorders>
            <w:tcMar>
              <w:top w:w="128" w:type="dxa"/>
              <w:left w:w="43" w:type="dxa"/>
              <w:bottom w:w="43" w:type="dxa"/>
              <w:right w:w="43" w:type="dxa"/>
            </w:tcMar>
            <w:vAlign w:val="bottom"/>
          </w:tcPr>
          <w:p w14:paraId="478B6518" w14:textId="77777777" w:rsidR="00EE2529" w:rsidRPr="00C81B84" w:rsidRDefault="00AD5E1E" w:rsidP="00C81B84">
            <w:r w:rsidRPr="00C81B84">
              <w:t>3 331 686</w:t>
            </w:r>
          </w:p>
        </w:tc>
      </w:tr>
      <w:tr w:rsidR="00EE2529" w:rsidRPr="00C81B84" w14:paraId="5F30A8EB" w14:textId="77777777">
        <w:trPr>
          <w:trHeight w:val="380"/>
        </w:trPr>
        <w:tc>
          <w:tcPr>
            <w:tcW w:w="580" w:type="dxa"/>
            <w:tcBorders>
              <w:top w:val="nil"/>
              <w:left w:val="nil"/>
              <w:bottom w:val="nil"/>
              <w:right w:val="nil"/>
            </w:tcBorders>
            <w:tcMar>
              <w:top w:w="128" w:type="dxa"/>
              <w:left w:w="43" w:type="dxa"/>
              <w:bottom w:w="43" w:type="dxa"/>
              <w:right w:w="43" w:type="dxa"/>
            </w:tcMar>
          </w:tcPr>
          <w:p w14:paraId="53FF201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800420"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2B28AD" w14:textId="77777777" w:rsidR="00EE2529" w:rsidRPr="00C81B84" w:rsidRDefault="00AD5E1E" w:rsidP="00C81B84">
            <w:r w:rsidRPr="00C81B84">
              <w:t xml:space="preserve">Spesielle driftsutgifter, tolk og oversettelse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C441CD" w14:textId="77777777" w:rsidR="00EE2529" w:rsidRPr="00C81B84" w:rsidRDefault="00AD5E1E" w:rsidP="00C81B84">
            <w:r w:rsidRPr="00C81B84">
              <w:t>21 862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D1DD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0F1FDF" w14:textId="77777777" w:rsidR="00EE2529" w:rsidRPr="00C81B84" w:rsidRDefault="00AD5E1E" w:rsidP="00C81B84">
            <w:r w:rsidRPr="00C81B84">
              <w:t>7 195</w:t>
            </w:r>
          </w:p>
        </w:tc>
        <w:tc>
          <w:tcPr>
            <w:tcW w:w="1180" w:type="dxa"/>
            <w:tcBorders>
              <w:top w:val="nil"/>
              <w:left w:val="nil"/>
              <w:bottom w:val="nil"/>
              <w:right w:val="nil"/>
            </w:tcBorders>
            <w:tcMar>
              <w:top w:w="128" w:type="dxa"/>
              <w:left w:w="43" w:type="dxa"/>
              <w:bottom w:w="43" w:type="dxa"/>
              <w:right w:w="43" w:type="dxa"/>
            </w:tcMar>
            <w:vAlign w:val="bottom"/>
          </w:tcPr>
          <w:p w14:paraId="1846622A" w14:textId="77777777" w:rsidR="00EE2529" w:rsidRPr="00C81B84" w:rsidRDefault="00AD5E1E" w:rsidP="00C81B84">
            <w:r w:rsidRPr="00C81B84">
              <w:t>29 057</w:t>
            </w:r>
          </w:p>
        </w:tc>
      </w:tr>
      <w:tr w:rsidR="00EE2529" w:rsidRPr="00C81B84" w14:paraId="383756FE" w14:textId="77777777">
        <w:trPr>
          <w:trHeight w:val="640"/>
        </w:trPr>
        <w:tc>
          <w:tcPr>
            <w:tcW w:w="580" w:type="dxa"/>
            <w:tcBorders>
              <w:top w:val="nil"/>
              <w:left w:val="nil"/>
              <w:bottom w:val="nil"/>
              <w:right w:val="nil"/>
            </w:tcBorders>
            <w:tcMar>
              <w:top w:w="128" w:type="dxa"/>
              <w:left w:w="43" w:type="dxa"/>
              <w:bottom w:w="43" w:type="dxa"/>
              <w:right w:w="43" w:type="dxa"/>
            </w:tcMar>
          </w:tcPr>
          <w:p w14:paraId="68CD1A0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6C9CDE"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CAC312" w14:textId="77777777" w:rsidR="00EE2529" w:rsidRPr="00C81B84" w:rsidRDefault="00AD5E1E" w:rsidP="00C81B84">
            <w:r w:rsidRPr="00C81B84">
              <w:t xml:space="preserve">Spesielle driftsutgifter, kunnskapsutvikling,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AA5BE3" w14:textId="77777777" w:rsidR="00EE2529" w:rsidRPr="00C81B84" w:rsidRDefault="00AD5E1E" w:rsidP="00C81B84">
            <w:r w:rsidRPr="00C81B84">
              <w:t>6 671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3DED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D8D3F7" w14:textId="77777777" w:rsidR="00EE2529" w:rsidRPr="00C81B84" w:rsidRDefault="00AD5E1E" w:rsidP="00C81B84">
            <w:r w:rsidRPr="00C81B84">
              <w:t>142</w:t>
            </w:r>
          </w:p>
        </w:tc>
        <w:tc>
          <w:tcPr>
            <w:tcW w:w="1180" w:type="dxa"/>
            <w:tcBorders>
              <w:top w:val="nil"/>
              <w:left w:val="nil"/>
              <w:bottom w:val="nil"/>
              <w:right w:val="nil"/>
            </w:tcBorders>
            <w:tcMar>
              <w:top w:w="128" w:type="dxa"/>
              <w:left w:w="43" w:type="dxa"/>
              <w:bottom w:w="43" w:type="dxa"/>
              <w:right w:w="43" w:type="dxa"/>
            </w:tcMar>
            <w:vAlign w:val="bottom"/>
          </w:tcPr>
          <w:p w14:paraId="7748A037" w14:textId="77777777" w:rsidR="00EE2529" w:rsidRPr="00C81B84" w:rsidRDefault="00AD5E1E" w:rsidP="00C81B84">
            <w:r w:rsidRPr="00C81B84">
              <w:t>6 813</w:t>
            </w:r>
          </w:p>
        </w:tc>
      </w:tr>
      <w:tr w:rsidR="00EE2529" w:rsidRPr="00C81B84" w14:paraId="17E52851" w14:textId="77777777">
        <w:trPr>
          <w:trHeight w:val="640"/>
        </w:trPr>
        <w:tc>
          <w:tcPr>
            <w:tcW w:w="580" w:type="dxa"/>
            <w:tcBorders>
              <w:top w:val="nil"/>
              <w:left w:val="nil"/>
              <w:bottom w:val="nil"/>
              <w:right w:val="nil"/>
            </w:tcBorders>
            <w:tcMar>
              <w:top w:w="128" w:type="dxa"/>
              <w:left w:w="43" w:type="dxa"/>
              <w:bottom w:w="43" w:type="dxa"/>
              <w:right w:w="43" w:type="dxa"/>
            </w:tcMar>
          </w:tcPr>
          <w:p w14:paraId="3E110F3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825D25"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3C20F2"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C8A8DA" w14:textId="77777777" w:rsidR="00EE2529" w:rsidRPr="00C81B84" w:rsidRDefault="00AD5E1E" w:rsidP="00C81B84">
            <w:r w:rsidRPr="00C81B84">
              <w:t>37 783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026AD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CA9EEA" w14:textId="77777777" w:rsidR="00EE2529" w:rsidRPr="00C81B84" w:rsidRDefault="00AD5E1E" w:rsidP="00C81B84">
            <w:r w:rsidRPr="00C81B84">
              <w:t>1 296</w:t>
            </w:r>
          </w:p>
        </w:tc>
        <w:tc>
          <w:tcPr>
            <w:tcW w:w="1180" w:type="dxa"/>
            <w:tcBorders>
              <w:top w:val="nil"/>
              <w:left w:val="nil"/>
              <w:bottom w:val="nil"/>
              <w:right w:val="nil"/>
            </w:tcBorders>
            <w:tcMar>
              <w:top w:w="128" w:type="dxa"/>
              <w:left w:w="43" w:type="dxa"/>
              <w:bottom w:w="43" w:type="dxa"/>
              <w:right w:w="43" w:type="dxa"/>
            </w:tcMar>
            <w:vAlign w:val="bottom"/>
          </w:tcPr>
          <w:p w14:paraId="003F4FCD" w14:textId="77777777" w:rsidR="00EE2529" w:rsidRPr="00C81B84" w:rsidRDefault="00AD5E1E" w:rsidP="00C81B84">
            <w:r w:rsidRPr="00C81B84">
              <w:t>39 079</w:t>
            </w:r>
          </w:p>
        </w:tc>
      </w:tr>
      <w:tr w:rsidR="00EE2529" w:rsidRPr="00C81B84" w14:paraId="6C3DA50E" w14:textId="77777777">
        <w:trPr>
          <w:trHeight w:val="640"/>
        </w:trPr>
        <w:tc>
          <w:tcPr>
            <w:tcW w:w="580" w:type="dxa"/>
            <w:tcBorders>
              <w:top w:val="nil"/>
              <w:left w:val="nil"/>
              <w:bottom w:val="nil"/>
              <w:right w:val="nil"/>
            </w:tcBorders>
            <w:tcMar>
              <w:top w:w="128" w:type="dxa"/>
              <w:left w:w="43" w:type="dxa"/>
              <w:bottom w:w="43" w:type="dxa"/>
              <w:right w:w="43" w:type="dxa"/>
            </w:tcMar>
          </w:tcPr>
          <w:p w14:paraId="4D4871C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42035D" w14:textId="77777777" w:rsidR="00EE2529" w:rsidRPr="00C81B84" w:rsidRDefault="00AD5E1E" w:rsidP="00C81B84">
            <w:r w:rsidRPr="00C81B84">
              <w:t>46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8806E9" w14:textId="77777777" w:rsidR="00EE2529" w:rsidRPr="00C81B84" w:rsidRDefault="00AD5E1E" w:rsidP="00C81B84">
            <w:r w:rsidRPr="00C81B84">
              <w:t xml:space="preserve">Investeringer i Schengen IKT-systemer,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7E09DC" w14:textId="77777777" w:rsidR="00EE2529" w:rsidRPr="00C81B84" w:rsidRDefault="00AD5E1E" w:rsidP="00C81B84">
            <w:r w:rsidRPr="00C81B84">
              <w:t>73 235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4D28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28A1F" w14:textId="77777777" w:rsidR="00EE2529" w:rsidRPr="00C81B84" w:rsidRDefault="00AD5E1E" w:rsidP="00C81B84">
            <w:r w:rsidRPr="00C81B84">
              <w:t>2 513</w:t>
            </w:r>
          </w:p>
        </w:tc>
        <w:tc>
          <w:tcPr>
            <w:tcW w:w="1180" w:type="dxa"/>
            <w:tcBorders>
              <w:top w:val="nil"/>
              <w:left w:val="nil"/>
              <w:bottom w:val="nil"/>
              <w:right w:val="nil"/>
            </w:tcBorders>
            <w:tcMar>
              <w:top w:w="128" w:type="dxa"/>
              <w:left w:w="43" w:type="dxa"/>
              <w:bottom w:w="43" w:type="dxa"/>
              <w:right w:w="43" w:type="dxa"/>
            </w:tcMar>
            <w:vAlign w:val="bottom"/>
          </w:tcPr>
          <w:p w14:paraId="52499749" w14:textId="77777777" w:rsidR="00EE2529" w:rsidRPr="00C81B84" w:rsidRDefault="00AD5E1E" w:rsidP="00C81B84">
            <w:r w:rsidRPr="00C81B84">
              <w:t>75 748</w:t>
            </w:r>
          </w:p>
        </w:tc>
      </w:tr>
      <w:tr w:rsidR="00EE2529" w:rsidRPr="00C81B84" w14:paraId="3A0A2C46" w14:textId="77777777">
        <w:trPr>
          <w:trHeight w:val="640"/>
        </w:trPr>
        <w:tc>
          <w:tcPr>
            <w:tcW w:w="580" w:type="dxa"/>
            <w:tcBorders>
              <w:top w:val="nil"/>
              <w:left w:val="nil"/>
              <w:bottom w:val="nil"/>
              <w:right w:val="nil"/>
            </w:tcBorders>
            <w:tcMar>
              <w:top w:w="128" w:type="dxa"/>
              <w:left w:w="43" w:type="dxa"/>
              <w:bottom w:w="43" w:type="dxa"/>
              <w:right w:w="43" w:type="dxa"/>
            </w:tcMar>
          </w:tcPr>
          <w:p w14:paraId="13F20C9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DAA6B2"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39D554" w14:textId="77777777" w:rsidR="00EE2529" w:rsidRPr="00C81B84" w:rsidRDefault="00AD5E1E" w:rsidP="00C81B84">
            <w:r w:rsidRPr="00C81B84">
              <w:t xml:space="preserve">Tilskudd til vertskommuner for asylmottak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B9C91E" w14:textId="77777777" w:rsidR="00EE2529" w:rsidRPr="00C81B84" w:rsidRDefault="00AD5E1E" w:rsidP="00C81B84">
            <w:r w:rsidRPr="00C81B84">
              <w:t>464 246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652F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ED9C5A" w14:textId="77777777" w:rsidR="00EE2529" w:rsidRPr="00C81B84" w:rsidRDefault="00AD5E1E" w:rsidP="00C81B84">
            <w:r w:rsidRPr="00C81B84">
              <w:t>220 205</w:t>
            </w:r>
          </w:p>
        </w:tc>
        <w:tc>
          <w:tcPr>
            <w:tcW w:w="1180" w:type="dxa"/>
            <w:tcBorders>
              <w:top w:val="nil"/>
              <w:left w:val="nil"/>
              <w:bottom w:val="nil"/>
              <w:right w:val="nil"/>
            </w:tcBorders>
            <w:tcMar>
              <w:top w:w="128" w:type="dxa"/>
              <w:left w:w="43" w:type="dxa"/>
              <w:bottom w:w="43" w:type="dxa"/>
              <w:right w:w="43" w:type="dxa"/>
            </w:tcMar>
            <w:vAlign w:val="bottom"/>
          </w:tcPr>
          <w:p w14:paraId="0F93F427" w14:textId="77777777" w:rsidR="00EE2529" w:rsidRPr="00C81B84" w:rsidRDefault="00AD5E1E" w:rsidP="00C81B84">
            <w:r w:rsidRPr="00C81B84">
              <w:t>684 451</w:t>
            </w:r>
          </w:p>
        </w:tc>
      </w:tr>
      <w:tr w:rsidR="00EE2529" w:rsidRPr="00C81B84" w14:paraId="49AE8E4B" w14:textId="77777777">
        <w:trPr>
          <w:trHeight w:val="380"/>
        </w:trPr>
        <w:tc>
          <w:tcPr>
            <w:tcW w:w="580" w:type="dxa"/>
            <w:tcBorders>
              <w:top w:val="nil"/>
              <w:left w:val="nil"/>
              <w:bottom w:val="nil"/>
              <w:right w:val="nil"/>
            </w:tcBorders>
            <w:tcMar>
              <w:top w:w="128" w:type="dxa"/>
              <w:left w:w="43" w:type="dxa"/>
              <w:bottom w:w="43" w:type="dxa"/>
              <w:right w:w="43" w:type="dxa"/>
            </w:tcMar>
          </w:tcPr>
          <w:p w14:paraId="3351446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BB2958"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2DF8B2" w14:textId="77777777" w:rsidR="00EE2529" w:rsidRPr="00C81B84" w:rsidRDefault="00AD5E1E" w:rsidP="00C81B84">
            <w:r w:rsidRPr="00C81B84">
              <w:t xml:space="preserve">Stønader til beboere i asylmottak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AABBCD" w14:textId="77777777" w:rsidR="00EE2529" w:rsidRPr="00C81B84" w:rsidRDefault="00AD5E1E" w:rsidP="00C81B84">
            <w:r w:rsidRPr="00C81B84">
              <w:t>205 810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F379F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9AF869" w14:textId="77777777" w:rsidR="00EE2529" w:rsidRPr="00C81B84" w:rsidRDefault="00AD5E1E" w:rsidP="00C81B84">
            <w:r w:rsidRPr="00C81B84">
              <w:t>488 380</w:t>
            </w:r>
          </w:p>
        </w:tc>
        <w:tc>
          <w:tcPr>
            <w:tcW w:w="1180" w:type="dxa"/>
            <w:tcBorders>
              <w:top w:val="nil"/>
              <w:left w:val="nil"/>
              <w:bottom w:val="nil"/>
              <w:right w:val="nil"/>
            </w:tcBorders>
            <w:tcMar>
              <w:top w:w="128" w:type="dxa"/>
              <w:left w:w="43" w:type="dxa"/>
              <w:bottom w:w="43" w:type="dxa"/>
              <w:right w:w="43" w:type="dxa"/>
            </w:tcMar>
            <w:vAlign w:val="bottom"/>
          </w:tcPr>
          <w:p w14:paraId="4F389B67" w14:textId="77777777" w:rsidR="00EE2529" w:rsidRPr="00C81B84" w:rsidRDefault="00AD5E1E" w:rsidP="00C81B84">
            <w:r w:rsidRPr="00C81B84">
              <w:t>694 190</w:t>
            </w:r>
          </w:p>
        </w:tc>
      </w:tr>
      <w:tr w:rsidR="00EE2529" w:rsidRPr="00C81B84" w14:paraId="48481CA8" w14:textId="77777777">
        <w:trPr>
          <w:trHeight w:val="640"/>
        </w:trPr>
        <w:tc>
          <w:tcPr>
            <w:tcW w:w="580" w:type="dxa"/>
            <w:tcBorders>
              <w:top w:val="nil"/>
              <w:left w:val="nil"/>
              <w:bottom w:val="nil"/>
              <w:right w:val="nil"/>
            </w:tcBorders>
            <w:tcMar>
              <w:top w:w="128" w:type="dxa"/>
              <w:left w:w="43" w:type="dxa"/>
              <w:bottom w:w="43" w:type="dxa"/>
              <w:right w:w="43" w:type="dxa"/>
            </w:tcMar>
          </w:tcPr>
          <w:p w14:paraId="48959E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FBCF3D"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4A19ED" w14:textId="77777777" w:rsidR="00EE2529" w:rsidRPr="00C81B84" w:rsidRDefault="00AD5E1E" w:rsidP="00C81B84">
            <w:r w:rsidRPr="00C81B84">
              <w:t xml:space="preserve">Tilskudd til aktivitetstilbud for barn i asylmottak, og veiledning for au pairer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D14680" w14:textId="77777777" w:rsidR="00EE2529" w:rsidRPr="00C81B84" w:rsidRDefault="00AD5E1E" w:rsidP="00C81B84">
            <w:r w:rsidRPr="00C81B84">
              <w:t>8 947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A9F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17B238" w14:textId="77777777" w:rsidR="00EE2529" w:rsidRPr="00C81B84" w:rsidRDefault="00AD5E1E" w:rsidP="00C81B84">
            <w:r w:rsidRPr="00C81B84">
              <w:t>4 331</w:t>
            </w:r>
          </w:p>
        </w:tc>
        <w:tc>
          <w:tcPr>
            <w:tcW w:w="1180" w:type="dxa"/>
            <w:tcBorders>
              <w:top w:val="nil"/>
              <w:left w:val="nil"/>
              <w:bottom w:val="nil"/>
              <w:right w:val="nil"/>
            </w:tcBorders>
            <w:tcMar>
              <w:top w:w="128" w:type="dxa"/>
              <w:left w:w="43" w:type="dxa"/>
              <w:bottom w:w="43" w:type="dxa"/>
              <w:right w:w="43" w:type="dxa"/>
            </w:tcMar>
            <w:vAlign w:val="bottom"/>
          </w:tcPr>
          <w:p w14:paraId="7A1D11FD" w14:textId="77777777" w:rsidR="00EE2529" w:rsidRPr="00C81B84" w:rsidRDefault="00AD5E1E" w:rsidP="00C81B84">
            <w:r w:rsidRPr="00C81B84">
              <w:t>13 278</w:t>
            </w:r>
          </w:p>
        </w:tc>
      </w:tr>
      <w:tr w:rsidR="00EE2529" w:rsidRPr="00C81B84" w14:paraId="1F81B6FF" w14:textId="77777777">
        <w:trPr>
          <w:trHeight w:val="640"/>
        </w:trPr>
        <w:tc>
          <w:tcPr>
            <w:tcW w:w="580" w:type="dxa"/>
            <w:tcBorders>
              <w:top w:val="nil"/>
              <w:left w:val="nil"/>
              <w:bottom w:val="nil"/>
              <w:right w:val="nil"/>
            </w:tcBorders>
            <w:tcMar>
              <w:top w:w="128" w:type="dxa"/>
              <w:left w:w="43" w:type="dxa"/>
              <w:bottom w:w="43" w:type="dxa"/>
              <w:right w:w="43" w:type="dxa"/>
            </w:tcMar>
          </w:tcPr>
          <w:p w14:paraId="11803BB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7F976B"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CE0F00F" w14:textId="77777777" w:rsidR="00EE2529" w:rsidRPr="00C81B84" w:rsidRDefault="00AD5E1E" w:rsidP="00C81B84">
            <w:r w:rsidRPr="00C81B84">
              <w:t xml:space="preserve">Assistert retur og reintegrering i hjemlandet,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6669F5" w14:textId="77777777" w:rsidR="00EE2529" w:rsidRPr="00C81B84" w:rsidRDefault="00AD5E1E" w:rsidP="00C81B84">
            <w:r w:rsidRPr="00C81B84">
              <w:t>25 316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FBB5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62124E" w14:textId="77777777" w:rsidR="00EE2529" w:rsidRPr="00C81B84" w:rsidRDefault="00AD5E1E" w:rsidP="00C81B84">
            <w:r w:rsidRPr="00C81B84">
              <w:t>7 769</w:t>
            </w:r>
          </w:p>
        </w:tc>
        <w:tc>
          <w:tcPr>
            <w:tcW w:w="1180" w:type="dxa"/>
            <w:tcBorders>
              <w:top w:val="nil"/>
              <w:left w:val="nil"/>
              <w:bottom w:val="nil"/>
              <w:right w:val="nil"/>
            </w:tcBorders>
            <w:tcMar>
              <w:top w:w="128" w:type="dxa"/>
              <w:left w:w="43" w:type="dxa"/>
              <w:bottom w:w="43" w:type="dxa"/>
              <w:right w:w="43" w:type="dxa"/>
            </w:tcMar>
            <w:vAlign w:val="bottom"/>
          </w:tcPr>
          <w:p w14:paraId="6B651273" w14:textId="77777777" w:rsidR="00EE2529" w:rsidRPr="00C81B84" w:rsidRDefault="00AD5E1E" w:rsidP="00C81B84">
            <w:r w:rsidRPr="00C81B84">
              <w:t>33 085</w:t>
            </w:r>
          </w:p>
        </w:tc>
      </w:tr>
      <w:tr w:rsidR="00EE2529" w:rsidRPr="00C81B84" w14:paraId="397334A3" w14:textId="77777777">
        <w:trPr>
          <w:trHeight w:val="640"/>
        </w:trPr>
        <w:tc>
          <w:tcPr>
            <w:tcW w:w="580" w:type="dxa"/>
            <w:tcBorders>
              <w:top w:val="nil"/>
              <w:left w:val="nil"/>
              <w:bottom w:val="nil"/>
              <w:right w:val="nil"/>
            </w:tcBorders>
            <w:tcMar>
              <w:top w:w="128" w:type="dxa"/>
              <w:left w:w="43" w:type="dxa"/>
              <w:bottom w:w="43" w:type="dxa"/>
              <w:right w:w="43" w:type="dxa"/>
            </w:tcMar>
          </w:tcPr>
          <w:p w14:paraId="4E5619C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2873AF"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EAF2D8" w14:textId="77777777" w:rsidR="00EE2529" w:rsidRPr="00C81B84" w:rsidRDefault="00AD5E1E" w:rsidP="00C81B84">
            <w:r w:rsidRPr="00C81B84">
              <w:t xml:space="preserve">Beskyttelse til flyktninger utenfor Norge mv., støttetiltak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72FC05" w14:textId="77777777" w:rsidR="00EE2529" w:rsidRPr="00C81B84" w:rsidRDefault="00AD5E1E" w:rsidP="00C81B84">
            <w:r w:rsidRPr="00C81B84">
              <w:t>19 903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B24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F271C6" w14:textId="77777777" w:rsidR="00EE2529" w:rsidRPr="00C81B84" w:rsidRDefault="00AD5E1E" w:rsidP="00C81B84">
            <w:r w:rsidRPr="00C81B84">
              <w:t>425</w:t>
            </w:r>
          </w:p>
        </w:tc>
        <w:tc>
          <w:tcPr>
            <w:tcW w:w="1180" w:type="dxa"/>
            <w:tcBorders>
              <w:top w:val="nil"/>
              <w:left w:val="nil"/>
              <w:bottom w:val="nil"/>
              <w:right w:val="nil"/>
            </w:tcBorders>
            <w:tcMar>
              <w:top w:w="128" w:type="dxa"/>
              <w:left w:w="43" w:type="dxa"/>
              <w:bottom w:w="43" w:type="dxa"/>
              <w:right w:w="43" w:type="dxa"/>
            </w:tcMar>
            <w:vAlign w:val="bottom"/>
          </w:tcPr>
          <w:p w14:paraId="03038789" w14:textId="77777777" w:rsidR="00EE2529" w:rsidRPr="00C81B84" w:rsidRDefault="00AD5E1E" w:rsidP="00C81B84">
            <w:r w:rsidRPr="00C81B84">
              <w:t>20 328</w:t>
            </w:r>
          </w:p>
        </w:tc>
      </w:tr>
      <w:tr w:rsidR="00EE2529" w:rsidRPr="00C81B84" w14:paraId="1C5476D9" w14:textId="77777777">
        <w:trPr>
          <w:trHeight w:val="640"/>
        </w:trPr>
        <w:tc>
          <w:tcPr>
            <w:tcW w:w="580" w:type="dxa"/>
            <w:tcBorders>
              <w:top w:val="nil"/>
              <w:left w:val="nil"/>
              <w:bottom w:val="nil"/>
              <w:right w:val="nil"/>
            </w:tcBorders>
            <w:tcMar>
              <w:top w:w="128" w:type="dxa"/>
              <w:left w:w="43" w:type="dxa"/>
              <w:bottom w:w="43" w:type="dxa"/>
              <w:right w:w="43" w:type="dxa"/>
            </w:tcMar>
          </w:tcPr>
          <w:p w14:paraId="13B72EF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911A08"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A0AB7A" w14:textId="77777777" w:rsidR="00EE2529" w:rsidRPr="00C81B84" w:rsidRDefault="00AD5E1E" w:rsidP="00C81B84">
            <w:r w:rsidRPr="00C81B84">
              <w:t xml:space="preserve">Internasjonale forpliktelser, kontingenter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DF49D9" w14:textId="77777777" w:rsidR="00EE2529" w:rsidRPr="00C81B84" w:rsidRDefault="00AD5E1E" w:rsidP="00C81B84">
            <w:r w:rsidRPr="00C81B84">
              <w:t>56 198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1049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8F663" w14:textId="77777777" w:rsidR="00EE2529" w:rsidRPr="00C81B84" w:rsidRDefault="00AD5E1E" w:rsidP="00C81B84">
            <w:r w:rsidRPr="00C81B84">
              <w:t>1 200</w:t>
            </w:r>
          </w:p>
        </w:tc>
        <w:tc>
          <w:tcPr>
            <w:tcW w:w="1180" w:type="dxa"/>
            <w:tcBorders>
              <w:top w:val="nil"/>
              <w:left w:val="nil"/>
              <w:bottom w:val="nil"/>
              <w:right w:val="nil"/>
            </w:tcBorders>
            <w:tcMar>
              <w:top w:w="128" w:type="dxa"/>
              <w:left w:w="43" w:type="dxa"/>
              <w:bottom w:w="43" w:type="dxa"/>
              <w:right w:w="43" w:type="dxa"/>
            </w:tcMar>
            <w:vAlign w:val="bottom"/>
          </w:tcPr>
          <w:p w14:paraId="44D0E0FF" w14:textId="77777777" w:rsidR="00EE2529" w:rsidRPr="00C81B84" w:rsidRDefault="00AD5E1E" w:rsidP="00C81B84">
            <w:r w:rsidRPr="00C81B84">
              <w:t>57 398</w:t>
            </w:r>
          </w:p>
        </w:tc>
      </w:tr>
      <w:tr w:rsidR="00EE2529" w:rsidRPr="00C81B84" w14:paraId="061B43C8" w14:textId="77777777">
        <w:trPr>
          <w:trHeight w:val="640"/>
        </w:trPr>
        <w:tc>
          <w:tcPr>
            <w:tcW w:w="580" w:type="dxa"/>
            <w:tcBorders>
              <w:top w:val="nil"/>
              <w:left w:val="nil"/>
              <w:bottom w:val="nil"/>
              <w:right w:val="nil"/>
            </w:tcBorders>
            <w:tcMar>
              <w:top w:w="128" w:type="dxa"/>
              <w:left w:w="43" w:type="dxa"/>
              <w:bottom w:w="43" w:type="dxa"/>
              <w:right w:w="43" w:type="dxa"/>
            </w:tcMar>
          </w:tcPr>
          <w:p w14:paraId="6F601EF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92175E"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975F5E" w14:textId="77777777" w:rsidR="00EE2529" w:rsidRPr="00C81B84" w:rsidRDefault="00AD5E1E" w:rsidP="00C81B84">
            <w:r w:rsidRPr="00C81B84">
              <w:t xml:space="preserve">Reiseutgifter for flyktninger til og fra utlandet,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27A68" w14:textId="77777777" w:rsidR="00EE2529" w:rsidRPr="00C81B84" w:rsidRDefault="00AD5E1E" w:rsidP="00C81B84">
            <w:r w:rsidRPr="00C81B84">
              <w:t>30 293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EB8C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5391B2" w14:textId="77777777" w:rsidR="00EE2529" w:rsidRPr="00C81B84" w:rsidRDefault="00AD5E1E" w:rsidP="00C81B84">
            <w:r w:rsidRPr="00C81B84">
              <w:t>2 857</w:t>
            </w:r>
          </w:p>
        </w:tc>
        <w:tc>
          <w:tcPr>
            <w:tcW w:w="1180" w:type="dxa"/>
            <w:tcBorders>
              <w:top w:val="nil"/>
              <w:left w:val="nil"/>
              <w:bottom w:val="nil"/>
              <w:right w:val="nil"/>
            </w:tcBorders>
            <w:tcMar>
              <w:top w:w="128" w:type="dxa"/>
              <w:left w:w="43" w:type="dxa"/>
              <w:bottom w:w="43" w:type="dxa"/>
              <w:right w:w="43" w:type="dxa"/>
            </w:tcMar>
            <w:vAlign w:val="bottom"/>
          </w:tcPr>
          <w:p w14:paraId="7C09269D" w14:textId="77777777" w:rsidR="00EE2529" w:rsidRPr="00C81B84" w:rsidRDefault="00AD5E1E" w:rsidP="00C81B84">
            <w:r w:rsidRPr="00C81B84">
              <w:t>33 150</w:t>
            </w:r>
          </w:p>
        </w:tc>
      </w:tr>
      <w:tr w:rsidR="00EE2529" w:rsidRPr="00C81B84" w14:paraId="43EE0ABD" w14:textId="77777777">
        <w:trPr>
          <w:trHeight w:val="640"/>
        </w:trPr>
        <w:tc>
          <w:tcPr>
            <w:tcW w:w="580" w:type="dxa"/>
            <w:tcBorders>
              <w:top w:val="nil"/>
              <w:left w:val="nil"/>
              <w:bottom w:val="nil"/>
              <w:right w:val="nil"/>
            </w:tcBorders>
            <w:tcMar>
              <w:top w:w="128" w:type="dxa"/>
              <w:left w:w="43" w:type="dxa"/>
              <w:bottom w:w="43" w:type="dxa"/>
              <w:right w:w="43" w:type="dxa"/>
            </w:tcMar>
          </w:tcPr>
          <w:p w14:paraId="5F04151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AAE1FC"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AC6254" w14:textId="77777777" w:rsidR="00EE2529" w:rsidRPr="00C81B84" w:rsidRDefault="00AD5E1E" w:rsidP="00C81B84">
            <w:r w:rsidRPr="00C81B84">
              <w:t xml:space="preserve">Internasjonalt </w:t>
            </w:r>
            <w:proofErr w:type="gramStart"/>
            <w:r w:rsidRPr="00C81B84">
              <w:t xml:space="preserve">migrasjonsarbeid,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450BEE" w14:textId="77777777" w:rsidR="00EE2529" w:rsidRPr="00C81B84" w:rsidRDefault="00AD5E1E" w:rsidP="00C81B84">
            <w:r w:rsidRPr="00C81B84">
              <w:t>26 524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E7740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A8D06" w14:textId="77777777" w:rsidR="00EE2529" w:rsidRPr="00C81B84" w:rsidRDefault="00AD5E1E" w:rsidP="00C81B84">
            <w:r w:rsidRPr="00C81B84">
              <w:t>567</w:t>
            </w:r>
          </w:p>
        </w:tc>
        <w:tc>
          <w:tcPr>
            <w:tcW w:w="1180" w:type="dxa"/>
            <w:tcBorders>
              <w:top w:val="nil"/>
              <w:left w:val="nil"/>
              <w:bottom w:val="nil"/>
              <w:right w:val="nil"/>
            </w:tcBorders>
            <w:tcMar>
              <w:top w:w="128" w:type="dxa"/>
              <w:left w:w="43" w:type="dxa"/>
              <w:bottom w:w="43" w:type="dxa"/>
              <w:right w:w="43" w:type="dxa"/>
            </w:tcMar>
            <w:vAlign w:val="bottom"/>
          </w:tcPr>
          <w:p w14:paraId="51E11BA3" w14:textId="77777777" w:rsidR="00EE2529" w:rsidRPr="00C81B84" w:rsidRDefault="00AD5E1E" w:rsidP="00C81B84">
            <w:r w:rsidRPr="00C81B84">
              <w:t>27 091</w:t>
            </w:r>
          </w:p>
        </w:tc>
      </w:tr>
      <w:tr w:rsidR="00EE2529" w:rsidRPr="00C81B84" w14:paraId="077AA781" w14:textId="77777777">
        <w:trPr>
          <w:trHeight w:val="380"/>
        </w:trPr>
        <w:tc>
          <w:tcPr>
            <w:tcW w:w="580" w:type="dxa"/>
            <w:tcBorders>
              <w:top w:val="nil"/>
              <w:left w:val="nil"/>
              <w:bottom w:val="nil"/>
              <w:right w:val="nil"/>
            </w:tcBorders>
            <w:tcMar>
              <w:top w:w="128" w:type="dxa"/>
              <w:left w:w="43" w:type="dxa"/>
              <w:bottom w:w="43" w:type="dxa"/>
              <w:right w:w="43" w:type="dxa"/>
            </w:tcMar>
          </w:tcPr>
          <w:p w14:paraId="1E1EDC4A" w14:textId="77777777" w:rsidR="00EE2529" w:rsidRPr="00C81B84" w:rsidRDefault="00AD5E1E" w:rsidP="00C81B84">
            <w:r w:rsidRPr="00C81B84">
              <w:t>491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F5BE6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954B42" w14:textId="77777777" w:rsidR="00EE2529" w:rsidRPr="00C81B84" w:rsidRDefault="00AD5E1E" w:rsidP="00C81B84">
            <w:r w:rsidRPr="00C81B84">
              <w:t>Utlendingsnemnda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74E96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2B311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07384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4074F50" w14:textId="77777777" w:rsidR="00EE2529" w:rsidRPr="00C81B84" w:rsidRDefault="00EE2529" w:rsidP="00C81B84"/>
        </w:tc>
      </w:tr>
      <w:tr w:rsidR="00EE2529" w:rsidRPr="00C81B84" w14:paraId="081BF8D9" w14:textId="77777777">
        <w:trPr>
          <w:trHeight w:val="380"/>
        </w:trPr>
        <w:tc>
          <w:tcPr>
            <w:tcW w:w="580" w:type="dxa"/>
            <w:tcBorders>
              <w:top w:val="nil"/>
              <w:left w:val="nil"/>
              <w:bottom w:val="nil"/>
              <w:right w:val="nil"/>
            </w:tcBorders>
            <w:tcMar>
              <w:top w:w="128" w:type="dxa"/>
              <w:left w:w="43" w:type="dxa"/>
              <w:bottom w:w="43" w:type="dxa"/>
              <w:right w:w="43" w:type="dxa"/>
            </w:tcMar>
          </w:tcPr>
          <w:p w14:paraId="0778A18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D8C10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732534" w14:textId="77777777" w:rsidR="00EE2529" w:rsidRPr="00C81B84" w:rsidRDefault="00AD5E1E" w:rsidP="00C81B84">
            <w:r w:rsidRPr="00C81B84">
              <w:t xml:space="preserve">Driftsutgifter,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67240B" w14:textId="77777777" w:rsidR="00EE2529" w:rsidRPr="00C81B84" w:rsidRDefault="00AD5E1E" w:rsidP="00C81B84">
            <w:r w:rsidRPr="00C81B84">
              <w:t>275 292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DE7FE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DDACD1" w14:textId="77777777" w:rsidR="00EE2529" w:rsidRPr="00C81B84" w:rsidRDefault="00AD5E1E" w:rsidP="00C81B84">
            <w:r w:rsidRPr="00C81B84">
              <w:t>3 171</w:t>
            </w:r>
          </w:p>
        </w:tc>
        <w:tc>
          <w:tcPr>
            <w:tcW w:w="1180" w:type="dxa"/>
            <w:tcBorders>
              <w:top w:val="nil"/>
              <w:left w:val="nil"/>
              <w:bottom w:val="nil"/>
              <w:right w:val="nil"/>
            </w:tcBorders>
            <w:tcMar>
              <w:top w:w="128" w:type="dxa"/>
              <w:left w:w="43" w:type="dxa"/>
              <w:bottom w:w="43" w:type="dxa"/>
              <w:right w:w="43" w:type="dxa"/>
            </w:tcMar>
            <w:vAlign w:val="bottom"/>
          </w:tcPr>
          <w:p w14:paraId="0B3B96FC" w14:textId="77777777" w:rsidR="00EE2529" w:rsidRPr="00C81B84" w:rsidRDefault="00AD5E1E" w:rsidP="00C81B84">
            <w:r w:rsidRPr="00C81B84">
              <w:t>278 463</w:t>
            </w:r>
          </w:p>
        </w:tc>
      </w:tr>
      <w:tr w:rsidR="00EE2529" w:rsidRPr="00C81B84" w14:paraId="61F4B4E3"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34265242"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D2E7502" w14:textId="77777777" w:rsidR="00EE2529" w:rsidRPr="00C81B84" w:rsidRDefault="00AD5E1E" w:rsidP="00C81B84">
            <w:r w:rsidRPr="00C81B84">
              <w:t>21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A4BAF0F" w14:textId="77777777" w:rsidR="00EE2529" w:rsidRPr="00C81B84" w:rsidRDefault="00AD5E1E" w:rsidP="00C81B84">
            <w:r w:rsidRPr="00C81B84">
              <w:t xml:space="preserve">Spesielle driftsutgifter, nemndbehandling, </w:t>
            </w:r>
            <w:r w:rsidRPr="00AD5E1E">
              <w:rPr>
                <w:rStyle w:val="kursiv"/>
              </w:rPr>
              <w:t>kan nyttes under post 1</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487AA6B" w14:textId="77777777" w:rsidR="00EE2529" w:rsidRPr="00C81B84" w:rsidRDefault="00AD5E1E" w:rsidP="00C81B84">
            <w:r w:rsidRPr="00C81B84">
              <w:t>7 259</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3A187C9"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6E31DB5" w14:textId="77777777" w:rsidR="00EE2529" w:rsidRPr="00C81B84" w:rsidRDefault="00AD5E1E" w:rsidP="00C81B84">
            <w:r w:rsidRPr="00C81B84">
              <w:t>156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1F793FB" w14:textId="77777777" w:rsidR="00EE2529" w:rsidRPr="00C81B84" w:rsidRDefault="00AD5E1E" w:rsidP="00C81B84">
            <w:r w:rsidRPr="00C81B84">
              <w:t>7 415</w:t>
            </w:r>
          </w:p>
        </w:tc>
      </w:tr>
      <w:tr w:rsidR="00EE2529" w:rsidRPr="00C81B84" w14:paraId="5EBF8208"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3CC44DB" w14:textId="77777777" w:rsidR="00EE2529" w:rsidRPr="00C81B84" w:rsidRDefault="00AD5E1E" w:rsidP="00C81B84">
            <w:r w:rsidRPr="00C81B84">
              <w:t>Sum endringer Justis- og beredskapsdepartementet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E7A379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1B44266"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B641E05" w14:textId="77777777" w:rsidR="00EE2529" w:rsidRPr="00C81B84" w:rsidRDefault="00AD5E1E" w:rsidP="00C81B84">
            <w:r w:rsidRPr="00C81B84">
              <w:t>4 104 027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E06CED" w14:textId="77777777" w:rsidR="00EE2529" w:rsidRPr="00C81B84" w:rsidRDefault="00EE2529" w:rsidP="00C81B84"/>
        </w:tc>
      </w:tr>
      <w:tr w:rsidR="00EE2529" w:rsidRPr="00C81B84" w14:paraId="77E74E60" w14:textId="77777777">
        <w:trPr>
          <w:trHeight w:val="380"/>
        </w:trPr>
        <w:tc>
          <w:tcPr>
            <w:tcW w:w="580" w:type="dxa"/>
            <w:tcBorders>
              <w:top w:val="nil"/>
              <w:left w:val="nil"/>
              <w:bottom w:val="nil"/>
              <w:right w:val="nil"/>
            </w:tcBorders>
            <w:tcMar>
              <w:top w:w="128" w:type="dxa"/>
              <w:left w:w="43" w:type="dxa"/>
              <w:bottom w:w="43" w:type="dxa"/>
              <w:right w:w="43" w:type="dxa"/>
            </w:tcMar>
          </w:tcPr>
          <w:p w14:paraId="73EC671D"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3CA73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E6CCC1" w14:textId="77777777" w:rsidR="00EE2529" w:rsidRPr="00C81B84" w:rsidRDefault="00AD5E1E" w:rsidP="00C81B84">
            <w:r w:rsidRPr="00C81B84">
              <w:t xml:space="preserve">Kommunal- og </w:t>
            </w:r>
            <w:proofErr w:type="spellStart"/>
            <w:r w:rsidRPr="00C81B84">
              <w:t>distriktsdepartementet</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49ECA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92CD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093FD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CE2125D" w14:textId="77777777" w:rsidR="00EE2529" w:rsidRPr="00C81B84" w:rsidRDefault="00EE2529" w:rsidP="00C81B84"/>
        </w:tc>
      </w:tr>
      <w:tr w:rsidR="00EE2529" w:rsidRPr="00C81B84" w14:paraId="1D4D6984" w14:textId="77777777">
        <w:trPr>
          <w:trHeight w:val="380"/>
        </w:trPr>
        <w:tc>
          <w:tcPr>
            <w:tcW w:w="580" w:type="dxa"/>
            <w:tcBorders>
              <w:top w:val="nil"/>
              <w:left w:val="nil"/>
              <w:bottom w:val="nil"/>
              <w:right w:val="nil"/>
            </w:tcBorders>
            <w:tcMar>
              <w:top w:w="128" w:type="dxa"/>
              <w:left w:w="43" w:type="dxa"/>
              <w:bottom w:w="43" w:type="dxa"/>
              <w:right w:w="43" w:type="dxa"/>
            </w:tcMar>
          </w:tcPr>
          <w:p w14:paraId="7FB6BB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51612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08EF9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DCF05E" w14:textId="77777777" w:rsidR="00EE2529" w:rsidRPr="00C81B84" w:rsidRDefault="00AD5E1E" w:rsidP="00C81B84">
            <w:r w:rsidRPr="00C81B84">
              <w:t>442 309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FDFEB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21B801" w14:textId="77777777" w:rsidR="00EE2529" w:rsidRPr="00C81B84" w:rsidRDefault="00AD5E1E" w:rsidP="00C81B84">
            <w:r w:rsidRPr="00C81B84">
              <w:t>9 149</w:t>
            </w:r>
          </w:p>
        </w:tc>
        <w:tc>
          <w:tcPr>
            <w:tcW w:w="1180" w:type="dxa"/>
            <w:tcBorders>
              <w:top w:val="nil"/>
              <w:left w:val="nil"/>
              <w:bottom w:val="nil"/>
              <w:right w:val="nil"/>
            </w:tcBorders>
            <w:tcMar>
              <w:top w:w="128" w:type="dxa"/>
              <w:left w:w="43" w:type="dxa"/>
              <w:bottom w:w="43" w:type="dxa"/>
              <w:right w:w="43" w:type="dxa"/>
            </w:tcMar>
            <w:vAlign w:val="bottom"/>
          </w:tcPr>
          <w:p w14:paraId="5F9CCC10" w14:textId="77777777" w:rsidR="00EE2529" w:rsidRPr="00C81B84" w:rsidRDefault="00AD5E1E" w:rsidP="00C81B84">
            <w:r w:rsidRPr="00C81B84">
              <w:t>451 458</w:t>
            </w:r>
          </w:p>
        </w:tc>
      </w:tr>
      <w:tr w:rsidR="00EE2529" w:rsidRPr="00C81B84" w14:paraId="5237610D" w14:textId="77777777">
        <w:trPr>
          <w:trHeight w:val="640"/>
        </w:trPr>
        <w:tc>
          <w:tcPr>
            <w:tcW w:w="580" w:type="dxa"/>
            <w:tcBorders>
              <w:top w:val="nil"/>
              <w:left w:val="nil"/>
              <w:bottom w:val="nil"/>
              <w:right w:val="nil"/>
            </w:tcBorders>
            <w:tcMar>
              <w:top w:w="128" w:type="dxa"/>
              <w:left w:w="43" w:type="dxa"/>
              <w:bottom w:w="43" w:type="dxa"/>
              <w:right w:w="43" w:type="dxa"/>
            </w:tcMar>
          </w:tcPr>
          <w:p w14:paraId="3DD5AF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B753C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157360"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F7F64D" w14:textId="77777777" w:rsidR="00EE2529" w:rsidRPr="00C81B84" w:rsidRDefault="00AD5E1E" w:rsidP="00C81B84">
            <w:r w:rsidRPr="00C81B84">
              <w:t>85 641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B0CC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9A8822" w14:textId="77777777" w:rsidR="00EE2529" w:rsidRPr="00C81B84" w:rsidRDefault="00AD5E1E" w:rsidP="00C81B84">
            <w:r w:rsidRPr="00C81B84">
              <w:t>1 829</w:t>
            </w:r>
          </w:p>
        </w:tc>
        <w:tc>
          <w:tcPr>
            <w:tcW w:w="1180" w:type="dxa"/>
            <w:tcBorders>
              <w:top w:val="nil"/>
              <w:left w:val="nil"/>
              <w:bottom w:val="nil"/>
              <w:right w:val="nil"/>
            </w:tcBorders>
            <w:tcMar>
              <w:top w:w="128" w:type="dxa"/>
              <w:left w:w="43" w:type="dxa"/>
              <w:bottom w:w="43" w:type="dxa"/>
              <w:right w:w="43" w:type="dxa"/>
            </w:tcMar>
            <w:vAlign w:val="bottom"/>
          </w:tcPr>
          <w:p w14:paraId="716531E0" w14:textId="77777777" w:rsidR="00EE2529" w:rsidRPr="00C81B84" w:rsidRDefault="00AD5E1E" w:rsidP="00C81B84">
            <w:r w:rsidRPr="00C81B84">
              <w:t>87 470</w:t>
            </w:r>
          </w:p>
        </w:tc>
      </w:tr>
      <w:tr w:rsidR="00EE2529" w:rsidRPr="00C81B84" w14:paraId="52B89633" w14:textId="77777777">
        <w:trPr>
          <w:trHeight w:val="380"/>
        </w:trPr>
        <w:tc>
          <w:tcPr>
            <w:tcW w:w="580" w:type="dxa"/>
            <w:tcBorders>
              <w:top w:val="nil"/>
              <w:left w:val="nil"/>
              <w:bottom w:val="nil"/>
              <w:right w:val="nil"/>
            </w:tcBorders>
            <w:tcMar>
              <w:top w:w="128" w:type="dxa"/>
              <w:left w:w="43" w:type="dxa"/>
              <w:bottom w:w="43" w:type="dxa"/>
              <w:right w:w="43" w:type="dxa"/>
            </w:tcMar>
          </w:tcPr>
          <w:p w14:paraId="3193012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A0B977"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F80B30" w14:textId="77777777" w:rsidR="00EE2529" w:rsidRPr="00C81B84" w:rsidRDefault="00AD5E1E" w:rsidP="00C81B84">
            <w:r w:rsidRPr="00C81B84">
              <w:t xml:space="preserve">Husleie for fellesarealer m.m.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D1D4C7" w14:textId="77777777" w:rsidR="00EE2529" w:rsidRPr="00C81B84" w:rsidRDefault="00AD5E1E" w:rsidP="00C81B84">
            <w:r w:rsidRPr="00C81B84">
              <w:t>123 989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DCB3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EAB3B1" w14:textId="77777777" w:rsidR="00EE2529" w:rsidRPr="00C81B84" w:rsidRDefault="00AD5E1E" w:rsidP="00C81B84">
            <w:r w:rsidRPr="00C81B84">
              <w:t>2 648</w:t>
            </w:r>
          </w:p>
        </w:tc>
        <w:tc>
          <w:tcPr>
            <w:tcW w:w="1180" w:type="dxa"/>
            <w:tcBorders>
              <w:top w:val="nil"/>
              <w:left w:val="nil"/>
              <w:bottom w:val="nil"/>
              <w:right w:val="nil"/>
            </w:tcBorders>
            <w:tcMar>
              <w:top w:w="128" w:type="dxa"/>
              <w:left w:w="43" w:type="dxa"/>
              <w:bottom w:w="43" w:type="dxa"/>
              <w:right w:w="43" w:type="dxa"/>
            </w:tcMar>
            <w:vAlign w:val="bottom"/>
          </w:tcPr>
          <w:p w14:paraId="5CFC3636" w14:textId="77777777" w:rsidR="00EE2529" w:rsidRPr="00C81B84" w:rsidRDefault="00AD5E1E" w:rsidP="00C81B84">
            <w:r w:rsidRPr="00C81B84">
              <w:t>126 637</w:t>
            </w:r>
          </w:p>
        </w:tc>
      </w:tr>
      <w:tr w:rsidR="00EE2529" w:rsidRPr="00C81B84" w14:paraId="487D7ED0" w14:textId="77777777">
        <w:trPr>
          <w:trHeight w:val="640"/>
        </w:trPr>
        <w:tc>
          <w:tcPr>
            <w:tcW w:w="580" w:type="dxa"/>
            <w:tcBorders>
              <w:top w:val="nil"/>
              <w:left w:val="nil"/>
              <w:bottom w:val="nil"/>
              <w:right w:val="nil"/>
            </w:tcBorders>
            <w:tcMar>
              <w:top w:w="128" w:type="dxa"/>
              <w:left w:w="43" w:type="dxa"/>
              <w:bottom w:w="43" w:type="dxa"/>
              <w:right w:w="43" w:type="dxa"/>
            </w:tcMar>
          </w:tcPr>
          <w:p w14:paraId="0E67018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B2CAE6" w14:textId="77777777" w:rsidR="00EE2529" w:rsidRPr="00C81B84" w:rsidRDefault="00AD5E1E" w:rsidP="00C81B84">
            <w:r w:rsidRPr="00C81B84">
              <w:t>25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1EA323" w14:textId="77777777" w:rsidR="00EE2529" w:rsidRPr="00C81B84" w:rsidRDefault="00AD5E1E" w:rsidP="00C81B84">
            <w:r w:rsidRPr="00C81B84">
              <w:t xml:space="preserve">Nytt regjeringskvartal, prosjektstyring,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65376D" w14:textId="77777777" w:rsidR="00EE2529" w:rsidRPr="00C81B84" w:rsidRDefault="00AD5E1E" w:rsidP="00C81B84">
            <w:r w:rsidRPr="00C81B84">
              <w:t>4 259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0C35E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7CA893" w14:textId="77777777" w:rsidR="00EE2529" w:rsidRPr="00C81B84" w:rsidRDefault="00AD5E1E" w:rsidP="00C81B84">
            <w:r w:rsidRPr="00C81B84">
              <w:t>130</w:t>
            </w:r>
          </w:p>
        </w:tc>
        <w:tc>
          <w:tcPr>
            <w:tcW w:w="1180" w:type="dxa"/>
            <w:tcBorders>
              <w:top w:val="nil"/>
              <w:left w:val="nil"/>
              <w:bottom w:val="nil"/>
              <w:right w:val="nil"/>
            </w:tcBorders>
            <w:tcMar>
              <w:top w:w="128" w:type="dxa"/>
              <w:left w:w="43" w:type="dxa"/>
              <w:bottom w:w="43" w:type="dxa"/>
              <w:right w:w="43" w:type="dxa"/>
            </w:tcMar>
            <w:vAlign w:val="bottom"/>
          </w:tcPr>
          <w:p w14:paraId="725BD814" w14:textId="77777777" w:rsidR="00EE2529" w:rsidRPr="00C81B84" w:rsidRDefault="00AD5E1E" w:rsidP="00C81B84">
            <w:r w:rsidRPr="00C81B84">
              <w:t>4 389</w:t>
            </w:r>
          </w:p>
        </w:tc>
      </w:tr>
      <w:tr w:rsidR="00EE2529" w:rsidRPr="00C81B84" w14:paraId="1117CC02" w14:textId="77777777">
        <w:trPr>
          <w:trHeight w:val="380"/>
        </w:trPr>
        <w:tc>
          <w:tcPr>
            <w:tcW w:w="580" w:type="dxa"/>
            <w:tcBorders>
              <w:top w:val="nil"/>
              <w:left w:val="nil"/>
              <w:bottom w:val="nil"/>
              <w:right w:val="nil"/>
            </w:tcBorders>
            <w:tcMar>
              <w:top w:w="128" w:type="dxa"/>
              <w:left w:w="43" w:type="dxa"/>
              <w:bottom w:w="43" w:type="dxa"/>
              <w:right w:w="43" w:type="dxa"/>
            </w:tcMar>
          </w:tcPr>
          <w:p w14:paraId="1176BB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0A5B40" w14:textId="77777777" w:rsidR="00EE2529" w:rsidRPr="00C81B84" w:rsidRDefault="00AD5E1E" w:rsidP="00C81B84">
            <w:r w:rsidRPr="00C81B84">
              <w:t>27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5B6EB5" w14:textId="77777777" w:rsidR="00EE2529" w:rsidRPr="00C81B84" w:rsidRDefault="00AD5E1E" w:rsidP="00C81B84">
            <w:r w:rsidRPr="00C81B84">
              <w:t xml:space="preserve">Sak- og arkivløsning,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B2E208" w14:textId="77777777" w:rsidR="00EE2529" w:rsidRPr="00C81B84" w:rsidRDefault="00AD5E1E" w:rsidP="00C81B84">
            <w:r w:rsidRPr="00C81B84">
              <w:t>40 652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9623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D50502" w14:textId="77777777" w:rsidR="00EE2529" w:rsidRPr="00C81B84" w:rsidRDefault="00AD5E1E" w:rsidP="00C81B84">
            <w:r w:rsidRPr="00C81B84">
              <w:t>1 238</w:t>
            </w:r>
          </w:p>
        </w:tc>
        <w:tc>
          <w:tcPr>
            <w:tcW w:w="1180" w:type="dxa"/>
            <w:tcBorders>
              <w:top w:val="nil"/>
              <w:left w:val="nil"/>
              <w:bottom w:val="nil"/>
              <w:right w:val="nil"/>
            </w:tcBorders>
            <w:tcMar>
              <w:top w:w="128" w:type="dxa"/>
              <w:left w:w="43" w:type="dxa"/>
              <w:bottom w:w="43" w:type="dxa"/>
              <w:right w:w="43" w:type="dxa"/>
            </w:tcMar>
            <w:vAlign w:val="bottom"/>
          </w:tcPr>
          <w:p w14:paraId="2F2DF4DF" w14:textId="77777777" w:rsidR="00EE2529" w:rsidRPr="00C81B84" w:rsidRDefault="00AD5E1E" w:rsidP="00C81B84">
            <w:r w:rsidRPr="00C81B84">
              <w:t>41 890</w:t>
            </w:r>
          </w:p>
        </w:tc>
      </w:tr>
      <w:tr w:rsidR="00EE2529" w:rsidRPr="00C81B84" w14:paraId="10A08D5D" w14:textId="77777777">
        <w:trPr>
          <w:trHeight w:val="640"/>
        </w:trPr>
        <w:tc>
          <w:tcPr>
            <w:tcW w:w="580" w:type="dxa"/>
            <w:tcBorders>
              <w:top w:val="nil"/>
              <w:left w:val="nil"/>
              <w:bottom w:val="nil"/>
              <w:right w:val="nil"/>
            </w:tcBorders>
            <w:tcMar>
              <w:top w:w="128" w:type="dxa"/>
              <w:left w:w="43" w:type="dxa"/>
              <w:bottom w:w="43" w:type="dxa"/>
              <w:right w:w="43" w:type="dxa"/>
            </w:tcMar>
          </w:tcPr>
          <w:p w14:paraId="58FA16A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441223"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7879CC" w14:textId="77777777" w:rsidR="00EE2529" w:rsidRPr="00C81B84" w:rsidRDefault="00AD5E1E" w:rsidP="00C81B84">
            <w:r w:rsidRPr="00C81B84">
              <w:t xml:space="preserve">Nytt regjeringskvartal, ombygging av Ring 1,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E5399D" w14:textId="77777777" w:rsidR="00EE2529" w:rsidRPr="00C81B84" w:rsidRDefault="00AD5E1E" w:rsidP="00C81B84">
            <w:r w:rsidRPr="00C81B84">
              <w:t>205 000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DFFFD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66EA11" w14:textId="77777777" w:rsidR="00EE2529" w:rsidRPr="00C81B84" w:rsidRDefault="00AD5E1E" w:rsidP="00C81B84">
            <w:r w:rsidRPr="00C81B84">
              <w:t>7 034</w:t>
            </w:r>
          </w:p>
        </w:tc>
        <w:tc>
          <w:tcPr>
            <w:tcW w:w="1180" w:type="dxa"/>
            <w:tcBorders>
              <w:top w:val="nil"/>
              <w:left w:val="nil"/>
              <w:bottom w:val="nil"/>
              <w:right w:val="nil"/>
            </w:tcBorders>
            <w:tcMar>
              <w:top w:w="128" w:type="dxa"/>
              <w:left w:w="43" w:type="dxa"/>
              <w:bottom w:w="43" w:type="dxa"/>
              <w:right w:w="43" w:type="dxa"/>
            </w:tcMar>
            <w:vAlign w:val="bottom"/>
          </w:tcPr>
          <w:p w14:paraId="162E7DE6" w14:textId="77777777" w:rsidR="00EE2529" w:rsidRPr="00C81B84" w:rsidRDefault="00AD5E1E" w:rsidP="00C81B84">
            <w:r w:rsidRPr="00C81B84">
              <w:t>212 034</w:t>
            </w:r>
          </w:p>
        </w:tc>
      </w:tr>
      <w:tr w:rsidR="00EE2529" w:rsidRPr="00C81B84" w14:paraId="566AB973" w14:textId="77777777">
        <w:trPr>
          <w:trHeight w:val="380"/>
        </w:trPr>
        <w:tc>
          <w:tcPr>
            <w:tcW w:w="580" w:type="dxa"/>
            <w:tcBorders>
              <w:top w:val="nil"/>
              <w:left w:val="nil"/>
              <w:bottom w:val="nil"/>
              <w:right w:val="nil"/>
            </w:tcBorders>
            <w:tcMar>
              <w:top w:w="128" w:type="dxa"/>
              <w:left w:w="43" w:type="dxa"/>
              <w:bottom w:w="43" w:type="dxa"/>
              <w:right w:w="43" w:type="dxa"/>
            </w:tcMar>
          </w:tcPr>
          <w:p w14:paraId="7A5BF41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AFDEE3"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067DB5" w14:textId="77777777" w:rsidR="00EE2529" w:rsidRPr="00C81B84" w:rsidRDefault="00AD5E1E" w:rsidP="00C81B84">
            <w:r w:rsidRPr="00C81B84">
              <w:t xml:space="preserve">Forskningsprogrammer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118163" w14:textId="77777777" w:rsidR="00EE2529" w:rsidRPr="00C81B84" w:rsidRDefault="00AD5E1E" w:rsidP="00C81B84">
            <w:r w:rsidRPr="00C81B84">
              <w:t>61 830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D9DB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B92F48" w14:textId="77777777" w:rsidR="00EE2529" w:rsidRPr="00C81B84" w:rsidRDefault="00AD5E1E" w:rsidP="00C81B84">
            <w:r w:rsidRPr="00C81B84">
              <w:t>1 321</w:t>
            </w:r>
          </w:p>
        </w:tc>
        <w:tc>
          <w:tcPr>
            <w:tcW w:w="1180" w:type="dxa"/>
            <w:tcBorders>
              <w:top w:val="nil"/>
              <w:left w:val="nil"/>
              <w:bottom w:val="nil"/>
              <w:right w:val="nil"/>
            </w:tcBorders>
            <w:tcMar>
              <w:top w:w="128" w:type="dxa"/>
              <w:left w:w="43" w:type="dxa"/>
              <w:bottom w:w="43" w:type="dxa"/>
              <w:right w:w="43" w:type="dxa"/>
            </w:tcMar>
            <w:vAlign w:val="bottom"/>
          </w:tcPr>
          <w:p w14:paraId="7857ABE7" w14:textId="77777777" w:rsidR="00EE2529" w:rsidRPr="00C81B84" w:rsidRDefault="00AD5E1E" w:rsidP="00C81B84">
            <w:r w:rsidRPr="00C81B84">
              <w:t>63 151</w:t>
            </w:r>
          </w:p>
        </w:tc>
      </w:tr>
      <w:tr w:rsidR="00EE2529" w:rsidRPr="00C81B84" w14:paraId="3222A491" w14:textId="77777777">
        <w:trPr>
          <w:trHeight w:val="640"/>
        </w:trPr>
        <w:tc>
          <w:tcPr>
            <w:tcW w:w="580" w:type="dxa"/>
            <w:tcBorders>
              <w:top w:val="nil"/>
              <w:left w:val="nil"/>
              <w:bottom w:val="nil"/>
              <w:right w:val="nil"/>
            </w:tcBorders>
            <w:tcMar>
              <w:top w:w="128" w:type="dxa"/>
              <w:left w:w="43" w:type="dxa"/>
              <w:bottom w:w="43" w:type="dxa"/>
              <w:right w:w="43" w:type="dxa"/>
            </w:tcMar>
          </w:tcPr>
          <w:p w14:paraId="575946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EF685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819F0C" w14:textId="77777777" w:rsidR="00EE2529" w:rsidRPr="00C81B84" w:rsidRDefault="00AD5E1E" w:rsidP="00C81B84">
            <w:r w:rsidRPr="00C81B84">
              <w:t xml:space="preserve">Diverse formål,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BF9554" w14:textId="77777777" w:rsidR="00EE2529" w:rsidRPr="00C81B84" w:rsidRDefault="00AD5E1E" w:rsidP="00C81B84">
            <w:r w:rsidRPr="00C81B84">
              <w:t>3 188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D0AF0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D76E98" w14:textId="77777777" w:rsidR="00EE2529" w:rsidRPr="00C81B84" w:rsidRDefault="00AD5E1E" w:rsidP="00C81B84">
            <w:r w:rsidRPr="00C81B84">
              <w:t>68</w:t>
            </w:r>
          </w:p>
        </w:tc>
        <w:tc>
          <w:tcPr>
            <w:tcW w:w="1180" w:type="dxa"/>
            <w:tcBorders>
              <w:top w:val="nil"/>
              <w:left w:val="nil"/>
              <w:bottom w:val="nil"/>
              <w:right w:val="nil"/>
            </w:tcBorders>
            <w:tcMar>
              <w:top w:w="128" w:type="dxa"/>
              <w:left w:w="43" w:type="dxa"/>
              <w:bottom w:w="43" w:type="dxa"/>
              <w:right w:w="43" w:type="dxa"/>
            </w:tcMar>
            <w:vAlign w:val="bottom"/>
          </w:tcPr>
          <w:p w14:paraId="7FBA88E5" w14:textId="77777777" w:rsidR="00EE2529" w:rsidRPr="00C81B84" w:rsidRDefault="00AD5E1E" w:rsidP="00C81B84">
            <w:r w:rsidRPr="00C81B84">
              <w:t>3 256</w:t>
            </w:r>
          </w:p>
        </w:tc>
      </w:tr>
      <w:tr w:rsidR="00EE2529" w:rsidRPr="00C81B84" w14:paraId="4799B612" w14:textId="77777777">
        <w:trPr>
          <w:trHeight w:val="380"/>
        </w:trPr>
        <w:tc>
          <w:tcPr>
            <w:tcW w:w="580" w:type="dxa"/>
            <w:tcBorders>
              <w:top w:val="nil"/>
              <w:left w:val="nil"/>
              <w:bottom w:val="nil"/>
              <w:right w:val="nil"/>
            </w:tcBorders>
            <w:tcMar>
              <w:top w:w="128" w:type="dxa"/>
              <w:left w:w="43" w:type="dxa"/>
              <w:bottom w:w="43" w:type="dxa"/>
              <w:right w:w="43" w:type="dxa"/>
            </w:tcMar>
          </w:tcPr>
          <w:p w14:paraId="76100D63" w14:textId="77777777" w:rsidR="00EE2529" w:rsidRPr="00C81B84" w:rsidRDefault="00AD5E1E" w:rsidP="00C81B84">
            <w:r w:rsidRPr="00C81B84">
              <w:t>502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DE907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581418" w14:textId="77777777" w:rsidR="00EE2529" w:rsidRPr="00C81B84" w:rsidRDefault="00AD5E1E" w:rsidP="00C81B84">
            <w:proofErr w:type="spellStart"/>
            <w:r w:rsidRPr="00C81B84">
              <w:t>Tariffavtalte</w:t>
            </w:r>
            <w:proofErr w:type="spellEnd"/>
            <w:r w:rsidRPr="00C81B84">
              <w:t xml:space="preserve"> avsetninger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07BCC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E1F2E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2FCB1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58E853A" w14:textId="77777777" w:rsidR="00EE2529" w:rsidRPr="00C81B84" w:rsidRDefault="00EE2529" w:rsidP="00C81B84"/>
        </w:tc>
      </w:tr>
      <w:tr w:rsidR="00EE2529" w:rsidRPr="00C81B84" w14:paraId="631A5A0E" w14:textId="77777777">
        <w:trPr>
          <w:trHeight w:val="640"/>
        </w:trPr>
        <w:tc>
          <w:tcPr>
            <w:tcW w:w="580" w:type="dxa"/>
            <w:tcBorders>
              <w:top w:val="nil"/>
              <w:left w:val="nil"/>
              <w:bottom w:val="nil"/>
              <w:right w:val="nil"/>
            </w:tcBorders>
            <w:tcMar>
              <w:top w:w="128" w:type="dxa"/>
              <w:left w:w="43" w:type="dxa"/>
              <w:bottom w:w="43" w:type="dxa"/>
              <w:right w:w="43" w:type="dxa"/>
            </w:tcMar>
          </w:tcPr>
          <w:p w14:paraId="6EEAACA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ED590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7D58C2" w14:textId="77777777" w:rsidR="00EE2529" w:rsidRPr="00C81B84" w:rsidRDefault="00AD5E1E" w:rsidP="00C81B84">
            <w:r w:rsidRPr="00C81B84">
              <w:t xml:space="preserve">Pensjonskostnader tjenestemannsorganisasjonene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C2BD94" w14:textId="77777777" w:rsidR="00EE2529" w:rsidRPr="00C81B84" w:rsidRDefault="00AD5E1E" w:rsidP="00C81B84">
            <w:r w:rsidRPr="00C81B84">
              <w:t>34 050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EFABF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A4C400" w14:textId="77777777" w:rsidR="00EE2529" w:rsidRPr="00C81B84" w:rsidRDefault="00AD5E1E" w:rsidP="00C81B84">
            <w:r w:rsidRPr="00C81B84">
              <w:t>5 000</w:t>
            </w:r>
          </w:p>
        </w:tc>
        <w:tc>
          <w:tcPr>
            <w:tcW w:w="1180" w:type="dxa"/>
            <w:tcBorders>
              <w:top w:val="nil"/>
              <w:left w:val="nil"/>
              <w:bottom w:val="nil"/>
              <w:right w:val="nil"/>
            </w:tcBorders>
            <w:tcMar>
              <w:top w:w="128" w:type="dxa"/>
              <w:left w:w="43" w:type="dxa"/>
              <w:bottom w:w="43" w:type="dxa"/>
              <w:right w:w="43" w:type="dxa"/>
            </w:tcMar>
            <w:vAlign w:val="bottom"/>
          </w:tcPr>
          <w:p w14:paraId="6800005A" w14:textId="77777777" w:rsidR="00EE2529" w:rsidRPr="00C81B84" w:rsidRDefault="00AD5E1E" w:rsidP="00C81B84">
            <w:r w:rsidRPr="00C81B84">
              <w:t>39 050</w:t>
            </w:r>
          </w:p>
        </w:tc>
      </w:tr>
      <w:tr w:rsidR="00EE2529" w:rsidRPr="00C81B84" w14:paraId="204DF929" w14:textId="77777777">
        <w:trPr>
          <w:trHeight w:val="640"/>
        </w:trPr>
        <w:tc>
          <w:tcPr>
            <w:tcW w:w="580" w:type="dxa"/>
            <w:tcBorders>
              <w:top w:val="nil"/>
              <w:left w:val="nil"/>
              <w:bottom w:val="nil"/>
              <w:right w:val="nil"/>
            </w:tcBorders>
            <w:tcMar>
              <w:top w:w="128" w:type="dxa"/>
              <w:left w:w="43" w:type="dxa"/>
              <w:bottom w:w="43" w:type="dxa"/>
              <w:right w:w="43" w:type="dxa"/>
            </w:tcMar>
          </w:tcPr>
          <w:p w14:paraId="04FDB15E" w14:textId="77777777" w:rsidR="00EE2529" w:rsidRPr="00C81B84" w:rsidRDefault="00AD5E1E" w:rsidP="00C81B84">
            <w:r w:rsidRPr="00C81B84">
              <w:t>505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8A144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39ADCF" w14:textId="77777777" w:rsidR="00EE2529" w:rsidRPr="00C81B84" w:rsidRDefault="00AD5E1E" w:rsidP="00C81B84">
            <w:r w:rsidRPr="00C81B84">
              <w:t>Boliglånsordningen i Statens pensjonskasse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CD9DE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2EF67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112E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92E4D08" w14:textId="77777777" w:rsidR="00EE2529" w:rsidRPr="00C81B84" w:rsidRDefault="00EE2529" w:rsidP="00C81B84"/>
        </w:tc>
      </w:tr>
      <w:tr w:rsidR="00EE2529" w:rsidRPr="00C81B84" w14:paraId="3AB7CB74" w14:textId="77777777">
        <w:trPr>
          <w:trHeight w:val="380"/>
        </w:trPr>
        <w:tc>
          <w:tcPr>
            <w:tcW w:w="580" w:type="dxa"/>
            <w:tcBorders>
              <w:top w:val="nil"/>
              <w:left w:val="nil"/>
              <w:bottom w:val="nil"/>
              <w:right w:val="nil"/>
            </w:tcBorders>
            <w:tcMar>
              <w:top w:w="128" w:type="dxa"/>
              <w:left w:w="43" w:type="dxa"/>
              <w:bottom w:w="43" w:type="dxa"/>
              <w:right w:w="43" w:type="dxa"/>
            </w:tcMar>
          </w:tcPr>
          <w:p w14:paraId="6A5C57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A0953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88EE4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982A5" w14:textId="77777777" w:rsidR="00EE2529" w:rsidRPr="00C81B84" w:rsidRDefault="00AD5E1E" w:rsidP="00C81B84">
            <w:r w:rsidRPr="00C81B84">
              <w:t>41 000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85A29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BC8DD2" w14:textId="77777777" w:rsidR="00EE2529" w:rsidRPr="00C81B84" w:rsidRDefault="00AD5E1E" w:rsidP="00C81B84">
            <w:r w:rsidRPr="00C81B84">
              <w:t>14 000</w:t>
            </w:r>
          </w:p>
        </w:tc>
        <w:tc>
          <w:tcPr>
            <w:tcW w:w="1180" w:type="dxa"/>
            <w:tcBorders>
              <w:top w:val="nil"/>
              <w:left w:val="nil"/>
              <w:bottom w:val="nil"/>
              <w:right w:val="nil"/>
            </w:tcBorders>
            <w:tcMar>
              <w:top w:w="128" w:type="dxa"/>
              <w:left w:w="43" w:type="dxa"/>
              <w:bottom w:w="43" w:type="dxa"/>
              <w:right w:w="43" w:type="dxa"/>
            </w:tcMar>
            <w:vAlign w:val="bottom"/>
          </w:tcPr>
          <w:p w14:paraId="36998609" w14:textId="77777777" w:rsidR="00EE2529" w:rsidRPr="00C81B84" w:rsidRDefault="00AD5E1E" w:rsidP="00C81B84">
            <w:r w:rsidRPr="00C81B84">
              <w:t>55 000</w:t>
            </w:r>
          </w:p>
        </w:tc>
      </w:tr>
      <w:tr w:rsidR="00EE2529" w:rsidRPr="00C81B84" w14:paraId="277B8B77" w14:textId="77777777">
        <w:trPr>
          <w:trHeight w:val="380"/>
        </w:trPr>
        <w:tc>
          <w:tcPr>
            <w:tcW w:w="580" w:type="dxa"/>
            <w:tcBorders>
              <w:top w:val="nil"/>
              <w:left w:val="nil"/>
              <w:bottom w:val="nil"/>
              <w:right w:val="nil"/>
            </w:tcBorders>
            <w:tcMar>
              <w:top w:w="128" w:type="dxa"/>
              <w:left w:w="43" w:type="dxa"/>
              <w:bottom w:w="43" w:type="dxa"/>
              <w:right w:w="43" w:type="dxa"/>
            </w:tcMar>
          </w:tcPr>
          <w:p w14:paraId="3805063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CC6D75"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48FF68C" w14:textId="77777777" w:rsidR="00EE2529" w:rsidRPr="00C81B84" w:rsidRDefault="00AD5E1E" w:rsidP="00C81B84">
            <w:r w:rsidRPr="00C81B84">
              <w:t xml:space="preserve">Utlån,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238EA" w14:textId="77777777" w:rsidR="00EE2529" w:rsidRPr="00C81B84" w:rsidRDefault="00AD5E1E" w:rsidP="00C81B84">
            <w:r w:rsidRPr="00C81B84">
              <w:t>14 400 000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7E63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CDD758" w14:textId="77777777" w:rsidR="00EE2529" w:rsidRPr="00C81B84" w:rsidRDefault="00AD5E1E" w:rsidP="00C81B84">
            <w:r w:rsidRPr="00C81B84">
              <w:t>12 100 000</w:t>
            </w:r>
          </w:p>
        </w:tc>
        <w:tc>
          <w:tcPr>
            <w:tcW w:w="1180" w:type="dxa"/>
            <w:tcBorders>
              <w:top w:val="nil"/>
              <w:left w:val="nil"/>
              <w:bottom w:val="nil"/>
              <w:right w:val="nil"/>
            </w:tcBorders>
            <w:tcMar>
              <w:top w:w="128" w:type="dxa"/>
              <w:left w:w="43" w:type="dxa"/>
              <w:bottom w:w="43" w:type="dxa"/>
              <w:right w:w="43" w:type="dxa"/>
            </w:tcMar>
            <w:vAlign w:val="bottom"/>
          </w:tcPr>
          <w:p w14:paraId="36CB11ED" w14:textId="77777777" w:rsidR="00EE2529" w:rsidRPr="00C81B84" w:rsidRDefault="00AD5E1E" w:rsidP="00C81B84">
            <w:r w:rsidRPr="00C81B84">
              <w:t>26 500 000</w:t>
            </w:r>
          </w:p>
        </w:tc>
      </w:tr>
      <w:tr w:rsidR="00EE2529" w:rsidRPr="00C81B84" w14:paraId="0E904E19" w14:textId="77777777">
        <w:trPr>
          <w:trHeight w:val="380"/>
        </w:trPr>
        <w:tc>
          <w:tcPr>
            <w:tcW w:w="580" w:type="dxa"/>
            <w:tcBorders>
              <w:top w:val="nil"/>
              <w:left w:val="nil"/>
              <w:bottom w:val="nil"/>
              <w:right w:val="nil"/>
            </w:tcBorders>
            <w:tcMar>
              <w:top w:w="128" w:type="dxa"/>
              <w:left w:w="43" w:type="dxa"/>
              <w:bottom w:w="43" w:type="dxa"/>
              <w:right w:w="43" w:type="dxa"/>
            </w:tcMar>
          </w:tcPr>
          <w:p w14:paraId="49A209F4" w14:textId="77777777" w:rsidR="00EE2529" w:rsidRPr="00C81B84" w:rsidRDefault="00AD5E1E" w:rsidP="00C81B84">
            <w:r w:rsidRPr="00C81B84">
              <w:t>507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64B88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08A3B4" w14:textId="77777777" w:rsidR="00EE2529" w:rsidRPr="00C81B84" w:rsidRDefault="00AD5E1E" w:rsidP="00C81B84">
            <w:r w:rsidRPr="00C81B84">
              <w:t>Gruppelivsforsikring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7D303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AFA9A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0D9A8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8ED317D" w14:textId="77777777" w:rsidR="00EE2529" w:rsidRPr="00C81B84" w:rsidRDefault="00EE2529" w:rsidP="00C81B84"/>
        </w:tc>
      </w:tr>
      <w:tr w:rsidR="00EE2529" w:rsidRPr="00C81B84" w14:paraId="3EF9B777" w14:textId="77777777">
        <w:trPr>
          <w:trHeight w:val="380"/>
        </w:trPr>
        <w:tc>
          <w:tcPr>
            <w:tcW w:w="580" w:type="dxa"/>
            <w:tcBorders>
              <w:top w:val="nil"/>
              <w:left w:val="nil"/>
              <w:bottom w:val="nil"/>
              <w:right w:val="nil"/>
            </w:tcBorders>
            <w:tcMar>
              <w:top w:w="128" w:type="dxa"/>
              <w:left w:w="43" w:type="dxa"/>
              <w:bottom w:w="43" w:type="dxa"/>
              <w:right w:w="43" w:type="dxa"/>
            </w:tcMar>
          </w:tcPr>
          <w:p w14:paraId="5110C5B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7DAC8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50E04E" w14:textId="77777777" w:rsidR="00EE2529" w:rsidRPr="00C81B84" w:rsidRDefault="00AD5E1E" w:rsidP="00C81B84">
            <w:r w:rsidRPr="00C81B84">
              <w:t xml:space="preserve">Driftsutgifter,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9F6B1" w14:textId="77777777" w:rsidR="00EE2529" w:rsidRPr="00C81B84" w:rsidRDefault="00AD5E1E" w:rsidP="00C81B84">
            <w:r w:rsidRPr="00C81B84">
              <w:t>270 000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399C9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3876B1" w14:textId="77777777" w:rsidR="00EE2529" w:rsidRPr="00C81B84" w:rsidRDefault="00AD5E1E" w:rsidP="00C81B84">
            <w:r w:rsidRPr="00C81B84">
              <w:t>-30 000</w:t>
            </w:r>
          </w:p>
        </w:tc>
        <w:tc>
          <w:tcPr>
            <w:tcW w:w="1180" w:type="dxa"/>
            <w:tcBorders>
              <w:top w:val="nil"/>
              <w:left w:val="nil"/>
              <w:bottom w:val="nil"/>
              <w:right w:val="nil"/>
            </w:tcBorders>
            <w:tcMar>
              <w:top w:w="128" w:type="dxa"/>
              <w:left w:w="43" w:type="dxa"/>
              <w:bottom w:w="43" w:type="dxa"/>
              <w:right w:w="43" w:type="dxa"/>
            </w:tcMar>
            <w:vAlign w:val="bottom"/>
          </w:tcPr>
          <w:p w14:paraId="772E1C1F" w14:textId="77777777" w:rsidR="00EE2529" w:rsidRPr="00C81B84" w:rsidRDefault="00AD5E1E" w:rsidP="00C81B84">
            <w:r w:rsidRPr="00C81B84">
              <w:t>240 000</w:t>
            </w:r>
          </w:p>
        </w:tc>
      </w:tr>
      <w:tr w:rsidR="00EE2529" w:rsidRPr="00C81B84" w14:paraId="07576C6C" w14:textId="77777777">
        <w:trPr>
          <w:trHeight w:val="640"/>
        </w:trPr>
        <w:tc>
          <w:tcPr>
            <w:tcW w:w="580" w:type="dxa"/>
            <w:tcBorders>
              <w:top w:val="nil"/>
              <w:left w:val="nil"/>
              <w:bottom w:val="nil"/>
              <w:right w:val="nil"/>
            </w:tcBorders>
            <w:tcMar>
              <w:top w:w="128" w:type="dxa"/>
              <w:left w:w="43" w:type="dxa"/>
              <w:bottom w:w="43" w:type="dxa"/>
              <w:right w:w="43" w:type="dxa"/>
            </w:tcMar>
          </w:tcPr>
          <w:p w14:paraId="0D0020C8" w14:textId="77777777" w:rsidR="00EE2529" w:rsidRPr="00C81B84" w:rsidRDefault="00AD5E1E" w:rsidP="00C81B84">
            <w:r w:rsidRPr="00C81B84">
              <w:t>510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F6563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579490" w14:textId="77777777" w:rsidR="00EE2529" w:rsidRPr="00C81B84" w:rsidRDefault="00AD5E1E" w:rsidP="00C81B84">
            <w:r w:rsidRPr="00C81B84">
              <w:t>Departementenes sikkerhets- og serviceorganisasjon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EB44D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BB93A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1BB74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852B0DA" w14:textId="77777777" w:rsidR="00EE2529" w:rsidRPr="00C81B84" w:rsidRDefault="00EE2529" w:rsidP="00C81B84"/>
        </w:tc>
      </w:tr>
      <w:tr w:rsidR="00EE2529" w:rsidRPr="00C81B84" w14:paraId="2C30BC56" w14:textId="77777777">
        <w:trPr>
          <w:trHeight w:val="380"/>
        </w:trPr>
        <w:tc>
          <w:tcPr>
            <w:tcW w:w="580" w:type="dxa"/>
            <w:tcBorders>
              <w:top w:val="nil"/>
              <w:left w:val="nil"/>
              <w:bottom w:val="nil"/>
              <w:right w:val="nil"/>
            </w:tcBorders>
            <w:tcMar>
              <w:top w:w="128" w:type="dxa"/>
              <w:left w:w="43" w:type="dxa"/>
              <w:bottom w:w="43" w:type="dxa"/>
              <w:right w:w="43" w:type="dxa"/>
            </w:tcMar>
          </w:tcPr>
          <w:p w14:paraId="3FE71A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FC848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74857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30BA9C" w14:textId="77777777" w:rsidR="00EE2529" w:rsidRPr="00C81B84" w:rsidRDefault="00AD5E1E" w:rsidP="00C81B84">
            <w:r w:rsidRPr="00C81B84">
              <w:t>697 588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73DC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CF745D" w14:textId="77777777" w:rsidR="00EE2529" w:rsidRPr="00C81B84" w:rsidRDefault="00AD5E1E" w:rsidP="00C81B84">
            <w:r w:rsidRPr="00C81B84">
              <w:t>18 972</w:t>
            </w:r>
          </w:p>
        </w:tc>
        <w:tc>
          <w:tcPr>
            <w:tcW w:w="1180" w:type="dxa"/>
            <w:tcBorders>
              <w:top w:val="nil"/>
              <w:left w:val="nil"/>
              <w:bottom w:val="nil"/>
              <w:right w:val="nil"/>
            </w:tcBorders>
            <w:tcMar>
              <w:top w:w="128" w:type="dxa"/>
              <w:left w:w="43" w:type="dxa"/>
              <w:bottom w:w="43" w:type="dxa"/>
              <w:right w:w="43" w:type="dxa"/>
            </w:tcMar>
            <w:vAlign w:val="bottom"/>
          </w:tcPr>
          <w:p w14:paraId="2EAFDFFD" w14:textId="77777777" w:rsidR="00EE2529" w:rsidRPr="00C81B84" w:rsidRDefault="00AD5E1E" w:rsidP="00C81B84">
            <w:r w:rsidRPr="00C81B84">
              <w:t>716 560</w:t>
            </w:r>
          </w:p>
        </w:tc>
      </w:tr>
      <w:tr w:rsidR="00EE2529" w:rsidRPr="00C81B84" w14:paraId="6CFF672A" w14:textId="77777777">
        <w:trPr>
          <w:trHeight w:val="380"/>
        </w:trPr>
        <w:tc>
          <w:tcPr>
            <w:tcW w:w="580" w:type="dxa"/>
            <w:tcBorders>
              <w:top w:val="nil"/>
              <w:left w:val="nil"/>
              <w:bottom w:val="nil"/>
              <w:right w:val="nil"/>
            </w:tcBorders>
            <w:tcMar>
              <w:top w:w="128" w:type="dxa"/>
              <w:left w:w="43" w:type="dxa"/>
              <w:bottom w:w="43" w:type="dxa"/>
              <w:right w:w="43" w:type="dxa"/>
            </w:tcMar>
          </w:tcPr>
          <w:p w14:paraId="64B5F76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E0DAD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37912A"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C8E128" w14:textId="77777777" w:rsidR="00EE2529" w:rsidRPr="00C81B84" w:rsidRDefault="00AD5E1E" w:rsidP="00C81B84">
            <w:r w:rsidRPr="00C81B84">
              <w:t>71 687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72A0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8E1B9B" w14:textId="77777777" w:rsidR="00EE2529" w:rsidRPr="00C81B84" w:rsidRDefault="00AD5E1E" w:rsidP="00C81B84">
            <w:r w:rsidRPr="00C81B84">
              <w:t>1 531</w:t>
            </w:r>
          </w:p>
        </w:tc>
        <w:tc>
          <w:tcPr>
            <w:tcW w:w="1180" w:type="dxa"/>
            <w:tcBorders>
              <w:top w:val="nil"/>
              <w:left w:val="nil"/>
              <w:bottom w:val="nil"/>
              <w:right w:val="nil"/>
            </w:tcBorders>
            <w:tcMar>
              <w:top w:w="128" w:type="dxa"/>
              <w:left w:w="43" w:type="dxa"/>
              <w:bottom w:w="43" w:type="dxa"/>
              <w:right w:w="43" w:type="dxa"/>
            </w:tcMar>
            <w:vAlign w:val="bottom"/>
          </w:tcPr>
          <w:p w14:paraId="65C5B6B7" w14:textId="77777777" w:rsidR="00EE2529" w:rsidRPr="00C81B84" w:rsidRDefault="00AD5E1E" w:rsidP="00C81B84">
            <w:r w:rsidRPr="00C81B84">
              <w:t>73 218</w:t>
            </w:r>
          </w:p>
        </w:tc>
      </w:tr>
      <w:tr w:rsidR="00EE2529" w:rsidRPr="00C81B84" w14:paraId="220B24BF" w14:textId="77777777">
        <w:trPr>
          <w:trHeight w:val="380"/>
        </w:trPr>
        <w:tc>
          <w:tcPr>
            <w:tcW w:w="580" w:type="dxa"/>
            <w:tcBorders>
              <w:top w:val="nil"/>
              <w:left w:val="nil"/>
              <w:bottom w:val="nil"/>
              <w:right w:val="nil"/>
            </w:tcBorders>
            <w:tcMar>
              <w:top w:w="128" w:type="dxa"/>
              <w:left w:w="43" w:type="dxa"/>
              <w:bottom w:w="43" w:type="dxa"/>
              <w:right w:w="43" w:type="dxa"/>
            </w:tcMar>
          </w:tcPr>
          <w:p w14:paraId="1D25AA8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0C931A"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7428E9" w14:textId="77777777" w:rsidR="00EE2529" w:rsidRPr="00C81B84" w:rsidRDefault="00AD5E1E" w:rsidP="00C81B84">
            <w:r w:rsidRPr="00C81B84">
              <w:t xml:space="preserve">Fellesutgifter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522BAA" w14:textId="77777777" w:rsidR="00EE2529" w:rsidRPr="00C81B84" w:rsidRDefault="00AD5E1E" w:rsidP="00C81B84">
            <w:r w:rsidRPr="00C81B84">
              <w:t>142 771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61FB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F51121" w14:textId="77777777" w:rsidR="00EE2529" w:rsidRPr="00C81B84" w:rsidRDefault="00AD5E1E" w:rsidP="00C81B84">
            <w:r w:rsidRPr="00C81B84">
              <w:t>3 049</w:t>
            </w:r>
          </w:p>
        </w:tc>
        <w:tc>
          <w:tcPr>
            <w:tcW w:w="1180" w:type="dxa"/>
            <w:tcBorders>
              <w:top w:val="nil"/>
              <w:left w:val="nil"/>
              <w:bottom w:val="nil"/>
              <w:right w:val="nil"/>
            </w:tcBorders>
            <w:tcMar>
              <w:top w:w="128" w:type="dxa"/>
              <w:left w:w="43" w:type="dxa"/>
              <w:bottom w:w="43" w:type="dxa"/>
              <w:right w:w="43" w:type="dxa"/>
            </w:tcMar>
            <w:vAlign w:val="bottom"/>
          </w:tcPr>
          <w:p w14:paraId="0D9ED983" w14:textId="77777777" w:rsidR="00EE2529" w:rsidRPr="00C81B84" w:rsidRDefault="00AD5E1E" w:rsidP="00C81B84">
            <w:r w:rsidRPr="00C81B84">
              <w:t>145 820</w:t>
            </w:r>
          </w:p>
        </w:tc>
      </w:tr>
      <w:tr w:rsidR="00EE2529" w:rsidRPr="00C81B84" w14:paraId="3654ACD7" w14:textId="77777777">
        <w:trPr>
          <w:trHeight w:val="640"/>
        </w:trPr>
        <w:tc>
          <w:tcPr>
            <w:tcW w:w="580" w:type="dxa"/>
            <w:tcBorders>
              <w:top w:val="nil"/>
              <w:left w:val="nil"/>
              <w:bottom w:val="nil"/>
              <w:right w:val="nil"/>
            </w:tcBorders>
            <w:tcMar>
              <w:top w:w="128" w:type="dxa"/>
              <w:left w:w="43" w:type="dxa"/>
              <w:bottom w:w="43" w:type="dxa"/>
              <w:right w:w="43" w:type="dxa"/>
            </w:tcMar>
          </w:tcPr>
          <w:p w14:paraId="208D890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CEC2FB"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1B1789"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62C273" w14:textId="77777777" w:rsidR="00EE2529" w:rsidRPr="00C81B84" w:rsidRDefault="00AD5E1E" w:rsidP="00C81B84">
            <w:r w:rsidRPr="00C81B84">
              <w:t>96 237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CAB44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7212D4" w14:textId="77777777" w:rsidR="00EE2529" w:rsidRPr="00C81B84" w:rsidRDefault="00AD5E1E" w:rsidP="00C81B84">
            <w:r w:rsidRPr="00C81B84">
              <w:t>7 302</w:t>
            </w:r>
          </w:p>
        </w:tc>
        <w:tc>
          <w:tcPr>
            <w:tcW w:w="1180" w:type="dxa"/>
            <w:tcBorders>
              <w:top w:val="nil"/>
              <w:left w:val="nil"/>
              <w:bottom w:val="nil"/>
              <w:right w:val="nil"/>
            </w:tcBorders>
            <w:tcMar>
              <w:top w:w="128" w:type="dxa"/>
              <w:left w:w="43" w:type="dxa"/>
              <w:bottom w:w="43" w:type="dxa"/>
              <w:right w:w="43" w:type="dxa"/>
            </w:tcMar>
            <w:vAlign w:val="bottom"/>
          </w:tcPr>
          <w:p w14:paraId="0A493A77" w14:textId="77777777" w:rsidR="00EE2529" w:rsidRPr="00C81B84" w:rsidRDefault="00AD5E1E" w:rsidP="00C81B84">
            <w:r w:rsidRPr="00C81B84">
              <w:t>103 539</w:t>
            </w:r>
          </w:p>
        </w:tc>
      </w:tr>
      <w:tr w:rsidR="00EE2529" w:rsidRPr="00C81B84" w14:paraId="37870355" w14:textId="77777777">
        <w:trPr>
          <w:trHeight w:val="640"/>
        </w:trPr>
        <w:tc>
          <w:tcPr>
            <w:tcW w:w="580" w:type="dxa"/>
            <w:tcBorders>
              <w:top w:val="nil"/>
              <w:left w:val="nil"/>
              <w:bottom w:val="nil"/>
              <w:right w:val="nil"/>
            </w:tcBorders>
            <w:tcMar>
              <w:top w:w="128" w:type="dxa"/>
              <w:left w:w="43" w:type="dxa"/>
              <w:bottom w:w="43" w:type="dxa"/>
              <w:right w:w="43" w:type="dxa"/>
            </w:tcMar>
          </w:tcPr>
          <w:p w14:paraId="697784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14BF88" w14:textId="77777777" w:rsidR="00EE2529" w:rsidRPr="00C81B84" w:rsidRDefault="00AD5E1E" w:rsidP="00C81B84">
            <w:r w:rsidRPr="00C81B84">
              <w:t>46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047A35" w14:textId="77777777" w:rsidR="00EE2529" w:rsidRPr="00C81B84" w:rsidRDefault="00AD5E1E" w:rsidP="00C81B84">
            <w:r w:rsidRPr="00C81B84">
              <w:t xml:space="preserve">Sikringsanlegg og </w:t>
            </w:r>
            <w:proofErr w:type="gramStart"/>
            <w:r w:rsidRPr="00C81B84">
              <w:t xml:space="preserve">sperresystemer,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D106C3" w14:textId="77777777" w:rsidR="00EE2529" w:rsidRPr="00C81B84" w:rsidRDefault="00AD5E1E" w:rsidP="00C81B84">
            <w:r w:rsidRPr="00C81B84">
              <w:t>11 977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FD59E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6FD94D" w14:textId="77777777" w:rsidR="00EE2529" w:rsidRPr="00C81B84" w:rsidRDefault="00AD5E1E" w:rsidP="00C81B84">
            <w:r w:rsidRPr="00C81B84">
              <w:t>411</w:t>
            </w:r>
          </w:p>
        </w:tc>
        <w:tc>
          <w:tcPr>
            <w:tcW w:w="1180" w:type="dxa"/>
            <w:tcBorders>
              <w:top w:val="nil"/>
              <w:left w:val="nil"/>
              <w:bottom w:val="nil"/>
              <w:right w:val="nil"/>
            </w:tcBorders>
            <w:tcMar>
              <w:top w:w="128" w:type="dxa"/>
              <w:left w:w="43" w:type="dxa"/>
              <w:bottom w:w="43" w:type="dxa"/>
              <w:right w:w="43" w:type="dxa"/>
            </w:tcMar>
            <w:vAlign w:val="bottom"/>
          </w:tcPr>
          <w:p w14:paraId="36F030A5" w14:textId="77777777" w:rsidR="00EE2529" w:rsidRPr="00C81B84" w:rsidRDefault="00AD5E1E" w:rsidP="00C81B84">
            <w:r w:rsidRPr="00C81B84">
              <w:t>12 388</w:t>
            </w:r>
          </w:p>
        </w:tc>
      </w:tr>
      <w:tr w:rsidR="00EE2529" w:rsidRPr="00C81B84" w14:paraId="3B7F826B" w14:textId="77777777">
        <w:trPr>
          <w:trHeight w:val="380"/>
        </w:trPr>
        <w:tc>
          <w:tcPr>
            <w:tcW w:w="580" w:type="dxa"/>
            <w:tcBorders>
              <w:top w:val="nil"/>
              <w:left w:val="nil"/>
              <w:bottom w:val="nil"/>
              <w:right w:val="nil"/>
            </w:tcBorders>
            <w:tcMar>
              <w:top w:w="128" w:type="dxa"/>
              <w:left w:w="43" w:type="dxa"/>
              <w:bottom w:w="43" w:type="dxa"/>
              <w:right w:w="43" w:type="dxa"/>
            </w:tcMar>
          </w:tcPr>
          <w:p w14:paraId="5197A21A" w14:textId="77777777" w:rsidR="00EE2529" w:rsidRPr="00C81B84" w:rsidRDefault="00AD5E1E" w:rsidP="00C81B84">
            <w:r w:rsidRPr="00C81B84">
              <w:t>525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32B19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D2AD4A" w14:textId="77777777" w:rsidR="00EE2529" w:rsidRPr="00C81B84" w:rsidRDefault="00AD5E1E" w:rsidP="00C81B84">
            <w:r w:rsidRPr="00C81B84">
              <w:t>Statsforvalterne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4ED0C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ABC3B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8065D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BD02746" w14:textId="77777777" w:rsidR="00EE2529" w:rsidRPr="00C81B84" w:rsidRDefault="00EE2529" w:rsidP="00C81B84"/>
        </w:tc>
      </w:tr>
      <w:tr w:rsidR="00EE2529" w:rsidRPr="00C81B84" w14:paraId="44DCB56A" w14:textId="77777777">
        <w:trPr>
          <w:trHeight w:val="380"/>
        </w:trPr>
        <w:tc>
          <w:tcPr>
            <w:tcW w:w="580" w:type="dxa"/>
            <w:tcBorders>
              <w:top w:val="nil"/>
              <w:left w:val="nil"/>
              <w:bottom w:val="nil"/>
              <w:right w:val="nil"/>
            </w:tcBorders>
            <w:tcMar>
              <w:top w:w="128" w:type="dxa"/>
              <w:left w:w="43" w:type="dxa"/>
              <w:bottom w:w="43" w:type="dxa"/>
              <w:right w:w="43" w:type="dxa"/>
            </w:tcMar>
          </w:tcPr>
          <w:p w14:paraId="25BB227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2699D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E84F5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391AC4" w14:textId="77777777" w:rsidR="00EE2529" w:rsidRPr="00C81B84" w:rsidRDefault="00AD5E1E" w:rsidP="00C81B84">
            <w:r w:rsidRPr="00C81B84">
              <w:t>1 931 161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C4C0B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21514B" w14:textId="77777777" w:rsidR="00EE2529" w:rsidRPr="00C81B84" w:rsidRDefault="00AD5E1E" w:rsidP="00C81B84">
            <w:r w:rsidRPr="00C81B84">
              <w:t>32 299</w:t>
            </w:r>
          </w:p>
        </w:tc>
        <w:tc>
          <w:tcPr>
            <w:tcW w:w="1180" w:type="dxa"/>
            <w:tcBorders>
              <w:top w:val="nil"/>
              <w:left w:val="nil"/>
              <w:bottom w:val="nil"/>
              <w:right w:val="nil"/>
            </w:tcBorders>
            <w:tcMar>
              <w:top w:w="128" w:type="dxa"/>
              <w:left w:w="43" w:type="dxa"/>
              <w:bottom w:w="43" w:type="dxa"/>
              <w:right w:w="43" w:type="dxa"/>
            </w:tcMar>
            <w:vAlign w:val="bottom"/>
          </w:tcPr>
          <w:p w14:paraId="5A3881E9" w14:textId="77777777" w:rsidR="00EE2529" w:rsidRPr="00C81B84" w:rsidRDefault="00AD5E1E" w:rsidP="00C81B84">
            <w:r w:rsidRPr="00C81B84">
              <w:t>1 963 460</w:t>
            </w:r>
          </w:p>
        </w:tc>
      </w:tr>
      <w:tr w:rsidR="00EE2529" w:rsidRPr="00C81B84" w14:paraId="5DAFB9A1" w14:textId="77777777">
        <w:trPr>
          <w:trHeight w:val="380"/>
        </w:trPr>
        <w:tc>
          <w:tcPr>
            <w:tcW w:w="580" w:type="dxa"/>
            <w:tcBorders>
              <w:top w:val="nil"/>
              <w:left w:val="nil"/>
              <w:bottom w:val="nil"/>
              <w:right w:val="nil"/>
            </w:tcBorders>
            <w:tcMar>
              <w:top w:w="128" w:type="dxa"/>
              <w:left w:w="43" w:type="dxa"/>
              <w:bottom w:w="43" w:type="dxa"/>
              <w:right w:w="43" w:type="dxa"/>
            </w:tcMar>
          </w:tcPr>
          <w:p w14:paraId="62288151" w14:textId="77777777" w:rsidR="00EE2529" w:rsidRPr="00C81B84" w:rsidRDefault="00AD5E1E" w:rsidP="00C81B84">
            <w:r w:rsidRPr="00C81B84">
              <w:t>530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F5EA2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2498F5" w14:textId="77777777" w:rsidR="00EE2529" w:rsidRPr="00C81B84" w:rsidRDefault="00AD5E1E" w:rsidP="00C81B84">
            <w:r w:rsidRPr="00C81B84">
              <w:t>Byggeprosjekter utenfor husleieordningen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0CD11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BE09E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8F367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E285E20" w14:textId="77777777" w:rsidR="00EE2529" w:rsidRPr="00C81B84" w:rsidRDefault="00EE2529" w:rsidP="00C81B84"/>
        </w:tc>
      </w:tr>
      <w:tr w:rsidR="00EE2529" w:rsidRPr="00C81B84" w14:paraId="2DFF4A98" w14:textId="77777777">
        <w:trPr>
          <w:trHeight w:val="380"/>
        </w:trPr>
        <w:tc>
          <w:tcPr>
            <w:tcW w:w="580" w:type="dxa"/>
            <w:tcBorders>
              <w:top w:val="nil"/>
              <w:left w:val="nil"/>
              <w:bottom w:val="nil"/>
              <w:right w:val="nil"/>
            </w:tcBorders>
            <w:tcMar>
              <w:top w:w="128" w:type="dxa"/>
              <w:left w:w="43" w:type="dxa"/>
              <w:bottom w:w="43" w:type="dxa"/>
              <w:right w:w="43" w:type="dxa"/>
            </w:tcMar>
          </w:tcPr>
          <w:p w14:paraId="397144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64B654"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B39CAB" w14:textId="77777777" w:rsidR="00EE2529" w:rsidRPr="00C81B84" w:rsidRDefault="00AD5E1E" w:rsidP="00C81B84">
            <w:r w:rsidRPr="00C81B84">
              <w:t xml:space="preserve">Prosjektering av bygg,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8E1209" w14:textId="77777777" w:rsidR="00EE2529" w:rsidRPr="00C81B84" w:rsidRDefault="00AD5E1E" w:rsidP="00C81B84">
            <w:r w:rsidRPr="00C81B84">
              <w:t>87 000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6827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D6F21B" w14:textId="77777777" w:rsidR="00EE2529" w:rsidRPr="00C81B84" w:rsidRDefault="00AD5E1E" w:rsidP="00C81B84">
            <w:r w:rsidRPr="00C81B84">
              <w:t>8 000</w:t>
            </w:r>
          </w:p>
        </w:tc>
        <w:tc>
          <w:tcPr>
            <w:tcW w:w="1180" w:type="dxa"/>
            <w:tcBorders>
              <w:top w:val="nil"/>
              <w:left w:val="nil"/>
              <w:bottom w:val="nil"/>
              <w:right w:val="nil"/>
            </w:tcBorders>
            <w:tcMar>
              <w:top w:w="128" w:type="dxa"/>
              <w:left w:w="43" w:type="dxa"/>
              <w:bottom w:w="43" w:type="dxa"/>
              <w:right w:w="43" w:type="dxa"/>
            </w:tcMar>
            <w:vAlign w:val="bottom"/>
          </w:tcPr>
          <w:p w14:paraId="4B12DEEF" w14:textId="77777777" w:rsidR="00EE2529" w:rsidRPr="00C81B84" w:rsidRDefault="00AD5E1E" w:rsidP="00C81B84">
            <w:r w:rsidRPr="00C81B84">
              <w:t>95 000</w:t>
            </w:r>
          </w:p>
        </w:tc>
      </w:tr>
      <w:tr w:rsidR="00EE2529" w:rsidRPr="00C81B84" w14:paraId="336139B7" w14:textId="77777777">
        <w:trPr>
          <w:trHeight w:val="640"/>
        </w:trPr>
        <w:tc>
          <w:tcPr>
            <w:tcW w:w="580" w:type="dxa"/>
            <w:tcBorders>
              <w:top w:val="nil"/>
              <w:left w:val="nil"/>
              <w:bottom w:val="nil"/>
              <w:right w:val="nil"/>
            </w:tcBorders>
            <w:tcMar>
              <w:top w:w="128" w:type="dxa"/>
              <w:left w:w="43" w:type="dxa"/>
              <w:bottom w:w="43" w:type="dxa"/>
              <w:right w:w="43" w:type="dxa"/>
            </w:tcMar>
          </w:tcPr>
          <w:p w14:paraId="35DD85E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66E336" w14:textId="77777777" w:rsidR="00EE2529" w:rsidRPr="00C81B84" w:rsidRDefault="00AD5E1E" w:rsidP="00C81B84">
            <w:r w:rsidRPr="00C81B84">
              <w:t>33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273E80" w14:textId="77777777" w:rsidR="00EE2529" w:rsidRPr="00C81B84" w:rsidRDefault="00AD5E1E" w:rsidP="00C81B84">
            <w:r w:rsidRPr="00C81B84">
              <w:t xml:space="preserve">Videreføring av </w:t>
            </w:r>
            <w:proofErr w:type="gramStart"/>
            <w:r w:rsidRPr="00C81B84">
              <w:t xml:space="preserve">byggeprosjekter,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56A9A" w14:textId="77777777" w:rsidR="00EE2529" w:rsidRPr="00C81B84" w:rsidRDefault="00AD5E1E" w:rsidP="00C81B84">
            <w:r w:rsidRPr="00C81B84">
              <w:t>2 505 950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274E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D3C57" w14:textId="77777777" w:rsidR="00EE2529" w:rsidRPr="00C81B84" w:rsidRDefault="00AD5E1E" w:rsidP="00C81B84">
            <w:r w:rsidRPr="00C81B84">
              <w:t>650 000</w:t>
            </w:r>
          </w:p>
        </w:tc>
        <w:tc>
          <w:tcPr>
            <w:tcW w:w="1180" w:type="dxa"/>
            <w:tcBorders>
              <w:top w:val="nil"/>
              <w:left w:val="nil"/>
              <w:bottom w:val="nil"/>
              <w:right w:val="nil"/>
            </w:tcBorders>
            <w:tcMar>
              <w:top w:w="128" w:type="dxa"/>
              <w:left w:w="43" w:type="dxa"/>
              <w:bottom w:w="43" w:type="dxa"/>
              <w:right w:w="43" w:type="dxa"/>
            </w:tcMar>
            <w:vAlign w:val="bottom"/>
          </w:tcPr>
          <w:p w14:paraId="38D08A95" w14:textId="77777777" w:rsidR="00EE2529" w:rsidRPr="00C81B84" w:rsidRDefault="00AD5E1E" w:rsidP="00C81B84">
            <w:r w:rsidRPr="00C81B84">
              <w:t>3 155 950</w:t>
            </w:r>
          </w:p>
        </w:tc>
      </w:tr>
      <w:tr w:rsidR="00EE2529" w:rsidRPr="00C81B84" w14:paraId="6B28B570" w14:textId="77777777">
        <w:trPr>
          <w:trHeight w:val="380"/>
        </w:trPr>
        <w:tc>
          <w:tcPr>
            <w:tcW w:w="580" w:type="dxa"/>
            <w:tcBorders>
              <w:top w:val="nil"/>
              <w:left w:val="nil"/>
              <w:bottom w:val="nil"/>
              <w:right w:val="nil"/>
            </w:tcBorders>
            <w:tcMar>
              <w:top w:w="128" w:type="dxa"/>
              <w:left w:w="43" w:type="dxa"/>
              <w:bottom w:w="43" w:type="dxa"/>
              <w:right w:w="43" w:type="dxa"/>
            </w:tcMar>
          </w:tcPr>
          <w:p w14:paraId="33EFF52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9D9512" w14:textId="77777777" w:rsidR="00EE2529" w:rsidRPr="00C81B84" w:rsidRDefault="00AD5E1E" w:rsidP="00C81B84">
            <w:r w:rsidRPr="00C81B84">
              <w:t>36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6C7F3A" w14:textId="77777777" w:rsidR="00EE2529" w:rsidRPr="00C81B84" w:rsidRDefault="00AD5E1E" w:rsidP="00C81B84">
            <w:r w:rsidRPr="00C81B84">
              <w:t xml:space="preserve">Kunstnerisk utsmykking,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598393" w14:textId="77777777" w:rsidR="00EE2529" w:rsidRPr="00C81B84" w:rsidRDefault="00AD5E1E" w:rsidP="00C81B84">
            <w:r w:rsidRPr="00C81B84">
              <w:t>34 000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197E6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126998" w14:textId="77777777" w:rsidR="00EE2529" w:rsidRPr="00C81B84" w:rsidRDefault="00AD5E1E" w:rsidP="00C81B84">
            <w:r w:rsidRPr="00C81B84">
              <w:t>-30 000</w:t>
            </w:r>
          </w:p>
        </w:tc>
        <w:tc>
          <w:tcPr>
            <w:tcW w:w="1180" w:type="dxa"/>
            <w:tcBorders>
              <w:top w:val="nil"/>
              <w:left w:val="nil"/>
              <w:bottom w:val="nil"/>
              <w:right w:val="nil"/>
            </w:tcBorders>
            <w:tcMar>
              <w:top w:w="128" w:type="dxa"/>
              <w:left w:w="43" w:type="dxa"/>
              <w:bottom w:w="43" w:type="dxa"/>
              <w:right w:w="43" w:type="dxa"/>
            </w:tcMar>
            <w:vAlign w:val="bottom"/>
          </w:tcPr>
          <w:p w14:paraId="3769A697" w14:textId="77777777" w:rsidR="00EE2529" w:rsidRPr="00C81B84" w:rsidRDefault="00AD5E1E" w:rsidP="00C81B84">
            <w:r w:rsidRPr="00C81B84">
              <w:t>4 000</w:t>
            </w:r>
          </w:p>
        </w:tc>
      </w:tr>
      <w:tr w:rsidR="00EE2529" w:rsidRPr="00C81B84" w14:paraId="724AEE22" w14:textId="77777777">
        <w:trPr>
          <w:trHeight w:val="640"/>
        </w:trPr>
        <w:tc>
          <w:tcPr>
            <w:tcW w:w="580" w:type="dxa"/>
            <w:tcBorders>
              <w:top w:val="nil"/>
              <w:left w:val="nil"/>
              <w:bottom w:val="nil"/>
              <w:right w:val="nil"/>
            </w:tcBorders>
            <w:tcMar>
              <w:top w:w="128" w:type="dxa"/>
              <w:left w:w="43" w:type="dxa"/>
              <w:bottom w:w="43" w:type="dxa"/>
              <w:right w:w="43" w:type="dxa"/>
            </w:tcMar>
          </w:tcPr>
          <w:p w14:paraId="13C5679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233CCF"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E092D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6DFA13" w14:textId="77777777" w:rsidR="00EE2529" w:rsidRPr="00C81B84" w:rsidRDefault="00AD5E1E" w:rsidP="00C81B84">
            <w:r w:rsidRPr="00C81B84">
              <w:t>726 500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1F9F0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253173" w14:textId="77777777" w:rsidR="00EE2529" w:rsidRPr="00C81B84" w:rsidRDefault="00AD5E1E" w:rsidP="00C81B84">
            <w:r w:rsidRPr="00C81B84">
              <w:t>-138 000</w:t>
            </w:r>
          </w:p>
        </w:tc>
        <w:tc>
          <w:tcPr>
            <w:tcW w:w="1180" w:type="dxa"/>
            <w:tcBorders>
              <w:top w:val="nil"/>
              <w:left w:val="nil"/>
              <w:bottom w:val="nil"/>
              <w:right w:val="nil"/>
            </w:tcBorders>
            <w:tcMar>
              <w:top w:w="128" w:type="dxa"/>
              <w:left w:w="43" w:type="dxa"/>
              <w:bottom w:w="43" w:type="dxa"/>
              <w:right w:w="43" w:type="dxa"/>
            </w:tcMar>
            <w:vAlign w:val="bottom"/>
          </w:tcPr>
          <w:p w14:paraId="02E6FB7F" w14:textId="77777777" w:rsidR="00EE2529" w:rsidRPr="00C81B84" w:rsidRDefault="00AD5E1E" w:rsidP="00C81B84">
            <w:r w:rsidRPr="00C81B84">
              <w:t>588 500</w:t>
            </w:r>
          </w:p>
        </w:tc>
      </w:tr>
      <w:tr w:rsidR="00EE2529" w:rsidRPr="00C81B84" w14:paraId="2EEEB948" w14:textId="77777777">
        <w:trPr>
          <w:trHeight w:val="380"/>
        </w:trPr>
        <w:tc>
          <w:tcPr>
            <w:tcW w:w="580" w:type="dxa"/>
            <w:tcBorders>
              <w:top w:val="nil"/>
              <w:left w:val="nil"/>
              <w:bottom w:val="nil"/>
              <w:right w:val="nil"/>
            </w:tcBorders>
            <w:tcMar>
              <w:top w:w="128" w:type="dxa"/>
              <w:left w:w="43" w:type="dxa"/>
              <w:bottom w:w="43" w:type="dxa"/>
              <w:right w:w="43" w:type="dxa"/>
            </w:tcMar>
          </w:tcPr>
          <w:p w14:paraId="3F9E74A2" w14:textId="77777777" w:rsidR="00EE2529" w:rsidRPr="00C81B84" w:rsidRDefault="00AD5E1E" w:rsidP="00C81B84">
            <w:r w:rsidRPr="00C81B84">
              <w:t>531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ED330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CAAA7E" w14:textId="77777777" w:rsidR="00EE2529" w:rsidRPr="00C81B84" w:rsidRDefault="00AD5E1E" w:rsidP="00C81B84">
            <w:r w:rsidRPr="00C81B84">
              <w:t>Eiendommer til kongelige 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FB8AA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02EB4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08EEF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4C544D6" w14:textId="77777777" w:rsidR="00EE2529" w:rsidRPr="00C81B84" w:rsidRDefault="00EE2529" w:rsidP="00C81B84"/>
        </w:tc>
      </w:tr>
      <w:tr w:rsidR="00EE2529" w:rsidRPr="00C81B84" w14:paraId="7307BDC9" w14:textId="77777777">
        <w:trPr>
          <w:trHeight w:val="380"/>
        </w:trPr>
        <w:tc>
          <w:tcPr>
            <w:tcW w:w="580" w:type="dxa"/>
            <w:tcBorders>
              <w:top w:val="nil"/>
              <w:left w:val="nil"/>
              <w:bottom w:val="nil"/>
              <w:right w:val="nil"/>
            </w:tcBorders>
            <w:tcMar>
              <w:top w:w="128" w:type="dxa"/>
              <w:left w:w="43" w:type="dxa"/>
              <w:bottom w:w="43" w:type="dxa"/>
              <w:right w:w="43" w:type="dxa"/>
            </w:tcMar>
          </w:tcPr>
          <w:p w14:paraId="1746DC7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83BA5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91371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FA19E9" w14:textId="77777777" w:rsidR="00EE2529" w:rsidRPr="00C81B84" w:rsidRDefault="00AD5E1E" w:rsidP="00C81B84">
            <w:r w:rsidRPr="00C81B84">
              <w:t>30 129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C0C2D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022C7" w14:textId="77777777" w:rsidR="00EE2529" w:rsidRPr="00C81B84" w:rsidRDefault="00AD5E1E" w:rsidP="00C81B84">
            <w:r w:rsidRPr="00C81B84">
              <w:t>640</w:t>
            </w:r>
          </w:p>
        </w:tc>
        <w:tc>
          <w:tcPr>
            <w:tcW w:w="1180" w:type="dxa"/>
            <w:tcBorders>
              <w:top w:val="nil"/>
              <w:left w:val="nil"/>
              <w:bottom w:val="nil"/>
              <w:right w:val="nil"/>
            </w:tcBorders>
            <w:tcMar>
              <w:top w:w="128" w:type="dxa"/>
              <w:left w:w="43" w:type="dxa"/>
              <w:bottom w:w="43" w:type="dxa"/>
              <w:right w:w="43" w:type="dxa"/>
            </w:tcMar>
            <w:vAlign w:val="bottom"/>
          </w:tcPr>
          <w:p w14:paraId="1042F042" w14:textId="77777777" w:rsidR="00EE2529" w:rsidRPr="00C81B84" w:rsidRDefault="00AD5E1E" w:rsidP="00C81B84">
            <w:r w:rsidRPr="00C81B84">
              <w:t>30 769</w:t>
            </w:r>
          </w:p>
        </w:tc>
      </w:tr>
      <w:tr w:rsidR="00EE2529" w:rsidRPr="00C81B84" w14:paraId="6DD2089C" w14:textId="77777777">
        <w:trPr>
          <w:trHeight w:val="640"/>
        </w:trPr>
        <w:tc>
          <w:tcPr>
            <w:tcW w:w="580" w:type="dxa"/>
            <w:tcBorders>
              <w:top w:val="nil"/>
              <w:left w:val="nil"/>
              <w:bottom w:val="nil"/>
              <w:right w:val="nil"/>
            </w:tcBorders>
            <w:tcMar>
              <w:top w:w="128" w:type="dxa"/>
              <w:left w:w="43" w:type="dxa"/>
              <w:bottom w:w="43" w:type="dxa"/>
              <w:right w:w="43" w:type="dxa"/>
            </w:tcMar>
          </w:tcPr>
          <w:p w14:paraId="0B08AF8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416F2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513694"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A7B3B1" w14:textId="77777777" w:rsidR="00EE2529" w:rsidRPr="00C81B84" w:rsidRDefault="00AD5E1E" w:rsidP="00C81B84">
            <w:r w:rsidRPr="00C81B84">
              <w:t>39 304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A564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13C604" w14:textId="77777777" w:rsidR="00EE2529" w:rsidRPr="00C81B84" w:rsidRDefault="00AD5E1E" w:rsidP="00C81B84">
            <w:r w:rsidRPr="00C81B84">
              <w:t>1 349</w:t>
            </w:r>
          </w:p>
        </w:tc>
        <w:tc>
          <w:tcPr>
            <w:tcW w:w="1180" w:type="dxa"/>
            <w:tcBorders>
              <w:top w:val="nil"/>
              <w:left w:val="nil"/>
              <w:bottom w:val="nil"/>
              <w:right w:val="nil"/>
            </w:tcBorders>
            <w:tcMar>
              <w:top w:w="128" w:type="dxa"/>
              <w:left w:w="43" w:type="dxa"/>
              <w:bottom w:w="43" w:type="dxa"/>
              <w:right w:w="43" w:type="dxa"/>
            </w:tcMar>
            <w:vAlign w:val="bottom"/>
          </w:tcPr>
          <w:p w14:paraId="73A075BF" w14:textId="77777777" w:rsidR="00EE2529" w:rsidRPr="00C81B84" w:rsidRDefault="00AD5E1E" w:rsidP="00C81B84">
            <w:r w:rsidRPr="00C81B84">
              <w:t>40 653</w:t>
            </w:r>
          </w:p>
        </w:tc>
      </w:tr>
      <w:tr w:rsidR="00EE2529" w:rsidRPr="00C81B84" w14:paraId="3DA75175" w14:textId="77777777">
        <w:trPr>
          <w:trHeight w:val="380"/>
        </w:trPr>
        <w:tc>
          <w:tcPr>
            <w:tcW w:w="580" w:type="dxa"/>
            <w:tcBorders>
              <w:top w:val="nil"/>
              <w:left w:val="nil"/>
              <w:bottom w:val="nil"/>
              <w:right w:val="nil"/>
            </w:tcBorders>
            <w:tcMar>
              <w:top w:w="128" w:type="dxa"/>
              <w:left w:w="43" w:type="dxa"/>
              <w:bottom w:w="43" w:type="dxa"/>
              <w:right w:w="43" w:type="dxa"/>
            </w:tcMar>
          </w:tcPr>
          <w:p w14:paraId="2DA13BFD" w14:textId="77777777" w:rsidR="00EE2529" w:rsidRPr="00C81B84" w:rsidRDefault="00AD5E1E" w:rsidP="00C81B84">
            <w:r w:rsidRPr="00C81B84">
              <w:t>533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87215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17DF6C" w14:textId="77777777" w:rsidR="00EE2529" w:rsidRPr="00C81B84" w:rsidRDefault="00AD5E1E" w:rsidP="00C81B84">
            <w:r w:rsidRPr="00C81B84">
              <w:t>Eiendommer utenfor husleieordningen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E32EF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8E8A4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CCFD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E9E6577" w14:textId="77777777" w:rsidR="00EE2529" w:rsidRPr="00C81B84" w:rsidRDefault="00EE2529" w:rsidP="00C81B84"/>
        </w:tc>
      </w:tr>
      <w:tr w:rsidR="00EE2529" w:rsidRPr="00C81B84" w14:paraId="6122BF0F" w14:textId="77777777">
        <w:trPr>
          <w:trHeight w:val="380"/>
        </w:trPr>
        <w:tc>
          <w:tcPr>
            <w:tcW w:w="580" w:type="dxa"/>
            <w:tcBorders>
              <w:top w:val="nil"/>
              <w:left w:val="nil"/>
              <w:bottom w:val="nil"/>
              <w:right w:val="nil"/>
            </w:tcBorders>
            <w:tcMar>
              <w:top w:w="128" w:type="dxa"/>
              <w:left w:w="43" w:type="dxa"/>
              <w:bottom w:w="43" w:type="dxa"/>
              <w:right w:w="43" w:type="dxa"/>
            </w:tcMar>
          </w:tcPr>
          <w:p w14:paraId="56ECDD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F79C5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35146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5CEE70" w14:textId="77777777" w:rsidR="00EE2529" w:rsidRPr="00C81B84" w:rsidRDefault="00AD5E1E" w:rsidP="00C81B84">
            <w:r w:rsidRPr="00C81B84">
              <w:t>26 470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3426E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5ABF6" w14:textId="77777777" w:rsidR="00EE2529" w:rsidRPr="00C81B84" w:rsidRDefault="00AD5E1E" w:rsidP="00C81B84">
            <w:r w:rsidRPr="00C81B84">
              <w:t>724</w:t>
            </w:r>
          </w:p>
        </w:tc>
        <w:tc>
          <w:tcPr>
            <w:tcW w:w="1180" w:type="dxa"/>
            <w:tcBorders>
              <w:top w:val="nil"/>
              <w:left w:val="nil"/>
              <w:bottom w:val="nil"/>
              <w:right w:val="nil"/>
            </w:tcBorders>
            <w:tcMar>
              <w:top w:w="128" w:type="dxa"/>
              <w:left w:w="43" w:type="dxa"/>
              <w:bottom w:w="43" w:type="dxa"/>
              <w:right w:w="43" w:type="dxa"/>
            </w:tcMar>
            <w:vAlign w:val="bottom"/>
          </w:tcPr>
          <w:p w14:paraId="4D62C4BF" w14:textId="77777777" w:rsidR="00EE2529" w:rsidRPr="00C81B84" w:rsidRDefault="00AD5E1E" w:rsidP="00C81B84">
            <w:r w:rsidRPr="00C81B84">
              <w:t>27 194</w:t>
            </w:r>
          </w:p>
        </w:tc>
      </w:tr>
      <w:tr w:rsidR="00EE2529" w:rsidRPr="00C81B84" w14:paraId="2C8A49EF" w14:textId="77777777">
        <w:trPr>
          <w:trHeight w:val="640"/>
        </w:trPr>
        <w:tc>
          <w:tcPr>
            <w:tcW w:w="580" w:type="dxa"/>
            <w:tcBorders>
              <w:top w:val="nil"/>
              <w:left w:val="nil"/>
              <w:bottom w:val="nil"/>
              <w:right w:val="nil"/>
            </w:tcBorders>
            <w:tcMar>
              <w:top w:w="128" w:type="dxa"/>
              <w:left w:w="43" w:type="dxa"/>
              <w:bottom w:w="43" w:type="dxa"/>
              <w:right w:w="43" w:type="dxa"/>
            </w:tcMar>
          </w:tcPr>
          <w:p w14:paraId="0D087C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AED365"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F07DFD"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1E4ADF" w14:textId="77777777" w:rsidR="00EE2529" w:rsidRPr="00C81B84" w:rsidRDefault="00AD5E1E" w:rsidP="00C81B84">
            <w:r w:rsidRPr="00C81B84">
              <w:t>35 000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2B1F7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61B7AB" w14:textId="77777777" w:rsidR="00EE2529" w:rsidRPr="00C81B84" w:rsidRDefault="00AD5E1E" w:rsidP="00C81B84">
            <w:r w:rsidRPr="00C81B84">
              <w:t>-24 000</w:t>
            </w:r>
          </w:p>
        </w:tc>
        <w:tc>
          <w:tcPr>
            <w:tcW w:w="1180" w:type="dxa"/>
            <w:tcBorders>
              <w:top w:val="nil"/>
              <w:left w:val="nil"/>
              <w:bottom w:val="nil"/>
              <w:right w:val="nil"/>
            </w:tcBorders>
            <w:tcMar>
              <w:top w:w="128" w:type="dxa"/>
              <w:left w:w="43" w:type="dxa"/>
              <w:bottom w:w="43" w:type="dxa"/>
              <w:right w:w="43" w:type="dxa"/>
            </w:tcMar>
            <w:vAlign w:val="bottom"/>
          </w:tcPr>
          <w:p w14:paraId="34D00CDD" w14:textId="77777777" w:rsidR="00EE2529" w:rsidRPr="00C81B84" w:rsidRDefault="00AD5E1E" w:rsidP="00C81B84">
            <w:r w:rsidRPr="00C81B84">
              <w:t>11 000</w:t>
            </w:r>
          </w:p>
        </w:tc>
      </w:tr>
      <w:tr w:rsidR="00EE2529" w:rsidRPr="00C81B84" w14:paraId="55CA980B" w14:textId="77777777">
        <w:trPr>
          <w:trHeight w:val="380"/>
        </w:trPr>
        <w:tc>
          <w:tcPr>
            <w:tcW w:w="580" w:type="dxa"/>
            <w:tcBorders>
              <w:top w:val="nil"/>
              <w:left w:val="nil"/>
              <w:bottom w:val="nil"/>
              <w:right w:val="nil"/>
            </w:tcBorders>
            <w:tcMar>
              <w:top w:w="128" w:type="dxa"/>
              <w:left w:w="43" w:type="dxa"/>
              <w:bottom w:w="43" w:type="dxa"/>
              <w:right w:w="43" w:type="dxa"/>
            </w:tcMar>
          </w:tcPr>
          <w:p w14:paraId="504332E2"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03F8D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C6F44A6" w14:textId="77777777" w:rsidR="00EE2529" w:rsidRPr="00C81B84" w:rsidRDefault="00AD5E1E" w:rsidP="00C81B84">
            <w:r w:rsidRPr="00C81B84">
              <w:t>Digitaliseringsdirektoratet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A972A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9FCB5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492A5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0EB167E" w14:textId="77777777" w:rsidR="00EE2529" w:rsidRPr="00C81B84" w:rsidRDefault="00EE2529" w:rsidP="00C81B84"/>
        </w:tc>
      </w:tr>
      <w:tr w:rsidR="00EE2529" w:rsidRPr="00C81B84" w14:paraId="707CD1F0" w14:textId="77777777">
        <w:trPr>
          <w:trHeight w:val="380"/>
        </w:trPr>
        <w:tc>
          <w:tcPr>
            <w:tcW w:w="580" w:type="dxa"/>
            <w:tcBorders>
              <w:top w:val="nil"/>
              <w:left w:val="nil"/>
              <w:bottom w:val="nil"/>
              <w:right w:val="nil"/>
            </w:tcBorders>
            <w:tcMar>
              <w:top w:w="128" w:type="dxa"/>
              <w:left w:w="43" w:type="dxa"/>
              <w:bottom w:w="43" w:type="dxa"/>
              <w:right w:w="43" w:type="dxa"/>
            </w:tcMar>
          </w:tcPr>
          <w:p w14:paraId="5837C7A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F2EE9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B7F50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4066E9" w14:textId="77777777" w:rsidR="00EE2529" w:rsidRPr="00C81B84" w:rsidRDefault="00AD5E1E" w:rsidP="00C81B84">
            <w:r w:rsidRPr="00C81B84">
              <w:t>150 766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B8D0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197499" w14:textId="77777777" w:rsidR="00EE2529" w:rsidRPr="00C81B84" w:rsidRDefault="00AD5E1E" w:rsidP="00C81B84">
            <w:r w:rsidRPr="00C81B84">
              <w:t>1 992</w:t>
            </w:r>
          </w:p>
        </w:tc>
        <w:tc>
          <w:tcPr>
            <w:tcW w:w="1180" w:type="dxa"/>
            <w:tcBorders>
              <w:top w:val="nil"/>
              <w:left w:val="nil"/>
              <w:bottom w:val="nil"/>
              <w:right w:val="nil"/>
            </w:tcBorders>
            <w:tcMar>
              <w:top w:w="128" w:type="dxa"/>
              <w:left w:w="43" w:type="dxa"/>
              <w:bottom w:w="43" w:type="dxa"/>
              <w:right w:w="43" w:type="dxa"/>
            </w:tcMar>
            <w:vAlign w:val="bottom"/>
          </w:tcPr>
          <w:p w14:paraId="419AF383" w14:textId="77777777" w:rsidR="00EE2529" w:rsidRPr="00C81B84" w:rsidRDefault="00AD5E1E" w:rsidP="00C81B84">
            <w:r w:rsidRPr="00C81B84">
              <w:t>152 758</w:t>
            </w:r>
          </w:p>
        </w:tc>
      </w:tr>
      <w:tr w:rsidR="00EE2529" w:rsidRPr="00C81B84" w14:paraId="5164AED1" w14:textId="77777777">
        <w:trPr>
          <w:trHeight w:val="380"/>
        </w:trPr>
        <w:tc>
          <w:tcPr>
            <w:tcW w:w="580" w:type="dxa"/>
            <w:tcBorders>
              <w:top w:val="nil"/>
              <w:left w:val="nil"/>
              <w:bottom w:val="nil"/>
              <w:right w:val="nil"/>
            </w:tcBorders>
            <w:tcMar>
              <w:top w:w="128" w:type="dxa"/>
              <w:left w:w="43" w:type="dxa"/>
              <w:bottom w:w="43" w:type="dxa"/>
              <w:right w:w="43" w:type="dxa"/>
            </w:tcMar>
          </w:tcPr>
          <w:p w14:paraId="7F8ECCD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560AA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E4B1AB"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80BBA5" w14:textId="77777777" w:rsidR="00EE2529" w:rsidRPr="00C81B84" w:rsidRDefault="00AD5E1E" w:rsidP="00C81B84">
            <w:r w:rsidRPr="00C81B84">
              <w:t>12 683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AB909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D5EC88" w14:textId="77777777" w:rsidR="00EE2529" w:rsidRPr="00C81B84" w:rsidRDefault="00AD5E1E" w:rsidP="00C81B84">
            <w:r w:rsidRPr="00C81B84">
              <w:t>271</w:t>
            </w:r>
          </w:p>
        </w:tc>
        <w:tc>
          <w:tcPr>
            <w:tcW w:w="1180" w:type="dxa"/>
            <w:tcBorders>
              <w:top w:val="nil"/>
              <w:left w:val="nil"/>
              <w:bottom w:val="nil"/>
              <w:right w:val="nil"/>
            </w:tcBorders>
            <w:tcMar>
              <w:top w:w="128" w:type="dxa"/>
              <w:left w:w="43" w:type="dxa"/>
              <w:bottom w:w="43" w:type="dxa"/>
              <w:right w:w="43" w:type="dxa"/>
            </w:tcMar>
            <w:vAlign w:val="bottom"/>
          </w:tcPr>
          <w:p w14:paraId="69DFFFC9" w14:textId="77777777" w:rsidR="00EE2529" w:rsidRPr="00C81B84" w:rsidRDefault="00AD5E1E" w:rsidP="00C81B84">
            <w:r w:rsidRPr="00C81B84">
              <w:t>12 954</w:t>
            </w:r>
          </w:p>
        </w:tc>
      </w:tr>
      <w:tr w:rsidR="00EE2529" w:rsidRPr="00C81B84" w14:paraId="69234460" w14:textId="77777777">
        <w:trPr>
          <w:trHeight w:val="640"/>
        </w:trPr>
        <w:tc>
          <w:tcPr>
            <w:tcW w:w="580" w:type="dxa"/>
            <w:tcBorders>
              <w:top w:val="nil"/>
              <w:left w:val="nil"/>
              <w:bottom w:val="nil"/>
              <w:right w:val="nil"/>
            </w:tcBorders>
            <w:tcMar>
              <w:top w:w="128" w:type="dxa"/>
              <w:left w:w="43" w:type="dxa"/>
              <w:bottom w:w="43" w:type="dxa"/>
              <w:right w:w="43" w:type="dxa"/>
            </w:tcMar>
          </w:tcPr>
          <w:p w14:paraId="1E9357E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9EFEF3"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A76A33" w14:textId="77777777" w:rsidR="00EE2529" w:rsidRPr="00C81B84" w:rsidRDefault="00AD5E1E" w:rsidP="00C81B84">
            <w:r w:rsidRPr="00C81B84">
              <w:t xml:space="preserve">Utvikling og forvaltning av nasjonale fellesløsninger,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A1E9AA" w14:textId="77777777" w:rsidR="00EE2529" w:rsidRPr="00C81B84" w:rsidRDefault="00AD5E1E" w:rsidP="00C81B84">
            <w:r w:rsidRPr="00C81B84">
              <w:t>319 870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8DEF0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16E7CF" w14:textId="77777777" w:rsidR="00EE2529" w:rsidRPr="00C81B84" w:rsidRDefault="00AD5E1E" w:rsidP="00C81B84">
            <w:r w:rsidRPr="00C81B84">
              <w:t>21 832</w:t>
            </w:r>
          </w:p>
        </w:tc>
        <w:tc>
          <w:tcPr>
            <w:tcW w:w="1180" w:type="dxa"/>
            <w:tcBorders>
              <w:top w:val="nil"/>
              <w:left w:val="nil"/>
              <w:bottom w:val="nil"/>
              <w:right w:val="nil"/>
            </w:tcBorders>
            <w:tcMar>
              <w:top w:w="128" w:type="dxa"/>
              <w:left w:w="43" w:type="dxa"/>
              <w:bottom w:w="43" w:type="dxa"/>
              <w:right w:w="43" w:type="dxa"/>
            </w:tcMar>
            <w:vAlign w:val="bottom"/>
          </w:tcPr>
          <w:p w14:paraId="6BC7C025" w14:textId="77777777" w:rsidR="00EE2529" w:rsidRPr="00C81B84" w:rsidRDefault="00AD5E1E" w:rsidP="00C81B84">
            <w:r w:rsidRPr="00C81B84">
              <w:t>341 702</w:t>
            </w:r>
          </w:p>
        </w:tc>
      </w:tr>
      <w:tr w:rsidR="00EE2529" w:rsidRPr="00C81B84" w14:paraId="65A0408A" w14:textId="77777777">
        <w:trPr>
          <w:trHeight w:val="640"/>
        </w:trPr>
        <w:tc>
          <w:tcPr>
            <w:tcW w:w="580" w:type="dxa"/>
            <w:tcBorders>
              <w:top w:val="nil"/>
              <w:left w:val="nil"/>
              <w:bottom w:val="nil"/>
              <w:right w:val="nil"/>
            </w:tcBorders>
            <w:tcMar>
              <w:top w:w="128" w:type="dxa"/>
              <w:left w:w="43" w:type="dxa"/>
              <w:bottom w:w="43" w:type="dxa"/>
              <w:right w:w="43" w:type="dxa"/>
            </w:tcMar>
          </w:tcPr>
          <w:p w14:paraId="0902F75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D662C5" w14:textId="77777777" w:rsidR="00EE2529" w:rsidRPr="00C81B84" w:rsidRDefault="00AD5E1E" w:rsidP="00C81B84">
            <w:r w:rsidRPr="00C81B84">
              <w:t>25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980DF0" w14:textId="77777777" w:rsidR="00EE2529" w:rsidRPr="00C81B84" w:rsidRDefault="00AD5E1E" w:rsidP="00C81B84">
            <w:r w:rsidRPr="00C81B84">
              <w:t xml:space="preserve">Medfinansieringsordning for digitaliseringsprosjekter,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5B7904" w14:textId="77777777" w:rsidR="00EE2529" w:rsidRPr="00C81B84" w:rsidRDefault="00AD5E1E" w:rsidP="00C81B84">
            <w:r w:rsidRPr="00C81B84">
              <w:t>123 980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3E7D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43243" w14:textId="77777777" w:rsidR="00EE2529" w:rsidRPr="00C81B84" w:rsidRDefault="00AD5E1E" w:rsidP="00C81B84">
            <w:r w:rsidRPr="00C81B84">
              <w:t>-10 500</w:t>
            </w:r>
          </w:p>
        </w:tc>
        <w:tc>
          <w:tcPr>
            <w:tcW w:w="1180" w:type="dxa"/>
            <w:tcBorders>
              <w:top w:val="nil"/>
              <w:left w:val="nil"/>
              <w:bottom w:val="nil"/>
              <w:right w:val="nil"/>
            </w:tcBorders>
            <w:tcMar>
              <w:top w:w="128" w:type="dxa"/>
              <w:left w:w="43" w:type="dxa"/>
              <w:bottom w:w="43" w:type="dxa"/>
              <w:right w:w="43" w:type="dxa"/>
            </w:tcMar>
            <w:vAlign w:val="bottom"/>
          </w:tcPr>
          <w:p w14:paraId="22E92795" w14:textId="77777777" w:rsidR="00EE2529" w:rsidRPr="00C81B84" w:rsidRDefault="00AD5E1E" w:rsidP="00C81B84">
            <w:r w:rsidRPr="00C81B84">
              <w:t>113 480</w:t>
            </w:r>
          </w:p>
        </w:tc>
      </w:tr>
      <w:tr w:rsidR="00EE2529" w:rsidRPr="00C81B84" w14:paraId="12E23640" w14:textId="77777777">
        <w:trPr>
          <w:trHeight w:val="380"/>
        </w:trPr>
        <w:tc>
          <w:tcPr>
            <w:tcW w:w="580" w:type="dxa"/>
            <w:tcBorders>
              <w:top w:val="nil"/>
              <w:left w:val="nil"/>
              <w:bottom w:val="nil"/>
              <w:right w:val="nil"/>
            </w:tcBorders>
            <w:tcMar>
              <w:top w:w="128" w:type="dxa"/>
              <w:left w:w="43" w:type="dxa"/>
              <w:bottom w:w="43" w:type="dxa"/>
              <w:right w:w="43" w:type="dxa"/>
            </w:tcMar>
          </w:tcPr>
          <w:p w14:paraId="4FD8DDE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C6A73C" w14:textId="77777777" w:rsidR="00EE2529" w:rsidRPr="00C81B84" w:rsidRDefault="00AD5E1E" w:rsidP="00C81B84">
            <w:r w:rsidRPr="00C81B84">
              <w:t>26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0A9657" w14:textId="77777777" w:rsidR="00EE2529" w:rsidRPr="00C81B84" w:rsidRDefault="00AD5E1E" w:rsidP="00C81B84">
            <w:proofErr w:type="spellStart"/>
            <w:r w:rsidRPr="00C81B84">
              <w:t>StimuLab</w:t>
            </w:r>
            <w:proofErr w:type="spellEnd"/>
            <w:r w:rsidRPr="00C81B84">
              <w:t xml:space="preserv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3676E1" w14:textId="77777777" w:rsidR="00EE2529" w:rsidRPr="00C81B84" w:rsidRDefault="00AD5E1E" w:rsidP="00C81B84">
            <w:r w:rsidRPr="00C81B84">
              <w:t>4 925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7B3F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30861C" w14:textId="77777777" w:rsidR="00EE2529" w:rsidRPr="00C81B84" w:rsidRDefault="00AD5E1E" w:rsidP="00C81B84">
            <w:r w:rsidRPr="00C81B84">
              <w:t>150</w:t>
            </w:r>
          </w:p>
        </w:tc>
        <w:tc>
          <w:tcPr>
            <w:tcW w:w="1180" w:type="dxa"/>
            <w:tcBorders>
              <w:top w:val="nil"/>
              <w:left w:val="nil"/>
              <w:bottom w:val="nil"/>
              <w:right w:val="nil"/>
            </w:tcBorders>
            <w:tcMar>
              <w:top w:w="128" w:type="dxa"/>
              <w:left w:w="43" w:type="dxa"/>
              <w:bottom w:w="43" w:type="dxa"/>
              <w:right w:w="43" w:type="dxa"/>
            </w:tcMar>
            <w:vAlign w:val="bottom"/>
          </w:tcPr>
          <w:p w14:paraId="4995CCE4" w14:textId="77777777" w:rsidR="00EE2529" w:rsidRPr="00C81B84" w:rsidRDefault="00AD5E1E" w:rsidP="00C81B84">
            <w:r w:rsidRPr="00C81B84">
              <w:t>5 075</w:t>
            </w:r>
          </w:p>
        </w:tc>
      </w:tr>
      <w:tr w:rsidR="00EE2529" w:rsidRPr="00C81B84" w14:paraId="6F56D177" w14:textId="77777777">
        <w:trPr>
          <w:trHeight w:val="640"/>
        </w:trPr>
        <w:tc>
          <w:tcPr>
            <w:tcW w:w="580" w:type="dxa"/>
            <w:tcBorders>
              <w:top w:val="nil"/>
              <w:left w:val="nil"/>
              <w:bottom w:val="nil"/>
              <w:right w:val="nil"/>
            </w:tcBorders>
            <w:tcMar>
              <w:top w:w="128" w:type="dxa"/>
              <w:left w:w="43" w:type="dxa"/>
              <w:bottom w:w="43" w:type="dxa"/>
              <w:right w:w="43" w:type="dxa"/>
            </w:tcMar>
          </w:tcPr>
          <w:p w14:paraId="0B47EC8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4A92A5" w14:textId="77777777" w:rsidR="00EE2529" w:rsidRPr="00C81B84" w:rsidRDefault="00AD5E1E" w:rsidP="00C81B84">
            <w:r w:rsidRPr="00C81B84">
              <w:t>27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E8B157" w14:textId="77777777" w:rsidR="00EE2529" w:rsidRPr="00C81B84" w:rsidRDefault="00AD5E1E" w:rsidP="00C81B84">
            <w:r w:rsidRPr="00C81B84">
              <w:t xml:space="preserve">Tilsyn for universell utforming av </w:t>
            </w:r>
            <w:proofErr w:type="gramStart"/>
            <w:r w:rsidRPr="00C81B84">
              <w:t xml:space="preserve">ikt,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E81192" w14:textId="77777777" w:rsidR="00EE2529" w:rsidRPr="00C81B84" w:rsidRDefault="00AD5E1E" w:rsidP="00C81B84">
            <w:r w:rsidRPr="00C81B84">
              <w:t>26 375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F70C5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A25593" w14:textId="77777777" w:rsidR="00EE2529" w:rsidRPr="00C81B84" w:rsidRDefault="00AD5E1E" w:rsidP="00C81B84">
            <w:r w:rsidRPr="00C81B84">
              <w:t>803</w:t>
            </w:r>
          </w:p>
        </w:tc>
        <w:tc>
          <w:tcPr>
            <w:tcW w:w="1180" w:type="dxa"/>
            <w:tcBorders>
              <w:top w:val="nil"/>
              <w:left w:val="nil"/>
              <w:bottom w:val="nil"/>
              <w:right w:val="nil"/>
            </w:tcBorders>
            <w:tcMar>
              <w:top w:w="128" w:type="dxa"/>
              <w:left w:w="43" w:type="dxa"/>
              <w:bottom w:w="43" w:type="dxa"/>
              <w:right w:w="43" w:type="dxa"/>
            </w:tcMar>
            <w:vAlign w:val="bottom"/>
          </w:tcPr>
          <w:p w14:paraId="58B9EA1A" w14:textId="77777777" w:rsidR="00EE2529" w:rsidRPr="00C81B84" w:rsidRDefault="00AD5E1E" w:rsidP="00C81B84">
            <w:r w:rsidRPr="00C81B84">
              <w:t>27 178</w:t>
            </w:r>
          </w:p>
        </w:tc>
      </w:tr>
      <w:tr w:rsidR="00EE2529" w:rsidRPr="00C81B84" w14:paraId="03A36A41" w14:textId="77777777">
        <w:trPr>
          <w:trHeight w:val="380"/>
        </w:trPr>
        <w:tc>
          <w:tcPr>
            <w:tcW w:w="580" w:type="dxa"/>
            <w:tcBorders>
              <w:top w:val="nil"/>
              <w:left w:val="nil"/>
              <w:bottom w:val="nil"/>
              <w:right w:val="nil"/>
            </w:tcBorders>
            <w:tcMar>
              <w:top w:w="128" w:type="dxa"/>
              <w:left w:w="43" w:type="dxa"/>
              <w:bottom w:w="43" w:type="dxa"/>
              <w:right w:w="43" w:type="dxa"/>
            </w:tcMar>
          </w:tcPr>
          <w:p w14:paraId="70AEC34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858CB8"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7475A4" w14:textId="77777777" w:rsidR="00EE2529" w:rsidRPr="00C81B84" w:rsidRDefault="00AD5E1E" w:rsidP="00C81B84">
            <w:r w:rsidRPr="00C81B84">
              <w:t xml:space="preserve">IT-standardisering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D1E5BB" w14:textId="77777777" w:rsidR="00EE2529" w:rsidRPr="00C81B84" w:rsidRDefault="00AD5E1E" w:rsidP="00C81B84">
            <w:r w:rsidRPr="00C81B84">
              <w:t>867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66DF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9AC291" w14:textId="77777777" w:rsidR="00EE2529" w:rsidRPr="00C81B84" w:rsidRDefault="00AD5E1E" w:rsidP="00C81B84">
            <w:r w:rsidRPr="00C81B84">
              <w:t>19</w:t>
            </w:r>
          </w:p>
        </w:tc>
        <w:tc>
          <w:tcPr>
            <w:tcW w:w="1180" w:type="dxa"/>
            <w:tcBorders>
              <w:top w:val="nil"/>
              <w:left w:val="nil"/>
              <w:bottom w:val="nil"/>
              <w:right w:val="nil"/>
            </w:tcBorders>
            <w:tcMar>
              <w:top w:w="128" w:type="dxa"/>
              <w:left w:w="43" w:type="dxa"/>
              <w:bottom w:w="43" w:type="dxa"/>
              <w:right w:w="43" w:type="dxa"/>
            </w:tcMar>
            <w:vAlign w:val="bottom"/>
          </w:tcPr>
          <w:p w14:paraId="0727242C" w14:textId="77777777" w:rsidR="00EE2529" w:rsidRPr="00C81B84" w:rsidRDefault="00AD5E1E" w:rsidP="00C81B84">
            <w:r w:rsidRPr="00C81B84">
              <w:t>886</w:t>
            </w:r>
          </w:p>
        </w:tc>
      </w:tr>
      <w:tr w:rsidR="00EE2529" w:rsidRPr="00C81B84" w14:paraId="3E9CA086" w14:textId="77777777">
        <w:trPr>
          <w:trHeight w:val="380"/>
        </w:trPr>
        <w:tc>
          <w:tcPr>
            <w:tcW w:w="580" w:type="dxa"/>
            <w:tcBorders>
              <w:top w:val="nil"/>
              <w:left w:val="nil"/>
              <w:bottom w:val="nil"/>
              <w:right w:val="nil"/>
            </w:tcBorders>
            <w:tcMar>
              <w:top w:w="128" w:type="dxa"/>
              <w:left w:w="43" w:type="dxa"/>
              <w:bottom w:w="43" w:type="dxa"/>
              <w:right w:w="43" w:type="dxa"/>
            </w:tcMar>
          </w:tcPr>
          <w:p w14:paraId="2F2FF0EB" w14:textId="77777777" w:rsidR="00EE2529" w:rsidRPr="00C81B84" w:rsidRDefault="00AD5E1E" w:rsidP="00C81B84">
            <w:r w:rsidRPr="00C81B84">
              <w:t>541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3A2EC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21661B" w14:textId="77777777" w:rsidR="00EE2529" w:rsidRPr="00C81B84" w:rsidRDefault="00AD5E1E" w:rsidP="00C81B84">
            <w:r w:rsidRPr="00C81B84">
              <w:t xml:space="preserve">IT- og </w:t>
            </w:r>
            <w:proofErr w:type="spellStart"/>
            <w:r w:rsidRPr="00C81B84">
              <w:t>ekompolitikk</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56DD2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6F9FC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51510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A9DB103" w14:textId="77777777" w:rsidR="00EE2529" w:rsidRPr="00C81B84" w:rsidRDefault="00EE2529" w:rsidP="00C81B84"/>
        </w:tc>
      </w:tr>
      <w:tr w:rsidR="00EE2529" w:rsidRPr="00C81B84" w14:paraId="1A998FA4" w14:textId="77777777">
        <w:trPr>
          <w:trHeight w:val="880"/>
        </w:trPr>
        <w:tc>
          <w:tcPr>
            <w:tcW w:w="580" w:type="dxa"/>
            <w:tcBorders>
              <w:top w:val="nil"/>
              <w:left w:val="nil"/>
              <w:bottom w:val="nil"/>
              <w:right w:val="nil"/>
            </w:tcBorders>
            <w:tcMar>
              <w:top w:w="128" w:type="dxa"/>
              <w:left w:w="43" w:type="dxa"/>
              <w:bottom w:w="43" w:type="dxa"/>
              <w:right w:w="43" w:type="dxa"/>
            </w:tcMar>
          </w:tcPr>
          <w:p w14:paraId="19C705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348520"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E3BF18" w14:textId="77777777" w:rsidR="00EE2529" w:rsidRPr="00C81B84" w:rsidRDefault="00AD5E1E" w:rsidP="00C81B84">
            <w:r w:rsidRPr="00C81B84">
              <w:t xml:space="preserve">Utvikling, gjennomføring og samordning av IT- og </w:t>
            </w:r>
            <w:proofErr w:type="spellStart"/>
            <w:r w:rsidRPr="00C81B84">
              <w:t>ekompolitikken</w:t>
            </w:r>
            <w:proofErr w:type="spellEnd"/>
            <w:r w:rsidRPr="00C81B84">
              <w:t xml:space="preserve">,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26C47B" w14:textId="77777777" w:rsidR="00EE2529" w:rsidRPr="00C81B84" w:rsidRDefault="00AD5E1E" w:rsidP="00C81B84">
            <w:r w:rsidRPr="00C81B84">
              <w:t>15 007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C551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69F660" w14:textId="77777777" w:rsidR="00EE2529" w:rsidRPr="00C81B84" w:rsidRDefault="00AD5E1E" w:rsidP="00C81B84">
            <w:r w:rsidRPr="00C81B84">
              <w:t>11 521</w:t>
            </w:r>
          </w:p>
        </w:tc>
        <w:tc>
          <w:tcPr>
            <w:tcW w:w="1180" w:type="dxa"/>
            <w:tcBorders>
              <w:top w:val="nil"/>
              <w:left w:val="nil"/>
              <w:bottom w:val="nil"/>
              <w:right w:val="nil"/>
            </w:tcBorders>
            <w:tcMar>
              <w:top w:w="128" w:type="dxa"/>
              <w:left w:w="43" w:type="dxa"/>
              <w:bottom w:w="43" w:type="dxa"/>
              <w:right w:w="43" w:type="dxa"/>
            </w:tcMar>
            <w:vAlign w:val="bottom"/>
          </w:tcPr>
          <w:p w14:paraId="711DAD98" w14:textId="77777777" w:rsidR="00EE2529" w:rsidRPr="00C81B84" w:rsidRDefault="00AD5E1E" w:rsidP="00C81B84">
            <w:r w:rsidRPr="00C81B84">
              <w:t>26 528</w:t>
            </w:r>
          </w:p>
        </w:tc>
      </w:tr>
      <w:tr w:rsidR="00EE2529" w:rsidRPr="00C81B84" w14:paraId="21FA19CC" w14:textId="77777777">
        <w:trPr>
          <w:trHeight w:val="380"/>
        </w:trPr>
        <w:tc>
          <w:tcPr>
            <w:tcW w:w="580" w:type="dxa"/>
            <w:tcBorders>
              <w:top w:val="nil"/>
              <w:left w:val="nil"/>
              <w:bottom w:val="nil"/>
              <w:right w:val="nil"/>
            </w:tcBorders>
            <w:tcMar>
              <w:top w:w="128" w:type="dxa"/>
              <w:left w:w="43" w:type="dxa"/>
              <w:bottom w:w="43" w:type="dxa"/>
              <w:right w:w="43" w:type="dxa"/>
            </w:tcMar>
          </w:tcPr>
          <w:p w14:paraId="10283DF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DD7608"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05FA2E" w14:textId="77777777" w:rsidR="00EE2529" w:rsidRPr="00C81B84" w:rsidRDefault="00AD5E1E" w:rsidP="00C81B84">
            <w:r w:rsidRPr="00C81B84">
              <w:t xml:space="preserve">Forskningsprogrammer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5B987E" w14:textId="77777777" w:rsidR="00EE2529" w:rsidRPr="00C81B84" w:rsidRDefault="00AD5E1E" w:rsidP="00C81B84">
            <w:r w:rsidRPr="00C81B84">
              <w:t>130 302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F5F52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CBFCFF" w14:textId="77777777" w:rsidR="00EE2529" w:rsidRPr="00C81B84" w:rsidRDefault="00AD5E1E" w:rsidP="00C81B84">
            <w:r w:rsidRPr="00C81B84">
              <w:t>2 783</w:t>
            </w:r>
          </w:p>
        </w:tc>
        <w:tc>
          <w:tcPr>
            <w:tcW w:w="1180" w:type="dxa"/>
            <w:tcBorders>
              <w:top w:val="nil"/>
              <w:left w:val="nil"/>
              <w:bottom w:val="nil"/>
              <w:right w:val="nil"/>
            </w:tcBorders>
            <w:tcMar>
              <w:top w:w="128" w:type="dxa"/>
              <w:left w:w="43" w:type="dxa"/>
              <w:bottom w:w="43" w:type="dxa"/>
              <w:right w:w="43" w:type="dxa"/>
            </w:tcMar>
            <w:vAlign w:val="bottom"/>
          </w:tcPr>
          <w:p w14:paraId="43B56BEC" w14:textId="77777777" w:rsidR="00EE2529" w:rsidRPr="00C81B84" w:rsidRDefault="00AD5E1E" w:rsidP="00C81B84">
            <w:r w:rsidRPr="00C81B84">
              <w:t>133 085</w:t>
            </w:r>
          </w:p>
        </w:tc>
      </w:tr>
      <w:tr w:rsidR="00EE2529" w:rsidRPr="00C81B84" w14:paraId="01F3A27B" w14:textId="77777777">
        <w:trPr>
          <w:trHeight w:val="380"/>
        </w:trPr>
        <w:tc>
          <w:tcPr>
            <w:tcW w:w="580" w:type="dxa"/>
            <w:tcBorders>
              <w:top w:val="nil"/>
              <w:left w:val="nil"/>
              <w:bottom w:val="nil"/>
              <w:right w:val="nil"/>
            </w:tcBorders>
            <w:tcMar>
              <w:top w:w="128" w:type="dxa"/>
              <w:left w:w="43" w:type="dxa"/>
              <w:bottom w:w="43" w:type="dxa"/>
              <w:right w:w="43" w:type="dxa"/>
            </w:tcMar>
          </w:tcPr>
          <w:p w14:paraId="12BC718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5B9697"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ACFD30" w14:textId="77777777" w:rsidR="00EE2529" w:rsidRPr="00C81B84" w:rsidRDefault="00AD5E1E" w:rsidP="00C81B84">
            <w:r w:rsidRPr="00C81B84">
              <w:t xml:space="preserve">Bredbåndsutbygging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7A0E93" w14:textId="77777777" w:rsidR="00EE2529" w:rsidRPr="00C81B84" w:rsidRDefault="00AD5E1E" w:rsidP="00C81B84">
            <w:r w:rsidRPr="00C81B84">
              <w:t>362 685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8E0C3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77B30F" w14:textId="77777777" w:rsidR="00EE2529" w:rsidRPr="00C81B84" w:rsidRDefault="00AD5E1E" w:rsidP="00C81B84">
            <w:r w:rsidRPr="00C81B84">
              <w:t>8 467</w:t>
            </w:r>
          </w:p>
        </w:tc>
        <w:tc>
          <w:tcPr>
            <w:tcW w:w="1180" w:type="dxa"/>
            <w:tcBorders>
              <w:top w:val="nil"/>
              <w:left w:val="nil"/>
              <w:bottom w:val="nil"/>
              <w:right w:val="nil"/>
            </w:tcBorders>
            <w:tcMar>
              <w:top w:w="128" w:type="dxa"/>
              <w:left w:w="43" w:type="dxa"/>
              <w:bottom w:w="43" w:type="dxa"/>
              <w:right w:w="43" w:type="dxa"/>
            </w:tcMar>
            <w:vAlign w:val="bottom"/>
          </w:tcPr>
          <w:p w14:paraId="1D1D23D0" w14:textId="77777777" w:rsidR="00EE2529" w:rsidRPr="00C81B84" w:rsidRDefault="00AD5E1E" w:rsidP="00C81B84">
            <w:r w:rsidRPr="00C81B84">
              <w:t>371 152</w:t>
            </w:r>
          </w:p>
        </w:tc>
      </w:tr>
      <w:tr w:rsidR="00EE2529" w:rsidRPr="00C81B84" w14:paraId="2D2DCF82" w14:textId="77777777">
        <w:trPr>
          <w:trHeight w:val="640"/>
        </w:trPr>
        <w:tc>
          <w:tcPr>
            <w:tcW w:w="580" w:type="dxa"/>
            <w:tcBorders>
              <w:top w:val="nil"/>
              <w:left w:val="nil"/>
              <w:bottom w:val="nil"/>
              <w:right w:val="nil"/>
            </w:tcBorders>
            <w:tcMar>
              <w:top w:w="128" w:type="dxa"/>
              <w:left w:w="43" w:type="dxa"/>
              <w:bottom w:w="43" w:type="dxa"/>
              <w:right w:w="43" w:type="dxa"/>
            </w:tcMar>
          </w:tcPr>
          <w:p w14:paraId="7AACF9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F96694"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E11274" w14:textId="77777777" w:rsidR="00EE2529" w:rsidRPr="00C81B84" w:rsidRDefault="00AD5E1E" w:rsidP="00C81B84">
            <w:r w:rsidRPr="00C81B84">
              <w:t xml:space="preserve">Forvaltningsutvikling, IT- og </w:t>
            </w:r>
            <w:proofErr w:type="spellStart"/>
            <w:r w:rsidRPr="00C81B84">
              <w:t>ekompolitikk</w:t>
            </w:r>
            <w:proofErr w:type="spellEnd"/>
            <w:r w:rsidRPr="00C81B84">
              <w:t xml:space="preserve">, </w:t>
            </w:r>
            <w:r w:rsidRPr="00AD5E1E">
              <w:rPr>
                <w:rStyle w:val="kursiv"/>
              </w:rPr>
              <w:t>kan nyttes under post 22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8DF26A" w14:textId="77777777" w:rsidR="00EE2529" w:rsidRPr="00C81B84" w:rsidRDefault="00AD5E1E" w:rsidP="00C81B84">
            <w:r w:rsidRPr="00C81B84">
              <w:t>39 433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99932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AF971C" w14:textId="77777777" w:rsidR="00EE2529" w:rsidRPr="00C81B84" w:rsidRDefault="00AD5E1E" w:rsidP="00C81B84">
            <w:r w:rsidRPr="00C81B84">
              <w:t>842</w:t>
            </w:r>
          </w:p>
        </w:tc>
        <w:tc>
          <w:tcPr>
            <w:tcW w:w="1180" w:type="dxa"/>
            <w:tcBorders>
              <w:top w:val="nil"/>
              <w:left w:val="nil"/>
              <w:bottom w:val="nil"/>
              <w:right w:val="nil"/>
            </w:tcBorders>
            <w:tcMar>
              <w:top w:w="128" w:type="dxa"/>
              <w:left w:w="43" w:type="dxa"/>
              <w:bottom w:w="43" w:type="dxa"/>
              <w:right w:w="43" w:type="dxa"/>
            </w:tcMar>
            <w:vAlign w:val="bottom"/>
          </w:tcPr>
          <w:p w14:paraId="6C44F9BE" w14:textId="77777777" w:rsidR="00EE2529" w:rsidRPr="00C81B84" w:rsidRDefault="00AD5E1E" w:rsidP="00C81B84">
            <w:r w:rsidRPr="00C81B84">
              <w:t>40 275</w:t>
            </w:r>
          </w:p>
        </w:tc>
      </w:tr>
      <w:tr w:rsidR="00EE2529" w:rsidRPr="00C81B84" w14:paraId="3E010215" w14:textId="77777777">
        <w:trPr>
          <w:trHeight w:val="380"/>
        </w:trPr>
        <w:tc>
          <w:tcPr>
            <w:tcW w:w="580" w:type="dxa"/>
            <w:tcBorders>
              <w:top w:val="nil"/>
              <w:left w:val="nil"/>
              <w:bottom w:val="nil"/>
              <w:right w:val="nil"/>
            </w:tcBorders>
            <w:tcMar>
              <w:top w:w="128" w:type="dxa"/>
              <w:left w:w="43" w:type="dxa"/>
              <w:bottom w:w="43" w:type="dxa"/>
              <w:right w:w="43" w:type="dxa"/>
            </w:tcMar>
          </w:tcPr>
          <w:p w14:paraId="517E6DD7" w14:textId="77777777" w:rsidR="00EE2529" w:rsidRPr="00C81B84" w:rsidRDefault="00AD5E1E" w:rsidP="00C81B84">
            <w:r w:rsidRPr="00C81B84">
              <w:t>542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48B31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0C297D" w14:textId="77777777" w:rsidR="00EE2529" w:rsidRPr="00C81B84" w:rsidRDefault="00AD5E1E" w:rsidP="00C81B84">
            <w:r w:rsidRPr="00C81B84">
              <w:t>Internasjonalt samarbeid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0850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1CA84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71596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97EBC0C" w14:textId="77777777" w:rsidR="00EE2529" w:rsidRPr="00C81B84" w:rsidRDefault="00EE2529" w:rsidP="00C81B84"/>
        </w:tc>
      </w:tr>
      <w:tr w:rsidR="00EE2529" w:rsidRPr="00C81B84" w14:paraId="46AA4B82" w14:textId="77777777">
        <w:trPr>
          <w:trHeight w:val="380"/>
        </w:trPr>
        <w:tc>
          <w:tcPr>
            <w:tcW w:w="580" w:type="dxa"/>
            <w:tcBorders>
              <w:top w:val="nil"/>
              <w:left w:val="nil"/>
              <w:bottom w:val="nil"/>
              <w:right w:val="nil"/>
            </w:tcBorders>
            <w:tcMar>
              <w:top w:w="128" w:type="dxa"/>
              <w:left w:w="43" w:type="dxa"/>
              <w:bottom w:w="43" w:type="dxa"/>
              <w:right w:w="43" w:type="dxa"/>
            </w:tcMar>
          </w:tcPr>
          <w:p w14:paraId="47B9C4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BF0EB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A53996" w14:textId="77777777" w:rsidR="00EE2529" w:rsidRPr="00C81B84" w:rsidRDefault="00AD5E1E" w:rsidP="00C81B84">
            <w:r w:rsidRPr="00C81B84">
              <w:t xml:space="preserve">Internasjonale program,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9EE990" w14:textId="77777777" w:rsidR="00EE2529" w:rsidRPr="00C81B84" w:rsidRDefault="00AD5E1E" w:rsidP="00C81B84">
            <w:r w:rsidRPr="00C81B84">
              <w:t>356 897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730A6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623FF8" w14:textId="77777777" w:rsidR="00EE2529" w:rsidRPr="00C81B84" w:rsidRDefault="00AD5E1E" w:rsidP="00C81B84">
            <w:r w:rsidRPr="00C81B84">
              <w:t>7 623</w:t>
            </w:r>
          </w:p>
        </w:tc>
        <w:tc>
          <w:tcPr>
            <w:tcW w:w="1180" w:type="dxa"/>
            <w:tcBorders>
              <w:top w:val="nil"/>
              <w:left w:val="nil"/>
              <w:bottom w:val="nil"/>
              <w:right w:val="nil"/>
            </w:tcBorders>
            <w:tcMar>
              <w:top w:w="128" w:type="dxa"/>
              <w:left w:w="43" w:type="dxa"/>
              <w:bottom w:w="43" w:type="dxa"/>
              <w:right w:w="43" w:type="dxa"/>
            </w:tcMar>
            <w:vAlign w:val="bottom"/>
          </w:tcPr>
          <w:p w14:paraId="283CFC5D" w14:textId="77777777" w:rsidR="00EE2529" w:rsidRPr="00C81B84" w:rsidRDefault="00AD5E1E" w:rsidP="00C81B84">
            <w:r w:rsidRPr="00C81B84">
              <w:t>364 520</w:t>
            </w:r>
          </w:p>
        </w:tc>
      </w:tr>
      <w:tr w:rsidR="00EE2529" w:rsidRPr="00C81B84" w14:paraId="69AD46DC" w14:textId="77777777">
        <w:trPr>
          <w:trHeight w:val="380"/>
        </w:trPr>
        <w:tc>
          <w:tcPr>
            <w:tcW w:w="580" w:type="dxa"/>
            <w:tcBorders>
              <w:top w:val="nil"/>
              <w:left w:val="nil"/>
              <w:bottom w:val="nil"/>
              <w:right w:val="nil"/>
            </w:tcBorders>
            <w:tcMar>
              <w:top w:w="128" w:type="dxa"/>
              <w:left w:w="43" w:type="dxa"/>
              <w:bottom w:w="43" w:type="dxa"/>
              <w:right w:w="43" w:type="dxa"/>
            </w:tcMar>
          </w:tcPr>
          <w:p w14:paraId="0E1F9E42" w14:textId="77777777" w:rsidR="00EE2529" w:rsidRPr="00C81B84" w:rsidRDefault="00AD5E1E" w:rsidP="00C81B84">
            <w:r w:rsidRPr="00C81B84">
              <w:t>543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07104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079C5B" w14:textId="77777777" w:rsidR="00EE2529" w:rsidRPr="00C81B84" w:rsidRDefault="00AD5E1E" w:rsidP="00C81B84">
            <w:r w:rsidRPr="00C81B84">
              <w:t>Nasjonal kommunikasjonsmyndighet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06039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C451A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7C79E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45DB31E" w14:textId="77777777" w:rsidR="00EE2529" w:rsidRPr="00C81B84" w:rsidRDefault="00EE2529" w:rsidP="00C81B84"/>
        </w:tc>
      </w:tr>
      <w:tr w:rsidR="00EE2529" w:rsidRPr="00C81B84" w14:paraId="40166D69" w14:textId="77777777">
        <w:trPr>
          <w:trHeight w:val="380"/>
        </w:trPr>
        <w:tc>
          <w:tcPr>
            <w:tcW w:w="580" w:type="dxa"/>
            <w:tcBorders>
              <w:top w:val="nil"/>
              <w:left w:val="nil"/>
              <w:bottom w:val="nil"/>
              <w:right w:val="nil"/>
            </w:tcBorders>
            <w:tcMar>
              <w:top w:w="128" w:type="dxa"/>
              <w:left w:w="43" w:type="dxa"/>
              <w:bottom w:w="43" w:type="dxa"/>
              <w:right w:w="43" w:type="dxa"/>
            </w:tcMar>
          </w:tcPr>
          <w:p w14:paraId="378452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54ED9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2ABEF9" w14:textId="77777777" w:rsidR="00EE2529" w:rsidRPr="00C81B84" w:rsidRDefault="00AD5E1E" w:rsidP="00C81B84">
            <w:r w:rsidRPr="00C81B84">
              <w:t xml:space="preserve">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ED347F" w14:textId="77777777" w:rsidR="00EE2529" w:rsidRPr="00C81B84" w:rsidRDefault="00AD5E1E" w:rsidP="00C81B84">
            <w:r w:rsidRPr="00C81B84">
              <w:t>244 454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39E0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2BE6D" w14:textId="77777777" w:rsidR="00EE2529" w:rsidRPr="00C81B84" w:rsidRDefault="00AD5E1E" w:rsidP="00C81B84">
            <w:r w:rsidRPr="00C81B84">
              <w:t>3 025</w:t>
            </w:r>
          </w:p>
        </w:tc>
        <w:tc>
          <w:tcPr>
            <w:tcW w:w="1180" w:type="dxa"/>
            <w:tcBorders>
              <w:top w:val="nil"/>
              <w:left w:val="nil"/>
              <w:bottom w:val="nil"/>
              <w:right w:val="nil"/>
            </w:tcBorders>
            <w:tcMar>
              <w:top w:w="128" w:type="dxa"/>
              <w:left w:w="43" w:type="dxa"/>
              <w:bottom w:w="43" w:type="dxa"/>
              <w:right w:w="43" w:type="dxa"/>
            </w:tcMar>
            <w:vAlign w:val="bottom"/>
          </w:tcPr>
          <w:p w14:paraId="50E01870" w14:textId="77777777" w:rsidR="00EE2529" w:rsidRPr="00C81B84" w:rsidRDefault="00AD5E1E" w:rsidP="00C81B84">
            <w:r w:rsidRPr="00C81B84">
              <w:t>247 479</w:t>
            </w:r>
          </w:p>
        </w:tc>
      </w:tr>
      <w:tr w:rsidR="00EE2529" w:rsidRPr="00C81B84" w14:paraId="65DCD061" w14:textId="77777777">
        <w:trPr>
          <w:trHeight w:val="640"/>
        </w:trPr>
        <w:tc>
          <w:tcPr>
            <w:tcW w:w="580" w:type="dxa"/>
            <w:tcBorders>
              <w:top w:val="nil"/>
              <w:left w:val="nil"/>
              <w:bottom w:val="nil"/>
              <w:right w:val="nil"/>
            </w:tcBorders>
            <w:tcMar>
              <w:top w:w="128" w:type="dxa"/>
              <w:left w:w="43" w:type="dxa"/>
              <w:bottom w:w="43" w:type="dxa"/>
              <w:right w:w="43" w:type="dxa"/>
            </w:tcMar>
          </w:tcPr>
          <w:p w14:paraId="37701E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40885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BA6B5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B488E7" w14:textId="77777777" w:rsidR="00EE2529" w:rsidRPr="00C81B84" w:rsidRDefault="00AD5E1E" w:rsidP="00C81B84">
            <w:r w:rsidRPr="00C81B84">
              <w:t>15 607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F4C4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1FB65A" w14:textId="77777777" w:rsidR="00EE2529" w:rsidRPr="00C81B84" w:rsidRDefault="00AD5E1E" w:rsidP="00C81B84">
            <w:r w:rsidRPr="00C81B84">
              <w:t>536</w:t>
            </w:r>
          </w:p>
        </w:tc>
        <w:tc>
          <w:tcPr>
            <w:tcW w:w="1180" w:type="dxa"/>
            <w:tcBorders>
              <w:top w:val="nil"/>
              <w:left w:val="nil"/>
              <w:bottom w:val="nil"/>
              <w:right w:val="nil"/>
            </w:tcBorders>
            <w:tcMar>
              <w:top w:w="128" w:type="dxa"/>
              <w:left w:w="43" w:type="dxa"/>
              <w:bottom w:w="43" w:type="dxa"/>
              <w:right w:w="43" w:type="dxa"/>
            </w:tcMar>
            <w:vAlign w:val="bottom"/>
          </w:tcPr>
          <w:p w14:paraId="47A37C1A" w14:textId="77777777" w:rsidR="00EE2529" w:rsidRPr="00C81B84" w:rsidRDefault="00AD5E1E" w:rsidP="00C81B84">
            <w:r w:rsidRPr="00C81B84">
              <w:t>16 143</w:t>
            </w:r>
          </w:p>
        </w:tc>
      </w:tr>
      <w:tr w:rsidR="00EE2529" w:rsidRPr="00C81B84" w14:paraId="457A3F96" w14:textId="77777777">
        <w:trPr>
          <w:trHeight w:val="380"/>
        </w:trPr>
        <w:tc>
          <w:tcPr>
            <w:tcW w:w="580" w:type="dxa"/>
            <w:tcBorders>
              <w:top w:val="nil"/>
              <w:left w:val="nil"/>
              <w:bottom w:val="nil"/>
              <w:right w:val="nil"/>
            </w:tcBorders>
            <w:tcMar>
              <w:top w:w="128" w:type="dxa"/>
              <w:left w:w="43" w:type="dxa"/>
              <w:bottom w:w="43" w:type="dxa"/>
              <w:right w:w="43" w:type="dxa"/>
            </w:tcMar>
          </w:tcPr>
          <w:p w14:paraId="6332F86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702EC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BE89D1" w14:textId="77777777" w:rsidR="00EE2529" w:rsidRPr="00C81B84" w:rsidRDefault="00AD5E1E" w:rsidP="00C81B84">
            <w:r w:rsidRPr="00C81B84">
              <w:t xml:space="preserve">Telesikkerhet og -beredskap,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B9D963" w14:textId="77777777" w:rsidR="00EE2529" w:rsidRPr="00C81B84" w:rsidRDefault="00AD5E1E" w:rsidP="00C81B84">
            <w:r w:rsidRPr="00C81B84">
              <w:t>182 866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D589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E3CE0" w14:textId="77777777" w:rsidR="00EE2529" w:rsidRPr="00C81B84" w:rsidRDefault="00AD5E1E" w:rsidP="00C81B84">
            <w:r w:rsidRPr="00C81B84">
              <w:t>-16 094</w:t>
            </w:r>
          </w:p>
        </w:tc>
        <w:tc>
          <w:tcPr>
            <w:tcW w:w="1180" w:type="dxa"/>
            <w:tcBorders>
              <w:top w:val="nil"/>
              <w:left w:val="nil"/>
              <w:bottom w:val="nil"/>
              <w:right w:val="nil"/>
            </w:tcBorders>
            <w:tcMar>
              <w:top w:w="128" w:type="dxa"/>
              <w:left w:w="43" w:type="dxa"/>
              <w:bottom w:w="43" w:type="dxa"/>
              <w:right w:w="43" w:type="dxa"/>
            </w:tcMar>
            <w:vAlign w:val="bottom"/>
          </w:tcPr>
          <w:p w14:paraId="1D72502B" w14:textId="77777777" w:rsidR="00EE2529" w:rsidRPr="00C81B84" w:rsidRDefault="00AD5E1E" w:rsidP="00C81B84">
            <w:r w:rsidRPr="00C81B84">
              <w:t>166 772</w:t>
            </w:r>
          </w:p>
        </w:tc>
      </w:tr>
      <w:tr w:rsidR="00EE2529" w:rsidRPr="00C81B84" w14:paraId="54982FC0" w14:textId="77777777">
        <w:trPr>
          <w:trHeight w:val="640"/>
        </w:trPr>
        <w:tc>
          <w:tcPr>
            <w:tcW w:w="580" w:type="dxa"/>
            <w:tcBorders>
              <w:top w:val="nil"/>
              <w:left w:val="nil"/>
              <w:bottom w:val="nil"/>
              <w:right w:val="nil"/>
            </w:tcBorders>
            <w:tcMar>
              <w:top w:w="128" w:type="dxa"/>
              <w:left w:w="43" w:type="dxa"/>
              <w:bottom w:w="43" w:type="dxa"/>
              <w:right w:w="43" w:type="dxa"/>
            </w:tcMar>
          </w:tcPr>
          <w:p w14:paraId="7DE63FA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249B33"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62A98C" w14:textId="77777777" w:rsidR="00EE2529" w:rsidRPr="00C81B84" w:rsidRDefault="00AD5E1E" w:rsidP="00C81B84">
            <w:r w:rsidRPr="00C81B84">
              <w:t xml:space="preserve">Funksjonell internettilgang til </w:t>
            </w:r>
            <w:proofErr w:type="gramStart"/>
            <w:r w:rsidRPr="00C81B84">
              <w:t xml:space="preserve">alle,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0F5EA4" w14:textId="77777777" w:rsidR="00EE2529" w:rsidRPr="00C81B84" w:rsidRDefault="00AD5E1E" w:rsidP="00C81B84">
            <w:r w:rsidRPr="00C81B84">
              <w:t>10 284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AE79F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88ED84" w14:textId="77777777" w:rsidR="00EE2529" w:rsidRPr="00C81B84" w:rsidRDefault="00AD5E1E" w:rsidP="00C81B84">
            <w:r w:rsidRPr="00C81B84">
              <w:t>220</w:t>
            </w:r>
          </w:p>
        </w:tc>
        <w:tc>
          <w:tcPr>
            <w:tcW w:w="1180" w:type="dxa"/>
            <w:tcBorders>
              <w:top w:val="nil"/>
              <w:left w:val="nil"/>
              <w:bottom w:val="nil"/>
              <w:right w:val="nil"/>
            </w:tcBorders>
            <w:tcMar>
              <w:top w:w="128" w:type="dxa"/>
              <w:left w:w="43" w:type="dxa"/>
              <w:bottom w:w="43" w:type="dxa"/>
              <w:right w:w="43" w:type="dxa"/>
            </w:tcMar>
            <w:vAlign w:val="bottom"/>
          </w:tcPr>
          <w:p w14:paraId="640CA80F" w14:textId="77777777" w:rsidR="00EE2529" w:rsidRPr="00C81B84" w:rsidRDefault="00AD5E1E" w:rsidP="00C81B84">
            <w:r w:rsidRPr="00C81B84">
              <w:t>10 504</w:t>
            </w:r>
          </w:p>
        </w:tc>
      </w:tr>
      <w:tr w:rsidR="00EE2529" w:rsidRPr="00C81B84" w14:paraId="7BFEC01F" w14:textId="77777777">
        <w:trPr>
          <w:trHeight w:val="380"/>
        </w:trPr>
        <w:tc>
          <w:tcPr>
            <w:tcW w:w="580" w:type="dxa"/>
            <w:tcBorders>
              <w:top w:val="nil"/>
              <w:left w:val="nil"/>
              <w:bottom w:val="nil"/>
              <w:right w:val="nil"/>
            </w:tcBorders>
            <w:tcMar>
              <w:top w:w="128" w:type="dxa"/>
              <w:left w:w="43" w:type="dxa"/>
              <w:bottom w:w="43" w:type="dxa"/>
              <w:right w:w="43" w:type="dxa"/>
            </w:tcMar>
          </w:tcPr>
          <w:p w14:paraId="6D6CAC98" w14:textId="77777777" w:rsidR="00EE2529" w:rsidRPr="00C81B84" w:rsidRDefault="00AD5E1E" w:rsidP="00C81B84">
            <w:r w:rsidRPr="00C81B84">
              <w:t>545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626D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E2954" w14:textId="77777777" w:rsidR="00EE2529" w:rsidRPr="00C81B84" w:rsidRDefault="00AD5E1E" w:rsidP="00C81B84">
            <w:r w:rsidRPr="00C81B84">
              <w:t>Datatilsynet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4602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99431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0509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3101B93" w14:textId="77777777" w:rsidR="00EE2529" w:rsidRPr="00C81B84" w:rsidRDefault="00EE2529" w:rsidP="00C81B84"/>
        </w:tc>
      </w:tr>
      <w:tr w:rsidR="00EE2529" w:rsidRPr="00C81B84" w14:paraId="00F7FBC7" w14:textId="77777777">
        <w:trPr>
          <w:trHeight w:val="380"/>
        </w:trPr>
        <w:tc>
          <w:tcPr>
            <w:tcW w:w="580" w:type="dxa"/>
            <w:tcBorders>
              <w:top w:val="nil"/>
              <w:left w:val="nil"/>
              <w:bottom w:val="nil"/>
              <w:right w:val="nil"/>
            </w:tcBorders>
            <w:tcMar>
              <w:top w:w="128" w:type="dxa"/>
              <w:left w:w="43" w:type="dxa"/>
              <w:bottom w:w="43" w:type="dxa"/>
              <w:right w:w="43" w:type="dxa"/>
            </w:tcMar>
          </w:tcPr>
          <w:p w14:paraId="771D70C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7C648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29479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AD3132" w14:textId="77777777" w:rsidR="00EE2529" w:rsidRPr="00C81B84" w:rsidRDefault="00AD5E1E" w:rsidP="00C81B84">
            <w:r w:rsidRPr="00C81B84">
              <w:t>78 127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4518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D7BDFD" w14:textId="77777777" w:rsidR="00EE2529" w:rsidRPr="00C81B84" w:rsidRDefault="00AD5E1E" w:rsidP="00C81B84">
            <w:r w:rsidRPr="00C81B84">
              <w:t>806</w:t>
            </w:r>
          </w:p>
        </w:tc>
        <w:tc>
          <w:tcPr>
            <w:tcW w:w="1180" w:type="dxa"/>
            <w:tcBorders>
              <w:top w:val="nil"/>
              <w:left w:val="nil"/>
              <w:bottom w:val="nil"/>
              <w:right w:val="nil"/>
            </w:tcBorders>
            <w:tcMar>
              <w:top w:w="128" w:type="dxa"/>
              <w:left w:w="43" w:type="dxa"/>
              <w:bottom w:w="43" w:type="dxa"/>
              <w:right w:w="43" w:type="dxa"/>
            </w:tcMar>
            <w:vAlign w:val="bottom"/>
          </w:tcPr>
          <w:p w14:paraId="6BA0555F" w14:textId="77777777" w:rsidR="00EE2529" w:rsidRPr="00C81B84" w:rsidRDefault="00AD5E1E" w:rsidP="00C81B84">
            <w:r w:rsidRPr="00C81B84">
              <w:t>78 933</w:t>
            </w:r>
          </w:p>
        </w:tc>
      </w:tr>
      <w:tr w:rsidR="00EE2529" w:rsidRPr="00C81B84" w14:paraId="1FA47081" w14:textId="77777777">
        <w:trPr>
          <w:trHeight w:val="380"/>
        </w:trPr>
        <w:tc>
          <w:tcPr>
            <w:tcW w:w="580" w:type="dxa"/>
            <w:tcBorders>
              <w:top w:val="nil"/>
              <w:left w:val="nil"/>
              <w:bottom w:val="nil"/>
              <w:right w:val="nil"/>
            </w:tcBorders>
            <w:tcMar>
              <w:top w:w="128" w:type="dxa"/>
              <w:left w:w="43" w:type="dxa"/>
              <w:bottom w:w="43" w:type="dxa"/>
              <w:right w:w="43" w:type="dxa"/>
            </w:tcMar>
          </w:tcPr>
          <w:p w14:paraId="4482A1E3" w14:textId="77777777" w:rsidR="00EE2529" w:rsidRPr="00C81B84" w:rsidRDefault="00AD5E1E" w:rsidP="00C81B84">
            <w:r w:rsidRPr="00C81B84">
              <w:t>546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895BD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94BB91" w14:textId="77777777" w:rsidR="00EE2529" w:rsidRPr="00C81B84" w:rsidRDefault="00AD5E1E" w:rsidP="00C81B84">
            <w:r w:rsidRPr="00C81B84">
              <w:t>Personvernnemnda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EC849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A66ED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F60DF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3835018" w14:textId="77777777" w:rsidR="00EE2529" w:rsidRPr="00C81B84" w:rsidRDefault="00EE2529" w:rsidP="00C81B84"/>
        </w:tc>
      </w:tr>
      <w:tr w:rsidR="00EE2529" w:rsidRPr="00C81B84" w14:paraId="01871D6B" w14:textId="77777777">
        <w:trPr>
          <w:trHeight w:val="380"/>
        </w:trPr>
        <w:tc>
          <w:tcPr>
            <w:tcW w:w="580" w:type="dxa"/>
            <w:tcBorders>
              <w:top w:val="nil"/>
              <w:left w:val="nil"/>
              <w:bottom w:val="nil"/>
              <w:right w:val="nil"/>
            </w:tcBorders>
            <w:tcMar>
              <w:top w:w="128" w:type="dxa"/>
              <w:left w:w="43" w:type="dxa"/>
              <w:bottom w:w="43" w:type="dxa"/>
              <w:right w:w="43" w:type="dxa"/>
            </w:tcMar>
          </w:tcPr>
          <w:p w14:paraId="027CB8C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C9F28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68FF8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1FC582" w14:textId="77777777" w:rsidR="00EE2529" w:rsidRPr="00C81B84" w:rsidRDefault="00AD5E1E" w:rsidP="00C81B84">
            <w:r w:rsidRPr="00C81B84">
              <w:t>2 641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8F74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629E35" w14:textId="77777777" w:rsidR="00EE2529" w:rsidRPr="00C81B84" w:rsidRDefault="00AD5E1E" w:rsidP="00C81B84">
            <w:r w:rsidRPr="00C81B84">
              <w:t>16</w:t>
            </w:r>
          </w:p>
        </w:tc>
        <w:tc>
          <w:tcPr>
            <w:tcW w:w="1180" w:type="dxa"/>
            <w:tcBorders>
              <w:top w:val="nil"/>
              <w:left w:val="nil"/>
              <w:bottom w:val="nil"/>
              <w:right w:val="nil"/>
            </w:tcBorders>
            <w:tcMar>
              <w:top w:w="128" w:type="dxa"/>
              <w:left w:w="43" w:type="dxa"/>
              <w:bottom w:w="43" w:type="dxa"/>
              <w:right w:w="43" w:type="dxa"/>
            </w:tcMar>
            <w:vAlign w:val="bottom"/>
          </w:tcPr>
          <w:p w14:paraId="6D5C1B10" w14:textId="77777777" w:rsidR="00EE2529" w:rsidRPr="00C81B84" w:rsidRDefault="00AD5E1E" w:rsidP="00C81B84">
            <w:r w:rsidRPr="00C81B84">
              <w:t>2 657</w:t>
            </w:r>
          </w:p>
        </w:tc>
      </w:tr>
      <w:tr w:rsidR="00EE2529" w:rsidRPr="00C81B84" w14:paraId="2E049642" w14:textId="77777777">
        <w:trPr>
          <w:trHeight w:val="380"/>
        </w:trPr>
        <w:tc>
          <w:tcPr>
            <w:tcW w:w="580" w:type="dxa"/>
            <w:tcBorders>
              <w:top w:val="nil"/>
              <w:left w:val="nil"/>
              <w:bottom w:val="nil"/>
              <w:right w:val="nil"/>
            </w:tcBorders>
            <w:tcMar>
              <w:top w:w="128" w:type="dxa"/>
              <w:left w:w="43" w:type="dxa"/>
              <w:bottom w:w="43" w:type="dxa"/>
              <w:right w:w="43" w:type="dxa"/>
            </w:tcMar>
          </w:tcPr>
          <w:p w14:paraId="378034DD"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78D57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A1C045" w14:textId="77777777" w:rsidR="00EE2529" w:rsidRPr="00C81B84" w:rsidRDefault="00AD5E1E" w:rsidP="00C81B84">
            <w:r w:rsidRPr="00C81B84">
              <w:t>Regional- og distriktsutvikling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59FDF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6FEF7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41F40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33AB37C" w14:textId="77777777" w:rsidR="00EE2529" w:rsidRPr="00C81B84" w:rsidRDefault="00EE2529" w:rsidP="00C81B84"/>
        </w:tc>
      </w:tr>
      <w:tr w:rsidR="00EE2529" w:rsidRPr="00C81B84" w14:paraId="792F9D39" w14:textId="77777777">
        <w:trPr>
          <w:trHeight w:val="640"/>
        </w:trPr>
        <w:tc>
          <w:tcPr>
            <w:tcW w:w="580" w:type="dxa"/>
            <w:tcBorders>
              <w:top w:val="nil"/>
              <w:left w:val="nil"/>
              <w:bottom w:val="nil"/>
              <w:right w:val="nil"/>
            </w:tcBorders>
            <w:tcMar>
              <w:top w:w="128" w:type="dxa"/>
              <w:left w:w="43" w:type="dxa"/>
              <w:bottom w:w="43" w:type="dxa"/>
              <w:right w:w="43" w:type="dxa"/>
            </w:tcMar>
          </w:tcPr>
          <w:p w14:paraId="01051F5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9043BE"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83A286" w14:textId="77777777" w:rsidR="00EE2529" w:rsidRPr="00C81B84" w:rsidRDefault="00AD5E1E" w:rsidP="00C81B84">
            <w:r w:rsidRPr="00C81B84">
              <w:t xml:space="preserve">Mobiliserende og kvalifiserende næringsutvikling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FEAD19" w14:textId="77777777" w:rsidR="00EE2529" w:rsidRPr="00C81B84" w:rsidRDefault="00AD5E1E" w:rsidP="00C81B84">
            <w:r w:rsidRPr="00C81B84">
              <w:t>763 728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43575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79CA51" w14:textId="77777777" w:rsidR="00EE2529" w:rsidRPr="00C81B84" w:rsidRDefault="00AD5E1E" w:rsidP="00C81B84">
            <w:r w:rsidRPr="00C81B84">
              <w:t>17 830</w:t>
            </w:r>
          </w:p>
        </w:tc>
        <w:tc>
          <w:tcPr>
            <w:tcW w:w="1180" w:type="dxa"/>
            <w:tcBorders>
              <w:top w:val="nil"/>
              <w:left w:val="nil"/>
              <w:bottom w:val="nil"/>
              <w:right w:val="nil"/>
            </w:tcBorders>
            <w:tcMar>
              <w:top w:w="128" w:type="dxa"/>
              <w:left w:w="43" w:type="dxa"/>
              <w:bottom w:w="43" w:type="dxa"/>
              <w:right w:w="43" w:type="dxa"/>
            </w:tcMar>
            <w:vAlign w:val="bottom"/>
          </w:tcPr>
          <w:p w14:paraId="6B5363FC" w14:textId="77777777" w:rsidR="00EE2529" w:rsidRPr="00C81B84" w:rsidRDefault="00AD5E1E" w:rsidP="00C81B84">
            <w:r w:rsidRPr="00C81B84">
              <w:t>781 558</w:t>
            </w:r>
          </w:p>
        </w:tc>
      </w:tr>
      <w:tr w:rsidR="00EE2529" w:rsidRPr="00C81B84" w14:paraId="5E8BF7E8" w14:textId="77777777">
        <w:trPr>
          <w:trHeight w:val="380"/>
        </w:trPr>
        <w:tc>
          <w:tcPr>
            <w:tcW w:w="580" w:type="dxa"/>
            <w:tcBorders>
              <w:top w:val="nil"/>
              <w:left w:val="nil"/>
              <w:bottom w:val="nil"/>
              <w:right w:val="nil"/>
            </w:tcBorders>
            <w:tcMar>
              <w:top w:w="128" w:type="dxa"/>
              <w:left w:w="43" w:type="dxa"/>
              <w:bottom w:w="43" w:type="dxa"/>
              <w:right w:w="43" w:type="dxa"/>
            </w:tcMar>
          </w:tcPr>
          <w:p w14:paraId="32AF9C7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11D4A7"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17BB39" w14:textId="77777777" w:rsidR="00EE2529" w:rsidRPr="00C81B84" w:rsidRDefault="00AD5E1E" w:rsidP="00C81B84">
            <w:r w:rsidRPr="00C81B84">
              <w:t xml:space="preserve">Interreg og Arktis 2030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764828" w14:textId="77777777" w:rsidR="00EE2529" w:rsidRPr="00C81B84" w:rsidRDefault="00AD5E1E" w:rsidP="00C81B84">
            <w:r w:rsidRPr="00C81B84">
              <w:t>101 730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BB073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FA26B" w14:textId="77777777" w:rsidR="00EE2529" w:rsidRPr="00C81B84" w:rsidRDefault="00AD5E1E" w:rsidP="00C81B84">
            <w:r w:rsidRPr="00C81B84">
              <w:t>2 375</w:t>
            </w:r>
          </w:p>
        </w:tc>
        <w:tc>
          <w:tcPr>
            <w:tcW w:w="1180" w:type="dxa"/>
            <w:tcBorders>
              <w:top w:val="nil"/>
              <w:left w:val="nil"/>
              <w:bottom w:val="nil"/>
              <w:right w:val="nil"/>
            </w:tcBorders>
            <w:tcMar>
              <w:top w:w="128" w:type="dxa"/>
              <w:left w:w="43" w:type="dxa"/>
              <w:bottom w:w="43" w:type="dxa"/>
              <w:right w:w="43" w:type="dxa"/>
            </w:tcMar>
            <w:vAlign w:val="bottom"/>
          </w:tcPr>
          <w:p w14:paraId="62D69E83" w14:textId="77777777" w:rsidR="00EE2529" w:rsidRPr="00C81B84" w:rsidRDefault="00AD5E1E" w:rsidP="00C81B84">
            <w:r w:rsidRPr="00C81B84">
              <w:t>104 105</w:t>
            </w:r>
          </w:p>
        </w:tc>
      </w:tr>
      <w:tr w:rsidR="00EE2529" w:rsidRPr="00C81B84" w14:paraId="2853A5F4" w14:textId="77777777">
        <w:trPr>
          <w:trHeight w:val="380"/>
        </w:trPr>
        <w:tc>
          <w:tcPr>
            <w:tcW w:w="580" w:type="dxa"/>
            <w:tcBorders>
              <w:top w:val="nil"/>
              <w:left w:val="nil"/>
              <w:bottom w:val="nil"/>
              <w:right w:val="nil"/>
            </w:tcBorders>
            <w:tcMar>
              <w:top w:w="128" w:type="dxa"/>
              <w:left w:w="43" w:type="dxa"/>
              <w:bottom w:w="43" w:type="dxa"/>
              <w:right w:w="43" w:type="dxa"/>
            </w:tcMar>
          </w:tcPr>
          <w:p w14:paraId="3AB263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ACD970" w14:textId="77777777" w:rsidR="00EE2529" w:rsidRPr="00C81B84" w:rsidRDefault="00AD5E1E" w:rsidP="00C81B84">
            <w:r w:rsidRPr="00C81B84">
              <w:t>64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1E8F94" w14:textId="77777777" w:rsidR="00EE2529" w:rsidRPr="00C81B84" w:rsidRDefault="00AD5E1E" w:rsidP="00C81B84">
            <w:r w:rsidRPr="00C81B84">
              <w:t xml:space="preserve">Pilot nærtjenestesentre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76FE34"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02D7C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1C9A54" w14:textId="77777777" w:rsidR="00EE2529" w:rsidRPr="00C81B84" w:rsidRDefault="00AD5E1E" w:rsidP="00C81B84">
            <w:r w:rsidRPr="00C81B84">
              <w:t>10 000</w:t>
            </w:r>
          </w:p>
        </w:tc>
        <w:tc>
          <w:tcPr>
            <w:tcW w:w="1180" w:type="dxa"/>
            <w:tcBorders>
              <w:top w:val="nil"/>
              <w:left w:val="nil"/>
              <w:bottom w:val="nil"/>
              <w:right w:val="nil"/>
            </w:tcBorders>
            <w:tcMar>
              <w:top w:w="128" w:type="dxa"/>
              <w:left w:w="43" w:type="dxa"/>
              <w:bottom w:w="43" w:type="dxa"/>
              <w:right w:w="43" w:type="dxa"/>
            </w:tcMar>
            <w:vAlign w:val="bottom"/>
          </w:tcPr>
          <w:p w14:paraId="1159425D" w14:textId="77777777" w:rsidR="00EE2529" w:rsidRPr="00C81B84" w:rsidRDefault="00AD5E1E" w:rsidP="00C81B84">
            <w:r w:rsidRPr="00C81B84">
              <w:t>10 000</w:t>
            </w:r>
          </w:p>
        </w:tc>
      </w:tr>
      <w:tr w:rsidR="00EE2529" w:rsidRPr="00C81B84" w14:paraId="2AB4541C" w14:textId="77777777">
        <w:trPr>
          <w:trHeight w:val="380"/>
        </w:trPr>
        <w:tc>
          <w:tcPr>
            <w:tcW w:w="580" w:type="dxa"/>
            <w:tcBorders>
              <w:top w:val="nil"/>
              <w:left w:val="nil"/>
              <w:bottom w:val="nil"/>
              <w:right w:val="nil"/>
            </w:tcBorders>
            <w:tcMar>
              <w:top w:w="128" w:type="dxa"/>
              <w:left w:w="43" w:type="dxa"/>
              <w:bottom w:w="43" w:type="dxa"/>
              <w:right w:w="43" w:type="dxa"/>
            </w:tcMar>
          </w:tcPr>
          <w:p w14:paraId="2C12560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7A78CC" w14:textId="77777777" w:rsidR="00EE2529" w:rsidRPr="00C81B84" w:rsidRDefault="00AD5E1E" w:rsidP="00C81B84">
            <w:r w:rsidRPr="00C81B84">
              <w:t>65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78FD6E" w14:textId="77777777" w:rsidR="00EE2529" w:rsidRPr="00C81B84" w:rsidRDefault="00AD5E1E" w:rsidP="00C81B84">
            <w:r w:rsidRPr="00C81B84">
              <w:t xml:space="preserve">Omstilling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9F3E33" w14:textId="77777777" w:rsidR="00EE2529" w:rsidRPr="00C81B84" w:rsidRDefault="00AD5E1E" w:rsidP="00C81B84">
            <w:r w:rsidRPr="00C81B84">
              <w:t>64 190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22112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F9E5B4" w14:textId="77777777" w:rsidR="00EE2529" w:rsidRPr="00C81B84" w:rsidRDefault="00AD5E1E" w:rsidP="00C81B84">
            <w:r w:rsidRPr="00C81B84">
              <w:t>2 499</w:t>
            </w:r>
          </w:p>
        </w:tc>
        <w:tc>
          <w:tcPr>
            <w:tcW w:w="1180" w:type="dxa"/>
            <w:tcBorders>
              <w:top w:val="nil"/>
              <w:left w:val="nil"/>
              <w:bottom w:val="nil"/>
              <w:right w:val="nil"/>
            </w:tcBorders>
            <w:tcMar>
              <w:top w:w="128" w:type="dxa"/>
              <w:left w:w="43" w:type="dxa"/>
              <w:bottom w:w="43" w:type="dxa"/>
              <w:right w:w="43" w:type="dxa"/>
            </w:tcMar>
            <w:vAlign w:val="bottom"/>
          </w:tcPr>
          <w:p w14:paraId="55EE1BFB" w14:textId="77777777" w:rsidR="00EE2529" w:rsidRPr="00C81B84" w:rsidRDefault="00AD5E1E" w:rsidP="00C81B84">
            <w:r w:rsidRPr="00C81B84">
              <w:t>66 689</w:t>
            </w:r>
          </w:p>
        </w:tc>
      </w:tr>
      <w:tr w:rsidR="00EE2529" w:rsidRPr="00C81B84" w14:paraId="5E1AF064" w14:textId="77777777">
        <w:trPr>
          <w:trHeight w:val="380"/>
        </w:trPr>
        <w:tc>
          <w:tcPr>
            <w:tcW w:w="580" w:type="dxa"/>
            <w:tcBorders>
              <w:top w:val="nil"/>
              <w:left w:val="nil"/>
              <w:bottom w:val="nil"/>
              <w:right w:val="nil"/>
            </w:tcBorders>
            <w:tcMar>
              <w:top w:w="128" w:type="dxa"/>
              <w:left w:w="43" w:type="dxa"/>
              <w:bottom w:w="43" w:type="dxa"/>
              <w:right w:w="43" w:type="dxa"/>
            </w:tcMar>
          </w:tcPr>
          <w:p w14:paraId="630B8D8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41B907" w14:textId="77777777" w:rsidR="00EE2529" w:rsidRPr="00C81B84" w:rsidRDefault="00AD5E1E" w:rsidP="00C81B84">
            <w:r w:rsidRPr="00C81B84">
              <w:t>66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642FD6" w14:textId="77777777" w:rsidR="00EE2529" w:rsidRPr="00C81B84" w:rsidRDefault="00AD5E1E" w:rsidP="00C81B84">
            <w:r w:rsidRPr="00C81B84">
              <w:t xml:space="preserve">Bygdevekstavtaler,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8C0CF8" w14:textId="77777777" w:rsidR="00EE2529" w:rsidRPr="00C81B84" w:rsidRDefault="00AD5E1E" w:rsidP="00C81B84">
            <w:r w:rsidRPr="00C81B84">
              <w:t>25 264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DA53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B0BBBD" w14:textId="77777777" w:rsidR="00EE2529" w:rsidRPr="00C81B84" w:rsidRDefault="00AD5E1E" w:rsidP="00C81B84">
            <w:r w:rsidRPr="00C81B84">
              <w:t>590</w:t>
            </w:r>
          </w:p>
        </w:tc>
        <w:tc>
          <w:tcPr>
            <w:tcW w:w="1180" w:type="dxa"/>
            <w:tcBorders>
              <w:top w:val="nil"/>
              <w:left w:val="nil"/>
              <w:bottom w:val="nil"/>
              <w:right w:val="nil"/>
            </w:tcBorders>
            <w:tcMar>
              <w:top w:w="128" w:type="dxa"/>
              <w:left w:w="43" w:type="dxa"/>
              <w:bottom w:w="43" w:type="dxa"/>
              <w:right w:w="43" w:type="dxa"/>
            </w:tcMar>
            <w:vAlign w:val="bottom"/>
          </w:tcPr>
          <w:p w14:paraId="031F2D56" w14:textId="77777777" w:rsidR="00EE2529" w:rsidRPr="00C81B84" w:rsidRDefault="00AD5E1E" w:rsidP="00C81B84">
            <w:r w:rsidRPr="00C81B84">
              <w:t>25 854</w:t>
            </w:r>
          </w:p>
        </w:tc>
      </w:tr>
      <w:tr w:rsidR="00EE2529" w:rsidRPr="00C81B84" w14:paraId="6B602A9C" w14:textId="77777777">
        <w:trPr>
          <w:trHeight w:val="640"/>
        </w:trPr>
        <w:tc>
          <w:tcPr>
            <w:tcW w:w="580" w:type="dxa"/>
            <w:tcBorders>
              <w:top w:val="nil"/>
              <w:left w:val="nil"/>
              <w:bottom w:val="nil"/>
              <w:right w:val="nil"/>
            </w:tcBorders>
            <w:tcMar>
              <w:top w:w="128" w:type="dxa"/>
              <w:left w:w="43" w:type="dxa"/>
              <w:bottom w:w="43" w:type="dxa"/>
              <w:right w:w="43" w:type="dxa"/>
            </w:tcMar>
          </w:tcPr>
          <w:p w14:paraId="4A8516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B76C5C" w14:textId="77777777" w:rsidR="00EE2529" w:rsidRPr="00C81B84" w:rsidRDefault="00AD5E1E" w:rsidP="00C81B84">
            <w:r w:rsidRPr="00C81B84">
              <w:t>69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C4F452" w14:textId="77777777" w:rsidR="00EE2529" w:rsidRPr="00C81B84" w:rsidRDefault="00AD5E1E" w:rsidP="00C81B84">
            <w:r w:rsidRPr="00C81B84">
              <w:t xml:space="preserve">Mobilisering til forskningsbasert innovasjon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DD9AAC" w14:textId="77777777" w:rsidR="00EE2529" w:rsidRPr="00C81B84" w:rsidRDefault="00AD5E1E" w:rsidP="00C81B84">
            <w:r w:rsidRPr="00C81B84">
              <w:t>58 503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38AC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6EF8E3" w14:textId="77777777" w:rsidR="00EE2529" w:rsidRPr="00C81B84" w:rsidRDefault="00AD5E1E" w:rsidP="00C81B84">
            <w:r w:rsidRPr="00C81B84">
              <w:t>1 366</w:t>
            </w:r>
          </w:p>
        </w:tc>
        <w:tc>
          <w:tcPr>
            <w:tcW w:w="1180" w:type="dxa"/>
            <w:tcBorders>
              <w:top w:val="nil"/>
              <w:left w:val="nil"/>
              <w:bottom w:val="nil"/>
              <w:right w:val="nil"/>
            </w:tcBorders>
            <w:tcMar>
              <w:top w:w="128" w:type="dxa"/>
              <w:left w:w="43" w:type="dxa"/>
              <w:bottom w:w="43" w:type="dxa"/>
              <w:right w:w="43" w:type="dxa"/>
            </w:tcMar>
            <w:vAlign w:val="bottom"/>
          </w:tcPr>
          <w:p w14:paraId="2C4EF029" w14:textId="77777777" w:rsidR="00EE2529" w:rsidRPr="00C81B84" w:rsidRDefault="00AD5E1E" w:rsidP="00C81B84">
            <w:r w:rsidRPr="00C81B84">
              <w:t>59 869</w:t>
            </w:r>
          </w:p>
        </w:tc>
      </w:tr>
      <w:tr w:rsidR="00EE2529" w:rsidRPr="00C81B84" w14:paraId="6CB3D8AB" w14:textId="77777777">
        <w:trPr>
          <w:trHeight w:val="640"/>
        </w:trPr>
        <w:tc>
          <w:tcPr>
            <w:tcW w:w="580" w:type="dxa"/>
            <w:tcBorders>
              <w:top w:val="nil"/>
              <w:left w:val="nil"/>
              <w:bottom w:val="nil"/>
              <w:right w:val="nil"/>
            </w:tcBorders>
            <w:tcMar>
              <w:top w:w="128" w:type="dxa"/>
              <w:left w:w="43" w:type="dxa"/>
              <w:bottom w:w="43" w:type="dxa"/>
              <w:right w:w="43" w:type="dxa"/>
            </w:tcMar>
          </w:tcPr>
          <w:p w14:paraId="634F9B1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FD4A9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22A9FE" w14:textId="77777777" w:rsidR="00EE2529" w:rsidRPr="00C81B84" w:rsidRDefault="00AD5E1E" w:rsidP="00C81B84">
            <w:r w:rsidRPr="00C81B84">
              <w:t xml:space="preserve">Investeringstilskudd for store grønne investeringer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E03EED" w14:textId="77777777" w:rsidR="00EE2529" w:rsidRPr="00C81B84" w:rsidRDefault="00AD5E1E" w:rsidP="00C81B84">
            <w:r w:rsidRPr="00C81B84">
              <w:t>100 000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DAF92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4BB42" w14:textId="77777777" w:rsidR="00EE2529" w:rsidRPr="00C81B84" w:rsidRDefault="00AD5E1E" w:rsidP="00C81B84">
            <w:r w:rsidRPr="00C81B84">
              <w:t>2 136</w:t>
            </w:r>
          </w:p>
        </w:tc>
        <w:tc>
          <w:tcPr>
            <w:tcW w:w="1180" w:type="dxa"/>
            <w:tcBorders>
              <w:top w:val="nil"/>
              <w:left w:val="nil"/>
              <w:bottom w:val="nil"/>
              <w:right w:val="nil"/>
            </w:tcBorders>
            <w:tcMar>
              <w:top w:w="128" w:type="dxa"/>
              <w:left w:w="43" w:type="dxa"/>
              <w:bottom w:w="43" w:type="dxa"/>
              <w:right w:w="43" w:type="dxa"/>
            </w:tcMar>
            <w:vAlign w:val="bottom"/>
          </w:tcPr>
          <w:p w14:paraId="7FE0C35E" w14:textId="77777777" w:rsidR="00EE2529" w:rsidRPr="00C81B84" w:rsidRDefault="00AD5E1E" w:rsidP="00C81B84">
            <w:r w:rsidRPr="00C81B84">
              <w:t>102 136</w:t>
            </w:r>
          </w:p>
        </w:tc>
      </w:tr>
      <w:tr w:rsidR="00EE2529" w:rsidRPr="00C81B84" w14:paraId="14FF55A5" w14:textId="77777777">
        <w:trPr>
          <w:trHeight w:val="380"/>
        </w:trPr>
        <w:tc>
          <w:tcPr>
            <w:tcW w:w="580" w:type="dxa"/>
            <w:tcBorders>
              <w:top w:val="nil"/>
              <w:left w:val="nil"/>
              <w:bottom w:val="nil"/>
              <w:right w:val="nil"/>
            </w:tcBorders>
            <w:tcMar>
              <w:top w:w="128" w:type="dxa"/>
              <w:left w:w="43" w:type="dxa"/>
              <w:bottom w:w="43" w:type="dxa"/>
              <w:right w:w="43" w:type="dxa"/>
            </w:tcMar>
          </w:tcPr>
          <w:p w14:paraId="4A8C0B2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9410A8"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500028" w14:textId="77777777" w:rsidR="00EE2529" w:rsidRPr="00C81B84" w:rsidRDefault="00AD5E1E" w:rsidP="00C81B84">
            <w:r w:rsidRPr="00C81B84">
              <w:t xml:space="preserve">Klynger og innovasjon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22D393" w14:textId="77777777" w:rsidR="00EE2529" w:rsidRPr="00C81B84" w:rsidRDefault="00AD5E1E" w:rsidP="00C81B84">
            <w:r w:rsidRPr="00C81B84">
              <w:t>54 159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B8E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351975" w14:textId="77777777" w:rsidR="00EE2529" w:rsidRPr="00C81B84" w:rsidRDefault="00AD5E1E" w:rsidP="00C81B84">
            <w:r w:rsidRPr="00C81B84">
              <w:t>1 157</w:t>
            </w:r>
          </w:p>
        </w:tc>
        <w:tc>
          <w:tcPr>
            <w:tcW w:w="1180" w:type="dxa"/>
            <w:tcBorders>
              <w:top w:val="nil"/>
              <w:left w:val="nil"/>
              <w:bottom w:val="nil"/>
              <w:right w:val="nil"/>
            </w:tcBorders>
            <w:tcMar>
              <w:top w:w="128" w:type="dxa"/>
              <w:left w:w="43" w:type="dxa"/>
              <w:bottom w:w="43" w:type="dxa"/>
              <w:right w:w="43" w:type="dxa"/>
            </w:tcMar>
            <w:vAlign w:val="bottom"/>
          </w:tcPr>
          <w:p w14:paraId="3F1EA07B" w14:textId="77777777" w:rsidR="00EE2529" w:rsidRPr="00C81B84" w:rsidRDefault="00AD5E1E" w:rsidP="00C81B84">
            <w:r w:rsidRPr="00C81B84">
              <w:t>55 316</w:t>
            </w:r>
          </w:p>
        </w:tc>
      </w:tr>
      <w:tr w:rsidR="00EE2529" w:rsidRPr="00C81B84" w14:paraId="3B4CABD9" w14:textId="77777777">
        <w:trPr>
          <w:trHeight w:val="640"/>
        </w:trPr>
        <w:tc>
          <w:tcPr>
            <w:tcW w:w="580" w:type="dxa"/>
            <w:tcBorders>
              <w:top w:val="nil"/>
              <w:left w:val="nil"/>
              <w:bottom w:val="nil"/>
              <w:right w:val="nil"/>
            </w:tcBorders>
            <w:tcMar>
              <w:top w:w="128" w:type="dxa"/>
              <w:left w:w="43" w:type="dxa"/>
              <w:bottom w:w="43" w:type="dxa"/>
              <w:right w:w="43" w:type="dxa"/>
            </w:tcMar>
          </w:tcPr>
          <w:p w14:paraId="22854EF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324FA3"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26031E" w14:textId="77777777" w:rsidR="00EE2529" w:rsidRPr="00C81B84" w:rsidRDefault="00AD5E1E" w:rsidP="00C81B84">
            <w:r w:rsidRPr="00C81B84">
              <w:t xml:space="preserve">Nordisk og europeisk </w:t>
            </w:r>
            <w:proofErr w:type="gramStart"/>
            <w:r w:rsidRPr="00C81B84">
              <w:t xml:space="preserve">samarbeid,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28D1B" w14:textId="77777777" w:rsidR="00EE2529" w:rsidRPr="00C81B84" w:rsidRDefault="00AD5E1E" w:rsidP="00C81B84">
            <w:r w:rsidRPr="00C81B84">
              <w:t>18 150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FC44B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E4D648" w14:textId="77777777" w:rsidR="00EE2529" w:rsidRPr="00C81B84" w:rsidRDefault="00AD5E1E" w:rsidP="00C81B84">
            <w:r w:rsidRPr="00C81B84">
              <w:t>388</w:t>
            </w:r>
          </w:p>
        </w:tc>
        <w:tc>
          <w:tcPr>
            <w:tcW w:w="1180" w:type="dxa"/>
            <w:tcBorders>
              <w:top w:val="nil"/>
              <w:left w:val="nil"/>
              <w:bottom w:val="nil"/>
              <w:right w:val="nil"/>
            </w:tcBorders>
            <w:tcMar>
              <w:top w:w="128" w:type="dxa"/>
              <w:left w:w="43" w:type="dxa"/>
              <w:bottom w:w="43" w:type="dxa"/>
              <w:right w:w="43" w:type="dxa"/>
            </w:tcMar>
            <w:vAlign w:val="bottom"/>
          </w:tcPr>
          <w:p w14:paraId="27FD4BAB" w14:textId="77777777" w:rsidR="00EE2529" w:rsidRPr="00C81B84" w:rsidRDefault="00AD5E1E" w:rsidP="00C81B84">
            <w:r w:rsidRPr="00C81B84">
              <w:t>18 538</w:t>
            </w:r>
          </w:p>
        </w:tc>
      </w:tr>
      <w:tr w:rsidR="00EE2529" w:rsidRPr="00C81B84" w14:paraId="6C0067E2" w14:textId="77777777">
        <w:trPr>
          <w:trHeight w:val="380"/>
        </w:trPr>
        <w:tc>
          <w:tcPr>
            <w:tcW w:w="580" w:type="dxa"/>
            <w:tcBorders>
              <w:top w:val="nil"/>
              <w:left w:val="nil"/>
              <w:bottom w:val="nil"/>
              <w:right w:val="nil"/>
            </w:tcBorders>
            <w:tcMar>
              <w:top w:w="128" w:type="dxa"/>
              <w:left w:w="43" w:type="dxa"/>
              <w:bottom w:w="43" w:type="dxa"/>
              <w:right w:w="43" w:type="dxa"/>
            </w:tcMar>
          </w:tcPr>
          <w:p w14:paraId="07697DAD" w14:textId="77777777" w:rsidR="00EE2529" w:rsidRPr="00C81B84" w:rsidRDefault="00AD5E1E" w:rsidP="00C81B84">
            <w:r w:rsidRPr="00C81B84">
              <w:t>554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07012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C434EC" w14:textId="77777777" w:rsidR="00EE2529" w:rsidRPr="00C81B84" w:rsidRDefault="00AD5E1E" w:rsidP="00C81B84">
            <w:r w:rsidRPr="00C81B84">
              <w:t>Kompetansesenter for distriktsutvikling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F100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86FBF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7E072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8E45E3E" w14:textId="77777777" w:rsidR="00EE2529" w:rsidRPr="00C81B84" w:rsidRDefault="00EE2529" w:rsidP="00C81B84"/>
        </w:tc>
      </w:tr>
      <w:tr w:rsidR="00EE2529" w:rsidRPr="00C81B84" w14:paraId="7B6B1A55" w14:textId="77777777">
        <w:trPr>
          <w:trHeight w:val="380"/>
        </w:trPr>
        <w:tc>
          <w:tcPr>
            <w:tcW w:w="580" w:type="dxa"/>
            <w:tcBorders>
              <w:top w:val="nil"/>
              <w:left w:val="nil"/>
              <w:bottom w:val="nil"/>
              <w:right w:val="nil"/>
            </w:tcBorders>
            <w:tcMar>
              <w:top w:w="128" w:type="dxa"/>
              <w:left w:w="43" w:type="dxa"/>
              <w:bottom w:w="43" w:type="dxa"/>
              <w:right w:w="43" w:type="dxa"/>
            </w:tcMar>
          </w:tcPr>
          <w:p w14:paraId="669E309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BA71C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AB111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BAA11A" w14:textId="77777777" w:rsidR="00EE2529" w:rsidRPr="00C81B84" w:rsidRDefault="00AD5E1E" w:rsidP="00C81B84">
            <w:r w:rsidRPr="00C81B84">
              <w:t>33 790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339D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8DB275" w14:textId="77777777" w:rsidR="00EE2529" w:rsidRPr="00C81B84" w:rsidRDefault="00AD5E1E" w:rsidP="00C81B84">
            <w:r w:rsidRPr="00C81B84">
              <w:t>319</w:t>
            </w:r>
          </w:p>
        </w:tc>
        <w:tc>
          <w:tcPr>
            <w:tcW w:w="1180" w:type="dxa"/>
            <w:tcBorders>
              <w:top w:val="nil"/>
              <w:left w:val="nil"/>
              <w:bottom w:val="nil"/>
              <w:right w:val="nil"/>
            </w:tcBorders>
            <w:tcMar>
              <w:top w:w="128" w:type="dxa"/>
              <w:left w:w="43" w:type="dxa"/>
              <w:bottom w:w="43" w:type="dxa"/>
              <w:right w:w="43" w:type="dxa"/>
            </w:tcMar>
            <w:vAlign w:val="bottom"/>
          </w:tcPr>
          <w:p w14:paraId="2A0420CD" w14:textId="77777777" w:rsidR="00EE2529" w:rsidRPr="00C81B84" w:rsidRDefault="00AD5E1E" w:rsidP="00C81B84">
            <w:r w:rsidRPr="00C81B84">
              <w:t>34 109</w:t>
            </w:r>
          </w:p>
        </w:tc>
      </w:tr>
      <w:tr w:rsidR="00EE2529" w:rsidRPr="00C81B84" w14:paraId="2EC329BE" w14:textId="77777777">
        <w:trPr>
          <w:trHeight w:val="380"/>
        </w:trPr>
        <w:tc>
          <w:tcPr>
            <w:tcW w:w="580" w:type="dxa"/>
            <w:tcBorders>
              <w:top w:val="nil"/>
              <w:left w:val="nil"/>
              <w:bottom w:val="nil"/>
              <w:right w:val="nil"/>
            </w:tcBorders>
            <w:tcMar>
              <w:top w:w="128" w:type="dxa"/>
              <w:left w:w="43" w:type="dxa"/>
              <w:bottom w:w="43" w:type="dxa"/>
              <w:right w:w="43" w:type="dxa"/>
            </w:tcMar>
          </w:tcPr>
          <w:p w14:paraId="56DE221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CFC0D3"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253606" w14:textId="77777777" w:rsidR="00EE2529" w:rsidRPr="00C81B84" w:rsidRDefault="00AD5E1E" w:rsidP="00C81B84">
            <w:r w:rsidRPr="00C81B84">
              <w:t xml:space="preserve">Merkur,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962FB7" w14:textId="77777777" w:rsidR="00EE2529" w:rsidRPr="00C81B84" w:rsidRDefault="00AD5E1E" w:rsidP="00C81B84">
            <w:r w:rsidRPr="00C81B84">
              <w:t>61 310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B147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0D6F5E" w14:textId="77777777" w:rsidR="00EE2529" w:rsidRPr="00C81B84" w:rsidRDefault="00AD5E1E" w:rsidP="00C81B84">
            <w:r w:rsidRPr="00C81B84">
              <w:t>1 310</w:t>
            </w:r>
          </w:p>
        </w:tc>
        <w:tc>
          <w:tcPr>
            <w:tcW w:w="1180" w:type="dxa"/>
            <w:tcBorders>
              <w:top w:val="nil"/>
              <w:left w:val="nil"/>
              <w:bottom w:val="nil"/>
              <w:right w:val="nil"/>
            </w:tcBorders>
            <w:tcMar>
              <w:top w:w="128" w:type="dxa"/>
              <w:left w:w="43" w:type="dxa"/>
              <w:bottom w:w="43" w:type="dxa"/>
              <w:right w:w="43" w:type="dxa"/>
            </w:tcMar>
            <w:vAlign w:val="bottom"/>
          </w:tcPr>
          <w:p w14:paraId="43765C63" w14:textId="77777777" w:rsidR="00EE2529" w:rsidRPr="00C81B84" w:rsidRDefault="00AD5E1E" w:rsidP="00C81B84">
            <w:r w:rsidRPr="00C81B84">
              <w:t>62 620</w:t>
            </w:r>
          </w:p>
        </w:tc>
      </w:tr>
      <w:tr w:rsidR="00EE2529" w:rsidRPr="00C81B84" w14:paraId="5393B61D" w14:textId="77777777">
        <w:trPr>
          <w:trHeight w:val="380"/>
        </w:trPr>
        <w:tc>
          <w:tcPr>
            <w:tcW w:w="580" w:type="dxa"/>
            <w:tcBorders>
              <w:top w:val="nil"/>
              <w:left w:val="nil"/>
              <w:bottom w:val="nil"/>
              <w:right w:val="nil"/>
            </w:tcBorders>
            <w:tcMar>
              <w:top w:w="128" w:type="dxa"/>
              <w:left w:w="43" w:type="dxa"/>
              <w:bottom w:w="43" w:type="dxa"/>
              <w:right w:w="43" w:type="dxa"/>
            </w:tcMar>
          </w:tcPr>
          <w:p w14:paraId="10252775" w14:textId="77777777" w:rsidR="00EE2529" w:rsidRPr="00C81B84" w:rsidRDefault="00AD5E1E" w:rsidP="00C81B84">
            <w:r w:rsidRPr="00C81B84">
              <w:t>560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67674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F1FC57" w14:textId="77777777" w:rsidR="00EE2529" w:rsidRPr="00C81B84" w:rsidRDefault="00AD5E1E" w:rsidP="00C81B84">
            <w:r w:rsidRPr="00C81B84">
              <w:t>Samiske 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6A5EA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BE570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1E8FE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A824B68" w14:textId="77777777" w:rsidR="00EE2529" w:rsidRPr="00C81B84" w:rsidRDefault="00EE2529" w:rsidP="00C81B84"/>
        </w:tc>
      </w:tr>
      <w:tr w:rsidR="00EE2529" w:rsidRPr="00C81B84" w14:paraId="13D28235" w14:textId="77777777">
        <w:trPr>
          <w:trHeight w:val="380"/>
        </w:trPr>
        <w:tc>
          <w:tcPr>
            <w:tcW w:w="580" w:type="dxa"/>
            <w:tcBorders>
              <w:top w:val="nil"/>
              <w:left w:val="nil"/>
              <w:bottom w:val="nil"/>
              <w:right w:val="nil"/>
            </w:tcBorders>
            <w:tcMar>
              <w:top w:w="128" w:type="dxa"/>
              <w:left w:w="43" w:type="dxa"/>
              <w:bottom w:w="43" w:type="dxa"/>
              <w:right w:w="43" w:type="dxa"/>
            </w:tcMar>
          </w:tcPr>
          <w:p w14:paraId="64BE4E8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D667C7"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5830FC" w14:textId="77777777" w:rsidR="00EE2529" w:rsidRPr="00C81B84" w:rsidRDefault="00AD5E1E" w:rsidP="00C81B84">
            <w:r w:rsidRPr="00C81B84">
              <w:t xml:space="preserve">Samisk språk, kultur og samfunnsliv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BF867" w14:textId="77777777" w:rsidR="00EE2529" w:rsidRPr="00C81B84" w:rsidRDefault="00AD5E1E" w:rsidP="00C81B84">
            <w:r w:rsidRPr="00C81B84">
              <w:t>592 114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5584D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D65538" w14:textId="77777777" w:rsidR="00EE2529" w:rsidRPr="00C81B84" w:rsidRDefault="00AD5E1E" w:rsidP="00C81B84">
            <w:r w:rsidRPr="00C81B84">
              <w:t>12 407</w:t>
            </w:r>
          </w:p>
        </w:tc>
        <w:tc>
          <w:tcPr>
            <w:tcW w:w="1180" w:type="dxa"/>
            <w:tcBorders>
              <w:top w:val="nil"/>
              <w:left w:val="nil"/>
              <w:bottom w:val="nil"/>
              <w:right w:val="nil"/>
            </w:tcBorders>
            <w:tcMar>
              <w:top w:w="128" w:type="dxa"/>
              <w:left w:w="43" w:type="dxa"/>
              <w:bottom w:w="43" w:type="dxa"/>
              <w:right w:w="43" w:type="dxa"/>
            </w:tcMar>
            <w:vAlign w:val="bottom"/>
          </w:tcPr>
          <w:p w14:paraId="60901DC2" w14:textId="77777777" w:rsidR="00EE2529" w:rsidRPr="00C81B84" w:rsidRDefault="00AD5E1E" w:rsidP="00C81B84">
            <w:r w:rsidRPr="00C81B84">
              <w:t>604 521</w:t>
            </w:r>
          </w:p>
        </w:tc>
      </w:tr>
      <w:tr w:rsidR="00EE2529" w:rsidRPr="00C81B84" w14:paraId="6EF64997" w14:textId="77777777">
        <w:trPr>
          <w:trHeight w:val="380"/>
        </w:trPr>
        <w:tc>
          <w:tcPr>
            <w:tcW w:w="580" w:type="dxa"/>
            <w:tcBorders>
              <w:top w:val="nil"/>
              <w:left w:val="nil"/>
              <w:bottom w:val="nil"/>
              <w:right w:val="nil"/>
            </w:tcBorders>
            <w:tcMar>
              <w:top w:w="128" w:type="dxa"/>
              <w:left w:w="43" w:type="dxa"/>
              <w:bottom w:w="43" w:type="dxa"/>
              <w:right w:w="43" w:type="dxa"/>
            </w:tcMar>
          </w:tcPr>
          <w:p w14:paraId="0DD9DFD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6D9BAA"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F9B10F" w14:textId="77777777" w:rsidR="00EE2529" w:rsidRPr="00C81B84" w:rsidRDefault="00AD5E1E" w:rsidP="00C81B84">
            <w:proofErr w:type="spellStart"/>
            <w:r w:rsidRPr="00C81B84">
              <w:t>Divvun</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0A604B" w14:textId="77777777" w:rsidR="00EE2529" w:rsidRPr="00C81B84" w:rsidRDefault="00AD5E1E" w:rsidP="00C81B84">
            <w:r w:rsidRPr="00C81B84">
              <w:t>8 003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1D00E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B867B9" w14:textId="77777777" w:rsidR="00EE2529" w:rsidRPr="00C81B84" w:rsidRDefault="00AD5E1E" w:rsidP="00C81B84">
            <w:r w:rsidRPr="00C81B84">
              <w:t>171</w:t>
            </w:r>
          </w:p>
        </w:tc>
        <w:tc>
          <w:tcPr>
            <w:tcW w:w="1180" w:type="dxa"/>
            <w:tcBorders>
              <w:top w:val="nil"/>
              <w:left w:val="nil"/>
              <w:bottom w:val="nil"/>
              <w:right w:val="nil"/>
            </w:tcBorders>
            <w:tcMar>
              <w:top w:w="128" w:type="dxa"/>
              <w:left w:w="43" w:type="dxa"/>
              <w:bottom w:w="43" w:type="dxa"/>
              <w:right w:w="43" w:type="dxa"/>
            </w:tcMar>
            <w:vAlign w:val="bottom"/>
          </w:tcPr>
          <w:p w14:paraId="7C6FFAD2" w14:textId="77777777" w:rsidR="00EE2529" w:rsidRPr="00C81B84" w:rsidRDefault="00AD5E1E" w:rsidP="00C81B84">
            <w:r w:rsidRPr="00C81B84">
              <w:t>8 174</w:t>
            </w:r>
          </w:p>
        </w:tc>
      </w:tr>
      <w:tr w:rsidR="00EE2529" w:rsidRPr="00C81B84" w14:paraId="1E60787C" w14:textId="77777777">
        <w:trPr>
          <w:trHeight w:val="380"/>
        </w:trPr>
        <w:tc>
          <w:tcPr>
            <w:tcW w:w="580" w:type="dxa"/>
            <w:tcBorders>
              <w:top w:val="nil"/>
              <w:left w:val="nil"/>
              <w:bottom w:val="nil"/>
              <w:right w:val="nil"/>
            </w:tcBorders>
            <w:tcMar>
              <w:top w:w="128" w:type="dxa"/>
              <w:left w:w="43" w:type="dxa"/>
              <w:bottom w:w="43" w:type="dxa"/>
              <w:right w:w="43" w:type="dxa"/>
            </w:tcMar>
          </w:tcPr>
          <w:p w14:paraId="7972171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EBF910" w14:textId="77777777" w:rsidR="00EE2529" w:rsidRPr="00C81B84" w:rsidRDefault="00AD5E1E" w:rsidP="00C81B84">
            <w:r w:rsidRPr="00C81B84">
              <w:t>55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BEA776" w14:textId="77777777" w:rsidR="00EE2529" w:rsidRPr="00C81B84" w:rsidRDefault="00AD5E1E" w:rsidP="00C81B84">
            <w:r w:rsidRPr="00C81B84">
              <w:t xml:space="preserve">Samisk høgskole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2B531A" w14:textId="77777777" w:rsidR="00EE2529" w:rsidRPr="00C81B84" w:rsidRDefault="00AD5E1E" w:rsidP="00C81B84">
            <w:r w:rsidRPr="00C81B84">
              <w:t>5 777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1FE2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3CD6EB" w14:textId="77777777" w:rsidR="00EE2529" w:rsidRPr="00C81B84" w:rsidRDefault="00AD5E1E" w:rsidP="00C81B84">
            <w:r w:rsidRPr="00C81B84">
              <w:t>123</w:t>
            </w:r>
          </w:p>
        </w:tc>
        <w:tc>
          <w:tcPr>
            <w:tcW w:w="1180" w:type="dxa"/>
            <w:tcBorders>
              <w:top w:val="nil"/>
              <w:left w:val="nil"/>
              <w:bottom w:val="nil"/>
              <w:right w:val="nil"/>
            </w:tcBorders>
            <w:tcMar>
              <w:top w:w="128" w:type="dxa"/>
              <w:left w:w="43" w:type="dxa"/>
              <w:bottom w:w="43" w:type="dxa"/>
              <w:right w:w="43" w:type="dxa"/>
            </w:tcMar>
            <w:vAlign w:val="bottom"/>
          </w:tcPr>
          <w:p w14:paraId="040DBEE1" w14:textId="77777777" w:rsidR="00EE2529" w:rsidRPr="00C81B84" w:rsidRDefault="00AD5E1E" w:rsidP="00C81B84">
            <w:r w:rsidRPr="00C81B84">
              <w:t>5 900</w:t>
            </w:r>
          </w:p>
        </w:tc>
      </w:tr>
      <w:tr w:rsidR="00EE2529" w:rsidRPr="00C81B84" w14:paraId="3956F838" w14:textId="77777777">
        <w:trPr>
          <w:trHeight w:val="380"/>
        </w:trPr>
        <w:tc>
          <w:tcPr>
            <w:tcW w:w="580" w:type="dxa"/>
            <w:tcBorders>
              <w:top w:val="nil"/>
              <w:left w:val="nil"/>
              <w:bottom w:val="nil"/>
              <w:right w:val="nil"/>
            </w:tcBorders>
            <w:tcMar>
              <w:top w:w="128" w:type="dxa"/>
              <w:left w:w="43" w:type="dxa"/>
              <w:bottom w:w="43" w:type="dxa"/>
              <w:right w:w="43" w:type="dxa"/>
            </w:tcMar>
          </w:tcPr>
          <w:p w14:paraId="75FAF01B" w14:textId="77777777" w:rsidR="00EE2529" w:rsidRPr="00C81B84" w:rsidRDefault="00AD5E1E" w:rsidP="00C81B84">
            <w:r w:rsidRPr="00C81B84">
              <w:t>563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DA2B7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C1CD7E" w14:textId="77777777" w:rsidR="00EE2529" w:rsidRPr="00C81B84" w:rsidRDefault="00AD5E1E" w:rsidP="00C81B84">
            <w:r w:rsidRPr="00C81B84">
              <w:t>Internasjonalt reindriftssenter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F5382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7756A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43360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37BA433" w14:textId="77777777" w:rsidR="00EE2529" w:rsidRPr="00C81B84" w:rsidRDefault="00EE2529" w:rsidP="00C81B84"/>
        </w:tc>
      </w:tr>
      <w:tr w:rsidR="00EE2529" w:rsidRPr="00C81B84" w14:paraId="03555A1A" w14:textId="77777777">
        <w:trPr>
          <w:trHeight w:val="380"/>
        </w:trPr>
        <w:tc>
          <w:tcPr>
            <w:tcW w:w="580" w:type="dxa"/>
            <w:tcBorders>
              <w:top w:val="nil"/>
              <w:left w:val="nil"/>
              <w:bottom w:val="nil"/>
              <w:right w:val="nil"/>
            </w:tcBorders>
            <w:tcMar>
              <w:top w:w="128" w:type="dxa"/>
              <w:left w:w="43" w:type="dxa"/>
              <w:bottom w:w="43" w:type="dxa"/>
              <w:right w:w="43" w:type="dxa"/>
            </w:tcMar>
          </w:tcPr>
          <w:p w14:paraId="587D3EF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E502D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AAB0A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4883A9" w14:textId="77777777" w:rsidR="00EE2529" w:rsidRPr="00C81B84" w:rsidRDefault="00AD5E1E" w:rsidP="00C81B84">
            <w:r w:rsidRPr="00C81B84">
              <w:t>6 276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EFC7A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CC3D85" w14:textId="77777777" w:rsidR="00EE2529" w:rsidRPr="00C81B84" w:rsidRDefault="00AD5E1E" w:rsidP="00C81B84">
            <w:r w:rsidRPr="00C81B84">
              <w:t>67</w:t>
            </w:r>
          </w:p>
        </w:tc>
        <w:tc>
          <w:tcPr>
            <w:tcW w:w="1180" w:type="dxa"/>
            <w:tcBorders>
              <w:top w:val="nil"/>
              <w:left w:val="nil"/>
              <w:bottom w:val="nil"/>
              <w:right w:val="nil"/>
            </w:tcBorders>
            <w:tcMar>
              <w:top w:w="128" w:type="dxa"/>
              <w:left w:w="43" w:type="dxa"/>
              <w:bottom w:w="43" w:type="dxa"/>
              <w:right w:w="43" w:type="dxa"/>
            </w:tcMar>
            <w:vAlign w:val="bottom"/>
          </w:tcPr>
          <w:p w14:paraId="5560F2F4" w14:textId="77777777" w:rsidR="00EE2529" w:rsidRPr="00C81B84" w:rsidRDefault="00AD5E1E" w:rsidP="00C81B84">
            <w:r w:rsidRPr="00C81B84">
              <w:t>6 343</w:t>
            </w:r>
          </w:p>
        </w:tc>
      </w:tr>
      <w:tr w:rsidR="00EE2529" w:rsidRPr="00C81B84" w14:paraId="7CDE8A18" w14:textId="77777777">
        <w:trPr>
          <w:trHeight w:val="380"/>
        </w:trPr>
        <w:tc>
          <w:tcPr>
            <w:tcW w:w="580" w:type="dxa"/>
            <w:tcBorders>
              <w:top w:val="nil"/>
              <w:left w:val="nil"/>
              <w:bottom w:val="nil"/>
              <w:right w:val="nil"/>
            </w:tcBorders>
            <w:tcMar>
              <w:top w:w="128" w:type="dxa"/>
              <w:left w:w="43" w:type="dxa"/>
              <w:bottom w:w="43" w:type="dxa"/>
              <w:right w:w="43" w:type="dxa"/>
            </w:tcMar>
          </w:tcPr>
          <w:p w14:paraId="7C6E5AA7"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98B64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949049" w14:textId="77777777" w:rsidR="00EE2529" w:rsidRPr="00C81B84" w:rsidRDefault="00AD5E1E" w:rsidP="00C81B84">
            <w:r w:rsidRPr="00C81B84">
              <w:t>Nasjonale minoriteter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034F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AC7F5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9DC21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92C8B08" w14:textId="77777777" w:rsidR="00EE2529" w:rsidRPr="00C81B84" w:rsidRDefault="00EE2529" w:rsidP="00C81B84"/>
        </w:tc>
      </w:tr>
      <w:tr w:rsidR="00EE2529" w:rsidRPr="00C81B84" w14:paraId="5642E70B" w14:textId="77777777">
        <w:trPr>
          <w:trHeight w:val="380"/>
        </w:trPr>
        <w:tc>
          <w:tcPr>
            <w:tcW w:w="580" w:type="dxa"/>
            <w:tcBorders>
              <w:top w:val="nil"/>
              <w:left w:val="nil"/>
              <w:bottom w:val="nil"/>
              <w:right w:val="nil"/>
            </w:tcBorders>
            <w:tcMar>
              <w:top w:w="128" w:type="dxa"/>
              <w:left w:w="43" w:type="dxa"/>
              <w:bottom w:w="43" w:type="dxa"/>
              <w:right w:w="43" w:type="dxa"/>
            </w:tcMar>
          </w:tcPr>
          <w:p w14:paraId="0064B2E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302F3F"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9149DE" w14:textId="77777777" w:rsidR="00EE2529" w:rsidRPr="00C81B84" w:rsidRDefault="00AD5E1E" w:rsidP="00C81B84">
            <w:r w:rsidRPr="00C81B84">
              <w:t xml:space="preserve">Romer,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CBCAE6" w14:textId="77777777" w:rsidR="00EE2529" w:rsidRPr="00C81B84" w:rsidRDefault="00AD5E1E" w:rsidP="00C81B84">
            <w:r w:rsidRPr="00C81B84">
              <w:t>6 508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3C02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5EA561" w14:textId="77777777" w:rsidR="00EE2529" w:rsidRPr="00C81B84" w:rsidRDefault="00AD5E1E" w:rsidP="00C81B84">
            <w:r w:rsidRPr="00C81B84">
              <w:t>152</w:t>
            </w:r>
          </w:p>
        </w:tc>
        <w:tc>
          <w:tcPr>
            <w:tcW w:w="1180" w:type="dxa"/>
            <w:tcBorders>
              <w:top w:val="nil"/>
              <w:left w:val="nil"/>
              <w:bottom w:val="nil"/>
              <w:right w:val="nil"/>
            </w:tcBorders>
            <w:tcMar>
              <w:top w:w="128" w:type="dxa"/>
              <w:left w:w="43" w:type="dxa"/>
              <w:bottom w:w="43" w:type="dxa"/>
              <w:right w:w="43" w:type="dxa"/>
            </w:tcMar>
            <w:vAlign w:val="bottom"/>
          </w:tcPr>
          <w:p w14:paraId="2FFB4997" w14:textId="77777777" w:rsidR="00EE2529" w:rsidRPr="00C81B84" w:rsidRDefault="00AD5E1E" w:rsidP="00C81B84">
            <w:r w:rsidRPr="00C81B84">
              <w:t>6 660</w:t>
            </w:r>
          </w:p>
        </w:tc>
      </w:tr>
      <w:tr w:rsidR="00EE2529" w:rsidRPr="00C81B84" w14:paraId="47B0D9C6" w14:textId="77777777">
        <w:trPr>
          <w:trHeight w:val="380"/>
        </w:trPr>
        <w:tc>
          <w:tcPr>
            <w:tcW w:w="580" w:type="dxa"/>
            <w:tcBorders>
              <w:top w:val="nil"/>
              <w:left w:val="nil"/>
              <w:bottom w:val="nil"/>
              <w:right w:val="nil"/>
            </w:tcBorders>
            <w:tcMar>
              <w:top w:w="128" w:type="dxa"/>
              <w:left w:w="43" w:type="dxa"/>
              <w:bottom w:w="43" w:type="dxa"/>
              <w:right w:w="43" w:type="dxa"/>
            </w:tcMar>
          </w:tcPr>
          <w:p w14:paraId="5FA66BE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85A39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E2375E" w14:textId="77777777" w:rsidR="00EE2529" w:rsidRPr="00C81B84" w:rsidRDefault="00AD5E1E" w:rsidP="00C81B84">
            <w:r w:rsidRPr="00C81B84">
              <w:t xml:space="preserve">Nasjonale minoriteter,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72E49D" w14:textId="77777777" w:rsidR="00EE2529" w:rsidRPr="00C81B84" w:rsidRDefault="00AD5E1E" w:rsidP="00C81B84">
            <w:r w:rsidRPr="00C81B84">
              <w:t>8 430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B968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EDADE4" w14:textId="77777777" w:rsidR="00EE2529" w:rsidRPr="00C81B84" w:rsidRDefault="00AD5E1E" w:rsidP="00C81B84">
            <w:r w:rsidRPr="00C81B84">
              <w:t>180</w:t>
            </w:r>
          </w:p>
        </w:tc>
        <w:tc>
          <w:tcPr>
            <w:tcW w:w="1180" w:type="dxa"/>
            <w:tcBorders>
              <w:top w:val="nil"/>
              <w:left w:val="nil"/>
              <w:bottom w:val="nil"/>
              <w:right w:val="nil"/>
            </w:tcBorders>
            <w:tcMar>
              <w:top w:w="128" w:type="dxa"/>
              <w:left w:w="43" w:type="dxa"/>
              <w:bottom w:w="43" w:type="dxa"/>
              <w:right w:w="43" w:type="dxa"/>
            </w:tcMar>
            <w:vAlign w:val="bottom"/>
          </w:tcPr>
          <w:p w14:paraId="7E34B92C" w14:textId="77777777" w:rsidR="00EE2529" w:rsidRPr="00C81B84" w:rsidRDefault="00AD5E1E" w:rsidP="00C81B84">
            <w:r w:rsidRPr="00C81B84">
              <w:t>8 610</w:t>
            </w:r>
          </w:p>
        </w:tc>
      </w:tr>
      <w:tr w:rsidR="00EE2529" w:rsidRPr="00C81B84" w14:paraId="1F12CA93" w14:textId="77777777">
        <w:trPr>
          <w:trHeight w:val="380"/>
        </w:trPr>
        <w:tc>
          <w:tcPr>
            <w:tcW w:w="580" w:type="dxa"/>
            <w:tcBorders>
              <w:top w:val="nil"/>
              <w:left w:val="nil"/>
              <w:bottom w:val="nil"/>
              <w:right w:val="nil"/>
            </w:tcBorders>
            <w:tcMar>
              <w:top w:w="128" w:type="dxa"/>
              <w:left w:w="43" w:type="dxa"/>
              <w:bottom w:w="43" w:type="dxa"/>
              <w:right w:w="43" w:type="dxa"/>
            </w:tcMar>
          </w:tcPr>
          <w:p w14:paraId="669F667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2A7511"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D9C97E" w14:textId="77777777" w:rsidR="00EE2529" w:rsidRPr="00C81B84" w:rsidRDefault="00AD5E1E" w:rsidP="00C81B84">
            <w:r w:rsidRPr="00C81B84">
              <w:t xml:space="preserve">Det Mosaiske </w:t>
            </w:r>
            <w:proofErr w:type="spellStart"/>
            <w:r w:rsidRPr="00C81B84">
              <w:t>Trossamfund</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13C914" w14:textId="77777777" w:rsidR="00EE2529" w:rsidRPr="00C81B84" w:rsidRDefault="00AD5E1E" w:rsidP="00C81B84">
            <w:r w:rsidRPr="00C81B84">
              <w:t>10 511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15EA1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C26ECA" w14:textId="77777777" w:rsidR="00EE2529" w:rsidRPr="00C81B84" w:rsidRDefault="00AD5E1E" w:rsidP="00C81B84">
            <w:r w:rsidRPr="00C81B84">
              <w:t>225</w:t>
            </w:r>
          </w:p>
        </w:tc>
        <w:tc>
          <w:tcPr>
            <w:tcW w:w="1180" w:type="dxa"/>
            <w:tcBorders>
              <w:top w:val="nil"/>
              <w:left w:val="nil"/>
              <w:bottom w:val="nil"/>
              <w:right w:val="nil"/>
            </w:tcBorders>
            <w:tcMar>
              <w:top w:w="128" w:type="dxa"/>
              <w:left w:w="43" w:type="dxa"/>
              <w:bottom w:w="43" w:type="dxa"/>
              <w:right w:w="43" w:type="dxa"/>
            </w:tcMar>
            <w:vAlign w:val="bottom"/>
          </w:tcPr>
          <w:p w14:paraId="50210D94" w14:textId="77777777" w:rsidR="00EE2529" w:rsidRPr="00C81B84" w:rsidRDefault="00AD5E1E" w:rsidP="00C81B84">
            <w:r w:rsidRPr="00C81B84">
              <w:t>10 736</w:t>
            </w:r>
          </w:p>
        </w:tc>
      </w:tr>
      <w:tr w:rsidR="00EE2529" w:rsidRPr="00C81B84" w14:paraId="2E7F1118" w14:textId="77777777">
        <w:trPr>
          <w:trHeight w:val="380"/>
        </w:trPr>
        <w:tc>
          <w:tcPr>
            <w:tcW w:w="580" w:type="dxa"/>
            <w:tcBorders>
              <w:top w:val="nil"/>
              <w:left w:val="nil"/>
              <w:bottom w:val="nil"/>
              <w:right w:val="nil"/>
            </w:tcBorders>
            <w:tcMar>
              <w:top w:w="128" w:type="dxa"/>
              <w:left w:w="43" w:type="dxa"/>
              <w:bottom w:w="43" w:type="dxa"/>
              <w:right w:w="43" w:type="dxa"/>
            </w:tcMar>
          </w:tcPr>
          <w:p w14:paraId="2EF21A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FA3909"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6AC198" w14:textId="77777777" w:rsidR="00EE2529" w:rsidRPr="00C81B84" w:rsidRDefault="00AD5E1E" w:rsidP="00C81B84">
            <w:r w:rsidRPr="00C81B84">
              <w:t xml:space="preserve">Kvensk språk og kultur,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91CE51" w14:textId="77777777" w:rsidR="00EE2529" w:rsidRPr="00C81B84" w:rsidRDefault="00AD5E1E" w:rsidP="00C81B84">
            <w:r w:rsidRPr="00C81B84">
              <w:t>10 923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A4DB0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49BEC" w14:textId="77777777" w:rsidR="00EE2529" w:rsidRPr="00C81B84" w:rsidRDefault="00AD5E1E" w:rsidP="00C81B84">
            <w:r w:rsidRPr="00C81B84">
              <w:t>233</w:t>
            </w:r>
          </w:p>
        </w:tc>
        <w:tc>
          <w:tcPr>
            <w:tcW w:w="1180" w:type="dxa"/>
            <w:tcBorders>
              <w:top w:val="nil"/>
              <w:left w:val="nil"/>
              <w:bottom w:val="nil"/>
              <w:right w:val="nil"/>
            </w:tcBorders>
            <w:tcMar>
              <w:top w:w="128" w:type="dxa"/>
              <w:left w:w="43" w:type="dxa"/>
              <w:bottom w:w="43" w:type="dxa"/>
              <w:right w:w="43" w:type="dxa"/>
            </w:tcMar>
            <w:vAlign w:val="bottom"/>
          </w:tcPr>
          <w:p w14:paraId="4F8EA5E5" w14:textId="77777777" w:rsidR="00EE2529" w:rsidRPr="00C81B84" w:rsidRDefault="00AD5E1E" w:rsidP="00C81B84">
            <w:r w:rsidRPr="00C81B84">
              <w:t>11 156</w:t>
            </w:r>
          </w:p>
        </w:tc>
      </w:tr>
      <w:tr w:rsidR="00EE2529" w:rsidRPr="00C81B84" w14:paraId="3D6F16F9" w14:textId="77777777">
        <w:trPr>
          <w:trHeight w:val="380"/>
        </w:trPr>
        <w:tc>
          <w:tcPr>
            <w:tcW w:w="580" w:type="dxa"/>
            <w:tcBorders>
              <w:top w:val="nil"/>
              <w:left w:val="nil"/>
              <w:bottom w:val="nil"/>
              <w:right w:val="nil"/>
            </w:tcBorders>
            <w:tcMar>
              <w:top w:w="128" w:type="dxa"/>
              <w:left w:w="43" w:type="dxa"/>
              <w:bottom w:w="43" w:type="dxa"/>
              <w:right w:w="43" w:type="dxa"/>
            </w:tcMar>
          </w:tcPr>
          <w:p w14:paraId="5BBF837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23131E"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A14A28" w14:textId="77777777" w:rsidR="00EE2529" w:rsidRPr="00C81B84" w:rsidRDefault="00AD5E1E" w:rsidP="00C81B84">
            <w:r w:rsidRPr="00C81B84">
              <w:t xml:space="preserve">Kultur- og ressurssenter for norske romer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6955B" w14:textId="77777777" w:rsidR="00EE2529" w:rsidRPr="00C81B84" w:rsidRDefault="00AD5E1E" w:rsidP="00C81B84">
            <w:r w:rsidRPr="00C81B84">
              <w:t>17 168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CA01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5AE7A" w14:textId="77777777" w:rsidR="00EE2529" w:rsidRPr="00C81B84" w:rsidRDefault="00AD5E1E" w:rsidP="00C81B84">
            <w:r w:rsidRPr="00C81B84">
              <w:t>367</w:t>
            </w:r>
          </w:p>
        </w:tc>
        <w:tc>
          <w:tcPr>
            <w:tcW w:w="1180" w:type="dxa"/>
            <w:tcBorders>
              <w:top w:val="nil"/>
              <w:left w:val="nil"/>
              <w:bottom w:val="nil"/>
              <w:right w:val="nil"/>
            </w:tcBorders>
            <w:tcMar>
              <w:top w:w="128" w:type="dxa"/>
              <w:left w:w="43" w:type="dxa"/>
              <w:bottom w:w="43" w:type="dxa"/>
              <w:right w:w="43" w:type="dxa"/>
            </w:tcMar>
            <w:vAlign w:val="bottom"/>
          </w:tcPr>
          <w:p w14:paraId="6113534A" w14:textId="77777777" w:rsidR="00EE2529" w:rsidRPr="00C81B84" w:rsidRDefault="00AD5E1E" w:rsidP="00C81B84">
            <w:r w:rsidRPr="00C81B84">
              <w:t>17 535</w:t>
            </w:r>
          </w:p>
        </w:tc>
      </w:tr>
      <w:tr w:rsidR="00EE2529" w:rsidRPr="00C81B84" w14:paraId="02E91E00" w14:textId="77777777">
        <w:trPr>
          <w:trHeight w:val="380"/>
        </w:trPr>
        <w:tc>
          <w:tcPr>
            <w:tcW w:w="580" w:type="dxa"/>
            <w:tcBorders>
              <w:top w:val="nil"/>
              <w:left w:val="nil"/>
              <w:bottom w:val="nil"/>
              <w:right w:val="nil"/>
            </w:tcBorders>
            <w:tcMar>
              <w:top w:w="128" w:type="dxa"/>
              <w:left w:w="43" w:type="dxa"/>
              <w:bottom w:w="43" w:type="dxa"/>
              <w:right w:w="43" w:type="dxa"/>
            </w:tcMar>
          </w:tcPr>
          <w:p w14:paraId="69D1272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D89F39"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61182F" w14:textId="77777777" w:rsidR="00EE2529" w:rsidRPr="00C81B84" w:rsidRDefault="00AD5E1E" w:rsidP="00C81B84">
            <w:r w:rsidRPr="00C81B84">
              <w:t xml:space="preserve">Romanifolket/taterne,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E9B20B" w14:textId="77777777" w:rsidR="00EE2529" w:rsidRPr="00C81B84" w:rsidRDefault="00AD5E1E" w:rsidP="00C81B84">
            <w:r w:rsidRPr="00C81B84">
              <w:t>5 474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602A4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4307A3" w14:textId="77777777" w:rsidR="00EE2529" w:rsidRPr="00C81B84" w:rsidRDefault="00AD5E1E" w:rsidP="00C81B84">
            <w:r w:rsidRPr="00C81B84">
              <w:t>117</w:t>
            </w:r>
          </w:p>
        </w:tc>
        <w:tc>
          <w:tcPr>
            <w:tcW w:w="1180" w:type="dxa"/>
            <w:tcBorders>
              <w:top w:val="nil"/>
              <w:left w:val="nil"/>
              <w:bottom w:val="nil"/>
              <w:right w:val="nil"/>
            </w:tcBorders>
            <w:tcMar>
              <w:top w:w="128" w:type="dxa"/>
              <w:left w:w="43" w:type="dxa"/>
              <w:bottom w:w="43" w:type="dxa"/>
              <w:right w:w="43" w:type="dxa"/>
            </w:tcMar>
            <w:vAlign w:val="bottom"/>
          </w:tcPr>
          <w:p w14:paraId="2988DF3E" w14:textId="77777777" w:rsidR="00EE2529" w:rsidRPr="00C81B84" w:rsidRDefault="00AD5E1E" w:rsidP="00C81B84">
            <w:r w:rsidRPr="00C81B84">
              <w:t>5 591</w:t>
            </w:r>
          </w:p>
        </w:tc>
      </w:tr>
      <w:tr w:rsidR="00EE2529" w:rsidRPr="00C81B84" w14:paraId="5B7E0576" w14:textId="77777777">
        <w:trPr>
          <w:trHeight w:val="380"/>
        </w:trPr>
        <w:tc>
          <w:tcPr>
            <w:tcW w:w="580" w:type="dxa"/>
            <w:tcBorders>
              <w:top w:val="nil"/>
              <w:left w:val="nil"/>
              <w:bottom w:val="nil"/>
              <w:right w:val="nil"/>
            </w:tcBorders>
            <w:tcMar>
              <w:top w:w="128" w:type="dxa"/>
              <w:left w:w="43" w:type="dxa"/>
              <w:bottom w:w="43" w:type="dxa"/>
              <w:right w:w="43" w:type="dxa"/>
            </w:tcMar>
          </w:tcPr>
          <w:p w14:paraId="44309C9F" w14:textId="77777777" w:rsidR="00EE2529" w:rsidRPr="00C81B84" w:rsidRDefault="00AD5E1E" w:rsidP="00C81B84">
            <w:r w:rsidRPr="00C81B84">
              <w:t>571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F5699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DF9613" w14:textId="77777777" w:rsidR="00EE2529" w:rsidRPr="00C81B84" w:rsidRDefault="00AD5E1E" w:rsidP="00C81B84">
            <w:r w:rsidRPr="00C81B84">
              <w:t>Rammetilskudd til kommuner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8D2BC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D6033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46CB4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9F0F1ED" w14:textId="77777777" w:rsidR="00EE2529" w:rsidRPr="00C81B84" w:rsidRDefault="00EE2529" w:rsidP="00C81B84"/>
        </w:tc>
      </w:tr>
      <w:tr w:rsidR="00EE2529" w:rsidRPr="00C81B84" w14:paraId="15EE83E4" w14:textId="77777777">
        <w:trPr>
          <w:trHeight w:val="380"/>
        </w:trPr>
        <w:tc>
          <w:tcPr>
            <w:tcW w:w="580" w:type="dxa"/>
            <w:tcBorders>
              <w:top w:val="nil"/>
              <w:left w:val="nil"/>
              <w:bottom w:val="nil"/>
              <w:right w:val="nil"/>
            </w:tcBorders>
            <w:tcMar>
              <w:top w:w="128" w:type="dxa"/>
              <w:left w:w="43" w:type="dxa"/>
              <w:bottom w:w="43" w:type="dxa"/>
              <w:right w:w="43" w:type="dxa"/>
            </w:tcMar>
          </w:tcPr>
          <w:p w14:paraId="0CA45D1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93A09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853A10"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117D42" w14:textId="77777777" w:rsidR="00EE2529" w:rsidRPr="00C81B84" w:rsidRDefault="00AD5E1E" w:rsidP="00C81B84">
            <w:r w:rsidRPr="00C81B84">
              <w:t>24 942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FF3A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66904E" w14:textId="77777777" w:rsidR="00EE2529" w:rsidRPr="00C81B84" w:rsidRDefault="00AD5E1E" w:rsidP="00C81B84">
            <w:r w:rsidRPr="00C81B84">
              <w:t>533</w:t>
            </w:r>
          </w:p>
        </w:tc>
        <w:tc>
          <w:tcPr>
            <w:tcW w:w="1180" w:type="dxa"/>
            <w:tcBorders>
              <w:top w:val="nil"/>
              <w:left w:val="nil"/>
              <w:bottom w:val="nil"/>
              <w:right w:val="nil"/>
            </w:tcBorders>
            <w:tcMar>
              <w:top w:w="128" w:type="dxa"/>
              <w:left w:w="43" w:type="dxa"/>
              <w:bottom w:w="43" w:type="dxa"/>
              <w:right w:w="43" w:type="dxa"/>
            </w:tcMar>
            <w:vAlign w:val="bottom"/>
          </w:tcPr>
          <w:p w14:paraId="58BAEBA2" w14:textId="77777777" w:rsidR="00EE2529" w:rsidRPr="00C81B84" w:rsidRDefault="00AD5E1E" w:rsidP="00C81B84">
            <w:r w:rsidRPr="00C81B84">
              <w:t>25 475</w:t>
            </w:r>
          </w:p>
        </w:tc>
      </w:tr>
      <w:tr w:rsidR="00EE2529" w:rsidRPr="00C81B84" w14:paraId="6BA8C9B1" w14:textId="77777777">
        <w:trPr>
          <w:trHeight w:val="380"/>
        </w:trPr>
        <w:tc>
          <w:tcPr>
            <w:tcW w:w="580" w:type="dxa"/>
            <w:tcBorders>
              <w:top w:val="nil"/>
              <w:left w:val="nil"/>
              <w:bottom w:val="nil"/>
              <w:right w:val="nil"/>
            </w:tcBorders>
            <w:tcMar>
              <w:top w:w="128" w:type="dxa"/>
              <w:left w:w="43" w:type="dxa"/>
              <w:bottom w:w="43" w:type="dxa"/>
              <w:right w:w="43" w:type="dxa"/>
            </w:tcMar>
          </w:tcPr>
          <w:p w14:paraId="7A4673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D2A5B8"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2C8D7C" w14:textId="77777777" w:rsidR="00EE2529" w:rsidRPr="00C81B84" w:rsidRDefault="00AD5E1E" w:rsidP="00C81B84">
            <w:r w:rsidRPr="00C81B84">
              <w:t xml:space="preserve">Innbyggertilskudd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3CC1CF" w14:textId="77777777" w:rsidR="00EE2529" w:rsidRPr="00C81B84" w:rsidRDefault="00AD5E1E" w:rsidP="00C81B84">
            <w:r w:rsidRPr="00C81B84">
              <w:t>156 459 938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E414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EF1346" w14:textId="77777777" w:rsidR="00EE2529" w:rsidRPr="00C81B84" w:rsidRDefault="00AD5E1E" w:rsidP="00C81B84">
            <w:r w:rsidRPr="00C81B84">
              <w:t>4 002 060</w:t>
            </w:r>
          </w:p>
        </w:tc>
        <w:tc>
          <w:tcPr>
            <w:tcW w:w="1180" w:type="dxa"/>
            <w:tcBorders>
              <w:top w:val="nil"/>
              <w:left w:val="nil"/>
              <w:bottom w:val="nil"/>
              <w:right w:val="nil"/>
            </w:tcBorders>
            <w:tcMar>
              <w:top w:w="128" w:type="dxa"/>
              <w:left w:w="43" w:type="dxa"/>
              <w:bottom w:w="43" w:type="dxa"/>
              <w:right w:w="43" w:type="dxa"/>
            </w:tcMar>
            <w:vAlign w:val="bottom"/>
          </w:tcPr>
          <w:p w14:paraId="66C34130" w14:textId="77777777" w:rsidR="00EE2529" w:rsidRPr="00C81B84" w:rsidRDefault="00AD5E1E" w:rsidP="00C81B84">
            <w:r w:rsidRPr="00C81B84">
              <w:t>160 461 998</w:t>
            </w:r>
          </w:p>
        </w:tc>
      </w:tr>
      <w:tr w:rsidR="00EE2529" w:rsidRPr="00C81B84" w14:paraId="0D339998" w14:textId="77777777">
        <w:trPr>
          <w:trHeight w:val="380"/>
        </w:trPr>
        <w:tc>
          <w:tcPr>
            <w:tcW w:w="580" w:type="dxa"/>
            <w:tcBorders>
              <w:top w:val="nil"/>
              <w:left w:val="nil"/>
              <w:bottom w:val="nil"/>
              <w:right w:val="nil"/>
            </w:tcBorders>
            <w:tcMar>
              <w:top w:w="128" w:type="dxa"/>
              <w:left w:w="43" w:type="dxa"/>
              <w:bottom w:w="43" w:type="dxa"/>
              <w:right w:w="43" w:type="dxa"/>
            </w:tcMar>
          </w:tcPr>
          <w:p w14:paraId="454E83C9" w14:textId="77777777" w:rsidR="00EE2529" w:rsidRPr="00C81B84" w:rsidRDefault="00AD5E1E" w:rsidP="00C81B84">
            <w:r w:rsidRPr="00C81B84">
              <w:t>572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2292D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68B76B" w14:textId="77777777" w:rsidR="00EE2529" w:rsidRPr="00C81B84" w:rsidRDefault="00AD5E1E" w:rsidP="00C81B84">
            <w:r w:rsidRPr="00C81B84">
              <w:t>Rammetilskudd til fylkeskommuner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51786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432D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9E9FB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7623261" w14:textId="77777777" w:rsidR="00EE2529" w:rsidRPr="00C81B84" w:rsidRDefault="00EE2529" w:rsidP="00C81B84"/>
        </w:tc>
      </w:tr>
      <w:tr w:rsidR="00EE2529" w:rsidRPr="00C81B84" w14:paraId="2D2CA02A" w14:textId="77777777">
        <w:trPr>
          <w:trHeight w:val="380"/>
        </w:trPr>
        <w:tc>
          <w:tcPr>
            <w:tcW w:w="580" w:type="dxa"/>
            <w:tcBorders>
              <w:top w:val="nil"/>
              <w:left w:val="nil"/>
              <w:bottom w:val="nil"/>
              <w:right w:val="nil"/>
            </w:tcBorders>
            <w:tcMar>
              <w:top w:w="128" w:type="dxa"/>
              <w:left w:w="43" w:type="dxa"/>
              <w:bottom w:w="43" w:type="dxa"/>
              <w:right w:w="43" w:type="dxa"/>
            </w:tcMar>
          </w:tcPr>
          <w:p w14:paraId="0F98147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56E90F"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37C2A3" w14:textId="77777777" w:rsidR="00EE2529" w:rsidRPr="00C81B84" w:rsidRDefault="00AD5E1E" w:rsidP="00C81B84">
            <w:r w:rsidRPr="00C81B84">
              <w:t xml:space="preserve">Innbyggertilskudd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32A70F" w14:textId="77777777" w:rsidR="00EE2529" w:rsidRPr="00C81B84" w:rsidRDefault="00AD5E1E" w:rsidP="00C81B84">
            <w:r w:rsidRPr="00C81B84">
              <w:t>42 860 056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3F94A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35EECE" w14:textId="77777777" w:rsidR="00EE2529" w:rsidRPr="00C81B84" w:rsidRDefault="00AD5E1E" w:rsidP="00C81B84">
            <w:r w:rsidRPr="00C81B84">
              <w:t>1 532 600</w:t>
            </w:r>
          </w:p>
        </w:tc>
        <w:tc>
          <w:tcPr>
            <w:tcW w:w="1180" w:type="dxa"/>
            <w:tcBorders>
              <w:top w:val="nil"/>
              <w:left w:val="nil"/>
              <w:bottom w:val="nil"/>
              <w:right w:val="nil"/>
            </w:tcBorders>
            <w:tcMar>
              <w:top w:w="128" w:type="dxa"/>
              <w:left w:w="43" w:type="dxa"/>
              <w:bottom w:w="43" w:type="dxa"/>
              <w:right w:w="43" w:type="dxa"/>
            </w:tcMar>
            <w:vAlign w:val="bottom"/>
          </w:tcPr>
          <w:p w14:paraId="03173A85" w14:textId="77777777" w:rsidR="00EE2529" w:rsidRPr="00C81B84" w:rsidRDefault="00AD5E1E" w:rsidP="00C81B84">
            <w:r w:rsidRPr="00C81B84">
              <w:t>44 392 656</w:t>
            </w:r>
          </w:p>
        </w:tc>
      </w:tr>
      <w:tr w:rsidR="00EE2529" w:rsidRPr="00C81B84" w14:paraId="503D5F7B" w14:textId="77777777">
        <w:trPr>
          <w:trHeight w:val="380"/>
        </w:trPr>
        <w:tc>
          <w:tcPr>
            <w:tcW w:w="580" w:type="dxa"/>
            <w:tcBorders>
              <w:top w:val="nil"/>
              <w:left w:val="nil"/>
              <w:bottom w:val="nil"/>
              <w:right w:val="nil"/>
            </w:tcBorders>
            <w:tcMar>
              <w:top w:w="128" w:type="dxa"/>
              <w:left w:w="43" w:type="dxa"/>
              <w:bottom w:w="43" w:type="dxa"/>
              <w:right w:w="43" w:type="dxa"/>
            </w:tcMar>
          </w:tcPr>
          <w:p w14:paraId="2409264E" w14:textId="77777777" w:rsidR="00EE2529" w:rsidRPr="00C81B84" w:rsidRDefault="00AD5E1E" w:rsidP="00C81B84">
            <w:r w:rsidRPr="00C81B84">
              <w:t>573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0F4DE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2CB9BC" w14:textId="77777777" w:rsidR="00EE2529" w:rsidRPr="00C81B84" w:rsidRDefault="00AD5E1E" w:rsidP="00C81B84">
            <w:r w:rsidRPr="00C81B84">
              <w:t>Kommunestruktur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DE562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9D30B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6224E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32DD47C" w14:textId="77777777" w:rsidR="00EE2529" w:rsidRPr="00C81B84" w:rsidRDefault="00EE2529" w:rsidP="00C81B84"/>
        </w:tc>
      </w:tr>
      <w:tr w:rsidR="00EE2529" w:rsidRPr="00C81B84" w14:paraId="058E0FA1" w14:textId="77777777">
        <w:trPr>
          <w:trHeight w:val="380"/>
        </w:trPr>
        <w:tc>
          <w:tcPr>
            <w:tcW w:w="580" w:type="dxa"/>
            <w:tcBorders>
              <w:top w:val="nil"/>
              <w:left w:val="nil"/>
              <w:bottom w:val="nil"/>
              <w:right w:val="nil"/>
            </w:tcBorders>
            <w:tcMar>
              <w:top w:w="128" w:type="dxa"/>
              <w:left w:w="43" w:type="dxa"/>
              <w:bottom w:w="43" w:type="dxa"/>
              <w:right w:w="43" w:type="dxa"/>
            </w:tcMar>
          </w:tcPr>
          <w:p w14:paraId="5D84C1A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05366C"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05AD84" w14:textId="77777777" w:rsidR="00EE2529" w:rsidRPr="00C81B84" w:rsidRDefault="00AD5E1E" w:rsidP="00C81B84">
            <w:r w:rsidRPr="00C81B84">
              <w:t xml:space="preserve">Delingskostnader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DE8A74" w14:textId="77777777" w:rsidR="00EE2529" w:rsidRPr="00C81B84" w:rsidRDefault="00AD5E1E" w:rsidP="00C81B84">
            <w:r w:rsidRPr="00C81B84">
              <w:t>200 000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7254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1C4868" w14:textId="77777777" w:rsidR="00EE2529" w:rsidRPr="00C81B84" w:rsidRDefault="00AD5E1E" w:rsidP="00C81B84">
            <w:r w:rsidRPr="00C81B84">
              <w:t>204 669</w:t>
            </w:r>
          </w:p>
        </w:tc>
        <w:tc>
          <w:tcPr>
            <w:tcW w:w="1180" w:type="dxa"/>
            <w:tcBorders>
              <w:top w:val="nil"/>
              <w:left w:val="nil"/>
              <w:bottom w:val="nil"/>
              <w:right w:val="nil"/>
            </w:tcBorders>
            <w:tcMar>
              <w:top w:w="128" w:type="dxa"/>
              <w:left w:w="43" w:type="dxa"/>
              <w:bottom w:w="43" w:type="dxa"/>
              <w:right w:w="43" w:type="dxa"/>
            </w:tcMar>
            <w:vAlign w:val="bottom"/>
          </w:tcPr>
          <w:p w14:paraId="4112B3F2" w14:textId="77777777" w:rsidR="00EE2529" w:rsidRPr="00C81B84" w:rsidRDefault="00AD5E1E" w:rsidP="00C81B84">
            <w:r w:rsidRPr="00C81B84">
              <w:t>404 669</w:t>
            </w:r>
          </w:p>
        </w:tc>
      </w:tr>
      <w:tr w:rsidR="00EE2529" w:rsidRPr="00C81B84" w14:paraId="2B3696D1" w14:textId="77777777">
        <w:trPr>
          <w:trHeight w:val="380"/>
        </w:trPr>
        <w:tc>
          <w:tcPr>
            <w:tcW w:w="580" w:type="dxa"/>
            <w:tcBorders>
              <w:top w:val="nil"/>
              <w:left w:val="nil"/>
              <w:bottom w:val="nil"/>
              <w:right w:val="nil"/>
            </w:tcBorders>
            <w:tcMar>
              <w:top w:w="128" w:type="dxa"/>
              <w:left w:w="43" w:type="dxa"/>
              <w:bottom w:w="43" w:type="dxa"/>
              <w:right w:w="43" w:type="dxa"/>
            </w:tcMar>
          </w:tcPr>
          <w:p w14:paraId="35FA3642" w14:textId="77777777" w:rsidR="00EE2529" w:rsidRPr="00C81B84" w:rsidRDefault="00AD5E1E" w:rsidP="00C81B84">
            <w:r w:rsidRPr="00C81B84">
              <w:t>575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00403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AD6231" w14:textId="77777777" w:rsidR="00EE2529" w:rsidRPr="00C81B84" w:rsidRDefault="00AD5E1E" w:rsidP="00C81B84">
            <w:r w:rsidRPr="00C81B84">
              <w:t>Ressurskrevende tjenester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CB93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7A041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FAC38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62C43EC" w14:textId="77777777" w:rsidR="00EE2529" w:rsidRPr="00C81B84" w:rsidRDefault="00EE2529" w:rsidP="00C81B84"/>
        </w:tc>
      </w:tr>
      <w:tr w:rsidR="00EE2529" w:rsidRPr="00C81B84" w14:paraId="79AC34A2" w14:textId="77777777">
        <w:trPr>
          <w:trHeight w:val="640"/>
        </w:trPr>
        <w:tc>
          <w:tcPr>
            <w:tcW w:w="580" w:type="dxa"/>
            <w:tcBorders>
              <w:top w:val="nil"/>
              <w:left w:val="nil"/>
              <w:bottom w:val="nil"/>
              <w:right w:val="nil"/>
            </w:tcBorders>
            <w:tcMar>
              <w:top w:w="128" w:type="dxa"/>
              <w:left w:w="43" w:type="dxa"/>
              <w:bottom w:w="43" w:type="dxa"/>
              <w:right w:w="43" w:type="dxa"/>
            </w:tcMar>
          </w:tcPr>
          <w:p w14:paraId="6844A0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DB8544"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9452C7" w14:textId="77777777" w:rsidR="00EE2529" w:rsidRPr="00C81B84" w:rsidRDefault="00AD5E1E" w:rsidP="00C81B84">
            <w:proofErr w:type="gramStart"/>
            <w:r w:rsidRPr="00C81B84">
              <w:t xml:space="preserve">Toppfinansieringsordning,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8644D" w14:textId="77777777" w:rsidR="00EE2529" w:rsidRPr="00C81B84" w:rsidRDefault="00AD5E1E" w:rsidP="00C81B84">
            <w:r w:rsidRPr="00C81B84">
              <w:t>11 658 513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6CA6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7F597" w14:textId="77777777" w:rsidR="00EE2529" w:rsidRPr="00C81B84" w:rsidRDefault="00AD5E1E" w:rsidP="00C81B84">
            <w:r w:rsidRPr="00C81B84">
              <w:t>197 125</w:t>
            </w:r>
          </w:p>
        </w:tc>
        <w:tc>
          <w:tcPr>
            <w:tcW w:w="1180" w:type="dxa"/>
            <w:tcBorders>
              <w:top w:val="nil"/>
              <w:left w:val="nil"/>
              <w:bottom w:val="nil"/>
              <w:right w:val="nil"/>
            </w:tcBorders>
            <w:tcMar>
              <w:top w:w="128" w:type="dxa"/>
              <w:left w:w="43" w:type="dxa"/>
              <w:bottom w:w="43" w:type="dxa"/>
              <w:right w:w="43" w:type="dxa"/>
            </w:tcMar>
            <w:vAlign w:val="bottom"/>
          </w:tcPr>
          <w:p w14:paraId="50A58A01" w14:textId="77777777" w:rsidR="00EE2529" w:rsidRPr="00C81B84" w:rsidRDefault="00AD5E1E" w:rsidP="00C81B84">
            <w:r w:rsidRPr="00C81B84">
              <w:t>11 855 638</w:t>
            </w:r>
          </w:p>
        </w:tc>
      </w:tr>
      <w:tr w:rsidR="00EE2529" w:rsidRPr="00C81B84" w14:paraId="5A14B813" w14:textId="77777777">
        <w:trPr>
          <w:trHeight w:val="380"/>
        </w:trPr>
        <w:tc>
          <w:tcPr>
            <w:tcW w:w="580" w:type="dxa"/>
            <w:tcBorders>
              <w:top w:val="nil"/>
              <w:left w:val="nil"/>
              <w:bottom w:val="nil"/>
              <w:right w:val="nil"/>
            </w:tcBorders>
            <w:tcMar>
              <w:top w:w="128" w:type="dxa"/>
              <w:left w:w="43" w:type="dxa"/>
              <w:bottom w:w="43" w:type="dxa"/>
              <w:right w:w="43" w:type="dxa"/>
            </w:tcMar>
          </w:tcPr>
          <w:p w14:paraId="5E6C16B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B18CCD"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73987E" w14:textId="77777777" w:rsidR="00EE2529" w:rsidRPr="00C81B84" w:rsidRDefault="00AD5E1E" w:rsidP="00C81B84">
            <w:r w:rsidRPr="00C81B84">
              <w:t xml:space="preserve">Tilleggskompensasjon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AE1C13" w14:textId="77777777" w:rsidR="00EE2529" w:rsidRPr="00C81B84" w:rsidRDefault="00AD5E1E" w:rsidP="00C81B84">
            <w:r w:rsidRPr="00C81B84">
              <w:t>82 800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77D9F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F0F8F9" w14:textId="77777777" w:rsidR="00EE2529" w:rsidRPr="00C81B84" w:rsidRDefault="00AD5E1E" w:rsidP="00C81B84">
            <w:r w:rsidRPr="00C81B84">
              <w:t>1 400</w:t>
            </w:r>
          </w:p>
        </w:tc>
        <w:tc>
          <w:tcPr>
            <w:tcW w:w="1180" w:type="dxa"/>
            <w:tcBorders>
              <w:top w:val="nil"/>
              <w:left w:val="nil"/>
              <w:bottom w:val="nil"/>
              <w:right w:val="nil"/>
            </w:tcBorders>
            <w:tcMar>
              <w:top w:w="128" w:type="dxa"/>
              <w:left w:w="43" w:type="dxa"/>
              <w:bottom w:w="43" w:type="dxa"/>
              <w:right w:w="43" w:type="dxa"/>
            </w:tcMar>
            <w:vAlign w:val="bottom"/>
          </w:tcPr>
          <w:p w14:paraId="778C3D33" w14:textId="77777777" w:rsidR="00EE2529" w:rsidRPr="00C81B84" w:rsidRDefault="00AD5E1E" w:rsidP="00C81B84">
            <w:r w:rsidRPr="00C81B84">
              <w:t>84 200</w:t>
            </w:r>
          </w:p>
        </w:tc>
      </w:tr>
      <w:tr w:rsidR="00EE2529" w:rsidRPr="00C81B84" w14:paraId="62F8DD4D" w14:textId="77777777">
        <w:trPr>
          <w:trHeight w:val="380"/>
        </w:trPr>
        <w:tc>
          <w:tcPr>
            <w:tcW w:w="580" w:type="dxa"/>
            <w:tcBorders>
              <w:top w:val="nil"/>
              <w:left w:val="nil"/>
              <w:bottom w:val="nil"/>
              <w:right w:val="nil"/>
            </w:tcBorders>
            <w:tcMar>
              <w:top w:w="128" w:type="dxa"/>
              <w:left w:w="43" w:type="dxa"/>
              <w:bottom w:w="43" w:type="dxa"/>
              <w:right w:w="43" w:type="dxa"/>
            </w:tcMar>
          </w:tcPr>
          <w:p w14:paraId="67E69621"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1A590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D6A16F" w14:textId="77777777" w:rsidR="00EE2529" w:rsidRPr="00C81B84" w:rsidRDefault="00AD5E1E" w:rsidP="00C81B84">
            <w:r w:rsidRPr="00C81B84">
              <w:t>Tilskudd til de politiske partier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FC002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9DE5E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89A8A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3190C47" w14:textId="77777777" w:rsidR="00EE2529" w:rsidRPr="00C81B84" w:rsidRDefault="00EE2529" w:rsidP="00C81B84"/>
        </w:tc>
      </w:tr>
      <w:tr w:rsidR="00EE2529" w:rsidRPr="00C81B84" w14:paraId="0DE7D654" w14:textId="77777777">
        <w:trPr>
          <w:trHeight w:val="380"/>
        </w:trPr>
        <w:tc>
          <w:tcPr>
            <w:tcW w:w="580" w:type="dxa"/>
            <w:tcBorders>
              <w:top w:val="nil"/>
              <w:left w:val="nil"/>
              <w:bottom w:val="nil"/>
              <w:right w:val="nil"/>
            </w:tcBorders>
            <w:tcMar>
              <w:top w:w="128" w:type="dxa"/>
              <w:left w:w="43" w:type="dxa"/>
              <w:bottom w:w="43" w:type="dxa"/>
              <w:right w:w="43" w:type="dxa"/>
            </w:tcMar>
          </w:tcPr>
          <w:p w14:paraId="004EC73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3C4BB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3165B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17716D" w14:textId="77777777" w:rsidR="00EE2529" w:rsidRPr="00C81B84" w:rsidRDefault="00AD5E1E" w:rsidP="00C81B84">
            <w:r w:rsidRPr="00C81B84">
              <w:t>7 478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671D9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E61BA4" w14:textId="77777777" w:rsidR="00EE2529" w:rsidRPr="00C81B84" w:rsidRDefault="00AD5E1E" w:rsidP="00C81B84">
            <w:r w:rsidRPr="00C81B84">
              <w:t>187</w:t>
            </w:r>
          </w:p>
        </w:tc>
        <w:tc>
          <w:tcPr>
            <w:tcW w:w="1180" w:type="dxa"/>
            <w:tcBorders>
              <w:top w:val="nil"/>
              <w:left w:val="nil"/>
              <w:bottom w:val="nil"/>
              <w:right w:val="nil"/>
            </w:tcBorders>
            <w:tcMar>
              <w:top w:w="128" w:type="dxa"/>
              <w:left w:w="43" w:type="dxa"/>
              <w:bottom w:w="43" w:type="dxa"/>
              <w:right w:w="43" w:type="dxa"/>
            </w:tcMar>
            <w:vAlign w:val="bottom"/>
          </w:tcPr>
          <w:p w14:paraId="5DBF45DB" w14:textId="77777777" w:rsidR="00EE2529" w:rsidRPr="00C81B84" w:rsidRDefault="00AD5E1E" w:rsidP="00C81B84">
            <w:r w:rsidRPr="00C81B84">
              <w:t>7 665</w:t>
            </w:r>
          </w:p>
        </w:tc>
      </w:tr>
      <w:tr w:rsidR="00EE2529" w:rsidRPr="00C81B84" w14:paraId="64916924" w14:textId="77777777">
        <w:trPr>
          <w:trHeight w:val="380"/>
        </w:trPr>
        <w:tc>
          <w:tcPr>
            <w:tcW w:w="580" w:type="dxa"/>
            <w:tcBorders>
              <w:top w:val="nil"/>
              <w:left w:val="nil"/>
              <w:bottom w:val="nil"/>
              <w:right w:val="nil"/>
            </w:tcBorders>
            <w:tcMar>
              <w:top w:w="128" w:type="dxa"/>
              <w:left w:w="43" w:type="dxa"/>
              <w:bottom w:w="43" w:type="dxa"/>
              <w:right w:w="43" w:type="dxa"/>
            </w:tcMar>
          </w:tcPr>
          <w:p w14:paraId="1215F9F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23E52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19FFC0" w14:textId="77777777" w:rsidR="00EE2529" w:rsidRPr="00C81B84" w:rsidRDefault="00AD5E1E" w:rsidP="00C81B84">
            <w:r w:rsidRPr="00C81B84">
              <w:t xml:space="preserve">Sentrale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753DCA" w14:textId="77777777" w:rsidR="00EE2529" w:rsidRPr="00C81B84" w:rsidRDefault="00AD5E1E" w:rsidP="00C81B84">
            <w:r w:rsidRPr="00C81B84">
              <w:t>321 133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D074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DD795" w14:textId="77777777" w:rsidR="00EE2529" w:rsidRPr="00C81B84" w:rsidRDefault="00AD5E1E" w:rsidP="00C81B84">
            <w:r w:rsidRPr="00C81B84">
              <w:t>11 859</w:t>
            </w:r>
          </w:p>
        </w:tc>
        <w:tc>
          <w:tcPr>
            <w:tcW w:w="1180" w:type="dxa"/>
            <w:tcBorders>
              <w:top w:val="nil"/>
              <w:left w:val="nil"/>
              <w:bottom w:val="nil"/>
              <w:right w:val="nil"/>
            </w:tcBorders>
            <w:tcMar>
              <w:top w:w="128" w:type="dxa"/>
              <w:left w:w="43" w:type="dxa"/>
              <w:bottom w:w="43" w:type="dxa"/>
              <w:right w:w="43" w:type="dxa"/>
            </w:tcMar>
            <w:vAlign w:val="bottom"/>
          </w:tcPr>
          <w:p w14:paraId="03E43351" w14:textId="77777777" w:rsidR="00EE2529" w:rsidRPr="00C81B84" w:rsidRDefault="00AD5E1E" w:rsidP="00C81B84">
            <w:r w:rsidRPr="00C81B84">
              <w:t>332 992</w:t>
            </w:r>
          </w:p>
        </w:tc>
      </w:tr>
      <w:tr w:rsidR="00EE2529" w:rsidRPr="00C81B84" w14:paraId="396F6060" w14:textId="77777777">
        <w:trPr>
          <w:trHeight w:val="380"/>
        </w:trPr>
        <w:tc>
          <w:tcPr>
            <w:tcW w:w="580" w:type="dxa"/>
            <w:tcBorders>
              <w:top w:val="nil"/>
              <w:left w:val="nil"/>
              <w:bottom w:val="nil"/>
              <w:right w:val="nil"/>
            </w:tcBorders>
            <w:tcMar>
              <w:top w:w="128" w:type="dxa"/>
              <w:left w:w="43" w:type="dxa"/>
              <w:bottom w:w="43" w:type="dxa"/>
              <w:right w:w="43" w:type="dxa"/>
            </w:tcMar>
          </w:tcPr>
          <w:p w14:paraId="397B653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E5DDD8"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7C8788" w14:textId="77777777" w:rsidR="00EE2529" w:rsidRPr="00C81B84" w:rsidRDefault="00AD5E1E" w:rsidP="00C81B84">
            <w:r w:rsidRPr="00C81B84">
              <w:t xml:space="preserve">Kommunale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681AA2" w14:textId="77777777" w:rsidR="00EE2529" w:rsidRPr="00C81B84" w:rsidRDefault="00AD5E1E" w:rsidP="00C81B84">
            <w:r w:rsidRPr="00C81B84">
              <w:t>34 590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D2BBD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7C7AFA" w14:textId="77777777" w:rsidR="00EE2529" w:rsidRPr="00C81B84" w:rsidRDefault="00AD5E1E" w:rsidP="00C81B84">
            <w:r w:rsidRPr="00C81B84">
              <w:t>739</w:t>
            </w:r>
          </w:p>
        </w:tc>
        <w:tc>
          <w:tcPr>
            <w:tcW w:w="1180" w:type="dxa"/>
            <w:tcBorders>
              <w:top w:val="nil"/>
              <w:left w:val="nil"/>
              <w:bottom w:val="nil"/>
              <w:right w:val="nil"/>
            </w:tcBorders>
            <w:tcMar>
              <w:top w:w="128" w:type="dxa"/>
              <w:left w:w="43" w:type="dxa"/>
              <w:bottom w:w="43" w:type="dxa"/>
              <w:right w:w="43" w:type="dxa"/>
            </w:tcMar>
            <w:vAlign w:val="bottom"/>
          </w:tcPr>
          <w:p w14:paraId="63867CD2" w14:textId="77777777" w:rsidR="00EE2529" w:rsidRPr="00C81B84" w:rsidRDefault="00AD5E1E" w:rsidP="00C81B84">
            <w:r w:rsidRPr="00C81B84">
              <w:t>35 329</w:t>
            </w:r>
          </w:p>
        </w:tc>
      </w:tr>
      <w:tr w:rsidR="00EE2529" w:rsidRPr="00C81B84" w14:paraId="17EA9C25" w14:textId="77777777">
        <w:trPr>
          <w:trHeight w:val="380"/>
        </w:trPr>
        <w:tc>
          <w:tcPr>
            <w:tcW w:w="580" w:type="dxa"/>
            <w:tcBorders>
              <w:top w:val="nil"/>
              <w:left w:val="nil"/>
              <w:bottom w:val="nil"/>
              <w:right w:val="nil"/>
            </w:tcBorders>
            <w:tcMar>
              <w:top w:w="128" w:type="dxa"/>
              <w:left w:w="43" w:type="dxa"/>
              <w:bottom w:w="43" w:type="dxa"/>
              <w:right w:w="43" w:type="dxa"/>
            </w:tcMar>
          </w:tcPr>
          <w:p w14:paraId="00D125C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A33A80"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084053" w14:textId="77777777" w:rsidR="00EE2529" w:rsidRPr="00C81B84" w:rsidRDefault="00AD5E1E" w:rsidP="00C81B84">
            <w:r w:rsidRPr="00C81B84">
              <w:t xml:space="preserve">Fylkesorganisasjoner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98B740" w14:textId="77777777" w:rsidR="00EE2529" w:rsidRPr="00C81B84" w:rsidRDefault="00AD5E1E" w:rsidP="00C81B84">
            <w:r w:rsidRPr="00C81B84">
              <w:t>75 584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BAD8E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202123" w14:textId="77777777" w:rsidR="00EE2529" w:rsidRPr="00C81B84" w:rsidRDefault="00AD5E1E" w:rsidP="00C81B84">
            <w:r w:rsidRPr="00C81B84">
              <w:t>1 614</w:t>
            </w:r>
          </w:p>
        </w:tc>
        <w:tc>
          <w:tcPr>
            <w:tcW w:w="1180" w:type="dxa"/>
            <w:tcBorders>
              <w:top w:val="nil"/>
              <w:left w:val="nil"/>
              <w:bottom w:val="nil"/>
              <w:right w:val="nil"/>
            </w:tcBorders>
            <w:tcMar>
              <w:top w:w="128" w:type="dxa"/>
              <w:left w:w="43" w:type="dxa"/>
              <w:bottom w:w="43" w:type="dxa"/>
              <w:right w:w="43" w:type="dxa"/>
            </w:tcMar>
            <w:vAlign w:val="bottom"/>
          </w:tcPr>
          <w:p w14:paraId="7DA401EB" w14:textId="77777777" w:rsidR="00EE2529" w:rsidRPr="00C81B84" w:rsidRDefault="00AD5E1E" w:rsidP="00C81B84">
            <w:r w:rsidRPr="00C81B84">
              <w:t>77 198</w:t>
            </w:r>
          </w:p>
        </w:tc>
      </w:tr>
      <w:tr w:rsidR="00EE2529" w:rsidRPr="00C81B84" w14:paraId="76AFE687" w14:textId="77777777">
        <w:trPr>
          <w:trHeight w:val="380"/>
        </w:trPr>
        <w:tc>
          <w:tcPr>
            <w:tcW w:w="580" w:type="dxa"/>
            <w:tcBorders>
              <w:top w:val="nil"/>
              <w:left w:val="nil"/>
              <w:bottom w:val="nil"/>
              <w:right w:val="nil"/>
            </w:tcBorders>
            <w:tcMar>
              <w:top w:w="128" w:type="dxa"/>
              <w:left w:w="43" w:type="dxa"/>
              <w:bottom w:w="43" w:type="dxa"/>
              <w:right w:w="43" w:type="dxa"/>
            </w:tcMar>
          </w:tcPr>
          <w:p w14:paraId="1E74F00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288241"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199EF4" w14:textId="77777777" w:rsidR="00EE2529" w:rsidRPr="00C81B84" w:rsidRDefault="00AD5E1E" w:rsidP="00C81B84">
            <w:r w:rsidRPr="00C81B84">
              <w:t xml:space="preserve">Fylkesungdomsorganisasjoner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F3B7FA" w14:textId="77777777" w:rsidR="00EE2529" w:rsidRPr="00C81B84" w:rsidRDefault="00AD5E1E" w:rsidP="00C81B84">
            <w:r w:rsidRPr="00C81B84">
              <w:t>22 451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E5DAA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01CA33" w14:textId="77777777" w:rsidR="00EE2529" w:rsidRPr="00C81B84" w:rsidRDefault="00AD5E1E" w:rsidP="00C81B84">
            <w:r w:rsidRPr="00C81B84">
              <w:t>480</w:t>
            </w:r>
          </w:p>
        </w:tc>
        <w:tc>
          <w:tcPr>
            <w:tcW w:w="1180" w:type="dxa"/>
            <w:tcBorders>
              <w:top w:val="nil"/>
              <w:left w:val="nil"/>
              <w:bottom w:val="nil"/>
              <w:right w:val="nil"/>
            </w:tcBorders>
            <w:tcMar>
              <w:top w:w="128" w:type="dxa"/>
              <w:left w:w="43" w:type="dxa"/>
              <w:bottom w:w="43" w:type="dxa"/>
              <w:right w:w="43" w:type="dxa"/>
            </w:tcMar>
            <w:vAlign w:val="bottom"/>
          </w:tcPr>
          <w:p w14:paraId="25B6F3B3" w14:textId="77777777" w:rsidR="00EE2529" w:rsidRPr="00C81B84" w:rsidRDefault="00AD5E1E" w:rsidP="00C81B84">
            <w:r w:rsidRPr="00C81B84">
              <w:t>22 931</w:t>
            </w:r>
          </w:p>
        </w:tc>
      </w:tr>
      <w:tr w:rsidR="00EE2529" w:rsidRPr="00C81B84" w14:paraId="420CAB07" w14:textId="77777777">
        <w:trPr>
          <w:trHeight w:val="380"/>
        </w:trPr>
        <w:tc>
          <w:tcPr>
            <w:tcW w:w="580" w:type="dxa"/>
            <w:tcBorders>
              <w:top w:val="nil"/>
              <w:left w:val="nil"/>
              <w:bottom w:val="nil"/>
              <w:right w:val="nil"/>
            </w:tcBorders>
            <w:tcMar>
              <w:top w:w="128" w:type="dxa"/>
              <w:left w:w="43" w:type="dxa"/>
              <w:bottom w:w="43" w:type="dxa"/>
              <w:right w:w="43" w:type="dxa"/>
            </w:tcMar>
          </w:tcPr>
          <w:p w14:paraId="552BB45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B24BA5"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0CAAD8" w14:textId="77777777" w:rsidR="00EE2529" w:rsidRPr="00C81B84" w:rsidRDefault="00AD5E1E" w:rsidP="00C81B84">
            <w:r w:rsidRPr="00C81B84">
              <w:t xml:space="preserve">Sentrale ungdomsorganisasjoner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02F942" w14:textId="77777777" w:rsidR="00EE2529" w:rsidRPr="00C81B84" w:rsidRDefault="00AD5E1E" w:rsidP="00C81B84">
            <w:r w:rsidRPr="00C81B84">
              <w:t>8 927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213C2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0E9D6F" w14:textId="77777777" w:rsidR="00EE2529" w:rsidRPr="00C81B84" w:rsidRDefault="00AD5E1E" w:rsidP="00C81B84">
            <w:r w:rsidRPr="00C81B84">
              <w:t>191</w:t>
            </w:r>
          </w:p>
        </w:tc>
        <w:tc>
          <w:tcPr>
            <w:tcW w:w="1180" w:type="dxa"/>
            <w:tcBorders>
              <w:top w:val="nil"/>
              <w:left w:val="nil"/>
              <w:bottom w:val="nil"/>
              <w:right w:val="nil"/>
            </w:tcBorders>
            <w:tcMar>
              <w:top w:w="128" w:type="dxa"/>
              <w:left w:w="43" w:type="dxa"/>
              <w:bottom w:w="43" w:type="dxa"/>
              <w:right w:w="43" w:type="dxa"/>
            </w:tcMar>
            <w:vAlign w:val="bottom"/>
          </w:tcPr>
          <w:p w14:paraId="2EBA744E" w14:textId="77777777" w:rsidR="00EE2529" w:rsidRPr="00C81B84" w:rsidRDefault="00AD5E1E" w:rsidP="00C81B84">
            <w:r w:rsidRPr="00C81B84">
              <w:t>9 118</w:t>
            </w:r>
          </w:p>
        </w:tc>
      </w:tr>
      <w:tr w:rsidR="00EE2529" w:rsidRPr="00C81B84" w14:paraId="74C7D61F" w14:textId="77777777">
        <w:trPr>
          <w:trHeight w:val="380"/>
        </w:trPr>
        <w:tc>
          <w:tcPr>
            <w:tcW w:w="580" w:type="dxa"/>
            <w:tcBorders>
              <w:top w:val="nil"/>
              <w:left w:val="nil"/>
              <w:bottom w:val="nil"/>
              <w:right w:val="nil"/>
            </w:tcBorders>
            <w:tcMar>
              <w:top w:w="128" w:type="dxa"/>
              <w:left w:w="43" w:type="dxa"/>
              <w:bottom w:w="43" w:type="dxa"/>
              <w:right w:w="43" w:type="dxa"/>
            </w:tcMar>
          </w:tcPr>
          <w:p w14:paraId="7B0A0B73" w14:textId="77777777" w:rsidR="00EE2529" w:rsidRPr="00C81B84" w:rsidRDefault="00AD5E1E" w:rsidP="00C81B84">
            <w:r w:rsidRPr="00C81B84">
              <w:t>578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6627C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11A20A" w14:textId="77777777" w:rsidR="00EE2529" w:rsidRPr="00C81B84" w:rsidRDefault="00AD5E1E" w:rsidP="00C81B84">
            <w:r w:rsidRPr="00C81B84">
              <w:t>Valgdirektoratet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8226D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7B07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DA645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048D2B2" w14:textId="77777777" w:rsidR="00EE2529" w:rsidRPr="00C81B84" w:rsidRDefault="00EE2529" w:rsidP="00C81B84"/>
        </w:tc>
      </w:tr>
      <w:tr w:rsidR="00EE2529" w:rsidRPr="00C81B84" w14:paraId="31C6D08C" w14:textId="77777777">
        <w:trPr>
          <w:trHeight w:val="380"/>
        </w:trPr>
        <w:tc>
          <w:tcPr>
            <w:tcW w:w="580" w:type="dxa"/>
            <w:tcBorders>
              <w:top w:val="nil"/>
              <w:left w:val="nil"/>
              <w:bottom w:val="nil"/>
              <w:right w:val="nil"/>
            </w:tcBorders>
            <w:tcMar>
              <w:top w:w="128" w:type="dxa"/>
              <w:left w:w="43" w:type="dxa"/>
              <w:bottom w:w="43" w:type="dxa"/>
              <w:right w:w="43" w:type="dxa"/>
            </w:tcMar>
          </w:tcPr>
          <w:p w14:paraId="316E4C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86850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AA753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5EF195" w14:textId="77777777" w:rsidR="00EE2529" w:rsidRPr="00C81B84" w:rsidRDefault="00AD5E1E" w:rsidP="00C81B84">
            <w:r w:rsidRPr="00C81B84">
              <w:t>114 918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66A29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7957CC" w14:textId="77777777" w:rsidR="00EE2529" w:rsidRPr="00C81B84" w:rsidRDefault="00AD5E1E" w:rsidP="00C81B84">
            <w:r w:rsidRPr="00C81B84">
              <w:t>2 655</w:t>
            </w:r>
          </w:p>
        </w:tc>
        <w:tc>
          <w:tcPr>
            <w:tcW w:w="1180" w:type="dxa"/>
            <w:tcBorders>
              <w:top w:val="nil"/>
              <w:left w:val="nil"/>
              <w:bottom w:val="nil"/>
              <w:right w:val="nil"/>
            </w:tcBorders>
            <w:tcMar>
              <w:top w:w="128" w:type="dxa"/>
              <w:left w:w="43" w:type="dxa"/>
              <w:bottom w:w="43" w:type="dxa"/>
              <w:right w:w="43" w:type="dxa"/>
            </w:tcMar>
            <w:vAlign w:val="bottom"/>
          </w:tcPr>
          <w:p w14:paraId="472A0320" w14:textId="77777777" w:rsidR="00EE2529" w:rsidRPr="00C81B84" w:rsidRDefault="00AD5E1E" w:rsidP="00C81B84">
            <w:r w:rsidRPr="00C81B84">
              <w:t>117 573</w:t>
            </w:r>
          </w:p>
        </w:tc>
      </w:tr>
      <w:tr w:rsidR="00EE2529" w:rsidRPr="00C81B84" w14:paraId="5DFD5506" w14:textId="77777777">
        <w:trPr>
          <w:trHeight w:val="380"/>
        </w:trPr>
        <w:tc>
          <w:tcPr>
            <w:tcW w:w="580" w:type="dxa"/>
            <w:tcBorders>
              <w:top w:val="nil"/>
              <w:left w:val="nil"/>
              <w:bottom w:val="nil"/>
              <w:right w:val="nil"/>
            </w:tcBorders>
            <w:tcMar>
              <w:top w:w="128" w:type="dxa"/>
              <w:left w:w="43" w:type="dxa"/>
              <w:bottom w:w="43" w:type="dxa"/>
              <w:right w:w="43" w:type="dxa"/>
            </w:tcMar>
          </w:tcPr>
          <w:p w14:paraId="333B503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823C0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44D843" w14:textId="77777777" w:rsidR="00EE2529" w:rsidRPr="00C81B84" w:rsidRDefault="00AD5E1E" w:rsidP="00C81B84">
            <w:r w:rsidRPr="00C81B84">
              <w:t xml:space="preserve">Informasjonstiltak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2983BE" w14:textId="77777777" w:rsidR="00EE2529" w:rsidRPr="00C81B84" w:rsidRDefault="00AD5E1E" w:rsidP="00C81B84">
            <w:r w:rsidRPr="00C81B84">
              <w:t>5 665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AFDE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EB2922" w14:textId="77777777" w:rsidR="00EE2529" w:rsidRPr="00C81B84" w:rsidRDefault="00AD5E1E" w:rsidP="00C81B84">
            <w:r w:rsidRPr="00C81B84">
              <w:t>121</w:t>
            </w:r>
          </w:p>
        </w:tc>
        <w:tc>
          <w:tcPr>
            <w:tcW w:w="1180" w:type="dxa"/>
            <w:tcBorders>
              <w:top w:val="nil"/>
              <w:left w:val="nil"/>
              <w:bottom w:val="nil"/>
              <w:right w:val="nil"/>
            </w:tcBorders>
            <w:tcMar>
              <w:top w:w="128" w:type="dxa"/>
              <w:left w:w="43" w:type="dxa"/>
              <w:bottom w:w="43" w:type="dxa"/>
              <w:right w:w="43" w:type="dxa"/>
            </w:tcMar>
            <w:vAlign w:val="bottom"/>
          </w:tcPr>
          <w:p w14:paraId="1095CD9A" w14:textId="77777777" w:rsidR="00EE2529" w:rsidRPr="00C81B84" w:rsidRDefault="00AD5E1E" w:rsidP="00C81B84">
            <w:r w:rsidRPr="00C81B84">
              <w:t>5 786</w:t>
            </w:r>
          </w:p>
        </w:tc>
      </w:tr>
      <w:tr w:rsidR="00EE2529" w:rsidRPr="00C81B84" w14:paraId="5E0242BF" w14:textId="77777777">
        <w:trPr>
          <w:trHeight w:val="380"/>
        </w:trPr>
        <w:tc>
          <w:tcPr>
            <w:tcW w:w="580" w:type="dxa"/>
            <w:tcBorders>
              <w:top w:val="nil"/>
              <w:left w:val="nil"/>
              <w:bottom w:val="nil"/>
              <w:right w:val="nil"/>
            </w:tcBorders>
            <w:tcMar>
              <w:top w:w="128" w:type="dxa"/>
              <w:left w:w="43" w:type="dxa"/>
              <w:bottom w:w="43" w:type="dxa"/>
              <w:right w:w="43" w:type="dxa"/>
            </w:tcMar>
          </w:tcPr>
          <w:p w14:paraId="5AB3BD57" w14:textId="77777777" w:rsidR="00EE2529" w:rsidRPr="00C81B84" w:rsidRDefault="00AD5E1E" w:rsidP="00C81B84">
            <w:r w:rsidRPr="00C81B84">
              <w:t>581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739D9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720579" w14:textId="77777777" w:rsidR="00EE2529" w:rsidRPr="00C81B84" w:rsidRDefault="00AD5E1E" w:rsidP="00C81B84">
            <w:r w:rsidRPr="00C81B84">
              <w:t>Bolig- og bomiljøtiltak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48B55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61C84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4C7D4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A6E8C1E" w14:textId="77777777" w:rsidR="00EE2529" w:rsidRPr="00C81B84" w:rsidRDefault="00EE2529" w:rsidP="00C81B84"/>
        </w:tc>
      </w:tr>
      <w:tr w:rsidR="00EE2529" w:rsidRPr="00C81B84" w14:paraId="6E7E437B" w14:textId="77777777">
        <w:trPr>
          <w:trHeight w:val="640"/>
        </w:trPr>
        <w:tc>
          <w:tcPr>
            <w:tcW w:w="580" w:type="dxa"/>
            <w:tcBorders>
              <w:top w:val="nil"/>
              <w:left w:val="nil"/>
              <w:bottom w:val="nil"/>
              <w:right w:val="nil"/>
            </w:tcBorders>
            <w:tcMar>
              <w:top w:w="128" w:type="dxa"/>
              <w:left w:w="43" w:type="dxa"/>
              <w:bottom w:w="43" w:type="dxa"/>
              <w:right w:w="43" w:type="dxa"/>
            </w:tcMar>
          </w:tcPr>
          <w:p w14:paraId="17C790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F1D7D2"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F18136" w14:textId="77777777" w:rsidR="00EE2529" w:rsidRPr="00C81B84" w:rsidRDefault="00AD5E1E" w:rsidP="00C81B84">
            <w:r w:rsidRPr="00C81B84">
              <w:t xml:space="preserve">Energitiltak i utleieboliger, omsorgsboliger og sykehjem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F6BA00" w14:textId="77777777" w:rsidR="00EE2529" w:rsidRPr="00C81B84" w:rsidRDefault="00AD5E1E" w:rsidP="00C81B84">
            <w:r w:rsidRPr="00C81B84">
              <w:t>160 000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4A737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3D1B97" w14:textId="77777777" w:rsidR="00EE2529" w:rsidRPr="00C81B84" w:rsidRDefault="00AD5E1E" w:rsidP="00C81B84">
            <w:r w:rsidRPr="00C81B84">
              <w:t>103 735</w:t>
            </w:r>
          </w:p>
        </w:tc>
        <w:tc>
          <w:tcPr>
            <w:tcW w:w="1180" w:type="dxa"/>
            <w:tcBorders>
              <w:top w:val="nil"/>
              <w:left w:val="nil"/>
              <w:bottom w:val="nil"/>
              <w:right w:val="nil"/>
            </w:tcBorders>
            <w:tcMar>
              <w:top w:w="128" w:type="dxa"/>
              <w:left w:w="43" w:type="dxa"/>
              <w:bottom w:w="43" w:type="dxa"/>
              <w:right w:w="43" w:type="dxa"/>
            </w:tcMar>
            <w:vAlign w:val="bottom"/>
          </w:tcPr>
          <w:p w14:paraId="36582488" w14:textId="77777777" w:rsidR="00EE2529" w:rsidRPr="00C81B84" w:rsidRDefault="00AD5E1E" w:rsidP="00C81B84">
            <w:r w:rsidRPr="00C81B84">
              <w:t>263 735</w:t>
            </w:r>
          </w:p>
        </w:tc>
      </w:tr>
      <w:tr w:rsidR="00EE2529" w:rsidRPr="00C81B84" w14:paraId="6D0741BC" w14:textId="77777777">
        <w:trPr>
          <w:trHeight w:val="380"/>
        </w:trPr>
        <w:tc>
          <w:tcPr>
            <w:tcW w:w="580" w:type="dxa"/>
            <w:tcBorders>
              <w:top w:val="nil"/>
              <w:left w:val="nil"/>
              <w:bottom w:val="nil"/>
              <w:right w:val="nil"/>
            </w:tcBorders>
            <w:tcMar>
              <w:top w:w="128" w:type="dxa"/>
              <w:left w:w="43" w:type="dxa"/>
              <w:bottom w:w="43" w:type="dxa"/>
              <w:right w:w="43" w:type="dxa"/>
            </w:tcMar>
          </w:tcPr>
          <w:p w14:paraId="7CEFA9D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54579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B0AFF1" w14:textId="77777777" w:rsidR="00EE2529" w:rsidRPr="00C81B84" w:rsidRDefault="00AD5E1E" w:rsidP="00C81B84">
            <w:r w:rsidRPr="00C81B84">
              <w:t xml:space="preserve">Bostøtte,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5A8EF5" w14:textId="77777777" w:rsidR="00EE2529" w:rsidRPr="00C81B84" w:rsidRDefault="00AD5E1E" w:rsidP="00C81B84">
            <w:r w:rsidRPr="00C81B84">
              <w:t>4 065 246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2B481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7A44CC" w14:textId="77777777" w:rsidR="00EE2529" w:rsidRPr="00C81B84" w:rsidRDefault="00AD5E1E" w:rsidP="00C81B84">
            <w:r w:rsidRPr="00C81B84">
              <w:t>581 000</w:t>
            </w:r>
          </w:p>
        </w:tc>
        <w:tc>
          <w:tcPr>
            <w:tcW w:w="1180" w:type="dxa"/>
            <w:tcBorders>
              <w:top w:val="nil"/>
              <w:left w:val="nil"/>
              <w:bottom w:val="nil"/>
              <w:right w:val="nil"/>
            </w:tcBorders>
            <w:tcMar>
              <w:top w:w="128" w:type="dxa"/>
              <w:left w:w="43" w:type="dxa"/>
              <w:bottom w:w="43" w:type="dxa"/>
              <w:right w:w="43" w:type="dxa"/>
            </w:tcMar>
            <w:vAlign w:val="bottom"/>
          </w:tcPr>
          <w:p w14:paraId="61AE0BCA" w14:textId="77777777" w:rsidR="00EE2529" w:rsidRPr="00C81B84" w:rsidRDefault="00AD5E1E" w:rsidP="00C81B84">
            <w:r w:rsidRPr="00C81B84">
              <w:t>4 646 246</w:t>
            </w:r>
          </w:p>
        </w:tc>
      </w:tr>
      <w:tr w:rsidR="00EE2529" w:rsidRPr="00C81B84" w14:paraId="0949D2BE" w14:textId="77777777">
        <w:trPr>
          <w:trHeight w:val="640"/>
        </w:trPr>
        <w:tc>
          <w:tcPr>
            <w:tcW w:w="580" w:type="dxa"/>
            <w:tcBorders>
              <w:top w:val="nil"/>
              <w:left w:val="nil"/>
              <w:bottom w:val="nil"/>
              <w:right w:val="nil"/>
            </w:tcBorders>
            <w:tcMar>
              <w:top w:w="128" w:type="dxa"/>
              <w:left w:w="43" w:type="dxa"/>
              <w:bottom w:w="43" w:type="dxa"/>
              <w:right w:w="43" w:type="dxa"/>
            </w:tcMar>
          </w:tcPr>
          <w:p w14:paraId="4A71C51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A26CCE"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34DAD3" w14:textId="77777777" w:rsidR="00EE2529" w:rsidRPr="00C81B84" w:rsidRDefault="00AD5E1E" w:rsidP="00C81B84">
            <w:r w:rsidRPr="00C81B84">
              <w:t xml:space="preserve">Utleieboliger og forsøk med nye boligmodeller,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BBAF24" w14:textId="77777777" w:rsidR="00EE2529" w:rsidRPr="00C81B84" w:rsidRDefault="00AD5E1E" w:rsidP="00C81B84">
            <w:r w:rsidRPr="00C81B84">
              <w:t>87 278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AAD6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1C1508" w14:textId="77777777" w:rsidR="00EE2529" w:rsidRPr="00C81B84" w:rsidRDefault="00AD5E1E" w:rsidP="00C81B84">
            <w:r w:rsidRPr="00C81B84">
              <w:t>180 000</w:t>
            </w:r>
          </w:p>
        </w:tc>
        <w:tc>
          <w:tcPr>
            <w:tcW w:w="1180" w:type="dxa"/>
            <w:tcBorders>
              <w:top w:val="nil"/>
              <w:left w:val="nil"/>
              <w:bottom w:val="nil"/>
              <w:right w:val="nil"/>
            </w:tcBorders>
            <w:tcMar>
              <w:top w:w="128" w:type="dxa"/>
              <w:left w:w="43" w:type="dxa"/>
              <w:bottom w:w="43" w:type="dxa"/>
              <w:right w:w="43" w:type="dxa"/>
            </w:tcMar>
            <w:vAlign w:val="bottom"/>
          </w:tcPr>
          <w:p w14:paraId="365F83A3" w14:textId="77777777" w:rsidR="00EE2529" w:rsidRPr="00C81B84" w:rsidRDefault="00AD5E1E" w:rsidP="00C81B84">
            <w:r w:rsidRPr="00C81B84">
              <w:t>267 278</w:t>
            </w:r>
          </w:p>
        </w:tc>
      </w:tr>
      <w:tr w:rsidR="00EE2529" w:rsidRPr="00C81B84" w14:paraId="3652D5FA" w14:textId="77777777">
        <w:trPr>
          <w:trHeight w:val="380"/>
        </w:trPr>
        <w:tc>
          <w:tcPr>
            <w:tcW w:w="580" w:type="dxa"/>
            <w:tcBorders>
              <w:top w:val="nil"/>
              <w:left w:val="nil"/>
              <w:bottom w:val="nil"/>
              <w:right w:val="nil"/>
            </w:tcBorders>
            <w:tcMar>
              <w:top w:w="128" w:type="dxa"/>
              <w:left w:w="43" w:type="dxa"/>
              <w:bottom w:w="43" w:type="dxa"/>
              <w:right w:w="43" w:type="dxa"/>
            </w:tcMar>
          </w:tcPr>
          <w:p w14:paraId="7026844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ADC661"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A03367" w14:textId="77777777" w:rsidR="00EE2529" w:rsidRPr="00C81B84" w:rsidRDefault="00AD5E1E" w:rsidP="00C81B84">
            <w:r w:rsidRPr="00C81B84">
              <w:t xml:space="preserve">Boligtiltak,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E0F127" w14:textId="77777777" w:rsidR="00EE2529" w:rsidRPr="00C81B84" w:rsidRDefault="00AD5E1E" w:rsidP="00C81B84">
            <w:r w:rsidRPr="00C81B84">
              <w:t>15 338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902D0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1C2071" w14:textId="77777777" w:rsidR="00EE2529" w:rsidRPr="00C81B84" w:rsidRDefault="00AD5E1E" w:rsidP="00C81B84">
            <w:r w:rsidRPr="00C81B84">
              <w:t>464</w:t>
            </w:r>
          </w:p>
        </w:tc>
        <w:tc>
          <w:tcPr>
            <w:tcW w:w="1180" w:type="dxa"/>
            <w:tcBorders>
              <w:top w:val="nil"/>
              <w:left w:val="nil"/>
              <w:bottom w:val="nil"/>
              <w:right w:val="nil"/>
            </w:tcBorders>
            <w:tcMar>
              <w:top w:w="128" w:type="dxa"/>
              <w:left w:w="43" w:type="dxa"/>
              <w:bottom w:w="43" w:type="dxa"/>
              <w:right w:w="43" w:type="dxa"/>
            </w:tcMar>
            <w:vAlign w:val="bottom"/>
          </w:tcPr>
          <w:p w14:paraId="511539AF" w14:textId="77777777" w:rsidR="00EE2529" w:rsidRPr="00C81B84" w:rsidRDefault="00AD5E1E" w:rsidP="00C81B84">
            <w:r w:rsidRPr="00C81B84">
              <w:t>15 802</w:t>
            </w:r>
          </w:p>
        </w:tc>
      </w:tr>
      <w:tr w:rsidR="00EE2529" w:rsidRPr="00C81B84" w14:paraId="2DBCB87F" w14:textId="77777777">
        <w:trPr>
          <w:trHeight w:val="380"/>
        </w:trPr>
        <w:tc>
          <w:tcPr>
            <w:tcW w:w="580" w:type="dxa"/>
            <w:tcBorders>
              <w:top w:val="nil"/>
              <w:left w:val="nil"/>
              <w:bottom w:val="nil"/>
              <w:right w:val="nil"/>
            </w:tcBorders>
            <w:tcMar>
              <w:top w:w="128" w:type="dxa"/>
              <w:left w:w="43" w:type="dxa"/>
              <w:bottom w:w="43" w:type="dxa"/>
              <w:right w:w="43" w:type="dxa"/>
            </w:tcMar>
          </w:tcPr>
          <w:p w14:paraId="22E7A4C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A90850"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B0AA60" w14:textId="77777777" w:rsidR="00EE2529" w:rsidRPr="00C81B84" w:rsidRDefault="00AD5E1E" w:rsidP="00C81B84">
            <w:r w:rsidRPr="00C81B84">
              <w:t xml:space="preserve">Heis og tilstandsvurdering,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84D907" w14:textId="77777777" w:rsidR="00EE2529" w:rsidRPr="00C81B84" w:rsidRDefault="00AD5E1E" w:rsidP="00C81B84">
            <w:r w:rsidRPr="00C81B84">
              <w:t>32 368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86A53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7C968D" w14:textId="77777777" w:rsidR="00EE2529" w:rsidRPr="00C81B84" w:rsidRDefault="00AD5E1E" w:rsidP="00C81B84">
            <w:r w:rsidRPr="00C81B84">
              <w:t>200</w:t>
            </w:r>
          </w:p>
        </w:tc>
        <w:tc>
          <w:tcPr>
            <w:tcW w:w="1180" w:type="dxa"/>
            <w:tcBorders>
              <w:top w:val="nil"/>
              <w:left w:val="nil"/>
              <w:bottom w:val="nil"/>
              <w:right w:val="nil"/>
            </w:tcBorders>
            <w:tcMar>
              <w:top w:w="128" w:type="dxa"/>
              <w:left w:w="43" w:type="dxa"/>
              <w:bottom w:w="43" w:type="dxa"/>
              <w:right w:w="43" w:type="dxa"/>
            </w:tcMar>
            <w:vAlign w:val="bottom"/>
          </w:tcPr>
          <w:p w14:paraId="1BA8972F" w14:textId="77777777" w:rsidR="00EE2529" w:rsidRPr="00C81B84" w:rsidRDefault="00AD5E1E" w:rsidP="00C81B84">
            <w:r w:rsidRPr="00C81B84">
              <w:t>32 568</w:t>
            </w:r>
          </w:p>
        </w:tc>
      </w:tr>
      <w:tr w:rsidR="00EE2529" w:rsidRPr="00C81B84" w14:paraId="161A089B" w14:textId="77777777">
        <w:trPr>
          <w:trHeight w:val="380"/>
        </w:trPr>
        <w:tc>
          <w:tcPr>
            <w:tcW w:w="580" w:type="dxa"/>
            <w:tcBorders>
              <w:top w:val="nil"/>
              <w:left w:val="nil"/>
              <w:bottom w:val="nil"/>
              <w:right w:val="nil"/>
            </w:tcBorders>
            <w:tcMar>
              <w:top w:w="128" w:type="dxa"/>
              <w:left w:w="43" w:type="dxa"/>
              <w:bottom w:w="43" w:type="dxa"/>
              <w:right w:w="43" w:type="dxa"/>
            </w:tcMar>
          </w:tcPr>
          <w:p w14:paraId="3BFEB27C" w14:textId="77777777" w:rsidR="00EE2529" w:rsidRPr="00C81B84" w:rsidRDefault="00AD5E1E" w:rsidP="00C81B84">
            <w:r w:rsidRPr="00C81B84">
              <w:t>585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120A6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26C71A" w14:textId="77777777" w:rsidR="00EE2529" w:rsidRPr="00C81B84" w:rsidRDefault="00AD5E1E" w:rsidP="00C81B84">
            <w:r w:rsidRPr="00C81B84">
              <w:t>Husleietvistutvalget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B0D93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998E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BB96C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1954237" w14:textId="77777777" w:rsidR="00EE2529" w:rsidRPr="00C81B84" w:rsidRDefault="00EE2529" w:rsidP="00C81B84"/>
        </w:tc>
      </w:tr>
      <w:tr w:rsidR="00EE2529" w:rsidRPr="00C81B84" w14:paraId="4FA5462D" w14:textId="77777777">
        <w:trPr>
          <w:trHeight w:val="380"/>
        </w:trPr>
        <w:tc>
          <w:tcPr>
            <w:tcW w:w="580" w:type="dxa"/>
            <w:tcBorders>
              <w:top w:val="nil"/>
              <w:left w:val="nil"/>
              <w:bottom w:val="nil"/>
              <w:right w:val="nil"/>
            </w:tcBorders>
            <w:tcMar>
              <w:top w:w="128" w:type="dxa"/>
              <w:left w:w="43" w:type="dxa"/>
              <w:bottom w:w="43" w:type="dxa"/>
              <w:right w:w="43" w:type="dxa"/>
            </w:tcMar>
          </w:tcPr>
          <w:p w14:paraId="7FC8E6D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4DB43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071BE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69E7F" w14:textId="77777777" w:rsidR="00EE2529" w:rsidRPr="00C81B84" w:rsidRDefault="00AD5E1E" w:rsidP="00C81B84">
            <w:r w:rsidRPr="00C81B84">
              <w:t>37 754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BB5A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93B32A" w14:textId="77777777" w:rsidR="00EE2529" w:rsidRPr="00C81B84" w:rsidRDefault="00AD5E1E" w:rsidP="00C81B84">
            <w:r w:rsidRPr="00C81B84">
              <w:t>352</w:t>
            </w:r>
          </w:p>
        </w:tc>
        <w:tc>
          <w:tcPr>
            <w:tcW w:w="1180" w:type="dxa"/>
            <w:tcBorders>
              <w:top w:val="nil"/>
              <w:left w:val="nil"/>
              <w:bottom w:val="nil"/>
              <w:right w:val="nil"/>
            </w:tcBorders>
            <w:tcMar>
              <w:top w:w="128" w:type="dxa"/>
              <w:left w:w="43" w:type="dxa"/>
              <w:bottom w:w="43" w:type="dxa"/>
              <w:right w:w="43" w:type="dxa"/>
            </w:tcMar>
            <w:vAlign w:val="bottom"/>
          </w:tcPr>
          <w:p w14:paraId="3D4D0AD4" w14:textId="77777777" w:rsidR="00EE2529" w:rsidRPr="00C81B84" w:rsidRDefault="00AD5E1E" w:rsidP="00C81B84">
            <w:r w:rsidRPr="00C81B84">
              <w:t>38 106</w:t>
            </w:r>
          </w:p>
        </w:tc>
      </w:tr>
      <w:tr w:rsidR="00EE2529" w:rsidRPr="00C81B84" w14:paraId="22F66B0A" w14:textId="77777777">
        <w:trPr>
          <w:trHeight w:val="380"/>
        </w:trPr>
        <w:tc>
          <w:tcPr>
            <w:tcW w:w="580" w:type="dxa"/>
            <w:tcBorders>
              <w:top w:val="nil"/>
              <w:left w:val="nil"/>
              <w:bottom w:val="nil"/>
              <w:right w:val="nil"/>
            </w:tcBorders>
            <w:tcMar>
              <w:top w:w="128" w:type="dxa"/>
              <w:left w:w="43" w:type="dxa"/>
              <w:bottom w:w="43" w:type="dxa"/>
              <w:right w:w="43" w:type="dxa"/>
            </w:tcMar>
          </w:tcPr>
          <w:p w14:paraId="12820584" w14:textId="77777777" w:rsidR="00EE2529" w:rsidRPr="00C81B84" w:rsidRDefault="00AD5E1E" w:rsidP="00C81B84">
            <w:r w:rsidRPr="00C81B84">
              <w:t>587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1A524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D31F8D" w14:textId="77777777" w:rsidR="00EE2529" w:rsidRPr="00C81B84" w:rsidRDefault="00AD5E1E" w:rsidP="00C81B84">
            <w:r w:rsidRPr="00C81B84">
              <w:t xml:space="preserve">Direktoratet for </w:t>
            </w:r>
            <w:proofErr w:type="spellStart"/>
            <w:r w:rsidRPr="00C81B84">
              <w:t>byggkvalitet</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6E08B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51199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4E954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2C1E18B" w14:textId="77777777" w:rsidR="00EE2529" w:rsidRPr="00C81B84" w:rsidRDefault="00EE2529" w:rsidP="00C81B84"/>
        </w:tc>
      </w:tr>
      <w:tr w:rsidR="00EE2529" w:rsidRPr="00C81B84" w14:paraId="32538E86" w14:textId="77777777">
        <w:trPr>
          <w:trHeight w:val="380"/>
        </w:trPr>
        <w:tc>
          <w:tcPr>
            <w:tcW w:w="580" w:type="dxa"/>
            <w:tcBorders>
              <w:top w:val="nil"/>
              <w:left w:val="nil"/>
              <w:bottom w:val="nil"/>
              <w:right w:val="nil"/>
            </w:tcBorders>
            <w:tcMar>
              <w:top w:w="128" w:type="dxa"/>
              <w:left w:w="43" w:type="dxa"/>
              <w:bottom w:w="43" w:type="dxa"/>
              <w:right w:w="43" w:type="dxa"/>
            </w:tcMar>
          </w:tcPr>
          <w:p w14:paraId="627514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9DA9D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89437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E2C6E" w14:textId="77777777" w:rsidR="00EE2529" w:rsidRPr="00C81B84" w:rsidRDefault="00AD5E1E" w:rsidP="00C81B84">
            <w:r w:rsidRPr="00C81B84">
              <w:t>110 902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2B701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7742E6" w14:textId="77777777" w:rsidR="00EE2529" w:rsidRPr="00C81B84" w:rsidRDefault="00AD5E1E" w:rsidP="00C81B84">
            <w:r w:rsidRPr="00C81B84">
              <w:t>1 224</w:t>
            </w:r>
          </w:p>
        </w:tc>
        <w:tc>
          <w:tcPr>
            <w:tcW w:w="1180" w:type="dxa"/>
            <w:tcBorders>
              <w:top w:val="nil"/>
              <w:left w:val="nil"/>
              <w:bottom w:val="nil"/>
              <w:right w:val="nil"/>
            </w:tcBorders>
            <w:tcMar>
              <w:top w:w="128" w:type="dxa"/>
              <w:left w:w="43" w:type="dxa"/>
              <w:bottom w:w="43" w:type="dxa"/>
              <w:right w:w="43" w:type="dxa"/>
            </w:tcMar>
            <w:vAlign w:val="bottom"/>
          </w:tcPr>
          <w:p w14:paraId="764E3BA8" w14:textId="77777777" w:rsidR="00EE2529" w:rsidRPr="00C81B84" w:rsidRDefault="00AD5E1E" w:rsidP="00C81B84">
            <w:r w:rsidRPr="00C81B84">
              <w:t>112 126</w:t>
            </w:r>
          </w:p>
        </w:tc>
      </w:tr>
      <w:tr w:rsidR="00EE2529" w:rsidRPr="00C81B84" w14:paraId="518738AD" w14:textId="77777777">
        <w:trPr>
          <w:trHeight w:val="640"/>
        </w:trPr>
        <w:tc>
          <w:tcPr>
            <w:tcW w:w="580" w:type="dxa"/>
            <w:tcBorders>
              <w:top w:val="nil"/>
              <w:left w:val="nil"/>
              <w:bottom w:val="nil"/>
              <w:right w:val="nil"/>
            </w:tcBorders>
            <w:tcMar>
              <w:top w:w="128" w:type="dxa"/>
              <w:left w:w="43" w:type="dxa"/>
              <w:bottom w:w="43" w:type="dxa"/>
              <w:right w:w="43" w:type="dxa"/>
            </w:tcMar>
          </w:tcPr>
          <w:p w14:paraId="4A8F732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40D1FD"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C4D3AA" w14:textId="77777777" w:rsidR="00EE2529" w:rsidRPr="00C81B84" w:rsidRDefault="00AD5E1E" w:rsidP="00C81B84">
            <w:r w:rsidRPr="00C81B84">
              <w:t xml:space="preserve">Kunnskapsutvikling og informasjonsformidling,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90B3B" w14:textId="77777777" w:rsidR="00EE2529" w:rsidRPr="00C81B84" w:rsidRDefault="00AD5E1E" w:rsidP="00C81B84">
            <w:r w:rsidRPr="00C81B84">
              <w:t>39 130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30B4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8B17BA" w14:textId="77777777" w:rsidR="00EE2529" w:rsidRPr="00C81B84" w:rsidRDefault="00AD5E1E" w:rsidP="00C81B84">
            <w:r w:rsidRPr="00C81B84">
              <w:t>836</w:t>
            </w:r>
          </w:p>
        </w:tc>
        <w:tc>
          <w:tcPr>
            <w:tcW w:w="1180" w:type="dxa"/>
            <w:tcBorders>
              <w:top w:val="nil"/>
              <w:left w:val="nil"/>
              <w:bottom w:val="nil"/>
              <w:right w:val="nil"/>
            </w:tcBorders>
            <w:tcMar>
              <w:top w:w="128" w:type="dxa"/>
              <w:left w:w="43" w:type="dxa"/>
              <w:bottom w:w="43" w:type="dxa"/>
              <w:right w:w="43" w:type="dxa"/>
            </w:tcMar>
            <w:vAlign w:val="bottom"/>
          </w:tcPr>
          <w:p w14:paraId="5D1A359A" w14:textId="77777777" w:rsidR="00EE2529" w:rsidRPr="00C81B84" w:rsidRDefault="00AD5E1E" w:rsidP="00C81B84">
            <w:r w:rsidRPr="00C81B84">
              <w:t>39 966</w:t>
            </w:r>
          </w:p>
        </w:tc>
      </w:tr>
      <w:tr w:rsidR="00EE2529" w:rsidRPr="00C81B84" w14:paraId="6E504625" w14:textId="77777777">
        <w:trPr>
          <w:trHeight w:val="380"/>
        </w:trPr>
        <w:tc>
          <w:tcPr>
            <w:tcW w:w="580" w:type="dxa"/>
            <w:tcBorders>
              <w:top w:val="nil"/>
              <w:left w:val="nil"/>
              <w:bottom w:val="nil"/>
              <w:right w:val="nil"/>
            </w:tcBorders>
            <w:tcMar>
              <w:top w:w="128" w:type="dxa"/>
              <w:left w:w="43" w:type="dxa"/>
              <w:bottom w:w="43" w:type="dxa"/>
              <w:right w:w="43" w:type="dxa"/>
            </w:tcMar>
          </w:tcPr>
          <w:p w14:paraId="4B96159F" w14:textId="77777777" w:rsidR="00EE2529" w:rsidRPr="00C81B84" w:rsidRDefault="00AD5E1E" w:rsidP="00C81B84">
            <w:r w:rsidRPr="00C81B84">
              <w:t>590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C8474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62884B" w14:textId="77777777" w:rsidR="00EE2529" w:rsidRPr="00C81B84" w:rsidRDefault="00AD5E1E" w:rsidP="00C81B84">
            <w:r w:rsidRPr="00C81B84">
              <w:t>Planlegging og byutvikling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136C8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3660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29FE4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B0C34BF" w14:textId="77777777" w:rsidR="00EE2529" w:rsidRPr="00C81B84" w:rsidRDefault="00EE2529" w:rsidP="00C81B84"/>
        </w:tc>
      </w:tr>
      <w:tr w:rsidR="00EE2529" w:rsidRPr="00C81B84" w14:paraId="32CD5C7B" w14:textId="77777777">
        <w:trPr>
          <w:trHeight w:val="380"/>
        </w:trPr>
        <w:tc>
          <w:tcPr>
            <w:tcW w:w="580" w:type="dxa"/>
            <w:tcBorders>
              <w:top w:val="nil"/>
              <w:left w:val="nil"/>
              <w:bottom w:val="nil"/>
              <w:right w:val="nil"/>
            </w:tcBorders>
            <w:tcMar>
              <w:top w:w="128" w:type="dxa"/>
              <w:left w:w="43" w:type="dxa"/>
              <w:bottom w:w="43" w:type="dxa"/>
              <w:right w:w="43" w:type="dxa"/>
            </w:tcMar>
          </w:tcPr>
          <w:p w14:paraId="189FF3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502B3D" w14:textId="77777777" w:rsidR="00EE2529" w:rsidRPr="00C81B84" w:rsidRDefault="00AD5E1E" w:rsidP="00C81B84">
            <w:r w:rsidRPr="00C81B84">
              <w:t>65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979F05" w14:textId="77777777" w:rsidR="00EE2529" w:rsidRPr="00C81B84" w:rsidRDefault="00AD5E1E" w:rsidP="00C81B84">
            <w:r w:rsidRPr="00C81B84">
              <w:t xml:space="preserve">Områdesatsing i byer,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BC772F" w14:textId="77777777" w:rsidR="00EE2529" w:rsidRPr="00C81B84" w:rsidRDefault="00AD5E1E" w:rsidP="00C81B84">
            <w:r w:rsidRPr="00C81B84">
              <w:t>102 390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34FCE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D7C213" w14:textId="77777777" w:rsidR="00EE2529" w:rsidRPr="00C81B84" w:rsidRDefault="00AD5E1E" w:rsidP="00C81B84">
            <w:r w:rsidRPr="00C81B84">
              <w:t>7 390</w:t>
            </w:r>
          </w:p>
        </w:tc>
        <w:tc>
          <w:tcPr>
            <w:tcW w:w="1180" w:type="dxa"/>
            <w:tcBorders>
              <w:top w:val="nil"/>
              <w:left w:val="nil"/>
              <w:bottom w:val="nil"/>
              <w:right w:val="nil"/>
            </w:tcBorders>
            <w:tcMar>
              <w:top w:w="128" w:type="dxa"/>
              <w:left w:w="43" w:type="dxa"/>
              <w:bottom w:w="43" w:type="dxa"/>
              <w:right w:w="43" w:type="dxa"/>
            </w:tcMar>
            <w:vAlign w:val="bottom"/>
          </w:tcPr>
          <w:p w14:paraId="5C3D32A9" w14:textId="77777777" w:rsidR="00EE2529" w:rsidRPr="00C81B84" w:rsidRDefault="00AD5E1E" w:rsidP="00C81B84">
            <w:r w:rsidRPr="00C81B84">
              <w:t>109 780</w:t>
            </w:r>
          </w:p>
        </w:tc>
      </w:tr>
      <w:tr w:rsidR="00EE2529" w:rsidRPr="00C81B84" w14:paraId="640C1701" w14:textId="77777777">
        <w:trPr>
          <w:trHeight w:val="380"/>
        </w:trPr>
        <w:tc>
          <w:tcPr>
            <w:tcW w:w="580" w:type="dxa"/>
            <w:tcBorders>
              <w:top w:val="nil"/>
              <w:left w:val="nil"/>
              <w:bottom w:val="nil"/>
              <w:right w:val="nil"/>
            </w:tcBorders>
            <w:tcMar>
              <w:top w:w="128" w:type="dxa"/>
              <w:left w:w="43" w:type="dxa"/>
              <w:bottom w:w="43" w:type="dxa"/>
              <w:right w:w="43" w:type="dxa"/>
            </w:tcMar>
          </w:tcPr>
          <w:p w14:paraId="0B61A1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7A4B5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A8BDF7" w14:textId="77777777" w:rsidR="00EE2529" w:rsidRPr="00C81B84" w:rsidRDefault="00AD5E1E" w:rsidP="00C81B84">
            <w:r w:rsidRPr="00C81B84">
              <w:t xml:space="preserve">DOGA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C8E83" w14:textId="77777777" w:rsidR="00EE2529" w:rsidRPr="00C81B84" w:rsidRDefault="00AD5E1E" w:rsidP="00C81B84">
            <w:r w:rsidRPr="00C81B84">
              <w:t>48 021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44130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99D7EB" w14:textId="77777777" w:rsidR="00EE2529" w:rsidRPr="00C81B84" w:rsidRDefault="00AD5E1E" w:rsidP="00C81B84">
            <w:r w:rsidRPr="00C81B84">
              <w:t>1 026</w:t>
            </w:r>
          </w:p>
        </w:tc>
        <w:tc>
          <w:tcPr>
            <w:tcW w:w="1180" w:type="dxa"/>
            <w:tcBorders>
              <w:top w:val="nil"/>
              <w:left w:val="nil"/>
              <w:bottom w:val="nil"/>
              <w:right w:val="nil"/>
            </w:tcBorders>
            <w:tcMar>
              <w:top w:w="128" w:type="dxa"/>
              <w:left w:w="43" w:type="dxa"/>
              <w:bottom w:w="43" w:type="dxa"/>
              <w:right w:w="43" w:type="dxa"/>
            </w:tcMar>
            <w:vAlign w:val="bottom"/>
          </w:tcPr>
          <w:p w14:paraId="22FD21F2" w14:textId="77777777" w:rsidR="00EE2529" w:rsidRPr="00C81B84" w:rsidRDefault="00AD5E1E" w:rsidP="00C81B84">
            <w:r w:rsidRPr="00C81B84">
              <w:t>49 047</w:t>
            </w:r>
          </w:p>
        </w:tc>
      </w:tr>
      <w:tr w:rsidR="00EE2529" w:rsidRPr="00C81B84" w14:paraId="7A316DDB" w14:textId="77777777">
        <w:trPr>
          <w:trHeight w:val="640"/>
        </w:trPr>
        <w:tc>
          <w:tcPr>
            <w:tcW w:w="580" w:type="dxa"/>
            <w:tcBorders>
              <w:top w:val="nil"/>
              <w:left w:val="nil"/>
              <w:bottom w:val="nil"/>
              <w:right w:val="nil"/>
            </w:tcBorders>
            <w:tcMar>
              <w:top w:w="128" w:type="dxa"/>
              <w:left w:w="43" w:type="dxa"/>
              <w:bottom w:w="43" w:type="dxa"/>
              <w:right w:w="43" w:type="dxa"/>
            </w:tcMar>
          </w:tcPr>
          <w:p w14:paraId="3EDB764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545CE1"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7BDF3C" w14:textId="77777777" w:rsidR="00EE2529" w:rsidRPr="00C81B84" w:rsidRDefault="00AD5E1E" w:rsidP="00C81B84">
            <w:r w:rsidRPr="00C81B84">
              <w:t xml:space="preserve">Bolig- og områdeutvikling i </w:t>
            </w:r>
            <w:proofErr w:type="gramStart"/>
            <w:r w:rsidRPr="00C81B84">
              <w:t xml:space="preserve">byer,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2FBCD1" w14:textId="77777777" w:rsidR="00EE2529" w:rsidRPr="00C81B84" w:rsidRDefault="00AD5E1E" w:rsidP="00C81B84">
            <w:r w:rsidRPr="00C81B84">
              <w:t>20 863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6B645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F5ED5E" w14:textId="77777777" w:rsidR="00EE2529" w:rsidRPr="00C81B84" w:rsidRDefault="00AD5E1E" w:rsidP="00C81B84">
            <w:r w:rsidRPr="00C81B84">
              <w:t>441</w:t>
            </w:r>
          </w:p>
        </w:tc>
        <w:tc>
          <w:tcPr>
            <w:tcW w:w="1180" w:type="dxa"/>
            <w:tcBorders>
              <w:top w:val="nil"/>
              <w:left w:val="nil"/>
              <w:bottom w:val="nil"/>
              <w:right w:val="nil"/>
            </w:tcBorders>
            <w:tcMar>
              <w:top w:w="128" w:type="dxa"/>
              <w:left w:w="43" w:type="dxa"/>
              <w:bottom w:w="43" w:type="dxa"/>
              <w:right w:w="43" w:type="dxa"/>
            </w:tcMar>
            <w:vAlign w:val="bottom"/>
          </w:tcPr>
          <w:p w14:paraId="6BA02828" w14:textId="77777777" w:rsidR="00EE2529" w:rsidRPr="00C81B84" w:rsidRDefault="00AD5E1E" w:rsidP="00C81B84">
            <w:r w:rsidRPr="00C81B84">
              <w:t>21 304</w:t>
            </w:r>
          </w:p>
        </w:tc>
      </w:tr>
      <w:tr w:rsidR="00EE2529" w:rsidRPr="00C81B84" w14:paraId="4B7842F3" w14:textId="77777777">
        <w:trPr>
          <w:trHeight w:val="380"/>
        </w:trPr>
        <w:tc>
          <w:tcPr>
            <w:tcW w:w="580" w:type="dxa"/>
            <w:tcBorders>
              <w:top w:val="nil"/>
              <w:left w:val="nil"/>
              <w:bottom w:val="nil"/>
              <w:right w:val="nil"/>
            </w:tcBorders>
            <w:tcMar>
              <w:top w:w="128" w:type="dxa"/>
              <w:left w:w="43" w:type="dxa"/>
              <w:bottom w:w="43" w:type="dxa"/>
              <w:right w:w="43" w:type="dxa"/>
            </w:tcMar>
          </w:tcPr>
          <w:p w14:paraId="555056F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25AEBC" w14:textId="77777777" w:rsidR="00EE2529" w:rsidRPr="00C81B84" w:rsidRDefault="00AD5E1E" w:rsidP="00C81B84">
            <w:r w:rsidRPr="00C81B84">
              <w:t>81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AD03B6" w14:textId="77777777" w:rsidR="00EE2529" w:rsidRPr="00C81B84" w:rsidRDefault="00AD5E1E" w:rsidP="00C81B84">
            <w:r w:rsidRPr="00C81B84">
              <w:t xml:space="preserve">Kompetansetiltak,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745DC4" w14:textId="77777777" w:rsidR="00EE2529" w:rsidRPr="00C81B84" w:rsidRDefault="00AD5E1E" w:rsidP="00C81B84">
            <w:r w:rsidRPr="00C81B84">
              <w:t>7 251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3E23C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EB78C" w14:textId="77777777" w:rsidR="00EE2529" w:rsidRPr="00C81B84" w:rsidRDefault="00AD5E1E" w:rsidP="00C81B84">
            <w:r w:rsidRPr="00C81B84">
              <w:t>155</w:t>
            </w:r>
          </w:p>
        </w:tc>
        <w:tc>
          <w:tcPr>
            <w:tcW w:w="1180" w:type="dxa"/>
            <w:tcBorders>
              <w:top w:val="nil"/>
              <w:left w:val="nil"/>
              <w:bottom w:val="nil"/>
              <w:right w:val="nil"/>
            </w:tcBorders>
            <w:tcMar>
              <w:top w:w="128" w:type="dxa"/>
              <w:left w:w="43" w:type="dxa"/>
              <w:bottom w:w="43" w:type="dxa"/>
              <w:right w:w="43" w:type="dxa"/>
            </w:tcMar>
            <w:vAlign w:val="bottom"/>
          </w:tcPr>
          <w:p w14:paraId="7C04492D" w14:textId="77777777" w:rsidR="00EE2529" w:rsidRPr="00C81B84" w:rsidRDefault="00AD5E1E" w:rsidP="00C81B84">
            <w:r w:rsidRPr="00C81B84">
              <w:t>7 406</w:t>
            </w:r>
          </w:p>
        </w:tc>
      </w:tr>
      <w:tr w:rsidR="00EE2529" w:rsidRPr="00C81B84" w14:paraId="74D9B6A3" w14:textId="77777777">
        <w:trPr>
          <w:trHeight w:val="380"/>
        </w:trPr>
        <w:tc>
          <w:tcPr>
            <w:tcW w:w="580" w:type="dxa"/>
            <w:tcBorders>
              <w:top w:val="nil"/>
              <w:left w:val="nil"/>
              <w:bottom w:val="nil"/>
              <w:right w:val="nil"/>
            </w:tcBorders>
            <w:tcMar>
              <w:top w:w="128" w:type="dxa"/>
              <w:left w:w="43" w:type="dxa"/>
              <w:bottom w:w="43" w:type="dxa"/>
              <w:right w:w="43" w:type="dxa"/>
            </w:tcMar>
          </w:tcPr>
          <w:p w14:paraId="5FAD4B01" w14:textId="77777777" w:rsidR="00EE2529" w:rsidRPr="00C81B84" w:rsidRDefault="00AD5E1E" w:rsidP="00C81B84">
            <w:r w:rsidRPr="00C81B84">
              <w:t>595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23405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679D9F" w14:textId="77777777" w:rsidR="00EE2529" w:rsidRPr="00C81B84" w:rsidRDefault="00AD5E1E" w:rsidP="00C81B84">
            <w:r w:rsidRPr="00C81B84">
              <w:t>Statens kartverk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16C50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2CAA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7572B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5BD93BE" w14:textId="77777777" w:rsidR="00EE2529" w:rsidRPr="00C81B84" w:rsidRDefault="00EE2529" w:rsidP="00C81B84"/>
        </w:tc>
      </w:tr>
      <w:tr w:rsidR="00EE2529" w:rsidRPr="00C81B84" w14:paraId="641A4743" w14:textId="77777777">
        <w:trPr>
          <w:trHeight w:val="640"/>
        </w:trPr>
        <w:tc>
          <w:tcPr>
            <w:tcW w:w="580" w:type="dxa"/>
            <w:tcBorders>
              <w:top w:val="nil"/>
              <w:left w:val="nil"/>
              <w:bottom w:val="nil"/>
              <w:right w:val="nil"/>
            </w:tcBorders>
            <w:tcMar>
              <w:top w:w="128" w:type="dxa"/>
              <w:left w:w="43" w:type="dxa"/>
              <w:bottom w:w="43" w:type="dxa"/>
              <w:right w:w="43" w:type="dxa"/>
            </w:tcMar>
          </w:tcPr>
          <w:p w14:paraId="5F408A8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0EDB2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FAEC12" w14:textId="77777777" w:rsidR="00EE2529" w:rsidRPr="00C81B84" w:rsidRDefault="00AD5E1E" w:rsidP="00C81B84">
            <w:r w:rsidRPr="00C81B84">
              <w:t xml:space="preserve">Driftsutgifter, </w:t>
            </w:r>
            <w:r w:rsidRPr="00AD5E1E">
              <w:rPr>
                <w:rStyle w:val="kursiv"/>
              </w:rPr>
              <w:t>kan nyttes under post 21 og 45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3F3426" w14:textId="77777777" w:rsidR="00EE2529" w:rsidRPr="00C81B84" w:rsidRDefault="00AD5E1E" w:rsidP="00C81B84">
            <w:r w:rsidRPr="00C81B84">
              <w:t>901 205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C065D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0F4F8F" w14:textId="77777777" w:rsidR="00EE2529" w:rsidRPr="00C81B84" w:rsidRDefault="00AD5E1E" w:rsidP="00C81B84">
            <w:r w:rsidRPr="00C81B84">
              <w:t>12 452</w:t>
            </w:r>
          </w:p>
        </w:tc>
        <w:tc>
          <w:tcPr>
            <w:tcW w:w="1180" w:type="dxa"/>
            <w:tcBorders>
              <w:top w:val="nil"/>
              <w:left w:val="nil"/>
              <w:bottom w:val="nil"/>
              <w:right w:val="nil"/>
            </w:tcBorders>
            <w:tcMar>
              <w:top w:w="128" w:type="dxa"/>
              <w:left w:w="43" w:type="dxa"/>
              <w:bottom w:w="43" w:type="dxa"/>
              <w:right w:w="43" w:type="dxa"/>
            </w:tcMar>
            <w:vAlign w:val="bottom"/>
          </w:tcPr>
          <w:p w14:paraId="206BD6C0" w14:textId="77777777" w:rsidR="00EE2529" w:rsidRPr="00C81B84" w:rsidRDefault="00AD5E1E" w:rsidP="00C81B84">
            <w:r w:rsidRPr="00C81B84">
              <w:t>913 657</w:t>
            </w:r>
          </w:p>
        </w:tc>
      </w:tr>
      <w:tr w:rsidR="00EE2529" w:rsidRPr="00C81B84" w14:paraId="5A2FE476" w14:textId="77777777">
        <w:trPr>
          <w:trHeight w:val="640"/>
        </w:trPr>
        <w:tc>
          <w:tcPr>
            <w:tcW w:w="580" w:type="dxa"/>
            <w:tcBorders>
              <w:top w:val="nil"/>
              <w:left w:val="nil"/>
              <w:bottom w:val="nil"/>
              <w:right w:val="nil"/>
            </w:tcBorders>
            <w:tcMar>
              <w:top w:w="128" w:type="dxa"/>
              <w:left w:w="43" w:type="dxa"/>
              <w:bottom w:w="43" w:type="dxa"/>
              <w:right w:w="43" w:type="dxa"/>
            </w:tcMar>
          </w:tcPr>
          <w:p w14:paraId="5F2CB91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4B85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DFA790" w14:textId="77777777" w:rsidR="00EE2529" w:rsidRPr="00C81B84" w:rsidRDefault="00AD5E1E" w:rsidP="00C81B84">
            <w:r w:rsidRPr="00C81B84">
              <w:t xml:space="preserve">Spesielle driftsutgifter, </w:t>
            </w:r>
            <w:r w:rsidRPr="00AD5E1E">
              <w:rPr>
                <w:rStyle w:val="kursiv"/>
              </w:rPr>
              <w:t>kan overføres, kan nyttes under post 1 og 45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2BF243" w14:textId="77777777" w:rsidR="00EE2529" w:rsidRPr="00C81B84" w:rsidRDefault="00AD5E1E" w:rsidP="00C81B84">
            <w:r w:rsidRPr="00C81B84">
              <w:t>249 589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F9E1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5E813E" w14:textId="77777777" w:rsidR="00EE2529" w:rsidRPr="00C81B84" w:rsidRDefault="00AD5E1E" w:rsidP="00C81B84">
            <w:r w:rsidRPr="00C81B84">
              <w:t>15 931</w:t>
            </w:r>
          </w:p>
        </w:tc>
        <w:tc>
          <w:tcPr>
            <w:tcW w:w="1180" w:type="dxa"/>
            <w:tcBorders>
              <w:top w:val="nil"/>
              <w:left w:val="nil"/>
              <w:bottom w:val="nil"/>
              <w:right w:val="nil"/>
            </w:tcBorders>
            <w:tcMar>
              <w:top w:w="128" w:type="dxa"/>
              <w:left w:w="43" w:type="dxa"/>
              <w:bottom w:w="43" w:type="dxa"/>
              <w:right w:w="43" w:type="dxa"/>
            </w:tcMar>
            <w:vAlign w:val="bottom"/>
          </w:tcPr>
          <w:p w14:paraId="6A91106C" w14:textId="77777777" w:rsidR="00EE2529" w:rsidRPr="00C81B84" w:rsidRDefault="00AD5E1E" w:rsidP="00C81B84">
            <w:r w:rsidRPr="00C81B84">
              <w:t>265 520</w:t>
            </w:r>
          </w:p>
        </w:tc>
      </w:tr>
      <w:tr w:rsidR="00EE2529" w:rsidRPr="00C81B84" w14:paraId="0974058E"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7A5C6BEA"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6A4E32C" w14:textId="77777777" w:rsidR="00EE2529" w:rsidRPr="00C81B84" w:rsidRDefault="00AD5E1E" w:rsidP="00C81B84">
            <w:r w:rsidRPr="00C81B84">
              <w:t>30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EABEFDE" w14:textId="77777777" w:rsidR="00EE2529" w:rsidRPr="00C81B84" w:rsidRDefault="00AD5E1E" w:rsidP="00C81B84">
            <w:r w:rsidRPr="00C81B84">
              <w:t xml:space="preserve">Geodesiobservatoriet, </w:t>
            </w:r>
            <w:r w:rsidRPr="00AD5E1E">
              <w:rPr>
                <w:rStyle w:val="kursiv"/>
              </w:rPr>
              <w:t>kan overføres</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51DEC2A" w14:textId="77777777" w:rsidR="00EE2529" w:rsidRPr="00C81B84" w:rsidRDefault="00AD5E1E" w:rsidP="00C81B84">
            <w:r w:rsidRPr="00C81B84">
              <w:t>9 600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7FA0344"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D5C12C8" w14:textId="77777777" w:rsidR="00EE2529" w:rsidRPr="00C81B84" w:rsidRDefault="00AD5E1E" w:rsidP="00C81B84">
            <w:r w:rsidRPr="00C81B84">
              <w:t>329</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0495CA5" w14:textId="77777777" w:rsidR="00EE2529" w:rsidRPr="00C81B84" w:rsidRDefault="00AD5E1E" w:rsidP="00C81B84">
            <w:r w:rsidRPr="00C81B84">
              <w:t>9 929</w:t>
            </w:r>
          </w:p>
        </w:tc>
      </w:tr>
      <w:tr w:rsidR="00EE2529" w:rsidRPr="00C81B84" w14:paraId="201F4EAC"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305C35F" w14:textId="77777777" w:rsidR="00EE2529" w:rsidRPr="00C81B84" w:rsidRDefault="00AD5E1E" w:rsidP="00C81B84">
            <w:r w:rsidRPr="00C81B84">
              <w:t xml:space="preserve">Sum endringer Kommunal- og </w:t>
            </w:r>
            <w:proofErr w:type="spellStart"/>
            <w:r w:rsidRPr="00C81B84">
              <w:t>distriktsdepartementet</w:t>
            </w:r>
            <w:proofErr w:type="spellEnd"/>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F24E27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5119A1E"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F526065" w14:textId="77777777" w:rsidR="00EE2529" w:rsidRPr="00C81B84" w:rsidRDefault="00AD5E1E" w:rsidP="00C81B84">
            <w:r w:rsidRPr="00C81B84">
              <w:t>19 594 786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8C0F5" w14:textId="77777777" w:rsidR="00EE2529" w:rsidRPr="00C81B84" w:rsidRDefault="00EE2529" w:rsidP="00C81B84"/>
        </w:tc>
      </w:tr>
      <w:tr w:rsidR="00EE2529" w:rsidRPr="00C81B84" w14:paraId="7CCB3E05" w14:textId="77777777">
        <w:trPr>
          <w:trHeight w:val="380"/>
        </w:trPr>
        <w:tc>
          <w:tcPr>
            <w:tcW w:w="580" w:type="dxa"/>
            <w:tcBorders>
              <w:top w:val="nil"/>
              <w:left w:val="nil"/>
              <w:bottom w:val="nil"/>
              <w:right w:val="nil"/>
            </w:tcBorders>
            <w:tcMar>
              <w:top w:w="128" w:type="dxa"/>
              <w:left w:w="43" w:type="dxa"/>
              <w:bottom w:w="43" w:type="dxa"/>
              <w:right w:w="43" w:type="dxa"/>
            </w:tcMar>
          </w:tcPr>
          <w:p w14:paraId="6C19E3E4" w14:textId="77777777" w:rsidR="00EE2529" w:rsidRPr="00C81B84" w:rsidRDefault="00AD5E1E" w:rsidP="00C81B84">
            <w:r w:rsidRPr="00C81B84">
              <w:t>600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487FA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5579F0" w14:textId="77777777" w:rsidR="00EE2529" w:rsidRPr="00C81B84" w:rsidRDefault="00AD5E1E" w:rsidP="00C81B84">
            <w:r w:rsidRPr="00C81B84">
              <w:t>Arbeids- og inkluderingsdepartementet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33D15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F2D8B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6FA8E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9B0C03A" w14:textId="77777777" w:rsidR="00EE2529" w:rsidRPr="00C81B84" w:rsidRDefault="00EE2529" w:rsidP="00C81B84"/>
        </w:tc>
      </w:tr>
      <w:tr w:rsidR="00EE2529" w:rsidRPr="00C81B84" w14:paraId="4AD99431" w14:textId="77777777">
        <w:trPr>
          <w:trHeight w:val="380"/>
        </w:trPr>
        <w:tc>
          <w:tcPr>
            <w:tcW w:w="580" w:type="dxa"/>
            <w:tcBorders>
              <w:top w:val="nil"/>
              <w:left w:val="nil"/>
              <w:bottom w:val="nil"/>
              <w:right w:val="nil"/>
            </w:tcBorders>
            <w:tcMar>
              <w:top w:w="128" w:type="dxa"/>
              <w:left w:w="43" w:type="dxa"/>
              <w:bottom w:w="43" w:type="dxa"/>
              <w:right w:w="43" w:type="dxa"/>
            </w:tcMar>
          </w:tcPr>
          <w:p w14:paraId="1C17349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483DC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B76970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8C563C" w14:textId="77777777" w:rsidR="00EE2529" w:rsidRPr="00C81B84" w:rsidRDefault="00AD5E1E" w:rsidP="00C81B84">
            <w:r w:rsidRPr="00C81B84">
              <w:t>268 234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D5173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E83D2B" w14:textId="77777777" w:rsidR="00EE2529" w:rsidRPr="00C81B84" w:rsidRDefault="00AD5E1E" w:rsidP="00C81B84">
            <w:r w:rsidRPr="00C81B84">
              <w:t>1 263</w:t>
            </w:r>
          </w:p>
        </w:tc>
        <w:tc>
          <w:tcPr>
            <w:tcW w:w="1180" w:type="dxa"/>
            <w:tcBorders>
              <w:top w:val="nil"/>
              <w:left w:val="nil"/>
              <w:bottom w:val="nil"/>
              <w:right w:val="nil"/>
            </w:tcBorders>
            <w:tcMar>
              <w:top w:w="128" w:type="dxa"/>
              <w:left w:w="43" w:type="dxa"/>
              <w:bottom w:w="43" w:type="dxa"/>
              <w:right w:w="43" w:type="dxa"/>
            </w:tcMar>
            <w:vAlign w:val="bottom"/>
          </w:tcPr>
          <w:p w14:paraId="3A7F908F" w14:textId="77777777" w:rsidR="00EE2529" w:rsidRPr="00C81B84" w:rsidRDefault="00AD5E1E" w:rsidP="00C81B84">
            <w:r w:rsidRPr="00C81B84">
              <w:t>269 497</w:t>
            </w:r>
          </w:p>
        </w:tc>
      </w:tr>
      <w:tr w:rsidR="00EE2529" w:rsidRPr="00C81B84" w14:paraId="42C4942B" w14:textId="77777777">
        <w:trPr>
          <w:trHeight w:val="380"/>
        </w:trPr>
        <w:tc>
          <w:tcPr>
            <w:tcW w:w="580" w:type="dxa"/>
            <w:tcBorders>
              <w:top w:val="nil"/>
              <w:left w:val="nil"/>
              <w:bottom w:val="nil"/>
              <w:right w:val="nil"/>
            </w:tcBorders>
            <w:tcMar>
              <w:top w:w="128" w:type="dxa"/>
              <w:left w:w="43" w:type="dxa"/>
              <w:bottom w:w="43" w:type="dxa"/>
              <w:right w:w="43" w:type="dxa"/>
            </w:tcMar>
          </w:tcPr>
          <w:p w14:paraId="1816F844"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3F01B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31F8D0" w14:textId="77777777" w:rsidR="00EE2529" w:rsidRPr="00C81B84" w:rsidRDefault="00AD5E1E" w:rsidP="00C81B84">
            <w:r w:rsidRPr="00C81B84">
              <w:t>Utredningsvirksomhet, forskning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231EE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65478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74F39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B08AAB" w14:textId="77777777" w:rsidR="00EE2529" w:rsidRPr="00C81B84" w:rsidRDefault="00EE2529" w:rsidP="00C81B84"/>
        </w:tc>
      </w:tr>
      <w:tr w:rsidR="00EE2529" w:rsidRPr="00C81B84" w14:paraId="6F5D5F70" w14:textId="77777777">
        <w:trPr>
          <w:trHeight w:val="380"/>
        </w:trPr>
        <w:tc>
          <w:tcPr>
            <w:tcW w:w="580" w:type="dxa"/>
            <w:tcBorders>
              <w:top w:val="nil"/>
              <w:left w:val="nil"/>
              <w:bottom w:val="nil"/>
              <w:right w:val="nil"/>
            </w:tcBorders>
            <w:tcMar>
              <w:top w:w="128" w:type="dxa"/>
              <w:left w:w="43" w:type="dxa"/>
              <w:bottom w:w="43" w:type="dxa"/>
              <w:right w:w="43" w:type="dxa"/>
            </w:tcMar>
          </w:tcPr>
          <w:p w14:paraId="0A750B7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469A6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9DE250"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001E29" w14:textId="77777777" w:rsidR="00EE2529" w:rsidRPr="00C81B84" w:rsidRDefault="00AD5E1E" w:rsidP="00C81B84">
            <w:r w:rsidRPr="00C81B84">
              <w:t>68 925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1D1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20F313" w14:textId="77777777" w:rsidR="00EE2529" w:rsidRPr="00C81B84" w:rsidRDefault="00AD5E1E" w:rsidP="00C81B84">
            <w:r w:rsidRPr="00C81B84">
              <w:t>62</w:t>
            </w:r>
          </w:p>
        </w:tc>
        <w:tc>
          <w:tcPr>
            <w:tcW w:w="1180" w:type="dxa"/>
            <w:tcBorders>
              <w:top w:val="nil"/>
              <w:left w:val="nil"/>
              <w:bottom w:val="nil"/>
              <w:right w:val="nil"/>
            </w:tcBorders>
            <w:tcMar>
              <w:top w:w="128" w:type="dxa"/>
              <w:left w:w="43" w:type="dxa"/>
              <w:bottom w:w="43" w:type="dxa"/>
              <w:right w:w="43" w:type="dxa"/>
            </w:tcMar>
            <w:vAlign w:val="bottom"/>
          </w:tcPr>
          <w:p w14:paraId="511A0C79" w14:textId="77777777" w:rsidR="00EE2529" w:rsidRPr="00C81B84" w:rsidRDefault="00AD5E1E" w:rsidP="00C81B84">
            <w:r w:rsidRPr="00C81B84">
              <w:t>68 987</w:t>
            </w:r>
          </w:p>
        </w:tc>
      </w:tr>
      <w:tr w:rsidR="00EE2529" w:rsidRPr="00C81B84" w14:paraId="7128EE01" w14:textId="77777777">
        <w:trPr>
          <w:trHeight w:val="640"/>
        </w:trPr>
        <w:tc>
          <w:tcPr>
            <w:tcW w:w="580" w:type="dxa"/>
            <w:tcBorders>
              <w:top w:val="nil"/>
              <w:left w:val="nil"/>
              <w:bottom w:val="nil"/>
              <w:right w:val="nil"/>
            </w:tcBorders>
            <w:tcMar>
              <w:top w:w="128" w:type="dxa"/>
              <w:left w:w="43" w:type="dxa"/>
              <w:bottom w:w="43" w:type="dxa"/>
              <w:right w:w="43" w:type="dxa"/>
            </w:tcMar>
          </w:tcPr>
          <w:p w14:paraId="6C23319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3248E5"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234758" w14:textId="77777777" w:rsidR="00EE2529" w:rsidRPr="00C81B84" w:rsidRDefault="00AD5E1E" w:rsidP="00C81B84">
            <w:r w:rsidRPr="00C81B84">
              <w:t xml:space="preserve">Tiltak for redusert deltid og økt heltidsandel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74BFC1" w14:textId="77777777" w:rsidR="00EE2529" w:rsidRPr="00C81B84" w:rsidRDefault="00AD5E1E" w:rsidP="00C81B84">
            <w:r w:rsidRPr="00C81B84">
              <w:t>14 100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ED1F3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D33B21" w14:textId="77777777" w:rsidR="00EE2529" w:rsidRPr="00C81B84" w:rsidRDefault="00AD5E1E" w:rsidP="00C81B84">
            <w:r w:rsidRPr="00C81B84">
              <w:t>429</w:t>
            </w:r>
          </w:p>
        </w:tc>
        <w:tc>
          <w:tcPr>
            <w:tcW w:w="1180" w:type="dxa"/>
            <w:tcBorders>
              <w:top w:val="nil"/>
              <w:left w:val="nil"/>
              <w:bottom w:val="nil"/>
              <w:right w:val="nil"/>
            </w:tcBorders>
            <w:tcMar>
              <w:top w:w="128" w:type="dxa"/>
              <w:left w:w="43" w:type="dxa"/>
              <w:bottom w:w="43" w:type="dxa"/>
              <w:right w:w="43" w:type="dxa"/>
            </w:tcMar>
            <w:vAlign w:val="bottom"/>
          </w:tcPr>
          <w:p w14:paraId="4B9012AA" w14:textId="77777777" w:rsidR="00EE2529" w:rsidRPr="00C81B84" w:rsidRDefault="00AD5E1E" w:rsidP="00C81B84">
            <w:r w:rsidRPr="00C81B84">
              <w:t>14 529</w:t>
            </w:r>
          </w:p>
        </w:tc>
      </w:tr>
      <w:tr w:rsidR="00EE2529" w:rsidRPr="00C81B84" w14:paraId="6BF9BDC6" w14:textId="77777777">
        <w:trPr>
          <w:trHeight w:val="380"/>
        </w:trPr>
        <w:tc>
          <w:tcPr>
            <w:tcW w:w="580" w:type="dxa"/>
            <w:tcBorders>
              <w:top w:val="nil"/>
              <w:left w:val="nil"/>
              <w:bottom w:val="nil"/>
              <w:right w:val="nil"/>
            </w:tcBorders>
            <w:tcMar>
              <w:top w:w="128" w:type="dxa"/>
              <w:left w:w="43" w:type="dxa"/>
              <w:bottom w:w="43" w:type="dxa"/>
              <w:right w:w="43" w:type="dxa"/>
            </w:tcMar>
          </w:tcPr>
          <w:p w14:paraId="4A3F8B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E81523"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7F93DE" w14:textId="77777777" w:rsidR="00EE2529" w:rsidRPr="00C81B84" w:rsidRDefault="00AD5E1E" w:rsidP="00C81B84">
            <w:r w:rsidRPr="00C81B84">
              <w:t xml:space="preserve">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86F4F" w14:textId="77777777" w:rsidR="00EE2529" w:rsidRPr="00C81B84" w:rsidRDefault="00AD5E1E" w:rsidP="00C81B84">
            <w:r w:rsidRPr="00C81B84">
              <w:t>191 035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31B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2DADAE" w14:textId="77777777" w:rsidR="00EE2529" w:rsidRPr="00C81B84" w:rsidRDefault="00AD5E1E" w:rsidP="00C81B84">
            <w:r w:rsidRPr="00C81B84">
              <w:t>4 080</w:t>
            </w:r>
          </w:p>
        </w:tc>
        <w:tc>
          <w:tcPr>
            <w:tcW w:w="1180" w:type="dxa"/>
            <w:tcBorders>
              <w:top w:val="nil"/>
              <w:left w:val="nil"/>
              <w:bottom w:val="nil"/>
              <w:right w:val="nil"/>
            </w:tcBorders>
            <w:tcMar>
              <w:top w:w="128" w:type="dxa"/>
              <w:left w:w="43" w:type="dxa"/>
              <w:bottom w:w="43" w:type="dxa"/>
              <w:right w:w="43" w:type="dxa"/>
            </w:tcMar>
            <w:vAlign w:val="bottom"/>
          </w:tcPr>
          <w:p w14:paraId="496CBF75" w14:textId="77777777" w:rsidR="00EE2529" w:rsidRPr="00C81B84" w:rsidRDefault="00AD5E1E" w:rsidP="00C81B84">
            <w:r w:rsidRPr="00C81B84">
              <w:t>195 115</w:t>
            </w:r>
          </w:p>
        </w:tc>
      </w:tr>
      <w:tr w:rsidR="00EE2529" w:rsidRPr="00C81B84" w14:paraId="36A83758" w14:textId="77777777">
        <w:trPr>
          <w:trHeight w:val="380"/>
        </w:trPr>
        <w:tc>
          <w:tcPr>
            <w:tcW w:w="580" w:type="dxa"/>
            <w:tcBorders>
              <w:top w:val="nil"/>
              <w:left w:val="nil"/>
              <w:bottom w:val="nil"/>
              <w:right w:val="nil"/>
            </w:tcBorders>
            <w:tcMar>
              <w:top w:w="128" w:type="dxa"/>
              <w:left w:w="43" w:type="dxa"/>
              <w:bottom w:w="43" w:type="dxa"/>
              <w:right w:w="43" w:type="dxa"/>
            </w:tcMar>
          </w:tcPr>
          <w:p w14:paraId="66F23FB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82B01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AA11B7"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76452A" w14:textId="77777777" w:rsidR="00EE2529" w:rsidRPr="00C81B84" w:rsidRDefault="00AD5E1E" w:rsidP="00C81B84">
            <w:r w:rsidRPr="00C81B84">
              <w:t>57 160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4832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B7D59C" w14:textId="77777777" w:rsidR="00EE2529" w:rsidRPr="00C81B84" w:rsidRDefault="00AD5E1E" w:rsidP="00C81B84">
            <w:r w:rsidRPr="00C81B84">
              <w:t>-11 779</w:t>
            </w:r>
          </w:p>
        </w:tc>
        <w:tc>
          <w:tcPr>
            <w:tcW w:w="1180" w:type="dxa"/>
            <w:tcBorders>
              <w:top w:val="nil"/>
              <w:left w:val="nil"/>
              <w:bottom w:val="nil"/>
              <w:right w:val="nil"/>
            </w:tcBorders>
            <w:tcMar>
              <w:top w:w="128" w:type="dxa"/>
              <w:left w:w="43" w:type="dxa"/>
              <w:bottom w:w="43" w:type="dxa"/>
              <w:right w:w="43" w:type="dxa"/>
            </w:tcMar>
            <w:vAlign w:val="bottom"/>
          </w:tcPr>
          <w:p w14:paraId="388A8F4C" w14:textId="77777777" w:rsidR="00EE2529" w:rsidRPr="00C81B84" w:rsidRDefault="00AD5E1E" w:rsidP="00C81B84">
            <w:r w:rsidRPr="00C81B84">
              <w:t>45 381</w:t>
            </w:r>
          </w:p>
        </w:tc>
      </w:tr>
      <w:tr w:rsidR="00EE2529" w:rsidRPr="00C81B84" w14:paraId="0C16F46D" w14:textId="77777777">
        <w:trPr>
          <w:trHeight w:val="640"/>
        </w:trPr>
        <w:tc>
          <w:tcPr>
            <w:tcW w:w="580" w:type="dxa"/>
            <w:tcBorders>
              <w:top w:val="nil"/>
              <w:left w:val="nil"/>
              <w:bottom w:val="nil"/>
              <w:right w:val="nil"/>
            </w:tcBorders>
            <w:tcMar>
              <w:top w:w="128" w:type="dxa"/>
              <w:left w:w="43" w:type="dxa"/>
              <w:bottom w:w="43" w:type="dxa"/>
              <w:right w:w="43" w:type="dxa"/>
            </w:tcMar>
          </w:tcPr>
          <w:p w14:paraId="6E5FF1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C28C1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85D893" w14:textId="77777777" w:rsidR="00EE2529" w:rsidRPr="00C81B84" w:rsidRDefault="00AD5E1E" w:rsidP="00C81B84">
            <w:r w:rsidRPr="00C81B84">
              <w:t xml:space="preserve">Tilskudd til bransjeprogrammer under IA-avtalen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D2677A" w14:textId="77777777" w:rsidR="00EE2529" w:rsidRPr="00C81B84" w:rsidRDefault="00AD5E1E" w:rsidP="00C81B84">
            <w:r w:rsidRPr="00C81B84">
              <w:t>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D898A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63FBC8" w14:textId="77777777" w:rsidR="00EE2529" w:rsidRPr="00C81B84" w:rsidRDefault="00AD5E1E" w:rsidP="00C81B84">
            <w:r w:rsidRPr="00C81B84">
              <w:t>1 495</w:t>
            </w:r>
          </w:p>
        </w:tc>
        <w:tc>
          <w:tcPr>
            <w:tcW w:w="1180" w:type="dxa"/>
            <w:tcBorders>
              <w:top w:val="nil"/>
              <w:left w:val="nil"/>
              <w:bottom w:val="nil"/>
              <w:right w:val="nil"/>
            </w:tcBorders>
            <w:tcMar>
              <w:top w:w="128" w:type="dxa"/>
              <w:left w:w="43" w:type="dxa"/>
              <w:bottom w:w="43" w:type="dxa"/>
              <w:right w:w="43" w:type="dxa"/>
            </w:tcMar>
            <w:vAlign w:val="bottom"/>
          </w:tcPr>
          <w:p w14:paraId="64BEF056" w14:textId="77777777" w:rsidR="00EE2529" w:rsidRPr="00C81B84" w:rsidRDefault="00AD5E1E" w:rsidP="00C81B84">
            <w:r w:rsidRPr="00C81B84">
              <w:t>71 495</w:t>
            </w:r>
          </w:p>
        </w:tc>
      </w:tr>
      <w:tr w:rsidR="00EE2529" w:rsidRPr="00C81B84" w14:paraId="2B5C8ED2" w14:textId="77777777">
        <w:trPr>
          <w:trHeight w:val="380"/>
        </w:trPr>
        <w:tc>
          <w:tcPr>
            <w:tcW w:w="580" w:type="dxa"/>
            <w:tcBorders>
              <w:top w:val="nil"/>
              <w:left w:val="nil"/>
              <w:bottom w:val="nil"/>
              <w:right w:val="nil"/>
            </w:tcBorders>
            <w:tcMar>
              <w:top w:w="128" w:type="dxa"/>
              <w:left w:w="43" w:type="dxa"/>
              <w:bottom w:w="43" w:type="dxa"/>
              <w:right w:w="43" w:type="dxa"/>
            </w:tcMar>
          </w:tcPr>
          <w:p w14:paraId="67ABC3A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7CBCA6"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5DF8E2" w14:textId="77777777" w:rsidR="00EE2529" w:rsidRPr="00C81B84" w:rsidRDefault="00AD5E1E" w:rsidP="00C81B84">
            <w:r w:rsidRPr="00C81B84">
              <w:t xml:space="preserve">Tilskudd til Senter for seniorpolitikk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21C200" w14:textId="77777777" w:rsidR="00EE2529" w:rsidRPr="00C81B84" w:rsidRDefault="00AD5E1E" w:rsidP="00C81B84">
            <w:r w:rsidRPr="00C81B84">
              <w:t>17 700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1C7A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8BCE70" w14:textId="77777777" w:rsidR="00EE2529" w:rsidRPr="00C81B84" w:rsidRDefault="00AD5E1E" w:rsidP="00C81B84">
            <w:r w:rsidRPr="00C81B84">
              <w:t>378</w:t>
            </w:r>
          </w:p>
        </w:tc>
        <w:tc>
          <w:tcPr>
            <w:tcW w:w="1180" w:type="dxa"/>
            <w:tcBorders>
              <w:top w:val="nil"/>
              <w:left w:val="nil"/>
              <w:bottom w:val="nil"/>
              <w:right w:val="nil"/>
            </w:tcBorders>
            <w:tcMar>
              <w:top w:w="128" w:type="dxa"/>
              <w:left w:w="43" w:type="dxa"/>
              <w:bottom w:w="43" w:type="dxa"/>
              <w:right w:w="43" w:type="dxa"/>
            </w:tcMar>
            <w:vAlign w:val="bottom"/>
          </w:tcPr>
          <w:p w14:paraId="0E7B4D99" w14:textId="77777777" w:rsidR="00EE2529" w:rsidRPr="00C81B84" w:rsidRDefault="00AD5E1E" w:rsidP="00C81B84">
            <w:r w:rsidRPr="00C81B84">
              <w:t>18 078</w:t>
            </w:r>
          </w:p>
        </w:tc>
      </w:tr>
      <w:tr w:rsidR="00EE2529" w:rsidRPr="00C81B84" w14:paraId="2DA26E32" w14:textId="77777777">
        <w:trPr>
          <w:trHeight w:val="640"/>
        </w:trPr>
        <w:tc>
          <w:tcPr>
            <w:tcW w:w="580" w:type="dxa"/>
            <w:tcBorders>
              <w:top w:val="nil"/>
              <w:left w:val="nil"/>
              <w:bottom w:val="nil"/>
              <w:right w:val="nil"/>
            </w:tcBorders>
            <w:tcMar>
              <w:top w:w="128" w:type="dxa"/>
              <w:left w:w="43" w:type="dxa"/>
              <w:bottom w:w="43" w:type="dxa"/>
              <w:right w:w="43" w:type="dxa"/>
            </w:tcMar>
          </w:tcPr>
          <w:p w14:paraId="18DFE20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EEC633"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3675B1" w14:textId="77777777" w:rsidR="00EE2529" w:rsidRPr="00C81B84" w:rsidRDefault="00AD5E1E" w:rsidP="00C81B84">
            <w:r w:rsidRPr="00C81B84">
              <w:t xml:space="preserve">Tilskudd til trygderettslig/EØS-rettslig forskning og kompetanseutvikling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4E03AE" w14:textId="77777777" w:rsidR="00EE2529" w:rsidRPr="00C81B84" w:rsidRDefault="00AD5E1E" w:rsidP="00C81B84">
            <w:r w:rsidRPr="00C81B84">
              <w:t>5 285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F0182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DA95BC" w14:textId="77777777" w:rsidR="00EE2529" w:rsidRPr="00C81B84" w:rsidRDefault="00AD5E1E" w:rsidP="00C81B84">
            <w:r w:rsidRPr="00C81B84">
              <w:t>113</w:t>
            </w:r>
          </w:p>
        </w:tc>
        <w:tc>
          <w:tcPr>
            <w:tcW w:w="1180" w:type="dxa"/>
            <w:tcBorders>
              <w:top w:val="nil"/>
              <w:left w:val="nil"/>
              <w:bottom w:val="nil"/>
              <w:right w:val="nil"/>
            </w:tcBorders>
            <w:tcMar>
              <w:top w:w="128" w:type="dxa"/>
              <w:left w:w="43" w:type="dxa"/>
              <w:bottom w:w="43" w:type="dxa"/>
              <w:right w:w="43" w:type="dxa"/>
            </w:tcMar>
            <w:vAlign w:val="bottom"/>
          </w:tcPr>
          <w:p w14:paraId="7AAF2EC6" w14:textId="77777777" w:rsidR="00EE2529" w:rsidRPr="00C81B84" w:rsidRDefault="00AD5E1E" w:rsidP="00C81B84">
            <w:r w:rsidRPr="00C81B84">
              <w:t>5 398</w:t>
            </w:r>
          </w:p>
        </w:tc>
      </w:tr>
      <w:tr w:rsidR="00EE2529" w:rsidRPr="00C81B84" w14:paraId="3235B142" w14:textId="77777777">
        <w:trPr>
          <w:trHeight w:val="640"/>
        </w:trPr>
        <w:tc>
          <w:tcPr>
            <w:tcW w:w="580" w:type="dxa"/>
            <w:tcBorders>
              <w:top w:val="nil"/>
              <w:left w:val="nil"/>
              <w:bottom w:val="nil"/>
              <w:right w:val="nil"/>
            </w:tcBorders>
            <w:tcMar>
              <w:top w:w="128" w:type="dxa"/>
              <w:left w:w="43" w:type="dxa"/>
              <w:bottom w:w="43" w:type="dxa"/>
              <w:right w:w="43" w:type="dxa"/>
            </w:tcMar>
          </w:tcPr>
          <w:p w14:paraId="4B6A4F34" w14:textId="77777777" w:rsidR="00EE2529" w:rsidRPr="00C81B84" w:rsidRDefault="00AD5E1E" w:rsidP="00C81B84">
            <w:r w:rsidRPr="00C81B84">
              <w:t>604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6D4BF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0826E9" w14:textId="77777777" w:rsidR="00EE2529" w:rsidRPr="00C81B84" w:rsidRDefault="00AD5E1E" w:rsidP="00C81B84">
            <w:r w:rsidRPr="00C81B84">
              <w:t>Utviklingstiltak i arbeids- og velferdsforvaltningen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C98CD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2DDA6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21167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C6678D0" w14:textId="77777777" w:rsidR="00EE2529" w:rsidRPr="00C81B84" w:rsidRDefault="00EE2529" w:rsidP="00C81B84"/>
        </w:tc>
      </w:tr>
      <w:tr w:rsidR="00EE2529" w:rsidRPr="00C81B84" w14:paraId="2F2B61FF" w14:textId="77777777">
        <w:trPr>
          <w:trHeight w:val="640"/>
        </w:trPr>
        <w:tc>
          <w:tcPr>
            <w:tcW w:w="580" w:type="dxa"/>
            <w:tcBorders>
              <w:top w:val="nil"/>
              <w:left w:val="nil"/>
              <w:bottom w:val="nil"/>
              <w:right w:val="nil"/>
            </w:tcBorders>
            <w:tcMar>
              <w:top w:w="128" w:type="dxa"/>
              <w:left w:w="43" w:type="dxa"/>
              <w:bottom w:w="43" w:type="dxa"/>
              <w:right w:w="43" w:type="dxa"/>
            </w:tcMar>
          </w:tcPr>
          <w:p w14:paraId="50DE07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DECAC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15CC59" w14:textId="77777777" w:rsidR="00EE2529" w:rsidRPr="00C81B84" w:rsidRDefault="00AD5E1E" w:rsidP="00C81B84">
            <w:r w:rsidRPr="00C81B84">
              <w:t xml:space="preserve">Spesielle driftsutgifter, </w:t>
            </w:r>
            <w:r w:rsidRPr="00AD5E1E">
              <w:rPr>
                <w:rStyle w:val="kursiv"/>
              </w:rPr>
              <w:t>kan overføres, kan nyttes under post 45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4D31A6" w14:textId="77777777" w:rsidR="00EE2529" w:rsidRPr="00C81B84" w:rsidRDefault="00AD5E1E" w:rsidP="00C81B84">
            <w:r w:rsidRPr="00C81B84">
              <w:t>166 720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76737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376A20" w14:textId="77777777" w:rsidR="00EE2529" w:rsidRPr="00C81B84" w:rsidRDefault="00AD5E1E" w:rsidP="00C81B84">
            <w:r w:rsidRPr="00C81B84">
              <w:t>3 632</w:t>
            </w:r>
          </w:p>
        </w:tc>
        <w:tc>
          <w:tcPr>
            <w:tcW w:w="1180" w:type="dxa"/>
            <w:tcBorders>
              <w:top w:val="nil"/>
              <w:left w:val="nil"/>
              <w:bottom w:val="nil"/>
              <w:right w:val="nil"/>
            </w:tcBorders>
            <w:tcMar>
              <w:top w:w="128" w:type="dxa"/>
              <w:left w:w="43" w:type="dxa"/>
              <w:bottom w:w="43" w:type="dxa"/>
              <w:right w:w="43" w:type="dxa"/>
            </w:tcMar>
            <w:vAlign w:val="bottom"/>
          </w:tcPr>
          <w:p w14:paraId="6CEF30AE" w14:textId="77777777" w:rsidR="00EE2529" w:rsidRPr="00C81B84" w:rsidRDefault="00AD5E1E" w:rsidP="00C81B84">
            <w:r w:rsidRPr="00C81B84">
              <w:t>170 352</w:t>
            </w:r>
          </w:p>
        </w:tc>
      </w:tr>
      <w:tr w:rsidR="00EE2529" w:rsidRPr="00C81B84" w14:paraId="34FC048D" w14:textId="77777777">
        <w:trPr>
          <w:trHeight w:val="640"/>
        </w:trPr>
        <w:tc>
          <w:tcPr>
            <w:tcW w:w="580" w:type="dxa"/>
            <w:tcBorders>
              <w:top w:val="nil"/>
              <w:left w:val="nil"/>
              <w:bottom w:val="nil"/>
              <w:right w:val="nil"/>
            </w:tcBorders>
            <w:tcMar>
              <w:top w:w="128" w:type="dxa"/>
              <w:left w:w="43" w:type="dxa"/>
              <w:bottom w:w="43" w:type="dxa"/>
              <w:right w:w="43" w:type="dxa"/>
            </w:tcMar>
          </w:tcPr>
          <w:p w14:paraId="2E5B44E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7061BB"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624C21" w14:textId="77777777" w:rsidR="00EE2529" w:rsidRPr="00C81B84" w:rsidRDefault="00AD5E1E" w:rsidP="00C81B84">
            <w:r w:rsidRPr="00C81B84">
              <w:t xml:space="preserve">Større utstyrsanskaffelser og vedlikehold,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F57F2" w14:textId="77777777" w:rsidR="00EE2529" w:rsidRPr="00C81B84" w:rsidRDefault="00AD5E1E" w:rsidP="00C81B84">
            <w:r w:rsidRPr="00C81B84">
              <w:t>169 085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AD9D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70E582" w14:textId="77777777" w:rsidR="00EE2529" w:rsidRPr="00C81B84" w:rsidRDefault="00AD5E1E" w:rsidP="00C81B84">
            <w:r w:rsidRPr="00C81B84">
              <w:t>5 802</w:t>
            </w:r>
          </w:p>
        </w:tc>
        <w:tc>
          <w:tcPr>
            <w:tcW w:w="1180" w:type="dxa"/>
            <w:tcBorders>
              <w:top w:val="nil"/>
              <w:left w:val="nil"/>
              <w:bottom w:val="nil"/>
              <w:right w:val="nil"/>
            </w:tcBorders>
            <w:tcMar>
              <w:top w:w="128" w:type="dxa"/>
              <w:left w:w="43" w:type="dxa"/>
              <w:bottom w:w="43" w:type="dxa"/>
              <w:right w:w="43" w:type="dxa"/>
            </w:tcMar>
            <w:vAlign w:val="bottom"/>
          </w:tcPr>
          <w:p w14:paraId="0E2177C2" w14:textId="77777777" w:rsidR="00EE2529" w:rsidRPr="00C81B84" w:rsidRDefault="00AD5E1E" w:rsidP="00C81B84">
            <w:r w:rsidRPr="00C81B84">
              <w:t>174 887</w:t>
            </w:r>
          </w:p>
        </w:tc>
      </w:tr>
      <w:tr w:rsidR="00EE2529" w:rsidRPr="00C81B84" w14:paraId="302127F5" w14:textId="77777777">
        <w:trPr>
          <w:trHeight w:val="380"/>
        </w:trPr>
        <w:tc>
          <w:tcPr>
            <w:tcW w:w="580" w:type="dxa"/>
            <w:tcBorders>
              <w:top w:val="nil"/>
              <w:left w:val="nil"/>
              <w:bottom w:val="nil"/>
              <w:right w:val="nil"/>
            </w:tcBorders>
            <w:tcMar>
              <w:top w:w="128" w:type="dxa"/>
              <w:left w:w="43" w:type="dxa"/>
              <w:bottom w:w="43" w:type="dxa"/>
              <w:right w:w="43" w:type="dxa"/>
            </w:tcMar>
          </w:tcPr>
          <w:p w14:paraId="43475C1B" w14:textId="77777777" w:rsidR="00EE2529" w:rsidRPr="00C81B84" w:rsidRDefault="00AD5E1E" w:rsidP="00C81B84">
            <w:r w:rsidRPr="00C81B84">
              <w:t>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A54B3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42EA1A" w14:textId="77777777" w:rsidR="00EE2529" w:rsidRPr="00C81B84" w:rsidRDefault="00AD5E1E" w:rsidP="00C81B84">
            <w:r w:rsidRPr="00C81B84">
              <w:t>Arbeids- og velferdsetaten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1BA39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60926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DD67A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7DDB979" w14:textId="77777777" w:rsidR="00EE2529" w:rsidRPr="00C81B84" w:rsidRDefault="00EE2529" w:rsidP="00C81B84"/>
        </w:tc>
      </w:tr>
      <w:tr w:rsidR="00EE2529" w:rsidRPr="00C81B84" w14:paraId="1712EEDD" w14:textId="77777777">
        <w:trPr>
          <w:trHeight w:val="380"/>
        </w:trPr>
        <w:tc>
          <w:tcPr>
            <w:tcW w:w="580" w:type="dxa"/>
            <w:tcBorders>
              <w:top w:val="nil"/>
              <w:left w:val="nil"/>
              <w:bottom w:val="nil"/>
              <w:right w:val="nil"/>
            </w:tcBorders>
            <w:tcMar>
              <w:top w:w="128" w:type="dxa"/>
              <w:left w:w="43" w:type="dxa"/>
              <w:bottom w:w="43" w:type="dxa"/>
              <w:right w:w="43" w:type="dxa"/>
            </w:tcMar>
          </w:tcPr>
          <w:p w14:paraId="0306A30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A9A9F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E997A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6C0AB5" w14:textId="77777777" w:rsidR="00EE2529" w:rsidRPr="00C81B84" w:rsidRDefault="00AD5E1E" w:rsidP="00C81B84">
            <w:r w:rsidRPr="00C81B84">
              <w:t>12 819 020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E3933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92F660" w14:textId="77777777" w:rsidR="00EE2529" w:rsidRPr="00C81B84" w:rsidRDefault="00AD5E1E" w:rsidP="00C81B84">
            <w:r w:rsidRPr="00C81B84">
              <w:t>204 547</w:t>
            </w:r>
          </w:p>
        </w:tc>
        <w:tc>
          <w:tcPr>
            <w:tcW w:w="1180" w:type="dxa"/>
            <w:tcBorders>
              <w:top w:val="nil"/>
              <w:left w:val="nil"/>
              <w:bottom w:val="nil"/>
              <w:right w:val="nil"/>
            </w:tcBorders>
            <w:tcMar>
              <w:top w:w="128" w:type="dxa"/>
              <w:left w:w="43" w:type="dxa"/>
              <w:bottom w:w="43" w:type="dxa"/>
              <w:right w:w="43" w:type="dxa"/>
            </w:tcMar>
            <w:vAlign w:val="bottom"/>
          </w:tcPr>
          <w:p w14:paraId="78029B76" w14:textId="77777777" w:rsidR="00EE2529" w:rsidRPr="00C81B84" w:rsidRDefault="00AD5E1E" w:rsidP="00C81B84">
            <w:r w:rsidRPr="00C81B84">
              <w:t>13 023 567</w:t>
            </w:r>
          </w:p>
        </w:tc>
      </w:tr>
      <w:tr w:rsidR="00EE2529" w:rsidRPr="00C81B84" w14:paraId="2E945C28" w14:textId="77777777">
        <w:trPr>
          <w:trHeight w:val="380"/>
        </w:trPr>
        <w:tc>
          <w:tcPr>
            <w:tcW w:w="580" w:type="dxa"/>
            <w:tcBorders>
              <w:top w:val="nil"/>
              <w:left w:val="nil"/>
              <w:bottom w:val="nil"/>
              <w:right w:val="nil"/>
            </w:tcBorders>
            <w:tcMar>
              <w:top w:w="128" w:type="dxa"/>
              <w:left w:w="43" w:type="dxa"/>
              <w:bottom w:w="43" w:type="dxa"/>
              <w:right w:w="43" w:type="dxa"/>
            </w:tcMar>
          </w:tcPr>
          <w:p w14:paraId="4C62447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E95B3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5CA8CA"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C43190" w14:textId="77777777" w:rsidR="00EE2529" w:rsidRPr="00C81B84" w:rsidRDefault="00AD5E1E" w:rsidP="00C81B84">
            <w:r w:rsidRPr="00C81B84">
              <w:t>36 780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AE358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48828B" w14:textId="77777777" w:rsidR="00EE2529" w:rsidRPr="00C81B84" w:rsidRDefault="00AD5E1E" w:rsidP="00C81B84">
            <w:r w:rsidRPr="00C81B84">
              <w:t>786</w:t>
            </w:r>
          </w:p>
        </w:tc>
        <w:tc>
          <w:tcPr>
            <w:tcW w:w="1180" w:type="dxa"/>
            <w:tcBorders>
              <w:top w:val="nil"/>
              <w:left w:val="nil"/>
              <w:bottom w:val="nil"/>
              <w:right w:val="nil"/>
            </w:tcBorders>
            <w:tcMar>
              <w:top w:w="128" w:type="dxa"/>
              <w:left w:w="43" w:type="dxa"/>
              <w:bottom w:w="43" w:type="dxa"/>
              <w:right w:w="43" w:type="dxa"/>
            </w:tcMar>
            <w:vAlign w:val="bottom"/>
          </w:tcPr>
          <w:p w14:paraId="03C4C3B3" w14:textId="77777777" w:rsidR="00EE2529" w:rsidRPr="00C81B84" w:rsidRDefault="00AD5E1E" w:rsidP="00C81B84">
            <w:r w:rsidRPr="00C81B84">
              <w:t>37 566</w:t>
            </w:r>
          </w:p>
        </w:tc>
      </w:tr>
      <w:tr w:rsidR="00EE2529" w:rsidRPr="00C81B84" w14:paraId="5FD0F0EE" w14:textId="77777777">
        <w:trPr>
          <w:trHeight w:val="640"/>
        </w:trPr>
        <w:tc>
          <w:tcPr>
            <w:tcW w:w="580" w:type="dxa"/>
            <w:tcBorders>
              <w:top w:val="nil"/>
              <w:left w:val="nil"/>
              <w:bottom w:val="nil"/>
              <w:right w:val="nil"/>
            </w:tcBorders>
            <w:tcMar>
              <w:top w:w="128" w:type="dxa"/>
              <w:left w:w="43" w:type="dxa"/>
              <w:bottom w:w="43" w:type="dxa"/>
              <w:right w:w="43" w:type="dxa"/>
            </w:tcMar>
          </w:tcPr>
          <w:p w14:paraId="0CA031D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A5C220"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153379"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46785" w14:textId="77777777" w:rsidR="00EE2529" w:rsidRPr="00C81B84" w:rsidRDefault="00AD5E1E" w:rsidP="00C81B84">
            <w:r w:rsidRPr="00C81B84">
              <w:t>347 890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E44CD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654AD8" w14:textId="77777777" w:rsidR="00EE2529" w:rsidRPr="00C81B84" w:rsidRDefault="00AD5E1E" w:rsidP="00C81B84">
            <w:r w:rsidRPr="00C81B84">
              <w:t>11 937</w:t>
            </w:r>
          </w:p>
        </w:tc>
        <w:tc>
          <w:tcPr>
            <w:tcW w:w="1180" w:type="dxa"/>
            <w:tcBorders>
              <w:top w:val="nil"/>
              <w:left w:val="nil"/>
              <w:bottom w:val="nil"/>
              <w:right w:val="nil"/>
            </w:tcBorders>
            <w:tcMar>
              <w:top w:w="128" w:type="dxa"/>
              <w:left w:w="43" w:type="dxa"/>
              <w:bottom w:w="43" w:type="dxa"/>
              <w:right w:w="43" w:type="dxa"/>
            </w:tcMar>
            <w:vAlign w:val="bottom"/>
          </w:tcPr>
          <w:p w14:paraId="1DF51FC8" w14:textId="77777777" w:rsidR="00EE2529" w:rsidRPr="00C81B84" w:rsidRDefault="00AD5E1E" w:rsidP="00C81B84">
            <w:r w:rsidRPr="00C81B84">
              <w:t>359 827</w:t>
            </w:r>
          </w:p>
        </w:tc>
      </w:tr>
      <w:tr w:rsidR="00EE2529" w:rsidRPr="00C81B84" w14:paraId="4C23A6DC" w14:textId="77777777">
        <w:trPr>
          <w:trHeight w:val="380"/>
        </w:trPr>
        <w:tc>
          <w:tcPr>
            <w:tcW w:w="580" w:type="dxa"/>
            <w:tcBorders>
              <w:top w:val="nil"/>
              <w:left w:val="nil"/>
              <w:bottom w:val="nil"/>
              <w:right w:val="nil"/>
            </w:tcBorders>
            <w:tcMar>
              <w:top w:w="128" w:type="dxa"/>
              <w:left w:w="43" w:type="dxa"/>
              <w:bottom w:w="43" w:type="dxa"/>
              <w:right w:w="43" w:type="dxa"/>
            </w:tcMar>
          </w:tcPr>
          <w:p w14:paraId="6DB7B9EB" w14:textId="77777777" w:rsidR="00EE2529" w:rsidRPr="00C81B84" w:rsidRDefault="00AD5E1E" w:rsidP="00C81B84">
            <w:r w:rsidRPr="00C81B84">
              <w:t>606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6455F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41FC34" w14:textId="77777777" w:rsidR="00EE2529" w:rsidRPr="00C81B84" w:rsidRDefault="00AD5E1E" w:rsidP="00C81B84">
            <w:r w:rsidRPr="00C81B84">
              <w:t>Trygderetten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75482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5EFF2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6E567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2F856B8" w14:textId="77777777" w:rsidR="00EE2529" w:rsidRPr="00C81B84" w:rsidRDefault="00EE2529" w:rsidP="00C81B84"/>
        </w:tc>
      </w:tr>
      <w:tr w:rsidR="00EE2529" w:rsidRPr="00C81B84" w14:paraId="15D1FCCC" w14:textId="77777777">
        <w:trPr>
          <w:trHeight w:val="380"/>
        </w:trPr>
        <w:tc>
          <w:tcPr>
            <w:tcW w:w="580" w:type="dxa"/>
            <w:tcBorders>
              <w:top w:val="nil"/>
              <w:left w:val="nil"/>
              <w:bottom w:val="nil"/>
              <w:right w:val="nil"/>
            </w:tcBorders>
            <w:tcMar>
              <w:top w:w="128" w:type="dxa"/>
              <w:left w:w="43" w:type="dxa"/>
              <w:bottom w:w="43" w:type="dxa"/>
              <w:right w:w="43" w:type="dxa"/>
            </w:tcMar>
          </w:tcPr>
          <w:p w14:paraId="0EC533D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62AAD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414EA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7428C0" w14:textId="77777777" w:rsidR="00EE2529" w:rsidRPr="00C81B84" w:rsidRDefault="00AD5E1E" w:rsidP="00C81B84">
            <w:r w:rsidRPr="00C81B84">
              <w:t>104 955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4C28C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C59B76" w14:textId="77777777" w:rsidR="00EE2529" w:rsidRPr="00C81B84" w:rsidRDefault="00AD5E1E" w:rsidP="00C81B84">
            <w:r w:rsidRPr="00C81B84">
              <w:t>4 554</w:t>
            </w:r>
          </w:p>
        </w:tc>
        <w:tc>
          <w:tcPr>
            <w:tcW w:w="1180" w:type="dxa"/>
            <w:tcBorders>
              <w:top w:val="nil"/>
              <w:left w:val="nil"/>
              <w:bottom w:val="nil"/>
              <w:right w:val="nil"/>
            </w:tcBorders>
            <w:tcMar>
              <w:top w:w="128" w:type="dxa"/>
              <w:left w:w="43" w:type="dxa"/>
              <w:bottom w:w="43" w:type="dxa"/>
              <w:right w:w="43" w:type="dxa"/>
            </w:tcMar>
            <w:vAlign w:val="bottom"/>
          </w:tcPr>
          <w:p w14:paraId="04E9BBB0" w14:textId="77777777" w:rsidR="00EE2529" w:rsidRPr="00C81B84" w:rsidRDefault="00AD5E1E" w:rsidP="00C81B84">
            <w:r w:rsidRPr="00C81B84">
              <w:t>109 509</w:t>
            </w:r>
          </w:p>
        </w:tc>
      </w:tr>
      <w:tr w:rsidR="00EE2529" w:rsidRPr="00C81B84" w14:paraId="5110D024" w14:textId="77777777">
        <w:trPr>
          <w:trHeight w:val="380"/>
        </w:trPr>
        <w:tc>
          <w:tcPr>
            <w:tcW w:w="580" w:type="dxa"/>
            <w:tcBorders>
              <w:top w:val="nil"/>
              <w:left w:val="nil"/>
              <w:bottom w:val="nil"/>
              <w:right w:val="nil"/>
            </w:tcBorders>
            <w:tcMar>
              <w:top w:w="128" w:type="dxa"/>
              <w:left w:w="43" w:type="dxa"/>
              <w:bottom w:w="43" w:type="dxa"/>
              <w:right w:w="43" w:type="dxa"/>
            </w:tcMar>
          </w:tcPr>
          <w:p w14:paraId="33DBD7E1" w14:textId="77777777" w:rsidR="00EE2529" w:rsidRPr="00C81B84" w:rsidRDefault="00AD5E1E" w:rsidP="00C81B84">
            <w:r w:rsidRPr="00C81B84">
              <w:t>612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F5AE4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2C9876" w14:textId="77777777" w:rsidR="00EE2529" w:rsidRPr="00C81B84" w:rsidRDefault="00AD5E1E" w:rsidP="00C81B84">
            <w:r w:rsidRPr="00C81B84">
              <w:t>Tilskudd til Statens pensjonskasse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E1D48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A46F2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49191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4544CBE" w14:textId="77777777" w:rsidR="00EE2529" w:rsidRPr="00C81B84" w:rsidRDefault="00EE2529" w:rsidP="00C81B84"/>
        </w:tc>
      </w:tr>
      <w:tr w:rsidR="00EE2529" w:rsidRPr="00C81B84" w14:paraId="7C486C73" w14:textId="77777777">
        <w:trPr>
          <w:trHeight w:val="380"/>
        </w:trPr>
        <w:tc>
          <w:tcPr>
            <w:tcW w:w="580" w:type="dxa"/>
            <w:tcBorders>
              <w:top w:val="nil"/>
              <w:left w:val="nil"/>
              <w:bottom w:val="nil"/>
              <w:right w:val="nil"/>
            </w:tcBorders>
            <w:tcMar>
              <w:top w:w="128" w:type="dxa"/>
              <w:left w:w="43" w:type="dxa"/>
              <w:bottom w:w="43" w:type="dxa"/>
              <w:right w:w="43" w:type="dxa"/>
            </w:tcMar>
          </w:tcPr>
          <w:p w14:paraId="0D0DDAF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96AA3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0D1AC9" w14:textId="77777777" w:rsidR="00EE2529" w:rsidRPr="00C81B84" w:rsidRDefault="00AD5E1E" w:rsidP="00C81B84">
            <w:r w:rsidRPr="00C81B84">
              <w:t xml:space="preserve">Driftsutgifter,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C94ED7" w14:textId="77777777" w:rsidR="00EE2529" w:rsidRPr="00C81B84" w:rsidRDefault="00AD5E1E" w:rsidP="00C81B84">
            <w:r w:rsidRPr="00C81B84">
              <w:t>9 968 000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E23BF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232C7F" w14:textId="77777777" w:rsidR="00EE2529" w:rsidRPr="00C81B84" w:rsidRDefault="00AD5E1E" w:rsidP="00C81B84">
            <w:r w:rsidRPr="00C81B84">
              <w:t>-144 000</w:t>
            </w:r>
          </w:p>
        </w:tc>
        <w:tc>
          <w:tcPr>
            <w:tcW w:w="1180" w:type="dxa"/>
            <w:tcBorders>
              <w:top w:val="nil"/>
              <w:left w:val="nil"/>
              <w:bottom w:val="nil"/>
              <w:right w:val="nil"/>
            </w:tcBorders>
            <w:tcMar>
              <w:top w:w="128" w:type="dxa"/>
              <w:left w:w="43" w:type="dxa"/>
              <w:bottom w:w="43" w:type="dxa"/>
              <w:right w:w="43" w:type="dxa"/>
            </w:tcMar>
            <w:vAlign w:val="bottom"/>
          </w:tcPr>
          <w:p w14:paraId="566F0610" w14:textId="77777777" w:rsidR="00EE2529" w:rsidRPr="00C81B84" w:rsidRDefault="00AD5E1E" w:rsidP="00C81B84">
            <w:r w:rsidRPr="00C81B84">
              <w:t>9 824 000</w:t>
            </w:r>
          </w:p>
        </w:tc>
      </w:tr>
      <w:tr w:rsidR="00EE2529" w:rsidRPr="00C81B84" w14:paraId="379E113D" w14:textId="77777777">
        <w:trPr>
          <w:trHeight w:val="640"/>
        </w:trPr>
        <w:tc>
          <w:tcPr>
            <w:tcW w:w="580" w:type="dxa"/>
            <w:tcBorders>
              <w:top w:val="nil"/>
              <w:left w:val="nil"/>
              <w:bottom w:val="nil"/>
              <w:right w:val="nil"/>
            </w:tcBorders>
            <w:tcMar>
              <w:top w:w="128" w:type="dxa"/>
              <w:left w:w="43" w:type="dxa"/>
              <w:bottom w:w="43" w:type="dxa"/>
              <w:right w:w="43" w:type="dxa"/>
            </w:tcMar>
          </w:tcPr>
          <w:p w14:paraId="017573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D951E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27945C" w14:textId="77777777" w:rsidR="00EE2529" w:rsidRPr="00C81B84" w:rsidRDefault="00AD5E1E" w:rsidP="00C81B84">
            <w:r w:rsidRPr="00C81B84">
              <w:t xml:space="preserve">For andre medlemmer av Statens pensjonskasse,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736E6A" w14:textId="77777777" w:rsidR="00EE2529" w:rsidRPr="00C81B84" w:rsidRDefault="00AD5E1E" w:rsidP="00C81B84">
            <w:r w:rsidRPr="00C81B84">
              <w:t>88 000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5FCA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F007F9" w14:textId="77777777" w:rsidR="00EE2529" w:rsidRPr="00C81B84" w:rsidRDefault="00AD5E1E" w:rsidP="00C81B84">
            <w:r w:rsidRPr="00C81B84">
              <w:t>3 000</w:t>
            </w:r>
          </w:p>
        </w:tc>
        <w:tc>
          <w:tcPr>
            <w:tcW w:w="1180" w:type="dxa"/>
            <w:tcBorders>
              <w:top w:val="nil"/>
              <w:left w:val="nil"/>
              <w:bottom w:val="nil"/>
              <w:right w:val="nil"/>
            </w:tcBorders>
            <w:tcMar>
              <w:top w:w="128" w:type="dxa"/>
              <w:left w:w="43" w:type="dxa"/>
              <w:bottom w:w="43" w:type="dxa"/>
              <w:right w:w="43" w:type="dxa"/>
            </w:tcMar>
            <w:vAlign w:val="bottom"/>
          </w:tcPr>
          <w:p w14:paraId="496EB838" w14:textId="77777777" w:rsidR="00EE2529" w:rsidRPr="00C81B84" w:rsidRDefault="00AD5E1E" w:rsidP="00C81B84">
            <w:r w:rsidRPr="00C81B84">
              <w:t>91 000</w:t>
            </w:r>
          </w:p>
        </w:tc>
      </w:tr>
      <w:tr w:rsidR="00EE2529" w:rsidRPr="00C81B84" w14:paraId="6A922153" w14:textId="77777777">
        <w:trPr>
          <w:trHeight w:val="640"/>
        </w:trPr>
        <w:tc>
          <w:tcPr>
            <w:tcW w:w="580" w:type="dxa"/>
            <w:tcBorders>
              <w:top w:val="nil"/>
              <w:left w:val="nil"/>
              <w:bottom w:val="nil"/>
              <w:right w:val="nil"/>
            </w:tcBorders>
            <w:tcMar>
              <w:top w:w="128" w:type="dxa"/>
              <w:left w:w="43" w:type="dxa"/>
              <w:bottom w:w="43" w:type="dxa"/>
              <w:right w:w="43" w:type="dxa"/>
            </w:tcMar>
          </w:tcPr>
          <w:p w14:paraId="46082348" w14:textId="77777777" w:rsidR="00EE2529" w:rsidRPr="00C81B84" w:rsidRDefault="00AD5E1E" w:rsidP="00C81B84">
            <w:r w:rsidRPr="00C81B84">
              <w:t>621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3E5DF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A8B524" w14:textId="77777777" w:rsidR="00EE2529" w:rsidRPr="00C81B84" w:rsidRDefault="00AD5E1E" w:rsidP="00C81B84">
            <w:r w:rsidRPr="00C81B84">
              <w:t>Tilskudd til sosiale tjenester og sosial inkludering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39CDB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95C2B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5AD8A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735EB55" w14:textId="77777777" w:rsidR="00EE2529" w:rsidRPr="00C81B84" w:rsidRDefault="00EE2529" w:rsidP="00C81B84"/>
        </w:tc>
      </w:tr>
      <w:tr w:rsidR="00EE2529" w:rsidRPr="00C81B84" w14:paraId="7145EEAE" w14:textId="77777777">
        <w:trPr>
          <w:trHeight w:val="380"/>
        </w:trPr>
        <w:tc>
          <w:tcPr>
            <w:tcW w:w="580" w:type="dxa"/>
            <w:tcBorders>
              <w:top w:val="nil"/>
              <w:left w:val="nil"/>
              <w:bottom w:val="nil"/>
              <w:right w:val="nil"/>
            </w:tcBorders>
            <w:tcMar>
              <w:top w:w="128" w:type="dxa"/>
              <w:left w:w="43" w:type="dxa"/>
              <w:bottom w:w="43" w:type="dxa"/>
              <w:right w:w="43" w:type="dxa"/>
            </w:tcMar>
          </w:tcPr>
          <w:p w14:paraId="03155A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36EE9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6B881A"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50F9E1" w14:textId="77777777" w:rsidR="00EE2529" w:rsidRPr="00C81B84" w:rsidRDefault="00AD5E1E" w:rsidP="00C81B84">
            <w:r w:rsidRPr="00C81B84">
              <w:t>90 480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8EFB9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55A073" w14:textId="77777777" w:rsidR="00EE2529" w:rsidRPr="00C81B84" w:rsidRDefault="00AD5E1E" w:rsidP="00C81B84">
            <w:r w:rsidRPr="00C81B84">
              <w:t>1 933</w:t>
            </w:r>
          </w:p>
        </w:tc>
        <w:tc>
          <w:tcPr>
            <w:tcW w:w="1180" w:type="dxa"/>
            <w:tcBorders>
              <w:top w:val="nil"/>
              <w:left w:val="nil"/>
              <w:bottom w:val="nil"/>
              <w:right w:val="nil"/>
            </w:tcBorders>
            <w:tcMar>
              <w:top w:w="128" w:type="dxa"/>
              <w:left w:w="43" w:type="dxa"/>
              <w:bottom w:w="43" w:type="dxa"/>
              <w:right w:w="43" w:type="dxa"/>
            </w:tcMar>
            <w:vAlign w:val="bottom"/>
          </w:tcPr>
          <w:p w14:paraId="0BF92D27" w14:textId="77777777" w:rsidR="00EE2529" w:rsidRPr="00C81B84" w:rsidRDefault="00AD5E1E" w:rsidP="00C81B84">
            <w:r w:rsidRPr="00C81B84">
              <w:t>92 413</w:t>
            </w:r>
          </w:p>
        </w:tc>
      </w:tr>
      <w:tr w:rsidR="00EE2529" w:rsidRPr="00C81B84" w14:paraId="5CE8111A" w14:textId="77777777">
        <w:trPr>
          <w:trHeight w:val="640"/>
        </w:trPr>
        <w:tc>
          <w:tcPr>
            <w:tcW w:w="580" w:type="dxa"/>
            <w:tcBorders>
              <w:top w:val="nil"/>
              <w:left w:val="nil"/>
              <w:bottom w:val="nil"/>
              <w:right w:val="nil"/>
            </w:tcBorders>
            <w:tcMar>
              <w:top w:w="128" w:type="dxa"/>
              <w:left w:w="43" w:type="dxa"/>
              <w:bottom w:w="43" w:type="dxa"/>
              <w:right w:w="43" w:type="dxa"/>
            </w:tcMar>
          </w:tcPr>
          <w:p w14:paraId="22E28E4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7950C5"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1C95FF" w14:textId="77777777" w:rsidR="00EE2529" w:rsidRPr="00C81B84" w:rsidRDefault="00AD5E1E" w:rsidP="00C81B84">
            <w:r w:rsidRPr="00C81B84">
              <w:t xml:space="preserve">Sosiale tjenester og tiltak for vanskeligstilte,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B317DA" w14:textId="77777777" w:rsidR="00EE2529" w:rsidRPr="00C81B84" w:rsidRDefault="00AD5E1E" w:rsidP="00C81B84">
            <w:r w:rsidRPr="00C81B84">
              <w:t>158 490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A6D33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02010F" w14:textId="77777777" w:rsidR="00EE2529" w:rsidRPr="00C81B84" w:rsidRDefault="00AD5E1E" w:rsidP="00C81B84">
            <w:r w:rsidRPr="00C81B84">
              <w:t>3 700</w:t>
            </w:r>
          </w:p>
        </w:tc>
        <w:tc>
          <w:tcPr>
            <w:tcW w:w="1180" w:type="dxa"/>
            <w:tcBorders>
              <w:top w:val="nil"/>
              <w:left w:val="nil"/>
              <w:bottom w:val="nil"/>
              <w:right w:val="nil"/>
            </w:tcBorders>
            <w:tcMar>
              <w:top w:w="128" w:type="dxa"/>
              <w:left w:w="43" w:type="dxa"/>
              <w:bottom w:w="43" w:type="dxa"/>
              <w:right w:w="43" w:type="dxa"/>
            </w:tcMar>
            <w:vAlign w:val="bottom"/>
          </w:tcPr>
          <w:p w14:paraId="3FEF5DA3" w14:textId="77777777" w:rsidR="00EE2529" w:rsidRPr="00C81B84" w:rsidRDefault="00AD5E1E" w:rsidP="00C81B84">
            <w:r w:rsidRPr="00C81B84">
              <w:t>162 190</w:t>
            </w:r>
          </w:p>
        </w:tc>
      </w:tr>
      <w:tr w:rsidR="00EE2529" w:rsidRPr="00C81B84" w14:paraId="457B3E66" w14:textId="77777777">
        <w:trPr>
          <w:trHeight w:val="380"/>
        </w:trPr>
        <w:tc>
          <w:tcPr>
            <w:tcW w:w="580" w:type="dxa"/>
            <w:tcBorders>
              <w:top w:val="nil"/>
              <w:left w:val="nil"/>
              <w:bottom w:val="nil"/>
              <w:right w:val="nil"/>
            </w:tcBorders>
            <w:tcMar>
              <w:top w:w="128" w:type="dxa"/>
              <w:left w:w="43" w:type="dxa"/>
              <w:bottom w:w="43" w:type="dxa"/>
              <w:right w:w="43" w:type="dxa"/>
            </w:tcMar>
          </w:tcPr>
          <w:p w14:paraId="4DE4F8F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2F485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F6DEB7" w14:textId="77777777" w:rsidR="00EE2529" w:rsidRPr="00C81B84" w:rsidRDefault="00AD5E1E" w:rsidP="00C81B84">
            <w:r w:rsidRPr="00C81B84">
              <w:t xml:space="preserve">Frivillig arbeid,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CAD34C" w14:textId="77777777" w:rsidR="00EE2529" w:rsidRPr="00C81B84" w:rsidRDefault="00AD5E1E" w:rsidP="00C81B84">
            <w:r w:rsidRPr="00C81B84">
              <w:t>132 030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18C2A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F07BC7" w14:textId="77777777" w:rsidR="00EE2529" w:rsidRPr="00C81B84" w:rsidRDefault="00AD5E1E" w:rsidP="00C81B84">
            <w:r w:rsidRPr="00C81B84">
              <w:t>2 820</w:t>
            </w:r>
          </w:p>
        </w:tc>
        <w:tc>
          <w:tcPr>
            <w:tcW w:w="1180" w:type="dxa"/>
            <w:tcBorders>
              <w:top w:val="nil"/>
              <w:left w:val="nil"/>
              <w:bottom w:val="nil"/>
              <w:right w:val="nil"/>
            </w:tcBorders>
            <w:tcMar>
              <w:top w:w="128" w:type="dxa"/>
              <w:left w:w="43" w:type="dxa"/>
              <w:bottom w:w="43" w:type="dxa"/>
              <w:right w:w="43" w:type="dxa"/>
            </w:tcMar>
            <w:vAlign w:val="bottom"/>
          </w:tcPr>
          <w:p w14:paraId="75C9457A" w14:textId="77777777" w:rsidR="00EE2529" w:rsidRPr="00C81B84" w:rsidRDefault="00AD5E1E" w:rsidP="00C81B84">
            <w:r w:rsidRPr="00C81B84">
              <w:t>134 850</w:t>
            </w:r>
          </w:p>
        </w:tc>
      </w:tr>
      <w:tr w:rsidR="00EE2529" w:rsidRPr="00C81B84" w14:paraId="6C10B32C" w14:textId="77777777">
        <w:trPr>
          <w:trHeight w:val="640"/>
        </w:trPr>
        <w:tc>
          <w:tcPr>
            <w:tcW w:w="580" w:type="dxa"/>
            <w:tcBorders>
              <w:top w:val="nil"/>
              <w:left w:val="nil"/>
              <w:bottom w:val="nil"/>
              <w:right w:val="nil"/>
            </w:tcBorders>
            <w:tcMar>
              <w:top w:w="128" w:type="dxa"/>
              <w:left w:w="43" w:type="dxa"/>
              <w:bottom w:w="43" w:type="dxa"/>
              <w:right w:w="43" w:type="dxa"/>
            </w:tcMar>
          </w:tcPr>
          <w:p w14:paraId="2415AA3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30E888"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55ABB4" w14:textId="77777777" w:rsidR="00EE2529" w:rsidRPr="00C81B84" w:rsidRDefault="00AD5E1E" w:rsidP="00C81B84">
            <w:r w:rsidRPr="00C81B84">
              <w:t xml:space="preserve">Tilskudd til pensjonistenes organisasjoner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A913CD" w14:textId="77777777" w:rsidR="00EE2529" w:rsidRPr="00C81B84" w:rsidRDefault="00AD5E1E" w:rsidP="00C81B84">
            <w:r w:rsidRPr="00C81B84">
              <w:t>14 930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959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8E9B38" w14:textId="77777777" w:rsidR="00EE2529" w:rsidRPr="00C81B84" w:rsidRDefault="00AD5E1E" w:rsidP="00C81B84">
            <w:r w:rsidRPr="00C81B84">
              <w:t>319</w:t>
            </w:r>
          </w:p>
        </w:tc>
        <w:tc>
          <w:tcPr>
            <w:tcW w:w="1180" w:type="dxa"/>
            <w:tcBorders>
              <w:top w:val="nil"/>
              <w:left w:val="nil"/>
              <w:bottom w:val="nil"/>
              <w:right w:val="nil"/>
            </w:tcBorders>
            <w:tcMar>
              <w:top w:w="128" w:type="dxa"/>
              <w:left w:w="43" w:type="dxa"/>
              <w:bottom w:w="43" w:type="dxa"/>
              <w:right w:w="43" w:type="dxa"/>
            </w:tcMar>
            <w:vAlign w:val="bottom"/>
          </w:tcPr>
          <w:p w14:paraId="30E56998" w14:textId="77777777" w:rsidR="00EE2529" w:rsidRPr="00C81B84" w:rsidRDefault="00AD5E1E" w:rsidP="00C81B84">
            <w:r w:rsidRPr="00C81B84">
              <w:t>15 249</w:t>
            </w:r>
          </w:p>
        </w:tc>
      </w:tr>
      <w:tr w:rsidR="00EE2529" w:rsidRPr="00C81B84" w14:paraId="32A2471D" w14:textId="77777777">
        <w:trPr>
          <w:trHeight w:val="380"/>
        </w:trPr>
        <w:tc>
          <w:tcPr>
            <w:tcW w:w="580" w:type="dxa"/>
            <w:tcBorders>
              <w:top w:val="nil"/>
              <w:left w:val="nil"/>
              <w:bottom w:val="nil"/>
              <w:right w:val="nil"/>
            </w:tcBorders>
            <w:tcMar>
              <w:top w:w="128" w:type="dxa"/>
              <w:left w:w="43" w:type="dxa"/>
              <w:bottom w:w="43" w:type="dxa"/>
              <w:right w:w="43" w:type="dxa"/>
            </w:tcMar>
          </w:tcPr>
          <w:p w14:paraId="57B69FB6"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19E55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809E8A" w14:textId="77777777" w:rsidR="00EE2529" w:rsidRPr="00C81B84" w:rsidRDefault="00AD5E1E" w:rsidP="00C81B84">
            <w:r w:rsidRPr="00C81B84">
              <w:t>Arbeidsmarkedstiltak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4EDCB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7718D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02178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04D5AD5" w14:textId="77777777" w:rsidR="00EE2529" w:rsidRPr="00C81B84" w:rsidRDefault="00EE2529" w:rsidP="00C81B84"/>
        </w:tc>
      </w:tr>
      <w:tr w:rsidR="00EE2529" w:rsidRPr="00C81B84" w14:paraId="4BDED23E" w14:textId="77777777">
        <w:trPr>
          <w:trHeight w:val="380"/>
        </w:trPr>
        <w:tc>
          <w:tcPr>
            <w:tcW w:w="580" w:type="dxa"/>
            <w:tcBorders>
              <w:top w:val="nil"/>
              <w:left w:val="nil"/>
              <w:bottom w:val="nil"/>
              <w:right w:val="nil"/>
            </w:tcBorders>
            <w:tcMar>
              <w:top w:w="128" w:type="dxa"/>
              <w:left w:w="43" w:type="dxa"/>
              <w:bottom w:w="43" w:type="dxa"/>
              <w:right w:w="43" w:type="dxa"/>
            </w:tcMar>
          </w:tcPr>
          <w:p w14:paraId="168F040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9B006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6C14B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627B88" w14:textId="77777777" w:rsidR="00EE2529" w:rsidRPr="00C81B84" w:rsidRDefault="00AD5E1E" w:rsidP="00C81B84">
            <w:r w:rsidRPr="00C81B84">
              <w:t>483 630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29D0D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3DD066" w14:textId="77777777" w:rsidR="00EE2529" w:rsidRPr="00C81B84" w:rsidRDefault="00AD5E1E" w:rsidP="00C81B84">
            <w:r w:rsidRPr="00C81B84">
              <w:t>2 940</w:t>
            </w:r>
          </w:p>
        </w:tc>
        <w:tc>
          <w:tcPr>
            <w:tcW w:w="1180" w:type="dxa"/>
            <w:tcBorders>
              <w:top w:val="nil"/>
              <w:left w:val="nil"/>
              <w:bottom w:val="nil"/>
              <w:right w:val="nil"/>
            </w:tcBorders>
            <w:tcMar>
              <w:top w:w="128" w:type="dxa"/>
              <w:left w:w="43" w:type="dxa"/>
              <w:bottom w:w="43" w:type="dxa"/>
              <w:right w:w="43" w:type="dxa"/>
            </w:tcMar>
            <w:vAlign w:val="bottom"/>
          </w:tcPr>
          <w:p w14:paraId="4770C267" w14:textId="77777777" w:rsidR="00EE2529" w:rsidRPr="00C81B84" w:rsidRDefault="00AD5E1E" w:rsidP="00C81B84">
            <w:r w:rsidRPr="00C81B84">
              <w:t>486 570</w:t>
            </w:r>
          </w:p>
        </w:tc>
      </w:tr>
      <w:tr w:rsidR="00EE2529" w:rsidRPr="00C81B84" w14:paraId="05B518B4" w14:textId="77777777">
        <w:trPr>
          <w:trHeight w:val="640"/>
        </w:trPr>
        <w:tc>
          <w:tcPr>
            <w:tcW w:w="580" w:type="dxa"/>
            <w:tcBorders>
              <w:top w:val="nil"/>
              <w:left w:val="nil"/>
              <w:bottom w:val="nil"/>
              <w:right w:val="nil"/>
            </w:tcBorders>
            <w:tcMar>
              <w:top w:w="128" w:type="dxa"/>
              <w:left w:w="43" w:type="dxa"/>
              <w:bottom w:w="43" w:type="dxa"/>
              <w:right w:w="43" w:type="dxa"/>
            </w:tcMar>
          </w:tcPr>
          <w:p w14:paraId="3E3472C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44FD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174471" w14:textId="77777777" w:rsidR="00EE2529" w:rsidRPr="00C81B84" w:rsidRDefault="00AD5E1E" w:rsidP="00C81B84">
            <w:r w:rsidRPr="00C81B84">
              <w:t xml:space="preserve">Forsøk med tilrettelagt videregående opplæring,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A98762" w14:textId="77777777" w:rsidR="00EE2529" w:rsidRPr="00C81B84" w:rsidRDefault="00AD5E1E" w:rsidP="00C81B84">
            <w:r w:rsidRPr="00C81B84">
              <w:t>25 000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BB767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BCB874" w14:textId="77777777" w:rsidR="00EE2529" w:rsidRPr="00C81B84" w:rsidRDefault="00AD5E1E" w:rsidP="00C81B84">
            <w:r w:rsidRPr="00C81B84">
              <w:t>761</w:t>
            </w:r>
          </w:p>
        </w:tc>
        <w:tc>
          <w:tcPr>
            <w:tcW w:w="1180" w:type="dxa"/>
            <w:tcBorders>
              <w:top w:val="nil"/>
              <w:left w:val="nil"/>
              <w:bottom w:val="nil"/>
              <w:right w:val="nil"/>
            </w:tcBorders>
            <w:tcMar>
              <w:top w:w="128" w:type="dxa"/>
              <w:left w:w="43" w:type="dxa"/>
              <w:bottom w:w="43" w:type="dxa"/>
              <w:right w:w="43" w:type="dxa"/>
            </w:tcMar>
            <w:vAlign w:val="bottom"/>
          </w:tcPr>
          <w:p w14:paraId="16FD1256" w14:textId="77777777" w:rsidR="00EE2529" w:rsidRPr="00C81B84" w:rsidRDefault="00AD5E1E" w:rsidP="00C81B84">
            <w:r w:rsidRPr="00C81B84">
              <w:t>25 761</w:t>
            </w:r>
          </w:p>
        </w:tc>
      </w:tr>
      <w:tr w:rsidR="00EE2529" w:rsidRPr="00C81B84" w14:paraId="58546325" w14:textId="77777777">
        <w:trPr>
          <w:trHeight w:val="380"/>
        </w:trPr>
        <w:tc>
          <w:tcPr>
            <w:tcW w:w="580" w:type="dxa"/>
            <w:tcBorders>
              <w:top w:val="nil"/>
              <w:left w:val="nil"/>
              <w:bottom w:val="nil"/>
              <w:right w:val="nil"/>
            </w:tcBorders>
            <w:tcMar>
              <w:top w:w="128" w:type="dxa"/>
              <w:left w:w="43" w:type="dxa"/>
              <w:bottom w:w="43" w:type="dxa"/>
              <w:right w:w="43" w:type="dxa"/>
            </w:tcMar>
          </w:tcPr>
          <w:p w14:paraId="0F8172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0CD30A"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091980" w14:textId="77777777" w:rsidR="00EE2529" w:rsidRPr="00C81B84" w:rsidRDefault="00AD5E1E" w:rsidP="00C81B84">
            <w:r w:rsidRPr="00C81B84">
              <w:t xml:space="preserve">Tiltak for arbeidssøkere,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240883" w14:textId="77777777" w:rsidR="00EE2529" w:rsidRPr="00C81B84" w:rsidRDefault="00AD5E1E" w:rsidP="00C81B84">
            <w:r w:rsidRPr="00C81B84">
              <w:t>7 137 800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6748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4AD395" w14:textId="77777777" w:rsidR="00EE2529" w:rsidRPr="00C81B84" w:rsidRDefault="00AD5E1E" w:rsidP="00C81B84">
            <w:r w:rsidRPr="00C81B84">
              <w:t>417 758</w:t>
            </w:r>
          </w:p>
        </w:tc>
        <w:tc>
          <w:tcPr>
            <w:tcW w:w="1180" w:type="dxa"/>
            <w:tcBorders>
              <w:top w:val="nil"/>
              <w:left w:val="nil"/>
              <w:bottom w:val="nil"/>
              <w:right w:val="nil"/>
            </w:tcBorders>
            <w:tcMar>
              <w:top w:w="128" w:type="dxa"/>
              <w:left w:w="43" w:type="dxa"/>
              <w:bottom w:w="43" w:type="dxa"/>
              <w:right w:w="43" w:type="dxa"/>
            </w:tcMar>
            <w:vAlign w:val="bottom"/>
          </w:tcPr>
          <w:p w14:paraId="2EA3ADEF" w14:textId="77777777" w:rsidR="00EE2529" w:rsidRPr="00C81B84" w:rsidRDefault="00AD5E1E" w:rsidP="00C81B84">
            <w:r w:rsidRPr="00C81B84">
              <w:t>7 555 558</w:t>
            </w:r>
          </w:p>
        </w:tc>
      </w:tr>
      <w:tr w:rsidR="00EE2529" w:rsidRPr="00C81B84" w14:paraId="5D413DB3" w14:textId="77777777">
        <w:trPr>
          <w:trHeight w:val="380"/>
        </w:trPr>
        <w:tc>
          <w:tcPr>
            <w:tcW w:w="580" w:type="dxa"/>
            <w:tcBorders>
              <w:top w:val="nil"/>
              <w:left w:val="nil"/>
              <w:bottom w:val="nil"/>
              <w:right w:val="nil"/>
            </w:tcBorders>
            <w:tcMar>
              <w:top w:w="128" w:type="dxa"/>
              <w:left w:w="43" w:type="dxa"/>
              <w:bottom w:w="43" w:type="dxa"/>
              <w:right w:w="43" w:type="dxa"/>
            </w:tcMar>
          </w:tcPr>
          <w:p w14:paraId="386C660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9426EA"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A5B434" w14:textId="77777777" w:rsidR="00EE2529" w:rsidRPr="00C81B84" w:rsidRDefault="00AD5E1E" w:rsidP="00C81B84">
            <w:r w:rsidRPr="00C81B84">
              <w:t xml:space="preserve">Varig tilrettelagt arbeid,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FEF686" w14:textId="77777777" w:rsidR="00EE2529" w:rsidRPr="00C81B84" w:rsidRDefault="00AD5E1E" w:rsidP="00C81B84">
            <w:r w:rsidRPr="00C81B84">
              <w:t>1 899 510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443F0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32F345" w14:textId="77777777" w:rsidR="00EE2529" w:rsidRPr="00C81B84" w:rsidRDefault="00AD5E1E" w:rsidP="00C81B84">
            <w:r w:rsidRPr="00C81B84">
              <w:t>32 972</w:t>
            </w:r>
          </w:p>
        </w:tc>
        <w:tc>
          <w:tcPr>
            <w:tcW w:w="1180" w:type="dxa"/>
            <w:tcBorders>
              <w:top w:val="nil"/>
              <w:left w:val="nil"/>
              <w:bottom w:val="nil"/>
              <w:right w:val="nil"/>
            </w:tcBorders>
            <w:tcMar>
              <w:top w:w="128" w:type="dxa"/>
              <w:left w:w="43" w:type="dxa"/>
              <w:bottom w:w="43" w:type="dxa"/>
              <w:right w:w="43" w:type="dxa"/>
            </w:tcMar>
            <w:vAlign w:val="bottom"/>
          </w:tcPr>
          <w:p w14:paraId="24AB5DFB" w14:textId="77777777" w:rsidR="00EE2529" w:rsidRPr="00C81B84" w:rsidRDefault="00AD5E1E" w:rsidP="00C81B84">
            <w:r w:rsidRPr="00C81B84">
              <w:t>1 932 482</w:t>
            </w:r>
          </w:p>
        </w:tc>
      </w:tr>
      <w:tr w:rsidR="00EE2529" w:rsidRPr="00C81B84" w14:paraId="2AEF448B" w14:textId="77777777">
        <w:trPr>
          <w:trHeight w:val="380"/>
        </w:trPr>
        <w:tc>
          <w:tcPr>
            <w:tcW w:w="580" w:type="dxa"/>
            <w:tcBorders>
              <w:top w:val="nil"/>
              <w:left w:val="nil"/>
              <w:bottom w:val="nil"/>
              <w:right w:val="nil"/>
            </w:tcBorders>
            <w:tcMar>
              <w:top w:w="128" w:type="dxa"/>
              <w:left w:w="43" w:type="dxa"/>
              <w:bottom w:w="43" w:type="dxa"/>
              <w:right w:w="43" w:type="dxa"/>
            </w:tcMar>
          </w:tcPr>
          <w:p w14:paraId="2AE8DBD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476CF9"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2C756E" w14:textId="77777777" w:rsidR="00EE2529" w:rsidRPr="00C81B84" w:rsidRDefault="00AD5E1E" w:rsidP="00C81B84">
            <w:r w:rsidRPr="00C81B84">
              <w:t xml:space="preserve">Tilskudd til arbeids- og utdanningsreiser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A1E928" w14:textId="77777777" w:rsidR="00EE2529" w:rsidRPr="00C81B84" w:rsidRDefault="00AD5E1E" w:rsidP="00C81B84">
            <w:r w:rsidRPr="00C81B84">
              <w:t>79 630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7A887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D1E40A" w14:textId="77777777" w:rsidR="00EE2529" w:rsidRPr="00C81B84" w:rsidRDefault="00AD5E1E" w:rsidP="00C81B84">
            <w:r w:rsidRPr="00C81B84">
              <w:t>1 701</w:t>
            </w:r>
          </w:p>
        </w:tc>
        <w:tc>
          <w:tcPr>
            <w:tcW w:w="1180" w:type="dxa"/>
            <w:tcBorders>
              <w:top w:val="nil"/>
              <w:left w:val="nil"/>
              <w:bottom w:val="nil"/>
              <w:right w:val="nil"/>
            </w:tcBorders>
            <w:tcMar>
              <w:top w:w="128" w:type="dxa"/>
              <w:left w:w="43" w:type="dxa"/>
              <w:bottom w:w="43" w:type="dxa"/>
              <w:right w:w="43" w:type="dxa"/>
            </w:tcMar>
            <w:vAlign w:val="bottom"/>
          </w:tcPr>
          <w:p w14:paraId="05265749" w14:textId="77777777" w:rsidR="00EE2529" w:rsidRPr="00C81B84" w:rsidRDefault="00AD5E1E" w:rsidP="00C81B84">
            <w:r w:rsidRPr="00C81B84">
              <w:t>81 331</w:t>
            </w:r>
          </w:p>
        </w:tc>
      </w:tr>
      <w:tr w:rsidR="00EE2529" w:rsidRPr="00C81B84" w14:paraId="1E29F7D6" w14:textId="77777777">
        <w:trPr>
          <w:trHeight w:val="380"/>
        </w:trPr>
        <w:tc>
          <w:tcPr>
            <w:tcW w:w="580" w:type="dxa"/>
            <w:tcBorders>
              <w:top w:val="nil"/>
              <w:left w:val="nil"/>
              <w:bottom w:val="nil"/>
              <w:right w:val="nil"/>
            </w:tcBorders>
            <w:tcMar>
              <w:top w:w="128" w:type="dxa"/>
              <w:left w:w="43" w:type="dxa"/>
              <w:bottom w:w="43" w:type="dxa"/>
              <w:right w:w="43" w:type="dxa"/>
            </w:tcMar>
          </w:tcPr>
          <w:p w14:paraId="382544B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CAE200"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4CDD95" w14:textId="77777777" w:rsidR="00EE2529" w:rsidRPr="00C81B84" w:rsidRDefault="00AD5E1E" w:rsidP="00C81B84">
            <w:r w:rsidRPr="00C81B84">
              <w:t xml:space="preserve">Funksjonsassistanse i arbeidslivet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DD9730" w14:textId="77777777" w:rsidR="00EE2529" w:rsidRPr="00C81B84" w:rsidRDefault="00AD5E1E" w:rsidP="00C81B84">
            <w:r w:rsidRPr="00C81B84">
              <w:t>72 040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FDE22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D9EA94" w14:textId="77777777" w:rsidR="00EE2529" w:rsidRPr="00C81B84" w:rsidRDefault="00AD5E1E" w:rsidP="00C81B84">
            <w:r w:rsidRPr="00C81B84">
              <w:t>19 639</w:t>
            </w:r>
          </w:p>
        </w:tc>
        <w:tc>
          <w:tcPr>
            <w:tcW w:w="1180" w:type="dxa"/>
            <w:tcBorders>
              <w:top w:val="nil"/>
              <w:left w:val="nil"/>
              <w:bottom w:val="nil"/>
              <w:right w:val="nil"/>
            </w:tcBorders>
            <w:tcMar>
              <w:top w:w="128" w:type="dxa"/>
              <w:left w:w="43" w:type="dxa"/>
              <w:bottom w:w="43" w:type="dxa"/>
              <w:right w:w="43" w:type="dxa"/>
            </w:tcMar>
            <w:vAlign w:val="bottom"/>
          </w:tcPr>
          <w:p w14:paraId="3D0905A2" w14:textId="77777777" w:rsidR="00EE2529" w:rsidRPr="00C81B84" w:rsidRDefault="00AD5E1E" w:rsidP="00C81B84">
            <w:r w:rsidRPr="00C81B84">
              <w:t>91 679</w:t>
            </w:r>
          </w:p>
        </w:tc>
      </w:tr>
      <w:tr w:rsidR="00EE2529" w:rsidRPr="00C81B84" w14:paraId="0DA69809" w14:textId="77777777">
        <w:trPr>
          <w:trHeight w:val="380"/>
        </w:trPr>
        <w:tc>
          <w:tcPr>
            <w:tcW w:w="580" w:type="dxa"/>
            <w:tcBorders>
              <w:top w:val="nil"/>
              <w:left w:val="nil"/>
              <w:bottom w:val="nil"/>
              <w:right w:val="nil"/>
            </w:tcBorders>
            <w:tcMar>
              <w:top w:w="128" w:type="dxa"/>
              <w:left w:w="43" w:type="dxa"/>
              <w:bottom w:w="43" w:type="dxa"/>
              <w:right w:w="43" w:type="dxa"/>
            </w:tcMar>
          </w:tcPr>
          <w:p w14:paraId="4B159A5E" w14:textId="77777777" w:rsidR="00EE2529" w:rsidRPr="00C81B84" w:rsidRDefault="00AD5E1E" w:rsidP="00C81B84">
            <w:r w:rsidRPr="00C81B84">
              <w:t>635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CFE8E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25ECAF" w14:textId="77777777" w:rsidR="00EE2529" w:rsidRPr="00C81B84" w:rsidRDefault="00AD5E1E" w:rsidP="00C81B84">
            <w:r w:rsidRPr="00C81B84">
              <w:t>Ventelønn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F5D37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BE203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E5FF3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17C03B3" w14:textId="77777777" w:rsidR="00EE2529" w:rsidRPr="00C81B84" w:rsidRDefault="00EE2529" w:rsidP="00C81B84"/>
        </w:tc>
      </w:tr>
      <w:tr w:rsidR="00EE2529" w:rsidRPr="00C81B84" w14:paraId="2FD23992" w14:textId="77777777">
        <w:trPr>
          <w:trHeight w:val="380"/>
        </w:trPr>
        <w:tc>
          <w:tcPr>
            <w:tcW w:w="580" w:type="dxa"/>
            <w:tcBorders>
              <w:top w:val="nil"/>
              <w:left w:val="nil"/>
              <w:bottom w:val="nil"/>
              <w:right w:val="nil"/>
            </w:tcBorders>
            <w:tcMar>
              <w:top w:w="128" w:type="dxa"/>
              <w:left w:w="43" w:type="dxa"/>
              <w:bottom w:w="43" w:type="dxa"/>
              <w:right w:w="43" w:type="dxa"/>
            </w:tcMar>
          </w:tcPr>
          <w:p w14:paraId="4B2358F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194DA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C4746E" w14:textId="77777777" w:rsidR="00EE2529" w:rsidRPr="00C81B84" w:rsidRDefault="00AD5E1E" w:rsidP="00C81B84">
            <w:r w:rsidRPr="00C81B84">
              <w:t xml:space="preserve">Driftsutgifter,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B3705D" w14:textId="77777777" w:rsidR="00EE2529" w:rsidRPr="00C81B84" w:rsidRDefault="00AD5E1E" w:rsidP="00C81B84">
            <w:r w:rsidRPr="00C81B84">
              <w:t>1 900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EA4F7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F6699C" w14:textId="77777777" w:rsidR="00EE2529" w:rsidRPr="00C81B84" w:rsidRDefault="00AD5E1E" w:rsidP="00C81B84">
            <w:r w:rsidRPr="00C81B84">
              <w:t>100</w:t>
            </w:r>
          </w:p>
        </w:tc>
        <w:tc>
          <w:tcPr>
            <w:tcW w:w="1180" w:type="dxa"/>
            <w:tcBorders>
              <w:top w:val="nil"/>
              <w:left w:val="nil"/>
              <w:bottom w:val="nil"/>
              <w:right w:val="nil"/>
            </w:tcBorders>
            <w:tcMar>
              <w:top w:w="128" w:type="dxa"/>
              <w:left w:w="43" w:type="dxa"/>
              <w:bottom w:w="43" w:type="dxa"/>
              <w:right w:w="43" w:type="dxa"/>
            </w:tcMar>
            <w:vAlign w:val="bottom"/>
          </w:tcPr>
          <w:p w14:paraId="4B3E4B0E" w14:textId="77777777" w:rsidR="00EE2529" w:rsidRPr="00C81B84" w:rsidRDefault="00AD5E1E" w:rsidP="00C81B84">
            <w:r w:rsidRPr="00C81B84">
              <w:t>2 000</w:t>
            </w:r>
          </w:p>
        </w:tc>
      </w:tr>
      <w:tr w:rsidR="00EE2529" w:rsidRPr="00C81B84" w14:paraId="1EC791CD" w14:textId="77777777">
        <w:trPr>
          <w:trHeight w:val="380"/>
        </w:trPr>
        <w:tc>
          <w:tcPr>
            <w:tcW w:w="580" w:type="dxa"/>
            <w:tcBorders>
              <w:top w:val="nil"/>
              <w:left w:val="nil"/>
              <w:bottom w:val="nil"/>
              <w:right w:val="nil"/>
            </w:tcBorders>
            <w:tcMar>
              <w:top w:w="128" w:type="dxa"/>
              <w:left w:w="43" w:type="dxa"/>
              <w:bottom w:w="43" w:type="dxa"/>
              <w:right w:w="43" w:type="dxa"/>
            </w:tcMar>
          </w:tcPr>
          <w:p w14:paraId="2EF75594" w14:textId="77777777" w:rsidR="00EE2529" w:rsidRPr="00C81B84" w:rsidRDefault="00AD5E1E" w:rsidP="00C81B84">
            <w:r w:rsidRPr="00C81B84">
              <w:t>640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9AE9C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0851EA" w14:textId="77777777" w:rsidR="00EE2529" w:rsidRPr="00C81B84" w:rsidRDefault="00AD5E1E" w:rsidP="00C81B84">
            <w:r w:rsidRPr="00C81B84">
              <w:t>Arbeidstilsynet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3B3BD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72E1D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50082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7554F13" w14:textId="77777777" w:rsidR="00EE2529" w:rsidRPr="00C81B84" w:rsidRDefault="00EE2529" w:rsidP="00C81B84"/>
        </w:tc>
      </w:tr>
      <w:tr w:rsidR="00EE2529" w:rsidRPr="00C81B84" w14:paraId="28C79A94" w14:textId="77777777">
        <w:trPr>
          <w:trHeight w:val="380"/>
        </w:trPr>
        <w:tc>
          <w:tcPr>
            <w:tcW w:w="580" w:type="dxa"/>
            <w:tcBorders>
              <w:top w:val="nil"/>
              <w:left w:val="nil"/>
              <w:bottom w:val="nil"/>
              <w:right w:val="nil"/>
            </w:tcBorders>
            <w:tcMar>
              <w:top w:w="128" w:type="dxa"/>
              <w:left w:w="43" w:type="dxa"/>
              <w:bottom w:w="43" w:type="dxa"/>
              <w:right w:w="43" w:type="dxa"/>
            </w:tcMar>
          </w:tcPr>
          <w:p w14:paraId="69312FB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00CCA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B7496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88CDFD" w14:textId="77777777" w:rsidR="00EE2529" w:rsidRPr="00C81B84" w:rsidRDefault="00AD5E1E" w:rsidP="00C81B84">
            <w:r w:rsidRPr="00C81B84">
              <w:t>808 320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53324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BBF586" w14:textId="77777777" w:rsidR="00EE2529" w:rsidRPr="00C81B84" w:rsidRDefault="00AD5E1E" w:rsidP="00C81B84">
            <w:r w:rsidRPr="00C81B84">
              <w:t>6 866</w:t>
            </w:r>
          </w:p>
        </w:tc>
        <w:tc>
          <w:tcPr>
            <w:tcW w:w="1180" w:type="dxa"/>
            <w:tcBorders>
              <w:top w:val="nil"/>
              <w:left w:val="nil"/>
              <w:bottom w:val="nil"/>
              <w:right w:val="nil"/>
            </w:tcBorders>
            <w:tcMar>
              <w:top w:w="128" w:type="dxa"/>
              <w:left w:w="43" w:type="dxa"/>
              <w:bottom w:w="43" w:type="dxa"/>
              <w:right w:w="43" w:type="dxa"/>
            </w:tcMar>
            <w:vAlign w:val="bottom"/>
          </w:tcPr>
          <w:p w14:paraId="18C716EF" w14:textId="77777777" w:rsidR="00EE2529" w:rsidRPr="00C81B84" w:rsidRDefault="00AD5E1E" w:rsidP="00C81B84">
            <w:r w:rsidRPr="00C81B84">
              <w:t>815 186</w:t>
            </w:r>
          </w:p>
        </w:tc>
      </w:tr>
      <w:tr w:rsidR="00EE2529" w:rsidRPr="00C81B84" w14:paraId="5ECC8558" w14:textId="77777777">
        <w:trPr>
          <w:trHeight w:val="640"/>
        </w:trPr>
        <w:tc>
          <w:tcPr>
            <w:tcW w:w="580" w:type="dxa"/>
            <w:tcBorders>
              <w:top w:val="nil"/>
              <w:left w:val="nil"/>
              <w:bottom w:val="nil"/>
              <w:right w:val="nil"/>
            </w:tcBorders>
            <w:tcMar>
              <w:top w:w="128" w:type="dxa"/>
              <w:left w:w="43" w:type="dxa"/>
              <w:bottom w:w="43" w:type="dxa"/>
              <w:right w:w="43" w:type="dxa"/>
            </w:tcMar>
          </w:tcPr>
          <w:p w14:paraId="0C81EBB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3DB8E7"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EB70CD" w14:textId="77777777" w:rsidR="00EE2529" w:rsidRPr="00C81B84" w:rsidRDefault="00AD5E1E" w:rsidP="00C81B84">
            <w:r w:rsidRPr="00C81B84">
              <w:t xml:space="preserve">Spesielle driftsutgifter, regionale verneombud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533E1E" w14:textId="77777777" w:rsidR="00EE2529" w:rsidRPr="00C81B84" w:rsidRDefault="00AD5E1E" w:rsidP="00C81B84">
            <w:r w:rsidRPr="00C81B84">
              <w:t>17 280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82CFF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7183D0" w14:textId="77777777" w:rsidR="00EE2529" w:rsidRPr="00C81B84" w:rsidRDefault="00AD5E1E" w:rsidP="00C81B84">
            <w:r w:rsidRPr="00C81B84">
              <w:t>378</w:t>
            </w:r>
          </w:p>
        </w:tc>
        <w:tc>
          <w:tcPr>
            <w:tcW w:w="1180" w:type="dxa"/>
            <w:tcBorders>
              <w:top w:val="nil"/>
              <w:left w:val="nil"/>
              <w:bottom w:val="nil"/>
              <w:right w:val="nil"/>
            </w:tcBorders>
            <w:tcMar>
              <w:top w:w="128" w:type="dxa"/>
              <w:left w:w="43" w:type="dxa"/>
              <w:bottom w:w="43" w:type="dxa"/>
              <w:right w:w="43" w:type="dxa"/>
            </w:tcMar>
            <w:vAlign w:val="bottom"/>
          </w:tcPr>
          <w:p w14:paraId="3EDA7BCF" w14:textId="77777777" w:rsidR="00EE2529" w:rsidRPr="00C81B84" w:rsidRDefault="00AD5E1E" w:rsidP="00C81B84">
            <w:r w:rsidRPr="00C81B84">
              <w:t>17 658</w:t>
            </w:r>
          </w:p>
        </w:tc>
      </w:tr>
      <w:tr w:rsidR="00EE2529" w:rsidRPr="00C81B84" w14:paraId="31EA682B" w14:textId="77777777">
        <w:trPr>
          <w:trHeight w:val="380"/>
        </w:trPr>
        <w:tc>
          <w:tcPr>
            <w:tcW w:w="580" w:type="dxa"/>
            <w:tcBorders>
              <w:top w:val="nil"/>
              <w:left w:val="nil"/>
              <w:bottom w:val="nil"/>
              <w:right w:val="nil"/>
            </w:tcBorders>
            <w:tcMar>
              <w:top w:w="128" w:type="dxa"/>
              <w:left w:w="43" w:type="dxa"/>
              <w:bottom w:w="43" w:type="dxa"/>
              <w:right w:w="43" w:type="dxa"/>
            </w:tcMar>
          </w:tcPr>
          <w:p w14:paraId="6724764E" w14:textId="77777777" w:rsidR="00EE2529" w:rsidRPr="00C81B84" w:rsidRDefault="00AD5E1E" w:rsidP="00C81B84">
            <w:r w:rsidRPr="00C81B84">
              <w:t>642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DB796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CD7A47" w14:textId="77777777" w:rsidR="00EE2529" w:rsidRPr="00C81B84" w:rsidRDefault="00AD5E1E" w:rsidP="00C81B84">
            <w:r w:rsidRPr="00C81B84">
              <w:t>Petroleumstilsynet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D8B41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807B1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FF54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728F25" w14:textId="77777777" w:rsidR="00EE2529" w:rsidRPr="00C81B84" w:rsidRDefault="00EE2529" w:rsidP="00C81B84"/>
        </w:tc>
      </w:tr>
      <w:tr w:rsidR="00EE2529" w:rsidRPr="00C81B84" w14:paraId="22DF56D9" w14:textId="77777777">
        <w:trPr>
          <w:trHeight w:val="380"/>
        </w:trPr>
        <w:tc>
          <w:tcPr>
            <w:tcW w:w="580" w:type="dxa"/>
            <w:tcBorders>
              <w:top w:val="nil"/>
              <w:left w:val="nil"/>
              <w:bottom w:val="nil"/>
              <w:right w:val="nil"/>
            </w:tcBorders>
            <w:tcMar>
              <w:top w:w="128" w:type="dxa"/>
              <w:left w:w="43" w:type="dxa"/>
              <w:bottom w:w="43" w:type="dxa"/>
              <w:right w:w="43" w:type="dxa"/>
            </w:tcMar>
          </w:tcPr>
          <w:p w14:paraId="08AAF8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08B63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439FFE" w14:textId="77777777" w:rsidR="00EE2529" w:rsidRPr="00C81B84" w:rsidRDefault="00AD5E1E" w:rsidP="00C81B84">
            <w:r w:rsidRPr="00C81B84">
              <w:t xml:space="preserve">Driftsutgifter,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5DB3B6" w14:textId="77777777" w:rsidR="00EE2529" w:rsidRPr="00C81B84" w:rsidRDefault="00AD5E1E" w:rsidP="00C81B84">
            <w:r w:rsidRPr="00C81B84">
              <w:t>329 055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C3F7D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074806" w14:textId="77777777" w:rsidR="00EE2529" w:rsidRPr="00C81B84" w:rsidRDefault="00AD5E1E" w:rsidP="00C81B84">
            <w:r w:rsidRPr="00C81B84">
              <w:t>-329 055</w:t>
            </w:r>
          </w:p>
        </w:tc>
        <w:tc>
          <w:tcPr>
            <w:tcW w:w="1180" w:type="dxa"/>
            <w:tcBorders>
              <w:top w:val="nil"/>
              <w:left w:val="nil"/>
              <w:bottom w:val="nil"/>
              <w:right w:val="nil"/>
            </w:tcBorders>
            <w:tcMar>
              <w:top w:w="128" w:type="dxa"/>
              <w:left w:w="43" w:type="dxa"/>
              <w:bottom w:w="43" w:type="dxa"/>
              <w:right w:w="43" w:type="dxa"/>
            </w:tcMar>
            <w:vAlign w:val="bottom"/>
          </w:tcPr>
          <w:p w14:paraId="1862D703" w14:textId="77777777" w:rsidR="00EE2529" w:rsidRPr="00C81B84" w:rsidRDefault="00AD5E1E" w:rsidP="00C81B84">
            <w:r w:rsidRPr="00C81B84">
              <w:t>0</w:t>
            </w:r>
          </w:p>
        </w:tc>
      </w:tr>
      <w:tr w:rsidR="00EE2529" w:rsidRPr="00C81B84" w14:paraId="65A38A1A" w14:textId="77777777">
        <w:trPr>
          <w:trHeight w:val="380"/>
        </w:trPr>
        <w:tc>
          <w:tcPr>
            <w:tcW w:w="580" w:type="dxa"/>
            <w:tcBorders>
              <w:top w:val="nil"/>
              <w:left w:val="nil"/>
              <w:bottom w:val="nil"/>
              <w:right w:val="nil"/>
            </w:tcBorders>
            <w:tcMar>
              <w:top w:w="128" w:type="dxa"/>
              <w:left w:w="43" w:type="dxa"/>
              <w:bottom w:w="43" w:type="dxa"/>
              <w:right w:w="43" w:type="dxa"/>
            </w:tcMar>
          </w:tcPr>
          <w:p w14:paraId="6D13849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D38DA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EEC517"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0BF9BE" w14:textId="77777777" w:rsidR="00EE2529" w:rsidRPr="00C81B84" w:rsidRDefault="00AD5E1E" w:rsidP="00C81B84">
            <w:r w:rsidRPr="00C81B84">
              <w:t>32 445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78C79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8CBB7A" w14:textId="77777777" w:rsidR="00EE2529" w:rsidRPr="00C81B84" w:rsidRDefault="00AD5E1E" w:rsidP="00C81B84">
            <w:r w:rsidRPr="00C81B84">
              <w:t>-32 445</w:t>
            </w:r>
          </w:p>
        </w:tc>
        <w:tc>
          <w:tcPr>
            <w:tcW w:w="1180" w:type="dxa"/>
            <w:tcBorders>
              <w:top w:val="nil"/>
              <w:left w:val="nil"/>
              <w:bottom w:val="nil"/>
              <w:right w:val="nil"/>
            </w:tcBorders>
            <w:tcMar>
              <w:top w:w="128" w:type="dxa"/>
              <w:left w:w="43" w:type="dxa"/>
              <w:bottom w:w="43" w:type="dxa"/>
              <w:right w:w="43" w:type="dxa"/>
            </w:tcMar>
            <w:vAlign w:val="bottom"/>
          </w:tcPr>
          <w:p w14:paraId="6900FAD4" w14:textId="77777777" w:rsidR="00EE2529" w:rsidRPr="00C81B84" w:rsidRDefault="00AD5E1E" w:rsidP="00C81B84">
            <w:r w:rsidRPr="00C81B84">
              <w:t>0</w:t>
            </w:r>
          </w:p>
        </w:tc>
      </w:tr>
      <w:tr w:rsidR="00EE2529" w:rsidRPr="00C81B84" w14:paraId="1B1BDF8B" w14:textId="77777777">
        <w:trPr>
          <w:trHeight w:val="380"/>
        </w:trPr>
        <w:tc>
          <w:tcPr>
            <w:tcW w:w="580" w:type="dxa"/>
            <w:tcBorders>
              <w:top w:val="nil"/>
              <w:left w:val="nil"/>
              <w:bottom w:val="nil"/>
              <w:right w:val="nil"/>
            </w:tcBorders>
            <w:tcMar>
              <w:top w:w="128" w:type="dxa"/>
              <w:left w:w="43" w:type="dxa"/>
              <w:bottom w:w="43" w:type="dxa"/>
              <w:right w:w="43" w:type="dxa"/>
            </w:tcMar>
          </w:tcPr>
          <w:p w14:paraId="4DF607A6" w14:textId="77777777" w:rsidR="00EE2529" w:rsidRPr="00C81B84" w:rsidRDefault="00AD5E1E" w:rsidP="00C81B84">
            <w:r w:rsidRPr="00C81B84">
              <w:t>643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903CF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801C36" w14:textId="77777777" w:rsidR="00EE2529" w:rsidRPr="00C81B84" w:rsidRDefault="00AD5E1E" w:rsidP="00C81B84">
            <w:r w:rsidRPr="00C81B84">
              <w:t>Statens arbeidsmiljøinstitutt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711E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07371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95B9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39AF7A8" w14:textId="77777777" w:rsidR="00EE2529" w:rsidRPr="00C81B84" w:rsidRDefault="00EE2529" w:rsidP="00C81B84"/>
        </w:tc>
      </w:tr>
      <w:tr w:rsidR="00EE2529" w:rsidRPr="00C81B84" w14:paraId="485DFE9C" w14:textId="77777777">
        <w:trPr>
          <w:trHeight w:val="380"/>
        </w:trPr>
        <w:tc>
          <w:tcPr>
            <w:tcW w:w="580" w:type="dxa"/>
            <w:tcBorders>
              <w:top w:val="nil"/>
              <w:left w:val="nil"/>
              <w:bottom w:val="nil"/>
              <w:right w:val="nil"/>
            </w:tcBorders>
            <w:tcMar>
              <w:top w:w="128" w:type="dxa"/>
              <w:left w:w="43" w:type="dxa"/>
              <w:bottom w:w="43" w:type="dxa"/>
              <w:right w:w="43" w:type="dxa"/>
            </w:tcMar>
          </w:tcPr>
          <w:p w14:paraId="175BA6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11148A"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4DB724" w14:textId="77777777" w:rsidR="00EE2529" w:rsidRPr="00C81B84" w:rsidRDefault="00AD5E1E" w:rsidP="00C81B84">
            <w:r w:rsidRPr="00C81B84">
              <w:t xml:space="preserve">Statstilskudd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77C515" w14:textId="77777777" w:rsidR="00EE2529" w:rsidRPr="00C81B84" w:rsidRDefault="00AD5E1E" w:rsidP="00C81B84">
            <w:r w:rsidRPr="00C81B84">
              <w:t>163 100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D08AC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68A717" w14:textId="77777777" w:rsidR="00EE2529" w:rsidRPr="00C81B84" w:rsidRDefault="00AD5E1E" w:rsidP="00C81B84">
            <w:r w:rsidRPr="00C81B84">
              <w:t>3 640</w:t>
            </w:r>
          </w:p>
        </w:tc>
        <w:tc>
          <w:tcPr>
            <w:tcW w:w="1180" w:type="dxa"/>
            <w:tcBorders>
              <w:top w:val="nil"/>
              <w:left w:val="nil"/>
              <w:bottom w:val="nil"/>
              <w:right w:val="nil"/>
            </w:tcBorders>
            <w:tcMar>
              <w:top w:w="128" w:type="dxa"/>
              <w:left w:w="43" w:type="dxa"/>
              <w:bottom w:w="43" w:type="dxa"/>
              <w:right w:w="43" w:type="dxa"/>
            </w:tcMar>
            <w:vAlign w:val="bottom"/>
          </w:tcPr>
          <w:p w14:paraId="61DF2367" w14:textId="77777777" w:rsidR="00EE2529" w:rsidRPr="00C81B84" w:rsidRDefault="00AD5E1E" w:rsidP="00C81B84">
            <w:r w:rsidRPr="00C81B84">
              <w:t>166 740</w:t>
            </w:r>
          </w:p>
        </w:tc>
      </w:tr>
      <w:tr w:rsidR="00EE2529" w:rsidRPr="00C81B84" w14:paraId="3E56DE61" w14:textId="77777777">
        <w:trPr>
          <w:trHeight w:val="380"/>
        </w:trPr>
        <w:tc>
          <w:tcPr>
            <w:tcW w:w="580" w:type="dxa"/>
            <w:tcBorders>
              <w:top w:val="nil"/>
              <w:left w:val="nil"/>
              <w:bottom w:val="nil"/>
              <w:right w:val="nil"/>
            </w:tcBorders>
            <w:tcMar>
              <w:top w:w="128" w:type="dxa"/>
              <w:left w:w="43" w:type="dxa"/>
              <w:bottom w:w="43" w:type="dxa"/>
              <w:right w:w="43" w:type="dxa"/>
            </w:tcMar>
          </w:tcPr>
          <w:p w14:paraId="58FD787E" w14:textId="77777777" w:rsidR="00EE2529" w:rsidRPr="00C81B84" w:rsidRDefault="00AD5E1E" w:rsidP="00C81B84">
            <w:r w:rsidRPr="00C81B84">
              <w:t>646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04611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0DE86E" w14:textId="77777777" w:rsidR="00EE2529" w:rsidRPr="00C81B84" w:rsidRDefault="00AD5E1E" w:rsidP="00C81B84">
            <w:r w:rsidRPr="00C81B84">
              <w:t>Pionerdykkere i Nordsjøen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9A907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A4EA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B82B4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B61B484" w14:textId="77777777" w:rsidR="00EE2529" w:rsidRPr="00C81B84" w:rsidRDefault="00EE2529" w:rsidP="00C81B84"/>
        </w:tc>
      </w:tr>
      <w:tr w:rsidR="00EE2529" w:rsidRPr="00C81B84" w14:paraId="195B8770" w14:textId="77777777">
        <w:trPr>
          <w:trHeight w:val="380"/>
        </w:trPr>
        <w:tc>
          <w:tcPr>
            <w:tcW w:w="580" w:type="dxa"/>
            <w:tcBorders>
              <w:top w:val="nil"/>
              <w:left w:val="nil"/>
              <w:bottom w:val="nil"/>
              <w:right w:val="nil"/>
            </w:tcBorders>
            <w:tcMar>
              <w:top w:w="128" w:type="dxa"/>
              <w:left w:w="43" w:type="dxa"/>
              <w:bottom w:w="43" w:type="dxa"/>
              <w:right w:w="43" w:type="dxa"/>
            </w:tcMar>
          </w:tcPr>
          <w:p w14:paraId="259E127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3665C6"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EB25EA" w14:textId="77777777" w:rsidR="00EE2529" w:rsidRPr="00C81B84" w:rsidRDefault="00AD5E1E" w:rsidP="00C81B84">
            <w:r w:rsidRPr="00C81B84">
              <w:t xml:space="preserve">Oppreisning,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1A3257"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09ED2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DBB7D3" w14:textId="77777777" w:rsidR="00EE2529" w:rsidRPr="00C81B84" w:rsidRDefault="00AD5E1E" w:rsidP="00C81B84">
            <w:r w:rsidRPr="00C81B84">
              <w:t>900</w:t>
            </w:r>
          </w:p>
        </w:tc>
        <w:tc>
          <w:tcPr>
            <w:tcW w:w="1180" w:type="dxa"/>
            <w:tcBorders>
              <w:top w:val="nil"/>
              <w:left w:val="nil"/>
              <w:bottom w:val="nil"/>
              <w:right w:val="nil"/>
            </w:tcBorders>
            <w:tcMar>
              <w:top w:w="128" w:type="dxa"/>
              <w:left w:w="43" w:type="dxa"/>
              <w:bottom w:w="43" w:type="dxa"/>
              <w:right w:w="43" w:type="dxa"/>
            </w:tcMar>
            <w:vAlign w:val="bottom"/>
          </w:tcPr>
          <w:p w14:paraId="0027FE83" w14:textId="77777777" w:rsidR="00EE2529" w:rsidRPr="00C81B84" w:rsidRDefault="00AD5E1E" w:rsidP="00C81B84">
            <w:r w:rsidRPr="00C81B84">
              <w:t>900</w:t>
            </w:r>
          </w:p>
        </w:tc>
      </w:tr>
      <w:tr w:rsidR="00EE2529" w:rsidRPr="00C81B84" w14:paraId="3AAA69BA" w14:textId="77777777">
        <w:trPr>
          <w:trHeight w:val="380"/>
        </w:trPr>
        <w:tc>
          <w:tcPr>
            <w:tcW w:w="580" w:type="dxa"/>
            <w:tcBorders>
              <w:top w:val="nil"/>
              <w:left w:val="nil"/>
              <w:bottom w:val="nil"/>
              <w:right w:val="nil"/>
            </w:tcBorders>
            <w:tcMar>
              <w:top w:w="128" w:type="dxa"/>
              <w:left w:w="43" w:type="dxa"/>
              <w:bottom w:w="43" w:type="dxa"/>
              <w:right w:w="43" w:type="dxa"/>
            </w:tcMar>
          </w:tcPr>
          <w:p w14:paraId="67678EB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DB893D"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2CA508" w14:textId="77777777" w:rsidR="00EE2529" w:rsidRPr="00C81B84" w:rsidRDefault="00AD5E1E" w:rsidP="00C81B84">
            <w:r w:rsidRPr="00C81B84">
              <w:t xml:space="preserve">Tilskudd,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C3DC68" w14:textId="77777777" w:rsidR="00EE2529" w:rsidRPr="00C81B84" w:rsidRDefault="00AD5E1E" w:rsidP="00C81B84">
            <w:r w:rsidRPr="00C81B84">
              <w:t>3 100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EB339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27B980" w14:textId="77777777" w:rsidR="00EE2529" w:rsidRPr="00C81B84" w:rsidRDefault="00AD5E1E" w:rsidP="00C81B84">
            <w:r w:rsidRPr="00C81B84">
              <w:t>66</w:t>
            </w:r>
          </w:p>
        </w:tc>
        <w:tc>
          <w:tcPr>
            <w:tcW w:w="1180" w:type="dxa"/>
            <w:tcBorders>
              <w:top w:val="nil"/>
              <w:left w:val="nil"/>
              <w:bottom w:val="nil"/>
              <w:right w:val="nil"/>
            </w:tcBorders>
            <w:tcMar>
              <w:top w:w="128" w:type="dxa"/>
              <w:left w:w="43" w:type="dxa"/>
              <w:bottom w:w="43" w:type="dxa"/>
              <w:right w:w="43" w:type="dxa"/>
            </w:tcMar>
            <w:vAlign w:val="bottom"/>
          </w:tcPr>
          <w:p w14:paraId="5F04151A" w14:textId="77777777" w:rsidR="00EE2529" w:rsidRPr="00C81B84" w:rsidRDefault="00AD5E1E" w:rsidP="00C81B84">
            <w:r w:rsidRPr="00C81B84">
              <w:t>3 166</w:t>
            </w:r>
          </w:p>
        </w:tc>
      </w:tr>
      <w:tr w:rsidR="00EE2529" w:rsidRPr="00C81B84" w14:paraId="65D55510" w14:textId="77777777">
        <w:trPr>
          <w:trHeight w:val="380"/>
        </w:trPr>
        <w:tc>
          <w:tcPr>
            <w:tcW w:w="580" w:type="dxa"/>
            <w:tcBorders>
              <w:top w:val="nil"/>
              <w:left w:val="nil"/>
              <w:bottom w:val="nil"/>
              <w:right w:val="nil"/>
            </w:tcBorders>
            <w:tcMar>
              <w:top w:w="128" w:type="dxa"/>
              <w:left w:w="43" w:type="dxa"/>
              <w:bottom w:w="43" w:type="dxa"/>
              <w:right w:w="43" w:type="dxa"/>
            </w:tcMar>
          </w:tcPr>
          <w:p w14:paraId="36A6D1E6" w14:textId="77777777" w:rsidR="00EE2529" w:rsidRPr="00C81B84" w:rsidRDefault="00AD5E1E" w:rsidP="00C81B84">
            <w:r w:rsidRPr="00C81B84">
              <w:t>648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CF296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749E92" w14:textId="77777777" w:rsidR="00EE2529" w:rsidRPr="00C81B84" w:rsidRDefault="00AD5E1E" w:rsidP="00C81B84">
            <w:r w:rsidRPr="00C81B84">
              <w:t>Arbeidsretten, Riksmekleren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F449C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BFA2D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D832B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31E2098" w14:textId="77777777" w:rsidR="00EE2529" w:rsidRPr="00C81B84" w:rsidRDefault="00EE2529" w:rsidP="00C81B84"/>
        </w:tc>
      </w:tr>
      <w:tr w:rsidR="00EE2529" w:rsidRPr="00C81B84" w14:paraId="56475CB9" w14:textId="77777777">
        <w:trPr>
          <w:trHeight w:val="380"/>
        </w:trPr>
        <w:tc>
          <w:tcPr>
            <w:tcW w:w="580" w:type="dxa"/>
            <w:tcBorders>
              <w:top w:val="nil"/>
              <w:left w:val="nil"/>
              <w:bottom w:val="nil"/>
              <w:right w:val="nil"/>
            </w:tcBorders>
            <w:tcMar>
              <w:top w:w="128" w:type="dxa"/>
              <w:left w:w="43" w:type="dxa"/>
              <w:bottom w:w="43" w:type="dxa"/>
              <w:right w:w="43" w:type="dxa"/>
            </w:tcMar>
          </w:tcPr>
          <w:p w14:paraId="442D2BB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F3E53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ACB2D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54B4E0" w14:textId="77777777" w:rsidR="00EE2529" w:rsidRPr="00C81B84" w:rsidRDefault="00AD5E1E" w:rsidP="00C81B84">
            <w:r w:rsidRPr="00C81B84">
              <w:t>23 000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ABAAA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BE81C4" w14:textId="77777777" w:rsidR="00EE2529" w:rsidRPr="00C81B84" w:rsidRDefault="00AD5E1E" w:rsidP="00C81B84">
            <w:r w:rsidRPr="00C81B84">
              <w:t>502</w:t>
            </w:r>
          </w:p>
        </w:tc>
        <w:tc>
          <w:tcPr>
            <w:tcW w:w="1180" w:type="dxa"/>
            <w:tcBorders>
              <w:top w:val="nil"/>
              <w:left w:val="nil"/>
              <w:bottom w:val="nil"/>
              <w:right w:val="nil"/>
            </w:tcBorders>
            <w:tcMar>
              <w:top w:w="128" w:type="dxa"/>
              <w:left w:w="43" w:type="dxa"/>
              <w:bottom w:w="43" w:type="dxa"/>
              <w:right w:w="43" w:type="dxa"/>
            </w:tcMar>
            <w:vAlign w:val="bottom"/>
          </w:tcPr>
          <w:p w14:paraId="3184FF6A" w14:textId="77777777" w:rsidR="00EE2529" w:rsidRPr="00C81B84" w:rsidRDefault="00AD5E1E" w:rsidP="00C81B84">
            <w:r w:rsidRPr="00C81B84">
              <w:t>23 502</w:t>
            </w:r>
          </w:p>
        </w:tc>
      </w:tr>
      <w:tr w:rsidR="00EE2529" w:rsidRPr="00C81B84" w14:paraId="019E687A" w14:textId="77777777">
        <w:trPr>
          <w:trHeight w:val="640"/>
        </w:trPr>
        <w:tc>
          <w:tcPr>
            <w:tcW w:w="580" w:type="dxa"/>
            <w:tcBorders>
              <w:top w:val="nil"/>
              <w:left w:val="nil"/>
              <w:bottom w:val="nil"/>
              <w:right w:val="nil"/>
            </w:tcBorders>
            <w:tcMar>
              <w:top w:w="128" w:type="dxa"/>
              <w:left w:w="43" w:type="dxa"/>
              <w:bottom w:w="43" w:type="dxa"/>
              <w:right w:w="43" w:type="dxa"/>
            </w:tcMar>
          </w:tcPr>
          <w:p w14:paraId="0ABD0F8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09A49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FBA93F" w14:textId="77777777" w:rsidR="00EE2529" w:rsidRPr="00C81B84" w:rsidRDefault="00AD5E1E" w:rsidP="00C81B84">
            <w:r w:rsidRPr="00C81B84">
              <w:t xml:space="preserve">Spesielle driftsutgifter, </w:t>
            </w:r>
            <w:r w:rsidRPr="00AD5E1E">
              <w:rPr>
                <w:rStyle w:val="kursiv"/>
              </w:rPr>
              <w:t>kan overføres, kan nyttes under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88371" w14:textId="77777777" w:rsidR="00EE2529" w:rsidRPr="00C81B84" w:rsidRDefault="00AD5E1E" w:rsidP="00C81B84">
            <w:r w:rsidRPr="00C81B84">
              <w:t>540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F770A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A6288" w14:textId="77777777" w:rsidR="00EE2529" w:rsidRPr="00C81B84" w:rsidRDefault="00AD5E1E" w:rsidP="00C81B84">
            <w:r w:rsidRPr="00C81B84">
              <w:t>12</w:t>
            </w:r>
          </w:p>
        </w:tc>
        <w:tc>
          <w:tcPr>
            <w:tcW w:w="1180" w:type="dxa"/>
            <w:tcBorders>
              <w:top w:val="nil"/>
              <w:left w:val="nil"/>
              <w:bottom w:val="nil"/>
              <w:right w:val="nil"/>
            </w:tcBorders>
            <w:tcMar>
              <w:top w:w="128" w:type="dxa"/>
              <w:left w:w="43" w:type="dxa"/>
              <w:bottom w:w="43" w:type="dxa"/>
              <w:right w:w="43" w:type="dxa"/>
            </w:tcMar>
            <w:vAlign w:val="bottom"/>
          </w:tcPr>
          <w:p w14:paraId="1E92D266" w14:textId="77777777" w:rsidR="00EE2529" w:rsidRPr="00C81B84" w:rsidRDefault="00AD5E1E" w:rsidP="00C81B84">
            <w:r w:rsidRPr="00C81B84">
              <w:t>552</w:t>
            </w:r>
          </w:p>
        </w:tc>
      </w:tr>
      <w:tr w:rsidR="00EE2529" w:rsidRPr="00C81B84" w14:paraId="04640C33" w14:textId="77777777">
        <w:trPr>
          <w:trHeight w:val="380"/>
        </w:trPr>
        <w:tc>
          <w:tcPr>
            <w:tcW w:w="580" w:type="dxa"/>
            <w:tcBorders>
              <w:top w:val="nil"/>
              <w:left w:val="nil"/>
              <w:bottom w:val="nil"/>
              <w:right w:val="nil"/>
            </w:tcBorders>
            <w:tcMar>
              <w:top w:w="128" w:type="dxa"/>
              <w:left w:w="43" w:type="dxa"/>
              <w:bottom w:w="43" w:type="dxa"/>
              <w:right w:w="43" w:type="dxa"/>
            </w:tcMar>
          </w:tcPr>
          <w:p w14:paraId="351AC6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3DB62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80D39C" w14:textId="77777777" w:rsidR="00EE2529" w:rsidRPr="00C81B84" w:rsidRDefault="00AD5E1E" w:rsidP="00C81B84">
            <w:r w:rsidRPr="00C81B84">
              <w:t xml:space="preserve">Tilskudd til faglig utvikling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42F212" w14:textId="77777777" w:rsidR="00EE2529" w:rsidRPr="00C81B84" w:rsidRDefault="00AD5E1E" w:rsidP="00C81B84">
            <w:r w:rsidRPr="00C81B84">
              <w:t>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4D73A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5BBD91" w14:textId="77777777" w:rsidR="00EE2529" w:rsidRPr="00C81B84" w:rsidRDefault="00AD5E1E" w:rsidP="00C81B84">
            <w:r w:rsidRPr="00C81B84">
              <w:t>43</w:t>
            </w:r>
          </w:p>
        </w:tc>
        <w:tc>
          <w:tcPr>
            <w:tcW w:w="1180" w:type="dxa"/>
            <w:tcBorders>
              <w:top w:val="nil"/>
              <w:left w:val="nil"/>
              <w:bottom w:val="nil"/>
              <w:right w:val="nil"/>
            </w:tcBorders>
            <w:tcMar>
              <w:top w:w="128" w:type="dxa"/>
              <w:left w:w="43" w:type="dxa"/>
              <w:bottom w:w="43" w:type="dxa"/>
              <w:right w:w="43" w:type="dxa"/>
            </w:tcMar>
            <w:vAlign w:val="bottom"/>
          </w:tcPr>
          <w:p w14:paraId="6D8437F8" w14:textId="77777777" w:rsidR="00EE2529" w:rsidRPr="00C81B84" w:rsidRDefault="00AD5E1E" w:rsidP="00C81B84">
            <w:r w:rsidRPr="00C81B84">
              <w:t>2 043</w:t>
            </w:r>
          </w:p>
        </w:tc>
      </w:tr>
      <w:tr w:rsidR="00EE2529" w:rsidRPr="00C81B84" w14:paraId="7A59A2F2" w14:textId="77777777">
        <w:trPr>
          <w:trHeight w:val="380"/>
        </w:trPr>
        <w:tc>
          <w:tcPr>
            <w:tcW w:w="580" w:type="dxa"/>
            <w:tcBorders>
              <w:top w:val="nil"/>
              <w:left w:val="nil"/>
              <w:bottom w:val="nil"/>
              <w:right w:val="nil"/>
            </w:tcBorders>
            <w:tcMar>
              <w:top w:w="128" w:type="dxa"/>
              <w:left w:w="43" w:type="dxa"/>
              <w:bottom w:w="43" w:type="dxa"/>
              <w:right w:w="43" w:type="dxa"/>
            </w:tcMar>
          </w:tcPr>
          <w:p w14:paraId="0D34B19C" w14:textId="77777777" w:rsidR="00EE2529" w:rsidRPr="00C81B84" w:rsidRDefault="00AD5E1E" w:rsidP="00C81B84">
            <w:r w:rsidRPr="00C81B84">
              <w:t>660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8E602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0C6229" w14:textId="77777777" w:rsidR="00EE2529" w:rsidRPr="00C81B84" w:rsidRDefault="00AD5E1E" w:rsidP="00C81B84">
            <w:r w:rsidRPr="00C81B84">
              <w:t>Krigspensjon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E812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4CBEB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3CF8E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6266767" w14:textId="77777777" w:rsidR="00EE2529" w:rsidRPr="00C81B84" w:rsidRDefault="00EE2529" w:rsidP="00C81B84"/>
        </w:tc>
      </w:tr>
      <w:tr w:rsidR="00EE2529" w:rsidRPr="00C81B84" w14:paraId="3C0C86FE" w14:textId="77777777">
        <w:trPr>
          <w:trHeight w:val="380"/>
        </w:trPr>
        <w:tc>
          <w:tcPr>
            <w:tcW w:w="580" w:type="dxa"/>
            <w:tcBorders>
              <w:top w:val="nil"/>
              <w:left w:val="nil"/>
              <w:bottom w:val="nil"/>
              <w:right w:val="nil"/>
            </w:tcBorders>
            <w:tcMar>
              <w:top w:w="128" w:type="dxa"/>
              <w:left w:w="43" w:type="dxa"/>
              <w:bottom w:w="43" w:type="dxa"/>
              <w:right w:w="43" w:type="dxa"/>
            </w:tcMar>
          </w:tcPr>
          <w:p w14:paraId="5BCD17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0C420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4DD1EB" w14:textId="77777777" w:rsidR="00EE2529" w:rsidRPr="00C81B84" w:rsidRDefault="00AD5E1E" w:rsidP="00C81B84">
            <w:r w:rsidRPr="00C81B84">
              <w:t xml:space="preserve">Tilskudd, militære,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7B1A3B" w14:textId="77777777" w:rsidR="00EE2529" w:rsidRPr="00C81B84" w:rsidRDefault="00AD5E1E" w:rsidP="00C81B84">
            <w:r w:rsidRPr="00C81B84">
              <w:t>28 000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AA3EF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3F9640" w14:textId="77777777" w:rsidR="00EE2529" w:rsidRPr="00C81B84" w:rsidRDefault="00AD5E1E" w:rsidP="00C81B84">
            <w:r w:rsidRPr="00C81B84">
              <w:t>4 000</w:t>
            </w:r>
          </w:p>
        </w:tc>
        <w:tc>
          <w:tcPr>
            <w:tcW w:w="1180" w:type="dxa"/>
            <w:tcBorders>
              <w:top w:val="nil"/>
              <w:left w:val="nil"/>
              <w:bottom w:val="nil"/>
              <w:right w:val="nil"/>
            </w:tcBorders>
            <w:tcMar>
              <w:top w:w="128" w:type="dxa"/>
              <w:left w:w="43" w:type="dxa"/>
              <w:bottom w:w="43" w:type="dxa"/>
              <w:right w:w="43" w:type="dxa"/>
            </w:tcMar>
            <w:vAlign w:val="bottom"/>
          </w:tcPr>
          <w:p w14:paraId="4073F861" w14:textId="77777777" w:rsidR="00EE2529" w:rsidRPr="00C81B84" w:rsidRDefault="00AD5E1E" w:rsidP="00C81B84">
            <w:r w:rsidRPr="00C81B84">
              <w:t>32 000</w:t>
            </w:r>
          </w:p>
        </w:tc>
      </w:tr>
      <w:tr w:rsidR="00EE2529" w:rsidRPr="00C81B84" w14:paraId="1163C5DD" w14:textId="77777777">
        <w:trPr>
          <w:trHeight w:val="380"/>
        </w:trPr>
        <w:tc>
          <w:tcPr>
            <w:tcW w:w="580" w:type="dxa"/>
            <w:tcBorders>
              <w:top w:val="nil"/>
              <w:left w:val="nil"/>
              <w:bottom w:val="nil"/>
              <w:right w:val="nil"/>
            </w:tcBorders>
            <w:tcMar>
              <w:top w:w="128" w:type="dxa"/>
              <w:left w:w="43" w:type="dxa"/>
              <w:bottom w:w="43" w:type="dxa"/>
              <w:right w:w="43" w:type="dxa"/>
            </w:tcMar>
          </w:tcPr>
          <w:p w14:paraId="47A38B6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26B83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75133B" w14:textId="77777777" w:rsidR="00EE2529" w:rsidRPr="00C81B84" w:rsidRDefault="00AD5E1E" w:rsidP="00C81B84">
            <w:r w:rsidRPr="00C81B84">
              <w:t xml:space="preserve">Tilskudd, sivile,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F99B3" w14:textId="77777777" w:rsidR="00EE2529" w:rsidRPr="00C81B84" w:rsidRDefault="00AD5E1E" w:rsidP="00C81B84">
            <w:r w:rsidRPr="00C81B84">
              <w:t>84 000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6824A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52A5C3"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7DADD8D1" w14:textId="77777777" w:rsidR="00EE2529" w:rsidRPr="00C81B84" w:rsidRDefault="00AD5E1E" w:rsidP="00C81B84">
            <w:r w:rsidRPr="00C81B84">
              <w:t>85 000</w:t>
            </w:r>
          </w:p>
        </w:tc>
      </w:tr>
      <w:tr w:rsidR="00EE2529" w:rsidRPr="00C81B84" w14:paraId="33E441F0" w14:textId="77777777">
        <w:trPr>
          <w:trHeight w:val="380"/>
        </w:trPr>
        <w:tc>
          <w:tcPr>
            <w:tcW w:w="580" w:type="dxa"/>
            <w:tcBorders>
              <w:top w:val="nil"/>
              <w:left w:val="nil"/>
              <w:bottom w:val="nil"/>
              <w:right w:val="nil"/>
            </w:tcBorders>
            <w:tcMar>
              <w:top w:w="128" w:type="dxa"/>
              <w:left w:w="43" w:type="dxa"/>
              <w:bottom w:w="43" w:type="dxa"/>
              <w:right w:w="43" w:type="dxa"/>
            </w:tcMar>
          </w:tcPr>
          <w:p w14:paraId="3BAA5B6B" w14:textId="77777777" w:rsidR="00EE2529" w:rsidRPr="00C81B84" w:rsidRDefault="00AD5E1E" w:rsidP="00C81B84">
            <w:r w:rsidRPr="00C81B84">
              <w:t>665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81F13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0E85B2" w14:textId="77777777" w:rsidR="00EE2529" w:rsidRPr="00C81B84" w:rsidRDefault="00AD5E1E" w:rsidP="00C81B84">
            <w:r w:rsidRPr="00C81B84">
              <w:t>Pensjonstrygden for fiskere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2BCD8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78F2B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04FAB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5128E28" w14:textId="77777777" w:rsidR="00EE2529" w:rsidRPr="00C81B84" w:rsidRDefault="00EE2529" w:rsidP="00C81B84"/>
        </w:tc>
      </w:tr>
      <w:tr w:rsidR="00EE2529" w:rsidRPr="00C81B84" w14:paraId="21D8B336" w14:textId="77777777">
        <w:trPr>
          <w:trHeight w:val="380"/>
        </w:trPr>
        <w:tc>
          <w:tcPr>
            <w:tcW w:w="580" w:type="dxa"/>
            <w:tcBorders>
              <w:top w:val="nil"/>
              <w:left w:val="nil"/>
              <w:bottom w:val="nil"/>
              <w:right w:val="nil"/>
            </w:tcBorders>
            <w:tcMar>
              <w:top w:w="128" w:type="dxa"/>
              <w:left w:w="43" w:type="dxa"/>
              <w:bottom w:w="43" w:type="dxa"/>
              <w:right w:w="43" w:type="dxa"/>
            </w:tcMar>
          </w:tcPr>
          <w:p w14:paraId="56C270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710F4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64D338"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07C184" w14:textId="77777777" w:rsidR="00EE2529" w:rsidRPr="00C81B84" w:rsidRDefault="00AD5E1E" w:rsidP="00C81B84">
            <w:r w:rsidRPr="00C81B84">
              <w:t>20 500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97CB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5F4DF9" w14:textId="77777777" w:rsidR="00EE2529" w:rsidRPr="00C81B84" w:rsidRDefault="00AD5E1E" w:rsidP="00C81B84">
            <w:r w:rsidRPr="00C81B84">
              <w:t>-20 500</w:t>
            </w:r>
          </w:p>
        </w:tc>
        <w:tc>
          <w:tcPr>
            <w:tcW w:w="1180" w:type="dxa"/>
            <w:tcBorders>
              <w:top w:val="nil"/>
              <w:left w:val="nil"/>
              <w:bottom w:val="nil"/>
              <w:right w:val="nil"/>
            </w:tcBorders>
            <w:tcMar>
              <w:top w:w="128" w:type="dxa"/>
              <w:left w:w="43" w:type="dxa"/>
              <w:bottom w:w="43" w:type="dxa"/>
              <w:right w:w="43" w:type="dxa"/>
            </w:tcMar>
            <w:vAlign w:val="bottom"/>
          </w:tcPr>
          <w:p w14:paraId="243F0CBF" w14:textId="77777777" w:rsidR="00EE2529" w:rsidRPr="00C81B84" w:rsidRDefault="00AD5E1E" w:rsidP="00C81B84">
            <w:r w:rsidRPr="00C81B84">
              <w:t>0</w:t>
            </w:r>
          </w:p>
        </w:tc>
      </w:tr>
      <w:tr w:rsidR="00EE2529" w:rsidRPr="00C81B84" w14:paraId="1DBC45B0" w14:textId="77777777">
        <w:trPr>
          <w:trHeight w:val="380"/>
        </w:trPr>
        <w:tc>
          <w:tcPr>
            <w:tcW w:w="580" w:type="dxa"/>
            <w:tcBorders>
              <w:top w:val="nil"/>
              <w:left w:val="nil"/>
              <w:bottom w:val="nil"/>
              <w:right w:val="nil"/>
            </w:tcBorders>
            <w:tcMar>
              <w:top w:w="128" w:type="dxa"/>
              <w:left w:w="43" w:type="dxa"/>
              <w:bottom w:w="43" w:type="dxa"/>
              <w:right w:w="43" w:type="dxa"/>
            </w:tcMar>
          </w:tcPr>
          <w:p w14:paraId="115FDE76" w14:textId="77777777" w:rsidR="00EE2529" w:rsidRPr="00C81B84" w:rsidRDefault="00AD5E1E" w:rsidP="00C81B84">
            <w:r w:rsidRPr="00C81B84">
              <w:t>666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E5FF0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7679AE" w14:textId="77777777" w:rsidR="00EE2529" w:rsidRPr="00C81B84" w:rsidRDefault="00AD5E1E" w:rsidP="00C81B84">
            <w:r w:rsidRPr="00C81B84">
              <w:t>Avtalefestet pensjon (AFP)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26C78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C14C2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9434C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3B9E613" w14:textId="77777777" w:rsidR="00EE2529" w:rsidRPr="00C81B84" w:rsidRDefault="00EE2529" w:rsidP="00C81B84"/>
        </w:tc>
      </w:tr>
      <w:tr w:rsidR="00EE2529" w:rsidRPr="00C81B84" w14:paraId="44110A93" w14:textId="77777777">
        <w:trPr>
          <w:trHeight w:val="380"/>
        </w:trPr>
        <w:tc>
          <w:tcPr>
            <w:tcW w:w="580" w:type="dxa"/>
            <w:tcBorders>
              <w:top w:val="nil"/>
              <w:left w:val="nil"/>
              <w:bottom w:val="nil"/>
              <w:right w:val="nil"/>
            </w:tcBorders>
            <w:tcMar>
              <w:top w:w="128" w:type="dxa"/>
              <w:left w:w="43" w:type="dxa"/>
              <w:bottom w:w="43" w:type="dxa"/>
              <w:right w:w="43" w:type="dxa"/>
            </w:tcMar>
          </w:tcPr>
          <w:p w14:paraId="5ACA422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58F4D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B59CB2" w14:textId="77777777" w:rsidR="00EE2529" w:rsidRPr="00C81B84" w:rsidRDefault="00AD5E1E" w:rsidP="00C81B84">
            <w:r w:rsidRPr="00C81B84">
              <w:t xml:space="preserve">Tilskudd,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49222C" w14:textId="77777777" w:rsidR="00EE2529" w:rsidRPr="00C81B84" w:rsidRDefault="00AD5E1E" w:rsidP="00C81B84">
            <w:r w:rsidRPr="00C81B84">
              <w:t>3 630 000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B0ACB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DF44FE" w14:textId="77777777" w:rsidR="00EE2529" w:rsidRPr="00C81B84" w:rsidRDefault="00AD5E1E" w:rsidP="00C81B84">
            <w:r w:rsidRPr="00C81B84">
              <w:t>40 000</w:t>
            </w:r>
          </w:p>
        </w:tc>
        <w:tc>
          <w:tcPr>
            <w:tcW w:w="1180" w:type="dxa"/>
            <w:tcBorders>
              <w:top w:val="nil"/>
              <w:left w:val="nil"/>
              <w:bottom w:val="nil"/>
              <w:right w:val="nil"/>
            </w:tcBorders>
            <w:tcMar>
              <w:top w:w="128" w:type="dxa"/>
              <w:left w:w="43" w:type="dxa"/>
              <w:bottom w:w="43" w:type="dxa"/>
              <w:right w:w="43" w:type="dxa"/>
            </w:tcMar>
            <w:vAlign w:val="bottom"/>
          </w:tcPr>
          <w:p w14:paraId="0966B3EC" w14:textId="77777777" w:rsidR="00EE2529" w:rsidRPr="00C81B84" w:rsidRDefault="00AD5E1E" w:rsidP="00C81B84">
            <w:r w:rsidRPr="00C81B84">
              <w:t>3 670 000</w:t>
            </w:r>
          </w:p>
        </w:tc>
      </w:tr>
      <w:tr w:rsidR="00EE2529" w:rsidRPr="00C81B84" w14:paraId="4BF32F2E" w14:textId="77777777">
        <w:trPr>
          <w:trHeight w:val="640"/>
        </w:trPr>
        <w:tc>
          <w:tcPr>
            <w:tcW w:w="580" w:type="dxa"/>
            <w:tcBorders>
              <w:top w:val="nil"/>
              <w:left w:val="nil"/>
              <w:bottom w:val="nil"/>
              <w:right w:val="nil"/>
            </w:tcBorders>
            <w:tcMar>
              <w:top w:w="128" w:type="dxa"/>
              <w:left w:w="43" w:type="dxa"/>
              <w:bottom w:w="43" w:type="dxa"/>
              <w:right w:w="43" w:type="dxa"/>
            </w:tcMar>
          </w:tcPr>
          <w:p w14:paraId="5CCF78D3" w14:textId="77777777" w:rsidR="00EE2529" w:rsidRPr="00C81B84" w:rsidRDefault="00AD5E1E" w:rsidP="00C81B84">
            <w:r w:rsidRPr="00C81B84">
              <w:t>667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5B252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ADDFC1" w14:textId="77777777" w:rsidR="00EE2529" w:rsidRPr="00C81B84" w:rsidRDefault="00AD5E1E" w:rsidP="00C81B84">
            <w:r w:rsidRPr="00C81B84">
              <w:t>Supplerende stønad til personer over 67 år og uføre flyktninger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6DAFA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F7760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77A96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9AAE3D5" w14:textId="77777777" w:rsidR="00EE2529" w:rsidRPr="00C81B84" w:rsidRDefault="00EE2529" w:rsidP="00C81B84"/>
        </w:tc>
      </w:tr>
      <w:tr w:rsidR="00EE2529" w:rsidRPr="00C81B84" w14:paraId="1526B2F9" w14:textId="77777777">
        <w:trPr>
          <w:trHeight w:val="380"/>
        </w:trPr>
        <w:tc>
          <w:tcPr>
            <w:tcW w:w="580" w:type="dxa"/>
            <w:tcBorders>
              <w:top w:val="nil"/>
              <w:left w:val="nil"/>
              <w:bottom w:val="nil"/>
              <w:right w:val="nil"/>
            </w:tcBorders>
            <w:tcMar>
              <w:top w:w="128" w:type="dxa"/>
              <w:left w:w="43" w:type="dxa"/>
              <w:bottom w:w="43" w:type="dxa"/>
              <w:right w:w="43" w:type="dxa"/>
            </w:tcMar>
          </w:tcPr>
          <w:p w14:paraId="4B65D8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3033D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42A569" w14:textId="77777777" w:rsidR="00EE2529" w:rsidRPr="00C81B84" w:rsidRDefault="00AD5E1E" w:rsidP="00C81B84">
            <w:r w:rsidRPr="00C81B84">
              <w:t xml:space="preserve">Tilskudd,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D09E36" w14:textId="77777777" w:rsidR="00EE2529" w:rsidRPr="00C81B84" w:rsidRDefault="00AD5E1E" w:rsidP="00C81B84">
            <w:r w:rsidRPr="00C81B84">
              <w:t>435 000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25B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7ECED6" w14:textId="77777777" w:rsidR="00EE2529" w:rsidRPr="00C81B84" w:rsidRDefault="00AD5E1E" w:rsidP="00C81B84">
            <w:r w:rsidRPr="00C81B84">
              <w:t>50 000</w:t>
            </w:r>
          </w:p>
        </w:tc>
        <w:tc>
          <w:tcPr>
            <w:tcW w:w="1180" w:type="dxa"/>
            <w:tcBorders>
              <w:top w:val="nil"/>
              <w:left w:val="nil"/>
              <w:bottom w:val="nil"/>
              <w:right w:val="nil"/>
            </w:tcBorders>
            <w:tcMar>
              <w:top w:w="128" w:type="dxa"/>
              <w:left w:w="43" w:type="dxa"/>
              <w:bottom w:w="43" w:type="dxa"/>
              <w:right w:w="43" w:type="dxa"/>
            </w:tcMar>
            <w:vAlign w:val="bottom"/>
          </w:tcPr>
          <w:p w14:paraId="33D1DD61" w14:textId="77777777" w:rsidR="00EE2529" w:rsidRPr="00C81B84" w:rsidRDefault="00AD5E1E" w:rsidP="00C81B84">
            <w:r w:rsidRPr="00C81B84">
              <w:t>485 000</w:t>
            </w:r>
          </w:p>
        </w:tc>
      </w:tr>
      <w:tr w:rsidR="00EE2529" w:rsidRPr="00C81B84" w14:paraId="5CE47267" w14:textId="77777777">
        <w:trPr>
          <w:trHeight w:val="380"/>
        </w:trPr>
        <w:tc>
          <w:tcPr>
            <w:tcW w:w="580" w:type="dxa"/>
            <w:tcBorders>
              <w:top w:val="nil"/>
              <w:left w:val="nil"/>
              <w:bottom w:val="nil"/>
              <w:right w:val="nil"/>
            </w:tcBorders>
            <w:tcMar>
              <w:top w:w="128" w:type="dxa"/>
              <w:left w:w="43" w:type="dxa"/>
              <w:bottom w:w="43" w:type="dxa"/>
              <w:right w:w="43" w:type="dxa"/>
            </w:tcMar>
          </w:tcPr>
          <w:p w14:paraId="08ACC10B" w14:textId="77777777" w:rsidR="00EE2529" w:rsidRPr="00C81B84" w:rsidRDefault="00AD5E1E" w:rsidP="00C81B84">
            <w:r w:rsidRPr="00C81B84">
              <w:t>670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767A8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470AA5" w14:textId="77777777" w:rsidR="00EE2529" w:rsidRPr="00C81B84" w:rsidRDefault="00AD5E1E" w:rsidP="00C81B84">
            <w:r w:rsidRPr="00C81B84">
              <w:t xml:space="preserve">Integrerings- og </w:t>
            </w:r>
            <w:proofErr w:type="spellStart"/>
            <w:r w:rsidRPr="00C81B84">
              <w:t>mangfoldsdirektoratet</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703CF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DFFEE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43246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CD89BF9" w14:textId="77777777" w:rsidR="00EE2529" w:rsidRPr="00C81B84" w:rsidRDefault="00EE2529" w:rsidP="00C81B84"/>
        </w:tc>
      </w:tr>
      <w:tr w:rsidR="00EE2529" w:rsidRPr="00C81B84" w14:paraId="2FAF51EA" w14:textId="77777777">
        <w:trPr>
          <w:trHeight w:val="380"/>
        </w:trPr>
        <w:tc>
          <w:tcPr>
            <w:tcW w:w="580" w:type="dxa"/>
            <w:tcBorders>
              <w:top w:val="nil"/>
              <w:left w:val="nil"/>
              <w:bottom w:val="nil"/>
              <w:right w:val="nil"/>
            </w:tcBorders>
            <w:tcMar>
              <w:top w:w="128" w:type="dxa"/>
              <w:left w:w="43" w:type="dxa"/>
              <w:bottom w:w="43" w:type="dxa"/>
              <w:right w:w="43" w:type="dxa"/>
            </w:tcMar>
          </w:tcPr>
          <w:p w14:paraId="4305B62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2AD79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9E276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5B83CB" w14:textId="77777777" w:rsidR="00EE2529" w:rsidRPr="00C81B84" w:rsidRDefault="00AD5E1E" w:rsidP="00C81B84">
            <w:r w:rsidRPr="00C81B84">
              <w:t>353 610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DC05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BA7267" w14:textId="77777777" w:rsidR="00EE2529" w:rsidRPr="00C81B84" w:rsidRDefault="00AD5E1E" w:rsidP="00C81B84">
            <w:r w:rsidRPr="00C81B84">
              <w:t>9 030</w:t>
            </w:r>
          </w:p>
        </w:tc>
        <w:tc>
          <w:tcPr>
            <w:tcW w:w="1180" w:type="dxa"/>
            <w:tcBorders>
              <w:top w:val="nil"/>
              <w:left w:val="nil"/>
              <w:bottom w:val="nil"/>
              <w:right w:val="nil"/>
            </w:tcBorders>
            <w:tcMar>
              <w:top w:w="128" w:type="dxa"/>
              <w:left w:w="43" w:type="dxa"/>
              <w:bottom w:w="43" w:type="dxa"/>
              <w:right w:w="43" w:type="dxa"/>
            </w:tcMar>
            <w:vAlign w:val="bottom"/>
          </w:tcPr>
          <w:p w14:paraId="40C3B97A" w14:textId="77777777" w:rsidR="00EE2529" w:rsidRPr="00C81B84" w:rsidRDefault="00AD5E1E" w:rsidP="00C81B84">
            <w:r w:rsidRPr="00C81B84">
              <w:t>362 640</w:t>
            </w:r>
          </w:p>
        </w:tc>
      </w:tr>
      <w:tr w:rsidR="00EE2529" w:rsidRPr="00C81B84" w14:paraId="401B9A45" w14:textId="77777777">
        <w:trPr>
          <w:trHeight w:val="640"/>
        </w:trPr>
        <w:tc>
          <w:tcPr>
            <w:tcW w:w="580" w:type="dxa"/>
            <w:tcBorders>
              <w:top w:val="nil"/>
              <w:left w:val="nil"/>
              <w:bottom w:val="nil"/>
              <w:right w:val="nil"/>
            </w:tcBorders>
            <w:tcMar>
              <w:top w:w="128" w:type="dxa"/>
              <w:left w:w="43" w:type="dxa"/>
              <w:bottom w:w="43" w:type="dxa"/>
              <w:right w:w="43" w:type="dxa"/>
            </w:tcMar>
          </w:tcPr>
          <w:p w14:paraId="73E65A9E"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2F4CB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9F0949" w14:textId="77777777" w:rsidR="00EE2529" w:rsidRPr="00C81B84" w:rsidRDefault="00AD5E1E" w:rsidP="00C81B84">
            <w:r w:rsidRPr="00C81B84">
              <w:t>Bosetting av flyktninger og tiltak for innvandrere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33F23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DFE06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0A0A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50F8986" w14:textId="77777777" w:rsidR="00EE2529" w:rsidRPr="00C81B84" w:rsidRDefault="00EE2529" w:rsidP="00C81B84"/>
        </w:tc>
      </w:tr>
      <w:tr w:rsidR="00EE2529" w:rsidRPr="00C81B84" w14:paraId="17823893" w14:textId="77777777">
        <w:trPr>
          <w:trHeight w:val="380"/>
        </w:trPr>
        <w:tc>
          <w:tcPr>
            <w:tcW w:w="580" w:type="dxa"/>
            <w:tcBorders>
              <w:top w:val="nil"/>
              <w:left w:val="nil"/>
              <w:bottom w:val="nil"/>
              <w:right w:val="nil"/>
            </w:tcBorders>
            <w:tcMar>
              <w:top w:w="128" w:type="dxa"/>
              <w:left w:w="43" w:type="dxa"/>
              <w:bottom w:w="43" w:type="dxa"/>
              <w:right w:w="43" w:type="dxa"/>
            </w:tcMar>
          </w:tcPr>
          <w:p w14:paraId="7DFA12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A74C2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2110DE"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90DE02" w14:textId="77777777" w:rsidR="00EE2529" w:rsidRPr="00C81B84" w:rsidRDefault="00AD5E1E" w:rsidP="00C81B84">
            <w:r w:rsidRPr="00C81B84">
              <w:t>61 000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A19F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721613" w14:textId="77777777" w:rsidR="00EE2529" w:rsidRPr="00C81B84" w:rsidRDefault="00AD5E1E" w:rsidP="00C81B84">
            <w:r w:rsidRPr="00C81B84">
              <w:t>1 291</w:t>
            </w:r>
          </w:p>
        </w:tc>
        <w:tc>
          <w:tcPr>
            <w:tcW w:w="1180" w:type="dxa"/>
            <w:tcBorders>
              <w:top w:val="nil"/>
              <w:left w:val="nil"/>
              <w:bottom w:val="nil"/>
              <w:right w:val="nil"/>
            </w:tcBorders>
            <w:tcMar>
              <w:top w:w="128" w:type="dxa"/>
              <w:left w:w="43" w:type="dxa"/>
              <w:bottom w:w="43" w:type="dxa"/>
              <w:right w:w="43" w:type="dxa"/>
            </w:tcMar>
            <w:vAlign w:val="bottom"/>
          </w:tcPr>
          <w:p w14:paraId="6BC59F6E" w14:textId="77777777" w:rsidR="00EE2529" w:rsidRPr="00C81B84" w:rsidRDefault="00AD5E1E" w:rsidP="00C81B84">
            <w:r w:rsidRPr="00C81B84">
              <w:t>62 291</w:t>
            </w:r>
          </w:p>
        </w:tc>
      </w:tr>
      <w:tr w:rsidR="00EE2529" w:rsidRPr="00C81B84" w14:paraId="2A67F9BD" w14:textId="77777777">
        <w:trPr>
          <w:trHeight w:val="640"/>
        </w:trPr>
        <w:tc>
          <w:tcPr>
            <w:tcW w:w="580" w:type="dxa"/>
            <w:tcBorders>
              <w:top w:val="nil"/>
              <w:left w:val="nil"/>
              <w:bottom w:val="nil"/>
              <w:right w:val="nil"/>
            </w:tcBorders>
            <w:tcMar>
              <w:top w:w="128" w:type="dxa"/>
              <w:left w:w="43" w:type="dxa"/>
              <w:bottom w:w="43" w:type="dxa"/>
              <w:right w:w="43" w:type="dxa"/>
            </w:tcMar>
          </w:tcPr>
          <w:p w14:paraId="79C10B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DEA057"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BA1F9E"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5BCD88" w14:textId="77777777" w:rsidR="00EE2529" w:rsidRPr="00C81B84" w:rsidRDefault="00AD5E1E" w:rsidP="00C81B84">
            <w:r w:rsidRPr="00C81B84">
              <w:t>45 235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8D22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D292F6" w14:textId="77777777" w:rsidR="00EE2529" w:rsidRPr="00C81B84" w:rsidRDefault="00AD5E1E" w:rsidP="00C81B84">
            <w:r w:rsidRPr="00C81B84">
              <w:t>1 559</w:t>
            </w:r>
          </w:p>
        </w:tc>
        <w:tc>
          <w:tcPr>
            <w:tcW w:w="1180" w:type="dxa"/>
            <w:tcBorders>
              <w:top w:val="nil"/>
              <w:left w:val="nil"/>
              <w:bottom w:val="nil"/>
              <w:right w:val="nil"/>
            </w:tcBorders>
            <w:tcMar>
              <w:top w:w="128" w:type="dxa"/>
              <w:left w:w="43" w:type="dxa"/>
              <w:bottom w:w="43" w:type="dxa"/>
              <w:right w:w="43" w:type="dxa"/>
            </w:tcMar>
            <w:vAlign w:val="bottom"/>
          </w:tcPr>
          <w:p w14:paraId="065C9FB8" w14:textId="77777777" w:rsidR="00EE2529" w:rsidRPr="00C81B84" w:rsidRDefault="00AD5E1E" w:rsidP="00C81B84">
            <w:r w:rsidRPr="00C81B84">
              <w:t>46 794</w:t>
            </w:r>
          </w:p>
        </w:tc>
      </w:tr>
      <w:tr w:rsidR="00EE2529" w:rsidRPr="00C81B84" w14:paraId="7CA28B7F" w14:textId="77777777">
        <w:trPr>
          <w:trHeight w:val="380"/>
        </w:trPr>
        <w:tc>
          <w:tcPr>
            <w:tcW w:w="580" w:type="dxa"/>
            <w:tcBorders>
              <w:top w:val="nil"/>
              <w:left w:val="nil"/>
              <w:bottom w:val="nil"/>
              <w:right w:val="nil"/>
            </w:tcBorders>
            <w:tcMar>
              <w:top w:w="128" w:type="dxa"/>
              <w:left w:w="43" w:type="dxa"/>
              <w:bottom w:w="43" w:type="dxa"/>
              <w:right w:w="43" w:type="dxa"/>
            </w:tcMar>
          </w:tcPr>
          <w:p w14:paraId="71E492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CF7B52"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BADB51" w14:textId="77777777" w:rsidR="00EE2529" w:rsidRPr="00C81B84" w:rsidRDefault="00AD5E1E" w:rsidP="00C81B84">
            <w:r w:rsidRPr="00C81B84">
              <w:t xml:space="preserve">Integreringstilskudd,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CAD28" w14:textId="77777777" w:rsidR="00EE2529" w:rsidRPr="00C81B84" w:rsidRDefault="00AD5E1E" w:rsidP="00C81B84">
            <w:r w:rsidRPr="00C81B84">
              <w:t>15 335 940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0BC5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AE3815" w14:textId="77777777" w:rsidR="00EE2529" w:rsidRPr="00C81B84" w:rsidRDefault="00AD5E1E" w:rsidP="00C81B84">
            <w:r w:rsidRPr="00C81B84">
              <w:t>3 069 932</w:t>
            </w:r>
          </w:p>
        </w:tc>
        <w:tc>
          <w:tcPr>
            <w:tcW w:w="1180" w:type="dxa"/>
            <w:tcBorders>
              <w:top w:val="nil"/>
              <w:left w:val="nil"/>
              <w:bottom w:val="nil"/>
              <w:right w:val="nil"/>
            </w:tcBorders>
            <w:tcMar>
              <w:top w:w="128" w:type="dxa"/>
              <w:left w:w="43" w:type="dxa"/>
              <w:bottom w:w="43" w:type="dxa"/>
              <w:right w:w="43" w:type="dxa"/>
            </w:tcMar>
            <w:vAlign w:val="bottom"/>
          </w:tcPr>
          <w:p w14:paraId="17AA5599" w14:textId="77777777" w:rsidR="00EE2529" w:rsidRPr="00C81B84" w:rsidRDefault="00AD5E1E" w:rsidP="00C81B84">
            <w:r w:rsidRPr="00C81B84">
              <w:t>18 405 872</w:t>
            </w:r>
          </w:p>
        </w:tc>
      </w:tr>
      <w:tr w:rsidR="00EE2529" w:rsidRPr="00C81B84" w14:paraId="66D35868" w14:textId="77777777">
        <w:trPr>
          <w:trHeight w:val="880"/>
        </w:trPr>
        <w:tc>
          <w:tcPr>
            <w:tcW w:w="580" w:type="dxa"/>
            <w:tcBorders>
              <w:top w:val="nil"/>
              <w:left w:val="nil"/>
              <w:bottom w:val="nil"/>
              <w:right w:val="nil"/>
            </w:tcBorders>
            <w:tcMar>
              <w:top w:w="128" w:type="dxa"/>
              <w:left w:w="43" w:type="dxa"/>
              <w:bottom w:w="43" w:type="dxa"/>
              <w:right w:w="43" w:type="dxa"/>
            </w:tcMar>
          </w:tcPr>
          <w:p w14:paraId="02CE7AD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4ADBE0"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E1F772" w14:textId="77777777" w:rsidR="00EE2529" w:rsidRPr="00C81B84" w:rsidRDefault="00AD5E1E" w:rsidP="00C81B84">
            <w:r w:rsidRPr="00C81B84">
              <w:t xml:space="preserve">Særskilt tilskudd ved bosetting av enslige, mindreårige </w:t>
            </w:r>
            <w:proofErr w:type="gramStart"/>
            <w:r w:rsidRPr="00C81B84">
              <w:t xml:space="preserve">flyktninger,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DE9D71" w14:textId="77777777" w:rsidR="00EE2529" w:rsidRPr="00C81B84" w:rsidRDefault="00AD5E1E" w:rsidP="00C81B84">
            <w:r w:rsidRPr="00C81B84">
              <w:t>1 411 795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4AC76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D07B9B" w14:textId="77777777" w:rsidR="00EE2529" w:rsidRPr="00C81B84" w:rsidRDefault="00AD5E1E" w:rsidP="00C81B84">
            <w:r w:rsidRPr="00C81B84">
              <w:t>-216 780</w:t>
            </w:r>
          </w:p>
        </w:tc>
        <w:tc>
          <w:tcPr>
            <w:tcW w:w="1180" w:type="dxa"/>
            <w:tcBorders>
              <w:top w:val="nil"/>
              <w:left w:val="nil"/>
              <w:bottom w:val="nil"/>
              <w:right w:val="nil"/>
            </w:tcBorders>
            <w:tcMar>
              <w:top w:w="128" w:type="dxa"/>
              <w:left w:w="43" w:type="dxa"/>
              <w:bottom w:w="43" w:type="dxa"/>
              <w:right w:w="43" w:type="dxa"/>
            </w:tcMar>
            <w:vAlign w:val="bottom"/>
          </w:tcPr>
          <w:p w14:paraId="0E22C45A" w14:textId="77777777" w:rsidR="00EE2529" w:rsidRPr="00C81B84" w:rsidRDefault="00AD5E1E" w:rsidP="00C81B84">
            <w:r w:rsidRPr="00C81B84">
              <w:t>1 195 015</w:t>
            </w:r>
          </w:p>
        </w:tc>
      </w:tr>
      <w:tr w:rsidR="00EE2529" w:rsidRPr="00C81B84" w14:paraId="2BD4F5D7" w14:textId="77777777">
        <w:trPr>
          <w:trHeight w:val="380"/>
        </w:trPr>
        <w:tc>
          <w:tcPr>
            <w:tcW w:w="580" w:type="dxa"/>
            <w:tcBorders>
              <w:top w:val="nil"/>
              <w:left w:val="nil"/>
              <w:bottom w:val="nil"/>
              <w:right w:val="nil"/>
            </w:tcBorders>
            <w:tcMar>
              <w:top w:w="128" w:type="dxa"/>
              <w:left w:w="43" w:type="dxa"/>
              <w:bottom w:w="43" w:type="dxa"/>
              <w:right w:w="43" w:type="dxa"/>
            </w:tcMar>
          </w:tcPr>
          <w:p w14:paraId="54F371F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67BE97"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0760A1" w14:textId="77777777" w:rsidR="00EE2529" w:rsidRPr="00C81B84" w:rsidRDefault="00AD5E1E" w:rsidP="00C81B84">
            <w:r w:rsidRPr="00C81B84">
              <w:t xml:space="preserve">Kommunale integreringstiltak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2B5B0" w14:textId="77777777" w:rsidR="00EE2529" w:rsidRPr="00C81B84" w:rsidRDefault="00AD5E1E" w:rsidP="00C81B84">
            <w:r w:rsidRPr="00C81B84">
              <w:t>243 515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D0F96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FDB84C" w14:textId="77777777" w:rsidR="00EE2529" w:rsidRPr="00C81B84" w:rsidRDefault="00AD5E1E" w:rsidP="00C81B84">
            <w:r w:rsidRPr="00C81B84">
              <w:t>-2 415</w:t>
            </w:r>
          </w:p>
        </w:tc>
        <w:tc>
          <w:tcPr>
            <w:tcW w:w="1180" w:type="dxa"/>
            <w:tcBorders>
              <w:top w:val="nil"/>
              <w:left w:val="nil"/>
              <w:bottom w:val="nil"/>
              <w:right w:val="nil"/>
            </w:tcBorders>
            <w:tcMar>
              <w:top w:w="128" w:type="dxa"/>
              <w:left w:w="43" w:type="dxa"/>
              <w:bottom w:w="43" w:type="dxa"/>
              <w:right w:w="43" w:type="dxa"/>
            </w:tcMar>
            <w:vAlign w:val="bottom"/>
          </w:tcPr>
          <w:p w14:paraId="1E93EC17" w14:textId="77777777" w:rsidR="00EE2529" w:rsidRPr="00C81B84" w:rsidRDefault="00AD5E1E" w:rsidP="00C81B84">
            <w:r w:rsidRPr="00C81B84">
              <w:t>241 100</w:t>
            </w:r>
          </w:p>
        </w:tc>
      </w:tr>
      <w:tr w:rsidR="00EE2529" w:rsidRPr="00C81B84" w14:paraId="54692F67" w14:textId="77777777">
        <w:trPr>
          <w:trHeight w:val="640"/>
        </w:trPr>
        <w:tc>
          <w:tcPr>
            <w:tcW w:w="580" w:type="dxa"/>
            <w:tcBorders>
              <w:top w:val="nil"/>
              <w:left w:val="nil"/>
              <w:bottom w:val="nil"/>
              <w:right w:val="nil"/>
            </w:tcBorders>
            <w:tcMar>
              <w:top w:w="128" w:type="dxa"/>
              <w:left w:w="43" w:type="dxa"/>
              <w:bottom w:w="43" w:type="dxa"/>
              <w:right w:w="43" w:type="dxa"/>
            </w:tcMar>
          </w:tcPr>
          <w:p w14:paraId="23E7F7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0F8EE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EAB2E7" w14:textId="77777777" w:rsidR="00EE2529" w:rsidRPr="00C81B84" w:rsidRDefault="00AD5E1E" w:rsidP="00C81B84">
            <w:r w:rsidRPr="00C81B84">
              <w:t xml:space="preserve">Bosettingsordningen og integreringstilskudd, oppfølging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DE001E" w14:textId="77777777" w:rsidR="00EE2529" w:rsidRPr="00C81B84" w:rsidRDefault="00AD5E1E" w:rsidP="00C81B84">
            <w:r w:rsidRPr="00C81B84">
              <w:t>2 485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B73B3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678F49" w14:textId="77777777" w:rsidR="00EE2529" w:rsidRPr="00C81B84" w:rsidRDefault="00AD5E1E" w:rsidP="00C81B84">
            <w:r w:rsidRPr="00C81B84">
              <w:t>53</w:t>
            </w:r>
          </w:p>
        </w:tc>
        <w:tc>
          <w:tcPr>
            <w:tcW w:w="1180" w:type="dxa"/>
            <w:tcBorders>
              <w:top w:val="nil"/>
              <w:left w:val="nil"/>
              <w:bottom w:val="nil"/>
              <w:right w:val="nil"/>
            </w:tcBorders>
            <w:tcMar>
              <w:top w:w="128" w:type="dxa"/>
              <w:left w:w="43" w:type="dxa"/>
              <w:bottom w:w="43" w:type="dxa"/>
              <w:right w:w="43" w:type="dxa"/>
            </w:tcMar>
            <w:vAlign w:val="bottom"/>
          </w:tcPr>
          <w:p w14:paraId="74F0C958" w14:textId="77777777" w:rsidR="00EE2529" w:rsidRPr="00C81B84" w:rsidRDefault="00AD5E1E" w:rsidP="00C81B84">
            <w:r w:rsidRPr="00C81B84">
              <w:t>2 538</w:t>
            </w:r>
          </w:p>
        </w:tc>
      </w:tr>
      <w:tr w:rsidR="00EE2529" w:rsidRPr="00C81B84" w14:paraId="5B8C9082" w14:textId="77777777">
        <w:trPr>
          <w:trHeight w:val="640"/>
        </w:trPr>
        <w:tc>
          <w:tcPr>
            <w:tcW w:w="580" w:type="dxa"/>
            <w:tcBorders>
              <w:top w:val="nil"/>
              <w:left w:val="nil"/>
              <w:bottom w:val="nil"/>
              <w:right w:val="nil"/>
            </w:tcBorders>
            <w:tcMar>
              <w:top w:w="128" w:type="dxa"/>
              <w:left w:w="43" w:type="dxa"/>
              <w:bottom w:w="43" w:type="dxa"/>
              <w:right w:w="43" w:type="dxa"/>
            </w:tcMar>
          </w:tcPr>
          <w:p w14:paraId="624C54C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5CAE9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A259A0" w14:textId="77777777" w:rsidR="00EE2529" w:rsidRPr="00C81B84" w:rsidRDefault="00AD5E1E" w:rsidP="00C81B84">
            <w:r w:rsidRPr="00C81B84">
              <w:t xml:space="preserve">Tilskudd til integreringsarbeid i regi av sivilsamfunn og frivillige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55449D" w14:textId="77777777" w:rsidR="00EE2529" w:rsidRPr="00C81B84" w:rsidRDefault="00AD5E1E" w:rsidP="00C81B84">
            <w:r w:rsidRPr="00C81B84">
              <w:t>210 060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360DA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B7B377" w14:textId="77777777" w:rsidR="00EE2529" w:rsidRPr="00C81B84" w:rsidRDefault="00AD5E1E" w:rsidP="00C81B84">
            <w:r w:rsidRPr="00C81B84">
              <w:t>12 992</w:t>
            </w:r>
          </w:p>
        </w:tc>
        <w:tc>
          <w:tcPr>
            <w:tcW w:w="1180" w:type="dxa"/>
            <w:tcBorders>
              <w:top w:val="nil"/>
              <w:left w:val="nil"/>
              <w:bottom w:val="nil"/>
              <w:right w:val="nil"/>
            </w:tcBorders>
            <w:tcMar>
              <w:top w:w="128" w:type="dxa"/>
              <w:left w:w="43" w:type="dxa"/>
              <w:bottom w:w="43" w:type="dxa"/>
              <w:right w:w="43" w:type="dxa"/>
            </w:tcMar>
            <w:vAlign w:val="bottom"/>
          </w:tcPr>
          <w:p w14:paraId="426C9B3F" w14:textId="77777777" w:rsidR="00EE2529" w:rsidRPr="00C81B84" w:rsidRDefault="00AD5E1E" w:rsidP="00C81B84">
            <w:r w:rsidRPr="00C81B84">
              <w:t>223 052</w:t>
            </w:r>
          </w:p>
        </w:tc>
      </w:tr>
      <w:tr w:rsidR="00EE2529" w:rsidRPr="00C81B84" w14:paraId="6633F944" w14:textId="77777777">
        <w:trPr>
          <w:trHeight w:val="380"/>
        </w:trPr>
        <w:tc>
          <w:tcPr>
            <w:tcW w:w="580" w:type="dxa"/>
            <w:tcBorders>
              <w:top w:val="nil"/>
              <w:left w:val="nil"/>
              <w:bottom w:val="nil"/>
              <w:right w:val="nil"/>
            </w:tcBorders>
            <w:tcMar>
              <w:top w:w="128" w:type="dxa"/>
              <w:left w:w="43" w:type="dxa"/>
              <w:bottom w:w="43" w:type="dxa"/>
              <w:right w:w="43" w:type="dxa"/>
            </w:tcMar>
          </w:tcPr>
          <w:p w14:paraId="3A90B62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A8B15C"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A9034B" w14:textId="77777777" w:rsidR="00EE2529" w:rsidRPr="00C81B84" w:rsidRDefault="00AD5E1E" w:rsidP="00C81B84">
            <w:r w:rsidRPr="00C81B84">
              <w:t xml:space="preserve">Kvalifiseringsordninger for tolker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F02B2A" w14:textId="77777777" w:rsidR="00EE2529" w:rsidRPr="00C81B84" w:rsidRDefault="00AD5E1E" w:rsidP="00C81B84">
            <w:r w:rsidRPr="00C81B84">
              <w:t>20 220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B4B8B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1ED869" w14:textId="77777777" w:rsidR="00EE2529" w:rsidRPr="00C81B84" w:rsidRDefault="00AD5E1E" w:rsidP="00C81B84">
            <w:r w:rsidRPr="00C81B84">
              <w:t>432</w:t>
            </w:r>
          </w:p>
        </w:tc>
        <w:tc>
          <w:tcPr>
            <w:tcW w:w="1180" w:type="dxa"/>
            <w:tcBorders>
              <w:top w:val="nil"/>
              <w:left w:val="nil"/>
              <w:bottom w:val="nil"/>
              <w:right w:val="nil"/>
            </w:tcBorders>
            <w:tcMar>
              <w:top w:w="128" w:type="dxa"/>
              <w:left w:w="43" w:type="dxa"/>
              <w:bottom w:w="43" w:type="dxa"/>
              <w:right w:w="43" w:type="dxa"/>
            </w:tcMar>
            <w:vAlign w:val="bottom"/>
          </w:tcPr>
          <w:p w14:paraId="56611A1F" w14:textId="77777777" w:rsidR="00EE2529" w:rsidRPr="00C81B84" w:rsidRDefault="00AD5E1E" w:rsidP="00C81B84">
            <w:r w:rsidRPr="00C81B84">
              <w:t>20 652</w:t>
            </w:r>
          </w:p>
        </w:tc>
      </w:tr>
      <w:tr w:rsidR="00EE2529" w:rsidRPr="00C81B84" w14:paraId="7087B38D" w14:textId="77777777">
        <w:trPr>
          <w:trHeight w:val="640"/>
        </w:trPr>
        <w:tc>
          <w:tcPr>
            <w:tcW w:w="580" w:type="dxa"/>
            <w:tcBorders>
              <w:top w:val="nil"/>
              <w:left w:val="nil"/>
              <w:bottom w:val="nil"/>
              <w:right w:val="nil"/>
            </w:tcBorders>
            <w:tcMar>
              <w:top w:w="128" w:type="dxa"/>
              <w:left w:w="43" w:type="dxa"/>
              <w:bottom w:w="43" w:type="dxa"/>
              <w:right w:w="43" w:type="dxa"/>
            </w:tcMar>
          </w:tcPr>
          <w:p w14:paraId="72EE9605" w14:textId="77777777" w:rsidR="00EE2529" w:rsidRPr="00C81B84" w:rsidRDefault="00AD5E1E" w:rsidP="00C81B84">
            <w:r w:rsidRPr="00C81B84">
              <w:t>672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FE225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79675C" w14:textId="77777777" w:rsidR="00EE2529" w:rsidRPr="00C81B84" w:rsidRDefault="00AD5E1E" w:rsidP="00C81B84">
            <w:r w:rsidRPr="00C81B84">
              <w:t>Opplæring i norsk og samfunnskunnskap for voksne innvandrere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7F0DE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4492A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BB250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D8849E4" w14:textId="77777777" w:rsidR="00EE2529" w:rsidRPr="00C81B84" w:rsidRDefault="00EE2529" w:rsidP="00C81B84"/>
        </w:tc>
      </w:tr>
      <w:tr w:rsidR="00EE2529" w:rsidRPr="00C81B84" w14:paraId="683DD43B" w14:textId="77777777">
        <w:trPr>
          <w:trHeight w:val="380"/>
        </w:trPr>
        <w:tc>
          <w:tcPr>
            <w:tcW w:w="580" w:type="dxa"/>
            <w:tcBorders>
              <w:top w:val="nil"/>
              <w:left w:val="nil"/>
              <w:bottom w:val="nil"/>
              <w:right w:val="nil"/>
            </w:tcBorders>
            <w:tcMar>
              <w:top w:w="128" w:type="dxa"/>
              <w:left w:w="43" w:type="dxa"/>
              <w:bottom w:w="43" w:type="dxa"/>
              <w:right w:w="43" w:type="dxa"/>
            </w:tcMar>
          </w:tcPr>
          <w:p w14:paraId="21000E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3EDBD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8458EF"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54D1DF" w14:textId="77777777" w:rsidR="00EE2529" w:rsidRPr="00C81B84" w:rsidRDefault="00AD5E1E" w:rsidP="00C81B84">
            <w:r w:rsidRPr="00C81B84">
              <w:t>80 810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04140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13D56" w14:textId="77777777" w:rsidR="00EE2529" w:rsidRPr="00C81B84" w:rsidRDefault="00AD5E1E" w:rsidP="00C81B84">
            <w:r w:rsidRPr="00C81B84">
              <w:t>1 702</w:t>
            </w:r>
          </w:p>
        </w:tc>
        <w:tc>
          <w:tcPr>
            <w:tcW w:w="1180" w:type="dxa"/>
            <w:tcBorders>
              <w:top w:val="nil"/>
              <w:left w:val="nil"/>
              <w:bottom w:val="nil"/>
              <w:right w:val="nil"/>
            </w:tcBorders>
            <w:tcMar>
              <w:top w:w="128" w:type="dxa"/>
              <w:left w:w="43" w:type="dxa"/>
              <w:bottom w:w="43" w:type="dxa"/>
              <w:right w:w="43" w:type="dxa"/>
            </w:tcMar>
            <w:vAlign w:val="bottom"/>
          </w:tcPr>
          <w:p w14:paraId="351B028E" w14:textId="77777777" w:rsidR="00EE2529" w:rsidRPr="00C81B84" w:rsidRDefault="00AD5E1E" w:rsidP="00C81B84">
            <w:r w:rsidRPr="00C81B84">
              <w:t>82 512</w:t>
            </w:r>
          </w:p>
        </w:tc>
      </w:tr>
      <w:tr w:rsidR="00EE2529" w:rsidRPr="00C81B84" w14:paraId="78BA2958" w14:textId="77777777">
        <w:trPr>
          <w:trHeight w:val="640"/>
        </w:trPr>
        <w:tc>
          <w:tcPr>
            <w:tcW w:w="580" w:type="dxa"/>
            <w:tcBorders>
              <w:top w:val="nil"/>
              <w:left w:val="nil"/>
              <w:bottom w:val="nil"/>
              <w:right w:val="nil"/>
            </w:tcBorders>
            <w:tcMar>
              <w:top w:w="128" w:type="dxa"/>
              <w:left w:w="43" w:type="dxa"/>
              <w:bottom w:w="43" w:type="dxa"/>
              <w:right w:w="43" w:type="dxa"/>
            </w:tcMar>
          </w:tcPr>
          <w:p w14:paraId="2703C2B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5098F3"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089943" w14:textId="77777777" w:rsidR="00EE2529" w:rsidRPr="00C81B84" w:rsidRDefault="00AD5E1E" w:rsidP="00C81B84">
            <w:r w:rsidRPr="00C81B84">
              <w:t xml:space="preserve">Prøver i norsk og samfunnskunnskap for voksne innvandrere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EC8A42" w14:textId="77777777" w:rsidR="00EE2529" w:rsidRPr="00C81B84" w:rsidRDefault="00AD5E1E" w:rsidP="00C81B84">
            <w:r w:rsidRPr="00C81B84">
              <w:t>61 375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810D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01D702" w14:textId="77777777" w:rsidR="00EE2529" w:rsidRPr="00C81B84" w:rsidRDefault="00AD5E1E" w:rsidP="00C81B84">
            <w:r w:rsidRPr="00C81B84">
              <w:t>-22 887</w:t>
            </w:r>
          </w:p>
        </w:tc>
        <w:tc>
          <w:tcPr>
            <w:tcW w:w="1180" w:type="dxa"/>
            <w:tcBorders>
              <w:top w:val="nil"/>
              <w:left w:val="nil"/>
              <w:bottom w:val="nil"/>
              <w:right w:val="nil"/>
            </w:tcBorders>
            <w:tcMar>
              <w:top w:w="128" w:type="dxa"/>
              <w:left w:w="43" w:type="dxa"/>
              <w:bottom w:w="43" w:type="dxa"/>
              <w:right w:w="43" w:type="dxa"/>
            </w:tcMar>
            <w:vAlign w:val="bottom"/>
          </w:tcPr>
          <w:p w14:paraId="71A24190" w14:textId="77777777" w:rsidR="00EE2529" w:rsidRPr="00C81B84" w:rsidRDefault="00AD5E1E" w:rsidP="00C81B84">
            <w:r w:rsidRPr="00C81B84">
              <w:t>38 488</w:t>
            </w:r>
          </w:p>
        </w:tc>
      </w:tr>
      <w:tr w:rsidR="00EE2529" w:rsidRPr="00C81B84" w14:paraId="59758A7A" w14:textId="77777777">
        <w:trPr>
          <w:trHeight w:val="640"/>
        </w:trPr>
        <w:tc>
          <w:tcPr>
            <w:tcW w:w="580" w:type="dxa"/>
            <w:tcBorders>
              <w:top w:val="nil"/>
              <w:left w:val="nil"/>
              <w:bottom w:val="nil"/>
              <w:right w:val="nil"/>
            </w:tcBorders>
            <w:tcMar>
              <w:top w:w="128" w:type="dxa"/>
              <w:left w:w="43" w:type="dxa"/>
              <w:bottom w:w="43" w:type="dxa"/>
              <w:right w:w="43" w:type="dxa"/>
            </w:tcMar>
          </w:tcPr>
          <w:p w14:paraId="18D114E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1A8B40"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5CE0BB"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262E8B"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D43E5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68AA7B" w14:textId="77777777" w:rsidR="00EE2529" w:rsidRPr="00C81B84" w:rsidRDefault="00AD5E1E" w:rsidP="00C81B84">
            <w:r w:rsidRPr="00C81B84">
              <w:t>6 100</w:t>
            </w:r>
          </w:p>
        </w:tc>
        <w:tc>
          <w:tcPr>
            <w:tcW w:w="1180" w:type="dxa"/>
            <w:tcBorders>
              <w:top w:val="nil"/>
              <w:left w:val="nil"/>
              <w:bottom w:val="nil"/>
              <w:right w:val="nil"/>
            </w:tcBorders>
            <w:tcMar>
              <w:top w:w="128" w:type="dxa"/>
              <w:left w:w="43" w:type="dxa"/>
              <w:bottom w:w="43" w:type="dxa"/>
              <w:right w:w="43" w:type="dxa"/>
            </w:tcMar>
            <w:vAlign w:val="bottom"/>
          </w:tcPr>
          <w:p w14:paraId="65611BD4" w14:textId="77777777" w:rsidR="00EE2529" w:rsidRPr="00C81B84" w:rsidRDefault="00AD5E1E" w:rsidP="00C81B84">
            <w:r w:rsidRPr="00C81B84">
              <w:t>6 100</w:t>
            </w:r>
          </w:p>
        </w:tc>
      </w:tr>
      <w:tr w:rsidR="00EE2529" w:rsidRPr="00C81B84" w14:paraId="565789ED" w14:textId="77777777">
        <w:trPr>
          <w:trHeight w:val="640"/>
        </w:trPr>
        <w:tc>
          <w:tcPr>
            <w:tcW w:w="580" w:type="dxa"/>
            <w:tcBorders>
              <w:top w:val="nil"/>
              <w:left w:val="nil"/>
              <w:bottom w:val="nil"/>
              <w:right w:val="nil"/>
            </w:tcBorders>
            <w:tcMar>
              <w:top w:w="128" w:type="dxa"/>
              <w:left w:w="43" w:type="dxa"/>
              <w:bottom w:w="43" w:type="dxa"/>
              <w:right w:w="43" w:type="dxa"/>
            </w:tcMar>
          </w:tcPr>
          <w:p w14:paraId="0D4E4A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997F0F"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AC2656" w14:textId="77777777" w:rsidR="00EE2529" w:rsidRPr="00C81B84" w:rsidRDefault="00AD5E1E" w:rsidP="00C81B84">
            <w:r w:rsidRPr="00C81B84">
              <w:t xml:space="preserve">Tilskudd til opplæring i norsk og samfunnskunnskap for voksne innvandrere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477A72" w14:textId="77777777" w:rsidR="00EE2529" w:rsidRPr="00C81B84" w:rsidRDefault="00AD5E1E" w:rsidP="00C81B84">
            <w:r w:rsidRPr="00C81B84">
              <w:t>1 523 885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31530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4A6DA3" w14:textId="77777777" w:rsidR="00EE2529" w:rsidRPr="00C81B84" w:rsidRDefault="00AD5E1E" w:rsidP="00C81B84">
            <w:r w:rsidRPr="00C81B84">
              <w:t>839 190</w:t>
            </w:r>
          </w:p>
        </w:tc>
        <w:tc>
          <w:tcPr>
            <w:tcW w:w="1180" w:type="dxa"/>
            <w:tcBorders>
              <w:top w:val="nil"/>
              <w:left w:val="nil"/>
              <w:bottom w:val="nil"/>
              <w:right w:val="nil"/>
            </w:tcBorders>
            <w:tcMar>
              <w:top w:w="128" w:type="dxa"/>
              <w:left w:w="43" w:type="dxa"/>
              <w:bottom w:w="43" w:type="dxa"/>
              <w:right w:w="43" w:type="dxa"/>
            </w:tcMar>
            <w:vAlign w:val="bottom"/>
          </w:tcPr>
          <w:p w14:paraId="6F5CCDFE" w14:textId="77777777" w:rsidR="00EE2529" w:rsidRPr="00C81B84" w:rsidRDefault="00AD5E1E" w:rsidP="00C81B84">
            <w:r w:rsidRPr="00C81B84">
              <w:t>2 363 075</w:t>
            </w:r>
          </w:p>
        </w:tc>
      </w:tr>
      <w:tr w:rsidR="00EE2529" w:rsidRPr="00C81B84" w14:paraId="0C56DA45"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77531E4A"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ABDEAE1" w14:textId="77777777" w:rsidR="00EE2529" w:rsidRPr="00C81B84" w:rsidRDefault="00AD5E1E" w:rsidP="00C81B84">
            <w:r w:rsidRPr="00C81B84">
              <w:t>61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2E88616" w14:textId="77777777" w:rsidR="00EE2529" w:rsidRPr="00C81B84" w:rsidRDefault="00AD5E1E" w:rsidP="00C81B84">
            <w:r w:rsidRPr="00C81B84">
              <w:t xml:space="preserve">Kompetansekartlegging i mottak før bosetting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D6CFDB7" w14:textId="77777777" w:rsidR="00EE2529" w:rsidRPr="00C81B84" w:rsidRDefault="00AD5E1E" w:rsidP="00C81B84">
            <w:r w:rsidRPr="00C81B84">
              <w:t>785</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94E3BE8"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95D18BD" w14:textId="77777777" w:rsidR="00EE2529" w:rsidRPr="00C81B84" w:rsidRDefault="00AD5E1E" w:rsidP="00C81B84">
            <w:r w:rsidRPr="00C81B84">
              <w:t>118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38ABBE3" w14:textId="77777777" w:rsidR="00EE2529" w:rsidRPr="00C81B84" w:rsidRDefault="00AD5E1E" w:rsidP="00C81B84">
            <w:r w:rsidRPr="00C81B84">
              <w:t>903</w:t>
            </w:r>
          </w:p>
        </w:tc>
      </w:tr>
      <w:tr w:rsidR="00EE2529" w:rsidRPr="00C81B84" w14:paraId="2B2958F6" w14:textId="77777777">
        <w:trPr>
          <w:trHeight w:val="380"/>
        </w:trPr>
        <w:tc>
          <w:tcPr>
            <w:tcW w:w="6280" w:type="dxa"/>
            <w:gridSpan w:val="4"/>
            <w:tcBorders>
              <w:top w:val="single" w:sz="4" w:space="0" w:color="000000"/>
              <w:left w:val="nil"/>
              <w:bottom w:val="single" w:sz="4" w:space="0" w:color="000000"/>
              <w:right w:val="nil"/>
            </w:tcBorders>
            <w:tcMar>
              <w:top w:w="128" w:type="dxa"/>
              <w:left w:w="43" w:type="dxa"/>
              <w:bottom w:w="43" w:type="dxa"/>
              <w:right w:w="43" w:type="dxa"/>
            </w:tcMar>
          </w:tcPr>
          <w:p w14:paraId="7B0044A2" w14:textId="77777777" w:rsidR="00EE2529" w:rsidRPr="00C81B84" w:rsidRDefault="00AD5E1E" w:rsidP="00C81B84">
            <w:r w:rsidRPr="00C81B84">
              <w:t>Sum endringer Arbeids- og inkluderingsdepartementet</w:t>
            </w:r>
          </w:p>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455E433"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E206159" w14:textId="77777777" w:rsidR="00EE2529" w:rsidRPr="00C81B84" w:rsidRDefault="00AD5E1E" w:rsidP="00C81B84">
            <w:r w:rsidRPr="00C81B84">
              <w:t>3 996 666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397F5" w14:textId="77777777" w:rsidR="00EE2529" w:rsidRPr="00C81B84" w:rsidRDefault="00EE2529" w:rsidP="00C81B84"/>
        </w:tc>
      </w:tr>
      <w:tr w:rsidR="00EE2529" w:rsidRPr="00C81B84" w14:paraId="7FC2BCA3" w14:textId="77777777">
        <w:trPr>
          <w:trHeight w:val="380"/>
        </w:trPr>
        <w:tc>
          <w:tcPr>
            <w:tcW w:w="580" w:type="dxa"/>
            <w:tcBorders>
              <w:top w:val="nil"/>
              <w:left w:val="nil"/>
              <w:bottom w:val="nil"/>
              <w:right w:val="nil"/>
            </w:tcBorders>
            <w:tcMar>
              <w:top w:w="128" w:type="dxa"/>
              <w:left w:w="43" w:type="dxa"/>
              <w:bottom w:w="43" w:type="dxa"/>
              <w:right w:w="43" w:type="dxa"/>
            </w:tcMar>
          </w:tcPr>
          <w:p w14:paraId="6C46AFBA" w14:textId="77777777" w:rsidR="00EE2529" w:rsidRPr="00C81B84" w:rsidRDefault="00AD5E1E" w:rsidP="00C81B84">
            <w:r w:rsidRPr="00C81B84">
              <w:t>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D0750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2623CC" w14:textId="77777777" w:rsidR="00EE2529" w:rsidRPr="00C81B84" w:rsidRDefault="00AD5E1E" w:rsidP="00C81B84">
            <w:r w:rsidRPr="00C81B84">
              <w:t>Helse- og omsorgsdepartementet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38210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56D95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DBA38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71C9D13" w14:textId="77777777" w:rsidR="00EE2529" w:rsidRPr="00C81B84" w:rsidRDefault="00EE2529" w:rsidP="00C81B84"/>
        </w:tc>
      </w:tr>
      <w:tr w:rsidR="00EE2529" w:rsidRPr="00C81B84" w14:paraId="3FE3AFB5" w14:textId="77777777">
        <w:trPr>
          <w:trHeight w:val="380"/>
        </w:trPr>
        <w:tc>
          <w:tcPr>
            <w:tcW w:w="580" w:type="dxa"/>
            <w:tcBorders>
              <w:top w:val="nil"/>
              <w:left w:val="nil"/>
              <w:bottom w:val="nil"/>
              <w:right w:val="nil"/>
            </w:tcBorders>
            <w:tcMar>
              <w:top w:w="128" w:type="dxa"/>
              <w:left w:w="43" w:type="dxa"/>
              <w:bottom w:w="43" w:type="dxa"/>
              <w:right w:w="43" w:type="dxa"/>
            </w:tcMar>
          </w:tcPr>
          <w:p w14:paraId="6CCBB8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6431E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4DAD89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2D2E6" w14:textId="77777777" w:rsidR="00EE2529" w:rsidRPr="00C81B84" w:rsidRDefault="00AD5E1E" w:rsidP="00C81B84">
            <w:r w:rsidRPr="00C81B84">
              <w:t>275 587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51791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9EBE99" w14:textId="77777777" w:rsidR="00EE2529" w:rsidRPr="00C81B84" w:rsidRDefault="00AD5E1E" w:rsidP="00C81B84">
            <w:r w:rsidRPr="00C81B84">
              <w:t>3 399</w:t>
            </w:r>
          </w:p>
        </w:tc>
        <w:tc>
          <w:tcPr>
            <w:tcW w:w="1180" w:type="dxa"/>
            <w:tcBorders>
              <w:top w:val="nil"/>
              <w:left w:val="nil"/>
              <w:bottom w:val="nil"/>
              <w:right w:val="nil"/>
            </w:tcBorders>
            <w:tcMar>
              <w:top w:w="128" w:type="dxa"/>
              <w:left w:w="43" w:type="dxa"/>
              <w:bottom w:w="43" w:type="dxa"/>
              <w:right w:w="43" w:type="dxa"/>
            </w:tcMar>
            <w:vAlign w:val="bottom"/>
          </w:tcPr>
          <w:p w14:paraId="5602AE40" w14:textId="77777777" w:rsidR="00EE2529" w:rsidRPr="00C81B84" w:rsidRDefault="00AD5E1E" w:rsidP="00C81B84">
            <w:r w:rsidRPr="00C81B84">
              <w:t>278 986</w:t>
            </w:r>
          </w:p>
        </w:tc>
      </w:tr>
      <w:tr w:rsidR="00EE2529" w:rsidRPr="00C81B84" w14:paraId="7132E687" w14:textId="77777777">
        <w:trPr>
          <w:trHeight w:val="380"/>
        </w:trPr>
        <w:tc>
          <w:tcPr>
            <w:tcW w:w="580" w:type="dxa"/>
            <w:tcBorders>
              <w:top w:val="nil"/>
              <w:left w:val="nil"/>
              <w:bottom w:val="nil"/>
              <w:right w:val="nil"/>
            </w:tcBorders>
            <w:tcMar>
              <w:top w:w="128" w:type="dxa"/>
              <w:left w:w="43" w:type="dxa"/>
              <w:bottom w:w="43" w:type="dxa"/>
              <w:right w:w="43" w:type="dxa"/>
            </w:tcMar>
          </w:tcPr>
          <w:p w14:paraId="1CD88028" w14:textId="77777777" w:rsidR="00EE2529" w:rsidRPr="00C81B84" w:rsidRDefault="00AD5E1E" w:rsidP="00C81B84">
            <w:r w:rsidRPr="00C81B84">
              <w:t>701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B94A5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667E5E" w14:textId="77777777" w:rsidR="00EE2529" w:rsidRPr="00C81B84" w:rsidRDefault="00AD5E1E" w:rsidP="00C81B84">
            <w:r w:rsidRPr="00C81B84">
              <w:t>E-helse, helseregistre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0AB8E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64978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165B5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ABA8952" w14:textId="77777777" w:rsidR="00EE2529" w:rsidRPr="00C81B84" w:rsidRDefault="00EE2529" w:rsidP="00C81B84"/>
        </w:tc>
      </w:tr>
      <w:tr w:rsidR="00EE2529" w:rsidRPr="00C81B84" w14:paraId="4B91F663" w14:textId="77777777">
        <w:trPr>
          <w:trHeight w:val="640"/>
        </w:trPr>
        <w:tc>
          <w:tcPr>
            <w:tcW w:w="580" w:type="dxa"/>
            <w:tcBorders>
              <w:top w:val="nil"/>
              <w:left w:val="nil"/>
              <w:bottom w:val="nil"/>
              <w:right w:val="nil"/>
            </w:tcBorders>
            <w:tcMar>
              <w:top w:w="128" w:type="dxa"/>
              <w:left w:w="43" w:type="dxa"/>
              <w:bottom w:w="43" w:type="dxa"/>
              <w:right w:w="43" w:type="dxa"/>
            </w:tcMar>
          </w:tcPr>
          <w:p w14:paraId="48C2BD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F77B7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4988CF"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1246BE" w14:textId="77777777" w:rsidR="00EE2529" w:rsidRPr="00C81B84" w:rsidRDefault="00AD5E1E" w:rsidP="00C81B84">
            <w:r w:rsidRPr="00C81B84">
              <w:t>239 837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309CD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FD0E2A" w14:textId="77777777" w:rsidR="00EE2529" w:rsidRPr="00C81B84" w:rsidRDefault="00AD5E1E" w:rsidP="00C81B84">
            <w:r w:rsidRPr="00C81B84">
              <w:t>5 519</w:t>
            </w:r>
          </w:p>
        </w:tc>
        <w:tc>
          <w:tcPr>
            <w:tcW w:w="1180" w:type="dxa"/>
            <w:tcBorders>
              <w:top w:val="nil"/>
              <w:left w:val="nil"/>
              <w:bottom w:val="nil"/>
              <w:right w:val="nil"/>
            </w:tcBorders>
            <w:tcMar>
              <w:top w:w="128" w:type="dxa"/>
              <w:left w:w="43" w:type="dxa"/>
              <w:bottom w:w="43" w:type="dxa"/>
              <w:right w:w="43" w:type="dxa"/>
            </w:tcMar>
            <w:vAlign w:val="bottom"/>
          </w:tcPr>
          <w:p w14:paraId="54152DFC" w14:textId="77777777" w:rsidR="00EE2529" w:rsidRPr="00C81B84" w:rsidRDefault="00AD5E1E" w:rsidP="00C81B84">
            <w:r w:rsidRPr="00C81B84">
              <w:t>245 356</w:t>
            </w:r>
          </w:p>
        </w:tc>
      </w:tr>
      <w:tr w:rsidR="00EE2529" w:rsidRPr="00C81B84" w14:paraId="422540B0" w14:textId="77777777">
        <w:trPr>
          <w:trHeight w:val="380"/>
        </w:trPr>
        <w:tc>
          <w:tcPr>
            <w:tcW w:w="580" w:type="dxa"/>
            <w:tcBorders>
              <w:top w:val="nil"/>
              <w:left w:val="nil"/>
              <w:bottom w:val="nil"/>
              <w:right w:val="nil"/>
            </w:tcBorders>
            <w:tcMar>
              <w:top w:w="128" w:type="dxa"/>
              <w:left w:w="43" w:type="dxa"/>
              <w:bottom w:w="43" w:type="dxa"/>
              <w:right w:w="43" w:type="dxa"/>
            </w:tcMar>
          </w:tcPr>
          <w:p w14:paraId="39A605A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33179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1D6389" w14:textId="77777777" w:rsidR="00EE2529" w:rsidRPr="00C81B84" w:rsidRDefault="00AD5E1E" w:rsidP="00C81B84">
            <w:r w:rsidRPr="00C81B84">
              <w:t xml:space="preserve">Norsk Helsenett SF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804A85" w14:textId="77777777" w:rsidR="00EE2529" w:rsidRPr="00C81B84" w:rsidRDefault="00AD5E1E" w:rsidP="00C81B84">
            <w:r w:rsidRPr="00C81B84">
              <w:t>67 901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B7C2A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B387EB" w14:textId="77777777" w:rsidR="00EE2529" w:rsidRPr="00C81B84" w:rsidRDefault="00AD5E1E" w:rsidP="00C81B84">
            <w:r w:rsidRPr="00C81B84">
              <w:t>1 450</w:t>
            </w:r>
          </w:p>
        </w:tc>
        <w:tc>
          <w:tcPr>
            <w:tcW w:w="1180" w:type="dxa"/>
            <w:tcBorders>
              <w:top w:val="nil"/>
              <w:left w:val="nil"/>
              <w:bottom w:val="nil"/>
              <w:right w:val="nil"/>
            </w:tcBorders>
            <w:tcMar>
              <w:top w:w="128" w:type="dxa"/>
              <w:left w:w="43" w:type="dxa"/>
              <w:bottom w:w="43" w:type="dxa"/>
              <w:right w:w="43" w:type="dxa"/>
            </w:tcMar>
            <w:vAlign w:val="bottom"/>
          </w:tcPr>
          <w:p w14:paraId="2471F087" w14:textId="77777777" w:rsidR="00EE2529" w:rsidRPr="00C81B84" w:rsidRDefault="00AD5E1E" w:rsidP="00C81B84">
            <w:r w:rsidRPr="00C81B84">
              <w:t>69 351</w:t>
            </w:r>
          </w:p>
        </w:tc>
      </w:tr>
      <w:tr w:rsidR="00EE2529" w:rsidRPr="00C81B84" w14:paraId="75D981E0" w14:textId="77777777">
        <w:trPr>
          <w:trHeight w:val="380"/>
        </w:trPr>
        <w:tc>
          <w:tcPr>
            <w:tcW w:w="580" w:type="dxa"/>
            <w:tcBorders>
              <w:top w:val="nil"/>
              <w:left w:val="nil"/>
              <w:bottom w:val="nil"/>
              <w:right w:val="nil"/>
            </w:tcBorders>
            <w:tcMar>
              <w:top w:w="128" w:type="dxa"/>
              <w:left w:w="43" w:type="dxa"/>
              <w:bottom w:w="43" w:type="dxa"/>
              <w:right w:w="43" w:type="dxa"/>
            </w:tcMar>
          </w:tcPr>
          <w:p w14:paraId="2A2F6B0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295270"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4C98A8" w14:textId="77777777" w:rsidR="00EE2529" w:rsidRPr="00C81B84" w:rsidRDefault="00AD5E1E" w:rsidP="00C81B84">
            <w:r w:rsidRPr="00C81B84">
              <w:t xml:space="preserve">Medisinske kvalitetsregistre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895C8A" w14:textId="77777777" w:rsidR="00EE2529" w:rsidRPr="00C81B84" w:rsidRDefault="00AD5E1E" w:rsidP="00C81B84">
            <w:r w:rsidRPr="00C81B84">
              <w:t>40 614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B00F7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4E59AA" w14:textId="77777777" w:rsidR="00EE2529" w:rsidRPr="00C81B84" w:rsidRDefault="00AD5E1E" w:rsidP="00C81B84">
            <w:r w:rsidRPr="00C81B84">
              <w:t>867</w:t>
            </w:r>
          </w:p>
        </w:tc>
        <w:tc>
          <w:tcPr>
            <w:tcW w:w="1180" w:type="dxa"/>
            <w:tcBorders>
              <w:top w:val="nil"/>
              <w:left w:val="nil"/>
              <w:bottom w:val="nil"/>
              <w:right w:val="nil"/>
            </w:tcBorders>
            <w:tcMar>
              <w:top w:w="128" w:type="dxa"/>
              <w:left w:w="43" w:type="dxa"/>
              <w:bottom w:w="43" w:type="dxa"/>
              <w:right w:w="43" w:type="dxa"/>
            </w:tcMar>
            <w:vAlign w:val="bottom"/>
          </w:tcPr>
          <w:p w14:paraId="7ED2BE3F" w14:textId="77777777" w:rsidR="00EE2529" w:rsidRPr="00C81B84" w:rsidRDefault="00AD5E1E" w:rsidP="00C81B84">
            <w:r w:rsidRPr="00C81B84">
              <w:t>41 481</w:t>
            </w:r>
          </w:p>
        </w:tc>
      </w:tr>
      <w:tr w:rsidR="00EE2529" w:rsidRPr="00C81B84" w14:paraId="32AEC1DB" w14:textId="77777777">
        <w:trPr>
          <w:trHeight w:val="640"/>
        </w:trPr>
        <w:tc>
          <w:tcPr>
            <w:tcW w:w="580" w:type="dxa"/>
            <w:tcBorders>
              <w:top w:val="nil"/>
              <w:left w:val="nil"/>
              <w:bottom w:val="nil"/>
              <w:right w:val="nil"/>
            </w:tcBorders>
            <w:tcMar>
              <w:top w:w="128" w:type="dxa"/>
              <w:left w:w="43" w:type="dxa"/>
              <w:bottom w:w="43" w:type="dxa"/>
              <w:right w:w="43" w:type="dxa"/>
            </w:tcMar>
          </w:tcPr>
          <w:p w14:paraId="34586C7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46792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A1EE03" w14:textId="77777777" w:rsidR="00EE2529" w:rsidRPr="00C81B84" w:rsidRDefault="00AD5E1E" w:rsidP="00C81B84">
            <w:r w:rsidRPr="00C81B84">
              <w:t xml:space="preserve">Tilskudd til e-helse i kommunal sektor,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4A8B5" w14:textId="77777777" w:rsidR="00EE2529" w:rsidRPr="00C81B84" w:rsidRDefault="00AD5E1E" w:rsidP="00C81B84">
            <w:r w:rsidRPr="00C81B84">
              <w:t>20 420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38E36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788A03" w14:textId="77777777" w:rsidR="00EE2529" w:rsidRPr="00C81B84" w:rsidRDefault="00AD5E1E" w:rsidP="00C81B84">
            <w:r w:rsidRPr="00C81B84">
              <w:t>-564</w:t>
            </w:r>
          </w:p>
        </w:tc>
        <w:tc>
          <w:tcPr>
            <w:tcW w:w="1180" w:type="dxa"/>
            <w:tcBorders>
              <w:top w:val="nil"/>
              <w:left w:val="nil"/>
              <w:bottom w:val="nil"/>
              <w:right w:val="nil"/>
            </w:tcBorders>
            <w:tcMar>
              <w:top w:w="128" w:type="dxa"/>
              <w:left w:w="43" w:type="dxa"/>
              <w:bottom w:w="43" w:type="dxa"/>
              <w:right w:w="43" w:type="dxa"/>
            </w:tcMar>
            <w:vAlign w:val="bottom"/>
          </w:tcPr>
          <w:p w14:paraId="57535347" w14:textId="77777777" w:rsidR="00EE2529" w:rsidRPr="00C81B84" w:rsidRDefault="00AD5E1E" w:rsidP="00C81B84">
            <w:r w:rsidRPr="00C81B84">
              <w:t>19 856</w:t>
            </w:r>
          </w:p>
        </w:tc>
      </w:tr>
      <w:tr w:rsidR="00EE2529" w:rsidRPr="00C81B84" w14:paraId="574DC042" w14:textId="77777777">
        <w:trPr>
          <w:trHeight w:val="380"/>
        </w:trPr>
        <w:tc>
          <w:tcPr>
            <w:tcW w:w="580" w:type="dxa"/>
            <w:tcBorders>
              <w:top w:val="nil"/>
              <w:left w:val="nil"/>
              <w:bottom w:val="nil"/>
              <w:right w:val="nil"/>
            </w:tcBorders>
            <w:tcMar>
              <w:top w:w="128" w:type="dxa"/>
              <w:left w:w="43" w:type="dxa"/>
              <w:bottom w:w="43" w:type="dxa"/>
              <w:right w:w="43" w:type="dxa"/>
            </w:tcMar>
          </w:tcPr>
          <w:p w14:paraId="754FBA15" w14:textId="77777777" w:rsidR="00EE2529" w:rsidRPr="00C81B84" w:rsidRDefault="00AD5E1E" w:rsidP="00C81B84">
            <w:r w:rsidRPr="00C81B84">
              <w:t>702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A2BB6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FD31EC" w14:textId="77777777" w:rsidR="00EE2529" w:rsidRPr="00C81B84" w:rsidRDefault="00AD5E1E" w:rsidP="00C81B84">
            <w:r w:rsidRPr="00C81B84">
              <w:t>Beredskap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70DEB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1DAE6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B7C89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A96D3F3" w14:textId="77777777" w:rsidR="00EE2529" w:rsidRPr="00C81B84" w:rsidRDefault="00EE2529" w:rsidP="00C81B84"/>
        </w:tc>
      </w:tr>
      <w:tr w:rsidR="00EE2529" w:rsidRPr="00C81B84" w14:paraId="04497DF0" w14:textId="77777777">
        <w:trPr>
          <w:trHeight w:val="640"/>
        </w:trPr>
        <w:tc>
          <w:tcPr>
            <w:tcW w:w="580" w:type="dxa"/>
            <w:tcBorders>
              <w:top w:val="nil"/>
              <w:left w:val="nil"/>
              <w:bottom w:val="nil"/>
              <w:right w:val="nil"/>
            </w:tcBorders>
            <w:tcMar>
              <w:top w:w="128" w:type="dxa"/>
              <w:left w:w="43" w:type="dxa"/>
              <w:bottom w:w="43" w:type="dxa"/>
              <w:right w:w="43" w:type="dxa"/>
            </w:tcMar>
          </w:tcPr>
          <w:p w14:paraId="5CD579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A4B3F9"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990F34"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E91D20" w14:textId="77777777" w:rsidR="00EE2529" w:rsidRPr="00C81B84" w:rsidRDefault="00AD5E1E" w:rsidP="00C81B84">
            <w:r w:rsidRPr="00C81B84">
              <w:t>33 997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0F294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B005D4" w14:textId="77777777" w:rsidR="00EE2529" w:rsidRPr="00C81B84" w:rsidRDefault="00AD5E1E" w:rsidP="00C81B84">
            <w:r w:rsidRPr="00C81B84">
              <w:t>726</w:t>
            </w:r>
          </w:p>
        </w:tc>
        <w:tc>
          <w:tcPr>
            <w:tcW w:w="1180" w:type="dxa"/>
            <w:tcBorders>
              <w:top w:val="nil"/>
              <w:left w:val="nil"/>
              <w:bottom w:val="nil"/>
              <w:right w:val="nil"/>
            </w:tcBorders>
            <w:tcMar>
              <w:top w:w="128" w:type="dxa"/>
              <w:left w:w="43" w:type="dxa"/>
              <w:bottom w:w="43" w:type="dxa"/>
              <w:right w:w="43" w:type="dxa"/>
            </w:tcMar>
            <w:vAlign w:val="bottom"/>
          </w:tcPr>
          <w:p w14:paraId="34DC58DA" w14:textId="77777777" w:rsidR="00EE2529" w:rsidRPr="00C81B84" w:rsidRDefault="00AD5E1E" w:rsidP="00C81B84">
            <w:r w:rsidRPr="00C81B84">
              <w:t>34 723</w:t>
            </w:r>
          </w:p>
        </w:tc>
      </w:tr>
      <w:tr w:rsidR="00EE2529" w:rsidRPr="00C81B84" w14:paraId="46D35E9F" w14:textId="77777777">
        <w:trPr>
          <w:trHeight w:val="640"/>
        </w:trPr>
        <w:tc>
          <w:tcPr>
            <w:tcW w:w="580" w:type="dxa"/>
            <w:tcBorders>
              <w:top w:val="nil"/>
              <w:left w:val="nil"/>
              <w:bottom w:val="nil"/>
              <w:right w:val="nil"/>
            </w:tcBorders>
            <w:tcMar>
              <w:top w:w="128" w:type="dxa"/>
              <w:left w:w="43" w:type="dxa"/>
              <w:bottom w:w="43" w:type="dxa"/>
              <w:right w:w="43" w:type="dxa"/>
            </w:tcMar>
          </w:tcPr>
          <w:p w14:paraId="127112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DB54A2"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4A7735" w14:textId="77777777" w:rsidR="00EE2529" w:rsidRPr="00C81B84" w:rsidRDefault="00AD5E1E" w:rsidP="00C81B84">
            <w:r w:rsidRPr="00C81B84">
              <w:t xml:space="preserve">Beredskapslagring </w:t>
            </w:r>
            <w:proofErr w:type="gramStart"/>
            <w:r w:rsidRPr="00C81B84">
              <w:t xml:space="preserve">legemidler, </w:t>
            </w:r>
            <w:r w:rsidRPr="00AD5E1E">
              <w:rPr>
                <w:rStyle w:val="kursiv"/>
              </w:rPr>
              <w:t xml:space="preserve"> kan</w:t>
            </w:r>
            <w:proofErr w:type="gramEnd"/>
            <w:r w:rsidRPr="00AD5E1E">
              <w:rPr>
                <w:rStyle w:val="kursiv"/>
              </w:rPr>
              <w:t xml:space="preserve"> overføres, kan nyttes under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CC1A78" w14:textId="77777777" w:rsidR="00EE2529" w:rsidRPr="00C81B84" w:rsidRDefault="00AD5E1E" w:rsidP="00C81B84">
            <w:r w:rsidRPr="00C81B84">
              <w:t>110 600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20754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406FED" w14:textId="77777777" w:rsidR="00EE2529" w:rsidRPr="00C81B84" w:rsidRDefault="00AD5E1E" w:rsidP="00C81B84">
            <w:r w:rsidRPr="00C81B84">
              <w:t>-110 600</w:t>
            </w:r>
          </w:p>
        </w:tc>
        <w:tc>
          <w:tcPr>
            <w:tcW w:w="1180" w:type="dxa"/>
            <w:tcBorders>
              <w:top w:val="nil"/>
              <w:left w:val="nil"/>
              <w:bottom w:val="nil"/>
              <w:right w:val="nil"/>
            </w:tcBorders>
            <w:tcMar>
              <w:top w:w="128" w:type="dxa"/>
              <w:left w:w="43" w:type="dxa"/>
              <w:bottom w:w="43" w:type="dxa"/>
              <w:right w:w="43" w:type="dxa"/>
            </w:tcMar>
            <w:vAlign w:val="bottom"/>
          </w:tcPr>
          <w:p w14:paraId="4A129B0F" w14:textId="77777777" w:rsidR="00EE2529" w:rsidRPr="00C81B84" w:rsidRDefault="00AD5E1E" w:rsidP="00C81B84">
            <w:r w:rsidRPr="00C81B84">
              <w:t>0</w:t>
            </w:r>
          </w:p>
        </w:tc>
      </w:tr>
      <w:tr w:rsidR="00EE2529" w:rsidRPr="00C81B84" w14:paraId="49E7FF1E" w14:textId="77777777">
        <w:trPr>
          <w:trHeight w:val="640"/>
        </w:trPr>
        <w:tc>
          <w:tcPr>
            <w:tcW w:w="580" w:type="dxa"/>
            <w:tcBorders>
              <w:top w:val="nil"/>
              <w:left w:val="nil"/>
              <w:bottom w:val="nil"/>
              <w:right w:val="nil"/>
            </w:tcBorders>
            <w:tcMar>
              <w:top w:w="128" w:type="dxa"/>
              <w:left w:w="43" w:type="dxa"/>
              <w:bottom w:w="43" w:type="dxa"/>
              <w:right w:w="43" w:type="dxa"/>
            </w:tcMar>
          </w:tcPr>
          <w:p w14:paraId="35E1E13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8AB51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51AAE4" w14:textId="77777777" w:rsidR="00EE2529" w:rsidRPr="00C81B84" w:rsidRDefault="00AD5E1E" w:rsidP="00C81B84">
            <w:r w:rsidRPr="00C81B84">
              <w:t xml:space="preserve">Tilskudd,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15B283" w14:textId="77777777" w:rsidR="00EE2529" w:rsidRPr="00C81B84" w:rsidRDefault="00AD5E1E" w:rsidP="00C81B84">
            <w:r w:rsidRPr="00C81B84">
              <w:t>4 357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6E229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31838B" w14:textId="77777777" w:rsidR="00EE2529" w:rsidRPr="00C81B84" w:rsidRDefault="00AD5E1E" w:rsidP="00C81B84">
            <w:r w:rsidRPr="00C81B84">
              <w:t>93</w:t>
            </w:r>
          </w:p>
        </w:tc>
        <w:tc>
          <w:tcPr>
            <w:tcW w:w="1180" w:type="dxa"/>
            <w:tcBorders>
              <w:top w:val="nil"/>
              <w:left w:val="nil"/>
              <w:bottom w:val="nil"/>
              <w:right w:val="nil"/>
            </w:tcBorders>
            <w:tcMar>
              <w:top w:w="128" w:type="dxa"/>
              <w:left w:w="43" w:type="dxa"/>
              <w:bottom w:w="43" w:type="dxa"/>
              <w:right w:w="43" w:type="dxa"/>
            </w:tcMar>
            <w:vAlign w:val="bottom"/>
          </w:tcPr>
          <w:p w14:paraId="12906E66" w14:textId="77777777" w:rsidR="00EE2529" w:rsidRPr="00C81B84" w:rsidRDefault="00AD5E1E" w:rsidP="00C81B84">
            <w:r w:rsidRPr="00C81B84">
              <w:t>4 450</w:t>
            </w:r>
          </w:p>
        </w:tc>
      </w:tr>
      <w:tr w:rsidR="00EE2529" w:rsidRPr="00C81B84" w14:paraId="555EAB29" w14:textId="77777777">
        <w:trPr>
          <w:trHeight w:val="640"/>
        </w:trPr>
        <w:tc>
          <w:tcPr>
            <w:tcW w:w="580" w:type="dxa"/>
            <w:tcBorders>
              <w:top w:val="nil"/>
              <w:left w:val="nil"/>
              <w:bottom w:val="nil"/>
              <w:right w:val="nil"/>
            </w:tcBorders>
            <w:tcMar>
              <w:top w:w="128" w:type="dxa"/>
              <w:left w:w="43" w:type="dxa"/>
              <w:bottom w:w="43" w:type="dxa"/>
              <w:right w:w="43" w:type="dxa"/>
            </w:tcMar>
          </w:tcPr>
          <w:p w14:paraId="6433075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ADDF4A"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5BDA52" w14:textId="77777777" w:rsidR="00EE2529" w:rsidRPr="00C81B84" w:rsidRDefault="00AD5E1E" w:rsidP="00C81B84">
            <w:r w:rsidRPr="00C81B84">
              <w:t xml:space="preserve">Tilskudd beredskapslagring smittevernutstyr, </w:t>
            </w:r>
            <w:r w:rsidRPr="00AD5E1E">
              <w:rPr>
                <w:rStyle w:val="kursiv"/>
              </w:rPr>
              <w:t>kan overføres, kan nyttes under post 22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D35DB8" w14:textId="77777777" w:rsidR="00EE2529" w:rsidRPr="00C81B84" w:rsidRDefault="00AD5E1E" w:rsidP="00C81B84">
            <w:r w:rsidRPr="00C81B84">
              <w:t>153 472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BF454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1316B" w14:textId="77777777" w:rsidR="00EE2529" w:rsidRPr="00C81B84" w:rsidRDefault="00AD5E1E" w:rsidP="00C81B84">
            <w:r w:rsidRPr="00C81B84">
              <w:t>3 278</w:t>
            </w:r>
          </w:p>
        </w:tc>
        <w:tc>
          <w:tcPr>
            <w:tcW w:w="1180" w:type="dxa"/>
            <w:tcBorders>
              <w:top w:val="nil"/>
              <w:left w:val="nil"/>
              <w:bottom w:val="nil"/>
              <w:right w:val="nil"/>
            </w:tcBorders>
            <w:tcMar>
              <w:top w:w="128" w:type="dxa"/>
              <w:left w:w="43" w:type="dxa"/>
              <w:bottom w:w="43" w:type="dxa"/>
              <w:right w:w="43" w:type="dxa"/>
            </w:tcMar>
            <w:vAlign w:val="bottom"/>
          </w:tcPr>
          <w:p w14:paraId="3A61CF68" w14:textId="77777777" w:rsidR="00EE2529" w:rsidRPr="00C81B84" w:rsidRDefault="00AD5E1E" w:rsidP="00C81B84">
            <w:r w:rsidRPr="00C81B84">
              <w:t>156 750</w:t>
            </w:r>
          </w:p>
        </w:tc>
      </w:tr>
      <w:tr w:rsidR="00EE2529" w:rsidRPr="00C81B84" w14:paraId="1B6A8760" w14:textId="77777777">
        <w:trPr>
          <w:trHeight w:val="380"/>
        </w:trPr>
        <w:tc>
          <w:tcPr>
            <w:tcW w:w="580" w:type="dxa"/>
            <w:tcBorders>
              <w:top w:val="nil"/>
              <w:left w:val="nil"/>
              <w:bottom w:val="nil"/>
              <w:right w:val="nil"/>
            </w:tcBorders>
            <w:tcMar>
              <w:top w:w="128" w:type="dxa"/>
              <w:left w:w="43" w:type="dxa"/>
              <w:bottom w:w="43" w:type="dxa"/>
              <w:right w:w="43" w:type="dxa"/>
            </w:tcMar>
          </w:tcPr>
          <w:p w14:paraId="2BD930B1" w14:textId="77777777" w:rsidR="00EE2529" w:rsidRPr="00C81B84" w:rsidRDefault="00AD5E1E" w:rsidP="00C81B84">
            <w:r w:rsidRPr="00C81B84">
              <w:t>703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2DC64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1B57D2" w14:textId="77777777" w:rsidR="00EE2529" w:rsidRPr="00C81B84" w:rsidRDefault="00AD5E1E" w:rsidP="00C81B84">
            <w:r w:rsidRPr="00C81B84">
              <w:t>Internasjonalt samarbeid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04F39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1118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0AAB6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25D96AF" w14:textId="77777777" w:rsidR="00EE2529" w:rsidRPr="00C81B84" w:rsidRDefault="00EE2529" w:rsidP="00C81B84"/>
        </w:tc>
      </w:tr>
      <w:tr w:rsidR="00EE2529" w:rsidRPr="00C81B84" w14:paraId="39FB5F2E" w14:textId="77777777">
        <w:trPr>
          <w:trHeight w:val="380"/>
        </w:trPr>
        <w:tc>
          <w:tcPr>
            <w:tcW w:w="580" w:type="dxa"/>
            <w:tcBorders>
              <w:top w:val="nil"/>
              <w:left w:val="nil"/>
              <w:bottom w:val="nil"/>
              <w:right w:val="nil"/>
            </w:tcBorders>
            <w:tcMar>
              <w:top w:w="128" w:type="dxa"/>
              <w:left w:w="43" w:type="dxa"/>
              <w:bottom w:w="43" w:type="dxa"/>
              <w:right w:w="43" w:type="dxa"/>
            </w:tcMar>
          </w:tcPr>
          <w:p w14:paraId="60D832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168DC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48E780"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E5F0CB" w14:textId="77777777" w:rsidR="00EE2529" w:rsidRPr="00C81B84" w:rsidRDefault="00AD5E1E" w:rsidP="00C81B84">
            <w:r w:rsidRPr="00C81B84">
              <w:t>12 156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5366A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96C6E7" w14:textId="77777777" w:rsidR="00EE2529" w:rsidRPr="00C81B84" w:rsidRDefault="00AD5E1E" w:rsidP="00C81B84">
            <w:r w:rsidRPr="00C81B84">
              <w:t>15 260</w:t>
            </w:r>
          </w:p>
        </w:tc>
        <w:tc>
          <w:tcPr>
            <w:tcW w:w="1180" w:type="dxa"/>
            <w:tcBorders>
              <w:top w:val="nil"/>
              <w:left w:val="nil"/>
              <w:bottom w:val="nil"/>
              <w:right w:val="nil"/>
            </w:tcBorders>
            <w:tcMar>
              <w:top w:w="128" w:type="dxa"/>
              <w:left w:w="43" w:type="dxa"/>
              <w:bottom w:w="43" w:type="dxa"/>
              <w:right w:w="43" w:type="dxa"/>
            </w:tcMar>
            <w:vAlign w:val="bottom"/>
          </w:tcPr>
          <w:p w14:paraId="61594D67" w14:textId="77777777" w:rsidR="00EE2529" w:rsidRPr="00C81B84" w:rsidRDefault="00AD5E1E" w:rsidP="00C81B84">
            <w:r w:rsidRPr="00C81B84">
              <w:t>27 416</w:t>
            </w:r>
          </w:p>
        </w:tc>
      </w:tr>
      <w:tr w:rsidR="00EE2529" w:rsidRPr="00C81B84" w14:paraId="770040F2" w14:textId="77777777">
        <w:trPr>
          <w:trHeight w:val="640"/>
        </w:trPr>
        <w:tc>
          <w:tcPr>
            <w:tcW w:w="580" w:type="dxa"/>
            <w:tcBorders>
              <w:top w:val="nil"/>
              <w:left w:val="nil"/>
              <w:bottom w:val="nil"/>
              <w:right w:val="nil"/>
            </w:tcBorders>
            <w:tcMar>
              <w:top w:w="128" w:type="dxa"/>
              <w:left w:w="43" w:type="dxa"/>
              <w:bottom w:w="43" w:type="dxa"/>
              <w:right w:w="43" w:type="dxa"/>
            </w:tcMar>
          </w:tcPr>
          <w:p w14:paraId="7B7F3D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6FF67D"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50053B" w14:textId="77777777" w:rsidR="00EE2529" w:rsidRPr="00C81B84" w:rsidRDefault="00AD5E1E" w:rsidP="00C81B84">
            <w:r w:rsidRPr="00C81B84">
              <w:t xml:space="preserve">Tilskudd til Verdens helseorganisasjon (WHO)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E590E3" w14:textId="77777777" w:rsidR="00EE2529" w:rsidRPr="00C81B84" w:rsidRDefault="00AD5E1E" w:rsidP="00C81B84">
            <w:r w:rsidRPr="00C81B84">
              <w:t>21 103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F4100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17EC42" w14:textId="77777777" w:rsidR="00EE2529" w:rsidRPr="00C81B84" w:rsidRDefault="00AD5E1E" w:rsidP="00C81B84">
            <w:r w:rsidRPr="00C81B84">
              <w:t>451</w:t>
            </w:r>
          </w:p>
        </w:tc>
        <w:tc>
          <w:tcPr>
            <w:tcW w:w="1180" w:type="dxa"/>
            <w:tcBorders>
              <w:top w:val="nil"/>
              <w:left w:val="nil"/>
              <w:bottom w:val="nil"/>
              <w:right w:val="nil"/>
            </w:tcBorders>
            <w:tcMar>
              <w:top w:w="128" w:type="dxa"/>
              <w:left w:w="43" w:type="dxa"/>
              <w:bottom w:w="43" w:type="dxa"/>
              <w:right w:w="43" w:type="dxa"/>
            </w:tcMar>
            <w:vAlign w:val="bottom"/>
          </w:tcPr>
          <w:p w14:paraId="68CF6270" w14:textId="77777777" w:rsidR="00EE2529" w:rsidRPr="00C81B84" w:rsidRDefault="00AD5E1E" w:rsidP="00C81B84">
            <w:r w:rsidRPr="00C81B84">
              <w:t>21 554</w:t>
            </w:r>
          </w:p>
        </w:tc>
      </w:tr>
      <w:tr w:rsidR="00EE2529" w:rsidRPr="00C81B84" w14:paraId="74AF738D" w14:textId="77777777">
        <w:trPr>
          <w:trHeight w:val="380"/>
        </w:trPr>
        <w:tc>
          <w:tcPr>
            <w:tcW w:w="580" w:type="dxa"/>
            <w:tcBorders>
              <w:top w:val="nil"/>
              <w:left w:val="nil"/>
              <w:bottom w:val="nil"/>
              <w:right w:val="nil"/>
            </w:tcBorders>
            <w:tcMar>
              <w:top w:w="128" w:type="dxa"/>
              <w:left w:w="43" w:type="dxa"/>
              <w:bottom w:w="43" w:type="dxa"/>
              <w:right w:w="43" w:type="dxa"/>
            </w:tcMar>
          </w:tcPr>
          <w:p w14:paraId="5FC87115" w14:textId="77777777" w:rsidR="00EE2529" w:rsidRPr="00C81B84" w:rsidRDefault="00AD5E1E" w:rsidP="00C81B84">
            <w:r w:rsidRPr="00C81B84">
              <w:t>704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A7257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563E12" w14:textId="77777777" w:rsidR="00EE2529" w:rsidRPr="00C81B84" w:rsidRDefault="00AD5E1E" w:rsidP="00C81B84">
            <w:r w:rsidRPr="00C81B84">
              <w:t>Norsk helsearkiv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98169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A6DDA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92C1E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725EADA" w14:textId="77777777" w:rsidR="00EE2529" w:rsidRPr="00C81B84" w:rsidRDefault="00EE2529" w:rsidP="00C81B84"/>
        </w:tc>
      </w:tr>
      <w:tr w:rsidR="00EE2529" w:rsidRPr="00C81B84" w14:paraId="389114B2" w14:textId="77777777">
        <w:trPr>
          <w:trHeight w:val="380"/>
        </w:trPr>
        <w:tc>
          <w:tcPr>
            <w:tcW w:w="580" w:type="dxa"/>
            <w:tcBorders>
              <w:top w:val="nil"/>
              <w:left w:val="nil"/>
              <w:bottom w:val="nil"/>
              <w:right w:val="nil"/>
            </w:tcBorders>
            <w:tcMar>
              <w:top w:w="128" w:type="dxa"/>
              <w:left w:w="43" w:type="dxa"/>
              <w:bottom w:w="43" w:type="dxa"/>
              <w:right w:w="43" w:type="dxa"/>
            </w:tcMar>
          </w:tcPr>
          <w:p w14:paraId="09F0D79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8AAC8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0931C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C84409" w14:textId="77777777" w:rsidR="00EE2529" w:rsidRPr="00C81B84" w:rsidRDefault="00AD5E1E" w:rsidP="00C81B84">
            <w:r w:rsidRPr="00C81B84">
              <w:t>67 175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E700C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16E27C" w14:textId="77777777" w:rsidR="00EE2529" w:rsidRPr="00C81B84" w:rsidRDefault="00AD5E1E" w:rsidP="00C81B84">
            <w:r w:rsidRPr="00C81B84">
              <w:t>1 028</w:t>
            </w:r>
          </w:p>
        </w:tc>
        <w:tc>
          <w:tcPr>
            <w:tcW w:w="1180" w:type="dxa"/>
            <w:tcBorders>
              <w:top w:val="nil"/>
              <w:left w:val="nil"/>
              <w:bottom w:val="nil"/>
              <w:right w:val="nil"/>
            </w:tcBorders>
            <w:tcMar>
              <w:top w:w="128" w:type="dxa"/>
              <w:left w:w="43" w:type="dxa"/>
              <w:bottom w:w="43" w:type="dxa"/>
              <w:right w:w="43" w:type="dxa"/>
            </w:tcMar>
            <w:vAlign w:val="bottom"/>
          </w:tcPr>
          <w:p w14:paraId="67FB8E5B" w14:textId="77777777" w:rsidR="00EE2529" w:rsidRPr="00C81B84" w:rsidRDefault="00AD5E1E" w:rsidP="00C81B84">
            <w:r w:rsidRPr="00C81B84">
              <w:t>68 203</w:t>
            </w:r>
          </w:p>
        </w:tc>
      </w:tr>
      <w:tr w:rsidR="00EE2529" w:rsidRPr="00C81B84" w14:paraId="2131926D" w14:textId="77777777">
        <w:trPr>
          <w:trHeight w:val="380"/>
        </w:trPr>
        <w:tc>
          <w:tcPr>
            <w:tcW w:w="580" w:type="dxa"/>
            <w:tcBorders>
              <w:top w:val="nil"/>
              <w:left w:val="nil"/>
              <w:bottom w:val="nil"/>
              <w:right w:val="nil"/>
            </w:tcBorders>
            <w:tcMar>
              <w:top w:w="128" w:type="dxa"/>
              <w:left w:w="43" w:type="dxa"/>
              <w:bottom w:w="43" w:type="dxa"/>
              <w:right w:w="43" w:type="dxa"/>
            </w:tcMar>
          </w:tcPr>
          <w:p w14:paraId="30D3D0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E41ED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7FCEF5"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337754" w14:textId="77777777" w:rsidR="00EE2529" w:rsidRPr="00C81B84" w:rsidRDefault="00AD5E1E" w:rsidP="00C81B84">
            <w:r w:rsidRPr="00C81B84">
              <w:t>5 181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75A1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CBA449" w14:textId="77777777" w:rsidR="00EE2529" w:rsidRPr="00C81B84" w:rsidRDefault="00AD5E1E" w:rsidP="00C81B84">
            <w:r w:rsidRPr="00C81B84">
              <w:t>111</w:t>
            </w:r>
          </w:p>
        </w:tc>
        <w:tc>
          <w:tcPr>
            <w:tcW w:w="1180" w:type="dxa"/>
            <w:tcBorders>
              <w:top w:val="nil"/>
              <w:left w:val="nil"/>
              <w:bottom w:val="nil"/>
              <w:right w:val="nil"/>
            </w:tcBorders>
            <w:tcMar>
              <w:top w:w="128" w:type="dxa"/>
              <w:left w:w="43" w:type="dxa"/>
              <w:bottom w:w="43" w:type="dxa"/>
              <w:right w:w="43" w:type="dxa"/>
            </w:tcMar>
            <w:vAlign w:val="bottom"/>
          </w:tcPr>
          <w:p w14:paraId="036A5452" w14:textId="77777777" w:rsidR="00EE2529" w:rsidRPr="00C81B84" w:rsidRDefault="00AD5E1E" w:rsidP="00C81B84">
            <w:r w:rsidRPr="00C81B84">
              <w:t>5 292</w:t>
            </w:r>
          </w:p>
        </w:tc>
      </w:tr>
      <w:tr w:rsidR="00EE2529" w:rsidRPr="00C81B84" w14:paraId="0AFBFFE5" w14:textId="77777777">
        <w:trPr>
          <w:trHeight w:val="380"/>
        </w:trPr>
        <w:tc>
          <w:tcPr>
            <w:tcW w:w="580" w:type="dxa"/>
            <w:tcBorders>
              <w:top w:val="nil"/>
              <w:left w:val="nil"/>
              <w:bottom w:val="nil"/>
              <w:right w:val="nil"/>
            </w:tcBorders>
            <w:tcMar>
              <w:top w:w="128" w:type="dxa"/>
              <w:left w:w="43" w:type="dxa"/>
              <w:bottom w:w="43" w:type="dxa"/>
              <w:right w:w="43" w:type="dxa"/>
            </w:tcMar>
          </w:tcPr>
          <w:p w14:paraId="05CB21C3" w14:textId="77777777" w:rsidR="00EE2529" w:rsidRPr="00C81B84" w:rsidRDefault="00AD5E1E" w:rsidP="00C81B84">
            <w:r w:rsidRPr="00C81B84">
              <w:t>708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DAF83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71A05C" w14:textId="77777777" w:rsidR="00EE2529" w:rsidRPr="00C81B84" w:rsidRDefault="00AD5E1E" w:rsidP="00C81B84">
            <w:r w:rsidRPr="00C81B84">
              <w:t>Eldreombudet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21DAB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D06A8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93CB4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4E97361" w14:textId="77777777" w:rsidR="00EE2529" w:rsidRPr="00C81B84" w:rsidRDefault="00EE2529" w:rsidP="00C81B84"/>
        </w:tc>
      </w:tr>
      <w:tr w:rsidR="00EE2529" w:rsidRPr="00C81B84" w14:paraId="0C35C27D" w14:textId="77777777">
        <w:trPr>
          <w:trHeight w:val="380"/>
        </w:trPr>
        <w:tc>
          <w:tcPr>
            <w:tcW w:w="580" w:type="dxa"/>
            <w:tcBorders>
              <w:top w:val="nil"/>
              <w:left w:val="nil"/>
              <w:bottom w:val="nil"/>
              <w:right w:val="nil"/>
            </w:tcBorders>
            <w:tcMar>
              <w:top w:w="128" w:type="dxa"/>
              <w:left w:w="43" w:type="dxa"/>
              <w:bottom w:w="43" w:type="dxa"/>
              <w:right w:w="43" w:type="dxa"/>
            </w:tcMar>
          </w:tcPr>
          <w:p w14:paraId="0094BB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F37A2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A14BD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E71BBF" w14:textId="77777777" w:rsidR="00EE2529" w:rsidRPr="00C81B84" w:rsidRDefault="00AD5E1E" w:rsidP="00C81B84">
            <w:r w:rsidRPr="00C81B84">
              <w:t>5 817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2041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7CF662" w14:textId="77777777" w:rsidR="00EE2529" w:rsidRPr="00C81B84" w:rsidRDefault="00AD5E1E" w:rsidP="00C81B84">
            <w:r w:rsidRPr="00C81B84">
              <w:t>149</w:t>
            </w:r>
          </w:p>
        </w:tc>
        <w:tc>
          <w:tcPr>
            <w:tcW w:w="1180" w:type="dxa"/>
            <w:tcBorders>
              <w:top w:val="nil"/>
              <w:left w:val="nil"/>
              <w:bottom w:val="nil"/>
              <w:right w:val="nil"/>
            </w:tcBorders>
            <w:tcMar>
              <w:top w:w="128" w:type="dxa"/>
              <w:left w:w="43" w:type="dxa"/>
              <w:bottom w:w="43" w:type="dxa"/>
              <w:right w:w="43" w:type="dxa"/>
            </w:tcMar>
            <w:vAlign w:val="bottom"/>
          </w:tcPr>
          <w:p w14:paraId="2304DA41" w14:textId="77777777" w:rsidR="00EE2529" w:rsidRPr="00C81B84" w:rsidRDefault="00AD5E1E" w:rsidP="00C81B84">
            <w:r w:rsidRPr="00C81B84">
              <w:t>5 966</w:t>
            </w:r>
          </w:p>
        </w:tc>
      </w:tr>
      <w:tr w:rsidR="00EE2529" w:rsidRPr="00C81B84" w14:paraId="396CDB41" w14:textId="77777777">
        <w:trPr>
          <w:trHeight w:val="380"/>
        </w:trPr>
        <w:tc>
          <w:tcPr>
            <w:tcW w:w="580" w:type="dxa"/>
            <w:tcBorders>
              <w:top w:val="nil"/>
              <w:left w:val="nil"/>
              <w:bottom w:val="nil"/>
              <w:right w:val="nil"/>
            </w:tcBorders>
            <w:tcMar>
              <w:top w:w="128" w:type="dxa"/>
              <w:left w:w="43" w:type="dxa"/>
              <w:bottom w:w="43" w:type="dxa"/>
              <w:right w:w="43" w:type="dxa"/>
            </w:tcMar>
          </w:tcPr>
          <w:p w14:paraId="0572E4D8" w14:textId="77777777" w:rsidR="00EE2529" w:rsidRPr="00C81B84" w:rsidRDefault="00AD5E1E" w:rsidP="00C81B84">
            <w:r w:rsidRPr="00C81B84">
              <w:t>709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C1E51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7FA802" w14:textId="77777777" w:rsidR="00EE2529" w:rsidRPr="00C81B84" w:rsidRDefault="00AD5E1E" w:rsidP="00C81B84">
            <w:r w:rsidRPr="00C81B84">
              <w:t>Pasient- og brukerombud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5D351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CA571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7C263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CD2AE12" w14:textId="77777777" w:rsidR="00EE2529" w:rsidRPr="00C81B84" w:rsidRDefault="00EE2529" w:rsidP="00C81B84"/>
        </w:tc>
      </w:tr>
      <w:tr w:rsidR="00EE2529" w:rsidRPr="00C81B84" w14:paraId="73FBF71E" w14:textId="77777777">
        <w:trPr>
          <w:trHeight w:val="380"/>
        </w:trPr>
        <w:tc>
          <w:tcPr>
            <w:tcW w:w="580" w:type="dxa"/>
            <w:tcBorders>
              <w:top w:val="nil"/>
              <w:left w:val="nil"/>
              <w:bottom w:val="nil"/>
              <w:right w:val="nil"/>
            </w:tcBorders>
            <w:tcMar>
              <w:top w:w="128" w:type="dxa"/>
              <w:left w:w="43" w:type="dxa"/>
              <w:bottom w:w="43" w:type="dxa"/>
              <w:right w:w="43" w:type="dxa"/>
            </w:tcMar>
          </w:tcPr>
          <w:p w14:paraId="20242A0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6DFB9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5A3CB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D7A598" w14:textId="77777777" w:rsidR="00EE2529" w:rsidRPr="00C81B84" w:rsidRDefault="00AD5E1E" w:rsidP="00C81B84">
            <w:r w:rsidRPr="00C81B84">
              <w:t>82 798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F8C11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1549FA" w14:textId="77777777" w:rsidR="00EE2529" w:rsidRPr="00C81B84" w:rsidRDefault="00AD5E1E" w:rsidP="00C81B84">
            <w:r w:rsidRPr="00C81B84">
              <w:t>1 133</w:t>
            </w:r>
          </w:p>
        </w:tc>
        <w:tc>
          <w:tcPr>
            <w:tcW w:w="1180" w:type="dxa"/>
            <w:tcBorders>
              <w:top w:val="nil"/>
              <w:left w:val="nil"/>
              <w:bottom w:val="nil"/>
              <w:right w:val="nil"/>
            </w:tcBorders>
            <w:tcMar>
              <w:top w:w="128" w:type="dxa"/>
              <w:left w:w="43" w:type="dxa"/>
              <w:bottom w:w="43" w:type="dxa"/>
              <w:right w:w="43" w:type="dxa"/>
            </w:tcMar>
            <w:vAlign w:val="bottom"/>
          </w:tcPr>
          <w:p w14:paraId="2CC3F0DC" w14:textId="77777777" w:rsidR="00EE2529" w:rsidRPr="00C81B84" w:rsidRDefault="00AD5E1E" w:rsidP="00C81B84">
            <w:r w:rsidRPr="00C81B84">
              <w:t>83 931</w:t>
            </w:r>
          </w:p>
        </w:tc>
      </w:tr>
      <w:tr w:rsidR="00EE2529" w:rsidRPr="00C81B84" w14:paraId="3747F0C5" w14:textId="77777777">
        <w:trPr>
          <w:trHeight w:val="380"/>
        </w:trPr>
        <w:tc>
          <w:tcPr>
            <w:tcW w:w="580" w:type="dxa"/>
            <w:tcBorders>
              <w:top w:val="nil"/>
              <w:left w:val="nil"/>
              <w:bottom w:val="nil"/>
              <w:right w:val="nil"/>
            </w:tcBorders>
            <w:tcMar>
              <w:top w:w="128" w:type="dxa"/>
              <w:left w:w="43" w:type="dxa"/>
              <w:bottom w:w="43" w:type="dxa"/>
              <w:right w:w="43" w:type="dxa"/>
            </w:tcMar>
          </w:tcPr>
          <w:p w14:paraId="244439E1" w14:textId="77777777" w:rsidR="00EE2529" w:rsidRPr="00C81B84" w:rsidRDefault="00AD5E1E" w:rsidP="00C81B84">
            <w:r w:rsidRPr="00C81B84">
              <w:t>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6D298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DE1F9E" w14:textId="77777777" w:rsidR="00EE2529" w:rsidRPr="00C81B84" w:rsidRDefault="00AD5E1E" w:rsidP="00C81B84">
            <w:r w:rsidRPr="00C81B84">
              <w:t>Vaksiner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FBD7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C5ADD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AA0E5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BF59453" w14:textId="77777777" w:rsidR="00EE2529" w:rsidRPr="00C81B84" w:rsidRDefault="00EE2529" w:rsidP="00C81B84"/>
        </w:tc>
      </w:tr>
      <w:tr w:rsidR="00EE2529" w:rsidRPr="00C81B84" w14:paraId="7FF1CC02" w14:textId="77777777">
        <w:trPr>
          <w:trHeight w:val="380"/>
        </w:trPr>
        <w:tc>
          <w:tcPr>
            <w:tcW w:w="580" w:type="dxa"/>
            <w:tcBorders>
              <w:top w:val="nil"/>
              <w:left w:val="nil"/>
              <w:bottom w:val="nil"/>
              <w:right w:val="nil"/>
            </w:tcBorders>
            <w:tcMar>
              <w:top w:w="128" w:type="dxa"/>
              <w:left w:w="43" w:type="dxa"/>
              <w:bottom w:w="43" w:type="dxa"/>
              <w:right w:w="43" w:type="dxa"/>
            </w:tcMar>
          </w:tcPr>
          <w:p w14:paraId="5DEC8D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F8BDF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9BC27C"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80D328" w14:textId="77777777" w:rsidR="00EE2529" w:rsidRPr="00C81B84" w:rsidRDefault="00AD5E1E" w:rsidP="00C81B84">
            <w:r w:rsidRPr="00C81B84">
              <w:t>260 294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183A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9409D0" w14:textId="77777777" w:rsidR="00EE2529" w:rsidRPr="00C81B84" w:rsidRDefault="00AD5E1E" w:rsidP="00C81B84">
            <w:r w:rsidRPr="00C81B84">
              <w:t>-3 940</w:t>
            </w:r>
          </w:p>
        </w:tc>
        <w:tc>
          <w:tcPr>
            <w:tcW w:w="1180" w:type="dxa"/>
            <w:tcBorders>
              <w:top w:val="nil"/>
              <w:left w:val="nil"/>
              <w:bottom w:val="nil"/>
              <w:right w:val="nil"/>
            </w:tcBorders>
            <w:tcMar>
              <w:top w:w="128" w:type="dxa"/>
              <w:left w:w="43" w:type="dxa"/>
              <w:bottom w:w="43" w:type="dxa"/>
              <w:right w:w="43" w:type="dxa"/>
            </w:tcMar>
            <w:vAlign w:val="bottom"/>
          </w:tcPr>
          <w:p w14:paraId="7249453B" w14:textId="77777777" w:rsidR="00EE2529" w:rsidRPr="00C81B84" w:rsidRDefault="00AD5E1E" w:rsidP="00C81B84">
            <w:r w:rsidRPr="00C81B84">
              <w:t>256 354</w:t>
            </w:r>
          </w:p>
        </w:tc>
      </w:tr>
      <w:tr w:rsidR="00EE2529" w:rsidRPr="00C81B84" w14:paraId="530E6426" w14:textId="77777777">
        <w:trPr>
          <w:trHeight w:val="640"/>
        </w:trPr>
        <w:tc>
          <w:tcPr>
            <w:tcW w:w="580" w:type="dxa"/>
            <w:tcBorders>
              <w:top w:val="nil"/>
              <w:left w:val="nil"/>
              <w:bottom w:val="nil"/>
              <w:right w:val="nil"/>
            </w:tcBorders>
            <w:tcMar>
              <w:top w:w="128" w:type="dxa"/>
              <w:left w:w="43" w:type="dxa"/>
              <w:bottom w:w="43" w:type="dxa"/>
              <w:right w:w="43" w:type="dxa"/>
            </w:tcMar>
          </w:tcPr>
          <w:p w14:paraId="7A2C785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126992"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68BB2A" w14:textId="77777777" w:rsidR="00EE2529" w:rsidRPr="00C81B84" w:rsidRDefault="00AD5E1E" w:rsidP="00C81B84">
            <w:r w:rsidRPr="00C81B84">
              <w:t>Salgs- og beredskapsprodukter m.m.</w:t>
            </w:r>
            <w:proofErr w:type="gramStart"/>
            <w:r w:rsidRPr="00C81B84">
              <w:t xml:space="preserve">,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E10BC8" w14:textId="77777777" w:rsidR="00EE2529" w:rsidRPr="00C81B84" w:rsidRDefault="00AD5E1E" w:rsidP="00C81B84">
            <w:r w:rsidRPr="00C81B84">
              <w:t>276 986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8DC3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82DFA4" w14:textId="77777777" w:rsidR="00EE2529" w:rsidRPr="00C81B84" w:rsidRDefault="00AD5E1E" w:rsidP="00C81B84">
            <w:r w:rsidRPr="00C81B84">
              <w:t>-20 784</w:t>
            </w:r>
          </w:p>
        </w:tc>
        <w:tc>
          <w:tcPr>
            <w:tcW w:w="1180" w:type="dxa"/>
            <w:tcBorders>
              <w:top w:val="nil"/>
              <w:left w:val="nil"/>
              <w:bottom w:val="nil"/>
              <w:right w:val="nil"/>
            </w:tcBorders>
            <w:tcMar>
              <w:top w:w="128" w:type="dxa"/>
              <w:left w:w="43" w:type="dxa"/>
              <w:bottom w:w="43" w:type="dxa"/>
              <w:right w:w="43" w:type="dxa"/>
            </w:tcMar>
            <w:vAlign w:val="bottom"/>
          </w:tcPr>
          <w:p w14:paraId="34CA6195" w14:textId="77777777" w:rsidR="00EE2529" w:rsidRPr="00C81B84" w:rsidRDefault="00AD5E1E" w:rsidP="00C81B84">
            <w:r w:rsidRPr="00C81B84">
              <w:t>256 202</w:t>
            </w:r>
          </w:p>
        </w:tc>
      </w:tr>
      <w:tr w:rsidR="00EE2529" w:rsidRPr="00C81B84" w14:paraId="51D604D5" w14:textId="77777777">
        <w:trPr>
          <w:trHeight w:val="640"/>
        </w:trPr>
        <w:tc>
          <w:tcPr>
            <w:tcW w:w="580" w:type="dxa"/>
            <w:tcBorders>
              <w:top w:val="nil"/>
              <w:left w:val="nil"/>
              <w:bottom w:val="nil"/>
              <w:right w:val="nil"/>
            </w:tcBorders>
            <w:tcMar>
              <w:top w:w="128" w:type="dxa"/>
              <w:left w:w="43" w:type="dxa"/>
              <w:bottom w:w="43" w:type="dxa"/>
              <w:right w:w="43" w:type="dxa"/>
            </w:tcMar>
          </w:tcPr>
          <w:p w14:paraId="6A24E98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1FFD8B"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4E8FFE" w14:textId="77777777" w:rsidR="00EE2529" w:rsidRPr="00C81B84" w:rsidRDefault="00AD5E1E" w:rsidP="00C81B84">
            <w:r w:rsidRPr="00C81B84">
              <w:t>Vaksiner og vaksinasjon mot covid-</w:t>
            </w:r>
            <w:proofErr w:type="gramStart"/>
            <w:r w:rsidRPr="00C81B84">
              <w:t xml:space="preserve">19,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F6DC96" w14:textId="77777777" w:rsidR="00EE2529" w:rsidRPr="00C81B84" w:rsidRDefault="00AD5E1E" w:rsidP="00C81B84">
            <w:r w:rsidRPr="00C81B84">
              <w:t>1 819 200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79541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9CAC7B" w14:textId="77777777" w:rsidR="00EE2529" w:rsidRPr="00C81B84" w:rsidRDefault="00AD5E1E" w:rsidP="00C81B84">
            <w:r w:rsidRPr="00C81B84">
              <w:t>-715 343</w:t>
            </w:r>
          </w:p>
        </w:tc>
        <w:tc>
          <w:tcPr>
            <w:tcW w:w="1180" w:type="dxa"/>
            <w:tcBorders>
              <w:top w:val="nil"/>
              <w:left w:val="nil"/>
              <w:bottom w:val="nil"/>
              <w:right w:val="nil"/>
            </w:tcBorders>
            <w:tcMar>
              <w:top w:w="128" w:type="dxa"/>
              <w:left w:w="43" w:type="dxa"/>
              <w:bottom w:w="43" w:type="dxa"/>
              <w:right w:w="43" w:type="dxa"/>
            </w:tcMar>
            <w:vAlign w:val="bottom"/>
          </w:tcPr>
          <w:p w14:paraId="2291E39F" w14:textId="77777777" w:rsidR="00EE2529" w:rsidRPr="00C81B84" w:rsidRDefault="00AD5E1E" w:rsidP="00C81B84">
            <w:r w:rsidRPr="00C81B84">
              <w:t>1 103 857</w:t>
            </w:r>
          </w:p>
        </w:tc>
      </w:tr>
      <w:tr w:rsidR="00EE2529" w:rsidRPr="00C81B84" w14:paraId="76D6D2A5" w14:textId="77777777">
        <w:trPr>
          <w:trHeight w:val="380"/>
        </w:trPr>
        <w:tc>
          <w:tcPr>
            <w:tcW w:w="580" w:type="dxa"/>
            <w:tcBorders>
              <w:top w:val="nil"/>
              <w:left w:val="nil"/>
              <w:bottom w:val="nil"/>
              <w:right w:val="nil"/>
            </w:tcBorders>
            <w:tcMar>
              <w:top w:w="128" w:type="dxa"/>
              <w:left w:w="43" w:type="dxa"/>
              <w:bottom w:w="43" w:type="dxa"/>
              <w:right w:w="43" w:type="dxa"/>
            </w:tcMar>
          </w:tcPr>
          <w:p w14:paraId="1A843074" w14:textId="77777777" w:rsidR="00EE2529" w:rsidRPr="00C81B84" w:rsidRDefault="00AD5E1E" w:rsidP="00C81B84">
            <w:r w:rsidRPr="00C81B84">
              <w:t>712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439A2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7D6CA3" w14:textId="77777777" w:rsidR="00EE2529" w:rsidRPr="00C81B84" w:rsidRDefault="00AD5E1E" w:rsidP="00C81B84">
            <w:r w:rsidRPr="00C81B84">
              <w:t>Bioteknologirådet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BD71F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CA1F3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1D79F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ADC0C75" w14:textId="77777777" w:rsidR="00EE2529" w:rsidRPr="00C81B84" w:rsidRDefault="00EE2529" w:rsidP="00C81B84"/>
        </w:tc>
      </w:tr>
      <w:tr w:rsidR="00EE2529" w:rsidRPr="00C81B84" w14:paraId="7908CD13" w14:textId="77777777">
        <w:trPr>
          <w:trHeight w:val="380"/>
        </w:trPr>
        <w:tc>
          <w:tcPr>
            <w:tcW w:w="580" w:type="dxa"/>
            <w:tcBorders>
              <w:top w:val="nil"/>
              <w:left w:val="nil"/>
              <w:bottom w:val="nil"/>
              <w:right w:val="nil"/>
            </w:tcBorders>
            <w:tcMar>
              <w:top w:w="128" w:type="dxa"/>
              <w:left w:w="43" w:type="dxa"/>
              <w:bottom w:w="43" w:type="dxa"/>
              <w:right w:w="43" w:type="dxa"/>
            </w:tcMar>
          </w:tcPr>
          <w:p w14:paraId="2A5C04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29106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677A2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C5836E" w14:textId="77777777" w:rsidR="00EE2529" w:rsidRPr="00C81B84" w:rsidRDefault="00AD5E1E" w:rsidP="00C81B84">
            <w:r w:rsidRPr="00C81B84">
              <w:t>13 329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4FF0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C63FF1" w14:textId="77777777" w:rsidR="00EE2529" w:rsidRPr="00C81B84" w:rsidRDefault="00AD5E1E" w:rsidP="00C81B84">
            <w:r w:rsidRPr="00C81B84">
              <w:t>149</w:t>
            </w:r>
          </w:p>
        </w:tc>
        <w:tc>
          <w:tcPr>
            <w:tcW w:w="1180" w:type="dxa"/>
            <w:tcBorders>
              <w:top w:val="nil"/>
              <w:left w:val="nil"/>
              <w:bottom w:val="nil"/>
              <w:right w:val="nil"/>
            </w:tcBorders>
            <w:tcMar>
              <w:top w:w="128" w:type="dxa"/>
              <w:left w:w="43" w:type="dxa"/>
              <w:bottom w:w="43" w:type="dxa"/>
              <w:right w:w="43" w:type="dxa"/>
            </w:tcMar>
            <w:vAlign w:val="bottom"/>
          </w:tcPr>
          <w:p w14:paraId="4E8FADBB" w14:textId="77777777" w:rsidR="00EE2529" w:rsidRPr="00C81B84" w:rsidRDefault="00AD5E1E" w:rsidP="00C81B84">
            <w:r w:rsidRPr="00C81B84">
              <w:t>13 478</w:t>
            </w:r>
          </w:p>
        </w:tc>
      </w:tr>
      <w:tr w:rsidR="00EE2529" w:rsidRPr="00C81B84" w14:paraId="413CE018" w14:textId="77777777">
        <w:trPr>
          <w:trHeight w:val="380"/>
        </w:trPr>
        <w:tc>
          <w:tcPr>
            <w:tcW w:w="580" w:type="dxa"/>
            <w:tcBorders>
              <w:top w:val="nil"/>
              <w:left w:val="nil"/>
              <w:bottom w:val="nil"/>
              <w:right w:val="nil"/>
            </w:tcBorders>
            <w:tcMar>
              <w:top w:w="128" w:type="dxa"/>
              <w:left w:w="43" w:type="dxa"/>
              <w:bottom w:w="43" w:type="dxa"/>
              <w:right w:w="43" w:type="dxa"/>
            </w:tcMar>
          </w:tcPr>
          <w:p w14:paraId="61B0528D"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5BE6C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B14E4A" w14:textId="77777777" w:rsidR="00EE2529" w:rsidRPr="00C81B84" w:rsidRDefault="00AD5E1E" w:rsidP="00C81B84">
            <w:r w:rsidRPr="00C81B84">
              <w:t>Folkehelse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5393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41902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4434F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B08075" w14:textId="77777777" w:rsidR="00EE2529" w:rsidRPr="00C81B84" w:rsidRDefault="00EE2529" w:rsidP="00C81B84"/>
        </w:tc>
      </w:tr>
      <w:tr w:rsidR="00EE2529" w:rsidRPr="00C81B84" w14:paraId="5550C009" w14:textId="77777777">
        <w:trPr>
          <w:trHeight w:val="640"/>
        </w:trPr>
        <w:tc>
          <w:tcPr>
            <w:tcW w:w="580" w:type="dxa"/>
            <w:tcBorders>
              <w:top w:val="nil"/>
              <w:left w:val="nil"/>
              <w:bottom w:val="nil"/>
              <w:right w:val="nil"/>
            </w:tcBorders>
            <w:tcMar>
              <w:top w:w="128" w:type="dxa"/>
              <w:left w:w="43" w:type="dxa"/>
              <w:bottom w:w="43" w:type="dxa"/>
              <w:right w:w="43" w:type="dxa"/>
            </w:tcMar>
          </w:tcPr>
          <w:p w14:paraId="576DDF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24D34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C9013C" w14:textId="77777777" w:rsidR="00EE2529" w:rsidRPr="00C81B84" w:rsidRDefault="00AD5E1E" w:rsidP="00C81B84">
            <w:r w:rsidRPr="00C81B84">
              <w:t xml:space="preserve">Spesielle driftsutgifter, </w:t>
            </w:r>
            <w:r w:rsidRPr="00AD5E1E">
              <w:rPr>
                <w:rStyle w:val="kursiv"/>
              </w:rPr>
              <w:t>kan overføres, kan nyttes under postene 70, 74 og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414379" w14:textId="77777777" w:rsidR="00EE2529" w:rsidRPr="00C81B84" w:rsidRDefault="00AD5E1E" w:rsidP="00C81B84">
            <w:r w:rsidRPr="00C81B84">
              <w:t>102 802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C6495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F8FE13" w14:textId="77777777" w:rsidR="00EE2529" w:rsidRPr="00C81B84" w:rsidRDefault="00AD5E1E" w:rsidP="00C81B84">
            <w:r w:rsidRPr="00C81B84">
              <w:t>1 596</w:t>
            </w:r>
          </w:p>
        </w:tc>
        <w:tc>
          <w:tcPr>
            <w:tcW w:w="1180" w:type="dxa"/>
            <w:tcBorders>
              <w:top w:val="nil"/>
              <w:left w:val="nil"/>
              <w:bottom w:val="nil"/>
              <w:right w:val="nil"/>
            </w:tcBorders>
            <w:tcMar>
              <w:top w:w="128" w:type="dxa"/>
              <w:left w:w="43" w:type="dxa"/>
              <w:bottom w:w="43" w:type="dxa"/>
              <w:right w:w="43" w:type="dxa"/>
            </w:tcMar>
            <w:vAlign w:val="bottom"/>
          </w:tcPr>
          <w:p w14:paraId="64380CD2" w14:textId="77777777" w:rsidR="00EE2529" w:rsidRPr="00C81B84" w:rsidRDefault="00AD5E1E" w:rsidP="00C81B84">
            <w:r w:rsidRPr="00C81B84">
              <w:t>104 398</w:t>
            </w:r>
          </w:p>
        </w:tc>
      </w:tr>
      <w:tr w:rsidR="00EE2529" w:rsidRPr="00C81B84" w14:paraId="6FE7A8DB" w14:textId="77777777">
        <w:trPr>
          <w:trHeight w:val="380"/>
        </w:trPr>
        <w:tc>
          <w:tcPr>
            <w:tcW w:w="580" w:type="dxa"/>
            <w:tcBorders>
              <w:top w:val="nil"/>
              <w:left w:val="nil"/>
              <w:bottom w:val="nil"/>
              <w:right w:val="nil"/>
            </w:tcBorders>
            <w:tcMar>
              <w:top w:w="128" w:type="dxa"/>
              <w:left w:w="43" w:type="dxa"/>
              <w:bottom w:w="43" w:type="dxa"/>
              <w:right w:w="43" w:type="dxa"/>
            </w:tcMar>
          </w:tcPr>
          <w:p w14:paraId="15E3FA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177DA7"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3C4AB5" w14:textId="77777777" w:rsidR="00EE2529" w:rsidRPr="00C81B84" w:rsidRDefault="00AD5E1E" w:rsidP="00C81B84">
            <w:r w:rsidRPr="00C81B84">
              <w:t xml:space="preserve">Gebyrfinansierte ordninger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0ACFD4" w14:textId="77777777" w:rsidR="00EE2529" w:rsidRPr="00C81B84" w:rsidRDefault="00AD5E1E" w:rsidP="00C81B84">
            <w:r w:rsidRPr="00C81B84">
              <w:t>28 531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D3DC3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B33E62" w14:textId="77777777" w:rsidR="00EE2529" w:rsidRPr="00C81B84" w:rsidRDefault="00AD5E1E" w:rsidP="00C81B84">
            <w:r w:rsidRPr="00C81B84">
              <w:t>-1 131</w:t>
            </w:r>
          </w:p>
        </w:tc>
        <w:tc>
          <w:tcPr>
            <w:tcW w:w="1180" w:type="dxa"/>
            <w:tcBorders>
              <w:top w:val="nil"/>
              <w:left w:val="nil"/>
              <w:bottom w:val="nil"/>
              <w:right w:val="nil"/>
            </w:tcBorders>
            <w:tcMar>
              <w:top w:w="128" w:type="dxa"/>
              <w:left w:w="43" w:type="dxa"/>
              <w:bottom w:w="43" w:type="dxa"/>
              <w:right w:w="43" w:type="dxa"/>
            </w:tcMar>
            <w:vAlign w:val="bottom"/>
          </w:tcPr>
          <w:p w14:paraId="2C6D15BC" w14:textId="77777777" w:rsidR="00EE2529" w:rsidRPr="00C81B84" w:rsidRDefault="00AD5E1E" w:rsidP="00C81B84">
            <w:r w:rsidRPr="00C81B84">
              <w:t>27 400</w:t>
            </w:r>
          </w:p>
        </w:tc>
      </w:tr>
      <w:tr w:rsidR="00EE2529" w:rsidRPr="00C81B84" w14:paraId="23E5A2B9" w14:textId="77777777">
        <w:trPr>
          <w:trHeight w:val="640"/>
        </w:trPr>
        <w:tc>
          <w:tcPr>
            <w:tcW w:w="580" w:type="dxa"/>
            <w:tcBorders>
              <w:top w:val="nil"/>
              <w:left w:val="nil"/>
              <w:bottom w:val="nil"/>
              <w:right w:val="nil"/>
            </w:tcBorders>
            <w:tcMar>
              <w:top w:w="128" w:type="dxa"/>
              <w:left w:w="43" w:type="dxa"/>
              <w:bottom w:w="43" w:type="dxa"/>
              <w:right w:w="43" w:type="dxa"/>
            </w:tcMar>
          </w:tcPr>
          <w:p w14:paraId="2545D8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8C21EB"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FDEBD2" w14:textId="77777777" w:rsidR="00EE2529" w:rsidRPr="00C81B84" w:rsidRDefault="00AD5E1E" w:rsidP="00C81B84">
            <w:r w:rsidRPr="00C81B84">
              <w:t xml:space="preserve">Kommunale tiltak,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4C9AA6" w14:textId="77777777" w:rsidR="00EE2529" w:rsidRPr="00C81B84" w:rsidRDefault="00AD5E1E" w:rsidP="00C81B84">
            <w:r w:rsidRPr="00C81B84">
              <w:t>87 930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D5B7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EBE5BD" w14:textId="77777777" w:rsidR="00EE2529" w:rsidRPr="00C81B84" w:rsidRDefault="00AD5E1E" w:rsidP="00C81B84">
            <w:r w:rsidRPr="00C81B84">
              <w:t>-1 947</w:t>
            </w:r>
          </w:p>
        </w:tc>
        <w:tc>
          <w:tcPr>
            <w:tcW w:w="1180" w:type="dxa"/>
            <w:tcBorders>
              <w:top w:val="nil"/>
              <w:left w:val="nil"/>
              <w:bottom w:val="nil"/>
              <w:right w:val="nil"/>
            </w:tcBorders>
            <w:tcMar>
              <w:top w:w="128" w:type="dxa"/>
              <w:left w:w="43" w:type="dxa"/>
              <w:bottom w:w="43" w:type="dxa"/>
              <w:right w:w="43" w:type="dxa"/>
            </w:tcMar>
            <w:vAlign w:val="bottom"/>
          </w:tcPr>
          <w:p w14:paraId="37D93C28" w14:textId="77777777" w:rsidR="00EE2529" w:rsidRPr="00C81B84" w:rsidRDefault="00AD5E1E" w:rsidP="00C81B84">
            <w:r w:rsidRPr="00C81B84">
              <w:t>85 983</w:t>
            </w:r>
          </w:p>
        </w:tc>
      </w:tr>
      <w:tr w:rsidR="00EE2529" w:rsidRPr="00C81B84" w14:paraId="52328C9E" w14:textId="77777777">
        <w:trPr>
          <w:trHeight w:val="640"/>
        </w:trPr>
        <w:tc>
          <w:tcPr>
            <w:tcW w:w="580" w:type="dxa"/>
            <w:tcBorders>
              <w:top w:val="nil"/>
              <w:left w:val="nil"/>
              <w:bottom w:val="nil"/>
              <w:right w:val="nil"/>
            </w:tcBorders>
            <w:tcMar>
              <w:top w:w="128" w:type="dxa"/>
              <w:left w:w="43" w:type="dxa"/>
              <w:bottom w:w="43" w:type="dxa"/>
              <w:right w:w="43" w:type="dxa"/>
            </w:tcMar>
          </w:tcPr>
          <w:p w14:paraId="3BA0650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50A4D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D1C4FF" w14:textId="77777777" w:rsidR="00EE2529" w:rsidRPr="00C81B84" w:rsidRDefault="00AD5E1E" w:rsidP="00C81B84">
            <w:r w:rsidRPr="00C81B84">
              <w:t xml:space="preserve">Rusmiddeltiltak mv.,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7F3723" w14:textId="77777777" w:rsidR="00EE2529" w:rsidRPr="00C81B84" w:rsidRDefault="00AD5E1E" w:rsidP="00C81B84">
            <w:r w:rsidRPr="00C81B84">
              <w:t>186 480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73250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5FC220" w14:textId="77777777" w:rsidR="00EE2529" w:rsidRPr="00C81B84" w:rsidRDefault="00AD5E1E" w:rsidP="00C81B84">
            <w:r w:rsidRPr="00C81B84">
              <w:t>3 983</w:t>
            </w:r>
          </w:p>
        </w:tc>
        <w:tc>
          <w:tcPr>
            <w:tcW w:w="1180" w:type="dxa"/>
            <w:tcBorders>
              <w:top w:val="nil"/>
              <w:left w:val="nil"/>
              <w:bottom w:val="nil"/>
              <w:right w:val="nil"/>
            </w:tcBorders>
            <w:tcMar>
              <w:top w:w="128" w:type="dxa"/>
              <w:left w:w="43" w:type="dxa"/>
              <w:bottom w:w="43" w:type="dxa"/>
              <w:right w:w="43" w:type="dxa"/>
            </w:tcMar>
            <w:vAlign w:val="bottom"/>
          </w:tcPr>
          <w:p w14:paraId="1CA71DE5" w14:textId="77777777" w:rsidR="00EE2529" w:rsidRPr="00C81B84" w:rsidRDefault="00AD5E1E" w:rsidP="00C81B84">
            <w:r w:rsidRPr="00C81B84">
              <w:t>190 463</w:t>
            </w:r>
          </w:p>
        </w:tc>
      </w:tr>
      <w:tr w:rsidR="00EE2529" w:rsidRPr="00C81B84" w14:paraId="3022D6C8" w14:textId="77777777">
        <w:trPr>
          <w:trHeight w:val="640"/>
        </w:trPr>
        <w:tc>
          <w:tcPr>
            <w:tcW w:w="580" w:type="dxa"/>
            <w:tcBorders>
              <w:top w:val="nil"/>
              <w:left w:val="nil"/>
              <w:bottom w:val="nil"/>
              <w:right w:val="nil"/>
            </w:tcBorders>
            <w:tcMar>
              <w:top w:w="128" w:type="dxa"/>
              <w:left w:w="43" w:type="dxa"/>
              <w:bottom w:w="43" w:type="dxa"/>
              <w:right w:w="43" w:type="dxa"/>
            </w:tcMar>
          </w:tcPr>
          <w:p w14:paraId="78496C9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D83CAB"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9C352E" w14:textId="77777777" w:rsidR="00EE2529" w:rsidRPr="00C81B84" w:rsidRDefault="00AD5E1E" w:rsidP="00C81B84">
            <w:r w:rsidRPr="00C81B84">
              <w:t xml:space="preserve">Skolefrukt mv.,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B0DD02" w14:textId="77777777" w:rsidR="00EE2529" w:rsidRPr="00C81B84" w:rsidRDefault="00AD5E1E" w:rsidP="00C81B84">
            <w:r w:rsidRPr="00C81B84">
              <w:t>21 648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B718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DE9BFC" w14:textId="77777777" w:rsidR="00EE2529" w:rsidRPr="00C81B84" w:rsidRDefault="00AD5E1E" w:rsidP="00C81B84">
            <w:r w:rsidRPr="00C81B84">
              <w:t>462</w:t>
            </w:r>
          </w:p>
        </w:tc>
        <w:tc>
          <w:tcPr>
            <w:tcW w:w="1180" w:type="dxa"/>
            <w:tcBorders>
              <w:top w:val="nil"/>
              <w:left w:val="nil"/>
              <w:bottom w:val="nil"/>
              <w:right w:val="nil"/>
            </w:tcBorders>
            <w:tcMar>
              <w:top w:w="128" w:type="dxa"/>
              <w:left w:w="43" w:type="dxa"/>
              <w:bottom w:w="43" w:type="dxa"/>
              <w:right w:w="43" w:type="dxa"/>
            </w:tcMar>
            <w:vAlign w:val="bottom"/>
          </w:tcPr>
          <w:p w14:paraId="5612F3E1" w14:textId="77777777" w:rsidR="00EE2529" w:rsidRPr="00C81B84" w:rsidRDefault="00AD5E1E" w:rsidP="00C81B84">
            <w:r w:rsidRPr="00C81B84">
              <w:t>22 110</w:t>
            </w:r>
          </w:p>
        </w:tc>
      </w:tr>
      <w:tr w:rsidR="00EE2529" w:rsidRPr="00C81B84" w14:paraId="09704E5C" w14:textId="77777777">
        <w:trPr>
          <w:trHeight w:val="640"/>
        </w:trPr>
        <w:tc>
          <w:tcPr>
            <w:tcW w:w="580" w:type="dxa"/>
            <w:tcBorders>
              <w:top w:val="nil"/>
              <w:left w:val="nil"/>
              <w:bottom w:val="nil"/>
              <w:right w:val="nil"/>
            </w:tcBorders>
            <w:tcMar>
              <w:top w:w="128" w:type="dxa"/>
              <w:left w:w="43" w:type="dxa"/>
              <w:bottom w:w="43" w:type="dxa"/>
              <w:right w:w="43" w:type="dxa"/>
            </w:tcMar>
          </w:tcPr>
          <w:p w14:paraId="43967A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E7EFB3"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E391A0" w14:textId="77777777" w:rsidR="00EE2529" w:rsidRPr="00C81B84" w:rsidRDefault="00AD5E1E" w:rsidP="00C81B84">
            <w:r w:rsidRPr="00C81B84">
              <w:t xml:space="preserve">Andre tilskudd,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567AAC" w14:textId="77777777" w:rsidR="00EE2529" w:rsidRPr="00C81B84" w:rsidRDefault="00AD5E1E" w:rsidP="00C81B84">
            <w:r w:rsidRPr="00C81B84">
              <w:t>88 935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ACE04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46AFF" w14:textId="77777777" w:rsidR="00EE2529" w:rsidRPr="00C81B84" w:rsidRDefault="00AD5E1E" w:rsidP="00C81B84">
            <w:r w:rsidRPr="00C81B84">
              <w:t>3 900</w:t>
            </w:r>
          </w:p>
        </w:tc>
        <w:tc>
          <w:tcPr>
            <w:tcW w:w="1180" w:type="dxa"/>
            <w:tcBorders>
              <w:top w:val="nil"/>
              <w:left w:val="nil"/>
              <w:bottom w:val="nil"/>
              <w:right w:val="nil"/>
            </w:tcBorders>
            <w:tcMar>
              <w:top w:w="128" w:type="dxa"/>
              <w:left w:w="43" w:type="dxa"/>
              <w:bottom w:w="43" w:type="dxa"/>
              <w:right w:w="43" w:type="dxa"/>
            </w:tcMar>
            <w:vAlign w:val="bottom"/>
          </w:tcPr>
          <w:p w14:paraId="02296765" w14:textId="77777777" w:rsidR="00EE2529" w:rsidRPr="00C81B84" w:rsidRDefault="00AD5E1E" w:rsidP="00C81B84">
            <w:r w:rsidRPr="00C81B84">
              <w:t>92 835</w:t>
            </w:r>
          </w:p>
        </w:tc>
      </w:tr>
      <w:tr w:rsidR="00EE2529" w:rsidRPr="00C81B84" w14:paraId="2365052E" w14:textId="77777777">
        <w:trPr>
          <w:trHeight w:val="380"/>
        </w:trPr>
        <w:tc>
          <w:tcPr>
            <w:tcW w:w="580" w:type="dxa"/>
            <w:tcBorders>
              <w:top w:val="nil"/>
              <w:left w:val="nil"/>
              <w:bottom w:val="nil"/>
              <w:right w:val="nil"/>
            </w:tcBorders>
            <w:tcMar>
              <w:top w:w="128" w:type="dxa"/>
              <w:left w:w="43" w:type="dxa"/>
              <w:bottom w:w="43" w:type="dxa"/>
              <w:right w:w="43" w:type="dxa"/>
            </w:tcMar>
          </w:tcPr>
          <w:p w14:paraId="347AC989" w14:textId="77777777" w:rsidR="00EE2529" w:rsidRPr="00C81B84" w:rsidRDefault="00AD5E1E" w:rsidP="00C81B84">
            <w:r w:rsidRPr="00C81B84">
              <w:t>717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925A6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A25973" w14:textId="77777777" w:rsidR="00EE2529" w:rsidRPr="00C81B84" w:rsidRDefault="00AD5E1E" w:rsidP="00C81B84">
            <w:r w:rsidRPr="00C81B84">
              <w:t>Legemiddeltiltak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4E6BE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8DDED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ABF11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04C1F99" w14:textId="77777777" w:rsidR="00EE2529" w:rsidRPr="00C81B84" w:rsidRDefault="00EE2529" w:rsidP="00C81B84"/>
        </w:tc>
      </w:tr>
      <w:tr w:rsidR="00EE2529" w:rsidRPr="00C81B84" w14:paraId="4C4B42CD" w14:textId="77777777">
        <w:trPr>
          <w:trHeight w:val="380"/>
        </w:trPr>
        <w:tc>
          <w:tcPr>
            <w:tcW w:w="580" w:type="dxa"/>
            <w:tcBorders>
              <w:top w:val="nil"/>
              <w:left w:val="nil"/>
              <w:bottom w:val="nil"/>
              <w:right w:val="nil"/>
            </w:tcBorders>
            <w:tcMar>
              <w:top w:w="128" w:type="dxa"/>
              <w:left w:w="43" w:type="dxa"/>
              <w:bottom w:w="43" w:type="dxa"/>
              <w:right w:w="43" w:type="dxa"/>
            </w:tcMar>
          </w:tcPr>
          <w:p w14:paraId="75846BF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2E835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70E197"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8B40FD" w14:textId="77777777" w:rsidR="00EE2529" w:rsidRPr="00C81B84" w:rsidRDefault="00AD5E1E" w:rsidP="00C81B84">
            <w:r w:rsidRPr="00C81B84">
              <w:t>11 901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48E94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2AFC12" w14:textId="77777777" w:rsidR="00EE2529" w:rsidRPr="00C81B84" w:rsidRDefault="00AD5E1E" w:rsidP="00C81B84">
            <w:r w:rsidRPr="00C81B84">
              <w:t>254</w:t>
            </w:r>
          </w:p>
        </w:tc>
        <w:tc>
          <w:tcPr>
            <w:tcW w:w="1180" w:type="dxa"/>
            <w:tcBorders>
              <w:top w:val="nil"/>
              <w:left w:val="nil"/>
              <w:bottom w:val="nil"/>
              <w:right w:val="nil"/>
            </w:tcBorders>
            <w:tcMar>
              <w:top w:w="128" w:type="dxa"/>
              <w:left w:w="43" w:type="dxa"/>
              <w:bottom w:w="43" w:type="dxa"/>
              <w:right w:w="43" w:type="dxa"/>
            </w:tcMar>
            <w:vAlign w:val="bottom"/>
          </w:tcPr>
          <w:p w14:paraId="751546D5" w14:textId="77777777" w:rsidR="00EE2529" w:rsidRPr="00C81B84" w:rsidRDefault="00AD5E1E" w:rsidP="00C81B84">
            <w:r w:rsidRPr="00C81B84">
              <w:t>12 155</w:t>
            </w:r>
          </w:p>
        </w:tc>
      </w:tr>
      <w:tr w:rsidR="00EE2529" w:rsidRPr="00C81B84" w14:paraId="1A5C2354" w14:textId="77777777">
        <w:trPr>
          <w:trHeight w:val="380"/>
        </w:trPr>
        <w:tc>
          <w:tcPr>
            <w:tcW w:w="580" w:type="dxa"/>
            <w:tcBorders>
              <w:top w:val="nil"/>
              <w:left w:val="nil"/>
              <w:bottom w:val="nil"/>
              <w:right w:val="nil"/>
            </w:tcBorders>
            <w:tcMar>
              <w:top w:w="128" w:type="dxa"/>
              <w:left w:w="43" w:type="dxa"/>
              <w:bottom w:w="43" w:type="dxa"/>
              <w:right w:w="43" w:type="dxa"/>
            </w:tcMar>
          </w:tcPr>
          <w:p w14:paraId="7E4EA2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B104F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188FEA"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55B41C" w14:textId="77777777" w:rsidR="00EE2529" w:rsidRPr="00C81B84" w:rsidRDefault="00AD5E1E" w:rsidP="00C81B84">
            <w:r w:rsidRPr="00C81B84">
              <w:t>67 305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EB878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BB8C27" w14:textId="77777777" w:rsidR="00EE2529" w:rsidRPr="00C81B84" w:rsidRDefault="00AD5E1E" w:rsidP="00C81B84">
            <w:r w:rsidRPr="00C81B84">
              <w:t>1 438</w:t>
            </w:r>
          </w:p>
        </w:tc>
        <w:tc>
          <w:tcPr>
            <w:tcW w:w="1180" w:type="dxa"/>
            <w:tcBorders>
              <w:top w:val="nil"/>
              <w:left w:val="nil"/>
              <w:bottom w:val="nil"/>
              <w:right w:val="nil"/>
            </w:tcBorders>
            <w:tcMar>
              <w:top w:w="128" w:type="dxa"/>
              <w:left w:w="43" w:type="dxa"/>
              <w:bottom w:w="43" w:type="dxa"/>
              <w:right w:w="43" w:type="dxa"/>
            </w:tcMar>
            <w:vAlign w:val="bottom"/>
          </w:tcPr>
          <w:p w14:paraId="69FC97E5" w14:textId="77777777" w:rsidR="00EE2529" w:rsidRPr="00C81B84" w:rsidRDefault="00AD5E1E" w:rsidP="00C81B84">
            <w:r w:rsidRPr="00C81B84">
              <w:t>68 743</w:t>
            </w:r>
          </w:p>
        </w:tc>
      </w:tr>
      <w:tr w:rsidR="00EE2529" w:rsidRPr="00C81B84" w14:paraId="6DAC4A68" w14:textId="77777777">
        <w:trPr>
          <w:trHeight w:val="380"/>
        </w:trPr>
        <w:tc>
          <w:tcPr>
            <w:tcW w:w="580" w:type="dxa"/>
            <w:tcBorders>
              <w:top w:val="nil"/>
              <w:left w:val="nil"/>
              <w:bottom w:val="nil"/>
              <w:right w:val="nil"/>
            </w:tcBorders>
            <w:tcMar>
              <w:top w:w="128" w:type="dxa"/>
              <w:left w:w="43" w:type="dxa"/>
              <w:bottom w:w="43" w:type="dxa"/>
              <w:right w:w="43" w:type="dxa"/>
            </w:tcMar>
          </w:tcPr>
          <w:p w14:paraId="5BC42003"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0CEC6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D6190A" w14:textId="77777777" w:rsidR="00EE2529" w:rsidRPr="00C81B84" w:rsidRDefault="00AD5E1E" w:rsidP="00C81B84">
            <w:r w:rsidRPr="00C81B84">
              <w:t>Regionale helseforetak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8B648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9B9AD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8F9B6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A4A40FF" w14:textId="77777777" w:rsidR="00EE2529" w:rsidRPr="00C81B84" w:rsidRDefault="00EE2529" w:rsidP="00C81B84"/>
        </w:tc>
      </w:tr>
      <w:tr w:rsidR="00EE2529" w:rsidRPr="00C81B84" w14:paraId="5A21FAEB" w14:textId="77777777">
        <w:trPr>
          <w:trHeight w:val="380"/>
        </w:trPr>
        <w:tc>
          <w:tcPr>
            <w:tcW w:w="580" w:type="dxa"/>
            <w:tcBorders>
              <w:top w:val="nil"/>
              <w:left w:val="nil"/>
              <w:bottom w:val="nil"/>
              <w:right w:val="nil"/>
            </w:tcBorders>
            <w:tcMar>
              <w:top w:w="128" w:type="dxa"/>
              <w:left w:w="43" w:type="dxa"/>
              <w:bottom w:w="43" w:type="dxa"/>
              <w:right w:w="43" w:type="dxa"/>
            </w:tcMar>
          </w:tcPr>
          <w:p w14:paraId="05AF6B7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BAC5D1"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43B9FE"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4321AA" w14:textId="77777777" w:rsidR="00EE2529" w:rsidRPr="00C81B84" w:rsidRDefault="00AD5E1E" w:rsidP="00C81B84">
            <w:r w:rsidRPr="00C81B84">
              <w:t>19 629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6F28D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7D73ED" w14:textId="77777777" w:rsidR="00EE2529" w:rsidRPr="00C81B84" w:rsidRDefault="00AD5E1E" w:rsidP="00C81B84">
            <w:r w:rsidRPr="00C81B84">
              <w:t>419</w:t>
            </w:r>
          </w:p>
        </w:tc>
        <w:tc>
          <w:tcPr>
            <w:tcW w:w="1180" w:type="dxa"/>
            <w:tcBorders>
              <w:top w:val="nil"/>
              <w:left w:val="nil"/>
              <w:bottom w:val="nil"/>
              <w:right w:val="nil"/>
            </w:tcBorders>
            <w:tcMar>
              <w:top w:w="128" w:type="dxa"/>
              <w:left w:w="43" w:type="dxa"/>
              <w:bottom w:w="43" w:type="dxa"/>
              <w:right w:w="43" w:type="dxa"/>
            </w:tcMar>
            <w:vAlign w:val="bottom"/>
          </w:tcPr>
          <w:p w14:paraId="26D52610" w14:textId="77777777" w:rsidR="00EE2529" w:rsidRPr="00C81B84" w:rsidRDefault="00AD5E1E" w:rsidP="00C81B84">
            <w:r w:rsidRPr="00C81B84">
              <w:t>20 048</w:t>
            </w:r>
          </w:p>
        </w:tc>
      </w:tr>
      <w:tr w:rsidR="00EE2529" w:rsidRPr="00C81B84" w14:paraId="4094600E" w14:textId="77777777">
        <w:trPr>
          <w:trHeight w:val="640"/>
        </w:trPr>
        <w:tc>
          <w:tcPr>
            <w:tcW w:w="580" w:type="dxa"/>
            <w:tcBorders>
              <w:top w:val="nil"/>
              <w:left w:val="nil"/>
              <w:bottom w:val="nil"/>
              <w:right w:val="nil"/>
            </w:tcBorders>
            <w:tcMar>
              <w:top w:w="128" w:type="dxa"/>
              <w:left w:w="43" w:type="dxa"/>
              <w:bottom w:w="43" w:type="dxa"/>
              <w:right w:w="43" w:type="dxa"/>
            </w:tcMar>
          </w:tcPr>
          <w:p w14:paraId="64A3F1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7B275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A0A52C" w14:textId="77777777" w:rsidR="00EE2529" w:rsidRPr="00C81B84" w:rsidRDefault="00AD5E1E" w:rsidP="00C81B84">
            <w:r w:rsidRPr="00C81B84">
              <w:t xml:space="preserve">Særskilte tilskudd, </w:t>
            </w:r>
            <w:r w:rsidRPr="00AD5E1E">
              <w:rPr>
                <w:rStyle w:val="kursiv"/>
              </w:rPr>
              <w:t>kan overføres, kan nyttes under postene 72, 73, 74 og 75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ED52CB" w14:textId="77777777" w:rsidR="00EE2529" w:rsidRPr="00C81B84" w:rsidRDefault="00AD5E1E" w:rsidP="00C81B84">
            <w:r w:rsidRPr="00C81B84">
              <w:t>1 585 946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8DF18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76A317" w14:textId="77777777" w:rsidR="00EE2529" w:rsidRPr="00C81B84" w:rsidRDefault="00AD5E1E" w:rsidP="00C81B84">
            <w:r w:rsidRPr="00C81B84">
              <w:t>889 760</w:t>
            </w:r>
          </w:p>
        </w:tc>
        <w:tc>
          <w:tcPr>
            <w:tcW w:w="1180" w:type="dxa"/>
            <w:tcBorders>
              <w:top w:val="nil"/>
              <w:left w:val="nil"/>
              <w:bottom w:val="nil"/>
              <w:right w:val="nil"/>
            </w:tcBorders>
            <w:tcMar>
              <w:top w:w="128" w:type="dxa"/>
              <w:left w:w="43" w:type="dxa"/>
              <w:bottom w:w="43" w:type="dxa"/>
              <w:right w:w="43" w:type="dxa"/>
            </w:tcMar>
            <w:vAlign w:val="bottom"/>
          </w:tcPr>
          <w:p w14:paraId="255B7496" w14:textId="77777777" w:rsidR="00EE2529" w:rsidRPr="00C81B84" w:rsidRDefault="00AD5E1E" w:rsidP="00C81B84">
            <w:r w:rsidRPr="00C81B84">
              <w:t>2 475 706</w:t>
            </w:r>
          </w:p>
        </w:tc>
      </w:tr>
      <w:tr w:rsidR="00EE2529" w:rsidRPr="00C81B84" w14:paraId="1BEF3342" w14:textId="77777777">
        <w:trPr>
          <w:trHeight w:val="380"/>
        </w:trPr>
        <w:tc>
          <w:tcPr>
            <w:tcW w:w="580" w:type="dxa"/>
            <w:tcBorders>
              <w:top w:val="nil"/>
              <w:left w:val="nil"/>
              <w:bottom w:val="nil"/>
              <w:right w:val="nil"/>
            </w:tcBorders>
            <w:tcMar>
              <w:top w:w="128" w:type="dxa"/>
              <w:left w:w="43" w:type="dxa"/>
              <w:bottom w:w="43" w:type="dxa"/>
              <w:right w:w="43" w:type="dxa"/>
            </w:tcMar>
          </w:tcPr>
          <w:p w14:paraId="1735D07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8AC40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8F7B91" w14:textId="77777777" w:rsidR="00EE2529" w:rsidRPr="00C81B84" w:rsidRDefault="00AD5E1E" w:rsidP="00C81B84">
            <w:r w:rsidRPr="00C81B84">
              <w:t xml:space="preserve">Resultatbasert finansiering,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842B89" w14:textId="77777777" w:rsidR="00EE2529" w:rsidRPr="00C81B84" w:rsidRDefault="00AD5E1E" w:rsidP="00C81B84">
            <w:r w:rsidRPr="00C81B84">
              <w:t>611 983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71A0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FDA681" w14:textId="77777777" w:rsidR="00EE2529" w:rsidRPr="00C81B84" w:rsidRDefault="00AD5E1E" w:rsidP="00C81B84">
            <w:r w:rsidRPr="00C81B84">
              <w:t>8 254</w:t>
            </w:r>
          </w:p>
        </w:tc>
        <w:tc>
          <w:tcPr>
            <w:tcW w:w="1180" w:type="dxa"/>
            <w:tcBorders>
              <w:top w:val="nil"/>
              <w:left w:val="nil"/>
              <w:bottom w:val="nil"/>
              <w:right w:val="nil"/>
            </w:tcBorders>
            <w:tcMar>
              <w:top w:w="128" w:type="dxa"/>
              <w:left w:w="43" w:type="dxa"/>
              <w:bottom w:w="43" w:type="dxa"/>
              <w:right w:w="43" w:type="dxa"/>
            </w:tcMar>
            <w:vAlign w:val="bottom"/>
          </w:tcPr>
          <w:p w14:paraId="3EE96C5E" w14:textId="77777777" w:rsidR="00EE2529" w:rsidRPr="00C81B84" w:rsidRDefault="00AD5E1E" w:rsidP="00C81B84">
            <w:r w:rsidRPr="00C81B84">
              <w:t>620 237</w:t>
            </w:r>
          </w:p>
        </w:tc>
      </w:tr>
      <w:tr w:rsidR="00EE2529" w:rsidRPr="00C81B84" w14:paraId="75C0B8AA" w14:textId="77777777">
        <w:trPr>
          <w:trHeight w:val="640"/>
        </w:trPr>
        <w:tc>
          <w:tcPr>
            <w:tcW w:w="580" w:type="dxa"/>
            <w:tcBorders>
              <w:top w:val="nil"/>
              <w:left w:val="nil"/>
              <w:bottom w:val="nil"/>
              <w:right w:val="nil"/>
            </w:tcBorders>
            <w:tcMar>
              <w:top w:w="128" w:type="dxa"/>
              <w:left w:w="43" w:type="dxa"/>
              <w:bottom w:w="43" w:type="dxa"/>
              <w:right w:w="43" w:type="dxa"/>
            </w:tcMar>
          </w:tcPr>
          <w:p w14:paraId="428E2E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88FEE9"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A82336" w14:textId="77777777" w:rsidR="00EE2529" w:rsidRPr="00C81B84" w:rsidRDefault="00AD5E1E" w:rsidP="00C81B84">
            <w:r w:rsidRPr="00C81B84">
              <w:t xml:space="preserve">Basisbevilgning Helse Sør-Øst </w:t>
            </w:r>
            <w:proofErr w:type="gramStart"/>
            <w:r w:rsidRPr="00C81B84">
              <w:t xml:space="preserve">RHF,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5B9E0A" w14:textId="77777777" w:rsidR="00EE2529" w:rsidRPr="00C81B84" w:rsidRDefault="00AD5E1E" w:rsidP="00C81B84">
            <w:r w:rsidRPr="00C81B84">
              <w:t>70 476 240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CAD4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39B2EF" w14:textId="77777777" w:rsidR="00EE2529" w:rsidRPr="00C81B84" w:rsidRDefault="00AD5E1E" w:rsidP="00C81B84">
            <w:r w:rsidRPr="00C81B84">
              <w:t>1 423 629</w:t>
            </w:r>
          </w:p>
        </w:tc>
        <w:tc>
          <w:tcPr>
            <w:tcW w:w="1180" w:type="dxa"/>
            <w:tcBorders>
              <w:top w:val="nil"/>
              <w:left w:val="nil"/>
              <w:bottom w:val="nil"/>
              <w:right w:val="nil"/>
            </w:tcBorders>
            <w:tcMar>
              <w:top w:w="128" w:type="dxa"/>
              <w:left w:w="43" w:type="dxa"/>
              <w:bottom w:w="43" w:type="dxa"/>
              <w:right w:w="43" w:type="dxa"/>
            </w:tcMar>
            <w:vAlign w:val="bottom"/>
          </w:tcPr>
          <w:p w14:paraId="679261D9" w14:textId="77777777" w:rsidR="00EE2529" w:rsidRPr="00C81B84" w:rsidRDefault="00AD5E1E" w:rsidP="00C81B84">
            <w:r w:rsidRPr="00C81B84">
              <w:t>71 899 869</w:t>
            </w:r>
          </w:p>
        </w:tc>
      </w:tr>
      <w:tr w:rsidR="00EE2529" w:rsidRPr="00C81B84" w14:paraId="0A3C326C" w14:textId="77777777">
        <w:trPr>
          <w:trHeight w:val="640"/>
        </w:trPr>
        <w:tc>
          <w:tcPr>
            <w:tcW w:w="580" w:type="dxa"/>
            <w:tcBorders>
              <w:top w:val="nil"/>
              <w:left w:val="nil"/>
              <w:bottom w:val="nil"/>
              <w:right w:val="nil"/>
            </w:tcBorders>
            <w:tcMar>
              <w:top w:w="128" w:type="dxa"/>
              <w:left w:w="43" w:type="dxa"/>
              <w:bottom w:w="43" w:type="dxa"/>
              <w:right w:w="43" w:type="dxa"/>
            </w:tcMar>
          </w:tcPr>
          <w:p w14:paraId="7D79551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C2D6AF"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B2C45F" w14:textId="77777777" w:rsidR="00EE2529" w:rsidRPr="00C81B84" w:rsidRDefault="00AD5E1E" w:rsidP="00C81B84">
            <w:r w:rsidRPr="00C81B84">
              <w:t xml:space="preserve">Basisbevilgning Helse Vest </w:t>
            </w:r>
            <w:proofErr w:type="gramStart"/>
            <w:r w:rsidRPr="00C81B84">
              <w:t xml:space="preserve">RHF,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2477AF" w14:textId="77777777" w:rsidR="00EE2529" w:rsidRPr="00C81B84" w:rsidRDefault="00AD5E1E" w:rsidP="00C81B84">
            <w:r w:rsidRPr="00C81B84">
              <w:t>24 904 372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10422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C59F64" w14:textId="77777777" w:rsidR="00EE2529" w:rsidRPr="00C81B84" w:rsidRDefault="00AD5E1E" w:rsidP="00C81B84">
            <w:r w:rsidRPr="00C81B84">
              <w:t>503 718</w:t>
            </w:r>
          </w:p>
        </w:tc>
        <w:tc>
          <w:tcPr>
            <w:tcW w:w="1180" w:type="dxa"/>
            <w:tcBorders>
              <w:top w:val="nil"/>
              <w:left w:val="nil"/>
              <w:bottom w:val="nil"/>
              <w:right w:val="nil"/>
            </w:tcBorders>
            <w:tcMar>
              <w:top w:w="128" w:type="dxa"/>
              <w:left w:w="43" w:type="dxa"/>
              <w:bottom w:w="43" w:type="dxa"/>
              <w:right w:w="43" w:type="dxa"/>
            </w:tcMar>
            <w:vAlign w:val="bottom"/>
          </w:tcPr>
          <w:p w14:paraId="1C808A09" w14:textId="77777777" w:rsidR="00EE2529" w:rsidRPr="00C81B84" w:rsidRDefault="00AD5E1E" w:rsidP="00C81B84">
            <w:r w:rsidRPr="00C81B84">
              <w:t>25 408 090</w:t>
            </w:r>
          </w:p>
        </w:tc>
      </w:tr>
      <w:tr w:rsidR="00EE2529" w:rsidRPr="00C81B84" w14:paraId="30844EA4" w14:textId="77777777">
        <w:trPr>
          <w:trHeight w:val="640"/>
        </w:trPr>
        <w:tc>
          <w:tcPr>
            <w:tcW w:w="580" w:type="dxa"/>
            <w:tcBorders>
              <w:top w:val="nil"/>
              <w:left w:val="nil"/>
              <w:bottom w:val="nil"/>
              <w:right w:val="nil"/>
            </w:tcBorders>
            <w:tcMar>
              <w:top w:w="128" w:type="dxa"/>
              <w:left w:w="43" w:type="dxa"/>
              <w:bottom w:w="43" w:type="dxa"/>
              <w:right w:w="43" w:type="dxa"/>
            </w:tcMar>
          </w:tcPr>
          <w:p w14:paraId="426700B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93887C"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E7B745" w14:textId="77777777" w:rsidR="00EE2529" w:rsidRPr="00C81B84" w:rsidRDefault="00AD5E1E" w:rsidP="00C81B84">
            <w:r w:rsidRPr="00C81B84">
              <w:t xml:space="preserve">Basisbevilgning Helse Midt-Norge RHF,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E8AB7" w14:textId="77777777" w:rsidR="00EE2529" w:rsidRPr="00C81B84" w:rsidRDefault="00AD5E1E" w:rsidP="00C81B84">
            <w:r w:rsidRPr="00C81B84">
              <w:t>18 570 248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CC4E3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E29078" w14:textId="77777777" w:rsidR="00EE2529" w:rsidRPr="00C81B84" w:rsidRDefault="00AD5E1E" w:rsidP="00C81B84">
            <w:r w:rsidRPr="00C81B84">
              <w:t>375 057</w:t>
            </w:r>
          </w:p>
        </w:tc>
        <w:tc>
          <w:tcPr>
            <w:tcW w:w="1180" w:type="dxa"/>
            <w:tcBorders>
              <w:top w:val="nil"/>
              <w:left w:val="nil"/>
              <w:bottom w:val="nil"/>
              <w:right w:val="nil"/>
            </w:tcBorders>
            <w:tcMar>
              <w:top w:w="128" w:type="dxa"/>
              <w:left w:w="43" w:type="dxa"/>
              <w:bottom w:w="43" w:type="dxa"/>
              <w:right w:w="43" w:type="dxa"/>
            </w:tcMar>
            <w:vAlign w:val="bottom"/>
          </w:tcPr>
          <w:p w14:paraId="17CD0D4F" w14:textId="77777777" w:rsidR="00EE2529" w:rsidRPr="00C81B84" w:rsidRDefault="00AD5E1E" w:rsidP="00C81B84">
            <w:r w:rsidRPr="00C81B84">
              <w:t>18 945 305</w:t>
            </w:r>
          </w:p>
        </w:tc>
      </w:tr>
      <w:tr w:rsidR="00EE2529" w:rsidRPr="00C81B84" w14:paraId="6DB22A29" w14:textId="77777777">
        <w:trPr>
          <w:trHeight w:val="640"/>
        </w:trPr>
        <w:tc>
          <w:tcPr>
            <w:tcW w:w="580" w:type="dxa"/>
            <w:tcBorders>
              <w:top w:val="nil"/>
              <w:left w:val="nil"/>
              <w:bottom w:val="nil"/>
              <w:right w:val="nil"/>
            </w:tcBorders>
            <w:tcMar>
              <w:top w:w="128" w:type="dxa"/>
              <w:left w:w="43" w:type="dxa"/>
              <w:bottom w:w="43" w:type="dxa"/>
              <w:right w:w="43" w:type="dxa"/>
            </w:tcMar>
          </w:tcPr>
          <w:p w14:paraId="5EC9B33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EDCD79"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F0A281" w14:textId="77777777" w:rsidR="00EE2529" w:rsidRPr="00C81B84" w:rsidRDefault="00AD5E1E" w:rsidP="00C81B84">
            <w:r w:rsidRPr="00C81B84">
              <w:t xml:space="preserve">Basisbevilgning Helse Nord </w:t>
            </w:r>
            <w:proofErr w:type="gramStart"/>
            <w:r w:rsidRPr="00C81B84">
              <w:t xml:space="preserve">RHF,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6F8F8" w14:textId="77777777" w:rsidR="00EE2529" w:rsidRPr="00C81B84" w:rsidRDefault="00AD5E1E" w:rsidP="00C81B84">
            <w:r w:rsidRPr="00C81B84">
              <w:t>16 114 074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DA0E3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60692A" w14:textId="77777777" w:rsidR="00EE2529" w:rsidRPr="00C81B84" w:rsidRDefault="00AD5E1E" w:rsidP="00C81B84">
            <w:r w:rsidRPr="00C81B84">
              <w:t>324 902</w:t>
            </w:r>
          </w:p>
        </w:tc>
        <w:tc>
          <w:tcPr>
            <w:tcW w:w="1180" w:type="dxa"/>
            <w:tcBorders>
              <w:top w:val="nil"/>
              <w:left w:val="nil"/>
              <w:bottom w:val="nil"/>
              <w:right w:val="nil"/>
            </w:tcBorders>
            <w:tcMar>
              <w:top w:w="128" w:type="dxa"/>
              <w:left w:w="43" w:type="dxa"/>
              <w:bottom w:w="43" w:type="dxa"/>
              <w:right w:w="43" w:type="dxa"/>
            </w:tcMar>
            <w:vAlign w:val="bottom"/>
          </w:tcPr>
          <w:p w14:paraId="50AF3C89" w14:textId="77777777" w:rsidR="00EE2529" w:rsidRPr="00C81B84" w:rsidRDefault="00AD5E1E" w:rsidP="00C81B84">
            <w:r w:rsidRPr="00C81B84">
              <w:t>16 438 976</w:t>
            </w:r>
          </w:p>
        </w:tc>
      </w:tr>
      <w:tr w:rsidR="00EE2529" w:rsidRPr="00C81B84" w14:paraId="236C190A" w14:textId="77777777">
        <w:trPr>
          <w:trHeight w:val="640"/>
        </w:trPr>
        <w:tc>
          <w:tcPr>
            <w:tcW w:w="580" w:type="dxa"/>
            <w:tcBorders>
              <w:top w:val="nil"/>
              <w:left w:val="nil"/>
              <w:bottom w:val="nil"/>
              <w:right w:val="nil"/>
            </w:tcBorders>
            <w:tcMar>
              <w:top w:w="128" w:type="dxa"/>
              <w:left w:w="43" w:type="dxa"/>
              <w:bottom w:w="43" w:type="dxa"/>
              <w:right w:w="43" w:type="dxa"/>
            </w:tcMar>
          </w:tcPr>
          <w:p w14:paraId="6708514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238163"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279651" w14:textId="77777777" w:rsidR="00EE2529" w:rsidRPr="00C81B84" w:rsidRDefault="00AD5E1E" w:rsidP="00C81B84">
            <w:r w:rsidRPr="00C81B84">
              <w:t xml:space="preserve">Innsatsstyrt </w:t>
            </w:r>
            <w:proofErr w:type="gramStart"/>
            <w:r w:rsidRPr="00C81B84">
              <w:t xml:space="preserve">finansiering,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BE9C15" w14:textId="77777777" w:rsidR="00EE2529" w:rsidRPr="00C81B84" w:rsidRDefault="00AD5E1E" w:rsidP="00C81B84">
            <w:r w:rsidRPr="00C81B84">
              <w:t>36 779 324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76B8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9C9540" w14:textId="77777777" w:rsidR="00EE2529" w:rsidRPr="00C81B84" w:rsidRDefault="00AD5E1E" w:rsidP="00C81B84">
            <w:r w:rsidRPr="00C81B84">
              <w:t>496 060</w:t>
            </w:r>
          </w:p>
        </w:tc>
        <w:tc>
          <w:tcPr>
            <w:tcW w:w="1180" w:type="dxa"/>
            <w:tcBorders>
              <w:top w:val="nil"/>
              <w:left w:val="nil"/>
              <w:bottom w:val="nil"/>
              <w:right w:val="nil"/>
            </w:tcBorders>
            <w:tcMar>
              <w:top w:w="128" w:type="dxa"/>
              <w:left w:w="43" w:type="dxa"/>
              <w:bottom w:w="43" w:type="dxa"/>
              <w:right w:w="43" w:type="dxa"/>
            </w:tcMar>
            <w:vAlign w:val="bottom"/>
          </w:tcPr>
          <w:p w14:paraId="111666A2" w14:textId="77777777" w:rsidR="00EE2529" w:rsidRPr="00C81B84" w:rsidRDefault="00AD5E1E" w:rsidP="00C81B84">
            <w:r w:rsidRPr="00C81B84">
              <w:t>37 275 384</w:t>
            </w:r>
          </w:p>
        </w:tc>
      </w:tr>
      <w:tr w:rsidR="00EE2529" w:rsidRPr="00C81B84" w14:paraId="26230E2C" w14:textId="77777777">
        <w:trPr>
          <w:trHeight w:val="640"/>
        </w:trPr>
        <w:tc>
          <w:tcPr>
            <w:tcW w:w="580" w:type="dxa"/>
            <w:tcBorders>
              <w:top w:val="nil"/>
              <w:left w:val="nil"/>
              <w:bottom w:val="nil"/>
              <w:right w:val="nil"/>
            </w:tcBorders>
            <w:tcMar>
              <w:top w:w="128" w:type="dxa"/>
              <w:left w:w="43" w:type="dxa"/>
              <w:bottom w:w="43" w:type="dxa"/>
              <w:right w:w="43" w:type="dxa"/>
            </w:tcMar>
          </w:tcPr>
          <w:p w14:paraId="050953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F5872"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80E276" w14:textId="77777777" w:rsidR="00EE2529" w:rsidRPr="00C81B84" w:rsidRDefault="00AD5E1E" w:rsidP="00C81B84">
            <w:r w:rsidRPr="00C81B84">
              <w:t xml:space="preserve">Laboratorie- og radiologiske undersøkelser,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7C828F" w14:textId="77777777" w:rsidR="00EE2529" w:rsidRPr="00C81B84" w:rsidRDefault="00AD5E1E" w:rsidP="00C81B84">
            <w:r w:rsidRPr="00C81B84">
              <w:t>3 624 405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A9A2E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DB7AE4" w14:textId="77777777" w:rsidR="00EE2529" w:rsidRPr="00C81B84" w:rsidRDefault="00AD5E1E" w:rsidP="00C81B84">
            <w:r w:rsidRPr="00C81B84">
              <w:t>165 884</w:t>
            </w:r>
          </w:p>
        </w:tc>
        <w:tc>
          <w:tcPr>
            <w:tcW w:w="1180" w:type="dxa"/>
            <w:tcBorders>
              <w:top w:val="nil"/>
              <w:left w:val="nil"/>
              <w:bottom w:val="nil"/>
              <w:right w:val="nil"/>
            </w:tcBorders>
            <w:tcMar>
              <w:top w:w="128" w:type="dxa"/>
              <w:left w:w="43" w:type="dxa"/>
              <w:bottom w:w="43" w:type="dxa"/>
              <w:right w:w="43" w:type="dxa"/>
            </w:tcMar>
            <w:vAlign w:val="bottom"/>
          </w:tcPr>
          <w:p w14:paraId="19066A27" w14:textId="77777777" w:rsidR="00EE2529" w:rsidRPr="00C81B84" w:rsidRDefault="00AD5E1E" w:rsidP="00C81B84">
            <w:r w:rsidRPr="00C81B84">
              <w:t>3 790 289</w:t>
            </w:r>
          </w:p>
        </w:tc>
      </w:tr>
      <w:tr w:rsidR="00EE2529" w:rsidRPr="00C81B84" w14:paraId="6180D9C7" w14:textId="77777777">
        <w:trPr>
          <w:trHeight w:val="640"/>
        </w:trPr>
        <w:tc>
          <w:tcPr>
            <w:tcW w:w="580" w:type="dxa"/>
            <w:tcBorders>
              <w:top w:val="nil"/>
              <w:left w:val="nil"/>
              <w:bottom w:val="nil"/>
              <w:right w:val="nil"/>
            </w:tcBorders>
            <w:tcMar>
              <w:top w:w="128" w:type="dxa"/>
              <w:left w:w="43" w:type="dxa"/>
              <w:bottom w:w="43" w:type="dxa"/>
              <w:right w:w="43" w:type="dxa"/>
            </w:tcMar>
          </w:tcPr>
          <w:p w14:paraId="29E363B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74F9AA"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9A993F" w14:textId="77777777" w:rsidR="00EE2529" w:rsidRPr="00C81B84" w:rsidRDefault="00AD5E1E" w:rsidP="00C81B84">
            <w:r w:rsidRPr="00C81B84">
              <w:t xml:space="preserve">Forskning og nasjonale kompetansetjenester,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F5B8FE" w14:textId="77777777" w:rsidR="00EE2529" w:rsidRPr="00C81B84" w:rsidRDefault="00AD5E1E" w:rsidP="00C81B84">
            <w:r w:rsidRPr="00C81B84">
              <w:t>1 385 815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C697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9FAE70" w14:textId="77777777" w:rsidR="00EE2529" w:rsidRPr="00C81B84" w:rsidRDefault="00AD5E1E" w:rsidP="00C81B84">
            <w:r w:rsidRPr="00C81B84">
              <w:t>29 600</w:t>
            </w:r>
          </w:p>
        </w:tc>
        <w:tc>
          <w:tcPr>
            <w:tcW w:w="1180" w:type="dxa"/>
            <w:tcBorders>
              <w:top w:val="nil"/>
              <w:left w:val="nil"/>
              <w:bottom w:val="nil"/>
              <w:right w:val="nil"/>
            </w:tcBorders>
            <w:tcMar>
              <w:top w:w="128" w:type="dxa"/>
              <w:left w:w="43" w:type="dxa"/>
              <w:bottom w:w="43" w:type="dxa"/>
              <w:right w:w="43" w:type="dxa"/>
            </w:tcMar>
            <w:vAlign w:val="bottom"/>
          </w:tcPr>
          <w:p w14:paraId="18F3F168" w14:textId="77777777" w:rsidR="00EE2529" w:rsidRPr="00C81B84" w:rsidRDefault="00AD5E1E" w:rsidP="00C81B84">
            <w:r w:rsidRPr="00C81B84">
              <w:t>1 415 415</w:t>
            </w:r>
          </w:p>
        </w:tc>
      </w:tr>
      <w:tr w:rsidR="00EE2529" w:rsidRPr="00C81B84" w14:paraId="68D9646E" w14:textId="77777777">
        <w:trPr>
          <w:trHeight w:val="640"/>
        </w:trPr>
        <w:tc>
          <w:tcPr>
            <w:tcW w:w="580" w:type="dxa"/>
            <w:tcBorders>
              <w:top w:val="nil"/>
              <w:left w:val="nil"/>
              <w:bottom w:val="nil"/>
              <w:right w:val="nil"/>
            </w:tcBorders>
            <w:tcMar>
              <w:top w:w="128" w:type="dxa"/>
              <w:left w:w="43" w:type="dxa"/>
              <w:bottom w:w="43" w:type="dxa"/>
              <w:right w:w="43" w:type="dxa"/>
            </w:tcMar>
          </w:tcPr>
          <w:p w14:paraId="272F8D9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56F18E"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7DB46C" w14:textId="77777777" w:rsidR="00EE2529" w:rsidRPr="00C81B84" w:rsidRDefault="00AD5E1E" w:rsidP="00C81B84">
            <w:r w:rsidRPr="00C81B84">
              <w:t xml:space="preserve">Kompensasjon for </w:t>
            </w:r>
            <w:proofErr w:type="gramStart"/>
            <w:r w:rsidRPr="00C81B84">
              <w:t xml:space="preserve">merverdiavgift,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7F52EC" w14:textId="77777777" w:rsidR="00EE2529" w:rsidRPr="00C81B84" w:rsidRDefault="00AD5E1E" w:rsidP="00C81B84">
            <w:r w:rsidRPr="00C81B84">
              <w:t>8 793 773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9D10B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96DBF3" w14:textId="77777777" w:rsidR="00EE2529" w:rsidRPr="00C81B84" w:rsidRDefault="00AD5E1E" w:rsidP="00C81B84">
            <w:r w:rsidRPr="00C81B84">
              <w:t>162 215</w:t>
            </w:r>
          </w:p>
        </w:tc>
        <w:tc>
          <w:tcPr>
            <w:tcW w:w="1180" w:type="dxa"/>
            <w:tcBorders>
              <w:top w:val="nil"/>
              <w:left w:val="nil"/>
              <w:bottom w:val="nil"/>
              <w:right w:val="nil"/>
            </w:tcBorders>
            <w:tcMar>
              <w:top w:w="128" w:type="dxa"/>
              <w:left w:w="43" w:type="dxa"/>
              <w:bottom w:w="43" w:type="dxa"/>
              <w:right w:w="43" w:type="dxa"/>
            </w:tcMar>
            <w:vAlign w:val="bottom"/>
          </w:tcPr>
          <w:p w14:paraId="1680DE35" w14:textId="77777777" w:rsidR="00EE2529" w:rsidRPr="00C81B84" w:rsidRDefault="00AD5E1E" w:rsidP="00C81B84">
            <w:r w:rsidRPr="00C81B84">
              <w:t>8 955 988</w:t>
            </w:r>
          </w:p>
        </w:tc>
      </w:tr>
      <w:tr w:rsidR="00EE2529" w:rsidRPr="00C81B84" w14:paraId="00D41118" w14:textId="77777777">
        <w:trPr>
          <w:trHeight w:val="380"/>
        </w:trPr>
        <w:tc>
          <w:tcPr>
            <w:tcW w:w="580" w:type="dxa"/>
            <w:tcBorders>
              <w:top w:val="nil"/>
              <w:left w:val="nil"/>
              <w:bottom w:val="nil"/>
              <w:right w:val="nil"/>
            </w:tcBorders>
            <w:tcMar>
              <w:top w:w="128" w:type="dxa"/>
              <w:left w:w="43" w:type="dxa"/>
              <w:bottom w:w="43" w:type="dxa"/>
              <w:right w:w="43" w:type="dxa"/>
            </w:tcMar>
          </w:tcPr>
          <w:p w14:paraId="76EEAD3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792932" w14:textId="77777777" w:rsidR="00EE2529" w:rsidRPr="00C81B84" w:rsidRDefault="00AD5E1E" w:rsidP="00C81B84">
            <w:r w:rsidRPr="00C81B84">
              <w:t>81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2E3ECD" w14:textId="77777777" w:rsidR="00EE2529" w:rsidRPr="00C81B84" w:rsidRDefault="00AD5E1E" w:rsidP="00C81B84">
            <w:r w:rsidRPr="00C81B84">
              <w:t xml:space="preserve">Protonsenter,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2C1DEE" w14:textId="77777777" w:rsidR="00EE2529" w:rsidRPr="00C81B84" w:rsidRDefault="00AD5E1E" w:rsidP="00C81B84">
            <w:r w:rsidRPr="00C81B84">
              <w:t>225 570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851D2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BD793A" w14:textId="77777777" w:rsidR="00EE2529" w:rsidRPr="00C81B84" w:rsidRDefault="00AD5E1E" w:rsidP="00C81B84">
            <w:r w:rsidRPr="00C81B84">
              <w:t>4 818</w:t>
            </w:r>
          </w:p>
        </w:tc>
        <w:tc>
          <w:tcPr>
            <w:tcW w:w="1180" w:type="dxa"/>
            <w:tcBorders>
              <w:top w:val="nil"/>
              <w:left w:val="nil"/>
              <w:bottom w:val="nil"/>
              <w:right w:val="nil"/>
            </w:tcBorders>
            <w:tcMar>
              <w:top w:w="128" w:type="dxa"/>
              <w:left w:w="43" w:type="dxa"/>
              <w:bottom w:w="43" w:type="dxa"/>
              <w:right w:w="43" w:type="dxa"/>
            </w:tcMar>
            <w:vAlign w:val="bottom"/>
          </w:tcPr>
          <w:p w14:paraId="40E08827" w14:textId="77777777" w:rsidR="00EE2529" w:rsidRPr="00C81B84" w:rsidRDefault="00AD5E1E" w:rsidP="00C81B84">
            <w:r w:rsidRPr="00C81B84">
              <w:t>230 388</w:t>
            </w:r>
          </w:p>
        </w:tc>
      </w:tr>
      <w:tr w:rsidR="00EE2529" w:rsidRPr="00C81B84" w14:paraId="277472CD" w14:textId="77777777">
        <w:trPr>
          <w:trHeight w:val="380"/>
        </w:trPr>
        <w:tc>
          <w:tcPr>
            <w:tcW w:w="580" w:type="dxa"/>
            <w:tcBorders>
              <w:top w:val="nil"/>
              <w:left w:val="nil"/>
              <w:bottom w:val="nil"/>
              <w:right w:val="nil"/>
            </w:tcBorders>
            <w:tcMar>
              <w:top w:w="128" w:type="dxa"/>
              <w:left w:w="43" w:type="dxa"/>
              <w:bottom w:w="43" w:type="dxa"/>
              <w:right w:w="43" w:type="dxa"/>
            </w:tcMar>
          </w:tcPr>
          <w:p w14:paraId="62A07FC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533975" w14:textId="77777777" w:rsidR="00EE2529" w:rsidRPr="00C81B84" w:rsidRDefault="00AD5E1E" w:rsidP="00C81B84">
            <w:r w:rsidRPr="00C81B84">
              <w:t>82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D010FA" w14:textId="77777777" w:rsidR="00EE2529" w:rsidRPr="00C81B84" w:rsidRDefault="00AD5E1E" w:rsidP="00C81B84">
            <w:r w:rsidRPr="00C81B84">
              <w:t xml:space="preserve">Investeringslån,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2807A3" w14:textId="77777777" w:rsidR="00EE2529" w:rsidRPr="00C81B84" w:rsidRDefault="00AD5E1E" w:rsidP="00C81B84">
            <w:r w:rsidRPr="00C81B84">
              <w:t>9 850 132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B9B04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ABCF15" w14:textId="77777777" w:rsidR="00EE2529" w:rsidRPr="00C81B84" w:rsidRDefault="00AD5E1E" w:rsidP="00C81B84">
            <w:r w:rsidRPr="00C81B84">
              <w:t>1 462 391</w:t>
            </w:r>
          </w:p>
        </w:tc>
        <w:tc>
          <w:tcPr>
            <w:tcW w:w="1180" w:type="dxa"/>
            <w:tcBorders>
              <w:top w:val="nil"/>
              <w:left w:val="nil"/>
              <w:bottom w:val="nil"/>
              <w:right w:val="nil"/>
            </w:tcBorders>
            <w:tcMar>
              <w:top w:w="128" w:type="dxa"/>
              <w:left w:w="43" w:type="dxa"/>
              <w:bottom w:w="43" w:type="dxa"/>
              <w:right w:w="43" w:type="dxa"/>
            </w:tcMar>
            <w:vAlign w:val="bottom"/>
          </w:tcPr>
          <w:p w14:paraId="44345A2E" w14:textId="77777777" w:rsidR="00EE2529" w:rsidRPr="00C81B84" w:rsidRDefault="00AD5E1E" w:rsidP="00C81B84">
            <w:r w:rsidRPr="00C81B84">
              <w:t>11 312 523</w:t>
            </w:r>
          </w:p>
        </w:tc>
      </w:tr>
      <w:tr w:rsidR="00EE2529" w:rsidRPr="00C81B84" w14:paraId="196621C7" w14:textId="77777777">
        <w:trPr>
          <w:trHeight w:val="380"/>
        </w:trPr>
        <w:tc>
          <w:tcPr>
            <w:tcW w:w="580" w:type="dxa"/>
            <w:tcBorders>
              <w:top w:val="nil"/>
              <w:left w:val="nil"/>
              <w:bottom w:val="nil"/>
              <w:right w:val="nil"/>
            </w:tcBorders>
            <w:tcMar>
              <w:top w:w="128" w:type="dxa"/>
              <w:left w:w="43" w:type="dxa"/>
              <w:bottom w:w="43" w:type="dxa"/>
              <w:right w:w="43" w:type="dxa"/>
            </w:tcMar>
          </w:tcPr>
          <w:p w14:paraId="3964DF0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CC6D4C" w14:textId="77777777" w:rsidR="00EE2529" w:rsidRPr="00C81B84" w:rsidRDefault="00AD5E1E" w:rsidP="00C81B84">
            <w:r w:rsidRPr="00C81B84">
              <w:t>86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689FC70" w14:textId="77777777" w:rsidR="00EE2529" w:rsidRPr="00C81B84" w:rsidRDefault="00AD5E1E" w:rsidP="00C81B84">
            <w:r w:rsidRPr="00C81B84">
              <w:t xml:space="preserve">Driftskreditter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A62A09" w14:textId="77777777" w:rsidR="00EE2529" w:rsidRPr="00C81B84" w:rsidRDefault="00AD5E1E" w:rsidP="00C81B84">
            <w:r w:rsidRPr="00C81B84">
              <w:t>6 459 000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A74A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E0EE6E" w14:textId="77777777" w:rsidR="00EE2529" w:rsidRPr="00C81B84" w:rsidRDefault="00AD5E1E" w:rsidP="00C81B84">
            <w:r w:rsidRPr="00C81B84">
              <w:t>1 679 000</w:t>
            </w:r>
          </w:p>
        </w:tc>
        <w:tc>
          <w:tcPr>
            <w:tcW w:w="1180" w:type="dxa"/>
            <w:tcBorders>
              <w:top w:val="nil"/>
              <w:left w:val="nil"/>
              <w:bottom w:val="nil"/>
              <w:right w:val="nil"/>
            </w:tcBorders>
            <w:tcMar>
              <w:top w:w="128" w:type="dxa"/>
              <w:left w:w="43" w:type="dxa"/>
              <w:bottom w:w="43" w:type="dxa"/>
              <w:right w:w="43" w:type="dxa"/>
            </w:tcMar>
            <w:vAlign w:val="bottom"/>
          </w:tcPr>
          <w:p w14:paraId="3327D012" w14:textId="77777777" w:rsidR="00EE2529" w:rsidRPr="00C81B84" w:rsidRDefault="00AD5E1E" w:rsidP="00C81B84">
            <w:r w:rsidRPr="00C81B84">
              <w:t>8 138 000</w:t>
            </w:r>
          </w:p>
        </w:tc>
      </w:tr>
      <w:tr w:rsidR="00EE2529" w:rsidRPr="00C81B84" w14:paraId="4E7459C7" w14:textId="77777777">
        <w:trPr>
          <w:trHeight w:val="380"/>
        </w:trPr>
        <w:tc>
          <w:tcPr>
            <w:tcW w:w="580" w:type="dxa"/>
            <w:tcBorders>
              <w:top w:val="nil"/>
              <w:left w:val="nil"/>
              <w:bottom w:val="nil"/>
              <w:right w:val="nil"/>
            </w:tcBorders>
            <w:tcMar>
              <w:top w:w="128" w:type="dxa"/>
              <w:left w:w="43" w:type="dxa"/>
              <w:bottom w:w="43" w:type="dxa"/>
              <w:right w:w="43" w:type="dxa"/>
            </w:tcMar>
          </w:tcPr>
          <w:p w14:paraId="7E2A7D98" w14:textId="77777777" w:rsidR="00EE2529" w:rsidRPr="00C81B84" w:rsidRDefault="00AD5E1E" w:rsidP="00C81B84">
            <w:r w:rsidRPr="00C81B84">
              <w:t>733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213A2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C1202A" w14:textId="77777777" w:rsidR="00EE2529" w:rsidRPr="00C81B84" w:rsidRDefault="00AD5E1E" w:rsidP="00C81B84">
            <w:r w:rsidRPr="00C81B84">
              <w:t>Habilitering og rehabilitering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FBF35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B2B1F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61F90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E9BEA32" w14:textId="77777777" w:rsidR="00EE2529" w:rsidRPr="00C81B84" w:rsidRDefault="00EE2529" w:rsidP="00C81B84"/>
        </w:tc>
      </w:tr>
      <w:tr w:rsidR="00EE2529" w:rsidRPr="00C81B84" w14:paraId="116A85BD" w14:textId="77777777">
        <w:trPr>
          <w:trHeight w:val="640"/>
        </w:trPr>
        <w:tc>
          <w:tcPr>
            <w:tcW w:w="580" w:type="dxa"/>
            <w:tcBorders>
              <w:top w:val="nil"/>
              <w:left w:val="nil"/>
              <w:bottom w:val="nil"/>
              <w:right w:val="nil"/>
            </w:tcBorders>
            <w:tcMar>
              <w:top w:w="128" w:type="dxa"/>
              <w:left w:w="43" w:type="dxa"/>
              <w:bottom w:w="43" w:type="dxa"/>
              <w:right w:w="43" w:type="dxa"/>
            </w:tcMar>
          </w:tcPr>
          <w:p w14:paraId="60A50A6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8DB6FD"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B1D502" w14:textId="77777777" w:rsidR="00EE2529" w:rsidRPr="00C81B84" w:rsidRDefault="00AD5E1E" w:rsidP="00C81B84">
            <w:r w:rsidRPr="00C81B84">
              <w:t xml:space="preserve">Spesielle driftsutgifter, </w:t>
            </w:r>
            <w:r w:rsidRPr="00AD5E1E">
              <w:rPr>
                <w:rStyle w:val="kursiv"/>
              </w:rPr>
              <w:t>kan nyttes under post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45AA68" w14:textId="77777777" w:rsidR="00EE2529" w:rsidRPr="00C81B84" w:rsidRDefault="00AD5E1E" w:rsidP="00C81B84">
            <w:r w:rsidRPr="00C81B84">
              <w:t>3 635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A73B3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9761E0" w14:textId="77777777" w:rsidR="00EE2529" w:rsidRPr="00C81B84" w:rsidRDefault="00AD5E1E" w:rsidP="00C81B84">
            <w:r w:rsidRPr="00C81B84">
              <w:t>78</w:t>
            </w:r>
          </w:p>
        </w:tc>
        <w:tc>
          <w:tcPr>
            <w:tcW w:w="1180" w:type="dxa"/>
            <w:tcBorders>
              <w:top w:val="nil"/>
              <w:left w:val="nil"/>
              <w:bottom w:val="nil"/>
              <w:right w:val="nil"/>
            </w:tcBorders>
            <w:tcMar>
              <w:top w:w="128" w:type="dxa"/>
              <w:left w:w="43" w:type="dxa"/>
              <w:bottom w:w="43" w:type="dxa"/>
              <w:right w:w="43" w:type="dxa"/>
            </w:tcMar>
            <w:vAlign w:val="bottom"/>
          </w:tcPr>
          <w:p w14:paraId="7992D7B7" w14:textId="77777777" w:rsidR="00EE2529" w:rsidRPr="00C81B84" w:rsidRDefault="00AD5E1E" w:rsidP="00C81B84">
            <w:r w:rsidRPr="00C81B84">
              <w:t>3 713</w:t>
            </w:r>
          </w:p>
        </w:tc>
      </w:tr>
      <w:tr w:rsidR="00EE2529" w:rsidRPr="00C81B84" w14:paraId="72FD17A9" w14:textId="77777777">
        <w:trPr>
          <w:trHeight w:val="380"/>
        </w:trPr>
        <w:tc>
          <w:tcPr>
            <w:tcW w:w="580" w:type="dxa"/>
            <w:tcBorders>
              <w:top w:val="nil"/>
              <w:left w:val="nil"/>
              <w:bottom w:val="nil"/>
              <w:right w:val="nil"/>
            </w:tcBorders>
            <w:tcMar>
              <w:top w:w="128" w:type="dxa"/>
              <w:left w:w="43" w:type="dxa"/>
              <w:bottom w:w="43" w:type="dxa"/>
              <w:right w:w="43" w:type="dxa"/>
            </w:tcMar>
          </w:tcPr>
          <w:p w14:paraId="3E9959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1266F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05DEA4" w14:textId="77777777" w:rsidR="00EE2529" w:rsidRPr="00C81B84" w:rsidRDefault="00AD5E1E" w:rsidP="00C81B84">
            <w:r w:rsidRPr="00C81B84">
              <w:t xml:space="preserve">Behandlingsreiser til utlandet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3AEE2E" w14:textId="77777777" w:rsidR="00EE2529" w:rsidRPr="00C81B84" w:rsidRDefault="00AD5E1E" w:rsidP="00C81B84">
            <w:r w:rsidRPr="00C81B84">
              <w:t>110 650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D021D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AE373A" w14:textId="77777777" w:rsidR="00EE2529" w:rsidRPr="00C81B84" w:rsidRDefault="00AD5E1E" w:rsidP="00C81B84">
            <w:r w:rsidRPr="00C81B84">
              <w:t>2 363</w:t>
            </w:r>
          </w:p>
        </w:tc>
        <w:tc>
          <w:tcPr>
            <w:tcW w:w="1180" w:type="dxa"/>
            <w:tcBorders>
              <w:top w:val="nil"/>
              <w:left w:val="nil"/>
              <w:bottom w:val="nil"/>
              <w:right w:val="nil"/>
            </w:tcBorders>
            <w:tcMar>
              <w:top w:w="128" w:type="dxa"/>
              <w:left w:w="43" w:type="dxa"/>
              <w:bottom w:w="43" w:type="dxa"/>
              <w:right w:w="43" w:type="dxa"/>
            </w:tcMar>
            <w:vAlign w:val="bottom"/>
          </w:tcPr>
          <w:p w14:paraId="61897FEA" w14:textId="77777777" w:rsidR="00EE2529" w:rsidRPr="00C81B84" w:rsidRDefault="00AD5E1E" w:rsidP="00C81B84">
            <w:r w:rsidRPr="00C81B84">
              <w:t>113 013</w:t>
            </w:r>
          </w:p>
        </w:tc>
      </w:tr>
      <w:tr w:rsidR="00EE2529" w:rsidRPr="00C81B84" w14:paraId="1BF603D8" w14:textId="77777777">
        <w:trPr>
          <w:trHeight w:val="380"/>
        </w:trPr>
        <w:tc>
          <w:tcPr>
            <w:tcW w:w="580" w:type="dxa"/>
            <w:tcBorders>
              <w:top w:val="nil"/>
              <w:left w:val="nil"/>
              <w:bottom w:val="nil"/>
              <w:right w:val="nil"/>
            </w:tcBorders>
            <w:tcMar>
              <w:top w:w="128" w:type="dxa"/>
              <w:left w:w="43" w:type="dxa"/>
              <w:bottom w:w="43" w:type="dxa"/>
              <w:right w:w="43" w:type="dxa"/>
            </w:tcMar>
          </w:tcPr>
          <w:p w14:paraId="72819E8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ACD100"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DAF35A" w14:textId="77777777" w:rsidR="00EE2529" w:rsidRPr="00C81B84" w:rsidRDefault="00AD5E1E" w:rsidP="00C81B84">
            <w:r w:rsidRPr="00C81B84">
              <w:t xml:space="preserve">Andre tilskudd,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B66B09" w14:textId="77777777" w:rsidR="00EE2529" w:rsidRPr="00C81B84" w:rsidRDefault="00AD5E1E" w:rsidP="00C81B84">
            <w:r w:rsidRPr="00C81B84">
              <w:t>3 516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34F99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589823" w14:textId="77777777" w:rsidR="00EE2529" w:rsidRPr="00C81B84" w:rsidRDefault="00AD5E1E" w:rsidP="00C81B84">
            <w:r w:rsidRPr="00C81B84">
              <w:t>75</w:t>
            </w:r>
          </w:p>
        </w:tc>
        <w:tc>
          <w:tcPr>
            <w:tcW w:w="1180" w:type="dxa"/>
            <w:tcBorders>
              <w:top w:val="nil"/>
              <w:left w:val="nil"/>
              <w:bottom w:val="nil"/>
              <w:right w:val="nil"/>
            </w:tcBorders>
            <w:tcMar>
              <w:top w:w="128" w:type="dxa"/>
              <w:left w:w="43" w:type="dxa"/>
              <w:bottom w:w="43" w:type="dxa"/>
              <w:right w:w="43" w:type="dxa"/>
            </w:tcMar>
            <w:vAlign w:val="bottom"/>
          </w:tcPr>
          <w:p w14:paraId="48D12E9C" w14:textId="77777777" w:rsidR="00EE2529" w:rsidRPr="00C81B84" w:rsidRDefault="00AD5E1E" w:rsidP="00C81B84">
            <w:r w:rsidRPr="00C81B84">
              <w:t>3 591</w:t>
            </w:r>
          </w:p>
        </w:tc>
      </w:tr>
      <w:tr w:rsidR="00EE2529" w:rsidRPr="00C81B84" w14:paraId="080C4D96" w14:textId="77777777">
        <w:trPr>
          <w:trHeight w:val="640"/>
        </w:trPr>
        <w:tc>
          <w:tcPr>
            <w:tcW w:w="580" w:type="dxa"/>
            <w:tcBorders>
              <w:top w:val="nil"/>
              <w:left w:val="nil"/>
              <w:bottom w:val="nil"/>
              <w:right w:val="nil"/>
            </w:tcBorders>
            <w:tcMar>
              <w:top w:w="128" w:type="dxa"/>
              <w:left w:w="43" w:type="dxa"/>
              <w:bottom w:w="43" w:type="dxa"/>
              <w:right w:w="43" w:type="dxa"/>
            </w:tcMar>
          </w:tcPr>
          <w:p w14:paraId="47FE41E5" w14:textId="77777777" w:rsidR="00EE2529" w:rsidRPr="00C81B84" w:rsidRDefault="00AD5E1E" w:rsidP="00C81B84">
            <w:r w:rsidRPr="00C81B84">
              <w:t>734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32D28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C31A79" w14:textId="77777777" w:rsidR="00EE2529" w:rsidRPr="00C81B84" w:rsidRDefault="00AD5E1E" w:rsidP="00C81B84">
            <w:r w:rsidRPr="00C81B84">
              <w:t>Særskilte tilskudd til psykisk helse og rustiltak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DB6BD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C54E8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62840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1710652" w14:textId="77777777" w:rsidR="00EE2529" w:rsidRPr="00C81B84" w:rsidRDefault="00EE2529" w:rsidP="00C81B84"/>
        </w:tc>
      </w:tr>
      <w:tr w:rsidR="00EE2529" w:rsidRPr="00C81B84" w14:paraId="1F0D5978" w14:textId="77777777">
        <w:trPr>
          <w:trHeight w:val="380"/>
        </w:trPr>
        <w:tc>
          <w:tcPr>
            <w:tcW w:w="580" w:type="dxa"/>
            <w:tcBorders>
              <w:top w:val="nil"/>
              <w:left w:val="nil"/>
              <w:bottom w:val="nil"/>
              <w:right w:val="nil"/>
            </w:tcBorders>
            <w:tcMar>
              <w:top w:w="128" w:type="dxa"/>
              <w:left w:w="43" w:type="dxa"/>
              <w:bottom w:w="43" w:type="dxa"/>
              <w:right w:w="43" w:type="dxa"/>
            </w:tcMar>
          </w:tcPr>
          <w:p w14:paraId="5B0926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092B3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CAB0C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ED4C36" w14:textId="77777777" w:rsidR="00EE2529" w:rsidRPr="00C81B84" w:rsidRDefault="00AD5E1E" w:rsidP="00C81B84">
            <w:r w:rsidRPr="00C81B84">
              <w:t>84 051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91A6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9E48A1" w14:textId="77777777" w:rsidR="00EE2529" w:rsidRPr="00C81B84" w:rsidRDefault="00AD5E1E" w:rsidP="00C81B84">
            <w:r w:rsidRPr="00C81B84">
              <w:t>115</w:t>
            </w:r>
          </w:p>
        </w:tc>
        <w:tc>
          <w:tcPr>
            <w:tcW w:w="1180" w:type="dxa"/>
            <w:tcBorders>
              <w:top w:val="nil"/>
              <w:left w:val="nil"/>
              <w:bottom w:val="nil"/>
              <w:right w:val="nil"/>
            </w:tcBorders>
            <w:tcMar>
              <w:top w:w="128" w:type="dxa"/>
              <w:left w:w="43" w:type="dxa"/>
              <w:bottom w:w="43" w:type="dxa"/>
              <w:right w:w="43" w:type="dxa"/>
            </w:tcMar>
            <w:vAlign w:val="bottom"/>
          </w:tcPr>
          <w:p w14:paraId="145514D8" w14:textId="77777777" w:rsidR="00EE2529" w:rsidRPr="00C81B84" w:rsidRDefault="00AD5E1E" w:rsidP="00C81B84">
            <w:r w:rsidRPr="00C81B84">
              <w:t>84 166</w:t>
            </w:r>
          </w:p>
        </w:tc>
      </w:tr>
      <w:tr w:rsidR="00EE2529" w:rsidRPr="00C81B84" w14:paraId="4C689C02" w14:textId="77777777">
        <w:trPr>
          <w:trHeight w:val="380"/>
        </w:trPr>
        <w:tc>
          <w:tcPr>
            <w:tcW w:w="580" w:type="dxa"/>
            <w:tcBorders>
              <w:top w:val="nil"/>
              <w:left w:val="nil"/>
              <w:bottom w:val="nil"/>
              <w:right w:val="nil"/>
            </w:tcBorders>
            <w:tcMar>
              <w:top w:w="128" w:type="dxa"/>
              <w:left w:w="43" w:type="dxa"/>
              <w:bottom w:w="43" w:type="dxa"/>
              <w:right w:w="43" w:type="dxa"/>
            </w:tcMar>
          </w:tcPr>
          <w:p w14:paraId="5E2E10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3C22B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0DB2DC"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93619C" w14:textId="77777777" w:rsidR="00EE2529" w:rsidRPr="00C81B84" w:rsidRDefault="00AD5E1E" w:rsidP="00C81B84">
            <w:r w:rsidRPr="00C81B84">
              <w:t>15 124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1486A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7E5437" w14:textId="77777777" w:rsidR="00EE2529" w:rsidRPr="00C81B84" w:rsidRDefault="00AD5E1E" w:rsidP="00C81B84">
            <w:r w:rsidRPr="00C81B84">
              <w:t>323</w:t>
            </w:r>
          </w:p>
        </w:tc>
        <w:tc>
          <w:tcPr>
            <w:tcW w:w="1180" w:type="dxa"/>
            <w:tcBorders>
              <w:top w:val="nil"/>
              <w:left w:val="nil"/>
              <w:bottom w:val="nil"/>
              <w:right w:val="nil"/>
            </w:tcBorders>
            <w:tcMar>
              <w:top w:w="128" w:type="dxa"/>
              <w:left w:w="43" w:type="dxa"/>
              <w:bottom w:w="43" w:type="dxa"/>
              <w:right w:w="43" w:type="dxa"/>
            </w:tcMar>
            <w:vAlign w:val="bottom"/>
          </w:tcPr>
          <w:p w14:paraId="06718785" w14:textId="77777777" w:rsidR="00EE2529" w:rsidRPr="00C81B84" w:rsidRDefault="00AD5E1E" w:rsidP="00C81B84">
            <w:r w:rsidRPr="00C81B84">
              <w:t>15 447</w:t>
            </w:r>
          </w:p>
        </w:tc>
      </w:tr>
      <w:tr w:rsidR="00EE2529" w:rsidRPr="00C81B84" w14:paraId="2713878F" w14:textId="77777777">
        <w:trPr>
          <w:trHeight w:val="640"/>
        </w:trPr>
        <w:tc>
          <w:tcPr>
            <w:tcW w:w="580" w:type="dxa"/>
            <w:tcBorders>
              <w:top w:val="nil"/>
              <w:left w:val="nil"/>
              <w:bottom w:val="nil"/>
              <w:right w:val="nil"/>
            </w:tcBorders>
            <w:tcMar>
              <w:top w:w="128" w:type="dxa"/>
              <w:left w:w="43" w:type="dxa"/>
              <w:bottom w:w="43" w:type="dxa"/>
              <w:right w:w="43" w:type="dxa"/>
            </w:tcMar>
          </w:tcPr>
          <w:p w14:paraId="6435D66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6E6FC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C20626" w14:textId="77777777" w:rsidR="00EE2529" w:rsidRPr="00C81B84" w:rsidRDefault="00AD5E1E" w:rsidP="00C81B84">
            <w:r w:rsidRPr="00C81B84">
              <w:t xml:space="preserve">Hjemhenting ved alvorlig psykisk lidelse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729AC6" w14:textId="77777777" w:rsidR="00EE2529" w:rsidRPr="00C81B84" w:rsidRDefault="00AD5E1E" w:rsidP="00C81B84">
            <w:r w:rsidRPr="00C81B84">
              <w:t>3 128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A8816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78F196" w14:textId="77777777" w:rsidR="00EE2529" w:rsidRPr="00C81B84" w:rsidRDefault="00AD5E1E" w:rsidP="00C81B84">
            <w:r w:rsidRPr="00C81B84">
              <w:t>67</w:t>
            </w:r>
          </w:p>
        </w:tc>
        <w:tc>
          <w:tcPr>
            <w:tcW w:w="1180" w:type="dxa"/>
            <w:tcBorders>
              <w:top w:val="nil"/>
              <w:left w:val="nil"/>
              <w:bottom w:val="nil"/>
              <w:right w:val="nil"/>
            </w:tcBorders>
            <w:tcMar>
              <w:top w:w="128" w:type="dxa"/>
              <w:left w:w="43" w:type="dxa"/>
              <w:bottom w:w="43" w:type="dxa"/>
              <w:right w:w="43" w:type="dxa"/>
            </w:tcMar>
            <w:vAlign w:val="bottom"/>
          </w:tcPr>
          <w:p w14:paraId="45D8BE91" w14:textId="77777777" w:rsidR="00EE2529" w:rsidRPr="00C81B84" w:rsidRDefault="00AD5E1E" w:rsidP="00C81B84">
            <w:r w:rsidRPr="00C81B84">
              <w:t>3 195</w:t>
            </w:r>
          </w:p>
        </w:tc>
      </w:tr>
      <w:tr w:rsidR="00EE2529" w:rsidRPr="00C81B84" w14:paraId="2BD33697" w14:textId="77777777">
        <w:trPr>
          <w:trHeight w:val="640"/>
        </w:trPr>
        <w:tc>
          <w:tcPr>
            <w:tcW w:w="580" w:type="dxa"/>
            <w:tcBorders>
              <w:top w:val="nil"/>
              <w:left w:val="nil"/>
              <w:bottom w:val="nil"/>
              <w:right w:val="nil"/>
            </w:tcBorders>
            <w:tcMar>
              <w:top w:w="128" w:type="dxa"/>
              <w:left w:w="43" w:type="dxa"/>
              <w:bottom w:w="43" w:type="dxa"/>
              <w:right w:w="43" w:type="dxa"/>
            </w:tcMar>
          </w:tcPr>
          <w:p w14:paraId="33444C5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31AC2D"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A71CE1" w14:textId="77777777" w:rsidR="00EE2529" w:rsidRPr="00C81B84" w:rsidRDefault="00AD5E1E" w:rsidP="00C81B84">
            <w:r w:rsidRPr="00C81B84">
              <w:t xml:space="preserve">Tvungen omsorg for psykisk utviklingshemmede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0BB81B" w14:textId="77777777" w:rsidR="00EE2529" w:rsidRPr="00C81B84" w:rsidRDefault="00AD5E1E" w:rsidP="00C81B84">
            <w:r w:rsidRPr="00C81B84">
              <w:t>308 821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A2D1E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5A780F" w14:textId="77777777" w:rsidR="00EE2529" w:rsidRPr="00C81B84" w:rsidRDefault="00AD5E1E" w:rsidP="00C81B84">
            <w:r w:rsidRPr="00C81B84">
              <w:t>6 596</w:t>
            </w:r>
          </w:p>
        </w:tc>
        <w:tc>
          <w:tcPr>
            <w:tcW w:w="1180" w:type="dxa"/>
            <w:tcBorders>
              <w:top w:val="nil"/>
              <w:left w:val="nil"/>
              <w:bottom w:val="nil"/>
              <w:right w:val="nil"/>
            </w:tcBorders>
            <w:tcMar>
              <w:top w:w="128" w:type="dxa"/>
              <w:left w:w="43" w:type="dxa"/>
              <w:bottom w:w="43" w:type="dxa"/>
              <w:right w:w="43" w:type="dxa"/>
            </w:tcMar>
            <w:vAlign w:val="bottom"/>
          </w:tcPr>
          <w:p w14:paraId="52BCB0B0" w14:textId="77777777" w:rsidR="00EE2529" w:rsidRPr="00C81B84" w:rsidRDefault="00AD5E1E" w:rsidP="00C81B84">
            <w:r w:rsidRPr="00C81B84">
              <w:t>315 417</w:t>
            </w:r>
          </w:p>
        </w:tc>
      </w:tr>
      <w:tr w:rsidR="00EE2529" w:rsidRPr="00C81B84" w14:paraId="0E547202" w14:textId="77777777">
        <w:trPr>
          <w:trHeight w:val="640"/>
        </w:trPr>
        <w:tc>
          <w:tcPr>
            <w:tcW w:w="580" w:type="dxa"/>
            <w:tcBorders>
              <w:top w:val="nil"/>
              <w:left w:val="nil"/>
              <w:bottom w:val="nil"/>
              <w:right w:val="nil"/>
            </w:tcBorders>
            <w:tcMar>
              <w:top w:w="128" w:type="dxa"/>
              <w:left w:w="43" w:type="dxa"/>
              <w:bottom w:w="43" w:type="dxa"/>
              <w:right w:w="43" w:type="dxa"/>
            </w:tcMar>
          </w:tcPr>
          <w:p w14:paraId="60E212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FA006C"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EF172A" w14:textId="77777777" w:rsidR="00EE2529" w:rsidRPr="00C81B84" w:rsidRDefault="00AD5E1E" w:rsidP="00C81B84">
            <w:r w:rsidRPr="00C81B84">
              <w:t xml:space="preserve">Utviklingsområder innen psykisk helsevern og rus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585744" w14:textId="77777777" w:rsidR="00EE2529" w:rsidRPr="00C81B84" w:rsidRDefault="00AD5E1E" w:rsidP="00C81B84">
            <w:r w:rsidRPr="00C81B84">
              <w:t>13 830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877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A32718" w14:textId="77777777" w:rsidR="00EE2529" w:rsidRPr="00C81B84" w:rsidRDefault="00AD5E1E" w:rsidP="00C81B84">
            <w:r w:rsidRPr="00C81B84">
              <w:t>295</w:t>
            </w:r>
          </w:p>
        </w:tc>
        <w:tc>
          <w:tcPr>
            <w:tcW w:w="1180" w:type="dxa"/>
            <w:tcBorders>
              <w:top w:val="nil"/>
              <w:left w:val="nil"/>
              <w:bottom w:val="nil"/>
              <w:right w:val="nil"/>
            </w:tcBorders>
            <w:tcMar>
              <w:top w:w="128" w:type="dxa"/>
              <w:left w:w="43" w:type="dxa"/>
              <w:bottom w:w="43" w:type="dxa"/>
              <w:right w:w="43" w:type="dxa"/>
            </w:tcMar>
            <w:vAlign w:val="bottom"/>
          </w:tcPr>
          <w:p w14:paraId="021F8596" w14:textId="77777777" w:rsidR="00EE2529" w:rsidRPr="00C81B84" w:rsidRDefault="00AD5E1E" w:rsidP="00C81B84">
            <w:r w:rsidRPr="00C81B84">
              <w:t>14 125</w:t>
            </w:r>
          </w:p>
        </w:tc>
      </w:tr>
      <w:tr w:rsidR="00EE2529" w:rsidRPr="00C81B84" w14:paraId="0BA5E2A9" w14:textId="77777777">
        <w:trPr>
          <w:trHeight w:val="380"/>
        </w:trPr>
        <w:tc>
          <w:tcPr>
            <w:tcW w:w="580" w:type="dxa"/>
            <w:tcBorders>
              <w:top w:val="nil"/>
              <w:left w:val="nil"/>
              <w:bottom w:val="nil"/>
              <w:right w:val="nil"/>
            </w:tcBorders>
            <w:tcMar>
              <w:top w:w="128" w:type="dxa"/>
              <w:left w:w="43" w:type="dxa"/>
              <w:bottom w:w="43" w:type="dxa"/>
              <w:right w:w="43" w:type="dxa"/>
            </w:tcMar>
          </w:tcPr>
          <w:p w14:paraId="58A67824" w14:textId="77777777" w:rsidR="00EE2529" w:rsidRPr="00C81B84" w:rsidRDefault="00AD5E1E" w:rsidP="00C81B84">
            <w:r w:rsidRPr="00C81B84">
              <w:t>737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5BDD8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4DBBAA" w14:textId="77777777" w:rsidR="00EE2529" w:rsidRPr="00C81B84" w:rsidRDefault="00AD5E1E" w:rsidP="00C81B84">
            <w:r w:rsidRPr="00C81B84">
              <w:t>Historiske pensjonskostnader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2530C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CC980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F15A0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7178067" w14:textId="77777777" w:rsidR="00EE2529" w:rsidRPr="00C81B84" w:rsidRDefault="00EE2529" w:rsidP="00C81B84"/>
        </w:tc>
      </w:tr>
      <w:tr w:rsidR="00EE2529" w:rsidRPr="00C81B84" w14:paraId="62ACF4CD" w14:textId="77777777">
        <w:trPr>
          <w:trHeight w:val="380"/>
        </w:trPr>
        <w:tc>
          <w:tcPr>
            <w:tcW w:w="580" w:type="dxa"/>
            <w:tcBorders>
              <w:top w:val="nil"/>
              <w:left w:val="nil"/>
              <w:bottom w:val="nil"/>
              <w:right w:val="nil"/>
            </w:tcBorders>
            <w:tcMar>
              <w:top w:w="128" w:type="dxa"/>
              <w:left w:w="43" w:type="dxa"/>
              <w:bottom w:w="43" w:type="dxa"/>
              <w:right w:w="43" w:type="dxa"/>
            </w:tcMar>
          </w:tcPr>
          <w:p w14:paraId="75F52E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1184A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19EEA0" w14:textId="77777777" w:rsidR="00EE2529" w:rsidRPr="00C81B84" w:rsidRDefault="00AD5E1E" w:rsidP="00C81B84">
            <w:r w:rsidRPr="00C81B84">
              <w:t xml:space="preserve">Tilskudd,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E45DAC" w14:textId="77777777" w:rsidR="00EE2529" w:rsidRPr="00C81B84" w:rsidRDefault="00AD5E1E" w:rsidP="00C81B84">
            <w:r w:rsidRPr="00C81B84">
              <w:t>91 650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EA58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5383CC" w14:textId="77777777" w:rsidR="00EE2529" w:rsidRPr="00C81B84" w:rsidRDefault="00AD5E1E" w:rsidP="00C81B84">
            <w:r w:rsidRPr="00C81B84">
              <w:t>1 958</w:t>
            </w:r>
          </w:p>
        </w:tc>
        <w:tc>
          <w:tcPr>
            <w:tcW w:w="1180" w:type="dxa"/>
            <w:tcBorders>
              <w:top w:val="nil"/>
              <w:left w:val="nil"/>
              <w:bottom w:val="nil"/>
              <w:right w:val="nil"/>
            </w:tcBorders>
            <w:tcMar>
              <w:top w:w="128" w:type="dxa"/>
              <w:left w:w="43" w:type="dxa"/>
              <w:bottom w:w="43" w:type="dxa"/>
              <w:right w:w="43" w:type="dxa"/>
            </w:tcMar>
            <w:vAlign w:val="bottom"/>
          </w:tcPr>
          <w:p w14:paraId="6CF3DE88" w14:textId="77777777" w:rsidR="00EE2529" w:rsidRPr="00C81B84" w:rsidRDefault="00AD5E1E" w:rsidP="00C81B84">
            <w:r w:rsidRPr="00C81B84">
              <w:t>93 608</w:t>
            </w:r>
          </w:p>
        </w:tc>
      </w:tr>
      <w:tr w:rsidR="00EE2529" w:rsidRPr="00C81B84" w14:paraId="216EDE5B" w14:textId="77777777">
        <w:trPr>
          <w:trHeight w:val="380"/>
        </w:trPr>
        <w:tc>
          <w:tcPr>
            <w:tcW w:w="580" w:type="dxa"/>
            <w:tcBorders>
              <w:top w:val="nil"/>
              <w:left w:val="nil"/>
              <w:bottom w:val="nil"/>
              <w:right w:val="nil"/>
            </w:tcBorders>
            <w:tcMar>
              <w:top w:w="128" w:type="dxa"/>
              <w:left w:w="43" w:type="dxa"/>
              <w:bottom w:w="43" w:type="dxa"/>
              <w:right w:w="43" w:type="dxa"/>
            </w:tcMar>
          </w:tcPr>
          <w:p w14:paraId="20383DCF" w14:textId="77777777" w:rsidR="00EE2529" w:rsidRPr="00C81B84" w:rsidRDefault="00AD5E1E" w:rsidP="00C81B84">
            <w:r w:rsidRPr="00C81B84">
              <w:t>740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A7DFC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419EC1" w14:textId="77777777" w:rsidR="00EE2529" w:rsidRPr="00C81B84" w:rsidRDefault="00AD5E1E" w:rsidP="00C81B84">
            <w:r w:rsidRPr="00C81B84">
              <w:t>Helsedirektoratet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741F7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E6F6E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9B1FB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91C6582" w14:textId="77777777" w:rsidR="00EE2529" w:rsidRPr="00C81B84" w:rsidRDefault="00EE2529" w:rsidP="00C81B84"/>
        </w:tc>
      </w:tr>
      <w:tr w:rsidR="00EE2529" w:rsidRPr="00C81B84" w14:paraId="5C912C44" w14:textId="77777777">
        <w:trPr>
          <w:trHeight w:val="380"/>
        </w:trPr>
        <w:tc>
          <w:tcPr>
            <w:tcW w:w="580" w:type="dxa"/>
            <w:tcBorders>
              <w:top w:val="nil"/>
              <w:left w:val="nil"/>
              <w:bottom w:val="nil"/>
              <w:right w:val="nil"/>
            </w:tcBorders>
            <w:tcMar>
              <w:top w:w="128" w:type="dxa"/>
              <w:left w:w="43" w:type="dxa"/>
              <w:bottom w:w="43" w:type="dxa"/>
              <w:right w:w="43" w:type="dxa"/>
            </w:tcMar>
          </w:tcPr>
          <w:p w14:paraId="355510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62A32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1A967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0B3802" w14:textId="77777777" w:rsidR="00EE2529" w:rsidRPr="00C81B84" w:rsidRDefault="00AD5E1E" w:rsidP="00C81B84">
            <w:r w:rsidRPr="00C81B84">
              <w:t>1 305 832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708A5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779E0C" w14:textId="77777777" w:rsidR="00EE2529" w:rsidRPr="00C81B84" w:rsidRDefault="00AD5E1E" w:rsidP="00C81B84">
            <w:r w:rsidRPr="00C81B84">
              <w:t>20 315</w:t>
            </w:r>
          </w:p>
        </w:tc>
        <w:tc>
          <w:tcPr>
            <w:tcW w:w="1180" w:type="dxa"/>
            <w:tcBorders>
              <w:top w:val="nil"/>
              <w:left w:val="nil"/>
              <w:bottom w:val="nil"/>
              <w:right w:val="nil"/>
            </w:tcBorders>
            <w:tcMar>
              <w:top w:w="128" w:type="dxa"/>
              <w:left w:w="43" w:type="dxa"/>
              <w:bottom w:w="43" w:type="dxa"/>
              <w:right w:w="43" w:type="dxa"/>
            </w:tcMar>
            <w:vAlign w:val="bottom"/>
          </w:tcPr>
          <w:p w14:paraId="35F6EA8E" w14:textId="77777777" w:rsidR="00EE2529" w:rsidRPr="00C81B84" w:rsidRDefault="00AD5E1E" w:rsidP="00C81B84">
            <w:r w:rsidRPr="00C81B84">
              <w:t>1 326 147</w:t>
            </w:r>
          </w:p>
        </w:tc>
      </w:tr>
      <w:tr w:rsidR="00EE2529" w:rsidRPr="00C81B84" w14:paraId="5D5F686A" w14:textId="77777777">
        <w:trPr>
          <w:trHeight w:val="380"/>
        </w:trPr>
        <w:tc>
          <w:tcPr>
            <w:tcW w:w="580" w:type="dxa"/>
            <w:tcBorders>
              <w:top w:val="nil"/>
              <w:left w:val="nil"/>
              <w:bottom w:val="nil"/>
              <w:right w:val="nil"/>
            </w:tcBorders>
            <w:tcMar>
              <w:top w:w="128" w:type="dxa"/>
              <w:left w:w="43" w:type="dxa"/>
              <w:bottom w:w="43" w:type="dxa"/>
              <w:right w:w="43" w:type="dxa"/>
            </w:tcMar>
          </w:tcPr>
          <w:p w14:paraId="485C0F0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B8A58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CB40CA7"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565B3B" w14:textId="77777777" w:rsidR="00EE2529" w:rsidRPr="00C81B84" w:rsidRDefault="00AD5E1E" w:rsidP="00C81B84">
            <w:r w:rsidRPr="00C81B84">
              <w:t>35 149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F6A3E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F9A01F" w14:textId="77777777" w:rsidR="00EE2529" w:rsidRPr="00C81B84" w:rsidRDefault="00AD5E1E" w:rsidP="00C81B84">
            <w:r w:rsidRPr="00C81B84">
              <w:t>751</w:t>
            </w:r>
          </w:p>
        </w:tc>
        <w:tc>
          <w:tcPr>
            <w:tcW w:w="1180" w:type="dxa"/>
            <w:tcBorders>
              <w:top w:val="nil"/>
              <w:left w:val="nil"/>
              <w:bottom w:val="nil"/>
              <w:right w:val="nil"/>
            </w:tcBorders>
            <w:tcMar>
              <w:top w:w="128" w:type="dxa"/>
              <w:left w:w="43" w:type="dxa"/>
              <w:bottom w:w="43" w:type="dxa"/>
              <w:right w:w="43" w:type="dxa"/>
            </w:tcMar>
            <w:vAlign w:val="bottom"/>
          </w:tcPr>
          <w:p w14:paraId="00808448" w14:textId="77777777" w:rsidR="00EE2529" w:rsidRPr="00C81B84" w:rsidRDefault="00AD5E1E" w:rsidP="00C81B84">
            <w:r w:rsidRPr="00C81B84">
              <w:t>35 900</w:t>
            </w:r>
          </w:p>
        </w:tc>
      </w:tr>
      <w:tr w:rsidR="00EE2529" w:rsidRPr="00C81B84" w14:paraId="290B39AE" w14:textId="77777777">
        <w:trPr>
          <w:trHeight w:val="380"/>
        </w:trPr>
        <w:tc>
          <w:tcPr>
            <w:tcW w:w="580" w:type="dxa"/>
            <w:tcBorders>
              <w:top w:val="nil"/>
              <w:left w:val="nil"/>
              <w:bottom w:val="nil"/>
              <w:right w:val="nil"/>
            </w:tcBorders>
            <w:tcMar>
              <w:top w:w="128" w:type="dxa"/>
              <w:left w:w="43" w:type="dxa"/>
              <w:bottom w:w="43" w:type="dxa"/>
              <w:right w:w="43" w:type="dxa"/>
            </w:tcMar>
          </w:tcPr>
          <w:p w14:paraId="3035956F" w14:textId="77777777" w:rsidR="00EE2529" w:rsidRPr="00C81B84" w:rsidRDefault="00AD5E1E" w:rsidP="00C81B84">
            <w:r w:rsidRPr="00C81B84">
              <w:t>741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B289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644709" w14:textId="77777777" w:rsidR="00EE2529" w:rsidRPr="00C81B84" w:rsidRDefault="00AD5E1E" w:rsidP="00C81B84">
            <w:r w:rsidRPr="00C81B84">
              <w:t>Norsk pasientskadeerstatning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610D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0E98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CB258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E6B64E9" w14:textId="77777777" w:rsidR="00EE2529" w:rsidRPr="00C81B84" w:rsidRDefault="00EE2529" w:rsidP="00C81B84"/>
        </w:tc>
      </w:tr>
      <w:tr w:rsidR="00EE2529" w:rsidRPr="00C81B84" w14:paraId="60B08C6F" w14:textId="77777777">
        <w:trPr>
          <w:trHeight w:val="380"/>
        </w:trPr>
        <w:tc>
          <w:tcPr>
            <w:tcW w:w="580" w:type="dxa"/>
            <w:tcBorders>
              <w:top w:val="nil"/>
              <w:left w:val="nil"/>
              <w:bottom w:val="nil"/>
              <w:right w:val="nil"/>
            </w:tcBorders>
            <w:tcMar>
              <w:top w:w="128" w:type="dxa"/>
              <w:left w:w="43" w:type="dxa"/>
              <w:bottom w:w="43" w:type="dxa"/>
              <w:right w:w="43" w:type="dxa"/>
            </w:tcMar>
          </w:tcPr>
          <w:p w14:paraId="2EB085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014F8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5533A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AA80CF" w14:textId="77777777" w:rsidR="00EE2529" w:rsidRPr="00C81B84" w:rsidRDefault="00AD5E1E" w:rsidP="00C81B84">
            <w:r w:rsidRPr="00C81B84">
              <w:t>236 733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1C261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EE3698" w14:textId="77777777" w:rsidR="00EE2529" w:rsidRPr="00C81B84" w:rsidRDefault="00AD5E1E" w:rsidP="00C81B84">
            <w:r w:rsidRPr="00C81B84">
              <w:t>3 426</w:t>
            </w:r>
          </w:p>
        </w:tc>
        <w:tc>
          <w:tcPr>
            <w:tcW w:w="1180" w:type="dxa"/>
            <w:tcBorders>
              <w:top w:val="nil"/>
              <w:left w:val="nil"/>
              <w:bottom w:val="nil"/>
              <w:right w:val="nil"/>
            </w:tcBorders>
            <w:tcMar>
              <w:top w:w="128" w:type="dxa"/>
              <w:left w:w="43" w:type="dxa"/>
              <w:bottom w:w="43" w:type="dxa"/>
              <w:right w:w="43" w:type="dxa"/>
            </w:tcMar>
            <w:vAlign w:val="bottom"/>
          </w:tcPr>
          <w:p w14:paraId="18B130F9" w14:textId="77777777" w:rsidR="00EE2529" w:rsidRPr="00C81B84" w:rsidRDefault="00AD5E1E" w:rsidP="00C81B84">
            <w:r w:rsidRPr="00C81B84">
              <w:t>240 159</w:t>
            </w:r>
          </w:p>
        </w:tc>
      </w:tr>
      <w:tr w:rsidR="00EE2529" w:rsidRPr="00C81B84" w14:paraId="7C95DD9F" w14:textId="77777777">
        <w:trPr>
          <w:trHeight w:val="380"/>
        </w:trPr>
        <w:tc>
          <w:tcPr>
            <w:tcW w:w="580" w:type="dxa"/>
            <w:tcBorders>
              <w:top w:val="nil"/>
              <w:left w:val="nil"/>
              <w:bottom w:val="nil"/>
              <w:right w:val="nil"/>
            </w:tcBorders>
            <w:tcMar>
              <w:top w:w="128" w:type="dxa"/>
              <w:left w:w="43" w:type="dxa"/>
              <w:bottom w:w="43" w:type="dxa"/>
              <w:right w:w="43" w:type="dxa"/>
            </w:tcMar>
          </w:tcPr>
          <w:p w14:paraId="70085F3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3948C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A9A994" w14:textId="77777777" w:rsidR="00EE2529" w:rsidRPr="00C81B84" w:rsidRDefault="00AD5E1E" w:rsidP="00C81B84">
            <w:r w:rsidRPr="00C81B84">
              <w:t xml:space="preserve">Advokatutgifter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DB377B" w14:textId="77777777" w:rsidR="00EE2529" w:rsidRPr="00C81B84" w:rsidRDefault="00AD5E1E" w:rsidP="00C81B84">
            <w:r w:rsidRPr="00C81B84">
              <w:t>51 488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EC43A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ECFD17" w14:textId="77777777" w:rsidR="00EE2529" w:rsidRPr="00C81B84" w:rsidRDefault="00AD5E1E" w:rsidP="00C81B84">
            <w:r w:rsidRPr="00C81B84">
              <w:t>1 100</w:t>
            </w:r>
          </w:p>
        </w:tc>
        <w:tc>
          <w:tcPr>
            <w:tcW w:w="1180" w:type="dxa"/>
            <w:tcBorders>
              <w:top w:val="nil"/>
              <w:left w:val="nil"/>
              <w:bottom w:val="nil"/>
              <w:right w:val="nil"/>
            </w:tcBorders>
            <w:tcMar>
              <w:top w:w="128" w:type="dxa"/>
              <w:left w:w="43" w:type="dxa"/>
              <w:bottom w:w="43" w:type="dxa"/>
              <w:right w:w="43" w:type="dxa"/>
            </w:tcMar>
            <w:vAlign w:val="bottom"/>
          </w:tcPr>
          <w:p w14:paraId="5BB652DD" w14:textId="77777777" w:rsidR="00EE2529" w:rsidRPr="00C81B84" w:rsidRDefault="00AD5E1E" w:rsidP="00C81B84">
            <w:r w:rsidRPr="00C81B84">
              <w:t>52 588</w:t>
            </w:r>
          </w:p>
        </w:tc>
      </w:tr>
      <w:tr w:rsidR="00EE2529" w:rsidRPr="00C81B84" w14:paraId="6CB35AB5" w14:textId="77777777">
        <w:trPr>
          <w:trHeight w:val="380"/>
        </w:trPr>
        <w:tc>
          <w:tcPr>
            <w:tcW w:w="580" w:type="dxa"/>
            <w:tcBorders>
              <w:top w:val="nil"/>
              <w:left w:val="nil"/>
              <w:bottom w:val="nil"/>
              <w:right w:val="nil"/>
            </w:tcBorders>
            <w:tcMar>
              <w:top w:w="128" w:type="dxa"/>
              <w:left w:w="43" w:type="dxa"/>
              <w:bottom w:w="43" w:type="dxa"/>
              <w:right w:w="43" w:type="dxa"/>
            </w:tcMar>
          </w:tcPr>
          <w:p w14:paraId="1C6407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8D65F2"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8CE082" w14:textId="77777777" w:rsidR="00EE2529" w:rsidRPr="00C81B84" w:rsidRDefault="00AD5E1E" w:rsidP="00C81B84">
            <w:r w:rsidRPr="00C81B84">
              <w:t xml:space="preserve">Særskilte 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8DD522" w14:textId="77777777" w:rsidR="00EE2529" w:rsidRPr="00C81B84" w:rsidRDefault="00AD5E1E" w:rsidP="00C81B84">
            <w:r w:rsidRPr="00C81B84">
              <w:t>25 668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3667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302D4B" w14:textId="77777777" w:rsidR="00EE2529" w:rsidRPr="00C81B84" w:rsidRDefault="00AD5E1E" w:rsidP="00C81B84">
            <w:r w:rsidRPr="00C81B84">
              <w:t>548</w:t>
            </w:r>
          </w:p>
        </w:tc>
        <w:tc>
          <w:tcPr>
            <w:tcW w:w="1180" w:type="dxa"/>
            <w:tcBorders>
              <w:top w:val="nil"/>
              <w:left w:val="nil"/>
              <w:bottom w:val="nil"/>
              <w:right w:val="nil"/>
            </w:tcBorders>
            <w:tcMar>
              <w:top w:w="128" w:type="dxa"/>
              <w:left w:w="43" w:type="dxa"/>
              <w:bottom w:w="43" w:type="dxa"/>
              <w:right w:w="43" w:type="dxa"/>
            </w:tcMar>
            <w:vAlign w:val="bottom"/>
          </w:tcPr>
          <w:p w14:paraId="4B468D9B" w14:textId="77777777" w:rsidR="00EE2529" w:rsidRPr="00C81B84" w:rsidRDefault="00AD5E1E" w:rsidP="00C81B84">
            <w:r w:rsidRPr="00C81B84">
              <w:t>26 216</w:t>
            </w:r>
          </w:p>
        </w:tc>
      </w:tr>
      <w:tr w:rsidR="00EE2529" w:rsidRPr="00C81B84" w14:paraId="34E272C1" w14:textId="77777777">
        <w:trPr>
          <w:trHeight w:val="380"/>
        </w:trPr>
        <w:tc>
          <w:tcPr>
            <w:tcW w:w="580" w:type="dxa"/>
            <w:tcBorders>
              <w:top w:val="nil"/>
              <w:left w:val="nil"/>
              <w:bottom w:val="nil"/>
              <w:right w:val="nil"/>
            </w:tcBorders>
            <w:tcMar>
              <w:top w:w="128" w:type="dxa"/>
              <w:left w:w="43" w:type="dxa"/>
              <w:bottom w:w="43" w:type="dxa"/>
              <w:right w:w="43" w:type="dxa"/>
            </w:tcMar>
          </w:tcPr>
          <w:p w14:paraId="37ABC512" w14:textId="77777777" w:rsidR="00EE2529" w:rsidRPr="00C81B84" w:rsidRDefault="00AD5E1E" w:rsidP="00C81B84">
            <w:r w:rsidRPr="00C81B84">
              <w:t>742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B40BF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3D01EA" w14:textId="77777777" w:rsidR="00EE2529" w:rsidRPr="00C81B84" w:rsidRDefault="00AD5E1E" w:rsidP="00C81B84">
            <w:r w:rsidRPr="00C81B84">
              <w:t>Nasjonalt klageorgan for helsetjenesten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7F446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6FE77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0F244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CEFC197" w14:textId="77777777" w:rsidR="00EE2529" w:rsidRPr="00C81B84" w:rsidRDefault="00EE2529" w:rsidP="00C81B84"/>
        </w:tc>
      </w:tr>
      <w:tr w:rsidR="00EE2529" w:rsidRPr="00C81B84" w14:paraId="4A72F89D" w14:textId="77777777">
        <w:trPr>
          <w:trHeight w:val="380"/>
        </w:trPr>
        <w:tc>
          <w:tcPr>
            <w:tcW w:w="580" w:type="dxa"/>
            <w:tcBorders>
              <w:top w:val="nil"/>
              <w:left w:val="nil"/>
              <w:bottom w:val="nil"/>
              <w:right w:val="nil"/>
            </w:tcBorders>
            <w:tcMar>
              <w:top w:w="128" w:type="dxa"/>
              <w:left w:w="43" w:type="dxa"/>
              <w:bottom w:w="43" w:type="dxa"/>
              <w:right w:w="43" w:type="dxa"/>
            </w:tcMar>
          </w:tcPr>
          <w:p w14:paraId="6E59391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F0258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DCCE1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DC042E" w14:textId="77777777" w:rsidR="00EE2529" w:rsidRPr="00C81B84" w:rsidRDefault="00AD5E1E" w:rsidP="00C81B84">
            <w:r w:rsidRPr="00C81B84">
              <w:t>177 262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9923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1B63F" w14:textId="77777777" w:rsidR="00EE2529" w:rsidRPr="00C81B84" w:rsidRDefault="00AD5E1E" w:rsidP="00C81B84">
            <w:r w:rsidRPr="00C81B84">
              <w:t>1 817</w:t>
            </w:r>
          </w:p>
        </w:tc>
        <w:tc>
          <w:tcPr>
            <w:tcW w:w="1180" w:type="dxa"/>
            <w:tcBorders>
              <w:top w:val="nil"/>
              <w:left w:val="nil"/>
              <w:bottom w:val="nil"/>
              <w:right w:val="nil"/>
            </w:tcBorders>
            <w:tcMar>
              <w:top w:w="128" w:type="dxa"/>
              <w:left w:w="43" w:type="dxa"/>
              <w:bottom w:w="43" w:type="dxa"/>
              <w:right w:w="43" w:type="dxa"/>
            </w:tcMar>
            <w:vAlign w:val="bottom"/>
          </w:tcPr>
          <w:p w14:paraId="5CB94402" w14:textId="77777777" w:rsidR="00EE2529" w:rsidRPr="00C81B84" w:rsidRDefault="00AD5E1E" w:rsidP="00C81B84">
            <w:r w:rsidRPr="00C81B84">
              <w:t>179 079</w:t>
            </w:r>
          </w:p>
        </w:tc>
      </w:tr>
      <w:tr w:rsidR="00EE2529" w:rsidRPr="00C81B84" w14:paraId="1BF17D79" w14:textId="77777777">
        <w:trPr>
          <w:trHeight w:val="380"/>
        </w:trPr>
        <w:tc>
          <w:tcPr>
            <w:tcW w:w="580" w:type="dxa"/>
            <w:tcBorders>
              <w:top w:val="nil"/>
              <w:left w:val="nil"/>
              <w:bottom w:val="nil"/>
              <w:right w:val="nil"/>
            </w:tcBorders>
            <w:tcMar>
              <w:top w:w="128" w:type="dxa"/>
              <w:left w:w="43" w:type="dxa"/>
              <w:bottom w:w="43" w:type="dxa"/>
              <w:right w:w="43" w:type="dxa"/>
            </w:tcMar>
          </w:tcPr>
          <w:p w14:paraId="37B878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EDDBF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1BEF83"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C0668F" w14:textId="77777777" w:rsidR="00EE2529" w:rsidRPr="00C81B84" w:rsidRDefault="00AD5E1E" w:rsidP="00C81B84">
            <w:r w:rsidRPr="00C81B84">
              <w:t>16 055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2B39F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5C8808" w14:textId="77777777" w:rsidR="00EE2529" w:rsidRPr="00C81B84" w:rsidRDefault="00AD5E1E" w:rsidP="00C81B84">
            <w:r w:rsidRPr="00C81B84">
              <w:t>386</w:t>
            </w:r>
          </w:p>
        </w:tc>
        <w:tc>
          <w:tcPr>
            <w:tcW w:w="1180" w:type="dxa"/>
            <w:tcBorders>
              <w:top w:val="nil"/>
              <w:left w:val="nil"/>
              <w:bottom w:val="nil"/>
              <w:right w:val="nil"/>
            </w:tcBorders>
            <w:tcMar>
              <w:top w:w="128" w:type="dxa"/>
              <w:left w:w="43" w:type="dxa"/>
              <w:bottom w:w="43" w:type="dxa"/>
              <w:right w:w="43" w:type="dxa"/>
            </w:tcMar>
            <w:vAlign w:val="bottom"/>
          </w:tcPr>
          <w:p w14:paraId="6DDB9509" w14:textId="77777777" w:rsidR="00EE2529" w:rsidRPr="00C81B84" w:rsidRDefault="00AD5E1E" w:rsidP="00C81B84">
            <w:r w:rsidRPr="00C81B84">
              <w:t>16 441</w:t>
            </w:r>
          </w:p>
        </w:tc>
      </w:tr>
      <w:tr w:rsidR="00EE2529" w:rsidRPr="00C81B84" w14:paraId="14E3775C" w14:textId="77777777">
        <w:trPr>
          <w:trHeight w:val="380"/>
        </w:trPr>
        <w:tc>
          <w:tcPr>
            <w:tcW w:w="580" w:type="dxa"/>
            <w:tcBorders>
              <w:top w:val="nil"/>
              <w:left w:val="nil"/>
              <w:bottom w:val="nil"/>
              <w:right w:val="nil"/>
            </w:tcBorders>
            <w:tcMar>
              <w:top w:w="128" w:type="dxa"/>
              <w:left w:w="43" w:type="dxa"/>
              <w:bottom w:w="43" w:type="dxa"/>
              <w:right w:w="43" w:type="dxa"/>
            </w:tcMar>
          </w:tcPr>
          <w:p w14:paraId="1A674089" w14:textId="77777777" w:rsidR="00EE2529" w:rsidRPr="00C81B84" w:rsidRDefault="00AD5E1E" w:rsidP="00C81B84">
            <w:r w:rsidRPr="00C81B84">
              <w:t>744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23766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8119F8" w14:textId="77777777" w:rsidR="00EE2529" w:rsidRPr="00C81B84" w:rsidRDefault="00AD5E1E" w:rsidP="00C81B84">
            <w:r w:rsidRPr="00C81B84">
              <w:t>Direktoratet for e-helse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CDF17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B47EA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6B972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C925568" w14:textId="77777777" w:rsidR="00EE2529" w:rsidRPr="00C81B84" w:rsidRDefault="00EE2529" w:rsidP="00C81B84"/>
        </w:tc>
      </w:tr>
      <w:tr w:rsidR="00EE2529" w:rsidRPr="00C81B84" w14:paraId="69B63BB5" w14:textId="77777777">
        <w:trPr>
          <w:trHeight w:val="380"/>
        </w:trPr>
        <w:tc>
          <w:tcPr>
            <w:tcW w:w="580" w:type="dxa"/>
            <w:tcBorders>
              <w:top w:val="nil"/>
              <w:left w:val="nil"/>
              <w:bottom w:val="nil"/>
              <w:right w:val="nil"/>
            </w:tcBorders>
            <w:tcMar>
              <w:top w:w="128" w:type="dxa"/>
              <w:left w:w="43" w:type="dxa"/>
              <w:bottom w:w="43" w:type="dxa"/>
              <w:right w:w="43" w:type="dxa"/>
            </w:tcMar>
          </w:tcPr>
          <w:p w14:paraId="7566D29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A9163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C4FFA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91CB05" w14:textId="77777777" w:rsidR="00EE2529" w:rsidRPr="00C81B84" w:rsidRDefault="00AD5E1E" w:rsidP="00C81B84">
            <w:r w:rsidRPr="00C81B84">
              <w:t>259 036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264E9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A2C809" w14:textId="77777777" w:rsidR="00EE2529" w:rsidRPr="00C81B84" w:rsidRDefault="00AD5E1E" w:rsidP="00C81B84">
            <w:r w:rsidRPr="00C81B84">
              <w:t>2 913</w:t>
            </w:r>
          </w:p>
        </w:tc>
        <w:tc>
          <w:tcPr>
            <w:tcW w:w="1180" w:type="dxa"/>
            <w:tcBorders>
              <w:top w:val="nil"/>
              <w:left w:val="nil"/>
              <w:bottom w:val="nil"/>
              <w:right w:val="nil"/>
            </w:tcBorders>
            <w:tcMar>
              <w:top w:w="128" w:type="dxa"/>
              <w:left w:w="43" w:type="dxa"/>
              <w:bottom w:w="43" w:type="dxa"/>
              <w:right w:w="43" w:type="dxa"/>
            </w:tcMar>
            <w:vAlign w:val="bottom"/>
          </w:tcPr>
          <w:p w14:paraId="20E0C36F" w14:textId="77777777" w:rsidR="00EE2529" w:rsidRPr="00C81B84" w:rsidRDefault="00AD5E1E" w:rsidP="00C81B84">
            <w:r w:rsidRPr="00C81B84">
              <w:t>261 949</w:t>
            </w:r>
          </w:p>
        </w:tc>
      </w:tr>
      <w:tr w:rsidR="00EE2529" w:rsidRPr="00C81B84" w14:paraId="7C86627C" w14:textId="77777777">
        <w:trPr>
          <w:trHeight w:val="380"/>
        </w:trPr>
        <w:tc>
          <w:tcPr>
            <w:tcW w:w="580" w:type="dxa"/>
            <w:tcBorders>
              <w:top w:val="nil"/>
              <w:left w:val="nil"/>
              <w:bottom w:val="nil"/>
              <w:right w:val="nil"/>
            </w:tcBorders>
            <w:tcMar>
              <w:top w:w="128" w:type="dxa"/>
              <w:left w:w="43" w:type="dxa"/>
              <w:bottom w:w="43" w:type="dxa"/>
              <w:right w:w="43" w:type="dxa"/>
            </w:tcMar>
          </w:tcPr>
          <w:p w14:paraId="0F1D8C6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A0631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059BF4"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3CC792" w14:textId="77777777" w:rsidR="00EE2529" w:rsidRPr="00C81B84" w:rsidRDefault="00AD5E1E" w:rsidP="00C81B84">
            <w:r w:rsidRPr="00C81B84">
              <w:t>132 585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C0DD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ECC0E5" w14:textId="77777777" w:rsidR="00EE2529" w:rsidRPr="00C81B84" w:rsidRDefault="00AD5E1E" w:rsidP="00C81B84">
            <w:r w:rsidRPr="00C81B84">
              <w:t>3 094</w:t>
            </w:r>
          </w:p>
        </w:tc>
        <w:tc>
          <w:tcPr>
            <w:tcW w:w="1180" w:type="dxa"/>
            <w:tcBorders>
              <w:top w:val="nil"/>
              <w:left w:val="nil"/>
              <w:bottom w:val="nil"/>
              <w:right w:val="nil"/>
            </w:tcBorders>
            <w:tcMar>
              <w:top w:w="128" w:type="dxa"/>
              <w:left w:w="43" w:type="dxa"/>
              <w:bottom w:w="43" w:type="dxa"/>
              <w:right w:w="43" w:type="dxa"/>
            </w:tcMar>
            <w:vAlign w:val="bottom"/>
          </w:tcPr>
          <w:p w14:paraId="55B0D91F" w14:textId="77777777" w:rsidR="00EE2529" w:rsidRPr="00C81B84" w:rsidRDefault="00AD5E1E" w:rsidP="00C81B84">
            <w:r w:rsidRPr="00C81B84">
              <w:t>135 679</w:t>
            </w:r>
          </w:p>
        </w:tc>
      </w:tr>
      <w:tr w:rsidR="00EE2529" w:rsidRPr="00C81B84" w14:paraId="345B7245" w14:textId="77777777">
        <w:trPr>
          <w:trHeight w:val="380"/>
        </w:trPr>
        <w:tc>
          <w:tcPr>
            <w:tcW w:w="580" w:type="dxa"/>
            <w:tcBorders>
              <w:top w:val="nil"/>
              <w:left w:val="nil"/>
              <w:bottom w:val="nil"/>
              <w:right w:val="nil"/>
            </w:tcBorders>
            <w:tcMar>
              <w:top w:w="128" w:type="dxa"/>
              <w:left w:w="43" w:type="dxa"/>
              <w:bottom w:w="43" w:type="dxa"/>
              <w:right w:w="43" w:type="dxa"/>
            </w:tcMar>
          </w:tcPr>
          <w:p w14:paraId="4A7D2249" w14:textId="77777777" w:rsidR="00EE2529" w:rsidRPr="00C81B84" w:rsidRDefault="00AD5E1E" w:rsidP="00C81B84">
            <w:r w:rsidRPr="00C81B84">
              <w:t>745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99327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3116C8" w14:textId="77777777" w:rsidR="00EE2529" w:rsidRPr="00C81B84" w:rsidRDefault="00AD5E1E" w:rsidP="00C81B84">
            <w:r w:rsidRPr="00C81B84">
              <w:t>Folkehelseinstituttet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3C88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71B78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9A2B2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8775097" w14:textId="77777777" w:rsidR="00EE2529" w:rsidRPr="00C81B84" w:rsidRDefault="00EE2529" w:rsidP="00C81B84"/>
        </w:tc>
      </w:tr>
      <w:tr w:rsidR="00EE2529" w:rsidRPr="00C81B84" w14:paraId="58388C47" w14:textId="77777777">
        <w:trPr>
          <w:trHeight w:val="380"/>
        </w:trPr>
        <w:tc>
          <w:tcPr>
            <w:tcW w:w="580" w:type="dxa"/>
            <w:tcBorders>
              <w:top w:val="nil"/>
              <w:left w:val="nil"/>
              <w:bottom w:val="nil"/>
              <w:right w:val="nil"/>
            </w:tcBorders>
            <w:tcMar>
              <w:top w:w="128" w:type="dxa"/>
              <w:left w:w="43" w:type="dxa"/>
              <w:bottom w:w="43" w:type="dxa"/>
              <w:right w:w="43" w:type="dxa"/>
            </w:tcMar>
          </w:tcPr>
          <w:p w14:paraId="333B8A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3D044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D9DEF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4BE5BA" w14:textId="77777777" w:rsidR="00EE2529" w:rsidRPr="00C81B84" w:rsidRDefault="00AD5E1E" w:rsidP="00C81B84">
            <w:r w:rsidRPr="00C81B84">
              <w:t>1 235 942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B8E04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818146" w14:textId="77777777" w:rsidR="00EE2529" w:rsidRPr="00C81B84" w:rsidRDefault="00AD5E1E" w:rsidP="00C81B84">
            <w:r w:rsidRPr="00C81B84">
              <w:t>67 130</w:t>
            </w:r>
          </w:p>
        </w:tc>
        <w:tc>
          <w:tcPr>
            <w:tcW w:w="1180" w:type="dxa"/>
            <w:tcBorders>
              <w:top w:val="nil"/>
              <w:left w:val="nil"/>
              <w:bottom w:val="nil"/>
              <w:right w:val="nil"/>
            </w:tcBorders>
            <w:tcMar>
              <w:top w:w="128" w:type="dxa"/>
              <w:left w:w="43" w:type="dxa"/>
              <w:bottom w:w="43" w:type="dxa"/>
              <w:right w:w="43" w:type="dxa"/>
            </w:tcMar>
            <w:vAlign w:val="bottom"/>
          </w:tcPr>
          <w:p w14:paraId="2A494714" w14:textId="77777777" w:rsidR="00EE2529" w:rsidRPr="00C81B84" w:rsidRDefault="00AD5E1E" w:rsidP="00C81B84">
            <w:r w:rsidRPr="00C81B84">
              <w:t>1 303 072</w:t>
            </w:r>
          </w:p>
        </w:tc>
      </w:tr>
      <w:tr w:rsidR="00EE2529" w:rsidRPr="00C81B84" w14:paraId="431E4DB2" w14:textId="77777777">
        <w:trPr>
          <w:trHeight w:val="380"/>
        </w:trPr>
        <w:tc>
          <w:tcPr>
            <w:tcW w:w="580" w:type="dxa"/>
            <w:tcBorders>
              <w:top w:val="nil"/>
              <w:left w:val="nil"/>
              <w:bottom w:val="nil"/>
              <w:right w:val="nil"/>
            </w:tcBorders>
            <w:tcMar>
              <w:top w:w="128" w:type="dxa"/>
              <w:left w:w="43" w:type="dxa"/>
              <w:bottom w:w="43" w:type="dxa"/>
              <w:right w:w="43" w:type="dxa"/>
            </w:tcMar>
          </w:tcPr>
          <w:p w14:paraId="0C6A5A9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22CBD7"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F2E7A6"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AD9E66" w14:textId="77777777" w:rsidR="00EE2529" w:rsidRPr="00C81B84" w:rsidRDefault="00AD5E1E" w:rsidP="00C81B84">
            <w:r w:rsidRPr="00C81B84">
              <w:t>167 779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A299C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F14DC4" w14:textId="77777777" w:rsidR="00EE2529" w:rsidRPr="00C81B84" w:rsidRDefault="00AD5E1E" w:rsidP="00C81B84">
            <w:r w:rsidRPr="00C81B84">
              <w:t>4 178</w:t>
            </w:r>
          </w:p>
        </w:tc>
        <w:tc>
          <w:tcPr>
            <w:tcW w:w="1180" w:type="dxa"/>
            <w:tcBorders>
              <w:top w:val="nil"/>
              <w:left w:val="nil"/>
              <w:bottom w:val="nil"/>
              <w:right w:val="nil"/>
            </w:tcBorders>
            <w:tcMar>
              <w:top w:w="128" w:type="dxa"/>
              <w:left w:w="43" w:type="dxa"/>
              <w:bottom w:w="43" w:type="dxa"/>
              <w:right w:w="43" w:type="dxa"/>
            </w:tcMar>
            <w:vAlign w:val="bottom"/>
          </w:tcPr>
          <w:p w14:paraId="34412B13" w14:textId="77777777" w:rsidR="00EE2529" w:rsidRPr="00C81B84" w:rsidRDefault="00AD5E1E" w:rsidP="00C81B84">
            <w:r w:rsidRPr="00C81B84">
              <w:t>171 957</w:t>
            </w:r>
          </w:p>
        </w:tc>
      </w:tr>
      <w:tr w:rsidR="00EE2529" w:rsidRPr="00C81B84" w14:paraId="5188E725" w14:textId="77777777">
        <w:trPr>
          <w:trHeight w:val="640"/>
        </w:trPr>
        <w:tc>
          <w:tcPr>
            <w:tcW w:w="580" w:type="dxa"/>
            <w:tcBorders>
              <w:top w:val="nil"/>
              <w:left w:val="nil"/>
              <w:bottom w:val="nil"/>
              <w:right w:val="nil"/>
            </w:tcBorders>
            <w:tcMar>
              <w:top w:w="128" w:type="dxa"/>
              <w:left w:w="43" w:type="dxa"/>
              <w:bottom w:w="43" w:type="dxa"/>
              <w:right w:w="43" w:type="dxa"/>
            </w:tcMar>
          </w:tcPr>
          <w:p w14:paraId="7C977EA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E3AAF5"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22596F"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CDEEC3" w14:textId="77777777" w:rsidR="00EE2529" w:rsidRPr="00C81B84" w:rsidRDefault="00AD5E1E" w:rsidP="00C81B84">
            <w:r w:rsidRPr="00C81B84">
              <w:t>13 732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4D76F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DAEB67" w14:textId="77777777" w:rsidR="00EE2529" w:rsidRPr="00C81B84" w:rsidRDefault="00AD5E1E" w:rsidP="00C81B84">
            <w:r w:rsidRPr="00C81B84">
              <w:t>471</w:t>
            </w:r>
          </w:p>
        </w:tc>
        <w:tc>
          <w:tcPr>
            <w:tcW w:w="1180" w:type="dxa"/>
            <w:tcBorders>
              <w:top w:val="nil"/>
              <w:left w:val="nil"/>
              <w:bottom w:val="nil"/>
              <w:right w:val="nil"/>
            </w:tcBorders>
            <w:tcMar>
              <w:top w:w="128" w:type="dxa"/>
              <w:left w:w="43" w:type="dxa"/>
              <w:bottom w:w="43" w:type="dxa"/>
              <w:right w:w="43" w:type="dxa"/>
            </w:tcMar>
            <w:vAlign w:val="bottom"/>
          </w:tcPr>
          <w:p w14:paraId="1185B54C" w14:textId="77777777" w:rsidR="00EE2529" w:rsidRPr="00C81B84" w:rsidRDefault="00AD5E1E" w:rsidP="00C81B84">
            <w:r w:rsidRPr="00C81B84">
              <w:t>14 203</w:t>
            </w:r>
          </w:p>
        </w:tc>
      </w:tr>
      <w:tr w:rsidR="00EE2529" w:rsidRPr="00C81B84" w14:paraId="1603A7A0" w14:textId="77777777">
        <w:trPr>
          <w:trHeight w:val="380"/>
        </w:trPr>
        <w:tc>
          <w:tcPr>
            <w:tcW w:w="580" w:type="dxa"/>
            <w:tcBorders>
              <w:top w:val="nil"/>
              <w:left w:val="nil"/>
              <w:bottom w:val="nil"/>
              <w:right w:val="nil"/>
            </w:tcBorders>
            <w:tcMar>
              <w:top w:w="128" w:type="dxa"/>
              <w:left w:w="43" w:type="dxa"/>
              <w:bottom w:w="43" w:type="dxa"/>
              <w:right w:w="43" w:type="dxa"/>
            </w:tcMar>
          </w:tcPr>
          <w:p w14:paraId="0C185BAC" w14:textId="77777777" w:rsidR="00EE2529" w:rsidRPr="00C81B84" w:rsidRDefault="00AD5E1E" w:rsidP="00C81B84">
            <w:r w:rsidRPr="00C81B84">
              <w:t>746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81982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B79CCA" w14:textId="77777777" w:rsidR="00EE2529" w:rsidRPr="00C81B84" w:rsidRDefault="00AD5E1E" w:rsidP="00C81B84">
            <w:r w:rsidRPr="00C81B84">
              <w:t>Statens legemiddelverk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06ABD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FAB19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7AE17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52776C1" w14:textId="77777777" w:rsidR="00EE2529" w:rsidRPr="00C81B84" w:rsidRDefault="00EE2529" w:rsidP="00C81B84"/>
        </w:tc>
      </w:tr>
      <w:tr w:rsidR="00EE2529" w:rsidRPr="00C81B84" w14:paraId="06E2AC26" w14:textId="77777777">
        <w:trPr>
          <w:trHeight w:val="380"/>
        </w:trPr>
        <w:tc>
          <w:tcPr>
            <w:tcW w:w="580" w:type="dxa"/>
            <w:tcBorders>
              <w:top w:val="nil"/>
              <w:left w:val="nil"/>
              <w:bottom w:val="nil"/>
              <w:right w:val="nil"/>
            </w:tcBorders>
            <w:tcMar>
              <w:top w:w="128" w:type="dxa"/>
              <w:left w:w="43" w:type="dxa"/>
              <w:bottom w:w="43" w:type="dxa"/>
              <w:right w:w="43" w:type="dxa"/>
            </w:tcMar>
          </w:tcPr>
          <w:p w14:paraId="254272F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41B01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0D694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D8DFC" w14:textId="77777777" w:rsidR="00EE2529" w:rsidRPr="00C81B84" w:rsidRDefault="00AD5E1E" w:rsidP="00C81B84">
            <w:r w:rsidRPr="00C81B84">
              <w:t>375 521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8CC7C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D8DEDA" w14:textId="77777777" w:rsidR="00EE2529" w:rsidRPr="00C81B84" w:rsidRDefault="00AD5E1E" w:rsidP="00C81B84">
            <w:r w:rsidRPr="00C81B84">
              <w:t>5 995</w:t>
            </w:r>
          </w:p>
        </w:tc>
        <w:tc>
          <w:tcPr>
            <w:tcW w:w="1180" w:type="dxa"/>
            <w:tcBorders>
              <w:top w:val="nil"/>
              <w:left w:val="nil"/>
              <w:bottom w:val="nil"/>
              <w:right w:val="nil"/>
            </w:tcBorders>
            <w:tcMar>
              <w:top w:w="128" w:type="dxa"/>
              <w:left w:w="43" w:type="dxa"/>
              <w:bottom w:w="43" w:type="dxa"/>
              <w:right w:w="43" w:type="dxa"/>
            </w:tcMar>
            <w:vAlign w:val="bottom"/>
          </w:tcPr>
          <w:p w14:paraId="1BEA4EED" w14:textId="77777777" w:rsidR="00EE2529" w:rsidRPr="00C81B84" w:rsidRDefault="00AD5E1E" w:rsidP="00C81B84">
            <w:r w:rsidRPr="00C81B84">
              <w:t>381 516</w:t>
            </w:r>
          </w:p>
        </w:tc>
      </w:tr>
      <w:tr w:rsidR="00EE2529" w:rsidRPr="00C81B84" w14:paraId="43231363" w14:textId="77777777">
        <w:trPr>
          <w:trHeight w:val="380"/>
        </w:trPr>
        <w:tc>
          <w:tcPr>
            <w:tcW w:w="580" w:type="dxa"/>
            <w:tcBorders>
              <w:top w:val="nil"/>
              <w:left w:val="nil"/>
              <w:bottom w:val="nil"/>
              <w:right w:val="nil"/>
            </w:tcBorders>
            <w:tcMar>
              <w:top w:w="128" w:type="dxa"/>
              <w:left w:w="43" w:type="dxa"/>
              <w:bottom w:w="43" w:type="dxa"/>
              <w:right w:w="43" w:type="dxa"/>
            </w:tcMar>
          </w:tcPr>
          <w:p w14:paraId="40F2DD4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20FFA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FDAA33"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774743" w14:textId="77777777" w:rsidR="00EE2529" w:rsidRPr="00C81B84" w:rsidRDefault="00AD5E1E" w:rsidP="00C81B84">
            <w:r w:rsidRPr="00C81B84">
              <w:t>32 482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F59BE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6B8A9F" w14:textId="77777777" w:rsidR="00EE2529" w:rsidRPr="00C81B84" w:rsidRDefault="00AD5E1E" w:rsidP="00C81B84">
            <w:r w:rsidRPr="00C81B84">
              <w:t>755</w:t>
            </w:r>
          </w:p>
        </w:tc>
        <w:tc>
          <w:tcPr>
            <w:tcW w:w="1180" w:type="dxa"/>
            <w:tcBorders>
              <w:top w:val="nil"/>
              <w:left w:val="nil"/>
              <w:bottom w:val="nil"/>
              <w:right w:val="nil"/>
            </w:tcBorders>
            <w:tcMar>
              <w:top w:w="128" w:type="dxa"/>
              <w:left w:w="43" w:type="dxa"/>
              <w:bottom w:w="43" w:type="dxa"/>
              <w:right w:w="43" w:type="dxa"/>
            </w:tcMar>
            <w:vAlign w:val="bottom"/>
          </w:tcPr>
          <w:p w14:paraId="49B1C017" w14:textId="77777777" w:rsidR="00EE2529" w:rsidRPr="00C81B84" w:rsidRDefault="00AD5E1E" w:rsidP="00C81B84">
            <w:r w:rsidRPr="00C81B84">
              <w:t>33 237</w:t>
            </w:r>
          </w:p>
        </w:tc>
      </w:tr>
      <w:tr w:rsidR="00EE2529" w:rsidRPr="00C81B84" w14:paraId="2797CC77" w14:textId="77777777">
        <w:trPr>
          <w:trHeight w:val="640"/>
        </w:trPr>
        <w:tc>
          <w:tcPr>
            <w:tcW w:w="580" w:type="dxa"/>
            <w:tcBorders>
              <w:top w:val="nil"/>
              <w:left w:val="nil"/>
              <w:bottom w:val="nil"/>
              <w:right w:val="nil"/>
            </w:tcBorders>
            <w:tcMar>
              <w:top w:w="128" w:type="dxa"/>
              <w:left w:w="43" w:type="dxa"/>
              <w:bottom w:w="43" w:type="dxa"/>
              <w:right w:w="43" w:type="dxa"/>
            </w:tcMar>
          </w:tcPr>
          <w:p w14:paraId="33AB9F6C" w14:textId="77777777" w:rsidR="00EE2529" w:rsidRPr="00C81B84" w:rsidRDefault="00AD5E1E" w:rsidP="00C81B84">
            <w:r w:rsidRPr="00C81B84">
              <w:t>747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0FBFA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379C0B" w14:textId="77777777" w:rsidR="00EE2529" w:rsidRPr="00C81B84" w:rsidRDefault="00AD5E1E" w:rsidP="00C81B84">
            <w:r w:rsidRPr="00C81B84">
              <w:t>Direktoratet for strålevern og atomsikkerhet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6A24F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180E4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E9E7F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D74741F" w14:textId="77777777" w:rsidR="00EE2529" w:rsidRPr="00C81B84" w:rsidRDefault="00EE2529" w:rsidP="00C81B84"/>
        </w:tc>
      </w:tr>
      <w:tr w:rsidR="00EE2529" w:rsidRPr="00C81B84" w14:paraId="737534D7" w14:textId="77777777">
        <w:trPr>
          <w:trHeight w:val="380"/>
        </w:trPr>
        <w:tc>
          <w:tcPr>
            <w:tcW w:w="580" w:type="dxa"/>
            <w:tcBorders>
              <w:top w:val="nil"/>
              <w:left w:val="nil"/>
              <w:bottom w:val="nil"/>
              <w:right w:val="nil"/>
            </w:tcBorders>
            <w:tcMar>
              <w:top w:w="128" w:type="dxa"/>
              <w:left w:w="43" w:type="dxa"/>
              <w:bottom w:w="43" w:type="dxa"/>
              <w:right w:w="43" w:type="dxa"/>
            </w:tcMar>
          </w:tcPr>
          <w:p w14:paraId="058BA6C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8B01C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4D114E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1CA0D1" w14:textId="77777777" w:rsidR="00EE2529" w:rsidRPr="00C81B84" w:rsidRDefault="00AD5E1E" w:rsidP="00C81B84">
            <w:r w:rsidRPr="00C81B84">
              <w:t>152 240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5227C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CDADF3" w14:textId="77777777" w:rsidR="00EE2529" w:rsidRPr="00C81B84" w:rsidRDefault="00AD5E1E" w:rsidP="00C81B84">
            <w:r w:rsidRPr="00C81B84">
              <w:t>1 378</w:t>
            </w:r>
          </w:p>
        </w:tc>
        <w:tc>
          <w:tcPr>
            <w:tcW w:w="1180" w:type="dxa"/>
            <w:tcBorders>
              <w:top w:val="nil"/>
              <w:left w:val="nil"/>
              <w:bottom w:val="nil"/>
              <w:right w:val="nil"/>
            </w:tcBorders>
            <w:tcMar>
              <w:top w:w="128" w:type="dxa"/>
              <w:left w:w="43" w:type="dxa"/>
              <w:bottom w:w="43" w:type="dxa"/>
              <w:right w:w="43" w:type="dxa"/>
            </w:tcMar>
            <w:vAlign w:val="bottom"/>
          </w:tcPr>
          <w:p w14:paraId="70973265" w14:textId="77777777" w:rsidR="00EE2529" w:rsidRPr="00C81B84" w:rsidRDefault="00AD5E1E" w:rsidP="00C81B84">
            <w:r w:rsidRPr="00C81B84">
              <w:t>153 618</w:t>
            </w:r>
          </w:p>
        </w:tc>
      </w:tr>
      <w:tr w:rsidR="00EE2529" w:rsidRPr="00C81B84" w14:paraId="476C9053" w14:textId="77777777">
        <w:trPr>
          <w:trHeight w:val="380"/>
        </w:trPr>
        <w:tc>
          <w:tcPr>
            <w:tcW w:w="580" w:type="dxa"/>
            <w:tcBorders>
              <w:top w:val="nil"/>
              <w:left w:val="nil"/>
              <w:bottom w:val="nil"/>
              <w:right w:val="nil"/>
            </w:tcBorders>
            <w:tcMar>
              <w:top w:w="128" w:type="dxa"/>
              <w:left w:w="43" w:type="dxa"/>
              <w:bottom w:w="43" w:type="dxa"/>
              <w:right w:w="43" w:type="dxa"/>
            </w:tcMar>
          </w:tcPr>
          <w:p w14:paraId="727908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48F697"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28C6B7"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5C1560" w14:textId="77777777" w:rsidR="00EE2529" w:rsidRPr="00C81B84" w:rsidRDefault="00AD5E1E" w:rsidP="00C81B84">
            <w:r w:rsidRPr="00C81B84">
              <w:t>14 063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ACD4E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6F5669" w14:textId="77777777" w:rsidR="00EE2529" w:rsidRPr="00C81B84" w:rsidRDefault="00AD5E1E" w:rsidP="00C81B84">
            <w:r w:rsidRPr="00C81B84">
              <w:t>315</w:t>
            </w:r>
          </w:p>
        </w:tc>
        <w:tc>
          <w:tcPr>
            <w:tcW w:w="1180" w:type="dxa"/>
            <w:tcBorders>
              <w:top w:val="nil"/>
              <w:left w:val="nil"/>
              <w:bottom w:val="nil"/>
              <w:right w:val="nil"/>
            </w:tcBorders>
            <w:tcMar>
              <w:top w:w="128" w:type="dxa"/>
              <w:left w:w="43" w:type="dxa"/>
              <w:bottom w:w="43" w:type="dxa"/>
              <w:right w:w="43" w:type="dxa"/>
            </w:tcMar>
            <w:vAlign w:val="bottom"/>
          </w:tcPr>
          <w:p w14:paraId="4B52ED75" w14:textId="77777777" w:rsidR="00EE2529" w:rsidRPr="00C81B84" w:rsidRDefault="00AD5E1E" w:rsidP="00C81B84">
            <w:r w:rsidRPr="00C81B84">
              <w:t>14 378</w:t>
            </w:r>
          </w:p>
        </w:tc>
      </w:tr>
      <w:tr w:rsidR="00EE2529" w:rsidRPr="00C81B84" w14:paraId="1089EE2A" w14:textId="77777777">
        <w:trPr>
          <w:trHeight w:val="640"/>
        </w:trPr>
        <w:tc>
          <w:tcPr>
            <w:tcW w:w="580" w:type="dxa"/>
            <w:tcBorders>
              <w:top w:val="nil"/>
              <w:left w:val="nil"/>
              <w:bottom w:val="nil"/>
              <w:right w:val="nil"/>
            </w:tcBorders>
            <w:tcMar>
              <w:top w:w="128" w:type="dxa"/>
              <w:left w:w="43" w:type="dxa"/>
              <w:bottom w:w="43" w:type="dxa"/>
              <w:right w:w="43" w:type="dxa"/>
            </w:tcMar>
          </w:tcPr>
          <w:p w14:paraId="2AE98C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BD2E5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A81D18"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70F8DD" w14:textId="77777777" w:rsidR="00EE2529" w:rsidRPr="00C81B84" w:rsidRDefault="00AD5E1E" w:rsidP="00C81B84">
            <w:r w:rsidRPr="00C81B84">
              <w:t>4 946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07F3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0CBF17" w14:textId="77777777" w:rsidR="00EE2529" w:rsidRPr="00C81B84" w:rsidRDefault="00AD5E1E" w:rsidP="00C81B84">
            <w:r w:rsidRPr="00C81B84">
              <w:t>170</w:t>
            </w:r>
          </w:p>
        </w:tc>
        <w:tc>
          <w:tcPr>
            <w:tcW w:w="1180" w:type="dxa"/>
            <w:tcBorders>
              <w:top w:val="nil"/>
              <w:left w:val="nil"/>
              <w:bottom w:val="nil"/>
              <w:right w:val="nil"/>
            </w:tcBorders>
            <w:tcMar>
              <w:top w:w="128" w:type="dxa"/>
              <w:left w:w="43" w:type="dxa"/>
              <w:bottom w:w="43" w:type="dxa"/>
              <w:right w:w="43" w:type="dxa"/>
            </w:tcMar>
            <w:vAlign w:val="bottom"/>
          </w:tcPr>
          <w:p w14:paraId="0D0B9619" w14:textId="77777777" w:rsidR="00EE2529" w:rsidRPr="00C81B84" w:rsidRDefault="00AD5E1E" w:rsidP="00C81B84">
            <w:r w:rsidRPr="00C81B84">
              <w:t>5 116</w:t>
            </w:r>
          </w:p>
        </w:tc>
      </w:tr>
      <w:tr w:rsidR="00EE2529" w:rsidRPr="00C81B84" w14:paraId="222A4D08" w14:textId="77777777">
        <w:trPr>
          <w:trHeight w:val="380"/>
        </w:trPr>
        <w:tc>
          <w:tcPr>
            <w:tcW w:w="580" w:type="dxa"/>
            <w:tcBorders>
              <w:top w:val="nil"/>
              <w:left w:val="nil"/>
              <w:bottom w:val="nil"/>
              <w:right w:val="nil"/>
            </w:tcBorders>
            <w:tcMar>
              <w:top w:w="128" w:type="dxa"/>
              <w:left w:w="43" w:type="dxa"/>
              <w:bottom w:w="43" w:type="dxa"/>
              <w:right w:w="43" w:type="dxa"/>
            </w:tcMar>
          </w:tcPr>
          <w:p w14:paraId="168273C3" w14:textId="77777777" w:rsidR="00EE2529" w:rsidRPr="00C81B84" w:rsidRDefault="00AD5E1E" w:rsidP="00C81B84">
            <w:r w:rsidRPr="00C81B84">
              <w:t>748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9FC3A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219FE7" w14:textId="77777777" w:rsidR="00EE2529" w:rsidRPr="00C81B84" w:rsidRDefault="00AD5E1E" w:rsidP="00C81B84">
            <w:r w:rsidRPr="00C81B84">
              <w:t>Statens helsetilsyn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0050A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22507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75912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14DD67E" w14:textId="77777777" w:rsidR="00EE2529" w:rsidRPr="00C81B84" w:rsidRDefault="00EE2529" w:rsidP="00C81B84"/>
        </w:tc>
      </w:tr>
      <w:tr w:rsidR="00EE2529" w:rsidRPr="00C81B84" w14:paraId="14C994A9" w14:textId="77777777">
        <w:trPr>
          <w:trHeight w:val="380"/>
        </w:trPr>
        <w:tc>
          <w:tcPr>
            <w:tcW w:w="580" w:type="dxa"/>
            <w:tcBorders>
              <w:top w:val="nil"/>
              <w:left w:val="nil"/>
              <w:bottom w:val="nil"/>
              <w:right w:val="nil"/>
            </w:tcBorders>
            <w:tcMar>
              <w:top w:w="128" w:type="dxa"/>
              <w:left w:w="43" w:type="dxa"/>
              <w:bottom w:w="43" w:type="dxa"/>
              <w:right w:w="43" w:type="dxa"/>
            </w:tcMar>
          </w:tcPr>
          <w:p w14:paraId="4BD9FAA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71E0B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C6172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72409B" w14:textId="77777777" w:rsidR="00EE2529" w:rsidRPr="00C81B84" w:rsidRDefault="00AD5E1E" w:rsidP="00C81B84">
            <w:r w:rsidRPr="00C81B84">
              <w:t>173 893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25383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E9D7B6" w14:textId="77777777" w:rsidR="00EE2529" w:rsidRPr="00C81B84" w:rsidRDefault="00AD5E1E" w:rsidP="00C81B84">
            <w:r w:rsidRPr="00C81B84">
              <w:t>3 562</w:t>
            </w:r>
          </w:p>
        </w:tc>
        <w:tc>
          <w:tcPr>
            <w:tcW w:w="1180" w:type="dxa"/>
            <w:tcBorders>
              <w:top w:val="nil"/>
              <w:left w:val="nil"/>
              <w:bottom w:val="nil"/>
              <w:right w:val="nil"/>
            </w:tcBorders>
            <w:tcMar>
              <w:top w:w="128" w:type="dxa"/>
              <w:left w:w="43" w:type="dxa"/>
              <w:bottom w:w="43" w:type="dxa"/>
              <w:right w:w="43" w:type="dxa"/>
            </w:tcMar>
            <w:vAlign w:val="bottom"/>
          </w:tcPr>
          <w:p w14:paraId="27056392" w14:textId="77777777" w:rsidR="00EE2529" w:rsidRPr="00C81B84" w:rsidRDefault="00AD5E1E" w:rsidP="00C81B84">
            <w:r w:rsidRPr="00C81B84">
              <w:t>177 455</w:t>
            </w:r>
          </w:p>
        </w:tc>
      </w:tr>
      <w:tr w:rsidR="00EE2529" w:rsidRPr="00C81B84" w14:paraId="1941FFBE" w14:textId="77777777">
        <w:trPr>
          <w:trHeight w:val="640"/>
        </w:trPr>
        <w:tc>
          <w:tcPr>
            <w:tcW w:w="580" w:type="dxa"/>
            <w:tcBorders>
              <w:top w:val="nil"/>
              <w:left w:val="nil"/>
              <w:bottom w:val="nil"/>
              <w:right w:val="nil"/>
            </w:tcBorders>
            <w:tcMar>
              <w:top w:w="128" w:type="dxa"/>
              <w:left w:w="43" w:type="dxa"/>
              <w:bottom w:w="43" w:type="dxa"/>
              <w:right w:w="43" w:type="dxa"/>
            </w:tcMar>
          </w:tcPr>
          <w:p w14:paraId="1458C8DA" w14:textId="77777777" w:rsidR="00EE2529" w:rsidRPr="00C81B84" w:rsidRDefault="00AD5E1E" w:rsidP="00C81B84">
            <w:r w:rsidRPr="00C81B84">
              <w:t>749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1E022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464DEA" w14:textId="77777777" w:rsidR="00EE2529" w:rsidRPr="00C81B84" w:rsidRDefault="00AD5E1E" w:rsidP="00C81B84">
            <w:r w:rsidRPr="00C81B84">
              <w:t>Statens undersøkelseskommisjon for helse- og omsorgstjenesten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27F47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DAF0D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575AE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A480DB0" w14:textId="77777777" w:rsidR="00EE2529" w:rsidRPr="00C81B84" w:rsidRDefault="00EE2529" w:rsidP="00C81B84"/>
        </w:tc>
      </w:tr>
      <w:tr w:rsidR="00EE2529" w:rsidRPr="00C81B84" w14:paraId="2AC3A309" w14:textId="77777777">
        <w:trPr>
          <w:trHeight w:val="380"/>
        </w:trPr>
        <w:tc>
          <w:tcPr>
            <w:tcW w:w="580" w:type="dxa"/>
            <w:tcBorders>
              <w:top w:val="nil"/>
              <w:left w:val="nil"/>
              <w:bottom w:val="nil"/>
              <w:right w:val="nil"/>
            </w:tcBorders>
            <w:tcMar>
              <w:top w:w="128" w:type="dxa"/>
              <w:left w:w="43" w:type="dxa"/>
              <w:bottom w:w="43" w:type="dxa"/>
              <w:right w:w="43" w:type="dxa"/>
            </w:tcMar>
          </w:tcPr>
          <w:p w14:paraId="13FCD7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E7A53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B9A49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EB1F00" w14:textId="77777777" w:rsidR="00EE2529" w:rsidRPr="00C81B84" w:rsidRDefault="00AD5E1E" w:rsidP="00C81B84">
            <w:r w:rsidRPr="00C81B84">
              <w:t>42 231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11120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EE5F68" w14:textId="77777777" w:rsidR="00EE2529" w:rsidRPr="00C81B84" w:rsidRDefault="00AD5E1E" w:rsidP="00C81B84">
            <w:r w:rsidRPr="00C81B84">
              <w:t>673</w:t>
            </w:r>
          </w:p>
        </w:tc>
        <w:tc>
          <w:tcPr>
            <w:tcW w:w="1180" w:type="dxa"/>
            <w:tcBorders>
              <w:top w:val="nil"/>
              <w:left w:val="nil"/>
              <w:bottom w:val="nil"/>
              <w:right w:val="nil"/>
            </w:tcBorders>
            <w:tcMar>
              <w:top w:w="128" w:type="dxa"/>
              <w:left w:w="43" w:type="dxa"/>
              <w:bottom w:w="43" w:type="dxa"/>
              <w:right w:w="43" w:type="dxa"/>
            </w:tcMar>
            <w:vAlign w:val="bottom"/>
          </w:tcPr>
          <w:p w14:paraId="45CED4B9" w14:textId="77777777" w:rsidR="00EE2529" w:rsidRPr="00C81B84" w:rsidRDefault="00AD5E1E" w:rsidP="00C81B84">
            <w:r w:rsidRPr="00C81B84">
              <w:t>42 904</w:t>
            </w:r>
          </w:p>
        </w:tc>
      </w:tr>
      <w:tr w:rsidR="00EE2529" w:rsidRPr="00C81B84" w14:paraId="0BBA82A1" w14:textId="77777777">
        <w:trPr>
          <w:trHeight w:val="380"/>
        </w:trPr>
        <w:tc>
          <w:tcPr>
            <w:tcW w:w="580" w:type="dxa"/>
            <w:tcBorders>
              <w:top w:val="nil"/>
              <w:left w:val="nil"/>
              <w:bottom w:val="nil"/>
              <w:right w:val="nil"/>
            </w:tcBorders>
            <w:tcMar>
              <w:top w:w="128" w:type="dxa"/>
              <w:left w:w="43" w:type="dxa"/>
              <w:bottom w:w="43" w:type="dxa"/>
              <w:right w:w="43" w:type="dxa"/>
            </w:tcMar>
          </w:tcPr>
          <w:p w14:paraId="2E526457"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E02FC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96AF48" w14:textId="77777777" w:rsidR="00EE2529" w:rsidRPr="00C81B84" w:rsidRDefault="00AD5E1E" w:rsidP="00C81B84">
            <w:r w:rsidRPr="00C81B84">
              <w:t>Omsorgstjeneste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CF0E8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6D6C2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DAA12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3645917" w14:textId="77777777" w:rsidR="00EE2529" w:rsidRPr="00C81B84" w:rsidRDefault="00EE2529" w:rsidP="00C81B84"/>
        </w:tc>
      </w:tr>
      <w:tr w:rsidR="00EE2529" w:rsidRPr="00C81B84" w14:paraId="0AC0175C" w14:textId="77777777">
        <w:trPr>
          <w:trHeight w:val="640"/>
        </w:trPr>
        <w:tc>
          <w:tcPr>
            <w:tcW w:w="580" w:type="dxa"/>
            <w:tcBorders>
              <w:top w:val="nil"/>
              <w:left w:val="nil"/>
              <w:bottom w:val="nil"/>
              <w:right w:val="nil"/>
            </w:tcBorders>
            <w:tcMar>
              <w:top w:w="128" w:type="dxa"/>
              <w:left w:w="43" w:type="dxa"/>
              <w:bottom w:w="43" w:type="dxa"/>
              <w:right w:w="43" w:type="dxa"/>
            </w:tcMar>
          </w:tcPr>
          <w:p w14:paraId="0D32019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7443B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579ED9" w14:textId="77777777" w:rsidR="00EE2529" w:rsidRPr="00C81B84" w:rsidRDefault="00AD5E1E" w:rsidP="00C81B84">
            <w:r w:rsidRPr="00C81B84">
              <w:t xml:space="preserve">Spesielle driftsutgifter, </w:t>
            </w:r>
            <w:r w:rsidRPr="00AD5E1E">
              <w:rPr>
                <w:rStyle w:val="kursiv"/>
              </w:rPr>
              <w:t>kan nyttes under post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75C7F8" w14:textId="77777777" w:rsidR="00EE2529" w:rsidRPr="00C81B84" w:rsidRDefault="00AD5E1E" w:rsidP="00C81B84">
            <w:r w:rsidRPr="00C81B84">
              <w:t>167 500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85467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ED271C" w14:textId="77777777" w:rsidR="00EE2529" w:rsidRPr="00C81B84" w:rsidRDefault="00AD5E1E" w:rsidP="00C81B84">
            <w:r w:rsidRPr="00C81B84">
              <w:t>20 535</w:t>
            </w:r>
          </w:p>
        </w:tc>
        <w:tc>
          <w:tcPr>
            <w:tcW w:w="1180" w:type="dxa"/>
            <w:tcBorders>
              <w:top w:val="nil"/>
              <w:left w:val="nil"/>
              <w:bottom w:val="nil"/>
              <w:right w:val="nil"/>
            </w:tcBorders>
            <w:tcMar>
              <w:top w:w="128" w:type="dxa"/>
              <w:left w:w="43" w:type="dxa"/>
              <w:bottom w:w="43" w:type="dxa"/>
              <w:right w:w="43" w:type="dxa"/>
            </w:tcMar>
            <w:vAlign w:val="bottom"/>
          </w:tcPr>
          <w:p w14:paraId="62023BE1" w14:textId="77777777" w:rsidR="00EE2529" w:rsidRPr="00C81B84" w:rsidRDefault="00AD5E1E" w:rsidP="00C81B84">
            <w:r w:rsidRPr="00C81B84">
              <w:t>188 035</w:t>
            </w:r>
          </w:p>
        </w:tc>
      </w:tr>
      <w:tr w:rsidR="00EE2529" w:rsidRPr="00C81B84" w14:paraId="3F0CE40B" w14:textId="77777777">
        <w:trPr>
          <w:trHeight w:val="640"/>
        </w:trPr>
        <w:tc>
          <w:tcPr>
            <w:tcW w:w="580" w:type="dxa"/>
            <w:tcBorders>
              <w:top w:val="nil"/>
              <w:left w:val="nil"/>
              <w:bottom w:val="nil"/>
              <w:right w:val="nil"/>
            </w:tcBorders>
            <w:tcMar>
              <w:top w:w="128" w:type="dxa"/>
              <w:left w:w="43" w:type="dxa"/>
              <w:bottom w:w="43" w:type="dxa"/>
              <w:right w:w="43" w:type="dxa"/>
            </w:tcMar>
          </w:tcPr>
          <w:p w14:paraId="064CD8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0C03D7"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FC1C21" w14:textId="77777777" w:rsidR="00EE2529" w:rsidRPr="00C81B84" w:rsidRDefault="00AD5E1E" w:rsidP="00C81B84">
            <w:r w:rsidRPr="00C81B84">
              <w:t xml:space="preserve">Kommunale </w:t>
            </w:r>
            <w:proofErr w:type="gramStart"/>
            <w:r w:rsidRPr="00C81B84">
              <w:t xml:space="preserve">kompetansetiltak,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D013B3" w14:textId="77777777" w:rsidR="00EE2529" w:rsidRPr="00C81B84" w:rsidRDefault="00AD5E1E" w:rsidP="00C81B84">
            <w:r w:rsidRPr="00C81B84">
              <w:t>9 765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90A19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9385A8" w14:textId="77777777" w:rsidR="00EE2529" w:rsidRPr="00C81B84" w:rsidRDefault="00AD5E1E" w:rsidP="00C81B84">
            <w:r w:rsidRPr="00C81B84">
              <w:t>228</w:t>
            </w:r>
          </w:p>
        </w:tc>
        <w:tc>
          <w:tcPr>
            <w:tcW w:w="1180" w:type="dxa"/>
            <w:tcBorders>
              <w:top w:val="nil"/>
              <w:left w:val="nil"/>
              <w:bottom w:val="nil"/>
              <w:right w:val="nil"/>
            </w:tcBorders>
            <w:tcMar>
              <w:top w:w="128" w:type="dxa"/>
              <w:left w:w="43" w:type="dxa"/>
              <w:bottom w:w="43" w:type="dxa"/>
              <w:right w:w="43" w:type="dxa"/>
            </w:tcMar>
            <w:vAlign w:val="bottom"/>
          </w:tcPr>
          <w:p w14:paraId="1C7B3E2C" w14:textId="77777777" w:rsidR="00EE2529" w:rsidRPr="00C81B84" w:rsidRDefault="00AD5E1E" w:rsidP="00C81B84">
            <w:r w:rsidRPr="00C81B84">
              <w:t>9 993</w:t>
            </w:r>
          </w:p>
        </w:tc>
      </w:tr>
      <w:tr w:rsidR="00EE2529" w:rsidRPr="00C81B84" w14:paraId="6440F067" w14:textId="77777777">
        <w:trPr>
          <w:trHeight w:val="380"/>
        </w:trPr>
        <w:tc>
          <w:tcPr>
            <w:tcW w:w="580" w:type="dxa"/>
            <w:tcBorders>
              <w:top w:val="nil"/>
              <w:left w:val="nil"/>
              <w:bottom w:val="nil"/>
              <w:right w:val="nil"/>
            </w:tcBorders>
            <w:tcMar>
              <w:top w:w="128" w:type="dxa"/>
              <w:left w:w="43" w:type="dxa"/>
              <w:bottom w:w="43" w:type="dxa"/>
              <w:right w:w="43" w:type="dxa"/>
            </w:tcMar>
          </w:tcPr>
          <w:p w14:paraId="6C954D7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C9B568"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413543" w14:textId="77777777" w:rsidR="00EE2529" w:rsidRPr="00C81B84" w:rsidRDefault="00AD5E1E" w:rsidP="00C81B84">
            <w:r w:rsidRPr="00C81B84">
              <w:t xml:space="preserve">Vertskommuner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A54D6B" w14:textId="77777777" w:rsidR="00EE2529" w:rsidRPr="00C81B84" w:rsidRDefault="00AD5E1E" w:rsidP="00C81B84">
            <w:r w:rsidRPr="00C81B84">
              <w:t>900 719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97C1F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F7D347" w14:textId="77777777" w:rsidR="00EE2529" w:rsidRPr="00C81B84" w:rsidRDefault="00AD5E1E" w:rsidP="00C81B84">
            <w:r w:rsidRPr="00C81B84">
              <w:t>21 028</w:t>
            </w:r>
          </w:p>
        </w:tc>
        <w:tc>
          <w:tcPr>
            <w:tcW w:w="1180" w:type="dxa"/>
            <w:tcBorders>
              <w:top w:val="nil"/>
              <w:left w:val="nil"/>
              <w:bottom w:val="nil"/>
              <w:right w:val="nil"/>
            </w:tcBorders>
            <w:tcMar>
              <w:top w:w="128" w:type="dxa"/>
              <w:left w:w="43" w:type="dxa"/>
              <w:bottom w:w="43" w:type="dxa"/>
              <w:right w:w="43" w:type="dxa"/>
            </w:tcMar>
            <w:vAlign w:val="bottom"/>
          </w:tcPr>
          <w:p w14:paraId="59712262" w14:textId="77777777" w:rsidR="00EE2529" w:rsidRPr="00C81B84" w:rsidRDefault="00AD5E1E" w:rsidP="00C81B84">
            <w:r w:rsidRPr="00C81B84">
              <w:t>921 747</w:t>
            </w:r>
          </w:p>
        </w:tc>
      </w:tr>
      <w:tr w:rsidR="00EE2529" w:rsidRPr="00C81B84" w14:paraId="72D17183" w14:textId="77777777">
        <w:trPr>
          <w:trHeight w:val="640"/>
        </w:trPr>
        <w:tc>
          <w:tcPr>
            <w:tcW w:w="580" w:type="dxa"/>
            <w:tcBorders>
              <w:top w:val="nil"/>
              <w:left w:val="nil"/>
              <w:bottom w:val="nil"/>
              <w:right w:val="nil"/>
            </w:tcBorders>
            <w:tcMar>
              <w:top w:w="128" w:type="dxa"/>
              <w:left w:w="43" w:type="dxa"/>
              <w:bottom w:w="43" w:type="dxa"/>
              <w:right w:w="43" w:type="dxa"/>
            </w:tcMar>
          </w:tcPr>
          <w:p w14:paraId="2A5381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961CAE"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D727E2" w14:textId="77777777" w:rsidR="00EE2529" w:rsidRPr="00C81B84" w:rsidRDefault="00AD5E1E" w:rsidP="00C81B84">
            <w:r w:rsidRPr="00C81B84">
              <w:t xml:space="preserve">Investeringstilskudd – </w:t>
            </w:r>
            <w:proofErr w:type="gramStart"/>
            <w:r w:rsidRPr="00C81B84">
              <w:t xml:space="preserve">rehabilitering, </w:t>
            </w:r>
            <w:r w:rsidRPr="00AD5E1E">
              <w:rPr>
                <w:rStyle w:val="kursiv"/>
              </w:rPr>
              <w:t xml:space="preserve"> kan</w:t>
            </w:r>
            <w:proofErr w:type="gramEnd"/>
            <w:r w:rsidRPr="00AD5E1E">
              <w:rPr>
                <w:rStyle w:val="kursiv"/>
              </w:rPr>
              <w:t xml:space="preserve"> overføres, kan nyttes under post 69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21FFCA" w14:textId="77777777" w:rsidR="00EE2529" w:rsidRPr="00C81B84" w:rsidRDefault="00AD5E1E" w:rsidP="00C81B84">
            <w:r w:rsidRPr="00C81B84">
              <w:t>1 343 882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5EB77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AFE901" w14:textId="77777777" w:rsidR="00EE2529" w:rsidRPr="00C81B84" w:rsidRDefault="00AD5E1E" w:rsidP="00C81B84">
            <w:r w:rsidRPr="00C81B84">
              <w:t>200 000</w:t>
            </w:r>
          </w:p>
        </w:tc>
        <w:tc>
          <w:tcPr>
            <w:tcW w:w="1180" w:type="dxa"/>
            <w:tcBorders>
              <w:top w:val="nil"/>
              <w:left w:val="nil"/>
              <w:bottom w:val="nil"/>
              <w:right w:val="nil"/>
            </w:tcBorders>
            <w:tcMar>
              <w:top w:w="128" w:type="dxa"/>
              <w:left w:w="43" w:type="dxa"/>
              <w:bottom w:w="43" w:type="dxa"/>
              <w:right w:w="43" w:type="dxa"/>
            </w:tcMar>
            <w:vAlign w:val="bottom"/>
          </w:tcPr>
          <w:p w14:paraId="248A9060" w14:textId="77777777" w:rsidR="00EE2529" w:rsidRPr="00C81B84" w:rsidRDefault="00AD5E1E" w:rsidP="00C81B84">
            <w:r w:rsidRPr="00C81B84">
              <w:t>1 543 882</w:t>
            </w:r>
          </w:p>
        </w:tc>
      </w:tr>
      <w:tr w:rsidR="00EE2529" w:rsidRPr="00C81B84" w14:paraId="7688AA0F" w14:textId="77777777">
        <w:trPr>
          <w:trHeight w:val="640"/>
        </w:trPr>
        <w:tc>
          <w:tcPr>
            <w:tcW w:w="580" w:type="dxa"/>
            <w:tcBorders>
              <w:top w:val="nil"/>
              <w:left w:val="nil"/>
              <w:bottom w:val="nil"/>
              <w:right w:val="nil"/>
            </w:tcBorders>
            <w:tcMar>
              <w:top w:w="128" w:type="dxa"/>
              <w:left w:w="43" w:type="dxa"/>
              <w:bottom w:w="43" w:type="dxa"/>
              <w:right w:w="43" w:type="dxa"/>
            </w:tcMar>
          </w:tcPr>
          <w:p w14:paraId="67FCA91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EFFD52" w14:textId="77777777" w:rsidR="00EE2529" w:rsidRPr="00C81B84" w:rsidRDefault="00AD5E1E" w:rsidP="00C81B84">
            <w:r w:rsidRPr="00C81B84">
              <w:t>65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D61971" w14:textId="77777777" w:rsidR="00EE2529" w:rsidRPr="00C81B84" w:rsidRDefault="00AD5E1E" w:rsidP="00C81B84">
            <w:r w:rsidRPr="00C81B84">
              <w:t xml:space="preserve">Forsøk med statlig finansiering av omsorgstjenestene,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AD80B" w14:textId="77777777" w:rsidR="00EE2529" w:rsidRPr="00C81B84" w:rsidRDefault="00AD5E1E" w:rsidP="00C81B84">
            <w:r w:rsidRPr="00C81B84">
              <w:t>58 879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5F0F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E5D56C" w14:textId="77777777" w:rsidR="00EE2529" w:rsidRPr="00C81B84" w:rsidRDefault="00AD5E1E" w:rsidP="00C81B84">
            <w:r w:rsidRPr="00C81B84">
              <w:t>1 375</w:t>
            </w:r>
          </w:p>
        </w:tc>
        <w:tc>
          <w:tcPr>
            <w:tcW w:w="1180" w:type="dxa"/>
            <w:tcBorders>
              <w:top w:val="nil"/>
              <w:left w:val="nil"/>
              <w:bottom w:val="nil"/>
              <w:right w:val="nil"/>
            </w:tcBorders>
            <w:tcMar>
              <w:top w:w="128" w:type="dxa"/>
              <w:left w:w="43" w:type="dxa"/>
              <w:bottom w:w="43" w:type="dxa"/>
              <w:right w:w="43" w:type="dxa"/>
            </w:tcMar>
            <w:vAlign w:val="bottom"/>
          </w:tcPr>
          <w:p w14:paraId="7339413D" w14:textId="77777777" w:rsidR="00EE2529" w:rsidRPr="00C81B84" w:rsidRDefault="00AD5E1E" w:rsidP="00C81B84">
            <w:r w:rsidRPr="00C81B84">
              <w:t>60 254</w:t>
            </w:r>
          </w:p>
        </w:tc>
      </w:tr>
      <w:tr w:rsidR="00EE2529" w:rsidRPr="00C81B84" w14:paraId="0AC88739" w14:textId="77777777">
        <w:trPr>
          <w:trHeight w:val="380"/>
        </w:trPr>
        <w:tc>
          <w:tcPr>
            <w:tcW w:w="580" w:type="dxa"/>
            <w:tcBorders>
              <w:top w:val="nil"/>
              <w:left w:val="nil"/>
              <w:bottom w:val="nil"/>
              <w:right w:val="nil"/>
            </w:tcBorders>
            <w:tcMar>
              <w:top w:w="128" w:type="dxa"/>
              <w:left w:w="43" w:type="dxa"/>
              <w:bottom w:w="43" w:type="dxa"/>
              <w:right w:w="43" w:type="dxa"/>
            </w:tcMar>
          </w:tcPr>
          <w:p w14:paraId="73F0E6A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CE63F8" w14:textId="77777777" w:rsidR="00EE2529" w:rsidRPr="00C81B84" w:rsidRDefault="00AD5E1E" w:rsidP="00C81B84">
            <w:r w:rsidRPr="00C81B84">
              <w:t>67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DE1B4D" w14:textId="77777777" w:rsidR="00EE2529" w:rsidRPr="00C81B84" w:rsidRDefault="00AD5E1E" w:rsidP="00C81B84">
            <w:r w:rsidRPr="00C81B84">
              <w:t xml:space="preserve">Utviklingstiltak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CA3CB3" w14:textId="77777777" w:rsidR="00EE2529" w:rsidRPr="00C81B84" w:rsidRDefault="00AD5E1E" w:rsidP="00C81B84">
            <w:r w:rsidRPr="00C81B84">
              <w:t>88 825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8796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989BC1" w14:textId="77777777" w:rsidR="00EE2529" w:rsidRPr="00C81B84" w:rsidRDefault="00AD5E1E" w:rsidP="00C81B84">
            <w:r w:rsidRPr="00C81B84">
              <w:t>2 074</w:t>
            </w:r>
          </w:p>
        </w:tc>
        <w:tc>
          <w:tcPr>
            <w:tcW w:w="1180" w:type="dxa"/>
            <w:tcBorders>
              <w:top w:val="nil"/>
              <w:left w:val="nil"/>
              <w:bottom w:val="nil"/>
              <w:right w:val="nil"/>
            </w:tcBorders>
            <w:tcMar>
              <w:top w:w="128" w:type="dxa"/>
              <w:left w:w="43" w:type="dxa"/>
              <w:bottom w:w="43" w:type="dxa"/>
              <w:right w:w="43" w:type="dxa"/>
            </w:tcMar>
            <w:vAlign w:val="bottom"/>
          </w:tcPr>
          <w:p w14:paraId="7C9C146D" w14:textId="77777777" w:rsidR="00EE2529" w:rsidRPr="00C81B84" w:rsidRDefault="00AD5E1E" w:rsidP="00C81B84">
            <w:r w:rsidRPr="00C81B84">
              <w:t>90 899</w:t>
            </w:r>
          </w:p>
        </w:tc>
      </w:tr>
      <w:tr w:rsidR="00EE2529" w:rsidRPr="00C81B84" w14:paraId="744E8569" w14:textId="77777777">
        <w:trPr>
          <w:trHeight w:val="380"/>
        </w:trPr>
        <w:tc>
          <w:tcPr>
            <w:tcW w:w="580" w:type="dxa"/>
            <w:tcBorders>
              <w:top w:val="nil"/>
              <w:left w:val="nil"/>
              <w:bottom w:val="nil"/>
              <w:right w:val="nil"/>
            </w:tcBorders>
            <w:tcMar>
              <w:top w:w="128" w:type="dxa"/>
              <w:left w:w="43" w:type="dxa"/>
              <w:bottom w:w="43" w:type="dxa"/>
              <w:right w:w="43" w:type="dxa"/>
            </w:tcMar>
          </w:tcPr>
          <w:p w14:paraId="49F83F4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A0F2D1" w14:textId="77777777" w:rsidR="00EE2529" w:rsidRPr="00C81B84" w:rsidRDefault="00AD5E1E" w:rsidP="00C81B84">
            <w:r w:rsidRPr="00C81B84">
              <w:t>68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901C35" w14:textId="77777777" w:rsidR="00EE2529" w:rsidRPr="00C81B84" w:rsidRDefault="00AD5E1E" w:rsidP="00C81B84">
            <w:r w:rsidRPr="00C81B84">
              <w:t xml:space="preserve">Kompetanse og innovasjon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9706C2" w14:textId="77777777" w:rsidR="00EE2529" w:rsidRPr="00C81B84" w:rsidRDefault="00AD5E1E" w:rsidP="00C81B84">
            <w:r w:rsidRPr="00C81B84">
              <w:t>393 707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EAEA5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2DB9DF" w14:textId="77777777" w:rsidR="00EE2529" w:rsidRPr="00C81B84" w:rsidRDefault="00AD5E1E" w:rsidP="00C81B84">
            <w:r w:rsidRPr="00C81B84">
              <w:t>22 192</w:t>
            </w:r>
          </w:p>
        </w:tc>
        <w:tc>
          <w:tcPr>
            <w:tcW w:w="1180" w:type="dxa"/>
            <w:tcBorders>
              <w:top w:val="nil"/>
              <w:left w:val="nil"/>
              <w:bottom w:val="nil"/>
              <w:right w:val="nil"/>
            </w:tcBorders>
            <w:tcMar>
              <w:top w:w="128" w:type="dxa"/>
              <w:left w:w="43" w:type="dxa"/>
              <w:bottom w:w="43" w:type="dxa"/>
              <w:right w:w="43" w:type="dxa"/>
            </w:tcMar>
            <w:vAlign w:val="bottom"/>
          </w:tcPr>
          <w:p w14:paraId="23404973" w14:textId="77777777" w:rsidR="00EE2529" w:rsidRPr="00C81B84" w:rsidRDefault="00AD5E1E" w:rsidP="00C81B84">
            <w:r w:rsidRPr="00C81B84">
              <w:t>415 899</w:t>
            </w:r>
          </w:p>
        </w:tc>
      </w:tr>
      <w:tr w:rsidR="00EE2529" w:rsidRPr="00C81B84" w14:paraId="5542E908" w14:textId="77777777">
        <w:trPr>
          <w:trHeight w:val="380"/>
        </w:trPr>
        <w:tc>
          <w:tcPr>
            <w:tcW w:w="580" w:type="dxa"/>
            <w:tcBorders>
              <w:top w:val="nil"/>
              <w:left w:val="nil"/>
              <w:bottom w:val="nil"/>
              <w:right w:val="nil"/>
            </w:tcBorders>
            <w:tcMar>
              <w:top w:w="128" w:type="dxa"/>
              <w:left w:w="43" w:type="dxa"/>
              <w:bottom w:w="43" w:type="dxa"/>
              <w:right w:w="43" w:type="dxa"/>
            </w:tcMar>
          </w:tcPr>
          <w:p w14:paraId="0360F5A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BD89F2"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61E72D" w14:textId="77777777" w:rsidR="00EE2529" w:rsidRPr="00C81B84" w:rsidRDefault="00AD5E1E" w:rsidP="00C81B84">
            <w:r w:rsidRPr="00C81B84">
              <w:t xml:space="preserve">Frivillig arbeid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EE7028" w14:textId="77777777" w:rsidR="00EE2529" w:rsidRPr="00C81B84" w:rsidRDefault="00AD5E1E" w:rsidP="00C81B84">
            <w:r w:rsidRPr="00C81B84">
              <w:t>27 994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517AF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E6ED56" w14:textId="77777777" w:rsidR="00EE2529" w:rsidRPr="00C81B84" w:rsidRDefault="00AD5E1E" w:rsidP="00C81B84">
            <w:r w:rsidRPr="00C81B84">
              <w:t>598</w:t>
            </w:r>
          </w:p>
        </w:tc>
        <w:tc>
          <w:tcPr>
            <w:tcW w:w="1180" w:type="dxa"/>
            <w:tcBorders>
              <w:top w:val="nil"/>
              <w:left w:val="nil"/>
              <w:bottom w:val="nil"/>
              <w:right w:val="nil"/>
            </w:tcBorders>
            <w:tcMar>
              <w:top w:w="128" w:type="dxa"/>
              <w:left w:w="43" w:type="dxa"/>
              <w:bottom w:w="43" w:type="dxa"/>
              <w:right w:w="43" w:type="dxa"/>
            </w:tcMar>
            <w:vAlign w:val="bottom"/>
          </w:tcPr>
          <w:p w14:paraId="112BB81D" w14:textId="77777777" w:rsidR="00EE2529" w:rsidRPr="00C81B84" w:rsidRDefault="00AD5E1E" w:rsidP="00C81B84">
            <w:r w:rsidRPr="00C81B84">
              <w:t>28 592</w:t>
            </w:r>
          </w:p>
        </w:tc>
      </w:tr>
      <w:tr w:rsidR="00EE2529" w:rsidRPr="00C81B84" w14:paraId="72BC1D0B" w14:textId="77777777">
        <w:trPr>
          <w:trHeight w:val="380"/>
        </w:trPr>
        <w:tc>
          <w:tcPr>
            <w:tcW w:w="580" w:type="dxa"/>
            <w:tcBorders>
              <w:top w:val="nil"/>
              <w:left w:val="nil"/>
              <w:bottom w:val="nil"/>
              <w:right w:val="nil"/>
            </w:tcBorders>
            <w:tcMar>
              <w:top w:w="128" w:type="dxa"/>
              <w:left w:w="43" w:type="dxa"/>
              <w:bottom w:w="43" w:type="dxa"/>
              <w:right w:w="43" w:type="dxa"/>
            </w:tcMar>
          </w:tcPr>
          <w:p w14:paraId="02F2B01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5A80E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10053F" w14:textId="77777777" w:rsidR="00EE2529" w:rsidRPr="00C81B84" w:rsidRDefault="00AD5E1E" w:rsidP="00C81B84">
            <w:r w:rsidRPr="00C81B84">
              <w:t xml:space="preserve">Landsbystiftelsen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A61EE0" w14:textId="77777777" w:rsidR="00EE2529" w:rsidRPr="00C81B84" w:rsidRDefault="00AD5E1E" w:rsidP="00C81B84">
            <w:r w:rsidRPr="00C81B84">
              <w:t>90 574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B3AD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0C0353" w14:textId="77777777" w:rsidR="00EE2529" w:rsidRPr="00C81B84" w:rsidRDefault="00AD5E1E" w:rsidP="00C81B84">
            <w:r w:rsidRPr="00C81B84">
              <w:t>1 935</w:t>
            </w:r>
          </w:p>
        </w:tc>
        <w:tc>
          <w:tcPr>
            <w:tcW w:w="1180" w:type="dxa"/>
            <w:tcBorders>
              <w:top w:val="nil"/>
              <w:left w:val="nil"/>
              <w:bottom w:val="nil"/>
              <w:right w:val="nil"/>
            </w:tcBorders>
            <w:tcMar>
              <w:top w:w="128" w:type="dxa"/>
              <w:left w:w="43" w:type="dxa"/>
              <w:bottom w:w="43" w:type="dxa"/>
              <w:right w:w="43" w:type="dxa"/>
            </w:tcMar>
            <w:vAlign w:val="bottom"/>
          </w:tcPr>
          <w:p w14:paraId="12E83EC1" w14:textId="77777777" w:rsidR="00EE2529" w:rsidRPr="00C81B84" w:rsidRDefault="00AD5E1E" w:rsidP="00C81B84">
            <w:r w:rsidRPr="00C81B84">
              <w:t>92 509</w:t>
            </w:r>
          </w:p>
        </w:tc>
      </w:tr>
      <w:tr w:rsidR="00EE2529" w:rsidRPr="00C81B84" w14:paraId="57367B70" w14:textId="77777777">
        <w:trPr>
          <w:trHeight w:val="380"/>
        </w:trPr>
        <w:tc>
          <w:tcPr>
            <w:tcW w:w="580" w:type="dxa"/>
            <w:tcBorders>
              <w:top w:val="nil"/>
              <w:left w:val="nil"/>
              <w:bottom w:val="nil"/>
              <w:right w:val="nil"/>
            </w:tcBorders>
            <w:tcMar>
              <w:top w:w="128" w:type="dxa"/>
              <w:left w:w="43" w:type="dxa"/>
              <w:bottom w:w="43" w:type="dxa"/>
              <w:right w:w="43" w:type="dxa"/>
            </w:tcMar>
          </w:tcPr>
          <w:p w14:paraId="35B332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9C63E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B13870" w14:textId="77777777" w:rsidR="00EE2529" w:rsidRPr="00C81B84" w:rsidRDefault="00AD5E1E" w:rsidP="00C81B84">
            <w:r w:rsidRPr="00C81B84">
              <w:t xml:space="preserve">Særlige omsorgsbehov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CED7E9" w14:textId="77777777" w:rsidR="00EE2529" w:rsidRPr="00C81B84" w:rsidRDefault="00AD5E1E" w:rsidP="00C81B84">
            <w:r w:rsidRPr="00C81B84">
              <w:t>48 272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3DDA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F2D262" w14:textId="77777777" w:rsidR="00EE2529" w:rsidRPr="00C81B84" w:rsidRDefault="00AD5E1E" w:rsidP="00C81B84">
            <w:r w:rsidRPr="00C81B84">
              <w:t>1 031</w:t>
            </w:r>
          </w:p>
        </w:tc>
        <w:tc>
          <w:tcPr>
            <w:tcW w:w="1180" w:type="dxa"/>
            <w:tcBorders>
              <w:top w:val="nil"/>
              <w:left w:val="nil"/>
              <w:bottom w:val="nil"/>
              <w:right w:val="nil"/>
            </w:tcBorders>
            <w:tcMar>
              <w:top w:w="128" w:type="dxa"/>
              <w:left w:w="43" w:type="dxa"/>
              <w:bottom w:w="43" w:type="dxa"/>
              <w:right w:w="43" w:type="dxa"/>
            </w:tcMar>
            <w:vAlign w:val="bottom"/>
          </w:tcPr>
          <w:p w14:paraId="607DDA8F" w14:textId="77777777" w:rsidR="00EE2529" w:rsidRPr="00C81B84" w:rsidRDefault="00AD5E1E" w:rsidP="00C81B84">
            <w:r w:rsidRPr="00C81B84">
              <w:t>49 303</w:t>
            </w:r>
          </w:p>
        </w:tc>
      </w:tr>
      <w:tr w:rsidR="00EE2529" w:rsidRPr="00C81B84" w14:paraId="23458C05" w14:textId="77777777">
        <w:trPr>
          <w:trHeight w:val="380"/>
        </w:trPr>
        <w:tc>
          <w:tcPr>
            <w:tcW w:w="580" w:type="dxa"/>
            <w:tcBorders>
              <w:top w:val="nil"/>
              <w:left w:val="nil"/>
              <w:bottom w:val="nil"/>
              <w:right w:val="nil"/>
            </w:tcBorders>
            <w:tcMar>
              <w:top w:w="128" w:type="dxa"/>
              <w:left w:w="43" w:type="dxa"/>
              <w:bottom w:w="43" w:type="dxa"/>
              <w:right w:w="43" w:type="dxa"/>
            </w:tcMar>
          </w:tcPr>
          <w:p w14:paraId="602A493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476812"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705102" w14:textId="77777777" w:rsidR="00EE2529" w:rsidRPr="00C81B84" w:rsidRDefault="00AD5E1E" w:rsidP="00C81B84">
            <w:r w:rsidRPr="00C81B84">
              <w:t xml:space="preserve">Andre kompetansetiltak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E084BA" w14:textId="77777777" w:rsidR="00EE2529" w:rsidRPr="00C81B84" w:rsidRDefault="00AD5E1E" w:rsidP="00C81B84">
            <w:r w:rsidRPr="00C81B84">
              <w:t>15 040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50CC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D3905F" w14:textId="77777777" w:rsidR="00EE2529" w:rsidRPr="00C81B84" w:rsidRDefault="00AD5E1E" w:rsidP="00C81B84">
            <w:r w:rsidRPr="00C81B84">
              <w:t>321</w:t>
            </w:r>
          </w:p>
        </w:tc>
        <w:tc>
          <w:tcPr>
            <w:tcW w:w="1180" w:type="dxa"/>
            <w:tcBorders>
              <w:top w:val="nil"/>
              <w:left w:val="nil"/>
              <w:bottom w:val="nil"/>
              <w:right w:val="nil"/>
            </w:tcBorders>
            <w:tcMar>
              <w:top w:w="128" w:type="dxa"/>
              <w:left w:w="43" w:type="dxa"/>
              <w:bottom w:w="43" w:type="dxa"/>
              <w:right w:w="43" w:type="dxa"/>
            </w:tcMar>
            <w:vAlign w:val="bottom"/>
          </w:tcPr>
          <w:p w14:paraId="03565D4A" w14:textId="77777777" w:rsidR="00EE2529" w:rsidRPr="00C81B84" w:rsidRDefault="00AD5E1E" w:rsidP="00C81B84">
            <w:r w:rsidRPr="00C81B84">
              <w:t>15 361</w:t>
            </w:r>
          </w:p>
        </w:tc>
      </w:tr>
      <w:tr w:rsidR="00EE2529" w:rsidRPr="00C81B84" w14:paraId="69CFC7D5" w14:textId="77777777">
        <w:trPr>
          <w:trHeight w:val="380"/>
        </w:trPr>
        <w:tc>
          <w:tcPr>
            <w:tcW w:w="580" w:type="dxa"/>
            <w:tcBorders>
              <w:top w:val="nil"/>
              <w:left w:val="nil"/>
              <w:bottom w:val="nil"/>
              <w:right w:val="nil"/>
            </w:tcBorders>
            <w:tcMar>
              <w:top w:w="128" w:type="dxa"/>
              <w:left w:w="43" w:type="dxa"/>
              <w:bottom w:w="43" w:type="dxa"/>
              <w:right w:w="43" w:type="dxa"/>
            </w:tcMar>
          </w:tcPr>
          <w:p w14:paraId="3E194E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EFA2D2"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464886" w14:textId="77777777" w:rsidR="00EE2529" w:rsidRPr="00C81B84" w:rsidRDefault="00AD5E1E" w:rsidP="00C81B84">
            <w:r w:rsidRPr="00C81B84">
              <w:t xml:space="preserve">Andre tilskudd,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592ECC" w14:textId="77777777" w:rsidR="00EE2529" w:rsidRPr="00C81B84" w:rsidRDefault="00AD5E1E" w:rsidP="00C81B84">
            <w:r w:rsidRPr="00C81B84">
              <w:t>153 079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5141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C070E0" w14:textId="77777777" w:rsidR="00EE2529" w:rsidRPr="00C81B84" w:rsidRDefault="00AD5E1E" w:rsidP="00C81B84">
            <w:r w:rsidRPr="00C81B84">
              <w:t>3 270</w:t>
            </w:r>
          </w:p>
        </w:tc>
        <w:tc>
          <w:tcPr>
            <w:tcW w:w="1180" w:type="dxa"/>
            <w:tcBorders>
              <w:top w:val="nil"/>
              <w:left w:val="nil"/>
              <w:bottom w:val="nil"/>
              <w:right w:val="nil"/>
            </w:tcBorders>
            <w:tcMar>
              <w:top w:w="128" w:type="dxa"/>
              <w:left w:w="43" w:type="dxa"/>
              <w:bottom w:w="43" w:type="dxa"/>
              <w:right w:w="43" w:type="dxa"/>
            </w:tcMar>
            <w:vAlign w:val="bottom"/>
          </w:tcPr>
          <w:p w14:paraId="6BB715E4" w14:textId="77777777" w:rsidR="00EE2529" w:rsidRPr="00C81B84" w:rsidRDefault="00AD5E1E" w:rsidP="00C81B84">
            <w:r w:rsidRPr="00C81B84">
              <w:t>156 349</w:t>
            </w:r>
          </w:p>
        </w:tc>
      </w:tr>
      <w:tr w:rsidR="00EE2529" w:rsidRPr="00C81B84" w14:paraId="19ACA798" w14:textId="77777777">
        <w:trPr>
          <w:trHeight w:val="380"/>
        </w:trPr>
        <w:tc>
          <w:tcPr>
            <w:tcW w:w="580" w:type="dxa"/>
            <w:tcBorders>
              <w:top w:val="nil"/>
              <w:left w:val="nil"/>
              <w:bottom w:val="nil"/>
              <w:right w:val="nil"/>
            </w:tcBorders>
            <w:tcMar>
              <w:top w:w="128" w:type="dxa"/>
              <w:left w:w="43" w:type="dxa"/>
              <w:bottom w:w="43" w:type="dxa"/>
              <w:right w:w="43" w:type="dxa"/>
            </w:tcMar>
          </w:tcPr>
          <w:p w14:paraId="633227E5"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315D2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CF564A" w14:textId="77777777" w:rsidR="00EE2529" w:rsidRPr="00C81B84" w:rsidRDefault="00AD5E1E" w:rsidP="00C81B84">
            <w:r w:rsidRPr="00C81B84">
              <w:t>Primærhelsetjeneste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2E4CC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43ED0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E8AF5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39C2E66" w14:textId="77777777" w:rsidR="00EE2529" w:rsidRPr="00C81B84" w:rsidRDefault="00EE2529" w:rsidP="00C81B84"/>
        </w:tc>
      </w:tr>
      <w:tr w:rsidR="00EE2529" w:rsidRPr="00C81B84" w14:paraId="7BD86C35" w14:textId="77777777">
        <w:trPr>
          <w:trHeight w:val="640"/>
        </w:trPr>
        <w:tc>
          <w:tcPr>
            <w:tcW w:w="580" w:type="dxa"/>
            <w:tcBorders>
              <w:top w:val="nil"/>
              <w:left w:val="nil"/>
              <w:bottom w:val="nil"/>
              <w:right w:val="nil"/>
            </w:tcBorders>
            <w:tcMar>
              <w:top w:w="128" w:type="dxa"/>
              <w:left w:w="43" w:type="dxa"/>
              <w:bottom w:w="43" w:type="dxa"/>
              <w:right w:w="43" w:type="dxa"/>
            </w:tcMar>
          </w:tcPr>
          <w:p w14:paraId="0FA62F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8ABD9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993AA7" w14:textId="77777777" w:rsidR="00EE2529" w:rsidRPr="00C81B84" w:rsidRDefault="00AD5E1E" w:rsidP="00C81B84">
            <w:r w:rsidRPr="00C81B84">
              <w:t xml:space="preserve">Spesielle driftsutgifter, </w:t>
            </w:r>
            <w:r w:rsidRPr="00AD5E1E">
              <w:rPr>
                <w:rStyle w:val="kursiv"/>
              </w:rPr>
              <w:t>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6BF402" w14:textId="77777777" w:rsidR="00EE2529" w:rsidRPr="00C81B84" w:rsidRDefault="00AD5E1E" w:rsidP="00C81B84">
            <w:r w:rsidRPr="00C81B84">
              <w:t>215 951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7CB45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1E34C2" w14:textId="77777777" w:rsidR="00EE2529" w:rsidRPr="00C81B84" w:rsidRDefault="00AD5E1E" w:rsidP="00C81B84">
            <w:r w:rsidRPr="00C81B84">
              <w:t>4 518</w:t>
            </w:r>
          </w:p>
        </w:tc>
        <w:tc>
          <w:tcPr>
            <w:tcW w:w="1180" w:type="dxa"/>
            <w:tcBorders>
              <w:top w:val="nil"/>
              <w:left w:val="nil"/>
              <w:bottom w:val="nil"/>
              <w:right w:val="nil"/>
            </w:tcBorders>
            <w:tcMar>
              <w:top w:w="128" w:type="dxa"/>
              <w:left w:w="43" w:type="dxa"/>
              <w:bottom w:w="43" w:type="dxa"/>
              <w:right w:w="43" w:type="dxa"/>
            </w:tcMar>
            <w:vAlign w:val="bottom"/>
          </w:tcPr>
          <w:p w14:paraId="03DACC33" w14:textId="77777777" w:rsidR="00EE2529" w:rsidRPr="00C81B84" w:rsidRDefault="00AD5E1E" w:rsidP="00C81B84">
            <w:r w:rsidRPr="00C81B84">
              <w:t>220 469</w:t>
            </w:r>
          </w:p>
        </w:tc>
      </w:tr>
      <w:tr w:rsidR="00EE2529" w:rsidRPr="00C81B84" w14:paraId="76D1B663" w14:textId="77777777">
        <w:trPr>
          <w:trHeight w:val="380"/>
        </w:trPr>
        <w:tc>
          <w:tcPr>
            <w:tcW w:w="580" w:type="dxa"/>
            <w:tcBorders>
              <w:top w:val="nil"/>
              <w:left w:val="nil"/>
              <w:bottom w:val="nil"/>
              <w:right w:val="nil"/>
            </w:tcBorders>
            <w:tcMar>
              <w:top w:w="128" w:type="dxa"/>
              <w:left w:w="43" w:type="dxa"/>
              <w:bottom w:w="43" w:type="dxa"/>
              <w:right w:w="43" w:type="dxa"/>
            </w:tcMar>
          </w:tcPr>
          <w:p w14:paraId="38BC297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905A2F"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E07246" w14:textId="77777777" w:rsidR="00EE2529" w:rsidRPr="00C81B84" w:rsidRDefault="00AD5E1E" w:rsidP="00C81B84">
            <w:r w:rsidRPr="00C81B84">
              <w:t xml:space="preserve">Forebyggende helsetjenester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8CBFEC" w14:textId="77777777" w:rsidR="00EE2529" w:rsidRPr="00C81B84" w:rsidRDefault="00AD5E1E" w:rsidP="00C81B84">
            <w:r w:rsidRPr="00C81B84">
              <w:t>463 975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AB88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8FCB05" w14:textId="77777777" w:rsidR="00EE2529" w:rsidRPr="00C81B84" w:rsidRDefault="00AD5E1E" w:rsidP="00C81B84">
            <w:r w:rsidRPr="00C81B84">
              <w:t>10 832</w:t>
            </w:r>
          </w:p>
        </w:tc>
        <w:tc>
          <w:tcPr>
            <w:tcW w:w="1180" w:type="dxa"/>
            <w:tcBorders>
              <w:top w:val="nil"/>
              <w:left w:val="nil"/>
              <w:bottom w:val="nil"/>
              <w:right w:val="nil"/>
            </w:tcBorders>
            <w:tcMar>
              <w:top w:w="128" w:type="dxa"/>
              <w:left w:w="43" w:type="dxa"/>
              <w:bottom w:w="43" w:type="dxa"/>
              <w:right w:w="43" w:type="dxa"/>
            </w:tcMar>
            <w:vAlign w:val="bottom"/>
          </w:tcPr>
          <w:p w14:paraId="0A6C464D" w14:textId="77777777" w:rsidR="00EE2529" w:rsidRPr="00C81B84" w:rsidRDefault="00AD5E1E" w:rsidP="00C81B84">
            <w:r w:rsidRPr="00C81B84">
              <w:t>474 807</w:t>
            </w:r>
          </w:p>
        </w:tc>
      </w:tr>
      <w:tr w:rsidR="00EE2529" w:rsidRPr="00C81B84" w14:paraId="0AC85CF9" w14:textId="77777777">
        <w:trPr>
          <w:trHeight w:val="380"/>
        </w:trPr>
        <w:tc>
          <w:tcPr>
            <w:tcW w:w="580" w:type="dxa"/>
            <w:tcBorders>
              <w:top w:val="nil"/>
              <w:left w:val="nil"/>
              <w:bottom w:val="nil"/>
              <w:right w:val="nil"/>
            </w:tcBorders>
            <w:tcMar>
              <w:top w:w="128" w:type="dxa"/>
              <w:left w:w="43" w:type="dxa"/>
              <w:bottom w:w="43" w:type="dxa"/>
              <w:right w:w="43" w:type="dxa"/>
            </w:tcMar>
          </w:tcPr>
          <w:p w14:paraId="664ED9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FD7533"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B862A74" w14:textId="77777777" w:rsidR="00EE2529" w:rsidRPr="00C81B84" w:rsidRDefault="00AD5E1E" w:rsidP="00C81B84">
            <w:r w:rsidRPr="00C81B84">
              <w:t xml:space="preserve">Fengselshelsetjeneste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17609C" w14:textId="77777777" w:rsidR="00EE2529" w:rsidRPr="00C81B84" w:rsidRDefault="00AD5E1E" w:rsidP="00C81B84">
            <w:r w:rsidRPr="00C81B84">
              <w:t>198 591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E20A8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BBA0CE" w14:textId="77777777" w:rsidR="00EE2529" w:rsidRPr="00C81B84" w:rsidRDefault="00AD5E1E" w:rsidP="00C81B84">
            <w:r w:rsidRPr="00C81B84">
              <w:t>4 636</w:t>
            </w:r>
          </w:p>
        </w:tc>
        <w:tc>
          <w:tcPr>
            <w:tcW w:w="1180" w:type="dxa"/>
            <w:tcBorders>
              <w:top w:val="nil"/>
              <w:left w:val="nil"/>
              <w:bottom w:val="nil"/>
              <w:right w:val="nil"/>
            </w:tcBorders>
            <w:tcMar>
              <w:top w:w="128" w:type="dxa"/>
              <w:left w:w="43" w:type="dxa"/>
              <w:bottom w:w="43" w:type="dxa"/>
              <w:right w:w="43" w:type="dxa"/>
            </w:tcMar>
            <w:vAlign w:val="bottom"/>
          </w:tcPr>
          <w:p w14:paraId="4714FA05" w14:textId="77777777" w:rsidR="00EE2529" w:rsidRPr="00C81B84" w:rsidRDefault="00AD5E1E" w:rsidP="00C81B84">
            <w:r w:rsidRPr="00C81B84">
              <w:t>203 227</w:t>
            </w:r>
          </w:p>
        </w:tc>
      </w:tr>
      <w:tr w:rsidR="00EE2529" w:rsidRPr="00C81B84" w14:paraId="6F372893" w14:textId="77777777">
        <w:trPr>
          <w:trHeight w:val="380"/>
        </w:trPr>
        <w:tc>
          <w:tcPr>
            <w:tcW w:w="580" w:type="dxa"/>
            <w:tcBorders>
              <w:top w:val="nil"/>
              <w:left w:val="nil"/>
              <w:bottom w:val="nil"/>
              <w:right w:val="nil"/>
            </w:tcBorders>
            <w:tcMar>
              <w:top w:w="128" w:type="dxa"/>
              <w:left w:w="43" w:type="dxa"/>
              <w:bottom w:w="43" w:type="dxa"/>
              <w:right w:w="43" w:type="dxa"/>
            </w:tcMar>
          </w:tcPr>
          <w:p w14:paraId="43A3770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1B0935"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3D2E24" w14:textId="77777777" w:rsidR="00EE2529" w:rsidRPr="00C81B84" w:rsidRDefault="00AD5E1E" w:rsidP="00C81B84">
            <w:r w:rsidRPr="00C81B84">
              <w:t xml:space="preserve">Allmennlegetjenester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1FE689" w14:textId="77777777" w:rsidR="00EE2529" w:rsidRPr="00C81B84" w:rsidRDefault="00AD5E1E" w:rsidP="00C81B84">
            <w:r w:rsidRPr="00C81B84">
              <w:t>626 441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DBC5D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42ED61" w14:textId="77777777" w:rsidR="00EE2529" w:rsidRPr="00C81B84" w:rsidRDefault="00AD5E1E" w:rsidP="00C81B84">
            <w:r w:rsidRPr="00C81B84">
              <w:t>56 125</w:t>
            </w:r>
          </w:p>
        </w:tc>
        <w:tc>
          <w:tcPr>
            <w:tcW w:w="1180" w:type="dxa"/>
            <w:tcBorders>
              <w:top w:val="nil"/>
              <w:left w:val="nil"/>
              <w:bottom w:val="nil"/>
              <w:right w:val="nil"/>
            </w:tcBorders>
            <w:tcMar>
              <w:top w:w="128" w:type="dxa"/>
              <w:left w:w="43" w:type="dxa"/>
              <w:bottom w:w="43" w:type="dxa"/>
              <w:right w:w="43" w:type="dxa"/>
            </w:tcMar>
            <w:vAlign w:val="bottom"/>
          </w:tcPr>
          <w:p w14:paraId="59997555" w14:textId="77777777" w:rsidR="00EE2529" w:rsidRPr="00C81B84" w:rsidRDefault="00AD5E1E" w:rsidP="00C81B84">
            <w:r w:rsidRPr="00C81B84">
              <w:t>682 566</w:t>
            </w:r>
          </w:p>
        </w:tc>
      </w:tr>
      <w:tr w:rsidR="00EE2529" w:rsidRPr="00C81B84" w14:paraId="4766A7F5" w14:textId="77777777">
        <w:trPr>
          <w:trHeight w:val="380"/>
        </w:trPr>
        <w:tc>
          <w:tcPr>
            <w:tcW w:w="580" w:type="dxa"/>
            <w:tcBorders>
              <w:top w:val="nil"/>
              <w:left w:val="nil"/>
              <w:bottom w:val="nil"/>
              <w:right w:val="nil"/>
            </w:tcBorders>
            <w:tcMar>
              <w:top w:w="128" w:type="dxa"/>
              <w:left w:w="43" w:type="dxa"/>
              <w:bottom w:w="43" w:type="dxa"/>
              <w:right w:w="43" w:type="dxa"/>
            </w:tcMar>
          </w:tcPr>
          <w:p w14:paraId="321C82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C415D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85CFB0" w14:textId="77777777" w:rsidR="00EE2529" w:rsidRPr="00C81B84" w:rsidRDefault="00AD5E1E" w:rsidP="00C81B84">
            <w:r w:rsidRPr="00C81B84">
              <w:t xml:space="preserve">Tilskudd,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7D67D4" w14:textId="77777777" w:rsidR="00EE2529" w:rsidRPr="00C81B84" w:rsidRDefault="00AD5E1E" w:rsidP="00C81B84">
            <w:r w:rsidRPr="00C81B84">
              <w:t>80 051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05288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EF9355" w14:textId="77777777" w:rsidR="00EE2529" w:rsidRPr="00C81B84" w:rsidRDefault="00AD5E1E" w:rsidP="00C81B84">
            <w:r w:rsidRPr="00C81B84">
              <w:t>1 710</w:t>
            </w:r>
          </w:p>
        </w:tc>
        <w:tc>
          <w:tcPr>
            <w:tcW w:w="1180" w:type="dxa"/>
            <w:tcBorders>
              <w:top w:val="nil"/>
              <w:left w:val="nil"/>
              <w:bottom w:val="nil"/>
              <w:right w:val="nil"/>
            </w:tcBorders>
            <w:tcMar>
              <w:top w:w="128" w:type="dxa"/>
              <w:left w:w="43" w:type="dxa"/>
              <w:bottom w:w="43" w:type="dxa"/>
              <w:right w:w="43" w:type="dxa"/>
            </w:tcMar>
            <w:vAlign w:val="bottom"/>
          </w:tcPr>
          <w:p w14:paraId="0EF4261C" w14:textId="77777777" w:rsidR="00EE2529" w:rsidRPr="00C81B84" w:rsidRDefault="00AD5E1E" w:rsidP="00C81B84">
            <w:r w:rsidRPr="00C81B84">
              <w:t>81 761</w:t>
            </w:r>
          </w:p>
        </w:tc>
      </w:tr>
      <w:tr w:rsidR="00EE2529" w:rsidRPr="00C81B84" w14:paraId="334FC75D" w14:textId="77777777">
        <w:trPr>
          <w:trHeight w:val="380"/>
        </w:trPr>
        <w:tc>
          <w:tcPr>
            <w:tcW w:w="580" w:type="dxa"/>
            <w:tcBorders>
              <w:top w:val="nil"/>
              <w:left w:val="nil"/>
              <w:bottom w:val="nil"/>
              <w:right w:val="nil"/>
            </w:tcBorders>
            <w:tcMar>
              <w:top w:w="128" w:type="dxa"/>
              <w:left w:w="43" w:type="dxa"/>
              <w:bottom w:w="43" w:type="dxa"/>
              <w:right w:w="43" w:type="dxa"/>
            </w:tcMar>
          </w:tcPr>
          <w:p w14:paraId="48464D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0AA144"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D98E36" w14:textId="77777777" w:rsidR="00EE2529" w:rsidRPr="00C81B84" w:rsidRDefault="00AD5E1E" w:rsidP="00C81B84">
            <w:r w:rsidRPr="00C81B84">
              <w:t xml:space="preserve">Seksuell helse,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3185A9" w14:textId="77777777" w:rsidR="00EE2529" w:rsidRPr="00C81B84" w:rsidRDefault="00AD5E1E" w:rsidP="00C81B84">
            <w:r w:rsidRPr="00C81B84">
              <w:t>62 284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E1684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6A5B5D" w14:textId="77777777" w:rsidR="00EE2529" w:rsidRPr="00C81B84" w:rsidRDefault="00AD5E1E" w:rsidP="00C81B84">
            <w:r w:rsidRPr="00C81B84">
              <w:t>1 330</w:t>
            </w:r>
          </w:p>
        </w:tc>
        <w:tc>
          <w:tcPr>
            <w:tcW w:w="1180" w:type="dxa"/>
            <w:tcBorders>
              <w:top w:val="nil"/>
              <w:left w:val="nil"/>
              <w:bottom w:val="nil"/>
              <w:right w:val="nil"/>
            </w:tcBorders>
            <w:tcMar>
              <w:top w:w="128" w:type="dxa"/>
              <w:left w:w="43" w:type="dxa"/>
              <w:bottom w:w="43" w:type="dxa"/>
              <w:right w:w="43" w:type="dxa"/>
            </w:tcMar>
            <w:vAlign w:val="bottom"/>
          </w:tcPr>
          <w:p w14:paraId="123FC406" w14:textId="77777777" w:rsidR="00EE2529" w:rsidRPr="00C81B84" w:rsidRDefault="00AD5E1E" w:rsidP="00C81B84">
            <w:r w:rsidRPr="00C81B84">
              <w:t>63 614</w:t>
            </w:r>
          </w:p>
        </w:tc>
      </w:tr>
      <w:tr w:rsidR="00EE2529" w:rsidRPr="00C81B84" w14:paraId="64F9C444" w14:textId="77777777">
        <w:trPr>
          <w:trHeight w:val="380"/>
        </w:trPr>
        <w:tc>
          <w:tcPr>
            <w:tcW w:w="580" w:type="dxa"/>
            <w:tcBorders>
              <w:top w:val="nil"/>
              <w:left w:val="nil"/>
              <w:bottom w:val="nil"/>
              <w:right w:val="nil"/>
            </w:tcBorders>
            <w:tcMar>
              <w:top w:w="128" w:type="dxa"/>
              <w:left w:w="43" w:type="dxa"/>
              <w:bottom w:w="43" w:type="dxa"/>
              <w:right w:w="43" w:type="dxa"/>
            </w:tcMar>
          </w:tcPr>
          <w:p w14:paraId="16A0029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8F4EF8"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D52ED8" w14:textId="77777777" w:rsidR="00EE2529" w:rsidRPr="00C81B84" w:rsidRDefault="00AD5E1E" w:rsidP="00C81B84">
            <w:r w:rsidRPr="00C81B84">
              <w:t xml:space="preserve">Stiftelsen </w:t>
            </w:r>
            <w:proofErr w:type="spellStart"/>
            <w:r w:rsidRPr="00C81B84">
              <w:t>Amathea</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7321DC" w14:textId="77777777" w:rsidR="00EE2529" w:rsidRPr="00C81B84" w:rsidRDefault="00AD5E1E" w:rsidP="00C81B84">
            <w:r w:rsidRPr="00C81B84">
              <w:t>20 470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E6C57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32708C" w14:textId="77777777" w:rsidR="00EE2529" w:rsidRPr="00C81B84" w:rsidRDefault="00AD5E1E" w:rsidP="00C81B84">
            <w:r w:rsidRPr="00C81B84">
              <w:t>437</w:t>
            </w:r>
          </w:p>
        </w:tc>
        <w:tc>
          <w:tcPr>
            <w:tcW w:w="1180" w:type="dxa"/>
            <w:tcBorders>
              <w:top w:val="nil"/>
              <w:left w:val="nil"/>
              <w:bottom w:val="nil"/>
              <w:right w:val="nil"/>
            </w:tcBorders>
            <w:tcMar>
              <w:top w:w="128" w:type="dxa"/>
              <w:left w:w="43" w:type="dxa"/>
              <w:bottom w:w="43" w:type="dxa"/>
              <w:right w:w="43" w:type="dxa"/>
            </w:tcMar>
            <w:vAlign w:val="bottom"/>
          </w:tcPr>
          <w:p w14:paraId="3914908A" w14:textId="77777777" w:rsidR="00EE2529" w:rsidRPr="00C81B84" w:rsidRDefault="00AD5E1E" w:rsidP="00C81B84">
            <w:r w:rsidRPr="00C81B84">
              <w:t>20 907</w:t>
            </w:r>
          </w:p>
        </w:tc>
      </w:tr>
      <w:tr w:rsidR="00EE2529" w:rsidRPr="00C81B84" w14:paraId="728C5AEE" w14:textId="77777777">
        <w:trPr>
          <w:trHeight w:val="380"/>
        </w:trPr>
        <w:tc>
          <w:tcPr>
            <w:tcW w:w="580" w:type="dxa"/>
            <w:tcBorders>
              <w:top w:val="nil"/>
              <w:left w:val="nil"/>
              <w:bottom w:val="nil"/>
              <w:right w:val="nil"/>
            </w:tcBorders>
            <w:tcMar>
              <w:top w:w="128" w:type="dxa"/>
              <w:left w:w="43" w:type="dxa"/>
              <w:bottom w:w="43" w:type="dxa"/>
              <w:right w:w="43" w:type="dxa"/>
            </w:tcMar>
          </w:tcPr>
          <w:p w14:paraId="5CEB3F24"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E22B2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9D9623" w14:textId="77777777" w:rsidR="00EE2529" w:rsidRPr="00C81B84" w:rsidRDefault="00AD5E1E" w:rsidP="00C81B84">
            <w:r w:rsidRPr="00C81B84">
              <w:t>Psykisk helse, rus og vold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958DF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3062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BF06F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C7A1534" w14:textId="77777777" w:rsidR="00EE2529" w:rsidRPr="00C81B84" w:rsidRDefault="00EE2529" w:rsidP="00C81B84"/>
        </w:tc>
      </w:tr>
      <w:tr w:rsidR="00EE2529" w:rsidRPr="00C81B84" w14:paraId="1FD00C56" w14:textId="77777777">
        <w:trPr>
          <w:trHeight w:val="640"/>
        </w:trPr>
        <w:tc>
          <w:tcPr>
            <w:tcW w:w="580" w:type="dxa"/>
            <w:tcBorders>
              <w:top w:val="nil"/>
              <w:left w:val="nil"/>
              <w:bottom w:val="nil"/>
              <w:right w:val="nil"/>
            </w:tcBorders>
            <w:tcMar>
              <w:top w:w="128" w:type="dxa"/>
              <w:left w:w="43" w:type="dxa"/>
              <w:bottom w:w="43" w:type="dxa"/>
              <w:right w:w="43" w:type="dxa"/>
            </w:tcMar>
          </w:tcPr>
          <w:p w14:paraId="0D89642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D42A9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720D49" w14:textId="77777777" w:rsidR="00EE2529" w:rsidRPr="00C81B84" w:rsidRDefault="00AD5E1E" w:rsidP="00C81B84">
            <w:r w:rsidRPr="00C81B84">
              <w:t xml:space="preserve">Spesielle driftsutgifter, </w:t>
            </w:r>
            <w:r w:rsidRPr="00AD5E1E">
              <w:rPr>
                <w:rStyle w:val="kursiv"/>
              </w:rPr>
              <w:t>kan overføres, kan nyttes under post 72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74993C" w14:textId="77777777" w:rsidR="00EE2529" w:rsidRPr="00C81B84" w:rsidRDefault="00AD5E1E" w:rsidP="00C81B84">
            <w:r w:rsidRPr="00C81B84">
              <w:t>217 166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278C5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3F6456" w14:textId="77777777" w:rsidR="00EE2529" w:rsidRPr="00C81B84" w:rsidRDefault="00AD5E1E" w:rsidP="00C81B84">
            <w:r w:rsidRPr="00C81B84">
              <w:t>-24 562</w:t>
            </w:r>
          </w:p>
        </w:tc>
        <w:tc>
          <w:tcPr>
            <w:tcW w:w="1180" w:type="dxa"/>
            <w:tcBorders>
              <w:top w:val="nil"/>
              <w:left w:val="nil"/>
              <w:bottom w:val="nil"/>
              <w:right w:val="nil"/>
            </w:tcBorders>
            <w:tcMar>
              <w:top w:w="128" w:type="dxa"/>
              <w:left w:w="43" w:type="dxa"/>
              <w:bottom w:w="43" w:type="dxa"/>
              <w:right w:w="43" w:type="dxa"/>
            </w:tcMar>
            <w:vAlign w:val="bottom"/>
          </w:tcPr>
          <w:p w14:paraId="18F8E759" w14:textId="77777777" w:rsidR="00EE2529" w:rsidRPr="00C81B84" w:rsidRDefault="00AD5E1E" w:rsidP="00C81B84">
            <w:r w:rsidRPr="00C81B84">
              <w:t>192 604</w:t>
            </w:r>
          </w:p>
        </w:tc>
      </w:tr>
      <w:tr w:rsidR="00EE2529" w:rsidRPr="00C81B84" w14:paraId="78978F53" w14:textId="77777777">
        <w:trPr>
          <w:trHeight w:val="380"/>
        </w:trPr>
        <w:tc>
          <w:tcPr>
            <w:tcW w:w="580" w:type="dxa"/>
            <w:tcBorders>
              <w:top w:val="nil"/>
              <w:left w:val="nil"/>
              <w:bottom w:val="nil"/>
              <w:right w:val="nil"/>
            </w:tcBorders>
            <w:tcMar>
              <w:top w:w="128" w:type="dxa"/>
              <w:left w:w="43" w:type="dxa"/>
              <w:bottom w:w="43" w:type="dxa"/>
              <w:right w:w="43" w:type="dxa"/>
            </w:tcMar>
          </w:tcPr>
          <w:p w14:paraId="0B7612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A77812"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B61B4F" w14:textId="77777777" w:rsidR="00EE2529" w:rsidRPr="00C81B84" w:rsidRDefault="00AD5E1E" w:rsidP="00C81B84">
            <w:r w:rsidRPr="00C81B84">
              <w:t xml:space="preserve">Kommunale tjenester,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429E8F" w14:textId="77777777" w:rsidR="00EE2529" w:rsidRPr="00C81B84" w:rsidRDefault="00AD5E1E" w:rsidP="00C81B84">
            <w:r w:rsidRPr="00C81B84">
              <w:t>370 942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C9AD5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0BB0D4" w14:textId="77777777" w:rsidR="00EE2529" w:rsidRPr="00C81B84" w:rsidRDefault="00AD5E1E" w:rsidP="00C81B84">
            <w:r w:rsidRPr="00C81B84">
              <w:t>-15 640</w:t>
            </w:r>
          </w:p>
        </w:tc>
        <w:tc>
          <w:tcPr>
            <w:tcW w:w="1180" w:type="dxa"/>
            <w:tcBorders>
              <w:top w:val="nil"/>
              <w:left w:val="nil"/>
              <w:bottom w:val="nil"/>
              <w:right w:val="nil"/>
            </w:tcBorders>
            <w:tcMar>
              <w:top w:w="128" w:type="dxa"/>
              <w:left w:w="43" w:type="dxa"/>
              <w:bottom w:w="43" w:type="dxa"/>
              <w:right w:w="43" w:type="dxa"/>
            </w:tcMar>
            <w:vAlign w:val="bottom"/>
          </w:tcPr>
          <w:p w14:paraId="308BA722" w14:textId="77777777" w:rsidR="00EE2529" w:rsidRPr="00C81B84" w:rsidRDefault="00AD5E1E" w:rsidP="00C81B84">
            <w:r w:rsidRPr="00C81B84">
              <w:t>355 302</w:t>
            </w:r>
          </w:p>
        </w:tc>
      </w:tr>
      <w:tr w:rsidR="00EE2529" w:rsidRPr="00C81B84" w14:paraId="2701A7CC" w14:textId="77777777">
        <w:trPr>
          <w:trHeight w:val="380"/>
        </w:trPr>
        <w:tc>
          <w:tcPr>
            <w:tcW w:w="580" w:type="dxa"/>
            <w:tcBorders>
              <w:top w:val="nil"/>
              <w:left w:val="nil"/>
              <w:bottom w:val="nil"/>
              <w:right w:val="nil"/>
            </w:tcBorders>
            <w:tcMar>
              <w:top w:w="128" w:type="dxa"/>
              <w:left w:w="43" w:type="dxa"/>
              <w:bottom w:w="43" w:type="dxa"/>
              <w:right w:w="43" w:type="dxa"/>
            </w:tcMar>
          </w:tcPr>
          <w:p w14:paraId="69626A6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989FA5"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317FEB" w14:textId="77777777" w:rsidR="00EE2529" w:rsidRPr="00C81B84" w:rsidRDefault="00AD5E1E" w:rsidP="00C81B84">
            <w:r w:rsidRPr="00C81B84">
              <w:t xml:space="preserve">Rusarbeid,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052155" w14:textId="77777777" w:rsidR="00EE2529" w:rsidRPr="00C81B84" w:rsidRDefault="00AD5E1E" w:rsidP="00C81B84">
            <w:r w:rsidRPr="00C81B84">
              <w:t>443 766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DC6DE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02CD3" w14:textId="77777777" w:rsidR="00EE2529" w:rsidRPr="00C81B84" w:rsidRDefault="00AD5E1E" w:rsidP="00C81B84">
            <w:r w:rsidRPr="00C81B84">
              <w:t>10 360</w:t>
            </w:r>
          </w:p>
        </w:tc>
        <w:tc>
          <w:tcPr>
            <w:tcW w:w="1180" w:type="dxa"/>
            <w:tcBorders>
              <w:top w:val="nil"/>
              <w:left w:val="nil"/>
              <w:bottom w:val="nil"/>
              <w:right w:val="nil"/>
            </w:tcBorders>
            <w:tcMar>
              <w:top w:w="128" w:type="dxa"/>
              <w:left w:w="43" w:type="dxa"/>
              <w:bottom w:w="43" w:type="dxa"/>
              <w:right w:w="43" w:type="dxa"/>
            </w:tcMar>
            <w:vAlign w:val="bottom"/>
          </w:tcPr>
          <w:p w14:paraId="03747D90" w14:textId="77777777" w:rsidR="00EE2529" w:rsidRPr="00C81B84" w:rsidRDefault="00AD5E1E" w:rsidP="00C81B84">
            <w:r w:rsidRPr="00C81B84">
              <w:t>454 126</w:t>
            </w:r>
          </w:p>
        </w:tc>
      </w:tr>
      <w:tr w:rsidR="00EE2529" w:rsidRPr="00C81B84" w14:paraId="40807FA8" w14:textId="77777777">
        <w:trPr>
          <w:trHeight w:val="380"/>
        </w:trPr>
        <w:tc>
          <w:tcPr>
            <w:tcW w:w="580" w:type="dxa"/>
            <w:tcBorders>
              <w:top w:val="nil"/>
              <w:left w:val="nil"/>
              <w:bottom w:val="nil"/>
              <w:right w:val="nil"/>
            </w:tcBorders>
            <w:tcMar>
              <w:top w:w="128" w:type="dxa"/>
              <w:left w:w="43" w:type="dxa"/>
              <w:bottom w:w="43" w:type="dxa"/>
              <w:right w:w="43" w:type="dxa"/>
            </w:tcMar>
          </w:tcPr>
          <w:p w14:paraId="058F16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61DA98"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0BE738" w14:textId="77777777" w:rsidR="00EE2529" w:rsidRPr="00C81B84" w:rsidRDefault="00AD5E1E" w:rsidP="00C81B84">
            <w:r w:rsidRPr="00C81B84">
              <w:t xml:space="preserve">Brukere og pårørende,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1F554" w14:textId="77777777" w:rsidR="00EE2529" w:rsidRPr="00C81B84" w:rsidRDefault="00AD5E1E" w:rsidP="00C81B84">
            <w:r w:rsidRPr="00C81B84">
              <w:t>164 511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1D9B3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D95995" w14:textId="77777777" w:rsidR="00EE2529" w:rsidRPr="00C81B84" w:rsidRDefault="00AD5E1E" w:rsidP="00C81B84">
            <w:r w:rsidRPr="00C81B84">
              <w:t>-3 486</w:t>
            </w:r>
          </w:p>
        </w:tc>
        <w:tc>
          <w:tcPr>
            <w:tcW w:w="1180" w:type="dxa"/>
            <w:tcBorders>
              <w:top w:val="nil"/>
              <w:left w:val="nil"/>
              <w:bottom w:val="nil"/>
              <w:right w:val="nil"/>
            </w:tcBorders>
            <w:tcMar>
              <w:top w:w="128" w:type="dxa"/>
              <w:left w:w="43" w:type="dxa"/>
              <w:bottom w:w="43" w:type="dxa"/>
              <w:right w:w="43" w:type="dxa"/>
            </w:tcMar>
            <w:vAlign w:val="bottom"/>
          </w:tcPr>
          <w:p w14:paraId="224EB4F2" w14:textId="77777777" w:rsidR="00EE2529" w:rsidRPr="00C81B84" w:rsidRDefault="00AD5E1E" w:rsidP="00C81B84">
            <w:r w:rsidRPr="00C81B84">
              <w:t>161 025</w:t>
            </w:r>
          </w:p>
        </w:tc>
      </w:tr>
      <w:tr w:rsidR="00EE2529" w:rsidRPr="00C81B84" w14:paraId="19D3E83F" w14:textId="77777777">
        <w:trPr>
          <w:trHeight w:val="640"/>
        </w:trPr>
        <w:tc>
          <w:tcPr>
            <w:tcW w:w="580" w:type="dxa"/>
            <w:tcBorders>
              <w:top w:val="nil"/>
              <w:left w:val="nil"/>
              <w:bottom w:val="nil"/>
              <w:right w:val="nil"/>
            </w:tcBorders>
            <w:tcMar>
              <w:top w:w="128" w:type="dxa"/>
              <w:left w:w="43" w:type="dxa"/>
              <w:bottom w:w="43" w:type="dxa"/>
              <w:right w:w="43" w:type="dxa"/>
            </w:tcMar>
          </w:tcPr>
          <w:p w14:paraId="1CAE1E6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D1557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C8C6B2" w14:textId="77777777" w:rsidR="00EE2529" w:rsidRPr="00C81B84" w:rsidRDefault="00AD5E1E" w:rsidP="00C81B84">
            <w:r w:rsidRPr="00C81B84">
              <w:t xml:space="preserve">Frivillig arbeid mv.,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7B55EE" w14:textId="77777777" w:rsidR="00EE2529" w:rsidRPr="00C81B84" w:rsidRDefault="00AD5E1E" w:rsidP="00C81B84">
            <w:r w:rsidRPr="00C81B84">
              <w:t>512 765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9C7F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CC7FEC" w14:textId="77777777" w:rsidR="00EE2529" w:rsidRPr="00C81B84" w:rsidRDefault="00AD5E1E" w:rsidP="00C81B84">
            <w:r w:rsidRPr="00C81B84">
              <w:t>43 452</w:t>
            </w:r>
          </w:p>
        </w:tc>
        <w:tc>
          <w:tcPr>
            <w:tcW w:w="1180" w:type="dxa"/>
            <w:tcBorders>
              <w:top w:val="nil"/>
              <w:left w:val="nil"/>
              <w:bottom w:val="nil"/>
              <w:right w:val="nil"/>
            </w:tcBorders>
            <w:tcMar>
              <w:top w:w="128" w:type="dxa"/>
              <w:left w:w="43" w:type="dxa"/>
              <w:bottom w:w="43" w:type="dxa"/>
              <w:right w:w="43" w:type="dxa"/>
            </w:tcMar>
            <w:vAlign w:val="bottom"/>
          </w:tcPr>
          <w:p w14:paraId="60543721" w14:textId="77777777" w:rsidR="00EE2529" w:rsidRPr="00C81B84" w:rsidRDefault="00AD5E1E" w:rsidP="00C81B84">
            <w:r w:rsidRPr="00C81B84">
              <w:t>556 217</w:t>
            </w:r>
          </w:p>
        </w:tc>
      </w:tr>
      <w:tr w:rsidR="00EE2529" w:rsidRPr="00C81B84" w14:paraId="61F04C90" w14:textId="77777777">
        <w:trPr>
          <w:trHeight w:val="380"/>
        </w:trPr>
        <w:tc>
          <w:tcPr>
            <w:tcW w:w="580" w:type="dxa"/>
            <w:tcBorders>
              <w:top w:val="nil"/>
              <w:left w:val="nil"/>
              <w:bottom w:val="nil"/>
              <w:right w:val="nil"/>
            </w:tcBorders>
            <w:tcMar>
              <w:top w:w="128" w:type="dxa"/>
              <w:left w:w="43" w:type="dxa"/>
              <w:bottom w:w="43" w:type="dxa"/>
              <w:right w:w="43" w:type="dxa"/>
            </w:tcMar>
          </w:tcPr>
          <w:p w14:paraId="71818B0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BEA891"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557840" w14:textId="77777777" w:rsidR="00EE2529" w:rsidRPr="00C81B84" w:rsidRDefault="00AD5E1E" w:rsidP="00C81B84">
            <w:r w:rsidRPr="00C81B84">
              <w:t xml:space="preserve">Utviklingstiltak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F30439" w14:textId="77777777" w:rsidR="00EE2529" w:rsidRPr="00C81B84" w:rsidRDefault="00AD5E1E" w:rsidP="00C81B84">
            <w:r w:rsidRPr="00C81B84">
              <w:t>158 777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5B16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A4C809" w14:textId="77777777" w:rsidR="00EE2529" w:rsidRPr="00C81B84" w:rsidRDefault="00AD5E1E" w:rsidP="00C81B84">
            <w:r w:rsidRPr="00C81B84">
              <w:t>-3 609</w:t>
            </w:r>
          </w:p>
        </w:tc>
        <w:tc>
          <w:tcPr>
            <w:tcW w:w="1180" w:type="dxa"/>
            <w:tcBorders>
              <w:top w:val="nil"/>
              <w:left w:val="nil"/>
              <w:bottom w:val="nil"/>
              <w:right w:val="nil"/>
            </w:tcBorders>
            <w:tcMar>
              <w:top w:w="128" w:type="dxa"/>
              <w:left w:w="43" w:type="dxa"/>
              <w:bottom w:w="43" w:type="dxa"/>
              <w:right w:w="43" w:type="dxa"/>
            </w:tcMar>
            <w:vAlign w:val="bottom"/>
          </w:tcPr>
          <w:p w14:paraId="7C9B03DE" w14:textId="77777777" w:rsidR="00EE2529" w:rsidRPr="00C81B84" w:rsidRDefault="00AD5E1E" w:rsidP="00C81B84">
            <w:r w:rsidRPr="00C81B84">
              <w:t>155 168</w:t>
            </w:r>
          </w:p>
        </w:tc>
      </w:tr>
      <w:tr w:rsidR="00EE2529" w:rsidRPr="00C81B84" w14:paraId="098706B2" w14:textId="77777777">
        <w:trPr>
          <w:trHeight w:val="380"/>
        </w:trPr>
        <w:tc>
          <w:tcPr>
            <w:tcW w:w="580" w:type="dxa"/>
            <w:tcBorders>
              <w:top w:val="nil"/>
              <w:left w:val="nil"/>
              <w:bottom w:val="nil"/>
              <w:right w:val="nil"/>
            </w:tcBorders>
            <w:tcMar>
              <w:top w:w="128" w:type="dxa"/>
              <w:left w:w="43" w:type="dxa"/>
              <w:bottom w:w="43" w:type="dxa"/>
              <w:right w:w="43" w:type="dxa"/>
            </w:tcMar>
          </w:tcPr>
          <w:p w14:paraId="5AB6265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E91B37"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C5D762" w14:textId="77777777" w:rsidR="00EE2529" w:rsidRPr="00C81B84" w:rsidRDefault="00AD5E1E" w:rsidP="00C81B84">
            <w:r w:rsidRPr="00C81B84">
              <w:t xml:space="preserve">Kompetansesentre,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E4B29A" w14:textId="77777777" w:rsidR="00EE2529" w:rsidRPr="00C81B84" w:rsidRDefault="00AD5E1E" w:rsidP="00C81B84">
            <w:r w:rsidRPr="00C81B84">
              <w:t>331 163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A49C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0C43EF" w14:textId="77777777" w:rsidR="00EE2529" w:rsidRPr="00C81B84" w:rsidRDefault="00AD5E1E" w:rsidP="00C81B84">
            <w:r w:rsidRPr="00C81B84">
              <w:t>9 573</w:t>
            </w:r>
          </w:p>
        </w:tc>
        <w:tc>
          <w:tcPr>
            <w:tcW w:w="1180" w:type="dxa"/>
            <w:tcBorders>
              <w:top w:val="nil"/>
              <w:left w:val="nil"/>
              <w:bottom w:val="nil"/>
              <w:right w:val="nil"/>
            </w:tcBorders>
            <w:tcMar>
              <w:top w:w="128" w:type="dxa"/>
              <w:left w:w="43" w:type="dxa"/>
              <w:bottom w:w="43" w:type="dxa"/>
              <w:right w:w="43" w:type="dxa"/>
            </w:tcMar>
            <w:vAlign w:val="bottom"/>
          </w:tcPr>
          <w:p w14:paraId="1096F022" w14:textId="77777777" w:rsidR="00EE2529" w:rsidRPr="00C81B84" w:rsidRDefault="00AD5E1E" w:rsidP="00C81B84">
            <w:r w:rsidRPr="00C81B84">
              <w:t>340 736</w:t>
            </w:r>
          </w:p>
        </w:tc>
      </w:tr>
      <w:tr w:rsidR="00EE2529" w:rsidRPr="00C81B84" w14:paraId="5C5D04CE" w14:textId="77777777">
        <w:trPr>
          <w:trHeight w:val="380"/>
        </w:trPr>
        <w:tc>
          <w:tcPr>
            <w:tcW w:w="580" w:type="dxa"/>
            <w:tcBorders>
              <w:top w:val="nil"/>
              <w:left w:val="nil"/>
              <w:bottom w:val="nil"/>
              <w:right w:val="nil"/>
            </w:tcBorders>
            <w:tcMar>
              <w:top w:w="128" w:type="dxa"/>
              <w:left w:w="43" w:type="dxa"/>
              <w:bottom w:w="43" w:type="dxa"/>
              <w:right w:w="43" w:type="dxa"/>
            </w:tcMar>
          </w:tcPr>
          <w:p w14:paraId="1C1892F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C9C478"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833424" w14:textId="77777777" w:rsidR="00EE2529" w:rsidRPr="00C81B84" w:rsidRDefault="00AD5E1E" w:rsidP="00C81B84">
            <w:r w:rsidRPr="00C81B84">
              <w:t xml:space="preserve">Vold og traumatisk stress,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742F5B" w14:textId="77777777" w:rsidR="00EE2529" w:rsidRPr="00C81B84" w:rsidRDefault="00AD5E1E" w:rsidP="00C81B84">
            <w:r w:rsidRPr="00C81B84">
              <w:t>272 878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498D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C9203D" w14:textId="77777777" w:rsidR="00EE2529" w:rsidRPr="00C81B84" w:rsidRDefault="00AD5E1E" w:rsidP="00C81B84">
            <w:r w:rsidRPr="00C81B84">
              <w:t>9 828</w:t>
            </w:r>
          </w:p>
        </w:tc>
        <w:tc>
          <w:tcPr>
            <w:tcW w:w="1180" w:type="dxa"/>
            <w:tcBorders>
              <w:top w:val="nil"/>
              <w:left w:val="nil"/>
              <w:bottom w:val="nil"/>
              <w:right w:val="nil"/>
            </w:tcBorders>
            <w:tcMar>
              <w:top w:w="128" w:type="dxa"/>
              <w:left w:w="43" w:type="dxa"/>
              <w:bottom w:w="43" w:type="dxa"/>
              <w:right w:w="43" w:type="dxa"/>
            </w:tcMar>
            <w:vAlign w:val="bottom"/>
          </w:tcPr>
          <w:p w14:paraId="2EE683DA" w14:textId="77777777" w:rsidR="00EE2529" w:rsidRPr="00C81B84" w:rsidRDefault="00AD5E1E" w:rsidP="00C81B84">
            <w:r w:rsidRPr="00C81B84">
              <w:t>282 706</w:t>
            </w:r>
          </w:p>
        </w:tc>
      </w:tr>
      <w:tr w:rsidR="00EE2529" w:rsidRPr="00C81B84" w14:paraId="38E29C12" w14:textId="77777777">
        <w:trPr>
          <w:trHeight w:val="380"/>
        </w:trPr>
        <w:tc>
          <w:tcPr>
            <w:tcW w:w="580" w:type="dxa"/>
            <w:tcBorders>
              <w:top w:val="nil"/>
              <w:left w:val="nil"/>
              <w:bottom w:val="nil"/>
              <w:right w:val="nil"/>
            </w:tcBorders>
            <w:tcMar>
              <w:top w:w="128" w:type="dxa"/>
              <w:left w:w="43" w:type="dxa"/>
              <w:bottom w:w="43" w:type="dxa"/>
              <w:right w:w="43" w:type="dxa"/>
            </w:tcMar>
          </w:tcPr>
          <w:p w14:paraId="778E3F08" w14:textId="77777777" w:rsidR="00EE2529" w:rsidRPr="00C81B84" w:rsidRDefault="00AD5E1E" w:rsidP="00C81B84">
            <w:r w:rsidRPr="00C81B84">
              <w:t>770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14FAD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E7B0FE" w14:textId="77777777" w:rsidR="00EE2529" w:rsidRPr="00C81B84" w:rsidRDefault="00AD5E1E" w:rsidP="00C81B84">
            <w:r w:rsidRPr="00C81B84">
              <w:t>Tannhelsetjenester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7DE48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B4EA6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90753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CEC8623" w14:textId="77777777" w:rsidR="00EE2529" w:rsidRPr="00C81B84" w:rsidRDefault="00EE2529" w:rsidP="00C81B84"/>
        </w:tc>
      </w:tr>
      <w:tr w:rsidR="00EE2529" w:rsidRPr="00C81B84" w14:paraId="4FCE7C5C" w14:textId="77777777">
        <w:trPr>
          <w:trHeight w:val="640"/>
        </w:trPr>
        <w:tc>
          <w:tcPr>
            <w:tcW w:w="580" w:type="dxa"/>
            <w:tcBorders>
              <w:top w:val="nil"/>
              <w:left w:val="nil"/>
              <w:bottom w:val="nil"/>
              <w:right w:val="nil"/>
            </w:tcBorders>
            <w:tcMar>
              <w:top w:w="128" w:type="dxa"/>
              <w:left w:w="43" w:type="dxa"/>
              <w:bottom w:w="43" w:type="dxa"/>
              <w:right w:w="43" w:type="dxa"/>
            </w:tcMar>
          </w:tcPr>
          <w:p w14:paraId="688A309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76C05D"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BE6968"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DE8869" w14:textId="77777777" w:rsidR="00EE2529" w:rsidRPr="00C81B84" w:rsidRDefault="00AD5E1E" w:rsidP="00C81B84">
            <w:r w:rsidRPr="00C81B84">
              <w:t>42 047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23DE8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C3489" w14:textId="77777777" w:rsidR="00EE2529" w:rsidRPr="00C81B84" w:rsidRDefault="00AD5E1E" w:rsidP="00C81B84">
            <w:r w:rsidRPr="00C81B84">
              <w:t>898</w:t>
            </w:r>
          </w:p>
        </w:tc>
        <w:tc>
          <w:tcPr>
            <w:tcW w:w="1180" w:type="dxa"/>
            <w:tcBorders>
              <w:top w:val="nil"/>
              <w:left w:val="nil"/>
              <w:bottom w:val="nil"/>
              <w:right w:val="nil"/>
            </w:tcBorders>
            <w:tcMar>
              <w:top w:w="128" w:type="dxa"/>
              <w:left w:w="43" w:type="dxa"/>
              <w:bottom w:w="43" w:type="dxa"/>
              <w:right w:w="43" w:type="dxa"/>
            </w:tcMar>
            <w:vAlign w:val="bottom"/>
          </w:tcPr>
          <w:p w14:paraId="451849A8" w14:textId="77777777" w:rsidR="00EE2529" w:rsidRPr="00C81B84" w:rsidRDefault="00AD5E1E" w:rsidP="00C81B84">
            <w:r w:rsidRPr="00C81B84">
              <w:t>42 945</w:t>
            </w:r>
          </w:p>
        </w:tc>
      </w:tr>
      <w:tr w:rsidR="00EE2529" w:rsidRPr="00C81B84" w14:paraId="535E1385" w14:textId="77777777">
        <w:trPr>
          <w:trHeight w:val="640"/>
        </w:trPr>
        <w:tc>
          <w:tcPr>
            <w:tcW w:w="580" w:type="dxa"/>
            <w:tcBorders>
              <w:top w:val="nil"/>
              <w:left w:val="nil"/>
              <w:bottom w:val="nil"/>
              <w:right w:val="nil"/>
            </w:tcBorders>
            <w:tcMar>
              <w:top w:w="128" w:type="dxa"/>
              <w:left w:w="43" w:type="dxa"/>
              <w:bottom w:w="43" w:type="dxa"/>
              <w:right w:w="43" w:type="dxa"/>
            </w:tcMar>
          </w:tcPr>
          <w:p w14:paraId="3F85B67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B5629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9454FB" w14:textId="77777777" w:rsidR="00EE2529" w:rsidRPr="00C81B84" w:rsidRDefault="00AD5E1E" w:rsidP="00C81B84">
            <w:r w:rsidRPr="00C81B84">
              <w:t xml:space="preserve">Tilskudd,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8D1360" w14:textId="77777777" w:rsidR="00EE2529" w:rsidRPr="00C81B84" w:rsidRDefault="00AD5E1E" w:rsidP="00C81B84">
            <w:r w:rsidRPr="00C81B84">
              <w:t>425 194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2D1CD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B7810D" w14:textId="77777777" w:rsidR="00EE2529" w:rsidRPr="00C81B84" w:rsidRDefault="00AD5E1E" w:rsidP="00C81B84">
            <w:r w:rsidRPr="00C81B84">
              <w:t>-24 918</w:t>
            </w:r>
          </w:p>
        </w:tc>
        <w:tc>
          <w:tcPr>
            <w:tcW w:w="1180" w:type="dxa"/>
            <w:tcBorders>
              <w:top w:val="nil"/>
              <w:left w:val="nil"/>
              <w:bottom w:val="nil"/>
              <w:right w:val="nil"/>
            </w:tcBorders>
            <w:tcMar>
              <w:top w:w="128" w:type="dxa"/>
              <w:left w:w="43" w:type="dxa"/>
              <w:bottom w:w="43" w:type="dxa"/>
              <w:right w:w="43" w:type="dxa"/>
            </w:tcMar>
            <w:vAlign w:val="bottom"/>
          </w:tcPr>
          <w:p w14:paraId="17DEA49F" w14:textId="77777777" w:rsidR="00EE2529" w:rsidRPr="00C81B84" w:rsidRDefault="00AD5E1E" w:rsidP="00C81B84">
            <w:r w:rsidRPr="00C81B84">
              <w:t>400 276</w:t>
            </w:r>
          </w:p>
        </w:tc>
      </w:tr>
      <w:tr w:rsidR="00EE2529" w:rsidRPr="00C81B84" w14:paraId="5109E89C" w14:textId="77777777">
        <w:trPr>
          <w:trHeight w:val="380"/>
        </w:trPr>
        <w:tc>
          <w:tcPr>
            <w:tcW w:w="580" w:type="dxa"/>
            <w:tcBorders>
              <w:top w:val="nil"/>
              <w:left w:val="nil"/>
              <w:bottom w:val="nil"/>
              <w:right w:val="nil"/>
            </w:tcBorders>
            <w:tcMar>
              <w:top w:w="128" w:type="dxa"/>
              <w:left w:w="43" w:type="dxa"/>
              <w:bottom w:w="43" w:type="dxa"/>
              <w:right w:w="43" w:type="dxa"/>
            </w:tcMar>
          </w:tcPr>
          <w:p w14:paraId="5B1FB227" w14:textId="77777777" w:rsidR="00EE2529" w:rsidRPr="00C81B84" w:rsidRDefault="00AD5E1E" w:rsidP="00C81B84">
            <w:r w:rsidRPr="00C81B84">
              <w:t>780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025E0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DE26E7" w14:textId="77777777" w:rsidR="00EE2529" w:rsidRPr="00C81B84" w:rsidRDefault="00AD5E1E" w:rsidP="00C81B84">
            <w:r w:rsidRPr="00C81B84">
              <w:t>Forskning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876F7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CD0D1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7CF14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B41A954" w14:textId="77777777" w:rsidR="00EE2529" w:rsidRPr="00C81B84" w:rsidRDefault="00EE2529" w:rsidP="00C81B84"/>
        </w:tc>
      </w:tr>
      <w:tr w:rsidR="00EE2529" w:rsidRPr="00C81B84" w14:paraId="58246CC5" w14:textId="77777777">
        <w:trPr>
          <w:trHeight w:val="380"/>
        </w:trPr>
        <w:tc>
          <w:tcPr>
            <w:tcW w:w="580" w:type="dxa"/>
            <w:tcBorders>
              <w:top w:val="nil"/>
              <w:left w:val="nil"/>
              <w:bottom w:val="nil"/>
              <w:right w:val="nil"/>
            </w:tcBorders>
            <w:tcMar>
              <w:top w:w="128" w:type="dxa"/>
              <w:left w:w="43" w:type="dxa"/>
              <w:bottom w:w="43" w:type="dxa"/>
              <w:right w:w="43" w:type="dxa"/>
            </w:tcMar>
          </w:tcPr>
          <w:p w14:paraId="042D94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A68E39"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AB027E" w14:textId="77777777" w:rsidR="00EE2529" w:rsidRPr="00C81B84" w:rsidRDefault="00AD5E1E" w:rsidP="00C81B84">
            <w:r w:rsidRPr="00C81B84">
              <w:t xml:space="preserve">Norges forskningsråd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8B50D3" w14:textId="77777777" w:rsidR="00EE2529" w:rsidRPr="00C81B84" w:rsidRDefault="00AD5E1E" w:rsidP="00C81B84">
            <w:r w:rsidRPr="00C81B84">
              <w:t>381 211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A8793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3EB5D3" w14:textId="77777777" w:rsidR="00EE2529" w:rsidRPr="00C81B84" w:rsidRDefault="00AD5E1E" w:rsidP="00C81B84">
            <w:r w:rsidRPr="00C81B84">
              <w:t>8 142</w:t>
            </w:r>
          </w:p>
        </w:tc>
        <w:tc>
          <w:tcPr>
            <w:tcW w:w="1180" w:type="dxa"/>
            <w:tcBorders>
              <w:top w:val="nil"/>
              <w:left w:val="nil"/>
              <w:bottom w:val="nil"/>
              <w:right w:val="nil"/>
            </w:tcBorders>
            <w:tcMar>
              <w:top w:w="128" w:type="dxa"/>
              <w:left w:w="43" w:type="dxa"/>
              <w:bottom w:w="43" w:type="dxa"/>
              <w:right w:w="43" w:type="dxa"/>
            </w:tcMar>
            <w:vAlign w:val="bottom"/>
          </w:tcPr>
          <w:p w14:paraId="23D25C1C" w14:textId="77777777" w:rsidR="00EE2529" w:rsidRPr="00C81B84" w:rsidRDefault="00AD5E1E" w:rsidP="00C81B84">
            <w:r w:rsidRPr="00C81B84">
              <w:t>389 353</w:t>
            </w:r>
          </w:p>
        </w:tc>
      </w:tr>
      <w:tr w:rsidR="00EE2529" w:rsidRPr="00C81B84" w14:paraId="7F1ACF5F" w14:textId="77777777">
        <w:trPr>
          <w:trHeight w:val="380"/>
        </w:trPr>
        <w:tc>
          <w:tcPr>
            <w:tcW w:w="580" w:type="dxa"/>
            <w:tcBorders>
              <w:top w:val="nil"/>
              <w:left w:val="nil"/>
              <w:bottom w:val="nil"/>
              <w:right w:val="nil"/>
            </w:tcBorders>
            <w:tcMar>
              <w:top w:w="128" w:type="dxa"/>
              <w:left w:w="43" w:type="dxa"/>
              <w:bottom w:w="43" w:type="dxa"/>
              <w:right w:w="43" w:type="dxa"/>
            </w:tcMar>
          </w:tcPr>
          <w:p w14:paraId="086DB02A" w14:textId="77777777" w:rsidR="00EE2529" w:rsidRPr="00C81B84" w:rsidRDefault="00AD5E1E" w:rsidP="00C81B84">
            <w:r w:rsidRPr="00C81B84">
              <w:t>781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0BF2A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67ED3F" w14:textId="77777777" w:rsidR="00EE2529" w:rsidRPr="00C81B84" w:rsidRDefault="00AD5E1E" w:rsidP="00C81B84">
            <w:r w:rsidRPr="00C81B84">
              <w:t>Forsøk og utvikling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054CF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65CF8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D86D2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DE04097" w14:textId="77777777" w:rsidR="00EE2529" w:rsidRPr="00C81B84" w:rsidRDefault="00EE2529" w:rsidP="00C81B84"/>
        </w:tc>
      </w:tr>
      <w:tr w:rsidR="00EE2529" w:rsidRPr="00C81B84" w14:paraId="1EDFEF16" w14:textId="77777777">
        <w:trPr>
          <w:trHeight w:val="640"/>
        </w:trPr>
        <w:tc>
          <w:tcPr>
            <w:tcW w:w="580" w:type="dxa"/>
            <w:tcBorders>
              <w:top w:val="nil"/>
              <w:left w:val="nil"/>
              <w:bottom w:val="nil"/>
              <w:right w:val="nil"/>
            </w:tcBorders>
            <w:tcMar>
              <w:top w:w="128" w:type="dxa"/>
              <w:left w:w="43" w:type="dxa"/>
              <w:bottom w:w="43" w:type="dxa"/>
              <w:right w:w="43" w:type="dxa"/>
            </w:tcMar>
          </w:tcPr>
          <w:p w14:paraId="42926CA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5EB69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9028C7" w14:textId="77777777" w:rsidR="00EE2529" w:rsidRPr="00C81B84" w:rsidRDefault="00AD5E1E" w:rsidP="00C81B84">
            <w:r w:rsidRPr="00C81B84">
              <w:t xml:space="preserve">Spesielle driftsutgifter, </w:t>
            </w:r>
            <w:r w:rsidRPr="00AD5E1E">
              <w:rPr>
                <w:rStyle w:val="kursiv"/>
              </w:rPr>
              <w:t>kan overføres, kan nyttes under post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795DA5" w14:textId="77777777" w:rsidR="00EE2529" w:rsidRPr="00C81B84" w:rsidRDefault="00AD5E1E" w:rsidP="00C81B84">
            <w:r w:rsidRPr="00C81B84">
              <w:t>21 986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0A467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3D9CDE" w14:textId="77777777" w:rsidR="00EE2529" w:rsidRPr="00C81B84" w:rsidRDefault="00AD5E1E" w:rsidP="00C81B84">
            <w:r w:rsidRPr="00C81B84">
              <w:t>-1 955</w:t>
            </w:r>
          </w:p>
        </w:tc>
        <w:tc>
          <w:tcPr>
            <w:tcW w:w="1180" w:type="dxa"/>
            <w:tcBorders>
              <w:top w:val="nil"/>
              <w:left w:val="nil"/>
              <w:bottom w:val="nil"/>
              <w:right w:val="nil"/>
            </w:tcBorders>
            <w:tcMar>
              <w:top w:w="128" w:type="dxa"/>
              <w:left w:w="43" w:type="dxa"/>
              <w:bottom w:w="43" w:type="dxa"/>
              <w:right w:w="43" w:type="dxa"/>
            </w:tcMar>
            <w:vAlign w:val="bottom"/>
          </w:tcPr>
          <w:p w14:paraId="4DB7CA7D" w14:textId="77777777" w:rsidR="00EE2529" w:rsidRPr="00C81B84" w:rsidRDefault="00AD5E1E" w:rsidP="00C81B84">
            <w:r w:rsidRPr="00C81B84">
              <w:t>20 031</w:t>
            </w:r>
          </w:p>
        </w:tc>
      </w:tr>
      <w:tr w:rsidR="00EE2529" w:rsidRPr="00C81B84" w14:paraId="27356BB6" w14:textId="77777777">
        <w:trPr>
          <w:trHeight w:val="380"/>
        </w:trPr>
        <w:tc>
          <w:tcPr>
            <w:tcW w:w="580" w:type="dxa"/>
            <w:tcBorders>
              <w:top w:val="nil"/>
              <w:left w:val="nil"/>
              <w:bottom w:val="nil"/>
              <w:right w:val="nil"/>
            </w:tcBorders>
            <w:tcMar>
              <w:top w:w="128" w:type="dxa"/>
              <w:left w:w="43" w:type="dxa"/>
              <w:bottom w:w="43" w:type="dxa"/>
              <w:right w:w="43" w:type="dxa"/>
            </w:tcMar>
          </w:tcPr>
          <w:p w14:paraId="0FE3D20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FCD80B"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F8E9C0" w14:textId="77777777" w:rsidR="00EE2529" w:rsidRPr="00C81B84" w:rsidRDefault="00AD5E1E" w:rsidP="00C81B84">
            <w:r w:rsidRPr="00C81B84">
              <w:t xml:space="preserve">Tilskudd,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2C36BB" w14:textId="77777777" w:rsidR="00EE2529" w:rsidRPr="00C81B84" w:rsidRDefault="00AD5E1E" w:rsidP="00C81B84">
            <w:r w:rsidRPr="00C81B84">
              <w:t>57 164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3C5E7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005CA9" w14:textId="77777777" w:rsidR="00EE2529" w:rsidRPr="00C81B84" w:rsidRDefault="00AD5E1E" w:rsidP="00C81B84">
            <w:r w:rsidRPr="00C81B84">
              <w:t>1 221</w:t>
            </w:r>
          </w:p>
        </w:tc>
        <w:tc>
          <w:tcPr>
            <w:tcW w:w="1180" w:type="dxa"/>
            <w:tcBorders>
              <w:top w:val="nil"/>
              <w:left w:val="nil"/>
              <w:bottom w:val="nil"/>
              <w:right w:val="nil"/>
            </w:tcBorders>
            <w:tcMar>
              <w:top w:w="128" w:type="dxa"/>
              <w:left w:w="43" w:type="dxa"/>
              <w:bottom w:w="43" w:type="dxa"/>
              <w:right w:w="43" w:type="dxa"/>
            </w:tcMar>
            <w:vAlign w:val="bottom"/>
          </w:tcPr>
          <w:p w14:paraId="69EF9509" w14:textId="77777777" w:rsidR="00EE2529" w:rsidRPr="00C81B84" w:rsidRDefault="00AD5E1E" w:rsidP="00C81B84">
            <w:r w:rsidRPr="00C81B84">
              <w:t>58 385</w:t>
            </w:r>
          </w:p>
        </w:tc>
      </w:tr>
      <w:tr w:rsidR="00EE2529" w:rsidRPr="00C81B84" w14:paraId="29CA9DD0" w14:textId="77777777">
        <w:trPr>
          <w:trHeight w:val="380"/>
        </w:trPr>
        <w:tc>
          <w:tcPr>
            <w:tcW w:w="580" w:type="dxa"/>
            <w:tcBorders>
              <w:top w:val="nil"/>
              <w:left w:val="nil"/>
              <w:bottom w:val="nil"/>
              <w:right w:val="nil"/>
            </w:tcBorders>
            <w:tcMar>
              <w:top w:w="128" w:type="dxa"/>
              <w:left w:w="43" w:type="dxa"/>
              <w:bottom w:w="43" w:type="dxa"/>
              <w:right w:w="43" w:type="dxa"/>
            </w:tcMar>
          </w:tcPr>
          <w:p w14:paraId="4771FF1B" w14:textId="77777777" w:rsidR="00EE2529" w:rsidRPr="00C81B84" w:rsidRDefault="00AD5E1E" w:rsidP="00C81B84">
            <w:r w:rsidRPr="00C81B84">
              <w:t>783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548E6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E87004" w14:textId="77777777" w:rsidR="00EE2529" w:rsidRPr="00C81B84" w:rsidRDefault="00AD5E1E" w:rsidP="00C81B84">
            <w:r w:rsidRPr="00C81B84">
              <w:t>Personell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E3ED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5E966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BCB97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E241871" w14:textId="77777777" w:rsidR="00EE2529" w:rsidRPr="00C81B84" w:rsidRDefault="00EE2529" w:rsidP="00C81B84"/>
        </w:tc>
      </w:tr>
      <w:tr w:rsidR="00EE2529" w:rsidRPr="00C81B84" w14:paraId="3A7F91A6" w14:textId="77777777">
        <w:trPr>
          <w:trHeight w:val="640"/>
        </w:trPr>
        <w:tc>
          <w:tcPr>
            <w:tcW w:w="580" w:type="dxa"/>
            <w:tcBorders>
              <w:top w:val="nil"/>
              <w:left w:val="nil"/>
              <w:bottom w:val="nil"/>
              <w:right w:val="nil"/>
            </w:tcBorders>
            <w:tcMar>
              <w:top w:w="128" w:type="dxa"/>
              <w:left w:w="43" w:type="dxa"/>
              <w:bottom w:w="43" w:type="dxa"/>
              <w:right w:w="43" w:type="dxa"/>
            </w:tcMar>
          </w:tcPr>
          <w:p w14:paraId="5D150A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43BDB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D0CE52" w14:textId="77777777" w:rsidR="00EE2529" w:rsidRPr="00C81B84" w:rsidRDefault="00AD5E1E" w:rsidP="00C81B84">
            <w:r w:rsidRPr="00C81B84">
              <w:t xml:space="preserve">Spesielle driftsutgifter, </w:t>
            </w:r>
            <w:r w:rsidRPr="00AD5E1E">
              <w:rPr>
                <w:rStyle w:val="kursiv"/>
              </w:rPr>
              <w:t>kan nyttes under post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880146" w14:textId="77777777" w:rsidR="00EE2529" w:rsidRPr="00C81B84" w:rsidRDefault="00AD5E1E" w:rsidP="00C81B84">
            <w:r w:rsidRPr="00C81B84">
              <w:t>33 894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A599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109A23" w14:textId="77777777" w:rsidR="00EE2529" w:rsidRPr="00C81B84" w:rsidRDefault="00AD5E1E" w:rsidP="00C81B84">
            <w:r w:rsidRPr="00C81B84">
              <w:t>724</w:t>
            </w:r>
          </w:p>
        </w:tc>
        <w:tc>
          <w:tcPr>
            <w:tcW w:w="1180" w:type="dxa"/>
            <w:tcBorders>
              <w:top w:val="nil"/>
              <w:left w:val="nil"/>
              <w:bottom w:val="nil"/>
              <w:right w:val="nil"/>
            </w:tcBorders>
            <w:tcMar>
              <w:top w:w="128" w:type="dxa"/>
              <w:left w:w="43" w:type="dxa"/>
              <w:bottom w:w="43" w:type="dxa"/>
              <w:right w:w="43" w:type="dxa"/>
            </w:tcMar>
            <w:vAlign w:val="bottom"/>
          </w:tcPr>
          <w:p w14:paraId="68F5D880" w14:textId="77777777" w:rsidR="00EE2529" w:rsidRPr="00C81B84" w:rsidRDefault="00AD5E1E" w:rsidP="00C81B84">
            <w:r w:rsidRPr="00C81B84">
              <w:t>34 618</w:t>
            </w:r>
          </w:p>
        </w:tc>
      </w:tr>
      <w:tr w:rsidR="00EE2529" w:rsidRPr="00C81B84" w14:paraId="762EDED7" w14:textId="77777777">
        <w:trPr>
          <w:trHeight w:val="380"/>
        </w:trPr>
        <w:tc>
          <w:tcPr>
            <w:tcW w:w="580" w:type="dxa"/>
            <w:tcBorders>
              <w:top w:val="nil"/>
              <w:left w:val="nil"/>
              <w:bottom w:val="nil"/>
              <w:right w:val="nil"/>
            </w:tcBorders>
            <w:tcMar>
              <w:top w:w="128" w:type="dxa"/>
              <w:left w:w="43" w:type="dxa"/>
              <w:bottom w:w="43" w:type="dxa"/>
              <w:right w:w="43" w:type="dxa"/>
            </w:tcMar>
          </w:tcPr>
          <w:p w14:paraId="4B035D6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2318ED"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801423" w14:textId="77777777" w:rsidR="00EE2529" w:rsidRPr="00C81B84" w:rsidRDefault="00AD5E1E" w:rsidP="00C81B84">
            <w:r w:rsidRPr="00C81B84">
              <w:t xml:space="preserve">Tilskudd til kommuner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916CF8" w14:textId="77777777" w:rsidR="00EE2529" w:rsidRPr="00C81B84" w:rsidRDefault="00AD5E1E" w:rsidP="00C81B84">
            <w:r w:rsidRPr="00C81B84">
              <w:t>218 540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0E091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7F642B" w14:textId="77777777" w:rsidR="00EE2529" w:rsidRPr="00C81B84" w:rsidRDefault="00AD5E1E" w:rsidP="00C81B84">
            <w:r w:rsidRPr="00C81B84">
              <w:t>5 102</w:t>
            </w:r>
          </w:p>
        </w:tc>
        <w:tc>
          <w:tcPr>
            <w:tcW w:w="1180" w:type="dxa"/>
            <w:tcBorders>
              <w:top w:val="nil"/>
              <w:left w:val="nil"/>
              <w:bottom w:val="nil"/>
              <w:right w:val="nil"/>
            </w:tcBorders>
            <w:tcMar>
              <w:top w:w="128" w:type="dxa"/>
              <w:left w:w="43" w:type="dxa"/>
              <w:bottom w:w="43" w:type="dxa"/>
              <w:right w:w="43" w:type="dxa"/>
            </w:tcMar>
            <w:vAlign w:val="bottom"/>
          </w:tcPr>
          <w:p w14:paraId="31326A90" w14:textId="77777777" w:rsidR="00EE2529" w:rsidRPr="00C81B84" w:rsidRDefault="00AD5E1E" w:rsidP="00C81B84">
            <w:r w:rsidRPr="00C81B84">
              <w:t>223 642</w:t>
            </w:r>
          </w:p>
        </w:tc>
      </w:tr>
      <w:tr w:rsidR="00EE2529" w:rsidRPr="00C81B84" w14:paraId="5A675CB6"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7F27D7B6"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68B59D4" w14:textId="77777777" w:rsidR="00EE2529" w:rsidRPr="00C81B84" w:rsidRDefault="00AD5E1E" w:rsidP="00C81B84">
            <w:r w:rsidRPr="00C81B84">
              <w:t>79</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B01E579" w14:textId="77777777" w:rsidR="00EE2529" w:rsidRPr="00C81B84" w:rsidRDefault="00AD5E1E" w:rsidP="00C81B84">
            <w:r w:rsidRPr="00C81B84">
              <w:t xml:space="preserve">Andre tilskudd, </w:t>
            </w:r>
            <w:r w:rsidRPr="00AD5E1E">
              <w:rPr>
                <w:rStyle w:val="kursiv"/>
              </w:rPr>
              <w:t>kan nyttes under post 21</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CD0310" w14:textId="77777777" w:rsidR="00EE2529" w:rsidRPr="00C81B84" w:rsidRDefault="00AD5E1E" w:rsidP="00C81B84">
            <w:r w:rsidRPr="00C81B84">
              <w:t>30 073</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DFB47D0"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BFEEFF3" w14:textId="77777777" w:rsidR="00EE2529" w:rsidRPr="00C81B84" w:rsidRDefault="00AD5E1E" w:rsidP="00C81B84">
            <w:r w:rsidRPr="00C81B84">
              <w:t>642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E47FAA4" w14:textId="77777777" w:rsidR="00EE2529" w:rsidRPr="00C81B84" w:rsidRDefault="00AD5E1E" w:rsidP="00C81B84">
            <w:r w:rsidRPr="00C81B84">
              <w:t>30 715</w:t>
            </w:r>
          </w:p>
        </w:tc>
      </w:tr>
      <w:tr w:rsidR="00EE2529" w:rsidRPr="00C81B84" w14:paraId="27842BE7"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A5CAB20" w14:textId="77777777" w:rsidR="00EE2529" w:rsidRPr="00C81B84" w:rsidRDefault="00AD5E1E" w:rsidP="00C81B84">
            <w:r w:rsidRPr="00C81B84">
              <w:t>Sum endringer Helse- og omsorgsdepartementet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01DD1E0"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30963C0"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A44B3BC" w14:textId="77777777" w:rsidR="00EE2529" w:rsidRPr="00C81B84" w:rsidRDefault="00AD5E1E" w:rsidP="00C81B84">
            <w:r w:rsidRPr="00C81B84">
              <w:t>7 217 438</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01E38" w14:textId="77777777" w:rsidR="00EE2529" w:rsidRPr="00C81B84" w:rsidRDefault="00EE2529" w:rsidP="00C81B84"/>
        </w:tc>
      </w:tr>
      <w:tr w:rsidR="00EE2529" w:rsidRPr="00C81B84" w14:paraId="5964A328" w14:textId="77777777">
        <w:trPr>
          <w:trHeight w:val="380"/>
        </w:trPr>
        <w:tc>
          <w:tcPr>
            <w:tcW w:w="580" w:type="dxa"/>
            <w:tcBorders>
              <w:top w:val="nil"/>
              <w:left w:val="nil"/>
              <w:bottom w:val="nil"/>
              <w:right w:val="nil"/>
            </w:tcBorders>
            <w:tcMar>
              <w:top w:w="128" w:type="dxa"/>
              <w:left w:w="43" w:type="dxa"/>
              <w:bottom w:w="43" w:type="dxa"/>
              <w:right w:w="43" w:type="dxa"/>
            </w:tcMar>
          </w:tcPr>
          <w:p w14:paraId="1495036E" w14:textId="77777777" w:rsidR="00EE2529" w:rsidRPr="00C81B84" w:rsidRDefault="00AD5E1E" w:rsidP="00C81B84">
            <w:r w:rsidRPr="00C81B84">
              <w:t>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B1438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77ED67" w14:textId="77777777" w:rsidR="00EE2529" w:rsidRPr="00C81B84" w:rsidRDefault="00AD5E1E" w:rsidP="00C81B84">
            <w:r w:rsidRPr="00C81B84">
              <w:t>Barne- og familiedepartementet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DB691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5AE3E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E510B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0C03958" w14:textId="77777777" w:rsidR="00EE2529" w:rsidRPr="00C81B84" w:rsidRDefault="00EE2529" w:rsidP="00C81B84"/>
        </w:tc>
      </w:tr>
      <w:tr w:rsidR="00EE2529" w:rsidRPr="00C81B84" w14:paraId="2EE63B6E" w14:textId="77777777">
        <w:trPr>
          <w:trHeight w:val="380"/>
        </w:trPr>
        <w:tc>
          <w:tcPr>
            <w:tcW w:w="580" w:type="dxa"/>
            <w:tcBorders>
              <w:top w:val="nil"/>
              <w:left w:val="nil"/>
              <w:bottom w:val="nil"/>
              <w:right w:val="nil"/>
            </w:tcBorders>
            <w:tcMar>
              <w:top w:w="128" w:type="dxa"/>
              <w:left w:w="43" w:type="dxa"/>
              <w:bottom w:w="43" w:type="dxa"/>
              <w:right w:w="43" w:type="dxa"/>
            </w:tcMar>
          </w:tcPr>
          <w:p w14:paraId="04D42C9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BF8EB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1D412D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E2EF89" w14:textId="77777777" w:rsidR="00EE2529" w:rsidRPr="00C81B84" w:rsidRDefault="00AD5E1E" w:rsidP="00C81B84">
            <w:r w:rsidRPr="00C81B84">
              <w:t>158 968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C2E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53F877" w14:textId="77777777" w:rsidR="00EE2529" w:rsidRPr="00C81B84" w:rsidRDefault="00AD5E1E" w:rsidP="00C81B84">
            <w:r w:rsidRPr="00C81B84">
              <w:t>1 545</w:t>
            </w:r>
          </w:p>
        </w:tc>
        <w:tc>
          <w:tcPr>
            <w:tcW w:w="1180" w:type="dxa"/>
            <w:tcBorders>
              <w:top w:val="nil"/>
              <w:left w:val="nil"/>
              <w:bottom w:val="nil"/>
              <w:right w:val="nil"/>
            </w:tcBorders>
            <w:tcMar>
              <w:top w:w="128" w:type="dxa"/>
              <w:left w:w="43" w:type="dxa"/>
              <w:bottom w:w="43" w:type="dxa"/>
              <w:right w:w="43" w:type="dxa"/>
            </w:tcMar>
            <w:vAlign w:val="bottom"/>
          </w:tcPr>
          <w:p w14:paraId="266FED10" w14:textId="77777777" w:rsidR="00EE2529" w:rsidRPr="00C81B84" w:rsidRDefault="00AD5E1E" w:rsidP="00C81B84">
            <w:r w:rsidRPr="00C81B84">
              <w:t>160 513</w:t>
            </w:r>
          </w:p>
        </w:tc>
      </w:tr>
      <w:tr w:rsidR="00EE2529" w:rsidRPr="00C81B84" w14:paraId="353E584D" w14:textId="77777777">
        <w:trPr>
          <w:trHeight w:val="380"/>
        </w:trPr>
        <w:tc>
          <w:tcPr>
            <w:tcW w:w="580" w:type="dxa"/>
            <w:tcBorders>
              <w:top w:val="nil"/>
              <w:left w:val="nil"/>
              <w:bottom w:val="nil"/>
              <w:right w:val="nil"/>
            </w:tcBorders>
            <w:tcMar>
              <w:top w:w="128" w:type="dxa"/>
              <w:left w:w="43" w:type="dxa"/>
              <w:bottom w:w="43" w:type="dxa"/>
              <w:right w:w="43" w:type="dxa"/>
            </w:tcMar>
          </w:tcPr>
          <w:p w14:paraId="5182C2C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7721A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523FC9"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65C622" w14:textId="77777777" w:rsidR="00EE2529" w:rsidRPr="00C81B84" w:rsidRDefault="00AD5E1E" w:rsidP="00C81B84">
            <w:r w:rsidRPr="00C81B84">
              <w:t>10 405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6EBE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7FA452" w14:textId="77777777" w:rsidR="00EE2529" w:rsidRPr="00C81B84" w:rsidRDefault="00AD5E1E" w:rsidP="00C81B84">
            <w:r w:rsidRPr="00C81B84">
              <w:t>251</w:t>
            </w:r>
          </w:p>
        </w:tc>
        <w:tc>
          <w:tcPr>
            <w:tcW w:w="1180" w:type="dxa"/>
            <w:tcBorders>
              <w:top w:val="nil"/>
              <w:left w:val="nil"/>
              <w:bottom w:val="nil"/>
              <w:right w:val="nil"/>
            </w:tcBorders>
            <w:tcMar>
              <w:top w:w="128" w:type="dxa"/>
              <w:left w:w="43" w:type="dxa"/>
              <w:bottom w:w="43" w:type="dxa"/>
              <w:right w:w="43" w:type="dxa"/>
            </w:tcMar>
            <w:vAlign w:val="bottom"/>
          </w:tcPr>
          <w:p w14:paraId="00CF8C19" w14:textId="77777777" w:rsidR="00EE2529" w:rsidRPr="00C81B84" w:rsidRDefault="00AD5E1E" w:rsidP="00C81B84">
            <w:r w:rsidRPr="00C81B84">
              <w:t>10 656</w:t>
            </w:r>
          </w:p>
        </w:tc>
      </w:tr>
      <w:tr w:rsidR="00EE2529" w:rsidRPr="00C81B84" w14:paraId="4957BDBF" w14:textId="77777777">
        <w:trPr>
          <w:trHeight w:val="380"/>
        </w:trPr>
        <w:tc>
          <w:tcPr>
            <w:tcW w:w="580" w:type="dxa"/>
            <w:tcBorders>
              <w:top w:val="nil"/>
              <w:left w:val="nil"/>
              <w:bottom w:val="nil"/>
              <w:right w:val="nil"/>
            </w:tcBorders>
            <w:tcMar>
              <w:top w:w="128" w:type="dxa"/>
              <w:left w:w="43" w:type="dxa"/>
              <w:bottom w:w="43" w:type="dxa"/>
              <w:right w:w="43" w:type="dxa"/>
            </w:tcMar>
          </w:tcPr>
          <w:p w14:paraId="33CE44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329F71"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1B72E7" w14:textId="77777777" w:rsidR="00EE2529" w:rsidRPr="00C81B84" w:rsidRDefault="00AD5E1E" w:rsidP="00C81B84">
            <w:r w:rsidRPr="00C81B84">
              <w:t xml:space="preserve">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13D6A2" w14:textId="77777777" w:rsidR="00EE2529" w:rsidRPr="00C81B84" w:rsidRDefault="00AD5E1E" w:rsidP="00C81B84">
            <w:r w:rsidRPr="00C81B84">
              <w:t>42 107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1DC45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029B6E" w14:textId="77777777" w:rsidR="00EE2529" w:rsidRPr="00C81B84" w:rsidRDefault="00AD5E1E" w:rsidP="00C81B84">
            <w:r w:rsidRPr="00C81B84">
              <w:t>899</w:t>
            </w:r>
          </w:p>
        </w:tc>
        <w:tc>
          <w:tcPr>
            <w:tcW w:w="1180" w:type="dxa"/>
            <w:tcBorders>
              <w:top w:val="nil"/>
              <w:left w:val="nil"/>
              <w:bottom w:val="nil"/>
              <w:right w:val="nil"/>
            </w:tcBorders>
            <w:tcMar>
              <w:top w:w="128" w:type="dxa"/>
              <w:left w:w="43" w:type="dxa"/>
              <w:bottom w:w="43" w:type="dxa"/>
              <w:right w:w="43" w:type="dxa"/>
            </w:tcMar>
            <w:vAlign w:val="bottom"/>
          </w:tcPr>
          <w:p w14:paraId="2811AE48" w14:textId="77777777" w:rsidR="00EE2529" w:rsidRPr="00C81B84" w:rsidRDefault="00AD5E1E" w:rsidP="00C81B84">
            <w:r w:rsidRPr="00C81B84">
              <w:t>43 006</w:t>
            </w:r>
          </w:p>
        </w:tc>
      </w:tr>
      <w:tr w:rsidR="00EE2529" w:rsidRPr="00C81B84" w14:paraId="6C96CA69" w14:textId="77777777">
        <w:trPr>
          <w:trHeight w:val="380"/>
        </w:trPr>
        <w:tc>
          <w:tcPr>
            <w:tcW w:w="580" w:type="dxa"/>
            <w:tcBorders>
              <w:top w:val="nil"/>
              <w:left w:val="nil"/>
              <w:bottom w:val="nil"/>
              <w:right w:val="nil"/>
            </w:tcBorders>
            <w:tcMar>
              <w:top w:w="128" w:type="dxa"/>
              <w:left w:w="43" w:type="dxa"/>
              <w:bottom w:w="43" w:type="dxa"/>
              <w:right w:w="43" w:type="dxa"/>
            </w:tcMar>
          </w:tcPr>
          <w:p w14:paraId="46172E10" w14:textId="77777777" w:rsidR="00EE2529" w:rsidRPr="00C81B84" w:rsidRDefault="00AD5E1E" w:rsidP="00C81B84">
            <w:r w:rsidRPr="00C81B84">
              <w:t>840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4F085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FE9924" w14:textId="77777777" w:rsidR="00EE2529" w:rsidRPr="00C81B84" w:rsidRDefault="00AD5E1E" w:rsidP="00C81B84">
            <w:r w:rsidRPr="00C81B84">
              <w:t>Tiltak mot vold og overgrep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45B6C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81995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E5003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54614C0" w14:textId="77777777" w:rsidR="00EE2529" w:rsidRPr="00C81B84" w:rsidRDefault="00EE2529" w:rsidP="00C81B84"/>
        </w:tc>
      </w:tr>
      <w:tr w:rsidR="00EE2529" w:rsidRPr="00C81B84" w14:paraId="2A9CA3EF" w14:textId="77777777">
        <w:trPr>
          <w:trHeight w:val="640"/>
        </w:trPr>
        <w:tc>
          <w:tcPr>
            <w:tcW w:w="580" w:type="dxa"/>
            <w:tcBorders>
              <w:top w:val="nil"/>
              <w:left w:val="nil"/>
              <w:bottom w:val="nil"/>
              <w:right w:val="nil"/>
            </w:tcBorders>
            <w:tcMar>
              <w:top w:w="128" w:type="dxa"/>
              <w:left w:w="43" w:type="dxa"/>
              <w:bottom w:w="43" w:type="dxa"/>
              <w:right w:w="43" w:type="dxa"/>
            </w:tcMar>
          </w:tcPr>
          <w:p w14:paraId="6FE014F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91BE5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3F213D" w14:textId="77777777" w:rsidR="00EE2529" w:rsidRPr="00C81B84" w:rsidRDefault="00AD5E1E" w:rsidP="00C81B84">
            <w:r w:rsidRPr="00C81B84">
              <w:t xml:space="preserve">Spesielle driftsutgifter, </w:t>
            </w:r>
            <w:r w:rsidRPr="00AD5E1E">
              <w:rPr>
                <w:rStyle w:val="kursiv"/>
              </w:rPr>
              <w:t>kan nyttes under post 70 og kap. 846, post 62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EAE5A7" w14:textId="77777777" w:rsidR="00EE2529" w:rsidRPr="00C81B84" w:rsidRDefault="00AD5E1E" w:rsidP="00C81B84">
            <w:r w:rsidRPr="00C81B84">
              <w:t>20 521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78DC8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13554" w14:textId="77777777" w:rsidR="00EE2529" w:rsidRPr="00C81B84" w:rsidRDefault="00AD5E1E" w:rsidP="00C81B84">
            <w:r w:rsidRPr="00C81B84">
              <w:t>438</w:t>
            </w:r>
          </w:p>
        </w:tc>
        <w:tc>
          <w:tcPr>
            <w:tcW w:w="1180" w:type="dxa"/>
            <w:tcBorders>
              <w:top w:val="nil"/>
              <w:left w:val="nil"/>
              <w:bottom w:val="nil"/>
              <w:right w:val="nil"/>
            </w:tcBorders>
            <w:tcMar>
              <w:top w:w="128" w:type="dxa"/>
              <w:left w:w="43" w:type="dxa"/>
              <w:bottom w:w="43" w:type="dxa"/>
              <w:right w:w="43" w:type="dxa"/>
            </w:tcMar>
            <w:vAlign w:val="bottom"/>
          </w:tcPr>
          <w:p w14:paraId="1E57D53F" w14:textId="77777777" w:rsidR="00EE2529" w:rsidRPr="00C81B84" w:rsidRDefault="00AD5E1E" w:rsidP="00C81B84">
            <w:r w:rsidRPr="00C81B84">
              <w:t>20 959</w:t>
            </w:r>
          </w:p>
        </w:tc>
      </w:tr>
      <w:tr w:rsidR="00EE2529" w:rsidRPr="00C81B84" w14:paraId="42B0A9A1" w14:textId="77777777">
        <w:trPr>
          <w:trHeight w:val="640"/>
        </w:trPr>
        <w:tc>
          <w:tcPr>
            <w:tcW w:w="580" w:type="dxa"/>
            <w:tcBorders>
              <w:top w:val="nil"/>
              <w:left w:val="nil"/>
              <w:bottom w:val="nil"/>
              <w:right w:val="nil"/>
            </w:tcBorders>
            <w:tcMar>
              <w:top w:w="128" w:type="dxa"/>
              <w:left w:w="43" w:type="dxa"/>
              <w:bottom w:w="43" w:type="dxa"/>
              <w:right w:w="43" w:type="dxa"/>
            </w:tcMar>
          </w:tcPr>
          <w:p w14:paraId="5649DDB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CAAF48"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B35124" w14:textId="77777777" w:rsidR="00EE2529" w:rsidRPr="00C81B84" w:rsidRDefault="00AD5E1E" w:rsidP="00C81B84">
            <w:r w:rsidRPr="00C81B84">
              <w:t xml:space="preserve">Tilskudd til incest- og </w:t>
            </w:r>
            <w:proofErr w:type="spellStart"/>
            <w:r w:rsidRPr="00C81B84">
              <w:t>voldtektssentre</w:t>
            </w:r>
            <w:proofErr w:type="spellEnd"/>
            <w:r w:rsidRPr="00C81B84">
              <w:t xml:space="preserv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3CD92D" w14:textId="77777777" w:rsidR="00EE2529" w:rsidRPr="00C81B84" w:rsidRDefault="00AD5E1E" w:rsidP="00C81B84">
            <w:r w:rsidRPr="00C81B84">
              <w:t>115 617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645A0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DDBD38" w14:textId="77777777" w:rsidR="00EE2529" w:rsidRPr="00C81B84" w:rsidRDefault="00AD5E1E" w:rsidP="00C81B84">
            <w:r w:rsidRPr="00C81B84">
              <w:t>2 699</w:t>
            </w:r>
          </w:p>
        </w:tc>
        <w:tc>
          <w:tcPr>
            <w:tcW w:w="1180" w:type="dxa"/>
            <w:tcBorders>
              <w:top w:val="nil"/>
              <w:left w:val="nil"/>
              <w:bottom w:val="nil"/>
              <w:right w:val="nil"/>
            </w:tcBorders>
            <w:tcMar>
              <w:top w:w="128" w:type="dxa"/>
              <w:left w:w="43" w:type="dxa"/>
              <w:bottom w:w="43" w:type="dxa"/>
              <w:right w:w="43" w:type="dxa"/>
            </w:tcMar>
            <w:vAlign w:val="bottom"/>
          </w:tcPr>
          <w:p w14:paraId="48B0D38D" w14:textId="77777777" w:rsidR="00EE2529" w:rsidRPr="00C81B84" w:rsidRDefault="00AD5E1E" w:rsidP="00C81B84">
            <w:r w:rsidRPr="00C81B84">
              <w:t>118 316</w:t>
            </w:r>
          </w:p>
        </w:tc>
      </w:tr>
      <w:tr w:rsidR="00EE2529" w:rsidRPr="00C81B84" w14:paraId="4C14DA11" w14:textId="77777777">
        <w:trPr>
          <w:trHeight w:val="880"/>
        </w:trPr>
        <w:tc>
          <w:tcPr>
            <w:tcW w:w="580" w:type="dxa"/>
            <w:tcBorders>
              <w:top w:val="nil"/>
              <w:left w:val="nil"/>
              <w:bottom w:val="nil"/>
              <w:right w:val="nil"/>
            </w:tcBorders>
            <w:tcMar>
              <w:top w:w="128" w:type="dxa"/>
              <w:left w:w="43" w:type="dxa"/>
              <w:bottom w:w="43" w:type="dxa"/>
              <w:right w:w="43" w:type="dxa"/>
            </w:tcMar>
          </w:tcPr>
          <w:p w14:paraId="0E68646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E16264"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888A64" w14:textId="77777777" w:rsidR="00EE2529" w:rsidRPr="00C81B84" w:rsidRDefault="00AD5E1E" w:rsidP="00C81B84">
            <w:r w:rsidRPr="00C81B84">
              <w:t xml:space="preserve">Tilskudd til voldsforebyggende tiltak mv., </w:t>
            </w:r>
            <w:r w:rsidRPr="00AD5E1E">
              <w:rPr>
                <w:rStyle w:val="kursiv"/>
              </w:rPr>
              <w:t>kan nyttes under post 21</w:t>
            </w:r>
            <w:r w:rsidRPr="00C81B84">
              <w:t xml:space="preserve"> </w:t>
            </w:r>
            <w:r w:rsidRPr="00AD5E1E">
              <w:rPr>
                <w:rStyle w:val="kursiv"/>
              </w:rPr>
              <w:t>og post 61 og kap. 858,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320608" w14:textId="77777777" w:rsidR="00EE2529" w:rsidRPr="00C81B84" w:rsidRDefault="00AD5E1E" w:rsidP="00C81B84">
            <w:r w:rsidRPr="00C81B84">
              <w:t>134 142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E235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3FAB69" w14:textId="77777777" w:rsidR="00EE2529" w:rsidRPr="00C81B84" w:rsidRDefault="00AD5E1E" w:rsidP="00C81B84">
            <w:r w:rsidRPr="00C81B84">
              <w:t>4 865</w:t>
            </w:r>
          </w:p>
        </w:tc>
        <w:tc>
          <w:tcPr>
            <w:tcW w:w="1180" w:type="dxa"/>
            <w:tcBorders>
              <w:top w:val="nil"/>
              <w:left w:val="nil"/>
              <w:bottom w:val="nil"/>
              <w:right w:val="nil"/>
            </w:tcBorders>
            <w:tcMar>
              <w:top w:w="128" w:type="dxa"/>
              <w:left w:w="43" w:type="dxa"/>
              <w:bottom w:w="43" w:type="dxa"/>
              <w:right w:w="43" w:type="dxa"/>
            </w:tcMar>
            <w:vAlign w:val="bottom"/>
          </w:tcPr>
          <w:p w14:paraId="099FA1F5" w14:textId="77777777" w:rsidR="00EE2529" w:rsidRPr="00C81B84" w:rsidRDefault="00AD5E1E" w:rsidP="00C81B84">
            <w:r w:rsidRPr="00C81B84">
              <w:t>139 007</w:t>
            </w:r>
          </w:p>
        </w:tc>
      </w:tr>
      <w:tr w:rsidR="00EE2529" w:rsidRPr="00C81B84" w14:paraId="34D2A138" w14:textId="77777777">
        <w:trPr>
          <w:trHeight w:val="640"/>
        </w:trPr>
        <w:tc>
          <w:tcPr>
            <w:tcW w:w="580" w:type="dxa"/>
            <w:tcBorders>
              <w:top w:val="nil"/>
              <w:left w:val="nil"/>
              <w:bottom w:val="nil"/>
              <w:right w:val="nil"/>
            </w:tcBorders>
            <w:tcMar>
              <w:top w:w="128" w:type="dxa"/>
              <w:left w:w="43" w:type="dxa"/>
              <w:bottom w:w="43" w:type="dxa"/>
              <w:right w:w="43" w:type="dxa"/>
            </w:tcMar>
          </w:tcPr>
          <w:p w14:paraId="56FEA28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AD110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72C4B5" w14:textId="77777777" w:rsidR="00EE2529" w:rsidRPr="00C81B84" w:rsidRDefault="00AD5E1E" w:rsidP="00C81B84">
            <w:r w:rsidRPr="00C81B84">
              <w:t xml:space="preserve">Tilskudd til senter for voldsutsatte barn,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F13012" w14:textId="77777777" w:rsidR="00EE2529" w:rsidRPr="00C81B84" w:rsidRDefault="00AD5E1E" w:rsidP="00C81B84">
            <w:r w:rsidRPr="00C81B84">
              <w:t>36 874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CDE4A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C8AFE8" w14:textId="77777777" w:rsidR="00EE2529" w:rsidRPr="00C81B84" w:rsidRDefault="00AD5E1E" w:rsidP="00C81B84">
            <w:r w:rsidRPr="00C81B84">
              <w:t>788</w:t>
            </w:r>
          </w:p>
        </w:tc>
        <w:tc>
          <w:tcPr>
            <w:tcW w:w="1180" w:type="dxa"/>
            <w:tcBorders>
              <w:top w:val="nil"/>
              <w:left w:val="nil"/>
              <w:bottom w:val="nil"/>
              <w:right w:val="nil"/>
            </w:tcBorders>
            <w:tcMar>
              <w:top w:w="128" w:type="dxa"/>
              <w:left w:w="43" w:type="dxa"/>
              <w:bottom w:w="43" w:type="dxa"/>
              <w:right w:w="43" w:type="dxa"/>
            </w:tcMar>
            <w:vAlign w:val="bottom"/>
          </w:tcPr>
          <w:p w14:paraId="3E1132B2" w14:textId="77777777" w:rsidR="00EE2529" w:rsidRPr="00C81B84" w:rsidRDefault="00AD5E1E" w:rsidP="00C81B84">
            <w:r w:rsidRPr="00C81B84">
              <w:t>37 662</w:t>
            </w:r>
          </w:p>
        </w:tc>
      </w:tr>
      <w:tr w:rsidR="00EE2529" w:rsidRPr="00C81B84" w14:paraId="7D4A7ECB" w14:textId="77777777">
        <w:trPr>
          <w:trHeight w:val="380"/>
        </w:trPr>
        <w:tc>
          <w:tcPr>
            <w:tcW w:w="580" w:type="dxa"/>
            <w:tcBorders>
              <w:top w:val="nil"/>
              <w:left w:val="nil"/>
              <w:bottom w:val="nil"/>
              <w:right w:val="nil"/>
            </w:tcBorders>
            <w:tcMar>
              <w:top w:w="128" w:type="dxa"/>
              <w:left w:w="43" w:type="dxa"/>
              <w:bottom w:w="43" w:type="dxa"/>
              <w:right w:w="43" w:type="dxa"/>
            </w:tcMar>
          </w:tcPr>
          <w:p w14:paraId="0F7FB0EC" w14:textId="77777777" w:rsidR="00EE2529" w:rsidRPr="00C81B84" w:rsidRDefault="00AD5E1E" w:rsidP="00C81B84">
            <w:r w:rsidRPr="00C81B84">
              <w:t>841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B2FD7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B28CC1" w14:textId="77777777" w:rsidR="00EE2529" w:rsidRPr="00C81B84" w:rsidRDefault="00AD5E1E" w:rsidP="00C81B84">
            <w:r w:rsidRPr="00C81B84">
              <w:t>Samliv og konfliktløsning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CEAFB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38C78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4AF55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CB2AAAD" w14:textId="77777777" w:rsidR="00EE2529" w:rsidRPr="00C81B84" w:rsidRDefault="00EE2529" w:rsidP="00C81B84"/>
        </w:tc>
      </w:tr>
      <w:tr w:rsidR="00EE2529" w:rsidRPr="00C81B84" w14:paraId="58B23E1B" w14:textId="77777777">
        <w:trPr>
          <w:trHeight w:val="640"/>
        </w:trPr>
        <w:tc>
          <w:tcPr>
            <w:tcW w:w="580" w:type="dxa"/>
            <w:tcBorders>
              <w:top w:val="nil"/>
              <w:left w:val="nil"/>
              <w:bottom w:val="nil"/>
              <w:right w:val="nil"/>
            </w:tcBorders>
            <w:tcMar>
              <w:top w:w="128" w:type="dxa"/>
              <w:left w:w="43" w:type="dxa"/>
              <w:bottom w:w="43" w:type="dxa"/>
              <w:right w:w="43" w:type="dxa"/>
            </w:tcMar>
          </w:tcPr>
          <w:p w14:paraId="2DEF2A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4535A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27CC04" w14:textId="77777777" w:rsidR="00EE2529" w:rsidRPr="00C81B84" w:rsidRDefault="00AD5E1E" w:rsidP="00C81B84">
            <w:r w:rsidRPr="00C81B84">
              <w:t xml:space="preserve">Spesielle driftsutgifter, </w:t>
            </w:r>
            <w:proofErr w:type="gramStart"/>
            <w:r w:rsidRPr="00C81B84">
              <w:t>meklingsgodtgjørelse,</w:t>
            </w:r>
            <w:proofErr w:type="gramEnd"/>
            <w:r w:rsidRPr="00C81B84">
              <w:t xml:space="preserv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CA7D76" w14:textId="77777777" w:rsidR="00EE2529" w:rsidRPr="00C81B84" w:rsidRDefault="00AD5E1E" w:rsidP="00C81B84">
            <w:r w:rsidRPr="00C81B84">
              <w:t>12 676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3BE0B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27FBC8" w14:textId="77777777" w:rsidR="00EE2529" w:rsidRPr="00C81B84" w:rsidRDefault="00AD5E1E" w:rsidP="00C81B84">
            <w:r w:rsidRPr="00C81B84">
              <w:t>271</w:t>
            </w:r>
          </w:p>
        </w:tc>
        <w:tc>
          <w:tcPr>
            <w:tcW w:w="1180" w:type="dxa"/>
            <w:tcBorders>
              <w:top w:val="nil"/>
              <w:left w:val="nil"/>
              <w:bottom w:val="nil"/>
              <w:right w:val="nil"/>
            </w:tcBorders>
            <w:tcMar>
              <w:top w:w="128" w:type="dxa"/>
              <w:left w:w="43" w:type="dxa"/>
              <w:bottom w:w="43" w:type="dxa"/>
              <w:right w:w="43" w:type="dxa"/>
            </w:tcMar>
            <w:vAlign w:val="bottom"/>
          </w:tcPr>
          <w:p w14:paraId="05F30FCF" w14:textId="77777777" w:rsidR="00EE2529" w:rsidRPr="00C81B84" w:rsidRDefault="00AD5E1E" w:rsidP="00C81B84">
            <w:r w:rsidRPr="00C81B84">
              <w:t>12 947</w:t>
            </w:r>
          </w:p>
        </w:tc>
      </w:tr>
      <w:tr w:rsidR="00EE2529" w:rsidRPr="00C81B84" w14:paraId="239DC0B2" w14:textId="77777777">
        <w:trPr>
          <w:trHeight w:val="380"/>
        </w:trPr>
        <w:tc>
          <w:tcPr>
            <w:tcW w:w="580" w:type="dxa"/>
            <w:tcBorders>
              <w:top w:val="nil"/>
              <w:left w:val="nil"/>
              <w:bottom w:val="nil"/>
              <w:right w:val="nil"/>
            </w:tcBorders>
            <w:tcMar>
              <w:top w:w="128" w:type="dxa"/>
              <w:left w:w="43" w:type="dxa"/>
              <w:bottom w:w="43" w:type="dxa"/>
              <w:right w:w="43" w:type="dxa"/>
            </w:tcMar>
          </w:tcPr>
          <w:p w14:paraId="49057DB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B451CE"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B34FDD" w14:textId="77777777" w:rsidR="00EE2529" w:rsidRPr="00C81B84" w:rsidRDefault="00AD5E1E" w:rsidP="00C81B84">
            <w:r w:rsidRPr="00C81B84">
              <w:t xml:space="preserve">Opplæring, forskning, utvikling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0B86DD" w14:textId="77777777" w:rsidR="00EE2529" w:rsidRPr="00C81B84" w:rsidRDefault="00AD5E1E" w:rsidP="00C81B84">
            <w:r w:rsidRPr="00C81B84">
              <w:t>7 254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417AE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1455EB" w14:textId="77777777" w:rsidR="00EE2529" w:rsidRPr="00C81B84" w:rsidRDefault="00AD5E1E" w:rsidP="00C81B84">
            <w:r w:rsidRPr="00C81B84">
              <w:t>155</w:t>
            </w:r>
          </w:p>
        </w:tc>
        <w:tc>
          <w:tcPr>
            <w:tcW w:w="1180" w:type="dxa"/>
            <w:tcBorders>
              <w:top w:val="nil"/>
              <w:left w:val="nil"/>
              <w:bottom w:val="nil"/>
              <w:right w:val="nil"/>
            </w:tcBorders>
            <w:tcMar>
              <w:top w:w="128" w:type="dxa"/>
              <w:left w:w="43" w:type="dxa"/>
              <w:bottom w:w="43" w:type="dxa"/>
              <w:right w:w="43" w:type="dxa"/>
            </w:tcMar>
            <w:vAlign w:val="bottom"/>
          </w:tcPr>
          <w:p w14:paraId="4F30F116" w14:textId="77777777" w:rsidR="00EE2529" w:rsidRPr="00C81B84" w:rsidRDefault="00AD5E1E" w:rsidP="00C81B84">
            <w:r w:rsidRPr="00C81B84">
              <w:t>7 409</w:t>
            </w:r>
          </w:p>
        </w:tc>
      </w:tr>
      <w:tr w:rsidR="00EE2529" w:rsidRPr="00C81B84" w14:paraId="020589C4" w14:textId="77777777">
        <w:trPr>
          <w:trHeight w:val="640"/>
        </w:trPr>
        <w:tc>
          <w:tcPr>
            <w:tcW w:w="580" w:type="dxa"/>
            <w:tcBorders>
              <w:top w:val="nil"/>
              <w:left w:val="nil"/>
              <w:bottom w:val="nil"/>
              <w:right w:val="nil"/>
            </w:tcBorders>
            <w:tcMar>
              <w:top w:w="128" w:type="dxa"/>
              <w:left w:w="43" w:type="dxa"/>
              <w:bottom w:w="43" w:type="dxa"/>
              <w:right w:w="43" w:type="dxa"/>
            </w:tcMar>
          </w:tcPr>
          <w:p w14:paraId="75F62F1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7ABCE4"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AD176B" w14:textId="77777777" w:rsidR="00EE2529" w:rsidRPr="00C81B84" w:rsidRDefault="00AD5E1E" w:rsidP="00C81B84">
            <w:r w:rsidRPr="00C81B84">
              <w:t>Refusjon av utgifter til DNA-</w:t>
            </w:r>
            <w:proofErr w:type="gramStart"/>
            <w:r w:rsidRPr="00C81B84">
              <w:t xml:space="preserve">analyser,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68649A" w14:textId="77777777" w:rsidR="00EE2529" w:rsidRPr="00C81B84" w:rsidRDefault="00AD5E1E" w:rsidP="00C81B84">
            <w:r w:rsidRPr="00C81B84">
              <w:t>5 627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E8293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81B81C" w14:textId="77777777" w:rsidR="00EE2529" w:rsidRPr="00C81B84" w:rsidRDefault="00AD5E1E" w:rsidP="00C81B84">
            <w:r w:rsidRPr="00C81B84">
              <w:t>120</w:t>
            </w:r>
          </w:p>
        </w:tc>
        <w:tc>
          <w:tcPr>
            <w:tcW w:w="1180" w:type="dxa"/>
            <w:tcBorders>
              <w:top w:val="nil"/>
              <w:left w:val="nil"/>
              <w:bottom w:val="nil"/>
              <w:right w:val="nil"/>
            </w:tcBorders>
            <w:tcMar>
              <w:top w:w="128" w:type="dxa"/>
              <w:left w:w="43" w:type="dxa"/>
              <w:bottom w:w="43" w:type="dxa"/>
              <w:right w:w="43" w:type="dxa"/>
            </w:tcMar>
            <w:vAlign w:val="bottom"/>
          </w:tcPr>
          <w:p w14:paraId="1980ECB5" w14:textId="77777777" w:rsidR="00EE2529" w:rsidRPr="00C81B84" w:rsidRDefault="00AD5E1E" w:rsidP="00C81B84">
            <w:r w:rsidRPr="00C81B84">
              <w:t>5 747</w:t>
            </w:r>
          </w:p>
        </w:tc>
      </w:tr>
      <w:tr w:rsidR="00EE2529" w:rsidRPr="00C81B84" w14:paraId="350B5591" w14:textId="77777777">
        <w:trPr>
          <w:trHeight w:val="380"/>
        </w:trPr>
        <w:tc>
          <w:tcPr>
            <w:tcW w:w="580" w:type="dxa"/>
            <w:tcBorders>
              <w:top w:val="nil"/>
              <w:left w:val="nil"/>
              <w:bottom w:val="nil"/>
              <w:right w:val="nil"/>
            </w:tcBorders>
            <w:tcMar>
              <w:top w:w="128" w:type="dxa"/>
              <w:left w:w="43" w:type="dxa"/>
              <w:bottom w:w="43" w:type="dxa"/>
              <w:right w:w="43" w:type="dxa"/>
            </w:tcMar>
          </w:tcPr>
          <w:p w14:paraId="2982C5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E15F2F"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0D57F5" w14:textId="77777777" w:rsidR="00EE2529" w:rsidRPr="00C81B84" w:rsidRDefault="00AD5E1E" w:rsidP="00C81B84">
            <w:r w:rsidRPr="00C81B84">
              <w:t xml:space="preserve">Bidragsforskott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F4093A" w14:textId="77777777" w:rsidR="00EE2529" w:rsidRPr="00C81B84" w:rsidRDefault="00AD5E1E" w:rsidP="00C81B84">
            <w:r w:rsidRPr="00C81B84">
              <w:t>675 000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12CAE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FE57FC" w14:textId="77777777" w:rsidR="00EE2529" w:rsidRPr="00C81B84" w:rsidRDefault="00AD5E1E" w:rsidP="00C81B84">
            <w:r w:rsidRPr="00C81B84">
              <w:t>8 350</w:t>
            </w:r>
          </w:p>
        </w:tc>
        <w:tc>
          <w:tcPr>
            <w:tcW w:w="1180" w:type="dxa"/>
            <w:tcBorders>
              <w:top w:val="nil"/>
              <w:left w:val="nil"/>
              <w:bottom w:val="nil"/>
              <w:right w:val="nil"/>
            </w:tcBorders>
            <w:tcMar>
              <w:top w:w="128" w:type="dxa"/>
              <w:left w:w="43" w:type="dxa"/>
              <w:bottom w:w="43" w:type="dxa"/>
              <w:right w:w="43" w:type="dxa"/>
            </w:tcMar>
            <w:vAlign w:val="bottom"/>
          </w:tcPr>
          <w:p w14:paraId="57821924" w14:textId="77777777" w:rsidR="00EE2529" w:rsidRPr="00C81B84" w:rsidRDefault="00AD5E1E" w:rsidP="00C81B84">
            <w:r w:rsidRPr="00C81B84">
              <w:t>683 350</w:t>
            </w:r>
          </w:p>
        </w:tc>
      </w:tr>
      <w:tr w:rsidR="00EE2529" w:rsidRPr="00C81B84" w14:paraId="12A792EC" w14:textId="77777777">
        <w:trPr>
          <w:trHeight w:val="380"/>
        </w:trPr>
        <w:tc>
          <w:tcPr>
            <w:tcW w:w="580" w:type="dxa"/>
            <w:tcBorders>
              <w:top w:val="nil"/>
              <w:left w:val="nil"/>
              <w:bottom w:val="nil"/>
              <w:right w:val="nil"/>
            </w:tcBorders>
            <w:tcMar>
              <w:top w:w="128" w:type="dxa"/>
              <w:left w:w="43" w:type="dxa"/>
              <w:bottom w:w="43" w:type="dxa"/>
              <w:right w:w="43" w:type="dxa"/>
            </w:tcMar>
          </w:tcPr>
          <w:p w14:paraId="0EDE6D33" w14:textId="77777777" w:rsidR="00EE2529" w:rsidRPr="00C81B84" w:rsidRDefault="00AD5E1E" w:rsidP="00C81B84">
            <w:r w:rsidRPr="00C81B84">
              <w:t>842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1008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355BA7" w14:textId="77777777" w:rsidR="00EE2529" w:rsidRPr="00C81B84" w:rsidRDefault="00AD5E1E" w:rsidP="00C81B84">
            <w:r w:rsidRPr="00C81B84">
              <w:t>Familievern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9E0A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FCF98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FCAD9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E9C70FE" w14:textId="77777777" w:rsidR="00EE2529" w:rsidRPr="00C81B84" w:rsidRDefault="00EE2529" w:rsidP="00C81B84"/>
        </w:tc>
      </w:tr>
      <w:tr w:rsidR="00EE2529" w:rsidRPr="00C81B84" w14:paraId="07B9FC13" w14:textId="77777777">
        <w:trPr>
          <w:trHeight w:val="380"/>
        </w:trPr>
        <w:tc>
          <w:tcPr>
            <w:tcW w:w="580" w:type="dxa"/>
            <w:tcBorders>
              <w:top w:val="nil"/>
              <w:left w:val="nil"/>
              <w:bottom w:val="nil"/>
              <w:right w:val="nil"/>
            </w:tcBorders>
            <w:tcMar>
              <w:top w:w="128" w:type="dxa"/>
              <w:left w:w="43" w:type="dxa"/>
              <w:bottom w:w="43" w:type="dxa"/>
              <w:right w:w="43" w:type="dxa"/>
            </w:tcMar>
          </w:tcPr>
          <w:p w14:paraId="41BC289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6F412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22D2B3" w14:textId="77777777" w:rsidR="00EE2529" w:rsidRPr="00C81B84" w:rsidRDefault="00AD5E1E" w:rsidP="00C81B84">
            <w:r w:rsidRPr="00C81B84">
              <w:t xml:space="preserve">Driftsutgifter, </w:t>
            </w:r>
            <w:r w:rsidRPr="00AD5E1E">
              <w:rPr>
                <w:rStyle w:val="kursiv"/>
              </w:rPr>
              <w:t>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FA07F3" w14:textId="77777777" w:rsidR="00EE2529" w:rsidRPr="00C81B84" w:rsidRDefault="00AD5E1E" w:rsidP="00C81B84">
            <w:r w:rsidRPr="00C81B84">
              <w:t>384 615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FD6D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B19640" w14:textId="77777777" w:rsidR="00EE2529" w:rsidRPr="00C81B84" w:rsidRDefault="00AD5E1E" w:rsidP="00C81B84">
            <w:r w:rsidRPr="00C81B84">
              <w:t>3 623</w:t>
            </w:r>
          </w:p>
        </w:tc>
        <w:tc>
          <w:tcPr>
            <w:tcW w:w="1180" w:type="dxa"/>
            <w:tcBorders>
              <w:top w:val="nil"/>
              <w:left w:val="nil"/>
              <w:bottom w:val="nil"/>
              <w:right w:val="nil"/>
            </w:tcBorders>
            <w:tcMar>
              <w:top w:w="128" w:type="dxa"/>
              <w:left w:w="43" w:type="dxa"/>
              <w:bottom w:w="43" w:type="dxa"/>
              <w:right w:w="43" w:type="dxa"/>
            </w:tcMar>
            <w:vAlign w:val="bottom"/>
          </w:tcPr>
          <w:p w14:paraId="27DDEC2B" w14:textId="77777777" w:rsidR="00EE2529" w:rsidRPr="00C81B84" w:rsidRDefault="00AD5E1E" w:rsidP="00C81B84">
            <w:r w:rsidRPr="00C81B84">
              <w:t>388 238</w:t>
            </w:r>
          </w:p>
        </w:tc>
      </w:tr>
      <w:tr w:rsidR="00EE2529" w:rsidRPr="00C81B84" w14:paraId="2B32945E" w14:textId="77777777">
        <w:trPr>
          <w:trHeight w:val="380"/>
        </w:trPr>
        <w:tc>
          <w:tcPr>
            <w:tcW w:w="580" w:type="dxa"/>
            <w:tcBorders>
              <w:top w:val="nil"/>
              <w:left w:val="nil"/>
              <w:bottom w:val="nil"/>
              <w:right w:val="nil"/>
            </w:tcBorders>
            <w:tcMar>
              <w:top w:w="128" w:type="dxa"/>
              <w:left w:w="43" w:type="dxa"/>
              <w:bottom w:w="43" w:type="dxa"/>
              <w:right w:w="43" w:type="dxa"/>
            </w:tcMar>
          </w:tcPr>
          <w:p w14:paraId="05081F3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A1A72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B95F216"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4FFF3" w14:textId="77777777" w:rsidR="00EE2529" w:rsidRPr="00C81B84" w:rsidRDefault="00AD5E1E" w:rsidP="00C81B84">
            <w:r w:rsidRPr="00C81B84">
              <w:t>25 266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BCB7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098B4A" w14:textId="77777777" w:rsidR="00EE2529" w:rsidRPr="00C81B84" w:rsidRDefault="00AD5E1E" w:rsidP="00C81B84">
            <w:r w:rsidRPr="00C81B84">
              <w:t>540</w:t>
            </w:r>
          </w:p>
        </w:tc>
        <w:tc>
          <w:tcPr>
            <w:tcW w:w="1180" w:type="dxa"/>
            <w:tcBorders>
              <w:top w:val="nil"/>
              <w:left w:val="nil"/>
              <w:bottom w:val="nil"/>
              <w:right w:val="nil"/>
            </w:tcBorders>
            <w:tcMar>
              <w:top w:w="128" w:type="dxa"/>
              <w:left w:w="43" w:type="dxa"/>
              <w:bottom w:w="43" w:type="dxa"/>
              <w:right w:w="43" w:type="dxa"/>
            </w:tcMar>
            <w:vAlign w:val="bottom"/>
          </w:tcPr>
          <w:p w14:paraId="743187C5" w14:textId="77777777" w:rsidR="00EE2529" w:rsidRPr="00C81B84" w:rsidRDefault="00AD5E1E" w:rsidP="00C81B84">
            <w:r w:rsidRPr="00C81B84">
              <w:t>25 806</w:t>
            </w:r>
          </w:p>
        </w:tc>
      </w:tr>
      <w:tr w:rsidR="00EE2529" w:rsidRPr="00C81B84" w14:paraId="3D3C4C6C" w14:textId="77777777">
        <w:trPr>
          <w:trHeight w:val="640"/>
        </w:trPr>
        <w:tc>
          <w:tcPr>
            <w:tcW w:w="580" w:type="dxa"/>
            <w:tcBorders>
              <w:top w:val="nil"/>
              <w:left w:val="nil"/>
              <w:bottom w:val="nil"/>
              <w:right w:val="nil"/>
            </w:tcBorders>
            <w:tcMar>
              <w:top w:w="128" w:type="dxa"/>
              <w:left w:w="43" w:type="dxa"/>
              <w:bottom w:w="43" w:type="dxa"/>
              <w:right w:w="43" w:type="dxa"/>
            </w:tcMar>
          </w:tcPr>
          <w:p w14:paraId="4E72A11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9B632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386B12" w14:textId="77777777" w:rsidR="00EE2529" w:rsidRPr="00C81B84" w:rsidRDefault="00AD5E1E" w:rsidP="00C81B84">
            <w:r w:rsidRPr="00C81B84">
              <w:t xml:space="preserve">Tilskudd til kirkens familieverntjeneste mv., </w:t>
            </w:r>
            <w:r w:rsidRPr="00AD5E1E">
              <w:rPr>
                <w:rStyle w:val="kursiv"/>
              </w:rPr>
              <w:t>kan nyttes under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707471" w14:textId="77777777" w:rsidR="00EE2529" w:rsidRPr="00C81B84" w:rsidRDefault="00AD5E1E" w:rsidP="00C81B84">
            <w:r w:rsidRPr="00C81B84">
              <w:t>249 439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300A4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0685E2" w14:textId="77777777" w:rsidR="00EE2529" w:rsidRPr="00C81B84" w:rsidRDefault="00AD5E1E" w:rsidP="00C81B84">
            <w:r w:rsidRPr="00C81B84">
              <w:t>5 328</w:t>
            </w:r>
          </w:p>
        </w:tc>
        <w:tc>
          <w:tcPr>
            <w:tcW w:w="1180" w:type="dxa"/>
            <w:tcBorders>
              <w:top w:val="nil"/>
              <w:left w:val="nil"/>
              <w:bottom w:val="nil"/>
              <w:right w:val="nil"/>
            </w:tcBorders>
            <w:tcMar>
              <w:top w:w="128" w:type="dxa"/>
              <w:left w:w="43" w:type="dxa"/>
              <w:bottom w:w="43" w:type="dxa"/>
              <w:right w:w="43" w:type="dxa"/>
            </w:tcMar>
            <w:vAlign w:val="bottom"/>
          </w:tcPr>
          <w:p w14:paraId="7D4AE4E6" w14:textId="77777777" w:rsidR="00EE2529" w:rsidRPr="00C81B84" w:rsidRDefault="00AD5E1E" w:rsidP="00C81B84">
            <w:r w:rsidRPr="00C81B84">
              <w:t>254 767</w:t>
            </w:r>
          </w:p>
        </w:tc>
      </w:tr>
      <w:tr w:rsidR="00EE2529" w:rsidRPr="00C81B84" w14:paraId="078609E4" w14:textId="77777777">
        <w:trPr>
          <w:trHeight w:val="380"/>
        </w:trPr>
        <w:tc>
          <w:tcPr>
            <w:tcW w:w="580" w:type="dxa"/>
            <w:tcBorders>
              <w:top w:val="nil"/>
              <w:left w:val="nil"/>
              <w:bottom w:val="nil"/>
              <w:right w:val="nil"/>
            </w:tcBorders>
            <w:tcMar>
              <w:top w:w="128" w:type="dxa"/>
              <w:left w:w="43" w:type="dxa"/>
              <w:bottom w:w="43" w:type="dxa"/>
              <w:right w:w="43" w:type="dxa"/>
            </w:tcMar>
          </w:tcPr>
          <w:p w14:paraId="4D4CA61F" w14:textId="77777777" w:rsidR="00EE2529" w:rsidRPr="00C81B84" w:rsidRDefault="00AD5E1E" w:rsidP="00C81B84">
            <w:r w:rsidRPr="00C81B84">
              <w:t>844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8DD9C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E7FA43" w14:textId="77777777" w:rsidR="00EE2529" w:rsidRPr="00C81B84" w:rsidRDefault="00AD5E1E" w:rsidP="00C81B84">
            <w:r w:rsidRPr="00C81B84">
              <w:t>Kontantstøtte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78AFC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D7F6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0C644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0701944" w14:textId="77777777" w:rsidR="00EE2529" w:rsidRPr="00C81B84" w:rsidRDefault="00EE2529" w:rsidP="00C81B84"/>
        </w:tc>
      </w:tr>
      <w:tr w:rsidR="00EE2529" w:rsidRPr="00C81B84" w14:paraId="0DBBE12A" w14:textId="77777777">
        <w:trPr>
          <w:trHeight w:val="380"/>
        </w:trPr>
        <w:tc>
          <w:tcPr>
            <w:tcW w:w="580" w:type="dxa"/>
            <w:tcBorders>
              <w:top w:val="nil"/>
              <w:left w:val="nil"/>
              <w:bottom w:val="nil"/>
              <w:right w:val="nil"/>
            </w:tcBorders>
            <w:tcMar>
              <w:top w:w="128" w:type="dxa"/>
              <w:left w:w="43" w:type="dxa"/>
              <w:bottom w:w="43" w:type="dxa"/>
              <w:right w:w="43" w:type="dxa"/>
            </w:tcMar>
          </w:tcPr>
          <w:p w14:paraId="3C362E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A4659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DAE6B8" w14:textId="77777777" w:rsidR="00EE2529" w:rsidRPr="00C81B84" w:rsidRDefault="00AD5E1E" w:rsidP="00C81B84">
            <w:r w:rsidRPr="00C81B84">
              <w:t xml:space="preserve">Tilskudd,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1DA89" w14:textId="77777777" w:rsidR="00EE2529" w:rsidRPr="00C81B84" w:rsidRDefault="00AD5E1E" w:rsidP="00C81B84">
            <w:r w:rsidRPr="00C81B84">
              <w:t>1 216 510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B9B4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72042" w14:textId="77777777" w:rsidR="00EE2529" w:rsidRPr="00C81B84" w:rsidRDefault="00AD5E1E" w:rsidP="00C81B84">
            <w:r w:rsidRPr="00C81B84">
              <w:t>-117 410</w:t>
            </w:r>
          </w:p>
        </w:tc>
        <w:tc>
          <w:tcPr>
            <w:tcW w:w="1180" w:type="dxa"/>
            <w:tcBorders>
              <w:top w:val="nil"/>
              <w:left w:val="nil"/>
              <w:bottom w:val="nil"/>
              <w:right w:val="nil"/>
            </w:tcBorders>
            <w:tcMar>
              <w:top w:w="128" w:type="dxa"/>
              <w:left w:w="43" w:type="dxa"/>
              <w:bottom w:w="43" w:type="dxa"/>
              <w:right w:w="43" w:type="dxa"/>
            </w:tcMar>
            <w:vAlign w:val="bottom"/>
          </w:tcPr>
          <w:p w14:paraId="277D51E7" w14:textId="77777777" w:rsidR="00EE2529" w:rsidRPr="00C81B84" w:rsidRDefault="00AD5E1E" w:rsidP="00C81B84">
            <w:r w:rsidRPr="00C81B84">
              <w:t>1 099 100</w:t>
            </w:r>
          </w:p>
        </w:tc>
      </w:tr>
      <w:tr w:rsidR="00EE2529" w:rsidRPr="00C81B84" w14:paraId="56A67F0B" w14:textId="77777777">
        <w:trPr>
          <w:trHeight w:val="380"/>
        </w:trPr>
        <w:tc>
          <w:tcPr>
            <w:tcW w:w="580" w:type="dxa"/>
            <w:tcBorders>
              <w:top w:val="nil"/>
              <w:left w:val="nil"/>
              <w:bottom w:val="nil"/>
              <w:right w:val="nil"/>
            </w:tcBorders>
            <w:tcMar>
              <w:top w:w="128" w:type="dxa"/>
              <w:left w:w="43" w:type="dxa"/>
              <w:bottom w:w="43" w:type="dxa"/>
              <w:right w:w="43" w:type="dxa"/>
            </w:tcMar>
          </w:tcPr>
          <w:p w14:paraId="7BB9BE5A" w14:textId="77777777" w:rsidR="00EE2529" w:rsidRPr="00C81B84" w:rsidRDefault="00AD5E1E" w:rsidP="00C81B84">
            <w:r w:rsidRPr="00C81B84">
              <w:t>845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C8887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2739BB" w14:textId="77777777" w:rsidR="00EE2529" w:rsidRPr="00C81B84" w:rsidRDefault="00AD5E1E" w:rsidP="00C81B84">
            <w:r w:rsidRPr="00C81B84">
              <w:t>Barnetrygd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DE9D3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4312F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3C47F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A23A61" w14:textId="77777777" w:rsidR="00EE2529" w:rsidRPr="00C81B84" w:rsidRDefault="00EE2529" w:rsidP="00C81B84"/>
        </w:tc>
      </w:tr>
      <w:tr w:rsidR="00EE2529" w:rsidRPr="00C81B84" w14:paraId="27BAA91E" w14:textId="77777777">
        <w:trPr>
          <w:trHeight w:val="380"/>
        </w:trPr>
        <w:tc>
          <w:tcPr>
            <w:tcW w:w="580" w:type="dxa"/>
            <w:tcBorders>
              <w:top w:val="nil"/>
              <w:left w:val="nil"/>
              <w:bottom w:val="nil"/>
              <w:right w:val="nil"/>
            </w:tcBorders>
            <w:tcMar>
              <w:top w:w="128" w:type="dxa"/>
              <w:left w:w="43" w:type="dxa"/>
              <w:bottom w:w="43" w:type="dxa"/>
              <w:right w:w="43" w:type="dxa"/>
            </w:tcMar>
          </w:tcPr>
          <w:p w14:paraId="4C64A0B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77410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06CFF6" w14:textId="77777777" w:rsidR="00EE2529" w:rsidRPr="00C81B84" w:rsidRDefault="00AD5E1E" w:rsidP="00C81B84">
            <w:r w:rsidRPr="00C81B84">
              <w:t xml:space="preserve">Tilskudd,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64D41A" w14:textId="77777777" w:rsidR="00EE2529" w:rsidRPr="00C81B84" w:rsidRDefault="00AD5E1E" w:rsidP="00C81B84">
            <w:r w:rsidRPr="00C81B84">
              <w:t>20 230 000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29CB1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08BBF" w14:textId="77777777" w:rsidR="00EE2529" w:rsidRPr="00C81B84" w:rsidRDefault="00AD5E1E" w:rsidP="00C81B84">
            <w:r w:rsidRPr="00C81B84">
              <w:t>501 857</w:t>
            </w:r>
          </w:p>
        </w:tc>
        <w:tc>
          <w:tcPr>
            <w:tcW w:w="1180" w:type="dxa"/>
            <w:tcBorders>
              <w:top w:val="nil"/>
              <w:left w:val="nil"/>
              <w:bottom w:val="nil"/>
              <w:right w:val="nil"/>
            </w:tcBorders>
            <w:tcMar>
              <w:top w:w="128" w:type="dxa"/>
              <w:left w:w="43" w:type="dxa"/>
              <w:bottom w:w="43" w:type="dxa"/>
              <w:right w:w="43" w:type="dxa"/>
            </w:tcMar>
            <w:vAlign w:val="bottom"/>
          </w:tcPr>
          <w:p w14:paraId="10DDCAD3" w14:textId="77777777" w:rsidR="00EE2529" w:rsidRPr="00C81B84" w:rsidRDefault="00AD5E1E" w:rsidP="00C81B84">
            <w:r w:rsidRPr="00C81B84">
              <w:t>20 731 857</w:t>
            </w:r>
          </w:p>
        </w:tc>
      </w:tr>
      <w:tr w:rsidR="00EE2529" w:rsidRPr="00C81B84" w14:paraId="1398B0B7" w14:textId="77777777">
        <w:trPr>
          <w:trHeight w:val="380"/>
        </w:trPr>
        <w:tc>
          <w:tcPr>
            <w:tcW w:w="580" w:type="dxa"/>
            <w:tcBorders>
              <w:top w:val="nil"/>
              <w:left w:val="nil"/>
              <w:bottom w:val="nil"/>
              <w:right w:val="nil"/>
            </w:tcBorders>
            <w:tcMar>
              <w:top w:w="128" w:type="dxa"/>
              <w:left w:w="43" w:type="dxa"/>
              <w:bottom w:w="43" w:type="dxa"/>
              <w:right w:w="43" w:type="dxa"/>
            </w:tcMar>
          </w:tcPr>
          <w:p w14:paraId="3EF69AAC"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9889D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7ED7A71" w14:textId="77777777" w:rsidR="00EE2529" w:rsidRPr="00C81B84" w:rsidRDefault="00AD5E1E" w:rsidP="00C81B84">
            <w:r w:rsidRPr="00C81B84">
              <w:t>Familie- og oppveksttiltak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7EF96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32884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A418C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956D790" w14:textId="77777777" w:rsidR="00EE2529" w:rsidRPr="00C81B84" w:rsidRDefault="00EE2529" w:rsidP="00C81B84"/>
        </w:tc>
      </w:tr>
      <w:tr w:rsidR="00EE2529" w:rsidRPr="00C81B84" w14:paraId="66F04FF1" w14:textId="77777777">
        <w:trPr>
          <w:trHeight w:val="640"/>
        </w:trPr>
        <w:tc>
          <w:tcPr>
            <w:tcW w:w="580" w:type="dxa"/>
            <w:tcBorders>
              <w:top w:val="nil"/>
              <w:left w:val="nil"/>
              <w:bottom w:val="nil"/>
              <w:right w:val="nil"/>
            </w:tcBorders>
            <w:tcMar>
              <w:top w:w="128" w:type="dxa"/>
              <w:left w:w="43" w:type="dxa"/>
              <w:bottom w:w="43" w:type="dxa"/>
              <w:right w:w="43" w:type="dxa"/>
            </w:tcMar>
          </w:tcPr>
          <w:p w14:paraId="63C02AA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304DA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1F364F" w14:textId="77777777" w:rsidR="00EE2529" w:rsidRPr="00C81B84" w:rsidRDefault="00AD5E1E" w:rsidP="00C81B84">
            <w:r w:rsidRPr="00C81B84">
              <w:t xml:space="preserve">Spesielle driftsutgifter, </w:t>
            </w:r>
            <w:r w:rsidRPr="00AD5E1E">
              <w:rPr>
                <w:rStyle w:val="kursiv"/>
              </w:rPr>
              <w:t>kan overføres, kan nyttes under post 61,</w:t>
            </w:r>
            <w:r w:rsidRPr="00C81B84">
              <w:t xml:space="preserve"> </w:t>
            </w:r>
            <w:r w:rsidRPr="00AD5E1E">
              <w:rPr>
                <w:rStyle w:val="kursiv"/>
              </w:rPr>
              <w:t>post 62 og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737B93" w14:textId="77777777" w:rsidR="00EE2529" w:rsidRPr="00C81B84" w:rsidRDefault="00AD5E1E" w:rsidP="00C81B84">
            <w:r w:rsidRPr="00C81B84">
              <w:t>41 545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58681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9DB183" w14:textId="77777777" w:rsidR="00EE2529" w:rsidRPr="00C81B84" w:rsidRDefault="00AD5E1E" w:rsidP="00C81B84">
            <w:r w:rsidRPr="00C81B84">
              <w:t>887</w:t>
            </w:r>
          </w:p>
        </w:tc>
        <w:tc>
          <w:tcPr>
            <w:tcW w:w="1180" w:type="dxa"/>
            <w:tcBorders>
              <w:top w:val="nil"/>
              <w:left w:val="nil"/>
              <w:bottom w:val="nil"/>
              <w:right w:val="nil"/>
            </w:tcBorders>
            <w:tcMar>
              <w:top w:w="128" w:type="dxa"/>
              <w:left w:w="43" w:type="dxa"/>
              <w:bottom w:w="43" w:type="dxa"/>
              <w:right w:w="43" w:type="dxa"/>
            </w:tcMar>
            <w:vAlign w:val="bottom"/>
          </w:tcPr>
          <w:p w14:paraId="25AFDE4F" w14:textId="77777777" w:rsidR="00EE2529" w:rsidRPr="00C81B84" w:rsidRDefault="00AD5E1E" w:rsidP="00C81B84">
            <w:r w:rsidRPr="00C81B84">
              <w:t>42 432</w:t>
            </w:r>
          </w:p>
        </w:tc>
      </w:tr>
      <w:tr w:rsidR="00EE2529" w:rsidRPr="00C81B84" w14:paraId="6040A301" w14:textId="77777777">
        <w:trPr>
          <w:trHeight w:val="640"/>
        </w:trPr>
        <w:tc>
          <w:tcPr>
            <w:tcW w:w="580" w:type="dxa"/>
            <w:tcBorders>
              <w:top w:val="nil"/>
              <w:left w:val="nil"/>
              <w:bottom w:val="nil"/>
              <w:right w:val="nil"/>
            </w:tcBorders>
            <w:tcMar>
              <w:top w:w="128" w:type="dxa"/>
              <w:left w:w="43" w:type="dxa"/>
              <w:bottom w:w="43" w:type="dxa"/>
              <w:right w:w="43" w:type="dxa"/>
            </w:tcMar>
          </w:tcPr>
          <w:p w14:paraId="2C37C9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2DFAD8"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FD2A74" w14:textId="77777777" w:rsidR="00EE2529" w:rsidRPr="00C81B84" w:rsidRDefault="00AD5E1E" w:rsidP="00C81B84">
            <w:r w:rsidRPr="00C81B84">
              <w:t xml:space="preserve">Tilskudd til inkludering av barn og unge, </w:t>
            </w:r>
            <w:r w:rsidRPr="00AD5E1E">
              <w:rPr>
                <w:rStyle w:val="kursiv"/>
              </w:rPr>
              <w:t>kan nyttes under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5272E5" w14:textId="77777777" w:rsidR="00EE2529" w:rsidRPr="00C81B84" w:rsidRDefault="00AD5E1E" w:rsidP="00C81B84">
            <w:r w:rsidRPr="00C81B84">
              <w:t>664 430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0E6AF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2B8E22" w14:textId="77777777" w:rsidR="00EE2529" w:rsidRPr="00C81B84" w:rsidRDefault="00AD5E1E" w:rsidP="00C81B84">
            <w:r w:rsidRPr="00C81B84">
              <w:t>30 512</w:t>
            </w:r>
          </w:p>
        </w:tc>
        <w:tc>
          <w:tcPr>
            <w:tcW w:w="1180" w:type="dxa"/>
            <w:tcBorders>
              <w:top w:val="nil"/>
              <w:left w:val="nil"/>
              <w:bottom w:val="nil"/>
              <w:right w:val="nil"/>
            </w:tcBorders>
            <w:tcMar>
              <w:top w:w="128" w:type="dxa"/>
              <w:left w:w="43" w:type="dxa"/>
              <w:bottom w:w="43" w:type="dxa"/>
              <w:right w:w="43" w:type="dxa"/>
            </w:tcMar>
            <w:vAlign w:val="bottom"/>
          </w:tcPr>
          <w:p w14:paraId="07F86B7F" w14:textId="77777777" w:rsidR="00EE2529" w:rsidRPr="00C81B84" w:rsidRDefault="00AD5E1E" w:rsidP="00C81B84">
            <w:r w:rsidRPr="00C81B84">
              <w:t>694 942</w:t>
            </w:r>
          </w:p>
        </w:tc>
      </w:tr>
      <w:tr w:rsidR="00EE2529" w:rsidRPr="00C81B84" w14:paraId="56ECBC9D" w14:textId="77777777">
        <w:trPr>
          <w:trHeight w:val="380"/>
        </w:trPr>
        <w:tc>
          <w:tcPr>
            <w:tcW w:w="580" w:type="dxa"/>
            <w:tcBorders>
              <w:top w:val="nil"/>
              <w:left w:val="nil"/>
              <w:bottom w:val="nil"/>
              <w:right w:val="nil"/>
            </w:tcBorders>
            <w:tcMar>
              <w:top w:w="128" w:type="dxa"/>
              <w:left w:w="43" w:type="dxa"/>
              <w:bottom w:w="43" w:type="dxa"/>
              <w:right w:w="43" w:type="dxa"/>
            </w:tcMar>
          </w:tcPr>
          <w:p w14:paraId="2ABA3C3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A52EE6"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04FF60" w14:textId="77777777" w:rsidR="00EE2529" w:rsidRPr="00C81B84" w:rsidRDefault="00AD5E1E" w:rsidP="00C81B84">
            <w:r w:rsidRPr="00C81B84">
              <w:t xml:space="preserve">Utvikling i kommunene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5ED33" w14:textId="77777777" w:rsidR="00EE2529" w:rsidRPr="00C81B84" w:rsidRDefault="00AD5E1E" w:rsidP="00C81B84">
            <w:r w:rsidRPr="00C81B84">
              <w:t>56 423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29A9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69A2D2" w14:textId="77777777" w:rsidR="00EE2529" w:rsidRPr="00C81B84" w:rsidRDefault="00AD5E1E" w:rsidP="00C81B84">
            <w:r w:rsidRPr="00C81B84">
              <w:t>50 317</w:t>
            </w:r>
          </w:p>
        </w:tc>
        <w:tc>
          <w:tcPr>
            <w:tcW w:w="1180" w:type="dxa"/>
            <w:tcBorders>
              <w:top w:val="nil"/>
              <w:left w:val="nil"/>
              <w:bottom w:val="nil"/>
              <w:right w:val="nil"/>
            </w:tcBorders>
            <w:tcMar>
              <w:top w:w="128" w:type="dxa"/>
              <w:left w:w="43" w:type="dxa"/>
              <w:bottom w:w="43" w:type="dxa"/>
              <w:right w:w="43" w:type="dxa"/>
            </w:tcMar>
            <w:vAlign w:val="bottom"/>
          </w:tcPr>
          <w:p w14:paraId="6798406E" w14:textId="77777777" w:rsidR="00EE2529" w:rsidRPr="00C81B84" w:rsidRDefault="00AD5E1E" w:rsidP="00C81B84">
            <w:r w:rsidRPr="00C81B84">
              <w:t>106 740</w:t>
            </w:r>
          </w:p>
        </w:tc>
      </w:tr>
      <w:tr w:rsidR="00EE2529" w:rsidRPr="00C81B84" w14:paraId="6A7ACD7E" w14:textId="77777777">
        <w:trPr>
          <w:trHeight w:val="380"/>
        </w:trPr>
        <w:tc>
          <w:tcPr>
            <w:tcW w:w="580" w:type="dxa"/>
            <w:tcBorders>
              <w:top w:val="nil"/>
              <w:left w:val="nil"/>
              <w:bottom w:val="nil"/>
              <w:right w:val="nil"/>
            </w:tcBorders>
            <w:tcMar>
              <w:top w:w="128" w:type="dxa"/>
              <w:left w:w="43" w:type="dxa"/>
              <w:bottom w:w="43" w:type="dxa"/>
              <w:right w:w="43" w:type="dxa"/>
            </w:tcMar>
          </w:tcPr>
          <w:p w14:paraId="530CA8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9BC73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3599A4" w14:textId="77777777" w:rsidR="00EE2529" w:rsidRPr="00C81B84" w:rsidRDefault="00AD5E1E" w:rsidP="00C81B84">
            <w:r w:rsidRPr="00C81B84">
              <w:t xml:space="preserve">Barne- og ungdomsorganisasjoner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53DF34" w14:textId="77777777" w:rsidR="00EE2529" w:rsidRPr="00C81B84" w:rsidRDefault="00AD5E1E" w:rsidP="00C81B84">
            <w:r w:rsidRPr="00C81B84">
              <w:t>179 819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A6915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220947" w14:textId="77777777" w:rsidR="00EE2529" w:rsidRPr="00C81B84" w:rsidRDefault="00AD5E1E" w:rsidP="00C81B84">
            <w:r w:rsidRPr="00C81B84">
              <w:t>3 841</w:t>
            </w:r>
          </w:p>
        </w:tc>
        <w:tc>
          <w:tcPr>
            <w:tcW w:w="1180" w:type="dxa"/>
            <w:tcBorders>
              <w:top w:val="nil"/>
              <w:left w:val="nil"/>
              <w:bottom w:val="nil"/>
              <w:right w:val="nil"/>
            </w:tcBorders>
            <w:tcMar>
              <w:top w:w="128" w:type="dxa"/>
              <w:left w:w="43" w:type="dxa"/>
              <w:bottom w:w="43" w:type="dxa"/>
              <w:right w:w="43" w:type="dxa"/>
            </w:tcMar>
            <w:vAlign w:val="bottom"/>
          </w:tcPr>
          <w:p w14:paraId="1ACAA078" w14:textId="77777777" w:rsidR="00EE2529" w:rsidRPr="00C81B84" w:rsidRDefault="00AD5E1E" w:rsidP="00C81B84">
            <w:r w:rsidRPr="00C81B84">
              <w:t>183 660</w:t>
            </w:r>
          </w:p>
        </w:tc>
      </w:tr>
      <w:tr w:rsidR="00EE2529" w:rsidRPr="00C81B84" w14:paraId="2FA1607E" w14:textId="77777777">
        <w:trPr>
          <w:trHeight w:val="640"/>
        </w:trPr>
        <w:tc>
          <w:tcPr>
            <w:tcW w:w="580" w:type="dxa"/>
            <w:tcBorders>
              <w:top w:val="nil"/>
              <w:left w:val="nil"/>
              <w:bottom w:val="nil"/>
              <w:right w:val="nil"/>
            </w:tcBorders>
            <w:tcMar>
              <w:top w:w="128" w:type="dxa"/>
              <w:left w:w="43" w:type="dxa"/>
              <w:bottom w:w="43" w:type="dxa"/>
              <w:right w:w="43" w:type="dxa"/>
            </w:tcMar>
          </w:tcPr>
          <w:p w14:paraId="042A59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C8BC4D"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ECC2B2" w14:textId="77777777" w:rsidR="00EE2529" w:rsidRPr="00C81B84" w:rsidRDefault="00AD5E1E" w:rsidP="00C81B84">
            <w:r w:rsidRPr="00C81B84">
              <w:t>Utviklings- og opplysningsarbeid mv.</w:t>
            </w:r>
            <w:proofErr w:type="gramStart"/>
            <w:r w:rsidRPr="00C81B84">
              <w:t xml:space="preserve">, </w:t>
            </w:r>
            <w:r w:rsidRPr="00AD5E1E">
              <w:rPr>
                <w:rStyle w:val="kursiv"/>
              </w:rPr>
              <w:t xml:space="preserve"> kan</w:t>
            </w:r>
            <w:proofErr w:type="gramEnd"/>
            <w:r w:rsidRPr="00AD5E1E">
              <w:rPr>
                <w:rStyle w:val="kursiv"/>
              </w:rPr>
              <w:t xml:space="preserve">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F5EFA6" w14:textId="77777777" w:rsidR="00EE2529" w:rsidRPr="00C81B84" w:rsidRDefault="00AD5E1E" w:rsidP="00C81B84">
            <w:r w:rsidRPr="00C81B84">
              <w:t>73 036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F763A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B61DC3" w14:textId="77777777" w:rsidR="00EE2529" w:rsidRPr="00C81B84" w:rsidRDefault="00AD5E1E" w:rsidP="00C81B84">
            <w:r w:rsidRPr="00C81B84">
              <w:t>-47 440</w:t>
            </w:r>
          </w:p>
        </w:tc>
        <w:tc>
          <w:tcPr>
            <w:tcW w:w="1180" w:type="dxa"/>
            <w:tcBorders>
              <w:top w:val="nil"/>
              <w:left w:val="nil"/>
              <w:bottom w:val="nil"/>
              <w:right w:val="nil"/>
            </w:tcBorders>
            <w:tcMar>
              <w:top w:w="128" w:type="dxa"/>
              <w:left w:w="43" w:type="dxa"/>
              <w:bottom w:w="43" w:type="dxa"/>
              <w:right w:w="43" w:type="dxa"/>
            </w:tcMar>
            <w:vAlign w:val="bottom"/>
          </w:tcPr>
          <w:p w14:paraId="3EA08880" w14:textId="77777777" w:rsidR="00EE2529" w:rsidRPr="00C81B84" w:rsidRDefault="00AD5E1E" w:rsidP="00C81B84">
            <w:r w:rsidRPr="00C81B84">
              <w:t>25 596</w:t>
            </w:r>
          </w:p>
        </w:tc>
      </w:tr>
      <w:tr w:rsidR="00EE2529" w:rsidRPr="00C81B84" w14:paraId="2A532270" w14:textId="77777777">
        <w:trPr>
          <w:trHeight w:val="640"/>
        </w:trPr>
        <w:tc>
          <w:tcPr>
            <w:tcW w:w="580" w:type="dxa"/>
            <w:tcBorders>
              <w:top w:val="nil"/>
              <w:left w:val="nil"/>
              <w:bottom w:val="nil"/>
              <w:right w:val="nil"/>
            </w:tcBorders>
            <w:tcMar>
              <w:top w:w="128" w:type="dxa"/>
              <w:left w:w="43" w:type="dxa"/>
              <w:bottom w:w="43" w:type="dxa"/>
              <w:right w:w="43" w:type="dxa"/>
            </w:tcMar>
          </w:tcPr>
          <w:p w14:paraId="5CFF969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41105F"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1DED78" w14:textId="77777777" w:rsidR="00EE2529" w:rsidRPr="00C81B84" w:rsidRDefault="00AD5E1E" w:rsidP="00C81B84">
            <w:r w:rsidRPr="00C81B84">
              <w:t xml:space="preserve">Tilskudd til internasjonalt ungdomssamarbeid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BF015" w14:textId="77777777" w:rsidR="00EE2529" w:rsidRPr="00C81B84" w:rsidRDefault="00AD5E1E" w:rsidP="00C81B84">
            <w:r w:rsidRPr="00C81B84">
              <w:t>11 292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A6272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38CE9F" w14:textId="77777777" w:rsidR="00EE2529" w:rsidRPr="00C81B84" w:rsidRDefault="00AD5E1E" w:rsidP="00C81B84">
            <w:r w:rsidRPr="00C81B84">
              <w:t>241</w:t>
            </w:r>
          </w:p>
        </w:tc>
        <w:tc>
          <w:tcPr>
            <w:tcW w:w="1180" w:type="dxa"/>
            <w:tcBorders>
              <w:top w:val="nil"/>
              <w:left w:val="nil"/>
              <w:bottom w:val="nil"/>
              <w:right w:val="nil"/>
            </w:tcBorders>
            <w:tcMar>
              <w:top w:w="128" w:type="dxa"/>
              <w:left w:w="43" w:type="dxa"/>
              <w:bottom w:w="43" w:type="dxa"/>
              <w:right w:w="43" w:type="dxa"/>
            </w:tcMar>
            <w:vAlign w:val="bottom"/>
          </w:tcPr>
          <w:p w14:paraId="2D5B803B" w14:textId="77777777" w:rsidR="00EE2529" w:rsidRPr="00C81B84" w:rsidRDefault="00AD5E1E" w:rsidP="00C81B84">
            <w:r w:rsidRPr="00C81B84">
              <w:t>11 533</w:t>
            </w:r>
          </w:p>
        </w:tc>
      </w:tr>
      <w:tr w:rsidR="00EE2529" w:rsidRPr="00C81B84" w14:paraId="04B865AF" w14:textId="77777777">
        <w:trPr>
          <w:trHeight w:val="380"/>
        </w:trPr>
        <w:tc>
          <w:tcPr>
            <w:tcW w:w="580" w:type="dxa"/>
            <w:tcBorders>
              <w:top w:val="nil"/>
              <w:left w:val="nil"/>
              <w:bottom w:val="nil"/>
              <w:right w:val="nil"/>
            </w:tcBorders>
            <w:tcMar>
              <w:top w:w="128" w:type="dxa"/>
              <w:left w:w="43" w:type="dxa"/>
              <w:bottom w:w="43" w:type="dxa"/>
              <w:right w:w="43" w:type="dxa"/>
            </w:tcMar>
          </w:tcPr>
          <w:p w14:paraId="525CF5B5" w14:textId="77777777" w:rsidR="00EE2529" w:rsidRPr="00C81B84" w:rsidRDefault="00AD5E1E" w:rsidP="00C81B84">
            <w:r w:rsidRPr="00C81B84">
              <w:t>847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4B047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F7D9D1" w14:textId="77777777" w:rsidR="00EE2529" w:rsidRPr="00C81B84" w:rsidRDefault="00AD5E1E" w:rsidP="00C81B84">
            <w:r w:rsidRPr="00C81B84">
              <w:t>EUs ungdomsprogram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C1FC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0C3B6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4FF95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81E7D44" w14:textId="77777777" w:rsidR="00EE2529" w:rsidRPr="00C81B84" w:rsidRDefault="00EE2529" w:rsidP="00C81B84"/>
        </w:tc>
      </w:tr>
      <w:tr w:rsidR="00EE2529" w:rsidRPr="00C81B84" w14:paraId="735A7D9C" w14:textId="77777777">
        <w:trPr>
          <w:trHeight w:val="380"/>
        </w:trPr>
        <w:tc>
          <w:tcPr>
            <w:tcW w:w="580" w:type="dxa"/>
            <w:tcBorders>
              <w:top w:val="nil"/>
              <w:left w:val="nil"/>
              <w:bottom w:val="nil"/>
              <w:right w:val="nil"/>
            </w:tcBorders>
            <w:tcMar>
              <w:top w:w="128" w:type="dxa"/>
              <w:left w:w="43" w:type="dxa"/>
              <w:bottom w:w="43" w:type="dxa"/>
              <w:right w:w="43" w:type="dxa"/>
            </w:tcMar>
          </w:tcPr>
          <w:p w14:paraId="3121A51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C75E3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771FCD" w14:textId="77777777" w:rsidR="00EE2529" w:rsidRPr="00C81B84" w:rsidRDefault="00AD5E1E" w:rsidP="00C81B84">
            <w:r w:rsidRPr="00C81B84">
              <w:t xml:space="preserve">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0BECFE" w14:textId="77777777" w:rsidR="00EE2529" w:rsidRPr="00C81B84" w:rsidRDefault="00AD5E1E" w:rsidP="00C81B84">
            <w:r w:rsidRPr="00C81B84">
              <w:t>16 081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8F86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35CE23" w14:textId="77777777" w:rsidR="00EE2529" w:rsidRPr="00C81B84" w:rsidRDefault="00AD5E1E" w:rsidP="00C81B84">
            <w:r w:rsidRPr="00C81B84">
              <w:t>-414</w:t>
            </w:r>
          </w:p>
        </w:tc>
        <w:tc>
          <w:tcPr>
            <w:tcW w:w="1180" w:type="dxa"/>
            <w:tcBorders>
              <w:top w:val="nil"/>
              <w:left w:val="nil"/>
              <w:bottom w:val="nil"/>
              <w:right w:val="nil"/>
            </w:tcBorders>
            <w:tcMar>
              <w:top w:w="128" w:type="dxa"/>
              <w:left w:w="43" w:type="dxa"/>
              <w:bottom w:w="43" w:type="dxa"/>
              <w:right w:w="43" w:type="dxa"/>
            </w:tcMar>
            <w:vAlign w:val="bottom"/>
          </w:tcPr>
          <w:p w14:paraId="7631E63C" w14:textId="77777777" w:rsidR="00EE2529" w:rsidRPr="00C81B84" w:rsidRDefault="00AD5E1E" w:rsidP="00C81B84">
            <w:r w:rsidRPr="00C81B84">
              <w:t>15 667</w:t>
            </w:r>
          </w:p>
        </w:tc>
      </w:tr>
      <w:tr w:rsidR="00EE2529" w:rsidRPr="00C81B84" w14:paraId="0F3EAE4A" w14:textId="77777777">
        <w:trPr>
          <w:trHeight w:val="380"/>
        </w:trPr>
        <w:tc>
          <w:tcPr>
            <w:tcW w:w="580" w:type="dxa"/>
            <w:tcBorders>
              <w:top w:val="nil"/>
              <w:left w:val="nil"/>
              <w:bottom w:val="nil"/>
              <w:right w:val="nil"/>
            </w:tcBorders>
            <w:tcMar>
              <w:top w:w="128" w:type="dxa"/>
              <w:left w:w="43" w:type="dxa"/>
              <w:bottom w:w="43" w:type="dxa"/>
              <w:right w:w="43" w:type="dxa"/>
            </w:tcMar>
          </w:tcPr>
          <w:p w14:paraId="7191C693" w14:textId="77777777" w:rsidR="00EE2529" w:rsidRPr="00C81B84" w:rsidRDefault="00AD5E1E" w:rsidP="00C81B84">
            <w:r w:rsidRPr="00C81B84">
              <w:t>848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7BEDD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5F1A82" w14:textId="77777777" w:rsidR="00EE2529" w:rsidRPr="00C81B84" w:rsidRDefault="00AD5E1E" w:rsidP="00C81B84">
            <w:r w:rsidRPr="00C81B84">
              <w:t>Barneombudet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88ADD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80FFE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E73D3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F2450DA" w14:textId="77777777" w:rsidR="00EE2529" w:rsidRPr="00C81B84" w:rsidRDefault="00EE2529" w:rsidP="00C81B84"/>
        </w:tc>
      </w:tr>
      <w:tr w:rsidR="00EE2529" w:rsidRPr="00C81B84" w14:paraId="4AA488A8" w14:textId="77777777">
        <w:trPr>
          <w:trHeight w:val="380"/>
        </w:trPr>
        <w:tc>
          <w:tcPr>
            <w:tcW w:w="580" w:type="dxa"/>
            <w:tcBorders>
              <w:top w:val="nil"/>
              <w:left w:val="nil"/>
              <w:bottom w:val="nil"/>
              <w:right w:val="nil"/>
            </w:tcBorders>
            <w:tcMar>
              <w:top w:w="128" w:type="dxa"/>
              <w:left w:w="43" w:type="dxa"/>
              <w:bottom w:w="43" w:type="dxa"/>
              <w:right w:w="43" w:type="dxa"/>
            </w:tcMar>
          </w:tcPr>
          <w:p w14:paraId="72B100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679B1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B5C14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C3DD23" w14:textId="77777777" w:rsidR="00EE2529" w:rsidRPr="00C81B84" w:rsidRDefault="00AD5E1E" w:rsidP="00C81B84">
            <w:r w:rsidRPr="00C81B84">
              <w:t>23 092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771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D7AA9" w14:textId="77777777" w:rsidR="00EE2529" w:rsidRPr="00C81B84" w:rsidRDefault="00AD5E1E" w:rsidP="00C81B84">
            <w:r w:rsidRPr="00C81B84">
              <w:t>202</w:t>
            </w:r>
          </w:p>
        </w:tc>
        <w:tc>
          <w:tcPr>
            <w:tcW w:w="1180" w:type="dxa"/>
            <w:tcBorders>
              <w:top w:val="nil"/>
              <w:left w:val="nil"/>
              <w:bottom w:val="nil"/>
              <w:right w:val="nil"/>
            </w:tcBorders>
            <w:tcMar>
              <w:top w:w="128" w:type="dxa"/>
              <w:left w:w="43" w:type="dxa"/>
              <w:bottom w:w="43" w:type="dxa"/>
              <w:right w:w="43" w:type="dxa"/>
            </w:tcMar>
            <w:vAlign w:val="bottom"/>
          </w:tcPr>
          <w:p w14:paraId="3C775FD7" w14:textId="77777777" w:rsidR="00EE2529" w:rsidRPr="00C81B84" w:rsidRDefault="00AD5E1E" w:rsidP="00C81B84">
            <w:r w:rsidRPr="00C81B84">
              <w:t>23 294</w:t>
            </w:r>
          </w:p>
        </w:tc>
      </w:tr>
      <w:tr w:rsidR="00EE2529" w:rsidRPr="00C81B84" w14:paraId="37D769C7" w14:textId="77777777">
        <w:trPr>
          <w:trHeight w:val="380"/>
        </w:trPr>
        <w:tc>
          <w:tcPr>
            <w:tcW w:w="580" w:type="dxa"/>
            <w:tcBorders>
              <w:top w:val="nil"/>
              <w:left w:val="nil"/>
              <w:bottom w:val="nil"/>
              <w:right w:val="nil"/>
            </w:tcBorders>
            <w:tcMar>
              <w:top w:w="128" w:type="dxa"/>
              <w:left w:w="43" w:type="dxa"/>
              <w:bottom w:w="43" w:type="dxa"/>
              <w:right w:w="43" w:type="dxa"/>
            </w:tcMar>
          </w:tcPr>
          <w:p w14:paraId="251B6ECC" w14:textId="77777777" w:rsidR="00EE2529" w:rsidRPr="00C81B84" w:rsidRDefault="00AD5E1E" w:rsidP="00C81B84">
            <w:r w:rsidRPr="00C81B84">
              <w:t>853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7652D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53D312" w14:textId="77777777" w:rsidR="00EE2529" w:rsidRPr="00C81B84" w:rsidRDefault="00AD5E1E" w:rsidP="00C81B84">
            <w:r w:rsidRPr="00C81B84">
              <w:t>Barneverns- og helsenemndene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D54DC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14B46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591A8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85C4BDE" w14:textId="77777777" w:rsidR="00EE2529" w:rsidRPr="00C81B84" w:rsidRDefault="00EE2529" w:rsidP="00C81B84"/>
        </w:tc>
      </w:tr>
      <w:tr w:rsidR="00EE2529" w:rsidRPr="00C81B84" w14:paraId="02563EE3" w14:textId="77777777">
        <w:trPr>
          <w:trHeight w:val="380"/>
        </w:trPr>
        <w:tc>
          <w:tcPr>
            <w:tcW w:w="580" w:type="dxa"/>
            <w:tcBorders>
              <w:top w:val="nil"/>
              <w:left w:val="nil"/>
              <w:bottom w:val="nil"/>
              <w:right w:val="nil"/>
            </w:tcBorders>
            <w:tcMar>
              <w:top w:w="128" w:type="dxa"/>
              <w:left w:w="43" w:type="dxa"/>
              <w:bottom w:w="43" w:type="dxa"/>
              <w:right w:w="43" w:type="dxa"/>
            </w:tcMar>
          </w:tcPr>
          <w:p w14:paraId="5E01C0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51131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56184C"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EEE544" w14:textId="77777777" w:rsidR="00EE2529" w:rsidRPr="00C81B84" w:rsidRDefault="00AD5E1E" w:rsidP="00C81B84">
            <w:r w:rsidRPr="00C81B84">
              <w:t>243 331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DE2A6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0CD2C9" w14:textId="77777777" w:rsidR="00EE2529" w:rsidRPr="00C81B84" w:rsidRDefault="00AD5E1E" w:rsidP="00C81B84">
            <w:r w:rsidRPr="00C81B84">
              <w:t>8 343</w:t>
            </w:r>
          </w:p>
        </w:tc>
        <w:tc>
          <w:tcPr>
            <w:tcW w:w="1180" w:type="dxa"/>
            <w:tcBorders>
              <w:top w:val="nil"/>
              <w:left w:val="nil"/>
              <w:bottom w:val="nil"/>
              <w:right w:val="nil"/>
            </w:tcBorders>
            <w:tcMar>
              <w:top w:w="128" w:type="dxa"/>
              <w:left w:w="43" w:type="dxa"/>
              <w:bottom w:w="43" w:type="dxa"/>
              <w:right w:w="43" w:type="dxa"/>
            </w:tcMar>
            <w:vAlign w:val="bottom"/>
          </w:tcPr>
          <w:p w14:paraId="3DFF330D" w14:textId="77777777" w:rsidR="00EE2529" w:rsidRPr="00C81B84" w:rsidRDefault="00AD5E1E" w:rsidP="00C81B84">
            <w:r w:rsidRPr="00C81B84">
              <w:t>251 674</w:t>
            </w:r>
          </w:p>
        </w:tc>
      </w:tr>
      <w:tr w:rsidR="00EE2529" w:rsidRPr="00C81B84" w14:paraId="48614E23" w14:textId="77777777">
        <w:trPr>
          <w:trHeight w:val="380"/>
        </w:trPr>
        <w:tc>
          <w:tcPr>
            <w:tcW w:w="580" w:type="dxa"/>
            <w:tcBorders>
              <w:top w:val="nil"/>
              <w:left w:val="nil"/>
              <w:bottom w:val="nil"/>
              <w:right w:val="nil"/>
            </w:tcBorders>
            <w:tcMar>
              <w:top w:w="128" w:type="dxa"/>
              <w:left w:w="43" w:type="dxa"/>
              <w:bottom w:w="43" w:type="dxa"/>
              <w:right w:w="43" w:type="dxa"/>
            </w:tcMar>
          </w:tcPr>
          <w:p w14:paraId="41B730AE"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D34F1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8EFC73" w14:textId="77777777" w:rsidR="00EE2529" w:rsidRPr="00C81B84" w:rsidRDefault="00AD5E1E" w:rsidP="00C81B84">
            <w:r w:rsidRPr="00C81B84">
              <w:t>Tiltak i barne- og ungdomsvernet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77BDB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B5EB9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1B34E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CCA4FBA" w14:textId="77777777" w:rsidR="00EE2529" w:rsidRPr="00C81B84" w:rsidRDefault="00EE2529" w:rsidP="00C81B84"/>
        </w:tc>
      </w:tr>
      <w:tr w:rsidR="00EE2529" w:rsidRPr="00C81B84" w14:paraId="1EFB4B58" w14:textId="77777777">
        <w:trPr>
          <w:trHeight w:val="380"/>
        </w:trPr>
        <w:tc>
          <w:tcPr>
            <w:tcW w:w="580" w:type="dxa"/>
            <w:tcBorders>
              <w:top w:val="nil"/>
              <w:left w:val="nil"/>
              <w:bottom w:val="nil"/>
              <w:right w:val="nil"/>
            </w:tcBorders>
            <w:tcMar>
              <w:top w:w="128" w:type="dxa"/>
              <w:left w:w="43" w:type="dxa"/>
              <w:bottom w:w="43" w:type="dxa"/>
              <w:right w:w="43" w:type="dxa"/>
            </w:tcMar>
          </w:tcPr>
          <w:p w14:paraId="57FF7E1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94147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E2CFBB"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482E59" w14:textId="77777777" w:rsidR="00EE2529" w:rsidRPr="00C81B84" w:rsidRDefault="00AD5E1E" w:rsidP="00C81B84">
            <w:r w:rsidRPr="00C81B84">
              <w:t>57 021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26D81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3C8FF9" w14:textId="77777777" w:rsidR="00EE2529" w:rsidRPr="00C81B84" w:rsidRDefault="00AD5E1E" w:rsidP="00C81B84">
            <w:r w:rsidRPr="00C81B84">
              <w:t>-817</w:t>
            </w:r>
          </w:p>
        </w:tc>
        <w:tc>
          <w:tcPr>
            <w:tcW w:w="1180" w:type="dxa"/>
            <w:tcBorders>
              <w:top w:val="nil"/>
              <w:left w:val="nil"/>
              <w:bottom w:val="nil"/>
              <w:right w:val="nil"/>
            </w:tcBorders>
            <w:tcMar>
              <w:top w:w="128" w:type="dxa"/>
              <w:left w:w="43" w:type="dxa"/>
              <w:bottom w:w="43" w:type="dxa"/>
              <w:right w:w="43" w:type="dxa"/>
            </w:tcMar>
            <w:vAlign w:val="bottom"/>
          </w:tcPr>
          <w:p w14:paraId="596BFDFA" w14:textId="77777777" w:rsidR="00EE2529" w:rsidRPr="00C81B84" w:rsidRDefault="00AD5E1E" w:rsidP="00C81B84">
            <w:r w:rsidRPr="00C81B84">
              <w:t>56 204</w:t>
            </w:r>
          </w:p>
        </w:tc>
      </w:tr>
      <w:tr w:rsidR="00EE2529" w:rsidRPr="00C81B84" w14:paraId="37A24BC7" w14:textId="77777777">
        <w:trPr>
          <w:trHeight w:val="380"/>
        </w:trPr>
        <w:tc>
          <w:tcPr>
            <w:tcW w:w="580" w:type="dxa"/>
            <w:tcBorders>
              <w:top w:val="nil"/>
              <w:left w:val="nil"/>
              <w:bottom w:val="nil"/>
              <w:right w:val="nil"/>
            </w:tcBorders>
            <w:tcMar>
              <w:top w:w="128" w:type="dxa"/>
              <w:left w:w="43" w:type="dxa"/>
              <w:bottom w:w="43" w:type="dxa"/>
              <w:right w:w="43" w:type="dxa"/>
            </w:tcMar>
          </w:tcPr>
          <w:p w14:paraId="29863B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A735C4"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C653C1" w14:textId="77777777" w:rsidR="00EE2529" w:rsidRPr="00C81B84" w:rsidRDefault="00AD5E1E" w:rsidP="00C81B84">
            <w:r w:rsidRPr="00C81B84">
              <w:t xml:space="preserve">Barnesakkyndig kommisjon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87EBC0" w14:textId="77777777" w:rsidR="00EE2529" w:rsidRPr="00C81B84" w:rsidRDefault="00AD5E1E" w:rsidP="00C81B84">
            <w:r w:rsidRPr="00C81B84">
              <w:t>15 072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C206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231E59" w14:textId="77777777" w:rsidR="00EE2529" w:rsidRPr="00C81B84" w:rsidRDefault="00AD5E1E" w:rsidP="00C81B84">
            <w:r w:rsidRPr="00C81B84">
              <w:t>327</w:t>
            </w:r>
          </w:p>
        </w:tc>
        <w:tc>
          <w:tcPr>
            <w:tcW w:w="1180" w:type="dxa"/>
            <w:tcBorders>
              <w:top w:val="nil"/>
              <w:left w:val="nil"/>
              <w:bottom w:val="nil"/>
              <w:right w:val="nil"/>
            </w:tcBorders>
            <w:tcMar>
              <w:top w:w="128" w:type="dxa"/>
              <w:left w:w="43" w:type="dxa"/>
              <w:bottom w:w="43" w:type="dxa"/>
              <w:right w:w="43" w:type="dxa"/>
            </w:tcMar>
            <w:vAlign w:val="bottom"/>
          </w:tcPr>
          <w:p w14:paraId="035038DE" w14:textId="77777777" w:rsidR="00EE2529" w:rsidRPr="00C81B84" w:rsidRDefault="00AD5E1E" w:rsidP="00C81B84">
            <w:r w:rsidRPr="00C81B84">
              <w:t>15 399</w:t>
            </w:r>
          </w:p>
        </w:tc>
      </w:tr>
      <w:tr w:rsidR="00EE2529" w:rsidRPr="00C81B84" w14:paraId="2EB087B2" w14:textId="77777777">
        <w:trPr>
          <w:trHeight w:val="640"/>
        </w:trPr>
        <w:tc>
          <w:tcPr>
            <w:tcW w:w="580" w:type="dxa"/>
            <w:tcBorders>
              <w:top w:val="nil"/>
              <w:left w:val="nil"/>
              <w:bottom w:val="nil"/>
              <w:right w:val="nil"/>
            </w:tcBorders>
            <w:tcMar>
              <w:top w:w="128" w:type="dxa"/>
              <w:left w:w="43" w:type="dxa"/>
              <w:bottom w:w="43" w:type="dxa"/>
              <w:right w:w="43" w:type="dxa"/>
            </w:tcMar>
          </w:tcPr>
          <w:p w14:paraId="6841F4C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592F58"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7A18C4" w14:textId="77777777" w:rsidR="00EE2529" w:rsidRPr="00C81B84" w:rsidRDefault="00AD5E1E" w:rsidP="00C81B84">
            <w:r w:rsidRPr="00C81B84">
              <w:t xml:space="preserve">Kompetansehevingstiltak i barnevernet, </w:t>
            </w:r>
            <w:r w:rsidRPr="00AD5E1E">
              <w:rPr>
                <w:rStyle w:val="kursiv"/>
              </w:rPr>
              <w:t>kan nyttes under post 72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14C9DB" w14:textId="77777777" w:rsidR="00EE2529" w:rsidRPr="00C81B84" w:rsidRDefault="00AD5E1E" w:rsidP="00C81B84">
            <w:r w:rsidRPr="00C81B84">
              <w:t>56 574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90A84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9598B2" w14:textId="77777777" w:rsidR="00EE2529" w:rsidRPr="00C81B84" w:rsidRDefault="00AD5E1E" w:rsidP="00C81B84">
            <w:r w:rsidRPr="00C81B84">
              <w:t>-162</w:t>
            </w:r>
          </w:p>
        </w:tc>
        <w:tc>
          <w:tcPr>
            <w:tcW w:w="1180" w:type="dxa"/>
            <w:tcBorders>
              <w:top w:val="nil"/>
              <w:left w:val="nil"/>
              <w:bottom w:val="nil"/>
              <w:right w:val="nil"/>
            </w:tcBorders>
            <w:tcMar>
              <w:top w:w="128" w:type="dxa"/>
              <w:left w:w="43" w:type="dxa"/>
              <w:bottom w:w="43" w:type="dxa"/>
              <w:right w:w="43" w:type="dxa"/>
            </w:tcMar>
            <w:vAlign w:val="bottom"/>
          </w:tcPr>
          <w:p w14:paraId="020FAEC6" w14:textId="77777777" w:rsidR="00EE2529" w:rsidRPr="00C81B84" w:rsidRDefault="00AD5E1E" w:rsidP="00C81B84">
            <w:r w:rsidRPr="00C81B84">
              <w:t>56 412</w:t>
            </w:r>
          </w:p>
        </w:tc>
      </w:tr>
      <w:tr w:rsidR="00EE2529" w:rsidRPr="00C81B84" w14:paraId="5E5A58E6" w14:textId="77777777">
        <w:trPr>
          <w:trHeight w:val="640"/>
        </w:trPr>
        <w:tc>
          <w:tcPr>
            <w:tcW w:w="580" w:type="dxa"/>
            <w:tcBorders>
              <w:top w:val="nil"/>
              <w:left w:val="nil"/>
              <w:bottom w:val="nil"/>
              <w:right w:val="nil"/>
            </w:tcBorders>
            <w:tcMar>
              <w:top w:w="128" w:type="dxa"/>
              <w:left w:w="43" w:type="dxa"/>
              <w:bottom w:w="43" w:type="dxa"/>
              <w:right w:w="43" w:type="dxa"/>
            </w:tcMar>
          </w:tcPr>
          <w:p w14:paraId="4552801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0A088C"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F689D2"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122882" w14:textId="77777777" w:rsidR="00EE2529" w:rsidRPr="00C81B84" w:rsidRDefault="00AD5E1E" w:rsidP="00C81B84">
            <w:r w:rsidRPr="00C81B84">
              <w:t>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A900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8B0992" w14:textId="77777777" w:rsidR="00EE2529" w:rsidRPr="00C81B84" w:rsidRDefault="00AD5E1E" w:rsidP="00C81B84">
            <w:r w:rsidRPr="00C81B84">
              <w:t>69</w:t>
            </w:r>
          </w:p>
        </w:tc>
        <w:tc>
          <w:tcPr>
            <w:tcW w:w="1180" w:type="dxa"/>
            <w:tcBorders>
              <w:top w:val="nil"/>
              <w:left w:val="nil"/>
              <w:bottom w:val="nil"/>
              <w:right w:val="nil"/>
            </w:tcBorders>
            <w:tcMar>
              <w:top w:w="128" w:type="dxa"/>
              <w:left w:w="43" w:type="dxa"/>
              <w:bottom w:w="43" w:type="dxa"/>
              <w:right w:w="43" w:type="dxa"/>
            </w:tcMar>
            <w:vAlign w:val="bottom"/>
          </w:tcPr>
          <w:p w14:paraId="32FAE61B" w14:textId="77777777" w:rsidR="00EE2529" w:rsidRPr="00C81B84" w:rsidRDefault="00AD5E1E" w:rsidP="00C81B84">
            <w:r w:rsidRPr="00C81B84">
              <w:t>2 069</w:t>
            </w:r>
          </w:p>
        </w:tc>
      </w:tr>
      <w:tr w:rsidR="00EE2529" w:rsidRPr="00C81B84" w14:paraId="724ED13C" w14:textId="77777777">
        <w:trPr>
          <w:trHeight w:val="380"/>
        </w:trPr>
        <w:tc>
          <w:tcPr>
            <w:tcW w:w="580" w:type="dxa"/>
            <w:tcBorders>
              <w:top w:val="nil"/>
              <w:left w:val="nil"/>
              <w:bottom w:val="nil"/>
              <w:right w:val="nil"/>
            </w:tcBorders>
            <w:tcMar>
              <w:top w:w="128" w:type="dxa"/>
              <w:left w:w="43" w:type="dxa"/>
              <w:bottom w:w="43" w:type="dxa"/>
              <w:right w:w="43" w:type="dxa"/>
            </w:tcMar>
          </w:tcPr>
          <w:p w14:paraId="4B1147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E33D3E"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B15574" w14:textId="77777777" w:rsidR="00EE2529" w:rsidRPr="00C81B84" w:rsidRDefault="00AD5E1E" w:rsidP="00C81B84">
            <w:r w:rsidRPr="00C81B84">
              <w:t xml:space="preserve">Utvikling i kommunene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282C91" w14:textId="77777777" w:rsidR="00EE2529" w:rsidRPr="00C81B84" w:rsidRDefault="00AD5E1E" w:rsidP="00C81B84">
            <w:r w:rsidRPr="00C81B84">
              <w:t>70 475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427F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33A636" w14:textId="77777777" w:rsidR="00EE2529" w:rsidRPr="00C81B84" w:rsidRDefault="00AD5E1E" w:rsidP="00C81B84">
            <w:r w:rsidRPr="00C81B84">
              <w:t>11 894</w:t>
            </w:r>
          </w:p>
        </w:tc>
        <w:tc>
          <w:tcPr>
            <w:tcW w:w="1180" w:type="dxa"/>
            <w:tcBorders>
              <w:top w:val="nil"/>
              <w:left w:val="nil"/>
              <w:bottom w:val="nil"/>
              <w:right w:val="nil"/>
            </w:tcBorders>
            <w:tcMar>
              <w:top w:w="128" w:type="dxa"/>
              <w:left w:w="43" w:type="dxa"/>
              <w:bottom w:w="43" w:type="dxa"/>
              <w:right w:w="43" w:type="dxa"/>
            </w:tcMar>
            <w:vAlign w:val="bottom"/>
          </w:tcPr>
          <w:p w14:paraId="407C0EC1" w14:textId="77777777" w:rsidR="00EE2529" w:rsidRPr="00C81B84" w:rsidRDefault="00AD5E1E" w:rsidP="00C81B84">
            <w:r w:rsidRPr="00C81B84">
              <w:t>82 369</w:t>
            </w:r>
          </w:p>
        </w:tc>
      </w:tr>
      <w:tr w:rsidR="00EE2529" w:rsidRPr="00C81B84" w14:paraId="3E3D5BF1" w14:textId="77777777">
        <w:trPr>
          <w:trHeight w:val="640"/>
        </w:trPr>
        <w:tc>
          <w:tcPr>
            <w:tcW w:w="580" w:type="dxa"/>
            <w:tcBorders>
              <w:top w:val="nil"/>
              <w:left w:val="nil"/>
              <w:bottom w:val="nil"/>
              <w:right w:val="nil"/>
            </w:tcBorders>
            <w:tcMar>
              <w:top w:w="128" w:type="dxa"/>
              <w:left w:w="43" w:type="dxa"/>
              <w:bottom w:w="43" w:type="dxa"/>
              <w:right w:w="43" w:type="dxa"/>
            </w:tcMar>
          </w:tcPr>
          <w:p w14:paraId="54BDE3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D93D2A"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0C3A3E" w14:textId="77777777" w:rsidR="00EE2529" w:rsidRPr="00C81B84" w:rsidRDefault="00AD5E1E" w:rsidP="00C81B84">
            <w:r w:rsidRPr="00C81B84">
              <w:t>Tilskudd til barnevernsfaglig videreutdanning</w:t>
            </w:r>
            <w:r w:rsidRPr="00AD5E1E">
              <w:rPr>
                <w:rStyle w:val="kursiv"/>
              </w:rPr>
              <w:t>, kan nyttes under post 23</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232907" w14:textId="77777777" w:rsidR="00EE2529" w:rsidRPr="00C81B84" w:rsidRDefault="00AD5E1E" w:rsidP="00C81B84">
            <w:r w:rsidRPr="00C81B84">
              <w:t>27 420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E9B67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0A445A" w14:textId="77777777" w:rsidR="00EE2529" w:rsidRPr="00C81B84" w:rsidRDefault="00AD5E1E" w:rsidP="00C81B84">
            <w:r w:rsidRPr="00C81B84">
              <w:t>640</w:t>
            </w:r>
          </w:p>
        </w:tc>
        <w:tc>
          <w:tcPr>
            <w:tcW w:w="1180" w:type="dxa"/>
            <w:tcBorders>
              <w:top w:val="nil"/>
              <w:left w:val="nil"/>
              <w:bottom w:val="nil"/>
              <w:right w:val="nil"/>
            </w:tcBorders>
            <w:tcMar>
              <w:top w:w="128" w:type="dxa"/>
              <w:left w:w="43" w:type="dxa"/>
              <w:bottom w:w="43" w:type="dxa"/>
              <w:right w:w="43" w:type="dxa"/>
            </w:tcMar>
            <w:vAlign w:val="bottom"/>
          </w:tcPr>
          <w:p w14:paraId="78ED2F52" w14:textId="77777777" w:rsidR="00EE2529" w:rsidRPr="00C81B84" w:rsidRDefault="00AD5E1E" w:rsidP="00C81B84">
            <w:r w:rsidRPr="00C81B84">
              <w:t>28 060</w:t>
            </w:r>
          </w:p>
        </w:tc>
      </w:tr>
      <w:tr w:rsidR="00EE2529" w:rsidRPr="00C81B84" w14:paraId="6561ABEB" w14:textId="77777777">
        <w:trPr>
          <w:trHeight w:val="380"/>
        </w:trPr>
        <w:tc>
          <w:tcPr>
            <w:tcW w:w="580" w:type="dxa"/>
            <w:tcBorders>
              <w:top w:val="nil"/>
              <w:left w:val="nil"/>
              <w:bottom w:val="nil"/>
              <w:right w:val="nil"/>
            </w:tcBorders>
            <w:tcMar>
              <w:top w:w="128" w:type="dxa"/>
              <w:left w:w="43" w:type="dxa"/>
              <w:bottom w:w="43" w:type="dxa"/>
              <w:right w:w="43" w:type="dxa"/>
            </w:tcMar>
          </w:tcPr>
          <w:p w14:paraId="52FD0FD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552BB4"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7A839D" w14:textId="77777777" w:rsidR="00EE2529" w:rsidRPr="00C81B84" w:rsidRDefault="00AD5E1E" w:rsidP="00C81B84">
            <w:r w:rsidRPr="00C81B84">
              <w:t xml:space="preserve">Utvikling og opplysningsarbeid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17F51A" w14:textId="77777777" w:rsidR="00EE2529" w:rsidRPr="00C81B84" w:rsidRDefault="00AD5E1E" w:rsidP="00C81B84">
            <w:r w:rsidRPr="00C81B84">
              <w:t>39 204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22C2D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993DCB" w14:textId="77777777" w:rsidR="00EE2529" w:rsidRPr="00C81B84" w:rsidRDefault="00AD5E1E" w:rsidP="00C81B84">
            <w:r w:rsidRPr="00C81B84">
              <w:t>837</w:t>
            </w:r>
          </w:p>
        </w:tc>
        <w:tc>
          <w:tcPr>
            <w:tcW w:w="1180" w:type="dxa"/>
            <w:tcBorders>
              <w:top w:val="nil"/>
              <w:left w:val="nil"/>
              <w:bottom w:val="nil"/>
              <w:right w:val="nil"/>
            </w:tcBorders>
            <w:tcMar>
              <w:top w:w="128" w:type="dxa"/>
              <w:left w:w="43" w:type="dxa"/>
              <w:bottom w:w="43" w:type="dxa"/>
              <w:right w:w="43" w:type="dxa"/>
            </w:tcMar>
            <w:vAlign w:val="bottom"/>
          </w:tcPr>
          <w:p w14:paraId="71E47B78" w14:textId="77777777" w:rsidR="00EE2529" w:rsidRPr="00C81B84" w:rsidRDefault="00AD5E1E" w:rsidP="00C81B84">
            <w:r w:rsidRPr="00C81B84">
              <w:t>40 041</w:t>
            </w:r>
          </w:p>
        </w:tc>
      </w:tr>
      <w:tr w:rsidR="00EE2529" w:rsidRPr="00C81B84" w14:paraId="7537C2FC" w14:textId="77777777">
        <w:trPr>
          <w:trHeight w:val="880"/>
        </w:trPr>
        <w:tc>
          <w:tcPr>
            <w:tcW w:w="580" w:type="dxa"/>
            <w:tcBorders>
              <w:top w:val="nil"/>
              <w:left w:val="nil"/>
              <w:bottom w:val="nil"/>
              <w:right w:val="nil"/>
            </w:tcBorders>
            <w:tcMar>
              <w:top w:w="128" w:type="dxa"/>
              <w:left w:w="43" w:type="dxa"/>
              <w:bottom w:w="43" w:type="dxa"/>
              <w:right w:w="43" w:type="dxa"/>
            </w:tcMar>
          </w:tcPr>
          <w:p w14:paraId="6F0D43F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F63725"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AE7890" w14:textId="77777777" w:rsidR="00EE2529" w:rsidRPr="00C81B84" w:rsidRDefault="00AD5E1E" w:rsidP="00C81B84">
            <w:r w:rsidRPr="00C81B84">
              <w:t xml:space="preserve">Tilskudd til forskning og kompetanseutvikling i barnevernet, </w:t>
            </w:r>
            <w:r w:rsidRPr="00AD5E1E">
              <w:rPr>
                <w:rStyle w:val="kursiv"/>
              </w:rPr>
              <w:t>kan overføres, kan nyttes under post 23</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53D200" w14:textId="77777777" w:rsidR="00EE2529" w:rsidRPr="00C81B84" w:rsidRDefault="00AD5E1E" w:rsidP="00C81B84">
            <w:r w:rsidRPr="00C81B84">
              <w:t>119 784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C31D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015FAB" w14:textId="77777777" w:rsidR="00EE2529" w:rsidRPr="00C81B84" w:rsidRDefault="00AD5E1E" w:rsidP="00C81B84">
            <w:r w:rsidRPr="00C81B84">
              <w:t>1 872</w:t>
            </w:r>
          </w:p>
        </w:tc>
        <w:tc>
          <w:tcPr>
            <w:tcW w:w="1180" w:type="dxa"/>
            <w:tcBorders>
              <w:top w:val="nil"/>
              <w:left w:val="nil"/>
              <w:bottom w:val="nil"/>
              <w:right w:val="nil"/>
            </w:tcBorders>
            <w:tcMar>
              <w:top w:w="128" w:type="dxa"/>
              <w:left w:w="43" w:type="dxa"/>
              <w:bottom w:w="43" w:type="dxa"/>
              <w:right w:w="43" w:type="dxa"/>
            </w:tcMar>
            <w:vAlign w:val="bottom"/>
          </w:tcPr>
          <w:p w14:paraId="50C01D7A" w14:textId="77777777" w:rsidR="00EE2529" w:rsidRPr="00C81B84" w:rsidRDefault="00AD5E1E" w:rsidP="00C81B84">
            <w:r w:rsidRPr="00C81B84">
              <w:t>121 656</w:t>
            </w:r>
          </w:p>
        </w:tc>
      </w:tr>
      <w:tr w:rsidR="00EE2529" w:rsidRPr="00C81B84" w14:paraId="29258F32" w14:textId="77777777">
        <w:trPr>
          <w:trHeight w:val="380"/>
        </w:trPr>
        <w:tc>
          <w:tcPr>
            <w:tcW w:w="580" w:type="dxa"/>
            <w:tcBorders>
              <w:top w:val="nil"/>
              <w:left w:val="nil"/>
              <w:bottom w:val="nil"/>
              <w:right w:val="nil"/>
            </w:tcBorders>
            <w:tcMar>
              <w:top w:w="128" w:type="dxa"/>
              <w:left w:w="43" w:type="dxa"/>
              <w:bottom w:w="43" w:type="dxa"/>
              <w:right w:w="43" w:type="dxa"/>
            </w:tcMar>
          </w:tcPr>
          <w:p w14:paraId="77402C70" w14:textId="77777777" w:rsidR="00EE2529" w:rsidRPr="00C81B84" w:rsidRDefault="00AD5E1E" w:rsidP="00C81B84">
            <w:r w:rsidRPr="00C81B84">
              <w:t>855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F5BE4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923BF5" w14:textId="77777777" w:rsidR="00EE2529" w:rsidRPr="00C81B84" w:rsidRDefault="00AD5E1E" w:rsidP="00C81B84">
            <w:r w:rsidRPr="00C81B84">
              <w:t>Statlig forvaltning av barnevernet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12F17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C5EBF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FA7A7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238D3E4" w14:textId="77777777" w:rsidR="00EE2529" w:rsidRPr="00C81B84" w:rsidRDefault="00EE2529" w:rsidP="00C81B84"/>
        </w:tc>
      </w:tr>
      <w:tr w:rsidR="00EE2529" w:rsidRPr="00C81B84" w14:paraId="5121E7CB" w14:textId="77777777">
        <w:trPr>
          <w:trHeight w:val="380"/>
        </w:trPr>
        <w:tc>
          <w:tcPr>
            <w:tcW w:w="580" w:type="dxa"/>
            <w:tcBorders>
              <w:top w:val="nil"/>
              <w:left w:val="nil"/>
              <w:bottom w:val="nil"/>
              <w:right w:val="nil"/>
            </w:tcBorders>
            <w:tcMar>
              <w:top w:w="128" w:type="dxa"/>
              <w:left w:w="43" w:type="dxa"/>
              <w:bottom w:w="43" w:type="dxa"/>
              <w:right w:w="43" w:type="dxa"/>
            </w:tcMar>
          </w:tcPr>
          <w:p w14:paraId="20F341F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3566A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B120E4" w14:textId="77777777" w:rsidR="00EE2529" w:rsidRPr="00C81B84" w:rsidRDefault="00AD5E1E" w:rsidP="00C81B84">
            <w:r w:rsidRPr="00C81B84">
              <w:t xml:space="preserve">Driftsutgifter, </w:t>
            </w:r>
            <w:r w:rsidRPr="00AD5E1E">
              <w:rPr>
                <w:rStyle w:val="kursiv"/>
              </w:rPr>
              <w:t>kan nyttes under post 22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479215" w14:textId="77777777" w:rsidR="00EE2529" w:rsidRPr="00C81B84" w:rsidRDefault="00AD5E1E" w:rsidP="00C81B84">
            <w:r w:rsidRPr="00C81B84">
              <w:t>4 210 381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BC25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058141" w14:textId="77777777" w:rsidR="00EE2529" w:rsidRPr="00C81B84" w:rsidRDefault="00AD5E1E" w:rsidP="00C81B84">
            <w:r w:rsidRPr="00C81B84">
              <w:t>96 652</w:t>
            </w:r>
          </w:p>
        </w:tc>
        <w:tc>
          <w:tcPr>
            <w:tcW w:w="1180" w:type="dxa"/>
            <w:tcBorders>
              <w:top w:val="nil"/>
              <w:left w:val="nil"/>
              <w:bottom w:val="nil"/>
              <w:right w:val="nil"/>
            </w:tcBorders>
            <w:tcMar>
              <w:top w:w="128" w:type="dxa"/>
              <w:left w:w="43" w:type="dxa"/>
              <w:bottom w:w="43" w:type="dxa"/>
              <w:right w:w="43" w:type="dxa"/>
            </w:tcMar>
            <w:vAlign w:val="bottom"/>
          </w:tcPr>
          <w:p w14:paraId="273C58A8" w14:textId="77777777" w:rsidR="00EE2529" w:rsidRPr="00C81B84" w:rsidRDefault="00AD5E1E" w:rsidP="00C81B84">
            <w:r w:rsidRPr="00C81B84">
              <w:t>4 307 033</w:t>
            </w:r>
          </w:p>
        </w:tc>
      </w:tr>
      <w:tr w:rsidR="00EE2529" w:rsidRPr="00C81B84" w14:paraId="703ABCF0" w14:textId="77777777">
        <w:trPr>
          <w:trHeight w:val="380"/>
        </w:trPr>
        <w:tc>
          <w:tcPr>
            <w:tcW w:w="580" w:type="dxa"/>
            <w:tcBorders>
              <w:top w:val="nil"/>
              <w:left w:val="nil"/>
              <w:bottom w:val="nil"/>
              <w:right w:val="nil"/>
            </w:tcBorders>
            <w:tcMar>
              <w:top w:w="128" w:type="dxa"/>
              <w:left w:w="43" w:type="dxa"/>
              <w:bottom w:w="43" w:type="dxa"/>
              <w:right w:w="43" w:type="dxa"/>
            </w:tcMar>
          </w:tcPr>
          <w:p w14:paraId="1CC62A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59E6A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F1EF82"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7DFE1B" w14:textId="77777777" w:rsidR="00EE2529" w:rsidRPr="00C81B84" w:rsidRDefault="00AD5E1E" w:rsidP="00C81B84">
            <w:r w:rsidRPr="00C81B84">
              <w:t>26 622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8A2E4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1DEC73" w14:textId="77777777" w:rsidR="00EE2529" w:rsidRPr="00C81B84" w:rsidRDefault="00AD5E1E" w:rsidP="00C81B84">
            <w:r w:rsidRPr="00C81B84">
              <w:t>569</w:t>
            </w:r>
          </w:p>
        </w:tc>
        <w:tc>
          <w:tcPr>
            <w:tcW w:w="1180" w:type="dxa"/>
            <w:tcBorders>
              <w:top w:val="nil"/>
              <w:left w:val="nil"/>
              <w:bottom w:val="nil"/>
              <w:right w:val="nil"/>
            </w:tcBorders>
            <w:tcMar>
              <w:top w:w="128" w:type="dxa"/>
              <w:left w:w="43" w:type="dxa"/>
              <w:bottom w:w="43" w:type="dxa"/>
              <w:right w:w="43" w:type="dxa"/>
            </w:tcMar>
            <w:vAlign w:val="bottom"/>
          </w:tcPr>
          <w:p w14:paraId="5704DA62" w14:textId="77777777" w:rsidR="00EE2529" w:rsidRPr="00C81B84" w:rsidRDefault="00AD5E1E" w:rsidP="00C81B84">
            <w:r w:rsidRPr="00C81B84">
              <w:t>27 191</w:t>
            </w:r>
          </w:p>
        </w:tc>
      </w:tr>
      <w:tr w:rsidR="00EE2529" w:rsidRPr="00C81B84" w14:paraId="5A1DADE2" w14:textId="77777777">
        <w:trPr>
          <w:trHeight w:val="640"/>
        </w:trPr>
        <w:tc>
          <w:tcPr>
            <w:tcW w:w="580" w:type="dxa"/>
            <w:tcBorders>
              <w:top w:val="nil"/>
              <w:left w:val="nil"/>
              <w:bottom w:val="nil"/>
              <w:right w:val="nil"/>
            </w:tcBorders>
            <w:tcMar>
              <w:top w:w="128" w:type="dxa"/>
              <w:left w:w="43" w:type="dxa"/>
              <w:bottom w:w="43" w:type="dxa"/>
              <w:right w:w="43" w:type="dxa"/>
            </w:tcMar>
          </w:tcPr>
          <w:p w14:paraId="186F2D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236B8E"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E2309A" w14:textId="77777777" w:rsidR="00EE2529" w:rsidRPr="00C81B84" w:rsidRDefault="00AD5E1E" w:rsidP="00C81B84">
            <w:r w:rsidRPr="00C81B84">
              <w:t xml:space="preserve">Kjøp av private </w:t>
            </w:r>
            <w:proofErr w:type="gramStart"/>
            <w:r w:rsidRPr="00C81B84">
              <w:t xml:space="preserve">barnevernstjenester, </w:t>
            </w:r>
            <w:r w:rsidRPr="00AD5E1E">
              <w:rPr>
                <w:rStyle w:val="kursiv"/>
              </w:rPr>
              <w:t xml:space="preserve"> kan</w:t>
            </w:r>
            <w:proofErr w:type="gramEnd"/>
            <w:r w:rsidRPr="00AD5E1E">
              <w:rPr>
                <w:rStyle w:val="kursiv"/>
              </w:rPr>
              <w:t xml:space="preserve"> nyttes under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6F7444" w14:textId="77777777" w:rsidR="00EE2529" w:rsidRPr="00C81B84" w:rsidRDefault="00AD5E1E" w:rsidP="00C81B84">
            <w:r w:rsidRPr="00C81B84">
              <w:t>2 784 766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CC12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008BC3" w14:textId="77777777" w:rsidR="00EE2529" w:rsidRPr="00C81B84" w:rsidRDefault="00AD5E1E" w:rsidP="00C81B84">
            <w:r w:rsidRPr="00C81B84">
              <w:t>172 730</w:t>
            </w:r>
          </w:p>
        </w:tc>
        <w:tc>
          <w:tcPr>
            <w:tcW w:w="1180" w:type="dxa"/>
            <w:tcBorders>
              <w:top w:val="nil"/>
              <w:left w:val="nil"/>
              <w:bottom w:val="nil"/>
              <w:right w:val="nil"/>
            </w:tcBorders>
            <w:tcMar>
              <w:top w:w="128" w:type="dxa"/>
              <w:left w:w="43" w:type="dxa"/>
              <w:bottom w:w="43" w:type="dxa"/>
              <w:right w:w="43" w:type="dxa"/>
            </w:tcMar>
            <w:vAlign w:val="bottom"/>
          </w:tcPr>
          <w:p w14:paraId="62FE8ABF" w14:textId="77777777" w:rsidR="00EE2529" w:rsidRPr="00C81B84" w:rsidRDefault="00AD5E1E" w:rsidP="00C81B84">
            <w:r w:rsidRPr="00C81B84">
              <w:t>2 957 496</w:t>
            </w:r>
          </w:p>
        </w:tc>
      </w:tr>
      <w:tr w:rsidR="00EE2529" w:rsidRPr="00C81B84" w14:paraId="489A4FDB" w14:textId="77777777">
        <w:trPr>
          <w:trHeight w:val="640"/>
        </w:trPr>
        <w:tc>
          <w:tcPr>
            <w:tcW w:w="580" w:type="dxa"/>
            <w:tcBorders>
              <w:top w:val="nil"/>
              <w:left w:val="nil"/>
              <w:bottom w:val="nil"/>
              <w:right w:val="nil"/>
            </w:tcBorders>
            <w:tcMar>
              <w:top w:w="128" w:type="dxa"/>
              <w:left w:w="43" w:type="dxa"/>
              <w:bottom w:w="43" w:type="dxa"/>
              <w:right w:w="43" w:type="dxa"/>
            </w:tcMar>
          </w:tcPr>
          <w:p w14:paraId="3FA4918A" w14:textId="77777777" w:rsidR="00EE2529" w:rsidRPr="00C81B84" w:rsidRDefault="00AD5E1E" w:rsidP="00C81B84">
            <w:r w:rsidRPr="00C81B84">
              <w:t>856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703E3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0E9639" w14:textId="77777777" w:rsidR="00EE2529" w:rsidRPr="00C81B84" w:rsidRDefault="00AD5E1E" w:rsidP="00C81B84">
            <w:r w:rsidRPr="00C81B84">
              <w:t>Barnevernets omsorgssenter for enslige, mindreårige asylsøkere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A5D9E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A6556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27376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A841805" w14:textId="77777777" w:rsidR="00EE2529" w:rsidRPr="00C81B84" w:rsidRDefault="00EE2529" w:rsidP="00C81B84"/>
        </w:tc>
      </w:tr>
      <w:tr w:rsidR="00EE2529" w:rsidRPr="00C81B84" w14:paraId="3EB053EF" w14:textId="77777777">
        <w:trPr>
          <w:trHeight w:val="380"/>
        </w:trPr>
        <w:tc>
          <w:tcPr>
            <w:tcW w:w="580" w:type="dxa"/>
            <w:tcBorders>
              <w:top w:val="nil"/>
              <w:left w:val="nil"/>
              <w:bottom w:val="nil"/>
              <w:right w:val="nil"/>
            </w:tcBorders>
            <w:tcMar>
              <w:top w:w="128" w:type="dxa"/>
              <w:left w:w="43" w:type="dxa"/>
              <w:bottom w:w="43" w:type="dxa"/>
              <w:right w:w="43" w:type="dxa"/>
            </w:tcMar>
          </w:tcPr>
          <w:p w14:paraId="62F66E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05C46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4C8F0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176000" w14:textId="77777777" w:rsidR="00EE2529" w:rsidRPr="00C81B84" w:rsidRDefault="00AD5E1E" w:rsidP="00C81B84">
            <w:r w:rsidRPr="00C81B84">
              <w:t>122 986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CAA7C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937DF1" w14:textId="77777777" w:rsidR="00EE2529" w:rsidRPr="00C81B84" w:rsidRDefault="00AD5E1E" w:rsidP="00C81B84">
            <w:r w:rsidRPr="00C81B84">
              <w:t>242 846</w:t>
            </w:r>
          </w:p>
        </w:tc>
        <w:tc>
          <w:tcPr>
            <w:tcW w:w="1180" w:type="dxa"/>
            <w:tcBorders>
              <w:top w:val="nil"/>
              <w:left w:val="nil"/>
              <w:bottom w:val="nil"/>
              <w:right w:val="nil"/>
            </w:tcBorders>
            <w:tcMar>
              <w:top w:w="128" w:type="dxa"/>
              <w:left w:w="43" w:type="dxa"/>
              <w:bottom w:w="43" w:type="dxa"/>
              <w:right w:w="43" w:type="dxa"/>
            </w:tcMar>
            <w:vAlign w:val="bottom"/>
          </w:tcPr>
          <w:p w14:paraId="20538209" w14:textId="77777777" w:rsidR="00EE2529" w:rsidRPr="00C81B84" w:rsidRDefault="00AD5E1E" w:rsidP="00C81B84">
            <w:r w:rsidRPr="00C81B84">
              <w:t>365 832</w:t>
            </w:r>
          </w:p>
        </w:tc>
      </w:tr>
      <w:tr w:rsidR="00EE2529" w:rsidRPr="00C81B84" w14:paraId="0FDD66F7" w14:textId="77777777">
        <w:trPr>
          <w:trHeight w:val="880"/>
        </w:trPr>
        <w:tc>
          <w:tcPr>
            <w:tcW w:w="580" w:type="dxa"/>
            <w:tcBorders>
              <w:top w:val="nil"/>
              <w:left w:val="nil"/>
              <w:bottom w:val="nil"/>
              <w:right w:val="nil"/>
            </w:tcBorders>
            <w:tcMar>
              <w:top w:w="128" w:type="dxa"/>
              <w:left w:w="43" w:type="dxa"/>
              <w:bottom w:w="43" w:type="dxa"/>
              <w:right w:w="43" w:type="dxa"/>
            </w:tcMar>
          </w:tcPr>
          <w:p w14:paraId="0D90C84D" w14:textId="77777777" w:rsidR="00EE2529" w:rsidRPr="00C81B84" w:rsidRDefault="00AD5E1E" w:rsidP="00C81B84">
            <w:r w:rsidRPr="00C81B84">
              <w:t>858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60E89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C7F904" w14:textId="77777777" w:rsidR="00EE2529" w:rsidRPr="00C81B84" w:rsidRDefault="00AD5E1E" w:rsidP="00C81B84">
            <w:r w:rsidRPr="00C81B84">
              <w:t>Barne-, ungdoms- og familiedirektoratet og fellesfunksjoner i Barne-, ungdoms- og familieetaten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A8FA9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A1B75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43C1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581CE89" w14:textId="77777777" w:rsidR="00EE2529" w:rsidRPr="00C81B84" w:rsidRDefault="00EE2529" w:rsidP="00C81B84"/>
        </w:tc>
      </w:tr>
      <w:tr w:rsidR="00EE2529" w:rsidRPr="00C81B84" w14:paraId="38B95AAF" w14:textId="77777777">
        <w:trPr>
          <w:trHeight w:val="380"/>
        </w:trPr>
        <w:tc>
          <w:tcPr>
            <w:tcW w:w="580" w:type="dxa"/>
            <w:tcBorders>
              <w:top w:val="nil"/>
              <w:left w:val="nil"/>
              <w:bottom w:val="nil"/>
              <w:right w:val="nil"/>
            </w:tcBorders>
            <w:tcMar>
              <w:top w:w="128" w:type="dxa"/>
              <w:left w:w="43" w:type="dxa"/>
              <w:bottom w:w="43" w:type="dxa"/>
              <w:right w:w="43" w:type="dxa"/>
            </w:tcMar>
          </w:tcPr>
          <w:p w14:paraId="3BC3DB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CFAD2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319BB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2E7A77" w14:textId="77777777" w:rsidR="00EE2529" w:rsidRPr="00C81B84" w:rsidRDefault="00AD5E1E" w:rsidP="00C81B84">
            <w:r w:rsidRPr="00C81B84">
              <w:t>613 810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1D04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48DB01" w14:textId="77777777" w:rsidR="00EE2529" w:rsidRPr="00C81B84" w:rsidRDefault="00AD5E1E" w:rsidP="00C81B84">
            <w:r w:rsidRPr="00C81B84">
              <w:t>6 589</w:t>
            </w:r>
          </w:p>
        </w:tc>
        <w:tc>
          <w:tcPr>
            <w:tcW w:w="1180" w:type="dxa"/>
            <w:tcBorders>
              <w:top w:val="nil"/>
              <w:left w:val="nil"/>
              <w:bottom w:val="nil"/>
              <w:right w:val="nil"/>
            </w:tcBorders>
            <w:tcMar>
              <w:top w:w="128" w:type="dxa"/>
              <w:left w:w="43" w:type="dxa"/>
              <w:bottom w:w="43" w:type="dxa"/>
              <w:right w:w="43" w:type="dxa"/>
            </w:tcMar>
            <w:vAlign w:val="bottom"/>
          </w:tcPr>
          <w:p w14:paraId="7F0688C1" w14:textId="77777777" w:rsidR="00EE2529" w:rsidRPr="00C81B84" w:rsidRDefault="00AD5E1E" w:rsidP="00C81B84">
            <w:r w:rsidRPr="00C81B84">
              <w:t>620 399</w:t>
            </w:r>
          </w:p>
        </w:tc>
      </w:tr>
      <w:tr w:rsidR="00EE2529" w:rsidRPr="00C81B84" w14:paraId="1E04DA14" w14:textId="77777777">
        <w:trPr>
          <w:trHeight w:val="380"/>
        </w:trPr>
        <w:tc>
          <w:tcPr>
            <w:tcW w:w="580" w:type="dxa"/>
            <w:tcBorders>
              <w:top w:val="nil"/>
              <w:left w:val="nil"/>
              <w:bottom w:val="nil"/>
              <w:right w:val="nil"/>
            </w:tcBorders>
            <w:tcMar>
              <w:top w:w="128" w:type="dxa"/>
              <w:left w:w="43" w:type="dxa"/>
              <w:bottom w:w="43" w:type="dxa"/>
              <w:right w:w="43" w:type="dxa"/>
            </w:tcMar>
          </w:tcPr>
          <w:p w14:paraId="39D8CE1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67B62D"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C4CA6B"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63E30" w14:textId="77777777" w:rsidR="00EE2529" w:rsidRPr="00C81B84" w:rsidRDefault="00AD5E1E" w:rsidP="00C81B84">
            <w:r w:rsidRPr="00C81B84">
              <w:t>20 748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DCB70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66E15D" w14:textId="77777777" w:rsidR="00EE2529" w:rsidRPr="00C81B84" w:rsidRDefault="00AD5E1E" w:rsidP="00C81B84">
            <w:r w:rsidRPr="00C81B84">
              <w:t>443</w:t>
            </w:r>
          </w:p>
        </w:tc>
        <w:tc>
          <w:tcPr>
            <w:tcW w:w="1180" w:type="dxa"/>
            <w:tcBorders>
              <w:top w:val="nil"/>
              <w:left w:val="nil"/>
              <w:bottom w:val="nil"/>
              <w:right w:val="nil"/>
            </w:tcBorders>
            <w:tcMar>
              <w:top w:w="128" w:type="dxa"/>
              <w:left w:w="43" w:type="dxa"/>
              <w:bottom w:w="43" w:type="dxa"/>
              <w:right w:w="43" w:type="dxa"/>
            </w:tcMar>
            <w:vAlign w:val="bottom"/>
          </w:tcPr>
          <w:p w14:paraId="3FE06163" w14:textId="77777777" w:rsidR="00EE2529" w:rsidRPr="00C81B84" w:rsidRDefault="00AD5E1E" w:rsidP="00C81B84">
            <w:r w:rsidRPr="00C81B84">
              <w:t>21 191</w:t>
            </w:r>
          </w:p>
        </w:tc>
      </w:tr>
      <w:tr w:rsidR="00EE2529" w:rsidRPr="00C81B84" w14:paraId="75A377E9" w14:textId="77777777">
        <w:trPr>
          <w:trHeight w:val="380"/>
        </w:trPr>
        <w:tc>
          <w:tcPr>
            <w:tcW w:w="580" w:type="dxa"/>
            <w:tcBorders>
              <w:top w:val="nil"/>
              <w:left w:val="nil"/>
              <w:bottom w:val="nil"/>
              <w:right w:val="nil"/>
            </w:tcBorders>
            <w:tcMar>
              <w:top w:w="128" w:type="dxa"/>
              <w:left w:w="43" w:type="dxa"/>
              <w:bottom w:w="43" w:type="dxa"/>
              <w:right w:w="43" w:type="dxa"/>
            </w:tcMar>
          </w:tcPr>
          <w:p w14:paraId="3B2EE3D8" w14:textId="77777777" w:rsidR="00EE2529" w:rsidRPr="00C81B84" w:rsidRDefault="00AD5E1E" w:rsidP="00C81B84">
            <w:r w:rsidRPr="00C81B84">
              <w:t>860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E7A04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FB755E" w14:textId="77777777" w:rsidR="00EE2529" w:rsidRPr="00C81B84" w:rsidRDefault="00AD5E1E" w:rsidP="00C81B84">
            <w:r w:rsidRPr="00C81B84">
              <w:t>Forbrukerrådet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D260E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DB67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1A1E0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6FEBCF3" w14:textId="77777777" w:rsidR="00EE2529" w:rsidRPr="00C81B84" w:rsidRDefault="00EE2529" w:rsidP="00C81B84"/>
        </w:tc>
      </w:tr>
      <w:tr w:rsidR="00EE2529" w:rsidRPr="00C81B84" w14:paraId="64A2EFBA" w14:textId="77777777">
        <w:trPr>
          <w:trHeight w:val="380"/>
        </w:trPr>
        <w:tc>
          <w:tcPr>
            <w:tcW w:w="580" w:type="dxa"/>
            <w:tcBorders>
              <w:top w:val="nil"/>
              <w:left w:val="nil"/>
              <w:bottom w:val="nil"/>
              <w:right w:val="nil"/>
            </w:tcBorders>
            <w:tcMar>
              <w:top w:w="128" w:type="dxa"/>
              <w:left w:w="43" w:type="dxa"/>
              <w:bottom w:w="43" w:type="dxa"/>
              <w:right w:w="43" w:type="dxa"/>
            </w:tcMar>
          </w:tcPr>
          <w:p w14:paraId="1B3C2A5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313FD1"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6A2A8F" w14:textId="77777777" w:rsidR="00EE2529" w:rsidRPr="00C81B84" w:rsidRDefault="00AD5E1E" w:rsidP="00C81B84">
            <w:r w:rsidRPr="00C81B84">
              <w:t xml:space="preserve">Basisbevilgning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EFB70B" w14:textId="77777777" w:rsidR="00EE2529" w:rsidRPr="00C81B84" w:rsidRDefault="00AD5E1E" w:rsidP="00C81B84">
            <w:r w:rsidRPr="00C81B84">
              <w:t>85 889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4E0E0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C9461" w14:textId="77777777" w:rsidR="00EE2529" w:rsidRPr="00C81B84" w:rsidRDefault="00AD5E1E" w:rsidP="00C81B84">
            <w:r w:rsidRPr="00C81B84">
              <w:t>1 966</w:t>
            </w:r>
          </w:p>
        </w:tc>
        <w:tc>
          <w:tcPr>
            <w:tcW w:w="1180" w:type="dxa"/>
            <w:tcBorders>
              <w:top w:val="nil"/>
              <w:left w:val="nil"/>
              <w:bottom w:val="nil"/>
              <w:right w:val="nil"/>
            </w:tcBorders>
            <w:tcMar>
              <w:top w:w="128" w:type="dxa"/>
              <w:left w:w="43" w:type="dxa"/>
              <w:bottom w:w="43" w:type="dxa"/>
              <w:right w:w="43" w:type="dxa"/>
            </w:tcMar>
            <w:vAlign w:val="bottom"/>
          </w:tcPr>
          <w:p w14:paraId="5F5540C7" w14:textId="77777777" w:rsidR="00EE2529" w:rsidRPr="00C81B84" w:rsidRDefault="00AD5E1E" w:rsidP="00C81B84">
            <w:r w:rsidRPr="00C81B84">
              <w:t>87 855</w:t>
            </w:r>
          </w:p>
        </w:tc>
      </w:tr>
      <w:tr w:rsidR="00EE2529" w:rsidRPr="00C81B84" w14:paraId="7A475C4D" w14:textId="77777777">
        <w:trPr>
          <w:trHeight w:val="380"/>
        </w:trPr>
        <w:tc>
          <w:tcPr>
            <w:tcW w:w="580" w:type="dxa"/>
            <w:tcBorders>
              <w:top w:val="nil"/>
              <w:left w:val="nil"/>
              <w:bottom w:val="nil"/>
              <w:right w:val="nil"/>
            </w:tcBorders>
            <w:tcMar>
              <w:top w:w="128" w:type="dxa"/>
              <w:left w:w="43" w:type="dxa"/>
              <w:bottom w:w="43" w:type="dxa"/>
              <w:right w:w="43" w:type="dxa"/>
            </w:tcMar>
          </w:tcPr>
          <w:p w14:paraId="59D39F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A6E853"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2B71FF" w14:textId="77777777" w:rsidR="00EE2529" w:rsidRPr="00C81B84" w:rsidRDefault="00AD5E1E" w:rsidP="00C81B84">
            <w:r w:rsidRPr="00C81B84">
              <w:t xml:space="preserve">Markedsportaler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C1262B" w14:textId="77777777" w:rsidR="00EE2529" w:rsidRPr="00C81B84" w:rsidRDefault="00AD5E1E" w:rsidP="00C81B84">
            <w:r w:rsidRPr="00C81B84">
              <w:t>30 277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E2141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289EDA" w14:textId="77777777" w:rsidR="00EE2529" w:rsidRPr="00C81B84" w:rsidRDefault="00AD5E1E" w:rsidP="00C81B84">
            <w:r w:rsidRPr="00C81B84">
              <w:t>671</w:t>
            </w:r>
          </w:p>
        </w:tc>
        <w:tc>
          <w:tcPr>
            <w:tcW w:w="1180" w:type="dxa"/>
            <w:tcBorders>
              <w:top w:val="nil"/>
              <w:left w:val="nil"/>
              <w:bottom w:val="nil"/>
              <w:right w:val="nil"/>
            </w:tcBorders>
            <w:tcMar>
              <w:top w:w="128" w:type="dxa"/>
              <w:left w:w="43" w:type="dxa"/>
              <w:bottom w:w="43" w:type="dxa"/>
              <w:right w:w="43" w:type="dxa"/>
            </w:tcMar>
            <w:vAlign w:val="bottom"/>
          </w:tcPr>
          <w:p w14:paraId="6662E064" w14:textId="77777777" w:rsidR="00EE2529" w:rsidRPr="00C81B84" w:rsidRDefault="00AD5E1E" w:rsidP="00C81B84">
            <w:r w:rsidRPr="00C81B84">
              <w:t>30 948</w:t>
            </w:r>
          </w:p>
        </w:tc>
      </w:tr>
      <w:tr w:rsidR="00EE2529" w:rsidRPr="00C81B84" w14:paraId="6D867374" w14:textId="77777777">
        <w:trPr>
          <w:trHeight w:val="380"/>
        </w:trPr>
        <w:tc>
          <w:tcPr>
            <w:tcW w:w="580" w:type="dxa"/>
            <w:tcBorders>
              <w:top w:val="nil"/>
              <w:left w:val="nil"/>
              <w:bottom w:val="nil"/>
              <w:right w:val="nil"/>
            </w:tcBorders>
            <w:tcMar>
              <w:top w:w="128" w:type="dxa"/>
              <w:left w:w="43" w:type="dxa"/>
              <w:bottom w:w="43" w:type="dxa"/>
              <w:right w:w="43" w:type="dxa"/>
            </w:tcMar>
          </w:tcPr>
          <w:p w14:paraId="1EACFF78" w14:textId="77777777" w:rsidR="00EE2529" w:rsidRPr="00C81B84" w:rsidRDefault="00AD5E1E" w:rsidP="00C81B84">
            <w:r w:rsidRPr="00C81B84">
              <w:t>862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D15E0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123986" w14:textId="77777777" w:rsidR="00EE2529" w:rsidRPr="00C81B84" w:rsidRDefault="00AD5E1E" w:rsidP="00C81B84">
            <w:r w:rsidRPr="00C81B84">
              <w:t>Stiftelsen Miljømerking i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3575A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EFC62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90FC3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128991A" w14:textId="77777777" w:rsidR="00EE2529" w:rsidRPr="00C81B84" w:rsidRDefault="00EE2529" w:rsidP="00C81B84"/>
        </w:tc>
      </w:tr>
      <w:tr w:rsidR="00EE2529" w:rsidRPr="00C81B84" w14:paraId="4CA778CA" w14:textId="77777777">
        <w:trPr>
          <w:trHeight w:val="380"/>
        </w:trPr>
        <w:tc>
          <w:tcPr>
            <w:tcW w:w="580" w:type="dxa"/>
            <w:tcBorders>
              <w:top w:val="nil"/>
              <w:left w:val="nil"/>
              <w:bottom w:val="nil"/>
              <w:right w:val="nil"/>
            </w:tcBorders>
            <w:tcMar>
              <w:top w:w="128" w:type="dxa"/>
              <w:left w:w="43" w:type="dxa"/>
              <w:bottom w:w="43" w:type="dxa"/>
              <w:right w:w="43" w:type="dxa"/>
            </w:tcMar>
          </w:tcPr>
          <w:p w14:paraId="5A0810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69B1D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D8FD1F" w14:textId="77777777" w:rsidR="00EE2529" w:rsidRPr="00C81B84" w:rsidRDefault="00AD5E1E" w:rsidP="00C81B84">
            <w:r w:rsidRPr="00C81B84">
              <w:t xml:space="preserve">Driftstilskudd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734A95" w14:textId="77777777" w:rsidR="00EE2529" w:rsidRPr="00C81B84" w:rsidRDefault="00AD5E1E" w:rsidP="00C81B84">
            <w:r w:rsidRPr="00C81B84">
              <w:t>15 583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01091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5FAAB" w14:textId="77777777" w:rsidR="00EE2529" w:rsidRPr="00C81B84" w:rsidRDefault="00AD5E1E" w:rsidP="00C81B84">
            <w:r w:rsidRPr="00C81B84">
              <w:t>333</w:t>
            </w:r>
          </w:p>
        </w:tc>
        <w:tc>
          <w:tcPr>
            <w:tcW w:w="1180" w:type="dxa"/>
            <w:tcBorders>
              <w:top w:val="nil"/>
              <w:left w:val="nil"/>
              <w:bottom w:val="nil"/>
              <w:right w:val="nil"/>
            </w:tcBorders>
            <w:tcMar>
              <w:top w:w="128" w:type="dxa"/>
              <w:left w:w="43" w:type="dxa"/>
              <w:bottom w:w="43" w:type="dxa"/>
              <w:right w:w="43" w:type="dxa"/>
            </w:tcMar>
            <w:vAlign w:val="bottom"/>
          </w:tcPr>
          <w:p w14:paraId="682E20A6" w14:textId="77777777" w:rsidR="00EE2529" w:rsidRPr="00C81B84" w:rsidRDefault="00AD5E1E" w:rsidP="00C81B84">
            <w:r w:rsidRPr="00C81B84">
              <w:t>15 916</w:t>
            </w:r>
          </w:p>
        </w:tc>
      </w:tr>
      <w:tr w:rsidR="00EE2529" w:rsidRPr="00C81B84" w14:paraId="03E83AE7" w14:textId="77777777">
        <w:trPr>
          <w:trHeight w:val="380"/>
        </w:trPr>
        <w:tc>
          <w:tcPr>
            <w:tcW w:w="580" w:type="dxa"/>
            <w:tcBorders>
              <w:top w:val="nil"/>
              <w:left w:val="nil"/>
              <w:bottom w:val="nil"/>
              <w:right w:val="nil"/>
            </w:tcBorders>
            <w:tcMar>
              <w:top w:w="128" w:type="dxa"/>
              <w:left w:w="43" w:type="dxa"/>
              <w:bottom w:w="43" w:type="dxa"/>
              <w:right w:w="43" w:type="dxa"/>
            </w:tcMar>
          </w:tcPr>
          <w:p w14:paraId="4FD1BA38" w14:textId="77777777" w:rsidR="00EE2529" w:rsidRPr="00C81B84" w:rsidRDefault="00AD5E1E" w:rsidP="00C81B84">
            <w:r w:rsidRPr="00C81B84">
              <w:t>865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E1D23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4A0941" w14:textId="77777777" w:rsidR="00EE2529" w:rsidRPr="00C81B84" w:rsidRDefault="00AD5E1E" w:rsidP="00C81B84">
            <w:r w:rsidRPr="00C81B84">
              <w:t>Forbrukerpolitiske 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51DFD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0479F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C8E51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40A22DD" w14:textId="77777777" w:rsidR="00EE2529" w:rsidRPr="00C81B84" w:rsidRDefault="00EE2529" w:rsidP="00C81B84"/>
        </w:tc>
      </w:tr>
      <w:tr w:rsidR="00EE2529" w:rsidRPr="00C81B84" w14:paraId="1D796835" w14:textId="77777777">
        <w:trPr>
          <w:trHeight w:val="640"/>
        </w:trPr>
        <w:tc>
          <w:tcPr>
            <w:tcW w:w="580" w:type="dxa"/>
            <w:tcBorders>
              <w:top w:val="nil"/>
              <w:left w:val="nil"/>
              <w:bottom w:val="nil"/>
              <w:right w:val="nil"/>
            </w:tcBorders>
            <w:tcMar>
              <w:top w:w="128" w:type="dxa"/>
              <w:left w:w="43" w:type="dxa"/>
              <w:bottom w:w="43" w:type="dxa"/>
              <w:right w:w="43" w:type="dxa"/>
            </w:tcMar>
          </w:tcPr>
          <w:p w14:paraId="7F284F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7A6DE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D6B772" w14:textId="77777777" w:rsidR="00EE2529" w:rsidRPr="00C81B84" w:rsidRDefault="00AD5E1E" w:rsidP="00C81B84">
            <w:r w:rsidRPr="00C81B84">
              <w:t xml:space="preserve">Spesielle driftsutgifter, </w:t>
            </w:r>
            <w:r w:rsidRPr="00AD5E1E">
              <w:rPr>
                <w:rStyle w:val="kursiv"/>
              </w:rPr>
              <w:t>kan overføres, kan nyttes under post 50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484E4F" w14:textId="77777777" w:rsidR="00EE2529" w:rsidRPr="00C81B84" w:rsidRDefault="00AD5E1E" w:rsidP="00C81B84">
            <w:r w:rsidRPr="00C81B84">
              <w:t>2 949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F0E18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8ADB0" w14:textId="77777777" w:rsidR="00EE2529" w:rsidRPr="00C81B84" w:rsidRDefault="00AD5E1E" w:rsidP="00C81B84">
            <w:r w:rsidRPr="00C81B84">
              <w:t>63</w:t>
            </w:r>
          </w:p>
        </w:tc>
        <w:tc>
          <w:tcPr>
            <w:tcW w:w="1180" w:type="dxa"/>
            <w:tcBorders>
              <w:top w:val="nil"/>
              <w:left w:val="nil"/>
              <w:bottom w:val="nil"/>
              <w:right w:val="nil"/>
            </w:tcBorders>
            <w:tcMar>
              <w:top w:w="128" w:type="dxa"/>
              <w:left w:w="43" w:type="dxa"/>
              <w:bottom w:w="43" w:type="dxa"/>
              <w:right w:w="43" w:type="dxa"/>
            </w:tcMar>
            <w:vAlign w:val="bottom"/>
          </w:tcPr>
          <w:p w14:paraId="2EFC3B3D" w14:textId="77777777" w:rsidR="00EE2529" w:rsidRPr="00C81B84" w:rsidRDefault="00AD5E1E" w:rsidP="00C81B84">
            <w:r w:rsidRPr="00C81B84">
              <w:t>3 012</w:t>
            </w:r>
          </w:p>
        </w:tc>
      </w:tr>
      <w:tr w:rsidR="00EE2529" w:rsidRPr="00C81B84" w14:paraId="3C9956A9" w14:textId="77777777">
        <w:trPr>
          <w:trHeight w:val="640"/>
        </w:trPr>
        <w:tc>
          <w:tcPr>
            <w:tcW w:w="580" w:type="dxa"/>
            <w:tcBorders>
              <w:top w:val="nil"/>
              <w:left w:val="nil"/>
              <w:bottom w:val="nil"/>
              <w:right w:val="nil"/>
            </w:tcBorders>
            <w:tcMar>
              <w:top w:w="128" w:type="dxa"/>
              <w:left w:w="43" w:type="dxa"/>
              <w:bottom w:w="43" w:type="dxa"/>
              <w:right w:w="43" w:type="dxa"/>
            </w:tcMar>
          </w:tcPr>
          <w:p w14:paraId="559F72F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09A8DF"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A04F9F" w14:textId="77777777" w:rsidR="00EE2529" w:rsidRPr="00C81B84" w:rsidRDefault="00AD5E1E" w:rsidP="00C81B84">
            <w:r w:rsidRPr="00C81B84">
              <w:t xml:space="preserve">Forskning og undervisning,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1B7416" w14:textId="77777777" w:rsidR="00EE2529" w:rsidRPr="00C81B84" w:rsidRDefault="00AD5E1E" w:rsidP="00C81B84">
            <w:r w:rsidRPr="00C81B84">
              <w:t>6 380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4123F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0EA35E" w14:textId="77777777" w:rsidR="00EE2529" w:rsidRPr="00C81B84" w:rsidRDefault="00AD5E1E" w:rsidP="00C81B84">
            <w:r w:rsidRPr="00C81B84">
              <w:t>136</w:t>
            </w:r>
          </w:p>
        </w:tc>
        <w:tc>
          <w:tcPr>
            <w:tcW w:w="1180" w:type="dxa"/>
            <w:tcBorders>
              <w:top w:val="nil"/>
              <w:left w:val="nil"/>
              <w:bottom w:val="nil"/>
              <w:right w:val="nil"/>
            </w:tcBorders>
            <w:tcMar>
              <w:top w:w="128" w:type="dxa"/>
              <w:left w:w="43" w:type="dxa"/>
              <w:bottom w:w="43" w:type="dxa"/>
              <w:right w:w="43" w:type="dxa"/>
            </w:tcMar>
            <w:vAlign w:val="bottom"/>
          </w:tcPr>
          <w:p w14:paraId="799DFA54" w14:textId="77777777" w:rsidR="00EE2529" w:rsidRPr="00C81B84" w:rsidRDefault="00AD5E1E" w:rsidP="00C81B84">
            <w:r w:rsidRPr="00C81B84">
              <w:t>6 516</w:t>
            </w:r>
          </w:p>
        </w:tc>
      </w:tr>
      <w:tr w:rsidR="00EE2529" w:rsidRPr="00C81B84" w14:paraId="5183E4C9" w14:textId="77777777">
        <w:trPr>
          <w:trHeight w:val="380"/>
        </w:trPr>
        <w:tc>
          <w:tcPr>
            <w:tcW w:w="580" w:type="dxa"/>
            <w:tcBorders>
              <w:top w:val="nil"/>
              <w:left w:val="nil"/>
              <w:bottom w:val="nil"/>
              <w:right w:val="nil"/>
            </w:tcBorders>
            <w:tcMar>
              <w:top w:w="128" w:type="dxa"/>
              <w:left w:w="43" w:type="dxa"/>
              <w:bottom w:w="43" w:type="dxa"/>
              <w:right w:w="43" w:type="dxa"/>
            </w:tcMar>
          </w:tcPr>
          <w:p w14:paraId="619E6B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9BAD7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595A1D" w14:textId="77777777" w:rsidR="00EE2529" w:rsidRPr="00C81B84" w:rsidRDefault="00AD5E1E" w:rsidP="00C81B84">
            <w:r w:rsidRPr="00C81B84">
              <w:t xml:space="preserve">Tilskudd,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E2B565" w14:textId="77777777" w:rsidR="00EE2529" w:rsidRPr="00C81B84" w:rsidRDefault="00AD5E1E" w:rsidP="00C81B84">
            <w:r w:rsidRPr="00C81B84">
              <w:t>1 730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55B9A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BF62CD" w14:textId="77777777" w:rsidR="00EE2529" w:rsidRPr="00C81B84" w:rsidRDefault="00AD5E1E" w:rsidP="00C81B84">
            <w:r w:rsidRPr="00C81B84">
              <w:t>37</w:t>
            </w:r>
          </w:p>
        </w:tc>
        <w:tc>
          <w:tcPr>
            <w:tcW w:w="1180" w:type="dxa"/>
            <w:tcBorders>
              <w:top w:val="nil"/>
              <w:left w:val="nil"/>
              <w:bottom w:val="nil"/>
              <w:right w:val="nil"/>
            </w:tcBorders>
            <w:tcMar>
              <w:top w:w="128" w:type="dxa"/>
              <w:left w:w="43" w:type="dxa"/>
              <w:bottom w:w="43" w:type="dxa"/>
              <w:right w:w="43" w:type="dxa"/>
            </w:tcMar>
            <w:vAlign w:val="bottom"/>
          </w:tcPr>
          <w:p w14:paraId="4A3E4257" w14:textId="77777777" w:rsidR="00EE2529" w:rsidRPr="00C81B84" w:rsidRDefault="00AD5E1E" w:rsidP="00C81B84">
            <w:r w:rsidRPr="00C81B84">
              <w:t>1 767</w:t>
            </w:r>
          </w:p>
        </w:tc>
      </w:tr>
      <w:tr w:rsidR="00EE2529" w:rsidRPr="00C81B84" w14:paraId="1303314F" w14:textId="77777777">
        <w:trPr>
          <w:trHeight w:val="640"/>
        </w:trPr>
        <w:tc>
          <w:tcPr>
            <w:tcW w:w="580" w:type="dxa"/>
            <w:tcBorders>
              <w:top w:val="nil"/>
              <w:left w:val="nil"/>
              <w:bottom w:val="nil"/>
              <w:right w:val="nil"/>
            </w:tcBorders>
            <w:tcMar>
              <w:top w:w="128" w:type="dxa"/>
              <w:left w:w="43" w:type="dxa"/>
              <w:bottom w:w="43" w:type="dxa"/>
              <w:right w:w="43" w:type="dxa"/>
            </w:tcMar>
          </w:tcPr>
          <w:p w14:paraId="4BECE36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DD1EAA"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EE52B3" w14:textId="77777777" w:rsidR="00EE2529" w:rsidRPr="00C81B84" w:rsidRDefault="00AD5E1E" w:rsidP="00C81B84">
            <w:r w:rsidRPr="00C81B84">
              <w:t xml:space="preserve">EUs rammeprogram for forbrukerpolitikk,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768EE" w14:textId="77777777" w:rsidR="00EE2529" w:rsidRPr="00C81B84" w:rsidRDefault="00AD5E1E" w:rsidP="00C81B84">
            <w:r w:rsidRPr="00C81B84">
              <w:t>7 093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B14C6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BD784" w14:textId="77777777" w:rsidR="00EE2529" w:rsidRPr="00C81B84" w:rsidRDefault="00AD5E1E" w:rsidP="00C81B84">
            <w:r w:rsidRPr="00C81B84">
              <w:t>152</w:t>
            </w:r>
          </w:p>
        </w:tc>
        <w:tc>
          <w:tcPr>
            <w:tcW w:w="1180" w:type="dxa"/>
            <w:tcBorders>
              <w:top w:val="nil"/>
              <w:left w:val="nil"/>
              <w:bottom w:val="nil"/>
              <w:right w:val="nil"/>
            </w:tcBorders>
            <w:tcMar>
              <w:top w:w="128" w:type="dxa"/>
              <w:left w:w="43" w:type="dxa"/>
              <w:bottom w:w="43" w:type="dxa"/>
              <w:right w:w="43" w:type="dxa"/>
            </w:tcMar>
            <w:vAlign w:val="bottom"/>
          </w:tcPr>
          <w:p w14:paraId="7217B838" w14:textId="77777777" w:rsidR="00EE2529" w:rsidRPr="00C81B84" w:rsidRDefault="00AD5E1E" w:rsidP="00C81B84">
            <w:r w:rsidRPr="00C81B84">
              <w:t>7 245</w:t>
            </w:r>
          </w:p>
        </w:tc>
      </w:tr>
      <w:tr w:rsidR="00EE2529" w:rsidRPr="00C81B84" w14:paraId="2A17D717" w14:textId="77777777">
        <w:trPr>
          <w:trHeight w:val="380"/>
        </w:trPr>
        <w:tc>
          <w:tcPr>
            <w:tcW w:w="580" w:type="dxa"/>
            <w:tcBorders>
              <w:top w:val="nil"/>
              <w:left w:val="nil"/>
              <w:bottom w:val="nil"/>
              <w:right w:val="nil"/>
            </w:tcBorders>
            <w:tcMar>
              <w:top w:w="128" w:type="dxa"/>
              <w:left w:w="43" w:type="dxa"/>
              <w:bottom w:w="43" w:type="dxa"/>
              <w:right w:w="43" w:type="dxa"/>
            </w:tcMar>
          </w:tcPr>
          <w:p w14:paraId="7C876C00" w14:textId="77777777" w:rsidR="00EE2529" w:rsidRPr="00C81B84" w:rsidRDefault="00AD5E1E" w:rsidP="00C81B84">
            <w:r w:rsidRPr="00C81B84">
              <w:t>868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47471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7E35D0" w14:textId="77777777" w:rsidR="00EE2529" w:rsidRPr="00C81B84" w:rsidRDefault="00AD5E1E" w:rsidP="00C81B84">
            <w:r w:rsidRPr="00C81B84">
              <w:t>Forbrukertilsynet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E32FE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B255E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95C78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E1516C9" w14:textId="77777777" w:rsidR="00EE2529" w:rsidRPr="00C81B84" w:rsidRDefault="00EE2529" w:rsidP="00C81B84"/>
        </w:tc>
      </w:tr>
      <w:tr w:rsidR="00EE2529" w:rsidRPr="00C81B84" w14:paraId="046C4D7D" w14:textId="77777777">
        <w:trPr>
          <w:trHeight w:val="380"/>
        </w:trPr>
        <w:tc>
          <w:tcPr>
            <w:tcW w:w="580" w:type="dxa"/>
            <w:tcBorders>
              <w:top w:val="nil"/>
              <w:left w:val="nil"/>
              <w:bottom w:val="nil"/>
              <w:right w:val="nil"/>
            </w:tcBorders>
            <w:tcMar>
              <w:top w:w="128" w:type="dxa"/>
              <w:left w:w="43" w:type="dxa"/>
              <w:bottom w:w="43" w:type="dxa"/>
              <w:right w:w="43" w:type="dxa"/>
            </w:tcMar>
          </w:tcPr>
          <w:p w14:paraId="6FA35E6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6A69F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70180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5587BA" w14:textId="77777777" w:rsidR="00EE2529" w:rsidRPr="00C81B84" w:rsidRDefault="00AD5E1E" w:rsidP="00C81B84">
            <w:r w:rsidRPr="00C81B84">
              <w:t>128 388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44A83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F6F271" w14:textId="77777777" w:rsidR="00EE2529" w:rsidRPr="00C81B84" w:rsidRDefault="00AD5E1E" w:rsidP="00C81B84">
            <w:r w:rsidRPr="00C81B84">
              <w:t>3 967</w:t>
            </w:r>
          </w:p>
        </w:tc>
        <w:tc>
          <w:tcPr>
            <w:tcW w:w="1180" w:type="dxa"/>
            <w:tcBorders>
              <w:top w:val="nil"/>
              <w:left w:val="nil"/>
              <w:bottom w:val="nil"/>
              <w:right w:val="nil"/>
            </w:tcBorders>
            <w:tcMar>
              <w:top w:w="128" w:type="dxa"/>
              <w:left w:w="43" w:type="dxa"/>
              <w:bottom w:w="43" w:type="dxa"/>
              <w:right w:w="43" w:type="dxa"/>
            </w:tcMar>
            <w:vAlign w:val="bottom"/>
          </w:tcPr>
          <w:p w14:paraId="11BFC16E" w14:textId="77777777" w:rsidR="00EE2529" w:rsidRPr="00C81B84" w:rsidRDefault="00AD5E1E" w:rsidP="00C81B84">
            <w:r w:rsidRPr="00C81B84">
              <w:t>132 355</w:t>
            </w:r>
          </w:p>
        </w:tc>
      </w:tr>
      <w:tr w:rsidR="00EE2529" w:rsidRPr="00C81B84" w14:paraId="7174802B" w14:textId="77777777">
        <w:trPr>
          <w:trHeight w:val="380"/>
        </w:trPr>
        <w:tc>
          <w:tcPr>
            <w:tcW w:w="580" w:type="dxa"/>
            <w:tcBorders>
              <w:top w:val="nil"/>
              <w:left w:val="nil"/>
              <w:bottom w:val="nil"/>
              <w:right w:val="nil"/>
            </w:tcBorders>
            <w:tcMar>
              <w:top w:w="128" w:type="dxa"/>
              <w:left w:w="43" w:type="dxa"/>
              <w:bottom w:w="43" w:type="dxa"/>
              <w:right w:w="43" w:type="dxa"/>
            </w:tcMar>
          </w:tcPr>
          <w:p w14:paraId="49E5748C" w14:textId="77777777" w:rsidR="00EE2529" w:rsidRPr="00C81B84" w:rsidRDefault="00AD5E1E" w:rsidP="00C81B84">
            <w:r w:rsidRPr="00C81B84">
              <w:t>880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B50B4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7E9CA0" w14:textId="77777777" w:rsidR="00EE2529" w:rsidRPr="00C81B84" w:rsidRDefault="00AD5E1E" w:rsidP="00C81B84">
            <w:r w:rsidRPr="00C81B84">
              <w:t>Den norske kirke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4B8D4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78B86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4679B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3B853D3" w14:textId="77777777" w:rsidR="00EE2529" w:rsidRPr="00C81B84" w:rsidRDefault="00EE2529" w:rsidP="00C81B84"/>
        </w:tc>
      </w:tr>
      <w:tr w:rsidR="00EE2529" w:rsidRPr="00C81B84" w14:paraId="1C142B2D" w14:textId="77777777">
        <w:trPr>
          <w:trHeight w:val="380"/>
        </w:trPr>
        <w:tc>
          <w:tcPr>
            <w:tcW w:w="580" w:type="dxa"/>
            <w:tcBorders>
              <w:top w:val="nil"/>
              <w:left w:val="nil"/>
              <w:bottom w:val="nil"/>
              <w:right w:val="nil"/>
            </w:tcBorders>
            <w:tcMar>
              <w:top w:w="128" w:type="dxa"/>
              <w:left w:w="43" w:type="dxa"/>
              <w:bottom w:w="43" w:type="dxa"/>
              <w:right w:w="43" w:type="dxa"/>
            </w:tcMar>
          </w:tcPr>
          <w:p w14:paraId="1D65EC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2EE68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4DD44F" w14:textId="77777777" w:rsidR="00EE2529" w:rsidRPr="00C81B84" w:rsidRDefault="00AD5E1E" w:rsidP="00C81B84">
            <w:r w:rsidRPr="00C81B84">
              <w:t xml:space="preserve">Rammetilskudd til Den norske kirke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D68E53" w14:textId="77777777" w:rsidR="00EE2529" w:rsidRPr="00C81B84" w:rsidRDefault="00AD5E1E" w:rsidP="00C81B84">
            <w:r w:rsidRPr="00C81B84">
              <w:t>2 393 344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1EE5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613AFD" w14:textId="77777777" w:rsidR="00EE2529" w:rsidRPr="00C81B84" w:rsidRDefault="00AD5E1E" w:rsidP="00C81B84">
            <w:r w:rsidRPr="00C81B84">
              <w:t>51 120</w:t>
            </w:r>
          </w:p>
        </w:tc>
        <w:tc>
          <w:tcPr>
            <w:tcW w:w="1180" w:type="dxa"/>
            <w:tcBorders>
              <w:top w:val="nil"/>
              <w:left w:val="nil"/>
              <w:bottom w:val="nil"/>
              <w:right w:val="nil"/>
            </w:tcBorders>
            <w:tcMar>
              <w:top w:w="128" w:type="dxa"/>
              <w:left w:w="43" w:type="dxa"/>
              <w:bottom w:w="43" w:type="dxa"/>
              <w:right w:w="43" w:type="dxa"/>
            </w:tcMar>
            <w:vAlign w:val="bottom"/>
          </w:tcPr>
          <w:p w14:paraId="0320CAE3" w14:textId="77777777" w:rsidR="00EE2529" w:rsidRPr="00C81B84" w:rsidRDefault="00AD5E1E" w:rsidP="00C81B84">
            <w:r w:rsidRPr="00C81B84">
              <w:t>2 444 464</w:t>
            </w:r>
          </w:p>
        </w:tc>
      </w:tr>
      <w:tr w:rsidR="00EE2529" w:rsidRPr="00C81B84" w14:paraId="3DBA11A7" w14:textId="77777777">
        <w:trPr>
          <w:trHeight w:val="640"/>
        </w:trPr>
        <w:tc>
          <w:tcPr>
            <w:tcW w:w="580" w:type="dxa"/>
            <w:tcBorders>
              <w:top w:val="nil"/>
              <w:left w:val="nil"/>
              <w:bottom w:val="nil"/>
              <w:right w:val="nil"/>
            </w:tcBorders>
            <w:tcMar>
              <w:top w:w="128" w:type="dxa"/>
              <w:left w:w="43" w:type="dxa"/>
              <w:bottom w:w="43" w:type="dxa"/>
              <w:right w:w="43" w:type="dxa"/>
            </w:tcMar>
          </w:tcPr>
          <w:p w14:paraId="4CC9267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D611F3"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7B8C3E" w14:textId="77777777" w:rsidR="00EE2529" w:rsidRPr="00C81B84" w:rsidRDefault="00AD5E1E" w:rsidP="00C81B84">
            <w:r w:rsidRPr="00C81B84">
              <w:t xml:space="preserve">Tilskudd til Sjømannskirken – Norsk kirke i utlandet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BFEEC2" w14:textId="77777777" w:rsidR="00EE2529" w:rsidRPr="00C81B84" w:rsidRDefault="00AD5E1E" w:rsidP="00C81B84">
            <w:r w:rsidRPr="00C81B84">
              <w:t>112 921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373FD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994A96" w14:textId="77777777" w:rsidR="00EE2529" w:rsidRPr="00C81B84" w:rsidRDefault="00AD5E1E" w:rsidP="00C81B84">
            <w:r w:rsidRPr="00C81B84">
              <w:t>2 412</w:t>
            </w:r>
          </w:p>
        </w:tc>
        <w:tc>
          <w:tcPr>
            <w:tcW w:w="1180" w:type="dxa"/>
            <w:tcBorders>
              <w:top w:val="nil"/>
              <w:left w:val="nil"/>
              <w:bottom w:val="nil"/>
              <w:right w:val="nil"/>
            </w:tcBorders>
            <w:tcMar>
              <w:top w:w="128" w:type="dxa"/>
              <w:left w:w="43" w:type="dxa"/>
              <w:bottom w:w="43" w:type="dxa"/>
              <w:right w:w="43" w:type="dxa"/>
            </w:tcMar>
            <w:vAlign w:val="bottom"/>
          </w:tcPr>
          <w:p w14:paraId="2FCF45EB" w14:textId="77777777" w:rsidR="00EE2529" w:rsidRPr="00C81B84" w:rsidRDefault="00AD5E1E" w:rsidP="00C81B84">
            <w:r w:rsidRPr="00C81B84">
              <w:t>115 333</w:t>
            </w:r>
          </w:p>
        </w:tc>
      </w:tr>
      <w:tr w:rsidR="00EE2529" w:rsidRPr="00C81B84" w14:paraId="338B7724" w14:textId="77777777">
        <w:trPr>
          <w:trHeight w:val="380"/>
        </w:trPr>
        <w:tc>
          <w:tcPr>
            <w:tcW w:w="580" w:type="dxa"/>
            <w:tcBorders>
              <w:top w:val="nil"/>
              <w:left w:val="nil"/>
              <w:bottom w:val="nil"/>
              <w:right w:val="nil"/>
            </w:tcBorders>
            <w:tcMar>
              <w:top w:w="128" w:type="dxa"/>
              <w:left w:w="43" w:type="dxa"/>
              <w:bottom w:w="43" w:type="dxa"/>
              <w:right w:w="43" w:type="dxa"/>
            </w:tcMar>
          </w:tcPr>
          <w:p w14:paraId="2643FFDF" w14:textId="77777777" w:rsidR="00EE2529" w:rsidRPr="00C81B84" w:rsidRDefault="00AD5E1E" w:rsidP="00C81B84">
            <w:r w:rsidRPr="00C81B84">
              <w:t>881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BBDD7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2AD9D8" w14:textId="77777777" w:rsidR="00EE2529" w:rsidRPr="00C81B84" w:rsidRDefault="00AD5E1E" w:rsidP="00C81B84">
            <w:r w:rsidRPr="00C81B84">
              <w:t>Tilskudd til trossamfunn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F40A3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986A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F05D6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3B5DD4" w14:textId="77777777" w:rsidR="00EE2529" w:rsidRPr="00C81B84" w:rsidRDefault="00EE2529" w:rsidP="00C81B84"/>
        </w:tc>
      </w:tr>
      <w:tr w:rsidR="00EE2529" w:rsidRPr="00C81B84" w14:paraId="0281FBEA" w14:textId="77777777">
        <w:trPr>
          <w:trHeight w:val="380"/>
        </w:trPr>
        <w:tc>
          <w:tcPr>
            <w:tcW w:w="580" w:type="dxa"/>
            <w:tcBorders>
              <w:top w:val="nil"/>
              <w:left w:val="nil"/>
              <w:bottom w:val="nil"/>
              <w:right w:val="nil"/>
            </w:tcBorders>
            <w:tcMar>
              <w:top w:w="128" w:type="dxa"/>
              <w:left w:w="43" w:type="dxa"/>
              <w:bottom w:w="43" w:type="dxa"/>
              <w:right w:w="43" w:type="dxa"/>
            </w:tcMar>
          </w:tcPr>
          <w:p w14:paraId="086673D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77288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5A443E"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F8D4C5" w14:textId="77777777" w:rsidR="00EE2529" w:rsidRPr="00C81B84" w:rsidRDefault="00AD5E1E" w:rsidP="00C81B84">
            <w:r w:rsidRPr="00C81B84">
              <w:t>8 632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073FA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223C25" w14:textId="77777777" w:rsidR="00EE2529" w:rsidRPr="00C81B84" w:rsidRDefault="00AD5E1E" w:rsidP="00C81B84">
            <w:r w:rsidRPr="00C81B84">
              <w:t>184</w:t>
            </w:r>
          </w:p>
        </w:tc>
        <w:tc>
          <w:tcPr>
            <w:tcW w:w="1180" w:type="dxa"/>
            <w:tcBorders>
              <w:top w:val="nil"/>
              <w:left w:val="nil"/>
              <w:bottom w:val="nil"/>
              <w:right w:val="nil"/>
            </w:tcBorders>
            <w:tcMar>
              <w:top w:w="128" w:type="dxa"/>
              <w:left w:w="43" w:type="dxa"/>
              <w:bottom w:w="43" w:type="dxa"/>
              <w:right w:w="43" w:type="dxa"/>
            </w:tcMar>
            <w:vAlign w:val="bottom"/>
          </w:tcPr>
          <w:p w14:paraId="6A6A13AE" w14:textId="77777777" w:rsidR="00EE2529" w:rsidRPr="00C81B84" w:rsidRDefault="00AD5E1E" w:rsidP="00C81B84">
            <w:r w:rsidRPr="00C81B84">
              <w:t>8 816</w:t>
            </w:r>
          </w:p>
        </w:tc>
      </w:tr>
      <w:tr w:rsidR="00EE2529" w:rsidRPr="00C81B84" w14:paraId="3A174B37" w14:textId="77777777">
        <w:trPr>
          <w:trHeight w:val="380"/>
        </w:trPr>
        <w:tc>
          <w:tcPr>
            <w:tcW w:w="580" w:type="dxa"/>
            <w:tcBorders>
              <w:top w:val="nil"/>
              <w:left w:val="nil"/>
              <w:bottom w:val="nil"/>
              <w:right w:val="nil"/>
            </w:tcBorders>
            <w:tcMar>
              <w:top w:w="128" w:type="dxa"/>
              <w:left w:w="43" w:type="dxa"/>
              <w:bottom w:w="43" w:type="dxa"/>
              <w:right w:w="43" w:type="dxa"/>
            </w:tcMar>
          </w:tcPr>
          <w:p w14:paraId="4FAA03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58B1EA"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AE4ABB" w14:textId="77777777" w:rsidR="00EE2529" w:rsidRPr="00C81B84" w:rsidRDefault="00AD5E1E" w:rsidP="00C81B84">
            <w:r w:rsidRPr="00C81B84">
              <w:t xml:space="preserve">Nasjonaljubileet 2030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75B0E9" w14:textId="77777777" w:rsidR="00EE2529" w:rsidRPr="00C81B84" w:rsidRDefault="00AD5E1E" w:rsidP="00C81B84">
            <w:r w:rsidRPr="00C81B84">
              <w:t>5 150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10D7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2FCE03" w14:textId="77777777" w:rsidR="00EE2529" w:rsidRPr="00C81B84" w:rsidRDefault="00AD5E1E" w:rsidP="00C81B84">
            <w:r w:rsidRPr="00C81B84">
              <w:t>1 110</w:t>
            </w:r>
          </w:p>
        </w:tc>
        <w:tc>
          <w:tcPr>
            <w:tcW w:w="1180" w:type="dxa"/>
            <w:tcBorders>
              <w:top w:val="nil"/>
              <w:left w:val="nil"/>
              <w:bottom w:val="nil"/>
              <w:right w:val="nil"/>
            </w:tcBorders>
            <w:tcMar>
              <w:top w:w="128" w:type="dxa"/>
              <w:left w:w="43" w:type="dxa"/>
              <w:bottom w:w="43" w:type="dxa"/>
              <w:right w:w="43" w:type="dxa"/>
            </w:tcMar>
            <w:vAlign w:val="bottom"/>
          </w:tcPr>
          <w:p w14:paraId="29FF16B8" w14:textId="77777777" w:rsidR="00EE2529" w:rsidRPr="00C81B84" w:rsidRDefault="00AD5E1E" w:rsidP="00C81B84">
            <w:r w:rsidRPr="00C81B84">
              <w:t>6 260</w:t>
            </w:r>
          </w:p>
        </w:tc>
      </w:tr>
      <w:tr w:rsidR="00EE2529" w:rsidRPr="00C81B84" w14:paraId="0B82DD11" w14:textId="77777777">
        <w:trPr>
          <w:trHeight w:val="380"/>
        </w:trPr>
        <w:tc>
          <w:tcPr>
            <w:tcW w:w="580" w:type="dxa"/>
            <w:tcBorders>
              <w:top w:val="nil"/>
              <w:left w:val="nil"/>
              <w:bottom w:val="nil"/>
              <w:right w:val="nil"/>
            </w:tcBorders>
            <w:tcMar>
              <w:top w:w="128" w:type="dxa"/>
              <w:left w:w="43" w:type="dxa"/>
              <w:bottom w:w="43" w:type="dxa"/>
              <w:right w:w="43" w:type="dxa"/>
            </w:tcMar>
          </w:tcPr>
          <w:p w14:paraId="2AAD43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05C932"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0473DA" w14:textId="77777777" w:rsidR="00EE2529" w:rsidRPr="00C81B84" w:rsidRDefault="00AD5E1E" w:rsidP="00C81B84">
            <w:r w:rsidRPr="00C81B84">
              <w:t xml:space="preserve">Ymse faste 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DD7998" w14:textId="77777777" w:rsidR="00EE2529" w:rsidRPr="00C81B84" w:rsidRDefault="00AD5E1E" w:rsidP="00C81B84">
            <w:r w:rsidRPr="00C81B84">
              <w:t>16 224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E78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AD4255" w14:textId="77777777" w:rsidR="00EE2529" w:rsidRPr="00C81B84" w:rsidRDefault="00AD5E1E" w:rsidP="00C81B84">
            <w:r w:rsidRPr="00C81B84">
              <w:t>347</w:t>
            </w:r>
          </w:p>
        </w:tc>
        <w:tc>
          <w:tcPr>
            <w:tcW w:w="1180" w:type="dxa"/>
            <w:tcBorders>
              <w:top w:val="nil"/>
              <w:left w:val="nil"/>
              <w:bottom w:val="nil"/>
              <w:right w:val="nil"/>
            </w:tcBorders>
            <w:tcMar>
              <w:top w:w="128" w:type="dxa"/>
              <w:left w:w="43" w:type="dxa"/>
              <w:bottom w:w="43" w:type="dxa"/>
              <w:right w:w="43" w:type="dxa"/>
            </w:tcMar>
            <w:vAlign w:val="bottom"/>
          </w:tcPr>
          <w:p w14:paraId="7ED6A4F2" w14:textId="77777777" w:rsidR="00EE2529" w:rsidRPr="00C81B84" w:rsidRDefault="00AD5E1E" w:rsidP="00C81B84">
            <w:r w:rsidRPr="00C81B84">
              <w:t>16 571</w:t>
            </w:r>
          </w:p>
        </w:tc>
      </w:tr>
      <w:tr w:rsidR="00EE2529" w:rsidRPr="00C81B84" w14:paraId="691EEADE" w14:textId="77777777">
        <w:trPr>
          <w:trHeight w:val="380"/>
        </w:trPr>
        <w:tc>
          <w:tcPr>
            <w:tcW w:w="580" w:type="dxa"/>
            <w:tcBorders>
              <w:top w:val="nil"/>
              <w:left w:val="nil"/>
              <w:bottom w:val="nil"/>
              <w:right w:val="nil"/>
            </w:tcBorders>
            <w:tcMar>
              <w:top w:w="128" w:type="dxa"/>
              <w:left w:w="43" w:type="dxa"/>
              <w:bottom w:w="43" w:type="dxa"/>
              <w:right w:w="43" w:type="dxa"/>
            </w:tcMar>
          </w:tcPr>
          <w:p w14:paraId="3667801C" w14:textId="77777777" w:rsidR="00EE2529" w:rsidRPr="00C81B84" w:rsidRDefault="00AD5E1E" w:rsidP="00C81B84">
            <w:r w:rsidRPr="00C81B84">
              <w:t>882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AA8F1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3FFB76" w14:textId="77777777" w:rsidR="00EE2529" w:rsidRPr="00C81B84" w:rsidRDefault="00AD5E1E" w:rsidP="00C81B84">
            <w:r w:rsidRPr="00C81B84">
              <w:t>Kirkebygg og gravplasser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9EA7B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9627F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88504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E7C7EF2" w14:textId="77777777" w:rsidR="00EE2529" w:rsidRPr="00C81B84" w:rsidRDefault="00EE2529" w:rsidP="00C81B84"/>
        </w:tc>
      </w:tr>
      <w:tr w:rsidR="00EE2529" w:rsidRPr="00C81B84" w14:paraId="70A61C07" w14:textId="77777777">
        <w:trPr>
          <w:trHeight w:val="640"/>
        </w:trPr>
        <w:tc>
          <w:tcPr>
            <w:tcW w:w="580" w:type="dxa"/>
            <w:tcBorders>
              <w:top w:val="nil"/>
              <w:left w:val="nil"/>
              <w:bottom w:val="nil"/>
              <w:right w:val="nil"/>
            </w:tcBorders>
            <w:tcMar>
              <w:top w:w="128" w:type="dxa"/>
              <w:left w:w="43" w:type="dxa"/>
              <w:bottom w:w="43" w:type="dxa"/>
              <w:right w:w="43" w:type="dxa"/>
            </w:tcMar>
          </w:tcPr>
          <w:p w14:paraId="622548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5B2806"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1B39A3" w14:textId="77777777" w:rsidR="00EE2529" w:rsidRPr="00C81B84" w:rsidRDefault="00AD5E1E" w:rsidP="00C81B84">
            <w:r w:rsidRPr="00C81B84">
              <w:t xml:space="preserve">Rentekompensasjon – </w:t>
            </w:r>
            <w:proofErr w:type="gramStart"/>
            <w:r w:rsidRPr="00C81B84">
              <w:t xml:space="preserve">kirkebygg,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7ED252" w14:textId="77777777" w:rsidR="00EE2529" w:rsidRPr="00C81B84" w:rsidRDefault="00AD5E1E" w:rsidP="00C81B84">
            <w:r w:rsidRPr="00C81B84">
              <w:t>118 744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575EC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DC7BC5" w14:textId="77777777" w:rsidR="00EE2529" w:rsidRPr="00C81B84" w:rsidRDefault="00AD5E1E" w:rsidP="00C81B84">
            <w:r w:rsidRPr="00C81B84">
              <w:t>2 772</w:t>
            </w:r>
          </w:p>
        </w:tc>
        <w:tc>
          <w:tcPr>
            <w:tcW w:w="1180" w:type="dxa"/>
            <w:tcBorders>
              <w:top w:val="nil"/>
              <w:left w:val="nil"/>
              <w:bottom w:val="nil"/>
              <w:right w:val="nil"/>
            </w:tcBorders>
            <w:tcMar>
              <w:top w:w="128" w:type="dxa"/>
              <w:left w:w="43" w:type="dxa"/>
              <w:bottom w:w="43" w:type="dxa"/>
              <w:right w:w="43" w:type="dxa"/>
            </w:tcMar>
            <w:vAlign w:val="bottom"/>
          </w:tcPr>
          <w:p w14:paraId="29850F3B" w14:textId="77777777" w:rsidR="00EE2529" w:rsidRPr="00C81B84" w:rsidRDefault="00AD5E1E" w:rsidP="00C81B84">
            <w:r w:rsidRPr="00C81B84">
              <w:t>121 516</w:t>
            </w:r>
          </w:p>
        </w:tc>
      </w:tr>
      <w:tr w:rsidR="00EE2529" w:rsidRPr="00C81B84" w14:paraId="20D2754C" w14:textId="77777777">
        <w:trPr>
          <w:trHeight w:val="640"/>
        </w:trPr>
        <w:tc>
          <w:tcPr>
            <w:tcW w:w="580" w:type="dxa"/>
            <w:tcBorders>
              <w:top w:val="nil"/>
              <w:left w:val="nil"/>
              <w:bottom w:val="nil"/>
              <w:right w:val="nil"/>
            </w:tcBorders>
            <w:tcMar>
              <w:top w:w="128" w:type="dxa"/>
              <w:left w:w="43" w:type="dxa"/>
              <w:bottom w:w="43" w:type="dxa"/>
              <w:right w:w="43" w:type="dxa"/>
            </w:tcMar>
          </w:tcPr>
          <w:p w14:paraId="2F8E31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0735DC"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AA2AAA" w14:textId="77777777" w:rsidR="00EE2529" w:rsidRPr="00C81B84" w:rsidRDefault="00AD5E1E" w:rsidP="00C81B84">
            <w:r w:rsidRPr="00C81B84">
              <w:t xml:space="preserve">Tilskudd til fredete og verneverdige kirkebygg,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338B68" w14:textId="77777777" w:rsidR="00EE2529" w:rsidRPr="00C81B84" w:rsidRDefault="00AD5E1E" w:rsidP="00C81B84">
            <w:r w:rsidRPr="00C81B84">
              <w:t>38 945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77F1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85B5DF" w14:textId="77777777" w:rsidR="00EE2529" w:rsidRPr="00C81B84" w:rsidRDefault="00AD5E1E" w:rsidP="00C81B84">
            <w:r w:rsidRPr="00C81B84">
              <w:t>909</w:t>
            </w:r>
          </w:p>
        </w:tc>
        <w:tc>
          <w:tcPr>
            <w:tcW w:w="1180" w:type="dxa"/>
            <w:tcBorders>
              <w:top w:val="nil"/>
              <w:left w:val="nil"/>
              <w:bottom w:val="nil"/>
              <w:right w:val="nil"/>
            </w:tcBorders>
            <w:tcMar>
              <w:top w:w="128" w:type="dxa"/>
              <w:left w:w="43" w:type="dxa"/>
              <w:bottom w:w="43" w:type="dxa"/>
              <w:right w:w="43" w:type="dxa"/>
            </w:tcMar>
            <w:vAlign w:val="bottom"/>
          </w:tcPr>
          <w:p w14:paraId="7B9F1415" w14:textId="77777777" w:rsidR="00EE2529" w:rsidRPr="00C81B84" w:rsidRDefault="00AD5E1E" w:rsidP="00C81B84">
            <w:r w:rsidRPr="00C81B84">
              <w:t>39 854</w:t>
            </w:r>
          </w:p>
        </w:tc>
      </w:tr>
      <w:tr w:rsidR="00EE2529" w:rsidRPr="00C81B84" w14:paraId="47DE39D1"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44EAAE44"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A2C2F61" w14:textId="77777777" w:rsidR="00EE2529" w:rsidRPr="00C81B84" w:rsidRDefault="00AD5E1E" w:rsidP="00C81B84">
            <w:r w:rsidRPr="00C81B84">
              <w:t>70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C22A3C9" w14:textId="77777777" w:rsidR="00EE2529" w:rsidRPr="00C81B84" w:rsidRDefault="00AD5E1E" w:rsidP="00C81B84">
            <w:r w:rsidRPr="00C81B84">
              <w:t xml:space="preserve">Tilskudd til sentrale tiltak for kirkebygg og gravplasser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7F22020" w14:textId="77777777" w:rsidR="00EE2529" w:rsidRPr="00C81B84" w:rsidRDefault="00AD5E1E" w:rsidP="00C81B84">
            <w:r w:rsidRPr="00C81B84">
              <w:t>13 465</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EC737C1"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BB2AF93" w14:textId="77777777" w:rsidR="00EE2529" w:rsidRPr="00C81B84" w:rsidRDefault="00AD5E1E" w:rsidP="00C81B84">
            <w:r w:rsidRPr="00C81B84">
              <w:t>288</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1064050" w14:textId="77777777" w:rsidR="00EE2529" w:rsidRPr="00C81B84" w:rsidRDefault="00AD5E1E" w:rsidP="00C81B84">
            <w:r w:rsidRPr="00C81B84">
              <w:t>13 753</w:t>
            </w:r>
          </w:p>
        </w:tc>
      </w:tr>
      <w:tr w:rsidR="00EE2529" w:rsidRPr="00C81B84" w14:paraId="28EA9CA7"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35CF153" w14:textId="77777777" w:rsidR="00EE2529" w:rsidRPr="00C81B84" w:rsidRDefault="00AD5E1E" w:rsidP="00C81B84">
            <w:r w:rsidRPr="00C81B84">
              <w:t>Sum endringer Barne- og familiedepartementet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FA2D44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4B72499"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103FC3E" w14:textId="77777777" w:rsidR="00EE2529" w:rsidRPr="00C81B84" w:rsidRDefault="00AD5E1E" w:rsidP="00C81B84">
            <w:r w:rsidRPr="00C81B84">
              <w:t>1 061 764</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F09757" w14:textId="77777777" w:rsidR="00EE2529" w:rsidRPr="00C81B84" w:rsidRDefault="00EE2529" w:rsidP="00C81B84"/>
        </w:tc>
      </w:tr>
      <w:tr w:rsidR="00EE2529" w:rsidRPr="00C81B84" w14:paraId="7B16D96C" w14:textId="77777777">
        <w:trPr>
          <w:trHeight w:val="380"/>
        </w:trPr>
        <w:tc>
          <w:tcPr>
            <w:tcW w:w="580" w:type="dxa"/>
            <w:tcBorders>
              <w:top w:val="nil"/>
              <w:left w:val="nil"/>
              <w:bottom w:val="nil"/>
              <w:right w:val="nil"/>
            </w:tcBorders>
            <w:tcMar>
              <w:top w:w="128" w:type="dxa"/>
              <w:left w:w="43" w:type="dxa"/>
              <w:bottom w:w="43" w:type="dxa"/>
              <w:right w:w="43" w:type="dxa"/>
            </w:tcMar>
          </w:tcPr>
          <w:p w14:paraId="4B88876A"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BFBD3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C9F47E" w14:textId="77777777" w:rsidR="00EE2529" w:rsidRPr="00C81B84" w:rsidRDefault="00AD5E1E" w:rsidP="00C81B84">
            <w:r w:rsidRPr="00C81B84">
              <w:t>Nærings- og fiskeridepartementet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B54AA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FCFFE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F2B6C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A5A08F7" w14:textId="77777777" w:rsidR="00EE2529" w:rsidRPr="00C81B84" w:rsidRDefault="00EE2529" w:rsidP="00C81B84"/>
        </w:tc>
      </w:tr>
      <w:tr w:rsidR="00EE2529" w:rsidRPr="00C81B84" w14:paraId="1F10D5D3" w14:textId="77777777">
        <w:trPr>
          <w:trHeight w:val="380"/>
        </w:trPr>
        <w:tc>
          <w:tcPr>
            <w:tcW w:w="580" w:type="dxa"/>
            <w:tcBorders>
              <w:top w:val="nil"/>
              <w:left w:val="nil"/>
              <w:bottom w:val="nil"/>
              <w:right w:val="nil"/>
            </w:tcBorders>
            <w:tcMar>
              <w:top w:w="128" w:type="dxa"/>
              <w:left w:w="43" w:type="dxa"/>
              <w:bottom w:w="43" w:type="dxa"/>
              <w:right w:w="43" w:type="dxa"/>
            </w:tcMar>
          </w:tcPr>
          <w:p w14:paraId="36A0017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64139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510D0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6EB391" w14:textId="77777777" w:rsidR="00EE2529" w:rsidRPr="00C81B84" w:rsidRDefault="00AD5E1E" w:rsidP="00C81B84">
            <w:r w:rsidRPr="00C81B84">
              <w:t>505 650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EBA79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8B3CE" w14:textId="77777777" w:rsidR="00EE2529" w:rsidRPr="00C81B84" w:rsidRDefault="00AD5E1E" w:rsidP="00C81B84">
            <w:r w:rsidRPr="00C81B84">
              <w:t>6 542</w:t>
            </w:r>
          </w:p>
        </w:tc>
        <w:tc>
          <w:tcPr>
            <w:tcW w:w="1180" w:type="dxa"/>
            <w:tcBorders>
              <w:top w:val="nil"/>
              <w:left w:val="nil"/>
              <w:bottom w:val="nil"/>
              <w:right w:val="nil"/>
            </w:tcBorders>
            <w:tcMar>
              <w:top w:w="128" w:type="dxa"/>
              <w:left w:w="43" w:type="dxa"/>
              <w:bottom w:w="43" w:type="dxa"/>
              <w:right w:w="43" w:type="dxa"/>
            </w:tcMar>
            <w:vAlign w:val="bottom"/>
          </w:tcPr>
          <w:p w14:paraId="2066B3EA" w14:textId="77777777" w:rsidR="00EE2529" w:rsidRPr="00C81B84" w:rsidRDefault="00AD5E1E" w:rsidP="00C81B84">
            <w:r w:rsidRPr="00C81B84">
              <w:t>512 192</w:t>
            </w:r>
          </w:p>
        </w:tc>
      </w:tr>
      <w:tr w:rsidR="00EE2529" w:rsidRPr="00C81B84" w14:paraId="077B3D83" w14:textId="77777777">
        <w:trPr>
          <w:trHeight w:val="380"/>
        </w:trPr>
        <w:tc>
          <w:tcPr>
            <w:tcW w:w="580" w:type="dxa"/>
            <w:tcBorders>
              <w:top w:val="nil"/>
              <w:left w:val="nil"/>
              <w:bottom w:val="nil"/>
              <w:right w:val="nil"/>
            </w:tcBorders>
            <w:tcMar>
              <w:top w:w="128" w:type="dxa"/>
              <w:left w:w="43" w:type="dxa"/>
              <w:bottom w:w="43" w:type="dxa"/>
              <w:right w:w="43" w:type="dxa"/>
            </w:tcMar>
          </w:tcPr>
          <w:p w14:paraId="63E7D3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B7F22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D15101"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1D6BDB" w14:textId="77777777" w:rsidR="00EE2529" w:rsidRPr="00C81B84" w:rsidRDefault="00AD5E1E" w:rsidP="00C81B84">
            <w:r w:rsidRPr="00C81B84">
              <w:t>66 583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BF77E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673CAC" w14:textId="77777777" w:rsidR="00EE2529" w:rsidRPr="00C81B84" w:rsidRDefault="00AD5E1E" w:rsidP="00C81B84">
            <w:r w:rsidRPr="00C81B84">
              <w:t>-23 431</w:t>
            </w:r>
          </w:p>
        </w:tc>
        <w:tc>
          <w:tcPr>
            <w:tcW w:w="1180" w:type="dxa"/>
            <w:tcBorders>
              <w:top w:val="nil"/>
              <w:left w:val="nil"/>
              <w:bottom w:val="nil"/>
              <w:right w:val="nil"/>
            </w:tcBorders>
            <w:tcMar>
              <w:top w:w="128" w:type="dxa"/>
              <w:left w:w="43" w:type="dxa"/>
              <w:bottom w:w="43" w:type="dxa"/>
              <w:right w:w="43" w:type="dxa"/>
            </w:tcMar>
            <w:vAlign w:val="bottom"/>
          </w:tcPr>
          <w:p w14:paraId="258F59F8" w14:textId="77777777" w:rsidR="00EE2529" w:rsidRPr="00C81B84" w:rsidRDefault="00AD5E1E" w:rsidP="00C81B84">
            <w:r w:rsidRPr="00C81B84">
              <w:t>43 152</w:t>
            </w:r>
          </w:p>
        </w:tc>
      </w:tr>
      <w:tr w:rsidR="00EE2529" w:rsidRPr="00C81B84" w14:paraId="3CF0B099" w14:textId="77777777">
        <w:trPr>
          <w:trHeight w:val="640"/>
        </w:trPr>
        <w:tc>
          <w:tcPr>
            <w:tcW w:w="580" w:type="dxa"/>
            <w:tcBorders>
              <w:top w:val="nil"/>
              <w:left w:val="nil"/>
              <w:bottom w:val="nil"/>
              <w:right w:val="nil"/>
            </w:tcBorders>
            <w:tcMar>
              <w:top w:w="128" w:type="dxa"/>
              <w:left w:w="43" w:type="dxa"/>
              <w:bottom w:w="43" w:type="dxa"/>
              <w:right w:w="43" w:type="dxa"/>
            </w:tcMar>
          </w:tcPr>
          <w:p w14:paraId="1DF389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FB6F8C"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F3060F" w14:textId="77777777" w:rsidR="00EE2529" w:rsidRPr="00C81B84" w:rsidRDefault="00AD5E1E" w:rsidP="00C81B84">
            <w:r w:rsidRPr="00C81B84">
              <w:t xml:space="preserve">Nukleære utredninger og prosjektledelse,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3C29C4" w14:textId="77777777" w:rsidR="00EE2529" w:rsidRPr="00C81B84" w:rsidRDefault="00AD5E1E" w:rsidP="00C81B84">
            <w:r w:rsidRPr="00C81B84">
              <w:t>10 800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1B268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A12F0E" w14:textId="77777777" w:rsidR="00EE2529" w:rsidRPr="00C81B84" w:rsidRDefault="00AD5E1E" w:rsidP="00C81B84">
            <w:r w:rsidRPr="00C81B84">
              <w:t>-10 569</w:t>
            </w:r>
          </w:p>
        </w:tc>
        <w:tc>
          <w:tcPr>
            <w:tcW w:w="1180" w:type="dxa"/>
            <w:tcBorders>
              <w:top w:val="nil"/>
              <w:left w:val="nil"/>
              <w:bottom w:val="nil"/>
              <w:right w:val="nil"/>
            </w:tcBorders>
            <w:tcMar>
              <w:top w:w="128" w:type="dxa"/>
              <w:left w:w="43" w:type="dxa"/>
              <w:bottom w:w="43" w:type="dxa"/>
              <w:right w:w="43" w:type="dxa"/>
            </w:tcMar>
            <w:vAlign w:val="bottom"/>
          </w:tcPr>
          <w:p w14:paraId="7597003A" w14:textId="77777777" w:rsidR="00EE2529" w:rsidRPr="00C81B84" w:rsidRDefault="00AD5E1E" w:rsidP="00C81B84">
            <w:r w:rsidRPr="00C81B84">
              <w:t>231</w:t>
            </w:r>
          </w:p>
        </w:tc>
      </w:tr>
      <w:tr w:rsidR="00EE2529" w:rsidRPr="00C81B84" w14:paraId="3DFB1CED" w14:textId="77777777">
        <w:trPr>
          <w:trHeight w:val="640"/>
        </w:trPr>
        <w:tc>
          <w:tcPr>
            <w:tcW w:w="580" w:type="dxa"/>
            <w:tcBorders>
              <w:top w:val="nil"/>
              <w:left w:val="nil"/>
              <w:bottom w:val="nil"/>
              <w:right w:val="nil"/>
            </w:tcBorders>
            <w:tcMar>
              <w:top w:w="128" w:type="dxa"/>
              <w:left w:w="43" w:type="dxa"/>
              <w:bottom w:w="43" w:type="dxa"/>
              <w:right w:w="43" w:type="dxa"/>
            </w:tcMar>
          </w:tcPr>
          <w:p w14:paraId="78B3BD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767190" w14:textId="77777777" w:rsidR="00EE2529" w:rsidRPr="00C81B84" w:rsidRDefault="00AD5E1E" w:rsidP="00C81B84">
            <w:r w:rsidRPr="00C81B84">
              <w:t>25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4EF6413" w14:textId="77777777" w:rsidR="00EE2529" w:rsidRPr="00C81B84" w:rsidRDefault="00AD5E1E" w:rsidP="00C81B84">
            <w:r w:rsidRPr="00C81B84">
              <w:t xml:space="preserve">Drift og forvaltning av kompensasjonsordninger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DF00AC" w14:textId="77777777" w:rsidR="00EE2529" w:rsidRPr="00C81B84" w:rsidRDefault="00AD5E1E" w:rsidP="00C81B84">
            <w:r w:rsidRPr="00C81B84">
              <w:t>15 600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29A3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59CE9" w14:textId="77777777" w:rsidR="00EE2529" w:rsidRPr="00C81B84" w:rsidRDefault="00AD5E1E" w:rsidP="00C81B84">
            <w:r w:rsidRPr="00C81B84">
              <w:t>475</w:t>
            </w:r>
          </w:p>
        </w:tc>
        <w:tc>
          <w:tcPr>
            <w:tcW w:w="1180" w:type="dxa"/>
            <w:tcBorders>
              <w:top w:val="nil"/>
              <w:left w:val="nil"/>
              <w:bottom w:val="nil"/>
              <w:right w:val="nil"/>
            </w:tcBorders>
            <w:tcMar>
              <w:top w:w="128" w:type="dxa"/>
              <w:left w:w="43" w:type="dxa"/>
              <w:bottom w:w="43" w:type="dxa"/>
              <w:right w:w="43" w:type="dxa"/>
            </w:tcMar>
            <w:vAlign w:val="bottom"/>
          </w:tcPr>
          <w:p w14:paraId="59416CE3" w14:textId="77777777" w:rsidR="00EE2529" w:rsidRPr="00C81B84" w:rsidRDefault="00AD5E1E" w:rsidP="00C81B84">
            <w:r w:rsidRPr="00C81B84">
              <w:t>16 075</w:t>
            </w:r>
          </w:p>
        </w:tc>
      </w:tr>
      <w:tr w:rsidR="00EE2529" w:rsidRPr="00C81B84" w14:paraId="716A86D5" w14:textId="77777777">
        <w:trPr>
          <w:trHeight w:val="640"/>
        </w:trPr>
        <w:tc>
          <w:tcPr>
            <w:tcW w:w="580" w:type="dxa"/>
            <w:tcBorders>
              <w:top w:val="nil"/>
              <w:left w:val="nil"/>
              <w:bottom w:val="nil"/>
              <w:right w:val="nil"/>
            </w:tcBorders>
            <w:tcMar>
              <w:top w:w="128" w:type="dxa"/>
              <w:left w:w="43" w:type="dxa"/>
              <w:bottom w:w="43" w:type="dxa"/>
              <w:right w:w="43" w:type="dxa"/>
            </w:tcMar>
          </w:tcPr>
          <w:p w14:paraId="65918F7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3A444B" w14:textId="77777777" w:rsidR="00EE2529" w:rsidRPr="00C81B84" w:rsidRDefault="00AD5E1E" w:rsidP="00C81B84">
            <w:r w:rsidRPr="00C81B84">
              <w:t>26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5AA639" w14:textId="77777777" w:rsidR="00EE2529" w:rsidRPr="00C81B84" w:rsidRDefault="00AD5E1E" w:rsidP="00C81B84">
            <w:r w:rsidRPr="00C81B84">
              <w:t xml:space="preserve">Forvaltning av grunneiendom på Svalbard,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79C4A" w14:textId="77777777" w:rsidR="00EE2529" w:rsidRPr="00C81B84" w:rsidRDefault="00AD5E1E" w:rsidP="00C81B84">
            <w:r w:rsidRPr="00C81B84">
              <w:t>11 700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23BCF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145645" w14:textId="77777777" w:rsidR="00EE2529" w:rsidRPr="00C81B84" w:rsidRDefault="00AD5E1E" w:rsidP="00C81B84">
            <w:r w:rsidRPr="00C81B84">
              <w:t>356</w:t>
            </w:r>
          </w:p>
        </w:tc>
        <w:tc>
          <w:tcPr>
            <w:tcW w:w="1180" w:type="dxa"/>
            <w:tcBorders>
              <w:top w:val="nil"/>
              <w:left w:val="nil"/>
              <w:bottom w:val="nil"/>
              <w:right w:val="nil"/>
            </w:tcBorders>
            <w:tcMar>
              <w:top w:w="128" w:type="dxa"/>
              <w:left w:w="43" w:type="dxa"/>
              <w:bottom w:w="43" w:type="dxa"/>
              <w:right w:w="43" w:type="dxa"/>
            </w:tcMar>
            <w:vAlign w:val="bottom"/>
          </w:tcPr>
          <w:p w14:paraId="583E8469" w14:textId="77777777" w:rsidR="00EE2529" w:rsidRPr="00C81B84" w:rsidRDefault="00AD5E1E" w:rsidP="00C81B84">
            <w:r w:rsidRPr="00C81B84">
              <w:t>12 056</w:t>
            </w:r>
          </w:p>
        </w:tc>
      </w:tr>
      <w:tr w:rsidR="00EE2529" w:rsidRPr="00C81B84" w14:paraId="23D95846" w14:textId="77777777">
        <w:trPr>
          <w:trHeight w:val="380"/>
        </w:trPr>
        <w:tc>
          <w:tcPr>
            <w:tcW w:w="580" w:type="dxa"/>
            <w:tcBorders>
              <w:top w:val="nil"/>
              <w:left w:val="nil"/>
              <w:bottom w:val="nil"/>
              <w:right w:val="nil"/>
            </w:tcBorders>
            <w:tcMar>
              <w:top w:w="128" w:type="dxa"/>
              <w:left w:w="43" w:type="dxa"/>
              <w:bottom w:w="43" w:type="dxa"/>
              <w:right w:w="43" w:type="dxa"/>
            </w:tcMar>
          </w:tcPr>
          <w:p w14:paraId="1EC39F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D09053"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3DA501" w14:textId="77777777" w:rsidR="00EE2529" w:rsidRPr="00C81B84" w:rsidRDefault="00AD5E1E" w:rsidP="00C81B84">
            <w:r w:rsidRPr="00C81B84">
              <w:t xml:space="preserve">Tilskudd til Senter for hav og Arktis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F003EF" w14:textId="77777777" w:rsidR="00EE2529" w:rsidRPr="00C81B84" w:rsidRDefault="00AD5E1E" w:rsidP="00C81B84">
            <w:r w:rsidRPr="00C81B84">
              <w:t>5 600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3C9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DBBB5F" w14:textId="77777777" w:rsidR="00EE2529" w:rsidRPr="00C81B84" w:rsidRDefault="00AD5E1E" w:rsidP="00C81B84">
            <w:r w:rsidRPr="00C81B84">
              <w:t>120</w:t>
            </w:r>
          </w:p>
        </w:tc>
        <w:tc>
          <w:tcPr>
            <w:tcW w:w="1180" w:type="dxa"/>
            <w:tcBorders>
              <w:top w:val="nil"/>
              <w:left w:val="nil"/>
              <w:bottom w:val="nil"/>
              <w:right w:val="nil"/>
            </w:tcBorders>
            <w:tcMar>
              <w:top w:w="128" w:type="dxa"/>
              <w:left w:w="43" w:type="dxa"/>
              <w:bottom w:w="43" w:type="dxa"/>
              <w:right w:w="43" w:type="dxa"/>
            </w:tcMar>
            <w:vAlign w:val="bottom"/>
          </w:tcPr>
          <w:p w14:paraId="11AFE463" w14:textId="77777777" w:rsidR="00EE2529" w:rsidRPr="00C81B84" w:rsidRDefault="00AD5E1E" w:rsidP="00C81B84">
            <w:r w:rsidRPr="00C81B84">
              <w:t>5 720</w:t>
            </w:r>
          </w:p>
        </w:tc>
      </w:tr>
      <w:tr w:rsidR="00EE2529" w:rsidRPr="00C81B84" w14:paraId="7AD4F070" w14:textId="77777777">
        <w:trPr>
          <w:trHeight w:val="380"/>
        </w:trPr>
        <w:tc>
          <w:tcPr>
            <w:tcW w:w="580" w:type="dxa"/>
            <w:tcBorders>
              <w:top w:val="nil"/>
              <w:left w:val="nil"/>
              <w:bottom w:val="nil"/>
              <w:right w:val="nil"/>
            </w:tcBorders>
            <w:tcMar>
              <w:top w:w="128" w:type="dxa"/>
              <w:left w:w="43" w:type="dxa"/>
              <w:bottom w:w="43" w:type="dxa"/>
              <w:right w:w="43" w:type="dxa"/>
            </w:tcMar>
          </w:tcPr>
          <w:p w14:paraId="641C32A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CFCD24"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FDB8D1" w14:textId="77777777" w:rsidR="00EE2529" w:rsidRPr="00C81B84" w:rsidRDefault="00AD5E1E" w:rsidP="00C81B84">
            <w:r w:rsidRPr="00C81B84">
              <w:t xml:space="preserve">Miljøtiltak Raufoss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A8027F" w14:textId="77777777" w:rsidR="00EE2529" w:rsidRPr="00C81B84" w:rsidRDefault="00AD5E1E" w:rsidP="00C81B84">
            <w:r w:rsidRPr="00C81B84">
              <w:t>4 100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746A1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162DA0" w14:textId="77777777" w:rsidR="00EE2529" w:rsidRPr="00C81B84" w:rsidRDefault="00AD5E1E" w:rsidP="00C81B84">
            <w:r w:rsidRPr="00C81B84">
              <w:t>88</w:t>
            </w:r>
          </w:p>
        </w:tc>
        <w:tc>
          <w:tcPr>
            <w:tcW w:w="1180" w:type="dxa"/>
            <w:tcBorders>
              <w:top w:val="nil"/>
              <w:left w:val="nil"/>
              <w:bottom w:val="nil"/>
              <w:right w:val="nil"/>
            </w:tcBorders>
            <w:tcMar>
              <w:top w:w="128" w:type="dxa"/>
              <w:left w:w="43" w:type="dxa"/>
              <w:bottom w:w="43" w:type="dxa"/>
              <w:right w:w="43" w:type="dxa"/>
            </w:tcMar>
            <w:vAlign w:val="bottom"/>
          </w:tcPr>
          <w:p w14:paraId="74E11AFA" w14:textId="77777777" w:rsidR="00EE2529" w:rsidRPr="00C81B84" w:rsidRDefault="00AD5E1E" w:rsidP="00C81B84">
            <w:r w:rsidRPr="00C81B84">
              <w:t>4 188</w:t>
            </w:r>
          </w:p>
        </w:tc>
      </w:tr>
      <w:tr w:rsidR="00EE2529" w:rsidRPr="00C81B84" w14:paraId="0CC55930" w14:textId="77777777">
        <w:trPr>
          <w:trHeight w:val="380"/>
        </w:trPr>
        <w:tc>
          <w:tcPr>
            <w:tcW w:w="580" w:type="dxa"/>
            <w:tcBorders>
              <w:top w:val="nil"/>
              <w:left w:val="nil"/>
              <w:bottom w:val="nil"/>
              <w:right w:val="nil"/>
            </w:tcBorders>
            <w:tcMar>
              <w:top w:w="128" w:type="dxa"/>
              <w:left w:w="43" w:type="dxa"/>
              <w:bottom w:w="43" w:type="dxa"/>
              <w:right w:w="43" w:type="dxa"/>
            </w:tcMar>
          </w:tcPr>
          <w:p w14:paraId="5618F03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C3A394"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673072" w14:textId="77777777" w:rsidR="00EE2529" w:rsidRPr="00C81B84" w:rsidRDefault="00AD5E1E" w:rsidP="00C81B84">
            <w:r w:rsidRPr="00C81B84">
              <w:t xml:space="preserve">Tilskudd til skipsfartsberedskap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BA4A6C" w14:textId="77777777" w:rsidR="00EE2529" w:rsidRPr="00C81B84" w:rsidRDefault="00AD5E1E" w:rsidP="00C81B84">
            <w:r w:rsidRPr="00C81B84">
              <w:t>3 900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C5F6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84564E" w14:textId="77777777" w:rsidR="00EE2529" w:rsidRPr="00C81B84" w:rsidRDefault="00AD5E1E" w:rsidP="00C81B84">
            <w:r w:rsidRPr="00C81B84">
              <w:t>83</w:t>
            </w:r>
          </w:p>
        </w:tc>
        <w:tc>
          <w:tcPr>
            <w:tcW w:w="1180" w:type="dxa"/>
            <w:tcBorders>
              <w:top w:val="nil"/>
              <w:left w:val="nil"/>
              <w:bottom w:val="nil"/>
              <w:right w:val="nil"/>
            </w:tcBorders>
            <w:tcMar>
              <w:top w:w="128" w:type="dxa"/>
              <w:left w:w="43" w:type="dxa"/>
              <w:bottom w:w="43" w:type="dxa"/>
              <w:right w:w="43" w:type="dxa"/>
            </w:tcMar>
            <w:vAlign w:val="bottom"/>
          </w:tcPr>
          <w:p w14:paraId="5FEFC780" w14:textId="77777777" w:rsidR="00EE2529" w:rsidRPr="00C81B84" w:rsidRDefault="00AD5E1E" w:rsidP="00C81B84">
            <w:r w:rsidRPr="00C81B84">
              <w:t>3 983</w:t>
            </w:r>
          </w:p>
        </w:tc>
      </w:tr>
      <w:tr w:rsidR="00EE2529" w:rsidRPr="00C81B84" w14:paraId="63029A5E" w14:textId="77777777">
        <w:trPr>
          <w:trHeight w:val="380"/>
        </w:trPr>
        <w:tc>
          <w:tcPr>
            <w:tcW w:w="580" w:type="dxa"/>
            <w:tcBorders>
              <w:top w:val="nil"/>
              <w:left w:val="nil"/>
              <w:bottom w:val="nil"/>
              <w:right w:val="nil"/>
            </w:tcBorders>
            <w:tcMar>
              <w:top w:w="128" w:type="dxa"/>
              <w:left w:w="43" w:type="dxa"/>
              <w:bottom w:w="43" w:type="dxa"/>
              <w:right w:w="43" w:type="dxa"/>
            </w:tcMar>
          </w:tcPr>
          <w:p w14:paraId="09FB383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A77AA8"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19441E" w14:textId="77777777" w:rsidR="00EE2529" w:rsidRPr="00C81B84" w:rsidRDefault="00AD5E1E" w:rsidP="00C81B84">
            <w:r w:rsidRPr="00C81B84">
              <w:t xml:space="preserve">Tilskudd til Ungt Entreprenørskap Norge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56F882" w14:textId="77777777" w:rsidR="00EE2529" w:rsidRPr="00C81B84" w:rsidRDefault="00AD5E1E" w:rsidP="00C81B84">
            <w:r w:rsidRPr="00C81B84">
              <w:t>32 400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88634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5467CA" w14:textId="77777777" w:rsidR="00EE2529" w:rsidRPr="00C81B84" w:rsidRDefault="00AD5E1E" w:rsidP="00C81B84">
            <w:r w:rsidRPr="00C81B84">
              <w:t>692</w:t>
            </w:r>
          </w:p>
        </w:tc>
        <w:tc>
          <w:tcPr>
            <w:tcW w:w="1180" w:type="dxa"/>
            <w:tcBorders>
              <w:top w:val="nil"/>
              <w:left w:val="nil"/>
              <w:bottom w:val="nil"/>
              <w:right w:val="nil"/>
            </w:tcBorders>
            <w:tcMar>
              <w:top w:w="128" w:type="dxa"/>
              <w:left w:w="43" w:type="dxa"/>
              <w:bottom w:w="43" w:type="dxa"/>
              <w:right w:w="43" w:type="dxa"/>
            </w:tcMar>
            <w:vAlign w:val="bottom"/>
          </w:tcPr>
          <w:p w14:paraId="441E8C8B" w14:textId="77777777" w:rsidR="00EE2529" w:rsidRPr="00C81B84" w:rsidRDefault="00AD5E1E" w:rsidP="00C81B84">
            <w:r w:rsidRPr="00C81B84">
              <w:t>33 092</w:t>
            </w:r>
          </w:p>
        </w:tc>
      </w:tr>
      <w:tr w:rsidR="00EE2529" w:rsidRPr="00C81B84" w14:paraId="7F50B026" w14:textId="77777777">
        <w:trPr>
          <w:trHeight w:val="380"/>
        </w:trPr>
        <w:tc>
          <w:tcPr>
            <w:tcW w:w="580" w:type="dxa"/>
            <w:tcBorders>
              <w:top w:val="nil"/>
              <w:left w:val="nil"/>
              <w:bottom w:val="nil"/>
              <w:right w:val="nil"/>
            </w:tcBorders>
            <w:tcMar>
              <w:top w:w="128" w:type="dxa"/>
              <w:left w:w="43" w:type="dxa"/>
              <w:bottom w:w="43" w:type="dxa"/>
              <w:right w:w="43" w:type="dxa"/>
            </w:tcMar>
          </w:tcPr>
          <w:p w14:paraId="75E8FB3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FB2D01"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FA2AC0" w14:textId="77777777" w:rsidR="00EE2529" w:rsidRPr="00C81B84" w:rsidRDefault="00AD5E1E" w:rsidP="00C81B84">
            <w:r w:rsidRPr="00C81B84">
              <w:t xml:space="preserve">Tilskudd til </w:t>
            </w:r>
            <w:proofErr w:type="spellStart"/>
            <w:r w:rsidRPr="00C81B84">
              <w:t>Visit</w:t>
            </w:r>
            <w:proofErr w:type="spellEnd"/>
            <w:r w:rsidRPr="00C81B84">
              <w:t xml:space="preserve"> Svalbard AS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46C1BF" w14:textId="77777777" w:rsidR="00EE2529" w:rsidRPr="00C81B84" w:rsidRDefault="00AD5E1E" w:rsidP="00C81B84">
            <w:r w:rsidRPr="00C81B84">
              <w:t>3 300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83867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CB5BE7" w14:textId="77777777" w:rsidR="00EE2529" w:rsidRPr="00C81B84" w:rsidRDefault="00AD5E1E" w:rsidP="00C81B84">
            <w:r w:rsidRPr="00C81B84">
              <w:t>70</w:t>
            </w:r>
          </w:p>
        </w:tc>
        <w:tc>
          <w:tcPr>
            <w:tcW w:w="1180" w:type="dxa"/>
            <w:tcBorders>
              <w:top w:val="nil"/>
              <w:left w:val="nil"/>
              <w:bottom w:val="nil"/>
              <w:right w:val="nil"/>
            </w:tcBorders>
            <w:tcMar>
              <w:top w:w="128" w:type="dxa"/>
              <w:left w:w="43" w:type="dxa"/>
              <w:bottom w:w="43" w:type="dxa"/>
              <w:right w:w="43" w:type="dxa"/>
            </w:tcMar>
            <w:vAlign w:val="bottom"/>
          </w:tcPr>
          <w:p w14:paraId="7891755F" w14:textId="77777777" w:rsidR="00EE2529" w:rsidRPr="00C81B84" w:rsidRDefault="00AD5E1E" w:rsidP="00C81B84">
            <w:r w:rsidRPr="00C81B84">
              <w:t>3 370</w:t>
            </w:r>
          </w:p>
        </w:tc>
      </w:tr>
      <w:tr w:rsidR="00EE2529" w:rsidRPr="00C81B84" w14:paraId="15091D1C" w14:textId="77777777">
        <w:trPr>
          <w:trHeight w:val="640"/>
        </w:trPr>
        <w:tc>
          <w:tcPr>
            <w:tcW w:w="580" w:type="dxa"/>
            <w:tcBorders>
              <w:top w:val="nil"/>
              <w:left w:val="nil"/>
              <w:bottom w:val="nil"/>
              <w:right w:val="nil"/>
            </w:tcBorders>
            <w:tcMar>
              <w:top w:w="128" w:type="dxa"/>
              <w:left w:w="43" w:type="dxa"/>
              <w:bottom w:w="43" w:type="dxa"/>
              <w:right w:w="43" w:type="dxa"/>
            </w:tcMar>
          </w:tcPr>
          <w:p w14:paraId="55829EB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0F7E2B"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67E720" w14:textId="77777777" w:rsidR="00EE2529" w:rsidRPr="00C81B84" w:rsidRDefault="00AD5E1E" w:rsidP="00C81B84">
            <w:r w:rsidRPr="00C81B84">
              <w:t xml:space="preserve">Tilskudd til særskilte </w:t>
            </w:r>
            <w:proofErr w:type="gramStart"/>
            <w:r w:rsidRPr="00C81B84">
              <w:t xml:space="preserve">prosjekter,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1A969D" w14:textId="77777777" w:rsidR="00EE2529" w:rsidRPr="00C81B84" w:rsidRDefault="00AD5E1E" w:rsidP="00C81B84">
            <w:r w:rsidRPr="00C81B84">
              <w:t>19 300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10AC4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AEC058" w14:textId="77777777" w:rsidR="00EE2529" w:rsidRPr="00C81B84" w:rsidRDefault="00AD5E1E" w:rsidP="00C81B84">
            <w:r w:rsidRPr="00C81B84">
              <w:t>1 932</w:t>
            </w:r>
          </w:p>
        </w:tc>
        <w:tc>
          <w:tcPr>
            <w:tcW w:w="1180" w:type="dxa"/>
            <w:tcBorders>
              <w:top w:val="nil"/>
              <w:left w:val="nil"/>
              <w:bottom w:val="nil"/>
              <w:right w:val="nil"/>
            </w:tcBorders>
            <w:tcMar>
              <w:top w:w="128" w:type="dxa"/>
              <w:left w:w="43" w:type="dxa"/>
              <w:bottom w:w="43" w:type="dxa"/>
              <w:right w:w="43" w:type="dxa"/>
            </w:tcMar>
            <w:vAlign w:val="bottom"/>
          </w:tcPr>
          <w:p w14:paraId="0D15B68E" w14:textId="77777777" w:rsidR="00EE2529" w:rsidRPr="00C81B84" w:rsidRDefault="00AD5E1E" w:rsidP="00C81B84">
            <w:r w:rsidRPr="00C81B84">
              <w:t>21 232</w:t>
            </w:r>
          </w:p>
        </w:tc>
      </w:tr>
      <w:tr w:rsidR="00EE2529" w:rsidRPr="00C81B84" w14:paraId="235DD0C6" w14:textId="77777777">
        <w:trPr>
          <w:trHeight w:val="380"/>
        </w:trPr>
        <w:tc>
          <w:tcPr>
            <w:tcW w:w="580" w:type="dxa"/>
            <w:tcBorders>
              <w:top w:val="nil"/>
              <w:left w:val="nil"/>
              <w:bottom w:val="nil"/>
              <w:right w:val="nil"/>
            </w:tcBorders>
            <w:tcMar>
              <w:top w:w="128" w:type="dxa"/>
              <w:left w:w="43" w:type="dxa"/>
              <w:bottom w:w="43" w:type="dxa"/>
              <w:right w:w="43" w:type="dxa"/>
            </w:tcMar>
          </w:tcPr>
          <w:p w14:paraId="19AE858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446088"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3823DC" w14:textId="77777777" w:rsidR="00EE2529" w:rsidRPr="00C81B84" w:rsidRDefault="00AD5E1E" w:rsidP="00C81B84">
            <w:r w:rsidRPr="00C81B84">
              <w:t xml:space="preserve">Tilskudd til Standard Norge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C4A2B1" w14:textId="77777777" w:rsidR="00EE2529" w:rsidRPr="00C81B84" w:rsidRDefault="00AD5E1E" w:rsidP="00C81B84">
            <w:r w:rsidRPr="00C81B84">
              <w:t>44 300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A205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C6E305" w14:textId="77777777" w:rsidR="00EE2529" w:rsidRPr="00C81B84" w:rsidRDefault="00AD5E1E" w:rsidP="00C81B84">
            <w:r w:rsidRPr="00C81B84">
              <w:t>946</w:t>
            </w:r>
          </w:p>
        </w:tc>
        <w:tc>
          <w:tcPr>
            <w:tcW w:w="1180" w:type="dxa"/>
            <w:tcBorders>
              <w:top w:val="nil"/>
              <w:left w:val="nil"/>
              <w:bottom w:val="nil"/>
              <w:right w:val="nil"/>
            </w:tcBorders>
            <w:tcMar>
              <w:top w:w="128" w:type="dxa"/>
              <w:left w:w="43" w:type="dxa"/>
              <w:bottom w:w="43" w:type="dxa"/>
              <w:right w:w="43" w:type="dxa"/>
            </w:tcMar>
            <w:vAlign w:val="bottom"/>
          </w:tcPr>
          <w:p w14:paraId="3E000F75" w14:textId="77777777" w:rsidR="00EE2529" w:rsidRPr="00C81B84" w:rsidRDefault="00AD5E1E" w:rsidP="00C81B84">
            <w:r w:rsidRPr="00C81B84">
              <w:t>45 246</w:t>
            </w:r>
          </w:p>
        </w:tc>
      </w:tr>
      <w:tr w:rsidR="00EE2529" w:rsidRPr="00C81B84" w14:paraId="64264678" w14:textId="77777777">
        <w:trPr>
          <w:trHeight w:val="640"/>
        </w:trPr>
        <w:tc>
          <w:tcPr>
            <w:tcW w:w="580" w:type="dxa"/>
            <w:tcBorders>
              <w:top w:val="nil"/>
              <w:left w:val="nil"/>
              <w:bottom w:val="nil"/>
              <w:right w:val="nil"/>
            </w:tcBorders>
            <w:tcMar>
              <w:top w:w="128" w:type="dxa"/>
              <w:left w:w="43" w:type="dxa"/>
              <w:bottom w:w="43" w:type="dxa"/>
              <w:right w:w="43" w:type="dxa"/>
            </w:tcMar>
          </w:tcPr>
          <w:p w14:paraId="611F0A8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E3CBA2"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0809F4" w14:textId="77777777" w:rsidR="00EE2529" w:rsidRPr="00C81B84" w:rsidRDefault="00AD5E1E" w:rsidP="00C81B84">
            <w:r w:rsidRPr="00C81B84">
              <w:t xml:space="preserve">Tilskudd til tiltak for økt sjømatkonsum,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72921C" w14:textId="77777777" w:rsidR="00EE2529" w:rsidRPr="00C81B84" w:rsidRDefault="00AD5E1E" w:rsidP="00C81B84">
            <w:r w:rsidRPr="00C81B84">
              <w:t>3 100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5C060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60FE4E" w14:textId="77777777" w:rsidR="00EE2529" w:rsidRPr="00C81B84" w:rsidRDefault="00AD5E1E" w:rsidP="00C81B84">
            <w:r w:rsidRPr="00C81B84">
              <w:t>66</w:t>
            </w:r>
          </w:p>
        </w:tc>
        <w:tc>
          <w:tcPr>
            <w:tcW w:w="1180" w:type="dxa"/>
            <w:tcBorders>
              <w:top w:val="nil"/>
              <w:left w:val="nil"/>
              <w:bottom w:val="nil"/>
              <w:right w:val="nil"/>
            </w:tcBorders>
            <w:tcMar>
              <w:top w:w="128" w:type="dxa"/>
              <w:left w:w="43" w:type="dxa"/>
              <w:bottom w:w="43" w:type="dxa"/>
              <w:right w:w="43" w:type="dxa"/>
            </w:tcMar>
            <w:vAlign w:val="bottom"/>
          </w:tcPr>
          <w:p w14:paraId="1A08F185" w14:textId="77777777" w:rsidR="00EE2529" w:rsidRPr="00C81B84" w:rsidRDefault="00AD5E1E" w:rsidP="00C81B84">
            <w:r w:rsidRPr="00C81B84">
              <w:t>3 166</w:t>
            </w:r>
          </w:p>
        </w:tc>
      </w:tr>
      <w:tr w:rsidR="00EE2529" w:rsidRPr="00C81B84" w14:paraId="0DC82236" w14:textId="77777777">
        <w:trPr>
          <w:trHeight w:val="880"/>
        </w:trPr>
        <w:tc>
          <w:tcPr>
            <w:tcW w:w="580" w:type="dxa"/>
            <w:tcBorders>
              <w:top w:val="nil"/>
              <w:left w:val="nil"/>
              <w:bottom w:val="nil"/>
              <w:right w:val="nil"/>
            </w:tcBorders>
            <w:tcMar>
              <w:top w:w="128" w:type="dxa"/>
              <w:left w:w="43" w:type="dxa"/>
              <w:bottom w:w="43" w:type="dxa"/>
              <w:right w:w="43" w:type="dxa"/>
            </w:tcMar>
          </w:tcPr>
          <w:p w14:paraId="2B6A4A8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BADEB6"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FEBDA4" w14:textId="77777777" w:rsidR="00EE2529" w:rsidRPr="00C81B84" w:rsidRDefault="00AD5E1E" w:rsidP="00C81B84">
            <w:r w:rsidRPr="00C81B84">
              <w:t xml:space="preserve">Kompensasjonsordning for utgifter til innreisekarantene ved bruk av utenlandsk arbeidskraft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BE0808"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46F15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A6BAE0" w14:textId="77777777" w:rsidR="00EE2529" w:rsidRPr="00C81B84" w:rsidRDefault="00AD5E1E" w:rsidP="00C81B84">
            <w:r w:rsidRPr="00C81B84">
              <w:t>1 500</w:t>
            </w:r>
          </w:p>
        </w:tc>
        <w:tc>
          <w:tcPr>
            <w:tcW w:w="1180" w:type="dxa"/>
            <w:tcBorders>
              <w:top w:val="nil"/>
              <w:left w:val="nil"/>
              <w:bottom w:val="nil"/>
              <w:right w:val="nil"/>
            </w:tcBorders>
            <w:tcMar>
              <w:top w:w="128" w:type="dxa"/>
              <w:left w:w="43" w:type="dxa"/>
              <w:bottom w:w="43" w:type="dxa"/>
              <w:right w:w="43" w:type="dxa"/>
            </w:tcMar>
            <w:vAlign w:val="bottom"/>
          </w:tcPr>
          <w:p w14:paraId="695C1CC2" w14:textId="77777777" w:rsidR="00EE2529" w:rsidRPr="00C81B84" w:rsidRDefault="00AD5E1E" w:rsidP="00C81B84">
            <w:r w:rsidRPr="00C81B84">
              <w:t>1 500</w:t>
            </w:r>
          </w:p>
        </w:tc>
      </w:tr>
      <w:tr w:rsidR="00EE2529" w:rsidRPr="00C81B84" w14:paraId="43C7F4A0" w14:textId="77777777">
        <w:trPr>
          <w:trHeight w:val="640"/>
        </w:trPr>
        <w:tc>
          <w:tcPr>
            <w:tcW w:w="580" w:type="dxa"/>
            <w:tcBorders>
              <w:top w:val="nil"/>
              <w:left w:val="nil"/>
              <w:bottom w:val="nil"/>
              <w:right w:val="nil"/>
            </w:tcBorders>
            <w:tcMar>
              <w:top w:w="128" w:type="dxa"/>
              <w:left w:w="43" w:type="dxa"/>
              <w:bottom w:w="43" w:type="dxa"/>
              <w:right w:w="43" w:type="dxa"/>
            </w:tcMar>
          </w:tcPr>
          <w:p w14:paraId="51D51C0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A10B09" w14:textId="77777777" w:rsidR="00EE2529" w:rsidRPr="00C81B84" w:rsidRDefault="00AD5E1E" w:rsidP="00C81B84">
            <w:r w:rsidRPr="00C81B84">
              <w:t>81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3157F2" w14:textId="77777777" w:rsidR="00EE2529" w:rsidRPr="00C81B84" w:rsidRDefault="00AD5E1E" w:rsidP="00C81B84">
            <w:r w:rsidRPr="00C81B84">
              <w:t xml:space="preserve">Tilskudd til nasjonalt program for leverandørutvikling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7CC89" w14:textId="77777777" w:rsidR="00EE2529" w:rsidRPr="00C81B84" w:rsidRDefault="00AD5E1E" w:rsidP="00C81B84">
            <w:r w:rsidRPr="00C81B84">
              <w:t>9 418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3E73B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EA2C6A" w14:textId="77777777" w:rsidR="00EE2529" w:rsidRPr="00C81B84" w:rsidRDefault="00AD5E1E" w:rsidP="00C81B84">
            <w:r w:rsidRPr="00C81B84">
              <w:t>201</w:t>
            </w:r>
          </w:p>
        </w:tc>
        <w:tc>
          <w:tcPr>
            <w:tcW w:w="1180" w:type="dxa"/>
            <w:tcBorders>
              <w:top w:val="nil"/>
              <w:left w:val="nil"/>
              <w:bottom w:val="nil"/>
              <w:right w:val="nil"/>
            </w:tcBorders>
            <w:tcMar>
              <w:top w:w="128" w:type="dxa"/>
              <w:left w:w="43" w:type="dxa"/>
              <w:bottom w:w="43" w:type="dxa"/>
              <w:right w:w="43" w:type="dxa"/>
            </w:tcMar>
            <w:vAlign w:val="bottom"/>
          </w:tcPr>
          <w:p w14:paraId="7EB6BEF0" w14:textId="77777777" w:rsidR="00EE2529" w:rsidRPr="00C81B84" w:rsidRDefault="00AD5E1E" w:rsidP="00C81B84">
            <w:r w:rsidRPr="00C81B84">
              <w:t>9 619</w:t>
            </w:r>
          </w:p>
        </w:tc>
      </w:tr>
      <w:tr w:rsidR="00EE2529" w:rsidRPr="00C81B84" w14:paraId="740BD3E3" w14:textId="77777777">
        <w:trPr>
          <w:trHeight w:val="880"/>
        </w:trPr>
        <w:tc>
          <w:tcPr>
            <w:tcW w:w="580" w:type="dxa"/>
            <w:tcBorders>
              <w:top w:val="nil"/>
              <w:left w:val="nil"/>
              <w:bottom w:val="nil"/>
              <w:right w:val="nil"/>
            </w:tcBorders>
            <w:tcMar>
              <w:top w:w="128" w:type="dxa"/>
              <w:left w:w="43" w:type="dxa"/>
              <w:bottom w:w="43" w:type="dxa"/>
              <w:right w:w="43" w:type="dxa"/>
            </w:tcMar>
          </w:tcPr>
          <w:p w14:paraId="6900664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60AEEC"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237A9C" w14:textId="77777777" w:rsidR="00EE2529" w:rsidRPr="00C81B84" w:rsidRDefault="00AD5E1E" w:rsidP="00C81B84">
            <w:r w:rsidRPr="00C81B84">
              <w:t xml:space="preserve">Midlertidig kompensasjonsordning for foretak med stort omsetningsfall som følge av koronapandemien,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239B93"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14154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0BAC0" w14:textId="77777777" w:rsidR="00EE2529" w:rsidRPr="00C81B84" w:rsidRDefault="00AD5E1E" w:rsidP="00C81B84">
            <w:r w:rsidRPr="00C81B84">
              <w:t>3 000</w:t>
            </w:r>
          </w:p>
        </w:tc>
        <w:tc>
          <w:tcPr>
            <w:tcW w:w="1180" w:type="dxa"/>
            <w:tcBorders>
              <w:top w:val="nil"/>
              <w:left w:val="nil"/>
              <w:bottom w:val="nil"/>
              <w:right w:val="nil"/>
            </w:tcBorders>
            <w:tcMar>
              <w:top w:w="128" w:type="dxa"/>
              <w:left w:w="43" w:type="dxa"/>
              <w:bottom w:w="43" w:type="dxa"/>
              <w:right w:w="43" w:type="dxa"/>
            </w:tcMar>
            <w:vAlign w:val="bottom"/>
          </w:tcPr>
          <w:p w14:paraId="7E894AE9" w14:textId="77777777" w:rsidR="00EE2529" w:rsidRPr="00C81B84" w:rsidRDefault="00AD5E1E" w:rsidP="00C81B84">
            <w:r w:rsidRPr="00C81B84">
              <w:t>3 000</w:t>
            </w:r>
          </w:p>
        </w:tc>
      </w:tr>
      <w:tr w:rsidR="00EE2529" w:rsidRPr="00C81B84" w14:paraId="184BCF40" w14:textId="77777777">
        <w:trPr>
          <w:trHeight w:val="380"/>
        </w:trPr>
        <w:tc>
          <w:tcPr>
            <w:tcW w:w="580" w:type="dxa"/>
            <w:tcBorders>
              <w:top w:val="nil"/>
              <w:left w:val="nil"/>
              <w:bottom w:val="nil"/>
              <w:right w:val="nil"/>
            </w:tcBorders>
            <w:tcMar>
              <w:top w:w="128" w:type="dxa"/>
              <w:left w:w="43" w:type="dxa"/>
              <w:bottom w:w="43" w:type="dxa"/>
              <w:right w:w="43" w:type="dxa"/>
            </w:tcMar>
          </w:tcPr>
          <w:p w14:paraId="04CCA66D" w14:textId="77777777" w:rsidR="00EE2529" w:rsidRPr="00C81B84" w:rsidRDefault="00AD5E1E" w:rsidP="00C81B84">
            <w:r w:rsidRPr="00C81B84">
              <w:t>902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1959E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9B80A8" w14:textId="77777777" w:rsidR="00EE2529" w:rsidRPr="00C81B84" w:rsidRDefault="00AD5E1E" w:rsidP="00C81B84">
            <w:proofErr w:type="spellStart"/>
            <w:r w:rsidRPr="00C81B84">
              <w:t>Justervesenet</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A3A9A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FAEC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CFE21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221DDED" w14:textId="77777777" w:rsidR="00EE2529" w:rsidRPr="00C81B84" w:rsidRDefault="00EE2529" w:rsidP="00C81B84"/>
        </w:tc>
      </w:tr>
      <w:tr w:rsidR="00EE2529" w:rsidRPr="00C81B84" w14:paraId="2233DD98" w14:textId="77777777">
        <w:trPr>
          <w:trHeight w:val="380"/>
        </w:trPr>
        <w:tc>
          <w:tcPr>
            <w:tcW w:w="580" w:type="dxa"/>
            <w:tcBorders>
              <w:top w:val="nil"/>
              <w:left w:val="nil"/>
              <w:bottom w:val="nil"/>
              <w:right w:val="nil"/>
            </w:tcBorders>
            <w:tcMar>
              <w:top w:w="128" w:type="dxa"/>
              <w:left w:w="43" w:type="dxa"/>
              <w:bottom w:w="43" w:type="dxa"/>
              <w:right w:w="43" w:type="dxa"/>
            </w:tcMar>
          </w:tcPr>
          <w:p w14:paraId="2F5A915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87385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89F54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93155C" w14:textId="77777777" w:rsidR="00EE2529" w:rsidRPr="00C81B84" w:rsidRDefault="00AD5E1E" w:rsidP="00C81B84">
            <w:r w:rsidRPr="00C81B84">
              <w:t>128 700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A7343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8B6BAF" w14:textId="77777777" w:rsidR="00EE2529" w:rsidRPr="00C81B84" w:rsidRDefault="00AD5E1E" w:rsidP="00C81B84">
            <w:r w:rsidRPr="00C81B84">
              <w:t>6 000</w:t>
            </w:r>
          </w:p>
        </w:tc>
        <w:tc>
          <w:tcPr>
            <w:tcW w:w="1180" w:type="dxa"/>
            <w:tcBorders>
              <w:top w:val="nil"/>
              <w:left w:val="nil"/>
              <w:bottom w:val="nil"/>
              <w:right w:val="nil"/>
            </w:tcBorders>
            <w:tcMar>
              <w:top w:w="128" w:type="dxa"/>
              <w:left w:w="43" w:type="dxa"/>
              <w:bottom w:w="43" w:type="dxa"/>
              <w:right w:w="43" w:type="dxa"/>
            </w:tcMar>
            <w:vAlign w:val="bottom"/>
          </w:tcPr>
          <w:p w14:paraId="52AF17E0" w14:textId="77777777" w:rsidR="00EE2529" w:rsidRPr="00C81B84" w:rsidRDefault="00AD5E1E" w:rsidP="00C81B84">
            <w:r w:rsidRPr="00C81B84">
              <w:t>134 700</w:t>
            </w:r>
          </w:p>
        </w:tc>
      </w:tr>
      <w:tr w:rsidR="00EE2529" w:rsidRPr="00C81B84" w14:paraId="54C57FE6" w14:textId="77777777">
        <w:trPr>
          <w:trHeight w:val="380"/>
        </w:trPr>
        <w:tc>
          <w:tcPr>
            <w:tcW w:w="580" w:type="dxa"/>
            <w:tcBorders>
              <w:top w:val="nil"/>
              <w:left w:val="nil"/>
              <w:bottom w:val="nil"/>
              <w:right w:val="nil"/>
            </w:tcBorders>
            <w:tcMar>
              <w:top w:w="128" w:type="dxa"/>
              <w:left w:w="43" w:type="dxa"/>
              <w:bottom w:w="43" w:type="dxa"/>
              <w:right w:w="43" w:type="dxa"/>
            </w:tcMar>
          </w:tcPr>
          <w:p w14:paraId="3AC8D5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ABD6F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61D1EF"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BFBDB9" w14:textId="77777777" w:rsidR="00EE2529" w:rsidRPr="00C81B84" w:rsidRDefault="00AD5E1E" w:rsidP="00C81B84">
            <w:r w:rsidRPr="00C81B84">
              <w:t>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DE64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CE23C0" w14:textId="77777777" w:rsidR="00EE2529" w:rsidRPr="00C81B84" w:rsidRDefault="00AD5E1E" w:rsidP="00C81B84">
            <w:r w:rsidRPr="00C81B84">
              <w:t>2</w:t>
            </w:r>
          </w:p>
        </w:tc>
        <w:tc>
          <w:tcPr>
            <w:tcW w:w="1180" w:type="dxa"/>
            <w:tcBorders>
              <w:top w:val="nil"/>
              <w:left w:val="nil"/>
              <w:bottom w:val="nil"/>
              <w:right w:val="nil"/>
            </w:tcBorders>
            <w:tcMar>
              <w:top w:w="128" w:type="dxa"/>
              <w:left w:w="43" w:type="dxa"/>
              <w:bottom w:w="43" w:type="dxa"/>
              <w:right w:w="43" w:type="dxa"/>
            </w:tcMar>
            <w:vAlign w:val="bottom"/>
          </w:tcPr>
          <w:p w14:paraId="763E72C2" w14:textId="77777777" w:rsidR="00EE2529" w:rsidRPr="00C81B84" w:rsidRDefault="00AD5E1E" w:rsidP="00C81B84">
            <w:r w:rsidRPr="00C81B84">
              <w:t>102</w:t>
            </w:r>
          </w:p>
        </w:tc>
      </w:tr>
      <w:tr w:rsidR="00EE2529" w:rsidRPr="00C81B84" w14:paraId="77A90802" w14:textId="77777777">
        <w:trPr>
          <w:trHeight w:val="640"/>
        </w:trPr>
        <w:tc>
          <w:tcPr>
            <w:tcW w:w="580" w:type="dxa"/>
            <w:tcBorders>
              <w:top w:val="nil"/>
              <w:left w:val="nil"/>
              <w:bottom w:val="nil"/>
              <w:right w:val="nil"/>
            </w:tcBorders>
            <w:tcMar>
              <w:top w:w="128" w:type="dxa"/>
              <w:left w:w="43" w:type="dxa"/>
              <w:bottom w:w="43" w:type="dxa"/>
              <w:right w:w="43" w:type="dxa"/>
            </w:tcMar>
          </w:tcPr>
          <w:p w14:paraId="37C88B7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9B7088"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38E780"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15E807" w14:textId="77777777" w:rsidR="00EE2529" w:rsidRPr="00C81B84" w:rsidRDefault="00AD5E1E" w:rsidP="00C81B84">
            <w:r w:rsidRPr="00C81B84">
              <w:t>9 800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7315C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1861B2" w14:textId="77777777" w:rsidR="00EE2529" w:rsidRPr="00C81B84" w:rsidRDefault="00AD5E1E" w:rsidP="00C81B84">
            <w:r w:rsidRPr="00C81B84">
              <w:t>336</w:t>
            </w:r>
          </w:p>
        </w:tc>
        <w:tc>
          <w:tcPr>
            <w:tcW w:w="1180" w:type="dxa"/>
            <w:tcBorders>
              <w:top w:val="nil"/>
              <w:left w:val="nil"/>
              <w:bottom w:val="nil"/>
              <w:right w:val="nil"/>
            </w:tcBorders>
            <w:tcMar>
              <w:top w:w="128" w:type="dxa"/>
              <w:left w:w="43" w:type="dxa"/>
              <w:bottom w:w="43" w:type="dxa"/>
              <w:right w:w="43" w:type="dxa"/>
            </w:tcMar>
            <w:vAlign w:val="bottom"/>
          </w:tcPr>
          <w:p w14:paraId="0668A5B0" w14:textId="77777777" w:rsidR="00EE2529" w:rsidRPr="00C81B84" w:rsidRDefault="00AD5E1E" w:rsidP="00C81B84">
            <w:r w:rsidRPr="00C81B84">
              <w:t>10 136</w:t>
            </w:r>
          </w:p>
        </w:tc>
      </w:tr>
      <w:tr w:rsidR="00EE2529" w:rsidRPr="00C81B84" w14:paraId="34CAE1E6" w14:textId="77777777">
        <w:trPr>
          <w:trHeight w:val="380"/>
        </w:trPr>
        <w:tc>
          <w:tcPr>
            <w:tcW w:w="580" w:type="dxa"/>
            <w:tcBorders>
              <w:top w:val="nil"/>
              <w:left w:val="nil"/>
              <w:bottom w:val="nil"/>
              <w:right w:val="nil"/>
            </w:tcBorders>
            <w:tcMar>
              <w:top w:w="128" w:type="dxa"/>
              <w:left w:w="43" w:type="dxa"/>
              <w:bottom w:w="43" w:type="dxa"/>
              <w:right w:w="43" w:type="dxa"/>
            </w:tcMar>
          </w:tcPr>
          <w:p w14:paraId="2AA521F9" w14:textId="77777777" w:rsidR="00EE2529" w:rsidRPr="00C81B84" w:rsidRDefault="00AD5E1E" w:rsidP="00C81B84">
            <w:r w:rsidRPr="00C81B84">
              <w:t>903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15210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9FEB24" w14:textId="77777777" w:rsidR="00EE2529" w:rsidRPr="00C81B84" w:rsidRDefault="00AD5E1E" w:rsidP="00C81B84">
            <w:r w:rsidRPr="00C81B84">
              <w:t>Norsk akkreditering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0CC4B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E40F2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252C9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42D9C1E" w14:textId="77777777" w:rsidR="00EE2529" w:rsidRPr="00C81B84" w:rsidRDefault="00EE2529" w:rsidP="00C81B84"/>
        </w:tc>
      </w:tr>
      <w:tr w:rsidR="00EE2529" w:rsidRPr="00C81B84" w14:paraId="35AFCF4C" w14:textId="77777777">
        <w:trPr>
          <w:trHeight w:val="380"/>
        </w:trPr>
        <w:tc>
          <w:tcPr>
            <w:tcW w:w="580" w:type="dxa"/>
            <w:tcBorders>
              <w:top w:val="nil"/>
              <w:left w:val="nil"/>
              <w:bottom w:val="nil"/>
              <w:right w:val="nil"/>
            </w:tcBorders>
            <w:tcMar>
              <w:top w:w="128" w:type="dxa"/>
              <w:left w:w="43" w:type="dxa"/>
              <w:bottom w:w="43" w:type="dxa"/>
              <w:right w:w="43" w:type="dxa"/>
            </w:tcMar>
          </w:tcPr>
          <w:p w14:paraId="6648F47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D7771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014D0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F4056B" w14:textId="77777777" w:rsidR="00EE2529" w:rsidRPr="00C81B84" w:rsidRDefault="00AD5E1E" w:rsidP="00C81B84">
            <w:r w:rsidRPr="00C81B84">
              <w:t>55 200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809C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0006E1" w14:textId="77777777" w:rsidR="00EE2529" w:rsidRPr="00C81B84" w:rsidRDefault="00AD5E1E" w:rsidP="00C81B84">
            <w:r w:rsidRPr="00C81B84">
              <w:t>1 905</w:t>
            </w:r>
          </w:p>
        </w:tc>
        <w:tc>
          <w:tcPr>
            <w:tcW w:w="1180" w:type="dxa"/>
            <w:tcBorders>
              <w:top w:val="nil"/>
              <w:left w:val="nil"/>
              <w:bottom w:val="nil"/>
              <w:right w:val="nil"/>
            </w:tcBorders>
            <w:tcMar>
              <w:top w:w="128" w:type="dxa"/>
              <w:left w:w="43" w:type="dxa"/>
              <w:bottom w:w="43" w:type="dxa"/>
              <w:right w:w="43" w:type="dxa"/>
            </w:tcMar>
            <w:vAlign w:val="bottom"/>
          </w:tcPr>
          <w:p w14:paraId="2114CAAB" w14:textId="77777777" w:rsidR="00EE2529" w:rsidRPr="00C81B84" w:rsidRDefault="00AD5E1E" w:rsidP="00C81B84">
            <w:r w:rsidRPr="00C81B84">
              <w:t>57 105</w:t>
            </w:r>
          </w:p>
        </w:tc>
      </w:tr>
      <w:tr w:rsidR="00EE2529" w:rsidRPr="00C81B84" w14:paraId="4A5B1DE0" w14:textId="77777777">
        <w:trPr>
          <w:trHeight w:val="380"/>
        </w:trPr>
        <w:tc>
          <w:tcPr>
            <w:tcW w:w="580" w:type="dxa"/>
            <w:tcBorders>
              <w:top w:val="nil"/>
              <w:left w:val="nil"/>
              <w:bottom w:val="nil"/>
              <w:right w:val="nil"/>
            </w:tcBorders>
            <w:tcMar>
              <w:top w:w="128" w:type="dxa"/>
              <w:left w:w="43" w:type="dxa"/>
              <w:bottom w:w="43" w:type="dxa"/>
              <w:right w:w="43" w:type="dxa"/>
            </w:tcMar>
          </w:tcPr>
          <w:p w14:paraId="34B073E5" w14:textId="77777777" w:rsidR="00EE2529" w:rsidRPr="00C81B84" w:rsidRDefault="00AD5E1E" w:rsidP="00C81B84">
            <w:r w:rsidRPr="00C81B84">
              <w:t>904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5AF77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D5C523" w14:textId="77777777" w:rsidR="00EE2529" w:rsidRPr="00C81B84" w:rsidRDefault="00AD5E1E" w:rsidP="00C81B84">
            <w:r w:rsidRPr="00C81B84">
              <w:t>Brønnøysundregistrene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F8AF3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7F48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1BD2E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B77B4AD" w14:textId="77777777" w:rsidR="00EE2529" w:rsidRPr="00C81B84" w:rsidRDefault="00EE2529" w:rsidP="00C81B84"/>
        </w:tc>
      </w:tr>
      <w:tr w:rsidR="00EE2529" w:rsidRPr="00C81B84" w14:paraId="7E8D5D6C" w14:textId="77777777">
        <w:trPr>
          <w:trHeight w:val="380"/>
        </w:trPr>
        <w:tc>
          <w:tcPr>
            <w:tcW w:w="580" w:type="dxa"/>
            <w:tcBorders>
              <w:top w:val="nil"/>
              <w:left w:val="nil"/>
              <w:bottom w:val="nil"/>
              <w:right w:val="nil"/>
            </w:tcBorders>
            <w:tcMar>
              <w:top w:w="128" w:type="dxa"/>
              <w:left w:w="43" w:type="dxa"/>
              <w:bottom w:w="43" w:type="dxa"/>
              <w:right w:w="43" w:type="dxa"/>
            </w:tcMar>
          </w:tcPr>
          <w:p w14:paraId="2495E9B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3445C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64FE5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7F1C4A" w14:textId="77777777" w:rsidR="00EE2529" w:rsidRPr="00C81B84" w:rsidRDefault="00AD5E1E" w:rsidP="00C81B84">
            <w:r w:rsidRPr="00C81B84">
              <w:t>441 500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6D08F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FCD906" w14:textId="77777777" w:rsidR="00EE2529" w:rsidRPr="00C81B84" w:rsidRDefault="00AD5E1E" w:rsidP="00C81B84">
            <w:r w:rsidRPr="00C81B84">
              <w:t>6 569</w:t>
            </w:r>
          </w:p>
        </w:tc>
        <w:tc>
          <w:tcPr>
            <w:tcW w:w="1180" w:type="dxa"/>
            <w:tcBorders>
              <w:top w:val="nil"/>
              <w:left w:val="nil"/>
              <w:bottom w:val="nil"/>
              <w:right w:val="nil"/>
            </w:tcBorders>
            <w:tcMar>
              <w:top w:w="128" w:type="dxa"/>
              <w:left w:w="43" w:type="dxa"/>
              <w:bottom w:w="43" w:type="dxa"/>
              <w:right w:w="43" w:type="dxa"/>
            </w:tcMar>
            <w:vAlign w:val="bottom"/>
          </w:tcPr>
          <w:p w14:paraId="7A1E7C24" w14:textId="77777777" w:rsidR="00EE2529" w:rsidRPr="00C81B84" w:rsidRDefault="00AD5E1E" w:rsidP="00C81B84">
            <w:r w:rsidRPr="00C81B84">
              <w:t>448 069</w:t>
            </w:r>
          </w:p>
        </w:tc>
      </w:tr>
      <w:tr w:rsidR="00EE2529" w:rsidRPr="00C81B84" w14:paraId="0475674B" w14:textId="77777777">
        <w:trPr>
          <w:trHeight w:val="380"/>
        </w:trPr>
        <w:tc>
          <w:tcPr>
            <w:tcW w:w="580" w:type="dxa"/>
            <w:tcBorders>
              <w:top w:val="nil"/>
              <w:left w:val="nil"/>
              <w:bottom w:val="nil"/>
              <w:right w:val="nil"/>
            </w:tcBorders>
            <w:tcMar>
              <w:top w:w="128" w:type="dxa"/>
              <w:left w:w="43" w:type="dxa"/>
              <w:bottom w:w="43" w:type="dxa"/>
              <w:right w:w="43" w:type="dxa"/>
            </w:tcMar>
          </w:tcPr>
          <w:p w14:paraId="1045EB4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5EC932"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595FEE"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C1DBFD" w14:textId="77777777" w:rsidR="00EE2529" w:rsidRPr="00C81B84" w:rsidRDefault="00AD5E1E" w:rsidP="00C81B84">
            <w:r w:rsidRPr="00C81B84">
              <w:t>56 700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2171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081AEA" w14:textId="77777777" w:rsidR="00EE2529" w:rsidRPr="00C81B84" w:rsidRDefault="00AD5E1E" w:rsidP="00C81B84">
            <w:r w:rsidRPr="00C81B84">
              <w:t>4 211</w:t>
            </w:r>
          </w:p>
        </w:tc>
        <w:tc>
          <w:tcPr>
            <w:tcW w:w="1180" w:type="dxa"/>
            <w:tcBorders>
              <w:top w:val="nil"/>
              <w:left w:val="nil"/>
              <w:bottom w:val="nil"/>
              <w:right w:val="nil"/>
            </w:tcBorders>
            <w:tcMar>
              <w:top w:w="128" w:type="dxa"/>
              <w:left w:w="43" w:type="dxa"/>
              <w:bottom w:w="43" w:type="dxa"/>
              <w:right w:w="43" w:type="dxa"/>
            </w:tcMar>
            <w:vAlign w:val="bottom"/>
          </w:tcPr>
          <w:p w14:paraId="1AFD5A14" w14:textId="77777777" w:rsidR="00EE2529" w:rsidRPr="00C81B84" w:rsidRDefault="00AD5E1E" w:rsidP="00C81B84">
            <w:r w:rsidRPr="00C81B84">
              <w:t>60 911</w:t>
            </w:r>
          </w:p>
        </w:tc>
      </w:tr>
      <w:tr w:rsidR="00EE2529" w:rsidRPr="00C81B84" w14:paraId="0D43F50C" w14:textId="77777777">
        <w:trPr>
          <w:trHeight w:val="640"/>
        </w:trPr>
        <w:tc>
          <w:tcPr>
            <w:tcW w:w="580" w:type="dxa"/>
            <w:tcBorders>
              <w:top w:val="nil"/>
              <w:left w:val="nil"/>
              <w:bottom w:val="nil"/>
              <w:right w:val="nil"/>
            </w:tcBorders>
            <w:tcMar>
              <w:top w:w="128" w:type="dxa"/>
              <w:left w:w="43" w:type="dxa"/>
              <w:bottom w:w="43" w:type="dxa"/>
              <w:right w:w="43" w:type="dxa"/>
            </w:tcMar>
          </w:tcPr>
          <w:p w14:paraId="27085A4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7CFC57"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E94A3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D09A5D" w14:textId="77777777" w:rsidR="00EE2529" w:rsidRPr="00C81B84" w:rsidRDefault="00AD5E1E" w:rsidP="00C81B84">
            <w:r w:rsidRPr="00C81B84">
              <w:t>173 850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BEA3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9BC40E" w14:textId="77777777" w:rsidR="00EE2529" w:rsidRPr="00C81B84" w:rsidRDefault="00AD5E1E" w:rsidP="00C81B84">
            <w:r w:rsidRPr="00C81B84">
              <w:t>-58 841</w:t>
            </w:r>
          </w:p>
        </w:tc>
        <w:tc>
          <w:tcPr>
            <w:tcW w:w="1180" w:type="dxa"/>
            <w:tcBorders>
              <w:top w:val="nil"/>
              <w:left w:val="nil"/>
              <w:bottom w:val="nil"/>
              <w:right w:val="nil"/>
            </w:tcBorders>
            <w:tcMar>
              <w:top w:w="128" w:type="dxa"/>
              <w:left w:w="43" w:type="dxa"/>
              <w:bottom w:w="43" w:type="dxa"/>
              <w:right w:w="43" w:type="dxa"/>
            </w:tcMar>
            <w:vAlign w:val="bottom"/>
          </w:tcPr>
          <w:p w14:paraId="36BD0A61" w14:textId="77777777" w:rsidR="00EE2529" w:rsidRPr="00C81B84" w:rsidRDefault="00AD5E1E" w:rsidP="00C81B84">
            <w:r w:rsidRPr="00C81B84">
              <w:t>115 009</w:t>
            </w:r>
          </w:p>
        </w:tc>
      </w:tr>
      <w:tr w:rsidR="00EE2529" w:rsidRPr="00C81B84" w14:paraId="75E9DAEA" w14:textId="77777777">
        <w:trPr>
          <w:trHeight w:val="380"/>
        </w:trPr>
        <w:tc>
          <w:tcPr>
            <w:tcW w:w="580" w:type="dxa"/>
            <w:tcBorders>
              <w:top w:val="nil"/>
              <w:left w:val="nil"/>
              <w:bottom w:val="nil"/>
              <w:right w:val="nil"/>
            </w:tcBorders>
            <w:tcMar>
              <w:top w:w="128" w:type="dxa"/>
              <w:left w:w="43" w:type="dxa"/>
              <w:bottom w:w="43" w:type="dxa"/>
              <w:right w:w="43" w:type="dxa"/>
            </w:tcMar>
          </w:tcPr>
          <w:p w14:paraId="031C7D9E" w14:textId="77777777" w:rsidR="00EE2529" w:rsidRPr="00C81B84" w:rsidRDefault="00AD5E1E" w:rsidP="00C81B84">
            <w:r w:rsidRPr="00C81B84">
              <w:t>905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0BC8F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29E99B" w14:textId="77777777" w:rsidR="00EE2529" w:rsidRPr="00C81B84" w:rsidRDefault="00AD5E1E" w:rsidP="00C81B84">
            <w:r w:rsidRPr="00C81B84">
              <w:t>Norges geologiske undersøkelse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38E2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A0C2B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5A8C7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4CBB4F4" w14:textId="77777777" w:rsidR="00EE2529" w:rsidRPr="00C81B84" w:rsidRDefault="00EE2529" w:rsidP="00C81B84"/>
        </w:tc>
      </w:tr>
      <w:tr w:rsidR="00EE2529" w:rsidRPr="00C81B84" w14:paraId="638F18F5" w14:textId="77777777">
        <w:trPr>
          <w:trHeight w:val="380"/>
        </w:trPr>
        <w:tc>
          <w:tcPr>
            <w:tcW w:w="580" w:type="dxa"/>
            <w:tcBorders>
              <w:top w:val="nil"/>
              <w:left w:val="nil"/>
              <w:bottom w:val="nil"/>
              <w:right w:val="nil"/>
            </w:tcBorders>
            <w:tcMar>
              <w:top w:w="128" w:type="dxa"/>
              <w:left w:w="43" w:type="dxa"/>
              <w:bottom w:w="43" w:type="dxa"/>
              <w:right w:w="43" w:type="dxa"/>
            </w:tcMar>
          </w:tcPr>
          <w:p w14:paraId="278040E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46244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EB5DA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750585" w14:textId="77777777" w:rsidR="00EE2529" w:rsidRPr="00C81B84" w:rsidRDefault="00AD5E1E" w:rsidP="00C81B84">
            <w:r w:rsidRPr="00C81B84">
              <w:t>202 500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61931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548FAE" w14:textId="77777777" w:rsidR="00EE2529" w:rsidRPr="00C81B84" w:rsidRDefault="00AD5E1E" w:rsidP="00C81B84">
            <w:r w:rsidRPr="00C81B84">
              <w:t>11 958</w:t>
            </w:r>
          </w:p>
        </w:tc>
        <w:tc>
          <w:tcPr>
            <w:tcW w:w="1180" w:type="dxa"/>
            <w:tcBorders>
              <w:top w:val="nil"/>
              <w:left w:val="nil"/>
              <w:bottom w:val="nil"/>
              <w:right w:val="nil"/>
            </w:tcBorders>
            <w:tcMar>
              <w:top w:w="128" w:type="dxa"/>
              <w:left w:w="43" w:type="dxa"/>
              <w:bottom w:w="43" w:type="dxa"/>
              <w:right w:w="43" w:type="dxa"/>
            </w:tcMar>
            <w:vAlign w:val="bottom"/>
          </w:tcPr>
          <w:p w14:paraId="5018D423" w14:textId="77777777" w:rsidR="00EE2529" w:rsidRPr="00C81B84" w:rsidRDefault="00AD5E1E" w:rsidP="00C81B84">
            <w:r w:rsidRPr="00C81B84">
              <w:t>214 458</w:t>
            </w:r>
          </w:p>
        </w:tc>
      </w:tr>
      <w:tr w:rsidR="00EE2529" w:rsidRPr="00C81B84" w14:paraId="5916736F" w14:textId="77777777">
        <w:trPr>
          <w:trHeight w:val="380"/>
        </w:trPr>
        <w:tc>
          <w:tcPr>
            <w:tcW w:w="580" w:type="dxa"/>
            <w:tcBorders>
              <w:top w:val="nil"/>
              <w:left w:val="nil"/>
              <w:bottom w:val="nil"/>
              <w:right w:val="nil"/>
            </w:tcBorders>
            <w:tcMar>
              <w:top w:w="128" w:type="dxa"/>
              <w:left w:w="43" w:type="dxa"/>
              <w:bottom w:w="43" w:type="dxa"/>
              <w:right w:w="43" w:type="dxa"/>
            </w:tcMar>
          </w:tcPr>
          <w:p w14:paraId="03BD4B7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04F39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02B0A4"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3F5EEA" w14:textId="77777777" w:rsidR="00EE2529" w:rsidRPr="00C81B84" w:rsidRDefault="00AD5E1E" w:rsidP="00C81B84">
            <w:r w:rsidRPr="00C81B84">
              <w:t>73 540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2920F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E22AB4" w14:textId="77777777" w:rsidR="00EE2529" w:rsidRPr="00C81B84" w:rsidRDefault="00AD5E1E" w:rsidP="00C81B84">
            <w:r w:rsidRPr="00C81B84">
              <w:t>1 571</w:t>
            </w:r>
          </w:p>
        </w:tc>
        <w:tc>
          <w:tcPr>
            <w:tcW w:w="1180" w:type="dxa"/>
            <w:tcBorders>
              <w:top w:val="nil"/>
              <w:left w:val="nil"/>
              <w:bottom w:val="nil"/>
              <w:right w:val="nil"/>
            </w:tcBorders>
            <w:tcMar>
              <w:top w:w="128" w:type="dxa"/>
              <w:left w:w="43" w:type="dxa"/>
              <w:bottom w:w="43" w:type="dxa"/>
              <w:right w:w="43" w:type="dxa"/>
            </w:tcMar>
            <w:vAlign w:val="bottom"/>
          </w:tcPr>
          <w:p w14:paraId="208CEABF" w14:textId="77777777" w:rsidR="00EE2529" w:rsidRPr="00C81B84" w:rsidRDefault="00AD5E1E" w:rsidP="00C81B84">
            <w:r w:rsidRPr="00C81B84">
              <w:t>75 111</w:t>
            </w:r>
          </w:p>
        </w:tc>
      </w:tr>
      <w:tr w:rsidR="00EE2529" w:rsidRPr="00C81B84" w14:paraId="6496B8CC" w14:textId="77777777">
        <w:trPr>
          <w:trHeight w:val="640"/>
        </w:trPr>
        <w:tc>
          <w:tcPr>
            <w:tcW w:w="580" w:type="dxa"/>
            <w:tcBorders>
              <w:top w:val="nil"/>
              <w:left w:val="nil"/>
              <w:bottom w:val="nil"/>
              <w:right w:val="nil"/>
            </w:tcBorders>
            <w:tcMar>
              <w:top w:w="128" w:type="dxa"/>
              <w:left w:w="43" w:type="dxa"/>
              <w:bottom w:w="43" w:type="dxa"/>
              <w:right w:w="43" w:type="dxa"/>
            </w:tcMar>
          </w:tcPr>
          <w:p w14:paraId="4D573F31" w14:textId="77777777" w:rsidR="00EE2529" w:rsidRPr="00C81B84" w:rsidRDefault="00AD5E1E" w:rsidP="00C81B84">
            <w:r w:rsidRPr="00C81B84">
              <w:t>906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201AC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B05EA6" w14:textId="77777777" w:rsidR="00EE2529" w:rsidRPr="00C81B84" w:rsidRDefault="00AD5E1E" w:rsidP="00C81B84">
            <w:r w:rsidRPr="00C81B84">
              <w:t>Direktoratet for mineralforvaltning med Bergmesteren for Svalbard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BC0A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B736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D820D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170EF3D" w14:textId="77777777" w:rsidR="00EE2529" w:rsidRPr="00C81B84" w:rsidRDefault="00EE2529" w:rsidP="00C81B84"/>
        </w:tc>
      </w:tr>
      <w:tr w:rsidR="00EE2529" w:rsidRPr="00C81B84" w14:paraId="79B1AAF7" w14:textId="77777777">
        <w:trPr>
          <w:trHeight w:val="380"/>
        </w:trPr>
        <w:tc>
          <w:tcPr>
            <w:tcW w:w="580" w:type="dxa"/>
            <w:tcBorders>
              <w:top w:val="nil"/>
              <w:left w:val="nil"/>
              <w:bottom w:val="nil"/>
              <w:right w:val="nil"/>
            </w:tcBorders>
            <w:tcMar>
              <w:top w:w="128" w:type="dxa"/>
              <w:left w:w="43" w:type="dxa"/>
              <w:bottom w:w="43" w:type="dxa"/>
              <w:right w:w="43" w:type="dxa"/>
            </w:tcMar>
          </w:tcPr>
          <w:p w14:paraId="053C487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B416A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D5EB5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B17CF0" w14:textId="77777777" w:rsidR="00EE2529" w:rsidRPr="00C81B84" w:rsidRDefault="00AD5E1E" w:rsidP="00C81B84">
            <w:r w:rsidRPr="00C81B84">
              <w:t>61 850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12B5F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DC8A98" w14:textId="77777777" w:rsidR="00EE2529" w:rsidRPr="00C81B84" w:rsidRDefault="00AD5E1E" w:rsidP="00C81B84">
            <w:r w:rsidRPr="00C81B84">
              <w:t>555</w:t>
            </w:r>
          </w:p>
        </w:tc>
        <w:tc>
          <w:tcPr>
            <w:tcW w:w="1180" w:type="dxa"/>
            <w:tcBorders>
              <w:top w:val="nil"/>
              <w:left w:val="nil"/>
              <w:bottom w:val="nil"/>
              <w:right w:val="nil"/>
            </w:tcBorders>
            <w:tcMar>
              <w:top w:w="128" w:type="dxa"/>
              <w:left w:w="43" w:type="dxa"/>
              <w:bottom w:w="43" w:type="dxa"/>
              <w:right w:w="43" w:type="dxa"/>
            </w:tcMar>
            <w:vAlign w:val="bottom"/>
          </w:tcPr>
          <w:p w14:paraId="3BBDC169" w14:textId="77777777" w:rsidR="00EE2529" w:rsidRPr="00C81B84" w:rsidRDefault="00AD5E1E" w:rsidP="00C81B84">
            <w:r w:rsidRPr="00C81B84">
              <w:t>62 405</w:t>
            </w:r>
          </w:p>
        </w:tc>
      </w:tr>
      <w:tr w:rsidR="00EE2529" w:rsidRPr="00C81B84" w14:paraId="003BA7A4" w14:textId="77777777">
        <w:trPr>
          <w:trHeight w:val="380"/>
        </w:trPr>
        <w:tc>
          <w:tcPr>
            <w:tcW w:w="580" w:type="dxa"/>
            <w:tcBorders>
              <w:top w:val="nil"/>
              <w:left w:val="nil"/>
              <w:bottom w:val="nil"/>
              <w:right w:val="nil"/>
            </w:tcBorders>
            <w:tcMar>
              <w:top w:w="128" w:type="dxa"/>
              <w:left w:w="43" w:type="dxa"/>
              <w:bottom w:w="43" w:type="dxa"/>
              <w:right w:w="43" w:type="dxa"/>
            </w:tcMar>
          </w:tcPr>
          <w:p w14:paraId="2FF8AD0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13DE81"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4BF4B1" w14:textId="77777777" w:rsidR="00EE2529" w:rsidRPr="00C81B84" w:rsidRDefault="00AD5E1E" w:rsidP="00C81B84">
            <w:r w:rsidRPr="00C81B84">
              <w:t xml:space="preserve">Sikrings- og miljøtiltak,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F737FE" w14:textId="77777777" w:rsidR="00EE2529" w:rsidRPr="00C81B84" w:rsidRDefault="00AD5E1E" w:rsidP="00C81B84">
            <w:r w:rsidRPr="00C81B84">
              <w:t>11 100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2BD15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A7D5A" w14:textId="77777777" w:rsidR="00EE2529" w:rsidRPr="00C81B84" w:rsidRDefault="00AD5E1E" w:rsidP="00C81B84">
            <w:r w:rsidRPr="00C81B84">
              <w:t>381</w:t>
            </w:r>
          </w:p>
        </w:tc>
        <w:tc>
          <w:tcPr>
            <w:tcW w:w="1180" w:type="dxa"/>
            <w:tcBorders>
              <w:top w:val="nil"/>
              <w:left w:val="nil"/>
              <w:bottom w:val="nil"/>
              <w:right w:val="nil"/>
            </w:tcBorders>
            <w:tcMar>
              <w:top w:w="128" w:type="dxa"/>
              <w:left w:w="43" w:type="dxa"/>
              <w:bottom w:w="43" w:type="dxa"/>
              <w:right w:w="43" w:type="dxa"/>
            </w:tcMar>
            <w:vAlign w:val="bottom"/>
          </w:tcPr>
          <w:p w14:paraId="6377A682" w14:textId="77777777" w:rsidR="00EE2529" w:rsidRPr="00C81B84" w:rsidRDefault="00AD5E1E" w:rsidP="00C81B84">
            <w:r w:rsidRPr="00C81B84">
              <w:t>11 481</w:t>
            </w:r>
          </w:p>
        </w:tc>
      </w:tr>
      <w:tr w:rsidR="00EE2529" w:rsidRPr="00C81B84" w14:paraId="745D406F" w14:textId="77777777">
        <w:trPr>
          <w:trHeight w:val="380"/>
        </w:trPr>
        <w:tc>
          <w:tcPr>
            <w:tcW w:w="580" w:type="dxa"/>
            <w:tcBorders>
              <w:top w:val="nil"/>
              <w:left w:val="nil"/>
              <w:bottom w:val="nil"/>
              <w:right w:val="nil"/>
            </w:tcBorders>
            <w:tcMar>
              <w:top w:w="128" w:type="dxa"/>
              <w:left w:w="43" w:type="dxa"/>
              <w:bottom w:w="43" w:type="dxa"/>
              <w:right w:w="43" w:type="dxa"/>
            </w:tcMar>
          </w:tcPr>
          <w:p w14:paraId="0B9AECF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815D8D" w14:textId="77777777" w:rsidR="00EE2529" w:rsidRPr="00C81B84" w:rsidRDefault="00AD5E1E" w:rsidP="00C81B84">
            <w:r w:rsidRPr="00C81B84">
              <w:t>31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EEDDAD" w14:textId="77777777" w:rsidR="00EE2529" w:rsidRPr="00C81B84" w:rsidRDefault="00AD5E1E" w:rsidP="00C81B84">
            <w:r w:rsidRPr="00C81B84">
              <w:t xml:space="preserve">Miljøtiltak Løkken,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BB233E" w14:textId="77777777" w:rsidR="00EE2529" w:rsidRPr="00C81B84" w:rsidRDefault="00AD5E1E" w:rsidP="00C81B84">
            <w:r w:rsidRPr="00C81B84">
              <w:t>6 100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43E2D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62C386" w14:textId="77777777" w:rsidR="00EE2529" w:rsidRPr="00C81B84" w:rsidRDefault="00AD5E1E" w:rsidP="00C81B84">
            <w:r w:rsidRPr="00C81B84">
              <w:t>211</w:t>
            </w:r>
          </w:p>
        </w:tc>
        <w:tc>
          <w:tcPr>
            <w:tcW w:w="1180" w:type="dxa"/>
            <w:tcBorders>
              <w:top w:val="nil"/>
              <w:left w:val="nil"/>
              <w:bottom w:val="nil"/>
              <w:right w:val="nil"/>
            </w:tcBorders>
            <w:tcMar>
              <w:top w:w="128" w:type="dxa"/>
              <w:left w:w="43" w:type="dxa"/>
              <w:bottom w:w="43" w:type="dxa"/>
              <w:right w:w="43" w:type="dxa"/>
            </w:tcMar>
            <w:vAlign w:val="bottom"/>
          </w:tcPr>
          <w:p w14:paraId="10F3CF1D" w14:textId="77777777" w:rsidR="00EE2529" w:rsidRPr="00C81B84" w:rsidRDefault="00AD5E1E" w:rsidP="00C81B84">
            <w:r w:rsidRPr="00C81B84">
              <w:t>6 311</w:t>
            </w:r>
          </w:p>
        </w:tc>
      </w:tr>
      <w:tr w:rsidR="00EE2529" w:rsidRPr="00C81B84" w14:paraId="58DEBB9F" w14:textId="77777777">
        <w:trPr>
          <w:trHeight w:val="380"/>
        </w:trPr>
        <w:tc>
          <w:tcPr>
            <w:tcW w:w="580" w:type="dxa"/>
            <w:tcBorders>
              <w:top w:val="nil"/>
              <w:left w:val="nil"/>
              <w:bottom w:val="nil"/>
              <w:right w:val="nil"/>
            </w:tcBorders>
            <w:tcMar>
              <w:top w:w="128" w:type="dxa"/>
              <w:left w:w="43" w:type="dxa"/>
              <w:bottom w:w="43" w:type="dxa"/>
              <w:right w:w="43" w:type="dxa"/>
            </w:tcMar>
          </w:tcPr>
          <w:p w14:paraId="387DC5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07193A" w14:textId="77777777" w:rsidR="00EE2529" w:rsidRPr="00C81B84" w:rsidRDefault="00AD5E1E" w:rsidP="00C81B84">
            <w:r w:rsidRPr="00C81B84">
              <w:t>32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5FA262" w14:textId="77777777" w:rsidR="00EE2529" w:rsidRPr="00C81B84" w:rsidRDefault="00AD5E1E" w:rsidP="00C81B84">
            <w:r w:rsidRPr="00C81B84">
              <w:t xml:space="preserve">Miljøtiltak Folldal,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E55B0D" w14:textId="77777777" w:rsidR="00EE2529" w:rsidRPr="00C81B84" w:rsidRDefault="00AD5E1E" w:rsidP="00C81B84">
            <w:r w:rsidRPr="00C81B84">
              <w:t>16 000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E2C63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AB9D8" w14:textId="77777777" w:rsidR="00EE2529" w:rsidRPr="00C81B84" w:rsidRDefault="00AD5E1E" w:rsidP="00C81B84">
            <w:r w:rsidRPr="00C81B84">
              <w:t>549</w:t>
            </w:r>
          </w:p>
        </w:tc>
        <w:tc>
          <w:tcPr>
            <w:tcW w:w="1180" w:type="dxa"/>
            <w:tcBorders>
              <w:top w:val="nil"/>
              <w:left w:val="nil"/>
              <w:bottom w:val="nil"/>
              <w:right w:val="nil"/>
            </w:tcBorders>
            <w:tcMar>
              <w:top w:w="128" w:type="dxa"/>
              <w:left w:w="43" w:type="dxa"/>
              <w:bottom w:w="43" w:type="dxa"/>
              <w:right w:w="43" w:type="dxa"/>
            </w:tcMar>
            <w:vAlign w:val="bottom"/>
          </w:tcPr>
          <w:p w14:paraId="03185E1A" w14:textId="77777777" w:rsidR="00EE2529" w:rsidRPr="00C81B84" w:rsidRDefault="00AD5E1E" w:rsidP="00C81B84">
            <w:r w:rsidRPr="00C81B84">
              <w:t>16 549</w:t>
            </w:r>
          </w:p>
        </w:tc>
      </w:tr>
      <w:tr w:rsidR="00EE2529" w:rsidRPr="00C81B84" w14:paraId="27CD474F" w14:textId="77777777">
        <w:trPr>
          <w:trHeight w:val="380"/>
        </w:trPr>
        <w:tc>
          <w:tcPr>
            <w:tcW w:w="580" w:type="dxa"/>
            <w:tcBorders>
              <w:top w:val="nil"/>
              <w:left w:val="nil"/>
              <w:bottom w:val="nil"/>
              <w:right w:val="nil"/>
            </w:tcBorders>
            <w:tcMar>
              <w:top w:w="128" w:type="dxa"/>
              <w:left w:w="43" w:type="dxa"/>
              <w:bottom w:w="43" w:type="dxa"/>
              <w:right w:w="43" w:type="dxa"/>
            </w:tcMar>
          </w:tcPr>
          <w:p w14:paraId="73D0BB19" w14:textId="77777777" w:rsidR="00EE2529" w:rsidRPr="00C81B84" w:rsidRDefault="00AD5E1E" w:rsidP="00C81B84">
            <w:r w:rsidRPr="00C81B84">
              <w:t>907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A693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880595" w14:textId="77777777" w:rsidR="00EE2529" w:rsidRPr="00C81B84" w:rsidRDefault="00AD5E1E" w:rsidP="00C81B84">
            <w:r w:rsidRPr="00C81B84">
              <w:t>Norsk nukleær dekommisjonering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4B199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20B40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A66C8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B9E025B" w14:textId="77777777" w:rsidR="00EE2529" w:rsidRPr="00C81B84" w:rsidRDefault="00EE2529" w:rsidP="00C81B84"/>
        </w:tc>
      </w:tr>
      <w:tr w:rsidR="00EE2529" w:rsidRPr="00C81B84" w14:paraId="79FA4AB7" w14:textId="77777777">
        <w:trPr>
          <w:trHeight w:val="380"/>
        </w:trPr>
        <w:tc>
          <w:tcPr>
            <w:tcW w:w="580" w:type="dxa"/>
            <w:tcBorders>
              <w:top w:val="nil"/>
              <w:left w:val="nil"/>
              <w:bottom w:val="nil"/>
              <w:right w:val="nil"/>
            </w:tcBorders>
            <w:tcMar>
              <w:top w:w="128" w:type="dxa"/>
              <w:left w:w="43" w:type="dxa"/>
              <w:bottom w:w="43" w:type="dxa"/>
              <w:right w:w="43" w:type="dxa"/>
            </w:tcMar>
          </w:tcPr>
          <w:p w14:paraId="09356B0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58CB4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7A6E4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E588B0" w14:textId="77777777" w:rsidR="00EE2529" w:rsidRPr="00C81B84" w:rsidRDefault="00AD5E1E" w:rsidP="00C81B84">
            <w:r w:rsidRPr="00C81B84">
              <w:t>117 050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99B2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832C58" w14:textId="77777777" w:rsidR="00EE2529" w:rsidRPr="00C81B84" w:rsidRDefault="00AD5E1E" w:rsidP="00C81B84">
            <w:r w:rsidRPr="00C81B84">
              <w:t>1 706</w:t>
            </w:r>
          </w:p>
        </w:tc>
        <w:tc>
          <w:tcPr>
            <w:tcW w:w="1180" w:type="dxa"/>
            <w:tcBorders>
              <w:top w:val="nil"/>
              <w:left w:val="nil"/>
              <w:bottom w:val="nil"/>
              <w:right w:val="nil"/>
            </w:tcBorders>
            <w:tcMar>
              <w:top w:w="128" w:type="dxa"/>
              <w:left w:w="43" w:type="dxa"/>
              <w:bottom w:w="43" w:type="dxa"/>
              <w:right w:w="43" w:type="dxa"/>
            </w:tcMar>
            <w:vAlign w:val="bottom"/>
          </w:tcPr>
          <w:p w14:paraId="674916BD" w14:textId="77777777" w:rsidR="00EE2529" w:rsidRPr="00C81B84" w:rsidRDefault="00AD5E1E" w:rsidP="00C81B84">
            <w:r w:rsidRPr="00C81B84">
              <w:t>118 756</w:t>
            </w:r>
          </w:p>
        </w:tc>
      </w:tr>
      <w:tr w:rsidR="00EE2529" w:rsidRPr="00C81B84" w14:paraId="6AC85BDC" w14:textId="77777777">
        <w:trPr>
          <w:trHeight w:val="380"/>
        </w:trPr>
        <w:tc>
          <w:tcPr>
            <w:tcW w:w="580" w:type="dxa"/>
            <w:tcBorders>
              <w:top w:val="nil"/>
              <w:left w:val="nil"/>
              <w:bottom w:val="nil"/>
              <w:right w:val="nil"/>
            </w:tcBorders>
            <w:tcMar>
              <w:top w:w="128" w:type="dxa"/>
              <w:left w:w="43" w:type="dxa"/>
              <w:bottom w:w="43" w:type="dxa"/>
              <w:right w:w="43" w:type="dxa"/>
            </w:tcMar>
          </w:tcPr>
          <w:p w14:paraId="12114A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66485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F2C74A"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D441DF" w14:textId="77777777" w:rsidR="00EE2529" w:rsidRPr="00C81B84" w:rsidRDefault="00AD5E1E" w:rsidP="00C81B84">
            <w:r w:rsidRPr="00C81B84">
              <w:t>395 000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EFAF4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23F12A" w14:textId="77777777" w:rsidR="00EE2529" w:rsidRPr="00C81B84" w:rsidRDefault="00AD5E1E" w:rsidP="00C81B84">
            <w:r w:rsidRPr="00C81B84">
              <w:t>-49 963</w:t>
            </w:r>
          </w:p>
        </w:tc>
        <w:tc>
          <w:tcPr>
            <w:tcW w:w="1180" w:type="dxa"/>
            <w:tcBorders>
              <w:top w:val="nil"/>
              <w:left w:val="nil"/>
              <w:bottom w:val="nil"/>
              <w:right w:val="nil"/>
            </w:tcBorders>
            <w:tcMar>
              <w:top w:w="128" w:type="dxa"/>
              <w:left w:w="43" w:type="dxa"/>
              <w:bottom w:w="43" w:type="dxa"/>
              <w:right w:w="43" w:type="dxa"/>
            </w:tcMar>
            <w:vAlign w:val="bottom"/>
          </w:tcPr>
          <w:p w14:paraId="62E79EEA" w14:textId="77777777" w:rsidR="00EE2529" w:rsidRPr="00C81B84" w:rsidRDefault="00AD5E1E" w:rsidP="00C81B84">
            <w:r w:rsidRPr="00C81B84">
              <w:t>345 037</w:t>
            </w:r>
          </w:p>
        </w:tc>
      </w:tr>
      <w:tr w:rsidR="00EE2529" w:rsidRPr="00C81B84" w14:paraId="788CE1B3" w14:textId="77777777">
        <w:trPr>
          <w:trHeight w:val="380"/>
        </w:trPr>
        <w:tc>
          <w:tcPr>
            <w:tcW w:w="580" w:type="dxa"/>
            <w:tcBorders>
              <w:top w:val="nil"/>
              <w:left w:val="nil"/>
              <w:bottom w:val="nil"/>
              <w:right w:val="nil"/>
            </w:tcBorders>
            <w:tcMar>
              <w:top w:w="128" w:type="dxa"/>
              <w:left w:w="43" w:type="dxa"/>
              <w:bottom w:w="43" w:type="dxa"/>
              <w:right w:w="43" w:type="dxa"/>
            </w:tcMar>
          </w:tcPr>
          <w:p w14:paraId="2378F3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220A41"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F04585" w14:textId="77777777" w:rsidR="00EE2529" w:rsidRPr="00C81B84" w:rsidRDefault="00AD5E1E" w:rsidP="00C81B84">
            <w:r w:rsidRPr="00C81B84">
              <w:t xml:space="preserve">Opprydding </w:t>
            </w:r>
            <w:proofErr w:type="spellStart"/>
            <w:r w:rsidRPr="00C81B84">
              <w:t>Søve</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A7B3FF" w14:textId="77777777" w:rsidR="00EE2529" w:rsidRPr="00C81B84" w:rsidRDefault="00AD5E1E" w:rsidP="00C81B84">
            <w:r w:rsidRPr="00C81B84">
              <w:t>41 500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B0E55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5B6B83" w14:textId="77777777" w:rsidR="00EE2529" w:rsidRPr="00C81B84" w:rsidRDefault="00AD5E1E" w:rsidP="00C81B84">
            <w:r w:rsidRPr="00C81B84">
              <w:t>-30 076</w:t>
            </w:r>
          </w:p>
        </w:tc>
        <w:tc>
          <w:tcPr>
            <w:tcW w:w="1180" w:type="dxa"/>
            <w:tcBorders>
              <w:top w:val="nil"/>
              <w:left w:val="nil"/>
              <w:bottom w:val="nil"/>
              <w:right w:val="nil"/>
            </w:tcBorders>
            <w:tcMar>
              <w:top w:w="128" w:type="dxa"/>
              <w:left w:w="43" w:type="dxa"/>
              <w:bottom w:w="43" w:type="dxa"/>
              <w:right w:w="43" w:type="dxa"/>
            </w:tcMar>
            <w:vAlign w:val="bottom"/>
          </w:tcPr>
          <w:p w14:paraId="7D386BCF" w14:textId="77777777" w:rsidR="00EE2529" w:rsidRPr="00C81B84" w:rsidRDefault="00AD5E1E" w:rsidP="00C81B84">
            <w:r w:rsidRPr="00C81B84">
              <w:t>11 424</w:t>
            </w:r>
          </w:p>
        </w:tc>
      </w:tr>
      <w:tr w:rsidR="00EE2529" w:rsidRPr="00C81B84" w14:paraId="66821C4B" w14:textId="77777777">
        <w:trPr>
          <w:trHeight w:val="380"/>
        </w:trPr>
        <w:tc>
          <w:tcPr>
            <w:tcW w:w="580" w:type="dxa"/>
            <w:tcBorders>
              <w:top w:val="nil"/>
              <w:left w:val="nil"/>
              <w:bottom w:val="nil"/>
              <w:right w:val="nil"/>
            </w:tcBorders>
            <w:tcMar>
              <w:top w:w="128" w:type="dxa"/>
              <w:left w:w="43" w:type="dxa"/>
              <w:bottom w:w="43" w:type="dxa"/>
              <w:right w:w="43" w:type="dxa"/>
            </w:tcMar>
          </w:tcPr>
          <w:p w14:paraId="4FBB99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08E8A0"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D12C13" w14:textId="77777777" w:rsidR="00EE2529" w:rsidRPr="00C81B84" w:rsidRDefault="00AD5E1E" w:rsidP="00C81B84">
            <w:r w:rsidRPr="00C81B84">
              <w:t xml:space="preserve">Tilskudd til kommuner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94A8C0"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A8B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54EECE" w14:textId="77777777" w:rsidR="00EE2529" w:rsidRPr="00C81B84" w:rsidRDefault="00AD5E1E" w:rsidP="00C81B84">
            <w:r w:rsidRPr="00C81B84">
              <w:t>4 000</w:t>
            </w:r>
          </w:p>
        </w:tc>
        <w:tc>
          <w:tcPr>
            <w:tcW w:w="1180" w:type="dxa"/>
            <w:tcBorders>
              <w:top w:val="nil"/>
              <w:left w:val="nil"/>
              <w:bottom w:val="nil"/>
              <w:right w:val="nil"/>
            </w:tcBorders>
            <w:tcMar>
              <w:top w:w="128" w:type="dxa"/>
              <w:left w:w="43" w:type="dxa"/>
              <w:bottom w:w="43" w:type="dxa"/>
              <w:right w:w="43" w:type="dxa"/>
            </w:tcMar>
            <w:vAlign w:val="bottom"/>
          </w:tcPr>
          <w:p w14:paraId="265A0517" w14:textId="77777777" w:rsidR="00EE2529" w:rsidRPr="00C81B84" w:rsidRDefault="00AD5E1E" w:rsidP="00C81B84">
            <w:r w:rsidRPr="00C81B84">
              <w:t>4 000</w:t>
            </w:r>
          </w:p>
        </w:tc>
      </w:tr>
      <w:tr w:rsidR="00EE2529" w:rsidRPr="00C81B84" w14:paraId="3E8B6B2B" w14:textId="77777777">
        <w:trPr>
          <w:trHeight w:val="380"/>
        </w:trPr>
        <w:tc>
          <w:tcPr>
            <w:tcW w:w="580" w:type="dxa"/>
            <w:tcBorders>
              <w:top w:val="nil"/>
              <w:left w:val="nil"/>
              <w:bottom w:val="nil"/>
              <w:right w:val="nil"/>
            </w:tcBorders>
            <w:tcMar>
              <w:top w:w="128" w:type="dxa"/>
              <w:left w:w="43" w:type="dxa"/>
              <w:bottom w:w="43" w:type="dxa"/>
              <w:right w:w="43" w:type="dxa"/>
            </w:tcMar>
          </w:tcPr>
          <w:p w14:paraId="28845A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8C6C7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291B25" w14:textId="77777777" w:rsidR="00EE2529" w:rsidRPr="00C81B84" w:rsidRDefault="00AD5E1E" w:rsidP="00C81B84">
            <w:r w:rsidRPr="00C81B84">
              <w:t xml:space="preserve">Tilskudd til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032A17"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2916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418047" w14:textId="77777777" w:rsidR="00EE2529" w:rsidRPr="00C81B84" w:rsidRDefault="00AD5E1E" w:rsidP="00C81B84">
            <w:r w:rsidRPr="00C81B84">
              <w:t>1 500</w:t>
            </w:r>
          </w:p>
        </w:tc>
        <w:tc>
          <w:tcPr>
            <w:tcW w:w="1180" w:type="dxa"/>
            <w:tcBorders>
              <w:top w:val="nil"/>
              <w:left w:val="nil"/>
              <w:bottom w:val="nil"/>
              <w:right w:val="nil"/>
            </w:tcBorders>
            <w:tcMar>
              <w:top w:w="128" w:type="dxa"/>
              <w:left w:w="43" w:type="dxa"/>
              <w:bottom w:w="43" w:type="dxa"/>
              <w:right w:w="43" w:type="dxa"/>
            </w:tcMar>
            <w:vAlign w:val="bottom"/>
          </w:tcPr>
          <w:p w14:paraId="7FE2E580" w14:textId="77777777" w:rsidR="00EE2529" w:rsidRPr="00C81B84" w:rsidRDefault="00AD5E1E" w:rsidP="00C81B84">
            <w:r w:rsidRPr="00C81B84">
              <w:t>1 500</w:t>
            </w:r>
          </w:p>
        </w:tc>
      </w:tr>
      <w:tr w:rsidR="00EE2529" w:rsidRPr="00C81B84" w14:paraId="7D8B2BB1" w14:textId="77777777">
        <w:trPr>
          <w:trHeight w:val="380"/>
        </w:trPr>
        <w:tc>
          <w:tcPr>
            <w:tcW w:w="580" w:type="dxa"/>
            <w:tcBorders>
              <w:top w:val="nil"/>
              <w:left w:val="nil"/>
              <w:bottom w:val="nil"/>
              <w:right w:val="nil"/>
            </w:tcBorders>
            <w:tcMar>
              <w:top w:w="128" w:type="dxa"/>
              <w:left w:w="43" w:type="dxa"/>
              <w:bottom w:w="43" w:type="dxa"/>
              <w:right w:w="43" w:type="dxa"/>
            </w:tcMar>
          </w:tcPr>
          <w:p w14:paraId="059B1A48" w14:textId="77777777" w:rsidR="00EE2529" w:rsidRPr="00C81B84" w:rsidRDefault="00AD5E1E" w:rsidP="00C81B84">
            <w:r w:rsidRPr="00C81B84">
              <w:t>908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4BDE7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2A924" w14:textId="77777777" w:rsidR="00EE2529" w:rsidRPr="00C81B84" w:rsidRDefault="00AD5E1E" w:rsidP="00C81B84">
            <w:r w:rsidRPr="00C81B84">
              <w:t>Institutt for energiteknikk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3F941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21BB5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1C787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845EC69" w14:textId="77777777" w:rsidR="00EE2529" w:rsidRPr="00C81B84" w:rsidRDefault="00EE2529" w:rsidP="00C81B84"/>
        </w:tc>
      </w:tr>
      <w:tr w:rsidR="00EE2529" w:rsidRPr="00C81B84" w14:paraId="51645193" w14:textId="77777777">
        <w:trPr>
          <w:trHeight w:val="380"/>
        </w:trPr>
        <w:tc>
          <w:tcPr>
            <w:tcW w:w="580" w:type="dxa"/>
            <w:tcBorders>
              <w:top w:val="nil"/>
              <w:left w:val="nil"/>
              <w:bottom w:val="nil"/>
              <w:right w:val="nil"/>
            </w:tcBorders>
            <w:tcMar>
              <w:top w:w="128" w:type="dxa"/>
              <w:left w:w="43" w:type="dxa"/>
              <w:bottom w:w="43" w:type="dxa"/>
              <w:right w:w="43" w:type="dxa"/>
            </w:tcMar>
          </w:tcPr>
          <w:p w14:paraId="5F18244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3599A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557DC7" w14:textId="77777777" w:rsidR="00EE2529" w:rsidRPr="00C81B84" w:rsidRDefault="00AD5E1E" w:rsidP="00C81B84">
            <w:r w:rsidRPr="00C81B84">
              <w:t xml:space="preserve">Tilskudd til drift av atomanlegg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C725C4" w14:textId="77777777" w:rsidR="00EE2529" w:rsidRPr="00C81B84" w:rsidRDefault="00AD5E1E" w:rsidP="00C81B84">
            <w:r w:rsidRPr="00C81B84">
              <w:t>358 900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00AE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2EF22A" w14:textId="77777777" w:rsidR="00EE2529" w:rsidRPr="00C81B84" w:rsidRDefault="00AD5E1E" w:rsidP="00C81B84">
            <w:r w:rsidRPr="00C81B84">
              <w:t>8 666</w:t>
            </w:r>
          </w:p>
        </w:tc>
        <w:tc>
          <w:tcPr>
            <w:tcW w:w="1180" w:type="dxa"/>
            <w:tcBorders>
              <w:top w:val="nil"/>
              <w:left w:val="nil"/>
              <w:bottom w:val="nil"/>
              <w:right w:val="nil"/>
            </w:tcBorders>
            <w:tcMar>
              <w:top w:w="128" w:type="dxa"/>
              <w:left w:w="43" w:type="dxa"/>
              <w:bottom w:w="43" w:type="dxa"/>
              <w:right w:w="43" w:type="dxa"/>
            </w:tcMar>
            <w:vAlign w:val="bottom"/>
          </w:tcPr>
          <w:p w14:paraId="610D2C2B" w14:textId="77777777" w:rsidR="00EE2529" w:rsidRPr="00C81B84" w:rsidRDefault="00AD5E1E" w:rsidP="00C81B84">
            <w:r w:rsidRPr="00C81B84">
              <w:t>367 566</w:t>
            </w:r>
          </w:p>
        </w:tc>
      </w:tr>
      <w:tr w:rsidR="00EE2529" w:rsidRPr="00C81B84" w14:paraId="3C0314C0" w14:textId="77777777">
        <w:trPr>
          <w:trHeight w:val="380"/>
        </w:trPr>
        <w:tc>
          <w:tcPr>
            <w:tcW w:w="580" w:type="dxa"/>
            <w:tcBorders>
              <w:top w:val="nil"/>
              <w:left w:val="nil"/>
              <w:bottom w:val="nil"/>
              <w:right w:val="nil"/>
            </w:tcBorders>
            <w:tcMar>
              <w:top w:w="128" w:type="dxa"/>
              <w:left w:w="43" w:type="dxa"/>
              <w:bottom w:w="43" w:type="dxa"/>
              <w:right w:w="43" w:type="dxa"/>
            </w:tcMar>
          </w:tcPr>
          <w:p w14:paraId="109A5A1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7E9DC4"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771C47" w14:textId="77777777" w:rsidR="00EE2529" w:rsidRPr="00C81B84" w:rsidRDefault="00AD5E1E" w:rsidP="00C81B84">
            <w:r w:rsidRPr="00C81B84">
              <w:t xml:space="preserve">Tilskudd til sikring av atomanlegg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84B2DA" w14:textId="77777777" w:rsidR="00EE2529" w:rsidRPr="00C81B84" w:rsidRDefault="00AD5E1E" w:rsidP="00C81B84">
            <w:r w:rsidRPr="00C81B84">
              <w:t>19 000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E0DC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F2F75D" w14:textId="77777777" w:rsidR="00EE2529" w:rsidRPr="00C81B84" w:rsidRDefault="00AD5E1E" w:rsidP="00C81B84">
            <w:r w:rsidRPr="00C81B84">
              <w:t>8 406</w:t>
            </w:r>
          </w:p>
        </w:tc>
        <w:tc>
          <w:tcPr>
            <w:tcW w:w="1180" w:type="dxa"/>
            <w:tcBorders>
              <w:top w:val="nil"/>
              <w:left w:val="nil"/>
              <w:bottom w:val="nil"/>
              <w:right w:val="nil"/>
            </w:tcBorders>
            <w:tcMar>
              <w:top w:w="128" w:type="dxa"/>
              <w:left w:w="43" w:type="dxa"/>
              <w:bottom w:w="43" w:type="dxa"/>
              <w:right w:w="43" w:type="dxa"/>
            </w:tcMar>
            <w:vAlign w:val="bottom"/>
          </w:tcPr>
          <w:p w14:paraId="0C08787D" w14:textId="77777777" w:rsidR="00EE2529" w:rsidRPr="00C81B84" w:rsidRDefault="00AD5E1E" w:rsidP="00C81B84">
            <w:r w:rsidRPr="00C81B84">
              <w:t>27 406</w:t>
            </w:r>
          </w:p>
        </w:tc>
      </w:tr>
      <w:tr w:rsidR="00EE2529" w:rsidRPr="00C81B84" w14:paraId="3D6F8927" w14:textId="77777777">
        <w:trPr>
          <w:trHeight w:val="640"/>
        </w:trPr>
        <w:tc>
          <w:tcPr>
            <w:tcW w:w="580" w:type="dxa"/>
            <w:tcBorders>
              <w:top w:val="nil"/>
              <w:left w:val="nil"/>
              <w:bottom w:val="nil"/>
              <w:right w:val="nil"/>
            </w:tcBorders>
            <w:tcMar>
              <w:top w:w="128" w:type="dxa"/>
              <w:left w:w="43" w:type="dxa"/>
              <w:bottom w:w="43" w:type="dxa"/>
              <w:right w:w="43" w:type="dxa"/>
            </w:tcMar>
          </w:tcPr>
          <w:p w14:paraId="5D3FCC3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8A11E0"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DCAB8C" w14:textId="77777777" w:rsidR="00EE2529" w:rsidRPr="00C81B84" w:rsidRDefault="00AD5E1E" w:rsidP="00C81B84">
            <w:r w:rsidRPr="00C81B84">
              <w:t xml:space="preserve">Lån til flytting av laboratorier og infrastruktur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ADE65D" w14:textId="77777777" w:rsidR="00EE2529" w:rsidRPr="00C81B84" w:rsidRDefault="00AD5E1E" w:rsidP="00C81B84">
            <w:r w:rsidRPr="00C81B84">
              <w:t>65 000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6B42B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EB6AE1" w14:textId="77777777" w:rsidR="00EE2529" w:rsidRPr="00C81B84" w:rsidRDefault="00AD5E1E" w:rsidP="00C81B84">
            <w:r w:rsidRPr="00C81B84">
              <w:t>-43 612</w:t>
            </w:r>
          </w:p>
        </w:tc>
        <w:tc>
          <w:tcPr>
            <w:tcW w:w="1180" w:type="dxa"/>
            <w:tcBorders>
              <w:top w:val="nil"/>
              <w:left w:val="nil"/>
              <w:bottom w:val="nil"/>
              <w:right w:val="nil"/>
            </w:tcBorders>
            <w:tcMar>
              <w:top w:w="128" w:type="dxa"/>
              <w:left w:w="43" w:type="dxa"/>
              <w:bottom w:w="43" w:type="dxa"/>
              <w:right w:w="43" w:type="dxa"/>
            </w:tcMar>
            <w:vAlign w:val="bottom"/>
          </w:tcPr>
          <w:p w14:paraId="43701201" w14:textId="77777777" w:rsidR="00EE2529" w:rsidRPr="00C81B84" w:rsidRDefault="00AD5E1E" w:rsidP="00C81B84">
            <w:r w:rsidRPr="00C81B84">
              <w:t>21 388</w:t>
            </w:r>
          </w:p>
        </w:tc>
      </w:tr>
      <w:tr w:rsidR="00EE2529" w:rsidRPr="00C81B84" w14:paraId="793240DC" w14:textId="77777777">
        <w:trPr>
          <w:trHeight w:val="380"/>
        </w:trPr>
        <w:tc>
          <w:tcPr>
            <w:tcW w:w="580" w:type="dxa"/>
            <w:tcBorders>
              <w:top w:val="nil"/>
              <w:left w:val="nil"/>
              <w:bottom w:val="nil"/>
              <w:right w:val="nil"/>
            </w:tcBorders>
            <w:tcMar>
              <w:top w:w="128" w:type="dxa"/>
              <w:left w:w="43" w:type="dxa"/>
              <w:bottom w:w="43" w:type="dxa"/>
              <w:right w:w="43" w:type="dxa"/>
            </w:tcMar>
          </w:tcPr>
          <w:p w14:paraId="7AED805F" w14:textId="77777777" w:rsidR="00EE2529" w:rsidRPr="00C81B84" w:rsidRDefault="00AD5E1E" w:rsidP="00C81B84">
            <w:r w:rsidRPr="00C81B84">
              <w:t>909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62A93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032BDA" w14:textId="77777777" w:rsidR="00EE2529" w:rsidRPr="00C81B84" w:rsidRDefault="00AD5E1E" w:rsidP="00C81B84">
            <w:r w:rsidRPr="00C81B84">
              <w:t>Tiltak for sysselsetting av sjøfolk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627D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23D85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2F955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981F21E" w14:textId="77777777" w:rsidR="00EE2529" w:rsidRPr="00C81B84" w:rsidRDefault="00EE2529" w:rsidP="00C81B84"/>
        </w:tc>
      </w:tr>
      <w:tr w:rsidR="00EE2529" w:rsidRPr="00C81B84" w14:paraId="431FFCCB" w14:textId="77777777">
        <w:trPr>
          <w:trHeight w:val="640"/>
        </w:trPr>
        <w:tc>
          <w:tcPr>
            <w:tcW w:w="580" w:type="dxa"/>
            <w:tcBorders>
              <w:top w:val="nil"/>
              <w:left w:val="nil"/>
              <w:bottom w:val="nil"/>
              <w:right w:val="nil"/>
            </w:tcBorders>
            <w:tcMar>
              <w:top w:w="128" w:type="dxa"/>
              <w:left w:w="43" w:type="dxa"/>
              <w:bottom w:w="43" w:type="dxa"/>
              <w:right w:w="43" w:type="dxa"/>
            </w:tcMar>
          </w:tcPr>
          <w:p w14:paraId="17EF41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B32513"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A23C19" w14:textId="77777777" w:rsidR="00EE2529" w:rsidRPr="00C81B84" w:rsidRDefault="00AD5E1E" w:rsidP="00C81B84">
            <w:r w:rsidRPr="00C81B84">
              <w:t xml:space="preserve">Tilskudd til sysselsetting av </w:t>
            </w:r>
            <w:proofErr w:type="gramStart"/>
            <w:r w:rsidRPr="00C81B84">
              <w:t xml:space="preserve">sjøfolk,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E837AB" w14:textId="77777777" w:rsidR="00EE2529" w:rsidRPr="00C81B84" w:rsidRDefault="00AD5E1E" w:rsidP="00C81B84">
            <w:r w:rsidRPr="00C81B84">
              <w:t>2 228 000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AC518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C03037" w14:textId="77777777" w:rsidR="00EE2529" w:rsidRPr="00C81B84" w:rsidRDefault="00AD5E1E" w:rsidP="00C81B84">
            <w:r w:rsidRPr="00C81B84">
              <w:t>155 000</w:t>
            </w:r>
          </w:p>
        </w:tc>
        <w:tc>
          <w:tcPr>
            <w:tcW w:w="1180" w:type="dxa"/>
            <w:tcBorders>
              <w:top w:val="nil"/>
              <w:left w:val="nil"/>
              <w:bottom w:val="nil"/>
              <w:right w:val="nil"/>
            </w:tcBorders>
            <w:tcMar>
              <w:top w:w="128" w:type="dxa"/>
              <w:left w:w="43" w:type="dxa"/>
              <w:bottom w:w="43" w:type="dxa"/>
              <w:right w:w="43" w:type="dxa"/>
            </w:tcMar>
            <w:vAlign w:val="bottom"/>
          </w:tcPr>
          <w:p w14:paraId="650670BD" w14:textId="77777777" w:rsidR="00EE2529" w:rsidRPr="00C81B84" w:rsidRDefault="00AD5E1E" w:rsidP="00C81B84">
            <w:r w:rsidRPr="00C81B84">
              <w:t>2 383 000</w:t>
            </w:r>
          </w:p>
        </w:tc>
      </w:tr>
      <w:tr w:rsidR="00EE2529" w:rsidRPr="00C81B84" w14:paraId="340753CA" w14:textId="77777777">
        <w:trPr>
          <w:trHeight w:val="380"/>
        </w:trPr>
        <w:tc>
          <w:tcPr>
            <w:tcW w:w="580" w:type="dxa"/>
            <w:tcBorders>
              <w:top w:val="nil"/>
              <w:left w:val="nil"/>
              <w:bottom w:val="nil"/>
              <w:right w:val="nil"/>
            </w:tcBorders>
            <w:tcMar>
              <w:top w:w="128" w:type="dxa"/>
              <w:left w:w="43" w:type="dxa"/>
              <w:bottom w:w="43" w:type="dxa"/>
              <w:right w:w="43" w:type="dxa"/>
            </w:tcMar>
          </w:tcPr>
          <w:p w14:paraId="3D31D46F" w14:textId="77777777" w:rsidR="00EE2529" w:rsidRPr="00C81B84" w:rsidRDefault="00AD5E1E" w:rsidP="00C81B84">
            <w:r w:rsidRPr="00C81B84">
              <w:t>910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AF744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0B917E" w14:textId="77777777" w:rsidR="00EE2529" w:rsidRPr="00C81B84" w:rsidRDefault="00AD5E1E" w:rsidP="00C81B84">
            <w:r w:rsidRPr="00C81B84">
              <w:t>Sjøfartsdirektoratet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D96B3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F3BC2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87135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FCE5C3" w14:textId="77777777" w:rsidR="00EE2529" w:rsidRPr="00C81B84" w:rsidRDefault="00EE2529" w:rsidP="00C81B84"/>
        </w:tc>
      </w:tr>
      <w:tr w:rsidR="00EE2529" w:rsidRPr="00C81B84" w14:paraId="573A2363" w14:textId="77777777">
        <w:trPr>
          <w:trHeight w:val="380"/>
        </w:trPr>
        <w:tc>
          <w:tcPr>
            <w:tcW w:w="580" w:type="dxa"/>
            <w:tcBorders>
              <w:top w:val="nil"/>
              <w:left w:val="nil"/>
              <w:bottom w:val="nil"/>
              <w:right w:val="nil"/>
            </w:tcBorders>
            <w:tcMar>
              <w:top w:w="128" w:type="dxa"/>
              <w:left w:w="43" w:type="dxa"/>
              <w:bottom w:w="43" w:type="dxa"/>
              <w:right w:w="43" w:type="dxa"/>
            </w:tcMar>
          </w:tcPr>
          <w:p w14:paraId="1826401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7514FD"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B2D99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527216" w14:textId="77777777" w:rsidR="00EE2529" w:rsidRPr="00C81B84" w:rsidRDefault="00AD5E1E" w:rsidP="00C81B84">
            <w:r w:rsidRPr="00C81B84">
              <w:t>457 000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EF95F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96572" w14:textId="77777777" w:rsidR="00EE2529" w:rsidRPr="00C81B84" w:rsidRDefault="00AD5E1E" w:rsidP="00C81B84">
            <w:r w:rsidRPr="00C81B84">
              <w:t>5 133</w:t>
            </w:r>
          </w:p>
        </w:tc>
        <w:tc>
          <w:tcPr>
            <w:tcW w:w="1180" w:type="dxa"/>
            <w:tcBorders>
              <w:top w:val="nil"/>
              <w:left w:val="nil"/>
              <w:bottom w:val="nil"/>
              <w:right w:val="nil"/>
            </w:tcBorders>
            <w:tcMar>
              <w:top w:w="128" w:type="dxa"/>
              <w:left w:w="43" w:type="dxa"/>
              <w:bottom w:w="43" w:type="dxa"/>
              <w:right w:w="43" w:type="dxa"/>
            </w:tcMar>
            <w:vAlign w:val="bottom"/>
          </w:tcPr>
          <w:p w14:paraId="1B95A726" w14:textId="77777777" w:rsidR="00EE2529" w:rsidRPr="00C81B84" w:rsidRDefault="00AD5E1E" w:rsidP="00C81B84">
            <w:r w:rsidRPr="00C81B84">
              <w:t>462 133</w:t>
            </w:r>
          </w:p>
        </w:tc>
      </w:tr>
      <w:tr w:rsidR="00EE2529" w:rsidRPr="00C81B84" w14:paraId="7375488E" w14:textId="77777777">
        <w:trPr>
          <w:trHeight w:val="380"/>
        </w:trPr>
        <w:tc>
          <w:tcPr>
            <w:tcW w:w="580" w:type="dxa"/>
            <w:tcBorders>
              <w:top w:val="nil"/>
              <w:left w:val="nil"/>
              <w:bottom w:val="nil"/>
              <w:right w:val="nil"/>
            </w:tcBorders>
            <w:tcMar>
              <w:top w:w="128" w:type="dxa"/>
              <w:left w:w="43" w:type="dxa"/>
              <w:bottom w:w="43" w:type="dxa"/>
              <w:right w:w="43" w:type="dxa"/>
            </w:tcMar>
          </w:tcPr>
          <w:p w14:paraId="6C6C6AD9" w14:textId="77777777" w:rsidR="00EE2529" w:rsidRPr="00C81B84" w:rsidRDefault="00AD5E1E" w:rsidP="00C81B84">
            <w:r w:rsidRPr="00C81B84">
              <w:t>911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4BF78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63B0B5" w14:textId="77777777" w:rsidR="00EE2529" w:rsidRPr="00C81B84" w:rsidRDefault="00AD5E1E" w:rsidP="00C81B84">
            <w:r w:rsidRPr="00C81B84">
              <w:t>Konkurransetilsynet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7F189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DE8CF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D2466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9E3CE7C" w14:textId="77777777" w:rsidR="00EE2529" w:rsidRPr="00C81B84" w:rsidRDefault="00EE2529" w:rsidP="00C81B84"/>
        </w:tc>
      </w:tr>
      <w:tr w:rsidR="00EE2529" w:rsidRPr="00C81B84" w14:paraId="52B48D5E" w14:textId="77777777">
        <w:trPr>
          <w:trHeight w:val="380"/>
        </w:trPr>
        <w:tc>
          <w:tcPr>
            <w:tcW w:w="580" w:type="dxa"/>
            <w:tcBorders>
              <w:top w:val="nil"/>
              <w:left w:val="nil"/>
              <w:bottom w:val="nil"/>
              <w:right w:val="nil"/>
            </w:tcBorders>
            <w:tcMar>
              <w:top w:w="128" w:type="dxa"/>
              <w:left w:w="43" w:type="dxa"/>
              <w:bottom w:w="43" w:type="dxa"/>
              <w:right w:w="43" w:type="dxa"/>
            </w:tcMar>
          </w:tcPr>
          <w:p w14:paraId="756D63C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9A7ED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0025E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B63DE" w14:textId="77777777" w:rsidR="00EE2529" w:rsidRPr="00C81B84" w:rsidRDefault="00AD5E1E" w:rsidP="00C81B84">
            <w:r w:rsidRPr="00C81B84">
              <w:t>124 050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F3032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CBEDC5" w14:textId="77777777" w:rsidR="00EE2529" w:rsidRPr="00C81B84" w:rsidRDefault="00AD5E1E" w:rsidP="00C81B84">
            <w:r w:rsidRPr="00C81B84">
              <w:t>4 280</w:t>
            </w:r>
          </w:p>
        </w:tc>
        <w:tc>
          <w:tcPr>
            <w:tcW w:w="1180" w:type="dxa"/>
            <w:tcBorders>
              <w:top w:val="nil"/>
              <w:left w:val="nil"/>
              <w:bottom w:val="nil"/>
              <w:right w:val="nil"/>
            </w:tcBorders>
            <w:tcMar>
              <w:top w:w="128" w:type="dxa"/>
              <w:left w:w="43" w:type="dxa"/>
              <w:bottom w:w="43" w:type="dxa"/>
              <w:right w:w="43" w:type="dxa"/>
            </w:tcMar>
            <w:vAlign w:val="bottom"/>
          </w:tcPr>
          <w:p w14:paraId="646D5DCE" w14:textId="77777777" w:rsidR="00EE2529" w:rsidRPr="00C81B84" w:rsidRDefault="00AD5E1E" w:rsidP="00C81B84">
            <w:r w:rsidRPr="00C81B84">
              <w:t>128 330</w:t>
            </w:r>
          </w:p>
        </w:tc>
      </w:tr>
      <w:tr w:rsidR="00EE2529" w:rsidRPr="00C81B84" w14:paraId="2387B228" w14:textId="77777777">
        <w:trPr>
          <w:trHeight w:val="640"/>
        </w:trPr>
        <w:tc>
          <w:tcPr>
            <w:tcW w:w="580" w:type="dxa"/>
            <w:tcBorders>
              <w:top w:val="nil"/>
              <w:left w:val="nil"/>
              <w:bottom w:val="nil"/>
              <w:right w:val="nil"/>
            </w:tcBorders>
            <w:tcMar>
              <w:top w:w="128" w:type="dxa"/>
              <w:left w:w="43" w:type="dxa"/>
              <w:bottom w:w="43" w:type="dxa"/>
              <w:right w:w="43" w:type="dxa"/>
            </w:tcMar>
          </w:tcPr>
          <w:p w14:paraId="73A01E5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B915F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8BC80C" w14:textId="77777777" w:rsidR="00EE2529" w:rsidRPr="00C81B84" w:rsidRDefault="00AD5E1E" w:rsidP="00C81B84">
            <w:r w:rsidRPr="00C81B84">
              <w:t xml:space="preserve">Tilskudd til konkurransefaglig forskning,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8633C1" w14:textId="77777777" w:rsidR="00EE2529" w:rsidRPr="00C81B84" w:rsidRDefault="00AD5E1E" w:rsidP="00C81B84">
            <w:r w:rsidRPr="00C81B84">
              <w:t>2 100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7C19D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F89682" w14:textId="77777777" w:rsidR="00EE2529" w:rsidRPr="00C81B84" w:rsidRDefault="00AD5E1E" w:rsidP="00C81B84">
            <w:r w:rsidRPr="00C81B84">
              <w:t>45</w:t>
            </w:r>
          </w:p>
        </w:tc>
        <w:tc>
          <w:tcPr>
            <w:tcW w:w="1180" w:type="dxa"/>
            <w:tcBorders>
              <w:top w:val="nil"/>
              <w:left w:val="nil"/>
              <w:bottom w:val="nil"/>
              <w:right w:val="nil"/>
            </w:tcBorders>
            <w:tcMar>
              <w:top w:w="128" w:type="dxa"/>
              <w:left w:w="43" w:type="dxa"/>
              <w:bottom w:w="43" w:type="dxa"/>
              <w:right w:w="43" w:type="dxa"/>
            </w:tcMar>
            <w:vAlign w:val="bottom"/>
          </w:tcPr>
          <w:p w14:paraId="39B30305" w14:textId="77777777" w:rsidR="00EE2529" w:rsidRPr="00C81B84" w:rsidRDefault="00AD5E1E" w:rsidP="00C81B84">
            <w:r w:rsidRPr="00C81B84">
              <w:t>2 145</w:t>
            </w:r>
          </w:p>
        </w:tc>
      </w:tr>
      <w:tr w:rsidR="00EE2529" w:rsidRPr="00C81B84" w14:paraId="6D189209" w14:textId="77777777">
        <w:trPr>
          <w:trHeight w:val="380"/>
        </w:trPr>
        <w:tc>
          <w:tcPr>
            <w:tcW w:w="580" w:type="dxa"/>
            <w:tcBorders>
              <w:top w:val="nil"/>
              <w:left w:val="nil"/>
              <w:bottom w:val="nil"/>
              <w:right w:val="nil"/>
            </w:tcBorders>
            <w:tcMar>
              <w:top w:w="128" w:type="dxa"/>
              <w:left w:w="43" w:type="dxa"/>
              <w:bottom w:w="43" w:type="dxa"/>
              <w:right w:w="43" w:type="dxa"/>
            </w:tcMar>
          </w:tcPr>
          <w:p w14:paraId="27CA6C1E" w14:textId="77777777" w:rsidR="00EE2529" w:rsidRPr="00C81B84" w:rsidRDefault="00AD5E1E" w:rsidP="00C81B84">
            <w:r w:rsidRPr="00C81B84">
              <w:t>912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A28E9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4532F0" w14:textId="77777777" w:rsidR="00EE2529" w:rsidRPr="00C81B84" w:rsidRDefault="00AD5E1E" w:rsidP="00C81B84">
            <w:r w:rsidRPr="00C81B84">
              <w:t>Klagenemndssekretariatet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BFF33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E31AA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82CBB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CCF05A6" w14:textId="77777777" w:rsidR="00EE2529" w:rsidRPr="00C81B84" w:rsidRDefault="00EE2529" w:rsidP="00C81B84"/>
        </w:tc>
      </w:tr>
      <w:tr w:rsidR="00EE2529" w:rsidRPr="00C81B84" w14:paraId="524A9467" w14:textId="77777777">
        <w:trPr>
          <w:trHeight w:val="380"/>
        </w:trPr>
        <w:tc>
          <w:tcPr>
            <w:tcW w:w="580" w:type="dxa"/>
            <w:tcBorders>
              <w:top w:val="nil"/>
              <w:left w:val="nil"/>
              <w:bottom w:val="nil"/>
              <w:right w:val="nil"/>
            </w:tcBorders>
            <w:tcMar>
              <w:top w:w="128" w:type="dxa"/>
              <w:left w:w="43" w:type="dxa"/>
              <w:bottom w:w="43" w:type="dxa"/>
              <w:right w:w="43" w:type="dxa"/>
            </w:tcMar>
          </w:tcPr>
          <w:p w14:paraId="62A7503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BD2C0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4E6DB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D404A2" w14:textId="77777777" w:rsidR="00EE2529" w:rsidRPr="00C81B84" w:rsidRDefault="00AD5E1E" w:rsidP="00C81B84">
            <w:r w:rsidRPr="00C81B84">
              <w:t>36 200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C29E0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366BCE" w14:textId="77777777" w:rsidR="00EE2529" w:rsidRPr="00C81B84" w:rsidRDefault="00AD5E1E" w:rsidP="00C81B84">
            <w:r w:rsidRPr="00C81B84">
              <w:t>307</w:t>
            </w:r>
          </w:p>
        </w:tc>
        <w:tc>
          <w:tcPr>
            <w:tcW w:w="1180" w:type="dxa"/>
            <w:tcBorders>
              <w:top w:val="nil"/>
              <w:left w:val="nil"/>
              <w:bottom w:val="nil"/>
              <w:right w:val="nil"/>
            </w:tcBorders>
            <w:tcMar>
              <w:top w:w="128" w:type="dxa"/>
              <w:left w:w="43" w:type="dxa"/>
              <w:bottom w:w="43" w:type="dxa"/>
              <w:right w:w="43" w:type="dxa"/>
            </w:tcMar>
            <w:vAlign w:val="bottom"/>
          </w:tcPr>
          <w:p w14:paraId="69D2AD2D" w14:textId="77777777" w:rsidR="00EE2529" w:rsidRPr="00C81B84" w:rsidRDefault="00AD5E1E" w:rsidP="00C81B84">
            <w:r w:rsidRPr="00C81B84">
              <w:t>36 507</w:t>
            </w:r>
          </w:p>
        </w:tc>
      </w:tr>
      <w:tr w:rsidR="00EE2529" w:rsidRPr="00C81B84" w14:paraId="629A5897" w14:textId="77777777">
        <w:trPr>
          <w:trHeight w:val="380"/>
        </w:trPr>
        <w:tc>
          <w:tcPr>
            <w:tcW w:w="580" w:type="dxa"/>
            <w:tcBorders>
              <w:top w:val="nil"/>
              <w:left w:val="nil"/>
              <w:bottom w:val="nil"/>
              <w:right w:val="nil"/>
            </w:tcBorders>
            <w:tcMar>
              <w:top w:w="128" w:type="dxa"/>
              <w:left w:w="43" w:type="dxa"/>
              <w:bottom w:w="43" w:type="dxa"/>
              <w:right w:w="43" w:type="dxa"/>
            </w:tcMar>
          </w:tcPr>
          <w:p w14:paraId="122C13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EE442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BA30D7"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F06E51"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C4D47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17DE87" w14:textId="77777777" w:rsidR="00EE2529" w:rsidRPr="00C81B84" w:rsidRDefault="00AD5E1E" w:rsidP="00C81B84">
            <w:r w:rsidRPr="00C81B84">
              <w:t>565</w:t>
            </w:r>
          </w:p>
        </w:tc>
        <w:tc>
          <w:tcPr>
            <w:tcW w:w="1180" w:type="dxa"/>
            <w:tcBorders>
              <w:top w:val="nil"/>
              <w:left w:val="nil"/>
              <w:bottom w:val="nil"/>
              <w:right w:val="nil"/>
            </w:tcBorders>
            <w:tcMar>
              <w:top w:w="128" w:type="dxa"/>
              <w:left w:w="43" w:type="dxa"/>
              <w:bottom w:w="43" w:type="dxa"/>
              <w:right w:w="43" w:type="dxa"/>
            </w:tcMar>
            <w:vAlign w:val="bottom"/>
          </w:tcPr>
          <w:p w14:paraId="29C0C034" w14:textId="77777777" w:rsidR="00EE2529" w:rsidRPr="00C81B84" w:rsidRDefault="00AD5E1E" w:rsidP="00C81B84">
            <w:r w:rsidRPr="00C81B84">
              <w:t>565</w:t>
            </w:r>
          </w:p>
        </w:tc>
      </w:tr>
      <w:tr w:rsidR="00EE2529" w:rsidRPr="00C81B84" w14:paraId="755B7AC7" w14:textId="77777777">
        <w:trPr>
          <w:trHeight w:val="380"/>
        </w:trPr>
        <w:tc>
          <w:tcPr>
            <w:tcW w:w="580" w:type="dxa"/>
            <w:tcBorders>
              <w:top w:val="nil"/>
              <w:left w:val="nil"/>
              <w:bottom w:val="nil"/>
              <w:right w:val="nil"/>
            </w:tcBorders>
            <w:tcMar>
              <w:top w:w="128" w:type="dxa"/>
              <w:left w:w="43" w:type="dxa"/>
              <w:bottom w:w="43" w:type="dxa"/>
              <w:right w:w="43" w:type="dxa"/>
            </w:tcMar>
          </w:tcPr>
          <w:p w14:paraId="5645808E" w14:textId="77777777" w:rsidR="00EE2529" w:rsidRPr="00C81B84" w:rsidRDefault="00AD5E1E" w:rsidP="00C81B84">
            <w:r w:rsidRPr="00C81B84">
              <w:t>913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61B06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B98A68" w14:textId="77777777" w:rsidR="00EE2529" w:rsidRPr="00C81B84" w:rsidRDefault="00AD5E1E" w:rsidP="00C81B84">
            <w:r w:rsidRPr="00C81B84">
              <w:t>Dagligvaretilsynet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FF7E9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A8334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C4357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644B833" w14:textId="77777777" w:rsidR="00EE2529" w:rsidRPr="00C81B84" w:rsidRDefault="00EE2529" w:rsidP="00C81B84"/>
        </w:tc>
      </w:tr>
      <w:tr w:rsidR="00EE2529" w:rsidRPr="00C81B84" w14:paraId="7665A749" w14:textId="77777777">
        <w:trPr>
          <w:trHeight w:val="380"/>
        </w:trPr>
        <w:tc>
          <w:tcPr>
            <w:tcW w:w="580" w:type="dxa"/>
            <w:tcBorders>
              <w:top w:val="nil"/>
              <w:left w:val="nil"/>
              <w:bottom w:val="nil"/>
              <w:right w:val="nil"/>
            </w:tcBorders>
            <w:tcMar>
              <w:top w:w="128" w:type="dxa"/>
              <w:left w:w="43" w:type="dxa"/>
              <w:bottom w:w="43" w:type="dxa"/>
              <w:right w:w="43" w:type="dxa"/>
            </w:tcMar>
          </w:tcPr>
          <w:p w14:paraId="518226F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1DC98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6C99DF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BE80C6" w14:textId="77777777" w:rsidR="00EE2529" w:rsidRPr="00C81B84" w:rsidRDefault="00AD5E1E" w:rsidP="00C81B84">
            <w:r w:rsidRPr="00C81B84">
              <w:t>9 900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5EF69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25A27E" w14:textId="77777777" w:rsidR="00EE2529" w:rsidRPr="00C81B84" w:rsidRDefault="00AD5E1E" w:rsidP="00C81B84">
            <w:r w:rsidRPr="00C81B84">
              <w:t>147</w:t>
            </w:r>
          </w:p>
        </w:tc>
        <w:tc>
          <w:tcPr>
            <w:tcW w:w="1180" w:type="dxa"/>
            <w:tcBorders>
              <w:top w:val="nil"/>
              <w:left w:val="nil"/>
              <w:bottom w:val="nil"/>
              <w:right w:val="nil"/>
            </w:tcBorders>
            <w:tcMar>
              <w:top w:w="128" w:type="dxa"/>
              <w:left w:w="43" w:type="dxa"/>
              <w:bottom w:w="43" w:type="dxa"/>
              <w:right w:w="43" w:type="dxa"/>
            </w:tcMar>
            <w:vAlign w:val="bottom"/>
          </w:tcPr>
          <w:p w14:paraId="66D78DBE" w14:textId="77777777" w:rsidR="00EE2529" w:rsidRPr="00C81B84" w:rsidRDefault="00AD5E1E" w:rsidP="00C81B84">
            <w:r w:rsidRPr="00C81B84">
              <w:t>10 047</w:t>
            </w:r>
          </w:p>
        </w:tc>
      </w:tr>
      <w:tr w:rsidR="00EE2529" w:rsidRPr="00C81B84" w14:paraId="498FBC91" w14:textId="77777777">
        <w:trPr>
          <w:trHeight w:val="380"/>
        </w:trPr>
        <w:tc>
          <w:tcPr>
            <w:tcW w:w="580" w:type="dxa"/>
            <w:tcBorders>
              <w:top w:val="nil"/>
              <w:left w:val="nil"/>
              <w:bottom w:val="nil"/>
              <w:right w:val="nil"/>
            </w:tcBorders>
            <w:tcMar>
              <w:top w:w="128" w:type="dxa"/>
              <w:left w:w="43" w:type="dxa"/>
              <w:bottom w:w="43" w:type="dxa"/>
              <w:right w:w="43" w:type="dxa"/>
            </w:tcMar>
          </w:tcPr>
          <w:p w14:paraId="34CF7FA0" w14:textId="77777777" w:rsidR="00EE2529" w:rsidRPr="00C81B84" w:rsidRDefault="00AD5E1E" w:rsidP="00C81B84">
            <w:r w:rsidRPr="00C81B84">
              <w:t>915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5FEA6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AF4921" w14:textId="77777777" w:rsidR="00EE2529" w:rsidRPr="00C81B84" w:rsidRDefault="00AD5E1E" w:rsidP="00C81B84">
            <w:r w:rsidRPr="00C81B84">
              <w:t>Regelrådet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95522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7E645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DCF95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A571365" w14:textId="77777777" w:rsidR="00EE2529" w:rsidRPr="00C81B84" w:rsidRDefault="00EE2529" w:rsidP="00C81B84"/>
        </w:tc>
      </w:tr>
      <w:tr w:rsidR="00EE2529" w:rsidRPr="00C81B84" w14:paraId="2F18D616" w14:textId="77777777">
        <w:trPr>
          <w:trHeight w:val="380"/>
        </w:trPr>
        <w:tc>
          <w:tcPr>
            <w:tcW w:w="580" w:type="dxa"/>
            <w:tcBorders>
              <w:top w:val="nil"/>
              <w:left w:val="nil"/>
              <w:bottom w:val="nil"/>
              <w:right w:val="nil"/>
            </w:tcBorders>
            <w:tcMar>
              <w:top w:w="128" w:type="dxa"/>
              <w:left w:w="43" w:type="dxa"/>
              <w:bottom w:w="43" w:type="dxa"/>
              <w:right w:w="43" w:type="dxa"/>
            </w:tcMar>
          </w:tcPr>
          <w:p w14:paraId="2A41ED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3A838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D403D1"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A350DB" w14:textId="77777777" w:rsidR="00EE2529" w:rsidRPr="00C81B84" w:rsidRDefault="00AD5E1E" w:rsidP="00C81B84">
            <w:r w:rsidRPr="00C81B84">
              <w:t>11 400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61929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407035" w14:textId="77777777" w:rsidR="00EE2529" w:rsidRPr="00C81B84" w:rsidRDefault="00AD5E1E" w:rsidP="00C81B84">
            <w:r w:rsidRPr="00C81B84">
              <w:t>71</w:t>
            </w:r>
          </w:p>
        </w:tc>
        <w:tc>
          <w:tcPr>
            <w:tcW w:w="1180" w:type="dxa"/>
            <w:tcBorders>
              <w:top w:val="nil"/>
              <w:left w:val="nil"/>
              <w:bottom w:val="nil"/>
              <w:right w:val="nil"/>
            </w:tcBorders>
            <w:tcMar>
              <w:top w:w="128" w:type="dxa"/>
              <w:left w:w="43" w:type="dxa"/>
              <w:bottom w:w="43" w:type="dxa"/>
              <w:right w:w="43" w:type="dxa"/>
            </w:tcMar>
            <w:vAlign w:val="bottom"/>
          </w:tcPr>
          <w:p w14:paraId="5E1D8F8C" w14:textId="77777777" w:rsidR="00EE2529" w:rsidRPr="00C81B84" w:rsidRDefault="00AD5E1E" w:rsidP="00C81B84">
            <w:r w:rsidRPr="00C81B84">
              <w:t>11 471</w:t>
            </w:r>
          </w:p>
        </w:tc>
      </w:tr>
      <w:tr w:rsidR="00EE2529" w:rsidRPr="00C81B84" w14:paraId="5506BD2E" w14:textId="77777777">
        <w:trPr>
          <w:trHeight w:val="380"/>
        </w:trPr>
        <w:tc>
          <w:tcPr>
            <w:tcW w:w="580" w:type="dxa"/>
            <w:tcBorders>
              <w:top w:val="nil"/>
              <w:left w:val="nil"/>
              <w:bottom w:val="nil"/>
              <w:right w:val="nil"/>
            </w:tcBorders>
            <w:tcMar>
              <w:top w:w="128" w:type="dxa"/>
              <w:left w:w="43" w:type="dxa"/>
              <w:bottom w:w="43" w:type="dxa"/>
              <w:right w:w="43" w:type="dxa"/>
            </w:tcMar>
          </w:tcPr>
          <w:p w14:paraId="66D9D6DE"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14EA6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722108" w14:textId="77777777" w:rsidR="00EE2529" w:rsidRPr="00C81B84" w:rsidRDefault="00AD5E1E" w:rsidP="00C81B84">
            <w:r w:rsidRPr="00C81B84">
              <w:t>Kystverket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69E3A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5077C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0F166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CDA7D54" w14:textId="77777777" w:rsidR="00EE2529" w:rsidRPr="00C81B84" w:rsidRDefault="00EE2529" w:rsidP="00C81B84"/>
        </w:tc>
      </w:tr>
      <w:tr w:rsidR="00EE2529" w:rsidRPr="00C81B84" w14:paraId="329C6778" w14:textId="77777777">
        <w:trPr>
          <w:trHeight w:val="380"/>
        </w:trPr>
        <w:tc>
          <w:tcPr>
            <w:tcW w:w="580" w:type="dxa"/>
            <w:tcBorders>
              <w:top w:val="nil"/>
              <w:left w:val="nil"/>
              <w:bottom w:val="nil"/>
              <w:right w:val="nil"/>
            </w:tcBorders>
            <w:tcMar>
              <w:top w:w="128" w:type="dxa"/>
              <w:left w:w="43" w:type="dxa"/>
              <w:bottom w:w="43" w:type="dxa"/>
              <w:right w:w="43" w:type="dxa"/>
            </w:tcMar>
          </w:tcPr>
          <w:p w14:paraId="7E947A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26DD7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09C636" w14:textId="77777777" w:rsidR="00EE2529" w:rsidRPr="00C81B84" w:rsidRDefault="00AD5E1E" w:rsidP="00C81B84">
            <w:r w:rsidRPr="00C81B84">
              <w:t xml:space="preserve">Driftsutgifter, </w:t>
            </w:r>
            <w:r w:rsidRPr="00AD5E1E">
              <w:rPr>
                <w:rStyle w:val="kursiv"/>
              </w:rPr>
              <w:t>kan nyttes under post 45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05EC1E" w14:textId="77777777" w:rsidR="00EE2529" w:rsidRPr="00C81B84" w:rsidRDefault="00AD5E1E" w:rsidP="00C81B84">
            <w:r w:rsidRPr="00C81B84">
              <w:t>2 127 350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40275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314856" w14:textId="77777777" w:rsidR="00EE2529" w:rsidRPr="00C81B84" w:rsidRDefault="00AD5E1E" w:rsidP="00C81B84">
            <w:r w:rsidRPr="00C81B84">
              <w:t>101 238</w:t>
            </w:r>
          </w:p>
        </w:tc>
        <w:tc>
          <w:tcPr>
            <w:tcW w:w="1180" w:type="dxa"/>
            <w:tcBorders>
              <w:top w:val="nil"/>
              <w:left w:val="nil"/>
              <w:bottom w:val="nil"/>
              <w:right w:val="nil"/>
            </w:tcBorders>
            <w:tcMar>
              <w:top w:w="128" w:type="dxa"/>
              <w:left w:w="43" w:type="dxa"/>
              <w:bottom w:w="43" w:type="dxa"/>
              <w:right w:w="43" w:type="dxa"/>
            </w:tcMar>
            <w:vAlign w:val="bottom"/>
          </w:tcPr>
          <w:p w14:paraId="78B0D305" w14:textId="77777777" w:rsidR="00EE2529" w:rsidRPr="00C81B84" w:rsidRDefault="00AD5E1E" w:rsidP="00C81B84">
            <w:r w:rsidRPr="00C81B84">
              <w:t>2 228 588</w:t>
            </w:r>
          </w:p>
        </w:tc>
      </w:tr>
      <w:tr w:rsidR="00EE2529" w:rsidRPr="00C81B84" w14:paraId="024DD648" w14:textId="77777777">
        <w:trPr>
          <w:trHeight w:val="380"/>
        </w:trPr>
        <w:tc>
          <w:tcPr>
            <w:tcW w:w="580" w:type="dxa"/>
            <w:tcBorders>
              <w:top w:val="nil"/>
              <w:left w:val="nil"/>
              <w:bottom w:val="nil"/>
              <w:right w:val="nil"/>
            </w:tcBorders>
            <w:tcMar>
              <w:top w:w="128" w:type="dxa"/>
              <w:left w:w="43" w:type="dxa"/>
              <w:bottom w:w="43" w:type="dxa"/>
              <w:right w:w="43" w:type="dxa"/>
            </w:tcMar>
          </w:tcPr>
          <w:p w14:paraId="353A3BC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147C0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E671CF"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A8C932" w14:textId="77777777" w:rsidR="00EE2529" w:rsidRPr="00C81B84" w:rsidRDefault="00AD5E1E" w:rsidP="00C81B84">
            <w:r w:rsidRPr="00C81B84">
              <w:t>33 700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3B697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48EB91" w14:textId="77777777" w:rsidR="00EE2529" w:rsidRPr="00C81B84" w:rsidRDefault="00AD5E1E" w:rsidP="00C81B84">
            <w:r w:rsidRPr="00C81B84">
              <w:t>1 026</w:t>
            </w:r>
          </w:p>
        </w:tc>
        <w:tc>
          <w:tcPr>
            <w:tcW w:w="1180" w:type="dxa"/>
            <w:tcBorders>
              <w:top w:val="nil"/>
              <w:left w:val="nil"/>
              <w:bottom w:val="nil"/>
              <w:right w:val="nil"/>
            </w:tcBorders>
            <w:tcMar>
              <w:top w:w="128" w:type="dxa"/>
              <w:left w:w="43" w:type="dxa"/>
              <w:bottom w:w="43" w:type="dxa"/>
              <w:right w:w="43" w:type="dxa"/>
            </w:tcMar>
            <w:vAlign w:val="bottom"/>
          </w:tcPr>
          <w:p w14:paraId="5181F982" w14:textId="77777777" w:rsidR="00EE2529" w:rsidRPr="00C81B84" w:rsidRDefault="00AD5E1E" w:rsidP="00C81B84">
            <w:r w:rsidRPr="00C81B84">
              <w:t>34 726</w:t>
            </w:r>
          </w:p>
        </w:tc>
      </w:tr>
      <w:tr w:rsidR="00EE2529" w:rsidRPr="00C81B84" w14:paraId="5ED36B3C" w14:textId="77777777">
        <w:trPr>
          <w:trHeight w:val="640"/>
        </w:trPr>
        <w:tc>
          <w:tcPr>
            <w:tcW w:w="580" w:type="dxa"/>
            <w:tcBorders>
              <w:top w:val="nil"/>
              <w:left w:val="nil"/>
              <w:bottom w:val="nil"/>
              <w:right w:val="nil"/>
            </w:tcBorders>
            <w:tcMar>
              <w:top w:w="128" w:type="dxa"/>
              <w:left w:w="43" w:type="dxa"/>
              <w:bottom w:w="43" w:type="dxa"/>
              <w:right w:w="43" w:type="dxa"/>
            </w:tcMar>
          </w:tcPr>
          <w:p w14:paraId="7F224A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9B2D66"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299E10" w14:textId="77777777" w:rsidR="00EE2529" w:rsidRPr="00C81B84" w:rsidRDefault="00AD5E1E" w:rsidP="00C81B84">
            <w:r w:rsidRPr="00C81B84">
              <w:t xml:space="preserve">Nyanlegg og større </w:t>
            </w:r>
            <w:proofErr w:type="gramStart"/>
            <w:r w:rsidRPr="00C81B84">
              <w:t xml:space="preserve">vedlikehold,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A196E3" w14:textId="77777777" w:rsidR="00EE2529" w:rsidRPr="00C81B84" w:rsidRDefault="00AD5E1E" w:rsidP="00C81B84">
            <w:r w:rsidRPr="00C81B84">
              <w:t>655 900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2682D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56B9B" w14:textId="77777777" w:rsidR="00EE2529" w:rsidRPr="00C81B84" w:rsidRDefault="00AD5E1E" w:rsidP="00C81B84">
            <w:r w:rsidRPr="00C81B84">
              <w:t>59 906</w:t>
            </w:r>
          </w:p>
        </w:tc>
        <w:tc>
          <w:tcPr>
            <w:tcW w:w="1180" w:type="dxa"/>
            <w:tcBorders>
              <w:top w:val="nil"/>
              <w:left w:val="nil"/>
              <w:bottom w:val="nil"/>
              <w:right w:val="nil"/>
            </w:tcBorders>
            <w:tcMar>
              <w:top w:w="128" w:type="dxa"/>
              <w:left w:w="43" w:type="dxa"/>
              <w:bottom w:w="43" w:type="dxa"/>
              <w:right w:w="43" w:type="dxa"/>
            </w:tcMar>
            <w:vAlign w:val="bottom"/>
          </w:tcPr>
          <w:p w14:paraId="11AE17CA" w14:textId="77777777" w:rsidR="00EE2529" w:rsidRPr="00C81B84" w:rsidRDefault="00AD5E1E" w:rsidP="00C81B84">
            <w:r w:rsidRPr="00C81B84">
              <w:t>715 806</w:t>
            </w:r>
          </w:p>
        </w:tc>
      </w:tr>
      <w:tr w:rsidR="00EE2529" w:rsidRPr="00C81B84" w14:paraId="24CE759D" w14:textId="77777777">
        <w:trPr>
          <w:trHeight w:val="640"/>
        </w:trPr>
        <w:tc>
          <w:tcPr>
            <w:tcW w:w="580" w:type="dxa"/>
            <w:tcBorders>
              <w:top w:val="nil"/>
              <w:left w:val="nil"/>
              <w:bottom w:val="nil"/>
              <w:right w:val="nil"/>
            </w:tcBorders>
            <w:tcMar>
              <w:top w:w="128" w:type="dxa"/>
              <w:left w:w="43" w:type="dxa"/>
              <w:bottom w:w="43" w:type="dxa"/>
              <w:right w:w="43" w:type="dxa"/>
            </w:tcMar>
          </w:tcPr>
          <w:p w14:paraId="6FC5C83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9FDE80"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277E3C" w14:textId="77777777" w:rsidR="00EE2529" w:rsidRPr="00C81B84" w:rsidRDefault="00AD5E1E" w:rsidP="00C81B84">
            <w:r w:rsidRPr="00C81B84">
              <w:t xml:space="preserve">Større utstyrsanskaffelser og vedlikehold, </w:t>
            </w:r>
            <w:r w:rsidRPr="00AD5E1E">
              <w:rPr>
                <w:rStyle w:val="kursiv"/>
              </w:rPr>
              <w:t>kan overføres, kan nyttes under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22A44E" w14:textId="77777777" w:rsidR="00EE2529" w:rsidRPr="00C81B84" w:rsidRDefault="00AD5E1E" w:rsidP="00C81B84">
            <w:r w:rsidRPr="00C81B84">
              <w:t>196 700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061C6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B7921" w14:textId="77777777" w:rsidR="00EE2529" w:rsidRPr="00C81B84" w:rsidRDefault="00AD5E1E" w:rsidP="00C81B84">
            <w:r w:rsidRPr="00C81B84">
              <w:t>6 750</w:t>
            </w:r>
          </w:p>
        </w:tc>
        <w:tc>
          <w:tcPr>
            <w:tcW w:w="1180" w:type="dxa"/>
            <w:tcBorders>
              <w:top w:val="nil"/>
              <w:left w:val="nil"/>
              <w:bottom w:val="nil"/>
              <w:right w:val="nil"/>
            </w:tcBorders>
            <w:tcMar>
              <w:top w:w="128" w:type="dxa"/>
              <w:left w:w="43" w:type="dxa"/>
              <w:bottom w:w="43" w:type="dxa"/>
              <w:right w:w="43" w:type="dxa"/>
            </w:tcMar>
            <w:vAlign w:val="bottom"/>
          </w:tcPr>
          <w:p w14:paraId="03E289D5" w14:textId="77777777" w:rsidR="00EE2529" w:rsidRPr="00C81B84" w:rsidRDefault="00AD5E1E" w:rsidP="00C81B84">
            <w:r w:rsidRPr="00C81B84">
              <w:t>203 450</w:t>
            </w:r>
          </w:p>
        </w:tc>
      </w:tr>
      <w:tr w:rsidR="00EE2529" w:rsidRPr="00C81B84" w14:paraId="0C2955D2" w14:textId="77777777">
        <w:trPr>
          <w:trHeight w:val="640"/>
        </w:trPr>
        <w:tc>
          <w:tcPr>
            <w:tcW w:w="580" w:type="dxa"/>
            <w:tcBorders>
              <w:top w:val="nil"/>
              <w:left w:val="nil"/>
              <w:bottom w:val="nil"/>
              <w:right w:val="nil"/>
            </w:tcBorders>
            <w:tcMar>
              <w:top w:w="128" w:type="dxa"/>
              <w:left w:w="43" w:type="dxa"/>
              <w:bottom w:w="43" w:type="dxa"/>
              <w:right w:w="43" w:type="dxa"/>
            </w:tcMar>
          </w:tcPr>
          <w:p w14:paraId="1F82DB9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2EAAE8"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5F86EE" w14:textId="77777777" w:rsidR="00EE2529" w:rsidRPr="00C81B84" w:rsidRDefault="00AD5E1E" w:rsidP="00C81B84">
            <w:r w:rsidRPr="00C81B84">
              <w:t xml:space="preserve">Tilskudd til </w:t>
            </w:r>
            <w:proofErr w:type="gramStart"/>
            <w:r w:rsidRPr="00C81B84">
              <w:t xml:space="preserve">fiskerihavneanlegg,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C85404" w14:textId="77777777" w:rsidR="00EE2529" w:rsidRPr="00C81B84" w:rsidRDefault="00AD5E1E" w:rsidP="00C81B84">
            <w:r w:rsidRPr="00C81B84">
              <w:t>36 100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4C0B8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62E700" w14:textId="77777777" w:rsidR="00EE2529" w:rsidRPr="00C81B84" w:rsidRDefault="00AD5E1E" w:rsidP="00C81B84">
            <w:r w:rsidRPr="00C81B84">
              <w:t>843</w:t>
            </w:r>
          </w:p>
        </w:tc>
        <w:tc>
          <w:tcPr>
            <w:tcW w:w="1180" w:type="dxa"/>
            <w:tcBorders>
              <w:top w:val="nil"/>
              <w:left w:val="nil"/>
              <w:bottom w:val="nil"/>
              <w:right w:val="nil"/>
            </w:tcBorders>
            <w:tcMar>
              <w:top w:w="128" w:type="dxa"/>
              <w:left w:w="43" w:type="dxa"/>
              <w:bottom w:w="43" w:type="dxa"/>
              <w:right w:w="43" w:type="dxa"/>
            </w:tcMar>
            <w:vAlign w:val="bottom"/>
          </w:tcPr>
          <w:p w14:paraId="7F44C43D" w14:textId="77777777" w:rsidR="00EE2529" w:rsidRPr="00C81B84" w:rsidRDefault="00AD5E1E" w:rsidP="00C81B84">
            <w:r w:rsidRPr="00C81B84">
              <w:t>36 943</w:t>
            </w:r>
          </w:p>
        </w:tc>
      </w:tr>
      <w:tr w:rsidR="00EE2529" w:rsidRPr="00C81B84" w14:paraId="720D42C7" w14:textId="77777777">
        <w:trPr>
          <w:trHeight w:val="640"/>
        </w:trPr>
        <w:tc>
          <w:tcPr>
            <w:tcW w:w="580" w:type="dxa"/>
            <w:tcBorders>
              <w:top w:val="nil"/>
              <w:left w:val="nil"/>
              <w:bottom w:val="nil"/>
              <w:right w:val="nil"/>
            </w:tcBorders>
            <w:tcMar>
              <w:top w:w="128" w:type="dxa"/>
              <w:left w:w="43" w:type="dxa"/>
              <w:bottom w:w="43" w:type="dxa"/>
              <w:right w:w="43" w:type="dxa"/>
            </w:tcMar>
          </w:tcPr>
          <w:p w14:paraId="28CDFD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93667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CF606B" w14:textId="77777777" w:rsidR="00EE2529" w:rsidRPr="00C81B84" w:rsidRDefault="00AD5E1E" w:rsidP="00C81B84">
            <w:r w:rsidRPr="00C81B84">
              <w:t xml:space="preserve">Tilskudd til overføring av gods fra vei til sjø,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B29348" w14:textId="77777777" w:rsidR="00EE2529" w:rsidRPr="00C81B84" w:rsidRDefault="00AD5E1E" w:rsidP="00C81B84">
            <w:r w:rsidRPr="00C81B84">
              <w:t>18 300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90F2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7332B" w14:textId="77777777" w:rsidR="00EE2529" w:rsidRPr="00C81B84" w:rsidRDefault="00AD5E1E" w:rsidP="00C81B84">
            <w:r w:rsidRPr="00C81B84">
              <w:t>-18 300</w:t>
            </w:r>
          </w:p>
        </w:tc>
        <w:tc>
          <w:tcPr>
            <w:tcW w:w="1180" w:type="dxa"/>
            <w:tcBorders>
              <w:top w:val="nil"/>
              <w:left w:val="nil"/>
              <w:bottom w:val="nil"/>
              <w:right w:val="nil"/>
            </w:tcBorders>
            <w:tcMar>
              <w:top w:w="128" w:type="dxa"/>
              <w:left w:w="43" w:type="dxa"/>
              <w:bottom w:w="43" w:type="dxa"/>
              <w:right w:w="43" w:type="dxa"/>
            </w:tcMar>
            <w:vAlign w:val="bottom"/>
          </w:tcPr>
          <w:p w14:paraId="5152D6F5" w14:textId="77777777" w:rsidR="00EE2529" w:rsidRPr="00C81B84" w:rsidRDefault="00AD5E1E" w:rsidP="00C81B84">
            <w:r w:rsidRPr="00C81B84">
              <w:t>0</w:t>
            </w:r>
          </w:p>
        </w:tc>
      </w:tr>
      <w:tr w:rsidR="00EE2529" w:rsidRPr="00C81B84" w14:paraId="162ABBAA" w14:textId="77777777">
        <w:trPr>
          <w:trHeight w:val="640"/>
        </w:trPr>
        <w:tc>
          <w:tcPr>
            <w:tcW w:w="580" w:type="dxa"/>
            <w:tcBorders>
              <w:top w:val="nil"/>
              <w:left w:val="nil"/>
              <w:bottom w:val="nil"/>
              <w:right w:val="nil"/>
            </w:tcBorders>
            <w:tcMar>
              <w:top w:w="128" w:type="dxa"/>
              <w:left w:w="43" w:type="dxa"/>
              <w:bottom w:w="43" w:type="dxa"/>
              <w:right w:w="43" w:type="dxa"/>
            </w:tcMar>
          </w:tcPr>
          <w:p w14:paraId="01C7BA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5C542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14F50B" w14:textId="77777777" w:rsidR="00EE2529" w:rsidRPr="00C81B84" w:rsidRDefault="00AD5E1E" w:rsidP="00C81B84">
            <w:r w:rsidRPr="00C81B84">
              <w:t xml:space="preserve">Tilskudd til effektive og miljøvennlige havner,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09A386" w14:textId="77777777" w:rsidR="00EE2529" w:rsidRPr="00C81B84" w:rsidRDefault="00AD5E1E" w:rsidP="00C81B84">
            <w:r w:rsidRPr="00C81B84">
              <w:t>98 200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D347B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1F605" w14:textId="77777777" w:rsidR="00EE2529" w:rsidRPr="00C81B84" w:rsidRDefault="00AD5E1E" w:rsidP="00C81B84">
            <w:r w:rsidRPr="00C81B84">
              <w:t>20 788</w:t>
            </w:r>
          </w:p>
        </w:tc>
        <w:tc>
          <w:tcPr>
            <w:tcW w:w="1180" w:type="dxa"/>
            <w:tcBorders>
              <w:top w:val="nil"/>
              <w:left w:val="nil"/>
              <w:bottom w:val="nil"/>
              <w:right w:val="nil"/>
            </w:tcBorders>
            <w:tcMar>
              <w:top w:w="128" w:type="dxa"/>
              <w:left w:w="43" w:type="dxa"/>
              <w:bottom w:w="43" w:type="dxa"/>
              <w:right w:w="43" w:type="dxa"/>
            </w:tcMar>
            <w:vAlign w:val="bottom"/>
          </w:tcPr>
          <w:p w14:paraId="38F7D171" w14:textId="77777777" w:rsidR="00EE2529" w:rsidRPr="00C81B84" w:rsidRDefault="00AD5E1E" w:rsidP="00C81B84">
            <w:r w:rsidRPr="00C81B84">
              <w:t>118 988</w:t>
            </w:r>
          </w:p>
        </w:tc>
      </w:tr>
      <w:tr w:rsidR="00EE2529" w:rsidRPr="00C81B84" w14:paraId="28EC7612" w14:textId="77777777">
        <w:trPr>
          <w:trHeight w:val="380"/>
        </w:trPr>
        <w:tc>
          <w:tcPr>
            <w:tcW w:w="580" w:type="dxa"/>
            <w:tcBorders>
              <w:top w:val="nil"/>
              <w:left w:val="nil"/>
              <w:bottom w:val="nil"/>
              <w:right w:val="nil"/>
            </w:tcBorders>
            <w:tcMar>
              <w:top w:w="128" w:type="dxa"/>
              <w:left w:w="43" w:type="dxa"/>
              <w:bottom w:w="43" w:type="dxa"/>
              <w:right w:w="43" w:type="dxa"/>
            </w:tcMar>
          </w:tcPr>
          <w:p w14:paraId="006E138C" w14:textId="77777777" w:rsidR="00EE2529" w:rsidRPr="00C81B84" w:rsidRDefault="00AD5E1E" w:rsidP="00C81B84">
            <w:r w:rsidRPr="00C81B84">
              <w:t>917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F08A7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FD08AB" w14:textId="77777777" w:rsidR="00EE2529" w:rsidRPr="00C81B84" w:rsidRDefault="00AD5E1E" w:rsidP="00C81B84">
            <w:r w:rsidRPr="00C81B84">
              <w:t>Fiskeridirektoratet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425CC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ED24F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B0E5D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66E1A1B" w14:textId="77777777" w:rsidR="00EE2529" w:rsidRPr="00C81B84" w:rsidRDefault="00EE2529" w:rsidP="00C81B84"/>
        </w:tc>
      </w:tr>
      <w:tr w:rsidR="00EE2529" w:rsidRPr="00C81B84" w14:paraId="347AE843" w14:textId="77777777">
        <w:trPr>
          <w:trHeight w:val="380"/>
        </w:trPr>
        <w:tc>
          <w:tcPr>
            <w:tcW w:w="580" w:type="dxa"/>
            <w:tcBorders>
              <w:top w:val="nil"/>
              <w:left w:val="nil"/>
              <w:bottom w:val="nil"/>
              <w:right w:val="nil"/>
            </w:tcBorders>
            <w:tcMar>
              <w:top w:w="128" w:type="dxa"/>
              <w:left w:w="43" w:type="dxa"/>
              <w:bottom w:w="43" w:type="dxa"/>
              <w:right w:w="43" w:type="dxa"/>
            </w:tcMar>
          </w:tcPr>
          <w:p w14:paraId="127A587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A0DBD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1DD42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61372E" w14:textId="77777777" w:rsidR="00EE2529" w:rsidRPr="00C81B84" w:rsidRDefault="00AD5E1E" w:rsidP="00C81B84">
            <w:r w:rsidRPr="00C81B84">
              <w:t>470 900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8EDD7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D20A1A" w14:textId="77777777" w:rsidR="00EE2529" w:rsidRPr="00C81B84" w:rsidRDefault="00AD5E1E" w:rsidP="00C81B84">
            <w:r w:rsidRPr="00C81B84">
              <w:t>15 553</w:t>
            </w:r>
          </w:p>
        </w:tc>
        <w:tc>
          <w:tcPr>
            <w:tcW w:w="1180" w:type="dxa"/>
            <w:tcBorders>
              <w:top w:val="nil"/>
              <w:left w:val="nil"/>
              <w:bottom w:val="nil"/>
              <w:right w:val="nil"/>
            </w:tcBorders>
            <w:tcMar>
              <w:top w:w="128" w:type="dxa"/>
              <w:left w:w="43" w:type="dxa"/>
              <w:bottom w:w="43" w:type="dxa"/>
              <w:right w:w="43" w:type="dxa"/>
            </w:tcMar>
            <w:vAlign w:val="bottom"/>
          </w:tcPr>
          <w:p w14:paraId="1EDA36F4" w14:textId="77777777" w:rsidR="00EE2529" w:rsidRPr="00C81B84" w:rsidRDefault="00AD5E1E" w:rsidP="00C81B84">
            <w:r w:rsidRPr="00C81B84">
              <w:t>486 453</w:t>
            </w:r>
          </w:p>
        </w:tc>
      </w:tr>
      <w:tr w:rsidR="00EE2529" w:rsidRPr="00C81B84" w14:paraId="2A4BE4DD" w14:textId="77777777">
        <w:trPr>
          <w:trHeight w:val="640"/>
        </w:trPr>
        <w:tc>
          <w:tcPr>
            <w:tcW w:w="580" w:type="dxa"/>
            <w:tcBorders>
              <w:top w:val="nil"/>
              <w:left w:val="nil"/>
              <w:bottom w:val="nil"/>
              <w:right w:val="nil"/>
            </w:tcBorders>
            <w:tcMar>
              <w:top w:w="128" w:type="dxa"/>
              <w:left w:w="43" w:type="dxa"/>
              <w:bottom w:w="43" w:type="dxa"/>
              <w:right w:w="43" w:type="dxa"/>
            </w:tcMar>
          </w:tcPr>
          <w:p w14:paraId="6A2D1F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302776"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66C6D0" w14:textId="77777777" w:rsidR="00EE2529" w:rsidRPr="00C81B84" w:rsidRDefault="00AD5E1E" w:rsidP="00C81B84">
            <w:r w:rsidRPr="00C81B84">
              <w:t>Fiskeriforskning og -</w:t>
            </w:r>
            <w:proofErr w:type="gramStart"/>
            <w:r w:rsidRPr="00C81B84">
              <w:t xml:space="preserve">overvåking,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E5F773" w14:textId="77777777" w:rsidR="00EE2529" w:rsidRPr="00C81B84" w:rsidRDefault="00AD5E1E" w:rsidP="00C81B84">
            <w:r w:rsidRPr="00C81B84">
              <w:t>121 000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52C11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C709D7" w14:textId="77777777" w:rsidR="00EE2529" w:rsidRPr="00C81B84" w:rsidRDefault="00AD5E1E" w:rsidP="00C81B84">
            <w:r w:rsidRPr="00C81B84">
              <w:t>25 805</w:t>
            </w:r>
          </w:p>
        </w:tc>
        <w:tc>
          <w:tcPr>
            <w:tcW w:w="1180" w:type="dxa"/>
            <w:tcBorders>
              <w:top w:val="nil"/>
              <w:left w:val="nil"/>
              <w:bottom w:val="nil"/>
              <w:right w:val="nil"/>
            </w:tcBorders>
            <w:tcMar>
              <w:top w:w="128" w:type="dxa"/>
              <w:left w:w="43" w:type="dxa"/>
              <w:bottom w:w="43" w:type="dxa"/>
              <w:right w:w="43" w:type="dxa"/>
            </w:tcMar>
            <w:vAlign w:val="bottom"/>
          </w:tcPr>
          <w:p w14:paraId="7BD15F8F" w14:textId="77777777" w:rsidR="00EE2529" w:rsidRPr="00C81B84" w:rsidRDefault="00AD5E1E" w:rsidP="00C81B84">
            <w:r w:rsidRPr="00C81B84">
              <w:t>146 805</w:t>
            </w:r>
          </w:p>
        </w:tc>
      </w:tr>
      <w:tr w:rsidR="00EE2529" w:rsidRPr="00C81B84" w14:paraId="5A61CC08" w14:textId="77777777">
        <w:trPr>
          <w:trHeight w:val="380"/>
        </w:trPr>
        <w:tc>
          <w:tcPr>
            <w:tcW w:w="580" w:type="dxa"/>
            <w:tcBorders>
              <w:top w:val="nil"/>
              <w:left w:val="nil"/>
              <w:bottom w:val="nil"/>
              <w:right w:val="nil"/>
            </w:tcBorders>
            <w:tcMar>
              <w:top w:w="128" w:type="dxa"/>
              <w:left w:w="43" w:type="dxa"/>
              <w:bottom w:w="43" w:type="dxa"/>
              <w:right w:w="43" w:type="dxa"/>
            </w:tcMar>
          </w:tcPr>
          <w:p w14:paraId="3C97CC20" w14:textId="77777777" w:rsidR="00EE2529" w:rsidRPr="00C81B84" w:rsidRDefault="00AD5E1E" w:rsidP="00C81B84">
            <w:r w:rsidRPr="00C81B84">
              <w:t>919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7EB94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9771FF" w14:textId="77777777" w:rsidR="00EE2529" w:rsidRPr="00C81B84" w:rsidRDefault="00AD5E1E" w:rsidP="00C81B84">
            <w:r w:rsidRPr="00C81B84">
              <w:t>Diverse fiskeriformål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FD383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62D4D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8B6EA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91FF75E" w14:textId="77777777" w:rsidR="00EE2529" w:rsidRPr="00C81B84" w:rsidRDefault="00EE2529" w:rsidP="00C81B84"/>
        </w:tc>
      </w:tr>
      <w:tr w:rsidR="00EE2529" w:rsidRPr="00C81B84" w14:paraId="4B862831" w14:textId="77777777">
        <w:trPr>
          <w:trHeight w:val="640"/>
        </w:trPr>
        <w:tc>
          <w:tcPr>
            <w:tcW w:w="580" w:type="dxa"/>
            <w:tcBorders>
              <w:top w:val="nil"/>
              <w:left w:val="nil"/>
              <w:bottom w:val="nil"/>
              <w:right w:val="nil"/>
            </w:tcBorders>
            <w:tcMar>
              <w:top w:w="128" w:type="dxa"/>
              <w:left w:w="43" w:type="dxa"/>
              <w:bottom w:w="43" w:type="dxa"/>
              <w:right w:w="43" w:type="dxa"/>
            </w:tcMar>
          </w:tcPr>
          <w:p w14:paraId="74DD24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D0004D"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A8641C" w14:textId="77777777" w:rsidR="00EE2529" w:rsidRPr="00C81B84" w:rsidRDefault="00AD5E1E" w:rsidP="00C81B84">
            <w:r w:rsidRPr="00C81B84">
              <w:t xml:space="preserve">Tilskudd til kommunale ungdomsfiskeprosjekt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1573B8" w14:textId="77777777" w:rsidR="00EE2529" w:rsidRPr="00C81B84" w:rsidRDefault="00AD5E1E" w:rsidP="00C81B84">
            <w:r w:rsidRPr="00C81B84">
              <w:t>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0522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12EF79"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4679D8FC" w14:textId="77777777" w:rsidR="00EE2529" w:rsidRPr="00C81B84" w:rsidRDefault="00AD5E1E" w:rsidP="00C81B84">
            <w:r w:rsidRPr="00C81B84">
              <w:t>3 000</w:t>
            </w:r>
          </w:p>
        </w:tc>
      </w:tr>
      <w:tr w:rsidR="00EE2529" w:rsidRPr="00C81B84" w14:paraId="5EEA0EF0" w14:textId="77777777">
        <w:trPr>
          <w:trHeight w:val="380"/>
        </w:trPr>
        <w:tc>
          <w:tcPr>
            <w:tcW w:w="580" w:type="dxa"/>
            <w:tcBorders>
              <w:top w:val="nil"/>
              <w:left w:val="nil"/>
              <w:bottom w:val="nil"/>
              <w:right w:val="nil"/>
            </w:tcBorders>
            <w:tcMar>
              <w:top w:w="128" w:type="dxa"/>
              <w:left w:w="43" w:type="dxa"/>
              <w:bottom w:w="43" w:type="dxa"/>
              <w:right w:w="43" w:type="dxa"/>
            </w:tcMar>
          </w:tcPr>
          <w:p w14:paraId="74C0C82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CC412A"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ECA16E" w14:textId="77777777" w:rsidR="00EE2529" w:rsidRPr="00C81B84" w:rsidRDefault="00AD5E1E" w:rsidP="00C81B84">
            <w:r w:rsidRPr="00C81B84">
              <w:t xml:space="preserve">Tilskudd til velferdsstasjoner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F9C323" w14:textId="77777777" w:rsidR="00EE2529" w:rsidRPr="00C81B84" w:rsidRDefault="00AD5E1E" w:rsidP="00C81B84">
            <w:r w:rsidRPr="00C81B84">
              <w:t>2 500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C00F2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12F5AF" w14:textId="77777777" w:rsidR="00EE2529" w:rsidRPr="00C81B84" w:rsidRDefault="00AD5E1E" w:rsidP="00C81B84">
            <w:r w:rsidRPr="00C81B84">
              <w:t>53</w:t>
            </w:r>
          </w:p>
        </w:tc>
        <w:tc>
          <w:tcPr>
            <w:tcW w:w="1180" w:type="dxa"/>
            <w:tcBorders>
              <w:top w:val="nil"/>
              <w:left w:val="nil"/>
              <w:bottom w:val="nil"/>
              <w:right w:val="nil"/>
            </w:tcBorders>
            <w:tcMar>
              <w:top w:w="128" w:type="dxa"/>
              <w:left w:w="43" w:type="dxa"/>
              <w:bottom w:w="43" w:type="dxa"/>
              <w:right w:w="43" w:type="dxa"/>
            </w:tcMar>
            <w:vAlign w:val="bottom"/>
          </w:tcPr>
          <w:p w14:paraId="1168073B" w14:textId="77777777" w:rsidR="00EE2529" w:rsidRPr="00C81B84" w:rsidRDefault="00AD5E1E" w:rsidP="00C81B84">
            <w:r w:rsidRPr="00C81B84">
              <w:t>2 553</w:t>
            </w:r>
          </w:p>
        </w:tc>
      </w:tr>
      <w:tr w:rsidR="00EE2529" w:rsidRPr="00C81B84" w14:paraId="0B4712A8" w14:textId="77777777">
        <w:trPr>
          <w:trHeight w:val="380"/>
        </w:trPr>
        <w:tc>
          <w:tcPr>
            <w:tcW w:w="580" w:type="dxa"/>
            <w:tcBorders>
              <w:top w:val="nil"/>
              <w:left w:val="nil"/>
              <w:bottom w:val="nil"/>
              <w:right w:val="nil"/>
            </w:tcBorders>
            <w:tcMar>
              <w:top w:w="128" w:type="dxa"/>
              <w:left w:w="43" w:type="dxa"/>
              <w:bottom w:w="43" w:type="dxa"/>
              <w:right w:w="43" w:type="dxa"/>
            </w:tcMar>
          </w:tcPr>
          <w:p w14:paraId="544C095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0F4DFD"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2F8E4B" w14:textId="77777777" w:rsidR="00EE2529" w:rsidRPr="00C81B84" w:rsidRDefault="00AD5E1E" w:rsidP="00C81B84">
            <w:r w:rsidRPr="00C81B84">
              <w:t xml:space="preserve">Tilskudd til kystrekeflåten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2B39A" w14:textId="77777777" w:rsidR="00EE2529" w:rsidRPr="00C81B84" w:rsidRDefault="00AD5E1E" w:rsidP="00C81B84">
            <w:r w:rsidRPr="00C81B84">
              <w:t>21 000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610B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FFADB5" w14:textId="77777777" w:rsidR="00EE2529" w:rsidRPr="00C81B84" w:rsidRDefault="00AD5E1E" w:rsidP="00C81B84">
            <w:r w:rsidRPr="00C81B84">
              <w:t>2 449</w:t>
            </w:r>
          </w:p>
        </w:tc>
        <w:tc>
          <w:tcPr>
            <w:tcW w:w="1180" w:type="dxa"/>
            <w:tcBorders>
              <w:top w:val="nil"/>
              <w:left w:val="nil"/>
              <w:bottom w:val="nil"/>
              <w:right w:val="nil"/>
            </w:tcBorders>
            <w:tcMar>
              <w:top w:w="128" w:type="dxa"/>
              <w:left w:w="43" w:type="dxa"/>
              <w:bottom w:w="43" w:type="dxa"/>
              <w:right w:w="43" w:type="dxa"/>
            </w:tcMar>
            <w:vAlign w:val="bottom"/>
          </w:tcPr>
          <w:p w14:paraId="60B7EE8A" w14:textId="77777777" w:rsidR="00EE2529" w:rsidRPr="00C81B84" w:rsidRDefault="00AD5E1E" w:rsidP="00C81B84">
            <w:r w:rsidRPr="00C81B84">
              <w:t>23 449</w:t>
            </w:r>
          </w:p>
        </w:tc>
      </w:tr>
      <w:tr w:rsidR="00EE2529" w:rsidRPr="00C81B84" w14:paraId="22B3563A" w14:textId="77777777">
        <w:trPr>
          <w:trHeight w:val="380"/>
        </w:trPr>
        <w:tc>
          <w:tcPr>
            <w:tcW w:w="580" w:type="dxa"/>
            <w:tcBorders>
              <w:top w:val="nil"/>
              <w:left w:val="nil"/>
              <w:bottom w:val="nil"/>
              <w:right w:val="nil"/>
            </w:tcBorders>
            <w:tcMar>
              <w:top w:w="128" w:type="dxa"/>
              <w:left w:w="43" w:type="dxa"/>
              <w:bottom w:w="43" w:type="dxa"/>
              <w:right w:w="43" w:type="dxa"/>
            </w:tcMar>
          </w:tcPr>
          <w:p w14:paraId="40A3676F" w14:textId="77777777" w:rsidR="00EE2529" w:rsidRPr="00C81B84" w:rsidRDefault="00AD5E1E" w:rsidP="00C81B84">
            <w:r w:rsidRPr="00C81B84">
              <w:t>920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C3F43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7C316E" w14:textId="77777777" w:rsidR="00EE2529" w:rsidRPr="00C81B84" w:rsidRDefault="00AD5E1E" w:rsidP="00C81B84">
            <w:r w:rsidRPr="00C81B84">
              <w:t>Norges forskningsråd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8107D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612B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D8503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989489B" w14:textId="77777777" w:rsidR="00EE2529" w:rsidRPr="00C81B84" w:rsidRDefault="00EE2529" w:rsidP="00C81B84"/>
        </w:tc>
      </w:tr>
      <w:tr w:rsidR="00EE2529" w:rsidRPr="00C81B84" w14:paraId="6EB28E42" w14:textId="77777777">
        <w:trPr>
          <w:trHeight w:val="380"/>
        </w:trPr>
        <w:tc>
          <w:tcPr>
            <w:tcW w:w="580" w:type="dxa"/>
            <w:tcBorders>
              <w:top w:val="nil"/>
              <w:left w:val="nil"/>
              <w:bottom w:val="nil"/>
              <w:right w:val="nil"/>
            </w:tcBorders>
            <w:tcMar>
              <w:top w:w="128" w:type="dxa"/>
              <w:left w:w="43" w:type="dxa"/>
              <w:bottom w:w="43" w:type="dxa"/>
              <w:right w:w="43" w:type="dxa"/>
            </w:tcMar>
          </w:tcPr>
          <w:p w14:paraId="54FFA2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0BA687"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0088CC" w14:textId="77777777" w:rsidR="00EE2529" w:rsidRPr="00C81B84" w:rsidRDefault="00AD5E1E" w:rsidP="00C81B84">
            <w:r w:rsidRPr="00C81B84">
              <w:t xml:space="preserve">Tilskudd til næringsrettet forskning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8CC869" w14:textId="77777777" w:rsidR="00EE2529" w:rsidRPr="00C81B84" w:rsidRDefault="00AD5E1E" w:rsidP="00C81B84">
            <w:r w:rsidRPr="00C81B84">
              <w:t>1 563 755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F136D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D2AA81" w14:textId="77777777" w:rsidR="00EE2529" w:rsidRPr="00C81B84" w:rsidRDefault="00AD5E1E" w:rsidP="00C81B84">
            <w:r w:rsidRPr="00C81B84">
              <w:t>38 187</w:t>
            </w:r>
          </w:p>
        </w:tc>
        <w:tc>
          <w:tcPr>
            <w:tcW w:w="1180" w:type="dxa"/>
            <w:tcBorders>
              <w:top w:val="nil"/>
              <w:left w:val="nil"/>
              <w:bottom w:val="nil"/>
              <w:right w:val="nil"/>
            </w:tcBorders>
            <w:tcMar>
              <w:top w:w="128" w:type="dxa"/>
              <w:left w:w="43" w:type="dxa"/>
              <w:bottom w:w="43" w:type="dxa"/>
              <w:right w:w="43" w:type="dxa"/>
            </w:tcMar>
            <w:vAlign w:val="bottom"/>
          </w:tcPr>
          <w:p w14:paraId="32E3F81F" w14:textId="77777777" w:rsidR="00EE2529" w:rsidRPr="00C81B84" w:rsidRDefault="00AD5E1E" w:rsidP="00C81B84">
            <w:r w:rsidRPr="00C81B84">
              <w:t>1 601 942</w:t>
            </w:r>
          </w:p>
        </w:tc>
      </w:tr>
      <w:tr w:rsidR="00EE2529" w:rsidRPr="00C81B84" w14:paraId="2F14AF81" w14:textId="77777777">
        <w:trPr>
          <w:trHeight w:val="380"/>
        </w:trPr>
        <w:tc>
          <w:tcPr>
            <w:tcW w:w="580" w:type="dxa"/>
            <w:tcBorders>
              <w:top w:val="nil"/>
              <w:left w:val="nil"/>
              <w:bottom w:val="nil"/>
              <w:right w:val="nil"/>
            </w:tcBorders>
            <w:tcMar>
              <w:top w:w="128" w:type="dxa"/>
              <w:left w:w="43" w:type="dxa"/>
              <w:bottom w:w="43" w:type="dxa"/>
              <w:right w:w="43" w:type="dxa"/>
            </w:tcMar>
          </w:tcPr>
          <w:p w14:paraId="5308616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8C9332"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F7872F" w14:textId="77777777" w:rsidR="00EE2529" w:rsidRPr="00C81B84" w:rsidRDefault="00AD5E1E" w:rsidP="00C81B84">
            <w:r w:rsidRPr="00C81B84">
              <w:t xml:space="preserve">Tilskudd til marin og maritim forskning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09DB62" w14:textId="77777777" w:rsidR="00EE2529" w:rsidRPr="00C81B84" w:rsidRDefault="00AD5E1E" w:rsidP="00C81B84">
            <w:r w:rsidRPr="00C81B84">
              <w:t>590 900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32191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FA5790" w14:textId="77777777" w:rsidR="00EE2529" w:rsidRPr="00C81B84" w:rsidRDefault="00AD5E1E" w:rsidP="00C81B84">
            <w:r w:rsidRPr="00C81B84">
              <w:t>12 621</w:t>
            </w:r>
          </w:p>
        </w:tc>
        <w:tc>
          <w:tcPr>
            <w:tcW w:w="1180" w:type="dxa"/>
            <w:tcBorders>
              <w:top w:val="nil"/>
              <w:left w:val="nil"/>
              <w:bottom w:val="nil"/>
              <w:right w:val="nil"/>
            </w:tcBorders>
            <w:tcMar>
              <w:top w:w="128" w:type="dxa"/>
              <w:left w:w="43" w:type="dxa"/>
              <w:bottom w:w="43" w:type="dxa"/>
              <w:right w:w="43" w:type="dxa"/>
            </w:tcMar>
            <w:vAlign w:val="bottom"/>
          </w:tcPr>
          <w:p w14:paraId="28FDE3B0" w14:textId="77777777" w:rsidR="00EE2529" w:rsidRPr="00C81B84" w:rsidRDefault="00AD5E1E" w:rsidP="00C81B84">
            <w:r w:rsidRPr="00C81B84">
              <w:t>603 521</w:t>
            </w:r>
          </w:p>
        </w:tc>
      </w:tr>
      <w:tr w:rsidR="00EE2529" w:rsidRPr="00C81B84" w14:paraId="6F399703" w14:textId="77777777">
        <w:trPr>
          <w:trHeight w:val="380"/>
        </w:trPr>
        <w:tc>
          <w:tcPr>
            <w:tcW w:w="580" w:type="dxa"/>
            <w:tcBorders>
              <w:top w:val="nil"/>
              <w:left w:val="nil"/>
              <w:bottom w:val="nil"/>
              <w:right w:val="nil"/>
            </w:tcBorders>
            <w:tcMar>
              <w:top w:w="128" w:type="dxa"/>
              <w:left w:w="43" w:type="dxa"/>
              <w:bottom w:w="43" w:type="dxa"/>
              <w:right w:w="43" w:type="dxa"/>
            </w:tcMar>
          </w:tcPr>
          <w:p w14:paraId="479DB62A" w14:textId="77777777" w:rsidR="00EE2529" w:rsidRPr="00C81B84" w:rsidRDefault="00AD5E1E" w:rsidP="00C81B84">
            <w:r w:rsidRPr="00C81B84">
              <w:t>922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623BF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3D40A" w14:textId="77777777" w:rsidR="00EE2529" w:rsidRPr="00C81B84" w:rsidRDefault="00AD5E1E" w:rsidP="00C81B84">
            <w:r w:rsidRPr="00C81B84">
              <w:t>Romvirksomhet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0A64E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CD4FD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7C390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FA59B09" w14:textId="77777777" w:rsidR="00EE2529" w:rsidRPr="00C81B84" w:rsidRDefault="00EE2529" w:rsidP="00C81B84"/>
        </w:tc>
      </w:tr>
      <w:tr w:rsidR="00EE2529" w:rsidRPr="00C81B84" w14:paraId="0F0C69C9" w14:textId="77777777">
        <w:trPr>
          <w:trHeight w:val="380"/>
        </w:trPr>
        <w:tc>
          <w:tcPr>
            <w:tcW w:w="580" w:type="dxa"/>
            <w:tcBorders>
              <w:top w:val="nil"/>
              <w:left w:val="nil"/>
              <w:bottom w:val="nil"/>
              <w:right w:val="nil"/>
            </w:tcBorders>
            <w:tcMar>
              <w:top w:w="128" w:type="dxa"/>
              <w:left w:w="43" w:type="dxa"/>
              <w:bottom w:w="43" w:type="dxa"/>
              <w:right w:w="43" w:type="dxa"/>
            </w:tcMar>
          </w:tcPr>
          <w:p w14:paraId="0F6339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ABC86D"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34EE98" w14:textId="77777777" w:rsidR="00EE2529" w:rsidRPr="00C81B84" w:rsidRDefault="00AD5E1E" w:rsidP="00C81B84">
            <w:r w:rsidRPr="00C81B84">
              <w:t xml:space="preserve">Norsk Romsenter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B1ED66" w14:textId="77777777" w:rsidR="00EE2529" w:rsidRPr="00C81B84" w:rsidRDefault="00AD5E1E" w:rsidP="00C81B84">
            <w:r w:rsidRPr="00C81B84">
              <w:t>91 750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ED340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1BF71" w14:textId="77777777" w:rsidR="00EE2529" w:rsidRPr="00C81B84" w:rsidRDefault="00AD5E1E" w:rsidP="00C81B84">
            <w:r w:rsidRPr="00C81B84">
              <w:t>2 474</w:t>
            </w:r>
          </w:p>
        </w:tc>
        <w:tc>
          <w:tcPr>
            <w:tcW w:w="1180" w:type="dxa"/>
            <w:tcBorders>
              <w:top w:val="nil"/>
              <w:left w:val="nil"/>
              <w:bottom w:val="nil"/>
              <w:right w:val="nil"/>
            </w:tcBorders>
            <w:tcMar>
              <w:top w:w="128" w:type="dxa"/>
              <w:left w:w="43" w:type="dxa"/>
              <w:bottom w:w="43" w:type="dxa"/>
              <w:right w:w="43" w:type="dxa"/>
            </w:tcMar>
            <w:vAlign w:val="bottom"/>
          </w:tcPr>
          <w:p w14:paraId="594A3627" w14:textId="77777777" w:rsidR="00EE2529" w:rsidRPr="00C81B84" w:rsidRDefault="00AD5E1E" w:rsidP="00C81B84">
            <w:r w:rsidRPr="00C81B84">
              <w:t>94 224</w:t>
            </w:r>
          </w:p>
        </w:tc>
      </w:tr>
      <w:tr w:rsidR="00EE2529" w:rsidRPr="00C81B84" w14:paraId="705E7AEB" w14:textId="77777777">
        <w:trPr>
          <w:trHeight w:val="640"/>
        </w:trPr>
        <w:tc>
          <w:tcPr>
            <w:tcW w:w="580" w:type="dxa"/>
            <w:tcBorders>
              <w:top w:val="nil"/>
              <w:left w:val="nil"/>
              <w:bottom w:val="nil"/>
              <w:right w:val="nil"/>
            </w:tcBorders>
            <w:tcMar>
              <w:top w:w="128" w:type="dxa"/>
              <w:left w:w="43" w:type="dxa"/>
              <w:bottom w:w="43" w:type="dxa"/>
              <w:right w:w="43" w:type="dxa"/>
            </w:tcMar>
          </w:tcPr>
          <w:p w14:paraId="6A4301E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AD22D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1E2164" w14:textId="77777777" w:rsidR="00EE2529" w:rsidRPr="000D74C3" w:rsidRDefault="00AD5E1E" w:rsidP="00C81B84">
            <w:pPr>
              <w:rPr>
                <w:lang w:val="en-US"/>
              </w:rPr>
            </w:pPr>
            <w:r w:rsidRPr="000D74C3">
              <w:rPr>
                <w:lang w:val="en-US"/>
              </w:rPr>
              <w:t xml:space="preserve">Kontingent i European Space Agency (ESA)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F3D543" w14:textId="77777777" w:rsidR="00EE2529" w:rsidRPr="00C81B84" w:rsidRDefault="00AD5E1E" w:rsidP="00C81B84">
            <w:r w:rsidRPr="00C81B84">
              <w:t>219 200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4966A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F4ADBA" w14:textId="77777777" w:rsidR="00EE2529" w:rsidRPr="00C81B84" w:rsidRDefault="00AD5E1E" w:rsidP="00C81B84">
            <w:r w:rsidRPr="00C81B84">
              <w:t>24 700</w:t>
            </w:r>
          </w:p>
        </w:tc>
        <w:tc>
          <w:tcPr>
            <w:tcW w:w="1180" w:type="dxa"/>
            <w:tcBorders>
              <w:top w:val="nil"/>
              <w:left w:val="nil"/>
              <w:bottom w:val="nil"/>
              <w:right w:val="nil"/>
            </w:tcBorders>
            <w:tcMar>
              <w:top w:w="128" w:type="dxa"/>
              <w:left w:w="43" w:type="dxa"/>
              <w:bottom w:w="43" w:type="dxa"/>
              <w:right w:w="43" w:type="dxa"/>
            </w:tcMar>
            <w:vAlign w:val="bottom"/>
          </w:tcPr>
          <w:p w14:paraId="12B978DD" w14:textId="77777777" w:rsidR="00EE2529" w:rsidRPr="00C81B84" w:rsidRDefault="00AD5E1E" w:rsidP="00C81B84">
            <w:r w:rsidRPr="00C81B84">
              <w:t>243 900</w:t>
            </w:r>
          </w:p>
        </w:tc>
      </w:tr>
      <w:tr w:rsidR="00EE2529" w:rsidRPr="00C81B84" w14:paraId="330762D3" w14:textId="77777777">
        <w:trPr>
          <w:trHeight w:val="380"/>
        </w:trPr>
        <w:tc>
          <w:tcPr>
            <w:tcW w:w="580" w:type="dxa"/>
            <w:tcBorders>
              <w:top w:val="nil"/>
              <w:left w:val="nil"/>
              <w:bottom w:val="nil"/>
              <w:right w:val="nil"/>
            </w:tcBorders>
            <w:tcMar>
              <w:top w:w="128" w:type="dxa"/>
              <w:left w:w="43" w:type="dxa"/>
              <w:bottom w:w="43" w:type="dxa"/>
              <w:right w:w="43" w:type="dxa"/>
            </w:tcMar>
          </w:tcPr>
          <w:p w14:paraId="739E71E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84470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A542CB" w14:textId="77777777" w:rsidR="00EE2529" w:rsidRPr="00C81B84" w:rsidRDefault="00AD5E1E" w:rsidP="00C81B84">
            <w:r w:rsidRPr="00C81B84">
              <w:t xml:space="preserve">Internasjonal romvirksomhet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00D29" w14:textId="77777777" w:rsidR="00EE2529" w:rsidRPr="00C81B84" w:rsidRDefault="00AD5E1E" w:rsidP="00C81B84">
            <w:r w:rsidRPr="00C81B84">
              <w:t>536 400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05A63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C5D73B" w14:textId="77777777" w:rsidR="00EE2529" w:rsidRPr="00C81B84" w:rsidRDefault="00AD5E1E" w:rsidP="00C81B84">
            <w:r w:rsidRPr="00C81B84">
              <w:t>49 650</w:t>
            </w:r>
          </w:p>
        </w:tc>
        <w:tc>
          <w:tcPr>
            <w:tcW w:w="1180" w:type="dxa"/>
            <w:tcBorders>
              <w:top w:val="nil"/>
              <w:left w:val="nil"/>
              <w:bottom w:val="nil"/>
              <w:right w:val="nil"/>
            </w:tcBorders>
            <w:tcMar>
              <w:top w:w="128" w:type="dxa"/>
              <w:left w:w="43" w:type="dxa"/>
              <w:bottom w:w="43" w:type="dxa"/>
              <w:right w:w="43" w:type="dxa"/>
            </w:tcMar>
            <w:vAlign w:val="bottom"/>
          </w:tcPr>
          <w:p w14:paraId="44DED111" w14:textId="77777777" w:rsidR="00EE2529" w:rsidRPr="00C81B84" w:rsidRDefault="00AD5E1E" w:rsidP="00C81B84">
            <w:r w:rsidRPr="00C81B84">
              <w:t>586 050</w:t>
            </w:r>
          </w:p>
        </w:tc>
      </w:tr>
      <w:tr w:rsidR="00EE2529" w:rsidRPr="00C81B84" w14:paraId="0EED2B2D" w14:textId="77777777">
        <w:trPr>
          <w:trHeight w:val="380"/>
        </w:trPr>
        <w:tc>
          <w:tcPr>
            <w:tcW w:w="580" w:type="dxa"/>
            <w:tcBorders>
              <w:top w:val="nil"/>
              <w:left w:val="nil"/>
              <w:bottom w:val="nil"/>
              <w:right w:val="nil"/>
            </w:tcBorders>
            <w:tcMar>
              <w:top w:w="128" w:type="dxa"/>
              <w:left w:w="43" w:type="dxa"/>
              <w:bottom w:w="43" w:type="dxa"/>
              <w:right w:w="43" w:type="dxa"/>
            </w:tcMar>
          </w:tcPr>
          <w:p w14:paraId="3D6716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E3F5F2"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5F1576" w14:textId="77777777" w:rsidR="00EE2529" w:rsidRPr="00C81B84" w:rsidRDefault="00AD5E1E" w:rsidP="00C81B84">
            <w:r w:rsidRPr="00C81B84">
              <w:t xml:space="preserve">Nasjonale følgemidler,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C733D2" w14:textId="77777777" w:rsidR="00EE2529" w:rsidRPr="00C81B84" w:rsidRDefault="00AD5E1E" w:rsidP="00C81B84">
            <w:r w:rsidRPr="00C81B84">
              <w:t>22 800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BE4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2BC44D" w14:textId="77777777" w:rsidR="00EE2529" w:rsidRPr="00C81B84" w:rsidRDefault="00AD5E1E" w:rsidP="00C81B84">
            <w:r w:rsidRPr="00C81B84">
              <w:t>487</w:t>
            </w:r>
          </w:p>
        </w:tc>
        <w:tc>
          <w:tcPr>
            <w:tcW w:w="1180" w:type="dxa"/>
            <w:tcBorders>
              <w:top w:val="nil"/>
              <w:left w:val="nil"/>
              <w:bottom w:val="nil"/>
              <w:right w:val="nil"/>
            </w:tcBorders>
            <w:tcMar>
              <w:top w:w="128" w:type="dxa"/>
              <w:left w:w="43" w:type="dxa"/>
              <w:bottom w:w="43" w:type="dxa"/>
              <w:right w:w="43" w:type="dxa"/>
            </w:tcMar>
            <w:vAlign w:val="bottom"/>
          </w:tcPr>
          <w:p w14:paraId="50169F61" w14:textId="77777777" w:rsidR="00EE2529" w:rsidRPr="00C81B84" w:rsidRDefault="00AD5E1E" w:rsidP="00C81B84">
            <w:r w:rsidRPr="00C81B84">
              <w:t>23 287</w:t>
            </w:r>
          </w:p>
        </w:tc>
      </w:tr>
      <w:tr w:rsidR="00EE2529" w:rsidRPr="00C81B84" w14:paraId="0AF1A142" w14:textId="77777777">
        <w:trPr>
          <w:trHeight w:val="380"/>
        </w:trPr>
        <w:tc>
          <w:tcPr>
            <w:tcW w:w="580" w:type="dxa"/>
            <w:tcBorders>
              <w:top w:val="nil"/>
              <w:left w:val="nil"/>
              <w:bottom w:val="nil"/>
              <w:right w:val="nil"/>
            </w:tcBorders>
            <w:tcMar>
              <w:top w:w="128" w:type="dxa"/>
              <w:left w:w="43" w:type="dxa"/>
              <w:bottom w:w="43" w:type="dxa"/>
              <w:right w:w="43" w:type="dxa"/>
            </w:tcMar>
          </w:tcPr>
          <w:p w14:paraId="3B9E16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C45725"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4FE7C8" w14:textId="77777777" w:rsidR="00EE2529" w:rsidRPr="00C81B84" w:rsidRDefault="00AD5E1E" w:rsidP="00C81B84">
            <w:r w:rsidRPr="00C81B84">
              <w:t xml:space="preserve">EUs romprogrammer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7BA61F" w14:textId="77777777" w:rsidR="00EE2529" w:rsidRPr="00C81B84" w:rsidRDefault="00AD5E1E" w:rsidP="00C81B84">
            <w:r w:rsidRPr="00C81B84">
              <w:t>572 000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0AB2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D30AB4" w14:textId="77777777" w:rsidR="00EE2529" w:rsidRPr="00C81B84" w:rsidRDefault="00AD5E1E" w:rsidP="00C81B84">
            <w:r w:rsidRPr="00C81B84">
              <w:t>259 100</w:t>
            </w:r>
          </w:p>
        </w:tc>
        <w:tc>
          <w:tcPr>
            <w:tcW w:w="1180" w:type="dxa"/>
            <w:tcBorders>
              <w:top w:val="nil"/>
              <w:left w:val="nil"/>
              <w:bottom w:val="nil"/>
              <w:right w:val="nil"/>
            </w:tcBorders>
            <w:tcMar>
              <w:top w:w="128" w:type="dxa"/>
              <w:left w:w="43" w:type="dxa"/>
              <w:bottom w:w="43" w:type="dxa"/>
              <w:right w:w="43" w:type="dxa"/>
            </w:tcMar>
            <w:vAlign w:val="bottom"/>
          </w:tcPr>
          <w:p w14:paraId="704E67D1" w14:textId="77777777" w:rsidR="00EE2529" w:rsidRPr="00C81B84" w:rsidRDefault="00AD5E1E" w:rsidP="00C81B84">
            <w:r w:rsidRPr="00C81B84">
              <w:t>831 100</w:t>
            </w:r>
          </w:p>
        </w:tc>
      </w:tr>
      <w:tr w:rsidR="00EE2529" w:rsidRPr="00C81B84" w14:paraId="044FB0AE" w14:textId="77777777">
        <w:trPr>
          <w:trHeight w:val="640"/>
        </w:trPr>
        <w:tc>
          <w:tcPr>
            <w:tcW w:w="580" w:type="dxa"/>
            <w:tcBorders>
              <w:top w:val="nil"/>
              <w:left w:val="nil"/>
              <w:bottom w:val="nil"/>
              <w:right w:val="nil"/>
            </w:tcBorders>
            <w:tcMar>
              <w:top w:w="128" w:type="dxa"/>
              <w:left w:w="43" w:type="dxa"/>
              <w:bottom w:w="43" w:type="dxa"/>
              <w:right w:w="43" w:type="dxa"/>
            </w:tcMar>
          </w:tcPr>
          <w:p w14:paraId="72C41CD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936953"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3C93DA" w14:textId="77777777" w:rsidR="00EE2529" w:rsidRPr="00C81B84" w:rsidRDefault="00AD5E1E" w:rsidP="00C81B84">
            <w:r w:rsidRPr="00C81B84">
              <w:t xml:space="preserve">Nasjonal infrastruktur og tekniske aktiviteter,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011852" w14:textId="77777777" w:rsidR="00EE2529" w:rsidRPr="00C81B84" w:rsidRDefault="00AD5E1E" w:rsidP="00C81B84">
            <w:r w:rsidRPr="00C81B84">
              <w:t>127 000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0EBAA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1BBA11" w14:textId="77777777" w:rsidR="00EE2529" w:rsidRPr="00C81B84" w:rsidRDefault="00AD5E1E" w:rsidP="00C81B84">
            <w:r w:rsidRPr="00C81B84">
              <w:t>2 713</w:t>
            </w:r>
          </w:p>
        </w:tc>
        <w:tc>
          <w:tcPr>
            <w:tcW w:w="1180" w:type="dxa"/>
            <w:tcBorders>
              <w:top w:val="nil"/>
              <w:left w:val="nil"/>
              <w:bottom w:val="nil"/>
              <w:right w:val="nil"/>
            </w:tcBorders>
            <w:tcMar>
              <w:top w:w="128" w:type="dxa"/>
              <w:left w:w="43" w:type="dxa"/>
              <w:bottom w:w="43" w:type="dxa"/>
              <w:right w:w="43" w:type="dxa"/>
            </w:tcMar>
            <w:vAlign w:val="bottom"/>
          </w:tcPr>
          <w:p w14:paraId="04BDE6E6" w14:textId="77777777" w:rsidR="00EE2529" w:rsidRPr="00C81B84" w:rsidRDefault="00AD5E1E" w:rsidP="00C81B84">
            <w:r w:rsidRPr="00C81B84">
              <w:t>129 713</w:t>
            </w:r>
          </w:p>
        </w:tc>
      </w:tr>
      <w:tr w:rsidR="00EE2529" w:rsidRPr="00C81B84" w14:paraId="0CEFE72A" w14:textId="77777777">
        <w:trPr>
          <w:trHeight w:val="380"/>
        </w:trPr>
        <w:tc>
          <w:tcPr>
            <w:tcW w:w="580" w:type="dxa"/>
            <w:tcBorders>
              <w:top w:val="nil"/>
              <w:left w:val="nil"/>
              <w:bottom w:val="nil"/>
              <w:right w:val="nil"/>
            </w:tcBorders>
            <w:tcMar>
              <w:top w:w="128" w:type="dxa"/>
              <w:left w:w="43" w:type="dxa"/>
              <w:bottom w:w="43" w:type="dxa"/>
              <w:right w:w="43" w:type="dxa"/>
            </w:tcMar>
          </w:tcPr>
          <w:p w14:paraId="0039B80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549D59" w14:textId="77777777" w:rsidR="00EE2529" w:rsidRPr="00C81B84" w:rsidRDefault="00AD5E1E" w:rsidP="00C81B84">
            <w:r w:rsidRPr="00C81B84">
              <w:t>95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252A26" w14:textId="77777777" w:rsidR="00EE2529" w:rsidRPr="00C81B84" w:rsidRDefault="00AD5E1E" w:rsidP="00C81B84">
            <w:r w:rsidRPr="00C81B84">
              <w:t xml:space="preserve">Egenkapital Space Norway AS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CED6EF" w14:textId="77777777" w:rsidR="00EE2529" w:rsidRPr="00C81B84" w:rsidRDefault="00AD5E1E" w:rsidP="00C81B84">
            <w:r w:rsidRPr="00C81B84">
              <w:t>346 919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18749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3D1EDE" w14:textId="77777777" w:rsidR="00EE2529" w:rsidRPr="00C81B84" w:rsidRDefault="00AD5E1E" w:rsidP="00C81B84">
            <w:r w:rsidRPr="00C81B84">
              <w:t>138 600</w:t>
            </w:r>
          </w:p>
        </w:tc>
        <w:tc>
          <w:tcPr>
            <w:tcW w:w="1180" w:type="dxa"/>
            <w:tcBorders>
              <w:top w:val="nil"/>
              <w:left w:val="nil"/>
              <w:bottom w:val="nil"/>
              <w:right w:val="nil"/>
            </w:tcBorders>
            <w:tcMar>
              <w:top w:w="128" w:type="dxa"/>
              <w:left w:w="43" w:type="dxa"/>
              <w:bottom w:w="43" w:type="dxa"/>
              <w:right w:w="43" w:type="dxa"/>
            </w:tcMar>
            <w:vAlign w:val="bottom"/>
          </w:tcPr>
          <w:p w14:paraId="60D600F7" w14:textId="77777777" w:rsidR="00EE2529" w:rsidRPr="00C81B84" w:rsidRDefault="00AD5E1E" w:rsidP="00C81B84">
            <w:r w:rsidRPr="00C81B84">
              <w:t>485 519</w:t>
            </w:r>
          </w:p>
        </w:tc>
      </w:tr>
      <w:tr w:rsidR="00EE2529" w:rsidRPr="00C81B84" w14:paraId="580D335E" w14:textId="77777777">
        <w:trPr>
          <w:trHeight w:val="380"/>
        </w:trPr>
        <w:tc>
          <w:tcPr>
            <w:tcW w:w="580" w:type="dxa"/>
            <w:tcBorders>
              <w:top w:val="nil"/>
              <w:left w:val="nil"/>
              <w:bottom w:val="nil"/>
              <w:right w:val="nil"/>
            </w:tcBorders>
            <w:tcMar>
              <w:top w:w="128" w:type="dxa"/>
              <w:left w:w="43" w:type="dxa"/>
              <w:bottom w:w="43" w:type="dxa"/>
              <w:right w:w="43" w:type="dxa"/>
            </w:tcMar>
          </w:tcPr>
          <w:p w14:paraId="6A83EB28" w14:textId="77777777" w:rsidR="00EE2529" w:rsidRPr="00C81B84" w:rsidRDefault="00AD5E1E" w:rsidP="00C81B84">
            <w:r w:rsidRPr="00C81B84">
              <w:t>923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E1408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74B969" w14:textId="77777777" w:rsidR="00EE2529" w:rsidRPr="00C81B84" w:rsidRDefault="00AD5E1E" w:rsidP="00C81B84">
            <w:r w:rsidRPr="00C81B84">
              <w:t>Havforskningsinstituttet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F9A02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80C13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805F4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1D3DE8B" w14:textId="77777777" w:rsidR="00EE2529" w:rsidRPr="00C81B84" w:rsidRDefault="00EE2529" w:rsidP="00C81B84"/>
        </w:tc>
      </w:tr>
      <w:tr w:rsidR="00EE2529" w:rsidRPr="00C81B84" w14:paraId="69D06777" w14:textId="77777777">
        <w:trPr>
          <w:trHeight w:val="380"/>
        </w:trPr>
        <w:tc>
          <w:tcPr>
            <w:tcW w:w="580" w:type="dxa"/>
            <w:tcBorders>
              <w:top w:val="nil"/>
              <w:left w:val="nil"/>
              <w:bottom w:val="nil"/>
              <w:right w:val="nil"/>
            </w:tcBorders>
            <w:tcMar>
              <w:top w:w="128" w:type="dxa"/>
              <w:left w:w="43" w:type="dxa"/>
              <w:bottom w:w="43" w:type="dxa"/>
              <w:right w:w="43" w:type="dxa"/>
            </w:tcMar>
          </w:tcPr>
          <w:p w14:paraId="0D7871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B3428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0B381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72988D" w14:textId="77777777" w:rsidR="00EE2529" w:rsidRPr="00C81B84" w:rsidRDefault="00AD5E1E" w:rsidP="00C81B84">
            <w:r w:rsidRPr="00C81B84">
              <w:t>587 000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5331C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A9E0AE" w14:textId="77777777" w:rsidR="00EE2529" w:rsidRPr="00C81B84" w:rsidRDefault="00AD5E1E" w:rsidP="00C81B84">
            <w:r w:rsidRPr="00C81B84">
              <w:t>9 616</w:t>
            </w:r>
          </w:p>
        </w:tc>
        <w:tc>
          <w:tcPr>
            <w:tcW w:w="1180" w:type="dxa"/>
            <w:tcBorders>
              <w:top w:val="nil"/>
              <w:left w:val="nil"/>
              <w:bottom w:val="nil"/>
              <w:right w:val="nil"/>
            </w:tcBorders>
            <w:tcMar>
              <w:top w:w="128" w:type="dxa"/>
              <w:left w:w="43" w:type="dxa"/>
              <w:bottom w:w="43" w:type="dxa"/>
              <w:right w:w="43" w:type="dxa"/>
            </w:tcMar>
            <w:vAlign w:val="bottom"/>
          </w:tcPr>
          <w:p w14:paraId="1E1D6C4C" w14:textId="77777777" w:rsidR="00EE2529" w:rsidRPr="00C81B84" w:rsidRDefault="00AD5E1E" w:rsidP="00C81B84">
            <w:r w:rsidRPr="00C81B84">
              <w:t>596 616</w:t>
            </w:r>
          </w:p>
        </w:tc>
      </w:tr>
      <w:tr w:rsidR="00EE2529" w:rsidRPr="00C81B84" w14:paraId="77EA012C" w14:textId="77777777">
        <w:trPr>
          <w:trHeight w:val="380"/>
        </w:trPr>
        <w:tc>
          <w:tcPr>
            <w:tcW w:w="580" w:type="dxa"/>
            <w:tcBorders>
              <w:top w:val="nil"/>
              <w:left w:val="nil"/>
              <w:bottom w:val="nil"/>
              <w:right w:val="nil"/>
            </w:tcBorders>
            <w:tcMar>
              <w:top w:w="128" w:type="dxa"/>
              <w:left w:w="43" w:type="dxa"/>
              <w:bottom w:w="43" w:type="dxa"/>
              <w:right w:w="43" w:type="dxa"/>
            </w:tcMar>
          </w:tcPr>
          <w:p w14:paraId="7B1E217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F78968"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5F4242"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7DB1E5" w14:textId="77777777" w:rsidR="00EE2529" w:rsidRPr="00C81B84" w:rsidRDefault="00AD5E1E" w:rsidP="00C81B84">
            <w:r w:rsidRPr="00C81B84">
              <w:t>429 455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1E88D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737F9C" w14:textId="77777777" w:rsidR="00EE2529" w:rsidRPr="00C81B84" w:rsidRDefault="00AD5E1E" w:rsidP="00C81B84">
            <w:r w:rsidRPr="00C81B84">
              <w:t>9 858</w:t>
            </w:r>
          </w:p>
        </w:tc>
        <w:tc>
          <w:tcPr>
            <w:tcW w:w="1180" w:type="dxa"/>
            <w:tcBorders>
              <w:top w:val="nil"/>
              <w:left w:val="nil"/>
              <w:bottom w:val="nil"/>
              <w:right w:val="nil"/>
            </w:tcBorders>
            <w:tcMar>
              <w:top w:w="128" w:type="dxa"/>
              <w:left w:w="43" w:type="dxa"/>
              <w:bottom w:w="43" w:type="dxa"/>
              <w:right w:w="43" w:type="dxa"/>
            </w:tcMar>
            <w:vAlign w:val="bottom"/>
          </w:tcPr>
          <w:p w14:paraId="29F35AAA" w14:textId="77777777" w:rsidR="00EE2529" w:rsidRPr="00C81B84" w:rsidRDefault="00AD5E1E" w:rsidP="00C81B84">
            <w:r w:rsidRPr="00C81B84">
              <w:t>439 313</w:t>
            </w:r>
          </w:p>
        </w:tc>
      </w:tr>
      <w:tr w:rsidR="00EE2529" w:rsidRPr="00C81B84" w14:paraId="0CD4D223" w14:textId="77777777">
        <w:trPr>
          <w:trHeight w:val="640"/>
        </w:trPr>
        <w:tc>
          <w:tcPr>
            <w:tcW w:w="580" w:type="dxa"/>
            <w:tcBorders>
              <w:top w:val="nil"/>
              <w:left w:val="nil"/>
              <w:bottom w:val="nil"/>
              <w:right w:val="nil"/>
            </w:tcBorders>
            <w:tcMar>
              <w:top w:w="128" w:type="dxa"/>
              <w:left w:w="43" w:type="dxa"/>
              <w:bottom w:w="43" w:type="dxa"/>
              <w:right w:w="43" w:type="dxa"/>
            </w:tcMar>
          </w:tcPr>
          <w:p w14:paraId="673BF7E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A17F88"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A64380" w14:textId="77777777" w:rsidR="00EE2529" w:rsidRPr="00C81B84" w:rsidRDefault="00AD5E1E" w:rsidP="00C81B84">
            <w:r w:rsidRPr="00C81B84">
              <w:t>Fiskeriforskning og -</w:t>
            </w:r>
            <w:proofErr w:type="gramStart"/>
            <w:r w:rsidRPr="00C81B84">
              <w:t xml:space="preserve">overvåking,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836BA" w14:textId="77777777" w:rsidR="00EE2529" w:rsidRPr="00C81B84" w:rsidRDefault="00AD5E1E" w:rsidP="00C81B84">
            <w:r w:rsidRPr="00C81B84">
              <w:t>217 700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D87B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018ECF" w14:textId="77777777" w:rsidR="00EE2529" w:rsidRPr="00C81B84" w:rsidRDefault="00AD5E1E" w:rsidP="00C81B84">
            <w:r w:rsidRPr="00C81B84">
              <w:t>534</w:t>
            </w:r>
          </w:p>
        </w:tc>
        <w:tc>
          <w:tcPr>
            <w:tcW w:w="1180" w:type="dxa"/>
            <w:tcBorders>
              <w:top w:val="nil"/>
              <w:left w:val="nil"/>
              <w:bottom w:val="nil"/>
              <w:right w:val="nil"/>
            </w:tcBorders>
            <w:tcMar>
              <w:top w:w="128" w:type="dxa"/>
              <w:left w:w="43" w:type="dxa"/>
              <w:bottom w:w="43" w:type="dxa"/>
              <w:right w:w="43" w:type="dxa"/>
            </w:tcMar>
            <w:vAlign w:val="bottom"/>
          </w:tcPr>
          <w:p w14:paraId="61D03D84" w14:textId="77777777" w:rsidR="00EE2529" w:rsidRPr="00C81B84" w:rsidRDefault="00AD5E1E" w:rsidP="00C81B84">
            <w:r w:rsidRPr="00C81B84">
              <w:t>218 234</w:t>
            </w:r>
          </w:p>
        </w:tc>
      </w:tr>
      <w:tr w:rsidR="00EE2529" w:rsidRPr="00C81B84" w14:paraId="015E3D06" w14:textId="77777777">
        <w:trPr>
          <w:trHeight w:val="640"/>
        </w:trPr>
        <w:tc>
          <w:tcPr>
            <w:tcW w:w="580" w:type="dxa"/>
            <w:tcBorders>
              <w:top w:val="nil"/>
              <w:left w:val="nil"/>
              <w:bottom w:val="nil"/>
              <w:right w:val="nil"/>
            </w:tcBorders>
            <w:tcMar>
              <w:top w:w="128" w:type="dxa"/>
              <w:left w:w="43" w:type="dxa"/>
              <w:bottom w:w="43" w:type="dxa"/>
              <w:right w:w="43" w:type="dxa"/>
            </w:tcMar>
          </w:tcPr>
          <w:p w14:paraId="5B8E52B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092E8B"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4B7D70"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17FDBE" w14:textId="77777777" w:rsidR="00EE2529" w:rsidRPr="00C81B84" w:rsidRDefault="00AD5E1E" w:rsidP="00C81B84">
            <w:r w:rsidRPr="00C81B84">
              <w:t>30 600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6E238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5528FC" w14:textId="77777777" w:rsidR="00EE2529" w:rsidRPr="00C81B84" w:rsidRDefault="00AD5E1E" w:rsidP="00C81B84">
            <w:r w:rsidRPr="00C81B84">
              <w:t>-3 450</w:t>
            </w:r>
          </w:p>
        </w:tc>
        <w:tc>
          <w:tcPr>
            <w:tcW w:w="1180" w:type="dxa"/>
            <w:tcBorders>
              <w:top w:val="nil"/>
              <w:left w:val="nil"/>
              <w:bottom w:val="nil"/>
              <w:right w:val="nil"/>
            </w:tcBorders>
            <w:tcMar>
              <w:top w:w="128" w:type="dxa"/>
              <w:left w:w="43" w:type="dxa"/>
              <w:bottom w:w="43" w:type="dxa"/>
              <w:right w:w="43" w:type="dxa"/>
            </w:tcMar>
            <w:vAlign w:val="bottom"/>
          </w:tcPr>
          <w:p w14:paraId="3D1247EE" w14:textId="77777777" w:rsidR="00EE2529" w:rsidRPr="00C81B84" w:rsidRDefault="00AD5E1E" w:rsidP="00C81B84">
            <w:r w:rsidRPr="00C81B84">
              <w:t>27 150</w:t>
            </w:r>
          </w:p>
        </w:tc>
      </w:tr>
      <w:tr w:rsidR="00EE2529" w:rsidRPr="00C81B84" w14:paraId="3477BB4B" w14:textId="77777777">
        <w:trPr>
          <w:trHeight w:val="640"/>
        </w:trPr>
        <w:tc>
          <w:tcPr>
            <w:tcW w:w="580" w:type="dxa"/>
            <w:tcBorders>
              <w:top w:val="nil"/>
              <w:left w:val="nil"/>
              <w:bottom w:val="nil"/>
              <w:right w:val="nil"/>
            </w:tcBorders>
            <w:tcMar>
              <w:top w:w="128" w:type="dxa"/>
              <w:left w:w="43" w:type="dxa"/>
              <w:bottom w:w="43" w:type="dxa"/>
              <w:right w:w="43" w:type="dxa"/>
            </w:tcMar>
          </w:tcPr>
          <w:p w14:paraId="1757AE34" w14:textId="77777777" w:rsidR="00EE2529" w:rsidRPr="00C81B84" w:rsidRDefault="00AD5E1E" w:rsidP="00C81B84">
            <w:r w:rsidRPr="00C81B84">
              <w:t>924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C2BC0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B38A21" w14:textId="77777777" w:rsidR="00EE2529" w:rsidRPr="00C81B84" w:rsidRDefault="00AD5E1E" w:rsidP="00C81B84">
            <w:r w:rsidRPr="00C81B84">
              <w:t>Internasjonalt samarbeid og utviklingsprogrammer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C6FDA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FEA45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4B82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248F8A6" w14:textId="77777777" w:rsidR="00EE2529" w:rsidRPr="00C81B84" w:rsidRDefault="00EE2529" w:rsidP="00C81B84"/>
        </w:tc>
      </w:tr>
      <w:tr w:rsidR="00EE2529" w:rsidRPr="00C81B84" w14:paraId="107CFDC4" w14:textId="77777777">
        <w:trPr>
          <w:trHeight w:val="380"/>
        </w:trPr>
        <w:tc>
          <w:tcPr>
            <w:tcW w:w="580" w:type="dxa"/>
            <w:tcBorders>
              <w:top w:val="nil"/>
              <w:left w:val="nil"/>
              <w:bottom w:val="nil"/>
              <w:right w:val="nil"/>
            </w:tcBorders>
            <w:tcMar>
              <w:top w:w="128" w:type="dxa"/>
              <w:left w:w="43" w:type="dxa"/>
              <w:bottom w:w="43" w:type="dxa"/>
              <w:right w:w="43" w:type="dxa"/>
            </w:tcMar>
          </w:tcPr>
          <w:p w14:paraId="7058EE8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C4B44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44B07A"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332A5D" w14:textId="77777777" w:rsidR="00EE2529" w:rsidRPr="00C81B84" w:rsidRDefault="00AD5E1E" w:rsidP="00C81B84">
            <w:r w:rsidRPr="00C81B84">
              <w:t>323 400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ECF6F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CA6E7E" w14:textId="77777777" w:rsidR="00EE2529" w:rsidRPr="00C81B84" w:rsidRDefault="00AD5E1E" w:rsidP="00C81B84">
            <w:r w:rsidRPr="00C81B84">
              <w:t>305 508</w:t>
            </w:r>
          </w:p>
        </w:tc>
        <w:tc>
          <w:tcPr>
            <w:tcW w:w="1180" w:type="dxa"/>
            <w:tcBorders>
              <w:top w:val="nil"/>
              <w:left w:val="nil"/>
              <w:bottom w:val="nil"/>
              <w:right w:val="nil"/>
            </w:tcBorders>
            <w:tcMar>
              <w:top w:w="128" w:type="dxa"/>
              <w:left w:w="43" w:type="dxa"/>
              <w:bottom w:w="43" w:type="dxa"/>
              <w:right w:w="43" w:type="dxa"/>
            </w:tcMar>
            <w:vAlign w:val="bottom"/>
          </w:tcPr>
          <w:p w14:paraId="0FFDA3AE" w14:textId="77777777" w:rsidR="00EE2529" w:rsidRPr="00C81B84" w:rsidRDefault="00AD5E1E" w:rsidP="00C81B84">
            <w:r w:rsidRPr="00C81B84">
              <w:t>628 908</w:t>
            </w:r>
          </w:p>
        </w:tc>
      </w:tr>
      <w:tr w:rsidR="00EE2529" w:rsidRPr="00C81B84" w14:paraId="4B861FCD" w14:textId="77777777">
        <w:trPr>
          <w:trHeight w:val="380"/>
        </w:trPr>
        <w:tc>
          <w:tcPr>
            <w:tcW w:w="580" w:type="dxa"/>
            <w:tcBorders>
              <w:top w:val="nil"/>
              <w:left w:val="nil"/>
              <w:bottom w:val="nil"/>
              <w:right w:val="nil"/>
            </w:tcBorders>
            <w:tcMar>
              <w:top w:w="128" w:type="dxa"/>
              <w:left w:w="43" w:type="dxa"/>
              <w:bottom w:w="43" w:type="dxa"/>
              <w:right w:w="43" w:type="dxa"/>
            </w:tcMar>
          </w:tcPr>
          <w:p w14:paraId="261FFA7B" w14:textId="77777777" w:rsidR="00EE2529" w:rsidRPr="00C81B84" w:rsidRDefault="00AD5E1E" w:rsidP="00C81B84">
            <w:r w:rsidRPr="00C81B84">
              <w:t>926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D915F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2C003E" w14:textId="77777777" w:rsidR="00EE2529" w:rsidRPr="00C81B84" w:rsidRDefault="00AD5E1E" w:rsidP="00C81B84">
            <w:r w:rsidRPr="00C81B84">
              <w:t>Havforskningsinstituttet, forskningsfartøy</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1212C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6653D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AB8EA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98CD9A4" w14:textId="77777777" w:rsidR="00EE2529" w:rsidRPr="00C81B84" w:rsidRDefault="00EE2529" w:rsidP="00C81B84"/>
        </w:tc>
      </w:tr>
      <w:tr w:rsidR="00EE2529" w:rsidRPr="00C81B84" w14:paraId="50EB3A55" w14:textId="77777777">
        <w:trPr>
          <w:trHeight w:val="380"/>
        </w:trPr>
        <w:tc>
          <w:tcPr>
            <w:tcW w:w="580" w:type="dxa"/>
            <w:tcBorders>
              <w:top w:val="nil"/>
              <w:left w:val="nil"/>
              <w:bottom w:val="nil"/>
              <w:right w:val="nil"/>
            </w:tcBorders>
            <w:tcMar>
              <w:top w:w="128" w:type="dxa"/>
              <w:left w:w="43" w:type="dxa"/>
              <w:bottom w:w="43" w:type="dxa"/>
              <w:right w:w="43" w:type="dxa"/>
            </w:tcMar>
          </w:tcPr>
          <w:p w14:paraId="737ED04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09986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28621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47C872" w14:textId="77777777" w:rsidR="00EE2529" w:rsidRPr="00C81B84" w:rsidRDefault="00AD5E1E" w:rsidP="00C81B84">
            <w:r w:rsidRPr="00C81B84">
              <w:t>194 450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E1B12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57148A" w14:textId="77777777" w:rsidR="00EE2529" w:rsidRPr="00C81B84" w:rsidRDefault="00AD5E1E" w:rsidP="00C81B84">
            <w:r w:rsidRPr="00C81B84">
              <w:t>49 361</w:t>
            </w:r>
          </w:p>
        </w:tc>
        <w:tc>
          <w:tcPr>
            <w:tcW w:w="1180" w:type="dxa"/>
            <w:tcBorders>
              <w:top w:val="nil"/>
              <w:left w:val="nil"/>
              <w:bottom w:val="nil"/>
              <w:right w:val="nil"/>
            </w:tcBorders>
            <w:tcMar>
              <w:top w:w="128" w:type="dxa"/>
              <w:left w:w="43" w:type="dxa"/>
              <w:bottom w:w="43" w:type="dxa"/>
              <w:right w:w="43" w:type="dxa"/>
            </w:tcMar>
            <w:vAlign w:val="bottom"/>
          </w:tcPr>
          <w:p w14:paraId="66BBE273" w14:textId="77777777" w:rsidR="00EE2529" w:rsidRPr="00C81B84" w:rsidRDefault="00AD5E1E" w:rsidP="00C81B84">
            <w:r w:rsidRPr="00C81B84">
              <w:t>243 811</w:t>
            </w:r>
          </w:p>
        </w:tc>
      </w:tr>
      <w:tr w:rsidR="00EE2529" w:rsidRPr="00C81B84" w14:paraId="0DF363E2" w14:textId="77777777">
        <w:trPr>
          <w:trHeight w:val="380"/>
        </w:trPr>
        <w:tc>
          <w:tcPr>
            <w:tcW w:w="580" w:type="dxa"/>
            <w:tcBorders>
              <w:top w:val="nil"/>
              <w:left w:val="nil"/>
              <w:bottom w:val="nil"/>
              <w:right w:val="nil"/>
            </w:tcBorders>
            <w:tcMar>
              <w:top w:w="128" w:type="dxa"/>
              <w:left w:w="43" w:type="dxa"/>
              <w:bottom w:w="43" w:type="dxa"/>
              <w:right w:w="43" w:type="dxa"/>
            </w:tcMar>
          </w:tcPr>
          <w:p w14:paraId="6B299F9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DBBC4B"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D366AF"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170E76" w14:textId="77777777" w:rsidR="00EE2529" w:rsidRPr="00C81B84" w:rsidRDefault="00AD5E1E" w:rsidP="00C81B84">
            <w:r w:rsidRPr="00C81B84">
              <w:t>191 200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9271E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2864C4" w14:textId="77777777" w:rsidR="00EE2529" w:rsidRPr="00C81B84" w:rsidRDefault="00AD5E1E" w:rsidP="00C81B84">
            <w:r w:rsidRPr="00C81B84">
              <w:t>4 403</w:t>
            </w:r>
          </w:p>
        </w:tc>
        <w:tc>
          <w:tcPr>
            <w:tcW w:w="1180" w:type="dxa"/>
            <w:tcBorders>
              <w:top w:val="nil"/>
              <w:left w:val="nil"/>
              <w:bottom w:val="nil"/>
              <w:right w:val="nil"/>
            </w:tcBorders>
            <w:tcMar>
              <w:top w:w="128" w:type="dxa"/>
              <w:left w:w="43" w:type="dxa"/>
              <w:bottom w:w="43" w:type="dxa"/>
              <w:right w:w="43" w:type="dxa"/>
            </w:tcMar>
            <w:vAlign w:val="bottom"/>
          </w:tcPr>
          <w:p w14:paraId="1BAE6F60" w14:textId="77777777" w:rsidR="00EE2529" w:rsidRPr="00C81B84" w:rsidRDefault="00AD5E1E" w:rsidP="00C81B84">
            <w:r w:rsidRPr="00C81B84">
              <w:t>195 603</w:t>
            </w:r>
          </w:p>
        </w:tc>
      </w:tr>
      <w:tr w:rsidR="00EE2529" w:rsidRPr="00C81B84" w14:paraId="28D06EC9" w14:textId="77777777">
        <w:trPr>
          <w:trHeight w:val="380"/>
        </w:trPr>
        <w:tc>
          <w:tcPr>
            <w:tcW w:w="580" w:type="dxa"/>
            <w:tcBorders>
              <w:top w:val="nil"/>
              <w:left w:val="nil"/>
              <w:bottom w:val="nil"/>
              <w:right w:val="nil"/>
            </w:tcBorders>
            <w:tcMar>
              <w:top w:w="128" w:type="dxa"/>
              <w:left w:w="43" w:type="dxa"/>
              <w:bottom w:w="43" w:type="dxa"/>
              <w:right w:w="43" w:type="dxa"/>
            </w:tcMar>
          </w:tcPr>
          <w:p w14:paraId="4D4B9CCF" w14:textId="77777777" w:rsidR="00EE2529" w:rsidRPr="00C81B84" w:rsidRDefault="00AD5E1E" w:rsidP="00C81B84">
            <w:r w:rsidRPr="00C81B84">
              <w:t>928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CB848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A7BB8E" w14:textId="77777777" w:rsidR="00EE2529" w:rsidRPr="00C81B84" w:rsidRDefault="00AD5E1E" w:rsidP="00C81B84">
            <w:r w:rsidRPr="00C81B84">
              <w:t>Annen marin forskning og utvikling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D31D3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15812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08A6C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BF24867" w14:textId="77777777" w:rsidR="00EE2529" w:rsidRPr="00C81B84" w:rsidRDefault="00EE2529" w:rsidP="00C81B84"/>
        </w:tc>
      </w:tr>
      <w:tr w:rsidR="00EE2529" w:rsidRPr="00C81B84" w14:paraId="278919E7" w14:textId="77777777">
        <w:trPr>
          <w:trHeight w:val="380"/>
        </w:trPr>
        <w:tc>
          <w:tcPr>
            <w:tcW w:w="580" w:type="dxa"/>
            <w:tcBorders>
              <w:top w:val="nil"/>
              <w:left w:val="nil"/>
              <w:bottom w:val="nil"/>
              <w:right w:val="nil"/>
            </w:tcBorders>
            <w:tcMar>
              <w:top w:w="128" w:type="dxa"/>
              <w:left w:w="43" w:type="dxa"/>
              <w:bottom w:w="43" w:type="dxa"/>
              <w:right w:w="43" w:type="dxa"/>
            </w:tcMar>
          </w:tcPr>
          <w:p w14:paraId="5F36E6E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458D4D"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4AAB32"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969067" w14:textId="77777777" w:rsidR="00EE2529" w:rsidRPr="00C81B84" w:rsidRDefault="00AD5E1E" w:rsidP="00C81B84">
            <w:r w:rsidRPr="00C81B84">
              <w:t>35 900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2EA75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6B26A" w14:textId="77777777" w:rsidR="00EE2529" w:rsidRPr="00C81B84" w:rsidRDefault="00AD5E1E" w:rsidP="00C81B84">
            <w:r w:rsidRPr="00C81B84">
              <w:t>5 767</w:t>
            </w:r>
          </w:p>
        </w:tc>
        <w:tc>
          <w:tcPr>
            <w:tcW w:w="1180" w:type="dxa"/>
            <w:tcBorders>
              <w:top w:val="nil"/>
              <w:left w:val="nil"/>
              <w:bottom w:val="nil"/>
              <w:right w:val="nil"/>
            </w:tcBorders>
            <w:tcMar>
              <w:top w:w="128" w:type="dxa"/>
              <w:left w:w="43" w:type="dxa"/>
              <w:bottom w:w="43" w:type="dxa"/>
              <w:right w:w="43" w:type="dxa"/>
            </w:tcMar>
            <w:vAlign w:val="bottom"/>
          </w:tcPr>
          <w:p w14:paraId="68873F02" w14:textId="77777777" w:rsidR="00EE2529" w:rsidRPr="00C81B84" w:rsidRDefault="00AD5E1E" w:rsidP="00C81B84">
            <w:r w:rsidRPr="00C81B84">
              <w:t>41 667</w:t>
            </w:r>
          </w:p>
        </w:tc>
      </w:tr>
      <w:tr w:rsidR="00EE2529" w:rsidRPr="00C81B84" w14:paraId="1A127F48" w14:textId="77777777">
        <w:trPr>
          <w:trHeight w:val="380"/>
        </w:trPr>
        <w:tc>
          <w:tcPr>
            <w:tcW w:w="580" w:type="dxa"/>
            <w:tcBorders>
              <w:top w:val="nil"/>
              <w:left w:val="nil"/>
              <w:bottom w:val="nil"/>
              <w:right w:val="nil"/>
            </w:tcBorders>
            <w:tcMar>
              <w:top w:w="128" w:type="dxa"/>
              <w:left w:w="43" w:type="dxa"/>
              <w:bottom w:w="43" w:type="dxa"/>
              <w:right w:w="43" w:type="dxa"/>
            </w:tcMar>
          </w:tcPr>
          <w:p w14:paraId="51B375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A248E2"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D2FFA3" w14:textId="77777777" w:rsidR="00EE2529" w:rsidRPr="00C81B84" w:rsidRDefault="00AD5E1E" w:rsidP="00C81B84">
            <w:r w:rsidRPr="00C81B84">
              <w:t xml:space="preserve">Tilskudd til Veterinærinstituttet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A5DBAB" w14:textId="77777777" w:rsidR="00EE2529" w:rsidRPr="00C81B84" w:rsidRDefault="00AD5E1E" w:rsidP="00C81B84">
            <w:r w:rsidRPr="00C81B84">
              <w:t>72 600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E905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883CDD" w14:textId="77777777" w:rsidR="00EE2529" w:rsidRPr="00C81B84" w:rsidRDefault="00AD5E1E" w:rsidP="00C81B84">
            <w:r w:rsidRPr="00C81B84">
              <w:t>1 823</w:t>
            </w:r>
          </w:p>
        </w:tc>
        <w:tc>
          <w:tcPr>
            <w:tcW w:w="1180" w:type="dxa"/>
            <w:tcBorders>
              <w:top w:val="nil"/>
              <w:left w:val="nil"/>
              <w:bottom w:val="nil"/>
              <w:right w:val="nil"/>
            </w:tcBorders>
            <w:tcMar>
              <w:top w:w="128" w:type="dxa"/>
              <w:left w:w="43" w:type="dxa"/>
              <w:bottom w:w="43" w:type="dxa"/>
              <w:right w:w="43" w:type="dxa"/>
            </w:tcMar>
            <w:vAlign w:val="bottom"/>
          </w:tcPr>
          <w:p w14:paraId="559396F1" w14:textId="77777777" w:rsidR="00EE2529" w:rsidRPr="00C81B84" w:rsidRDefault="00AD5E1E" w:rsidP="00C81B84">
            <w:r w:rsidRPr="00C81B84">
              <w:t>74 423</w:t>
            </w:r>
          </w:p>
        </w:tc>
      </w:tr>
      <w:tr w:rsidR="00EE2529" w:rsidRPr="00C81B84" w14:paraId="6469560A" w14:textId="77777777">
        <w:trPr>
          <w:trHeight w:val="380"/>
        </w:trPr>
        <w:tc>
          <w:tcPr>
            <w:tcW w:w="580" w:type="dxa"/>
            <w:tcBorders>
              <w:top w:val="nil"/>
              <w:left w:val="nil"/>
              <w:bottom w:val="nil"/>
              <w:right w:val="nil"/>
            </w:tcBorders>
            <w:tcMar>
              <w:top w:w="128" w:type="dxa"/>
              <w:left w:w="43" w:type="dxa"/>
              <w:bottom w:w="43" w:type="dxa"/>
              <w:right w:w="43" w:type="dxa"/>
            </w:tcMar>
          </w:tcPr>
          <w:p w14:paraId="52A9BD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E825F5"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050151" w14:textId="77777777" w:rsidR="00EE2529" w:rsidRPr="00C81B84" w:rsidRDefault="00AD5E1E" w:rsidP="00C81B84">
            <w:r w:rsidRPr="00C81B84">
              <w:t xml:space="preserve">Tilskudd til </w:t>
            </w:r>
            <w:proofErr w:type="spellStart"/>
            <w:r w:rsidRPr="00C81B84">
              <w:t>Nofima</w:t>
            </w:r>
            <w:proofErr w:type="spellEnd"/>
            <w:r w:rsidRPr="00C81B84">
              <w:t xml:space="preserve"> AS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106E0D" w14:textId="77777777" w:rsidR="00EE2529" w:rsidRPr="00C81B84" w:rsidRDefault="00AD5E1E" w:rsidP="00C81B84">
            <w:r w:rsidRPr="00C81B84">
              <w:t>99 600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5A92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A8D366" w14:textId="77777777" w:rsidR="00EE2529" w:rsidRPr="00C81B84" w:rsidRDefault="00AD5E1E" w:rsidP="00C81B84">
            <w:r w:rsidRPr="00C81B84">
              <w:t>2 127</w:t>
            </w:r>
          </w:p>
        </w:tc>
        <w:tc>
          <w:tcPr>
            <w:tcW w:w="1180" w:type="dxa"/>
            <w:tcBorders>
              <w:top w:val="nil"/>
              <w:left w:val="nil"/>
              <w:bottom w:val="nil"/>
              <w:right w:val="nil"/>
            </w:tcBorders>
            <w:tcMar>
              <w:top w:w="128" w:type="dxa"/>
              <w:left w:w="43" w:type="dxa"/>
              <w:bottom w:w="43" w:type="dxa"/>
              <w:right w:w="43" w:type="dxa"/>
            </w:tcMar>
            <w:vAlign w:val="bottom"/>
          </w:tcPr>
          <w:p w14:paraId="19C2E21E" w14:textId="77777777" w:rsidR="00EE2529" w:rsidRPr="00C81B84" w:rsidRDefault="00AD5E1E" w:rsidP="00C81B84">
            <w:r w:rsidRPr="00C81B84">
              <w:t>101 727</w:t>
            </w:r>
          </w:p>
        </w:tc>
      </w:tr>
      <w:tr w:rsidR="00EE2529" w:rsidRPr="00C81B84" w14:paraId="60EA5875" w14:textId="77777777">
        <w:trPr>
          <w:trHeight w:val="380"/>
        </w:trPr>
        <w:tc>
          <w:tcPr>
            <w:tcW w:w="580" w:type="dxa"/>
            <w:tcBorders>
              <w:top w:val="nil"/>
              <w:left w:val="nil"/>
              <w:bottom w:val="nil"/>
              <w:right w:val="nil"/>
            </w:tcBorders>
            <w:tcMar>
              <w:top w:w="128" w:type="dxa"/>
              <w:left w:w="43" w:type="dxa"/>
              <w:bottom w:w="43" w:type="dxa"/>
              <w:right w:w="43" w:type="dxa"/>
            </w:tcMar>
          </w:tcPr>
          <w:p w14:paraId="38169FDD" w14:textId="77777777" w:rsidR="00EE2529" w:rsidRPr="00C81B84" w:rsidRDefault="00AD5E1E" w:rsidP="00C81B84">
            <w:r w:rsidRPr="00C81B84">
              <w:t>930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FFC02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7B23A2" w14:textId="77777777" w:rsidR="00EE2529" w:rsidRPr="00C81B84" w:rsidRDefault="00AD5E1E" w:rsidP="00C81B84">
            <w:r w:rsidRPr="00C81B84">
              <w:t>Design og arkitektur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12CFA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B5E0C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7E518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80B3482" w14:textId="77777777" w:rsidR="00EE2529" w:rsidRPr="00C81B84" w:rsidRDefault="00EE2529" w:rsidP="00C81B84"/>
        </w:tc>
      </w:tr>
      <w:tr w:rsidR="00EE2529" w:rsidRPr="00C81B84" w14:paraId="5D937740" w14:textId="77777777">
        <w:trPr>
          <w:trHeight w:val="380"/>
        </w:trPr>
        <w:tc>
          <w:tcPr>
            <w:tcW w:w="580" w:type="dxa"/>
            <w:tcBorders>
              <w:top w:val="nil"/>
              <w:left w:val="nil"/>
              <w:bottom w:val="nil"/>
              <w:right w:val="nil"/>
            </w:tcBorders>
            <w:tcMar>
              <w:top w:w="128" w:type="dxa"/>
              <w:left w:w="43" w:type="dxa"/>
              <w:bottom w:w="43" w:type="dxa"/>
              <w:right w:w="43" w:type="dxa"/>
            </w:tcMar>
          </w:tcPr>
          <w:p w14:paraId="19507C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D0F82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CCB9AC"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BDC98" w14:textId="77777777" w:rsidR="00EE2529" w:rsidRPr="00C81B84" w:rsidRDefault="00AD5E1E" w:rsidP="00C81B84">
            <w:r w:rsidRPr="00C81B84">
              <w:t>23 300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4A76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A87170" w14:textId="77777777" w:rsidR="00EE2529" w:rsidRPr="00C81B84" w:rsidRDefault="00AD5E1E" w:rsidP="00C81B84">
            <w:r w:rsidRPr="00C81B84">
              <w:t>498</w:t>
            </w:r>
          </w:p>
        </w:tc>
        <w:tc>
          <w:tcPr>
            <w:tcW w:w="1180" w:type="dxa"/>
            <w:tcBorders>
              <w:top w:val="nil"/>
              <w:left w:val="nil"/>
              <w:bottom w:val="nil"/>
              <w:right w:val="nil"/>
            </w:tcBorders>
            <w:tcMar>
              <w:top w:w="128" w:type="dxa"/>
              <w:left w:w="43" w:type="dxa"/>
              <w:bottom w:w="43" w:type="dxa"/>
              <w:right w:w="43" w:type="dxa"/>
            </w:tcMar>
            <w:vAlign w:val="bottom"/>
          </w:tcPr>
          <w:p w14:paraId="2714A1E4" w14:textId="77777777" w:rsidR="00EE2529" w:rsidRPr="00C81B84" w:rsidRDefault="00AD5E1E" w:rsidP="00C81B84">
            <w:r w:rsidRPr="00C81B84">
              <w:t>23 798</w:t>
            </w:r>
          </w:p>
        </w:tc>
      </w:tr>
      <w:tr w:rsidR="00EE2529" w:rsidRPr="00C81B84" w14:paraId="451E8219" w14:textId="77777777">
        <w:trPr>
          <w:trHeight w:val="380"/>
        </w:trPr>
        <w:tc>
          <w:tcPr>
            <w:tcW w:w="580" w:type="dxa"/>
            <w:tcBorders>
              <w:top w:val="nil"/>
              <w:left w:val="nil"/>
              <w:bottom w:val="nil"/>
              <w:right w:val="nil"/>
            </w:tcBorders>
            <w:tcMar>
              <w:top w:w="128" w:type="dxa"/>
              <w:left w:w="43" w:type="dxa"/>
              <w:bottom w:w="43" w:type="dxa"/>
              <w:right w:w="43" w:type="dxa"/>
            </w:tcMar>
          </w:tcPr>
          <w:p w14:paraId="7D52C0C4" w14:textId="77777777" w:rsidR="00EE2529" w:rsidRPr="00C81B84" w:rsidRDefault="00AD5E1E" w:rsidP="00C81B84">
            <w:r w:rsidRPr="00C81B84">
              <w:t>935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BA1C5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DDCFE9" w14:textId="77777777" w:rsidR="00EE2529" w:rsidRPr="00C81B84" w:rsidRDefault="00AD5E1E" w:rsidP="00C81B84">
            <w:r w:rsidRPr="00C81B84">
              <w:t>Patentstyret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7DC7C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65141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C0F85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2042C27" w14:textId="77777777" w:rsidR="00EE2529" w:rsidRPr="00C81B84" w:rsidRDefault="00EE2529" w:rsidP="00C81B84"/>
        </w:tc>
      </w:tr>
      <w:tr w:rsidR="00EE2529" w:rsidRPr="00C81B84" w14:paraId="4136BE07" w14:textId="77777777">
        <w:trPr>
          <w:trHeight w:val="380"/>
        </w:trPr>
        <w:tc>
          <w:tcPr>
            <w:tcW w:w="580" w:type="dxa"/>
            <w:tcBorders>
              <w:top w:val="nil"/>
              <w:left w:val="nil"/>
              <w:bottom w:val="nil"/>
              <w:right w:val="nil"/>
            </w:tcBorders>
            <w:tcMar>
              <w:top w:w="128" w:type="dxa"/>
              <w:left w:w="43" w:type="dxa"/>
              <w:bottom w:w="43" w:type="dxa"/>
              <w:right w:w="43" w:type="dxa"/>
            </w:tcMar>
          </w:tcPr>
          <w:p w14:paraId="3E71E02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B2428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AE9AD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762E1A" w14:textId="77777777" w:rsidR="00EE2529" w:rsidRPr="00C81B84" w:rsidRDefault="00AD5E1E" w:rsidP="00C81B84">
            <w:r w:rsidRPr="00C81B84">
              <w:t>298 510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D35DA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DCBEE" w14:textId="77777777" w:rsidR="00EE2529" w:rsidRPr="00C81B84" w:rsidRDefault="00AD5E1E" w:rsidP="00C81B84">
            <w:r w:rsidRPr="00C81B84">
              <w:t>15 508</w:t>
            </w:r>
          </w:p>
        </w:tc>
        <w:tc>
          <w:tcPr>
            <w:tcW w:w="1180" w:type="dxa"/>
            <w:tcBorders>
              <w:top w:val="nil"/>
              <w:left w:val="nil"/>
              <w:bottom w:val="nil"/>
              <w:right w:val="nil"/>
            </w:tcBorders>
            <w:tcMar>
              <w:top w:w="128" w:type="dxa"/>
              <w:left w:w="43" w:type="dxa"/>
              <w:bottom w:w="43" w:type="dxa"/>
              <w:right w:w="43" w:type="dxa"/>
            </w:tcMar>
            <w:vAlign w:val="bottom"/>
          </w:tcPr>
          <w:p w14:paraId="7E453CB4" w14:textId="77777777" w:rsidR="00EE2529" w:rsidRPr="00C81B84" w:rsidRDefault="00AD5E1E" w:rsidP="00C81B84">
            <w:r w:rsidRPr="00C81B84">
              <w:t>314 018</w:t>
            </w:r>
          </w:p>
        </w:tc>
      </w:tr>
      <w:tr w:rsidR="00EE2529" w:rsidRPr="00C81B84" w14:paraId="52EB1F80" w14:textId="77777777">
        <w:trPr>
          <w:trHeight w:val="380"/>
        </w:trPr>
        <w:tc>
          <w:tcPr>
            <w:tcW w:w="580" w:type="dxa"/>
            <w:tcBorders>
              <w:top w:val="nil"/>
              <w:left w:val="nil"/>
              <w:bottom w:val="nil"/>
              <w:right w:val="nil"/>
            </w:tcBorders>
            <w:tcMar>
              <w:top w:w="128" w:type="dxa"/>
              <w:left w:w="43" w:type="dxa"/>
              <w:bottom w:w="43" w:type="dxa"/>
              <w:right w:w="43" w:type="dxa"/>
            </w:tcMar>
          </w:tcPr>
          <w:p w14:paraId="6C24D71A" w14:textId="77777777" w:rsidR="00EE2529" w:rsidRPr="00C81B84" w:rsidRDefault="00AD5E1E" w:rsidP="00C81B84">
            <w:r w:rsidRPr="00C81B84">
              <w:t>936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5CE20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570705" w14:textId="77777777" w:rsidR="00EE2529" w:rsidRPr="00C81B84" w:rsidRDefault="00AD5E1E" w:rsidP="00C81B84">
            <w:r w:rsidRPr="00C81B84">
              <w:t>Klagenemnda for industrielle rettigheter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B52FA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F29FD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EAEA7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1311479" w14:textId="77777777" w:rsidR="00EE2529" w:rsidRPr="00C81B84" w:rsidRDefault="00EE2529" w:rsidP="00C81B84"/>
        </w:tc>
      </w:tr>
      <w:tr w:rsidR="00EE2529" w:rsidRPr="00C81B84" w14:paraId="7EBDF87C" w14:textId="77777777">
        <w:trPr>
          <w:trHeight w:val="380"/>
        </w:trPr>
        <w:tc>
          <w:tcPr>
            <w:tcW w:w="580" w:type="dxa"/>
            <w:tcBorders>
              <w:top w:val="nil"/>
              <w:left w:val="nil"/>
              <w:bottom w:val="nil"/>
              <w:right w:val="nil"/>
            </w:tcBorders>
            <w:tcMar>
              <w:top w:w="128" w:type="dxa"/>
              <w:left w:w="43" w:type="dxa"/>
              <w:bottom w:w="43" w:type="dxa"/>
              <w:right w:w="43" w:type="dxa"/>
            </w:tcMar>
          </w:tcPr>
          <w:p w14:paraId="21245E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4B04A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FD9F6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D9297B" w14:textId="77777777" w:rsidR="00EE2529" w:rsidRPr="00C81B84" w:rsidRDefault="00AD5E1E" w:rsidP="00C81B84">
            <w:r w:rsidRPr="00C81B84">
              <w:t>8 360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191F3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CF380D" w14:textId="77777777" w:rsidR="00EE2529" w:rsidRPr="00C81B84" w:rsidRDefault="00AD5E1E" w:rsidP="00C81B84">
            <w:r w:rsidRPr="00C81B84">
              <w:t>68</w:t>
            </w:r>
          </w:p>
        </w:tc>
        <w:tc>
          <w:tcPr>
            <w:tcW w:w="1180" w:type="dxa"/>
            <w:tcBorders>
              <w:top w:val="nil"/>
              <w:left w:val="nil"/>
              <w:bottom w:val="nil"/>
              <w:right w:val="nil"/>
            </w:tcBorders>
            <w:tcMar>
              <w:top w:w="128" w:type="dxa"/>
              <w:left w:w="43" w:type="dxa"/>
              <w:bottom w:w="43" w:type="dxa"/>
              <w:right w:w="43" w:type="dxa"/>
            </w:tcMar>
            <w:vAlign w:val="bottom"/>
          </w:tcPr>
          <w:p w14:paraId="37A637F8" w14:textId="77777777" w:rsidR="00EE2529" w:rsidRPr="00C81B84" w:rsidRDefault="00AD5E1E" w:rsidP="00C81B84">
            <w:r w:rsidRPr="00C81B84">
              <w:t>8 428</w:t>
            </w:r>
          </w:p>
        </w:tc>
      </w:tr>
      <w:tr w:rsidR="00EE2529" w:rsidRPr="00C81B84" w14:paraId="66118D0F" w14:textId="77777777">
        <w:trPr>
          <w:trHeight w:val="380"/>
        </w:trPr>
        <w:tc>
          <w:tcPr>
            <w:tcW w:w="580" w:type="dxa"/>
            <w:tcBorders>
              <w:top w:val="nil"/>
              <w:left w:val="nil"/>
              <w:bottom w:val="nil"/>
              <w:right w:val="nil"/>
            </w:tcBorders>
            <w:tcMar>
              <w:top w:w="128" w:type="dxa"/>
              <w:left w:w="43" w:type="dxa"/>
              <w:bottom w:w="43" w:type="dxa"/>
              <w:right w:w="43" w:type="dxa"/>
            </w:tcMar>
          </w:tcPr>
          <w:p w14:paraId="58F2B39E" w14:textId="77777777" w:rsidR="00EE2529" w:rsidRPr="00C81B84" w:rsidRDefault="00AD5E1E" w:rsidP="00C81B84">
            <w:r w:rsidRPr="00C81B84">
              <w:t>940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E196E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67FCD4" w14:textId="77777777" w:rsidR="00EE2529" w:rsidRPr="00C81B84" w:rsidRDefault="00AD5E1E" w:rsidP="00C81B84">
            <w:r w:rsidRPr="00C81B84">
              <w:t>Internasjonaliseringstiltak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5B3F3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95C22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4543F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D4CCAEB" w14:textId="77777777" w:rsidR="00EE2529" w:rsidRPr="00C81B84" w:rsidRDefault="00EE2529" w:rsidP="00C81B84"/>
        </w:tc>
      </w:tr>
      <w:tr w:rsidR="00EE2529" w:rsidRPr="00C81B84" w14:paraId="4BD25102" w14:textId="77777777">
        <w:trPr>
          <w:trHeight w:val="380"/>
        </w:trPr>
        <w:tc>
          <w:tcPr>
            <w:tcW w:w="580" w:type="dxa"/>
            <w:tcBorders>
              <w:top w:val="nil"/>
              <w:left w:val="nil"/>
              <w:bottom w:val="nil"/>
              <w:right w:val="nil"/>
            </w:tcBorders>
            <w:tcMar>
              <w:top w:w="128" w:type="dxa"/>
              <w:left w:w="43" w:type="dxa"/>
              <w:bottom w:w="43" w:type="dxa"/>
              <w:right w:w="43" w:type="dxa"/>
            </w:tcMar>
          </w:tcPr>
          <w:p w14:paraId="4A5D63A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C5948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E0C19B"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705629" w14:textId="77777777" w:rsidR="00EE2529" w:rsidRPr="00C81B84" w:rsidRDefault="00AD5E1E" w:rsidP="00C81B84">
            <w:r w:rsidRPr="00C81B84">
              <w:t>15 200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A650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6E87B4" w14:textId="77777777" w:rsidR="00EE2529" w:rsidRPr="00C81B84" w:rsidRDefault="00AD5E1E" w:rsidP="00C81B84">
            <w:r w:rsidRPr="00C81B84">
              <w:t>325</w:t>
            </w:r>
          </w:p>
        </w:tc>
        <w:tc>
          <w:tcPr>
            <w:tcW w:w="1180" w:type="dxa"/>
            <w:tcBorders>
              <w:top w:val="nil"/>
              <w:left w:val="nil"/>
              <w:bottom w:val="nil"/>
              <w:right w:val="nil"/>
            </w:tcBorders>
            <w:tcMar>
              <w:top w:w="128" w:type="dxa"/>
              <w:left w:w="43" w:type="dxa"/>
              <w:bottom w:w="43" w:type="dxa"/>
              <w:right w:w="43" w:type="dxa"/>
            </w:tcMar>
            <w:vAlign w:val="bottom"/>
          </w:tcPr>
          <w:p w14:paraId="0858A583" w14:textId="77777777" w:rsidR="00EE2529" w:rsidRPr="00C81B84" w:rsidRDefault="00AD5E1E" w:rsidP="00C81B84">
            <w:r w:rsidRPr="00C81B84">
              <w:t>15 525</w:t>
            </w:r>
          </w:p>
        </w:tc>
      </w:tr>
      <w:tr w:rsidR="00EE2529" w:rsidRPr="00C81B84" w14:paraId="5CACCB08" w14:textId="77777777">
        <w:trPr>
          <w:trHeight w:val="380"/>
        </w:trPr>
        <w:tc>
          <w:tcPr>
            <w:tcW w:w="580" w:type="dxa"/>
            <w:tcBorders>
              <w:top w:val="nil"/>
              <w:left w:val="nil"/>
              <w:bottom w:val="nil"/>
              <w:right w:val="nil"/>
            </w:tcBorders>
            <w:tcMar>
              <w:top w:w="128" w:type="dxa"/>
              <w:left w:w="43" w:type="dxa"/>
              <w:bottom w:w="43" w:type="dxa"/>
              <w:right w:w="43" w:type="dxa"/>
            </w:tcMar>
          </w:tcPr>
          <w:p w14:paraId="5E7A847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38BD5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C5ADD2" w14:textId="77777777" w:rsidR="00EE2529" w:rsidRPr="00C81B84" w:rsidRDefault="00AD5E1E" w:rsidP="00C81B84">
            <w:r w:rsidRPr="00C81B84">
              <w:t xml:space="preserve">Eksportfremmetiltak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AA0FA1" w14:textId="77777777" w:rsidR="00EE2529" w:rsidRPr="00C81B84" w:rsidRDefault="00AD5E1E" w:rsidP="00C81B84">
            <w:r w:rsidRPr="00C81B84">
              <w:t>46 700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26721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F4F8E8" w14:textId="77777777" w:rsidR="00EE2529" w:rsidRPr="00C81B84" w:rsidRDefault="00AD5E1E" w:rsidP="00C81B84">
            <w:r w:rsidRPr="00C81B84">
              <w:t>997</w:t>
            </w:r>
          </w:p>
        </w:tc>
        <w:tc>
          <w:tcPr>
            <w:tcW w:w="1180" w:type="dxa"/>
            <w:tcBorders>
              <w:top w:val="nil"/>
              <w:left w:val="nil"/>
              <w:bottom w:val="nil"/>
              <w:right w:val="nil"/>
            </w:tcBorders>
            <w:tcMar>
              <w:top w:w="128" w:type="dxa"/>
              <w:left w:w="43" w:type="dxa"/>
              <w:bottom w:w="43" w:type="dxa"/>
              <w:right w:w="43" w:type="dxa"/>
            </w:tcMar>
            <w:vAlign w:val="bottom"/>
          </w:tcPr>
          <w:p w14:paraId="2EFDE0FB" w14:textId="77777777" w:rsidR="00EE2529" w:rsidRPr="00C81B84" w:rsidRDefault="00AD5E1E" w:rsidP="00C81B84">
            <w:r w:rsidRPr="00C81B84">
              <w:t>47 697</w:t>
            </w:r>
          </w:p>
        </w:tc>
      </w:tr>
      <w:tr w:rsidR="00EE2529" w:rsidRPr="00C81B84" w14:paraId="159D7232" w14:textId="77777777">
        <w:trPr>
          <w:trHeight w:val="380"/>
        </w:trPr>
        <w:tc>
          <w:tcPr>
            <w:tcW w:w="580" w:type="dxa"/>
            <w:tcBorders>
              <w:top w:val="nil"/>
              <w:left w:val="nil"/>
              <w:bottom w:val="nil"/>
              <w:right w:val="nil"/>
            </w:tcBorders>
            <w:tcMar>
              <w:top w:w="128" w:type="dxa"/>
              <w:left w:w="43" w:type="dxa"/>
              <w:bottom w:w="43" w:type="dxa"/>
              <w:right w:w="43" w:type="dxa"/>
            </w:tcMar>
          </w:tcPr>
          <w:p w14:paraId="6BF5E78B" w14:textId="77777777" w:rsidR="00EE2529" w:rsidRPr="00C81B84" w:rsidRDefault="00AD5E1E" w:rsidP="00C81B84">
            <w:r w:rsidRPr="00C81B84">
              <w:t>950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C0A01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C9FE5A" w14:textId="77777777" w:rsidR="00EE2529" w:rsidRPr="00C81B84" w:rsidRDefault="00AD5E1E" w:rsidP="00C81B84">
            <w:r w:rsidRPr="00C81B84">
              <w:t>Forvaltning av statlig eierskap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2F896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B8066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DB1F5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04D6EB8" w14:textId="77777777" w:rsidR="00EE2529" w:rsidRPr="00C81B84" w:rsidRDefault="00EE2529" w:rsidP="00C81B84"/>
        </w:tc>
      </w:tr>
      <w:tr w:rsidR="00EE2529" w:rsidRPr="00C81B84" w14:paraId="0AD6F882" w14:textId="77777777">
        <w:trPr>
          <w:trHeight w:val="640"/>
        </w:trPr>
        <w:tc>
          <w:tcPr>
            <w:tcW w:w="580" w:type="dxa"/>
            <w:tcBorders>
              <w:top w:val="nil"/>
              <w:left w:val="nil"/>
              <w:bottom w:val="nil"/>
              <w:right w:val="nil"/>
            </w:tcBorders>
            <w:tcMar>
              <w:top w:w="128" w:type="dxa"/>
              <w:left w:w="43" w:type="dxa"/>
              <w:bottom w:w="43" w:type="dxa"/>
              <w:right w:w="43" w:type="dxa"/>
            </w:tcMar>
          </w:tcPr>
          <w:p w14:paraId="5432AA7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C2DAA5"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4ABAFD" w14:textId="77777777" w:rsidR="00EE2529" w:rsidRPr="00C81B84" w:rsidRDefault="00AD5E1E" w:rsidP="00C81B84">
            <w:r w:rsidRPr="00C81B84">
              <w:t xml:space="preserve">Tilskudd til pensjonsforpliktelser, </w:t>
            </w:r>
            <w:proofErr w:type="spellStart"/>
            <w:r w:rsidRPr="00C81B84">
              <w:t>Mantena</w:t>
            </w:r>
            <w:proofErr w:type="spellEnd"/>
            <w:r w:rsidRPr="00C81B84">
              <w:t xml:space="preserve"> AS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F46DF4" w14:textId="77777777" w:rsidR="00EE2529" w:rsidRPr="00C81B84" w:rsidRDefault="00AD5E1E" w:rsidP="00C81B84">
            <w:r w:rsidRPr="00C81B84">
              <w:t>50 000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2AEE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17FB0C" w14:textId="77777777" w:rsidR="00EE2529" w:rsidRPr="00C81B84" w:rsidRDefault="00AD5E1E" w:rsidP="00C81B84">
            <w:r w:rsidRPr="00C81B84">
              <w:t>-3 632</w:t>
            </w:r>
          </w:p>
        </w:tc>
        <w:tc>
          <w:tcPr>
            <w:tcW w:w="1180" w:type="dxa"/>
            <w:tcBorders>
              <w:top w:val="nil"/>
              <w:left w:val="nil"/>
              <w:bottom w:val="nil"/>
              <w:right w:val="nil"/>
            </w:tcBorders>
            <w:tcMar>
              <w:top w:w="128" w:type="dxa"/>
              <w:left w:w="43" w:type="dxa"/>
              <w:bottom w:w="43" w:type="dxa"/>
              <w:right w:w="43" w:type="dxa"/>
            </w:tcMar>
            <w:vAlign w:val="bottom"/>
          </w:tcPr>
          <w:p w14:paraId="1E06EDA1" w14:textId="77777777" w:rsidR="00EE2529" w:rsidRPr="00C81B84" w:rsidRDefault="00AD5E1E" w:rsidP="00C81B84">
            <w:r w:rsidRPr="00C81B84">
              <w:t>46 368</w:t>
            </w:r>
          </w:p>
        </w:tc>
      </w:tr>
      <w:tr w:rsidR="00EE2529" w:rsidRPr="00C81B84" w14:paraId="58F16AC6" w14:textId="77777777">
        <w:trPr>
          <w:trHeight w:val="380"/>
        </w:trPr>
        <w:tc>
          <w:tcPr>
            <w:tcW w:w="580" w:type="dxa"/>
            <w:tcBorders>
              <w:top w:val="nil"/>
              <w:left w:val="nil"/>
              <w:bottom w:val="nil"/>
              <w:right w:val="nil"/>
            </w:tcBorders>
            <w:tcMar>
              <w:top w:w="128" w:type="dxa"/>
              <w:left w:w="43" w:type="dxa"/>
              <w:bottom w:w="43" w:type="dxa"/>
              <w:right w:w="43" w:type="dxa"/>
            </w:tcMar>
          </w:tcPr>
          <w:p w14:paraId="74083D7C" w14:textId="77777777" w:rsidR="00EE2529" w:rsidRPr="00C81B84" w:rsidRDefault="00AD5E1E" w:rsidP="00C81B84">
            <w:r w:rsidRPr="00C81B84">
              <w:t>952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2BA8F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FE13B9" w14:textId="77777777" w:rsidR="00EE2529" w:rsidRPr="00C81B84" w:rsidRDefault="00AD5E1E" w:rsidP="00C81B84">
            <w:proofErr w:type="spellStart"/>
            <w:r w:rsidRPr="00C81B84">
              <w:t>Investinor</w:t>
            </w:r>
            <w:proofErr w:type="spellEnd"/>
            <w:r w:rsidRPr="00C81B84">
              <w:t xml:space="preserve">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47941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0A430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BA2E3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C8D0479" w14:textId="77777777" w:rsidR="00EE2529" w:rsidRPr="00C81B84" w:rsidRDefault="00EE2529" w:rsidP="00C81B84"/>
        </w:tc>
      </w:tr>
      <w:tr w:rsidR="00EE2529" w:rsidRPr="00C81B84" w14:paraId="4C72E6A3" w14:textId="77777777">
        <w:trPr>
          <w:trHeight w:val="640"/>
        </w:trPr>
        <w:tc>
          <w:tcPr>
            <w:tcW w:w="580" w:type="dxa"/>
            <w:tcBorders>
              <w:top w:val="nil"/>
              <w:left w:val="nil"/>
              <w:bottom w:val="nil"/>
              <w:right w:val="nil"/>
            </w:tcBorders>
            <w:tcMar>
              <w:top w:w="128" w:type="dxa"/>
              <w:left w:w="43" w:type="dxa"/>
              <w:bottom w:w="43" w:type="dxa"/>
              <w:right w:w="43" w:type="dxa"/>
            </w:tcMar>
          </w:tcPr>
          <w:p w14:paraId="409A1F7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B5395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66CD01" w14:textId="77777777" w:rsidR="00EE2529" w:rsidRPr="00C81B84" w:rsidRDefault="00AD5E1E" w:rsidP="00C81B84">
            <w:r w:rsidRPr="00C81B84">
              <w:t xml:space="preserve">Forvaltningskostnader for særskilte oppdrag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D34A99" w14:textId="77777777" w:rsidR="00EE2529" w:rsidRPr="00C81B84" w:rsidRDefault="00AD5E1E" w:rsidP="00C81B84">
            <w:r w:rsidRPr="00C81B84">
              <w:t>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E1A20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10D2B5" w14:textId="77777777" w:rsidR="00EE2529" w:rsidRPr="00C81B84" w:rsidRDefault="00AD5E1E" w:rsidP="00C81B84">
            <w:r w:rsidRPr="00C81B84">
              <w:t>171</w:t>
            </w:r>
          </w:p>
        </w:tc>
        <w:tc>
          <w:tcPr>
            <w:tcW w:w="1180" w:type="dxa"/>
            <w:tcBorders>
              <w:top w:val="nil"/>
              <w:left w:val="nil"/>
              <w:bottom w:val="nil"/>
              <w:right w:val="nil"/>
            </w:tcBorders>
            <w:tcMar>
              <w:top w:w="128" w:type="dxa"/>
              <w:left w:w="43" w:type="dxa"/>
              <w:bottom w:w="43" w:type="dxa"/>
              <w:right w:w="43" w:type="dxa"/>
            </w:tcMar>
            <w:vAlign w:val="bottom"/>
          </w:tcPr>
          <w:p w14:paraId="17705B7F" w14:textId="77777777" w:rsidR="00EE2529" w:rsidRPr="00C81B84" w:rsidRDefault="00AD5E1E" w:rsidP="00C81B84">
            <w:r w:rsidRPr="00C81B84">
              <w:t>8 171</w:t>
            </w:r>
          </w:p>
        </w:tc>
      </w:tr>
      <w:tr w:rsidR="00EE2529" w:rsidRPr="00C81B84" w14:paraId="37847BD4" w14:textId="77777777">
        <w:trPr>
          <w:trHeight w:val="380"/>
        </w:trPr>
        <w:tc>
          <w:tcPr>
            <w:tcW w:w="580" w:type="dxa"/>
            <w:tcBorders>
              <w:top w:val="nil"/>
              <w:left w:val="nil"/>
              <w:bottom w:val="nil"/>
              <w:right w:val="nil"/>
            </w:tcBorders>
            <w:tcMar>
              <w:top w:w="128" w:type="dxa"/>
              <w:left w:w="43" w:type="dxa"/>
              <w:bottom w:w="43" w:type="dxa"/>
              <w:right w:w="43" w:type="dxa"/>
            </w:tcMar>
          </w:tcPr>
          <w:p w14:paraId="6F06CA56" w14:textId="77777777" w:rsidR="00EE2529" w:rsidRPr="00C81B84" w:rsidRDefault="00AD5E1E" w:rsidP="00C81B84">
            <w:r w:rsidRPr="00C81B84">
              <w:t>954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8D3E4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9A0494" w14:textId="77777777" w:rsidR="00EE2529" w:rsidRPr="00C81B84" w:rsidRDefault="00AD5E1E" w:rsidP="00C81B84">
            <w:proofErr w:type="spellStart"/>
            <w:r w:rsidRPr="00C81B84">
              <w:t>Petoro</w:t>
            </w:r>
            <w:proofErr w:type="spellEnd"/>
            <w:r w:rsidRPr="00C81B84">
              <w:t xml:space="preserve">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AE67D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D1DD2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1CD57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2350819" w14:textId="77777777" w:rsidR="00EE2529" w:rsidRPr="00C81B84" w:rsidRDefault="00EE2529" w:rsidP="00C81B84"/>
        </w:tc>
      </w:tr>
      <w:tr w:rsidR="00EE2529" w:rsidRPr="00C81B84" w14:paraId="5AEC3180"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708F3833"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16BE19B" w14:textId="77777777" w:rsidR="00EE2529" w:rsidRPr="00C81B84" w:rsidRDefault="00AD5E1E" w:rsidP="00C81B84">
            <w:r w:rsidRPr="00C81B84">
              <w:t>70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2BAD27F" w14:textId="77777777" w:rsidR="00EE2529" w:rsidRPr="00C81B84" w:rsidRDefault="00AD5E1E" w:rsidP="00C81B84">
            <w:r w:rsidRPr="00C81B84">
              <w:t xml:space="preserve">Tilskudd til administrasjon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42A2E26" w14:textId="77777777" w:rsidR="00EE2529" w:rsidRPr="00C81B84" w:rsidRDefault="00AD5E1E" w:rsidP="00C81B84">
            <w:r w:rsidRPr="00C81B84">
              <w:t>372 300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13943BE"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CE8A4FF" w14:textId="77777777" w:rsidR="00EE2529" w:rsidRPr="00C81B84" w:rsidRDefault="00AD5E1E" w:rsidP="00C81B84">
            <w:r w:rsidRPr="00C81B84">
              <w:t>7 952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40E7D5D" w14:textId="77777777" w:rsidR="00EE2529" w:rsidRPr="00C81B84" w:rsidRDefault="00AD5E1E" w:rsidP="00C81B84">
            <w:r w:rsidRPr="00C81B84">
              <w:t>380 252</w:t>
            </w:r>
          </w:p>
        </w:tc>
      </w:tr>
      <w:tr w:rsidR="00EE2529" w:rsidRPr="00C81B84" w14:paraId="0CEEB78F"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233D7BD" w14:textId="77777777" w:rsidR="00EE2529" w:rsidRPr="00C81B84" w:rsidRDefault="00AD5E1E" w:rsidP="00C81B84">
            <w:r w:rsidRPr="00C81B84">
              <w:t>Sum endringer Nærings- og fiskeridepartementet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9E83824"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CBE85AF"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41B64CA" w14:textId="77777777" w:rsidR="00EE2529" w:rsidRPr="00C81B84" w:rsidRDefault="00AD5E1E" w:rsidP="00C81B84">
            <w:r w:rsidRPr="00C81B84">
              <w:t>1 176 730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F66788" w14:textId="77777777" w:rsidR="00EE2529" w:rsidRPr="00C81B84" w:rsidRDefault="00EE2529" w:rsidP="00C81B84"/>
        </w:tc>
      </w:tr>
      <w:tr w:rsidR="00EE2529" w:rsidRPr="00C81B84" w14:paraId="4D5466CE" w14:textId="77777777">
        <w:trPr>
          <w:trHeight w:val="380"/>
        </w:trPr>
        <w:tc>
          <w:tcPr>
            <w:tcW w:w="580" w:type="dxa"/>
            <w:tcBorders>
              <w:top w:val="nil"/>
              <w:left w:val="nil"/>
              <w:bottom w:val="nil"/>
              <w:right w:val="nil"/>
            </w:tcBorders>
            <w:tcMar>
              <w:top w:w="128" w:type="dxa"/>
              <w:left w:w="43" w:type="dxa"/>
              <w:bottom w:w="43" w:type="dxa"/>
              <w:right w:w="43" w:type="dxa"/>
            </w:tcMar>
          </w:tcPr>
          <w:p w14:paraId="3D0492AF" w14:textId="77777777" w:rsidR="00EE2529" w:rsidRPr="00C81B84" w:rsidRDefault="00AD5E1E" w:rsidP="00C81B84">
            <w:r w:rsidRPr="00C81B84">
              <w:t>1100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7C241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8111AB" w14:textId="77777777" w:rsidR="00EE2529" w:rsidRPr="00C81B84" w:rsidRDefault="00AD5E1E" w:rsidP="00C81B84">
            <w:r w:rsidRPr="00C81B84">
              <w:t>Landbruks- og matdepartementet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8FB77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7D60A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F221E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20BE4C6" w14:textId="77777777" w:rsidR="00EE2529" w:rsidRPr="00C81B84" w:rsidRDefault="00EE2529" w:rsidP="00C81B84"/>
        </w:tc>
      </w:tr>
      <w:tr w:rsidR="00EE2529" w:rsidRPr="00C81B84" w14:paraId="26864F11" w14:textId="77777777">
        <w:trPr>
          <w:trHeight w:val="380"/>
        </w:trPr>
        <w:tc>
          <w:tcPr>
            <w:tcW w:w="580" w:type="dxa"/>
            <w:tcBorders>
              <w:top w:val="nil"/>
              <w:left w:val="nil"/>
              <w:bottom w:val="nil"/>
              <w:right w:val="nil"/>
            </w:tcBorders>
            <w:tcMar>
              <w:top w:w="128" w:type="dxa"/>
              <w:left w:w="43" w:type="dxa"/>
              <w:bottom w:w="43" w:type="dxa"/>
              <w:right w:w="43" w:type="dxa"/>
            </w:tcMar>
          </w:tcPr>
          <w:p w14:paraId="39F8D5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2F526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78D19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0E8DF0" w14:textId="77777777" w:rsidR="00EE2529" w:rsidRPr="00C81B84" w:rsidRDefault="00AD5E1E" w:rsidP="00C81B84">
            <w:r w:rsidRPr="00C81B84">
              <w:t>170 617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680D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D9BA44" w14:textId="77777777" w:rsidR="00EE2529" w:rsidRPr="00C81B84" w:rsidRDefault="00AD5E1E" w:rsidP="00C81B84">
            <w:r w:rsidRPr="00C81B84">
              <w:t>1 981</w:t>
            </w:r>
          </w:p>
        </w:tc>
        <w:tc>
          <w:tcPr>
            <w:tcW w:w="1180" w:type="dxa"/>
            <w:tcBorders>
              <w:top w:val="nil"/>
              <w:left w:val="nil"/>
              <w:bottom w:val="nil"/>
              <w:right w:val="nil"/>
            </w:tcBorders>
            <w:tcMar>
              <w:top w:w="128" w:type="dxa"/>
              <w:left w:w="43" w:type="dxa"/>
              <w:bottom w:w="43" w:type="dxa"/>
              <w:right w:w="43" w:type="dxa"/>
            </w:tcMar>
            <w:vAlign w:val="bottom"/>
          </w:tcPr>
          <w:p w14:paraId="28CB9E58" w14:textId="77777777" w:rsidR="00EE2529" w:rsidRPr="00C81B84" w:rsidRDefault="00AD5E1E" w:rsidP="00C81B84">
            <w:r w:rsidRPr="00C81B84">
              <w:t>172 598</w:t>
            </w:r>
          </w:p>
        </w:tc>
      </w:tr>
      <w:tr w:rsidR="00EE2529" w:rsidRPr="00C81B84" w14:paraId="705077F4" w14:textId="77777777">
        <w:trPr>
          <w:trHeight w:val="380"/>
        </w:trPr>
        <w:tc>
          <w:tcPr>
            <w:tcW w:w="580" w:type="dxa"/>
            <w:tcBorders>
              <w:top w:val="nil"/>
              <w:left w:val="nil"/>
              <w:bottom w:val="nil"/>
              <w:right w:val="nil"/>
            </w:tcBorders>
            <w:tcMar>
              <w:top w:w="128" w:type="dxa"/>
              <w:left w:w="43" w:type="dxa"/>
              <w:bottom w:w="43" w:type="dxa"/>
              <w:right w:w="43" w:type="dxa"/>
            </w:tcMar>
          </w:tcPr>
          <w:p w14:paraId="099402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2C672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7F3A08"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E23B72" w14:textId="77777777" w:rsidR="00EE2529" w:rsidRPr="00C81B84" w:rsidRDefault="00AD5E1E" w:rsidP="00C81B84">
            <w:r w:rsidRPr="00C81B84">
              <w:t>15 280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0F458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EB1FF7" w14:textId="77777777" w:rsidR="00EE2529" w:rsidRPr="00C81B84" w:rsidRDefault="00AD5E1E" w:rsidP="00C81B84">
            <w:r w:rsidRPr="00C81B84">
              <w:t>273</w:t>
            </w:r>
          </w:p>
        </w:tc>
        <w:tc>
          <w:tcPr>
            <w:tcW w:w="1180" w:type="dxa"/>
            <w:tcBorders>
              <w:top w:val="nil"/>
              <w:left w:val="nil"/>
              <w:bottom w:val="nil"/>
              <w:right w:val="nil"/>
            </w:tcBorders>
            <w:tcMar>
              <w:top w:w="128" w:type="dxa"/>
              <w:left w:w="43" w:type="dxa"/>
              <w:bottom w:w="43" w:type="dxa"/>
              <w:right w:w="43" w:type="dxa"/>
            </w:tcMar>
            <w:vAlign w:val="bottom"/>
          </w:tcPr>
          <w:p w14:paraId="6C360AFD" w14:textId="77777777" w:rsidR="00EE2529" w:rsidRPr="00C81B84" w:rsidRDefault="00AD5E1E" w:rsidP="00C81B84">
            <w:r w:rsidRPr="00C81B84">
              <w:t>15 553</w:t>
            </w:r>
          </w:p>
        </w:tc>
      </w:tr>
      <w:tr w:rsidR="00EE2529" w:rsidRPr="00C81B84" w14:paraId="3B097558" w14:textId="77777777">
        <w:trPr>
          <w:trHeight w:val="880"/>
        </w:trPr>
        <w:tc>
          <w:tcPr>
            <w:tcW w:w="580" w:type="dxa"/>
            <w:tcBorders>
              <w:top w:val="nil"/>
              <w:left w:val="nil"/>
              <w:bottom w:val="nil"/>
              <w:right w:val="nil"/>
            </w:tcBorders>
            <w:tcMar>
              <w:top w:w="128" w:type="dxa"/>
              <w:left w:w="43" w:type="dxa"/>
              <w:bottom w:w="43" w:type="dxa"/>
              <w:right w:w="43" w:type="dxa"/>
            </w:tcMar>
          </w:tcPr>
          <w:p w14:paraId="5A16C9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2F73DF"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7D0D47" w14:textId="77777777" w:rsidR="00EE2529" w:rsidRPr="00C81B84" w:rsidRDefault="00AD5E1E" w:rsidP="00C81B84">
            <w:r w:rsidRPr="00C81B84">
              <w:t xml:space="preserve">Større utstyrsanskaffelser og vedlikehold – ordinære </w:t>
            </w:r>
            <w:proofErr w:type="gramStart"/>
            <w:r w:rsidRPr="00C81B84">
              <w:t xml:space="preserve">forvaltningsorganer, </w:t>
            </w:r>
            <w:r w:rsidRPr="00AD5E1E">
              <w:rPr>
                <w:rStyle w:val="kursiv"/>
              </w:rPr>
              <w:t xml:space="preserve"> kan</w:t>
            </w:r>
            <w:proofErr w:type="gramEnd"/>
            <w:r w:rsidRPr="00AD5E1E">
              <w:rPr>
                <w:rStyle w:val="kursiv"/>
              </w:rPr>
              <w:t xml:space="preserve"> overføres, kan nyttes under post 50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73196A" w14:textId="77777777" w:rsidR="00EE2529" w:rsidRPr="00C81B84" w:rsidRDefault="00AD5E1E" w:rsidP="00C81B84">
            <w:r w:rsidRPr="00C81B84">
              <w:t>2 720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A2A8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38BAB7" w14:textId="77777777" w:rsidR="00EE2529" w:rsidRPr="00C81B84" w:rsidRDefault="00AD5E1E" w:rsidP="00C81B84">
            <w:r w:rsidRPr="00C81B84">
              <w:t>93</w:t>
            </w:r>
          </w:p>
        </w:tc>
        <w:tc>
          <w:tcPr>
            <w:tcW w:w="1180" w:type="dxa"/>
            <w:tcBorders>
              <w:top w:val="nil"/>
              <w:left w:val="nil"/>
              <w:bottom w:val="nil"/>
              <w:right w:val="nil"/>
            </w:tcBorders>
            <w:tcMar>
              <w:top w:w="128" w:type="dxa"/>
              <w:left w:w="43" w:type="dxa"/>
              <w:bottom w:w="43" w:type="dxa"/>
              <w:right w:w="43" w:type="dxa"/>
            </w:tcMar>
            <w:vAlign w:val="bottom"/>
          </w:tcPr>
          <w:p w14:paraId="7E5FC4AF" w14:textId="77777777" w:rsidR="00EE2529" w:rsidRPr="00C81B84" w:rsidRDefault="00AD5E1E" w:rsidP="00C81B84">
            <w:r w:rsidRPr="00C81B84">
              <w:t>2 813</w:t>
            </w:r>
          </w:p>
        </w:tc>
      </w:tr>
      <w:tr w:rsidR="00EE2529" w:rsidRPr="00C81B84" w14:paraId="0033EDF5" w14:textId="77777777">
        <w:trPr>
          <w:trHeight w:val="880"/>
        </w:trPr>
        <w:tc>
          <w:tcPr>
            <w:tcW w:w="580" w:type="dxa"/>
            <w:tcBorders>
              <w:top w:val="nil"/>
              <w:left w:val="nil"/>
              <w:bottom w:val="nil"/>
              <w:right w:val="nil"/>
            </w:tcBorders>
            <w:tcMar>
              <w:top w:w="128" w:type="dxa"/>
              <w:left w:w="43" w:type="dxa"/>
              <w:bottom w:w="43" w:type="dxa"/>
              <w:right w:w="43" w:type="dxa"/>
            </w:tcMar>
          </w:tcPr>
          <w:p w14:paraId="74E78FE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887013"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407D1D" w14:textId="77777777" w:rsidR="00EE2529" w:rsidRPr="00C81B84" w:rsidRDefault="00AD5E1E" w:rsidP="00C81B84">
            <w:r w:rsidRPr="00C81B84">
              <w:t xml:space="preserve">Større utstyrsanskaffelser og vedlikehold – forvaltningsorganer med særskilte fullmakter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CB740" w14:textId="77777777" w:rsidR="00EE2529" w:rsidRPr="00C81B84" w:rsidRDefault="00AD5E1E" w:rsidP="00C81B84">
            <w:r w:rsidRPr="00C81B84">
              <w:t>286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DED38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652A73" w14:textId="77777777" w:rsidR="00EE2529" w:rsidRPr="00C81B84" w:rsidRDefault="00AD5E1E" w:rsidP="00C81B84">
            <w:r w:rsidRPr="00C81B84">
              <w:t>6</w:t>
            </w:r>
          </w:p>
        </w:tc>
        <w:tc>
          <w:tcPr>
            <w:tcW w:w="1180" w:type="dxa"/>
            <w:tcBorders>
              <w:top w:val="nil"/>
              <w:left w:val="nil"/>
              <w:bottom w:val="nil"/>
              <w:right w:val="nil"/>
            </w:tcBorders>
            <w:tcMar>
              <w:top w:w="128" w:type="dxa"/>
              <w:left w:w="43" w:type="dxa"/>
              <w:bottom w:w="43" w:type="dxa"/>
              <w:right w:w="43" w:type="dxa"/>
            </w:tcMar>
            <w:vAlign w:val="bottom"/>
          </w:tcPr>
          <w:p w14:paraId="791A4773" w14:textId="77777777" w:rsidR="00EE2529" w:rsidRPr="00C81B84" w:rsidRDefault="00AD5E1E" w:rsidP="00C81B84">
            <w:r w:rsidRPr="00C81B84">
              <w:t>292</w:t>
            </w:r>
          </w:p>
        </w:tc>
      </w:tr>
      <w:tr w:rsidR="00EE2529" w:rsidRPr="00C81B84" w14:paraId="03BE7BAA" w14:textId="77777777">
        <w:trPr>
          <w:trHeight w:val="380"/>
        </w:trPr>
        <w:tc>
          <w:tcPr>
            <w:tcW w:w="580" w:type="dxa"/>
            <w:tcBorders>
              <w:top w:val="nil"/>
              <w:left w:val="nil"/>
              <w:bottom w:val="nil"/>
              <w:right w:val="nil"/>
            </w:tcBorders>
            <w:tcMar>
              <w:top w:w="128" w:type="dxa"/>
              <w:left w:w="43" w:type="dxa"/>
              <w:bottom w:w="43" w:type="dxa"/>
              <w:right w:w="43" w:type="dxa"/>
            </w:tcMar>
          </w:tcPr>
          <w:p w14:paraId="633C8820" w14:textId="77777777" w:rsidR="00EE2529" w:rsidRPr="00C81B84" w:rsidRDefault="00AD5E1E" w:rsidP="00C81B84">
            <w:r w:rsidRPr="00C81B84">
              <w:t>1112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3F0F5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3C4B0F" w14:textId="77777777" w:rsidR="00EE2529" w:rsidRPr="00C81B84" w:rsidRDefault="00AD5E1E" w:rsidP="00C81B84">
            <w:r w:rsidRPr="00C81B84">
              <w:t>Veterinærinstituttet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1838B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45B70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8A5D1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221BF8E" w14:textId="77777777" w:rsidR="00EE2529" w:rsidRPr="00C81B84" w:rsidRDefault="00EE2529" w:rsidP="00C81B84"/>
        </w:tc>
      </w:tr>
      <w:tr w:rsidR="00EE2529" w:rsidRPr="00C81B84" w14:paraId="5E784101" w14:textId="77777777">
        <w:trPr>
          <w:trHeight w:val="640"/>
        </w:trPr>
        <w:tc>
          <w:tcPr>
            <w:tcW w:w="580" w:type="dxa"/>
            <w:tcBorders>
              <w:top w:val="nil"/>
              <w:left w:val="nil"/>
              <w:bottom w:val="nil"/>
              <w:right w:val="nil"/>
            </w:tcBorders>
            <w:tcMar>
              <w:top w:w="128" w:type="dxa"/>
              <w:left w:w="43" w:type="dxa"/>
              <w:bottom w:w="43" w:type="dxa"/>
              <w:right w:w="43" w:type="dxa"/>
            </w:tcMar>
          </w:tcPr>
          <w:p w14:paraId="3D9ACA6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539A3F"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515202" w14:textId="77777777" w:rsidR="00EE2529" w:rsidRPr="00C81B84" w:rsidRDefault="00AD5E1E" w:rsidP="00C81B84">
            <w:r w:rsidRPr="00C81B84">
              <w:t xml:space="preserve">Kunnskapsutvikling, formidling og beredskap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C3D897" w14:textId="77777777" w:rsidR="00EE2529" w:rsidRPr="00C81B84" w:rsidRDefault="00AD5E1E" w:rsidP="00C81B84">
            <w:r w:rsidRPr="00C81B84">
              <w:t>106 696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58E5B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722D19" w14:textId="77777777" w:rsidR="00EE2529" w:rsidRPr="00C81B84" w:rsidRDefault="00AD5E1E" w:rsidP="00C81B84">
            <w:r w:rsidRPr="00C81B84">
              <w:t>2 690</w:t>
            </w:r>
          </w:p>
        </w:tc>
        <w:tc>
          <w:tcPr>
            <w:tcW w:w="1180" w:type="dxa"/>
            <w:tcBorders>
              <w:top w:val="nil"/>
              <w:left w:val="nil"/>
              <w:bottom w:val="nil"/>
              <w:right w:val="nil"/>
            </w:tcBorders>
            <w:tcMar>
              <w:top w:w="128" w:type="dxa"/>
              <w:left w:w="43" w:type="dxa"/>
              <w:bottom w:w="43" w:type="dxa"/>
              <w:right w:w="43" w:type="dxa"/>
            </w:tcMar>
            <w:vAlign w:val="bottom"/>
          </w:tcPr>
          <w:p w14:paraId="5638DCB7" w14:textId="77777777" w:rsidR="00EE2529" w:rsidRPr="00C81B84" w:rsidRDefault="00AD5E1E" w:rsidP="00C81B84">
            <w:r w:rsidRPr="00C81B84">
              <w:t>109 386</w:t>
            </w:r>
          </w:p>
        </w:tc>
      </w:tr>
      <w:tr w:rsidR="00EE2529" w:rsidRPr="00C81B84" w14:paraId="5905DA92" w14:textId="77777777">
        <w:trPr>
          <w:trHeight w:val="380"/>
        </w:trPr>
        <w:tc>
          <w:tcPr>
            <w:tcW w:w="580" w:type="dxa"/>
            <w:tcBorders>
              <w:top w:val="nil"/>
              <w:left w:val="nil"/>
              <w:bottom w:val="nil"/>
              <w:right w:val="nil"/>
            </w:tcBorders>
            <w:tcMar>
              <w:top w:w="128" w:type="dxa"/>
              <w:left w:w="43" w:type="dxa"/>
              <w:bottom w:w="43" w:type="dxa"/>
              <w:right w:w="43" w:type="dxa"/>
            </w:tcMar>
          </w:tcPr>
          <w:p w14:paraId="4662AC1D" w14:textId="77777777" w:rsidR="00EE2529" w:rsidRPr="00C81B84" w:rsidRDefault="00AD5E1E" w:rsidP="00C81B84">
            <w:r w:rsidRPr="00C81B84">
              <w:t>1115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71ABD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D9AEF1" w14:textId="77777777" w:rsidR="00EE2529" w:rsidRPr="00C81B84" w:rsidRDefault="00AD5E1E" w:rsidP="00C81B84">
            <w:r w:rsidRPr="00C81B84">
              <w:t>Mattilsynet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1945F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9DFCA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F2906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29A6AF3" w14:textId="77777777" w:rsidR="00EE2529" w:rsidRPr="00C81B84" w:rsidRDefault="00EE2529" w:rsidP="00C81B84"/>
        </w:tc>
      </w:tr>
      <w:tr w:rsidR="00EE2529" w:rsidRPr="00C81B84" w14:paraId="4DF59EF8" w14:textId="77777777">
        <w:trPr>
          <w:trHeight w:val="380"/>
        </w:trPr>
        <w:tc>
          <w:tcPr>
            <w:tcW w:w="580" w:type="dxa"/>
            <w:tcBorders>
              <w:top w:val="nil"/>
              <w:left w:val="nil"/>
              <w:bottom w:val="nil"/>
              <w:right w:val="nil"/>
            </w:tcBorders>
            <w:tcMar>
              <w:top w:w="128" w:type="dxa"/>
              <w:left w:w="43" w:type="dxa"/>
              <w:bottom w:w="43" w:type="dxa"/>
              <w:right w:w="43" w:type="dxa"/>
            </w:tcMar>
          </w:tcPr>
          <w:p w14:paraId="509EFB4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1A2C9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2D118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06CB00" w14:textId="77777777" w:rsidR="00EE2529" w:rsidRPr="00C81B84" w:rsidRDefault="00AD5E1E" w:rsidP="00C81B84">
            <w:r w:rsidRPr="00C81B84">
              <w:t>1 457 767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A6A01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59153C" w14:textId="77777777" w:rsidR="00EE2529" w:rsidRPr="00C81B84" w:rsidRDefault="00AD5E1E" w:rsidP="00C81B84">
            <w:r w:rsidRPr="00C81B84">
              <w:t>18 255</w:t>
            </w:r>
          </w:p>
        </w:tc>
        <w:tc>
          <w:tcPr>
            <w:tcW w:w="1180" w:type="dxa"/>
            <w:tcBorders>
              <w:top w:val="nil"/>
              <w:left w:val="nil"/>
              <w:bottom w:val="nil"/>
              <w:right w:val="nil"/>
            </w:tcBorders>
            <w:tcMar>
              <w:top w:w="128" w:type="dxa"/>
              <w:left w:w="43" w:type="dxa"/>
              <w:bottom w:w="43" w:type="dxa"/>
              <w:right w:w="43" w:type="dxa"/>
            </w:tcMar>
            <w:vAlign w:val="bottom"/>
          </w:tcPr>
          <w:p w14:paraId="5B906814" w14:textId="77777777" w:rsidR="00EE2529" w:rsidRPr="00C81B84" w:rsidRDefault="00AD5E1E" w:rsidP="00C81B84">
            <w:r w:rsidRPr="00C81B84">
              <w:t>1 476 022</w:t>
            </w:r>
          </w:p>
        </w:tc>
      </w:tr>
      <w:tr w:rsidR="00EE2529" w:rsidRPr="00C81B84" w14:paraId="2C071FA2" w14:textId="77777777">
        <w:trPr>
          <w:trHeight w:val="640"/>
        </w:trPr>
        <w:tc>
          <w:tcPr>
            <w:tcW w:w="580" w:type="dxa"/>
            <w:tcBorders>
              <w:top w:val="nil"/>
              <w:left w:val="nil"/>
              <w:bottom w:val="nil"/>
              <w:right w:val="nil"/>
            </w:tcBorders>
            <w:tcMar>
              <w:top w:w="128" w:type="dxa"/>
              <w:left w:w="43" w:type="dxa"/>
              <w:bottom w:w="43" w:type="dxa"/>
              <w:right w:w="43" w:type="dxa"/>
            </w:tcMar>
          </w:tcPr>
          <w:p w14:paraId="62E06E3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F0A020"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3BC04B" w14:textId="77777777" w:rsidR="00EE2529" w:rsidRPr="00C81B84" w:rsidRDefault="00AD5E1E" w:rsidP="00C81B84">
            <w:r w:rsidRPr="00C81B84">
              <w:t xml:space="preserve">Reguleringspremie til kommunale og fylkeskommunale pensjonskasser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4CE0D3" w14:textId="77777777" w:rsidR="00EE2529" w:rsidRPr="00C81B84" w:rsidRDefault="00AD5E1E" w:rsidP="00C81B84">
            <w:r w:rsidRPr="00C81B84">
              <w:t>13 185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9E7D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2070F0" w14:textId="77777777" w:rsidR="00EE2529" w:rsidRPr="00C81B84" w:rsidRDefault="00AD5E1E" w:rsidP="00C81B84">
            <w:r w:rsidRPr="00C81B84">
              <w:t>299</w:t>
            </w:r>
          </w:p>
        </w:tc>
        <w:tc>
          <w:tcPr>
            <w:tcW w:w="1180" w:type="dxa"/>
            <w:tcBorders>
              <w:top w:val="nil"/>
              <w:left w:val="nil"/>
              <w:bottom w:val="nil"/>
              <w:right w:val="nil"/>
            </w:tcBorders>
            <w:tcMar>
              <w:top w:w="128" w:type="dxa"/>
              <w:left w:w="43" w:type="dxa"/>
              <w:bottom w:w="43" w:type="dxa"/>
              <w:right w:w="43" w:type="dxa"/>
            </w:tcMar>
            <w:vAlign w:val="bottom"/>
          </w:tcPr>
          <w:p w14:paraId="0E995965" w14:textId="77777777" w:rsidR="00EE2529" w:rsidRPr="00C81B84" w:rsidRDefault="00AD5E1E" w:rsidP="00C81B84">
            <w:r w:rsidRPr="00C81B84">
              <w:t>13 484</w:t>
            </w:r>
          </w:p>
        </w:tc>
      </w:tr>
      <w:tr w:rsidR="00EE2529" w:rsidRPr="00C81B84" w14:paraId="44772C5D" w14:textId="77777777">
        <w:trPr>
          <w:trHeight w:val="640"/>
        </w:trPr>
        <w:tc>
          <w:tcPr>
            <w:tcW w:w="580" w:type="dxa"/>
            <w:tcBorders>
              <w:top w:val="nil"/>
              <w:left w:val="nil"/>
              <w:bottom w:val="nil"/>
              <w:right w:val="nil"/>
            </w:tcBorders>
            <w:tcMar>
              <w:top w:w="128" w:type="dxa"/>
              <w:left w:w="43" w:type="dxa"/>
              <w:bottom w:w="43" w:type="dxa"/>
              <w:right w:w="43" w:type="dxa"/>
            </w:tcMar>
          </w:tcPr>
          <w:p w14:paraId="28554D3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7FF5C5"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0468A6" w14:textId="77777777" w:rsidR="00EE2529" w:rsidRPr="00C81B84" w:rsidRDefault="00AD5E1E" w:rsidP="00C81B84">
            <w:r w:rsidRPr="00C81B84">
              <w:t xml:space="preserve">Tilskudd til </w:t>
            </w:r>
            <w:proofErr w:type="gramStart"/>
            <w:r w:rsidRPr="00C81B84">
              <w:t xml:space="preserve">erstatninger,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2F794D" w14:textId="77777777" w:rsidR="00EE2529" w:rsidRPr="00C81B84" w:rsidRDefault="00AD5E1E" w:rsidP="00C81B84">
            <w:r w:rsidRPr="00C81B84">
              <w:t>14 193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4D666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5D3DD4" w14:textId="77777777" w:rsidR="00EE2529" w:rsidRPr="00C81B84" w:rsidRDefault="00AD5E1E" w:rsidP="00C81B84">
            <w:r w:rsidRPr="00C81B84">
              <w:t>30 000</w:t>
            </w:r>
          </w:p>
        </w:tc>
        <w:tc>
          <w:tcPr>
            <w:tcW w:w="1180" w:type="dxa"/>
            <w:tcBorders>
              <w:top w:val="nil"/>
              <w:left w:val="nil"/>
              <w:bottom w:val="nil"/>
              <w:right w:val="nil"/>
            </w:tcBorders>
            <w:tcMar>
              <w:top w:w="128" w:type="dxa"/>
              <w:left w:w="43" w:type="dxa"/>
              <w:bottom w:w="43" w:type="dxa"/>
              <w:right w:w="43" w:type="dxa"/>
            </w:tcMar>
            <w:vAlign w:val="bottom"/>
          </w:tcPr>
          <w:p w14:paraId="1B19B666" w14:textId="77777777" w:rsidR="00EE2529" w:rsidRPr="00C81B84" w:rsidRDefault="00AD5E1E" w:rsidP="00C81B84">
            <w:r w:rsidRPr="00C81B84">
              <w:t>44 193</w:t>
            </w:r>
          </w:p>
        </w:tc>
      </w:tr>
      <w:tr w:rsidR="00EE2529" w:rsidRPr="00C81B84" w14:paraId="3CC95A5C" w14:textId="77777777">
        <w:trPr>
          <w:trHeight w:val="380"/>
        </w:trPr>
        <w:tc>
          <w:tcPr>
            <w:tcW w:w="580" w:type="dxa"/>
            <w:tcBorders>
              <w:top w:val="nil"/>
              <w:left w:val="nil"/>
              <w:bottom w:val="nil"/>
              <w:right w:val="nil"/>
            </w:tcBorders>
            <w:tcMar>
              <w:top w:w="128" w:type="dxa"/>
              <w:left w:w="43" w:type="dxa"/>
              <w:bottom w:w="43" w:type="dxa"/>
              <w:right w:w="43" w:type="dxa"/>
            </w:tcMar>
          </w:tcPr>
          <w:p w14:paraId="2AEDC64D" w14:textId="77777777" w:rsidR="00EE2529" w:rsidRPr="00C81B84" w:rsidRDefault="00AD5E1E" w:rsidP="00C81B84">
            <w:r w:rsidRPr="00C81B84">
              <w:t>1136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DD3BA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459085" w14:textId="77777777" w:rsidR="00EE2529" w:rsidRPr="00C81B84" w:rsidRDefault="00AD5E1E" w:rsidP="00C81B84">
            <w:r w:rsidRPr="00C81B84">
              <w:t>Norsk institutt for bioøkonomi</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C5E9B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A358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82983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4167669" w14:textId="77777777" w:rsidR="00EE2529" w:rsidRPr="00C81B84" w:rsidRDefault="00EE2529" w:rsidP="00C81B84"/>
        </w:tc>
      </w:tr>
      <w:tr w:rsidR="00EE2529" w:rsidRPr="00C81B84" w14:paraId="7A5C05C9" w14:textId="77777777">
        <w:trPr>
          <w:trHeight w:val="640"/>
        </w:trPr>
        <w:tc>
          <w:tcPr>
            <w:tcW w:w="580" w:type="dxa"/>
            <w:tcBorders>
              <w:top w:val="nil"/>
              <w:left w:val="nil"/>
              <w:bottom w:val="nil"/>
              <w:right w:val="nil"/>
            </w:tcBorders>
            <w:tcMar>
              <w:top w:w="128" w:type="dxa"/>
              <w:left w:w="43" w:type="dxa"/>
              <w:bottom w:w="43" w:type="dxa"/>
              <w:right w:w="43" w:type="dxa"/>
            </w:tcMar>
          </w:tcPr>
          <w:p w14:paraId="139C487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943320"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7A3A2C" w14:textId="77777777" w:rsidR="00EE2529" w:rsidRPr="00C81B84" w:rsidRDefault="00AD5E1E" w:rsidP="00C81B84">
            <w:r w:rsidRPr="00C81B84">
              <w:t xml:space="preserve">Kunnskapsutvikling, formidling og beredskap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16AB64" w14:textId="77777777" w:rsidR="00EE2529" w:rsidRPr="00C81B84" w:rsidRDefault="00AD5E1E" w:rsidP="00C81B84">
            <w:r w:rsidRPr="00C81B84">
              <w:t>253 743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B9C3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7C3AD0" w14:textId="77777777" w:rsidR="00EE2529" w:rsidRPr="00C81B84" w:rsidRDefault="00AD5E1E" w:rsidP="00C81B84">
            <w:r w:rsidRPr="00C81B84">
              <w:t>11 220</w:t>
            </w:r>
          </w:p>
        </w:tc>
        <w:tc>
          <w:tcPr>
            <w:tcW w:w="1180" w:type="dxa"/>
            <w:tcBorders>
              <w:top w:val="nil"/>
              <w:left w:val="nil"/>
              <w:bottom w:val="nil"/>
              <w:right w:val="nil"/>
            </w:tcBorders>
            <w:tcMar>
              <w:top w:w="128" w:type="dxa"/>
              <w:left w:w="43" w:type="dxa"/>
              <w:bottom w:w="43" w:type="dxa"/>
              <w:right w:w="43" w:type="dxa"/>
            </w:tcMar>
            <w:vAlign w:val="bottom"/>
          </w:tcPr>
          <w:p w14:paraId="1AE911C9" w14:textId="77777777" w:rsidR="00EE2529" w:rsidRPr="00C81B84" w:rsidRDefault="00AD5E1E" w:rsidP="00C81B84">
            <w:r w:rsidRPr="00C81B84">
              <w:t>264 963</w:t>
            </w:r>
          </w:p>
        </w:tc>
      </w:tr>
      <w:tr w:rsidR="00EE2529" w:rsidRPr="00C81B84" w14:paraId="2A4582A0" w14:textId="77777777">
        <w:trPr>
          <w:trHeight w:val="380"/>
        </w:trPr>
        <w:tc>
          <w:tcPr>
            <w:tcW w:w="580" w:type="dxa"/>
            <w:tcBorders>
              <w:top w:val="nil"/>
              <w:left w:val="nil"/>
              <w:bottom w:val="nil"/>
              <w:right w:val="nil"/>
            </w:tcBorders>
            <w:tcMar>
              <w:top w:w="128" w:type="dxa"/>
              <w:left w:w="43" w:type="dxa"/>
              <w:bottom w:w="43" w:type="dxa"/>
              <w:right w:w="43" w:type="dxa"/>
            </w:tcMar>
          </w:tcPr>
          <w:p w14:paraId="3756F1F2" w14:textId="77777777" w:rsidR="00EE2529" w:rsidRPr="00C81B84" w:rsidRDefault="00AD5E1E" w:rsidP="00C81B84">
            <w:r w:rsidRPr="00C81B84">
              <w:t>1137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8CA98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5181DB" w14:textId="77777777" w:rsidR="00EE2529" w:rsidRPr="00C81B84" w:rsidRDefault="00AD5E1E" w:rsidP="00C81B84">
            <w:r w:rsidRPr="00C81B84">
              <w:t>Forskning og innovasjon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EF7D2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A1562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71E75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FC5972E" w14:textId="77777777" w:rsidR="00EE2529" w:rsidRPr="00C81B84" w:rsidRDefault="00EE2529" w:rsidP="00C81B84"/>
        </w:tc>
      </w:tr>
      <w:tr w:rsidR="00EE2529" w:rsidRPr="00C81B84" w14:paraId="13599FF8" w14:textId="77777777">
        <w:trPr>
          <w:trHeight w:val="380"/>
        </w:trPr>
        <w:tc>
          <w:tcPr>
            <w:tcW w:w="580" w:type="dxa"/>
            <w:tcBorders>
              <w:top w:val="nil"/>
              <w:left w:val="nil"/>
              <w:bottom w:val="nil"/>
              <w:right w:val="nil"/>
            </w:tcBorders>
            <w:tcMar>
              <w:top w:w="128" w:type="dxa"/>
              <w:left w:w="43" w:type="dxa"/>
              <w:bottom w:w="43" w:type="dxa"/>
              <w:right w:w="43" w:type="dxa"/>
            </w:tcMar>
          </w:tcPr>
          <w:p w14:paraId="47B0EF7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DFA309"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7E854F" w14:textId="77777777" w:rsidR="00EE2529" w:rsidRPr="00C81B84" w:rsidRDefault="00AD5E1E" w:rsidP="00C81B84">
            <w:r w:rsidRPr="00C81B84">
              <w:t xml:space="preserve">Forskningsaktivitet, 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CCF6E5" w14:textId="77777777" w:rsidR="00EE2529" w:rsidRPr="00C81B84" w:rsidRDefault="00AD5E1E" w:rsidP="00C81B84">
            <w:r w:rsidRPr="00C81B84">
              <w:t>195 906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28AF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D4E7C0" w14:textId="77777777" w:rsidR="00EE2529" w:rsidRPr="00C81B84" w:rsidRDefault="00AD5E1E" w:rsidP="00C81B84">
            <w:r w:rsidRPr="00C81B84">
              <w:t>4 184</w:t>
            </w:r>
          </w:p>
        </w:tc>
        <w:tc>
          <w:tcPr>
            <w:tcW w:w="1180" w:type="dxa"/>
            <w:tcBorders>
              <w:top w:val="nil"/>
              <w:left w:val="nil"/>
              <w:bottom w:val="nil"/>
              <w:right w:val="nil"/>
            </w:tcBorders>
            <w:tcMar>
              <w:top w:w="128" w:type="dxa"/>
              <w:left w:w="43" w:type="dxa"/>
              <w:bottom w:w="43" w:type="dxa"/>
              <w:right w:w="43" w:type="dxa"/>
            </w:tcMar>
            <w:vAlign w:val="bottom"/>
          </w:tcPr>
          <w:p w14:paraId="6ECB9680" w14:textId="77777777" w:rsidR="00EE2529" w:rsidRPr="00C81B84" w:rsidRDefault="00AD5E1E" w:rsidP="00C81B84">
            <w:r w:rsidRPr="00C81B84">
              <w:t>200 090</w:t>
            </w:r>
          </w:p>
        </w:tc>
      </w:tr>
      <w:tr w:rsidR="00EE2529" w:rsidRPr="00C81B84" w14:paraId="2561BED0" w14:textId="77777777">
        <w:trPr>
          <w:trHeight w:val="640"/>
        </w:trPr>
        <w:tc>
          <w:tcPr>
            <w:tcW w:w="580" w:type="dxa"/>
            <w:tcBorders>
              <w:top w:val="nil"/>
              <w:left w:val="nil"/>
              <w:bottom w:val="nil"/>
              <w:right w:val="nil"/>
            </w:tcBorders>
            <w:tcMar>
              <w:top w:w="128" w:type="dxa"/>
              <w:left w:w="43" w:type="dxa"/>
              <w:bottom w:w="43" w:type="dxa"/>
              <w:right w:w="43" w:type="dxa"/>
            </w:tcMar>
          </w:tcPr>
          <w:p w14:paraId="705A9D1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4A98A9"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CF6289" w14:textId="77777777" w:rsidR="00EE2529" w:rsidRPr="00C81B84" w:rsidRDefault="00AD5E1E" w:rsidP="00C81B84">
            <w:r w:rsidRPr="00C81B84">
              <w:t xml:space="preserve">Grunnbevilgninger m.m., 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04051F" w14:textId="77777777" w:rsidR="00EE2529" w:rsidRPr="00C81B84" w:rsidRDefault="00AD5E1E" w:rsidP="00C81B84">
            <w:r w:rsidRPr="00C81B84">
              <w:t>198 840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570E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09CE8D" w14:textId="77777777" w:rsidR="00EE2529" w:rsidRPr="00C81B84" w:rsidRDefault="00AD5E1E" w:rsidP="00C81B84">
            <w:r w:rsidRPr="00C81B84">
              <w:t>4 247</w:t>
            </w:r>
          </w:p>
        </w:tc>
        <w:tc>
          <w:tcPr>
            <w:tcW w:w="1180" w:type="dxa"/>
            <w:tcBorders>
              <w:top w:val="nil"/>
              <w:left w:val="nil"/>
              <w:bottom w:val="nil"/>
              <w:right w:val="nil"/>
            </w:tcBorders>
            <w:tcMar>
              <w:top w:w="128" w:type="dxa"/>
              <w:left w:w="43" w:type="dxa"/>
              <w:bottom w:w="43" w:type="dxa"/>
              <w:right w:w="43" w:type="dxa"/>
            </w:tcMar>
            <w:vAlign w:val="bottom"/>
          </w:tcPr>
          <w:p w14:paraId="6D45AF44" w14:textId="77777777" w:rsidR="00EE2529" w:rsidRPr="00C81B84" w:rsidRDefault="00AD5E1E" w:rsidP="00C81B84">
            <w:r w:rsidRPr="00C81B84">
              <w:t>203 087</w:t>
            </w:r>
          </w:p>
        </w:tc>
      </w:tr>
      <w:tr w:rsidR="00EE2529" w:rsidRPr="00C81B84" w14:paraId="6223C60A" w14:textId="77777777">
        <w:trPr>
          <w:trHeight w:val="380"/>
        </w:trPr>
        <w:tc>
          <w:tcPr>
            <w:tcW w:w="580" w:type="dxa"/>
            <w:tcBorders>
              <w:top w:val="nil"/>
              <w:left w:val="nil"/>
              <w:bottom w:val="nil"/>
              <w:right w:val="nil"/>
            </w:tcBorders>
            <w:tcMar>
              <w:top w:w="128" w:type="dxa"/>
              <w:left w:w="43" w:type="dxa"/>
              <w:bottom w:w="43" w:type="dxa"/>
              <w:right w:w="43" w:type="dxa"/>
            </w:tcMar>
          </w:tcPr>
          <w:p w14:paraId="31E1F5D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A06556"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5C6B3C" w14:textId="77777777" w:rsidR="00EE2529" w:rsidRPr="00C81B84" w:rsidRDefault="00AD5E1E" w:rsidP="00C81B84">
            <w:r w:rsidRPr="00C81B84">
              <w:t xml:space="preserve">Innovasjonsaktivitet m.m.,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AB236" w14:textId="77777777" w:rsidR="00EE2529" w:rsidRPr="00C81B84" w:rsidRDefault="00AD5E1E" w:rsidP="00C81B84">
            <w:r w:rsidRPr="00C81B84">
              <w:t>2 759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E3C48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F6E260" w14:textId="77777777" w:rsidR="00EE2529" w:rsidRPr="00C81B84" w:rsidRDefault="00AD5E1E" w:rsidP="00C81B84">
            <w:r w:rsidRPr="00C81B84">
              <w:t>59</w:t>
            </w:r>
          </w:p>
        </w:tc>
        <w:tc>
          <w:tcPr>
            <w:tcW w:w="1180" w:type="dxa"/>
            <w:tcBorders>
              <w:top w:val="nil"/>
              <w:left w:val="nil"/>
              <w:bottom w:val="nil"/>
              <w:right w:val="nil"/>
            </w:tcBorders>
            <w:tcMar>
              <w:top w:w="128" w:type="dxa"/>
              <w:left w:w="43" w:type="dxa"/>
              <w:bottom w:w="43" w:type="dxa"/>
              <w:right w:w="43" w:type="dxa"/>
            </w:tcMar>
            <w:vAlign w:val="bottom"/>
          </w:tcPr>
          <w:p w14:paraId="3D5788B1" w14:textId="77777777" w:rsidR="00EE2529" w:rsidRPr="00C81B84" w:rsidRDefault="00AD5E1E" w:rsidP="00C81B84">
            <w:r w:rsidRPr="00C81B84">
              <w:t>2 818</w:t>
            </w:r>
          </w:p>
        </w:tc>
      </w:tr>
      <w:tr w:rsidR="00EE2529" w:rsidRPr="00C81B84" w14:paraId="211130EE" w14:textId="77777777">
        <w:trPr>
          <w:trHeight w:val="380"/>
        </w:trPr>
        <w:tc>
          <w:tcPr>
            <w:tcW w:w="580" w:type="dxa"/>
            <w:tcBorders>
              <w:top w:val="nil"/>
              <w:left w:val="nil"/>
              <w:bottom w:val="nil"/>
              <w:right w:val="nil"/>
            </w:tcBorders>
            <w:tcMar>
              <w:top w:w="128" w:type="dxa"/>
              <w:left w:w="43" w:type="dxa"/>
              <w:bottom w:w="43" w:type="dxa"/>
              <w:right w:w="43" w:type="dxa"/>
            </w:tcMar>
          </w:tcPr>
          <w:p w14:paraId="11716260" w14:textId="77777777" w:rsidR="00EE2529" w:rsidRPr="00C81B84" w:rsidRDefault="00AD5E1E" w:rsidP="00C81B84">
            <w:r w:rsidRPr="00C81B84">
              <w:t>1138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D7B03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8F7E9F" w14:textId="77777777" w:rsidR="00EE2529" w:rsidRPr="00C81B84" w:rsidRDefault="00AD5E1E" w:rsidP="00C81B84">
            <w:r w:rsidRPr="00C81B84">
              <w:t>Støtte til organisasjoner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9A1C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BF5D0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60AF5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0323468" w14:textId="77777777" w:rsidR="00EE2529" w:rsidRPr="00C81B84" w:rsidRDefault="00EE2529" w:rsidP="00C81B84"/>
        </w:tc>
      </w:tr>
      <w:tr w:rsidR="00EE2529" w:rsidRPr="00C81B84" w14:paraId="599B4E84" w14:textId="77777777">
        <w:trPr>
          <w:trHeight w:val="380"/>
        </w:trPr>
        <w:tc>
          <w:tcPr>
            <w:tcW w:w="580" w:type="dxa"/>
            <w:tcBorders>
              <w:top w:val="nil"/>
              <w:left w:val="nil"/>
              <w:bottom w:val="nil"/>
              <w:right w:val="nil"/>
            </w:tcBorders>
            <w:tcMar>
              <w:top w:w="128" w:type="dxa"/>
              <w:left w:w="43" w:type="dxa"/>
              <w:bottom w:w="43" w:type="dxa"/>
              <w:right w:w="43" w:type="dxa"/>
            </w:tcMar>
          </w:tcPr>
          <w:p w14:paraId="2B8EE85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7322B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07EEFE" w14:textId="77777777" w:rsidR="00EE2529" w:rsidRPr="00C81B84" w:rsidRDefault="00AD5E1E" w:rsidP="00C81B84">
            <w:r w:rsidRPr="00C81B84">
              <w:t xml:space="preserve">Støtte til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6873AA" w14:textId="77777777" w:rsidR="00EE2529" w:rsidRPr="00C81B84" w:rsidRDefault="00AD5E1E" w:rsidP="00C81B84">
            <w:r w:rsidRPr="00C81B84">
              <w:t>40 640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A487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2A622E" w14:textId="77777777" w:rsidR="00EE2529" w:rsidRPr="00C81B84" w:rsidRDefault="00AD5E1E" w:rsidP="00C81B84">
            <w:r w:rsidRPr="00C81B84">
              <w:t>868</w:t>
            </w:r>
          </w:p>
        </w:tc>
        <w:tc>
          <w:tcPr>
            <w:tcW w:w="1180" w:type="dxa"/>
            <w:tcBorders>
              <w:top w:val="nil"/>
              <w:left w:val="nil"/>
              <w:bottom w:val="nil"/>
              <w:right w:val="nil"/>
            </w:tcBorders>
            <w:tcMar>
              <w:top w:w="128" w:type="dxa"/>
              <w:left w:w="43" w:type="dxa"/>
              <w:bottom w:w="43" w:type="dxa"/>
              <w:right w:w="43" w:type="dxa"/>
            </w:tcMar>
            <w:vAlign w:val="bottom"/>
          </w:tcPr>
          <w:p w14:paraId="3B056909" w14:textId="77777777" w:rsidR="00EE2529" w:rsidRPr="00C81B84" w:rsidRDefault="00AD5E1E" w:rsidP="00C81B84">
            <w:r w:rsidRPr="00C81B84">
              <w:t>41 508</w:t>
            </w:r>
          </w:p>
        </w:tc>
      </w:tr>
      <w:tr w:rsidR="00EE2529" w:rsidRPr="00C81B84" w14:paraId="325DE7EA" w14:textId="77777777">
        <w:trPr>
          <w:trHeight w:val="640"/>
        </w:trPr>
        <w:tc>
          <w:tcPr>
            <w:tcW w:w="580" w:type="dxa"/>
            <w:tcBorders>
              <w:top w:val="nil"/>
              <w:left w:val="nil"/>
              <w:bottom w:val="nil"/>
              <w:right w:val="nil"/>
            </w:tcBorders>
            <w:tcMar>
              <w:top w:w="128" w:type="dxa"/>
              <w:left w:w="43" w:type="dxa"/>
              <w:bottom w:w="43" w:type="dxa"/>
              <w:right w:w="43" w:type="dxa"/>
            </w:tcMar>
          </w:tcPr>
          <w:p w14:paraId="36200C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8874D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F7BA32" w14:textId="77777777" w:rsidR="00EE2529" w:rsidRPr="00C81B84" w:rsidRDefault="00AD5E1E" w:rsidP="00C81B84">
            <w:r w:rsidRPr="00C81B84">
              <w:t xml:space="preserve">Internasjonalt </w:t>
            </w:r>
            <w:proofErr w:type="spellStart"/>
            <w:r w:rsidRPr="00C81B84">
              <w:t>skogpolitisk</w:t>
            </w:r>
            <w:proofErr w:type="spellEnd"/>
            <w:r w:rsidRPr="00C81B84">
              <w:t xml:space="preserve"> samarbeid – organisasjoner og prosesser,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AED254" w14:textId="77777777" w:rsidR="00EE2529" w:rsidRPr="00C81B84" w:rsidRDefault="00AD5E1E" w:rsidP="00C81B84">
            <w:r w:rsidRPr="00C81B84">
              <w:t>1 335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C7A2E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14F36" w14:textId="77777777" w:rsidR="00EE2529" w:rsidRPr="00C81B84" w:rsidRDefault="00AD5E1E" w:rsidP="00C81B84">
            <w:r w:rsidRPr="00C81B84">
              <w:t>29</w:t>
            </w:r>
          </w:p>
        </w:tc>
        <w:tc>
          <w:tcPr>
            <w:tcW w:w="1180" w:type="dxa"/>
            <w:tcBorders>
              <w:top w:val="nil"/>
              <w:left w:val="nil"/>
              <w:bottom w:val="nil"/>
              <w:right w:val="nil"/>
            </w:tcBorders>
            <w:tcMar>
              <w:top w:w="128" w:type="dxa"/>
              <w:left w:w="43" w:type="dxa"/>
              <w:bottom w:w="43" w:type="dxa"/>
              <w:right w:w="43" w:type="dxa"/>
            </w:tcMar>
            <w:vAlign w:val="bottom"/>
          </w:tcPr>
          <w:p w14:paraId="2608958C" w14:textId="77777777" w:rsidR="00EE2529" w:rsidRPr="00C81B84" w:rsidRDefault="00AD5E1E" w:rsidP="00C81B84">
            <w:r w:rsidRPr="00C81B84">
              <w:t>1 364</w:t>
            </w:r>
          </w:p>
        </w:tc>
      </w:tr>
      <w:tr w:rsidR="00EE2529" w:rsidRPr="00C81B84" w14:paraId="77E72732" w14:textId="77777777">
        <w:trPr>
          <w:trHeight w:val="640"/>
        </w:trPr>
        <w:tc>
          <w:tcPr>
            <w:tcW w:w="580" w:type="dxa"/>
            <w:tcBorders>
              <w:top w:val="nil"/>
              <w:left w:val="nil"/>
              <w:bottom w:val="nil"/>
              <w:right w:val="nil"/>
            </w:tcBorders>
            <w:tcMar>
              <w:top w:w="128" w:type="dxa"/>
              <w:left w:w="43" w:type="dxa"/>
              <w:bottom w:w="43" w:type="dxa"/>
              <w:right w:w="43" w:type="dxa"/>
            </w:tcMar>
          </w:tcPr>
          <w:p w14:paraId="5796BD7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F08189"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A63ACA" w14:textId="77777777" w:rsidR="00EE2529" w:rsidRPr="00C81B84" w:rsidRDefault="00AD5E1E" w:rsidP="00C81B84">
            <w:r w:rsidRPr="00C81B84">
              <w:t xml:space="preserve">Stiftelsen Norsk senter for økologisk landbruk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2A1EF1" w14:textId="77777777" w:rsidR="00EE2529" w:rsidRPr="00C81B84" w:rsidRDefault="00AD5E1E" w:rsidP="00C81B84">
            <w:r w:rsidRPr="00C81B84">
              <w:t>6 311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1C8E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B65A4E" w14:textId="77777777" w:rsidR="00EE2529" w:rsidRPr="00C81B84" w:rsidRDefault="00AD5E1E" w:rsidP="00C81B84">
            <w:r w:rsidRPr="00C81B84">
              <w:t>135</w:t>
            </w:r>
          </w:p>
        </w:tc>
        <w:tc>
          <w:tcPr>
            <w:tcW w:w="1180" w:type="dxa"/>
            <w:tcBorders>
              <w:top w:val="nil"/>
              <w:left w:val="nil"/>
              <w:bottom w:val="nil"/>
              <w:right w:val="nil"/>
            </w:tcBorders>
            <w:tcMar>
              <w:top w:w="128" w:type="dxa"/>
              <w:left w:w="43" w:type="dxa"/>
              <w:bottom w:w="43" w:type="dxa"/>
              <w:right w:w="43" w:type="dxa"/>
            </w:tcMar>
            <w:vAlign w:val="bottom"/>
          </w:tcPr>
          <w:p w14:paraId="0BB3483E" w14:textId="77777777" w:rsidR="00EE2529" w:rsidRPr="00C81B84" w:rsidRDefault="00AD5E1E" w:rsidP="00C81B84">
            <w:r w:rsidRPr="00C81B84">
              <w:t>6 446</w:t>
            </w:r>
          </w:p>
        </w:tc>
      </w:tr>
      <w:tr w:rsidR="00EE2529" w:rsidRPr="00C81B84" w14:paraId="58D7CA67" w14:textId="77777777">
        <w:trPr>
          <w:trHeight w:val="380"/>
        </w:trPr>
        <w:tc>
          <w:tcPr>
            <w:tcW w:w="580" w:type="dxa"/>
            <w:tcBorders>
              <w:top w:val="nil"/>
              <w:left w:val="nil"/>
              <w:bottom w:val="nil"/>
              <w:right w:val="nil"/>
            </w:tcBorders>
            <w:tcMar>
              <w:top w:w="128" w:type="dxa"/>
              <w:left w:w="43" w:type="dxa"/>
              <w:bottom w:w="43" w:type="dxa"/>
              <w:right w:w="43" w:type="dxa"/>
            </w:tcMar>
          </w:tcPr>
          <w:p w14:paraId="79D79D9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C6014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2BBCA9" w14:textId="77777777" w:rsidR="00EE2529" w:rsidRPr="00C81B84" w:rsidRDefault="00AD5E1E" w:rsidP="00C81B84">
            <w:r w:rsidRPr="00C81B84">
              <w:t xml:space="preserve">Nasjonalt senter for fjellandbruk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F17E42" w14:textId="77777777" w:rsidR="00EE2529" w:rsidRPr="00C81B84" w:rsidRDefault="00AD5E1E" w:rsidP="00C81B84">
            <w:r w:rsidRPr="00C81B84">
              <w:t>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55B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FBFA9" w14:textId="77777777" w:rsidR="00EE2529" w:rsidRPr="00C81B84" w:rsidRDefault="00AD5E1E" w:rsidP="00C81B84">
            <w:r w:rsidRPr="00C81B84">
              <w:t>85</w:t>
            </w:r>
          </w:p>
        </w:tc>
        <w:tc>
          <w:tcPr>
            <w:tcW w:w="1180" w:type="dxa"/>
            <w:tcBorders>
              <w:top w:val="nil"/>
              <w:left w:val="nil"/>
              <w:bottom w:val="nil"/>
              <w:right w:val="nil"/>
            </w:tcBorders>
            <w:tcMar>
              <w:top w:w="128" w:type="dxa"/>
              <w:left w:w="43" w:type="dxa"/>
              <w:bottom w:w="43" w:type="dxa"/>
              <w:right w:w="43" w:type="dxa"/>
            </w:tcMar>
            <w:vAlign w:val="bottom"/>
          </w:tcPr>
          <w:p w14:paraId="4D08775B" w14:textId="77777777" w:rsidR="00EE2529" w:rsidRPr="00C81B84" w:rsidRDefault="00AD5E1E" w:rsidP="00C81B84">
            <w:r w:rsidRPr="00C81B84">
              <w:t>4 085</w:t>
            </w:r>
          </w:p>
        </w:tc>
      </w:tr>
      <w:tr w:rsidR="00EE2529" w:rsidRPr="00C81B84" w14:paraId="22180B82" w14:textId="77777777">
        <w:trPr>
          <w:trHeight w:val="380"/>
        </w:trPr>
        <w:tc>
          <w:tcPr>
            <w:tcW w:w="580" w:type="dxa"/>
            <w:tcBorders>
              <w:top w:val="nil"/>
              <w:left w:val="nil"/>
              <w:bottom w:val="nil"/>
              <w:right w:val="nil"/>
            </w:tcBorders>
            <w:tcMar>
              <w:top w:w="128" w:type="dxa"/>
              <w:left w:w="43" w:type="dxa"/>
              <w:bottom w:w="43" w:type="dxa"/>
              <w:right w:w="43" w:type="dxa"/>
            </w:tcMar>
          </w:tcPr>
          <w:p w14:paraId="697CC44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82E973"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42E52D" w14:textId="77777777" w:rsidR="00EE2529" w:rsidRPr="00C81B84" w:rsidRDefault="00AD5E1E" w:rsidP="00C81B84">
            <w:r w:rsidRPr="00C81B84">
              <w:t xml:space="preserve">Opplysningstiltak landbruket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5EC7B0"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1F8AB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18ADC0"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6DCE657B" w14:textId="77777777" w:rsidR="00EE2529" w:rsidRPr="00C81B84" w:rsidRDefault="00AD5E1E" w:rsidP="00C81B84">
            <w:r w:rsidRPr="00C81B84">
              <w:t>1 000</w:t>
            </w:r>
          </w:p>
        </w:tc>
      </w:tr>
      <w:tr w:rsidR="00EE2529" w:rsidRPr="00C81B84" w14:paraId="3C05B59E" w14:textId="77777777">
        <w:trPr>
          <w:trHeight w:val="640"/>
        </w:trPr>
        <w:tc>
          <w:tcPr>
            <w:tcW w:w="580" w:type="dxa"/>
            <w:tcBorders>
              <w:top w:val="nil"/>
              <w:left w:val="nil"/>
              <w:bottom w:val="nil"/>
              <w:right w:val="nil"/>
            </w:tcBorders>
            <w:tcMar>
              <w:top w:w="128" w:type="dxa"/>
              <w:left w:w="43" w:type="dxa"/>
              <w:bottom w:w="43" w:type="dxa"/>
              <w:right w:w="43" w:type="dxa"/>
            </w:tcMar>
          </w:tcPr>
          <w:p w14:paraId="0F7E3C64" w14:textId="77777777" w:rsidR="00EE2529" w:rsidRPr="00C81B84" w:rsidRDefault="00AD5E1E" w:rsidP="00C81B84">
            <w:r w:rsidRPr="00C81B84">
              <w:t>1139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DF8AB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D965C6" w14:textId="77777777" w:rsidR="00EE2529" w:rsidRPr="00C81B84" w:rsidRDefault="00AD5E1E" w:rsidP="00C81B84">
            <w:r w:rsidRPr="00C81B84">
              <w:t>Genressurser, miljø- og ressursregistreringer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2227E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62CED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A6183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1FB2D4D" w14:textId="77777777" w:rsidR="00EE2529" w:rsidRPr="00C81B84" w:rsidRDefault="00EE2529" w:rsidP="00C81B84"/>
        </w:tc>
      </w:tr>
      <w:tr w:rsidR="00EE2529" w:rsidRPr="00C81B84" w14:paraId="12FCAA6E" w14:textId="77777777">
        <w:trPr>
          <w:trHeight w:val="640"/>
        </w:trPr>
        <w:tc>
          <w:tcPr>
            <w:tcW w:w="580" w:type="dxa"/>
            <w:tcBorders>
              <w:top w:val="nil"/>
              <w:left w:val="nil"/>
              <w:bottom w:val="nil"/>
              <w:right w:val="nil"/>
            </w:tcBorders>
            <w:tcMar>
              <w:top w:w="128" w:type="dxa"/>
              <w:left w:w="43" w:type="dxa"/>
              <w:bottom w:w="43" w:type="dxa"/>
              <w:right w:w="43" w:type="dxa"/>
            </w:tcMar>
          </w:tcPr>
          <w:p w14:paraId="421555A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83A6A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9E5833" w14:textId="77777777" w:rsidR="00EE2529" w:rsidRPr="00C81B84" w:rsidRDefault="00AD5E1E" w:rsidP="00C81B84">
            <w:r w:rsidRPr="00C81B84">
              <w:t xml:space="preserve">Spesielle driftsutgifter, Svalbard globale frøhvelv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AA6115" w14:textId="77777777" w:rsidR="00EE2529" w:rsidRPr="00C81B84" w:rsidRDefault="00AD5E1E" w:rsidP="00C81B84">
            <w:r w:rsidRPr="00C81B84">
              <w:t>11 150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5B6A8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1369E1" w14:textId="77777777" w:rsidR="00EE2529" w:rsidRPr="00C81B84" w:rsidRDefault="00AD5E1E" w:rsidP="00C81B84">
            <w:r w:rsidRPr="00C81B84">
              <w:t>340</w:t>
            </w:r>
          </w:p>
        </w:tc>
        <w:tc>
          <w:tcPr>
            <w:tcW w:w="1180" w:type="dxa"/>
            <w:tcBorders>
              <w:top w:val="nil"/>
              <w:left w:val="nil"/>
              <w:bottom w:val="nil"/>
              <w:right w:val="nil"/>
            </w:tcBorders>
            <w:tcMar>
              <w:top w:w="128" w:type="dxa"/>
              <w:left w:w="43" w:type="dxa"/>
              <w:bottom w:w="43" w:type="dxa"/>
              <w:right w:w="43" w:type="dxa"/>
            </w:tcMar>
            <w:vAlign w:val="bottom"/>
          </w:tcPr>
          <w:p w14:paraId="1DD1C198" w14:textId="77777777" w:rsidR="00EE2529" w:rsidRPr="00C81B84" w:rsidRDefault="00AD5E1E" w:rsidP="00C81B84">
            <w:r w:rsidRPr="00C81B84">
              <w:t>11 490</w:t>
            </w:r>
          </w:p>
        </w:tc>
      </w:tr>
      <w:tr w:rsidR="00EE2529" w:rsidRPr="00C81B84" w14:paraId="0766CADB" w14:textId="77777777">
        <w:trPr>
          <w:trHeight w:val="380"/>
        </w:trPr>
        <w:tc>
          <w:tcPr>
            <w:tcW w:w="580" w:type="dxa"/>
            <w:tcBorders>
              <w:top w:val="nil"/>
              <w:left w:val="nil"/>
              <w:bottom w:val="nil"/>
              <w:right w:val="nil"/>
            </w:tcBorders>
            <w:tcMar>
              <w:top w:w="128" w:type="dxa"/>
              <w:left w:w="43" w:type="dxa"/>
              <w:bottom w:w="43" w:type="dxa"/>
              <w:right w:w="43" w:type="dxa"/>
            </w:tcMar>
          </w:tcPr>
          <w:p w14:paraId="0222F90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B77A4D"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DB94C6" w14:textId="77777777" w:rsidR="00EE2529" w:rsidRPr="00C81B84" w:rsidRDefault="00AD5E1E" w:rsidP="00C81B84">
            <w:r w:rsidRPr="00C81B84">
              <w:t xml:space="preserve">Miljøregistreringer i skog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E72E45" w14:textId="77777777" w:rsidR="00EE2529" w:rsidRPr="00C81B84" w:rsidRDefault="00AD5E1E" w:rsidP="00C81B84">
            <w:r w:rsidRPr="00C81B84">
              <w:t>4 550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E6EBB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ED1BAD" w14:textId="77777777" w:rsidR="00EE2529" w:rsidRPr="00C81B84" w:rsidRDefault="00AD5E1E" w:rsidP="00C81B84">
            <w:r w:rsidRPr="00C81B84">
              <w:t>97</w:t>
            </w:r>
          </w:p>
        </w:tc>
        <w:tc>
          <w:tcPr>
            <w:tcW w:w="1180" w:type="dxa"/>
            <w:tcBorders>
              <w:top w:val="nil"/>
              <w:left w:val="nil"/>
              <w:bottom w:val="nil"/>
              <w:right w:val="nil"/>
            </w:tcBorders>
            <w:tcMar>
              <w:top w:w="128" w:type="dxa"/>
              <w:left w:w="43" w:type="dxa"/>
              <w:bottom w:w="43" w:type="dxa"/>
              <w:right w:w="43" w:type="dxa"/>
            </w:tcMar>
            <w:vAlign w:val="bottom"/>
          </w:tcPr>
          <w:p w14:paraId="784B9A2E" w14:textId="77777777" w:rsidR="00EE2529" w:rsidRPr="00C81B84" w:rsidRDefault="00AD5E1E" w:rsidP="00C81B84">
            <w:r w:rsidRPr="00C81B84">
              <w:t>4 647</w:t>
            </w:r>
          </w:p>
        </w:tc>
      </w:tr>
      <w:tr w:rsidR="00EE2529" w:rsidRPr="00C81B84" w14:paraId="2C1A31FC" w14:textId="77777777">
        <w:trPr>
          <w:trHeight w:val="880"/>
        </w:trPr>
        <w:tc>
          <w:tcPr>
            <w:tcW w:w="580" w:type="dxa"/>
            <w:tcBorders>
              <w:top w:val="nil"/>
              <w:left w:val="nil"/>
              <w:bottom w:val="nil"/>
              <w:right w:val="nil"/>
            </w:tcBorders>
            <w:tcMar>
              <w:top w:w="128" w:type="dxa"/>
              <w:left w:w="43" w:type="dxa"/>
              <w:bottom w:w="43" w:type="dxa"/>
              <w:right w:w="43" w:type="dxa"/>
            </w:tcMar>
          </w:tcPr>
          <w:p w14:paraId="0D80D5A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9133F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82A14F" w14:textId="77777777" w:rsidR="00EE2529" w:rsidRPr="00C81B84" w:rsidRDefault="00AD5E1E" w:rsidP="00C81B84">
            <w:r w:rsidRPr="00C81B84">
              <w:t xml:space="preserve">Tilskudd til bevaring og bærekraftig bruk av husdyr-, plante- og skogtregenetiske ressurser,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7317BC" w14:textId="77777777" w:rsidR="00EE2529" w:rsidRPr="00C81B84" w:rsidRDefault="00AD5E1E" w:rsidP="00C81B84">
            <w:r w:rsidRPr="00C81B84">
              <w:t>7 040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625E7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CDD20B" w14:textId="77777777" w:rsidR="00EE2529" w:rsidRPr="00C81B84" w:rsidRDefault="00AD5E1E" w:rsidP="00C81B84">
            <w:r w:rsidRPr="00C81B84">
              <w:t>150</w:t>
            </w:r>
          </w:p>
        </w:tc>
        <w:tc>
          <w:tcPr>
            <w:tcW w:w="1180" w:type="dxa"/>
            <w:tcBorders>
              <w:top w:val="nil"/>
              <w:left w:val="nil"/>
              <w:bottom w:val="nil"/>
              <w:right w:val="nil"/>
            </w:tcBorders>
            <w:tcMar>
              <w:top w:w="128" w:type="dxa"/>
              <w:left w:w="43" w:type="dxa"/>
              <w:bottom w:w="43" w:type="dxa"/>
              <w:right w:w="43" w:type="dxa"/>
            </w:tcMar>
            <w:vAlign w:val="bottom"/>
          </w:tcPr>
          <w:p w14:paraId="61FFC44A" w14:textId="77777777" w:rsidR="00EE2529" w:rsidRPr="00C81B84" w:rsidRDefault="00AD5E1E" w:rsidP="00C81B84">
            <w:r w:rsidRPr="00C81B84">
              <w:t>7 190</w:t>
            </w:r>
          </w:p>
        </w:tc>
      </w:tr>
      <w:tr w:rsidR="00EE2529" w:rsidRPr="00C81B84" w14:paraId="3D03D6FD" w14:textId="77777777">
        <w:trPr>
          <w:trHeight w:val="640"/>
        </w:trPr>
        <w:tc>
          <w:tcPr>
            <w:tcW w:w="580" w:type="dxa"/>
            <w:tcBorders>
              <w:top w:val="nil"/>
              <w:left w:val="nil"/>
              <w:bottom w:val="nil"/>
              <w:right w:val="nil"/>
            </w:tcBorders>
            <w:tcMar>
              <w:top w:w="128" w:type="dxa"/>
              <w:left w:w="43" w:type="dxa"/>
              <w:bottom w:w="43" w:type="dxa"/>
              <w:right w:w="43" w:type="dxa"/>
            </w:tcMar>
          </w:tcPr>
          <w:p w14:paraId="03FC67F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2E2DC7"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9EEF1A" w14:textId="77777777" w:rsidR="00EE2529" w:rsidRPr="00C81B84" w:rsidRDefault="00AD5E1E" w:rsidP="00C81B84">
            <w:r w:rsidRPr="00C81B84">
              <w:t xml:space="preserve">Tilskudd til genressursforvaltning og miljøtiltak,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47A10D" w14:textId="77777777" w:rsidR="00EE2529" w:rsidRPr="00C81B84" w:rsidRDefault="00AD5E1E" w:rsidP="00C81B84">
            <w:r w:rsidRPr="00C81B84">
              <w:t>8 626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A12B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ACC9A6" w14:textId="77777777" w:rsidR="00EE2529" w:rsidRPr="00C81B84" w:rsidRDefault="00AD5E1E" w:rsidP="00C81B84">
            <w:r w:rsidRPr="00C81B84">
              <w:t>184</w:t>
            </w:r>
          </w:p>
        </w:tc>
        <w:tc>
          <w:tcPr>
            <w:tcW w:w="1180" w:type="dxa"/>
            <w:tcBorders>
              <w:top w:val="nil"/>
              <w:left w:val="nil"/>
              <w:bottom w:val="nil"/>
              <w:right w:val="nil"/>
            </w:tcBorders>
            <w:tcMar>
              <w:top w:w="128" w:type="dxa"/>
              <w:left w:w="43" w:type="dxa"/>
              <w:bottom w:w="43" w:type="dxa"/>
              <w:right w:w="43" w:type="dxa"/>
            </w:tcMar>
            <w:vAlign w:val="bottom"/>
          </w:tcPr>
          <w:p w14:paraId="6CC0D6F8" w14:textId="77777777" w:rsidR="00EE2529" w:rsidRPr="00C81B84" w:rsidRDefault="00AD5E1E" w:rsidP="00C81B84">
            <w:r w:rsidRPr="00C81B84">
              <w:t>8 810</w:t>
            </w:r>
          </w:p>
        </w:tc>
      </w:tr>
      <w:tr w:rsidR="00EE2529" w:rsidRPr="00C81B84" w14:paraId="1AB97872" w14:textId="77777777">
        <w:trPr>
          <w:trHeight w:val="640"/>
        </w:trPr>
        <w:tc>
          <w:tcPr>
            <w:tcW w:w="580" w:type="dxa"/>
            <w:tcBorders>
              <w:top w:val="nil"/>
              <w:left w:val="nil"/>
              <w:bottom w:val="nil"/>
              <w:right w:val="nil"/>
            </w:tcBorders>
            <w:tcMar>
              <w:top w:w="128" w:type="dxa"/>
              <w:left w:w="43" w:type="dxa"/>
              <w:bottom w:w="43" w:type="dxa"/>
              <w:right w:w="43" w:type="dxa"/>
            </w:tcMar>
          </w:tcPr>
          <w:p w14:paraId="575B7B28" w14:textId="77777777" w:rsidR="00EE2529" w:rsidRPr="00C81B84" w:rsidRDefault="00AD5E1E" w:rsidP="00C81B84">
            <w:r w:rsidRPr="00C81B84">
              <w:t>1141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907FC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83C63F" w14:textId="77777777" w:rsidR="00EE2529" w:rsidRPr="00C81B84" w:rsidRDefault="00AD5E1E" w:rsidP="00C81B84">
            <w:r w:rsidRPr="00C81B84">
              <w:t>Høstbare viltressurser – jegerprøve, tilskudd til organisasjoner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9329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F653D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FB7DE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A18F69C" w14:textId="77777777" w:rsidR="00EE2529" w:rsidRPr="00C81B84" w:rsidRDefault="00EE2529" w:rsidP="00C81B84"/>
        </w:tc>
      </w:tr>
      <w:tr w:rsidR="00EE2529" w:rsidRPr="00C81B84" w14:paraId="7CAD0556" w14:textId="77777777">
        <w:trPr>
          <w:trHeight w:val="380"/>
        </w:trPr>
        <w:tc>
          <w:tcPr>
            <w:tcW w:w="580" w:type="dxa"/>
            <w:tcBorders>
              <w:top w:val="nil"/>
              <w:left w:val="nil"/>
              <w:bottom w:val="nil"/>
              <w:right w:val="nil"/>
            </w:tcBorders>
            <w:tcMar>
              <w:top w:w="128" w:type="dxa"/>
              <w:left w:w="43" w:type="dxa"/>
              <w:bottom w:w="43" w:type="dxa"/>
              <w:right w:w="43" w:type="dxa"/>
            </w:tcMar>
          </w:tcPr>
          <w:p w14:paraId="584E629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29F986"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567760" w14:textId="77777777" w:rsidR="00EE2529" w:rsidRPr="00C81B84" w:rsidRDefault="00AD5E1E" w:rsidP="00C81B84">
            <w:r w:rsidRPr="00C81B84">
              <w:t xml:space="preserve">Organisasjoner – høstbare viltressurser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2E74B8" w14:textId="77777777" w:rsidR="00EE2529" w:rsidRPr="00C81B84" w:rsidRDefault="00AD5E1E" w:rsidP="00C81B84">
            <w:r w:rsidRPr="00C81B84">
              <w:t>8 876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407E5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3B1AEE" w14:textId="77777777" w:rsidR="00EE2529" w:rsidRPr="00C81B84" w:rsidRDefault="00AD5E1E" w:rsidP="00C81B84">
            <w:r w:rsidRPr="00C81B84">
              <w:t>190</w:t>
            </w:r>
          </w:p>
        </w:tc>
        <w:tc>
          <w:tcPr>
            <w:tcW w:w="1180" w:type="dxa"/>
            <w:tcBorders>
              <w:top w:val="nil"/>
              <w:left w:val="nil"/>
              <w:bottom w:val="nil"/>
              <w:right w:val="nil"/>
            </w:tcBorders>
            <w:tcMar>
              <w:top w:w="128" w:type="dxa"/>
              <w:left w:w="43" w:type="dxa"/>
              <w:bottom w:w="43" w:type="dxa"/>
              <w:right w:w="43" w:type="dxa"/>
            </w:tcMar>
            <w:vAlign w:val="bottom"/>
          </w:tcPr>
          <w:p w14:paraId="0F850211" w14:textId="77777777" w:rsidR="00EE2529" w:rsidRPr="00C81B84" w:rsidRDefault="00AD5E1E" w:rsidP="00C81B84">
            <w:r w:rsidRPr="00C81B84">
              <w:t>9 066</w:t>
            </w:r>
          </w:p>
        </w:tc>
      </w:tr>
      <w:tr w:rsidR="00EE2529" w:rsidRPr="00C81B84" w14:paraId="1C4D3739" w14:textId="77777777">
        <w:trPr>
          <w:trHeight w:val="380"/>
        </w:trPr>
        <w:tc>
          <w:tcPr>
            <w:tcW w:w="580" w:type="dxa"/>
            <w:tcBorders>
              <w:top w:val="nil"/>
              <w:left w:val="nil"/>
              <w:bottom w:val="nil"/>
              <w:right w:val="nil"/>
            </w:tcBorders>
            <w:tcMar>
              <w:top w:w="128" w:type="dxa"/>
              <w:left w:w="43" w:type="dxa"/>
              <w:bottom w:w="43" w:type="dxa"/>
              <w:right w:w="43" w:type="dxa"/>
            </w:tcMar>
          </w:tcPr>
          <w:p w14:paraId="14B2B92B"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76631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C4333D" w14:textId="77777777" w:rsidR="00EE2529" w:rsidRPr="00C81B84" w:rsidRDefault="00AD5E1E" w:rsidP="00C81B84">
            <w:r w:rsidRPr="00C81B84">
              <w:t>Landbruksdirektoratet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EE626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411E6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38E06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60516EC" w14:textId="77777777" w:rsidR="00EE2529" w:rsidRPr="00C81B84" w:rsidRDefault="00EE2529" w:rsidP="00C81B84"/>
        </w:tc>
      </w:tr>
      <w:tr w:rsidR="00EE2529" w:rsidRPr="00C81B84" w14:paraId="64E43D6C" w14:textId="77777777">
        <w:trPr>
          <w:trHeight w:val="380"/>
        </w:trPr>
        <w:tc>
          <w:tcPr>
            <w:tcW w:w="580" w:type="dxa"/>
            <w:tcBorders>
              <w:top w:val="nil"/>
              <w:left w:val="nil"/>
              <w:bottom w:val="nil"/>
              <w:right w:val="nil"/>
            </w:tcBorders>
            <w:tcMar>
              <w:top w:w="128" w:type="dxa"/>
              <w:left w:w="43" w:type="dxa"/>
              <w:bottom w:w="43" w:type="dxa"/>
              <w:right w:w="43" w:type="dxa"/>
            </w:tcMar>
          </w:tcPr>
          <w:p w14:paraId="594C573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BB3DE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4203F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9DB2D4" w14:textId="77777777" w:rsidR="00EE2529" w:rsidRPr="00C81B84" w:rsidRDefault="00AD5E1E" w:rsidP="00C81B84">
            <w:r w:rsidRPr="00C81B84">
              <w:t>245 034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E24209" w14:textId="77777777" w:rsidR="00EE2529" w:rsidRPr="00C81B84" w:rsidRDefault="00AD5E1E" w:rsidP="00C81B84">
            <w:r w:rsidRPr="00C81B84">
              <w:t>3 000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0C3700" w14:textId="77777777" w:rsidR="00EE2529" w:rsidRPr="00C81B84" w:rsidRDefault="00AD5E1E" w:rsidP="00C81B84">
            <w:r w:rsidRPr="00C81B84">
              <w:t>8 429</w:t>
            </w:r>
          </w:p>
        </w:tc>
        <w:tc>
          <w:tcPr>
            <w:tcW w:w="1180" w:type="dxa"/>
            <w:tcBorders>
              <w:top w:val="nil"/>
              <w:left w:val="nil"/>
              <w:bottom w:val="nil"/>
              <w:right w:val="nil"/>
            </w:tcBorders>
            <w:tcMar>
              <w:top w:w="128" w:type="dxa"/>
              <w:left w:w="43" w:type="dxa"/>
              <w:bottom w:w="43" w:type="dxa"/>
              <w:right w:w="43" w:type="dxa"/>
            </w:tcMar>
            <w:vAlign w:val="bottom"/>
          </w:tcPr>
          <w:p w14:paraId="47A6CBC6" w14:textId="77777777" w:rsidR="00EE2529" w:rsidRPr="00C81B84" w:rsidRDefault="00AD5E1E" w:rsidP="00C81B84">
            <w:r w:rsidRPr="00C81B84">
              <w:t>256 463</w:t>
            </w:r>
          </w:p>
        </w:tc>
      </w:tr>
      <w:tr w:rsidR="00EE2529" w:rsidRPr="00C81B84" w14:paraId="6B902400" w14:textId="77777777">
        <w:trPr>
          <w:trHeight w:val="640"/>
        </w:trPr>
        <w:tc>
          <w:tcPr>
            <w:tcW w:w="580" w:type="dxa"/>
            <w:tcBorders>
              <w:top w:val="nil"/>
              <w:left w:val="nil"/>
              <w:bottom w:val="nil"/>
              <w:right w:val="nil"/>
            </w:tcBorders>
            <w:tcMar>
              <w:top w:w="128" w:type="dxa"/>
              <w:left w:w="43" w:type="dxa"/>
              <w:bottom w:w="43" w:type="dxa"/>
              <w:right w:w="43" w:type="dxa"/>
            </w:tcMar>
          </w:tcPr>
          <w:p w14:paraId="231557E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DA734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84C794" w14:textId="77777777" w:rsidR="00EE2529" w:rsidRPr="00C81B84" w:rsidRDefault="00AD5E1E" w:rsidP="00C81B84">
            <w:r w:rsidRPr="00C81B84">
              <w:t xml:space="preserve">Spesielle driftsutgifter, beredskapslagring av korn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E9445E" w14:textId="77777777" w:rsidR="00EE2529" w:rsidRPr="00C81B84" w:rsidRDefault="00AD5E1E" w:rsidP="00C81B84">
            <w:r w:rsidRPr="00C81B84">
              <w:t>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F0AE8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5405A" w14:textId="77777777" w:rsidR="00EE2529" w:rsidRPr="00C81B84" w:rsidRDefault="00AD5E1E" w:rsidP="00C81B84">
            <w:r w:rsidRPr="00C81B84">
              <w:t>609</w:t>
            </w:r>
          </w:p>
        </w:tc>
        <w:tc>
          <w:tcPr>
            <w:tcW w:w="1180" w:type="dxa"/>
            <w:tcBorders>
              <w:top w:val="nil"/>
              <w:left w:val="nil"/>
              <w:bottom w:val="nil"/>
              <w:right w:val="nil"/>
            </w:tcBorders>
            <w:tcMar>
              <w:top w:w="128" w:type="dxa"/>
              <w:left w:w="43" w:type="dxa"/>
              <w:bottom w:w="43" w:type="dxa"/>
              <w:right w:w="43" w:type="dxa"/>
            </w:tcMar>
            <w:vAlign w:val="bottom"/>
          </w:tcPr>
          <w:p w14:paraId="45626A2D" w14:textId="77777777" w:rsidR="00EE2529" w:rsidRPr="00C81B84" w:rsidRDefault="00AD5E1E" w:rsidP="00C81B84">
            <w:r w:rsidRPr="00C81B84">
              <w:t>20 609</w:t>
            </w:r>
          </w:p>
        </w:tc>
      </w:tr>
      <w:tr w:rsidR="00EE2529" w:rsidRPr="00C81B84" w14:paraId="07121449" w14:textId="77777777">
        <w:trPr>
          <w:trHeight w:val="640"/>
        </w:trPr>
        <w:tc>
          <w:tcPr>
            <w:tcW w:w="580" w:type="dxa"/>
            <w:tcBorders>
              <w:top w:val="nil"/>
              <w:left w:val="nil"/>
              <w:bottom w:val="nil"/>
              <w:right w:val="nil"/>
            </w:tcBorders>
            <w:tcMar>
              <w:top w:w="128" w:type="dxa"/>
              <w:left w:w="43" w:type="dxa"/>
              <w:bottom w:w="43" w:type="dxa"/>
              <w:right w:w="43" w:type="dxa"/>
            </w:tcMar>
          </w:tcPr>
          <w:p w14:paraId="13C2042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26BC5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1328F9"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179F1E" w14:textId="77777777" w:rsidR="00EE2529" w:rsidRPr="00C81B84" w:rsidRDefault="00AD5E1E" w:rsidP="00C81B84">
            <w:r w:rsidRPr="00C81B84">
              <w:t>12 051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0006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5BC28A" w14:textId="77777777" w:rsidR="00EE2529" w:rsidRPr="00C81B84" w:rsidRDefault="00AD5E1E" w:rsidP="00C81B84">
            <w:r w:rsidRPr="00C81B84">
              <w:t>-386</w:t>
            </w:r>
          </w:p>
        </w:tc>
        <w:tc>
          <w:tcPr>
            <w:tcW w:w="1180" w:type="dxa"/>
            <w:tcBorders>
              <w:top w:val="nil"/>
              <w:left w:val="nil"/>
              <w:bottom w:val="nil"/>
              <w:right w:val="nil"/>
            </w:tcBorders>
            <w:tcMar>
              <w:top w:w="128" w:type="dxa"/>
              <w:left w:w="43" w:type="dxa"/>
              <w:bottom w:w="43" w:type="dxa"/>
              <w:right w:w="43" w:type="dxa"/>
            </w:tcMar>
            <w:vAlign w:val="bottom"/>
          </w:tcPr>
          <w:p w14:paraId="1E42E32E" w14:textId="77777777" w:rsidR="00EE2529" w:rsidRPr="00C81B84" w:rsidRDefault="00AD5E1E" w:rsidP="00C81B84">
            <w:r w:rsidRPr="00C81B84">
              <w:t>11 665</w:t>
            </w:r>
          </w:p>
        </w:tc>
      </w:tr>
      <w:tr w:rsidR="00EE2529" w:rsidRPr="00C81B84" w14:paraId="0A20AFA6" w14:textId="77777777">
        <w:trPr>
          <w:trHeight w:val="380"/>
        </w:trPr>
        <w:tc>
          <w:tcPr>
            <w:tcW w:w="580" w:type="dxa"/>
            <w:tcBorders>
              <w:top w:val="nil"/>
              <w:left w:val="nil"/>
              <w:bottom w:val="nil"/>
              <w:right w:val="nil"/>
            </w:tcBorders>
            <w:tcMar>
              <w:top w:w="128" w:type="dxa"/>
              <w:left w:w="43" w:type="dxa"/>
              <w:bottom w:w="43" w:type="dxa"/>
              <w:right w:w="43" w:type="dxa"/>
            </w:tcMar>
          </w:tcPr>
          <w:p w14:paraId="5BA0ED5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BD0A20"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3A5554" w14:textId="77777777" w:rsidR="00EE2529" w:rsidRPr="00C81B84" w:rsidRDefault="00AD5E1E" w:rsidP="00C81B84">
            <w:r w:rsidRPr="00C81B84">
              <w:t xml:space="preserve">Arealressurskart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E839FA" w14:textId="77777777" w:rsidR="00EE2529" w:rsidRPr="00C81B84" w:rsidRDefault="00AD5E1E" w:rsidP="00C81B84">
            <w:r w:rsidRPr="00C81B84">
              <w:t>7 583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050A1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608E96" w14:textId="77777777" w:rsidR="00EE2529" w:rsidRPr="00C81B84" w:rsidRDefault="00AD5E1E" w:rsidP="00C81B84">
            <w:r w:rsidRPr="00C81B84">
              <w:t>162</w:t>
            </w:r>
          </w:p>
        </w:tc>
        <w:tc>
          <w:tcPr>
            <w:tcW w:w="1180" w:type="dxa"/>
            <w:tcBorders>
              <w:top w:val="nil"/>
              <w:left w:val="nil"/>
              <w:bottom w:val="nil"/>
              <w:right w:val="nil"/>
            </w:tcBorders>
            <w:tcMar>
              <w:top w:w="128" w:type="dxa"/>
              <w:left w:w="43" w:type="dxa"/>
              <w:bottom w:w="43" w:type="dxa"/>
              <w:right w:w="43" w:type="dxa"/>
            </w:tcMar>
            <w:vAlign w:val="bottom"/>
          </w:tcPr>
          <w:p w14:paraId="394AEADB" w14:textId="77777777" w:rsidR="00EE2529" w:rsidRPr="00C81B84" w:rsidRDefault="00AD5E1E" w:rsidP="00C81B84">
            <w:r w:rsidRPr="00C81B84">
              <w:t>7 745</w:t>
            </w:r>
          </w:p>
        </w:tc>
      </w:tr>
      <w:tr w:rsidR="00EE2529" w:rsidRPr="00C81B84" w14:paraId="5C41AF61" w14:textId="77777777">
        <w:trPr>
          <w:trHeight w:val="380"/>
        </w:trPr>
        <w:tc>
          <w:tcPr>
            <w:tcW w:w="580" w:type="dxa"/>
            <w:tcBorders>
              <w:top w:val="nil"/>
              <w:left w:val="nil"/>
              <w:bottom w:val="nil"/>
              <w:right w:val="nil"/>
            </w:tcBorders>
            <w:tcMar>
              <w:top w:w="128" w:type="dxa"/>
              <w:left w:w="43" w:type="dxa"/>
              <w:bottom w:w="43" w:type="dxa"/>
              <w:right w:w="43" w:type="dxa"/>
            </w:tcMar>
          </w:tcPr>
          <w:p w14:paraId="22FF2F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DB68AE"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4BB4AD" w14:textId="77777777" w:rsidR="00EE2529" w:rsidRPr="00C81B84" w:rsidRDefault="00AD5E1E" w:rsidP="00C81B84">
            <w:r w:rsidRPr="00C81B84">
              <w:t xml:space="preserve">Tilskudd til veterinærdekning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5F260B" w14:textId="77777777" w:rsidR="00EE2529" w:rsidRPr="00C81B84" w:rsidRDefault="00AD5E1E" w:rsidP="00C81B84">
            <w:r w:rsidRPr="00C81B84">
              <w:t>184 229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433BA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535BD8" w14:textId="77777777" w:rsidR="00EE2529" w:rsidRPr="00C81B84" w:rsidRDefault="00AD5E1E" w:rsidP="00C81B84">
            <w:r w:rsidRPr="00C81B84">
              <w:t>4 301</w:t>
            </w:r>
          </w:p>
        </w:tc>
        <w:tc>
          <w:tcPr>
            <w:tcW w:w="1180" w:type="dxa"/>
            <w:tcBorders>
              <w:top w:val="nil"/>
              <w:left w:val="nil"/>
              <w:bottom w:val="nil"/>
              <w:right w:val="nil"/>
            </w:tcBorders>
            <w:tcMar>
              <w:top w:w="128" w:type="dxa"/>
              <w:left w:w="43" w:type="dxa"/>
              <w:bottom w:w="43" w:type="dxa"/>
              <w:right w:w="43" w:type="dxa"/>
            </w:tcMar>
            <w:vAlign w:val="bottom"/>
          </w:tcPr>
          <w:p w14:paraId="18F7248B" w14:textId="77777777" w:rsidR="00EE2529" w:rsidRPr="00C81B84" w:rsidRDefault="00AD5E1E" w:rsidP="00C81B84">
            <w:r w:rsidRPr="00C81B84">
              <w:t>188 530</w:t>
            </w:r>
          </w:p>
        </w:tc>
      </w:tr>
      <w:tr w:rsidR="00EE2529" w:rsidRPr="00C81B84" w14:paraId="4D3867B4" w14:textId="77777777">
        <w:trPr>
          <w:trHeight w:val="380"/>
        </w:trPr>
        <w:tc>
          <w:tcPr>
            <w:tcW w:w="580" w:type="dxa"/>
            <w:tcBorders>
              <w:top w:val="nil"/>
              <w:left w:val="nil"/>
              <w:bottom w:val="nil"/>
              <w:right w:val="nil"/>
            </w:tcBorders>
            <w:tcMar>
              <w:top w:w="128" w:type="dxa"/>
              <w:left w:w="43" w:type="dxa"/>
              <w:bottom w:w="43" w:type="dxa"/>
              <w:right w:w="43" w:type="dxa"/>
            </w:tcMar>
          </w:tcPr>
          <w:p w14:paraId="5EF1FE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AA294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FE7C7C" w14:textId="77777777" w:rsidR="00EE2529" w:rsidRPr="00C81B84" w:rsidRDefault="00AD5E1E" w:rsidP="00C81B84">
            <w:r w:rsidRPr="00C81B84">
              <w:t xml:space="preserve">Tilskudd til fjellstuer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FA65E8" w14:textId="77777777" w:rsidR="00EE2529" w:rsidRPr="00C81B84" w:rsidRDefault="00AD5E1E" w:rsidP="00C81B84">
            <w:r w:rsidRPr="00C81B84">
              <w:t>815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244C5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1CEB8" w14:textId="77777777" w:rsidR="00EE2529" w:rsidRPr="00C81B84" w:rsidRDefault="00AD5E1E" w:rsidP="00C81B84">
            <w:r w:rsidRPr="00C81B84">
              <w:t>17</w:t>
            </w:r>
          </w:p>
        </w:tc>
        <w:tc>
          <w:tcPr>
            <w:tcW w:w="1180" w:type="dxa"/>
            <w:tcBorders>
              <w:top w:val="nil"/>
              <w:left w:val="nil"/>
              <w:bottom w:val="nil"/>
              <w:right w:val="nil"/>
            </w:tcBorders>
            <w:tcMar>
              <w:top w:w="128" w:type="dxa"/>
              <w:left w:w="43" w:type="dxa"/>
              <w:bottom w:w="43" w:type="dxa"/>
              <w:right w:w="43" w:type="dxa"/>
            </w:tcMar>
            <w:vAlign w:val="bottom"/>
          </w:tcPr>
          <w:p w14:paraId="7BB44141" w14:textId="77777777" w:rsidR="00EE2529" w:rsidRPr="00C81B84" w:rsidRDefault="00AD5E1E" w:rsidP="00C81B84">
            <w:r w:rsidRPr="00C81B84">
              <w:t>832</w:t>
            </w:r>
          </w:p>
        </w:tc>
      </w:tr>
      <w:tr w:rsidR="00EE2529" w:rsidRPr="00C81B84" w14:paraId="0F7B72F3" w14:textId="77777777">
        <w:trPr>
          <w:trHeight w:val="640"/>
        </w:trPr>
        <w:tc>
          <w:tcPr>
            <w:tcW w:w="580" w:type="dxa"/>
            <w:tcBorders>
              <w:top w:val="nil"/>
              <w:left w:val="nil"/>
              <w:bottom w:val="nil"/>
              <w:right w:val="nil"/>
            </w:tcBorders>
            <w:tcMar>
              <w:top w:w="128" w:type="dxa"/>
              <w:left w:w="43" w:type="dxa"/>
              <w:bottom w:w="43" w:type="dxa"/>
              <w:right w:w="43" w:type="dxa"/>
            </w:tcMar>
          </w:tcPr>
          <w:p w14:paraId="07EF3F6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612D0A"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099673" w14:textId="77777777" w:rsidR="00EE2529" w:rsidRPr="00C81B84" w:rsidRDefault="00AD5E1E" w:rsidP="00C81B84">
            <w:r w:rsidRPr="00C81B84">
              <w:t xml:space="preserve">Tiltak for bærekraftig </w:t>
            </w:r>
            <w:proofErr w:type="gramStart"/>
            <w:r w:rsidRPr="00C81B84">
              <w:t xml:space="preserve">reindrift,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DD8E00" w14:textId="77777777" w:rsidR="00EE2529" w:rsidRPr="00C81B84" w:rsidRDefault="00AD5E1E" w:rsidP="00C81B84">
            <w:r w:rsidRPr="00C81B84">
              <w:t>4 992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D5E2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31FB4D" w14:textId="77777777" w:rsidR="00EE2529" w:rsidRPr="00C81B84" w:rsidRDefault="00AD5E1E" w:rsidP="00C81B84">
            <w:r w:rsidRPr="00C81B84">
              <w:t>107</w:t>
            </w:r>
          </w:p>
        </w:tc>
        <w:tc>
          <w:tcPr>
            <w:tcW w:w="1180" w:type="dxa"/>
            <w:tcBorders>
              <w:top w:val="nil"/>
              <w:left w:val="nil"/>
              <w:bottom w:val="nil"/>
              <w:right w:val="nil"/>
            </w:tcBorders>
            <w:tcMar>
              <w:top w:w="128" w:type="dxa"/>
              <w:left w:w="43" w:type="dxa"/>
              <w:bottom w:w="43" w:type="dxa"/>
              <w:right w:w="43" w:type="dxa"/>
            </w:tcMar>
            <w:vAlign w:val="bottom"/>
          </w:tcPr>
          <w:p w14:paraId="1382797D" w14:textId="77777777" w:rsidR="00EE2529" w:rsidRPr="00C81B84" w:rsidRDefault="00AD5E1E" w:rsidP="00C81B84">
            <w:r w:rsidRPr="00C81B84">
              <w:t>5 099</w:t>
            </w:r>
          </w:p>
        </w:tc>
      </w:tr>
      <w:tr w:rsidR="00EE2529" w:rsidRPr="00C81B84" w14:paraId="1EC78B8D" w14:textId="77777777">
        <w:trPr>
          <w:trHeight w:val="880"/>
        </w:trPr>
        <w:tc>
          <w:tcPr>
            <w:tcW w:w="580" w:type="dxa"/>
            <w:tcBorders>
              <w:top w:val="nil"/>
              <w:left w:val="nil"/>
              <w:bottom w:val="nil"/>
              <w:right w:val="nil"/>
            </w:tcBorders>
            <w:tcMar>
              <w:top w:w="128" w:type="dxa"/>
              <w:left w:w="43" w:type="dxa"/>
              <w:bottom w:w="43" w:type="dxa"/>
              <w:right w:w="43" w:type="dxa"/>
            </w:tcMar>
          </w:tcPr>
          <w:p w14:paraId="0DF593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1AB521"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A37FCB" w14:textId="77777777" w:rsidR="00EE2529" w:rsidRPr="00C81B84" w:rsidRDefault="00AD5E1E" w:rsidP="00C81B84">
            <w:r w:rsidRPr="00C81B84">
              <w:t xml:space="preserve">Stønad til jordbruks- og veksthusnæringen for ekstraordinære strømutgifter,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6A4930" w14:textId="77777777" w:rsidR="00EE2529" w:rsidRPr="00C81B84" w:rsidRDefault="00AD5E1E" w:rsidP="00C81B84">
            <w:r w:rsidRPr="00C81B84">
              <w:t>1 124 000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86AA5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421875" w14:textId="77777777" w:rsidR="00EE2529" w:rsidRPr="00C81B84" w:rsidRDefault="00AD5E1E" w:rsidP="00C81B84">
            <w:r w:rsidRPr="00C81B84">
              <w:t>-598 900</w:t>
            </w:r>
          </w:p>
        </w:tc>
        <w:tc>
          <w:tcPr>
            <w:tcW w:w="1180" w:type="dxa"/>
            <w:tcBorders>
              <w:top w:val="nil"/>
              <w:left w:val="nil"/>
              <w:bottom w:val="nil"/>
              <w:right w:val="nil"/>
            </w:tcBorders>
            <w:tcMar>
              <w:top w:w="128" w:type="dxa"/>
              <w:left w:w="43" w:type="dxa"/>
              <w:bottom w:w="43" w:type="dxa"/>
              <w:right w:w="43" w:type="dxa"/>
            </w:tcMar>
            <w:vAlign w:val="bottom"/>
          </w:tcPr>
          <w:p w14:paraId="6EB13191" w14:textId="77777777" w:rsidR="00EE2529" w:rsidRPr="00C81B84" w:rsidRDefault="00AD5E1E" w:rsidP="00C81B84">
            <w:r w:rsidRPr="00C81B84">
              <w:t>525 100</w:t>
            </w:r>
          </w:p>
        </w:tc>
      </w:tr>
      <w:tr w:rsidR="00EE2529" w:rsidRPr="00C81B84" w14:paraId="4A2E0D06" w14:textId="77777777">
        <w:trPr>
          <w:trHeight w:val="640"/>
        </w:trPr>
        <w:tc>
          <w:tcPr>
            <w:tcW w:w="580" w:type="dxa"/>
            <w:tcBorders>
              <w:top w:val="nil"/>
              <w:left w:val="nil"/>
              <w:bottom w:val="nil"/>
              <w:right w:val="nil"/>
            </w:tcBorders>
            <w:tcMar>
              <w:top w:w="128" w:type="dxa"/>
              <w:left w:w="43" w:type="dxa"/>
              <w:bottom w:w="43" w:type="dxa"/>
              <w:right w:w="43" w:type="dxa"/>
            </w:tcMar>
          </w:tcPr>
          <w:p w14:paraId="68416E1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289E2D"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4904ED" w14:textId="77777777" w:rsidR="00EE2529" w:rsidRPr="00C81B84" w:rsidRDefault="00AD5E1E" w:rsidP="00C81B84">
            <w:r w:rsidRPr="00C81B84">
              <w:t xml:space="preserve">Tilskudd til kompensasjon ved avvikling av pelsdyrhold,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4EFD78" w14:textId="77777777" w:rsidR="00EE2529" w:rsidRPr="00C81B84" w:rsidRDefault="00AD5E1E" w:rsidP="00C81B84">
            <w:r w:rsidRPr="00C81B84">
              <w:t>470 000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ECAB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93E4C9" w14:textId="77777777" w:rsidR="00EE2529" w:rsidRPr="00C81B84" w:rsidRDefault="00AD5E1E" w:rsidP="00C81B84">
            <w:r w:rsidRPr="00C81B84">
              <w:t>11</w:t>
            </w:r>
          </w:p>
        </w:tc>
        <w:tc>
          <w:tcPr>
            <w:tcW w:w="1180" w:type="dxa"/>
            <w:tcBorders>
              <w:top w:val="nil"/>
              <w:left w:val="nil"/>
              <w:bottom w:val="nil"/>
              <w:right w:val="nil"/>
            </w:tcBorders>
            <w:tcMar>
              <w:top w:w="128" w:type="dxa"/>
              <w:left w:w="43" w:type="dxa"/>
              <w:bottom w:w="43" w:type="dxa"/>
              <w:right w:w="43" w:type="dxa"/>
            </w:tcMar>
            <w:vAlign w:val="bottom"/>
          </w:tcPr>
          <w:p w14:paraId="4ABCDB18" w14:textId="77777777" w:rsidR="00EE2529" w:rsidRPr="00C81B84" w:rsidRDefault="00AD5E1E" w:rsidP="00C81B84">
            <w:r w:rsidRPr="00C81B84">
              <w:t>470 011</w:t>
            </w:r>
          </w:p>
        </w:tc>
      </w:tr>
      <w:tr w:rsidR="00EE2529" w:rsidRPr="00C81B84" w14:paraId="518C7E2B" w14:textId="77777777">
        <w:trPr>
          <w:trHeight w:val="640"/>
        </w:trPr>
        <w:tc>
          <w:tcPr>
            <w:tcW w:w="580" w:type="dxa"/>
            <w:tcBorders>
              <w:top w:val="nil"/>
              <w:left w:val="nil"/>
              <w:bottom w:val="nil"/>
              <w:right w:val="nil"/>
            </w:tcBorders>
            <w:tcMar>
              <w:top w:w="128" w:type="dxa"/>
              <w:left w:w="43" w:type="dxa"/>
              <w:bottom w:w="43" w:type="dxa"/>
              <w:right w:w="43" w:type="dxa"/>
            </w:tcMar>
          </w:tcPr>
          <w:p w14:paraId="63B668D5" w14:textId="77777777" w:rsidR="00EE2529" w:rsidRPr="00C81B84" w:rsidRDefault="00AD5E1E" w:rsidP="00C81B84">
            <w:r w:rsidRPr="00C81B84">
              <w:t>1149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E0A26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C3EA6B" w14:textId="77777777" w:rsidR="00EE2529" w:rsidRPr="00C81B84" w:rsidRDefault="00AD5E1E" w:rsidP="00C81B84">
            <w:r w:rsidRPr="00C81B84">
              <w:t>Verdiskapings- og utviklingstiltak i landbruket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4D4E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68671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4736D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D0FC886" w14:textId="77777777" w:rsidR="00EE2529" w:rsidRPr="00C81B84" w:rsidRDefault="00EE2529" w:rsidP="00C81B84"/>
        </w:tc>
      </w:tr>
      <w:tr w:rsidR="00EE2529" w:rsidRPr="00C81B84" w14:paraId="57C2E9C6" w14:textId="77777777">
        <w:trPr>
          <w:trHeight w:val="640"/>
        </w:trPr>
        <w:tc>
          <w:tcPr>
            <w:tcW w:w="580" w:type="dxa"/>
            <w:tcBorders>
              <w:top w:val="nil"/>
              <w:left w:val="nil"/>
              <w:bottom w:val="nil"/>
              <w:right w:val="nil"/>
            </w:tcBorders>
            <w:tcMar>
              <w:top w:w="128" w:type="dxa"/>
              <w:left w:w="43" w:type="dxa"/>
              <w:bottom w:w="43" w:type="dxa"/>
              <w:right w:w="43" w:type="dxa"/>
            </w:tcMar>
          </w:tcPr>
          <w:p w14:paraId="15D1080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2D7DD6"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41424C" w14:textId="77777777" w:rsidR="00EE2529" w:rsidRPr="00C81B84" w:rsidRDefault="00AD5E1E" w:rsidP="00C81B84">
            <w:r w:rsidRPr="00C81B84">
              <w:t xml:space="preserve">Tilskudd til Utviklingsfondet for skogbruket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99495B" w14:textId="77777777" w:rsidR="00EE2529" w:rsidRPr="00C81B84" w:rsidRDefault="00AD5E1E" w:rsidP="00C81B84">
            <w:r w:rsidRPr="00C81B84">
              <w:t>4 943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A009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9AD909" w14:textId="77777777" w:rsidR="00EE2529" w:rsidRPr="00C81B84" w:rsidRDefault="00AD5E1E" w:rsidP="00C81B84">
            <w:r w:rsidRPr="00C81B84">
              <w:t>106</w:t>
            </w:r>
          </w:p>
        </w:tc>
        <w:tc>
          <w:tcPr>
            <w:tcW w:w="1180" w:type="dxa"/>
            <w:tcBorders>
              <w:top w:val="nil"/>
              <w:left w:val="nil"/>
              <w:bottom w:val="nil"/>
              <w:right w:val="nil"/>
            </w:tcBorders>
            <w:tcMar>
              <w:top w:w="128" w:type="dxa"/>
              <w:left w:w="43" w:type="dxa"/>
              <w:bottom w:w="43" w:type="dxa"/>
              <w:right w:w="43" w:type="dxa"/>
            </w:tcMar>
            <w:vAlign w:val="bottom"/>
          </w:tcPr>
          <w:p w14:paraId="3185094F" w14:textId="77777777" w:rsidR="00EE2529" w:rsidRPr="00C81B84" w:rsidRDefault="00AD5E1E" w:rsidP="00C81B84">
            <w:r w:rsidRPr="00C81B84">
              <w:t>5 049</w:t>
            </w:r>
          </w:p>
        </w:tc>
      </w:tr>
      <w:tr w:rsidR="00EE2529" w:rsidRPr="00C81B84" w14:paraId="47758953" w14:textId="77777777">
        <w:trPr>
          <w:trHeight w:val="640"/>
        </w:trPr>
        <w:tc>
          <w:tcPr>
            <w:tcW w:w="580" w:type="dxa"/>
            <w:tcBorders>
              <w:top w:val="nil"/>
              <w:left w:val="nil"/>
              <w:bottom w:val="nil"/>
              <w:right w:val="nil"/>
            </w:tcBorders>
            <w:tcMar>
              <w:top w:w="128" w:type="dxa"/>
              <w:left w:w="43" w:type="dxa"/>
              <w:bottom w:w="43" w:type="dxa"/>
              <w:right w:w="43" w:type="dxa"/>
            </w:tcMar>
          </w:tcPr>
          <w:p w14:paraId="6B8F351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F54764"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C0A776" w14:textId="77777777" w:rsidR="00EE2529" w:rsidRPr="00C81B84" w:rsidRDefault="00AD5E1E" w:rsidP="00C81B84">
            <w:r w:rsidRPr="00C81B84">
              <w:t xml:space="preserve">Tilskudd til verdiskapingstiltak i skogbruket,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E53582" w14:textId="77777777" w:rsidR="00EE2529" w:rsidRPr="00C81B84" w:rsidRDefault="00AD5E1E" w:rsidP="00C81B84">
            <w:r w:rsidRPr="00C81B84">
              <w:t>51 174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42755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9BB45E" w14:textId="77777777" w:rsidR="00EE2529" w:rsidRPr="00C81B84" w:rsidRDefault="00AD5E1E" w:rsidP="00C81B84">
            <w:r w:rsidRPr="00C81B84">
              <w:t>1 093</w:t>
            </w:r>
          </w:p>
        </w:tc>
        <w:tc>
          <w:tcPr>
            <w:tcW w:w="1180" w:type="dxa"/>
            <w:tcBorders>
              <w:top w:val="nil"/>
              <w:left w:val="nil"/>
              <w:bottom w:val="nil"/>
              <w:right w:val="nil"/>
            </w:tcBorders>
            <w:tcMar>
              <w:top w:w="128" w:type="dxa"/>
              <w:left w:w="43" w:type="dxa"/>
              <w:bottom w:w="43" w:type="dxa"/>
              <w:right w:w="43" w:type="dxa"/>
            </w:tcMar>
            <w:vAlign w:val="bottom"/>
          </w:tcPr>
          <w:p w14:paraId="10632B01" w14:textId="77777777" w:rsidR="00EE2529" w:rsidRPr="00C81B84" w:rsidRDefault="00AD5E1E" w:rsidP="00C81B84">
            <w:r w:rsidRPr="00C81B84">
              <w:t>52 267</w:t>
            </w:r>
          </w:p>
        </w:tc>
      </w:tr>
      <w:tr w:rsidR="00EE2529" w:rsidRPr="00C81B84" w14:paraId="6B57ED71" w14:textId="77777777">
        <w:trPr>
          <w:trHeight w:val="640"/>
        </w:trPr>
        <w:tc>
          <w:tcPr>
            <w:tcW w:w="580" w:type="dxa"/>
            <w:tcBorders>
              <w:top w:val="nil"/>
              <w:left w:val="nil"/>
              <w:bottom w:val="nil"/>
              <w:right w:val="nil"/>
            </w:tcBorders>
            <w:tcMar>
              <w:top w:w="128" w:type="dxa"/>
              <w:left w:w="43" w:type="dxa"/>
              <w:bottom w:w="43" w:type="dxa"/>
              <w:right w:w="43" w:type="dxa"/>
            </w:tcMar>
          </w:tcPr>
          <w:p w14:paraId="032205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3328A1"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AA7C6A" w14:textId="77777777" w:rsidR="00EE2529" w:rsidRPr="00C81B84" w:rsidRDefault="00AD5E1E" w:rsidP="00C81B84">
            <w:r w:rsidRPr="00C81B84">
              <w:t xml:space="preserve">Tilskudd til skog-, klima- og energitiltak,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73A369" w14:textId="77777777" w:rsidR="00EE2529" w:rsidRPr="00C81B84" w:rsidRDefault="00AD5E1E" w:rsidP="00C81B84">
            <w:r w:rsidRPr="00C81B84">
              <w:t>55 852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0AF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73A3A8" w14:textId="77777777" w:rsidR="00EE2529" w:rsidRPr="00C81B84" w:rsidRDefault="00AD5E1E" w:rsidP="00C81B84">
            <w:r w:rsidRPr="00C81B84">
              <w:t>1 193</w:t>
            </w:r>
          </w:p>
        </w:tc>
        <w:tc>
          <w:tcPr>
            <w:tcW w:w="1180" w:type="dxa"/>
            <w:tcBorders>
              <w:top w:val="nil"/>
              <w:left w:val="nil"/>
              <w:bottom w:val="nil"/>
              <w:right w:val="nil"/>
            </w:tcBorders>
            <w:tcMar>
              <w:top w:w="128" w:type="dxa"/>
              <w:left w:w="43" w:type="dxa"/>
              <w:bottom w:w="43" w:type="dxa"/>
              <w:right w:w="43" w:type="dxa"/>
            </w:tcMar>
            <w:vAlign w:val="bottom"/>
          </w:tcPr>
          <w:p w14:paraId="475A3960" w14:textId="77777777" w:rsidR="00EE2529" w:rsidRPr="00C81B84" w:rsidRDefault="00AD5E1E" w:rsidP="00C81B84">
            <w:r w:rsidRPr="00C81B84">
              <w:t>57 045</w:t>
            </w:r>
          </w:p>
        </w:tc>
      </w:tr>
      <w:tr w:rsidR="00EE2529" w:rsidRPr="00C81B84" w14:paraId="6453A610" w14:textId="77777777">
        <w:trPr>
          <w:trHeight w:val="640"/>
        </w:trPr>
        <w:tc>
          <w:tcPr>
            <w:tcW w:w="580" w:type="dxa"/>
            <w:tcBorders>
              <w:top w:val="nil"/>
              <w:left w:val="nil"/>
              <w:bottom w:val="nil"/>
              <w:right w:val="nil"/>
            </w:tcBorders>
            <w:tcMar>
              <w:top w:w="128" w:type="dxa"/>
              <w:left w:w="43" w:type="dxa"/>
              <w:bottom w:w="43" w:type="dxa"/>
              <w:right w:w="43" w:type="dxa"/>
            </w:tcMar>
          </w:tcPr>
          <w:p w14:paraId="273CF287" w14:textId="77777777" w:rsidR="00EE2529" w:rsidRPr="00C81B84" w:rsidRDefault="00AD5E1E" w:rsidP="00C81B84">
            <w:r w:rsidRPr="00C81B84">
              <w:t>1150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30DCD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95F07D" w14:textId="77777777" w:rsidR="00EE2529" w:rsidRPr="00C81B84" w:rsidRDefault="00AD5E1E" w:rsidP="00C81B84">
            <w:r w:rsidRPr="00C81B84">
              <w:t>Til gjennomføring av jordbruksavtalen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37BBF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3289F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E361A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8273CC9" w14:textId="77777777" w:rsidR="00EE2529" w:rsidRPr="00C81B84" w:rsidRDefault="00EE2529" w:rsidP="00C81B84"/>
        </w:tc>
      </w:tr>
      <w:tr w:rsidR="00EE2529" w:rsidRPr="00C81B84" w14:paraId="3CF6C9B1" w14:textId="77777777">
        <w:trPr>
          <w:trHeight w:val="380"/>
        </w:trPr>
        <w:tc>
          <w:tcPr>
            <w:tcW w:w="580" w:type="dxa"/>
            <w:tcBorders>
              <w:top w:val="nil"/>
              <w:left w:val="nil"/>
              <w:bottom w:val="nil"/>
              <w:right w:val="nil"/>
            </w:tcBorders>
            <w:tcMar>
              <w:top w:w="128" w:type="dxa"/>
              <w:left w:w="43" w:type="dxa"/>
              <w:bottom w:w="43" w:type="dxa"/>
              <w:right w:w="43" w:type="dxa"/>
            </w:tcMar>
          </w:tcPr>
          <w:p w14:paraId="781692B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08888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6B30B7"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388564" w14:textId="77777777" w:rsidR="00EE2529" w:rsidRPr="00C81B84" w:rsidRDefault="00AD5E1E" w:rsidP="00C81B84">
            <w:r w:rsidRPr="00C81B84">
              <w:t>15 800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622DE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8822A8" w14:textId="77777777" w:rsidR="00EE2529" w:rsidRPr="00C81B84" w:rsidRDefault="00AD5E1E" w:rsidP="00C81B84">
            <w:r w:rsidRPr="00C81B84">
              <w:t>10</w:t>
            </w:r>
          </w:p>
        </w:tc>
        <w:tc>
          <w:tcPr>
            <w:tcW w:w="1180" w:type="dxa"/>
            <w:tcBorders>
              <w:top w:val="nil"/>
              <w:left w:val="nil"/>
              <w:bottom w:val="nil"/>
              <w:right w:val="nil"/>
            </w:tcBorders>
            <w:tcMar>
              <w:top w:w="128" w:type="dxa"/>
              <w:left w:w="43" w:type="dxa"/>
              <w:bottom w:w="43" w:type="dxa"/>
              <w:right w:w="43" w:type="dxa"/>
            </w:tcMar>
            <w:vAlign w:val="bottom"/>
          </w:tcPr>
          <w:p w14:paraId="23A646CC" w14:textId="77777777" w:rsidR="00EE2529" w:rsidRPr="00C81B84" w:rsidRDefault="00AD5E1E" w:rsidP="00C81B84">
            <w:r w:rsidRPr="00C81B84">
              <w:t>15 810</w:t>
            </w:r>
          </w:p>
        </w:tc>
      </w:tr>
      <w:tr w:rsidR="00EE2529" w:rsidRPr="00C81B84" w14:paraId="18EB141F" w14:textId="77777777">
        <w:trPr>
          <w:trHeight w:val="380"/>
        </w:trPr>
        <w:tc>
          <w:tcPr>
            <w:tcW w:w="580" w:type="dxa"/>
            <w:tcBorders>
              <w:top w:val="nil"/>
              <w:left w:val="nil"/>
              <w:bottom w:val="nil"/>
              <w:right w:val="nil"/>
            </w:tcBorders>
            <w:tcMar>
              <w:top w:w="128" w:type="dxa"/>
              <w:left w:w="43" w:type="dxa"/>
              <w:bottom w:w="43" w:type="dxa"/>
              <w:right w:w="43" w:type="dxa"/>
            </w:tcMar>
          </w:tcPr>
          <w:p w14:paraId="62A44D03" w14:textId="77777777" w:rsidR="00EE2529" w:rsidRPr="00C81B84" w:rsidRDefault="00AD5E1E" w:rsidP="00C81B84">
            <w:r w:rsidRPr="00C81B84">
              <w:t>1151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2B516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DE5959" w14:textId="77777777" w:rsidR="00EE2529" w:rsidRPr="00C81B84" w:rsidRDefault="00AD5E1E" w:rsidP="00C81B84">
            <w:r w:rsidRPr="00C81B84">
              <w:t>Til gjennomføring av reindriftsavtalen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6740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6D784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ABDF7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BA87707" w14:textId="77777777" w:rsidR="00EE2529" w:rsidRPr="00C81B84" w:rsidRDefault="00EE2529" w:rsidP="00C81B84"/>
        </w:tc>
      </w:tr>
      <w:tr w:rsidR="00EE2529" w:rsidRPr="00C81B84" w14:paraId="1EEC90EB" w14:textId="77777777">
        <w:trPr>
          <w:trHeight w:val="380"/>
        </w:trPr>
        <w:tc>
          <w:tcPr>
            <w:tcW w:w="580" w:type="dxa"/>
            <w:tcBorders>
              <w:top w:val="nil"/>
              <w:left w:val="nil"/>
              <w:bottom w:val="nil"/>
              <w:right w:val="nil"/>
            </w:tcBorders>
            <w:tcMar>
              <w:top w:w="128" w:type="dxa"/>
              <w:left w:w="43" w:type="dxa"/>
              <w:bottom w:w="43" w:type="dxa"/>
              <w:right w:w="43" w:type="dxa"/>
            </w:tcMar>
          </w:tcPr>
          <w:p w14:paraId="0D6FB52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85E62D"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DBFEA0" w14:textId="77777777" w:rsidR="00EE2529" w:rsidRPr="00C81B84" w:rsidRDefault="00AD5E1E" w:rsidP="00C81B84">
            <w:r w:rsidRPr="00C81B84">
              <w:t xml:space="preserve">Tilskudd til Reindriftens utviklingsfond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41566" w14:textId="77777777" w:rsidR="00EE2529" w:rsidRPr="00C81B84" w:rsidRDefault="00AD5E1E" w:rsidP="00C81B84">
            <w:r w:rsidRPr="00C81B84">
              <w:t>59 700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75924B" w14:textId="77777777" w:rsidR="00EE2529" w:rsidRPr="00C81B84" w:rsidRDefault="00AD5E1E" w:rsidP="00C81B84">
            <w:r w:rsidRPr="00C81B84">
              <w:t>6 957</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7A0F79"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71B0990E" w14:textId="77777777" w:rsidR="00EE2529" w:rsidRPr="00C81B84" w:rsidRDefault="00AD5E1E" w:rsidP="00C81B84">
            <w:r w:rsidRPr="00C81B84">
              <w:t>66 657</w:t>
            </w:r>
          </w:p>
        </w:tc>
      </w:tr>
      <w:tr w:rsidR="00EE2529" w:rsidRPr="00C81B84" w14:paraId="35E9FA52" w14:textId="77777777">
        <w:trPr>
          <w:trHeight w:val="640"/>
        </w:trPr>
        <w:tc>
          <w:tcPr>
            <w:tcW w:w="580" w:type="dxa"/>
            <w:tcBorders>
              <w:top w:val="nil"/>
              <w:left w:val="nil"/>
              <w:bottom w:val="nil"/>
              <w:right w:val="nil"/>
            </w:tcBorders>
            <w:tcMar>
              <w:top w:w="128" w:type="dxa"/>
              <w:left w:w="43" w:type="dxa"/>
              <w:bottom w:w="43" w:type="dxa"/>
              <w:right w:w="43" w:type="dxa"/>
            </w:tcMar>
          </w:tcPr>
          <w:p w14:paraId="7480515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BCC1B4"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600D9A" w14:textId="77777777" w:rsidR="00EE2529" w:rsidRPr="00C81B84" w:rsidRDefault="00AD5E1E" w:rsidP="00C81B84">
            <w:r w:rsidRPr="00C81B84">
              <w:t xml:space="preserve">Kostnadssenkende og direkte tilskudd,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6A67C" w14:textId="77777777" w:rsidR="00EE2529" w:rsidRPr="00C81B84" w:rsidRDefault="00AD5E1E" w:rsidP="00C81B84">
            <w:r w:rsidRPr="00C81B84">
              <w:t>108 700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DBF36" w14:textId="77777777" w:rsidR="00EE2529" w:rsidRPr="00C81B84" w:rsidRDefault="00AD5E1E" w:rsidP="00C81B84">
            <w:r w:rsidRPr="00C81B84">
              <w:t>-9 292</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7D3E21"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07C544B8" w14:textId="77777777" w:rsidR="00EE2529" w:rsidRPr="00C81B84" w:rsidRDefault="00AD5E1E" w:rsidP="00C81B84">
            <w:r w:rsidRPr="00C81B84">
              <w:t>99 408</w:t>
            </w:r>
          </w:p>
        </w:tc>
      </w:tr>
      <w:tr w:rsidR="00EE2529" w:rsidRPr="00C81B84" w14:paraId="6C97EEBC" w14:textId="77777777">
        <w:trPr>
          <w:trHeight w:val="380"/>
        </w:trPr>
        <w:tc>
          <w:tcPr>
            <w:tcW w:w="580" w:type="dxa"/>
            <w:tcBorders>
              <w:top w:val="nil"/>
              <w:left w:val="nil"/>
              <w:bottom w:val="nil"/>
              <w:right w:val="nil"/>
            </w:tcBorders>
            <w:tcMar>
              <w:top w:w="128" w:type="dxa"/>
              <w:left w:w="43" w:type="dxa"/>
              <w:bottom w:w="43" w:type="dxa"/>
              <w:right w:w="43" w:type="dxa"/>
            </w:tcMar>
          </w:tcPr>
          <w:p w14:paraId="6C34ED7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86A142"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E52F47" w14:textId="77777777" w:rsidR="00EE2529" w:rsidRPr="00C81B84" w:rsidRDefault="00AD5E1E" w:rsidP="00C81B84">
            <w:r w:rsidRPr="00C81B84">
              <w:t xml:space="preserve">Velferdsordninger,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538983" w14:textId="77777777" w:rsidR="00EE2529" w:rsidRPr="00C81B84" w:rsidRDefault="00AD5E1E" w:rsidP="00C81B84">
            <w:r w:rsidRPr="00C81B84">
              <w:t>4 300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CF54CE" w14:textId="77777777" w:rsidR="00EE2529" w:rsidRPr="00C81B84" w:rsidRDefault="00AD5E1E" w:rsidP="00C81B84">
            <w:r w:rsidRPr="00C81B84">
              <w:t>-665</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F56A87"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4C04BB72" w14:textId="77777777" w:rsidR="00EE2529" w:rsidRPr="00C81B84" w:rsidRDefault="00AD5E1E" w:rsidP="00C81B84">
            <w:r w:rsidRPr="00C81B84">
              <w:t>3 635</w:t>
            </w:r>
          </w:p>
        </w:tc>
      </w:tr>
      <w:tr w:rsidR="00EE2529" w:rsidRPr="00C81B84" w14:paraId="66AC5F22" w14:textId="77777777">
        <w:trPr>
          <w:trHeight w:val="380"/>
        </w:trPr>
        <w:tc>
          <w:tcPr>
            <w:tcW w:w="580" w:type="dxa"/>
            <w:tcBorders>
              <w:top w:val="nil"/>
              <w:left w:val="nil"/>
              <w:bottom w:val="nil"/>
              <w:right w:val="nil"/>
            </w:tcBorders>
            <w:tcMar>
              <w:top w:w="128" w:type="dxa"/>
              <w:left w:w="43" w:type="dxa"/>
              <w:bottom w:w="43" w:type="dxa"/>
              <w:right w:w="43" w:type="dxa"/>
            </w:tcMar>
          </w:tcPr>
          <w:p w14:paraId="1BAE98D6" w14:textId="77777777" w:rsidR="00EE2529" w:rsidRPr="00C81B84" w:rsidRDefault="00AD5E1E" w:rsidP="00C81B84">
            <w:r w:rsidRPr="00C81B84">
              <w:t>1152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2A0B0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F50739" w14:textId="77777777" w:rsidR="00EE2529" w:rsidRPr="00C81B84" w:rsidRDefault="00AD5E1E" w:rsidP="00C81B84">
            <w:r w:rsidRPr="00C81B84">
              <w:t>Bionova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22D1B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D4930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185D5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BC098A2" w14:textId="77777777" w:rsidR="00EE2529" w:rsidRPr="00C81B84" w:rsidRDefault="00EE2529" w:rsidP="00C81B84"/>
        </w:tc>
      </w:tr>
      <w:tr w:rsidR="00EE2529" w:rsidRPr="00C81B84" w14:paraId="2E06B969" w14:textId="77777777">
        <w:trPr>
          <w:trHeight w:val="640"/>
        </w:trPr>
        <w:tc>
          <w:tcPr>
            <w:tcW w:w="580" w:type="dxa"/>
            <w:tcBorders>
              <w:top w:val="nil"/>
              <w:left w:val="nil"/>
              <w:bottom w:val="nil"/>
              <w:right w:val="nil"/>
            </w:tcBorders>
            <w:tcMar>
              <w:top w:w="128" w:type="dxa"/>
              <w:left w:w="43" w:type="dxa"/>
              <w:bottom w:w="43" w:type="dxa"/>
              <w:right w:w="43" w:type="dxa"/>
            </w:tcMar>
          </w:tcPr>
          <w:p w14:paraId="7DCA84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576F71"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5B3091" w14:textId="77777777" w:rsidR="00EE2529" w:rsidRPr="00C81B84" w:rsidRDefault="00AD5E1E" w:rsidP="00C81B84">
            <w:r w:rsidRPr="00C81B84">
              <w:t xml:space="preserve">Tilskudd til bioøkonomi og klimatiltak i jordbruket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6327CF" w14:textId="77777777" w:rsidR="00EE2529" w:rsidRPr="00C81B84" w:rsidRDefault="00AD5E1E" w:rsidP="00C81B84">
            <w:r w:rsidRPr="00C81B84">
              <w:t>87 540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FAF0D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F71EC2" w14:textId="77777777" w:rsidR="00EE2529" w:rsidRPr="00C81B84" w:rsidRDefault="00AD5E1E" w:rsidP="00C81B84">
            <w:r w:rsidRPr="00C81B84">
              <w:t>1 870</w:t>
            </w:r>
          </w:p>
        </w:tc>
        <w:tc>
          <w:tcPr>
            <w:tcW w:w="1180" w:type="dxa"/>
            <w:tcBorders>
              <w:top w:val="nil"/>
              <w:left w:val="nil"/>
              <w:bottom w:val="nil"/>
              <w:right w:val="nil"/>
            </w:tcBorders>
            <w:tcMar>
              <w:top w:w="128" w:type="dxa"/>
              <w:left w:w="43" w:type="dxa"/>
              <w:bottom w:w="43" w:type="dxa"/>
              <w:right w:w="43" w:type="dxa"/>
            </w:tcMar>
            <w:vAlign w:val="bottom"/>
          </w:tcPr>
          <w:p w14:paraId="4163D59D" w14:textId="77777777" w:rsidR="00EE2529" w:rsidRPr="00C81B84" w:rsidRDefault="00AD5E1E" w:rsidP="00C81B84">
            <w:r w:rsidRPr="00C81B84">
              <w:t>89 410</w:t>
            </w:r>
          </w:p>
        </w:tc>
      </w:tr>
      <w:tr w:rsidR="00EE2529" w:rsidRPr="00C81B84" w14:paraId="59BE4325" w14:textId="77777777">
        <w:trPr>
          <w:trHeight w:val="640"/>
        </w:trPr>
        <w:tc>
          <w:tcPr>
            <w:tcW w:w="580" w:type="dxa"/>
            <w:tcBorders>
              <w:top w:val="nil"/>
              <w:left w:val="nil"/>
              <w:bottom w:val="nil"/>
              <w:right w:val="nil"/>
            </w:tcBorders>
            <w:tcMar>
              <w:top w:w="128" w:type="dxa"/>
              <w:left w:w="43" w:type="dxa"/>
              <w:bottom w:w="43" w:type="dxa"/>
              <w:right w:w="43" w:type="dxa"/>
            </w:tcMar>
          </w:tcPr>
          <w:p w14:paraId="5303AEA9" w14:textId="77777777" w:rsidR="00EE2529" w:rsidRPr="00C81B84" w:rsidRDefault="00AD5E1E" w:rsidP="00C81B84">
            <w:r w:rsidRPr="00C81B84">
              <w:t>1161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50681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B69E10" w14:textId="77777777" w:rsidR="00EE2529" w:rsidRPr="00C81B84" w:rsidRDefault="00AD5E1E" w:rsidP="00C81B84">
            <w:r w:rsidRPr="00C81B84">
              <w:t>Myndighetsoppgaver og sektorpolitiske oppgaver på statsgrunn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DAA5E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1A68F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3925A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466E078" w14:textId="77777777" w:rsidR="00EE2529" w:rsidRPr="00C81B84" w:rsidRDefault="00EE2529" w:rsidP="00C81B84"/>
        </w:tc>
      </w:tr>
      <w:tr w:rsidR="00EE2529" w:rsidRPr="00C81B84" w14:paraId="3905B620" w14:textId="77777777">
        <w:trPr>
          <w:trHeight w:val="640"/>
        </w:trPr>
        <w:tc>
          <w:tcPr>
            <w:tcW w:w="580" w:type="dxa"/>
            <w:tcBorders>
              <w:top w:val="nil"/>
              <w:left w:val="nil"/>
              <w:bottom w:val="nil"/>
              <w:right w:val="nil"/>
            </w:tcBorders>
            <w:tcMar>
              <w:top w:w="128" w:type="dxa"/>
              <w:left w:w="43" w:type="dxa"/>
              <w:bottom w:w="43" w:type="dxa"/>
              <w:right w:w="43" w:type="dxa"/>
            </w:tcMar>
          </w:tcPr>
          <w:p w14:paraId="7322BD5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C6260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AD53E0" w14:textId="77777777" w:rsidR="00EE2529" w:rsidRPr="00C81B84" w:rsidRDefault="00AD5E1E" w:rsidP="00C81B84">
            <w:r w:rsidRPr="00C81B84">
              <w:t xml:space="preserve">Tilskudd til Statskog SFs myndighetsoppgaver og sektorpolitiske oppgaver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78BD8" w14:textId="77777777" w:rsidR="00EE2529" w:rsidRPr="00C81B84" w:rsidRDefault="00AD5E1E" w:rsidP="00C81B84">
            <w:r w:rsidRPr="00C81B84">
              <w:t>14 946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3CC4A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0CC6D" w14:textId="77777777" w:rsidR="00EE2529" w:rsidRPr="00C81B84" w:rsidRDefault="00AD5E1E" w:rsidP="00C81B84">
            <w:r w:rsidRPr="00C81B84">
              <w:t>319</w:t>
            </w:r>
          </w:p>
        </w:tc>
        <w:tc>
          <w:tcPr>
            <w:tcW w:w="1180" w:type="dxa"/>
            <w:tcBorders>
              <w:top w:val="nil"/>
              <w:left w:val="nil"/>
              <w:bottom w:val="nil"/>
              <w:right w:val="nil"/>
            </w:tcBorders>
            <w:tcMar>
              <w:top w:w="128" w:type="dxa"/>
              <w:left w:w="43" w:type="dxa"/>
              <w:bottom w:w="43" w:type="dxa"/>
              <w:right w:w="43" w:type="dxa"/>
            </w:tcMar>
            <w:vAlign w:val="bottom"/>
          </w:tcPr>
          <w:p w14:paraId="0FBF4D50" w14:textId="77777777" w:rsidR="00EE2529" w:rsidRPr="00C81B84" w:rsidRDefault="00AD5E1E" w:rsidP="00C81B84">
            <w:r w:rsidRPr="00C81B84">
              <w:t>15 265</w:t>
            </w:r>
          </w:p>
        </w:tc>
      </w:tr>
      <w:tr w:rsidR="00EE2529" w:rsidRPr="00C81B84" w14:paraId="3597A240"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2B28CF14"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79D09DB" w14:textId="77777777" w:rsidR="00EE2529" w:rsidRPr="00C81B84" w:rsidRDefault="00AD5E1E" w:rsidP="00C81B84">
            <w:r w:rsidRPr="00C81B84">
              <w:t>75</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E8FFD5C" w14:textId="77777777" w:rsidR="00EE2529" w:rsidRPr="00C81B84" w:rsidRDefault="00AD5E1E" w:rsidP="00C81B84">
            <w:r w:rsidRPr="00C81B84">
              <w:t xml:space="preserve">Tilskudd til oppsyn i statsallmenninger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4F7945B" w14:textId="77777777" w:rsidR="00EE2529" w:rsidRPr="00C81B84" w:rsidRDefault="00AD5E1E" w:rsidP="00C81B84">
            <w:r w:rsidRPr="00C81B84">
              <w:t>16 964</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9032A0C"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970D0AC" w14:textId="77777777" w:rsidR="00EE2529" w:rsidRPr="00C81B84" w:rsidRDefault="00AD5E1E" w:rsidP="00C81B84">
            <w:r w:rsidRPr="00C81B84">
              <w:t>362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80226CE" w14:textId="77777777" w:rsidR="00EE2529" w:rsidRPr="00C81B84" w:rsidRDefault="00AD5E1E" w:rsidP="00C81B84">
            <w:r w:rsidRPr="00C81B84">
              <w:t>17 326</w:t>
            </w:r>
          </w:p>
        </w:tc>
      </w:tr>
      <w:tr w:rsidR="00EE2529" w:rsidRPr="00C81B84" w14:paraId="46C0F7FB"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5383CEE" w14:textId="77777777" w:rsidR="00EE2529" w:rsidRPr="00C81B84" w:rsidRDefault="00AD5E1E" w:rsidP="00C81B84">
            <w:r w:rsidRPr="00C81B84">
              <w:t>Sum endringer Landbruks- og matdepartementet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9863B79"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DA44F99" w14:textId="77777777" w:rsidR="00EE2529" w:rsidRPr="00C81B84" w:rsidRDefault="00AD5E1E" w:rsidP="00C81B84">
            <w:r w:rsidRPr="00C81B84">
              <w:t>0</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38E74BA" w14:textId="77777777" w:rsidR="00EE2529" w:rsidRPr="00C81B84" w:rsidRDefault="00AD5E1E" w:rsidP="00C81B84">
            <w:r w:rsidRPr="00C81B84">
              <w:t>-504 312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20DCBC" w14:textId="77777777" w:rsidR="00EE2529" w:rsidRPr="00C81B84" w:rsidRDefault="00EE2529" w:rsidP="00C81B84"/>
        </w:tc>
      </w:tr>
      <w:tr w:rsidR="00EE2529" w:rsidRPr="00C81B84" w14:paraId="598FDB92" w14:textId="77777777">
        <w:trPr>
          <w:trHeight w:val="380"/>
        </w:trPr>
        <w:tc>
          <w:tcPr>
            <w:tcW w:w="580" w:type="dxa"/>
            <w:tcBorders>
              <w:top w:val="nil"/>
              <w:left w:val="nil"/>
              <w:bottom w:val="nil"/>
              <w:right w:val="nil"/>
            </w:tcBorders>
            <w:tcMar>
              <w:top w:w="128" w:type="dxa"/>
              <w:left w:w="43" w:type="dxa"/>
              <w:bottom w:w="43" w:type="dxa"/>
              <w:right w:w="43" w:type="dxa"/>
            </w:tcMar>
          </w:tcPr>
          <w:p w14:paraId="73F6304C" w14:textId="77777777" w:rsidR="00EE2529" w:rsidRPr="00C81B84" w:rsidRDefault="00AD5E1E" w:rsidP="00C81B84">
            <w:r w:rsidRPr="00C81B84">
              <w:t>1300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A7C4D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36BE2D" w14:textId="77777777" w:rsidR="00EE2529" w:rsidRPr="00C81B84" w:rsidRDefault="00AD5E1E" w:rsidP="00C81B84">
            <w:r w:rsidRPr="00C81B84">
              <w:t>Samferdselsdepartementet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2A90E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06A00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34F9E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4645EA6" w14:textId="77777777" w:rsidR="00EE2529" w:rsidRPr="00C81B84" w:rsidRDefault="00EE2529" w:rsidP="00C81B84"/>
        </w:tc>
      </w:tr>
      <w:tr w:rsidR="00EE2529" w:rsidRPr="00C81B84" w14:paraId="4060321A" w14:textId="77777777">
        <w:trPr>
          <w:trHeight w:val="380"/>
        </w:trPr>
        <w:tc>
          <w:tcPr>
            <w:tcW w:w="580" w:type="dxa"/>
            <w:tcBorders>
              <w:top w:val="nil"/>
              <w:left w:val="nil"/>
              <w:bottom w:val="nil"/>
              <w:right w:val="nil"/>
            </w:tcBorders>
            <w:tcMar>
              <w:top w:w="128" w:type="dxa"/>
              <w:left w:w="43" w:type="dxa"/>
              <w:bottom w:w="43" w:type="dxa"/>
              <w:right w:w="43" w:type="dxa"/>
            </w:tcMar>
          </w:tcPr>
          <w:p w14:paraId="7EE765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1A9F9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6967F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C5DE66" w14:textId="77777777" w:rsidR="00EE2529" w:rsidRPr="00C81B84" w:rsidRDefault="00AD5E1E" w:rsidP="00C81B84">
            <w:r w:rsidRPr="00C81B84">
              <w:t>171 700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F1B1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45326F" w14:textId="77777777" w:rsidR="00EE2529" w:rsidRPr="00C81B84" w:rsidRDefault="00AD5E1E" w:rsidP="00C81B84">
            <w:r w:rsidRPr="00C81B84">
              <w:t>9 608</w:t>
            </w:r>
          </w:p>
        </w:tc>
        <w:tc>
          <w:tcPr>
            <w:tcW w:w="1180" w:type="dxa"/>
            <w:tcBorders>
              <w:top w:val="nil"/>
              <w:left w:val="nil"/>
              <w:bottom w:val="nil"/>
              <w:right w:val="nil"/>
            </w:tcBorders>
            <w:tcMar>
              <w:top w:w="128" w:type="dxa"/>
              <w:left w:w="43" w:type="dxa"/>
              <w:bottom w:w="43" w:type="dxa"/>
              <w:right w:w="43" w:type="dxa"/>
            </w:tcMar>
            <w:vAlign w:val="bottom"/>
          </w:tcPr>
          <w:p w14:paraId="35ACC722" w14:textId="77777777" w:rsidR="00EE2529" w:rsidRPr="00C81B84" w:rsidRDefault="00AD5E1E" w:rsidP="00C81B84">
            <w:r w:rsidRPr="00C81B84">
              <w:t>181 308</w:t>
            </w:r>
          </w:p>
        </w:tc>
      </w:tr>
      <w:tr w:rsidR="00EE2529" w:rsidRPr="00C81B84" w14:paraId="3D86BE2A" w14:textId="77777777">
        <w:trPr>
          <w:trHeight w:val="380"/>
        </w:trPr>
        <w:tc>
          <w:tcPr>
            <w:tcW w:w="580" w:type="dxa"/>
            <w:tcBorders>
              <w:top w:val="nil"/>
              <w:left w:val="nil"/>
              <w:bottom w:val="nil"/>
              <w:right w:val="nil"/>
            </w:tcBorders>
            <w:tcMar>
              <w:top w:w="128" w:type="dxa"/>
              <w:left w:w="43" w:type="dxa"/>
              <w:bottom w:w="43" w:type="dxa"/>
              <w:right w:w="43" w:type="dxa"/>
            </w:tcMar>
          </w:tcPr>
          <w:p w14:paraId="456EE59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6B8D8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21578D" w14:textId="77777777" w:rsidR="00EE2529" w:rsidRPr="00C81B84" w:rsidRDefault="00AD5E1E" w:rsidP="00C81B84">
            <w:r w:rsidRPr="00C81B84">
              <w:t xml:space="preserve">Tilskudd til internasjonale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287817" w14:textId="77777777" w:rsidR="00EE2529" w:rsidRPr="00C81B84" w:rsidRDefault="00AD5E1E" w:rsidP="00C81B84">
            <w:r w:rsidRPr="00C81B84">
              <w:t>30 200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93E93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66BB2C" w14:textId="77777777" w:rsidR="00EE2529" w:rsidRPr="00C81B84" w:rsidRDefault="00AD5E1E" w:rsidP="00C81B84">
            <w:r w:rsidRPr="00C81B84">
              <w:t>645</w:t>
            </w:r>
          </w:p>
        </w:tc>
        <w:tc>
          <w:tcPr>
            <w:tcW w:w="1180" w:type="dxa"/>
            <w:tcBorders>
              <w:top w:val="nil"/>
              <w:left w:val="nil"/>
              <w:bottom w:val="nil"/>
              <w:right w:val="nil"/>
            </w:tcBorders>
            <w:tcMar>
              <w:top w:w="128" w:type="dxa"/>
              <w:left w:w="43" w:type="dxa"/>
              <w:bottom w:w="43" w:type="dxa"/>
              <w:right w:w="43" w:type="dxa"/>
            </w:tcMar>
            <w:vAlign w:val="bottom"/>
          </w:tcPr>
          <w:p w14:paraId="612758CE" w14:textId="77777777" w:rsidR="00EE2529" w:rsidRPr="00C81B84" w:rsidRDefault="00AD5E1E" w:rsidP="00C81B84">
            <w:r w:rsidRPr="00C81B84">
              <w:t>30 845</w:t>
            </w:r>
          </w:p>
        </w:tc>
      </w:tr>
      <w:tr w:rsidR="00EE2529" w:rsidRPr="00C81B84" w14:paraId="0DAEAFBE" w14:textId="77777777">
        <w:trPr>
          <w:trHeight w:val="380"/>
        </w:trPr>
        <w:tc>
          <w:tcPr>
            <w:tcW w:w="580" w:type="dxa"/>
            <w:tcBorders>
              <w:top w:val="nil"/>
              <w:left w:val="nil"/>
              <w:bottom w:val="nil"/>
              <w:right w:val="nil"/>
            </w:tcBorders>
            <w:tcMar>
              <w:top w:w="128" w:type="dxa"/>
              <w:left w:w="43" w:type="dxa"/>
              <w:bottom w:w="43" w:type="dxa"/>
              <w:right w:w="43" w:type="dxa"/>
            </w:tcMar>
          </w:tcPr>
          <w:p w14:paraId="753A173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9A7206"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153B8D" w14:textId="77777777" w:rsidR="00EE2529" w:rsidRPr="00C81B84" w:rsidRDefault="00AD5E1E" w:rsidP="00C81B84">
            <w:r w:rsidRPr="00C81B84">
              <w:t xml:space="preserve">Tilskudd til trafikksikkerhetsformål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9A753A" w14:textId="77777777" w:rsidR="00EE2529" w:rsidRPr="00C81B84" w:rsidRDefault="00AD5E1E" w:rsidP="00C81B84">
            <w:r w:rsidRPr="00C81B84">
              <w:t>77 800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90063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B4525" w14:textId="77777777" w:rsidR="00EE2529" w:rsidRPr="00C81B84" w:rsidRDefault="00AD5E1E" w:rsidP="00C81B84">
            <w:r w:rsidRPr="00C81B84">
              <w:t>1 662</w:t>
            </w:r>
          </w:p>
        </w:tc>
        <w:tc>
          <w:tcPr>
            <w:tcW w:w="1180" w:type="dxa"/>
            <w:tcBorders>
              <w:top w:val="nil"/>
              <w:left w:val="nil"/>
              <w:bottom w:val="nil"/>
              <w:right w:val="nil"/>
            </w:tcBorders>
            <w:tcMar>
              <w:top w:w="128" w:type="dxa"/>
              <w:left w:w="43" w:type="dxa"/>
              <w:bottom w:w="43" w:type="dxa"/>
              <w:right w:w="43" w:type="dxa"/>
            </w:tcMar>
            <w:vAlign w:val="bottom"/>
          </w:tcPr>
          <w:p w14:paraId="4FA87C20" w14:textId="77777777" w:rsidR="00EE2529" w:rsidRPr="00C81B84" w:rsidRDefault="00AD5E1E" w:rsidP="00C81B84">
            <w:r w:rsidRPr="00C81B84">
              <w:t>79 462</w:t>
            </w:r>
          </w:p>
        </w:tc>
      </w:tr>
      <w:tr w:rsidR="00EE2529" w:rsidRPr="00C81B84" w14:paraId="4FCBDA5F" w14:textId="77777777">
        <w:trPr>
          <w:trHeight w:val="380"/>
        </w:trPr>
        <w:tc>
          <w:tcPr>
            <w:tcW w:w="580" w:type="dxa"/>
            <w:tcBorders>
              <w:top w:val="nil"/>
              <w:left w:val="nil"/>
              <w:bottom w:val="nil"/>
              <w:right w:val="nil"/>
            </w:tcBorders>
            <w:tcMar>
              <w:top w:w="128" w:type="dxa"/>
              <w:left w:w="43" w:type="dxa"/>
              <w:bottom w:w="43" w:type="dxa"/>
              <w:right w:w="43" w:type="dxa"/>
            </w:tcMar>
          </w:tcPr>
          <w:p w14:paraId="0198D6E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783AD2"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757644" w14:textId="77777777" w:rsidR="00EE2529" w:rsidRPr="00C81B84" w:rsidRDefault="00AD5E1E" w:rsidP="00C81B84">
            <w:r w:rsidRPr="00C81B84">
              <w:t xml:space="preserve">Tilskudd til samferdselsberedskap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46C3D5" w14:textId="77777777" w:rsidR="00EE2529" w:rsidRPr="00C81B84" w:rsidRDefault="00AD5E1E" w:rsidP="00C81B84">
            <w:r w:rsidRPr="00C81B84">
              <w:t>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D36D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1E1296" w14:textId="77777777" w:rsidR="00EE2529" w:rsidRPr="00C81B84" w:rsidRDefault="00AD5E1E" w:rsidP="00C81B84">
            <w:r w:rsidRPr="00C81B84">
              <w:t>-3 000</w:t>
            </w:r>
          </w:p>
        </w:tc>
        <w:tc>
          <w:tcPr>
            <w:tcW w:w="1180" w:type="dxa"/>
            <w:tcBorders>
              <w:top w:val="nil"/>
              <w:left w:val="nil"/>
              <w:bottom w:val="nil"/>
              <w:right w:val="nil"/>
            </w:tcBorders>
            <w:tcMar>
              <w:top w:w="128" w:type="dxa"/>
              <w:left w:w="43" w:type="dxa"/>
              <w:bottom w:w="43" w:type="dxa"/>
              <w:right w:w="43" w:type="dxa"/>
            </w:tcMar>
            <w:vAlign w:val="bottom"/>
          </w:tcPr>
          <w:p w14:paraId="66BBDAF5" w14:textId="77777777" w:rsidR="00EE2529" w:rsidRPr="00C81B84" w:rsidRDefault="00AD5E1E" w:rsidP="00C81B84">
            <w:r w:rsidRPr="00C81B84">
              <w:t>0</w:t>
            </w:r>
          </w:p>
        </w:tc>
      </w:tr>
      <w:tr w:rsidR="00EE2529" w:rsidRPr="00C81B84" w14:paraId="50A34AA8" w14:textId="77777777">
        <w:trPr>
          <w:trHeight w:val="380"/>
        </w:trPr>
        <w:tc>
          <w:tcPr>
            <w:tcW w:w="580" w:type="dxa"/>
            <w:tcBorders>
              <w:top w:val="nil"/>
              <w:left w:val="nil"/>
              <w:bottom w:val="nil"/>
              <w:right w:val="nil"/>
            </w:tcBorders>
            <w:tcMar>
              <w:top w:w="128" w:type="dxa"/>
              <w:left w:w="43" w:type="dxa"/>
              <w:bottom w:w="43" w:type="dxa"/>
              <w:right w:w="43" w:type="dxa"/>
            </w:tcMar>
          </w:tcPr>
          <w:p w14:paraId="5A854188" w14:textId="77777777" w:rsidR="00EE2529" w:rsidRPr="00C81B84" w:rsidRDefault="00AD5E1E" w:rsidP="00C81B84">
            <w:r w:rsidRPr="00C81B84">
              <w:t>1301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2FE22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03297D" w14:textId="77777777" w:rsidR="00EE2529" w:rsidRPr="00C81B84" w:rsidRDefault="00AD5E1E" w:rsidP="00C81B84">
            <w:r w:rsidRPr="00C81B84">
              <w:t>Forskning og utvikling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B72E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54079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B43FD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C01EB0D" w14:textId="77777777" w:rsidR="00EE2529" w:rsidRPr="00C81B84" w:rsidRDefault="00EE2529" w:rsidP="00C81B84"/>
        </w:tc>
      </w:tr>
      <w:tr w:rsidR="00EE2529" w:rsidRPr="00C81B84" w14:paraId="65133015" w14:textId="77777777">
        <w:trPr>
          <w:trHeight w:val="640"/>
        </w:trPr>
        <w:tc>
          <w:tcPr>
            <w:tcW w:w="580" w:type="dxa"/>
            <w:tcBorders>
              <w:top w:val="nil"/>
              <w:left w:val="nil"/>
              <w:bottom w:val="nil"/>
              <w:right w:val="nil"/>
            </w:tcBorders>
            <w:tcMar>
              <w:top w:w="128" w:type="dxa"/>
              <w:left w:w="43" w:type="dxa"/>
              <w:bottom w:w="43" w:type="dxa"/>
              <w:right w:w="43" w:type="dxa"/>
            </w:tcMar>
          </w:tcPr>
          <w:p w14:paraId="2373EF5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B0B99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CB998F" w14:textId="77777777" w:rsidR="00EE2529" w:rsidRPr="00C81B84" w:rsidRDefault="00AD5E1E" w:rsidP="00C81B84">
            <w:r w:rsidRPr="00C81B84">
              <w:t xml:space="preserve">Utredninger </w:t>
            </w:r>
            <w:proofErr w:type="gramStart"/>
            <w:r w:rsidRPr="00C81B84">
              <w:t>vedrørende</w:t>
            </w:r>
            <w:proofErr w:type="gramEnd"/>
            <w:r w:rsidRPr="00C81B84">
              <w:t xml:space="preserve"> miljø, trafikksikkerhet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CEF165" w14:textId="77777777" w:rsidR="00EE2529" w:rsidRPr="00C81B84" w:rsidRDefault="00AD5E1E" w:rsidP="00C81B84">
            <w:r w:rsidRPr="00C81B84">
              <w:t>11 200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0F7F7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AC969" w14:textId="77777777" w:rsidR="00EE2529" w:rsidRPr="00C81B84" w:rsidRDefault="00AD5E1E" w:rsidP="00C81B84">
            <w:r w:rsidRPr="00C81B84">
              <w:t>-3 761</w:t>
            </w:r>
          </w:p>
        </w:tc>
        <w:tc>
          <w:tcPr>
            <w:tcW w:w="1180" w:type="dxa"/>
            <w:tcBorders>
              <w:top w:val="nil"/>
              <w:left w:val="nil"/>
              <w:bottom w:val="nil"/>
              <w:right w:val="nil"/>
            </w:tcBorders>
            <w:tcMar>
              <w:top w:w="128" w:type="dxa"/>
              <w:left w:w="43" w:type="dxa"/>
              <w:bottom w:w="43" w:type="dxa"/>
              <w:right w:w="43" w:type="dxa"/>
            </w:tcMar>
            <w:vAlign w:val="bottom"/>
          </w:tcPr>
          <w:p w14:paraId="582D834E" w14:textId="77777777" w:rsidR="00EE2529" w:rsidRPr="00C81B84" w:rsidRDefault="00AD5E1E" w:rsidP="00C81B84">
            <w:r w:rsidRPr="00C81B84">
              <w:t>7 439</w:t>
            </w:r>
          </w:p>
        </w:tc>
      </w:tr>
      <w:tr w:rsidR="00EE2529" w:rsidRPr="00C81B84" w14:paraId="7D32A561" w14:textId="77777777">
        <w:trPr>
          <w:trHeight w:val="380"/>
        </w:trPr>
        <w:tc>
          <w:tcPr>
            <w:tcW w:w="580" w:type="dxa"/>
            <w:tcBorders>
              <w:top w:val="nil"/>
              <w:left w:val="nil"/>
              <w:bottom w:val="nil"/>
              <w:right w:val="nil"/>
            </w:tcBorders>
            <w:tcMar>
              <w:top w:w="128" w:type="dxa"/>
              <w:left w:w="43" w:type="dxa"/>
              <w:bottom w:w="43" w:type="dxa"/>
              <w:right w:w="43" w:type="dxa"/>
            </w:tcMar>
          </w:tcPr>
          <w:p w14:paraId="2C28934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A72273"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E161D4" w14:textId="77777777" w:rsidR="00EE2529" w:rsidRPr="00C81B84" w:rsidRDefault="00AD5E1E" w:rsidP="00C81B84">
            <w:r w:rsidRPr="00C81B84">
              <w:t xml:space="preserve">Samferdselsforskning,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72E9DD" w14:textId="77777777" w:rsidR="00EE2529" w:rsidRPr="00C81B84" w:rsidRDefault="00AD5E1E" w:rsidP="00C81B84">
            <w:r w:rsidRPr="00C81B84">
              <w:t>139 200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82BA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283473" w14:textId="77777777" w:rsidR="00EE2529" w:rsidRPr="00C81B84" w:rsidRDefault="00AD5E1E" w:rsidP="00C81B84">
            <w:r w:rsidRPr="00C81B84">
              <w:t>2 973</w:t>
            </w:r>
          </w:p>
        </w:tc>
        <w:tc>
          <w:tcPr>
            <w:tcW w:w="1180" w:type="dxa"/>
            <w:tcBorders>
              <w:top w:val="nil"/>
              <w:left w:val="nil"/>
              <w:bottom w:val="nil"/>
              <w:right w:val="nil"/>
            </w:tcBorders>
            <w:tcMar>
              <w:top w:w="128" w:type="dxa"/>
              <w:left w:w="43" w:type="dxa"/>
              <w:bottom w:w="43" w:type="dxa"/>
              <w:right w:w="43" w:type="dxa"/>
            </w:tcMar>
            <w:vAlign w:val="bottom"/>
          </w:tcPr>
          <w:p w14:paraId="307114AB" w14:textId="77777777" w:rsidR="00EE2529" w:rsidRPr="00C81B84" w:rsidRDefault="00AD5E1E" w:rsidP="00C81B84">
            <w:r w:rsidRPr="00C81B84">
              <w:t>142 173</w:t>
            </w:r>
          </w:p>
        </w:tc>
      </w:tr>
      <w:tr w:rsidR="00EE2529" w:rsidRPr="00C81B84" w14:paraId="0EE4DEC2" w14:textId="77777777">
        <w:trPr>
          <w:trHeight w:val="640"/>
        </w:trPr>
        <w:tc>
          <w:tcPr>
            <w:tcW w:w="580" w:type="dxa"/>
            <w:tcBorders>
              <w:top w:val="nil"/>
              <w:left w:val="nil"/>
              <w:bottom w:val="nil"/>
              <w:right w:val="nil"/>
            </w:tcBorders>
            <w:tcMar>
              <w:top w:w="128" w:type="dxa"/>
              <w:left w:w="43" w:type="dxa"/>
              <w:bottom w:w="43" w:type="dxa"/>
              <w:right w:w="43" w:type="dxa"/>
            </w:tcMar>
          </w:tcPr>
          <w:p w14:paraId="1AFF827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3CA50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941EA3" w14:textId="77777777" w:rsidR="00EE2529" w:rsidRPr="00C81B84" w:rsidRDefault="00AD5E1E" w:rsidP="00C81B84">
            <w:r w:rsidRPr="00C81B84">
              <w:t xml:space="preserve">Pilotprosjekter for utslippsfrie anleggsplasser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684148" w14:textId="77777777" w:rsidR="00EE2529" w:rsidRPr="00C81B84" w:rsidRDefault="00AD5E1E" w:rsidP="00C81B84">
            <w:r w:rsidRPr="00C81B84">
              <w:t>63 800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9D60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8F159" w14:textId="77777777" w:rsidR="00EE2529" w:rsidRPr="00C81B84" w:rsidRDefault="00AD5E1E" w:rsidP="00C81B84">
            <w:r w:rsidRPr="00C81B84">
              <w:t>1 363</w:t>
            </w:r>
          </w:p>
        </w:tc>
        <w:tc>
          <w:tcPr>
            <w:tcW w:w="1180" w:type="dxa"/>
            <w:tcBorders>
              <w:top w:val="nil"/>
              <w:left w:val="nil"/>
              <w:bottom w:val="nil"/>
              <w:right w:val="nil"/>
            </w:tcBorders>
            <w:tcMar>
              <w:top w:w="128" w:type="dxa"/>
              <w:left w:w="43" w:type="dxa"/>
              <w:bottom w:w="43" w:type="dxa"/>
              <w:right w:w="43" w:type="dxa"/>
            </w:tcMar>
            <w:vAlign w:val="bottom"/>
          </w:tcPr>
          <w:p w14:paraId="0D6FA3A0" w14:textId="77777777" w:rsidR="00EE2529" w:rsidRPr="00C81B84" w:rsidRDefault="00AD5E1E" w:rsidP="00C81B84">
            <w:r w:rsidRPr="00C81B84">
              <w:t>65 163</w:t>
            </w:r>
          </w:p>
        </w:tc>
      </w:tr>
      <w:tr w:rsidR="00EE2529" w:rsidRPr="00C81B84" w14:paraId="6F238F51" w14:textId="77777777">
        <w:trPr>
          <w:trHeight w:val="380"/>
        </w:trPr>
        <w:tc>
          <w:tcPr>
            <w:tcW w:w="580" w:type="dxa"/>
            <w:tcBorders>
              <w:top w:val="nil"/>
              <w:left w:val="nil"/>
              <w:bottom w:val="nil"/>
              <w:right w:val="nil"/>
            </w:tcBorders>
            <w:tcMar>
              <w:top w:w="128" w:type="dxa"/>
              <w:left w:w="43" w:type="dxa"/>
              <w:bottom w:w="43" w:type="dxa"/>
              <w:right w:w="43" w:type="dxa"/>
            </w:tcMar>
          </w:tcPr>
          <w:p w14:paraId="7D4283B3" w14:textId="77777777" w:rsidR="00EE2529" w:rsidRPr="00C81B84" w:rsidRDefault="00AD5E1E" w:rsidP="00C81B84">
            <w:r w:rsidRPr="00C81B84">
              <w:t>1310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C3785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4EB92DF" w14:textId="77777777" w:rsidR="00EE2529" w:rsidRPr="00C81B84" w:rsidRDefault="00AD5E1E" w:rsidP="00C81B84">
            <w:r w:rsidRPr="00C81B84">
              <w:t>Flytransport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6E279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F196A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2CA95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768EB9B" w14:textId="77777777" w:rsidR="00EE2529" w:rsidRPr="00C81B84" w:rsidRDefault="00EE2529" w:rsidP="00C81B84"/>
        </w:tc>
      </w:tr>
      <w:tr w:rsidR="00EE2529" w:rsidRPr="00C81B84" w14:paraId="1D4F439E" w14:textId="77777777">
        <w:trPr>
          <w:trHeight w:val="640"/>
        </w:trPr>
        <w:tc>
          <w:tcPr>
            <w:tcW w:w="580" w:type="dxa"/>
            <w:tcBorders>
              <w:top w:val="nil"/>
              <w:left w:val="nil"/>
              <w:bottom w:val="nil"/>
              <w:right w:val="nil"/>
            </w:tcBorders>
            <w:tcMar>
              <w:top w:w="128" w:type="dxa"/>
              <w:left w:w="43" w:type="dxa"/>
              <w:bottom w:w="43" w:type="dxa"/>
              <w:right w:w="43" w:type="dxa"/>
            </w:tcMar>
          </w:tcPr>
          <w:p w14:paraId="423E19D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728AB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41B753" w14:textId="77777777" w:rsidR="00EE2529" w:rsidRPr="00C81B84" w:rsidRDefault="00AD5E1E" w:rsidP="00C81B84">
            <w:r w:rsidRPr="00C81B84">
              <w:t xml:space="preserve">Kjøp av innenlandske </w:t>
            </w:r>
            <w:proofErr w:type="gramStart"/>
            <w:r w:rsidRPr="00C81B84">
              <w:t xml:space="preserve">flyruter,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22C13F" w14:textId="77777777" w:rsidR="00EE2529" w:rsidRPr="00C81B84" w:rsidRDefault="00AD5E1E" w:rsidP="00C81B84">
            <w:r w:rsidRPr="00C81B84">
              <w:t>942 100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5C5C6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520FC5" w14:textId="77777777" w:rsidR="00EE2529" w:rsidRPr="00C81B84" w:rsidRDefault="00AD5E1E" w:rsidP="00C81B84">
            <w:r w:rsidRPr="00C81B84">
              <w:t>20 123</w:t>
            </w:r>
          </w:p>
        </w:tc>
        <w:tc>
          <w:tcPr>
            <w:tcW w:w="1180" w:type="dxa"/>
            <w:tcBorders>
              <w:top w:val="nil"/>
              <w:left w:val="nil"/>
              <w:bottom w:val="nil"/>
              <w:right w:val="nil"/>
            </w:tcBorders>
            <w:tcMar>
              <w:top w:w="128" w:type="dxa"/>
              <w:left w:w="43" w:type="dxa"/>
              <w:bottom w:w="43" w:type="dxa"/>
              <w:right w:w="43" w:type="dxa"/>
            </w:tcMar>
            <w:vAlign w:val="bottom"/>
          </w:tcPr>
          <w:p w14:paraId="6133DA6C" w14:textId="77777777" w:rsidR="00EE2529" w:rsidRPr="00C81B84" w:rsidRDefault="00AD5E1E" w:rsidP="00C81B84">
            <w:r w:rsidRPr="00C81B84">
              <w:t>962 223</w:t>
            </w:r>
          </w:p>
        </w:tc>
      </w:tr>
      <w:tr w:rsidR="00EE2529" w:rsidRPr="00C81B84" w14:paraId="66B04853" w14:textId="77777777">
        <w:trPr>
          <w:trHeight w:val="380"/>
        </w:trPr>
        <w:tc>
          <w:tcPr>
            <w:tcW w:w="580" w:type="dxa"/>
            <w:tcBorders>
              <w:top w:val="nil"/>
              <w:left w:val="nil"/>
              <w:bottom w:val="nil"/>
              <w:right w:val="nil"/>
            </w:tcBorders>
            <w:tcMar>
              <w:top w:w="128" w:type="dxa"/>
              <w:left w:w="43" w:type="dxa"/>
              <w:bottom w:w="43" w:type="dxa"/>
              <w:right w:w="43" w:type="dxa"/>
            </w:tcMar>
          </w:tcPr>
          <w:p w14:paraId="04E1CAD6" w14:textId="77777777" w:rsidR="00EE2529" w:rsidRPr="00C81B84" w:rsidRDefault="00AD5E1E" w:rsidP="00C81B84">
            <w:r w:rsidRPr="00C81B84">
              <w:t>1311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2F1D5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84F216" w14:textId="77777777" w:rsidR="00EE2529" w:rsidRPr="00C81B84" w:rsidRDefault="00AD5E1E" w:rsidP="00C81B84">
            <w:r w:rsidRPr="00C81B84">
              <w:t>Tilskudd til regionale flyplasser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48164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8B64E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ABCEB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625E433" w14:textId="77777777" w:rsidR="00EE2529" w:rsidRPr="00C81B84" w:rsidRDefault="00EE2529" w:rsidP="00C81B84"/>
        </w:tc>
      </w:tr>
      <w:tr w:rsidR="00EE2529" w:rsidRPr="00C81B84" w14:paraId="0C7B98A3" w14:textId="77777777">
        <w:trPr>
          <w:trHeight w:val="380"/>
        </w:trPr>
        <w:tc>
          <w:tcPr>
            <w:tcW w:w="580" w:type="dxa"/>
            <w:tcBorders>
              <w:top w:val="nil"/>
              <w:left w:val="nil"/>
              <w:bottom w:val="nil"/>
              <w:right w:val="nil"/>
            </w:tcBorders>
            <w:tcMar>
              <w:top w:w="128" w:type="dxa"/>
              <w:left w:w="43" w:type="dxa"/>
              <w:bottom w:w="43" w:type="dxa"/>
              <w:right w:w="43" w:type="dxa"/>
            </w:tcMar>
          </w:tcPr>
          <w:p w14:paraId="13D383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5B3155"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804C44" w14:textId="77777777" w:rsidR="00EE2529" w:rsidRPr="00C81B84" w:rsidRDefault="00AD5E1E" w:rsidP="00C81B84">
            <w:r w:rsidRPr="00C81B84">
              <w:t xml:space="preserve">Tilskudd til dekking av tap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FAA3FF"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72389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F0DEBB" w14:textId="77777777" w:rsidR="00EE2529" w:rsidRPr="00C81B84" w:rsidRDefault="00AD5E1E" w:rsidP="00C81B84">
            <w:r w:rsidRPr="00C81B84">
              <w:t>7 927</w:t>
            </w:r>
          </w:p>
        </w:tc>
        <w:tc>
          <w:tcPr>
            <w:tcW w:w="1180" w:type="dxa"/>
            <w:tcBorders>
              <w:top w:val="nil"/>
              <w:left w:val="nil"/>
              <w:bottom w:val="nil"/>
              <w:right w:val="nil"/>
            </w:tcBorders>
            <w:tcMar>
              <w:top w:w="128" w:type="dxa"/>
              <w:left w:w="43" w:type="dxa"/>
              <w:bottom w:w="43" w:type="dxa"/>
              <w:right w:w="43" w:type="dxa"/>
            </w:tcMar>
            <w:vAlign w:val="bottom"/>
          </w:tcPr>
          <w:p w14:paraId="229D6D6C" w14:textId="77777777" w:rsidR="00EE2529" w:rsidRPr="00C81B84" w:rsidRDefault="00AD5E1E" w:rsidP="00C81B84">
            <w:r w:rsidRPr="00C81B84">
              <w:t>7 927</w:t>
            </w:r>
          </w:p>
        </w:tc>
      </w:tr>
      <w:tr w:rsidR="00EE2529" w:rsidRPr="00C81B84" w14:paraId="0F7799FF" w14:textId="77777777">
        <w:trPr>
          <w:trHeight w:val="380"/>
        </w:trPr>
        <w:tc>
          <w:tcPr>
            <w:tcW w:w="580" w:type="dxa"/>
            <w:tcBorders>
              <w:top w:val="nil"/>
              <w:left w:val="nil"/>
              <w:bottom w:val="nil"/>
              <w:right w:val="nil"/>
            </w:tcBorders>
            <w:tcMar>
              <w:top w:w="128" w:type="dxa"/>
              <w:left w:w="43" w:type="dxa"/>
              <w:bottom w:w="43" w:type="dxa"/>
              <w:right w:w="43" w:type="dxa"/>
            </w:tcMar>
          </w:tcPr>
          <w:p w14:paraId="7C9B54DE" w14:textId="77777777" w:rsidR="00EE2529" w:rsidRPr="00C81B84" w:rsidRDefault="00AD5E1E" w:rsidP="00C81B84">
            <w:r w:rsidRPr="00C81B84">
              <w:t>1313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13B69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4FC480" w14:textId="77777777" w:rsidR="00EE2529" w:rsidRPr="00C81B84" w:rsidRDefault="00AD5E1E" w:rsidP="00C81B84">
            <w:r w:rsidRPr="00C81B84">
              <w:t>Luftfartstilsynet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3224A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B5502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D072B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3CE614D" w14:textId="77777777" w:rsidR="00EE2529" w:rsidRPr="00C81B84" w:rsidRDefault="00EE2529" w:rsidP="00C81B84"/>
        </w:tc>
      </w:tr>
      <w:tr w:rsidR="00EE2529" w:rsidRPr="00C81B84" w14:paraId="180D3D86" w14:textId="77777777">
        <w:trPr>
          <w:trHeight w:val="380"/>
        </w:trPr>
        <w:tc>
          <w:tcPr>
            <w:tcW w:w="580" w:type="dxa"/>
            <w:tcBorders>
              <w:top w:val="nil"/>
              <w:left w:val="nil"/>
              <w:bottom w:val="nil"/>
              <w:right w:val="nil"/>
            </w:tcBorders>
            <w:tcMar>
              <w:top w:w="128" w:type="dxa"/>
              <w:left w:w="43" w:type="dxa"/>
              <w:bottom w:w="43" w:type="dxa"/>
              <w:right w:w="43" w:type="dxa"/>
            </w:tcMar>
          </w:tcPr>
          <w:p w14:paraId="7A5B89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A3BC2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755D5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8B79AD" w14:textId="77777777" w:rsidR="00EE2529" w:rsidRPr="00C81B84" w:rsidRDefault="00AD5E1E" w:rsidP="00C81B84">
            <w:r w:rsidRPr="00C81B84">
              <w:t>286 500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C7A0D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730EE8" w14:textId="77777777" w:rsidR="00EE2529" w:rsidRPr="00C81B84" w:rsidRDefault="00AD5E1E" w:rsidP="00C81B84">
            <w:r w:rsidRPr="00C81B84">
              <w:t>5 751</w:t>
            </w:r>
          </w:p>
        </w:tc>
        <w:tc>
          <w:tcPr>
            <w:tcW w:w="1180" w:type="dxa"/>
            <w:tcBorders>
              <w:top w:val="nil"/>
              <w:left w:val="nil"/>
              <w:bottom w:val="nil"/>
              <w:right w:val="nil"/>
            </w:tcBorders>
            <w:tcMar>
              <w:top w:w="128" w:type="dxa"/>
              <w:left w:w="43" w:type="dxa"/>
              <w:bottom w:w="43" w:type="dxa"/>
              <w:right w:w="43" w:type="dxa"/>
            </w:tcMar>
            <w:vAlign w:val="bottom"/>
          </w:tcPr>
          <w:p w14:paraId="200FC535" w14:textId="77777777" w:rsidR="00EE2529" w:rsidRPr="00C81B84" w:rsidRDefault="00AD5E1E" w:rsidP="00C81B84">
            <w:r w:rsidRPr="00C81B84">
              <w:t>292 251</w:t>
            </w:r>
          </w:p>
        </w:tc>
      </w:tr>
      <w:tr w:rsidR="00EE2529" w:rsidRPr="00C81B84" w14:paraId="672FEE84" w14:textId="77777777">
        <w:trPr>
          <w:trHeight w:val="380"/>
        </w:trPr>
        <w:tc>
          <w:tcPr>
            <w:tcW w:w="580" w:type="dxa"/>
            <w:tcBorders>
              <w:top w:val="nil"/>
              <w:left w:val="nil"/>
              <w:bottom w:val="nil"/>
              <w:right w:val="nil"/>
            </w:tcBorders>
            <w:tcMar>
              <w:top w:w="128" w:type="dxa"/>
              <w:left w:w="43" w:type="dxa"/>
              <w:bottom w:w="43" w:type="dxa"/>
              <w:right w:w="43" w:type="dxa"/>
            </w:tcMar>
          </w:tcPr>
          <w:p w14:paraId="4EFE0B28" w14:textId="77777777" w:rsidR="00EE2529" w:rsidRPr="00C81B84" w:rsidRDefault="00AD5E1E" w:rsidP="00C81B84">
            <w:r w:rsidRPr="00C81B84">
              <w:t>1314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FED05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8AF558" w14:textId="77777777" w:rsidR="00EE2529" w:rsidRPr="00C81B84" w:rsidRDefault="00AD5E1E" w:rsidP="00C81B84">
            <w:r w:rsidRPr="00C81B84">
              <w:t>Statens havarikommisjon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2E7B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B14C6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CC63D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61FA5FE" w14:textId="77777777" w:rsidR="00EE2529" w:rsidRPr="00C81B84" w:rsidRDefault="00EE2529" w:rsidP="00C81B84"/>
        </w:tc>
      </w:tr>
      <w:tr w:rsidR="00EE2529" w:rsidRPr="00C81B84" w14:paraId="785BF130" w14:textId="77777777">
        <w:trPr>
          <w:trHeight w:val="380"/>
        </w:trPr>
        <w:tc>
          <w:tcPr>
            <w:tcW w:w="580" w:type="dxa"/>
            <w:tcBorders>
              <w:top w:val="nil"/>
              <w:left w:val="nil"/>
              <w:bottom w:val="nil"/>
              <w:right w:val="nil"/>
            </w:tcBorders>
            <w:tcMar>
              <w:top w:w="128" w:type="dxa"/>
              <w:left w:w="43" w:type="dxa"/>
              <w:bottom w:w="43" w:type="dxa"/>
              <w:right w:w="43" w:type="dxa"/>
            </w:tcMar>
          </w:tcPr>
          <w:p w14:paraId="34DE37B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0C215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674FB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68C0F1" w14:textId="77777777" w:rsidR="00EE2529" w:rsidRPr="00C81B84" w:rsidRDefault="00AD5E1E" w:rsidP="00C81B84">
            <w:r w:rsidRPr="00C81B84">
              <w:t>90 100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BECBA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966629" w14:textId="77777777" w:rsidR="00EE2529" w:rsidRPr="00C81B84" w:rsidRDefault="00AD5E1E" w:rsidP="00C81B84">
            <w:r w:rsidRPr="00C81B84">
              <w:t>1 376</w:t>
            </w:r>
          </w:p>
        </w:tc>
        <w:tc>
          <w:tcPr>
            <w:tcW w:w="1180" w:type="dxa"/>
            <w:tcBorders>
              <w:top w:val="nil"/>
              <w:left w:val="nil"/>
              <w:bottom w:val="nil"/>
              <w:right w:val="nil"/>
            </w:tcBorders>
            <w:tcMar>
              <w:top w:w="128" w:type="dxa"/>
              <w:left w:w="43" w:type="dxa"/>
              <w:bottom w:w="43" w:type="dxa"/>
              <w:right w:w="43" w:type="dxa"/>
            </w:tcMar>
            <w:vAlign w:val="bottom"/>
          </w:tcPr>
          <w:p w14:paraId="39D9ECBD" w14:textId="77777777" w:rsidR="00EE2529" w:rsidRPr="00C81B84" w:rsidRDefault="00AD5E1E" w:rsidP="00C81B84">
            <w:r w:rsidRPr="00C81B84">
              <w:t>91 476</w:t>
            </w:r>
          </w:p>
        </w:tc>
      </w:tr>
      <w:tr w:rsidR="00EE2529" w:rsidRPr="00C81B84" w14:paraId="492BE0B0" w14:textId="77777777">
        <w:trPr>
          <w:trHeight w:val="380"/>
        </w:trPr>
        <w:tc>
          <w:tcPr>
            <w:tcW w:w="580" w:type="dxa"/>
            <w:tcBorders>
              <w:top w:val="nil"/>
              <w:left w:val="nil"/>
              <w:bottom w:val="nil"/>
              <w:right w:val="nil"/>
            </w:tcBorders>
            <w:tcMar>
              <w:top w:w="128" w:type="dxa"/>
              <w:left w:w="43" w:type="dxa"/>
              <w:bottom w:w="43" w:type="dxa"/>
              <w:right w:w="43" w:type="dxa"/>
            </w:tcMar>
          </w:tcPr>
          <w:p w14:paraId="7A40B92B" w14:textId="77777777" w:rsidR="00EE2529" w:rsidRPr="00C81B84" w:rsidRDefault="00AD5E1E" w:rsidP="00C81B84">
            <w:r w:rsidRPr="00C81B84">
              <w:t>1315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0C94D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B6DD71" w14:textId="77777777" w:rsidR="00EE2529" w:rsidRPr="00C81B84" w:rsidRDefault="00AD5E1E" w:rsidP="00C81B84">
            <w:r w:rsidRPr="00C81B84">
              <w:t>Tilskudd til Avinor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59E9A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658EF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29CD9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0C1782A" w14:textId="77777777" w:rsidR="00EE2529" w:rsidRPr="00C81B84" w:rsidRDefault="00EE2529" w:rsidP="00C81B84"/>
        </w:tc>
      </w:tr>
      <w:tr w:rsidR="00EE2529" w:rsidRPr="00C81B84" w14:paraId="694E44C7" w14:textId="77777777">
        <w:trPr>
          <w:trHeight w:val="640"/>
        </w:trPr>
        <w:tc>
          <w:tcPr>
            <w:tcW w:w="580" w:type="dxa"/>
            <w:tcBorders>
              <w:top w:val="nil"/>
              <w:left w:val="nil"/>
              <w:bottom w:val="nil"/>
              <w:right w:val="nil"/>
            </w:tcBorders>
            <w:tcMar>
              <w:top w:w="128" w:type="dxa"/>
              <w:left w:w="43" w:type="dxa"/>
              <w:bottom w:w="43" w:type="dxa"/>
              <w:right w:w="43" w:type="dxa"/>
            </w:tcMar>
          </w:tcPr>
          <w:p w14:paraId="33579C7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1AB44F"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84192E" w14:textId="77777777" w:rsidR="00EE2529" w:rsidRPr="00C81B84" w:rsidRDefault="00AD5E1E" w:rsidP="00C81B84">
            <w:r w:rsidRPr="00C81B84">
              <w:t xml:space="preserve">Tilskudd til pålagte </w:t>
            </w:r>
            <w:proofErr w:type="gramStart"/>
            <w:r w:rsidRPr="00C81B84">
              <w:t xml:space="preserve">oppgaver,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C6FBC9" w14:textId="77777777" w:rsidR="00EE2529" w:rsidRPr="00C81B84" w:rsidRDefault="00AD5E1E" w:rsidP="00C81B84">
            <w:r w:rsidRPr="00C81B84">
              <w:t>1 660 000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B6347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06DEDD" w14:textId="77777777" w:rsidR="00EE2529" w:rsidRPr="00C81B84" w:rsidRDefault="00AD5E1E" w:rsidP="00C81B84">
            <w:r w:rsidRPr="00C81B84">
              <w:t>-514 544</w:t>
            </w:r>
          </w:p>
        </w:tc>
        <w:tc>
          <w:tcPr>
            <w:tcW w:w="1180" w:type="dxa"/>
            <w:tcBorders>
              <w:top w:val="nil"/>
              <w:left w:val="nil"/>
              <w:bottom w:val="nil"/>
              <w:right w:val="nil"/>
            </w:tcBorders>
            <w:tcMar>
              <w:top w:w="128" w:type="dxa"/>
              <w:left w:w="43" w:type="dxa"/>
              <w:bottom w:w="43" w:type="dxa"/>
              <w:right w:w="43" w:type="dxa"/>
            </w:tcMar>
            <w:vAlign w:val="bottom"/>
          </w:tcPr>
          <w:p w14:paraId="23A0C264" w14:textId="77777777" w:rsidR="00EE2529" w:rsidRPr="00C81B84" w:rsidRDefault="00AD5E1E" w:rsidP="00C81B84">
            <w:r w:rsidRPr="00C81B84">
              <w:t>1 145 456</w:t>
            </w:r>
          </w:p>
        </w:tc>
      </w:tr>
      <w:tr w:rsidR="00EE2529" w:rsidRPr="00C81B84" w14:paraId="15A4775B" w14:textId="77777777">
        <w:trPr>
          <w:trHeight w:val="380"/>
        </w:trPr>
        <w:tc>
          <w:tcPr>
            <w:tcW w:w="580" w:type="dxa"/>
            <w:tcBorders>
              <w:top w:val="nil"/>
              <w:left w:val="nil"/>
              <w:bottom w:val="nil"/>
              <w:right w:val="nil"/>
            </w:tcBorders>
            <w:tcMar>
              <w:top w:w="128" w:type="dxa"/>
              <w:left w:w="43" w:type="dxa"/>
              <w:bottom w:w="43" w:type="dxa"/>
              <w:right w:w="43" w:type="dxa"/>
            </w:tcMar>
          </w:tcPr>
          <w:p w14:paraId="7AB166F2"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C75E4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77C5B2" w14:textId="77777777" w:rsidR="00EE2529" w:rsidRPr="00C81B84" w:rsidRDefault="00AD5E1E" w:rsidP="00C81B84">
            <w:r w:rsidRPr="00C81B84">
              <w:t>Statens vegvesen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E80E9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8487E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5F7D7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45D2D6C" w14:textId="77777777" w:rsidR="00EE2529" w:rsidRPr="00C81B84" w:rsidRDefault="00EE2529" w:rsidP="00C81B84"/>
        </w:tc>
      </w:tr>
      <w:tr w:rsidR="00EE2529" w:rsidRPr="00C81B84" w14:paraId="29D948E7" w14:textId="77777777">
        <w:trPr>
          <w:trHeight w:val="380"/>
        </w:trPr>
        <w:tc>
          <w:tcPr>
            <w:tcW w:w="580" w:type="dxa"/>
            <w:tcBorders>
              <w:top w:val="nil"/>
              <w:left w:val="nil"/>
              <w:bottom w:val="nil"/>
              <w:right w:val="nil"/>
            </w:tcBorders>
            <w:tcMar>
              <w:top w:w="128" w:type="dxa"/>
              <w:left w:w="43" w:type="dxa"/>
              <w:bottom w:w="43" w:type="dxa"/>
              <w:right w:w="43" w:type="dxa"/>
            </w:tcMar>
          </w:tcPr>
          <w:p w14:paraId="61839FD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980DB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53F78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4CF201" w14:textId="77777777" w:rsidR="00EE2529" w:rsidRPr="00C81B84" w:rsidRDefault="00AD5E1E" w:rsidP="00C81B84">
            <w:r w:rsidRPr="00C81B84">
              <w:t>4 233 100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ECEE0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7437F7" w14:textId="77777777" w:rsidR="00EE2529" w:rsidRPr="00C81B84" w:rsidRDefault="00AD5E1E" w:rsidP="00C81B84">
            <w:r w:rsidRPr="00C81B84">
              <w:t>466 041</w:t>
            </w:r>
          </w:p>
        </w:tc>
        <w:tc>
          <w:tcPr>
            <w:tcW w:w="1180" w:type="dxa"/>
            <w:tcBorders>
              <w:top w:val="nil"/>
              <w:left w:val="nil"/>
              <w:bottom w:val="nil"/>
              <w:right w:val="nil"/>
            </w:tcBorders>
            <w:tcMar>
              <w:top w:w="128" w:type="dxa"/>
              <w:left w:w="43" w:type="dxa"/>
              <w:bottom w:w="43" w:type="dxa"/>
              <w:right w:w="43" w:type="dxa"/>
            </w:tcMar>
            <w:vAlign w:val="bottom"/>
          </w:tcPr>
          <w:p w14:paraId="3493EC34" w14:textId="77777777" w:rsidR="00EE2529" w:rsidRPr="00C81B84" w:rsidRDefault="00AD5E1E" w:rsidP="00C81B84">
            <w:r w:rsidRPr="00C81B84">
              <w:t>4 699 141</w:t>
            </w:r>
          </w:p>
        </w:tc>
      </w:tr>
      <w:tr w:rsidR="00EE2529" w:rsidRPr="00C81B84" w14:paraId="2F6E0A9B" w14:textId="77777777">
        <w:trPr>
          <w:trHeight w:val="640"/>
        </w:trPr>
        <w:tc>
          <w:tcPr>
            <w:tcW w:w="580" w:type="dxa"/>
            <w:tcBorders>
              <w:top w:val="nil"/>
              <w:left w:val="nil"/>
              <w:bottom w:val="nil"/>
              <w:right w:val="nil"/>
            </w:tcBorders>
            <w:tcMar>
              <w:top w:w="128" w:type="dxa"/>
              <w:left w:w="43" w:type="dxa"/>
              <w:bottom w:w="43" w:type="dxa"/>
              <w:right w:w="43" w:type="dxa"/>
            </w:tcMar>
          </w:tcPr>
          <w:p w14:paraId="0FCEA0B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F90579"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5396C5" w14:textId="77777777" w:rsidR="00EE2529" w:rsidRPr="00C81B84" w:rsidRDefault="00AD5E1E" w:rsidP="00C81B84">
            <w:r w:rsidRPr="00C81B84">
              <w:t xml:space="preserve">Drift og vedlikehold av </w:t>
            </w:r>
            <w:proofErr w:type="gramStart"/>
            <w:r w:rsidRPr="00C81B84">
              <w:t xml:space="preserve">riksveier, </w:t>
            </w:r>
            <w:r w:rsidRPr="00AD5E1E">
              <w:rPr>
                <w:rStyle w:val="kursiv"/>
              </w:rPr>
              <w:t xml:space="preserve"> kan</w:t>
            </w:r>
            <w:proofErr w:type="gramEnd"/>
            <w:r w:rsidRPr="00AD5E1E">
              <w:rPr>
                <w:rStyle w:val="kursiv"/>
              </w:rPr>
              <w:t xml:space="preserve"> overføres, kan nyttes under post 29 og post 30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CBFD07" w14:textId="77777777" w:rsidR="00EE2529" w:rsidRPr="00C81B84" w:rsidRDefault="00AD5E1E" w:rsidP="00C81B84">
            <w:r w:rsidRPr="00C81B84">
              <w:t>9 361 400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B6B9E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05B964" w14:textId="77777777" w:rsidR="00EE2529" w:rsidRPr="00C81B84" w:rsidRDefault="00AD5E1E" w:rsidP="00C81B84">
            <w:r w:rsidRPr="00C81B84">
              <w:t>1 237 317</w:t>
            </w:r>
          </w:p>
        </w:tc>
        <w:tc>
          <w:tcPr>
            <w:tcW w:w="1180" w:type="dxa"/>
            <w:tcBorders>
              <w:top w:val="nil"/>
              <w:left w:val="nil"/>
              <w:bottom w:val="nil"/>
              <w:right w:val="nil"/>
            </w:tcBorders>
            <w:tcMar>
              <w:top w:w="128" w:type="dxa"/>
              <w:left w:w="43" w:type="dxa"/>
              <w:bottom w:w="43" w:type="dxa"/>
              <w:right w:w="43" w:type="dxa"/>
            </w:tcMar>
            <w:vAlign w:val="bottom"/>
          </w:tcPr>
          <w:p w14:paraId="70A61B31" w14:textId="77777777" w:rsidR="00EE2529" w:rsidRPr="00C81B84" w:rsidRDefault="00AD5E1E" w:rsidP="00C81B84">
            <w:r w:rsidRPr="00C81B84">
              <w:t>10 598 717</w:t>
            </w:r>
          </w:p>
        </w:tc>
      </w:tr>
      <w:tr w:rsidR="00EE2529" w:rsidRPr="00C81B84" w14:paraId="500AEEAD" w14:textId="77777777">
        <w:trPr>
          <w:trHeight w:val="380"/>
        </w:trPr>
        <w:tc>
          <w:tcPr>
            <w:tcW w:w="580" w:type="dxa"/>
            <w:tcBorders>
              <w:top w:val="nil"/>
              <w:left w:val="nil"/>
              <w:bottom w:val="nil"/>
              <w:right w:val="nil"/>
            </w:tcBorders>
            <w:tcMar>
              <w:top w:w="128" w:type="dxa"/>
              <w:left w:w="43" w:type="dxa"/>
              <w:bottom w:w="43" w:type="dxa"/>
              <w:right w:w="43" w:type="dxa"/>
            </w:tcMar>
          </w:tcPr>
          <w:p w14:paraId="2B99B40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9D2519" w14:textId="77777777" w:rsidR="00EE2529" w:rsidRPr="00C81B84" w:rsidRDefault="00AD5E1E" w:rsidP="00C81B84">
            <w:r w:rsidRPr="00C81B84">
              <w:t>28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A509C6" w14:textId="77777777" w:rsidR="00EE2529" w:rsidRPr="00C81B84" w:rsidRDefault="00AD5E1E" w:rsidP="00C81B84">
            <w:r w:rsidRPr="00C81B84">
              <w:t xml:space="preserve">Trafikant- og kjøretøytilsyn,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74B4AA" w14:textId="77777777" w:rsidR="00EE2529" w:rsidRPr="00C81B84" w:rsidRDefault="00AD5E1E" w:rsidP="00C81B84">
            <w:r w:rsidRPr="00C81B84">
              <w:t>2 292 300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43BF6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122CCE" w14:textId="77777777" w:rsidR="00EE2529" w:rsidRPr="00C81B84" w:rsidRDefault="00AD5E1E" w:rsidP="00C81B84">
            <w:r w:rsidRPr="00C81B84">
              <w:t>81 269</w:t>
            </w:r>
          </w:p>
        </w:tc>
        <w:tc>
          <w:tcPr>
            <w:tcW w:w="1180" w:type="dxa"/>
            <w:tcBorders>
              <w:top w:val="nil"/>
              <w:left w:val="nil"/>
              <w:bottom w:val="nil"/>
              <w:right w:val="nil"/>
            </w:tcBorders>
            <w:tcMar>
              <w:top w:w="128" w:type="dxa"/>
              <w:left w:w="43" w:type="dxa"/>
              <w:bottom w:w="43" w:type="dxa"/>
              <w:right w:w="43" w:type="dxa"/>
            </w:tcMar>
            <w:vAlign w:val="bottom"/>
          </w:tcPr>
          <w:p w14:paraId="454DADA2" w14:textId="77777777" w:rsidR="00EE2529" w:rsidRPr="00C81B84" w:rsidRDefault="00AD5E1E" w:rsidP="00C81B84">
            <w:r w:rsidRPr="00C81B84">
              <w:t>2 373 569</w:t>
            </w:r>
          </w:p>
        </w:tc>
      </w:tr>
      <w:tr w:rsidR="00EE2529" w:rsidRPr="00C81B84" w14:paraId="47D03089" w14:textId="77777777">
        <w:trPr>
          <w:trHeight w:val="640"/>
        </w:trPr>
        <w:tc>
          <w:tcPr>
            <w:tcW w:w="580" w:type="dxa"/>
            <w:tcBorders>
              <w:top w:val="nil"/>
              <w:left w:val="nil"/>
              <w:bottom w:val="nil"/>
              <w:right w:val="nil"/>
            </w:tcBorders>
            <w:tcMar>
              <w:top w:w="128" w:type="dxa"/>
              <w:left w:w="43" w:type="dxa"/>
              <w:bottom w:w="43" w:type="dxa"/>
              <w:right w:w="43" w:type="dxa"/>
            </w:tcMar>
          </w:tcPr>
          <w:p w14:paraId="4E733FF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6A77EB" w14:textId="77777777" w:rsidR="00EE2529" w:rsidRPr="00C81B84" w:rsidRDefault="00AD5E1E" w:rsidP="00C81B84">
            <w:r w:rsidRPr="00C81B84">
              <w:t>29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875641" w14:textId="77777777" w:rsidR="00EE2529" w:rsidRPr="00C81B84" w:rsidRDefault="00AD5E1E" w:rsidP="00C81B84">
            <w:r w:rsidRPr="00C81B84">
              <w:t xml:space="preserve">OPS-prosjekter, </w:t>
            </w:r>
            <w:r w:rsidRPr="00AD5E1E">
              <w:rPr>
                <w:rStyle w:val="kursiv"/>
              </w:rPr>
              <w:t>kan overføres, kan nyttes under post 30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04B3F6" w14:textId="77777777" w:rsidR="00EE2529" w:rsidRPr="00C81B84" w:rsidRDefault="00AD5E1E" w:rsidP="00C81B84">
            <w:r w:rsidRPr="00C81B84">
              <w:t>3 020 000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78AEA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CFE3D2" w14:textId="77777777" w:rsidR="00EE2529" w:rsidRPr="00C81B84" w:rsidRDefault="00AD5E1E" w:rsidP="00C81B84">
            <w:r w:rsidRPr="00C81B84">
              <w:t>95 742</w:t>
            </w:r>
          </w:p>
        </w:tc>
        <w:tc>
          <w:tcPr>
            <w:tcW w:w="1180" w:type="dxa"/>
            <w:tcBorders>
              <w:top w:val="nil"/>
              <w:left w:val="nil"/>
              <w:bottom w:val="nil"/>
              <w:right w:val="nil"/>
            </w:tcBorders>
            <w:tcMar>
              <w:top w:w="128" w:type="dxa"/>
              <w:left w:w="43" w:type="dxa"/>
              <w:bottom w:w="43" w:type="dxa"/>
              <w:right w:w="43" w:type="dxa"/>
            </w:tcMar>
            <w:vAlign w:val="bottom"/>
          </w:tcPr>
          <w:p w14:paraId="6563FC3A" w14:textId="77777777" w:rsidR="00EE2529" w:rsidRPr="00C81B84" w:rsidRDefault="00AD5E1E" w:rsidP="00C81B84">
            <w:r w:rsidRPr="00C81B84">
              <w:t>3 115 742</w:t>
            </w:r>
          </w:p>
        </w:tc>
      </w:tr>
      <w:tr w:rsidR="00EE2529" w:rsidRPr="00C81B84" w14:paraId="6559C3D1" w14:textId="77777777">
        <w:trPr>
          <w:trHeight w:val="880"/>
        </w:trPr>
        <w:tc>
          <w:tcPr>
            <w:tcW w:w="580" w:type="dxa"/>
            <w:tcBorders>
              <w:top w:val="nil"/>
              <w:left w:val="nil"/>
              <w:bottom w:val="nil"/>
              <w:right w:val="nil"/>
            </w:tcBorders>
            <w:tcMar>
              <w:top w:w="128" w:type="dxa"/>
              <w:left w:w="43" w:type="dxa"/>
              <w:bottom w:w="43" w:type="dxa"/>
              <w:right w:w="43" w:type="dxa"/>
            </w:tcMar>
          </w:tcPr>
          <w:p w14:paraId="18E2CE1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09056C"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21DB80" w14:textId="77777777" w:rsidR="00EE2529" w:rsidRPr="00C81B84" w:rsidRDefault="00AD5E1E" w:rsidP="00C81B84">
            <w:r w:rsidRPr="00C81B84">
              <w:t xml:space="preserve">Riksveiinvesteringer, </w:t>
            </w:r>
            <w:r w:rsidRPr="00AD5E1E">
              <w:rPr>
                <w:rStyle w:val="kursiv"/>
              </w:rPr>
              <w:t>kan overføres, kan nyttes under post 22 og post 29 og kap. 1332, post 66</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EE7A1D" w14:textId="77777777" w:rsidR="00EE2529" w:rsidRPr="00C81B84" w:rsidRDefault="00AD5E1E" w:rsidP="00C81B84">
            <w:r w:rsidRPr="00C81B84">
              <w:t>10 114 000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CFA8B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8849D3" w14:textId="77777777" w:rsidR="00EE2529" w:rsidRPr="00C81B84" w:rsidRDefault="00AD5E1E" w:rsidP="00C81B84">
            <w:r w:rsidRPr="00C81B84">
              <w:t>351 341</w:t>
            </w:r>
          </w:p>
        </w:tc>
        <w:tc>
          <w:tcPr>
            <w:tcW w:w="1180" w:type="dxa"/>
            <w:tcBorders>
              <w:top w:val="nil"/>
              <w:left w:val="nil"/>
              <w:bottom w:val="nil"/>
              <w:right w:val="nil"/>
            </w:tcBorders>
            <w:tcMar>
              <w:top w:w="128" w:type="dxa"/>
              <w:left w:w="43" w:type="dxa"/>
              <w:bottom w:w="43" w:type="dxa"/>
              <w:right w:w="43" w:type="dxa"/>
            </w:tcMar>
            <w:vAlign w:val="bottom"/>
          </w:tcPr>
          <w:p w14:paraId="0184F939" w14:textId="77777777" w:rsidR="00EE2529" w:rsidRPr="00C81B84" w:rsidRDefault="00AD5E1E" w:rsidP="00C81B84">
            <w:r w:rsidRPr="00C81B84">
              <w:t>10 465 341</w:t>
            </w:r>
          </w:p>
        </w:tc>
      </w:tr>
      <w:tr w:rsidR="00EE2529" w:rsidRPr="00C81B84" w14:paraId="0A63580F" w14:textId="77777777">
        <w:trPr>
          <w:trHeight w:val="640"/>
        </w:trPr>
        <w:tc>
          <w:tcPr>
            <w:tcW w:w="580" w:type="dxa"/>
            <w:tcBorders>
              <w:top w:val="nil"/>
              <w:left w:val="nil"/>
              <w:bottom w:val="nil"/>
              <w:right w:val="nil"/>
            </w:tcBorders>
            <w:tcMar>
              <w:top w:w="128" w:type="dxa"/>
              <w:left w:w="43" w:type="dxa"/>
              <w:bottom w:w="43" w:type="dxa"/>
              <w:right w:w="43" w:type="dxa"/>
            </w:tcMar>
          </w:tcPr>
          <w:p w14:paraId="3FBA07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ACCEF7" w14:textId="77777777" w:rsidR="00EE2529" w:rsidRPr="00C81B84" w:rsidRDefault="00AD5E1E" w:rsidP="00C81B84">
            <w:r w:rsidRPr="00C81B84">
              <w:t>64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8CCCBF" w14:textId="77777777" w:rsidR="00EE2529" w:rsidRPr="00C81B84" w:rsidRDefault="00AD5E1E" w:rsidP="00C81B84">
            <w:r w:rsidRPr="00C81B84">
              <w:t xml:space="preserve">Utbedring på fylkesveier for tømmertransport,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978E43" w14:textId="77777777" w:rsidR="00EE2529" w:rsidRPr="00C81B84" w:rsidRDefault="00AD5E1E" w:rsidP="00C81B84">
            <w:r w:rsidRPr="00C81B84">
              <w:t>21 000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394FC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B61196" w14:textId="77777777" w:rsidR="00EE2529" w:rsidRPr="00C81B84" w:rsidRDefault="00AD5E1E" w:rsidP="00C81B84">
            <w:r w:rsidRPr="00C81B84">
              <w:t>-6 510</w:t>
            </w:r>
          </w:p>
        </w:tc>
        <w:tc>
          <w:tcPr>
            <w:tcW w:w="1180" w:type="dxa"/>
            <w:tcBorders>
              <w:top w:val="nil"/>
              <w:left w:val="nil"/>
              <w:bottom w:val="nil"/>
              <w:right w:val="nil"/>
            </w:tcBorders>
            <w:tcMar>
              <w:top w:w="128" w:type="dxa"/>
              <w:left w:w="43" w:type="dxa"/>
              <w:bottom w:w="43" w:type="dxa"/>
              <w:right w:w="43" w:type="dxa"/>
            </w:tcMar>
            <w:vAlign w:val="bottom"/>
          </w:tcPr>
          <w:p w14:paraId="53CD69DE" w14:textId="77777777" w:rsidR="00EE2529" w:rsidRPr="00C81B84" w:rsidRDefault="00AD5E1E" w:rsidP="00C81B84">
            <w:r w:rsidRPr="00C81B84">
              <w:t>14 490</w:t>
            </w:r>
          </w:p>
        </w:tc>
      </w:tr>
      <w:tr w:rsidR="00EE2529" w:rsidRPr="00C81B84" w14:paraId="0AF33F15" w14:textId="77777777">
        <w:trPr>
          <w:trHeight w:val="380"/>
        </w:trPr>
        <w:tc>
          <w:tcPr>
            <w:tcW w:w="580" w:type="dxa"/>
            <w:tcBorders>
              <w:top w:val="nil"/>
              <w:left w:val="nil"/>
              <w:bottom w:val="nil"/>
              <w:right w:val="nil"/>
            </w:tcBorders>
            <w:tcMar>
              <w:top w:w="128" w:type="dxa"/>
              <w:left w:w="43" w:type="dxa"/>
              <w:bottom w:w="43" w:type="dxa"/>
              <w:right w:w="43" w:type="dxa"/>
            </w:tcMar>
          </w:tcPr>
          <w:p w14:paraId="2035F0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59EE12" w14:textId="77777777" w:rsidR="00EE2529" w:rsidRPr="00C81B84" w:rsidRDefault="00AD5E1E" w:rsidP="00C81B84">
            <w:r w:rsidRPr="00C81B84">
              <w:t>65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0EFFC2" w14:textId="77777777" w:rsidR="00EE2529" w:rsidRPr="00C81B84" w:rsidRDefault="00AD5E1E" w:rsidP="00C81B84">
            <w:r w:rsidRPr="00C81B84">
              <w:t xml:space="preserve">Tilskudd til fylkesveier,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767970" w14:textId="77777777" w:rsidR="00EE2529" w:rsidRPr="00C81B84" w:rsidRDefault="00AD5E1E" w:rsidP="00C81B84">
            <w:r w:rsidRPr="00C81B84">
              <w:t>389 600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1D8DD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D81866" w14:textId="77777777" w:rsidR="00EE2529" w:rsidRPr="00C81B84" w:rsidRDefault="00AD5E1E" w:rsidP="00C81B84">
            <w:r w:rsidRPr="00C81B84">
              <w:t>9 096</w:t>
            </w:r>
          </w:p>
        </w:tc>
        <w:tc>
          <w:tcPr>
            <w:tcW w:w="1180" w:type="dxa"/>
            <w:tcBorders>
              <w:top w:val="nil"/>
              <w:left w:val="nil"/>
              <w:bottom w:val="nil"/>
              <w:right w:val="nil"/>
            </w:tcBorders>
            <w:tcMar>
              <w:top w:w="128" w:type="dxa"/>
              <w:left w:w="43" w:type="dxa"/>
              <w:bottom w:w="43" w:type="dxa"/>
              <w:right w:w="43" w:type="dxa"/>
            </w:tcMar>
            <w:vAlign w:val="bottom"/>
          </w:tcPr>
          <w:p w14:paraId="182CD4FA" w14:textId="77777777" w:rsidR="00EE2529" w:rsidRPr="00C81B84" w:rsidRDefault="00AD5E1E" w:rsidP="00C81B84">
            <w:r w:rsidRPr="00C81B84">
              <w:t>398 696</w:t>
            </w:r>
          </w:p>
        </w:tc>
      </w:tr>
      <w:tr w:rsidR="00EE2529" w:rsidRPr="00C81B84" w14:paraId="1DC014F0" w14:textId="77777777">
        <w:trPr>
          <w:trHeight w:val="640"/>
        </w:trPr>
        <w:tc>
          <w:tcPr>
            <w:tcW w:w="580" w:type="dxa"/>
            <w:tcBorders>
              <w:top w:val="nil"/>
              <w:left w:val="nil"/>
              <w:bottom w:val="nil"/>
              <w:right w:val="nil"/>
            </w:tcBorders>
            <w:tcMar>
              <w:top w:w="128" w:type="dxa"/>
              <w:left w:w="43" w:type="dxa"/>
              <w:bottom w:w="43" w:type="dxa"/>
              <w:right w:w="43" w:type="dxa"/>
            </w:tcMar>
          </w:tcPr>
          <w:p w14:paraId="30C7CE5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42AA0D" w14:textId="77777777" w:rsidR="00EE2529" w:rsidRPr="00C81B84" w:rsidRDefault="00AD5E1E" w:rsidP="00C81B84">
            <w:r w:rsidRPr="00C81B84">
              <w:t>66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82B082" w14:textId="77777777" w:rsidR="00EE2529" w:rsidRPr="00C81B84" w:rsidRDefault="00AD5E1E" w:rsidP="00C81B84">
            <w:r w:rsidRPr="00C81B84">
              <w:t xml:space="preserve">Tilskudd til tryggere skoleveier og nærmiljøer,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BA2166" w14:textId="77777777" w:rsidR="00EE2529" w:rsidRPr="00C81B84" w:rsidRDefault="00AD5E1E" w:rsidP="00C81B84">
            <w:r w:rsidRPr="00C81B84">
              <w:t>22 100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A02C6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D47045" w14:textId="77777777" w:rsidR="00EE2529" w:rsidRPr="00C81B84" w:rsidRDefault="00AD5E1E" w:rsidP="00C81B84">
            <w:r w:rsidRPr="00C81B84">
              <w:t>516</w:t>
            </w:r>
          </w:p>
        </w:tc>
        <w:tc>
          <w:tcPr>
            <w:tcW w:w="1180" w:type="dxa"/>
            <w:tcBorders>
              <w:top w:val="nil"/>
              <w:left w:val="nil"/>
              <w:bottom w:val="nil"/>
              <w:right w:val="nil"/>
            </w:tcBorders>
            <w:tcMar>
              <w:top w:w="128" w:type="dxa"/>
              <w:left w:w="43" w:type="dxa"/>
              <w:bottom w:w="43" w:type="dxa"/>
              <w:right w:w="43" w:type="dxa"/>
            </w:tcMar>
            <w:vAlign w:val="bottom"/>
          </w:tcPr>
          <w:p w14:paraId="4AE3BC6A" w14:textId="77777777" w:rsidR="00EE2529" w:rsidRPr="00C81B84" w:rsidRDefault="00AD5E1E" w:rsidP="00C81B84">
            <w:r w:rsidRPr="00C81B84">
              <w:t>22 616</w:t>
            </w:r>
          </w:p>
        </w:tc>
      </w:tr>
      <w:tr w:rsidR="00EE2529" w:rsidRPr="00C81B84" w14:paraId="1E292D57" w14:textId="77777777">
        <w:trPr>
          <w:trHeight w:val="640"/>
        </w:trPr>
        <w:tc>
          <w:tcPr>
            <w:tcW w:w="580" w:type="dxa"/>
            <w:tcBorders>
              <w:top w:val="nil"/>
              <w:left w:val="nil"/>
              <w:bottom w:val="nil"/>
              <w:right w:val="nil"/>
            </w:tcBorders>
            <w:tcMar>
              <w:top w:w="128" w:type="dxa"/>
              <w:left w:w="43" w:type="dxa"/>
              <w:bottom w:w="43" w:type="dxa"/>
              <w:right w:w="43" w:type="dxa"/>
            </w:tcMar>
          </w:tcPr>
          <w:p w14:paraId="6CEFFA4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614D62"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E28F7B" w14:textId="77777777" w:rsidR="00EE2529" w:rsidRPr="00C81B84" w:rsidRDefault="00AD5E1E" w:rsidP="00C81B84">
            <w:r w:rsidRPr="00C81B84">
              <w:t xml:space="preserve">Tilskudd til </w:t>
            </w:r>
            <w:proofErr w:type="gramStart"/>
            <w:r w:rsidRPr="00C81B84">
              <w:t xml:space="preserve">riksveiferjedriften,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A72439" w14:textId="77777777" w:rsidR="00EE2529" w:rsidRPr="00C81B84" w:rsidRDefault="00AD5E1E" w:rsidP="00C81B84">
            <w:r w:rsidRPr="00C81B84">
              <w:t>3 146 600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255D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839317" w14:textId="77777777" w:rsidR="00EE2529" w:rsidRPr="00C81B84" w:rsidRDefault="00AD5E1E" w:rsidP="00C81B84">
            <w:r w:rsidRPr="00C81B84">
              <w:t>67 209</w:t>
            </w:r>
          </w:p>
        </w:tc>
        <w:tc>
          <w:tcPr>
            <w:tcW w:w="1180" w:type="dxa"/>
            <w:tcBorders>
              <w:top w:val="nil"/>
              <w:left w:val="nil"/>
              <w:bottom w:val="nil"/>
              <w:right w:val="nil"/>
            </w:tcBorders>
            <w:tcMar>
              <w:top w:w="128" w:type="dxa"/>
              <w:left w:w="43" w:type="dxa"/>
              <w:bottom w:w="43" w:type="dxa"/>
              <w:right w:w="43" w:type="dxa"/>
            </w:tcMar>
            <w:vAlign w:val="bottom"/>
          </w:tcPr>
          <w:p w14:paraId="43AEA628" w14:textId="77777777" w:rsidR="00EE2529" w:rsidRPr="00C81B84" w:rsidRDefault="00AD5E1E" w:rsidP="00C81B84">
            <w:r w:rsidRPr="00C81B84">
              <w:t>3 213 809</w:t>
            </w:r>
          </w:p>
        </w:tc>
      </w:tr>
      <w:tr w:rsidR="00EE2529" w:rsidRPr="00C81B84" w14:paraId="56B377BD" w14:textId="77777777">
        <w:trPr>
          <w:trHeight w:val="640"/>
        </w:trPr>
        <w:tc>
          <w:tcPr>
            <w:tcW w:w="580" w:type="dxa"/>
            <w:tcBorders>
              <w:top w:val="nil"/>
              <w:left w:val="nil"/>
              <w:bottom w:val="nil"/>
              <w:right w:val="nil"/>
            </w:tcBorders>
            <w:tcMar>
              <w:top w:w="128" w:type="dxa"/>
              <w:left w:w="43" w:type="dxa"/>
              <w:bottom w:w="43" w:type="dxa"/>
              <w:right w:w="43" w:type="dxa"/>
            </w:tcMar>
          </w:tcPr>
          <w:p w14:paraId="2CBD302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ED484B"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FB5650" w14:textId="77777777" w:rsidR="00EE2529" w:rsidRPr="00C81B84" w:rsidRDefault="00AD5E1E" w:rsidP="00C81B84">
            <w:r w:rsidRPr="00C81B84">
              <w:t xml:space="preserve">Tilskudd for reduserte bompengetakster utenfor byområdene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B18A7" w14:textId="77777777" w:rsidR="00EE2529" w:rsidRPr="00C81B84" w:rsidRDefault="00AD5E1E" w:rsidP="00C81B84">
            <w:r w:rsidRPr="00C81B84">
              <w:t>647 700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5D6D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302FC7" w14:textId="77777777" w:rsidR="00EE2529" w:rsidRPr="00C81B84" w:rsidRDefault="00AD5E1E" w:rsidP="00C81B84">
            <w:r w:rsidRPr="00C81B84">
              <w:t>13 834</w:t>
            </w:r>
          </w:p>
        </w:tc>
        <w:tc>
          <w:tcPr>
            <w:tcW w:w="1180" w:type="dxa"/>
            <w:tcBorders>
              <w:top w:val="nil"/>
              <w:left w:val="nil"/>
              <w:bottom w:val="nil"/>
              <w:right w:val="nil"/>
            </w:tcBorders>
            <w:tcMar>
              <w:top w:w="128" w:type="dxa"/>
              <w:left w:w="43" w:type="dxa"/>
              <w:bottom w:w="43" w:type="dxa"/>
              <w:right w:w="43" w:type="dxa"/>
            </w:tcMar>
            <w:vAlign w:val="bottom"/>
          </w:tcPr>
          <w:p w14:paraId="34A5C641" w14:textId="77777777" w:rsidR="00EE2529" w:rsidRPr="00C81B84" w:rsidRDefault="00AD5E1E" w:rsidP="00C81B84">
            <w:r w:rsidRPr="00C81B84">
              <w:t>661 534</w:t>
            </w:r>
          </w:p>
        </w:tc>
      </w:tr>
      <w:tr w:rsidR="00EE2529" w:rsidRPr="00C81B84" w14:paraId="7B1824BE" w14:textId="77777777">
        <w:trPr>
          <w:trHeight w:val="380"/>
        </w:trPr>
        <w:tc>
          <w:tcPr>
            <w:tcW w:w="580" w:type="dxa"/>
            <w:tcBorders>
              <w:top w:val="nil"/>
              <w:left w:val="nil"/>
              <w:bottom w:val="nil"/>
              <w:right w:val="nil"/>
            </w:tcBorders>
            <w:tcMar>
              <w:top w:w="128" w:type="dxa"/>
              <w:left w:w="43" w:type="dxa"/>
              <w:bottom w:w="43" w:type="dxa"/>
              <w:right w:w="43" w:type="dxa"/>
            </w:tcMar>
          </w:tcPr>
          <w:p w14:paraId="3E057C7B" w14:textId="77777777" w:rsidR="00EE2529" w:rsidRPr="00C81B84" w:rsidRDefault="00AD5E1E" w:rsidP="00C81B84">
            <w:r w:rsidRPr="00C81B84">
              <w:t>1321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8546F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0021C2" w14:textId="77777777" w:rsidR="00EE2529" w:rsidRPr="00C81B84" w:rsidRDefault="00AD5E1E" w:rsidP="00C81B84">
            <w:r w:rsidRPr="00C81B84">
              <w:t>Nye Veier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1BF9F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50BD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7E5E3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5F09F33" w14:textId="77777777" w:rsidR="00EE2529" w:rsidRPr="00C81B84" w:rsidRDefault="00EE2529" w:rsidP="00C81B84"/>
        </w:tc>
      </w:tr>
      <w:tr w:rsidR="00EE2529" w:rsidRPr="00C81B84" w14:paraId="1DC3F883" w14:textId="77777777">
        <w:trPr>
          <w:trHeight w:val="380"/>
        </w:trPr>
        <w:tc>
          <w:tcPr>
            <w:tcW w:w="580" w:type="dxa"/>
            <w:tcBorders>
              <w:top w:val="nil"/>
              <w:left w:val="nil"/>
              <w:bottom w:val="nil"/>
              <w:right w:val="nil"/>
            </w:tcBorders>
            <w:tcMar>
              <w:top w:w="128" w:type="dxa"/>
              <w:left w:w="43" w:type="dxa"/>
              <w:bottom w:w="43" w:type="dxa"/>
              <w:right w:w="43" w:type="dxa"/>
            </w:tcMar>
          </w:tcPr>
          <w:p w14:paraId="6846763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32437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5244FC" w14:textId="77777777" w:rsidR="00EE2529" w:rsidRPr="00C81B84" w:rsidRDefault="00AD5E1E" w:rsidP="00C81B84">
            <w:r w:rsidRPr="00C81B84">
              <w:t xml:space="preserve">Tilskudd til Nye Veier AS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2D1FA3" w14:textId="77777777" w:rsidR="00EE2529" w:rsidRPr="00C81B84" w:rsidRDefault="00AD5E1E" w:rsidP="00C81B84">
            <w:r w:rsidRPr="00C81B84">
              <w:t>6 103 100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236A8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9E333" w14:textId="77777777" w:rsidR="00EE2529" w:rsidRPr="00C81B84" w:rsidRDefault="00AD5E1E" w:rsidP="00C81B84">
            <w:r w:rsidRPr="00C81B84">
              <w:t>130 357</w:t>
            </w:r>
          </w:p>
        </w:tc>
        <w:tc>
          <w:tcPr>
            <w:tcW w:w="1180" w:type="dxa"/>
            <w:tcBorders>
              <w:top w:val="nil"/>
              <w:left w:val="nil"/>
              <w:bottom w:val="nil"/>
              <w:right w:val="nil"/>
            </w:tcBorders>
            <w:tcMar>
              <w:top w:w="128" w:type="dxa"/>
              <w:left w:w="43" w:type="dxa"/>
              <w:bottom w:w="43" w:type="dxa"/>
              <w:right w:w="43" w:type="dxa"/>
            </w:tcMar>
            <w:vAlign w:val="bottom"/>
          </w:tcPr>
          <w:p w14:paraId="314E23E6" w14:textId="77777777" w:rsidR="00EE2529" w:rsidRPr="00C81B84" w:rsidRDefault="00AD5E1E" w:rsidP="00C81B84">
            <w:r w:rsidRPr="00C81B84">
              <w:t>6 233 457</w:t>
            </w:r>
          </w:p>
        </w:tc>
      </w:tr>
      <w:tr w:rsidR="00EE2529" w:rsidRPr="00C81B84" w14:paraId="0012DD7F" w14:textId="77777777">
        <w:trPr>
          <w:trHeight w:val="380"/>
        </w:trPr>
        <w:tc>
          <w:tcPr>
            <w:tcW w:w="580" w:type="dxa"/>
            <w:tcBorders>
              <w:top w:val="nil"/>
              <w:left w:val="nil"/>
              <w:bottom w:val="nil"/>
              <w:right w:val="nil"/>
            </w:tcBorders>
            <w:tcMar>
              <w:top w:w="128" w:type="dxa"/>
              <w:left w:w="43" w:type="dxa"/>
              <w:bottom w:w="43" w:type="dxa"/>
              <w:right w:w="43" w:type="dxa"/>
            </w:tcMar>
          </w:tcPr>
          <w:p w14:paraId="022177C9" w14:textId="77777777" w:rsidR="00EE2529" w:rsidRPr="00C81B84" w:rsidRDefault="00AD5E1E" w:rsidP="00C81B84">
            <w:r w:rsidRPr="00C81B84">
              <w:t>1323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FD045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9CE296" w14:textId="77777777" w:rsidR="00EE2529" w:rsidRPr="00C81B84" w:rsidRDefault="00AD5E1E" w:rsidP="00C81B84">
            <w:r w:rsidRPr="00C81B84">
              <w:t>Vegtilsynet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AD88E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6AF6C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8A858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131D706" w14:textId="77777777" w:rsidR="00EE2529" w:rsidRPr="00C81B84" w:rsidRDefault="00EE2529" w:rsidP="00C81B84"/>
        </w:tc>
      </w:tr>
      <w:tr w:rsidR="00EE2529" w:rsidRPr="00C81B84" w14:paraId="3E2FF192" w14:textId="77777777">
        <w:trPr>
          <w:trHeight w:val="380"/>
        </w:trPr>
        <w:tc>
          <w:tcPr>
            <w:tcW w:w="580" w:type="dxa"/>
            <w:tcBorders>
              <w:top w:val="nil"/>
              <w:left w:val="nil"/>
              <w:bottom w:val="nil"/>
              <w:right w:val="nil"/>
            </w:tcBorders>
            <w:tcMar>
              <w:top w:w="128" w:type="dxa"/>
              <w:left w:w="43" w:type="dxa"/>
              <w:bottom w:w="43" w:type="dxa"/>
              <w:right w:w="43" w:type="dxa"/>
            </w:tcMar>
          </w:tcPr>
          <w:p w14:paraId="6EC7FC3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23DB3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9CCF2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C4CC28" w14:textId="77777777" w:rsidR="00EE2529" w:rsidRPr="00C81B84" w:rsidRDefault="00AD5E1E" w:rsidP="00C81B84">
            <w:r w:rsidRPr="00C81B84">
              <w:t>19 400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D9206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BDE638" w14:textId="77777777" w:rsidR="00EE2529" w:rsidRPr="00C81B84" w:rsidRDefault="00AD5E1E" w:rsidP="00C81B84">
            <w:r w:rsidRPr="00C81B84">
              <w:t>250</w:t>
            </w:r>
          </w:p>
        </w:tc>
        <w:tc>
          <w:tcPr>
            <w:tcW w:w="1180" w:type="dxa"/>
            <w:tcBorders>
              <w:top w:val="nil"/>
              <w:left w:val="nil"/>
              <w:bottom w:val="nil"/>
              <w:right w:val="nil"/>
            </w:tcBorders>
            <w:tcMar>
              <w:top w:w="128" w:type="dxa"/>
              <w:left w:w="43" w:type="dxa"/>
              <w:bottom w:w="43" w:type="dxa"/>
              <w:right w:w="43" w:type="dxa"/>
            </w:tcMar>
            <w:vAlign w:val="bottom"/>
          </w:tcPr>
          <w:p w14:paraId="6D35A60B" w14:textId="77777777" w:rsidR="00EE2529" w:rsidRPr="00C81B84" w:rsidRDefault="00AD5E1E" w:rsidP="00C81B84">
            <w:r w:rsidRPr="00C81B84">
              <w:t>19 650</w:t>
            </w:r>
          </w:p>
        </w:tc>
      </w:tr>
      <w:tr w:rsidR="00EE2529" w:rsidRPr="00C81B84" w14:paraId="4CCC90A3" w14:textId="77777777">
        <w:trPr>
          <w:trHeight w:val="380"/>
        </w:trPr>
        <w:tc>
          <w:tcPr>
            <w:tcW w:w="580" w:type="dxa"/>
            <w:tcBorders>
              <w:top w:val="nil"/>
              <w:left w:val="nil"/>
              <w:bottom w:val="nil"/>
              <w:right w:val="nil"/>
            </w:tcBorders>
            <w:tcMar>
              <w:top w:w="128" w:type="dxa"/>
              <w:left w:w="43" w:type="dxa"/>
              <w:bottom w:w="43" w:type="dxa"/>
              <w:right w:w="43" w:type="dxa"/>
            </w:tcMar>
          </w:tcPr>
          <w:p w14:paraId="505350DE" w14:textId="77777777" w:rsidR="00EE2529" w:rsidRPr="00C81B84" w:rsidRDefault="00AD5E1E" w:rsidP="00C81B84">
            <w:r w:rsidRPr="00C81B84">
              <w:t>1330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5244E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29BC6B" w14:textId="77777777" w:rsidR="00EE2529" w:rsidRPr="00C81B84" w:rsidRDefault="00AD5E1E" w:rsidP="00C81B84">
            <w:r w:rsidRPr="00C81B84">
              <w:t>Særskilte transporttiltak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2E035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4278A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1C191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3FAEFC2" w14:textId="77777777" w:rsidR="00EE2529" w:rsidRPr="00C81B84" w:rsidRDefault="00EE2529" w:rsidP="00C81B84"/>
        </w:tc>
      </w:tr>
      <w:tr w:rsidR="00EE2529" w:rsidRPr="00C81B84" w14:paraId="04513266" w14:textId="77777777">
        <w:trPr>
          <w:trHeight w:val="640"/>
        </w:trPr>
        <w:tc>
          <w:tcPr>
            <w:tcW w:w="580" w:type="dxa"/>
            <w:tcBorders>
              <w:top w:val="nil"/>
              <w:left w:val="nil"/>
              <w:bottom w:val="nil"/>
              <w:right w:val="nil"/>
            </w:tcBorders>
            <w:tcMar>
              <w:top w:w="128" w:type="dxa"/>
              <w:left w:w="43" w:type="dxa"/>
              <w:bottom w:w="43" w:type="dxa"/>
              <w:right w:w="43" w:type="dxa"/>
            </w:tcMar>
          </w:tcPr>
          <w:p w14:paraId="5ED588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E8DE97"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B011DC" w14:textId="77777777" w:rsidR="00EE2529" w:rsidRPr="00C81B84" w:rsidRDefault="00AD5E1E" w:rsidP="00C81B84">
            <w:r w:rsidRPr="00C81B84">
              <w:t xml:space="preserve">Utvidet TT-ordning for brukere med særskilte behov,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A9F7F1" w14:textId="77777777" w:rsidR="00EE2529" w:rsidRPr="00C81B84" w:rsidRDefault="00AD5E1E" w:rsidP="00C81B84">
            <w:r w:rsidRPr="00C81B84">
              <w:t>316 500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99BC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D8E6ED" w14:textId="77777777" w:rsidR="00EE2529" w:rsidRPr="00C81B84" w:rsidRDefault="00AD5E1E" w:rsidP="00C81B84">
            <w:r w:rsidRPr="00C81B84">
              <w:t>7 389</w:t>
            </w:r>
          </w:p>
        </w:tc>
        <w:tc>
          <w:tcPr>
            <w:tcW w:w="1180" w:type="dxa"/>
            <w:tcBorders>
              <w:top w:val="nil"/>
              <w:left w:val="nil"/>
              <w:bottom w:val="nil"/>
              <w:right w:val="nil"/>
            </w:tcBorders>
            <w:tcMar>
              <w:top w:w="128" w:type="dxa"/>
              <w:left w:w="43" w:type="dxa"/>
              <w:bottom w:w="43" w:type="dxa"/>
              <w:right w:w="43" w:type="dxa"/>
            </w:tcMar>
            <w:vAlign w:val="bottom"/>
          </w:tcPr>
          <w:p w14:paraId="4C200AF5" w14:textId="77777777" w:rsidR="00EE2529" w:rsidRPr="00C81B84" w:rsidRDefault="00AD5E1E" w:rsidP="00C81B84">
            <w:r w:rsidRPr="00C81B84">
              <w:t>323 889</w:t>
            </w:r>
          </w:p>
        </w:tc>
      </w:tr>
      <w:tr w:rsidR="00EE2529" w:rsidRPr="00C81B84" w14:paraId="6AEC9B7B" w14:textId="77777777">
        <w:trPr>
          <w:trHeight w:val="640"/>
        </w:trPr>
        <w:tc>
          <w:tcPr>
            <w:tcW w:w="580" w:type="dxa"/>
            <w:tcBorders>
              <w:top w:val="nil"/>
              <w:left w:val="nil"/>
              <w:bottom w:val="nil"/>
              <w:right w:val="nil"/>
            </w:tcBorders>
            <w:tcMar>
              <w:top w:w="128" w:type="dxa"/>
              <w:left w:w="43" w:type="dxa"/>
              <w:bottom w:w="43" w:type="dxa"/>
              <w:right w:w="43" w:type="dxa"/>
            </w:tcMar>
          </w:tcPr>
          <w:p w14:paraId="3A071AE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A07520"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BA189A" w14:textId="77777777" w:rsidR="00EE2529" w:rsidRPr="00C81B84" w:rsidRDefault="00AD5E1E" w:rsidP="00C81B84">
            <w:r w:rsidRPr="00C81B84">
              <w:t xml:space="preserve">Reiseplanlegger og elektronisk billettering,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4EACD4" w14:textId="77777777" w:rsidR="00EE2529" w:rsidRPr="00C81B84" w:rsidRDefault="00AD5E1E" w:rsidP="00C81B84">
            <w:r w:rsidRPr="00C81B84">
              <w:t>82 800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49158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CBFE6A" w14:textId="77777777" w:rsidR="00EE2529" w:rsidRPr="00C81B84" w:rsidRDefault="00AD5E1E" w:rsidP="00C81B84">
            <w:r w:rsidRPr="00C81B84">
              <w:t>1 769</w:t>
            </w:r>
          </w:p>
        </w:tc>
        <w:tc>
          <w:tcPr>
            <w:tcW w:w="1180" w:type="dxa"/>
            <w:tcBorders>
              <w:top w:val="nil"/>
              <w:left w:val="nil"/>
              <w:bottom w:val="nil"/>
              <w:right w:val="nil"/>
            </w:tcBorders>
            <w:tcMar>
              <w:top w:w="128" w:type="dxa"/>
              <w:left w:w="43" w:type="dxa"/>
              <w:bottom w:w="43" w:type="dxa"/>
              <w:right w:w="43" w:type="dxa"/>
            </w:tcMar>
            <w:vAlign w:val="bottom"/>
          </w:tcPr>
          <w:p w14:paraId="04EBF397" w14:textId="77777777" w:rsidR="00EE2529" w:rsidRPr="00C81B84" w:rsidRDefault="00AD5E1E" w:rsidP="00C81B84">
            <w:r w:rsidRPr="00C81B84">
              <w:t>84 569</w:t>
            </w:r>
          </w:p>
        </w:tc>
      </w:tr>
      <w:tr w:rsidR="00EE2529" w:rsidRPr="00C81B84" w14:paraId="4C2EF87A" w14:textId="77777777">
        <w:trPr>
          <w:trHeight w:val="380"/>
        </w:trPr>
        <w:tc>
          <w:tcPr>
            <w:tcW w:w="580" w:type="dxa"/>
            <w:tcBorders>
              <w:top w:val="nil"/>
              <w:left w:val="nil"/>
              <w:bottom w:val="nil"/>
              <w:right w:val="nil"/>
            </w:tcBorders>
            <w:tcMar>
              <w:top w:w="128" w:type="dxa"/>
              <w:left w:w="43" w:type="dxa"/>
              <w:bottom w:w="43" w:type="dxa"/>
              <w:right w:w="43" w:type="dxa"/>
            </w:tcMar>
          </w:tcPr>
          <w:p w14:paraId="12159D4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401764"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CE4CAA" w14:textId="77777777" w:rsidR="00EE2529" w:rsidRPr="00C81B84" w:rsidRDefault="00AD5E1E" w:rsidP="00C81B84">
            <w:r w:rsidRPr="00C81B84">
              <w:t xml:space="preserve">Kjøp av tjenester fra </w:t>
            </w:r>
            <w:proofErr w:type="spellStart"/>
            <w:r w:rsidRPr="00C81B84">
              <w:t>Entur</w:t>
            </w:r>
            <w:proofErr w:type="spellEnd"/>
            <w:r w:rsidRPr="00C81B84">
              <w:t xml:space="preserve"> AS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000D5" w14:textId="77777777" w:rsidR="00EE2529" w:rsidRPr="00C81B84" w:rsidRDefault="00AD5E1E" w:rsidP="00C81B84">
            <w:r w:rsidRPr="00C81B84">
              <w:t>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0CB48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75C3DB" w14:textId="77777777" w:rsidR="00EE2529" w:rsidRPr="00C81B84" w:rsidRDefault="00AD5E1E" w:rsidP="00C81B84">
            <w:r w:rsidRPr="00C81B84">
              <w:t>427</w:t>
            </w:r>
          </w:p>
        </w:tc>
        <w:tc>
          <w:tcPr>
            <w:tcW w:w="1180" w:type="dxa"/>
            <w:tcBorders>
              <w:top w:val="nil"/>
              <w:left w:val="nil"/>
              <w:bottom w:val="nil"/>
              <w:right w:val="nil"/>
            </w:tcBorders>
            <w:tcMar>
              <w:top w:w="128" w:type="dxa"/>
              <w:left w:w="43" w:type="dxa"/>
              <w:bottom w:w="43" w:type="dxa"/>
              <w:right w:w="43" w:type="dxa"/>
            </w:tcMar>
            <w:vAlign w:val="bottom"/>
          </w:tcPr>
          <w:p w14:paraId="00E7803B" w14:textId="77777777" w:rsidR="00EE2529" w:rsidRPr="00C81B84" w:rsidRDefault="00AD5E1E" w:rsidP="00C81B84">
            <w:r w:rsidRPr="00C81B84">
              <w:t>20 427</w:t>
            </w:r>
          </w:p>
        </w:tc>
      </w:tr>
      <w:tr w:rsidR="00EE2529" w:rsidRPr="00C81B84" w14:paraId="1F3EA838" w14:textId="77777777">
        <w:trPr>
          <w:trHeight w:val="380"/>
        </w:trPr>
        <w:tc>
          <w:tcPr>
            <w:tcW w:w="580" w:type="dxa"/>
            <w:tcBorders>
              <w:top w:val="nil"/>
              <w:left w:val="nil"/>
              <w:bottom w:val="nil"/>
              <w:right w:val="nil"/>
            </w:tcBorders>
            <w:tcMar>
              <w:top w:w="128" w:type="dxa"/>
              <w:left w:w="43" w:type="dxa"/>
              <w:bottom w:w="43" w:type="dxa"/>
              <w:right w:w="43" w:type="dxa"/>
            </w:tcMar>
          </w:tcPr>
          <w:p w14:paraId="40FF3E2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FF6D2E"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0C347C" w14:textId="77777777" w:rsidR="00EE2529" w:rsidRPr="00C81B84" w:rsidRDefault="00AD5E1E" w:rsidP="00C81B84">
            <w:r w:rsidRPr="00C81B84">
              <w:t xml:space="preserve">Tettere samarbeid om data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464A6B" w14:textId="77777777" w:rsidR="00EE2529" w:rsidRPr="00C81B84" w:rsidRDefault="00AD5E1E" w:rsidP="00C81B84">
            <w:r w:rsidRPr="00C81B84">
              <w:t>30 400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1CE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857A88" w14:textId="77777777" w:rsidR="00EE2529" w:rsidRPr="00C81B84" w:rsidRDefault="00AD5E1E" w:rsidP="00C81B84">
            <w:r w:rsidRPr="00C81B84">
              <w:t>649</w:t>
            </w:r>
          </w:p>
        </w:tc>
        <w:tc>
          <w:tcPr>
            <w:tcW w:w="1180" w:type="dxa"/>
            <w:tcBorders>
              <w:top w:val="nil"/>
              <w:left w:val="nil"/>
              <w:bottom w:val="nil"/>
              <w:right w:val="nil"/>
            </w:tcBorders>
            <w:tcMar>
              <w:top w:w="128" w:type="dxa"/>
              <w:left w:w="43" w:type="dxa"/>
              <w:bottom w:w="43" w:type="dxa"/>
              <w:right w:w="43" w:type="dxa"/>
            </w:tcMar>
            <w:vAlign w:val="bottom"/>
          </w:tcPr>
          <w:p w14:paraId="07BAAAFF" w14:textId="77777777" w:rsidR="00EE2529" w:rsidRPr="00C81B84" w:rsidRDefault="00AD5E1E" w:rsidP="00C81B84">
            <w:r w:rsidRPr="00C81B84">
              <w:t>31 049</w:t>
            </w:r>
          </w:p>
        </w:tc>
      </w:tr>
      <w:tr w:rsidR="00EE2529" w:rsidRPr="00C81B84" w14:paraId="5F35DD1E" w14:textId="77777777">
        <w:trPr>
          <w:trHeight w:val="380"/>
        </w:trPr>
        <w:tc>
          <w:tcPr>
            <w:tcW w:w="580" w:type="dxa"/>
            <w:tcBorders>
              <w:top w:val="nil"/>
              <w:left w:val="nil"/>
              <w:bottom w:val="nil"/>
              <w:right w:val="nil"/>
            </w:tcBorders>
            <w:tcMar>
              <w:top w:w="128" w:type="dxa"/>
              <w:left w:w="43" w:type="dxa"/>
              <w:bottom w:w="43" w:type="dxa"/>
              <w:right w:w="43" w:type="dxa"/>
            </w:tcMar>
          </w:tcPr>
          <w:p w14:paraId="41C82CEF" w14:textId="77777777" w:rsidR="00EE2529" w:rsidRPr="00C81B84" w:rsidRDefault="00AD5E1E" w:rsidP="00C81B84">
            <w:r w:rsidRPr="00C81B84">
              <w:t>1332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70965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43F59F" w14:textId="77777777" w:rsidR="00EE2529" w:rsidRPr="00C81B84" w:rsidRDefault="00AD5E1E" w:rsidP="00C81B84">
            <w:r w:rsidRPr="00C81B84">
              <w:t>Transport i byområder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32BE2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B700C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A63EE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3C888D3" w14:textId="77777777" w:rsidR="00EE2529" w:rsidRPr="00C81B84" w:rsidRDefault="00EE2529" w:rsidP="00C81B84"/>
        </w:tc>
      </w:tr>
      <w:tr w:rsidR="00EE2529" w:rsidRPr="00C81B84" w14:paraId="2D0169C9" w14:textId="77777777">
        <w:trPr>
          <w:trHeight w:val="640"/>
        </w:trPr>
        <w:tc>
          <w:tcPr>
            <w:tcW w:w="580" w:type="dxa"/>
            <w:tcBorders>
              <w:top w:val="nil"/>
              <w:left w:val="nil"/>
              <w:bottom w:val="nil"/>
              <w:right w:val="nil"/>
            </w:tcBorders>
            <w:tcMar>
              <w:top w:w="128" w:type="dxa"/>
              <w:left w:w="43" w:type="dxa"/>
              <w:bottom w:w="43" w:type="dxa"/>
              <w:right w:w="43" w:type="dxa"/>
            </w:tcMar>
          </w:tcPr>
          <w:p w14:paraId="3070B9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8038B9"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0CF4F0" w14:textId="77777777" w:rsidR="00EE2529" w:rsidRPr="00C81B84" w:rsidRDefault="00AD5E1E" w:rsidP="00C81B84">
            <w:r w:rsidRPr="00C81B84">
              <w:t xml:space="preserve">Særskilt tilskudd til store kollektivprosjekter,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1D6C08" w14:textId="77777777" w:rsidR="00EE2529" w:rsidRPr="00C81B84" w:rsidRDefault="00AD5E1E" w:rsidP="00C81B84">
            <w:r w:rsidRPr="00C81B84">
              <w:t>2 145 000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C66EB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92F7A5" w14:textId="77777777" w:rsidR="00EE2529" w:rsidRPr="00C81B84" w:rsidRDefault="00AD5E1E" w:rsidP="00C81B84">
            <w:r w:rsidRPr="00C81B84">
              <w:t>-409 922</w:t>
            </w:r>
          </w:p>
        </w:tc>
        <w:tc>
          <w:tcPr>
            <w:tcW w:w="1180" w:type="dxa"/>
            <w:tcBorders>
              <w:top w:val="nil"/>
              <w:left w:val="nil"/>
              <w:bottom w:val="nil"/>
              <w:right w:val="nil"/>
            </w:tcBorders>
            <w:tcMar>
              <w:top w:w="128" w:type="dxa"/>
              <w:left w:w="43" w:type="dxa"/>
              <w:bottom w:w="43" w:type="dxa"/>
              <w:right w:w="43" w:type="dxa"/>
            </w:tcMar>
            <w:vAlign w:val="bottom"/>
          </w:tcPr>
          <w:p w14:paraId="0833243A" w14:textId="77777777" w:rsidR="00EE2529" w:rsidRPr="00C81B84" w:rsidRDefault="00AD5E1E" w:rsidP="00C81B84">
            <w:r w:rsidRPr="00C81B84">
              <w:t>1 735 078</w:t>
            </w:r>
          </w:p>
        </w:tc>
      </w:tr>
      <w:tr w:rsidR="00EE2529" w:rsidRPr="00C81B84" w14:paraId="16DCDE4D" w14:textId="77777777">
        <w:trPr>
          <w:trHeight w:val="640"/>
        </w:trPr>
        <w:tc>
          <w:tcPr>
            <w:tcW w:w="580" w:type="dxa"/>
            <w:tcBorders>
              <w:top w:val="nil"/>
              <w:left w:val="nil"/>
              <w:bottom w:val="nil"/>
              <w:right w:val="nil"/>
            </w:tcBorders>
            <w:tcMar>
              <w:top w:w="128" w:type="dxa"/>
              <w:left w:w="43" w:type="dxa"/>
              <w:bottom w:w="43" w:type="dxa"/>
              <w:right w:w="43" w:type="dxa"/>
            </w:tcMar>
          </w:tcPr>
          <w:p w14:paraId="2A441E0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401257" w14:textId="77777777" w:rsidR="00EE2529" w:rsidRPr="00C81B84" w:rsidRDefault="00AD5E1E" w:rsidP="00C81B84">
            <w:r w:rsidRPr="00C81B84">
              <w:t>65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0C3E64" w14:textId="77777777" w:rsidR="00EE2529" w:rsidRPr="00C81B84" w:rsidRDefault="00AD5E1E" w:rsidP="00C81B84">
            <w:r w:rsidRPr="00C81B84">
              <w:t xml:space="preserve">Konkurransen Smartere </w:t>
            </w:r>
            <w:proofErr w:type="gramStart"/>
            <w:r w:rsidRPr="00C81B84">
              <w:t xml:space="preserve">transport,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C2514D" w14:textId="77777777" w:rsidR="00EE2529" w:rsidRPr="00C81B84" w:rsidRDefault="00AD5E1E" w:rsidP="00C81B84">
            <w:r w:rsidRPr="00C81B84">
              <w:t>11 100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B5E2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ADAF7D" w14:textId="77777777" w:rsidR="00EE2529" w:rsidRPr="00C81B84" w:rsidRDefault="00AD5E1E" w:rsidP="00C81B84">
            <w:r w:rsidRPr="00C81B84">
              <w:t>259</w:t>
            </w:r>
          </w:p>
        </w:tc>
        <w:tc>
          <w:tcPr>
            <w:tcW w:w="1180" w:type="dxa"/>
            <w:tcBorders>
              <w:top w:val="nil"/>
              <w:left w:val="nil"/>
              <w:bottom w:val="nil"/>
              <w:right w:val="nil"/>
            </w:tcBorders>
            <w:tcMar>
              <w:top w:w="128" w:type="dxa"/>
              <w:left w:w="43" w:type="dxa"/>
              <w:bottom w:w="43" w:type="dxa"/>
              <w:right w:w="43" w:type="dxa"/>
            </w:tcMar>
            <w:vAlign w:val="bottom"/>
          </w:tcPr>
          <w:p w14:paraId="6E323309" w14:textId="77777777" w:rsidR="00EE2529" w:rsidRPr="00C81B84" w:rsidRDefault="00AD5E1E" w:rsidP="00C81B84">
            <w:r w:rsidRPr="00C81B84">
              <w:t>11 359</w:t>
            </w:r>
          </w:p>
        </w:tc>
      </w:tr>
      <w:tr w:rsidR="00EE2529" w:rsidRPr="00C81B84" w14:paraId="31045A3B" w14:textId="77777777">
        <w:trPr>
          <w:trHeight w:val="380"/>
        </w:trPr>
        <w:tc>
          <w:tcPr>
            <w:tcW w:w="580" w:type="dxa"/>
            <w:tcBorders>
              <w:top w:val="nil"/>
              <w:left w:val="nil"/>
              <w:bottom w:val="nil"/>
              <w:right w:val="nil"/>
            </w:tcBorders>
            <w:tcMar>
              <w:top w:w="128" w:type="dxa"/>
              <w:left w:w="43" w:type="dxa"/>
              <w:bottom w:w="43" w:type="dxa"/>
              <w:right w:w="43" w:type="dxa"/>
            </w:tcMar>
          </w:tcPr>
          <w:p w14:paraId="3248F78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4CE1CA" w14:textId="77777777" w:rsidR="00EE2529" w:rsidRPr="00C81B84" w:rsidRDefault="00AD5E1E" w:rsidP="00C81B84">
            <w:r w:rsidRPr="00C81B84">
              <w:t>66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7EE3DE" w14:textId="77777777" w:rsidR="00EE2529" w:rsidRPr="00C81B84" w:rsidRDefault="00AD5E1E" w:rsidP="00C81B84">
            <w:r w:rsidRPr="00C81B84">
              <w:t xml:space="preserve">Tilskudd til byområder,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F87B31" w14:textId="77777777" w:rsidR="00EE2529" w:rsidRPr="00C81B84" w:rsidRDefault="00AD5E1E" w:rsidP="00C81B84">
            <w:r w:rsidRPr="00C81B84">
              <w:t>3 302 300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9ABB7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170566" w14:textId="77777777" w:rsidR="00EE2529" w:rsidRPr="00C81B84" w:rsidRDefault="00AD5E1E" w:rsidP="00C81B84">
            <w:r w:rsidRPr="00C81B84">
              <w:t>110 096</w:t>
            </w:r>
          </w:p>
        </w:tc>
        <w:tc>
          <w:tcPr>
            <w:tcW w:w="1180" w:type="dxa"/>
            <w:tcBorders>
              <w:top w:val="nil"/>
              <w:left w:val="nil"/>
              <w:bottom w:val="nil"/>
              <w:right w:val="nil"/>
            </w:tcBorders>
            <w:tcMar>
              <w:top w:w="128" w:type="dxa"/>
              <w:left w:w="43" w:type="dxa"/>
              <w:bottom w:w="43" w:type="dxa"/>
              <w:right w:w="43" w:type="dxa"/>
            </w:tcMar>
            <w:vAlign w:val="bottom"/>
          </w:tcPr>
          <w:p w14:paraId="7636D7DE" w14:textId="77777777" w:rsidR="00EE2529" w:rsidRPr="00C81B84" w:rsidRDefault="00AD5E1E" w:rsidP="00C81B84">
            <w:r w:rsidRPr="00C81B84">
              <w:t>3 412 396</w:t>
            </w:r>
          </w:p>
        </w:tc>
      </w:tr>
      <w:tr w:rsidR="00EE2529" w:rsidRPr="00C81B84" w14:paraId="083DA9C4" w14:textId="77777777">
        <w:trPr>
          <w:trHeight w:val="380"/>
        </w:trPr>
        <w:tc>
          <w:tcPr>
            <w:tcW w:w="580" w:type="dxa"/>
            <w:tcBorders>
              <w:top w:val="nil"/>
              <w:left w:val="nil"/>
              <w:bottom w:val="nil"/>
              <w:right w:val="nil"/>
            </w:tcBorders>
            <w:tcMar>
              <w:top w:w="128" w:type="dxa"/>
              <w:left w:w="43" w:type="dxa"/>
              <w:bottom w:w="43" w:type="dxa"/>
              <w:right w:w="43" w:type="dxa"/>
            </w:tcMar>
          </w:tcPr>
          <w:p w14:paraId="0F066992"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0CBB3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77EBA6" w14:textId="77777777" w:rsidR="00EE2529" w:rsidRPr="00C81B84" w:rsidRDefault="00AD5E1E" w:rsidP="00C81B84">
            <w:r w:rsidRPr="00C81B84">
              <w:t>Jernbanedirektoratet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982D0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032FD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4F38F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248A70F" w14:textId="77777777" w:rsidR="00EE2529" w:rsidRPr="00C81B84" w:rsidRDefault="00EE2529" w:rsidP="00C81B84"/>
        </w:tc>
      </w:tr>
      <w:tr w:rsidR="00EE2529" w:rsidRPr="00C81B84" w14:paraId="411232BC" w14:textId="77777777">
        <w:trPr>
          <w:trHeight w:val="380"/>
        </w:trPr>
        <w:tc>
          <w:tcPr>
            <w:tcW w:w="580" w:type="dxa"/>
            <w:tcBorders>
              <w:top w:val="nil"/>
              <w:left w:val="nil"/>
              <w:bottom w:val="nil"/>
              <w:right w:val="nil"/>
            </w:tcBorders>
            <w:tcMar>
              <w:top w:w="128" w:type="dxa"/>
              <w:left w:w="43" w:type="dxa"/>
              <w:bottom w:w="43" w:type="dxa"/>
              <w:right w:w="43" w:type="dxa"/>
            </w:tcMar>
          </w:tcPr>
          <w:p w14:paraId="40A68A5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15DFA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32F94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1847D" w14:textId="77777777" w:rsidR="00EE2529" w:rsidRPr="00C81B84" w:rsidRDefault="00AD5E1E" w:rsidP="00C81B84">
            <w:r w:rsidRPr="00C81B84">
              <w:t>367 200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9480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1A7CAA" w14:textId="77777777" w:rsidR="00EE2529" w:rsidRPr="00C81B84" w:rsidRDefault="00AD5E1E" w:rsidP="00C81B84">
            <w:r w:rsidRPr="00C81B84">
              <w:t>5 728</w:t>
            </w:r>
          </w:p>
        </w:tc>
        <w:tc>
          <w:tcPr>
            <w:tcW w:w="1180" w:type="dxa"/>
            <w:tcBorders>
              <w:top w:val="nil"/>
              <w:left w:val="nil"/>
              <w:bottom w:val="nil"/>
              <w:right w:val="nil"/>
            </w:tcBorders>
            <w:tcMar>
              <w:top w:w="128" w:type="dxa"/>
              <w:left w:w="43" w:type="dxa"/>
              <w:bottom w:w="43" w:type="dxa"/>
              <w:right w:w="43" w:type="dxa"/>
            </w:tcMar>
            <w:vAlign w:val="bottom"/>
          </w:tcPr>
          <w:p w14:paraId="382D6897" w14:textId="77777777" w:rsidR="00EE2529" w:rsidRPr="00C81B84" w:rsidRDefault="00AD5E1E" w:rsidP="00C81B84">
            <w:r w:rsidRPr="00C81B84">
              <w:t>372 928</w:t>
            </w:r>
          </w:p>
        </w:tc>
      </w:tr>
      <w:tr w:rsidR="00EE2529" w:rsidRPr="00C81B84" w14:paraId="3042BDE1" w14:textId="77777777">
        <w:trPr>
          <w:trHeight w:val="640"/>
        </w:trPr>
        <w:tc>
          <w:tcPr>
            <w:tcW w:w="580" w:type="dxa"/>
            <w:tcBorders>
              <w:top w:val="nil"/>
              <w:left w:val="nil"/>
              <w:bottom w:val="nil"/>
              <w:right w:val="nil"/>
            </w:tcBorders>
            <w:tcMar>
              <w:top w:w="128" w:type="dxa"/>
              <w:left w:w="43" w:type="dxa"/>
              <w:bottom w:w="43" w:type="dxa"/>
              <w:right w:w="43" w:type="dxa"/>
            </w:tcMar>
          </w:tcPr>
          <w:p w14:paraId="723133E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A039EB"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DADDE2" w14:textId="77777777" w:rsidR="00EE2529" w:rsidRPr="00C81B84" w:rsidRDefault="00AD5E1E" w:rsidP="00C81B84">
            <w:r w:rsidRPr="00C81B84">
              <w:t xml:space="preserve">Spesielle driftsutgifter – </w:t>
            </w:r>
            <w:proofErr w:type="gramStart"/>
            <w:r w:rsidRPr="00C81B84">
              <w:t xml:space="preserve">utredninger,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7F2E6B" w14:textId="77777777" w:rsidR="00EE2529" w:rsidRPr="00C81B84" w:rsidRDefault="00AD5E1E" w:rsidP="00C81B84">
            <w:r w:rsidRPr="00C81B84">
              <w:t>135 900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24C0D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80A8B" w14:textId="77777777" w:rsidR="00EE2529" w:rsidRPr="00C81B84" w:rsidRDefault="00AD5E1E" w:rsidP="00C81B84">
            <w:r w:rsidRPr="00C81B84">
              <w:t>2 903</w:t>
            </w:r>
          </w:p>
        </w:tc>
        <w:tc>
          <w:tcPr>
            <w:tcW w:w="1180" w:type="dxa"/>
            <w:tcBorders>
              <w:top w:val="nil"/>
              <w:left w:val="nil"/>
              <w:bottom w:val="nil"/>
              <w:right w:val="nil"/>
            </w:tcBorders>
            <w:tcMar>
              <w:top w:w="128" w:type="dxa"/>
              <w:left w:w="43" w:type="dxa"/>
              <w:bottom w:w="43" w:type="dxa"/>
              <w:right w:w="43" w:type="dxa"/>
            </w:tcMar>
            <w:vAlign w:val="bottom"/>
          </w:tcPr>
          <w:p w14:paraId="1689670B" w14:textId="77777777" w:rsidR="00EE2529" w:rsidRPr="00C81B84" w:rsidRDefault="00AD5E1E" w:rsidP="00C81B84">
            <w:r w:rsidRPr="00C81B84">
              <w:t>138 803</w:t>
            </w:r>
          </w:p>
        </w:tc>
      </w:tr>
      <w:tr w:rsidR="00EE2529" w:rsidRPr="00C81B84" w14:paraId="32F34E2F" w14:textId="77777777">
        <w:trPr>
          <w:trHeight w:val="640"/>
        </w:trPr>
        <w:tc>
          <w:tcPr>
            <w:tcW w:w="580" w:type="dxa"/>
            <w:tcBorders>
              <w:top w:val="nil"/>
              <w:left w:val="nil"/>
              <w:bottom w:val="nil"/>
              <w:right w:val="nil"/>
            </w:tcBorders>
            <w:tcMar>
              <w:top w:w="128" w:type="dxa"/>
              <w:left w:w="43" w:type="dxa"/>
              <w:bottom w:w="43" w:type="dxa"/>
              <w:right w:w="43" w:type="dxa"/>
            </w:tcMar>
          </w:tcPr>
          <w:p w14:paraId="0B7B330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60BE8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79081E" w14:textId="77777777" w:rsidR="00EE2529" w:rsidRPr="00C81B84" w:rsidRDefault="00AD5E1E" w:rsidP="00C81B84">
            <w:r w:rsidRPr="00C81B84">
              <w:t xml:space="preserve">Kjøp av persontransport med </w:t>
            </w:r>
            <w:proofErr w:type="gramStart"/>
            <w:r w:rsidRPr="00C81B84">
              <w:t xml:space="preserve">tog, </w:t>
            </w:r>
            <w:r w:rsidRPr="00AD5E1E">
              <w:rPr>
                <w:rStyle w:val="kursiv"/>
              </w:rPr>
              <w:t xml:space="preserve"> kan</w:t>
            </w:r>
            <w:proofErr w:type="gramEnd"/>
            <w:r w:rsidRPr="00AD5E1E">
              <w:rPr>
                <w:rStyle w:val="kursiv"/>
              </w:rPr>
              <w:t xml:space="preserve"> overføres, kan nyttes under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395C03" w14:textId="77777777" w:rsidR="00EE2529" w:rsidRPr="00C81B84" w:rsidRDefault="00AD5E1E" w:rsidP="00C81B84">
            <w:r w:rsidRPr="00C81B84">
              <w:t>5 207 100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8BB54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B57A78" w14:textId="77777777" w:rsidR="00EE2529" w:rsidRPr="00C81B84" w:rsidRDefault="00AD5E1E" w:rsidP="00C81B84">
            <w:r w:rsidRPr="00C81B84">
              <w:t>111 220</w:t>
            </w:r>
          </w:p>
        </w:tc>
        <w:tc>
          <w:tcPr>
            <w:tcW w:w="1180" w:type="dxa"/>
            <w:tcBorders>
              <w:top w:val="nil"/>
              <w:left w:val="nil"/>
              <w:bottom w:val="nil"/>
              <w:right w:val="nil"/>
            </w:tcBorders>
            <w:tcMar>
              <w:top w:w="128" w:type="dxa"/>
              <w:left w:w="43" w:type="dxa"/>
              <w:bottom w:w="43" w:type="dxa"/>
              <w:right w:w="43" w:type="dxa"/>
            </w:tcMar>
            <w:vAlign w:val="bottom"/>
          </w:tcPr>
          <w:p w14:paraId="3A28312D" w14:textId="77777777" w:rsidR="00EE2529" w:rsidRPr="00C81B84" w:rsidRDefault="00AD5E1E" w:rsidP="00C81B84">
            <w:r w:rsidRPr="00C81B84">
              <w:t>5 318 320</w:t>
            </w:r>
          </w:p>
        </w:tc>
      </w:tr>
      <w:tr w:rsidR="00EE2529" w:rsidRPr="00C81B84" w14:paraId="0B0F9D71" w14:textId="77777777">
        <w:trPr>
          <w:trHeight w:val="640"/>
        </w:trPr>
        <w:tc>
          <w:tcPr>
            <w:tcW w:w="580" w:type="dxa"/>
            <w:tcBorders>
              <w:top w:val="nil"/>
              <w:left w:val="nil"/>
              <w:bottom w:val="nil"/>
              <w:right w:val="nil"/>
            </w:tcBorders>
            <w:tcMar>
              <w:top w:w="128" w:type="dxa"/>
              <w:left w:w="43" w:type="dxa"/>
              <w:bottom w:w="43" w:type="dxa"/>
              <w:right w:w="43" w:type="dxa"/>
            </w:tcMar>
          </w:tcPr>
          <w:p w14:paraId="3B0B3B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02732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07874A" w14:textId="77777777" w:rsidR="00EE2529" w:rsidRPr="00C81B84" w:rsidRDefault="00AD5E1E" w:rsidP="00C81B84">
            <w:r w:rsidRPr="00C81B84">
              <w:t xml:space="preserve">Kjøp av infrastrukturtjenester – drift og vedlikehold, </w:t>
            </w:r>
            <w:r w:rsidRPr="00AD5E1E">
              <w:rPr>
                <w:rStyle w:val="kursiv"/>
              </w:rPr>
              <w:t>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DDF49A" w14:textId="77777777" w:rsidR="00EE2529" w:rsidRPr="00C81B84" w:rsidRDefault="00AD5E1E" w:rsidP="00C81B84">
            <w:r w:rsidRPr="00C81B84">
              <w:t>7 838 800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FDA62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DC7A98" w14:textId="77777777" w:rsidR="00EE2529" w:rsidRPr="00C81B84" w:rsidRDefault="00AD5E1E" w:rsidP="00C81B84">
            <w:r w:rsidRPr="00C81B84">
              <w:t>167 431</w:t>
            </w:r>
          </w:p>
        </w:tc>
        <w:tc>
          <w:tcPr>
            <w:tcW w:w="1180" w:type="dxa"/>
            <w:tcBorders>
              <w:top w:val="nil"/>
              <w:left w:val="nil"/>
              <w:bottom w:val="nil"/>
              <w:right w:val="nil"/>
            </w:tcBorders>
            <w:tcMar>
              <w:top w:w="128" w:type="dxa"/>
              <w:left w:w="43" w:type="dxa"/>
              <w:bottom w:w="43" w:type="dxa"/>
              <w:right w:w="43" w:type="dxa"/>
            </w:tcMar>
            <w:vAlign w:val="bottom"/>
          </w:tcPr>
          <w:p w14:paraId="6857CAE5" w14:textId="77777777" w:rsidR="00EE2529" w:rsidRPr="00C81B84" w:rsidRDefault="00AD5E1E" w:rsidP="00C81B84">
            <w:r w:rsidRPr="00C81B84">
              <w:t>8 006 231</w:t>
            </w:r>
          </w:p>
        </w:tc>
      </w:tr>
      <w:tr w:rsidR="00EE2529" w:rsidRPr="00C81B84" w14:paraId="47583612" w14:textId="77777777">
        <w:trPr>
          <w:trHeight w:val="640"/>
        </w:trPr>
        <w:tc>
          <w:tcPr>
            <w:tcW w:w="580" w:type="dxa"/>
            <w:tcBorders>
              <w:top w:val="nil"/>
              <w:left w:val="nil"/>
              <w:bottom w:val="nil"/>
              <w:right w:val="nil"/>
            </w:tcBorders>
            <w:tcMar>
              <w:top w:w="128" w:type="dxa"/>
              <w:left w:w="43" w:type="dxa"/>
              <w:bottom w:w="43" w:type="dxa"/>
              <w:right w:w="43" w:type="dxa"/>
            </w:tcMar>
          </w:tcPr>
          <w:p w14:paraId="7117C14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5DC63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89D92A" w14:textId="77777777" w:rsidR="00EE2529" w:rsidRPr="00C81B84" w:rsidRDefault="00AD5E1E" w:rsidP="00C81B84">
            <w:r w:rsidRPr="00C81B84">
              <w:t xml:space="preserve">Kjøp av infrastrukturtjenester – investeringer, </w:t>
            </w:r>
            <w:r w:rsidRPr="00AD5E1E">
              <w:rPr>
                <w:rStyle w:val="kursiv"/>
              </w:rPr>
              <w:t>kan nyttes under post 74</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5CE809" w14:textId="77777777" w:rsidR="00EE2529" w:rsidRPr="00C81B84" w:rsidRDefault="00AD5E1E" w:rsidP="00C81B84">
            <w:r w:rsidRPr="00C81B84">
              <w:t>17 482 500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3EA1E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D6AFED" w14:textId="77777777" w:rsidR="00EE2529" w:rsidRPr="00C81B84" w:rsidRDefault="00AD5E1E" w:rsidP="00C81B84">
            <w:r w:rsidRPr="00C81B84">
              <w:t>373 413</w:t>
            </w:r>
          </w:p>
        </w:tc>
        <w:tc>
          <w:tcPr>
            <w:tcW w:w="1180" w:type="dxa"/>
            <w:tcBorders>
              <w:top w:val="nil"/>
              <w:left w:val="nil"/>
              <w:bottom w:val="nil"/>
              <w:right w:val="nil"/>
            </w:tcBorders>
            <w:tcMar>
              <w:top w:w="128" w:type="dxa"/>
              <w:left w:w="43" w:type="dxa"/>
              <w:bottom w:w="43" w:type="dxa"/>
              <w:right w:w="43" w:type="dxa"/>
            </w:tcMar>
            <w:vAlign w:val="bottom"/>
          </w:tcPr>
          <w:p w14:paraId="11280518" w14:textId="77777777" w:rsidR="00EE2529" w:rsidRPr="00C81B84" w:rsidRDefault="00AD5E1E" w:rsidP="00C81B84">
            <w:r w:rsidRPr="00C81B84">
              <w:t>17 855 913</w:t>
            </w:r>
          </w:p>
        </w:tc>
      </w:tr>
      <w:tr w:rsidR="00EE2529" w:rsidRPr="00C81B84" w14:paraId="71F355BF" w14:textId="77777777">
        <w:trPr>
          <w:trHeight w:val="380"/>
        </w:trPr>
        <w:tc>
          <w:tcPr>
            <w:tcW w:w="580" w:type="dxa"/>
            <w:tcBorders>
              <w:top w:val="nil"/>
              <w:left w:val="nil"/>
              <w:bottom w:val="nil"/>
              <w:right w:val="nil"/>
            </w:tcBorders>
            <w:tcMar>
              <w:top w:w="128" w:type="dxa"/>
              <w:left w:w="43" w:type="dxa"/>
              <w:bottom w:w="43" w:type="dxa"/>
              <w:right w:w="43" w:type="dxa"/>
            </w:tcMar>
          </w:tcPr>
          <w:p w14:paraId="1E1F2DE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30B6D5"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E2E0E5" w14:textId="77777777" w:rsidR="00EE2529" w:rsidRPr="00C81B84" w:rsidRDefault="00AD5E1E" w:rsidP="00C81B84">
            <w:r w:rsidRPr="00C81B84">
              <w:t xml:space="preserve">Tilskudd til togmateriell mv.,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DA9106" w14:textId="77777777" w:rsidR="00EE2529" w:rsidRPr="00C81B84" w:rsidRDefault="00AD5E1E" w:rsidP="00C81B84">
            <w:r w:rsidRPr="00C81B84">
              <w:t>201 200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FA79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09B568" w14:textId="77777777" w:rsidR="00EE2529" w:rsidRPr="00C81B84" w:rsidRDefault="00AD5E1E" w:rsidP="00C81B84">
            <w:r w:rsidRPr="00C81B84">
              <w:t>-64 803</w:t>
            </w:r>
          </w:p>
        </w:tc>
        <w:tc>
          <w:tcPr>
            <w:tcW w:w="1180" w:type="dxa"/>
            <w:tcBorders>
              <w:top w:val="nil"/>
              <w:left w:val="nil"/>
              <w:bottom w:val="nil"/>
              <w:right w:val="nil"/>
            </w:tcBorders>
            <w:tcMar>
              <w:top w:w="128" w:type="dxa"/>
              <w:left w:w="43" w:type="dxa"/>
              <w:bottom w:w="43" w:type="dxa"/>
              <w:right w:w="43" w:type="dxa"/>
            </w:tcMar>
            <w:vAlign w:val="bottom"/>
          </w:tcPr>
          <w:p w14:paraId="588142FA" w14:textId="77777777" w:rsidR="00EE2529" w:rsidRPr="00C81B84" w:rsidRDefault="00AD5E1E" w:rsidP="00C81B84">
            <w:r w:rsidRPr="00C81B84">
              <w:t>136 397</w:t>
            </w:r>
          </w:p>
        </w:tc>
      </w:tr>
      <w:tr w:rsidR="00EE2529" w:rsidRPr="00C81B84" w14:paraId="59F6FB4C" w14:textId="77777777">
        <w:trPr>
          <w:trHeight w:val="640"/>
        </w:trPr>
        <w:tc>
          <w:tcPr>
            <w:tcW w:w="580" w:type="dxa"/>
            <w:tcBorders>
              <w:top w:val="nil"/>
              <w:left w:val="nil"/>
              <w:bottom w:val="nil"/>
              <w:right w:val="nil"/>
            </w:tcBorders>
            <w:tcMar>
              <w:top w:w="128" w:type="dxa"/>
              <w:left w:w="43" w:type="dxa"/>
              <w:bottom w:w="43" w:type="dxa"/>
              <w:right w:w="43" w:type="dxa"/>
            </w:tcMar>
          </w:tcPr>
          <w:p w14:paraId="1F2D73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C52889"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B0D6A6" w14:textId="77777777" w:rsidR="00EE2529" w:rsidRPr="00C81B84" w:rsidRDefault="00AD5E1E" w:rsidP="00C81B84">
            <w:r w:rsidRPr="00C81B84">
              <w:t xml:space="preserve">Tilskudd til godsoverføring fra vei til jernbane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279810" w14:textId="77777777" w:rsidR="00EE2529" w:rsidRPr="00C81B84" w:rsidRDefault="00AD5E1E" w:rsidP="00C81B84">
            <w:r w:rsidRPr="00C81B84">
              <w:t>94 900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017E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4F4838" w14:textId="77777777" w:rsidR="00EE2529" w:rsidRPr="00C81B84" w:rsidRDefault="00AD5E1E" w:rsidP="00C81B84">
            <w:r w:rsidRPr="00C81B84">
              <w:t>2 027</w:t>
            </w:r>
          </w:p>
        </w:tc>
        <w:tc>
          <w:tcPr>
            <w:tcW w:w="1180" w:type="dxa"/>
            <w:tcBorders>
              <w:top w:val="nil"/>
              <w:left w:val="nil"/>
              <w:bottom w:val="nil"/>
              <w:right w:val="nil"/>
            </w:tcBorders>
            <w:tcMar>
              <w:top w:w="128" w:type="dxa"/>
              <w:left w:w="43" w:type="dxa"/>
              <w:bottom w:w="43" w:type="dxa"/>
              <w:right w:w="43" w:type="dxa"/>
            </w:tcMar>
            <w:vAlign w:val="bottom"/>
          </w:tcPr>
          <w:p w14:paraId="10925C98" w14:textId="77777777" w:rsidR="00EE2529" w:rsidRPr="00C81B84" w:rsidRDefault="00AD5E1E" w:rsidP="00C81B84">
            <w:r w:rsidRPr="00C81B84">
              <w:t>96 927</w:t>
            </w:r>
          </w:p>
        </w:tc>
      </w:tr>
      <w:tr w:rsidR="00EE2529" w:rsidRPr="00C81B84" w14:paraId="42A4E4D9" w14:textId="77777777">
        <w:trPr>
          <w:trHeight w:val="640"/>
        </w:trPr>
        <w:tc>
          <w:tcPr>
            <w:tcW w:w="580" w:type="dxa"/>
            <w:tcBorders>
              <w:top w:val="nil"/>
              <w:left w:val="nil"/>
              <w:bottom w:val="nil"/>
              <w:right w:val="nil"/>
            </w:tcBorders>
            <w:tcMar>
              <w:top w:w="128" w:type="dxa"/>
              <w:left w:w="43" w:type="dxa"/>
              <w:bottom w:w="43" w:type="dxa"/>
              <w:right w:w="43" w:type="dxa"/>
            </w:tcMar>
          </w:tcPr>
          <w:p w14:paraId="731388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72D890"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EAF4D7" w14:textId="77777777" w:rsidR="00EE2529" w:rsidRPr="00C81B84" w:rsidRDefault="00AD5E1E" w:rsidP="00C81B84">
            <w:r w:rsidRPr="00C81B84">
              <w:t xml:space="preserve">Tilskudd til kulturminner i jernbanesektoren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BF9E7D" w14:textId="77777777" w:rsidR="00EE2529" w:rsidRPr="00C81B84" w:rsidRDefault="00AD5E1E" w:rsidP="00C81B84">
            <w:r w:rsidRPr="00C81B84">
              <w:t>25 000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301F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249A1A" w14:textId="77777777" w:rsidR="00EE2529" w:rsidRPr="00C81B84" w:rsidRDefault="00AD5E1E" w:rsidP="00C81B84">
            <w:r w:rsidRPr="00C81B84">
              <w:t>2 534</w:t>
            </w:r>
          </w:p>
        </w:tc>
        <w:tc>
          <w:tcPr>
            <w:tcW w:w="1180" w:type="dxa"/>
            <w:tcBorders>
              <w:top w:val="nil"/>
              <w:left w:val="nil"/>
              <w:bottom w:val="nil"/>
              <w:right w:val="nil"/>
            </w:tcBorders>
            <w:tcMar>
              <w:top w:w="128" w:type="dxa"/>
              <w:left w:w="43" w:type="dxa"/>
              <w:bottom w:w="43" w:type="dxa"/>
              <w:right w:w="43" w:type="dxa"/>
            </w:tcMar>
            <w:vAlign w:val="bottom"/>
          </w:tcPr>
          <w:p w14:paraId="6938C9DC" w14:textId="77777777" w:rsidR="00EE2529" w:rsidRPr="00C81B84" w:rsidRDefault="00AD5E1E" w:rsidP="00C81B84">
            <w:r w:rsidRPr="00C81B84">
              <w:t>27 534</w:t>
            </w:r>
          </w:p>
        </w:tc>
      </w:tr>
      <w:tr w:rsidR="00EE2529" w:rsidRPr="00C81B84" w14:paraId="1B3A6F55" w14:textId="77777777">
        <w:trPr>
          <w:trHeight w:val="380"/>
        </w:trPr>
        <w:tc>
          <w:tcPr>
            <w:tcW w:w="580" w:type="dxa"/>
            <w:tcBorders>
              <w:top w:val="nil"/>
              <w:left w:val="nil"/>
              <w:bottom w:val="nil"/>
              <w:right w:val="nil"/>
            </w:tcBorders>
            <w:tcMar>
              <w:top w:w="128" w:type="dxa"/>
              <w:left w:w="43" w:type="dxa"/>
              <w:bottom w:w="43" w:type="dxa"/>
              <w:right w:w="43" w:type="dxa"/>
            </w:tcMar>
          </w:tcPr>
          <w:p w14:paraId="4AEC3033" w14:textId="77777777" w:rsidR="00EE2529" w:rsidRPr="00C81B84" w:rsidRDefault="00AD5E1E" w:rsidP="00C81B84">
            <w:r w:rsidRPr="00C81B84">
              <w:t>1354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01E66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F1AB86" w14:textId="77777777" w:rsidR="00EE2529" w:rsidRPr="00C81B84" w:rsidRDefault="00AD5E1E" w:rsidP="00C81B84">
            <w:r w:rsidRPr="00C81B84">
              <w:t>Statens jernbanetilsyn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4E424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511E0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F96E3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A055FD6" w14:textId="77777777" w:rsidR="00EE2529" w:rsidRPr="00C81B84" w:rsidRDefault="00EE2529" w:rsidP="00C81B84"/>
        </w:tc>
      </w:tr>
      <w:tr w:rsidR="00EE2529" w:rsidRPr="00C81B84" w14:paraId="4B86021C" w14:textId="77777777">
        <w:trPr>
          <w:trHeight w:val="380"/>
        </w:trPr>
        <w:tc>
          <w:tcPr>
            <w:tcW w:w="580" w:type="dxa"/>
            <w:tcBorders>
              <w:top w:val="nil"/>
              <w:left w:val="nil"/>
              <w:bottom w:val="nil"/>
              <w:right w:val="nil"/>
            </w:tcBorders>
            <w:tcMar>
              <w:top w:w="128" w:type="dxa"/>
              <w:left w:w="43" w:type="dxa"/>
              <w:bottom w:w="43" w:type="dxa"/>
              <w:right w:w="43" w:type="dxa"/>
            </w:tcMar>
          </w:tcPr>
          <w:p w14:paraId="2BCDDA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4483C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7FEE8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EEF309" w14:textId="77777777" w:rsidR="00EE2529" w:rsidRPr="00C81B84" w:rsidRDefault="00AD5E1E" w:rsidP="00C81B84">
            <w:r w:rsidRPr="00C81B84">
              <w:t>101 000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EE5E0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996657" w14:textId="77777777" w:rsidR="00EE2529" w:rsidRPr="00C81B84" w:rsidRDefault="00AD5E1E" w:rsidP="00C81B84">
            <w:r w:rsidRPr="00C81B84">
              <w:t>2 061</w:t>
            </w:r>
          </w:p>
        </w:tc>
        <w:tc>
          <w:tcPr>
            <w:tcW w:w="1180" w:type="dxa"/>
            <w:tcBorders>
              <w:top w:val="nil"/>
              <w:left w:val="nil"/>
              <w:bottom w:val="nil"/>
              <w:right w:val="nil"/>
            </w:tcBorders>
            <w:tcMar>
              <w:top w:w="128" w:type="dxa"/>
              <w:left w:w="43" w:type="dxa"/>
              <w:bottom w:w="43" w:type="dxa"/>
              <w:right w:w="43" w:type="dxa"/>
            </w:tcMar>
            <w:vAlign w:val="bottom"/>
          </w:tcPr>
          <w:p w14:paraId="33F7FBDC" w14:textId="77777777" w:rsidR="00EE2529" w:rsidRPr="00C81B84" w:rsidRDefault="00AD5E1E" w:rsidP="00C81B84">
            <w:r w:rsidRPr="00C81B84">
              <w:t>103 061</w:t>
            </w:r>
          </w:p>
        </w:tc>
      </w:tr>
      <w:tr w:rsidR="00EE2529" w:rsidRPr="00C81B84" w14:paraId="22514F62" w14:textId="77777777">
        <w:trPr>
          <w:trHeight w:val="380"/>
        </w:trPr>
        <w:tc>
          <w:tcPr>
            <w:tcW w:w="580" w:type="dxa"/>
            <w:tcBorders>
              <w:top w:val="nil"/>
              <w:left w:val="nil"/>
              <w:bottom w:val="nil"/>
              <w:right w:val="nil"/>
            </w:tcBorders>
            <w:tcMar>
              <w:top w:w="128" w:type="dxa"/>
              <w:left w:w="43" w:type="dxa"/>
              <w:bottom w:w="43" w:type="dxa"/>
              <w:right w:w="43" w:type="dxa"/>
            </w:tcMar>
          </w:tcPr>
          <w:p w14:paraId="6F0BC82E" w14:textId="77777777" w:rsidR="00EE2529" w:rsidRPr="00C81B84" w:rsidRDefault="00AD5E1E" w:rsidP="00C81B84">
            <w:r w:rsidRPr="00C81B84">
              <w:t>1356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0B8F0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7A3B23" w14:textId="77777777" w:rsidR="00EE2529" w:rsidRPr="00C81B84" w:rsidRDefault="00AD5E1E" w:rsidP="00C81B84">
            <w:r w:rsidRPr="00C81B84">
              <w:t>Bane NOR SF</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3B676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FAFB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9869E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222F657" w14:textId="77777777" w:rsidR="00EE2529" w:rsidRPr="00C81B84" w:rsidRDefault="00EE2529" w:rsidP="00C81B84"/>
        </w:tc>
      </w:tr>
      <w:tr w:rsidR="00EE2529" w:rsidRPr="00C81B84" w14:paraId="61BFC241" w14:textId="77777777">
        <w:trPr>
          <w:trHeight w:val="380"/>
        </w:trPr>
        <w:tc>
          <w:tcPr>
            <w:tcW w:w="580" w:type="dxa"/>
            <w:tcBorders>
              <w:top w:val="nil"/>
              <w:left w:val="nil"/>
              <w:bottom w:val="nil"/>
              <w:right w:val="nil"/>
            </w:tcBorders>
            <w:tcMar>
              <w:top w:w="128" w:type="dxa"/>
              <w:left w:w="43" w:type="dxa"/>
              <w:bottom w:w="43" w:type="dxa"/>
              <w:right w:w="43" w:type="dxa"/>
            </w:tcMar>
          </w:tcPr>
          <w:p w14:paraId="245F2C0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29090B" w14:textId="77777777" w:rsidR="00EE2529" w:rsidRPr="00C81B84" w:rsidRDefault="00AD5E1E" w:rsidP="00C81B84">
            <w:r w:rsidRPr="00C81B84">
              <w:t>95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4CD88B" w14:textId="77777777" w:rsidR="00EE2529" w:rsidRPr="00C81B84" w:rsidRDefault="00AD5E1E" w:rsidP="00C81B84">
            <w:r w:rsidRPr="00C81B84">
              <w:t xml:space="preserve">Kapitalinnskudd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1C158D"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739FE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C97CE4" w14:textId="77777777" w:rsidR="00EE2529" w:rsidRPr="00C81B84" w:rsidRDefault="00AD5E1E" w:rsidP="00C81B84">
            <w:r w:rsidRPr="00C81B84">
              <w:t>200 110</w:t>
            </w:r>
          </w:p>
        </w:tc>
        <w:tc>
          <w:tcPr>
            <w:tcW w:w="1180" w:type="dxa"/>
            <w:tcBorders>
              <w:top w:val="nil"/>
              <w:left w:val="nil"/>
              <w:bottom w:val="nil"/>
              <w:right w:val="nil"/>
            </w:tcBorders>
            <w:tcMar>
              <w:top w:w="128" w:type="dxa"/>
              <w:left w:w="43" w:type="dxa"/>
              <w:bottom w:w="43" w:type="dxa"/>
              <w:right w:w="43" w:type="dxa"/>
            </w:tcMar>
            <w:vAlign w:val="bottom"/>
          </w:tcPr>
          <w:p w14:paraId="48C8FDDC" w14:textId="77777777" w:rsidR="00EE2529" w:rsidRPr="00C81B84" w:rsidRDefault="00AD5E1E" w:rsidP="00C81B84">
            <w:r w:rsidRPr="00C81B84">
              <w:t>200 110</w:t>
            </w:r>
          </w:p>
        </w:tc>
      </w:tr>
      <w:tr w:rsidR="00EE2529" w:rsidRPr="00C81B84" w14:paraId="3C4884D8" w14:textId="77777777">
        <w:trPr>
          <w:trHeight w:val="380"/>
        </w:trPr>
        <w:tc>
          <w:tcPr>
            <w:tcW w:w="580" w:type="dxa"/>
            <w:tcBorders>
              <w:top w:val="nil"/>
              <w:left w:val="nil"/>
              <w:bottom w:val="nil"/>
              <w:right w:val="nil"/>
            </w:tcBorders>
            <w:tcMar>
              <w:top w:w="128" w:type="dxa"/>
              <w:left w:w="43" w:type="dxa"/>
              <w:bottom w:w="43" w:type="dxa"/>
              <w:right w:w="43" w:type="dxa"/>
            </w:tcMar>
          </w:tcPr>
          <w:p w14:paraId="148C0F95" w14:textId="77777777" w:rsidR="00EE2529" w:rsidRPr="00C81B84" w:rsidRDefault="00AD5E1E" w:rsidP="00C81B84">
            <w:r w:rsidRPr="00C81B84">
              <w:t>1370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3E840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5C8DAF" w14:textId="77777777" w:rsidR="00EE2529" w:rsidRPr="00C81B84" w:rsidRDefault="00AD5E1E" w:rsidP="00C81B84">
            <w:r w:rsidRPr="00C81B84">
              <w:t>Posttjenester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B45DC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7F322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B4C4B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7EC38B6" w14:textId="77777777" w:rsidR="00EE2529" w:rsidRPr="00C81B84" w:rsidRDefault="00EE2529" w:rsidP="00C81B84"/>
        </w:tc>
      </w:tr>
      <w:tr w:rsidR="00EE2529" w:rsidRPr="00C81B84" w14:paraId="057BFFBC"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51D2D82"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B67A24E" w14:textId="77777777" w:rsidR="00EE2529" w:rsidRPr="00C81B84" w:rsidRDefault="00AD5E1E" w:rsidP="00C81B84">
            <w:r w:rsidRPr="00C81B84">
              <w:t>70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1CA4827" w14:textId="77777777" w:rsidR="00EE2529" w:rsidRPr="00C81B84" w:rsidRDefault="00AD5E1E" w:rsidP="00C81B84">
            <w:r w:rsidRPr="00C81B84">
              <w:t xml:space="preserve">Kjøp av posttjenester, </w:t>
            </w:r>
            <w:r w:rsidRPr="00AD5E1E">
              <w:rPr>
                <w:rStyle w:val="kursiv"/>
              </w:rPr>
              <w:t>kan overføres</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83ED463" w14:textId="77777777" w:rsidR="00EE2529" w:rsidRPr="00C81B84" w:rsidRDefault="00AD5E1E" w:rsidP="00C81B84">
            <w:r w:rsidRPr="00C81B84">
              <w:t>1 260 600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D66BA19"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8FE2CA4" w14:textId="77777777" w:rsidR="00EE2529" w:rsidRPr="00C81B84" w:rsidRDefault="00AD5E1E" w:rsidP="00C81B84">
            <w:r w:rsidRPr="00C81B84">
              <w:t>106 000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A038E6E" w14:textId="77777777" w:rsidR="00EE2529" w:rsidRPr="00C81B84" w:rsidRDefault="00AD5E1E" w:rsidP="00C81B84">
            <w:r w:rsidRPr="00C81B84">
              <w:t>1 366 600</w:t>
            </w:r>
          </w:p>
        </w:tc>
      </w:tr>
      <w:tr w:rsidR="00EE2529" w:rsidRPr="00C81B84" w14:paraId="44CCC69B"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10E86BF" w14:textId="77777777" w:rsidR="00EE2529" w:rsidRPr="00C81B84" w:rsidRDefault="00AD5E1E" w:rsidP="00C81B84">
            <w:r w:rsidRPr="00C81B84">
              <w:t>Sum endringer Samferdselsdepartementet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55410C0"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513548B"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19F1FB6" w14:textId="77777777" w:rsidR="00EE2529" w:rsidRPr="00C81B84" w:rsidRDefault="00AD5E1E" w:rsidP="00C81B84">
            <w:r w:rsidRPr="00C81B84">
              <w:t>2 595 876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908F0E" w14:textId="77777777" w:rsidR="00EE2529" w:rsidRPr="00C81B84" w:rsidRDefault="00EE2529" w:rsidP="00C81B84"/>
        </w:tc>
      </w:tr>
      <w:tr w:rsidR="00EE2529" w:rsidRPr="00C81B84" w14:paraId="059C9706" w14:textId="77777777">
        <w:trPr>
          <w:trHeight w:val="380"/>
        </w:trPr>
        <w:tc>
          <w:tcPr>
            <w:tcW w:w="580" w:type="dxa"/>
            <w:tcBorders>
              <w:top w:val="nil"/>
              <w:left w:val="nil"/>
              <w:bottom w:val="nil"/>
              <w:right w:val="nil"/>
            </w:tcBorders>
            <w:tcMar>
              <w:top w:w="128" w:type="dxa"/>
              <w:left w:w="43" w:type="dxa"/>
              <w:bottom w:w="43" w:type="dxa"/>
              <w:right w:w="43" w:type="dxa"/>
            </w:tcMar>
          </w:tcPr>
          <w:p w14:paraId="7EEBFCD3"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4F322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42B8AF" w14:textId="77777777" w:rsidR="00EE2529" w:rsidRPr="00C81B84" w:rsidRDefault="00AD5E1E" w:rsidP="00C81B84">
            <w:r w:rsidRPr="00C81B84">
              <w:t>Klima- og miljødepartementet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B4013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9F8DB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0BC30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745A375" w14:textId="77777777" w:rsidR="00EE2529" w:rsidRPr="00C81B84" w:rsidRDefault="00EE2529" w:rsidP="00C81B84"/>
        </w:tc>
      </w:tr>
      <w:tr w:rsidR="00EE2529" w:rsidRPr="00C81B84" w14:paraId="1D698835" w14:textId="77777777">
        <w:trPr>
          <w:trHeight w:val="380"/>
        </w:trPr>
        <w:tc>
          <w:tcPr>
            <w:tcW w:w="580" w:type="dxa"/>
            <w:tcBorders>
              <w:top w:val="nil"/>
              <w:left w:val="nil"/>
              <w:bottom w:val="nil"/>
              <w:right w:val="nil"/>
            </w:tcBorders>
            <w:tcMar>
              <w:top w:w="128" w:type="dxa"/>
              <w:left w:w="43" w:type="dxa"/>
              <w:bottom w:w="43" w:type="dxa"/>
              <w:right w:w="43" w:type="dxa"/>
            </w:tcMar>
          </w:tcPr>
          <w:p w14:paraId="635A7AA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20185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534408"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65D31B" w14:textId="77777777" w:rsidR="00EE2529" w:rsidRPr="00C81B84" w:rsidRDefault="00AD5E1E" w:rsidP="00C81B84">
            <w:r w:rsidRPr="00C81B84">
              <w:t>304 294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60715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A3D0D" w14:textId="77777777" w:rsidR="00EE2529" w:rsidRPr="00C81B84" w:rsidRDefault="00AD5E1E" w:rsidP="00C81B84">
            <w:r w:rsidRPr="00C81B84">
              <w:t>-11 230</w:t>
            </w:r>
          </w:p>
        </w:tc>
        <w:tc>
          <w:tcPr>
            <w:tcW w:w="1180" w:type="dxa"/>
            <w:tcBorders>
              <w:top w:val="nil"/>
              <w:left w:val="nil"/>
              <w:bottom w:val="nil"/>
              <w:right w:val="nil"/>
            </w:tcBorders>
            <w:tcMar>
              <w:top w:w="128" w:type="dxa"/>
              <w:left w:w="43" w:type="dxa"/>
              <w:bottom w:w="43" w:type="dxa"/>
              <w:right w:w="43" w:type="dxa"/>
            </w:tcMar>
            <w:vAlign w:val="bottom"/>
          </w:tcPr>
          <w:p w14:paraId="50350765" w14:textId="77777777" w:rsidR="00EE2529" w:rsidRPr="00C81B84" w:rsidRDefault="00AD5E1E" w:rsidP="00C81B84">
            <w:r w:rsidRPr="00C81B84">
              <w:t>293 064</w:t>
            </w:r>
          </w:p>
        </w:tc>
      </w:tr>
      <w:tr w:rsidR="00EE2529" w:rsidRPr="00C81B84" w14:paraId="00BD3252" w14:textId="77777777">
        <w:trPr>
          <w:trHeight w:val="380"/>
        </w:trPr>
        <w:tc>
          <w:tcPr>
            <w:tcW w:w="580" w:type="dxa"/>
            <w:tcBorders>
              <w:top w:val="nil"/>
              <w:left w:val="nil"/>
              <w:bottom w:val="nil"/>
              <w:right w:val="nil"/>
            </w:tcBorders>
            <w:tcMar>
              <w:top w:w="128" w:type="dxa"/>
              <w:left w:w="43" w:type="dxa"/>
              <w:bottom w:w="43" w:type="dxa"/>
              <w:right w:w="43" w:type="dxa"/>
            </w:tcMar>
          </w:tcPr>
          <w:p w14:paraId="749B1CE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B117AB"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DE5F33C"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B0FEDE" w14:textId="77777777" w:rsidR="00EE2529" w:rsidRPr="00C81B84" w:rsidRDefault="00AD5E1E" w:rsidP="00C81B84">
            <w:r w:rsidRPr="00C81B84">
              <w:t>72 636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2E5BB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819036" w14:textId="77777777" w:rsidR="00EE2529" w:rsidRPr="00C81B84" w:rsidRDefault="00AD5E1E" w:rsidP="00C81B84">
            <w:r w:rsidRPr="00C81B84">
              <w:t>5 167</w:t>
            </w:r>
          </w:p>
        </w:tc>
        <w:tc>
          <w:tcPr>
            <w:tcW w:w="1180" w:type="dxa"/>
            <w:tcBorders>
              <w:top w:val="nil"/>
              <w:left w:val="nil"/>
              <w:bottom w:val="nil"/>
              <w:right w:val="nil"/>
            </w:tcBorders>
            <w:tcMar>
              <w:top w:w="128" w:type="dxa"/>
              <w:left w:w="43" w:type="dxa"/>
              <w:bottom w:w="43" w:type="dxa"/>
              <w:right w:w="43" w:type="dxa"/>
            </w:tcMar>
            <w:vAlign w:val="bottom"/>
          </w:tcPr>
          <w:p w14:paraId="148656D0" w14:textId="77777777" w:rsidR="00EE2529" w:rsidRPr="00C81B84" w:rsidRDefault="00AD5E1E" w:rsidP="00C81B84">
            <w:r w:rsidRPr="00C81B84">
              <w:t>77 803</w:t>
            </w:r>
          </w:p>
        </w:tc>
      </w:tr>
      <w:tr w:rsidR="00EE2529" w:rsidRPr="00C81B84" w14:paraId="20EDE8DF" w14:textId="77777777">
        <w:trPr>
          <w:trHeight w:val="380"/>
        </w:trPr>
        <w:tc>
          <w:tcPr>
            <w:tcW w:w="580" w:type="dxa"/>
            <w:tcBorders>
              <w:top w:val="nil"/>
              <w:left w:val="nil"/>
              <w:bottom w:val="nil"/>
              <w:right w:val="nil"/>
            </w:tcBorders>
            <w:tcMar>
              <w:top w:w="128" w:type="dxa"/>
              <w:left w:w="43" w:type="dxa"/>
              <w:bottom w:w="43" w:type="dxa"/>
              <w:right w:w="43" w:type="dxa"/>
            </w:tcMar>
          </w:tcPr>
          <w:p w14:paraId="7540359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5434AD"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75A1FF" w14:textId="77777777" w:rsidR="00EE2529" w:rsidRPr="00C81B84" w:rsidRDefault="00AD5E1E" w:rsidP="00C81B84">
            <w:r w:rsidRPr="00C81B84">
              <w:t xml:space="preserve">Helhetlig profilering, grønne løsninger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D4829C" w14:textId="77777777" w:rsidR="00EE2529" w:rsidRPr="00C81B84" w:rsidRDefault="00AD5E1E" w:rsidP="00C81B84">
            <w:r w:rsidRPr="00C81B84">
              <w:t>10 757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A385B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4EB983" w14:textId="77777777" w:rsidR="00EE2529" w:rsidRPr="00C81B84" w:rsidRDefault="00AD5E1E" w:rsidP="00C81B84">
            <w:r w:rsidRPr="00C81B84">
              <w:t>230</w:t>
            </w:r>
          </w:p>
        </w:tc>
        <w:tc>
          <w:tcPr>
            <w:tcW w:w="1180" w:type="dxa"/>
            <w:tcBorders>
              <w:top w:val="nil"/>
              <w:left w:val="nil"/>
              <w:bottom w:val="nil"/>
              <w:right w:val="nil"/>
            </w:tcBorders>
            <w:tcMar>
              <w:top w:w="128" w:type="dxa"/>
              <w:left w:w="43" w:type="dxa"/>
              <w:bottom w:w="43" w:type="dxa"/>
              <w:right w:w="43" w:type="dxa"/>
            </w:tcMar>
            <w:vAlign w:val="bottom"/>
          </w:tcPr>
          <w:p w14:paraId="2D2FE195" w14:textId="77777777" w:rsidR="00EE2529" w:rsidRPr="00C81B84" w:rsidRDefault="00AD5E1E" w:rsidP="00C81B84">
            <w:r w:rsidRPr="00C81B84">
              <w:t>10 987</w:t>
            </w:r>
          </w:p>
        </w:tc>
      </w:tr>
      <w:tr w:rsidR="00EE2529" w:rsidRPr="00C81B84" w14:paraId="6FFBA80D" w14:textId="77777777">
        <w:trPr>
          <w:trHeight w:val="640"/>
        </w:trPr>
        <w:tc>
          <w:tcPr>
            <w:tcW w:w="580" w:type="dxa"/>
            <w:tcBorders>
              <w:top w:val="nil"/>
              <w:left w:val="nil"/>
              <w:bottom w:val="nil"/>
              <w:right w:val="nil"/>
            </w:tcBorders>
            <w:tcMar>
              <w:top w:w="128" w:type="dxa"/>
              <w:left w:w="43" w:type="dxa"/>
              <w:bottom w:w="43" w:type="dxa"/>
              <w:right w:w="43" w:type="dxa"/>
            </w:tcMar>
          </w:tcPr>
          <w:p w14:paraId="620B816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6F8CA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73CCC4" w14:textId="77777777" w:rsidR="00EE2529" w:rsidRPr="00C81B84" w:rsidRDefault="00AD5E1E" w:rsidP="00C81B84">
            <w:r w:rsidRPr="00C81B84">
              <w:t xml:space="preserve">Frivillige klima- og miljøorganisasjoner samt klima- og miljøstiftelser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35CD6" w14:textId="77777777" w:rsidR="00EE2529" w:rsidRPr="00C81B84" w:rsidRDefault="00AD5E1E" w:rsidP="00C81B84">
            <w:r w:rsidRPr="00C81B84">
              <w:t>53 907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8D4B3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8B7623" w14:textId="77777777" w:rsidR="00EE2529" w:rsidRPr="00C81B84" w:rsidRDefault="00AD5E1E" w:rsidP="00C81B84">
            <w:r w:rsidRPr="00C81B84">
              <w:t>1 151</w:t>
            </w:r>
          </w:p>
        </w:tc>
        <w:tc>
          <w:tcPr>
            <w:tcW w:w="1180" w:type="dxa"/>
            <w:tcBorders>
              <w:top w:val="nil"/>
              <w:left w:val="nil"/>
              <w:bottom w:val="nil"/>
              <w:right w:val="nil"/>
            </w:tcBorders>
            <w:tcMar>
              <w:top w:w="128" w:type="dxa"/>
              <w:left w:w="43" w:type="dxa"/>
              <w:bottom w:w="43" w:type="dxa"/>
              <w:right w:w="43" w:type="dxa"/>
            </w:tcMar>
            <w:vAlign w:val="bottom"/>
          </w:tcPr>
          <w:p w14:paraId="774011E6" w14:textId="77777777" w:rsidR="00EE2529" w:rsidRPr="00C81B84" w:rsidRDefault="00AD5E1E" w:rsidP="00C81B84">
            <w:r w:rsidRPr="00C81B84">
              <w:t>55 058</w:t>
            </w:r>
          </w:p>
        </w:tc>
      </w:tr>
      <w:tr w:rsidR="00EE2529" w:rsidRPr="00C81B84" w14:paraId="1A8789C3" w14:textId="77777777">
        <w:trPr>
          <w:trHeight w:val="380"/>
        </w:trPr>
        <w:tc>
          <w:tcPr>
            <w:tcW w:w="580" w:type="dxa"/>
            <w:tcBorders>
              <w:top w:val="nil"/>
              <w:left w:val="nil"/>
              <w:bottom w:val="nil"/>
              <w:right w:val="nil"/>
            </w:tcBorders>
            <w:tcMar>
              <w:top w:w="128" w:type="dxa"/>
              <w:left w:w="43" w:type="dxa"/>
              <w:bottom w:w="43" w:type="dxa"/>
              <w:right w:w="43" w:type="dxa"/>
            </w:tcMar>
          </w:tcPr>
          <w:p w14:paraId="246AF28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E73654"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1C1614" w14:textId="77777777" w:rsidR="00EE2529" w:rsidRPr="00C81B84" w:rsidRDefault="00AD5E1E" w:rsidP="00C81B84">
            <w:r w:rsidRPr="00C81B84">
              <w:t xml:space="preserve">Internasjonale organisasjoner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879D6A" w14:textId="77777777" w:rsidR="00EE2529" w:rsidRPr="00C81B84" w:rsidRDefault="00AD5E1E" w:rsidP="00C81B84">
            <w:r w:rsidRPr="00C81B84">
              <w:t>91 334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AE9C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A5F742" w14:textId="77777777" w:rsidR="00EE2529" w:rsidRPr="00C81B84" w:rsidRDefault="00AD5E1E" w:rsidP="00C81B84">
            <w:r w:rsidRPr="00C81B84">
              <w:t>1 951</w:t>
            </w:r>
          </w:p>
        </w:tc>
        <w:tc>
          <w:tcPr>
            <w:tcW w:w="1180" w:type="dxa"/>
            <w:tcBorders>
              <w:top w:val="nil"/>
              <w:left w:val="nil"/>
              <w:bottom w:val="nil"/>
              <w:right w:val="nil"/>
            </w:tcBorders>
            <w:tcMar>
              <w:top w:w="128" w:type="dxa"/>
              <w:left w:w="43" w:type="dxa"/>
              <w:bottom w:w="43" w:type="dxa"/>
              <w:right w:w="43" w:type="dxa"/>
            </w:tcMar>
            <w:vAlign w:val="bottom"/>
          </w:tcPr>
          <w:p w14:paraId="520B6752" w14:textId="77777777" w:rsidR="00EE2529" w:rsidRPr="00C81B84" w:rsidRDefault="00AD5E1E" w:rsidP="00C81B84">
            <w:r w:rsidRPr="00C81B84">
              <w:t>93 285</w:t>
            </w:r>
          </w:p>
        </w:tc>
      </w:tr>
      <w:tr w:rsidR="00EE2529" w:rsidRPr="00C81B84" w14:paraId="6305F6D1" w14:textId="77777777">
        <w:trPr>
          <w:trHeight w:val="380"/>
        </w:trPr>
        <w:tc>
          <w:tcPr>
            <w:tcW w:w="580" w:type="dxa"/>
            <w:tcBorders>
              <w:top w:val="nil"/>
              <w:left w:val="nil"/>
              <w:bottom w:val="nil"/>
              <w:right w:val="nil"/>
            </w:tcBorders>
            <w:tcMar>
              <w:top w:w="128" w:type="dxa"/>
              <w:left w:w="43" w:type="dxa"/>
              <w:bottom w:w="43" w:type="dxa"/>
              <w:right w:w="43" w:type="dxa"/>
            </w:tcMar>
          </w:tcPr>
          <w:p w14:paraId="5CBCB0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CE8364"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936F92" w14:textId="77777777" w:rsidR="00EE2529" w:rsidRPr="00C81B84" w:rsidRDefault="00AD5E1E" w:rsidP="00C81B84">
            <w:r w:rsidRPr="00C81B84">
              <w:t xml:space="preserve">Tilskudd til AMAP,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2BD827" w14:textId="77777777" w:rsidR="00EE2529" w:rsidRPr="00C81B84" w:rsidRDefault="00AD5E1E" w:rsidP="00C81B84">
            <w:r w:rsidRPr="00C81B84">
              <w:t>5 447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103F2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52FBEF" w14:textId="77777777" w:rsidR="00EE2529" w:rsidRPr="00C81B84" w:rsidRDefault="00AD5E1E" w:rsidP="00C81B84">
            <w:r w:rsidRPr="00C81B84">
              <w:t>116</w:t>
            </w:r>
          </w:p>
        </w:tc>
        <w:tc>
          <w:tcPr>
            <w:tcW w:w="1180" w:type="dxa"/>
            <w:tcBorders>
              <w:top w:val="nil"/>
              <w:left w:val="nil"/>
              <w:bottom w:val="nil"/>
              <w:right w:val="nil"/>
            </w:tcBorders>
            <w:tcMar>
              <w:top w:w="128" w:type="dxa"/>
              <w:left w:w="43" w:type="dxa"/>
              <w:bottom w:w="43" w:type="dxa"/>
              <w:right w:w="43" w:type="dxa"/>
            </w:tcMar>
            <w:vAlign w:val="bottom"/>
          </w:tcPr>
          <w:p w14:paraId="6697A79C" w14:textId="77777777" w:rsidR="00EE2529" w:rsidRPr="00C81B84" w:rsidRDefault="00AD5E1E" w:rsidP="00C81B84">
            <w:r w:rsidRPr="00C81B84">
              <w:t>5 563</w:t>
            </w:r>
          </w:p>
        </w:tc>
      </w:tr>
      <w:tr w:rsidR="00EE2529" w:rsidRPr="00C81B84" w14:paraId="51C4FF1C" w14:textId="77777777">
        <w:trPr>
          <w:trHeight w:val="640"/>
        </w:trPr>
        <w:tc>
          <w:tcPr>
            <w:tcW w:w="580" w:type="dxa"/>
            <w:tcBorders>
              <w:top w:val="nil"/>
              <w:left w:val="nil"/>
              <w:bottom w:val="nil"/>
              <w:right w:val="nil"/>
            </w:tcBorders>
            <w:tcMar>
              <w:top w:w="128" w:type="dxa"/>
              <w:left w:w="43" w:type="dxa"/>
              <w:bottom w:w="43" w:type="dxa"/>
              <w:right w:w="43" w:type="dxa"/>
            </w:tcMar>
          </w:tcPr>
          <w:p w14:paraId="76DAA6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2E0479"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6E6E00" w14:textId="77777777" w:rsidR="00EE2529" w:rsidRPr="00C81B84" w:rsidRDefault="00AD5E1E" w:rsidP="00C81B84">
            <w:r w:rsidRPr="00C81B84">
              <w:t xml:space="preserve">Støtte til nasjonale og internasjonale miljøtiltak,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7EB9E3" w14:textId="77777777" w:rsidR="00EE2529" w:rsidRPr="00C81B84" w:rsidRDefault="00AD5E1E" w:rsidP="00C81B84">
            <w:r w:rsidRPr="00C81B84">
              <w:t>99 013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AE02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A945B8" w14:textId="77777777" w:rsidR="00EE2529" w:rsidRPr="00C81B84" w:rsidRDefault="00AD5E1E" w:rsidP="00C81B84">
            <w:r w:rsidRPr="00C81B84">
              <w:t>-4 585</w:t>
            </w:r>
          </w:p>
        </w:tc>
        <w:tc>
          <w:tcPr>
            <w:tcW w:w="1180" w:type="dxa"/>
            <w:tcBorders>
              <w:top w:val="nil"/>
              <w:left w:val="nil"/>
              <w:bottom w:val="nil"/>
              <w:right w:val="nil"/>
            </w:tcBorders>
            <w:tcMar>
              <w:top w:w="128" w:type="dxa"/>
              <w:left w:w="43" w:type="dxa"/>
              <w:bottom w:w="43" w:type="dxa"/>
              <w:right w:w="43" w:type="dxa"/>
            </w:tcMar>
            <w:vAlign w:val="bottom"/>
          </w:tcPr>
          <w:p w14:paraId="42E47764" w14:textId="77777777" w:rsidR="00EE2529" w:rsidRPr="00C81B84" w:rsidRDefault="00AD5E1E" w:rsidP="00C81B84">
            <w:r w:rsidRPr="00C81B84">
              <w:t>94 428</w:t>
            </w:r>
          </w:p>
        </w:tc>
      </w:tr>
      <w:tr w:rsidR="00EE2529" w:rsidRPr="00C81B84" w14:paraId="658E2398" w14:textId="77777777">
        <w:trPr>
          <w:trHeight w:val="380"/>
        </w:trPr>
        <w:tc>
          <w:tcPr>
            <w:tcW w:w="580" w:type="dxa"/>
            <w:tcBorders>
              <w:top w:val="nil"/>
              <w:left w:val="nil"/>
              <w:bottom w:val="nil"/>
              <w:right w:val="nil"/>
            </w:tcBorders>
            <w:tcMar>
              <w:top w:w="128" w:type="dxa"/>
              <w:left w:w="43" w:type="dxa"/>
              <w:bottom w:w="43" w:type="dxa"/>
              <w:right w:w="43" w:type="dxa"/>
            </w:tcMar>
          </w:tcPr>
          <w:p w14:paraId="0D7BAF77"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0716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409A892" w14:textId="77777777" w:rsidR="00EE2529" w:rsidRPr="00C81B84" w:rsidRDefault="00AD5E1E" w:rsidP="00C81B84">
            <w:r w:rsidRPr="00C81B84">
              <w:t>Kunnskap om klima og miljø</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94DFE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5D718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D87FF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AB1E440" w14:textId="77777777" w:rsidR="00EE2529" w:rsidRPr="00C81B84" w:rsidRDefault="00EE2529" w:rsidP="00C81B84"/>
        </w:tc>
      </w:tr>
      <w:tr w:rsidR="00EE2529" w:rsidRPr="00C81B84" w14:paraId="1A996056" w14:textId="77777777">
        <w:trPr>
          <w:trHeight w:val="380"/>
        </w:trPr>
        <w:tc>
          <w:tcPr>
            <w:tcW w:w="580" w:type="dxa"/>
            <w:tcBorders>
              <w:top w:val="nil"/>
              <w:left w:val="nil"/>
              <w:bottom w:val="nil"/>
              <w:right w:val="nil"/>
            </w:tcBorders>
            <w:tcMar>
              <w:top w:w="128" w:type="dxa"/>
              <w:left w:w="43" w:type="dxa"/>
              <w:bottom w:w="43" w:type="dxa"/>
              <w:right w:w="43" w:type="dxa"/>
            </w:tcMar>
          </w:tcPr>
          <w:p w14:paraId="18F86ED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C0E1C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3826A" w14:textId="77777777" w:rsidR="00EE2529" w:rsidRPr="00C81B84" w:rsidRDefault="00AD5E1E" w:rsidP="00C81B84">
            <w:r w:rsidRPr="00C81B84">
              <w:t xml:space="preserve">Miljødata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EE98A" w14:textId="77777777" w:rsidR="00EE2529" w:rsidRPr="00C81B84" w:rsidRDefault="00AD5E1E" w:rsidP="00C81B84">
            <w:r w:rsidRPr="00C81B84">
              <w:t>398 462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E1FC1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1F272" w14:textId="77777777" w:rsidR="00EE2529" w:rsidRPr="00C81B84" w:rsidRDefault="00AD5E1E" w:rsidP="00C81B84">
            <w:r w:rsidRPr="00C81B84">
              <w:t>8 149</w:t>
            </w:r>
          </w:p>
        </w:tc>
        <w:tc>
          <w:tcPr>
            <w:tcW w:w="1180" w:type="dxa"/>
            <w:tcBorders>
              <w:top w:val="nil"/>
              <w:left w:val="nil"/>
              <w:bottom w:val="nil"/>
              <w:right w:val="nil"/>
            </w:tcBorders>
            <w:tcMar>
              <w:top w:w="128" w:type="dxa"/>
              <w:left w:w="43" w:type="dxa"/>
              <w:bottom w:w="43" w:type="dxa"/>
              <w:right w:w="43" w:type="dxa"/>
            </w:tcMar>
            <w:vAlign w:val="bottom"/>
          </w:tcPr>
          <w:p w14:paraId="400F00AA" w14:textId="77777777" w:rsidR="00EE2529" w:rsidRPr="00C81B84" w:rsidRDefault="00AD5E1E" w:rsidP="00C81B84">
            <w:r w:rsidRPr="00C81B84">
              <w:t>406 611</w:t>
            </w:r>
          </w:p>
        </w:tc>
      </w:tr>
      <w:tr w:rsidR="00EE2529" w:rsidRPr="00C81B84" w14:paraId="4067379A" w14:textId="77777777">
        <w:trPr>
          <w:trHeight w:val="380"/>
        </w:trPr>
        <w:tc>
          <w:tcPr>
            <w:tcW w:w="580" w:type="dxa"/>
            <w:tcBorders>
              <w:top w:val="nil"/>
              <w:left w:val="nil"/>
              <w:bottom w:val="nil"/>
              <w:right w:val="nil"/>
            </w:tcBorders>
            <w:tcMar>
              <w:top w:w="128" w:type="dxa"/>
              <w:left w:w="43" w:type="dxa"/>
              <w:bottom w:w="43" w:type="dxa"/>
              <w:right w:w="43" w:type="dxa"/>
            </w:tcMar>
          </w:tcPr>
          <w:p w14:paraId="0911904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D8766B"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43A80E" w14:textId="77777777" w:rsidR="00EE2529" w:rsidRPr="00C81B84" w:rsidRDefault="00AD5E1E" w:rsidP="00C81B84">
            <w:proofErr w:type="spellStart"/>
            <w:r w:rsidRPr="00C81B84">
              <w:t>Mareano</w:t>
            </w:r>
            <w:proofErr w:type="spellEnd"/>
            <w:r w:rsidRPr="00C81B84">
              <w:t xml:space="preserv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932258" w14:textId="77777777" w:rsidR="00EE2529" w:rsidRPr="00C81B84" w:rsidRDefault="00AD5E1E" w:rsidP="00C81B84">
            <w:r w:rsidRPr="00C81B84">
              <w:t>64 121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993AB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6F94BD" w14:textId="77777777" w:rsidR="00EE2529" w:rsidRPr="00C81B84" w:rsidRDefault="00AD5E1E" w:rsidP="00C81B84">
            <w:r w:rsidRPr="00C81B84">
              <w:t>1 370</w:t>
            </w:r>
          </w:p>
        </w:tc>
        <w:tc>
          <w:tcPr>
            <w:tcW w:w="1180" w:type="dxa"/>
            <w:tcBorders>
              <w:top w:val="nil"/>
              <w:left w:val="nil"/>
              <w:bottom w:val="nil"/>
              <w:right w:val="nil"/>
            </w:tcBorders>
            <w:tcMar>
              <w:top w:w="128" w:type="dxa"/>
              <w:left w:w="43" w:type="dxa"/>
              <w:bottom w:w="43" w:type="dxa"/>
              <w:right w:w="43" w:type="dxa"/>
            </w:tcMar>
            <w:vAlign w:val="bottom"/>
          </w:tcPr>
          <w:p w14:paraId="3DAA1151" w14:textId="77777777" w:rsidR="00EE2529" w:rsidRPr="00C81B84" w:rsidRDefault="00AD5E1E" w:rsidP="00C81B84">
            <w:r w:rsidRPr="00C81B84">
              <w:t>65 491</w:t>
            </w:r>
          </w:p>
        </w:tc>
      </w:tr>
      <w:tr w:rsidR="00EE2529" w:rsidRPr="00C81B84" w14:paraId="17427DA4" w14:textId="77777777">
        <w:trPr>
          <w:trHeight w:val="880"/>
        </w:trPr>
        <w:tc>
          <w:tcPr>
            <w:tcW w:w="580" w:type="dxa"/>
            <w:tcBorders>
              <w:top w:val="nil"/>
              <w:left w:val="nil"/>
              <w:bottom w:val="nil"/>
              <w:right w:val="nil"/>
            </w:tcBorders>
            <w:tcMar>
              <w:top w:w="128" w:type="dxa"/>
              <w:left w:w="43" w:type="dxa"/>
              <w:bottom w:w="43" w:type="dxa"/>
              <w:right w:w="43" w:type="dxa"/>
            </w:tcMar>
          </w:tcPr>
          <w:p w14:paraId="52CCED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BA90CE"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51F306" w14:textId="77777777" w:rsidR="00EE2529" w:rsidRPr="00C81B84" w:rsidRDefault="00AD5E1E" w:rsidP="00C81B84">
            <w:r w:rsidRPr="00C81B84">
              <w:t xml:space="preserve">Grunnbevilgninger under Norges forskningsråd til miljøforskningsinstituttene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E4EBE6" w14:textId="77777777" w:rsidR="00EE2529" w:rsidRPr="00C81B84" w:rsidRDefault="00AD5E1E" w:rsidP="00C81B84">
            <w:r w:rsidRPr="00C81B84">
              <w:t>227 547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3A8B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FF1B63" w14:textId="77777777" w:rsidR="00EE2529" w:rsidRPr="00C81B84" w:rsidRDefault="00AD5E1E" w:rsidP="00C81B84">
            <w:r w:rsidRPr="00C81B84">
              <w:t>4 860</w:t>
            </w:r>
          </w:p>
        </w:tc>
        <w:tc>
          <w:tcPr>
            <w:tcW w:w="1180" w:type="dxa"/>
            <w:tcBorders>
              <w:top w:val="nil"/>
              <w:left w:val="nil"/>
              <w:bottom w:val="nil"/>
              <w:right w:val="nil"/>
            </w:tcBorders>
            <w:tcMar>
              <w:top w:w="128" w:type="dxa"/>
              <w:left w:w="43" w:type="dxa"/>
              <w:bottom w:w="43" w:type="dxa"/>
              <w:right w:w="43" w:type="dxa"/>
            </w:tcMar>
            <w:vAlign w:val="bottom"/>
          </w:tcPr>
          <w:p w14:paraId="32CA5598" w14:textId="77777777" w:rsidR="00EE2529" w:rsidRPr="00C81B84" w:rsidRDefault="00AD5E1E" w:rsidP="00C81B84">
            <w:r w:rsidRPr="00C81B84">
              <w:t>232 407</w:t>
            </w:r>
          </w:p>
        </w:tc>
      </w:tr>
      <w:tr w:rsidR="00EE2529" w:rsidRPr="00C81B84" w14:paraId="51E24E20" w14:textId="77777777">
        <w:trPr>
          <w:trHeight w:val="640"/>
        </w:trPr>
        <w:tc>
          <w:tcPr>
            <w:tcW w:w="580" w:type="dxa"/>
            <w:tcBorders>
              <w:top w:val="nil"/>
              <w:left w:val="nil"/>
              <w:bottom w:val="nil"/>
              <w:right w:val="nil"/>
            </w:tcBorders>
            <w:tcMar>
              <w:top w:w="128" w:type="dxa"/>
              <w:left w:w="43" w:type="dxa"/>
              <w:bottom w:w="43" w:type="dxa"/>
              <w:right w:w="43" w:type="dxa"/>
            </w:tcMar>
          </w:tcPr>
          <w:p w14:paraId="6CDAC9C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7ACE67"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4CFE71" w14:textId="77777777" w:rsidR="00EE2529" w:rsidRPr="00C81B84" w:rsidRDefault="00AD5E1E" w:rsidP="00C81B84">
            <w:r w:rsidRPr="00C81B84">
              <w:t xml:space="preserve">Forskningsprogrammer under Norges forskningsråd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C9F14A" w14:textId="77777777" w:rsidR="00EE2529" w:rsidRPr="00C81B84" w:rsidRDefault="00AD5E1E" w:rsidP="00C81B84">
            <w:r w:rsidRPr="00C81B84">
              <w:t>393 720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3AA59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EF2F26" w14:textId="77777777" w:rsidR="00EE2529" w:rsidRPr="00C81B84" w:rsidRDefault="00AD5E1E" w:rsidP="00C81B84">
            <w:r w:rsidRPr="00C81B84">
              <w:t>6 865</w:t>
            </w:r>
          </w:p>
        </w:tc>
        <w:tc>
          <w:tcPr>
            <w:tcW w:w="1180" w:type="dxa"/>
            <w:tcBorders>
              <w:top w:val="nil"/>
              <w:left w:val="nil"/>
              <w:bottom w:val="nil"/>
              <w:right w:val="nil"/>
            </w:tcBorders>
            <w:tcMar>
              <w:top w:w="128" w:type="dxa"/>
              <w:left w:w="43" w:type="dxa"/>
              <w:bottom w:w="43" w:type="dxa"/>
              <w:right w:w="43" w:type="dxa"/>
            </w:tcMar>
            <w:vAlign w:val="bottom"/>
          </w:tcPr>
          <w:p w14:paraId="0AF0C5D6" w14:textId="77777777" w:rsidR="00EE2529" w:rsidRPr="00C81B84" w:rsidRDefault="00AD5E1E" w:rsidP="00C81B84">
            <w:r w:rsidRPr="00C81B84">
              <w:t>400 585</w:t>
            </w:r>
          </w:p>
        </w:tc>
      </w:tr>
      <w:tr w:rsidR="00EE2529" w:rsidRPr="00C81B84" w14:paraId="28CF8E63" w14:textId="77777777">
        <w:trPr>
          <w:trHeight w:val="640"/>
        </w:trPr>
        <w:tc>
          <w:tcPr>
            <w:tcW w:w="580" w:type="dxa"/>
            <w:tcBorders>
              <w:top w:val="nil"/>
              <w:left w:val="nil"/>
              <w:bottom w:val="nil"/>
              <w:right w:val="nil"/>
            </w:tcBorders>
            <w:tcMar>
              <w:top w:w="128" w:type="dxa"/>
              <w:left w:w="43" w:type="dxa"/>
              <w:bottom w:w="43" w:type="dxa"/>
              <w:right w:w="43" w:type="dxa"/>
            </w:tcMar>
          </w:tcPr>
          <w:p w14:paraId="71DC01F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44EAA7" w14:textId="77777777" w:rsidR="00EE2529" w:rsidRPr="00C81B84" w:rsidRDefault="00AD5E1E" w:rsidP="00C81B84">
            <w:r w:rsidRPr="00C81B84">
              <w:t>53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EAD4E0" w14:textId="77777777" w:rsidR="00EE2529" w:rsidRPr="00C81B84" w:rsidRDefault="00AD5E1E" w:rsidP="00C81B84">
            <w:r w:rsidRPr="00C81B84">
              <w:t xml:space="preserve">Internasjonalt samarbeid om klima- og miljøkunnskap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53E6F" w14:textId="77777777" w:rsidR="00EE2529" w:rsidRPr="00C81B84" w:rsidRDefault="00AD5E1E" w:rsidP="00C81B84">
            <w:r w:rsidRPr="00C81B84">
              <w:t>7 532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6916D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9E333D" w14:textId="77777777" w:rsidR="00EE2529" w:rsidRPr="00C81B84" w:rsidRDefault="00AD5E1E" w:rsidP="00C81B84">
            <w:r w:rsidRPr="00C81B84">
              <w:t>161</w:t>
            </w:r>
          </w:p>
        </w:tc>
        <w:tc>
          <w:tcPr>
            <w:tcW w:w="1180" w:type="dxa"/>
            <w:tcBorders>
              <w:top w:val="nil"/>
              <w:left w:val="nil"/>
              <w:bottom w:val="nil"/>
              <w:right w:val="nil"/>
            </w:tcBorders>
            <w:tcMar>
              <w:top w:w="128" w:type="dxa"/>
              <w:left w:w="43" w:type="dxa"/>
              <w:bottom w:w="43" w:type="dxa"/>
              <w:right w:w="43" w:type="dxa"/>
            </w:tcMar>
            <w:vAlign w:val="bottom"/>
          </w:tcPr>
          <w:p w14:paraId="5A206BAC" w14:textId="77777777" w:rsidR="00EE2529" w:rsidRPr="00C81B84" w:rsidRDefault="00AD5E1E" w:rsidP="00C81B84">
            <w:r w:rsidRPr="00C81B84">
              <w:t>7 693</w:t>
            </w:r>
          </w:p>
        </w:tc>
      </w:tr>
      <w:tr w:rsidR="00EE2529" w:rsidRPr="00C81B84" w14:paraId="0C0C96C0" w14:textId="77777777">
        <w:trPr>
          <w:trHeight w:val="640"/>
        </w:trPr>
        <w:tc>
          <w:tcPr>
            <w:tcW w:w="580" w:type="dxa"/>
            <w:tcBorders>
              <w:top w:val="nil"/>
              <w:left w:val="nil"/>
              <w:bottom w:val="nil"/>
              <w:right w:val="nil"/>
            </w:tcBorders>
            <w:tcMar>
              <w:top w:w="128" w:type="dxa"/>
              <w:left w:w="43" w:type="dxa"/>
              <w:bottom w:w="43" w:type="dxa"/>
              <w:right w:w="43" w:type="dxa"/>
            </w:tcMar>
          </w:tcPr>
          <w:p w14:paraId="3D962AD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F5F01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0788FB" w14:textId="77777777" w:rsidR="00EE2529" w:rsidRPr="00C81B84" w:rsidRDefault="00AD5E1E" w:rsidP="00C81B84">
            <w:r w:rsidRPr="00C81B84">
              <w:t xml:space="preserve">Nasjonale oppgaver ved miljøforskningsinstituttene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1EBFA0" w14:textId="77777777" w:rsidR="00EE2529" w:rsidRPr="00C81B84" w:rsidRDefault="00AD5E1E" w:rsidP="00C81B84">
            <w:r w:rsidRPr="00C81B84">
              <w:t>43 613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A510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F3C679" w14:textId="77777777" w:rsidR="00EE2529" w:rsidRPr="00C81B84" w:rsidRDefault="00AD5E1E" w:rsidP="00C81B84">
            <w:r w:rsidRPr="00C81B84">
              <w:t>932</w:t>
            </w:r>
          </w:p>
        </w:tc>
        <w:tc>
          <w:tcPr>
            <w:tcW w:w="1180" w:type="dxa"/>
            <w:tcBorders>
              <w:top w:val="nil"/>
              <w:left w:val="nil"/>
              <w:bottom w:val="nil"/>
              <w:right w:val="nil"/>
            </w:tcBorders>
            <w:tcMar>
              <w:top w:w="128" w:type="dxa"/>
              <w:left w:w="43" w:type="dxa"/>
              <w:bottom w:w="43" w:type="dxa"/>
              <w:right w:w="43" w:type="dxa"/>
            </w:tcMar>
            <w:vAlign w:val="bottom"/>
          </w:tcPr>
          <w:p w14:paraId="1F11E1B5" w14:textId="77777777" w:rsidR="00EE2529" w:rsidRPr="00C81B84" w:rsidRDefault="00AD5E1E" w:rsidP="00C81B84">
            <w:r w:rsidRPr="00C81B84">
              <w:t>44 545</w:t>
            </w:r>
          </w:p>
        </w:tc>
      </w:tr>
      <w:tr w:rsidR="00EE2529" w:rsidRPr="00C81B84" w14:paraId="1AFEC3D6" w14:textId="77777777">
        <w:trPr>
          <w:trHeight w:val="640"/>
        </w:trPr>
        <w:tc>
          <w:tcPr>
            <w:tcW w:w="580" w:type="dxa"/>
            <w:tcBorders>
              <w:top w:val="nil"/>
              <w:left w:val="nil"/>
              <w:bottom w:val="nil"/>
              <w:right w:val="nil"/>
            </w:tcBorders>
            <w:tcMar>
              <w:top w:w="128" w:type="dxa"/>
              <w:left w:w="43" w:type="dxa"/>
              <w:bottom w:w="43" w:type="dxa"/>
              <w:right w:w="43" w:type="dxa"/>
            </w:tcMar>
          </w:tcPr>
          <w:p w14:paraId="5A000DD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2056AF"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AA6665" w14:textId="77777777" w:rsidR="00EE2529" w:rsidRPr="00C81B84" w:rsidRDefault="00AD5E1E" w:rsidP="00C81B84">
            <w:r w:rsidRPr="00C81B84">
              <w:t xml:space="preserve">Tilskudd til NORCE – Senter for biosikkerhet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26FCF7" w14:textId="77777777" w:rsidR="00EE2529" w:rsidRPr="00C81B84" w:rsidRDefault="00AD5E1E" w:rsidP="00C81B84">
            <w:r w:rsidRPr="00C81B84">
              <w:t>5 602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C38C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15B85" w14:textId="77777777" w:rsidR="00EE2529" w:rsidRPr="00C81B84" w:rsidRDefault="00AD5E1E" w:rsidP="00C81B84">
            <w:r w:rsidRPr="00C81B84">
              <w:t>120</w:t>
            </w:r>
          </w:p>
        </w:tc>
        <w:tc>
          <w:tcPr>
            <w:tcW w:w="1180" w:type="dxa"/>
            <w:tcBorders>
              <w:top w:val="nil"/>
              <w:left w:val="nil"/>
              <w:bottom w:val="nil"/>
              <w:right w:val="nil"/>
            </w:tcBorders>
            <w:tcMar>
              <w:top w:w="128" w:type="dxa"/>
              <w:left w:w="43" w:type="dxa"/>
              <w:bottom w:w="43" w:type="dxa"/>
              <w:right w:w="43" w:type="dxa"/>
            </w:tcMar>
            <w:vAlign w:val="bottom"/>
          </w:tcPr>
          <w:p w14:paraId="4A50DB6D" w14:textId="77777777" w:rsidR="00EE2529" w:rsidRPr="00C81B84" w:rsidRDefault="00AD5E1E" w:rsidP="00C81B84">
            <w:r w:rsidRPr="00C81B84">
              <w:t>5 722</w:t>
            </w:r>
          </w:p>
        </w:tc>
      </w:tr>
      <w:tr w:rsidR="00EE2529" w:rsidRPr="00C81B84" w14:paraId="77FFAA4D" w14:textId="77777777">
        <w:trPr>
          <w:trHeight w:val="380"/>
        </w:trPr>
        <w:tc>
          <w:tcPr>
            <w:tcW w:w="580" w:type="dxa"/>
            <w:tcBorders>
              <w:top w:val="nil"/>
              <w:left w:val="nil"/>
              <w:bottom w:val="nil"/>
              <w:right w:val="nil"/>
            </w:tcBorders>
            <w:tcMar>
              <w:top w:w="128" w:type="dxa"/>
              <w:left w:w="43" w:type="dxa"/>
              <w:bottom w:w="43" w:type="dxa"/>
              <w:right w:w="43" w:type="dxa"/>
            </w:tcMar>
          </w:tcPr>
          <w:p w14:paraId="3AAB970C" w14:textId="77777777" w:rsidR="00EE2529" w:rsidRPr="00C81B84" w:rsidRDefault="00AD5E1E" w:rsidP="00C81B84">
            <w:r w:rsidRPr="00C81B84">
              <w:t>1411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CE8AF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B50264" w14:textId="77777777" w:rsidR="00EE2529" w:rsidRPr="00C81B84" w:rsidRDefault="00AD5E1E" w:rsidP="00C81B84">
            <w:r w:rsidRPr="00C81B84">
              <w:t>Artsdatabanken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296AB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EF53F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74AC4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202FF0E" w14:textId="77777777" w:rsidR="00EE2529" w:rsidRPr="00C81B84" w:rsidRDefault="00EE2529" w:rsidP="00C81B84"/>
        </w:tc>
      </w:tr>
      <w:tr w:rsidR="00EE2529" w:rsidRPr="00C81B84" w14:paraId="0AD1ECC5" w14:textId="77777777">
        <w:trPr>
          <w:trHeight w:val="380"/>
        </w:trPr>
        <w:tc>
          <w:tcPr>
            <w:tcW w:w="580" w:type="dxa"/>
            <w:tcBorders>
              <w:top w:val="nil"/>
              <w:left w:val="nil"/>
              <w:bottom w:val="nil"/>
              <w:right w:val="nil"/>
            </w:tcBorders>
            <w:tcMar>
              <w:top w:w="128" w:type="dxa"/>
              <w:left w:w="43" w:type="dxa"/>
              <w:bottom w:w="43" w:type="dxa"/>
              <w:right w:w="43" w:type="dxa"/>
            </w:tcMar>
          </w:tcPr>
          <w:p w14:paraId="263553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D79F2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01D224"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E79EA5" w14:textId="77777777" w:rsidR="00EE2529" w:rsidRPr="00C81B84" w:rsidRDefault="00AD5E1E" w:rsidP="00C81B84">
            <w:r w:rsidRPr="00C81B84">
              <w:t>38 693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BE0B9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D0608C" w14:textId="77777777" w:rsidR="00EE2529" w:rsidRPr="00C81B84" w:rsidRDefault="00AD5E1E" w:rsidP="00C81B84">
            <w:r w:rsidRPr="00C81B84">
              <w:t>280</w:t>
            </w:r>
          </w:p>
        </w:tc>
        <w:tc>
          <w:tcPr>
            <w:tcW w:w="1180" w:type="dxa"/>
            <w:tcBorders>
              <w:top w:val="nil"/>
              <w:left w:val="nil"/>
              <w:bottom w:val="nil"/>
              <w:right w:val="nil"/>
            </w:tcBorders>
            <w:tcMar>
              <w:top w:w="128" w:type="dxa"/>
              <w:left w:w="43" w:type="dxa"/>
              <w:bottom w:w="43" w:type="dxa"/>
              <w:right w:w="43" w:type="dxa"/>
            </w:tcMar>
            <w:vAlign w:val="bottom"/>
          </w:tcPr>
          <w:p w14:paraId="6F14C4E1" w14:textId="77777777" w:rsidR="00EE2529" w:rsidRPr="00C81B84" w:rsidRDefault="00AD5E1E" w:rsidP="00C81B84">
            <w:r w:rsidRPr="00C81B84">
              <w:t>38 973</w:t>
            </w:r>
          </w:p>
        </w:tc>
      </w:tr>
      <w:tr w:rsidR="00EE2529" w:rsidRPr="00C81B84" w14:paraId="3309B89D" w14:textId="77777777">
        <w:trPr>
          <w:trHeight w:val="640"/>
        </w:trPr>
        <w:tc>
          <w:tcPr>
            <w:tcW w:w="580" w:type="dxa"/>
            <w:tcBorders>
              <w:top w:val="nil"/>
              <w:left w:val="nil"/>
              <w:bottom w:val="nil"/>
              <w:right w:val="nil"/>
            </w:tcBorders>
            <w:tcMar>
              <w:top w:w="128" w:type="dxa"/>
              <w:left w:w="43" w:type="dxa"/>
              <w:bottom w:w="43" w:type="dxa"/>
              <w:right w:w="43" w:type="dxa"/>
            </w:tcMar>
          </w:tcPr>
          <w:p w14:paraId="3274ECF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B306A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126551" w14:textId="77777777" w:rsidR="00EE2529" w:rsidRPr="00C81B84" w:rsidRDefault="00AD5E1E" w:rsidP="00C81B84">
            <w:r w:rsidRPr="00C81B84">
              <w:t xml:space="preserve">Spesielle driftsutgifter, </w:t>
            </w:r>
            <w:r w:rsidRPr="00AD5E1E">
              <w:rPr>
                <w:rStyle w:val="kursiv"/>
              </w:rPr>
              <w:t>kan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C5C6EA" w14:textId="77777777" w:rsidR="00EE2529" w:rsidRPr="00C81B84" w:rsidRDefault="00AD5E1E" w:rsidP="00C81B84">
            <w:r w:rsidRPr="00C81B84">
              <w:t>10 938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6CEDD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ECAA4B" w14:textId="77777777" w:rsidR="00EE2529" w:rsidRPr="00C81B84" w:rsidRDefault="00AD5E1E" w:rsidP="00C81B84">
            <w:r w:rsidRPr="00C81B84">
              <w:t>234</w:t>
            </w:r>
          </w:p>
        </w:tc>
        <w:tc>
          <w:tcPr>
            <w:tcW w:w="1180" w:type="dxa"/>
            <w:tcBorders>
              <w:top w:val="nil"/>
              <w:left w:val="nil"/>
              <w:bottom w:val="nil"/>
              <w:right w:val="nil"/>
            </w:tcBorders>
            <w:tcMar>
              <w:top w:w="128" w:type="dxa"/>
              <w:left w:w="43" w:type="dxa"/>
              <w:bottom w:w="43" w:type="dxa"/>
              <w:right w:w="43" w:type="dxa"/>
            </w:tcMar>
            <w:vAlign w:val="bottom"/>
          </w:tcPr>
          <w:p w14:paraId="464DD5A3" w14:textId="77777777" w:rsidR="00EE2529" w:rsidRPr="00C81B84" w:rsidRDefault="00AD5E1E" w:rsidP="00C81B84">
            <w:r w:rsidRPr="00C81B84">
              <w:t>11 172</w:t>
            </w:r>
          </w:p>
        </w:tc>
      </w:tr>
      <w:tr w:rsidR="00EE2529" w:rsidRPr="00C81B84" w14:paraId="53FF664A" w14:textId="77777777">
        <w:trPr>
          <w:trHeight w:val="880"/>
        </w:trPr>
        <w:tc>
          <w:tcPr>
            <w:tcW w:w="580" w:type="dxa"/>
            <w:tcBorders>
              <w:top w:val="nil"/>
              <w:left w:val="nil"/>
              <w:bottom w:val="nil"/>
              <w:right w:val="nil"/>
            </w:tcBorders>
            <w:tcMar>
              <w:top w:w="128" w:type="dxa"/>
              <w:left w:w="43" w:type="dxa"/>
              <w:bottom w:w="43" w:type="dxa"/>
              <w:right w:w="43" w:type="dxa"/>
            </w:tcMar>
          </w:tcPr>
          <w:p w14:paraId="16FC362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B73FB3"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13B0AF" w14:textId="77777777" w:rsidR="00EE2529" w:rsidRPr="00C81B84" w:rsidRDefault="00AD5E1E" w:rsidP="00C81B84">
            <w:r w:rsidRPr="00C81B84">
              <w:t xml:space="preserve">Tilskudd til å styrke kunnskap om og formidling av </w:t>
            </w:r>
            <w:proofErr w:type="gramStart"/>
            <w:r w:rsidRPr="00C81B84">
              <w:t xml:space="preserve">naturmangfoldet, </w:t>
            </w:r>
            <w:r w:rsidRPr="00AD5E1E">
              <w:rPr>
                <w:rStyle w:val="kursiv"/>
              </w:rPr>
              <w:t xml:space="preserve"> kan</w:t>
            </w:r>
            <w:proofErr w:type="gramEnd"/>
            <w:r w:rsidRPr="00AD5E1E">
              <w:rPr>
                <w:rStyle w:val="kursiv"/>
              </w:rPr>
              <w:t xml:space="preserve">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6E10AD" w14:textId="77777777" w:rsidR="00EE2529" w:rsidRPr="00C81B84" w:rsidRDefault="00AD5E1E" w:rsidP="00C81B84">
            <w:r w:rsidRPr="00C81B84">
              <w:t>30 929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82944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7FB3C0" w14:textId="77777777" w:rsidR="00EE2529" w:rsidRPr="00C81B84" w:rsidRDefault="00AD5E1E" w:rsidP="00C81B84">
            <w:r w:rsidRPr="00C81B84">
              <w:t>661</w:t>
            </w:r>
          </w:p>
        </w:tc>
        <w:tc>
          <w:tcPr>
            <w:tcW w:w="1180" w:type="dxa"/>
            <w:tcBorders>
              <w:top w:val="nil"/>
              <w:left w:val="nil"/>
              <w:bottom w:val="nil"/>
              <w:right w:val="nil"/>
            </w:tcBorders>
            <w:tcMar>
              <w:top w:w="128" w:type="dxa"/>
              <w:left w:w="43" w:type="dxa"/>
              <w:bottom w:w="43" w:type="dxa"/>
              <w:right w:w="43" w:type="dxa"/>
            </w:tcMar>
            <w:vAlign w:val="bottom"/>
          </w:tcPr>
          <w:p w14:paraId="161F90B6" w14:textId="77777777" w:rsidR="00EE2529" w:rsidRPr="00C81B84" w:rsidRDefault="00AD5E1E" w:rsidP="00C81B84">
            <w:r w:rsidRPr="00C81B84">
              <w:t>31 590</w:t>
            </w:r>
          </w:p>
        </w:tc>
      </w:tr>
      <w:tr w:rsidR="00EE2529" w:rsidRPr="00C81B84" w14:paraId="18841997" w14:textId="77777777">
        <w:trPr>
          <w:trHeight w:val="380"/>
        </w:trPr>
        <w:tc>
          <w:tcPr>
            <w:tcW w:w="580" w:type="dxa"/>
            <w:tcBorders>
              <w:top w:val="nil"/>
              <w:left w:val="nil"/>
              <w:bottom w:val="nil"/>
              <w:right w:val="nil"/>
            </w:tcBorders>
            <w:tcMar>
              <w:top w:w="128" w:type="dxa"/>
              <w:left w:w="43" w:type="dxa"/>
              <w:bottom w:w="43" w:type="dxa"/>
              <w:right w:w="43" w:type="dxa"/>
            </w:tcMar>
          </w:tcPr>
          <w:p w14:paraId="08040C5D" w14:textId="77777777" w:rsidR="00EE2529" w:rsidRPr="00C81B84" w:rsidRDefault="00AD5E1E" w:rsidP="00C81B84">
            <w:r w:rsidRPr="00C81B84">
              <w:t>1412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5AF95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1C693B" w14:textId="77777777" w:rsidR="00EE2529" w:rsidRPr="00C81B84" w:rsidRDefault="00AD5E1E" w:rsidP="00C81B84">
            <w:r w:rsidRPr="00C81B84">
              <w:t>Meteorologiformål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FDC21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0CCFE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90333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60AD46C" w14:textId="77777777" w:rsidR="00EE2529" w:rsidRPr="00C81B84" w:rsidRDefault="00EE2529" w:rsidP="00C81B84"/>
        </w:tc>
      </w:tr>
      <w:tr w:rsidR="00EE2529" w:rsidRPr="00C81B84" w14:paraId="17734776" w14:textId="77777777">
        <w:trPr>
          <w:trHeight w:val="380"/>
        </w:trPr>
        <w:tc>
          <w:tcPr>
            <w:tcW w:w="580" w:type="dxa"/>
            <w:tcBorders>
              <w:top w:val="nil"/>
              <w:left w:val="nil"/>
              <w:bottom w:val="nil"/>
              <w:right w:val="nil"/>
            </w:tcBorders>
            <w:tcMar>
              <w:top w:w="128" w:type="dxa"/>
              <w:left w:w="43" w:type="dxa"/>
              <w:bottom w:w="43" w:type="dxa"/>
              <w:right w:w="43" w:type="dxa"/>
            </w:tcMar>
          </w:tcPr>
          <w:p w14:paraId="1ED66E2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4BAB47"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F67A9E" w14:textId="77777777" w:rsidR="00EE2529" w:rsidRPr="00C81B84" w:rsidRDefault="00AD5E1E" w:rsidP="00C81B84">
            <w:r w:rsidRPr="00C81B84">
              <w:t xml:space="preserve">Meteorologisk institutt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CABF3E" w14:textId="77777777" w:rsidR="00EE2529" w:rsidRPr="00C81B84" w:rsidRDefault="00AD5E1E" w:rsidP="00C81B84">
            <w:r w:rsidRPr="00C81B84">
              <w:t>367 315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1757B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8C9EB6" w14:textId="77777777" w:rsidR="00EE2529" w:rsidRPr="00C81B84" w:rsidRDefault="00AD5E1E" w:rsidP="00C81B84">
            <w:r w:rsidRPr="00C81B84">
              <w:t>8 369</w:t>
            </w:r>
          </w:p>
        </w:tc>
        <w:tc>
          <w:tcPr>
            <w:tcW w:w="1180" w:type="dxa"/>
            <w:tcBorders>
              <w:top w:val="nil"/>
              <w:left w:val="nil"/>
              <w:bottom w:val="nil"/>
              <w:right w:val="nil"/>
            </w:tcBorders>
            <w:tcMar>
              <w:top w:w="128" w:type="dxa"/>
              <w:left w:w="43" w:type="dxa"/>
              <w:bottom w:w="43" w:type="dxa"/>
              <w:right w:w="43" w:type="dxa"/>
            </w:tcMar>
            <w:vAlign w:val="bottom"/>
          </w:tcPr>
          <w:p w14:paraId="1EB16B6F" w14:textId="77777777" w:rsidR="00EE2529" w:rsidRPr="00C81B84" w:rsidRDefault="00AD5E1E" w:rsidP="00C81B84">
            <w:r w:rsidRPr="00C81B84">
              <w:t>375 684</w:t>
            </w:r>
          </w:p>
        </w:tc>
      </w:tr>
      <w:tr w:rsidR="00EE2529" w:rsidRPr="00C81B84" w14:paraId="494D4C61" w14:textId="77777777">
        <w:trPr>
          <w:trHeight w:val="380"/>
        </w:trPr>
        <w:tc>
          <w:tcPr>
            <w:tcW w:w="580" w:type="dxa"/>
            <w:tcBorders>
              <w:top w:val="nil"/>
              <w:left w:val="nil"/>
              <w:bottom w:val="nil"/>
              <w:right w:val="nil"/>
            </w:tcBorders>
            <w:tcMar>
              <w:top w:w="128" w:type="dxa"/>
              <w:left w:w="43" w:type="dxa"/>
              <w:bottom w:w="43" w:type="dxa"/>
              <w:right w:w="43" w:type="dxa"/>
            </w:tcMar>
          </w:tcPr>
          <w:p w14:paraId="3C892DF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B4599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DE6E18" w14:textId="77777777" w:rsidR="00EE2529" w:rsidRPr="00C81B84" w:rsidRDefault="00AD5E1E" w:rsidP="00C81B84">
            <w:r w:rsidRPr="00C81B84">
              <w:t xml:space="preserve">Internasjonale samarbeidsprosjekter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326004" w14:textId="77777777" w:rsidR="00EE2529" w:rsidRPr="00C81B84" w:rsidRDefault="00AD5E1E" w:rsidP="00C81B84">
            <w:r w:rsidRPr="00C81B84">
              <w:t>137 388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9A565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F0109F" w14:textId="77777777" w:rsidR="00EE2529" w:rsidRPr="00C81B84" w:rsidRDefault="00AD5E1E" w:rsidP="00C81B84">
            <w:r w:rsidRPr="00C81B84">
              <w:t>2 100</w:t>
            </w:r>
          </w:p>
        </w:tc>
        <w:tc>
          <w:tcPr>
            <w:tcW w:w="1180" w:type="dxa"/>
            <w:tcBorders>
              <w:top w:val="nil"/>
              <w:left w:val="nil"/>
              <w:bottom w:val="nil"/>
              <w:right w:val="nil"/>
            </w:tcBorders>
            <w:tcMar>
              <w:top w:w="128" w:type="dxa"/>
              <w:left w:w="43" w:type="dxa"/>
              <w:bottom w:w="43" w:type="dxa"/>
              <w:right w:w="43" w:type="dxa"/>
            </w:tcMar>
            <w:vAlign w:val="bottom"/>
          </w:tcPr>
          <w:p w14:paraId="14BA4748" w14:textId="77777777" w:rsidR="00EE2529" w:rsidRPr="00C81B84" w:rsidRDefault="00AD5E1E" w:rsidP="00C81B84">
            <w:r w:rsidRPr="00C81B84">
              <w:t>139 488</w:t>
            </w:r>
          </w:p>
        </w:tc>
      </w:tr>
      <w:tr w:rsidR="00EE2529" w:rsidRPr="00C81B84" w14:paraId="50073DB5" w14:textId="77777777">
        <w:trPr>
          <w:trHeight w:val="380"/>
        </w:trPr>
        <w:tc>
          <w:tcPr>
            <w:tcW w:w="580" w:type="dxa"/>
            <w:tcBorders>
              <w:top w:val="nil"/>
              <w:left w:val="nil"/>
              <w:bottom w:val="nil"/>
              <w:right w:val="nil"/>
            </w:tcBorders>
            <w:tcMar>
              <w:top w:w="128" w:type="dxa"/>
              <w:left w:w="43" w:type="dxa"/>
              <w:bottom w:w="43" w:type="dxa"/>
              <w:right w:w="43" w:type="dxa"/>
            </w:tcMar>
          </w:tcPr>
          <w:p w14:paraId="3578058F"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7A18B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12EF2F" w14:textId="77777777" w:rsidR="00EE2529" w:rsidRPr="00C81B84" w:rsidRDefault="00AD5E1E" w:rsidP="00C81B84">
            <w:r w:rsidRPr="00C81B84">
              <w:t>Miljødirektoratet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6EBB9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F375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9AFA5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B81DCFA" w14:textId="77777777" w:rsidR="00EE2529" w:rsidRPr="00C81B84" w:rsidRDefault="00EE2529" w:rsidP="00C81B84"/>
        </w:tc>
      </w:tr>
      <w:tr w:rsidR="00EE2529" w:rsidRPr="00C81B84" w14:paraId="409C13E1" w14:textId="77777777">
        <w:trPr>
          <w:trHeight w:val="380"/>
        </w:trPr>
        <w:tc>
          <w:tcPr>
            <w:tcW w:w="580" w:type="dxa"/>
            <w:tcBorders>
              <w:top w:val="nil"/>
              <w:left w:val="nil"/>
              <w:bottom w:val="nil"/>
              <w:right w:val="nil"/>
            </w:tcBorders>
            <w:tcMar>
              <w:top w:w="128" w:type="dxa"/>
              <w:left w:w="43" w:type="dxa"/>
              <w:bottom w:w="43" w:type="dxa"/>
              <w:right w:w="43" w:type="dxa"/>
            </w:tcMar>
          </w:tcPr>
          <w:p w14:paraId="40D72F4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3CBD0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2CD5B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109AD5" w14:textId="77777777" w:rsidR="00EE2529" w:rsidRPr="00C81B84" w:rsidRDefault="00AD5E1E" w:rsidP="00C81B84">
            <w:r w:rsidRPr="00C81B84">
              <w:t>767 880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10E2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C0C6E9" w14:textId="77777777" w:rsidR="00EE2529" w:rsidRPr="00C81B84" w:rsidRDefault="00AD5E1E" w:rsidP="00C81B84">
            <w:r w:rsidRPr="00C81B84">
              <w:t>9 822</w:t>
            </w:r>
          </w:p>
        </w:tc>
        <w:tc>
          <w:tcPr>
            <w:tcW w:w="1180" w:type="dxa"/>
            <w:tcBorders>
              <w:top w:val="nil"/>
              <w:left w:val="nil"/>
              <w:bottom w:val="nil"/>
              <w:right w:val="nil"/>
            </w:tcBorders>
            <w:tcMar>
              <w:top w:w="128" w:type="dxa"/>
              <w:left w:w="43" w:type="dxa"/>
              <w:bottom w:w="43" w:type="dxa"/>
              <w:right w:w="43" w:type="dxa"/>
            </w:tcMar>
            <w:vAlign w:val="bottom"/>
          </w:tcPr>
          <w:p w14:paraId="269BC332" w14:textId="77777777" w:rsidR="00EE2529" w:rsidRPr="00C81B84" w:rsidRDefault="00AD5E1E" w:rsidP="00C81B84">
            <w:r w:rsidRPr="00C81B84">
              <w:t>777 702</w:t>
            </w:r>
          </w:p>
        </w:tc>
      </w:tr>
      <w:tr w:rsidR="00EE2529" w:rsidRPr="00C81B84" w14:paraId="5AE9393D" w14:textId="77777777">
        <w:trPr>
          <w:trHeight w:val="380"/>
        </w:trPr>
        <w:tc>
          <w:tcPr>
            <w:tcW w:w="580" w:type="dxa"/>
            <w:tcBorders>
              <w:top w:val="nil"/>
              <w:left w:val="nil"/>
              <w:bottom w:val="nil"/>
              <w:right w:val="nil"/>
            </w:tcBorders>
            <w:tcMar>
              <w:top w:w="128" w:type="dxa"/>
              <w:left w:w="43" w:type="dxa"/>
              <w:bottom w:w="43" w:type="dxa"/>
              <w:right w:w="43" w:type="dxa"/>
            </w:tcMar>
          </w:tcPr>
          <w:p w14:paraId="3EB379D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56753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DC8538"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EF89F0" w14:textId="77777777" w:rsidR="00EE2529" w:rsidRPr="00C81B84" w:rsidRDefault="00AD5E1E" w:rsidP="00C81B84">
            <w:r w:rsidRPr="00C81B84">
              <w:t>621 089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8B98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71B76F" w14:textId="77777777" w:rsidR="00EE2529" w:rsidRPr="00C81B84" w:rsidRDefault="00AD5E1E" w:rsidP="00C81B84">
            <w:r w:rsidRPr="00C81B84">
              <w:t>19 656</w:t>
            </w:r>
          </w:p>
        </w:tc>
        <w:tc>
          <w:tcPr>
            <w:tcW w:w="1180" w:type="dxa"/>
            <w:tcBorders>
              <w:top w:val="nil"/>
              <w:left w:val="nil"/>
              <w:bottom w:val="nil"/>
              <w:right w:val="nil"/>
            </w:tcBorders>
            <w:tcMar>
              <w:top w:w="128" w:type="dxa"/>
              <w:left w:w="43" w:type="dxa"/>
              <w:bottom w:w="43" w:type="dxa"/>
              <w:right w:w="43" w:type="dxa"/>
            </w:tcMar>
            <w:vAlign w:val="bottom"/>
          </w:tcPr>
          <w:p w14:paraId="5E96D153" w14:textId="77777777" w:rsidR="00EE2529" w:rsidRPr="00C81B84" w:rsidRDefault="00AD5E1E" w:rsidP="00C81B84">
            <w:r w:rsidRPr="00C81B84">
              <w:t>640 745</w:t>
            </w:r>
          </w:p>
        </w:tc>
      </w:tr>
      <w:tr w:rsidR="00EE2529" w:rsidRPr="00C81B84" w14:paraId="1F99E862" w14:textId="77777777">
        <w:trPr>
          <w:trHeight w:val="640"/>
        </w:trPr>
        <w:tc>
          <w:tcPr>
            <w:tcW w:w="580" w:type="dxa"/>
            <w:tcBorders>
              <w:top w:val="nil"/>
              <w:left w:val="nil"/>
              <w:bottom w:val="nil"/>
              <w:right w:val="nil"/>
            </w:tcBorders>
            <w:tcMar>
              <w:top w:w="128" w:type="dxa"/>
              <w:left w:w="43" w:type="dxa"/>
              <w:bottom w:w="43" w:type="dxa"/>
              <w:right w:w="43" w:type="dxa"/>
            </w:tcMar>
          </w:tcPr>
          <w:p w14:paraId="4045BC1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4CA906"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FD24A4" w14:textId="77777777" w:rsidR="00EE2529" w:rsidRPr="00C81B84" w:rsidRDefault="00AD5E1E" w:rsidP="00C81B84">
            <w:r w:rsidRPr="00C81B84">
              <w:t xml:space="preserve">Oppdrags- og gebyrrelatert virksomhet,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3A323" w14:textId="77777777" w:rsidR="00EE2529" w:rsidRPr="00C81B84" w:rsidRDefault="00AD5E1E" w:rsidP="00C81B84">
            <w:r w:rsidRPr="00C81B84">
              <w:t>150 261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463D6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AF2B8D" w14:textId="77777777" w:rsidR="00EE2529" w:rsidRPr="00C81B84" w:rsidRDefault="00AD5E1E" w:rsidP="00C81B84">
            <w:r w:rsidRPr="00C81B84">
              <w:t>3 204</w:t>
            </w:r>
          </w:p>
        </w:tc>
        <w:tc>
          <w:tcPr>
            <w:tcW w:w="1180" w:type="dxa"/>
            <w:tcBorders>
              <w:top w:val="nil"/>
              <w:left w:val="nil"/>
              <w:bottom w:val="nil"/>
              <w:right w:val="nil"/>
            </w:tcBorders>
            <w:tcMar>
              <w:top w:w="128" w:type="dxa"/>
              <w:left w:w="43" w:type="dxa"/>
              <w:bottom w:w="43" w:type="dxa"/>
              <w:right w:w="43" w:type="dxa"/>
            </w:tcMar>
            <w:vAlign w:val="bottom"/>
          </w:tcPr>
          <w:p w14:paraId="2E26BFD4" w14:textId="77777777" w:rsidR="00EE2529" w:rsidRPr="00C81B84" w:rsidRDefault="00AD5E1E" w:rsidP="00C81B84">
            <w:r w:rsidRPr="00C81B84">
              <w:t>153 465</w:t>
            </w:r>
          </w:p>
        </w:tc>
      </w:tr>
      <w:tr w:rsidR="00EE2529" w:rsidRPr="00C81B84" w14:paraId="569EC6CC" w14:textId="77777777">
        <w:trPr>
          <w:trHeight w:val="640"/>
        </w:trPr>
        <w:tc>
          <w:tcPr>
            <w:tcW w:w="580" w:type="dxa"/>
            <w:tcBorders>
              <w:top w:val="nil"/>
              <w:left w:val="nil"/>
              <w:bottom w:val="nil"/>
              <w:right w:val="nil"/>
            </w:tcBorders>
            <w:tcMar>
              <w:top w:w="128" w:type="dxa"/>
              <w:left w:w="43" w:type="dxa"/>
              <w:bottom w:w="43" w:type="dxa"/>
              <w:right w:w="43" w:type="dxa"/>
            </w:tcMar>
          </w:tcPr>
          <w:p w14:paraId="6E74AC3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FF0E00"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C8D803" w14:textId="77777777" w:rsidR="00EE2529" w:rsidRPr="00C81B84" w:rsidRDefault="00AD5E1E" w:rsidP="00C81B84">
            <w:r w:rsidRPr="00C81B84">
              <w:t xml:space="preserve">Statlige erverv, bevaring av viktige friluftslivsområder,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13C5E7" w14:textId="77777777" w:rsidR="00EE2529" w:rsidRPr="00C81B84" w:rsidRDefault="00AD5E1E" w:rsidP="00C81B84">
            <w:r w:rsidRPr="00C81B84">
              <w:t>21 309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9C0E7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E34251" w14:textId="77777777" w:rsidR="00EE2529" w:rsidRPr="00C81B84" w:rsidRDefault="00AD5E1E" w:rsidP="00C81B84">
            <w:r w:rsidRPr="00C81B84">
              <w:t>731</w:t>
            </w:r>
          </w:p>
        </w:tc>
        <w:tc>
          <w:tcPr>
            <w:tcW w:w="1180" w:type="dxa"/>
            <w:tcBorders>
              <w:top w:val="nil"/>
              <w:left w:val="nil"/>
              <w:bottom w:val="nil"/>
              <w:right w:val="nil"/>
            </w:tcBorders>
            <w:tcMar>
              <w:top w:w="128" w:type="dxa"/>
              <w:left w:w="43" w:type="dxa"/>
              <w:bottom w:w="43" w:type="dxa"/>
              <w:right w:w="43" w:type="dxa"/>
            </w:tcMar>
            <w:vAlign w:val="bottom"/>
          </w:tcPr>
          <w:p w14:paraId="4E7416E2" w14:textId="77777777" w:rsidR="00EE2529" w:rsidRPr="00C81B84" w:rsidRDefault="00AD5E1E" w:rsidP="00C81B84">
            <w:r w:rsidRPr="00C81B84">
              <w:t>22 040</w:t>
            </w:r>
          </w:p>
        </w:tc>
      </w:tr>
      <w:tr w:rsidR="00EE2529" w:rsidRPr="00C81B84" w14:paraId="2ACD8181" w14:textId="77777777">
        <w:trPr>
          <w:trHeight w:val="640"/>
        </w:trPr>
        <w:tc>
          <w:tcPr>
            <w:tcW w:w="580" w:type="dxa"/>
            <w:tcBorders>
              <w:top w:val="nil"/>
              <w:left w:val="nil"/>
              <w:bottom w:val="nil"/>
              <w:right w:val="nil"/>
            </w:tcBorders>
            <w:tcMar>
              <w:top w:w="128" w:type="dxa"/>
              <w:left w:w="43" w:type="dxa"/>
              <w:bottom w:w="43" w:type="dxa"/>
              <w:right w:w="43" w:type="dxa"/>
            </w:tcMar>
          </w:tcPr>
          <w:p w14:paraId="243D732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76657E" w14:textId="77777777" w:rsidR="00EE2529" w:rsidRPr="00C81B84" w:rsidRDefault="00AD5E1E" w:rsidP="00C81B84">
            <w:r w:rsidRPr="00C81B84">
              <w:t>31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208EEE" w14:textId="77777777" w:rsidR="00EE2529" w:rsidRPr="00C81B84" w:rsidRDefault="00AD5E1E" w:rsidP="00C81B84">
            <w:r w:rsidRPr="00C81B84">
              <w:t xml:space="preserve">Tiltak i verneområder og annen natur, inkludert restaureringstiltak,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18197A" w14:textId="77777777" w:rsidR="00EE2529" w:rsidRPr="00C81B84" w:rsidRDefault="00AD5E1E" w:rsidP="00C81B84">
            <w:r w:rsidRPr="00C81B84">
              <w:t>158 509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962F1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987F88" w14:textId="77777777" w:rsidR="00EE2529" w:rsidRPr="00C81B84" w:rsidRDefault="00AD5E1E" w:rsidP="00C81B84">
            <w:r w:rsidRPr="00C81B84">
              <w:t>5 439</w:t>
            </w:r>
          </w:p>
        </w:tc>
        <w:tc>
          <w:tcPr>
            <w:tcW w:w="1180" w:type="dxa"/>
            <w:tcBorders>
              <w:top w:val="nil"/>
              <w:left w:val="nil"/>
              <w:bottom w:val="nil"/>
              <w:right w:val="nil"/>
            </w:tcBorders>
            <w:tcMar>
              <w:top w:w="128" w:type="dxa"/>
              <w:left w:w="43" w:type="dxa"/>
              <w:bottom w:w="43" w:type="dxa"/>
              <w:right w:w="43" w:type="dxa"/>
            </w:tcMar>
            <w:vAlign w:val="bottom"/>
          </w:tcPr>
          <w:p w14:paraId="796174DF" w14:textId="77777777" w:rsidR="00EE2529" w:rsidRPr="00C81B84" w:rsidRDefault="00AD5E1E" w:rsidP="00C81B84">
            <w:r w:rsidRPr="00C81B84">
              <w:t>163 948</w:t>
            </w:r>
          </w:p>
        </w:tc>
      </w:tr>
      <w:tr w:rsidR="00EE2529" w:rsidRPr="00C81B84" w14:paraId="52DF0766" w14:textId="77777777">
        <w:trPr>
          <w:trHeight w:val="640"/>
        </w:trPr>
        <w:tc>
          <w:tcPr>
            <w:tcW w:w="580" w:type="dxa"/>
            <w:tcBorders>
              <w:top w:val="nil"/>
              <w:left w:val="nil"/>
              <w:bottom w:val="nil"/>
              <w:right w:val="nil"/>
            </w:tcBorders>
            <w:tcMar>
              <w:top w:w="128" w:type="dxa"/>
              <w:left w:w="43" w:type="dxa"/>
              <w:bottom w:w="43" w:type="dxa"/>
              <w:right w:w="43" w:type="dxa"/>
            </w:tcMar>
          </w:tcPr>
          <w:p w14:paraId="28EDFA5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A8E811" w14:textId="77777777" w:rsidR="00EE2529" w:rsidRPr="00C81B84" w:rsidRDefault="00AD5E1E" w:rsidP="00C81B84">
            <w:r w:rsidRPr="00C81B84">
              <w:t>32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DBAA92" w14:textId="77777777" w:rsidR="00EE2529" w:rsidRPr="00C81B84" w:rsidRDefault="00AD5E1E" w:rsidP="00C81B84">
            <w:r w:rsidRPr="00C81B84">
              <w:t xml:space="preserve">Statlige erverv, vern av </w:t>
            </w:r>
            <w:proofErr w:type="gramStart"/>
            <w:r w:rsidRPr="00C81B84">
              <w:t xml:space="preserve">naturområder,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2B6713" w14:textId="77777777" w:rsidR="00EE2529" w:rsidRPr="00C81B84" w:rsidRDefault="00AD5E1E" w:rsidP="00C81B84">
            <w:r w:rsidRPr="00C81B84">
              <w:t>439 344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1E1B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00585A" w14:textId="77777777" w:rsidR="00EE2529" w:rsidRPr="00C81B84" w:rsidRDefault="00AD5E1E" w:rsidP="00C81B84">
            <w:r w:rsidRPr="00C81B84">
              <w:t>15 076</w:t>
            </w:r>
          </w:p>
        </w:tc>
        <w:tc>
          <w:tcPr>
            <w:tcW w:w="1180" w:type="dxa"/>
            <w:tcBorders>
              <w:top w:val="nil"/>
              <w:left w:val="nil"/>
              <w:bottom w:val="nil"/>
              <w:right w:val="nil"/>
            </w:tcBorders>
            <w:tcMar>
              <w:top w:w="128" w:type="dxa"/>
              <w:left w:w="43" w:type="dxa"/>
              <w:bottom w:w="43" w:type="dxa"/>
              <w:right w:w="43" w:type="dxa"/>
            </w:tcMar>
            <w:vAlign w:val="bottom"/>
          </w:tcPr>
          <w:p w14:paraId="0E4A48FF" w14:textId="77777777" w:rsidR="00EE2529" w:rsidRPr="00C81B84" w:rsidRDefault="00AD5E1E" w:rsidP="00C81B84">
            <w:r w:rsidRPr="00C81B84">
              <w:t>454 420</w:t>
            </w:r>
          </w:p>
        </w:tc>
      </w:tr>
      <w:tr w:rsidR="00EE2529" w:rsidRPr="00C81B84" w14:paraId="76CE4392" w14:textId="77777777">
        <w:trPr>
          <w:trHeight w:val="640"/>
        </w:trPr>
        <w:tc>
          <w:tcPr>
            <w:tcW w:w="580" w:type="dxa"/>
            <w:tcBorders>
              <w:top w:val="nil"/>
              <w:left w:val="nil"/>
              <w:bottom w:val="nil"/>
              <w:right w:val="nil"/>
            </w:tcBorders>
            <w:tcMar>
              <w:top w:w="128" w:type="dxa"/>
              <w:left w:w="43" w:type="dxa"/>
              <w:bottom w:w="43" w:type="dxa"/>
              <w:right w:w="43" w:type="dxa"/>
            </w:tcMar>
          </w:tcPr>
          <w:p w14:paraId="512BA6B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A70848" w14:textId="77777777" w:rsidR="00EE2529" w:rsidRPr="00C81B84" w:rsidRDefault="00AD5E1E" w:rsidP="00C81B84">
            <w:r w:rsidRPr="00C81B84">
              <w:t>37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F5712C" w14:textId="77777777" w:rsidR="00EE2529" w:rsidRPr="00C81B84" w:rsidRDefault="00AD5E1E" w:rsidP="00C81B84">
            <w:r w:rsidRPr="00C81B84">
              <w:t xml:space="preserve">Skogplanting, videreføring av pilotprosjekt for stedegne treslag,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03759B" w14:textId="77777777" w:rsidR="00EE2529" w:rsidRPr="00C81B84" w:rsidRDefault="00AD5E1E" w:rsidP="00C81B84">
            <w:r w:rsidRPr="00C81B84">
              <w:t>5 120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C3A63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CD06FD" w14:textId="77777777" w:rsidR="00EE2529" w:rsidRPr="00C81B84" w:rsidRDefault="00AD5E1E" w:rsidP="00C81B84">
            <w:r w:rsidRPr="00C81B84">
              <w:t>-4 944</w:t>
            </w:r>
          </w:p>
        </w:tc>
        <w:tc>
          <w:tcPr>
            <w:tcW w:w="1180" w:type="dxa"/>
            <w:tcBorders>
              <w:top w:val="nil"/>
              <w:left w:val="nil"/>
              <w:bottom w:val="nil"/>
              <w:right w:val="nil"/>
            </w:tcBorders>
            <w:tcMar>
              <w:top w:w="128" w:type="dxa"/>
              <w:left w:w="43" w:type="dxa"/>
              <w:bottom w:w="43" w:type="dxa"/>
              <w:right w:w="43" w:type="dxa"/>
            </w:tcMar>
            <w:vAlign w:val="bottom"/>
          </w:tcPr>
          <w:p w14:paraId="429204C8" w14:textId="77777777" w:rsidR="00EE2529" w:rsidRPr="00C81B84" w:rsidRDefault="00AD5E1E" w:rsidP="00C81B84">
            <w:r w:rsidRPr="00C81B84">
              <w:t>176</w:t>
            </w:r>
          </w:p>
        </w:tc>
      </w:tr>
      <w:tr w:rsidR="00EE2529" w:rsidRPr="00C81B84" w14:paraId="5B7FC773" w14:textId="77777777">
        <w:trPr>
          <w:trHeight w:val="640"/>
        </w:trPr>
        <w:tc>
          <w:tcPr>
            <w:tcW w:w="580" w:type="dxa"/>
            <w:tcBorders>
              <w:top w:val="nil"/>
              <w:left w:val="nil"/>
              <w:bottom w:val="nil"/>
              <w:right w:val="nil"/>
            </w:tcBorders>
            <w:tcMar>
              <w:top w:w="128" w:type="dxa"/>
              <w:left w:w="43" w:type="dxa"/>
              <w:bottom w:w="43" w:type="dxa"/>
              <w:right w:w="43" w:type="dxa"/>
            </w:tcMar>
          </w:tcPr>
          <w:p w14:paraId="62032CD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DC87EE" w14:textId="77777777" w:rsidR="00EE2529" w:rsidRPr="00C81B84" w:rsidRDefault="00AD5E1E" w:rsidP="00C81B84">
            <w:r w:rsidRPr="00C81B84">
              <w:t>39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577C0B" w14:textId="77777777" w:rsidR="00EE2529" w:rsidRPr="00C81B84" w:rsidRDefault="00AD5E1E" w:rsidP="00C81B84">
            <w:r w:rsidRPr="00C81B84">
              <w:t xml:space="preserve">Oppryddingstiltak, </w:t>
            </w:r>
            <w:r w:rsidRPr="00AD5E1E">
              <w:rPr>
                <w:rStyle w:val="kursiv"/>
              </w:rPr>
              <w:t>kan overføres, kan nyttes under postene 69 og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3E8FE3" w14:textId="77777777" w:rsidR="00EE2529" w:rsidRPr="00C81B84" w:rsidRDefault="00AD5E1E" w:rsidP="00C81B84">
            <w:r w:rsidRPr="00C81B84">
              <w:t>12 483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229B6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1ABFE" w14:textId="77777777" w:rsidR="00EE2529" w:rsidRPr="00C81B84" w:rsidRDefault="00AD5E1E" w:rsidP="00C81B84">
            <w:r w:rsidRPr="00C81B84">
              <w:t>428</w:t>
            </w:r>
          </w:p>
        </w:tc>
        <w:tc>
          <w:tcPr>
            <w:tcW w:w="1180" w:type="dxa"/>
            <w:tcBorders>
              <w:top w:val="nil"/>
              <w:left w:val="nil"/>
              <w:bottom w:val="nil"/>
              <w:right w:val="nil"/>
            </w:tcBorders>
            <w:tcMar>
              <w:top w:w="128" w:type="dxa"/>
              <w:left w:w="43" w:type="dxa"/>
              <w:bottom w:w="43" w:type="dxa"/>
              <w:right w:w="43" w:type="dxa"/>
            </w:tcMar>
            <w:vAlign w:val="bottom"/>
          </w:tcPr>
          <w:p w14:paraId="30202031" w14:textId="77777777" w:rsidR="00EE2529" w:rsidRPr="00C81B84" w:rsidRDefault="00AD5E1E" w:rsidP="00C81B84">
            <w:r w:rsidRPr="00C81B84">
              <w:t>12 911</w:t>
            </w:r>
          </w:p>
        </w:tc>
      </w:tr>
      <w:tr w:rsidR="00EE2529" w:rsidRPr="00C81B84" w14:paraId="1EF9E810" w14:textId="77777777">
        <w:trPr>
          <w:trHeight w:val="640"/>
        </w:trPr>
        <w:tc>
          <w:tcPr>
            <w:tcW w:w="580" w:type="dxa"/>
            <w:tcBorders>
              <w:top w:val="nil"/>
              <w:left w:val="nil"/>
              <w:bottom w:val="nil"/>
              <w:right w:val="nil"/>
            </w:tcBorders>
            <w:tcMar>
              <w:top w:w="128" w:type="dxa"/>
              <w:left w:w="43" w:type="dxa"/>
              <w:bottom w:w="43" w:type="dxa"/>
              <w:right w:w="43" w:type="dxa"/>
            </w:tcMar>
          </w:tcPr>
          <w:p w14:paraId="501363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E9F983"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15D83A" w14:textId="77777777" w:rsidR="00EE2529" w:rsidRPr="00C81B84" w:rsidRDefault="00AD5E1E" w:rsidP="00C81B84">
            <w:r w:rsidRPr="00C81B84">
              <w:t xml:space="preserve">Tilskudd til ivaretakelse av naturmangfold i kommuneplanlegging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150768" w14:textId="77777777" w:rsidR="00EE2529" w:rsidRPr="00C81B84" w:rsidRDefault="00AD5E1E" w:rsidP="00C81B84">
            <w:r w:rsidRPr="00C81B84">
              <w:t>3 026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C9EE8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D1AC42" w14:textId="77777777" w:rsidR="00EE2529" w:rsidRPr="00C81B84" w:rsidRDefault="00AD5E1E" w:rsidP="00C81B84">
            <w:r w:rsidRPr="00C81B84">
              <w:t>71</w:t>
            </w:r>
          </w:p>
        </w:tc>
        <w:tc>
          <w:tcPr>
            <w:tcW w:w="1180" w:type="dxa"/>
            <w:tcBorders>
              <w:top w:val="nil"/>
              <w:left w:val="nil"/>
              <w:bottom w:val="nil"/>
              <w:right w:val="nil"/>
            </w:tcBorders>
            <w:tcMar>
              <w:top w:w="128" w:type="dxa"/>
              <w:left w:w="43" w:type="dxa"/>
              <w:bottom w:w="43" w:type="dxa"/>
              <w:right w:w="43" w:type="dxa"/>
            </w:tcMar>
            <w:vAlign w:val="bottom"/>
          </w:tcPr>
          <w:p w14:paraId="02CA1E52" w14:textId="77777777" w:rsidR="00EE2529" w:rsidRPr="00C81B84" w:rsidRDefault="00AD5E1E" w:rsidP="00C81B84">
            <w:r w:rsidRPr="00C81B84">
              <w:t>3 097</w:t>
            </w:r>
          </w:p>
        </w:tc>
      </w:tr>
      <w:tr w:rsidR="00EE2529" w:rsidRPr="00C81B84" w14:paraId="6F24F11A" w14:textId="77777777">
        <w:trPr>
          <w:trHeight w:val="640"/>
        </w:trPr>
        <w:tc>
          <w:tcPr>
            <w:tcW w:w="580" w:type="dxa"/>
            <w:tcBorders>
              <w:top w:val="nil"/>
              <w:left w:val="nil"/>
              <w:bottom w:val="nil"/>
              <w:right w:val="nil"/>
            </w:tcBorders>
            <w:tcMar>
              <w:top w:w="128" w:type="dxa"/>
              <w:left w:w="43" w:type="dxa"/>
              <w:bottom w:w="43" w:type="dxa"/>
              <w:right w:w="43" w:type="dxa"/>
            </w:tcMar>
          </w:tcPr>
          <w:p w14:paraId="7448711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27C146"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2E5135" w14:textId="77777777" w:rsidR="00EE2529" w:rsidRPr="00C81B84" w:rsidRDefault="00AD5E1E" w:rsidP="00C81B84">
            <w:r w:rsidRPr="00C81B84">
              <w:t xml:space="preserve">Tilskudd til klimatiltak og klimatilpasning,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EE0943" w14:textId="77777777" w:rsidR="00EE2529" w:rsidRPr="00C81B84" w:rsidRDefault="00AD5E1E" w:rsidP="00C81B84">
            <w:r w:rsidRPr="00C81B84">
              <w:t>296 528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6333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47E10F" w14:textId="77777777" w:rsidR="00EE2529" w:rsidRPr="00C81B84" w:rsidRDefault="00AD5E1E" w:rsidP="00C81B84">
            <w:r w:rsidRPr="00C81B84">
              <w:t>6 923</w:t>
            </w:r>
          </w:p>
        </w:tc>
        <w:tc>
          <w:tcPr>
            <w:tcW w:w="1180" w:type="dxa"/>
            <w:tcBorders>
              <w:top w:val="nil"/>
              <w:left w:val="nil"/>
              <w:bottom w:val="nil"/>
              <w:right w:val="nil"/>
            </w:tcBorders>
            <w:tcMar>
              <w:top w:w="128" w:type="dxa"/>
              <w:left w:w="43" w:type="dxa"/>
              <w:bottom w:w="43" w:type="dxa"/>
              <w:right w:w="43" w:type="dxa"/>
            </w:tcMar>
            <w:vAlign w:val="bottom"/>
          </w:tcPr>
          <w:p w14:paraId="2191BDA4" w14:textId="77777777" w:rsidR="00EE2529" w:rsidRPr="00C81B84" w:rsidRDefault="00AD5E1E" w:rsidP="00C81B84">
            <w:r w:rsidRPr="00C81B84">
              <w:t>303 451</w:t>
            </w:r>
          </w:p>
        </w:tc>
      </w:tr>
      <w:tr w:rsidR="00EE2529" w:rsidRPr="00C81B84" w14:paraId="3173AB11" w14:textId="77777777">
        <w:trPr>
          <w:trHeight w:val="380"/>
        </w:trPr>
        <w:tc>
          <w:tcPr>
            <w:tcW w:w="580" w:type="dxa"/>
            <w:tcBorders>
              <w:top w:val="nil"/>
              <w:left w:val="nil"/>
              <w:bottom w:val="nil"/>
              <w:right w:val="nil"/>
            </w:tcBorders>
            <w:tcMar>
              <w:top w:w="128" w:type="dxa"/>
              <w:left w:w="43" w:type="dxa"/>
              <w:bottom w:w="43" w:type="dxa"/>
              <w:right w:w="43" w:type="dxa"/>
            </w:tcMar>
          </w:tcPr>
          <w:p w14:paraId="774258F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5B2856"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273ECA" w14:textId="77777777" w:rsidR="00EE2529" w:rsidRPr="00C81B84" w:rsidRDefault="00AD5E1E" w:rsidP="00C81B84">
            <w:r w:rsidRPr="00C81B84">
              <w:t xml:space="preserve">Tilskudd til grønn skipsfart,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A09329" w14:textId="77777777" w:rsidR="00EE2529" w:rsidRPr="00C81B84" w:rsidRDefault="00AD5E1E" w:rsidP="00C81B84">
            <w:r w:rsidRPr="00C81B84">
              <w:t>40 523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3A8C8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2EAC0E" w14:textId="77777777" w:rsidR="00EE2529" w:rsidRPr="00C81B84" w:rsidRDefault="00AD5E1E" w:rsidP="00C81B84">
            <w:r w:rsidRPr="00C81B84">
              <w:t>946</w:t>
            </w:r>
          </w:p>
        </w:tc>
        <w:tc>
          <w:tcPr>
            <w:tcW w:w="1180" w:type="dxa"/>
            <w:tcBorders>
              <w:top w:val="nil"/>
              <w:left w:val="nil"/>
              <w:bottom w:val="nil"/>
              <w:right w:val="nil"/>
            </w:tcBorders>
            <w:tcMar>
              <w:top w:w="128" w:type="dxa"/>
              <w:left w:w="43" w:type="dxa"/>
              <w:bottom w:w="43" w:type="dxa"/>
              <w:right w:w="43" w:type="dxa"/>
            </w:tcMar>
            <w:vAlign w:val="bottom"/>
          </w:tcPr>
          <w:p w14:paraId="448B5CCB" w14:textId="77777777" w:rsidR="00EE2529" w:rsidRPr="00C81B84" w:rsidRDefault="00AD5E1E" w:rsidP="00C81B84">
            <w:r w:rsidRPr="00C81B84">
              <w:t>41 469</w:t>
            </w:r>
          </w:p>
        </w:tc>
      </w:tr>
      <w:tr w:rsidR="00EE2529" w:rsidRPr="00C81B84" w14:paraId="4537EB6D" w14:textId="77777777">
        <w:trPr>
          <w:trHeight w:val="380"/>
        </w:trPr>
        <w:tc>
          <w:tcPr>
            <w:tcW w:w="580" w:type="dxa"/>
            <w:tcBorders>
              <w:top w:val="nil"/>
              <w:left w:val="nil"/>
              <w:bottom w:val="nil"/>
              <w:right w:val="nil"/>
            </w:tcBorders>
            <w:tcMar>
              <w:top w:w="128" w:type="dxa"/>
              <w:left w:w="43" w:type="dxa"/>
              <w:bottom w:w="43" w:type="dxa"/>
              <w:right w:w="43" w:type="dxa"/>
            </w:tcMar>
          </w:tcPr>
          <w:p w14:paraId="3D7684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C2BD2A" w14:textId="77777777" w:rsidR="00EE2529" w:rsidRPr="00C81B84" w:rsidRDefault="00AD5E1E" w:rsidP="00C81B84">
            <w:r w:rsidRPr="00C81B84">
              <w:t>63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DFA1E3" w14:textId="77777777" w:rsidR="00EE2529" w:rsidRPr="00C81B84" w:rsidRDefault="00AD5E1E" w:rsidP="00C81B84">
            <w:r w:rsidRPr="00C81B84">
              <w:t xml:space="preserve">Returordning for kasserte fritidsbåter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52730E" w14:textId="77777777" w:rsidR="00EE2529" w:rsidRPr="00C81B84" w:rsidRDefault="00AD5E1E" w:rsidP="00C81B84">
            <w:r w:rsidRPr="00C81B84">
              <w:t>319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4C80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49F274" w14:textId="77777777" w:rsidR="00EE2529" w:rsidRPr="00C81B84" w:rsidRDefault="00AD5E1E" w:rsidP="00C81B84">
            <w:r w:rsidRPr="00C81B84">
              <w:t>7</w:t>
            </w:r>
          </w:p>
        </w:tc>
        <w:tc>
          <w:tcPr>
            <w:tcW w:w="1180" w:type="dxa"/>
            <w:tcBorders>
              <w:top w:val="nil"/>
              <w:left w:val="nil"/>
              <w:bottom w:val="nil"/>
              <w:right w:val="nil"/>
            </w:tcBorders>
            <w:tcMar>
              <w:top w:w="128" w:type="dxa"/>
              <w:left w:w="43" w:type="dxa"/>
              <w:bottom w:w="43" w:type="dxa"/>
              <w:right w:w="43" w:type="dxa"/>
            </w:tcMar>
            <w:vAlign w:val="bottom"/>
          </w:tcPr>
          <w:p w14:paraId="6AE74466" w14:textId="77777777" w:rsidR="00EE2529" w:rsidRPr="00C81B84" w:rsidRDefault="00AD5E1E" w:rsidP="00C81B84">
            <w:r w:rsidRPr="00C81B84">
              <w:t>326</w:t>
            </w:r>
          </w:p>
        </w:tc>
      </w:tr>
      <w:tr w:rsidR="00EE2529" w:rsidRPr="00C81B84" w14:paraId="50DB2DDD" w14:textId="77777777">
        <w:trPr>
          <w:trHeight w:val="380"/>
        </w:trPr>
        <w:tc>
          <w:tcPr>
            <w:tcW w:w="580" w:type="dxa"/>
            <w:tcBorders>
              <w:top w:val="nil"/>
              <w:left w:val="nil"/>
              <w:bottom w:val="nil"/>
              <w:right w:val="nil"/>
            </w:tcBorders>
            <w:tcMar>
              <w:top w:w="128" w:type="dxa"/>
              <w:left w:w="43" w:type="dxa"/>
              <w:bottom w:w="43" w:type="dxa"/>
              <w:right w:w="43" w:type="dxa"/>
            </w:tcMar>
          </w:tcPr>
          <w:p w14:paraId="0D4F7D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8E8D96" w14:textId="77777777" w:rsidR="00EE2529" w:rsidRPr="00C81B84" w:rsidRDefault="00AD5E1E" w:rsidP="00C81B84">
            <w:r w:rsidRPr="00C81B84">
              <w:t>64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DA9786" w14:textId="77777777" w:rsidR="00EE2529" w:rsidRPr="00C81B84" w:rsidRDefault="00AD5E1E" w:rsidP="00C81B84">
            <w:r w:rsidRPr="00C81B84">
              <w:t xml:space="preserve">Skrantesykeprøver fra fallvilt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F3B5F6" w14:textId="77777777" w:rsidR="00EE2529" w:rsidRPr="00C81B84" w:rsidRDefault="00AD5E1E" w:rsidP="00C81B84">
            <w:r w:rsidRPr="00C81B84">
              <w:t>1 200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9886B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7601E9" w14:textId="77777777" w:rsidR="00EE2529" w:rsidRPr="00C81B84" w:rsidRDefault="00AD5E1E" w:rsidP="00C81B84">
            <w:r w:rsidRPr="00C81B84">
              <w:t>28</w:t>
            </w:r>
          </w:p>
        </w:tc>
        <w:tc>
          <w:tcPr>
            <w:tcW w:w="1180" w:type="dxa"/>
            <w:tcBorders>
              <w:top w:val="nil"/>
              <w:left w:val="nil"/>
              <w:bottom w:val="nil"/>
              <w:right w:val="nil"/>
            </w:tcBorders>
            <w:tcMar>
              <w:top w:w="128" w:type="dxa"/>
              <w:left w:w="43" w:type="dxa"/>
              <w:bottom w:w="43" w:type="dxa"/>
              <w:right w:w="43" w:type="dxa"/>
            </w:tcMar>
            <w:vAlign w:val="bottom"/>
          </w:tcPr>
          <w:p w14:paraId="34342E26" w14:textId="77777777" w:rsidR="00EE2529" w:rsidRPr="00C81B84" w:rsidRDefault="00AD5E1E" w:rsidP="00C81B84">
            <w:r w:rsidRPr="00C81B84">
              <w:t>1 228</w:t>
            </w:r>
          </w:p>
        </w:tc>
      </w:tr>
      <w:tr w:rsidR="00EE2529" w:rsidRPr="00C81B84" w14:paraId="74E24A90" w14:textId="77777777">
        <w:trPr>
          <w:trHeight w:val="640"/>
        </w:trPr>
        <w:tc>
          <w:tcPr>
            <w:tcW w:w="580" w:type="dxa"/>
            <w:tcBorders>
              <w:top w:val="nil"/>
              <w:left w:val="nil"/>
              <w:bottom w:val="nil"/>
              <w:right w:val="nil"/>
            </w:tcBorders>
            <w:tcMar>
              <w:top w:w="128" w:type="dxa"/>
              <w:left w:w="43" w:type="dxa"/>
              <w:bottom w:w="43" w:type="dxa"/>
              <w:right w:w="43" w:type="dxa"/>
            </w:tcMar>
          </w:tcPr>
          <w:p w14:paraId="037B4AC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EFB54B" w14:textId="77777777" w:rsidR="00EE2529" w:rsidRPr="00C81B84" w:rsidRDefault="00AD5E1E" w:rsidP="00C81B84">
            <w:r w:rsidRPr="00C81B84">
              <w:t>66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0AB64B" w14:textId="77777777" w:rsidR="00EE2529" w:rsidRPr="00C81B84" w:rsidRDefault="00AD5E1E" w:rsidP="00C81B84">
            <w:r w:rsidRPr="00C81B84">
              <w:t xml:space="preserve">Tilskudd til kommuner for å bedre tilgangen til strandsonen langs Oslofjorden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002FFE" w14:textId="77777777" w:rsidR="00EE2529" w:rsidRPr="00C81B84" w:rsidRDefault="00AD5E1E" w:rsidP="00C81B84">
            <w:r w:rsidRPr="00C81B84">
              <w:t>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3DE7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55895" w14:textId="77777777" w:rsidR="00EE2529" w:rsidRPr="00C81B84" w:rsidRDefault="00AD5E1E" w:rsidP="00C81B84">
            <w:r w:rsidRPr="00C81B84">
              <w:t>70</w:t>
            </w:r>
          </w:p>
        </w:tc>
        <w:tc>
          <w:tcPr>
            <w:tcW w:w="1180" w:type="dxa"/>
            <w:tcBorders>
              <w:top w:val="nil"/>
              <w:left w:val="nil"/>
              <w:bottom w:val="nil"/>
              <w:right w:val="nil"/>
            </w:tcBorders>
            <w:tcMar>
              <w:top w:w="128" w:type="dxa"/>
              <w:left w:w="43" w:type="dxa"/>
              <w:bottom w:w="43" w:type="dxa"/>
              <w:right w:w="43" w:type="dxa"/>
            </w:tcMar>
            <w:vAlign w:val="bottom"/>
          </w:tcPr>
          <w:p w14:paraId="7C84273D" w14:textId="77777777" w:rsidR="00EE2529" w:rsidRPr="00C81B84" w:rsidRDefault="00AD5E1E" w:rsidP="00C81B84">
            <w:r w:rsidRPr="00C81B84">
              <w:t>3 070</w:t>
            </w:r>
          </w:p>
        </w:tc>
      </w:tr>
      <w:tr w:rsidR="00EE2529" w:rsidRPr="00C81B84" w14:paraId="6C951FED" w14:textId="77777777">
        <w:trPr>
          <w:trHeight w:val="640"/>
        </w:trPr>
        <w:tc>
          <w:tcPr>
            <w:tcW w:w="580" w:type="dxa"/>
            <w:tcBorders>
              <w:top w:val="nil"/>
              <w:left w:val="nil"/>
              <w:bottom w:val="nil"/>
              <w:right w:val="nil"/>
            </w:tcBorders>
            <w:tcMar>
              <w:top w:w="128" w:type="dxa"/>
              <w:left w:w="43" w:type="dxa"/>
              <w:bottom w:w="43" w:type="dxa"/>
              <w:right w:w="43" w:type="dxa"/>
            </w:tcMar>
          </w:tcPr>
          <w:p w14:paraId="28537C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E7ECD7" w14:textId="77777777" w:rsidR="00EE2529" w:rsidRPr="00C81B84" w:rsidRDefault="00AD5E1E" w:rsidP="00C81B84">
            <w:r w:rsidRPr="00C81B84">
              <w:t>69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75AD33" w14:textId="77777777" w:rsidR="00EE2529" w:rsidRPr="00C81B84" w:rsidRDefault="00AD5E1E" w:rsidP="00C81B84">
            <w:r w:rsidRPr="00C81B84">
              <w:t xml:space="preserve">Oppryddingstiltak, </w:t>
            </w:r>
            <w:r w:rsidRPr="00AD5E1E">
              <w:rPr>
                <w:rStyle w:val="kursiv"/>
              </w:rPr>
              <w:t>kan overføres, kan nyttes under postene 39 og 79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82671A" w14:textId="77777777" w:rsidR="00EE2529" w:rsidRPr="00C81B84" w:rsidRDefault="00AD5E1E" w:rsidP="00C81B84">
            <w:r w:rsidRPr="00C81B84">
              <w:t>138 762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BA27A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068B7" w14:textId="77777777" w:rsidR="00EE2529" w:rsidRPr="00C81B84" w:rsidRDefault="00AD5E1E" w:rsidP="00C81B84">
            <w:r w:rsidRPr="00C81B84">
              <w:t>40 440</w:t>
            </w:r>
          </w:p>
        </w:tc>
        <w:tc>
          <w:tcPr>
            <w:tcW w:w="1180" w:type="dxa"/>
            <w:tcBorders>
              <w:top w:val="nil"/>
              <w:left w:val="nil"/>
              <w:bottom w:val="nil"/>
              <w:right w:val="nil"/>
            </w:tcBorders>
            <w:tcMar>
              <w:top w:w="128" w:type="dxa"/>
              <w:left w:w="43" w:type="dxa"/>
              <w:bottom w:w="43" w:type="dxa"/>
              <w:right w:w="43" w:type="dxa"/>
            </w:tcMar>
            <w:vAlign w:val="bottom"/>
          </w:tcPr>
          <w:p w14:paraId="5A0E2B04" w14:textId="77777777" w:rsidR="00EE2529" w:rsidRPr="00C81B84" w:rsidRDefault="00AD5E1E" w:rsidP="00C81B84">
            <w:r w:rsidRPr="00C81B84">
              <w:t>179 202</w:t>
            </w:r>
          </w:p>
        </w:tc>
      </w:tr>
      <w:tr w:rsidR="00EE2529" w:rsidRPr="00C81B84" w14:paraId="4258ECCC" w14:textId="77777777">
        <w:trPr>
          <w:trHeight w:val="380"/>
        </w:trPr>
        <w:tc>
          <w:tcPr>
            <w:tcW w:w="580" w:type="dxa"/>
            <w:tcBorders>
              <w:top w:val="nil"/>
              <w:left w:val="nil"/>
              <w:bottom w:val="nil"/>
              <w:right w:val="nil"/>
            </w:tcBorders>
            <w:tcMar>
              <w:top w:w="128" w:type="dxa"/>
              <w:left w:w="43" w:type="dxa"/>
              <w:bottom w:w="43" w:type="dxa"/>
              <w:right w:w="43" w:type="dxa"/>
            </w:tcMar>
          </w:tcPr>
          <w:p w14:paraId="2FF6C1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6590DD"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7333F8" w14:textId="77777777" w:rsidR="00EE2529" w:rsidRPr="00C81B84" w:rsidRDefault="00AD5E1E" w:rsidP="00C81B84">
            <w:r w:rsidRPr="00C81B84">
              <w:t xml:space="preserve">Tilskudd til rovvilttiltak,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9D8815" w14:textId="77777777" w:rsidR="00EE2529" w:rsidRPr="00C81B84" w:rsidRDefault="00AD5E1E" w:rsidP="00C81B84">
            <w:r w:rsidRPr="00C81B84">
              <w:t>64 751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7A89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F65DAF" w14:textId="77777777" w:rsidR="00EE2529" w:rsidRPr="00C81B84" w:rsidRDefault="00AD5E1E" w:rsidP="00C81B84">
            <w:r w:rsidRPr="00C81B84">
              <w:t>11 383</w:t>
            </w:r>
          </w:p>
        </w:tc>
        <w:tc>
          <w:tcPr>
            <w:tcW w:w="1180" w:type="dxa"/>
            <w:tcBorders>
              <w:top w:val="nil"/>
              <w:left w:val="nil"/>
              <w:bottom w:val="nil"/>
              <w:right w:val="nil"/>
            </w:tcBorders>
            <w:tcMar>
              <w:top w:w="128" w:type="dxa"/>
              <w:left w:w="43" w:type="dxa"/>
              <w:bottom w:w="43" w:type="dxa"/>
              <w:right w:w="43" w:type="dxa"/>
            </w:tcMar>
            <w:vAlign w:val="bottom"/>
          </w:tcPr>
          <w:p w14:paraId="4874C290" w14:textId="77777777" w:rsidR="00EE2529" w:rsidRPr="00C81B84" w:rsidRDefault="00AD5E1E" w:rsidP="00C81B84">
            <w:r w:rsidRPr="00C81B84">
              <w:t>76 134</w:t>
            </w:r>
          </w:p>
        </w:tc>
      </w:tr>
      <w:tr w:rsidR="00EE2529" w:rsidRPr="00C81B84" w14:paraId="00E4546C" w14:textId="77777777">
        <w:trPr>
          <w:trHeight w:val="640"/>
        </w:trPr>
        <w:tc>
          <w:tcPr>
            <w:tcW w:w="580" w:type="dxa"/>
            <w:tcBorders>
              <w:top w:val="nil"/>
              <w:left w:val="nil"/>
              <w:bottom w:val="nil"/>
              <w:right w:val="nil"/>
            </w:tcBorders>
            <w:tcMar>
              <w:top w:w="128" w:type="dxa"/>
              <w:left w:w="43" w:type="dxa"/>
              <w:bottom w:w="43" w:type="dxa"/>
              <w:right w:w="43" w:type="dxa"/>
            </w:tcMar>
          </w:tcPr>
          <w:p w14:paraId="688129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2E43B7"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E8A8F0" w14:textId="77777777" w:rsidR="00EE2529" w:rsidRPr="00C81B84" w:rsidRDefault="00AD5E1E" w:rsidP="00C81B84">
            <w:r w:rsidRPr="00C81B84">
              <w:t xml:space="preserve">Utbetaling for vrakpant og tilskudd til kjøretøy og fritidsbåter,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A5B06A" w14:textId="77777777" w:rsidR="00EE2529" w:rsidRPr="00C81B84" w:rsidRDefault="00AD5E1E" w:rsidP="00C81B84">
            <w:r w:rsidRPr="00C81B84">
              <w:t>528 000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6DB9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AEDA1" w14:textId="77777777" w:rsidR="00EE2529" w:rsidRPr="00C81B84" w:rsidRDefault="00AD5E1E" w:rsidP="00C81B84">
            <w:r w:rsidRPr="00C81B84">
              <w:t>-63 000</w:t>
            </w:r>
          </w:p>
        </w:tc>
        <w:tc>
          <w:tcPr>
            <w:tcW w:w="1180" w:type="dxa"/>
            <w:tcBorders>
              <w:top w:val="nil"/>
              <w:left w:val="nil"/>
              <w:bottom w:val="nil"/>
              <w:right w:val="nil"/>
            </w:tcBorders>
            <w:tcMar>
              <w:top w:w="128" w:type="dxa"/>
              <w:left w:w="43" w:type="dxa"/>
              <w:bottom w:w="43" w:type="dxa"/>
              <w:right w:w="43" w:type="dxa"/>
            </w:tcMar>
            <w:vAlign w:val="bottom"/>
          </w:tcPr>
          <w:p w14:paraId="3B2B22D7" w14:textId="77777777" w:rsidR="00EE2529" w:rsidRPr="00C81B84" w:rsidRDefault="00AD5E1E" w:rsidP="00C81B84">
            <w:r w:rsidRPr="00C81B84">
              <w:t>465 000</w:t>
            </w:r>
          </w:p>
        </w:tc>
      </w:tr>
      <w:tr w:rsidR="00EE2529" w:rsidRPr="00C81B84" w14:paraId="7114F7C9" w14:textId="77777777">
        <w:trPr>
          <w:trHeight w:val="380"/>
        </w:trPr>
        <w:tc>
          <w:tcPr>
            <w:tcW w:w="580" w:type="dxa"/>
            <w:tcBorders>
              <w:top w:val="nil"/>
              <w:left w:val="nil"/>
              <w:bottom w:val="nil"/>
              <w:right w:val="nil"/>
            </w:tcBorders>
            <w:tcMar>
              <w:top w:w="128" w:type="dxa"/>
              <w:left w:w="43" w:type="dxa"/>
              <w:bottom w:w="43" w:type="dxa"/>
              <w:right w:w="43" w:type="dxa"/>
            </w:tcMar>
          </w:tcPr>
          <w:p w14:paraId="52875D3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0F1637"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D41320" w14:textId="77777777" w:rsidR="00EE2529" w:rsidRPr="00C81B84" w:rsidRDefault="00AD5E1E" w:rsidP="00C81B84">
            <w:r w:rsidRPr="00C81B84">
              <w:t xml:space="preserve">Refusjonsordninger,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EE6F9E" w14:textId="77777777" w:rsidR="00EE2529" w:rsidRPr="00C81B84" w:rsidRDefault="00AD5E1E" w:rsidP="00C81B84">
            <w:r w:rsidRPr="00C81B84">
              <w:t>267 500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3CD4B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B87167" w14:textId="77777777" w:rsidR="00EE2529" w:rsidRPr="00C81B84" w:rsidRDefault="00AD5E1E" w:rsidP="00C81B84">
            <w:r w:rsidRPr="00C81B84">
              <w:t>6 800</w:t>
            </w:r>
          </w:p>
        </w:tc>
        <w:tc>
          <w:tcPr>
            <w:tcW w:w="1180" w:type="dxa"/>
            <w:tcBorders>
              <w:top w:val="nil"/>
              <w:left w:val="nil"/>
              <w:bottom w:val="nil"/>
              <w:right w:val="nil"/>
            </w:tcBorders>
            <w:tcMar>
              <w:top w:w="128" w:type="dxa"/>
              <w:left w:w="43" w:type="dxa"/>
              <w:bottom w:w="43" w:type="dxa"/>
              <w:right w:w="43" w:type="dxa"/>
            </w:tcMar>
            <w:vAlign w:val="bottom"/>
          </w:tcPr>
          <w:p w14:paraId="09E353DD" w14:textId="77777777" w:rsidR="00EE2529" w:rsidRPr="00C81B84" w:rsidRDefault="00AD5E1E" w:rsidP="00C81B84">
            <w:r w:rsidRPr="00C81B84">
              <w:t>274 300</w:t>
            </w:r>
          </w:p>
        </w:tc>
      </w:tr>
      <w:tr w:rsidR="00EE2529" w:rsidRPr="00C81B84" w14:paraId="1894240D" w14:textId="77777777">
        <w:trPr>
          <w:trHeight w:val="380"/>
        </w:trPr>
        <w:tc>
          <w:tcPr>
            <w:tcW w:w="580" w:type="dxa"/>
            <w:tcBorders>
              <w:top w:val="nil"/>
              <w:left w:val="nil"/>
              <w:bottom w:val="nil"/>
              <w:right w:val="nil"/>
            </w:tcBorders>
            <w:tcMar>
              <w:top w:w="128" w:type="dxa"/>
              <w:left w:w="43" w:type="dxa"/>
              <w:bottom w:w="43" w:type="dxa"/>
              <w:right w:w="43" w:type="dxa"/>
            </w:tcMar>
          </w:tcPr>
          <w:p w14:paraId="4C72C43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DD7479"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CA3CA4" w14:textId="77777777" w:rsidR="00EE2529" w:rsidRPr="00C81B84" w:rsidRDefault="00AD5E1E" w:rsidP="00C81B84">
            <w:r w:rsidRPr="00C81B84">
              <w:t xml:space="preserve">Diverse organisasjoner og stiftelser m.m.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8554FE" w14:textId="77777777" w:rsidR="00EE2529" w:rsidRPr="00C81B84" w:rsidRDefault="00AD5E1E" w:rsidP="00C81B84">
            <w:r w:rsidRPr="00C81B84">
              <w:t>14 357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1A600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E2B886" w14:textId="77777777" w:rsidR="00EE2529" w:rsidRPr="00C81B84" w:rsidRDefault="00AD5E1E" w:rsidP="00C81B84">
            <w:r w:rsidRPr="00C81B84">
              <w:t>307</w:t>
            </w:r>
          </w:p>
        </w:tc>
        <w:tc>
          <w:tcPr>
            <w:tcW w:w="1180" w:type="dxa"/>
            <w:tcBorders>
              <w:top w:val="nil"/>
              <w:left w:val="nil"/>
              <w:bottom w:val="nil"/>
              <w:right w:val="nil"/>
            </w:tcBorders>
            <w:tcMar>
              <w:top w:w="128" w:type="dxa"/>
              <w:left w:w="43" w:type="dxa"/>
              <w:bottom w:w="43" w:type="dxa"/>
              <w:right w:w="43" w:type="dxa"/>
            </w:tcMar>
            <w:vAlign w:val="bottom"/>
          </w:tcPr>
          <w:p w14:paraId="1CCDA733" w14:textId="77777777" w:rsidR="00EE2529" w:rsidRPr="00C81B84" w:rsidRDefault="00AD5E1E" w:rsidP="00C81B84">
            <w:r w:rsidRPr="00C81B84">
              <w:t>14 664</w:t>
            </w:r>
          </w:p>
        </w:tc>
      </w:tr>
      <w:tr w:rsidR="00EE2529" w:rsidRPr="00C81B84" w14:paraId="680A5CE5" w14:textId="77777777">
        <w:trPr>
          <w:trHeight w:val="380"/>
        </w:trPr>
        <w:tc>
          <w:tcPr>
            <w:tcW w:w="580" w:type="dxa"/>
            <w:tcBorders>
              <w:top w:val="nil"/>
              <w:left w:val="nil"/>
              <w:bottom w:val="nil"/>
              <w:right w:val="nil"/>
            </w:tcBorders>
            <w:tcMar>
              <w:top w:w="128" w:type="dxa"/>
              <w:left w:w="43" w:type="dxa"/>
              <w:bottom w:w="43" w:type="dxa"/>
              <w:right w:w="43" w:type="dxa"/>
            </w:tcMar>
          </w:tcPr>
          <w:p w14:paraId="0637B60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4E0F72"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B33C0B" w14:textId="77777777" w:rsidR="00EE2529" w:rsidRPr="00C81B84" w:rsidRDefault="00AD5E1E" w:rsidP="00C81B84">
            <w:proofErr w:type="spellStart"/>
            <w:r w:rsidRPr="00C81B84">
              <w:t>Friluftsformål</w:t>
            </w:r>
            <w:proofErr w:type="spellEnd"/>
            <w:r w:rsidRPr="00C81B84">
              <w:t xml:space="preserv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132B3E" w14:textId="77777777" w:rsidR="00EE2529" w:rsidRPr="00C81B84" w:rsidRDefault="00AD5E1E" w:rsidP="00C81B84">
            <w:r w:rsidRPr="00C81B84">
              <w:t>192 299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EBA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FC2776" w14:textId="77777777" w:rsidR="00EE2529" w:rsidRPr="00C81B84" w:rsidRDefault="00AD5E1E" w:rsidP="00C81B84">
            <w:r w:rsidRPr="00C81B84">
              <w:t>4 107</w:t>
            </w:r>
          </w:p>
        </w:tc>
        <w:tc>
          <w:tcPr>
            <w:tcW w:w="1180" w:type="dxa"/>
            <w:tcBorders>
              <w:top w:val="nil"/>
              <w:left w:val="nil"/>
              <w:bottom w:val="nil"/>
              <w:right w:val="nil"/>
            </w:tcBorders>
            <w:tcMar>
              <w:top w:w="128" w:type="dxa"/>
              <w:left w:w="43" w:type="dxa"/>
              <w:bottom w:w="43" w:type="dxa"/>
              <w:right w:w="43" w:type="dxa"/>
            </w:tcMar>
            <w:vAlign w:val="bottom"/>
          </w:tcPr>
          <w:p w14:paraId="02829E95" w14:textId="77777777" w:rsidR="00EE2529" w:rsidRPr="00C81B84" w:rsidRDefault="00AD5E1E" w:rsidP="00C81B84">
            <w:r w:rsidRPr="00C81B84">
              <w:t>196 406</w:t>
            </w:r>
          </w:p>
        </w:tc>
      </w:tr>
      <w:tr w:rsidR="00EE2529" w:rsidRPr="00C81B84" w14:paraId="38F4D7D5" w14:textId="77777777">
        <w:trPr>
          <w:trHeight w:val="640"/>
        </w:trPr>
        <w:tc>
          <w:tcPr>
            <w:tcW w:w="580" w:type="dxa"/>
            <w:tcBorders>
              <w:top w:val="nil"/>
              <w:left w:val="nil"/>
              <w:bottom w:val="nil"/>
              <w:right w:val="nil"/>
            </w:tcBorders>
            <w:tcMar>
              <w:top w:w="128" w:type="dxa"/>
              <w:left w:w="43" w:type="dxa"/>
              <w:bottom w:w="43" w:type="dxa"/>
              <w:right w:w="43" w:type="dxa"/>
            </w:tcMar>
          </w:tcPr>
          <w:p w14:paraId="709AA1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3EE3F5"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BC12C8" w14:textId="77777777" w:rsidR="00EE2529" w:rsidRPr="00C81B84" w:rsidRDefault="00AD5E1E" w:rsidP="00C81B84">
            <w:r w:rsidRPr="00C81B84">
              <w:t xml:space="preserve">Oppryddingstiltak, </w:t>
            </w:r>
            <w:r w:rsidRPr="00AD5E1E">
              <w:rPr>
                <w:rStyle w:val="kursiv"/>
              </w:rPr>
              <w:t>kan overføres, kan nyttes under postene 39 og 69</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296856" w14:textId="77777777" w:rsidR="00EE2529" w:rsidRPr="00C81B84" w:rsidRDefault="00AD5E1E" w:rsidP="00C81B84">
            <w:r w:rsidRPr="00C81B84">
              <w:t>462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94716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CE4A50" w14:textId="77777777" w:rsidR="00EE2529" w:rsidRPr="00C81B84" w:rsidRDefault="00AD5E1E" w:rsidP="00C81B84">
            <w:r w:rsidRPr="00C81B84">
              <w:t>10</w:t>
            </w:r>
          </w:p>
        </w:tc>
        <w:tc>
          <w:tcPr>
            <w:tcW w:w="1180" w:type="dxa"/>
            <w:tcBorders>
              <w:top w:val="nil"/>
              <w:left w:val="nil"/>
              <w:bottom w:val="nil"/>
              <w:right w:val="nil"/>
            </w:tcBorders>
            <w:tcMar>
              <w:top w:w="128" w:type="dxa"/>
              <w:left w:w="43" w:type="dxa"/>
              <w:bottom w:w="43" w:type="dxa"/>
              <w:right w:w="43" w:type="dxa"/>
            </w:tcMar>
            <w:vAlign w:val="bottom"/>
          </w:tcPr>
          <w:p w14:paraId="3505C21E" w14:textId="77777777" w:rsidR="00EE2529" w:rsidRPr="00C81B84" w:rsidRDefault="00AD5E1E" w:rsidP="00C81B84">
            <w:r w:rsidRPr="00C81B84">
              <w:t>472</w:t>
            </w:r>
          </w:p>
        </w:tc>
      </w:tr>
      <w:tr w:rsidR="00EE2529" w:rsidRPr="00C81B84" w14:paraId="7134CF8A" w14:textId="77777777">
        <w:trPr>
          <w:trHeight w:val="640"/>
        </w:trPr>
        <w:tc>
          <w:tcPr>
            <w:tcW w:w="580" w:type="dxa"/>
            <w:tcBorders>
              <w:top w:val="nil"/>
              <w:left w:val="nil"/>
              <w:bottom w:val="nil"/>
              <w:right w:val="nil"/>
            </w:tcBorders>
            <w:tcMar>
              <w:top w:w="128" w:type="dxa"/>
              <w:left w:w="43" w:type="dxa"/>
              <w:bottom w:w="43" w:type="dxa"/>
              <w:right w:w="43" w:type="dxa"/>
            </w:tcMar>
          </w:tcPr>
          <w:p w14:paraId="2408E58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5AACD6"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A54F15" w14:textId="77777777" w:rsidR="00EE2529" w:rsidRPr="00C81B84" w:rsidRDefault="00AD5E1E" w:rsidP="00C81B84">
            <w:r w:rsidRPr="00C81B84">
              <w:t xml:space="preserve">Tilskudd til tiltak for å ta vare på </w:t>
            </w:r>
            <w:proofErr w:type="gramStart"/>
            <w:r w:rsidRPr="00C81B84">
              <w:t xml:space="preserve">natur,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D79B17" w14:textId="77777777" w:rsidR="00EE2529" w:rsidRPr="00C81B84" w:rsidRDefault="00AD5E1E" w:rsidP="00C81B84">
            <w:r w:rsidRPr="00C81B84">
              <w:t>127 364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659F9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A93734" w14:textId="77777777" w:rsidR="00EE2529" w:rsidRPr="00C81B84" w:rsidRDefault="00AD5E1E" w:rsidP="00C81B84">
            <w:r w:rsidRPr="00C81B84">
              <w:t>1 720</w:t>
            </w:r>
          </w:p>
        </w:tc>
        <w:tc>
          <w:tcPr>
            <w:tcW w:w="1180" w:type="dxa"/>
            <w:tcBorders>
              <w:top w:val="nil"/>
              <w:left w:val="nil"/>
              <w:bottom w:val="nil"/>
              <w:right w:val="nil"/>
            </w:tcBorders>
            <w:tcMar>
              <w:top w:w="128" w:type="dxa"/>
              <w:left w:w="43" w:type="dxa"/>
              <w:bottom w:w="43" w:type="dxa"/>
              <w:right w:w="43" w:type="dxa"/>
            </w:tcMar>
            <w:vAlign w:val="bottom"/>
          </w:tcPr>
          <w:p w14:paraId="26B7B8AF" w14:textId="77777777" w:rsidR="00EE2529" w:rsidRPr="00C81B84" w:rsidRDefault="00AD5E1E" w:rsidP="00C81B84">
            <w:r w:rsidRPr="00C81B84">
              <w:t>129 084</w:t>
            </w:r>
          </w:p>
        </w:tc>
      </w:tr>
      <w:tr w:rsidR="00EE2529" w:rsidRPr="00C81B84" w14:paraId="03F9D59C" w14:textId="77777777">
        <w:trPr>
          <w:trHeight w:val="640"/>
        </w:trPr>
        <w:tc>
          <w:tcPr>
            <w:tcW w:w="580" w:type="dxa"/>
            <w:tcBorders>
              <w:top w:val="nil"/>
              <w:left w:val="nil"/>
              <w:bottom w:val="nil"/>
              <w:right w:val="nil"/>
            </w:tcBorders>
            <w:tcMar>
              <w:top w:w="128" w:type="dxa"/>
              <w:left w:w="43" w:type="dxa"/>
              <w:bottom w:w="43" w:type="dxa"/>
              <w:right w:w="43" w:type="dxa"/>
            </w:tcMar>
          </w:tcPr>
          <w:p w14:paraId="120AC34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F2C5EC" w14:textId="77777777" w:rsidR="00EE2529" w:rsidRPr="00C81B84" w:rsidRDefault="00AD5E1E" w:rsidP="00C81B84">
            <w:r w:rsidRPr="00C81B84">
              <w:t>81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9FD8FC" w14:textId="77777777" w:rsidR="00EE2529" w:rsidRPr="00C81B84" w:rsidRDefault="00AD5E1E" w:rsidP="00C81B84">
            <w:r w:rsidRPr="00C81B84">
              <w:t xml:space="preserve">Verdiskaping basert på </w:t>
            </w:r>
            <w:proofErr w:type="gramStart"/>
            <w:r w:rsidRPr="00C81B84">
              <w:t xml:space="preserve">naturarven,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5404C1" w14:textId="77777777" w:rsidR="00EE2529" w:rsidRPr="00C81B84" w:rsidRDefault="00AD5E1E" w:rsidP="00C81B84">
            <w:r w:rsidRPr="00C81B84">
              <w:t>12 400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7255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709AE1" w14:textId="77777777" w:rsidR="00EE2529" w:rsidRPr="00C81B84" w:rsidRDefault="00AD5E1E" w:rsidP="00C81B84">
            <w:r w:rsidRPr="00C81B84">
              <w:t>265</w:t>
            </w:r>
          </w:p>
        </w:tc>
        <w:tc>
          <w:tcPr>
            <w:tcW w:w="1180" w:type="dxa"/>
            <w:tcBorders>
              <w:top w:val="nil"/>
              <w:left w:val="nil"/>
              <w:bottom w:val="nil"/>
              <w:right w:val="nil"/>
            </w:tcBorders>
            <w:tcMar>
              <w:top w:w="128" w:type="dxa"/>
              <w:left w:w="43" w:type="dxa"/>
              <w:bottom w:w="43" w:type="dxa"/>
              <w:right w:w="43" w:type="dxa"/>
            </w:tcMar>
            <w:vAlign w:val="bottom"/>
          </w:tcPr>
          <w:p w14:paraId="24F27186" w14:textId="77777777" w:rsidR="00EE2529" w:rsidRPr="00C81B84" w:rsidRDefault="00AD5E1E" w:rsidP="00C81B84">
            <w:r w:rsidRPr="00C81B84">
              <w:t>12 665</w:t>
            </w:r>
          </w:p>
        </w:tc>
      </w:tr>
      <w:tr w:rsidR="00EE2529" w:rsidRPr="00C81B84" w14:paraId="3F18F55E" w14:textId="77777777">
        <w:trPr>
          <w:trHeight w:val="380"/>
        </w:trPr>
        <w:tc>
          <w:tcPr>
            <w:tcW w:w="580" w:type="dxa"/>
            <w:tcBorders>
              <w:top w:val="nil"/>
              <w:left w:val="nil"/>
              <w:bottom w:val="nil"/>
              <w:right w:val="nil"/>
            </w:tcBorders>
            <w:tcMar>
              <w:top w:w="128" w:type="dxa"/>
              <w:left w:w="43" w:type="dxa"/>
              <w:bottom w:w="43" w:type="dxa"/>
              <w:right w:w="43" w:type="dxa"/>
            </w:tcMar>
          </w:tcPr>
          <w:p w14:paraId="228470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D9ECA0" w14:textId="77777777" w:rsidR="00EE2529" w:rsidRPr="00C81B84" w:rsidRDefault="00AD5E1E" w:rsidP="00C81B84">
            <w:r w:rsidRPr="00C81B84">
              <w:t>84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578699" w14:textId="77777777" w:rsidR="00EE2529" w:rsidRPr="00C81B84" w:rsidRDefault="00AD5E1E" w:rsidP="00C81B84">
            <w:r w:rsidRPr="00C81B84">
              <w:t xml:space="preserve">Internasjonalt samarbeid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D37892" w14:textId="77777777" w:rsidR="00EE2529" w:rsidRPr="00C81B84" w:rsidRDefault="00AD5E1E" w:rsidP="00C81B84">
            <w:r w:rsidRPr="00C81B84">
              <w:t>5 971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C53C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ADDA15" w14:textId="77777777" w:rsidR="00EE2529" w:rsidRPr="00C81B84" w:rsidRDefault="00AD5E1E" w:rsidP="00C81B84">
            <w:r w:rsidRPr="00C81B84">
              <w:t>128</w:t>
            </w:r>
          </w:p>
        </w:tc>
        <w:tc>
          <w:tcPr>
            <w:tcW w:w="1180" w:type="dxa"/>
            <w:tcBorders>
              <w:top w:val="nil"/>
              <w:left w:val="nil"/>
              <w:bottom w:val="nil"/>
              <w:right w:val="nil"/>
            </w:tcBorders>
            <w:tcMar>
              <w:top w:w="128" w:type="dxa"/>
              <w:left w:w="43" w:type="dxa"/>
              <w:bottom w:w="43" w:type="dxa"/>
              <w:right w:w="43" w:type="dxa"/>
            </w:tcMar>
            <w:vAlign w:val="bottom"/>
          </w:tcPr>
          <w:p w14:paraId="04940F3B" w14:textId="77777777" w:rsidR="00EE2529" w:rsidRPr="00C81B84" w:rsidRDefault="00AD5E1E" w:rsidP="00C81B84">
            <w:r w:rsidRPr="00C81B84">
              <w:t>6 099</w:t>
            </w:r>
          </w:p>
        </w:tc>
      </w:tr>
      <w:tr w:rsidR="00EE2529" w:rsidRPr="00C81B84" w14:paraId="56A1B702" w14:textId="77777777">
        <w:trPr>
          <w:trHeight w:val="640"/>
        </w:trPr>
        <w:tc>
          <w:tcPr>
            <w:tcW w:w="580" w:type="dxa"/>
            <w:tcBorders>
              <w:top w:val="nil"/>
              <w:left w:val="nil"/>
              <w:bottom w:val="nil"/>
              <w:right w:val="nil"/>
            </w:tcBorders>
            <w:tcMar>
              <w:top w:w="128" w:type="dxa"/>
              <w:left w:w="43" w:type="dxa"/>
              <w:bottom w:w="43" w:type="dxa"/>
              <w:right w:w="43" w:type="dxa"/>
            </w:tcMar>
          </w:tcPr>
          <w:p w14:paraId="3B89F40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64C648"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178209" w14:textId="77777777" w:rsidR="00EE2529" w:rsidRPr="00C81B84" w:rsidRDefault="00AD5E1E" w:rsidP="00C81B84">
            <w:r w:rsidRPr="00C81B84">
              <w:t xml:space="preserve">Besøkssenter for natur og </w:t>
            </w:r>
            <w:proofErr w:type="gramStart"/>
            <w:r w:rsidRPr="00C81B84">
              <w:t xml:space="preserve">verdensarv,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E470DB" w14:textId="77777777" w:rsidR="00EE2529" w:rsidRPr="00C81B84" w:rsidRDefault="00AD5E1E" w:rsidP="00C81B84">
            <w:r w:rsidRPr="00C81B84">
              <w:t>102 761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CA566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09264" w14:textId="77777777" w:rsidR="00EE2529" w:rsidRPr="00C81B84" w:rsidRDefault="00AD5E1E" w:rsidP="00C81B84">
            <w:r w:rsidRPr="00C81B84">
              <w:t>2 195</w:t>
            </w:r>
          </w:p>
        </w:tc>
        <w:tc>
          <w:tcPr>
            <w:tcW w:w="1180" w:type="dxa"/>
            <w:tcBorders>
              <w:top w:val="nil"/>
              <w:left w:val="nil"/>
              <w:bottom w:val="nil"/>
              <w:right w:val="nil"/>
            </w:tcBorders>
            <w:tcMar>
              <w:top w:w="128" w:type="dxa"/>
              <w:left w:w="43" w:type="dxa"/>
              <w:bottom w:w="43" w:type="dxa"/>
              <w:right w:w="43" w:type="dxa"/>
            </w:tcMar>
            <w:vAlign w:val="bottom"/>
          </w:tcPr>
          <w:p w14:paraId="15DCE74A" w14:textId="77777777" w:rsidR="00EE2529" w:rsidRPr="00C81B84" w:rsidRDefault="00AD5E1E" w:rsidP="00C81B84">
            <w:r w:rsidRPr="00C81B84">
              <w:t>104 956</w:t>
            </w:r>
          </w:p>
        </w:tc>
      </w:tr>
      <w:tr w:rsidR="00EE2529" w:rsidRPr="00C81B84" w14:paraId="154DECEF" w14:textId="77777777">
        <w:trPr>
          <w:trHeight w:val="380"/>
        </w:trPr>
        <w:tc>
          <w:tcPr>
            <w:tcW w:w="580" w:type="dxa"/>
            <w:tcBorders>
              <w:top w:val="nil"/>
              <w:left w:val="nil"/>
              <w:bottom w:val="nil"/>
              <w:right w:val="nil"/>
            </w:tcBorders>
            <w:tcMar>
              <w:top w:w="128" w:type="dxa"/>
              <w:left w:w="43" w:type="dxa"/>
              <w:bottom w:w="43" w:type="dxa"/>
              <w:right w:w="43" w:type="dxa"/>
            </w:tcMar>
          </w:tcPr>
          <w:p w14:paraId="14F69940" w14:textId="77777777" w:rsidR="00EE2529" w:rsidRPr="00C81B84" w:rsidRDefault="00AD5E1E" w:rsidP="00C81B84">
            <w:r w:rsidRPr="00C81B84">
              <w:t>1422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61F7B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688ADB" w14:textId="77777777" w:rsidR="00EE2529" w:rsidRPr="00C81B84" w:rsidRDefault="00AD5E1E" w:rsidP="00C81B84">
            <w:r w:rsidRPr="00C81B84">
              <w:t>Miljøvennlig skipsfart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A3E4E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922B3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8FE19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7CD9806" w14:textId="77777777" w:rsidR="00EE2529" w:rsidRPr="00C81B84" w:rsidRDefault="00EE2529" w:rsidP="00C81B84"/>
        </w:tc>
      </w:tr>
      <w:tr w:rsidR="00EE2529" w:rsidRPr="00C81B84" w14:paraId="5C601D7D" w14:textId="77777777">
        <w:trPr>
          <w:trHeight w:val="380"/>
        </w:trPr>
        <w:tc>
          <w:tcPr>
            <w:tcW w:w="580" w:type="dxa"/>
            <w:tcBorders>
              <w:top w:val="nil"/>
              <w:left w:val="nil"/>
              <w:bottom w:val="nil"/>
              <w:right w:val="nil"/>
            </w:tcBorders>
            <w:tcMar>
              <w:top w:w="128" w:type="dxa"/>
              <w:left w:w="43" w:type="dxa"/>
              <w:bottom w:w="43" w:type="dxa"/>
              <w:right w:w="43" w:type="dxa"/>
            </w:tcMar>
          </w:tcPr>
          <w:p w14:paraId="69873CA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2DC1F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779DB0"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E94B2C" w14:textId="77777777" w:rsidR="00EE2529" w:rsidRPr="00C81B84" w:rsidRDefault="00AD5E1E" w:rsidP="00C81B84">
            <w:r w:rsidRPr="00C81B84">
              <w:t>8 486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F58F7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8E39E0" w14:textId="77777777" w:rsidR="00EE2529" w:rsidRPr="00C81B84" w:rsidRDefault="00AD5E1E" w:rsidP="00C81B84">
            <w:r w:rsidRPr="00C81B84">
              <w:t>181</w:t>
            </w:r>
          </w:p>
        </w:tc>
        <w:tc>
          <w:tcPr>
            <w:tcW w:w="1180" w:type="dxa"/>
            <w:tcBorders>
              <w:top w:val="nil"/>
              <w:left w:val="nil"/>
              <w:bottom w:val="nil"/>
              <w:right w:val="nil"/>
            </w:tcBorders>
            <w:tcMar>
              <w:top w:w="128" w:type="dxa"/>
              <w:left w:w="43" w:type="dxa"/>
              <w:bottom w:w="43" w:type="dxa"/>
              <w:right w:w="43" w:type="dxa"/>
            </w:tcMar>
            <w:vAlign w:val="bottom"/>
          </w:tcPr>
          <w:p w14:paraId="134F1833" w14:textId="77777777" w:rsidR="00EE2529" w:rsidRPr="00C81B84" w:rsidRDefault="00AD5E1E" w:rsidP="00C81B84">
            <w:r w:rsidRPr="00C81B84">
              <w:t>8 667</w:t>
            </w:r>
          </w:p>
        </w:tc>
      </w:tr>
      <w:tr w:rsidR="00EE2529" w:rsidRPr="00C81B84" w14:paraId="1B4CED76" w14:textId="77777777">
        <w:trPr>
          <w:trHeight w:val="640"/>
        </w:trPr>
        <w:tc>
          <w:tcPr>
            <w:tcW w:w="580" w:type="dxa"/>
            <w:tcBorders>
              <w:top w:val="nil"/>
              <w:left w:val="nil"/>
              <w:bottom w:val="nil"/>
              <w:right w:val="nil"/>
            </w:tcBorders>
            <w:tcMar>
              <w:top w:w="128" w:type="dxa"/>
              <w:left w:w="43" w:type="dxa"/>
              <w:bottom w:w="43" w:type="dxa"/>
              <w:right w:w="43" w:type="dxa"/>
            </w:tcMar>
          </w:tcPr>
          <w:p w14:paraId="6E5830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534EF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F09B831" w14:textId="77777777" w:rsidR="00EE2529" w:rsidRPr="00C81B84" w:rsidRDefault="00AD5E1E" w:rsidP="00C81B84">
            <w:r w:rsidRPr="00C81B84">
              <w:t xml:space="preserve">Tilskudd til private,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EC14CD" w14:textId="77777777" w:rsidR="00EE2529" w:rsidRPr="00C81B84" w:rsidRDefault="00AD5E1E" w:rsidP="00C81B84">
            <w:r w:rsidRPr="00C81B84">
              <w:t>33 962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E6F6F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9DD46C" w14:textId="77777777" w:rsidR="00EE2529" w:rsidRPr="00C81B84" w:rsidRDefault="00AD5E1E" w:rsidP="00C81B84">
            <w:r w:rsidRPr="00C81B84">
              <w:t>725</w:t>
            </w:r>
          </w:p>
        </w:tc>
        <w:tc>
          <w:tcPr>
            <w:tcW w:w="1180" w:type="dxa"/>
            <w:tcBorders>
              <w:top w:val="nil"/>
              <w:left w:val="nil"/>
              <w:bottom w:val="nil"/>
              <w:right w:val="nil"/>
            </w:tcBorders>
            <w:tcMar>
              <w:top w:w="128" w:type="dxa"/>
              <w:left w:w="43" w:type="dxa"/>
              <w:bottom w:w="43" w:type="dxa"/>
              <w:right w:w="43" w:type="dxa"/>
            </w:tcMar>
            <w:vAlign w:val="bottom"/>
          </w:tcPr>
          <w:p w14:paraId="09EB19E4" w14:textId="77777777" w:rsidR="00EE2529" w:rsidRPr="00C81B84" w:rsidRDefault="00AD5E1E" w:rsidP="00C81B84">
            <w:r w:rsidRPr="00C81B84">
              <w:t>34 687</w:t>
            </w:r>
          </w:p>
        </w:tc>
      </w:tr>
      <w:tr w:rsidR="00EE2529" w:rsidRPr="00C81B84" w14:paraId="6AEFD73A" w14:textId="77777777">
        <w:trPr>
          <w:trHeight w:val="380"/>
        </w:trPr>
        <w:tc>
          <w:tcPr>
            <w:tcW w:w="580" w:type="dxa"/>
            <w:tcBorders>
              <w:top w:val="nil"/>
              <w:left w:val="nil"/>
              <w:bottom w:val="nil"/>
              <w:right w:val="nil"/>
            </w:tcBorders>
            <w:tcMar>
              <w:top w:w="128" w:type="dxa"/>
              <w:left w:w="43" w:type="dxa"/>
              <w:bottom w:w="43" w:type="dxa"/>
              <w:right w:w="43" w:type="dxa"/>
            </w:tcMar>
          </w:tcPr>
          <w:p w14:paraId="713E9318" w14:textId="77777777" w:rsidR="00EE2529" w:rsidRPr="00C81B84" w:rsidRDefault="00AD5E1E" w:rsidP="00C81B84">
            <w:r w:rsidRPr="00C81B84">
              <w:t>1423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9DE7A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CC7C62" w14:textId="77777777" w:rsidR="00EE2529" w:rsidRPr="00C81B84" w:rsidRDefault="00AD5E1E" w:rsidP="00C81B84">
            <w:r w:rsidRPr="00C81B84">
              <w:t>Radioaktiv forurensning i det ytre miljø</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CC947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68836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85EF0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32F5C2C" w14:textId="77777777" w:rsidR="00EE2529" w:rsidRPr="00C81B84" w:rsidRDefault="00EE2529" w:rsidP="00C81B84"/>
        </w:tc>
      </w:tr>
      <w:tr w:rsidR="00EE2529" w:rsidRPr="00C81B84" w14:paraId="53A4DE9C" w14:textId="77777777">
        <w:trPr>
          <w:trHeight w:val="380"/>
        </w:trPr>
        <w:tc>
          <w:tcPr>
            <w:tcW w:w="580" w:type="dxa"/>
            <w:tcBorders>
              <w:top w:val="nil"/>
              <w:left w:val="nil"/>
              <w:bottom w:val="nil"/>
              <w:right w:val="nil"/>
            </w:tcBorders>
            <w:tcMar>
              <w:top w:w="128" w:type="dxa"/>
              <w:left w:w="43" w:type="dxa"/>
              <w:bottom w:w="43" w:type="dxa"/>
              <w:right w:w="43" w:type="dxa"/>
            </w:tcMar>
          </w:tcPr>
          <w:p w14:paraId="0E20C4B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27185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DC969E"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8B1844" w14:textId="77777777" w:rsidR="00EE2529" w:rsidRPr="00C81B84" w:rsidRDefault="00AD5E1E" w:rsidP="00C81B84">
            <w:r w:rsidRPr="00C81B84">
              <w:t>37 650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2EE5F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39C300" w14:textId="77777777" w:rsidR="00EE2529" w:rsidRPr="00C81B84" w:rsidRDefault="00AD5E1E" w:rsidP="00C81B84">
            <w:r w:rsidRPr="00C81B84">
              <w:t>593</w:t>
            </w:r>
          </w:p>
        </w:tc>
        <w:tc>
          <w:tcPr>
            <w:tcW w:w="1180" w:type="dxa"/>
            <w:tcBorders>
              <w:top w:val="nil"/>
              <w:left w:val="nil"/>
              <w:bottom w:val="nil"/>
              <w:right w:val="nil"/>
            </w:tcBorders>
            <w:tcMar>
              <w:top w:w="128" w:type="dxa"/>
              <w:left w:w="43" w:type="dxa"/>
              <w:bottom w:w="43" w:type="dxa"/>
              <w:right w:w="43" w:type="dxa"/>
            </w:tcMar>
            <w:vAlign w:val="bottom"/>
          </w:tcPr>
          <w:p w14:paraId="1CFA914C" w14:textId="77777777" w:rsidR="00EE2529" w:rsidRPr="00C81B84" w:rsidRDefault="00AD5E1E" w:rsidP="00C81B84">
            <w:r w:rsidRPr="00C81B84">
              <w:t>38 243</w:t>
            </w:r>
          </w:p>
        </w:tc>
      </w:tr>
      <w:tr w:rsidR="00EE2529" w:rsidRPr="00C81B84" w14:paraId="4AE5177D" w14:textId="77777777">
        <w:trPr>
          <w:trHeight w:val="380"/>
        </w:trPr>
        <w:tc>
          <w:tcPr>
            <w:tcW w:w="580" w:type="dxa"/>
            <w:tcBorders>
              <w:top w:val="nil"/>
              <w:left w:val="nil"/>
              <w:bottom w:val="nil"/>
              <w:right w:val="nil"/>
            </w:tcBorders>
            <w:tcMar>
              <w:top w:w="128" w:type="dxa"/>
              <w:left w:w="43" w:type="dxa"/>
              <w:bottom w:w="43" w:type="dxa"/>
              <w:right w:w="43" w:type="dxa"/>
            </w:tcMar>
          </w:tcPr>
          <w:p w14:paraId="76FCE3E1" w14:textId="77777777" w:rsidR="00EE2529" w:rsidRPr="00C81B84" w:rsidRDefault="00AD5E1E" w:rsidP="00C81B84">
            <w:r w:rsidRPr="00C81B84">
              <w:t>1424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BF2D7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3F27E2" w14:textId="77777777" w:rsidR="00EE2529" w:rsidRPr="00C81B84" w:rsidRDefault="00AD5E1E" w:rsidP="00C81B84">
            <w:r w:rsidRPr="00C81B84">
              <w:t>Senter mot marin forsøpling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E9EF2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88942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A8155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247E33A" w14:textId="77777777" w:rsidR="00EE2529" w:rsidRPr="00C81B84" w:rsidRDefault="00EE2529" w:rsidP="00C81B84"/>
        </w:tc>
      </w:tr>
      <w:tr w:rsidR="00EE2529" w:rsidRPr="00C81B84" w14:paraId="44872CB3" w14:textId="77777777">
        <w:trPr>
          <w:trHeight w:val="380"/>
        </w:trPr>
        <w:tc>
          <w:tcPr>
            <w:tcW w:w="580" w:type="dxa"/>
            <w:tcBorders>
              <w:top w:val="nil"/>
              <w:left w:val="nil"/>
              <w:bottom w:val="nil"/>
              <w:right w:val="nil"/>
            </w:tcBorders>
            <w:tcMar>
              <w:top w:w="128" w:type="dxa"/>
              <w:left w:w="43" w:type="dxa"/>
              <w:bottom w:w="43" w:type="dxa"/>
              <w:right w:w="43" w:type="dxa"/>
            </w:tcMar>
          </w:tcPr>
          <w:p w14:paraId="51C2F4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1D123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4FF170"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EE3764" w14:textId="77777777" w:rsidR="00EE2529" w:rsidRPr="00C81B84" w:rsidRDefault="00AD5E1E" w:rsidP="00C81B84">
            <w:r w:rsidRPr="00C81B84">
              <w:t>24 006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CFF22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88F776" w14:textId="77777777" w:rsidR="00EE2529" w:rsidRPr="00C81B84" w:rsidRDefault="00AD5E1E" w:rsidP="00C81B84">
            <w:r w:rsidRPr="00C81B84">
              <w:t>347</w:t>
            </w:r>
          </w:p>
        </w:tc>
        <w:tc>
          <w:tcPr>
            <w:tcW w:w="1180" w:type="dxa"/>
            <w:tcBorders>
              <w:top w:val="nil"/>
              <w:left w:val="nil"/>
              <w:bottom w:val="nil"/>
              <w:right w:val="nil"/>
            </w:tcBorders>
            <w:tcMar>
              <w:top w:w="128" w:type="dxa"/>
              <w:left w:w="43" w:type="dxa"/>
              <w:bottom w:w="43" w:type="dxa"/>
              <w:right w:w="43" w:type="dxa"/>
            </w:tcMar>
            <w:vAlign w:val="bottom"/>
          </w:tcPr>
          <w:p w14:paraId="5C8A6666" w14:textId="77777777" w:rsidR="00EE2529" w:rsidRPr="00C81B84" w:rsidRDefault="00AD5E1E" w:rsidP="00C81B84">
            <w:r w:rsidRPr="00C81B84">
              <w:t>24 353</w:t>
            </w:r>
          </w:p>
        </w:tc>
      </w:tr>
      <w:tr w:rsidR="00EE2529" w:rsidRPr="00C81B84" w14:paraId="7E9C77C3" w14:textId="77777777">
        <w:trPr>
          <w:trHeight w:val="380"/>
        </w:trPr>
        <w:tc>
          <w:tcPr>
            <w:tcW w:w="580" w:type="dxa"/>
            <w:tcBorders>
              <w:top w:val="nil"/>
              <w:left w:val="nil"/>
              <w:bottom w:val="nil"/>
              <w:right w:val="nil"/>
            </w:tcBorders>
            <w:tcMar>
              <w:top w:w="128" w:type="dxa"/>
              <w:left w:w="43" w:type="dxa"/>
              <w:bottom w:w="43" w:type="dxa"/>
              <w:right w:w="43" w:type="dxa"/>
            </w:tcMar>
          </w:tcPr>
          <w:p w14:paraId="10CA9A1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86D7C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B118CB8"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503FFF" w14:textId="77777777" w:rsidR="00EE2529" w:rsidRPr="00C81B84" w:rsidRDefault="00AD5E1E" w:rsidP="00C81B84">
            <w:r w:rsidRPr="00C81B84">
              <w:t>1 026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B3C24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2FD5F6" w14:textId="77777777" w:rsidR="00EE2529" w:rsidRPr="00C81B84" w:rsidRDefault="00AD5E1E" w:rsidP="00C81B84">
            <w:r w:rsidRPr="00C81B84">
              <w:t>22</w:t>
            </w:r>
          </w:p>
        </w:tc>
        <w:tc>
          <w:tcPr>
            <w:tcW w:w="1180" w:type="dxa"/>
            <w:tcBorders>
              <w:top w:val="nil"/>
              <w:left w:val="nil"/>
              <w:bottom w:val="nil"/>
              <w:right w:val="nil"/>
            </w:tcBorders>
            <w:tcMar>
              <w:top w:w="128" w:type="dxa"/>
              <w:left w:w="43" w:type="dxa"/>
              <w:bottom w:w="43" w:type="dxa"/>
              <w:right w:w="43" w:type="dxa"/>
            </w:tcMar>
            <w:vAlign w:val="bottom"/>
          </w:tcPr>
          <w:p w14:paraId="6530077F" w14:textId="77777777" w:rsidR="00EE2529" w:rsidRPr="00C81B84" w:rsidRDefault="00AD5E1E" w:rsidP="00C81B84">
            <w:r w:rsidRPr="00C81B84">
              <w:t>1 048</w:t>
            </w:r>
          </w:p>
        </w:tc>
      </w:tr>
      <w:tr w:rsidR="00EE2529" w:rsidRPr="00C81B84" w14:paraId="6AF4AF95" w14:textId="77777777">
        <w:trPr>
          <w:trHeight w:val="380"/>
        </w:trPr>
        <w:tc>
          <w:tcPr>
            <w:tcW w:w="580" w:type="dxa"/>
            <w:tcBorders>
              <w:top w:val="nil"/>
              <w:left w:val="nil"/>
              <w:bottom w:val="nil"/>
              <w:right w:val="nil"/>
            </w:tcBorders>
            <w:tcMar>
              <w:top w:w="128" w:type="dxa"/>
              <w:left w:w="43" w:type="dxa"/>
              <w:bottom w:w="43" w:type="dxa"/>
              <w:right w:w="43" w:type="dxa"/>
            </w:tcMar>
          </w:tcPr>
          <w:p w14:paraId="53AB71D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3C3F9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5F896C" w14:textId="77777777" w:rsidR="00EE2529" w:rsidRPr="00C81B84" w:rsidRDefault="00AD5E1E" w:rsidP="00C81B84">
            <w:r w:rsidRPr="00C81B84">
              <w:t xml:space="preserve">Marin forsøpling,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27D5DE" w14:textId="77777777" w:rsidR="00EE2529" w:rsidRPr="00C81B84" w:rsidRDefault="00AD5E1E" w:rsidP="00C81B84">
            <w:r w:rsidRPr="00C81B84">
              <w:t>30 417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44732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01656C" w14:textId="77777777" w:rsidR="00EE2529" w:rsidRPr="00C81B84" w:rsidRDefault="00AD5E1E" w:rsidP="00C81B84">
            <w:r w:rsidRPr="00C81B84">
              <w:t>650</w:t>
            </w:r>
          </w:p>
        </w:tc>
        <w:tc>
          <w:tcPr>
            <w:tcW w:w="1180" w:type="dxa"/>
            <w:tcBorders>
              <w:top w:val="nil"/>
              <w:left w:val="nil"/>
              <w:bottom w:val="nil"/>
              <w:right w:val="nil"/>
            </w:tcBorders>
            <w:tcMar>
              <w:top w:w="128" w:type="dxa"/>
              <w:left w:w="43" w:type="dxa"/>
              <w:bottom w:w="43" w:type="dxa"/>
              <w:right w:w="43" w:type="dxa"/>
            </w:tcMar>
            <w:vAlign w:val="bottom"/>
          </w:tcPr>
          <w:p w14:paraId="599CAF0F" w14:textId="77777777" w:rsidR="00EE2529" w:rsidRPr="00C81B84" w:rsidRDefault="00AD5E1E" w:rsidP="00C81B84">
            <w:r w:rsidRPr="00C81B84">
              <w:t>31 067</w:t>
            </w:r>
          </w:p>
        </w:tc>
      </w:tr>
      <w:tr w:rsidR="00EE2529" w:rsidRPr="00C81B84" w14:paraId="289706AD" w14:textId="77777777">
        <w:trPr>
          <w:trHeight w:val="380"/>
        </w:trPr>
        <w:tc>
          <w:tcPr>
            <w:tcW w:w="580" w:type="dxa"/>
            <w:tcBorders>
              <w:top w:val="nil"/>
              <w:left w:val="nil"/>
              <w:bottom w:val="nil"/>
              <w:right w:val="nil"/>
            </w:tcBorders>
            <w:tcMar>
              <w:top w:w="128" w:type="dxa"/>
              <w:left w:w="43" w:type="dxa"/>
              <w:bottom w:w="43" w:type="dxa"/>
              <w:right w:w="43" w:type="dxa"/>
            </w:tcMar>
          </w:tcPr>
          <w:p w14:paraId="4800DEDD" w14:textId="77777777" w:rsidR="00EE2529" w:rsidRPr="00C81B84" w:rsidRDefault="00AD5E1E" w:rsidP="00C81B84">
            <w:r w:rsidRPr="00C81B84">
              <w:t>1425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72A85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AFF1B6" w14:textId="77777777" w:rsidR="00EE2529" w:rsidRPr="00C81B84" w:rsidRDefault="00AD5E1E" w:rsidP="00C81B84">
            <w:r w:rsidRPr="00C81B84">
              <w:t>Fisketiltak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D8952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DDEDC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F8B10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7AB7AE9" w14:textId="77777777" w:rsidR="00EE2529" w:rsidRPr="00C81B84" w:rsidRDefault="00EE2529" w:rsidP="00C81B84"/>
        </w:tc>
      </w:tr>
      <w:tr w:rsidR="00EE2529" w:rsidRPr="00C81B84" w14:paraId="3098E0E2" w14:textId="77777777">
        <w:trPr>
          <w:trHeight w:val="380"/>
        </w:trPr>
        <w:tc>
          <w:tcPr>
            <w:tcW w:w="580" w:type="dxa"/>
            <w:tcBorders>
              <w:top w:val="nil"/>
              <w:left w:val="nil"/>
              <w:bottom w:val="nil"/>
              <w:right w:val="nil"/>
            </w:tcBorders>
            <w:tcMar>
              <w:top w:w="128" w:type="dxa"/>
              <w:left w:w="43" w:type="dxa"/>
              <w:bottom w:w="43" w:type="dxa"/>
              <w:right w:w="43" w:type="dxa"/>
            </w:tcMar>
          </w:tcPr>
          <w:p w14:paraId="44E7E00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89794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FF713D" w14:textId="77777777" w:rsidR="00EE2529" w:rsidRPr="00C81B84" w:rsidRDefault="00AD5E1E" w:rsidP="00C81B84">
            <w:r w:rsidRPr="00C81B84">
              <w:t xml:space="preserve">Tilskudd til fiskeformål,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A80B13" w14:textId="77777777" w:rsidR="00EE2529" w:rsidRPr="00C81B84" w:rsidRDefault="00AD5E1E" w:rsidP="00C81B84">
            <w:r w:rsidRPr="00C81B84">
              <w:t>17 165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BDB0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A99C3" w14:textId="77777777" w:rsidR="00EE2529" w:rsidRPr="00C81B84" w:rsidRDefault="00AD5E1E" w:rsidP="00C81B84">
            <w:r w:rsidRPr="00C81B84">
              <w:t>-2 433</w:t>
            </w:r>
          </w:p>
        </w:tc>
        <w:tc>
          <w:tcPr>
            <w:tcW w:w="1180" w:type="dxa"/>
            <w:tcBorders>
              <w:top w:val="nil"/>
              <w:left w:val="nil"/>
              <w:bottom w:val="nil"/>
              <w:right w:val="nil"/>
            </w:tcBorders>
            <w:tcMar>
              <w:top w:w="128" w:type="dxa"/>
              <w:left w:w="43" w:type="dxa"/>
              <w:bottom w:w="43" w:type="dxa"/>
              <w:right w:w="43" w:type="dxa"/>
            </w:tcMar>
            <w:vAlign w:val="bottom"/>
          </w:tcPr>
          <w:p w14:paraId="0A59C2F5" w14:textId="77777777" w:rsidR="00EE2529" w:rsidRPr="00C81B84" w:rsidRDefault="00AD5E1E" w:rsidP="00C81B84">
            <w:r w:rsidRPr="00C81B84">
              <w:t>14 732</w:t>
            </w:r>
          </w:p>
        </w:tc>
      </w:tr>
      <w:tr w:rsidR="00EE2529" w:rsidRPr="00C81B84" w14:paraId="09B86A65" w14:textId="77777777">
        <w:trPr>
          <w:trHeight w:val="380"/>
        </w:trPr>
        <w:tc>
          <w:tcPr>
            <w:tcW w:w="580" w:type="dxa"/>
            <w:tcBorders>
              <w:top w:val="nil"/>
              <w:left w:val="nil"/>
              <w:bottom w:val="nil"/>
              <w:right w:val="nil"/>
            </w:tcBorders>
            <w:tcMar>
              <w:top w:w="128" w:type="dxa"/>
              <w:left w:w="43" w:type="dxa"/>
              <w:bottom w:w="43" w:type="dxa"/>
              <w:right w:w="43" w:type="dxa"/>
            </w:tcMar>
          </w:tcPr>
          <w:p w14:paraId="73F81A8F" w14:textId="77777777" w:rsidR="00EE2529" w:rsidRPr="00C81B84" w:rsidRDefault="00AD5E1E" w:rsidP="00C81B84">
            <w:r w:rsidRPr="00C81B84">
              <w:t>1428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1FE5B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BBC059" w14:textId="77777777" w:rsidR="00EE2529" w:rsidRPr="00C81B84" w:rsidRDefault="00AD5E1E" w:rsidP="00C81B84">
            <w:proofErr w:type="spellStart"/>
            <w:r w:rsidRPr="00C81B84">
              <w:t>Enova</w:t>
            </w:r>
            <w:proofErr w:type="spellEnd"/>
            <w:r w:rsidRPr="00C81B84">
              <w:t xml:space="preserve"> SF</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CED24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65AD4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B4910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92D4B8E" w14:textId="77777777" w:rsidR="00EE2529" w:rsidRPr="00C81B84" w:rsidRDefault="00EE2529" w:rsidP="00C81B84"/>
        </w:tc>
      </w:tr>
      <w:tr w:rsidR="00EE2529" w:rsidRPr="00C81B84" w14:paraId="70660A5E" w14:textId="77777777">
        <w:trPr>
          <w:trHeight w:val="380"/>
        </w:trPr>
        <w:tc>
          <w:tcPr>
            <w:tcW w:w="580" w:type="dxa"/>
            <w:tcBorders>
              <w:top w:val="nil"/>
              <w:left w:val="nil"/>
              <w:bottom w:val="nil"/>
              <w:right w:val="nil"/>
            </w:tcBorders>
            <w:tcMar>
              <w:top w:w="128" w:type="dxa"/>
              <w:left w:w="43" w:type="dxa"/>
              <w:bottom w:w="43" w:type="dxa"/>
              <w:right w:w="43" w:type="dxa"/>
            </w:tcMar>
          </w:tcPr>
          <w:p w14:paraId="02D656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B0BEE9"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98F0B3" w14:textId="77777777" w:rsidR="00EE2529" w:rsidRPr="00C81B84" w:rsidRDefault="00AD5E1E" w:rsidP="00C81B84">
            <w:r w:rsidRPr="00C81B84">
              <w:t xml:space="preserve">Overføring til Klima- og energifondet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56DDC4" w14:textId="77777777" w:rsidR="00EE2529" w:rsidRPr="00C81B84" w:rsidRDefault="00AD5E1E" w:rsidP="00C81B84">
            <w:r w:rsidRPr="00C81B84">
              <w:t>5 436 183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8680C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06D3DF" w14:textId="77777777" w:rsidR="00EE2529" w:rsidRPr="00C81B84" w:rsidRDefault="00AD5E1E" w:rsidP="00C81B84">
            <w:r w:rsidRPr="00C81B84">
              <w:t>101 375</w:t>
            </w:r>
          </w:p>
        </w:tc>
        <w:tc>
          <w:tcPr>
            <w:tcW w:w="1180" w:type="dxa"/>
            <w:tcBorders>
              <w:top w:val="nil"/>
              <w:left w:val="nil"/>
              <w:bottom w:val="nil"/>
              <w:right w:val="nil"/>
            </w:tcBorders>
            <w:tcMar>
              <w:top w:w="128" w:type="dxa"/>
              <w:left w:w="43" w:type="dxa"/>
              <w:bottom w:w="43" w:type="dxa"/>
              <w:right w:w="43" w:type="dxa"/>
            </w:tcMar>
            <w:vAlign w:val="bottom"/>
          </w:tcPr>
          <w:p w14:paraId="2AFABE5F" w14:textId="77777777" w:rsidR="00EE2529" w:rsidRPr="00C81B84" w:rsidRDefault="00AD5E1E" w:rsidP="00C81B84">
            <w:r w:rsidRPr="00C81B84">
              <w:t>5 537 558</w:t>
            </w:r>
          </w:p>
        </w:tc>
      </w:tr>
      <w:tr w:rsidR="00EE2529" w:rsidRPr="00C81B84" w14:paraId="7ECB9EC2" w14:textId="77777777">
        <w:trPr>
          <w:trHeight w:val="380"/>
        </w:trPr>
        <w:tc>
          <w:tcPr>
            <w:tcW w:w="580" w:type="dxa"/>
            <w:tcBorders>
              <w:top w:val="nil"/>
              <w:left w:val="nil"/>
              <w:bottom w:val="nil"/>
              <w:right w:val="nil"/>
            </w:tcBorders>
            <w:tcMar>
              <w:top w:w="128" w:type="dxa"/>
              <w:left w:w="43" w:type="dxa"/>
              <w:bottom w:w="43" w:type="dxa"/>
              <w:right w:w="43" w:type="dxa"/>
            </w:tcMar>
          </w:tcPr>
          <w:p w14:paraId="15A89969"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11FBE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FAA86F" w14:textId="77777777" w:rsidR="00EE2529" w:rsidRPr="00C81B84" w:rsidRDefault="00AD5E1E" w:rsidP="00C81B84">
            <w:r w:rsidRPr="00C81B84">
              <w:t>Riksantikvaren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1C956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9C40D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6F9F2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439F728" w14:textId="77777777" w:rsidR="00EE2529" w:rsidRPr="00C81B84" w:rsidRDefault="00EE2529" w:rsidP="00C81B84"/>
        </w:tc>
      </w:tr>
      <w:tr w:rsidR="00EE2529" w:rsidRPr="00C81B84" w14:paraId="28053B7D" w14:textId="77777777">
        <w:trPr>
          <w:trHeight w:val="380"/>
        </w:trPr>
        <w:tc>
          <w:tcPr>
            <w:tcW w:w="580" w:type="dxa"/>
            <w:tcBorders>
              <w:top w:val="nil"/>
              <w:left w:val="nil"/>
              <w:bottom w:val="nil"/>
              <w:right w:val="nil"/>
            </w:tcBorders>
            <w:tcMar>
              <w:top w:w="128" w:type="dxa"/>
              <w:left w:w="43" w:type="dxa"/>
              <w:bottom w:w="43" w:type="dxa"/>
              <w:right w:w="43" w:type="dxa"/>
            </w:tcMar>
          </w:tcPr>
          <w:p w14:paraId="649661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2844F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EBB305"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3F8C46" w14:textId="77777777" w:rsidR="00EE2529" w:rsidRPr="00C81B84" w:rsidRDefault="00AD5E1E" w:rsidP="00C81B84">
            <w:r w:rsidRPr="00C81B84">
              <w:t>153 620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F541E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ED3685" w14:textId="77777777" w:rsidR="00EE2529" w:rsidRPr="00C81B84" w:rsidRDefault="00AD5E1E" w:rsidP="00C81B84">
            <w:r w:rsidRPr="00C81B84">
              <w:t>5 341</w:t>
            </w:r>
          </w:p>
        </w:tc>
        <w:tc>
          <w:tcPr>
            <w:tcW w:w="1180" w:type="dxa"/>
            <w:tcBorders>
              <w:top w:val="nil"/>
              <w:left w:val="nil"/>
              <w:bottom w:val="nil"/>
              <w:right w:val="nil"/>
            </w:tcBorders>
            <w:tcMar>
              <w:top w:w="128" w:type="dxa"/>
              <w:left w:w="43" w:type="dxa"/>
              <w:bottom w:w="43" w:type="dxa"/>
              <w:right w:w="43" w:type="dxa"/>
            </w:tcMar>
            <w:vAlign w:val="bottom"/>
          </w:tcPr>
          <w:p w14:paraId="225167BB" w14:textId="77777777" w:rsidR="00EE2529" w:rsidRPr="00C81B84" w:rsidRDefault="00AD5E1E" w:rsidP="00C81B84">
            <w:r w:rsidRPr="00C81B84">
              <w:t>158 961</w:t>
            </w:r>
          </w:p>
        </w:tc>
      </w:tr>
      <w:tr w:rsidR="00EE2529" w:rsidRPr="00C81B84" w14:paraId="6E4BD677" w14:textId="77777777">
        <w:trPr>
          <w:trHeight w:val="380"/>
        </w:trPr>
        <w:tc>
          <w:tcPr>
            <w:tcW w:w="580" w:type="dxa"/>
            <w:tcBorders>
              <w:top w:val="nil"/>
              <w:left w:val="nil"/>
              <w:bottom w:val="nil"/>
              <w:right w:val="nil"/>
            </w:tcBorders>
            <w:tcMar>
              <w:top w:w="128" w:type="dxa"/>
              <w:left w:w="43" w:type="dxa"/>
              <w:bottom w:w="43" w:type="dxa"/>
              <w:right w:w="43" w:type="dxa"/>
            </w:tcMar>
          </w:tcPr>
          <w:p w14:paraId="6BC7F9F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CE0EA3"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14782E"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534504" w14:textId="77777777" w:rsidR="00EE2529" w:rsidRPr="00C81B84" w:rsidRDefault="00AD5E1E" w:rsidP="00C81B84">
            <w:r w:rsidRPr="00C81B84">
              <w:t>31 977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8B8F2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FFD02A" w14:textId="77777777" w:rsidR="00EE2529" w:rsidRPr="00C81B84" w:rsidRDefault="00AD5E1E" w:rsidP="00C81B84">
            <w:r w:rsidRPr="00C81B84">
              <w:t>9</w:t>
            </w:r>
          </w:p>
        </w:tc>
        <w:tc>
          <w:tcPr>
            <w:tcW w:w="1180" w:type="dxa"/>
            <w:tcBorders>
              <w:top w:val="nil"/>
              <w:left w:val="nil"/>
              <w:bottom w:val="nil"/>
              <w:right w:val="nil"/>
            </w:tcBorders>
            <w:tcMar>
              <w:top w:w="128" w:type="dxa"/>
              <w:left w:w="43" w:type="dxa"/>
              <w:bottom w:w="43" w:type="dxa"/>
              <w:right w:w="43" w:type="dxa"/>
            </w:tcMar>
            <w:vAlign w:val="bottom"/>
          </w:tcPr>
          <w:p w14:paraId="16E1C4E9" w14:textId="77777777" w:rsidR="00EE2529" w:rsidRPr="00C81B84" w:rsidRDefault="00AD5E1E" w:rsidP="00C81B84">
            <w:r w:rsidRPr="00C81B84">
              <w:t>31 986</w:t>
            </w:r>
          </w:p>
        </w:tc>
      </w:tr>
      <w:tr w:rsidR="00EE2529" w:rsidRPr="00C81B84" w14:paraId="603D6519" w14:textId="77777777">
        <w:trPr>
          <w:trHeight w:val="640"/>
        </w:trPr>
        <w:tc>
          <w:tcPr>
            <w:tcW w:w="580" w:type="dxa"/>
            <w:tcBorders>
              <w:top w:val="nil"/>
              <w:left w:val="nil"/>
              <w:bottom w:val="nil"/>
              <w:right w:val="nil"/>
            </w:tcBorders>
            <w:tcMar>
              <w:top w:w="128" w:type="dxa"/>
              <w:left w:w="43" w:type="dxa"/>
              <w:bottom w:w="43" w:type="dxa"/>
              <w:right w:w="43" w:type="dxa"/>
            </w:tcMar>
          </w:tcPr>
          <w:p w14:paraId="6E6F796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9267DF"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A7BA0B" w14:textId="77777777" w:rsidR="00EE2529" w:rsidRPr="00C81B84" w:rsidRDefault="00AD5E1E" w:rsidP="00C81B84">
            <w:r w:rsidRPr="00C81B84">
              <w:t xml:space="preserve">Flerårige prosjekter kulturminneforvaltning,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98FE47" w14:textId="77777777" w:rsidR="00EE2529" w:rsidRPr="00C81B84" w:rsidRDefault="00AD5E1E" w:rsidP="00C81B84">
            <w:r w:rsidRPr="00C81B84">
              <w:t>30 361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FD2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0E966F" w14:textId="77777777" w:rsidR="00EE2529" w:rsidRPr="00C81B84" w:rsidRDefault="00AD5E1E" w:rsidP="00C81B84">
            <w:r w:rsidRPr="00C81B84">
              <w:t>5</w:t>
            </w:r>
          </w:p>
        </w:tc>
        <w:tc>
          <w:tcPr>
            <w:tcW w:w="1180" w:type="dxa"/>
            <w:tcBorders>
              <w:top w:val="nil"/>
              <w:left w:val="nil"/>
              <w:bottom w:val="nil"/>
              <w:right w:val="nil"/>
            </w:tcBorders>
            <w:tcMar>
              <w:top w:w="128" w:type="dxa"/>
              <w:left w:w="43" w:type="dxa"/>
              <w:bottom w:w="43" w:type="dxa"/>
              <w:right w:w="43" w:type="dxa"/>
            </w:tcMar>
            <w:vAlign w:val="bottom"/>
          </w:tcPr>
          <w:p w14:paraId="5AADFFDB" w14:textId="77777777" w:rsidR="00EE2529" w:rsidRPr="00C81B84" w:rsidRDefault="00AD5E1E" w:rsidP="00C81B84">
            <w:r w:rsidRPr="00C81B84">
              <w:t>30 366</w:t>
            </w:r>
          </w:p>
        </w:tc>
      </w:tr>
      <w:tr w:rsidR="00EE2529" w:rsidRPr="00C81B84" w14:paraId="20291F51" w14:textId="77777777">
        <w:trPr>
          <w:trHeight w:val="640"/>
        </w:trPr>
        <w:tc>
          <w:tcPr>
            <w:tcW w:w="580" w:type="dxa"/>
            <w:tcBorders>
              <w:top w:val="nil"/>
              <w:left w:val="nil"/>
              <w:bottom w:val="nil"/>
              <w:right w:val="nil"/>
            </w:tcBorders>
            <w:tcMar>
              <w:top w:w="128" w:type="dxa"/>
              <w:left w:w="43" w:type="dxa"/>
              <w:bottom w:w="43" w:type="dxa"/>
              <w:right w:w="43" w:type="dxa"/>
            </w:tcMar>
          </w:tcPr>
          <w:p w14:paraId="2E5C69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49BDD5"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046107" w14:textId="77777777" w:rsidR="00EE2529" w:rsidRPr="00C81B84" w:rsidRDefault="00AD5E1E" w:rsidP="00C81B84">
            <w:r w:rsidRPr="00C81B84">
              <w:t xml:space="preserve">Tilskudd til automatisk fredete og andre arkeologiske kulturminner,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0B42C7" w14:textId="77777777" w:rsidR="00EE2529" w:rsidRPr="00C81B84" w:rsidRDefault="00AD5E1E" w:rsidP="00C81B84">
            <w:r w:rsidRPr="00C81B84">
              <w:t>39 026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0DA21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0FFF03" w14:textId="77777777" w:rsidR="00EE2529" w:rsidRPr="00C81B84" w:rsidRDefault="00AD5E1E" w:rsidP="00C81B84">
            <w:r w:rsidRPr="00C81B84">
              <w:t>834</w:t>
            </w:r>
          </w:p>
        </w:tc>
        <w:tc>
          <w:tcPr>
            <w:tcW w:w="1180" w:type="dxa"/>
            <w:tcBorders>
              <w:top w:val="nil"/>
              <w:left w:val="nil"/>
              <w:bottom w:val="nil"/>
              <w:right w:val="nil"/>
            </w:tcBorders>
            <w:tcMar>
              <w:top w:w="128" w:type="dxa"/>
              <w:left w:w="43" w:type="dxa"/>
              <w:bottom w:w="43" w:type="dxa"/>
              <w:right w:w="43" w:type="dxa"/>
            </w:tcMar>
            <w:vAlign w:val="bottom"/>
          </w:tcPr>
          <w:p w14:paraId="0AB6C17A" w14:textId="77777777" w:rsidR="00EE2529" w:rsidRPr="00C81B84" w:rsidRDefault="00AD5E1E" w:rsidP="00C81B84">
            <w:r w:rsidRPr="00C81B84">
              <w:t>39 860</w:t>
            </w:r>
          </w:p>
        </w:tc>
      </w:tr>
      <w:tr w:rsidR="00EE2529" w:rsidRPr="00C81B84" w14:paraId="6F4D9534" w14:textId="77777777">
        <w:trPr>
          <w:trHeight w:val="880"/>
        </w:trPr>
        <w:tc>
          <w:tcPr>
            <w:tcW w:w="580" w:type="dxa"/>
            <w:tcBorders>
              <w:top w:val="nil"/>
              <w:left w:val="nil"/>
              <w:bottom w:val="nil"/>
              <w:right w:val="nil"/>
            </w:tcBorders>
            <w:tcMar>
              <w:top w:w="128" w:type="dxa"/>
              <w:left w:w="43" w:type="dxa"/>
              <w:bottom w:w="43" w:type="dxa"/>
              <w:right w:w="43" w:type="dxa"/>
            </w:tcMar>
          </w:tcPr>
          <w:p w14:paraId="64A3308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899D88"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6D593A" w14:textId="77777777" w:rsidR="00EE2529" w:rsidRPr="00C81B84" w:rsidRDefault="00AD5E1E" w:rsidP="00C81B84">
            <w:r w:rsidRPr="00C81B84">
              <w:t xml:space="preserve">Tilskudd til fredete kulturminner i privat eie, kulturmiljøer og </w:t>
            </w:r>
            <w:proofErr w:type="gramStart"/>
            <w:r w:rsidRPr="00C81B84">
              <w:t xml:space="preserve">kulturlandskap,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04D259" w14:textId="77777777" w:rsidR="00EE2529" w:rsidRPr="00C81B84" w:rsidRDefault="00AD5E1E" w:rsidP="00C81B84">
            <w:r w:rsidRPr="00C81B84">
              <w:t>142 759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0676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05819A" w14:textId="77777777" w:rsidR="00EE2529" w:rsidRPr="00C81B84" w:rsidRDefault="00AD5E1E" w:rsidP="00C81B84">
            <w:r w:rsidRPr="00C81B84">
              <w:t>3 049</w:t>
            </w:r>
          </w:p>
        </w:tc>
        <w:tc>
          <w:tcPr>
            <w:tcW w:w="1180" w:type="dxa"/>
            <w:tcBorders>
              <w:top w:val="nil"/>
              <w:left w:val="nil"/>
              <w:bottom w:val="nil"/>
              <w:right w:val="nil"/>
            </w:tcBorders>
            <w:tcMar>
              <w:top w:w="128" w:type="dxa"/>
              <w:left w:w="43" w:type="dxa"/>
              <w:bottom w:w="43" w:type="dxa"/>
              <w:right w:w="43" w:type="dxa"/>
            </w:tcMar>
            <w:vAlign w:val="bottom"/>
          </w:tcPr>
          <w:p w14:paraId="4049EE73" w14:textId="77777777" w:rsidR="00EE2529" w:rsidRPr="00C81B84" w:rsidRDefault="00AD5E1E" w:rsidP="00C81B84">
            <w:r w:rsidRPr="00C81B84">
              <w:t>145 808</w:t>
            </w:r>
          </w:p>
        </w:tc>
      </w:tr>
      <w:tr w:rsidR="00EE2529" w:rsidRPr="00C81B84" w14:paraId="2C274939" w14:textId="77777777">
        <w:trPr>
          <w:trHeight w:val="640"/>
        </w:trPr>
        <w:tc>
          <w:tcPr>
            <w:tcW w:w="580" w:type="dxa"/>
            <w:tcBorders>
              <w:top w:val="nil"/>
              <w:left w:val="nil"/>
              <w:bottom w:val="nil"/>
              <w:right w:val="nil"/>
            </w:tcBorders>
            <w:tcMar>
              <w:top w:w="128" w:type="dxa"/>
              <w:left w:w="43" w:type="dxa"/>
              <w:bottom w:w="43" w:type="dxa"/>
              <w:right w:w="43" w:type="dxa"/>
            </w:tcMar>
          </w:tcPr>
          <w:p w14:paraId="0E61ED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E1C415"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2C3F62" w14:textId="77777777" w:rsidR="00EE2529" w:rsidRPr="00C81B84" w:rsidRDefault="00AD5E1E" w:rsidP="00C81B84">
            <w:r w:rsidRPr="00C81B84">
              <w:t xml:space="preserve">Tilskudd til bygninger og anlegg fra middelalderen og </w:t>
            </w:r>
            <w:proofErr w:type="gramStart"/>
            <w:r w:rsidRPr="00C81B84">
              <w:t xml:space="preserve">brannsikring,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885FB3" w14:textId="77777777" w:rsidR="00EE2529" w:rsidRPr="00C81B84" w:rsidRDefault="00AD5E1E" w:rsidP="00C81B84">
            <w:r w:rsidRPr="00C81B84">
              <w:t>59 072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CC52B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8DCD30" w14:textId="77777777" w:rsidR="00EE2529" w:rsidRPr="00C81B84" w:rsidRDefault="00AD5E1E" w:rsidP="00C81B84">
            <w:r w:rsidRPr="00C81B84">
              <w:t>3 565</w:t>
            </w:r>
          </w:p>
        </w:tc>
        <w:tc>
          <w:tcPr>
            <w:tcW w:w="1180" w:type="dxa"/>
            <w:tcBorders>
              <w:top w:val="nil"/>
              <w:left w:val="nil"/>
              <w:bottom w:val="nil"/>
              <w:right w:val="nil"/>
            </w:tcBorders>
            <w:tcMar>
              <w:top w:w="128" w:type="dxa"/>
              <w:left w:w="43" w:type="dxa"/>
              <w:bottom w:w="43" w:type="dxa"/>
              <w:right w:w="43" w:type="dxa"/>
            </w:tcMar>
            <w:vAlign w:val="bottom"/>
          </w:tcPr>
          <w:p w14:paraId="1F055F57" w14:textId="77777777" w:rsidR="00EE2529" w:rsidRPr="00C81B84" w:rsidRDefault="00AD5E1E" w:rsidP="00C81B84">
            <w:r w:rsidRPr="00C81B84">
              <w:t>62 637</w:t>
            </w:r>
          </w:p>
        </w:tc>
      </w:tr>
      <w:tr w:rsidR="00EE2529" w:rsidRPr="00C81B84" w14:paraId="07C48FE0" w14:textId="77777777">
        <w:trPr>
          <w:trHeight w:val="380"/>
        </w:trPr>
        <w:tc>
          <w:tcPr>
            <w:tcW w:w="580" w:type="dxa"/>
            <w:tcBorders>
              <w:top w:val="nil"/>
              <w:left w:val="nil"/>
              <w:bottom w:val="nil"/>
              <w:right w:val="nil"/>
            </w:tcBorders>
            <w:tcMar>
              <w:top w:w="128" w:type="dxa"/>
              <w:left w:w="43" w:type="dxa"/>
              <w:bottom w:w="43" w:type="dxa"/>
              <w:right w:w="43" w:type="dxa"/>
            </w:tcMar>
          </w:tcPr>
          <w:p w14:paraId="7A30E785" w14:textId="77777777" w:rsidR="00EE2529" w:rsidRPr="00C81B84" w:rsidRDefault="00AD5E1E" w:rsidP="00C81B84">
            <w:r w:rsidRPr="00C81B84">
              <w:t>1432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2ED50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CAF1CD3" w14:textId="77777777" w:rsidR="00EE2529" w:rsidRPr="00C81B84" w:rsidRDefault="00AD5E1E" w:rsidP="00C81B84">
            <w:r w:rsidRPr="00C81B84">
              <w:t>Norsk kulturminnefond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F195B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0A00E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D23D5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9882A1E" w14:textId="77777777" w:rsidR="00EE2529" w:rsidRPr="00C81B84" w:rsidRDefault="00EE2529" w:rsidP="00C81B84"/>
        </w:tc>
      </w:tr>
      <w:tr w:rsidR="00EE2529" w:rsidRPr="00C81B84" w14:paraId="155664AE" w14:textId="77777777">
        <w:trPr>
          <w:trHeight w:val="380"/>
        </w:trPr>
        <w:tc>
          <w:tcPr>
            <w:tcW w:w="580" w:type="dxa"/>
            <w:tcBorders>
              <w:top w:val="nil"/>
              <w:left w:val="nil"/>
              <w:bottom w:val="nil"/>
              <w:right w:val="nil"/>
            </w:tcBorders>
            <w:tcMar>
              <w:top w:w="128" w:type="dxa"/>
              <w:left w:w="43" w:type="dxa"/>
              <w:bottom w:w="43" w:type="dxa"/>
              <w:right w:w="43" w:type="dxa"/>
            </w:tcMar>
          </w:tcPr>
          <w:p w14:paraId="1AD0491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909A1F"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757BE5" w14:textId="77777777" w:rsidR="00EE2529" w:rsidRPr="00C81B84" w:rsidRDefault="00AD5E1E" w:rsidP="00C81B84">
            <w:r w:rsidRPr="00C81B84">
              <w:t xml:space="preserve">Til disposisjon for kulturminnetiltak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1EB17F" w14:textId="77777777" w:rsidR="00EE2529" w:rsidRPr="00C81B84" w:rsidRDefault="00AD5E1E" w:rsidP="00C81B84">
            <w:r w:rsidRPr="00C81B84">
              <w:t>124 638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8C1C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2FDE4E" w14:textId="77777777" w:rsidR="00EE2529" w:rsidRPr="00C81B84" w:rsidRDefault="00AD5E1E" w:rsidP="00C81B84">
            <w:r w:rsidRPr="00C81B84">
              <w:t>2 578</w:t>
            </w:r>
          </w:p>
        </w:tc>
        <w:tc>
          <w:tcPr>
            <w:tcW w:w="1180" w:type="dxa"/>
            <w:tcBorders>
              <w:top w:val="nil"/>
              <w:left w:val="nil"/>
              <w:bottom w:val="nil"/>
              <w:right w:val="nil"/>
            </w:tcBorders>
            <w:tcMar>
              <w:top w:w="128" w:type="dxa"/>
              <w:left w:w="43" w:type="dxa"/>
              <w:bottom w:w="43" w:type="dxa"/>
              <w:right w:w="43" w:type="dxa"/>
            </w:tcMar>
            <w:vAlign w:val="bottom"/>
          </w:tcPr>
          <w:p w14:paraId="4870400F" w14:textId="77777777" w:rsidR="00EE2529" w:rsidRPr="00C81B84" w:rsidRDefault="00AD5E1E" w:rsidP="00C81B84">
            <w:r w:rsidRPr="00C81B84">
              <w:t>127 216</w:t>
            </w:r>
          </w:p>
        </w:tc>
      </w:tr>
      <w:tr w:rsidR="00EE2529" w:rsidRPr="00C81B84" w14:paraId="092180E4" w14:textId="77777777">
        <w:trPr>
          <w:trHeight w:val="380"/>
        </w:trPr>
        <w:tc>
          <w:tcPr>
            <w:tcW w:w="580" w:type="dxa"/>
            <w:tcBorders>
              <w:top w:val="nil"/>
              <w:left w:val="nil"/>
              <w:bottom w:val="nil"/>
              <w:right w:val="nil"/>
            </w:tcBorders>
            <w:tcMar>
              <w:top w:w="128" w:type="dxa"/>
              <w:left w:w="43" w:type="dxa"/>
              <w:bottom w:w="43" w:type="dxa"/>
              <w:right w:w="43" w:type="dxa"/>
            </w:tcMar>
          </w:tcPr>
          <w:p w14:paraId="2E6129E6" w14:textId="77777777" w:rsidR="00EE2529" w:rsidRPr="00C81B84" w:rsidRDefault="00AD5E1E" w:rsidP="00C81B84">
            <w:r w:rsidRPr="00C81B84">
              <w:t>1471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91295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EC68DE" w14:textId="77777777" w:rsidR="00EE2529" w:rsidRPr="00C81B84" w:rsidRDefault="00AD5E1E" w:rsidP="00C81B84">
            <w:r w:rsidRPr="00C81B84">
              <w:t>Norsk Polarinstitutt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FDA3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E2B04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91F81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FE7C29A" w14:textId="77777777" w:rsidR="00EE2529" w:rsidRPr="00C81B84" w:rsidRDefault="00EE2529" w:rsidP="00C81B84"/>
        </w:tc>
      </w:tr>
      <w:tr w:rsidR="00EE2529" w:rsidRPr="00C81B84" w14:paraId="2910581C" w14:textId="77777777">
        <w:trPr>
          <w:trHeight w:val="380"/>
        </w:trPr>
        <w:tc>
          <w:tcPr>
            <w:tcW w:w="580" w:type="dxa"/>
            <w:tcBorders>
              <w:top w:val="nil"/>
              <w:left w:val="nil"/>
              <w:bottom w:val="nil"/>
              <w:right w:val="nil"/>
            </w:tcBorders>
            <w:tcMar>
              <w:top w:w="128" w:type="dxa"/>
              <w:left w:w="43" w:type="dxa"/>
              <w:bottom w:w="43" w:type="dxa"/>
              <w:right w:w="43" w:type="dxa"/>
            </w:tcMar>
          </w:tcPr>
          <w:p w14:paraId="655A505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CA001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4713E7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75BD68" w14:textId="77777777" w:rsidR="00EE2529" w:rsidRPr="00C81B84" w:rsidRDefault="00AD5E1E" w:rsidP="00C81B84">
            <w:r w:rsidRPr="00C81B84">
              <w:t>243 751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F033B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FDEE9E" w14:textId="77777777" w:rsidR="00EE2529" w:rsidRPr="00C81B84" w:rsidRDefault="00AD5E1E" w:rsidP="00C81B84">
            <w:r w:rsidRPr="00C81B84">
              <w:t>3 270</w:t>
            </w:r>
          </w:p>
        </w:tc>
        <w:tc>
          <w:tcPr>
            <w:tcW w:w="1180" w:type="dxa"/>
            <w:tcBorders>
              <w:top w:val="nil"/>
              <w:left w:val="nil"/>
              <w:bottom w:val="nil"/>
              <w:right w:val="nil"/>
            </w:tcBorders>
            <w:tcMar>
              <w:top w:w="128" w:type="dxa"/>
              <w:left w:w="43" w:type="dxa"/>
              <w:bottom w:w="43" w:type="dxa"/>
              <w:right w:w="43" w:type="dxa"/>
            </w:tcMar>
            <w:vAlign w:val="bottom"/>
          </w:tcPr>
          <w:p w14:paraId="37B80122" w14:textId="77777777" w:rsidR="00EE2529" w:rsidRPr="00C81B84" w:rsidRDefault="00AD5E1E" w:rsidP="00C81B84">
            <w:r w:rsidRPr="00C81B84">
              <w:t>247 021</w:t>
            </w:r>
          </w:p>
        </w:tc>
      </w:tr>
      <w:tr w:rsidR="00EE2529" w:rsidRPr="00C81B84" w14:paraId="5842E3C1" w14:textId="77777777">
        <w:trPr>
          <w:trHeight w:val="380"/>
        </w:trPr>
        <w:tc>
          <w:tcPr>
            <w:tcW w:w="580" w:type="dxa"/>
            <w:tcBorders>
              <w:top w:val="nil"/>
              <w:left w:val="nil"/>
              <w:bottom w:val="nil"/>
              <w:right w:val="nil"/>
            </w:tcBorders>
            <w:tcMar>
              <w:top w:w="128" w:type="dxa"/>
              <w:left w:w="43" w:type="dxa"/>
              <w:bottom w:w="43" w:type="dxa"/>
              <w:right w:w="43" w:type="dxa"/>
            </w:tcMar>
          </w:tcPr>
          <w:p w14:paraId="7310ED1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642055"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3957AF"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E5C9AF" w14:textId="77777777" w:rsidR="00EE2529" w:rsidRPr="00C81B84" w:rsidRDefault="00AD5E1E" w:rsidP="00C81B84">
            <w:r w:rsidRPr="00C81B84">
              <w:t>113 866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773B2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26302C" w14:textId="77777777" w:rsidR="00EE2529" w:rsidRPr="00C81B84" w:rsidRDefault="00AD5E1E" w:rsidP="00C81B84">
            <w:r w:rsidRPr="00C81B84">
              <w:t>6 106</w:t>
            </w:r>
          </w:p>
        </w:tc>
        <w:tc>
          <w:tcPr>
            <w:tcW w:w="1180" w:type="dxa"/>
            <w:tcBorders>
              <w:top w:val="nil"/>
              <w:left w:val="nil"/>
              <w:bottom w:val="nil"/>
              <w:right w:val="nil"/>
            </w:tcBorders>
            <w:tcMar>
              <w:top w:w="128" w:type="dxa"/>
              <w:left w:w="43" w:type="dxa"/>
              <w:bottom w:w="43" w:type="dxa"/>
              <w:right w:w="43" w:type="dxa"/>
            </w:tcMar>
            <w:vAlign w:val="bottom"/>
          </w:tcPr>
          <w:p w14:paraId="0812E75F" w14:textId="77777777" w:rsidR="00EE2529" w:rsidRPr="00C81B84" w:rsidRDefault="00AD5E1E" w:rsidP="00C81B84">
            <w:r w:rsidRPr="00C81B84">
              <w:t>119 972</w:t>
            </w:r>
          </w:p>
        </w:tc>
      </w:tr>
      <w:tr w:rsidR="00EE2529" w:rsidRPr="00C81B84" w14:paraId="4045FBE2" w14:textId="77777777">
        <w:trPr>
          <w:trHeight w:val="380"/>
        </w:trPr>
        <w:tc>
          <w:tcPr>
            <w:tcW w:w="580" w:type="dxa"/>
            <w:tcBorders>
              <w:top w:val="nil"/>
              <w:left w:val="nil"/>
              <w:bottom w:val="nil"/>
              <w:right w:val="nil"/>
            </w:tcBorders>
            <w:tcMar>
              <w:top w:w="128" w:type="dxa"/>
              <w:left w:w="43" w:type="dxa"/>
              <w:bottom w:w="43" w:type="dxa"/>
              <w:right w:w="43" w:type="dxa"/>
            </w:tcMar>
          </w:tcPr>
          <w:p w14:paraId="19283E7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F0ABBA"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F8D244" w14:textId="77777777" w:rsidR="00EE2529" w:rsidRPr="00C81B84" w:rsidRDefault="00AD5E1E" w:rsidP="00C81B84">
            <w:r w:rsidRPr="00C81B84">
              <w:t xml:space="preserve">Stipend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A7506C" w14:textId="77777777" w:rsidR="00EE2529" w:rsidRPr="00C81B84" w:rsidRDefault="00AD5E1E" w:rsidP="00C81B84">
            <w:r w:rsidRPr="00C81B84">
              <w:t>561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C5114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34CD06" w14:textId="77777777" w:rsidR="00EE2529" w:rsidRPr="00C81B84" w:rsidRDefault="00AD5E1E" w:rsidP="00C81B84">
            <w:r w:rsidRPr="00C81B84">
              <w:t>12</w:t>
            </w:r>
          </w:p>
        </w:tc>
        <w:tc>
          <w:tcPr>
            <w:tcW w:w="1180" w:type="dxa"/>
            <w:tcBorders>
              <w:top w:val="nil"/>
              <w:left w:val="nil"/>
              <w:bottom w:val="nil"/>
              <w:right w:val="nil"/>
            </w:tcBorders>
            <w:tcMar>
              <w:top w:w="128" w:type="dxa"/>
              <w:left w:w="43" w:type="dxa"/>
              <w:bottom w:w="43" w:type="dxa"/>
              <w:right w:w="43" w:type="dxa"/>
            </w:tcMar>
            <w:vAlign w:val="bottom"/>
          </w:tcPr>
          <w:p w14:paraId="0AAA3F2B" w14:textId="77777777" w:rsidR="00EE2529" w:rsidRPr="00C81B84" w:rsidRDefault="00AD5E1E" w:rsidP="00C81B84">
            <w:r w:rsidRPr="00C81B84">
              <w:t>573</w:t>
            </w:r>
          </w:p>
        </w:tc>
      </w:tr>
      <w:tr w:rsidR="00EE2529" w:rsidRPr="00C81B84" w14:paraId="33BC0CFE" w14:textId="77777777">
        <w:trPr>
          <w:trHeight w:val="380"/>
        </w:trPr>
        <w:tc>
          <w:tcPr>
            <w:tcW w:w="580" w:type="dxa"/>
            <w:tcBorders>
              <w:top w:val="nil"/>
              <w:left w:val="nil"/>
              <w:bottom w:val="nil"/>
              <w:right w:val="nil"/>
            </w:tcBorders>
            <w:tcMar>
              <w:top w:w="128" w:type="dxa"/>
              <w:left w:w="43" w:type="dxa"/>
              <w:bottom w:w="43" w:type="dxa"/>
              <w:right w:w="43" w:type="dxa"/>
            </w:tcMar>
          </w:tcPr>
          <w:p w14:paraId="57DCEDD5" w14:textId="77777777" w:rsidR="00EE2529" w:rsidRPr="00C81B84" w:rsidRDefault="00AD5E1E" w:rsidP="00C81B84">
            <w:r w:rsidRPr="00C81B84">
              <w:t>1472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9CF15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E2DB0A" w14:textId="77777777" w:rsidR="00EE2529" w:rsidRPr="00C81B84" w:rsidRDefault="00AD5E1E" w:rsidP="00C81B84">
            <w:r w:rsidRPr="00C81B84">
              <w:t>Svalbards miljøvernfond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F9D8F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05366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04C99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EB653DC" w14:textId="77777777" w:rsidR="00EE2529" w:rsidRPr="00C81B84" w:rsidRDefault="00EE2529" w:rsidP="00C81B84"/>
        </w:tc>
      </w:tr>
      <w:tr w:rsidR="00EE2529" w:rsidRPr="00C81B84" w14:paraId="2D9CA0C5" w14:textId="77777777">
        <w:trPr>
          <w:trHeight w:val="380"/>
        </w:trPr>
        <w:tc>
          <w:tcPr>
            <w:tcW w:w="580" w:type="dxa"/>
            <w:tcBorders>
              <w:top w:val="nil"/>
              <w:left w:val="nil"/>
              <w:bottom w:val="nil"/>
              <w:right w:val="nil"/>
            </w:tcBorders>
            <w:tcMar>
              <w:top w:w="128" w:type="dxa"/>
              <w:left w:w="43" w:type="dxa"/>
              <w:bottom w:w="43" w:type="dxa"/>
              <w:right w:w="43" w:type="dxa"/>
            </w:tcMar>
          </w:tcPr>
          <w:p w14:paraId="504B3FA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D66354"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AD700C" w14:textId="77777777" w:rsidR="00EE2529" w:rsidRPr="00C81B84" w:rsidRDefault="00AD5E1E" w:rsidP="00C81B84">
            <w:r w:rsidRPr="00C81B84">
              <w:t xml:space="preserve">Overføringer til Svalbards miljøvernfond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B050CE" w14:textId="77777777" w:rsidR="00EE2529" w:rsidRPr="00C81B84" w:rsidRDefault="00AD5E1E" w:rsidP="00C81B84">
            <w:r w:rsidRPr="00C81B84">
              <w:t>13 000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18BD8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2B19CB" w14:textId="77777777" w:rsidR="00EE2529" w:rsidRPr="00C81B84" w:rsidRDefault="00AD5E1E" w:rsidP="00C81B84">
            <w:r w:rsidRPr="00C81B84">
              <w:t>2 000</w:t>
            </w:r>
          </w:p>
        </w:tc>
        <w:tc>
          <w:tcPr>
            <w:tcW w:w="1180" w:type="dxa"/>
            <w:tcBorders>
              <w:top w:val="nil"/>
              <w:left w:val="nil"/>
              <w:bottom w:val="nil"/>
              <w:right w:val="nil"/>
            </w:tcBorders>
            <w:tcMar>
              <w:top w:w="128" w:type="dxa"/>
              <w:left w:w="43" w:type="dxa"/>
              <w:bottom w:w="43" w:type="dxa"/>
              <w:right w:w="43" w:type="dxa"/>
            </w:tcMar>
            <w:vAlign w:val="bottom"/>
          </w:tcPr>
          <w:p w14:paraId="5F8933FF" w14:textId="77777777" w:rsidR="00EE2529" w:rsidRPr="00C81B84" w:rsidRDefault="00AD5E1E" w:rsidP="00C81B84">
            <w:r w:rsidRPr="00C81B84">
              <w:t>15 000</w:t>
            </w:r>
          </w:p>
        </w:tc>
      </w:tr>
      <w:tr w:rsidR="00EE2529" w:rsidRPr="00C81B84" w14:paraId="422489FD" w14:textId="77777777">
        <w:trPr>
          <w:trHeight w:val="380"/>
        </w:trPr>
        <w:tc>
          <w:tcPr>
            <w:tcW w:w="580" w:type="dxa"/>
            <w:tcBorders>
              <w:top w:val="nil"/>
              <w:left w:val="nil"/>
              <w:bottom w:val="nil"/>
              <w:right w:val="nil"/>
            </w:tcBorders>
            <w:tcMar>
              <w:top w:w="128" w:type="dxa"/>
              <w:left w:w="43" w:type="dxa"/>
              <w:bottom w:w="43" w:type="dxa"/>
              <w:right w:w="43" w:type="dxa"/>
            </w:tcMar>
          </w:tcPr>
          <w:p w14:paraId="6CD064F4" w14:textId="77777777" w:rsidR="00EE2529" w:rsidRPr="00C81B84" w:rsidRDefault="00AD5E1E" w:rsidP="00C81B84">
            <w:r w:rsidRPr="00C81B84">
              <w:t>1473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BDD81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185A34" w14:textId="77777777" w:rsidR="00EE2529" w:rsidRPr="00C81B84" w:rsidRDefault="00AD5E1E" w:rsidP="00C81B84">
            <w:r w:rsidRPr="00C81B84">
              <w:t>Kings Bay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4940E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4C9B3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EC568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3BFDA40" w14:textId="77777777" w:rsidR="00EE2529" w:rsidRPr="00C81B84" w:rsidRDefault="00EE2529" w:rsidP="00C81B84"/>
        </w:tc>
      </w:tr>
      <w:tr w:rsidR="00EE2529" w:rsidRPr="00C81B84" w14:paraId="0B24C75D" w14:textId="77777777">
        <w:trPr>
          <w:trHeight w:val="380"/>
        </w:trPr>
        <w:tc>
          <w:tcPr>
            <w:tcW w:w="580" w:type="dxa"/>
            <w:tcBorders>
              <w:top w:val="nil"/>
              <w:left w:val="nil"/>
              <w:bottom w:val="nil"/>
              <w:right w:val="nil"/>
            </w:tcBorders>
            <w:tcMar>
              <w:top w:w="128" w:type="dxa"/>
              <w:left w:w="43" w:type="dxa"/>
              <w:bottom w:w="43" w:type="dxa"/>
              <w:right w:w="43" w:type="dxa"/>
            </w:tcMar>
          </w:tcPr>
          <w:p w14:paraId="0ECE86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05039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666F1F"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1E0DD" w14:textId="77777777" w:rsidR="00EE2529" w:rsidRPr="00C81B84" w:rsidRDefault="00AD5E1E" w:rsidP="00C81B84">
            <w:r w:rsidRPr="00C81B84">
              <w:t>64 995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DC47A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B531BF" w14:textId="77777777" w:rsidR="00EE2529" w:rsidRPr="00C81B84" w:rsidRDefault="00AD5E1E" w:rsidP="00C81B84">
            <w:r w:rsidRPr="00C81B84">
              <w:t>1 388</w:t>
            </w:r>
          </w:p>
        </w:tc>
        <w:tc>
          <w:tcPr>
            <w:tcW w:w="1180" w:type="dxa"/>
            <w:tcBorders>
              <w:top w:val="nil"/>
              <w:left w:val="nil"/>
              <w:bottom w:val="nil"/>
              <w:right w:val="nil"/>
            </w:tcBorders>
            <w:tcMar>
              <w:top w:w="128" w:type="dxa"/>
              <w:left w:w="43" w:type="dxa"/>
              <w:bottom w:w="43" w:type="dxa"/>
              <w:right w:w="43" w:type="dxa"/>
            </w:tcMar>
            <w:vAlign w:val="bottom"/>
          </w:tcPr>
          <w:p w14:paraId="16425E35" w14:textId="77777777" w:rsidR="00EE2529" w:rsidRPr="00C81B84" w:rsidRDefault="00AD5E1E" w:rsidP="00C81B84">
            <w:r w:rsidRPr="00C81B84">
              <w:t>66 383</w:t>
            </w:r>
          </w:p>
        </w:tc>
      </w:tr>
      <w:tr w:rsidR="00EE2529" w:rsidRPr="00C81B84" w14:paraId="52EAA720" w14:textId="77777777">
        <w:trPr>
          <w:trHeight w:val="640"/>
        </w:trPr>
        <w:tc>
          <w:tcPr>
            <w:tcW w:w="580" w:type="dxa"/>
            <w:tcBorders>
              <w:top w:val="nil"/>
              <w:left w:val="nil"/>
              <w:bottom w:val="nil"/>
              <w:right w:val="nil"/>
            </w:tcBorders>
            <w:tcMar>
              <w:top w:w="128" w:type="dxa"/>
              <w:left w:w="43" w:type="dxa"/>
              <w:bottom w:w="43" w:type="dxa"/>
              <w:right w:w="43" w:type="dxa"/>
            </w:tcMar>
          </w:tcPr>
          <w:p w14:paraId="1D00DF6D" w14:textId="77777777" w:rsidR="00EE2529" w:rsidRPr="00C81B84" w:rsidRDefault="00AD5E1E" w:rsidP="00C81B84">
            <w:r w:rsidRPr="00C81B84">
              <w:t>1474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882B9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FE3022" w14:textId="77777777" w:rsidR="00EE2529" w:rsidRPr="00C81B84" w:rsidRDefault="00AD5E1E" w:rsidP="00C81B84">
            <w:r w:rsidRPr="00C81B84">
              <w:t>Fram – Nordområdesenter for klima- og miljøforskning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8932C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6D355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A3FD8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D431E35" w14:textId="77777777" w:rsidR="00EE2529" w:rsidRPr="00C81B84" w:rsidRDefault="00EE2529" w:rsidP="00C81B84"/>
        </w:tc>
      </w:tr>
      <w:tr w:rsidR="00EE2529" w:rsidRPr="00C81B84" w14:paraId="5EA92FA8" w14:textId="77777777">
        <w:trPr>
          <w:trHeight w:val="640"/>
        </w:trPr>
        <w:tc>
          <w:tcPr>
            <w:tcW w:w="580" w:type="dxa"/>
            <w:tcBorders>
              <w:top w:val="nil"/>
              <w:left w:val="nil"/>
              <w:bottom w:val="nil"/>
              <w:right w:val="nil"/>
            </w:tcBorders>
            <w:tcMar>
              <w:top w:w="128" w:type="dxa"/>
              <w:left w:w="43" w:type="dxa"/>
              <w:bottom w:w="43" w:type="dxa"/>
              <w:right w:w="43" w:type="dxa"/>
            </w:tcMar>
          </w:tcPr>
          <w:p w14:paraId="0F1A68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2B4D43"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3FC61A" w14:textId="77777777" w:rsidR="00EE2529" w:rsidRPr="00C81B84" w:rsidRDefault="00AD5E1E" w:rsidP="00C81B84">
            <w:r w:rsidRPr="00C81B84">
              <w:t xml:space="preserve">Tilskudd til statlige </w:t>
            </w:r>
            <w:proofErr w:type="gramStart"/>
            <w:r w:rsidRPr="00C81B84">
              <w:t xml:space="preserve">mottakere, </w:t>
            </w:r>
            <w:r w:rsidRPr="00AD5E1E">
              <w:rPr>
                <w:rStyle w:val="kursiv"/>
              </w:rPr>
              <w:t xml:space="preserve"> kan</w:t>
            </w:r>
            <w:proofErr w:type="gramEnd"/>
            <w:r w:rsidRPr="00AD5E1E">
              <w:rPr>
                <w:rStyle w:val="kursiv"/>
              </w:rPr>
              <w:t xml:space="preserve"> overføres, kan nyttes under post 70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9FA738" w14:textId="77777777" w:rsidR="00EE2529" w:rsidRPr="00C81B84" w:rsidRDefault="00AD5E1E" w:rsidP="00C81B84">
            <w:r w:rsidRPr="00C81B84">
              <w:t>25 020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DEDC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47758" w14:textId="77777777" w:rsidR="00EE2529" w:rsidRPr="00C81B84" w:rsidRDefault="00AD5E1E" w:rsidP="00C81B84">
            <w:r w:rsidRPr="00C81B84">
              <w:t>534</w:t>
            </w:r>
          </w:p>
        </w:tc>
        <w:tc>
          <w:tcPr>
            <w:tcW w:w="1180" w:type="dxa"/>
            <w:tcBorders>
              <w:top w:val="nil"/>
              <w:left w:val="nil"/>
              <w:bottom w:val="nil"/>
              <w:right w:val="nil"/>
            </w:tcBorders>
            <w:tcMar>
              <w:top w:w="128" w:type="dxa"/>
              <w:left w:w="43" w:type="dxa"/>
              <w:bottom w:w="43" w:type="dxa"/>
              <w:right w:w="43" w:type="dxa"/>
            </w:tcMar>
            <w:vAlign w:val="bottom"/>
          </w:tcPr>
          <w:p w14:paraId="37234209" w14:textId="77777777" w:rsidR="00EE2529" w:rsidRPr="00C81B84" w:rsidRDefault="00AD5E1E" w:rsidP="00C81B84">
            <w:r w:rsidRPr="00C81B84">
              <w:t>25 554</w:t>
            </w:r>
          </w:p>
        </w:tc>
      </w:tr>
      <w:tr w:rsidR="00EE2529" w:rsidRPr="00C81B84" w14:paraId="03924850" w14:textId="77777777">
        <w:trPr>
          <w:trHeight w:val="640"/>
        </w:trPr>
        <w:tc>
          <w:tcPr>
            <w:tcW w:w="580" w:type="dxa"/>
            <w:tcBorders>
              <w:top w:val="nil"/>
              <w:left w:val="nil"/>
              <w:bottom w:val="nil"/>
              <w:right w:val="nil"/>
            </w:tcBorders>
            <w:tcMar>
              <w:top w:w="128" w:type="dxa"/>
              <w:left w:w="43" w:type="dxa"/>
              <w:bottom w:w="43" w:type="dxa"/>
              <w:right w:w="43" w:type="dxa"/>
            </w:tcMar>
          </w:tcPr>
          <w:p w14:paraId="1B96187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34B423"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EFA40A" w14:textId="77777777" w:rsidR="00EE2529" w:rsidRPr="00C81B84" w:rsidRDefault="00AD5E1E" w:rsidP="00C81B84">
            <w:r w:rsidRPr="00C81B84">
              <w:t xml:space="preserve">Tilskudd til private </w:t>
            </w:r>
            <w:proofErr w:type="gramStart"/>
            <w:r w:rsidRPr="00C81B84">
              <w:t xml:space="preserve">mottakere, </w:t>
            </w:r>
            <w:r w:rsidRPr="00AD5E1E">
              <w:rPr>
                <w:rStyle w:val="kursiv"/>
              </w:rPr>
              <w:t xml:space="preserve"> kan</w:t>
            </w:r>
            <w:proofErr w:type="gramEnd"/>
            <w:r w:rsidRPr="00AD5E1E">
              <w:rPr>
                <w:rStyle w:val="kursiv"/>
              </w:rPr>
              <w:t xml:space="preserve"> overføres, kan nyttes under post 50</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75011B" w14:textId="77777777" w:rsidR="00EE2529" w:rsidRPr="00C81B84" w:rsidRDefault="00AD5E1E" w:rsidP="00C81B84">
            <w:r w:rsidRPr="00C81B84">
              <w:t>29 001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B82AB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4CB53A" w14:textId="77777777" w:rsidR="00EE2529" w:rsidRPr="00C81B84" w:rsidRDefault="00AD5E1E" w:rsidP="00C81B84">
            <w:r w:rsidRPr="00C81B84">
              <w:t>619</w:t>
            </w:r>
          </w:p>
        </w:tc>
        <w:tc>
          <w:tcPr>
            <w:tcW w:w="1180" w:type="dxa"/>
            <w:tcBorders>
              <w:top w:val="nil"/>
              <w:left w:val="nil"/>
              <w:bottom w:val="nil"/>
              <w:right w:val="nil"/>
            </w:tcBorders>
            <w:tcMar>
              <w:top w:w="128" w:type="dxa"/>
              <w:left w:w="43" w:type="dxa"/>
              <w:bottom w:w="43" w:type="dxa"/>
              <w:right w:w="43" w:type="dxa"/>
            </w:tcMar>
            <w:vAlign w:val="bottom"/>
          </w:tcPr>
          <w:p w14:paraId="54D17C16" w14:textId="77777777" w:rsidR="00EE2529" w:rsidRPr="00C81B84" w:rsidRDefault="00AD5E1E" w:rsidP="00C81B84">
            <w:r w:rsidRPr="00C81B84">
              <w:t>29 620</w:t>
            </w:r>
          </w:p>
        </w:tc>
      </w:tr>
      <w:tr w:rsidR="00EE2529" w:rsidRPr="00C81B84" w14:paraId="31F21EBB" w14:textId="77777777">
        <w:trPr>
          <w:trHeight w:val="380"/>
        </w:trPr>
        <w:tc>
          <w:tcPr>
            <w:tcW w:w="580" w:type="dxa"/>
            <w:tcBorders>
              <w:top w:val="nil"/>
              <w:left w:val="nil"/>
              <w:bottom w:val="nil"/>
              <w:right w:val="nil"/>
            </w:tcBorders>
            <w:tcMar>
              <w:top w:w="128" w:type="dxa"/>
              <w:left w:w="43" w:type="dxa"/>
              <w:bottom w:w="43" w:type="dxa"/>
              <w:right w:w="43" w:type="dxa"/>
            </w:tcMar>
          </w:tcPr>
          <w:p w14:paraId="1DECE341" w14:textId="77777777" w:rsidR="00EE2529" w:rsidRPr="00C81B84" w:rsidRDefault="00AD5E1E" w:rsidP="00C81B84">
            <w:r w:rsidRPr="00C81B84">
              <w:t>1481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D7055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F39998" w14:textId="77777777" w:rsidR="00EE2529" w:rsidRPr="00C81B84" w:rsidRDefault="00AD5E1E" w:rsidP="00C81B84">
            <w:r w:rsidRPr="00C81B84">
              <w:t>Klimakvoter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8134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E8EB2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91246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02DA3CF" w14:textId="77777777" w:rsidR="00EE2529" w:rsidRPr="00C81B84" w:rsidRDefault="00EE2529" w:rsidP="00C81B84"/>
        </w:tc>
      </w:tr>
      <w:tr w:rsidR="00EE2529" w:rsidRPr="00C81B84" w14:paraId="03753144" w14:textId="77777777">
        <w:trPr>
          <w:trHeight w:val="380"/>
        </w:trPr>
        <w:tc>
          <w:tcPr>
            <w:tcW w:w="580" w:type="dxa"/>
            <w:tcBorders>
              <w:top w:val="nil"/>
              <w:left w:val="nil"/>
              <w:bottom w:val="nil"/>
              <w:right w:val="nil"/>
            </w:tcBorders>
            <w:tcMar>
              <w:top w:w="128" w:type="dxa"/>
              <w:left w:w="43" w:type="dxa"/>
              <w:bottom w:w="43" w:type="dxa"/>
              <w:right w:w="43" w:type="dxa"/>
            </w:tcMar>
          </w:tcPr>
          <w:p w14:paraId="3091C0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8B380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F1D152" w14:textId="77777777" w:rsidR="00EE2529" w:rsidRPr="00C81B84" w:rsidRDefault="00AD5E1E" w:rsidP="00C81B84">
            <w:r w:rsidRPr="00C81B84">
              <w:t xml:space="preserve">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F7E9AB" w14:textId="77777777" w:rsidR="00EE2529" w:rsidRPr="00C81B84" w:rsidRDefault="00AD5E1E" w:rsidP="00C81B84">
            <w:r w:rsidRPr="00C81B84">
              <w:t>2 649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CC05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F86123" w14:textId="77777777" w:rsidR="00EE2529" w:rsidRPr="00C81B84" w:rsidRDefault="00AD5E1E" w:rsidP="00C81B84">
            <w:r w:rsidRPr="00C81B84">
              <w:t>81</w:t>
            </w:r>
          </w:p>
        </w:tc>
        <w:tc>
          <w:tcPr>
            <w:tcW w:w="1180" w:type="dxa"/>
            <w:tcBorders>
              <w:top w:val="nil"/>
              <w:left w:val="nil"/>
              <w:bottom w:val="nil"/>
              <w:right w:val="nil"/>
            </w:tcBorders>
            <w:tcMar>
              <w:top w:w="128" w:type="dxa"/>
              <w:left w:w="43" w:type="dxa"/>
              <w:bottom w:w="43" w:type="dxa"/>
              <w:right w:w="43" w:type="dxa"/>
            </w:tcMar>
            <w:vAlign w:val="bottom"/>
          </w:tcPr>
          <w:p w14:paraId="49B36D4E" w14:textId="77777777" w:rsidR="00EE2529" w:rsidRPr="00C81B84" w:rsidRDefault="00AD5E1E" w:rsidP="00C81B84">
            <w:r w:rsidRPr="00C81B84">
              <w:t>2 730</w:t>
            </w:r>
          </w:p>
        </w:tc>
      </w:tr>
      <w:tr w:rsidR="00EE2529" w:rsidRPr="00C81B84" w14:paraId="058DEDEC" w14:textId="77777777">
        <w:trPr>
          <w:trHeight w:val="380"/>
        </w:trPr>
        <w:tc>
          <w:tcPr>
            <w:tcW w:w="580" w:type="dxa"/>
            <w:tcBorders>
              <w:top w:val="nil"/>
              <w:left w:val="nil"/>
              <w:bottom w:val="nil"/>
              <w:right w:val="nil"/>
            </w:tcBorders>
            <w:tcMar>
              <w:top w:w="128" w:type="dxa"/>
              <w:left w:w="43" w:type="dxa"/>
              <w:bottom w:w="43" w:type="dxa"/>
              <w:right w:w="43" w:type="dxa"/>
            </w:tcMar>
          </w:tcPr>
          <w:p w14:paraId="41EFAEB5" w14:textId="77777777" w:rsidR="00EE2529" w:rsidRPr="00C81B84" w:rsidRDefault="00AD5E1E" w:rsidP="00C81B84">
            <w:r w:rsidRPr="00C81B84">
              <w:t>1482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0E27A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13F999" w14:textId="77777777" w:rsidR="00EE2529" w:rsidRPr="00C81B84" w:rsidRDefault="00AD5E1E" w:rsidP="00C81B84">
            <w:r w:rsidRPr="00C81B84">
              <w:t>Internasjonale klima- og utviklingstiltak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5B4AC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51B42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79048D"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1B05A89" w14:textId="77777777" w:rsidR="00EE2529" w:rsidRPr="00C81B84" w:rsidRDefault="00EE2529" w:rsidP="00C81B84"/>
        </w:tc>
      </w:tr>
      <w:tr w:rsidR="00EE2529" w:rsidRPr="00C81B84" w14:paraId="23A5353A"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0ED3A65"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7E60F5B" w14:textId="77777777" w:rsidR="00EE2529" w:rsidRPr="00C81B84" w:rsidRDefault="00AD5E1E" w:rsidP="00C81B84">
            <w:r w:rsidRPr="00C81B84">
              <w:t>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FE7E7A7" w14:textId="77777777" w:rsidR="00EE2529" w:rsidRPr="00C81B84" w:rsidRDefault="00AD5E1E" w:rsidP="00C81B84">
            <w:r w:rsidRPr="00C81B84">
              <w:t xml:space="preserve">Driftsutgifter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EAEEA74" w14:textId="77777777" w:rsidR="00EE2529" w:rsidRPr="00C81B84" w:rsidRDefault="00AD5E1E" w:rsidP="00C81B84">
            <w:r w:rsidRPr="00C81B84">
              <w:t>101 540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765367E"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0E824CA" w14:textId="77777777" w:rsidR="00EE2529" w:rsidRPr="00C81B84" w:rsidRDefault="00AD5E1E" w:rsidP="00C81B84">
            <w:r w:rsidRPr="00C81B84">
              <w:t>1 761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4D828E1" w14:textId="77777777" w:rsidR="00EE2529" w:rsidRPr="00C81B84" w:rsidRDefault="00AD5E1E" w:rsidP="00C81B84">
            <w:r w:rsidRPr="00C81B84">
              <w:t>103 301</w:t>
            </w:r>
          </w:p>
        </w:tc>
      </w:tr>
      <w:tr w:rsidR="00EE2529" w:rsidRPr="00C81B84" w14:paraId="6E87C0B1"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3F7C4B8" w14:textId="77777777" w:rsidR="00EE2529" w:rsidRPr="00C81B84" w:rsidRDefault="00AD5E1E" w:rsidP="00C81B84">
            <w:r w:rsidRPr="00C81B84">
              <w:t>Sum endringer Klima- og miljødepartementet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34287B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A5DF650"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1BF2BB0" w14:textId="77777777" w:rsidR="00EE2529" w:rsidRPr="00C81B84" w:rsidRDefault="00AD5E1E" w:rsidP="00C81B84">
            <w:r w:rsidRPr="00C81B84">
              <w:t>221 325</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BC37F" w14:textId="77777777" w:rsidR="00EE2529" w:rsidRPr="00C81B84" w:rsidRDefault="00EE2529" w:rsidP="00C81B84"/>
        </w:tc>
      </w:tr>
      <w:tr w:rsidR="00EE2529" w:rsidRPr="00C81B84" w14:paraId="68F798D3" w14:textId="77777777">
        <w:trPr>
          <w:trHeight w:val="380"/>
        </w:trPr>
        <w:tc>
          <w:tcPr>
            <w:tcW w:w="580" w:type="dxa"/>
            <w:tcBorders>
              <w:top w:val="nil"/>
              <w:left w:val="nil"/>
              <w:bottom w:val="nil"/>
              <w:right w:val="nil"/>
            </w:tcBorders>
            <w:tcMar>
              <w:top w:w="128" w:type="dxa"/>
              <w:left w:w="43" w:type="dxa"/>
              <w:bottom w:w="43" w:type="dxa"/>
              <w:right w:w="43" w:type="dxa"/>
            </w:tcMar>
          </w:tcPr>
          <w:p w14:paraId="68F83352" w14:textId="77777777" w:rsidR="00EE2529" w:rsidRPr="00C81B84" w:rsidRDefault="00AD5E1E" w:rsidP="00C81B84">
            <w:r w:rsidRPr="00C81B84">
              <w:t>1600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D5B5B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A92105" w14:textId="77777777" w:rsidR="00EE2529" w:rsidRPr="00C81B84" w:rsidRDefault="00AD5E1E" w:rsidP="00C81B84">
            <w:r w:rsidRPr="00C81B84">
              <w:t>Finansdepartementet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649A1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78B6C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07E5C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605D635" w14:textId="77777777" w:rsidR="00EE2529" w:rsidRPr="00C81B84" w:rsidRDefault="00EE2529" w:rsidP="00C81B84"/>
        </w:tc>
      </w:tr>
      <w:tr w:rsidR="00EE2529" w:rsidRPr="00C81B84" w14:paraId="235700F8" w14:textId="77777777">
        <w:trPr>
          <w:trHeight w:val="380"/>
        </w:trPr>
        <w:tc>
          <w:tcPr>
            <w:tcW w:w="580" w:type="dxa"/>
            <w:tcBorders>
              <w:top w:val="nil"/>
              <w:left w:val="nil"/>
              <w:bottom w:val="nil"/>
              <w:right w:val="nil"/>
            </w:tcBorders>
            <w:tcMar>
              <w:top w:w="128" w:type="dxa"/>
              <w:left w:w="43" w:type="dxa"/>
              <w:bottom w:w="43" w:type="dxa"/>
              <w:right w:w="43" w:type="dxa"/>
            </w:tcMar>
          </w:tcPr>
          <w:p w14:paraId="7DAED43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10C5C2"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7F73B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876EA7" w14:textId="77777777" w:rsidR="00EE2529" w:rsidRPr="00C81B84" w:rsidRDefault="00AD5E1E" w:rsidP="00C81B84">
            <w:r w:rsidRPr="00C81B84">
              <w:t>423 537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ACCC7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CDC3A" w14:textId="77777777" w:rsidR="00EE2529" w:rsidRPr="00C81B84" w:rsidRDefault="00AD5E1E" w:rsidP="00C81B84">
            <w:r w:rsidRPr="00C81B84">
              <w:t>2 638</w:t>
            </w:r>
          </w:p>
        </w:tc>
        <w:tc>
          <w:tcPr>
            <w:tcW w:w="1180" w:type="dxa"/>
            <w:tcBorders>
              <w:top w:val="nil"/>
              <w:left w:val="nil"/>
              <w:bottom w:val="nil"/>
              <w:right w:val="nil"/>
            </w:tcBorders>
            <w:tcMar>
              <w:top w:w="128" w:type="dxa"/>
              <w:left w:w="43" w:type="dxa"/>
              <w:bottom w:w="43" w:type="dxa"/>
              <w:right w:w="43" w:type="dxa"/>
            </w:tcMar>
            <w:vAlign w:val="bottom"/>
          </w:tcPr>
          <w:p w14:paraId="57098598" w14:textId="77777777" w:rsidR="00EE2529" w:rsidRPr="00C81B84" w:rsidRDefault="00AD5E1E" w:rsidP="00C81B84">
            <w:r w:rsidRPr="00C81B84">
              <w:t>426 175</w:t>
            </w:r>
          </w:p>
        </w:tc>
      </w:tr>
      <w:tr w:rsidR="00EE2529" w:rsidRPr="00C81B84" w14:paraId="6C6349A0" w14:textId="77777777">
        <w:trPr>
          <w:trHeight w:val="380"/>
        </w:trPr>
        <w:tc>
          <w:tcPr>
            <w:tcW w:w="580" w:type="dxa"/>
            <w:tcBorders>
              <w:top w:val="nil"/>
              <w:left w:val="nil"/>
              <w:bottom w:val="nil"/>
              <w:right w:val="nil"/>
            </w:tcBorders>
            <w:tcMar>
              <w:top w:w="128" w:type="dxa"/>
              <w:left w:w="43" w:type="dxa"/>
              <w:bottom w:w="43" w:type="dxa"/>
              <w:right w:w="43" w:type="dxa"/>
            </w:tcMar>
          </w:tcPr>
          <w:p w14:paraId="5BCD01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BAFDE4"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AB063F"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1B6060" w14:textId="77777777" w:rsidR="00EE2529" w:rsidRPr="00C81B84" w:rsidRDefault="00AD5E1E" w:rsidP="00C81B84">
            <w:r w:rsidRPr="00C81B84">
              <w:t>96 382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4D134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E93A73" w14:textId="77777777" w:rsidR="00EE2529" w:rsidRPr="00C81B84" w:rsidRDefault="00AD5E1E" w:rsidP="00C81B84">
            <w:r w:rsidRPr="00C81B84">
              <w:t>-24 893</w:t>
            </w:r>
          </w:p>
        </w:tc>
        <w:tc>
          <w:tcPr>
            <w:tcW w:w="1180" w:type="dxa"/>
            <w:tcBorders>
              <w:top w:val="nil"/>
              <w:left w:val="nil"/>
              <w:bottom w:val="nil"/>
              <w:right w:val="nil"/>
            </w:tcBorders>
            <w:tcMar>
              <w:top w:w="128" w:type="dxa"/>
              <w:left w:w="43" w:type="dxa"/>
              <w:bottom w:w="43" w:type="dxa"/>
              <w:right w:w="43" w:type="dxa"/>
            </w:tcMar>
            <w:vAlign w:val="bottom"/>
          </w:tcPr>
          <w:p w14:paraId="5C741555" w14:textId="77777777" w:rsidR="00EE2529" w:rsidRPr="00C81B84" w:rsidRDefault="00AD5E1E" w:rsidP="00C81B84">
            <w:r w:rsidRPr="00C81B84">
              <w:t>71 489</w:t>
            </w:r>
          </w:p>
        </w:tc>
      </w:tr>
      <w:tr w:rsidR="00EE2529" w:rsidRPr="00C81B84" w14:paraId="303B58FB" w14:textId="77777777">
        <w:trPr>
          <w:trHeight w:val="640"/>
        </w:trPr>
        <w:tc>
          <w:tcPr>
            <w:tcW w:w="580" w:type="dxa"/>
            <w:tcBorders>
              <w:top w:val="nil"/>
              <w:left w:val="nil"/>
              <w:bottom w:val="nil"/>
              <w:right w:val="nil"/>
            </w:tcBorders>
            <w:tcMar>
              <w:top w:w="128" w:type="dxa"/>
              <w:left w:w="43" w:type="dxa"/>
              <w:bottom w:w="43" w:type="dxa"/>
              <w:right w:w="43" w:type="dxa"/>
            </w:tcMar>
          </w:tcPr>
          <w:p w14:paraId="380C609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E3004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8ED287" w14:textId="77777777" w:rsidR="00EE2529" w:rsidRPr="00C81B84" w:rsidRDefault="00AD5E1E" w:rsidP="00C81B84">
            <w:r w:rsidRPr="00C81B84">
              <w:t xml:space="preserve">Forskning på og allmennopplysning om finansmarkedet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2F4EFF" w14:textId="77777777" w:rsidR="00EE2529" w:rsidRPr="00C81B84" w:rsidRDefault="00AD5E1E" w:rsidP="00C81B84">
            <w:r w:rsidRPr="00C81B84">
              <w:t>14 300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F6713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61357F" w14:textId="77777777" w:rsidR="00EE2529" w:rsidRPr="00C81B84" w:rsidRDefault="00AD5E1E" w:rsidP="00C81B84">
            <w:r w:rsidRPr="00C81B84">
              <w:t>305</w:t>
            </w:r>
          </w:p>
        </w:tc>
        <w:tc>
          <w:tcPr>
            <w:tcW w:w="1180" w:type="dxa"/>
            <w:tcBorders>
              <w:top w:val="nil"/>
              <w:left w:val="nil"/>
              <w:bottom w:val="nil"/>
              <w:right w:val="nil"/>
            </w:tcBorders>
            <w:tcMar>
              <w:top w:w="128" w:type="dxa"/>
              <w:left w:w="43" w:type="dxa"/>
              <w:bottom w:w="43" w:type="dxa"/>
              <w:right w:w="43" w:type="dxa"/>
            </w:tcMar>
            <w:vAlign w:val="bottom"/>
          </w:tcPr>
          <w:p w14:paraId="0C4E3B08" w14:textId="77777777" w:rsidR="00EE2529" w:rsidRPr="00C81B84" w:rsidRDefault="00AD5E1E" w:rsidP="00C81B84">
            <w:r w:rsidRPr="00C81B84">
              <w:t>14 605</w:t>
            </w:r>
          </w:p>
        </w:tc>
      </w:tr>
      <w:tr w:rsidR="00EE2529" w:rsidRPr="00C81B84" w14:paraId="3A499743" w14:textId="77777777">
        <w:trPr>
          <w:trHeight w:val="380"/>
        </w:trPr>
        <w:tc>
          <w:tcPr>
            <w:tcW w:w="580" w:type="dxa"/>
            <w:tcBorders>
              <w:top w:val="nil"/>
              <w:left w:val="nil"/>
              <w:bottom w:val="nil"/>
              <w:right w:val="nil"/>
            </w:tcBorders>
            <w:tcMar>
              <w:top w:w="128" w:type="dxa"/>
              <w:left w:w="43" w:type="dxa"/>
              <w:bottom w:w="43" w:type="dxa"/>
              <w:right w:w="43" w:type="dxa"/>
            </w:tcMar>
          </w:tcPr>
          <w:p w14:paraId="6FD15C10" w14:textId="77777777" w:rsidR="00EE2529" w:rsidRPr="00C81B84" w:rsidRDefault="00AD5E1E" w:rsidP="00C81B84">
            <w:r w:rsidRPr="00C81B84">
              <w:t>1602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C5CB9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1F8053" w14:textId="77777777" w:rsidR="00EE2529" w:rsidRPr="00C81B84" w:rsidRDefault="00AD5E1E" w:rsidP="00C81B84">
            <w:r w:rsidRPr="00C81B84">
              <w:t>Finanstilsynet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8AB34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0CEE2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18566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AB8B021" w14:textId="77777777" w:rsidR="00EE2529" w:rsidRPr="00C81B84" w:rsidRDefault="00EE2529" w:rsidP="00C81B84"/>
        </w:tc>
      </w:tr>
      <w:tr w:rsidR="00EE2529" w:rsidRPr="00C81B84" w14:paraId="57F52FB5" w14:textId="77777777">
        <w:trPr>
          <w:trHeight w:val="380"/>
        </w:trPr>
        <w:tc>
          <w:tcPr>
            <w:tcW w:w="580" w:type="dxa"/>
            <w:tcBorders>
              <w:top w:val="nil"/>
              <w:left w:val="nil"/>
              <w:bottom w:val="nil"/>
              <w:right w:val="nil"/>
            </w:tcBorders>
            <w:tcMar>
              <w:top w:w="128" w:type="dxa"/>
              <w:left w:w="43" w:type="dxa"/>
              <w:bottom w:w="43" w:type="dxa"/>
              <w:right w:w="43" w:type="dxa"/>
            </w:tcMar>
          </w:tcPr>
          <w:p w14:paraId="343CC4C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56AFB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9EA3CB"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FE66B6" w14:textId="77777777" w:rsidR="00EE2529" w:rsidRPr="00C81B84" w:rsidRDefault="00AD5E1E" w:rsidP="00C81B84">
            <w:r w:rsidRPr="00C81B84">
              <w:t>464 518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B6FDE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385494" w14:textId="77777777" w:rsidR="00EE2529" w:rsidRPr="00C81B84" w:rsidRDefault="00AD5E1E" w:rsidP="00C81B84">
            <w:r w:rsidRPr="00C81B84">
              <w:t>6 435</w:t>
            </w:r>
          </w:p>
        </w:tc>
        <w:tc>
          <w:tcPr>
            <w:tcW w:w="1180" w:type="dxa"/>
            <w:tcBorders>
              <w:top w:val="nil"/>
              <w:left w:val="nil"/>
              <w:bottom w:val="nil"/>
              <w:right w:val="nil"/>
            </w:tcBorders>
            <w:tcMar>
              <w:top w:w="128" w:type="dxa"/>
              <w:left w:w="43" w:type="dxa"/>
              <w:bottom w:w="43" w:type="dxa"/>
              <w:right w:w="43" w:type="dxa"/>
            </w:tcMar>
            <w:vAlign w:val="bottom"/>
          </w:tcPr>
          <w:p w14:paraId="2B117654" w14:textId="77777777" w:rsidR="00EE2529" w:rsidRPr="00C81B84" w:rsidRDefault="00AD5E1E" w:rsidP="00C81B84">
            <w:r w:rsidRPr="00C81B84">
              <w:t>470 953</w:t>
            </w:r>
          </w:p>
        </w:tc>
      </w:tr>
      <w:tr w:rsidR="00EE2529" w:rsidRPr="00C81B84" w14:paraId="0FA5B059" w14:textId="77777777">
        <w:trPr>
          <w:trHeight w:val="640"/>
        </w:trPr>
        <w:tc>
          <w:tcPr>
            <w:tcW w:w="580" w:type="dxa"/>
            <w:tcBorders>
              <w:top w:val="nil"/>
              <w:left w:val="nil"/>
              <w:bottom w:val="nil"/>
              <w:right w:val="nil"/>
            </w:tcBorders>
            <w:tcMar>
              <w:top w:w="128" w:type="dxa"/>
              <w:left w:w="43" w:type="dxa"/>
              <w:bottom w:w="43" w:type="dxa"/>
              <w:right w:w="43" w:type="dxa"/>
            </w:tcMar>
          </w:tcPr>
          <w:p w14:paraId="74341F9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AE140C"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43B872"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07CE13" w14:textId="77777777" w:rsidR="00EE2529" w:rsidRPr="00C81B84" w:rsidRDefault="00AD5E1E" w:rsidP="00C81B84">
            <w:r w:rsidRPr="00C81B84">
              <w:t>36 000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796E8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919FF6" w14:textId="77777777" w:rsidR="00EE2529" w:rsidRPr="00C81B84" w:rsidRDefault="00AD5E1E" w:rsidP="00C81B84">
            <w:r w:rsidRPr="00C81B84">
              <w:t>1 235</w:t>
            </w:r>
          </w:p>
        </w:tc>
        <w:tc>
          <w:tcPr>
            <w:tcW w:w="1180" w:type="dxa"/>
            <w:tcBorders>
              <w:top w:val="nil"/>
              <w:left w:val="nil"/>
              <w:bottom w:val="nil"/>
              <w:right w:val="nil"/>
            </w:tcBorders>
            <w:tcMar>
              <w:top w:w="128" w:type="dxa"/>
              <w:left w:w="43" w:type="dxa"/>
              <w:bottom w:w="43" w:type="dxa"/>
              <w:right w:w="43" w:type="dxa"/>
            </w:tcMar>
            <w:vAlign w:val="bottom"/>
          </w:tcPr>
          <w:p w14:paraId="18B26A53" w14:textId="77777777" w:rsidR="00EE2529" w:rsidRPr="00C81B84" w:rsidRDefault="00AD5E1E" w:rsidP="00C81B84">
            <w:r w:rsidRPr="00C81B84">
              <w:t>37 235</w:t>
            </w:r>
          </w:p>
        </w:tc>
      </w:tr>
      <w:tr w:rsidR="00EE2529" w:rsidRPr="00C81B84" w14:paraId="3F6DC42C" w14:textId="77777777">
        <w:trPr>
          <w:trHeight w:val="640"/>
        </w:trPr>
        <w:tc>
          <w:tcPr>
            <w:tcW w:w="580" w:type="dxa"/>
            <w:tcBorders>
              <w:top w:val="nil"/>
              <w:left w:val="nil"/>
              <w:bottom w:val="nil"/>
              <w:right w:val="nil"/>
            </w:tcBorders>
            <w:tcMar>
              <w:top w:w="128" w:type="dxa"/>
              <w:left w:w="43" w:type="dxa"/>
              <w:bottom w:w="43" w:type="dxa"/>
              <w:right w:w="43" w:type="dxa"/>
            </w:tcMar>
          </w:tcPr>
          <w:p w14:paraId="626AF0AA" w14:textId="77777777" w:rsidR="00EE2529" w:rsidRPr="00C81B84" w:rsidRDefault="00AD5E1E" w:rsidP="00C81B84">
            <w:r w:rsidRPr="00C81B84">
              <w:t>1605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9F9BA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230CBD" w14:textId="77777777" w:rsidR="00EE2529" w:rsidRPr="00C81B84" w:rsidRDefault="00AD5E1E" w:rsidP="00C81B84">
            <w:r w:rsidRPr="00C81B84">
              <w:t>Direktoratet for forvaltning og økonomistyring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AC9BE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E5E6D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D51AC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471DE66" w14:textId="77777777" w:rsidR="00EE2529" w:rsidRPr="00C81B84" w:rsidRDefault="00EE2529" w:rsidP="00C81B84"/>
        </w:tc>
      </w:tr>
      <w:tr w:rsidR="00EE2529" w:rsidRPr="00C81B84" w14:paraId="066D96C2" w14:textId="77777777">
        <w:trPr>
          <w:trHeight w:val="380"/>
        </w:trPr>
        <w:tc>
          <w:tcPr>
            <w:tcW w:w="580" w:type="dxa"/>
            <w:tcBorders>
              <w:top w:val="nil"/>
              <w:left w:val="nil"/>
              <w:bottom w:val="nil"/>
              <w:right w:val="nil"/>
            </w:tcBorders>
            <w:tcMar>
              <w:top w:w="128" w:type="dxa"/>
              <w:left w:w="43" w:type="dxa"/>
              <w:bottom w:w="43" w:type="dxa"/>
              <w:right w:w="43" w:type="dxa"/>
            </w:tcMar>
          </w:tcPr>
          <w:p w14:paraId="710BB30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DF4A9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3C5372"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5A3425" w14:textId="77777777" w:rsidR="00EE2529" w:rsidRPr="00C81B84" w:rsidRDefault="00AD5E1E" w:rsidP="00C81B84">
            <w:r w:rsidRPr="00C81B84">
              <w:t>909 884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8F79A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3C0D5C" w14:textId="77777777" w:rsidR="00EE2529" w:rsidRPr="00C81B84" w:rsidRDefault="00AD5E1E" w:rsidP="00C81B84">
            <w:r w:rsidRPr="00C81B84">
              <w:t>11 548</w:t>
            </w:r>
          </w:p>
        </w:tc>
        <w:tc>
          <w:tcPr>
            <w:tcW w:w="1180" w:type="dxa"/>
            <w:tcBorders>
              <w:top w:val="nil"/>
              <w:left w:val="nil"/>
              <w:bottom w:val="nil"/>
              <w:right w:val="nil"/>
            </w:tcBorders>
            <w:tcMar>
              <w:top w:w="128" w:type="dxa"/>
              <w:left w:w="43" w:type="dxa"/>
              <w:bottom w:w="43" w:type="dxa"/>
              <w:right w:w="43" w:type="dxa"/>
            </w:tcMar>
            <w:vAlign w:val="bottom"/>
          </w:tcPr>
          <w:p w14:paraId="22D953B9" w14:textId="77777777" w:rsidR="00EE2529" w:rsidRPr="00C81B84" w:rsidRDefault="00AD5E1E" w:rsidP="00C81B84">
            <w:r w:rsidRPr="00C81B84">
              <w:t>921 432</w:t>
            </w:r>
          </w:p>
        </w:tc>
      </w:tr>
      <w:tr w:rsidR="00EE2529" w:rsidRPr="00C81B84" w14:paraId="5D481B31" w14:textId="77777777">
        <w:trPr>
          <w:trHeight w:val="380"/>
        </w:trPr>
        <w:tc>
          <w:tcPr>
            <w:tcW w:w="580" w:type="dxa"/>
            <w:tcBorders>
              <w:top w:val="nil"/>
              <w:left w:val="nil"/>
              <w:bottom w:val="nil"/>
              <w:right w:val="nil"/>
            </w:tcBorders>
            <w:tcMar>
              <w:top w:w="128" w:type="dxa"/>
              <w:left w:w="43" w:type="dxa"/>
              <w:bottom w:w="43" w:type="dxa"/>
              <w:right w:w="43" w:type="dxa"/>
            </w:tcMar>
          </w:tcPr>
          <w:p w14:paraId="353D4CF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BDA9CC"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27AE56" w14:textId="77777777" w:rsidR="00EE2529" w:rsidRPr="00C81B84" w:rsidRDefault="00AD5E1E" w:rsidP="00C81B84">
            <w:r w:rsidRPr="00C81B84">
              <w:t xml:space="preserve">Opplæringskontoret OK stat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7C7B3" w14:textId="77777777" w:rsidR="00EE2529" w:rsidRPr="00C81B84" w:rsidRDefault="00AD5E1E" w:rsidP="00C81B84">
            <w:r w:rsidRPr="00C81B84">
              <w:t>11 200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94E92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C26AAB" w14:textId="77777777" w:rsidR="00EE2529" w:rsidRPr="00C81B84" w:rsidRDefault="00AD5E1E" w:rsidP="00C81B84">
            <w:r w:rsidRPr="00C81B84">
              <w:t>239</w:t>
            </w:r>
          </w:p>
        </w:tc>
        <w:tc>
          <w:tcPr>
            <w:tcW w:w="1180" w:type="dxa"/>
            <w:tcBorders>
              <w:top w:val="nil"/>
              <w:left w:val="nil"/>
              <w:bottom w:val="nil"/>
              <w:right w:val="nil"/>
            </w:tcBorders>
            <w:tcMar>
              <w:top w:w="128" w:type="dxa"/>
              <w:left w:w="43" w:type="dxa"/>
              <w:bottom w:w="43" w:type="dxa"/>
              <w:right w:w="43" w:type="dxa"/>
            </w:tcMar>
            <w:vAlign w:val="bottom"/>
          </w:tcPr>
          <w:p w14:paraId="1582FD9D" w14:textId="77777777" w:rsidR="00EE2529" w:rsidRPr="00C81B84" w:rsidRDefault="00AD5E1E" w:rsidP="00C81B84">
            <w:r w:rsidRPr="00C81B84">
              <w:t>11 439</w:t>
            </w:r>
          </w:p>
        </w:tc>
      </w:tr>
      <w:tr w:rsidR="00EE2529" w:rsidRPr="00C81B84" w14:paraId="1BA2FE41" w14:textId="77777777">
        <w:trPr>
          <w:trHeight w:val="640"/>
        </w:trPr>
        <w:tc>
          <w:tcPr>
            <w:tcW w:w="580" w:type="dxa"/>
            <w:tcBorders>
              <w:top w:val="nil"/>
              <w:left w:val="nil"/>
              <w:bottom w:val="nil"/>
              <w:right w:val="nil"/>
            </w:tcBorders>
            <w:tcMar>
              <w:top w:w="128" w:type="dxa"/>
              <w:left w:w="43" w:type="dxa"/>
              <w:bottom w:w="43" w:type="dxa"/>
              <w:right w:w="43" w:type="dxa"/>
            </w:tcMar>
          </w:tcPr>
          <w:p w14:paraId="3248189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E53BDE"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367EA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A59FB0" w14:textId="77777777" w:rsidR="00EE2529" w:rsidRPr="00C81B84" w:rsidRDefault="00AD5E1E" w:rsidP="00C81B84">
            <w:r w:rsidRPr="00C81B84">
              <w:t>17 900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EC06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C89EE4" w14:textId="77777777" w:rsidR="00EE2529" w:rsidRPr="00C81B84" w:rsidRDefault="00AD5E1E" w:rsidP="00C81B84">
            <w:r w:rsidRPr="00C81B84">
              <w:t>614</w:t>
            </w:r>
          </w:p>
        </w:tc>
        <w:tc>
          <w:tcPr>
            <w:tcW w:w="1180" w:type="dxa"/>
            <w:tcBorders>
              <w:top w:val="nil"/>
              <w:left w:val="nil"/>
              <w:bottom w:val="nil"/>
              <w:right w:val="nil"/>
            </w:tcBorders>
            <w:tcMar>
              <w:top w:w="128" w:type="dxa"/>
              <w:left w:w="43" w:type="dxa"/>
              <w:bottom w:w="43" w:type="dxa"/>
              <w:right w:w="43" w:type="dxa"/>
            </w:tcMar>
            <w:vAlign w:val="bottom"/>
          </w:tcPr>
          <w:p w14:paraId="748489AF" w14:textId="77777777" w:rsidR="00EE2529" w:rsidRPr="00C81B84" w:rsidRDefault="00AD5E1E" w:rsidP="00C81B84">
            <w:r w:rsidRPr="00C81B84">
              <w:t>18 514</w:t>
            </w:r>
          </w:p>
        </w:tc>
      </w:tr>
      <w:tr w:rsidR="00EE2529" w:rsidRPr="00C81B84" w14:paraId="467008E2" w14:textId="77777777">
        <w:trPr>
          <w:trHeight w:val="380"/>
        </w:trPr>
        <w:tc>
          <w:tcPr>
            <w:tcW w:w="580" w:type="dxa"/>
            <w:tcBorders>
              <w:top w:val="nil"/>
              <w:left w:val="nil"/>
              <w:bottom w:val="nil"/>
              <w:right w:val="nil"/>
            </w:tcBorders>
            <w:tcMar>
              <w:top w:w="128" w:type="dxa"/>
              <w:left w:w="43" w:type="dxa"/>
              <w:bottom w:w="43" w:type="dxa"/>
              <w:right w:w="43" w:type="dxa"/>
            </w:tcMar>
          </w:tcPr>
          <w:p w14:paraId="5700CADE" w14:textId="77777777" w:rsidR="00EE2529" w:rsidRPr="00C81B84" w:rsidRDefault="00AD5E1E" w:rsidP="00C81B84">
            <w:r w:rsidRPr="00C81B84">
              <w:t>1610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739CE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567C11" w14:textId="77777777" w:rsidR="00EE2529" w:rsidRPr="00C81B84" w:rsidRDefault="00AD5E1E" w:rsidP="00C81B84">
            <w:r w:rsidRPr="00C81B84">
              <w:t>Tolletaten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E27C9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D222E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9158A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003A224" w14:textId="77777777" w:rsidR="00EE2529" w:rsidRPr="00C81B84" w:rsidRDefault="00EE2529" w:rsidP="00C81B84"/>
        </w:tc>
      </w:tr>
      <w:tr w:rsidR="00EE2529" w:rsidRPr="00C81B84" w14:paraId="109E7F6E" w14:textId="77777777">
        <w:trPr>
          <w:trHeight w:val="380"/>
        </w:trPr>
        <w:tc>
          <w:tcPr>
            <w:tcW w:w="580" w:type="dxa"/>
            <w:tcBorders>
              <w:top w:val="nil"/>
              <w:left w:val="nil"/>
              <w:bottom w:val="nil"/>
              <w:right w:val="nil"/>
            </w:tcBorders>
            <w:tcMar>
              <w:top w:w="128" w:type="dxa"/>
              <w:left w:w="43" w:type="dxa"/>
              <w:bottom w:w="43" w:type="dxa"/>
              <w:right w:w="43" w:type="dxa"/>
            </w:tcMar>
          </w:tcPr>
          <w:p w14:paraId="53119CB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B617C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BB44C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4B2A96" w14:textId="77777777" w:rsidR="00EE2529" w:rsidRPr="00C81B84" w:rsidRDefault="00AD5E1E" w:rsidP="00C81B84">
            <w:r w:rsidRPr="00C81B84">
              <w:t>1 697 395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ADAC9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2C623" w14:textId="77777777" w:rsidR="00EE2529" w:rsidRPr="00C81B84" w:rsidRDefault="00AD5E1E" w:rsidP="00C81B84">
            <w:r w:rsidRPr="00C81B84">
              <w:t>79 644</w:t>
            </w:r>
          </w:p>
        </w:tc>
        <w:tc>
          <w:tcPr>
            <w:tcW w:w="1180" w:type="dxa"/>
            <w:tcBorders>
              <w:top w:val="nil"/>
              <w:left w:val="nil"/>
              <w:bottom w:val="nil"/>
              <w:right w:val="nil"/>
            </w:tcBorders>
            <w:tcMar>
              <w:top w:w="128" w:type="dxa"/>
              <w:left w:w="43" w:type="dxa"/>
              <w:bottom w:w="43" w:type="dxa"/>
              <w:right w:w="43" w:type="dxa"/>
            </w:tcMar>
            <w:vAlign w:val="bottom"/>
          </w:tcPr>
          <w:p w14:paraId="12383038" w14:textId="77777777" w:rsidR="00EE2529" w:rsidRPr="00C81B84" w:rsidRDefault="00AD5E1E" w:rsidP="00C81B84">
            <w:r w:rsidRPr="00C81B84">
              <w:t>1 777 039</w:t>
            </w:r>
          </w:p>
        </w:tc>
      </w:tr>
      <w:tr w:rsidR="00EE2529" w:rsidRPr="00C81B84" w14:paraId="21B4D624" w14:textId="77777777">
        <w:trPr>
          <w:trHeight w:val="640"/>
        </w:trPr>
        <w:tc>
          <w:tcPr>
            <w:tcW w:w="580" w:type="dxa"/>
            <w:tcBorders>
              <w:top w:val="nil"/>
              <w:left w:val="nil"/>
              <w:bottom w:val="nil"/>
              <w:right w:val="nil"/>
            </w:tcBorders>
            <w:tcMar>
              <w:top w:w="128" w:type="dxa"/>
              <w:left w:w="43" w:type="dxa"/>
              <w:bottom w:w="43" w:type="dxa"/>
              <w:right w:w="43" w:type="dxa"/>
            </w:tcMar>
          </w:tcPr>
          <w:p w14:paraId="2B8B637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72E70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C14DBFE"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4875D1" w14:textId="77777777" w:rsidR="00EE2529" w:rsidRPr="00C81B84" w:rsidRDefault="00AD5E1E" w:rsidP="00C81B84">
            <w:r w:rsidRPr="00C81B84">
              <w:t>134 800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DCA4E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EDA75" w14:textId="77777777" w:rsidR="00EE2529" w:rsidRPr="00C81B84" w:rsidRDefault="00AD5E1E" w:rsidP="00C81B84">
            <w:r w:rsidRPr="00C81B84">
              <w:t>39 625</w:t>
            </w:r>
          </w:p>
        </w:tc>
        <w:tc>
          <w:tcPr>
            <w:tcW w:w="1180" w:type="dxa"/>
            <w:tcBorders>
              <w:top w:val="nil"/>
              <w:left w:val="nil"/>
              <w:bottom w:val="nil"/>
              <w:right w:val="nil"/>
            </w:tcBorders>
            <w:tcMar>
              <w:top w:w="128" w:type="dxa"/>
              <w:left w:w="43" w:type="dxa"/>
              <w:bottom w:w="43" w:type="dxa"/>
              <w:right w:w="43" w:type="dxa"/>
            </w:tcMar>
            <w:vAlign w:val="bottom"/>
          </w:tcPr>
          <w:p w14:paraId="56FF783E" w14:textId="77777777" w:rsidR="00EE2529" w:rsidRPr="00C81B84" w:rsidRDefault="00AD5E1E" w:rsidP="00C81B84">
            <w:r w:rsidRPr="00C81B84">
              <w:t>174 425</w:t>
            </w:r>
          </w:p>
        </w:tc>
      </w:tr>
      <w:tr w:rsidR="00EE2529" w:rsidRPr="00C81B84" w14:paraId="1BCD7D5E" w14:textId="77777777">
        <w:trPr>
          <w:trHeight w:val="380"/>
        </w:trPr>
        <w:tc>
          <w:tcPr>
            <w:tcW w:w="580" w:type="dxa"/>
            <w:tcBorders>
              <w:top w:val="nil"/>
              <w:left w:val="nil"/>
              <w:bottom w:val="nil"/>
              <w:right w:val="nil"/>
            </w:tcBorders>
            <w:tcMar>
              <w:top w:w="128" w:type="dxa"/>
              <w:left w:w="43" w:type="dxa"/>
              <w:bottom w:w="43" w:type="dxa"/>
              <w:right w:w="43" w:type="dxa"/>
            </w:tcMar>
          </w:tcPr>
          <w:p w14:paraId="3187E0F8"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CE654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10572B" w14:textId="77777777" w:rsidR="00EE2529" w:rsidRPr="00C81B84" w:rsidRDefault="00AD5E1E" w:rsidP="00C81B84">
            <w:r w:rsidRPr="00C81B84">
              <w:t>Skatteetaten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ECE88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A28AE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B8327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474B195" w14:textId="77777777" w:rsidR="00EE2529" w:rsidRPr="00C81B84" w:rsidRDefault="00EE2529" w:rsidP="00C81B84"/>
        </w:tc>
      </w:tr>
      <w:tr w:rsidR="00EE2529" w:rsidRPr="00C81B84" w14:paraId="7A67E7B4" w14:textId="77777777">
        <w:trPr>
          <w:trHeight w:val="380"/>
        </w:trPr>
        <w:tc>
          <w:tcPr>
            <w:tcW w:w="580" w:type="dxa"/>
            <w:tcBorders>
              <w:top w:val="nil"/>
              <w:left w:val="nil"/>
              <w:bottom w:val="nil"/>
              <w:right w:val="nil"/>
            </w:tcBorders>
            <w:tcMar>
              <w:top w:w="128" w:type="dxa"/>
              <w:left w:w="43" w:type="dxa"/>
              <w:bottom w:w="43" w:type="dxa"/>
              <w:right w:w="43" w:type="dxa"/>
            </w:tcMar>
          </w:tcPr>
          <w:p w14:paraId="354F49A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C86E1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3468EF"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AA66F9" w14:textId="77777777" w:rsidR="00EE2529" w:rsidRPr="00C81B84" w:rsidRDefault="00AD5E1E" w:rsidP="00C81B84">
            <w:r w:rsidRPr="00C81B84">
              <w:t>7 379 848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3D499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3D8F8F" w14:textId="77777777" w:rsidR="00EE2529" w:rsidRPr="00C81B84" w:rsidRDefault="00AD5E1E" w:rsidP="00C81B84">
            <w:r w:rsidRPr="00C81B84">
              <w:t>123 287</w:t>
            </w:r>
          </w:p>
        </w:tc>
        <w:tc>
          <w:tcPr>
            <w:tcW w:w="1180" w:type="dxa"/>
            <w:tcBorders>
              <w:top w:val="nil"/>
              <w:left w:val="nil"/>
              <w:bottom w:val="nil"/>
              <w:right w:val="nil"/>
            </w:tcBorders>
            <w:tcMar>
              <w:top w:w="128" w:type="dxa"/>
              <w:left w:w="43" w:type="dxa"/>
              <w:bottom w:w="43" w:type="dxa"/>
              <w:right w:w="43" w:type="dxa"/>
            </w:tcMar>
            <w:vAlign w:val="bottom"/>
          </w:tcPr>
          <w:p w14:paraId="20B92908" w14:textId="77777777" w:rsidR="00EE2529" w:rsidRPr="00C81B84" w:rsidRDefault="00AD5E1E" w:rsidP="00C81B84">
            <w:r w:rsidRPr="00C81B84">
              <w:t>7 503 135</w:t>
            </w:r>
          </w:p>
        </w:tc>
      </w:tr>
      <w:tr w:rsidR="00EE2529" w:rsidRPr="00C81B84" w14:paraId="518FEF9E" w14:textId="77777777">
        <w:trPr>
          <w:trHeight w:val="380"/>
        </w:trPr>
        <w:tc>
          <w:tcPr>
            <w:tcW w:w="580" w:type="dxa"/>
            <w:tcBorders>
              <w:top w:val="nil"/>
              <w:left w:val="nil"/>
              <w:bottom w:val="nil"/>
              <w:right w:val="nil"/>
            </w:tcBorders>
            <w:tcMar>
              <w:top w:w="128" w:type="dxa"/>
              <w:left w:w="43" w:type="dxa"/>
              <w:bottom w:w="43" w:type="dxa"/>
              <w:right w:w="43" w:type="dxa"/>
            </w:tcMar>
          </w:tcPr>
          <w:p w14:paraId="7F30CF6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90F17E"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8D313C"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A6A90E" w14:textId="77777777" w:rsidR="00EE2529" w:rsidRPr="00C81B84" w:rsidRDefault="00AD5E1E" w:rsidP="00C81B84">
            <w:r w:rsidRPr="00C81B84">
              <w:t>222 400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B06B4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0F8F66" w14:textId="77777777" w:rsidR="00EE2529" w:rsidRPr="00C81B84" w:rsidRDefault="00AD5E1E" w:rsidP="00C81B84">
            <w:r w:rsidRPr="00C81B84">
              <w:t>-72 650</w:t>
            </w:r>
          </w:p>
        </w:tc>
        <w:tc>
          <w:tcPr>
            <w:tcW w:w="1180" w:type="dxa"/>
            <w:tcBorders>
              <w:top w:val="nil"/>
              <w:left w:val="nil"/>
              <w:bottom w:val="nil"/>
              <w:right w:val="nil"/>
            </w:tcBorders>
            <w:tcMar>
              <w:top w:w="128" w:type="dxa"/>
              <w:left w:w="43" w:type="dxa"/>
              <w:bottom w:w="43" w:type="dxa"/>
              <w:right w:w="43" w:type="dxa"/>
            </w:tcMar>
            <w:vAlign w:val="bottom"/>
          </w:tcPr>
          <w:p w14:paraId="2AFD46C0" w14:textId="77777777" w:rsidR="00EE2529" w:rsidRPr="00C81B84" w:rsidRDefault="00AD5E1E" w:rsidP="00C81B84">
            <w:r w:rsidRPr="00C81B84">
              <w:t>149 750</w:t>
            </w:r>
          </w:p>
        </w:tc>
      </w:tr>
      <w:tr w:rsidR="00EE2529" w:rsidRPr="00C81B84" w14:paraId="193D4166" w14:textId="77777777">
        <w:trPr>
          <w:trHeight w:val="380"/>
        </w:trPr>
        <w:tc>
          <w:tcPr>
            <w:tcW w:w="580" w:type="dxa"/>
            <w:tcBorders>
              <w:top w:val="nil"/>
              <w:left w:val="nil"/>
              <w:bottom w:val="nil"/>
              <w:right w:val="nil"/>
            </w:tcBorders>
            <w:tcMar>
              <w:top w:w="128" w:type="dxa"/>
              <w:left w:w="43" w:type="dxa"/>
              <w:bottom w:w="43" w:type="dxa"/>
              <w:right w:w="43" w:type="dxa"/>
            </w:tcMar>
          </w:tcPr>
          <w:p w14:paraId="19E85F4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9B3F2C"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D32672" w14:textId="77777777" w:rsidR="00EE2529" w:rsidRPr="00C81B84" w:rsidRDefault="00AD5E1E" w:rsidP="00C81B84">
            <w:r w:rsidRPr="00C81B84">
              <w:t xml:space="preserve">Større IT-prosjekter,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6A460" w14:textId="77777777" w:rsidR="00EE2529" w:rsidRPr="00C81B84" w:rsidRDefault="00AD5E1E" w:rsidP="00C81B84">
            <w:r w:rsidRPr="00C81B84">
              <w:t>549 400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CFA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684695" w14:textId="77777777" w:rsidR="00EE2529" w:rsidRPr="00C81B84" w:rsidRDefault="00AD5E1E" w:rsidP="00C81B84">
            <w:r w:rsidRPr="00C81B84">
              <w:t>-119 586</w:t>
            </w:r>
          </w:p>
        </w:tc>
        <w:tc>
          <w:tcPr>
            <w:tcW w:w="1180" w:type="dxa"/>
            <w:tcBorders>
              <w:top w:val="nil"/>
              <w:left w:val="nil"/>
              <w:bottom w:val="nil"/>
              <w:right w:val="nil"/>
            </w:tcBorders>
            <w:tcMar>
              <w:top w:w="128" w:type="dxa"/>
              <w:left w:w="43" w:type="dxa"/>
              <w:bottom w:w="43" w:type="dxa"/>
              <w:right w:w="43" w:type="dxa"/>
            </w:tcMar>
            <w:vAlign w:val="bottom"/>
          </w:tcPr>
          <w:p w14:paraId="6F688EDA" w14:textId="77777777" w:rsidR="00EE2529" w:rsidRPr="00C81B84" w:rsidRDefault="00AD5E1E" w:rsidP="00C81B84">
            <w:r w:rsidRPr="00C81B84">
              <w:t>429 814</w:t>
            </w:r>
          </w:p>
        </w:tc>
      </w:tr>
      <w:tr w:rsidR="00EE2529" w:rsidRPr="00C81B84" w14:paraId="5E44A292" w14:textId="77777777">
        <w:trPr>
          <w:trHeight w:val="380"/>
        </w:trPr>
        <w:tc>
          <w:tcPr>
            <w:tcW w:w="580" w:type="dxa"/>
            <w:tcBorders>
              <w:top w:val="nil"/>
              <w:left w:val="nil"/>
              <w:bottom w:val="nil"/>
              <w:right w:val="nil"/>
            </w:tcBorders>
            <w:tcMar>
              <w:top w:w="128" w:type="dxa"/>
              <w:left w:w="43" w:type="dxa"/>
              <w:bottom w:w="43" w:type="dxa"/>
              <w:right w:w="43" w:type="dxa"/>
            </w:tcMar>
          </w:tcPr>
          <w:p w14:paraId="5E02B7C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5213D5"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CF9C7C" w14:textId="77777777" w:rsidR="00EE2529" w:rsidRPr="00C81B84" w:rsidRDefault="00AD5E1E" w:rsidP="00C81B84">
            <w:r w:rsidRPr="00C81B84">
              <w:t xml:space="preserve">Spesielle driftsutgifter, a-ordningen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B30D2C" w14:textId="77777777" w:rsidR="00EE2529" w:rsidRPr="00C81B84" w:rsidRDefault="00AD5E1E" w:rsidP="00C81B84">
            <w:r w:rsidRPr="00C81B84">
              <w:t>100 088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0D3F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558E1C" w14:textId="77777777" w:rsidR="00EE2529" w:rsidRPr="00C81B84" w:rsidRDefault="00AD5E1E" w:rsidP="00C81B84">
            <w:r w:rsidRPr="00C81B84">
              <w:t>2 212</w:t>
            </w:r>
          </w:p>
        </w:tc>
        <w:tc>
          <w:tcPr>
            <w:tcW w:w="1180" w:type="dxa"/>
            <w:tcBorders>
              <w:top w:val="nil"/>
              <w:left w:val="nil"/>
              <w:bottom w:val="nil"/>
              <w:right w:val="nil"/>
            </w:tcBorders>
            <w:tcMar>
              <w:top w:w="128" w:type="dxa"/>
              <w:left w:w="43" w:type="dxa"/>
              <w:bottom w:w="43" w:type="dxa"/>
              <w:right w:w="43" w:type="dxa"/>
            </w:tcMar>
            <w:vAlign w:val="bottom"/>
          </w:tcPr>
          <w:p w14:paraId="5739C4ED" w14:textId="77777777" w:rsidR="00EE2529" w:rsidRPr="00C81B84" w:rsidRDefault="00AD5E1E" w:rsidP="00C81B84">
            <w:r w:rsidRPr="00C81B84">
              <w:t>102 300</w:t>
            </w:r>
          </w:p>
        </w:tc>
      </w:tr>
      <w:tr w:rsidR="00EE2529" w:rsidRPr="00C81B84" w14:paraId="7F4C537A" w14:textId="77777777">
        <w:trPr>
          <w:trHeight w:val="640"/>
        </w:trPr>
        <w:tc>
          <w:tcPr>
            <w:tcW w:w="580" w:type="dxa"/>
            <w:tcBorders>
              <w:top w:val="nil"/>
              <w:left w:val="nil"/>
              <w:bottom w:val="nil"/>
              <w:right w:val="nil"/>
            </w:tcBorders>
            <w:tcMar>
              <w:top w:w="128" w:type="dxa"/>
              <w:left w:w="43" w:type="dxa"/>
              <w:bottom w:w="43" w:type="dxa"/>
              <w:right w:w="43" w:type="dxa"/>
            </w:tcMar>
          </w:tcPr>
          <w:p w14:paraId="0A1D99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89260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85224E"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81C78E" w14:textId="77777777" w:rsidR="00EE2529" w:rsidRPr="00C81B84" w:rsidRDefault="00AD5E1E" w:rsidP="00C81B84">
            <w:r w:rsidRPr="00C81B84">
              <w:t>146 300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D1556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C6EAF8" w14:textId="77777777" w:rsidR="00EE2529" w:rsidRPr="00C81B84" w:rsidRDefault="00AD5E1E" w:rsidP="00C81B84">
            <w:r w:rsidRPr="00C81B84">
              <w:t>5 020</w:t>
            </w:r>
          </w:p>
        </w:tc>
        <w:tc>
          <w:tcPr>
            <w:tcW w:w="1180" w:type="dxa"/>
            <w:tcBorders>
              <w:top w:val="nil"/>
              <w:left w:val="nil"/>
              <w:bottom w:val="nil"/>
              <w:right w:val="nil"/>
            </w:tcBorders>
            <w:tcMar>
              <w:top w:w="128" w:type="dxa"/>
              <w:left w:w="43" w:type="dxa"/>
              <w:bottom w:w="43" w:type="dxa"/>
              <w:right w:w="43" w:type="dxa"/>
            </w:tcMar>
            <w:vAlign w:val="bottom"/>
          </w:tcPr>
          <w:p w14:paraId="3E312B06" w14:textId="77777777" w:rsidR="00EE2529" w:rsidRPr="00C81B84" w:rsidRDefault="00AD5E1E" w:rsidP="00C81B84">
            <w:r w:rsidRPr="00C81B84">
              <w:t>151 320</w:t>
            </w:r>
          </w:p>
        </w:tc>
      </w:tr>
      <w:tr w:rsidR="00EE2529" w:rsidRPr="00C81B84" w14:paraId="691981DA" w14:textId="77777777">
        <w:trPr>
          <w:trHeight w:val="380"/>
        </w:trPr>
        <w:tc>
          <w:tcPr>
            <w:tcW w:w="580" w:type="dxa"/>
            <w:tcBorders>
              <w:top w:val="nil"/>
              <w:left w:val="nil"/>
              <w:bottom w:val="nil"/>
              <w:right w:val="nil"/>
            </w:tcBorders>
            <w:tcMar>
              <w:top w:w="128" w:type="dxa"/>
              <w:left w:w="43" w:type="dxa"/>
              <w:bottom w:w="43" w:type="dxa"/>
              <w:right w:w="43" w:type="dxa"/>
            </w:tcMar>
          </w:tcPr>
          <w:p w14:paraId="2E2B686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5125A3"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1DBF7A" w14:textId="77777777" w:rsidR="00EE2529" w:rsidRPr="00C81B84" w:rsidRDefault="00AD5E1E" w:rsidP="00C81B84">
            <w:r w:rsidRPr="00C81B84">
              <w:t xml:space="preserve">Skatte- og </w:t>
            </w:r>
            <w:proofErr w:type="spellStart"/>
            <w:r w:rsidRPr="00C81B84">
              <w:t>avgiftsforskning</w:t>
            </w:r>
            <w:proofErr w:type="spellEnd"/>
            <w:r w:rsidRPr="00C81B84">
              <w:t xml:space="preserve">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4755F5" w14:textId="77777777" w:rsidR="00EE2529" w:rsidRPr="00C81B84" w:rsidRDefault="00AD5E1E" w:rsidP="00C81B84">
            <w:r w:rsidRPr="00C81B84">
              <w:t>6 400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B959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99C7F2" w14:textId="77777777" w:rsidR="00EE2529" w:rsidRPr="00C81B84" w:rsidRDefault="00AD5E1E" w:rsidP="00C81B84">
            <w:r w:rsidRPr="00C81B84">
              <w:t>137</w:t>
            </w:r>
          </w:p>
        </w:tc>
        <w:tc>
          <w:tcPr>
            <w:tcW w:w="1180" w:type="dxa"/>
            <w:tcBorders>
              <w:top w:val="nil"/>
              <w:left w:val="nil"/>
              <w:bottom w:val="nil"/>
              <w:right w:val="nil"/>
            </w:tcBorders>
            <w:tcMar>
              <w:top w:w="128" w:type="dxa"/>
              <w:left w:w="43" w:type="dxa"/>
              <w:bottom w:w="43" w:type="dxa"/>
              <w:right w:w="43" w:type="dxa"/>
            </w:tcMar>
            <w:vAlign w:val="bottom"/>
          </w:tcPr>
          <w:p w14:paraId="04987DA9" w14:textId="77777777" w:rsidR="00EE2529" w:rsidRPr="00C81B84" w:rsidRDefault="00AD5E1E" w:rsidP="00C81B84">
            <w:r w:rsidRPr="00C81B84">
              <w:t>6 537</w:t>
            </w:r>
          </w:p>
        </w:tc>
      </w:tr>
      <w:tr w:rsidR="00EE2529" w:rsidRPr="00C81B84" w14:paraId="3A0CB726" w14:textId="77777777">
        <w:trPr>
          <w:trHeight w:val="380"/>
        </w:trPr>
        <w:tc>
          <w:tcPr>
            <w:tcW w:w="580" w:type="dxa"/>
            <w:tcBorders>
              <w:top w:val="nil"/>
              <w:left w:val="nil"/>
              <w:bottom w:val="nil"/>
              <w:right w:val="nil"/>
            </w:tcBorders>
            <w:tcMar>
              <w:top w:w="128" w:type="dxa"/>
              <w:left w:w="43" w:type="dxa"/>
              <w:bottom w:w="43" w:type="dxa"/>
              <w:right w:w="43" w:type="dxa"/>
            </w:tcMar>
          </w:tcPr>
          <w:p w14:paraId="129770A6" w14:textId="77777777" w:rsidR="00EE2529" w:rsidRPr="00C81B84" w:rsidRDefault="00AD5E1E" w:rsidP="00C81B84">
            <w:r w:rsidRPr="00C81B84">
              <w:t>1619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C94BB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6AD3A0" w14:textId="77777777" w:rsidR="00EE2529" w:rsidRPr="00C81B84" w:rsidRDefault="00AD5E1E" w:rsidP="00C81B84">
            <w:r w:rsidRPr="00C81B84">
              <w:t>Skatteklagenemnda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45455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8103F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834A1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7BE493E" w14:textId="77777777" w:rsidR="00EE2529" w:rsidRPr="00C81B84" w:rsidRDefault="00EE2529" w:rsidP="00C81B84"/>
        </w:tc>
      </w:tr>
      <w:tr w:rsidR="00EE2529" w:rsidRPr="00C81B84" w14:paraId="228EBE7F" w14:textId="77777777">
        <w:trPr>
          <w:trHeight w:val="380"/>
        </w:trPr>
        <w:tc>
          <w:tcPr>
            <w:tcW w:w="580" w:type="dxa"/>
            <w:tcBorders>
              <w:top w:val="nil"/>
              <w:left w:val="nil"/>
              <w:bottom w:val="nil"/>
              <w:right w:val="nil"/>
            </w:tcBorders>
            <w:tcMar>
              <w:top w:w="128" w:type="dxa"/>
              <w:left w:w="43" w:type="dxa"/>
              <w:bottom w:w="43" w:type="dxa"/>
              <w:right w:w="43" w:type="dxa"/>
            </w:tcMar>
          </w:tcPr>
          <w:p w14:paraId="14DB0EA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CE4BC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3DD7B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89CA84" w14:textId="77777777" w:rsidR="00EE2529" w:rsidRPr="00C81B84" w:rsidRDefault="00AD5E1E" w:rsidP="00C81B84">
            <w:r w:rsidRPr="00C81B84">
              <w:t>73 803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2B22E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E63EE6" w14:textId="77777777" w:rsidR="00EE2529" w:rsidRPr="00C81B84" w:rsidRDefault="00AD5E1E" w:rsidP="00C81B84">
            <w:r w:rsidRPr="00C81B84">
              <w:t>271</w:t>
            </w:r>
          </w:p>
        </w:tc>
        <w:tc>
          <w:tcPr>
            <w:tcW w:w="1180" w:type="dxa"/>
            <w:tcBorders>
              <w:top w:val="nil"/>
              <w:left w:val="nil"/>
              <w:bottom w:val="nil"/>
              <w:right w:val="nil"/>
            </w:tcBorders>
            <w:tcMar>
              <w:top w:w="128" w:type="dxa"/>
              <w:left w:w="43" w:type="dxa"/>
              <w:bottom w:w="43" w:type="dxa"/>
              <w:right w:w="43" w:type="dxa"/>
            </w:tcMar>
            <w:vAlign w:val="bottom"/>
          </w:tcPr>
          <w:p w14:paraId="0C07CEA1" w14:textId="77777777" w:rsidR="00EE2529" w:rsidRPr="00C81B84" w:rsidRDefault="00AD5E1E" w:rsidP="00C81B84">
            <w:r w:rsidRPr="00C81B84">
              <w:t>74 074</w:t>
            </w:r>
          </w:p>
        </w:tc>
      </w:tr>
      <w:tr w:rsidR="00EE2529" w:rsidRPr="00C81B84" w14:paraId="29BAB41C" w14:textId="77777777">
        <w:trPr>
          <w:trHeight w:val="380"/>
        </w:trPr>
        <w:tc>
          <w:tcPr>
            <w:tcW w:w="580" w:type="dxa"/>
            <w:tcBorders>
              <w:top w:val="nil"/>
              <w:left w:val="nil"/>
              <w:bottom w:val="nil"/>
              <w:right w:val="nil"/>
            </w:tcBorders>
            <w:tcMar>
              <w:top w:w="128" w:type="dxa"/>
              <w:left w:w="43" w:type="dxa"/>
              <w:bottom w:w="43" w:type="dxa"/>
              <w:right w:w="43" w:type="dxa"/>
            </w:tcMar>
          </w:tcPr>
          <w:p w14:paraId="592ED6F7" w14:textId="77777777" w:rsidR="00EE2529" w:rsidRPr="00C81B84" w:rsidRDefault="00AD5E1E" w:rsidP="00C81B84">
            <w:r w:rsidRPr="00C81B84">
              <w:t>1620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F9B0D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025CFC" w14:textId="77777777" w:rsidR="00EE2529" w:rsidRPr="00C81B84" w:rsidRDefault="00AD5E1E" w:rsidP="00C81B84">
            <w:r w:rsidRPr="00C81B84">
              <w:t>Statistisk sentralbyrå</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B5F59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9C0EC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EFCF7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DF70D01" w14:textId="77777777" w:rsidR="00EE2529" w:rsidRPr="00C81B84" w:rsidRDefault="00EE2529" w:rsidP="00C81B84"/>
        </w:tc>
      </w:tr>
      <w:tr w:rsidR="00EE2529" w:rsidRPr="00C81B84" w14:paraId="378A56DB" w14:textId="77777777">
        <w:trPr>
          <w:trHeight w:val="380"/>
        </w:trPr>
        <w:tc>
          <w:tcPr>
            <w:tcW w:w="580" w:type="dxa"/>
            <w:tcBorders>
              <w:top w:val="nil"/>
              <w:left w:val="nil"/>
              <w:bottom w:val="nil"/>
              <w:right w:val="nil"/>
            </w:tcBorders>
            <w:tcMar>
              <w:top w:w="128" w:type="dxa"/>
              <w:left w:w="43" w:type="dxa"/>
              <w:bottom w:w="43" w:type="dxa"/>
              <w:right w:w="43" w:type="dxa"/>
            </w:tcMar>
          </w:tcPr>
          <w:p w14:paraId="7A9C5A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433A2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1A2BE7"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318EE" w14:textId="77777777" w:rsidR="00EE2529" w:rsidRPr="00C81B84" w:rsidRDefault="00AD5E1E" w:rsidP="00C81B84">
            <w:r w:rsidRPr="00C81B84">
              <w:t>691 423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B03E6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56A405" w14:textId="77777777" w:rsidR="00EE2529" w:rsidRPr="00C81B84" w:rsidRDefault="00AD5E1E" w:rsidP="00C81B84">
            <w:r w:rsidRPr="00C81B84">
              <w:t>5 127</w:t>
            </w:r>
          </w:p>
        </w:tc>
        <w:tc>
          <w:tcPr>
            <w:tcW w:w="1180" w:type="dxa"/>
            <w:tcBorders>
              <w:top w:val="nil"/>
              <w:left w:val="nil"/>
              <w:bottom w:val="nil"/>
              <w:right w:val="nil"/>
            </w:tcBorders>
            <w:tcMar>
              <w:top w:w="128" w:type="dxa"/>
              <w:left w:w="43" w:type="dxa"/>
              <w:bottom w:w="43" w:type="dxa"/>
              <w:right w:w="43" w:type="dxa"/>
            </w:tcMar>
            <w:vAlign w:val="bottom"/>
          </w:tcPr>
          <w:p w14:paraId="69DF5344" w14:textId="77777777" w:rsidR="00EE2529" w:rsidRPr="00C81B84" w:rsidRDefault="00AD5E1E" w:rsidP="00C81B84">
            <w:r w:rsidRPr="00C81B84">
              <w:t>696 550</w:t>
            </w:r>
          </w:p>
        </w:tc>
      </w:tr>
      <w:tr w:rsidR="00EE2529" w:rsidRPr="00C81B84" w14:paraId="68CB3C29" w14:textId="77777777">
        <w:trPr>
          <w:trHeight w:val="380"/>
        </w:trPr>
        <w:tc>
          <w:tcPr>
            <w:tcW w:w="580" w:type="dxa"/>
            <w:tcBorders>
              <w:top w:val="nil"/>
              <w:left w:val="nil"/>
              <w:bottom w:val="nil"/>
              <w:right w:val="nil"/>
            </w:tcBorders>
            <w:tcMar>
              <w:top w:w="128" w:type="dxa"/>
              <w:left w:w="43" w:type="dxa"/>
              <w:bottom w:w="43" w:type="dxa"/>
              <w:right w:w="43" w:type="dxa"/>
            </w:tcMar>
          </w:tcPr>
          <w:p w14:paraId="5132F2C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980F90"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99D04B"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D8A3EF" w14:textId="77777777" w:rsidR="00EE2529" w:rsidRPr="00C81B84" w:rsidRDefault="00AD5E1E" w:rsidP="00C81B84">
            <w:r w:rsidRPr="00C81B84">
              <w:t>219 308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160E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279BBD" w14:textId="77777777" w:rsidR="00EE2529" w:rsidRPr="00C81B84" w:rsidRDefault="00AD5E1E" w:rsidP="00C81B84">
            <w:r w:rsidRPr="00C81B84">
              <w:t>4 907</w:t>
            </w:r>
          </w:p>
        </w:tc>
        <w:tc>
          <w:tcPr>
            <w:tcW w:w="1180" w:type="dxa"/>
            <w:tcBorders>
              <w:top w:val="nil"/>
              <w:left w:val="nil"/>
              <w:bottom w:val="nil"/>
              <w:right w:val="nil"/>
            </w:tcBorders>
            <w:tcMar>
              <w:top w:w="128" w:type="dxa"/>
              <w:left w:w="43" w:type="dxa"/>
              <w:bottom w:w="43" w:type="dxa"/>
              <w:right w:w="43" w:type="dxa"/>
            </w:tcMar>
            <w:vAlign w:val="bottom"/>
          </w:tcPr>
          <w:p w14:paraId="1A8E8684" w14:textId="77777777" w:rsidR="00EE2529" w:rsidRPr="00C81B84" w:rsidRDefault="00AD5E1E" w:rsidP="00C81B84">
            <w:r w:rsidRPr="00C81B84">
              <w:t>224 215</w:t>
            </w:r>
          </w:p>
        </w:tc>
      </w:tr>
      <w:tr w:rsidR="00EE2529" w:rsidRPr="00C81B84" w14:paraId="44BB0C10" w14:textId="77777777">
        <w:trPr>
          <w:trHeight w:val="640"/>
        </w:trPr>
        <w:tc>
          <w:tcPr>
            <w:tcW w:w="580" w:type="dxa"/>
            <w:tcBorders>
              <w:top w:val="nil"/>
              <w:left w:val="nil"/>
              <w:bottom w:val="nil"/>
              <w:right w:val="nil"/>
            </w:tcBorders>
            <w:tcMar>
              <w:top w:w="128" w:type="dxa"/>
              <w:left w:w="43" w:type="dxa"/>
              <w:bottom w:w="43" w:type="dxa"/>
              <w:right w:w="43" w:type="dxa"/>
            </w:tcMar>
          </w:tcPr>
          <w:p w14:paraId="57CFD24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C3B2E8"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B34D71"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AEB5C1" w14:textId="77777777" w:rsidR="00EE2529" w:rsidRPr="00C81B84" w:rsidRDefault="00AD5E1E" w:rsidP="00C81B84">
            <w:r w:rsidRPr="00C81B84">
              <w:t>3 700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7F6E7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BD1A9A" w14:textId="77777777" w:rsidR="00EE2529" w:rsidRPr="00C81B84" w:rsidRDefault="00AD5E1E" w:rsidP="00C81B84">
            <w:r w:rsidRPr="00C81B84">
              <w:t>127</w:t>
            </w:r>
          </w:p>
        </w:tc>
        <w:tc>
          <w:tcPr>
            <w:tcW w:w="1180" w:type="dxa"/>
            <w:tcBorders>
              <w:top w:val="nil"/>
              <w:left w:val="nil"/>
              <w:bottom w:val="nil"/>
              <w:right w:val="nil"/>
            </w:tcBorders>
            <w:tcMar>
              <w:top w:w="128" w:type="dxa"/>
              <w:left w:w="43" w:type="dxa"/>
              <w:bottom w:w="43" w:type="dxa"/>
              <w:right w:w="43" w:type="dxa"/>
            </w:tcMar>
            <w:vAlign w:val="bottom"/>
          </w:tcPr>
          <w:p w14:paraId="46B26434" w14:textId="77777777" w:rsidR="00EE2529" w:rsidRPr="00C81B84" w:rsidRDefault="00AD5E1E" w:rsidP="00C81B84">
            <w:r w:rsidRPr="00C81B84">
              <w:t>3 827</w:t>
            </w:r>
          </w:p>
        </w:tc>
      </w:tr>
      <w:tr w:rsidR="00EE2529" w:rsidRPr="00C81B84" w14:paraId="152191DF" w14:textId="77777777">
        <w:trPr>
          <w:trHeight w:val="380"/>
        </w:trPr>
        <w:tc>
          <w:tcPr>
            <w:tcW w:w="580" w:type="dxa"/>
            <w:tcBorders>
              <w:top w:val="nil"/>
              <w:left w:val="nil"/>
              <w:bottom w:val="nil"/>
              <w:right w:val="nil"/>
            </w:tcBorders>
            <w:tcMar>
              <w:top w:w="128" w:type="dxa"/>
              <w:left w:w="43" w:type="dxa"/>
              <w:bottom w:w="43" w:type="dxa"/>
              <w:right w:w="43" w:type="dxa"/>
            </w:tcMar>
          </w:tcPr>
          <w:p w14:paraId="56CA8E3D" w14:textId="77777777" w:rsidR="00EE2529" w:rsidRPr="00C81B84" w:rsidRDefault="00AD5E1E" w:rsidP="00C81B84">
            <w:r w:rsidRPr="00C81B84">
              <w:t>1632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BF9E7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300391" w14:textId="77777777" w:rsidR="00EE2529" w:rsidRPr="00C81B84" w:rsidRDefault="00AD5E1E" w:rsidP="00C81B84">
            <w:r w:rsidRPr="00C81B84">
              <w:t>Kompensasjon for merverdiavgift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05A99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46FBF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3DEA5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6548FE9" w14:textId="77777777" w:rsidR="00EE2529" w:rsidRPr="00C81B84" w:rsidRDefault="00EE2529" w:rsidP="00C81B84"/>
        </w:tc>
      </w:tr>
      <w:tr w:rsidR="00EE2529" w:rsidRPr="00C81B84" w14:paraId="33012AE6" w14:textId="77777777">
        <w:trPr>
          <w:trHeight w:val="640"/>
        </w:trPr>
        <w:tc>
          <w:tcPr>
            <w:tcW w:w="580" w:type="dxa"/>
            <w:tcBorders>
              <w:top w:val="nil"/>
              <w:left w:val="nil"/>
              <w:bottom w:val="nil"/>
              <w:right w:val="nil"/>
            </w:tcBorders>
            <w:tcMar>
              <w:top w:w="128" w:type="dxa"/>
              <w:left w:w="43" w:type="dxa"/>
              <w:bottom w:w="43" w:type="dxa"/>
              <w:right w:w="43" w:type="dxa"/>
            </w:tcMar>
          </w:tcPr>
          <w:p w14:paraId="43E5E2A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34841E" w14:textId="77777777" w:rsidR="00EE2529" w:rsidRPr="00C81B84" w:rsidRDefault="00AD5E1E" w:rsidP="00C81B84">
            <w:r w:rsidRPr="00C81B84">
              <w:t>61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BD6B3C" w14:textId="77777777" w:rsidR="00EE2529" w:rsidRPr="00C81B84" w:rsidRDefault="00AD5E1E" w:rsidP="00C81B84">
            <w:r w:rsidRPr="00C81B84">
              <w:t xml:space="preserve">Tilskudd til kommuner og fylkeskommuner,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C7ABB2" w14:textId="77777777" w:rsidR="00EE2529" w:rsidRPr="00C81B84" w:rsidRDefault="00AD5E1E" w:rsidP="00C81B84">
            <w:r w:rsidRPr="00C81B84">
              <w:t>30 200 000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12AFC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EDE5D1" w14:textId="77777777" w:rsidR="00EE2529" w:rsidRPr="00C81B84" w:rsidRDefault="00AD5E1E" w:rsidP="00C81B84">
            <w:r w:rsidRPr="00C81B84">
              <w:t>705 058</w:t>
            </w:r>
          </w:p>
        </w:tc>
        <w:tc>
          <w:tcPr>
            <w:tcW w:w="1180" w:type="dxa"/>
            <w:tcBorders>
              <w:top w:val="nil"/>
              <w:left w:val="nil"/>
              <w:bottom w:val="nil"/>
              <w:right w:val="nil"/>
            </w:tcBorders>
            <w:tcMar>
              <w:top w:w="128" w:type="dxa"/>
              <w:left w:w="43" w:type="dxa"/>
              <w:bottom w:w="43" w:type="dxa"/>
              <w:right w:w="43" w:type="dxa"/>
            </w:tcMar>
            <w:vAlign w:val="bottom"/>
          </w:tcPr>
          <w:p w14:paraId="6696672E" w14:textId="77777777" w:rsidR="00EE2529" w:rsidRPr="00C81B84" w:rsidRDefault="00AD5E1E" w:rsidP="00C81B84">
            <w:r w:rsidRPr="00C81B84">
              <w:t>30 905 058</w:t>
            </w:r>
          </w:p>
        </w:tc>
      </w:tr>
      <w:tr w:rsidR="00EE2529" w:rsidRPr="00C81B84" w14:paraId="38620676" w14:textId="77777777">
        <w:trPr>
          <w:trHeight w:val="640"/>
        </w:trPr>
        <w:tc>
          <w:tcPr>
            <w:tcW w:w="580" w:type="dxa"/>
            <w:tcBorders>
              <w:top w:val="nil"/>
              <w:left w:val="nil"/>
              <w:bottom w:val="nil"/>
              <w:right w:val="nil"/>
            </w:tcBorders>
            <w:tcMar>
              <w:top w:w="128" w:type="dxa"/>
              <w:left w:w="43" w:type="dxa"/>
              <w:bottom w:w="43" w:type="dxa"/>
              <w:right w:w="43" w:type="dxa"/>
            </w:tcMar>
          </w:tcPr>
          <w:p w14:paraId="4ED795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91B79D"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43DD701" w14:textId="77777777" w:rsidR="00EE2529" w:rsidRPr="00C81B84" w:rsidRDefault="00AD5E1E" w:rsidP="00C81B84">
            <w:r w:rsidRPr="00C81B84">
              <w:t xml:space="preserve">Tilskudd til private og ideelle virksomheter,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6E1A74" w14:textId="77777777" w:rsidR="00EE2529" w:rsidRPr="00C81B84" w:rsidRDefault="00AD5E1E" w:rsidP="00C81B84">
            <w:r w:rsidRPr="00C81B84">
              <w:t>2 500 000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F9ACD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6929CC" w14:textId="77777777" w:rsidR="00EE2529" w:rsidRPr="00C81B84" w:rsidRDefault="00AD5E1E" w:rsidP="00C81B84">
            <w:r w:rsidRPr="00C81B84">
              <w:t>53 398</w:t>
            </w:r>
          </w:p>
        </w:tc>
        <w:tc>
          <w:tcPr>
            <w:tcW w:w="1180" w:type="dxa"/>
            <w:tcBorders>
              <w:top w:val="nil"/>
              <w:left w:val="nil"/>
              <w:bottom w:val="nil"/>
              <w:right w:val="nil"/>
            </w:tcBorders>
            <w:tcMar>
              <w:top w:w="128" w:type="dxa"/>
              <w:left w:w="43" w:type="dxa"/>
              <w:bottom w:w="43" w:type="dxa"/>
              <w:right w:w="43" w:type="dxa"/>
            </w:tcMar>
            <w:vAlign w:val="bottom"/>
          </w:tcPr>
          <w:p w14:paraId="07754198" w14:textId="77777777" w:rsidR="00EE2529" w:rsidRPr="00C81B84" w:rsidRDefault="00AD5E1E" w:rsidP="00C81B84">
            <w:r w:rsidRPr="00C81B84">
              <w:t>2 553 398</w:t>
            </w:r>
          </w:p>
        </w:tc>
      </w:tr>
      <w:tr w:rsidR="00EE2529" w:rsidRPr="00C81B84" w14:paraId="1271B626" w14:textId="77777777">
        <w:trPr>
          <w:trHeight w:val="380"/>
        </w:trPr>
        <w:tc>
          <w:tcPr>
            <w:tcW w:w="580" w:type="dxa"/>
            <w:tcBorders>
              <w:top w:val="nil"/>
              <w:left w:val="nil"/>
              <w:bottom w:val="nil"/>
              <w:right w:val="nil"/>
            </w:tcBorders>
            <w:tcMar>
              <w:top w:w="128" w:type="dxa"/>
              <w:left w:w="43" w:type="dxa"/>
              <w:bottom w:w="43" w:type="dxa"/>
              <w:right w:w="43" w:type="dxa"/>
            </w:tcMar>
          </w:tcPr>
          <w:p w14:paraId="239EB715" w14:textId="77777777" w:rsidR="00EE2529" w:rsidRPr="00C81B84" w:rsidRDefault="00AD5E1E" w:rsidP="00C81B84">
            <w:r w:rsidRPr="00C81B84">
              <w:t>1633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E26EC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C0B370" w14:textId="77777777" w:rsidR="00EE2529" w:rsidRPr="00C81B84" w:rsidRDefault="00AD5E1E" w:rsidP="00C81B84">
            <w:r w:rsidRPr="00C81B84">
              <w:t>Nettoordning, statlig betalt merverdiavgift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B0C62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AE80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8034F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87D1A96" w14:textId="77777777" w:rsidR="00EE2529" w:rsidRPr="00C81B84" w:rsidRDefault="00EE2529" w:rsidP="00C81B84"/>
        </w:tc>
      </w:tr>
      <w:tr w:rsidR="00EE2529" w:rsidRPr="00C81B84" w14:paraId="371B538D" w14:textId="77777777">
        <w:trPr>
          <w:trHeight w:val="380"/>
        </w:trPr>
        <w:tc>
          <w:tcPr>
            <w:tcW w:w="580" w:type="dxa"/>
            <w:tcBorders>
              <w:top w:val="nil"/>
              <w:left w:val="nil"/>
              <w:bottom w:val="nil"/>
              <w:right w:val="nil"/>
            </w:tcBorders>
            <w:tcMar>
              <w:top w:w="128" w:type="dxa"/>
              <w:left w:w="43" w:type="dxa"/>
              <w:bottom w:w="43" w:type="dxa"/>
              <w:right w:w="43" w:type="dxa"/>
            </w:tcMar>
          </w:tcPr>
          <w:p w14:paraId="2F65987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97AE3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03D777" w14:textId="77777777" w:rsidR="00EE2529" w:rsidRPr="00C81B84" w:rsidRDefault="00AD5E1E" w:rsidP="00C81B84">
            <w:r w:rsidRPr="00C81B84">
              <w:t xml:space="preserve">Driftsutgifter,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DB564" w14:textId="77777777" w:rsidR="00EE2529" w:rsidRPr="00C81B84" w:rsidRDefault="00AD5E1E" w:rsidP="00C81B84">
            <w:r w:rsidRPr="00C81B84">
              <w:t>9 300 000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D489E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BB552F" w14:textId="77777777" w:rsidR="00EE2529" w:rsidRPr="00C81B84" w:rsidRDefault="00AD5E1E" w:rsidP="00C81B84">
            <w:r w:rsidRPr="00C81B84">
              <w:t>700 000</w:t>
            </w:r>
          </w:p>
        </w:tc>
        <w:tc>
          <w:tcPr>
            <w:tcW w:w="1180" w:type="dxa"/>
            <w:tcBorders>
              <w:top w:val="nil"/>
              <w:left w:val="nil"/>
              <w:bottom w:val="nil"/>
              <w:right w:val="nil"/>
            </w:tcBorders>
            <w:tcMar>
              <w:top w:w="128" w:type="dxa"/>
              <w:left w:w="43" w:type="dxa"/>
              <w:bottom w:w="43" w:type="dxa"/>
              <w:right w:w="43" w:type="dxa"/>
            </w:tcMar>
            <w:vAlign w:val="bottom"/>
          </w:tcPr>
          <w:p w14:paraId="6BBFC5FC" w14:textId="77777777" w:rsidR="00EE2529" w:rsidRPr="00C81B84" w:rsidRDefault="00AD5E1E" w:rsidP="00C81B84">
            <w:r w:rsidRPr="00C81B84">
              <w:t>10 000 000</w:t>
            </w:r>
          </w:p>
        </w:tc>
      </w:tr>
      <w:tr w:rsidR="00EE2529" w:rsidRPr="00C81B84" w14:paraId="21BE6156" w14:textId="77777777">
        <w:trPr>
          <w:trHeight w:val="640"/>
        </w:trPr>
        <w:tc>
          <w:tcPr>
            <w:tcW w:w="580" w:type="dxa"/>
            <w:tcBorders>
              <w:top w:val="nil"/>
              <w:left w:val="nil"/>
              <w:bottom w:val="nil"/>
              <w:right w:val="nil"/>
            </w:tcBorders>
            <w:tcMar>
              <w:top w:w="128" w:type="dxa"/>
              <w:left w:w="43" w:type="dxa"/>
              <w:bottom w:w="43" w:type="dxa"/>
              <w:right w:w="43" w:type="dxa"/>
            </w:tcMar>
          </w:tcPr>
          <w:p w14:paraId="2E611D91" w14:textId="77777777" w:rsidR="00EE2529" w:rsidRPr="00C81B84" w:rsidRDefault="00AD5E1E" w:rsidP="00C81B84">
            <w:r w:rsidRPr="00C81B84">
              <w:t>1634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B8193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AD49FF" w14:textId="77777777" w:rsidR="00EE2529" w:rsidRPr="00C81B84" w:rsidRDefault="00AD5E1E" w:rsidP="00C81B84">
            <w:r w:rsidRPr="00C81B84">
              <w:t>Kompensasjon for inntektssvikt som følge av virusutbruddet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FC99C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A3139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348F6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86F528B" w14:textId="77777777" w:rsidR="00EE2529" w:rsidRPr="00C81B84" w:rsidRDefault="00EE2529" w:rsidP="00C81B84"/>
        </w:tc>
      </w:tr>
      <w:tr w:rsidR="00EE2529" w:rsidRPr="00C81B84" w14:paraId="64DB6E93" w14:textId="77777777">
        <w:trPr>
          <w:trHeight w:val="380"/>
        </w:trPr>
        <w:tc>
          <w:tcPr>
            <w:tcW w:w="580" w:type="dxa"/>
            <w:tcBorders>
              <w:top w:val="nil"/>
              <w:left w:val="nil"/>
              <w:bottom w:val="nil"/>
              <w:right w:val="nil"/>
            </w:tcBorders>
            <w:tcMar>
              <w:top w:w="128" w:type="dxa"/>
              <w:left w:w="43" w:type="dxa"/>
              <w:bottom w:w="43" w:type="dxa"/>
              <w:right w:w="43" w:type="dxa"/>
            </w:tcMar>
          </w:tcPr>
          <w:p w14:paraId="1FA8D49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F189F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469709" w14:textId="77777777" w:rsidR="00EE2529" w:rsidRPr="00C81B84" w:rsidRDefault="00AD5E1E" w:rsidP="00C81B84">
            <w:r w:rsidRPr="00C81B84">
              <w:t xml:space="preserve">Tilskudd til støtteberettigete virksomheter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1CE0A1"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E2485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FE393A"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52E63711" w14:textId="77777777" w:rsidR="00EE2529" w:rsidRPr="00C81B84" w:rsidRDefault="00AD5E1E" w:rsidP="00C81B84">
            <w:r w:rsidRPr="00C81B84">
              <w:t>1 000</w:t>
            </w:r>
          </w:p>
        </w:tc>
      </w:tr>
      <w:tr w:rsidR="00EE2529" w:rsidRPr="00C81B84" w14:paraId="5439EB1B" w14:textId="77777777">
        <w:trPr>
          <w:trHeight w:val="640"/>
        </w:trPr>
        <w:tc>
          <w:tcPr>
            <w:tcW w:w="580" w:type="dxa"/>
            <w:tcBorders>
              <w:top w:val="nil"/>
              <w:left w:val="nil"/>
              <w:bottom w:val="nil"/>
              <w:right w:val="nil"/>
            </w:tcBorders>
            <w:tcMar>
              <w:top w:w="128" w:type="dxa"/>
              <w:left w:w="43" w:type="dxa"/>
              <w:bottom w:w="43" w:type="dxa"/>
              <w:right w:w="43" w:type="dxa"/>
            </w:tcMar>
          </w:tcPr>
          <w:p w14:paraId="512DF0B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788B39"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81F561" w14:textId="77777777" w:rsidR="00EE2529" w:rsidRPr="00C81B84" w:rsidRDefault="00AD5E1E" w:rsidP="00C81B84">
            <w:r w:rsidRPr="00C81B84">
              <w:t xml:space="preserve">Kompensasjonsordning for arbeidsgivere i tiltakssonen og på Svalbard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AF64C0"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B903C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D29DAB" w14:textId="77777777" w:rsidR="00EE2529" w:rsidRPr="00C81B84" w:rsidRDefault="00AD5E1E" w:rsidP="00C81B84">
            <w:r w:rsidRPr="00C81B84">
              <w:t>100</w:t>
            </w:r>
          </w:p>
        </w:tc>
        <w:tc>
          <w:tcPr>
            <w:tcW w:w="1180" w:type="dxa"/>
            <w:tcBorders>
              <w:top w:val="nil"/>
              <w:left w:val="nil"/>
              <w:bottom w:val="nil"/>
              <w:right w:val="nil"/>
            </w:tcBorders>
            <w:tcMar>
              <w:top w:w="128" w:type="dxa"/>
              <w:left w:w="43" w:type="dxa"/>
              <w:bottom w:w="43" w:type="dxa"/>
              <w:right w:w="43" w:type="dxa"/>
            </w:tcMar>
            <w:vAlign w:val="bottom"/>
          </w:tcPr>
          <w:p w14:paraId="0AF781C4" w14:textId="77777777" w:rsidR="00EE2529" w:rsidRPr="00C81B84" w:rsidRDefault="00AD5E1E" w:rsidP="00C81B84">
            <w:r w:rsidRPr="00C81B84">
              <w:t>100</w:t>
            </w:r>
          </w:p>
        </w:tc>
      </w:tr>
      <w:tr w:rsidR="00EE2529" w:rsidRPr="00C81B84" w14:paraId="60108F2F" w14:textId="77777777">
        <w:trPr>
          <w:trHeight w:val="380"/>
        </w:trPr>
        <w:tc>
          <w:tcPr>
            <w:tcW w:w="580" w:type="dxa"/>
            <w:tcBorders>
              <w:top w:val="nil"/>
              <w:left w:val="nil"/>
              <w:bottom w:val="nil"/>
              <w:right w:val="nil"/>
            </w:tcBorders>
            <w:tcMar>
              <w:top w:w="128" w:type="dxa"/>
              <w:left w:w="43" w:type="dxa"/>
              <w:bottom w:w="43" w:type="dxa"/>
              <w:right w:w="43" w:type="dxa"/>
            </w:tcMar>
          </w:tcPr>
          <w:p w14:paraId="4CFD5F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4FF729"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C9BDA2" w14:textId="77777777" w:rsidR="00EE2529" w:rsidRPr="00C81B84" w:rsidRDefault="00AD5E1E" w:rsidP="00C81B84">
            <w:r w:rsidRPr="00C81B84">
              <w:t xml:space="preserve">Støtte for å ta permitterte tilbake i jobb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7CAC3F"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E8AFC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AD06D1" w14:textId="77777777" w:rsidR="00EE2529" w:rsidRPr="00C81B84" w:rsidRDefault="00AD5E1E" w:rsidP="00C81B84">
            <w:r w:rsidRPr="00C81B84">
              <w:t>500</w:t>
            </w:r>
          </w:p>
        </w:tc>
        <w:tc>
          <w:tcPr>
            <w:tcW w:w="1180" w:type="dxa"/>
            <w:tcBorders>
              <w:top w:val="nil"/>
              <w:left w:val="nil"/>
              <w:bottom w:val="nil"/>
              <w:right w:val="nil"/>
            </w:tcBorders>
            <w:tcMar>
              <w:top w:w="128" w:type="dxa"/>
              <w:left w:w="43" w:type="dxa"/>
              <w:bottom w:w="43" w:type="dxa"/>
              <w:right w:w="43" w:type="dxa"/>
            </w:tcMar>
            <w:vAlign w:val="bottom"/>
          </w:tcPr>
          <w:p w14:paraId="75EB545E" w14:textId="77777777" w:rsidR="00EE2529" w:rsidRPr="00C81B84" w:rsidRDefault="00AD5E1E" w:rsidP="00C81B84">
            <w:r w:rsidRPr="00C81B84">
              <w:t>500</w:t>
            </w:r>
          </w:p>
        </w:tc>
      </w:tr>
      <w:tr w:rsidR="00EE2529" w:rsidRPr="00C81B84" w14:paraId="62DBE6CF" w14:textId="77777777">
        <w:trPr>
          <w:trHeight w:val="640"/>
        </w:trPr>
        <w:tc>
          <w:tcPr>
            <w:tcW w:w="580" w:type="dxa"/>
            <w:tcBorders>
              <w:top w:val="nil"/>
              <w:left w:val="nil"/>
              <w:bottom w:val="nil"/>
              <w:right w:val="nil"/>
            </w:tcBorders>
            <w:tcMar>
              <w:top w:w="128" w:type="dxa"/>
              <w:left w:w="43" w:type="dxa"/>
              <w:bottom w:w="43" w:type="dxa"/>
              <w:right w:w="43" w:type="dxa"/>
            </w:tcMar>
          </w:tcPr>
          <w:p w14:paraId="7651F3C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024D9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66B515" w14:textId="77777777" w:rsidR="00EE2529" w:rsidRPr="00C81B84" w:rsidRDefault="00AD5E1E" w:rsidP="00C81B84">
            <w:r w:rsidRPr="00C81B84">
              <w:t xml:space="preserve">Lønnsstøtte til foretak rammet av smitteverntiltak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3D8E57"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8A83C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EE8A3D" w14:textId="77777777" w:rsidR="00EE2529" w:rsidRPr="00C81B84" w:rsidRDefault="00AD5E1E" w:rsidP="00C81B84">
            <w:r w:rsidRPr="00C81B84">
              <w:t>5 000</w:t>
            </w:r>
          </w:p>
        </w:tc>
        <w:tc>
          <w:tcPr>
            <w:tcW w:w="1180" w:type="dxa"/>
            <w:tcBorders>
              <w:top w:val="nil"/>
              <w:left w:val="nil"/>
              <w:bottom w:val="nil"/>
              <w:right w:val="nil"/>
            </w:tcBorders>
            <w:tcMar>
              <w:top w:w="128" w:type="dxa"/>
              <w:left w:w="43" w:type="dxa"/>
              <w:bottom w:w="43" w:type="dxa"/>
              <w:right w:w="43" w:type="dxa"/>
            </w:tcMar>
            <w:vAlign w:val="bottom"/>
          </w:tcPr>
          <w:p w14:paraId="453A264B" w14:textId="77777777" w:rsidR="00EE2529" w:rsidRPr="00C81B84" w:rsidRDefault="00AD5E1E" w:rsidP="00C81B84">
            <w:r w:rsidRPr="00C81B84">
              <w:t>5 000</w:t>
            </w:r>
          </w:p>
        </w:tc>
      </w:tr>
      <w:tr w:rsidR="00EE2529" w:rsidRPr="00C81B84" w14:paraId="229F0C9D" w14:textId="77777777">
        <w:trPr>
          <w:trHeight w:val="640"/>
        </w:trPr>
        <w:tc>
          <w:tcPr>
            <w:tcW w:w="580" w:type="dxa"/>
            <w:tcBorders>
              <w:top w:val="nil"/>
              <w:left w:val="nil"/>
              <w:bottom w:val="nil"/>
              <w:right w:val="nil"/>
            </w:tcBorders>
            <w:tcMar>
              <w:top w:w="128" w:type="dxa"/>
              <w:left w:w="43" w:type="dxa"/>
              <w:bottom w:w="43" w:type="dxa"/>
              <w:right w:w="43" w:type="dxa"/>
            </w:tcMar>
          </w:tcPr>
          <w:p w14:paraId="29326BB1" w14:textId="77777777" w:rsidR="00EE2529" w:rsidRPr="00C81B84" w:rsidRDefault="00AD5E1E" w:rsidP="00C81B84">
            <w:r w:rsidRPr="00C81B84">
              <w:t>1645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5A2CA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46F19B2" w14:textId="77777777" w:rsidR="00EE2529" w:rsidRPr="00C81B84" w:rsidRDefault="00AD5E1E" w:rsidP="00C81B84">
            <w:r w:rsidRPr="00C81B84">
              <w:t>Statlig garantiordning for lån til små og mellomstore bedrifter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39892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F353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B98AF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1144B72" w14:textId="77777777" w:rsidR="00EE2529" w:rsidRPr="00C81B84" w:rsidRDefault="00EE2529" w:rsidP="00C81B84"/>
        </w:tc>
      </w:tr>
      <w:tr w:rsidR="00EE2529" w:rsidRPr="00C81B84" w14:paraId="3BD7A814" w14:textId="77777777">
        <w:trPr>
          <w:trHeight w:val="880"/>
        </w:trPr>
        <w:tc>
          <w:tcPr>
            <w:tcW w:w="580" w:type="dxa"/>
            <w:tcBorders>
              <w:top w:val="nil"/>
              <w:left w:val="nil"/>
              <w:bottom w:val="nil"/>
              <w:right w:val="nil"/>
            </w:tcBorders>
            <w:tcMar>
              <w:top w:w="128" w:type="dxa"/>
              <w:left w:w="43" w:type="dxa"/>
              <w:bottom w:w="43" w:type="dxa"/>
              <w:right w:w="43" w:type="dxa"/>
            </w:tcMar>
          </w:tcPr>
          <w:p w14:paraId="4AB39F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F52200" w14:textId="77777777" w:rsidR="00EE2529" w:rsidRPr="00C81B84" w:rsidRDefault="00AD5E1E" w:rsidP="00C81B84">
            <w:r w:rsidRPr="00C81B84">
              <w:t>23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263FD4" w14:textId="77777777" w:rsidR="00EE2529" w:rsidRPr="00C81B84" w:rsidRDefault="00AD5E1E" w:rsidP="00C81B84">
            <w:r w:rsidRPr="00C81B84">
              <w:t xml:space="preserve">Spesielle driftsutgifter til administrasjon av statlig garantiordning for små og mellomstore bedrifter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6B7C16" w14:textId="77777777" w:rsidR="00EE2529" w:rsidRPr="00C81B84" w:rsidRDefault="00AD5E1E" w:rsidP="00C81B84">
            <w:r w:rsidRPr="00C81B84">
              <w:t>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842A3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3573E" w14:textId="77777777" w:rsidR="00EE2529" w:rsidRPr="00C81B84" w:rsidRDefault="00AD5E1E" w:rsidP="00C81B84">
            <w:r w:rsidRPr="00C81B84">
              <w:t>85</w:t>
            </w:r>
          </w:p>
        </w:tc>
        <w:tc>
          <w:tcPr>
            <w:tcW w:w="1180" w:type="dxa"/>
            <w:tcBorders>
              <w:top w:val="nil"/>
              <w:left w:val="nil"/>
              <w:bottom w:val="nil"/>
              <w:right w:val="nil"/>
            </w:tcBorders>
            <w:tcMar>
              <w:top w:w="128" w:type="dxa"/>
              <w:left w:w="43" w:type="dxa"/>
              <w:bottom w:w="43" w:type="dxa"/>
              <w:right w:w="43" w:type="dxa"/>
            </w:tcMar>
            <w:vAlign w:val="bottom"/>
          </w:tcPr>
          <w:p w14:paraId="3346BD44" w14:textId="77777777" w:rsidR="00EE2529" w:rsidRPr="00C81B84" w:rsidRDefault="00AD5E1E" w:rsidP="00C81B84">
            <w:r w:rsidRPr="00C81B84">
              <w:t>4 085</w:t>
            </w:r>
          </w:p>
        </w:tc>
      </w:tr>
      <w:tr w:rsidR="00EE2529" w:rsidRPr="00C81B84" w14:paraId="40FD9FC6" w14:textId="77777777">
        <w:trPr>
          <w:trHeight w:val="380"/>
        </w:trPr>
        <w:tc>
          <w:tcPr>
            <w:tcW w:w="580" w:type="dxa"/>
            <w:tcBorders>
              <w:top w:val="nil"/>
              <w:left w:val="nil"/>
              <w:bottom w:val="nil"/>
              <w:right w:val="nil"/>
            </w:tcBorders>
            <w:tcMar>
              <w:top w:w="128" w:type="dxa"/>
              <w:left w:w="43" w:type="dxa"/>
              <w:bottom w:w="43" w:type="dxa"/>
              <w:right w:w="43" w:type="dxa"/>
            </w:tcMar>
          </w:tcPr>
          <w:p w14:paraId="5B57E0F4" w14:textId="77777777" w:rsidR="00EE2529" w:rsidRPr="00C81B84" w:rsidRDefault="00AD5E1E" w:rsidP="00C81B84">
            <w:r w:rsidRPr="00C81B84">
              <w:t>1650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5DDAB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9D664C" w14:textId="77777777" w:rsidR="00EE2529" w:rsidRPr="00C81B84" w:rsidRDefault="00AD5E1E" w:rsidP="00C81B84">
            <w:r w:rsidRPr="00C81B84">
              <w:t>Statsgjeld, renter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6A18B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43440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94A93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F2B7392" w14:textId="77777777" w:rsidR="00EE2529" w:rsidRPr="00C81B84" w:rsidRDefault="00EE2529" w:rsidP="00C81B84"/>
        </w:tc>
      </w:tr>
      <w:tr w:rsidR="00EE2529" w:rsidRPr="00C81B84" w14:paraId="2831DBE6" w14:textId="77777777">
        <w:trPr>
          <w:trHeight w:val="640"/>
        </w:trPr>
        <w:tc>
          <w:tcPr>
            <w:tcW w:w="580" w:type="dxa"/>
            <w:tcBorders>
              <w:top w:val="nil"/>
              <w:left w:val="nil"/>
              <w:bottom w:val="nil"/>
              <w:right w:val="nil"/>
            </w:tcBorders>
            <w:tcMar>
              <w:top w:w="128" w:type="dxa"/>
              <w:left w:w="43" w:type="dxa"/>
              <w:bottom w:w="43" w:type="dxa"/>
              <w:right w:w="43" w:type="dxa"/>
            </w:tcMar>
          </w:tcPr>
          <w:p w14:paraId="5CE752F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666DA7" w14:textId="77777777" w:rsidR="00EE2529" w:rsidRPr="00C81B84" w:rsidRDefault="00AD5E1E" w:rsidP="00C81B84">
            <w:r w:rsidRPr="00C81B84">
              <w:t>89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8961AE" w14:textId="77777777" w:rsidR="00EE2529" w:rsidRPr="00C81B84" w:rsidRDefault="00AD5E1E" w:rsidP="00C81B84">
            <w:r w:rsidRPr="00C81B84">
              <w:t xml:space="preserve">Renter og provisjon mv. på innenlandsk statsgjeld,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752B06" w14:textId="77777777" w:rsidR="00EE2529" w:rsidRPr="00C81B84" w:rsidRDefault="00AD5E1E" w:rsidP="00C81B84">
            <w:r w:rsidRPr="00C81B84">
              <w:t>11 529 700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064B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48AA9" w14:textId="77777777" w:rsidR="00EE2529" w:rsidRPr="00C81B84" w:rsidRDefault="00AD5E1E" w:rsidP="00C81B84">
            <w:r w:rsidRPr="00C81B84">
              <w:t>-694 300</w:t>
            </w:r>
          </w:p>
        </w:tc>
        <w:tc>
          <w:tcPr>
            <w:tcW w:w="1180" w:type="dxa"/>
            <w:tcBorders>
              <w:top w:val="nil"/>
              <w:left w:val="nil"/>
              <w:bottom w:val="nil"/>
              <w:right w:val="nil"/>
            </w:tcBorders>
            <w:tcMar>
              <w:top w:w="128" w:type="dxa"/>
              <w:left w:w="43" w:type="dxa"/>
              <w:bottom w:w="43" w:type="dxa"/>
              <w:right w:w="43" w:type="dxa"/>
            </w:tcMar>
            <w:vAlign w:val="bottom"/>
          </w:tcPr>
          <w:p w14:paraId="56E8487E" w14:textId="77777777" w:rsidR="00EE2529" w:rsidRPr="00C81B84" w:rsidRDefault="00AD5E1E" w:rsidP="00C81B84">
            <w:r w:rsidRPr="00C81B84">
              <w:t>10 835 400</w:t>
            </w:r>
          </w:p>
        </w:tc>
      </w:tr>
      <w:tr w:rsidR="00EE2529" w:rsidRPr="00C81B84" w14:paraId="24ABED10" w14:textId="77777777">
        <w:trPr>
          <w:trHeight w:val="380"/>
        </w:trPr>
        <w:tc>
          <w:tcPr>
            <w:tcW w:w="580" w:type="dxa"/>
            <w:tcBorders>
              <w:top w:val="nil"/>
              <w:left w:val="nil"/>
              <w:bottom w:val="nil"/>
              <w:right w:val="nil"/>
            </w:tcBorders>
            <w:tcMar>
              <w:top w:w="128" w:type="dxa"/>
              <w:left w:w="43" w:type="dxa"/>
              <w:bottom w:w="43" w:type="dxa"/>
              <w:right w:w="43" w:type="dxa"/>
            </w:tcMar>
          </w:tcPr>
          <w:p w14:paraId="1BCDBD08" w14:textId="77777777" w:rsidR="00EE2529" w:rsidRPr="00C81B84" w:rsidRDefault="00AD5E1E" w:rsidP="00C81B84">
            <w:r w:rsidRPr="00C81B84">
              <w:t>1651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D9916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AC10C8" w14:textId="77777777" w:rsidR="00EE2529" w:rsidRPr="00C81B84" w:rsidRDefault="00AD5E1E" w:rsidP="00C81B84">
            <w:r w:rsidRPr="00C81B84">
              <w:t>Statsgjeld, avdrag og innløsning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0CA5D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440DF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D982A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B76B934" w14:textId="77777777" w:rsidR="00EE2529" w:rsidRPr="00C81B84" w:rsidRDefault="00EE2529" w:rsidP="00C81B84"/>
        </w:tc>
      </w:tr>
      <w:tr w:rsidR="00EE2529" w:rsidRPr="00C81B84" w14:paraId="2D053CF2"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72B24B3D"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CFD477D" w14:textId="77777777" w:rsidR="00EE2529" w:rsidRPr="00C81B84" w:rsidRDefault="00AD5E1E" w:rsidP="00C81B84">
            <w:r w:rsidRPr="00C81B84">
              <w:t>98</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BAC68A4" w14:textId="77777777" w:rsidR="00EE2529" w:rsidRPr="00C81B84" w:rsidRDefault="00AD5E1E" w:rsidP="00C81B84">
            <w:r w:rsidRPr="00C81B84">
              <w:t xml:space="preserve">Avdrag på innenlandsk </w:t>
            </w:r>
            <w:proofErr w:type="gramStart"/>
            <w:r w:rsidRPr="00C81B84">
              <w:t xml:space="preserve">statsgjeld, </w:t>
            </w:r>
            <w:r w:rsidRPr="00AD5E1E">
              <w:rPr>
                <w:rStyle w:val="kursiv"/>
              </w:rPr>
              <w:t xml:space="preserve"> overslagsbevilgning</w:t>
            </w:r>
            <w:proofErr w:type="gramEnd"/>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0373A71" w14:textId="77777777" w:rsidR="00EE2529" w:rsidRPr="00C81B84" w:rsidRDefault="00AD5E1E" w:rsidP="00C81B84">
            <w:r w:rsidRPr="00C81B84">
              <w:t>78 457 000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1C9B2E0"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1E03391" w14:textId="77777777" w:rsidR="00EE2529" w:rsidRPr="00C81B84" w:rsidRDefault="00AD5E1E" w:rsidP="00C81B84">
            <w:r w:rsidRPr="00C81B84">
              <w:t>16 000 000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126EAA9" w14:textId="77777777" w:rsidR="00EE2529" w:rsidRPr="00C81B84" w:rsidRDefault="00AD5E1E" w:rsidP="00C81B84">
            <w:r w:rsidRPr="00C81B84">
              <w:t>94 457 000</w:t>
            </w:r>
          </w:p>
        </w:tc>
      </w:tr>
      <w:tr w:rsidR="00EE2529" w:rsidRPr="00C81B84" w14:paraId="1DB6C15F"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CFFEACD" w14:textId="77777777" w:rsidR="00EE2529" w:rsidRPr="00C81B84" w:rsidRDefault="00AD5E1E" w:rsidP="00C81B84">
            <w:r w:rsidRPr="00C81B84">
              <w:t>Sum endringer Finansdepartementet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0DFA0FA"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E2F5CE0"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A0AF735" w14:textId="77777777" w:rsidR="00EE2529" w:rsidRPr="00C81B84" w:rsidRDefault="00AD5E1E" w:rsidP="00C81B84">
            <w:r w:rsidRPr="00C81B84">
              <w:t>16 837 083</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A936D" w14:textId="77777777" w:rsidR="00EE2529" w:rsidRPr="00C81B84" w:rsidRDefault="00EE2529" w:rsidP="00C81B84"/>
        </w:tc>
      </w:tr>
      <w:tr w:rsidR="00EE2529" w:rsidRPr="00C81B84" w14:paraId="11AC3B05" w14:textId="77777777">
        <w:trPr>
          <w:trHeight w:val="380"/>
        </w:trPr>
        <w:tc>
          <w:tcPr>
            <w:tcW w:w="580" w:type="dxa"/>
            <w:tcBorders>
              <w:top w:val="nil"/>
              <w:left w:val="nil"/>
              <w:bottom w:val="nil"/>
              <w:right w:val="nil"/>
            </w:tcBorders>
            <w:tcMar>
              <w:top w:w="128" w:type="dxa"/>
              <w:left w:w="43" w:type="dxa"/>
              <w:bottom w:w="43" w:type="dxa"/>
              <w:right w:w="43" w:type="dxa"/>
            </w:tcMar>
          </w:tcPr>
          <w:p w14:paraId="07252E42"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6C5E2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652FF9" w14:textId="77777777" w:rsidR="00EE2529" w:rsidRPr="00C81B84" w:rsidRDefault="00AD5E1E" w:rsidP="00C81B84">
            <w:r w:rsidRPr="00C81B84">
              <w:t>Forsvarsdepartementet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EE3E9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E33C1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84D1B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C6D2188" w14:textId="77777777" w:rsidR="00EE2529" w:rsidRPr="00C81B84" w:rsidRDefault="00EE2529" w:rsidP="00C81B84"/>
        </w:tc>
      </w:tr>
      <w:tr w:rsidR="00EE2529" w:rsidRPr="00C81B84" w14:paraId="15C45A16" w14:textId="77777777">
        <w:trPr>
          <w:trHeight w:val="380"/>
        </w:trPr>
        <w:tc>
          <w:tcPr>
            <w:tcW w:w="580" w:type="dxa"/>
            <w:tcBorders>
              <w:top w:val="nil"/>
              <w:left w:val="nil"/>
              <w:bottom w:val="nil"/>
              <w:right w:val="nil"/>
            </w:tcBorders>
            <w:tcMar>
              <w:top w:w="128" w:type="dxa"/>
              <w:left w:w="43" w:type="dxa"/>
              <w:bottom w:w="43" w:type="dxa"/>
              <w:right w:w="43" w:type="dxa"/>
            </w:tcMar>
          </w:tcPr>
          <w:p w14:paraId="1760F5C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C1874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702456"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2EB3DC" w14:textId="77777777" w:rsidR="00EE2529" w:rsidRPr="00C81B84" w:rsidRDefault="00AD5E1E" w:rsidP="00C81B84">
            <w:r w:rsidRPr="00C81B84">
              <w:t>671 512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B6D6B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58E600" w14:textId="77777777" w:rsidR="00EE2529" w:rsidRPr="00C81B84" w:rsidRDefault="00AD5E1E" w:rsidP="00C81B84">
            <w:r w:rsidRPr="00C81B84">
              <w:t>15 668</w:t>
            </w:r>
          </w:p>
        </w:tc>
        <w:tc>
          <w:tcPr>
            <w:tcW w:w="1180" w:type="dxa"/>
            <w:tcBorders>
              <w:top w:val="nil"/>
              <w:left w:val="nil"/>
              <w:bottom w:val="nil"/>
              <w:right w:val="nil"/>
            </w:tcBorders>
            <w:tcMar>
              <w:top w:w="128" w:type="dxa"/>
              <w:left w:w="43" w:type="dxa"/>
              <w:bottom w:w="43" w:type="dxa"/>
              <w:right w:w="43" w:type="dxa"/>
            </w:tcMar>
            <w:vAlign w:val="bottom"/>
          </w:tcPr>
          <w:p w14:paraId="057C89EF" w14:textId="77777777" w:rsidR="00EE2529" w:rsidRPr="00C81B84" w:rsidRDefault="00AD5E1E" w:rsidP="00C81B84">
            <w:r w:rsidRPr="00C81B84">
              <w:t>687 180</w:t>
            </w:r>
          </w:p>
        </w:tc>
      </w:tr>
      <w:tr w:rsidR="00EE2529" w:rsidRPr="00C81B84" w14:paraId="5C63E890" w14:textId="77777777">
        <w:trPr>
          <w:trHeight w:val="380"/>
        </w:trPr>
        <w:tc>
          <w:tcPr>
            <w:tcW w:w="580" w:type="dxa"/>
            <w:tcBorders>
              <w:top w:val="nil"/>
              <w:left w:val="nil"/>
              <w:bottom w:val="nil"/>
              <w:right w:val="nil"/>
            </w:tcBorders>
            <w:tcMar>
              <w:top w:w="128" w:type="dxa"/>
              <w:left w:w="43" w:type="dxa"/>
              <w:bottom w:w="43" w:type="dxa"/>
              <w:right w:w="43" w:type="dxa"/>
            </w:tcMar>
          </w:tcPr>
          <w:p w14:paraId="28C0C3A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1F9AD8"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583FF87" w14:textId="77777777" w:rsidR="00EE2529" w:rsidRPr="00C81B84" w:rsidRDefault="00AD5E1E" w:rsidP="00C81B84">
            <w:r w:rsidRPr="00C81B84">
              <w:t xml:space="preserve">Spesielle driftsutgifter,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EE9438" w14:textId="77777777" w:rsidR="00EE2529" w:rsidRPr="00C81B84" w:rsidRDefault="00AD5E1E" w:rsidP="00C81B84">
            <w:r w:rsidRPr="00C81B84">
              <w:t>144 941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B8E85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B5E35C" w14:textId="77777777" w:rsidR="00EE2529" w:rsidRPr="00C81B84" w:rsidRDefault="00AD5E1E" w:rsidP="00C81B84">
            <w:r w:rsidRPr="00C81B84">
              <w:t>3 096</w:t>
            </w:r>
          </w:p>
        </w:tc>
        <w:tc>
          <w:tcPr>
            <w:tcW w:w="1180" w:type="dxa"/>
            <w:tcBorders>
              <w:top w:val="nil"/>
              <w:left w:val="nil"/>
              <w:bottom w:val="nil"/>
              <w:right w:val="nil"/>
            </w:tcBorders>
            <w:tcMar>
              <w:top w:w="128" w:type="dxa"/>
              <w:left w:w="43" w:type="dxa"/>
              <w:bottom w:w="43" w:type="dxa"/>
              <w:right w:w="43" w:type="dxa"/>
            </w:tcMar>
            <w:vAlign w:val="bottom"/>
          </w:tcPr>
          <w:p w14:paraId="5EE0427F" w14:textId="77777777" w:rsidR="00EE2529" w:rsidRPr="00C81B84" w:rsidRDefault="00AD5E1E" w:rsidP="00C81B84">
            <w:r w:rsidRPr="00C81B84">
              <w:t>148 037</w:t>
            </w:r>
          </w:p>
        </w:tc>
      </w:tr>
      <w:tr w:rsidR="00EE2529" w:rsidRPr="00C81B84" w14:paraId="5814311C" w14:textId="77777777">
        <w:trPr>
          <w:trHeight w:val="380"/>
        </w:trPr>
        <w:tc>
          <w:tcPr>
            <w:tcW w:w="580" w:type="dxa"/>
            <w:tcBorders>
              <w:top w:val="nil"/>
              <w:left w:val="nil"/>
              <w:bottom w:val="nil"/>
              <w:right w:val="nil"/>
            </w:tcBorders>
            <w:tcMar>
              <w:top w:w="128" w:type="dxa"/>
              <w:left w:w="43" w:type="dxa"/>
              <w:bottom w:w="43" w:type="dxa"/>
              <w:right w:w="43" w:type="dxa"/>
            </w:tcMar>
          </w:tcPr>
          <w:p w14:paraId="7FDDC1C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5F53CB"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1E799F" w14:textId="77777777" w:rsidR="00EE2529" w:rsidRPr="00C81B84" w:rsidRDefault="00AD5E1E" w:rsidP="00C81B84">
            <w:r w:rsidRPr="00C81B84">
              <w:t xml:space="preserve">IKT-virksomhet,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2CB1BE" w14:textId="77777777" w:rsidR="00EE2529" w:rsidRPr="00C81B84" w:rsidRDefault="00AD5E1E" w:rsidP="00C81B84">
            <w:r w:rsidRPr="00C81B84">
              <w:t>531 645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AB657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6177B5" w14:textId="77777777" w:rsidR="00EE2529" w:rsidRPr="00C81B84" w:rsidRDefault="00AD5E1E" w:rsidP="00C81B84">
            <w:r w:rsidRPr="00C81B84">
              <w:t>120 690</w:t>
            </w:r>
          </w:p>
        </w:tc>
        <w:tc>
          <w:tcPr>
            <w:tcW w:w="1180" w:type="dxa"/>
            <w:tcBorders>
              <w:top w:val="nil"/>
              <w:left w:val="nil"/>
              <w:bottom w:val="nil"/>
              <w:right w:val="nil"/>
            </w:tcBorders>
            <w:tcMar>
              <w:top w:w="128" w:type="dxa"/>
              <w:left w:w="43" w:type="dxa"/>
              <w:bottom w:w="43" w:type="dxa"/>
              <w:right w:w="43" w:type="dxa"/>
            </w:tcMar>
            <w:vAlign w:val="bottom"/>
          </w:tcPr>
          <w:p w14:paraId="123A0D12" w14:textId="77777777" w:rsidR="00EE2529" w:rsidRPr="00C81B84" w:rsidRDefault="00AD5E1E" w:rsidP="00C81B84">
            <w:r w:rsidRPr="00C81B84">
              <w:t>652 335</w:t>
            </w:r>
          </w:p>
        </w:tc>
      </w:tr>
      <w:tr w:rsidR="00EE2529" w:rsidRPr="00C81B84" w14:paraId="3DA077EE" w14:textId="77777777">
        <w:trPr>
          <w:trHeight w:val="640"/>
        </w:trPr>
        <w:tc>
          <w:tcPr>
            <w:tcW w:w="580" w:type="dxa"/>
            <w:tcBorders>
              <w:top w:val="nil"/>
              <w:left w:val="nil"/>
              <w:bottom w:val="nil"/>
              <w:right w:val="nil"/>
            </w:tcBorders>
            <w:tcMar>
              <w:top w:w="128" w:type="dxa"/>
              <w:left w:w="43" w:type="dxa"/>
              <w:bottom w:w="43" w:type="dxa"/>
              <w:right w:w="43" w:type="dxa"/>
            </w:tcMar>
          </w:tcPr>
          <w:p w14:paraId="19ACDEE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EFBF93" w14:textId="77777777" w:rsidR="00EE2529" w:rsidRPr="00C81B84" w:rsidRDefault="00AD5E1E" w:rsidP="00C81B84">
            <w:r w:rsidRPr="00C81B84">
              <w:t>43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952FB6" w14:textId="77777777" w:rsidR="00EE2529" w:rsidRPr="00C81B84" w:rsidRDefault="00AD5E1E" w:rsidP="00C81B84">
            <w:r w:rsidRPr="00C81B84">
              <w:t xml:space="preserve">Til disposisjon for Forsvarsdepartementet,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5433A1" w14:textId="77777777" w:rsidR="00EE2529" w:rsidRPr="00C81B84" w:rsidRDefault="00AD5E1E" w:rsidP="00C81B84">
            <w:r w:rsidRPr="00C81B84">
              <w:t>5 991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4D918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D42955" w14:textId="77777777" w:rsidR="00EE2529" w:rsidRPr="00C81B84" w:rsidRDefault="00AD5E1E" w:rsidP="00C81B84">
            <w:r w:rsidRPr="00C81B84">
              <w:t>-1 812</w:t>
            </w:r>
          </w:p>
        </w:tc>
        <w:tc>
          <w:tcPr>
            <w:tcW w:w="1180" w:type="dxa"/>
            <w:tcBorders>
              <w:top w:val="nil"/>
              <w:left w:val="nil"/>
              <w:bottom w:val="nil"/>
              <w:right w:val="nil"/>
            </w:tcBorders>
            <w:tcMar>
              <w:top w:w="128" w:type="dxa"/>
              <w:left w:w="43" w:type="dxa"/>
              <w:bottom w:w="43" w:type="dxa"/>
              <w:right w:w="43" w:type="dxa"/>
            </w:tcMar>
            <w:vAlign w:val="bottom"/>
          </w:tcPr>
          <w:p w14:paraId="5A425414" w14:textId="77777777" w:rsidR="00EE2529" w:rsidRPr="00C81B84" w:rsidRDefault="00AD5E1E" w:rsidP="00C81B84">
            <w:r w:rsidRPr="00C81B84">
              <w:t>4 179</w:t>
            </w:r>
          </w:p>
        </w:tc>
      </w:tr>
      <w:tr w:rsidR="00EE2529" w:rsidRPr="00C81B84" w14:paraId="2553301F" w14:textId="77777777">
        <w:trPr>
          <w:trHeight w:val="640"/>
        </w:trPr>
        <w:tc>
          <w:tcPr>
            <w:tcW w:w="580" w:type="dxa"/>
            <w:tcBorders>
              <w:top w:val="nil"/>
              <w:left w:val="nil"/>
              <w:bottom w:val="nil"/>
              <w:right w:val="nil"/>
            </w:tcBorders>
            <w:tcMar>
              <w:top w:w="128" w:type="dxa"/>
              <w:left w:w="43" w:type="dxa"/>
              <w:bottom w:w="43" w:type="dxa"/>
              <w:right w:w="43" w:type="dxa"/>
            </w:tcMar>
          </w:tcPr>
          <w:p w14:paraId="5025B82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17AAEE" w14:textId="77777777" w:rsidR="00EE2529" w:rsidRPr="00C81B84" w:rsidRDefault="00AD5E1E" w:rsidP="00C81B84">
            <w:r w:rsidRPr="00C81B84">
              <w:t>52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054DB7" w14:textId="77777777" w:rsidR="00EE2529" w:rsidRPr="00C81B84" w:rsidRDefault="00AD5E1E" w:rsidP="00C81B84">
            <w:r w:rsidRPr="00C81B84">
              <w:t xml:space="preserve">Overføringer til statlige forvaltningsorganer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835CD7" w14:textId="77777777" w:rsidR="00EE2529" w:rsidRPr="00C81B84" w:rsidRDefault="00AD5E1E" w:rsidP="00C81B84">
            <w:r w:rsidRPr="00C81B84">
              <w:t>4 300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8D8B9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30A71F" w14:textId="77777777" w:rsidR="00EE2529" w:rsidRPr="00C81B84" w:rsidRDefault="00AD5E1E" w:rsidP="00C81B84">
            <w:r w:rsidRPr="00C81B84">
              <w:t>15 092</w:t>
            </w:r>
          </w:p>
        </w:tc>
        <w:tc>
          <w:tcPr>
            <w:tcW w:w="1180" w:type="dxa"/>
            <w:tcBorders>
              <w:top w:val="nil"/>
              <w:left w:val="nil"/>
              <w:bottom w:val="nil"/>
              <w:right w:val="nil"/>
            </w:tcBorders>
            <w:tcMar>
              <w:top w:w="128" w:type="dxa"/>
              <w:left w:w="43" w:type="dxa"/>
              <w:bottom w:w="43" w:type="dxa"/>
              <w:right w:w="43" w:type="dxa"/>
            </w:tcMar>
            <w:vAlign w:val="bottom"/>
          </w:tcPr>
          <w:p w14:paraId="2B8841DB" w14:textId="77777777" w:rsidR="00EE2529" w:rsidRPr="00C81B84" w:rsidRDefault="00AD5E1E" w:rsidP="00C81B84">
            <w:r w:rsidRPr="00C81B84">
              <w:t>19 392</w:t>
            </w:r>
          </w:p>
        </w:tc>
      </w:tr>
      <w:tr w:rsidR="00EE2529" w:rsidRPr="00C81B84" w14:paraId="5C648613" w14:textId="77777777">
        <w:trPr>
          <w:trHeight w:val="640"/>
        </w:trPr>
        <w:tc>
          <w:tcPr>
            <w:tcW w:w="580" w:type="dxa"/>
            <w:tcBorders>
              <w:top w:val="nil"/>
              <w:left w:val="nil"/>
              <w:bottom w:val="nil"/>
              <w:right w:val="nil"/>
            </w:tcBorders>
            <w:tcMar>
              <w:top w:w="128" w:type="dxa"/>
              <w:left w:w="43" w:type="dxa"/>
              <w:bottom w:w="43" w:type="dxa"/>
              <w:right w:w="43" w:type="dxa"/>
            </w:tcMar>
          </w:tcPr>
          <w:p w14:paraId="0369ECA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A7AE63"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D9D3E5" w14:textId="77777777" w:rsidR="00EE2529" w:rsidRPr="00C81B84" w:rsidRDefault="00AD5E1E" w:rsidP="00C81B84">
            <w:r w:rsidRPr="00C81B84">
              <w:t xml:space="preserve">Overføringer til kommuner og fylkeskommuner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2E06C" w14:textId="77777777" w:rsidR="00EE2529" w:rsidRPr="00C81B84" w:rsidRDefault="00AD5E1E" w:rsidP="00C81B84">
            <w:r w:rsidRPr="00C81B84">
              <w:t>1 550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8835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82C82A" w14:textId="77777777" w:rsidR="00EE2529" w:rsidRPr="00C81B84" w:rsidRDefault="00AD5E1E" w:rsidP="00C81B84">
            <w:r w:rsidRPr="00C81B84">
              <w:t>15 036</w:t>
            </w:r>
          </w:p>
        </w:tc>
        <w:tc>
          <w:tcPr>
            <w:tcW w:w="1180" w:type="dxa"/>
            <w:tcBorders>
              <w:top w:val="nil"/>
              <w:left w:val="nil"/>
              <w:bottom w:val="nil"/>
              <w:right w:val="nil"/>
            </w:tcBorders>
            <w:tcMar>
              <w:top w:w="128" w:type="dxa"/>
              <w:left w:w="43" w:type="dxa"/>
              <w:bottom w:w="43" w:type="dxa"/>
              <w:right w:w="43" w:type="dxa"/>
            </w:tcMar>
            <w:vAlign w:val="bottom"/>
          </w:tcPr>
          <w:p w14:paraId="2645BCB0" w14:textId="77777777" w:rsidR="00EE2529" w:rsidRPr="00C81B84" w:rsidRDefault="00AD5E1E" w:rsidP="00C81B84">
            <w:r w:rsidRPr="00C81B84">
              <w:t>16 586</w:t>
            </w:r>
          </w:p>
        </w:tc>
      </w:tr>
      <w:tr w:rsidR="00EE2529" w:rsidRPr="00C81B84" w14:paraId="4B499404" w14:textId="77777777">
        <w:trPr>
          <w:trHeight w:val="380"/>
        </w:trPr>
        <w:tc>
          <w:tcPr>
            <w:tcW w:w="580" w:type="dxa"/>
            <w:tcBorders>
              <w:top w:val="nil"/>
              <w:left w:val="nil"/>
              <w:bottom w:val="nil"/>
              <w:right w:val="nil"/>
            </w:tcBorders>
            <w:tcMar>
              <w:top w:w="128" w:type="dxa"/>
              <w:left w:w="43" w:type="dxa"/>
              <w:bottom w:w="43" w:type="dxa"/>
              <w:right w:w="43" w:type="dxa"/>
            </w:tcMar>
          </w:tcPr>
          <w:p w14:paraId="1778747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1828B0"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DD914C" w14:textId="77777777" w:rsidR="00EE2529" w:rsidRPr="00C81B84" w:rsidRDefault="00AD5E1E" w:rsidP="00C81B84">
            <w:r w:rsidRPr="00C81B84">
              <w:t xml:space="preserve">Overføringer til andre,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1BF4A4" w14:textId="77777777" w:rsidR="00EE2529" w:rsidRPr="00C81B84" w:rsidRDefault="00AD5E1E" w:rsidP="00C81B84">
            <w:r w:rsidRPr="00C81B84">
              <w:t>82 210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8514D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7E4198" w14:textId="77777777" w:rsidR="00EE2529" w:rsidRPr="00C81B84" w:rsidRDefault="00AD5E1E" w:rsidP="00C81B84">
            <w:r w:rsidRPr="00C81B84">
              <w:t>1 756</w:t>
            </w:r>
          </w:p>
        </w:tc>
        <w:tc>
          <w:tcPr>
            <w:tcW w:w="1180" w:type="dxa"/>
            <w:tcBorders>
              <w:top w:val="nil"/>
              <w:left w:val="nil"/>
              <w:bottom w:val="nil"/>
              <w:right w:val="nil"/>
            </w:tcBorders>
            <w:tcMar>
              <w:top w:w="128" w:type="dxa"/>
              <w:left w:w="43" w:type="dxa"/>
              <w:bottom w:w="43" w:type="dxa"/>
              <w:right w:w="43" w:type="dxa"/>
            </w:tcMar>
            <w:vAlign w:val="bottom"/>
          </w:tcPr>
          <w:p w14:paraId="20A73FDC" w14:textId="77777777" w:rsidR="00EE2529" w:rsidRPr="00C81B84" w:rsidRDefault="00AD5E1E" w:rsidP="00C81B84">
            <w:r w:rsidRPr="00C81B84">
              <w:t>83 966</w:t>
            </w:r>
          </w:p>
        </w:tc>
      </w:tr>
      <w:tr w:rsidR="00EE2529" w:rsidRPr="00C81B84" w14:paraId="5620B569" w14:textId="77777777">
        <w:trPr>
          <w:trHeight w:val="380"/>
        </w:trPr>
        <w:tc>
          <w:tcPr>
            <w:tcW w:w="580" w:type="dxa"/>
            <w:tcBorders>
              <w:top w:val="nil"/>
              <w:left w:val="nil"/>
              <w:bottom w:val="nil"/>
              <w:right w:val="nil"/>
            </w:tcBorders>
            <w:tcMar>
              <w:top w:w="128" w:type="dxa"/>
              <w:left w:w="43" w:type="dxa"/>
              <w:bottom w:w="43" w:type="dxa"/>
              <w:right w:w="43" w:type="dxa"/>
            </w:tcMar>
          </w:tcPr>
          <w:p w14:paraId="60C0470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71AEC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4A32CC" w14:textId="77777777" w:rsidR="00EE2529" w:rsidRPr="00C81B84" w:rsidRDefault="00AD5E1E" w:rsidP="00C81B84">
            <w:r w:rsidRPr="00C81B84">
              <w:t xml:space="preserve">Forskning og utvikling,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8BB2A6" w14:textId="77777777" w:rsidR="00EE2529" w:rsidRPr="00C81B84" w:rsidRDefault="00AD5E1E" w:rsidP="00C81B84">
            <w:r w:rsidRPr="00C81B84">
              <w:t>96 097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514B6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C71BCB" w14:textId="77777777" w:rsidR="00EE2529" w:rsidRPr="00C81B84" w:rsidRDefault="00AD5E1E" w:rsidP="00C81B84">
            <w:r w:rsidRPr="00C81B84">
              <w:t>2 853</w:t>
            </w:r>
          </w:p>
        </w:tc>
        <w:tc>
          <w:tcPr>
            <w:tcW w:w="1180" w:type="dxa"/>
            <w:tcBorders>
              <w:top w:val="nil"/>
              <w:left w:val="nil"/>
              <w:bottom w:val="nil"/>
              <w:right w:val="nil"/>
            </w:tcBorders>
            <w:tcMar>
              <w:top w:w="128" w:type="dxa"/>
              <w:left w:w="43" w:type="dxa"/>
              <w:bottom w:w="43" w:type="dxa"/>
              <w:right w:w="43" w:type="dxa"/>
            </w:tcMar>
            <w:vAlign w:val="bottom"/>
          </w:tcPr>
          <w:p w14:paraId="4081FF02" w14:textId="77777777" w:rsidR="00EE2529" w:rsidRPr="00C81B84" w:rsidRDefault="00AD5E1E" w:rsidP="00C81B84">
            <w:r w:rsidRPr="00C81B84">
              <w:t>98 950</w:t>
            </w:r>
          </w:p>
        </w:tc>
      </w:tr>
      <w:tr w:rsidR="00EE2529" w:rsidRPr="00C81B84" w14:paraId="400E771F" w14:textId="77777777">
        <w:trPr>
          <w:trHeight w:val="640"/>
        </w:trPr>
        <w:tc>
          <w:tcPr>
            <w:tcW w:w="580" w:type="dxa"/>
            <w:tcBorders>
              <w:top w:val="nil"/>
              <w:left w:val="nil"/>
              <w:bottom w:val="nil"/>
              <w:right w:val="nil"/>
            </w:tcBorders>
            <w:tcMar>
              <w:top w:w="128" w:type="dxa"/>
              <w:left w:w="43" w:type="dxa"/>
              <w:bottom w:w="43" w:type="dxa"/>
              <w:right w:w="43" w:type="dxa"/>
            </w:tcMar>
          </w:tcPr>
          <w:p w14:paraId="3FDC542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949823"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9D2CE4" w14:textId="77777777" w:rsidR="00EE2529" w:rsidRPr="00C81B84" w:rsidRDefault="00AD5E1E" w:rsidP="00C81B84">
            <w:r w:rsidRPr="00C81B84">
              <w:t xml:space="preserve">Norges tilskudd til NATOs og internasjonale driftsbudsjetter,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CFE6D2" w14:textId="77777777" w:rsidR="00EE2529" w:rsidRPr="00C81B84" w:rsidRDefault="00AD5E1E" w:rsidP="00C81B84">
            <w:r w:rsidRPr="00C81B84">
              <w:t>653 361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D6D5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C61628" w14:textId="77777777" w:rsidR="00EE2529" w:rsidRPr="00C81B84" w:rsidRDefault="00AD5E1E" w:rsidP="00C81B84">
            <w:r w:rsidRPr="00C81B84">
              <w:t>21 162</w:t>
            </w:r>
          </w:p>
        </w:tc>
        <w:tc>
          <w:tcPr>
            <w:tcW w:w="1180" w:type="dxa"/>
            <w:tcBorders>
              <w:top w:val="nil"/>
              <w:left w:val="nil"/>
              <w:bottom w:val="nil"/>
              <w:right w:val="nil"/>
            </w:tcBorders>
            <w:tcMar>
              <w:top w:w="128" w:type="dxa"/>
              <w:left w:w="43" w:type="dxa"/>
              <w:bottom w:w="43" w:type="dxa"/>
              <w:right w:w="43" w:type="dxa"/>
            </w:tcMar>
            <w:vAlign w:val="bottom"/>
          </w:tcPr>
          <w:p w14:paraId="694CBD7E" w14:textId="77777777" w:rsidR="00EE2529" w:rsidRPr="00C81B84" w:rsidRDefault="00AD5E1E" w:rsidP="00C81B84">
            <w:r w:rsidRPr="00C81B84">
              <w:t>674 523</w:t>
            </w:r>
          </w:p>
        </w:tc>
      </w:tr>
      <w:tr w:rsidR="00EE2529" w:rsidRPr="00C81B84" w14:paraId="5B333B3A" w14:textId="77777777">
        <w:trPr>
          <w:trHeight w:val="880"/>
        </w:trPr>
        <w:tc>
          <w:tcPr>
            <w:tcW w:w="580" w:type="dxa"/>
            <w:tcBorders>
              <w:top w:val="nil"/>
              <w:left w:val="nil"/>
              <w:bottom w:val="nil"/>
              <w:right w:val="nil"/>
            </w:tcBorders>
            <w:tcMar>
              <w:top w:w="128" w:type="dxa"/>
              <w:left w:w="43" w:type="dxa"/>
              <w:bottom w:w="43" w:type="dxa"/>
              <w:right w:w="43" w:type="dxa"/>
            </w:tcMar>
          </w:tcPr>
          <w:p w14:paraId="05FCAC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7CA023"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183CC0" w14:textId="77777777" w:rsidR="00EE2529" w:rsidRPr="00C81B84" w:rsidRDefault="00AD5E1E" w:rsidP="00C81B84">
            <w:r w:rsidRPr="00C81B84">
              <w:t>Militær støtte til Ukraina</w:t>
            </w:r>
            <w:r w:rsidRPr="00AD5E1E">
              <w:rPr>
                <w:rStyle w:val="kursiv"/>
              </w:rPr>
              <w:t>, kan overføres, kan nyttes under kap. 1710, post 1 og 47, kap. 1720, post 1 og kap. 1760, post 1 og 45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DF6A04" w14:textId="77777777" w:rsidR="00EE2529" w:rsidRPr="00C81B84" w:rsidRDefault="00AD5E1E" w:rsidP="00C81B84">
            <w:r w:rsidRPr="00C81B84">
              <w:t>572 000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F2F43E" w14:textId="77777777" w:rsidR="00EE2529" w:rsidRPr="00C81B84" w:rsidRDefault="00AD5E1E" w:rsidP="00C81B84">
            <w:r w:rsidRPr="00C81B84">
              <w:t>4 373 000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90D1BB" w14:textId="77777777" w:rsidR="00EE2529" w:rsidRPr="00C81B84" w:rsidRDefault="00AD5E1E" w:rsidP="00C81B84">
            <w:r w:rsidRPr="00C81B84">
              <w:t>-1 872 184</w:t>
            </w:r>
          </w:p>
        </w:tc>
        <w:tc>
          <w:tcPr>
            <w:tcW w:w="1180" w:type="dxa"/>
            <w:tcBorders>
              <w:top w:val="nil"/>
              <w:left w:val="nil"/>
              <w:bottom w:val="nil"/>
              <w:right w:val="nil"/>
            </w:tcBorders>
            <w:tcMar>
              <w:top w:w="128" w:type="dxa"/>
              <w:left w:w="43" w:type="dxa"/>
              <w:bottom w:w="43" w:type="dxa"/>
              <w:right w:w="43" w:type="dxa"/>
            </w:tcMar>
            <w:vAlign w:val="bottom"/>
          </w:tcPr>
          <w:p w14:paraId="6BCAB94A" w14:textId="77777777" w:rsidR="00EE2529" w:rsidRPr="00C81B84" w:rsidRDefault="00AD5E1E" w:rsidP="00C81B84">
            <w:r w:rsidRPr="00C81B84">
              <w:t>3 072 816</w:t>
            </w:r>
          </w:p>
        </w:tc>
      </w:tr>
      <w:tr w:rsidR="00EE2529" w:rsidRPr="00C81B84" w14:paraId="5B9F8F98" w14:textId="77777777">
        <w:trPr>
          <w:trHeight w:val="380"/>
        </w:trPr>
        <w:tc>
          <w:tcPr>
            <w:tcW w:w="580" w:type="dxa"/>
            <w:tcBorders>
              <w:top w:val="nil"/>
              <w:left w:val="nil"/>
              <w:bottom w:val="nil"/>
              <w:right w:val="nil"/>
            </w:tcBorders>
            <w:tcMar>
              <w:top w:w="128" w:type="dxa"/>
              <w:left w:w="43" w:type="dxa"/>
              <w:bottom w:w="43" w:type="dxa"/>
              <w:right w:w="43" w:type="dxa"/>
            </w:tcMar>
          </w:tcPr>
          <w:p w14:paraId="5773F6E9" w14:textId="77777777" w:rsidR="00EE2529" w:rsidRPr="00C81B84" w:rsidRDefault="00AD5E1E" w:rsidP="00C81B84">
            <w:r w:rsidRPr="00C81B84">
              <w:t>1710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D4367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3B3E30" w14:textId="77777777" w:rsidR="00EE2529" w:rsidRPr="00C81B84" w:rsidRDefault="00AD5E1E" w:rsidP="00C81B84">
            <w:r w:rsidRPr="00C81B84">
              <w:t>Forsvarsbygg og nybygg og nyanlegg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CD9D0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E6E2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A4F97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802B9D2" w14:textId="77777777" w:rsidR="00EE2529" w:rsidRPr="00C81B84" w:rsidRDefault="00EE2529" w:rsidP="00C81B84"/>
        </w:tc>
      </w:tr>
      <w:tr w:rsidR="00EE2529" w:rsidRPr="00C81B84" w14:paraId="61DD0755" w14:textId="77777777">
        <w:trPr>
          <w:trHeight w:val="380"/>
        </w:trPr>
        <w:tc>
          <w:tcPr>
            <w:tcW w:w="580" w:type="dxa"/>
            <w:tcBorders>
              <w:top w:val="nil"/>
              <w:left w:val="nil"/>
              <w:bottom w:val="nil"/>
              <w:right w:val="nil"/>
            </w:tcBorders>
            <w:tcMar>
              <w:top w:w="128" w:type="dxa"/>
              <w:left w:w="43" w:type="dxa"/>
              <w:bottom w:w="43" w:type="dxa"/>
              <w:right w:w="43" w:type="dxa"/>
            </w:tcMar>
          </w:tcPr>
          <w:p w14:paraId="1354A00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8CC06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BF0E29" w14:textId="77777777" w:rsidR="00EE2529" w:rsidRPr="00C81B84" w:rsidRDefault="00AD5E1E" w:rsidP="00C81B84">
            <w:r w:rsidRPr="00C81B84">
              <w:t xml:space="preserve">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8EF857" w14:textId="77777777" w:rsidR="00EE2529" w:rsidRPr="00C81B84" w:rsidRDefault="00AD5E1E" w:rsidP="00C81B84">
            <w:r w:rsidRPr="00C81B84">
              <w:t>5 505 151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D9D2F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7FDBED" w14:textId="77777777" w:rsidR="00EE2529" w:rsidRPr="00C81B84" w:rsidRDefault="00AD5E1E" w:rsidP="00C81B84">
            <w:r w:rsidRPr="00C81B84">
              <w:t>546 145</w:t>
            </w:r>
          </w:p>
        </w:tc>
        <w:tc>
          <w:tcPr>
            <w:tcW w:w="1180" w:type="dxa"/>
            <w:tcBorders>
              <w:top w:val="nil"/>
              <w:left w:val="nil"/>
              <w:bottom w:val="nil"/>
              <w:right w:val="nil"/>
            </w:tcBorders>
            <w:tcMar>
              <w:top w:w="128" w:type="dxa"/>
              <w:left w:w="43" w:type="dxa"/>
              <w:bottom w:w="43" w:type="dxa"/>
              <w:right w:w="43" w:type="dxa"/>
            </w:tcMar>
            <w:vAlign w:val="bottom"/>
          </w:tcPr>
          <w:p w14:paraId="1424C66D" w14:textId="77777777" w:rsidR="00EE2529" w:rsidRPr="00C81B84" w:rsidRDefault="00AD5E1E" w:rsidP="00C81B84">
            <w:r w:rsidRPr="00C81B84">
              <w:t>6 051 296</w:t>
            </w:r>
          </w:p>
        </w:tc>
      </w:tr>
      <w:tr w:rsidR="00EE2529" w:rsidRPr="00C81B84" w14:paraId="5B4156AF" w14:textId="77777777">
        <w:trPr>
          <w:trHeight w:val="380"/>
        </w:trPr>
        <w:tc>
          <w:tcPr>
            <w:tcW w:w="580" w:type="dxa"/>
            <w:tcBorders>
              <w:top w:val="nil"/>
              <w:left w:val="nil"/>
              <w:bottom w:val="nil"/>
              <w:right w:val="nil"/>
            </w:tcBorders>
            <w:tcMar>
              <w:top w:w="128" w:type="dxa"/>
              <w:left w:w="43" w:type="dxa"/>
              <w:bottom w:w="43" w:type="dxa"/>
              <w:right w:w="43" w:type="dxa"/>
            </w:tcMar>
          </w:tcPr>
          <w:p w14:paraId="776F29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985410" w14:textId="77777777" w:rsidR="00EE2529" w:rsidRPr="00C81B84" w:rsidRDefault="00AD5E1E" w:rsidP="00C81B84">
            <w:r w:rsidRPr="00C81B84">
              <w:t>47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4DDE31F" w14:textId="77777777" w:rsidR="00EE2529" w:rsidRPr="00C81B84" w:rsidRDefault="00AD5E1E" w:rsidP="00C81B84">
            <w:r w:rsidRPr="00C81B84">
              <w:t xml:space="preserve">Nybygg og nyanlegg,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5EF919" w14:textId="77777777" w:rsidR="00EE2529" w:rsidRPr="00C81B84" w:rsidRDefault="00AD5E1E" w:rsidP="00C81B84">
            <w:r w:rsidRPr="00C81B84">
              <w:t>3 993 600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870FF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7B84EB" w14:textId="77777777" w:rsidR="00EE2529" w:rsidRPr="00C81B84" w:rsidRDefault="00AD5E1E" w:rsidP="00C81B84">
            <w:r w:rsidRPr="00C81B84">
              <w:t>18 912</w:t>
            </w:r>
          </w:p>
        </w:tc>
        <w:tc>
          <w:tcPr>
            <w:tcW w:w="1180" w:type="dxa"/>
            <w:tcBorders>
              <w:top w:val="nil"/>
              <w:left w:val="nil"/>
              <w:bottom w:val="nil"/>
              <w:right w:val="nil"/>
            </w:tcBorders>
            <w:tcMar>
              <w:top w:w="128" w:type="dxa"/>
              <w:left w:w="43" w:type="dxa"/>
              <w:bottom w:w="43" w:type="dxa"/>
              <w:right w:w="43" w:type="dxa"/>
            </w:tcMar>
            <w:vAlign w:val="bottom"/>
          </w:tcPr>
          <w:p w14:paraId="56A6E238" w14:textId="77777777" w:rsidR="00EE2529" w:rsidRPr="00C81B84" w:rsidRDefault="00AD5E1E" w:rsidP="00C81B84">
            <w:r w:rsidRPr="00C81B84">
              <w:t>4 012 512</w:t>
            </w:r>
          </w:p>
        </w:tc>
      </w:tr>
      <w:tr w:rsidR="00EE2529" w:rsidRPr="00C81B84" w14:paraId="1D4F7AB2" w14:textId="77777777">
        <w:trPr>
          <w:trHeight w:val="380"/>
        </w:trPr>
        <w:tc>
          <w:tcPr>
            <w:tcW w:w="580" w:type="dxa"/>
            <w:tcBorders>
              <w:top w:val="nil"/>
              <w:left w:val="nil"/>
              <w:bottom w:val="nil"/>
              <w:right w:val="nil"/>
            </w:tcBorders>
            <w:tcMar>
              <w:top w:w="128" w:type="dxa"/>
              <w:left w:w="43" w:type="dxa"/>
              <w:bottom w:w="43" w:type="dxa"/>
              <w:right w:w="43" w:type="dxa"/>
            </w:tcMar>
          </w:tcPr>
          <w:p w14:paraId="74A75754" w14:textId="77777777" w:rsidR="00EE2529" w:rsidRPr="00C81B84" w:rsidRDefault="00AD5E1E" w:rsidP="00C81B84">
            <w:r w:rsidRPr="00C81B84">
              <w:t>1716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CE36F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C1F688A" w14:textId="77777777" w:rsidR="00EE2529" w:rsidRPr="00C81B84" w:rsidRDefault="00AD5E1E" w:rsidP="00C81B84">
            <w:r w:rsidRPr="00C81B84">
              <w:t>Forsvarets forskningsinstitutt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FA428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D84C4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F3220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86D1F1D" w14:textId="77777777" w:rsidR="00EE2529" w:rsidRPr="00C81B84" w:rsidRDefault="00EE2529" w:rsidP="00C81B84"/>
        </w:tc>
      </w:tr>
      <w:tr w:rsidR="00EE2529" w:rsidRPr="00C81B84" w14:paraId="18305173" w14:textId="77777777">
        <w:trPr>
          <w:trHeight w:val="380"/>
        </w:trPr>
        <w:tc>
          <w:tcPr>
            <w:tcW w:w="580" w:type="dxa"/>
            <w:tcBorders>
              <w:top w:val="nil"/>
              <w:left w:val="nil"/>
              <w:bottom w:val="nil"/>
              <w:right w:val="nil"/>
            </w:tcBorders>
            <w:tcMar>
              <w:top w:w="128" w:type="dxa"/>
              <w:left w:w="43" w:type="dxa"/>
              <w:bottom w:w="43" w:type="dxa"/>
              <w:right w:w="43" w:type="dxa"/>
            </w:tcMar>
          </w:tcPr>
          <w:p w14:paraId="0D22CC5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06F37D"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4B7C4E0" w14:textId="77777777" w:rsidR="00EE2529" w:rsidRPr="00C81B84" w:rsidRDefault="00AD5E1E" w:rsidP="00C81B84">
            <w:r w:rsidRPr="00C81B84">
              <w:t xml:space="preserve">Tilskudd til Forsvarets forskningsinstitutt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087D46" w14:textId="77777777" w:rsidR="00EE2529" w:rsidRPr="00C81B84" w:rsidRDefault="00AD5E1E" w:rsidP="00C81B84">
            <w:r w:rsidRPr="00C81B84">
              <w:t>252 010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BAAD3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94C997" w14:textId="77777777" w:rsidR="00EE2529" w:rsidRPr="00C81B84" w:rsidRDefault="00AD5E1E" w:rsidP="00C81B84">
            <w:r w:rsidRPr="00C81B84">
              <w:t>14 244</w:t>
            </w:r>
          </w:p>
        </w:tc>
        <w:tc>
          <w:tcPr>
            <w:tcW w:w="1180" w:type="dxa"/>
            <w:tcBorders>
              <w:top w:val="nil"/>
              <w:left w:val="nil"/>
              <w:bottom w:val="nil"/>
              <w:right w:val="nil"/>
            </w:tcBorders>
            <w:tcMar>
              <w:top w:w="128" w:type="dxa"/>
              <w:left w:w="43" w:type="dxa"/>
              <w:bottom w:w="43" w:type="dxa"/>
              <w:right w:w="43" w:type="dxa"/>
            </w:tcMar>
            <w:vAlign w:val="bottom"/>
          </w:tcPr>
          <w:p w14:paraId="280663D3" w14:textId="77777777" w:rsidR="00EE2529" w:rsidRPr="00C81B84" w:rsidRDefault="00AD5E1E" w:rsidP="00C81B84">
            <w:r w:rsidRPr="00C81B84">
              <w:t>266 254</w:t>
            </w:r>
          </w:p>
        </w:tc>
      </w:tr>
      <w:tr w:rsidR="00EE2529" w:rsidRPr="00C81B84" w14:paraId="410AE8E3" w14:textId="77777777">
        <w:trPr>
          <w:trHeight w:val="380"/>
        </w:trPr>
        <w:tc>
          <w:tcPr>
            <w:tcW w:w="580" w:type="dxa"/>
            <w:tcBorders>
              <w:top w:val="nil"/>
              <w:left w:val="nil"/>
              <w:bottom w:val="nil"/>
              <w:right w:val="nil"/>
            </w:tcBorders>
            <w:tcMar>
              <w:top w:w="128" w:type="dxa"/>
              <w:left w:w="43" w:type="dxa"/>
              <w:bottom w:w="43" w:type="dxa"/>
              <w:right w:w="43" w:type="dxa"/>
            </w:tcMar>
          </w:tcPr>
          <w:p w14:paraId="10B15A4F" w14:textId="77777777" w:rsidR="00EE2529" w:rsidRPr="00C81B84" w:rsidRDefault="00AD5E1E" w:rsidP="00C81B84">
            <w:r w:rsidRPr="00C81B84">
              <w:t>1720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E23EA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8A37C0" w14:textId="77777777" w:rsidR="00EE2529" w:rsidRPr="00C81B84" w:rsidRDefault="00AD5E1E" w:rsidP="00C81B84">
            <w:r w:rsidRPr="00C81B84">
              <w:t>Forsvaret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89ABA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8BC70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5FB7A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5156686" w14:textId="77777777" w:rsidR="00EE2529" w:rsidRPr="00C81B84" w:rsidRDefault="00EE2529" w:rsidP="00C81B84"/>
        </w:tc>
      </w:tr>
      <w:tr w:rsidR="00EE2529" w:rsidRPr="00C81B84" w14:paraId="11307CE9" w14:textId="77777777">
        <w:trPr>
          <w:trHeight w:val="380"/>
        </w:trPr>
        <w:tc>
          <w:tcPr>
            <w:tcW w:w="580" w:type="dxa"/>
            <w:tcBorders>
              <w:top w:val="nil"/>
              <w:left w:val="nil"/>
              <w:bottom w:val="nil"/>
              <w:right w:val="nil"/>
            </w:tcBorders>
            <w:tcMar>
              <w:top w:w="128" w:type="dxa"/>
              <w:left w:w="43" w:type="dxa"/>
              <w:bottom w:w="43" w:type="dxa"/>
              <w:right w:w="43" w:type="dxa"/>
            </w:tcMar>
          </w:tcPr>
          <w:p w14:paraId="5A952D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0DA2F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30FD1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698F9B" w14:textId="77777777" w:rsidR="00EE2529" w:rsidRPr="00C81B84" w:rsidRDefault="00AD5E1E" w:rsidP="00C81B84">
            <w:r w:rsidRPr="00C81B84">
              <w:t>35 432 556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B6EEA5" w14:textId="77777777" w:rsidR="00EE2529" w:rsidRPr="00C81B84" w:rsidRDefault="00AD5E1E" w:rsidP="00C81B84">
            <w:r w:rsidRPr="00C81B84">
              <w:t>347 000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EE18C5" w14:textId="77777777" w:rsidR="00EE2529" w:rsidRPr="00C81B84" w:rsidRDefault="00AD5E1E" w:rsidP="00C81B84">
            <w:r w:rsidRPr="00C81B84">
              <w:t>1 449 374</w:t>
            </w:r>
          </w:p>
        </w:tc>
        <w:tc>
          <w:tcPr>
            <w:tcW w:w="1180" w:type="dxa"/>
            <w:tcBorders>
              <w:top w:val="nil"/>
              <w:left w:val="nil"/>
              <w:bottom w:val="nil"/>
              <w:right w:val="nil"/>
            </w:tcBorders>
            <w:tcMar>
              <w:top w:w="128" w:type="dxa"/>
              <w:left w:w="43" w:type="dxa"/>
              <w:bottom w:w="43" w:type="dxa"/>
              <w:right w:w="43" w:type="dxa"/>
            </w:tcMar>
            <w:vAlign w:val="bottom"/>
          </w:tcPr>
          <w:p w14:paraId="5138F58A" w14:textId="77777777" w:rsidR="00EE2529" w:rsidRPr="00C81B84" w:rsidRDefault="00AD5E1E" w:rsidP="00C81B84">
            <w:r w:rsidRPr="00C81B84">
              <w:t>37 228 930</w:t>
            </w:r>
          </w:p>
        </w:tc>
      </w:tr>
      <w:tr w:rsidR="00EE2529" w:rsidRPr="00C81B84" w14:paraId="128DE577" w14:textId="77777777">
        <w:trPr>
          <w:trHeight w:val="380"/>
        </w:trPr>
        <w:tc>
          <w:tcPr>
            <w:tcW w:w="580" w:type="dxa"/>
            <w:tcBorders>
              <w:top w:val="nil"/>
              <w:left w:val="nil"/>
              <w:bottom w:val="nil"/>
              <w:right w:val="nil"/>
            </w:tcBorders>
            <w:tcMar>
              <w:top w:w="128" w:type="dxa"/>
              <w:left w:w="43" w:type="dxa"/>
              <w:bottom w:w="43" w:type="dxa"/>
              <w:right w:w="43" w:type="dxa"/>
            </w:tcMar>
          </w:tcPr>
          <w:p w14:paraId="0C34BEF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8E54F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5EFFD2" w14:textId="77777777" w:rsidR="00EE2529" w:rsidRPr="00C81B84" w:rsidRDefault="00AD5E1E" w:rsidP="00C81B84">
            <w:r w:rsidRPr="00C81B84">
              <w:t xml:space="preserve">Overføringer til andre,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88DE92" w14:textId="77777777" w:rsidR="00EE2529" w:rsidRPr="00C81B84" w:rsidRDefault="00AD5E1E" w:rsidP="00C81B84">
            <w:r w:rsidRPr="00C81B84">
              <w:t>44 305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CF8B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2ADFC4" w14:textId="77777777" w:rsidR="00EE2529" w:rsidRPr="00C81B84" w:rsidRDefault="00AD5E1E" w:rsidP="00C81B84">
            <w:r w:rsidRPr="00C81B84">
              <w:t>-3 122</w:t>
            </w:r>
          </w:p>
        </w:tc>
        <w:tc>
          <w:tcPr>
            <w:tcW w:w="1180" w:type="dxa"/>
            <w:tcBorders>
              <w:top w:val="nil"/>
              <w:left w:val="nil"/>
              <w:bottom w:val="nil"/>
              <w:right w:val="nil"/>
            </w:tcBorders>
            <w:tcMar>
              <w:top w:w="128" w:type="dxa"/>
              <w:left w:w="43" w:type="dxa"/>
              <w:bottom w:w="43" w:type="dxa"/>
              <w:right w:w="43" w:type="dxa"/>
            </w:tcMar>
            <w:vAlign w:val="bottom"/>
          </w:tcPr>
          <w:p w14:paraId="65D76015" w14:textId="77777777" w:rsidR="00EE2529" w:rsidRPr="00C81B84" w:rsidRDefault="00AD5E1E" w:rsidP="00C81B84">
            <w:r w:rsidRPr="00C81B84">
              <w:t>41 183</w:t>
            </w:r>
          </w:p>
        </w:tc>
      </w:tr>
      <w:tr w:rsidR="00EE2529" w:rsidRPr="00C81B84" w14:paraId="23915EB9" w14:textId="77777777">
        <w:trPr>
          <w:trHeight w:val="380"/>
        </w:trPr>
        <w:tc>
          <w:tcPr>
            <w:tcW w:w="580" w:type="dxa"/>
            <w:tcBorders>
              <w:top w:val="nil"/>
              <w:left w:val="nil"/>
              <w:bottom w:val="nil"/>
              <w:right w:val="nil"/>
            </w:tcBorders>
            <w:tcMar>
              <w:top w:w="128" w:type="dxa"/>
              <w:left w:w="43" w:type="dxa"/>
              <w:bottom w:w="43" w:type="dxa"/>
              <w:right w:w="43" w:type="dxa"/>
            </w:tcMar>
          </w:tcPr>
          <w:p w14:paraId="68A8C5EB" w14:textId="77777777" w:rsidR="00EE2529" w:rsidRPr="00C81B84" w:rsidRDefault="00AD5E1E" w:rsidP="00C81B84">
            <w:r w:rsidRPr="00C81B84">
              <w:t>1735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BDB15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49692A" w14:textId="77777777" w:rsidR="00EE2529" w:rsidRPr="00C81B84" w:rsidRDefault="00AD5E1E" w:rsidP="00C81B84">
            <w:r w:rsidRPr="00C81B84">
              <w:t>Etterretningstjenesten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54552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54DF9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3675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06F941A" w14:textId="77777777" w:rsidR="00EE2529" w:rsidRPr="00C81B84" w:rsidRDefault="00EE2529" w:rsidP="00C81B84"/>
        </w:tc>
      </w:tr>
      <w:tr w:rsidR="00EE2529" w:rsidRPr="00C81B84" w14:paraId="7A2BB3C6" w14:textId="77777777">
        <w:trPr>
          <w:trHeight w:val="380"/>
        </w:trPr>
        <w:tc>
          <w:tcPr>
            <w:tcW w:w="580" w:type="dxa"/>
            <w:tcBorders>
              <w:top w:val="nil"/>
              <w:left w:val="nil"/>
              <w:bottom w:val="nil"/>
              <w:right w:val="nil"/>
            </w:tcBorders>
            <w:tcMar>
              <w:top w:w="128" w:type="dxa"/>
              <w:left w:w="43" w:type="dxa"/>
              <w:bottom w:w="43" w:type="dxa"/>
              <w:right w:w="43" w:type="dxa"/>
            </w:tcMar>
          </w:tcPr>
          <w:p w14:paraId="1AEB98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3EAB8C"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47F114" w14:textId="77777777" w:rsidR="00EE2529" w:rsidRPr="00C81B84" w:rsidRDefault="00AD5E1E" w:rsidP="00C81B84">
            <w:r w:rsidRPr="00C81B84">
              <w:t xml:space="preserve">Spesielle 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F85039" w14:textId="77777777" w:rsidR="00EE2529" w:rsidRPr="00C81B84" w:rsidRDefault="00AD5E1E" w:rsidP="00C81B84">
            <w:r w:rsidRPr="00C81B84">
              <w:t>2 955 881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2A913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12DF27" w14:textId="77777777" w:rsidR="00EE2529" w:rsidRPr="00C81B84" w:rsidRDefault="00AD5E1E" w:rsidP="00C81B84">
            <w:r w:rsidRPr="00C81B84">
              <w:t>85 206</w:t>
            </w:r>
          </w:p>
        </w:tc>
        <w:tc>
          <w:tcPr>
            <w:tcW w:w="1180" w:type="dxa"/>
            <w:tcBorders>
              <w:top w:val="nil"/>
              <w:left w:val="nil"/>
              <w:bottom w:val="nil"/>
              <w:right w:val="nil"/>
            </w:tcBorders>
            <w:tcMar>
              <w:top w:w="128" w:type="dxa"/>
              <w:left w:w="43" w:type="dxa"/>
              <w:bottom w:w="43" w:type="dxa"/>
              <w:right w:w="43" w:type="dxa"/>
            </w:tcMar>
            <w:vAlign w:val="bottom"/>
          </w:tcPr>
          <w:p w14:paraId="6C0796A9" w14:textId="77777777" w:rsidR="00EE2529" w:rsidRPr="00C81B84" w:rsidRDefault="00AD5E1E" w:rsidP="00C81B84">
            <w:r w:rsidRPr="00C81B84">
              <w:t>3 041 087</w:t>
            </w:r>
          </w:p>
        </w:tc>
      </w:tr>
      <w:tr w:rsidR="00EE2529" w:rsidRPr="00C81B84" w14:paraId="3E078423" w14:textId="77777777">
        <w:trPr>
          <w:trHeight w:val="640"/>
        </w:trPr>
        <w:tc>
          <w:tcPr>
            <w:tcW w:w="580" w:type="dxa"/>
            <w:tcBorders>
              <w:top w:val="nil"/>
              <w:left w:val="nil"/>
              <w:bottom w:val="nil"/>
              <w:right w:val="nil"/>
            </w:tcBorders>
            <w:tcMar>
              <w:top w:w="128" w:type="dxa"/>
              <w:left w:w="43" w:type="dxa"/>
              <w:bottom w:w="43" w:type="dxa"/>
              <w:right w:w="43" w:type="dxa"/>
            </w:tcMar>
          </w:tcPr>
          <w:p w14:paraId="799C9FCC" w14:textId="77777777" w:rsidR="00EE2529" w:rsidRPr="00C81B84" w:rsidRDefault="00AD5E1E" w:rsidP="00C81B84">
            <w:r w:rsidRPr="00C81B84">
              <w:t>1760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AB527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8774BA" w14:textId="77777777" w:rsidR="00EE2529" w:rsidRPr="00C81B84" w:rsidRDefault="00AD5E1E" w:rsidP="00C81B84">
            <w:r w:rsidRPr="00C81B84">
              <w:t>Forsvarsmateriell og større anskaffelser og vedlikehold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95C0B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0EE85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F47D4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A7678DD" w14:textId="77777777" w:rsidR="00EE2529" w:rsidRPr="00C81B84" w:rsidRDefault="00EE2529" w:rsidP="00C81B84"/>
        </w:tc>
      </w:tr>
      <w:tr w:rsidR="00EE2529" w:rsidRPr="00C81B84" w14:paraId="1377C8E6" w14:textId="77777777">
        <w:trPr>
          <w:trHeight w:val="640"/>
        </w:trPr>
        <w:tc>
          <w:tcPr>
            <w:tcW w:w="580" w:type="dxa"/>
            <w:tcBorders>
              <w:top w:val="nil"/>
              <w:left w:val="nil"/>
              <w:bottom w:val="nil"/>
              <w:right w:val="nil"/>
            </w:tcBorders>
            <w:tcMar>
              <w:top w:w="128" w:type="dxa"/>
              <w:left w:w="43" w:type="dxa"/>
              <w:bottom w:w="43" w:type="dxa"/>
              <w:right w:w="43" w:type="dxa"/>
            </w:tcMar>
          </w:tcPr>
          <w:p w14:paraId="416501F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0A277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99EBC9" w14:textId="77777777" w:rsidR="00EE2529" w:rsidRPr="00C81B84" w:rsidRDefault="00AD5E1E" w:rsidP="00C81B84">
            <w:r w:rsidRPr="00C81B84">
              <w:t xml:space="preserve">Driftsutgifter, </w:t>
            </w:r>
            <w:r w:rsidRPr="00AD5E1E">
              <w:rPr>
                <w:rStyle w:val="kursiv"/>
              </w:rPr>
              <w:t>kan nyttes under kap. 1760, post 45</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F73DC9" w14:textId="77777777" w:rsidR="00EE2529" w:rsidRPr="00C81B84" w:rsidRDefault="00AD5E1E" w:rsidP="00C81B84">
            <w:r w:rsidRPr="00C81B84">
              <w:t>2 106 718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A119A" w14:textId="77777777" w:rsidR="00EE2529" w:rsidRPr="00C81B84" w:rsidRDefault="00AD5E1E" w:rsidP="00C81B84">
            <w:r w:rsidRPr="00C81B84">
              <w:t>14 000</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5202A8" w14:textId="77777777" w:rsidR="00EE2529" w:rsidRPr="00C81B84" w:rsidRDefault="00AD5E1E" w:rsidP="00C81B84">
            <w:r w:rsidRPr="00C81B84">
              <w:t>145 149</w:t>
            </w:r>
          </w:p>
        </w:tc>
        <w:tc>
          <w:tcPr>
            <w:tcW w:w="1180" w:type="dxa"/>
            <w:tcBorders>
              <w:top w:val="nil"/>
              <w:left w:val="nil"/>
              <w:bottom w:val="nil"/>
              <w:right w:val="nil"/>
            </w:tcBorders>
            <w:tcMar>
              <w:top w:w="128" w:type="dxa"/>
              <w:left w:w="43" w:type="dxa"/>
              <w:bottom w:w="43" w:type="dxa"/>
              <w:right w:w="43" w:type="dxa"/>
            </w:tcMar>
            <w:vAlign w:val="bottom"/>
          </w:tcPr>
          <w:p w14:paraId="0C3CCC56" w14:textId="77777777" w:rsidR="00EE2529" w:rsidRPr="00C81B84" w:rsidRDefault="00AD5E1E" w:rsidP="00C81B84">
            <w:r w:rsidRPr="00C81B84">
              <w:t>2 265 867</w:t>
            </w:r>
          </w:p>
        </w:tc>
      </w:tr>
      <w:tr w:rsidR="00EE2529" w:rsidRPr="00C81B84" w14:paraId="12D288C8" w14:textId="77777777">
        <w:trPr>
          <w:trHeight w:val="640"/>
        </w:trPr>
        <w:tc>
          <w:tcPr>
            <w:tcW w:w="580" w:type="dxa"/>
            <w:tcBorders>
              <w:top w:val="nil"/>
              <w:left w:val="nil"/>
              <w:bottom w:val="nil"/>
              <w:right w:val="nil"/>
            </w:tcBorders>
            <w:tcMar>
              <w:top w:w="128" w:type="dxa"/>
              <w:left w:w="43" w:type="dxa"/>
              <w:bottom w:w="43" w:type="dxa"/>
              <w:right w:w="43" w:type="dxa"/>
            </w:tcMar>
          </w:tcPr>
          <w:p w14:paraId="7562E83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7426FA" w14:textId="77777777" w:rsidR="00EE2529" w:rsidRPr="00C81B84" w:rsidRDefault="00AD5E1E" w:rsidP="00C81B84">
            <w:r w:rsidRPr="00C81B84">
              <w:t>44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083549" w14:textId="77777777" w:rsidR="00EE2529" w:rsidRPr="00C81B84" w:rsidRDefault="00AD5E1E" w:rsidP="00C81B84">
            <w:r w:rsidRPr="00C81B84">
              <w:t xml:space="preserve">Fellesfinansierte investeringer, nasjonalfinansiert andel,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F12416" w14:textId="77777777" w:rsidR="00EE2529" w:rsidRPr="00C81B84" w:rsidRDefault="00AD5E1E" w:rsidP="00C81B84">
            <w:r w:rsidRPr="00C81B84">
              <w:t>147 690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022F7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E4C3E7" w14:textId="77777777" w:rsidR="00EE2529" w:rsidRPr="00C81B84" w:rsidRDefault="00AD5E1E" w:rsidP="00C81B84">
            <w:r w:rsidRPr="00C81B84">
              <w:t>4 638</w:t>
            </w:r>
          </w:p>
        </w:tc>
        <w:tc>
          <w:tcPr>
            <w:tcW w:w="1180" w:type="dxa"/>
            <w:tcBorders>
              <w:top w:val="nil"/>
              <w:left w:val="nil"/>
              <w:bottom w:val="nil"/>
              <w:right w:val="nil"/>
            </w:tcBorders>
            <w:tcMar>
              <w:top w:w="128" w:type="dxa"/>
              <w:left w:w="43" w:type="dxa"/>
              <w:bottom w:w="43" w:type="dxa"/>
              <w:right w:w="43" w:type="dxa"/>
            </w:tcMar>
            <w:vAlign w:val="bottom"/>
          </w:tcPr>
          <w:p w14:paraId="793C2133" w14:textId="77777777" w:rsidR="00EE2529" w:rsidRPr="00C81B84" w:rsidRDefault="00AD5E1E" w:rsidP="00C81B84">
            <w:r w:rsidRPr="00C81B84">
              <w:t>152 328</w:t>
            </w:r>
          </w:p>
        </w:tc>
      </w:tr>
      <w:tr w:rsidR="00EE2529" w:rsidRPr="00C81B84" w14:paraId="47E48991" w14:textId="77777777">
        <w:trPr>
          <w:trHeight w:val="640"/>
        </w:trPr>
        <w:tc>
          <w:tcPr>
            <w:tcW w:w="580" w:type="dxa"/>
            <w:tcBorders>
              <w:top w:val="nil"/>
              <w:left w:val="nil"/>
              <w:bottom w:val="nil"/>
              <w:right w:val="nil"/>
            </w:tcBorders>
            <w:tcMar>
              <w:top w:w="128" w:type="dxa"/>
              <w:left w:w="43" w:type="dxa"/>
              <w:bottom w:w="43" w:type="dxa"/>
              <w:right w:w="43" w:type="dxa"/>
            </w:tcMar>
          </w:tcPr>
          <w:p w14:paraId="31D61FD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8F99D8"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0DFC83"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9D0FF9" w14:textId="77777777" w:rsidR="00EE2529" w:rsidRPr="00C81B84" w:rsidRDefault="00AD5E1E" w:rsidP="00C81B84">
            <w:r w:rsidRPr="00C81B84">
              <w:t>21 296 264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7A89E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08BFC8" w14:textId="77777777" w:rsidR="00EE2529" w:rsidRPr="00C81B84" w:rsidRDefault="00AD5E1E" w:rsidP="00C81B84">
            <w:r w:rsidRPr="00C81B84">
              <w:t>1 495 497</w:t>
            </w:r>
          </w:p>
        </w:tc>
        <w:tc>
          <w:tcPr>
            <w:tcW w:w="1180" w:type="dxa"/>
            <w:tcBorders>
              <w:top w:val="nil"/>
              <w:left w:val="nil"/>
              <w:bottom w:val="nil"/>
              <w:right w:val="nil"/>
            </w:tcBorders>
            <w:tcMar>
              <w:top w:w="128" w:type="dxa"/>
              <w:left w:w="43" w:type="dxa"/>
              <w:bottom w:w="43" w:type="dxa"/>
              <w:right w:w="43" w:type="dxa"/>
            </w:tcMar>
            <w:vAlign w:val="bottom"/>
          </w:tcPr>
          <w:p w14:paraId="0BB207DE" w14:textId="77777777" w:rsidR="00EE2529" w:rsidRPr="00C81B84" w:rsidRDefault="00AD5E1E" w:rsidP="00C81B84">
            <w:r w:rsidRPr="00C81B84">
              <w:t>22 791 761</w:t>
            </w:r>
          </w:p>
        </w:tc>
      </w:tr>
      <w:tr w:rsidR="00EE2529" w:rsidRPr="00C81B84" w14:paraId="178DD6FF" w14:textId="77777777">
        <w:trPr>
          <w:trHeight w:val="1140"/>
        </w:trPr>
        <w:tc>
          <w:tcPr>
            <w:tcW w:w="580" w:type="dxa"/>
            <w:tcBorders>
              <w:top w:val="nil"/>
              <w:left w:val="nil"/>
              <w:bottom w:val="nil"/>
              <w:right w:val="nil"/>
            </w:tcBorders>
            <w:tcMar>
              <w:top w:w="128" w:type="dxa"/>
              <w:left w:w="43" w:type="dxa"/>
              <w:bottom w:w="43" w:type="dxa"/>
              <w:right w:w="43" w:type="dxa"/>
            </w:tcMar>
          </w:tcPr>
          <w:p w14:paraId="257E692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95B398"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17BCA9" w14:textId="77777777" w:rsidR="00EE2529" w:rsidRPr="00C81B84" w:rsidRDefault="00AD5E1E" w:rsidP="00C81B84">
            <w:r w:rsidRPr="00C81B84">
              <w:t xml:space="preserve">Fellesfinansierte investeringer, Norges tilskudd til NATOs investeringsprogram for sikkerhet, </w:t>
            </w:r>
            <w:r w:rsidRPr="00AD5E1E">
              <w:rPr>
                <w:rStyle w:val="kursiv"/>
              </w:rPr>
              <w:t>kan overføres, kan nyttes under kap. 1760, post 44</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AD95B4" w14:textId="77777777" w:rsidR="00EE2529" w:rsidRPr="00C81B84" w:rsidRDefault="00AD5E1E" w:rsidP="00C81B84">
            <w:r w:rsidRPr="00C81B84">
              <w:t>123 208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55136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D61762" w14:textId="77777777" w:rsidR="00EE2529" w:rsidRPr="00C81B84" w:rsidRDefault="00AD5E1E" w:rsidP="00C81B84">
            <w:r w:rsidRPr="00C81B84">
              <w:t>2 632</w:t>
            </w:r>
          </w:p>
        </w:tc>
        <w:tc>
          <w:tcPr>
            <w:tcW w:w="1180" w:type="dxa"/>
            <w:tcBorders>
              <w:top w:val="nil"/>
              <w:left w:val="nil"/>
              <w:bottom w:val="nil"/>
              <w:right w:val="nil"/>
            </w:tcBorders>
            <w:tcMar>
              <w:top w:w="128" w:type="dxa"/>
              <w:left w:w="43" w:type="dxa"/>
              <w:bottom w:w="43" w:type="dxa"/>
              <w:right w:w="43" w:type="dxa"/>
            </w:tcMar>
            <w:vAlign w:val="bottom"/>
          </w:tcPr>
          <w:p w14:paraId="204BD096" w14:textId="77777777" w:rsidR="00EE2529" w:rsidRPr="00C81B84" w:rsidRDefault="00AD5E1E" w:rsidP="00C81B84">
            <w:r w:rsidRPr="00C81B84">
              <w:t>125 840</w:t>
            </w:r>
          </w:p>
        </w:tc>
      </w:tr>
      <w:tr w:rsidR="00EE2529" w:rsidRPr="00C81B84" w14:paraId="439874E7" w14:textId="77777777">
        <w:trPr>
          <w:trHeight w:val="380"/>
        </w:trPr>
        <w:tc>
          <w:tcPr>
            <w:tcW w:w="580" w:type="dxa"/>
            <w:tcBorders>
              <w:top w:val="nil"/>
              <w:left w:val="nil"/>
              <w:bottom w:val="nil"/>
              <w:right w:val="nil"/>
            </w:tcBorders>
            <w:tcMar>
              <w:top w:w="128" w:type="dxa"/>
              <w:left w:w="43" w:type="dxa"/>
              <w:bottom w:w="43" w:type="dxa"/>
              <w:right w:w="43" w:type="dxa"/>
            </w:tcMar>
          </w:tcPr>
          <w:p w14:paraId="377DB992" w14:textId="77777777" w:rsidR="00EE2529" w:rsidRPr="00C81B84" w:rsidRDefault="00AD5E1E" w:rsidP="00C81B84">
            <w:r w:rsidRPr="00C81B84">
              <w:t>1791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44F41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54552C" w14:textId="77777777" w:rsidR="00EE2529" w:rsidRPr="00C81B84" w:rsidRDefault="00AD5E1E" w:rsidP="00C81B84">
            <w:r w:rsidRPr="00C81B84">
              <w:t>Redningshelikoptertjenesten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42B9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17FE1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7B9CD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F3C9E7A" w14:textId="77777777" w:rsidR="00EE2529" w:rsidRPr="00C81B84" w:rsidRDefault="00EE2529" w:rsidP="00C81B84"/>
        </w:tc>
      </w:tr>
      <w:tr w:rsidR="00EE2529" w:rsidRPr="00C81B84" w14:paraId="6A1FB60E"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AC99FCE"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4046C2A" w14:textId="77777777" w:rsidR="00EE2529" w:rsidRPr="00C81B84" w:rsidRDefault="00AD5E1E" w:rsidP="00C81B84">
            <w:r w:rsidRPr="00C81B84">
              <w:t>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8B6684B" w14:textId="77777777" w:rsidR="00EE2529" w:rsidRPr="00C81B84" w:rsidRDefault="00AD5E1E" w:rsidP="00C81B84">
            <w:r w:rsidRPr="00C81B84">
              <w:t xml:space="preserve">Driftsutgifter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8CBC156" w14:textId="77777777" w:rsidR="00EE2529" w:rsidRPr="00C81B84" w:rsidRDefault="00AD5E1E" w:rsidP="00C81B84">
            <w:r w:rsidRPr="00C81B84">
              <w:t>703 934</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BC4F402"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DD1BCA2" w14:textId="77777777" w:rsidR="00EE2529" w:rsidRPr="00C81B84" w:rsidRDefault="00AD5E1E" w:rsidP="00C81B84">
            <w:r w:rsidRPr="00C81B84">
              <w:t>42 844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23E4667" w14:textId="77777777" w:rsidR="00EE2529" w:rsidRPr="00C81B84" w:rsidRDefault="00AD5E1E" w:rsidP="00C81B84">
            <w:r w:rsidRPr="00C81B84">
              <w:t>746 778</w:t>
            </w:r>
          </w:p>
        </w:tc>
      </w:tr>
      <w:tr w:rsidR="00EE2529" w:rsidRPr="00C81B84" w14:paraId="69CF8B38"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D9832B7" w14:textId="77777777" w:rsidR="00EE2529" w:rsidRPr="00C81B84" w:rsidRDefault="00AD5E1E" w:rsidP="00C81B84">
            <w:r w:rsidRPr="00C81B84">
              <w:t>Sum endringer Forsvarsdepartementet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DE8B72"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E985CA6" w14:textId="77777777" w:rsidR="00EE2529" w:rsidRPr="00C81B84" w:rsidRDefault="00AD5E1E" w:rsidP="00C81B84">
            <w:r w:rsidRPr="00C81B84">
              <w:t>4 734 000</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62703AD" w14:textId="77777777" w:rsidR="00EE2529" w:rsidRPr="00C81B84" w:rsidRDefault="00AD5E1E" w:rsidP="00C81B84">
            <w:r w:rsidRPr="00C81B84">
              <w:t>2 122 876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4E69B" w14:textId="77777777" w:rsidR="00EE2529" w:rsidRPr="00C81B84" w:rsidRDefault="00EE2529" w:rsidP="00C81B84"/>
        </w:tc>
      </w:tr>
      <w:tr w:rsidR="00EE2529" w:rsidRPr="00C81B84" w14:paraId="049B2031" w14:textId="77777777">
        <w:trPr>
          <w:trHeight w:val="380"/>
        </w:trPr>
        <w:tc>
          <w:tcPr>
            <w:tcW w:w="580" w:type="dxa"/>
            <w:tcBorders>
              <w:top w:val="nil"/>
              <w:left w:val="nil"/>
              <w:bottom w:val="nil"/>
              <w:right w:val="nil"/>
            </w:tcBorders>
            <w:tcMar>
              <w:top w:w="128" w:type="dxa"/>
              <w:left w:w="43" w:type="dxa"/>
              <w:bottom w:w="43" w:type="dxa"/>
              <w:right w:w="43" w:type="dxa"/>
            </w:tcMar>
          </w:tcPr>
          <w:p w14:paraId="5A1CC50D" w14:textId="77777777" w:rsidR="00EE2529" w:rsidRPr="00C81B84" w:rsidRDefault="00AD5E1E" w:rsidP="00C81B84">
            <w:r w:rsidRPr="00C81B84">
              <w:t>1800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C0582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03384C" w14:textId="77777777" w:rsidR="00EE2529" w:rsidRPr="00C81B84" w:rsidRDefault="00AD5E1E" w:rsidP="00C81B84">
            <w:r w:rsidRPr="00C81B84">
              <w:t>Olje- og energidepartementet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938AD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4100D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C90EB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B45820F" w14:textId="77777777" w:rsidR="00EE2529" w:rsidRPr="00C81B84" w:rsidRDefault="00EE2529" w:rsidP="00C81B84"/>
        </w:tc>
      </w:tr>
      <w:tr w:rsidR="00EE2529" w:rsidRPr="00C81B84" w14:paraId="72801294" w14:textId="77777777">
        <w:trPr>
          <w:trHeight w:val="380"/>
        </w:trPr>
        <w:tc>
          <w:tcPr>
            <w:tcW w:w="580" w:type="dxa"/>
            <w:tcBorders>
              <w:top w:val="nil"/>
              <w:left w:val="nil"/>
              <w:bottom w:val="nil"/>
              <w:right w:val="nil"/>
            </w:tcBorders>
            <w:tcMar>
              <w:top w:w="128" w:type="dxa"/>
              <w:left w:w="43" w:type="dxa"/>
              <w:bottom w:w="43" w:type="dxa"/>
              <w:right w:w="43" w:type="dxa"/>
            </w:tcMar>
          </w:tcPr>
          <w:p w14:paraId="4E2EA7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E67A8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F801C3"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68529C" w14:textId="77777777" w:rsidR="00EE2529" w:rsidRPr="00C81B84" w:rsidRDefault="00AD5E1E" w:rsidP="00C81B84">
            <w:r w:rsidRPr="00C81B84">
              <w:t>210 637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35EA1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6134EB" w14:textId="77777777" w:rsidR="00EE2529" w:rsidRPr="00C81B84" w:rsidRDefault="00AD5E1E" w:rsidP="00C81B84">
            <w:r w:rsidRPr="00C81B84">
              <w:t>9 374</w:t>
            </w:r>
          </w:p>
        </w:tc>
        <w:tc>
          <w:tcPr>
            <w:tcW w:w="1180" w:type="dxa"/>
            <w:tcBorders>
              <w:top w:val="nil"/>
              <w:left w:val="nil"/>
              <w:bottom w:val="nil"/>
              <w:right w:val="nil"/>
            </w:tcBorders>
            <w:tcMar>
              <w:top w:w="128" w:type="dxa"/>
              <w:left w:w="43" w:type="dxa"/>
              <w:bottom w:w="43" w:type="dxa"/>
              <w:right w:w="43" w:type="dxa"/>
            </w:tcMar>
            <w:vAlign w:val="bottom"/>
          </w:tcPr>
          <w:p w14:paraId="3737CB53" w14:textId="77777777" w:rsidR="00EE2529" w:rsidRPr="00C81B84" w:rsidRDefault="00AD5E1E" w:rsidP="00C81B84">
            <w:r w:rsidRPr="00C81B84">
              <w:t>220 011</w:t>
            </w:r>
          </w:p>
        </w:tc>
      </w:tr>
      <w:tr w:rsidR="00EE2529" w:rsidRPr="00C81B84" w14:paraId="7F112298" w14:textId="77777777">
        <w:trPr>
          <w:trHeight w:val="640"/>
        </w:trPr>
        <w:tc>
          <w:tcPr>
            <w:tcW w:w="580" w:type="dxa"/>
            <w:tcBorders>
              <w:top w:val="nil"/>
              <w:left w:val="nil"/>
              <w:bottom w:val="nil"/>
              <w:right w:val="nil"/>
            </w:tcBorders>
            <w:tcMar>
              <w:top w:w="128" w:type="dxa"/>
              <w:left w:w="43" w:type="dxa"/>
              <w:bottom w:w="43" w:type="dxa"/>
              <w:right w:w="43" w:type="dxa"/>
            </w:tcMar>
          </w:tcPr>
          <w:p w14:paraId="3655B9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B61476"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3BB242" w14:textId="77777777" w:rsidR="00EE2529" w:rsidRPr="00C81B84" w:rsidRDefault="00AD5E1E" w:rsidP="00C81B84">
            <w:r w:rsidRPr="00C81B84">
              <w:t xml:space="preserve">Spesielle driftsutgifter, </w:t>
            </w:r>
            <w:r w:rsidRPr="00AD5E1E">
              <w:rPr>
                <w:rStyle w:val="kursiv"/>
              </w:rPr>
              <w:t>kan overføres, kan nyttes under postene 50, 71 og 72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325B14" w14:textId="77777777" w:rsidR="00EE2529" w:rsidRPr="00C81B84" w:rsidRDefault="00AD5E1E" w:rsidP="00C81B84">
            <w:r w:rsidRPr="00C81B84">
              <w:t>36 000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DCE49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3A0B90" w14:textId="77777777" w:rsidR="00EE2529" w:rsidRPr="00C81B84" w:rsidRDefault="00AD5E1E" w:rsidP="00C81B84">
            <w:r w:rsidRPr="00C81B84">
              <w:t>2 769</w:t>
            </w:r>
          </w:p>
        </w:tc>
        <w:tc>
          <w:tcPr>
            <w:tcW w:w="1180" w:type="dxa"/>
            <w:tcBorders>
              <w:top w:val="nil"/>
              <w:left w:val="nil"/>
              <w:bottom w:val="nil"/>
              <w:right w:val="nil"/>
            </w:tcBorders>
            <w:tcMar>
              <w:top w:w="128" w:type="dxa"/>
              <w:left w:w="43" w:type="dxa"/>
              <w:bottom w:w="43" w:type="dxa"/>
              <w:right w:w="43" w:type="dxa"/>
            </w:tcMar>
            <w:vAlign w:val="bottom"/>
          </w:tcPr>
          <w:p w14:paraId="06DA4837" w14:textId="77777777" w:rsidR="00EE2529" w:rsidRPr="00C81B84" w:rsidRDefault="00AD5E1E" w:rsidP="00C81B84">
            <w:r w:rsidRPr="00C81B84">
              <w:t>38 769</w:t>
            </w:r>
          </w:p>
        </w:tc>
      </w:tr>
      <w:tr w:rsidR="00EE2529" w:rsidRPr="00C81B84" w14:paraId="66390257" w14:textId="77777777">
        <w:trPr>
          <w:trHeight w:val="640"/>
        </w:trPr>
        <w:tc>
          <w:tcPr>
            <w:tcW w:w="580" w:type="dxa"/>
            <w:tcBorders>
              <w:top w:val="nil"/>
              <w:left w:val="nil"/>
              <w:bottom w:val="nil"/>
              <w:right w:val="nil"/>
            </w:tcBorders>
            <w:tcMar>
              <w:top w:w="128" w:type="dxa"/>
              <w:left w:w="43" w:type="dxa"/>
              <w:bottom w:w="43" w:type="dxa"/>
              <w:right w:w="43" w:type="dxa"/>
            </w:tcMar>
          </w:tcPr>
          <w:p w14:paraId="4F691F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E66167"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335BA0" w14:textId="77777777" w:rsidR="00EE2529" w:rsidRPr="00C81B84" w:rsidRDefault="00AD5E1E" w:rsidP="00C81B84">
            <w:r w:rsidRPr="00C81B84">
              <w:t xml:space="preserve">Overføring til andre forvaltningsorganer, </w:t>
            </w:r>
            <w:r w:rsidRPr="00AD5E1E">
              <w:rPr>
                <w:rStyle w:val="kursiv"/>
              </w:rPr>
              <w:t>kan overføres, kan nyttes under post 72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4ECD3C" w14:textId="77777777" w:rsidR="00EE2529" w:rsidRPr="00C81B84" w:rsidRDefault="00AD5E1E" w:rsidP="00C81B84">
            <w:r w:rsidRPr="00C81B84">
              <w:t>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2454E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DA2785" w14:textId="77777777" w:rsidR="00EE2529" w:rsidRPr="00C81B84" w:rsidRDefault="00AD5E1E" w:rsidP="00C81B84">
            <w:r w:rsidRPr="00C81B84">
              <w:t>107</w:t>
            </w:r>
          </w:p>
        </w:tc>
        <w:tc>
          <w:tcPr>
            <w:tcW w:w="1180" w:type="dxa"/>
            <w:tcBorders>
              <w:top w:val="nil"/>
              <w:left w:val="nil"/>
              <w:bottom w:val="nil"/>
              <w:right w:val="nil"/>
            </w:tcBorders>
            <w:tcMar>
              <w:top w:w="128" w:type="dxa"/>
              <w:left w:w="43" w:type="dxa"/>
              <w:bottom w:w="43" w:type="dxa"/>
              <w:right w:w="43" w:type="dxa"/>
            </w:tcMar>
            <w:vAlign w:val="bottom"/>
          </w:tcPr>
          <w:p w14:paraId="4A2AC79F" w14:textId="77777777" w:rsidR="00EE2529" w:rsidRPr="00C81B84" w:rsidRDefault="00AD5E1E" w:rsidP="00C81B84">
            <w:r w:rsidRPr="00C81B84">
              <w:t>5 107</w:t>
            </w:r>
          </w:p>
        </w:tc>
      </w:tr>
      <w:tr w:rsidR="00EE2529" w:rsidRPr="00C81B84" w14:paraId="3C57BEFE" w14:textId="77777777">
        <w:trPr>
          <w:trHeight w:val="380"/>
        </w:trPr>
        <w:tc>
          <w:tcPr>
            <w:tcW w:w="580" w:type="dxa"/>
            <w:tcBorders>
              <w:top w:val="nil"/>
              <w:left w:val="nil"/>
              <w:bottom w:val="nil"/>
              <w:right w:val="nil"/>
            </w:tcBorders>
            <w:tcMar>
              <w:top w:w="128" w:type="dxa"/>
              <w:left w:w="43" w:type="dxa"/>
              <w:bottom w:w="43" w:type="dxa"/>
              <w:right w:w="43" w:type="dxa"/>
            </w:tcMar>
          </w:tcPr>
          <w:p w14:paraId="341BAC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C13593"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3120F8" w14:textId="77777777" w:rsidR="00EE2529" w:rsidRPr="00C81B84" w:rsidRDefault="00AD5E1E" w:rsidP="00C81B84">
            <w:r w:rsidRPr="00C81B84">
              <w:t xml:space="preserve">Norsk Oljemuseum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CA9865" w14:textId="77777777" w:rsidR="00EE2529" w:rsidRPr="00C81B84" w:rsidRDefault="00AD5E1E" w:rsidP="00C81B84">
            <w:r w:rsidRPr="00C81B84">
              <w:t>15 300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452D6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EC035D" w14:textId="77777777" w:rsidR="00EE2529" w:rsidRPr="00C81B84" w:rsidRDefault="00AD5E1E" w:rsidP="00C81B84">
            <w:r w:rsidRPr="00C81B84">
              <w:t>327</w:t>
            </w:r>
          </w:p>
        </w:tc>
        <w:tc>
          <w:tcPr>
            <w:tcW w:w="1180" w:type="dxa"/>
            <w:tcBorders>
              <w:top w:val="nil"/>
              <w:left w:val="nil"/>
              <w:bottom w:val="nil"/>
              <w:right w:val="nil"/>
            </w:tcBorders>
            <w:tcMar>
              <w:top w:w="128" w:type="dxa"/>
              <w:left w:w="43" w:type="dxa"/>
              <w:bottom w:w="43" w:type="dxa"/>
              <w:right w:w="43" w:type="dxa"/>
            </w:tcMar>
            <w:vAlign w:val="bottom"/>
          </w:tcPr>
          <w:p w14:paraId="6649E80A" w14:textId="77777777" w:rsidR="00EE2529" w:rsidRPr="00C81B84" w:rsidRDefault="00AD5E1E" w:rsidP="00C81B84">
            <w:r w:rsidRPr="00C81B84">
              <w:t>15 627</w:t>
            </w:r>
          </w:p>
        </w:tc>
      </w:tr>
      <w:tr w:rsidR="00EE2529" w:rsidRPr="00C81B84" w14:paraId="27B4A47A" w14:textId="77777777">
        <w:trPr>
          <w:trHeight w:val="640"/>
        </w:trPr>
        <w:tc>
          <w:tcPr>
            <w:tcW w:w="580" w:type="dxa"/>
            <w:tcBorders>
              <w:top w:val="nil"/>
              <w:left w:val="nil"/>
              <w:bottom w:val="nil"/>
              <w:right w:val="nil"/>
            </w:tcBorders>
            <w:tcMar>
              <w:top w:w="128" w:type="dxa"/>
              <w:left w:w="43" w:type="dxa"/>
              <w:bottom w:w="43" w:type="dxa"/>
              <w:right w:w="43" w:type="dxa"/>
            </w:tcMar>
          </w:tcPr>
          <w:p w14:paraId="0D46FDA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7EA2CC"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385ADA" w14:textId="77777777" w:rsidR="00EE2529" w:rsidRPr="00C81B84" w:rsidRDefault="00AD5E1E" w:rsidP="00C81B84">
            <w:r w:rsidRPr="00C81B84">
              <w:t xml:space="preserve">Tilskudd til petroleums- og energiformål, </w:t>
            </w:r>
            <w:r w:rsidRPr="00AD5E1E">
              <w:rPr>
                <w:rStyle w:val="kursiv"/>
              </w:rPr>
              <w:t>kan overføres, 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024905" w14:textId="77777777" w:rsidR="00EE2529" w:rsidRPr="00C81B84" w:rsidRDefault="00AD5E1E" w:rsidP="00C81B84">
            <w:r w:rsidRPr="00C81B84">
              <w:t>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B806E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EDADB3" w14:textId="77777777" w:rsidR="00EE2529" w:rsidRPr="00C81B84" w:rsidRDefault="00AD5E1E" w:rsidP="00C81B84">
            <w:r w:rsidRPr="00C81B84">
              <w:t>85</w:t>
            </w:r>
          </w:p>
        </w:tc>
        <w:tc>
          <w:tcPr>
            <w:tcW w:w="1180" w:type="dxa"/>
            <w:tcBorders>
              <w:top w:val="nil"/>
              <w:left w:val="nil"/>
              <w:bottom w:val="nil"/>
              <w:right w:val="nil"/>
            </w:tcBorders>
            <w:tcMar>
              <w:top w:w="128" w:type="dxa"/>
              <w:left w:w="43" w:type="dxa"/>
              <w:bottom w:w="43" w:type="dxa"/>
              <w:right w:w="43" w:type="dxa"/>
            </w:tcMar>
            <w:vAlign w:val="bottom"/>
          </w:tcPr>
          <w:p w14:paraId="022D8785" w14:textId="77777777" w:rsidR="00EE2529" w:rsidRPr="00C81B84" w:rsidRDefault="00AD5E1E" w:rsidP="00C81B84">
            <w:r w:rsidRPr="00C81B84">
              <w:t>4 085</w:t>
            </w:r>
          </w:p>
        </w:tc>
      </w:tr>
      <w:tr w:rsidR="00EE2529" w:rsidRPr="00C81B84" w14:paraId="09A483F5" w14:textId="77777777">
        <w:trPr>
          <w:trHeight w:val="380"/>
        </w:trPr>
        <w:tc>
          <w:tcPr>
            <w:tcW w:w="580" w:type="dxa"/>
            <w:tcBorders>
              <w:top w:val="nil"/>
              <w:left w:val="nil"/>
              <w:bottom w:val="nil"/>
              <w:right w:val="nil"/>
            </w:tcBorders>
            <w:tcMar>
              <w:top w:w="128" w:type="dxa"/>
              <w:left w:w="43" w:type="dxa"/>
              <w:bottom w:w="43" w:type="dxa"/>
              <w:right w:w="43" w:type="dxa"/>
            </w:tcMar>
          </w:tcPr>
          <w:p w14:paraId="5816A7C6" w14:textId="77777777" w:rsidR="00EE2529" w:rsidRPr="00C81B84" w:rsidRDefault="00AD5E1E" w:rsidP="00C81B84">
            <w:r w:rsidRPr="00C81B84">
              <w:t>1810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2F446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5FE55B" w14:textId="77777777" w:rsidR="00EE2529" w:rsidRPr="00C81B84" w:rsidRDefault="00AD5E1E" w:rsidP="00C81B84">
            <w:r w:rsidRPr="00C81B84">
              <w:t>Oljedirektoratet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EEA7E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AC2C9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36CD3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C6B40E0" w14:textId="77777777" w:rsidR="00EE2529" w:rsidRPr="00C81B84" w:rsidRDefault="00EE2529" w:rsidP="00C81B84"/>
        </w:tc>
      </w:tr>
      <w:tr w:rsidR="00EE2529" w:rsidRPr="00C81B84" w14:paraId="40097BF4" w14:textId="77777777">
        <w:trPr>
          <w:trHeight w:val="380"/>
        </w:trPr>
        <w:tc>
          <w:tcPr>
            <w:tcW w:w="580" w:type="dxa"/>
            <w:tcBorders>
              <w:top w:val="nil"/>
              <w:left w:val="nil"/>
              <w:bottom w:val="nil"/>
              <w:right w:val="nil"/>
            </w:tcBorders>
            <w:tcMar>
              <w:top w:w="128" w:type="dxa"/>
              <w:left w:w="43" w:type="dxa"/>
              <w:bottom w:w="43" w:type="dxa"/>
              <w:right w:w="43" w:type="dxa"/>
            </w:tcMar>
          </w:tcPr>
          <w:p w14:paraId="0766F26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6ED75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48616D"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CE623F" w14:textId="77777777" w:rsidR="00EE2529" w:rsidRPr="00C81B84" w:rsidRDefault="00AD5E1E" w:rsidP="00C81B84">
            <w:r w:rsidRPr="00C81B84">
              <w:t>329 000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9BE7F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1E1FAE" w14:textId="77777777" w:rsidR="00EE2529" w:rsidRPr="00C81B84" w:rsidRDefault="00AD5E1E" w:rsidP="00C81B84">
            <w:r w:rsidRPr="00C81B84">
              <w:t>5 855</w:t>
            </w:r>
          </w:p>
        </w:tc>
        <w:tc>
          <w:tcPr>
            <w:tcW w:w="1180" w:type="dxa"/>
            <w:tcBorders>
              <w:top w:val="nil"/>
              <w:left w:val="nil"/>
              <w:bottom w:val="nil"/>
              <w:right w:val="nil"/>
            </w:tcBorders>
            <w:tcMar>
              <w:top w:w="128" w:type="dxa"/>
              <w:left w:w="43" w:type="dxa"/>
              <w:bottom w:w="43" w:type="dxa"/>
              <w:right w:w="43" w:type="dxa"/>
            </w:tcMar>
            <w:vAlign w:val="bottom"/>
          </w:tcPr>
          <w:p w14:paraId="3BB23E36" w14:textId="77777777" w:rsidR="00EE2529" w:rsidRPr="00C81B84" w:rsidRDefault="00AD5E1E" w:rsidP="00C81B84">
            <w:r w:rsidRPr="00C81B84">
              <w:t>334 855</w:t>
            </w:r>
          </w:p>
        </w:tc>
      </w:tr>
      <w:tr w:rsidR="00EE2529" w:rsidRPr="00C81B84" w14:paraId="193F58C0" w14:textId="77777777">
        <w:trPr>
          <w:trHeight w:val="380"/>
        </w:trPr>
        <w:tc>
          <w:tcPr>
            <w:tcW w:w="580" w:type="dxa"/>
            <w:tcBorders>
              <w:top w:val="nil"/>
              <w:left w:val="nil"/>
              <w:bottom w:val="nil"/>
              <w:right w:val="nil"/>
            </w:tcBorders>
            <w:tcMar>
              <w:top w:w="128" w:type="dxa"/>
              <w:left w:w="43" w:type="dxa"/>
              <w:bottom w:w="43" w:type="dxa"/>
              <w:right w:w="43" w:type="dxa"/>
            </w:tcMar>
          </w:tcPr>
          <w:p w14:paraId="46E50D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408A2D"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01C50D"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F1625B" w14:textId="77777777" w:rsidR="00EE2529" w:rsidRPr="00C81B84" w:rsidRDefault="00AD5E1E" w:rsidP="00C81B84">
            <w:r w:rsidRPr="00C81B84">
              <w:t>105 000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5726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74CBF0" w14:textId="77777777" w:rsidR="00EE2529" w:rsidRPr="00C81B84" w:rsidRDefault="00AD5E1E" w:rsidP="00C81B84">
            <w:r w:rsidRPr="00C81B84">
              <w:t>86 943</w:t>
            </w:r>
          </w:p>
        </w:tc>
        <w:tc>
          <w:tcPr>
            <w:tcW w:w="1180" w:type="dxa"/>
            <w:tcBorders>
              <w:top w:val="nil"/>
              <w:left w:val="nil"/>
              <w:bottom w:val="nil"/>
              <w:right w:val="nil"/>
            </w:tcBorders>
            <w:tcMar>
              <w:top w:w="128" w:type="dxa"/>
              <w:left w:w="43" w:type="dxa"/>
              <w:bottom w:w="43" w:type="dxa"/>
              <w:right w:w="43" w:type="dxa"/>
            </w:tcMar>
            <w:vAlign w:val="bottom"/>
          </w:tcPr>
          <w:p w14:paraId="15C09C78" w14:textId="77777777" w:rsidR="00EE2529" w:rsidRPr="00C81B84" w:rsidRDefault="00AD5E1E" w:rsidP="00C81B84">
            <w:r w:rsidRPr="00C81B84">
              <w:t>191 943</w:t>
            </w:r>
          </w:p>
        </w:tc>
      </w:tr>
      <w:tr w:rsidR="00EE2529" w:rsidRPr="00C81B84" w14:paraId="27C226C1" w14:textId="77777777">
        <w:trPr>
          <w:trHeight w:val="380"/>
        </w:trPr>
        <w:tc>
          <w:tcPr>
            <w:tcW w:w="580" w:type="dxa"/>
            <w:tcBorders>
              <w:top w:val="nil"/>
              <w:left w:val="nil"/>
              <w:bottom w:val="nil"/>
              <w:right w:val="nil"/>
            </w:tcBorders>
            <w:tcMar>
              <w:top w:w="128" w:type="dxa"/>
              <w:left w:w="43" w:type="dxa"/>
              <w:bottom w:w="43" w:type="dxa"/>
              <w:right w:w="43" w:type="dxa"/>
            </w:tcMar>
          </w:tcPr>
          <w:p w14:paraId="2E3C7739" w14:textId="77777777" w:rsidR="00EE2529" w:rsidRPr="00C81B84" w:rsidRDefault="00AD5E1E" w:rsidP="00C81B84">
            <w:r w:rsidRPr="00C81B84">
              <w:t>1812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B6856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285CAA" w14:textId="77777777" w:rsidR="00EE2529" w:rsidRPr="00C81B84" w:rsidRDefault="00AD5E1E" w:rsidP="00C81B84">
            <w:r w:rsidRPr="00C81B84">
              <w:t>Petroleumstilsynet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7D1F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E629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D8483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D57436A" w14:textId="77777777" w:rsidR="00EE2529" w:rsidRPr="00C81B84" w:rsidRDefault="00EE2529" w:rsidP="00C81B84"/>
        </w:tc>
      </w:tr>
      <w:tr w:rsidR="00EE2529" w:rsidRPr="00C81B84" w14:paraId="56598509" w14:textId="77777777">
        <w:trPr>
          <w:trHeight w:val="380"/>
        </w:trPr>
        <w:tc>
          <w:tcPr>
            <w:tcW w:w="580" w:type="dxa"/>
            <w:tcBorders>
              <w:top w:val="nil"/>
              <w:left w:val="nil"/>
              <w:bottom w:val="nil"/>
              <w:right w:val="nil"/>
            </w:tcBorders>
            <w:tcMar>
              <w:top w:w="128" w:type="dxa"/>
              <w:left w:w="43" w:type="dxa"/>
              <w:bottom w:w="43" w:type="dxa"/>
              <w:right w:w="43" w:type="dxa"/>
            </w:tcMar>
          </w:tcPr>
          <w:p w14:paraId="5E558D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22947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A548DB" w14:textId="77777777" w:rsidR="00EE2529" w:rsidRPr="00C81B84" w:rsidRDefault="00AD5E1E" w:rsidP="00C81B84">
            <w:r w:rsidRPr="00C81B84">
              <w:t xml:space="preserve">Driftsutgifter, </w:t>
            </w:r>
            <w:r w:rsidRPr="00AD5E1E">
              <w:rPr>
                <w:rStyle w:val="kursiv"/>
              </w:rPr>
              <w:t>kan nyttes under post 21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E8CDED"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30EB2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BAA3F1" w14:textId="77777777" w:rsidR="00EE2529" w:rsidRPr="00C81B84" w:rsidRDefault="00AD5E1E" w:rsidP="00C81B84">
            <w:r w:rsidRPr="00C81B84">
              <w:t>333 730</w:t>
            </w:r>
          </w:p>
        </w:tc>
        <w:tc>
          <w:tcPr>
            <w:tcW w:w="1180" w:type="dxa"/>
            <w:tcBorders>
              <w:top w:val="nil"/>
              <w:left w:val="nil"/>
              <w:bottom w:val="nil"/>
              <w:right w:val="nil"/>
            </w:tcBorders>
            <w:tcMar>
              <w:top w:w="128" w:type="dxa"/>
              <w:left w:w="43" w:type="dxa"/>
              <w:bottom w:w="43" w:type="dxa"/>
              <w:right w:w="43" w:type="dxa"/>
            </w:tcMar>
            <w:vAlign w:val="bottom"/>
          </w:tcPr>
          <w:p w14:paraId="5F302DCA" w14:textId="77777777" w:rsidR="00EE2529" w:rsidRPr="00C81B84" w:rsidRDefault="00AD5E1E" w:rsidP="00C81B84">
            <w:r w:rsidRPr="00C81B84">
              <w:t>333 730</w:t>
            </w:r>
          </w:p>
        </w:tc>
      </w:tr>
      <w:tr w:rsidR="00EE2529" w:rsidRPr="00C81B84" w14:paraId="329DF7B4" w14:textId="77777777">
        <w:trPr>
          <w:trHeight w:val="380"/>
        </w:trPr>
        <w:tc>
          <w:tcPr>
            <w:tcW w:w="580" w:type="dxa"/>
            <w:tcBorders>
              <w:top w:val="nil"/>
              <w:left w:val="nil"/>
              <w:bottom w:val="nil"/>
              <w:right w:val="nil"/>
            </w:tcBorders>
            <w:tcMar>
              <w:top w:w="128" w:type="dxa"/>
              <w:left w:w="43" w:type="dxa"/>
              <w:bottom w:w="43" w:type="dxa"/>
              <w:right w:w="43" w:type="dxa"/>
            </w:tcMar>
          </w:tcPr>
          <w:p w14:paraId="43517E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65C1EF"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CDAF62"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CE4056"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86CEC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B77039" w14:textId="77777777" w:rsidR="00EE2529" w:rsidRPr="00C81B84" w:rsidRDefault="00AD5E1E" w:rsidP="00C81B84">
            <w:r w:rsidRPr="00C81B84">
              <w:t>33 145</w:t>
            </w:r>
          </w:p>
        </w:tc>
        <w:tc>
          <w:tcPr>
            <w:tcW w:w="1180" w:type="dxa"/>
            <w:tcBorders>
              <w:top w:val="nil"/>
              <w:left w:val="nil"/>
              <w:bottom w:val="nil"/>
              <w:right w:val="nil"/>
            </w:tcBorders>
            <w:tcMar>
              <w:top w:w="128" w:type="dxa"/>
              <w:left w:w="43" w:type="dxa"/>
              <w:bottom w:w="43" w:type="dxa"/>
              <w:right w:w="43" w:type="dxa"/>
            </w:tcMar>
            <w:vAlign w:val="bottom"/>
          </w:tcPr>
          <w:p w14:paraId="6C5922EE" w14:textId="77777777" w:rsidR="00EE2529" w:rsidRPr="00C81B84" w:rsidRDefault="00AD5E1E" w:rsidP="00C81B84">
            <w:r w:rsidRPr="00C81B84">
              <w:t>33 145</w:t>
            </w:r>
          </w:p>
        </w:tc>
      </w:tr>
      <w:tr w:rsidR="00EE2529" w:rsidRPr="00C81B84" w14:paraId="6AE021DD" w14:textId="77777777">
        <w:trPr>
          <w:trHeight w:val="380"/>
        </w:trPr>
        <w:tc>
          <w:tcPr>
            <w:tcW w:w="580" w:type="dxa"/>
            <w:tcBorders>
              <w:top w:val="nil"/>
              <w:left w:val="nil"/>
              <w:bottom w:val="nil"/>
              <w:right w:val="nil"/>
            </w:tcBorders>
            <w:tcMar>
              <w:top w:w="128" w:type="dxa"/>
              <w:left w:w="43" w:type="dxa"/>
              <w:bottom w:w="43" w:type="dxa"/>
              <w:right w:w="43" w:type="dxa"/>
            </w:tcMar>
          </w:tcPr>
          <w:p w14:paraId="713475F3"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9DE90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00C3C6" w14:textId="77777777" w:rsidR="00EE2529" w:rsidRPr="00C81B84" w:rsidRDefault="00AD5E1E" w:rsidP="00C81B84">
            <w:r w:rsidRPr="00C81B84">
              <w:t>Norges vassdrags- og energidirektorat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6358C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526A1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BCE86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D2D3893" w14:textId="77777777" w:rsidR="00EE2529" w:rsidRPr="00C81B84" w:rsidRDefault="00EE2529" w:rsidP="00C81B84"/>
        </w:tc>
      </w:tr>
      <w:tr w:rsidR="00EE2529" w:rsidRPr="00C81B84" w14:paraId="02DA83F5" w14:textId="77777777">
        <w:trPr>
          <w:trHeight w:val="380"/>
        </w:trPr>
        <w:tc>
          <w:tcPr>
            <w:tcW w:w="580" w:type="dxa"/>
            <w:tcBorders>
              <w:top w:val="nil"/>
              <w:left w:val="nil"/>
              <w:bottom w:val="nil"/>
              <w:right w:val="nil"/>
            </w:tcBorders>
            <w:tcMar>
              <w:top w:w="128" w:type="dxa"/>
              <w:left w:w="43" w:type="dxa"/>
              <w:bottom w:w="43" w:type="dxa"/>
              <w:right w:w="43" w:type="dxa"/>
            </w:tcMar>
          </w:tcPr>
          <w:p w14:paraId="337FF98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9536D1"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64CA4A"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154F7" w14:textId="77777777" w:rsidR="00EE2529" w:rsidRPr="00C81B84" w:rsidRDefault="00AD5E1E" w:rsidP="00C81B84">
            <w:r w:rsidRPr="00C81B84">
              <w:t>724 500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1590F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687DD8" w14:textId="77777777" w:rsidR="00EE2529" w:rsidRPr="00C81B84" w:rsidRDefault="00AD5E1E" w:rsidP="00C81B84">
            <w:r w:rsidRPr="00C81B84">
              <w:t>14 699</w:t>
            </w:r>
          </w:p>
        </w:tc>
        <w:tc>
          <w:tcPr>
            <w:tcW w:w="1180" w:type="dxa"/>
            <w:tcBorders>
              <w:top w:val="nil"/>
              <w:left w:val="nil"/>
              <w:bottom w:val="nil"/>
              <w:right w:val="nil"/>
            </w:tcBorders>
            <w:tcMar>
              <w:top w:w="128" w:type="dxa"/>
              <w:left w:w="43" w:type="dxa"/>
              <w:bottom w:w="43" w:type="dxa"/>
              <w:right w:w="43" w:type="dxa"/>
            </w:tcMar>
            <w:vAlign w:val="bottom"/>
          </w:tcPr>
          <w:p w14:paraId="72B0C74B" w14:textId="77777777" w:rsidR="00EE2529" w:rsidRPr="00C81B84" w:rsidRDefault="00AD5E1E" w:rsidP="00C81B84">
            <w:r w:rsidRPr="00C81B84">
              <w:t>739 199</w:t>
            </w:r>
          </w:p>
        </w:tc>
      </w:tr>
      <w:tr w:rsidR="00EE2529" w:rsidRPr="00C81B84" w14:paraId="6182AA14" w14:textId="77777777">
        <w:trPr>
          <w:trHeight w:val="380"/>
        </w:trPr>
        <w:tc>
          <w:tcPr>
            <w:tcW w:w="580" w:type="dxa"/>
            <w:tcBorders>
              <w:top w:val="nil"/>
              <w:left w:val="nil"/>
              <w:bottom w:val="nil"/>
              <w:right w:val="nil"/>
            </w:tcBorders>
            <w:tcMar>
              <w:top w:w="128" w:type="dxa"/>
              <w:left w:w="43" w:type="dxa"/>
              <w:bottom w:w="43" w:type="dxa"/>
              <w:right w:w="43" w:type="dxa"/>
            </w:tcMar>
          </w:tcPr>
          <w:p w14:paraId="1404FD4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75A49A"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387293"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9047F1" w14:textId="77777777" w:rsidR="00EE2529" w:rsidRPr="00C81B84" w:rsidRDefault="00AD5E1E" w:rsidP="00C81B84">
            <w:r w:rsidRPr="00C81B84">
              <w:t>75 500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24E0E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D4335D" w14:textId="77777777" w:rsidR="00EE2529" w:rsidRPr="00C81B84" w:rsidRDefault="00AD5E1E" w:rsidP="00C81B84">
            <w:r w:rsidRPr="00C81B84">
              <w:t>1 613</w:t>
            </w:r>
          </w:p>
        </w:tc>
        <w:tc>
          <w:tcPr>
            <w:tcW w:w="1180" w:type="dxa"/>
            <w:tcBorders>
              <w:top w:val="nil"/>
              <w:left w:val="nil"/>
              <w:bottom w:val="nil"/>
              <w:right w:val="nil"/>
            </w:tcBorders>
            <w:tcMar>
              <w:top w:w="128" w:type="dxa"/>
              <w:left w:w="43" w:type="dxa"/>
              <w:bottom w:w="43" w:type="dxa"/>
              <w:right w:w="43" w:type="dxa"/>
            </w:tcMar>
            <w:vAlign w:val="bottom"/>
          </w:tcPr>
          <w:p w14:paraId="00C35AE5" w14:textId="77777777" w:rsidR="00EE2529" w:rsidRPr="00C81B84" w:rsidRDefault="00AD5E1E" w:rsidP="00C81B84">
            <w:r w:rsidRPr="00C81B84">
              <w:t>77 113</w:t>
            </w:r>
          </w:p>
        </w:tc>
      </w:tr>
      <w:tr w:rsidR="00EE2529" w:rsidRPr="00C81B84" w14:paraId="650F7D60" w14:textId="77777777">
        <w:trPr>
          <w:trHeight w:val="640"/>
        </w:trPr>
        <w:tc>
          <w:tcPr>
            <w:tcW w:w="580" w:type="dxa"/>
            <w:tcBorders>
              <w:top w:val="nil"/>
              <w:left w:val="nil"/>
              <w:bottom w:val="nil"/>
              <w:right w:val="nil"/>
            </w:tcBorders>
            <w:tcMar>
              <w:top w:w="128" w:type="dxa"/>
              <w:left w:w="43" w:type="dxa"/>
              <w:bottom w:w="43" w:type="dxa"/>
              <w:right w:w="43" w:type="dxa"/>
            </w:tcMar>
          </w:tcPr>
          <w:p w14:paraId="6CC3A5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B1C5F8" w14:textId="77777777" w:rsidR="00EE2529" w:rsidRPr="00C81B84" w:rsidRDefault="00AD5E1E" w:rsidP="00C81B84">
            <w:r w:rsidRPr="00C81B84">
              <w:t>22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048F3D" w14:textId="77777777" w:rsidR="00EE2529" w:rsidRPr="00C81B84" w:rsidRDefault="00AD5E1E" w:rsidP="00C81B84">
            <w:r w:rsidRPr="00C81B84">
              <w:t xml:space="preserve">Flom- og skredforebygging, </w:t>
            </w:r>
            <w:r w:rsidRPr="00AD5E1E">
              <w:rPr>
                <w:rStyle w:val="kursiv"/>
              </w:rPr>
              <w:t>kan overføres, kan nyttes under postene 45, 60 og 72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F7F054" w14:textId="77777777" w:rsidR="00EE2529" w:rsidRPr="00C81B84" w:rsidRDefault="00AD5E1E" w:rsidP="00C81B84">
            <w:r w:rsidRPr="00C81B84">
              <w:t>255 500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CB7F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F40CDC" w14:textId="77777777" w:rsidR="00EE2529" w:rsidRPr="00C81B84" w:rsidRDefault="00AD5E1E" w:rsidP="00C81B84">
            <w:r w:rsidRPr="00C81B84">
              <w:t>56 329</w:t>
            </w:r>
          </w:p>
        </w:tc>
        <w:tc>
          <w:tcPr>
            <w:tcW w:w="1180" w:type="dxa"/>
            <w:tcBorders>
              <w:top w:val="nil"/>
              <w:left w:val="nil"/>
              <w:bottom w:val="nil"/>
              <w:right w:val="nil"/>
            </w:tcBorders>
            <w:tcMar>
              <w:top w:w="128" w:type="dxa"/>
              <w:left w:w="43" w:type="dxa"/>
              <w:bottom w:w="43" w:type="dxa"/>
              <w:right w:w="43" w:type="dxa"/>
            </w:tcMar>
            <w:vAlign w:val="bottom"/>
          </w:tcPr>
          <w:p w14:paraId="789E1EC6" w14:textId="77777777" w:rsidR="00EE2529" w:rsidRPr="00C81B84" w:rsidRDefault="00AD5E1E" w:rsidP="00C81B84">
            <w:r w:rsidRPr="00C81B84">
              <w:t>311 829</w:t>
            </w:r>
          </w:p>
        </w:tc>
      </w:tr>
      <w:tr w:rsidR="00EE2529" w:rsidRPr="00C81B84" w14:paraId="458F0FA8" w14:textId="77777777">
        <w:trPr>
          <w:trHeight w:val="380"/>
        </w:trPr>
        <w:tc>
          <w:tcPr>
            <w:tcW w:w="580" w:type="dxa"/>
            <w:tcBorders>
              <w:top w:val="nil"/>
              <w:left w:val="nil"/>
              <w:bottom w:val="nil"/>
              <w:right w:val="nil"/>
            </w:tcBorders>
            <w:tcMar>
              <w:top w:w="128" w:type="dxa"/>
              <w:left w:w="43" w:type="dxa"/>
              <w:bottom w:w="43" w:type="dxa"/>
              <w:right w:w="43" w:type="dxa"/>
            </w:tcMar>
          </w:tcPr>
          <w:p w14:paraId="1E49B8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248F9A" w14:textId="77777777" w:rsidR="00EE2529" w:rsidRPr="00C81B84" w:rsidRDefault="00AD5E1E" w:rsidP="00C81B84">
            <w:r w:rsidRPr="00C81B84">
              <w:t>26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A5B1E1" w14:textId="77777777" w:rsidR="00EE2529" w:rsidRPr="00C81B84" w:rsidRDefault="00AD5E1E" w:rsidP="00C81B84">
            <w:r w:rsidRPr="00C81B84">
              <w:t xml:space="preserve">Reguleringsmyndigheten for energi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A5E1A6" w14:textId="77777777" w:rsidR="00EE2529" w:rsidRPr="00C81B84" w:rsidRDefault="00AD5E1E" w:rsidP="00C81B84">
            <w:r w:rsidRPr="00C81B84">
              <w:t>67 500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CE802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168899" w14:textId="77777777" w:rsidR="00EE2529" w:rsidRPr="00C81B84" w:rsidRDefault="00AD5E1E" w:rsidP="00C81B84">
            <w:r w:rsidRPr="00C81B84">
              <w:t>2 297</w:t>
            </w:r>
          </w:p>
        </w:tc>
        <w:tc>
          <w:tcPr>
            <w:tcW w:w="1180" w:type="dxa"/>
            <w:tcBorders>
              <w:top w:val="nil"/>
              <w:left w:val="nil"/>
              <w:bottom w:val="nil"/>
              <w:right w:val="nil"/>
            </w:tcBorders>
            <w:tcMar>
              <w:top w:w="128" w:type="dxa"/>
              <w:left w:w="43" w:type="dxa"/>
              <w:bottom w:w="43" w:type="dxa"/>
              <w:right w:w="43" w:type="dxa"/>
            </w:tcMar>
            <w:vAlign w:val="bottom"/>
          </w:tcPr>
          <w:p w14:paraId="33830CCE" w14:textId="77777777" w:rsidR="00EE2529" w:rsidRPr="00C81B84" w:rsidRDefault="00AD5E1E" w:rsidP="00C81B84">
            <w:r w:rsidRPr="00C81B84">
              <w:t>69 797</w:t>
            </w:r>
          </w:p>
        </w:tc>
      </w:tr>
      <w:tr w:rsidR="00EE2529" w:rsidRPr="00C81B84" w14:paraId="294D98C6" w14:textId="77777777">
        <w:trPr>
          <w:trHeight w:val="640"/>
        </w:trPr>
        <w:tc>
          <w:tcPr>
            <w:tcW w:w="580" w:type="dxa"/>
            <w:tcBorders>
              <w:top w:val="nil"/>
              <w:left w:val="nil"/>
              <w:bottom w:val="nil"/>
              <w:right w:val="nil"/>
            </w:tcBorders>
            <w:tcMar>
              <w:top w:w="128" w:type="dxa"/>
              <w:left w:w="43" w:type="dxa"/>
              <w:bottom w:w="43" w:type="dxa"/>
              <w:right w:w="43" w:type="dxa"/>
            </w:tcMar>
          </w:tcPr>
          <w:p w14:paraId="1C586B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14CB09"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BDCD65" w14:textId="77777777" w:rsidR="00EE2529" w:rsidRPr="00C81B84" w:rsidRDefault="00AD5E1E" w:rsidP="00C81B84">
            <w:r w:rsidRPr="00C81B84">
              <w:t xml:space="preserve">Tilbakeføring av produksjonsavgift fra landbasert vindkraft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7D6D36" w14:textId="77777777" w:rsidR="00EE2529" w:rsidRPr="00C81B84" w:rsidRDefault="00AD5E1E" w:rsidP="00C81B84">
            <w:r w:rsidRPr="00C81B84">
              <w:t>82 500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D3A26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0B52CB" w14:textId="77777777" w:rsidR="00EE2529" w:rsidRPr="00C81B84" w:rsidRDefault="00AD5E1E" w:rsidP="00C81B84">
            <w:r w:rsidRPr="00C81B84">
              <w:t>-12 263</w:t>
            </w:r>
          </w:p>
        </w:tc>
        <w:tc>
          <w:tcPr>
            <w:tcW w:w="1180" w:type="dxa"/>
            <w:tcBorders>
              <w:top w:val="nil"/>
              <w:left w:val="nil"/>
              <w:bottom w:val="nil"/>
              <w:right w:val="nil"/>
            </w:tcBorders>
            <w:tcMar>
              <w:top w:w="128" w:type="dxa"/>
              <w:left w:w="43" w:type="dxa"/>
              <w:bottom w:w="43" w:type="dxa"/>
              <w:right w:w="43" w:type="dxa"/>
            </w:tcMar>
            <w:vAlign w:val="bottom"/>
          </w:tcPr>
          <w:p w14:paraId="1C7400C0" w14:textId="77777777" w:rsidR="00EE2529" w:rsidRPr="00C81B84" w:rsidRDefault="00AD5E1E" w:rsidP="00C81B84">
            <w:r w:rsidRPr="00C81B84">
              <w:t>70 237</w:t>
            </w:r>
          </w:p>
        </w:tc>
      </w:tr>
      <w:tr w:rsidR="00EE2529" w:rsidRPr="00C81B84" w14:paraId="01FCDACA" w14:textId="77777777">
        <w:trPr>
          <w:trHeight w:val="640"/>
        </w:trPr>
        <w:tc>
          <w:tcPr>
            <w:tcW w:w="580" w:type="dxa"/>
            <w:tcBorders>
              <w:top w:val="nil"/>
              <w:left w:val="nil"/>
              <w:bottom w:val="nil"/>
              <w:right w:val="nil"/>
            </w:tcBorders>
            <w:tcMar>
              <w:top w:w="128" w:type="dxa"/>
              <w:left w:w="43" w:type="dxa"/>
              <w:bottom w:w="43" w:type="dxa"/>
              <w:right w:w="43" w:type="dxa"/>
            </w:tcMar>
          </w:tcPr>
          <w:p w14:paraId="20EAA14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3AB161"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B3CF19" w14:textId="77777777" w:rsidR="00EE2529" w:rsidRPr="00C81B84" w:rsidRDefault="00AD5E1E" w:rsidP="00C81B84">
            <w:r w:rsidRPr="00C81B84">
              <w:t xml:space="preserve">Stønad til husholdninger for ekstraordinære strømutgifter,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1CCB66" w14:textId="77777777" w:rsidR="00EE2529" w:rsidRPr="00C81B84" w:rsidRDefault="00AD5E1E" w:rsidP="00C81B84">
            <w:r w:rsidRPr="00C81B84">
              <w:t>44 700 000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B3CF5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24FFF0" w14:textId="77777777" w:rsidR="00EE2529" w:rsidRPr="00C81B84" w:rsidRDefault="00AD5E1E" w:rsidP="00C81B84">
            <w:r w:rsidRPr="00C81B84">
              <w:t>-26 700 000</w:t>
            </w:r>
          </w:p>
        </w:tc>
        <w:tc>
          <w:tcPr>
            <w:tcW w:w="1180" w:type="dxa"/>
            <w:tcBorders>
              <w:top w:val="nil"/>
              <w:left w:val="nil"/>
              <w:bottom w:val="nil"/>
              <w:right w:val="nil"/>
            </w:tcBorders>
            <w:tcMar>
              <w:top w:w="128" w:type="dxa"/>
              <w:left w:w="43" w:type="dxa"/>
              <w:bottom w:w="43" w:type="dxa"/>
              <w:right w:w="43" w:type="dxa"/>
            </w:tcMar>
            <w:vAlign w:val="bottom"/>
          </w:tcPr>
          <w:p w14:paraId="7D7B65C9" w14:textId="77777777" w:rsidR="00EE2529" w:rsidRPr="00C81B84" w:rsidRDefault="00AD5E1E" w:rsidP="00C81B84">
            <w:r w:rsidRPr="00C81B84">
              <w:t>18 000 000</w:t>
            </w:r>
          </w:p>
        </w:tc>
      </w:tr>
      <w:tr w:rsidR="00EE2529" w:rsidRPr="00C81B84" w14:paraId="09A9ADFE" w14:textId="77777777">
        <w:trPr>
          <w:trHeight w:val="640"/>
        </w:trPr>
        <w:tc>
          <w:tcPr>
            <w:tcW w:w="580" w:type="dxa"/>
            <w:tcBorders>
              <w:top w:val="nil"/>
              <w:left w:val="nil"/>
              <w:bottom w:val="nil"/>
              <w:right w:val="nil"/>
            </w:tcBorders>
            <w:tcMar>
              <w:top w:w="128" w:type="dxa"/>
              <w:left w:w="43" w:type="dxa"/>
              <w:bottom w:w="43" w:type="dxa"/>
              <w:right w:w="43" w:type="dxa"/>
            </w:tcMar>
          </w:tcPr>
          <w:p w14:paraId="5C623A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5D7137"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CD184E" w14:textId="77777777" w:rsidR="00EE2529" w:rsidRPr="00C81B84" w:rsidRDefault="00AD5E1E" w:rsidP="00C81B84">
            <w:r w:rsidRPr="00C81B84">
              <w:t xml:space="preserve">Stønad til husholdninger av nærvarmeanlegg,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2A5390"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D46C1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4391B6" w14:textId="77777777" w:rsidR="00EE2529" w:rsidRPr="00C81B84" w:rsidRDefault="00AD5E1E" w:rsidP="00C81B84">
            <w:r w:rsidRPr="00C81B84">
              <w:t>60 000</w:t>
            </w:r>
          </w:p>
        </w:tc>
        <w:tc>
          <w:tcPr>
            <w:tcW w:w="1180" w:type="dxa"/>
            <w:tcBorders>
              <w:top w:val="nil"/>
              <w:left w:val="nil"/>
              <w:bottom w:val="nil"/>
              <w:right w:val="nil"/>
            </w:tcBorders>
            <w:tcMar>
              <w:top w:w="128" w:type="dxa"/>
              <w:left w:w="43" w:type="dxa"/>
              <w:bottom w:w="43" w:type="dxa"/>
              <w:right w:w="43" w:type="dxa"/>
            </w:tcMar>
            <w:vAlign w:val="bottom"/>
          </w:tcPr>
          <w:p w14:paraId="7E39C78F" w14:textId="77777777" w:rsidR="00EE2529" w:rsidRPr="00C81B84" w:rsidRDefault="00AD5E1E" w:rsidP="00C81B84">
            <w:r w:rsidRPr="00C81B84">
              <w:t>60 000</w:t>
            </w:r>
          </w:p>
        </w:tc>
      </w:tr>
      <w:tr w:rsidR="00EE2529" w:rsidRPr="00C81B84" w14:paraId="3F8ADF7E" w14:textId="77777777">
        <w:trPr>
          <w:trHeight w:val="380"/>
        </w:trPr>
        <w:tc>
          <w:tcPr>
            <w:tcW w:w="580" w:type="dxa"/>
            <w:tcBorders>
              <w:top w:val="nil"/>
              <w:left w:val="nil"/>
              <w:bottom w:val="nil"/>
              <w:right w:val="nil"/>
            </w:tcBorders>
            <w:tcMar>
              <w:top w:w="128" w:type="dxa"/>
              <w:left w:w="43" w:type="dxa"/>
              <w:bottom w:w="43" w:type="dxa"/>
              <w:right w:w="43" w:type="dxa"/>
            </w:tcMar>
          </w:tcPr>
          <w:p w14:paraId="4D849242" w14:textId="77777777" w:rsidR="00EE2529" w:rsidRPr="00C81B84" w:rsidRDefault="00AD5E1E" w:rsidP="00C81B84">
            <w:r w:rsidRPr="00C81B84">
              <w:t>1850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EBD58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F6B76ED" w14:textId="77777777" w:rsidR="00EE2529" w:rsidRPr="00C81B84" w:rsidRDefault="00AD5E1E" w:rsidP="00C81B84">
            <w:r w:rsidRPr="00C81B84">
              <w:t>Klima, industri og teknologi</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BE6F0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B69F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1AC59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F1BFB78" w14:textId="77777777" w:rsidR="00EE2529" w:rsidRPr="00C81B84" w:rsidRDefault="00EE2529" w:rsidP="00C81B84"/>
        </w:tc>
      </w:tr>
      <w:tr w:rsidR="00EE2529" w:rsidRPr="00C81B84" w14:paraId="47878346" w14:textId="77777777">
        <w:trPr>
          <w:trHeight w:val="640"/>
        </w:trPr>
        <w:tc>
          <w:tcPr>
            <w:tcW w:w="580" w:type="dxa"/>
            <w:tcBorders>
              <w:top w:val="nil"/>
              <w:left w:val="nil"/>
              <w:bottom w:val="nil"/>
              <w:right w:val="nil"/>
            </w:tcBorders>
            <w:tcMar>
              <w:top w:w="128" w:type="dxa"/>
              <w:left w:w="43" w:type="dxa"/>
              <w:bottom w:w="43" w:type="dxa"/>
              <w:right w:w="43" w:type="dxa"/>
            </w:tcMar>
          </w:tcPr>
          <w:p w14:paraId="4DACC7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780EED"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E195CE" w14:textId="77777777" w:rsidR="00EE2529" w:rsidRPr="00C81B84" w:rsidRDefault="00AD5E1E" w:rsidP="00C81B84">
            <w:r w:rsidRPr="00C81B84">
              <w:t xml:space="preserve">Forskning og teknologiutvikling for fremtidens energisystem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3CD57A" w14:textId="77777777" w:rsidR="00EE2529" w:rsidRPr="00C81B84" w:rsidRDefault="00AD5E1E" w:rsidP="00C81B84">
            <w:r w:rsidRPr="00C81B84">
              <w:t>993 500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D69AC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FC04D3" w14:textId="77777777" w:rsidR="00EE2529" w:rsidRPr="00C81B84" w:rsidRDefault="00AD5E1E" w:rsidP="00C81B84">
            <w:r w:rsidRPr="00C81B84">
              <w:t>13 374</w:t>
            </w:r>
          </w:p>
        </w:tc>
        <w:tc>
          <w:tcPr>
            <w:tcW w:w="1180" w:type="dxa"/>
            <w:tcBorders>
              <w:top w:val="nil"/>
              <w:left w:val="nil"/>
              <w:bottom w:val="nil"/>
              <w:right w:val="nil"/>
            </w:tcBorders>
            <w:tcMar>
              <w:top w:w="128" w:type="dxa"/>
              <w:left w:w="43" w:type="dxa"/>
              <w:bottom w:w="43" w:type="dxa"/>
              <w:right w:w="43" w:type="dxa"/>
            </w:tcMar>
            <w:vAlign w:val="bottom"/>
          </w:tcPr>
          <w:p w14:paraId="6B52189F" w14:textId="77777777" w:rsidR="00EE2529" w:rsidRPr="00C81B84" w:rsidRDefault="00AD5E1E" w:rsidP="00C81B84">
            <w:r w:rsidRPr="00C81B84">
              <w:t>1 006 874</w:t>
            </w:r>
          </w:p>
        </w:tc>
      </w:tr>
      <w:tr w:rsidR="00EE2529" w:rsidRPr="00C81B84" w14:paraId="3A713D65" w14:textId="77777777">
        <w:trPr>
          <w:trHeight w:val="380"/>
        </w:trPr>
        <w:tc>
          <w:tcPr>
            <w:tcW w:w="580" w:type="dxa"/>
            <w:tcBorders>
              <w:top w:val="nil"/>
              <w:left w:val="nil"/>
              <w:bottom w:val="nil"/>
              <w:right w:val="nil"/>
            </w:tcBorders>
            <w:tcMar>
              <w:top w:w="128" w:type="dxa"/>
              <w:left w:w="43" w:type="dxa"/>
              <w:bottom w:w="43" w:type="dxa"/>
              <w:right w:w="43" w:type="dxa"/>
            </w:tcMar>
          </w:tcPr>
          <w:p w14:paraId="34C3E37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FAB15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17301CC" w14:textId="77777777" w:rsidR="00EE2529" w:rsidRPr="00C81B84" w:rsidRDefault="00AD5E1E" w:rsidP="00C81B84">
            <w:r w:rsidRPr="00C81B84">
              <w:t xml:space="preserve">Gassnova SF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18ADC0" w14:textId="77777777" w:rsidR="00EE2529" w:rsidRPr="00C81B84" w:rsidRDefault="00AD5E1E" w:rsidP="00C81B84">
            <w:r w:rsidRPr="00C81B84">
              <w:t>97 500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CE72E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1A9FDB" w14:textId="77777777" w:rsidR="00EE2529" w:rsidRPr="00C81B84" w:rsidRDefault="00AD5E1E" w:rsidP="00C81B84">
            <w:r w:rsidRPr="00C81B84">
              <w:t>7 083</w:t>
            </w:r>
          </w:p>
        </w:tc>
        <w:tc>
          <w:tcPr>
            <w:tcW w:w="1180" w:type="dxa"/>
            <w:tcBorders>
              <w:top w:val="nil"/>
              <w:left w:val="nil"/>
              <w:bottom w:val="nil"/>
              <w:right w:val="nil"/>
            </w:tcBorders>
            <w:tcMar>
              <w:top w:w="128" w:type="dxa"/>
              <w:left w:w="43" w:type="dxa"/>
              <w:bottom w:w="43" w:type="dxa"/>
              <w:right w:w="43" w:type="dxa"/>
            </w:tcMar>
            <w:vAlign w:val="bottom"/>
          </w:tcPr>
          <w:p w14:paraId="107382E5" w14:textId="77777777" w:rsidR="00EE2529" w:rsidRPr="00C81B84" w:rsidRDefault="00AD5E1E" w:rsidP="00C81B84">
            <w:r w:rsidRPr="00C81B84">
              <w:t>104 583</w:t>
            </w:r>
          </w:p>
        </w:tc>
      </w:tr>
      <w:tr w:rsidR="00EE2529" w:rsidRPr="00C81B84" w14:paraId="1C6B3368"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254D19FE"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9EAF7FF" w14:textId="77777777" w:rsidR="00EE2529" w:rsidRPr="00C81B84" w:rsidRDefault="00AD5E1E" w:rsidP="00C81B84">
            <w:r w:rsidRPr="00C81B84">
              <w:t>75</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638B97E" w14:textId="77777777" w:rsidR="00EE2529" w:rsidRPr="00C81B84" w:rsidRDefault="00AD5E1E" w:rsidP="00C81B84">
            <w:r w:rsidRPr="00C81B84">
              <w:t xml:space="preserve">Norwegian Energy Partners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930F808" w14:textId="77777777" w:rsidR="00EE2529" w:rsidRPr="00C81B84" w:rsidRDefault="00AD5E1E" w:rsidP="00C81B84">
            <w:r w:rsidRPr="00C81B84">
              <w:t>34 500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6A81BE7"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A435453" w14:textId="77777777" w:rsidR="00EE2529" w:rsidRPr="00C81B84" w:rsidRDefault="00AD5E1E" w:rsidP="00C81B84">
            <w:r w:rsidRPr="00C81B84">
              <w:t>737</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4069ABD" w14:textId="77777777" w:rsidR="00EE2529" w:rsidRPr="00C81B84" w:rsidRDefault="00AD5E1E" w:rsidP="00C81B84">
            <w:r w:rsidRPr="00C81B84">
              <w:t>35 237</w:t>
            </w:r>
          </w:p>
        </w:tc>
      </w:tr>
      <w:tr w:rsidR="00EE2529" w:rsidRPr="00C81B84" w14:paraId="772E6DD6"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79FE217" w14:textId="77777777" w:rsidR="00EE2529" w:rsidRPr="00C81B84" w:rsidRDefault="00AD5E1E" w:rsidP="00C81B84">
            <w:r w:rsidRPr="00C81B84">
              <w:t>Sum endringer Olje- og energidepartementet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BB166DF"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FC43CAC"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6586D26" w14:textId="77777777" w:rsidR="00EE2529" w:rsidRPr="00C81B84" w:rsidRDefault="00AD5E1E" w:rsidP="00C81B84">
            <w:r w:rsidRPr="00C81B84">
              <w:t>-26 083 796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01C66" w14:textId="77777777" w:rsidR="00EE2529" w:rsidRPr="00C81B84" w:rsidRDefault="00EE2529" w:rsidP="00C81B84"/>
        </w:tc>
      </w:tr>
      <w:tr w:rsidR="00EE2529" w:rsidRPr="00C81B84" w14:paraId="57DECF32" w14:textId="77777777">
        <w:trPr>
          <w:trHeight w:val="380"/>
        </w:trPr>
        <w:tc>
          <w:tcPr>
            <w:tcW w:w="580" w:type="dxa"/>
            <w:tcBorders>
              <w:top w:val="nil"/>
              <w:left w:val="nil"/>
              <w:bottom w:val="nil"/>
              <w:right w:val="nil"/>
            </w:tcBorders>
            <w:tcMar>
              <w:top w:w="128" w:type="dxa"/>
              <w:left w:w="43" w:type="dxa"/>
              <w:bottom w:w="43" w:type="dxa"/>
              <w:right w:w="43" w:type="dxa"/>
            </w:tcMar>
          </w:tcPr>
          <w:p w14:paraId="4B38A374" w14:textId="77777777" w:rsidR="00EE2529" w:rsidRPr="00C81B84" w:rsidRDefault="00AD5E1E" w:rsidP="00C81B84">
            <w:r w:rsidRPr="00C81B84">
              <w:t>2309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E3649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96F1AF" w14:textId="77777777" w:rsidR="00EE2529" w:rsidRPr="00C81B84" w:rsidRDefault="00AD5E1E" w:rsidP="00C81B84">
            <w:r w:rsidRPr="00C81B84">
              <w:t>Tilfeldige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C2B7F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176BA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8983B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98ED719" w14:textId="77777777" w:rsidR="00EE2529" w:rsidRPr="00C81B84" w:rsidRDefault="00EE2529" w:rsidP="00C81B84"/>
        </w:tc>
      </w:tr>
      <w:tr w:rsidR="00EE2529" w:rsidRPr="00C81B84" w14:paraId="3A989E0A"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19BF8756"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3B79D5F" w14:textId="77777777" w:rsidR="00EE2529" w:rsidRPr="00C81B84" w:rsidRDefault="00AD5E1E" w:rsidP="00C81B84">
            <w:r w:rsidRPr="00C81B84">
              <w:t>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61D2905" w14:textId="77777777" w:rsidR="00EE2529" w:rsidRPr="00C81B84" w:rsidRDefault="00AD5E1E" w:rsidP="00C81B84">
            <w:r w:rsidRPr="00C81B84">
              <w:t xml:space="preserve">Driftsutgifter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7BB60AE" w14:textId="77777777" w:rsidR="00EE2529" w:rsidRPr="00C81B84" w:rsidRDefault="00AD5E1E" w:rsidP="00C81B84">
            <w:r w:rsidRPr="00C81B84">
              <w:t>8 780 400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A78F86E"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DDF92AA" w14:textId="77777777" w:rsidR="00EE2529" w:rsidRPr="00C81B84" w:rsidRDefault="00AD5E1E" w:rsidP="00C81B84">
            <w:r w:rsidRPr="00C81B84">
              <w:t>-2 000 000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50A6384" w14:textId="77777777" w:rsidR="00EE2529" w:rsidRPr="00C81B84" w:rsidRDefault="00AD5E1E" w:rsidP="00C81B84">
            <w:r w:rsidRPr="00C81B84">
              <w:t>6 780 400</w:t>
            </w:r>
          </w:p>
        </w:tc>
      </w:tr>
      <w:tr w:rsidR="00EE2529" w:rsidRPr="00C81B84" w14:paraId="2E026EE2"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BF3AC5E" w14:textId="77777777" w:rsidR="00EE2529" w:rsidRPr="00C81B84" w:rsidRDefault="00AD5E1E" w:rsidP="00C81B84">
            <w:r w:rsidRPr="00C81B84">
              <w:t>Sum endringer Ymse</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E28579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CB5BDC3"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33D9D42" w14:textId="77777777" w:rsidR="00EE2529" w:rsidRPr="00C81B84" w:rsidRDefault="00AD5E1E" w:rsidP="00C81B84">
            <w:r w:rsidRPr="00C81B84">
              <w:t>-2 000 000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6C863" w14:textId="77777777" w:rsidR="00EE2529" w:rsidRPr="00C81B84" w:rsidRDefault="00EE2529" w:rsidP="00C81B84"/>
        </w:tc>
      </w:tr>
      <w:tr w:rsidR="00EE2529" w:rsidRPr="00C81B84" w14:paraId="1FFC46B6" w14:textId="77777777">
        <w:trPr>
          <w:trHeight w:val="380"/>
        </w:trPr>
        <w:tc>
          <w:tcPr>
            <w:tcW w:w="580" w:type="dxa"/>
            <w:tcBorders>
              <w:top w:val="nil"/>
              <w:left w:val="nil"/>
              <w:bottom w:val="nil"/>
              <w:right w:val="nil"/>
            </w:tcBorders>
            <w:tcMar>
              <w:top w:w="128" w:type="dxa"/>
              <w:left w:w="43" w:type="dxa"/>
              <w:bottom w:w="43" w:type="dxa"/>
              <w:right w:w="43" w:type="dxa"/>
            </w:tcMar>
          </w:tcPr>
          <w:p w14:paraId="2E64A3AD" w14:textId="77777777" w:rsidR="00EE2529" w:rsidRPr="00C81B84" w:rsidRDefault="00AD5E1E" w:rsidP="00C81B84">
            <w:r w:rsidRPr="00C81B84">
              <w:t>2410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E7F9F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6C6114" w14:textId="77777777" w:rsidR="00EE2529" w:rsidRPr="00C81B84" w:rsidRDefault="00AD5E1E" w:rsidP="00C81B84">
            <w:r w:rsidRPr="00C81B84">
              <w:t>Statens lånekasse for utdanning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D4FD8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0F05E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622AE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D15FFA0" w14:textId="77777777" w:rsidR="00EE2529" w:rsidRPr="00C81B84" w:rsidRDefault="00EE2529" w:rsidP="00C81B84"/>
        </w:tc>
      </w:tr>
      <w:tr w:rsidR="00EE2529" w:rsidRPr="00C81B84" w14:paraId="3D43C982" w14:textId="77777777">
        <w:trPr>
          <w:trHeight w:val="380"/>
        </w:trPr>
        <w:tc>
          <w:tcPr>
            <w:tcW w:w="580" w:type="dxa"/>
            <w:tcBorders>
              <w:top w:val="nil"/>
              <w:left w:val="nil"/>
              <w:bottom w:val="nil"/>
              <w:right w:val="nil"/>
            </w:tcBorders>
            <w:tcMar>
              <w:top w:w="128" w:type="dxa"/>
              <w:left w:w="43" w:type="dxa"/>
              <w:bottom w:w="43" w:type="dxa"/>
              <w:right w:w="43" w:type="dxa"/>
            </w:tcMar>
          </w:tcPr>
          <w:p w14:paraId="2C3186B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08EE3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A7C3D9"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1105B9" w14:textId="77777777" w:rsidR="00EE2529" w:rsidRPr="00C81B84" w:rsidRDefault="00AD5E1E" w:rsidP="00C81B84">
            <w:r w:rsidRPr="00C81B84">
              <w:t>418 306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1542E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B50F37" w14:textId="77777777" w:rsidR="00EE2529" w:rsidRPr="00C81B84" w:rsidRDefault="00AD5E1E" w:rsidP="00C81B84">
            <w:r w:rsidRPr="00C81B84">
              <w:t>6 300</w:t>
            </w:r>
          </w:p>
        </w:tc>
        <w:tc>
          <w:tcPr>
            <w:tcW w:w="1180" w:type="dxa"/>
            <w:tcBorders>
              <w:top w:val="nil"/>
              <w:left w:val="nil"/>
              <w:bottom w:val="nil"/>
              <w:right w:val="nil"/>
            </w:tcBorders>
            <w:tcMar>
              <w:top w:w="128" w:type="dxa"/>
              <w:left w:w="43" w:type="dxa"/>
              <w:bottom w:w="43" w:type="dxa"/>
              <w:right w:w="43" w:type="dxa"/>
            </w:tcMar>
            <w:vAlign w:val="bottom"/>
          </w:tcPr>
          <w:p w14:paraId="4A15B168" w14:textId="77777777" w:rsidR="00EE2529" w:rsidRPr="00C81B84" w:rsidRDefault="00AD5E1E" w:rsidP="00C81B84">
            <w:r w:rsidRPr="00C81B84">
              <w:t>424 606</w:t>
            </w:r>
          </w:p>
        </w:tc>
      </w:tr>
      <w:tr w:rsidR="00EE2529" w:rsidRPr="00C81B84" w14:paraId="17E7F44C" w14:textId="77777777">
        <w:trPr>
          <w:trHeight w:val="640"/>
        </w:trPr>
        <w:tc>
          <w:tcPr>
            <w:tcW w:w="580" w:type="dxa"/>
            <w:tcBorders>
              <w:top w:val="nil"/>
              <w:left w:val="nil"/>
              <w:bottom w:val="nil"/>
              <w:right w:val="nil"/>
            </w:tcBorders>
            <w:tcMar>
              <w:top w:w="128" w:type="dxa"/>
              <w:left w:w="43" w:type="dxa"/>
              <w:bottom w:w="43" w:type="dxa"/>
              <w:right w:w="43" w:type="dxa"/>
            </w:tcMar>
          </w:tcPr>
          <w:p w14:paraId="6C965B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352DE8"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2F05A9" w14:textId="77777777" w:rsidR="00EE2529" w:rsidRPr="00C81B84" w:rsidRDefault="00AD5E1E" w:rsidP="00C81B84">
            <w:r w:rsidRPr="00C81B84">
              <w:t xml:space="preserve">Større utstyrsanskaffelser og vedlikehold, </w:t>
            </w:r>
            <w:r w:rsidRPr="00AD5E1E">
              <w:rPr>
                <w:rStyle w:val="kursiv"/>
              </w:rPr>
              <w:t>kan overføres, kan nyttes under post 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F8D8D9" w14:textId="77777777" w:rsidR="00EE2529" w:rsidRPr="00C81B84" w:rsidRDefault="00AD5E1E" w:rsidP="00C81B84">
            <w:r w:rsidRPr="00C81B84">
              <w:t>15 610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A3B60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8A0E8C" w14:textId="77777777" w:rsidR="00EE2529" w:rsidRPr="00C81B84" w:rsidRDefault="00AD5E1E" w:rsidP="00C81B84">
            <w:r w:rsidRPr="00C81B84">
              <w:t>20 536</w:t>
            </w:r>
          </w:p>
        </w:tc>
        <w:tc>
          <w:tcPr>
            <w:tcW w:w="1180" w:type="dxa"/>
            <w:tcBorders>
              <w:top w:val="nil"/>
              <w:left w:val="nil"/>
              <w:bottom w:val="nil"/>
              <w:right w:val="nil"/>
            </w:tcBorders>
            <w:tcMar>
              <w:top w:w="128" w:type="dxa"/>
              <w:left w:w="43" w:type="dxa"/>
              <w:bottom w:w="43" w:type="dxa"/>
              <w:right w:w="43" w:type="dxa"/>
            </w:tcMar>
            <w:vAlign w:val="bottom"/>
          </w:tcPr>
          <w:p w14:paraId="035CBDBF" w14:textId="77777777" w:rsidR="00EE2529" w:rsidRPr="00C81B84" w:rsidRDefault="00AD5E1E" w:rsidP="00C81B84">
            <w:r w:rsidRPr="00C81B84">
              <w:t>36 146</w:t>
            </w:r>
          </w:p>
        </w:tc>
      </w:tr>
      <w:tr w:rsidR="00EE2529" w:rsidRPr="00C81B84" w14:paraId="57E762B9" w14:textId="77777777">
        <w:trPr>
          <w:trHeight w:val="640"/>
        </w:trPr>
        <w:tc>
          <w:tcPr>
            <w:tcW w:w="580" w:type="dxa"/>
            <w:tcBorders>
              <w:top w:val="nil"/>
              <w:left w:val="nil"/>
              <w:bottom w:val="nil"/>
              <w:right w:val="nil"/>
            </w:tcBorders>
            <w:tcMar>
              <w:top w:w="128" w:type="dxa"/>
              <w:left w:w="43" w:type="dxa"/>
              <w:bottom w:w="43" w:type="dxa"/>
              <w:right w:w="43" w:type="dxa"/>
            </w:tcMar>
          </w:tcPr>
          <w:p w14:paraId="3893CC0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06AF70"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852A70" w14:textId="77777777" w:rsidR="00EE2529" w:rsidRPr="00C81B84" w:rsidRDefault="00AD5E1E" w:rsidP="00C81B84">
            <w:r w:rsidRPr="00C81B84">
              <w:t xml:space="preserve">Avsetning til </w:t>
            </w:r>
            <w:proofErr w:type="gramStart"/>
            <w:r w:rsidRPr="00C81B84">
              <w:t xml:space="preserve">utdanningsstipend,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B9E0DA" w14:textId="77777777" w:rsidR="00EE2529" w:rsidRPr="00C81B84" w:rsidRDefault="00AD5E1E" w:rsidP="00C81B84">
            <w:r w:rsidRPr="00C81B84">
              <w:t>8 700 408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F4070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BF614D" w14:textId="77777777" w:rsidR="00EE2529" w:rsidRPr="00C81B84" w:rsidRDefault="00AD5E1E" w:rsidP="00C81B84">
            <w:r w:rsidRPr="00C81B84">
              <w:t>-246 633</w:t>
            </w:r>
          </w:p>
        </w:tc>
        <w:tc>
          <w:tcPr>
            <w:tcW w:w="1180" w:type="dxa"/>
            <w:tcBorders>
              <w:top w:val="nil"/>
              <w:left w:val="nil"/>
              <w:bottom w:val="nil"/>
              <w:right w:val="nil"/>
            </w:tcBorders>
            <w:tcMar>
              <w:top w:w="128" w:type="dxa"/>
              <w:left w:w="43" w:type="dxa"/>
              <w:bottom w:w="43" w:type="dxa"/>
              <w:right w:w="43" w:type="dxa"/>
            </w:tcMar>
            <w:vAlign w:val="bottom"/>
          </w:tcPr>
          <w:p w14:paraId="1D04B02D" w14:textId="77777777" w:rsidR="00EE2529" w:rsidRPr="00C81B84" w:rsidRDefault="00AD5E1E" w:rsidP="00C81B84">
            <w:r w:rsidRPr="00C81B84">
              <w:t>8 453 775</w:t>
            </w:r>
          </w:p>
        </w:tc>
      </w:tr>
      <w:tr w:rsidR="00EE2529" w:rsidRPr="00C81B84" w14:paraId="281B67FA" w14:textId="77777777">
        <w:trPr>
          <w:trHeight w:val="380"/>
        </w:trPr>
        <w:tc>
          <w:tcPr>
            <w:tcW w:w="580" w:type="dxa"/>
            <w:tcBorders>
              <w:top w:val="nil"/>
              <w:left w:val="nil"/>
              <w:bottom w:val="nil"/>
              <w:right w:val="nil"/>
            </w:tcBorders>
            <w:tcMar>
              <w:top w:w="128" w:type="dxa"/>
              <w:left w:w="43" w:type="dxa"/>
              <w:bottom w:w="43" w:type="dxa"/>
              <w:right w:w="43" w:type="dxa"/>
            </w:tcMar>
          </w:tcPr>
          <w:p w14:paraId="62C32B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73193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9BBF27" w14:textId="77777777" w:rsidR="00EE2529" w:rsidRPr="00C81B84" w:rsidRDefault="00AD5E1E" w:rsidP="00C81B84">
            <w:r w:rsidRPr="00C81B84">
              <w:t xml:space="preserve">Utdanningsstipend,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012963" w14:textId="77777777" w:rsidR="00EE2529" w:rsidRPr="00C81B84" w:rsidRDefault="00AD5E1E" w:rsidP="00C81B84">
            <w:r w:rsidRPr="00C81B84">
              <w:t>3 857 257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9D9C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81E792" w14:textId="77777777" w:rsidR="00EE2529" w:rsidRPr="00C81B84" w:rsidRDefault="00AD5E1E" w:rsidP="00C81B84">
            <w:r w:rsidRPr="00C81B84">
              <w:t>-52 448</w:t>
            </w:r>
          </w:p>
        </w:tc>
        <w:tc>
          <w:tcPr>
            <w:tcW w:w="1180" w:type="dxa"/>
            <w:tcBorders>
              <w:top w:val="nil"/>
              <w:left w:val="nil"/>
              <w:bottom w:val="nil"/>
              <w:right w:val="nil"/>
            </w:tcBorders>
            <w:tcMar>
              <w:top w:w="128" w:type="dxa"/>
              <w:left w:w="43" w:type="dxa"/>
              <w:bottom w:w="43" w:type="dxa"/>
              <w:right w:w="43" w:type="dxa"/>
            </w:tcMar>
            <w:vAlign w:val="bottom"/>
          </w:tcPr>
          <w:p w14:paraId="1E9DD5AF" w14:textId="77777777" w:rsidR="00EE2529" w:rsidRPr="00C81B84" w:rsidRDefault="00AD5E1E" w:rsidP="00C81B84">
            <w:r w:rsidRPr="00C81B84">
              <w:t>3 804 809</w:t>
            </w:r>
          </w:p>
        </w:tc>
      </w:tr>
      <w:tr w:rsidR="00EE2529" w:rsidRPr="00C81B84" w14:paraId="542568A6" w14:textId="77777777">
        <w:trPr>
          <w:trHeight w:val="380"/>
        </w:trPr>
        <w:tc>
          <w:tcPr>
            <w:tcW w:w="580" w:type="dxa"/>
            <w:tcBorders>
              <w:top w:val="nil"/>
              <w:left w:val="nil"/>
              <w:bottom w:val="nil"/>
              <w:right w:val="nil"/>
            </w:tcBorders>
            <w:tcMar>
              <w:top w:w="128" w:type="dxa"/>
              <w:left w:w="43" w:type="dxa"/>
              <w:bottom w:w="43" w:type="dxa"/>
              <w:right w:w="43" w:type="dxa"/>
            </w:tcMar>
          </w:tcPr>
          <w:p w14:paraId="3E70ADA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C28C4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8B5003" w14:textId="77777777" w:rsidR="00EE2529" w:rsidRPr="00C81B84" w:rsidRDefault="00AD5E1E" w:rsidP="00C81B84">
            <w:r w:rsidRPr="00C81B84">
              <w:t xml:space="preserve">Andre stipend,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8957FC" w14:textId="77777777" w:rsidR="00EE2529" w:rsidRPr="00C81B84" w:rsidRDefault="00AD5E1E" w:rsidP="00C81B84">
            <w:r w:rsidRPr="00C81B84">
              <w:t>555 604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0130A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B4ECF6" w14:textId="77777777" w:rsidR="00EE2529" w:rsidRPr="00C81B84" w:rsidRDefault="00AD5E1E" w:rsidP="00C81B84">
            <w:r w:rsidRPr="00C81B84">
              <w:t>14 507</w:t>
            </w:r>
          </w:p>
        </w:tc>
        <w:tc>
          <w:tcPr>
            <w:tcW w:w="1180" w:type="dxa"/>
            <w:tcBorders>
              <w:top w:val="nil"/>
              <w:left w:val="nil"/>
              <w:bottom w:val="nil"/>
              <w:right w:val="nil"/>
            </w:tcBorders>
            <w:tcMar>
              <w:top w:w="128" w:type="dxa"/>
              <w:left w:w="43" w:type="dxa"/>
              <w:bottom w:w="43" w:type="dxa"/>
              <w:right w:w="43" w:type="dxa"/>
            </w:tcMar>
            <w:vAlign w:val="bottom"/>
          </w:tcPr>
          <w:p w14:paraId="1FF34EDE" w14:textId="77777777" w:rsidR="00EE2529" w:rsidRPr="00C81B84" w:rsidRDefault="00AD5E1E" w:rsidP="00C81B84">
            <w:r w:rsidRPr="00C81B84">
              <w:t>570 111</w:t>
            </w:r>
          </w:p>
        </w:tc>
      </w:tr>
      <w:tr w:rsidR="00EE2529" w:rsidRPr="00C81B84" w14:paraId="0D01B686" w14:textId="77777777">
        <w:trPr>
          <w:trHeight w:val="380"/>
        </w:trPr>
        <w:tc>
          <w:tcPr>
            <w:tcW w:w="580" w:type="dxa"/>
            <w:tcBorders>
              <w:top w:val="nil"/>
              <w:left w:val="nil"/>
              <w:bottom w:val="nil"/>
              <w:right w:val="nil"/>
            </w:tcBorders>
            <w:tcMar>
              <w:top w:w="128" w:type="dxa"/>
              <w:left w:w="43" w:type="dxa"/>
              <w:bottom w:w="43" w:type="dxa"/>
              <w:right w:w="43" w:type="dxa"/>
            </w:tcMar>
          </w:tcPr>
          <w:p w14:paraId="3A2C858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0AF14B"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D7AA02" w14:textId="77777777" w:rsidR="00EE2529" w:rsidRPr="00C81B84" w:rsidRDefault="00AD5E1E" w:rsidP="00C81B84">
            <w:r w:rsidRPr="00C81B84">
              <w:t xml:space="preserve">Rentestøtte,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A1C772" w14:textId="77777777" w:rsidR="00EE2529" w:rsidRPr="00C81B84" w:rsidRDefault="00AD5E1E" w:rsidP="00C81B84">
            <w:r w:rsidRPr="00C81B84">
              <w:t>2 727 801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6D4D8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43600C" w14:textId="77777777" w:rsidR="00EE2529" w:rsidRPr="00C81B84" w:rsidRDefault="00AD5E1E" w:rsidP="00C81B84">
            <w:r w:rsidRPr="00C81B84">
              <w:t>-82 768</w:t>
            </w:r>
          </w:p>
        </w:tc>
        <w:tc>
          <w:tcPr>
            <w:tcW w:w="1180" w:type="dxa"/>
            <w:tcBorders>
              <w:top w:val="nil"/>
              <w:left w:val="nil"/>
              <w:bottom w:val="nil"/>
              <w:right w:val="nil"/>
            </w:tcBorders>
            <w:tcMar>
              <w:top w:w="128" w:type="dxa"/>
              <w:left w:w="43" w:type="dxa"/>
              <w:bottom w:w="43" w:type="dxa"/>
              <w:right w:w="43" w:type="dxa"/>
            </w:tcMar>
            <w:vAlign w:val="bottom"/>
          </w:tcPr>
          <w:p w14:paraId="3FC894D0" w14:textId="77777777" w:rsidR="00EE2529" w:rsidRPr="00C81B84" w:rsidRDefault="00AD5E1E" w:rsidP="00C81B84">
            <w:r w:rsidRPr="00C81B84">
              <w:t>2 645 033</w:t>
            </w:r>
          </w:p>
        </w:tc>
      </w:tr>
      <w:tr w:rsidR="00EE2529" w:rsidRPr="00C81B84" w14:paraId="7D05D4DF" w14:textId="77777777">
        <w:trPr>
          <w:trHeight w:val="380"/>
        </w:trPr>
        <w:tc>
          <w:tcPr>
            <w:tcW w:w="580" w:type="dxa"/>
            <w:tcBorders>
              <w:top w:val="nil"/>
              <w:left w:val="nil"/>
              <w:bottom w:val="nil"/>
              <w:right w:val="nil"/>
            </w:tcBorders>
            <w:tcMar>
              <w:top w:w="128" w:type="dxa"/>
              <w:left w:w="43" w:type="dxa"/>
              <w:bottom w:w="43" w:type="dxa"/>
              <w:right w:w="43" w:type="dxa"/>
            </w:tcMar>
          </w:tcPr>
          <w:p w14:paraId="15C3E6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757D4D"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54AF85" w14:textId="77777777" w:rsidR="00EE2529" w:rsidRPr="00C81B84" w:rsidRDefault="00AD5E1E" w:rsidP="00C81B84">
            <w:r w:rsidRPr="00C81B84">
              <w:t xml:space="preserve">Avskrivninger,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DE2BCC" w14:textId="77777777" w:rsidR="00EE2529" w:rsidRPr="00C81B84" w:rsidRDefault="00AD5E1E" w:rsidP="00C81B84">
            <w:r w:rsidRPr="00C81B84">
              <w:t>918 015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4330E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B93C87" w14:textId="77777777" w:rsidR="00EE2529" w:rsidRPr="00C81B84" w:rsidRDefault="00AD5E1E" w:rsidP="00C81B84">
            <w:r w:rsidRPr="00C81B84">
              <w:t>-33 053</w:t>
            </w:r>
          </w:p>
        </w:tc>
        <w:tc>
          <w:tcPr>
            <w:tcW w:w="1180" w:type="dxa"/>
            <w:tcBorders>
              <w:top w:val="nil"/>
              <w:left w:val="nil"/>
              <w:bottom w:val="nil"/>
              <w:right w:val="nil"/>
            </w:tcBorders>
            <w:tcMar>
              <w:top w:w="128" w:type="dxa"/>
              <w:left w:w="43" w:type="dxa"/>
              <w:bottom w:w="43" w:type="dxa"/>
              <w:right w:w="43" w:type="dxa"/>
            </w:tcMar>
            <w:vAlign w:val="bottom"/>
          </w:tcPr>
          <w:p w14:paraId="4754030D" w14:textId="77777777" w:rsidR="00EE2529" w:rsidRPr="00C81B84" w:rsidRDefault="00AD5E1E" w:rsidP="00C81B84">
            <w:r w:rsidRPr="00C81B84">
              <w:t>884 962</w:t>
            </w:r>
          </w:p>
        </w:tc>
      </w:tr>
      <w:tr w:rsidR="00EE2529" w:rsidRPr="00C81B84" w14:paraId="575E203F" w14:textId="77777777">
        <w:trPr>
          <w:trHeight w:val="380"/>
        </w:trPr>
        <w:tc>
          <w:tcPr>
            <w:tcW w:w="580" w:type="dxa"/>
            <w:tcBorders>
              <w:top w:val="nil"/>
              <w:left w:val="nil"/>
              <w:bottom w:val="nil"/>
              <w:right w:val="nil"/>
            </w:tcBorders>
            <w:tcMar>
              <w:top w:w="128" w:type="dxa"/>
              <w:left w:w="43" w:type="dxa"/>
              <w:bottom w:w="43" w:type="dxa"/>
              <w:right w:w="43" w:type="dxa"/>
            </w:tcMar>
          </w:tcPr>
          <w:p w14:paraId="63C4765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FC7685"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5B856A" w14:textId="77777777" w:rsidR="00EE2529" w:rsidRPr="00C81B84" w:rsidRDefault="00AD5E1E" w:rsidP="00C81B84">
            <w:r w:rsidRPr="00C81B84">
              <w:t xml:space="preserve">Tap på utlån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19F6B9" w14:textId="77777777" w:rsidR="00EE2529" w:rsidRPr="00C81B84" w:rsidRDefault="00AD5E1E" w:rsidP="00C81B84">
            <w:r w:rsidRPr="00C81B84">
              <w:t>415 500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1ADF1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EC4A11" w14:textId="77777777" w:rsidR="00EE2529" w:rsidRPr="00C81B84" w:rsidRDefault="00AD5E1E" w:rsidP="00C81B84">
            <w:r w:rsidRPr="00C81B84">
              <w:t>-55 000</w:t>
            </w:r>
          </w:p>
        </w:tc>
        <w:tc>
          <w:tcPr>
            <w:tcW w:w="1180" w:type="dxa"/>
            <w:tcBorders>
              <w:top w:val="nil"/>
              <w:left w:val="nil"/>
              <w:bottom w:val="nil"/>
              <w:right w:val="nil"/>
            </w:tcBorders>
            <w:tcMar>
              <w:top w:w="128" w:type="dxa"/>
              <w:left w:w="43" w:type="dxa"/>
              <w:bottom w:w="43" w:type="dxa"/>
              <w:right w:w="43" w:type="dxa"/>
            </w:tcMar>
            <w:vAlign w:val="bottom"/>
          </w:tcPr>
          <w:p w14:paraId="1BE2658A" w14:textId="77777777" w:rsidR="00EE2529" w:rsidRPr="00C81B84" w:rsidRDefault="00AD5E1E" w:rsidP="00C81B84">
            <w:r w:rsidRPr="00C81B84">
              <w:t>360 500</w:t>
            </w:r>
          </w:p>
        </w:tc>
      </w:tr>
      <w:tr w:rsidR="00EE2529" w:rsidRPr="00C81B84" w14:paraId="6E2F77BC" w14:textId="77777777">
        <w:trPr>
          <w:trHeight w:val="380"/>
        </w:trPr>
        <w:tc>
          <w:tcPr>
            <w:tcW w:w="580" w:type="dxa"/>
            <w:tcBorders>
              <w:top w:val="nil"/>
              <w:left w:val="nil"/>
              <w:bottom w:val="nil"/>
              <w:right w:val="nil"/>
            </w:tcBorders>
            <w:tcMar>
              <w:top w:w="128" w:type="dxa"/>
              <w:left w:w="43" w:type="dxa"/>
              <w:bottom w:w="43" w:type="dxa"/>
              <w:right w:w="43" w:type="dxa"/>
            </w:tcMar>
          </w:tcPr>
          <w:p w14:paraId="5107E4C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E19D76"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627D8E" w14:textId="77777777" w:rsidR="00EE2529" w:rsidRPr="00C81B84" w:rsidRDefault="00AD5E1E" w:rsidP="00C81B84">
            <w:r w:rsidRPr="00C81B84">
              <w:t xml:space="preserve">Økt lån og rentegjeld,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776137" w14:textId="77777777" w:rsidR="00EE2529" w:rsidRPr="00C81B84" w:rsidRDefault="00AD5E1E" w:rsidP="00C81B84">
            <w:r w:rsidRPr="00C81B84">
              <w:t>38 153 436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D9506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E3598" w14:textId="77777777" w:rsidR="00EE2529" w:rsidRPr="00C81B84" w:rsidRDefault="00AD5E1E" w:rsidP="00C81B84">
            <w:r w:rsidRPr="00C81B84">
              <w:t>-1 156 262</w:t>
            </w:r>
          </w:p>
        </w:tc>
        <w:tc>
          <w:tcPr>
            <w:tcW w:w="1180" w:type="dxa"/>
            <w:tcBorders>
              <w:top w:val="nil"/>
              <w:left w:val="nil"/>
              <w:bottom w:val="nil"/>
              <w:right w:val="nil"/>
            </w:tcBorders>
            <w:tcMar>
              <w:top w:w="128" w:type="dxa"/>
              <w:left w:w="43" w:type="dxa"/>
              <w:bottom w:w="43" w:type="dxa"/>
              <w:right w:w="43" w:type="dxa"/>
            </w:tcMar>
            <w:vAlign w:val="bottom"/>
          </w:tcPr>
          <w:p w14:paraId="338AC835" w14:textId="77777777" w:rsidR="00EE2529" w:rsidRPr="00C81B84" w:rsidRDefault="00AD5E1E" w:rsidP="00C81B84">
            <w:r w:rsidRPr="00C81B84">
              <w:t>36 997 174</w:t>
            </w:r>
          </w:p>
        </w:tc>
      </w:tr>
      <w:tr w:rsidR="00EE2529" w:rsidRPr="00C81B84" w14:paraId="7EA49080" w14:textId="77777777">
        <w:trPr>
          <w:trHeight w:val="380"/>
        </w:trPr>
        <w:tc>
          <w:tcPr>
            <w:tcW w:w="580" w:type="dxa"/>
            <w:tcBorders>
              <w:top w:val="nil"/>
              <w:left w:val="nil"/>
              <w:bottom w:val="nil"/>
              <w:right w:val="nil"/>
            </w:tcBorders>
            <w:tcMar>
              <w:top w:w="128" w:type="dxa"/>
              <w:left w:w="43" w:type="dxa"/>
              <w:bottom w:w="43" w:type="dxa"/>
              <w:right w:w="43" w:type="dxa"/>
            </w:tcMar>
          </w:tcPr>
          <w:p w14:paraId="2E116960" w14:textId="77777777" w:rsidR="00EE2529" w:rsidRPr="00C81B84" w:rsidRDefault="00AD5E1E" w:rsidP="00C81B84">
            <w:r w:rsidRPr="00C81B84">
              <w:t>2412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0447F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48A7A4" w14:textId="77777777" w:rsidR="00EE2529" w:rsidRPr="00C81B84" w:rsidRDefault="00AD5E1E" w:rsidP="00C81B84">
            <w:r w:rsidRPr="00C81B84">
              <w:t>Husbanken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54165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E916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04231A"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0C347C2" w14:textId="77777777" w:rsidR="00EE2529" w:rsidRPr="00C81B84" w:rsidRDefault="00EE2529" w:rsidP="00C81B84"/>
        </w:tc>
      </w:tr>
      <w:tr w:rsidR="00EE2529" w:rsidRPr="00C81B84" w14:paraId="4C7E6B17" w14:textId="77777777">
        <w:trPr>
          <w:trHeight w:val="380"/>
        </w:trPr>
        <w:tc>
          <w:tcPr>
            <w:tcW w:w="580" w:type="dxa"/>
            <w:tcBorders>
              <w:top w:val="nil"/>
              <w:left w:val="nil"/>
              <w:bottom w:val="nil"/>
              <w:right w:val="nil"/>
            </w:tcBorders>
            <w:tcMar>
              <w:top w:w="128" w:type="dxa"/>
              <w:left w:w="43" w:type="dxa"/>
              <w:bottom w:w="43" w:type="dxa"/>
              <w:right w:w="43" w:type="dxa"/>
            </w:tcMar>
          </w:tcPr>
          <w:p w14:paraId="0A48731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74051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F4CF26" w14:textId="77777777" w:rsidR="00EE2529" w:rsidRPr="00C81B84" w:rsidRDefault="00AD5E1E" w:rsidP="00C81B84">
            <w:r w:rsidRPr="00C81B84">
              <w:t xml:space="preserve">Driftsutgifter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BBC5B1" w14:textId="77777777" w:rsidR="00EE2529" w:rsidRPr="00C81B84" w:rsidRDefault="00AD5E1E" w:rsidP="00C81B84">
            <w:r w:rsidRPr="00C81B84">
              <w:t>360 661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9BC57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F2EF26" w14:textId="77777777" w:rsidR="00EE2529" w:rsidRPr="00C81B84" w:rsidRDefault="00AD5E1E" w:rsidP="00C81B84">
            <w:r w:rsidRPr="00C81B84">
              <w:t>4 361</w:t>
            </w:r>
          </w:p>
        </w:tc>
        <w:tc>
          <w:tcPr>
            <w:tcW w:w="1180" w:type="dxa"/>
            <w:tcBorders>
              <w:top w:val="nil"/>
              <w:left w:val="nil"/>
              <w:bottom w:val="nil"/>
              <w:right w:val="nil"/>
            </w:tcBorders>
            <w:tcMar>
              <w:top w:w="128" w:type="dxa"/>
              <w:left w:w="43" w:type="dxa"/>
              <w:bottom w:w="43" w:type="dxa"/>
              <w:right w:w="43" w:type="dxa"/>
            </w:tcMar>
            <w:vAlign w:val="bottom"/>
          </w:tcPr>
          <w:p w14:paraId="51CD4FE2" w14:textId="77777777" w:rsidR="00EE2529" w:rsidRPr="00C81B84" w:rsidRDefault="00AD5E1E" w:rsidP="00C81B84">
            <w:r w:rsidRPr="00C81B84">
              <w:t>365 022</w:t>
            </w:r>
          </w:p>
        </w:tc>
      </w:tr>
      <w:tr w:rsidR="00EE2529" w:rsidRPr="00C81B84" w14:paraId="414D0988" w14:textId="77777777">
        <w:trPr>
          <w:trHeight w:val="380"/>
        </w:trPr>
        <w:tc>
          <w:tcPr>
            <w:tcW w:w="580" w:type="dxa"/>
            <w:tcBorders>
              <w:top w:val="nil"/>
              <w:left w:val="nil"/>
              <w:bottom w:val="nil"/>
              <w:right w:val="nil"/>
            </w:tcBorders>
            <w:tcMar>
              <w:top w:w="128" w:type="dxa"/>
              <w:left w:w="43" w:type="dxa"/>
              <w:bottom w:w="43" w:type="dxa"/>
              <w:right w:w="43" w:type="dxa"/>
            </w:tcMar>
          </w:tcPr>
          <w:p w14:paraId="28DF30F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6644E1" w14:textId="77777777" w:rsidR="00EE2529" w:rsidRPr="00C81B84" w:rsidRDefault="00AD5E1E" w:rsidP="00C81B84">
            <w:r w:rsidRPr="00C81B84">
              <w:t>21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6D3AB7" w14:textId="77777777" w:rsidR="00EE2529" w:rsidRPr="00C81B84" w:rsidRDefault="00AD5E1E" w:rsidP="00C81B84">
            <w:r w:rsidRPr="00C81B84">
              <w:t xml:space="preserve">Spesielle driftsutgifter,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724330" w14:textId="77777777" w:rsidR="00EE2529" w:rsidRPr="00C81B84" w:rsidRDefault="00AD5E1E" w:rsidP="00C81B84">
            <w:r w:rsidRPr="00C81B84">
              <w:t>11 810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8877E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6DCA16" w14:textId="77777777" w:rsidR="00EE2529" w:rsidRPr="00C81B84" w:rsidRDefault="00AD5E1E" w:rsidP="00C81B84">
            <w:r w:rsidRPr="00C81B84">
              <w:t>252</w:t>
            </w:r>
          </w:p>
        </w:tc>
        <w:tc>
          <w:tcPr>
            <w:tcW w:w="1180" w:type="dxa"/>
            <w:tcBorders>
              <w:top w:val="nil"/>
              <w:left w:val="nil"/>
              <w:bottom w:val="nil"/>
              <w:right w:val="nil"/>
            </w:tcBorders>
            <w:tcMar>
              <w:top w:w="128" w:type="dxa"/>
              <w:left w:w="43" w:type="dxa"/>
              <w:bottom w:w="43" w:type="dxa"/>
              <w:right w:w="43" w:type="dxa"/>
            </w:tcMar>
            <w:vAlign w:val="bottom"/>
          </w:tcPr>
          <w:p w14:paraId="4AEEAC19" w14:textId="77777777" w:rsidR="00EE2529" w:rsidRPr="00C81B84" w:rsidRDefault="00AD5E1E" w:rsidP="00C81B84">
            <w:r w:rsidRPr="00C81B84">
              <w:t>12 062</w:t>
            </w:r>
          </w:p>
        </w:tc>
      </w:tr>
      <w:tr w:rsidR="00EE2529" w:rsidRPr="00C81B84" w14:paraId="6C0F9B93" w14:textId="77777777">
        <w:trPr>
          <w:trHeight w:val="640"/>
        </w:trPr>
        <w:tc>
          <w:tcPr>
            <w:tcW w:w="580" w:type="dxa"/>
            <w:tcBorders>
              <w:top w:val="nil"/>
              <w:left w:val="nil"/>
              <w:bottom w:val="nil"/>
              <w:right w:val="nil"/>
            </w:tcBorders>
            <w:tcMar>
              <w:top w:w="128" w:type="dxa"/>
              <w:left w:w="43" w:type="dxa"/>
              <w:bottom w:w="43" w:type="dxa"/>
              <w:right w:w="43" w:type="dxa"/>
            </w:tcMar>
          </w:tcPr>
          <w:p w14:paraId="4373871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1156CA"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E3B6564"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D7748" w14:textId="77777777" w:rsidR="00EE2529" w:rsidRPr="00C81B84" w:rsidRDefault="00AD5E1E" w:rsidP="00C81B84">
            <w:r w:rsidRPr="00C81B84">
              <w:t>63 528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C5E9B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3BBD2" w14:textId="77777777" w:rsidR="00EE2529" w:rsidRPr="00C81B84" w:rsidRDefault="00AD5E1E" w:rsidP="00C81B84">
            <w:r w:rsidRPr="00C81B84">
              <w:t>2 180</w:t>
            </w:r>
          </w:p>
        </w:tc>
        <w:tc>
          <w:tcPr>
            <w:tcW w:w="1180" w:type="dxa"/>
            <w:tcBorders>
              <w:top w:val="nil"/>
              <w:left w:val="nil"/>
              <w:bottom w:val="nil"/>
              <w:right w:val="nil"/>
            </w:tcBorders>
            <w:tcMar>
              <w:top w:w="128" w:type="dxa"/>
              <w:left w:w="43" w:type="dxa"/>
              <w:bottom w:w="43" w:type="dxa"/>
              <w:right w:w="43" w:type="dxa"/>
            </w:tcMar>
            <w:vAlign w:val="bottom"/>
          </w:tcPr>
          <w:p w14:paraId="2F690C74" w14:textId="77777777" w:rsidR="00EE2529" w:rsidRPr="00C81B84" w:rsidRDefault="00AD5E1E" w:rsidP="00C81B84">
            <w:r w:rsidRPr="00C81B84">
              <w:t>65 708</w:t>
            </w:r>
          </w:p>
        </w:tc>
      </w:tr>
      <w:tr w:rsidR="00EE2529" w:rsidRPr="00C81B84" w14:paraId="4EEF97D4" w14:textId="77777777">
        <w:trPr>
          <w:trHeight w:val="380"/>
        </w:trPr>
        <w:tc>
          <w:tcPr>
            <w:tcW w:w="580" w:type="dxa"/>
            <w:tcBorders>
              <w:top w:val="nil"/>
              <w:left w:val="nil"/>
              <w:bottom w:val="nil"/>
              <w:right w:val="nil"/>
            </w:tcBorders>
            <w:tcMar>
              <w:top w:w="128" w:type="dxa"/>
              <w:left w:w="43" w:type="dxa"/>
              <w:bottom w:w="43" w:type="dxa"/>
              <w:right w:w="43" w:type="dxa"/>
            </w:tcMar>
          </w:tcPr>
          <w:p w14:paraId="2DD043A6"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C00AD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6D14FA" w14:textId="77777777" w:rsidR="00EE2529" w:rsidRPr="00C81B84" w:rsidRDefault="00AD5E1E" w:rsidP="00C81B84">
            <w:r w:rsidRPr="00C81B84">
              <w:t>Innovasjon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CA951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C7284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6185E8"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B5B0C31" w14:textId="77777777" w:rsidR="00EE2529" w:rsidRPr="00C81B84" w:rsidRDefault="00EE2529" w:rsidP="00C81B84"/>
        </w:tc>
      </w:tr>
      <w:tr w:rsidR="00EE2529" w:rsidRPr="00C81B84" w14:paraId="3D934D12" w14:textId="77777777">
        <w:trPr>
          <w:trHeight w:val="640"/>
        </w:trPr>
        <w:tc>
          <w:tcPr>
            <w:tcW w:w="580" w:type="dxa"/>
            <w:tcBorders>
              <w:top w:val="nil"/>
              <w:left w:val="nil"/>
              <w:bottom w:val="nil"/>
              <w:right w:val="nil"/>
            </w:tcBorders>
            <w:tcMar>
              <w:top w:w="128" w:type="dxa"/>
              <w:left w:w="43" w:type="dxa"/>
              <w:bottom w:w="43" w:type="dxa"/>
              <w:right w:w="43" w:type="dxa"/>
            </w:tcMar>
          </w:tcPr>
          <w:p w14:paraId="58A08CA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4117C6" w14:textId="77777777" w:rsidR="00EE2529" w:rsidRPr="00C81B84" w:rsidRDefault="00AD5E1E" w:rsidP="00C81B84">
            <w:r w:rsidRPr="00C81B84">
              <w:t>50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39BB61" w14:textId="77777777" w:rsidR="00EE2529" w:rsidRPr="00C81B84" w:rsidRDefault="00AD5E1E" w:rsidP="00C81B84">
            <w:r w:rsidRPr="00C81B84">
              <w:t xml:space="preserve">Tilskudd til etablerere og bedrifter, inkl. tapsavsetninger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D657C5" w14:textId="77777777" w:rsidR="00EE2529" w:rsidRPr="00C81B84" w:rsidRDefault="00AD5E1E" w:rsidP="00C81B84">
            <w:r w:rsidRPr="00C81B84">
              <w:t>833 650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F2111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73245" w14:textId="77777777" w:rsidR="00EE2529" w:rsidRPr="00C81B84" w:rsidRDefault="00AD5E1E" w:rsidP="00C81B84">
            <w:r w:rsidRPr="00C81B84">
              <w:t>17 806</w:t>
            </w:r>
          </w:p>
        </w:tc>
        <w:tc>
          <w:tcPr>
            <w:tcW w:w="1180" w:type="dxa"/>
            <w:tcBorders>
              <w:top w:val="nil"/>
              <w:left w:val="nil"/>
              <w:bottom w:val="nil"/>
              <w:right w:val="nil"/>
            </w:tcBorders>
            <w:tcMar>
              <w:top w:w="128" w:type="dxa"/>
              <w:left w:w="43" w:type="dxa"/>
              <w:bottom w:w="43" w:type="dxa"/>
              <w:right w:w="43" w:type="dxa"/>
            </w:tcMar>
            <w:vAlign w:val="bottom"/>
          </w:tcPr>
          <w:p w14:paraId="36A04567" w14:textId="77777777" w:rsidR="00EE2529" w:rsidRPr="00C81B84" w:rsidRDefault="00AD5E1E" w:rsidP="00C81B84">
            <w:r w:rsidRPr="00C81B84">
              <w:t>851 456</w:t>
            </w:r>
          </w:p>
        </w:tc>
      </w:tr>
      <w:tr w:rsidR="00EE2529" w:rsidRPr="00C81B84" w14:paraId="1AF23B84" w14:textId="77777777">
        <w:trPr>
          <w:trHeight w:val="380"/>
        </w:trPr>
        <w:tc>
          <w:tcPr>
            <w:tcW w:w="580" w:type="dxa"/>
            <w:tcBorders>
              <w:top w:val="nil"/>
              <w:left w:val="nil"/>
              <w:bottom w:val="nil"/>
              <w:right w:val="nil"/>
            </w:tcBorders>
            <w:tcMar>
              <w:top w:w="128" w:type="dxa"/>
              <w:left w:w="43" w:type="dxa"/>
              <w:bottom w:w="43" w:type="dxa"/>
              <w:right w:w="43" w:type="dxa"/>
            </w:tcMar>
          </w:tcPr>
          <w:p w14:paraId="57007E6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FE57F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806B33" w14:textId="77777777" w:rsidR="00EE2529" w:rsidRPr="00C81B84" w:rsidRDefault="00AD5E1E" w:rsidP="00C81B84">
            <w:r w:rsidRPr="00C81B84">
              <w:t xml:space="preserve">Basiskostnader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9D7BA3" w14:textId="77777777" w:rsidR="00EE2529" w:rsidRPr="00C81B84" w:rsidRDefault="00AD5E1E" w:rsidP="00C81B84">
            <w:r w:rsidRPr="00C81B84">
              <w:t>169 500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9CFC9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925D82" w14:textId="77777777" w:rsidR="00EE2529" w:rsidRPr="00C81B84" w:rsidRDefault="00AD5E1E" w:rsidP="00C81B84">
            <w:r w:rsidRPr="00C81B84">
              <w:t>8 984</w:t>
            </w:r>
          </w:p>
        </w:tc>
        <w:tc>
          <w:tcPr>
            <w:tcW w:w="1180" w:type="dxa"/>
            <w:tcBorders>
              <w:top w:val="nil"/>
              <w:left w:val="nil"/>
              <w:bottom w:val="nil"/>
              <w:right w:val="nil"/>
            </w:tcBorders>
            <w:tcMar>
              <w:top w:w="128" w:type="dxa"/>
              <w:left w:w="43" w:type="dxa"/>
              <w:bottom w:w="43" w:type="dxa"/>
              <w:right w:w="43" w:type="dxa"/>
            </w:tcMar>
            <w:vAlign w:val="bottom"/>
          </w:tcPr>
          <w:p w14:paraId="781A105A" w14:textId="77777777" w:rsidR="00EE2529" w:rsidRPr="00C81B84" w:rsidRDefault="00AD5E1E" w:rsidP="00C81B84">
            <w:r w:rsidRPr="00C81B84">
              <w:t>178 484</w:t>
            </w:r>
          </w:p>
        </w:tc>
      </w:tr>
      <w:tr w:rsidR="00EE2529" w:rsidRPr="00C81B84" w14:paraId="1E249CE7" w14:textId="77777777">
        <w:trPr>
          <w:trHeight w:val="380"/>
        </w:trPr>
        <w:tc>
          <w:tcPr>
            <w:tcW w:w="580" w:type="dxa"/>
            <w:tcBorders>
              <w:top w:val="nil"/>
              <w:left w:val="nil"/>
              <w:bottom w:val="nil"/>
              <w:right w:val="nil"/>
            </w:tcBorders>
            <w:tcMar>
              <w:top w:w="128" w:type="dxa"/>
              <w:left w:w="43" w:type="dxa"/>
              <w:bottom w:w="43" w:type="dxa"/>
              <w:right w:w="43" w:type="dxa"/>
            </w:tcMar>
          </w:tcPr>
          <w:p w14:paraId="59E2034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A5A4B2"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AC26F1" w14:textId="77777777" w:rsidR="00EE2529" w:rsidRPr="00C81B84" w:rsidRDefault="00AD5E1E" w:rsidP="00C81B84">
            <w:r w:rsidRPr="00C81B84">
              <w:t xml:space="preserve">Innovative næringsmiljøer,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EC311" w14:textId="77777777" w:rsidR="00EE2529" w:rsidRPr="00C81B84" w:rsidRDefault="00AD5E1E" w:rsidP="00C81B84">
            <w:r w:rsidRPr="00C81B84">
              <w:t>115 500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E430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0D89C8" w14:textId="77777777" w:rsidR="00EE2529" w:rsidRPr="00C81B84" w:rsidRDefault="00AD5E1E" w:rsidP="00C81B84">
            <w:r w:rsidRPr="00C81B84">
              <w:t>-77 533</w:t>
            </w:r>
          </w:p>
        </w:tc>
        <w:tc>
          <w:tcPr>
            <w:tcW w:w="1180" w:type="dxa"/>
            <w:tcBorders>
              <w:top w:val="nil"/>
              <w:left w:val="nil"/>
              <w:bottom w:val="nil"/>
              <w:right w:val="nil"/>
            </w:tcBorders>
            <w:tcMar>
              <w:top w:w="128" w:type="dxa"/>
              <w:left w:w="43" w:type="dxa"/>
              <w:bottom w:w="43" w:type="dxa"/>
              <w:right w:w="43" w:type="dxa"/>
            </w:tcMar>
            <w:vAlign w:val="bottom"/>
          </w:tcPr>
          <w:p w14:paraId="136B8045" w14:textId="77777777" w:rsidR="00EE2529" w:rsidRPr="00C81B84" w:rsidRDefault="00AD5E1E" w:rsidP="00C81B84">
            <w:r w:rsidRPr="00C81B84">
              <w:t>37 967</w:t>
            </w:r>
          </w:p>
        </w:tc>
      </w:tr>
      <w:tr w:rsidR="00EE2529" w:rsidRPr="00C81B84" w14:paraId="18F2A020" w14:textId="77777777">
        <w:trPr>
          <w:trHeight w:val="640"/>
        </w:trPr>
        <w:tc>
          <w:tcPr>
            <w:tcW w:w="580" w:type="dxa"/>
            <w:tcBorders>
              <w:top w:val="nil"/>
              <w:left w:val="nil"/>
              <w:bottom w:val="nil"/>
              <w:right w:val="nil"/>
            </w:tcBorders>
            <w:tcMar>
              <w:top w:w="128" w:type="dxa"/>
              <w:left w:w="43" w:type="dxa"/>
              <w:bottom w:w="43" w:type="dxa"/>
              <w:right w:w="43" w:type="dxa"/>
            </w:tcMar>
          </w:tcPr>
          <w:p w14:paraId="7DA4087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E64A3A"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BA4A24" w14:textId="77777777" w:rsidR="00EE2529" w:rsidRPr="00C81B84" w:rsidRDefault="00AD5E1E" w:rsidP="00C81B84">
            <w:r w:rsidRPr="00C81B84">
              <w:t xml:space="preserve">Reiseliv, profilering og </w:t>
            </w:r>
            <w:proofErr w:type="gramStart"/>
            <w:r w:rsidRPr="00C81B84">
              <w:t xml:space="preserve">kompetanse, </w:t>
            </w:r>
            <w:r w:rsidRPr="00AD5E1E">
              <w:rPr>
                <w:rStyle w:val="kursiv"/>
              </w:rPr>
              <w:t xml:space="preserve"> kan</w:t>
            </w:r>
            <w:proofErr w:type="gramEnd"/>
            <w:r w:rsidRPr="00AD5E1E">
              <w:rPr>
                <w:rStyle w:val="kursiv"/>
              </w:rPr>
              <w:t xml:space="preserve">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BB3452" w14:textId="77777777" w:rsidR="00EE2529" w:rsidRPr="00C81B84" w:rsidRDefault="00AD5E1E" w:rsidP="00C81B84">
            <w:r w:rsidRPr="00C81B84">
              <w:t>541 500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D327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A10611" w14:textId="77777777" w:rsidR="00EE2529" w:rsidRPr="00C81B84" w:rsidRDefault="00AD5E1E" w:rsidP="00C81B84">
            <w:r w:rsidRPr="00C81B84">
              <w:t>11 566</w:t>
            </w:r>
          </w:p>
        </w:tc>
        <w:tc>
          <w:tcPr>
            <w:tcW w:w="1180" w:type="dxa"/>
            <w:tcBorders>
              <w:top w:val="nil"/>
              <w:left w:val="nil"/>
              <w:bottom w:val="nil"/>
              <w:right w:val="nil"/>
            </w:tcBorders>
            <w:tcMar>
              <w:top w:w="128" w:type="dxa"/>
              <w:left w:w="43" w:type="dxa"/>
              <w:bottom w:w="43" w:type="dxa"/>
              <w:right w:w="43" w:type="dxa"/>
            </w:tcMar>
            <w:vAlign w:val="bottom"/>
          </w:tcPr>
          <w:p w14:paraId="05729CB6" w14:textId="77777777" w:rsidR="00EE2529" w:rsidRPr="00C81B84" w:rsidRDefault="00AD5E1E" w:rsidP="00C81B84">
            <w:r w:rsidRPr="00C81B84">
              <w:t>553 066</w:t>
            </w:r>
          </w:p>
        </w:tc>
      </w:tr>
      <w:tr w:rsidR="00EE2529" w:rsidRPr="00C81B84" w14:paraId="4FFE0BAB" w14:textId="77777777">
        <w:trPr>
          <w:trHeight w:val="640"/>
        </w:trPr>
        <w:tc>
          <w:tcPr>
            <w:tcW w:w="580" w:type="dxa"/>
            <w:tcBorders>
              <w:top w:val="nil"/>
              <w:left w:val="nil"/>
              <w:bottom w:val="nil"/>
              <w:right w:val="nil"/>
            </w:tcBorders>
            <w:tcMar>
              <w:top w:w="128" w:type="dxa"/>
              <w:left w:w="43" w:type="dxa"/>
              <w:bottom w:w="43" w:type="dxa"/>
              <w:right w:w="43" w:type="dxa"/>
            </w:tcMar>
          </w:tcPr>
          <w:p w14:paraId="2EF5B35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ED9734"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CE58C5" w14:textId="77777777" w:rsidR="00EE2529" w:rsidRPr="00C81B84" w:rsidRDefault="00AD5E1E" w:rsidP="00C81B84">
            <w:r w:rsidRPr="00C81B84">
              <w:t xml:space="preserve">Grønn plattform, </w:t>
            </w:r>
            <w:r w:rsidRPr="00AD5E1E">
              <w:rPr>
                <w:rStyle w:val="kursiv"/>
              </w:rPr>
              <w:t>kan overføres, kan nyttes under post 50, 71 og 76</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303DDA" w14:textId="77777777" w:rsidR="00EE2529" w:rsidRPr="00C81B84" w:rsidRDefault="00AD5E1E" w:rsidP="00C81B84">
            <w:r w:rsidRPr="00C81B84">
              <w:t>207 900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1CE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1DE8E3" w14:textId="77777777" w:rsidR="00EE2529" w:rsidRPr="00C81B84" w:rsidRDefault="00AD5E1E" w:rsidP="00C81B84">
            <w:r w:rsidRPr="00C81B84">
              <w:t>4 441</w:t>
            </w:r>
          </w:p>
        </w:tc>
        <w:tc>
          <w:tcPr>
            <w:tcW w:w="1180" w:type="dxa"/>
            <w:tcBorders>
              <w:top w:val="nil"/>
              <w:left w:val="nil"/>
              <w:bottom w:val="nil"/>
              <w:right w:val="nil"/>
            </w:tcBorders>
            <w:tcMar>
              <w:top w:w="128" w:type="dxa"/>
              <w:left w:w="43" w:type="dxa"/>
              <w:bottom w:w="43" w:type="dxa"/>
              <w:right w:w="43" w:type="dxa"/>
            </w:tcMar>
            <w:vAlign w:val="bottom"/>
          </w:tcPr>
          <w:p w14:paraId="037C3B5D" w14:textId="77777777" w:rsidR="00EE2529" w:rsidRPr="00C81B84" w:rsidRDefault="00AD5E1E" w:rsidP="00C81B84">
            <w:r w:rsidRPr="00C81B84">
              <w:t>212 341</w:t>
            </w:r>
          </w:p>
        </w:tc>
      </w:tr>
      <w:tr w:rsidR="00EE2529" w:rsidRPr="00C81B84" w14:paraId="35E51AA1" w14:textId="77777777">
        <w:trPr>
          <w:trHeight w:val="380"/>
        </w:trPr>
        <w:tc>
          <w:tcPr>
            <w:tcW w:w="580" w:type="dxa"/>
            <w:tcBorders>
              <w:top w:val="nil"/>
              <w:left w:val="nil"/>
              <w:bottom w:val="nil"/>
              <w:right w:val="nil"/>
            </w:tcBorders>
            <w:tcMar>
              <w:top w:w="128" w:type="dxa"/>
              <w:left w:w="43" w:type="dxa"/>
              <w:bottom w:w="43" w:type="dxa"/>
              <w:right w:w="43" w:type="dxa"/>
            </w:tcMar>
          </w:tcPr>
          <w:p w14:paraId="6012716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94F41A"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655D10" w14:textId="77777777" w:rsidR="00EE2529" w:rsidRPr="00C81B84" w:rsidRDefault="00AD5E1E" w:rsidP="00C81B84">
            <w:r w:rsidRPr="00C81B84">
              <w:t xml:space="preserve">Miljøteknologi,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B023EE" w14:textId="77777777" w:rsidR="00EE2529" w:rsidRPr="00C81B84" w:rsidRDefault="00AD5E1E" w:rsidP="00C81B84">
            <w:r w:rsidRPr="00C81B84">
              <w:t>400 846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5F115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291310" w14:textId="77777777" w:rsidR="00EE2529" w:rsidRPr="00C81B84" w:rsidRDefault="00AD5E1E" w:rsidP="00C81B84">
            <w:r w:rsidRPr="00C81B84">
              <w:t>93 577</w:t>
            </w:r>
          </w:p>
        </w:tc>
        <w:tc>
          <w:tcPr>
            <w:tcW w:w="1180" w:type="dxa"/>
            <w:tcBorders>
              <w:top w:val="nil"/>
              <w:left w:val="nil"/>
              <w:bottom w:val="nil"/>
              <w:right w:val="nil"/>
            </w:tcBorders>
            <w:tcMar>
              <w:top w:w="128" w:type="dxa"/>
              <w:left w:w="43" w:type="dxa"/>
              <w:bottom w:w="43" w:type="dxa"/>
              <w:right w:w="43" w:type="dxa"/>
            </w:tcMar>
            <w:vAlign w:val="bottom"/>
          </w:tcPr>
          <w:p w14:paraId="4ECD528F" w14:textId="77777777" w:rsidR="00EE2529" w:rsidRPr="00C81B84" w:rsidRDefault="00AD5E1E" w:rsidP="00C81B84">
            <w:r w:rsidRPr="00C81B84">
              <w:t>494 423</w:t>
            </w:r>
          </w:p>
        </w:tc>
      </w:tr>
      <w:tr w:rsidR="00EE2529" w:rsidRPr="00C81B84" w14:paraId="2EF8BBC4" w14:textId="77777777">
        <w:trPr>
          <w:trHeight w:val="380"/>
        </w:trPr>
        <w:tc>
          <w:tcPr>
            <w:tcW w:w="580" w:type="dxa"/>
            <w:tcBorders>
              <w:top w:val="nil"/>
              <w:left w:val="nil"/>
              <w:bottom w:val="nil"/>
              <w:right w:val="nil"/>
            </w:tcBorders>
            <w:tcMar>
              <w:top w:w="128" w:type="dxa"/>
              <w:left w:w="43" w:type="dxa"/>
              <w:bottom w:w="43" w:type="dxa"/>
              <w:right w:w="43" w:type="dxa"/>
            </w:tcMar>
          </w:tcPr>
          <w:p w14:paraId="313B74CC" w14:textId="77777777" w:rsidR="00EE2529" w:rsidRPr="00C81B84" w:rsidRDefault="00AD5E1E" w:rsidP="00C81B84">
            <w:r w:rsidRPr="00C81B84">
              <w:t>2426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FC759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375C7A" w14:textId="77777777" w:rsidR="00EE2529" w:rsidRPr="00C81B84" w:rsidRDefault="00AD5E1E" w:rsidP="00C81B84">
            <w:r w:rsidRPr="00C81B84">
              <w:t>Siva SF</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E3602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EC9BF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28859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0999512" w14:textId="77777777" w:rsidR="00EE2529" w:rsidRPr="00C81B84" w:rsidRDefault="00EE2529" w:rsidP="00C81B84"/>
        </w:tc>
      </w:tr>
      <w:tr w:rsidR="00EE2529" w:rsidRPr="00C81B84" w14:paraId="07B1B9DC" w14:textId="77777777">
        <w:trPr>
          <w:trHeight w:val="380"/>
        </w:trPr>
        <w:tc>
          <w:tcPr>
            <w:tcW w:w="580" w:type="dxa"/>
            <w:tcBorders>
              <w:top w:val="nil"/>
              <w:left w:val="nil"/>
              <w:bottom w:val="nil"/>
              <w:right w:val="nil"/>
            </w:tcBorders>
            <w:tcMar>
              <w:top w:w="128" w:type="dxa"/>
              <w:left w:w="43" w:type="dxa"/>
              <w:bottom w:w="43" w:type="dxa"/>
              <w:right w:w="43" w:type="dxa"/>
            </w:tcMar>
          </w:tcPr>
          <w:p w14:paraId="17481B1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43B60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4AB8D6C" w14:textId="77777777" w:rsidR="00EE2529" w:rsidRPr="00C81B84" w:rsidRDefault="00AD5E1E" w:rsidP="00C81B84">
            <w:r w:rsidRPr="00C81B84">
              <w:t xml:space="preserve">Tilskudd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5D68BC" w14:textId="77777777" w:rsidR="00EE2529" w:rsidRPr="00C81B84" w:rsidRDefault="00AD5E1E" w:rsidP="00C81B84">
            <w:r w:rsidRPr="00C81B84">
              <w:t>11 600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87E1E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2C451" w14:textId="77777777" w:rsidR="00EE2529" w:rsidRPr="00C81B84" w:rsidRDefault="00AD5E1E" w:rsidP="00C81B84">
            <w:r w:rsidRPr="00C81B84">
              <w:t>963</w:t>
            </w:r>
          </w:p>
        </w:tc>
        <w:tc>
          <w:tcPr>
            <w:tcW w:w="1180" w:type="dxa"/>
            <w:tcBorders>
              <w:top w:val="nil"/>
              <w:left w:val="nil"/>
              <w:bottom w:val="nil"/>
              <w:right w:val="nil"/>
            </w:tcBorders>
            <w:tcMar>
              <w:top w:w="128" w:type="dxa"/>
              <w:left w:w="43" w:type="dxa"/>
              <w:bottom w:w="43" w:type="dxa"/>
              <w:right w:w="43" w:type="dxa"/>
            </w:tcMar>
            <w:vAlign w:val="bottom"/>
          </w:tcPr>
          <w:p w14:paraId="6562505C" w14:textId="77777777" w:rsidR="00EE2529" w:rsidRPr="00C81B84" w:rsidRDefault="00AD5E1E" w:rsidP="00C81B84">
            <w:r w:rsidRPr="00C81B84">
              <w:t>12 563</w:t>
            </w:r>
          </w:p>
        </w:tc>
      </w:tr>
      <w:tr w:rsidR="00EE2529" w:rsidRPr="00C81B84" w14:paraId="04FED3FD"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833D7A1"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7E429DD" w14:textId="77777777" w:rsidR="00EE2529" w:rsidRPr="00C81B84" w:rsidRDefault="00AD5E1E" w:rsidP="00C81B84">
            <w:r w:rsidRPr="00C81B84">
              <w:t>71</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726A5C0" w14:textId="77777777" w:rsidR="00EE2529" w:rsidRPr="00C81B84" w:rsidRDefault="00AD5E1E" w:rsidP="00C81B84">
            <w:r w:rsidRPr="00C81B84">
              <w:t xml:space="preserve">Tilskudd til testfasiliteter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0B1A5DF" w14:textId="77777777" w:rsidR="00EE2529" w:rsidRPr="00C81B84" w:rsidRDefault="00AD5E1E" w:rsidP="00C81B84">
            <w:r w:rsidRPr="00C81B84">
              <w:t>188 300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A351DCD"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2C50762" w14:textId="77777777" w:rsidR="00EE2529" w:rsidRPr="00C81B84" w:rsidRDefault="00AD5E1E" w:rsidP="00C81B84">
            <w:r w:rsidRPr="00C81B84">
              <w:t>4 022</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BB90B99" w14:textId="77777777" w:rsidR="00EE2529" w:rsidRPr="00C81B84" w:rsidRDefault="00AD5E1E" w:rsidP="00C81B84">
            <w:r w:rsidRPr="00C81B84">
              <w:t>192 322</w:t>
            </w:r>
          </w:p>
        </w:tc>
      </w:tr>
      <w:tr w:rsidR="00EE2529" w:rsidRPr="00C81B84" w14:paraId="43FA6EA4"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F173780" w14:textId="77777777" w:rsidR="00EE2529" w:rsidRPr="00C81B84" w:rsidRDefault="00AD5E1E" w:rsidP="00C81B84">
            <w:r w:rsidRPr="00C81B84">
              <w:t>Sum endringer Statsbankene</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8B8F1E1"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A243068"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96206BD" w14:textId="77777777" w:rsidR="00EE2529" w:rsidRPr="00C81B84" w:rsidRDefault="00AD5E1E" w:rsidP="00C81B84">
            <w:r w:rsidRPr="00C81B84">
              <w:t>-1 514 202</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A924EE" w14:textId="77777777" w:rsidR="00EE2529" w:rsidRPr="00C81B84" w:rsidRDefault="00EE2529" w:rsidP="00C81B84"/>
        </w:tc>
      </w:tr>
      <w:tr w:rsidR="00EE2529" w:rsidRPr="00C81B84" w14:paraId="31D41A0E" w14:textId="77777777">
        <w:trPr>
          <w:trHeight w:val="640"/>
        </w:trPr>
        <w:tc>
          <w:tcPr>
            <w:tcW w:w="580" w:type="dxa"/>
            <w:tcBorders>
              <w:top w:val="nil"/>
              <w:left w:val="nil"/>
              <w:bottom w:val="nil"/>
              <w:right w:val="nil"/>
            </w:tcBorders>
            <w:tcMar>
              <w:top w:w="128" w:type="dxa"/>
              <w:left w:w="43" w:type="dxa"/>
              <w:bottom w:w="43" w:type="dxa"/>
              <w:right w:w="43" w:type="dxa"/>
            </w:tcMar>
          </w:tcPr>
          <w:p w14:paraId="79735B8C" w14:textId="77777777" w:rsidR="00EE2529" w:rsidRPr="00C81B84" w:rsidRDefault="00AD5E1E" w:rsidP="00C81B84">
            <w:r w:rsidRPr="00C81B84">
              <w:t>2440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8BFF1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C72C70" w14:textId="77777777" w:rsidR="00EE2529" w:rsidRPr="00C81B84" w:rsidRDefault="00AD5E1E" w:rsidP="00C81B84">
            <w:r w:rsidRPr="00C81B84">
              <w:t>Statens direkte økonomiske engasjement i petroleumsvirksomheten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00BF4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B69A3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46722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E9694B8" w14:textId="77777777" w:rsidR="00EE2529" w:rsidRPr="00C81B84" w:rsidRDefault="00EE2529" w:rsidP="00C81B84"/>
        </w:tc>
      </w:tr>
      <w:tr w:rsidR="00EE2529" w:rsidRPr="00C81B84" w14:paraId="2DD3D37C"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0F8624E"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3E00E4C" w14:textId="77777777" w:rsidR="00EE2529" w:rsidRPr="00C81B84" w:rsidRDefault="00AD5E1E" w:rsidP="00C81B84">
            <w:r w:rsidRPr="00C81B84">
              <w:t>30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59149C9" w14:textId="77777777" w:rsidR="00EE2529" w:rsidRPr="00C81B84" w:rsidRDefault="00AD5E1E" w:rsidP="00C81B84">
            <w:r w:rsidRPr="00C81B84">
              <w:t xml:space="preserve">Investeringer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1C86522" w14:textId="77777777" w:rsidR="00EE2529" w:rsidRPr="00C81B84" w:rsidRDefault="00AD5E1E" w:rsidP="00C81B84">
            <w:r w:rsidRPr="00C81B84">
              <w:t>28 300 000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FDC9D45"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D8A4AB0" w14:textId="77777777" w:rsidR="00EE2529" w:rsidRPr="00C81B84" w:rsidRDefault="00AD5E1E" w:rsidP="00C81B84">
            <w:r w:rsidRPr="00C81B84">
              <w:t>-1 300 000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D602E0F" w14:textId="77777777" w:rsidR="00EE2529" w:rsidRPr="00C81B84" w:rsidRDefault="00AD5E1E" w:rsidP="00C81B84">
            <w:r w:rsidRPr="00C81B84">
              <w:t>27 000 000</w:t>
            </w:r>
          </w:p>
        </w:tc>
      </w:tr>
      <w:tr w:rsidR="00EE2529" w:rsidRPr="00C81B84" w14:paraId="53EA6F1F"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2651450" w14:textId="77777777" w:rsidR="00EE2529" w:rsidRPr="00C81B84" w:rsidRDefault="00AD5E1E" w:rsidP="00C81B84">
            <w:r w:rsidRPr="00C81B84">
              <w:t>Sum endringer Statlig petroleumsvirksomhet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AC919DA"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FF1A367"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4166CC7" w14:textId="77777777" w:rsidR="00EE2529" w:rsidRPr="00C81B84" w:rsidRDefault="00AD5E1E" w:rsidP="00C81B84">
            <w:r w:rsidRPr="00C81B84">
              <w:t>-1 300 000</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57D746" w14:textId="77777777" w:rsidR="00EE2529" w:rsidRPr="00C81B84" w:rsidRDefault="00EE2529" w:rsidP="00C81B84"/>
        </w:tc>
      </w:tr>
      <w:tr w:rsidR="00EE2529" w:rsidRPr="00C81B84" w14:paraId="1AA62651" w14:textId="77777777">
        <w:trPr>
          <w:trHeight w:val="380"/>
        </w:trPr>
        <w:tc>
          <w:tcPr>
            <w:tcW w:w="580" w:type="dxa"/>
            <w:tcBorders>
              <w:top w:val="nil"/>
              <w:left w:val="nil"/>
              <w:bottom w:val="nil"/>
              <w:right w:val="nil"/>
            </w:tcBorders>
            <w:tcMar>
              <w:top w:w="128" w:type="dxa"/>
              <w:left w:w="43" w:type="dxa"/>
              <w:bottom w:w="43" w:type="dxa"/>
              <w:right w:w="43" w:type="dxa"/>
            </w:tcMar>
          </w:tcPr>
          <w:p w14:paraId="63B5D82B" w14:textId="77777777" w:rsidR="00EE2529" w:rsidRPr="00C81B84" w:rsidRDefault="00AD5E1E" w:rsidP="00C81B84">
            <w:r w:rsidRPr="00C81B84">
              <w:t>2445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32D6A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613670" w14:textId="77777777" w:rsidR="00EE2529" w:rsidRPr="00C81B84" w:rsidRDefault="00AD5E1E" w:rsidP="00C81B84">
            <w:r w:rsidRPr="00C81B84">
              <w:t>Statsbygg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72068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170D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01BA8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45C794B" w14:textId="77777777" w:rsidR="00EE2529" w:rsidRPr="00C81B84" w:rsidRDefault="00EE2529" w:rsidP="00C81B84"/>
        </w:tc>
      </w:tr>
      <w:tr w:rsidR="00EE2529" w:rsidRPr="00C81B84" w14:paraId="0BEC00B6" w14:textId="77777777">
        <w:trPr>
          <w:trHeight w:val="380"/>
        </w:trPr>
        <w:tc>
          <w:tcPr>
            <w:tcW w:w="580" w:type="dxa"/>
            <w:tcBorders>
              <w:top w:val="nil"/>
              <w:left w:val="nil"/>
              <w:bottom w:val="nil"/>
              <w:right w:val="nil"/>
            </w:tcBorders>
            <w:tcMar>
              <w:top w:w="128" w:type="dxa"/>
              <w:left w:w="43" w:type="dxa"/>
              <w:bottom w:w="43" w:type="dxa"/>
              <w:right w:w="43" w:type="dxa"/>
            </w:tcMar>
          </w:tcPr>
          <w:p w14:paraId="7318A3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41862E" w14:textId="77777777" w:rsidR="00EE2529" w:rsidRPr="00C81B84" w:rsidRDefault="00AD5E1E" w:rsidP="00C81B84">
            <w:r w:rsidRPr="00C81B84">
              <w:t>24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C54B95" w14:textId="77777777" w:rsidR="00EE2529" w:rsidRPr="00C81B84" w:rsidRDefault="00AD5E1E" w:rsidP="00C81B84">
            <w:r w:rsidRPr="00C81B84">
              <w:t>Driftsresultat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F167CC" w14:textId="77777777" w:rsidR="00EE2529" w:rsidRPr="00C81B84" w:rsidRDefault="00AD5E1E" w:rsidP="00C81B84">
            <w:r w:rsidRPr="00C81B84">
              <w:t>-324 596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27E0B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3A924" w14:textId="77777777" w:rsidR="00EE2529" w:rsidRPr="00C81B84" w:rsidRDefault="00AD5E1E" w:rsidP="00C81B84">
            <w:r w:rsidRPr="00C81B84">
              <w:t>-44 247</w:t>
            </w:r>
          </w:p>
        </w:tc>
        <w:tc>
          <w:tcPr>
            <w:tcW w:w="1180" w:type="dxa"/>
            <w:tcBorders>
              <w:top w:val="nil"/>
              <w:left w:val="nil"/>
              <w:bottom w:val="nil"/>
              <w:right w:val="nil"/>
            </w:tcBorders>
            <w:tcMar>
              <w:top w:w="128" w:type="dxa"/>
              <w:left w:w="43" w:type="dxa"/>
              <w:bottom w:w="43" w:type="dxa"/>
              <w:right w:w="43" w:type="dxa"/>
            </w:tcMar>
            <w:vAlign w:val="bottom"/>
          </w:tcPr>
          <w:p w14:paraId="1EDC7E75" w14:textId="77777777" w:rsidR="00EE2529" w:rsidRPr="00C81B84" w:rsidRDefault="00AD5E1E" w:rsidP="00C81B84">
            <w:r w:rsidRPr="00C81B84">
              <w:t>-368 843</w:t>
            </w:r>
          </w:p>
        </w:tc>
      </w:tr>
      <w:tr w:rsidR="00EE2529" w:rsidRPr="00C81B84" w14:paraId="0CDF3FF6" w14:textId="77777777">
        <w:trPr>
          <w:trHeight w:val="380"/>
        </w:trPr>
        <w:tc>
          <w:tcPr>
            <w:tcW w:w="580" w:type="dxa"/>
            <w:tcBorders>
              <w:top w:val="nil"/>
              <w:left w:val="nil"/>
              <w:bottom w:val="nil"/>
              <w:right w:val="nil"/>
            </w:tcBorders>
            <w:tcMar>
              <w:top w:w="128" w:type="dxa"/>
              <w:left w:w="43" w:type="dxa"/>
              <w:bottom w:w="43" w:type="dxa"/>
              <w:right w:w="43" w:type="dxa"/>
            </w:tcMar>
          </w:tcPr>
          <w:p w14:paraId="77E3EE0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3061CE"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250A0F" w14:textId="77777777" w:rsidR="00EE2529" w:rsidRPr="00C81B84" w:rsidRDefault="00AD5E1E" w:rsidP="00C81B84">
            <w:r w:rsidRPr="00C81B84">
              <w:t xml:space="preserve">Prosjektering av bygg,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FF9C6B" w14:textId="77777777" w:rsidR="00EE2529" w:rsidRPr="00C81B84" w:rsidRDefault="00AD5E1E" w:rsidP="00C81B84">
            <w:r w:rsidRPr="00C81B84">
              <w:t>262 700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208CD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C7D105" w14:textId="77777777" w:rsidR="00EE2529" w:rsidRPr="00C81B84" w:rsidRDefault="00AD5E1E" w:rsidP="00C81B84">
            <w:r w:rsidRPr="00C81B84">
              <w:t>-140 000</w:t>
            </w:r>
          </w:p>
        </w:tc>
        <w:tc>
          <w:tcPr>
            <w:tcW w:w="1180" w:type="dxa"/>
            <w:tcBorders>
              <w:top w:val="nil"/>
              <w:left w:val="nil"/>
              <w:bottom w:val="nil"/>
              <w:right w:val="nil"/>
            </w:tcBorders>
            <w:tcMar>
              <w:top w:w="128" w:type="dxa"/>
              <w:left w:w="43" w:type="dxa"/>
              <w:bottom w:w="43" w:type="dxa"/>
              <w:right w:w="43" w:type="dxa"/>
            </w:tcMar>
            <w:vAlign w:val="bottom"/>
          </w:tcPr>
          <w:p w14:paraId="60AAA094" w14:textId="77777777" w:rsidR="00EE2529" w:rsidRPr="00C81B84" w:rsidRDefault="00AD5E1E" w:rsidP="00C81B84">
            <w:r w:rsidRPr="00C81B84">
              <w:t>122 700</w:t>
            </w:r>
          </w:p>
        </w:tc>
      </w:tr>
      <w:tr w:rsidR="00EE2529" w:rsidRPr="00C81B84" w14:paraId="586CB703" w14:textId="77777777">
        <w:trPr>
          <w:trHeight w:val="640"/>
        </w:trPr>
        <w:tc>
          <w:tcPr>
            <w:tcW w:w="580" w:type="dxa"/>
            <w:tcBorders>
              <w:top w:val="nil"/>
              <w:left w:val="nil"/>
              <w:bottom w:val="nil"/>
              <w:right w:val="nil"/>
            </w:tcBorders>
            <w:tcMar>
              <w:top w:w="128" w:type="dxa"/>
              <w:left w:w="43" w:type="dxa"/>
              <w:bottom w:w="43" w:type="dxa"/>
              <w:right w:w="43" w:type="dxa"/>
            </w:tcMar>
          </w:tcPr>
          <w:p w14:paraId="6BA56CF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51830A" w14:textId="77777777" w:rsidR="00EE2529" w:rsidRPr="00C81B84" w:rsidRDefault="00AD5E1E" w:rsidP="00C81B84">
            <w:r w:rsidRPr="00C81B84">
              <w:t>33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1CEBAE" w14:textId="77777777" w:rsidR="00EE2529" w:rsidRPr="00C81B84" w:rsidRDefault="00AD5E1E" w:rsidP="00C81B84">
            <w:r w:rsidRPr="00C81B84">
              <w:t xml:space="preserve">Videreføring av ordinære byggeprosjekter,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8A2BE8" w14:textId="77777777" w:rsidR="00EE2529" w:rsidRPr="00C81B84" w:rsidRDefault="00AD5E1E" w:rsidP="00C81B84">
            <w:r w:rsidRPr="00C81B84">
              <w:t>6 139 450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C337E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4368FD" w14:textId="77777777" w:rsidR="00EE2529" w:rsidRPr="00C81B84" w:rsidRDefault="00AD5E1E" w:rsidP="00C81B84">
            <w:r w:rsidRPr="00C81B84">
              <w:t>-600 000</w:t>
            </w:r>
          </w:p>
        </w:tc>
        <w:tc>
          <w:tcPr>
            <w:tcW w:w="1180" w:type="dxa"/>
            <w:tcBorders>
              <w:top w:val="nil"/>
              <w:left w:val="nil"/>
              <w:bottom w:val="nil"/>
              <w:right w:val="nil"/>
            </w:tcBorders>
            <w:tcMar>
              <w:top w:w="128" w:type="dxa"/>
              <w:left w:w="43" w:type="dxa"/>
              <w:bottom w:w="43" w:type="dxa"/>
              <w:right w:w="43" w:type="dxa"/>
            </w:tcMar>
            <w:vAlign w:val="bottom"/>
          </w:tcPr>
          <w:p w14:paraId="3E1F78DE" w14:textId="77777777" w:rsidR="00EE2529" w:rsidRPr="00C81B84" w:rsidRDefault="00AD5E1E" w:rsidP="00C81B84">
            <w:r w:rsidRPr="00C81B84">
              <w:t>5 539 450</w:t>
            </w:r>
          </w:p>
        </w:tc>
      </w:tr>
      <w:tr w:rsidR="00EE2529" w:rsidRPr="00C81B84" w14:paraId="06D4C213" w14:textId="77777777">
        <w:trPr>
          <w:trHeight w:val="640"/>
        </w:trPr>
        <w:tc>
          <w:tcPr>
            <w:tcW w:w="580" w:type="dxa"/>
            <w:tcBorders>
              <w:top w:val="nil"/>
              <w:left w:val="nil"/>
              <w:bottom w:val="nil"/>
              <w:right w:val="nil"/>
            </w:tcBorders>
            <w:tcMar>
              <w:top w:w="128" w:type="dxa"/>
              <w:left w:w="43" w:type="dxa"/>
              <w:bottom w:w="43" w:type="dxa"/>
              <w:right w:w="43" w:type="dxa"/>
            </w:tcMar>
          </w:tcPr>
          <w:p w14:paraId="5DB5CA2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1A0341"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FBA576"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077956" w14:textId="77777777" w:rsidR="00EE2529" w:rsidRPr="00C81B84" w:rsidRDefault="00AD5E1E" w:rsidP="00C81B84">
            <w:r w:rsidRPr="00C81B84">
              <w:t>326 266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C6871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38AB89" w14:textId="77777777" w:rsidR="00EE2529" w:rsidRPr="00C81B84" w:rsidRDefault="00AD5E1E" w:rsidP="00C81B84">
            <w:r w:rsidRPr="00C81B84">
              <w:t>11 195</w:t>
            </w:r>
          </w:p>
        </w:tc>
        <w:tc>
          <w:tcPr>
            <w:tcW w:w="1180" w:type="dxa"/>
            <w:tcBorders>
              <w:top w:val="nil"/>
              <w:left w:val="nil"/>
              <w:bottom w:val="nil"/>
              <w:right w:val="nil"/>
            </w:tcBorders>
            <w:tcMar>
              <w:top w:w="128" w:type="dxa"/>
              <w:left w:w="43" w:type="dxa"/>
              <w:bottom w:w="43" w:type="dxa"/>
              <w:right w:w="43" w:type="dxa"/>
            </w:tcMar>
            <w:vAlign w:val="bottom"/>
          </w:tcPr>
          <w:p w14:paraId="78198A1F" w14:textId="77777777" w:rsidR="00EE2529" w:rsidRPr="00C81B84" w:rsidRDefault="00AD5E1E" w:rsidP="00C81B84">
            <w:r w:rsidRPr="00C81B84">
              <w:t>337 461</w:t>
            </w:r>
          </w:p>
        </w:tc>
      </w:tr>
      <w:tr w:rsidR="00EE2529" w:rsidRPr="00C81B84" w14:paraId="7B17811C" w14:textId="77777777">
        <w:trPr>
          <w:trHeight w:val="380"/>
        </w:trPr>
        <w:tc>
          <w:tcPr>
            <w:tcW w:w="580" w:type="dxa"/>
            <w:tcBorders>
              <w:top w:val="nil"/>
              <w:left w:val="nil"/>
              <w:bottom w:val="nil"/>
              <w:right w:val="nil"/>
            </w:tcBorders>
            <w:tcMar>
              <w:top w:w="128" w:type="dxa"/>
              <w:left w:w="43" w:type="dxa"/>
              <w:bottom w:w="43" w:type="dxa"/>
              <w:right w:w="43" w:type="dxa"/>
            </w:tcMar>
          </w:tcPr>
          <w:p w14:paraId="2B25FB4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261C0C" w14:textId="77777777" w:rsidR="00EE2529" w:rsidRPr="00C81B84" w:rsidRDefault="00AD5E1E" w:rsidP="00C81B84">
            <w:r w:rsidRPr="00C81B84">
              <w:t>49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0EF438" w14:textId="77777777" w:rsidR="00EE2529" w:rsidRPr="00C81B84" w:rsidRDefault="00AD5E1E" w:rsidP="00C81B84">
            <w:r w:rsidRPr="00C81B84">
              <w:t xml:space="preserve">Kjøp av eiendommer,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BBC58F" w14:textId="77777777" w:rsidR="00EE2529" w:rsidRPr="00C81B84" w:rsidRDefault="00AD5E1E" w:rsidP="00C81B84">
            <w:r w:rsidRPr="00C81B84">
              <w:t>805 976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96E8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54D48B" w14:textId="77777777" w:rsidR="00EE2529" w:rsidRPr="00C81B84" w:rsidRDefault="00AD5E1E" w:rsidP="00C81B84">
            <w:r w:rsidRPr="00C81B84">
              <w:t>27 656</w:t>
            </w:r>
          </w:p>
        </w:tc>
        <w:tc>
          <w:tcPr>
            <w:tcW w:w="1180" w:type="dxa"/>
            <w:tcBorders>
              <w:top w:val="nil"/>
              <w:left w:val="nil"/>
              <w:bottom w:val="nil"/>
              <w:right w:val="nil"/>
            </w:tcBorders>
            <w:tcMar>
              <w:top w:w="128" w:type="dxa"/>
              <w:left w:w="43" w:type="dxa"/>
              <w:bottom w:w="43" w:type="dxa"/>
              <w:right w:w="43" w:type="dxa"/>
            </w:tcMar>
            <w:vAlign w:val="bottom"/>
          </w:tcPr>
          <w:p w14:paraId="3F6AB110" w14:textId="77777777" w:rsidR="00EE2529" w:rsidRPr="00C81B84" w:rsidRDefault="00AD5E1E" w:rsidP="00C81B84">
            <w:r w:rsidRPr="00C81B84">
              <w:t>833 632</w:t>
            </w:r>
          </w:p>
        </w:tc>
      </w:tr>
      <w:tr w:rsidR="00EE2529" w:rsidRPr="00C81B84" w14:paraId="2DB3E4BD" w14:textId="77777777">
        <w:trPr>
          <w:trHeight w:val="380"/>
        </w:trPr>
        <w:tc>
          <w:tcPr>
            <w:tcW w:w="580" w:type="dxa"/>
            <w:tcBorders>
              <w:top w:val="nil"/>
              <w:left w:val="nil"/>
              <w:bottom w:val="nil"/>
              <w:right w:val="nil"/>
            </w:tcBorders>
            <w:tcMar>
              <w:top w:w="128" w:type="dxa"/>
              <w:left w:w="43" w:type="dxa"/>
              <w:bottom w:w="43" w:type="dxa"/>
              <w:right w:w="43" w:type="dxa"/>
            </w:tcMar>
          </w:tcPr>
          <w:p w14:paraId="4FC10841" w14:textId="77777777" w:rsidR="00EE2529" w:rsidRPr="00C81B84" w:rsidRDefault="00AD5E1E" w:rsidP="00C81B84">
            <w:r w:rsidRPr="00C81B84">
              <w:t>2460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6693D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4233A2" w14:textId="77777777" w:rsidR="00EE2529" w:rsidRPr="00C81B84" w:rsidRDefault="00AD5E1E" w:rsidP="00C81B84">
            <w:r w:rsidRPr="00C81B84">
              <w:t>Eksportfinansiering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C3C53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71900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AEDCC4"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225839F3" w14:textId="77777777" w:rsidR="00EE2529" w:rsidRPr="00C81B84" w:rsidRDefault="00EE2529" w:rsidP="00C81B84"/>
        </w:tc>
      </w:tr>
      <w:tr w:rsidR="00EE2529" w:rsidRPr="00C81B84" w14:paraId="61259748" w14:textId="77777777">
        <w:trPr>
          <w:trHeight w:val="380"/>
        </w:trPr>
        <w:tc>
          <w:tcPr>
            <w:tcW w:w="580" w:type="dxa"/>
            <w:tcBorders>
              <w:top w:val="nil"/>
              <w:left w:val="nil"/>
              <w:bottom w:val="nil"/>
              <w:right w:val="nil"/>
            </w:tcBorders>
            <w:tcMar>
              <w:top w:w="128" w:type="dxa"/>
              <w:left w:w="43" w:type="dxa"/>
              <w:bottom w:w="43" w:type="dxa"/>
              <w:right w:w="43" w:type="dxa"/>
            </w:tcMar>
          </w:tcPr>
          <w:p w14:paraId="695AE8B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9FC92B" w14:textId="77777777" w:rsidR="00EE2529" w:rsidRPr="00C81B84" w:rsidRDefault="00AD5E1E" w:rsidP="00C81B84">
            <w:r w:rsidRPr="00C81B84">
              <w:t>24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F55209" w14:textId="77777777" w:rsidR="00EE2529" w:rsidRPr="00C81B84" w:rsidRDefault="00AD5E1E" w:rsidP="00C81B84">
            <w:r w:rsidRPr="00C81B84">
              <w:t>Driftsresultat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58EDD3" w14:textId="77777777" w:rsidR="00EE2529" w:rsidRPr="00C81B84" w:rsidRDefault="00AD5E1E" w:rsidP="00C81B84">
            <w:r w:rsidRPr="00C81B84">
              <w:t>97 286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A8873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589229" w14:textId="77777777" w:rsidR="00EE2529" w:rsidRPr="00C81B84" w:rsidRDefault="00AD5E1E" w:rsidP="00C81B84">
            <w:r w:rsidRPr="00C81B84">
              <w:t>2 499</w:t>
            </w:r>
          </w:p>
        </w:tc>
        <w:tc>
          <w:tcPr>
            <w:tcW w:w="1180" w:type="dxa"/>
            <w:tcBorders>
              <w:top w:val="nil"/>
              <w:left w:val="nil"/>
              <w:bottom w:val="nil"/>
              <w:right w:val="nil"/>
            </w:tcBorders>
            <w:tcMar>
              <w:top w:w="128" w:type="dxa"/>
              <w:left w:w="43" w:type="dxa"/>
              <w:bottom w:w="43" w:type="dxa"/>
              <w:right w:w="43" w:type="dxa"/>
            </w:tcMar>
            <w:vAlign w:val="bottom"/>
          </w:tcPr>
          <w:p w14:paraId="3FEC23C8" w14:textId="77777777" w:rsidR="00EE2529" w:rsidRPr="00C81B84" w:rsidRDefault="00AD5E1E" w:rsidP="00C81B84">
            <w:r w:rsidRPr="00C81B84">
              <w:t>99 785</w:t>
            </w:r>
          </w:p>
        </w:tc>
      </w:tr>
      <w:tr w:rsidR="00EE2529" w:rsidRPr="00C81B84" w14:paraId="2BFBD301" w14:textId="77777777">
        <w:trPr>
          <w:trHeight w:val="640"/>
        </w:trPr>
        <w:tc>
          <w:tcPr>
            <w:tcW w:w="580" w:type="dxa"/>
            <w:tcBorders>
              <w:top w:val="nil"/>
              <w:left w:val="nil"/>
              <w:bottom w:val="nil"/>
              <w:right w:val="nil"/>
            </w:tcBorders>
            <w:tcMar>
              <w:top w:w="128" w:type="dxa"/>
              <w:left w:w="43" w:type="dxa"/>
              <w:bottom w:w="43" w:type="dxa"/>
              <w:right w:w="43" w:type="dxa"/>
            </w:tcMar>
          </w:tcPr>
          <w:p w14:paraId="7A29870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2D6079" w14:textId="77777777" w:rsidR="00EE2529" w:rsidRPr="00C81B84" w:rsidRDefault="00AD5E1E" w:rsidP="00C81B84">
            <w:r w:rsidRPr="00C81B84">
              <w:t>25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DAC877" w14:textId="77777777" w:rsidR="00EE2529" w:rsidRPr="00C81B84" w:rsidRDefault="00AD5E1E" w:rsidP="00C81B84">
            <w:r w:rsidRPr="00C81B84">
              <w:t xml:space="preserve">Forvaltning av midlertidig lånegarantiordning ifm. krigen i Ukraina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495426" w14:textId="77777777" w:rsidR="00EE2529" w:rsidRPr="00C81B84" w:rsidRDefault="00AD5E1E" w:rsidP="00C81B84">
            <w:r w:rsidRPr="00C81B84">
              <w:t>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2E044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661245" w14:textId="77777777" w:rsidR="00EE2529" w:rsidRPr="00C81B84" w:rsidRDefault="00AD5E1E" w:rsidP="00C81B84">
            <w:r w:rsidRPr="00C81B84">
              <w:t>15</w:t>
            </w:r>
          </w:p>
        </w:tc>
        <w:tc>
          <w:tcPr>
            <w:tcW w:w="1180" w:type="dxa"/>
            <w:tcBorders>
              <w:top w:val="nil"/>
              <w:left w:val="nil"/>
              <w:bottom w:val="nil"/>
              <w:right w:val="nil"/>
            </w:tcBorders>
            <w:tcMar>
              <w:top w:w="128" w:type="dxa"/>
              <w:left w:w="43" w:type="dxa"/>
              <w:bottom w:w="43" w:type="dxa"/>
              <w:right w:w="43" w:type="dxa"/>
            </w:tcMar>
            <w:vAlign w:val="bottom"/>
          </w:tcPr>
          <w:p w14:paraId="77D7C70A" w14:textId="77777777" w:rsidR="00EE2529" w:rsidRPr="00C81B84" w:rsidRDefault="00AD5E1E" w:rsidP="00C81B84">
            <w:r w:rsidRPr="00C81B84">
              <w:t>515</w:t>
            </w:r>
          </w:p>
        </w:tc>
      </w:tr>
      <w:tr w:rsidR="00EE2529" w:rsidRPr="00C81B84" w14:paraId="5790ACAD" w14:textId="77777777">
        <w:trPr>
          <w:trHeight w:val="640"/>
        </w:trPr>
        <w:tc>
          <w:tcPr>
            <w:tcW w:w="580" w:type="dxa"/>
            <w:tcBorders>
              <w:top w:val="nil"/>
              <w:left w:val="nil"/>
              <w:bottom w:val="nil"/>
              <w:right w:val="nil"/>
            </w:tcBorders>
            <w:tcMar>
              <w:top w:w="128" w:type="dxa"/>
              <w:left w:w="43" w:type="dxa"/>
              <w:bottom w:w="43" w:type="dxa"/>
              <w:right w:w="43" w:type="dxa"/>
            </w:tcMar>
          </w:tcPr>
          <w:p w14:paraId="76DA975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EBE2FB"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6F8809" w14:textId="77777777" w:rsidR="00EE2529" w:rsidRPr="00C81B84" w:rsidRDefault="00AD5E1E" w:rsidP="00C81B84">
            <w:r w:rsidRPr="00C81B84">
              <w:t xml:space="preserve">Utbetaling ifølge trekkfullmakt – alminnelig garantiordning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C2745E" w14:textId="77777777" w:rsidR="00EE2529" w:rsidRPr="00C81B84" w:rsidRDefault="00AD5E1E" w:rsidP="00C81B84">
            <w:r w:rsidRPr="00C81B84">
              <w:t>1 000 000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F735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D42875" w14:textId="77777777" w:rsidR="00EE2529" w:rsidRPr="00C81B84" w:rsidRDefault="00AD5E1E" w:rsidP="00C81B84">
            <w:r w:rsidRPr="00C81B84">
              <w:t>-600 000</w:t>
            </w:r>
          </w:p>
        </w:tc>
        <w:tc>
          <w:tcPr>
            <w:tcW w:w="1180" w:type="dxa"/>
            <w:tcBorders>
              <w:top w:val="nil"/>
              <w:left w:val="nil"/>
              <w:bottom w:val="nil"/>
              <w:right w:val="nil"/>
            </w:tcBorders>
            <w:tcMar>
              <w:top w:w="128" w:type="dxa"/>
              <w:left w:w="43" w:type="dxa"/>
              <w:bottom w:w="43" w:type="dxa"/>
              <w:right w:w="43" w:type="dxa"/>
            </w:tcMar>
            <w:vAlign w:val="bottom"/>
          </w:tcPr>
          <w:p w14:paraId="5D210A30" w14:textId="77777777" w:rsidR="00EE2529" w:rsidRPr="00C81B84" w:rsidRDefault="00AD5E1E" w:rsidP="00C81B84">
            <w:r w:rsidRPr="00C81B84">
              <w:t>400 000</w:t>
            </w:r>
          </w:p>
        </w:tc>
      </w:tr>
      <w:tr w:rsidR="00EE2529" w:rsidRPr="00C81B84" w14:paraId="260377B2" w14:textId="77777777">
        <w:trPr>
          <w:trHeight w:val="380"/>
        </w:trPr>
        <w:tc>
          <w:tcPr>
            <w:tcW w:w="580" w:type="dxa"/>
            <w:tcBorders>
              <w:top w:val="nil"/>
              <w:left w:val="nil"/>
              <w:bottom w:val="nil"/>
              <w:right w:val="nil"/>
            </w:tcBorders>
            <w:tcMar>
              <w:top w:w="128" w:type="dxa"/>
              <w:left w:w="43" w:type="dxa"/>
              <w:bottom w:w="43" w:type="dxa"/>
              <w:right w:w="43" w:type="dxa"/>
            </w:tcMar>
          </w:tcPr>
          <w:p w14:paraId="643D4F7F" w14:textId="77777777" w:rsidR="00EE2529" w:rsidRPr="00C81B84" w:rsidRDefault="00AD5E1E" w:rsidP="00C81B84">
            <w:r w:rsidRPr="00C81B84">
              <w:t>2470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1FB57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E82945E" w14:textId="77777777" w:rsidR="00EE2529" w:rsidRPr="00C81B84" w:rsidRDefault="00AD5E1E" w:rsidP="00C81B84">
            <w:r w:rsidRPr="00C81B84">
              <w:t>Statens pensjonskasse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829BB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9C6C7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FAA2F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849E5D8" w14:textId="77777777" w:rsidR="00EE2529" w:rsidRPr="00C81B84" w:rsidRDefault="00EE2529" w:rsidP="00C81B84"/>
        </w:tc>
      </w:tr>
      <w:tr w:rsidR="00EE2529" w:rsidRPr="00C81B84" w14:paraId="729A02F0" w14:textId="77777777">
        <w:trPr>
          <w:trHeight w:val="380"/>
        </w:trPr>
        <w:tc>
          <w:tcPr>
            <w:tcW w:w="580" w:type="dxa"/>
            <w:tcBorders>
              <w:top w:val="nil"/>
              <w:left w:val="nil"/>
              <w:bottom w:val="nil"/>
              <w:right w:val="nil"/>
            </w:tcBorders>
            <w:tcMar>
              <w:top w:w="128" w:type="dxa"/>
              <w:left w:w="43" w:type="dxa"/>
              <w:bottom w:w="43" w:type="dxa"/>
              <w:right w:w="43" w:type="dxa"/>
            </w:tcMar>
          </w:tcPr>
          <w:p w14:paraId="6E13B48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01F9EA" w14:textId="77777777" w:rsidR="00EE2529" w:rsidRPr="00C81B84" w:rsidRDefault="00AD5E1E" w:rsidP="00C81B84">
            <w:r w:rsidRPr="00C81B84">
              <w:t>24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7DD2926" w14:textId="77777777" w:rsidR="00EE2529" w:rsidRPr="00C81B84" w:rsidRDefault="00AD5E1E" w:rsidP="00C81B84">
            <w:r w:rsidRPr="00C81B84">
              <w:t>Driftsresultat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8077EA" w14:textId="77777777" w:rsidR="00EE2529" w:rsidRPr="00C81B84" w:rsidRDefault="00AD5E1E" w:rsidP="00C81B84">
            <w:r w:rsidRPr="00C81B84">
              <w:t>-15 000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50F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9FEED2" w14:textId="77777777" w:rsidR="00EE2529" w:rsidRPr="00C81B84" w:rsidRDefault="00AD5E1E" w:rsidP="00C81B84">
            <w:r w:rsidRPr="00C81B84">
              <w:t>-</w:t>
            </w:r>
          </w:p>
        </w:tc>
        <w:tc>
          <w:tcPr>
            <w:tcW w:w="1180" w:type="dxa"/>
            <w:tcBorders>
              <w:top w:val="nil"/>
              <w:left w:val="nil"/>
              <w:bottom w:val="nil"/>
              <w:right w:val="nil"/>
            </w:tcBorders>
            <w:tcMar>
              <w:top w:w="128" w:type="dxa"/>
              <w:left w:w="43" w:type="dxa"/>
              <w:bottom w:w="43" w:type="dxa"/>
              <w:right w:w="43" w:type="dxa"/>
            </w:tcMar>
            <w:vAlign w:val="bottom"/>
          </w:tcPr>
          <w:p w14:paraId="2699BAA5" w14:textId="77777777" w:rsidR="00EE2529" w:rsidRPr="00C81B84" w:rsidRDefault="00AD5E1E" w:rsidP="00C81B84">
            <w:r w:rsidRPr="00C81B84">
              <w:t>-15 000</w:t>
            </w:r>
          </w:p>
        </w:tc>
      </w:tr>
      <w:tr w:rsidR="00EE2529" w:rsidRPr="00C81B84" w14:paraId="02497328"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196F9778"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91287D2" w14:textId="77777777" w:rsidR="00EE2529" w:rsidRPr="00C81B84" w:rsidRDefault="00AD5E1E" w:rsidP="00C81B84">
            <w:r w:rsidRPr="00C81B84">
              <w:t>45</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6F16A18" w14:textId="77777777" w:rsidR="00EE2529" w:rsidRPr="00C81B84" w:rsidRDefault="00AD5E1E" w:rsidP="00C81B84">
            <w:r w:rsidRPr="00C81B84">
              <w:t xml:space="preserve">Større utstyrsanskaffelser og vedlikehold, </w:t>
            </w:r>
            <w:r w:rsidRPr="00AD5E1E">
              <w:rPr>
                <w:rStyle w:val="kursiv"/>
              </w:rPr>
              <w:t>kan overføres</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67FD649" w14:textId="77777777" w:rsidR="00EE2529" w:rsidRPr="00C81B84" w:rsidRDefault="00AD5E1E" w:rsidP="00C81B84">
            <w:r w:rsidRPr="00C81B84">
              <w:t>140 945</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14C97DF"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26B087A" w14:textId="77777777" w:rsidR="00EE2529" w:rsidRPr="00C81B84" w:rsidRDefault="00AD5E1E" w:rsidP="00C81B84">
            <w:r w:rsidRPr="00C81B84">
              <w:t>29 836</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F30E838" w14:textId="77777777" w:rsidR="00EE2529" w:rsidRPr="00C81B84" w:rsidRDefault="00AD5E1E" w:rsidP="00C81B84">
            <w:r w:rsidRPr="00C81B84">
              <w:t>170 781</w:t>
            </w:r>
          </w:p>
        </w:tc>
      </w:tr>
      <w:tr w:rsidR="00EE2529" w:rsidRPr="00C81B84" w14:paraId="225FD9DB"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56D36B98" w14:textId="77777777" w:rsidR="00EE2529" w:rsidRPr="00C81B84" w:rsidRDefault="00AD5E1E" w:rsidP="00C81B84">
            <w:r w:rsidRPr="00C81B84">
              <w:t>Sum endringer Statens forvaltningsbedrifter</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7D38A8E"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9771604"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8948CA4" w14:textId="77777777" w:rsidR="00EE2529" w:rsidRPr="00C81B84" w:rsidRDefault="00AD5E1E" w:rsidP="00C81B84">
            <w:r w:rsidRPr="00C81B84">
              <w:t>-1 313 046</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44CB8" w14:textId="77777777" w:rsidR="00EE2529" w:rsidRPr="00C81B84" w:rsidRDefault="00EE2529" w:rsidP="00C81B84"/>
        </w:tc>
      </w:tr>
      <w:tr w:rsidR="00EE2529" w:rsidRPr="00C81B84" w14:paraId="3D1444BB" w14:textId="77777777">
        <w:trPr>
          <w:trHeight w:val="380"/>
        </w:trPr>
        <w:tc>
          <w:tcPr>
            <w:tcW w:w="580" w:type="dxa"/>
            <w:tcBorders>
              <w:top w:val="nil"/>
              <w:left w:val="nil"/>
              <w:bottom w:val="nil"/>
              <w:right w:val="nil"/>
            </w:tcBorders>
            <w:tcMar>
              <w:top w:w="128" w:type="dxa"/>
              <w:left w:w="43" w:type="dxa"/>
              <w:bottom w:w="43" w:type="dxa"/>
              <w:right w:w="43" w:type="dxa"/>
            </w:tcMar>
          </w:tcPr>
          <w:p w14:paraId="52356413" w14:textId="77777777" w:rsidR="00EE2529" w:rsidRPr="00C81B84" w:rsidRDefault="00AD5E1E" w:rsidP="00C81B84">
            <w:r w:rsidRPr="00C81B84">
              <w:t>2530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4D0B9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C3504A" w14:textId="77777777" w:rsidR="00EE2529" w:rsidRPr="00C81B84" w:rsidRDefault="00AD5E1E" w:rsidP="00C81B84">
            <w:r w:rsidRPr="00C81B84">
              <w:t>Foreldrepenger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EC00F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ED2A7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83F0E1"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BBC97B1" w14:textId="77777777" w:rsidR="00EE2529" w:rsidRPr="00C81B84" w:rsidRDefault="00EE2529" w:rsidP="00C81B84"/>
        </w:tc>
      </w:tr>
      <w:tr w:rsidR="00EE2529" w:rsidRPr="00C81B84" w14:paraId="4EB0E91C" w14:textId="77777777">
        <w:trPr>
          <w:trHeight w:val="640"/>
        </w:trPr>
        <w:tc>
          <w:tcPr>
            <w:tcW w:w="580" w:type="dxa"/>
            <w:tcBorders>
              <w:top w:val="nil"/>
              <w:left w:val="nil"/>
              <w:bottom w:val="nil"/>
              <w:right w:val="nil"/>
            </w:tcBorders>
            <w:tcMar>
              <w:top w:w="128" w:type="dxa"/>
              <w:left w:w="43" w:type="dxa"/>
              <w:bottom w:w="43" w:type="dxa"/>
              <w:right w:w="43" w:type="dxa"/>
            </w:tcMar>
          </w:tcPr>
          <w:p w14:paraId="4D9D95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746204"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E10726" w14:textId="77777777" w:rsidR="00EE2529" w:rsidRPr="00C81B84" w:rsidRDefault="00AD5E1E" w:rsidP="00C81B84">
            <w:r w:rsidRPr="00C81B84">
              <w:t xml:space="preserve">Foreldrepenger ved </w:t>
            </w:r>
            <w:proofErr w:type="gramStart"/>
            <w:r w:rsidRPr="00C81B84">
              <w:t xml:space="preserve">fødsel,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DC1286" w14:textId="77777777" w:rsidR="00EE2529" w:rsidRPr="00C81B84" w:rsidRDefault="00AD5E1E" w:rsidP="00C81B84">
            <w:r w:rsidRPr="00C81B84">
              <w:t>24 690 000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BF70B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546570" w14:textId="77777777" w:rsidR="00EE2529" w:rsidRPr="00C81B84" w:rsidRDefault="00AD5E1E" w:rsidP="00C81B84">
            <w:r w:rsidRPr="00C81B84">
              <w:t>-1 090 000</w:t>
            </w:r>
          </w:p>
        </w:tc>
        <w:tc>
          <w:tcPr>
            <w:tcW w:w="1180" w:type="dxa"/>
            <w:tcBorders>
              <w:top w:val="nil"/>
              <w:left w:val="nil"/>
              <w:bottom w:val="nil"/>
              <w:right w:val="nil"/>
            </w:tcBorders>
            <w:tcMar>
              <w:top w:w="128" w:type="dxa"/>
              <w:left w:w="43" w:type="dxa"/>
              <w:bottom w:w="43" w:type="dxa"/>
              <w:right w:w="43" w:type="dxa"/>
            </w:tcMar>
            <w:vAlign w:val="bottom"/>
          </w:tcPr>
          <w:p w14:paraId="73C459AB" w14:textId="77777777" w:rsidR="00EE2529" w:rsidRPr="00C81B84" w:rsidRDefault="00AD5E1E" w:rsidP="00C81B84">
            <w:r w:rsidRPr="00C81B84">
              <w:t>23 600 000</w:t>
            </w:r>
          </w:p>
        </w:tc>
      </w:tr>
      <w:tr w:rsidR="00EE2529" w:rsidRPr="00C81B84" w14:paraId="0D1AB449" w14:textId="77777777">
        <w:trPr>
          <w:trHeight w:val="640"/>
        </w:trPr>
        <w:tc>
          <w:tcPr>
            <w:tcW w:w="580" w:type="dxa"/>
            <w:tcBorders>
              <w:top w:val="nil"/>
              <w:left w:val="nil"/>
              <w:bottom w:val="nil"/>
              <w:right w:val="nil"/>
            </w:tcBorders>
            <w:tcMar>
              <w:top w:w="128" w:type="dxa"/>
              <w:left w:w="43" w:type="dxa"/>
              <w:bottom w:w="43" w:type="dxa"/>
              <w:right w:w="43" w:type="dxa"/>
            </w:tcMar>
          </w:tcPr>
          <w:p w14:paraId="73EBB7E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FB05DD"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1CCD53" w14:textId="77777777" w:rsidR="00EE2529" w:rsidRPr="00C81B84" w:rsidRDefault="00AD5E1E" w:rsidP="00C81B84">
            <w:r w:rsidRPr="00C81B84">
              <w:t xml:space="preserve">Engangsstønad ved fødsel og adopsjon,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FD9B0D" w14:textId="77777777" w:rsidR="00EE2529" w:rsidRPr="00C81B84" w:rsidRDefault="00AD5E1E" w:rsidP="00C81B84">
            <w:r w:rsidRPr="00C81B84">
              <w:t>750 000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3240E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EFB4A7" w14:textId="77777777" w:rsidR="00EE2529" w:rsidRPr="00C81B84" w:rsidRDefault="00AD5E1E" w:rsidP="00C81B84">
            <w:r w:rsidRPr="00C81B84">
              <w:t>-42 163</w:t>
            </w:r>
          </w:p>
        </w:tc>
        <w:tc>
          <w:tcPr>
            <w:tcW w:w="1180" w:type="dxa"/>
            <w:tcBorders>
              <w:top w:val="nil"/>
              <w:left w:val="nil"/>
              <w:bottom w:val="nil"/>
              <w:right w:val="nil"/>
            </w:tcBorders>
            <w:tcMar>
              <w:top w:w="128" w:type="dxa"/>
              <w:left w:w="43" w:type="dxa"/>
              <w:bottom w:w="43" w:type="dxa"/>
              <w:right w:w="43" w:type="dxa"/>
            </w:tcMar>
            <w:vAlign w:val="bottom"/>
          </w:tcPr>
          <w:p w14:paraId="20F25E5C" w14:textId="77777777" w:rsidR="00EE2529" w:rsidRPr="00C81B84" w:rsidRDefault="00AD5E1E" w:rsidP="00C81B84">
            <w:r w:rsidRPr="00C81B84">
              <w:t>707 837</w:t>
            </w:r>
          </w:p>
        </w:tc>
      </w:tr>
      <w:tr w:rsidR="00EE2529" w:rsidRPr="00C81B84" w14:paraId="26F64244" w14:textId="77777777">
        <w:trPr>
          <w:trHeight w:val="640"/>
        </w:trPr>
        <w:tc>
          <w:tcPr>
            <w:tcW w:w="580" w:type="dxa"/>
            <w:tcBorders>
              <w:top w:val="nil"/>
              <w:left w:val="nil"/>
              <w:bottom w:val="nil"/>
              <w:right w:val="nil"/>
            </w:tcBorders>
            <w:tcMar>
              <w:top w:w="128" w:type="dxa"/>
              <w:left w:w="43" w:type="dxa"/>
              <w:bottom w:w="43" w:type="dxa"/>
              <w:right w:w="43" w:type="dxa"/>
            </w:tcMar>
          </w:tcPr>
          <w:p w14:paraId="5483053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6C381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B0C922" w14:textId="77777777" w:rsidR="00EE2529" w:rsidRPr="00C81B84" w:rsidRDefault="00AD5E1E" w:rsidP="00C81B84">
            <w:r w:rsidRPr="00C81B84">
              <w:t xml:space="preserve">Feriepenger av </w:t>
            </w:r>
            <w:proofErr w:type="gramStart"/>
            <w:r w:rsidRPr="00C81B84">
              <w:t xml:space="preserve">foreldrepenger,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210413" w14:textId="77777777" w:rsidR="00EE2529" w:rsidRPr="00C81B84" w:rsidRDefault="00AD5E1E" w:rsidP="00C81B84">
            <w:r w:rsidRPr="00C81B84">
              <w:t>610 000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A64E4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16D47D" w14:textId="77777777" w:rsidR="00EE2529" w:rsidRPr="00C81B84" w:rsidRDefault="00AD5E1E" w:rsidP="00C81B84">
            <w:r w:rsidRPr="00C81B84">
              <w:t>5 000</w:t>
            </w:r>
          </w:p>
        </w:tc>
        <w:tc>
          <w:tcPr>
            <w:tcW w:w="1180" w:type="dxa"/>
            <w:tcBorders>
              <w:top w:val="nil"/>
              <w:left w:val="nil"/>
              <w:bottom w:val="nil"/>
              <w:right w:val="nil"/>
            </w:tcBorders>
            <w:tcMar>
              <w:top w:w="128" w:type="dxa"/>
              <w:left w:w="43" w:type="dxa"/>
              <w:bottom w:w="43" w:type="dxa"/>
              <w:right w:w="43" w:type="dxa"/>
            </w:tcMar>
            <w:vAlign w:val="bottom"/>
          </w:tcPr>
          <w:p w14:paraId="62E28431" w14:textId="77777777" w:rsidR="00EE2529" w:rsidRPr="00C81B84" w:rsidRDefault="00AD5E1E" w:rsidP="00C81B84">
            <w:r w:rsidRPr="00C81B84">
              <w:t>615 000</w:t>
            </w:r>
          </w:p>
        </w:tc>
      </w:tr>
      <w:tr w:rsidR="00EE2529" w:rsidRPr="00C81B84" w14:paraId="788245F1" w14:textId="77777777">
        <w:trPr>
          <w:trHeight w:val="640"/>
        </w:trPr>
        <w:tc>
          <w:tcPr>
            <w:tcW w:w="580" w:type="dxa"/>
            <w:tcBorders>
              <w:top w:val="nil"/>
              <w:left w:val="nil"/>
              <w:bottom w:val="nil"/>
              <w:right w:val="nil"/>
            </w:tcBorders>
            <w:tcMar>
              <w:top w:w="128" w:type="dxa"/>
              <w:left w:w="43" w:type="dxa"/>
              <w:bottom w:w="43" w:type="dxa"/>
              <w:right w:w="43" w:type="dxa"/>
            </w:tcMar>
          </w:tcPr>
          <w:p w14:paraId="5058E4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5030DF"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6FC544" w14:textId="77777777" w:rsidR="00EE2529" w:rsidRPr="00C81B84" w:rsidRDefault="00AD5E1E" w:rsidP="00C81B84">
            <w:r w:rsidRPr="00C81B84">
              <w:t xml:space="preserve">Foreldrepenger ved </w:t>
            </w:r>
            <w:proofErr w:type="gramStart"/>
            <w:r w:rsidRPr="00C81B84">
              <w:t xml:space="preserve">adopsjon,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EF64B2" w14:textId="77777777" w:rsidR="00EE2529" w:rsidRPr="00C81B84" w:rsidRDefault="00AD5E1E" w:rsidP="00C81B84">
            <w:r w:rsidRPr="00C81B84">
              <w:t>41 000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F6D3D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29840C"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1FBB88F8" w14:textId="77777777" w:rsidR="00EE2529" w:rsidRPr="00C81B84" w:rsidRDefault="00AD5E1E" w:rsidP="00C81B84">
            <w:r w:rsidRPr="00C81B84">
              <w:t>40 000</w:t>
            </w:r>
          </w:p>
        </w:tc>
      </w:tr>
      <w:tr w:rsidR="00EE2529" w:rsidRPr="00C81B84" w14:paraId="7552F263" w14:textId="77777777">
        <w:trPr>
          <w:trHeight w:val="380"/>
        </w:trPr>
        <w:tc>
          <w:tcPr>
            <w:tcW w:w="580" w:type="dxa"/>
            <w:tcBorders>
              <w:top w:val="nil"/>
              <w:left w:val="nil"/>
              <w:bottom w:val="nil"/>
              <w:right w:val="nil"/>
            </w:tcBorders>
            <w:tcMar>
              <w:top w:w="128" w:type="dxa"/>
              <w:left w:w="43" w:type="dxa"/>
              <w:bottom w:w="43" w:type="dxa"/>
              <w:right w:w="43" w:type="dxa"/>
            </w:tcMar>
          </w:tcPr>
          <w:p w14:paraId="38C22311" w14:textId="77777777" w:rsidR="00EE2529" w:rsidRPr="00C81B84" w:rsidRDefault="00AD5E1E" w:rsidP="00C81B84">
            <w:r w:rsidRPr="00C81B84">
              <w:t>2541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C8080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E91856" w14:textId="77777777" w:rsidR="00EE2529" w:rsidRPr="00C81B84" w:rsidRDefault="00AD5E1E" w:rsidP="00C81B84">
            <w:r w:rsidRPr="00C81B84">
              <w:t>Dagpenger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5777A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9533E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F50BA5"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5ACC93E7" w14:textId="77777777" w:rsidR="00EE2529" w:rsidRPr="00C81B84" w:rsidRDefault="00EE2529" w:rsidP="00C81B84"/>
        </w:tc>
      </w:tr>
      <w:tr w:rsidR="00EE2529" w:rsidRPr="00C81B84" w14:paraId="0076244D" w14:textId="77777777">
        <w:trPr>
          <w:trHeight w:val="380"/>
        </w:trPr>
        <w:tc>
          <w:tcPr>
            <w:tcW w:w="580" w:type="dxa"/>
            <w:tcBorders>
              <w:top w:val="nil"/>
              <w:left w:val="nil"/>
              <w:bottom w:val="nil"/>
              <w:right w:val="nil"/>
            </w:tcBorders>
            <w:tcMar>
              <w:top w:w="128" w:type="dxa"/>
              <w:left w:w="43" w:type="dxa"/>
              <w:bottom w:w="43" w:type="dxa"/>
              <w:right w:w="43" w:type="dxa"/>
            </w:tcMar>
          </w:tcPr>
          <w:p w14:paraId="0A29A84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290C8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D33A83" w14:textId="77777777" w:rsidR="00EE2529" w:rsidRPr="00C81B84" w:rsidRDefault="00AD5E1E" w:rsidP="00C81B84">
            <w:r w:rsidRPr="00C81B84">
              <w:t xml:space="preserve">Dagpenger,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78A3E8" w14:textId="77777777" w:rsidR="00EE2529" w:rsidRPr="00C81B84" w:rsidRDefault="00AD5E1E" w:rsidP="00C81B84">
            <w:r w:rsidRPr="00C81B84">
              <w:t>9 361 800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34DFE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7EC563" w14:textId="77777777" w:rsidR="00EE2529" w:rsidRPr="00C81B84" w:rsidRDefault="00AD5E1E" w:rsidP="00C81B84">
            <w:r w:rsidRPr="00C81B84">
              <w:t>-31 800</w:t>
            </w:r>
          </w:p>
        </w:tc>
        <w:tc>
          <w:tcPr>
            <w:tcW w:w="1180" w:type="dxa"/>
            <w:tcBorders>
              <w:top w:val="nil"/>
              <w:left w:val="nil"/>
              <w:bottom w:val="nil"/>
              <w:right w:val="nil"/>
            </w:tcBorders>
            <w:tcMar>
              <w:top w:w="128" w:type="dxa"/>
              <w:left w:w="43" w:type="dxa"/>
              <w:bottom w:w="43" w:type="dxa"/>
              <w:right w:w="43" w:type="dxa"/>
            </w:tcMar>
            <w:vAlign w:val="bottom"/>
          </w:tcPr>
          <w:p w14:paraId="46673557" w14:textId="77777777" w:rsidR="00EE2529" w:rsidRPr="00C81B84" w:rsidRDefault="00AD5E1E" w:rsidP="00C81B84">
            <w:r w:rsidRPr="00C81B84">
              <w:t>9 330 000</w:t>
            </w:r>
          </w:p>
        </w:tc>
      </w:tr>
      <w:tr w:rsidR="00EE2529" w:rsidRPr="00C81B84" w14:paraId="308E5396" w14:textId="77777777">
        <w:trPr>
          <w:trHeight w:val="380"/>
        </w:trPr>
        <w:tc>
          <w:tcPr>
            <w:tcW w:w="580" w:type="dxa"/>
            <w:tcBorders>
              <w:top w:val="nil"/>
              <w:left w:val="nil"/>
              <w:bottom w:val="nil"/>
              <w:right w:val="nil"/>
            </w:tcBorders>
            <w:tcMar>
              <w:top w:w="128" w:type="dxa"/>
              <w:left w:w="43" w:type="dxa"/>
              <w:bottom w:w="43" w:type="dxa"/>
              <w:right w:w="43" w:type="dxa"/>
            </w:tcMar>
          </w:tcPr>
          <w:p w14:paraId="4F5B3B58" w14:textId="77777777" w:rsidR="00EE2529" w:rsidRPr="00C81B84" w:rsidRDefault="00AD5E1E" w:rsidP="00C81B84">
            <w:r w:rsidRPr="00C81B84">
              <w:t>2542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00809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526CE4" w14:textId="77777777" w:rsidR="00EE2529" w:rsidRPr="00C81B84" w:rsidRDefault="00AD5E1E" w:rsidP="00C81B84">
            <w:r w:rsidRPr="00C81B84">
              <w:t>Statsgaranti for lønnskrav ved konkurs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280B5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470DE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EC1E5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955EDBE" w14:textId="77777777" w:rsidR="00EE2529" w:rsidRPr="00C81B84" w:rsidRDefault="00EE2529" w:rsidP="00C81B84"/>
        </w:tc>
      </w:tr>
      <w:tr w:rsidR="00EE2529" w:rsidRPr="00C81B84" w14:paraId="0FE13BEC" w14:textId="77777777">
        <w:trPr>
          <w:trHeight w:val="640"/>
        </w:trPr>
        <w:tc>
          <w:tcPr>
            <w:tcW w:w="580" w:type="dxa"/>
            <w:tcBorders>
              <w:top w:val="nil"/>
              <w:left w:val="nil"/>
              <w:bottom w:val="nil"/>
              <w:right w:val="nil"/>
            </w:tcBorders>
            <w:tcMar>
              <w:top w:w="128" w:type="dxa"/>
              <w:left w:w="43" w:type="dxa"/>
              <w:bottom w:w="43" w:type="dxa"/>
              <w:right w:w="43" w:type="dxa"/>
            </w:tcMar>
          </w:tcPr>
          <w:p w14:paraId="5F2978D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0E61D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CB7D39" w14:textId="77777777" w:rsidR="00EE2529" w:rsidRPr="00C81B84" w:rsidRDefault="00AD5E1E" w:rsidP="00C81B84">
            <w:r w:rsidRPr="00C81B84">
              <w:t xml:space="preserve">Statsgaranti for lønnskrav ved konkurs mv.,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8FB591" w14:textId="77777777" w:rsidR="00EE2529" w:rsidRPr="00C81B84" w:rsidRDefault="00AD5E1E" w:rsidP="00C81B84">
            <w:r w:rsidRPr="00C81B84">
              <w:t>755 000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356EE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ECEECA" w14:textId="77777777" w:rsidR="00EE2529" w:rsidRPr="00C81B84" w:rsidRDefault="00AD5E1E" w:rsidP="00C81B84">
            <w:r w:rsidRPr="00C81B84">
              <w:t>-20 000</w:t>
            </w:r>
          </w:p>
        </w:tc>
        <w:tc>
          <w:tcPr>
            <w:tcW w:w="1180" w:type="dxa"/>
            <w:tcBorders>
              <w:top w:val="nil"/>
              <w:left w:val="nil"/>
              <w:bottom w:val="nil"/>
              <w:right w:val="nil"/>
            </w:tcBorders>
            <w:tcMar>
              <w:top w:w="128" w:type="dxa"/>
              <w:left w:w="43" w:type="dxa"/>
              <w:bottom w:w="43" w:type="dxa"/>
              <w:right w:w="43" w:type="dxa"/>
            </w:tcMar>
            <w:vAlign w:val="bottom"/>
          </w:tcPr>
          <w:p w14:paraId="1C915E74" w14:textId="77777777" w:rsidR="00EE2529" w:rsidRPr="00C81B84" w:rsidRDefault="00AD5E1E" w:rsidP="00C81B84">
            <w:r w:rsidRPr="00C81B84">
              <w:t>735 000</w:t>
            </w:r>
          </w:p>
        </w:tc>
      </w:tr>
      <w:tr w:rsidR="00EE2529" w:rsidRPr="00C81B84" w14:paraId="187C5B01" w14:textId="77777777">
        <w:trPr>
          <w:trHeight w:val="380"/>
        </w:trPr>
        <w:tc>
          <w:tcPr>
            <w:tcW w:w="580" w:type="dxa"/>
            <w:tcBorders>
              <w:top w:val="nil"/>
              <w:left w:val="nil"/>
              <w:bottom w:val="nil"/>
              <w:right w:val="nil"/>
            </w:tcBorders>
            <w:tcMar>
              <w:top w:w="128" w:type="dxa"/>
              <w:left w:w="43" w:type="dxa"/>
              <w:bottom w:w="43" w:type="dxa"/>
              <w:right w:w="43" w:type="dxa"/>
            </w:tcMar>
          </w:tcPr>
          <w:p w14:paraId="4EC4790E" w14:textId="77777777" w:rsidR="00EE2529" w:rsidRPr="00C81B84" w:rsidRDefault="00AD5E1E" w:rsidP="00C81B84">
            <w:r w:rsidRPr="00C81B84">
              <w:t>2620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64E5A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CA94C0" w14:textId="77777777" w:rsidR="00EE2529" w:rsidRPr="00C81B84" w:rsidRDefault="00AD5E1E" w:rsidP="00C81B84">
            <w:r w:rsidRPr="00C81B84">
              <w:t>Stønad til enslig mor eller far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9713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3991F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A28189"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2502A87" w14:textId="77777777" w:rsidR="00EE2529" w:rsidRPr="00C81B84" w:rsidRDefault="00EE2529" w:rsidP="00C81B84"/>
        </w:tc>
      </w:tr>
      <w:tr w:rsidR="00EE2529" w:rsidRPr="00C81B84" w14:paraId="0C137771" w14:textId="77777777">
        <w:trPr>
          <w:trHeight w:val="380"/>
        </w:trPr>
        <w:tc>
          <w:tcPr>
            <w:tcW w:w="580" w:type="dxa"/>
            <w:tcBorders>
              <w:top w:val="nil"/>
              <w:left w:val="nil"/>
              <w:bottom w:val="nil"/>
              <w:right w:val="nil"/>
            </w:tcBorders>
            <w:tcMar>
              <w:top w:w="128" w:type="dxa"/>
              <w:left w:w="43" w:type="dxa"/>
              <w:bottom w:w="43" w:type="dxa"/>
              <w:right w:w="43" w:type="dxa"/>
            </w:tcMar>
          </w:tcPr>
          <w:p w14:paraId="75BC06A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585E4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26B92A" w14:textId="77777777" w:rsidR="00EE2529" w:rsidRPr="00C81B84" w:rsidRDefault="00AD5E1E" w:rsidP="00C81B84">
            <w:r w:rsidRPr="00C81B84">
              <w:t xml:space="preserve">Overgangsstønad,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9A7081" w14:textId="77777777" w:rsidR="00EE2529" w:rsidRPr="00C81B84" w:rsidRDefault="00AD5E1E" w:rsidP="00C81B84">
            <w:r w:rsidRPr="00C81B84">
              <w:t>1 520 000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DABC1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6E6CD0" w14:textId="77777777" w:rsidR="00EE2529" w:rsidRPr="00C81B84" w:rsidRDefault="00AD5E1E" w:rsidP="00C81B84">
            <w:r w:rsidRPr="00C81B84">
              <w:t>20 000</w:t>
            </w:r>
          </w:p>
        </w:tc>
        <w:tc>
          <w:tcPr>
            <w:tcW w:w="1180" w:type="dxa"/>
            <w:tcBorders>
              <w:top w:val="nil"/>
              <w:left w:val="nil"/>
              <w:bottom w:val="nil"/>
              <w:right w:val="nil"/>
            </w:tcBorders>
            <w:tcMar>
              <w:top w:w="128" w:type="dxa"/>
              <w:left w:w="43" w:type="dxa"/>
              <w:bottom w:w="43" w:type="dxa"/>
              <w:right w:w="43" w:type="dxa"/>
            </w:tcMar>
            <w:vAlign w:val="bottom"/>
          </w:tcPr>
          <w:p w14:paraId="7E5132B6" w14:textId="77777777" w:rsidR="00EE2529" w:rsidRPr="00C81B84" w:rsidRDefault="00AD5E1E" w:rsidP="00C81B84">
            <w:r w:rsidRPr="00C81B84">
              <w:t>1 540 000</w:t>
            </w:r>
          </w:p>
        </w:tc>
      </w:tr>
      <w:tr w:rsidR="00EE2529" w:rsidRPr="00C81B84" w14:paraId="0EC51002" w14:textId="77777777">
        <w:trPr>
          <w:trHeight w:val="640"/>
        </w:trPr>
        <w:tc>
          <w:tcPr>
            <w:tcW w:w="580" w:type="dxa"/>
            <w:tcBorders>
              <w:top w:val="nil"/>
              <w:left w:val="nil"/>
              <w:bottom w:val="nil"/>
              <w:right w:val="nil"/>
            </w:tcBorders>
            <w:tcMar>
              <w:top w:w="128" w:type="dxa"/>
              <w:left w:w="43" w:type="dxa"/>
              <w:bottom w:w="43" w:type="dxa"/>
              <w:right w:w="43" w:type="dxa"/>
            </w:tcMar>
          </w:tcPr>
          <w:p w14:paraId="61D9DF5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59529C"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C3143F" w14:textId="77777777" w:rsidR="00EE2529" w:rsidRPr="00C81B84" w:rsidRDefault="00AD5E1E" w:rsidP="00C81B84">
            <w:r w:rsidRPr="00C81B84">
              <w:t xml:space="preserve">Stønad til barnetilsyn til enslig mor eller far i arbeid,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EC8C2E" w14:textId="77777777" w:rsidR="00EE2529" w:rsidRPr="00C81B84" w:rsidRDefault="00AD5E1E" w:rsidP="00C81B84">
            <w:r w:rsidRPr="00C81B84">
              <w:t>104 000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CA8BA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BDEA2" w14:textId="77777777" w:rsidR="00EE2529" w:rsidRPr="00C81B84" w:rsidRDefault="00AD5E1E" w:rsidP="00C81B84">
            <w:r w:rsidRPr="00C81B84">
              <w:t>-13 800</w:t>
            </w:r>
          </w:p>
        </w:tc>
        <w:tc>
          <w:tcPr>
            <w:tcW w:w="1180" w:type="dxa"/>
            <w:tcBorders>
              <w:top w:val="nil"/>
              <w:left w:val="nil"/>
              <w:bottom w:val="nil"/>
              <w:right w:val="nil"/>
            </w:tcBorders>
            <w:tcMar>
              <w:top w:w="128" w:type="dxa"/>
              <w:left w:w="43" w:type="dxa"/>
              <w:bottom w:w="43" w:type="dxa"/>
              <w:right w:w="43" w:type="dxa"/>
            </w:tcMar>
            <w:vAlign w:val="bottom"/>
          </w:tcPr>
          <w:p w14:paraId="7678AE56" w14:textId="77777777" w:rsidR="00EE2529" w:rsidRPr="00C81B84" w:rsidRDefault="00AD5E1E" w:rsidP="00C81B84">
            <w:r w:rsidRPr="00C81B84">
              <w:t>90 200</w:t>
            </w:r>
          </w:p>
        </w:tc>
      </w:tr>
      <w:tr w:rsidR="00EE2529" w:rsidRPr="00C81B84" w14:paraId="79708783" w14:textId="77777777">
        <w:trPr>
          <w:trHeight w:val="640"/>
        </w:trPr>
        <w:tc>
          <w:tcPr>
            <w:tcW w:w="580" w:type="dxa"/>
            <w:tcBorders>
              <w:top w:val="nil"/>
              <w:left w:val="nil"/>
              <w:bottom w:val="nil"/>
              <w:right w:val="nil"/>
            </w:tcBorders>
            <w:tcMar>
              <w:top w:w="128" w:type="dxa"/>
              <w:left w:w="43" w:type="dxa"/>
              <w:bottom w:w="43" w:type="dxa"/>
              <w:right w:w="43" w:type="dxa"/>
            </w:tcMar>
          </w:tcPr>
          <w:p w14:paraId="3903CC7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C77307"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94BB2B" w14:textId="77777777" w:rsidR="00EE2529" w:rsidRPr="00C81B84" w:rsidRDefault="00AD5E1E" w:rsidP="00C81B84">
            <w:r w:rsidRPr="00C81B84">
              <w:t xml:space="preserve">Tilleggsstønader og stønad til skolepenger,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DD427A" w14:textId="77777777" w:rsidR="00EE2529" w:rsidRPr="00C81B84" w:rsidRDefault="00AD5E1E" w:rsidP="00C81B84">
            <w:r w:rsidRPr="00C81B84">
              <w:t>15 000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4C24B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28D3D4" w14:textId="77777777" w:rsidR="00EE2529" w:rsidRPr="00C81B84" w:rsidRDefault="00AD5E1E" w:rsidP="00C81B84">
            <w:r w:rsidRPr="00C81B84">
              <w:t>4 200</w:t>
            </w:r>
          </w:p>
        </w:tc>
        <w:tc>
          <w:tcPr>
            <w:tcW w:w="1180" w:type="dxa"/>
            <w:tcBorders>
              <w:top w:val="nil"/>
              <w:left w:val="nil"/>
              <w:bottom w:val="nil"/>
              <w:right w:val="nil"/>
            </w:tcBorders>
            <w:tcMar>
              <w:top w:w="128" w:type="dxa"/>
              <w:left w:w="43" w:type="dxa"/>
              <w:bottom w:w="43" w:type="dxa"/>
              <w:right w:w="43" w:type="dxa"/>
            </w:tcMar>
            <w:vAlign w:val="bottom"/>
          </w:tcPr>
          <w:p w14:paraId="67531599" w14:textId="77777777" w:rsidR="00EE2529" w:rsidRPr="00C81B84" w:rsidRDefault="00AD5E1E" w:rsidP="00C81B84">
            <w:r w:rsidRPr="00C81B84">
              <w:t>19 200</w:t>
            </w:r>
          </w:p>
        </w:tc>
      </w:tr>
      <w:tr w:rsidR="00EE2529" w:rsidRPr="00C81B84" w14:paraId="6F506F17" w14:textId="77777777">
        <w:trPr>
          <w:trHeight w:val="380"/>
        </w:trPr>
        <w:tc>
          <w:tcPr>
            <w:tcW w:w="580" w:type="dxa"/>
            <w:tcBorders>
              <w:top w:val="nil"/>
              <w:left w:val="nil"/>
              <w:bottom w:val="nil"/>
              <w:right w:val="nil"/>
            </w:tcBorders>
            <w:tcMar>
              <w:top w:w="128" w:type="dxa"/>
              <w:left w:w="43" w:type="dxa"/>
              <w:bottom w:w="43" w:type="dxa"/>
              <w:right w:w="43" w:type="dxa"/>
            </w:tcMar>
          </w:tcPr>
          <w:p w14:paraId="6D0BB33C" w14:textId="77777777" w:rsidR="00EE2529" w:rsidRPr="00C81B84" w:rsidRDefault="00AD5E1E" w:rsidP="00C81B84">
            <w:r w:rsidRPr="00C81B84">
              <w:t>2650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E7EE5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0B089CF" w14:textId="77777777" w:rsidR="00EE2529" w:rsidRPr="00C81B84" w:rsidRDefault="00AD5E1E" w:rsidP="00C81B84">
            <w:r w:rsidRPr="00C81B84">
              <w:t>Sykepenger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A36ED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E0012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9817DC"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4D80BFC" w14:textId="77777777" w:rsidR="00EE2529" w:rsidRPr="00C81B84" w:rsidRDefault="00EE2529" w:rsidP="00C81B84"/>
        </w:tc>
      </w:tr>
      <w:tr w:rsidR="00EE2529" w:rsidRPr="00C81B84" w14:paraId="579CD087" w14:textId="77777777">
        <w:trPr>
          <w:trHeight w:val="640"/>
        </w:trPr>
        <w:tc>
          <w:tcPr>
            <w:tcW w:w="580" w:type="dxa"/>
            <w:tcBorders>
              <w:top w:val="nil"/>
              <w:left w:val="nil"/>
              <w:bottom w:val="nil"/>
              <w:right w:val="nil"/>
            </w:tcBorders>
            <w:tcMar>
              <w:top w:w="128" w:type="dxa"/>
              <w:left w:w="43" w:type="dxa"/>
              <w:bottom w:w="43" w:type="dxa"/>
              <w:right w:w="43" w:type="dxa"/>
            </w:tcMar>
          </w:tcPr>
          <w:p w14:paraId="7BC2B1D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2C62B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D4AEF8" w14:textId="77777777" w:rsidR="00EE2529" w:rsidRPr="00C81B84" w:rsidRDefault="00AD5E1E" w:rsidP="00C81B84">
            <w:r w:rsidRPr="00C81B84">
              <w:t>Sykepenger for arbeidstakere mv.</w:t>
            </w:r>
            <w:proofErr w:type="gramStart"/>
            <w:r w:rsidRPr="00C81B84">
              <w:t xml:space="preserve">,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4956DC" w14:textId="77777777" w:rsidR="00EE2529" w:rsidRPr="00C81B84" w:rsidRDefault="00AD5E1E" w:rsidP="00C81B84">
            <w:r w:rsidRPr="00C81B84">
              <w:t>45 780 000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95E5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980630" w14:textId="77777777" w:rsidR="00EE2529" w:rsidRPr="00C81B84" w:rsidRDefault="00AD5E1E" w:rsidP="00C81B84">
            <w:r w:rsidRPr="00C81B84">
              <w:t>4 640 000</w:t>
            </w:r>
          </w:p>
        </w:tc>
        <w:tc>
          <w:tcPr>
            <w:tcW w:w="1180" w:type="dxa"/>
            <w:tcBorders>
              <w:top w:val="nil"/>
              <w:left w:val="nil"/>
              <w:bottom w:val="nil"/>
              <w:right w:val="nil"/>
            </w:tcBorders>
            <w:tcMar>
              <w:top w:w="128" w:type="dxa"/>
              <w:left w:w="43" w:type="dxa"/>
              <w:bottom w:w="43" w:type="dxa"/>
              <w:right w:w="43" w:type="dxa"/>
            </w:tcMar>
            <w:vAlign w:val="bottom"/>
          </w:tcPr>
          <w:p w14:paraId="06326D6E" w14:textId="77777777" w:rsidR="00EE2529" w:rsidRPr="00C81B84" w:rsidRDefault="00AD5E1E" w:rsidP="00C81B84">
            <w:r w:rsidRPr="00C81B84">
              <w:t>50 420 000</w:t>
            </w:r>
          </w:p>
        </w:tc>
      </w:tr>
      <w:tr w:rsidR="00EE2529" w:rsidRPr="00C81B84" w14:paraId="56E44507" w14:textId="77777777">
        <w:trPr>
          <w:trHeight w:val="640"/>
        </w:trPr>
        <w:tc>
          <w:tcPr>
            <w:tcW w:w="580" w:type="dxa"/>
            <w:tcBorders>
              <w:top w:val="nil"/>
              <w:left w:val="nil"/>
              <w:bottom w:val="nil"/>
              <w:right w:val="nil"/>
            </w:tcBorders>
            <w:tcMar>
              <w:top w:w="128" w:type="dxa"/>
              <w:left w:w="43" w:type="dxa"/>
              <w:bottom w:w="43" w:type="dxa"/>
              <w:right w:w="43" w:type="dxa"/>
            </w:tcMar>
          </w:tcPr>
          <w:p w14:paraId="35F8B46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2D490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567BAF" w14:textId="77777777" w:rsidR="00EE2529" w:rsidRPr="00C81B84" w:rsidRDefault="00AD5E1E" w:rsidP="00C81B84">
            <w:r w:rsidRPr="00C81B84">
              <w:t xml:space="preserve">Sykepenger for </w:t>
            </w:r>
            <w:proofErr w:type="gramStart"/>
            <w:r w:rsidRPr="00C81B84">
              <w:t xml:space="preserve">selvstendige,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D3DDFD" w14:textId="77777777" w:rsidR="00EE2529" w:rsidRPr="00C81B84" w:rsidRDefault="00AD5E1E" w:rsidP="00C81B84">
            <w:r w:rsidRPr="00C81B84">
              <w:t>1 470 000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F7FE9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EEABDD" w14:textId="77777777" w:rsidR="00EE2529" w:rsidRPr="00C81B84" w:rsidRDefault="00AD5E1E" w:rsidP="00C81B84">
            <w:r w:rsidRPr="00C81B84">
              <w:t>80 000</w:t>
            </w:r>
          </w:p>
        </w:tc>
        <w:tc>
          <w:tcPr>
            <w:tcW w:w="1180" w:type="dxa"/>
            <w:tcBorders>
              <w:top w:val="nil"/>
              <w:left w:val="nil"/>
              <w:bottom w:val="nil"/>
              <w:right w:val="nil"/>
            </w:tcBorders>
            <w:tcMar>
              <w:top w:w="128" w:type="dxa"/>
              <w:left w:w="43" w:type="dxa"/>
              <w:bottom w:w="43" w:type="dxa"/>
              <w:right w:w="43" w:type="dxa"/>
            </w:tcMar>
            <w:vAlign w:val="bottom"/>
          </w:tcPr>
          <w:p w14:paraId="3E44224A" w14:textId="77777777" w:rsidR="00EE2529" w:rsidRPr="00C81B84" w:rsidRDefault="00AD5E1E" w:rsidP="00C81B84">
            <w:r w:rsidRPr="00C81B84">
              <w:t>1 550 000</w:t>
            </w:r>
          </w:p>
        </w:tc>
      </w:tr>
      <w:tr w:rsidR="00EE2529" w:rsidRPr="00C81B84" w14:paraId="34F375EB" w14:textId="77777777">
        <w:trPr>
          <w:trHeight w:val="640"/>
        </w:trPr>
        <w:tc>
          <w:tcPr>
            <w:tcW w:w="580" w:type="dxa"/>
            <w:tcBorders>
              <w:top w:val="nil"/>
              <w:left w:val="nil"/>
              <w:bottom w:val="nil"/>
              <w:right w:val="nil"/>
            </w:tcBorders>
            <w:tcMar>
              <w:top w:w="128" w:type="dxa"/>
              <w:left w:w="43" w:type="dxa"/>
              <w:bottom w:w="43" w:type="dxa"/>
              <w:right w:w="43" w:type="dxa"/>
            </w:tcMar>
          </w:tcPr>
          <w:p w14:paraId="0E38F6B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5D5D70"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D669CE" w14:textId="77777777" w:rsidR="00EE2529" w:rsidRPr="00C81B84" w:rsidRDefault="00AD5E1E" w:rsidP="00C81B84">
            <w:r w:rsidRPr="00C81B84">
              <w:t xml:space="preserve">Pleie-, opplærings- og omsorgspenger mv.,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A5CEB0" w14:textId="77777777" w:rsidR="00EE2529" w:rsidRPr="00C81B84" w:rsidRDefault="00AD5E1E" w:rsidP="00C81B84">
            <w:r w:rsidRPr="00C81B84">
              <w:t>1 731 000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F7216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C898B9" w14:textId="77777777" w:rsidR="00EE2529" w:rsidRPr="00C81B84" w:rsidRDefault="00AD5E1E" w:rsidP="00C81B84">
            <w:r w:rsidRPr="00C81B84">
              <w:t>499 000</w:t>
            </w:r>
          </w:p>
        </w:tc>
        <w:tc>
          <w:tcPr>
            <w:tcW w:w="1180" w:type="dxa"/>
            <w:tcBorders>
              <w:top w:val="nil"/>
              <w:left w:val="nil"/>
              <w:bottom w:val="nil"/>
              <w:right w:val="nil"/>
            </w:tcBorders>
            <w:tcMar>
              <w:top w:w="128" w:type="dxa"/>
              <w:left w:w="43" w:type="dxa"/>
              <w:bottom w:w="43" w:type="dxa"/>
              <w:right w:w="43" w:type="dxa"/>
            </w:tcMar>
            <w:vAlign w:val="bottom"/>
          </w:tcPr>
          <w:p w14:paraId="2297CF2B" w14:textId="77777777" w:rsidR="00EE2529" w:rsidRPr="00C81B84" w:rsidRDefault="00AD5E1E" w:rsidP="00C81B84">
            <w:r w:rsidRPr="00C81B84">
              <w:t>2 230 000</w:t>
            </w:r>
          </w:p>
        </w:tc>
      </w:tr>
      <w:tr w:rsidR="00EE2529" w:rsidRPr="00C81B84" w14:paraId="4C35347B" w14:textId="77777777">
        <w:trPr>
          <w:trHeight w:val="640"/>
        </w:trPr>
        <w:tc>
          <w:tcPr>
            <w:tcW w:w="580" w:type="dxa"/>
            <w:tcBorders>
              <w:top w:val="nil"/>
              <w:left w:val="nil"/>
              <w:bottom w:val="nil"/>
              <w:right w:val="nil"/>
            </w:tcBorders>
            <w:tcMar>
              <w:top w:w="128" w:type="dxa"/>
              <w:left w:w="43" w:type="dxa"/>
              <w:bottom w:w="43" w:type="dxa"/>
              <w:right w:w="43" w:type="dxa"/>
            </w:tcMar>
          </w:tcPr>
          <w:p w14:paraId="7AFF954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0ECDFD"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012CDD" w14:textId="77777777" w:rsidR="00EE2529" w:rsidRPr="00C81B84" w:rsidRDefault="00AD5E1E" w:rsidP="00C81B84">
            <w:r w:rsidRPr="00C81B84">
              <w:t xml:space="preserve">Feriepenger av </w:t>
            </w:r>
            <w:proofErr w:type="gramStart"/>
            <w:r w:rsidRPr="00C81B84">
              <w:t xml:space="preserve">sykepenger,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22FED6" w14:textId="77777777" w:rsidR="00EE2529" w:rsidRPr="00C81B84" w:rsidRDefault="00AD5E1E" w:rsidP="00C81B84">
            <w:r w:rsidRPr="00C81B84">
              <w:t>2 729 000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974E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70071" w14:textId="77777777" w:rsidR="00EE2529" w:rsidRPr="00C81B84" w:rsidRDefault="00AD5E1E" w:rsidP="00C81B84">
            <w:r w:rsidRPr="00C81B84">
              <w:t>131 000</w:t>
            </w:r>
          </w:p>
        </w:tc>
        <w:tc>
          <w:tcPr>
            <w:tcW w:w="1180" w:type="dxa"/>
            <w:tcBorders>
              <w:top w:val="nil"/>
              <w:left w:val="nil"/>
              <w:bottom w:val="nil"/>
              <w:right w:val="nil"/>
            </w:tcBorders>
            <w:tcMar>
              <w:top w:w="128" w:type="dxa"/>
              <w:left w:w="43" w:type="dxa"/>
              <w:bottom w:w="43" w:type="dxa"/>
              <w:right w:w="43" w:type="dxa"/>
            </w:tcMar>
            <w:vAlign w:val="bottom"/>
          </w:tcPr>
          <w:p w14:paraId="1098AD18" w14:textId="77777777" w:rsidR="00EE2529" w:rsidRPr="00C81B84" w:rsidRDefault="00AD5E1E" w:rsidP="00C81B84">
            <w:r w:rsidRPr="00C81B84">
              <w:t>2 860 000</w:t>
            </w:r>
          </w:p>
        </w:tc>
      </w:tr>
      <w:tr w:rsidR="00EE2529" w:rsidRPr="00C81B84" w14:paraId="7C0D0FC3" w14:textId="77777777">
        <w:trPr>
          <w:trHeight w:val="640"/>
        </w:trPr>
        <w:tc>
          <w:tcPr>
            <w:tcW w:w="580" w:type="dxa"/>
            <w:tcBorders>
              <w:top w:val="nil"/>
              <w:left w:val="nil"/>
              <w:bottom w:val="nil"/>
              <w:right w:val="nil"/>
            </w:tcBorders>
            <w:tcMar>
              <w:top w:w="128" w:type="dxa"/>
              <w:left w:w="43" w:type="dxa"/>
              <w:bottom w:w="43" w:type="dxa"/>
              <w:right w:w="43" w:type="dxa"/>
            </w:tcMar>
          </w:tcPr>
          <w:p w14:paraId="302B267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6F0CD5"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4BEEF0" w14:textId="77777777" w:rsidR="00EE2529" w:rsidRPr="00C81B84" w:rsidRDefault="00AD5E1E" w:rsidP="00C81B84">
            <w:r w:rsidRPr="00C81B84">
              <w:t xml:space="preserve">Tilskudd til ekspertbistand og kompetansetiltak for sykmeldte, </w:t>
            </w:r>
            <w:r w:rsidRPr="00AD5E1E">
              <w:rPr>
                <w:rStyle w:val="kursiv"/>
              </w:rPr>
              <w:t>kan overføres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A69CB" w14:textId="77777777" w:rsidR="00EE2529" w:rsidRPr="00C81B84" w:rsidRDefault="00AD5E1E" w:rsidP="00C81B84">
            <w:r w:rsidRPr="00C81B84">
              <w:t>105 300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59843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31E203" w14:textId="77777777" w:rsidR="00EE2529" w:rsidRPr="00C81B84" w:rsidRDefault="00AD5E1E" w:rsidP="00C81B84">
            <w:r w:rsidRPr="00C81B84">
              <w:t>-7 751</w:t>
            </w:r>
          </w:p>
        </w:tc>
        <w:tc>
          <w:tcPr>
            <w:tcW w:w="1180" w:type="dxa"/>
            <w:tcBorders>
              <w:top w:val="nil"/>
              <w:left w:val="nil"/>
              <w:bottom w:val="nil"/>
              <w:right w:val="nil"/>
            </w:tcBorders>
            <w:tcMar>
              <w:top w:w="128" w:type="dxa"/>
              <w:left w:w="43" w:type="dxa"/>
              <w:bottom w:w="43" w:type="dxa"/>
              <w:right w:w="43" w:type="dxa"/>
            </w:tcMar>
            <w:vAlign w:val="bottom"/>
          </w:tcPr>
          <w:p w14:paraId="2AB85120" w14:textId="77777777" w:rsidR="00EE2529" w:rsidRPr="00C81B84" w:rsidRDefault="00AD5E1E" w:rsidP="00C81B84">
            <w:r w:rsidRPr="00C81B84">
              <w:t>97 549</w:t>
            </w:r>
          </w:p>
        </w:tc>
      </w:tr>
      <w:tr w:rsidR="00EE2529" w:rsidRPr="00C81B84" w14:paraId="64948788" w14:textId="77777777">
        <w:trPr>
          <w:trHeight w:val="380"/>
        </w:trPr>
        <w:tc>
          <w:tcPr>
            <w:tcW w:w="580" w:type="dxa"/>
            <w:tcBorders>
              <w:top w:val="nil"/>
              <w:left w:val="nil"/>
              <w:bottom w:val="nil"/>
              <w:right w:val="nil"/>
            </w:tcBorders>
            <w:tcMar>
              <w:top w:w="128" w:type="dxa"/>
              <w:left w:w="43" w:type="dxa"/>
              <w:bottom w:w="43" w:type="dxa"/>
              <w:right w:w="43" w:type="dxa"/>
            </w:tcMar>
          </w:tcPr>
          <w:p w14:paraId="1C22B590" w14:textId="77777777" w:rsidR="00EE2529" w:rsidRPr="00C81B84" w:rsidRDefault="00AD5E1E" w:rsidP="00C81B84">
            <w:r w:rsidRPr="00C81B84">
              <w:t>2651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9C036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3B085E" w14:textId="77777777" w:rsidR="00EE2529" w:rsidRPr="00C81B84" w:rsidRDefault="00AD5E1E" w:rsidP="00C81B84">
            <w:r w:rsidRPr="00C81B84">
              <w:t>Arbeidsavklaringspenger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BCCD7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2468A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D102D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3663F3A" w14:textId="77777777" w:rsidR="00EE2529" w:rsidRPr="00C81B84" w:rsidRDefault="00EE2529" w:rsidP="00C81B84"/>
        </w:tc>
      </w:tr>
      <w:tr w:rsidR="00EE2529" w:rsidRPr="00C81B84" w14:paraId="653C7AD1" w14:textId="77777777">
        <w:trPr>
          <w:trHeight w:val="640"/>
        </w:trPr>
        <w:tc>
          <w:tcPr>
            <w:tcW w:w="580" w:type="dxa"/>
            <w:tcBorders>
              <w:top w:val="nil"/>
              <w:left w:val="nil"/>
              <w:bottom w:val="nil"/>
              <w:right w:val="nil"/>
            </w:tcBorders>
            <w:tcMar>
              <w:top w:w="128" w:type="dxa"/>
              <w:left w:w="43" w:type="dxa"/>
              <w:bottom w:w="43" w:type="dxa"/>
              <w:right w:w="43" w:type="dxa"/>
            </w:tcMar>
          </w:tcPr>
          <w:p w14:paraId="3120691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6C546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EF8E80" w14:textId="77777777" w:rsidR="00EE2529" w:rsidRPr="00C81B84" w:rsidRDefault="00AD5E1E" w:rsidP="00C81B84">
            <w:proofErr w:type="gramStart"/>
            <w:r w:rsidRPr="00C81B84">
              <w:t xml:space="preserve">Arbeidsavklaringspenger,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3A811E" w14:textId="77777777" w:rsidR="00EE2529" w:rsidRPr="00C81B84" w:rsidRDefault="00AD5E1E" w:rsidP="00C81B84">
            <w:r w:rsidRPr="00C81B84">
              <w:t>35 943 000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7833B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4C8D3" w14:textId="77777777" w:rsidR="00EE2529" w:rsidRPr="00C81B84" w:rsidRDefault="00AD5E1E" w:rsidP="00C81B84">
            <w:r w:rsidRPr="00C81B84">
              <w:t>3 287 000</w:t>
            </w:r>
          </w:p>
        </w:tc>
        <w:tc>
          <w:tcPr>
            <w:tcW w:w="1180" w:type="dxa"/>
            <w:tcBorders>
              <w:top w:val="nil"/>
              <w:left w:val="nil"/>
              <w:bottom w:val="nil"/>
              <w:right w:val="nil"/>
            </w:tcBorders>
            <w:tcMar>
              <w:top w:w="128" w:type="dxa"/>
              <w:left w:w="43" w:type="dxa"/>
              <w:bottom w:w="43" w:type="dxa"/>
              <w:right w:w="43" w:type="dxa"/>
            </w:tcMar>
            <w:vAlign w:val="bottom"/>
          </w:tcPr>
          <w:p w14:paraId="74791C38" w14:textId="77777777" w:rsidR="00EE2529" w:rsidRPr="00C81B84" w:rsidRDefault="00AD5E1E" w:rsidP="00C81B84">
            <w:r w:rsidRPr="00C81B84">
              <w:t>39 230 000</w:t>
            </w:r>
          </w:p>
        </w:tc>
      </w:tr>
      <w:tr w:rsidR="00EE2529" w:rsidRPr="00C81B84" w14:paraId="19972807" w14:textId="77777777">
        <w:trPr>
          <w:trHeight w:val="380"/>
        </w:trPr>
        <w:tc>
          <w:tcPr>
            <w:tcW w:w="580" w:type="dxa"/>
            <w:tcBorders>
              <w:top w:val="nil"/>
              <w:left w:val="nil"/>
              <w:bottom w:val="nil"/>
              <w:right w:val="nil"/>
            </w:tcBorders>
            <w:tcMar>
              <w:top w:w="128" w:type="dxa"/>
              <w:left w:w="43" w:type="dxa"/>
              <w:bottom w:w="43" w:type="dxa"/>
              <w:right w:w="43" w:type="dxa"/>
            </w:tcMar>
          </w:tcPr>
          <w:p w14:paraId="5C40821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CC5260"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80FD6D" w14:textId="77777777" w:rsidR="00EE2529" w:rsidRPr="00C81B84" w:rsidRDefault="00AD5E1E" w:rsidP="00C81B84">
            <w:r w:rsidRPr="00C81B84">
              <w:t xml:space="preserve">Tilleggsstønad,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6FC31" w14:textId="77777777" w:rsidR="00EE2529" w:rsidRPr="00C81B84" w:rsidRDefault="00AD5E1E" w:rsidP="00C81B84">
            <w:r w:rsidRPr="00C81B84">
              <w:t>166 000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85A31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F7C08" w14:textId="77777777" w:rsidR="00EE2529" w:rsidRPr="00C81B84" w:rsidRDefault="00AD5E1E" w:rsidP="00C81B84">
            <w:r w:rsidRPr="00C81B84">
              <w:t>-19 300</w:t>
            </w:r>
          </w:p>
        </w:tc>
        <w:tc>
          <w:tcPr>
            <w:tcW w:w="1180" w:type="dxa"/>
            <w:tcBorders>
              <w:top w:val="nil"/>
              <w:left w:val="nil"/>
              <w:bottom w:val="nil"/>
              <w:right w:val="nil"/>
            </w:tcBorders>
            <w:tcMar>
              <w:top w:w="128" w:type="dxa"/>
              <w:left w:w="43" w:type="dxa"/>
              <w:bottom w:w="43" w:type="dxa"/>
              <w:right w:w="43" w:type="dxa"/>
            </w:tcMar>
            <w:vAlign w:val="bottom"/>
          </w:tcPr>
          <w:p w14:paraId="7DD61957" w14:textId="77777777" w:rsidR="00EE2529" w:rsidRPr="00C81B84" w:rsidRDefault="00AD5E1E" w:rsidP="00C81B84">
            <w:r w:rsidRPr="00C81B84">
              <w:t>146 700</w:t>
            </w:r>
          </w:p>
        </w:tc>
      </w:tr>
      <w:tr w:rsidR="00EE2529" w:rsidRPr="00C81B84" w14:paraId="119D0E0B" w14:textId="77777777">
        <w:trPr>
          <w:trHeight w:val="380"/>
        </w:trPr>
        <w:tc>
          <w:tcPr>
            <w:tcW w:w="580" w:type="dxa"/>
            <w:tcBorders>
              <w:top w:val="nil"/>
              <w:left w:val="nil"/>
              <w:bottom w:val="nil"/>
              <w:right w:val="nil"/>
            </w:tcBorders>
            <w:tcMar>
              <w:top w:w="128" w:type="dxa"/>
              <w:left w:w="43" w:type="dxa"/>
              <w:bottom w:w="43" w:type="dxa"/>
              <w:right w:w="43" w:type="dxa"/>
            </w:tcMar>
          </w:tcPr>
          <w:p w14:paraId="56E74D1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8630B3"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06EA5D" w14:textId="77777777" w:rsidR="00EE2529" w:rsidRPr="00C81B84" w:rsidRDefault="00AD5E1E" w:rsidP="00C81B84">
            <w:r w:rsidRPr="00C81B84">
              <w:t xml:space="preserve">Legeerklæringer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59D97D" w14:textId="77777777" w:rsidR="00EE2529" w:rsidRPr="00C81B84" w:rsidRDefault="00AD5E1E" w:rsidP="00C81B84">
            <w:r w:rsidRPr="00C81B84">
              <w:t>460 000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F969F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626B71" w14:textId="77777777" w:rsidR="00EE2529" w:rsidRPr="00C81B84" w:rsidRDefault="00AD5E1E" w:rsidP="00C81B84">
            <w:r w:rsidRPr="00C81B84">
              <w:t>-5 000</w:t>
            </w:r>
          </w:p>
        </w:tc>
        <w:tc>
          <w:tcPr>
            <w:tcW w:w="1180" w:type="dxa"/>
            <w:tcBorders>
              <w:top w:val="nil"/>
              <w:left w:val="nil"/>
              <w:bottom w:val="nil"/>
              <w:right w:val="nil"/>
            </w:tcBorders>
            <w:tcMar>
              <w:top w:w="128" w:type="dxa"/>
              <w:left w:w="43" w:type="dxa"/>
              <w:bottom w:w="43" w:type="dxa"/>
              <w:right w:w="43" w:type="dxa"/>
            </w:tcMar>
            <w:vAlign w:val="bottom"/>
          </w:tcPr>
          <w:p w14:paraId="57C0918F" w14:textId="77777777" w:rsidR="00EE2529" w:rsidRPr="00C81B84" w:rsidRDefault="00AD5E1E" w:rsidP="00C81B84">
            <w:r w:rsidRPr="00C81B84">
              <w:t>455 000</w:t>
            </w:r>
          </w:p>
        </w:tc>
      </w:tr>
      <w:tr w:rsidR="00EE2529" w:rsidRPr="00C81B84" w14:paraId="12CFA956" w14:textId="77777777">
        <w:trPr>
          <w:trHeight w:val="380"/>
        </w:trPr>
        <w:tc>
          <w:tcPr>
            <w:tcW w:w="580" w:type="dxa"/>
            <w:tcBorders>
              <w:top w:val="nil"/>
              <w:left w:val="nil"/>
              <w:bottom w:val="nil"/>
              <w:right w:val="nil"/>
            </w:tcBorders>
            <w:tcMar>
              <w:top w:w="128" w:type="dxa"/>
              <w:left w:w="43" w:type="dxa"/>
              <w:bottom w:w="43" w:type="dxa"/>
              <w:right w:w="43" w:type="dxa"/>
            </w:tcMar>
          </w:tcPr>
          <w:p w14:paraId="51306F79" w14:textId="77777777" w:rsidR="00EE2529" w:rsidRPr="00C81B84" w:rsidRDefault="00AD5E1E" w:rsidP="00C81B84">
            <w:r w:rsidRPr="00C81B84">
              <w:t>2655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3146A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6F67E0" w14:textId="77777777" w:rsidR="00EE2529" w:rsidRPr="00C81B84" w:rsidRDefault="00AD5E1E" w:rsidP="00C81B84">
            <w:r w:rsidRPr="00C81B84">
              <w:t>Uførhet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F0F0F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58FF7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4E0407"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49FD3B10" w14:textId="77777777" w:rsidR="00EE2529" w:rsidRPr="00C81B84" w:rsidRDefault="00EE2529" w:rsidP="00C81B84"/>
        </w:tc>
      </w:tr>
      <w:tr w:rsidR="00EE2529" w:rsidRPr="00C81B84" w14:paraId="33F09F2D" w14:textId="77777777">
        <w:trPr>
          <w:trHeight w:val="380"/>
        </w:trPr>
        <w:tc>
          <w:tcPr>
            <w:tcW w:w="580" w:type="dxa"/>
            <w:tcBorders>
              <w:top w:val="nil"/>
              <w:left w:val="nil"/>
              <w:bottom w:val="nil"/>
              <w:right w:val="nil"/>
            </w:tcBorders>
            <w:tcMar>
              <w:top w:w="128" w:type="dxa"/>
              <w:left w:w="43" w:type="dxa"/>
              <w:bottom w:w="43" w:type="dxa"/>
              <w:right w:w="43" w:type="dxa"/>
            </w:tcMar>
          </w:tcPr>
          <w:p w14:paraId="439FF78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E79AC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28DE77" w14:textId="77777777" w:rsidR="00EE2529" w:rsidRPr="00C81B84" w:rsidRDefault="00AD5E1E" w:rsidP="00C81B84">
            <w:r w:rsidRPr="00C81B84">
              <w:t xml:space="preserve">Uføretrygd,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EB5AEB" w14:textId="77777777" w:rsidR="00EE2529" w:rsidRPr="00C81B84" w:rsidRDefault="00AD5E1E" w:rsidP="00C81B84">
            <w:r w:rsidRPr="00C81B84">
              <w:t>118 400 000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0B9B1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4AE57A" w14:textId="77777777" w:rsidR="00EE2529" w:rsidRPr="00C81B84" w:rsidRDefault="00AD5E1E" w:rsidP="00C81B84">
            <w:r w:rsidRPr="00C81B84">
              <w:t>375 000</w:t>
            </w:r>
          </w:p>
        </w:tc>
        <w:tc>
          <w:tcPr>
            <w:tcW w:w="1180" w:type="dxa"/>
            <w:tcBorders>
              <w:top w:val="nil"/>
              <w:left w:val="nil"/>
              <w:bottom w:val="nil"/>
              <w:right w:val="nil"/>
            </w:tcBorders>
            <w:tcMar>
              <w:top w:w="128" w:type="dxa"/>
              <w:left w:w="43" w:type="dxa"/>
              <w:bottom w:w="43" w:type="dxa"/>
              <w:right w:w="43" w:type="dxa"/>
            </w:tcMar>
            <w:vAlign w:val="bottom"/>
          </w:tcPr>
          <w:p w14:paraId="405264C5" w14:textId="77777777" w:rsidR="00EE2529" w:rsidRPr="00C81B84" w:rsidRDefault="00AD5E1E" w:rsidP="00C81B84">
            <w:r w:rsidRPr="00C81B84">
              <w:t>118 775 000</w:t>
            </w:r>
          </w:p>
        </w:tc>
      </w:tr>
      <w:tr w:rsidR="00EE2529" w:rsidRPr="00C81B84" w14:paraId="74F8FB6A" w14:textId="77777777">
        <w:trPr>
          <w:trHeight w:val="640"/>
        </w:trPr>
        <w:tc>
          <w:tcPr>
            <w:tcW w:w="580" w:type="dxa"/>
            <w:tcBorders>
              <w:top w:val="nil"/>
              <w:left w:val="nil"/>
              <w:bottom w:val="nil"/>
              <w:right w:val="nil"/>
            </w:tcBorders>
            <w:tcMar>
              <w:top w:w="128" w:type="dxa"/>
              <w:left w:w="43" w:type="dxa"/>
              <w:bottom w:w="43" w:type="dxa"/>
              <w:right w:w="43" w:type="dxa"/>
            </w:tcMar>
          </w:tcPr>
          <w:p w14:paraId="3117515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99830D"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4565E3" w14:textId="77777777" w:rsidR="00EE2529" w:rsidRPr="00C81B84" w:rsidRDefault="00AD5E1E" w:rsidP="00C81B84">
            <w:r w:rsidRPr="00C81B84">
              <w:t xml:space="preserve">Menerstatning ved </w:t>
            </w:r>
            <w:proofErr w:type="gramStart"/>
            <w:r w:rsidRPr="00C81B84">
              <w:t xml:space="preserve">yrkesskade,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6278FA" w14:textId="77777777" w:rsidR="00EE2529" w:rsidRPr="00C81B84" w:rsidRDefault="00AD5E1E" w:rsidP="00C81B84">
            <w:r w:rsidRPr="00C81B84">
              <w:t>76 000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C7DB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3E63B4" w14:textId="77777777" w:rsidR="00EE2529" w:rsidRPr="00C81B84" w:rsidRDefault="00AD5E1E" w:rsidP="00C81B84">
            <w:r w:rsidRPr="00C81B84">
              <w:t>8 000</w:t>
            </w:r>
          </w:p>
        </w:tc>
        <w:tc>
          <w:tcPr>
            <w:tcW w:w="1180" w:type="dxa"/>
            <w:tcBorders>
              <w:top w:val="nil"/>
              <w:left w:val="nil"/>
              <w:bottom w:val="nil"/>
              <w:right w:val="nil"/>
            </w:tcBorders>
            <w:tcMar>
              <w:top w:w="128" w:type="dxa"/>
              <w:left w:w="43" w:type="dxa"/>
              <w:bottom w:w="43" w:type="dxa"/>
              <w:right w:w="43" w:type="dxa"/>
            </w:tcMar>
            <w:vAlign w:val="bottom"/>
          </w:tcPr>
          <w:p w14:paraId="15839BB4" w14:textId="77777777" w:rsidR="00EE2529" w:rsidRPr="00C81B84" w:rsidRDefault="00AD5E1E" w:rsidP="00C81B84">
            <w:r w:rsidRPr="00C81B84">
              <w:t>84 000</w:t>
            </w:r>
          </w:p>
        </w:tc>
      </w:tr>
      <w:tr w:rsidR="00EE2529" w:rsidRPr="00C81B84" w14:paraId="73251840" w14:textId="77777777">
        <w:trPr>
          <w:trHeight w:val="640"/>
        </w:trPr>
        <w:tc>
          <w:tcPr>
            <w:tcW w:w="580" w:type="dxa"/>
            <w:tcBorders>
              <w:top w:val="nil"/>
              <w:left w:val="nil"/>
              <w:bottom w:val="nil"/>
              <w:right w:val="nil"/>
            </w:tcBorders>
            <w:tcMar>
              <w:top w:w="128" w:type="dxa"/>
              <w:left w:w="43" w:type="dxa"/>
              <w:bottom w:w="43" w:type="dxa"/>
              <w:right w:w="43" w:type="dxa"/>
            </w:tcMar>
          </w:tcPr>
          <w:p w14:paraId="0ED2061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40B8D6"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FFB5B9" w14:textId="77777777" w:rsidR="00EE2529" w:rsidRPr="00C81B84" w:rsidRDefault="00AD5E1E" w:rsidP="00C81B84">
            <w:r w:rsidRPr="00C81B84">
              <w:t xml:space="preserve">Yrkesskadetrygd gml. </w:t>
            </w:r>
            <w:proofErr w:type="gramStart"/>
            <w:r w:rsidRPr="00C81B84">
              <w:t xml:space="preserve">lovgivning,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B34B9" w14:textId="77777777" w:rsidR="00EE2529" w:rsidRPr="00C81B84" w:rsidRDefault="00AD5E1E" w:rsidP="00C81B84">
            <w:r w:rsidRPr="00C81B84">
              <w:t>34 000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52981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A18000"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02B84B15" w14:textId="77777777" w:rsidR="00EE2529" w:rsidRPr="00C81B84" w:rsidRDefault="00AD5E1E" w:rsidP="00C81B84">
            <w:r w:rsidRPr="00C81B84">
              <w:t>33 000</w:t>
            </w:r>
          </w:p>
        </w:tc>
      </w:tr>
      <w:tr w:rsidR="00EE2529" w:rsidRPr="00C81B84" w14:paraId="51CBE281" w14:textId="77777777">
        <w:trPr>
          <w:trHeight w:val="380"/>
        </w:trPr>
        <w:tc>
          <w:tcPr>
            <w:tcW w:w="580" w:type="dxa"/>
            <w:tcBorders>
              <w:top w:val="nil"/>
              <w:left w:val="nil"/>
              <w:bottom w:val="nil"/>
              <w:right w:val="nil"/>
            </w:tcBorders>
            <w:tcMar>
              <w:top w:w="128" w:type="dxa"/>
              <w:left w:w="43" w:type="dxa"/>
              <w:bottom w:w="43" w:type="dxa"/>
              <w:right w:w="43" w:type="dxa"/>
            </w:tcMar>
          </w:tcPr>
          <w:p w14:paraId="71205539"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7253F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0AC4C7" w14:textId="77777777" w:rsidR="00EE2529" w:rsidRPr="00C81B84" w:rsidRDefault="00AD5E1E" w:rsidP="00C81B84">
            <w:r w:rsidRPr="00C81B84">
              <w:t>Grunn- og hjelpestønad, hjelpemidler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2BCEA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A4939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C00D43"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EC9764B" w14:textId="77777777" w:rsidR="00EE2529" w:rsidRPr="00C81B84" w:rsidRDefault="00EE2529" w:rsidP="00C81B84"/>
        </w:tc>
      </w:tr>
      <w:tr w:rsidR="00EE2529" w:rsidRPr="00C81B84" w14:paraId="3AC1D967" w14:textId="77777777">
        <w:trPr>
          <w:trHeight w:val="380"/>
        </w:trPr>
        <w:tc>
          <w:tcPr>
            <w:tcW w:w="580" w:type="dxa"/>
            <w:tcBorders>
              <w:top w:val="nil"/>
              <w:left w:val="nil"/>
              <w:bottom w:val="nil"/>
              <w:right w:val="nil"/>
            </w:tcBorders>
            <w:tcMar>
              <w:top w:w="128" w:type="dxa"/>
              <w:left w:w="43" w:type="dxa"/>
              <w:bottom w:w="43" w:type="dxa"/>
              <w:right w:w="43" w:type="dxa"/>
            </w:tcMar>
          </w:tcPr>
          <w:p w14:paraId="15BD3EB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1CA444"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D682BF" w14:textId="77777777" w:rsidR="00EE2529" w:rsidRPr="00C81B84" w:rsidRDefault="00AD5E1E" w:rsidP="00C81B84">
            <w:r w:rsidRPr="00C81B84">
              <w:t xml:space="preserve">Grunnstønad,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629C26" w14:textId="77777777" w:rsidR="00EE2529" w:rsidRPr="00C81B84" w:rsidRDefault="00AD5E1E" w:rsidP="00C81B84">
            <w:r w:rsidRPr="00C81B84">
              <w:t>1 585 000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0D31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33B118" w14:textId="77777777" w:rsidR="00EE2529" w:rsidRPr="00C81B84" w:rsidRDefault="00AD5E1E" w:rsidP="00C81B84">
            <w:r w:rsidRPr="00C81B84">
              <w:t>55 000</w:t>
            </w:r>
          </w:p>
        </w:tc>
        <w:tc>
          <w:tcPr>
            <w:tcW w:w="1180" w:type="dxa"/>
            <w:tcBorders>
              <w:top w:val="nil"/>
              <w:left w:val="nil"/>
              <w:bottom w:val="nil"/>
              <w:right w:val="nil"/>
            </w:tcBorders>
            <w:tcMar>
              <w:top w:w="128" w:type="dxa"/>
              <w:left w:w="43" w:type="dxa"/>
              <w:bottom w:w="43" w:type="dxa"/>
              <w:right w:w="43" w:type="dxa"/>
            </w:tcMar>
            <w:vAlign w:val="bottom"/>
          </w:tcPr>
          <w:p w14:paraId="5A1D8D48" w14:textId="77777777" w:rsidR="00EE2529" w:rsidRPr="00C81B84" w:rsidRDefault="00AD5E1E" w:rsidP="00C81B84">
            <w:r w:rsidRPr="00C81B84">
              <w:t>1 640 000</w:t>
            </w:r>
          </w:p>
        </w:tc>
      </w:tr>
      <w:tr w:rsidR="00EE2529" w:rsidRPr="00C81B84" w14:paraId="646E639B" w14:textId="77777777">
        <w:trPr>
          <w:trHeight w:val="380"/>
        </w:trPr>
        <w:tc>
          <w:tcPr>
            <w:tcW w:w="580" w:type="dxa"/>
            <w:tcBorders>
              <w:top w:val="nil"/>
              <w:left w:val="nil"/>
              <w:bottom w:val="nil"/>
              <w:right w:val="nil"/>
            </w:tcBorders>
            <w:tcMar>
              <w:top w:w="128" w:type="dxa"/>
              <w:left w:w="43" w:type="dxa"/>
              <w:bottom w:w="43" w:type="dxa"/>
              <w:right w:w="43" w:type="dxa"/>
            </w:tcMar>
          </w:tcPr>
          <w:p w14:paraId="39BE08E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686082"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4B25DB" w14:textId="77777777" w:rsidR="00EE2529" w:rsidRPr="00C81B84" w:rsidRDefault="00AD5E1E" w:rsidP="00C81B84">
            <w:r w:rsidRPr="00C81B84">
              <w:t xml:space="preserve">Hjelpestønad,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F81919" w14:textId="77777777" w:rsidR="00EE2529" w:rsidRPr="00C81B84" w:rsidRDefault="00AD5E1E" w:rsidP="00C81B84">
            <w:r w:rsidRPr="00C81B84">
              <w:t>1 820 000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E7CC6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99F3C6" w14:textId="77777777" w:rsidR="00EE2529" w:rsidRPr="00C81B84" w:rsidRDefault="00AD5E1E" w:rsidP="00C81B84">
            <w:r w:rsidRPr="00C81B84">
              <w:t>83 000</w:t>
            </w:r>
          </w:p>
        </w:tc>
        <w:tc>
          <w:tcPr>
            <w:tcW w:w="1180" w:type="dxa"/>
            <w:tcBorders>
              <w:top w:val="nil"/>
              <w:left w:val="nil"/>
              <w:bottom w:val="nil"/>
              <w:right w:val="nil"/>
            </w:tcBorders>
            <w:tcMar>
              <w:top w:w="128" w:type="dxa"/>
              <w:left w:w="43" w:type="dxa"/>
              <w:bottom w:w="43" w:type="dxa"/>
              <w:right w:w="43" w:type="dxa"/>
            </w:tcMar>
            <w:vAlign w:val="bottom"/>
          </w:tcPr>
          <w:p w14:paraId="1229B0C0" w14:textId="77777777" w:rsidR="00EE2529" w:rsidRPr="00C81B84" w:rsidRDefault="00AD5E1E" w:rsidP="00C81B84">
            <w:r w:rsidRPr="00C81B84">
              <w:t>1 903 000</w:t>
            </w:r>
          </w:p>
        </w:tc>
      </w:tr>
      <w:tr w:rsidR="00EE2529" w:rsidRPr="00C81B84" w14:paraId="490314E0" w14:textId="77777777">
        <w:trPr>
          <w:trHeight w:val="380"/>
        </w:trPr>
        <w:tc>
          <w:tcPr>
            <w:tcW w:w="580" w:type="dxa"/>
            <w:tcBorders>
              <w:top w:val="nil"/>
              <w:left w:val="nil"/>
              <w:bottom w:val="nil"/>
              <w:right w:val="nil"/>
            </w:tcBorders>
            <w:tcMar>
              <w:top w:w="128" w:type="dxa"/>
              <w:left w:w="43" w:type="dxa"/>
              <w:bottom w:w="43" w:type="dxa"/>
              <w:right w:w="43" w:type="dxa"/>
            </w:tcMar>
          </w:tcPr>
          <w:p w14:paraId="79F0117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D9F79E"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FD1AAE" w14:textId="77777777" w:rsidR="00EE2529" w:rsidRPr="00C81B84" w:rsidRDefault="00AD5E1E" w:rsidP="00C81B84">
            <w:r w:rsidRPr="00C81B84">
              <w:t xml:space="preserve">Stønad til servicehund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F5341E" w14:textId="77777777" w:rsidR="00EE2529" w:rsidRPr="00C81B84" w:rsidRDefault="00AD5E1E" w:rsidP="00C81B84">
            <w:r w:rsidRPr="00C81B84">
              <w:t>9 390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DD317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C0C3BC" w14:textId="77777777" w:rsidR="00EE2529" w:rsidRPr="00C81B84" w:rsidRDefault="00AD5E1E" w:rsidP="00C81B84">
            <w:r w:rsidRPr="00C81B84">
              <w:t>100</w:t>
            </w:r>
          </w:p>
        </w:tc>
        <w:tc>
          <w:tcPr>
            <w:tcW w:w="1180" w:type="dxa"/>
            <w:tcBorders>
              <w:top w:val="nil"/>
              <w:left w:val="nil"/>
              <w:bottom w:val="nil"/>
              <w:right w:val="nil"/>
            </w:tcBorders>
            <w:tcMar>
              <w:top w:w="128" w:type="dxa"/>
              <w:left w:w="43" w:type="dxa"/>
              <w:bottom w:w="43" w:type="dxa"/>
              <w:right w:w="43" w:type="dxa"/>
            </w:tcMar>
            <w:vAlign w:val="bottom"/>
          </w:tcPr>
          <w:p w14:paraId="2021BAAC" w14:textId="77777777" w:rsidR="00EE2529" w:rsidRPr="00C81B84" w:rsidRDefault="00AD5E1E" w:rsidP="00C81B84">
            <w:r w:rsidRPr="00C81B84">
              <w:t>9 490</w:t>
            </w:r>
          </w:p>
        </w:tc>
      </w:tr>
      <w:tr w:rsidR="00EE2529" w:rsidRPr="00C81B84" w14:paraId="30C1AC14" w14:textId="77777777">
        <w:trPr>
          <w:trHeight w:val="640"/>
        </w:trPr>
        <w:tc>
          <w:tcPr>
            <w:tcW w:w="580" w:type="dxa"/>
            <w:tcBorders>
              <w:top w:val="nil"/>
              <w:left w:val="nil"/>
              <w:bottom w:val="nil"/>
              <w:right w:val="nil"/>
            </w:tcBorders>
            <w:tcMar>
              <w:top w:w="128" w:type="dxa"/>
              <w:left w:w="43" w:type="dxa"/>
              <w:bottom w:w="43" w:type="dxa"/>
              <w:right w:w="43" w:type="dxa"/>
            </w:tcMar>
          </w:tcPr>
          <w:p w14:paraId="1644BE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52C802"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CFEF8A" w14:textId="77777777" w:rsidR="00EE2529" w:rsidRPr="00C81B84" w:rsidRDefault="00AD5E1E" w:rsidP="00C81B84">
            <w:r w:rsidRPr="00C81B84">
              <w:t xml:space="preserve">Hjelpemidler mv. under arbeid og utdanning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252972" w14:textId="77777777" w:rsidR="00EE2529" w:rsidRPr="00C81B84" w:rsidRDefault="00AD5E1E" w:rsidP="00C81B84">
            <w:r w:rsidRPr="00C81B84">
              <w:t>117 000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B3C99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4A65A6" w14:textId="77777777" w:rsidR="00EE2529" w:rsidRPr="00C81B84" w:rsidRDefault="00AD5E1E" w:rsidP="00C81B84">
            <w:r w:rsidRPr="00C81B84">
              <w:t>3 300</w:t>
            </w:r>
          </w:p>
        </w:tc>
        <w:tc>
          <w:tcPr>
            <w:tcW w:w="1180" w:type="dxa"/>
            <w:tcBorders>
              <w:top w:val="nil"/>
              <w:left w:val="nil"/>
              <w:bottom w:val="nil"/>
              <w:right w:val="nil"/>
            </w:tcBorders>
            <w:tcMar>
              <w:top w:w="128" w:type="dxa"/>
              <w:left w:w="43" w:type="dxa"/>
              <w:bottom w:w="43" w:type="dxa"/>
              <w:right w:w="43" w:type="dxa"/>
            </w:tcMar>
            <w:vAlign w:val="bottom"/>
          </w:tcPr>
          <w:p w14:paraId="0D2A7470" w14:textId="77777777" w:rsidR="00EE2529" w:rsidRPr="00C81B84" w:rsidRDefault="00AD5E1E" w:rsidP="00C81B84">
            <w:r w:rsidRPr="00C81B84">
              <w:t>120 300</w:t>
            </w:r>
          </w:p>
        </w:tc>
      </w:tr>
      <w:tr w:rsidR="00EE2529" w:rsidRPr="00C81B84" w14:paraId="4B871295" w14:textId="77777777">
        <w:trPr>
          <w:trHeight w:val="380"/>
        </w:trPr>
        <w:tc>
          <w:tcPr>
            <w:tcW w:w="580" w:type="dxa"/>
            <w:tcBorders>
              <w:top w:val="nil"/>
              <w:left w:val="nil"/>
              <w:bottom w:val="nil"/>
              <w:right w:val="nil"/>
            </w:tcBorders>
            <w:tcMar>
              <w:top w:w="128" w:type="dxa"/>
              <w:left w:w="43" w:type="dxa"/>
              <w:bottom w:w="43" w:type="dxa"/>
              <w:right w:w="43" w:type="dxa"/>
            </w:tcMar>
          </w:tcPr>
          <w:p w14:paraId="10F3485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2C1477"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19FCAA" w14:textId="77777777" w:rsidR="00EE2529" w:rsidRPr="00C81B84" w:rsidRDefault="00AD5E1E" w:rsidP="00C81B84">
            <w:r w:rsidRPr="00C81B84">
              <w:t xml:space="preserve">Tilskudd til biler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EBAA7" w14:textId="77777777" w:rsidR="00EE2529" w:rsidRPr="00C81B84" w:rsidRDefault="00AD5E1E" w:rsidP="00C81B84">
            <w:r w:rsidRPr="00C81B84">
              <w:t>750 000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4BA20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9324FB" w14:textId="77777777" w:rsidR="00EE2529" w:rsidRPr="00C81B84" w:rsidRDefault="00AD5E1E" w:rsidP="00C81B84">
            <w:r w:rsidRPr="00C81B84">
              <w:t>40 100</w:t>
            </w:r>
          </w:p>
        </w:tc>
        <w:tc>
          <w:tcPr>
            <w:tcW w:w="1180" w:type="dxa"/>
            <w:tcBorders>
              <w:top w:val="nil"/>
              <w:left w:val="nil"/>
              <w:bottom w:val="nil"/>
              <w:right w:val="nil"/>
            </w:tcBorders>
            <w:tcMar>
              <w:top w:w="128" w:type="dxa"/>
              <w:left w:w="43" w:type="dxa"/>
              <w:bottom w:w="43" w:type="dxa"/>
              <w:right w:w="43" w:type="dxa"/>
            </w:tcMar>
            <w:vAlign w:val="bottom"/>
          </w:tcPr>
          <w:p w14:paraId="07FE8D80" w14:textId="77777777" w:rsidR="00EE2529" w:rsidRPr="00C81B84" w:rsidRDefault="00AD5E1E" w:rsidP="00C81B84">
            <w:r w:rsidRPr="00C81B84">
              <w:t>790 100</w:t>
            </w:r>
          </w:p>
        </w:tc>
      </w:tr>
      <w:tr w:rsidR="00EE2529" w:rsidRPr="00C81B84" w14:paraId="6B0B224B" w14:textId="77777777">
        <w:trPr>
          <w:trHeight w:val="380"/>
        </w:trPr>
        <w:tc>
          <w:tcPr>
            <w:tcW w:w="580" w:type="dxa"/>
            <w:tcBorders>
              <w:top w:val="nil"/>
              <w:left w:val="nil"/>
              <w:bottom w:val="nil"/>
              <w:right w:val="nil"/>
            </w:tcBorders>
            <w:tcMar>
              <w:top w:w="128" w:type="dxa"/>
              <w:left w:w="43" w:type="dxa"/>
              <w:bottom w:w="43" w:type="dxa"/>
              <w:right w:w="43" w:type="dxa"/>
            </w:tcMar>
          </w:tcPr>
          <w:p w14:paraId="17E0C8F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8AF969"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8EFBC6" w14:textId="77777777" w:rsidR="00EE2529" w:rsidRPr="00C81B84" w:rsidRDefault="00AD5E1E" w:rsidP="00C81B84">
            <w:r w:rsidRPr="00C81B84">
              <w:t xml:space="preserve">Bedring av funksjonsevnen, hjelpemidler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5DB17A" w14:textId="77777777" w:rsidR="00EE2529" w:rsidRPr="00C81B84" w:rsidRDefault="00AD5E1E" w:rsidP="00C81B84">
            <w:r w:rsidRPr="00C81B84">
              <w:t>4 040 000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6E40E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BDB95D" w14:textId="77777777" w:rsidR="00EE2529" w:rsidRPr="00C81B84" w:rsidRDefault="00AD5E1E" w:rsidP="00C81B84">
            <w:r w:rsidRPr="00C81B84">
              <w:t>-9 100</w:t>
            </w:r>
          </w:p>
        </w:tc>
        <w:tc>
          <w:tcPr>
            <w:tcW w:w="1180" w:type="dxa"/>
            <w:tcBorders>
              <w:top w:val="nil"/>
              <w:left w:val="nil"/>
              <w:bottom w:val="nil"/>
              <w:right w:val="nil"/>
            </w:tcBorders>
            <w:tcMar>
              <w:top w:w="128" w:type="dxa"/>
              <w:left w:w="43" w:type="dxa"/>
              <w:bottom w:w="43" w:type="dxa"/>
              <w:right w:w="43" w:type="dxa"/>
            </w:tcMar>
            <w:vAlign w:val="bottom"/>
          </w:tcPr>
          <w:p w14:paraId="6D7CE286" w14:textId="77777777" w:rsidR="00EE2529" w:rsidRPr="00C81B84" w:rsidRDefault="00AD5E1E" w:rsidP="00C81B84">
            <w:r w:rsidRPr="00C81B84">
              <w:t>4 030 900</w:t>
            </w:r>
          </w:p>
        </w:tc>
      </w:tr>
      <w:tr w:rsidR="00EE2529" w:rsidRPr="00C81B84" w14:paraId="23646F79" w14:textId="77777777">
        <w:trPr>
          <w:trHeight w:val="640"/>
        </w:trPr>
        <w:tc>
          <w:tcPr>
            <w:tcW w:w="580" w:type="dxa"/>
            <w:tcBorders>
              <w:top w:val="nil"/>
              <w:left w:val="nil"/>
              <w:bottom w:val="nil"/>
              <w:right w:val="nil"/>
            </w:tcBorders>
            <w:tcMar>
              <w:top w:w="128" w:type="dxa"/>
              <w:left w:w="43" w:type="dxa"/>
              <w:bottom w:w="43" w:type="dxa"/>
              <w:right w:w="43" w:type="dxa"/>
            </w:tcMar>
          </w:tcPr>
          <w:p w14:paraId="252F7B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A498A3"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805DB6" w14:textId="77777777" w:rsidR="00EE2529" w:rsidRPr="00C81B84" w:rsidRDefault="00AD5E1E" w:rsidP="00C81B84">
            <w:r w:rsidRPr="00C81B84">
              <w:t xml:space="preserve">Bedring av funksjonsevnen, hjelpemidler som tjenester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97E74F" w14:textId="77777777" w:rsidR="00EE2529" w:rsidRPr="00C81B84" w:rsidRDefault="00AD5E1E" w:rsidP="00C81B84">
            <w:r w:rsidRPr="00C81B84">
              <w:t>355 000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91938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D53CA5" w14:textId="77777777" w:rsidR="00EE2529" w:rsidRPr="00C81B84" w:rsidRDefault="00AD5E1E" w:rsidP="00C81B84">
            <w:r w:rsidRPr="00C81B84">
              <w:t>15 700</w:t>
            </w:r>
          </w:p>
        </w:tc>
        <w:tc>
          <w:tcPr>
            <w:tcW w:w="1180" w:type="dxa"/>
            <w:tcBorders>
              <w:top w:val="nil"/>
              <w:left w:val="nil"/>
              <w:bottom w:val="nil"/>
              <w:right w:val="nil"/>
            </w:tcBorders>
            <w:tcMar>
              <w:top w:w="128" w:type="dxa"/>
              <w:left w:w="43" w:type="dxa"/>
              <w:bottom w:w="43" w:type="dxa"/>
              <w:right w:w="43" w:type="dxa"/>
            </w:tcMar>
            <w:vAlign w:val="bottom"/>
          </w:tcPr>
          <w:p w14:paraId="39844C00" w14:textId="77777777" w:rsidR="00EE2529" w:rsidRPr="00C81B84" w:rsidRDefault="00AD5E1E" w:rsidP="00C81B84">
            <w:r w:rsidRPr="00C81B84">
              <w:t>370 700</w:t>
            </w:r>
          </w:p>
        </w:tc>
      </w:tr>
      <w:tr w:rsidR="00EE2529" w:rsidRPr="00C81B84" w14:paraId="5D8CFBE6" w14:textId="77777777">
        <w:trPr>
          <w:trHeight w:val="380"/>
        </w:trPr>
        <w:tc>
          <w:tcPr>
            <w:tcW w:w="580" w:type="dxa"/>
            <w:tcBorders>
              <w:top w:val="nil"/>
              <w:left w:val="nil"/>
              <w:bottom w:val="nil"/>
              <w:right w:val="nil"/>
            </w:tcBorders>
            <w:tcMar>
              <w:top w:w="128" w:type="dxa"/>
              <w:left w:w="43" w:type="dxa"/>
              <w:bottom w:w="43" w:type="dxa"/>
              <w:right w:w="43" w:type="dxa"/>
            </w:tcMar>
          </w:tcPr>
          <w:p w14:paraId="5F1535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BCA4FA"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11DF91" w14:textId="77777777" w:rsidR="00EE2529" w:rsidRPr="00C81B84" w:rsidRDefault="00AD5E1E" w:rsidP="00C81B84">
            <w:r w:rsidRPr="00C81B84">
              <w:t xml:space="preserve">Ortopediske hjelpemidler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BA81DD" w14:textId="77777777" w:rsidR="00EE2529" w:rsidRPr="00C81B84" w:rsidRDefault="00AD5E1E" w:rsidP="00C81B84">
            <w:r w:rsidRPr="00C81B84">
              <w:t>2 070 000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14BA0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306D1C" w14:textId="77777777" w:rsidR="00EE2529" w:rsidRPr="00C81B84" w:rsidRDefault="00AD5E1E" w:rsidP="00C81B84">
            <w:r w:rsidRPr="00C81B84">
              <w:t>73 200</w:t>
            </w:r>
          </w:p>
        </w:tc>
        <w:tc>
          <w:tcPr>
            <w:tcW w:w="1180" w:type="dxa"/>
            <w:tcBorders>
              <w:top w:val="nil"/>
              <w:left w:val="nil"/>
              <w:bottom w:val="nil"/>
              <w:right w:val="nil"/>
            </w:tcBorders>
            <w:tcMar>
              <w:top w:w="128" w:type="dxa"/>
              <w:left w:w="43" w:type="dxa"/>
              <w:bottom w:w="43" w:type="dxa"/>
              <w:right w:w="43" w:type="dxa"/>
            </w:tcMar>
            <w:vAlign w:val="bottom"/>
          </w:tcPr>
          <w:p w14:paraId="2FD6C695" w14:textId="77777777" w:rsidR="00EE2529" w:rsidRPr="00C81B84" w:rsidRDefault="00AD5E1E" w:rsidP="00C81B84">
            <w:r w:rsidRPr="00C81B84">
              <w:t>2 143 200</w:t>
            </w:r>
          </w:p>
        </w:tc>
      </w:tr>
      <w:tr w:rsidR="00EE2529" w:rsidRPr="00C81B84" w14:paraId="35D73DB4" w14:textId="77777777">
        <w:trPr>
          <w:trHeight w:val="380"/>
        </w:trPr>
        <w:tc>
          <w:tcPr>
            <w:tcW w:w="580" w:type="dxa"/>
            <w:tcBorders>
              <w:top w:val="nil"/>
              <w:left w:val="nil"/>
              <w:bottom w:val="nil"/>
              <w:right w:val="nil"/>
            </w:tcBorders>
            <w:tcMar>
              <w:top w:w="128" w:type="dxa"/>
              <w:left w:w="43" w:type="dxa"/>
              <w:bottom w:w="43" w:type="dxa"/>
              <w:right w:w="43" w:type="dxa"/>
            </w:tcMar>
          </w:tcPr>
          <w:p w14:paraId="04A8821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949163" w14:textId="77777777" w:rsidR="00EE2529" w:rsidRPr="00C81B84" w:rsidRDefault="00AD5E1E" w:rsidP="00C81B84">
            <w:r w:rsidRPr="00C81B84">
              <w:t>78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9A70AA" w14:textId="77777777" w:rsidR="00EE2529" w:rsidRPr="00C81B84" w:rsidRDefault="00AD5E1E" w:rsidP="00C81B84">
            <w:r w:rsidRPr="00C81B84">
              <w:t xml:space="preserve">Høreapparater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E0DA3C" w14:textId="77777777" w:rsidR="00EE2529" w:rsidRPr="00C81B84" w:rsidRDefault="00AD5E1E" w:rsidP="00C81B84">
            <w:r w:rsidRPr="00C81B84">
              <w:t>915 000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211DA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7B0181" w14:textId="77777777" w:rsidR="00EE2529" w:rsidRPr="00C81B84" w:rsidRDefault="00AD5E1E" w:rsidP="00C81B84">
            <w:r w:rsidRPr="00C81B84">
              <w:t>-24 700</w:t>
            </w:r>
          </w:p>
        </w:tc>
        <w:tc>
          <w:tcPr>
            <w:tcW w:w="1180" w:type="dxa"/>
            <w:tcBorders>
              <w:top w:val="nil"/>
              <w:left w:val="nil"/>
              <w:bottom w:val="nil"/>
              <w:right w:val="nil"/>
            </w:tcBorders>
            <w:tcMar>
              <w:top w:w="128" w:type="dxa"/>
              <w:left w:w="43" w:type="dxa"/>
              <w:bottom w:w="43" w:type="dxa"/>
              <w:right w:w="43" w:type="dxa"/>
            </w:tcMar>
            <w:vAlign w:val="bottom"/>
          </w:tcPr>
          <w:p w14:paraId="47F5A567" w14:textId="77777777" w:rsidR="00EE2529" w:rsidRPr="00C81B84" w:rsidRDefault="00AD5E1E" w:rsidP="00C81B84">
            <w:r w:rsidRPr="00C81B84">
              <w:t>890 300</w:t>
            </w:r>
          </w:p>
        </w:tc>
      </w:tr>
      <w:tr w:rsidR="00EE2529" w:rsidRPr="00C81B84" w14:paraId="033162A3" w14:textId="77777777">
        <w:trPr>
          <w:trHeight w:val="640"/>
        </w:trPr>
        <w:tc>
          <w:tcPr>
            <w:tcW w:w="580" w:type="dxa"/>
            <w:tcBorders>
              <w:top w:val="nil"/>
              <w:left w:val="nil"/>
              <w:bottom w:val="nil"/>
              <w:right w:val="nil"/>
            </w:tcBorders>
            <w:tcMar>
              <w:top w:w="128" w:type="dxa"/>
              <w:left w:w="43" w:type="dxa"/>
              <w:bottom w:w="43" w:type="dxa"/>
              <w:right w:w="43" w:type="dxa"/>
            </w:tcMar>
          </w:tcPr>
          <w:p w14:paraId="1D6701B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B90BAB" w14:textId="77777777" w:rsidR="00EE2529" w:rsidRPr="00C81B84" w:rsidRDefault="00AD5E1E" w:rsidP="00C81B84">
            <w:r w:rsidRPr="00C81B84">
              <w:t>79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015838" w14:textId="77777777" w:rsidR="00EE2529" w:rsidRPr="00C81B84" w:rsidRDefault="00AD5E1E" w:rsidP="00C81B84">
            <w:r w:rsidRPr="00C81B84">
              <w:t xml:space="preserve">Aktivitetshjelpemidler til personer over 26 år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A21F8D" w14:textId="77777777" w:rsidR="00EE2529" w:rsidRPr="00C81B84" w:rsidRDefault="00AD5E1E" w:rsidP="00C81B84">
            <w:r w:rsidRPr="00C81B84">
              <w:t>56 780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A161C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31DFCC" w14:textId="77777777" w:rsidR="00EE2529" w:rsidRPr="00C81B84" w:rsidRDefault="00AD5E1E" w:rsidP="00C81B84">
            <w:r w:rsidRPr="00C81B84">
              <w:t>1 213</w:t>
            </w:r>
          </w:p>
        </w:tc>
        <w:tc>
          <w:tcPr>
            <w:tcW w:w="1180" w:type="dxa"/>
            <w:tcBorders>
              <w:top w:val="nil"/>
              <w:left w:val="nil"/>
              <w:bottom w:val="nil"/>
              <w:right w:val="nil"/>
            </w:tcBorders>
            <w:tcMar>
              <w:top w:w="128" w:type="dxa"/>
              <w:left w:w="43" w:type="dxa"/>
              <w:bottom w:w="43" w:type="dxa"/>
              <w:right w:w="43" w:type="dxa"/>
            </w:tcMar>
            <w:vAlign w:val="bottom"/>
          </w:tcPr>
          <w:p w14:paraId="5F636548" w14:textId="77777777" w:rsidR="00EE2529" w:rsidRPr="00C81B84" w:rsidRDefault="00AD5E1E" w:rsidP="00C81B84">
            <w:r w:rsidRPr="00C81B84">
              <w:t>57 993</w:t>
            </w:r>
          </w:p>
        </w:tc>
      </w:tr>
      <w:tr w:rsidR="00EE2529" w:rsidRPr="00C81B84" w14:paraId="221CFC48" w14:textId="77777777">
        <w:trPr>
          <w:trHeight w:val="380"/>
        </w:trPr>
        <w:tc>
          <w:tcPr>
            <w:tcW w:w="580" w:type="dxa"/>
            <w:tcBorders>
              <w:top w:val="nil"/>
              <w:left w:val="nil"/>
              <w:bottom w:val="nil"/>
              <w:right w:val="nil"/>
            </w:tcBorders>
            <w:tcMar>
              <w:top w:w="128" w:type="dxa"/>
              <w:left w:w="43" w:type="dxa"/>
              <w:bottom w:w="43" w:type="dxa"/>
              <w:right w:w="43" w:type="dxa"/>
            </w:tcMar>
          </w:tcPr>
          <w:p w14:paraId="18A1B4C6" w14:textId="77777777" w:rsidR="00EE2529" w:rsidRPr="00C81B84" w:rsidRDefault="00AD5E1E" w:rsidP="00C81B84">
            <w:r w:rsidRPr="00C81B84">
              <w:t>2670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A0D43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F9387D" w14:textId="77777777" w:rsidR="00EE2529" w:rsidRPr="00C81B84" w:rsidRDefault="00AD5E1E" w:rsidP="00C81B84">
            <w:r w:rsidRPr="00C81B84">
              <w:t>Alderdom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F8E15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E9767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734F8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CBE0D9B" w14:textId="77777777" w:rsidR="00EE2529" w:rsidRPr="00C81B84" w:rsidRDefault="00EE2529" w:rsidP="00C81B84"/>
        </w:tc>
      </w:tr>
      <w:tr w:rsidR="00EE2529" w:rsidRPr="00C81B84" w14:paraId="77B67827" w14:textId="77777777">
        <w:trPr>
          <w:trHeight w:val="380"/>
        </w:trPr>
        <w:tc>
          <w:tcPr>
            <w:tcW w:w="580" w:type="dxa"/>
            <w:tcBorders>
              <w:top w:val="nil"/>
              <w:left w:val="nil"/>
              <w:bottom w:val="nil"/>
              <w:right w:val="nil"/>
            </w:tcBorders>
            <w:tcMar>
              <w:top w:w="128" w:type="dxa"/>
              <w:left w:w="43" w:type="dxa"/>
              <w:bottom w:w="43" w:type="dxa"/>
              <w:right w:w="43" w:type="dxa"/>
            </w:tcMar>
          </w:tcPr>
          <w:p w14:paraId="4D070B2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42DAF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D5FCE1" w14:textId="77777777" w:rsidR="00EE2529" w:rsidRPr="00C81B84" w:rsidRDefault="00AD5E1E" w:rsidP="00C81B84">
            <w:r w:rsidRPr="00C81B84">
              <w:t xml:space="preserve">Grunnpensjon,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533FD2" w14:textId="77777777" w:rsidR="00EE2529" w:rsidRPr="00C81B84" w:rsidRDefault="00AD5E1E" w:rsidP="00C81B84">
            <w:r w:rsidRPr="00C81B84">
              <w:t>88 390 000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42D5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C121D" w14:textId="77777777" w:rsidR="00EE2529" w:rsidRPr="00C81B84" w:rsidRDefault="00AD5E1E" w:rsidP="00C81B84">
            <w:r w:rsidRPr="00C81B84">
              <w:t>1 940 000</w:t>
            </w:r>
          </w:p>
        </w:tc>
        <w:tc>
          <w:tcPr>
            <w:tcW w:w="1180" w:type="dxa"/>
            <w:tcBorders>
              <w:top w:val="nil"/>
              <w:left w:val="nil"/>
              <w:bottom w:val="nil"/>
              <w:right w:val="nil"/>
            </w:tcBorders>
            <w:tcMar>
              <w:top w:w="128" w:type="dxa"/>
              <w:left w:w="43" w:type="dxa"/>
              <w:bottom w:w="43" w:type="dxa"/>
              <w:right w:w="43" w:type="dxa"/>
            </w:tcMar>
            <w:vAlign w:val="bottom"/>
          </w:tcPr>
          <w:p w14:paraId="201F9C28" w14:textId="77777777" w:rsidR="00EE2529" w:rsidRPr="00C81B84" w:rsidRDefault="00AD5E1E" w:rsidP="00C81B84">
            <w:r w:rsidRPr="00C81B84">
              <w:t>90 330 000</w:t>
            </w:r>
          </w:p>
        </w:tc>
      </w:tr>
      <w:tr w:rsidR="00EE2529" w:rsidRPr="00C81B84" w14:paraId="42BB4A04" w14:textId="77777777">
        <w:trPr>
          <w:trHeight w:val="380"/>
        </w:trPr>
        <w:tc>
          <w:tcPr>
            <w:tcW w:w="580" w:type="dxa"/>
            <w:tcBorders>
              <w:top w:val="nil"/>
              <w:left w:val="nil"/>
              <w:bottom w:val="nil"/>
              <w:right w:val="nil"/>
            </w:tcBorders>
            <w:tcMar>
              <w:top w:w="128" w:type="dxa"/>
              <w:left w:w="43" w:type="dxa"/>
              <w:bottom w:w="43" w:type="dxa"/>
              <w:right w:w="43" w:type="dxa"/>
            </w:tcMar>
          </w:tcPr>
          <w:p w14:paraId="2E2C77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E8325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E0D847" w14:textId="77777777" w:rsidR="00EE2529" w:rsidRPr="00C81B84" w:rsidRDefault="00AD5E1E" w:rsidP="00C81B84">
            <w:r w:rsidRPr="00C81B84">
              <w:t xml:space="preserve">Tilleggspensjon,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D5E227" w14:textId="77777777" w:rsidR="00EE2529" w:rsidRPr="00C81B84" w:rsidRDefault="00AD5E1E" w:rsidP="00C81B84">
            <w:r w:rsidRPr="00C81B84">
              <w:t>178 030 000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51BB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857780" w14:textId="77777777" w:rsidR="00EE2529" w:rsidRPr="00C81B84" w:rsidRDefault="00AD5E1E" w:rsidP="00C81B84">
            <w:r w:rsidRPr="00C81B84">
              <w:t>4 040 000</w:t>
            </w:r>
          </w:p>
        </w:tc>
        <w:tc>
          <w:tcPr>
            <w:tcW w:w="1180" w:type="dxa"/>
            <w:tcBorders>
              <w:top w:val="nil"/>
              <w:left w:val="nil"/>
              <w:bottom w:val="nil"/>
              <w:right w:val="nil"/>
            </w:tcBorders>
            <w:tcMar>
              <w:top w:w="128" w:type="dxa"/>
              <w:left w:w="43" w:type="dxa"/>
              <w:bottom w:w="43" w:type="dxa"/>
              <w:right w:w="43" w:type="dxa"/>
            </w:tcMar>
            <w:vAlign w:val="bottom"/>
          </w:tcPr>
          <w:p w14:paraId="6946230B" w14:textId="77777777" w:rsidR="00EE2529" w:rsidRPr="00C81B84" w:rsidRDefault="00AD5E1E" w:rsidP="00C81B84">
            <w:r w:rsidRPr="00C81B84">
              <w:t>182 070 000</w:t>
            </w:r>
          </w:p>
        </w:tc>
      </w:tr>
      <w:tr w:rsidR="00EE2529" w:rsidRPr="00C81B84" w14:paraId="36A4ED75" w14:textId="77777777">
        <w:trPr>
          <w:trHeight w:val="380"/>
        </w:trPr>
        <w:tc>
          <w:tcPr>
            <w:tcW w:w="580" w:type="dxa"/>
            <w:tcBorders>
              <w:top w:val="nil"/>
              <w:left w:val="nil"/>
              <w:bottom w:val="nil"/>
              <w:right w:val="nil"/>
            </w:tcBorders>
            <w:tcMar>
              <w:top w:w="128" w:type="dxa"/>
              <w:left w:w="43" w:type="dxa"/>
              <w:bottom w:w="43" w:type="dxa"/>
              <w:right w:w="43" w:type="dxa"/>
            </w:tcMar>
          </w:tcPr>
          <w:p w14:paraId="2613604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627CE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5EB1B0" w14:textId="77777777" w:rsidR="00EE2529" w:rsidRPr="00C81B84" w:rsidRDefault="00AD5E1E" w:rsidP="00C81B84">
            <w:r w:rsidRPr="00C81B84">
              <w:t xml:space="preserve">Inntektspensjon,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D38BDF" w14:textId="77777777" w:rsidR="00EE2529" w:rsidRPr="00C81B84" w:rsidRDefault="00AD5E1E" w:rsidP="00C81B84">
            <w:r w:rsidRPr="00C81B84">
              <w:t>15 610 000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A9C93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9A4A8E" w14:textId="77777777" w:rsidR="00EE2529" w:rsidRPr="00C81B84" w:rsidRDefault="00AD5E1E" w:rsidP="00C81B84">
            <w:r w:rsidRPr="00C81B84">
              <w:t>270 000</w:t>
            </w:r>
          </w:p>
        </w:tc>
        <w:tc>
          <w:tcPr>
            <w:tcW w:w="1180" w:type="dxa"/>
            <w:tcBorders>
              <w:top w:val="nil"/>
              <w:left w:val="nil"/>
              <w:bottom w:val="nil"/>
              <w:right w:val="nil"/>
            </w:tcBorders>
            <w:tcMar>
              <w:top w:w="128" w:type="dxa"/>
              <w:left w:w="43" w:type="dxa"/>
              <w:bottom w:w="43" w:type="dxa"/>
              <w:right w:w="43" w:type="dxa"/>
            </w:tcMar>
            <w:vAlign w:val="bottom"/>
          </w:tcPr>
          <w:p w14:paraId="482B0D2A" w14:textId="77777777" w:rsidR="00EE2529" w:rsidRPr="00C81B84" w:rsidRDefault="00AD5E1E" w:rsidP="00C81B84">
            <w:r w:rsidRPr="00C81B84">
              <w:t>15 880 000</w:t>
            </w:r>
          </w:p>
        </w:tc>
      </w:tr>
      <w:tr w:rsidR="00EE2529" w:rsidRPr="00C81B84" w14:paraId="3EA1EBE2" w14:textId="77777777">
        <w:trPr>
          <w:trHeight w:val="640"/>
        </w:trPr>
        <w:tc>
          <w:tcPr>
            <w:tcW w:w="580" w:type="dxa"/>
            <w:tcBorders>
              <w:top w:val="nil"/>
              <w:left w:val="nil"/>
              <w:bottom w:val="nil"/>
              <w:right w:val="nil"/>
            </w:tcBorders>
            <w:tcMar>
              <w:top w:w="128" w:type="dxa"/>
              <w:left w:w="43" w:type="dxa"/>
              <w:bottom w:w="43" w:type="dxa"/>
              <w:right w:w="43" w:type="dxa"/>
            </w:tcMar>
          </w:tcPr>
          <w:p w14:paraId="70367C3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492F16"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A053CF" w14:textId="77777777" w:rsidR="00EE2529" w:rsidRPr="00C81B84" w:rsidRDefault="00AD5E1E" w:rsidP="00C81B84">
            <w:r w:rsidRPr="00C81B84">
              <w:t>Særtillegg, pensjonstillegg mv.</w:t>
            </w:r>
            <w:proofErr w:type="gramStart"/>
            <w:r w:rsidRPr="00C81B84">
              <w:t xml:space="preserve">, </w:t>
            </w:r>
            <w:r w:rsidRPr="00AD5E1E">
              <w:rPr>
                <w:rStyle w:val="kursiv"/>
              </w:rPr>
              <w:t xml:space="preserve"> overslagsbevilgning</w:t>
            </w:r>
            <w:proofErr w:type="gram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BBE692" w14:textId="77777777" w:rsidR="00EE2529" w:rsidRPr="00C81B84" w:rsidRDefault="00AD5E1E" w:rsidP="00C81B84">
            <w:r w:rsidRPr="00C81B84">
              <w:t>7 592 000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8935A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DAF2A6" w14:textId="77777777" w:rsidR="00EE2529" w:rsidRPr="00C81B84" w:rsidRDefault="00AD5E1E" w:rsidP="00C81B84">
            <w:r w:rsidRPr="00C81B84">
              <w:t>208 000</w:t>
            </w:r>
          </w:p>
        </w:tc>
        <w:tc>
          <w:tcPr>
            <w:tcW w:w="1180" w:type="dxa"/>
            <w:tcBorders>
              <w:top w:val="nil"/>
              <w:left w:val="nil"/>
              <w:bottom w:val="nil"/>
              <w:right w:val="nil"/>
            </w:tcBorders>
            <w:tcMar>
              <w:top w:w="128" w:type="dxa"/>
              <w:left w:w="43" w:type="dxa"/>
              <w:bottom w:w="43" w:type="dxa"/>
              <w:right w:w="43" w:type="dxa"/>
            </w:tcMar>
            <w:vAlign w:val="bottom"/>
          </w:tcPr>
          <w:p w14:paraId="6F9B94A2" w14:textId="77777777" w:rsidR="00EE2529" w:rsidRPr="00C81B84" w:rsidRDefault="00AD5E1E" w:rsidP="00C81B84">
            <w:r w:rsidRPr="00C81B84">
              <w:t>7 800 000</w:t>
            </w:r>
          </w:p>
        </w:tc>
      </w:tr>
      <w:tr w:rsidR="00EE2529" w:rsidRPr="00C81B84" w14:paraId="41735AB8" w14:textId="77777777">
        <w:trPr>
          <w:trHeight w:val="380"/>
        </w:trPr>
        <w:tc>
          <w:tcPr>
            <w:tcW w:w="580" w:type="dxa"/>
            <w:tcBorders>
              <w:top w:val="nil"/>
              <w:left w:val="nil"/>
              <w:bottom w:val="nil"/>
              <w:right w:val="nil"/>
            </w:tcBorders>
            <w:tcMar>
              <w:top w:w="128" w:type="dxa"/>
              <w:left w:w="43" w:type="dxa"/>
              <w:bottom w:w="43" w:type="dxa"/>
              <w:right w:w="43" w:type="dxa"/>
            </w:tcMar>
          </w:tcPr>
          <w:p w14:paraId="64E31FA1" w14:textId="77777777" w:rsidR="00EE2529" w:rsidRPr="00C81B84" w:rsidRDefault="00AD5E1E" w:rsidP="00C81B84">
            <w:r w:rsidRPr="00C81B84">
              <w:t>2680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415E3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C87869" w14:textId="77777777" w:rsidR="00EE2529" w:rsidRPr="00C81B84" w:rsidRDefault="00AD5E1E" w:rsidP="00C81B84">
            <w:r w:rsidRPr="00C81B84">
              <w:t>Etterlatte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C04DE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79773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DEC91B"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36D5C1AA" w14:textId="77777777" w:rsidR="00EE2529" w:rsidRPr="00C81B84" w:rsidRDefault="00EE2529" w:rsidP="00C81B84"/>
        </w:tc>
      </w:tr>
      <w:tr w:rsidR="00EE2529" w:rsidRPr="00C81B84" w14:paraId="5A51B2D3" w14:textId="77777777">
        <w:trPr>
          <w:trHeight w:val="380"/>
        </w:trPr>
        <w:tc>
          <w:tcPr>
            <w:tcW w:w="580" w:type="dxa"/>
            <w:tcBorders>
              <w:top w:val="nil"/>
              <w:left w:val="nil"/>
              <w:bottom w:val="nil"/>
              <w:right w:val="nil"/>
            </w:tcBorders>
            <w:tcMar>
              <w:top w:w="128" w:type="dxa"/>
              <w:left w:w="43" w:type="dxa"/>
              <w:bottom w:w="43" w:type="dxa"/>
              <w:right w:w="43" w:type="dxa"/>
            </w:tcMar>
          </w:tcPr>
          <w:p w14:paraId="016C150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6F21E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4757B63" w14:textId="77777777" w:rsidR="00EE2529" w:rsidRPr="00C81B84" w:rsidRDefault="00AD5E1E" w:rsidP="00C81B84">
            <w:r w:rsidRPr="00C81B84">
              <w:t xml:space="preserve">Grunnpensjon,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0B2E5D" w14:textId="77777777" w:rsidR="00EE2529" w:rsidRPr="00C81B84" w:rsidRDefault="00AD5E1E" w:rsidP="00C81B84">
            <w:r w:rsidRPr="00C81B84">
              <w:t>1 150 000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FE7A1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9FA84E" w14:textId="77777777" w:rsidR="00EE2529" w:rsidRPr="00C81B84" w:rsidRDefault="00AD5E1E" w:rsidP="00C81B84">
            <w:r w:rsidRPr="00C81B84">
              <w:t>20 000</w:t>
            </w:r>
          </w:p>
        </w:tc>
        <w:tc>
          <w:tcPr>
            <w:tcW w:w="1180" w:type="dxa"/>
            <w:tcBorders>
              <w:top w:val="nil"/>
              <w:left w:val="nil"/>
              <w:bottom w:val="nil"/>
              <w:right w:val="nil"/>
            </w:tcBorders>
            <w:tcMar>
              <w:top w:w="128" w:type="dxa"/>
              <w:left w:w="43" w:type="dxa"/>
              <w:bottom w:w="43" w:type="dxa"/>
              <w:right w:w="43" w:type="dxa"/>
            </w:tcMar>
            <w:vAlign w:val="bottom"/>
          </w:tcPr>
          <w:p w14:paraId="42087A89" w14:textId="77777777" w:rsidR="00EE2529" w:rsidRPr="00C81B84" w:rsidRDefault="00AD5E1E" w:rsidP="00C81B84">
            <w:r w:rsidRPr="00C81B84">
              <w:t>1 170 000</w:t>
            </w:r>
          </w:p>
        </w:tc>
      </w:tr>
      <w:tr w:rsidR="00EE2529" w:rsidRPr="00C81B84" w14:paraId="21F5C5CB" w14:textId="77777777">
        <w:trPr>
          <w:trHeight w:val="380"/>
        </w:trPr>
        <w:tc>
          <w:tcPr>
            <w:tcW w:w="580" w:type="dxa"/>
            <w:tcBorders>
              <w:top w:val="nil"/>
              <w:left w:val="nil"/>
              <w:bottom w:val="nil"/>
              <w:right w:val="nil"/>
            </w:tcBorders>
            <w:tcMar>
              <w:top w:w="128" w:type="dxa"/>
              <w:left w:w="43" w:type="dxa"/>
              <w:bottom w:w="43" w:type="dxa"/>
              <w:right w:w="43" w:type="dxa"/>
            </w:tcMar>
          </w:tcPr>
          <w:p w14:paraId="0B4621A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866EDF"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581B01" w14:textId="77777777" w:rsidR="00EE2529" w:rsidRPr="00C81B84" w:rsidRDefault="00AD5E1E" w:rsidP="00C81B84">
            <w:r w:rsidRPr="00C81B84">
              <w:t xml:space="preserve">Tilleggspensjon,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10E5D6" w14:textId="77777777" w:rsidR="00EE2529" w:rsidRPr="00C81B84" w:rsidRDefault="00AD5E1E" w:rsidP="00C81B84">
            <w:r w:rsidRPr="00C81B84">
              <w:t>840 000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4DE89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E06B8E" w14:textId="77777777" w:rsidR="00EE2529" w:rsidRPr="00C81B84" w:rsidRDefault="00AD5E1E" w:rsidP="00C81B84">
            <w:r w:rsidRPr="00C81B84">
              <w:t>15 000</w:t>
            </w:r>
          </w:p>
        </w:tc>
        <w:tc>
          <w:tcPr>
            <w:tcW w:w="1180" w:type="dxa"/>
            <w:tcBorders>
              <w:top w:val="nil"/>
              <w:left w:val="nil"/>
              <w:bottom w:val="nil"/>
              <w:right w:val="nil"/>
            </w:tcBorders>
            <w:tcMar>
              <w:top w:w="128" w:type="dxa"/>
              <w:left w:w="43" w:type="dxa"/>
              <w:bottom w:w="43" w:type="dxa"/>
              <w:right w:w="43" w:type="dxa"/>
            </w:tcMar>
            <w:vAlign w:val="bottom"/>
          </w:tcPr>
          <w:p w14:paraId="398AEEBE" w14:textId="77777777" w:rsidR="00EE2529" w:rsidRPr="00C81B84" w:rsidRDefault="00AD5E1E" w:rsidP="00C81B84">
            <w:r w:rsidRPr="00C81B84">
              <w:t>855 000</w:t>
            </w:r>
          </w:p>
        </w:tc>
      </w:tr>
      <w:tr w:rsidR="00EE2529" w:rsidRPr="00C81B84" w14:paraId="3F3A6CDA" w14:textId="77777777">
        <w:trPr>
          <w:trHeight w:val="380"/>
        </w:trPr>
        <w:tc>
          <w:tcPr>
            <w:tcW w:w="580" w:type="dxa"/>
            <w:tcBorders>
              <w:top w:val="nil"/>
              <w:left w:val="nil"/>
              <w:bottom w:val="nil"/>
              <w:right w:val="nil"/>
            </w:tcBorders>
            <w:tcMar>
              <w:top w:w="128" w:type="dxa"/>
              <w:left w:w="43" w:type="dxa"/>
              <w:bottom w:w="43" w:type="dxa"/>
              <w:right w:w="43" w:type="dxa"/>
            </w:tcMar>
          </w:tcPr>
          <w:p w14:paraId="6CB1BD4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B675DF"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D4F79A" w14:textId="77777777" w:rsidR="00EE2529" w:rsidRPr="00C81B84" w:rsidRDefault="00AD5E1E" w:rsidP="00C81B84">
            <w:r w:rsidRPr="00C81B84">
              <w:t xml:space="preserve">Særtillegg,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2BB811" w14:textId="77777777" w:rsidR="00EE2529" w:rsidRPr="00C81B84" w:rsidRDefault="00AD5E1E" w:rsidP="00C81B84">
            <w:r w:rsidRPr="00C81B84">
              <w:t>92 000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415E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CBD989"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4D6538A2" w14:textId="77777777" w:rsidR="00EE2529" w:rsidRPr="00C81B84" w:rsidRDefault="00AD5E1E" w:rsidP="00C81B84">
            <w:r w:rsidRPr="00C81B84">
              <w:t>91 000</w:t>
            </w:r>
          </w:p>
        </w:tc>
      </w:tr>
      <w:tr w:rsidR="00EE2529" w:rsidRPr="00C81B84" w14:paraId="66257FE2" w14:textId="77777777">
        <w:trPr>
          <w:trHeight w:val="380"/>
        </w:trPr>
        <w:tc>
          <w:tcPr>
            <w:tcW w:w="580" w:type="dxa"/>
            <w:tcBorders>
              <w:top w:val="nil"/>
              <w:left w:val="nil"/>
              <w:bottom w:val="nil"/>
              <w:right w:val="nil"/>
            </w:tcBorders>
            <w:tcMar>
              <w:top w:w="128" w:type="dxa"/>
              <w:left w:w="43" w:type="dxa"/>
              <w:bottom w:w="43" w:type="dxa"/>
              <w:right w:w="43" w:type="dxa"/>
            </w:tcMar>
          </w:tcPr>
          <w:p w14:paraId="3F6EC468" w14:textId="77777777" w:rsidR="00EE2529" w:rsidRPr="00C81B84" w:rsidRDefault="00AD5E1E" w:rsidP="00C81B84">
            <w:r w:rsidRPr="00C81B84">
              <w:t>2686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71A22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655F04" w14:textId="77777777" w:rsidR="00EE2529" w:rsidRPr="00C81B84" w:rsidRDefault="00AD5E1E" w:rsidP="00C81B84">
            <w:r w:rsidRPr="00C81B84">
              <w:t>Stønad ved gravferd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FB21E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5061B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C1E900"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611462F7" w14:textId="77777777" w:rsidR="00EE2529" w:rsidRPr="00C81B84" w:rsidRDefault="00EE2529" w:rsidP="00C81B84"/>
        </w:tc>
      </w:tr>
      <w:tr w:rsidR="00EE2529" w:rsidRPr="00C81B84" w14:paraId="1F206B49" w14:textId="77777777">
        <w:trPr>
          <w:trHeight w:val="380"/>
        </w:trPr>
        <w:tc>
          <w:tcPr>
            <w:tcW w:w="580" w:type="dxa"/>
            <w:tcBorders>
              <w:top w:val="nil"/>
              <w:left w:val="nil"/>
              <w:bottom w:val="nil"/>
              <w:right w:val="nil"/>
            </w:tcBorders>
            <w:tcMar>
              <w:top w:w="128" w:type="dxa"/>
              <w:left w:w="43" w:type="dxa"/>
              <w:bottom w:w="43" w:type="dxa"/>
              <w:right w:w="43" w:type="dxa"/>
            </w:tcMar>
          </w:tcPr>
          <w:p w14:paraId="47A7FF5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FC2260"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BF67F5" w14:textId="77777777" w:rsidR="00EE2529" w:rsidRPr="00C81B84" w:rsidRDefault="00AD5E1E" w:rsidP="00C81B84">
            <w:r w:rsidRPr="00C81B84">
              <w:t xml:space="preserve">Stønad ved gravferd, </w:t>
            </w:r>
            <w:r w:rsidRPr="00AD5E1E">
              <w:rPr>
                <w:rStyle w:val="kursiv"/>
              </w:rPr>
              <w:t>overslagsbevilgning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040CDA" w14:textId="77777777" w:rsidR="00EE2529" w:rsidRPr="00C81B84" w:rsidRDefault="00AD5E1E" w:rsidP="00C81B84">
            <w:r w:rsidRPr="00C81B84">
              <w:t>295 000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6DE1E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16663" w14:textId="77777777" w:rsidR="00EE2529" w:rsidRPr="00C81B84" w:rsidRDefault="00AD5E1E" w:rsidP="00C81B84">
            <w:r w:rsidRPr="00C81B84">
              <w:t>4 800</w:t>
            </w:r>
          </w:p>
        </w:tc>
        <w:tc>
          <w:tcPr>
            <w:tcW w:w="1180" w:type="dxa"/>
            <w:tcBorders>
              <w:top w:val="nil"/>
              <w:left w:val="nil"/>
              <w:bottom w:val="nil"/>
              <w:right w:val="nil"/>
            </w:tcBorders>
            <w:tcMar>
              <w:top w:w="128" w:type="dxa"/>
              <w:left w:w="43" w:type="dxa"/>
              <w:bottom w:w="43" w:type="dxa"/>
              <w:right w:w="43" w:type="dxa"/>
            </w:tcMar>
            <w:vAlign w:val="bottom"/>
          </w:tcPr>
          <w:p w14:paraId="5E41D8A0" w14:textId="77777777" w:rsidR="00EE2529" w:rsidRPr="00C81B84" w:rsidRDefault="00AD5E1E" w:rsidP="00C81B84">
            <w:r w:rsidRPr="00C81B84">
              <w:t>299 800</w:t>
            </w:r>
          </w:p>
        </w:tc>
      </w:tr>
      <w:tr w:rsidR="00EE2529" w:rsidRPr="00C81B84" w14:paraId="5B040A20" w14:textId="77777777">
        <w:trPr>
          <w:trHeight w:val="380"/>
        </w:trPr>
        <w:tc>
          <w:tcPr>
            <w:tcW w:w="580" w:type="dxa"/>
            <w:tcBorders>
              <w:top w:val="nil"/>
              <w:left w:val="nil"/>
              <w:bottom w:val="nil"/>
              <w:right w:val="nil"/>
            </w:tcBorders>
            <w:tcMar>
              <w:top w:w="128" w:type="dxa"/>
              <w:left w:w="43" w:type="dxa"/>
              <w:bottom w:w="43" w:type="dxa"/>
              <w:right w:w="43" w:type="dxa"/>
            </w:tcMar>
          </w:tcPr>
          <w:p w14:paraId="39C09E58" w14:textId="77777777" w:rsidR="00EE2529" w:rsidRPr="00C81B84" w:rsidRDefault="00AD5E1E" w:rsidP="00C81B84">
            <w:r w:rsidRPr="00C81B84">
              <w:t>2711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87731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057A42E" w14:textId="77777777" w:rsidR="00EE2529" w:rsidRPr="00C81B84" w:rsidRDefault="00AD5E1E" w:rsidP="00C81B84">
            <w:r w:rsidRPr="00C81B84">
              <w:t>Spesialisthelsetjeneste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425C9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E6EB9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E7E3EE"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91FFB99" w14:textId="77777777" w:rsidR="00EE2529" w:rsidRPr="00C81B84" w:rsidRDefault="00EE2529" w:rsidP="00C81B84"/>
        </w:tc>
      </w:tr>
      <w:tr w:rsidR="00EE2529" w:rsidRPr="00C81B84" w14:paraId="693B4CDA" w14:textId="77777777">
        <w:trPr>
          <w:trHeight w:val="380"/>
        </w:trPr>
        <w:tc>
          <w:tcPr>
            <w:tcW w:w="580" w:type="dxa"/>
            <w:tcBorders>
              <w:top w:val="nil"/>
              <w:left w:val="nil"/>
              <w:bottom w:val="nil"/>
              <w:right w:val="nil"/>
            </w:tcBorders>
            <w:tcMar>
              <w:top w:w="128" w:type="dxa"/>
              <w:left w:w="43" w:type="dxa"/>
              <w:bottom w:w="43" w:type="dxa"/>
              <w:right w:w="43" w:type="dxa"/>
            </w:tcMar>
          </w:tcPr>
          <w:p w14:paraId="45055D0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CF4CA7"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0BCA4D2" w14:textId="77777777" w:rsidR="00EE2529" w:rsidRPr="00C81B84" w:rsidRDefault="00AD5E1E" w:rsidP="00C81B84">
            <w:r w:rsidRPr="00C81B84">
              <w:t xml:space="preserve">Spesialisthjelp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BD366" w14:textId="77777777" w:rsidR="00EE2529" w:rsidRPr="00C81B84" w:rsidRDefault="00AD5E1E" w:rsidP="00C81B84">
            <w:r w:rsidRPr="00C81B84">
              <w:t>2 607 400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B9B1F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EE311E" w14:textId="77777777" w:rsidR="00EE2529" w:rsidRPr="00C81B84" w:rsidRDefault="00AD5E1E" w:rsidP="00C81B84">
            <w:r w:rsidRPr="00C81B84">
              <w:t>2 600</w:t>
            </w:r>
          </w:p>
        </w:tc>
        <w:tc>
          <w:tcPr>
            <w:tcW w:w="1180" w:type="dxa"/>
            <w:tcBorders>
              <w:top w:val="nil"/>
              <w:left w:val="nil"/>
              <w:bottom w:val="nil"/>
              <w:right w:val="nil"/>
            </w:tcBorders>
            <w:tcMar>
              <w:top w:w="128" w:type="dxa"/>
              <w:left w:w="43" w:type="dxa"/>
              <w:bottom w:w="43" w:type="dxa"/>
              <w:right w:w="43" w:type="dxa"/>
            </w:tcMar>
            <w:vAlign w:val="bottom"/>
          </w:tcPr>
          <w:p w14:paraId="22DF3D31" w14:textId="77777777" w:rsidR="00EE2529" w:rsidRPr="00C81B84" w:rsidRDefault="00AD5E1E" w:rsidP="00C81B84">
            <w:r w:rsidRPr="00C81B84">
              <w:t>2 610 000</w:t>
            </w:r>
          </w:p>
        </w:tc>
      </w:tr>
      <w:tr w:rsidR="00EE2529" w:rsidRPr="00C81B84" w14:paraId="0D17FAC5" w14:textId="77777777">
        <w:trPr>
          <w:trHeight w:val="380"/>
        </w:trPr>
        <w:tc>
          <w:tcPr>
            <w:tcW w:w="580" w:type="dxa"/>
            <w:tcBorders>
              <w:top w:val="nil"/>
              <w:left w:val="nil"/>
              <w:bottom w:val="nil"/>
              <w:right w:val="nil"/>
            </w:tcBorders>
            <w:tcMar>
              <w:top w:w="128" w:type="dxa"/>
              <w:left w:w="43" w:type="dxa"/>
              <w:bottom w:w="43" w:type="dxa"/>
              <w:right w:w="43" w:type="dxa"/>
            </w:tcMar>
          </w:tcPr>
          <w:p w14:paraId="23002F0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19AFC2"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787B7E" w14:textId="77777777" w:rsidR="00EE2529" w:rsidRPr="00C81B84" w:rsidRDefault="00AD5E1E" w:rsidP="00C81B84">
            <w:r w:rsidRPr="00C81B84">
              <w:t xml:space="preserve">Psykologhjelp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267EB2" w14:textId="77777777" w:rsidR="00EE2529" w:rsidRPr="00C81B84" w:rsidRDefault="00AD5E1E" w:rsidP="00C81B84">
            <w:r w:rsidRPr="00C81B84">
              <w:t>418 000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D7380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8E05D6"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6F82EF01" w14:textId="77777777" w:rsidR="00EE2529" w:rsidRPr="00C81B84" w:rsidRDefault="00AD5E1E" w:rsidP="00C81B84">
            <w:r w:rsidRPr="00C81B84">
              <w:t>419 000</w:t>
            </w:r>
          </w:p>
        </w:tc>
      </w:tr>
      <w:tr w:rsidR="00EE2529" w:rsidRPr="00C81B84" w14:paraId="0DA68A4A" w14:textId="77777777">
        <w:trPr>
          <w:trHeight w:val="380"/>
        </w:trPr>
        <w:tc>
          <w:tcPr>
            <w:tcW w:w="580" w:type="dxa"/>
            <w:tcBorders>
              <w:top w:val="nil"/>
              <w:left w:val="nil"/>
              <w:bottom w:val="nil"/>
              <w:right w:val="nil"/>
            </w:tcBorders>
            <w:tcMar>
              <w:top w:w="128" w:type="dxa"/>
              <w:left w:w="43" w:type="dxa"/>
              <w:bottom w:w="43" w:type="dxa"/>
              <w:right w:w="43" w:type="dxa"/>
            </w:tcMar>
          </w:tcPr>
          <w:p w14:paraId="6BFBFF5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800AD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42CD0B7" w14:textId="77777777" w:rsidR="00EE2529" w:rsidRPr="00C81B84" w:rsidRDefault="00AD5E1E" w:rsidP="00C81B84">
            <w:r w:rsidRPr="00C81B84">
              <w:t xml:space="preserve">Tannbehandling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4FEAEC" w14:textId="77777777" w:rsidR="00EE2529" w:rsidRPr="00C81B84" w:rsidRDefault="00AD5E1E" w:rsidP="00C81B84">
            <w:r w:rsidRPr="00C81B84">
              <w:t>2 550 000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F4560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95DD02" w14:textId="77777777" w:rsidR="00EE2529" w:rsidRPr="00C81B84" w:rsidRDefault="00AD5E1E" w:rsidP="00C81B84">
            <w:r w:rsidRPr="00C81B84">
              <w:t>84 466</w:t>
            </w:r>
          </w:p>
        </w:tc>
        <w:tc>
          <w:tcPr>
            <w:tcW w:w="1180" w:type="dxa"/>
            <w:tcBorders>
              <w:top w:val="nil"/>
              <w:left w:val="nil"/>
              <w:bottom w:val="nil"/>
              <w:right w:val="nil"/>
            </w:tcBorders>
            <w:tcMar>
              <w:top w:w="128" w:type="dxa"/>
              <w:left w:w="43" w:type="dxa"/>
              <w:bottom w:w="43" w:type="dxa"/>
              <w:right w:w="43" w:type="dxa"/>
            </w:tcMar>
            <w:vAlign w:val="bottom"/>
          </w:tcPr>
          <w:p w14:paraId="6A4C56B0" w14:textId="77777777" w:rsidR="00EE2529" w:rsidRPr="00C81B84" w:rsidRDefault="00AD5E1E" w:rsidP="00C81B84">
            <w:r w:rsidRPr="00C81B84">
              <w:t>2 634 466</w:t>
            </w:r>
          </w:p>
        </w:tc>
      </w:tr>
      <w:tr w:rsidR="00EE2529" w:rsidRPr="00C81B84" w14:paraId="379CB8A4" w14:textId="77777777">
        <w:trPr>
          <w:trHeight w:val="380"/>
        </w:trPr>
        <w:tc>
          <w:tcPr>
            <w:tcW w:w="580" w:type="dxa"/>
            <w:tcBorders>
              <w:top w:val="nil"/>
              <w:left w:val="nil"/>
              <w:bottom w:val="nil"/>
              <w:right w:val="nil"/>
            </w:tcBorders>
            <w:tcMar>
              <w:top w:w="128" w:type="dxa"/>
              <w:left w:w="43" w:type="dxa"/>
              <w:bottom w:w="43" w:type="dxa"/>
              <w:right w:w="43" w:type="dxa"/>
            </w:tcMar>
          </w:tcPr>
          <w:p w14:paraId="4913DF0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5FAE1E"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A76C91" w14:textId="77777777" w:rsidR="00EE2529" w:rsidRPr="00C81B84" w:rsidRDefault="00AD5E1E" w:rsidP="00C81B84">
            <w:r w:rsidRPr="00C81B84">
              <w:t xml:space="preserve">Private laboratorier og røntgeninstitutt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FCF54E" w14:textId="77777777" w:rsidR="00EE2529" w:rsidRPr="00C81B84" w:rsidRDefault="00AD5E1E" w:rsidP="00C81B84">
            <w:r w:rsidRPr="00C81B84">
              <w:t>1 198 500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5B8A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CED0D4" w14:textId="77777777" w:rsidR="00EE2529" w:rsidRPr="00C81B84" w:rsidRDefault="00AD5E1E" w:rsidP="00C81B84">
            <w:r w:rsidRPr="00C81B84">
              <w:t>27 099</w:t>
            </w:r>
          </w:p>
        </w:tc>
        <w:tc>
          <w:tcPr>
            <w:tcW w:w="1180" w:type="dxa"/>
            <w:tcBorders>
              <w:top w:val="nil"/>
              <w:left w:val="nil"/>
              <w:bottom w:val="nil"/>
              <w:right w:val="nil"/>
            </w:tcBorders>
            <w:tcMar>
              <w:top w:w="128" w:type="dxa"/>
              <w:left w:w="43" w:type="dxa"/>
              <w:bottom w:w="43" w:type="dxa"/>
              <w:right w:w="43" w:type="dxa"/>
            </w:tcMar>
            <w:vAlign w:val="bottom"/>
          </w:tcPr>
          <w:p w14:paraId="062E41BE" w14:textId="77777777" w:rsidR="00EE2529" w:rsidRPr="00C81B84" w:rsidRDefault="00AD5E1E" w:rsidP="00C81B84">
            <w:r w:rsidRPr="00C81B84">
              <w:t>1 225 599</w:t>
            </w:r>
          </w:p>
        </w:tc>
      </w:tr>
      <w:tr w:rsidR="00EE2529" w:rsidRPr="00C81B84" w14:paraId="5583856A" w14:textId="77777777">
        <w:trPr>
          <w:trHeight w:val="380"/>
        </w:trPr>
        <w:tc>
          <w:tcPr>
            <w:tcW w:w="580" w:type="dxa"/>
            <w:tcBorders>
              <w:top w:val="nil"/>
              <w:left w:val="nil"/>
              <w:bottom w:val="nil"/>
              <w:right w:val="nil"/>
            </w:tcBorders>
            <w:tcMar>
              <w:top w:w="128" w:type="dxa"/>
              <w:left w:w="43" w:type="dxa"/>
              <w:bottom w:w="43" w:type="dxa"/>
              <w:right w:w="43" w:type="dxa"/>
            </w:tcMar>
          </w:tcPr>
          <w:p w14:paraId="12644246" w14:textId="77777777" w:rsidR="00EE2529" w:rsidRPr="00C81B84" w:rsidRDefault="00AD5E1E" w:rsidP="00C81B84">
            <w:r w:rsidRPr="00C81B84">
              <w:t>2751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4F30F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816AD7B" w14:textId="77777777" w:rsidR="00EE2529" w:rsidRPr="00C81B84" w:rsidRDefault="00AD5E1E" w:rsidP="00C81B84">
            <w:r w:rsidRPr="00C81B84">
              <w:t>Legemidler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0A062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9BB28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1DD2F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3343936" w14:textId="77777777" w:rsidR="00EE2529" w:rsidRPr="00C81B84" w:rsidRDefault="00EE2529" w:rsidP="00C81B84"/>
        </w:tc>
      </w:tr>
      <w:tr w:rsidR="00EE2529" w:rsidRPr="00C81B84" w14:paraId="4543FF4D" w14:textId="77777777">
        <w:trPr>
          <w:trHeight w:val="380"/>
        </w:trPr>
        <w:tc>
          <w:tcPr>
            <w:tcW w:w="580" w:type="dxa"/>
            <w:tcBorders>
              <w:top w:val="nil"/>
              <w:left w:val="nil"/>
              <w:bottom w:val="nil"/>
              <w:right w:val="nil"/>
            </w:tcBorders>
            <w:tcMar>
              <w:top w:w="128" w:type="dxa"/>
              <w:left w:w="43" w:type="dxa"/>
              <w:bottom w:w="43" w:type="dxa"/>
              <w:right w:w="43" w:type="dxa"/>
            </w:tcMar>
          </w:tcPr>
          <w:p w14:paraId="31A20F9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3C652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0242F7" w14:textId="77777777" w:rsidR="00EE2529" w:rsidRPr="00C81B84" w:rsidRDefault="00AD5E1E" w:rsidP="00C81B84">
            <w:r w:rsidRPr="00C81B84">
              <w:t xml:space="preserve">Legemidler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CFF2D7" w14:textId="77777777" w:rsidR="00EE2529" w:rsidRPr="00C81B84" w:rsidRDefault="00AD5E1E" w:rsidP="00C81B84">
            <w:r w:rsidRPr="00C81B84">
              <w:t>12 825 500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A41EB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3B08A7" w14:textId="77777777" w:rsidR="00EE2529" w:rsidRPr="00C81B84" w:rsidRDefault="00AD5E1E" w:rsidP="00C81B84">
            <w:r w:rsidRPr="00C81B84">
              <w:t>72 000</w:t>
            </w:r>
          </w:p>
        </w:tc>
        <w:tc>
          <w:tcPr>
            <w:tcW w:w="1180" w:type="dxa"/>
            <w:tcBorders>
              <w:top w:val="nil"/>
              <w:left w:val="nil"/>
              <w:bottom w:val="nil"/>
              <w:right w:val="nil"/>
            </w:tcBorders>
            <w:tcMar>
              <w:top w:w="128" w:type="dxa"/>
              <w:left w:w="43" w:type="dxa"/>
              <w:bottom w:w="43" w:type="dxa"/>
              <w:right w:w="43" w:type="dxa"/>
            </w:tcMar>
            <w:vAlign w:val="bottom"/>
          </w:tcPr>
          <w:p w14:paraId="18C7D506" w14:textId="77777777" w:rsidR="00EE2529" w:rsidRPr="00C81B84" w:rsidRDefault="00AD5E1E" w:rsidP="00C81B84">
            <w:r w:rsidRPr="00C81B84">
              <w:t>12 897 500</w:t>
            </w:r>
          </w:p>
        </w:tc>
      </w:tr>
      <w:tr w:rsidR="00EE2529" w:rsidRPr="00C81B84" w14:paraId="3C33AF6B" w14:textId="77777777">
        <w:trPr>
          <w:trHeight w:val="380"/>
        </w:trPr>
        <w:tc>
          <w:tcPr>
            <w:tcW w:w="580" w:type="dxa"/>
            <w:tcBorders>
              <w:top w:val="nil"/>
              <w:left w:val="nil"/>
              <w:bottom w:val="nil"/>
              <w:right w:val="nil"/>
            </w:tcBorders>
            <w:tcMar>
              <w:top w:w="128" w:type="dxa"/>
              <w:left w:w="43" w:type="dxa"/>
              <w:bottom w:w="43" w:type="dxa"/>
              <w:right w:w="43" w:type="dxa"/>
            </w:tcMar>
          </w:tcPr>
          <w:p w14:paraId="5CA608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A80800"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47CD75" w14:textId="77777777" w:rsidR="00EE2529" w:rsidRPr="00C81B84" w:rsidRDefault="00AD5E1E" w:rsidP="00C81B84">
            <w:r w:rsidRPr="00C81B84">
              <w:t xml:space="preserve">Medisinsk forbruksmateriell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A1B2BC" w14:textId="77777777" w:rsidR="00EE2529" w:rsidRPr="00C81B84" w:rsidRDefault="00AD5E1E" w:rsidP="00C81B84">
            <w:r w:rsidRPr="00C81B84">
              <w:t>2 188 000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5296B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6D8C3B" w14:textId="77777777" w:rsidR="00EE2529" w:rsidRPr="00C81B84" w:rsidRDefault="00AD5E1E" w:rsidP="00C81B84">
            <w:r w:rsidRPr="00C81B84">
              <w:t>32 000</w:t>
            </w:r>
          </w:p>
        </w:tc>
        <w:tc>
          <w:tcPr>
            <w:tcW w:w="1180" w:type="dxa"/>
            <w:tcBorders>
              <w:top w:val="nil"/>
              <w:left w:val="nil"/>
              <w:bottom w:val="nil"/>
              <w:right w:val="nil"/>
            </w:tcBorders>
            <w:tcMar>
              <w:top w:w="128" w:type="dxa"/>
              <w:left w:w="43" w:type="dxa"/>
              <w:bottom w:w="43" w:type="dxa"/>
              <w:right w:w="43" w:type="dxa"/>
            </w:tcMar>
            <w:vAlign w:val="bottom"/>
          </w:tcPr>
          <w:p w14:paraId="6CA9767E" w14:textId="77777777" w:rsidR="00EE2529" w:rsidRPr="00C81B84" w:rsidRDefault="00AD5E1E" w:rsidP="00C81B84">
            <w:r w:rsidRPr="00C81B84">
              <w:t>2 220 000</w:t>
            </w:r>
          </w:p>
        </w:tc>
      </w:tr>
      <w:tr w:rsidR="00EE2529" w:rsidRPr="00C81B84" w14:paraId="0668692E" w14:textId="77777777">
        <w:trPr>
          <w:trHeight w:val="380"/>
        </w:trPr>
        <w:tc>
          <w:tcPr>
            <w:tcW w:w="580" w:type="dxa"/>
            <w:tcBorders>
              <w:top w:val="nil"/>
              <w:left w:val="nil"/>
              <w:bottom w:val="nil"/>
              <w:right w:val="nil"/>
            </w:tcBorders>
            <w:tcMar>
              <w:top w:w="128" w:type="dxa"/>
              <w:left w:w="43" w:type="dxa"/>
              <w:bottom w:w="43" w:type="dxa"/>
              <w:right w:w="43" w:type="dxa"/>
            </w:tcMar>
          </w:tcPr>
          <w:p w14:paraId="25DD683A" w14:textId="77777777" w:rsidR="00EE2529" w:rsidRPr="00C81B84" w:rsidRDefault="00AD5E1E" w:rsidP="00C81B84">
            <w:r w:rsidRPr="00C81B84">
              <w:t>2752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F4301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E4E273" w14:textId="77777777" w:rsidR="00EE2529" w:rsidRPr="00C81B84" w:rsidRDefault="00AD5E1E" w:rsidP="00C81B84">
            <w:r w:rsidRPr="00C81B84">
              <w:t>Refusjon av egenbetaling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D053A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2633D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A08B5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30E4B37" w14:textId="77777777" w:rsidR="00EE2529" w:rsidRPr="00C81B84" w:rsidRDefault="00EE2529" w:rsidP="00C81B84"/>
        </w:tc>
      </w:tr>
      <w:tr w:rsidR="00EE2529" w:rsidRPr="00C81B84" w14:paraId="7DA100C6" w14:textId="77777777">
        <w:trPr>
          <w:trHeight w:val="380"/>
        </w:trPr>
        <w:tc>
          <w:tcPr>
            <w:tcW w:w="580" w:type="dxa"/>
            <w:tcBorders>
              <w:top w:val="nil"/>
              <w:left w:val="nil"/>
              <w:bottom w:val="nil"/>
              <w:right w:val="nil"/>
            </w:tcBorders>
            <w:tcMar>
              <w:top w:w="128" w:type="dxa"/>
              <w:left w:w="43" w:type="dxa"/>
              <w:bottom w:w="43" w:type="dxa"/>
              <w:right w:w="43" w:type="dxa"/>
            </w:tcMar>
          </w:tcPr>
          <w:p w14:paraId="6E97C84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EB18F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29BF88" w14:textId="77777777" w:rsidR="00EE2529" w:rsidRPr="00C81B84" w:rsidRDefault="00AD5E1E" w:rsidP="00C81B84">
            <w:r w:rsidRPr="00C81B84">
              <w:t xml:space="preserve">Egenandelstak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A58B4A" w14:textId="77777777" w:rsidR="00EE2529" w:rsidRPr="00C81B84" w:rsidRDefault="00AD5E1E" w:rsidP="00C81B84">
            <w:r w:rsidRPr="00C81B84">
              <w:t>8 114 000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DD694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CA900" w14:textId="77777777" w:rsidR="00EE2529" w:rsidRPr="00C81B84" w:rsidRDefault="00AD5E1E" w:rsidP="00C81B84">
            <w:r w:rsidRPr="00C81B84">
              <w:t>-78 900</w:t>
            </w:r>
          </w:p>
        </w:tc>
        <w:tc>
          <w:tcPr>
            <w:tcW w:w="1180" w:type="dxa"/>
            <w:tcBorders>
              <w:top w:val="nil"/>
              <w:left w:val="nil"/>
              <w:bottom w:val="nil"/>
              <w:right w:val="nil"/>
            </w:tcBorders>
            <w:tcMar>
              <w:top w:w="128" w:type="dxa"/>
              <w:left w:w="43" w:type="dxa"/>
              <w:bottom w:w="43" w:type="dxa"/>
              <w:right w:w="43" w:type="dxa"/>
            </w:tcMar>
            <w:vAlign w:val="bottom"/>
          </w:tcPr>
          <w:p w14:paraId="018C4789" w14:textId="77777777" w:rsidR="00EE2529" w:rsidRPr="00C81B84" w:rsidRDefault="00AD5E1E" w:rsidP="00C81B84">
            <w:r w:rsidRPr="00C81B84">
              <w:t>8 035 100</w:t>
            </w:r>
          </w:p>
        </w:tc>
      </w:tr>
      <w:tr w:rsidR="00EE2529" w:rsidRPr="00C81B84" w14:paraId="2D8EAABF" w14:textId="77777777">
        <w:trPr>
          <w:trHeight w:val="380"/>
        </w:trPr>
        <w:tc>
          <w:tcPr>
            <w:tcW w:w="580" w:type="dxa"/>
            <w:tcBorders>
              <w:top w:val="nil"/>
              <w:left w:val="nil"/>
              <w:bottom w:val="nil"/>
              <w:right w:val="nil"/>
            </w:tcBorders>
            <w:tcMar>
              <w:top w:w="128" w:type="dxa"/>
              <w:left w:w="43" w:type="dxa"/>
              <w:bottom w:w="43" w:type="dxa"/>
              <w:right w:w="43" w:type="dxa"/>
            </w:tcMar>
          </w:tcPr>
          <w:p w14:paraId="24A79A01" w14:textId="77777777" w:rsidR="00EE2529" w:rsidRPr="00C81B84" w:rsidRDefault="00AD5E1E" w:rsidP="00C81B84">
            <w:r w:rsidRPr="00C81B84">
              <w:t>2755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CBD0E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1B3FFC" w14:textId="77777777" w:rsidR="00EE2529" w:rsidRPr="00C81B84" w:rsidRDefault="00AD5E1E" w:rsidP="00C81B84">
            <w:r w:rsidRPr="00C81B84">
              <w:t>Helsetjenester i kommunene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72744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E27C9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D26F52"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7E0554AF" w14:textId="77777777" w:rsidR="00EE2529" w:rsidRPr="00C81B84" w:rsidRDefault="00EE2529" w:rsidP="00C81B84"/>
        </w:tc>
      </w:tr>
      <w:tr w:rsidR="00EE2529" w:rsidRPr="00C81B84" w14:paraId="25491CBE" w14:textId="77777777">
        <w:trPr>
          <w:trHeight w:val="640"/>
        </w:trPr>
        <w:tc>
          <w:tcPr>
            <w:tcW w:w="580" w:type="dxa"/>
            <w:tcBorders>
              <w:top w:val="nil"/>
              <w:left w:val="nil"/>
              <w:bottom w:val="nil"/>
              <w:right w:val="nil"/>
            </w:tcBorders>
            <w:tcMar>
              <w:top w:w="128" w:type="dxa"/>
              <w:left w:w="43" w:type="dxa"/>
              <w:bottom w:w="43" w:type="dxa"/>
              <w:right w:w="43" w:type="dxa"/>
            </w:tcMar>
          </w:tcPr>
          <w:p w14:paraId="55392DE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A248C4" w14:textId="77777777" w:rsidR="00EE2529" w:rsidRPr="00C81B84" w:rsidRDefault="00AD5E1E" w:rsidP="00C81B84">
            <w:r w:rsidRPr="00C81B84">
              <w:t>62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CE3EE0" w14:textId="77777777" w:rsidR="00EE2529" w:rsidRPr="00C81B84" w:rsidRDefault="00AD5E1E" w:rsidP="00C81B84">
            <w:r w:rsidRPr="00C81B84">
              <w:t xml:space="preserve">Fastlønnsordning </w:t>
            </w:r>
            <w:proofErr w:type="gramStart"/>
            <w:r w:rsidRPr="00C81B84">
              <w:t xml:space="preserve">fysioterapeuter, </w:t>
            </w:r>
            <w:r w:rsidRPr="00AD5E1E">
              <w:rPr>
                <w:rStyle w:val="kursiv"/>
              </w:rPr>
              <w:t xml:space="preserve"> kan</w:t>
            </w:r>
            <w:proofErr w:type="gramEnd"/>
            <w:r w:rsidRPr="00AD5E1E">
              <w:rPr>
                <w:rStyle w:val="kursiv"/>
              </w:rPr>
              <w:t xml:space="preserve"> nyttes under post 71</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4EEFA3" w14:textId="77777777" w:rsidR="00EE2529" w:rsidRPr="00C81B84" w:rsidRDefault="00AD5E1E" w:rsidP="00C81B84">
            <w:r w:rsidRPr="00C81B84">
              <w:t>524 000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4C3F5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27DC6D" w14:textId="77777777" w:rsidR="00EE2529" w:rsidRPr="00C81B84" w:rsidRDefault="00AD5E1E" w:rsidP="00C81B84">
            <w:r w:rsidRPr="00C81B84">
              <w:t>-40 000</w:t>
            </w:r>
          </w:p>
        </w:tc>
        <w:tc>
          <w:tcPr>
            <w:tcW w:w="1180" w:type="dxa"/>
            <w:tcBorders>
              <w:top w:val="nil"/>
              <w:left w:val="nil"/>
              <w:bottom w:val="nil"/>
              <w:right w:val="nil"/>
            </w:tcBorders>
            <w:tcMar>
              <w:top w:w="128" w:type="dxa"/>
              <w:left w:w="43" w:type="dxa"/>
              <w:bottom w:w="43" w:type="dxa"/>
              <w:right w:w="43" w:type="dxa"/>
            </w:tcMar>
            <w:vAlign w:val="bottom"/>
          </w:tcPr>
          <w:p w14:paraId="67403549" w14:textId="77777777" w:rsidR="00EE2529" w:rsidRPr="00C81B84" w:rsidRDefault="00AD5E1E" w:rsidP="00C81B84">
            <w:r w:rsidRPr="00C81B84">
              <w:t>484 000</w:t>
            </w:r>
          </w:p>
        </w:tc>
      </w:tr>
      <w:tr w:rsidR="00EE2529" w:rsidRPr="00C81B84" w14:paraId="23DD81D7" w14:textId="77777777">
        <w:trPr>
          <w:trHeight w:val="380"/>
        </w:trPr>
        <w:tc>
          <w:tcPr>
            <w:tcW w:w="580" w:type="dxa"/>
            <w:tcBorders>
              <w:top w:val="nil"/>
              <w:left w:val="nil"/>
              <w:bottom w:val="nil"/>
              <w:right w:val="nil"/>
            </w:tcBorders>
            <w:tcMar>
              <w:top w:w="128" w:type="dxa"/>
              <w:left w:w="43" w:type="dxa"/>
              <w:bottom w:w="43" w:type="dxa"/>
              <w:right w:w="43" w:type="dxa"/>
            </w:tcMar>
          </w:tcPr>
          <w:p w14:paraId="00E07C1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055ABE"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770371" w14:textId="77777777" w:rsidR="00EE2529" w:rsidRPr="00C81B84" w:rsidRDefault="00AD5E1E" w:rsidP="00C81B84">
            <w:r w:rsidRPr="00C81B84">
              <w:t xml:space="preserve">Allmennlegehjelp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BD1E1" w14:textId="77777777" w:rsidR="00EE2529" w:rsidRPr="00C81B84" w:rsidRDefault="00AD5E1E" w:rsidP="00C81B84">
            <w:r w:rsidRPr="00C81B84">
              <w:t>7 046 750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3F77A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DF5156" w14:textId="77777777" w:rsidR="00EE2529" w:rsidRPr="00C81B84" w:rsidRDefault="00AD5E1E" w:rsidP="00C81B84">
            <w:r w:rsidRPr="00C81B84">
              <w:t>-505 050</w:t>
            </w:r>
          </w:p>
        </w:tc>
        <w:tc>
          <w:tcPr>
            <w:tcW w:w="1180" w:type="dxa"/>
            <w:tcBorders>
              <w:top w:val="nil"/>
              <w:left w:val="nil"/>
              <w:bottom w:val="nil"/>
              <w:right w:val="nil"/>
            </w:tcBorders>
            <w:tcMar>
              <w:top w:w="128" w:type="dxa"/>
              <w:left w:w="43" w:type="dxa"/>
              <w:bottom w:w="43" w:type="dxa"/>
              <w:right w:w="43" w:type="dxa"/>
            </w:tcMar>
            <w:vAlign w:val="bottom"/>
          </w:tcPr>
          <w:p w14:paraId="5C402522" w14:textId="77777777" w:rsidR="00EE2529" w:rsidRPr="00C81B84" w:rsidRDefault="00AD5E1E" w:rsidP="00C81B84">
            <w:r w:rsidRPr="00C81B84">
              <w:t>6 541 700</w:t>
            </w:r>
          </w:p>
        </w:tc>
      </w:tr>
      <w:tr w:rsidR="00EE2529" w:rsidRPr="00C81B84" w14:paraId="1F6BA18E" w14:textId="77777777">
        <w:trPr>
          <w:trHeight w:val="380"/>
        </w:trPr>
        <w:tc>
          <w:tcPr>
            <w:tcW w:w="580" w:type="dxa"/>
            <w:tcBorders>
              <w:top w:val="nil"/>
              <w:left w:val="nil"/>
              <w:bottom w:val="nil"/>
              <w:right w:val="nil"/>
            </w:tcBorders>
            <w:tcMar>
              <w:top w:w="128" w:type="dxa"/>
              <w:left w:w="43" w:type="dxa"/>
              <w:bottom w:w="43" w:type="dxa"/>
              <w:right w:w="43" w:type="dxa"/>
            </w:tcMar>
          </w:tcPr>
          <w:p w14:paraId="03CACB9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F0C8A1"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4D967D" w14:textId="77777777" w:rsidR="00EE2529" w:rsidRPr="00C81B84" w:rsidRDefault="00AD5E1E" w:rsidP="00C81B84">
            <w:r w:rsidRPr="00C81B84">
              <w:t xml:space="preserve">Fysioterapi, </w:t>
            </w:r>
            <w:r w:rsidRPr="00AD5E1E">
              <w:rPr>
                <w:rStyle w:val="kursiv"/>
              </w:rPr>
              <w:t>kan nyttes under post 62</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3169F" w14:textId="77777777" w:rsidR="00EE2529" w:rsidRPr="00C81B84" w:rsidRDefault="00AD5E1E" w:rsidP="00C81B84">
            <w:r w:rsidRPr="00C81B84">
              <w:t>1 474 400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D7AA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A58734" w14:textId="77777777" w:rsidR="00EE2529" w:rsidRPr="00C81B84" w:rsidRDefault="00AD5E1E" w:rsidP="00C81B84">
            <w:r w:rsidRPr="00C81B84">
              <w:t>-24 400</w:t>
            </w:r>
          </w:p>
        </w:tc>
        <w:tc>
          <w:tcPr>
            <w:tcW w:w="1180" w:type="dxa"/>
            <w:tcBorders>
              <w:top w:val="nil"/>
              <w:left w:val="nil"/>
              <w:bottom w:val="nil"/>
              <w:right w:val="nil"/>
            </w:tcBorders>
            <w:tcMar>
              <w:top w:w="128" w:type="dxa"/>
              <w:left w:w="43" w:type="dxa"/>
              <w:bottom w:w="43" w:type="dxa"/>
              <w:right w:w="43" w:type="dxa"/>
            </w:tcMar>
            <w:vAlign w:val="bottom"/>
          </w:tcPr>
          <w:p w14:paraId="7A40B4F9" w14:textId="77777777" w:rsidR="00EE2529" w:rsidRPr="00C81B84" w:rsidRDefault="00AD5E1E" w:rsidP="00C81B84">
            <w:r w:rsidRPr="00C81B84">
              <w:t>1 450 000</w:t>
            </w:r>
          </w:p>
        </w:tc>
      </w:tr>
      <w:tr w:rsidR="00EE2529" w:rsidRPr="00C81B84" w14:paraId="233A9A14" w14:textId="77777777">
        <w:trPr>
          <w:trHeight w:val="380"/>
        </w:trPr>
        <w:tc>
          <w:tcPr>
            <w:tcW w:w="580" w:type="dxa"/>
            <w:tcBorders>
              <w:top w:val="nil"/>
              <w:left w:val="nil"/>
              <w:bottom w:val="nil"/>
              <w:right w:val="nil"/>
            </w:tcBorders>
            <w:tcMar>
              <w:top w:w="128" w:type="dxa"/>
              <w:left w:w="43" w:type="dxa"/>
              <w:bottom w:w="43" w:type="dxa"/>
              <w:right w:w="43" w:type="dxa"/>
            </w:tcMar>
          </w:tcPr>
          <w:p w14:paraId="7F218A0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B9B072"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B2E759" w14:textId="77777777" w:rsidR="00EE2529" w:rsidRPr="00C81B84" w:rsidRDefault="00AD5E1E" w:rsidP="00C81B84">
            <w:r w:rsidRPr="00C81B84">
              <w:t xml:space="preserve">Jordmorhjelp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620451" w14:textId="77777777" w:rsidR="00EE2529" w:rsidRPr="00C81B84" w:rsidRDefault="00AD5E1E" w:rsidP="00C81B84">
            <w:r w:rsidRPr="00C81B84">
              <w:t>85 000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4C80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DB35C5" w14:textId="77777777" w:rsidR="00EE2529" w:rsidRPr="00C81B84" w:rsidRDefault="00AD5E1E" w:rsidP="00C81B84">
            <w:r w:rsidRPr="00C81B84">
              <w:t>-3 000</w:t>
            </w:r>
          </w:p>
        </w:tc>
        <w:tc>
          <w:tcPr>
            <w:tcW w:w="1180" w:type="dxa"/>
            <w:tcBorders>
              <w:top w:val="nil"/>
              <w:left w:val="nil"/>
              <w:bottom w:val="nil"/>
              <w:right w:val="nil"/>
            </w:tcBorders>
            <w:tcMar>
              <w:top w:w="128" w:type="dxa"/>
              <w:left w:w="43" w:type="dxa"/>
              <w:bottom w:w="43" w:type="dxa"/>
              <w:right w:w="43" w:type="dxa"/>
            </w:tcMar>
            <w:vAlign w:val="bottom"/>
          </w:tcPr>
          <w:p w14:paraId="58AA959D" w14:textId="77777777" w:rsidR="00EE2529" w:rsidRPr="00C81B84" w:rsidRDefault="00AD5E1E" w:rsidP="00C81B84">
            <w:r w:rsidRPr="00C81B84">
              <w:t>82 000</w:t>
            </w:r>
          </w:p>
        </w:tc>
      </w:tr>
      <w:tr w:rsidR="00EE2529" w:rsidRPr="00C81B84" w14:paraId="6C634D2A" w14:textId="77777777">
        <w:trPr>
          <w:trHeight w:val="380"/>
        </w:trPr>
        <w:tc>
          <w:tcPr>
            <w:tcW w:w="580" w:type="dxa"/>
            <w:tcBorders>
              <w:top w:val="nil"/>
              <w:left w:val="nil"/>
              <w:bottom w:val="nil"/>
              <w:right w:val="nil"/>
            </w:tcBorders>
            <w:tcMar>
              <w:top w:w="128" w:type="dxa"/>
              <w:left w:w="43" w:type="dxa"/>
              <w:bottom w:w="43" w:type="dxa"/>
              <w:right w:w="43" w:type="dxa"/>
            </w:tcMar>
          </w:tcPr>
          <w:p w14:paraId="1A35B64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9E8070" w14:textId="77777777" w:rsidR="00EE2529" w:rsidRPr="00C81B84" w:rsidRDefault="00AD5E1E" w:rsidP="00C81B84">
            <w:r w:rsidRPr="00C81B84">
              <w:t>73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0B1F677" w14:textId="77777777" w:rsidR="00EE2529" w:rsidRPr="00C81B84" w:rsidRDefault="00AD5E1E" w:rsidP="00C81B84">
            <w:r w:rsidRPr="00C81B84">
              <w:t xml:space="preserve">Kiropraktorbehandling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4932C1" w14:textId="77777777" w:rsidR="00EE2529" w:rsidRPr="00C81B84" w:rsidRDefault="00AD5E1E" w:rsidP="00C81B84">
            <w:r w:rsidRPr="00C81B84">
              <w:t>215 000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D1C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3E8D3" w14:textId="77777777" w:rsidR="00EE2529" w:rsidRPr="00C81B84" w:rsidRDefault="00AD5E1E" w:rsidP="00C81B84">
            <w:r w:rsidRPr="00C81B84">
              <w:t>-1 000</w:t>
            </w:r>
          </w:p>
        </w:tc>
        <w:tc>
          <w:tcPr>
            <w:tcW w:w="1180" w:type="dxa"/>
            <w:tcBorders>
              <w:top w:val="nil"/>
              <w:left w:val="nil"/>
              <w:bottom w:val="nil"/>
              <w:right w:val="nil"/>
            </w:tcBorders>
            <w:tcMar>
              <w:top w:w="128" w:type="dxa"/>
              <w:left w:w="43" w:type="dxa"/>
              <w:bottom w:w="43" w:type="dxa"/>
              <w:right w:w="43" w:type="dxa"/>
            </w:tcMar>
            <w:vAlign w:val="bottom"/>
          </w:tcPr>
          <w:p w14:paraId="2D27D6AC" w14:textId="77777777" w:rsidR="00EE2529" w:rsidRPr="00C81B84" w:rsidRDefault="00AD5E1E" w:rsidP="00C81B84">
            <w:r w:rsidRPr="00C81B84">
              <w:t>214 000</w:t>
            </w:r>
          </w:p>
        </w:tc>
      </w:tr>
      <w:tr w:rsidR="00EE2529" w:rsidRPr="00C81B84" w14:paraId="77F54F12" w14:textId="77777777">
        <w:trPr>
          <w:trHeight w:val="380"/>
        </w:trPr>
        <w:tc>
          <w:tcPr>
            <w:tcW w:w="580" w:type="dxa"/>
            <w:tcBorders>
              <w:top w:val="nil"/>
              <w:left w:val="nil"/>
              <w:bottom w:val="nil"/>
              <w:right w:val="nil"/>
            </w:tcBorders>
            <w:tcMar>
              <w:top w:w="128" w:type="dxa"/>
              <w:left w:w="43" w:type="dxa"/>
              <w:bottom w:w="43" w:type="dxa"/>
              <w:right w:w="43" w:type="dxa"/>
            </w:tcMar>
          </w:tcPr>
          <w:p w14:paraId="3894257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6D2A28"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4F70CA9" w14:textId="77777777" w:rsidR="00EE2529" w:rsidRPr="00C81B84" w:rsidRDefault="00AD5E1E" w:rsidP="00C81B84">
            <w:r w:rsidRPr="00C81B84">
              <w:t xml:space="preserve">Logopedisk og </w:t>
            </w:r>
            <w:proofErr w:type="spellStart"/>
            <w:r w:rsidRPr="00C81B84">
              <w:t>ortoptisk</w:t>
            </w:r>
            <w:proofErr w:type="spellEnd"/>
            <w:r w:rsidRPr="00C81B84">
              <w:t xml:space="preserve"> behandling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AD77D9" w14:textId="77777777" w:rsidR="00EE2529" w:rsidRPr="00C81B84" w:rsidRDefault="00AD5E1E" w:rsidP="00C81B84">
            <w:r w:rsidRPr="00C81B84">
              <w:t>240 000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DBB2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5AA25A" w14:textId="77777777" w:rsidR="00EE2529" w:rsidRPr="00C81B84" w:rsidRDefault="00AD5E1E" w:rsidP="00C81B84">
            <w:r w:rsidRPr="00C81B84">
              <w:t>40 000</w:t>
            </w:r>
          </w:p>
        </w:tc>
        <w:tc>
          <w:tcPr>
            <w:tcW w:w="1180" w:type="dxa"/>
            <w:tcBorders>
              <w:top w:val="nil"/>
              <w:left w:val="nil"/>
              <w:bottom w:val="nil"/>
              <w:right w:val="nil"/>
            </w:tcBorders>
            <w:tcMar>
              <w:top w:w="128" w:type="dxa"/>
              <w:left w:w="43" w:type="dxa"/>
              <w:bottom w:w="43" w:type="dxa"/>
              <w:right w:w="43" w:type="dxa"/>
            </w:tcMar>
            <w:vAlign w:val="bottom"/>
          </w:tcPr>
          <w:p w14:paraId="00131ABC" w14:textId="77777777" w:rsidR="00EE2529" w:rsidRPr="00C81B84" w:rsidRDefault="00AD5E1E" w:rsidP="00C81B84">
            <w:r w:rsidRPr="00C81B84">
              <w:t>280 000</w:t>
            </w:r>
          </w:p>
        </w:tc>
      </w:tr>
      <w:tr w:rsidR="00EE2529" w:rsidRPr="00C81B84" w14:paraId="5120EFE6" w14:textId="77777777">
        <w:trPr>
          <w:trHeight w:val="380"/>
        </w:trPr>
        <w:tc>
          <w:tcPr>
            <w:tcW w:w="580" w:type="dxa"/>
            <w:tcBorders>
              <w:top w:val="nil"/>
              <w:left w:val="nil"/>
              <w:bottom w:val="nil"/>
              <w:right w:val="nil"/>
            </w:tcBorders>
            <w:tcMar>
              <w:top w:w="128" w:type="dxa"/>
              <w:left w:w="43" w:type="dxa"/>
              <w:bottom w:w="43" w:type="dxa"/>
              <w:right w:w="43" w:type="dxa"/>
            </w:tcMar>
          </w:tcPr>
          <w:p w14:paraId="18E76F43" w14:textId="77777777" w:rsidR="00EE2529" w:rsidRPr="00C81B84" w:rsidRDefault="00AD5E1E" w:rsidP="00C81B84">
            <w:r w:rsidRPr="00C81B84">
              <w:t>2756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A4191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622560" w14:textId="77777777" w:rsidR="00EE2529" w:rsidRPr="00C81B84" w:rsidRDefault="00AD5E1E" w:rsidP="00C81B84">
            <w:r w:rsidRPr="00C81B84">
              <w:t>Andre helsetjenester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408DF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92597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7FE706"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18CED07C" w14:textId="77777777" w:rsidR="00EE2529" w:rsidRPr="00C81B84" w:rsidRDefault="00EE2529" w:rsidP="00C81B84"/>
        </w:tc>
      </w:tr>
      <w:tr w:rsidR="00EE2529" w:rsidRPr="00C81B84" w14:paraId="249E1445" w14:textId="77777777">
        <w:trPr>
          <w:trHeight w:val="380"/>
        </w:trPr>
        <w:tc>
          <w:tcPr>
            <w:tcW w:w="580" w:type="dxa"/>
            <w:tcBorders>
              <w:top w:val="nil"/>
              <w:left w:val="nil"/>
              <w:bottom w:val="nil"/>
              <w:right w:val="nil"/>
            </w:tcBorders>
            <w:tcMar>
              <w:top w:w="128" w:type="dxa"/>
              <w:left w:w="43" w:type="dxa"/>
              <w:bottom w:w="43" w:type="dxa"/>
              <w:right w:w="43" w:type="dxa"/>
            </w:tcMar>
          </w:tcPr>
          <w:p w14:paraId="77A0360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4489F8"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6DE58E" w14:textId="77777777" w:rsidR="00EE2529" w:rsidRPr="00C81B84" w:rsidRDefault="00AD5E1E" w:rsidP="00C81B84">
            <w:r w:rsidRPr="00C81B84">
              <w:t xml:space="preserve">Helsetjenester i annet EØS-land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0C5919" w14:textId="77777777" w:rsidR="00EE2529" w:rsidRPr="00C81B84" w:rsidRDefault="00AD5E1E" w:rsidP="00C81B84">
            <w:r w:rsidRPr="00C81B84">
              <w:t>15 000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2C5C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298DBA" w14:textId="77777777" w:rsidR="00EE2529" w:rsidRPr="00C81B84" w:rsidRDefault="00AD5E1E" w:rsidP="00C81B84">
            <w:r w:rsidRPr="00C81B84">
              <w:t>320</w:t>
            </w:r>
          </w:p>
        </w:tc>
        <w:tc>
          <w:tcPr>
            <w:tcW w:w="1180" w:type="dxa"/>
            <w:tcBorders>
              <w:top w:val="nil"/>
              <w:left w:val="nil"/>
              <w:bottom w:val="nil"/>
              <w:right w:val="nil"/>
            </w:tcBorders>
            <w:tcMar>
              <w:top w:w="128" w:type="dxa"/>
              <w:left w:w="43" w:type="dxa"/>
              <w:bottom w:w="43" w:type="dxa"/>
              <w:right w:w="43" w:type="dxa"/>
            </w:tcMar>
            <w:vAlign w:val="bottom"/>
          </w:tcPr>
          <w:p w14:paraId="5F2EE1EC" w14:textId="77777777" w:rsidR="00EE2529" w:rsidRPr="00C81B84" w:rsidRDefault="00AD5E1E" w:rsidP="00C81B84">
            <w:r w:rsidRPr="00C81B84">
              <w:t>15 320</w:t>
            </w:r>
          </w:p>
        </w:tc>
      </w:tr>
      <w:tr w:rsidR="00EE2529" w:rsidRPr="00C81B84" w14:paraId="5158515B" w14:textId="77777777">
        <w:trPr>
          <w:trHeight w:val="380"/>
        </w:trPr>
        <w:tc>
          <w:tcPr>
            <w:tcW w:w="580" w:type="dxa"/>
            <w:tcBorders>
              <w:top w:val="nil"/>
              <w:left w:val="nil"/>
              <w:bottom w:val="nil"/>
              <w:right w:val="nil"/>
            </w:tcBorders>
            <w:tcMar>
              <w:top w:w="128" w:type="dxa"/>
              <w:left w:w="43" w:type="dxa"/>
              <w:bottom w:w="43" w:type="dxa"/>
              <w:right w:w="43" w:type="dxa"/>
            </w:tcMar>
          </w:tcPr>
          <w:p w14:paraId="5F7C665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70130B"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97603D" w14:textId="77777777" w:rsidR="00EE2529" w:rsidRPr="00C81B84" w:rsidRDefault="00AD5E1E" w:rsidP="00C81B84">
            <w:r w:rsidRPr="00C81B84">
              <w:t xml:space="preserve">Helsetjenester i utlandet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53FCCC" w14:textId="77777777" w:rsidR="00EE2529" w:rsidRPr="00C81B84" w:rsidRDefault="00AD5E1E" w:rsidP="00C81B84">
            <w:r w:rsidRPr="00C81B84">
              <w:t>455 000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15E28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9FDBF0" w14:textId="77777777" w:rsidR="00EE2529" w:rsidRPr="00C81B84" w:rsidRDefault="00AD5E1E" w:rsidP="00C81B84">
            <w:r w:rsidRPr="00C81B84">
              <w:t>-45 282</w:t>
            </w:r>
          </w:p>
        </w:tc>
        <w:tc>
          <w:tcPr>
            <w:tcW w:w="1180" w:type="dxa"/>
            <w:tcBorders>
              <w:top w:val="nil"/>
              <w:left w:val="nil"/>
              <w:bottom w:val="nil"/>
              <w:right w:val="nil"/>
            </w:tcBorders>
            <w:tcMar>
              <w:top w:w="128" w:type="dxa"/>
              <w:left w:w="43" w:type="dxa"/>
              <w:bottom w:w="43" w:type="dxa"/>
              <w:right w:w="43" w:type="dxa"/>
            </w:tcMar>
            <w:vAlign w:val="bottom"/>
          </w:tcPr>
          <w:p w14:paraId="74C554EF" w14:textId="77777777" w:rsidR="00EE2529" w:rsidRPr="00C81B84" w:rsidRDefault="00AD5E1E" w:rsidP="00C81B84">
            <w:r w:rsidRPr="00C81B84">
              <w:t>409 718</w:t>
            </w:r>
          </w:p>
        </w:tc>
      </w:tr>
      <w:tr w:rsidR="00EE2529" w:rsidRPr="00C81B84" w14:paraId="731C8394" w14:textId="77777777">
        <w:trPr>
          <w:trHeight w:val="380"/>
        </w:trPr>
        <w:tc>
          <w:tcPr>
            <w:tcW w:w="580" w:type="dxa"/>
            <w:tcBorders>
              <w:top w:val="nil"/>
              <w:left w:val="nil"/>
              <w:bottom w:val="nil"/>
              <w:right w:val="nil"/>
            </w:tcBorders>
            <w:tcMar>
              <w:top w:w="128" w:type="dxa"/>
              <w:left w:w="43" w:type="dxa"/>
              <w:bottom w:w="43" w:type="dxa"/>
              <w:right w:w="43" w:type="dxa"/>
            </w:tcMar>
          </w:tcPr>
          <w:p w14:paraId="4435E5B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B9F578"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30AD696" w14:textId="77777777" w:rsidR="00EE2529" w:rsidRPr="00C81B84" w:rsidRDefault="00AD5E1E" w:rsidP="00C81B84">
            <w:r w:rsidRPr="00C81B84">
              <w:t xml:space="preserve">Helsetjenester til utenlandsboende mv. </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D6F1BD" w14:textId="77777777" w:rsidR="00EE2529" w:rsidRPr="00C81B84" w:rsidRDefault="00AD5E1E" w:rsidP="00C81B84">
            <w:r w:rsidRPr="00C81B84">
              <w:t>275 000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04B0C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FFC42D" w14:textId="77777777" w:rsidR="00EE2529" w:rsidRPr="00C81B84" w:rsidRDefault="00AD5E1E" w:rsidP="00C81B84">
            <w:r w:rsidRPr="00C81B84">
              <w:t>5 874</w:t>
            </w:r>
          </w:p>
        </w:tc>
        <w:tc>
          <w:tcPr>
            <w:tcW w:w="1180" w:type="dxa"/>
            <w:tcBorders>
              <w:top w:val="nil"/>
              <w:left w:val="nil"/>
              <w:bottom w:val="nil"/>
              <w:right w:val="nil"/>
            </w:tcBorders>
            <w:tcMar>
              <w:top w:w="128" w:type="dxa"/>
              <w:left w:w="43" w:type="dxa"/>
              <w:bottom w:w="43" w:type="dxa"/>
              <w:right w:w="43" w:type="dxa"/>
            </w:tcMar>
            <w:vAlign w:val="bottom"/>
          </w:tcPr>
          <w:p w14:paraId="0315B710" w14:textId="77777777" w:rsidR="00EE2529" w:rsidRPr="00C81B84" w:rsidRDefault="00AD5E1E" w:rsidP="00C81B84">
            <w:r w:rsidRPr="00C81B84">
              <w:t>280 874</w:t>
            </w:r>
          </w:p>
        </w:tc>
      </w:tr>
      <w:tr w:rsidR="00EE2529" w:rsidRPr="00C81B84" w14:paraId="54D2B977" w14:textId="77777777">
        <w:trPr>
          <w:trHeight w:val="380"/>
        </w:trPr>
        <w:tc>
          <w:tcPr>
            <w:tcW w:w="580" w:type="dxa"/>
            <w:tcBorders>
              <w:top w:val="nil"/>
              <w:left w:val="nil"/>
              <w:bottom w:val="nil"/>
              <w:right w:val="nil"/>
            </w:tcBorders>
            <w:tcMar>
              <w:top w:w="128" w:type="dxa"/>
              <w:left w:w="43" w:type="dxa"/>
              <w:bottom w:w="43" w:type="dxa"/>
              <w:right w:w="43" w:type="dxa"/>
            </w:tcMar>
          </w:tcPr>
          <w:p w14:paraId="27F0A966" w14:textId="77777777" w:rsidR="00EE2529" w:rsidRPr="00C81B84" w:rsidRDefault="00AD5E1E" w:rsidP="00C81B84">
            <w:r w:rsidRPr="00C81B84">
              <w:t>2790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9F765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8C8C20" w14:textId="77777777" w:rsidR="00EE2529" w:rsidRPr="00C81B84" w:rsidRDefault="00AD5E1E" w:rsidP="00C81B84">
            <w:r w:rsidRPr="00C81B84">
              <w:t>Andre helsetiltak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E8864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737BA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5A874F" w14:textId="77777777" w:rsidR="00EE2529" w:rsidRPr="00C81B84" w:rsidRDefault="00EE2529" w:rsidP="00C81B84"/>
        </w:tc>
        <w:tc>
          <w:tcPr>
            <w:tcW w:w="1180" w:type="dxa"/>
            <w:tcBorders>
              <w:top w:val="nil"/>
              <w:left w:val="nil"/>
              <w:bottom w:val="nil"/>
              <w:right w:val="nil"/>
            </w:tcBorders>
            <w:tcMar>
              <w:top w:w="128" w:type="dxa"/>
              <w:left w:w="43" w:type="dxa"/>
              <w:bottom w:w="43" w:type="dxa"/>
              <w:right w:w="43" w:type="dxa"/>
            </w:tcMar>
            <w:vAlign w:val="bottom"/>
          </w:tcPr>
          <w:p w14:paraId="0C05C7E8" w14:textId="77777777" w:rsidR="00EE2529" w:rsidRPr="00C81B84" w:rsidRDefault="00EE2529" w:rsidP="00C81B84"/>
        </w:tc>
      </w:tr>
      <w:tr w:rsidR="00EE2529" w:rsidRPr="00C81B84" w14:paraId="015DA181"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321EE30"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7BB66C1" w14:textId="77777777" w:rsidR="00EE2529" w:rsidRPr="00C81B84" w:rsidRDefault="00AD5E1E" w:rsidP="00C81B84">
            <w:r w:rsidRPr="00C81B84">
              <w:t>70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B61C03F" w14:textId="77777777" w:rsidR="00EE2529" w:rsidRPr="00C81B84" w:rsidRDefault="00AD5E1E" w:rsidP="00C81B84">
            <w:r w:rsidRPr="00C81B84">
              <w:t xml:space="preserve">Bidrag </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0190B53" w14:textId="77777777" w:rsidR="00EE2529" w:rsidRPr="00C81B84" w:rsidRDefault="00AD5E1E" w:rsidP="00C81B84">
            <w:r w:rsidRPr="00C81B84">
              <w:t>242 000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BD45235"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B629A09" w14:textId="77777777" w:rsidR="00EE2529" w:rsidRPr="00C81B84" w:rsidRDefault="00AD5E1E" w:rsidP="00C81B84">
            <w:r w:rsidRPr="00C81B84">
              <w:t>2 051</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0BC42DA" w14:textId="77777777" w:rsidR="00EE2529" w:rsidRPr="00C81B84" w:rsidRDefault="00AD5E1E" w:rsidP="00C81B84">
            <w:r w:rsidRPr="00C81B84">
              <w:t>244 051</w:t>
            </w:r>
          </w:p>
        </w:tc>
      </w:tr>
      <w:tr w:rsidR="00EE2529" w:rsidRPr="00C81B84" w14:paraId="4E8AF259"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00099288" w14:textId="77777777" w:rsidR="00EE2529" w:rsidRPr="00C81B84" w:rsidRDefault="00AD5E1E" w:rsidP="00C81B84">
            <w:r w:rsidRPr="00C81B84">
              <w:t>Sum endringer Folketrygden</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A471585"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4115170"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76E194D" w14:textId="77777777" w:rsidR="00EE2529" w:rsidRPr="00C81B84" w:rsidRDefault="00AD5E1E" w:rsidP="00C81B84">
            <w:r w:rsidRPr="00C81B84">
              <w:t>14 121 777</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D42DE" w14:textId="77777777" w:rsidR="00EE2529" w:rsidRPr="00C81B84" w:rsidRDefault="00EE2529" w:rsidP="00C81B84"/>
        </w:tc>
      </w:tr>
      <w:tr w:rsidR="00EE2529" w:rsidRPr="00C81B84" w14:paraId="77FCEDD5"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38026E9" w14:textId="77777777" w:rsidR="00EE2529" w:rsidRPr="00C81B84" w:rsidRDefault="00AD5E1E" w:rsidP="00C81B84">
            <w:r w:rsidRPr="00C81B84">
              <w:t xml:space="preserve">Sum endringer utgifter </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66185AC"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651E6D6" w14:textId="77777777" w:rsidR="00EE2529" w:rsidRPr="00C81B84" w:rsidRDefault="00AD5E1E" w:rsidP="00C81B84">
            <w:r w:rsidRPr="00C81B84">
              <w:t>17 234 000</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F1160EF" w14:textId="77777777" w:rsidR="00EE2529" w:rsidRPr="00C81B84" w:rsidRDefault="00AD5E1E" w:rsidP="00C81B84">
            <w:r w:rsidRPr="00C81B84">
              <w:t>44 934 369</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C0655A" w14:textId="77777777" w:rsidR="00EE2529" w:rsidRPr="00C81B84" w:rsidRDefault="00EE2529" w:rsidP="00C81B84"/>
        </w:tc>
      </w:tr>
      <w:tr w:rsidR="00EE2529" w:rsidRPr="00C81B84" w14:paraId="2DA87704" w14:textId="77777777">
        <w:trPr>
          <w:trHeight w:val="380"/>
        </w:trPr>
        <w:tc>
          <w:tcPr>
            <w:tcW w:w="512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D3CF0CD" w14:textId="77777777" w:rsidR="00EE2529" w:rsidRPr="00C81B84" w:rsidRDefault="00AD5E1E" w:rsidP="00C81B84">
            <w:r w:rsidRPr="00C81B84">
              <w:t xml:space="preserve">Herav 90–99 poster </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5EEBC04"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2AFD39A"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E556EDE" w14:textId="77777777" w:rsidR="00EE2529" w:rsidRPr="00C81B84" w:rsidRDefault="00AD5E1E" w:rsidP="00C81B84">
            <w:r w:rsidRPr="00C81B84">
              <w:t>26 682 448</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B3622" w14:textId="77777777" w:rsidR="00EE2529" w:rsidRPr="00C81B84" w:rsidRDefault="00EE2529" w:rsidP="00C81B84"/>
        </w:tc>
      </w:tr>
    </w:tbl>
    <w:p w14:paraId="3B58106E" w14:textId="77777777" w:rsidR="00EE2529" w:rsidRPr="00C81B84" w:rsidRDefault="00EE2529" w:rsidP="00C81B84">
      <w:pPr>
        <w:pStyle w:val="vedlegg-nr"/>
      </w:pPr>
    </w:p>
    <w:p w14:paraId="3C7B11B8" w14:textId="77777777" w:rsidR="00EE2529" w:rsidRPr="00C81B84" w:rsidRDefault="00AD5E1E" w:rsidP="00C81B84">
      <w:pPr>
        <w:pStyle w:val="vedlegg-tit"/>
      </w:pPr>
      <w:r w:rsidRPr="00C81B84">
        <w:t>Endringer etter saldert budsjett, inntekter</w:t>
      </w:r>
    </w:p>
    <w:p w14:paraId="58639DCD" w14:textId="77777777" w:rsidR="00EE2529" w:rsidRPr="00C81B84" w:rsidRDefault="00AD5E1E" w:rsidP="00C81B84">
      <w:pPr>
        <w:pStyle w:val="Tabellnavn"/>
      </w:pPr>
      <w:r w:rsidRPr="00C81B84">
        <w:t>07N2xt2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0"/>
        <w:gridCol w:w="540"/>
        <w:gridCol w:w="4000"/>
        <w:gridCol w:w="1160"/>
        <w:gridCol w:w="1080"/>
        <w:gridCol w:w="1220"/>
        <w:gridCol w:w="1180"/>
      </w:tblGrid>
      <w:tr w:rsidR="00EE2529" w:rsidRPr="00C81B84" w14:paraId="243DBD9C" w14:textId="77777777">
        <w:trPr>
          <w:trHeight w:val="360"/>
        </w:trPr>
        <w:tc>
          <w:tcPr>
            <w:tcW w:w="580" w:type="dxa"/>
            <w:tcBorders>
              <w:top w:val="nil"/>
              <w:left w:val="nil"/>
              <w:bottom w:val="single" w:sz="4" w:space="0" w:color="000000"/>
              <w:right w:val="nil"/>
            </w:tcBorders>
            <w:tcMar>
              <w:top w:w="128" w:type="dxa"/>
              <w:left w:w="43" w:type="dxa"/>
              <w:bottom w:w="43" w:type="dxa"/>
              <w:right w:w="43" w:type="dxa"/>
            </w:tcMar>
            <w:vAlign w:val="bottom"/>
          </w:tcPr>
          <w:p w14:paraId="00A9B923" w14:textId="77777777" w:rsidR="00EE2529" w:rsidRPr="00C81B84" w:rsidRDefault="00EE2529" w:rsidP="00C81B84"/>
        </w:tc>
        <w:tc>
          <w:tcPr>
            <w:tcW w:w="540" w:type="dxa"/>
            <w:tcBorders>
              <w:top w:val="nil"/>
              <w:left w:val="nil"/>
              <w:bottom w:val="single" w:sz="4" w:space="0" w:color="000000"/>
              <w:right w:val="nil"/>
            </w:tcBorders>
            <w:tcMar>
              <w:top w:w="128" w:type="dxa"/>
              <w:left w:w="43" w:type="dxa"/>
              <w:bottom w:w="43" w:type="dxa"/>
              <w:right w:w="43" w:type="dxa"/>
            </w:tcMar>
            <w:vAlign w:val="bottom"/>
          </w:tcPr>
          <w:p w14:paraId="0A302A44" w14:textId="77777777" w:rsidR="00EE2529" w:rsidRPr="00C81B84" w:rsidRDefault="00EE2529" w:rsidP="00C81B84"/>
        </w:tc>
        <w:tc>
          <w:tcPr>
            <w:tcW w:w="4000" w:type="dxa"/>
            <w:tcBorders>
              <w:top w:val="nil"/>
              <w:left w:val="nil"/>
              <w:bottom w:val="single" w:sz="4" w:space="0" w:color="000000"/>
              <w:right w:val="nil"/>
            </w:tcBorders>
            <w:tcMar>
              <w:top w:w="128" w:type="dxa"/>
              <w:left w:w="43" w:type="dxa"/>
              <w:bottom w:w="43" w:type="dxa"/>
              <w:right w:w="43" w:type="dxa"/>
            </w:tcMar>
            <w:vAlign w:val="bottom"/>
          </w:tcPr>
          <w:p w14:paraId="74D22F2B" w14:textId="77777777" w:rsidR="00EE2529" w:rsidRPr="00C81B84" w:rsidRDefault="00EE2529" w:rsidP="00C81B84"/>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E68805E" w14:textId="77777777" w:rsidR="00EE2529" w:rsidRPr="00C81B84" w:rsidRDefault="00EE2529" w:rsidP="00C81B84"/>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A115C0E" w14:textId="77777777" w:rsidR="00EE2529" w:rsidRPr="00C81B84" w:rsidRDefault="00EE2529" w:rsidP="00C81B84"/>
        </w:tc>
        <w:tc>
          <w:tcPr>
            <w:tcW w:w="1220" w:type="dxa"/>
            <w:tcBorders>
              <w:top w:val="nil"/>
              <w:left w:val="nil"/>
              <w:bottom w:val="single" w:sz="4" w:space="0" w:color="000000"/>
              <w:right w:val="nil"/>
            </w:tcBorders>
            <w:tcMar>
              <w:top w:w="128" w:type="dxa"/>
              <w:left w:w="43" w:type="dxa"/>
              <w:bottom w:w="43" w:type="dxa"/>
              <w:right w:w="43" w:type="dxa"/>
            </w:tcMar>
            <w:vAlign w:val="bottom"/>
          </w:tcPr>
          <w:p w14:paraId="170570FC" w14:textId="77777777" w:rsidR="00EE2529" w:rsidRPr="00C81B84" w:rsidRDefault="00EE2529" w:rsidP="00C81B84"/>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6CC3C9A" w14:textId="77777777" w:rsidR="00EE2529" w:rsidRPr="00C81B84" w:rsidRDefault="00AD5E1E" w:rsidP="00C81B84">
            <w:r w:rsidRPr="00C81B84">
              <w:t>1 000 kroner</w:t>
            </w:r>
          </w:p>
        </w:tc>
      </w:tr>
      <w:tr w:rsidR="00EE2529" w:rsidRPr="00C81B84" w14:paraId="1C9F5BAC" w14:textId="77777777">
        <w:trPr>
          <w:trHeight w:val="1120"/>
        </w:trPr>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FBF18" w14:textId="77777777" w:rsidR="00EE2529" w:rsidRPr="00C81B84" w:rsidRDefault="00AD5E1E" w:rsidP="00C81B84">
            <w:r w:rsidRPr="00C81B84">
              <w:t>Kap.</w:t>
            </w:r>
          </w:p>
        </w:tc>
        <w:tc>
          <w:tcPr>
            <w:tcW w:w="5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E72E91D" w14:textId="77777777" w:rsidR="00EE2529" w:rsidRPr="00C81B84" w:rsidRDefault="00AD5E1E" w:rsidP="00C81B84">
            <w:r w:rsidRPr="00C81B84">
              <w:t>Post</w:t>
            </w:r>
          </w:p>
        </w:tc>
        <w:tc>
          <w:tcPr>
            <w:tcW w:w="40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965DEDD" w14:textId="77777777" w:rsidR="00EE2529" w:rsidRPr="00C81B84" w:rsidRDefault="00AD5E1E" w:rsidP="00C81B84">
            <w:r w:rsidRPr="00C81B84">
              <w:t>Formål</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423C29D" w14:textId="77777777" w:rsidR="00EE2529" w:rsidRPr="00C81B84" w:rsidRDefault="00AD5E1E" w:rsidP="00C81B84">
            <w:r w:rsidRPr="00C81B84">
              <w:t>Saldert budsjett</w:t>
            </w:r>
          </w:p>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AEDE476" w14:textId="77777777" w:rsidR="00EE2529" w:rsidRPr="00C81B84" w:rsidRDefault="00AD5E1E" w:rsidP="00C81B84">
            <w:r w:rsidRPr="00C81B84">
              <w:t>Endringer foreslått i perioden</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362847F" w14:textId="77777777" w:rsidR="00EE2529" w:rsidRPr="00C81B84" w:rsidRDefault="00AD5E1E" w:rsidP="00C81B84">
            <w:r w:rsidRPr="00C81B84">
              <w:t>Endringer foreslått i denne proposisjonen</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581B8E7" w14:textId="77777777" w:rsidR="00EE2529" w:rsidRPr="00C81B84" w:rsidRDefault="00AD5E1E" w:rsidP="00C81B84">
            <w:r w:rsidRPr="00C81B84">
              <w:t>Status etter endringen</w:t>
            </w:r>
          </w:p>
        </w:tc>
      </w:tr>
      <w:tr w:rsidR="00EE2529" w:rsidRPr="00C81B84" w14:paraId="33AC574A" w14:textId="77777777">
        <w:trPr>
          <w:trHeight w:val="380"/>
        </w:trPr>
        <w:tc>
          <w:tcPr>
            <w:tcW w:w="580" w:type="dxa"/>
            <w:tcBorders>
              <w:top w:val="single" w:sz="4" w:space="0" w:color="000000"/>
              <w:left w:val="nil"/>
              <w:bottom w:val="nil"/>
              <w:right w:val="nil"/>
            </w:tcBorders>
            <w:tcMar>
              <w:top w:w="128" w:type="dxa"/>
              <w:left w:w="43" w:type="dxa"/>
              <w:bottom w:w="43" w:type="dxa"/>
              <w:right w:w="43" w:type="dxa"/>
            </w:tcMar>
          </w:tcPr>
          <w:p w14:paraId="288CA296" w14:textId="77777777" w:rsidR="00EE2529" w:rsidRPr="00C81B84" w:rsidRDefault="00AD5E1E" w:rsidP="00C81B84">
            <w:r w:rsidRPr="00C81B84">
              <w:t>3041</w:t>
            </w:r>
          </w:p>
        </w:tc>
        <w:tc>
          <w:tcPr>
            <w:tcW w:w="540" w:type="dxa"/>
            <w:tcBorders>
              <w:top w:val="single" w:sz="4" w:space="0" w:color="000000"/>
              <w:left w:val="single" w:sz="4" w:space="0" w:color="000000"/>
              <w:bottom w:val="nil"/>
              <w:right w:val="single" w:sz="4" w:space="0" w:color="000000"/>
            </w:tcBorders>
            <w:tcMar>
              <w:top w:w="128" w:type="dxa"/>
              <w:left w:w="43" w:type="dxa"/>
              <w:bottom w:w="43" w:type="dxa"/>
              <w:right w:w="43" w:type="dxa"/>
            </w:tcMar>
          </w:tcPr>
          <w:p w14:paraId="36462ACF" w14:textId="77777777" w:rsidR="00EE2529" w:rsidRPr="00C81B84" w:rsidRDefault="00EE2529" w:rsidP="00C81B84"/>
        </w:tc>
        <w:tc>
          <w:tcPr>
            <w:tcW w:w="4000" w:type="dxa"/>
            <w:tcBorders>
              <w:top w:val="single" w:sz="4" w:space="0" w:color="000000"/>
              <w:left w:val="single" w:sz="4" w:space="0" w:color="000000"/>
              <w:bottom w:val="nil"/>
              <w:right w:val="single" w:sz="4" w:space="0" w:color="000000"/>
            </w:tcBorders>
            <w:tcMar>
              <w:top w:w="128" w:type="dxa"/>
              <w:left w:w="43" w:type="dxa"/>
              <w:bottom w:w="43" w:type="dxa"/>
              <w:right w:w="43" w:type="dxa"/>
            </w:tcMar>
          </w:tcPr>
          <w:p w14:paraId="3CE52AA1" w14:textId="77777777" w:rsidR="00EE2529" w:rsidRPr="00C81B84" w:rsidRDefault="00AD5E1E" w:rsidP="00C81B84">
            <w:r w:rsidRPr="00C81B84">
              <w:t>Stortinget</w:t>
            </w:r>
          </w:p>
        </w:tc>
        <w:tc>
          <w:tcPr>
            <w:tcW w:w="116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3EA13DC0" w14:textId="77777777" w:rsidR="00EE2529" w:rsidRPr="00C81B84" w:rsidRDefault="00EE2529" w:rsidP="00C81B84"/>
        </w:tc>
        <w:tc>
          <w:tcPr>
            <w:tcW w:w="108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4ACAD1BB" w14:textId="77777777" w:rsidR="00EE2529" w:rsidRPr="00C81B84" w:rsidRDefault="00EE2529" w:rsidP="00C81B84"/>
        </w:tc>
        <w:tc>
          <w:tcPr>
            <w:tcW w:w="122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61DCCABF" w14:textId="77777777" w:rsidR="00EE2529" w:rsidRPr="00C81B84" w:rsidRDefault="00EE2529" w:rsidP="00C81B84"/>
        </w:tc>
        <w:tc>
          <w:tcPr>
            <w:tcW w:w="118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E5AFD17" w14:textId="77777777" w:rsidR="00EE2529" w:rsidRPr="00C81B84" w:rsidRDefault="00EE2529" w:rsidP="00C81B84"/>
        </w:tc>
      </w:tr>
      <w:tr w:rsidR="00EE2529" w:rsidRPr="00C81B84" w14:paraId="3AA4B69E" w14:textId="77777777">
        <w:trPr>
          <w:trHeight w:val="380"/>
        </w:trPr>
        <w:tc>
          <w:tcPr>
            <w:tcW w:w="580" w:type="dxa"/>
            <w:tcBorders>
              <w:top w:val="nil"/>
              <w:left w:val="nil"/>
              <w:bottom w:val="nil"/>
              <w:right w:val="nil"/>
            </w:tcBorders>
            <w:tcMar>
              <w:top w:w="128" w:type="dxa"/>
              <w:left w:w="43" w:type="dxa"/>
              <w:bottom w:w="43" w:type="dxa"/>
              <w:right w:w="43" w:type="dxa"/>
            </w:tcMar>
          </w:tcPr>
          <w:p w14:paraId="759D76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CA2F20"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7EB5C4" w14:textId="77777777" w:rsidR="00EE2529" w:rsidRPr="00C81B84" w:rsidRDefault="00AD5E1E" w:rsidP="00C81B84">
            <w:r w:rsidRPr="00C81B84">
              <w:t>Salgsinntekter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0038F" w14:textId="77777777" w:rsidR="00EE2529" w:rsidRPr="00C81B84" w:rsidRDefault="00AD5E1E" w:rsidP="00C81B84">
            <w:r w:rsidRPr="00C81B84">
              <w:t>5 700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65593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1D869F" w14:textId="77777777" w:rsidR="00EE2529" w:rsidRPr="00C81B84" w:rsidRDefault="00AD5E1E" w:rsidP="00C81B84">
            <w:r w:rsidRPr="00C81B84">
              <w:t>-700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2C27F91" w14:textId="77777777" w:rsidR="00EE2529" w:rsidRPr="00C81B84" w:rsidRDefault="00AD5E1E" w:rsidP="00C81B84">
            <w:r w:rsidRPr="00C81B84">
              <w:t>5 000</w:t>
            </w:r>
          </w:p>
        </w:tc>
      </w:tr>
      <w:tr w:rsidR="00EE2529" w:rsidRPr="00C81B84" w14:paraId="7254D8E2" w14:textId="77777777">
        <w:trPr>
          <w:trHeight w:val="380"/>
        </w:trPr>
        <w:tc>
          <w:tcPr>
            <w:tcW w:w="580" w:type="dxa"/>
            <w:tcBorders>
              <w:top w:val="nil"/>
              <w:left w:val="nil"/>
              <w:bottom w:val="nil"/>
              <w:right w:val="nil"/>
            </w:tcBorders>
            <w:tcMar>
              <w:top w:w="128" w:type="dxa"/>
              <w:left w:w="43" w:type="dxa"/>
              <w:bottom w:w="43" w:type="dxa"/>
              <w:right w:w="43" w:type="dxa"/>
            </w:tcMar>
          </w:tcPr>
          <w:p w14:paraId="5BFE962D" w14:textId="77777777" w:rsidR="00EE2529" w:rsidRPr="00C81B84" w:rsidRDefault="00AD5E1E" w:rsidP="00C81B84">
            <w:r w:rsidRPr="00C81B84">
              <w:t>3100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D420D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4FC2EBE" w14:textId="77777777" w:rsidR="00EE2529" w:rsidRPr="00C81B84" w:rsidRDefault="00AD5E1E" w:rsidP="00C81B84">
            <w:r w:rsidRPr="00C81B84">
              <w:t>Utenriksdepartementet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9A250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8BA76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A2122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D9F4632" w14:textId="77777777" w:rsidR="00EE2529" w:rsidRPr="00C81B84" w:rsidRDefault="00EE2529" w:rsidP="00C81B84"/>
        </w:tc>
      </w:tr>
      <w:tr w:rsidR="00EE2529" w:rsidRPr="00C81B84" w14:paraId="50A28727" w14:textId="77777777">
        <w:trPr>
          <w:trHeight w:val="640"/>
        </w:trPr>
        <w:tc>
          <w:tcPr>
            <w:tcW w:w="580" w:type="dxa"/>
            <w:tcBorders>
              <w:top w:val="nil"/>
              <w:left w:val="nil"/>
              <w:bottom w:val="nil"/>
              <w:right w:val="nil"/>
            </w:tcBorders>
            <w:tcMar>
              <w:top w:w="128" w:type="dxa"/>
              <w:left w:w="43" w:type="dxa"/>
              <w:bottom w:w="43" w:type="dxa"/>
              <w:right w:w="43" w:type="dxa"/>
            </w:tcMar>
          </w:tcPr>
          <w:p w14:paraId="3C11457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A1FD41" w14:textId="77777777" w:rsidR="00EE2529" w:rsidRPr="00C81B84" w:rsidRDefault="00AD5E1E" w:rsidP="00C81B84">
            <w:r w:rsidRPr="00C81B84">
              <w:t>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7D9475" w14:textId="77777777" w:rsidR="00EE2529" w:rsidRPr="00C81B84" w:rsidRDefault="00AD5E1E" w:rsidP="00C81B84">
            <w:r w:rsidRPr="00C81B84">
              <w:t>Gebyrer for utlendingssaker ved utenriksstasjonene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B5316F" w14:textId="77777777" w:rsidR="00EE2529" w:rsidRPr="00C81B84" w:rsidRDefault="00AD5E1E" w:rsidP="00C81B84">
            <w:r w:rsidRPr="00C81B84">
              <w:t>170 000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363C8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BBD7C8" w14:textId="77777777" w:rsidR="00EE2529" w:rsidRPr="00C81B84" w:rsidRDefault="00AD5E1E" w:rsidP="00C81B84">
            <w:r w:rsidRPr="00C81B84">
              <w:t>80 000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8521955" w14:textId="77777777" w:rsidR="00EE2529" w:rsidRPr="00C81B84" w:rsidRDefault="00AD5E1E" w:rsidP="00C81B84">
            <w:r w:rsidRPr="00C81B84">
              <w:t>250 000</w:t>
            </w:r>
          </w:p>
        </w:tc>
      </w:tr>
      <w:tr w:rsidR="00EE2529" w:rsidRPr="00C81B84" w14:paraId="6F1DF5CD" w14:textId="77777777">
        <w:trPr>
          <w:trHeight w:val="380"/>
        </w:trPr>
        <w:tc>
          <w:tcPr>
            <w:tcW w:w="580" w:type="dxa"/>
            <w:tcBorders>
              <w:top w:val="nil"/>
              <w:left w:val="nil"/>
              <w:bottom w:val="nil"/>
              <w:right w:val="nil"/>
            </w:tcBorders>
            <w:tcMar>
              <w:top w:w="128" w:type="dxa"/>
              <w:left w:w="43" w:type="dxa"/>
              <w:bottom w:w="43" w:type="dxa"/>
              <w:right w:w="43" w:type="dxa"/>
            </w:tcMar>
          </w:tcPr>
          <w:p w14:paraId="0627C2A1" w14:textId="77777777" w:rsidR="00EE2529" w:rsidRPr="00C81B84" w:rsidRDefault="00AD5E1E" w:rsidP="00C81B84">
            <w:r w:rsidRPr="00C81B84">
              <w:t>3225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625DB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B1733E" w14:textId="77777777" w:rsidR="00EE2529" w:rsidRPr="00C81B84" w:rsidRDefault="00AD5E1E" w:rsidP="00C81B84">
            <w:r w:rsidRPr="00C81B84">
              <w:t>Tiltak i grunnopplæringen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9EFBD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30840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4501D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8646906" w14:textId="77777777" w:rsidR="00EE2529" w:rsidRPr="00C81B84" w:rsidRDefault="00EE2529" w:rsidP="00C81B84"/>
        </w:tc>
      </w:tr>
      <w:tr w:rsidR="00EE2529" w:rsidRPr="00C81B84" w14:paraId="52A9DA7F" w14:textId="77777777">
        <w:trPr>
          <w:trHeight w:val="380"/>
        </w:trPr>
        <w:tc>
          <w:tcPr>
            <w:tcW w:w="580" w:type="dxa"/>
            <w:tcBorders>
              <w:top w:val="nil"/>
              <w:left w:val="nil"/>
              <w:bottom w:val="nil"/>
              <w:right w:val="nil"/>
            </w:tcBorders>
            <w:tcMar>
              <w:top w:w="128" w:type="dxa"/>
              <w:left w:w="43" w:type="dxa"/>
              <w:bottom w:w="43" w:type="dxa"/>
              <w:right w:w="43" w:type="dxa"/>
            </w:tcMar>
          </w:tcPr>
          <w:p w14:paraId="6B6BA58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B9B676" w14:textId="77777777" w:rsidR="00EE2529" w:rsidRPr="00C81B84" w:rsidRDefault="00AD5E1E" w:rsidP="00C81B84">
            <w:r w:rsidRPr="00C81B84">
              <w:t>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9989EF" w14:textId="77777777" w:rsidR="00EE2529" w:rsidRPr="00C81B84" w:rsidRDefault="00AD5E1E" w:rsidP="00C81B84">
            <w:r w:rsidRPr="00C81B84">
              <w:t>Refusjon av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4D7117" w14:textId="77777777" w:rsidR="00EE2529" w:rsidRPr="00C81B84" w:rsidRDefault="00AD5E1E" w:rsidP="00C81B84">
            <w:r w:rsidRPr="00C81B84">
              <w:t>76 128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F83B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19747" w14:textId="77777777" w:rsidR="00EE2529" w:rsidRPr="00C81B84" w:rsidRDefault="00AD5E1E" w:rsidP="00C81B84">
            <w:r w:rsidRPr="00C81B84">
              <w:t>151 223</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5B52DC6" w14:textId="77777777" w:rsidR="00EE2529" w:rsidRPr="00C81B84" w:rsidRDefault="00AD5E1E" w:rsidP="00C81B84">
            <w:r w:rsidRPr="00C81B84">
              <w:t>227 351</w:t>
            </w:r>
          </w:p>
        </w:tc>
      </w:tr>
      <w:tr w:rsidR="00EE2529" w:rsidRPr="00C81B84" w14:paraId="1FA3EBD8" w14:textId="77777777">
        <w:trPr>
          <w:trHeight w:val="380"/>
        </w:trPr>
        <w:tc>
          <w:tcPr>
            <w:tcW w:w="580" w:type="dxa"/>
            <w:tcBorders>
              <w:top w:val="nil"/>
              <w:left w:val="nil"/>
              <w:bottom w:val="nil"/>
              <w:right w:val="nil"/>
            </w:tcBorders>
            <w:tcMar>
              <w:top w:w="128" w:type="dxa"/>
              <w:left w:w="43" w:type="dxa"/>
              <w:bottom w:w="43" w:type="dxa"/>
              <w:right w:w="43" w:type="dxa"/>
            </w:tcMar>
          </w:tcPr>
          <w:p w14:paraId="5930249C" w14:textId="77777777" w:rsidR="00EE2529" w:rsidRPr="00C81B84" w:rsidRDefault="00AD5E1E" w:rsidP="00C81B84">
            <w:r w:rsidRPr="00C81B84">
              <w:t>3230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F952C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5E9A1E4" w14:textId="77777777" w:rsidR="00EE2529" w:rsidRPr="00C81B84" w:rsidRDefault="00AD5E1E" w:rsidP="00C81B84">
            <w:r w:rsidRPr="00C81B84">
              <w:t>Statlig spesialpedagogisk tjeneste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F47C8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58F7B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2410A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6A0BDF3" w14:textId="77777777" w:rsidR="00EE2529" w:rsidRPr="00C81B84" w:rsidRDefault="00EE2529" w:rsidP="00C81B84"/>
        </w:tc>
      </w:tr>
      <w:tr w:rsidR="00EE2529" w:rsidRPr="00C81B84" w14:paraId="05BD5B9F" w14:textId="77777777">
        <w:trPr>
          <w:trHeight w:val="380"/>
        </w:trPr>
        <w:tc>
          <w:tcPr>
            <w:tcW w:w="580" w:type="dxa"/>
            <w:tcBorders>
              <w:top w:val="nil"/>
              <w:left w:val="nil"/>
              <w:bottom w:val="nil"/>
              <w:right w:val="nil"/>
            </w:tcBorders>
            <w:tcMar>
              <w:top w:w="128" w:type="dxa"/>
              <w:left w:w="43" w:type="dxa"/>
              <w:bottom w:w="43" w:type="dxa"/>
              <w:right w:w="43" w:type="dxa"/>
            </w:tcMar>
          </w:tcPr>
          <w:p w14:paraId="6E9B8B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4DD74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48F9BE" w14:textId="77777777" w:rsidR="00EE2529" w:rsidRPr="00C81B84" w:rsidRDefault="00AD5E1E" w:rsidP="00C81B84">
            <w:r w:rsidRPr="00C81B84">
              <w:t>Inntekter ved oppdrag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A1A8EA" w14:textId="77777777" w:rsidR="00EE2529" w:rsidRPr="00C81B84" w:rsidRDefault="00AD5E1E" w:rsidP="00C81B84">
            <w:r w:rsidRPr="00C81B84">
              <w:t>25 750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DA105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B2CD9F" w14:textId="77777777" w:rsidR="00EE2529" w:rsidRPr="00C81B84" w:rsidRDefault="00AD5E1E" w:rsidP="00C81B84">
            <w:r w:rsidRPr="00C81B84">
              <w:t>449</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987470B" w14:textId="77777777" w:rsidR="00EE2529" w:rsidRPr="00C81B84" w:rsidRDefault="00AD5E1E" w:rsidP="00C81B84">
            <w:r w:rsidRPr="00C81B84">
              <w:t>26 199</w:t>
            </w:r>
          </w:p>
        </w:tc>
      </w:tr>
      <w:tr w:rsidR="00EE2529" w:rsidRPr="00C81B84" w14:paraId="0436C7EE" w14:textId="77777777">
        <w:trPr>
          <w:trHeight w:val="380"/>
        </w:trPr>
        <w:tc>
          <w:tcPr>
            <w:tcW w:w="580" w:type="dxa"/>
            <w:tcBorders>
              <w:top w:val="nil"/>
              <w:left w:val="nil"/>
              <w:bottom w:val="nil"/>
              <w:right w:val="nil"/>
            </w:tcBorders>
            <w:tcMar>
              <w:top w:w="128" w:type="dxa"/>
              <w:left w:w="43" w:type="dxa"/>
              <w:bottom w:w="43" w:type="dxa"/>
              <w:right w:w="43" w:type="dxa"/>
            </w:tcMar>
          </w:tcPr>
          <w:p w14:paraId="4C70A872" w14:textId="77777777" w:rsidR="00EE2529" w:rsidRPr="00C81B84" w:rsidRDefault="00AD5E1E" w:rsidP="00C81B84">
            <w:r w:rsidRPr="00C81B84">
              <w:t>3288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FAF46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7F0F32" w14:textId="77777777" w:rsidR="00EE2529" w:rsidRPr="00C81B84" w:rsidRDefault="00AD5E1E" w:rsidP="00C81B84">
            <w:r w:rsidRPr="00C81B84">
              <w:t>Internasjonale samarbeidstiltak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76F41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7DF03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6399D"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98D13A1" w14:textId="77777777" w:rsidR="00EE2529" w:rsidRPr="00C81B84" w:rsidRDefault="00EE2529" w:rsidP="00C81B84"/>
        </w:tc>
      </w:tr>
      <w:tr w:rsidR="00EE2529" w:rsidRPr="00C81B84" w14:paraId="21DD0CCA" w14:textId="77777777">
        <w:trPr>
          <w:trHeight w:val="380"/>
        </w:trPr>
        <w:tc>
          <w:tcPr>
            <w:tcW w:w="580" w:type="dxa"/>
            <w:tcBorders>
              <w:top w:val="nil"/>
              <w:left w:val="nil"/>
              <w:bottom w:val="nil"/>
              <w:right w:val="nil"/>
            </w:tcBorders>
            <w:tcMar>
              <w:top w:w="128" w:type="dxa"/>
              <w:left w:w="43" w:type="dxa"/>
              <w:bottom w:w="43" w:type="dxa"/>
              <w:right w:w="43" w:type="dxa"/>
            </w:tcMar>
          </w:tcPr>
          <w:p w14:paraId="44A0B10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B442E4" w14:textId="77777777" w:rsidR="00EE2529" w:rsidRPr="00C81B84" w:rsidRDefault="00AD5E1E" w:rsidP="00C81B84">
            <w:r w:rsidRPr="00C81B84">
              <w:t>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5770D82" w14:textId="77777777" w:rsidR="00EE2529" w:rsidRPr="00C81B84" w:rsidRDefault="00AD5E1E" w:rsidP="00C81B84">
            <w:r w:rsidRPr="00C81B84">
              <w:t>Refusjon av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4DDE31" w14:textId="77777777" w:rsidR="00EE2529" w:rsidRPr="00C81B84" w:rsidRDefault="00AD5E1E" w:rsidP="00C81B84">
            <w:r w:rsidRPr="00C81B84">
              <w:t>16 414</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1A67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6CD517" w14:textId="77777777" w:rsidR="00EE2529" w:rsidRPr="00C81B84" w:rsidRDefault="00AD5E1E" w:rsidP="00C81B84">
            <w:r w:rsidRPr="00C81B84">
              <w:t>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A37985D" w14:textId="77777777" w:rsidR="00EE2529" w:rsidRPr="00C81B84" w:rsidRDefault="00AD5E1E" w:rsidP="00C81B84">
            <w:r w:rsidRPr="00C81B84">
              <w:t>18 414</w:t>
            </w:r>
          </w:p>
        </w:tc>
      </w:tr>
      <w:tr w:rsidR="00EE2529" w:rsidRPr="00C81B84" w14:paraId="521989ED" w14:textId="77777777">
        <w:trPr>
          <w:trHeight w:val="380"/>
        </w:trPr>
        <w:tc>
          <w:tcPr>
            <w:tcW w:w="580" w:type="dxa"/>
            <w:tcBorders>
              <w:top w:val="nil"/>
              <w:left w:val="nil"/>
              <w:bottom w:val="nil"/>
              <w:right w:val="nil"/>
            </w:tcBorders>
            <w:tcMar>
              <w:top w:w="128" w:type="dxa"/>
              <w:left w:w="43" w:type="dxa"/>
              <w:bottom w:w="43" w:type="dxa"/>
              <w:right w:w="43" w:type="dxa"/>
            </w:tcMar>
          </w:tcPr>
          <w:p w14:paraId="38407587" w14:textId="77777777" w:rsidR="00EE2529" w:rsidRPr="00C81B84" w:rsidRDefault="00AD5E1E" w:rsidP="00C81B84">
            <w:r w:rsidRPr="00C81B84">
              <w:t>3350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E9953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0DF1EF" w14:textId="77777777" w:rsidR="00EE2529" w:rsidRPr="00C81B84" w:rsidRDefault="00AD5E1E" w:rsidP="00C81B84">
            <w:r w:rsidRPr="00C81B84">
              <w:t>Sekretariatet for Diskrimineringsnemnda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075C4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CE73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EE07E3"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4B15512" w14:textId="77777777" w:rsidR="00EE2529" w:rsidRPr="00C81B84" w:rsidRDefault="00EE2529" w:rsidP="00C81B84"/>
        </w:tc>
      </w:tr>
      <w:tr w:rsidR="00EE2529" w:rsidRPr="00C81B84" w14:paraId="0C4D6768" w14:textId="77777777">
        <w:trPr>
          <w:trHeight w:val="380"/>
        </w:trPr>
        <w:tc>
          <w:tcPr>
            <w:tcW w:w="580" w:type="dxa"/>
            <w:tcBorders>
              <w:top w:val="nil"/>
              <w:left w:val="nil"/>
              <w:bottom w:val="nil"/>
              <w:right w:val="nil"/>
            </w:tcBorders>
            <w:tcMar>
              <w:top w:w="128" w:type="dxa"/>
              <w:left w:w="43" w:type="dxa"/>
              <w:bottom w:w="43" w:type="dxa"/>
              <w:right w:w="43" w:type="dxa"/>
            </w:tcMar>
          </w:tcPr>
          <w:p w14:paraId="38CD22A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B6A361"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A683BF" w14:textId="77777777" w:rsidR="00EE2529" w:rsidRPr="00C81B84" w:rsidRDefault="00AD5E1E" w:rsidP="00C81B84">
            <w:r w:rsidRPr="00C81B84">
              <w:t>Tvangsmulkt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19297A"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59072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748191" w14:textId="77777777" w:rsidR="00EE2529" w:rsidRPr="00C81B84" w:rsidRDefault="00AD5E1E" w:rsidP="00C81B84">
            <w:r w:rsidRPr="00C81B84">
              <w:t>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E9B7110" w14:textId="77777777" w:rsidR="00EE2529" w:rsidRPr="00C81B84" w:rsidRDefault="00AD5E1E" w:rsidP="00C81B84">
            <w:r w:rsidRPr="00C81B84">
              <w:t>1 000</w:t>
            </w:r>
          </w:p>
        </w:tc>
      </w:tr>
      <w:tr w:rsidR="00EE2529" w:rsidRPr="00C81B84" w14:paraId="3BF61705" w14:textId="77777777">
        <w:trPr>
          <w:trHeight w:val="380"/>
        </w:trPr>
        <w:tc>
          <w:tcPr>
            <w:tcW w:w="580" w:type="dxa"/>
            <w:tcBorders>
              <w:top w:val="nil"/>
              <w:left w:val="nil"/>
              <w:bottom w:val="nil"/>
              <w:right w:val="nil"/>
            </w:tcBorders>
            <w:tcMar>
              <w:top w:w="128" w:type="dxa"/>
              <w:left w:w="43" w:type="dxa"/>
              <w:bottom w:w="43" w:type="dxa"/>
              <w:right w:w="43" w:type="dxa"/>
            </w:tcMar>
          </w:tcPr>
          <w:p w14:paraId="1084A62C" w14:textId="77777777" w:rsidR="00EE2529" w:rsidRPr="00C81B84" w:rsidRDefault="00AD5E1E" w:rsidP="00C81B84">
            <w:r w:rsidRPr="00C81B84">
              <w:t>3400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E7B1F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A30B41" w14:textId="77777777" w:rsidR="00EE2529" w:rsidRPr="00C81B84" w:rsidRDefault="00AD5E1E" w:rsidP="00C81B84">
            <w:r w:rsidRPr="00C81B84">
              <w:t>Justis- og beredskapsdepartementet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F36AC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53DD3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5A2BB2"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64B25CD" w14:textId="77777777" w:rsidR="00EE2529" w:rsidRPr="00C81B84" w:rsidRDefault="00EE2529" w:rsidP="00C81B84"/>
        </w:tc>
      </w:tr>
      <w:tr w:rsidR="00EE2529" w:rsidRPr="00C81B84" w14:paraId="309958AC" w14:textId="77777777">
        <w:trPr>
          <w:trHeight w:val="380"/>
        </w:trPr>
        <w:tc>
          <w:tcPr>
            <w:tcW w:w="580" w:type="dxa"/>
            <w:tcBorders>
              <w:top w:val="nil"/>
              <w:left w:val="nil"/>
              <w:bottom w:val="nil"/>
              <w:right w:val="nil"/>
            </w:tcBorders>
            <w:tcMar>
              <w:top w:w="128" w:type="dxa"/>
              <w:left w:w="43" w:type="dxa"/>
              <w:bottom w:w="43" w:type="dxa"/>
              <w:right w:w="43" w:type="dxa"/>
            </w:tcMar>
          </w:tcPr>
          <w:p w14:paraId="6ADDE3D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7BBFA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F75056B" w14:textId="77777777" w:rsidR="00EE2529" w:rsidRPr="00C81B84" w:rsidRDefault="00AD5E1E" w:rsidP="00C81B84">
            <w:r w:rsidRPr="00C81B84">
              <w:t>Diverse 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5DD533" w14:textId="77777777" w:rsidR="00EE2529" w:rsidRPr="00C81B84" w:rsidRDefault="00AD5E1E" w:rsidP="00C81B84">
            <w:r w:rsidRPr="00C81B84">
              <w:t>6 073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C905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D6A9B6" w14:textId="77777777" w:rsidR="00EE2529" w:rsidRPr="00C81B84" w:rsidRDefault="00AD5E1E" w:rsidP="00C81B84">
            <w:r w:rsidRPr="00C81B84">
              <w:t>-500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539AC72" w14:textId="77777777" w:rsidR="00EE2529" w:rsidRPr="00C81B84" w:rsidRDefault="00AD5E1E" w:rsidP="00C81B84">
            <w:r w:rsidRPr="00C81B84">
              <w:t>5 573</w:t>
            </w:r>
          </w:p>
        </w:tc>
      </w:tr>
      <w:tr w:rsidR="00EE2529" w:rsidRPr="00C81B84" w14:paraId="7FA07270" w14:textId="77777777">
        <w:trPr>
          <w:trHeight w:val="380"/>
        </w:trPr>
        <w:tc>
          <w:tcPr>
            <w:tcW w:w="580" w:type="dxa"/>
            <w:tcBorders>
              <w:top w:val="nil"/>
              <w:left w:val="nil"/>
              <w:bottom w:val="nil"/>
              <w:right w:val="nil"/>
            </w:tcBorders>
            <w:tcMar>
              <w:top w:w="128" w:type="dxa"/>
              <w:left w:w="43" w:type="dxa"/>
              <w:bottom w:w="43" w:type="dxa"/>
              <w:right w:w="43" w:type="dxa"/>
            </w:tcMar>
          </w:tcPr>
          <w:p w14:paraId="05EB8E5D" w14:textId="77777777" w:rsidR="00EE2529" w:rsidRPr="00C81B84" w:rsidRDefault="00AD5E1E" w:rsidP="00C81B84">
            <w:r w:rsidRPr="00C81B84">
              <w:t>3440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C12B0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9C6995" w14:textId="77777777" w:rsidR="00EE2529" w:rsidRPr="00C81B84" w:rsidRDefault="00AD5E1E" w:rsidP="00C81B84">
            <w:r w:rsidRPr="00C81B84">
              <w:t>Politiet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8B624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452B6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9E2B49"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0EF83D0" w14:textId="77777777" w:rsidR="00EE2529" w:rsidRPr="00C81B84" w:rsidRDefault="00EE2529" w:rsidP="00C81B84"/>
        </w:tc>
      </w:tr>
      <w:tr w:rsidR="00EE2529" w:rsidRPr="00C81B84" w14:paraId="4E17F234" w14:textId="77777777">
        <w:trPr>
          <w:trHeight w:val="380"/>
        </w:trPr>
        <w:tc>
          <w:tcPr>
            <w:tcW w:w="580" w:type="dxa"/>
            <w:tcBorders>
              <w:top w:val="nil"/>
              <w:left w:val="nil"/>
              <w:bottom w:val="nil"/>
              <w:right w:val="nil"/>
            </w:tcBorders>
            <w:tcMar>
              <w:top w:w="128" w:type="dxa"/>
              <w:left w:w="43" w:type="dxa"/>
              <w:bottom w:w="43" w:type="dxa"/>
              <w:right w:w="43" w:type="dxa"/>
            </w:tcMar>
          </w:tcPr>
          <w:p w14:paraId="4953358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38CD84" w14:textId="77777777" w:rsidR="00EE2529" w:rsidRPr="00C81B84" w:rsidRDefault="00AD5E1E" w:rsidP="00C81B84">
            <w:r w:rsidRPr="00C81B84">
              <w:t>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630FC25" w14:textId="77777777" w:rsidR="00EE2529" w:rsidRPr="00C81B84" w:rsidRDefault="00AD5E1E" w:rsidP="00C81B84">
            <w:r w:rsidRPr="00C81B84">
              <w:t>Gebyr – utlendingssaker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460450" w14:textId="77777777" w:rsidR="00EE2529" w:rsidRPr="00C81B84" w:rsidRDefault="00AD5E1E" w:rsidP="00C81B84">
            <w:r w:rsidRPr="00C81B84">
              <w:t>304 187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2047F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7636A2" w14:textId="77777777" w:rsidR="00EE2529" w:rsidRPr="00C81B84" w:rsidRDefault="00AD5E1E" w:rsidP="00C81B84">
            <w:r w:rsidRPr="00C81B84">
              <w:t>108 400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01AC582" w14:textId="77777777" w:rsidR="00EE2529" w:rsidRPr="00C81B84" w:rsidRDefault="00AD5E1E" w:rsidP="00C81B84">
            <w:r w:rsidRPr="00C81B84">
              <w:t>412 587</w:t>
            </w:r>
          </w:p>
        </w:tc>
      </w:tr>
      <w:tr w:rsidR="00EE2529" w:rsidRPr="00C81B84" w14:paraId="7C8B85C4" w14:textId="77777777">
        <w:trPr>
          <w:trHeight w:val="640"/>
        </w:trPr>
        <w:tc>
          <w:tcPr>
            <w:tcW w:w="580" w:type="dxa"/>
            <w:tcBorders>
              <w:top w:val="nil"/>
              <w:left w:val="nil"/>
              <w:bottom w:val="nil"/>
              <w:right w:val="nil"/>
            </w:tcBorders>
            <w:tcMar>
              <w:top w:w="128" w:type="dxa"/>
              <w:left w:w="43" w:type="dxa"/>
              <w:bottom w:w="43" w:type="dxa"/>
              <w:right w:w="43" w:type="dxa"/>
            </w:tcMar>
          </w:tcPr>
          <w:p w14:paraId="07B396F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B39F62" w14:textId="77777777" w:rsidR="00EE2529" w:rsidRPr="00C81B84" w:rsidRDefault="00AD5E1E" w:rsidP="00C81B84">
            <w:r w:rsidRPr="00C81B84">
              <w:t>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F62CAB" w14:textId="77777777" w:rsidR="00EE2529" w:rsidRPr="00C81B84" w:rsidRDefault="00AD5E1E" w:rsidP="00C81B84">
            <w:r w:rsidRPr="00C81B84">
              <w:t>Refusjoner fra EUs grense- og visumfinansieringsordninger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1C938F" w14:textId="77777777" w:rsidR="00EE2529" w:rsidRPr="00C81B84" w:rsidRDefault="00AD5E1E" w:rsidP="00C81B84">
            <w:r w:rsidRPr="00C81B84">
              <w:t>94 100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559D1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78EB93" w14:textId="77777777" w:rsidR="00EE2529" w:rsidRPr="00C81B84" w:rsidRDefault="00AD5E1E" w:rsidP="00C81B84">
            <w:r w:rsidRPr="00C81B84">
              <w:t>8 800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AF24D48" w14:textId="77777777" w:rsidR="00EE2529" w:rsidRPr="00C81B84" w:rsidRDefault="00AD5E1E" w:rsidP="00C81B84">
            <w:r w:rsidRPr="00C81B84">
              <w:t>102 900</w:t>
            </w:r>
          </w:p>
        </w:tc>
      </w:tr>
      <w:tr w:rsidR="00EE2529" w:rsidRPr="00C81B84" w14:paraId="037B436B" w14:textId="77777777">
        <w:trPr>
          <w:trHeight w:val="380"/>
        </w:trPr>
        <w:tc>
          <w:tcPr>
            <w:tcW w:w="580" w:type="dxa"/>
            <w:tcBorders>
              <w:top w:val="nil"/>
              <w:left w:val="nil"/>
              <w:bottom w:val="nil"/>
              <w:right w:val="nil"/>
            </w:tcBorders>
            <w:tcMar>
              <w:top w:w="128" w:type="dxa"/>
              <w:left w:w="43" w:type="dxa"/>
              <w:bottom w:w="43" w:type="dxa"/>
              <w:right w:w="43" w:type="dxa"/>
            </w:tcMar>
          </w:tcPr>
          <w:p w14:paraId="0F979C67" w14:textId="77777777" w:rsidR="00EE2529" w:rsidRPr="00C81B84" w:rsidRDefault="00AD5E1E" w:rsidP="00C81B84">
            <w:r w:rsidRPr="00C81B84">
              <w:t>3442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57D9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5265B9" w14:textId="77777777" w:rsidR="00EE2529" w:rsidRPr="00C81B84" w:rsidRDefault="00AD5E1E" w:rsidP="00C81B84">
            <w:r w:rsidRPr="00C81B84">
              <w:t>Politihøgskolen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15477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648C1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5EDD43"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85B593D" w14:textId="77777777" w:rsidR="00EE2529" w:rsidRPr="00C81B84" w:rsidRDefault="00EE2529" w:rsidP="00C81B84"/>
        </w:tc>
      </w:tr>
      <w:tr w:rsidR="00EE2529" w:rsidRPr="00C81B84" w14:paraId="3F7391AE" w14:textId="77777777">
        <w:trPr>
          <w:trHeight w:val="380"/>
        </w:trPr>
        <w:tc>
          <w:tcPr>
            <w:tcW w:w="580" w:type="dxa"/>
            <w:tcBorders>
              <w:top w:val="nil"/>
              <w:left w:val="nil"/>
              <w:bottom w:val="nil"/>
              <w:right w:val="nil"/>
            </w:tcBorders>
            <w:tcMar>
              <w:top w:w="128" w:type="dxa"/>
              <w:left w:w="43" w:type="dxa"/>
              <w:bottom w:w="43" w:type="dxa"/>
              <w:right w:w="43" w:type="dxa"/>
            </w:tcMar>
          </w:tcPr>
          <w:p w14:paraId="2AD6139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B9AE9D" w14:textId="77777777" w:rsidR="00EE2529" w:rsidRPr="00C81B84" w:rsidRDefault="00AD5E1E" w:rsidP="00C81B84">
            <w:r w:rsidRPr="00C81B84">
              <w:t>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6CB06C" w14:textId="77777777" w:rsidR="00EE2529" w:rsidRPr="00C81B84" w:rsidRDefault="00AD5E1E" w:rsidP="00C81B84">
            <w:r w:rsidRPr="00C81B84">
              <w:t>Diverse 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B914F3" w14:textId="77777777" w:rsidR="00EE2529" w:rsidRPr="00C81B84" w:rsidRDefault="00AD5E1E" w:rsidP="00C81B84">
            <w:r w:rsidRPr="00C81B84">
              <w:t>17 147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656F8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74E2FD" w14:textId="77777777" w:rsidR="00EE2529" w:rsidRPr="00C81B84" w:rsidRDefault="00AD5E1E" w:rsidP="00C81B84">
            <w:r w:rsidRPr="00C81B84">
              <w:t>11 000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334E64B" w14:textId="77777777" w:rsidR="00EE2529" w:rsidRPr="00C81B84" w:rsidRDefault="00AD5E1E" w:rsidP="00C81B84">
            <w:r w:rsidRPr="00C81B84">
              <w:t>28 147</w:t>
            </w:r>
          </w:p>
        </w:tc>
      </w:tr>
      <w:tr w:rsidR="00EE2529" w:rsidRPr="00C81B84" w14:paraId="40001383" w14:textId="77777777">
        <w:trPr>
          <w:trHeight w:val="380"/>
        </w:trPr>
        <w:tc>
          <w:tcPr>
            <w:tcW w:w="580" w:type="dxa"/>
            <w:tcBorders>
              <w:top w:val="nil"/>
              <w:left w:val="nil"/>
              <w:bottom w:val="nil"/>
              <w:right w:val="nil"/>
            </w:tcBorders>
            <w:tcMar>
              <w:top w:w="128" w:type="dxa"/>
              <w:left w:w="43" w:type="dxa"/>
              <w:bottom w:w="43" w:type="dxa"/>
              <w:right w:w="43" w:type="dxa"/>
            </w:tcMar>
          </w:tcPr>
          <w:p w14:paraId="4FA89029" w14:textId="77777777" w:rsidR="00EE2529" w:rsidRPr="00C81B84" w:rsidRDefault="00AD5E1E" w:rsidP="00C81B84">
            <w:r w:rsidRPr="00C81B84">
              <w:t>3453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AF477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558084" w14:textId="77777777" w:rsidR="00EE2529" w:rsidRPr="00C81B84" w:rsidRDefault="00AD5E1E" w:rsidP="00C81B84">
            <w:r w:rsidRPr="00C81B84">
              <w:t>Sivil klareringsmyndighet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300B1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26419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AF9F7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E856EFF" w14:textId="77777777" w:rsidR="00EE2529" w:rsidRPr="00C81B84" w:rsidRDefault="00EE2529" w:rsidP="00C81B84"/>
        </w:tc>
      </w:tr>
      <w:tr w:rsidR="00EE2529" w:rsidRPr="00C81B84" w14:paraId="4913F7F9" w14:textId="77777777">
        <w:trPr>
          <w:trHeight w:val="380"/>
        </w:trPr>
        <w:tc>
          <w:tcPr>
            <w:tcW w:w="580" w:type="dxa"/>
            <w:tcBorders>
              <w:top w:val="nil"/>
              <w:left w:val="nil"/>
              <w:bottom w:val="nil"/>
              <w:right w:val="nil"/>
            </w:tcBorders>
            <w:tcMar>
              <w:top w:w="128" w:type="dxa"/>
              <w:left w:w="43" w:type="dxa"/>
              <w:bottom w:w="43" w:type="dxa"/>
              <w:right w:w="43" w:type="dxa"/>
            </w:tcMar>
          </w:tcPr>
          <w:p w14:paraId="5DF9717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83ADA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A92F43" w14:textId="77777777" w:rsidR="00EE2529" w:rsidRPr="00C81B84" w:rsidRDefault="00AD5E1E" w:rsidP="00C81B84">
            <w:r w:rsidRPr="00C81B84">
              <w:t>Gebyr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871081" w14:textId="77777777" w:rsidR="00EE2529" w:rsidRPr="00C81B84" w:rsidRDefault="00AD5E1E" w:rsidP="00C81B84">
            <w:r w:rsidRPr="00C81B84">
              <w:t>1 750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9105A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936509" w14:textId="77777777" w:rsidR="00EE2529" w:rsidRPr="00C81B84" w:rsidRDefault="00AD5E1E" w:rsidP="00C81B84">
            <w:r w:rsidRPr="00C81B84">
              <w:t>-1 750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797E408" w14:textId="77777777" w:rsidR="00EE2529" w:rsidRPr="00C81B84" w:rsidRDefault="00AD5E1E" w:rsidP="00C81B84">
            <w:r w:rsidRPr="00C81B84">
              <w:t>0</w:t>
            </w:r>
          </w:p>
        </w:tc>
      </w:tr>
      <w:tr w:rsidR="00EE2529" w:rsidRPr="00C81B84" w14:paraId="705DDA26" w14:textId="77777777">
        <w:trPr>
          <w:trHeight w:val="380"/>
        </w:trPr>
        <w:tc>
          <w:tcPr>
            <w:tcW w:w="580" w:type="dxa"/>
            <w:tcBorders>
              <w:top w:val="nil"/>
              <w:left w:val="nil"/>
              <w:bottom w:val="nil"/>
              <w:right w:val="nil"/>
            </w:tcBorders>
            <w:tcMar>
              <w:top w:w="128" w:type="dxa"/>
              <w:left w:w="43" w:type="dxa"/>
              <w:bottom w:w="43" w:type="dxa"/>
              <w:right w:w="43" w:type="dxa"/>
            </w:tcMar>
          </w:tcPr>
          <w:p w14:paraId="1E1CE8F8" w14:textId="77777777" w:rsidR="00EE2529" w:rsidRPr="00C81B84" w:rsidRDefault="00AD5E1E" w:rsidP="00C81B84">
            <w:r w:rsidRPr="00C81B84">
              <w:t>3490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223FF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FBF62F" w14:textId="77777777" w:rsidR="00EE2529" w:rsidRPr="00C81B84" w:rsidRDefault="00AD5E1E" w:rsidP="00C81B84">
            <w:r w:rsidRPr="00C81B84">
              <w:t>Utlendingsdirektoratet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20700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764EE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DBAA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4AE5E20" w14:textId="77777777" w:rsidR="00EE2529" w:rsidRPr="00C81B84" w:rsidRDefault="00EE2529" w:rsidP="00C81B84"/>
        </w:tc>
      </w:tr>
      <w:tr w:rsidR="00EE2529" w:rsidRPr="00C81B84" w14:paraId="7F5C92F2" w14:textId="77777777">
        <w:trPr>
          <w:trHeight w:val="640"/>
        </w:trPr>
        <w:tc>
          <w:tcPr>
            <w:tcW w:w="580" w:type="dxa"/>
            <w:tcBorders>
              <w:top w:val="nil"/>
              <w:left w:val="nil"/>
              <w:bottom w:val="nil"/>
              <w:right w:val="nil"/>
            </w:tcBorders>
            <w:tcMar>
              <w:top w:w="128" w:type="dxa"/>
              <w:left w:w="43" w:type="dxa"/>
              <w:bottom w:w="43" w:type="dxa"/>
              <w:right w:w="43" w:type="dxa"/>
            </w:tcMar>
          </w:tcPr>
          <w:p w14:paraId="5B86CC8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623B07"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C7F5469" w14:textId="77777777" w:rsidR="00EE2529" w:rsidRPr="00C81B84" w:rsidRDefault="00AD5E1E" w:rsidP="00C81B84">
            <w:r w:rsidRPr="00C81B84">
              <w:t>Assistert retur fra Norge for asylsøkere med avslag,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D603F4" w14:textId="77777777" w:rsidR="00EE2529" w:rsidRPr="00C81B84" w:rsidRDefault="00AD5E1E" w:rsidP="00C81B84">
            <w:r w:rsidRPr="00C81B84">
              <w:t>2 763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62903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4463E1" w14:textId="77777777" w:rsidR="00EE2529" w:rsidRPr="00C81B84" w:rsidRDefault="00AD5E1E" w:rsidP="00C81B84">
            <w:r w:rsidRPr="00C81B84">
              <w:t>-214</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6B881E8" w14:textId="77777777" w:rsidR="00EE2529" w:rsidRPr="00C81B84" w:rsidRDefault="00AD5E1E" w:rsidP="00C81B84">
            <w:r w:rsidRPr="00C81B84">
              <w:t>2 549</w:t>
            </w:r>
          </w:p>
        </w:tc>
      </w:tr>
      <w:tr w:rsidR="00EE2529" w:rsidRPr="00C81B84" w14:paraId="6142CEA1" w14:textId="77777777">
        <w:trPr>
          <w:trHeight w:val="640"/>
        </w:trPr>
        <w:tc>
          <w:tcPr>
            <w:tcW w:w="580" w:type="dxa"/>
            <w:tcBorders>
              <w:top w:val="nil"/>
              <w:left w:val="nil"/>
              <w:bottom w:val="nil"/>
              <w:right w:val="nil"/>
            </w:tcBorders>
            <w:tcMar>
              <w:top w:w="128" w:type="dxa"/>
              <w:left w:w="43" w:type="dxa"/>
              <w:bottom w:w="43" w:type="dxa"/>
              <w:right w:w="43" w:type="dxa"/>
            </w:tcMar>
          </w:tcPr>
          <w:p w14:paraId="1D7E3CC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EFA473" w14:textId="77777777" w:rsidR="00EE2529" w:rsidRPr="00C81B84" w:rsidRDefault="00AD5E1E" w:rsidP="00C81B84">
            <w:r w:rsidRPr="00C81B84">
              <w:t>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A847BB0" w14:textId="77777777" w:rsidR="00EE2529" w:rsidRPr="00C81B84" w:rsidRDefault="00AD5E1E" w:rsidP="00C81B84">
            <w:r w:rsidRPr="00C81B84">
              <w:t>Reiseutgifter for flyktninger til og fra utlandet,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89D358" w14:textId="77777777" w:rsidR="00EE2529" w:rsidRPr="00C81B84" w:rsidRDefault="00AD5E1E" w:rsidP="00C81B84">
            <w:r w:rsidRPr="00C81B84">
              <w:t>54 546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7DD0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C5EF64" w14:textId="77777777" w:rsidR="00EE2529" w:rsidRPr="00C81B84" w:rsidRDefault="00AD5E1E" w:rsidP="00C81B84">
            <w:r w:rsidRPr="00C81B84">
              <w:t>-1 337</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A7DA580" w14:textId="77777777" w:rsidR="00EE2529" w:rsidRPr="00C81B84" w:rsidRDefault="00AD5E1E" w:rsidP="00C81B84">
            <w:r w:rsidRPr="00C81B84">
              <w:t>53 209</w:t>
            </w:r>
          </w:p>
        </w:tc>
      </w:tr>
      <w:tr w:rsidR="00EE2529" w:rsidRPr="00C81B84" w14:paraId="14F53340" w14:textId="77777777">
        <w:trPr>
          <w:trHeight w:val="380"/>
        </w:trPr>
        <w:tc>
          <w:tcPr>
            <w:tcW w:w="580" w:type="dxa"/>
            <w:tcBorders>
              <w:top w:val="nil"/>
              <w:left w:val="nil"/>
              <w:bottom w:val="nil"/>
              <w:right w:val="nil"/>
            </w:tcBorders>
            <w:tcMar>
              <w:top w:w="128" w:type="dxa"/>
              <w:left w:w="43" w:type="dxa"/>
              <w:bottom w:w="43" w:type="dxa"/>
              <w:right w:w="43" w:type="dxa"/>
            </w:tcMar>
          </w:tcPr>
          <w:p w14:paraId="5AFDD9F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A0C781" w14:textId="77777777" w:rsidR="00EE2529" w:rsidRPr="00C81B84" w:rsidRDefault="00AD5E1E" w:rsidP="00C81B84">
            <w:r w:rsidRPr="00C81B84">
              <w:t>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E127EB9" w14:textId="77777777" w:rsidR="00EE2529" w:rsidRPr="00C81B84" w:rsidRDefault="00AD5E1E" w:rsidP="00C81B84">
            <w:r w:rsidRPr="00C81B84">
              <w:t>Asylmottak,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945766" w14:textId="77777777" w:rsidR="00EE2529" w:rsidRPr="00C81B84" w:rsidRDefault="00AD5E1E" w:rsidP="00C81B84">
            <w:r w:rsidRPr="00C81B84">
              <w:t>1 260 456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E9B5E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339B3" w14:textId="77777777" w:rsidR="00EE2529" w:rsidRPr="00C81B84" w:rsidRDefault="00AD5E1E" w:rsidP="00C81B84">
            <w:r w:rsidRPr="00C81B84">
              <w:t>2 686 609</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8F97472" w14:textId="77777777" w:rsidR="00EE2529" w:rsidRPr="00C81B84" w:rsidRDefault="00AD5E1E" w:rsidP="00C81B84">
            <w:r w:rsidRPr="00C81B84">
              <w:t>3 947 065</w:t>
            </w:r>
          </w:p>
        </w:tc>
      </w:tr>
      <w:tr w:rsidR="00EE2529" w:rsidRPr="00C81B84" w14:paraId="2E165DD3" w14:textId="77777777">
        <w:trPr>
          <w:trHeight w:val="640"/>
        </w:trPr>
        <w:tc>
          <w:tcPr>
            <w:tcW w:w="580" w:type="dxa"/>
            <w:tcBorders>
              <w:top w:val="nil"/>
              <w:left w:val="nil"/>
              <w:bottom w:val="nil"/>
              <w:right w:val="nil"/>
            </w:tcBorders>
            <w:tcMar>
              <w:top w:w="128" w:type="dxa"/>
              <w:left w:w="43" w:type="dxa"/>
              <w:bottom w:w="43" w:type="dxa"/>
              <w:right w:w="43" w:type="dxa"/>
            </w:tcMar>
          </w:tcPr>
          <w:p w14:paraId="1DBBDF3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6F06F7" w14:textId="77777777" w:rsidR="00EE2529" w:rsidRPr="00C81B84" w:rsidRDefault="00AD5E1E" w:rsidP="00C81B84">
            <w:r w:rsidRPr="00C81B84">
              <w:t>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6AFE3B" w14:textId="77777777" w:rsidR="00EE2529" w:rsidRPr="00C81B84" w:rsidRDefault="00AD5E1E" w:rsidP="00C81B84">
            <w:r w:rsidRPr="00C81B84">
              <w:t>Beskyttelse til flyktninger utenfor Norge mv.,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A808BC" w14:textId="77777777" w:rsidR="00EE2529" w:rsidRPr="00C81B84" w:rsidRDefault="00AD5E1E" w:rsidP="00C81B84">
            <w:r w:rsidRPr="00C81B84">
              <w:t>18 715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63CBF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94C15D" w14:textId="77777777" w:rsidR="00EE2529" w:rsidRPr="00C81B84" w:rsidRDefault="00AD5E1E" w:rsidP="00C81B84">
            <w:r w:rsidRPr="00C81B84">
              <w:t>425</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5CABF36" w14:textId="77777777" w:rsidR="00EE2529" w:rsidRPr="00C81B84" w:rsidRDefault="00AD5E1E" w:rsidP="00C81B84">
            <w:r w:rsidRPr="00C81B84">
              <w:t>19 140</w:t>
            </w:r>
          </w:p>
        </w:tc>
      </w:tr>
      <w:tr w:rsidR="00EE2529" w:rsidRPr="00C81B84" w14:paraId="0AC027F9" w14:textId="77777777">
        <w:trPr>
          <w:trHeight w:val="640"/>
        </w:trPr>
        <w:tc>
          <w:tcPr>
            <w:tcW w:w="580" w:type="dxa"/>
            <w:tcBorders>
              <w:top w:val="nil"/>
              <w:left w:val="nil"/>
              <w:bottom w:val="nil"/>
              <w:right w:val="nil"/>
            </w:tcBorders>
            <w:tcMar>
              <w:top w:w="128" w:type="dxa"/>
              <w:left w:w="43" w:type="dxa"/>
              <w:bottom w:w="43" w:type="dxa"/>
              <w:right w:w="43" w:type="dxa"/>
            </w:tcMar>
          </w:tcPr>
          <w:p w14:paraId="2B1A397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1BBE49" w14:textId="77777777" w:rsidR="00EE2529" w:rsidRPr="00C81B84" w:rsidRDefault="00AD5E1E" w:rsidP="00C81B84">
            <w:r w:rsidRPr="00C81B84">
              <w:t>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5FBC81" w14:textId="77777777" w:rsidR="00EE2529" w:rsidRPr="00C81B84" w:rsidRDefault="00AD5E1E" w:rsidP="00C81B84">
            <w:r w:rsidRPr="00C81B84">
              <w:t>Tolk og oversettelse,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CF6D5E" w14:textId="77777777" w:rsidR="00EE2529" w:rsidRPr="00C81B84" w:rsidRDefault="00AD5E1E" w:rsidP="00C81B84">
            <w:r w:rsidRPr="00C81B84">
              <w:t>20 769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A3741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A927AA" w14:textId="77777777" w:rsidR="00EE2529" w:rsidRPr="00C81B84" w:rsidRDefault="00AD5E1E" w:rsidP="00C81B84">
            <w:r w:rsidRPr="00C81B84">
              <w:t>3 014</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3637D06" w14:textId="77777777" w:rsidR="00EE2529" w:rsidRPr="00C81B84" w:rsidRDefault="00AD5E1E" w:rsidP="00C81B84">
            <w:r w:rsidRPr="00C81B84">
              <w:t>23 783</w:t>
            </w:r>
          </w:p>
        </w:tc>
      </w:tr>
      <w:tr w:rsidR="00EE2529" w:rsidRPr="00C81B84" w14:paraId="5C293766" w14:textId="77777777">
        <w:trPr>
          <w:trHeight w:val="880"/>
        </w:trPr>
        <w:tc>
          <w:tcPr>
            <w:tcW w:w="580" w:type="dxa"/>
            <w:tcBorders>
              <w:top w:val="nil"/>
              <w:left w:val="nil"/>
              <w:bottom w:val="nil"/>
              <w:right w:val="nil"/>
            </w:tcBorders>
            <w:tcMar>
              <w:top w:w="128" w:type="dxa"/>
              <w:left w:w="43" w:type="dxa"/>
              <w:bottom w:w="43" w:type="dxa"/>
              <w:right w:w="43" w:type="dxa"/>
            </w:tcMar>
          </w:tcPr>
          <w:p w14:paraId="08CA384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DEA854" w14:textId="77777777" w:rsidR="00EE2529" w:rsidRPr="00C81B84" w:rsidRDefault="00AD5E1E" w:rsidP="00C81B84">
            <w:r w:rsidRPr="00C81B84">
              <w:t>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EC8DDD" w14:textId="77777777" w:rsidR="00EE2529" w:rsidRPr="00C81B84" w:rsidRDefault="00AD5E1E" w:rsidP="00C81B84">
            <w:r w:rsidRPr="00C81B84">
              <w:t>Internasjonalt migrasjonsarbeid og reintegrering i hjemlandet,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0B079C" w14:textId="77777777" w:rsidR="00EE2529" w:rsidRPr="00C81B84" w:rsidRDefault="00AD5E1E" w:rsidP="00C81B84">
            <w:r w:rsidRPr="00C81B84">
              <w:t>28 167</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2FF1F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19792" w14:textId="77777777" w:rsidR="00EE2529" w:rsidRPr="00C81B84" w:rsidRDefault="00AD5E1E" w:rsidP="00C81B84">
            <w:r w:rsidRPr="00C81B84">
              <w:t>12 117</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D00A0E5" w14:textId="77777777" w:rsidR="00EE2529" w:rsidRPr="00C81B84" w:rsidRDefault="00AD5E1E" w:rsidP="00C81B84">
            <w:r w:rsidRPr="00C81B84">
              <w:t>40 284</w:t>
            </w:r>
          </w:p>
        </w:tc>
      </w:tr>
      <w:tr w:rsidR="00EE2529" w:rsidRPr="00C81B84" w14:paraId="674B141B" w14:textId="77777777">
        <w:trPr>
          <w:trHeight w:val="640"/>
        </w:trPr>
        <w:tc>
          <w:tcPr>
            <w:tcW w:w="580" w:type="dxa"/>
            <w:tcBorders>
              <w:top w:val="nil"/>
              <w:left w:val="nil"/>
              <w:bottom w:val="nil"/>
              <w:right w:val="nil"/>
            </w:tcBorders>
            <w:tcMar>
              <w:top w:w="128" w:type="dxa"/>
              <w:left w:w="43" w:type="dxa"/>
              <w:bottom w:w="43" w:type="dxa"/>
              <w:right w:w="43" w:type="dxa"/>
            </w:tcMar>
          </w:tcPr>
          <w:p w14:paraId="343F2576" w14:textId="77777777" w:rsidR="00EE2529" w:rsidRPr="00C81B84" w:rsidRDefault="00AD5E1E" w:rsidP="00C81B84">
            <w:r w:rsidRPr="00C81B84">
              <w:t>3505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8CFEC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D17DDA2" w14:textId="77777777" w:rsidR="00EE2529" w:rsidRPr="00C81B84" w:rsidRDefault="00AD5E1E" w:rsidP="00C81B84">
            <w:r w:rsidRPr="00C81B84">
              <w:t>Boliglånsordningen i Statens pensjonskasse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E5DB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7D91A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4A075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80873B1" w14:textId="77777777" w:rsidR="00EE2529" w:rsidRPr="00C81B84" w:rsidRDefault="00EE2529" w:rsidP="00C81B84"/>
        </w:tc>
      </w:tr>
      <w:tr w:rsidR="00EE2529" w:rsidRPr="00C81B84" w14:paraId="18ACC16B" w14:textId="77777777">
        <w:trPr>
          <w:trHeight w:val="380"/>
        </w:trPr>
        <w:tc>
          <w:tcPr>
            <w:tcW w:w="580" w:type="dxa"/>
            <w:tcBorders>
              <w:top w:val="nil"/>
              <w:left w:val="nil"/>
              <w:bottom w:val="nil"/>
              <w:right w:val="nil"/>
            </w:tcBorders>
            <w:tcMar>
              <w:top w:w="128" w:type="dxa"/>
              <w:left w:w="43" w:type="dxa"/>
              <w:bottom w:w="43" w:type="dxa"/>
              <w:right w:w="43" w:type="dxa"/>
            </w:tcMar>
          </w:tcPr>
          <w:p w14:paraId="464F429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BACBE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E2D8BCD" w14:textId="77777777" w:rsidR="00EE2529" w:rsidRPr="00C81B84" w:rsidRDefault="00AD5E1E" w:rsidP="00C81B84">
            <w:r w:rsidRPr="00C81B84">
              <w:t>Gebyrinntekter, lån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590F5C" w14:textId="77777777" w:rsidR="00EE2529" w:rsidRPr="00C81B84" w:rsidRDefault="00AD5E1E" w:rsidP="00C81B84">
            <w:r w:rsidRPr="00C81B84">
              <w:t>37 000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AF3F1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147388" w14:textId="77777777" w:rsidR="00EE2529" w:rsidRPr="00C81B84" w:rsidRDefault="00AD5E1E" w:rsidP="00C81B84">
            <w:r w:rsidRPr="00C81B84">
              <w:t>14 000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0A0ECE4" w14:textId="77777777" w:rsidR="00EE2529" w:rsidRPr="00C81B84" w:rsidRDefault="00AD5E1E" w:rsidP="00C81B84">
            <w:r w:rsidRPr="00C81B84">
              <w:t>51 000</w:t>
            </w:r>
          </w:p>
        </w:tc>
      </w:tr>
      <w:tr w:rsidR="00EE2529" w:rsidRPr="00C81B84" w14:paraId="595431F2" w14:textId="77777777">
        <w:trPr>
          <w:trHeight w:val="380"/>
        </w:trPr>
        <w:tc>
          <w:tcPr>
            <w:tcW w:w="580" w:type="dxa"/>
            <w:tcBorders>
              <w:top w:val="nil"/>
              <w:left w:val="nil"/>
              <w:bottom w:val="nil"/>
              <w:right w:val="nil"/>
            </w:tcBorders>
            <w:tcMar>
              <w:top w:w="128" w:type="dxa"/>
              <w:left w:w="43" w:type="dxa"/>
              <w:bottom w:w="43" w:type="dxa"/>
              <w:right w:w="43" w:type="dxa"/>
            </w:tcMar>
          </w:tcPr>
          <w:p w14:paraId="3684F08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0B350B"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FEB8F8" w14:textId="77777777" w:rsidR="00EE2529" w:rsidRPr="00C81B84" w:rsidRDefault="00AD5E1E" w:rsidP="00C81B84">
            <w:r w:rsidRPr="00C81B84">
              <w:t>Tilbakebetaling av lån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0AD0FD" w14:textId="77777777" w:rsidR="00EE2529" w:rsidRPr="00C81B84" w:rsidRDefault="00AD5E1E" w:rsidP="00C81B84">
            <w:r w:rsidRPr="00C81B84">
              <w:t>8 100 000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00846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E34A7E" w14:textId="77777777" w:rsidR="00EE2529" w:rsidRPr="00C81B84" w:rsidRDefault="00AD5E1E" w:rsidP="00C81B84">
            <w:r w:rsidRPr="00C81B84">
              <w:t>-300 000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6AD81AA" w14:textId="77777777" w:rsidR="00EE2529" w:rsidRPr="00C81B84" w:rsidRDefault="00AD5E1E" w:rsidP="00C81B84">
            <w:r w:rsidRPr="00C81B84">
              <w:t>7 800 000</w:t>
            </w:r>
          </w:p>
        </w:tc>
      </w:tr>
      <w:tr w:rsidR="00EE2529" w:rsidRPr="00C81B84" w14:paraId="47B79502" w14:textId="77777777">
        <w:trPr>
          <w:trHeight w:val="380"/>
        </w:trPr>
        <w:tc>
          <w:tcPr>
            <w:tcW w:w="580" w:type="dxa"/>
            <w:tcBorders>
              <w:top w:val="nil"/>
              <w:left w:val="nil"/>
              <w:bottom w:val="nil"/>
              <w:right w:val="nil"/>
            </w:tcBorders>
            <w:tcMar>
              <w:top w:w="128" w:type="dxa"/>
              <w:left w:w="43" w:type="dxa"/>
              <w:bottom w:w="43" w:type="dxa"/>
              <w:right w:w="43" w:type="dxa"/>
            </w:tcMar>
          </w:tcPr>
          <w:p w14:paraId="0E0CECEE" w14:textId="77777777" w:rsidR="00EE2529" w:rsidRPr="00C81B84" w:rsidRDefault="00AD5E1E" w:rsidP="00C81B84">
            <w:r w:rsidRPr="00C81B84">
              <w:t>3595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EA1C0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425A3D" w14:textId="77777777" w:rsidR="00EE2529" w:rsidRPr="00C81B84" w:rsidRDefault="00AD5E1E" w:rsidP="00C81B84">
            <w:r w:rsidRPr="00C81B84">
              <w:t>Statens kartverk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8CAF4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2C02F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7A99F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D718993" w14:textId="77777777" w:rsidR="00EE2529" w:rsidRPr="00C81B84" w:rsidRDefault="00EE2529" w:rsidP="00C81B84"/>
        </w:tc>
      </w:tr>
      <w:tr w:rsidR="00EE2529" w:rsidRPr="00C81B84" w14:paraId="66E62BEA" w14:textId="77777777">
        <w:trPr>
          <w:trHeight w:val="380"/>
        </w:trPr>
        <w:tc>
          <w:tcPr>
            <w:tcW w:w="580" w:type="dxa"/>
            <w:tcBorders>
              <w:top w:val="nil"/>
              <w:left w:val="nil"/>
              <w:bottom w:val="nil"/>
              <w:right w:val="nil"/>
            </w:tcBorders>
            <w:tcMar>
              <w:top w:w="128" w:type="dxa"/>
              <w:left w:w="43" w:type="dxa"/>
              <w:bottom w:w="43" w:type="dxa"/>
              <w:right w:w="43" w:type="dxa"/>
            </w:tcMar>
          </w:tcPr>
          <w:p w14:paraId="68DC47F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C0B6B3"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2DDC2D" w14:textId="77777777" w:rsidR="00EE2529" w:rsidRPr="00C81B84" w:rsidRDefault="00AD5E1E" w:rsidP="00C81B84">
            <w:r w:rsidRPr="00C81B84">
              <w:t>Gebyrinntekter tinglysing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647A72" w14:textId="77777777" w:rsidR="00EE2529" w:rsidRPr="00C81B84" w:rsidRDefault="00AD5E1E" w:rsidP="00C81B84">
            <w:r w:rsidRPr="00C81B84">
              <w:t>488 000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A47E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6600C7" w14:textId="77777777" w:rsidR="00EE2529" w:rsidRPr="00C81B84" w:rsidRDefault="00AD5E1E" w:rsidP="00C81B84">
            <w:r w:rsidRPr="00C81B84">
              <w:t>-25 000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538962F" w14:textId="77777777" w:rsidR="00EE2529" w:rsidRPr="00C81B84" w:rsidRDefault="00AD5E1E" w:rsidP="00C81B84">
            <w:r w:rsidRPr="00C81B84">
              <w:t>463 000</w:t>
            </w:r>
          </w:p>
        </w:tc>
      </w:tr>
      <w:tr w:rsidR="00EE2529" w:rsidRPr="00C81B84" w14:paraId="676389FB" w14:textId="77777777">
        <w:trPr>
          <w:trHeight w:val="380"/>
        </w:trPr>
        <w:tc>
          <w:tcPr>
            <w:tcW w:w="580" w:type="dxa"/>
            <w:tcBorders>
              <w:top w:val="nil"/>
              <w:left w:val="nil"/>
              <w:bottom w:val="nil"/>
              <w:right w:val="nil"/>
            </w:tcBorders>
            <w:tcMar>
              <w:top w:w="128" w:type="dxa"/>
              <w:left w:w="43" w:type="dxa"/>
              <w:bottom w:w="43" w:type="dxa"/>
              <w:right w:w="43" w:type="dxa"/>
            </w:tcMar>
          </w:tcPr>
          <w:p w14:paraId="272F9B9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715CDA" w14:textId="77777777" w:rsidR="00EE2529" w:rsidRPr="00C81B84" w:rsidRDefault="00AD5E1E" w:rsidP="00C81B84">
            <w:r w:rsidRPr="00C81B84">
              <w:t>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040557" w14:textId="77777777" w:rsidR="00EE2529" w:rsidRPr="00C81B84" w:rsidRDefault="00AD5E1E" w:rsidP="00C81B84">
            <w:r w:rsidRPr="00C81B84">
              <w:t>Salg og abonnement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4DB4E6" w14:textId="77777777" w:rsidR="00EE2529" w:rsidRPr="00C81B84" w:rsidRDefault="00AD5E1E" w:rsidP="00C81B84">
            <w:r w:rsidRPr="00C81B84">
              <w:t>122 302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218A4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C3DFB9" w14:textId="77777777" w:rsidR="00EE2529" w:rsidRPr="00C81B84" w:rsidRDefault="00AD5E1E" w:rsidP="00C81B84">
            <w:r w:rsidRPr="00C81B84">
              <w:t>10 600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B6AB30C" w14:textId="77777777" w:rsidR="00EE2529" w:rsidRPr="00C81B84" w:rsidRDefault="00AD5E1E" w:rsidP="00C81B84">
            <w:r w:rsidRPr="00C81B84">
              <w:t>132 902</w:t>
            </w:r>
          </w:p>
        </w:tc>
      </w:tr>
      <w:tr w:rsidR="00EE2529" w:rsidRPr="00C81B84" w14:paraId="6DBA6142" w14:textId="77777777">
        <w:trPr>
          <w:trHeight w:val="380"/>
        </w:trPr>
        <w:tc>
          <w:tcPr>
            <w:tcW w:w="580" w:type="dxa"/>
            <w:tcBorders>
              <w:top w:val="nil"/>
              <w:left w:val="nil"/>
              <w:bottom w:val="nil"/>
              <w:right w:val="nil"/>
            </w:tcBorders>
            <w:tcMar>
              <w:top w:w="128" w:type="dxa"/>
              <w:left w:w="43" w:type="dxa"/>
              <w:bottom w:w="43" w:type="dxa"/>
              <w:right w:w="43" w:type="dxa"/>
            </w:tcMar>
          </w:tcPr>
          <w:p w14:paraId="70B14BFB" w14:textId="77777777" w:rsidR="00EE2529" w:rsidRPr="00C81B84" w:rsidRDefault="00AD5E1E" w:rsidP="00C81B84">
            <w:r w:rsidRPr="00C81B84">
              <w:t>3634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BCC84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15D365F" w14:textId="77777777" w:rsidR="00EE2529" w:rsidRPr="00C81B84" w:rsidRDefault="00AD5E1E" w:rsidP="00C81B84">
            <w:r w:rsidRPr="00C81B84">
              <w:t>Arbeidsmarkedstiltak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FBB2C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06551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FAE9E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3EC5D0C" w14:textId="77777777" w:rsidR="00EE2529" w:rsidRPr="00C81B84" w:rsidRDefault="00EE2529" w:rsidP="00C81B84"/>
        </w:tc>
      </w:tr>
      <w:tr w:rsidR="00EE2529" w:rsidRPr="00C81B84" w14:paraId="6D9B73D7" w14:textId="77777777">
        <w:trPr>
          <w:trHeight w:val="640"/>
        </w:trPr>
        <w:tc>
          <w:tcPr>
            <w:tcW w:w="580" w:type="dxa"/>
            <w:tcBorders>
              <w:top w:val="nil"/>
              <w:left w:val="nil"/>
              <w:bottom w:val="nil"/>
              <w:right w:val="nil"/>
            </w:tcBorders>
            <w:tcMar>
              <w:top w:w="128" w:type="dxa"/>
              <w:left w:w="43" w:type="dxa"/>
              <w:bottom w:w="43" w:type="dxa"/>
              <w:right w:w="43" w:type="dxa"/>
            </w:tcMar>
          </w:tcPr>
          <w:p w14:paraId="2232214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329340"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47F9E2" w14:textId="77777777" w:rsidR="00EE2529" w:rsidRPr="00C81B84" w:rsidRDefault="00AD5E1E" w:rsidP="00C81B84">
            <w:r w:rsidRPr="00C81B84">
              <w:t>Innfordring av feilutbetalinger, arbeidsmarkedstiltak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4A21DA" w14:textId="77777777" w:rsidR="00EE2529" w:rsidRPr="00C81B84" w:rsidRDefault="00AD5E1E" w:rsidP="00C81B84">
            <w:r w:rsidRPr="00C81B84">
              <w:t>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017E5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598B47" w14:textId="77777777" w:rsidR="00EE2529" w:rsidRPr="00C81B84" w:rsidRDefault="00AD5E1E" w:rsidP="00C81B84">
            <w:r w:rsidRPr="00C81B84">
              <w:t>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441064D" w14:textId="77777777" w:rsidR="00EE2529" w:rsidRPr="00C81B84" w:rsidRDefault="00AD5E1E" w:rsidP="00C81B84">
            <w:r w:rsidRPr="00C81B84">
              <w:t>10 000</w:t>
            </w:r>
          </w:p>
        </w:tc>
      </w:tr>
      <w:tr w:rsidR="00EE2529" w:rsidRPr="00C81B84" w14:paraId="2EA1AC52" w14:textId="77777777">
        <w:trPr>
          <w:trHeight w:val="380"/>
        </w:trPr>
        <w:tc>
          <w:tcPr>
            <w:tcW w:w="580" w:type="dxa"/>
            <w:tcBorders>
              <w:top w:val="nil"/>
              <w:left w:val="nil"/>
              <w:bottom w:val="nil"/>
              <w:right w:val="nil"/>
            </w:tcBorders>
            <w:tcMar>
              <w:top w:w="128" w:type="dxa"/>
              <w:left w:w="43" w:type="dxa"/>
              <w:bottom w:w="43" w:type="dxa"/>
              <w:right w:w="43" w:type="dxa"/>
            </w:tcMar>
          </w:tcPr>
          <w:p w14:paraId="7FB7DDF6" w14:textId="77777777" w:rsidR="00EE2529" w:rsidRPr="00C81B84" w:rsidRDefault="00AD5E1E" w:rsidP="00C81B84">
            <w:r w:rsidRPr="00C81B84">
              <w:t>3635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CB251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B5A035F" w14:textId="77777777" w:rsidR="00EE2529" w:rsidRPr="00C81B84" w:rsidRDefault="00AD5E1E" w:rsidP="00C81B84">
            <w:r w:rsidRPr="00C81B84">
              <w:t>Ventelønn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40399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ED324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F06B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0A17F68" w14:textId="77777777" w:rsidR="00EE2529" w:rsidRPr="00C81B84" w:rsidRDefault="00EE2529" w:rsidP="00C81B84"/>
        </w:tc>
      </w:tr>
      <w:tr w:rsidR="00EE2529" w:rsidRPr="00C81B84" w14:paraId="7ABDDE71" w14:textId="77777777">
        <w:trPr>
          <w:trHeight w:val="380"/>
        </w:trPr>
        <w:tc>
          <w:tcPr>
            <w:tcW w:w="580" w:type="dxa"/>
            <w:tcBorders>
              <w:top w:val="nil"/>
              <w:left w:val="nil"/>
              <w:bottom w:val="nil"/>
              <w:right w:val="nil"/>
            </w:tcBorders>
            <w:tcMar>
              <w:top w:w="128" w:type="dxa"/>
              <w:left w:w="43" w:type="dxa"/>
              <w:bottom w:w="43" w:type="dxa"/>
              <w:right w:w="43" w:type="dxa"/>
            </w:tcMar>
          </w:tcPr>
          <w:p w14:paraId="0B5CA31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E8EF3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22DC641" w14:textId="77777777" w:rsidR="00EE2529" w:rsidRPr="00C81B84" w:rsidRDefault="00AD5E1E" w:rsidP="00C81B84">
            <w:r w:rsidRPr="00C81B84">
              <w:t>Refusjon statlig virksomhet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1B8B26" w14:textId="77777777" w:rsidR="00EE2529" w:rsidRPr="00C81B84" w:rsidRDefault="00AD5E1E" w:rsidP="00C81B84">
            <w:r w:rsidRPr="00C81B84">
              <w:t>1 900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B5FAF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A68A5" w14:textId="77777777" w:rsidR="00EE2529" w:rsidRPr="00C81B84" w:rsidRDefault="00AD5E1E" w:rsidP="00C81B84">
            <w:r w:rsidRPr="00C81B84">
              <w:t>100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53D4646" w14:textId="77777777" w:rsidR="00EE2529" w:rsidRPr="00C81B84" w:rsidRDefault="00AD5E1E" w:rsidP="00C81B84">
            <w:r w:rsidRPr="00C81B84">
              <w:t>2 000</w:t>
            </w:r>
          </w:p>
        </w:tc>
      </w:tr>
      <w:tr w:rsidR="00EE2529" w:rsidRPr="00C81B84" w14:paraId="215C737E" w14:textId="77777777">
        <w:trPr>
          <w:trHeight w:val="380"/>
        </w:trPr>
        <w:tc>
          <w:tcPr>
            <w:tcW w:w="580" w:type="dxa"/>
            <w:tcBorders>
              <w:top w:val="nil"/>
              <w:left w:val="nil"/>
              <w:bottom w:val="nil"/>
              <w:right w:val="nil"/>
            </w:tcBorders>
            <w:tcMar>
              <w:top w:w="128" w:type="dxa"/>
              <w:left w:w="43" w:type="dxa"/>
              <w:bottom w:w="43" w:type="dxa"/>
              <w:right w:w="43" w:type="dxa"/>
            </w:tcMar>
          </w:tcPr>
          <w:p w14:paraId="610B8E48" w14:textId="77777777" w:rsidR="00EE2529" w:rsidRPr="00C81B84" w:rsidRDefault="00AD5E1E" w:rsidP="00C81B84">
            <w:r w:rsidRPr="00C81B84">
              <w:t>3640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5E5C7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60E01D2" w14:textId="77777777" w:rsidR="00EE2529" w:rsidRPr="00C81B84" w:rsidRDefault="00AD5E1E" w:rsidP="00C81B84">
            <w:r w:rsidRPr="00C81B84">
              <w:t>Arbeidstilsynet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689EC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A0B2D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FA3E9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413A0A" w14:textId="77777777" w:rsidR="00EE2529" w:rsidRPr="00C81B84" w:rsidRDefault="00EE2529" w:rsidP="00C81B84"/>
        </w:tc>
      </w:tr>
      <w:tr w:rsidR="00EE2529" w:rsidRPr="00C81B84" w14:paraId="16BD7FE4" w14:textId="77777777">
        <w:trPr>
          <w:trHeight w:val="640"/>
        </w:trPr>
        <w:tc>
          <w:tcPr>
            <w:tcW w:w="580" w:type="dxa"/>
            <w:tcBorders>
              <w:top w:val="nil"/>
              <w:left w:val="nil"/>
              <w:bottom w:val="nil"/>
              <w:right w:val="nil"/>
            </w:tcBorders>
            <w:tcMar>
              <w:top w:w="128" w:type="dxa"/>
              <w:left w:w="43" w:type="dxa"/>
              <w:bottom w:w="43" w:type="dxa"/>
              <w:right w:w="43" w:type="dxa"/>
            </w:tcMar>
          </w:tcPr>
          <w:p w14:paraId="72C764C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72862D" w14:textId="77777777" w:rsidR="00EE2529" w:rsidRPr="00C81B84" w:rsidRDefault="00AD5E1E" w:rsidP="00C81B84">
            <w:r w:rsidRPr="00C81B84">
              <w:t>10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9262A9" w14:textId="77777777" w:rsidR="00EE2529" w:rsidRPr="00C81B84" w:rsidRDefault="00AD5E1E" w:rsidP="00C81B84">
            <w:r w:rsidRPr="00C81B84">
              <w:t>Gebyr, godkjenningsordning innkvartering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DFBFF7"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D4470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B52797" w14:textId="77777777" w:rsidR="00EE2529" w:rsidRPr="00C81B84" w:rsidRDefault="00AD5E1E" w:rsidP="00C81B84">
            <w:r w:rsidRPr="00C81B84">
              <w:t>280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8BC9C1B" w14:textId="77777777" w:rsidR="00EE2529" w:rsidRPr="00C81B84" w:rsidRDefault="00AD5E1E" w:rsidP="00C81B84">
            <w:r w:rsidRPr="00C81B84">
              <w:t>280</w:t>
            </w:r>
          </w:p>
        </w:tc>
      </w:tr>
      <w:tr w:rsidR="00EE2529" w:rsidRPr="00C81B84" w14:paraId="400A5AE3" w14:textId="77777777">
        <w:trPr>
          <w:trHeight w:val="380"/>
        </w:trPr>
        <w:tc>
          <w:tcPr>
            <w:tcW w:w="580" w:type="dxa"/>
            <w:tcBorders>
              <w:top w:val="nil"/>
              <w:left w:val="nil"/>
              <w:bottom w:val="nil"/>
              <w:right w:val="nil"/>
            </w:tcBorders>
            <w:tcMar>
              <w:top w:w="128" w:type="dxa"/>
              <w:left w:w="43" w:type="dxa"/>
              <w:bottom w:w="43" w:type="dxa"/>
              <w:right w:w="43" w:type="dxa"/>
            </w:tcMar>
          </w:tcPr>
          <w:p w14:paraId="7EE01DA0" w14:textId="77777777" w:rsidR="00EE2529" w:rsidRPr="00C81B84" w:rsidRDefault="00AD5E1E" w:rsidP="00C81B84">
            <w:r w:rsidRPr="00C81B84">
              <w:t>3642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DD6E1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D683CA" w14:textId="77777777" w:rsidR="00EE2529" w:rsidRPr="00C81B84" w:rsidRDefault="00AD5E1E" w:rsidP="00C81B84">
            <w:r w:rsidRPr="00C81B84">
              <w:t>Petroleumstilsynet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A9ED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FCA2B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FBA6E4"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63E5332" w14:textId="77777777" w:rsidR="00EE2529" w:rsidRPr="00C81B84" w:rsidRDefault="00EE2529" w:rsidP="00C81B84"/>
        </w:tc>
      </w:tr>
      <w:tr w:rsidR="00EE2529" w:rsidRPr="00C81B84" w14:paraId="773DD1A6" w14:textId="77777777">
        <w:trPr>
          <w:trHeight w:val="380"/>
        </w:trPr>
        <w:tc>
          <w:tcPr>
            <w:tcW w:w="580" w:type="dxa"/>
            <w:tcBorders>
              <w:top w:val="nil"/>
              <w:left w:val="nil"/>
              <w:bottom w:val="nil"/>
              <w:right w:val="nil"/>
            </w:tcBorders>
            <w:tcMar>
              <w:top w:w="128" w:type="dxa"/>
              <w:left w:w="43" w:type="dxa"/>
              <w:bottom w:w="43" w:type="dxa"/>
              <w:right w:w="43" w:type="dxa"/>
            </w:tcMar>
          </w:tcPr>
          <w:p w14:paraId="684D995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01A25D" w14:textId="77777777" w:rsidR="00EE2529" w:rsidRPr="00C81B84" w:rsidRDefault="00AD5E1E" w:rsidP="00C81B84">
            <w:r w:rsidRPr="00C81B84">
              <w:t>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BE7CE3" w14:textId="77777777" w:rsidR="00EE2529" w:rsidRPr="00C81B84" w:rsidRDefault="00AD5E1E" w:rsidP="00C81B84">
            <w:r w:rsidRPr="00C81B84">
              <w:t>Oppdrags- og samarbeidsvirksomhet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C9E5A9" w14:textId="77777777" w:rsidR="00EE2529" w:rsidRPr="00C81B84" w:rsidRDefault="00AD5E1E" w:rsidP="00C81B84">
            <w:r w:rsidRPr="00C81B84">
              <w:t>8 475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7C4C0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7D74E4" w14:textId="77777777" w:rsidR="00EE2529" w:rsidRPr="00C81B84" w:rsidRDefault="00AD5E1E" w:rsidP="00C81B84">
            <w:r w:rsidRPr="00C81B84">
              <w:t>-8 475</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DFA528E" w14:textId="77777777" w:rsidR="00EE2529" w:rsidRPr="00C81B84" w:rsidRDefault="00AD5E1E" w:rsidP="00C81B84">
            <w:r w:rsidRPr="00C81B84">
              <w:t>0</w:t>
            </w:r>
          </w:p>
        </w:tc>
      </w:tr>
      <w:tr w:rsidR="00EE2529" w:rsidRPr="00C81B84" w14:paraId="6FD981FA" w14:textId="77777777">
        <w:trPr>
          <w:trHeight w:val="380"/>
        </w:trPr>
        <w:tc>
          <w:tcPr>
            <w:tcW w:w="580" w:type="dxa"/>
            <w:tcBorders>
              <w:top w:val="nil"/>
              <w:left w:val="nil"/>
              <w:bottom w:val="nil"/>
              <w:right w:val="nil"/>
            </w:tcBorders>
            <w:tcMar>
              <w:top w:w="128" w:type="dxa"/>
              <w:left w:w="43" w:type="dxa"/>
              <w:bottom w:w="43" w:type="dxa"/>
              <w:right w:w="43" w:type="dxa"/>
            </w:tcMar>
          </w:tcPr>
          <w:p w14:paraId="19A0B2C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F69438" w14:textId="77777777" w:rsidR="00EE2529" w:rsidRPr="00C81B84" w:rsidRDefault="00AD5E1E" w:rsidP="00C81B84">
            <w:r w:rsidRPr="00C81B84">
              <w:t>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2A0F6B8" w14:textId="77777777" w:rsidR="00EE2529" w:rsidRPr="00C81B84" w:rsidRDefault="00AD5E1E" w:rsidP="00C81B84">
            <w:r w:rsidRPr="00C81B84">
              <w:t>Gebyr tilsyn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25CA89" w14:textId="77777777" w:rsidR="00EE2529" w:rsidRPr="00C81B84" w:rsidRDefault="00AD5E1E" w:rsidP="00C81B84">
            <w:r w:rsidRPr="00C81B84">
              <w:t>82 215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D7AD8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280F7E" w14:textId="77777777" w:rsidR="00EE2529" w:rsidRPr="00C81B84" w:rsidRDefault="00AD5E1E" w:rsidP="00C81B84">
            <w:r w:rsidRPr="00C81B84">
              <w:t>-82 215</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CE7489D" w14:textId="77777777" w:rsidR="00EE2529" w:rsidRPr="00C81B84" w:rsidRDefault="00AD5E1E" w:rsidP="00C81B84">
            <w:r w:rsidRPr="00C81B84">
              <w:t>0</w:t>
            </w:r>
          </w:p>
        </w:tc>
      </w:tr>
      <w:tr w:rsidR="00EE2529" w:rsidRPr="00C81B84" w14:paraId="3BFDC435" w14:textId="77777777">
        <w:trPr>
          <w:trHeight w:val="640"/>
        </w:trPr>
        <w:tc>
          <w:tcPr>
            <w:tcW w:w="580" w:type="dxa"/>
            <w:tcBorders>
              <w:top w:val="nil"/>
              <w:left w:val="nil"/>
              <w:bottom w:val="nil"/>
              <w:right w:val="nil"/>
            </w:tcBorders>
            <w:tcMar>
              <w:top w:w="128" w:type="dxa"/>
              <w:left w:w="43" w:type="dxa"/>
              <w:bottom w:w="43" w:type="dxa"/>
              <w:right w:w="43" w:type="dxa"/>
            </w:tcMar>
          </w:tcPr>
          <w:p w14:paraId="065C56F3" w14:textId="77777777" w:rsidR="00EE2529" w:rsidRPr="00C81B84" w:rsidRDefault="00AD5E1E" w:rsidP="00C81B84">
            <w:r w:rsidRPr="00C81B84">
              <w:t>3672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8056F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994D511" w14:textId="77777777" w:rsidR="00EE2529" w:rsidRPr="00C81B84" w:rsidRDefault="00AD5E1E" w:rsidP="00C81B84">
            <w:r w:rsidRPr="00C81B84">
              <w:t>Opplæring i norsk og samfunnskunnskap for voksne innvandrere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BE9B6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5CC16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7406A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F2FE8AC" w14:textId="77777777" w:rsidR="00EE2529" w:rsidRPr="00C81B84" w:rsidRDefault="00EE2529" w:rsidP="00C81B84"/>
        </w:tc>
      </w:tr>
      <w:tr w:rsidR="00EE2529" w:rsidRPr="00C81B84" w14:paraId="57B23E38" w14:textId="77777777">
        <w:trPr>
          <w:trHeight w:val="640"/>
        </w:trPr>
        <w:tc>
          <w:tcPr>
            <w:tcW w:w="580" w:type="dxa"/>
            <w:tcBorders>
              <w:top w:val="nil"/>
              <w:left w:val="nil"/>
              <w:bottom w:val="nil"/>
              <w:right w:val="nil"/>
            </w:tcBorders>
            <w:tcMar>
              <w:top w:w="128" w:type="dxa"/>
              <w:left w:w="43" w:type="dxa"/>
              <w:bottom w:w="43" w:type="dxa"/>
              <w:right w:w="43" w:type="dxa"/>
            </w:tcMar>
          </w:tcPr>
          <w:p w14:paraId="115D082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0EDDB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5D9B7E" w14:textId="77777777" w:rsidR="00EE2529" w:rsidRPr="00C81B84" w:rsidRDefault="00AD5E1E" w:rsidP="00C81B84">
            <w:r w:rsidRPr="00C81B84">
              <w:t>Norskopplæring i mottak,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22DF9B" w14:textId="77777777" w:rsidR="00EE2529" w:rsidRPr="00C81B84" w:rsidRDefault="00AD5E1E" w:rsidP="00C81B84">
            <w:r w:rsidRPr="00C81B84">
              <w:t>39 415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E904F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6F5DE6" w14:textId="77777777" w:rsidR="00EE2529" w:rsidRPr="00C81B84" w:rsidRDefault="00AD5E1E" w:rsidP="00C81B84">
            <w:r w:rsidRPr="00C81B84">
              <w:t>619</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1724447" w14:textId="77777777" w:rsidR="00EE2529" w:rsidRPr="00C81B84" w:rsidRDefault="00AD5E1E" w:rsidP="00C81B84">
            <w:r w:rsidRPr="00C81B84">
              <w:t>40 034</w:t>
            </w:r>
          </w:p>
        </w:tc>
      </w:tr>
      <w:tr w:rsidR="00EE2529" w:rsidRPr="00C81B84" w14:paraId="01F22625" w14:textId="77777777">
        <w:trPr>
          <w:trHeight w:val="380"/>
        </w:trPr>
        <w:tc>
          <w:tcPr>
            <w:tcW w:w="580" w:type="dxa"/>
            <w:tcBorders>
              <w:top w:val="nil"/>
              <w:left w:val="nil"/>
              <w:bottom w:val="nil"/>
              <w:right w:val="nil"/>
            </w:tcBorders>
            <w:tcMar>
              <w:top w:w="128" w:type="dxa"/>
              <w:left w:w="43" w:type="dxa"/>
              <w:bottom w:w="43" w:type="dxa"/>
              <w:right w:w="43" w:type="dxa"/>
            </w:tcMar>
          </w:tcPr>
          <w:p w14:paraId="6C09CFCB" w14:textId="77777777" w:rsidR="00EE2529" w:rsidRPr="00C81B84" w:rsidRDefault="00AD5E1E" w:rsidP="00C81B84">
            <w:r w:rsidRPr="00C81B84">
              <w:t>3700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759CB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E0965E7" w14:textId="77777777" w:rsidR="00EE2529" w:rsidRPr="00C81B84" w:rsidRDefault="00AD5E1E" w:rsidP="00C81B84">
            <w:r w:rsidRPr="00C81B84">
              <w:t>Helse- og omsorgsdepartementet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9737D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45322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A1EB4B"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4CC7005" w14:textId="77777777" w:rsidR="00EE2529" w:rsidRPr="00C81B84" w:rsidRDefault="00EE2529" w:rsidP="00C81B84"/>
        </w:tc>
      </w:tr>
      <w:tr w:rsidR="00EE2529" w:rsidRPr="00C81B84" w14:paraId="3F99AE31" w14:textId="77777777">
        <w:trPr>
          <w:trHeight w:val="640"/>
        </w:trPr>
        <w:tc>
          <w:tcPr>
            <w:tcW w:w="580" w:type="dxa"/>
            <w:tcBorders>
              <w:top w:val="nil"/>
              <w:left w:val="nil"/>
              <w:bottom w:val="nil"/>
              <w:right w:val="nil"/>
            </w:tcBorders>
            <w:tcMar>
              <w:top w:w="128" w:type="dxa"/>
              <w:left w:w="43" w:type="dxa"/>
              <w:bottom w:w="43" w:type="dxa"/>
              <w:right w:w="43" w:type="dxa"/>
            </w:tcMar>
          </w:tcPr>
          <w:p w14:paraId="41AE010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69599C" w14:textId="77777777" w:rsidR="00EE2529" w:rsidRPr="00C81B84" w:rsidRDefault="00AD5E1E" w:rsidP="00C81B84">
            <w:r w:rsidRPr="00C81B84">
              <w:t>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39F82C6" w14:textId="77777777" w:rsidR="00EE2529" w:rsidRPr="00C81B84" w:rsidRDefault="00AD5E1E" w:rsidP="00C81B84">
            <w:r w:rsidRPr="00C81B84">
              <w:t>Refusjon fra Utenriksdepartementet av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68BC3F"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0AA05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B51EB0" w14:textId="77777777" w:rsidR="00EE2529" w:rsidRPr="00C81B84" w:rsidRDefault="00AD5E1E" w:rsidP="00C81B84">
            <w:r w:rsidRPr="00C81B84">
              <w:t>200 000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B6728EB" w14:textId="77777777" w:rsidR="00EE2529" w:rsidRPr="00C81B84" w:rsidRDefault="00AD5E1E" w:rsidP="00C81B84">
            <w:r w:rsidRPr="00C81B84">
              <w:t>200 000</w:t>
            </w:r>
          </w:p>
        </w:tc>
      </w:tr>
      <w:tr w:rsidR="00EE2529" w:rsidRPr="00C81B84" w14:paraId="33A11D98" w14:textId="77777777">
        <w:trPr>
          <w:trHeight w:val="380"/>
        </w:trPr>
        <w:tc>
          <w:tcPr>
            <w:tcW w:w="580" w:type="dxa"/>
            <w:tcBorders>
              <w:top w:val="nil"/>
              <w:left w:val="nil"/>
              <w:bottom w:val="nil"/>
              <w:right w:val="nil"/>
            </w:tcBorders>
            <w:tcMar>
              <w:top w:w="128" w:type="dxa"/>
              <w:left w:w="43" w:type="dxa"/>
              <w:bottom w:w="43" w:type="dxa"/>
              <w:right w:w="43" w:type="dxa"/>
            </w:tcMar>
          </w:tcPr>
          <w:p w14:paraId="05BC5A28" w14:textId="77777777" w:rsidR="00EE2529" w:rsidRPr="00C81B84" w:rsidRDefault="00AD5E1E" w:rsidP="00C81B84">
            <w:r w:rsidRPr="00C81B84">
              <w:t>3710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DB678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1F8C51" w14:textId="77777777" w:rsidR="00EE2529" w:rsidRPr="00C81B84" w:rsidRDefault="00AD5E1E" w:rsidP="00C81B84">
            <w:r w:rsidRPr="00C81B84">
              <w:t>Vaksiner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56FD4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40792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754CC0"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D0E2B54" w14:textId="77777777" w:rsidR="00EE2529" w:rsidRPr="00C81B84" w:rsidRDefault="00EE2529" w:rsidP="00C81B84"/>
        </w:tc>
      </w:tr>
      <w:tr w:rsidR="00EE2529" w:rsidRPr="00C81B84" w14:paraId="3BDFC23E" w14:textId="77777777">
        <w:trPr>
          <w:trHeight w:val="380"/>
        </w:trPr>
        <w:tc>
          <w:tcPr>
            <w:tcW w:w="580" w:type="dxa"/>
            <w:tcBorders>
              <w:top w:val="nil"/>
              <w:left w:val="nil"/>
              <w:bottom w:val="nil"/>
              <w:right w:val="nil"/>
            </w:tcBorders>
            <w:tcMar>
              <w:top w:w="128" w:type="dxa"/>
              <w:left w:w="43" w:type="dxa"/>
              <w:bottom w:w="43" w:type="dxa"/>
              <w:right w:w="43" w:type="dxa"/>
            </w:tcMar>
          </w:tcPr>
          <w:p w14:paraId="46F90F2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C7618C" w14:textId="77777777" w:rsidR="00EE2529" w:rsidRPr="00C81B84" w:rsidRDefault="00AD5E1E" w:rsidP="00C81B84">
            <w:r w:rsidRPr="00C81B84">
              <w:t>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F626E8" w14:textId="77777777" w:rsidR="00EE2529" w:rsidRPr="00C81B84" w:rsidRDefault="00AD5E1E" w:rsidP="00C81B84">
            <w:r w:rsidRPr="00C81B84">
              <w:t>Vaksinesalg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3F4D1A" w14:textId="77777777" w:rsidR="00EE2529" w:rsidRPr="00C81B84" w:rsidRDefault="00AD5E1E" w:rsidP="00C81B84">
            <w:r w:rsidRPr="00C81B84">
              <w:t>279 686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7DA8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B5157A" w14:textId="77777777" w:rsidR="00EE2529" w:rsidRPr="00C81B84" w:rsidRDefault="00AD5E1E" w:rsidP="00C81B84">
            <w:r w:rsidRPr="00C81B84">
              <w:t>-35 500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05DC43" w14:textId="77777777" w:rsidR="00EE2529" w:rsidRPr="00C81B84" w:rsidRDefault="00AD5E1E" w:rsidP="00C81B84">
            <w:r w:rsidRPr="00C81B84">
              <w:t>244 186</w:t>
            </w:r>
          </w:p>
        </w:tc>
      </w:tr>
      <w:tr w:rsidR="00EE2529" w:rsidRPr="00C81B84" w14:paraId="2BF28AF6" w14:textId="77777777">
        <w:trPr>
          <w:trHeight w:val="380"/>
        </w:trPr>
        <w:tc>
          <w:tcPr>
            <w:tcW w:w="580" w:type="dxa"/>
            <w:tcBorders>
              <w:top w:val="nil"/>
              <w:left w:val="nil"/>
              <w:bottom w:val="nil"/>
              <w:right w:val="nil"/>
            </w:tcBorders>
            <w:tcMar>
              <w:top w:w="128" w:type="dxa"/>
              <w:left w:w="43" w:type="dxa"/>
              <w:bottom w:w="43" w:type="dxa"/>
              <w:right w:w="43" w:type="dxa"/>
            </w:tcMar>
          </w:tcPr>
          <w:p w14:paraId="122B9E71" w14:textId="77777777" w:rsidR="00EE2529" w:rsidRPr="00C81B84" w:rsidRDefault="00AD5E1E" w:rsidP="00C81B84">
            <w:r w:rsidRPr="00C81B84">
              <w:t>3714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6A075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4A7F6C9" w14:textId="77777777" w:rsidR="00EE2529" w:rsidRPr="00C81B84" w:rsidRDefault="00AD5E1E" w:rsidP="00C81B84">
            <w:r w:rsidRPr="00C81B84">
              <w:t>Folkehelse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B34B9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68DAF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A62002"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26CF7B" w14:textId="77777777" w:rsidR="00EE2529" w:rsidRPr="00C81B84" w:rsidRDefault="00EE2529" w:rsidP="00C81B84"/>
        </w:tc>
      </w:tr>
      <w:tr w:rsidR="00EE2529" w:rsidRPr="00C81B84" w14:paraId="701A6E33" w14:textId="77777777">
        <w:trPr>
          <w:trHeight w:val="380"/>
        </w:trPr>
        <w:tc>
          <w:tcPr>
            <w:tcW w:w="580" w:type="dxa"/>
            <w:tcBorders>
              <w:top w:val="nil"/>
              <w:left w:val="nil"/>
              <w:bottom w:val="nil"/>
              <w:right w:val="nil"/>
            </w:tcBorders>
            <w:tcMar>
              <w:top w:w="128" w:type="dxa"/>
              <w:left w:w="43" w:type="dxa"/>
              <w:bottom w:w="43" w:type="dxa"/>
              <w:right w:w="43" w:type="dxa"/>
            </w:tcMar>
          </w:tcPr>
          <w:p w14:paraId="12C9BAB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0CAC8F" w14:textId="77777777" w:rsidR="00EE2529" w:rsidRPr="00C81B84" w:rsidRDefault="00AD5E1E" w:rsidP="00C81B84">
            <w:r w:rsidRPr="00C81B84">
              <w:t>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44DEFC" w14:textId="77777777" w:rsidR="00EE2529" w:rsidRPr="00C81B84" w:rsidRDefault="00AD5E1E" w:rsidP="00C81B84">
            <w:r w:rsidRPr="00C81B84">
              <w:t>Gebyrinntekter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B5F1C" w14:textId="77777777" w:rsidR="00EE2529" w:rsidRPr="00C81B84" w:rsidRDefault="00AD5E1E" w:rsidP="00C81B84">
            <w:r w:rsidRPr="00C81B84">
              <w:t>13 040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EC8EC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2E9825" w14:textId="77777777" w:rsidR="00EE2529" w:rsidRPr="00C81B84" w:rsidRDefault="00AD5E1E" w:rsidP="00C81B84">
            <w:r w:rsidRPr="00C81B84">
              <w:t>-2 000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88FCF8E" w14:textId="77777777" w:rsidR="00EE2529" w:rsidRPr="00C81B84" w:rsidRDefault="00AD5E1E" w:rsidP="00C81B84">
            <w:r w:rsidRPr="00C81B84">
              <w:t>11 040</w:t>
            </w:r>
          </w:p>
        </w:tc>
      </w:tr>
      <w:tr w:rsidR="00EE2529" w:rsidRPr="00C81B84" w14:paraId="65B91FBC" w14:textId="77777777">
        <w:trPr>
          <w:trHeight w:val="380"/>
        </w:trPr>
        <w:tc>
          <w:tcPr>
            <w:tcW w:w="580" w:type="dxa"/>
            <w:tcBorders>
              <w:top w:val="nil"/>
              <w:left w:val="nil"/>
              <w:bottom w:val="nil"/>
              <w:right w:val="nil"/>
            </w:tcBorders>
            <w:tcMar>
              <w:top w:w="128" w:type="dxa"/>
              <w:left w:w="43" w:type="dxa"/>
              <w:bottom w:w="43" w:type="dxa"/>
              <w:right w:w="43" w:type="dxa"/>
            </w:tcMar>
          </w:tcPr>
          <w:p w14:paraId="41027EC8" w14:textId="77777777" w:rsidR="00EE2529" w:rsidRPr="00C81B84" w:rsidRDefault="00AD5E1E" w:rsidP="00C81B84">
            <w:r w:rsidRPr="00C81B84">
              <w:t>3740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C699F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0E8F39" w14:textId="77777777" w:rsidR="00EE2529" w:rsidRPr="00C81B84" w:rsidRDefault="00AD5E1E" w:rsidP="00C81B84">
            <w:r w:rsidRPr="00C81B84">
              <w:t>Helsedirektoratet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9516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D4B22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C2BAC3"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583A0B5" w14:textId="77777777" w:rsidR="00EE2529" w:rsidRPr="00C81B84" w:rsidRDefault="00EE2529" w:rsidP="00C81B84"/>
        </w:tc>
      </w:tr>
      <w:tr w:rsidR="00EE2529" w:rsidRPr="00C81B84" w14:paraId="30A5B871" w14:textId="77777777">
        <w:trPr>
          <w:trHeight w:val="380"/>
        </w:trPr>
        <w:tc>
          <w:tcPr>
            <w:tcW w:w="580" w:type="dxa"/>
            <w:tcBorders>
              <w:top w:val="nil"/>
              <w:left w:val="nil"/>
              <w:bottom w:val="nil"/>
              <w:right w:val="nil"/>
            </w:tcBorders>
            <w:tcMar>
              <w:top w:w="128" w:type="dxa"/>
              <w:left w:w="43" w:type="dxa"/>
              <w:bottom w:w="43" w:type="dxa"/>
              <w:right w:w="43" w:type="dxa"/>
            </w:tcMar>
          </w:tcPr>
          <w:p w14:paraId="0A03634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04C841" w14:textId="77777777" w:rsidR="00EE2529" w:rsidRPr="00C81B84" w:rsidRDefault="00AD5E1E" w:rsidP="00C81B84">
            <w:r w:rsidRPr="00C81B84">
              <w:t>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832C32" w14:textId="77777777" w:rsidR="00EE2529" w:rsidRPr="00C81B84" w:rsidRDefault="00AD5E1E" w:rsidP="00C81B84">
            <w:r w:rsidRPr="00C81B84">
              <w:t>Helsetjenester til utenlandsboende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43580E" w14:textId="77777777" w:rsidR="00EE2529" w:rsidRPr="00C81B84" w:rsidRDefault="00AD5E1E" w:rsidP="00C81B84">
            <w:r w:rsidRPr="00C81B84">
              <w:t>87 000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95B50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4F94C1" w14:textId="77777777" w:rsidR="00EE2529" w:rsidRPr="00C81B84" w:rsidRDefault="00AD5E1E" w:rsidP="00C81B84">
            <w:r w:rsidRPr="00C81B84">
              <w:t>-15 000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00A9293" w14:textId="77777777" w:rsidR="00EE2529" w:rsidRPr="00C81B84" w:rsidRDefault="00AD5E1E" w:rsidP="00C81B84">
            <w:r w:rsidRPr="00C81B84">
              <w:t>72 000</w:t>
            </w:r>
          </w:p>
        </w:tc>
      </w:tr>
      <w:tr w:rsidR="00EE2529" w:rsidRPr="00C81B84" w14:paraId="4D78178B" w14:textId="77777777">
        <w:trPr>
          <w:trHeight w:val="380"/>
        </w:trPr>
        <w:tc>
          <w:tcPr>
            <w:tcW w:w="580" w:type="dxa"/>
            <w:tcBorders>
              <w:top w:val="nil"/>
              <w:left w:val="nil"/>
              <w:bottom w:val="nil"/>
              <w:right w:val="nil"/>
            </w:tcBorders>
            <w:tcMar>
              <w:top w:w="128" w:type="dxa"/>
              <w:left w:w="43" w:type="dxa"/>
              <w:bottom w:w="43" w:type="dxa"/>
              <w:right w:w="43" w:type="dxa"/>
            </w:tcMar>
          </w:tcPr>
          <w:p w14:paraId="60A192E1" w14:textId="77777777" w:rsidR="00EE2529" w:rsidRPr="00C81B84" w:rsidRDefault="00AD5E1E" w:rsidP="00C81B84">
            <w:r w:rsidRPr="00C81B84">
              <w:t>3841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8CA25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B3C02CB" w14:textId="77777777" w:rsidR="00EE2529" w:rsidRPr="00C81B84" w:rsidRDefault="00AD5E1E" w:rsidP="00C81B84">
            <w:r w:rsidRPr="00C81B84">
              <w:t>Samliv og konfliktløsning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44323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4817D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C6759C"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39A9CA4" w14:textId="77777777" w:rsidR="00EE2529" w:rsidRPr="00C81B84" w:rsidRDefault="00EE2529" w:rsidP="00C81B84"/>
        </w:tc>
      </w:tr>
      <w:tr w:rsidR="00EE2529" w:rsidRPr="00C81B84" w14:paraId="546C01A9" w14:textId="77777777">
        <w:trPr>
          <w:trHeight w:val="380"/>
        </w:trPr>
        <w:tc>
          <w:tcPr>
            <w:tcW w:w="580" w:type="dxa"/>
            <w:tcBorders>
              <w:top w:val="nil"/>
              <w:left w:val="nil"/>
              <w:bottom w:val="nil"/>
              <w:right w:val="nil"/>
            </w:tcBorders>
            <w:tcMar>
              <w:top w:w="128" w:type="dxa"/>
              <w:left w:w="43" w:type="dxa"/>
              <w:bottom w:w="43" w:type="dxa"/>
              <w:right w:w="43" w:type="dxa"/>
            </w:tcMar>
          </w:tcPr>
          <w:p w14:paraId="132C12C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D9299F"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1E7D9F" w14:textId="77777777" w:rsidR="00EE2529" w:rsidRPr="00C81B84" w:rsidRDefault="00AD5E1E" w:rsidP="00C81B84">
            <w:r w:rsidRPr="00C81B84">
              <w:t>Refusjon fra bidragspliktige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C613D3" w14:textId="77777777" w:rsidR="00EE2529" w:rsidRPr="00C81B84" w:rsidRDefault="00AD5E1E" w:rsidP="00C81B84">
            <w:r w:rsidRPr="00C81B84">
              <w:t>190 000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F3886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C4AFE9" w14:textId="77777777" w:rsidR="00EE2529" w:rsidRPr="00C81B84" w:rsidRDefault="00AD5E1E" w:rsidP="00C81B84">
            <w:r w:rsidRPr="00C81B84">
              <w:t>-2 000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89D44FA" w14:textId="77777777" w:rsidR="00EE2529" w:rsidRPr="00C81B84" w:rsidRDefault="00AD5E1E" w:rsidP="00C81B84">
            <w:r w:rsidRPr="00C81B84">
              <w:t>188 000</w:t>
            </w:r>
          </w:p>
        </w:tc>
      </w:tr>
      <w:tr w:rsidR="00EE2529" w:rsidRPr="00C81B84" w14:paraId="712562CB" w14:textId="77777777">
        <w:trPr>
          <w:trHeight w:val="380"/>
        </w:trPr>
        <w:tc>
          <w:tcPr>
            <w:tcW w:w="580" w:type="dxa"/>
            <w:tcBorders>
              <w:top w:val="nil"/>
              <w:left w:val="nil"/>
              <w:bottom w:val="nil"/>
              <w:right w:val="nil"/>
            </w:tcBorders>
            <w:tcMar>
              <w:top w:w="128" w:type="dxa"/>
              <w:left w:w="43" w:type="dxa"/>
              <w:bottom w:w="43" w:type="dxa"/>
              <w:right w:w="43" w:type="dxa"/>
            </w:tcMar>
          </w:tcPr>
          <w:p w14:paraId="4E889E3D" w14:textId="77777777" w:rsidR="00EE2529" w:rsidRPr="00C81B84" w:rsidRDefault="00AD5E1E" w:rsidP="00C81B84">
            <w:r w:rsidRPr="00C81B84">
              <w:t>3855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2B6EF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4BD2CB" w14:textId="77777777" w:rsidR="00EE2529" w:rsidRPr="00C81B84" w:rsidRDefault="00AD5E1E" w:rsidP="00C81B84">
            <w:r w:rsidRPr="00C81B84">
              <w:t>Statlig forvaltning av barnevernet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E274E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ABED3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B7C693"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749B158" w14:textId="77777777" w:rsidR="00EE2529" w:rsidRPr="00C81B84" w:rsidRDefault="00EE2529" w:rsidP="00C81B84"/>
        </w:tc>
      </w:tr>
      <w:tr w:rsidR="00EE2529" w:rsidRPr="00C81B84" w14:paraId="1436D34F" w14:textId="77777777">
        <w:trPr>
          <w:trHeight w:val="380"/>
        </w:trPr>
        <w:tc>
          <w:tcPr>
            <w:tcW w:w="580" w:type="dxa"/>
            <w:tcBorders>
              <w:top w:val="nil"/>
              <w:left w:val="nil"/>
              <w:bottom w:val="nil"/>
              <w:right w:val="nil"/>
            </w:tcBorders>
            <w:tcMar>
              <w:top w:w="128" w:type="dxa"/>
              <w:left w:w="43" w:type="dxa"/>
              <w:bottom w:w="43" w:type="dxa"/>
              <w:right w:w="43" w:type="dxa"/>
            </w:tcMar>
          </w:tcPr>
          <w:p w14:paraId="424C002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AFB70E"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0E85D5" w14:textId="77777777" w:rsidR="00EE2529" w:rsidRPr="00C81B84" w:rsidRDefault="00AD5E1E" w:rsidP="00C81B84">
            <w:r w:rsidRPr="00C81B84">
              <w:t>Kommunale egenandeler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30E5AA" w14:textId="77777777" w:rsidR="00EE2529" w:rsidRPr="00C81B84" w:rsidRDefault="00AD5E1E" w:rsidP="00C81B84">
            <w:r w:rsidRPr="00C81B84">
              <w:t>2 566 885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E787D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524DB1" w14:textId="77777777" w:rsidR="00EE2529" w:rsidRPr="00C81B84" w:rsidRDefault="00AD5E1E" w:rsidP="00C81B84">
            <w:r w:rsidRPr="00C81B84">
              <w:t>-165 000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77B674D" w14:textId="77777777" w:rsidR="00EE2529" w:rsidRPr="00C81B84" w:rsidRDefault="00AD5E1E" w:rsidP="00C81B84">
            <w:r w:rsidRPr="00C81B84">
              <w:t>2 401 885</w:t>
            </w:r>
          </w:p>
        </w:tc>
      </w:tr>
      <w:tr w:rsidR="00EE2529" w:rsidRPr="00C81B84" w14:paraId="0BA504E4" w14:textId="77777777">
        <w:trPr>
          <w:trHeight w:val="640"/>
        </w:trPr>
        <w:tc>
          <w:tcPr>
            <w:tcW w:w="580" w:type="dxa"/>
            <w:tcBorders>
              <w:top w:val="nil"/>
              <w:left w:val="nil"/>
              <w:bottom w:val="nil"/>
              <w:right w:val="nil"/>
            </w:tcBorders>
            <w:tcMar>
              <w:top w:w="128" w:type="dxa"/>
              <w:left w:w="43" w:type="dxa"/>
              <w:bottom w:w="43" w:type="dxa"/>
              <w:right w:w="43" w:type="dxa"/>
            </w:tcMar>
          </w:tcPr>
          <w:p w14:paraId="16554B7A" w14:textId="77777777" w:rsidR="00EE2529" w:rsidRPr="00C81B84" w:rsidRDefault="00AD5E1E" w:rsidP="00C81B84">
            <w:r w:rsidRPr="00C81B84">
              <w:t>3856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3D4FA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2491D5" w14:textId="77777777" w:rsidR="00EE2529" w:rsidRPr="00C81B84" w:rsidRDefault="00AD5E1E" w:rsidP="00C81B84">
            <w:r w:rsidRPr="00C81B84">
              <w:t>Barnevernets omsorgssenter for enslige, mindreårige asylsøkere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B50A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1D9F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2343FA"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BF39B99" w14:textId="77777777" w:rsidR="00EE2529" w:rsidRPr="00C81B84" w:rsidRDefault="00EE2529" w:rsidP="00C81B84"/>
        </w:tc>
      </w:tr>
      <w:tr w:rsidR="00EE2529" w:rsidRPr="00C81B84" w14:paraId="266AF1A8" w14:textId="77777777">
        <w:trPr>
          <w:trHeight w:val="380"/>
        </w:trPr>
        <w:tc>
          <w:tcPr>
            <w:tcW w:w="580" w:type="dxa"/>
            <w:tcBorders>
              <w:top w:val="nil"/>
              <w:left w:val="nil"/>
              <w:bottom w:val="nil"/>
              <w:right w:val="nil"/>
            </w:tcBorders>
            <w:tcMar>
              <w:top w:w="128" w:type="dxa"/>
              <w:left w:w="43" w:type="dxa"/>
              <w:bottom w:w="43" w:type="dxa"/>
              <w:right w:w="43" w:type="dxa"/>
            </w:tcMar>
          </w:tcPr>
          <w:p w14:paraId="54B95D2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381941" w14:textId="77777777" w:rsidR="00EE2529" w:rsidRPr="00C81B84" w:rsidRDefault="00AD5E1E" w:rsidP="00C81B84">
            <w:r w:rsidRPr="00C81B84">
              <w:t>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2DBC44" w14:textId="77777777" w:rsidR="00EE2529" w:rsidRPr="00C81B84" w:rsidRDefault="00AD5E1E" w:rsidP="00C81B84">
            <w:r w:rsidRPr="00C81B84">
              <w:t>Refusjon av ODA-godkjente utgifter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9C3487" w14:textId="77777777" w:rsidR="00EE2529" w:rsidRPr="00C81B84" w:rsidRDefault="00AD5E1E" w:rsidP="00C81B84">
            <w:r w:rsidRPr="00C81B84">
              <w:t>121 979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97DEE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4E54A7" w14:textId="77777777" w:rsidR="00EE2529" w:rsidRPr="00C81B84" w:rsidRDefault="00AD5E1E" w:rsidP="00C81B84">
            <w:r w:rsidRPr="00C81B84">
              <w:t>226 229</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6124843" w14:textId="77777777" w:rsidR="00EE2529" w:rsidRPr="00C81B84" w:rsidRDefault="00AD5E1E" w:rsidP="00C81B84">
            <w:r w:rsidRPr="00C81B84">
              <w:t>348 208</w:t>
            </w:r>
          </w:p>
        </w:tc>
      </w:tr>
      <w:tr w:rsidR="00EE2529" w:rsidRPr="00C81B84" w14:paraId="4F92BBD4" w14:textId="77777777">
        <w:trPr>
          <w:trHeight w:val="380"/>
        </w:trPr>
        <w:tc>
          <w:tcPr>
            <w:tcW w:w="580" w:type="dxa"/>
            <w:tcBorders>
              <w:top w:val="nil"/>
              <w:left w:val="nil"/>
              <w:bottom w:val="nil"/>
              <w:right w:val="nil"/>
            </w:tcBorders>
            <w:tcMar>
              <w:top w:w="128" w:type="dxa"/>
              <w:left w:w="43" w:type="dxa"/>
              <w:bottom w:w="43" w:type="dxa"/>
              <w:right w:w="43" w:type="dxa"/>
            </w:tcMar>
          </w:tcPr>
          <w:p w14:paraId="6FC5802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D2A5B3" w14:textId="77777777" w:rsidR="00EE2529" w:rsidRPr="00C81B84" w:rsidRDefault="00AD5E1E" w:rsidP="00C81B84">
            <w:r w:rsidRPr="00C81B84">
              <w:t>60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2B80CB" w14:textId="77777777" w:rsidR="00EE2529" w:rsidRPr="00C81B84" w:rsidRDefault="00AD5E1E" w:rsidP="00C81B84">
            <w:r w:rsidRPr="00C81B84">
              <w:t>Kommunale egenandeler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F8D17F"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89E89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AD3244" w14:textId="77777777" w:rsidR="00EE2529" w:rsidRPr="00C81B84" w:rsidRDefault="00AD5E1E" w:rsidP="00C81B84">
            <w:r w:rsidRPr="00C81B84">
              <w:t>2 700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96E17C5" w14:textId="77777777" w:rsidR="00EE2529" w:rsidRPr="00C81B84" w:rsidRDefault="00AD5E1E" w:rsidP="00C81B84">
            <w:r w:rsidRPr="00C81B84">
              <w:t>2 700</w:t>
            </w:r>
          </w:p>
        </w:tc>
      </w:tr>
      <w:tr w:rsidR="00EE2529" w:rsidRPr="00C81B84" w14:paraId="0247A55D" w14:textId="77777777">
        <w:trPr>
          <w:trHeight w:val="380"/>
        </w:trPr>
        <w:tc>
          <w:tcPr>
            <w:tcW w:w="580" w:type="dxa"/>
            <w:tcBorders>
              <w:top w:val="nil"/>
              <w:left w:val="nil"/>
              <w:bottom w:val="nil"/>
              <w:right w:val="nil"/>
            </w:tcBorders>
            <w:tcMar>
              <w:top w:w="128" w:type="dxa"/>
              <w:left w:w="43" w:type="dxa"/>
              <w:bottom w:w="43" w:type="dxa"/>
              <w:right w:w="43" w:type="dxa"/>
            </w:tcMar>
          </w:tcPr>
          <w:p w14:paraId="4B3C96FF" w14:textId="77777777" w:rsidR="00EE2529" w:rsidRPr="00C81B84" w:rsidRDefault="00AD5E1E" w:rsidP="00C81B84">
            <w:r w:rsidRPr="00C81B84">
              <w:t>3900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798C7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0E137C" w14:textId="77777777" w:rsidR="00EE2529" w:rsidRPr="00C81B84" w:rsidRDefault="00AD5E1E" w:rsidP="00C81B84">
            <w:r w:rsidRPr="00C81B84">
              <w:t>Nærings- og fiskeridepartementet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0E51B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60BE6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746939"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9F5B5AE" w14:textId="77777777" w:rsidR="00EE2529" w:rsidRPr="00C81B84" w:rsidRDefault="00EE2529" w:rsidP="00C81B84"/>
        </w:tc>
      </w:tr>
      <w:tr w:rsidR="00EE2529" w:rsidRPr="00C81B84" w14:paraId="3CA1EEBC" w14:textId="77777777">
        <w:trPr>
          <w:trHeight w:val="640"/>
        </w:trPr>
        <w:tc>
          <w:tcPr>
            <w:tcW w:w="580" w:type="dxa"/>
            <w:tcBorders>
              <w:top w:val="nil"/>
              <w:left w:val="nil"/>
              <w:bottom w:val="nil"/>
              <w:right w:val="nil"/>
            </w:tcBorders>
            <w:tcMar>
              <w:top w:w="128" w:type="dxa"/>
              <w:left w:w="43" w:type="dxa"/>
              <w:bottom w:w="43" w:type="dxa"/>
              <w:right w:w="43" w:type="dxa"/>
            </w:tcMar>
          </w:tcPr>
          <w:p w14:paraId="119F89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66D2C4" w14:textId="77777777" w:rsidR="00EE2529" w:rsidRPr="00C81B84" w:rsidRDefault="00AD5E1E" w:rsidP="00C81B84">
            <w:r w:rsidRPr="00C81B84">
              <w:t>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3B08955" w14:textId="77777777" w:rsidR="00EE2529" w:rsidRPr="00C81B84" w:rsidRDefault="00AD5E1E" w:rsidP="00C81B84">
            <w:r w:rsidRPr="00C81B84">
              <w:t>Inntekter fra forvaltning av grunneiendom på Svalbard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9183CE" w14:textId="77777777" w:rsidR="00EE2529" w:rsidRPr="00C81B84" w:rsidRDefault="00AD5E1E" w:rsidP="00C81B84">
            <w:r w:rsidRPr="00C81B84">
              <w:t>11 700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7A4E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17397" w14:textId="77777777" w:rsidR="00EE2529" w:rsidRPr="00C81B84" w:rsidRDefault="00AD5E1E" w:rsidP="00C81B84">
            <w:r w:rsidRPr="00C81B84">
              <w:t>17 300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05C3675" w14:textId="77777777" w:rsidR="00EE2529" w:rsidRPr="00C81B84" w:rsidRDefault="00AD5E1E" w:rsidP="00C81B84">
            <w:r w:rsidRPr="00C81B84">
              <w:t>29 000</w:t>
            </w:r>
          </w:p>
        </w:tc>
      </w:tr>
      <w:tr w:rsidR="00EE2529" w:rsidRPr="00C81B84" w14:paraId="29884948" w14:textId="77777777">
        <w:trPr>
          <w:trHeight w:val="380"/>
        </w:trPr>
        <w:tc>
          <w:tcPr>
            <w:tcW w:w="580" w:type="dxa"/>
            <w:tcBorders>
              <w:top w:val="nil"/>
              <w:left w:val="nil"/>
              <w:bottom w:val="nil"/>
              <w:right w:val="nil"/>
            </w:tcBorders>
            <w:tcMar>
              <w:top w:w="128" w:type="dxa"/>
              <w:left w:w="43" w:type="dxa"/>
              <w:bottom w:w="43" w:type="dxa"/>
              <w:right w:w="43" w:type="dxa"/>
            </w:tcMar>
          </w:tcPr>
          <w:p w14:paraId="2B50800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4C95A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165DAA" w14:textId="77777777" w:rsidR="00EE2529" w:rsidRPr="00C81B84" w:rsidRDefault="00AD5E1E" w:rsidP="00C81B84">
            <w:r w:rsidRPr="00C81B84">
              <w:t>Garantipremie fra garantiordning luftfart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44AD4" w14:textId="77777777" w:rsidR="00EE2529" w:rsidRPr="00C81B84" w:rsidRDefault="00AD5E1E" w:rsidP="00C81B84">
            <w:r w:rsidRPr="00C81B84">
              <w:t>39 000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877B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982C8C" w14:textId="77777777" w:rsidR="00EE2529" w:rsidRPr="00C81B84" w:rsidRDefault="00AD5E1E" w:rsidP="00C81B84">
            <w:r w:rsidRPr="00C81B84">
              <w:t>-38 500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DF19FB2" w14:textId="77777777" w:rsidR="00EE2529" w:rsidRPr="00C81B84" w:rsidRDefault="00AD5E1E" w:rsidP="00C81B84">
            <w:r w:rsidRPr="00C81B84">
              <w:t>500</w:t>
            </w:r>
          </w:p>
        </w:tc>
      </w:tr>
      <w:tr w:rsidR="00EE2529" w:rsidRPr="00C81B84" w14:paraId="7F54AAF8" w14:textId="77777777">
        <w:trPr>
          <w:trHeight w:val="380"/>
        </w:trPr>
        <w:tc>
          <w:tcPr>
            <w:tcW w:w="580" w:type="dxa"/>
            <w:tcBorders>
              <w:top w:val="nil"/>
              <w:left w:val="nil"/>
              <w:bottom w:val="nil"/>
              <w:right w:val="nil"/>
            </w:tcBorders>
            <w:tcMar>
              <w:top w:w="128" w:type="dxa"/>
              <w:left w:w="43" w:type="dxa"/>
              <w:bottom w:w="43" w:type="dxa"/>
              <w:right w:w="43" w:type="dxa"/>
            </w:tcMar>
          </w:tcPr>
          <w:p w14:paraId="6C700BEC" w14:textId="77777777" w:rsidR="00EE2529" w:rsidRPr="00C81B84" w:rsidRDefault="00AD5E1E" w:rsidP="00C81B84">
            <w:r w:rsidRPr="00C81B84">
              <w:t>3902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86427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6B182AA" w14:textId="77777777" w:rsidR="00EE2529" w:rsidRPr="00C81B84" w:rsidRDefault="00AD5E1E" w:rsidP="00C81B84">
            <w:proofErr w:type="spellStart"/>
            <w:r w:rsidRPr="00C81B84">
              <w:t>Justervesenet</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EE71A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8AC87F"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3A65CA"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65FABF4" w14:textId="77777777" w:rsidR="00EE2529" w:rsidRPr="00C81B84" w:rsidRDefault="00EE2529" w:rsidP="00C81B84"/>
        </w:tc>
      </w:tr>
      <w:tr w:rsidR="00EE2529" w:rsidRPr="00C81B84" w14:paraId="54A84578" w14:textId="77777777">
        <w:trPr>
          <w:trHeight w:val="380"/>
        </w:trPr>
        <w:tc>
          <w:tcPr>
            <w:tcW w:w="580" w:type="dxa"/>
            <w:tcBorders>
              <w:top w:val="nil"/>
              <w:left w:val="nil"/>
              <w:bottom w:val="nil"/>
              <w:right w:val="nil"/>
            </w:tcBorders>
            <w:tcMar>
              <w:top w:w="128" w:type="dxa"/>
              <w:left w:w="43" w:type="dxa"/>
              <w:bottom w:w="43" w:type="dxa"/>
              <w:right w:w="43" w:type="dxa"/>
            </w:tcMar>
          </w:tcPr>
          <w:p w14:paraId="6E2FEB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6C32A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4DFED96" w14:textId="77777777" w:rsidR="00EE2529" w:rsidRPr="00C81B84" w:rsidRDefault="00AD5E1E" w:rsidP="00C81B84">
            <w:r w:rsidRPr="00C81B84">
              <w:t>Gebyrinntekter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AA60D2" w14:textId="77777777" w:rsidR="00EE2529" w:rsidRPr="00C81B84" w:rsidRDefault="00AD5E1E" w:rsidP="00C81B84">
            <w:r w:rsidRPr="00C81B84">
              <w:t>18 010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511D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D811DF" w14:textId="77777777" w:rsidR="00EE2529" w:rsidRPr="00C81B84" w:rsidRDefault="00AD5E1E" w:rsidP="00C81B84">
            <w:r w:rsidRPr="00C81B84">
              <w:t>3 000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2327466" w14:textId="77777777" w:rsidR="00EE2529" w:rsidRPr="00C81B84" w:rsidRDefault="00AD5E1E" w:rsidP="00C81B84">
            <w:r w:rsidRPr="00C81B84">
              <w:t>21 010</w:t>
            </w:r>
          </w:p>
        </w:tc>
      </w:tr>
      <w:tr w:rsidR="00EE2529" w:rsidRPr="00C81B84" w14:paraId="39688449" w14:textId="77777777">
        <w:trPr>
          <w:trHeight w:val="380"/>
        </w:trPr>
        <w:tc>
          <w:tcPr>
            <w:tcW w:w="580" w:type="dxa"/>
            <w:tcBorders>
              <w:top w:val="nil"/>
              <w:left w:val="nil"/>
              <w:bottom w:val="nil"/>
              <w:right w:val="nil"/>
            </w:tcBorders>
            <w:tcMar>
              <w:top w:w="128" w:type="dxa"/>
              <w:left w:w="43" w:type="dxa"/>
              <w:bottom w:w="43" w:type="dxa"/>
              <w:right w:w="43" w:type="dxa"/>
            </w:tcMar>
          </w:tcPr>
          <w:p w14:paraId="567DF35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EC6BC1" w14:textId="77777777" w:rsidR="00EE2529" w:rsidRPr="00C81B84" w:rsidRDefault="00AD5E1E" w:rsidP="00C81B84">
            <w:r w:rsidRPr="00C81B84">
              <w:t>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EE9238" w14:textId="77777777" w:rsidR="00EE2529" w:rsidRPr="00C81B84" w:rsidRDefault="00AD5E1E" w:rsidP="00C81B84">
            <w:r w:rsidRPr="00C81B84">
              <w:t>Inntekter fra salg av tjenester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6C56A5" w14:textId="77777777" w:rsidR="00EE2529" w:rsidRPr="00C81B84" w:rsidRDefault="00AD5E1E" w:rsidP="00C81B84">
            <w:r w:rsidRPr="00C81B84">
              <w:t>28 115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4CBC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4AC1AC" w14:textId="77777777" w:rsidR="00EE2529" w:rsidRPr="00C81B84" w:rsidRDefault="00AD5E1E" w:rsidP="00C81B84">
            <w:r w:rsidRPr="00C81B84">
              <w:t>-4 000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6F4D3A7" w14:textId="77777777" w:rsidR="00EE2529" w:rsidRPr="00C81B84" w:rsidRDefault="00AD5E1E" w:rsidP="00C81B84">
            <w:r w:rsidRPr="00C81B84">
              <w:t>24 115</w:t>
            </w:r>
          </w:p>
        </w:tc>
      </w:tr>
      <w:tr w:rsidR="00EE2529" w:rsidRPr="00C81B84" w14:paraId="0E8199B1" w14:textId="77777777">
        <w:trPr>
          <w:trHeight w:val="380"/>
        </w:trPr>
        <w:tc>
          <w:tcPr>
            <w:tcW w:w="580" w:type="dxa"/>
            <w:tcBorders>
              <w:top w:val="nil"/>
              <w:left w:val="nil"/>
              <w:bottom w:val="nil"/>
              <w:right w:val="nil"/>
            </w:tcBorders>
            <w:tcMar>
              <w:top w:w="128" w:type="dxa"/>
              <w:left w:w="43" w:type="dxa"/>
              <w:bottom w:w="43" w:type="dxa"/>
              <w:right w:w="43" w:type="dxa"/>
            </w:tcMar>
          </w:tcPr>
          <w:p w14:paraId="79A7BD75" w14:textId="77777777" w:rsidR="00EE2529" w:rsidRPr="00C81B84" w:rsidRDefault="00AD5E1E" w:rsidP="00C81B84">
            <w:r w:rsidRPr="00C81B84">
              <w:t>3912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1C22A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69F892" w14:textId="77777777" w:rsidR="00EE2529" w:rsidRPr="00C81B84" w:rsidRDefault="00AD5E1E" w:rsidP="00C81B84">
            <w:r w:rsidRPr="00C81B84">
              <w:t>Klagenemndssekretariatet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71D0B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0772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C83DB5"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5F40C1D" w14:textId="77777777" w:rsidR="00EE2529" w:rsidRPr="00C81B84" w:rsidRDefault="00EE2529" w:rsidP="00C81B84"/>
        </w:tc>
      </w:tr>
      <w:tr w:rsidR="00EE2529" w:rsidRPr="00C81B84" w14:paraId="4A184429" w14:textId="77777777">
        <w:trPr>
          <w:trHeight w:val="380"/>
        </w:trPr>
        <w:tc>
          <w:tcPr>
            <w:tcW w:w="580" w:type="dxa"/>
            <w:tcBorders>
              <w:top w:val="nil"/>
              <w:left w:val="nil"/>
              <w:bottom w:val="nil"/>
              <w:right w:val="nil"/>
            </w:tcBorders>
            <w:tcMar>
              <w:top w:w="128" w:type="dxa"/>
              <w:left w:w="43" w:type="dxa"/>
              <w:bottom w:w="43" w:type="dxa"/>
              <w:right w:w="43" w:type="dxa"/>
            </w:tcMar>
          </w:tcPr>
          <w:p w14:paraId="1CF1D70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D2ABBE"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135218" w14:textId="77777777" w:rsidR="00EE2529" w:rsidRPr="00C81B84" w:rsidRDefault="00AD5E1E" w:rsidP="00C81B84">
            <w:r w:rsidRPr="00C81B84">
              <w:t>Klagegebyr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4133CA" w14:textId="77777777" w:rsidR="00EE2529" w:rsidRPr="00C81B84" w:rsidRDefault="00AD5E1E" w:rsidP="00C81B84">
            <w:r w:rsidRPr="00C81B84">
              <w:t>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6CBA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454704" w14:textId="77777777" w:rsidR="00EE2529" w:rsidRPr="00C81B84" w:rsidRDefault="00AD5E1E" w:rsidP="00C81B84">
            <w:r w:rsidRPr="00C81B84">
              <w:t>-200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BC25A8A" w14:textId="77777777" w:rsidR="00EE2529" w:rsidRPr="00C81B84" w:rsidRDefault="00AD5E1E" w:rsidP="00C81B84">
            <w:r w:rsidRPr="00C81B84">
              <w:t>700</w:t>
            </w:r>
          </w:p>
        </w:tc>
      </w:tr>
      <w:tr w:rsidR="00EE2529" w:rsidRPr="00C81B84" w14:paraId="14A93A50" w14:textId="77777777">
        <w:trPr>
          <w:trHeight w:val="380"/>
        </w:trPr>
        <w:tc>
          <w:tcPr>
            <w:tcW w:w="580" w:type="dxa"/>
            <w:tcBorders>
              <w:top w:val="nil"/>
              <w:left w:val="nil"/>
              <w:bottom w:val="nil"/>
              <w:right w:val="nil"/>
            </w:tcBorders>
            <w:tcMar>
              <w:top w:w="128" w:type="dxa"/>
              <w:left w:w="43" w:type="dxa"/>
              <w:bottom w:w="43" w:type="dxa"/>
              <w:right w:w="43" w:type="dxa"/>
            </w:tcMar>
          </w:tcPr>
          <w:p w14:paraId="1FFBC5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D62783" w14:textId="77777777" w:rsidR="00EE2529" w:rsidRPr="00C81B84" w:rsidRDefault="00AD5E1E" w:rsidP="00C81B84">
            <w:r w:rsidRPr="00C81B84">
              <w:t>87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AB6810A" w14:textId="77777777" w:rsidR="00EE2529" w:rsidRPr="00C81B84" w:rsidRDefault="00AD5E1E" w:rsidP="00C81B84">
            <w:r w:rsidRPr="00C81B84">
              <w:t>Overtredelsesgebyr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813C2A" w14:textId="77777777" w:rsidR="00EE2529" w:rsidRPr="00C81B84" w:rsidRDefault="00AD5E1E" w:rsidP="00C81B84">
            <w:r w:rsidRPr="00C81B84">
              <w:t>100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EE07C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AE16B9" w14:textId="77777777" w:rsidR="00EE2529" w:rsidRPr="00C81B84" w:rsidRDefault="00AD5E1E" w:rsidP="00C81B84">
            <w:r w:rsidRPr="00C81B84">
              <w:t>10 000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5AA631E" w14:textId="77777777" w:rsidR="00EE2529" w:rsidRPr="00C81B84" w:rsidRDefault="00AD5E1E" w:rsidP="00C81B84">
            <w:r w:rsidRPr="00C81B84">
              <w:t>10 100</w:t>
            </w:r>
          </w:p>
        </w:tc>
      </w:tr>
      <w:tr w:rsidR="00EE2529" w:rsidRPr="00C81B84" w14:paraId="2BB9A81C" w14:textId="77777777">
        <w:trPr>
          <w:trHeight w:val="380"/>
        </w:trPr>
        <w:tc>
          <w:tcPr>
            <w:tcW w:w="580" w:type="dxa"/>
            <w:tcBorders>
              <w:top w:val="nil"/>
              <w:left w:val="nil"/>
              <w:bottom w:val="nil"/>
              <w:right w:val="nil"/>
            </w:tcBorders>
            <w:tcMar>
              <w:top w:w="128" w:type="dxa"/>
              <w:left w:w="43" w:type="dxa"/>
              <w:bottom w:w="43" w:type="dxa"/>
              <w:right w:w="43" w:type="dxa"/>
            </w:tcMar>
          </w:tcPr>
          <w:p w14:paraId="3B2EBC52" w14:textId="77777777" w:rsidR="00EE2529" w:rsidRPr="00C81B84" w:rsidRDefault="00AD5E1E" w:rsidP="00C81B84">
            <w:r w:rsidRPr="00C81B84">
              <w:t>3951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FB648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4CD84C" w14:textId="77777777" w:rsidR="00EE2529" w:rsidRPr="00C81B84" w:rsidRDefault="00AD5E1E" w:rsidP="00C81B84">
            <w:r w:rsidRPr="00C81B84">
              <w:t>Store Norske Spitsbergen Kulkompani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2D77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E0D3B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27B587"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36BDAE8" w14:textId="77777777" w:rsidR="00EE2529" w:rsidRPr="00C81B84" w:rsidRDefault="00EE2529" w:rsidP="00C81B84"/>
        </w:tc>
      </w:tr>
      <w:tr w:rsidR="00EE2529" w:rsidRPr="00C81B84" w14:paraId="02CCC816" w14:textId="77777777">
        <w:trPr>
          <w:trHeight w:val="380"/>
        </w:trPr>
        <w:tc>
          <w:tcPr>
            <w:tcW w:w="580" w:type="dxa"/>
            <w:tcBorders>
              <w:top w:val="nil"/>
              <w:left w:val="nil"/>
              <w:bottom w:val="nil"/>
              <w:right w:val="nil"/>
            </w:tcBorders>
            <w:tcMar>
              <w:top w:w="128" w:type="dxa"/>
              <w:left w:w="43" w:type="dxa"/>
              <w:bottom w:w="43" w:type="dxa"/>
              <w:right w:w="43" w:type="dxa"/>
            </w:tcMar>
          </w:tcPr>
          <w:p w14:paraId="0C730BF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9FF69A"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7C437ED" w14:textId="77777777" w:rsidR="00EE2529" w:rsidRPr="00C81B84" w:rsidRDefault="00AD5E1E" w:rsidP="00C81B84">
            <w:r w:rsidRPr="00C81B84">
              <w:t>Avdrag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A271F7" w14:textId="77777777" w:rsidR="00EE2529" w:rsidRPr="00C81B84" w:rsidRDefault="00AD5E1E" w:rsidP="00C81B84">
            <w:r w:rsidRPr="00C81B84">
              <w:t>20 900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FAD5B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E698AB" w14:textId="77777777" w:rsidR="00EE2529" w:rsidRPr="00C81B84" w:rsidRDefault="00AD5E1E" w:rsidP="00C81B84">
            <w:r w:rsidRPr="00C81B84">
              <w:t>-800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97B85E7" w14:textId="77777777" w:rsidR="00EE2529" w:rsidRPr="00C81B84" w:rsidRDefault="00AD5E1E" w:rsidP="00C81B84">
            <w:r w:rsidRPr="00C81B84">
              <w:t>20 100</w:t>
            </w:r>
          </w:p>
        </w:tc>
      </w:tr>
      <w:tr w:rsidR="00EE2529" w:rsidRPr="00C81B84" w14:paraId="26491AE1" w14:textId="77777777">
        <w:trPr>
          <w:trHeight w:val="380"/>
        </w:trPr>
        <w:tc>
          <w:tcPr>
            <w:tcW w:w="580" w:type="dxa"/>
            <w:tcBorders>
              <w:top w:val="nil"/>
              <w:left w:val="nil"/>
              <w:bottom w:val="nil"/>
              <w:right w:val="nil"/>
            </w:tcBorders>
            <w:tcMar>
              <w:top w:w="128" w:type="dxa"/>
              <w:left w:w="43" w:type="dxa"/>
              <w:bottom w:w="43" w:type="dxa"/>
              <w:right w:w="43" w:type="dxa"/>
            </w:tcMar>
          </w:tcPr>
          <w:p w14:paraId="0524B8D1" w14:textId="77777777" w:rsidR="00EE2529" w:rsidRPr="00C81B84" w:rsidRDefault="00AD5E1E" w:rsidP="00C81B84">
            <w:r w:rsidRPr="00C81B84">
              <w:t>4115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D2EA5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747AC6" w14:textId="77777777" w:rsidR="00EE2529" w:rsidRPr="00C81B84" w:rsidRDefault="00AD5E1E" w:rsidP="00C81B84">
            <w:r w:rsidRPr="00C81B84">
              <w:t>Mattilsynet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96E43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BD9CD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36F159"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3D5A5DF" w14:textId="77777777" w:rsidR="00EE2529" w:rsidRPr="00C81B84" w:rsidRDefault="00EE2529" w:rsidP="00C81B84"/>
        </w:tc>
      </w:tr>
      <w:tr w:rsidR="00EE2529" w:rsidRPr="00C81B84" w14:paraId="09C5BC76" w14:textId="77777777">
        <w:trPr>
          <w:trHeight w:val="380"/>
        </w:trPr>
        <w:tc>
          <w:tcPr>
            <w:tcW w:w="580" w:type="dxa"/>
            <w:tcBorders>
              <w:top w:val="nil"/>
              <w:left w:val="nil"/>
              <w:bottom w:val="nil"/>
              <w:right w:val="nil"/>
            </w:tcBorders>
            <w:tcMar>
              <w:top w:w="128" w:type="dxa"/>
              <w:left w:w="43" w:type="dxa"/>
              <w:bottom w:w="43" w:type="dxa"/>
              <w:right w:w="43" w:type="dxa"/>
            </w:tcMar>
          </w:tcPr>
          <w:p w14:paraId="5D98F7E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6C1A8C"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434E1D" w14:textId="77777777" w:rsidR="00EE2529" w:rsidRPr="00C81B84" w:rsidRDefault="00AD5E1E" w:rsidP="00C81B84">
            <w:r w:rsidRPr="00C81B84">
              <w:t>Gebyr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8A5E5" w14:textId="77777777" w:rsidR="00EE2529" w:rsidRPr="00C81B84" w:rsidRDefault="00AD5E1E" w:rsidP="00C81B84">
            <w:r w:rsidRPr="00C81B84">
              <w:t>206 109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A1299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C5792C" w14:textId="77777777" w:rsidR="00EE2529" w:rsidRPr="00C81B84" w:rsidRDefault="00AD5E1E" w:rsidP="00C81B84">
            <w:r w:rsidRPr="00C81B84">
              <w:t>2 300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EC6555E" w14:textId="77777777" w:rsidR="00EE2529" w:rsidRPr="00C81B84" w:rsidRDefault="00AD5E1E" w:rsidP="00C81B84">
            <w:r w:rsidRPr="00C81B84">
              <w:t>208 409</w:t>
            </w:r>
          </w:p>
        </w:tc>
      </w:tr>
      <w:tr w:rsidR="00EE2529" w:rsidRPr="00C81B84" w14:paraId="147B46FA" w14:textId="77777777">
        <w:trPr>
          <w:trHeight w:val="640"/>
        </w:trPr>
        <w:tc>
          <w:tcPr>
            <w:tcW w:w="580" w:type="dxa"/>
            <w:tcBorders>
              <w:top w:val="nil"/>
              <w:left w:val="nil"/>
              <w:bottom w:val="nil"/>
              <w:right w:val="nil"/>
            </w:tcBorders>
            <w:tcMar>
              <w:top w:w="128" w:type="dxa"/>
              <w:left w:w="43" w:type="dxa"/>
              <w:bottom w:w="43" w:type="dxa"/>
              <w:right w:w="43" w:type="dxa"/>
            </w:tcMar>
          </w:tcPr>
          <w:p w14:paraId="01DBAF05" w14:textId="77777777" w:rsidR="00EE2529" w:rsidRPr="00C81B84" w:rsidRDefault="00AD5E1E" w:rsidP="00C81B84">
            <w:r w:rsidRPr="00C81B84">
              <w:t>4162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D6167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2920FD" w14:textId="77777777" w:rsidR="00EE2529" w:rsidRPr="00C81B84" w:rsidRDefault="00AD5E1E" w:rsidP="00C81B84">
            <w:r w:rsidRPr="00C81B84">
              <w:t>Statskog SF – forvaltning av statlig eierskap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E34C2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ED172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9E5325"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3E85E6C" w14:textId="77777777" w:rsidR="00EE2529" w:rsidRPr="00C81B84" w:rsidRDefault="00EE2529" w:rsidP="00C81B84"/>
        </w:tc>
      </w:tr>
      <w:tr w:rsidR="00EE2529" w:rsidRPr="00C81B84" w14:paraId="4598C0E1" w14:textId="77777777">
        <w:trPr>
          <w:trHeight w:val="380"/>
        </w:trPr>
        <w:tc>
          <w:tcPr>
            <w:tcW w:w="580" w:type="dxa"/>
            <w:tcBorders>
              <w:top w:val="nil"/>
              <w:left w:val="nil"/>
              <w:bottom w:val="nil"/>
              <w:right w:val="nil"/>
            </w:tcBorders>
            <w:tcMar>
              <w:top w:w="128" w:type="dxa"/>
              <w:left w:w="43" w:type="dxa"/>
              <w:bottom w:w="43" w:type="dxa"/>
              <w:right w:w="43" w:type="dxa"/>
            </w:tcMar>
          </w:tcPr>
          <w:p w14:paraId="585EB45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387CEA"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61CEFA7" w14:textId="77777777" w:rsidR="00EE2529" w:rsidRPr="00C81B84" w:rsidRDefault="00AD5E1E" w:rsidP="00C81B84">
            <w:r w:rsidRPr="00C81B84">
              <w:t>Avdrag på lån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2C0EB"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4FDCC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D48260" w14:textId="77777777" w:rsidR="00EE2529" w:rsidRPr="00C81B84" w:rsidRDefault="00AD5E1E" w:rsidP="00C81B84">
            <w:r w:rsidRPr="00C81B84">
              <w:t>10 000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89A6170" w14:textId="77777777" w:rsidR="00EE2529" w:rsidRPr="00C81B84" w:rsidRDefault="00AD5E1E" w:rsidP="00C81B84">
            <w:r w:rsidRPr="00C81B84">
              <w:t>10 000</w:t>
            </w:r>
          </w:p>
        </w:tc>
      </w:tr>
      <w:tr w:rsidR="00EE2529" w:rsidRPr="00C81B84" w14:paraId="58E5BD6B" w14:textId="77777777">
        <w:trPr>
          <w:trHeight w:val="380"/>
        </w:trPr>
        <w:tc>
          <w:tcPr>
            <w:tcW w:w="580" w:type="dxa"/>
            <w:tcBorders>
              <w:top w:val="nil"/>
              <w:left w:val="nil"/>
              <w:bottom w:val="nil"/>
              <w:right w:val="nil"/>
            </w:tcBorders>
            <w:tcMar>
              <w:top w:w="128" w:type="dxa"/>
              <w:left w:w="43" w:type="dxa"/>
              <w:bottom w:w="43" w:type="dxa"/>
              <w:right w:w="43" w:type="dxa"/>
            </w:tcMar>
          </w:tcPr>
          <w:p w14:paraId="102C649D" w14:textId="77777777" w:rsidR="00EE2529" w:rsidRPr="00C81B84" w:rsidRDefault="00AD5E1E" w:rsidP="00C81B84">
            <w:r w:rsidRPr="00C81B84">
              <w:t>4311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1C8B9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23EE4E" w14:textId="77777777" w:rsidR="00EE2529" w:rsidRPr="00C81B84" w:rsidRDefault="00AD5E1E" w:rsidP="00C81B84">
            <w:r w:rsidRPr="00C81B84">
              <w:t>Tilskudd til regionale flyplasser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7A06F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6B246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604CF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F76BAB7" w14:textId="77777777" w:rsidR="00EE2529" w:rsidRPr="00C81B84" w:rsidRDefault="00EE2529" w:rsidP="00C81B84"/>
        </w:tc>
      </w:tr>
      <w:tr w:rsidR="00EE2529" w:rsidRPr="00C81B84" w14:paraId="6DED16A8" w14:textId="77777777">
        <w:trPr>
          <w:trHeight w:val="640"/>
        </w:trPr>
        <w:tc>
          <w:tcPr>
            <w:tcW w:w="580" w:type="dxa"/>
            <w:tcBorders>
              <w:top w:val="nil"/>
              <w:left w:val="nil"/>
              <w:bottom w:val="nil"/>
              <w:right w:val="nil"/>
            </w:tcBorders>
            <w:tcMar>
              <w:top w:w="128" w:type="dxa"/>
              <w:left w:w="43" w:type="dxa"/>
              <w:bottom w:w="43" w:type="dxa"/>
              <w:right w:w="43" w:type="dxa"/>
            </w:tcMar>
          </w:tcPr>
          <w:p w14:paraId="00A0A1E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6F7083"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3C0C69" w14:textId="77777777" w:rsidR="00EE2529" w:rsidRPr="00C81B84" w:rsidRDefault="00AD5E1E" w:rsidP="00C81B84">
            <w:r w:rsidRPr="00C81B84">
              <w:t>Tilbakebetaling av tilskudd til dekking av tap</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B4EDAD"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0ED9A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C0CF0E" w14:textId="77777777" w:rsidR="00EE2529" w:rsidRPr="00C81B84" w:rsidRDefault="00AD5E1E" w:rsidP="00C81B84">
            <w:r w:rsidRPr="00C81B84">
              <w:t>35 376</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4D441CC" w14:textId="77777777" w:rsidR="00EE2529" w:rsidRPr="00C81B84" w:rsidRDefault="00AD5E1E" w:rsidP="00C81B84">
            <w:r w:rsidRPr="00C81B84">
              <w:t>35 376</w:t>
            </w:r>
          </w:p>
        </w:tc>
      </w:tr>
      <w:tr w:rsidR="00EE2529" w:rsidRPr="00C81B84" w14:paraId="7EA27267" w14:textId="77777777">
        <w:trPr>
          <w:trHeight w:val="380"/>
        </w:trPr>
        <w:tc>
          <w:tcPr>
            <w:tcW w:w="580" w:type="dxa"/>
            <w:tcBorders>
              <w:top w:val="nil"/>
              <w:left w:val="nil"/>
              <w:bottom w:val="nil"/>
              <w:right w:val="nil"/>
            </w:tcBorders>
            <w:tcMar>
              <w:top w:w="128" w:type="dxa"/>
              <w:left w:w="43" w:type="dxa"/>
              <w:bottom w:w="43" w:type="dxa"/>
              <w:right w:w="43" w:type="dxa"/>
            </w:tcMar>
          </w:tcPr>
          <w:p w14:paraId="3B8B2C48" w14:textId="77777777" w:rsidR="00EE2529" w:rsidRPr="00C81B84" w:rsidRDefault="00AD5E1E" w:rsidP="00C81B84">
            <w:r w:rsidRPr="00C81B84">
              <w:t>4320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2EACB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AA57553" w14:textId="77777777" w:rsidR="00EE2529" w:rsidRPr="00C81B84" w:rsidRDefault="00AD5E1E" w:rsidP="00C81B84">
            <w:r w:rsidRPr="00C81B84">
              <w:t>Statens vegvesen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92C08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EFD60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F38B9C"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93FC62C" w14:textId="77777777" w:rsidR="00EE2529" w:rsidRPr="00C81B84" w:rsidRDefault="00EE2529" w:rsidP="00C81B84"/>
        </w:tc>
      </w:tr>
      <w:tr w:rsidR="00EE2529" w:rsidRPr="00C81B84" w14:paraId="00862E4C" w14:textId="77777777">
        <w:trPr>
          <w:trHeight w:val="380"/>
        </w:trPr>
        <w:tc>
          <w:tcPr>
            <w:tcW w:w="580" w:type="dxa"/>
            <w:tcBorders>
              <w:top w:val="nil"/>
              <w:left w:val="nil"/>
              <w:bottom w:val="nil"/>
              <w:right w:val="nil"/>
            </w:tcBorders>
            <w:tcMar>
              <w:top w:w="128" w:type="dxa"/>
              <w:left w:w="43" w:type="dxa"/>
              <w:bottom w:w="43" w:type="dxa"/>
              <w:right w:w="43" w:type="dxa"/>
            </w:tcMar>
          </w:tcPr>
          <w:p w14:paraId="390BD34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B42594"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1264C0" w14:textId="77777777" w:rsidR="00EE2529" w:rsidRPr="00C81B84" w:rsidRDefault="00AD5E1E" w:rsidP="00C81B84">
            <w:r w:rsidRPr="00C81B84">
              <w:t>Salgsinntekter m.m.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AFE640" w14:textId="77777777" w:rsidR="00EE2529" w:rsidRPr="00C81B84" w:rsidRDefault="00AD5E1E" w:rsidP="00C81B84">
            <w:r w:rsidRPr="00C81B84">
              <w:t>172 300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2110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84A8E5" w14:textId="77777777" w:rsidR="00EE2529" w:rsidRPr="00C81B84" w:rsidRDefault="00AD5E1E" w:rsidP="00C81B84">
            <w:r w:rsidRPr="00C81B84">
              <w:t>35 000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5503175" w14:textId="77777777" w:rsidR="00EE2529" w:rsidRPr="00C81B84" w:rsidRDefault="00AD5E1E" w:rsidP="00C81B84">
            <w:r w:rsidRPr="00C81B84">
              <w:t>207 300</w:t>
            </w:r>
          </w:p>
        </w:tc>
      </w:tr>
      <w:tr w:rsidR="00EE2529" w:rsidRPr="00C81B84" w14:paraId="0802364A" w14:textId="77777777">
        <w:trPr>
          <w:trHeight w:val="380"/>
        </w:trPr>
        <w:tc>
          <w:tcPr>
            <w:tcW w:w="580" w:type="dxa"/>
            <w:tcBorders>
              <w:top w:val="nil"/>
              <w:left w:val="nil"/>
              <w:bottom w:val="nil"/>
              <w:right w:val="nil"/>
            </w:tcBorders>
            <w:tcMar>
              <w:top w:w="128" w:type="dxa"/>
              <w:left w:w="43" w:type="dxa"/>
              <w:bottom w:w="43" w:type="dxa"/>
              <w:right w:w="43" w:type="dxa"/>
            </w:tcMar>
          </w:tcPr>
          <w:p w14:paraId="36AAD674" w14:textId="77777777" w:rsidR="00EE2529" w:rsidRPr="00C81B84" w:rsidRDefault="00AD5E1E" w:rsidP="00C81B84">
            <w:r w:rsidRPr="00C81B84">
              <w:t>4351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F1E68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2490F2" w14:textId="77777777" w:rsidR="00EE2529" w:rsidRPr="00C81B84" w:rsidRDefault="00AD5E1E" w:rsidP="00C81B84">
            <w:r w:rsidRPr="00C81B84">
              <w:t>Spordrift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D9629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A80A0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9694B3"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CD37A28" w14:textId="77777777" w:rsidR="00EE2529" w:rsidRPr="00C81B84" w:rsidRDefault="00EE2529" w:rsidP="00C81B84"/>
        </w:tc>
      </w:tr>
      <w:tr w:rsidR="00EE2529" w:rsidRPr="00C81B84" w14:paraId="3F00A5F2" w14:textId="77777777">
        <w:trPr>
          <w:trHeight w:val="380"/>
        </w:trPr>
        <w:tc>
          <w:tcPr>
            <w:tcW w:w="580" w:type="dxa"/>
            <w:tcBorders>
              <w:top w:val="nil"/>
              <w:left w:val="nil"/>
              <w:bottom w:val="nil"/>
              <w:right w:val="nil"/>
            </w:tcBorders>
            <w:tcMar>
              <w:top w:w="128" w:type="dxa"/>
              <w:left w:w="43" w:type="dxa"/>
              <w:bottom w:w="43" w:type="dxa"/>
              <w:right w:w="43" w:type="dxa"/>
            </w:tcMar>
          </w:tcPr>
          <w:p w14:paraId="57E95BC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7278D2" w14:textId="77777777" w:rsidR="00EE2529" w:rsidRPr="00C81B84" w:rsidRDefault="00AD5E1E" w:rsidP="00C81B84">
            <w:r w:rsidRPr="00C81B84">
              <w:t>96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91EB79" w14:textId="77777777" w:rsidR="00EE2529" w:rsidRPr="00C81B84" w:rsidRDefault="00AD5E1E" w:rsidP="00C81B84">
            <w:r w:rsidRPr="00C81B84">
              <w:t>Tilbakebetaling av aksjekapital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038356"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D22FD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8139E4" w14:textId="77777777" w:rsidR="00EE2529" w:rsidRPr="00C81B84" w:rsidRDefault="00AD5E1E" w:rsidP="00C81B84">
            <w:r w:rsidRPr="00C81B84">
              <w:t>200 110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896DF48" w14:textId="77777777" w:rsidR="00EE2529" w:rsidRPr="00C81B84" w:rsidRDefault="00AD5E1E" w:rsidP="00C81B84">
            <w:r w:rsidRPr="00C81B84">
              <w:t>200 110</w:t>
            </w:r>
          </w:p>
        </w:tc>
      </w:tr>
      <w:tr w:rsidR="00EE2529" w:rsidRPr="00C81B84" w14:paraId="3839B1D4" w14:textId="77777777">
        <w:trPr>
          <w:trHeight w:val="380"/>
        </w:trPr>
        <w:tc>
          <w:tcPr>
            <w:tcW w:w="580" w:type="dxa"/>
            <w:tcBorders>
              <w:top w:val="nil"/>
              <w:left w:val="nil"/>
              <w:bottom w:val="nil"/>
              <w:right w:val="nil"/>
            </w:tcBorders>
            <w:tcMar>
              <w:top w:w="128" w:type="dxa"/>
              <w:left w:w="43" w:type="dxa"/>
              <w:bottom w:w="43" w:type="dxa"/>
              <w:right w:w="43" w:type="dxa"/>
            </w:tcMar>
          </w:tcPr>
          <w:p w14:paraId="16EB181F" w14:textId="77777777" w:rsidR="00EE2529" w:rsidRPr="00C81B84" w:rsidRDefault="00AD5E1E" w:rsidP="00C81B84">
            <w:r w:rsidRPr="00C81B84">
              <w:t>4481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09239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A853BD" w14:textId="77777777" w:rsidR="00EE2529" w:rsidRPr="00C81B84" w:rsidRDefault="00AD5E1E" w:rsidP="00C81B84">
            <w:r w:rsidRPr="00C81B84">
              <w:t>Salg av klimakvoter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A176B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542A7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EDE4DC"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271864A" w14:textId="77777777" w:rsidR="00EE2529" w:rsidRPr="00C81B84" w:rsidRDefault="00EE2529" w:rsidP="00C81B84"/>
        </w:tc>
      </w:tr>
      <w:tr w:rsidR="00EE2529" w:rsidRPr="00C81B84" w14:paraId="420D954B" w14:textId="77777777">
        <w:trPr>
          <w:trHeight w:val="380"/>
        </w:trPr>
        <w:tc>
          <w:tcPr>
            <w:tcW w:w="580" w:type="dxa"/>
            <w:tcBorders>
              <w:top w:val="nil"/>
              <w:left w:val="nil"/>
              <w:bottom w:val="nil"/>
              <w:right w:val="nil"/>
            </w:tcBorders>
            <w:tcMar>
              <w:top w:w="128" w:type="dxa"/>
              <w:left w:w="43" w:type="dxa"/>
              <w:bottom w:w="43" w:type="dxa"/>
              <w:right w:w="43" w:type="dxa"/>
            </w:tcMar>
          </w:tcPr>
          <w:p w14:paraId="1867EFE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6B3B3F"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CCC0EB" w14:textId="77777777" w:rsidR="00EE2529" w:rsidRPr="00C81B84" w:rsidRDefault="00AD5E1E" w:rsidP="00C81B84">
            <w:r w:rsidRPr="00C81B84">
              <w:t>Salgsinntekter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11D9D3" w14:textId="77777777" w:rsidR="00EE2529" w:rsidRPr="00C81B84" w:rsidRDefault="00AD5E1E" w:rsidP="00C81B84">
            <w:r w:rsidRPr="00C81B84">
              <w:t>2 594 562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DE676B"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323FB2" w14:textId="77777777" w:rsidR="00EE2529" w:rsidRPr="00C81B84" w:rsidRDefault="00AD5E1E" w:rsidP="00C81B84">
            <w:r w:rsidRPr="00C81B84">
              <w:t>524 480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0C288FA" w14:textId="77777777" w:rsidR="00EE2529" w:rsidRPr="00C81B84" w:rsidRDefault="00AD5E1E" w:rsidP="00C81B84">
            <w:r w:rsidRPr="00C81B84">
              <w:t>3 119 042</w:t>
            </w:r>
          </w:p>
        </w:tc>
      </w:tr>
      <w:tr w:rsidR="00EE2529" w:rsidRPr="00C81B84" w14:paraId="5A606582" w14:textId="77777777">
        <w:trPr>
          <w:trHeight w:val="380"/>
        </w:trPr>
        <w:tc>
          <w:tcPr>
            <w:tcW w:w="580" w:type="dxa"/>
            <w:tcBorders>
              <w:top w:val="nil"/>
              <w:left w:val="nil"/>
              <w:bottom w:val="nil"/>
              <w:right w:val="nil"/>
            </w:tcBorders>
            <w:tcMar>
              <w:top w:w="128" w:type="dxa"/>
              <w:left w:w="43" w:type="dxa"/>
              <w:bottom w:w="43" w:type="dxa"/>
              <w:right w:w="43" w:type="dxa"/>
            </w:tcMar>
          </w:tcPr>
          <w:p w14:paraId="1E253A1D" w14:textId="77777777" w:rsidR="00EE2529" w:rsidRPr="00C81B84" w:rsidRDefault="00AD5E1E" w:rsidP="00C81B84">
            <w:r w:rsidRPr="00C81B84">
              <w:t>4610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331DA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04CB68" w14:textId="77777777" w:rsidR="00EE2529" w:rsidRPr="00C81B84" w:rsidRDefault="00AD5E1E" w:rsidP="00C81B84">
            <w:r w:rsidRPr="00C81B84">
              <w:t>Tolletaten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FC42C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9A98A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DECF4D"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6C3A366" w14:textId="77777777" w:rsidR="00EE2529" w:rsidRPr="00C81B84" w:rsidRDefault="00EE2529" w:rsidP="00C81B84"/>
        </w:tc>
      </w:tr>
      <w:tr w:rsidR="00EE2529" w:rsidRPr="00C81B84" w14:paraId="4C58A82F" w14:textId="77777777">
        <w:trPr>
          <w:trHeight w:val="380"/>
        </w:trPr>
        <w:tc>
          <w:tcPr>
            <w:tcW w:w="580" w:type="dxa"/>
            <w:tcBorders>
              <w:top w:val="nil"/>
              <w:left w:val="nil"/>
              <w:bottom w:val="nil"/>
              <w:right w:val="nil"/>
            </w:tcBorders>
            <w:tcMar>
              <w:top w:w="128" w:type="dxa"/>
              <w:left w:w="43" w:type="dxa"/>
              <w:bottom w:w="43" w:type="dxa"/>
              <w:right w:w="43" w:type="dxa"/>
            </w:tcMar>
          </w:tcPr>
          <w:p w14:paraId="3F2303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564FBA" w14:textId="77777777" w:rsidR="00EE2529" w:rsidRPr="00C81B84" w:rsidRDefault="00AD5E1E" w:rsidP="00C81B84">
            <w:r w:rsidRPr="00C81B84">
              <w:t>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33D7481" w14:textId="77777777" w:rsidR="00EE2529" w:rsidRPr="00C81B84" w:rsidRDefault="00AD5E1E" w:rsidP="00C81B84">
            <w:r w:rsidRPr="00C81B84">
              <w:t>Refusjon fra Avinor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AB3BD9" w14:textId="77777777" w:rsidR="00EE2529" w:rsidRPr="00C81B84" w:rsidRDefault="00AD5E1E" w:rsidP="00C81B84">
            <w:r w:rsidRPr="00C81B84">
              <w:t>26 800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3DC8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CF378C" w14:textId="77777777" w:rsidR="00EE2529" w:rsidRPr="00C81B84" w:rsidRDefault="00AD5E1E" w:rsidP="00C81B84">
            <w:r w:rsidRPr="00C81B84">
              <w:t>3 000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192EB46" w14:textId="77777777" w:rsidR="00EE2529" w:rsidRPr="00C81B84" w:rsidRDefault="00AD5E1E" w:rsidP="00C81B84">
            <w:r w:rsidRPr="00C81B84">
              <w:t>29 800</w:t>
            </w:r>
          </w:p>
        </w:tc>
      </w:tr>
      <w:tr w:rsidR="00EE2529" w:rsidRPr="00C81B84" w14:paraId="1908428C" w14:textId="77777777">
        <w:trPr>
          <w:trHeight w:val="380"/>
        </w:trPr>
        <w:tc>
          <w:tcPr>
            <w:tcW w:w="580" w:type="dxa"/>
            <w:tcBorders>
              <w:top w:val="nil"/>
              <w:left w:val="nil"/>
              <w:bottom w:val="nil"/>
              <w:right w:val="nil"/>
            </w:tcBorders>
            <w:tcMar>
              <w:top w:w="128" w:type="dxa"/>
              <w:left w:w="43" w:type="dxa"/>
              <w:bottom w:w="43" w:type="dxa"/>
              <w:right w:w="43" w:type="dxa"/>
            </w:tcMar>
          </w:tcPr>
          <w:p w14:paraId="0038DF0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D1D69B"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22CCD5" w14:textId="77777777" w:rsidR="00EE2529" w:rsidRPr="00C81B84" w:rsidRDefault="00AD5E1E" w:rsidP="00C81B84">
            <w:r w:rsidRPr="00C81B84">
              <w:t>Tvangsmulkt og overtredelsesgebyr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18C50C" w14:textId="77777777" w:rsidR="00EE2529" w:rsidRPr="00C81B84" w:rsidRDefault="00AD5E1E" w:rsidP="00C81B84">
            <w:r w:rsidRPr="00C81B84">
              <w:t>23 000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4C23A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0032F4" w14:textId="77777777" w:rsidR="00EE2529" w:rsidRPr="00C81B84" w:rsidRDefault="00AD5E1E" w:rsidP="00C81B84">
            <w:r w:rsidRPr="00C81B84">
              <w:t>-13 000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6AF9588" w14:textId="77777777" w:rsidR="00EE2529" w:rsidRPr="00C81B84" w:rsidRDefault="00AD5E1E" w:rsidP="00C81B84">
            <w:r w:rsidRPr="00C81B84">
              <w:t>10 000</w:t>
            </w:r>
          </w:p>
        </w:tc>
      </w:tr>
      <w:tr w:rsidR="00EE2529" w:rsidRPr="00C81B84" w14:paraId="634AB8C6" w14:textId="77777777">
        <w:trPr>
          <w:trHeight w:val="380"/>
        </w:trPr>
        <w:tc>
          <w:tcPr>
            <w:tcW w:w="580" w:type="dxa"/>
            <w:tcBorders>
              <w:top w:val="nil"/>
              <w:left w:val="nil"/>
              <w:bottom w:val="nil"/>
              <w:right w:val="nil"/>
            </w:tcBorders>
            <w:tcMar>
              <w:top w:w="128" w:type="dxa"/>
              <w:left w:w="43" w:type="dxa"/>
              <w:bottom w:w="43" w:type="dxa"/>
              <w:right w:w="43" w:type="dxa"/>
            </w:tcMar>
          </w:tcPr>
          <w:p w14:paraId="6CEDBAEA" w14:textId="77777777" w:rsidR="00EE2529" w:rsidRPr="00C81B84" w:rsidRDefault="00AD5E1E" w:rsidP="00C81B84">
            <w:r w:rsidRPr="00C81B84">
              <w:t>4618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289CD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15CB6E" w14:textId="77777777" w:rsidR="00EE2529" w:rsidRPr="00C81B84" w:rsidRDefault="00AD5E1E" w:rsidP="00C81B84">
            <w:r w:rsidRPr="00C81B84">
              <w:t>Skatteetaten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2A2762"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35AE26"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66AF97"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F6AE7C8" w14:textId="77777777" w:rsidR="00EE2529" w:rsidRPr="00C81B84" w:rsidRDefault="00EE2529" w:rsidP="00C81B84"/>
        </w:tc>
      </w:tr>
      <w:tr w:rsidR="00EE2529" w:rsidRPr="00C81B84" w14:paraId="217FF613" w14:textId="77777777">
        <w:trPr>
          <w:trHeight w:val="380"/>
        </w:trPr>
        <w:tc>
          <w:tcPr>
            <w:tcW w:w="580" w:type="dxa"/>
            <w:tcBorders>
              <w:top w:val="nil"/>
              <w:left w:val="nil"/>
              <w:bottom w:val="nil"/>
              <w:right w:val="nil"/>
            </w:tcBorders>
            <w:tcMar>
              <w:top w:w="128" w:type="dxa"/>
              <w:left w:w="43" w:type="dxa"/>
              <w:bottom w:w="43" w:type="dxa"/>
              <w:right w:w="43" w:type="dxa"/>
            </w:tcMar>
          </w:tcPr>
          <w:p w14:paraId="449F6AF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D7097A"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E936A4E" w14:textId="77777777" w:rsidR="00EE2529" w:rsidRPr="00C81B84" w:rsidRDefault="00AD5E1E" w:rsidP="00C81B84">
            <w:r w:rsidRPr="00C81B84">
              <w:t>Refunderte utleggs- og tinglysingsgebyr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621C22" w14:textId="77777777" w:rsidR="00EE2529" w:rsidRPr="00C81B84" w:rsidRDefault="00AD5E1E" w:rsidP="00C81B84">
            <w:r w:rsidRPr="00C81B84">
              <w:t>42 000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DE307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F66FFD" w14:textId="77777777" w:rsidR="00EE2529" w:rsidRPr="00C81B84" w:rsidRDefault="00AD5E1E" w:rsidP="00C81B84">
            <w:r w:rsidRPr="00C81B84">
              <w:t>-5 000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D333B8A" w14:textId="77777777" w:rsidR="00EE2529" w:rsidRPr="00C81B84" w:rsidRDefault="00AD5E1E" w:rsidP="00C81B84">
            <w:r w:rsidRPr="00C81B84">
              <w:t>37 000</w:t>
            </w:r>
          </w:p>
        </w:tc>
      </w:tr>
      <w:tr w:rsidR="00EE2529" w:rsidRPr="00C81B84" w14:paraId="571D6972" w14:textId="77777777">
        <w:trPr>
          <w:trHeight w:val="380"/>
        </w:trPr>
        <w:tc>
          <w:tcPr>
            <w:tcW w:w="580" w:type="dxa"/>
            <w:tcBorders>
              <w:top w:val="nil"/>
              <w:left w:val="nil"/>
              <w:bottom w:val="nil"/>
              <w:right w:val="nil"/>
            </w:tcBorders>
            <w:tcMar>
              <w:top w:w="128" w:type="dxa"/>
              <w:left w:w="43" w:type="dxa"/>
              <w:bottom w:w="43" w:type="dxa"/>
              <w:right w:w="43" w:type="dxa"/>
            </w:tcMar>
          </w:tcPr>
          <w:p w14:paraId="451001A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1D54B1" w14:textId="77777777" w:rsidR="00EE2529" w:rsidRPr="00C81B84" w:rsidRDefault="00AD5E1E" w:rsidP="00C81B84">
            <w:r w:rsidRPr="00C81B84">
              <w:t>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46D409" w14:textId="77777777" w:rsidR="00EE2529" w:rsidRPr="00C81B84" w:rsidRDefault="00AD5E1E" w:rsidP="00C81B84">
            <w:r w:rsidRPr="00C81B84">
              <w:t>Gebyr for utleggsforretninger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41068E" w14:textId="77777777" w:rsidR="00EE2529" w:rsidRPr="00C81B84" w:rsidRDefault="00AD5E1E" w:rsidP="00C81B84">
            <w:r w:rsidRPr="00C81B84">
              <w:t>109 000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A552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6074B5" w14:textId="77777777" w:rsidR="00EE2529" w:rsidRPr="00C81B84" w:rsidRDefault="00AD5E1E" w:rsidP="00C81B84">
            <w:r w:rsidRPr="00C81B84">
              <w:t>16 000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F6A2BC0" w14:textId="77777777" w:rsidR="00EE2529" w:rsidRPr="00C81B84" w:rsidRDefault="00AD5E1E" w:rsidP="00C81B84">
            <w:r w:rsidRPr="00C81B84">
              <w:t>125 000</w:t>
            </w:r>
          </w:p>
        </w:tc>
      </w:tr>
      <w:tr w:rsidR="00EE2529" w:rsidRPr="00C81B84" w14:paraId="2A5EAAAC" w14:textId="77777777">
        <w:trPr>
          <w:trHeight w:val="380"/>
        </w:trPr>
        <w:tc>
          <w:tcPr>
            <w:tcW w:w="580" w:type="dxa"/>
            <w:tcBorders>
              <w:top w:val="nil"/>
              <w:left w:val="nil"/>
              <w:bottom w:val="nil"/>
              <w:right w:val="nil"/>
            </w:tcBorders>
            <w:tcMar>
              <w:top w:w="128" w:type="dxa"/>
              <w:left w:w="43" w:type="dxa"/>
              <w:bottom w:w="43" w:type="dxa"/>
              <w:right w:w="43" w:type="dxa"/>
            </w:tcMar>
          </w:tcPr>
          <w:p w14:paraId="1E632EA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00A5C3"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9E40A6C" w14:textId="77777777" w:rsidR="00EE2529" w:rsidRPr="00C81B84" w:rsidRDefault="00AD5E1E" w:rsidP="00C81B84">
            <w:r w:rsidRPr="00C81B84">
              <w:t>Inngått på tapsførte lån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70B03F" w14:textId="77777777" w:rsidR="00EE2529" w:rsidRPr="00C81B84" w:rsidRDefault="00AD5E1E" w:rsidP="00C81B84">
            <w:r w:rsidRPr="00C81B84">
              <w:t>240 000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620A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BF7040" w14:textId="77777777" w:rsidR="00EE2529" w:rsidRPr="00C81B84" w:rsidRDefault="00AD5E1E" w:rsidP="00C81B84">
            <w:r w:rsidRPr="00C81B84">
              <w:t>40 000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24208F7" w14:textId="77777777" w:rsidR="00EE2529" w:rsidRPr="00C81B84" w:rsidRDefault="00AD5E1E" w:rsidP="00C81B84">
            <w:r w:rsidRPr="00C81B84">
              <w:t>280 000</w:t>
            </w:r>
          </w:p>
        </w:tc>
      </w:tr>
      <w:tr w:rsidR="00EE2529" w:rsidRPr="00C81B84" w14:paraId="3DD3F3D3" w14:textId="77777777">
        <w:trPr>
          <w:trHeight w:val="380"/>
        </w:trPr>
        <w:tc>
          <w:tcPr>
            <w:tcW w:w="580" w:type="dxa"/>
            <w:tcBorders>
              <w:top w:val="nil"/>
              <w:left w:val="nil"/>
              <w:bottom w:val="nil"/>
              <w:right w:val="nil"/>
            </w:tcBorders>
            <w:tcMar>
              <w:top w:w="128" w:type="dxa"/>
              <w:left w:w="43" w:type="dxa"/>
              <w:bottom w:w="43" w:type="dxa"/>
              <w:right w:w="43" w:type="dxa"/>
            </w:tcMar>
          </w:tcPr>
          <w:p w14:paraId="0CC652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49F7C3" w14:textId="77777777" w:rsidR="00EE2529" w:rsidRPr="00C81B84" w:rsidRDefault="00AD5E1E" w:rsidP="00C81B84">
            <w:r w:rsidRPr="00C81B84">
              <w:t>86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B2AEA9" w14:textId="77777777" w:rsidR="00EE2529" w:rsidRPr="00C81B84" w:rsidRDefault="00AD5E1E" w:rsidP="00C81B84">
            <w:r w:rsidRPr="00C81B84">
              <w:t>Bøter, inndragninger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E3536D" w14:textId="77777777" w:rsidR="00EE2529" w:rsidRPr="00C81B84" w:rsidRDefault="00AD5E1E" w:rsidP="00C81B84">
            <w:r w:rsidRPr="00C81B84">
              <w:t>2 118 000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0441C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5B7C0E" w14:textId="77777777" w:rsidR="00EE2529" w:rsidRPr="00C81B84" w:rsidRDefault="00AD5E1E" w:rsidP="00C81B84">
            <w:r w:rsidRPr="00C81B84">
              <w:t>-268 000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AB2F0FC" w14:textId="77777777" w:rsidR="00EE2529" w:rsidRPr="00C81B84" w:rsidRDefault="00AD5E1E" w:rsidP="00C81B84">
            <w:r w:rsidRPr="00C81B84">
              <w:t>1 850 000</w:t>
            </w:r>
          </w:p>
        </w:tc>
      </w:tr>
      <w:tr w:rsidR="00EE2529" w:rsidRPr="00C81B84" w14:paraId="3C23B5B7" w14:textId="77777777">
        <w:trPr>
          <w:trHeight w:val="380"/>
        </w:trPr>
        <w:tc>
          <w:tcPr>
            <w:tcW w:w="580" w:type="dxa"/>
            <w:tcBorders>
              <w:top w:val="nil"/>
              <w:left w:val="nil"/>
              <w:bottom w:val="nil"/>
              <w:right w:val="nil"/>
            </w:tcBorders>
            <w:tcMar>
              <w:top w:w="128" w:type="dxa"/>
              <w:left w:w="43" w:type="dxa"/>
              <w:bottom w:w="43" w:type="dxa"/>
              <w:right w:w="43" w:type="dxa"/>
            </w:tcMar>
          </w:tcPr>
          <w:p w14:paraId="073DBE4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BA1883" w14:textId="77777777" w:rsidR="00EE2529" w:rsidRPr="00C81B84" w:rsidRDefault="00AD5E1E" w:rsidP="00C81B84">
            <w:r w:rsidRPr="00C81B84">
              <w:t>87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4B4E8E" w14:textId="77777777" w:rsidR="00EE2529" w:rsidRPr="00C81B84" w:rsidRDefault="00AD5E1E" w:rsidP="00C81B84">
            <w:r w:rsidRPr="00C81B84">
              <w:t>Trafikantsanksjoner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1165D1" w14:textId="77777777" w:rsidR="00EE2529" w:rsidRPr="00C81B84" w:rsidRDefault="00AD5E1E" w:rsidP="00C81B84">
            <w:r w:rsidRPr="00C81B84">
              <w:t>60 000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BE0A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669627" w14:textId="77777777" w:rsidR="00EE2529" w:rsidRPr="00C81B84" w:rsidRDefault="00AD5E1E" w:rsidP="00C81B84">
            <w:r w:rsidRPr="00C81B84">
              <w:t>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9B193B" w14:textId="77777777" w:rsidR="00EE2529" w:rsidRPr="00C81B84" w:rsidRDefault="00AD5E1E" w:rsidP="00C81B84">
            <w:r w:rsidRPr="00C81B84">
              <w:t>65 000</w:t>
            </w:r>
          </w:p>
        </w:tc>
      </w:tr>
      <w:tr w:rsidR="00EE2529" w:rsidRPr="00C81B84" w14:paraId="4FF92520" w14:textId="77777777">
        <w:trPr>
          <w:trHeight w:val="380"/>
        </w:trPr>
        <w:tc>
          <w:tcPr>
            <w:tcW w:w="580" w:type="dxa"/>
            <w:tcBorders>
              <w:top w:val="nil"/>
              <w:left w:val="nil"/>
              <w:bottom w:val="nil"/>
              <w:right w:val="nil"/>
            </w:tcBorders>
            <w:tcMar>
              <w:top w:w="128" w:type="dxa"/>
              <w:left w:w="43" w:type="dxa"/>
              <w:bottom w:w="43" w:type="dxa"/>
              <w:right w:w="43" w:type="dxa"/>
            </w:tcMar>
          </w:tcPr>
          <w:p w14:paraId="40FEF9A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BD7E00" w14:textId="77777777" w:rsidR="00EE2529" w:rsidRPr="00C81B84" w:rsidRDefault="00AD5E1E" w:rsidP="00C81B84">
            <w:r w:rsidRPr="00C81B84">
              <w:t>88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0978E28" w14:textId="77777777" w:rsidR="00EE2529" w:rsidRPr="00C81B84" w:rsidRDefault="00AD5E1E" w:rsidP="00C81B84">
            <w:r w:rsidRPr="00C81B84">
              <w:t>Forsinkelsesgebyr, Regnskapsregisteret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356B4C" w14:textId="77777777" w:rsidR="00EE2529" w:rsidRPr="00C81B84" w:rsidRDefault="00AD5E1E" w:rsidP="00C81B84">
            <w:r w:rsidRPr="00C81B84">
              <w:t>230 000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6229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DE62F3" w14:textId="77777777" w:rsidR="00EE2529" w:rsidRPr="00C81B84" w:rsidRDefault="00AD5E1E" w:rsidP="00C81B84">
            <w:r w:rsidRPr="00C81B84">
              <w:t>70 000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F86C324" w14:textId="77777777" w:rsidR="00EE2529" w:rsidRPr="00C81B84" w:rsidRDefault="00AD5E1E" w:rsidP="00C81B84">
            <w:r w:rsidRPr="00C81B84">
              <w:t>300 000</w:t>
            </w:r>
          </w:p>
        </w:tc>
      </w:tr>
      <w:tr w:rsidR="00EE2529" w:rsidRPr="00C81B84" w14:paraId="498D0E2D" w14:textId="77777777">
        <w:trPr>
          <w:trHeight w:val="640"/>
        </w:trPr>
        <w:tc>
          <w:tcPr>
            <w:tcW w:w="580" w:type="dxa"/>
            <w:tcBorders>
              <w:top w:val="nil"/>
              <w:left w:val="nil"/>
              <w:bottom w:val="nil"/>
              <w:right w:val="nil"/>
            </w:tcBorders>
            <w:tcMar>
              <w:top w:w="128" w:type="dxa"/>
              <w:left w:w="43" w:type="dxa"/>
              <w:bottom w:w="43" w:type="dxa"/>
              <w:right w:w="43" w:type="dxa"/>
            </w:tcMar>
          </w:tcPr>
          <w:p w14:paraId="24122FCB" w14:textId="77777777" w:rsidR="00EE2529" w:rsidRPr="00C81B84" w:rsidRDefault="00AD5E1E" w:rsidP="00C81B84">
            <w:r w:rsidRPr="00C81B84">
              <w:t>4634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C0393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5EDA5A" w14:textId="77777777" w:rsidR="00EE2529" w:rsidRPr="00C81B84" w:rsidRDefault="00AD5E1E" w:rsidP="00C81B84">
            <w:r w:rsidRPr="00C81B84">
              <w:t>Kompensasjon for inntektssvikt som følge av virusutbruddet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B887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DEE19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07B8D"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5109E12" w14:textId="77777777" w:rsidR="00EE2529" w:rsidRPr="00C81B84" w:rsidRDefault="00EE2529" w:rsidP="00C81B84"/>
        </w:tc>
      </w:tr>
      <w:tr w:rsidR="00EE2529" w:rsidRPr="00C81B84" w14:paraId="7423B2E6" w14:textId="77777777">
        <w:trPr>
          <w:trHeight w:val="640"/>
        </w:trPr>
        <w:tc>
          <w:tcPr>
            <w:tcW w:w="580" w:type="dxa"/>
            <w:tcBorders>
              <w:top w:val="nil"/>
              <w:left w:val="nil"/>
              <w:bottom w:val="nil"/>
              <w:right w:val="nil"/>
            </w:tcBorders>
            <w:tcMar>
              <w:top w:w="128" w:type="dxa"/>
              <w:left w:w="43" w:type="dxa"/>
              <w:bottom w:w="43" w:type="dxa"/>
              <w:right w:w="43" w:type="dxa"/>
            </w:tcMar>
          </w:tcPr>
          <w:p w14:paraId="4365B4E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DAED79"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D4FAB8" w14:textId="77777777" w:rsidR="00EE2529" w:rsidRPr="00C81B84" w:rsidRDefault="00AD5E1E" w:rsidP="00C81B84">
            <w:r w:rsidRPr="00C81B84">
              <w:t>Tilskudd til støtteberettigete virksomheter – tilbakebetaling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A354CA" w14:textId="77777777" w:rsidR="00EE2529" w:rsidRPr="00C81B84" w:rsidRDefault="00AD5E1E" w:rsidP="00C81B84">
            <w:r w:rsidRPr="00C81B84">
              <w:t>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F88B3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02BCC3" w14:textId="77777777" w:rsidR="00EE2529" w:rsidRPr="00C81B84" w:rsidRDefault="00AD5E1E" w:rsidP="00C81B84">
            <w:r w:rsidRPr="00C81B84">
              <w:t>4 000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106C9E" w14:textId="77777777" w:rsidR="00EE2529" w:rsidRPr="00C81B84" w:rsidRDefault="00AD5E1E" w:rsidP="00C81B84">
            <w:r w:rsidRPr="00C81B84">
              <w:t>5 000</w:t>
            </w:r>
          </w:p>
        </w:tc>
      </w:tr>
      <w:tr w:rsidR="00EE2529" w:rsidRPr="00C81B84" w14:paraId="295D55DD" w14:textId="77777777">
        <w:trPr>
          <w:trHeight w:val="380"/>
        </w:trPr>
        <w:tc>
          <w:tcPr>
            <w:tcW w:w="580" w:type="dxa"/>
            <w:tcBorders>
              <w:top w:val="nil"/>
              <w:left w:val="nil"/>
              <w:bottom w:val="nil"/>
              <w:right w:val="nil"/>
            </w:tcBorders>
            <w:tcMar>
              <w:top w:w="128" w:type="dxa"/>
              <w:left w:w="43" w:type="dxa"/>
              <w:bottom w:w="43" w:type="dxa"/>
              <w:right w:w="43" w:type="dxa"/>
            </w:tcMar>
          </w:tcPr>
          <w:p w14:paraId="18932907" w14:textId="77777777" w:rsidR="00EE2529" w:rsidRPr="00C81B84" w:rsidRDefault="00AD5E1E" w:rsidP="00C81B84">
            <w:r w:rsidRPr="00C81B84">
              <w:t>4700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99B49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3B26798" w14:textId="77777777" w:rsidR="00EE2529" w:rsidRPr="00C81B84" w:rsidRDefault="00AD5E1E" w:rsidP="00C81B84">
            <w:r w:rsidRPr="00C81B84">
              <w:t>Forsvarsdepartementet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3CD80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3986E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F8078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245C32C" w14:textId="77777777" w:rsidR="00EE2529" w:rsidRPr="00C81B84" w:rsidRDefault="00EE2529" w:rsidP="00C81B84"/>
        </w:tc>
      </w:tr>
      <w:tr w:rsidR="00EE2529" w:rsidRPr="00C81B84" w14:paraId="5D0D0CDA" w14:textId="77777777">
        <w:trPr>
          <w:trHeight w:val="380"/>
        </w:trPr>
        <w:tc>
          <w:tcPr>
            <w:tcW w:w="580" w:type="dxa"/>
            <w:tcBorders>
              <w:top w:val="nil"/>
              <w:left w:val="nil"/>
              <w:bottom w:val="nil"/>
              <w:right w:val="nil"/>
            </w:tcBorders>
            <w:tcMar>
              <w:top w:w="128" w:type="dxa"/>
              <w:left w:w="43" w:type="dxa"/>
              <w:bottom w:w="43" w:type="dxa"/>
              <w:right w:w="43" w:type="dxa"/>
            </w:tcMar>
          </w:tcPr>
          <w:p w14:paraId="7CB3C1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1F7A8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DAC0314" w14:textId="77777777" w:rsidR="00EE2529" w:rsidRPr="00C81B84" w:rsidRDefault="00AD5E1E" w:rsidP="00C81B84">
            <w:r w:rsidRPr="00C81B84">
              <w:t>Driftsinntekter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FEEA09" w14:textId="77777777" w:rsidR="00EE2529" w:rsidRPr="00C81B84" w:rsidRDefault="00AD5E1E" w:rsidP="00C81B84">
            <w:r w:rsidRPr="00C81B84">
              <w:t>9 916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6537F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207FEE" w14:textId="77777777" w:rsidR="00EE2529" w:rsidRPr="00C81B84" w:rsidRDefault="00AD5E1E" w:rsidP="00C81B84">
            <w:r w:rsidRPr="00C81B84">
              <w:t>2 350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7D8A3B4" w14:textId="77777777" w:rsidR="00EE2529" w:rsidRPr="00C81B84" w:rsidRDefault="00AD5E1E" w:rsidP="00C81B84">
            <w:r w:rsidRPr="00C81B84">
              <w:t>12 266</w:t>
            </w:r>
          </w:p>
        </w:tc>
      </w:tr>
      <w:tr w:rsidR="00EE2529" w:rsidRPr="00C81B84" w14:paraId="02B4C69B" w14:textId="77777777">
        <w:trPr>
          <w:trHeight w:val="380"/>
        </w:trPr>
        <w:tc>
          <w:tcPr>
            <w:tcW w:w="580" w:type="dxa"/>
            <w:tcBorders>
              <w:top w:val="nil"/>
              <w:left w:val="nil"/>
              <w:bottom w:val="nil"/>
              <w:right w:val="nil"/>
            </w:tcBorders>
            <w:tcMar>
              <w:top w:w="128" w:type="dxa"/>
              <w:left w:w="43" w:type="dxa"/>
              <w:bottom w:w="43" w:type="dxa"/>
              <w:right w:w="43" w:type="dxa"/>
            </w:tcMar>
          </w:tcPr>
          <w:p w14:paraId="58B2E694" w14:textId="77777777" w:rsidR="00EE2529" w:rsidRPr="00C81B84" w:rsidRDefault="00AD5E1E" w:rsidP="00C81B84">
            <w:r w:rsidRPr="00C81B84">
              <w:t>4710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449E5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D7C7DD9" w14:textId="77777777" w:rsidR="00EE2529" w:rsidRPr="00C81B84" w:rsidRDefault="00AD5E1E" w:rsidP="00C81B84">
            <w:r w:rsidRPr="00C81B84">
              <w:t>Forsvarsbygg og nybygg og nyanlegg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F4D7C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06E78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EBFD29"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25BB17D" w14:textId="77777777" w:rsidR="00EE2529" w:rsidRPr="00C81B84" w:rsidRDefault="00EE2529" w:rsidP="00C81B84"/>
        </w:tc>
      </w:tr>
      <w:tr w:rsidR="00EE2529" w:rsidRPr="00C81B84" w14:paraId="4FC0D8D6" w14:textId="77777777">
        <w:trPr>
          <w:trHeight w:val="380"/>
        </w:trPr>
        <w:tc>
          <w:tcPr>
            <w:tcW w:w="580" w:type="dxa"/>
            <w:tcBorders>
              <w:top w:val="nil"/>
              <w:left w:val="nil"/>
              <w:bottom w:val="nil"/>
              <w:right w:val="nil"/>
            </w:tcBorders>
            <w:tcMar>
              <w:top w:w="128" w:type="dxa"/>
              <w:left w:w="43" w:type="dxa"/>
              <w:bottom w:w="43" w:type="dxa"/>
              <w:right w:w="43" w:type="dxa"/>
            </w:tcMar>
          </w:tcPr>
          <w:p w14:paraId="6C33E9A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9747C5"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A91F78" w14:textId="77777777" w:rsidR="00EE2529" w:rsidRPr="00C81B84" w:rsidRDefault="00AD5E1E" w:rsidP="00C81B84">
            <w:r w:rsidRPr="00C81B84">
              <w:t>Driftsinntekter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28FC55" w14:textId="77777777" w:rsidR="00EE2529" w:rsidRPr="00C81B84" w:rsidRDefault="00AD5E1E" w:rsidP="00C81B84">
            <w:r w:rsidRPr="00C81B84">
              <w:t>4 765 741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653C7F"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CE921A" w14:textId="77777777" w:rsidR="00EE2529" w:rsidRPr="00C81B84" w:rsidRDefault="00AD5E1E" w:rsidP="00C81B84">
            <w:r w:rsidRPr="00C81B84">
              <w:t>82 038</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FC7D19B" w14:textId="77777777" w:rsidR="00EE2529" w:rsidRPr="00C81B84" w:rsidRDefault="00AD5E1E" w:rsidP="00C81B84">
            <w:r w:rsidRPr="00C81B84">
              <w:t>4 847 779</w:t>
            </w:r>
          </w:p>
        </w:tc>
      </w:tr>
      <w:tr w:rsidR="00EE2529" w:rsidRPr="00C81B84" w14:paraId="3FABEE5E" w14:textId="77777777">
        <w:trPr>
          <w:trHeight w:val="380"/>
        </w:trPr>
        <w:tc>
          <w:tcPr>
            <w:tcW w:w="580" w:type="dxa"/>
            <w:tcBorders>
              <w:top w:val="nil"/>
              <w:left w:val="nil"/>
              <w:bottom w:val="nil"/>
              <w:right w:val="nil"/>
            </w:tcBorders>
            <w:tcMar>
              <w:top w:w="128" w:type="dxa"/>
              <w:left w:w="43" w:type="dxa"/>
              <w:bottom w:w="43" w:type="dxa"/>
              <w:right w:w="43" w:type="dxa"/>
            </w:tcMar>
          </w:tcPr>
          <w:p w14:paraId="344B660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96F888" w14:textId="77777777" w:rsidR="00EE2529" w:rsidRPr="00C81B84" w:rsidRDefault="00AD5E1E" w:rsidP="00C81B84">
            <w:r w:rsidRPr="00C81B84">
              <w:t>47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C96440" w14:textId="77777777" w:rsidR="00EE2529" w:rsidRPr="00C81B84" w:rsidRDefault="00AD5E1E" w:rsidP="00C81B84">
            <w:r w:rsidRPr="00C81B84">
              <w:t>Salg av eiendom</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17EC34" w14:textId="77777777" w:rsidR="00EE2529" w:rsidRPr="00C81B84" w:rsidRDefault="00AD5E1E" w:rsidP="00C81B84">
            <w:r w:rsidRPr="00C81B84">
              <w:t>557 000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CD519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C011BA" w14:textId="77777777" w:rsidR="00EE2529" w:rsidRPr="00C81B84" w:rsidRDefault="00AD5E1E" w:rsidP="00C81B84">
            <w:r w:rsidRPr="00C81B84">
              <w:t>77 000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C7500C9" w14:textId="77777777" w:rsidR="00EE2529" w:rsidRPr="00C81B84" w:rsidRDefault="00AD5E1E" w:rsidP="00C81B84">
            <w:r w:rsidRPr="00C81B84">
              <w:t>634 000</w:t>
            </w:r>
          </w:p>
        </w:tc>
      </w:tr>
      <w:tr w:rsidR="00EE2529" w:rsidRPr="00C81B84" w14:paraId="68DA3B16" w14:textId="77777777">
        <w:trPr>
          <w:trHeight w:val="380"/>
        </w:trPr>
        <w:tc>
          <w:tcPr>
            <w:tcW w:w="580" w:type="dxa"/>
            <w:tcBorders>
              <w:top w:val="nil"/>
              <w:left w:val="nil"/>
              <w:bottom w:val="nil"/>
              <w:right w:val="nil"/>
            </w:tcBorders>
            <w:tcMar>
              <w:top w:w="128" w:type="dxa"/>
              <w:left w:w="43" w:type="dxa"/>
              <w:bottom w:w="43" w:type="dxa"/>
              <w:right w:w="43" w:type="dxa"/>
            </w:tcMar>
          </w:tcPr>
          <w:p w14:paraId="41E473B3" w14:textId="77777777" w:rsidR="00EE2529" w:rsidRPr="00C81B84" w:rsidRDefault="00AD5E1E" w:rsidP="00C81B84">
            <w:r w:rsidRPr="00C81B84">
              <w:t>4720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3774E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8D1B83" w14:textId="77777777" w:rsidR="00EE2529" w:rsidRPr="00C81B84" w:rsidRDefault="00AD5E1E" w:rsidP="00C81B84">
            <w:r w:rsidRPr="00C81B84">
              <w:t>Forsvaret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6536A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EE51C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C4001B"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244EA38" w14:textId="77777777" w:rsidR="00EE2529" w:rsidRPr="00C81B84" w:rsidRDefault="00EE2529" w:rsidP="00C81B84"/>
        </w:tc>
      </w:tr>
      <w:tr w:rsidR="00EE2529" w:rsidRPr="00C81B84" w14:paraId="0E1EBFBC" w14:textId="77777777">
        <w:trPr>
          <w:trHeight w:val="380"/>
        </w:trPr>
        <w:tc>
          <w:tcPr>
            <w:tcW w:w="580" w:type="dxa"/>
            <w:tcBorders>
              <w:top w:val="nil"/>
              <w:left w:val="nil"/>
              <w:bottom w:val="nil"/>
              <w:right w:val="nil"/>
            </w:tcBorders>
            <w:tcMar>
              <w:top w:w="128" w:type="dxa"/>
              <w:left w:w="43" w:type="dxa"/>
              <w:bottom w:w="43" w:type="dxa"/>
              <w:right w:w="43" w:type="dxa"/>
            </w:tcMar>
          </w:tcPr>
          <w:p w14:paraId="1719A58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F08436"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0CE6BB" w14:textId="77777777" w:rsidR="00EE2529" w:rsidRPr="00C81B84" w:rsidRDefault="00AD5E1E" w:rsidP="00C81B84">
            <w:r w:rsidRPr="00C81B84">
              <w:t>Driftsinntekter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FC68FA" w14:textId="77777777" w:rsidR="00EE2529" w:rsidRPr="00C81B84" w:rsidRDefault="00AD5E1E" w:rsidP="00C81B84">
            <w:r w:rsidRPr="00C81B84">
              <w:t>878 719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541EE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317255" w14:textId="77777777" w:rsidR="00EE2529" w:rsidRPr="00C81B84" w:rsidRDefault="00AD5E1E" w:rsidP="00C81B84">
            <w:r w:rsidRPr="00C81B84">
              <w:t>185 000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BFC037D" w14:textId="77777777" w:rsidR="00EE2529" w:rsidRPr="00C81B84" w:rsidRDefault="00AD5E1E" w:rsidP="00C81B84">
            <w:r w:rsidRPr="00C81B84">
              <w:t>1 063 719</w:t>
            </w:r>
          </w:p>
        </w:tc>
      </w:tr>
      <w:tr w:rsidR="00EE2529" w:rsidRPr="00C81B84" w14:paraId="5C542908" w14:textId="77777777">
        <w:trPr>
          <w:trHeight w:val="640"/>
        </w:trPr>
        <w:tc>
          <w:tcPr>
            <w:tcW w:w="580" w:type="dxa"/>
            <w:tcBorders>
              <w:top w:val="nil"/>
              <w:left w:val="nil"/>
              <w:bottom w:val="nil"/>
              <w:right w:val="nil"/>
            </w:tcBorders>
            <w:tcMar>
              <w:top w:w="128" w:type="dxa"/>
              <w:left w:w="43" w:type="dxa"/>
              <w:bottom w:w="43" w:type="dxa"/>
              <w:right w:w="43" w:type="dxa"/>
            </w:tcMar>
          </w:tcPr>
          <w:p w14:paraId="4CAE435F" w14:textId="77777777" w:rsidR="00EE2529" w:rsidRPr="00C81B84" w:rsidRDefault="00AD5E1E" w:rsidP="00C81B84">
            <w:r w:rsidRPr="00C81B84">
              <w:t>4760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5B769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3E07776" w14:textId="77777777" w:rsidR="00EE2529" w:rsidRPr="00C81B84" w:rsidRDefault="00AD5E1E" w:rsidP="00C81B84">
            <w:r w:rsidRPr="00C81B84">
              <w:t>Forsvarsmateriell og større anskaffelser og vedlikehold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3BB1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3D374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7F4590"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09C6ED2" w14:textId="77777777" w:rsidR="00EE2529" w:rsidRPr="00C81B84" w:rsidRDefault="00EE2529" w:rsidP="00C81B84"/>
        </w:tc>
      </w:tr>
      <w:tr w:rsidR="00EE2529" w:rsidRPr="00C81B84" w14:paraId="2FC87315" w14:textId="77777777">
        <w:trPr>
          <w:trHeight w:val="380"/>
        </w:trPr>
        <w:tc>
          <w:tcPr>
            <w:tcW w:w="580" w:type="dxa"/>
            <w:tcBorders>
              <w:top w:val="nil"/>
              <w:left w:val="nil"/>
              <w:bottom w:val="nil"/>
              <w:right w:val="nil"/>
            </w:tcBorders>
            <w:tcMar>
              <w:top w:w="128" w:type="dxa"/>
              <w:left w:w="43" w:type="dxa"/>
              <w:bottom w:w="43" w:type="dxa"/>
              <w:right w:w="43" w:type="dxa"/>
            </w:tcMar>
          </w:tcPr>
          <w:p w14:paraId="23B7015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BAE32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A96819" w14:textId="77777777" w:rsidR="00EE2529" w:rsidRPr="00C81B84" w:rsidRDefault="00AD5E1E" w:rsidP="00C81B84">
            <w:r w:rsidRPr="00C81B84">
              <w:t>Driftsinntekter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0B5681" w14:textId="77777777" w:rsidR="00EE2529" w:rsidRPr="00C81B84" w:rsidRDefault="00AD5E1E" w:rsidP="00C81B84">
            <w:r w:rsidRPr="00C81B84">
              <w:t>33 519</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02816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2A635E" w14:textId="77777777" w:rsidR="00EE2529" w:rsidRPr="00C81B84" w:rsidRDefault="00AD5E1E" w:rsidP="00C81B84">
            <w:r w:rsidRPr="00C81B84">
              <w:t>99 143</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A32F407" w14:textId="77777777" w:rsidR="00EE2529" w:rsidRPr="00C81B84" w:rsidRDefault="00AD5E1E" w:rsidP="00C81B84">
            <w:r w:rsidRPr="00C81B84">
              <w:t>132 662</w:t>
            </w:r>
          </w:p>
        </w:tc>
      </w:tr>
      <w:tr w:rsidR="00EE2529" w:rsidRPr="00C81B84" w14:paraId="7F69BAD2" w14:textId="77777777">
        <w:trPr>
          <w:trHeight w:val="640"/>
        </w:trPr>
        <w:tc>
          <w:tcPr>
            <w:tcW w:w="580" w:type="dxa"/>
            <w:tcBorders>
              <w:top w:val="nil"/>
              <w:left w:val="nil"/>
              <w:bottom w:val="nil"/>
              <w:right w:val="nil"/>
            </w:tcBorders>
            <w:tcMar>
              <w:top w:w="128" w:type="dxa"/>
              <w:left w:w="43" w:type="dxa"/>
              <w:bottom w:w="43" w:type="dxa"/>
              <w:right w:w="43" w:type="dxa"/>
            </w:tcMar>
          </w:tcPr>
          <w:p w14:paraId="37F3AB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06E9D3" w14:textId="77777777" w:rsidR="00EE2529" w:rsidRPr="00C81B84" w:rsidRDefault="00AD5E1E" w:rsidP="00C81B84">
            <w:r w:rsidRPr="00C81B84">
              <w:t>45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451075" w14:textId="77777777" w:rsidR="00EE2529" w:rsidRPr="00C81B84" w:rsidRDefault="00AD5E1E" w:rsidP="00C81B84">
            <w:r w:rsidRPr="00C81B84">
              <w:t>Større utstyrsanskaffelser og vedlikehold, 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9512F2" w14:textId="77777777" w:rsidR="00EE2529" w:rsidRPr="00C81B84" w:rsidRDefault="00AD5E1E" w:rsidP="00C81B84">
            <w:r w:rsidRPr="00C81B84">
              <w:t>1 486 933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04C1D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8CBBDB" w14:textId="77777777" w:rsidR="00EE2529" w:rsidRPr="00C81B84" w:rsidRDefault="00AD5E1E" w:rsidP="00C81B84">
            <w:r w:rsidRPr="00C81B84">
              <w:t>-1 008 000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B0F923B" w14:textId="77777777" w:rsidR="00EE2529" w:rsidRPr="00C81B84" w:rsidRDefault="00AD5E1E" w:rsidP="00C81B84">
            <w:r w:rsidRPr="00C81B84">
              <w:t>478 933</w:t>
            </w:r>
          </w:p>
        </w:tc>
      </w:tr>
      <w:tr w:rsidR="00EE2529" w:rsidRPr="00C81B84" w14:paraId="5943379A" w14:textId="77777777">
        <w:trPr>
          <w:trHeight w:val="380"/>
        </w:trPr>
        <w:tc>
          <w:tcPr>
            <w:tcW w:w="580" w:type="dxa"/>
            <w:tcBorders>
              <w:top w:val="nil"/>
              <w:left w:val="nil"/>
              <w:bottom w:val="nil"/>
              <w:right w:val="nil"/>
            </w:tcBorders>
            <w:tcMar>
              <w:top w:w="128" w:type="dxa"/>
              <w:left w:w="43" w:type="dxa"/>
              <w:bottom w:w="43" w:type="dxa"/>
              <w:right w:w="43" w:type="dxa"/>
            </w:tcMar>
          </w:tcPr>
          <w:p w14:paraId="1630FEE1" w14:textId="77777777" w:rsidR="00EE2529" w:rsidRPr="00C81B84" w:rsidRDefault="00AD5E1E" w:rsidP="00C81B84">
            <w:r w:rsidRPr="00C81B84">
              <w:t>4791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AEC97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C74B2BF" w14:textId="77777777" w:rsidR="00EE2529" w:rsidRPr="00C81B84" w:rsidRDefault="00AD5E1E" w:rsidP="00C81B84">
            <w:r w:rsidRPr="00C81B84">
              <w:t>Redningshelikoptertjenesten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FA50C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9EB3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C064C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9E820E7" w14:textId="77777777" w:rsidR="00EE2529" w:rsidRPr="00C81B84" w:rsidRDefault="00EE2529" w:rsidP="00C81B84"/>
        </w:tc>
      </w:tr>
      <w:tr w:rsidR="00EE2529" w:rsidRPr="00C81B84" w14:paraId="426A2AF6" w14:textId="77777777">
        <w:trPr>
          <w:trHeight w:val="380"/>
        </w:trPr>
        <w:tc>
          <w:tcPr>
            <w:tcW w:w="580" w:type="dxa"/>
            <w:tcBorders>
              <w:top w:val="nil"/>
              <w:left w:val="nil"/>
              <w:bottom w:val="nil"/>
              <w:right w:val="nil"/>
            </w:tcBorders>
            <w:tcMar>
              <w:top w:w="128" w:type="dxa"/>
              <w:left w:w="43" w:type="dxa"/>
              <w:bottom w:w="43" w:type="dxa"/>
              <w:right w:w="43" w:type="dxa"/>
            </w:tcMar>
          </w:tcPr>
          <w:p w14:paraId="02B8E8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B039BB"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A36892" w14:textId="77777777" w:rsidR="00EE2529" w:rsidRPr="00C81B84" w:rsidRDefault="00AD5E1E" w:rsidP="00C81B84">
            <w:r w:rsidRPr="00C81B84">
              <w:t>Driftsinntekter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EF64E7" w14:textId="77777777" w:rsidR="00EE2529" w:rsidRPr="00C81B84" w:rsidRDefault="00AD5E1E" w:rsidP="00C81B84">
            <w:r w:rsidRPr="00C81B84">
              <w:t>591 001</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E9B2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938704" w14:textId="77777777" w:rsidR="00EE2529" w:rsidRPr="00C81B84" w:rsidRDefault="00AD5E1E" w:rsidP="00C81B84">
            <w:r w:rsidRPr="00C81B84">
              <w:t>46 300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2AF8410" w14:textId="77777777" w:rsidR="00EE2529" w:rsidRPr="00C81B84" w:rsidRDefault="00AD5E1E" w:rsidP="00C81B84">
            <w:r w:rsidRPr="00C81B84">
              <w:t>637 301</w:t>
            </w:r>
          </w:p>
        </w:tc>
      </w:tr>
      <w:tr w:rsidR="00EE2529" w:rsidRPr="00C81B84" w14:paraId="72563684" w14:textId="77777777">
        <w:trPr>
          <w:trHeight w:val="380"/>
        </w:trPr>
        <w:tc>
          <w:tcPr>
            <w:tcW w:w="580" w:type="dxa"/>
            <w:tcBorders>
              <w:top w:val="nil"/>
              <w:left w:val="nil"/>
              <w:bottom w:val="nil"/>
              <w:right w:val="nil"/>
            </w:tcBorders>
            <w:tcMar>
              <w:top w:w="128" w:type="dxa"/>
              <w:left w:w="43" w:type="dxa"/>
              <w:bottom w:w="43" w:type="dxa"/>
              <w:right w:w="43" w:type="dxa"/>
            </w:tcMar>
          </w:tcPr>
          <w:p w14:paraId="7DFEEE57" w14:textId="77777777" w:rsidR="00EE2529" w:rsidRPr="00C81B84" w:rsidRDefault="00AD5E1E" w:rsidP="00C81B84">
            <w:r w:rsidRPr="00C81B84">
              <w:t>4800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0A6AA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AB5E6C" w14:textId="77777777" w:rsidR="00EE2529" w:rsidRPr="00C81B84" w:rsidRDefault="00AD5E1E" w:rsidP="00C81B84">
            <w:r w:rsidRPr="00C81B84">
              <w:t>Olje- og energidepartementet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1F41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0E835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D218D7"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C0FB9C3" w14:textId="77777777" w:rsidR="00EE2529" w:rsidRPr="00C81B84" w:rsidRDefault="00EE2529" w:rsidP="00C81B84"/>
        </w:tc>
      </w:tr>
      <w:tr w:rsidR="00EE2529" w:rsidRPr="00C81B84" w14:paraId="18A81C37" w14:textId="77777777">
        <w:trPr>
          <w:trHeight w:val="380"/>
        </w:trPr>
        <w:tc>
          <w:tcPr>
            <w:tcW w:w="580" w:type="dxa"/>
            <w:tcBorders>
              <w:top w:val="nil"/>
              <w:left w:val="nil"/>
              <w:bottom w:val="nil"/>
              <w:right w:val="nil"/>
            </w:tcBorders>
            <w:tcMar>
              <w:top w:w="128" w:type="dxa"/>
              <w:left w:w="43" w:type="dxa"/>
              <w:bottom w:w="43" w:type="dxa"/>
              <w:right w:w="43" w:type="dxa"/>
            </w:tcMar>
          </w:tcPr>
          <w:p w14:paraId="70766D7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53919C"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05B383" w14:textId="77777777" w:rsidR="00EE2529" w:rsidRPr="00C81B84" w:rsidRDefault="00AD5E1E" w:rsidP="00C81B84">
            <w:r w:rsidRPr="00C81B84">
              <w:t xml:space="preserve">Garantiprovisjon, </w:t>
            </w:r>
            <w:proofErr w:type="spellStart"/>
            <w:r w:rsidRPr="00C81B84">
              <w:t>Gassco</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47803" w14:textId="77777777" w:rsidR="00EE2529" w:rsidRPr="00C81B84" w:rsidRDefault="00AD5E1E" w:rsidP="00C81B84">
            <w:r w:rsidRPr="00C81B84">
              <w:t>1 700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3CF99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0AC70" w14:textId="77777777" w:rsidR="00EE2529" w:rsidRPr="00C81B84" w:rsidRDefault="00AD5E1E" w:rsidP="00C81B84">
            <w:r w:rsidRPr="00C81B84">
              <w:t>300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A242B91" w14:textId="77777777" w:rsidR="00EE2529" w:rsidRPr="00C81B84" w:rsidRDefault="00AD5E1E" w:rsidP="00C81B84">
            <w:r w:rsidRPr="00C81B84">
              <w:t>2 000</w:t>
            </w:r>
          </w:p>
        </w:tc>
      </w:tr>
      <w:tr w:rsidR="00EE2529" w:rsidRPr="00C81B84" w14:paraId="2DF436B0" w14:textId="77777777">
        <w:trPr>
          <w:trHeight w:val="380"/>
        </w:trPr>
        <w:tc>
          <w:tcPr>
            <w:tcW w:w="580" w:type="dxa"/>
            <w:tcBorders>
              <w:top w:val="nil"/>
              <w:left w:val="nil"/>
              <w:bottom w:val="nil"/>
              <w:right w:val="nil"/>
            </w:tcBorders>
            <w:tcMar>
              <w:top w:w="128" w:type="dxa"/>
              <w:left w:w="43" w:type="dxa"/>
              <w:bottom w:w="43" w:type="dxa"/>
              <w:right w:w="43" w:type="dxa"/>
            </w:tcMar>
          </w:tcPr>
          <w:p w14:paraId="044F28D9" w14:textId="77777777" w:rsidR="00EE2529" w:rsidRPr="00C81B84" w:rsidRDefault="00AD5E1E" w:rsidP="00C81B84">
            <w:r w:rsidRPr="00C81B84">
              <w:t>4812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DECF8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DCBEE1E" w14:textId="77777777" w:rsidR="00EE2529" w:rsidRPr="00C81B84" w:rsidRDefault="00AD5E1E" w:rsidP="00C81B84">
            <w:r w:rsidRPr="00C81B84">
              <w:t>Petroleumstilsynet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7AD5C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682E2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C049FE"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0E3605B" w14:textId="77777777" w:rsidR="00EE2529" w:rsidRPr="00C81B84" w:rsidRDefault="00EE2529" w:rsidP="00C81B84"/>
        </w:tc>
      </w:tr>
      <w:tr w:rsidR="00EE2529" w:rsidRPr="00C81B84" w14:paraId="754533FD" w14:textId="77777777">
        <w:trPr>
          <w:trHeight w:val="380"/>
        </w:trPr>
        <w:tc>
          <w:tcPr>
            <w:tcW w:w="580" w:type="dxa"/>
            <w:tcBorders>
              <w:top w:val="nil"/>
              <w:left w:val="nil"/>
              <w:bottom w:val="nil"/>
              <w:right w:val="nil"/>
            </w:tcBorders>
            <w:tcMar>
              <w:top w:w="128" w:type="dxa"/>
              <w:left w:w="43" w:type="dxa"/>
              <w:bottom w:w="43" w:type="dxa"/>
              <w:right w:w="43" w:type="dxa"/>
            </w:tcMar>
          </w:tcPr>
          <w:p w14:paraId="0CE2B73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9A62B8"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DCA30D4" w14:textId="77777777" w:rsidR="00EE2529" w:rsidRPr="00C81B84" w:rsidRDefault="00AD5E1E" w:rsidP="00C81B84">
            <w:r w:rsidRPr="00C81B84">
              <w:t>Gebyrinntekter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C0208B"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AD1AC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E963E4" w14:textId="77777777" w:rsidR="00EE2529" w:rsidRPr="00C81B84" w:rsidRDefault="00AD5E1E" w:rsidP="00C81B84">
            <w:r w:rsidRPr="00C81B84">
              <w:t>82 615</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0AA0315" w14:textId="77777777" w:rsidR="00EE2529" w:rsidRPr="00C81B84" w:rsidRDefault="00AD5E1E" w:rsidP="00C81B84">
            <w:r w:rsidRPr="00C81B84">
              <w:t>82 615</w:t>
            </w:r>
          </w:p>
        </w:tc>
      </w:tr>
      <w:tr w:rsidR="00EE2529" w:rsidRPr="00C81B84" w14:paraId="188B1539" w14:textId="77777777">
        <w:trPr>
          <w:trHeight w:val="380"/>
        </w:trPr>
        <w:tc>
          <w:tcPr>
            <w:tcW w:w="580" w:type="dxa"/>
            <w:tcBorders>
              <w:top w:val="nil"/>
              <w:left w:val="nil"/>
              <w:bottom w:val="nil"/>
              <w:right w:val="nil"/>
            </w:tcBorders>
            <w:tcMar>
              <w:top w:w="128" w:type="dxa"/>
              <w:left w:w="43" w:type="dxa"/>
              <w:bottom w:w="43" w:type="dxa"/>
              <w:right w:w="43" w:type="dxa"/>
            </w:tcMar>
          </w:tcPr>
          <w:p w14:paraId="7AE8584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90C204" w14:textId="77777777" w:rsidR="00EE2529" w:rsidRPr="00C81B84" w:rsidRDefault="00AD5E1E" w:rsidP="00C81B84">
            <w:r w:rsidRPr="00C81B84">
              <w:t>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26FDBE8" w14:textId="77777777" w:rsidR="00EE2529" w:rsidRPr="00C81B84" w:rsidRDefault="00AD5E1E" w:rsidP="00C81B84">
            <w:r w:rsidRPr="00C81B84">
              <w:t>Oppdrags- og samarbeidsinntekter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5445EC"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0B452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67C705" w14:textId="77777777" w:rsidR="00EE2529" w:rsidRPr="00C81B84" w:rsidRDefault="00AD5E1E" w:rsidP="00C81B84">
            <w:r w:rsidRPr="00C81B84">
              <w:t>8 509</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B4B0852" w14:textId="77777777" w:rsidR="00EE2529" w:rsidRPr="00C81B84" w:rsidRDefault="00AD5E1E" w:rsidP="00C81B84">
            <w:r w:rsidRPr="00C81B84">
              <w:t>8 509</w:t>
            </w:r>
          </w:p>
        </w:tc>
      </w:tr>
      <w:tr w:rsidR="00EE2529" w:rsidRPr="00C81B84" w14:paraId="67B8D2CC" w14:textId="77777777">
        <w:trPr>
          <w:trHeight w:val="380"/>
        </w:trPr>
        <w:tc>
          <w:tcPr>
            <w:tcW w:w="580" w:type="dxa"/>
            <w:tcBorders>
              <w:top w:val="nil"/>
              <w:left w:val="nil"/>
              <w:bottom w:val="nil"/>
              <w:right w:val="nil"/>
            </w:tcBorders>
            <w:tcMar>
              <w:top w:w="128" w:type="dxa"/>
              <w:left w:w="43" w:type="dxa"/>
              <w:bottom w:w="43" w:type="dxa"/>
              <w:right w:w="43" w:type="dxa"/>
            </w:tcMar>
          </w:tcPr>
          <w:p w14:paraId="2AB9E09C" w14:textId="77777777" w:rsidR="00EE2529" w:rsidRPr="00C81B84" w:rsidRDefault="00AD5E1E" w:rsidP="00C81B84">
            <w:r w:rsidRPr="00C81B84">
              <w:t>4820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EA7D4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9D557B3" w14:textId="77777777" w:rsidR="00EE2529" w:rsidRPr="00C81B84" w:rsidRDefault="00AD5E1E" w:rsidP="00C81B84">
            <w:r w:rsidRPr="00C81B84">
              <w:t>Norges vassdrags- og energidirektorat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92435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2F691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DF0EBD"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74546C5" w14:textId="77777777" w:rsidR="00EE2529" w:rsidRPr="00C81B84" w:rsidRDefault="00EE2529" w:rsidP="00C81B84"/>
        </w:tc>
      </w:tr>
      <w:tr w:rsidR="00EE2529" w:rsidRPr="00C81B84" w14:paraId="66608285" w14:textId="77777777">
        <w:trPr>
          <w:trHeight w:val="380"/>
        </w:trPr>
        <w:tc>
          <w:tcPr>
            <w:tcW w:w="580" w:type="dxa"/>
            <w:tcBorders>
              <w:top w:val="nil"/>
              <w:left w:val="nil"/>
              <w:bottom w:val="nil"/>
              <w:right w:val="nil"/>
            </w:tcBorders>
            <w:tcMar>
              <w:top w:w="128" w:type="dxa"/>
              <w:left w:w="43" w:type="dxa"/>
              <w:bottom w:w="43" w:type="dxa"/>
              <w:right w:w="43" w:type="dxa"/>
            </w:tcMar>
          </w:tcPr>
          <w:p w14:paraId="387BD72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F963A9" w14:textId="77777777" w:rsidR="00EE2529" w:rsidRPr="00C81B84" w:rsidRDefault="00AD5E1E" w:rsidP="00C81B84">
            <w:r w:rsidRPr="00C81B84">
              <w:t>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710D3B" w14:textId="77777777" w:rsidR="00EE2529" w:rsidRPr="00C81B84" w:rsidRDefault="00AD5E1E" w:rsidP="00C81B84">
            <w:r w:rsidRPr="00C81B84">
              <w:t>Gebyrinntekter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156B2D" w14:textId="77777777" w:rsidR="00EE2529" w:rsidRPr="00C81B84" w:rsidRDefault="00AD5E1E" w:rsidP="00C81B84">
            <w:r w:rsidRPr="00C81B84">
              <w:t>42 000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BD668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141AD2" w14:textId="77777777" w:rsidR="00EE2529" w:rsidRPr="00C81B84" w:rsidRDefault="00AD5E1E" w:rsidP="00C81B84">
            <w:r w:rsidRPr="00C81B84">
              <w:t>-32 400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A55BDD6" w14:textId="77777777" w:rsidR="00EE2529" w:rsidRPr="00C81B84" w:rsidRDefault="00AD5E1E" w:rsidP="00C81B84">
            <w:r w:rsidRPr="00C81B84">
              <w:t>9 600</w:t>
            </w:r>
          </w:p>
        </w:tc>
      </w:tr>
      <w:tr w:rsidR="00EE2529" w:rsidRPr="00C81B84" w14:paraId="181F703A" w14:textId="77777777">
        <w:trPr>
          <w:trHeight w:val="380"/>
        </w:trPr>
        <w:tc>
          <w:tcPr>
            <w:tcW w:w="580" w:type="dxa"/>
            <w:tcBorders>
              <w:top w:val="nil"/>
              <w:left w:val="nil"/>
              <w:bottom w:val="nil"/>
              <w:right w:val="nil"/>
            </w:tcBorders>
            <w:tcMar>
              <w:top w:w="128" w:type="dxa"/>
              <w:left w:w="43" w:type="dxa"/>
              <w:bottom w:w="43" w:type="dxa"/>
              <w:right w:w="43" w:type="dxa"/>
            </w:tcMar>
          </w:tcPr>
          <w:p w14:paraId="1F7C28F8" w14:textId="77777777" w:rsidR="00EE2529" w:rsidRPr="00C81B84" w:rsidRDefault="00AD5E1E" w:rsidP="00C81B84">
            <w:r w:rsidRPr="00C81B84">
              <w:t>5310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3C873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1C09A5" w14:textId="77777777" w:rsidR="00EE2529" w:rsidRPr="00C81B84" w:rsidRDefault="00AD5E1E" w:rsidP="00C81B84">
            <w:r w:rsidRPr="00C81B84">
              <w:t>Statens lånekasse for utdanning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ACF7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E6D25D"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211F77"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EC0DE5E" w14:textId="77777777" w:rsidR="00EE2529" w:rsidRPr="00C81B84" w:rsidRDefault="00EE2529" w:rsidP="00C81B84"/>
        </w:tc>
      </w:tr>
      <w:tr w:rsidR="00EE2529" w:rsidRPr="00C81B84" w14:paraId="0318E088" w14:textId="77777777">
        <w:trPr>
          <w:trHeight w:val="380"/>
        </w:trPr>
        <w:tc>
          <w:tcPr>
            <w:tcW w:w="580" w:type="dxa"/>
            <w:tcBorders>
              <w:top w:val="nil"/>
              <w:left w:val="nil"/>
              <w:bottom w:val="nil"/>
              <w:right w:val="nil"/>
            </w:tcBorders>
            <w:tcMar>
              <w:top w:w="128" w:type="dxa"/>
              <w:left w:w="43" w:type="dxa"/>
              <w:bottom w:w="43" w:type="dxa"/>
              <w:right w:w="43" w:type="dxa"/>
            </w:tcMar>
          </w:tcPr>
          <w:p w14:paraId="09211D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7FA0A0" w14:textId="77777777" w:rsidR="00EE2529" w:rsidRPr="00C81B84" w:rsidRDefault="00AD5E1E" w:rsidP="00C81B84">
            <w:r w:rsidRPr="00C81B84">
              <w:t>29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41EB58" w14:textId="77777777" w:rsidR="00EE2529" w:rsidRPr="00C81B84" w:rsidRDefault="00AD5E1E" w:rsidP="00C81B84">
            <w:r w:rsidRPr="00C81B84">
              <w:t>Termingebyrer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EE8B46" w14:textId="77777777" w:rsidR="00EE2529" w:rsidRPr="00C81B84" w:rsidRDefault="00AD5E1E" w:rsidP="00C81B84">
            <w:r w:rsidRPr="00C81B84">
              <w:t>1 938</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61E37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5FD00D" w14:textId="77777777" w:rsidR="00EE2529" w:rsidRPr="00C81B84" w:rsidRDefault="00AD5E1E" w:rsidP="00C81B84">
            <w:r w:rsidRPr="00C81B84">
              <w:t>-222</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EBD66AD" w14:textId="77777777" w:rsidR="00EE2529" w:rsidRPr="00C81B84" w:rsidRDefault="00AD5E1E" w:rsidP="00C81B84">
            <w:r w:rsidRPr="00C81B84">
              <w:t>1 716</w:t>
            </w:r>
          </w:p>
        </w:tc>
      </w:tr>
      <w:tr w:rsidR="00EE2529" w:rsidRPr="00C81B84" w14:paraId="71451771" w14:textId="77777777">
        <w:trPr>
          <w:trHeight w:val="380"/>
        </w:trPr>
        <w:tc>
          <w:tcPr>
            <w:tcW w:w="580" w:type="dxa"/>
            <w:tcBorders>
              <w:top w:val="nil"/>
              <w:left w:val="nil"/>
              <w:bottom w:val="nil"/>
              <w:right w:val="nil"/>
            </w:tcBorders>
            <w:tcMar>
              <w:top w:w="128" w:type="dxa"/>
              <w:left w:w="43" w:type="dxa"/>
              <w:bottom w:w="43" w:type="dxa"/>
              <w:right w:w="43" w:type="dxa"/>
            </w:tcMar>
          </w:tcPr>
          <w:p w14:paraId="6C6A612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1ED5CA" w14:textId="77777777" w:rsidR="00EE2529" w:rsidRPr="00C81B84" w:rsidRDefault="00AD5E1E" w:rsidP="00C81B84">
            <w:r w:rsidRPr="00C81B84">
              <w:t>89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1FC7A13" w14:textId="77777777" w:rsidR="00EE2529" w:rsidRPr="00C81B84" w:rsidRDefault="00AD5E1E" w:rsidP="00C81B84">
            <w:r w:rsidRPr="00C81B84">
              <w:t>Purregebyrer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E426FC" w14:textId="77777777" w:rsidR="00EE2529" w:rsidRPr="00C81B84" w:rsidRDefault="00AD5E1E" w:rsidP="00C81B84">
            <w:r w:rsidRPr="00C81B84">
              <w:t>78 555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B8639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D19416" w14:textId="77777777" w:rsidR="00EE2529" w:rsidRPr="00C81B84" w:rsidRDefault="00AD5E1E" w:rsidP="00C81B84">
            <w:r w:rsidRPr="00C81B84">
              <w:t>9 045</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32AEFFA" w14:textId="77777777" w:rsidR="00EE2529" w:rsidRPr="00C81B84" w:rsidRDefault="00AD5E1E" w:rsidP="00C81B84">
            <w:r w:rsidRPr="00C81B84">
              <w:t>87 600</w:t>
            </w:r>
          </w:p>
        </w:tc>
      </w:tr>
      <w:tr w:rsidR="00EE2529" w:rsidRPr="00C81B84" w14:paraId="5F2622AD" w14:textId="77777777">
        <w:trPr>
          <w:trHeight w:val="380"/>
        </w:trPr>
        <w:tc>
          <w:tcPr>
            <w:tcW w:w="580" w:type="dxa"/>
            <w:tcBorders>
              <w:top w:val="nil"/>
              <w:left w:val="nil"/>
              <w:bottom w:val="nil"/>
              <w:right w:val="nil"/>
            </w:tcBorders>
            <w:tcMar>
              <w:top w:w="128" w:type="dxa"/>
              <w:left w:w="43" w:type="dxa"/>
              <w:bottom w:w="43" w:type="dxa"/>
              <w:right w:w="43" w:type="dxa"/>
            </w:tcMar>
          </w:tcPr>
          <w:p w14:paraId="02A151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B2E577"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719C4B9" w14:textId="77777777" w:rsidR="00EE2529" w:rsidRPr="00C81B84" w:rsidRDefault="00AD5E1E" w:rsidP="00C81B84">
            <w:r w:rsidRPr="00C81B84">
              <w:t>Redusert lån og rentegjeld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9CCA6A" w14:textId="77777777" w:rsidR="00EE2529" w:rsidRPr="00C81B84" w:rsidRDefault="00AD5E1E" w:rsidP="00C81B84">
            <w:r w:rsidRPr="00C81B84">
              <w:t>13 410 403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0E153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505DC7" w14:textId="77777777" w:rsidR="00EE2529" w:rsidRPr="00C81B84" w:rsidRDefault="00AD5E1E" w:rsidP="00C81B84">
            <w:r w:rsidRPr="00C81B84">
              <w:t>-493 358</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52A9F17" w14:textId="77777777" w:rsidR="00EE2529" w:rsidRPr="00C81B84" w:rsidRDefault="00AD5E1E" w:rsidP="00C81B84">
            <w:r w:rsidRPr="00C81B84">
              <w:t>12 917 045</w:t>
            </w:r>
          </w:p>
        </w:tc>
      </w:tr>
      <w:tr w:rsidR="00EE2529" w:rsidRPr="00C81B84" w14:paraId="768AC62C" w14:textId="77777777">
        <w:trPr>
          <w:trHeight w:val="380"/>
        </w:trPr>
        <w:tc>
          <w:tcPr>
            <w:tcW w:w="580" w:type="dxa"/>
            <w:tcBorders>
              <w:top w:val="nil"/>
              <w:left w:val="nil"/>
              <w:bottom w:val="nil"/>
              <w:right w:val="nil"/>
            </w:tcBorders>
            <w:tcMar>
              <w:top w:w="128" w:type="dxa"/>
              <w:left w:w="43" w:type="dxa"/>
              <w:bottom w:w="43" w:type="dxa"/>
              <w:right w:w="43" w:type="dxa"/>
            </w:tcMar>
          </w:tcPr>
          <w:p w14:paraId="550D213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BFF0B4" w14:textId="77777777" w:rsidR="00EE2529" w:rsidRPr="00C81B84" w:rsidRDefault="00AD5E1E" w:rsidP="00C81B84">
            <w:r w:rsidRPr="00C81B84">
              <w:t>93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820C4C" w14:textId="77777777" w:rsidR="00EE2529" w:rsidRPr="00C81B84" w:rsidRDefault="00AD5E1E" w:rsidP="00C81B84">
            <w:r w:rsidRPr="00C81B84">
              <w:t>Omgjøring av utdanningslån til stipend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1E9076" w14:textId="77777777" w:rsidR="00EE2529" w:rsidRPr="00C81B84" w:rsidRDefault="00AD5E1E" w:rsidP="00C81B84">
            <w:r w:rsidRPr="00C81B84">
              <w:t>7 925 645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98B1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F04C4A" w14:textId="77777777" w:rsidR="00EE2529" w:rsidRPr="00C81B84" w:rsidRDefault="00AD5E1E" w:rsidP="00C81B84">
            <w:r w:rsidRPr="00C81B84">
              <w:t>117 320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DAB7A97" w14:textId="77777777" w:rsidR="00EE2529" w:rsidRPr="00C81B84" w:rsidRDefault="00AD5E1E" w:rsidP="00C81B84">
            <w:r w:rsidRPr="00C81B84">
              <w:t>8 042 965</w:t>
            </w:r>
          </w:p>
        </w:tc>
      </w:tr>
      <w:tr w:rsidR="00EE2529" w:rsidRPr="00C81B84" w14:paraId="0370581E" w14:textId="77777777">
        <w:trPr>
          <w:trHeight w:val="380"/>
        </w:trPr>
        <w:tc>
          <w:tcPr>
            <w:tcW w:w="580" w:type="dxa"/>
            <w:tcBorders>
              <w:top w:val="nil"/>
              <w:left w:val="nil"/>
              <w:bottom w:val="nil"/>
              <w:right w:val="nil"/>
            </w:tcBorders>
            <w:tcMar>
              <w:top w:w="128" w:type="dxa"/>
              <w:left w:w="43" w:type="dxa"/>
              <w:bottom w:w="43" w:type="dxa"/>
              <w:right w:w="43" w:type="dxa"/>
            </w:tcMar>
          </w:tcPr>
          <w:p w14:paraId="44E18596" w14:textId="77777777" w:rsidR="00EE2529" w:rsidRPr="00C81B84" w:rsidRDefault="00AD5E1E" w:rsidP="00C81B84">
            <w:r w:rsidRPr="00C81B84">
              <w:t>5325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CEB239"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697E94F" w14:textId="77777777" w:rsidR="00EE2529" w:rsidRPr="00C81B84" w:rsidRDefault="00AD5E1E" w:rsidP="00C81B84">
            <w:r w:rsidRPr="00C81B84">
              <w:t>Innovasjon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DE42C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B5C12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BF2F8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990649C" w14:textId="77777777" w:rsidR="00EE2529" w:rsidRPr="00C81B84" w:rsidRDefault="00EE2529" w:rsidP="00C81B84"/>
        </w:tc>
      </w:tr>
      <w:tr w:rsidR="00EE2529" w:rsidRPr="00C81B84" w14:paraId="612A5297" w14:textId="77777777">
        <w:trPr>
          <w:trHeight w:val="640"/>
        </w:trPr>
        <w:tc>
          <w:tcPr>
            <w:tcW w:w="580" w:type="dxa"/>
            <w:tcBorders>
              <w:top w:val="nil"/>
              <w:left w:val="nil"/>
              <w:bottom w:val="nil"/>
              <w:right w:val="nil"/>
            </w:tcBorders>
            <w:tcMar>
              <w:top w:w="128" w:type="dxa"/>
              <w:left w:w="43" w:type="dxa"/>
              <w:bottom w:w="43" w:type="dxa"/>
              <w:right w:w="43" w:type="dxa"/>
            </w:tcMar>
          </w:tcPr>
          <w:p w14:paraId="07F1272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77DC1C" w14:textId="77777777" w:rsidR="00EE2529" w:rsidRPr="00C81B84" w:rsidRDefault="00AD5E1E" w:rsidP="00C81B84">
            <w:r w:rsidRPr="00C81B84">
              <w:t>53</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643E8F4" w14:textId="77777777" w:rsidR="00EE2529" w:rsidRPr="00C81B84" w:rsidRDefault="00AD5E1E" w:rsidP="00C81B84">
            <w:r w:rsidRPr="00C81B84">
              <w:t>Tilbakeføring av ubrukte tiltakspakkemidler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C96C2"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405A3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D172E7" w14:textId="77777777" w:rsidR="00EE2529" w:rsidRPr="00C81B84" w:rsidRDefault="00AD5E1E" w:rsidP="00C81B84">
            <w:r w:rsidRPr="00C81B84">
              <w:t>71 500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C31E4FB" w14:textId="77777777" w:rsidR="00EE2529" w:rsidRPr="00C81B84" w:rsidRDefault="00AD5E1E" w:rsidP="00C81B84">
            <w:r w:rsidRPr="00C81B84">
              <w:t>71 500</w:t>
            </w:r>
          </w:p>
        </w:tc>
      </w:tr>
      <w:tr w:rsidR="00EE2529" w:rsidRPr="00C81B84" w14:paraId="2B516405" w14:textId="77777777">
        <w:trPr>
          <w:trHeight w:val="380"/>
        </w:trPr>
        <w:tc>
          <w:tcPr>
            <w:tcW w:w="580" w:type="dxa"/>
            <w:tcBorders>
              <w:top w:val="nil"/>
              <w:left w:val="nil"/>
              <w:bottom w:val="nil"/>
              <w:right w:val="nil"/>
            </w:tcBorders>
            <w:tcMar>
              <w:top w:w="128" w:type="dxa"/>
              <w:left w:w="43" w:type="dxa"/>
              <w:bottom w:w="43" w:type="dxa"/>
              <w:right w:w="43" w:type="dxa"/>
            </w:tcMar>
          </w:tcPr>
          <w:p w14:paraId="2FAF49C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AEA98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1AB0733" w14:textId="77777777" w:rsidR="00EE2529" w:rsidRPr="00C81B84" w:rsidRDefault="00AD5E1E" w:rsidP="00C81B84">
            <w:r w:rsidRPr="00C81B84">
              <w:t>Låneprovisjoner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3FF0F2" w14:textId="77777777" w:rsidR="00EE2529" w:rsidRPr="00C81B84" w:rsidRDefault="00AD5E1E" w:rsidP="00C81B84">
            <w:r w:rsidRPr="00C81B84">
              <w:t>73 000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0B16F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7D7553" w14:textId="77777777" w:rsidR="00EE2529" w:rsidRPr="00C81B84" w:rsidRDefault="00AD5E1E" w:rsidP="00C81B84">
            <w:r w:rsidRPr="00C81B84">
              <w:t>-4 100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90AB868" w14:textId="77777777" w:rsidR="00EE2529" w:rsidRPr="00C81B84" w:rsidRDefault="00AD5E1E" w:rsidP="00C81B84">
            <w:r w:rsidRPr="00C81B84">
              <w:t>68 900</w:t>
            </w:r>
          </w:p>
        </w:tc>
      </w:tr>
      <w:tr w:rsidR="00EE2529" w:rsidRPr="00C81B84" w14:paraId="20520C75" w14:textId="77777777">
        <w:trPr>
          <w:trHeight w:val="640"/>
        </w:trPr>
        <w:tc>
          <w:tcPr>
            <w:tcW w:w="580" w:type="dxa"/>
            <w:tcBorders>
              <w:top w:val="nil"/>
              <w:left w:val="nil"/>
              <w:bottom w:val="nil"/>
              <w:right w:val="nil"/>
            </w:tcBorders>
            <w:tcMar>
              <w:top w:w="128" w:type="dxa"/>
              <w:left w:w="43" w:type="dxa"/>
              <w:bottom w:w="43" w:type="dxa"/>
              <w:right w:w="43" w:type="dxa"/>
            </w:tcMar>
          </w:tcPr>
          <w:p w14:paraId="6C76DF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6BB005" w14:textId="77777777" w:rsidR="00EE2529" w:rsidRPr="00C81B84" w:rsidRDefault="00AD5E1E" w:rsidP="00C81B84">
            <w:r w:rsidRPr="00C81B84">
              <w:t>92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94C6A7C" w14:textId="77777777" w:rsidR="00EE2529" w:rsidRPr="00C81B84" w:rsidRDefault="00AD5E1E" w:rsidP="00C81B84">
            <w:r w:rsidRPr="00C81B84">
              <w:t>Låneordning for pakkereisearrangører – avdrag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DF981" w14:textId="77777777" w:rsidR="00EE2529" w:rsidRPr="00C81B84" w:rsidRDefault="00AD5E1E" w:rsidP="00C81B84">
            <w:r w:rsidRPr="00C81B84">
              <w:t>38 000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79974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ACD788" w14:textId="77777777" w:rsidR="00EE2529" w:rsidRPr="00C81B84" w:rsidRDefault="00AD5E1E" w:rsidP="00C81B84">
            <w:r w:rsidRPr="00C81B84">
              <w:t>-3 600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6D54F5A" w14:textId="77777777" w:rsidR="00EE2529" w:rsidRPr="00C81B84" w:rsidRDefault="00AD5E1E" w:rsidP="00C81B84">
            <w:r w:rsidRPr="00C81B84">
              <w:t>34 400</w:t>
            </w:r>
          </w:p>
        </w:tc>
      </w:tr>
      <w:tr w:rsidR="00EE2529" w:rsidRPr="00C81B84" w14:paraId="17765DB4" w14:textId="77777777">
        <w:trPr>
          <w:trHeight w:val="380"/>
        </w:trPr>
        <w:tc>
          <w:tcPr>
            <w:tcW w:w="580" w:type="dxa"/>
            <w:tcBorders>
              <w:top w:val="nil"/>
              <w:left w:val="nil"/>
              <w:bottom w:val="nil"/>
              <w:right w:val="nil"/>
            </w:tcBorders>
            <w:tcMar>
              <w:top w:w="128" w:type="dxa"/>
              <w:left w:w="43" w:type="dxa"/>
              <w:bottom w:w="43" w:type="dxa"/>
              <w:right w:w="43" w:type="dxa"/>
            </w:tcMar>
          </w:tcPr>
          <w:p w14:paraId="06B4B967" w14:textId="77777777" w:rsidR="00EE2529" w:rsidRPr="00C81B84" w:rsidRDefault="00AD5E1E" w:rsidP="00C81B84">
            <w:r w:rsidRPr="00C81B84">
              <w:t>5329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39502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C5AB2F" w14:textId="77777777" w:rsidR="00EE2529" w:rsidRPr="00C81B84" w:rsidRDefault="00AD5E1E" w:rsidP="00C81B84">
            <w:r w:rsidRPr="00C81B84">
              <w:t>Eksportkredittordningen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4505E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01963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B8CA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67F94A4" w14:textId="77777777" w:rsidR="00EE2529" w:rsidRPr="00C81B84" w:rsidRDefault="00EE2529" w:rsidP="00C81B84"/>
        </w:tc>
      </w:tr>
      <w:tr w:rsidR="00EE2529" w:rsidRPr="00C81B84" w14:paraId="60DAFD14" w14:textId="77777777">
        <w:trPr>
          <w:trHeight w:val="640"/>
        </w:trPr>
        <w:tc>
          <w:tcPr>
            <w:tcW w:w="580" w:type="dxa"/>
            <w:tcBorders>
              <w:top w:val="nil"/>
              <w:left w:val="nil"/>
              <w:bottom w:val="nil"/>
              <w:right w:val="nil"/>
            </w:tcBorders>
            <w:tcMar>
              <w:top w:w="128" w:type="dxa"/>
              <w:left w:w="43" w:type="dxa"/>
              <w:bottom w:w="43" w:type="dxa"/>
              <w:right w:w="43" w:type="dxa"/>
            </w:tcMar>
          </w:tcPr>
          <w:p w14:paraId="32F57B4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868E03"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B02C64E" w14:textId="77777777" w:rsidR="00EE2529" w:rsidRPr="00C81B84" w:rsidRDefault="00AD5E1E" w:rsidP="00C81B84">
            <w:r w:rsidRPr="00C81B84">
              <w:t>Tilbakeføring av tilskudd til forvaltning av Eksportkredittordningen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7E878A"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226D8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CFECCB" w14:textId="77777777" w:rsidR="00EE2529" w:rsidRPr="00C81B84" w:rsidRDefault="00AD5E1E" w:rsidP="00C81B84">
            <w:r w:rsidRPr="00C81B84">
              <w:t>10 000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7BBF60C" w14:textId="77777777" w:rsidR="00EE2529" w:rsidRPr="00C81B84" w:rsidRDefault="00AD5E1E" w:rsidP="00C81B84">
            <w:r w:rsidRPr="00C81B84">
              <w:t>10 000</w:t>
            </w:r>
          </w:p>
        </w:tc>
      </w:tr>
      <w:tr w:rsidR="00EE2529" w:rsidRPr="00C81B84" w14:paraId="3B9529B5" w14:textId="77777777">
        <w:trPr>
          <w:trHeight w:val="380"/>
        </w:trPr>
        <w:tc>
          <w:tcPr>
            <w:tcW w:w="580" w:type="dxa"/>
            <w:tcBorders>
              <w:top w:val="nil"/>
              <w:left w:val="nil"/>
              <w:bottom w:val="nil"/>
              <w:right w:val="nil"/>
            </w:tcBorders>
            <w:tcMar>
              <w:top w:w="128" w:type="dxa"/>
              <w:left w:w="43" w:type="dxa"/>
              <w:bottom w:w="43" w:type="dxa"/>
              <w:right w:w="43" w:type="dxa"/>
            </w:tcMar>
          </w:tcPr>
          <w:p w14:paraId="4C2BD67C" w14:textId="77777777" w:rsidR="00EE2529" w:rsidRPr="00C81B84" w:rsidRDefault="00AD5E1E" w:rsidP="00C81B84">
            <w:r w:rsidRPr="00C81B84">
              <w:t>5341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D0344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736555" w14:textId="77777777" w:rsidR="00EE2529" w:rsidRPr="00C81B84" w:rsidRDefault="00AD5E1E" w:rsidP="00C81B84">
            <w:r w:rsidRPr="00C81B84">
              <w:t>Avdrag på utestående fordringer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03554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EB781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6B928E"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BE216E5" w14:textId="77777777" w:rsidR="00EE2529" w:rsidRPr="00C81B84" w:rsidRDefault="00EE2529" w:rsidP="00C81B84"/>
        </w:tc>
      </w:tr>
      <w:tr w:rsidR="00EE2529" w:rsidRPr="00C81B84" w14:paraId="588466A3" w14:textId="77777777">
        <w:trPr>
          <w:trHeight w:val="640"/>
        </w:trPr>
        <w:tc>
          <w:tcPr>
            <w:tcW w:w="580" w:type="dxa"/>
            <w:tcBorders>
              <w:top w:val="nil"/>
              <w:left w:val="nil"/>
              <w:bottom w:val="nil"/>
              <w:right w:val="nil"/>
            </w:tcBorders>
            <w:tcMar>
              <w:top w:w="128" w:type="dxa"/>
              <w:left w:w="43" w:type="dxa"/>
              <w:bottom w:w="43" w:type="dxa"/>
              <w:right w:w="43" w:type="dxa"/>
            </w:tcMar>
          </w:tcPr>
          <w:p w14:paraId="646DC86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AE652B" w14:textId="77777777" w:rsidR="00EE2529" w:rsidRPr="00C81B84" w:rsidRDefault="00AD5E1E" w:rsidP="00C81B84">
            <w:r w:rsidRPr="00C81B84">
              <w:t>98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6C1A95" w14:textId="77777777" w:rsidR="00EE2529" w:rsidRPr="00C81B84" w:rsidRDefault="00AD5E1E" w:rsidP="00C81B84">
            <w:r w:rsidRPr="00C81B84">
              <w:t>Avdrag på egenbeholdning statsobligasjoner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44988C" w14:textId="77777777" w:rsidR="00EE2529" w:rsidRPr="00C81B84" w:rsidRDefault="00AD5E1E" w:rsidP="00C81B84">
            <w:r w:rsidRPr="00C81B84">
              <w:t>6 000 000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D2B9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D4B6B" w14:textId="77777777" w:rsidR="00EE2529" w:rsidRPr="00C81B84" w:rsidRDefault="00AD5E1E" w:rsidP="00C81B84">
            <w:r w:rsidRPr="00C81B84">
              <w:t>20 000 000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463175F" w14:textId="77777777" w:rsidR="00EE2529" w:rsidRPr="00C81B84" w:rsidRDefault="00AD5E1E" w:rsidP="00C81B84">
            <w:r w:rsidRPr="00C81B84">
              <w:t>26 000 000</w:t>
            </w:r>
          </w:p>
        </w:tc>
      </w:tr>
      <w:tr w:rsidR="00EE2529" w:rsidRPr="00C81B84" w14:paraId="0B5FA0F1" w14:textId="77777777">
        <w:trPr>
          <w:trHeight w:val="380"/>
        </w:trPr>
        <w:tc>
          <w:tcPr>
            <w:tcW w:w="580" w:type="dxa"/>
            <w:tcBorders>
              <w:top w:val="nil"/>
              <w:left w:val="nil"/>
              <w:bottom w:val="nil"/>
              <w:right w:val="nil"/>
            </w:tcBorders>
            <w:tcMar>
              <w:top w:w="128" w:type="dxa"/>
              <w:left w:w="43" w:type="dxa"/>
              <w:bottom w:w="43" w:type="dxa"/>
              <w:right w:w="43" w:type="dxa"/>
            </w:tcMar>
          </w:tcPr>
          <w:p w14:paraId="6A624DDC" w14:textId="77777777" w:rsidR="00EE2529" w:rsidRPr="00C81B84" w:rsidRDefault="00AD5E1E" w:rsidP="00C81B84">
            <w:r w:rsidRPr="00C81B84">
              <w:t>5351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51D82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6DEF55C" w14:textId="77777777" w:rsidR="00EE2529" w:rsidRPr="00C81B84" w:rsidRDefault="00AD5E1E" w:rsidP="00C81B84">
            <w:r w:rsidRPr="00C81B84">
              <w:t>Overføring fra Norges Bank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77C16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439DB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05E3F2"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506A7C9" w14:textId="77777777" w:rsidR="00EE2529" w:rsidRPr="00C81B84" w:rsidRDefault="00EE2529" w:rsidP="00C81B84"/>
        </w:tc>
      </w:tr>
      <w:tr w:rsidR="00EE2529" w:rsidRPr="00C81B84" w14:paraId="2BDA5F60"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6EADE5A3"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04F7EE0" w14:textId="77777777" w:rsidR="00EE2529" w:rsidRPr="00C81B84" w:rsidRDefault="00AD5E1E" w:rsidP="00C81B84">
            <w:r w:rsidRPr="00C81B84">
              <w:t>85</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4C31724" w14:textId="77777777" w:rsidR="00EE2529" w:rsidRPr="00C81B84" w:rsidRDefault="00AD5E1E" w:rsidP="00C81B84">
            <w:r w:rsidRPr="00C81B84">
              <w:t>Overføring</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B5B89A8" w14:textId="77777777" w:rsidR="00EE2529" w:rsidRPr="00C81B84" w:rsidRDefault="00AD5E1E" w:rsidP="00C81B84">
            <w:r w:rsidRPr="00C81B84">
              <w:t>8 600 000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1BCDA1C"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5082330" w14:textId="77777777" w:rsidR="00EE2529" w:rsidRPr="00C81B84" w:rsidRDefault="00AD5E1E" w:rsidP="00C81B84">
            <w:r w:rsidRPr="00C81B84">
              <w:t>-506 100</w:t>
            </w:r>
          </w:p>
        </w:tc>
        <w:tc>
          <w:tcPr>
            <w:tcW w:w="11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43AB910" w14:textId="77777777" w:rsidR="00EE2529" w:rsidRPr="00C81B84" w:rsidRDefault="00AD5E1E" w:rsidP="00C81B84">
            <w:r w:rsidRPr="00C81B84">
              <w:t>8 093 900</w:t>
            </w:r>
          </w:p>
        </w:tc>
      </w:tr>
      <w:tr w:rsidR="00EE2529" w:rsidRPr="00C81B84" w14:paraId="1D6CB931" w14:textId="77777777">
        <w:trPr>
          <w:trHeight w:val="3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7389A111" w14:textId="77777777" w:rsidR="00EE2529" w:rsidRPr="00C81B84" w:rsidRDefault="00AD5E1E" w:rsidP="00C81B84">
            <w:r w:rsidRPr="00C81B84">
              <w:t>Sum endringer Inntekter under departementene</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1F4F60D"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D90015A"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890AF1F" w14:textId="77777777" w:rsidR="00EE2529" w:rsidRPr="00C81B84" w:rsidRDefault="00AD5E1E" w:rsidP="00C81B84">
            <w:r w:rsidRPr="00C81B84">
              <w:t>22 274 280</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19ADF13" w14:textId="77777777" w:rsidR="00EE2529" w:rsidRPr="00C81B84" w:rsidRDefault="00EE2529" w:rsidP="00C81B84"/>
        </w:tc>
      </w:tr>
      <w:tr w:rsidR="00EE2529" w:rsidRPr="00C81B84" w14:paraId="712D5869" w14:textId="77777777">
        <w:trPr>
          <w:trHeight w:val="640"/>
        </w:trPr>
        <w:tc>
          <w:tcPr>
            <w:tcW w:w="580" w:type="dxa"/>
            <w:tcBorders>
              <w:top w:val="nil"/>
              <w:left w:val="nil"/>
              <w:bottom w:val="nil"/>
              <w:right w:val="nil"/>
            </w:tcBorders>
            <w:tcMar>
              <w:top w:w="128" w:type="dxa"/>
              <w:left w:w="43" w:type="dxa"/>
              <w:bottom w:w="43" w:type="dxa"/>
              <w:right w:w="43" w:type="dxa"/>
            </w:tcMar>
          </w:tcPr>
          <w:p w14:paraId="6F0945BE" w14:textId="77777777" w:rsidR="00EE2529" w:rsidRPr="00C81B84" w:rsidRDefault="00AD5E1E" w:rsidP="00C81B84">
            <w:r w:rsidRPr="00C81B84">
              <w:t>5440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58C0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299A1B7" w14:textId="77777777" w:rsidR="00EE2529" w:rsidRPr="00C81B84" w:rsidRDefault="00AD5E1E" w:rsidP="00C81B84">
            <w:r w:rsidRPr="00C81B84">
              <w:t>Statens direkte økonomiske engasjement i petroleumsvirksomheten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DDB3A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422D7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D7FF2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06581B2" w14:textId="77777777" w:rsidR="00EE2529" w:rsidRPr="00C81B84" w:rsidRDefault="00EE2529" w:rsidP="00C81B84"/>
        </w:tc>
      </w:tr>
      <w:tr w:rsidR="00EE2529" w:rsidRPr="00C81B84" w14:paraId="473F19B1" w14:textId="77777777">
        <w:trPr>
          <w:trHeight w:val="380"/>
        </w:trPr>
        <w:tc>
          <w:tcPr>
            <w:tcW w:w="580" w:type="dxa"/>
            <w:tcBorders>
              <w:top w:val="nil"/>
              <w:left w:val="nil"/>
              <w:bottom w:val="nil"/>
              <w:right w:val="nil"/>
            </w:tcBorders>
            <w:tcMar>
              <w:top w:w="128" w:type="dxa"/>
              <w:left w:w="43" w:type="dxa"/>
              <w:bottom w:w="43" w:type="dxa"/>
              <w:right w:w="43" w:type="dxa"/>
            </w:tcMar>
          </w:tcPr>
          <w:p w14:paraId="73A5B0A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77B27E" w14:textId="77777777" w:rsidR="00EE2529" w:rsidRPr="00C81B84" w:rsidRDefault="00AD5E1E" w:rsidP="00C81B84">
            <w:r w:rsidRPr="00C81B84">
              <w:t>24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90756EE" w14:textId="77777777" w:rsidR="00EE2529" w:rsidRPr="00C81B84" w:rsidRDefault="00AD5E1E" w:rsidP="00C81B84">
            <w:r w:rsidRPr="00C81B84">
              <w:t>Driftsresultat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9EA30F" w14:textId="77777777" w:rsidR="00EE2529" w:rsidRPr="00C81B84" w:rsidRDefault="00AD5E1E" w:rsidP="00C81B84">
            <w:r w:rsidRPr="00C81B84">
              <w:t>513 300 000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E22B9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AE77EE" w14:textId="77777777" w:rsidR="00EE2529" w:rsidRPr="00C81B84" w:rsidRDefault="00AD5E1E" w:rsidP="00C81B84">
            <w:r w:rsidRPr="00C81B84">
              <w:t>-239 600 000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3B8A8D" w14:textId="77777777" w:rsidR="00EE2529" w:rsidRPr="00C81B84" w:rsidRDefault="00AD5E1E" w:rsidP="00C81B84">
            <w:r w:rsidRPr="00C81B84">
              <w:t>273 700 000</w:t>
            </w:r>
          </w:p>
        </w:tc>
      </w:tr>
      <w:tr w:rsidR="00EE2529" w:rsidRPr="00C81B84" w14:paraId="1BDB7FD2" w14:textId="77777777">
        <w:trPr>
          <w:trHeight w:val="380"/>
        </w:trPr>
        <w:tc>
          <w:tcPr>
            <w:tcW w:w="580" w:type="dxa"/>
            <w:tcBorders>
              <w:top w:val="nil"/>
              <w:left w:val="nil"/>
              <w:bottom w:val="nil"/>
              <w:right w:val="nil"/>
            </w:tcBorders>
            <w:tcMar>
              <w:top w:w="128" w:type="dxa"/>
              <w:left w:w="43" w:type="dxa"/>
              <w:bottom w:w="43" w:type="dxa"/>
              <w:right w:w="43" w:type="dxa"/>
            </w:tcMar>
          </w:tcPr>
          <w:p w14:paraId="5AC971C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1E5D91"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F87D10" w14:textId="77777777" w:rsidR="00EE2529" w:rsidRPr="00C81B84" w:rsidRDefault="00AD5E1E" w:rsidP="00C81B84">
            <w:r w:rsidRPr="00C81B84">
              <w:t>Avskrivninger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E28C2E" w14:textId="77777777" w:rsidR="00EE2529" w:rsidRPr="00C81B84" w:rsidRDefault="00AD5E1E" w:rsidP="00C81B84">
            <w:r w:rsidRPr="00C81B84">
              <w:t>27 000 000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28917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62148B" w14:textId="77777777" w:rsidR="00EE2529" w:rsidRPr="00C81B84" w:rsidRDefault="00AD5E1E" w:rsidP="00C81B84">
            <w:r w:rsidRPr="00C81B84">
              <w:t>2 400 000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1BAF1D0" w14:textId="77777777" w:rsidR="00EE2529" w:rsidRPr="00C81B84" w:rsidRDefault="00AD5E1E" w:rsidP="00C81B84">
            <w:r w:rsidRPr="00C81B84">
              <w:t>29 400 000</w:t>
            </w:r>
          </w:p>
        </w:tc>
      </w:tr>
      <w:tr w:rsidR="00EE2529" w:rsidRPr="00C81B84" w14:paraId="5808D4FE"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EC36B29"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9F2F5DC" w14:textId="77777777" w:rsidR="00EE2529" w:rsidRPr="00C81B84" w:rsidRDefault="00AD5E1E" w:rsidP="00C81B84">
            <w:r w:rsidRPr="00C81B84">
              <w:t>80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8CEDD54" w14:textId="77777777" w:rsidR="00EE2529" w:rsidRPr="00C81B84" w:rsidRDefault="00AD5E1E" w:rsidP="00C81B84">
            <w:r w:rsidRPr="00C81B84">
              <w:t>Renter av statens kapital</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30DA246" w14:textId="77777777" w:rsidR="00EE2529" w:rsidRPr="00C81B84" w:rsidRDefault="00AD5E1E" w:rsidP="00C81B84">
            <w:r w:rsidRPr="00C81B84">
              <w:t>2 400 000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D17518F"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A0DE26" w14:textId="77777777" w:rsidR="00EE2529" w:rsidRPr="00C81B84" w:rsidRDefault="00AD5E1E" w:rsidP="00C81B84">
            <w:r w:rsidRPr="00C81B84">
              <w:t>300 000</w:t>
            </w:r>
          </w:p>
        </w:tc>
        <w:tc>
          <w:tcPr>
            <w:tcW w:w="11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07733BD" w14:textId="77777777" w:rsidR="00EE2529" w:rsidRPr="00C81B84" w:rsidRDefault="00AD5E1E" w:rsidP="00C81B84">
            <w:r w:rsidRPr="00C81B84">
              <w:t>2 700 000</w:t>
            </w:r>
          </w:p>
        </w:tc>
      </w:tr>
      <w:tr w:rsidR="00EE2529" w:rsidRPr="00C81B84" w14:paraId="014014CB" w14:textId="77777777">
        <w:trPr>
          <w:trHeight w:val="64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5DFED5C" w14:textId="77777777" w:rsidR="00EE2529" w:rsidRPr="00C81B84" w:rsidRDefault="00AD5E1E" w:rsidP="00C81B84">
            <w:r w:rsidRPr="00C81B84">
              <w:t>Sum endringer Inntekter fra statlig petroleumsvirksomhet</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AA1E180"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F54C7BD"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27F6824" w14:textId="77777777" w:rsidR="00EE2529" w:rsidRPr="00C81B84" w:rsidRDefault="00AD5E1E" w:rsidP="00C81B84">
            <w:r w:rsidRPr="00C81B84">
              <w:t>-236 900 000</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CCAF5AF" w14:textId="77777777" w:rsidR="00EE2529" w:rsidRPr="00C81B84" w:rsidRDefault="00EE2529" w:rsidP="00C81B84"/>
        </w:tc>
      </w:tr>
      <w:tr w:rsidR="00EE2529" w:rsidRPr="00C81B84" w14:paraId="58E67E1D" w14:textId="77777777">
        <w:trPr>
          <w:trHeight w:val="380"/>
        </w:trPr>
        <w:tc>
          <w:tcPr>
            <w:tcW w:w="580" w:type="dxa"/>
            <w:tcBorders>
              <w:top w:val="nil"/>
              <w:left w:val="nil"/>
              <w:bottom w:val="nil"/>
              <w:right w:val="nil"/>
            </w:tcBorders>
            <w:tcMar>
              <w:top w:w="128" w:type="dxa"/>
              <w:left w:w="43" w:type="dxa"/>
              <w:bottom w:w="43" w:type="dxa"/>
              <w:right w:w="43" w:type="dxa"/>
            </w:tcMar>
          </w:tcPr>
          <w:p w14:paraId="126A5789" w14:textId="77777777" w:rsidR="00EE2529" w:rsidRPr="00C81B84" w:rsidRDefault="00AD5E1E" w:rsidP="00C81B84">
            <w:r w:rsidRPr="00C81B84">
              <w:t>5460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ACE78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3C0E30" w14:textId="77777777" w:rsidR="00EE2529" w:rsidRPr="00C81B84" w:rsidRDefault="00AD5E1E" w:rsidP="00C81B84">
            <w:r w:rsidRPr="00C81B84">
              <w:t>Eksportfinansiering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F9103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07FD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658E90"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31ADEEA" w14:textId="77777777" w:rsidR="00EE2529" w:rsidRPr="00C81B84" w:rsidRDefault="00EE2529" w:rsidP="00C81B84"/>
        </w:tc>
      </w:tr>
      <w:tr w:rsidR="00EE2529" w:rsidRPr="00C81B84" w14:paraId="463D3A2D" w14:textId="77777777">
        <w:trPr>
          <w:trHeight w:val="880"/>
        </w:trPr>
        <w:tc>
          <w:tcPr>
            <w:tcW w:w="580" w:type="dxa"/>
            <w:tcBorders>
              <w:top w:val="nil"/>
              <w:left w:val="nil"/>
              <w:bottom w:val="nil"/>
              <w:right w:val="nil"/>
            </w:tcBorders>
            <w:tcMar>
              <w:top w:w="128" w:type="dxa"/>
              <w:left w:w="43" w:type="dxa"/>
              <w:bottom w:w="43" w:type="dxa"/>
              <w:right w:w="43" w:type="dxa"/>
            </w:tcMar>
          </w:tcPr>
          <w:p w14:paraId="1D8106D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F01395" w14:textId="77777777" w:rsidR="00EE2529" w:rsidRPr="00C81B84" w:rsidRDefault="00AD5E1E" w:rsidP="00C81B84">
            <w:r w:rsidRPr="00C81B84">
              <w:t>51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2C4527" w14:textId="77777777" w:rsidR="00EE2529" w:rsidRPr="00C81B84" w:rsidRDefault="00AD5E1E" w:rsidP="00C81B84">
            <w:r w:rsidRPr="00C81B84">
              <w:t>Tilbakeføring av tapsavsetning for risikoavlastningsordningen for garantier til Reisegarantifondet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658CC2"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D5D30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0DAA9C" w14:textId="77777777" w:rsidR="00EE2529" w:rsidRPr="00C81B84" w:rsidRDefault="00AD5E1E" w:rsidP="00C81B84">
            <w:r w:rsidRPr="00C81B84">
              <w:t>11 000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256C7D6" w14:textId="77777777" w:rsidR="00EE2529" w:rsidRPr="00C81B84" w:rsidRDefault="00AD5E1E" w:rsidP="00C81B84">
            <w:r w:rsidRPr="00C81B84">
              <w:t>11 000</w:t>
            </w:r>
          </w:p>
        </w:tc>
      </w:tr>
      <w:tr w:rsidR="00EE2529" w:rsidRPr="00C81B84" w14:paraId="335CBA5C" w14:textId="77777777">
        <w:trPr>
          <w:trHeight w:val="640"/>
        </w:trPr>
        <w:tc>
          <w:tcPr>
            <w:tcW w:w="580" w:type="dxa"/>
            <w:tcBorders>
              <w:top w:val="nil"/>
              <w:left w:val="nil"/>
              <w:bottom w:val="nil"/>
              <w:right w:val="nil"/>
            </w:tcBorders>
            <w:tcMar>
              <w:top w:w="128" w:type="dxa"/>
              <w:left w:w="43" w:type="dxa"/>
              <w:bottom w:w="43" w:type="dxa"/>
              <w:right w:w="43" w:type="dxa"/>
            </w:tcMar>
          </w:tcPr>
          <w:p w14:paraId="35EDBD9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8F439C" w14:textId="77777777" w:rsidR="00EE2529" w:rsidRPr="00C81B84" w:rsidRDefault="00AD5E1E" w:rsidP="00C81B84">
            <w:r w:rsidRPr="00C81B84">
              <w:t>55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F21BE3F" w14:textId="77777777" w:rsidR="00EE2529" w:rsidRPr="00C81B84" w:rsidRDefault="00AD5E1E" w:rsidP="00C81B84">
            <w:r w:rsidRPr="00C81B84">
              <w:t>Tilbakeføring av midler fra lånegarantiordningen ifm. krigen i Ukraina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C330D"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8F747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73745C" w14:textId="77777777" w:rsidR="00EE2529" w:rsidRPr="00C81B84" w:rsidRDefault="00AD5E1E" w:rsidP="00C81B84">
            <w:r w:rsidRPr="00C81B84">
              <w:t>124 800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B43CEAE" w14:textId="77777777" w:rsidR="00EE2529" w:rsidRPr="00C81B84" w:rsidRDefault="00AD5E1E" w:rsidP="00C81B84">
            <w:r w:rsidRPr="00C81B84">
              <w:t>124 800</w:t>
            </w:r>
          </w:p>
        </w:tc>
      </w:tr>
      <w:tr w:rsidR="00EE2529" w:rsidRPr="00C81B84" w14:paraId="5A1A833D" w14:textId="77777777">
        <w:trPr>
          <w:trHeight w:val="640"/>
        </w:trPr>
        <w:tc>
          <w:tcPr>
            <w:tcW w:w="580" w:type="dxa"/>
            <w:tcBorders>
              <w:top w:val="nil"/>
              <w:left w:val="nil"/>
              <w:bottom w:val="nil"/>
              <w:right w:val="nil"/>
            </w:tcBorders>
            <w:tcMar>
              <w:top w:w="128" w:type="dxa"/>
              <w:left w:w="43" w:type="dxa"/>
              <w:bottom w:w="43" w:type="dxa"/>
              <w:right w:w="43" w:type="dxa"/>
            </w:tcMar>
          </w:tcPr>
          <w:p w14:paraId="07662A6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754FC3" w14:textId="77777777" w:rsidR="00EE2529" w:rsidRPr="00C81B84" w:rsidRDefault="00AD5E1E" w:rsidP="00C81B84">
            <w:r w:rsidRPr="00C81B84">
              <w:t>90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081DB56" w14:textId="77777777" w:rsidR="00EE2529" w:rsidRPr="00C81B84" w:rsidRDefault="00AD5E1E" w:rsidP="00C81B84">
            <w:r w:rsidRPr="00C81B84">
              <w:t>Avdrag på lån knyttet til bruk av trekkfullmakt under Alminnelig garantiordning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C83083" w14:textId="77777777" w:rsidR="00EE2529" w:rsidRPr="00C81B84" w:rsidRDefault="00AD5E1E" w:rsidP="00C81B84">
            <w:r w:rsidRPr="00C81B84">
              <w:t>1 000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F9C2E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B69299" w14:textId="77777777" w:rsidR="00EE2529" w:rsidRPr="00C81B84" w:rsidRDefault="00AD5E1E" w:rsidP="00C81B84">
            <w:r w:rsidRPr="00C81B84">
              <w:t>2 749 000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922E0E5" w14:textId="77777777" w:rsidR="00EE2529" w:rsidRPr="00C81B84" w:rsidRDefault="00AD5E1E" w:rsidP="00C81B84">
            <w:r w:rsidRPr="00C81B84">
              <w:t>2 750 000</w:t>
            </w:r>
          </w:p>
        </w:tc>
      </w:tr>
      <w:tr w:rsidR="00EE2529" w:rsidRPr="00C81B84" w14:paraId="6961E9AF" w14:textId="77777777">
        <w:trPr>
          <w:trHeight w:val="380"/>
        </w:trPr>
        <w:tc>
          <w:tcPr>
            <w:tcW w:w="580" w:type="dxa"/>
            <w:tcBorders>
              <w:top w:val="nil"/>
              <w:left w:val="nil"/>
              <w:bottom w:val="nil"/>
              <w:right w:val="nil"/>
            </w:tcBorders>
            <w:tcMar>
              <w:top w:w="128" w:type="dxa"/>
              <w:left w:w="43" w:type="dxa"/>
              <w:bottom w:w="43" w:type="dxa"/>
              <w:right w:w="43" w:type="dxa"/>
            </w:tcMar>
          </w:tcPr>
          <w:p w14:paraId="46299107" w14:textId="77777777" w:rsidR="00EE2529" w:rsidRPr="00C81B84" w:rsidRDefault="00AD5E1E" w:rsidP="00C81B84">
            <w:r w:rsidRPr="00C81B84">
              <w:t>5470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AD9987"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E79DAA" w14:textId="77777777" w:rsidR="00EE2529" w:rsidRPr="00C81B84" w:rsidRDefault="00AD5E1E" w:rsidP="00C81B84">
            <w:r w:rsidRPr="00C81B84">
              <w:t>Statens pensjonskasse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9889D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ED5D37"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1DEBD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AED36F4" w14:textId="77777777" w:rsidR="00EE2529" w:rsidRPr="00C81B84" w:rsidRDefault="00EE2529" w:rsidP="00C81B84"/>
        </w:tc>
      </w:tr>
      <w:tr w:rsidR="00EE2529" w:rsidRPr="00C81B84" w14:paraId="3DDD192A" w14:textId="77777777">
        <w:trPr>
          <w:trHeight w:val="380"/>
        </w:trPr>
        <w:tc>
          <w:tcPr>
            <w:tcW w:w="580" w:type="dxa"/>
            <w:tcBorders>
              <w:top w:val="nil"/>
              <w:left w:val="nil"/>
              <w:bottom w:val="nil"/>
              <w:right w:val="nil"/>
            </w:tcBorders>
            <w:tcMar>
              <w:top w:w="128" w:type="dxa"/>
              <w:left w:w="43" w:type="dxa"/>
              <w:bottom w:w="43" w:type="dxa"/>
              <w:right w:w="43" w:type="dxa"/>
            </w:tcMar>
          </w:tcPr>
          <w:p w14:paraId="6C4EBD82"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C90363" w14:textId="77777777" w:rsidR="00EE2529" w:rsidRPr="00C81B84" w:rsidRDefault="00AD5E1E" w:rsidP="00C81B84">
            <w:r w:rsidRPr="00C81B84">
              <w:t>30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193BAD0" w14:textId="77777777" w:rsidR="00EE2529" w:rsidRPr="00C81B84" w:rsidRDefault="00AD5E1E" w:rsidP="00C81B84">
            <w:r w:rsidRPr="00C81B84">
              <w:t>Avsetning til investeringsformål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72B333" w14:textId="77777777" w:rsidR="00EE2529" w:rsidRPr="00C81B84" w:rsidRDefault="00AD5E1E" w:rsidP="00C81B84">
            <w:r w:rsidRPr="00C81B84">
              <w:t>30 000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518C4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7EACEB" w14:textId="77777777" w:rsidR="00EE2529" w:rsidRPr="00C81B84" w:rsidRDefault="00AD5E1E" w:rsidP="00C81B84">
            <w:r w:rsidRPr="00C81B84">
              <w:t>25 000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7BCB79F" w14:textId="77777777" w:rsidR="00EE2529" w:rsidRPr="00C81B84" w:rsidRDefault="00AD5E1E" w:rsidP="00C81B84">
            <w:r w:rsidRPr="00C81B84">
              <w:t>55 000</w:t>
            </w:r>
          </w:p>
        </w:tc>
      </w:tr>
      <w:tr w:rsidR="00EE2529" w:rsidRPr="00C81B84" w14:paraId="192F32CC" w14:textId="77777777">
        <w:trPr>
          <w:trHeight w:val="640"/>
        </w:trPr>
        <w:tc>
          <w:tcPr>
            <w:tcW w:w="580" w:type="dxa"/>
            <w:tcBorders>
              <w:top w:val="nil"/>
              <w:left w:val="nil"/>
              <w:bottom w:val="nil"/>
              <w:right w:val="nil"/>
            </w:tcBorders>
            <w:tcMar>
              <w:top w:w="128" w:type="dxa"/>
              <w:left w:w="43" w:type="dxa"/>
              <w:bottom w:w="43" w:type="dxa"/>
              <w:right w:w="43" w:type="dxa"/>
            </w:tcMar>
          </w:tcPr>
          <w:p w14:paraId="661B4842" w14:textId="77777777" w:rsidR="00EE2529" w:rsidRPr="00C81B84" w:rsidRDefault="00AD5E1E" w:rsidP="00C81B84">
            <w:r w:rsidRPr="00C81B84">
              <w:t>5491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AFEA5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ABCCCD6" w14:textId="77777777" w:rsidR="00EE2529" w:rsidRPr="00C81B84" w:rsidRDefault="00AD5E1E" w:rsidP="00C81B84">
            <w:r w:rsidRPr="00C81B84">
              <w:t>Avskrivning på statens kapital i statens forvaltningsbedrifter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B1C6A"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4DCCD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B87F7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CFEE1F4" w14:textId="77777777" w:rsidR="00EE2529" w:rsidRPr="00C81B84" w:rsidRDefault="00EE2529" w:rsidP="00C81B84"/>
        </w:tc>
      </w:tr>
      <w:tr w:rsidR="00EE2529" w:rsidRPr="00C81B84" w14:paraId="12298CA9"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2BC77D4"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34DD0F0" w14:textId="77777777" w:rsidR="00EE2529" w:rsidRPr="00C81B84" w:rsidRDefault="00AD5E1E" w:rsidP="00C81B84">
            <w:r w:rsidRPr="00C81B84">
              <w:t>30</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B55679E" w14:textId="77777777" w:rsidR="00EE2529" w:rsidRPr="00C81B84" w:rsidRDefault="00AD5E1E" w:rsidP="00C81B84">
            <w:r w:rsidRPr="00C81B84">
              <w:t>Avskrivninger</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6750FD6" w14:textId="77777777" w:rsidR="00EE2529" w:rsidRPr="00C81B84" w:rsidRDefault="00AD5E1E" w:rsidP="00C81B84">
            <w:r w:rsidRPr="00C81B84">
              <w:t>1 633 000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3ED4CE7"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1ABEA53" w14:textId="77777777" w:rsidR="00EE2529" w:rsidRPr="00C81B84" w:rsidRDefault="00AD5E1E" w:rsidP="00C81B84">
            <w:r w:rsidRPr="00C81B84">
              <w:t>-1 000</w:t>
            </w:r>
          </w:p>
        </w:tc>
        <w:tc>
          <w:tcPr>
            <w:tcW w:w="11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B4932AB" w14:textId="77777777" w:rsidR="00EE2529" w:rsidRPr="00C81B84" w:rsidRDefault="00AD5E1E" w:rsidP="00C81B84">
            <w:r w:rsidRPr="00C81B84">
              <w:t>1 632 000</w:t>
            </w:r>
          </w:p>
        </w:tc>
      </w:tr>
      <w:tr w:rsidR="00EE2529" w:rsidRPr="00C81B84" w14:paraId="796C4771" w14:textId="77777777">
        <w:trPr>
          <w:trHeight w:val="8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F05EE42" w14:textId="77777777" w:rsidR="00EE2529" w:rsidRPr="00C81B84" w:rsidRDefault="00AD5E1E" w:rsidP="00C81B84">
            <w:r w:rsidRPr="00C81B84">
              <w:t>Sum endringer Avskrivninger, avsetninger til investeringsformål og inntekter av statens forvaltningsbedrifter i samband med nybygg, anlegg mv.</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1924308"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3223058"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1A580C7" w14:textId="77777777" w:rsidR="00EE2529" w:rsidRPr="00C81B84" w:rsidRDefault="00AD5E1E" w:rsidP="00C81B84">
            <w:r w:rsidRPr="00C81B84">
              <w:t>2 908 800</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54A2B4F" w14:textId="77777777" w:rsidR="00EE2529" w:rsidRPr="00C81B84" w:rsidRDefault="00EE2529" w:rsidP="00C81B84"/>
        </w:tc>
      </w:tr>
      <w:tr w:rsidR="00EE2529" w:rsidRPr="00C81B84" w14:paraId="3D8418A3" w14:textId="77777777">
        <w:trPr>
          <w:trHeight w:val="380"/>
        </w:trPr>
        <w:tc>
          <w:tcPr>
            <w:tcW w:w="580" w:type="dxa"/>
            <w:tcBorders>
              <w:top w:val="nil"/>
              <w:left w:val="nil"/>
              <w:bottom w:val="nil"/>
              <w:right w:val="nil"/>
            </w:tcBorders>
            <w:tcMar>
              <w:top w:w="128" w:type="dxa"/>
              <w:left w:w="43" w:type="dxa"/>
              <w:bottom w:w="43" w:type="dxa"/>
              <w:right w:w="43" w:type="dxa"/>
            </w:tcMar>
          </w:tcPr>
          <w:p w14:paraId="49FDC0C6" w14:textId="77777777" w:rsidR="00EE2529" w:rsidRPr="00C81B84" w:rsidRDefault="00AD5E1E" w:rsidP="00C81B84">
            <w:r w:rsidRPr="00C81B84">
              <w:t>5501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D9362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6008323" w14:textId="77777777" w:rsidR="00EE2529" w:rsidRPr="00C81B84" w:rsidRDefault="00AD5E1E" w:rsidP="00C81B84">
            <w:r w:rsidRPr="00C81B84">
              <w:t>Skatter på formue og inntekt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3BC4C"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4B565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3C6AA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FD445BB" w14:textId="77777777" w:rsidR="00EE2529" w:rsidRPr="00C81B84" w:rsidRDefault="00EE2529" w:rsidP="00C81B84"/>
        </w:tc>
      </w:tr>
      <w:tr w:rsidR="00EE2529" w:rsidRPr="00C81B84" w14:paraId="0C1F7A52" w14:textId="77777777">
        <w:trPr>
          <w:trHeight w:val="380"/>
        </w:trPr>
        <w:tc>
          <w:tcPr>
            <w:tcW w:w="580" w:type="dxa"/>
            <w:tcBorders>
              <w:top w:val="nil"/>
              <w:left w:val="nil"/>
              <w:bottom w:val="nil"/>
              <w:right w:val="nil"/>
            </w:tcBorders>
            <w:tcMar>
              <w:top w:w="128" w:type="dxa"/>
              <w:left w:w="43" w:type="dxa"/>
              <w:bottom w:w="43" w:type="dxa"/>
              <w:right w:w="43" w:type="dxa"/>
            </w:tcMar>
          </w:tcPr>
          <w:p w14:paraId="0FB1E8E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3FB40A"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EAB53B" w14:textId="77777777" w:rsidR="00EE2529" w:rsidRPr="00C81B84" w:rsidRDefault="00AD5E1E" w:rsidP="00C81B84">
            <w:r w:rsidRPr="00C81B84">
              <w:t>Fellesskatt mv. fra personlige skattytere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376ADB" w14:textId="77777777" w:rsidR="00EE2529" w:rsidRPr="00C81B84" w:rsidRDefault="00AD5E1E" w:rsidP="00C81B84">
            <w:r w:rsidRPr="00C81B84">
              <w:t>136 820 000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0B25E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BA00A9" w14:textId="77777777" w:rsidR="00EE2529" w:rsidRPr="00C81B84" w:rsidRDefault="00AD5E1E" w:rsidP="00C81B84">
            <w:r w:rsidRPr="00C81B84">
              <w:t>-1 000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DB822E5" w14:textId="77777777" w:rsidR="00EE2529" w:rsidRPr="00C81B84" w:rsidRDefault="00AD5E1E" w:rsidP="00C81B84">
            <w:r w:rsidRPr="00C81B84">
              <w:t>136 819 000</w:t>
            </w:r>
          </w:p>
        </w:tc>
      </w:tr>
      <w:tr w:rsidR="00EE2529" w:rsidRPr="00C81B84" w14:paraId="48A0A8BC" w14:textId="77777777">
        <w:trPr>
          <w:trHeight w:val="380"/>
        </w:trPr>
        <w:tc>
          <w:tcPr>
            <w:tcW w:w="580" w:type="dxa"/>
            <w:tcBorders>
              <w:top w:val="nil"/>
              <w:left w:val="nil"/>
              <w:bottom w:val="nil"/>
              <w:right w:val="nil"/>
            </w:tcBorders>
            <w:tcMar>
              <w:top w:w="128" w:type="dxa"/>
              <w:left w:w="43" w:type="dxa"/>
              <w:bottom w:w="43" w:type="dxa"/>
              <w:right w:w="43" w:type="dxa"/>
            </w:tcMar>
          </w:tcPr>
          <w:p w14:paraId="2EA4481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6DC1CA"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B047C2" w14:textId="77777777" w:rsidR="00EE2529" w:rsidRPr="00C81B84" w:rsidRDefault="00AD5E1E" w:rsidP="00C81B84">
            <w:r w:rsidRPr="00C81B84">
              <w:t>Formuesskatt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BDD489" w14:textId="77777777" w:rsidR="00EE2529" w:rsidRPr="00C81B84" w:rsidRDefault="00AD5E1E" w:rsidP="00C81B84">
            <w:r w:rsidRPr="00C81B84">
              <w:t>9 860 000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8F7DA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D499D5" w14:textId="77777777" w:rsidR="00EE2529" w:rsidRPr="00C81B84" w:rsidRDefault="00AD5E1E" w:rsidP="00C81B84">
            <w:r w:rsidRPr="00C81B84">
              <w:t>-100 000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41E4742" w14:textId="77777777" w:rsidR="00EE2529" w:rsidRPr="00C81B84" w:rsidRDefault="00AD5E1E" w:rsidP="00C81B84">
            <w:r w:rsidRPr="00C81B84">
              <w:t>9 760 000</w:t>
            </w:r>
          </w:p>
        </w:tc>
      </w:tr>
      <w:tr w:rsidR="00EE2529" w:rsidRPr="00C81B84" w14:paraId="43C03ABD" w14:textId="77777777">
        <w:trPr>
          <w:trHeight w:val="380"/>
        </w:trPr>
        <w:tc>
          <w:tcPr>
            <w:tcW w:w="580" w:type="dxa"/>
            <w:tcBorders>
              <w:top w:val="nil"/>
              <w:left w:val="nil"/>
              <w:bottom w:val="nil"/>
              <w:right w:val="nil"/>
            </w:tcBorders>
            <w:tcMar>
              <w:top w:w="128" w:type="dxa"/>
              <w:left w:w="43" w:type="dxa"/>
              <w:bottom w:w="43" w:type="dxa"/>
              <w:right w:w="43" w:type="dxa"/>
            </w:tcMar>
          </w:tcPr>
          <w:p w14:paraId="56761494" w14:textId="77777777" w:rsidR="00EE2529" w:rsidRPr="00C81B84" w:rsidRDefault="00AD5E1E" w:rsidP="00C81B84">
            <w:r w:rsidRPr="00C81B84">
              <w:t>5543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005B45"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BA0FF4" w14:textId="77777777" w:rsidR="00EE2529" w:rsidRPr="00C81B84" w:rsidRDefault="00AD5E1E" w:rsidP="00C81B84">
            <w:r w:rsidRPr="00C81B84">
              <w:t>Miljøavgift på mineralske produkter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02CBB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4E480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2D395C"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DFE66F3" w14:textId="77777777" w:rsidR="00EE2529" w:rsidRPr="00C81B84" w:rsidRDefault="00EE2529" w:rsidP="00C81B84"/>
        </w:tc>
      </w:tr>
      <w:tr w:rsidR="00EE2529" w:rsidRPr="00C81B84" w14:paraId="4FC9F892" w14:textId="77777777">
        <w:trPr>
          <w:trHeight w:val="380"/>
        </w:trPr>
        <w:tc>
          <w:tcPr>
            <w:tcW w:w="580" w:type="dxa"/>
            <w:tcBorders>
              <w:top w:val="nil"/>
              <w:left w:val="nil"/>
              <w:bottom w:val="nil"/>
              <w:right w:val="nil"/>
            </w:tcBorders>
            <w:tcMar>
              <w:top w:w="128" w:type="dxa"/>
              <w:left w:w="43" w:type="dxa"/>
              <w:bottom w:w="43" w:type="dxa"/>
              <w:right w:w="43" w:type="dxa"/>
            </w:tcMar>
          </w:tcPr>
          <w:p w14:paraId="409A42E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061E8A"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CE86EB" w14:textId="77777777" w:rsidR="00EE2529" w:rsidRPr="00C81B84" w:rsidRDefault="00AD5E1E" w:rsidP="00C81B84">
            <w:r w:rsidRPr="00C81B84">
              <w:t>CO</w:t>
            </w:r>
            <w:r w:rsidRPr="00AD5E1E">
              <w:rPr>
                <w:rStyle w:val="skrift-senket"/>
              </w:rPr>
              <w:t>2-</w:t>
            </w:r>
            <w:r w:rsidRPr="00C81B84">
              <w:t>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1AF010" w14:textId="77777777" w:rsidR="00EE2529" w:rsidRPr="00C81B84" w:rsidRDefault="00AD5E1E" w:rsidP="00C81B84">
            <w:r w:rsidRPr="00C81B84">
              <w:t>14 944 000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7878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A21CDC" w14:textId="77777777" w:rsidR="00EE2529" w:rsidRPr="00C81B84" w:rsidRDefault="00AD5E1E" w:rsidP="00C81B84">
            <w:r w:rsidRPr="00C81B84">
              <w:t>-30 000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239D5C1" w14:textId="77777777" w:rsidR="00EE2529" w:rsidRPr="00C81B84" w:rsidRDefault="00AD5E1E" w:rsidP="00C81B84">
            <w:r w:rsidRPr="00C81B84">
              <w:t>14 914 000</w:t>
            </w:r>
          </w:p>
        </w:tc>
      </w:tr>
      <w:tr w:rsidR="00EE2529" w:rsidRPr="00C81B84" w14:paraId="5B3F7F05" w14:textId="77777777">
        <w:trPr>
          <w:trHeight w:val="380"/>
        </w:trPr>
        <w:tc>
          <w:tcPr>
            <w:tcW w:w="580" w:type="dxa"/>
            <w:tcBorders>
              <w:top w:val="nil"/>
              <w:left w:val="nil"/>
              <w:bottom w:val="nil"/>
              <w:right w:val="nil"/>
            </w:tcBorders>
            <w:tcMar>
              <w:top w:w="128" w:type="dxa"/>
              <w:left w:w="43" w:type="dxa"/>
              <w:bottom w:w="43" w:type="dxa"/>
              <w:right w:w="43" w:type="dxa"/>
            </w:tcMar>
          </w:tcPr>
          <w:p w14:paraId="1251E05E" w14:textId="77777777" w:rsidR="00EE2529" w:rsidRPr="00C81B84" w:rsidRDefault="00AD5E1E" w:rsidP="00C81B84">
            <w:r w:rsidRPr="00C81B84">
              <w:t>5546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193C21"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524B0DA" w14:textId="77777777" w:rsidR="00EE2529" w:rsidRPr="00C81B84" w:rsidRDefault="00AD5E1E" w:rsidP="00C81B84">
            <w:r w:rsidRPr="00C81B84">
              <w:t>Avgift på forbrenning av avfall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A1867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B16DD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E7677"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6A38C05" w14:textId="77777777" w:rsidR="00EE2529" w:rsidRPr="00C81B84" w:rsidRDefault="00EE2529" w:rsidP="00C81B84"/>
        </w:tc>
      </w:tr>
      <w:tr w:rsidR="00EE2529" w:rsidRPr="00C81B84" w14:paraId="0103778E" w14:textId="77777777">
        <w:trPr>
          <w:trHeight w:val="380"/>
        </w:trPr>
        <w:tc>
          <w:tcPr>
            <w:tcW w:w="580" w:type="dxa"/>
            <w:tcBorders>
              <w:top w:val="nil"/>
              <w:left w:val="nil"/>
              <w:bottom w:val="nil"/>
              <w:right w:val="nil"/>
            </w:tcBorders>
            <w:tcMar>
              <w:top w:w="128" w:type="dxa"/>
              <w:left w:w="43" w:type="dxa"/>
              <w:bottom w:w="43" w:type="dxa"/>
              <w:right w:w="43" w:type="dxa"/>
            </w:tcMar>
          </w:tcPr>
          <w:p w14:paraId="2DF8CF8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3EAA1D"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810F13B" w14:textId="77777777" w:rsidR="00EE2529" w:rsidRPr="00C81B84" w:rsidRDefault="00AD5E1E" w:rsidP="00C81B84">
            <w:r w:rsidRPr="00C81B84">
              <w:t>CO</w:t>
            </w:r>
            <w:r w:rsidRPr="00AD5E1E">
              <w:rPr>
                <w:rStyle w:val="skrift-senket"/>
              </w:rPr>
              <w:t>2</w:t>
            </w:r>
            <w:r w:rsidRPr="00C81B84">
              <w:t>-avgift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031DFB" w14:textId="77777777" w:rsidR="00EE2529" w:rsidRPr="00C81B84" w:rsidRDefault="00AD5E1E" w:rsidP="00C81B84">
            <w:r w:rsidRPr="00C81B84">
              <w:t>360 000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A1ECD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07D8F6" w14:textId="77777777" w:rsidR="00EE2529" w:rsidRPr="00C81B84" w:rsidRDefault="00AD5E1E" w:rsidP="00C81B84">
            <w:r w:rsidRPr="00C81B84">
              <w:t>-80 000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E1B1BB9" w14:textId="77777777" w:rsidR="00EE2529" w:rsidRPr="00C81B84" w:rsidRDefault="00AD5E1E" w:rsidP="00C81B84">
            <w:r w:rsidRPr="00C81B84">
              <w:t>280 000</w:t>
            </w:r>
          </w:p>
        </w:tc>
      </w:tr>
      <w:tr w:rsidR="00EE2529" w:rsidRPr="00C81B84" w14:paraId="53C12D5B" w14:textId="77777777">
        <w:trPr>
          <w:trHeight w:val="380"/>
        </w:trPr>
        <w:tc>
          <w:tcPr>
            <w:tcW w:w="580" w:type="dxa"/>
            <w:tcBorders>
              <w:top w:val="nil"/>
              <w:left w:val="nil"/>
              <w:bottom w:val="nil"/>
              <w:right w:val="nil"/>
            </w:tcBorders>
            <w:tcMar>
              <w:top w:w="128" w:type="dxa"/>
              <w:left w:w="43" w:type="dxa"/>
              <w:bottom w:w="43" w:type="dxa"/>
              <w:right w:w="43" w:type="dxa"/>
            </w:tcMar>
          </w:tcPr>
          <w:p w14:paraId="7D0E32E9" w14:textId="77777777" w:rsidR="00EE2529" w:rsidRPr="00C81B84" w:rsidRDefault="00AD5E1E" w:rsidP="00C81B84">
            <w:r w:rsidRPr="00C81B84">
              <w:t>5552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C41AE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497B92" w14:textId="77777777" w:rsidR="00EE2529" w:rsidRPr="00C81B84" w:rsidRDefault="00AD5E1E" w:rsidP="00C81B84">
            <w:r w:rsidRPr="00C81B84">
              <w:t>Avgift på produksjon av fisk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164D7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A73F6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3906F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FCD584D" w14:textId="77777777" w:rsidR="00EE2529" w:rsidRPr="00C81B84" w:rsidRDefault="00EE2529" w:rsidP="00C81B84"/>
        </w:tc>
      </w:tr>
      <w:tr w:rsidR="00EE2529" w:rsidRPr="00C81B84" w14:paraId="5DBCC7C9" w14:textId="77777777">
        <w:trPr>
          <w:trHeight w:val="380"/>
        </w:trPr>
        <w:tc>
          <w:tcPr>
            <w:tcW w:w="580" w:type="dxa"/>
            <w:tcBorders>
              <w:top w:val="nil"/>
              <w:left w:val="nil"/>
              <w:bottom w:val="nil"/>
              <w:right w:val="nil"/>
            </w:tcBorders>
            <w:tcMar>
              <w:top w:w="128" w:type="dxa"/>
              <w:left w:w="43" w:type="dxa"/>
              <w:bottom w:w="43" w:type="dxa"/>
              <w:right w:w="43" w:type="dxa"/>
            </w:tcMar>
          </w:tcPr>
          <w:p w14:paraId="34F5DC6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15BEF9"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4C48F2" w14:textId="77777777" w:rsidR="00EE2529" w:rsidRPr="00C81B84" w:rsidRDefault="00AD5E1E" w:rsidP="00C81B84">
            <w:r w:rsidRPr="00C81B84">
              <w:t>Avgift på produksjon av fisk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975ABC" w14:textId="77777777" w:rsidR="00EE2529" w:rsidRPr="00C81B84" w:rsidRDefault="00AD5E1E" w:rsidP="00C81B84">
            <w:r w:rsidRPr="00C81B84">
              <w:t>700 000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80AAA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1F7FAA" w14:textId="77777777" w:rsidR="00EE2529" w:rsidRPr="00C81B84" w:rsidRDefault="00AD5E1E" w:rsidP="00C81B84">
            <w:r w:rsidRPr="00C81B84">
              <w:t>112 500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718309" w14:textId="77777777" w:rsidR="00EE2529" w:rsidRPr="00C81B84" w:rsidRDefault="00AD5E1E" w:rsidP="00C81B84">
            <w:r w:rsidRPr="00C81B84">
              <w:t>812 500</w:t>
            </w:r>
          </w:p>
        </w:tc>
      </w:tr>
      <w:tr w:rsidR="00EE2529" w:rsidRPr="00C81B84" w14:paraId="60C9BAAF" w14:textId="77777777">
        <w:trPr>
          <w:trHeight w:val="640"/>
        </w:trPr>
        <w:tc>
          <w:tcPr>
            <w:tcW w:w="580" w:type="dxa"/>
            <w:tcBorders>
              <w:top w:val="nil"/>
              <w:left w:val="nil"/>
              <w:bottom w:val="nil"/>
              <w:right w:val="nil"/>
            </w:tcBorders>
            <w:tcMar>
              <w:top w:w="128" w:type="dxa"/>
              <w:left w:w="43" w:type="dxa"/>
              <w:bottom w:w="43" w:type="dxa"/>
              <w:right w:w="43" w:type="dxa"/>
            </w:tcMar>
          </w:tcPr>
          <w:p w14:paraId="2E4949DB" w14:textId="77777777" w:rsidR="00EE2529" w:rsidRPr="00C81B84" w:rsidRDefault="00AD5E1E" w:rsidP="00C81B84">
            <w:r w:rsidRPr="00C81B84">
              <w:t>5571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A3163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9957DD" w14:textId="77777777" w:rsidR="00EE2529" w:rsidRPr="00C81B84" w:rsidRDefault="00AD5E1E" w:rsidP="00C81B84">
            <w:r w:rsidRPr="00C81B84">
              <w:t>Sektoravgifter under Arbeids- og inkluderingsdepartementet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CC7F1E"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3586D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824032"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E57517" w14:textId="77777777" w:rsidR="00EE2529" w:rsidRPr="00C81B84" w:rsidRDefault="00EE2529" w:rsidP="00C81B84"/>
        </w:tc>
      </w:tr>
      <w:tr w:rsidR="00EE2529" w:rsidRPr="00C81B84" w14:paraId="7B7B000B" w14:textId="77777777">
        <w:trPr>
          <w:trHeight w:val="380"/>
        </w:trPr>
        <w:tc>
          <w:tcPr>
            <w:tcW w:w="580" w:type="dxa"/>
            <w:tcBorders>
              <w:top w:val="nil"/>
              <w:left w:val="nil"/>
              <w:bottom w:val="nil"/>
              <w:right w:val="nil"/>
            </w:tcBorders>
            <w:tcMar>
              <w:top w:w="128" w:type="dxa"/>
              <w:left w:w="43" w:type="dxa"/>
              <w:bottom w:w="43" w:type="dxa"/>
              <w:right w:w="43" w:type="dxa"/>
            </w:tcMar>
          </w:tcPr>
          <w:p w14:paraId="360BC8C8"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26822"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01EB7F" w14:textId="77777777" w:rsidR="00EE2529" w:rsidRPr="00C81B84" w:rsidRDefault="00AD5E1E" w:rsidP="00C81B84">
            <w:r w:rsidRPr="00C81B84">
              <w:t>Petroleumstilsynet – sektoravgift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B42673" w14:textId="77777777" w:rsidR="00EE2529" w:rsidRPr="00C81B84" w:rsidRDefault="00AD5E1E" w:rsidP="00C81B84">
            <w:r w:rsidRPr="00C81B84">
              <w:t>131 025</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33F64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7BB5DE" w14:textId="77777777" w:rsidR="00EE2529" w:rsidRPr="00C81B84" w:rsidRDefault="00AD5E1E" w:rsidP="00C81B84">
            <w:r w:rsidRPr="00C81B84">
              <w:t>-131 025</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2FCE8C7" w14:textId="77777777" w:rsidR="00EE2529" w:rsidRPr="00C81B84" w:rsidRDefault="00AD5E1E" w:rsidP="00C81B84">
            <w:r w:rsidRPr="00C81B84">
              <w:t>0</w:t>
            </w:r>
          </w:p>
        </w:tc>
      </w:tr>
      <w:tr w:rsidR="00EE2529" w:rsidRPr="00C81B84" w14:paraId="6EF477D0" w14:textId="77777777">
        <w:trPr>
          <w:trHeight w:val="640"/>
        </w:trPr>
        <w:tc>
          <w:tcPr>
            <w:tcW w:w="580" w:type="dxa"/>
            <w:tcBorders>
              <w:top w:val="nil"/>
              <w:left w:val="nil"/>
              <w:bottom w:val="nil"/>
              <w:right w:val="nil"/>
            </w:tcBorders>
            <w:tcMar>
              <w:top w:w="128" w:type="dxa"/>
              <w:left w:w="43" w:type="dxa"/>
              <w:bottom w:w="43" w:type="dxa"/>
              <w:right w:w="43" w:type="dxa"/>
            </w:tcMar>
          </w:tcPr>
          <w:p w14:paraId="38BD9976" w14:textId="77777777" w:rsidR="00EE2529" w:rsidRPr="00C81B84" w:rsidRDefault="00AD5E1E" w:rsidP="00C81B84">
            <w:r w:rsidRPr="00C81B84">
              <w:t>5574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B51A4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ABD4060" w14:textId="77777777" w:rsidR="00EE2529" w:rsidRPr="00C81B84" w:rsidRDefault="00AD5E1E" w:rsidP="00C81B84">
            <w:r w:rsidRPr="00C81B84">
              <w:t>Sektoravgifter under Nærings- og fiskeridepartementet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5B7A0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64CED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5EAF7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67F5BE0" w14:textId="77777777" w:rsidR="00EE2529" w:rsidRPr="00C81B84" w:rsidRDefault="00EE2529" w:rsidP="00C81B84"/>
        </w:tc>
      </w:tr>
      <w:tr w:rsidR="00EE2529" w:rsidRPr="00C81B84" w14:paraId="1AD77E88" w14:textId="77777777">
        <w:trPr>
          <w:trHeight w:val="380"/>
        </w:trPr>
        <w:tc>
          <w:tcPr>
            <w:tcW w:w="580" w:type="dxa"/>
            <w:tcBorders>
              <w:top w:val="nil"/>
              <w:left w:val="nil"/>
              <w:bottom w:val="nil"/>
              <w:right w:val="nil"/>
            </w:tcBorders>
            <w:tcMar>
              <w:top w:w="128" w:type="dxa"/>
              <w:left w:w="43" w:type="dxa"/>
              <w:bottom w:w="43" w:type="dxa"/>
              <w:right w:w="43" w:type="dxa"/>
            </w:tcMar>
          </w:tcPr>
          <w:p w14:paraId="33A565CB"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3EE0B4" w14:textId="77777777" w:rsidR="00EE2529" w:rsidRPr="00C81B84" w:rsidRDefault="00AD5E1E" w:rsidP="00C81B84">
            <w:r w:rsidRPr="00C81B84">
              <w:t>74</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63F4FED" w14:textId="77777777" w:rsidR="00EE2529" w:rsidRPr="00C81B84" w:rsidRDefault="00AD5E1E" w:rsidP="00C81B84">
            <w:r w:rsidRPr="00C81B84">
              <w:t>Fiskeriforskningsavgift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EA1EBA" w14:textId="77777777" w:rsidR="00EE2529" w:rsidRPr="00C81B84" w:rsidRDefault="00AD5E1E" w:rsidP="00C81B84">
            <w:r w:rsidRPr="00C81B84">
              <w:t>345 600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A9811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C92531" w14:textId="77777777" w:rsidR="00EE2529" w:rsidRPr="00C81B84" w:rsidRDefault="00AD5E1E" w:rsidP="00C81B84">
            <w:r w:rsidRPr="00C81B84">
              <w:t>71 600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5A4B59A" w14:textId="77777777" w:rsidR="00EE2529" w:rsidRPr="00C81B84" w:rsidRDefault="00AD5E1E" w:rsidP="00C81B84">
            <w:r w:rsidRPr="00C81B84">
              <w:t>417 200</w:t>
            </w:r>
          </w:p>
        </w:tc>
      </w:tr>
      <w:tr w:rsidR="00EE2529" w:rsidRPr="00C81B84" w14:paraId="1C583309" w14:textId="77777777">
        <w:trPr>
          <w:trHeight w:val="380"/>
        </w:trPr>
        <w:tc>
          <w:tcPr>
            <w:tcW w:w="580" w:type="dxa"/>
            <w:tcBorders>
              <w:top w:val="nil"/>
              <w:left w:val="nil"/>
              <w:bottom w:val="nil"/>
              <w:right w:val="nil"/>
            </w:tcBorders>
            <w:tcMar>
              <w:top w:w="128" w:type="dxa"/>
              <w:left w:w="43" w:type="dxa"/>
              <w:bottom w:w="43" w:type="dxa"/>
              <w:right w:w="43" w:type="dxa"/>
            </w:tcMar>
          </w:tcPr>
          <w:p w14:paraId="581DF9F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0BCC1B" w14:textId="77777777" w:rsidR="00EE2529" w:rsidRPr="00C81B84" w:rsidRDefault="00AD5E1E" w:rsidP="00C81B84">
            <w:r w:rsidRPr="00C81B84">
              <w:t>75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CA1EAF3" w14:textId="77777777" w:rsidR="00EE2529" w:rsidRPr="00C81B84" w:rsidRDefault="00AD5E1E" w:rsidP="00C81B84">
            <w:r w:rsidRPr="00C81B84">
              <w:t xml:space="preserve">Tilsynsavgift </w:t>
            </w:r>
            <w:proofErr w:type="spellStart"/>
            <w:r w:rsidRPr="00C81B84">
              <w:t>Justervesenet</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BF162A" w14:textId="77777777" w:rsidR="00EE2529" w:rsidRPr="00C81B84" w:rsidRDefault="00AD5E1E" w:rsidP="00C81B84">
            <w:r w:rsidRPr="00C81B84">
              <w:t>26 700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C2115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200667" w14:textId="77777777" w:rsidR="00EE2529" w:rsidRPr="00C81B84" w:rsidRDefault="00AD5E1E" w:rsidP="00C81B84">
            <w:r w:rsidRPr="00C81B84">
              <w:t>7 000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EA2886A" w14:textId="77777777" w:rsidR="00EE2529" w:rsidRPr="00C81B84" w:rsidRDefault="00AD5E1E" w:rsidP="00C81B84">
            <w:r w:rsidRPr="00C81B84">
              <w:t>33 700</w:t>
            </w:r>
          </w:p>
        </w:tc>
      </w:tr>
      <w:tr w:rsidR="00EE2529" w:rsidRPr="00C81B84" w14:paraId="003FA2EC" w14:textId="77777777">
        <w:trPr>
          <w:trHeight w:val="380"/>
        </w:trPr>
        <w:tc>
          <w:tcPr>
            <w:tcW w:w="580" w:type="dxa"/>
            <w:tcBorders>
              <w:top w:val="nil"/>
              <w:left w:val="nil"/>
              <w:bottom w:val="nil"/>
              <w:right w:val="nil"/>
            </w:tcBorders>
            <w:tcMar>
              <w:top w:w="128" w:type="dxa"/>
              <w:left w:w="43" w:type="dxa"/>
              <w:bottom w:w="43" w:type="dxa"/>
              <w:right w:w="43" w:type="dxa"/>
            </w:tcMar>
          </w:tcPr>
          <w:p w14:paraId="7EAAA2A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2EDE52" w14:textId="77777777" w:rsidR="00EE2529" w:rsidRPr="00C81B84" w:rsidRDefault="00AD5E1E" w:rsidP="00C81B84">
            <w:r w:rsidRPr="00C81B84">
              <w:t>76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813E127" w14:textId="77777777" w:rsidR="00EE2529" w:rsidRPr="00C81B84" w:rsidRDefault="00AD5E1E" w:rsidP="00C81B84">
            <w:r w:rsidRPr="00C81B84">
              <w:t>Kontrollavgift fiskeflåten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B18EA0" w14:textId="77777777" w:rsidR="00EE2529" w:rsidRPr="00C81B84" w:rsidRDefault="00AD5E1E" w:rsidP="00C81B84">
            <w:r w:rsidRPr="00C81B84">
              <w:t>46 500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B97AD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A9BD4F" w14:textId="77777777" w:rsidR="00EE2529" w:rsidRPr="00C81B84" w:rsidRDefault="00AD5E1E" w:rsidP="00C81B84">
            <w:r w:rsidRPr="00C81B84">
              <w:t>8 000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FD02C48" w14:textId="77777777" w:rsidR="00EE2529" w:rsidRPr="00C81B84" w:rsidRDefault="00AD5E1E" w:rsidP="00C81B84">
            <w:r w:rsidRPr="00C81B84">
              <w:t>54 500</w:t>
            </w:r>
          </w:p>
        </w:tc>
      </w:tr>
      <w:tr w:rsidR="00EE2529" w:rsidRPr="00C81B84" w14:paraId="488DBC06" w14:textId="77777777">
        <w:trPr>
          <w:trHeight w:val="380"/>
        </w:trPr>
        <w:tc>
          <w:tcPr>
            <w:tcW w:w="580" w:type="dxa"/>
            <w:tcBorders>
              <w:top w:val="nil"/>
              <w:left w:val="nil"/>
              <w:bottom w:val="nil"/>
              <w:right w:val="nil"/>
            </w:tcBorders>
            <w:tcMar>
              <w:top w:w="128" w:type="dxa"/>
              <w:left w:w="43" w:type="dxa"/>
              <w:bottom w:w="43" w:type="dxa"/>
              <w:right w:w="43" w:type="dxa"/>
            </w:tcMar>
          </w:tcPr>
          <w:p w14:paraId="2459E64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E390D4" w14:textId="77777777" w:rsidR="00EE2529" w:rsidRPr="00C81B84" w:rsidRDefault="00AD5E1E" w:rsidP="00C81B84">
            <w:r w:rsidRPr="00C81B84">
              <w:t>77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037D9E0" w14:textId="77777777" w:rsidR="00EE2529" w:rsidRPr="00C81B84" w:rsidRDefault="00AD5E1E" w:rsidP="00C81B84">
            <w:r w:rsidRPr="00C81B84">
              <w:t>Sektoravgifter Kystverket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AE3D71" w14:textId="77777777" w:rsidR="00EE2529" w:rsidRPr="00C81B84" w:rsidRDefault="00AD5E1E" w:rsidP="00C81B84">
            <w:r w:rsidRPr="00C81B84">
              <w:t>984 433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77F47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E9451A" w14:textId="77777777" w:rsidR="00EE2529" w:rsidRPr="00C81B84" w:rsidRDefault="00AD5E1E" w:rsidP="00C81B84">
            <w:r w:rsidRPr="00C81B84">
              <w:t>58 500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0CDD2C" w14:textId="77777777" w:rsidR="00EE2529" w:rsidRPr="00C81B84" w:rsidRDefault="00AD5E1E" w:rsidP="00C81B84">
            <w:r w:rsidRPr="00C81B84">
              <w:t>1 042 933</w:t>
            </w:r>
          </w:p>
        </w:tc>
      </w:tr>
      <w:tr w:rsidR="00EE2529" w:rsidRPr="00C81B84" w14:paraId="21195F59" w14:textId="77777777">
        <w:trPr>
          <w:trHeight w:val="640"/>
        </w:trPr>
        <w:tc>
          <w:tcPr>
            <w:tcW w:w="580" w:type="dxa"/>
            <w:tcBorders>
              <w:top w:val="nil"/>
              <w:left w:val="nil"/>
              <w:bottom w:val="nil"/>
              <w:right w:val="nil"/>
            </w:tcBorders>
            <w:tcMar>
              <w:top w:w="128" w:type="dxa"/>
              <w:left w:w="43" w:type="dxa"/>
              <w:bottom w:w="43" w:type="dxa"/>
              <w:right w:w="43" w:type="dxa"/>
            </w:tcMar>
          </w:tcPr>
          <w:p w14:paraId="00730042" w14:textId="77777777" w:rsidR="00EE2529" w:rsidRPr="00C81B84" w:rsidRDefault="00AD5E1E" w:rsidP="00C81B84">
            <w:r w:rsidRPr="00C81B84">
              <w:t>5578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DDA1CB"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F94BCF8" w14:textId="77777777" w:rsidR="00EE2529" w:rsidRPr="00C81B84" w:rsidRDefault="00AD5E1E" w:rsidP="00C81B84">
            <w:r w:rsidRPr="00C81B84">
              <w:t>Sektoravgifter under Klima- og miljødepartementet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223B5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4AD910"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76029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84E5B81" w14:textId="77777777" w:rsidR="00EE2529" w:rsidRPr="00C81B84" w:rsidRDefault="00EE2529" w:rsidP="00C81B84"/>
        </w:tc>
      </w:tr>
      <w:tr w:rsidR="00EE2529" w:rsidRPr="00C81B84" w14:paraId="0C1E553A" w14:textId="77777777">
        <w:trPr>
          <w:trHeight w:val="640"/>
        </w:trPr>
        <w:tc>
          <w:tcPr>
            <w:tcW w:w="580" w:type="dxa"/>
            <w:tcBorders>
              <w:top w:val="nil"/>
              <w:left w:val="nil"/>
              <w:bottom w:val="nil"/>
              <w:right w:val="nil"/>
            </w:tcBorders>
            <w:tcMar>
              <w:top w:w="128" w:type="dxa"/>
              <w:left w:w="43" w:type="dxa"/>
              <w:bottom w:w="43" w:type="dxa"/>
              <w:right w:w="43" w:type="dxa"/>
            </w:tcMar>
          </w:tcPr>
          <w:p w14:paraId="656B99FE"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FF9C1B"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814BB28" w14:textId="77777777" w:rsidR="00EE2529" w:rsidRPr="00C81B84" w:rsidRDefault="00AD5E1E" w:rsidP="00C81B84">
            <w:r w:rsidRPr="00C81B84">
              <w:t>Sektoravgifter under Svalbards miljøvernfond</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5CD767" w14:textId="77777777" w:rsidR="00EE2529" w:rsidRPr="00C81B84" w:rsidRDefault="00AD5E1E" w:rsidP="00C81B84">
            <w:r w:rsidRPr="00C81B84">
              <w:t>13 012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C07D8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9BBE11" w14:textId="77777777" w:rsidR="00EE2529" w:rsidRPr="00C81B84" w:rsidRDefault="00AD5E1E" w:rsidP="00C81B84">
            <w:r w:rsidRPr="00C81B84">
              <w:t>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2D763D9" w14:textId="77777777" w:rsidR="00EE2529" w:rsidRPr="00C81B84" w:rsidRDefault="00AD5E1E" w:rsidP="00C81B84">
            <w:r w:rsidRPr="00C81B84">
              <w:t>15 012</w:t>
            </w:r>
          </w:p>
        </w:tc>
      </w:tr>
      <w:tr w:rsidR="00EE2529" w:rsidRPr="00C81B84" w14:paraId="29898076" w14:textId="77777777">
        <w:trPr>
          <w:trHeight w:val="380"/>
        </w:trPr>
        <w:tc>
          <w:tcPr>
            <w:tcW w:w="580" w:type="dxa"/>
            <w:tcBorders>
              <w:top w:val="nil"/>
              <w:left w:val="nil"/>
              <w:bottom w:val="nil"/>
              <w:right w:val="nil"/>
            </w:tcBorders>
            <w:tcMar>
              <w:top w:w="128" w:type="dxa"/>
              <w:left w:w="43" w:type="dxa"/>
              <w:bottom w:w="43" w:type="dxa"/>
              <w:right w:w="43" w:type="dxa"/>
            </w:tcMar>
          </w:tcPr>
          <w:p w14:paraId="02B839F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935193"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EAD66BE" w14:textId="77777777" w:rsidR="00EE2529" w:rsidRPr="00C81B84" w:rsidRDefault="00AD5E1E" w:rsidP="00C81B84">
            <w:proofErr w:type="spellStart"/>
            <w:r w:rsidRPr="00C81B84">
              <w:t>Fiskeravgifter</w:t>
            </w:r>
            <w:proofErr w:type="spellEnd"/>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4B7EFC" w14:textId="77777777" w:rsidR="00EE2529" w:rsidRPr="00C81B84" w:rsidRDefault="00AD5E1E" w:rsidP="00C81B84">
            <w:r w:rsidRPr="00C81B84">
              <w:t>18 686</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535BF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FC0B70" w14:textId="77777777" w:rsidR="00EE2529" w:rsidRPr="00C81B84" w:rsidRDefault="00AD5E1E" w:rsidP="00C81B84">
            <w:r w:rsidRPr="00C81B84">
              <w:t>-2 800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C4FB96E" w14:textId="77777777" w:rsidR="00EE2529" w:rsidRPr="00C81B84" w:rsidRDefault="00AD5E1E" w:rsidP="00C81B84">
            <w:r w:rsidRPr="00C81B84">
              <w:t>15 886</w:t>
            </w:r>
          </w:p>
        </w:tc>
      </w:tr>
      <w:tr w:rsidR="00EE2529" w:rsidRPr="00C81B84" w14:paraId="0CD92741" w14:textId="77777777">
        <w:trPr>
          <w:trHeight w:val="640"/>
        </w:trPr>
        <w:tc>
          <w:tcPr>
            <w:tcW w:w="580" w:type="dxa"/>
            <w:tcBorders>
              <w:top w:val="nil"/>
              <w:left w:val="nil"/>
              <w:bottom w:val="nil"/>
              <w:right w:val="nil"/>
            </w:tcBorders>
            <w:tcMar>
              <w:top w:w="128" w:type="dxa"/>
              <w:left w:w="43" w:type="dxa"/>
              <w:bottom w:w="43" w:type="dxa"/>
              <w:right w:w="43" w:type="dxa"/>
            </w:tcMar>
          </w:tcPr>
          <w:p w14:paraId="1B11FDFE" w14:textId="77777777" w:rsidR="00EE2529" w:rsidRPr="00C81B84" w:rsidRDefault="00AD5E1E" w:rsidP="00C81B84">
            <w:r w:rsidRPr="00C81B84">
              <w:t>5582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49CBE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620DD9F" w14:textId="77777777" w:rsidR="00EE2529" w:rsidRPr="00C81B84" w:rsidRDefault="00AD5E1E" w:rsidP="00C81B84">
            <w:r w:rsidRPr="00C81B84">
              <w:t>Sektoravgifter under Olje- og energidepartementet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E3022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D5EFB4"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5990F4"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91A9BD5" w14:textId="77777777" w:rsidR="00EE2529" w:rsidRPr="00C81B84" w:rsidRDefault="00EE2529" w:rsidP="00C81B84"/>
        </w:tc>
      </w:tr>
      <w:tr w:rsidR="00EE2529" w:rsidRPr="00C81B84" w14:paraId="6535C67F" w14:textId="77777777">
        <w:trPr>
          <w:trHeight w:val="640"/>
        </w:trPr>
        <w:tc>
          <w:tcPr>
            <w:tcW w:w="580" w:type="dxa"/>
            <w:tcBorders>
              <w:top w:val="nil"/>
              <w:left w:val="nil"/>
              <w:bottom w:val="nil"/>
              <w:right w:val="nil"/>
            </w:tcBorders>
            <w:tcMar>
              <w:top w:w="128" w:type="dxa"/>
              <w:left w:w="43" w:type="dxa"/>
              <w:bottom w:w="43" w:type="dxa"/>
              <w:right w:w="43" w:type="dxa"/>
            </w:tcMar>
          </w:tcPr>
          <w:p w14:paraId="01C3993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DAB4F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C5C5E17" w14:textId="77777777" w:rsidR="00EE2529" w:rsidRPr="00C81B84" w:rsidRDefault="00AD5E1E" w:rsidP="00C81B84">
            <w:r w:rsidRPr="00C81B84">
              <w:t>Bidrag til kulturminnevern i regulerte vassdrag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926F58" w14:textId="77777777" w:rsidR="00EE2529" w:rsidRPr="00C81B84" w:rsidRDefault="00AD5E1E" w:rsidP="00C81B84">
            <w:r w:rsidRPr="00C81B84">
              <w:t>55 000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C67EC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F9684A" w14:textId="77777777" w:rsidR="00EE2529" w:rsidRPr="00C81B84" w:rsidRDefault="00AD5E1E" w:rsidP="00C81B84">
            <w:r w:rsidRPr="00C81B84">
              <w:t>-51 000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2229EDF" w14:textId="77777777" w:rsidR="00EE2529" w:rsidRPr="00C81B84" w:rsidRDefault="00AD5E1E" w:rsidP="00C81B84">
            <w:r w:rsidRPr="00C81B84">
              <w:t>4 000</w:t>
            </w:r>
          </w:p>
        </w:tc>
      </w:tr>
      <w:tr w:rsidR="00EE2529" w:rsidRPr="00C81B84" w14:paraId="46A462ED" w14:textId="77777777">
        <w:trPr>
          <w:trHeight w:val="640"/>
        </w:trPr>
        <w:tc>
          <w:tcPr>
            <w:tcW w:w="580" w:type="dxa"/>
            <w:tcBorders>
              <w:top w:val="nil"/>
              <w:left w:val="nil"/>
              <w:bottom w:val="nil"/>
              <w:right w:val="nil"/>
            </w:tcBorders>
            <w:tcMar>
              <w:top w:w="128" w:type="dxa"/>
              <w:left w:w="43" w:type="dxa"/>
              <w:bottom w:w="43" w:type="dxa"/>
              <w:right w:w="43" w:type="dxa"/>
            </w:tcMar>
          </w:tcPr>
          <w:p w14:paraId="5B0CEF2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3F45B2"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617CAF" w14:textId="77777777" w:rsidR="00EE2529" w:rsidRPr="00C81B84" w:rsidRDefault="00AD5E1E" w:rsidP="00C81B84">
            <w:r w:rsidRPr="00C81B84">
              <w:t>Sektoravgifter under Norges vassdrags- og energidirektorat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8EFD6" w14:textId="77777777" w:rsidR="00EE2529" w:rsidRPr="00C81B84" w:rsidRDefault="00AD5E1E" w:rsidP="00C81B84">
            <w:r w:rsidRPr="00C81B84">
              <w:t>72 000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15A9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0CD088" w14:textId="77777777" w:rsidR="00EE2529" w:rsidRPr="00C81B84" w:rsidRDefault="00AD5E1E" w:rsidP="00C81B84">
            <w:r w:rsidRPr="00C81B84">
              <w:t>42 000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A8B7EA" w14:textId="77777777" w:rsidR="00EE2529" w:rsidRPr="00C81B84" w:rsidRDefault="00AD5E1E" w:rsidP="00C81B84">
            <w:r w:rsidRPr="00C81B84">
              <w:t>114 000</w:t>
            </w:r>
          </w:p>
        </w:tc>
      </w:tr>
      <w:tr w:rsidR="00EE2529" w:rsidRPr="00C81B84" w14:paraId="78EE51AB"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2B73EC8D"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9469785" w14:textId="77777777" w:rsidR="00EE2529" w:rsidRPr="00C81B84" w:rsidRDefault="00AD5E1E" w:rsidP="00C81B84">
            <w:r w:rsidRPr="00C81B84">
              <w:t>75</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42F88EE" w14:textId="77777777" w:rsidR="00EE2529" w:rsidRPr="00C81B84" w:rsidRDefault="00AD5E1E" w:rsidP="00C81B84">
            <w:r w:rsidRPr="00C81B84">
              <w:t>Sektoravgifter under Petroleumstilsynet</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EA4F477" w14:textId="77777777" w:rsidR="00EE2529" w:rsidRPr="00C81B84" w:rsidRDefault="00AD5E1E" w:rsidP="00C81B84">
            <w:r w:rsidRPr="00C81B84">
              <w:t>-</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943698C"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A35047D" w14:textId="77777777" w:rsidR="00EE2529" w:rsidRPr="00C81B84" w:rsidRDefault="00AD5E1E" w:rsidP="00C81B84">
            <w:r w:rsidRPr="00C81B84">
              <w:t>132 316</w:t>
            </w:r>
          </w:p>
        </w:tc>
        <w:tc>
          <w:tcPr>
            <w:tcW w:w="11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EFA0714" w14:textId="77777777" w:rsidR="00EE2529" w:rsidRPr="00C81B84" w:rsidRDefault="00AD5E1E" w:rsidP="00C81B84">
            <w:r w:rsidRPr="00C81B84">
              <w:t>132 316</w:t>
            </w:r>
          </w:p>
        </w:tc>
      </w:tr>
      <w:tr w:rsidR="00EE2529" w:rsidRPr="00C81B84" w14:paraId="6C8718E2" w14:textId="77777777">
        <w:trPr>
          <w:trHeight w:val="3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9C0114B" w14:textId="77777777" w:rsidR="00EE2529" w:rsidRPr="00C81B84" w:rsidRDefault="00AD5E1E" w:rsidP="00C81B84">
            <w:r w:rsidRPr="00C81B84">
              <w:t>Sum endringer Skatter og avgifter</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86453F9"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BF63640"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F8BF0F7" w14:textId="77777777" w:rsidR="00EE2529" w:rsidRPr="00C81B84" w:rsidRDefault="00AD5E1E" w:rsidP="00C81B84">
            <w:r w:rsidRPr="00C81B84">
              <w:t>38 091</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6A82B04" w14:textId="77777777" w:rsidR="00EE2529" w:rsidRPr="00C81B84" w:rsidRDefault="00EE2529" w:rsidP="00C81B84"/>
        </w:tc>
      </w:tr>
      <w:tr w:rsidR="00EE2529" w:rsidRPr="00C81B84" w14:paraId="6D9AEBFA" w14:textId="77777777">
        <w:trPr>
          <w:trHeight w:val="640"/>
        </w:trPr>
        <w:tc>
          <w:tcPr>
            <w:tcW w:w="580" w:type="dxa"/>
            <w:tcBorders>
              <w:top w:val="nil"/>
              <w:left w:val="nil"/>
              <w:bottom w:val="nil"/>
              <w:right w:val="nil"/>
            </w:tcBorders>
            <w:tcMar>
              <w:top w:w="128" w:type="dxa"/>
              <w:left w:w="43" w:type="dxa"/>
              <w:bottom w:w="43" w:type="dxa"/>
              <w:right w:w="43" w:type="dxa"/>
            </w:tcMar>
          </w:tcPr>
          <w:p w14:paraId="15D28D8A" w14:textId="77777777" w:rsidR="00EE2529" w:rsidRPr="00C81B84" w:rsidRDefault="00AD5E1E" w:rsidP="00C81B84">
            <w:r w:rsidRPr="00C81B84">
              <w:t>5605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8CAF4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2D80A7" w14:textId="77777777" w:rsidR="00EE2529" w:rsidRPr="00C81B84" w:rsidRDefault="00AD5E1E" w:rsidP="00C81B84">
            <w:r w:rsidRPr="00C81B84">
              <w:t>Renter av statskassens kontantbeholdning og andre fordringer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AD472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90989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3B7DE7"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659C9AD" w14:textId="77777777" w:rsidR="00EE2529" w:rsidRPr="00C81B84" w:rsidRDefault="00EE2529" w:rsidP="00C81B84"/>
        </w:tc>
      </w:tr>
      <w:tr w:rsidR="00EE2529" w:rsidRPr="00C81B84" w14:paraId="7D0B3E49" w14:textId="77777777">
        <w:trPr>
          <w:trHeight w:val="380"/>
        </w:trPr>
        <w:tc>
          <w:tcPr>
            <w:tcW w:w="580" w:type="dxa"/>
            <w:tcBorders>
              <w:top w:val="nil"/>
              <w:left w:val="nil"/>
              <w:bottom w:val="nil"/>
              <w:right w:val="nil"/>
            </w:tcBorders>
            <w:tcMar>
              <w:top w:w="128" w:type="dxa"/>
              <w:left w:w="43" w:type="dxa"/>
              <w:bottom w:w="43" w:type="dxa"/>
              <w:right w:w="43" w:type="dxa"/>
            </w:tcMar>
          </w:tcPr>
          <w:p w14:paraId="6B5BD90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A170C1"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6F7127" w14:textId="77777777" w:rsidR="00EE2529" w:rsidRPr="00C81B84" w:rsidRDefault="00AD5E1E" w:rsidP="00C81B84">
            <w:r w:rsidRPr="00C81B84">
              <w:t>Av statskassens foliokonto i Norges Bank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54EB97" w14:textId="77777777" w:rsidR="00EE2529" w:rsidRPr="00C81B84" w:rsidRDefault="00AD5E1E" w:rsidP="00C81B84">
            <w:r w:rsidRPr="00C81B84">
              <w:t>5 879 300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DED49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8EDC22" w14:textId="77777777" w:rsidR="00EE2529" w:rsidRPr="00C81B84" w:rsidRDefault="00AD5E1E" w:rsidP="00C81B84">
            <w:r w:rsidRPr="00C81B84">
              <w:t>3 435 600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59FC312" w14:textId="77777777" w:rsidR="00EE2529" w:rsidRPr="00C81B84" w:rsidRDefault="00AD5E1E" w:rsidP="00C81B84">
            <w:r w:rsidRPr="00C81B84">
              <w:t>9 314 900</w:t>
            </w:r>
          </w:p>
        </w:tc>
      </w:tr>
      <w:tr w:rsidR="00EE2529" w:rsidRPr="00C81B84" w14:paraId="593B86A8" w14:textId="77777777">
        <w:trPr>
          <w:trHeight w:val="380"/>
        </w:trPr>
        <w:tc>
          <w:tcPr>
            <w:tcW w:w="580" w:type="dxa"/>
            <w:tcBorders>
              <w:top w:val="nil"/>
              <w:left w:val="nil"/>
              <w:bottom w:val="nil"/>
              <w:right w:val="nil"/>
            </w:tcBorders>
            <w:tcMar>
              <w:top w:w="128" w:type="dxa"/>
              <w:left w:w="43" w:type="dxa"/>
              <w:bottom w:w="43" w:type="dxa"/>
              <w:right w:w="43" w:type="dxa"/>
            </w:tcMar>
          </w:tcPr>
          <w:p w14:paraId="336171E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5C713B" w14:textId="77777777" w:rsidR="00EE2529" w:rsidRPr="00C81B84" w:rsidRDefault="00AD5E1E" w:rsidP="00C81B84">
            <w:r w:rsidRPr="00C81B84">
              <w:t>82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170BFFF" w14:textId="77777777" w:rsidR="00EE2529" w:rsidRPr="00C81B84" w:rsidRDefault="00AD5E1E" w:rsidP="00C81B84">
            <w:r w:rsidRPr="00C81B84">
              <w:t>Av innenlandske verdipapirer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27221" w14:textId="77777777" w:rsidR="00EE2529" w:rsidRPr="00C81B84" w:rsidRDefault="00AD5E1E" w:rsidP="00C81B84">
            <w:r w:rsidRPr="00C81B84">
              <w:t>1 710 800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612352"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94D7A2" w14:textId="77777777" w:rsidR="00EE2529" w:rsidRPr="00C81B84" w:rsidRDefault="00AD5E1E" w:rsidP="00C81B84">
            <w:r w:rsidRPr="00C81B84">
              <w:t>382 800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E212954" w14:textId="77777777" w:rsidR="00EE2529" w:rsidRPr="00C81B84" w:rsidRDefault="00AD5E1E" w:rsidP="00C81B84">
            <w:r w:rsidRPr="00C81B84">
              <w:t>2 093 600</w:t>
            </w:r>
          </w:p>
        </w:tc>
      </w:tr>
      <w:tr w:rsidR="00EE2529" w:rsidRPr="00C81B84" w14:paraId="3E722EF5" w14:textId="77777777">
        <w:trPr>
          <w:trHeight w:val="380"/>
        </w:trPr>
        <w:tc>
          <w:tcPr>
            <w:tcW w:w="580" w:type="dxa"/>
            <w:tcBorders>
              <w:top w:val="nil"/>
              <w:left w:val="nil"/>
              <w:bottom w:val="nil"/>
              <w:right w:val="nil"/>
            </w:tcBorders>
            <w:tcMar>
              <w:top w:w="128" w:type="dxa"/>
              <w:left w:w="43" w:type="dxa"/>
              <w:bottom w:w="43" w:type="dxa"/>
              <w:right w:w="43" w:type="dxa"/>
            </w:tcMar>
          </w:tcPr>
          <w:p w14:paraId="5BA9C0B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52CC41" w14:textId="77777777" w:rsidR="00EE2529" w:rsidRPr="00C81B84" w:rsidRDefault="00AD5E1E" w:rsidP="00C81B84">
            <w:r w:rsidRPr="00C81B84">
              <w:t>89</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5728DAF" w14:textId="77777777" w:rsidR="00EE2529" w:rsidRPr="00C81B84" w:rsidRDefault="00AD5E1E" w:rsidP="00C81B84">
            <w:r w:rsidRPr="00C81B84">
              <w:t>Garantiprovisjon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B27BFE" w14:textId="77777777" w:rsidR="00EE2529" w:rsidRPr="00C81B84" w:rsidRDefault="00AD5E1E" w:rsidP="00C81B84">
            <w:r w:rsidRPr="00C81B84">
              <w:t>40 000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4B9E3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1366A" w14:textId="77777777" w:rsidR="00EE2529" w:rsidRPr="00C81B84" w:rsidRDefault="00AD5E1E" w:rsidP="00C81B84">
            <w:r w:rsidRPr="00C81B84">
              <w:t>20 000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1914E36" w14:textId="77777777" w:rsidR="00EE2529" w:rsidRPr="00C81B84" w:rsidRDefault="00AD5E1E" w:rsidP="00C81B84">
            <w:r w:rsidRPr="00C81B84">
              <w:t>60 000</w:t>
            </w:r>
          </w:p>
        </w:tc>
      </w:tr>
      <w:tr w:rsidR="00EE2529" w:rsidRPr="00C81B84" w14:paraId="5F5167EB" w14:textId="77777777">
        <w:trPr>
          <w:trHeight w:val="640"/>
        </w:trPr>
        <w:tc>
          <w:tcPr>
            <w:tcW w:w="580" w:type="dxa"/>
            <w:tcBorders>
              <w:top w:val="nil"/>
              <w:left w:val="nil"/>
              <w:bottom w:val="nil"/>
              <w:right w:val="nil"/>
            </w:tcBorders>
            <w:tcMar>
              <w:top w:w="128" w:type="dxa"/>
              <w:left w:w="43" w:type="dxa"/>
              <w:bottom w:w="43" w:type="dxa"/>
              <w:right w:w="43" w:type="dxa"/>
            </w:tcMar>
          </w:tcPr>
          <w:p w14:paraId="3D802F78" w14:textId="77777777" w:rsidR="00EE2529" w:rsidRPr="00C81B84" w:rsidRDefault="00AD5E1E" w:rsidP="00C81B84">
            <w:r w:rsidRPr="00C81B84">
              <w:t>5607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A9D1F3"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2E862CC" w14:textId="77777777" w:rsidR="00EE2529" w:rsidRPr="00C81B84" w:rsidRDefault="00AD5E1E" w:rsidP="00C81B84">
            <w:r w:rsidRPr="00C81B84">
              <w:t>Renter av boliglånsordningen i Statens pensjonskasse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22E7F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2A40A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004268"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300588A" w14:textId="77777777" w:rsidR="00EE2529" w:rsidRPr="00C81B84" w:rsidRDefault="00EE2529" w:rsidP="00C81B84"/>
        </w:tc>
      </w:tr>
      <w:tr w:rsidR="00EE2529" w:rsidRPr="00C81B84" w14:paraId="3C5B32EB" w14:textId="77777777">
        <w:trPr>
          <w:trHeight w:val="380"/>
        </w:trPr>
        <w:tc>
          <w:tcPr>
            <w:tcW w:w="580" w:type="dxa"/>
            <w:tcBorders>
              <w:top w:val="nil"/>
              <w:left w:val="nil"/>
              <w:bottom w:val="nil"/>
              <w:right w:val="nil"/>
            </w:tcBorders>
            <w:tcMar>
              <w:top w:w="128" w:type="dxa"/>
              <w:left w:w="43" w:type="dxa"/>
              <w:bottom w:w="43" w:type="dxa"/>
              <w:right w:w="43" w:type="dxa"/>
            </w:tcMar>
          </w:tcPr>
          <w:p w14:paraId="510C8EA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C91579"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49B260" w14:textId="77777777" w:rsidR="00EE2529" w:rsidRPr="00C81B84" w:rsidRDefault="00AD5E1E" w:rsidP="00C81B84">
            <w:r w:rsidRPr="00C81B84">
              <w:t>Renter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4CEA89" w14:textId="77777777" w:rsidR="00EE2529" w:rsidRPr="00C81B84" w:rsidRDefault="00AD5E1E" w:rsidP="00C81B84">
            <w:r w:rsidRPr="00C81B84">
              <w:t>1 842 000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CE658E"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1AE5FB" w14:textId="77777777" w:rsidR="00EE2529" w:rsidRPr="00C81B84" w:rsidRDefault="00AD5E1E" w:rsidP="00C81B84">
            <w:r w:rsidRPr="00C81B84">
              <w:t>311 000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0F5AF85" w14:textId="77777777" w:rsidR="00EE2529" w:rsidRPr="00C81B84" w:rsidRDefault="00AD5E1E" w:rsidP="00C81B84">
            <w:r w:rsidRPr="00C81B84">
              <w:t>2 153 000</w:t>
            </w:r>
          </w:p>
        </w:tc>
      </w:tr>
      <w:tr w:rsidR="00EE2529" w:rsidRPr="00C81B84" w14:paraId="5B51D971" w14:textId="77777777">
        <w:trPr>
          <w:trHeight w:val="380"/>
        </w:trPr>
        <w:tc>
          <w:tcPr>
            <w:tcW w:w="580" w:type="dxa"/>
            <w:tcBorders>
              <w:top w:val="nil"/>
              <w:left w:val="nil"/>
              <w:bottom w:val="nil"/>
              <w:right w:val="nil"/>
            </w:tcBorders>
            <w:tcMar>
              <w:top w:w="128" w:type="dxa"/>
              <w:left w:w="43" w:type="dxa"/>
              <w:bottom w:w="43" w:type="dxa"/>
              <w:right w:w="43" w:type="dxa"/>
            </w:tcMar>
          </w:tcPr>
          <w:p w14:paraId="11BD44A7" w14:textId="77777777" w:rsidR="00EE2529" w:rsidRPr="00C81B84" w:rsidRDefault="00AD5E1E" w:rsidP="00C81B84">
            <w:r w:rsidRPr="00C81B84">
              <w:t>5611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FF87FF"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A11067E" w14:textId="77777777" w:rsidR="00EE2529" w:rsidRPr="00C81B84" w:rsidRDefault="00AD5E1E" w:rsidP="00C81B84">
            <w:r w:rsidRPr="00C81B84">
              <w:t xml:space="preserve">Aksjer i </w:t>
            </w:r>
            <w:proofErr w:type="spellStart"/>
            <w:r w:rsidRPr="00C81B84">
              <w:t>Vygruppen</w:t>
            </w:r>
            <w:proofErr w:type="spellEnd"/>
            <w:r w:rsidRPr="00C81B84">
              <w:t xml:space="preserve">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330D33"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8E606E"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161C0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33DF7A1" w14:textId="77777777" w:rsidR="00EE2529" w:rsidRPr="00C81B84" w:rsidRDefault="00EE2529" w:rsidP="00C81B84"/>
        </w:tc>
      </w:tr>
      <w:tr w:rsidR="00EE2529" w:rsidRPr="00C81B84" w14:paraId="2AEF9BB7" w14:textId="77777777">
        <w:trPr>
          <w:trHeight w:val="380"/>
        </w:trPr>
        <w:tc>
          <w:tcPr>
            <w:tcW w:w="580" w:type="dxa"/>
            <w:tcBorders>
              <w:top w:val="nil"/>
              <w:left w:val="nil"/>
              <w:bottom w:val="nil"/>
              <w:right w:val="nil"/>
            </w:tcBorders>
            <w:tcMar>
              <w:top w:w="128" w:type="dxa"/>
              <w:left w:w="43" w:type="dxa"/>
              <w:bottom w:w="43" w:type="dxa"/>
              <w:right w:w="43" w:type="dxa"/>
            </w:tcMar>
          </w:tcPr>
          <w:p w14:paraId="6E0FAADA"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1A4F20"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E5A680D"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568401"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12E69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41819" w14:textId="77777777" w:rsidR="00EE2529" w:rsidRPr="00C81B84" w:rsidRDefault="00AD5E1E" w:rsidP="00C81B84">
            <w:r w:rsidRPr="00C81B84">
              <w:t>66 500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6BD659B" w14:textId="77777777" w:rsidR="00EE2529" w:rsidRPr="00C81B84" w:rsidRDefault="00AD5E1E" w:rsidP="00C81B84">
            <w:r w:rsidRPr="00C81B84">
              <w:t>66 500</w:t>
            </w:r>
          </w:p>
        </w:tc>
      </w:tr>
      <w:tr w:rsidR="00EE2529" w:rsidRPr="00C81B84" w14:paraId="40B76B20" w14:textId="77777777">
        <w:trPr>
          <w:trHeight w:val="640"/>
        </w:trPr>
        <w:tc>
          <w:tcPr>
            <w:tcW w:w="580" w:type="dxa"/>
            <w:tcBorders>
              <w:top w:val="nil"/>
              <w:left w:val="nil"/>
              <w:bottom w:val="nil"/>
              <w:right w:val="nil"/>
            </w:tcBorders>
            <w:tcMar>
              <w:top w:w="128" w:type="dxa"/>
              <w:left w:w="43" w:type="dxa"/>
              <w:bottom w:w="43" w:type="dxa"/>
              <w:right w:w="43" w:type="dxa"/>
            </w:tcMar>
          </w:tcPr>
          <w:p w14:paraId="45357BFE" w14:textId="77777777" w:rsidR="00EE2529" w:rsidRPr="00C81B84" w:rsidRDefault="00AD5E1E" w:rsidP="00C81B84">
            <w:r w:rsidRPr="00C81B84">
              <w:t>5612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E2A82D"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5A8537" w14:textId="77777777" w:rsidR="00EE2529" w:rsidRPr="00C81B84" w:rsidRDefault="00AD5E1E" w:rsidP="00C81B84">
            <w:r w:rsidRPr="00C81B84">
              <w:t>Renter fra Store Norske Spitsbergen Kulkompani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B551A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AD9E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57138C"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6195890C" w14:textId="77777777" w:rsidR="00EE2529" w:rsidRPr="00C81B84" w:rsidRDefault="00EE2529" w:rsidP="00C81B84"/>
        </w:tc>
      </w:tr>
      <w:tr w:rsidR="00EE2529" w:rsidRPr="00C81B84" w14:paraId="410590F7" w14:textId="77777777">
        <w:trPr>
          <w:trHeight w:val="380"/>
        </w:trPr>
        <w:tc>
          <w:tcPr>
            <w:tcW w:w="580" w:type="dxa"/>
            <w:tcBorders>
              <w:top w:val="nil"/>
              <w:left w:val="nil"/>
              <w:bottom w:val="nil"/>
              <w:right w:val="nil"/>
            </w:tcBorders>
            <w:tcMar>
              <w:top w:w="128" w:type="dxa"/>
              <w:left w:w="43" w:type="dxa"/>
              <w:bottom w:w="43" w:type="dxa"/>
              <w:right w:w="43" w:type="dxa"/>
            </w:tcMar>
          </w:tcPr>
          <w:p w14:paraId="57958C5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356D53"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FAFD7D3" w14:textId="77777777" w:rsidR="00EE2529" w:rsidRPr="00C81B84" w:rsidRDefault="00AD5E1E" w:rsidP="00C81B84">
            <w:r w:rsidRPr="00C81B84">
              <w:t>Renter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F7AF36" w14:textId="77777777" w:rsidR="00EE2529" w:rsidRPr="00C81B84" w:rsidRDefault="00AD5E1E" w:rsidP="00C81B84">
            <w:r w:rsidRPr="00C81B84">
              <w:t>11 900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09AA9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E26C5A" w14:textId="77777777" w:rsidR="00EE2529" w:rsidRPr="00C81B84" w:rsidRDefault="00AD5E1E" w:rsidP="00C81B84">
            <w:r w:rsidRPr="00C81B84">
              <w:t>7 000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6637829" w14:textId="77777777" w:rsidR="00EE2529" w:rsidRPr="00C81B84" w:rsidRDefault="00AD5E1E" w:rsidP="00C81B84">
            <w:r w:rsidRPr="00C81B84">
              <w:t>18 900</w:t>
            </w:r>
          </w:p>
        </w:tc>
      </w:tr>
      <w:tr w:rsidR="00EE2529" w:rsidRPr="00C81B84" w14:paraId="67C8E998" w14:textId="77777777">
        <w:trPr>
          <w:trHeight w:val="380"/>
        </w:trPr>
        <w:tc>
          <w:tcPr>
            <w:tcW w:w="580" w:type="dxa"/>
            <w:tcBorders>
              <w:top w:val="nil"/>
              <w:left w:val="nil"/>
              <w:bottom w:val="nil"/>
              <w:right w:val="nil"/>
            </w:tcBorders>
            <w:tcMar>
              <w:top w:w="128" w:type="dxa"/>
              <w:left w:w="43" w:type="dxa"/>
              <w:bottom w:w="43" w:type="dxa"/>
              <w:right w:w="43" w:type="dxa"/>
            </w:tcMar>
          </w:tcPr>
          <w:p w14:paraId="0D9725EE" w14:textId="77777777" w:rsidR="00EE2529" w:rsidRPr="00C81B84" w:rsidRDefault="00AD5E1E" w:rsidP="00C81B84">
            <w:r w:rsidRPr="00C81B84">
              <w:t>5614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96D8E6"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80BEDAA" w14:textId="77777777" w:rsidR="00EE2529" w:rsidRPr="00C81B84" w:rsidRDefault="00AD5E1E" w:rsidP="00C81B84">
            <w:r w:rsidRPr="00C81B84">
              <w:t>Renter under Eksportfinansiering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A93AD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43512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8C1E9B"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27EDBF3" w14:textId="77777777" w:rsidR="00EE2529" w:rsidRPr="00C81B84" w:rsidRDefault="00EE2529" w:rsidP="00C81B84"/>
        </w:tc>
      </w:tr>
      <w:tr w:rsidR="00EE2529" w:rsidRPr="00C81B84" w14:paraId="39C425A4" w14:textId="77777777">
        <w:trPr>
          <w:trHeight w:val="640"/>
        </w:trPr>
        <w:tc>
          <w:tcPr>
            <w:tcW w:w="580" w:type="dxa"/>
            <w:tcBorders>
              <w:top w:val="nil"/>
              <w:left w:val="nil"/>
              <w:bottom w:val="nil"/>
              <w:right w:val="nil"/>
            </w:tcBorders>
            <w:tcMar>
              <w:top w:w="128" w:type="dxa"/>
              <w:left w:w="43" w:type="dxa"/>
              <w:bottom w:w="43" w:type="dxa"/>
              <w:right w:w="43" w:type="dxa"/>
            </w:tcMar>
          </w:tcPr>
          <w:p w14:paraId="21B650C6"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458CA0"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30C805" w14:textId="77777777" w:rsidR="00EE2529" w:rsidRPr="00C81B84" w:rsidRDefault="00AD5E1E" w:rsidP="00C81B84">
            <w:r w:rsidRPr="00C81B84">
              <w:t>Renter fra lån til Alminnelig garantiordning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761EE4" w14:textId="77777777" w:rsidR="00EE2529" w:rsidRPr="00C81B84" w:rsidRDefault="00AD5E1E" w:rsidP="00C81B84">
            <w:r w:rsidRPr="00C81B84">
              <w:t>129 000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8BD7B5"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DF3483" w14:textId="77777777" w:rsidR="00EE2529" w:rsidRPr="00C81B84" w:rsidRDefault="00AD5E1E" w:rsidP="00C81B84">
            <w:r w:rsidRPr="00C81B84">
              <w:t>92 000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9EE65CD" w14:textId="77777777" w:rsidR="00EE2529" w:rsidRPr="00C81B84" w:rsidRDefault="00AD5E1E" w:rsidP="00C81B84">
            <w:r w:rsidRPr="00C81B84">
              <w:t>221 000</w:t>
            </w:r>
          </w:p>
        </w:tc>
      </w:tr>
      <w:tr w:rsidR="00EE2529" w:rsidRPr="00C81B84" w14:paraId="45AD7200" w14:textId="77777777">
        <w:trPr>
          <w:trHeight w:val="380"/>
        </w:trPr>
        <w:tc>
          <w:tcPr>
            <w:tcW w:w="580" w:type="dxa"/>
            <w:tcBorders>
              <w:top w:val="nil"/>
              <w:left w:val="nil"/>
              <w:bottom w:val="nil"/>
              <w:right w:val="nil"/>
            </w:tcBorders>
            <w:tcMar>
              <w:top w:w="128" w:type="dxa"/>
              <w:left w:w="43" w:type="dxa"/>
              <w:bottom w:w="43" w:type="dxa"/>
              <w:right w:w="43" w:type="dxa"/>
            </w:tcMar>
          </w:tcPr>
          <w:p w14:paraId="34E4D8F3" w14:textId="77777777" w:rsidR="00EE2529" w:rsidRPr="00C81B84" w:rsidRDefault="00AD5E1E" w:rsidP="00C81B84">
            <w:r w:rsidRPr="00C81B84">
              <w:t>5616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63A9F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7CFBDD" w14:textId="77777777" w:rsidR="00EE2529" w:rsidRPr="00C81B84" w:rsidRDefault="00AD5E1E" w:rsidP="00C81B84">
            <w:r w:rsidRPr="00C81B84">
              <w:t>Kommunalbanken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D74CE4"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AD8732"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283DC4"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1D64F4F" w14:textId="77777777" w:rsidR="00EE2529" w:rsidRPr="00C81B84" w:rsidRDefault="00EE2529" w:rsidP="00C81B84"/>
        </w:tc>
      </w:tr>
      <w:tr w:rsidR="00EE2529" w:rsidRPr="00C81B84" w14:paraId="295F56F5" w14:textId="77777777">
        <w:trPr>
          <w:trHeight w:val="380"/>
        </w:trPr>
        <w:tc>
          <w:tcPr>
            <w:tcW w:w="580" w:type="dxa"/>
            <w:tcBorders>
              <w:top w:val="nil"/>
              <w:left w:val="nil"/>
              <w:bottom w:val="nil"/>
              <w:right w:val="nil"/>
            </w:tcBorders>
            <w:tcMar>
              <w:top w:w="128" w:type="dxa"/>
              <w:left w:w="43" w:type="dxa"/>
              <w:bottom w:w="43" w:type="dxa"/>
              <w:right w:w="43" w:type="dxa"/>
            </w:tcMar>
          </w:tcPr>
          <w:p w14:paraId="29FB3DD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806B20"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79A746E" w14:textId="77777777" w:rsidR="00EE2529" w:rsidRPr="00C81B84" w:rsidRDefault="00AD5E1E" w:rsidP="00C81B84">
            <w:r w:rsidRPr="00C81B84">
              <w:t>Aksjeutbytte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717693" w14:textId="77777777" w:rsidR="00EE2529" w:rsidRPr="00C81B84" w:rsidRDefault="00AD5E1E" w:rsidP="00C81B84">
            <w:r w:rsidRPr="00C81B84">
              <w:t>652 000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DEE4B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F8BE9B" w14:textId="77777777" w:rsidR="00EE2529" w:rsidRPr="00C81B84" w:rsidRDefault="00AD5E1E" w:rsidP="00C81B84">
            <w:r w:rsidRPr="00C81B84">
              <w:t>-652 000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8B52BD6" w14:textId="77777777" w:rsidR="00EE2529" w:rsidRPr="00C81B84" w:rsidRDefault="00AD5E1E" w:rsidP="00C81B84">
            <w:r w:rsidRPr="00C81B84">
              <w:t>0</w:t>
            </w:r>
          </w:p>
        </w:tc>
      </w:tr>
      <w:tr w:rsidR="00EE2529" w:rsidRPr="00C81B84" w14:paraId="36D5296E" w14:textId="77777777">
        <w:trPr>
          <w:trHeight w:val="380"/>
        </w:trPr>
        <w:tc>
          <w:tcPr>
            <w:tcW w:w="580" w:type="dxa"/>
            <w:tcBorders>
              <w:top w:val="nil"/>
              <w:left w:val="nil"/>
              <w:bottom w:val="nil"/>
              <w:right w:val="nil"/>
            </w:tcBorders>
            <w:tcMar>
              <w:top w:w="128" w:type="dxa"/>
              <w:left w:w="43" w:type="dxa"/>
              <w:bottom w:w="43" w:type="dxa"/>
              <w:right w:w="43" w:type="dxa"/>
            </w:tcMar>
          </w:tcPr>
          <w:p w14:paraId="4997C0E8" w14:textId="77777777" w:rsidR="00EE2529" w:rsidRPr="00C81B84" w:rsidRDefault="00AD5E1E" w:rsidP="00C81B84">
            <w:r w:rsidRPr="00C81B84">
              <w:t>5617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D05E32"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BA7CCF" w14:textId="77777777" w:rsidR="00EE2529" w:rsidRPr="00C81B84" w:rsidRDefault="00AD5E1E" w:rsidP="00C81B84">
            <w:r w:rsidRPr="00C81B84">
              <w:t>Renter fra Statens lånekasse for utdanning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2C01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A09A68"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507660"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CDA1E9C" w14:textId="77777777" w:rsidR="00EE2529" w:rsidRPr="00C81B84" w:rsidRDefault="00EE2529" w:rsidP="00C81B84"/>
        </w:tc>
      </w:tr>
      <w:tr w:rsidR="00EE2529" w:rsidRPr="00C81B84" w14:paraId="3B3C90C1" w14:textId="77777777">
        <w:trPr>
          <w:trHeight w:val="380"/>
        </w:trPr>
        <w:tc>
          <w:tcPr>
            <w:tcW w:w="580" w:type="dxa"/>
            <w:tcBorders>
              <w:top w:val="nil"/>
              <w:left w:val="nil"/>
              <w:bottom w:val="nil"/>
              <w:right w:val="nil"/>
            </w:tcBorders>
            <w:tcMar>
              <w:top w:w="128" w:type="dxa"/>
              <w:left w:w="43" w:type="dxa"/>
              <w:bottom w:w="43" w:type="dxa"/>
              <w:right w:w="43" w:type="dxa"/>
            </w:tcMar>
          </w:tcPr>
          <w:p w14:paraId="2AA323E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A403B8"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22F7E49" w14:textId="77777777" w:rsidR="00EE2529" w:rsidRPr="00C81B84" w:rsidRDefault="00AD5E1E" w:rsidP="00C81B84">
            <w:r w:rsidRPr="00C81B84">
              <w:t>Renter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0CAB8F" w14:textId="77777777" w:rsidR="00EE2529" w:rsidRPr="00C81B84" w:rsidRDefault="00AD5E1E" w:rsidP="00C81B84">
            <w:r w:rsidRPr="00C81B84">
              <w:t>9 714 332</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1E5C2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1F76C" w14:textId="77777777" w:rsidR="00EE2529" w:rsidRPr="00C81B84" w:rsidRDefault="00AD5E1E" w:rsidP="00C81B84">
            <w:r w:rsidRPr="00C81B84">
              <w:t>122 276</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3DA700" w14:textId="77777777" w:rsidR="00EE2529" w:rsidRPr="00C81B84" w:rsidRDefault="00AD5E1E" w:rsidP="00C81B84">
            <w:r w:rsidRPr="00C81B84">
              <w:t>9 836 608</w:t>
            </w:r>
          </w:p>
        </w:tc>
      </w:tr>
      <w:tr w:rsidR="00EE2529" w:rsidRPr="00C81B84" w14:paraId="18A1717F" w14:textId="77777777">
        <w:trPr>
          <w:trHeight w:val="380"/>
        </w:trPr>
        <w:tc>
          <w:tcPr>
            <w:tcW w:w="580" w:type="dxa"/>
            <w:tcBorders>
              <w:top w:val="nil"/>
              <w:left w:val="nil"/>
              <w:bottom w:val="nil"/>
              <w:right w:val="nil"/>
            </w:tcBorders>
            <w:tcMar>
              <w:top w:w="128" w:type="dxa"/>
              <w:left w:w="43" w:type="dxa"/>
              <w:bottom w:w="43" w:type="dxa"/>
              <w:right w:w="43" w:type="dxa"/>
            </w:tcMar>
          </w:tcPr>
          <w:p w14:paraId="1D8A0938" w14:textId="77777777" w:rsidR="00EE2529" w:rsidRPr="00C81B84" w:rsidRDefault="00AD5E1E" w:rsidP="00C81B84">
            <w:r w:rsidRPr="00C81B84">
              <w:t>5619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90594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3BE9C0A" w14:textId="77777777" w:rsidR="00EE2529" w:rsidRPr="00C81B84" w:rsidRDefault="00AD5E1E" w:rsidP="00C81B84">
            <w:r w:rsidRPr="00C81B84">
              <w:t>Renter av lån til Avinor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7506E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662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4109CC"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C21D2D1" w14:textId="77777777" w:rsidR="00EE2529" w:rsidRPr="00C81B84" w:rsidRDefault="00EE2529" w:rsidP="00C81B84"/>
        </w:tc>
      </w:tr>
      <w:tr w:rsidR="00EE2529" w:rsidRPr="00C81B84" w14:paraId="6E066A5C" w14:textId="77777777">
        <w:trPr>
          <w:trHeight w:val="380"/>
        </w:trPr>
        <w:tc>
          <w:tcPr>
            <w:tcW w:w="580" w:type="dxa"/>
            <w:tcBorders>
              <w:top w:val="nil"/>
              <w:left w:val="nil"/>
              <w:bottom w:val="nil"/>
              <w:right w:val="nil"/>
            </w:tcBorders>
            <w:tcMar>
              <w:top w:w="128" w:type="dxa"/>
              <w:left w:w="43" w:type="dxa"/>
              <w:bottom w:w="43" w:type="dxa"/>
              <w:right w:w="43" w:type="dxa"/>
            </w:tcMar>
          </w:tcPr>
          <w:p w14:paraId="048BD940"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1A2400"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9E3CCDE" w14:textId="77777777" w:rsidR="00EE2529" w:rsidRPr="00C81B84" w:rsidRDefault="00AD5E1E" w:rsidP="00C81B84">
            <w:r w:rsidRPr="00C81B84">
              <w:t>Renter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375BAF" w14:textId="77777777" w:rsidR="00EE2529" w:rsidRPr="00C81B84" w:rsidRDefault="00AD5E1E" w:rsidP="00C81B84">
            <w:r w:rsidRPr="00C81B84">
              <w:t>8 500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C505F0"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81BF53" w14:textId="77777777" w:rsidR="00EE2529" w:rsidRPr="00C81B84" w:rsidRDefault="00AD5E1E" w:rsidP="00C81B84">
            <w:r w:rsidRPr="00C81B84">
              <w:t>1 868</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E95A5CD" w14:textId="77777777" w:rsidR="00EE2529" w:rsidRPr="00C81B84" w:rsidRDefault="00AD5E1E" w:rsidP="00C81B84">
            <w:r w:rsidRPr="00C81B84">
              <w:t>10 368</w:t>
            </w:r>
          </w:p>
        </w:tc>
      </w:tr>
      <w:tr w:rsidR="00EE2529" w:rsidRPr="00C81B84" w14:paraId="1C898300" w14:textId="77777777">
        <w:trPr>
          <w:trHeight w:val="380"/>
        </w:trPr>
        <w:tc>
          <w:tcPr>
            <w:tcW w:w="580" w:type="dxa"/>
            <w:tcBorders>
              <w:top w:val="nil"/>
              <w:left w:val="nil"/>
              <w:bottom w:val="nil"/>
              <w:right w:val="nil"/>
            </w:tcBorders>
            <w:tcMar>
              <w:top w:w="128" w:type="dxa"/>
              <w:left w:w="43" w:type="dxa"/>
              <w:bottom w:w="43" w:type="dxa"/>
              <w:right w:w="43" w:type="dxa"/>
            </w:tcMar>
          </w:tcPr>
          <w:p w14:paraId="072B30CE" w14:textId="77777777" w:rsidR="00EE2529" w:rsidRPr="00C81B84" w:rsidRDefault="00AD5E1E" w:rsidP="00C81B84">
            <w:r w:rsidRPr="00C81B84">
              <w:t>5625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FBF92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392D883" w14:textId="77777777" w:rsidR="00EE2529" w:rsidRPr="00C81B84" w:rsidRDefault="00AD5E1E" w:rsidP="00C81B84">
            <w:r w:rsidRPr="00C81B84">
              <w:t>Renter og utbytte fra Innovasjon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88F706"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798E6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59BF25"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006B63A" w14:textId="77777777" w:rsidR="00EE2529" w:rsidRPr="00C81B84" w:rsidRDefault="00EE2529" w:rsidP="00C81B84"/>
        </w:tc>
      </w:tr>
      <w:tr w:rsidR="00EE2529" w:rsidRPr="00C81B84" w14:paraId="5045FD5E" w14:textId="77777777">
        <w:trPr>
          <w:trHeight w:val="380"/>
        </w:trPr>
        <w:tc>
          <w:tcPr>
            <w:tcW w:w="580" w:type="dxa"/>
            <w:tcBorders>
              <w:top w:val="nil"/>
              <w:left w:val="nil"/>
              <w:bottom w:val="nil"/>
              <w:right w:val="nil"/>
            </w:tcBorders>
            <w:tcMar>
              <w:top w:w="128" w:type="dxa"/>
              <w:left w:w="43" w:type="dxa"/>
              <w:bottom w:w="43" w:type="dxa"/>
              <w:right w:w="43" w:type="dxa"/>
            </w:tcMar>
          </w:tcPr>
          <w:p w14:paraId="627345C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47F1C6"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2133204" w14:textId="77777777" w:rsidR="00EE2529" w:rsidRPr="00C81B84" w:rsidRDefault="00AD5E1E" w:rsidP="00C81B84">
            <w:r w:rsidRPr="00C81B84">
              <w:t>Renter på lån fra statskassen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728B50" w14:textId="77777777" w:rsidR="00EE2529" w:rsidRPr="00C81B84" w:rsidRDefault="00AD5E1E" w:rsidP="00C81B84">
            <w:r w:rsidRPr="00C81B84">
              <w:t>675 000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736F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E42601" w14:textId="77777777" w:rsidR="00EE2529" w:rsidRPr="00C81B84" w:rsidRDefault="00AD5E1E" w:rsidP="00C81B84">
            <w:r w:rsidRPr="00C81B84">
              <w:t>-175 000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D92B568" w14:textId="77777777" w:rsidR="00EE2529" w:rsidRPr="00C81B84" w:rsidRDefault="00AD5E1E" w:rsidP="00C81B84">
            <w:r w:rsidRPr="00C81B84">
              <w:t>500 000</w:t>
            </w:r>
          </w:p>
        </w:tc>
      </w:tr>
      <w:tr w:rsidR="00EE2529" w:rsidRPr="00C81B84" w14:paraId="24D93CCD" w14:textId="77777777">
        <w:trPr>
          <w:trHeight w:val="380"/>
        </w:trPr>
        <w:tc>
          <w:tcPr>
            <w:tcW w:w="580" w:type="dxa"/>
            <w:tcBorders>
              <w:top w:val="nil"/>
              <w:left w:val="nil"/>
              <w:bottom w:val="nil"/>
              <w:right w:val="nil"/>
            </w:tcBorders>
            <w:tcMar>
              <w:top w:w="128" w:type="dxa"/>
              <w:left w:w="43" w:type="dxa"/>
              <w:bottom w:w="43" w:type="dxa"/>
              <w:right w:w="43" w:type="dxa"/>
            </w:tcMar>
          </w:tcPr>
          <w:p w14:paraId="2815EDE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542F7F" w14:textId="77777777" w:rsidR="00EE2529" w:rsidRPr="00C81B84" w:rsidRDefault="00AD5E1E" w:rsidP="00C81B84">
            <w:r w:rsidRPr="00C81B84">
              <w:t>81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4AF1C03" w14:textId="77777777" w:rsidR="00EE2529" w:rsidRPr="00C81B84" w:rsidRDefault="00AD5E1E" w:rsidP="00C81B84">
            <w:r w:rsidRPr="00C81B84">
              <w:t>Rentemargin, innovasjonslåneordningen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D2891C" w14:textId="77777777" w:rsidR="00EE2529" w:rsidRPr="00C81B84" w:rsidRDefault="00AD5E1E" w:rsidP="00C81B84">
            <w:r w:rsidRPr="00C81B84">
              <w:t>22 000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E2F84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5B6E12" w14:textId="77777777" w:rsidR="00EE2529" w:rsidRPr="00C81B84" w:rsidRDefault="00AD5E1E" w:rsidP="00C81B84">
            <w:r w:rsidRPr="00C81B84">
              <w:t>-1 300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9A7DCF" w14:textId="77777777" w:rsidR="00EE2529" w:rsidRPr="00C81B84" w:rsidRDefault="00AD5E1E" w:rsidP="00C81B84">
            <w:r w:rsidRPr="00C81B84">
              <w:t>20 700</w:t>
            </w:r>
          </w:p>
        </w:tc>
      </w:tr>
      <w:tr w:rsidR="00EE2529" w:rsidRPr="00C81B84" w14:paraId="5F090B49" w14:textId="77777777">
        <w:trPr>
          <w:trHeight w:val="640"/>
        </w:trPr>
        <w:tc>
          <w:tcPr>
            <w:tcW w:w="580" w:type="dxa"/>
            <w:tcBorders>
              <w:top w:val="nil"/>
              <w:left w:val="nil"/>
              <w:bottom w:val="nil"/>
              <w:right w:val="nil"/>
            </w:tcBorders>
            <w:tcMar>
              <w:top w:w="128" w:type="dxa"/>
              <w:left w:w="43" w:type="dxa"/>
              <w:bottom w:w="43" w:type="dxa"/>
              <w:right w:w="43" w:type="dxa"/>
            </w:tcMar>
          </w:tcPr>
          <w:p w14:paraId="3CFE4CB4"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D17321" w14:textId="77777777" w:rsidR="00EE2529" w:rsidRPr="00C81B84" w:rsidRDefault="00AD5E1E" w:rsidP="00C81B84">
            <w:r w:rsidRPr="00C81B84">
              <w:t>82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83A7562" w14:textId="77777777" w:rsidR="00EE2529" w:rsidRPr="00C81B84" w:rsidRDefault="00AD5E1E" w:rsidP="00C81B84">
            <w:r w:rsidRPr="00C81B84">
              <w:t>Låneordning for pakkereisearrangører – renter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B5F384" w14:textId="77777777" w:rsidR="00EE2529" w:rsidRPr="00C81B84" w:rsidRDefault="00AD5E1E" w:rsidP="00C81B84">
            <w:r w:rsidRPr="00C81B84">
              <w:t>3 600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4BE14D"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0F125A" w14:textId="77777777" w:rsidR="00EE2529" w:rsidRPr="00C81B84" w:rsidRDefault="00AD5E1E" w:rsidP="00C81B84">
            <w:r w:rsidRPr="00C81B84">
              <w:t>-200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F3FD632" w14:textId="77777777" w:rsidR="00EE2529" w:rsidRPr="00C81B84" w:rsidRDefault="00AD5E1E" w:rsidP="00C81B84">
            <w:r w:rsidRPr="00C81B84">
              <w:t>3 400</w:t>
            </w:r>
          </w:p>
        </w:tc>
      </w:tr>
      <w:tr w:rsidR="00EE2529" w:rsidRPr="00C81B84" w14:paraId="1E347326" w14:textId="77777777">
        <w:trPr>
          <w:trHeight w:val="380"/>
        </w:trPr>
        <w:tc>
          <w:tcPr>
            <w:tcW w:w="580" w:type="dxa"/>
            <w:tcBorders>
              <w:top w:val="nil"/>
              <w:left w:val="nil"/>
              <w:bottom w:val="nil"/>
              <w:right w:val="nil"/>
            </w:tcBorders>
            <w:tcMar>
              <w:top w:w="128" w:type="dxa"/>
              <w:left w:w="43" w:type="dxa"/>
              <w:bottom w:w="43" w:type="dxa"/>
              <w:right w:w="43" w:type="dxa"/>
            </w:tcMar>
          </w:tcPr>
          <w:p w14:paraId="7902E88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9F6A4A"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1BDA4C7" w14:textId="77777777" w:rsidR="00EE2529" w:rsidRPr="00C81B84" w:rsidRDefault="00AD5E1E" w:rsidP="00C81B84">
            <w:r w:rsidRPr="00C81B84">
              <w:t>Utbytte, lavrisikolåneordningen</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671E91" w14:textId="77777777" w:rsidR="00EE2529" w:rsidRPr="00C81B84" w:rsidRDefault="00AD5E1E" w:rsidP="00C81B84">
            <w:r w:rsidRPr="00C81B84">
              <w:t>100 000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0C63F7"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63B28D" w14:textId="77777777" w:rsidR="00EE2529" w:rsidRPr="00C81B84" w:rsidRDefault="00AD5E1E" w:rsidP="00C81B84">
            <w:r w:rsidRPr="00C81B84">
              <w:t>4 600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FC5B16D" w14:textId="77777777" w:rsidR="00EE2529" w:rsidRPr="00C81B84" w:rsidRDefault="00AD5E1E" w:rsidP="00C81B84">
            <w:r w:rsidRPr="00C81B84">
              <w:t>104 600</w:t>
            </w:r>
          </w:p>
        </w:tc>
      </w:tr>
      <w:tr w:rsidR="00EE2529" w:rsidRPr="00C81B84" w14:paraId="18890BB7" w14:textId="77777777">
        <w:trPr>
          <w:trHeight w:val="380"/>
        </w:trPr>
        <w:tc>
          <w:tcPr>
            <w:tcW w:w="580" w:type="dxa"/>
            <w:tcBorders>
              <w:top w:val="nil"/>
              <w:left w:val="nil"/>
              <w:bottom w:val="nil"/>
              <w:right w:val="nil"/>
            </w:tcBorders>
            <w:tcMar>
              <w:top w:w="128" w:type="dxa"/>
              <w:left w:w="43" w:type="dxa"/>
              <w:bottom w:w="43" w:type="dxa"/>
              <w:right w:w="43" w:type="dxa"/>
            </w:tcMar>
          </w:tcPr>
          <w:p w14:paraId="5D323665" w14:textId="77777777" w:rsidR="00EE2529" w:rsidRPr="00C81B84" w:rsidRDefault="00AD5E1E" w:rsidP="00C81B84">
            <w:r w:rsidRPr="00C81B84">
              <w:t>5631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5DA65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C450A6" w14:textId="77777777" w:rsidR="00EE2529" w:rsidRPr="00C81B84" w:rsidRDefault="00AD5E1E" w:rsidP="00C81B84">
            <w:r w:rsidRPr="00C81B84">
              <w:t>Aksjer i AS Vinmonopolet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56A460"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ED004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311C2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312EFDE" w14:textId="77777777" w:rsidR="00EE2529" w:rsidRPr="00C81B84" w:rsidRDefault="00EE2529" w:rsidP="00C81B84"/>
        </w:tc>
      </w:tr>
      <w:tr w:rsidR="00EE2529" w:rsidRPr="00C81B84" w14:paraId="4E6354C7" w14:textId="77777777">
        <w:trPr>
          <w:trHeight w:val="380"/>
        </w:trPr>
        <w:tc>
          <w:tcPr>
            <w:tcW w:w="580" w:type="dxa"/>
            <w:tcBorders>
              <w:top w:val="nil"/>
              <w:left w:val="nil"/>
              <w:bottom w:val="nil"/>
              <w:right w:val="nil"/>
            </w:tcBorders>
            <w:tcMar>
              <w:top w:w="128" w:type="dxa"/>
              <w:left w:w="43" w:type="dxa"/>
              <w:bottom w:w="43" w:type="dxa"/>
              <w:right w:w="43" w:type="dxa"/>
            </w:tcMar>
          </w:tcPr>
          <w:p w14:paraId="5C932CD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2B36C1"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5E04203" w14:textId="77777777" w:rsidR="00EE2529" w:rsidRPr="00C81B84" w:rsidRDefault="00AD5E1E" w:rsidP="00C81B84">
            <w:r w:rsidRPr="00C81B84">
              <w:t>Statens overskuddsandel</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5133E5" w14:textId="77777777" w:rsidR="00EE2529" w:rsidRPr="00C81B84" w:rsidRDefault="00AD5E1E" w:rsidP="00C81B84">
            <w:r w:rsidRPr="00C81B84">
              <w:t>93 600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40CAF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B7E384" w14:textId="77777777" w:rsidR="00EE2529" w:rsidRPr="00C81B84" w:rsidRDefault="00AD5E1E" w:rsidP="00C81B84">
            <w:r w:rsidRPr="00C81B84">
              <w:t>33 400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29FFAC0" w14:textId="77777777" w:rsidR="00EE2529" w:rsidRPr="00C81B84" w:rsidRDefault="00AD5E1E" w:rsidP="00C81B84">
            <w:r w:rsidRPr="00C81B84">
              <w:t>127 000</w:t>
            </w:r>
          </w:p>
        </w:tc>
      </w:tr>
      <w:tr w:rsidR="00EE2529" w:rsidRPr="00C81B84" w14:paraId="2DBF6656" w14:textId="77777777">
        <w:trPr>
          <w:trHeight w:val="380"/>
        </w:trPr>
        <w:tc>
          <w:tcPr>
            <w:tcW w:w="580" w:type="dxa"/>
            <w:tcBorders>
              <w:top w:val="nil"/>
              <w:left w:val="nil"/>
              <w:bottom w:val="nil"/>
              <w:right w:val="nil"/>
            </w:tcBorders>
            <w:tcMar>
              <w:top w:w="128" w:type="dxa"/>
              <w:left w:w="43" w:type="dxa"/>
              <w:bottom w:w="43" w:type="dxa"/>
              <w:right w:w="43" w:type="dxa"/>
            </w:tcMar>
          </w:tcPr>
          <w:p w14:paraId="53B84141" w14:textId="77777777" w:rsidR="00EE2529" w:rsidRPr="00C81B84" w:rsidRDefault="00AD5E1E" w:rsidP="00C81B84">
            <w:r w:rsidRPr="00C81B84">
              <w:t>5635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AC437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1A3FDF3" w14:textId="77777777" w:rsidR="00EE2529" w:rsidRPr="00C81B84" w:rsidRDefault="00AD5E1E" w:rsidP="00C81B84">
            <w:r w:rsidRPr="00C81B84">
              <w:t>Electronic Chart Centre AS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521A15"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F8A6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E0F34"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409F9C3" w14:textId="77777777" w:rsidR="00EE2529" w:rsidRPr="00C81B84" w:rsidRDefault="00EE2529" w:rsidP="00C81B84"/>
        </w:tc>
      </w:tr>
      <w:tr w:rsidR="00EE2529" w:rsidRPr="00C81B84" w14:paraId="31FC74E5" w14:textId="77777777">
        <w:trPr>
          <w:trHeight w:val="380"/>
        </w:trPr>
        <w:tc>
          <w:tcPr>
            <w:tcW w:w="580" w:type="dxa"/>
            <w:tcBorders>
              <w:top w:val="nil"/>
              <w:left w:val="nil"/>
              <w:bottom w:val="nil"/>
              <w:right w:val="nil"/>
            </w:tcBorders>
            <w:tcMar>
              <w:top w:w="128" w:type="dxa"/>
              <w:left w:w="43" w:type="dxa"/>
              <w:bottom w:w="43" w:type="dxa"/>
              <w:right w:w="43" w:type="dxa"/>
            </w:tcMar>
          </w:tcPr>
          <w:p w14:paraId="22C5C96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CD7926"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DAD67C5"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72B68D"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D20BB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18A380" w14:textId="77777777" w:rsidR="00EE2529" w:rsidRPr="00C81B84" w:rsidRDefault="00AD5E1E" w:rsidP="00C81B84">
            <w:r w:rsidRPr="00C81B84">
              <w:t>5 200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04569E5" w14:textId="77777777" w:rsidR="00EE2529" w:rsidRPr="00C81B84" w:rsidRDefault="00AD5E1E" w:rsidP="00C81B84">
            <w:r w:rsidRPr="00C81B84">
              <w:t>5 200</w:t>
            </w:r>
          </w:p>
        </w:tc>
      </w:tr>
      <w:tr w:rsidR="00EE2529" w:rsidRPr="00C81B84" w14:paraId="17E794CE" w14:textId="77777777">
        <w:trPr>
          <w:trHeight w:val="380"/>
        </w:trPr>
        <w:tc>
          <w:tcPr>
            <w:tcW w:w="580" w:type="dxa"/>
            <w:tcBorders>
              <w:top w:val="nil"/>
              <w:left w:val="nil"/>
              <w:bottom w:val="nil"/>
              <w:right w:val="nil"/>
            </w:tcBorders>
            <w:tcMar>
              <w:top w:w="128" w:type="dxa"/>
              <w:left w:w="43" w:type="dxa"/>
              <w:bottom w:w="43" w:type="dxa"/>
              <w:right w:w="43" w:type="dxa"/>
            </w:tcMar>
          </w:tcPr>
          <w:p w14:paraId="3D1D5506" w14:textId="77777777" w:rsidR="00EE2529" w:rsidRPr="00C81B84" w:rsidRDefault="00AD5E1E" w:rsidP="00C81B84">
            <w:r w:rsidRPr="00C81B84">
              <w:t>5652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53AD3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A299969" w14:textId="77777777" w:rsidR="00EE2529" w:rsidRPr="00C81B84" w:rsidRDefault="00AD5E1E" w:rsidP="00C81B84">
            <w:r w:rsidRPr="00C81B84">
              <w:t>Statskog SF – renter og 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EF16F9"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5159C1"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ECE800"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98D2C41" w14:textId="77777777" w:rsidR="00EE2529" w:rsidRPr="00C81B84" w:rsidRDefault="00EE2529" w:rsidP="00C81B84"/>
        </w:tc>
      </w:tr>
      <w:tr w:rsidR="00EE2529" w:rsidRPr="00C81B84" w14:paraId="6440D8F0" w14:textId="77777777">
        <w:trPr>
          <w:trHeight w:val="380"/>
        </w:trPr>
        <w:tc>
          <w:tcPr>
            <w:tcW w:w="580" w:type="dxa"/>
            <w:tcBorders>
              <w:top w:val="nil"/>
              <w:left w:val="nil"/>
              <w:bottom w:val="nil"/>
              <w:right w:val="nil"/>
            </w:tcBorders>
            <w:tcMar>
              <w:top w:w="128" w:type="dxa"/>
              <w:left w:w="43" w:type="dxa"/>
              <w:bottom w:w="43" w:type="dxa"/>
              <w:right w:w="43" w:type="dxa"/>
            </w:tcMar>
          </w:tcPr>
          <w:p w14:paraId="2A44587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0368FD" w14:textId="77777777" w:rsidR="00EE2529" w:rsidRPr="00C81B84" w:rsidRDefault="00AD5E1E" w:rsidP="00C81B84">
            <w:r w:rsidRPr="00C81B84">
              <w:t>80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CDF6083" w14:textId="77777777" w:rsidR="00EE2529" w:rsidRPr="00C81B84" w:rsidRDefault="00AD5E1E" w:rsidP="00C81B84">
            <w:r w:rsidRPr="00C81B84">
              <w:t>Renter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86810B" w14:textId="77777777" w:rsidR="00EE2529" w:rsidRPr="00C81B84" w:rsidRDefault="00AD5E1E" w:rsidP="00C81B84">
            <w:r w:rsidRPr="00C81B84">
              <w:t>-</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115BC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FB1139" w14:textId="77777777" w:rsidR="00EE2529" w:rsidRPr="00C81B84" w:rsidRDefault="00AD5E1E" w:rsidP="00C81B84">
            <w:r w:rsidRPr="00C81B84">
              <w:t>11 200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9D0A46D" w14:textId="77777777" w:rsidR="00EE2529" w:rsidRPr="00C81B84" w:rsidRDefault="00AD5E1E" w:rsidP="00C81B84">
            <w:r w:rsidRPr="00C81B84">
              <w:t>11 200</w:t>
            </w:r>
          </w:p>
        </w:tc>
      </w:tr>
      <w:tr w:rsidR="00EE2529" w:rsidRPr="00C81B84" w14:paraId="7BAEF568" w14:textId="77777777">
        <w:trPr>
          <w:trHeight w:val="380"/>
        </w:trPr>
        <w:tc>
          <w:tcPr>
            <w:tcW w:w="580" w:type="dxa"/>
            <w:tcBorders>
              <w:top w:val="nil"/>
              <w:left w:val="nil"/>
              <w:bottom w:val="nil"/>
              <w:right w:val="nil"/>
            </w:tcBorders>
            <w:tcMar>
              <w:top w:w="128" w:type="dxa"/>
              <w:left w:w="43" w:type="dxa"/>
              <w:bottom w:w="43" w:type="dxa"/>
              <w:right w:w="43" w:type="dxa"/>
            </w:tcMar>
          </w:tcPr>
          <w:p w14:paraId="26CF6C3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78666E"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BFE76FB"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27601D" w14:textId="77777777" w:rsidR="00EE2529" w:rsidRPr="00C81B84" w:rsidRDefault="00AD5E1E" w:rsidP="00C81B84">
            <w:r w:rsidRPr="00C81B84">
              <w:t>20 000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9F05C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ADD446" w14:textId="77777777" w:rsidR="00EE2529" w:rsidRPr="00C81B84" w:rsidRDefault="00AD5E1E" w:rsidP="00C81B84">
            <w:r w:rsidRPr="00C81B84">
              <w:t>82 800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FB55C9E" w14:textId="77777777" w:rsidR="00EE2529" w:rsidRPr="00C81B84" w:rsidRDefault="00AD5E1E" w:rsidP="00C81B84">
            <w:r w:rsidRPr="00C81B84">
              <w:t>102 800</w:t>
            </w:r>
          </w:p>
        </w:tc>
      </w:tr>
      <w:tr w:rsidR="00EE2529" w:rsidRPr="00C81B84" w14:paraId="77FF445C" w14:textId="77777777">
        <w:trPr>
          <w:trHeight w:val="640"/>
        </w:trPr>
        <w:tc>
          <w:tcPr>
            <w:tcW w:w="580" w:type="dxa"/>
            <w:tcBorders>
              <w:top w:val="nil"/>
              <w:left w:val="nil"/>
              <w:bottom w:val="nil"/>
              <w:right w:val="nil"/>
            </w:tcBorders>
            <w:tcMar>
              <w:top w:w="128" w:type="dxa"/>
              <w:left w:w="43" w:type="dxa"/>
              <w:bottom w:w="43" w:type="dxa"/>
              <w:right w:w="43" w:type="dxa"/>
            </w:tcMar>
          </w:tcPr>
          <w:p w14:paraId="02099916" w14:textId="77777777" w:rsidR="00EE2529" w:rsidRPr="00C81B84" w:rsidRDefault="00AD5E1E" w:rsidP="00C81B84">
            <w:r w:rsidRPr="00C81B84">
              <w:t>5656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428FA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58E998C" w14:textId="77777777" w:rsidR="00EE2529" w:rsidRPr="00C81B84" w:rsidRDefault="00AD5E1E" w:rsidP="00C81B84">
            <w:r w:rsidRPr="00C81B84">
              <w:t>Aksjer under Nærings- og fiskeridepartementets forvaltning</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55517"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BE4D4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A6F17D"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1D8AFC57" w14:textId="77777777" w:rsidR="00EE2529" w:rsidRPr="00C81B84" w:rsidRDefault="00EE2529" w:rsidP="00C81B84"/>
        </w:tc>
      </w:tr>
      <w:tr w:rsidR="00EE2529" w:rsidRPr="00C81B84" w14:paraId="3AC6A586" w14:textId="77777777">
        <w:trPr>
          <w:trHeight w:val="380"/>
        </w:trPr>
        <w:tc>
          <w:tcPr>
            <w:tcW w:w="580" w:type="dxa"/>
            <w:tcBorders>
              <w:top w:val="nil"/>
              <w:left w:val="nil"/>
              <w:bottom w:val="nil"/>
              <w:right w:val="nil"/>
            </w:tcBorders>
            <w:tcMar>
              <w:top w:w="128" w:type="dxa"/>
              <w:left w:w="43" w:type="dxa"/>
              <w:bottom w:w="43" w:type="dxa"/>
              <w:right w:w="43" w:type="dxa"/>
            </w:tcMar>
          </w:tcPr>
          <w:p w14:paraId="16EE6473"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906053"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7CC341C"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F7D57D" w14:textId="77777777" w:rsidR="00EE2529" w:rsidRPr="00C81B84" w:rsidRDefault="00AD5E1E" w:rsidP="00C81B84">
            <w:r w:rsidRPr="00C81B84">
              <w:t>34 589 400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C5E28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90C8EF" w14:textId="77777777" w:rsidR="00EE2529" w:rsidRPr="00C81B84" w:rsidRDefault="00AD5E1E" w:rsidP="00C81B84">
            <w:r w:rsidRPr="00C81B84">
              <w:t>7 202 000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0795BE1" w14:textId="77777777" w:rsidR="00EE2529" w:rsidRPr="00C81B84" w:rsidRDefault="00AD5E1E" w:rsidP="00C81B84">
            <w:r w:rsidRPr="00C81B84">
              <w:t>41 791 400</w:t>
            </w:r>
          </w:p>
        </w:tc>
      </w:tr>
      <w:tr w:rsidR="00EE2529" w:rsidRPr="00C81B84" w14:paraId="3A896CD4" w14:textId="77777777">
        <w:trPr>
          <w:trHeight w:val="380"/>
        </w:trPr>
        <w:tc>
          <w:tcPr>
            <w:tcW w:w="580" w:type="dxa"/>
            <w:tcBorders>
              <w:top w:val="nil"/>
              <w:left w:val="nil"/>
              <w:bottom w:val="nil"/>
              <w:right w:val="nil"/>
            </w:tcBorders>
            <w:tcMar>
              <w:top w:w="128" w:type="dxa"/>
              <w:left w:w="43" w:type="dxa"/>
              <w:bottom w:w="43" w:type="dxa"/>
              <w:right w:w="43" w:type="dxa"/>
            </w:tcMar>
          </w:tcPr>
          <w:p w14:paraId="71C8D6E6" w14:textId="77777777" w:rsidR="00EE2529" w:rsidRPr="00C81B84" w:rsidRDefault="00AD5E1E" w:rsidP="00C81B84">
            <w:r w:rsidRPr="00C81B84">
              <w:t>5672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E931DC"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2AABF3" w14:textId="77777777" w:rsidR="00EE2529" w:rsidRPr="00C81B84" w:rsidRDefault="00AD5E1E" w:rsidP="00C81B84">
            <w:r w:rsidRPr="00C81B84">
              <w:t>Bane NOR SF – 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1359B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66F7BC"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3AD12B"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67751C9" w14:textId="77777777" w:rsidR="00EE2529" w:rsidRPr="00C81B84" w:rsidRDefault="00EE2529" w:rsidP="00C81B84"/>
        </w:tc>
      </w:tr>
      <w:tr w:rsidR="00EE2529" w:rsidRPr="00C81B84" w14:paraId="13A0EF0F" w14:textId="77777777">
        <w:trPr>
          <w:trHeight w:val="380"/>
        </w:trPr>
        <w:tc>
          <w:tcPr>
            <w:tcW w:w="580" w:type="dxa"/>
            <w:tcBorders>
              <w:top w:val="nil"/>
              <w:left w:val="nil"/>
              <w:bottom w:val="nil"/>
              <w:right w:val="nil"/>
            </w:tcBorders>
            <w:tcMar>
              <w:top w:w="128" w:type="dxa"/>
              <w:left w:w="43" w:type="dxa"/>
              <w:bottom w:w="43" w:type="dxa"/>
              <w:right w:w="43" w:type="dxa"/>
            </w:tcMar>
          </w:tcPr>
          <w:p w14:paraId="4520CE9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A16A71"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97D3BC1"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6A389F" w14:textId="77777777" w:rsidR="00EE2529" w:rsidRPr="00C81B84" w:rsidRDefault="00AD5E1E" w:rsidP="00C81B84">
            <w:r w:rsidRPr="00C81B84">
              <w:t>63 000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0B1FF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D68917" w14:textId="77777777" w:rsidR="00EE2529" w:rsidRPr="00C81B84" w:rsidRDefault="00AD5E1E" w:rsidP="00C81B84">
            <w:r w:rsidRPr="00C81B84">
              <w:t>-13 000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C563E4C" w14:textId="77777777" w:rsidR="00EE2529" w:rsidRPr="00C81B84" w:rsidRDefault="00AD5E1E" w:rsidP="00C81B84">
            <w:r w:rsidRPr="00C81B84">
              <w:t>50 000</w:t>
            </w:r>
          </w:p>
        </w:tc>
      </w:tr>
      <w:tr w:rsidR="00EE2529" w:rsidRPr="00C81B84" w14:paraId="794BD314" w14:textId="77777777">
        <w:trPr>
          <w:trHeight w:val="380"/>
        </w:trPr>
        <w:tc>
          <w:tcPr>
            <w:tcW w:w="580" w:type="dxa"/>
            <w:tcBorders>
              <w:top w:val="nil"/>
              <w:left w:val="nil"/>
              <w:bottom w:val="nil"/>
              <w:right w:val="nil"/>
            </w:tcBorders>
            <w:tcMar>
              <w:top w:w="128" w:type="dxa"/>
              <w:left w:w="43" w:type="dxa"/>
              <w:bottom w:w="43" w:type="dxa"/>
              <w:right w:w="43" w:type="dxa"/>
            </w:tcMar>
          </w:tcPr>
          <w:p w14:paraId="1FFFD942" w14:textId="77777777" w:rsidR="00EE2529" w:rsidRPr="00C81B84" w:rsidRDefault="00AD5E1E" w:rsidP="00C81B84">
            <w:r w:rsidRPr="00C81B84">
              <w:t>5680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3E8568"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90A4BF" w14:textId="77777777" w:rsidR="00EE2529" w:rsidRPr="00C81B84" w:rsidRDefault="00AD5E1E" w:rsidP="00C81B84">
            <w:r w:rsidRPr="00C81B84">
              <w:t>Statnett SF</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0D158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004D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A5AB46"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57A8943D" w14:textId="77777777" w:rsidR="00EE2529" w:rsidRPr="00C81B84" w:rsidRDefault="00EE2529" w:rsidP="00C81B84"/>
        </w:tc>
      </w:tr>
      <w:tr w:rsidR="00EE2529" w:rsidRPr="00C81B84" w14:paraId="0C4D0AEB" w14:textId="77777777">
        <w:trPr>
          <w:trHeight w:val="380"/>
        </w:trPr>
        <w:tc>
          <w:tcPr>
            <w:tcW w:w="580" w:type="dxa"/>
            <w:tcBorders>
              <w:top w:val="nil"/>
              <w:left w:val="nil"/>
              <w:bottom w:val="nil"/>
              <w:right w:val="nil"/>
            </w:tcBorders>
            <w:tcMar>
              <w:top w:w="128" w:type="dxa"/>
              <w:left w:w="43" w:type="dxa"/>
              <w:bottom w:w="43" w:type="dxa"/>
              <w:right w:w="43" w:type="dxa"/>
            </w:tcMar>
          </w:tcPr>
          <w:p w14:paraId="6CEDAE2F"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402E18"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A3533A6"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0B348F" w14:textId="77777777" w:rsidR="00EE2529" w:rsidRPr="00C81B84" w:rsidRDefault="00AD5E1E" w:rsidP="00C81B84">
            <w:r w:rsidRPr="00C81B84">
              <w:t>882 000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EC0FD8"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28864A" w14:textId="77777777" w:rsidR="00EE2529" w:rsidRPr="00C81B84" w:rsidRDefault="00AD5E1E" w:rsidP="00C81B84">
            <w:r w:rsidRPr="00C81B84">
              <w:t>-586 000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2B4C743" w14:textId="77777777" w:rsidR="00EE2529" w:rsidRPr="00C81B84" w:rsidRDefault="00AD5E1E" w:rsidP="00C81B84">
            <w:r w:rsidRPr="00C81B84">
              <w:t>296 000</w:t>
            </w:r>
          </w:p>
        </w:tc>
      </w:tr>
      <w:tr w:rsidR="00EE2529" w:rsidRPr="00C81B84" w14:paraId="14E87A61" w14:textId="77777777">
        <w:trPr>
          <w:trHeight w:val="380"/>
        </w:trPr>
        <w:tc>
          <w:tcPr>
            <w:tcW w:w="580" w:type="dxa"/>
            <w:tcBorders>
              <w:top w:val="nil"/>
              <w:left w:val="nil"/>
              <w:bottom w:val="nil"/>
              <w:right w:val="nil"/>
            </w:tcBorders>
            <w:tcMar>
              <w:top w:w="128" w:type="dxa"/>
              <w:left w:w="43" w:type="dxa"/>
              <w:bottom w:w="43" w:type="dxa"/>
              <w:right w:w="43" w:type="dxa"/>
            </w:tcMar>
          </w:tcPr>
          <w:p w14:paraId="02A887FB" w14:textId="77777777" w:rsidR="00EE2529" w:rsidRPr="00C81B84" w:rsidRDefault="00AD5E1E" w:rsidP="00C81B84">
            <w:r w:rsidRPr="00C81B84">
              <w:t>5685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755AE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F2D755D" w14:textId="77777777" w:rsidR="00EE2529" w:rsidRPr="00C81B84" w:rsidRDefault="00AD5E1E" w:rsidP="00C81B84">
            <w:r w:rsidRPr="00C81B84">
              <w:t xml:space="preserve">Aksjer i </w:t>
            </w:r>
            <w:proofErr w:type="spellStart"/>
            <w:r w:rsidRPr="00C81B84">
              <w:t>Equinor</w:t>
            </w:r>
            <w:proofErr w:type="spellEnd"/>
            <w:r w:rsidRPr="00C81B84">
              <w:t xml:space="preserve"> ASA</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C3DA8"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D6642B"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CDB57D"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DB85D85" w14:textId="77777777" w:rsidR="00EE2529" w:rsidRPr="00C81B84" w:rsidRDefault="00EE2529" w:rsidP="00C81B84"/>
        </w:tc>
      </w:tr>
      <w:tr w:rsidR="00EE2529" w:rsidRPr="00C81B84" w14:paraId="2F5EEC0B" w14:textId="77777777">
        <w:trPr>
          <w:trHeight w:val="380"/>
        </w:trPr>
        <w:tc>
          <w:tcPr>
            <w:tcW w:w="580" w:type="dxa"/>
            <w:tcBorders>
              <w:top w:val="nil"/>
              <w:left w:val="nil"/>
              <w:bottom w:val="nil"/>
              <w:right w:val="nil"/>
            </w:tcBorders>
            <w:tcMar>
              <w:top w:w="128" w:type="dxa"/>
              <w:left w:w="43" w:type="dxa"/>
              <w:bottom w:w="43" w:type="dxa"/>
              <w:right w:w="43" w:type="dxa"/>
            </w:tcMar>
          </w:tcPr>
          <w:p w14:paraId="35ABA485"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D34E85" w14:textId="77777777" w:rsidR="00EE2529" w:rsidRPr="00C81B84" w:rsidRDefault="00AD5E1E" w:rsidP="00C81B84">
            <w:r w:rsidRPr="00C81B84">
              <w:t>85</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097813BE" w14:textId="77777777" w:rsidR="00EE2529" w:rsidRPr="00C81B84" w:rsidRDefault="00AD5E1E" w:rsidP="00C81B84">
            <w:r w:rsidRPr="00C81B84">
              <w:t>Utbytte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9A282E" w14:textId="77777777" w:rsidR="00EE2529" w:rsidRPr="00C81B84" w:rsidRDefault="00AD5E1E" w:rsidP="00C81B84">
            <w:r w:rsidRPr="00C81B84">
              <w:t>15 000 000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04437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9D8632" w14:textId="77777777" w:rsidR="00EE2529" w:rsidRPr="00C81B84" w:rsidRDefault="00AD5E1E" w:rsidP="00C81B84">
            <w:r w:rsidRPr="00C81B84">
              <w:t>61 592 300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F321511" w14:textId="77777777" w:rsidR="00EE2529" w:rsidRPr="00C81B84" w:rsidRDefault="00AD5E1E" w:rsidP="00C81B84">
            <w:r w:rsidRPr="00C81B84">
              <w:t>76 592 300</w:t>
            </w:r>
          </w:p>
        </w:tc>
      </w:tr>
      <w:tr w:rsidR="00EE2529" w:rsidRPr="00C81B84" w14:paraId="6D0A1A5F" w14:textId="77777777">
        <w:trPr>
          <w:trHeight w:val="640"/>
        </w:trPr>
        <w:tc>
          <w:tcPr>
            <w:tcW w:w="580" w:type="dxa"/>
            <w:tcBorders>
              <w:top w:val="nil"/>
              <w:left w:val="nil"/>
              <w:bottom w:val="nil"/>
              <w:right w:val="nil"/>
            </w:tcBorders>
            <w:tcMar>
              <w:top w:w="128" w:type="dxa"/>
              <w:left w:w="43" w:type="dxa"/>
              <w:bottom w:w="43" w:type="dxa"/>
              <w:right w:w="43" w:type="dxa"/>
            </w:tcMar>
          </w:tcPr>
          <w:p w14:paraId="679224AE" w14:textId="77777777" w:rsidR="00EE2529" w:rsidRPr="00C81B84" w:rsidRDefault="00AD5E1E" w:rsidP="00C81B84">
            <w:r w:rsidRPr="00C81B84">
              <w:t>5692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961A60"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57EB5AE" w14:textId="77777777" w:rsidR="00EE2529" w:rsidRPr="00C81B84" w:rsidRDefault="00AD5E1E" w:rsidP="00C81B84">
            <w:r w:rsidRPr="00C81B84">
              <w:t>Utbytte av statens kapital i Den nordiske investeringsbank</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0CC81F"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664D63"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B3C02F"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27E0903C" w14:textId="77777777" w:rsidR="00EE2529" w:rsidRPr="00C81B84" w:rsidRDefault="00EE2529" w:rsidP="00C81B84"/>
        </w:tc>
      </w:tr>
      <w:tr w:rsidR="00EE2529" w:rsidRPr="00C81B84" w14:paraId="3DB06827"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7A2A0C7"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4FECC47" w14:textId="77777777" w:rsidR="00EE2529" w:rsidRPr="00C81B84" w:rsidRDefault="00AD5E1E" w:rsidP="00C81B84">
            <w:r w:rsidRPr="00C81B84">
              <w:t>85</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DEFC5C3" w14:textId="77777777" w:rsidR="00EE2529" w:rsidRPr="00C81B84" w:rsidRDefault="00AD5E1E" w:rsidP="00C81B84">
            <w:r w:rsidRPr="00C81B84">
              <w:t>Utbytte</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282C15A" w14:textId="77777777" w:rsidR="00EE2529" w:rsidRPr="00C81B84" w:rsidRDefault="00AD5E1E" w:rsidP="00C81B84">
            <w:r w:rsidRPr="00C81B84">
              <w:t>86 400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D4068C0"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AFF3310" w14:textId="77777777" w:rsidR="00EE2529" w:rsidRPr="00C81B84" w:rsidRDefault="00AD5E1E" w:rsidP="00C81B84">
            <w:r w:rsidRPr="00C81B84">
              <w:t>-25 600</w:t>
            </w:r>
          </w:p>
        </w:tc>
        <w:tc>
          <w:tcPr>
            <w:tcW w:w="11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B56D830" w14:textId="77777777" w:rsidR="00EE2529" w:rsidRPr="00C81B84" w:rsidRDefault="00AD5E1E" w:rsidP="00C81B84">
            <w:r w:rsidRPr="00C81B84">
              <w:t>60 800</w:t>
            </w:r>
          </w:p>
        </w:tc>
      </w:tr>
      <w:tr w:rsidR="00EE2529" w:rsidRPr="00C81B84" w14:paraId="35D1A60C" w14:textId="77777777">
        <w:trPr>
          <w:trHeight w:val="3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33987B48" w14:textId="77777777" w:rsidR="00EE2529" w:rsidRPr="00C81B84" w:rsidRDefault="00AD5E1E" w:rsidP="00C81B84">
            <w:r w:rsidRPr="00C81B84">
              <w:t>Sum endringer Renter og utbytte mv.</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BBE4E32"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ECADA96"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730813C" w14:textId="77777777" w:rsidR="00EE2529" w:rsidRPr="00C81B84" w:rsidRDefault="00AD5E1E" w:rsidP="00C81B84">
            <w:r w:rsidRPr="00C81B84">
              <w:t>71 917 444</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ADAC557" w14:textId="77777777" w:rsidR="00EE2529" w:rsidRPr="00C81B84" w:rsidRDefault="00EE2529" w:rsidP="00C81B84"/>
        </w:tc>
      </w:tr>
      <w:tr w:rsidR="00EE2529" w:rsidRPr="00C81B84" w14:paraId="791EC681" w14:textId="77777777">
        <w:trPr>
          <w:trHeight w:val="380"/>
        </w:trPr>
        <w:tc>
          <w:tcPr>
            <w:tcW w:w="580" w:type="dxa"/>
            <w:tcBorders>
              <w:top w:val="nil"/>
              <w:left w:val="nil"/>
              <w:bottom w:val="nil"/>
              <w:right w:val="nil"/>
            </w:tcBorders>
            <w:tcMar>
              <w:top w:w="128" w:type="dxa"/>
              <w:left w:w="43" w:type="dxa"/>
              <w:bottom w:w="43" w:type="dxa"/>
              <w:right w:w="43" w:type="dxa"/>
            </w:tcMar>
          </w:tcPr>
          <w:p w14:paraId="46DBF58C" w14:textId="77777777" w:rsidR="00EE2529" w:rsidRPr="00C81B84" w:rsidRDefault="00AD5E1E" w:rsidP="00C81B84">
            <w:r w:rsidRPr="00C81B84">
              <w:t>5700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67D7DE"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DD161F3" w14:textId="77777777" w:rsidR="00EE2529" w:rsidRPr="00C81B84" w:rsidRDefault="00AD5E1E" w:rsidP="00C81B84">
            <w:r w:rsidRPr="00C81B84">
              <w:t>Folketrygdens 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A77C51"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5935D9"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739A93"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AFDE3F2" w14:textId="77777777" w:rsidR="00EE2529" w:rsidRPr="00C81B84" w:rsidRDefault="00EE2529" w:rsidP="00C81B84"/>
        </w:tc>
      </w:tr>
      <w:tr w:rsidR="00EE2529" w:rsidRPr="00C81B84" w14:paraId="74FAA0C9" w14:textId="77777777">
        <w:trPr>
          <w:trHeight w:val="380"/>
        </w:trPr>
        <w:tc>
          <w:tcPr>
            <w:tcW w:w="580" w:type="dxa"/>
            <w:tcBorders>
              <w:top w:val="nil"/>
              <w:left w:val="nil"/>
              <w:bottom w:val="nil"/>
              <w:right w:val="nil"/>
            </w:tcBorders>
            <w:tcMar>
              <w:top w:w="128" w:type="dxa"/>
              <w:left w:w="43" w:type="dxa"/>
              <w:bottom w:w="43" w:type="dxa"/>
              <w:right w:w="43" w:type="dxa"/>
            </w:tcMar>
          </w:tcPr>
          <w:p w14:paraId="2CB22BFD"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4E5CC1" w14:textId="77777777" w:rsidR="00EE2529" w:rsidRPr="00C81B84" w:rsidRDefault="00AD5E1E" w:rsidP="00C81B84">
            <w:r w:rsidRPr="00C81B84">
              <w:t>72</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3B493BC5" w14:textId="77777777" w:rsidR="00EE2529" w:rsidRPr="00C81B84" w:rsidRDefault="00AD5E1E" w:rsidP="00C81B84">
            <w:r w:rsidRPr="00C81B84">
              <w:t>Arbeidsgiveravgift</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86BE60" w14:textId="77777777" w:rsidR="00EE2529" w:rsidRPr="00C81B84" w:rsidRDefault="00AD5E1E" w:rsidP="00C81B84">
            <w:r w:rsidRPr="00C81B84">
              <w:t>244 916 000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421921"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CADFED" w14:textId="77777777" w:rsidR="00EE2529" w:rsidRPr="00C81B84" w:rsidRDefault="00AD5E1E" w:rsidP="00C81B84">
            <w:r w:rsidRPr="00C81B84">
              <w:t>-1 000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6FD783D" w14:textId="77777777" w:rsidR="00EE2529" w:rsidRPr="00C81B84" w:rsidRDefault="00AD5E1E" w:rsidP="00C81B84">
            <w:r w:rsidRPr="00C81B84">
              <w:t>244 915 000</w:t>
            </w:r>
          </w:p>
        </w:tc>
      </w:tr>
      <w:tr w:rsidR="00EE2529" w:rsidRPr="00C81B84" w14:paraId="0E98CA64" w14:textId="77777777">
        <w:trPr>
          <w:trHeight w:val="380"/>
        </w:trPr>
        <w:tc>
          <w:tcPr>
            <w:tcW w:w="580" w:type="dxa"/>
            <w:tcBorders>
              <w:top w:val="nil"/>
              <w:left w:val="nil"/>
              <w:bottom w:val="nil"/>
              <w:right w:val="nil"/>
            </w:tcBorders>
            <w:tcMar>
              <w:top w:w="128" w:type="dxa"/>
              <w:left w:w="43" w:type="dxa"/>
              <w:bottom w:w="43" w:type="dxa"/>
              <w:right w:w="43" w:type="dxa"/>
            </w:tcMar>
          </w:tcPr>
          <w:p w14:paraId="4DF73D20" w14:textId="77777777" w:rsidR="00EE2529" w:rsidRPr="00C81B84" w:rsidRDefault="00AD5E1E" w:rsidP="00C81B84">
            <w:r w:rsidRPr="00C81B84">
              <w:t>5701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F0C314"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4F78908F" w14:textId="77777777" w:rsidR="00EE2529" w:rsidRPr="00C81B84" w:rsidRDefault="00AD5E1E" w:rsidP="00C81B84">
            <w:r w:rsidRPr="00C81B84">
              <w:t>Diverse 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4EA3ED"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F39D1A"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DEDEC4"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314C365" w14:textId="77777777" w:rsidR="00EE2529" w:rsidRPr="00C81B84" w:rsidRDefault="00EE2529" w:rsidP="00C81B84"/>
        </w:tc>
      </w:tr>
      <w:tr w:rsidR="00EE2529" w:rsidRPr="00C81B84" w14:paraId="74A5099E" w14:textId="77777777">
        <w:trPr>
          <w:trHeight w:val="380"/>
        </w:trPr>
        <w:tc>
          <w:tcPr>
            <w:tcW w:w="580" w:type="dxa"/>
            <w:tcBorders>
              <w:top w:val="nil"/>
              <w:left w:val="nil"/>
              <w:bottom w:val="nil"/>
              <w:right w:val="nil"/>
            </w:tcBorders>
            <w:tcMar>
              <w:top w:w="128" w:type="dxa"/>
              <w:left w:w="43" w:type="dxa"/>
              <w:bottom w:w="43" w:type="dxa"/>
              <w:right w:w="43" w:type="dxa"/>
            </w:tcMar>
          </w:tcPr>
          <w:p w14:paraId="169929DC"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E793FF"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2B256485" w14:textId="77777777" w:rsidR="00EE2529" w:rsidRPr="00C81B84" w:rsidRDefault="00AD5E1E" w:rsidP="00C81B84">
            <w:r w:rsidRPr="00C81B84">
              <w:t>Refusjon ved yrkesskade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8E15B6" w14:textId="77777777" w:rsidR="00EE2529" w:rsidRPr="00C81B84" w:rsidRDefault="00AD5E1E" w:rsidP="00C81B84">
            <w:r w:rsidRPr="00C81B84">
              <w:t>800 000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E3C753"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29DAE" w14:textId="77777777" w:rsidR="00EE2529" w:rsidRPr="00C81B84" w:rsidRDefault="00AD5E1E" w:rsidP="00C81B84">
            <w:r w:rsidRPr="00C81B84">
              <w:t>-52 000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C4816F1" w14:textId="77777777" w:rsidR="00EE2529" w:rsidRPr="00C81B84" w:rsidRDefault="00AD5E1E" w:rsidP="00C81B84">
            <w:r w:rsidRPr="00C81B84">
              <w:t>748 000</w:t>
            </w:r>
          </w:p>
        </w:tc>
      </w:tr>
      <w:tr w:rsidR="00EE2529" w:rsidRPr="00C81B84" w14:paraId="251E941A" w14:textId="77777777">
        <w:trPr>
          <w:trHeight w:val="380"/>
        </w:trPr>
        <w:tc>
          <w:tcPr>
            <w:tcW w:w="580" w:type="dxa"/>
            <w:tcBorders>
              <w:top w:val="nil"/>
              <w:left w:val="nil"/>
              <w:bottom w:val="nil"/>
              <w:right w:val="nil"/>
            </w:tcBorders>
            <w:tcMar>
              <w:top w:w="128" w:type="dxa"/>
              <w:left w:w="43" w:type="dxa"/>
              <w:bottom w:w="43" w:type="dxa"/>
              <w:right w:w="43" w:type="dxa"/>
            </w:tcMar>
          </w:tcPr>
          <w:p w14:paraId="7A6EEC2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669AD1" w14:textId="77777777" w:rsidR="00EE2529" w:rsidRPr="00C81B84" w:rsidRDefault="00AD5E1E" w:rsidP="00C81B84">
            <w:r w:rsidRPr="00C81B84">
              <w:t>86</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74E0723" w14:textId="77777777" w:rsidR="00EE2529" w:rsidRPr="00C81B84" w:rsidRDefault="00AD5E1E" w:rsidP="00C81B84">
            <w:r w:rsidRPr="00C81B84">
              <w:t>Innkreving feilutbetalinger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74A0EE" w14:textId="77777777" w:rsidR="00EE2529" w:rsidRPr="00C81B84" w:rsidRDefault="00AD5E1E" w:rsidP="00C81B84">
            <w:r w:rsidRPr="00C81B84">
              <w:t>1 400 000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4EB4CA"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7A5331" w14:textId="77777777" w:rsidR="00EE2529" w:rsidRPr="00C81B84" w:rsidRDefault="00AD5E1E" w:rsidP="00C81B84">
            <w:r w:rsidRPr="00C81B84">
              <w:t>147 000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DD66646" w14:textId="77777777" w:rsidR="00EE2529" w:rsidRPr="00C81B84" w:rsidRDefault="00AD5E1E" w:rsidP="00C81B84">
            <w:r w:rsidRPr="00C81B84">
              <w:t>1 547 000</w:t>
            </w:r>
          </w:p>
        </w:tc>
      </w:tr>
      <w:tr w:rsidR="00EE2529" w:rsidRPr="00C81B84" w14:paraId="7664B475" w14:textId="77777777">
        <w:trPr>
          <w:trHeight w:val="380"/>
        </w:trPr>
        <w:tc>
          <w:tcPr>
            <w:tcW w:w="580" w:type="dxa"/>
            <w:tcBorders>
              <w:top w:val="nil"/>
              <w:left w:val="nil"/>
              <w:bottom w:val="nil"/>
              <w:right w:val="nil"/>
            </w:tcBorders>
            <w:tcMar>
              <w:top w:w="128" w:type="dxa"/>
              <w:left w:w="43" w:type="dxa"/>
              <w:bottom w:w="43" w:type="dxa"/>
              <w:right w:w="43" w:type="dxa"/>
            </w:tcMar>
          </w:tcPr>
          <w:p w14:paraId="212468E9"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D986B8" w14:textId="77777777" w:rsidR="00EE2529" w:rsidRPr="00C81B84" w:rsidRDefault="00AD5E1E" w:rsidP="00C81B84">
            <w:r w:rsidRPr="00C81B84">
              <w:t>87</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1011ECAE" w14:textId="77777777" w:rsidR="00EE2529" w:rsidRPr="00C81B84" w:rsidRDefault="00AD5E1E" w:rsidP="00C81B84">
            <w:r w:rsidRPr="00C81B84">
              <w:t>Diverse inntekter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18CA8" w14:textId="77777777" w:rsidR="00EE2529" w:rsidRPr="00C81B84" w:rsidRDefault="00AD5E1E" w:rsidP="00C81B84">
            <w:r w:rsidRPr="00C81B84">
              <w:t>24 383</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6DBA69"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951C86" w14:textId="77777777" w:rsidR="00EE2529" w:rsidRPr="00C81B84" w:rsidRDefault="00AD5E1E" w:rsidP="00C81B84">
            <w:r w:rsidRPr="00C81B84">
              <w:t>3 500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3773F402" w14:textId="77777777" w:rsidR="00EE2529" w:rsidRPr="00C81B84" w:rsidRDefault="00AD5E1E" w:rsidP="00C81B84">
            <w:r w:rsidRPr="00C81B84">
              <w:t>27 883</w:t>
            </w:r>
          </w:p>
        </w:tc>
      </w:tr>
      <w:tr w:rsidR="00EE2529" w:rsidRPr="00C81B84" w14:paraId="51C97369" w14:textId="77777777">
        <w:trPr>
          <w:trHeight w:val="380"/>
        </w:trPr>
        <w:tc>
          <w:tcPr>
            <w:tcW w:w="580" w:type="dxa"/>
            <w:tcBorders>
              <w:top w:val="nil"/>
              <w:left w:val="nil"/>
              <w:bottom w:val="nil"/>
              <w:right w:val="nil"/>
            </w:tcBorders>
            <w:tcMar>
              <w:top w:w="128" w:type="dxa"/>
              <w:left w:w="43" w:type="dxa"/>
              <w:bottom w:w="43" w:type="dxa"/>
              <w:right w:w="43" w:type="dxa"/>
            </w:tcMar>
          </w:tcPr>
          <w:p w14:paraId="106BF481"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8FA00E" w14:textId="77777777" w:rsidR="00EE2529" w:rsidRPr="00C81B84" w:rsidRDefault="00AD5E1E" w:rsidP="00C81B84">
            <w:r w:rsidRPr="00C81B84">
              <w:t>88</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58FBEC7C" w14:textId="77777777" w:rsidR="00EE2529" w:rsidRPr="00C81B84" w:rsidRDefault="00AD5E1E" w:rsidP="00C81B84">
            <w:r w:rsidRPr="00C81B84">
              <w:t>Hjelpemiddelsentraler mv.</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AC421D" w14:textId="77777777" w:rsidR="00EE2529" w:rsidRPr="00C81B84" w:rsidRDefault="00AD5E1E" w:rsidP="00C81B84">
            <w:r w:rsidRPr="00C81B84">
              <w:t>83 000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1300C"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4D0A36" w14:textId="77777777" w:rsidR="00EE2529" w:rsidRPr="00C81B84" w:rsidRDefault="00AD5E1E" w:rsidP="00C81B84">
            <w:r w:rsidRPr="00C81B84">
              <w:t>-1 000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758D88E3" w14:textId="77777777" w:rsidR="00EE2529" w:rsidRPr="00C81B84" w:rsidRDefault="00AD5E1E" w:rsidP="00C81B84">
            <w:r w:rsidRPr="00C81B84">
              <w:t>82 000</w:t>
            </w:r>
          </w:p>
        </w:tc>
      </w:tr>
      <w:tr w:rsidR="00EE2529" w:rsidRPr="00C81B84" w14:paraId="33810245" w14:textId="77777777">
        <w:trPr>
          <w:trHeight w:val="380"/>
        </w:trPr>
        <w:tc>
          <w:tcPr>
            <w:tcW w:w="580" w:type="dxa"/>
            <w:tcBorders>
              <w:top w:val="nil"/>
              <w:left w:val="nil"/>
              <w:bottom w:val="nil"/>
              <w:right w:val="nil"/>
            </w:tcBorders>
            <w:tcMar>
              <w:top w:w="128" w:type="dxa"/>
              <w:left w:w="43" w:type="dxa"/>
              <w:bottom w:w="43" w:type="dxa"/>
              <w:right w:w="43" w:type="dxa"/>
            </w:tcMar>
          </w:tcPr>
          <w:p w14:paraId="385D623B" w14:textId="77777777" w:rsidR="00EE2529" w:rsidRPr="00C81B84" w:rsidRDefault="00AD5E1E" w:rsidP="00C81B84">
            <w:r w:rsidRPr="00C81B84">
              <w:t>5705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8E382A" w14:textId="77777777" w:rsidR="00EE2529" w:rsidRPr="00C81B84" w:rsidRDefault="00EE2529" w:rsidP="00C81B84"/>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80D8F14" w14:textId="77777777" w:rsidR="00EE2529" w:rsidRPr="00C81B84" w:rsidRDefault="00AD5E1E" w:rsidP="00C81B84">
            <w:r w:rsidRPr="00C81B84">
              <w:t>Refusjon av dagpenger</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36DACB" w14:textId="77777777" w:rsidR="00EE2529" w:rsidRPr="00C81B84" w:rsidRDefault="00EE2529" w:rsidP="00C81B84"/>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746035" w14:textId="77777777" w:rsidR="00EE2529" w:rsidRPr="00C81B84" w:rsidRDefault="00EE2529" w:rsidP="00C81B84"/>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9BAF85" w14:textId="77777777" w:rsidR="00EE2529" w:rsidRPr="00C81B84" w:rsidRDefault="00EE2529" w:rsidP="00C81B84"/>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0A921C3" w14:textId="77777777" w:rsidR="00EE2529" w:rsidRPr="00C81B84" w:rsidRDefault="00EE2529" w:rsidP="00C81B84"/>
        </w:tc>
      </w:tr>
      <w:tr w:rsidR="00EE2529" w:rsidRPr="00C81B84" w14:paraId="4B5EE943" w14:textId="77777777">
        <w:trPr>
          <w:trHeight w:val="640"/>
        </w:trPr>
        <w:tc>
          <w:tcPr>
            <w:tcW w:w="580" w:type="dxa"/>
            <w:tcBorders>
              <w:top w:val="nil"/>
              <w:left w:val="nil"/>
              <w:bottom w:val="nil"/>
              <w:right w:val="nil"/>
            </w:tcBorders>
            <w:tcMar>
              <w:top w:w="128" w:type="dxa"/>
              <w:left w:w="43" w:type="dxa"/>
              <w:bottom w:w="43" w:type="dxa"/>
              <w:right w:w="43" w:type="dxa"/>
            </w:tcMar>
          </w:tcPr>
          <w:p w14:paraId="7740CF0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534811" w14:textId="77777777" w:rsidR="00EE2529" w:rsidRPr="00C81B84" w:rsidRDefault="00AD5E1E" w:rsidP="00C81B84">
            <w:r w:rsidRPr="00C81B84">
              <w:t>70</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720065DA" w14:textId="77777777" w:rsidR="00EE2529" w:rsidRPr="00C81B84" w:rsidRDefault="00AD5E1E" w:rsidP="00C81B84">
            <w:r w:rsidRPr="00C81B84">
              <w:t>Refusjon av dagpenger, statsgaranti ved konkurs</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504672" w14:textId="77777777" w:rsidR="00EE2529" w:rsidRPr="00C81B84" w:rsidRDefault="00AD5E1E" w:rsidP="00C81B84">
            <w:r w:rsidRPr="00C81B84">
              <w:t>23 000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AB4CC4"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ACF4BC" w14:textId="77777777" w:rsidR="00EE2529" w:rsidRPr="00C81B84" w:rsidRDefault="00AD5E1E" w:rsidP="00C81B84">
            <w:r w:rsidRPr="00C81B84">
              <w:t>-5 000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0A35C1F7" w14:textId="77777777" w:rsidR="00EE2529" w:rsidRPr="00C81B84" w:rsidRDefault="00AD5E1E" w:rsidP="00C81B84">
            <w:r w:rsidRPr="00C81B84">
              <w:t>18 000</w:t>
            </w:r>
          </w:p>
        </w:tc>
      </w:tr>
      <w:tr w:rsidR="00EE2529" w:rsidRPr="00C81B84" w14:paraId="4DC3E62F" w14:textId="77777777">
        <w:trPr>
          <w:trHeight w:val="640"/>
        </w:trPr>
        <w:tc>
          <w:tcPr>
            <w:tcW w:w="580" w:type="dxa"/>
            <w:tcBorders>
              <w:top w:val="nil"/>
              <w:left w:val="nil"/>
              <w:bottom w:val="nil"/>
              <w:right w:val="nil"/>
            </w:tcBorders>
            <w:tcMar>
              <w:top w:w="128" w:type="dxa"/>
              <w:left w:w="43" w:type="dxa"/>
              <w:bottom w:w="43" w:type="dxa"/>
              <w:right w:w="43" w:type="dxa"/>
            </w:tcMar>
          </w:tcPr>
          <w:p w14:paraId="13278297" w14:textId="77777777" w:rsidR="00EE2529" w:rsidRPr="00C81B84" w:rsidRDefault="00EE2529" w:rsidP="00C81B84"/>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C986C3" w14:textId="77777777" w:rsidR="00EE2529" w:rsidRPr="00C81B84" w:rsidRDefault="00AD5E1E" w:rsidP="00C81B84">
            <w:r w:rsidRPr="00C81B84">
              <w:t>71</w:t>
            </w:r>
          </w:p>
        </w:tc>
        <w:tc>
          <w:tcPr>
            <w:tcW w:w="4000" w:type="dxa"/>
            <w:tcBorders>
              <w:top w:val="nil"/>
              <w:left w:val="single" w:sz="4" w:space="0" w:color="000000"/>
              <w:bottom w:val="nil"/>
              <w:right w:val="single" w:sz="4" w:space="0" w:color="000000"/>
            </w:tcBorders>
            <w:tcMar>
              <w:top w:w="128" w:type="dxa"/>
              <w:left w:w="43" w:type="dxa"/>
              <w:bottom w:w="43" w:type="dxa"/>
              <w:right w:w="43" w:type="dxa"/>
            </w:tcMar>
          </w:tcPr>
          <w:p w14:paraId="6743D19C" w14:textId="77777777" w:rsidR="00EE2529" w:rsidRPr="00C81B84" w:rsidRDefault="00AD5E1E" w:rsidP="00C81B84">
            <w:r w:rsidRPr="00C81B84">
              <w:t>Refusjon av dagpenger for grensearbeidere mv. bosatt i Norge</w:t>
            </w:r>
          </w:p>
        </w:tc>
        <w:tc>
          <w:tcPr>
            <w:tcW w:w="116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D47BB" w14:textId="77777777" w:rsidR="00EE2529" w:rsidRPr="00C81B84" w:rsidRDefault="00AD5E1E" w:rsidP="00C81B84">
            <w:r w:rsidRPr="00C81B84">
              <w:t>200</w:t>
            </w:r>
          </w:p>
        </w:tc>
        <w:tc>
          <w:tcPr>
            <w:tcW w:w="108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45A6A6" w14:textId="77777777" w:rsidR="00EE2529" w:rsidRPr="00C81B84" w:rsidRDefault="00AD5E1E" w:rsidP="00C81B84">
            <w:r w:rsidRPr="00C81B84">
              <w:t>-</w:t>
            </w:r>
          </w:p>
        </w:tc>
        <w:tc>
          <w:tcPr>
            <w:tcW w:w="122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1726B8" w14:textId="77777777" w:rsidR="00EE2529" w:rsidRPr="00C81B84" w:rsidRDefault="00AD5E1E" w:rsidP="00C81B84">
            <w:r w:rsidRPr="00C81B84">
              <w:t>100</w:t>
            </w:r>
          </w:p>
        </w:tc>
        <w:tc>
          <w:tcPr>
            <w:tcW w:w="1180" w:type="dxa"/>
            <w:tcBorders>
              <w:top w:val="nil"/>
              <w:left w:val="single" w:sz="4" w:space="0" w:color="000000"/>
              <w:bottom w:val="nil"/>
              <w:right w:val="nil"/>
            </w:tcBorders>
            <w:tcMar>
              <w:top w:w="128" w:type="dxa"/>
              <w:left w:w="43" w:type="dxa"/>
              <w:bottom w:w="43" w:type="dxa"/>
              <w:right w:w="43" w:type="dxa"/>
            </w:tcMar>
            <w:vAlign w:val="bottom"/>
          </w:tcPr>
          <w:p w14:paraId="4B35106C" w14:textId="77777777" w:rsidR="00EE2529" w:rsidRPr="00C81B84" w:rsidRDefault="00AD5E1E" w:rsidP="00C81B84">
            <w:r w:rsidRPr="00C81B84">
              <w:t>300</w:t>
            </w:r>
          </w:p>
        </w:tc>
      </w:tr>
      <w:tr w:rsidR="00EE2529" w:rsidRPr="00C81B84" w14:paraId="0813087A"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6F6288F1" w14:textId="77777777" w:rsidR="00EE2529" w:rsidRPr="00C81B84" w:rsidRDefault="00EE2529" w:rsidP="00C81B84"/>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22C66A9" w14:textId="77777777" w:rsidR="00EE2529" w:rsidRPr="00C81B84" w:rsidRDefault="00AD5E1E" w:rsidP="00C81B84">
            <w:r w:rsidRPr="00C81B84">
              <w:t>72</w:t>
            </w:r>
          </w:p>
        </w:tc>
        <w:tc>
          <w:tcPr>
            <w:tcW w:w="400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C6B2474" w14:textId="77777777" w:rsidR="00EE2529" w:rsidRPr="00C81B84" w:rsidRDefault="00AD5E1E" w:rsidP="00C81B84">
            <w:r w:rsidRPr="00C81B84">
              <w:t>Innkreving av forskutterte dagpenger</w:t>
            </w:r>
          </w:p>
        </w:tc>
        <w:tc>
          <w:tcPr>
            <w:tcW w:w="116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56265C8" w14:textId="77777777" w:rsidR="00EE2529" w:rsidRPr="00C81B84" w:rsidRDefault="00AD5E1E" w:rsidP="00C81B84">
            <w:r w:rsidRPr="00C81B84">
              <w:t>450 000</w:t>
            </w:r>
          </w:p>
        </w:tc>
        <w:tc>
          <w:tcPr>
            <w:tcW w:w="108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AE79C60" w14:textId="77777777" w:rsidR="00EE2529" w:rsidRPr="00C81B84" w:rsidRDefault="00AD5E1E" w:rsidP="00C81B84">
            <w:r w:rsidRPr="00C81B84">
              <w:t>-</w:t>
            </w:r>
          </w:p>
        </w:tc>
        <w:tc>
          <w:tcPr>
            <w:tcW w:w="122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266C5DF" w14:textId="77777777" w:rsidR="00EE2529" w:rsidRPr="00C81B84" w:rsidRDefault="00AD5E1E" w:rsidP="00C81B84">
            <w:r w:rsidRPr="00C81B84">
              <w:t>50 000</w:t>
            </w:r>
          </w:p>
        </w:tc>
        <w:tc>
          <w:tcPr>
            <w:tcW w:w="118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BC1E249" w14:textId="77777777" w:rsidR="00EE2529" w:rsidRPr="00C81B84" w:rsidRDefault="00AD5E1E" w:rsidP="00C81B84">
            <w:r w:rsidRPr="00C81B84">
              <w:t>500 000</w:t>
            </w:r>
          </w:p>
        </w:tc>
      </w:tr>
      <w:tr w:rsidR="00EE2529" w:rsidRPr="00C81B84" w14:paraId="36C36C59" w14:textId="77777777">
        <w:trPr>
          <w:trHeight w:val="3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D38F0D5" w14:textId="77777777" w:rsidR="00EE2529" w:rsidRPr="00C81B84" w:rsidRDefault="00AD5E1E" w:rsidP="00C81B84">
            <w:r w:rsidRPr="00C81B84">
              <w:t>Sum endringer Folketrygden</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C7C0447"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CBCFD05"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94391F1" w14:textId="77777777" w:rsidR="00EE2529" w:rsidRPr="00C81B84" w:rsidRDefault="00AD5E1E" w:rsidP="00C81B84">
            <w:r w:rsidRPr="00C81B84">
              <w:t>141 600</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0429E66" w14:textId="77777777" w:rsidR="00EE2529" w:rsidRPr="00C81B84" w:rsidRDefault="00EE2529" w:rsidP="00C81B84"/>
        </w:tc>
      </w:tr>
      <w:tr w:rsidR="00EE2529" w:rsidRPr="00C81B84" w14:paraId="0FAD7833" w14:textId="77777777">
        <w:trPr>
          <w:trHeight w:val="3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02205C24" w14:textId="77777777" w:rsidR="00EE2529" w:rsidRPr="00C81B84" w:rsidRDefault="00AD5E1E" w:rsidP="00C81B84">
            <w:r w:rsidRPr="00C81B84">
              <w:t xml:space="preserve">Sum endringer inntekter </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E7B8155"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31D72D2"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BCAC412" w14:textId="77777777" w:rsidR="00EE2529" w:rsidRPr="00C81B84" w:rsidRDefault="00AD5E1E" w:rsidP="00C81B84">
            <w:r w:rsidRPr="00C81B84">
              <w:t>-139 619 785</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CD0C1F4" w14:textId="77777777" w:rsidR="00EE2529" w:rsidRPr="00C81B84" w:rsidRDefault="00EE2529" w:rsidP="00C81B84"/>
        </w:tc>
      </w:tr>
      <w:tr w:rsidR="00EE2529" w:rsidRPr="00C81B84" w14:paraId="043713C1" w14:textId="77777777">
        <w:trPr>
          <w:trHeight w:val="380"/>
        </w:trPr>
        <w:tc>
          <w:tcPr>
            <w:tcW w:w="512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0CE8E5BE" w14:textId="77777777" w:rsidR="00EE2529" w:rsidRPr="00C81B84" w:rsidRDefault="00AD5E1E" w:rsidP="00C81B84">
            <w:r w:rsidRPr="00C81B84">
              <w:t xml:space="preserve">Herav 90–99 poster </w:t>
            </w:r>
          </w:p>
        </w:tc>
        <w:tc>
          <w:tcPr>
            <w:tcW w:w="116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DC259C0" w14:textId="77777777" w:rsidR="00EE2529" w:rsidRPr="00C81B84" w:rsidRDefault="00EE2529" w:rsidP="00C81B84"/>
        </w:tc>
        <w:tc>
          <w:tcPr>
            <w:tcW w:w="10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3FA0FA4" w14:textId="77777777" w:rsidR="00EE2529" w:rsidRPr="00C81B84" w:rsidRDefault="00AD5E1E" w:rsidP="00C81B84">
            <w:r w:rsidRPr="00C81B84">
              <w:t>-</w:t>
            </w:r>
          </w:p>
        </w:tc>
        <w:tc>
          <w:tcPr>
            <w:tcW w:w="122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B36C7D8" w14:textId="77777777" w:rsidR="00EE2529" w:rsidRPr="00C81B84" w:rsidRDefault="00AD5E1E" w:rsidP="00C81B84">
            <w:r w:rsidRPr="00C81B84">
              <w:t>22 278 672</w:t>
            </w:r>
          </w:p>
        </w:tc>
        <w:tc>
          <w:tcPr>
            <w:tcW w:w="118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F9D64F6" w14:textId="77777777" w:rsidR="00EE2529" w:rsidRPr="00C81B84" w:rsidRDefault="00EE2529" w:rsidP="00C81B84"/>
        </w:tc>
      </w:tr>
    </w:tbl>
    <w:p w14:paraId="0AF2FCA5" w14:textId="77777777" w:rsidR="00EE2529" w:rsidRPr="00C81B84" w:rsidRDefault="00EE2529" w:rsidP="00C81B84">
      <w:pPr>
        <w:pStyle w:val="vedlegg-nr"/>
      </w:pPr>
    </w:p>
    <w:p w14:paraId="26D3003D" w14:textId="77777777" w:rsidR="00EE2529" w:rsidRPr="00C81B84" w:rsidRDefault="00AD5E1E" w:rsidP="00C81B84">
      <w:pPr>
        <w:pStyle w:val="vedlegg-tit"/>
      </w:pPr>
      <w:r w:rsidRPr="00C81B84">
        <w:t>Bevilgningsendringer som følge av ekstraordinær lønns- og prisjustering og kompensasjon til offentlige arbeidsgivere for økt arbeidsgiveravgift</w:t>
      </w:r>
    </w:p>
    <w:p w14:paraId="07BCE3C7" w14:textId="77777777" w:rsidR="00EE2529" w:rsidRPr="00C81B84" w:rsidRDefault="00AD5E1E" w:rsidP="00C81B84">
      <w:pPr>
        <w:pStyle w:val="Tabellnavn"/>
      </w:pPr>
      <w:r w:rsidRPr="00C81B84">
        <w:t>06N2xt2</w:t>
      </w:r>
    </w:p>
    <w:tbl>
      <w:tblPr>
        <w:tblW w:w="0" w:type="auto"/>
        <w:tblLayout w:type="fixed"/>
        <w:tblCellMar>
          <w:top w:w="128" w:type="dxa"/>
          <w:left w:w="43" w:type="dxa"/>
          <w:bottom w:w="43" w:type="dxa"/>
          <w:right w:w="43" w:type="dxa"/>
        </w:tblCellMar>
        <w:tblLook w:val="0000" w:firstRow="0" w:lastRow="0" w:firstColumn="0" w:lastColumn="0" w:noHBand="0" w:noVBand="0"/>
      </w:tblPr>
      <w:tblGrid>
        <w:gridCol w:w="580"/>
        <w:gridCol w:w="540"/>
        <w:gridCol w:w="4180"/>
        <w:gridCol w:w="1400"/>
        <w:gridCol w:w="1400"/>
        <w:gridCol w:w="1400"/>
      </w:tblGrid>
      <w:tr w:rsidR="00EE2529" w:rsidRPr="00C81B84" w14:paraId="12924379" w14:textId="77777777">
        <w:trPr>
          <w:trHeight w:val="360"/>
        </w:trPr>
        <w:tc>
          <w:tcPr>
            <w:tcW w:w="580" w:type="dxa"/>
            <w:tcBorders>
              <w:top w:val="nil"/>
              <w:left w:val="nil"/>
              <w:bottom w:val="single" w:sz="4" w:space="0" w:color="000000"/>
              <w:right w:val="nil"/>
            </w:tcBorders>
            <w:tcMar>
              <w:top w:w="128" w:type="dxa"/>
              <w:left w:w="43" w:type="dxa"/>
              <w:bottom w:w="43" w:type="dxa"/>
              <w:right w:w="43" w:type="dxa"/>
            </w:tcMar>
            <w:vAlign w:val="bottom"/>
          </w:tcPr>
          <w:p w14:paraId="747B04EF" w14:textId="77777777" w:rsidR="00EE2529" w:rsidRPr="00C81B84" w:rsidRDefault="00EE2529" w:rsidP="00C81B84"/>
        </w:tc>
        <w:tc>
          <w:tcPr>
            <w:tcW w:w="540" w:type="dxa"/>
            <w:tcBorders>
              <w:top w:val="nil"/>
              <w:left w:val="nil"/>
              <w:bottom w:val="single" w:sz="4" w:space="0" w:color="000000"/>
              <w:right w:val="nil"/>
            </w:tcBorders>
            <w:tcMar>
              <w:top w:w="128" w:type="dxa"/>
              <w:left w:w="43" w:type="dxa"/>
              <w:bottom w:w="43" w:type="dxa"/>
              <w:right w:w="43" w:type="dxa"/>
            </w:tcMar>
            <w:vAlign w:val="bottom"/>
          </w:tcPr>
          <w:p w14:paraId="2E793525" w14:textId="77777777" w:rsidR="00EE2529" w:rsidRPr="00C81B84" w:rsidRDefault="00EE2529" w:rsidP="00C81B84"/>
        </w:tc>
        <w:tc>
          <w:tcPr>
            <w:tcW w:w="4180" w:type="dxa"/>
            <w:tcBorders>
              <w:top w:val="nil"/>
              <w:left w:val="nil"/>
              <w:bottom w:val="single" w:sz="4" w:space="0" w:color="000000"/>
              <w:right w:val="nil"/>
            </w:tcBorders>
            <w:tcMar>
              <w:top w:w="128" w:type="dxa"/>
              <w:left w:w="43" w:type="dxa"/>
              <w:bottom w:w="43" w:type="dxa"/>
              <w:right w:w="43" w:type="dxa"/>
            </w:tcMar>
            <w:vAlign w:val="bottom"/>
          </w:tcPr>
          <w:p w14:paraId="7AF88AB4"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EE196C"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520BCA" w14:textId="77777777" w:rsidR="00EE2529" w:rsidRPr="00C81B84" w:rsidRDefault="00EE2529" w:rsidP="00C81B8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E9B3022" w14:textId="77777777" w:rsidR="00EE2529" w:rsidRPr="00C81B84" w:rsidRDefault="00AD5E1E" w:rsidP="00C81B84">
            <w:r w:rsidRPr="00C81B84">
              <w:t>1 000 kroner</w:t>
            </w:r>
          </w:p>
        </w:tc>
      </w:tr>
      <w:tr w:rsidR="00EE2529" w:rsidRPr="00C81B84" w14:paraId="4A16843D" w14:textId="77777777">
        <w:trPr>
          <w:trHeight w:val="860"/>
        </w:trPr>
        <w:tc>
          <w:tcPr>
            <w:tcW w:w="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33880" w14:textId="77777777" w:rsidR="00EE2529" w:rsidRPr="00C81B84" w:rsidRDefault="00AD5E1E" w:rsidP="00C81B84">
            <w:r w:rsidRPr="00C81B84">
              <w:t>Kap.</w:t>
            </w:r>
          </w:p>
        </w:tc>
        <w:tc>
          <w:tcPr>
            <w:tcW w:w="54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80B3B2D" w14:textId="77777777" w:rsidR="00EE2529" w:rsidRPr="00C81B84" w:rsidRDefault="00AD5E1E" w:rsidP="00C81B84">
            <w:r w:rsidRPr="00C81B84">
              <w:t>Post</w:t>
            </w:r>
          </w:p>
        </w:tc>
        <w:tc>
          <w:tcPr>
            <w:tcW w:w="418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1E9FB6D" w14:textId="77777777" w:rsidR="00EE2529" w:rsidRPr="00C81B84" w:rsidRDefault="00AD5E1E" w:rsidP="00C81B84">
            <w:r w:rsidRPr="00C81B84">
              <w:t>Formål</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85F426B" w14:textId="77777777" w:rsidR="00EE2529" w:rsidRPr="00C81B84" w:rsidRDefault="00AD5E1E" w:rsidP="00C81B84">
            <w:r w:rsidRPr="00C81B84">
              <w:t>Ekstraordinær lønns- og prisjustering</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983B0BB" w14:textId="77777777" w:rsidR="00EE2529" w:rsidRPr="00C81B84" w:rsidRDefault="00AD5E1E" w:rsidP="00C81B84">
            <w:r w:rsidRPr="00C81B84">
              <w:t>Kompensasjon for økt arbeids-giveravgift</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C1FC6B2" w14:textId="77777777" w:rsidR="00EE2529" w:rsidRPr="00C81B84" w:rsidRDefault="00AD5E1E" w:rsidP="00C81B84">
            <w:r w:rsidRPr="00C81B84">
              <w:t>Sum</w:t>
            </w:r>
          </w:p>
        </w:tc>
      </w:tr>
      <w:tr w:rsidR="00EE2529" w:rsidRPr="00C81B84" w14:paraId="5EB5C4FC" w14:textId="77777777">
        <w:trPr>
          <w:trHeight w:val="640"/>
        </w:trPr>
        <w:tc>
          <w:tcPr>
            <w:tcW w:w="580" w:type="dxa"/>
            <w:tcBorders>
              <w:top w:val="single" w:sz="4" w:space="0" w:color="000000"/>
              <w:left w:val="nil"/>
              <w:bottom w:val="nil"/>
              <w:right w:val="nil"/>
            </w:tcBorders>
            <w:tcMar>
              <w:top w:w="128" w:type="dxa"/>
              <w:left w:w="43" w:type="dxa"/>
              <w:bottom w:w="43" w:type="dxa"/>
              <w:right w:w="43" w:type="dxa"/>
            </w:tcMar>
          </w:tcPr>
          <w:p w14:paraId="5CDBEF60" w14:textId="77777777" w:rsidR="00EE2529" w:rsidRPr="00C81B84" w:rsidRDefault="00AD5E1E" w:rsidP="00C81B84">
            <w:r w:rsidRPr="00C81B84">
              <w:t>1</w:t>
            </w:r>
          </w:p>
        </w:tc>
        <w:tc>
          <w:tcPr>
            <w:tcW w:w="540" w:type="dxa"/>
            <w:tcBorders>
              <w:top w:val="single" w:sz="4" w:space="0" w:color="000000"/>
              <w:left w:val="single" w:sz="4" w:space="0" w:color="000000"/>
              <w:bottom w:val="nil"/>
              <w:right w:val="single" w:sz="4" w:space="0" w:color="000000"/>
            </w:tcBorders>
            <w:tcMar>
              <w:top w:w="128" w:type="dxa"/>
              <w:left w:w="43" w:type="dxa"/>
              <w:bottom w:w="43" w:type="dxa"/>
              <w:right w:w="43" w:type="dxa"/>
            </w:tcMar>
          </w:tcPr>
          <w:p w14:paraId="7C7B2032" w14:textId="77777777" w:rsidR="00EE2529" w:rsidRPr="00C81B84" w:rsidRDefault="00AD5E1E" w:rsidP="00C81B84">
            <w:r w:rsidRPr="00C81B84">
              <w:t>1</w:t>
            </w:r>
          </w:p>
        </w:tc>
        <w:tc>
          <w:tcPr>
            <w:tcW w:w="4180" w:type="dxa"/>
            <w:tcBorders>
              <w:top w:val="single" w:sz="4" w:space="0" w:color="000000"/>
              <w:left w:val="single" w:sz="4" w:space="0" w:color="000000"/>
              <w:bottom w:val="nil"/>
              <w:right w:val="single" w:sz="4" w:space="0" w:color="000000"/>
            </w:tcBorders>
            <w:tcMar>
              <w:top w:w="128" w:type="dxa"/>
              <w:left w:w="43" w:type="dxa"/>
              <w:bottom w:w="43" w:type="dxa"/>
              <w:right w:w="43" w:type="dxa"/>
            </w:tcMar>
          </w:tcPr>
          <w:p w14:paraId="1A8F14B4" w14:textId="77777777" w:rsidR="00EE2529" w:rsidRPr="00C81B84" w:rsidRDefault="00AD5E1E" w:rsidP="00C81B84">
            <w:r w:rsidRPr="00C81B84">
              <w:t>H.M. Kongen og H.M. Dronningen: Apanasje</w:t>
            </w:r>
          </w:p>
        </w:tc>
        <w:tc>
          <w:tcPr>
            <w:tcW w:w="140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7E19FEA6" w14:textId="77777777" w:rsidR="00EE2529" w:rsidRPr="00C81B84" w:rsidRDefault="00AD5E1E" w:rsidP="00C81B84">
            <w:r w:rsidRPr="00C81B84">
              <w:t>202</w:t>
            </w:r>
          </w:p>
        </w:tc>
        <w:tc>
          <w:tcPr>
            <w:tcW w:w="1400" w:type="dxa"/>
            <w:tcBorders>
              <w:top w:val="single" w:sz="4" w:space="0" w:color="000000"/>
              <w:left w:val="single" w:sz="4" w:space="0" w:color="000000"/>
              <w:bottom w:val="nil"/>
              <w:right w:val="single" w:sz="4" w:space="0" w:color="000000"/>
            </w:tcBorders>
            <w:tcMar>
              <w:top w:w="128" w:type="dxa"/>
              <w:left w:w="43" w:type="dxa"/>
              <w:bottom w:w="43" w:type="dxa"/>
              <w:right w:w="43" w:type="dxa"/>
            </w:tcMar>
            <w:vAlign w:val="bottom"/>
          </w:tcPr>
          <w:p w14:paraId="464B2E86" w14:textId="77777777" w:rsidR="00EE2529" w:rsidRPr="00C81B84" w:rsidRDefault="00AD5E1E" w:rsidP="00C81B84">
            <w:r w:rsidRPr="00C81B84">
              <w:t>0</w:t>
            </w:r>
          </w:p>
        </w:tc>
        <w:tc>
          <w:tcPr>
            <w:tcW w:w="14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4D44AD36" w14:textId="77777777" w:rsidR="00EE2529" w:rsidRPr="00C81B84" w:rsidRDefault="00AD5E1E" w:rsidP="00C81B84">
            <w:r w:rsidRPr="00C81B84">
              <w:t>202</w:t>
            </w:r>
          </w:p>
        </w:tc>
      </w:tr>
      <w:tr w:rsidR="00EE2529" w:rsidRPr="00C81B84" w14:paraId="485B949E" w14:textId="77777777">
        <w:trPr>
          <w:trHeight w:val="640"/>
        </w:trPr>
        <w:tc>
          <w:tcPr>
            <w:tcW w:w="580" w:type="dxa"/>
            <w:tcBorders>
              <w:top w:val="nil"/>
              <w:left w:val="nil"/>
              <w:bottom w:val="nil"/>
              <w:right w:val="nil"/>
            </w:tcBorders>
            <w:tcMar>
              <w:top w:w="128" w:type="dxa"/>
              <w:left w:w="43" w:type="dxa"/>
              <w:bottom w:w="43" w:type="dxa"/>
              <w:right w:w="43" w:type="dxa"/>
            </w:tcMar>
          </w:tcPr>
          <w:p w14:paraId="7E52E59D" w14:textId="77777777" w:rsidR="00EE2529" w:rsidRPr="00C81B84" w:rsidRDefault="00AD5E1E" w:rsidP="00C81B84">
            <w:r w:rsidRPr="00C81B84">
              <w:t>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3FB1B8"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91B916" w14:textId="77777777" w:rsidR="00EE2529" w:rsidRPr="00C81B84" w:rsidRDefault="00AD5E1E" w:rsidP="00C81B84">
            <w:r w:rsidRPr="00C81B84">
              <w:t>H.M. Kongen og H.M. Dronningen: Det kongelige hoff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764148" w14:textId="77777777" w:rsidR="00EE2529" w:rsidRPr="00C81B84" w:rsidRDefault="00AD5E1E" w:rsidP="00C81B84">
            <w:r w:rsidRPr="00C81B84">
              <w:t>5 126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B33B2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F11265" w14:textId="77777777" w:rsidR="00EE2529" w:rsidRPr="00C81B84" w:rsidRDefault="00AD5E1E" w:rsidP="00C81B84">
            <w:r w:rsidRPr="00C81B84">
              <w:t>5 126</w:t>
            </w:r>
          </w:p>
        </w:tc>
      </w:tr>
      <w:tr w:rsidR="00EE2529" w:rsidRPr="00C81B84" w14:paraId="3BCF9B00"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7C6148D6" w14:textId="77777777" w:rsidR="00EE2529" w:rsidRPr="00C81B84" w:rsidRDefault="00AD5E1E" w:rsidP="00C81B84">
            <w:r w:rsidRPr="00C81B84">
              <w:t>2</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B3438F9"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D7A6C6A" w14:textId="77777777" w:rsidR="00EE2529" w:rsidRPr="00C81B84" w:rsidRDefault="00AD5E1E" w:rsidP="00C81B84">
            <w:r w:rsidRPr="00C81B84">
              <w:t>H.K.H. Kronprinsen og H.K.H. Kronprinsessen: Apanasje</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C9E150B" w14:textId="77777777" w:rsidR="00EE2529" w:rsidRPr="00C81B84" w:rsidRDefault="00AD5E1E" w:rsidP="00C81B84">
            <w:r w:rsidRPr="00C81B84">
              <w:t>168</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79A2E7A"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0F5ABE1" w14:textId="77777777" w:rsidR="00EE2529" w:rsidRPr="00C81B84" w:rsidRDefault="00AD5E1E" w:rsidP="00C81B84">
            <w:r w:rsidRPr="00C81B84">
              <w:t>168</w:t>
            </w:r>
          </w:p>
        </w:tc>
      </w:tr>
      <w:tr w:rsidR="00EE2529" w:rsidRPr="00C81B84" w14:paraId="67DBD8F7"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67A14AF" w14:textId="77777777" w:rsidR="00EE2529" w:rsidRPr="00C81B84" w:rsidRDefault="00AD5E1E" w:rsidP="00C81B84">
            <w:r w:rsidRPr="00C81B84">
              <w:t>Det kongelige hus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4785491" w14:textId="77777777" w:rsidR="00EE2529" w:rsidRPr="00C81B84" w:rsidRDefault="00AD5E1E" w:rsidP="00C81B84">
            <w:r w:rsidRPr="00C81B84">
              <w:t>5 496</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7511419" w14:textId="77777777" w:rsidR="00EE2529" w:rsidRPr="00C81B84" w:rsidRDefault="00AD5E1E" w:rsidP="00C81B84">
            <w:r w:rsidRPr="00C81B84">
              <w:t>0</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C7CB941" w14:textId="77777777" w:rsidR="00EE2529" w:rsidRPr="00C81B84" w:rsidRDefault="00AD5E1E" w:rsidP="00C81B84">
            <w:r w:rsidRPr="00C81B84">
              <w:t>5 496</w:t>
            </w:r>
          </w:p>
        </w:tc>
      </w:tr>
      <w:tr w:rsidR="00EE2529" w:rsidRPr="00C81B84" w14:paraId="78498D14" w14:textId="77777777">
        <w:trPr>
          <w:trHeight w:val="380"/>
        </w:trPr>
        <w:tc>
          <w:tcPr>
            <w:tcW w:w="580" w:type="dxa"/>
            <w:tcBorders>
              <w:top w:val="nil"/>
              <w:left w:val="nil"/>
              <w:bottom w:val="nil"/>
              <w:right w:val="nil"/>
            </w:tcBorders>
            <w:tcMar>
              <w:top w:w="128" w:type="dxa"/>
              <w:left w:w="43" w:type="dxa"/>
              <w:bottom w:w="43" w:type="dxa"/>
              <w:right w:w="43" w:type="dxa"/>
            </w:tcMar>
          </w:tcPr>
          <w:p w14:paraId="781F5A36" w14:textId="77777777" w:rsidR="00EE2529" w:rsidRPr="00C81B84" w:rsidRDefault="00AD5E1E" w:rsidP="00C81B84">
            <w:r w:rsidRPr="00C81B84">
              <w:t>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D4CBB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972BBB" w14:textId="77777777" w:rsidR="00EE2529" w:rsidRPr="00C81B84" w:rsidRDefault="00AD5E1E" w:rsidP="00C81B84">
            <w:r w:rsidRPr="00C81B84">
              <w:t>Statsministerens kontor: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756406" w14:textId="77777777" w:rsidR="00EE2529" w:rsidRPr="00C81B84" w:rsidRDefault="00AD5E1E" w:rsidP="00C81B84">
            <w:r w:rsidRPr="00C81B84">
              <w:t>794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8B11C6" w14:textId="77777777" w:rsidR="00EE2529" w:rsidRPr="00C81B84" w:rsidRDefault="00AD5E1E" w:rsidP="00C81B84">
            <w:r w:rsidRPr="00C81B84">
              <w:t>926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35995E" w14:textId="77777777" w:rsidR="00EE2529" w:rsidRPr="00C81B84" w:rsidRDefault="00AD5E1E" w:rsidP="00C81B84">
            <w:r w:rsidRPr="00C81B84">
              <w:t>1 720</w:t>
            </w:r>
          </w:p>
        </w:tc>
      </w:tr>
      <w:tr w:rsidR="00EE2529" w:rsidRPr="00C81B84" w14:paraId="15320C90" w14:textId="77777777">
        <w:trPr>
          <w:trHeight w:val="380"/>
        </w:trPr>
        <w:tc>
          <w:tcPr>
            <w:tcW w:w="580" w:type="dxa"/>
            <w:tcBorders>
              <w:top w:val="nil"/>
              <w:left w:val="nil"/>
              <w:bottom w:val="nil"/>
              <w:right w:val="nil"/>
            </w:tcBorders>
            <w:tcMar>
              <w:top w:w="128" w:type="dxa"/>
              <w:left w:w="43" w:type="dxa"/>
              <w:bottom w:w="43" w:type="dxa"/>
              <w:right w:w="43" w:type="dxa"/>
            </w:tcMar>
          </w:tcPr>
          <w:p w14:paraId="38B6219E" w14:textId="77777777" w:rsidR="00EE2529" w:rsidRPr="00C81B84" w:rsidRDefault="00AD5E1E" w:rsidP="00C81B84">
            <w:r w:rsidRPr="00C81B84">
              <w:t>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346CD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C41122E" w14:textId="77777777" w:rsidR="00EE2529" w:rsidRPr="00C81B84" w:rsidRDefault="00AD5E1E" w:rsidP="00C81B84">
            <w:r w:rsidRPr="00C81B84">
              <w:t>Statsrådet: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635BE1" w14:textId="77777777" w:rsidR="00EE2529" w:rsidRPr="00C81B84" w:rsidRDefault="00AD5E1E" w:rsidP="00C81B84">
            <w:r w:rsidRPr="00C81B84">
              <w:t>1 468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C8B99A" w14:textId="77777777" w:rsidR="00EE2529" w:rsidRPr="00C81B84" w:rsidRDefault="00AD5E1E" w:rsidP="00C81B84">
            <w:r w:rsidRPr="00C81B84">
              <w:t>1 519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85343E" w14:textId="77777777" w:rsidR="00EE2529" w:rsidRPr="00C81B84" w:rsidRDefault="00AD5E1E" w:rsidP="00C81B84">
            <w:r w:rsidRPr="00C81B84">
              <w:t>2 987</w:t>
            </w:r>
          </w:p>
        </w:tc>
      </w:tr>
      <w:tr w:rsidR="00EE2529" w:rsidRPr="00C81B84" w14:paraId="06932379" w14:textId="77777777">
        <w:trPr>
          <w:trHeight w:val="380"/>
        </w:trPr>
        <w:tc>
          <w:tcPr>
            <w:tcW w:w="580" w:type="dxa"/>
            <w:tcBorders>
              <w:top w:val="nil"/>
              <w:left w:val="nil"/>
              <w:bottom w:val="nil"/>
              <w:right w:val="nil"/>
            </w:tcBorders>
            <w:tcMar>
              <w:top w:w="128" w:type="dxa"/>
              <w:left w:w="43" w:type="dxa"/>
              <w:bottom w:w="43" w:type="dxa"/>
              <w:right w:w="43" w:type="dxa"/>
            </w:tcMar>
          </w:tcPr>
          <w:p w14:paraId="3C18A237" w14:textId="77777777" w:rsidR="00EE2529" w:rsidRPr="00C81B84" w:rsidRDefault="00AD5E1E" w:rsidP="00C81B84">
            <w:r w:rsidRPr="00C81B84">
              <w:t>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13F0C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0898C5" w14:textId="77777777" w:rsidR="00EE2529" w:rsidRPr="00C81B84" w:rsidRDefault="00AD5E1E" w:rsidP="00C81B84">
            <w:r w:rsidRPr="00C81B84">
              <w:t>Regjeringsadvokaten: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D9AA49" w14:textId="77777777" w:rsidR="00EE2529" w:rsidRPr="00C81B84" w:rsidRDefault="00AD5E1E" w:rsidP="00C81B84">
            <w:r w:rsidRPr="00C81B84">
              <w:t>647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66A1DD" w14:textId="77777777" w:rsidR="00EE2529" w:rsidRPr="00C81B84" w:rsidRDefault="00AD5E1E" w:rsidP="00C81B84">
            <w:r w:rsidRPr="00C81B84">
              <w:t>999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5C7221" w14:textId="77777777" w:rsidR="00EE2529" w:rsidRPr="00C81B84" w:rsidRDefault="00AD5E1E" w:rsidP="00C81B84">
            <w:r w:rsidRPr="00C81B84">
              <w:t>1 646</w:t>
            </w:r>
          </w:p>
        </w:tc>
      </w:tr>
      <w:tr w:rsidR="00EE2529" w:rsidRPr="00C81B84" w14:paraId="5CEBD5D6"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55C4975F" w14:textId="77777777" w:rsidR="00EE2529" w:rsidRPr="00C81B84" w:rsidRDefault="00AD5E1E" w:rsidP="00C81B84">
            <w:r w:rsidRPr="00C81B84">
              <w:t>24</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1EFFD1D" w14:textId="77777777" w:rsidR="00EE2529" w:rsidRPr="00C81B84" w:rsidRDefault="00AD5E1E" w:rsidP="00C81B84">
            <w:r w:rsidRPr="00C81B84">
              <w:t>21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ECE2711" w14:textId="77777777" w:rsidR="00EE2529" w:rsidRPr="00C81B84" w:rsidRDefault="00AD5E1E" w:rsidP="00C81B84">
            <w:r w:rsidRPr="00C81B84">
              <w:t>Regjeringsadvokaten: Spesielle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5BD6F72" w14:textId="77777777" w:rsidR="00EE2529" w:rsidRPr="00C81B84" w:rsidRDefault="00AD5E1E" w:rsidP="00C81B84">
            <w:r w:rsidRPr="00C81B84">
              <w:t>333</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F695210"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67E0DFF" w14:textId="77777777" w:rsidR="00EE2529" w:rsidRPr="00C81B84" w:rsidRDefault="00AD5E1E" w:rsidP="00C81B84">
            <w:r w:rsidRPr="00C81B84">
              <w:t>333</w:t>
            </w:r>
          </w:p>
        </w:tc>
      </w:tr>
      <w:tr w:rsidR="00EE2529" w:rsidRPr="00C81B84" w14:paraId="20703284"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E7769A7" w14:textId="77777777" w:rsidR="00EE2529" w:rsidRPr="00C81B84" w:rsidRDefault="00AD5E1E" w:rsidP="00C81B84">
            <w:r w:rsidRPr="00C81B84">
              <w:t>Regjeringen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61D0FA0" w14:textId="77777777" w:rsidR="00EE2529" w:rsidRPr="00C81B84" w:rsidRDefault="00AD5E1E" w:rsidP="00C81B84">
            <w:r w:rsidRPr="00C81B84">
              <w:t>3 242</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3ED2C71" w14:textId="77777777" w:rsidR="00EE2529" w:rsidRPr="00C81B84" w:rsidRDefault="00AD5E1E" w:rsidP="00C81B84">
            <w:r w:rsidRPr="00C81B84">
              <w:t>3 444</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CCEB12E" w14:textId="77777777" w:rsidR="00EE2529" w:rsidRPr="00C81B84" w:rsidRDefault="00AD5E1E" w:rsidP="00C81B84">
            <w:r w:rsidRPr="00C81B84">
              <w:t>6 686</w:t>
            </w:r>
          </w:p>
        </w:tc>
      </w:tr>
      <w:tr w:rsidR="00EE2529" w:rsidRPr="00C81B84" w14:paraId="651DA323" w14:textId="77777777">
        <w:trPr>
          <w:trHeight w:val="380"/>
        </w:trPr>
        <w:tc>
          <w:tcPr>
            <w:tcW w:w="580" w:type="dxa"/>
            <w:tcBorders>
              <w:top w:val="nil"/>
              <w:left w:val="nil"/>
              <w:bottom w:val="nil"/>
              <w:right w:val="nil"/>
            </w:tcBorders>
            <w:tcMar>
              <w:top w:w="128" w:type="dxa"/>
              <w:left w:w="43" w:type="dxa"/>
              <w:bottom w:w="43" w:type="dxa"/>
              <w:right w:w="43" w:type="dxa"/>
            </w:tcMar>
          </w:tcPr>
          <w:p w14:paraId="0B4EAEB9"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91AE98"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E3F0AF" w14:textId="77777777" w:rsidR="00EE2529" w:rsidRPr="00C81B84" w:rsidRDefault="00AD5E1E" w:rsidP="00C81B84">
            <w:r w:rsidRPr="00C81B84">
              <w:t>Stortinget: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953FE5" w14:textId="77777777" w:rsidR="00EE2529" w:rsidRPr="00C81B84" w:rsidRDefault="00AD5E1E" w:rsidP="00C81B84">
            <w:r w:rsidRPr="00C81B84">
              <w:t>7 201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C0F141" w14:textId="77777777" w:rsidR="00EE2529" w:rsidRPr="00C81B84" w:rsidRDefault="00AD5E1E" w:rsidP="00C81B84">
            <w:r w:rsidRPr="00C81B84">
              <w:t>5 227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6F44C3E" w14:textId="77777777" w:rsidR="00EE2529" w:rsidRPr="00C81B84" w:rsidRDefault="00AD5E1E" w:rsidP="00C81B84">
            <w:r w:rsidRPr="00C81B84">
              <w:t>12 428</w:t>
            </w:r>
          </w:p>
        </w:tc>
      </w:tr>
      <w:tr w:rsidR="00EE2529" w:rsidRPr="00C81B84" w14:paraId="7BA581C8" w14:textId="77777777">
        <w:trPr>
          <w:trHeight w:val="380"/>
        </w:trPr>
        <w:tc>
          <w:tcPr>
            <w:tcW w:w="580" w:type="dxa"/>
            <w:tcBorders>
              <w:top w:val="nil"/>
              <w:left w:val="nil"/>
              <w:bottom w:val="nil"/>
              <w:right w:val="nil"/>
            </w:tcBorders>
            <w:tcMar>
              <w:top w:w="128" w:type="dxa"/>
              <w:left w:w="43" w:type="dxa"/>
              <w:bottom w:w="43" w:type="dxa"/>
              <w:right w:w="43" w:type="dxa"/>
            </w:tcMar>
          </w:tcPr>
          <w:p w14:paraId="3D0873E5"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52ED8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06F7656" w14:textId="77777777" w:rsidR="00EE2529" w:rsidRPr="00C81B84" w:rsidRDefault="00AD5E1E" w:rsidP="00C81B84">
            <w:r w:rsidRPr="00C81B84">
              <w:t>Stortinget: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1BABB6" w14:textId="77777777" w:rsidR="00EE2529" w:rsidRPr="00C81B84" w:rsidRDefault="00AD5E1E" w:rsidP="00C81B84">
            <w:r w:rsidRPr="00C81B84">
              <w:t>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9769A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BD8509" w14:textId="77777777" w:rsidR="00EE2529" w:rsidRPr="00C81B84" w:rsidRDefault="00AD5E1E" w:rsidP="00C81B84">
            <w:r w:rsidRPr="00C81B84">
              <w:t>90</w:t>
            </w:r>
          </w:p>
        </w:tc>
      </w:tr>
      <w:tr w:rsidR="00EE2529" w:rsidRPr="00C81B84" w14:paraId="4DC8F9FE" w14:textId="77777777">
        <w:trPr>
          <w:trHeight w:val="640"/>
        </w:trPr>
        <w:tc>
          <w:tcPr>
            <w:tcW w:w="580" w:type="dxa"/>
            <w:tcBorders>
              <w:top w:val="nil"/>
              <w:left w:val="nil"/>
              <w:bottom w:val="nil"/>
              <w:right w:val="nil"/>
            </w:tcBorders>
            <w:tcMar>
              <w:top w:w="128" w:type="dxa"/>
              <w:left w:w="43" w:type="dxa"/>
              <w:bottom w:w="43" w:type="dxa"/>
              <w:right w:w="43" w:type="dxa"/>
            </w:tcMar>
          </w:tcPr>
          <w:p w14:paraId="1770DBDB"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AF2052"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77D9BB" w14:textId="77777777" w:rsidR="00EE2529" w:rsidRPr="00C81B84" w:rsidRDefault="00AD5E1E" w:rsidP="00C81B84">
            <w:r w:rsidRPr="00C81B84">
              <w:t>Stortinget: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E8C301" w14:textId="77777777" w:rsidR="00EE2529" w:rsidRPr="00C81B84" w:rsidRDefault="00AD5E1E" w:rsidP="00C81B84">
            <w:r w:rsidRPr="00C81B84">
              <w:t>5 319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8E090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FD418F" w14:textId="77777777" w:rsidR="00EE2529" w:rsidRPr="00C81B84" w:rsidRDefault="00AD5E1E" w:rsidP="00C81B84">
            <w:r w:rsidRPr="00C81B84">
              <w:t>5 319</w:t>
            </w:r>
          </w:p>
        </w:tc>
      </w:tr>
      <w:tr w:rsidR="00EE2529" w:rsidRPr="00C81B84" w14:paraId="4FE644FF" w14:textId="77777777">
        <w:trPr>
          <w:trHeight w:val="380"/>
        </w:trPr>
        <w:tc>
          <w:tcPr>
            <w:tcW w:w="580" w:type="dxa"/>
            <w:tcBorders>
              <w:top w:val="nil"/>
              <w:left w:val="nil"/>
              <w:bottom w:val="nil"/>
              <w:right w:val="nil"/>
            </w:tcBorders>
            <w:tcMar>
              <w:top w:w="128" w:type="dxa"/>
              <w:left w:w="43" w:type="dxa"/>
              <w:bottom w:w="43" w:type="dxa"/>
              <w:right w:w="43" w:type="dxa"/>
            </w:tcMar>
          </w:tcPr>
          <w:p w14:paraId="322B6675"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066088"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DB22CED" w14:textId="77777777" w:rsidR="00EE2529" w:rsidRPr="00C81B84" w:rsidRDefault="00AD5E1E" w:rsidP="00C81B84">
            <w:r w:rsidRPr="00C81B84">
              <w:t>Stortinget: Tilskudd til partigruppene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72730A" w14:textId="77777777" w:rsidR="00EE2529" w:rsidRPr="00C81B84" w:rsidRDefault="00AD5E1E" w:rsidP="00C81B84">
            <w:r w:rsidRPr="00C81B84">
              <w:t>4 861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B412B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3DAB6C" w14:textId="77777777" w:rsidR="00EE2529" w:rsidRPr="00C81B84" w:rsidRDefault="00AD5E1E" w:rsidP="00C81B84">
            <w:r w:rsidRPr="00C81B84">
              <w:t>4 861</w:t>
            </w:r>
          </w:p>
        </w:tc>
      </w:tr>
      <w:tr w:rsidR="00EE2529" w:rsidRPr="00C81B84" w14:paraId="30521049" w14:textId="77777777">
        <w:trPr>
          <w:trHeight w:val="640"/>
        </w:trPr>
        <w:tc>
          <w:tcPr>
            <w:tcW w:w="580" w:type="dxa"/>
            <w:tcBorders>
              <w:top w:val="nil"/>
              <w:left w:val="nil"/>
              <w:bottom w:val="nil"/>
              <w:right w:val="nil"/>
            </w:tcBorders>
            <w:tcMar>
              <w:top w:w="128" w:type="dxa"/>
              <w:left w:w="43" w:type="dxa"/>
              <w:bottom w:w="43" w:type="dxa"/>
              <w:right w:w="43" w:type="dxa"/>
            </w:tcMar>
          </w:tcPr>
          <w:p w14:paraId="4FF1C0A7"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78B497"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B4CA3E" w14:textId="77777777" w:rsidR="00EE2529" w:rsidRPr="00C81B84" w:rsidRDefault="00AD5E1E" w:rsidP="00C81B84">
            <w:r w:rsidRPr="00C81B84">
              <w:t>Stortinget: Kontingenter, internasjonale delegasjoner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BF67A4" w14:textId="77777777" w:rsidR="00EE2529" w:rsidRPr="00C81B84" w:rsidRDefault="00AD5E1E" w:rsidP="00C81B84">
            <w:r w:rsidRPr="00C81B84">
              <w:t>363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F7E47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051DBA" w14:textId="77777777" w:rsidR="00EE2529" w:rsidRPr="00C81B84" w:rsidRDefault="00AD5E1E" w:rsidP="00C81B84">
            <w:r w:rsidRPr="00C81B84">
              <w:t>363</w:t>
            </w:r>
          </w:p>
        </w:tc>
      </w:tr>
      <w:tr w:rsidR="00EE2529" w:rsidRPr="00C81B84" w14:paraId="140371AB" w14:textId="77777777">
        <w:trPr>
          <w:trHeight w:val="380"/>
        </w:trPr>
        <w:tc>
          <w:tcPr>
            <w:tcW w:w="580" w:type="dxa"/>
            <w:tcBorders>
              <w:top w:val="nil"/>
              <w:left w:val="nil"/>
              <w:bottom w:val="nil"/>
              <w:right w:val="nil"/>
            </w:tcBorders>
            <w:tcMar>
              <w:top w:w="128" w:type="dxa"/>
              <w:left w:w="43" w:type="dxa"/>
              <w:bottom w:w="43" w:type="dxa"/>
              <w:right w:w="43" w:type="dxa"/>
            </w:tcMar>
          </w:tcPr>
          <w:p w14:paraId="57477E56" w14:textId="77777777" w:rsidR="00EE2529" w:rsidRPr="00C81B84" w:rsidRDefault="00AD5E1E" w:rsidP="00C81B84">
            <w:r w:rsidRPr="00C81B84">
              <w:t>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C67D76"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5C7F801" w14:textId="77777777" w:rsidR="00EE2529" w:rsidRPr="00C81B84" w:rsidRDefault="00AD5E1E" w:rsidP="00C81B84">
            <w:r w:rsidRPr="00C81B84">
              <w:t>Stortinget: Reisetilskudd til 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81F3A3" w14:textId="77777777" w:rsidR="00EE2529" w:rsidRPr="00C81B84" w:rsidRDefault="00AD5E1E" w:rsidP="00C81B84">
            <w:r w:rsidRPr="00C81B84">
              <w:t>115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6C93A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6A170F" w14:textId="77777777" w:rsidR="00EE2529" w:rsidRPr="00C81B84" w:rsidRDefault="00AD5E1E" w:rsidP="00C81B84">
            <w:r w:rsidRPr="00C81B84">
              <w:t>115</w:t>
            </w:r>
          </w:p>
        </w:tc>
      </w:tr>
      <w:tr w:rsidR="00EE2529" w:rsidRPr="00C81B84" w14:paraId="4AF6E92B" w14:textId="77777777">
        <w:trPr>
          <w:trHeight w:val="640"/>
        </w:trPr>
        <w:tc>
          <w:tcPr>
            <w:tcW w:w="580" w:type="dxa"/>
            <w:tcBorders>
              <w:top w:val="nil"/>
              <w:left w:val="nil"/>
              <w:bottom w:val="nil"/>
              <w:right w:val="nil"/>
            </w:tcBorders>
            <w:tcMar>
              <w:top w:w="128" w:type="dxa"/>
              <w:left w:w="43" w:type="dxa"/>
              <w:bottom w:w="43" w:type="dxa"/>
              <w:right w:w="43" w:type="dxa"/>
            </w:tcMar>
          </w:tcPr>
          <w:p w14:paraId="632C7114" w14:textId="77777777" w:rsidR="00EE2529" w:rsidRPr="00C81B84" w:rsidRDefault="00AD5E1E" w:rsidP="00C81B84">
            <w:r w:rsidRPr="00C81B84">
              <w:t>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FB02C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A759F3" w14:textId="77777777" w:rsidR="00EE2529" w:rsidRPr="00C81B84" w:rsidRDefault="00AD5E1E" w:rsidP="00C81B84">
            <w:r w:rsidRPr="00C81B84">
              <w:t>Stortingets ombudsnemnd for Forsvaret: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329333" w14:textId="77777777" w:rsidR="00EE2529" w:rsidRPr="00C81B84" w:rsidRDefault="00AD5E1E" w:rsidP="00C81B84">
            <w:r w:rsidRPr="00C81B84">
              <w:t>103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45CFC9" w14:textId="77777777" w:rsidR="00EE2529" w:rsidRPr="00C81B84" w:rsidRDefault="00AD5E1E" w:rsidP="00C81B84">
            <w:r w:rsidRPr="00C81B84">
              <w:t>37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D413E10" w14:textId="77777777" w:rsidR="00EE2529" w:rsidRPr="00C81B84" w:rsidRDefault="00AD5E1E" w:rsidP="00C81B84">
            <w:r w:rsidRPr="00C81B84">
              <w:t>140</w:t>
            </w:r>
          </w:p>
        </w:tc>
      </w:tr>
      <w:tr w:rsidR="00EE2529" w:rsidRPr="00C81B84" w14:paraId="2FC7DAD0" w14:textId="77777777">
        <w:trPr>
          <w:trHeight w:val="640"/>
        </w:trPr>
        <w:tc>
          <w:tcPr>
            <w:tcW w:w="580" w:type="dxa"/>
            <w:tcBorders>
              <w:top w:val="nil"/>
              <w:left w:val="nil"/>
              <w:bottom w:val="nil"/>
              <w:right w:val="nil"/>
            </w:tcBorders>
            <w:tcMar>
              <w:top w:w="128" w:type="dxa"/>
              <w:left w:w="43" w:type="dxa"/>
              <w:bottom w:w="43" w:type="dxa"/>
              <w:right w:w="43" w:type="dxa"/>
            </w:tcMar>
          </w:tcPr>
          <w:p w14:paraId="7D5BEC1C" w14:textId="77777777" w:rsidR="00EE2529" w:rsidRPr="00C81B84" w:rsidRDefault="00AD5E1E" w:rsidP="00C81B84">
            <w:r w:rsidRPr="00C81B84">
              <w:t>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7DF80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A179DD" w14:textId="77777777" w:rsidR="00EE2529" w:rsidRPr="00C81B84" w:rsidRDefault="00AD5E1E" w:rsidP="00C81B84">
            <w:r w:rsidRPr="00C81B84">
              <w:t>Stortingets ombud for kontroll med forvaltningen: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CCF226" w14:textId="77777777" w:rsidR="00EE2529" w:rsidRPr="00C81B84" w:rsidRDefault="00AD5E1E" w:rsidP="00C81B84">
            <w:r w:rsidRPr="00C81B84">
              <w:t>768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724DA2" w14:textId="77777777" w:rsidR="00EE2529" w:rsidRPr="00C81B84" w:rsidRDefault="00AD5E1E" w:rsidP="00C81B84">
            <w:r w:rsidRPr="00C81B84">
              <w:t>498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1911AC" w14:textId="77777777" w:rsidR="00EE2529" w:rsidRPr="00C81B84" w:rsidRDefault="00AD5E1E" w:rsidP="00C81B84">
            <w:r w:rsidRPr="00C81B84">
              <w:t>1 266</w:t>
            </w:r>
          </w:p>
        </w:tc>
      </w:tr>
      <w:tr w:rsidR="00EE2529" w:rsidRPr="00C81B84" w14:paraId="244AF888" w14:textId="77777777">
        <w:trPr>
          <w:trHeight w:val="880"/>
        </w:trPr>
        <w:tc>
          <w:tcPr>
            <w:tcW w:w="580" w:type="dxa"/>
            <w:tcBorders>
              <w:top w:val="nil"/>
              <w:left w:val="nil"/>
              <w:bottom w:val="nil"/>
              <w:right w:val="nil"/>
            </w:tcBorders>
            <w:tcMar>
              <w:top w:w="128" w:type="dxa"/>
              <w:left w:w="43" w:type="dxa"/>
              <w:bottom w:w="43" w:type="dxa"/>
              <w:right w:w="43" w:type="dxa"/>
            </w:tcMar>
          </w:tcPr>
          <w:p w14:paraId="2122239F" w14:textId="77777777" w:rsidR="00EE2529" w:rsidRPr="00C81B84" w:rsidRDefault="00AD5E1E" w:rsidP="00C81B84">
            <w:r w:rsidRPr="00C81B84">
              <w:t>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BD5E3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CD4E49C" w14:textId="77777777" w:rsidR="00EE2529" w:rsidRPr="00C81B84" w:rsidRDefault="00AD5E1E" w:rsidP="00C81B84">
            <w:r w:rsidRPr="00C81B84">
              <w:t>Stortingets kontrollutvalg for etterretnings-, overvåkings- og sikkerhetstjeneste: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531315" w14:textId="77777777" w:rsidR="00EE2529" w:rsidRPr="00C81B84" w:rsidRDefault="00AD5E1E" w:rsidP="00C81B84">
            <w:r w:rsidRPr="00C81B84">
              <w:t>292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0FE15F" w14:textId="77777777" w:rsidR="00EE2529" w:rsidRPr="00C81B84" w:rsidRDefault="00AD5E1E" w:rsidP="00C81B84">
            <w:r w:rsidRPr="00C81B84">
              <w:t>183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45E40F" w14:textId="77777777" w:rsidR="00EE2529" w:rsidRPr="00C81B84" w:rsidRDefault="00AD5E1E" w:rsidP="00C81B84">
            <w:r w:rsidRPr="00C81B84">
              <w:t>475</w:t>
            </w:r>
          </w:p>
        </w:tc>
      </w:tr>
      <w:tr w:rsidR="00EE2529" w:rsidRPr="00C81B84" w14:paraId="741FA44F" w14:textId="77777777">
        <w:trPr>
          <w:trHeight w:val="640"/>
        </w:trPr>
        <w:tc>
          <w:tcPr>
            <w:tcW w:w="580" w:type="dxa"/>
            <w:tcBorders>
              <w:top w:val="nil"/>
              <w:left w:val="nil"/>
              <w:bottom w:val="nil"/>
              <w:right w:val="nil"/>
            </w:tcBorders>
            <w:tcMar>
              <w:top w:w="128" w:type="dxa"/>
              <w:left w:w="43" w:type="dxa"/>
              <w:bottom w:w="43" w:type="dxa"/>
              <w:right w:w="43" w:type="dxa"/>
            </w:tcMar>
          </w:tcPr>
          <w:p w14:paraId="6B2D2E27" w14:textId="77777777" w:rsidR="00EE2529" w:rsidRPr="00C81B84" w:rsidRDefault="00AD5E1E" w:rsidP="00C81B84">
            <w:r w:rsidRPr="00C81B84">
              <w:t>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50899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BAAC8A" w14:textId="77777777" w:rsidR="00EE2529" w:rsidRPr="00C81B84" w:rsidRDefault="00AD5E1E" w:rsidP="00C81B84">
            <w:r w:rsidRPr="00C81B84">
              <w:t>Norges institusjon for menneskerettigheter: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79DF56" w14:textId="77777777" w:rsidR="00EE2529" w:rsidRPr="00C81B84" w:rsidRDefault="00AD5E1E" w:rsidP="00C81B84">
            <w:r w:rsidRPr="00C81B84">
              <w:t>216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79985E" w14:textId="77777777" w:rsidR="00EE2529" w:rsidRPr="00C81B84" w:rsidRDefault="00AD5E1E" w:rsidP="00C81B84">
            <w:r w:rsidRPr="00C81B84">
              <w:t>124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8D73BD7" w14:textId="77777777" w:rsidR="00EE2529" w:rsidRPr="00C81B84" w:rsidRDefault="00AD5E1E" w:rsidP="00C81B84">
            <w:r w:rsidRPr="00C81B84">
              <w:t>340</w:t>
            </w:r>
          </w:p>
        </w:tc>
      </w:tr>
      <w:tr w:rsidR="00EE2529" w:rsidRPr="00C81B84" w14:paraId="03531D65"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7CEF589E" w14:textId="77777777" w:rsidR="00EE2529" w:rsidRPr="00C81B84" w:rsidRDefault="00AD5E1E" w:rsidP="00C81B84">
            <w:r w:rsidRPr="00C81B84">
              <w:t>51</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5279139"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9FAF9DE" w14:textId="77777777" w:rsidR="00EE2529" w:rsidRPr="00C81B84" w:rsidRDefault="00AD5E1E" w:rsidP="00C81B84">
            <w:r w:rsidRPr="00C81B84">
              <w:t>Riksrevisjonen: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C50A267" w14:textId="77777777" w:rsidR="00EE2529" w:rsidRPr="00C81B84" w:rsidRDefault="00AD5E1E" w:rsidP="00C81B84">
            <w:r w:rsidRPr="00C81B84">
              <w:t>4 060</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C72FA5A" w14:textId="77777777" w:rsidR="00EE2529" w:rsidRPr="00C81B84" w:rsidRDefault="00AD5E1E" w:rsidP="00C81B84">
            <w:r w:rsidRPr="00C81B84">
              <w:t>2 897</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1FAF343" w14:textId="77777777" w:rsidR="00EE2529" w:rsidRPr="00C81B84" w:rsidRDefault="00AD5E1E" w:rsidP="00C81B84">
            <w:r w:rsidRPr="00C81B84">
              <w:t>6 957</w:t>
            </w:r>
          </w:p>
        </w:tc>
      </w:tr>
      <w:tr w:rsidR="00EE2529" w:rsidRPr="00C81B84" w14:paraId="41459C3D"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69B6D2E" w14:textId="77777777" w:rsidR="00EE2529" w:rsidRPr="00C81B84" w:rsidRDefault="00AD5E1E" w:rsidP="00C81B84">
            <w:r w:rsidRPr="00C81B84">
              <w:t>Stortinget og eksterne organer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3B84E1D" w14:textId="77777777" w:rsidR="00EE2529" w:rsidRPr="00C81B84" w:rsidRDefault="00AD5E1E" w:rsidP="00C81B84">
            <w:r w:rsidRPr="00C81B84">
              <w:t>23 388</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0997531" w14:textId="77777777" w:rsidR="00EE2529" w:rsidRPr="00C81B84" w:rsidRDefault="00AD5E1E" w:rsidP="00C81B84">
            <w:r w:rsidRPr="00C81B84">
              <w:t>8 966</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A31BDA7" w14:textId="77777777" w:rsidR="00EE2529" w:rsidRPr="00C81B84" w:rsidRDefault="00AD5E1E" w:rsidP="00C81B84">
            <w:r w:rsidRPr="00C81B84">
              <w:t>32 354</w:t>
            </w:r>
          </w:p>
        </w:tc>
      </w:tr>
      <w:tr w:rsidR="00EE2529" w:rsidRPr="00C81B84" w14:paraId="0A6271D9"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2687B192" w14:textId="77777777" w:rsidR="00EE2529" w:rsidRPr="00C81B84" w:rsidRDefault="00AD5E1E" w:rsidP="00C81B84">
            <w:r w:rsidRPr="00C81B84">
              <w:t>61</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EB3E69C"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6A2CDD5" w14:textId="77777777" w:rsidR="00EE2529" w:rsidRPr="00C81B84" w:rsidRDefault="00AD5E1E" w:rsidP="00C81B84">
            <w:r w:rsidRPr="00C81B84">
              <w:t>Høyesterett: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EBF3213" w14:textId="77777777" w:rsidR="00EE2529" w:rsidRPr="00C81B84" w:rsidRDefault="00AD5E1E" w:rsidP="00C81B84">
            <w:r w:rsidRPr="00C81B84">
              <w:t>775</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7F110F8" w14:textId="77777777" w:rsidR="00EE2529" w:rsidRPr="00C81B84" w:rsidRDefault="00AD5E1E" w:rsidP="00C81B84">
            <w:r w:rsidRPr="00C81B84">
              <w:t>1 698</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624BC8E" w14:textId="77777777" w:rsidR="00EE2529" w:rsidRPr="00C81B84" w:rsidRDefault="00AD5E1E" w:rsidP="00C81B84">
            <w:r w:rsidRPr="00C81B84">
              <w:t>2 473</w:t>
            </w:r>
          </w:p>
        </w:tc>
      </w:tr>
      <w:tr w:rsidR="00EE2529" w:rsidRPr="00C81B84" w14:paraId="7F7EBA8B"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7DB658A3" w14:textId="77777777" w:rsidR="00EE2529" w:rsidRPr="00C81B84" w:rsidRDefault="00AD5E1E" w:rsidP="00C81B84">
            <w:r w:rsidRPr="00C81B84">
              <w:t>Høyesterett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7735801" w14:textId="77777777" w:rsidR="00EE2529" w:rsidRPr="00C81B84" w:rsidRDefault="00AD5E1E" w:rsidP="00C81B84">
            <w:r w:rsidRPr="00C81B84">
              <w:t>775</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F0402B0" w14:textId="77777777" w:rsidR="00EE2529" w:rsidRPr="00C81B84" w:rsidRDefault="00AD5E1E" w:rsidP="00C81B84">
            <w:r w:rsidRPr="00C81B84">
              <w:t>1 698</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7E82275" w14:textId="77777777" w:rsidR="00EE2529" w:rsidRPr="00C81B84" w:rsidRDefault="00AD5E1E" w:rsidP="00C81B84">
            <w:r w:rsidRPr="00C81B84">
              <w:t>2 473</w:t>
            </w:r>
          </w:p>
        </w:tc>
      </w:tr>
      <w:tr w:rsidR="00EE2529" w:rsidRPr="00C81B84" w14:paraId="36C91849" w14:textId="77777777">
        <w:trPr>
          <w:trHeight w:val="380"/>
        </w:trPr>
        <w:tc>
          <w:tcPr>
            <w:tcW w:w="580" w:type="dxa"/>
            <w:tcBorders>
              <w:top w:val="nil"/>
              <w:left w:val="nil"/>
              <w:bottom w:val="nil"/>
              <w:right w:val="nil"/>
            </w:tcBorders>
            <w:tcMar>
              <w:top w:w="128" w:type="dxa"/>
              <w:left w:w="43" w:type="dxa"/>
              <w:bottom w:w="43" w:type="dxa"/>
              <w:right w:w="43" w:type="dxa"/>
            </w:tcMar>
          </w:tcPr>
          <w:p w14:paraId="3BC750BF" w14:textId="77777777" w:rsidR="00EE2529" w:rsidRPr="00C81B84" w:rsidRDefault="00AD5E1E" w:rsidP="00C81B84">
            <w:r w:rsidRPr="00C81B84">
              <w:t>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7178B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431E431" w14:textId="77777777" w:rsidR="00EE2529" w:rsidRPr="00C81B84" w:rsidRDefault="00AD5E1E" w:rsidP="00C81B84">
            <w:r w:rsidRPr="00C81B84">
              <w:t>Utenriksdepartementet: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0C1D77" w14:textId="77777777" w:rsidR="00EE2529" w:rsidRPr="00C81B84" w:rsidRDefault="00AD5E1E" w:rsidP="00C81B84">
            <w:r w:rsidRPr="00C81B84">
              <w:t>14 061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D34D21" w14:textId="77777777" w:rsidR="00EE2529" w:rsidRPr="00C81B84" w:rsidRDefault="00AD5E1E" w:rsidP="00C81B84">
            <w:r w:rsidRPr="00C81B84">
              <w:t>10 354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4297E0" w14:textId="77777777" w:rsidR="00EE2529" w:rsidRPr="00C81B84" w:rsidRDefault="00AD5E1E" w:rsidP="00C81B84">
            <w:r w:rsidRPr="00C81B84">
              <w:t>24 415</w:t>
            </w:r>
          </w:p>
        </w:tc>
      </w:tr>
      <w:tr w:rsidR="00EE2529" w:rsidRPr="00C81B84" w14:paraId="2314E285" w14:textId="77777777">
        <w:trPr>
          <w:trHeight w:val="640"/>
        </w:trPr>
        <w:tc>
          <w:tcPr>
            <w:tcW w:w="580" w:type="dxa"/>
            <w:tcBorders>
              <w:top w:val="nil"/>
              <w:left w:val="nil"/>
              <w:bottom w:val="nil"/>
              <w:right w:val="nil"/>
            </w:tcBorders>
            <w:tcMar>
              <w:top w:w="128" w:type="dxa"/>
              <w:left w:w="43" w:type="dxa"/>
              <w:bottom w:w="43" w:type="dxa"/>
              <w:right w:w="43" w:type="dxa"/>
            </w:tcMar>
          </w:tcPr>
          <w:p w14:paraId="5BB56CED" w14:textId="77777777" w:rsidR="00EE2529" w:rsidRPr="00C81B84" w:rsidRDefault="00AD5E1E" w:rsidP="00C81B84">
            <w:r w:rsidRPr="00C81B84">
              <w:t>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20BA14"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48F8661" w14:textId="77777777" w:rsidR="00EE2529" w:rsidRPr="00C81B84" w:rsidRDefault="00AD5E1E" w:rsidP="00C81B84">
            <w:r w:rsidRPr="00C81B84">
              <w:t>Utenriksdepartementet: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230D69" w14:textId="77777777" w:rsidR="00EE2529" w:rsidRPr="00C81B84" w:rsidRDefault="00AD5E1E" w:rsidP="00C81B84">
            <w:r w:rsidRPr="00C81B84">
              <w:t>852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C6244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6A74F0" w14:textId="77777777" w:rsidR="00EE2529" w:rsidRPr="00C81B84" w:rsidRDefault="00AD5E1E" w:rsidP="00C81B84">
            <w:r w:rsidRPr="00C81B84">
              <w:t>852</w:t>
            </w:r>
          </w:p>
        </w:tc>
      </w:tr>
      <w:tr w:rsidR="00EE2529" w:rsidRPr="00C81B84" w14:paraId="52741A7E" w14:textId="77777777">
        <w:trPr>
          <w:trHeight w:val="640"/>
        </w:trPr>
        <w:tc>
          <w:tcPr>
            <w:tcW w:w="580" w:type="dxa"/>
            <w:tcBorders>
              <w:top w:val="nil"/>
              <w:left w:val="nil"/>
              <w:bottom w:val="nil"/>
              <w:right w:val="nil"/>
            </w:tcBorders>
            <w:tcMar>
              <w:top w:w="128" w:type="dxa"/>
              <w:left w:w="43" w:type="dxa"/>
              <w:bottom w:w="43" w:type="dxa"/>
              <w:right w:w="43" w:type="dxa"/>
            </w:tcMar>
          </w:tcPr>
          <w:p w14:paraId="7342DF28" w14:textId="77777777" w:rsidR="00EE2529" w:rsidRPr="00C81B84" w:rsidRDefault="00AD5E1E" w:rsidP="00C81B84">
            <w:r w:rsidRPr="00C81B84">
              <w:t>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77EF60"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F271ACD" w14:textId="77777777" w:rsidR="00EE2529" w:rsidRPr="00C81B84" w:rsidRDefault="00AD5E1E" w:rsidP="00C81B84">
            <w:r w:rsidRPr="00C81B84">
              <w:t>Utenriksdepartementet: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3C1E04" w14:textId="77777777" w:rsidR="00EE2529" w:rsidRPr="00C81B84" w:rsidRDefault="00AD5E1E" w:rsidP="00C81B84">
            <w:r w:rsidRPr="00C81B84">
              <w:t>1 172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58368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6309FED" w14:textId="77777777" w:rsidR="00EE2529" w:rsidRPr="00C81B84" w:rsidRDefault="00AD5E1E" w:rsidP="00C81B84">
            <w:r w:rsidRPr="00C81B84">
              <w:t>1 172</w:t>
            </w:r>
          </w:p>
        </w:tc>
      </w:tr>
      <w:tr w:rsidR="00EE2529" w:rsidRPr="00C81B84" w14:paraId="12A3439A" w14:textId="77777777">
        <w:trPr>
          <w:trHeight w:val="640"/>
        </w:trPr>
        <w:tc>
          <w:tcPr>
            <w:tcW w:w="580" w:type="dxa"/>
            <w:tcBorders>
              <w:top w:val="nil"/>
              <w:left w:val="nil"/>
              <w:bottom w:val="nil"/>
              <w:right w:val="nil"/>
            </w:tcBorders>
            <w:tcMar>
              <w:top w:w="128" w:type="dxa"/>
              <w:left w:w="43" w:type="dxa"/>
              <w:bottom w:w="43" w:type="dxa"/>
              <w:right w:w="43" w:type="dxa"/>
            </w:tcMar>
          </w:tcPr>
          <w:p w14:paraId="4B2933FB" w14:textId="77777777" w:rsidR="00EE2529" w:rsidRPr="00C81B84" w:rsidRDefault="00AD5E1E" w:rsidP="00C81B84">
            <w:r w:rsidRPr="00C81B84">
              <w:t>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BC06B8"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5A6ED9" w14:textId="77777777" w:rsidR="00EE2529" w:rsidRPr="00C81B84" w:rsidRDefault="00AD5E1E" w:rsidP="00C81B84">
            <w:r w:rsidRPr="00C81B84">
              <w:t>Utenriksdepartementet: Erstatning av skader på utenlandske ambassader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5B68E8" w14:textId="77777777" w:rsidR="00EE2529" w:rsidRPr="00C81B84" w:rsidRDefault="00AD5E1E" w:rsidP="00C81B84">
            <w:r w:rsidRPr="00C81B84">
              <w:t>26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D4394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A79246" w14:textId="77777777" w:rsidR="00EE2529" w:rsidRPr="00C81B84" w:rsidRDefault="00AD5E1E" w:rsidP="00C81B84">
            <w:r w:rsidRPr="00C81B84">
              <w:t>26</w:t>
            </w:r>
          </w:p>
        </w:tc>
      </w:tr>
      <w:tr w:rsidR="00EE2529" w:rsidRPr="00C81B84" w14:paraId="5F9BF584" w14:textId="77777777">
        <w:trPr>
          <w:trHeight w:val="640"/>
        </w:trPr>
        <w:tc>
          <w:tcPr>
            <w:tcW w:w="580" w:type="dxa"/>
            <w:tcBorders>
              <w:top w:val="nil"/>
              <w:left w:val="nil"/>
              <w:bottom w:val="nil"/>
              <w:right w:val="nil"/>
            </w:tcBorders>
            <w:tcMar>
              <w:top w:w="128" w:type="dxa"/>
              <w:left w:w="43" w:type="dxa"/>
              <w:bottom w:w="43" w:type="dxa"/>
              <w:right w:w="43" w:type="dxa"/>
            </w:tcMar>
          </w:tcPr>
          <w:p w14:paraId="1C6518F4" w14:textId="77777777" w:rsidR="00EE2529" w:rsidRPr="00C81B84" w:rsidRDefault="00AD5E1E" w:rsidP="00C81B84">
            <w:r w:rsidRPr="00C81B84">
              <w:t>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7B1058"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2EF9A7" w14:textId="77777777" w:rsidR="00EE2529" w:rsidRPr="00C81B84" w:rsidRDefault="00AD5E1E" w:rsidP="00C81B84">
            <w:r w:rsidRPr="00C81B84">
              <w:t>Utenriksdepartementet: Hjelp til norske borgere i utlandet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2C54E9" w14:textId="77777777" w:rsidR="00EE2529" w:rsidRPr="00C81B84" w:rsidRDefault="00AD5E1E" w:rsidP="00C81B84">
            <w:r w:rsidRPr="00C81B84">
              <w:t>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C22EE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8F5AD1" w14:textId="77777777" w:rsidR="00EE2529" w:rsidRPr="00C81B84" w:rsidRDefault="00AD5E1E" w:rsidP="00C81B84">
            <w:r w:rsidRPr="00C81B84">
              <w:t>4</w:t>
            </w:r>
          </w:p>
        </w:tc>
      </w:tr>
      <w:tr w:rsidR="00EE2529" w:rsidRPr="00C81B84" w14:paraId="10D3A9D9" w14:textId="77777777">
        <w:trPr>
          <w:trHeight w:val="380"/>
        </w:trPr>
        <w:tc>
          <w:tcPr>
            <w:tcW w:w="580" w:type="dxa"/>
            <w:tcBorders>
              <w:top w:val="nil"/>
              <w:left w:val="nil"/>
              <w:bottom w:val="nil"/>
              <w:right w:val="nil"/>
            </w:tcBorders>
            <w:tcMar>
              <w:top w:w="128" w:type="dxa"/>
              <w:left w:w="43" w:type="dxa"/>
              <w:bottom w:w="43" w:type="dxa"/>
              <w:right w:w="43" w:type="dxa"/>
            </w:tcMar>
          </w:tcPr>
          <w:p w14:paraId="7D26B0E0" w14:textId="77777777" w:rsidR="00EE2529" w:rsidRPr="00C81B84" w:rsidRDefault="00AD5E1E" w:rsidP="00C81B84">
            <w:r w:rsidRPr="00C81B84">
              <w:t>103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5C7F1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78500DC" w14:textId="77777777" w:rsidR="00EE2529" w:rsidRPr="00C81B84" w:rsidRDefault="00AD5E1E" w:rsidP="00C81B84">
            <w:r w:rsidRPr="00C81B84">
              <w:t>Regjeringens representasjon: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7EA76E" w14:textId="77777777" w:rsidR="00EE2529" w:rsidRPr="00C81B84" w:rsidRDefault="00AD5E1E" w:rsidP="00C81B84">
            <w:r w:rsidRPr="00C81B84">
              <w:t>1 609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E9E09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C5981C0" w14:textId="77777777" w:rsidR="00EE2529" w:rsidRPr="00C81B84" w:rsidRDefault="00AD5E1E" w:rsidP="00C81B84">
            <w:r w:rsidRPr="00C81B84">
              <w:t>1 609</w:t>
            </w:r>
          </w:p>
        </w:tc>
      </w:tr>
      <w:tr w:rsidR="00EE2529" w:rsidRPr="00C81B84" w14:paraId="0D4CBC81" w14:textId="77777777">
        <w:trPr>
          <w:trHeight w:val="640"/>
        </w:trPr>
        <w:tc>
          <w:tcPr>
            <w:tcW w:w="580" w:type="dxa"/>
            <w:tcBorders>
              <w:top w:val="nil"/>
              <w:left w:val="nil"/>
              <w:bottom w:val="nil"/>
              <w:right w:val="nil"/>
            </w:tcBorders>
            <w:tcMar>
              <w:top w:w="128" w:type="dxa"/>
              <w:left w:w="43" w:type="dxa"/>
              <w:bottom w:w="43" w:type="dxa"/>
              <w:right w:w="43" w:type="dxa"/>
            </w:tcMar>
          </w:tcPr>
          <w:p w14:paraId="2327B07E" w14:textId="77777777" w:rsidR="00EE2529" w:rsidRPr="00C81B84" w:rsidRDefault="00AD5E1E" w:rsidP="00C81B84">
            <w:r w:rsidRPr="00C81B84">
              <w:t>104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AA904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6D46E9" w14:textId="77777777" w:rsidR="00EE2529" w:rsidRPr="00C81B84" w:rsidRDefault="00AD5E1E" w:rsidP="00C81B84">
            <w:r w:rsidRPr="00C81B84">
              <w:t>Kongefamiliens offisielle reiser til utlandet: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463A0E" w14:textId="77777777" w:rsidR="00EE2529" w:rsidRPr="00C81B84" w:rsidRDefault="00AD5E1E" w:rsidP="00C81B84">
            <w:r w:rsidRPr="00C81B84">
              <w:t>324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2DE3A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838330" w14:textId="77777777" w:rsidR="00EE2529" w:rsidRPr="00C81B84" w:rsidRDefault="00AD5E1E" w:rsidP="00C81B84">
            <w:r w:rsidRPr="00C81B84">
              <w:t>324</w:t>
            </w:r>
          </w:p>
        </w:tc>
      </w:tr>
      <w:tr w:rsidR="00EE2529" w:rsidRPr="00C81B84" w14:paraId="393BD151" w14:textId="77777777">
        <w:trPr>
          <w:trHeight w:val="640"/>
        </w:trPr>
        <w:tc>
          <w:tcPr>
            <w:tcW w:w="580" w:type="dxa"/>
            <w:tcBorders>
              <w:top w:val="nil"/>
              <w:left w:val="nil"/>
              <w:bottom w:val="nil"/>
              <w:right w:val="nil"/>
            </w:tcBorders>
            <w:tcMar>
              <w:top w:w="128" w:type="dxa"/>
              <w:left w:w="43" w:type="dxa"/>
              <w:bottom w:w="43" w:type="dxa"/>
              <w:right w:w="43" w:type="dxa"/>
            </w:tcMar>
          </w:tcPr>
          <w:p w14:paraId="53E86233" w14:textId="77777777" w:rsidR="00EE2529" w:rsidRPr="00C81B84" w:rsidRDefault="00AD5E1E" w:rsidP="00C81B84">
            <w:r w:rsidRPr="00C81B84">
              <w:t>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0C275B"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4E85F5" w14:textId="77777777" w:rsidR="00EE2529" w:rsidRPr="00C81B84" w:rsidRDefault="00AD5E1E" w:rsidP="00C81B84">
            <w:r w:rsidRPr="00C81B84">
              <w:t>Næringsfremme, kultur og informasjon: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75CECF" w14:textId="77777777" w:rsidR="00EE2529" w:rsidRPr="00C81B84" w:rsidRDefault="00AD5E1E" w:rsidP="00C81B84">
            <w:r w:rsidRPr="00C81B84">
              <w:t>509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8BCDF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6A473D" w14:textId="77777777" w:rsidR="00EE2529" w:rsidRPr="00C81B84" w:rsidRDefault="00AD5E1E" w:rsidP="00C81B84">
            <w:r w:rsidRPr="00C81B84">
              <w:t>509</w:t>
            </w:r>
          </w:p>
        </w:tc>
      </w:tr>
      <w:tr w:rsidR="00EE2529" w:rsidRPr="00C81B84" w14:paraId="0AAAA4E0" w14:textId="77777777">
        <w:trPr>
          <w:trHeight w:val="640"/>
        </w:trPr>
        <w:tc>
          <w:tcPr>
            <w:tcW w:w="580" w:type="dxa"/>
            <w:tcBorders>
              <w:top w:val="nil"/>
              <w:left w:val="nil"/>
              <w:bottom w:val="nil"/>
              <w:right w:val="nil"/>
            </w:tcBorders>
            <w:tcMar>
              <w:top w:w="128" w:type="dxa"/>
              <w:left w:w="43" w:type="dxa"/>
              <w:bottom w:w="43" w:type="dxa"/>
              <w:right w:w="43" w:type="dxa"/>
            </w:tcMar>
          </w:tcPr>
          <w:p w14:paraId="46D9E851" w14:textId="77777777" w:rsidR="00EE2529" w:rsidRPr="00C81B84" w:rsidRDefault="00AD5E1E" w:rsidP="00C81B84">
            <w:r w:rsidRPr="00C81B84">
              <w:t>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B247B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276EF1B" w14:textId="77777777" w:rsidR="00EE2529" w:rsidRPr="00C81B84" w:rsidRDefault="00AD5E1E" w:rsidP="00C81B84">
            <w:r w:rsidRPr="00C81B84">
              <w:t>Næringsfremme, kultur og informasjon: Kultur- og informasjonsformål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BFC9A7" w14:textId="77777777" w:rsidR="00EE2529" w:rsidRPr="00C81B84" w:rsidRDefault="00AD5E1E" w:rsidP="00C81B84">
            <w:r w:rsidRPr="00C81B84">
              <w:t>594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A80C9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F8FA64" w14:textId="77777777" w:rsidR="00EE2529" w:rsidRPr="00C81B84" w:rsidRDefault="00AD5E1E" w:rsidP="00C81B84">
            <w:r w:rsidRPr="00C81B84">
              <w:t>594</w:t>
            </w:r>
          </w:p>
        </w:tc>
      </w:tr>
      <w:tr w:rsidR="00EE2529" w:rsidRPr="00C81B84" w14:paraId="63ECCF13" w14:textId="77777777">
        <w:trPr>
          <w:trHeight w:val="640"/>
        </w:trPr>
        <w:tc>
          <w:tcPr>
            <w:tcW w:w="580" w:type="dxa"/>
            <w:tcBorders>
              <w:top w:val="nil"/>
              <w:left w:val="nil"/>
              <w:bottom w:val="nil"/>
              <w:right w:val="nil"/>
            </w:tcBorders>
            <w:tcMar>
              <w:top w:w="128" w:type="dxa"/>
              <w:left w:w="43" w:type="dxa"/>
              <w:bottom w:w="43" w:type="dxa"/>
              <w:right w:w="43" w:type="dxa"/>
            </w:tcMar>
          </w:tcPr>
          <w:p w14:paraId="4F83D0FC" w14:textId="77777777" w:rsidR="00EE2529" w:rsidRPr="00C81B84" w:rsidRDefault="00AD5E1E" w:rsidP="00C81B84">
            <w:r w:rsidRPr="00C81B84">
              <w:t>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F52273"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375384" w14:textId="77777777" w:rsidR="00EE2529" w:rsidRPr="00C81B84" w:rsidRDefault="00AD5E1E" w:rsidP="00C81B84">
            <w:r w:rsidRPr="00C81B84">
              <w:t>Næringsfremme, kultur og informasjon: Næringsfremme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8BE290" w14:textId="77777777" w:rsidR="00EE2529" w:rsidRPr="00C81B84" w:rsidRDefault="00AD5E1E" w:rsidP="00C81B84">
            <w:r w:rsidRPr="00C81B84">
              <w:t>414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7FB90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E93D98" w14:textId="77777777" w:rsidR="00EE2529" w:rsidRPr="00C81B84" w:rsidRDefault="00AD5E1E" w:rsidP="00C81B84">
            <w:r w:rsidRPr="00C81B84">
              <w:t>414</w:t>
            </w:r>
          </w:p>
        </w:tc>
      </w:tr>
      <w:tr w:rsidR="00EE2529" w:rsidRPr="00C81B84" w14:paraId="3251A37C" w14:textId="77777777">
        <w:trPr>
          <w:trHeight w:val="640"/>
        </w:trPr>
        <w:tc>
          <w:tcPr>
            <w:tcW w:w="580" w:type="dxa"/>
            <w:tcBorders>
              <w:top w:val="nil"/>
              <w:left w:val="nil"/>
              <w:bottom w:val="nil"/>
              <w:right w:val="nil"/>
            </w:tcBorders>
            <w:tcMar>
              <w:top w:w="128" w:type="dxa"/>
              <w:left w:w="43" w:type="dxa"/>
              <w:bottom w:w="43" w:type="dxa"/>
              <w:right w:w="43" w:type="dxa"/>
            </w:tcMar>
          </w:tcPr>
          <w:p w14:paraId="0ED10A76"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8AFC54"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FEE37A" w14:textId="77777777" w:rsidR="00EE2529" w:rsidRPr="00C81B84" w:rsidRDefault="00AD5E1E" w:rsidP="00C81B84">
            <w:r w:rsidRPr="00C81B84">
              <w:t>Utenrikspolitiske satsinger: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69ABAA" w14:textId="77777777" w:rsidR="00EE2529" w:rsidRPr="00C81B84" w:rsidRDefault="00AD5E1E" w:rsidP="00C81B84">
            <w:r w:rsidRPr="00C81B84">
              <w:t>1 986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B8B9F" w14:textId="77777777" w:rsidR="00EE2529" w:rsidRPr="00C81B84" w:rsidRDefault="00AD5E1E" w:rsidP="00C81B84">
            <w:r w:rsidRPr="00C81B84">
              <w:t>49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6583E0E" w14:textId="77777777" w:rsidR="00EE2529" w:rsidRPr="00C81B84" w:rsidRDefault="00AD5E1E" w:rsidP="00C81B84">
            <w:r w:rsidRPr="00C81B84">
              <w:t>2 035</w:t>
            </w:r>
          </w:p>
        </w:tc>
      </w:tr>
      <w:tr w:rsidR="00EE2529" w:rsidRPr="00C81B84" w14:paraId="04D006FF" w14:textId="77777777">
        <w:trPr>
          <w:trHeight w:val="640"/>
        </w:trPr>
        <w:tc>
          <w:tcPr>
            <w:tcW w:w="580" w:type="dxa"/>
            <w:tcBorders>
              <w:top w:val="nil"/>
              <w:left w:val="nil"/>
              <w:bottom w:val="nil"/>
              <w:right w:val="nil"/>
            </w:tcBorders>
            <w:tcMar>
              <w:top w:w="128" w:type="dxa"/>
              <w:left w:w="43" w:type="dxa"/>
              <w:bottom w:w="43" w:type="dxa"/>
              <w:right w:w="43" w:type="dxa"/>
            </w:tcMar>
          </w:tcPr>
          <w:p w14:paraId="00F9A464"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2449BA"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F2D1D4A" w14:textId="77777777" w:rsidR="00EE2529" w:rsidRPr="00C81B84" w:rsidRDefault="00AD5E1E" w:rsidP="00C81B84">
            <w:r w:rsidRPr="00C81B84">
              <w:t>Utenrikspolitiske satsinger: Norges forskningsråd – utenriksområdet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C9987B" w14:textId="77777777" w:rsidR="00EE2529" w:rsidRPr="00C81B84" w:rsidRDefault="00AD5E1E" w:rsidP="00C81B84">
            <w:r w:rsidRPr="00C81B84">
              <w:t>1 059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EB4CD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DEEFF96" w14:textId="77777777" w:rsidR="00EE2529" w:rsidRPr="00C81B84" w:rsidRDefault="00AD5E1E" w:rsidP="00C81B84">
            <w:r w:rsidRPr="00C81B84">
              <w:t>1 059</w:t>
            </w:r>
          </w:p>
        </w:tc>
      </w:tr>
      <w:tr w:rsidR="00EE2529" w:rsidRPr="00C81B84" w14:paraId="7B9EDF4E" w14:textId="77777777">
        <w:trPr>
          <w:trHeight w:val="640"/>
        </w:trPr>
        <w:tc>
          <w:tcPr>
            <w:tcW w:w="580" w:type="dxa"/>
            <w:tcBorders>
              <w:top w:val="nil"/>
              <w:left w:val="nil"/>
              <w:bottom w:val="nil"/>
              <w:right w:val="nil"/>
            </w:tcBorders>
            <w:tcMar>
              <w:top w:w="128" w:type="dxa"/>
              <w:left w:w="43" w:type="dxa"/>
              <w:bottom w:w="43" w:type="dxa"/>
              <w:right w:w="43" w:type="dxa"/>
            </w:tcMar>
          </w:tcPr>
          <w:p w14:paraId="3BA90E86"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9EF2C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D3F2A3" w14:textId="77777777" w:rsidR="00EE2529" w:rsidRPr="00C81B84" w:rsidRDefault="00AD5E1E" w:rsidP="00C81B84">
            <w:r w:rsidRPr="00C81B84">
              <w:t>Utenrikspolitiske satsinger: Nordområdene, Russland og atomsikkerhet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104237" w14:textId="77777777" w:rsidR="00EE2529" w:rsidRPr="00C81B84" w:rsidRDefault="00AD5E1E" w:rsidP="00C81B84">
            <w:r w:rsidRPr="00C81B84">
              <w:t>4 305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C8FA2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311FD4" w14:textId="77777777" w:rsidR="00EE2529" w:rsidRPr="00C81B84" w:rsidRDefault="00AD5E1E" w:rsidP="00C81B84">
            <w:r w:rsidRPr="00C81B84">
              <w:t>4 305</w:t>
            </w:r>
          </w:p>
        </w:tc>
      </w:tr>
      <w:tr w:rsidR="00EE2529" w:rsidRPr="00C81B84" w14:paraId="0E165210" w14:textId="77777777">
        <w:trPr>
          <w:trHeight w:val="640"/>
        </w:trPr>
        <w:tc>
          <w:tcPr>
            <w:tcW w:w="580" w:type="dxa"/>
            <w:tcBorders>
              <w:top w:val="nil"/>
              <w:left w:val="nil"/>
              <w:bottom w:val="nil"/>
              <w:right w:val="nil"/>
            </w:tcBorders>
            <w:tcMar>
              <w:top w:w="128" w:type="dxa"/>
              <w:left w:w="43" w:type="dxa"/>
              <w:bottom w:w="43" w:type="dxa"/>
              <w:right w:w="43" w:type="dxa"/>
            </w:tcMar>
          </w:tcPr>
          <w:p w14:paraId="18E9A4A1"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5D808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1915FB" w14:textId="77777777" w:rsidR="00EE2529" w:rsidRPr="00C81B84" w:rsidRDefault="00AD5E1E" w:rsidP="00C81B84">
            <w:r w:rsidRPr="00C81B84">
              <w:t>Utenrikspolitiske satsinger: Globale sikkerhetsspørsmål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6D34F2" w14:textId="77777777" w:rsidR="00EE2529" w:rsidRPr="00C81B84" w:rsidRDefault="00AD5E1E" w:rsidP="00C81B84">
            <w:r w:rsidRPr="00C81B84">
              <w:t>147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94FDE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DE8161" w14:textId="77777777" w:rsidR="00EE2529" w:rsidRPr="00C81B84" w:rsidRDefault="00AD5E1E" w:rsidP="00C81B84">
            <w:r w:rsidRPr="00C81B84">
              <w:t>147</w:t>
            </w:r>
          </w:p>
        </w:tc>
      </w:tr>
      <w:tr w:rsidR="00EE2529" w:rsidRPr="00C81B84" w14:paraId="7C3BB897" w14:textId="77777777">
        <w:trPr>
          <w:trHeight w:val="880"/>
        </w:trPr>
        <w:tc>
          <w:tcPr>
            <w:tcW w:w="580" w:type="dxa"/>
            <w:tcBorders>
              <w:top w:val="nil"/>
              <w:left w:val="nil"/>
              <w:bottom w:val="nil"/>
              <w:right w:val="nil"/>
            </w:tcBorders>
            <w:tcMar>
              <w:top w:w="128" w:type="dxa"/>
              <w:left w:w="43" w:type="dxa"/>
              <w:bottom w:w="43" w:type="dxa"/>
              <w:right w:w="43" w:type="dxa"/>
            </w:tcMar>
          </w:tcPr>
          <w:p w14:paraId="0956F1E7"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8AE656"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6B34CA7" w14:textId="77777777" w:rsidR="00EE2529" w:rsidRPr="00C81B84" w:rsidRDefault="00AD5E1E" w:rsidP="00C81B84">
            <w:r w:rsidRPr="00C81B84">
              <w:t>Utenrikspolitiske satsinger: Nedrustning, ikke-spredning og kjernefysisk sikkerhet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909396" w14:textId="77777777" w:rsidR="00EE2529" w:rsidRPr="00C81B84" w:rsidRDefault="00AD5E1E" w:rsidP="00C81B84">
            <w:r w:rsidRPr="00C81B84">
              <w:t>438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7AB11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E7AF45" w14:textId="77777777" w:rsidR="00EE2529" w:rsidRPr="00C81B84" w:rsidRDefault="00AD5E1E" w:rsidP="00C81B84">
            <w:r w:rsidRPr="00C81B84">
              <w:t>438</w:t>
            </w:r>
          </w:p>
        </w:tc>
      </w:tr>
      <w:tr w:rsidR="00EE2529" w:rsidRPr="00C81B84" w14:paraId="1A731AF5" w14:textId="77777777">
        <w:trPr>
          <w:trHeight w:val="640"/>
        </w:trPr>
        <w:tc>
          <w:tcPr>
            <w:tcW w:w="580" w:type="dxa"/>
            <w:tcBorders>
              <w:top w:val="nil"/>
              <w:left w:val="nil"/>
              <w:bottom w:val="nil"/>
              <w:right w:val="nil"/>
            </w:tcBorders>
            <w:tcMar>
              <w:top w:w="128" w:type="dxa"/>
              <w:left w:w="43" w:type="dxa"/>
              <w:bottom w:w="43" w:type="dxa"/>
              <w:right w:w="43" w:type="dxa"/>
            </w:tcMar>
          </w:tcPr>
          <w:p w14:paraId="1A25607C"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F3309E"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9CE062" w14:textId="77777777" w:rsidR="00EE2529" w:rsidRPr="00C81B84" w:rsidRDefault="00AD5E1E" w:rsidP="00C81B84">
            <w:r w:rsidRPr="00C81B84">
              <w:t>Utenrikspolitiske satsinger: Klima, miljøtiltak og hav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58F847" w14:textId="77777777" w:rsidR="00EE2529" w:rsidRPr="00C81B84" w:rsidRDefault="00AD5E1E" w:rsidP="00C81B84">
            <w:r w:rsidRPr="00C81B84">
              <w:t>243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398C1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C129F2" w14:textId="77777777" w:rsidR="00EE2529" w:rsidRPr="00C81B84" w:rsidRDefault="00AD5E1E" w:rsidP="00C81B84">
            <w:r w:rsidRPr="00C81B84">
              <w:t>243</w:t>
            </w:r>
          </w:p>
        </w:tc>
      </w:tr>
      <w:tr w:rsidR="00EE2529" w:rsidRPr="00C81B84" w14:paraId="7AF5F4E9" w14:textId="77777777">
        <w:trPr>
          <w:trHeight w:val="640"/>
        </w:trPr>
        <w:tc>
          <w:tcPr>
            <w:tcW w:w="580" w:type="dxa"/>
            <w:tcBorders>
              <w:top w:val="nil"/>
              <w:left w:val="nil"/>
              <w:bottom w:val="nil"/>
              <w:right w:val="nil"/>
            </w:tcBorders>
            <w:tcMar>
              <w:top w:w="128" w:type="dxa"/>
              <w:left w:w="43" w:type="dxa"/>
              <w:bottom w:w="43" w:type="dxa"/>
              <w:right w:w="43" w:type="dxa"/>
            </w:tcMar>
          </w:tcPr>
          <w:p w14:paraId="4CDDEE2A" w14:textId="77777777" w:rsidR="00EE2529" w:rsidRPr="00C81B84" w:rsidRDefault="00AD5E1E" w:rsidP="00C81B84">
            <w:r w:rsidRPr="00C81B84">
              <w:t>118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068DD5"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7C16A6" w14:textId="77777777" w:rsidR="00EE2529" w:rsidRPr="00C81B84" w:rsidRDefault="00AD5E1E" w:rsidP="00C81B84">
            <w:r w:rsidRPr="00C81B84">
              <w:t>Utenrikspolitiske satsinger: Forskning, dialog og menneskerettigheter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7D91EE" w14:textId="77777777" w:rsidR="00EE2529" w:rsidRPr="00C81B84" w:rsidRDefault="00AD5E1E" w:rsidP="00C81B84">
            <w:r w:rsidRPr="00C81B84">
              <w:t>646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4371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7D17EB0" w14:textId="77777777" w:rsidR="00EE2529" w:rsidRPr="00C81B84" w:rsidRDefault="00AD5E1E" w:rsidP="00C81B84">
            <w:r w:rsidRPr="00C81B84">
              <w:t>646</w:t>
            </w:r>
          </w:p>
        </w:tc>
      </w:tr>
      <w:tr w:rsidR="00EE2529" w:rsidRPr="00C81B84" w14:paraId="6111E2C9" w14:textId="77777777">
        <w:trPr>
          <w:trHeight w:val="380"/>
        </w:trPr>
        <w:tc>
          <w:tcPr>
            <w:tcW w:w="580" w:type="dxa"/>
            <w:tcBorders>
              <w:top w:val="nil"/>
              <w:left w:val="nil"/>
              <w:bottom w:val="nil"/>
              <w:right w:val="nil"/>
            </w:tcBorders>
            <w:tcMar>
              <w:top w:w="128" w:type="dxa"/>
              <w:left w:w="43" w:type="dxa"/>
              <w:bottom w:w="43" w:type="dxa"/>
              <w:right w:w="43" w:type="dxa"/>
            </w:tcMar>
          </w:tcPr>
          <w:p w14:paraId="48C179B8" w14:textId="77777777" w:rsidR="00EE2529" w:rsidRPr="00C81B84" w:rsidRDefault="00AD5E1E" w:rsidP="00C81B84">
            <w:r w:rsidRPr="00C81B84">
              <w:t>140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67510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39D24F5" w14:textId="77777777" w:rsidR="00EE2529" w:rsidRPr="00C81B84" w:rsidRDefault="00AD5E1E" w:rsidP="00C81B84">
            <w:r w:rsidRPr="00C81B84">
              <w:t>Utenriksdepartementet: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9F9E8D" w14:textId="77777777" w:rsidR="00EE2529" w:rsidRPr="00C81B84" w:rsidRDefault="00AD5E1E" w:rsidP="00C81B84">
            <w:r w:rsidRPr="00C81B84">
              <w:t>9 828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924F01" w14:textId="77777777" w:rsidR="00EE2529" w:rsidRPr="00C81B84" w:rsidRDefault="00AD5E1E" w:rsidP="00C81B84">
            <w:r w:rsidRPr="00C81B84">
              <w:t>6 926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3EDB3A7" w14:textId="77777777" w:rsidR="00EE2529" w:rsidRPr="00C81B84" w:rsidRDefault="00AD5E1E" w:rsidP="00C81B84">
            <w:r w:rsidRPr="00C81B84">
              <w:t>16 754</w:t>
            </w:r>
          </w:p>
        </w:tc>
      </w:tr>
      <w:tr w:rsidR="00EE2529" w:rsidRPr="00C81B84" w14:paraId="70FDBB10" w14:textId="77777777">
        <w:trPr>
          <w:trHeight w:val="640"/>
        </w:trPr>
        <w:tc>
          <w:tcPr>
            <w:tcW w:w="580" w:type="dxa"/>
            <w:tcBorders>
              <w:top w:val="nil"/>
              <w:left w:val="nil"/>
              <w:bottom w:val="nil"/>
              <w:right w:val="nil"/>
            </w:tcBorders>
            <w:tcMar>
              <w:top w:w="128" w:type="dxa"/>
              <w:left w:w="43" w:type="dxa"/>
              <w:bottom w:w="43" w:type="dxa"/>
              <w:right w:w="43" w:type="dxa"/>
            </w:tcMar>
          </w:tcPr>
          <w:p w14:paraId="0636200D" w14:textId="77777777" w:rsidR="00EE2529" w:rsidRPr="00C81B84" w:rsidRDefault="00AD5E1E" w:rsidP="00C81B84">
            <w:r w:rsidRPr="00C81B84">
              <w:t>140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783CD5"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C2945D" w14:textId="77777777" w:rsidR="00EE2529" w:rsidRPr="00C81B84" w:rsidRDefault="00AD5E1E" w:rsidP="00C81B84">
            <w:r w:rsidRPr="00C81B84">
              <w:t>Utenriksdepartementet: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C29D95" w14:textId="77777777" w:rsidR="00EE2529" w:rsidRPr="00C81B84" w:rsidRDefault="00AD5E1E" w:rsidP="00C81B84">
            <w:r w:rsidRPr="00C81B84">
              <w:t>2 719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244940" w14:textId="77777777" w:rsidR="00EE2529" w:rsidRPr="00C81B84" w:rsidRDefault="00AD5E1E" w:rsidP="00C81B84">
            <w:r w:rsidRPr="00C81B84">
              <w:t>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1AFA36" w14:textId="77777777" w:rsidR="00EE2529" w:rsidRPr="00C81B84" w:rsidRDefault="00AD5E1E" w:rsidP="00C81B84">
            <w:r w:rsidRPr="00C81B84">
              <w:t>2 720</w:t>
            </w:r>
          </w:p>
        </w:tc>
      </w:tr>
      <w:tr w:rsidR="00EE2529" w:rsidRPr="00C81B84" w14:paraId="0DC99953" w14:textId="77777777">
        <w:trPr>
          <w:trHeight w:val="640"/>
        </w:trPr>
        <w:tc>
          <w:tcPr>
            <w:tcW w:w="580" w:type="dxa"/>
            <w:tcBorders>
              <w:top w:val="nil"/>
              <w:left w:val="nil"/>
              <w:bottom w:val="nil"/>
              <w:right w:val="nil"/>
            </w:tcBorders>
            <w:tcMar>
              <w:top w:w="128" w:type="dxa"/>
              <w:left w:w="43" w:type="dxa"/>
              <w:bottom w:w="43" w:type="dxa"/>
              <w:right w:w="43" w:type="dxa"/>
            </w:tcMar>
          </w:tcPr>
          <w:p w14:paraId="50FE3FA9" w14:textId="77777777" w:rsidR="00EE2529" w:rsidRPr="00C81B84" w:rsidRDefault="00AD5E1E" w:rsidP="00C81B84">
            <w:r w:rsidRPr="00C81B84">
              <w:t>140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DD1122"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E71DEA" w14:textId="77777777" w:rsidR="00EE2529" w:rsidRPr="00C81B84" w:rsidRDefault="00AD5E1E" w:rsidP="00C81B84">
            <w:r w:rsidRPr="00C81B84">
              <w:t>Utenriksdepartementet: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738EAD" w14:textId="77777777" w:rsidR="00EE2529" w:rsidRPr="00C81B84" w:rsidRDefault="00AD5E1E" w:rsidP="00C81B84">
            <w:r w:rsidRPr="00C81B84">
              <w:t>1 307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352F4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63ABFB" w14:textId="77777777" w:rsidR="00EE2529" w:rsidRPr="00C81B84" w:rsidRDefault="00AD5E1E" w:rsidP="00C81B84">
            <w:r w:rsidRPr="00C81B84">
              <w:t>1 307</w:t>
            </w:r>
          </w:p>
        </w:tc>
      </w:tr>
      <w:tr w:rsidR="00EE2529" w:rsidRPr="00C81B84" w14:paraId="107CCE42" w14:textId="77777777">
        <w:trPr>
          <w:trHeight w:val="640"/>
        </w:trPr>
        <w:tc>
          <w:tcPr>
            <w:tcW w:w="580" w:type="dxa"/>
            <w:tcBorders>
              <w:top w:val="nil"/>
              <w:left w:val="nil"/>
              <w:bottom w:val="nil"/>
              <w:right w:val="nil"/>
            </w:tcBorders>
            <w:tcMar>
              <w:top w:w="128" w:type="dxa"/>
              <w:left w:w="43" w:type="dxa"/>
              <w:bottom w:w="43" w:type="dxa"/>
              <w:right w:w="43" w:type="dxa"/>
            </w:tcMar>
          </w:tcPr>
          <w:p w14:paraId="0A0BB02A" w14:textId="77777777" w:rsidR="00EE2529" w:rsidRPr="00C81B84" w:rsidRDefault="00AD5E1E" w:rsidP="00C81B84">
            <w:r w:rsidRPr="00C81B84">
              <w:t>141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71F8C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861A2A4" w14:textId="77777777" w:rsidR="00EE2529" w:rsidRPr="00C81B84" w:rsidRDefault="00AD5E1E" w:rsidP="00C81B84">
            <w:r w:rsidRPr="00C81B84">
              <w:t>Direktoratet for utviklingssamarbeid (Norad):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A937D4" w14:textId="77777777" w:rsidR="00EE2529" w:rsidRPr="00C81B84" w:rsidRDefault="00AD5E1E" w:rsidP="00C81B84">
            <w:r w:rsidRPr="00C81B84">
              <w:t>2 704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CFC072" w14:textId="77777777" w:rsidR="00EE2529" w:rsidRPr="00C81B84" w:rsidRDefault="00AD5E1E" w:rsidP="00C81B84">
            <w:r w:rsidRPr="00C81B84">
              <w:t>1 235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1695C7" w14:textId="77777777" w:rsidR="00EE2529" w:rsidRPr="00C81B84" w:rsidRDefault="00AD5E1E" w:rsidP="00C81B84">
            <w:r w:rsidRPr="00C81B84">
              <w:t>3 939</w:t>
            </w:r>
          </w:p>
        </w:tc>
      </w:tr>
      <w:tr w:rsidR="00EE2529" w:rsidRPr="00C81B84" w14:paraId="2065A10B" w14:textId="77777777">
        <w:trPr>
          <w:trHeight w:val="640"/>
        </w:trPr>
        <w:tc>
          <w:tcPr>
            <w:tcW w:w="580" w:type="dxa"/>
            <w:tcBorders>
              <w:top w:val="nil"/>
              <w:left w:val="nil"/>
              <w:bottom w:val="nil"/>
              <w:right w:val="nil"/>
            </w:tcBorders>
            <w:tcMar>
              <w:top w:w="128" w:type="dxa"/>
              <w:left w:w="43" w:type="dxa"/>
              <w:bottom w:w="43" w:type="dxa"/>
              <w:right w:w="43" w:type="dxa"/>
            </w:tcMar>
          </w:tcPr>
          <w:p w14:paraId="1F018116" w14:textId="77777777" w:rsidR="00EE2529" w:rsidRPr="00C81B84" w:rsidRDefault="00AD5E1E" w:rsidP="00C81B84">
            <w:r w:rsidRPr="00C81B84">
              <w:t>141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C1EAE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5E804F" w14:textId="77777777" w:rsidR="00EE2529" w:rsidRPr="00C81B84" w:rsidRDefault="00AD5E1E" w:rsidP="00C81B84">
            <w:r w:rsidRPr="00C81B84">
              <w:t>Direktoratet for utviklingssamarbeid (Norad):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6D13FE" w14:textId="77777777" w:rsidR="00EE2529" w:rsidRPr="00C81B84" w:rsidRDefault="00AD5E1E" w:rsidP="00C81B84">
            <w:r w:rsidRPr="00C81B84">
              <w:t>824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A4C11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8FF2E3" w14:textId="77777777" w:rsidR="00EE2529" w:rsidRPr="00C81B84" w:rsidRDefault="00AD5E1E" w:rsidP="00C81B84">
            <w:r w:rsidRPr="00C81B84">
              <w:t>824</w:t>
            </w:r>
          </w:p>
        </w:tc>
      </w:tr>
      <w:tr w:rsidR="00EE2529" w:rsidRPr="00C81B84" w14:paraId="72A77156"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75DFEDC6" w14:textId="77777777" w:rsidR="00EE2529" w:rsidRPr="00C81B84" w:rsidRDefault="00AD5E1E" w:rsidP="00C81B84">
            <w:r w:rsidRPr="00C81B84">
              <w:t>144</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AB1A969"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CBCEAF2" w14:textId="77777777" w:rsidR="00EE2529" w:rsidRPr="00C81B84" w:rsidRDefault="00AD5E1E" w:rsidP="00C81B84">
            <w:r w:rsidRPr="00C81B84">
              <w:t>Norsk senter for utvekslingssamarbeid (</w:t>
            </w:r>
            <w:proofErr w:type="spellStart"/>
            <w:r w:rsidRPr="00C81B84">
              <w:t>Norec</w:t>
            </w:r>
            <w:proofErr w:type="spellEnd"/>
            <w:r w:rsidRPr="00C81B84">
              <w:t>):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68E42E4" w14:textId="77777777" w:rsidR="00EE2529" w:rsidRPr="00C81B84" w:rsidRDefault="00AD5E1E" w:rsidP="00C81B84">
            <w:r w:rsidRPr="00C81B84">
              <w:t>574</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AA92422" w14:textId="77777777" w:rsidR="00EE2529" w:rsidRPr="00C81B84" w:rsidRDefault="00AD5E1E" w:rsidP="00C81B84">
            <w:r w:rsidRPr="00C81B84">
              <w:t>97</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5DBF734" w14:textId="77777777" w:rsidR="00EE2529" w:rsidRPr="00C81B84" w:rsidRDefault="00AD5E1E" w:rsidP="00C81B84">
            <w:r w:rsidRPr="00C81B84">
              <w:t>671</w:t>
            </w:r>
          </w:p>
        </w:tc>
      </w:tr>
      <w:tr w:rsidR="00EE2529" w:rsidRPr="00C81B84" w14:paraId="71E2A457"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1CB3DC37" w14:textId="77777777" w:rsidR="00EE2529" w:rsidRPr="00C81B84" w:rsidRDefault="00AD5E1E" w:rsidP="00C81B84">
            <w:r w:rsidRPr="00C81B84">
              <w:t>Utenriksdepartementet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B13FA14" w14:textId="77777777" w:rsidR="00EE2529" w:rsidRPr="00C81B84" w:rsidRDefault="00AD5E1E" w:rsidP="00C81B84">
            <w:r w:rsidRPr="00C81B84">
              <w:t>46 345</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86DB1C7" w14:textId="77777777" w:rsidR="00EE2529" w:rsidRPr="00C81B84" w:rsidRDefault="00AD5E1E" w:rsidP="00C81B84">
            <w:r w:rsidRPr="00C81B84">
              <w:t>18 662</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349D0F8" w14:textId="77777777" w:rsidR="00EE2529" w:rsidRPr="00C81B84" w:rsidRDefault="00AD5E1E" w:rsidP="00C81B84">
            <w:r w:rsidRPr="00C81B84">
              <w:t>65 007</w:t>
            </w:r>
          </w:p>
        </w:tc>
      </w:tr>
      <w:tr w:rsidR="00EE2529" w:rsidRPr="00C81B84" w14:paraId="50A5C276" w14:textId="77777777">
        <w:trPr>
          <w:trHeight w:val="380"/>
        </w:trPr>
        <w:tc>
          <w:tcPr>
            <w:tcW w:w="580" w:type="dxa"/>
            <w:tcBorders>
              <w:top w:val="nil"/>
              <w:left w:val="nil"/>
              <w:bottom w:val="nil"/>
              <w:right w:val="nil"/>
            </w:tcBorders>
            <w:tcMar>
              <w:top w:w="128" w:type="dxa"/>
              <w:left w:w="43" w:type="dxa"/>
              <w:bottom w:w="43" w:type="dxa"/>
              <w:right w:w="43" w:type="dxa"/>
            </w:tcMar>
          </w:tcPr>
          <w:p w14:paraId="1EC78D53" w14:textId="77777777" w:rsidR="00EE2529" w:rsidRPr="00C81B84" w:rsidRDefault="00AD5E1E" w:rsidP="00C81B84">
            <w:r w:rsidRPr="00C81B84">
              <w:t>200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857C6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4022753" w14:textId="77777777" w:rsidR="00EE2529" w:rsidRPr="00C81B84" w:rsidRDefault="00AD5E1E" w:rsidP="00C81B84">
            <w:r w:rsidRPr="00C81B84">
              <w:t>Kunnskapsdepartementet: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AB85ED" w14:textId="77777777" w:rsidR="00EE2529" w:rsidRPr="00C81B84" w:rsidRDefault="00AD5E1E" w:rsidP="00C81B84">
            <w:r w:rsidRPr="00C81B84">
              <w:t>3 607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3DA8B7" w14:textId="77777777" w:rsidR="00EE2529" w:rsidRPr="00C81B84" w:rsidRDefault="00AD5E1E" w:rsidP="00C81B84">
            <w:r w:rsidRPr="00C81B84">
              <w:t>1 574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7E6999" w14:textId="77777777" w:rsidR="00EE2529" w:rsidRPr="00C81B84" w:rsidRDefault="00AD5E1E" w:rsidP="00C81B84">
            <w:r w:rsidRPr="00C81B84">
              <w:t>5 181</w:t>
            </w:r>
          </w:p>
        </w:tc>
      </w:tr>
      <w:tr w:rsidR="00EE2529" w:rsidRPr="00C81B84" w14:paraId="73081FC7" w14:textId="77777777">
        <w:trPr>
          <w:trHeight w:val="640"/>
        </w:trPr>
        <w:tc>
          <w:tcPr>
            <w:tcW w:w="580" w:type="dxa"/>
            <w:tcBorders>
              <w:top w:val="nil"/>
              <w:left w:val="nil"/>
              <w:bottom w:val="nil"/>
              <w:right w:val="nil"/>
            </w:tcBorders>
            <w:tcMar>
              <w:top w:w="128" w:type="dxa"/>
              <w:left w:w="43" w:type="dxa"/>
              <w:bottom w:w="43" w:type="dxa"/>
              <w:right w:w="43" w:type="dxa"/>
            </w:tcMar>
          </w:tcPr>
          <w:p w14:paraId="02220555" w14:textId="77777777" w:rsidR="00EE2529" w:rsidRPr="00C81B84" w:rsidRDefault="00AD5E1E" w:rsidP="00C81B84">
            <w:r w:rsidRPr="00C81B84">
              <w:t>200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3346E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033C82A" w14:textId="77777777" w:rsidR="00EE2529" w:rsidRPr="00C81B84" w:rsidRDefault="00AD5E1E" w:rsidP="00C81B84">
            <w:r w:rsidRPr="00C81B84">
              <w:t>Kunnskapsdepartementet: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2BF50" w14:textId="77777777" w:rsidR="00EE2529" w:rsidRPr="00C81B84" w:rsidRDefault="00AD5E1E" w:rsidP="00C81B84">
            <w:r w:rsidRPr="00C81B84">
              <w:t>243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C2218D" w14:textId="77777777" w:rsidR="00EE2529" w:rsidRPr="00C81B84" w:rsidRDefault="00AD5E1E" w:rsidP="00C81B84">
            <w:r w:rsidRPr="00C81B84">
              <w:t>70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8DEE9F" w14:textId="77777777" w:rsidR="00EE2529" w:rsidRPr="00C81B84" w:rsidRDefault="00AD5E1E" w:rsidP="00C81B84">
            <w:r w:rsidRPr="00C81B84">
              <w:t>313</w:t>
            </w:r>
          </w:p>
        </w:tc>
      </w:tr>
      <w:tr w:rsidR="00EE2529" w:rsidRPr="00C81B84" w14:paraId="17DE6EDF" w14:textId="77777777">
        <w:trPr>
          <w:trHeight w:val="640"/>
        </w:trPr>
        <w:tc>
          <w:tcPr>
            <w:tcW w:w="580" w:type="dxa"/>
            <w:tcBorders>
              <w:top w:val="nil"/>
              <w:left w:val="nil"/>
              <w:bottom w:val="nil"/>
              <w:right w:val="nil"/>
            </w:tcBorders>
            <w:tcMar>
              <w:top w:w="128" w:type="dxa"/>
              <w:left w:w="43" w:type="dxa"/>
              <w:bottom w:w="43" w:type="dxa"/>
              <w:right w:w="43" w:type="dxa"/>
            </w:tcMar>
          </w:tcPr>
          <w:p w14:paraId="19B80337" w14:textId="77777777" w:rsidR="00EE2529" w:rsidRPr="00C81B84" w:rsidRDefault="00AD5E1E" w:rsidP="00C81B84">
            <w:r w:rsidRPr="00C81B84">
              <w:t>200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601A70"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8E32323" w14:textId="77777777" w:rsidR="00EE2529" w:rsidRPr="00C81B84" w:rsidRDefault="00AD5E1E" w:rsidP="00C81B84">
            <w:r w:rsidRPr="00C81B84">
              <w:t>Kunnskapsdepartementet: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C7D780" w14:textId="77777777" w:rsidR="00EE2529" w:rsidRPr="00C81B84" w:rsidRDefault="00AD5E1E" w:rsidP="00C81B84">
            <w:r w:rsidRPr="00C81B84">
              <w:t>111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A2FE8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0C31C7" w14:textId="77777777" w:rsidR="00EE2529" w:rsidRPr="00C81B84" w:rsidRDefault="00AD5E1E" w:rsidP="00C81B84">
            <w:r w:rsidRPr="00C81B84">
              <w:t>111</w:t>
            </w:r>
          </w:p>
        </w:tc>
      </w:tr>
      <w:tr w:rsidR="00EE2529" w:rsidRPr="00C81B84" w14:paraId="4E30F09A" w14:textId="77777777">
        <w:trPr>
          <w:trHeight w:val="640"/>
        </w:trPr>
        <w:tc>
          <w:tcPr>
            <w:tcW w:w="580" w:type="dxa"/>
            <w:tcBorders>
              <w:top w:val="nil"/>
              <w:left w:val="nil"/>
              <w:bottom w:val="nil"/>
              <w:right w:val="nil"/>
            </w:tcBorders>
            <w:tcMar>
              <w:top w:w="128" w:type="dxa"/>
              <w:left w:w="43" w:type="dxa"/>
              <w:bottom w:w="43" w:type="dxa"/>
              <w:right w:w="43" w:type="dxa"/>
            </w:tcMar>
          </w:tcPr>
          <w:p w14:paraId="4B5010BE" w14:textId="77777777" w:rsidR="00EE2529" w:rsidRPr="00C81B84" w:rsidRDefault="00AD5E1E" w:rsidP="00C81B84">
            <w:r w:rsidRPr="00C81B84">
              <w:t>201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9F178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7573D7C" w14:textId="77777777" w:rsidR="00EE2529" w:rsidRPr="00C81B84" w:rsidRDefault="00AD5E1E" w:rsidP="00C81B84">
            <w:r w:rsidRPr="00C81B84">
              <w:t>Analyse og kunnskapsgrunnlag: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DE9FE6" w14:textId="77777777" w:rsidR="00EE2529" w:rsidRPr="00C81B84" w:rsidRDefault="00AD5E1E" w:rsidP="00C81B84">
            <w:r w:rsidRPr="00C81B84">
              <w:t>5 984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A9434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B87A77A" w14:textId="77777777" w:rsidR="00EE2529" w:rsidRPr="00C81B84" w:rsidRDefault="00AD5E1E" w:rsidP="00C81B84">
            <w:r w:rsidRPr="00C81B84">
              <w:t>5 984</w:t>
            </w:r>
          </w:p>
        </w:tc>
      </w:tr>
      <w:tr w:rsidR="00EE2529" w:rsidRPr="00C81B84" w14:paraId="28B72966" w14:textId="77777777">
        <w:trPr>
          <w:trHeight w:val="380"/>
        </w:trPr>
        <w:tc>
          <w:tcPr>
            <w:tcW w:w="580" w:type="dxa"/>
            <w:tcBorders>
              <w:top w:val="nil"/>
              <w:left w:val="nil"/>
              <w:bottom w:val="nil"/>
              <w:right w:val="nil"/>
            </w:tcBorders>
            <w:tcMar>
              <w:top w:w="128" w:type="dxa"/>
              <w:left w:w="43" w:type="dxa"/>
              <w:bottom w:w="43" w:type="dxa"/>
              <w:right w:w="43" w:type="dxa"/>
            </w:tcMar>
          </w:tcPr>
          <w:p w14:paraId="468B1265" w14:textId="77777777" w:rsidR="00EE2529" w:rsidRPr="00C81B84" w:rsidRDefault="00AD5E1E" w:rsidP="00C81B84">
            <w:r w:rsidRPr="00C81B84">
              <w:t>220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4D8D5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A347550" w14:textId="77777777" w:rsidR="00EE2529" w:rsidRPr="00C81B84" w:rsidRDefault="00AD5E1E" w:rsidP="00C81B84">
            <w:r w:rsidRPr="00C81B84">
              <w:t>Utdanningsdirektoratet: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8539B4" w14:textId="77777777" w:rsidR="00EE2529" w:rsidRPr="00C81B84" w:rsidRDefault="00AD5E1E" w:rsidP="00C81B84">
            <w:r w:rsidRPr="00C81B84">
              <w:t>3 059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039EB6" w14:textId="77777777" w:rsidR="00EE2529" w:rsidRPr="00C81B84" w:rsidRDefault="00AD5E1E" w:rsidP="00C81B84">
            <w:r w:rsidRPr="00C81B84">
              <w:t>715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EC6A4F" w14:textId="77777777" w:rsidR="00EE2529" w:rsidRPr="00C81B84" w:rsidRDefault="00AD5E1E" w:rsidP="00C81B84">
            <w:r w:rsidRPr="00C81B84">
              <w:t>3 774</w:t>
            </w:r>
          </w:p>
        </w:tc>
      </w:tr>
      <w:tr w:rsidR="00EE2529" w:rsidRPr="00C81B84" w14:paraId="5317802E" w14:textId="77777777">
        <w:trPr>
          <w:trHeight w:val="640"/>
        </w:trPr>
        <w:tc>
          <w:tcPr>
            <w:tcW w:w="580" w:type="dxa"/>
            <w:tcBorders>
              <w:top w:val="nil"/>
              <w:left w:val="nil"/>
              <w:bottom w:val="nil"/>
              <w:right w:val="nil"/>
            </w:tcBorders>
            <w:tcMar>
              <w:top w:w="128" w:type="dxa"/>
              <w:left w:w="43" w:type="dxa"/>
              <w:bottom w:w="43" w:type="dxa"/>
              <w:right w:w="43" w:type="dxa"/>
            </w:tcMar>
          </w:tcPr>
          <w:p w14:paraId="15BBF996" w14:textId="77777777" w:rsidR="00EE2529" w:rsidRPr="00C81B84" w:rsidRDefault="00AD5E1E" w:rsidP="00C81B84">
            <w:r w:rsidRPr="00C81B84">
              <w:t>220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62A69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E9CCF8F" w14:textId="77777777" w:rsidR="00EE2529" w:rsidRPr="00C81B84" w:rsidRDefault="00AD5E1E" w:rsidP="00C81B84">
            <w:r w:rsidRPr="00C81B84">
              <w:t>Utdanningsdirektoratet: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D37457" w14:textId="77777777" w:rsidR="00EE2529" w:rsidRPr="00C81B84" w:rsidRDefault="00AD5E1E" w:rsidP="00C81B84">
            <w:r w:rsidRPr="00C81B84">
              <w:t>4 202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23342C" w14:textId="77777777" w:rsidR="00EE2529" w:rsidRPr="00C81B84" w:rsidRDefault="00AD5E1E" w:rsidP="00C81B84">
            <w:r w:rsidRPr="00C81B84">
              <w:t>47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9584E2" w14:textId="77777777" w:rsidR="00EE2529" w:rsidRPr="00C81B84" w:rsidRDefault="00AD5E1E" w:rsidP="00C81B84">
            <w:r w:rsidRPr="00C81B84">
              <w:t>4 249</w:t>
            </w:r>
          </w:p>
        </w:tc>
      </w:tr>
      <w:tr w:rsidR="00EE2529" w:rsidRPr="00C81B84" w14:paraId="3CF775D8" w14:textId="77777777">
        <w:trPr>
          <w:trHeight w:val="640"/>
        </w:trPr>
        <w:tc>
          <w:tcPr>
            <w:tcW w:w="580" w:type="dxa"/>
            <w:tcBorders>
              <w:top w:val="nil"/>
              <w:left w:val="nil"/>
              <w:bottom w:val="nil"/>
              <w:right w:val="nil"/>
            </w:tcBorders>
            <w:tcMar>
              <w:top w:w="128" w:type="dxa"/>
              <w:left w:w="43" w:type="dxa"/>
              <w:bottom w:w="43" w:type="dxa"/>
              <w:right w:w="43" w:type="dxa"/>
            </w:tcMar>
          </w:tcPr>
          <w:p w14:paraId="479D59C0" w14:textId="77777777" w:rsidR="00EE2529" w:rsidRPr="00C81B84" w:rsidRDefault="00AD5E1E" w:rsidP="00C81B84">
            <w:r w:rsidRPr="00C81B84">
              <w:t>220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88E9F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183E8E4" w14:textId="77777777" w:rsidR="00EE2529" w:rsidRPr="00C81B84" w:rsidRDefault="00AD5E1E" w:rsidP="00C81B84">
            <w:r w:rsidRPr="00C81B84">
              <w:t>Utdanningsdirektoratet: Tilskudd til læremidler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A55F5" w14:textId="77777777" w:rsidR="00EE2529" w:rsidRPr="00C81B84" w:rsidRDefault="00AD5E1E" w:rsidP="00C81B84">
            <w:r w:rsidRPr="00C81B84">
              <w:t>1 641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107DD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B82887" w14:textId="77777777" w:rsidR="00EE2529" w:rsidRPr="00C81B84" w:rsidRDefault="00AD5E1E" w:rsidP="00C81B84">
            <w:r w:rsidRPr="00C81B84">
              <w:t>1 641</w:t>
            </w:r>
          </w:p>
        </w:tc>
      </w:tr>
      <w:tr w:rsidR="00EE2529" w:rsidRPr="00C81B84" w14:paraId="23C2DD03" w14:textId="77777777">
        <w:trPr>
          <w:trHeight w:val="640"/>
        </w:trPr>
        <w:tc>
          <w:tcPr>
            <w:tcW w:w="580" w:type="dxa"/>
            <w:tcBorders>
              <w:top w:val="nil"/>
              <w:left w:val="nil"/>
              <w:bottom w:val="nil"/>
              <w:right w:val="nil"/>
            </w:tcBorders>
            <w:tcMar>
              <w:top w:w="128" w:type="dxa"/>
              <w:left w:w="43" w:type="dxa"/>
              <w:bottom w:w="43" w:type="dxa"/>
              <w:right w:w="43" w:type="dxa"/>
            </w:tcMar>
          </w:tcPr>
          <w:p w14:paraId="7C70BF26" w14:textId="77777777" w:rsidR="00EE2529" w:rsidRPr="00C81B84" w:rsidRDefault="00AD5E1E" w:rsidP="00C81B84">
            <w:r w:rsidRPr="00C81B84">
              <w:t>221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62134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8AA260" w14:textId="77777777" w:rsidR="00EE2529" w:rsidRPr="00C81B84" w:rsidRDefault="00AD5E1E" w:rsidP="00C81B84">
            <w:r w:rsidRPr="00C81B84">
              <w:t>Foreldreutvalgene for grunnopplæringen og barnehagene: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8401F5" w14:textId="77777777" w:rsidR="00EE2529" w:rsidRPr="00C81B84" w:rsidRDefault="00AD5E1E" w:rsidP="00C81B84">
            <w:r w:rsidRPr="00C81B84">
              <w:t>172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BFFFA" w14:textId="77777777" w:rsidR="00EE2529" w:rsidRPr="00C81B84" w:rsidRDefault="00AD5E1E" w:rsidP="00C81B84">
            <w:r w:rsidRPr="00C81B84">
              <w:t>22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BA7E9D7" w14:textId="77777777" w:rsidR="00EE2529" w:rsidRPr="00C81B84" w:rsidRDefault="00AD5E1E" w:rsidP="00C81B84">
            <w:r w:rsidRPr="00C81B84">
              <w:t>194</w:t>
            </w:r>
          </w:p>
        </w:tc>
      </w:tr>
      <w:tr w:rsidR="00EE2529" w:rsidRPr="00C81B84" w14:paraId="088DC280" w14:textId="77777777">
        <w:trPr>
          <w:trHeight w:val="640"/>
        </w:trPr>
        <w:tc>
          <w:tcPr>
            <w:tcW w:w="580" w:type="dxa"/>
            <w:tcBorders>
              <w:top w:val="nil"/>
              <w:left w:val="nil"/>
              <w:bottom w:val="nil"/>
              <w:right w:val="nil"/>
            </w:tcBorders>
            <w:tcMar>
              <w:top w:w="128" w:type="dxa"/>
              <w:left w:w="43" w:type="dxa"/>
              <w:bottom w:w="43" w:type="dxa"/>
              <w:right w:w="43" w:type="dxa"/>
            </w:tcMar>
          </w:tcPr>
          <w:p w14:paraId="05A571F8" w14:textId="77777777" w:rsidR="00EE2529" w:rsidRPr="00C81B84" w:rsidRDefault="00AD5E1E" w:rsidP="00C81B84">
            <w:r w:rsidRPr="00C81B84">
              <w:t>222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11DB3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136F39" w14:textId="77777777" w:rsidR="00EE2529" w:rsidRPr="00C81B84" w:rsidRDefault="00AD5E1E" w:rsidP="00C81B84">
            <w:r w:rsidRPr="00C81B84">
              <w:t>Statlige skoler og fjernundervisningstjenester: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9EB7EB" w14:textId="77777777" w:rsidR="00EE2529" w:rsidRPr="00C81B84" w:rsidRDefault="00AD5E1E" w:rsidP="00C81B84">
            <w:r w:rsidRPr="00C81B84">
              <w:t>1 321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2A6E2" w14:textId="77777777" w:rsidR="00EE2529" w:rsidRPr="00C81B84" w:rsidRDefault="00AD5E1E" w:rsidP="00C81B84">
            <w:r w:rsidRPr="00C81B84">
              <w:t>143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C91740" w14:textId="77777777" w:rsidR="00EE2529" w:rsidRPr="00C81B84" w:rsidRDefault="00AD5E1E" w:rsidP="00C81B84">
            <w:r w:rsidRPr="00C81B84">
              <w:t>1 464</w:t>
            </w:r>
          </w:p>
        </w:tc>
      </w:tr>
      <w:tr w:rsidR="00EE2529" w:rsidRPr="00C81B84" w14:paraId="707CF806" w14:textId="77777777">
        <w:trPr>
          <w:trHeight w:val="880"/>
        </w:trPr>
        <w:tc>
          <w:tcPr>
            <w:tcW w:w="580" w:type="dxa"/>
            <w:tcBorders>
              <w:top w:val="nil"/>
              <w:left w:val="nil"/>
              <w:bottom w:val="nil"/>
              <w:right w:val="nil"/>
            </w:tcBorders>
            <w:tcMar>
              <w:top w:w="128" w:type="dxa"/>
              <w:left w:w="43" w:type="dxa"/>
              <w:bottom w:w="43" w:type="dxa"/>
              <w:right w:w="43" w:type="dxa"/>
            </w:tcMar>
          </w:tcPr>
          <w:p w14:paraId="416B7095" w14:textId="77777777" w:rsidR="00EE2529" w:rsidRPr="00C81B84" w:rsidRDefault="00AD5E1E" w:rsidP="00C81B84">
            <w:r w:rsidRPr="00C81B84">
              <w:t>222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AD3ED"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311618" w14:textId="77777777" w:rsidR="00EE2529" w:rsidRPr="00C81B84" w:rsidRDefault="00AD5E1E" w:rsidP="00C81B84">
            <w:r w:rsidRPr="00C81B84">
              <w:t>Statlige skoler og fjernundervisningstjenester: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297F3F" w14:textId="77777777" w:rsidR="00EE2529" w:rsidRPr="00C81B84" w:rsidRDefault="00AD5E1E" w:rsidP="00C81B84">
            <w:r w:rsidRPr="00C81B84">
              <w:t>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03565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147298" w14:textId="77777777" w:rsidR="00EE2529" w:rsidRPr="00C81B84" w:rsidRDefault="00AD5E1E" w:rsidP="00C81B84">
            <w:r w:rsidRPr="00C81B84">
              <w:t>60</w:t>
            </w:r>
          </w:p>
        </w:tc>
      </w:tr>
      <w:tr w:rsidR="00EE2529" w:rsidRPr="00C81B84" w14:paraId="1F8E242C" w14:textId="77777777">
        <w:trPr>
          <w:trHeight w:val="380"/>
        </w:trPr>
        <w:tc>
          <w:tcPr>
            <w:tcW w:w="580" w:type="dxa"/>
            <w:tcBorders>
              <w:top w:val="nil"/>
              <w:left w:val="nil"/>
              <w:bottom w:val="nil"/>
              <w:right w:val="nil"/>
            </w:tcBorders>
            <w:tcMar>
              <w:top w:w="128" w:type="dxa"/>
              <w:left w:w="43" w:type="dxa"/>
              <w:bottom w:w="43" w:type="dxa"/>
              <w:right w:w="43" w:type="dxa"/>
            </w:tcMar>
          </w:tcPr>
          <w:p w14:paraId="0543F0F9" w14:textId="77777777" w:rsidR="00EE2529" w:rsidRPr="00C81B84" w:rsidRDefault="00AD5E1E" w:rsidP="00C81B84">
            <w:r w:rsidRPr="00C81B84">
              <w:t>223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803E6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E79764" w14:textId="77777777" w:rsidR="00EE2529" w:rsidRPr="00C81B84" w:rsidRDefault="00AD5E1E" w:rsidP="00C81B84">
            <w:r w:rsidRPr="00C81B84">
              <w:t>Diamanten skole: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A7AF39" w14:textId="77777777" w:rsidR="00EE2529" w:rsidRPr="00C81B84" w:rsidRDefault="00AD5E1E" w:rsidP="00C81B84">
            <w:r w:rsidRPr="00C81B84">
              <w:t>248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F9D3A8" w14:textId="77777777" w:rsidR="00EE2529" w:rsidRPr="00C81B84" w:rsidRDefault="00AD5E1E" w:rsidP="00C81B84">
            <w:r w:rsidRPr="00C81B84">
              <w:t>16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539A57A" w14:textId="77777777" w:rsidR="00EE2529" w:rsidRPr="00C81B84" w:rsidRDefault="00AD5E1E" w:rsidP="00C81B84">
            <w:r w:rsidRPr="00C81B84">
              <w:t>264</w:t>
            </w:r>
          </w:p>
        </w:tc>
      </w:tr>
      <w:tr w:rsidR="00EE2529" w:rsidRPr="00C81B84" w14:paraId="7CE7BC4F" w14:textId="77777777">
        <w:trPr>
          <w:trHeight w:val="640"/>
        </w:trPr>
        <w:tc>
          <w:tcPr>
            <w:tcW w:w="580" w:type="dxa"/>
            <w:tcBorders>
              <w:top w:val="nil"/>
              <w:left w:val="nil"/>
              <w:bottom w:val="nil"/>
              <w:right w:val="nil"/>
            </w:tcBorders>
            <w:tcMar>
              <w:top w:w="128" w:type="dxa"/>
              <w:left w:w="43" w:type="dxa"/>
              <w:bottom w:w="43" w:type="dxa"/>
              <w:right w:w="43" w:type="dxa"/>
            </w:tcMar>
          </w:tcPr>
          <w:p w14:paraId="2B0E6036" w14:textId="77777777" w:rsidR="00EE2529" w:rsidRPr="00C81B84" w:rsidRDefault="00AD5E1E" w:rsidP="00C81B84">
            <w:r w:rsidRPr="00C81B84">
              <w:t>223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8DC23E"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61C16F" w14:textId="77777777" w:rsidR="00EE2529" w:rsidRPr="00C81B84" w:rsidRDefault="00AD5E1E" w:rsidP="00C81B84">
            <w:r w:rsidRPr="00C81B84">
              <w:t>Diamanten skole: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466AEF" w14:textId="77777777" w:rsidR="00EE2529" w:rsidRPr="00C81B84" w:rsidRDefault="00AD5E1E" w:rsidP="00C81B84">
            <w:r w:rsidRPr="00C81B84">
              <w:t>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8121B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F79A4F" w14:textId="77777777" w:rsidR="00EE2529" w:rsidRPr="00C81B84" w:rsidRDefault="00AD5E1E" w:rsidP="00C81B84">
            <w:r w:rsidRPr="00C81B84">
              <w:t>12</w:t>
            </w:r>
          </w:p>
        </w:tc>
      </w:tr>
      <w:tr w:rsidR="00EE2529" w:rsidRPr="00C81B84" w14:paraId="13A4796A" w14:textId="77777777">
        <w:trPr>
          <w:trHeight w:val="640"/>
        </w:trPr>
        <w:tc>
          <w:tcPr>
            <w:tcW w:w="580" w:type="dxa"/>
            <w:tcBorders>
              <w:top w:val="nil"/>
              <w:left w:val="nil"/>
              <w:bottom w:val="nil"/>
              <w:right w:val="nil"/>
            </w:tcBorders>
            <w:tcMar>
              <w:top w:w="128" w:type="dxa"/>
              <w:left w:w="43" w:type="dxa"/>
              <w:bottom w:w="43" w:type="dxa"/>
              <w:right w:w="43" w:type="dxa"/>
            </w:tcMar>
          </w:tcPr>
          <w:p w14:paraId="61302D64" w14:textId="77777777" w:rsidR="00EE2529" w:rsidRPr="00C81B84" w:rsidRDefault="00AD5E1E" w:rsidP="00C81B84">
            <w:r w:rsidRPr="00C81B84">
              <w:t>224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4A379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4247D0" w14:textId="77777777" w:rsidR="00EE2529" w:rsidRPr="00C81B84" w:rsidRDefault="00AD5E1E" w:rsidP="00C81B84">
            <w:r w:rsidRPr="00C81B84">
              <w:t>Tilskudd til freds- og menneskerettighetssentre: Freds- og menneskerettighetssentre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C9A864" w14:textId="77777777" w:rsidR="00EE2529" w:rsidRPr="00C81B84" w:rsidRDefault="00AD5E1E" w:rsidP="00C81B84">
            <w:r w:rsidRPr="00C81B84">
              <w:t>2 428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4DD62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1D5722" w14:textId="77777777" w:rsidR="00EE2529" w:rsidRPr="00C81B84" w:rsidRDefault="00AD5E1E" w:rsidP="00C81B84">
            <w:r w:rsidRPr="00C81B84">
              <w:t>2 428</w:t>
            </w:r>
          </w:p>
        </w:tc>
      </w:tr>
      <w:tr w:rsidR="00EE2529" w:rsidRPr="00C81B84" w14:paraId="47578DBA" w14:textId="77777777">
        <w:trPr>
          <w:trHeight w:val="640"/>
        </w:trPr>
        <w:tc>
          <w:tcPr>
            <w:tcW w:w="580" w:type="dxa"/>
            <w:tcBorders>
              <w:top w:val="nil"/>
              <w:left w:val="nil"/>
              <w:bottom w:val="nil"/>
              <w:right w:val="nil"/>
            </w:tcBorders>
            <w:tcMar>
              <w:top w:w="128" w:type="dxa"/>
              <w:left w:w="43" w:type="dxa"/>
              <w:bottom w:w="43" w:type="dxa"/>
              <w:right w:w="43" w:type="dxa"/>
            </w:tcMar>
          </w:tcPr>
          <w:p w14:paraId="27D2849E" w14:textId="77777777" w:rsidR="00EE2529" w:rsidRPr="00C81B84" w:rsidRDefault="00AD5E1E" w:rsidP="00C81B84">
            <w:r w:rsidRPr="00C81B84">
              <w:t>224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366236"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629008" w14:textId="77777777" w:rsidR="00EE2529" w:rsidRPr="00C81B84" w:rsidRDefault="00AD5E1E" w:rsidP="00C81B84">
            <w:r w:rsidRPr="00C81B84">
              <w:t xml:space="preserve">Tilskudd til freds- og menneskerettighetssentre: Det europeiske </w:t>
            </w:r>
            <w:proofErr w:type="spellStart"/>
            <w:r w:rsidRPr="00C81B84">
              <w:t>Wergelandsenteret</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3C3149" w14:textId="77777777" w:rsidR="00EE2529" w:rsidRPr="00C81B84" w:rsidRDefault="00AD5E1E" w:rsidP="00C81B84">
            <w:r w:rsidRPr="00C81B84">
              <w:t>256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3BA81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AB7941" w14:textId="77777777" w:rsidR="00EE2529" w:rsidRPr="00C81B84" w:rsidRDefault="00AD5E1E" w:rsidP="00C81B84">
            <w:r w:rsidRPr="00C81B84">
              <w:t>256</w:t>
            </w:r>
          </w:p>
        </w:tc>
      </w:tr>
      <w:tr w:rsidR="00EE2529" w:rsidRPr="00C81B84" w14:paraId="0280FAC5" w14:textId="77777777">
        <w:trPr>
          <w:trHeight w:val="380"/>
        </w:trPr>
        <w:tc>
          <w:tcPr>
            <w:tcW w:w="580" w:type="dxa"/>
            <w:tcBorders>
              <w:top w:val="nil"/>
              <w:left w:val="nil"/>
              <w:bottom w:val="nil"/>
              <w:right w:val="nil"/>
            </w:tcBorders>
            <w:tcMar>
              <w:top w:w="128" w:type="dxa"/>
              <w:left w:w="43" w:type="dxa"/>
              <w:bottom w:w="43" w:type="dxa"/>
              <w:right w:w="43" w:type="dxa"/>
            </w:tcMar>
          </w:tcPr>
          <w:p w14:paraId="04E4ED9E"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7C801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4AED51" w14:textId="77777777" w:rsidR="00EE2529" w:rsidRPr="00C81B84" w:rsidRDefault="00AD5E1E" w:rsidP="00C81B84">
            <w:r w:rsidRPr="00C81B84">
              <w:t>Tiltak i grunnopplæringen: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7EF2AD" w14:textId="77777777" w:rsidR="00EE2529" w:rsidRPr="00C81B84" w:rsidRDefault="00AD5E1E" w:rsidP="00C81B84">
            <w:r w:rsidRPr="00C81B84">
              <w:t>553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309DC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22C233" w14:textId="77777777" w:rsidR="00EE2529" w:rsidRPr="00C81B84" w:rsidRDefault="00AD5E1E" w:rsidP="00C81B84">
            <w:r w:rsidRPr="00C81B84">
              <w:t>553</w:t>
            </w:r>
          </w:p>
        </w:tc>
      </w:tr>
      <w:tr w:rsidR="00EE2529" w:rsidRPr="00C81B84" w14:paraId="705382E1" w14:textId="77777777">
        <w:trPr>
          <w:trHeight w:val="640"/>
        </w:trPr>
        <w:tc>
          <w:tcPr>
            <w:tcW w:w="580" w:type="dxa"/>
            <w:tcBorders>
              <w:top w:val="nil"/>
              <w:left w:val="nil"/>
              <w:bottom w:val="nil"/>
              <w:right w:val="nil"/>
            </w:tcBorders>
            <w:tcMar>
              <w:top w:w="128" w:type="dxa"/>
              <w:left w:w="43" w:type="dxa"/>
              <w:bottom w:w="43" w:type="dxa"/>
              <w:right w:w="43" w:type="dxa"/>
            </w:tcMar>
          </w:tcPr>
          <w:p w14:paraId="2920FBAF"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64312E"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BFA2EE" w14:textId="77777777" w:rsidR="00EE2529" w:rsidRPr="00C81B84" w:rsidRDefault="00AD5E1E" w:rsidP="00C81B84">
            <w:r w:rsidRPr="00C81B84">
              <w:t>Tiltak i grunnopplæringen: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DA499E" w14:textId="77777777" w:rsidR="00EE2529" w:rsidRPr="00C81B84" w:rsidRDefault="00AD5E1E" w:rsidP="00C81B84">
            <w:r w:rsidRPr="00C81B84">
              <w:t>2 515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47255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7046A8" w14:textId="77777777" w:rsidR="00EE2529" w:rsidRPr="00C81B84" w:rsidRDefault="00AD5E1E" w:rsidP="00C81B84">
            <w:r w:rsidRPr="00C81B84">
              <w:t>2 515</w:t>
            </w:r>
          </w:p>
        </w:tc>
      </w:tr>
      <w:tr w:rsidR="00EE2529" w:rsidRPr="00C81B84" w14:paraId="0379921F" w14:textId="77777777">
        <w:trPr>
          <w:trHeight w:val="640"/>
        </w:trPr>
        <w:tc>
          <w:tcPr>
            <w:tcW w:w="580" w:type="dxa"/>
            <w:tcBorders>
              <w:top w:val="nil"/>
              <w:left w:val="nil"/>
              <w:bottom w:val="nil"/>
              <w:right w:val="nil"/>
            </w:tcBorders>
            <w:tcMar>
              <w:top w:w="128" w:type="dxa"/>
              <w:left w:w="43" w:type="dxa"/>
              <w:bottom w:w="43" w:type="dxa"/>
              <w:right w:w="43" w:type="dxa"/>
            </w:tcMar>
          </w:tcPr>
          <w:p w14:paraId="4ED0E880"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744C98"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AB31BE" w14:textId="77777777" w:rsidR="00EE2529" w:rsidRPr="00C81B84" w:rsidRDefault="00AD5E1E" w:rsidP="00C81B84">
            <w:r w:rsidRPr="00C81B84">
              <w:t>Tiltak i grunnopplæringen: Tilskudd til landslinjer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A02DA7" w14:textId="77777777" w:rsidR="00EE2529" w:rsidRPr="00C81B84" w:rsidRDefault="00AD5E1E" w:rsidP="00C81B84">
            <w:r w:rsidRPr="00C81B84">
              <w:t>5 844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041B3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D95B625" w14:textId="77777777" w:rsidR="00EE2529" w:rsidRPr="00C81B84" w:rsidRDefault="00AD5E1E" w:rsidP="00C81B84">
            <w:r w:rsidRPr="00C81B84">
              <w:t>5 844</w:t>
            </w:r>
          </w:p>
        </w:tc>
      </w:tr>
      <w:tr w:rsidR="00EE2529" w:rsidRPr="00C81B84" w14:paraId="5169F362" w14:textId="77777777">
        <w:trPr>
          <w:trHeight w:val="640"/>
        </w:trPr>
        <w:tc>
          <w:tcPr>
            <w:tcW w:w="580" w:type="dxa"/>
            <w:tcBorders>
              <w:top w:val="nil"/>
              <w:left w:val="nil"/>
              <w:bottom w:val="nil"/>
              <w:right w:val="nil"/>
            </w:tcBorders>
            <w:tcMar>
              <w:top w:w="128" w:type="dxa"/>
              <w:left w:w="43" w:type="dxa"/>
              <w:bottom w:w="43" w:type="dxa"/>
              <w:right w:w="43" w:type="dxa"/>
            </w:tcMar>
          </w:tcPr>
          <w:p w14:paraId="69E75938"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56AEC1"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7B1427" w14:textId="77777777" w:rsidR="00EE2529" w:rsidRPr="00C81B84" w:rsidRDefault="00AD5E1E" w:rsidP="00C81B84">
            <w:r w:rsidRPr="00C81B84">
              <w:t>Tiltak i grunnopplæringen: Tilskudd til samisk i grunnopplæringen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107B1" w14:textId="77777777" w:rsidR="00EE2529" w:rsidRPr="00C81B84" w:rsidRDefault="00AD5E1E" w:rsidP="00C81B84">
            <w:r w:rsidRPr="00C81B84">
              <w:t>2 687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50DDF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05FAC82" w14:textId="77777777" w:rsidR="00EE2529" w:rsidRPr="00C81B84" w:rsidRDefault="00AD5E1E" w:rsidP="00C81B84">
            <w:r w:rsidRPr="00C81B84">
              <w:t>2 687</w:t>
            </w:r>
          </w:p>
        </w:tc>
      </w:tr>
      <w:tr w:rsidR="00EE2529" w:rsidRPr="00C81B84" w14:paraId="414691FD" w14:textId="77777777">
        <w:trPr>
          <w:trHeight w:val="880"/>
        </w:trPr>
        <w:tc>
          <w:tcPr>
            <w:tcW w:w="580" w:type="dxa"/>
            <w:tcBorders>
              <w:top w:val="nil"/>
              <w:left w:val="nil"/>
              <w:bottom w:val="nil"/>
              <w:right w:val="nil"/>
            </w:tcBorders>
            <w:tcMar>
              <w:top w:w="128" w:type="dxa"/>
              <w:left w:w="43" w:type="dxa"/>
              <w:bottom w:w="43" w:type="dxa"/>
              <w:right w:w="43" w:type="dxa"/>
            </w:tcMar>
          </w:tcPr>
          <w:p w14:paraId="68AACF9D"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EBB224" w14:textId="77777777" w:rsidR="00EE2529" w:rsidRPr="00C81B84" w:rsidRDefault="00AD5E1E" w:rsidP="00C81B84">
            <w:r w:rsidRPr="00C81B84">
              <w:t>64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1E15CD" w14:textId="77777777" w:rsidR="00EE2529" w:rsidRPr="00C81B84" w:rsidRDefault="00AD5E1E" w:rsidP="00C81B84">
            <w:r w:rsidRPr="00C81B84">
              <w:t>Tiltak i grunnopplæringen: Tilskudd til opplæring av barn og unge som søker opphold i Norge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3723BA" w14:textId="77777777" w:rsidR="00EE2529" w:rsidRPr="00C81B84" w:rsidRDefault="00AD5E1E" w:rsidP="00C81B84">
            <w:r w:rsidRPr="00C81B84">
              <w:t>6 248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6270A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287DD6D" w14:textId="77777777" w:rsidR="00EE2529" w:rsidRPr="00C81B84" w:rsidRDefault="00AD5E1E" w:rsidP="00C81B84">
            <w:r w:rsidRPr="00C81B84">
              <w:t>6 248</w:t>
            </w:r>
          </w:p>
        </w:tc>
      </w:tr>
      <w:tr w:rsidR="00EE2529" w:rsidRPr="00C81B84" w14:paraId="17C3F560" w14:textId="77777777">
        <w:trPr>
          <w:trHeight w:val="880"/>
        </w:trPr>
        <w:tc>
          <w:tcPr>
            <w:tcW w:w="580" w:type="dxa"/>
            <w:tcBorders>
              <w:top w:val="nil"/>
              <w:left w:val="nil"/>
              <w:bottom w:val="nil"/>
              <w:right w:val="nil"/>
            </w:tcBorders>
            <w:tcMar>
              <w:top w:w="128" w:type="dxa"/>
              <w:left w:w="43" w:type="dxa"/>
              <w:bottom w:w="43" w:type="dxa"/>
              <w:right w:w="43" w:type="dxa"/>
            </w:tcMar>
          </w:tcPr>
          <w:p w14:paraId="4B5B6642"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6ED988" w14:textId="77777777" w:rsidR="00EE2529" w:rsidRPr="00C81B84" w:rsidRDefault="00AD5E1E" w:rsidP="00C81B84">
            <w:r w:rsidRPr="00C81B84">
              <w:t>66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9BEAEF" w14:textId="77777777" w:rsidR="00EE2529" w:rsidRPr="00C81B84" w:rsidRDefault="00AD5E1E" w:rsidP="00C81B84">
            <w:r w:rsidRPr="00C81B84">
              <w:t>Tiltak i grunnopplæringen: Tilskudd til skoleturer i forbindelse med handlingsplan mot antisemittisme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9092F6" w14:textId="77777777" w:rsidR="00EE2529" w:rsidRPr="00C81B84" w:rsidRDefault="00AD5E1E" w:rsidP="00C81B84">
            <w:r w:rsidRPr="00C81B84">
              <w:t>371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62D3C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63BFDB" w14:textId="77777777" w:rsidR="00EE2529" w:rsidRPr="00C81B84" w:rsidRDefault="00AD5E1E" w:rsidP="00C81B84">
            <w:r w:rsidRPr="00C81B84">
              <w:t>371</w:t>
            </w:r>
          </w:p>
        </w:tc>
      </w:tr>
      <w:tr w:rsidR="00EE2529" w:rsidRPr="00C81B84" w14:paraId="68033974" w14:textId="77777777">
        <w:trPr>
          <w:trHeight w:val="640"/>
        </w:trPr>
        <w:tc>
          <w:tcPr>
            <w:tcW w:w="580" w:type="dxa"/>
            <w:tcBorders>
              <w:top w:val="nil"/>
              <w:left w:val="nil"/>
              <w:bottom w:val="nil"/>
              <w:right w:val="nil"/>
            </w:tcBorders>
            <w:tcMar>
              <w:top w:w="128" w:type="dxa"/>
              <w:left w:w="43" w:type="dxa"/>
              <w:bottom w:w="43" w:type="dxa"/>
              <w:right w:w="43" w:type="dxa"/>
            </w:tcMar>
          </w:tcPr>
          <w:p w14:paraId="53A91BEC"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A1017B" w14:textId="77777777" w:rsidR="00EE2529" w:rsidRPr="00C81B84" w:rsidRDefault="00AD5E1E" w:rsidP="00C81B84">
            <w:r w:rsidRPr="00C81B84">
              <w:t>67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C28FDE" w14:textId="77777777" w:rsidR="00EE2529" w:rsidRPr="00C81B84" w:rsidRDefault="00AD5E1E" w:rsidP="00C81B84">
            <w:r w:rsidRPr="00C81B84">
              <w:t>Tiltak i grunnopplæringen: Tilskudd til opplæring i kvensk eller finsk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161CBA" w14:textId="77777777" w:rsidR="00EE2529" w:rsidRPr="00C81B84" w:rsidRDefault="00AD5E1E" w:rsidP="00C81B84">
            <w:r w:rsidRPr="00C81B84">
              <w:t>224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58E6B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969C9D" w14:textId="77777777" w:rsidR="00EE2529" w:rsidRPr="00C81B84" w:rsidRDefault="00AD5E1E" w:rsidP="00C81B84">
            <w:r w:rsidRPr="00C81B84">
              <w:t>224</w:t>
            </w:r>
          </w:p>
        </w:tc>
      </w:tr>
      <w:tr w:rsidR="00EE2529" w:rsidRPr="00C81B84" w14:paraId="0EC1C557" w14:textId="77777777">
        <w:trPr>
          <w:trHeight w:val="640"/>
        </w:trPr>
        <w:tc>
          <w:tcPr>
            <w:tcW w:w="580" w:type="dxa"/>
            <w:tcBorders>
              <w:top w:val="nil"/>
              <w:left w:val="nil"/>
              <w:bottom w:val="nil"/>
              <w:right w:val="nil"/>
            </w:tcBorders>
            <w:tcMar>
              <w:top w:w="128" w:type="dxa"/>
              <w:left w:w="43" w:type="dxa"/>
              <w:bottom w:w="43" w:type="dxa"/>
              <w:right w:w="43" w:type="dxa"/>
            </w:tcMar>
          </w:tcPr>
          <w:p w14:paraId="5EC0123F"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88E570" w14:textId="77777777" w:rsidR="00EE2529" w:rsidRPr="00C81B84" w:rsidRDefault="00AD5E1E" w:rsidP="00C81B84">
            <w:r w:rsidRPr="00C81B84">
              <w:t>68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D6B867" w14:textId="77777777" w:rsidR="00EE2529" w:rsidRPr="00C81B84" w:rsidRDefault="00AD5E1E" w:rsidP="00C81B84">
            <w:r w:rsidRPr="00C81B84">
              <w:t>Tiltak i grunnopplæringen: Tilskudd til opplæring i kriminalomsorgen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6D2288" w14:textId="77777777" w:rsidR="00EE2529" w:rsidRPr="00C81B84" w:rsidRDefault="00AD5E1E" w:rsidP="00C81B84">
            <w:r w:rsidRPr="00C81B84">
              <w:t>7 445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D2907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FC6BD6" w14:textId="77777777" w:rsidR="00EE2529" w:rsidRPr="00C81B84" w:rsidRDefault="00AD5E1E" w:rsidP="00C81B84">
            <w:r w:rsidRPr="00C81B84">
              <w:t>7 445</w:t>
            </w:r>
          </w:p>
        </w:tc>
      </w:tr>
      <w:tr w:rsidR="00EE2529" w:rsidRPr="00C81B84" w14:paraId="7E907E02" w14:textId="77777777">
        <w:trPr>
          <w:trHeight w:val="880"/>
        </w:trPr>
        <w:tc>
          <w:tcPr>
            <w:tcW w:w="580" w:type="dxa"/>
            <w:tcBorders>
              <w:top w:val="nil"/>
              <w:left w:val="nil"/>
              <w:bottom w:val="nil"/>
              <w:right w:val="nil"/>
            </w:tcBorders>
            <w:tcMar>
              <w:top w:w="128" w:type="dxa"/>
              <w:left w:w="43" w:type="dxa"/>
              <w:bottom w:w="43" w:type="dxa"/>
              <w:right w:w="43" w:type="dxa"/>
            </w:tcMar>
          </w:tcPr>
          <w:p w14:paraId="3ABC50DB"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76A884" w14:textId="77777777" w:rsidR="00EE2529" w:rsidRPr="00C81B84" w:rsidRDefault="00AD5E1E" w:rsidP="00C81B84">
            <w:r w:rsidRPr="00C81B84">
              <w:t>69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42BAA52" w14:textId="77777777" w:rsidR="00EE2529" w:rsidRPr="00C81B84" w:rsidRDefault="00AD5E1E" w:rsidP="00C81B84">
            <w:r w:rsidRPr="00C81B84">
              <w:t>Tiltak i grunnopplæringen: Tiltak for fullføring og kvalifisering i videregående opplæring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31C183" w14:textId="77777777" w:rsidR="00EE2529" w:rsidRPr="00C81B84" w:rsidRDefault="00AD5E1E" w:rsidP="00C81B84">
            <w:r w:rsidRPr="00C81B84">
              <w:t>22 633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D9A18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1555FB" w14:textId="77777777" w:rsidR="00EE2529" w:rsidRPr="00C81B84" w:rsidRDefault="00AD5E1E" w:rsidP="00C81B84">
            <w:r w:rsidRPr="00C81B84">
              <w:t>22 633</w:t>
            </w:r>
          </w:p>
        </w:tc>
      </w:tr>
      <w:tr w:rsidR="00EE2529" w:rsidRPr="00C81B84" w14:paraId="1EA964B6" w14:textId="77777777">
        <w:trPr>
          <w:trHeight w:val="380"/>
        </w:trPr>
        <w:tc>
          <w:tcPr>
            <w:tcW w:w="580" w:type="dxa"/>
            <w:tcBorders>
              <w:top w:val="nil"/>
              <w:left w:val="nil"/>
              <w:bottom w:val="nil"/>
              <w:right w:val="nil"/>
            </w:tcBorders>
            <w:tcMar>
              <w:top w:w="128" w:type="dxa"/>
              <w:left w:w="43" w:type="dxa"/>
              <w:bottom w:w="43" w:type="dxa"/>
              <w:right w:w="43" w:type="dxa"/>
            </w:tcMar>
          </w:tcPr>
          <w:p w14:paraId="083F0E49"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13CE39"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0DB5A63" w14:textId="77777777" w:rsidR="00EE2529" w:rsidRPr="00C81B84" w:rsidRDefault="00AD5E1E" w:rsidP="00C81B84">
            <w:r w:rsidRPr="00C81B84">
              <w:t>Tiltak i grunnopplæringen: Prosjekttilskudd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278792" w14:textId="77777777" w:rsidR="00EE2529" w:rsidRPr="00C81B84" w:rsidRDefault="00AD5E1E" w:rsidP="00C81B84">
            <w:r w:rsidRPr="00C81B84">
              <w:t>152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88AC6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4AC662" w14:textId="77777777" w:rsidR="00EE2529" w:rsidRPr="00C81B84" w:rsidRDefault="00AD5E1E" w:rsidP="00C81B84">
            <w:r w:rsidRPr="00C81B84">
              <w:t>152</w:t>
            </w:r>
          </w:p>
        </w:tc>
      </w:tr>
      <w:tr w:rsidR="00EE2529" w:rsidRPr="00C81B84" w14:paraId="2DE3F9E7" w14:textId="77777777">
        <w:trPr>
          <w:trHeight w:val="380"/>
        </w:trPr>
        <w:tc>
          <w:tcPr>
            <w:tcW w:w="580" w:type="dxa"/>
            <w:tcBorders>
              <w:top w:val="nil"/>
              <w:left w:val="nil"/>
              <w:bottom w:val="nil"/>
              <w:right w:val="nil"/>
            </w:tcBorders>
            <w:tcMar>
              <w:top w:w="128" w:type="dxa"/>
              <w:left w:w="43" w:type="dxa"/>
              <w:bottom w:w="43" w:type="dxa"/>
              <w:right w:w="43" w:type="dxa"/>
            </w:tcMar>
          </w:tcPr>
          <w:p w14:paraId="63895C0D" w14:textId="77777777" w:rsidR="00EE2529" w:rsidRPr="00C81B84" w:rsidRDefault="00AD5E1E" w:rsidP="00C81B84">
            <w:r w:rsidRPr="00C81B84">
              <w:t>225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9D58EF"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69861D" w14:textId="77777777" w:rsidR="00EE2529" w:rsidRPr="00C81B84" w:rsidRDefault="00AD5E1E" w:rsidP="00C81B84">
            <w:r w:rsidRPr="00C81B84">
              <w:t>Tiltak i grunnopplæringen: Grunntilskudd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4AF6B5" w14:textId="77777777" w:rsidR="00EE2529" w:rsidRPr="00C81B84" w:rsidRDefault="00AD5E1E" w:rsidP="00C81B84">
            <w:r w:rsidRPr="00C81B84">
              <w:t>2 173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72E0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DCDBAB" w14:textId="77777777" w:rsidR="00EE2529" w:rsidRPr="00C81B84" w:rsidRDefault="00AD5E1E" w:rsidP="00C81B84">
            <w:r w:rsidRPr="00C81B84">
              <w:t>2 173</w:t>
            </w:r>
          </w:p>
        </w:tc>
      </w:tr>
      <w:tr w:rsidR="00EE2529" w:rsidRPr="00C81B84" w14:paraId="6E1A0E0A" w14:textId="77777777">
        <w:trPr>
          <w:trHeight w:val="640"/>
        </w:trPr>
        <w:tc>
          <w:tcPr>
            <w:tcW w:w="580" w:type="dxa"/>
            <w:tcBorders>
              <w:top w:val="nil"/>
              <w:left w:val="nil"/>
              <w:bottom w:val="nil"/>
              <w:right w:val="nil"/>
            </w:tcBorders>
            <w:tcMar>
              <w:top w:w="128" w:type="dxa"/>
              <w:left w:w="43" w:type="dxa"/>
              <w:bottom w:w="43" w:type="dxa"/>
              <w:right w:w="43" w:type="dxa"/>
            </w:tcMar>
          </w:tcPr>
          <w:p w14:paraId="1DF6D109" w14:textId="77777777" w:rsidR="00EE2529" w:rsidRPr="00C81B84" w:rsidRDefault="00AD5E1E" w:rsidP="00C81B84">
            <w:r w:rsidRPr="00C81B84">
              <w:t>226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BE100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789FA6" w14:textId="77777777" w:rsidR="00EE2529" w:rsidRPr="00C81B84" w:rsidRDefault="00AD5E1E" w:rsidP="00C81B84">
            <w:r w:rsidRPr="00C81B84">
              <w:t>Kvalitetsutvikling i grunnopplæringen: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91805D" w14:textId="77777777" w:rsidR="00EE2529" w:rsidRPr="00C81B84" w:rsidRDefault="00AD5E1E" w:rsidP="00C81B84">
            <w:r w:rsidRPr="00C81B84">
              <w:t>21 925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F6608E" w14:textId="77777777" w:rsidR="00EE2529" w:rsidRPr="00C81B84" w:rsidRDefault="00AD5E1E" w:rsidP="00C81B84">
            <w:r w:rsidRPr="00C81B84">
              <w:t>102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E2E938" w14:textId="77777777" w:rsidR="00EE2529" w:rsidRPr="00C81B84" w:rsidRDefault="00AD5E1E" w:rsidP="00C81B84">
            <w:r w:rsidRPr="00C81B84">
              <w:t>22 027</w:t>
            </w:r>
          </w:p>
        </w:tc>
      </w:tr>
      <w:tr w:rsidR="00EE2529" w:rsidRPr="00C81B84" w14:paraId="5B5A5F7C" w14:textId="77777777">
        <w:trPr>
          <w:trHeight w:val="640"/>
        </w:trPr>
        <w:tc>
          <w:tcPr>
            <w:tcW w:w="580" w:type="dxa"/>
            <w:tcBorders>
              <w:top w:val="nil"/>
              <w:left w:val="nil"/>
              <w:bottom w:val="nil"/>
              <w:right w:val="nil"/>
            </w:tcBorders>
            <w:tcMar>
              <w:top w:w="128" w:type="dxa"/>
              <w:left w:w="43" w:type="dxa"/>
              <w:bottom w:w="43" w:type="dxa"/>
              <w:right w:w="43" w:type="dxa"/>
            </w:tcMar>
          </w:tcPr>
          <w:p w14:paraId="789989D8" w14:textId="77777777" w:rsidR="00EE2529" w:rsidRPr="00C81B84" w:rsidRDefault="00AD5E1E" w:rsidP="00C81B84">
            <w:r w:rsidRPr="00C81B84">
              <w:t>226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4A192F"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B4E155" w14:textId="77777777" w:rsidR="00EE2529" w:rsidRPr="00C81B84" w:rsidRDefault="00AD5E1E" w:rsidP="00C81B84">
            <w:r w:rsidRPr="00C81B84">
              <w:t>Kvalitetsutvikling i grunnopplæringen: Videreutdanning for lærere og skoleledere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35821A" w14:textId="77777777" w:rsidR="00EE2529" w:rsidRPr="00C81B84" w:rsidRDefault="00AD5E1E" w:rsidP="00C81B84">
            <w:r w:rsidRPr="00C81B84">
              <w:t>32 023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CCDB9C" w14:textId="77777777" w:rsidR="00EE2529" w:rsidRPr="00C81B84" w:rsidRDefault="00AD5E1E" w:rsidP="00C81B84">
            <w:r w:rsidRPr="00C81B84">
              <w:t>12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11EA68" w14:textId="77777777" w:rsidR="00EE2529" w:rsidRPr="00C81B84" w:rsidRDefault="00AD5E1E" w:rsidP="00C81B84">
            <w:r w:rsidRPr="00C81B84">
              <w:t>32 035</w:t>
            </w:r>
          </w:p>
        </w:tc>
      </w:tr>
      <w:tr w:rsidR="00EE2529" w:rsidRPr="00C81B84" w14:paraId="19B2B977" w14:textId="77777777">
        <w:trPr>
          <w:trHeight w:val="640"/>
        </w:trPr>
        <w:tc>
          <w:tcPr>
            <w:tcW w:w="580" w:type="dxa"/>
            <w:tcBorders>
              <w:top w:val="nil"/>
              <w:left w:val="nil"/>
              <w:bottom w:val="nil"/>
              <w:right w:val="nil"/>
            </w:tcBorders>
            <w:tcMar>
              <w:top w:w="128" w:type="dxa"/>
              <w:left w:w="43" w:type="dxa"/>
              <w:bottom w:w="43" w:type="dxa"/>
              <w:right w:w="43" w:type="dxa"/>
            </w:tcMar>
          </w:tcPr>
          <w:p w14:paraId="350E11BB" w14:textId="77777777" w:rsidR="00EE2529" w:rsidRPr="00C81B84" w:rsidRDefault="00AD5E1E" w:rsidP="00C81B84">
            <w:r w:rsidRPr="00C81B84">
              <w:t>226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CB0C2C"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9EDAA3" w14:textId="77777777" w:rsidR="00EE2529" w:rsidRPr="00C81B84" w:rsidRDefault="00AD5E1E" w:rsidP="00C81B84">
            <w:r w:rsidRPr="00C81B84">
              <w:t>Kvalitetsutvikling i grunnopplæringen: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36735C" w14:textId="77777777" w:rsidR="00EE2529" w:rsidRPr="00C81B84" w:rsidRDefault="00AD5E1E" w:rsidP="00C81B84">
            <w:r w:rsidRPr="00C81B84">
              <w:t>755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F4699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2837F2D" w14:textId="77777777" w:rsidR="00EE2529" w:rsidRPr="00C81B84" w:rsidRDefault="00AD5E1E" w:rsidP="00C81B84">
            <w:r w:rsidRPr="00C81B84">
              <w:t>755</w:t>
            </w:r>
          </w:p>
        </w:tc>
      </w:tr>
      <w:tr w:rsidR="00EE2529" w:rsidRPr="00C81B84" w14:paraId="34367DDA" w14:textId="77777777">
        <w:trPr>
          <w:trHeight w:val="880"/>
        </w:trPr>
        <w:tc>
          <w:tcPr>
            <w:tcW w:w="580" w:type="dxa"/>
            <w:tcBorders>
              <w:top w:val="nil"/>
              <w:left w:val="nil"/>
              <w:bottom w:val="nil"/>
              <w:right w:val="nil"/>
            </w:tcBorders>
            <w:tcMar>
              <w:top w:w="128" w:type="dxa"/>
              <w:left w:w="43" w:type="dxa"/>
              <w:bottom w:w="43" w:type="dxa"/>
              <w:right w:w="43" w:type="dxa"/>
            </w:tcMar>
          </w:tcPr>
          <w:p w14:paraId="7881D515" w14:textId="77777777" w:rsidR="00EE2529" w:rsidRPr="00C81B84" w:rsidRDefault="00AD5E1E" w:rsidP="00C81B84">
            <w:r w:rsidRPr="00C81B84">
              <w:t>226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D87214"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59D2F06" w14:textId="77777777" w:rsidR="00EE2529" w:rsidRPr="00C81B84" w:rsidRDefault="00AD5E1E" w:rsidP="00C81B84">
            <w:r w:rsidRPr="00C81B84">
              <w:t>Kvalitetsutvikling i grunnopplæringen: Tilskuddsordning til veiledning for nyutdannede nytilsatte lærere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21D723" w14:textId="77777777" w:rsidR="00EE2529" w:rsidRPr="00C81B84" w:rsidRDefault="00AD5E1E" w:rsidP="00C81B84">
            <w:r w:rsidRPr="00C81B84">
              <w:t>1 484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47516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09ACC9" w14:textId="77777777" w:rsidR="00EE2529" w:rsidRPr="00C81B84" w:rsidRDefault="00AD5E1E" w:rsidP="00C81B84">
            <w:r w:rsidRPr="00C81B84">
              <w:t>1 484</w:t>
            </w:r>
          </w:p>
        </w:tc>
      </w:tr>
      <w:tr w:rsidR="00EE2529" w:rsidRPr="00C81B84" w14:paraId="49D6760B" w14:textId="77777777">
        <w:trPr>
          <w:trHeight w:val="640"/>
        </w:trPr>
        <w:tc>
          <w:tcPr>
            <w:tcW w:w="580" w:type="dxa"/>
            <w:tcBorders>
              <w:top w:val="nil"/>
              <w:left w:val="nil"/>
              <w:bottom w:val="nil"/>
              <w:right w:val="nil"/>
            </w:tcBorders>
            <w:tcMar>
              <w:top w:w="128" w:type="dxa"/>
              <w:left w:w="43" w:type="dxa"/>
              <w:bottom w:w="43" w:type="dxa"/>
              <w:right w:w="43" w:type="dxa"/>
            </w:tcMar>
          </w:tcPr>
          <w:p w14:paraId="2986DE14" w14:textId="77777777" w:rsidR="00EE2529" w:rsidRPr="00C81B84" w:rsidRDefault="00AD5E1E" w:rsidP="00C81B84">
            <w:r w:rsidRPr="00C81B84">
              <w:t>226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025C7D"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A2FC3B" w14:textId="77777777" w:rsidR="00EE2529" w:rsidRPr="00C81B84" w:rsidRDefault="00AD5E1E" w:rsidP="00C81B84">
            <w:r w:rsidRPr="00C81B84">
              <w:t>Kvalitetsutvikling i grunnopplæringen: Tilskudd til vitensentre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B32E96" w14:textId="77777777" w:rsidR="00EE2529" w:rsidRPr="00C81B84" w:rsidRDefault="00AD5E1E" w:rsidP="00C81B84">
            <w:r w:rsidRPr="00C81B84">
              <w:t>2 015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0F117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1D446A" w14:textId="77777777" w:rsidR="00EE2529" w:rsidRPr="00C81B84" w:rsidRDefault="00AD5E1E" w:rsidP="00C81B84">
            <w:r w:rsidRPr="00C81B84">
              <w:t>2 015</w:t>
            </w:r>
          </w:p>
        </w:tc>
      </w:tr>
      <w:tr w:rsidR="00EE2529" w:rsidRPr="00C81B84" w14:paraId="4B5A31DD" w14:textId="77777777">
        <w:trPr>
          <w:trHeight w:val="640"/>
        </w:trPr>
        <w:tc>
          <w:tcPr>
            <w:tcW w:w="580" w:type="dxa"/>
            <w:tcBorders>
              <w:top w:val="nil"/>
              <w:left w:val="nil"/>
              <w:bottom w:val="nil"/>
              <w:right w:val="nil"/>
            </w:tcBorders>
            <w:tcMar>
              <w:top w:w="128" w:type="dxa"/>
              <w:left w:w="43" w:type="dxa"/>
              <w:bottom w:w="43" w:type="dxa"/>
              <w:right w:w="43" w:type="dxa"/>
            </w:tcMar>
          </w:tcPr>
          <w:p w14:paraId="437B4E2D" w14:textId="77777777" w:rsidR="00EE2529" w:rsidRPr="00C81B84" w:rsidRDefault="00AD5E1E" w:rsidP="00C81B84">
            <w:r w:rsidRPr="00C81B84">
              <w:t>227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72E771"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25C4C1" w14:textId="77777777" w:rsidR="00EE2529" w:rsidRPr="00C81B84" w:rsidRDefault="00AD5E1E" w:rsidP="00C81B84">
            <w:r w:rsidRPr="00C81B84">
              <w:t>Tilskudd til særskilte skoler: Tilskudd til kommuner og fylkeskommuner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F9C667" w14:textId="77777777" w:rsidR="00EE2529" w:rsidRPr="00C81B84" w:rsidRDefault="00AD5E1E" w:rsidP="00C81B84">
            <w:r w:rsidRPr="00C81B84">
              <w:t>976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3D304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725CAC" w14:textId="77777777" w:rsidR="00EE2529" w:rsidRPr="00C81B84" w:rsidRDefault="00AD5E1E" w:rsidP="00C81B84">
            <w:r w:rsidRPr="00C81B84">
              <w:t>976</w:t>
            </w:r>
          </w:p>
        </w:tc>
      </w:tr>
      <w:tr w:rsidR="00EE2529" w:rsidRPr="00C81B84" w14:paraId="2C4E37B1" w14:textId="77777777">
        <w:trPr>
          <w:trHeight w:val="380"/>
        </w:trPr>
        <w:tc>
          <w:tcPr>
            <w:tcW w:w="580" w:type="dxa"/>
            <w:tcBorders>
              <w:top w:val="nil"/>
              <w:left w:val="nil"/>
              <w:bottom w:val="nil"/>
              <w:right w:val="nil"/>
            </w:tcBorders>
            <w:tcMar>
              <w:top w:w="128" w:type="dxa"/>
              <w:left w:w="43" w:type="dxa"/>
              <w:bottom w:w="43" w:type="dxa"/>
              <w:right w:w="43" w:type="dxa"/>
            </w:tcMar>
          </w:tcPr>
          <w:p w14:paraId="5E37BD08" w14:textId="77777777" w:rsidR="00EE2529" w:rsidRPr="00C81B84" w:rsidRDefault="00AD5E1E" w:rsidP="00C81B84">
            <w:r w:rsidRPr="00C81B84">
              <w:t>227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5BBC44"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5246CF" w14:textId="77777777" w:rsidR="00EE2529" w:rsidRPr="00C81B84" w:rsidRDefault="00AD5E1E" w:rsidP="00C81B84">
            <w:r w:rsidRPr="00C81B84">
              <w:t>Tilskudd til særskilte skoler: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733F53" w14:textId="77777777" w:rsidR="00EE2529" w:rsidRPr="00C81B84" w:rsidRDefault="00AD5E1E" w:rsidP="00C81B84">
            <w:r w:rsidRPr="00C81B84">
              <w:t>3 855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5141F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5CB9BD" w14:textId="77777777" w:rsidR="00EE2529" w:rsidRPr="00C81B84" w:rsidRDefault="00AD5E1E" w:rsidP="00C81B84">
            <w:r w:rsidRPr="00C81B84">
              <w:t>3 855</w:t>
            </w:r>
          </w:p>
        </w:tc>
      </w:tr>
      <w:tr w:rsidR="00EE2529" w:rsidRPr="00C81B84" w14:paraId="5049C1D0" w14:textId="77777777">
        <w:trPr>
          <w:trHeight w:val="640"/>
        </w:trPr>
        <w:tc>
          <w:tcPr>
            <w:tcW w:w="580" w:type="dxa"/>
            <w:tcBorders>
              <w:top w:val="nil"/>
              <w:left w:val="nil"/>
              <w:bottom w:val="nil"/>
              <w:right w:val="nil"/>
            </w:tcBorders>
            <w:tcMar>
              <w:top w:w="128" w:type="dxa"/>
              <w:left w:w="43" w:type="dxa"/>
              <w:bottom w:w="43" w:type="dxa"/>
              <w:right w:w="43" w:type="dxa"/>
            </w:tcMar>
          </w:tcPr>
          <w:p w14:paraId="4FBB4556"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5FCB6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0A51F6" w14:textId="77777777" w:rsidR="00EE2529" w:rsidRPr="00C81B84" w:rsidRDefault="00AD5E1E" w:rsidP="00C81B84">
            <w:r w:rsidRPr="00C81B84">
              <w:t>Tilskudd til private skoler mv.: Private grunnskoler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F6F84C" w14:textId="77777777" w:rsidR="00EE2529" w:rsidRPr="00C81B84" w:rsidRDefault="00AD5E1E" w:rsidP="00C81B84">
            <w:r w:rsidRPr="00C81B84">
              <w:t>75 079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A062B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F7B790" w14:textId="77777777" w:rsidR="00EE2529" w:rsidRPr="00C81B84" w:rsidRDefault="00AD5E1E" w:rsidP="00C81B84">
            <w:r w:rsidRPr="00C81B84">
              <w:t>75 079</w:t>
            </w:r>
          </w:p>
        </w:tc>
      </w:tr>
      <w:tr w:rsidR="00EE2529" w:rsidRPr="00C81B84" w14:paraId="60BEB268" w14:textId="77777777">
        <w:trPr>
          <w:trHeight w:val="640"/>
        </w:trPr>
        <w:tc>
          <w:tcPr>
            <w:tcW w:w="580" w:type="dxa"/>
            <w:tcBorders>
              <w:top w:val="nil"/>
              <w:left w:val="nil"/>
              <w:bottom w:val="nil"/>
              <w:right w:val="nil"/>
            </w:tcBorders>
            <w:tcMar>
              <w:top w:w="128" w:type="dxa"/>
              <w:left w:w="43" w:type="dxa"/>
              <w:bottom w:w="43" w:type="dxa"/>
              <w:right w:w="43" w:type="dxa"/>
            </w:tcMar>
          </w:tcPr>
          <w:p w14:paraId="389D32BD"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B03EE7"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69C6E8" w14:textId="77777777" w:rsidR="00EE2529" w:rsidRPr="00C81B84" w:rsidRDefault="00AD5E1E" w:rsidP="00C81B84">
            <w:r w:rsidRPr="00C81B84">
              <w:t>Tilskudd til private skoler mv.: Private videregående 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00ABD2" w14:textId="77777777" w:rsidR="00EE2529" w:rsidRPr="00C81B84" w:rsidRDefault="00AD5E1E" w:rsidP="00C81B84">
            <w:r w:rsidRPr="00C81B84">
              <w:t>41 122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CC533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A1E442" w14:textId="77777777" w:rsidR="00EE2529" w:rsidRPr="00C81B84" w:rsidRDefault="00AD5E1E" w:rsidP="00C81B84">
            <w:r w:rsidRPr="00C81B84">
              <w:t>41 122</w:t>
            </w:r>
          </w:p>
        </w:tc>
      </w:tr>
      <w:tr w:rsidR="00EE2529" w:rsidRPr="00C81B84" w14:paraId="05B4781B" w14:textId="77777777">
        <w:trPr>
          <w:trHeight w:val="640"/>
        </w:trPr>
        <w:tc>
          <w:tcPr>
            <w:tcW w:w="580" w:type="dxa"/>
            <w:tcBorders>
              <w:top w:val="nil"/>
              <w:left w:val="nil"/>
              <w:bottom w:val="nil"/>
              <w:right w:val="nil"/>
            </w:tcBorders>
            <w:tcMar>
              <w:top w:w="128" w:type="dxa"/>
              <w:left w:w="43" w:type="dxa"/>
              <w:bottom w:w="43" w:type="dxa"/>
              <w:right w:w="43" w:type="dxa"/>
            </w:tcMar>
          </w:tcPr>
          <w:p w14:paraId="0ECF3858"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B14569"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1C0A4E3" w14:textId="77777777" w:rsidR="00EE2529" w:rsidRPr="00C81B84" w:rsidRDefault="00AD5E1E" w:rsidP="00C81B84">
            <w:r w:rsidRPr="00C81B84">
              <w:t>Tilskudd til private skoler mv.: Diverse skoler som gir yrkesrettet opplæring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8266D7" w14:textId="77777777" w:rsidR="00EE2529" w:rsidRPr="00C81B84" w:rsidRDefault="00AD5E1E" w:rsidP="00C81B84">
            <w:r w:rsidRPr="00C81B84">
              <w:t>3 075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B01FC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6C098D8" w14:textId="77777777" w:rsidR="00EE2529" w:rsidRPr="00C81B84" w:rsidRDefault="00AD5E1E" w:rsidP="00C81B84">
            <w:r w:rsidRPr="00C81B84">
              <w:t>3 075</w:t>
            </w:r>
          </w:p>
        </w:tc>
      </w:tr>
      <w:tr w:rsidR="00EE2529" w:rsidRPr="00C81B84" w14:paraId="53E4DC42" w14:textId="77777777">
        <w:trPr>
          <w:trHeight w:val="640"/>
        </w:trPr>
        <w:tc>
          <w:tcPr>
            <w:tcW w:w="580" w:type="dxa"/>
            <w:tcBorders>
              <w:top w:val="nil"/>
              <w:left w:val="nil"/>
              <w:bottom w:val="nil"/>
              <w:right w:val="nil"/>
            </w:tcBorders>
            <w:tcMar>
              <w:top w:w="128" w:type="dxa"/>
              <w:left w:w="43" w:type="dxa"/>
              <w:bottom w:w="43" w:type="dxa"/>
              <w:right w:w="43" w:type="dxa"/>
            </w:tcMar>
          </w:tcPr>
          <w:p w14:paraId="77704AEB"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F71288"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68EBA4F" w14:textId="77777777" w:rsidR="00EE2529" w:rsidRPr="00C81B84" w:rsidRDefault="00AD5E1E" w:rsidP="00C81B84">
            <w:r w:rsidRPr="00C81B84">
              <w:t>Tilskudd til private skoler mv.: Private grunnskoler i utlandet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8E2671" w14:textId="77777777" w:rsidR="00EE2529" w:rsidRPr="00C81B84" w:rsidRDefault="00AD5E1E" w:rsidP="00C81B84">
            <w:r w:rsidRPr="00C81B84">
              <w:t>2 618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658A4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77903B" w14:textId="77777777" w:rsidR="00EE2529" w:rsidRPr="00C81B84" w:rsidRDefault="00AD5E1E" w:rsidP="00C81B84">
            <w:r w:rsidRPr="00C81B84">
              <w:t>2 618</w:t>
            </w:r>
          </w:p>
        </w:tc>
      </w:tr>
      <w:tr w:rsidR="00EE2529" w:rsidRPr="00C81B84" w14:paraId="67DE3222" w14:textId="77777777">
        <w:trPr>
          <w:trHeight w:val="640"/>
        </w:trPr>
        <w:tc>
          <w:tcPr>
            <w:tcW w:w="580" w:type="dxa"/>
            <w:tcBorders>
              <w:top w:val="nil"/>
              <w:left w:val="nil"/>
              <w:bottom w:val="nil"/>
              <w:right w:val="nil"/>
            </w:tcBorders>
            <w:tcMar>
              <w:top w:w="128" w:type="dxa"/>
              <w:left w:w="43" w:type="dxa"/>
              <w:bottom w:w="43" w:type="dxa"/>
              <w:right w:w="43" w:type="dxa"/>
            </w:tcMar>
          </w:tcPr>
          <w:p w14:paraId="0DE2ABFE"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ECE4D9"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142DCD" w14:textId="77777777" w:rsidR="00EE2529" w:rsidRPr="00C81B84" w:rsidRDefault="00AD5E1E" w:rsidP="00C81B84">
            <w:r w:rsidRPr="00C81B84">
              <w:t>Tilskudd til private skoler mv.: Private videregående skoler i utlandet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2DEA90" w14:textId="77777777" w:rsidR="00EE2529" w:rsidRPr="00C81B84" w:rsidRDefault="00AD5E1E" w:rsidP="00C81B84">
            <w:r w:rsidRPr="00C81B84">
              <w:t>377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8C6F0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8C3BC7" w14:textId="77777777" w:rsidR="00EE2529" w:rsidRPr="00C81B84" w:rsidRDefault="00AD5E1E" w:rsidP="00C81B84">
            <w:r w:rsidRPr="00C81B84">
              <w:t>377</w:t>
            </w:r>
          </w:p>
        </w:tc>
      </w:tr>
      <w:tr w:rsidR="00EE2529" w:rsidRPr="00C81B84" w14:paraId="70544496" w14:textId="77777777">
        <w:trPr>
          <w:trHeight w:val="640"/>
        </w:trPr>
        <w:tc>
          <w:tcPr>
            <w:tcW w:w="580" w:type="dxa"/>
            <w:tcBorders>
              <w:top w:val="nil"/>
              <w:left w:val="nil"/>
              <w:bottom w:val="nil"/>
              <w:right w:val="nil"/>
            </w:tcBorders>
            <w:tcMar>
              <w:top w:w="128" w:type="dxa"/>
              <w:left w:w="43" w:type="dxa"/>
              <w:bottom w:w="43" w:type="dxa"/>
              <w:right w:w="43" w:type="dxa"/>
            </w:tcMar>
          </w:tcPr>
          <w:p w14:paraId="52363152"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0EF102"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408183" w14:textId="77777777" w:rsidR="00EE2529" w:rsidRPr="00C81B84" w:rsidRDefault="00AD5E1E" w:rsidP="00C81B84">
            <w:r w:rsidRPr="00C81B84">
              <w:t>Tilskudd til private skoler mv.: Private skoler for funksjonshemmede elever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B569BC" w14:textId="77777777" w:rsidR="00EE2529" w:rsidRPr="00C81B84" w:rsidRDefault="00AD5E1E" w:rsidP="00C81B84">
            <w:r w:rsidRPr="00C81B84">
              <w:t>9 287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A647C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1BBDFD" w14:textId="77777777" w:rsidR="00EE2529" w:rsidRPr="00C81B84" w:rsidRDefault="00AD5E1E" w:rsidP="00C81B84">
            <w:r w:rsidRPr="00C81B84">
              <w:t>9 287</w:t>
            </w:r>
          </w:p>
        </w:tc>
      </w:tr>
      <w:tr w:rsidR="00EE2529" w:rsidRPr="00C81B84" w14:paraId="2D07A78E" w14:textId="77777777">
        <w:trPr>
          <w:trHeight w:val="640"/>
        </w:trPr>
        <w:tc>
          <w:tcPr>
            <w:tcW w:w="580" w:type="dxa"/>
            <w:tcBorders>
              <w:top w:val="nil"/>
              <w:left w:val="nil"/>
              <w:bottom w:val="nil"/>
              <w:right w:val="nil"/>
            </w:tcBorders>
            <w:tcMar>
              <w:top w:w="128" w:type="dxa"/>
              <w:left w:w="43" w:type="dxa"/>
              <w:bottom w:w="43" w:type="dxa"/>
              <w:right w:w="43" w:type="dxa"/>
            </w:tcMar>
          </w:tcPr>
          <w:p w14:paraId="6BD818BD"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39FA60"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472E7C" w14:textId="77777777" w:rsidR="00EE2529" w:rsidRPr="00C81B84" w:rsidRDefault="00AD5E1E" w:rsidP="00C81B84">
            <w:r w:rsidRPr="00C81B84">
              <w:t>Tilskudd til private skoler mv.: Andre private 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CF1D52" w14:textId="77777777" w:rsidR="00EE2529" w:rsidRPr="00C81B84" w:rsidRDefault="00AD5E1E" w:rsidP="00C81B84">
            <w:r w:rsidRPr="00C81B84">
              <w:t>1 328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A4973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9495326" w14:textId="77777777" w:rsidR="00EE2529" w:rsidRPr="00C81B84" w:rsidRDefault="00AD5E1E" w:rsidP="00C81B84">
            <w:r w:rsidRPr="00C81B84">
              <w:t>1 328</w:t>
            </w:r>
          </w:p>
        </w:tc>
      </w:tr>
      <w:tr w:rsidR="00EE2529" w:rsidRPr="00C81B84" w14:paraId="4622C752" w14:textId="77777777">
        <w:trPr>
          <w:trHeight w:val="640"/>
        </w:trPr>
        <w:tc>
          <w:tcPr>
            <w:tcW w:w="580" w:type="dxa"/>
            <w:tcBorders>
              <w:top w:val="nil"/>
              <w:left w:val="nil"/>
              <w:bottom w:val="nil"/>
              <w:right w:val="nil"/>
            </w:tcBorders>
            <w:tcMar>
              <w:top w:w="128" w:type="dxa"/>
              <w:left w:w="43" w:type="dxa"/>
              <w:bottom w:w="43" w:type="dxa"/>
              <w:right w:w="43" w:type="dxa"/>
            </w:tcMar>
          </w:tcPr>
          <w:p w14:paraId="19B3C8C2"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29699C"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C542D0" w14:textId="77777777" w:rsidR="00EE2529" w:rsidRPr="00C81B84" w:rsidRDefault="00AD5E1E" w:rsidP="00C81B84">
            <w:r w:rsidRPr="00C81B84">
              <w:t>Tilskudd til private skoler mv.: Den tysk-norske skolen i Oslo</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A107CB" w14:textId="77777777" w:rsidR="00EE2529" w:rsidRPr="00C81B84" w:rsidRDefault="00AD5E1E" w:rsidP="00C81B84">
            <w:r w:rsidRPr="00C81B84">
              <w:t>691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B4D59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673737F" w14:textId="77777777" w:rsidR="00EE2529" w:rsidRPr="00C81B84" w:rsidRDefault="00AD5E1E" w:rsidP="00C81B84">
            <w:r w:rsidRPr="00C81B84">
              <w:t>691</w:t>
            </w:r>
          </w:p>
        </w:tc>
      </w:tr>
      <w:tr w:rsidR="00EE2529" w:rsidRPr="00C81B84" w14:paraId="13B9C1C6" w14:textId="77777777">
        <w:trPr>
          <w:trHeight w:val="640"/>
        </w:trPr>
        <w:tc>
          <w:tcPr>
            <w:tcW w:w="580" w:type="dxa"/>
            <w:tcBorders>
              <w:top w:val="nil"/>
              <w:left w:val="nil"/>
              <w:bottom w:val="nil"/>
              <w:right w:val="nil"/>
            </w:tcBorders>
            <w:tcMar>
              <w:top w:w="128" w:type="dxa"/>
              <w:left w:w="43" w:type="dxa"/>
              <w:bottom w:w="43" w:type="dxa"/>
              <w:right w:w="43" w:type="dxa"/>
            </w:tcMar>
          </w:tcPr>
          <w:p w14:paraId="3F457C1E"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B750E1"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A6BA9A" w14:textId="77777777" w:rsidR="00EE2529" w:rsidRPr="00C81B84" w:rsidRDefault="00AD5E1E" w:rsidP="00C81B84">
            <w:r w:rsidRPr="00C81B84">
              <w:t>Tilskudd til private skoler mv.: Kompletterende undervisning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51913E" w14:textId="77777777" w:rsidR="00EE2529" w:rsidRPr="00C81B84" w:rsidRDefault="00AD5E1E" w:rsidP="00C81B84">
            <w:r w:rsidRPr="00C81B84">
              <w:t>531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3DD59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836A736" w14:textId="77777777" w:rsidR="00EE2529" w:rsidRPr="00C81B84" w:rsidRDefault="00AD5E1E" w:rsidP="00C81B84">
            <w:r w:rsidRPr="00C81B84">
              <w:t>531</w:t>
            </w:r>
          </w:p>
        </w:tc>
      </w:tr>
      <w:tr w:rsidR="00EE2529" w:rsidRPr="00C81B84" w14:paraId="3B7081B6" w14:textId="77777777">
        <w:trPr>
          <w:trHeight w:val="380"/>
        </w:trPr>
        <w:tc>
          <w:tcPr>
            <w:tcW w:w="580" w:type="dxa"/>
            <w:tcBorders>
              <w:top w:val="nil"/>
              <w:left w:val="nil"/>
              <w:bottom w:val="nil"/>
              <w:right w:val="nil"/>
            </w:tcBorders>
            <w:tcMar>
              <w:top w:w="128" w:type="dxa"/>
              <w:left w:w="43" w:type="dxa"/>
              <w:bottom w:w="43" w:type="dxa"/>
              <w:right w:w="43" w:type="dxa"/>
            </w:tcMar>
          </w:tcPr>
          <w:p w14:paraId="584B85C5"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57C349"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5EBB6DE" w14:textId="77777777" w:rsidR="00EE2529" w:rsidRPr="00C81B84" w:rsidRDefault="00AD5E1E" w:rsidP="00C81B84">
            <w:r w:rsidRPr="00C81B84">
              <w:t>Tilskudd til private skoler mv.: Toppidrett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D312FB" w14:textId="77777777" w:rsidR="00EE2529" w:rsidRPr="00C81B84" w:rsidRDefault="00AD5E1E" w:rsidP="00C81B84">
            <w:r w:rsidRPr="00C81B84">
              <w:t>1 660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8BE0B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B392C97" w14:textId="77777777" w:rsidR="00EE2529" w:rsidRPr="00C81B84" w:rsidRDefault="00AD5E1E" w:rsidP="00C81B84">
            <w:r w:rsidRPr="00C81B84">
              <w:t>1 660</w:t>
            </w:r>
          </w:p>
        </w:tc>
      </w:tr>
      <w:tr w:rsidR="00EE2529" w:rsidRPr="00C81B84" w14:paraId="4057F7A3" w14:textId="77777777">
        <w:trPr>
          <w:trHeight w:val="640"/>
        </w:trPr>
        <w:tc>
          <w:tcPr>
            <w:tcW w:w="580" w:type="dxa"/>
            <w:tcBorders>
              <w:top w:val="nil"/>
              <w:left w:val="nil"/>
              <w:bottom w:val="nil"/>
              <w:right w:val="nil"/>
            </w:tcBorders>
            <w:tcMar>
              <w:top w:w="128" w:type="dxa"/>
              <w:left w:w="43" w:type="dxa"/>
              <w:bottom w:w="43" w:type="dxa"/>
              <w:right w:w="43" w:type="dxa"/>
            </w:tcMar>
          </w:tcPr>
          <w:p w14:paraId="662CE953"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FFF68F" w14:textId="77777777" w:rsidR="00EE2529" w:rsidRPr="00C81B84" w:rsidRDefault="00AD5E1E" w:rsidP="00C81B84">
            <w:r w:rsidRPr="00C81B84">
              <w:t>81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A2AAE2" w14:textId="77777777" w:rsidR="00EE2529" w:rsidRPr="00C81B84" w:rsidRDefault="00AD5E1E" w:rsidP="00C81B84">
            <w:r w:rsidRPr="00C81B84">
              <w:t>Tilskudd til private skoler mv.: Elevutveksling til utlandet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827F43" w14:textId="77777777" w:rsidR="00EE2529" w:rsidRPr="00C81B84" w:rsidRDefault="00AD5E1E" w:rsidP="00C81B84">
            <w:r w:rsidRPr="00C81B84">
              <w:t>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58FB3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A95614" w14:textId="77777777" w:rsidR="00EE2529" w:rsidRPr="00C81B84" w:rsidRDefault="00AD5E1E" w:rsidP="00C81B84">
            <w:r w:rsidRPr="00C81B84">
              <w:t>47</w:t>
            </w:r>
          </w:p>
        </w:tc>
      </w:tr>
      <w:tr w:rsidR="00EE2529" w:rsidRPr="00C81B84" w14:paraId="0B13B3EC" w14:textId="77777777">
        <w:trPr>
          <w:trHeight w:val="640"/>
        </w:trPr>
        <w:tc>
          <w:tcPr>
            <w:tcW w:w="580" w:type="dxa"/>
            <w:tcBorders>
              <w:top w:val="nil"/>
              <w:left w:val="nil"/>
              <w:bottom w:val="nil"/>
              <w:right w:val="nil"/>
            </w:tcBorders>
            <w:tcMar>
              <w:top w:w="128" w:type="dxa"/>
              <w:left w:w="43" w:type="dxa"/>
              <w:bottom w:w="43" w:type="dxa"/>
              <w:right w:w="43" w:type="dxa"/>
            </w:tcMar>
          </w:tcPr>
          <w:p w14:paraId="09C3EECD"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ACE5FF" w14:textId="77777777" w:rsidR="00EE2529" w:rsidRPr="00C81B84" w:rsidRDefault="00AD5E1E" w:rsidP="00C81B84">
            <w:r w:rsidRPr="00C81B84">
              <w:t>82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0031F7" w14:textId="77777777" w:rsidR="00EE2529" w:rsidRPr="00C81B84" w:rsidRDefault="00AD5E1E" w:rsidP="00C81B84">
            <w:r w:rsidRPr="00C81B84">
              <w:t>Tilskudd til private skoler mv.: Kapital- og husleietilskudd til private 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89B1C4" w14:textId="77777777" w:rsidR="00EE2529" w:rsidRPr="00C81B84" w:rsidRDefault="00AD5E1E" w:rsidP="00C81B84">
            <w:r w:rsidRPr="00C81B84">
              <w:t>1 551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75684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E2EF903" w14:textId="77777777" w:rsidR="00EE2529" w:rsidRPr="00C81B84" w:rsidRDefault="00AD5E1E" w:rsidP="00C81B84">
            <w:r w:rsidRPr="00C81B84">
              <w:t>1 551</w:t>
            </w:r>
          </w:p>
        </w:tc>
      </w:tr>
      <w:tr w:rsidR="00EE2529" w:rsidRPr="00C81B84" w14:paraId="1BF43776" w14:textId="77777777">
        <w:trPr>
          <w:trHeight w:val="880"/>
        </w:trPr>
        <w:tc>
          <w:tcPr>
            <w:tcW w:w="580" w:type="dxa"/>
            <w:tcBorders>
              <w:top w:val="nil"/>
              <w:left w:val="nil"/>
              <w:bottom w:val="nil"/>
              <w:right w:val="nil"/>
            </w:tcBorders>
            <w:tcMar>
              <w:top w:w="128" w:type="dxa"/>
              <w:left w:w="43" w:type="dxa"/>
              <w:bottom w:w="43" w:type="dxa"/>
              <w:right w:w="43" w:type="dxa"/>
            </w:tcMar>
          </w:tcPr>
          <w:p w14:paraId="0DEA1152" w14:textId="77777777" w:rsidR="00EE2529" w:rsidRPr="00C81B84" w:rsidRDefault="00AD5E1E" w:rsidP="00C81B84">
            <w:r w:rsidRPr="00C81B84">
              <w:t>228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A72D2F" w14:textId="77777777" w:rsidR="00EE2529" w:rsidRPr="00C81B84" w:rsidRDefault="00AD5E1E" w:rsidP="00C81B84">
            <w:r w:rsidRPr="00C81B84">
              <w:t>84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7D5F56" w14:textId="77777777" w:rsidR="00EE2529" w:rsidRPr="00C81B84" w:rsidRDefault="00AD5E1E" w:rsidP="00C81B84">
            <w:r w:rsidRPr="00C81B84">
              <w:t>Tilskudd til private skoler mv.: Redusert foreldrebetaling i skolefritidsordningen ved private 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BF1200" w14:textId="77777777" w:rsidR="00EE2529" w:rsidRPr="00C81B84" w:rsidRDefault="00AD5E1E" w:rsidP="00C81B84">
            <w:r w:rsidRPr="00C81B84">
              <w:t>1 243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2266D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CFFB9B" w14:textId="77777777" w:rsidR="00EE2529" w:rsidRPr="00C81B84" w:rsidRDefault="00AD5E1E" w:rsidP="00C81B84">
            <w:r w:rsidRPr="00C81B84">
              <w:t>1 243</w:t>
            </w:r>
          </w:p>
        </w:tc>
      </w:tr>
      <w:tr w:rsidR="00EE2529" w:rsidRPr="00C81B84" w14:paraId="65A937C4" w14:textId="77777777">
        <w:trPr>
          <w:trHeight w:val="380"/>
        </w:trPr>
        <w:tc>
          <w:tcPr>
            <w:tcW w:w="580" w:type="dxa"/>
            <w:tcBorders>
              <w:top w:val="nil"/>
              <w:left w:val="nil"/>
              <w:bottom w:val="nil"/>
              <w:right w:val="nil"/>
            </w:tcBorders>
            <w:tcMar>
              <w:top w:w="128" w:type="dxa"/>
              <w:left w:w="43" w:type="dxa"/>
              <w:bottom w:w="43" w:type="dxa"/>
              <w:right w:w="43" w:type="dxa"/>
            </w:tcMar>
          </w:tcPr>
          <w:p w14:paraId="03006EA8" w14:textId="77777777" w:rsidR="00EE2529" w:rsidRPr="00C81B84" w:rsidRDefault="00AD5E1E" w:rsidP="00C81B84">
            <w:r w:rsidRPr="00C81B84">
              <w:t>229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A1CCC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395BB6" w14:textId="77777777" w:rsidR="00EE2529" w:rsidRPr="00C81B84" w:rsidRDefault="00AD5E1E" w:rsidP="00C81B84">
            <w:r w:rsidRPr="00C81B84">
              <w:t>22. juli-senteret: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804429" w14:textId="77777777" w:rsidR="00EE2529" w:rsidRPr="00C81B84" w:rsidRDefault="00AD5E1E" w:rsidP="00C81B84">
            <w:r w:rsidRPr="00C81B84">
              <w:t>282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C3BA13" w14:textId="77777777" w:rsidR="00EE2529" w:rsidRPr="00C81B84" w:rsidRDefault="00AD5E1E" w:rsidP="00C81B84">
            <w:r w:rsidRPr="00C81B84">
              <w:t>44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C65B4B" w14:textId="77777777" w:rsidR="00EE2529" w:rsidRPr="00C81B84" w:rsidRDefault="00AD5E1E" w:rsidP="00C81B84">
            <w:r w:rsidRPr="00C81B84">
              <w:t>326</w:t>
            </w:r>
          </w:p>
        </w:tc>
      </w:tr>
      <w:tr w:rsidR="00EE2529" w:rsidRPr="00C81B84" w14:paraId="154AEAF5" w14:textId="77777777">
        <w:trPr>
          <w:trHeight w:val="640"/>
        </w:trPr>
        <w:tc>
          <w:tcPr>
            <w:tcW w:w="580" w:type="dxa"/>
            <w:tcBorders>
              <w:top w:val="nil"/>
              <w:left w:val="nil"/>
              <w:bottom w:val="nil"/>
              <w:right w:val="nil"/>
            </w:tcBorders>
            <w:tcMar>
              <w:top w:w="128" w:type="dxa"/>
              <w:left w:w="43" w:type="dxa"/>
              <w:bottom w:w="43" w:type="dxa"/>
              <w:right w:w="43" w:type="dxa"/>
            </w:tcMar>
          </w:tcPr>
          <w:p w14:paraId="27CD4D25" w14:textId="77777777" w:rsidR="00EE2529" w:rsidRPr="00C81B84" w:rsidRDefault="00AD5E1E" w:rsidP="00C81B84">
            <w:r w:rsidRPr="00C81B84">
              <w:t>229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155059"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EB819E1" w14:textId="77777777" w:rsidR="00EE2529" w:rsidRPr="00C81B84" w:rsidRDefault="00AD5E1E" w:rsidP="00C81B84">
            <w:r w:rsidRPr="00C81B84">
              <w:t>22. juli-senteret: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5CBBE" w14:textId="77777777" w:rsidR="00EE2529" w:rsidRPr="00C81B84" w:rsidRDefault="00AD5E1E" w:rsidP="00C81B84">
            <w:r w:rsidRPr="00C81B84">
              <w:t>1 050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260D5D" w14:textId="77777777" w:rsidR="00EE2529" w:rsidRPr="00C81B84" w:rsidRDefault="00AD5E1E" w:rsidP="00C81B84">
            <w:r w:rsidRPr="00C81B84">
              <w:t>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DBA4B7" w14:textId="77777777" w:rsidR="00EE2529" w:rsidRPr="00C81B84" w:rsidRDefault="00AD5E1E" w:rsidP="00C81B84">
            <w:r w:rsidRPr="00C81B84">
              <w:t>1 051</w:t>
            </w:r>
          </w:p>
        </w:tc>
      </w:tr>
      <w:tr w:rsidR="00EE2529" w:rsidRPr="00C81B84" w14:paraId="1EF897A3" w14:textId="77777777">
        <w:trPr>
          <w:trHeight w:val="640"/>
        </w:trPr>
        <w:tc>
          <w:tcPr>
            <w:tcW w:w="580" w:type="dxa"/>
            <w:tcBorders>
              <w:top w:val="nil"/>
              <w:left w:val="nil"/>
              <w:bottom w:val="nil"/>
              <w:right w:val="nil"/>
            </w:tcBorders>
            <w:tcMar>
              <w:top w:w="128" w:type="dxa"/>
              <w:left w:w="43" w:type="dxa"/>
              <w:bottom w:w="43" w:type="dxa"/>
              <w:right w:w="43" w:type="dxa"/>
            </w:tcMar>
          </w:tcPr>
          <w:p w14:paraId="762470BF" w14:textId="77777777" w:rsidR="00EE2529" w:rsidRPr="00C81B84" w:rsidRDefault="00AD5E1E" w:rsidP="00C81B84">
            <w:r w:rsidRPr="00C81B84">
              <w:t>230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0654F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0F71C4A" w14:textId="77777777" w:rsidR="00EE2529" w:rsidRPr="00C81B84" w:rsidRDefault="00AD5E1E" w:rsidP="00C81B84">
            <w:r w:rsidRPr="00C81B84">
              <w:t>Statlig spesialpedagogisk tjeneste: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052D83" w14:textId="77777777" w:rsidR="00EE2529" w:rsidRPr="00C81B84" w:rsidRDefault="00AD5E1E" w:rsidP="00C81B84">
            <w:r w:rsidRPr="00C81B84">
              <w:t>5 008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AF99E8" w14:textId="77777777" w:rsidR="00EE2529" w:rsidRPr="00C81B84" w:rsidRDefault="00AD5E1E" w:rsidP="00C81B84">
            <w:r w:rsidRPr="00C81B84">
              <w:t>362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B056A5" w14:textId="77777777" w:rsidR="00EE2529" w:rsidRPr="00C81B84" w:rsidRDefault="00AD5E1E" w:rsidP="00C81B84">
            <w:r w:rsidRPr="00C81B84">
              <w:t>5 370</w:t>
            </w:r>
          </w:p>
        </w:tc>
      </w:tr>
      <w:tr w:rsidR="00EE2529" w:rsidRPr="00C81B84" w14:paraId="30C8FCC4" w14:textId="77777777">
        <w:trPr>
          <w:trHeight w:val="640"/>
        </w:trPr>
        <w:tc>
          <w:tcPr>
            <w:tcW w:w="580" w:type="dxa"/>
            <w:tcBorders>
              <w:top w:val="nil"/>
              <w:left w:val="nil"/>
              <w:bottom w:val="nil"/>
              <w:right w:val="nil"/>
            </w:tcBorders>
            <w:tcMar>
              <w:top w:w="128" w:type="dxa"/>
              <w:left w:w="43" w:type="dxa"/>
              <w:bottom w:w="43" w:type="dxa"/>
              <w:right w:w="43" w:type="dxa"/>
            </w:tcMar>
          </w:tcPr>
          <w:p w14:paraId="41DE1BAF" w14:textId="77777777" w:rsidR="00EE2529" w:rsidRPr="00C81B84" w:rsidRDefault="00AD5E1E" w:rsidP="00C81B84">
            <w:r w:rsidRPr="00C81B84">
              <w:t>230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D8EFC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727729" w14:textId="77777777" w:rsidR="00EE2529" w:rsidRPr="00C81B84" w:rsidRDefault="00AD5E1E" w:rsidP="00C81B84">
            <w:r w:rsidRPr="00C81B84">
              <w:t>Statlig spesialpedagogisk tjeneste: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5234A4" w14:textId="77777777" w:rsidR="00EE2529" w:rsidRPr="00C81B84" w:rsidRDefault="00AD5E1E" w:rsidP="00C81B84">
            <w:r w:rsidRPr="00C81B84">
              <w:t>523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BA4744" w14:textId="77777777" w:rsidR="00EE2529" w:rsidRPr="00C81B84" w:rsidRDefault="00AD5E1E" w:rsidP="00C81B84">
            <w:r w:rsidRPr="00C81B84">
              <w:t>17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4CC908" w14:textId="77777777" w:rsidR="00EE2529" w:rsidRPr="00C81B84" w:rsidRDefault="00AD5E1E" w:rsidP="00C81B84">
            <w:r w:rsidRPr="00C81B84">
              <w:t>540</w:t>
            </w:r>
          </w:p>
        </w:tc>
      </w:tr>
      <w:tr w:rsidR="00EE2529" w:rsidRPr="00C81B84" w14:paraId="4443709B" w14:textId="77777777">
        <w:trPr>
          <w:trHeight w:val="640"/>
        </w:trPr>
        <w:tc>
          <w:tcPr>
            <w:tcW w:w="580" w:type="dxa"/>
            <w:tcBorders>
              <w:top w:val="nil"/>
              <w:left w:val="nil"/>
              <w:bottom w:val="nil"/>
              <w:right w:val="nil"/>
            </w:tcBorders>
            <w:tcMar>
              <w:top w:w="128" w:type="dxa"/>
              <w:left w:w="43" w:type="dxa"/>
              <w:bottom w:w="43" w:type="dxa"/>
              <w:right w:w="43" w:type="dxa"/>
            </w:tcMar>
          </w:tcPr>
          <w:p w14:paraId="2995C246" w14:textId="77777777" w:rsidR="00EE2529" w:rsidRPr="00C81B84" w:rsidRDefault="00AD5E1E" w:rsidP="00C81B84">
            <w:r w:rsidRPr="00C81B84">
              <w:t>230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4AAD73"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8ED138E" w14:textId="77777777" w:rsidR="00EE2529" w:rsidRPr="00C81B84" w:rsidRDefault="00AD5E1E" w:rsidP="00C81B84">
            <w:r w:rsidRPr="00C81B84">
              <w:t>Statlig spesialpedagogisk tjeneste: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141551" w14:textId="77777777" w:rsidR="00EE2529" w:rsidRPr="00C81B84" w:rsidRDefault="00AD5E1E" w:rsidP="00C81B84">
            <w:r w:rsidRPr="00C81B84">
              <w:t>347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82790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69C8A7" w14:textId="77777777" w:rsidR="00EE2529" w:rsidRPr="00C81B84" w:rsidRDefault="00AD5E1E" w:rsidP="00C81B84">
            <w:r w:rsidRPr="00C81B84">
              <w:t>347</w:t>
            </w:r>
          </w:p>
        </w:tc>
      </w:tr>
      <w:tr w:rsidR="00EE2529" w:rsidRPr="00C81B84" w14:paraId="55120399" w14:textId="77777777">
        <w:trPr>
          <w:trHeight w:val="380"/>
        </w:trPr>
        <w:tc>
          <w:tcPr>
            <w:tcW w:w="580" w:type="dxa"/>
            <w:tcBorders>
              <w:top w:val="nil"/>
              <w:left w:val="nil"/>
              <w:bottom w:val="nil"/>
              <w:right w:val="nil"/>
            </w:tcBorders>
            <w:tcMar>
              <w:top w:w="128" w:type="dxa"/>
              <w:left w:w="43" w:type="dxa"/>
              <w:bottom w:w="43" w:type="dxa"/>
              <w:right w:w="43" w:type="dxa"/>
            </w:tcMar>
          </w:tcPr>
          <w:p w14:paraId="6A43BE27" w14:textId="77777777" w:rsidR="00EE2529" w:rsidRPr="00C81B84" w:rsidRDefault="00AD5E1E" w:rsidP="00C81B84">
            <w:r w:rsidRPr="00C81B84">
              <w:t>231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E2C1D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328574" w14:textId="77777777" w:rsidR="00EE2529" w:rsidRPr="00C81B84" w:rsidRDefault="00AD5E1E" w:rsidP="00C81B84">
            <w:r w:rsidRPr="00C81B84">
              <w:t>Barnehager: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36B01F" w14:textId="77777777" w:rsidR="00EE2529" w:rsidRPr="00C81B84" w:rsidRDefault="00AD5E1E" w:rsidP="00C81B84">
            <w:r w:rsidRPr="00C81B84">
              <w:t>16 086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0F6E34" w14:textId="77777777" w:rsidR="00EE2529" w:rsidRPr="00C81B84" w:rsidRDefault="00AD5E1E" w:rsidP="00C81B84">
            <w:r w:rsidRPr="00C81B84">
              <w:t>36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038BAB" w14:textId="77777777" w:rsidR="00EE2529" w:rsidRPr="00C81B84" w:rsidRDefault="00AD5E1E" w:rsidP="00C81B84">
            <w:r w:rsidRPr="00C81B84">
              <w:t>16 122</w:t>
            </w:r>
          </w:p>
        </w:tc>
      </w:tr>
      <w:tr w:rsidR="00EE2529" w:rsidRPr="00C81B84" w14:paraId="63EF6EAA" w14:textId="77777777">
        <w:trPr>
          <w:trHeight w:val="880"/>
        </w:trPr>
        <w:tc>
          <w:tcPr>
            <w:tcW w:w="580" w:type="dxa"/>
            <w:tcBorders>
              <w:top w:val="nil"/>
              <w:left w:val="nil"/>
              <w:bottom w:val="nil"/>
              <w:right w:val="nil"/>
            </w:tcBorders>
            <w:tcMar>
              <w:top w:w="128" w:type="dxa"/>
              <w:left w:w="43" w:type="dxa"/>
              <w:bottom w:w="43" w:type="dxa"/>
              <w:right w:w="43" w:type="dxa"/>
            </w:tcMar>
          </w:tcPr>
          <w:p w14:paraId="2F20F4AD" w14:textId="77777777" w:rsidR="00EE2529" w:rsidRPr="00C81B84" w:rsidRDefault="00AD5E1E" w:rsidP="00C81B84">
            <w:r w:rsidRPr="00C81B84">
              <w:t>231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576080"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1DC533" w14:textId="77777777" w:rsidR="00EE2529" w:rsidRPr="00C81B84" w:rsidRDefault="00AD5E1E" w:rsidP="00C81B84">
            <w:r w:rsidRPr="00C81B84">
              <w:t>Barnehager: Tilskudd til tiltak for å styrke språkutviklingen blant minoritetsspråklige barn i barnehage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22FFEF" w14:textId="77777777" w:rsidR="00EE2529" w:rsidRPr="00C81B84" w:rsidRDefault="00AD5E1E" w:rsidP="00C81B84">
            <w:r w:rsidRPr="00C81B84">
              <w:t>4 769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1357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2CCE34" w14:textId="77777777" w:rsidR="00EE2529" w:rsidRPr="00C81B84" w:rsidRDefault="00AD5E1E" w:rsidP="00C81B84">
            <w:r w:rsidRPr="00C81B84">
              <w:t>4 769</w:t>
            </w:r>
          </w:p>
        </w:tc>
      </w:tr>
      <w:tr w:rsidR="00EE2529" w:rsidRPr="00C81B84" w14:paraId="12658355" w14:textId="77777777">
        <w:trPr>
          <w:trHeight w:val="640"/>
        </w:trPr>
        <w:tc>
          <w:tcPr>
            <w:tcW w:w="580" w:type="dxa"/>
            <w:tcBorders>
              <w:top w:val="nil"/>
              <w:left w:val="nil"/>
              <w:bottom w:val="nil"/>
              <w:right w:val="nil"/>
            </w:tcBorders>
            <w:tcMar>
              <w:top w:w="128" w:type="dxa"/>
              <w:left w:w="43" w:type="dxa"/>
              <w:bottom w:w="43" w:type="dxa"/>
              <w:right w:w="43" w:type="dxa"/>
            </w:tcMar>
          </w:tcPr>
          <w:p w14:paraId="73755E6D" w14:textId="77777777" w:rsidR="00EE2529" w:rsidRPr="00C81B84" w:rsidRDefault="00AD5E1E" w:rsidP="00C81B84">
            <w:r w:rsidRPr="00C81B84">
              <w:t>231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B4604C" w14:textId="77777777" w:rsidR="00EE2529" w:rsidRPr="00C81B84" w:rsidRDefault="00AD5E1E" w:rsidP="00C81B84">
            <w:r w:rsidRPr="00C81B84">
              <w:t>66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DF489C" w14:textId="77777777" w:rsidR="00EE2529" w:rsidRPr="00C81B84" w:rsidRDefault="00AD5E1E" w:rsidP="00C81B84">
            <w:r w:rsidRPr="00C81B84">
              <w:t>Barnehager: Tilskudd til økt barnehagedeltakelse for minoritetsspråklige barn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F14C09" w14:textId="77777777" w:rsidR="00EE2529" w:rsidRPr="00C81B84" w:rsidRDefault="00AD5E1E" w:rsidP="00C81B84">
            <w:r w:rsidRPr="00C81B84">
              <w:t>514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FEB41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F4E8588" w14:textId="77777777" w:rsidR="00EE2529" w:rsidRPr="00C81B84" w:rsidRDefault="00AD5E1E" w:rsidP="00C81B84">
            <w:r w:rsidRPr="00C81B84">
              <w:t>514</w:t>
            </w:r>
          </w:p>
        </w:tc>
      </w:tr>
      <w:tr w:rsidR="00EE2529" w:rsidRPr="00C81B84" w14:paraId="04C59D99" w14:textId="77777777">
        <w:trPr>
          <w:trHeight w:val="640"/>
        </w:trPr>
        <w:tc>
          <w:tcPr>
            <w:tcW w:w="580" w:type="dxa"/>
            <w:tcBorders>
              <w:top w:val="nil"/>
              <w:left w:val="nil"/>
              <w:bottom w:val="nil"/>
              <w:right w:val="nil"/>
            </w:tcBorders>
            <w:tcMar>
              <w:top w:w="128" w:type="dxa"/>
              <w:left w:w="43" w:type="dxa"/>
              <w:bottom w:w="43" w:type="dxa"/>
              <w:right w:w="43" w:type="dxa"/>
            </w:tcMar>
          </w:tcPr>
          <w:p w14:paraId="5B6C0DF2" w14:textId="77777777" w:rsidR="00EE2529" w:rsidRPr="00C81B84" w:rsidRDefault="00AD5E1E" w:rsidP="00C81B84">
            <w:r w:rsidRPr="00C81B84">
              <w:t>231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5FF459"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2DE8B4" w14:textId="77777777" w:rsidR="00EE2529" w:rsidRPr="00C81B84" w:rsidRDefault="00AD5E1E" w:rsidP="00C81B84">
            <w:r w:rsidRPr="00C81B84">
              <w:t>Barnehager: Tilskudd til svømming i barnehagene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450A38" w14:textId="77777777" w:rsidR="00EE2529" w:rsidRPr="00C81B84" w:rsidRDefault="00AD5E1E" w:rsidP="00C81B84">
            <w:r w:rsidRPr="00C81B84">
              <w:t>1 587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A5F57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3C69817" w14:textId="77777777" w:rsidR="00EE2529" w:rsidRPr="00C81B84" w:rsidRDefault="00AD5E1E" w:rsidP="00C81B84">
            <w:r w:rsidRPr="00C81B84">
              <w:t>1 587</w:t>
            </w:r>
          </w:p>
        </w:tc>
      </w:tr>
      <w:tr w:rsidR="00EE2529" w:rsidRPr="00C81B84" w14:paraId="32B17071" w14:textId="77777777">
        <w:trPr>
          <w:trHeight w:val="380"/>
        </w:trPr>
        <w:tc>
          <w:tcPr>
            <w:tcW w:w="580" w:type="dxa"/>
            <w:tcBorders>
              <w:top w:val="nil"/>
              <w:left w:val="nil"/>
              <w:bottom w:val="nil"/>
              <w:right w:val="nil"/>
            </w:tcBorders>
            <w:tcMar>
              <w:top w:w="128" w:type="dxa"/>
              <w:left w:w="43" w:type="dxa"/>
              <w:bottom w:w="43" w:type="dxa"/>
              <w:right w:w="43" w:type="dxa"/>
            </w:tcMar>
          </w:tcPr>
          <w:p w14:paraId="2C3BB7FF" w14:textId="77777777" w:rsidR="00EE2529" w:rsidRPr="00C81B84" w:rsidRDefault="00AD5E1E" w:rsidP="00C81B84">
            <w:r w:rsidRPr="00C81B84">
              <w:t>240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0E7B12"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941550" w14:textId="77777777" w:rsidR="00EE2529" w:rsidRPr="00C81B84" w:rsidRDefault="00AD5E1E" w:rsidP="00C81B84">
            <w:r w:rsidRPr="00C81B84">
              <w:t>Fagskoler: Driftstilskudd til fagskoler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028B9C" w14:textId="77777777" w:rsidR="00EE2529" w:rsidRPr="00C81B84" w:rsidRDefault="00AD5E1E" w:rsidP="00C81B84">
            <w:r w:rsidRPr="00C81B84">
              <w:t>27 959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B2A89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FA057E" w14:textId="77777777" w:rsidR="00EE2529" w:rsidRPr="00C81B84" w:rsidRDefault="00AD5E1E" w:rsidP="00C81B84">
            <w:r w:rsidRPr="00C81B84">
              <w:t>27 959</w:t>
            </w:r>
          </w:p>
        </w:tc>
      </w:tr>
      <w:tr w:rsidR="00EE2529" w:rsidRPr="00C81B84" w14:paraId="6FA59816" w14:textId="77777777">
        <w:trPr>
          <w:trHeight w:val="380"/>
        </w:trPr>
        <w:tc>
          <w:tcPr>
            <w:tcW w:w="580" w:type="dxa"/>
            <w:tcBorders>
              <w:top w:val="nil"/>
              <w:left w:val="nil"/>
              <w:bottom w:val="nil"/>
              <w:right w:val="nil"/>
            </w:tcBorders>
            <w:tcMar>
              <w:top w:w="128" w:type="dxa"/>
              <w:left w:w="43" w:type="dxa"/>
              <w:bottom w:w="43" w:type="dxa"/>
              <w:right w:w="43" w:type="dxa"/>
            </w:tcMar>
          </w:tcPr>
          <w:p w14:paraId="5C336555" w14:textId="77777777" w:rsidR="00EE2529" w:rsidRPr="00C81B84" w:rsidRDefault="00AD5E1E" w:rsidP="00C81B84">
            <w:r w:rsidRPr="00C81B84">
              <w:t>240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C35641"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D0D66C" w14:textId="77777777" w:rsidR="00EE2529" w:rsidRPr="00C81B84" w:rsidRDefault="00AD5E1E" w:rsidP="00C81B84">
            <w:r w:rsidRPr="00C81B84">
              <w:t>Fagskoler: Utviklingsmidler til fagskoler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EF321" w14:textId="77777777" w:rsidR="00EE2529" w:rsidRPr="00C81B84" w:rsidRDefault="00AD5E1E" w:rsidP="00C81B84">
            <w:r w:rsidRPr="00C81B84">
              <w:t>1 215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82299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82F95F" w14:textId="77777777" w:rsidR="00EE2529" w:rsidRPr="00C81B84" w:rsidRDefault="00AD5E1E" w:rsidP="00C81B84">
            <w:r w:rsidRPr="00C81B84">
              <w:t>1 215</w:t>
            </w:r>
          </w:p>
        </w:tc>
      </w:tr>
      <w:tr w:rsidR="00EE2529" w:rsidRPr="00C81B84" w14:paraId="07EE36CB" w14:textId="77777777">
        <w:trPr>
          <w:trHeight w:val="640"/>
        </w:trPr>
        <w:tc>
          <w:tcPr>
            <w:tcW w:w="580" w:type="dxa"/>
            <w:tcBorders>
              <w:top w:val="nil"/>
              <w:left w:val="nil"/>
              <w:bottom w:val="nil"/>
              <w:right w:val="nil"/>
            </w:tcBorders>
            <w:tcMar>
              <w:top w:w="128" w:type="dxa"/>
              <w:left w:w="43" w:type="dxa"/>
              <w:bottom w:w="43" w:type="dxa"/>
              <w:right w:w="43" w:type="dxa"/>
            </w:tcMar>
          </w:tcPr>
          <w:p w14:paraId="3EC87762" w14:textId="77777777" w:rsidR="00EE2529" w:rsidRPr="00C81B84" w:rsidRDefault="00AD5E1E" w:rsidP="00C81B84">
            <w:r w:rsidRPr="00C81B84">
              <w:t>241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98B9F4"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2286D5" w14:textId="77777777" w:rsidR="00EE2529" w:rsidRPr="00C81B84" w:rsidRDefault="00AD5E1E" w:rsidP="00C81B84">
            <w:r w:rsidRPr="00C81B84">
              <w:t>Felles tiltak for fagskoler: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9B4DE7" w14:textId="77777777" w:rsidR="00EE2529" w:rsidRPr="00C81B84" w:rsidRDefault="00AD5E1E" w:rsidP="00C81B84">
            <w:r w:rsidRPr="00C81B84">
              <w:t>476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087D6B" w14:textId="77777777" w:rsidR="00EE2529" w:rsidRPr="00C81B84" w:rsidRDefault="00AD5E1E" w:rsidP="00C81B84">
            <w:r w:rsidRPr="00C81B84">
              <w:t>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DC05E4A" w14:textId="77777777" w:rsidR="00EE2529" w:rsidRPr="00C81B84" w:rsidRDefault="00AD5E1E" w:rsidP="00C81B84">
            <w:r w:rsidRPr="00C81B84">
              <w:t>480</w:t>
            </w:r>
          </w:p>
        </w:tc>
      </w:tr>
      <w:tr w:rsidR="00EE2529" w:rsidRPr="00C81B84" w14:paraId="7044FCD2" w14:textId="77777777">
        <w:trPr>
          <w:trHeight w:val="380"/>
        </w:trPr>
        <w:tc>
          <w:tcPr>
            <w:tcW w:w="580" w:type="dxa"/>
            <w:tcBorders>
              <w:top w:val="nil"/>
              <w:left w:val="nil"/>
              <w:bottom w:val="nil"/>
              <w:right w:val="nil"/>
            </w:tcBorders>
            <w:tcMar>
              <w:top w:w="128" w:type="dxa"/>
              <w:left w:w="43" w:type="dxa"/>
              <w:bottom w:w="43" w:type="dxa"/>
              <w:right w:w="43" w:type="dxa"/>
            </w:tcMar>
          </w:tcPr>
          <w:p w14:paraId="58B8D19A" w14:textId="77777777" w:rsidR="00EE2529" w:rsidRPr="00C81B84" w:rsidRDefault="00AD5E1E" w:rsidP="00C81B84">
            <w:r w:rsidRPr="00C81B84">
              <w:t>242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4DE23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EBB5E3" w14:textId="77777777" w:rsidR="00EE2529" w:rsidRPr="00C81B84" w:rsidRDefault="00AD5E1E" w:rsidP="00C81B84">
            <w:r w:rsidRPr="00C81B84">
              <w:t>Norges grønne fagskole – Vea: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ADACDF" w14:textId="77777777" w:rsidR="00EE2529" w:rsidRPr="00C81B84" w:rsidRDefault="00AD5E1E" w:rsidP="00C81B84">
            <w:r w:rsidRPr="00C81B84">
              <w:t>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CD8D9A" w14:textId="77777777" w:rsidR="00EE2529" w:rsidRPr="00C81B84" w:rsidRDefault="00AD5E1E" w:rsidP="00C81B84">
            <w:r w:rsidRPr="00C81B84">
              <w:t>24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BE1554" w14:textId="77777777" w:rsidR="00EE2529" w:rsidRPr="00C81B84" w:rsidRDefault="00AD5E1E" w:rsidP="00C81B84">
            <w:r w:rsidRPr="00C81B84">
              <w:t>100</w:t>
            </w:r>
          </w:p>
        </w:tc>
      </w:tr>
      <w:tr w:rsidR="00EE2529" w:rsidRPr="00C81B84" w14:paraId="49AE9A04" w14:textId="77777777">
        <w:trPr>
          <w:trHeight w:val="640"/>
        </w:trPr>
        <w:tc>
          <w:tcPr>
            <w:tcW w:w="580" w:type="dxa"/>
            <w:tcBorders>
              <w:top w:val="nil"/>
              <w:left w:val="nil"/>
              <w:bottom w:val="nil"/>
              <w:right w:val="nil"/>
            </w:tcBorders>
            <w:tcMar>
              <w:top w:w="128" w:type="dxa"/>
              <w:left w:w="43" w:type="dxa"/>
              <w:bottom w:w="43" w:type="dxa"/>
              <w:right w:w="43" w:type="dxa"/>
            </w:tcMar>
          </w:tcPr>
          <w:p w14:paraId="21A4052B" w14:textId="77777777" w:rsidR="00EE2529" w:rsidRPr="00C81B84" w:rsidRDefault="00AD5E1E" w:rsidP="00C81B84">
            <w:r w:rsidRPr="00C81B84">
              <w:t>242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670648"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768D2D3" w14:textId="77777777" w:rsidR="00EE2529" w:rsidRPr="00C81B84" w:rsidRDefault="00AD5E1E" w:rsidP="00C81B84">
            <w:r w:rsidRPr="00C81B84">
              <w:t>Norges grønne fagskole – Vea: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6C93E2" w14:textId="77777777" w:rsidR="00EE2529" w:rsidRPr="00C81B84" w:rsidRDefault="00AD5E1E" w:rsidP="00C81B84">
            <w:r w:rsidRPr="00C81B84">
              <w:t>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723DE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BCFFD1" w14:textId="77777777" w:rsidR="00EE2529" w:rsidRPr="00C81B84" w:rsidRDefault="00AD5E1E" w:rsidP="00C81B84">
            <w:r w:rsidRPr="00C81B84">
              <w:t>47</w:t>
            </w:r>
          </w:p>
        </w:tc>
      </w:tr>
      <w:tr w:rsidR="00EE2529" w:rsidRPr="00C81B84" w14:paraId="31FFD55D" w14:textId="77777777">
        <w:trPr>
          <w:trHeight w:val="380"/>
        </w:trPr>
        <w:tc>
          <w:tcPr>
            <w:tcW w:w="580" w:type="dxa"/>
            <w:tcBorders>
              <w:top w:val="nil"/>
              <w:left w:val="nil"/>
              <w:bottom w:val="nil"/>
              <w:right w:val="nil"/>
            </w:tcBorders>
            <w:tcMar>
              <w:top w:w="128" w:type="dxa"/>
              <w:left w:w="43" w:type="dxa"/>
              <w:bottom w:w="43" w:type="dxa"/>
              <w:right w:w="43" w:type="dxa"/>
            </w:tcMar>
          </w:tcPr>
          <w:p w14:paraId="4A5761EC" w14:textId="77777777" w:rsidR="00EE2529" w:rsidRPr="00C81B84" w:rsidRDefault="00AD5E1E" w:rsidP="00C81B84">
            <w:r w:rsidRPr="00C81B84">
              <w:t>253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5465B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CFD6AE" w14:textId="77777777" w:rsidR="00EE2529" w:rsidRPr="00C81B84" w:rsidRDefault="00AD5E1E" w:rsidP="00C81B84">
            <w:r w:rsidRPr="00C81B84">
              <w:t>Folkehøyskoler: Tilskudd til folkehøyskoler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6BB4F0" w14:textId="77777777" w:rsidR="00EE2529" w:rsidRPr="00C81B84" w:rsidRDefault="00AD5E1E" w:rsidP="00C81B84">
            <w:r w:rsidRPr="00C81B84">
              <w:t>22 637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09525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A80CCD" w14:textId="77777777" w:rsidR="00EE2529" w:rsidRPr="00C81B84" w:rsidRDefault="00AD5E1E" w:rsidP="00C81B84">
            <w:r w:rsidRPr="00C81B84">
              <w:t>22 637</w:t>
            </w:r>
          </w:p>
        </w:tc>
      </w:tr>
      <w:tr w:rsidR="00EE2529" w:rsidRPr="00C81B84" w14:paraId="4661CAC7" w14:textId="77777777">
        <w:trPr>
          <w:trHeight w:val="640"/>
        </w:trPr>
        <w:tc>
          <w:tcPr>
            <w:tcW w:w="580" w:type="dxa"/>
            <w:tcBorders>
              <w:top w:val="nil"/>
              <w:left w:val="nil"/>
              <w:bottom w:val="nil"/>
              <w:right w:val="nil"/>
            </w:tcBorders>
            <w:tcMar>
              <w:top w:w="128" w:type="dxa"/>
              <w:left w:w="43" w:type="dxa"/>
              <w:bottom w:w="43" w:type="dxa"/>
              <w:right w:w="43" w:type="dxa"/>
            </w:tcMar>
          </w:tcPr>
          <w:p w14:paraId="3EA90FCD" w14:textId="77777777" w:rsidR="00EE2529" w:rsidRPr="00C81B84" w:rsidRDefault="00AD5E1E" w:rsidP="00C81B84">
            <w:r w:rsidRPr="00C81B84">
              <w:t>253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CFFC18"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070FA5" w14:textId="77777777" w:rsidR="00EE2529" w:rsidRPr="00C81B84" w:rsidRDefault="00AD5E1E" w:rsidP="00C81B84">
            <w:r w:rsidRPr="00C81B84">
              <w:t>Folkehøyskoler: Tilskudd til Folkehøgskolerådet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EFE836" w14:textId="77777777" w:rsidR="00EE2529" w:rsidRPr="00C81B84" w:rsidRDefault="00AD5E1E" w:rsidP="00C81B84">
            <w:r w:rsidRPr="00C81B84">
              <w:t>122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C2D1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4AC483" w14:textId="77777777" w:rsidR="00EE2529" w:rsidRPr="00C81B84" w:rsidRDefault="00AD5E1E" w:rsidP="00C81B84">
            <w:r w:rsidRPr="00C81B84">
              <w:t>122</w:t>
            </w:r>
          </w:p>
        </w:tc>
      </w:tr>
      <w:tr w:rsidR="00EE2529" w:rsidRPr="00C81B84" w14:paraId="1102CA75" w14:textId="77777777">
        <w:trPr>
          <w:trHeight w:val="640"/>
        </w:trPr>
        <w:tc>
          <w:tcPr>
            <w:tcW w:w="580" w:type="dxa"/>
            <w:tcBorders>
              <w:top w:val="nil"/>
              <w:left w:val="nil"/>
              <w:bottom w:val="nil"/>
              <w:right w:val="nil"/>
            </w:tcBorders>
            <w:tcMar>
              <w:top w:w="128" w:type="dxa"/>
              <w:left w:w="43" w:type="dxa"/>
              <w:bottom w:w="43" w:type="dxa"/>
              <w:right w:w="43" w:type="dxa"/>
            </w:tcMar>
          </w:tcPr>
          <w:p w14:paraId="30AD116E" w14:textId="77777777" w:rsidR="00EE2529" w:rsidRPr="00C81B84" w:rsidRDefault="00AD5E1E" w:rsidP="00C81B84">
            <w:r w:rsidRPr="00C81B84">
              <w:t>253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827A54"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A9BF2C1" w14:textId="77777777" w:rsidR="00EE2529" w:rsidRPr="00C81B84" w:rsidRDefault="00AD5E1E" w:rsidP="00C81B84">
            <w:r w:rsidRPr="00C81B84">
              <w:t xml:space="preserve">Folkehøyskoler: Tilskudd til Nordiska </w:t>
            </w:r>
            <w:proofErr w:type="spellStart"/>
            <w:r w:rsidRPr="00C81B84">
              <w:t>folkhögskolan</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BCDB43" w14:textId="77777777" w:rsidR="00EE2529" w:rsidRPr="00C81B84" w:rsidRDefault="00AD5E1E" w:rsidP="00C81B84">
            <w:r w:rsidRPr="00C81B84">
              <w:t>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346AA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EBCC21" w14:textId="77777777" w:rsidR="00EE2529" w:rsidRPr="00C81B84" w:rsidRDefault="00AD5E1E" w:rsidP="00C81B84">
            <w:r w:rsidRPr="00C81B84">
              <w:t>16</w:t>
            </w:r>
          </w:p>
        </w:tc>
      </w:tr>
      <w:tr w:rsidR="00EE2529" w:rsidRPr="00C81B84" w14:paraId="12B6D3F1" w14:textId="77777777">
        <w:trPr>
          <w:trHeight w:val="640"/>
        </w:trPr>
        <w:tc>
          <w:tcPr>
            <w:tcW w:w="580" w:type="dxa"/>
            <w:tcBorders>
              <w:top w:val="nil"/>
              <w:left w:val="nil"/>
              <w:bottom w:val="nil"/>
              <w:right w:val="nil"/>
            </w:tcBorders>
            <w:tcMar>
              <w:top w:w="128" w:type="dxa"/>
              <w:left w:w="43" w:type="dxa"/>
              <w:bottom w:w="43" w:type="dxa"/>
              <w:right w:w="43" w:type="dxa"/>
            </w:tcMar>
          </w:tcPr>
          <w:p w14:paraId="331DB462" w14:textId="77777777" w:rsidR="00EE2529" w:rsidRPr="00C81B84" w:rsidRDefault="00AD5E1E" w:rsidP="00C81B84">
            <w:r w:rsidRPr="00C81B84">
              <w:t>254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9DF13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73A9341" w14:textId="77777777" w:rsidR="00EE2529" w:rsidRPr="00C81B84" w:rsidRDefault="00AD5E1E" w:rsidP="00C81B84">
            <w:r w:rsidRPr="00C81B84">
              <w:t>Studieforbund mv.: Tilskudd til studieforbund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301621" w14:textId="77777777" w:rsidR="00EE2529" w:rsidRPr="00C81B84" w:rsidRDefault="00AD5E1E" w:rsidP="00C81B84">
            <w:r w:rsidRPr="00C81B84">
              <w:t>1 553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CDD0F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AD5AF67" w14:textId="77777777" w:rsidR="00EE2529" w:rsidRPr="00C81B84" w:rsidRDefault="00AD5E1E" w:rsidP="00C81B84">
            <w:r w:rsidRPr="00C81B84">
              <w:t>1 553</w:t>
            </w:r>
          </w:p>
        </w:tc>
      </w:tr>
      <w:tr w:rsidR="00EE2529" w:rsidRPr="00C81B84" w14:paraId="781F8239" w14:textId="77777777">
        <w:trPr>
          <w:trHeight w:val="640"/>
        </w:trPr>
        <w:tc>
          <w:tcPr>
            <w:tcW w:w="580" w:type="dxa"/>
            <w:tcBorders>
              <w:top w:val="nil"/>
              <w:left w:val="nil"/>
              <w:bottom w:val="nil"/>
              <w:right w:val="nil"/>
            </w:tcBorders>
            <w:tcMar>
              <w:top w:w="128" w:type="dxa"/>
              <w:left w:w="43" w:type="dxa"/>
              <w:bottom w:w="43" w:type="dxa"/>
              <w:right w:w="43" w:type="dxa"/>
            </w:tcMar>
          </w:tcPr>
          <w:p w14:paraId="0AED9002" w14:textId="77777777" w:rsidR="00EE2529" w:rsidRPr="00C81B84" w:rsidRDefault="00AD5E1E" w:rsidP="00C81B84">
            <w:r w:rsidRPr="00C81B84">
              <w:t>254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BA4CD4"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225262" w14:textId="77777777" w:rsidR="00EE2529" w:rsidRPr="00C81B84" w:rsidRDefault="00AD5E1E" w:rsidP="00C81B84">
            <w:r w:rsidRPr="00C81B84">
              <w:t>Studieforbund mv.: Tilskudd til voksenopplæringsorganisasjoner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BF4C9F" w14:textId="77777777" w:rsidR="00EE2529" w:rsidRPr="00C81B84" w:rsidRDefault="00AD5E1E" w:rsidP="00C81B84">
            <w:r w:rsidRPr="00C81B84">
              <w:t>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EB537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EED99F" w14:textId="77777777" w:rsidR="00EE2529" w:rsidRPr="00C81B84" w:rsidRDefault="00AD5E1E" w:rsidP="00C81B84">
            <w:r w:rsidRPr="00C81B84">
              <w:t>75</w:t>
            </w:r>
          </w:p>
        </w:tc>
      </w:tr>
      <w:tr w:rsidR="00EE2529" w:rsidRPr="00C81B84" w14:paraId="3C8C23B3" w14:textId="77777777">
        <w:trPr>
          <w:trHeight w:val="640"/>
        </w:trPr>
        <w:tc>
          <w:tcPr>
            <w:tcW w:w="580" w:type="dxa"/>
            <w:tcBorders>
              <w:top w:val="nil"/>
              <w:left w:val="nil"/>
              <w:bottom w:val="nil"/>
              <w:right w:val="nil"/>
            </w:tcBorders>
            <w:tcMar>
              <w:top w:w="128" w:type="dxa"/>
              <w:left w:w="43" w:type="dxa"/>
              <w:bottom w:w="43" w:type="dxa"/>
              <w:right w:w="43" w:type="dxa"/>
            </w:tcMar>
          </w:tcPr>
          <w:p w14:paraId="6BD3C043" w14:textId="77777777" w:rsidR="00EE2529" w:rsidRPr="00C81B84" w:rsidRDefault="00AD5E1E" w:rsidP="00C81B84">
            <w:r w:rsidRPr="00C81B84">
              <w:t>256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83B86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46678B" w14:textId="77777777" w:rsidR="00EE2529" w:rsidRPr="00C81B84" w:rsidRDefault="00AD5E1E" w:rsidP="00C81B84">
            <w:r w:rsidRPr="00C81B84">
              <w:t>Direktoratet for høyere utdanning og kompetanse: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FEF957" w14:textId="77777777" w:rsidR="00EE2529" w:rsidRPr="00C81B84" w:rsidRDefault="00AD5E1E" w:rsidP="00C81B84">
            <w:r w:rsidRPr="00C81B84">
              <w:t>3 560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B06123" w14:textId="77777777" w:rsidR="00EE2529" w:rsidRPr="00C81B84" w:rsidRDefault="00AD5E1E" w:rsidP="00C81B84">
            <w:r w:rsidRPr="00C81B84">
              <w:t>827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8B5016" w14:textId="77777777" w:rsidR="00EE2529" w:rsidRPr="00C81B84" w:rsidRDefault="00AD5E1E" w:rsidP="00C81B84">
            <w:r w:rsidRPr="00C81B84">
              <w:t>4 387</w:t>
            </w:r>
          </w:p>
        </w:tc>
      </w:tr>
      <w:tr w:rsidR="00EE2529" w:rsidRPr="00C81B84" w14:paraId="2F547BE5" w14:textId="77777777">
        <w:trPr>
          <w:trHeight w:val="640"/>
        </w:trPr>
        <w:tc>
          <w:tcPr>
            <w:tcW w:w="580" w:type="dxa"/>
            <w:tcBorders>
              <w:top w:val="nil"/>
              <w:left w:val="nil"/>
              <w:bottom w:val="nil"/>
              <w:right w:val="nil"/>
            </w:tcBorders>
            <w:tcMar>
              <w:top w:w="128" w:type="dxa"/>
              <w:left w:w="43" w:type="dxa"/>
              <w:bottom w:w="43" w:type="dxa"/>
              <w:right w:w="43" w:type="dxa"/>
            </w:tcMar>
          </w:tcPr>
          <w:p w14:paraId="67425D58" w14:textId="77777777" w:rsidR="00EE2529" w:rsidRPr="00C81B84" w:rsidRDefault="00AD5E1E" w:rsidP="00C81B84">
            <w:r w:rsidRPr="00C81B84">
              <w:t>256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03F89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63DFB1" w14:textId="77777777" w:rsidR="00EE2529" w:rsidRPr="00C81B84" w:rsidRDefault="00AD5E1E" w:rsidP="00C81B84">
            <w:r w:rsidRPr="00C81B84">
              <w:t>Direktoratet for høyere utdanning og kompetanse: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895D72" w14:textId="77777777" w:rsidR="00EE2529" w:rsidRPr="00C81B84" w:rsidRDefault="00AD5E1E" w:rsidP="00C81B84">
            <w:r w:rsidRPr="00C81B84">
              <w:t>191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D2B79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7D98873" w14:textId="77777777" w:rsidR="00EE2529" w:rsidRPr="00C81B84" w:rsidRDefault="00AD5E1E" w:rsidP="00C81B84">
            <w:r w:rsidRPr="00C81B84">
              <w:t>191</w:t>
            </w:r>
          </w:p>
        </w:tc>
      </w:tr>
      <w:tr w:rsidR="00EE2529" w:rsidRPr="00C81B84" w14:paraId="2D3C9402" w14:textId="77777777">
        <w:trPr>
          <w:trHeight w:val="640"/>
        </w:trPr>
        <w:tc>
          <w:tcPr>
            <w:tcW w:w="580" w:type="dxa"/>
            <w:tcBorders>
              <w:top w:val="nil"/>
              <w:left w:val="nil"/>
              <w:bottom w:val="nil"/>
              <w:right w:val="nil"/>
            </w:tcBorders>
            <w:tcMar>
              <w:top w:w="128" w:type="dxa"/>
              <w:left w:w="43" w:type="dxa"/>
              <w:bottom w:w="43" w:type="dxa"/>
              <w:right w:w="43" w:type="dxa"/>
            </w:tcMar>
          </w:tcPr>
          <w:p w14:paraId="5721CB0B" w14:textId="77777777" w:rsidR="00EE2529" w:rsidRPr="00C81B84" w:rsidRDefault="00AD5E1E" w:rsidP="00C81B84">
            <w:r w:rsidRPr="00C81B84">
              <w:t>257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77507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55EB05" w14:textId="77777777" w:rsidR="00EE2529" w:rsidRPr="00C81B84" w:rsidRDefault="00AD5E1E" w:rsidP="00C81B84">
            <w:r w:rsidRPr="00C81B84">
              <w:t>Kompetanseprogrammet: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261533" w14:textId="77777777" w:rsidR="00EE2529" w:rsidRPr="00C81B84" w:rsidRDefault="00AD5E1E" w:rsidP="00C81B84">
            <w:r w:rsidRPr="00C81B84">
              <w:t>159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08456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5C6933" w14:textId="77777777" w:rsidR="00EE2529" w:rsidRPr="00C81B84" w:rsidRDefault="00AD5E1E" w:rsidP="00C81B84">
            <w:r w:rsidRPr="00C81B84">
              <w:t>159</w:t>
            </w:r>
          </w:p>
        </w:tc>
      </w:tr>
      <w:tr w:rsidR="00EE2529" w:rsidRPr="00C81B84" w14:paraId="6B38952D" w14:textId="77777777">
        <w:trPr>
          <w:trHeight w:val="380"/>
        </w:trPr>
        <w:tc>
          <w:tcPr>
            <w:tcW w:w="580" w:type="dxa"/>
            <w:tcBorders>
              <w:top w:val="nil"/>
              <w:left w:val="nil"/>
              <w:bottom w:val="nil"/>
              <w:right w:val="nil"/>
            </w:tcBorders>
            <w:tcMar>
              <w:top w:w="128" w:type="dxa"/>
              <w:left w:w="43" w:type="dxa"/>
              <w:bottom w:w="43" w:type="dxa"/>
              <w:right w:w="43" w:type="dxa"/>
            </w:tcMar>
          </w:tcPr>
          <w:p w14:paraId="0806D956" w14:textId="77777777" w:rsidR="00EE2529" w:rsidRPr="00C81B84" w:rsidRDefault="00AD5E1E" w:rsidP="00C81B84">
            <w:r w:rsidRPr="00C81B84">
              <w:t>257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CC6C19"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25BA2E0" w14:textId="77777777" w:rsidR="00EE2529" w:rsidRPr="00C81B84" w:rsidRDefault="00AD5E1E" w:rsidP="00C81B84">
            <w:r w:rsidRPr="00C81B84">
              <w:t>Kompetanseprogrammet: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8409CD" w14:textId="77777777" w:rsidR="00EE2529" w:rsidRPr="00C81B84" w:rsidRDefault="00AD5E1E" w:rsidP="00C81B84">
            <w:r w:rsidRPr="00C81B84">
              <w:t>4 299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78A73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3B393C4" w14:textId="77777777" w:rsidR="00EE2529" w:rsidRPr="00C81B84" w:rsidRDefault="00AD5E1E" w:rsidP="00C81B84">
            <w:r w:rsidRPr="00C81B84">
              <w:t>4 299</w:t>
            </w:r>
          </w:p>
        </w:tc>
      </w:tr>
      <w:tr w:rsidR="00EE2529" w:rsidRPr="00C81B84" w14:paraId="35EB2BF0" w14:textId="77777777">
        <w:trPr>
          <w:trHeight w:val="640"/>
        </w:trPr>
        <w:tc>
          <w:tcPr>
            <w:tcW w:w="580" w:type="dxa"/>
            <w:tcBorders>
              <w:top w:val="nil"/>
              <w:left w:val="nil"/>
              <w:bottom w:val="nil"/>
              <w:right w:val="nil"/>
            </w:tcBorders>
            <w:tcMar>
              <w:top w:w="128" w:type="dxa"/>
              <w:left w:w="43" w:type="dxa"/>
              <w:bottom w:w="43" w:type="dxa"/>
              <w:right w:w="43" w:type="dxa"/>
            </w:tcMar>
          </w:tcPr>
          <w:p w14:paraId="74BFCA6B" w14:textId="77777777" w:rsidR="00EE2529" w:rsidRPr="00C81B84" w:rsidRDefault="00AD5E1E" w:rsidP="00C81B84">
            <w:r w:rsidRPr="00C81B84">
              <w:t>258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C55A7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2B665C" w14:textId="77777777" w:rsidR="00EE2529" w:rsidRPr="00C81B84" w:rsidRDefault="00AD5E1E" w:rsidP="00C81B84">
            <w:r w:rsidRPr="00C81B84">
              <w:t>Tiltak for livslang læring: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2B203" w14:textId="77777777" w:rsidR="00EE2529" w:rsidRPr="00C81B84" w:rsidRDefault="00AD5E1E" w:rsidP="00C81B84">
            <w:r w:rsidRPr="00C81B84">
              <w:t>2 637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73E7B8" w14:textId="77777777" w:rsidR="00EE2529" w:rsidRPr="00C81B84" w:rsidRDefault="00AD5E1E" w:rsidP="00C81B84">
            <w:r w:rsidRPr="00C81B84">
              <w:t>42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8D5463" w14:textId="77777777" w:rsidR="00EE2529" w:rsidRPr="00C81B84" w:rsidRDefault="00AD5E1E" w:rsidP="00C81B84">
            <w:r w:rsidRPr="00C81B84">
              <w:t>2 679</w:t>
            </w:r>
          </w:p>
        </w:tc>
      </w:tr>
      <w:tr w:rsidR="00EE2529" w:rsidRPr="00C81B84" w14:paraId="76CA1260" w14:textId="77777777">
        <w:trPr>
          <w:trHeight w:val="640"/>
        </w:trPr>
        <w:tc>
          <w:tcPr>
            <w:tcW w:w="580" w:type="dxa"/>
            <w:tcBorders>
              <w:top w:val="nil"/>
              <w:left w:val="nil"/>
              <w:bottom w:val="nil"/>
              <w:right w:val="nil"/>
            </w:tcBorders>
            <w:tcMar>
              <w:top w:w="128" w:type="dxa"/>
              <w:left w:w="43" w:type="dxa"/>
              <w:bottom w:w="43" w:type="dxa"/>
              <w:right w:w="43" w:type="dxa"/>
            </w:tcMar>
          </w:tcPr>
          <w:p w14:paraId="1A016517" w14:textId="77777777" w:rsidR="00EE2529" w:rsidRPr="00C81B84" w:rsidRDefault="00AD5E1E" w:rsidP="00C81B84">
            <w:r w:rsidRPr="00C81B84">
              <w:t>260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8FE119"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BB4956" w14:textId="77777777" w:rsidR="00EE2529" w:rsidRPr="00C81B84" w:rsidRDefault="00AD5E1E" w:rsidP="00C81B84">
            <w:r w:rsidRPr="00C81B84">
              <w:t>Universiteter og høyskoler: Statlige universiteter og høyskoler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F92622" w14:textId="77777777" w:rsidR="00EE2529" w:rsidRPr="00C81B84" w:rsidRDefault="00AD5E1E" w:rsidP="00C81B84">
            <w:r w:rsidRPr="00C81B84">
              <w:t>827 773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38C18A" w14:textId="77777777" w:rsidR="00EE2529" w:rsidRPr="00C81B84" w:rsidRDefault="00AD5E1E" w:rsidP="00C81B84">
            <w:r w:rsidRPr="00C81B84">
              <w:t>109 393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65A726" w14:textId="77777777" w:rsidR="00EE2529" w:rsidRPr="00C81B84" w:rsidRDefault="00AD5E1E" w:rsidP="00C81B84">
            <w:r w:rsidRPr="00C81B84">
              <w:t>937 166</w:t>
            </w:r>
          </w:p>
        </w:tc>
      </w:tr>
      <w:tr w:rsidR="00EE2529" w:rsidRPr="00C81B84" w14:paraId="660D2AF8" w14:textId="77777777">
        <w:trPr>
          <w:trHeight w:val="640"/>
        </w:trPr>
        <w:tc>
          <w:tcPr>
            <w:tcW w:w="580" w:type="dxa"/>
            <w:tcBorders>
              <w:top w:val="nil"/>
              <w:left w:val="nil"/>
              <w:bottom w:val="nil"/>
              <w:right w:val="nil"/>
            </w:tcBorders>
            <w:tcMar>
              <w:top w:w="128" w:type="dxa"/>
              <w:left w:w="43" w:type="dxa"/>
              <w:bottom w:w="43" w:type="dxa"/>
              <w:right w:w="43" w:type="dxa"/>
            </w:tcMar>
          </w:tcPr>
          <w:p w14:paraId="412FE835" w14:textId="77777777" w:rsidR="00EE2529" w:rsidRPr="00C81B84" w:rsidRDefault="00AD5E1E" w:rsidP="00C81B84">
            <w:r w:rsidRPr="00C81B84">
              <w:t>260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EC127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8E526D" w14:textId="77777777" w:rsidR="00EE2529" w:rsidRPr="00C81B84" w:rsidRDefault="00AD5E1E" w:rsidP="00C81B84">
            <w:r w:rsidRPr="00C81B84">
              <w:t>Universiteter og høyskoler: Private høyskoler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FCF397" w14:textId="77777777" w:rsidR="00EE2529" w:rsidRPr="00C81B84" w:rsidRDefault="00AD5E1E" w:rsidP="00C81B84">
            <w:r w:rsidRPr="00C81B84">
              <w:t>47 021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19D97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B7D257" w14:textId="77777777" w:rsidR="00EE2529" w:rsidRPr="00C81B84" w:rsidRDefault="00AD5E1E" w:rsidP="00C81B84">
            <w:r w:rsidRPr="00C81B84">
              <w:t>47 021</w:t>
            </w:r>
          </w:p>
        </w:tc>
      </w:tr>
      <w:tr w:rsidR="00EE2529" w:rsidRPr="00C81B84" w14:paraId="1A13D3A2" w14:textId="77777777">
        <w:trPr>
          <w:trHeight w:val="640"/>
        </w:trPr>
        <w:tc>
          <w:tcPr>
            <w:tcW w:w="580" w:type="dxa"/>
            <w:tcBorders>
              <w:top w:val="nil"/>
              <w:left w:val="nil"/>
              <w:bottom w:val="nil"/>
              <w:right w:val="nil"/>
            </w:tcBorders>
            <w:tcMar>
              <w:top w:w="128" w:type="dxa"/>
              <w:left w:w="43" w:type="dxa"/>
              <w:bottom w:w="43" w:type="dxa"/>
              <w:right w:w="43" w:type="dxa"/>
            </w:tcMar>
          </w:tcPr>
          <w:p w14:paraId="2236645B" w14:textId="77777777" w:rsidR="00EE2529" w:rsidRPr="00C81B84" w:rsidRDefault="00AD5E1E" w:rsidP="00C81B84">
            <w:r w:rsidRPr="00C81B84">
              <w:t>270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B4BEFE"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0FD824" w14:textId="77777777" w:rsidR="00EE2529" w:rsidRPr="00C81B84" w:rsidRDefault="00AD5E1E" w:rsidP="00C81B84">
            <w:r w:rsidRPr="00C81B84">
              <w:t>Studentvelferd: Tilskudd til velferdsarbeid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E38397" w14:textId="77777777" w:rsidR="00EE2529" w:rsidRPr="00C81B84" w:rsidRDefault="00AD5E1E" w:rsidP="00C81B84">
            <w:r w:rsidRPr="00C81B84">
              <w:t>1 748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3C1F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E9660FE" w14:textId="77777777" w:rsidR="00EE2529" w:rsidRPr="00C81B84" w:rsidRDefault="00AD5E1E" w:rsidP="00C81B84">
            <w:r w:rsidRPr="00C81B84">
              <w:t>1 748</w:t>
            </w:r>
          </w:p>
        </w:tc>
      </w:tr>
      <w:tr w:rsidR="00EE2529" w:rsidRPr="00C81B84" w14:paraId="02AB4E89" w14:textId="77777777">
        <w:trPr>
          <w:trHeight w:val="640"/>
        </w:trPr>
        <w:tc>
          <w:tcPr>
            <w:tcW w:w="580" w:type="dxa"/>
            <w:tcBorders>
              <w:top w:val="nil"/>
              <w:left w:val="nil"/>
              <w:bottom w:val="nil"/>
              <w:right w:val="nil"/>
            </w:tcBorders>
            <w:tcMar>
              <w:top w:w="128" w:type="dxa"/>
              <w:left w:w="43" w:type="dxa"/>
              <w:bottom w:w="43" w:type="dxa"/>
              <w:right w:w="43" w:type="dxa"/>
            </w:tcMar>
          </w:tcPr>
          <w:p w14:paraId="05AA9BF0" w14:textId="77777777" w:rsidR="00EE2529" w:rsidRPr="00C81B84" w:rsidRDefault="00AD5E1E" w:rsidP="00C81B84">
            <w:r w:rsidRPr="00C81B84">
              <w:t>270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CEE7F"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C673B3" w14:textId="77777777" w:rsidR="00EE2529" w:rsidRPr="00C81B84" w:rsidRDefault="00AD5E1E" w:rsidP="00C81B84">
            <w:r w:rsidRPr="00C81B84">
              <w:t>Studentvelferd: Tilskudd til bygging av studentboliger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5173B8" w14:textId="77777777" w:rsidR="00EE2529" w:rsidRPr="00C81B84" w:rsidRDefault="00AD5E1E" w:rsidP="00C81B84">
            <w:r w:rsidRPr="00C81B84">
              <w:t>18 612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D11D9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689865" w14:textId="77777777" w:rsidR="00EE2529" w:rsidRPr="00C81B84" w:rsidRDefault="00AD5E1E" w:rsidP="00C81B84">
            <w:r w:rsidRPr="00C81B84">
              <w:t>18 612</w:t>
            </w:r>
          </w:p>
        </w:tc>
      </w:tr>
      <w:tr w:rsidR="00EE2529" w:rsidRPr="00C81B84" w14:paraId="77339BC7" w14:textId="77777777">
        <w:trPr>
          <w:trHeight w:val="640"/>
        </w:trPr>
        <w:tc>
          <w:tcPr>
            <w:tcW w:w="580" w:type="dxa"/>
            <w:tcBorders>
              <w:top w:val="nil"/>
              <w:left w:val="nil"/>
              <w:bottom w:val="nil"/>
              <w:right w:val="nil"/>
            </w:tcBorders>
            <w:tcMar>
              <w:top w:w="128" w:type="dxa"/>
              <w:left w:w="43" w:type="dxa"/>
              <w:bottom w:w="43" w:type="dxa"/>
              <w:right w:w="43" w:type="dxa"/>
            </w:tcMar>
          </w:tcPr>
          <w:p w14:paraId="00F08A5B" w14:textId="77777777" w:rsidR="00EE2529" w:rsidRPr="00C81B84" w:rsidRDefault="00AD5E1E" w:rsidP="00C81B84">
            <w:r w:rsidRPr="00C81B84">
              <w:t>271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F87B7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A52366" w14:textId="77777777" w:rsidR="00EE2529" w:rsidRPr="00C81B84" w:rsidRDefault="00AD5E1E" w:rsidP="00C81B84">
            <w:r w:rsidRPr="00C81B84">
              <w:t>Nasjonalt organ for kvalitet i utdanningen: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4BB5F7" w14:textId="77777777" w:rsidR="00EE2529" w:rsidRPr="00C81B84" w:rsidRDefault="00AD5E1E" w:rsidP="00C81B84">
            <w:r w:rsidRPr="00C81B84">
              <w:t>1 053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90A5E0" w14:textId="77777777" w:rsidR="00EE2529" w:rsidRPr="00C81B84" w:rsidRDefault="00AD5E1E" w:rsidP="00C81B84">
            <w:r w:rsidRPr="00C81B84">
              <w:t>218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385C23" w14:textId="77777777" w:rsidR="00EE2529" w:rsidRPr="00C81B84" w:rsidRDefault="00AD5E1E" w:rsidP="00C81B84">
            <w:r w:rsidRPr="00C81B84">
              <w:t>1 271</w:t>
            </w:r>
          </w:p>
        </w:tc>
      </w:tr>
      <w:tr w:rsidR="00EE2529" w:rsidRPr="00C81B84" w14:paraId="34884847" w14:textId="77777777">
        <w:trPr>
          <w:trHeight w:val="640"/>
        </w:trPr>
        <w:tc>
          <w:tcPr>
            <w:tcW w:w="580" w:type="dxa"/>
            <w:tcBorders>
              <w:top w:val="nil"/>
              <w:left w:val="nil"/>
              <w:bottom w:val="nil"/>
              <w:right w:val="nil"/>
            </w:tcBorders>
            <w:tcMar>
              <w:top w:w="128" w:type="dxa"/>
              <w:left w:w="43" w:type="dxa"/>
              <w:bottom w:w="43" w:type="dxa"/>
              <w:right w:w="43" w:type="dxa"/>
            </w:tcMar>
          </w:tcPr>
          <w:p w14:paraId="11EC253F" w14:textId="77777777" w:rsidR="00EE2529" w:rsidRPr="00C81B84" w:rsidRDefault="00AD5E1E" w:rsidP="00C81B84">
            <w:r w:rsidRPr="00C81B84">
              <w:t>271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5D906B"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7A2AFE" w14:textId="77777777" w:rsidR="00EE2529" w:rsidRPr="00C81B84" w:rsidRDefault="00AD5E1E" w:rsidP="00C81B84">
            <w:r w:rsidRPr="00C81B84">
              <w:t>Nasjonalt organ for kvalitet i utdanningen: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D02F1C" w14:textId="77777777" w:rsidR="00EE2529" w:rsidRPr="00C81B84" w:rsidRDefault="00AD5E1E" w:rsidP="00C81B84">
            <w:r w:rsidRPr="00C81B84">
              <w:t>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AC2108" w14:textId="77777777" w:rsidR="00EE2529" w:rsidRPr="00C81B84" w:rsidRDefault="00AD5E1E" w:rsidP="00C81B84">
            <w:r w:rsidRPr="00C81B84">
              <w:t>17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7C2446" w14:textId="77777777" w:rsidR="00EE2529" w:rsidRPr="00C81B84" w:rsidRDefault="00AD5E1E" w:rsidP="00C81B84">
            <w:r w:rsidRPr="00C81B84">
              <w:t>101</w:t>
            </w:r>
          </w:p>
        </w:tc>
      </w:tr>
      <w:tr w:rsidR="00EE2529" w:rsidRPr="00C81B84" w14:paraId="4FD57D26" w14:textId="77777777">
        <w:trPr>
          <w:trHeight w:val="640"/>
        </w:trPr>
        <w:tc>
          <w:tcPr>
            <w:tcW w:w="580" w:type="dxa"/>
            <w:tcBorders>
              <w:top w:val="nil"/>
              <w:left w:val="nil"/>
              <w:bottom w:val="nil"/>
              <w:right w:val="nil"/>
            </w:tcBorders>
            <w:tcMar>
              <w:top w:w="128" w:type="dxa"/>
              <w:left w:w="43" w:type="dxa"/>
              <w:bottom w:w="43" w:type="dxa"/>
              <w:right w:w="43" w:type="dxa"/>
            </w:tcMar>
          </w:tcPr>
          <w:p w14:paraId="6B49A422" w14:textId="77777777" w:rsidR="00EE2529" w:rsidRPr="00C81B84" w:rsidRDefault="00AD5E1E" w:rsidP="00C81B84">
            <w:r w:rsidRPr="00C81B84">
              <w:t>273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2A8C1D"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4DED69" w14:textId="77777777" w:rsidR="00EE2529" w:rsidRPr="00C81B84" w:rsidRDefault="00AD5E1E" w:rsidP="00C81B84">
            <w:r w:rsidRPr="00C81B84">
              <w:t>Kunnskapssektorens tjenesteleverandør – Sikt: Virksomhetskostnader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998374" w14:textId="77777777" w:rsidR="00EE2529" w:rsidRPr="00C81B84" w:rsidRDefault="00AD5E1E" w:rsidP="00C81B84">
            <w:r w:rsidRPr="00C81B84">
              <w:t>3 729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54CD5C" w14:textId="77777777" w:rsidR="00EE2529" w:rsidRPr="00C81B84" w:rsidRDefault="00AD5E1E" w:rsidP="00C81B84">
            <w:r w:rsidRPr="00C81B84">
              <w:t>1 821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57228E" w14:textId="77777777" w:rsidR="00EE2529" w:rsidRPr="00C81B84" w:rsidRDefault="00AD5E1E" w:rsidP="00C81B84">
            <w:r w:rsidRPr="00C81B84">
              <w:t>5 550</w:t>
            </w:r>
          </w:p>
        </w:tc>
      </w:tr>
      <w:tr w:rsidR="00EE2529" w:rsidRPr="00C81B84" w14:paraId="31727994" w14:textId="77777777">
        <w:trPr>
          <w:trHeight w:val="640"/>
        </w:trPr>
        <w:tc>
          <w:tcPr>
            <w:tcW w:w="580" w:type="dxa"/>
            <w:tcBorders>
              <w:top w:val="nil"/>
              <w:left w:val="nil"/>
              <w:bottom w:val="nil"/>
              <w:right w:val="nil"/>
            </w:tcBorders>
            <w:tcMar>
              <w:top w:w="128" w:type="dxa"/>
              <w:left w:w="43" w:type="dxa"/>
              <w:bottom w:w="43" w:type="dxa"/>
              <w:right w:w="43" w:type="dxa"/>
            </w:tcMar>
          </w:tcPr>
          <w:p w14:paraId="4C2EF34B" w14:textId="77777777" w:rsidR="00EE2529" w:rsidRPr="00C81B84" w:rsidRDefault="00AD5E1E" w:rsidP="00C81B84">
            <w:r w:rsidRPr="00C81B84">
              <w:t>274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3871F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780164" w14:textId="77777777" w:rsidR="00EE2529" w:rsidRPr="00C81B84" w:rsidRDefault="00AD5E1E" w:rsidP="00C81B84">
            <w:r w:rsidRPr="00C81B84">
              <w:t>Universitetssenteret på Svalbard: Tilskudd til Universitetssenteret på Svalbard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DA472D" w14:textId="77777777" w:rsidR="00EE2529" w:rsidRPr="00C81B84" w:rsidRDefault="00AD5E1E" w:rsidP="00C81B84">
            <w:r w:rsidRPr="00C81B84">
              <w:t>3 380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947C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672E971" w14:textId="77777777" w:rsidR="00EE2529" w:rsidRPr="00C81B84" w:rsidRDefault="00AD5E1E" w:rsidP="00C81B84">
            <w:r w:rsidRPr="00C81B84">
              <w:t>3 380</w:t>
            </w:r>
          </w:p>
        </w:tc>
      </w:tr>
      <w:tr w:rsidR="00EE2529" w:rsidRPr="00C81B84" w14:paraId="66DEAD44" w14:textId="77777777">
        <w:trPr>
          <w:trHeight w:val="640"/>
        </w:trPr>
        <w:tc>
          <w:tcPr>
            <w:tcW w:w="580" w:type="dxa"/>
            <w:tcBorders>
              <w:top w:val="nil"/>
              <w:left w:val="nil"/>
              <w:bottom w:val="nil"/>
              <w:right w:val="nil"/>
            </w:tcBorders>
            <w:tcMar>
              <w:top w:w="128" w:type="dxa"/>
              <w:left w:w="43" w:type="dxa"/>
              <w:bottom w:w="43" w:type="dxa"/>
              <w:right w:w="43" w:type="dxa"/>
            </w:tcMar>
          </w:tcPr>
          <w:p w14:paraId="0FAF0167" w14:textId="77777777" w:rsidR="00EE2529" w:rsidRPr="00C81B84" w:rsidRDefault="00AD5E1E" w:rsidP="00C81B84">
            <w:r w:rsidRPr="00C81B84">
              <w:t>275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D58FB4"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F6CA93" w14:textId="77777777" w:rsidR="00EE2529" w:rsidRPr="00C81B84" w:rsidRDefault="00AD5E1E" w:rsidP="00C81B84">
            <w:r w:rsidRPr="00C81B84">
              <w:t>Tiltak for høyere utdanning og forskning: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C64F9B" w14:textId="77777777" w:rsidR="00EE2529" w:rsidRPr="00C81B84" w:rsidRDefault="00AD5E1E" w:rsidP="00C81B84">
            <w:r w:rsidRPr="00C81B84">
              <w:t>3 794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E8BDDB" w14:textId="77777777" w:rsidR="00EE2529" w:rsidRPr="00C81B84" w:rsidRDefault="00AD5E1E" w:rsidP="00C81B84">
            <w:r w:rsidRPr="00C81B84">
              <w:t>48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C85E84" w14:textId="77777777" w:rsidR="00EE2529" w:rsidRPr="00C81B84" w:rsidRDefault="00AD5E1E" w:rsidP="00C81B84">
            <w:r w:rsidRPr="00C81B84">
              <w:t>3 842</w:t>
            </w:r>
          </w:p>
        </w:tc>
      </w:tr>
      <w:tr w:rsidR="00EE2529" w:rsidRPr="00C81B84" w14:paraId="26B1175B" w14:textId="77777777">
        <w:trPr>
          <w:trHeight w:val="640"/>
        </w:trPr>
        <w:tc>
          <w:tcPr>
            <w:tcW w:w="580" w:type="dxa"/>
            <w:tcBorders>
              <w:top w:val="nil"/>
              <w:left w:val="nil"/>
              <w:bottom w:val="nil"/>
              <w:right w:val="nil"/>
            </w:tcBorders>
            <w:tcMar>
              <w:top w:w="128" w:type="dxa"/>
              <w:left w:w="43" w:type="dxa"/>
              <w:bottom w:w="43" w:type="dxa"/>
              <w:right w:w="43" w:type="dxa"/>
            </w:tcMar>
          </w:tcPr>
          <w:p w14:paraId="07A9F634" w14:textId="77777777" w:rsidR="00EE2529" w:rsidRPr="00C81B84" w:rsidRDefault="00AD5E1E" w:rsidP="00C81B84">
            <w:r w:rsidRPr="00C81B84">
              <w:t>275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56DCF8"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67D2CA" w14:textId="77777777" w:rsidR="00EE2529" w:rsidRPr="00C81B84" w:rsidRDefault="00AD5E1E" w:rsidP="00C81B84">
            <w:r w:rsidRPr="00C81B84">
              <w:t>Tiltak for høyere utdanning og forskning: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0E47CD" w14:textId="77777777" w:rsidR="00EE2529" w:rsidRPr="00C81B84" w:rsidRDefault="00AD5E1E" w:rsidP="00C81B84">
            <w:r w:rsidRPr="00C81B84">
              <w:t>1 656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E57B0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AEC465" w14:textId="77777777" w:rsidR="00EE2529" w:rsidRPr="00C81B84" w:rsidRDefault="00AD5E1E" w:rsidP="00C81B84">
            <w:r w:rsidRPr="00C81B84">
              <w:t>1 656</w:t>
            </w:r>
          </w:p>
        </w:tc>
      </w:tr>
      <w:tr w:rsidR="00EE2529" w:rsidRPr="00C81B84" w14:paraId="428101C5" w14:textId="77777777">
        <w:trPr>
          <w:trHeight w:val="640"/>
        </w:trPr>
        <w:tc>
          <w:tcPr>
            <w:tcW w:w="580" w:type="dxa"/>
            <w:tcBorders>
              <w:top w:val="nil"/>
              <w:left w:val="nil"/>
              <w:bottom w:val="nil"/>
              <w:right w:val="nil"/>
            </w:tcBorders>
            <w:tcMar>
              <w:top w:w="128" w:type="dxa"/>
              <w:left w:w="43" w:type="dxa"/>
              <w:bottom w:w="43" w:type="dxa"/>
              <w:right w:w="43" w:type="dxa"/>
            </w:tcMar>
          </w:tcPr>
          <w:p w14:paraId="72D9CE87" w14:textId="77777777" w:rsidR="00EE2529" w:rsidRPr="00C81B84" w:rsidRDefault="00AD5E1E" w:rsidP="00C81B84">
            <w:r w:rsidRPr="00C81B84">
              <w:t>284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D5146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7C2A34" w14:textId="77777777" w:rsidR="00EE2529" w:rsidRPr="00C81B84" w:rsidRDefault="00AD5E1E" w:rsidP="00C81B84">
            <w:r w:rsidRPr="00C81B84">
              <w:t>De nasjonale forskningsetiske komiteene: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6BD99E" w14:textId="77777777" w:rsidR="00EE2529" w:rsidRPr="00C81B84" w:rsidRDefault="00AD5E1E" w:rsidP="00C81B84">
            <w:r w:rsidRPr="00C81B84">
              <w:t>214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885C3D" w14:textId="77777777" w:rsidR="00EE2529" w:rsidRPr="00C81B84" w:rsidRDefault="00AD5E1E" w:rsidP="00C81B84">
            <w:r w:rsidRPr="00C81B84">
              <w:t>66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94761D4" w14:textId="77777777" w:rsidR="00EE2529" w:rsidRPr="00C81B84" w:rsidRDefault="00AD5E1E" w:rsidP="00C81B84">
            <w:r w:rsidRPr="00C81B84">
              <w:t>280</w:t>
            </w:r>
          </w:p>
        </w:tc>
      </w:tr>
      <w:tr w:rsidR="00EE2529" w:rsidRPr="00C81B84" w14:paraId="6E37A6D1" w14:textId="77777777">
        <w:trPr>
          <w:trHeight w:val="640"/>
        </w:trPr>
        <w:tc>
          <w:tcPr>
            <w:tcW w:w="580" w:type="dxa"/>
            <w:tcBorders>
              <w:top w:val="nil"/>
              <w:left w:val="nil"/>
              <w:bottom w:val="nil"/>
              <w:right w:val="nil"/>
            </w:tcBorders>
            <w:tcMar>
              <w:top w:w="128" w:type="dxa"/>
              <w:left w:w="43" w:type="dxa"/>
              <w:bottom w:w="43" w:type="dxa"/>
              <w:right w:w="43" w:type="dxa"/>
            </w:tcMar>
          </w:tcPr>
          <w:p w14:paraId="6A2DB0DD" w14:textId="77777777" w:rsidR="00EE2529" w:rsidRPr="00C81B84" w:rsidRDefault="00AD5E1E" w:rsidP="00C81B84">
            <w:r w:rsidRPr="00C81B84">
              <w:t>285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E7075E" w14:textId="77777777" w:rsidR="00EE2529" w:rsidRPr="00C81B84" w:rsidRDefault="00AD5E1E" w:rsidP="00C81B84">
            <w:r w:rsidRPr="00C81B84">
              <w:t>52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128F5E" w14:textId="77777777" w:rsidR="00EE2529" w:rsidRPr="00C81B84" w:rsidRDefault="00AD5E1E" w:rsidP="00C81B84">
            <w:r w:rsidRPr="00C81B84">
              <w:t>Norges forskningsråd: Langsiktig, grunnleggende forskning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12EA7B" w14:textId="77777777" w:rsidR="00EE2529" w:rsidRPr="00C81B84" w:rsidRDefault="00AD5E1E" w:rsidP="00C81B84">
            <w:r w:rsidRPr="00C81B84">
              <w:t>37 540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BA48A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81EB96" w14:textId="77777777" w:rsidR="00EE2529" w:rsidRPr="00C81B84" w:rsidRDefault="00AD5E1E" w:rsidP="00C81B84">
            <w:r w:rsidRPr="00C81B84">
              <w:t>37 540</w:t>
            </w:r>
          </w:p>
        </w:tc>
      </w:tr>
      <w:tr w:rsidR="00EE2529" w:rsidRPr="00C81B84" w14:paraId="2D859321" w14:textId="77777777">
        <w:trPr>
          <w:trHeight w:val="640"/>
        </w:trPr>
        <w:tc>
          <w:tcPr>
            <w:tcW w:w="580" w:type="dxa"/>
            <w:tcBorders>
              <w:top w:val="nil"/>
              <w:left w:val="nil"/>
              <w:bottom w:val="nil"/>
              <w:right w:val="nil"/>
            </w:tcBorders>
            <w:tcMar>
              <w:top w:w="128" w:type="dxa"/>
              <w:left w:w="43" w:type="dxa"/>
              <w:bottom w:w="43" w:type="dxa"/>
              <w:right w:w="43" w:type="dxa"/>
            </w:tcMar>
          </w:tcPr>
          <w:p w14:paraId="68078B25" w14:textId="77777777" w:rsidR="00EE2529" w:rsidRPr="00C81B84" w:rsidRDefault="00AD5E1E" w:rsidP="00C81B84">
            <w:r w:rsidRPr="00C81B84">
              <w:t>285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7207F3" w14:textId="77777777" w:rsidR="00EE2529" w:rsidRPr="00C81B84" w:rsidRDefault="00AD5E1E" w:rsidP="00C81B84">
            <w:r w:rsidRPr="00C81B84">
              <w:t>53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A7B245" w14:textId="77777777" w:rsidR="00EE2529" w:rsidRPr="00C81B84" w:rsidRDefault="00AD5E1E" w:rsidP="00C81B84">
            <w:r w:rsidRPr="00C81B84">
              <w:t>Norges forskningsråd: Sektorovergripende og strategiske satsinger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6ED55D" w14:textId="77777777" w:rsidR="00EE2529" w:rsidRPr="00C81B84" w:rsidRDefault="00AD5E1E" w:rsidP="00C81B84">
            <w:r w:rsidRPr="00C81B84">
              <w:t>41 430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FC118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39191F" w14:textId="77777777" w:rsidR="00EE2529" w:rsidRPr="00C81B84" w:rsidRDefault="00AD5E1E" w:rsidP="00C81B84">
            <w:r w:rsidRPr="00C81B84">
              <w:t>41 430</w:t>
            </w:r>
          </w:p>
        </w:tc>
      </w:tr>
      <w:tr w:rsidR="00EE2529" w:rsidRPr="00C81B84" w14:paraId="35CD918A" w14:textId="77777777">
        <w:trPr>
          <w:trHeight w:val="640"/>
        </w:trPr>
        <w:tc>
          <w:tcPr>
            <w:tcW w:w="580" w:type="dxa"/>
            <w:tcBorders>
              <w:top w:val="nil"/>
              <w:left w:val="nil"/>
              <w:bottom w:val="nil"/>
              <w:right w:val="nil"/>
            </w:tcBorders>
            <w:tcMar>
              <w:top w:w="128" w:type="dxa"/>
              <w:left w:w="43" w:type="dxa"/>
              <w:bottom w:w="43" w:type="dxa"/>
              <w:right w:w="43" w:type="dxa"/>
            </w:tcMar>
          </w:tcPr>
          <w:p w14:paraId="786A1CCC" w14:textId="77777777" w:rsidR="00EE2529" w:rsidRPr="00C81B84" w:rsidRDefault="00AD5E1E" w:rsidP="00C81B84">
            <w:r w:rsidRPr="00C81B84">
              <w:t>285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DFA6B6" w14:textId="77777777" w:rsidR="00EE2529" w:rsidRPr="00C81B84" w:rsidRDefault="00AD5E1E" w:rsidP="00C81B84">
            <w:r w:rsidRPr="00C81B84">
              <w:t>54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40B5D79" w14:textId="77777777" w:rsidR="00EE2529" w:rsidRPr="00C81B84" w:rsidRDefault="00AD5E1E" w:rsidP="00C81B84">
            <w:r w:rsidRPr="00C81B84">
              <w:t>Norges forskningsråd: Forskningsinfrastruktur av nasjonal, strategisk interesse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0DBE21" w14:textId="77777777" w:rsidR="00EE2529" w:rsidRPr="00C81B84" w:rsidRDefault="00AD5E1E" w:rsidP="00C81B84">
            <w:r w:rsidRPr="00C81B84">
              <w:t>16 823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43C34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A7DCC8" w14:textId="77777777" w:rsidR="00EE2529" w:rsidRPr="00C81B84" w:rsidRDefault="00AD5E1E" w:rsidP="00C81B84">
            <w:r w:rsidRPr="00C81B84">
              <w:t>16 823</w:t>
            </w:r>
          </w:p>
        </w:tc>
      </w:tr>
      <w:tr w:rsidR="00EE2529" w:rsidRPr="00C81B84" w14:paraId="6B5CB4F6" w14:textId="77777777">
        <w:trPr>
          <w:trHeight w:val="640"/>
        </w:trPr>
        <w:tc>
          <w:tcPr>
            <w:tcW w:w="580" w:type="dxa"/>
            <w:tcBorders>
              <w:top w:val="nil"/>
              <w:left w:val="nil"/>
              <w:bottom w:val="nil"/>
              <w:right w:val="nil"/>
            </w:tcBorders>
            <w:tcMar>
              <w:top w:w="128" w:type="dxa"/>
              <w:left w:w="43" w:type="dxa"/>
              <w:bottom w:w="43" w:type="dxa"/>
              <w:right w:w="43" w:type="dxa"/>
            </w:tcMar>
          </w:tcPr>
          <w:p w14:paraId="2A552D68" w14:textId="77777777" w:rsidR="00EE2529" w:rsidRPr="00C81B84" w:rsidRDefault="00AD5E1E" w:rsidP="00C81B84">
            <w:r w:rsidRPr="00C81B84">
              <w:t>285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BBB331" w14:textId="77777777" w:rsidR="00EE2529" w:rsidRPr="00C81B84" w:rsidRDefault="00AD5E1E" w:rsidP="00C81B84">
            <w:r w:rsidRPr="00C81B84">
              <w:t>55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BD6326B" w14:textId="77777777" w:rsidR="00EE2529" w:rsidRPr="00C81B84" w:rsidRDefault="00AD5E1E" w:rsidP="00C81B84">
            <w:r w:rsidRPr="00C81B84">
              <w:t>Norges forskningsråd: Virksomhetskostnader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5927FC" w14:textId="77777777" w:rsidR="00EE2529" w:rsidRPr="00C81B84" w:rsidRDefault="00AD5E1E" w:rsidP="00C81B84">
            <w:r w:rsidRPr="00C81B84">
              <w:t>15 173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5FC4B7" w14:textId="77777777" w:rsidR="00EE2529" w:rsidRPr="00C81B84" w:rsidRDefault="00AD5E1E" w:rsidP="00C81B84">
            <w:r w:rsidRPr="00C81B84">
              <w:t>3 421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0A75F9" w14:textId="77777777" w:rsidR="00EE2529" w:rsidRPr="00C81B84" w:rsidRDefault="00AD5E1E" w:rsidP="00C81B84">
            <w:r w:rsidRPr="00C81B84">
              <w:t>18 594</w:t>
            </w:r>
          </w:p>
        </w:tc>
      </w:tr>
      <w:tr w:rsidR="00EE2529" w:rsidRPr="00C81B84" w14:paraId="2EB314A1" w14:textId="77777777">
        <w:trPr>
          <w:trHeight w:val="640"/>
        </w:trPr>
        <w:tc>
          <w:tcPr>
            <w:tcW w:w="580" w:type="dxa"/>
            <w:tcBorders>
              <w:top w:val="nil"/>
              <w:left w:val="nil"/>
              <w:bottom w:val="nil"/>
              <w:right w:val="nil"/>
            </w:tcBorders>
            <w:tcMar>
              <w:top w:w="128" w:type="dxa"/>
              <w:left w:w="43" w:type="dxa"/>
              <w:bottom w:w="43" w:type="dxa"/>
              <w:right w:w="43" w:type="dxa"/>
            </w:tcMar>
          </w:tcPr>
          <w:p w14:paraId="5E972399" w14:textId="77777777" w:rsidR="00EE2529" w:rsidRPr="00C81B84" w:rsidRDefault="00AD5E1E" w:rsidP="00C81B84">
            <w:r w:rsidRPr="00C81B84">
              <w:t>286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3D8384"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EB3E1D" w14:textId="77777777" w:rsidR="00EE2529" w:rsidRPr="00C81B84" w:rsidRDefault="00AD5E1E" w:rsidP="00C81B84">
            <w:r w:rsidRPr="00C81B84">
              <w:t>Regionale forskningsfond: Regionale forskningsfond, tilskudd til forskning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BAAC3D" w14:textId="77777777" w:rsidR="00EE2529" w:rsidRPr="00C81B84" w:rsidRDefault="00AD5E1E" w:rsidP="00C81B84">
            <w:r w:rsidRPr="00C81B84">
              <w:t>2 850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6E618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9F2DF7" w14:textId="77777777" w:rsidR="00EE2529" w:rsidRPr="00C81B84" w:rsidRDefault="00AD5E1E" w:rsidP="00C81B84">
            <w:r w:rsidRPr="00C81B84">
              <w:t>2 850</w:t>
            </w:r>
          </w:p>
        </w:tc>
      </w:tr>
      <w:tr w:rsidR="00EE2529" w:rsidRPr="00C81B84" w14:paraId="54C09716" w14:textId="77777777">
        <w:trPr>
          <w:trHeight w:val="1140"/>
        </w:trPr>
        <w:tc>
          <w:tcPr>
            <w:tcW w:w="580" w:type="dxa"/>
            <w:tcBorders>
              <w:top w:val="nil"/>
              <w:left w:val="nil"/>
              <w:bottom w:val="nil"/>
              <w:right w:val="nil"/>
            </w:tcBorders>
            <w:tcMar>
              <w:top w:w="128" w:type="dxa"/>
              <w:left w:w="43" w:type="dxa"/>
              <w:bottom w:w="43" w:type="dxa"/>
              <w:right w:w="43" w:type="dxa"/>
            </w:tcMar>
          </w:tcPr>
          <w:p w14:paraId="272B2B4C" w14:textId="77777777" w:rsidR="00EE2529" w:rsidRPr="00C81B84" w:rsidRDefault="00AD5E1E" w:rsidP="00C81B84">
            <w:r w:rsidRPr="00C81B84">
              <w:t>287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28CF09" w14:textId="77777777" w:rsidR="00EE2529" w:rsidRPr="00C81B84" w:rsidRDefault="00AD5E1E" w:rsidP="00C81B84">
            <w:r w:rsidRPr="00C81B84">
              <w:t>57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9B7099" w14:textId="77777777" w:rsidR="00EE2529" w:rsidRPr="00C81B84" w:rsidRDefault="00AD5E1E" w:rsidP="00C81B84">
            <w:r w:rsidRPr="00C81B84">
              <w:t>Grunnbevilgning til samfunnsvitenskapelige forskningsinstitutter: Grunnbevilgning til samfunnsvitenskapelige forskningsinstitutter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3B7FBC" w14:textId="77777777" w:rsidR="00EE2529" w:rsidRPr="00C81B84" w:rsidRDefault="00AD5E1E" w:rsidP="00C81B84">
            <w:r w:rsidRPr="00C81B84">
              <w:t>4 791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A04D8D" w14:textId="77777777" w:rsidR="00EE2529" w:rsidRPr="00C81B84" w:rsidRDefault="00AD5E1E" w:rsidP="00C81B84">
            <w:r w:rsidRPr="00C81B84">
              <w:t>276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CBF69C" w14:textId="77777777" w:rsidR="00EE2529" w:rsidRPr="00C81B84" w:rsidRDefault="00AD5E1E" w:rsidP="00C81B84">
            <w:r w:rsidRPr="00C81B84">
              <w:t>5 067</w:t>
            </w:r>
          </w:p>
        </w:tc>
      </w:tr>
      <w:tr w:rsidR="00EE2529" w:rsidRPr="00C81B84" w14:paraId="7467D638" w14:textId="77777777">
        <w:trPr>
          <w:trHeight w:val="640"/>
        </w:trPr>
        <w:tc>
          <w:tcPr>
            <w:tcW w:w="580" w:type="dxa"/>
            <w:tcBorders>
              <w:top w:val="nil"/>
              <w:left w:val="nil"/>
              <w:bottom w:val="nil"/>
              <w:right w:val="nil"/>
            </w:tcBorders>
            <w:tcMar>
              <w:top w:w="128" w:type="dxa"/>
              <w:left w:w="43" w:type="dxa"/>
              <w:bottom w:w="43" w:type="dxa"/>
              <w:right w:w="43" w:type="dxa"/>
            </w:tcMar>
          </w:tcPr>
          <w:p w14:paraId="7B710DB7" w14:textId="77777777" w:rsidR="00EE2529" w:rsidRPr="00C81B84" w:rsidRDefault="00AD5E1E" w:rsidP="00C81B84">
            <w:r w:rsidRPr="00C81B84">
              <w:t>288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2826C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659A76" w14:textId="77777777" w:rsidR="00EE2529" w:rsidRPr="00C81B84" w:rsidRDefault="00AD5E1E" w:rsidP="00C81B84">
            <w:r w:rsidRPr="00C81B84">
              <w:t>Internasjonale samarbeidstiltak: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E34A60" w14:textId="77777777" w:rsidR="00EE2529" w:rsidRPr="00C81B84" w:rsidRDefault="00AD5E1E" w:rsidP="00C81B84">
            <w:r w:rsidRPr="00C81B84">
              <w:t>985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A936D8" w14:textId="77777777" w:rsidR="00EE2529" w:rsidRPr="00C81B84" w:rsidRDefault="00AD5E1E" w:rsidP="00C81B84">
            <w:r w:rsidRPr="00C81B84">
              <w:t>19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A9BA95" w14:textId="77777777" w:rsidR="00EE2529" w:rsidRPr="00C81B84" w:rsidRDefault="00AD5E1E" w:rsidP="00C81B84">
            <w:r w:rsidRPr="00C81B84">
              <w:t>1 004</w:t>
            </w:r>
          </w:p>
        </w:tc>
      </w:tr>
      <w:tr w:rsidR="00EE2529" w:rsidRPr="00C81B84" w14:paraId="7C4655D0" w14:textId="77777777">
        <w:trPr>
          <w:trHeight w:val="640"/>
        </w:trPr>
        <w:tc>
          <w:tcPr>
            <w:tcW w:w="580" w:type="dxa"/>
            <w:tcBorders>
              <w:top w:val="nil"/>
              <w:left w:val="nil"/>
              <w:bottom w:val="nil"/>
              <w:right w:val="nil"/>
            </w:tcBorders>
            <w:tcMar>
              <w:top w:w="128" w:type="dxa"/>
              <w:left w:w="43" w:type="dxa"/>
              <w:bottom w:w="43" w:type="dxa"/>
              <w:right w:w="43" w:type="dxa"/>
            </w:tcMar>
          </w:tcPr>
          <w:p w14:paraId="4E92185B" w14:textId="77777777" w:rsidR="00EE2529" w:rsidRPr="00C81B84" w:rsidRDefault="00AD5E1E" w:rsidP="00C81B84">
            <w:r w:rsidRPr="00C81B84">
              <w:t>288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BD3832"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21A789" w14:textId="77777777" w:rsidR="00EE2529" w:rsidRPr="00C81B84" w:rsidRDefault="00AD5E1E" w:rsidP="00C81B84">
            <w:r w:rsidRPr="00C81B84">
              <w:t>Internasjonale samarbeidstiltak: UNESCO-formål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2516A6" w14:textId="77777777" w:rsidR="00EE2529" w:rsidRPr="00C81B84" w:rsidRDefault="00AD5E1E" w:rsidP="00C81B84">
            <w:r w:rsidRPr="00C81B84">
              <w:t>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E2BD0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7A0CB6" w14:textId="77777777" w:rsidR="00EE2529" w:rsidRPr="00C81B84" w:rsidRDefault="00AD5E1E" w:rsidP="00C81B84">
            <w:r w:rsidRPr="00C81B84">
              <w:t>96</w:t>
            </w:r>
          </w:p>
        </w:tc>
      </w:tr>
      <w:tr w:rsidR="00EE2529" w:rsidRPr="00C81B84" w14:paraId="7BFACE70" w14:textId="77777777">
        <w:trPr>
          <w:trHeight w:val="380"/>
        </w:trPr>
        <w:tc>
          <w:tcPr>
            <w:tcW w:w="580" w:type="dxa"/>
            <w:tcBorders>
              <w:top w:val="nil"/>
              <w:left w:val="nil"/>
              <w:bottom w:val="nil"/>
              <w:right w:val="nil"/>
            </w:tcBorders>
            <w:tcMar>
              <w:top w:w="128" w:type="dxa"/>
              <w:left w:w="43" w:type="dxa"/>
              <w:bottom w:w="43" w:type="dxa"/>
              <w:right w:w="43" w:type="dxa"/>
            </w:tcMar>
          </w:tcPr>
          <w:p w14:paraId="31571981" w14:textId="77777777" w:rsidR="00EE2529" w:rsidRPr="00C81B84" w:rsidRDefault="00AD5E1E" w:rsidP="00C81B84">
            <w:r w:rsidRPr="00C81B84">
              <w:t>289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7A36F6"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C9B780C" w14:textId="77777777" w:rsidR="00EE2529" w:rsidRPr="00C81B84" w:rsidRDefault="00AD5E1E" w:rsidP="00C81B84">
            <w:r w:rsidRPr="00C81B84">
              <w:t xml:space="preserve">Vitenskapelige priser: </w:t>
            </w:r>
            <w:proofErr w:type="spellStart"/>
            <w:r w:rsidRPr="00C81B84">
              <w:t>Holbergprisen</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5947CB" w14:textId="77777777" w:rsidR="00EE2529" w:rsidRPr="00C81B84" w:rsidRDefault="00AD5E1E" w:rsidP="00C81B84">
            <w:r w:rsidRPr="00C81B84">
              <w:t>373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23EBB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416DBCC" w14:textId="77777777" w:rsidR="00EE2529" w:rsidRPr="00C81B84" w:rsidRDefault="00AD5E1E" w:rsidP="00C81B84">
            <w:r w:rsidRPr="00C81B84">
              <w:t>373</w:t>
            </w:r>
          </w:p>
        </w:tc>
      </w:tr>
      <w:tr w:rsidR="00EE2529" w:rsidRPr="00C81B84" w14:paraId="33188404" w14:textId="77777777">
        <w:trPr>
          <w:trHeight w:val="380"/>
        </w:trPr>
        <w:tc>
          <w:tcPr>
            <w:tcW w:w="580" w:type="dxa"/>
            <w:tcBorders>
              <w:top w:val="nil"/>
              <w:left w:val="nil"/>
              <w:bottom w:val="nil"/>
              <w:right w:val="nil"/>
            </w:tcBorders>
            <w:tcMar>
              <w:top w:w="128" w:type="dxa"/>
              <w:left w:w="43" w:type="dxa"/>
              <w:bottom w:w="43" w:type="dxa"/>
              <w:right w:w="43" w:type="dxa"/>
            </w:tcMar>
          </w:tcPr>
          <w:p w14:paraId="5FCE9AC4" w14:textId="77777777" w:rsidR="00EE2529" w:rsidRPr="00C81B84" w:rsidRDefault="00AD5E1E" w:rsidP="00C81B84">
            <w:r w:rsidRPr="00C81B84">
              <w:t>289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14499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58E1E7" w14:textId="77777777" w:rsidR="00EE2529" w:rsidRPr="00C81B84" w:rsidRDefault="00AD5E1E" w:rsidP="00C81B84">
            <w:r w:rsidRPr="00C81B84">
              <w:t xml:space="preserve">Vitenskapelige priser: </w:t>
            </w:r>
            <w:proofErr w:type="spellStart"/>
            <w:r w:rsidRPr="00C81B84">
              <w:t>Abelprisen</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DF3AE7" w14:textId="77777777" w:rsidR="00EE2529" w:rsidRPr="00C81B84" w:rsidRDefault="00AD5E1E" w:rsidP="00C81B84">
            <w:r w:rsidRPr="00C81B84">
              <w:t>362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E37D8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541E3B" w14:textId="77777777" w:rsidR="00EE2529" w:rsidRPr="00C81B84" w:rsidRDefault="00AD5E1E" w:rsidP="00C81B84">
            <w:r w:rsidRPr="00C81B84">
              <w:t>362</w:t>
            </w:r>
          </w:p>
        </w:tc>
      </w:tr>
      <w:tr w:rsidR="00EE2529" w:rsidRPr="00C81B84" w14:paraId="1FE696EA"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4E8D6B56" w14:textId="77777777" w:rsidR="00EE2529" w:rsidRPr="00C81B84" w:rsidRDefault="00AD5E1E" w:rsidP="00C81B84">
            <w:r w:rsidRPr="00C81B84">
              <w:t>289</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25BB2F0" w14:textId="77777777" w:rsidR="00EE2529" w:rsidRPr="00C81B84" w:rsidRDefault="00AD5E1E" w:rsidP="00C81B84">
            <w:r w:rsidRPr="00C81B84">
              <w:t>72</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2EC5BDC" w14:textId="77777777" w:rsidR="00EE2529" w:rsidRPr="00C81B84" w:rsidRDefault="00AD5E1E" w:rsidP="00C81B84">
            <w:r w:rsidRPr="00C81B84">
              <w:t xml:space="preserve">Vitenskapelige priser: </w:t>
            </w:r>
            <w:proofErr w:type="spellStart"/>
            <w:r w:rsidRPr="00C81B84">
              <w:t>Kavliprisen</w:t>
            </w:r>
            <w:proofErr w:type="spellEnd"/>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08CC304" w14:textId="77777777" w:rsidR="00EE2529" w:rsidRPr="00C81B84" w:rsidRDefault="00AD5E1E" w:rsidP="00C81B84">
            <w:r w:rsidRPr="00C81B84">
              <w:t>248</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3223DDB"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3ABC662" w14:textId="77777777" w:rsidR="00EE2529" w:rsidRPr="00C81B84" w:rsidRDefault="00AD5E1E" w:rsidP="00C81B84">
            <w:r w:rsidRPr="00C81B84">
              <w:t>248</w:t>
            </w:r>
          </w:p>
        </w:tc>
      </w:tr>
      <w:tr w:rsidR="00EE2529" w:rsidRPr="00C81B84" w14:paraId="3030F47A"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C38457A" w14:textId="77777777" w:rsidR="00EE2529" w:rsidRPr="00C81B84" w:rsidRDefault="00AD5E1E" w:rsidP="00C81B84">
            <w:r w:rsidRPr="00C81B84">
              <w:t>Kunnskapsdepartementet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5CE5B8C" w14:textId="77777777" w:rsidR="00EE2529" w:rsidRPr="00C81B84" w:rsidRDefault="00AD5E1E" w:rsidP="00C81B84">
            <w:r w:rsidRPr="00C81B84">
              <w:t>1 400 754</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89AD803" w14:textId="77777777" w:rsidR="00EE2529" w:rsidRPr="00C81B84" w:rsidRDefault="00AD5E1E" w:rsidP="00C81B84">
            <w:r w:rsidRPr="00C81B84">
              <w:t>119 337</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75DAFE1" w14:textId="77777777" w:rsidR="00EE2529" w:rsidRPr="00C81B84" w:rsidRDefault="00AD5E1E" w:rsidP="00C81B84">
            <w:r w:rsidRPr="00C81B84">
              <w:t>1 520 091</w:t>
            </w:r>
          </w:p>
        </w:tc>
      </w:tr>
      <w:tr w:rsidR="00EE2529" w:rsidRPr="00C81B84" w14:paraId="27389ACE" w14:textId="77777777">
        <w:trPr>
          <w:trHeight w:val="640"/>
        </w:trPr>
        <w:tc>
          <w:tcPr>
            <w:tcW w:w="580" w:type="dxa"/>
            <w:tcBorders>
              <w:top w:val="nil"/>
              <w:left w:val="nil"/>
              <w:bottom w:val="nil"/>
              <w:right w:val="nil"/>
            </w:tcBorders>
            <w:tcMar>
              <w:top w:w="128" w:type="dxa"/>
              <w:left w:w="43" w:type="dxa"/>
              <w:bottom w:w="43" w:type="dxa"/>
              <w:right w:w="43" w:type="dxa"/>
            </w:tcMar>
          </w:tcPr>
          <w:p w14:paraId="611FA677" w14:textId="77777777" w:rsidR="00EE2529" w:rsidRPr="00C81B84" w:rsidRDefault="00AD5E1E" w:rsidP="00C81B84">
            <w:r w:rsidRPr="00C81B84">
              <w:t>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41FB4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C517050" w14:textId="77777777" w:rsidR="00EE2529" w:rsidRPr="00C81B84" w:rsidRDefault="00AD5E1E" w:rsidP="00C81B84">
            <w:r w:rsidRPr="00C81B84">
              <w:t>Kultur- og likestillingsdepartementet: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4E9CA1" w14:textId="77777777" w:rsidR="00EE2529" w:rsidRPr="00C81B84" w:rsidRDefault="00AD5E1E" w:rsidP="00C81B84">
            <w:r w:rsidRPr="00C81B84">
              <w:t>1 052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DBB828" w14:textId="77777777" w:rsidR="00EE2529" w:rsidRPr="00C81B84" w:rsidRDefault="00AD5E1E" w:rsidP="00C81B84">
            <w:r w:rsidRPr="00C81B84">
              <w:t>855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34D769" w14:textId="77777777" w:rsidR="00EE2529" w:rsidRPr="00C81B84" w:rsidRDefault="00AD5E1E" w:rsidP="00C81B84">
            <w:r w:rsidRPr="00C81B84">
              <w:t>1 907</w:t>
            </w:r>
          </w:p>
        </w:tc>
      </w:tr>
      <w:tr w:rsidR="00EE2529" w:rsidRPr="00C81B84" w14:paraId="201484D7" w14:textId="77777777">
        <w:trPr>
          <w:trHeight w:val="640"/>
        </w:trPr>
        <w:tc>
          <w:tcPr>
            <w:tcW w:w="580" w:type="dxa"/>
            <w:tcBorders>
              <w:top w:val="nil"/>
              <w:left w:val="nil"/>
              <w:bottom w:val="nil"/>
              <w:right w:val="nil"/>
            </w:tcBorders>
            <w:tcMar>
              <w:top w:w="128" w:type="dxa"/>
              <w:left w:w="43" w:type="dxa"/>
              <w:bottom w:w="43" w:type="dxa"/>
              <w:right w:w="43" w:type="dxa"/>
            </w:tcMar>
          </w:tcPr>
          <w:p w14:paraId="4197AB80" w14:textId="77777777" w:rsidR="00EE2529" w:rsidRPr="00C81B84" w:rsidRDefault="00AD5E1E" w:rsidP="00C81B84">
            <w:r w:rsidRPr="00C81B84">
              <w:t>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9B1F1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04D481" w14:textId="77777777" w:rsidR="00EE2529" w:rsidRPr="00C81B84" w:rsidRDefault="00AD5E1E" w:rsidP="00C81B84">
            <w:r w:rsidRPr="00C81B84">
              <w:t>Kultur- og likestillingsdepartementet: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592B37" w14:textId="77777777" w:rsidR="00EE2529" w:rsidRPr="00C81B84" w:rsidRDefault="00AD5E1E" w:rsidP="00C81B84">
            <w:r w:rsidRPr="00C81B84">
              <w:t>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DB81F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16E324" w14:textId="77777777" w:rsidR="00EE2529" w:rsidRPr="00C81B84" w:rsidRDefault="00AD5E1E" w:rsidP="00C81B84">
            <w:r w:rsidRPr="00C81B84">
              <w:t>25</w:t>
            </w:r>
          </w:p>
        </w:tc>
      </w:tr>
      <w:tr w:rsidR="00EE2529" w:rsidRPr="00C81B84" w14:paraId="3DCD6A54" w14:textId="77777777">
        <w:trPr>
          <w:trHeight w:val="640"/>
        </w:trPr>
        <w:tc>
          <w:tcPr>
            <w:tcW w:w="580" w:type="dxa"/>
            <w:tcBorders>
              <w:top w:val="nil"/>
              <w:left w:val="nil"/>
              <w:bottom w:val="nil"/>
              <w:right w:val="nil"/>
            </w:tcBorders>
            <w:tcMar>
              <w:top w:w="128" w:type="dxa"/>
              <w:left w:w="43" w:type="dxa"/>
              <w:bottom w:w="43" w:type="dxa"/>
              <w:right w:w="43" w:type="dxa"/>
            </w:tcMar>
          </w:tcPr>
          <w:p w14:paraId="4E38FEC1" w14:textId="77777777" w:rsidR="00EE2529" w:rsidRPr="00C81B84" w:rsidRDefault="00AD5E1E" w:rsidP="00C81B84">
            <w:r w:rsidRPr="00C81B84">
              <w:t>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920A00"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96A4AD" w14:textId="77777777" w:rsidR="00EE2529" w:rsidRPr="00C81B84" w:rsidRDefault="00AD5E1E" w:rsidP="00C81B84">
            <w:r w:rsidRPr="00C81B84">
              <w:t>Kultur- og likestillingsdepartementet: Tilskudd til priser og konkurranser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38524C" w14:textId="77777777" w:rsidR="00EE2529" w:rsidRPr="00C81B84" w:rsidRDefault="00AD5E1E" w:rsidP="00C81B84">
            <w:r w:rsidRPr="00C81B84">
              <w:t>222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B9F21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895D4E" w14:textId="77777777" w:rsidR="00EE2529" w:rsidRPr="00C81B84" w:rsidRDefault="00AD5E1E" w:rsidP="00C81B84">
            <w:r w:rsidRPr="00C81B84">
              <w:t>222</w:t>
            </w:r>
          </w:p>
        </w:tc>
      </w:tr>
      <w:tr w:rsidR="00EE2529" w:rsidRPr="00C81B84" w14:paraId="312AEC8A" w14:textId="77777777">
        <w:trPr>
          <w:trHeight w:val="640"/>
        </w:trPr>
        <w:tc>
          <w:tcPr>
            <w:tcW w:w="580" w:type="dxa"/>
            <w:tcBorders>
              <w:top w:val="nil"/>
              <w:left w:val="nil"/>
              <w:bottom w:val="nil"/>
              <w:right w:val="nil"/>
            </w:tcBorders>
            <w:tcMar>
              <w:top w:w="128" w:type="dxa"/>
              <w:left w:w="43" w:type="dxa"/>
              <w:bottom w:w="43" w:type="dxa"/>
              <w:right w:w="43" w:type="dxa"/>
            </w:tcMar>
          </w:tcPr>
          <w:p w14:paraId="0C74EF10" w14:textId="77777777" w:rsidR="00EE2529" w:rsidRPr="00C81B84" w:rsidRDefault="00AD5E1E" w:rsidP="00C81B84">
            <w:r w:rsidRPr="00C81B84">
              <w:t>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03E46B"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5ED223" w14:textId="77777777" w:rsidR="00EE2529" w:rsidRPr="00C81B84" w:rsidRDefault="00AD5E1E" w:rsidP="00C81B84">
            <w:r w:rsidRPr="00C81B84">
              <w:t>Kultur- og likestillingsdepartementet: Til disposisjon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B04687" w14:textId="77777777" w:rsidR="00EE2529" w:rsidRPr="00C81B84" w:rsidRDefault="00AD5E1E" w:rsidP="00C81B84">
            <w:r w:rsidRPr="00C81B84">
              <w:t>261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8EA3A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9281143" w14:textId="77777777" w:rsidR="00EE2529" w:rsidRPr="00C81B84" w:rsidRDefault="00AD5E1E" w:rsidP="00C81B84">
            <w:r w:rsidRPr="00C81B84">
              <w:t>261</w:t>
            </w:r>
          </w:p>
        </w:tc>
      </w:tr>
      <w:tr w:rsidR="00EE2529" w:rsidRPr="00C81B84" w14:paraId="1D642C70" w14:textId="77777777">
        <w:trPr>
          <w:trHeight w:val="640"/>
        </w:trPr>
        <w:tc>
          <w:tcPr>
            <w:tcW w:w="580" w:type="dxa"/>
            <w:tcBorders>
              <w:top w:val="nil"/>
              <w:left w:val="nil"/>
              <w:bottom w:val="nil"/>
              <w:right w:val="nil"/>
            </w:tcBorders>
            <w:tcMar>
              <w:top w:w="128" w:type="dxa"/>
              <w:left w:w="43" w:type="dxa"/>
              <w:bottom w:w="43" w:type="dxa"/>
              <w:right w:w="43" w:type="dxa"/>
            </w:tcMar>
          </w:tcPr>
          <w:p w14:paraId="56C1429F"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25BB75"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5954E58" w14:textId="77777777" w:rsidR="00EE2529" w:rsidRPr="00C81B84" w:rsidRDefault="00AD5E1E" w:rsidP="00C81B84">
            <w:r w:rsidRPr="00C81B84">
              <w:t>Frivillighetsformål: Forskning, utredning og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EB73CF" w14:textId="77777777" w:rsidR="00EE2529" w:rsidRPr="00C81B84" w:rsidRDefault="00AD5E1E" w:rsidP="00C81B84">
            <w:r w:rsidRPr="00C81B84">
              <w:t>219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C6D77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45CA06" w14:textId="77777777" w:rsidR="00EE2529" w:rsidRPr="00C81B84" w:rsidRDefault="00AD5E1E" w:rsidP="00C81B84">
            <w:r w:rsidRPr="00C81B84">
              <w:t>219</w:t>
            </w:r>
          </w:p>
        </w:tc>
      </w:tr>
      <w:tr w:rsidR="00EE2529" w:rsidRPr="00C81B84" w14:paraId="30D2E770" w14:textId="77777777">
        <w:trPr>
          <w:trHeight w:val="640"/>
        </w:trPr>
        <w:tc>
          <w:tcPr>
            <w:tcW w:w="580" w:type="dxa"/>
            <w:tcBorders>
              <w:top w:val="nil"/>
              <w:left w:val="nil"/>
              <w:bottom w:val="nil"/>
              <w:right w:val="nil"/>
            </w:tcBorders>
            <w:tcMar>
              <w:top w:w="128" w:type="dxa"/>
              <w:left w:w="43" w:type="dxa"/>
              <w:bottom w:w="43" w:type="dxa"/>
              <w:right w:w="43" w:type="dxa"/>
            </w:tcMar>
          </w:tcPr>
          <w:p w14:paraId="270979AA"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8D3258"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0D12DAB" w14:textId="77777777" w:rsidR="00EE2529" w:rsidRPr="00C81B84" w:rsidRDefault="00AD5E1E" w:rsidP="00C81B84">
            <w:r w:rsidRPr="00C81B84">
              <w:t>Frivillighetsformål: Tilskudd til frivilligsentraler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D1A87A" w14:textId="77777777" w:rsidR="00EE2529" w:rsidRPr="00C81B84" w:rsidRDefault="00AD5E1E" w:rsidP="00C81B84">
            <w:r w:rsidRPr="00C81B84">
              <w:t>5 166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39225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E84603" w14:textId="77777777" w:rsidR="00EE2529" w:rsidRPr="00C81B84" w:rsidRDefault="00AD5E1E" w:rsidP="00C81B84">
            <w:r w:rsidRPr="00C81B84">
              <w:t>5 166</w:t>
            </w:r>
          </w:p>
        </w:tc>
      </w:tr>
      <w:tr w:rsidR="00EE2529" w:rsidRPr="00C81B84" w14:paraId="1D5CF169" w14:textId="77777777">
        <w:trPr>
          <w:trHeight w:val="640"/>
        </w:trPr>
        <w:tc>
          <w:tcPr>
            <w:tcW w:w="580" w:type="dxa"/>
            <w:tcBorders>
              <w:top w:val="nil"/>
              <w:left w:val="nil"/>
              <w:bottom w:val="nil"/>
              <w:right w:val="nil"/>
            </w:tcBorders>
            <w:tcMar>
              <w:top w:w="128" w:type="dxa"/>
              <w:left w:w="43" w:type="dxa"/>
              <w:bottom w:w="43" w:type="dxa"/>
              <w:right w:w="43" w:type="dxa"/>
            </w:tcMar>
          </w:tcPr>
          <w:p w14:paraId="26058164"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419AAB"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D75495" w14:textId="77777777" w:rsidR="00EE2529" w:rsidRPr="00C81B84" w:rsidRDefault="00AD5E1E" w:rsidP="00C81B84">
            <w:r w:rsidRPr="00C81B84">
              <w:t>Frivillighetsformål: Merverdiavgiftskompensasjon til frivillige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D4B663" w14:textId="77777777" w:rsidR="00EE2529" w:rsidRPr="00C81B84" w:rsidRDefault="00AD5E1E" w:rsidP="00C81B84">
            <w:r w:rsidRPr="00C81B84">
              <w:t>43 252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65E12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7AC824" w14:textId="77777777" w:rsidR="00EE2529" w:rsidRPr="00C81B84" w:rsidRDefault="00AD5E1E" w:rsidP="00C81B84">
            <w:r w:rsidRPr="00C81B84">
              <w:t>43 252</w:t>
            </w:r>
          </w:p>
        </w:tc>
      </w:tr>
      <w:tr w:rsidR="00EE2529" w:rsidRPr="00C81B84" w14:paraId="12E9F4BD" w14:textId="77777777">
        <w:trPr>
          <w:trHeight w:val="640"/>
        </w:trPr>
        <w:tc>
          <w:tcPr>
            <w:tcW w:w="580" w:type="dxa"/>
            <w:tcBorders>
              <w:top w:val="nil"/>
              <w:left w:val="nil"/>
              <w:bottom w:val="nil"/>
              <w:right w:val="nil"/>
            </w:tcBorders>
            <w:tcMar>
              <w:top w:w="128" w:type="dxa"/>
              <w:left w:w="43" w:type="dxa"/>
              <w:bottom w:w="43" w:type="dxa"/>
              <w:right w:w="43" w:type="dxa"/>
            </w:tcMar>
          </w:tcPr>
          <w:p w14:paraId="11A604F1"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184315"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2D23294" w14:textId="77777777" w:rsidR="00EE2529" w:rsidRPr="00C81B84" w:rsidRDefault="00AD5E1E" w:rsidP="00C81B84">
            <w:r w:rsidRPr="00C81B84">
              <w:t>Frivillighetsformål: Tilskudd til studieforbund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EB2936" w14:textId="77777777" w:rsidR="00EE2529" w:rsidRPr="00C81B84" w:rsidRDefault="00AD5E1E" w:rsidP="00C81B84">
            <w:r w:rsidRPr="00C81B84">
              <w:t>3 656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98E77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F49AF9" w14:textId="77777777" w:rsidR="00EE2529" w:rsidRPr="00C81B84" w:rsidRDefault="00AD5E1E" w:rsidP="00C81B84">
            <w:r w:rsidRPr="00C81B84">
              <w:t>3 656</w:t>
            </w:r>
          </w:p>
        </w:tc>
      </w:tr>
      <w:tr w:rsidR="00EE2529" w:rsidRPr="00C81B84" w14:paraId="278B4C3F" w14:textId="77777777">
        <w:trPr>
          <w:trHeight w:val="380"/>
        </w:trPr>
        <w:tc>
          <w:tcPr>
            <w:tcW w:w="580" w:type="dxa"/>
            <w:tcBorders>
              <w:top w:val="nil"/>
              <w:left w:val="nil"/>
              <w:bottom w:val="nil"/>
              <w:right w:val="nil"/>
            </w:tcBorders>
            <w:tcMar>
              <w:top w:w="128" w:type="dxa"/>
              <w:left w:w="43" w:type="dxa"/>
              <w:bottom w:w="43" w:type="dxa"/>
              <w:right w:w="43" w:type="dxa"/>
            </w:tcMar>
          </w:tcPr>
          <w:p w14:paraId="345EA591"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027A47"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019BE06" w14:textId="77777777" w:rsidR="00EE2529" w:rsidRPr="00C81B84" w:rsidRDefault="00AD5E1E" w:rsidP="00C81B84">
            <w:r w:rsidRPr="00C81B84">
              <w:t>Frivillighetsformål: Frivillighetstiltak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9BC9EA" w14:textId="77777777" w:rsidR="00EE2529" w:rsidRPr="00C81B84" w:rsidRDefault="00AD5E1E" w:rsidP="00C81B84">
            <w:r w:rsidRPr="00C81B84">
              <w:t>456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9DF8C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5D3A1E" w14:textId="77777777" w:rsidR="00EE2529" w:rsidRPr="00C81B84" w:rsidRDefault="00AD5E1E" w:rsidP="00C81B84">
            <w:r w:rsidRPr="00C81B84">
              <w:t>456</w:t>
            </w:r>
          </w:p>
        </w:tc>
      </w:tr>
      <w:tr w:rsidR="00EE2529" w:rsidRPr="00C81B84" w14:paraId="7A7BB604" w14:textId="77777777">
        <w:trPr>
          <w:trHeight w:val="640"/>
        </w:trPr>
        <w:tc>
          <w:tcPr>
            <w:tcW w:w="580" w:type="dxa"/>
            <w:tcBorders>
              <w:top w:val="nil"/>
              <w:left w:val="nil"/>
              <w:bottom w:val="nil"/>
              <w:right w:val="nil"/>
            </w:tcBorders>
            <w:tcMar>
              <w:top w:w="128" w:type="dxa"/>
              <w:left w:w="43" w:type="dxa"/>
              <w:bottom w:w="43" w:type="dxa"/>
              <w:right w:w="43" w:type="dxa"/>
            </w:tcMar>
          </w:tcPr>
          <w:p w14:paraId="25F8C679"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E2C6EB" w14:textId="77777777" w:rsidR="00EE2529" w:rsidRPr="00C81B84" w:rsidRDefault="00AD5E1E" w:rsidP="00C81B84">
            <w:r w:rsidRPr="00C81B84">
              <w:t>82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F5F4FC" w14:textId="77777777" w:rsidR="00EE2529" w:rsidRPr="00C81B84" w:rsidRDefault="00AD5E1E" w:rsidP="00C81B84">
            <w:r w:rsidRPr="00C81B84">
              <w:t>Frivillighetsformål: Merverdiavgiftskompensasjon ved bygging av idrettsanlegg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C42DFB" w14:textId="77777777" w:rsidR="00EE2529" w:rsidRPr="00C81B84" w:rsidRDefault="00AD5E1E" w:rsidP="00C81B84">
            <w:r w:rsidRPr="00C81B84">
              <w:t>6 408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24C62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D1D8EC" w14:textId="77777777" w:rsidR="00EE2529" w:rsidRPr="00C81B84" w:rsidRDefault="00AD5E1E" w:rsidP="00C81B84">
            <w:r w:rsidRPr="00C81B84">
              <w:t>6 408</w:t>
            </w:r>
          </w:p>
        </w:tc>
      </w:tr>
      <w:tr w:rsidR="00EE2529" w:rsidRPr="00C81B84" w14:paraId="23A8E039" w14:textId="77777777">
        <w:trPr>
          <w:trHeight w:val="380"/>
        </w:trPr>
        <w:tc>
          <w:tcPr>
            <w:tcW w:w="580" w:type="dxa"/>
            <w:tcBorders>
              <w:top w:val="nil"/>
              <w:left w:val="nil"/>
              <w:bottom w:val="nil"/>
              <w:right w:val="nil"/>
            </w:tcBorders>
            <w:tcMar>
              <w:top w:w="128" w:type="dxa"/>
              <w:left w:w="43" w:type="dxa"/>
              <w:bottom w:w="43" w:type="dxa"/>
              <w:right w:w="43" w:type="dxa"/>
            </w:tcMar>
          </w:tcPr>
          <w:p w14:paraId="7702A0F3" w14:textId="77777777" w:rsidR="00EE2529" w:rsidRPr="00C81B84" w:rsidRDefault="00AD5E1E" w:rsidP="00C81B84">
            <w:r w:rsidRPr="00C81B84">
              <w:t>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E580E4" w14:textId="77777777" w:rsidR="00EE2529" w:rsidRPr="00C81B84" w:rsidRDefault="00AD5E1E" w:rsidP="00C81B84">
            <w:r w:rsidRPr="00C81B84">
              <w:t>86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8E72FD" w14:textId="77777777" w:rsidR="00EE2529" w:rsidRPr="00C81B84" w:rsidRDefault="00AD5E1E" w:rsidP="00C81B84">
            <w:r w:rsidRPr="00C81B84">
              <w:t>Frivillighetsformål: Idrettstiltak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DE0451" w14:textId="77777777" w:rsidR="00EE2529" w:rsidRPr="00C81B84" w:rsidRDefault="00AD5E1E" w:rsidP="00C81B84">
            <w:r w:rsidRPr="00C81B84">
              <w:t>749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5857F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8327B16" w14:textId="77777777" w:rsidR="00EE2529" w:rsidRPr="00C81B84" w:rsidRDefault="00AD5E1E" w:rsidP="00C81B84">
            <w:r w:rsidRPr="00C81B84">
              <w:t>749</w:t>
            </w:r>
          </w:p>
        </w:tc>
      </w:tr>
      <w:tr w:rsidR="00EE2529" w:rsidRPr="00C81B84" w14:paraId="4A8F63FE" w14:textId="77777777">
        <w:trPr>
          <w:trHeight w:val="380"/>
        </w:trPr>
        <w:tc>
          <w:tcPr>
            <w:tcW w:w="580" w:type="dxa"/>
            <w:tcBorders>
              <w:top w:val="nil"/>
              <w:left w:val="nil"/>
              <w:bottom w:val="nil"/>
              <w:right w:val="nil"/>
            </w:tcBorders>
            <w:tcMar>
              <w:top w:w="128" w:type="dxa"/>
              <w:left w:w="43" w:type="dxa"/>
              <w:bottom w:w="43" w:type="dxa"/>
              <w:right w:w="43" w:type="dxa"/>
            </w:tcMar>
          </w:tcPr>
          <w:p w14:paraId="20AEBBC8"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66AFA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6DD598" w14:textId="77777777" w:rsidR="00EE2529" w:rsidRPr="00C81B84" w:rsidRDefault="00AD5E1E" w:rsidP="00C81B84">
            <w:r w:rsidRPr="00C81B84">
              <w:t>Norsk kulturråd: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A7CA9D" w14:textId="77777777" w:rsidR="00EE2529" w:rsidRPr="00C81B84" w:rsidRDefault="00AD5E1E" w:rsidP="00C81B84">
            <w:r w:rsidRPr="00C81B84">
              <w:t>1 610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14AAD4" w14:textId="77777777" w:rsidR="00EE2529" w:rsidRPr="00C81B84" w:rsidRDefault="00AD5E1E" w:rsidP="00C81B84">
            <w:r w:rsidRPr="00C81B84">
              <w:t>313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EA3211" w14:textId="77777777" w:rsidR="00EE2529" w:rsidRPr="00C81B84" w:rsidRDefault="00AD5E1E" w:rsidP="00C81B84">
            <w:r w:rsidRPr="00C81B84">
              <w:t>1 923</w:t>
            </w:r>
          </w:p>
        </w:tc>
      </w:tr>
      <w:tr w:rsidR="00EE2529" w:rsidRPr="00C81B84" w14:paraId="1A23B19B" w14:textId="77777777">
        <w:trPr>
          <w:trHeight w:val="380"/>
        </w:trPr>
        <w:tc>
          <w:tcPr>
            <w:tcW w:w="580" w:type="dxa"/>
            <w:tcBorders>
              <w:top w:val="nil"/>
              <w:left w:val="nil"/>
              <w:bottom w:val="nil"/>
              <w:right w:val="nil"/>
            </w:tcBorders>
            <w:tcMar>
              <w:top w:w="128" w:type="dxa"/>
              <w:left w:w="43" w:type="dxa"/>
              <w:bottom w:w="43" w:type="dxa"/>
              <w:right w:w="43" w:type="dxa"/>
            </w:tcMar>
          </w:tcPr>
          <w:p w14:paraId="79FBF71A"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439149"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298CA4" w14:textId="77777777" w:rsidR="00EE2529" w:rsidRPr="00C81B84" w:rsidRDefault="00AD5E1E" w:rsidP="00C81B84">
            <w:r w:rsidRPr="00C81B84">
              <w:t>Norsk kulturråd: Fond for lyd og bilde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05315E" w14:textId="77777777" w:rsidR="00EE2529" w:rsidRPr="00C81B84" w:rsidRDefault="00AD5E1E" w:rsidP="00C81B84">
            <w:r w:rsidRPr="00C81B84">
              <w:t>1 048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43A90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B969FC" w14:textId="77777777" w:rsidR="00EE2529" w:rsidRPr="00C81B84" w:rsidRDefault="00AD5E1E" w:rsidP="00C81B84">
            <w:r w:rsidRPr="00C81B84">
              <w:t>1 048</w:t>
            </w:r>
          </w:p>
        </w:tc>
      </w:tr>
      <w:tr w:rsidR="00EE2529" w:rsidRPr="00C81B84" w14:paraId="66A45DC0" w14:textId="77777777">
        <w:trPr>
          <w:trHeight w:val="380"/>
        </w:trPr>
        <w:tc>
          <w:tcPr>
            <w:tcW w:w="580" w:type="dxa"/>
            <w:tcBorders>
              <w:top w:val="nil"/>
              <w:left w:val="nil"/>
              <w:bottom w:val="nil"/>
              <w:right w:val="nil"/>
            </w:tcBorders>
            <w:tcMar>
              <w:top w:w="128" w:type="dxa"/>
              <w:left w:w="43" w:type="dxa"/>
              <w:bottom w:w="43" w:type="dxa"/>
              <w:right w:w="43" w:type="dxa"/>
            </w:tcMar>
          </w:tcPr>
          <w:p w14:paraId="66613E9B"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AB9C19" w14:textId="77777777" w:rsidR="00EE2529" w:rsidRPr="00C81B84" w:rsidRDefault="00AD5E1E" w:rsidP="00C81B84">
            <w:r w:rsidRPr="00C81B84">
              <w:t>55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90321D" w14:textId="77777777" w:rsidR="00EE2529" w:rsidRPr="00C81B84" w:rsidRDefault="00AD5E1E" w:rsidP="00C81B84">
            <w:r w:rsidRPr="00C81B84">
              <w:t>Norsk kulturråd: Norsk kulturfond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DF63DE" w14:textId="77777777" w:rsidR="00EE2529" w:rsidRPr="00C81B84" w:rsidRDefault="00AD5E1E" w:rsidP="00C81B84">
            <w:r w:rsidRPr="00C81B84">
              <w:t>20 012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07139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6885150" w14:textId="77777777" w:rsidR="00EE2529" w:rsidRPr="00C81B84" w:rsidRDefault="00AD5E1E" w:rsidP="00C81B84">
            <w:r w:rsidRPr="00C81B84">
              <w:t>20 012</w:t>
            </w:r>
          </w:p>
        </w:tc>
      </w:tr>
      <w:tr w:rsidR="00EE2529" w:rsidRPr="00C81B84" w14:paraId="144A6308" w14:textId="77777777">
        <w:trPr>
          <w:trHeight w:val="380"/>
        </w:trPr>
        <w:tc>
          <w:tcPr>
            <w:tcW w:w="580" w:type="dxa"/>
            <w:tcBorders>
              <w:top w:val="nil"/>
              <w:left w:val="nil"/>
              <w:bottom w:val="nil"/>
              <w:right w:val="nil"/>
            </w:tcBorders>
            <w:tcMar>
              <w:top w:w="128" w:type="dxa"/>
              <w:left w:w="43" w:type="dxa"/>
              <w:bottom w:w="43" w:type="dxa"/>
              <w:right w:w="43" w:type="dxa"/>
            </w:tcMar>
          </w:tcPr>
          <w:p w14:paraId="4AAD79F9"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2D1C85"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AC1D10" w14:textId="77777777" w:rsidR="00EE2529" w:rsidRPr="00C81B84" w:rsidRDefault="00AD5E1E" w:rsidP="00C81B84">
            <w:r w:rsidRPr="00C81B84">
              <w:t>Norsk kulturråd: Statsstipend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E3EDAB" w14:textId="77777777" w:rsidR="00EE2529" w:rsidRPr="00C81B84" w:rsidRDefault="00AD5E1E" w:rsidP="00C81B84">
            <w:r w:rsidRPr="00C81B84">
              <w:t>141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21807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49B8FB" w14:textId="77777777" w:rsidR="00EE2529" w:rsidRPr="00C81B84" w:rsidRDefault="00AD5E1E" w:rsidP="00C81B84">
            <w:r w:rsidRPr="00C81B84">
              <w:t>141</w:t>
            </w:r>
          </w:p>
        </w:tc>
      </w:tr>
      <w:tr w:rsidR="00EE2529" w:rsidRPr="00C81B84" w14:paraId="34C7BD50" w14:textId="77777777">
        <w:trPr>
          <w:trHeight w:val="380"/>
        </w:trPr>
        <w:tc>
          <w:tcPr>
            <w:tcW w:w="580" w:type="dxa"/>
            <w:tcBorders>
              <w:top w:val="nil"/>
              <w:left w:val="nil"/>
              <w:bottom w:val="nil"/>
              <w:right w:val="nil"/>
            </w:tcBorders>
            <w:tcMar>
              <w:top w:w="128" w:type="dxa"/>
              <w:left w:w="43" w:type="dxa"/>
              <w:bottom w:w="43" w:type="dxa"/>
              <w:right w:w="43" w:type="dxa"/>
            </w:tcMar>
          </w:tcPr>
          <w:p w14:paraId="04C5E853"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6E7765"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3E71CDC" w14:textId="77777777" w:rsidR="00EE2529" w:rsidRPr="00C81B84" w:rsidRDefault="00AD5E1E" w:rsidP="00C81B84">
            <w:r w:rsidRPr="00C81B84">
              <w:t>Norsk kulturråd: Kunstnerstipend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4ADC1D" w14:textId="77777777" w:rsidR="00EE2529" w:rsidRPr="00C81B84" w:rsidRDefault="00AD5E1E" w:rsidP="00C81B84">
            <w:r w:rsidRPr="00C81B84">
              <w:t>5 695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EB4D9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0C0926" w14:textId="77777777" w:rsidR="00EE2529" w:rsidRPr="00C81B84" w:rsidRDefault="00AD5E1E" w:rsidP="00C81B84">
            <w:r w:rsidRPr="00C81B84">
              <w:t>5 695</w:t>
            </w:r>
          </w:p>
        </w:tc>
      </w:tr>
      <w:tr w:rsidR="00EE2529" w:rsidRPr="00C81B84" w14:paraId="780BC725" w14:textId="77777777">
        <w:trPr>
          <w:trHeight w:val="640"/>
        </w:trPr>
        <w:tc>
          <w:tcPr>
            <w:tcW w:w="580" w:type="dxa"/>
            <w:tcBorders>
              <w:top w:val="nil"/>
              <w:left w:val="nil"/>
              <w:bottom w:val="nil"/>
              <w:right w:val="nil"/>
            </w:tcBorders>
            <w:tcMar>
              <w:top w:w="128" w:type="dxa"/>
              <w:left w:w="43" w:type="dxa"/>
              <w:bottom w:w="43" w:type="dxa"/>
              <w:right w:w="43" w:type="dxa"/>
            </w:tcMar>
          </w:tcPr>
          <w:p w14:paraId="6DB67CFA"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E577A3"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2B6295" w14:textId="77777777" w:rsidR="00EE2529" w:rsidRPr="00C81B84" w:rsidRDefault="00AD5E1E" w:rsidP="00C81B84">
            <w:r w:rsidRPr="00C81B84">
              <w:t>Norsk kulturråd: Garantiinntekter og langvarige stipend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71DB13" w14:textId="77777777" w:rsidR="00EE2529" w:rsidRPr="00C81B84" w:rsidRDefault="00AD5E1E" w:rsidP="00C81B84">
            <w:r w:rsidRPr="00C81B84">
              <w:t>3 574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EE45C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6F820B7" w14:textId="77777777" w:rsidR="00EE2529" w:rsidRPr="00C81B84" w:rsidRDefault="00AD5E1E" w:rsidP="00C81B84">
            <w:r w:rsidRPr="00C81B84">
              <w:t>3 574</w:t>
            </w:r>
          </w:p>
        </w:tc>
      </w:tr>
      <w:tr w:rsidR="00EE2529" w:rsidRPr="00C81B84" w14:paraId="47F1BD4E" w14:textId="77777777">
        <w:trPr>
          <w:trHeight w:val="640"/>
        </w:trPr>
        <w:tc>
          <w:tcPr>
            <w:tcW w:w="580" w:type="dxa"/>
            <w:tcBorders>
              <w:top w:val="nil"/>
              <w:left w:val="nil"/>
              <w:bottom w:val="nil"/>
              <w:right w:val="nil"/>
            </w:tcBorders>
            <w:tcMar>
              <w:top w:w="128" w:type="dxa"/>
              <w:left w:w="43" w:type="dxa"/>
              <w:bottom w:w="43" w:type="dxa"/>
              <w:right w:w="43" w:type="dxa"/>
            </w:tcMar>
          </w:tcPr>
          <w:p w14:paraId="76E3DF42"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F8DAE5"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F236AB" w14:textId="77777777" w:rsidR="00EE2529" w:rsidRPr="00C81B84" w:rsidRDefault="00AD5E1E" w:rsidP="00C81B84">
            <w:r w:rsidRPr="00C81B84">
              <w:t>Norsk kulturråd: Tilskudd til organisasjoner og kompetansesentre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280FCB" w14:textId="77777777" w:rsidR="00EE2529" w:rsidRPr="00C81B84" w:rsidRDefault="00AD5E1E" w:rsidP="00C81B84">
            <w:r w:rsidRPr="00C81B84">
              <w:t>7 548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F2B82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8EE4F1" w14:textId="77777777" w:rsidR="00EE2529" w:rsidRPr="00C81B84" w:rsidRDefault="00AD5E1E" w:rsidP="00C81B84">
            <w:r w:rsidRPr="00C81B84">
              <w:t>7 548</w:t>
            </w:r>
          </w:p>
        </w:tc>
      </w:tr>
      <w:tr w:rsidR="00EE2529" w:rsidRPr="00C81B84" w14:paraId="7506BB10" w14:textId="77777777">
        <w:trPr>
          <w:trHeight w:val="640"/>
        </w:trPr>
        <w:tc>
          <w:tcPr>
            <w:tcW w:w="580" w:type="dxa"/>
            <w:tcBorders>
              <w:top w:val="nil"/>
              <w:left w:val="nil"/>
              <w:bottom w:val="nil"/>
              <w:right w:val="nil"/>
            </w:tcBorders>
            <w:tcMar>
              <w:top w:w="128" w:type="dxa"/>
              <w:left w:w="43" w:type="dxa"/>
              <w:bottom w:w="43" w:type="dxa"/>
              <w:right w:w="43" w:type="dxa"/>
            </w:tcMar>
          </w:tcPr>
          <w:p w14:paraId="1FF82551" w14:textId="77777777" w:rsidR="00EE2529" w:rsidRPr="00C81B84" w:rsidRDefault="00AD5E1E" w:rsidP="00C81B84">
            <w:r w:rsidRPr="00C81B84">
              <w:t>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BC4EF3"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2D6E70" w14:textId="77777777" w:rsidR="00EE2529" w:rsidRPr="00C81B84" w:rsidRDefault="00AD5E1E" w:rsidP="00C81B84">
            <w:r w:rsidRPr="00C81B84">
              <w:t>Norsk kulturråd: Tilskudd til litteraturhus, kunstscener og kompanier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F26DF8" w14:textId="77777777" w:rsidR="00EE2529" w:rsidRPr="00C81B84" w:rsidRDefault="00AD5E1E" w:rsidP="00C81B84">
            <w:r w:rsidRPr="00C81B84">
              <w:t>6 096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718E2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6807FA" w14:textId="77777777" w:rsidR="00EE2529" w:rsidRPr="00C81B84" w:rsidRDefault="00AD5E1E" w:rsidP="00C81B84">
            <w:r w:rsidRPr="00C81B84">
              <w:t>6 096</w:t>
            </w:r>
          </w:p>
        </w:tc>
      </w:tr>
      <w:tr w:rsidR="00EE2529" w:rsidRPr="00C81B84" w14:paraId="12F789AF" w14:textId="77777777">
        <w:trPr>
          <w:trHeight w:val="380"/>
        </w:trPr>
        <w:tc>
          <w:tcPr>
            <w:tcW w:w="580" w:type="dxa"/>
            <w:tcBorders>
              <w:top w:val="nil"/>
              <w:left w:val="nil"/>
              <w:bottom w:val="nil"/>
              <w:right w:val="nil"/>
            </w:tcBorders>
            <w:tcMar>
              <w:top w:w="128" w:type="dxa"/>
              <w:left w:w="43" w:type="dxa"/>
              <w:bottom w:w="43" w:type="dxa"/>
              <w:right w:w="43" w:type="dxa"/>
            </w:tcMar>
          </w:tcPr>
          <w:p w14:paraId="1E4357D4" w14:textId="77777777" w:rsidR="00EE2529" w:rsidRPr="00C81B84" w:rsidRDefault="00AD5E1E" w:rsidP="00C81B84">
            <w:r w:rsidRPr="00C81B84">
              <w:t>322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8D176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C713B8" w14:textId="77777777" w:rsidR="00EE2529" w:rsidRPr="00C81B84" w:rsidRDefault="00AD5E1E" w:rsidP="00C81B84">
            <w:r w:rsidRPr="00C81B84">
              <w:t>Bygg og offentlige rom: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4C631F" w14:textId="77777777" w:rsidR="00EE2529" w:rsidRPr="00C81B84" w:rsidRDefault="00AD5E1E" w:rsidP="00C81B84">
            <w:r w:rsidRPr="00C81B84">
              <w:t>242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8357AE" w14:textId="77777777" w:rsidR="00EE2529" w:rsidRPr="00C81B84" w:rsidRDefault="00AD5E1E" w:rsidP="00C81B84">
            <w:r w:rsidRPr="00C81B84">
              <w:t>16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C789A0" w14:textId="77777777" w:rsidR="00EE2529" w:rsidRPr="00C81B84" w:rsidRDefault="00AD5E1E" w:rsidP="00C81B84">
            <w:r w:rsidRPr="00C81B84">
              <w:t>258</w:t>
            </w:r>
          </w:p>
        </w:tc>
      </w:tr>
      <w:tr w:rsidR="00EE2529" w:rsidRPr="00C81B84" w14:paraId="0A76265C" w14:textId="77777777">
        <w:trPr>
          <w:trHeight w:val="640"/>
        </w:trPr>
        <w:tc>
          <w:tcPr>
            <w:tcW w:w="580" w:type="dxa"/>
            <w:tcBorders>
              <w:top w:val="nil"/>
              <w:left w:val="nil"/>
              <w:bottom w:val="nil"/>
              <w:right w:val="nil"/>
            </w:tcBorders>
            <w:tcMar>
              <w:top w:w="128" w:type="dxa"/>
              <w:left w:w="43" w:type="dxa"/>
              <w:bottom w:w="43" w:type="dxa"/>
              <w:right w:w="43" w:type="dxa"/>
            </w:tcMar>
          </w:tcPr>
          <w:p w14:paraId="3D69A7C9" w14:textId="77777777" w:rsidR="00EE2529" w:rsidRPr="00C81B84" w:rsidRDefault="00AD5E1E" w:rsidP="00C81B84">
            <w:r w:rsidRPr="00C81B84">
              <w:t>322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56A01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494710" w14:textId="77777777" w:rsidR="00EE2529" w:rsidRPr="00C81B84" w:rsidRDefault="00AD5E1E" w:rsidP="00C81B84">
            <w:r w:rsidRPr="00C81B84">
              <w:t>Bygg og offentlige rom: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37F213" w14:textId="77777777" w:rsidR="00EE2529" w:rsidRPr="00C81B84" w:rsidRDefault="00AD5E1E" w:rsidP="00C81B84">
            <w:r w:rsidRPr="00C81B84">
              <w:t>839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4EA4C2" w14:textId="77777777" w:rsidR="00EE2529" w:rsidRPr="00C81B84" w:rsidRDefault="00AD5E1E" w:rsidP="00C81B84">
            <w:r w:rsidRPr="00C81B84">
              <w:t>21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1388DB" w14:textId="77777777" w:rsidR="00EE2529" w:rsidRPr="00C81B84" w:rsidRDefault="00AD5E1E" w:rsidP="00C81B84">
            <w:r w:rsidRPr="00C81B84">
              <w:t>860</w:t>
            </w:r>
          </w:p>
        </w:tc>
      </w:tr>
      <w:tr w:rsidR="00EE2529" w:rsidRPr="00C81B84" w14:paraId="6A5BD30E" w14:textId="77777777">
        <w:trPr>
          <w:trHeight w:val="640"/>
        </w:trPr>
        <w:tc>
          <w:tcPr>
            <w:tcW w:w="580" w:type="dxa"/>
            <w:tcBorders>
              <w:top w:val="nil"/>
              <w:left w:val="nil"/>
              <w:bottom w:val="nil"/>
              <w:right w:val="nil"/>
            </w:tcBorders>
            <w:tcMar>
              <w:top w:w="128" w:type="dxa"/>
              <w:left w:w="43" w:type="dxa"/>
              <w:bottom w:w="43" w:type="dxa"/>
              <w:right w:w="43" w:type="dxa"/>
            </w:tcMar>
          </w:tcPr>
          <w:p w14:paraId="71AA4101" w14:textId="77777777" w:rsidR="00EE2529" w:rsidRPr="00C81B84" w:rsidRDefault="00AD5E1E" w:rsidP="00C81B84">
            <w:r w:rsidRPr="00C81B84">
              <w:t>322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8CBC4D"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120900B" w14:textId="77777777" w:rsidR="00EE2529" w:rsidRPr="00C81B84" w:rsidRDefault="00AD5E1E" w:rsidP="00C81B84">
            <w:r w:rsidRPr="00C81B84">
              <w:t>Bygg og offentlige rom: Kunst i offentlige rom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42C711" w14:textId="77777777" w:rsidR="00EE2529" w:rsidRPr="00C81B84" w:rsidRDefault="00AD5E1E" w:rsidP="00C81B84">
            <w:r w:rsidRPr="00C81B84">
              <w:t>251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DBC58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3654B1" w14:textId="77777777" w:rsidR="00EE2529" w:rsidRPr="00C81B84" w:rsidRDefault="00AD5E1E" w:rsidP="00C81B84">
            <w:r w:rsidRPr="00C81B84">
              <w:t>251</w:t>
            </w:r>
          </w:p>
        </w:tc>
      </w:tr>
      <w:tr w:rsidR="00EE2529" w:rsidRPr="00C81B84" w14:paraId="593447A7" w14:textId="77777777">
        <w:trPr>
          <w:trHeight w:val="640"/>
        </w:trPr>
        <w:tc>
          <w:tcPr>
            <w:tcW w:w="580" w:type="dxa"/>
            <w:tcBorders>
              <w:top w:val="nil"/>
              <w:left w:val="nil"/>
              <w:bottom w:val="nil"/>
              <w:right w:val="nil"/>
            </w:tcBorders>
            <w:tcMar>
              <w:top w:w="128" w:type="dxa"/>
              <w:left w:w="43" w:type="dxa"/>
              <w:bottom w:w="43" w:type="dxa"/>
              <w:right w:w="43" w:type="dxa"/>
            </w:tcMar>
          </w:tcPr>
          <w:p w14:paraId="5FBCA83C" w14:textId="77777777" w:rsidR="00EE2529" w:rsidRPr="00C81B84" w:rsidRDefault="00AD5E1E" w:rsidP="00C81B84">
            <w:r w:rsidRPr="00C81B84">
              <w:t>322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8EF21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DE96212" w14:textId="77777777" w:rsidR="00EE2529" w:rsidRPr="00C81B84" w:rsidRDefault="00AD5E1E" w:rsidP="00C81B84">
            <w:r w:rsidRPr="00C81B84">
              <w:t>Bygg og offentlige rom: Nasjonale kulturbygg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643BF4" w14:textId="77777777" w:rsidR="00EE2529" w:rsidRPr="00C81B84" w:rsidRDefault="00AD5E1E" w:rsidP="00C81B84">
            <w:r w:rsidRPr="00C81B84">
              <w:t>10 180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5D03B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654C7D" w14:textId="77777777" w:rsidR="00EE2529" w:rsidRPr="00C81B84" w:rsidRDefault="00AD5E1E" w:rsidP="00C81B84">
            <w:r w:rsidRPr="00C81B84">
              <w:t>10 180</w:t>
            </w:r>
          </w:p>
        </w:tc>
      </w:tr>
      <w:tr w:rsidR="00EE2529" w:rsidRPr="00C81B84" w14:paraId="51BCCF89" w14:textId="77777777">
        <w:trPr>
          <w:trHeight w:val="380"/>
        </w:trPr>
        <w:tc>
          <w:tcPr>
            <w:tcW w:w="580" w:type="dxa"/>
            <w:tcBorders>
              <w:top w:val="nil"/>
              <w:left w:val="nil"/>
              <w:bottom w:val="nil"/>
              <w:right w:val="nil"/>
            </w:tcBorders>
            <w:tcMar>
              <w:top w:w="128" w:type="dxa"/>
              <w:left w:w="43" w:type="dxa"/>
              <w:bottom w:w="43" w:type="dxa"/>
              <w:right w:w="43" w:type="dxa"/>
            </w:tcMar>
          </w:tcPr>
          <w:p w14:paraId="45ADAF41" w14:textId="77777777" w:rsidR="00EE2529" w:rsidRPr="00C81B84" w:rsidRDefault="00AD5E1E" w:rsidP="00C81B84">
            <w:r w:rsidRPr="00C81B84">
              <w:t>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29256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8DDE7A" w14:textId="77777777" w:rsidR="00EE2529" w:rsidRPr="00C81B84" w:rsidRDefault="00AD5E1E" w:rsidP="00C81B84">
            <w:r w:rsidRPr="00C81B84">
              <w:t>Musikk og scenekunst: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9CCF46" w14:textId="77777777" w:rsidR="00EE2529" w:rsidRPr="00C81B84" w:rsidRDefault="00AD5E1E" w:rsidP="00C81B84">
            <w:r w:rsidRPr="00C81B84">
              <w:t>1 265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C8B249" w14:textId="77777777" w:rsidR="00EE2529" w:rsidRPr="00C81B84" w:rsidRDefault="00AD5E1E" w:rsidP="00C81B84">
            <w:r w:rsidRPr="00C81B84">
              <w:t>68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6C45C1" w14:textId="77777777" w:rsidR="00EE2529" w:rsidRPr="00C81B84" w:rsidRDefault="00AD5E1E" w:rsidP="00C81B84">
            <w:r w:rsidRPr="00C81B84">
              <w:t>1 333</w:t>
            </w:r>
          </w:p>
        </w:tc>
      </w:tr>
      <w:tr w:rsidR="00EE2529" w:rsidRPr="00C81B84" w14:paraId="5EFF8C3C" w14:textId="77777777">
        <w:trPr>
          <w:trHeight w:val="640"/>
        </w:trPr>
        <w:tc>
          <w:tcPr>
            <w:tcW w:w="580" w:type="dxa"/>
            <w:tcBorders>
              <w:top w:val="nil"/>
              <w:left w:val="nil"/>
              <w:bottom w:val="nil"/>
              <w:right w:val="nil"/>
            </w:tcBorders>
            <w:tcMar>
              <w:top w:w="128" w:type="dxa"/>
              <w:left w:w="43" w:type="dxa"/>
              <w:bottom w:w="43" w:type="dxa"/>
              <w:right w:w="43" w:type="dxa"/>
            </w:tcMar>
          </w:tcPr>
          <w:p w14:paraId="53728D1D" w14:textId="77777777" w:rsidR="00EE2529" w:rsidRPr="00C81B84" w:rsidRDefault="00AD5E1E" w:rsidP="00C81B84">
            <w:r w:rsidRPr="00C81B84">
              <w:t>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9C834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650A4B" w14:textId="77777777" w:rsidR="00EE2529" w:rsidRPr="00C81B84" w:rsidRDefault="00AD5E1E" w:rsidP="00C81B84">
            <w:r w:rsidRPr="00C81B84">
              <w:t>Musikk og scenekunst: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48AE71" w14:textId="77777777" w:rsidR="00EE2529" w:rsidRPr="00C81B84" w:rsidRDefault="00AD5E1E" w:rsidP="00C81B84">
            <w:r w:rsidRPr="00C81B84">
              <w:t>1 347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592507" w14:textId="77777777" w:rsidR="00EE2529" w:rsidRPr="00C81B84" w:rsidRDefault="00AD5E1E" w:rsidP="00C81B84">
            <w:r w:rsidRPr="00C81B84">
              <w:t>27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EE60AD" w14:textId="77777777" w:rsidR="00EE2529" w:rsidRPr="00C81B84" w:rsidRDefault="00AD5E1E" w:rsidP="00C81B84">
            <w:r w:rsidRPr="00C81B84">
              <w:t>1 374</w:t>
            </w:r>
          </w:p>
        </w:tc>
      </w:tr>
      <w:tr w:rsidR="00EE2529" w:rsidRPr="00C81B84" w14:paraId="142E304A" w14:textId="77777777">
        <w:trPr>
          <w:trHeight w:val="380"/>
        </w:trPr>
        <w:tc>
          <w:tcPr>
            <w:tcW w:w="580" w:type="dxa"/>
            <w:tcBorders>
              <w:top w:val="nil"/>
              <w:left w:val="nil"/>
              <w:bottom w:val="nil"/>
              <w:right w:val="nil"/>
            </w:tcBorders>
            <w:tcMar>
              <w:top w:w="128" w:type="dxa"/>
              <w:left w:w="43" w:type="dxa"/>
              <w:bottom w:w="43" w:type="dxa"/>
              <w:right w:w="43" w:type="dxa"/>
            </w:tcMar>
          </w:tcPr>
          <w:p w14:paraId="0CB3CD44" w14:textId="77777777" w:rsidR="00EE2529" w:rsidRPr="00C81B84" w:rsidRDefault="00AD5E1E" w:rsidP="00C81B84">
            <w:r w:rsidRPr="00C81B84">
              <w:t>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D659A8"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23A6577" w14:textId="77777777" w:rsidR="00EE2529" w:rsidRPr="00C81B84" w:rsidRDefault="00AD5E1E" w:rsidP="00C81B84">
            <w:r w:rsidRPr="00C81B84">
              <w:t>Musikk og scenekunst: Forsvarets musikk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33B22" w14:textId="77777777" w:rsidR="00EE2529" w:rsidRPr="00C81B84" w:rsidRDefault="00AD5E1E" w:rsidP="00C81B84">
            <w:r w:rsidRPr="00C81B84">
              <w:t>1 127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1043F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0C6FEA" w14:textId="77777777" w:rsidR="00EE2529" w:rsidRPr="00C81B84" w:rsidRDefault="00AD5E1E" w:rsidP="00C81B84">
            <w:r w:rsidRPr="00C81B84">
              <w:t>1 127</w:t>
            </w:r>
          </w:p>
        </w:tc>
      </w:tr>
      <w:tr w:rsidR="00EE2529" w:rsidRPr="00C81B84" w14:paraId="623BF420" w14:textId="77777777">
        <w:trPr>
          <w:trHeight w:val="640"/>
        </w:trPr>
        <w:tc>
          <w:tcPr>
            <w:tcW w:w="580" w:type="dxa"/>
            <w:tcBorders>
              <w:top w:val="nil"/>
              <w:left w:val="nil"/>
              <w:bottom w:val="nil"/>
              <w:right w:val="nil"/>
            </w:tcBorders>
            <w:tcMar>
              <w:top w:w="128" w:type="dxa"/>
              <w:left w:w="43" w:type="dxa"/>
              <w:bottom w:w="43" w:type="dxa"/>
              <w:right w:w="43" w:type="dxa"/>
            </w:tcMar>
          </w:tcPr>
          <w:p w14:paraId="4AFF36E9" w14:textId="77777777" w:rsidR="00EE2529" w:rsidRPr="00C81B84" w:rsidRDefault="00AD5E1E" w:rsidP="00C81B84">
            <w:r w:rsidRPr="00C81B84">
              <w:t>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EA730B"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4C4424" w14:textId="77777777" w:rsidR="00EE2529" w:rsidRPr="00C81B84" w:rsidRDefault="00AD5E1E" w:rsidP="00C81B84">
            <w:r w:rsidRPr="00C81B84">
              <w:t>Musikk og scenekunst: Landsdelsmusikerordningen i Nord-Norge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DED613" w14:textId="77777777" w:rsidR="00EE2529" w:rsidRPr="00C81B84" w:rsidRDefault="00AD5E1E" w:rsidP="00C81B84">
            <w:r w:rsidRPr="00C81B84">
              <w:t>556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744D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A8867B" w14:textId="77777777" w:rsidR="00EE2529" w:rsidRPr="00C81B84" w:rsidRDefault="00AD5E1E" w:rsidP="00C81B84">
            <w:r w:rsidRPr="00C81B84">
              <w:t>556</w:t>
            </w:r>
          </w:p>
        </w:tc>
      </w:tr>
      <w:tr w:rsidR="00EE2529" w:rsidRPr="00C81B84" w14:paraId="40F922DC" w14:textId="77777777">
        <w:trPr>
          <w:trHeight w:val="640"/>
        </w:trPr>
        <w:tc>
          <w:tcPr>
            <w:tcW w:w="580" w:type="dxa"/>
            <w:tcBorders>
              <w:top w:val="nil"/>
              <w:left w:val="nil"/>
              <w:bottom w:val="nil"/>
              <w:right w:val="nil"/>
            </w:tcBorders>
            <w:tcMar>
              <w:top w:w="128" w:type="dxa"/>
              <w:left w:w="43" w:type="dxa"/>
              <w:bottom w:w="43" w:type="dxa"/>
              <w:right w:w="43" w:type="dxa"/>
            </w:tcMar>
          </w:tcPr>
          <w:p w14:paraId="3111487E" w14:textId="77777777" w:rsidR="00EE2529" w:rsidRPr="00C81B84" w:rsidRDefault="00AD5E1E" w:rsidP="00C81B84">
            <w:r w:rsidRPr="00C81B84">
              <w:t>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16CD9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D9B5BB" w14:textId="77777777" w:rsidR="00EE2529" w:rsidRPr="00C81B84" w:rsidRDefault="00AD5E1E" w:rsidP="00C81B84">
            <w:r w:rsidRPr="00C81B84">
              <w:t>Musikk og scenekunst: Musikk- og scenekunstinstitusjoner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1D904A" w14:textId="77777777" w:rsidR="00EE2529" w:rsidRPr="00C81B84" w:rsidRDefault="00AD5E1E" w:rsidP="00C81B84">
            <w:r w:rsidRPr="00C81B84">
              <w:t>57 106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353A0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00F663" w14:textId="77777777" w:rsidR="00EE2529" w:rsidRPr="00C81B84" w:rsidRDefault="00AD5E1E" w:rsidP="00C81B84">
            <w:r w:rsidRPr="00C81B84">
              <w:t>57 106</w:t>
            </w:r>
          </w:p>
        </w:tc>
      </w:tr>
      <w:tr w:rsidR="00EE2529" w:rsidRPr="00C81B84" w14:paraId="52D5B0B2" w14:textId="77777777">
        <w:trPr>
          <w:trHeight w:val="380"/>
        </w:trPr>
        <w:tc>
          <w:tcPr>
            <w:tcW w:w="580" w:type="dxa"/>
            <w:tcBorders>
              <w:top w:val="nil"/>
              <w:left w:val="nil"/>
              <w:bottom w:val="nil"/>
              <w:right w:val="nil"/>
            </w:tcBorders>
            <w:tcMar>
              <w:top w:w="128" w:type="dxa"/>
              <w:left w:w="43" w:type="dxa"/>
              <w:bottom w:w="43" w:type="dxa"/>
              <w:right w:w="43" w:type="dxa"/>
            </w:tcMar>
          </w:tcPr>
          <w:p w14:paraId="30BB252B"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8DB4E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61799A" w14:textId="77777777" w:rsidR="00EE2529" w:rsidRPr="00C81B84" w:rsidRDefault="00AD5E1E" w:rsidP="00C81B84">
            <w:r w:rsidRPr="00C81B84">
              <w:t>Allmenne kulturformål: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82DC91" w14:textId="77777777" w:rsidR="00EE2529" w:rsidRPr="00C81B84" w:rsidRDefault="00AD5E1E" w:rsidP="00C81B84">
            <w:r w:rsidRPr="00C81B84">
              <w:t>1 068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54756E" w14:textId="77777777" w:rsidR="00EE2529" w:rsidRPr="00C81B84" w:rsidRDefault="00AD5E1E" w:rsidP="00C81B84">
            <w:r w:rsidRPr="00C81B84">
              <w:t>109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D29ACC4" w14:textId="77777777" w:rsidR="00EE2529" w:rsidRPr="00C81B84" w:rsidRDefault="00AD5E1E" w:rsidP="00C81B84">
            <w:r w:rsidRPr="00C81B84">
              <w:t>1 177</w:t>
            </w:r>
          </w:p>
        </w:tc>
      </w:tr>
      <w:tr w:rsidR="00EE2529" w:rsidRPr="00C81B84" w14:paraId="693C2614" w14:textId="77777777">
        <w:trPr>
          <w:trHeight w:val="640"/>
        </w:trPr>
        <w:tc>
          <w:tcPr>
            <w:tcW w:w="580" w:type="dxa"/>
            <w:tcBorders>
              <w:top w:val="nil"/>
              <w:left w:val="nil"/>
              <w:bottom w:val="nil"/>
              <w:right w:val="nil"/>
            </w:tcBorders>
            <w:tcMar>
              <w:top w:w="128" w:type="dxa"/>
              <w:left w:w="43" w:type="dxa"/>
              <w:bottom w:w="43" w:type="dxa"/>
              <w:right w:w="43" w:type="dxa"/>
            </w:tcMar>
          </w:tcPr>
          <w:p w14:paraId="6AE8802B"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89D3D9"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913121" w14:textId="77777777" w:rsidR="00EE2529" w:rsidRPr="00C81B84" w:rsidRDefault="00AD5E1E" w:rsidP="00C81B84">
            <w:r w:rsidRPr="00C81B84">
              <w:t>Allmenne kulturformål: Forskning, utredning og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169E38" w14:textId="77777777" w:rsidR="00EE2529" w:rsidRPr="00C81B84" w:rsidRDefault="00AD5E1E" w:rsidP="00C81B84">
            <w:r w:rsidRPr="00C81B84">
              <w:t>606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C0C56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60D79B" w14:textId="77777777" w:rsidR="00EE2529" w:rsidRPr="00C81B84" w:rsidRDefault="00AD5E1E" w:rsidP="00C81B84">
            <w:r w:rsidRPr="00C81B84">
              <w:t>606</w:t>
            </w:r>
          </w:p>
        </w:tc>
      </w:tr>
      <w:tr w:rsidR="00EE2529" w:rsidRPr="00C81B84" w14:paraId="1990DDC3" w14:textId="77777777">
        <w:trPr>
          <w:trHeight w:val="640"/>
        </w:trPr>
        <w:tc>
          <w:tcPr>
            <w:tcW w:w="580" w:type="dxa"/>
            <w:tcBorders>
              <w:top w:val="nil"/>
              <w:left w:val="nil"/>
              <w:bottom w:val="nil"/>
              <w:right w:val="nil"/>
            </w:tcBorders>
            <w:tcMar>
              <w:top w:w="128" w:type="dxa"/>
              <w:left w:w="43" w:type="dxa"/>
              <w:bottom w:w="43" w:type="dxa"/>
              <w:right w:w="43" w:type="dxa"/>
            </w:tcMar>
          </w:tcPr>
          <w:p w14:paraId="438DC620"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F692F1" w14:textId="77777777" w:rsidR="00EE2529" w:rsidRPr="00C81B84" w:rsidRDefault="00AD5E1E" w:rsidP="00C81B84">
            <w:r w:rsidRPr="00C81B84">
              <w:t>52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6FEECE" w14:textId="77777777" w:rsidR="00EE2529" w:rsidRPr="00C81B84" w:rsidRDefault="00AD5E1E" w:rsidP="00C81B84">
            <w:r w:rsidRPr="00C81B84">
              <w:t>Allmenne kulturformål: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294B13" w14:textId="77777777" w:rsidR="00EE2529" w:rsidRPr="00C81B84" w:rsidRDefault="00AD5E1E" w:rsidP="00C81B84">
            <w:r w:rsidRPr="00C81B84">
              <w:t>325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31E3A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F77001" w14:textId="77777777" w:rsidR="00EE2529" w:rsidRPr="00C81B84" w:rsidRDefault="00AD5E1E" w:rsidP="00C81B84">
            <w:r w:rsidRPr="00C81B84">
              <w:t>325</w:t>
            </w:r>
          </w:p>
        </w:tc>
      </w:tr>
      <w:tr w:rsidR="00EE2529" w:rsidRPr="00C81B84" w14:paraId="4780FEF1" w14:textId="77777777">
        <w:trPr>
          <w:trHeight w:val="380"/>
        </w:trPr>
        <w:tc>
          <w:tcPr>
            <w:tcW w:w="580" w:type="dxa"/>
            <w:tcBorders>
              <w:top w:val="nil"/>
              <w:left w:val="nil"/>
              <w:bottom w:val="nil"/>
              <w:right w:val="nil"/>
            </w:tcBorders>
            <w:tcMar>
              <w:top w:w="128" w:type="dxa"/>
              <w:left w:w="43" w:type="dxa"/>
              <w:bottom w:w="43" w:type="dxa"/>
              <w:right w:w="43" w:type="dxa"/>
            </w:tcMar>
          </w:tcPr>
          <w:p w14:paraId="65983E01"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8FA719"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E0A31CA" w14:textId="77777777" w:rsidR="00EE2529" w:rsidRPr="00C81B84" w:rsidRDefault="00AD5E1E" w:rsidP="00C81B84">
            <w:r w:rsidRPr="00C81B84">
              <w:t>Allmenne kulturformål: Kultur som næring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24E5B3" w14:textId="77777777" w:rsidR="00EE2529" w:rsidRPr="00C81B84" w:rsidRDefault="00AD5E1E" w:rsidP="00C81B84">
            <w:r w:rsidRPr="00C81B84">
              <w:t>447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8D03A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D11E37" w14:textId="77777777" w:rsidR="00EE2529" w:rsidRPr="00C81B84" w:rsidRDefault="00AD5E1E" w:rsidP="00C81B84">
            <w:r w:rsidRPr="00C81B84">
              <w:t>447</w:t>
            </w:r>
          </w:p>
        </w:tc>
      </w:tr>
      <w:tr w:rsidR="00EE2529" w:rsidRPr="00C81B84" w14:paraId="76C3EF7A" w14:textId="77777777">
        <w:trPr>
          <w:trHeight w:val="640"/>
        </w:trPr>
        <w:tc>
          <w:tcPr>
            <w:tcW w:w="580" w:type="dxa"/>
            <w:tcBorders>
              <w:top w:val="nil"/>
              <w:left w:val="nil"/>
              <w:bottom w:val="nil"/>
              <w:right w:val="nil"/>
            </w:tcBorders>
            <w:tcMar>
              <w:top w:w="128" w:type="dxa"/>
              <w:left w:w="43" w:type="dxa"/>
              <w:bottom w:w="43" w:type="dxa"/>
              <w:right w:w="43" w:type="dxa"/>
            </w:tcMar>
          </w:tcPr>
          <w:p w14:paraId="3AC15106"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4E151E"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8CF3BE" w14:textId="77777777" w:rsidR="00EE2529" w:rsidRPr="00C81B84" w:rsidRDefault="00AD5E1E" w:rsidP="00C81B84">
            <w:r w:rsidRPr="00C81B84">
              <w:t>Allmenne kulturformål: Kultursamarbeid i nordområdene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6FA3AE" w14:textId="77777777" w:rsidR="00EE2529" w:rsidRPr="00C81B84" w:rsidRDefault="00AD5E1E" w:rsidP="00C81B84">
            <w:r w:rsidRPr="00C81B84">
              <w:t>280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E7140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F7B412" w14:textId="77777777" w:rsidR="00EE2529" w:rsidRPr="00C81B84" w:rsidRDefault="00AD5E1E" w:rsidP="00C81B84">
            <w:r w:rsidRPr="00C81B84">
              <w:t>280</w:t>
            </w:r>
          </w:p>
        </w:tc>
      </w:tr>
      <w:tr w:rsidR="00EE2529" w:rsidRPr="00C81B84" w14:paraId="54C13F19" w14:textId="77777777">
        <w:trPr>
          <w:trHeight w:val="640"/>
        </w:trPr>
        <w:tc>
          <w:tcPr>
            <w:tcW w:w="580" w:type="dxa"/>
            <w:tcBorders>
              <w:top w:val="nil"/>
              <w:left w:val="nil"/>
              <w:bottom w:val="nil"/>
              <w:right w:val="nil"/>
            </w:tcBorders>
            <w:tcMar>
              <w:top w:w="128" w:type="dxa"/>
              <w:left w:w="43" w:type="dxa"/>
              <w:bottom w:w="43" w:type="dxa"/>
              <w:right w:w="43" w:type="dxa"/>
            </w:tcMar>
          </w:tcPr>
          <w:p w14:paraId="55C70C76"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35EF7F"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031B2CE" w14:textId="77777777" w:rsidR="00EE2529" w:rsidRPr="00C81B84" w:rsidRDefault="00AD5E1E" w:rsidP="00C81B84">
            <w:r w:rsidRPr="00C81B84">
              <w:t>Allmenne kulturformål: Bodø – Europeisk kulturhovedstad 2024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A5503E" w14:textId="77777777" w:rsidR="00EE2529" w:rsidRPr="00C81B84" w:rsidRDefault="00AD5E1E" w:rsidP="00C81B84">
            <w:r w:rsidRPr="00C81B84">
              <w:t>705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0438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EF1FE9A" w14:textId="77777777" w:rsidR="00EE2529" w:rsidRPr="00C81B84" w:rsidRDefault="00AD5E1E" w:rsidP="00C81B84">
            <w:r w:rsidRPr="00C81B84">
              <w:t>705</w:t>
            </w:r>
          </w:p>
        </w:tc>
      </w:tr>
      <w:tr w:rsidR="00EE2529" w:rsidRPr="00C81B84" w14:paraId="3EACF398" w14:textId="77777777">
        <w:trPr>
          <w:trHeight w:val="640"/>
        </w:trPr>
        <w:tc>
          <w:tcPr>
            <w:tcW w:w="580" w:type="dxa"/>
            <w:tcBorders>
              <w:top w:val="nil"/>
              <w:left w:val="nil"/>
              <w:bottom w:val="nil"/>
              <w:right w:val="nil"/>
            </w:tcBorders>
            <w:tcMar>
              <w:top w:w="128" w:type="dxa"/>
              <w:left w:w="43" w:type="dxa"/>
              <w:bottom w:w="43" w:type="dxa"/>
              <w:right w:w="43" w:type="dxa"/>
            </w:tcMar>
          </w:tcPr>
          <w:p w14:paraId="149E8451"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46CFED"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A368ED" w14:textId="77777777" w:rsidR="00EE2529" w:rsidRPr="00C81B84" w:rsidRDefault="00AD5E1E" w:rsidP="00C81B84">
            <w:r w:rsidRPr="00C81B84">
              <w:t>Allmenne kulturformål: EUs program for kultur og audiovisuell sektor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FD1DEC" w14:textId="77777777" w:rsidR="00EE2529" w:rsidRPr="00C81B84" w:rsidRDefault="00AD5E1E" w:rsidP="00C81B84">
            <w:r w:rsidRPr="00C81B84">
              <w:t>2 091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71A7B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A3B4403" w14:textId="77777777" w:rsidR="00EE2529" w:rsidRPr="00C81B84" w:rsidRDefault="00AD5E1E" w:rsidP="00C81B84">
            <w:r w:rsidRPr="00C81B84">
              <w:t>2 091</w:t>
            </w:r>
          </w:p>
        </w:tc>
      </w:tr>
      <w:tr w:rsidR="00EE2529" w:rsidRPr="00C81B84" w14:paraId="4C1D1706" w14:textId="77777777">
        <w:trPr>
          <w:trHeight w:val="640"/>
        </w:trPr>
        <w:tc>
          <w:tcPr>
            <w:tcW w:w="580" w:type="dxa"/>
            <w:tcBorders>
              <w:top w:val="nil"/>
              <w:left w:val="nil"/>
              <w:bottom w:val="nil"/>
              <w:right w:val="nil"/>
            </w:tcBorders>
            <w:tcMar>
              <w:top w:w="128" w:type="dxa"/>
              <w:left w:w="43" w:type="dxa"/>
              <w:bottom w:w="43" w:type="dxa"/>
              <w:right w:w="43" w:type="dxa"/>
            </w:tcMar>
          </w:tcPr>
          <w:p w14:paraId="0C09D328"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F65D33"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9626C28" w14:textId="77777777" w:rsidR="00EE2529" w:rsidRPr="00C81B84" w:rsidRDefault="00AD5E1E" w:rsidP="00C81B84">
            <w:r w:rsidRPr="00C81B84">
              <w:t>Allmenne kulturformål: Barne- og ungdomstiltak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DC1379" w14:textId="77777777" w:rsidR="00EE2529" w:rsidRPr="00C81B84" w:rsidRDefault="00AD5E1E" w:rsidP="00C81B84">
            <w:r w:rsidRPr="00C81B84">
              <w:t>1 283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E3D3B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3EB7C7" w14:textId="77777777" w:rsidR="00EE2529" w:rsidRPr="00C81B84" w:rsidRDefault="00AD5E1E" w:rsidP="00C81B84">
            <w:r w:rsidRPr="00C81B84">
              <w:t>1 283</w:t>
            </w:r>
          </w:p>
        </w:tc>
      </w:tr>
      <w:tr w:rsidR="00EE2529" w:rsidRPr="00C81B84" w14:paraId="103DA6BB" w14:textId="77777777">
        <w:trPr>
          <w:trHeight w:val="380"/>
        </w:trPr>
        <w:tc>
          <w:tcPr>
            <w:tcW w:w="580" w:type="dxa"/>
            <w:tcBorders>
              <w:top w:val="nil"/>
              <w:left w:val="nil"/>
              <w:bottom w:val="nil"/>
              <w:right w:val="nil"/>
            </w:tcBorders>
            <w:tcMar>
              <w:top w:w="128" w:type="dxa"/>
              <w:left w:w="43" w:type="dxa"/>
              <w:bottom w:w="43" w:type="dxa"/>
              <w:right w:w="43" w:type="dxa"/>
            </w:tcMar>
          </w:tcPr>
          <w:p w14:paraId="130910D5"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D77213" w14:textId="77777777" w:rsidR="00EE2529" w:rsidRPr="00C81B84" w:rsidRDefault="00AD5E1E" w:rsidP="00C81B84">
            <w:r w:rsidRPr="00C81B84">
              <w:t>82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4033AC" w14:textId="77777777" w:rsidR="00EE2529" w:rsidRPr="00C81B84" w:rsidRDefault="00AD5E1E" w:rsidP="00C81B84">
            <w:r w:rsidRPr="00C81B84">
              <w:t>Allmenne kulturformål: Nobels Fredssenter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0B0F20" w14:textId="77777777" w:rsidR="00EE2529" w:rsidRPr="00C81B84" w:rsidRDefault="00AD5E1E" w:rsidP="00C81B84">
            <w:r w:rsidRPr="00C81B84">
              <w:t>755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4FF69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8B4195B" w14:textId="77777777" w:rsidR="00EE2529" w:rsidRPr="00C81B84" w:rsidRDefault="00AD5E1E" w:rsidP="00C81B84">
            <w:r w:rsidRPr="00C81B84">
              <w:t>755</w:t>
            </w:r>
          </w:p>
        </w:tc>
      </w:tr>
      <w:tr w:rsidR="00EE2529" w:rsidRPr="00C81B84" w14:paraId="7B08E7E4" w14:textId="77777777">
        <w:trPr>
          <w:trHeight w:val="380"/>
        </w:trPr>
        <w:tc>
          <w:tcPr>
            <w:tcW w:w="580" w:type="dxa"/>
            <w:tcBorders>
              <w:top w:val="nil"/>
              <w:left w:val="nil"/>
              <w:bottom w:val="nil"/>
              <w:right w:val="nil"/>
            </w:tcBorders>
            <w:tcMar>
              <w:top w:w="128" w:type="dxa"/>
              <w:left w:w="43" w:type="dxa"/>
              <w:bottom w:w="43" w:type="dxa"/>
              <w:right w:w="43" w:type="dxa"/>
            </w:tcMar>
          </w:tcPr>
          <w:p w14:paraId="28321247" w14:textId="77777777" w:rsidR="00EE2529" w:rsidRPr="00C81B84" w:rsidRDefault="00AD5E1E" w:rsidP="00C81B84">
            <w:r w:rsidRPr="00C81B84">
              <w:t>325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F3E611" w14:textId="77777777" w:rsidR="00EE2529" w:rsidRPr="00C81B84" w:rsidRDefault="00AD5E1E" w:rsidP="00C81B84">
            <w:r w:rsidRPr="00C81B84">
              <w:t>86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CDDD76" w14:textId="77777777" w:rsidR="00EE2529" w:rsidRPr="00C81B84" w:rsidRDefault="00AD5E1E" w:rsidP="00C81B84">
            <w:r w:rsidRPr="00C81B84">
              <w:t>Allmenne kulturformål: Talentutvikling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B5D60E" w14:textId="77777777" w:rsidR="00EE2529" w:rsidRPr="00C81B84" w:rsidRDefault="00AD5E1E" w:rsidP="00C81B84">
            <w:r w:rsidRPr="00C81B84">
              <w:t>1 180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E196E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67D2A6" w14:textId="77777777" w:rsidR="00EE2529" w:rsidRPr="00C81B84" w:rsidRDefault="00AD5E1E" w:rsidP="00C81B84">
            <w:r w:rsidRPr="00C81B84">
              <w:t>1 180</w:t>
            </w:r>
          </w:p>
        </w:tc>
      </w:tr>
      <w:tr w:rsidR="00EE2529" w:rsidRPr="00C81B84" w14:paraId="363966B8" w14:textId="77777777">
        <w:trPr>
          <w:trHeight w:val="380"/>
        </w:trPr>
        <w:tc>
          <w:tcPr>
            <w:tcW w:w="580" w:type="dxa"/>
            <w:tcBorders>
              <w:top w:val="nil"/>
              <w:left w:val="nil"/>
              <w:bottom w:val="nil"/>
              <w:right w:val="nil"/>
            </w:tcBorders>
            <w:tcMar>
              <w:top w:w="128" w:type="dxa"/>
              <w:left w:w="43" w:type="dxa"/>
              <w:bottom w:w="43" w:type="dxa"/>
              <w:right w:w="43" w:type="dxa"/>
            </w:tcMar>
          </w:tcPr>
          <w:p w14:paraId="1FB521DF"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E12E3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B6FBC1" w14:textId="77777777" w:rsidR="00EE2529" w:rsidRPr="00C81B84" w:rsidRDefault="00AD5E1E" w:rsidP="00C81B84">
            <w:r w:rsidRPr="00C81B84">
              <w:t>Språk- og bibliotekformål: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E4D3AF" w14:textId="77777777" w:rsidR="00EE2529" w:rsidRPr="00C81B84" w:rsidRDefault="00AD5E1E" w:rsidP="00C81B84">
            <w:r w:rsidRPr="00C81B84">
              <w:t>10 559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9D6BC" w14:textId="77777777" w:rsidR="00EE2529" w:rsidRPr="00C81B84" w:rsidRDefault="00AD5E1E" w:rsidP="00C81B84">
            <w:r w:rsidRPr="00C81B84">
              <w:t>631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ECFD55E" w14:textId="77777777" w:rsidR="00EE2529" w:rsidRPr="00C81B84" w:rsidRDefault="00AD5E1E" w:rsidP="00C81B84">
            <w:r w:rsidRPr="00C81B84">
              <w:t>11 190</w:t>
            </w:r>
          </w:p>
        </w:tc>
      </w:tr>
      <w:tr w:rsidR="00EE2529" w:rsidRPr="00C81B84" w14:paraId="2FAFEF57" w14:textId="77777777">
        <w:trPr>
          <w:trHeight w:val="640"/>
        </w:trPr>
        <w:tc>
          <w:tcPr>
            <w:tcW w:w="580" w:type="dxa"/>
            <w:tcBorders>
              <w:top w:val="nil"/>
              <w:left w:val="nil"/>
              <w:bottom w:val="nil"/>
              <w:right w:val="nil"/>
            </w:tcBorders>
            <w:tcMar>
              <w:top w:w="128" w:type="dxa"/>
              <w:left w:w="43" w:type="dxa"/>
              <w:bottom w:w="43" w:type="dxa"/>
              <w:right w:w="43" w:type="dxa"/>
            </w:tcMar>
          </w:tcPr>
          <w:p w14:paraId="53266627"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29C0A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D1BD3B" w14:textId="77777777" w:rsidR="00EE2529" w:rsidRPr="00C81B84" w:rsidRDefault="00AD5E1E" w:rsidP="00C81B84">
            <w:r w:rsidRPr="00C81B84">
              <w:t>Språk- og bibliotekformål: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558176" w14:textId="77777777" w:rsidR="00EE2529" w:rsidRPr="00C81B84" w:rsidRDefault="00AD5E1E" w:rsidP="00C81B84">
            <w:r w:rsidRPr="00C81B84">
              <w:t>367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54748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07C8D1" w14:textId="77777777" w:rsidR="00EE2529" w:rsidRPr="00C81B84" w:rsidRDefault="00AD5E1E" w:rsidP="00C81B84">
            <w:r w:rsidRPr="00C81B84">
              <w:t>367</w:t>
            </w:r>
          </w:p>
        </w:tc>
      </w:tr>
      <w:tr w:rsidR="00EE2529" w:rsidRPr="00C81B84" w14:paraId="309FAC9F" w14:textId="77777777">
        <w:trPr>
          <w:trHeight w:val="640"/>
        </w:trPr>
        <w:tc>
          <w:tcPr>
            <w:tcW w:w="580" w:type="dxa"/>
            <w:tcBorders>
              <w:top w:val="nil"/>
              <w:left w:val="nil"/>
              <w:bottom w:val="nil"/>
              <w:right w:val="nil"/>
            </w:tcBorders>
            <w:tcMar>
              <w:top w:w="128" w:type="dxa"/>
              <w:left w:w="43" w:type="dxa"/>
              <w:bottom w:w="43" w:type="dxa"/>
              <w:right w:w="43" w:type="dxa"/>
            </w:tcMar>
          </w:tcPr>
          <w:p w14:paraId="0B7DA85D"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B09D66"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89332F1" w14:textId="77777777" w:rsidR="00EE2529" w:rsidRPr="00C81B84" w:rsidRDefault="00AD5E1E" w:rsidP="00C81B84">
            <w:r w:rsidRPr="00C81B84">
              <w:t>Språk- og bibliotekformål: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15F5C9" w14:textId="77777777" w:rsidR="00EE2529" w:rsidRPr="00C81B84" w:rsidRDefault="00AD5E1E" w:rsidP="00C81B84">
            <w:r w:rsidRPr="00C81B84">
              <w:t>1 916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82D6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62DC07" w14:textId="77777777" w:rsidR="00EE2529" w:rsidRPr="00C81B84" w:rsidRDefault="00AD5E1E" w:rsidP="00C81B84">
            <w:r w:rsidRPr="00C81B84">
              <w:t>1 916</w:t>
            </w:r>
          </w:p>
        </w:tc>
      </w:tr>
      <w:tr w:rsidR="00EE2529" w:rsidRPr="00C81B84" w14:paraId="4BBD1392" w14:textId="77777777">
        <w:trPr>
          <w:trHeight w:val="380"/>
        </w:trPr>
        <w:tc>
          <w:tcPr>
            <w:tcW w:w="580" w:type="dxa"/>
            <w:tcBorders>
              <w:top w:val="nil"/>
              <w:left w:val="nil"/>
              <w:bottom w:val="nil"/>
              <w:right w:val="nil"/>
            </w:tcBorders>
            <w:tcMar>
              <w:top w:w="128" w:type="dxa"/>
              <w:left w:w="43" w:type="dxa"/>
              <w:bottom w:w="43" w:type="dxa"/>
              <w:right w:w="43" w:type="dxa"/>
            </w:tcMar>
          </w:tcPr>
          <w:p w14:paraId="78AE0C73"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209CED"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6310166" w14:textId="77777777" w:rsidR="00EE2529" w:rsidRPr="00C81B84" w:rsidRDefault="00AD5E1E" w:rsidP="00C81B84">
            <w:r w:rsidRPr="00C81B84">
              <w:t>Språk- og bibliotekformål: Språktiltak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0F5C9A" w14:textId="77777777" w:rsidR="00EE2529" w:rsidRPr="00C81B84" w:rsidRDefault="00AD5E1E" w:rsidP="00C81B84">
            <w:r w:rsidRPr="00C81B84">
              <w:t>755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6062C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BA362C" w14:textId="77777777" w:rsidR="00EE2529" w:rsidRPr="00C81B84" w:rsidRDefault="00AD5E1E" w:rsidP="00C81B84">
            <w:r w:rsidRPr="00C81B84">
              <w:t>755</w:t>
            </w:r>
          </w:p>
        </w:tc>
      </w:tr>
      <w:tr w:rsidR="00EE2529" w:rsidRPr="00C81B84" w14:paraId="45E45CDF" w14:textId="77777777">
        <w:trPr>
          <w:trHeight w:val="640"/>
        </w:trPr>
        <w:tc>
          <w:tcPr>
            <w:tcW w:w="580" w:type="dxa"/>
            <w:tcBorders>
              <w:top w:val="nil"/>
              <w:left w:val="nil"/>
              <w:bottom w:val="nil"/>
              <w:right w:val="nil"/>
            </w:tcBorders>
            <w:tcMar>
              <w:top w:w="128" w:type="dxa"/>
              <w:left w:w="43" w:type="dxa"/>
              <w:bottom w:w="43" w:type="dxa"/>
              <w:right w:w="43" w:type="dxa"/>
            </w:tcMar>
          </w:tcPr>
          <w:p w14:paraId="2FA49CDC"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226F13"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0C0CDD" w14:textId="77777777" w:rsidR="00EE2529" w:rsidRPr="00C81B84" w:rsidRDefault="00AD5E1E" w:rsidP="00C81B84">
            <w:r w:rsidRPr="00C81B84">
              <w:t>Språk- og bibliotekformål: Det Norske Samlaget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562F68" w14:textId="77777777" w:rsidR="00EE2529" w:rsidRPr="00C81B84" w:rsidRDefault="00AD5E1E" w:rsidP="00C81B84">
            <w:r w:rsidRPr="00C81B84">
              <w:t>471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5A0A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D18B94" w14:textId="77777777" w:rsidR="00EE2529" w:rsidRPr="00C81B84" w:rsidRDefault="00AD5E1E" w:rsidP="00C81B84">
            <w:r w:rsidRPr="00C81B84">
              <w:t>471</w:t>
            </w:r>
          </w:p>
        </w:tc>
      </w:tr>
      <w:tr w:rsidR="00EE2529" w:rsidRPr="00C81B84" w14:paraId="6DEA1F27" w14:textId="77777777">
        <w:trPr>
          <w:trHeight w:val="640"/>
        </w:trPr>
        <w:tc>
          <w:tcPr>
            <w:tcW w:w="580" w:type="dxa"/>
            <w:tcBorders>
              <w:top w:val="nil"/>
              <w:left w:val="nil"/>
              <w:bottom w:val="nil"/>
              <w:right w:val="nil"/>
            </w:tcBorders>
            <w:tcMar>
              <w:top w:w="128" w:type="dxa"/>
              <w:left w:w="43" w:type="dxa"/>
              <w:bottom w:w="43" w:type="dxa"/>
              <w:right w:w="43" w:type="dxa"/>
            </w:tcMar>
          </w:tcPr>
          <w:p w14:paraId="64CBA203"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134679"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8373B0" w14:textId="77777777" w:rsidR="00EE2529" w:rsidRPr="00C81B84" w:rsidRDefault="00AD5E1E" w:rsidP="00C81B84">
            <w:r w:rsidRPr="00C81B84">
              <w:t>Språk- og bibliotekformål: Tilskudd til ordboksarbeid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F9F7C9" w14:textId="77777777" w:rsidR="00EE2529" w:rsidRPr="00C81B84" w:rsidRDefault="00AD5E1E" w:rsidP="00C81B84">
            <w:r w:rsidRPr="00C81B84">
              <w:t>295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A3B37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129713E" w14:textId="77777777" w:rsidR="00EE2529" w:rsidRPr="00C81B84" w:rsidRDefault="00AD5E1E" w:rsidP="00C81B84">
            <w:r w:rsidRPr="00C81B84">
              <w:t>295</w:t>
            </w:r>
          </w:p>
        </w:tc>
      </w:tr>
      <w:tr w:rsidR="00EE2529" w:rsidRPr="00C81B84" w14:paraId="7DD8080F" w14:textId="77777777">
        <w:trPr>
          <w:trHeight w:val="640"/>
        </w:trPr>
        <w:tc>
          <w:tcPr>
            <w:tcW w:w="580" w:type="dxa"/>
            <w:tcBorders>
              <w:top w:val="nil"/>
              <w:left w:val="nil"/>
              <w:bottom w:val="nil"/>
              <w:right w:val="nil"/>
            </w:tcBorders>
            <w:tcMar>
              <w:top w:w="128" w:type="dxa"/>
              <w:left w:w="43" w:type="dxa"/>
              <w:bottom w:w="43" w:type="dxa"/>
              <w:right w:w="43" w:type="dxa"/>
            </w:tcMar>
          </w:tcPr>
          <w:p w14:paraId="49BA0DE2" w14:textId="77777777" w:rsidR="00EE2529" w:rsidRPr="00C81B84" w:rsidRDefault="00AD5E1E" w:rsidP="00C81B84">
            <w:r w:rsidRPr="00C81B84">
              <w:t>326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B3748B" w14:textId="77777777" w:rsidR="00EE2529" w:rsidRPr="00C81B84" w:rsidRDefault="00AD5E1E" w:rsidP="00C81B84">
            <w:r w:rsidRPr="00C81B84">
              <w:t>80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8A9903" w14:textId="77777777" w:rsidR="00EE2529" w:rsidRPr="00C81B84" w:rsidRDefault="00AD5E1E" w:rsidP="00C81B84">
            <w:r w:rsidRPr="00C81B84">
              <w:t>Språk- og bibliotekformål: Bibliotek- og litteraturtiltak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1D01DA" w14:textId="77777777" w:rsidR="00EE2529" w:rsidRPr="00C81B84" w:rsidRDefault="00AD5E1E" w:rsidP="00C81B84">
            <w:r w:rsidRPr="00C81B84">
              <w:t>2 057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DCD90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7F5476" w14:textId="77777777" w:rsidR="00EE2529" w:rsidRPr="00C81B84" w:rsidRDefault="00AD5E1E" w:rsidP="00C81B84">
            <w:r w:rsidRPr="00C81B84">
              <w:t>2 057</w:t>
            </w:r>
          </w:p>
        </w:tc>
      </w:tr>
      <w:tr w:rsidR="00EE2529" w:rsidRPr="00C81B84" w14:paraId="08E1D26E" w14:textId="77777777">
        <w:trPr>
          <w:trHeight w:val="640"/>
        </w:trPr>
        <w:tc>
          <w:tcPr>
            <w:tcW w:w="580" w:type="dxa"/>
            <w:tcBorders>
              <w:top w:val="nil"/>
              <w:left w:val="nil"/>
              <w:bottom w:val="nil"/>
              <w:right w:val="nil"/>
            </w:tcBorders>
            <w:tcMar>
              <w:top w:w="128" w:type="dxa"/>
              <w:left w:w="43" w:type="dxa"/>
              <w:bottom w:w="43" w:type="dxa"/>
              <w:right w:w="43" w:type="dxa"/>
            </w:tcMar>
          </w:tcPr>
          <w:p w14:paraId="63BA1571" w14:textId="77777777" w:rsidR="00EE2529" w:rsidRPr="00C81B84" w:rsidRDefault="00AD5E1E" w:rsidP="00C81B84">
            <w:r w:rsidRPr="00C81B84">
              <w:t>327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D582C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067690" w14:textId="77777777" w:rsidR="00EE2529" w:rsidRPr="00C81B84" w:rsidRDefault="00AD5E1E" w:rsidP="00C81B84">
            <w:r w:rsidRPr="00C81B84">
              <w:t>Nidaros domkirkes restaureringsarbeider mv.: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FF58BE" w14:textId="77777777" w:rsidR="00EE2529" w:rsidRPr="00C81B84" w:rsidRDefault="00AD5E1E" w:rsidP="00C81B84">
            <w:r w:rsidRPr="00C81B84">
              <w:t>869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FC301E" w14:textId="77777777" w:rsidR="00EE2529" w:rsidRPr="00C81B84" w:rsidRDefault="00AD5E1E" w:rsidP="00C81B84">
            <w:r w:rsidRPr="00C81B84">
              <w:t>75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CEA020" w14:textId="77777777" w:rsidR="00EE2529" w:rsidRPr="00C81B84" w:rsidRDefault="00AD5E1E" w:rsidP="00C81B84">
            <w:r w:rsidRPr="00C81B84">
              <w:t>944</w:t>
            </w:r>
          </w:p>
        </w:tc>
      </w:tr>
      <w:tr w:rsidR="00EE2529" w:rsidRPr="00C81B84" w14:paraId="447CF4DD" w14:textId="77777777">
        <w:trPr>
          <w:trHeight w:val="640"/>
        </w:trPr>
        <w:tc>
          <w:tcPr>
            <w:tcW w:w="580" w:type="dxa"/>
            <w:tcBorders>
              <w:top w:val="nil"/>
              <w:left w:val="nil"/>
              <w:bottom w:val="nil"/>
              <w:right w:val="nil"/>
            </w:tcBorders>
            <w:tcMar>
              <w:top w:w="128" w:type="dxa"/>
              <w:left w:w="43" w:type="dxa"/>
              <w:bottom w:w="43" w:type="dxa"/>
              <w:right w:w="43" w:type="dxa"/>
            </w:tcMar>
          </w:tcPr>
          <w:p w14:paraId="5A528187" w14:textId="77777777" w:rsidR="00EE2529" w:rsidRPr="00C81B84" w:rsidRDefault="00AD5E1E" w:rsidP="00C81B84">
            <w:r w:rsidRPr="00C81B84">
              <w:t>327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400165"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4824200" w14:textId="77777777" w:rsidR="00EE2529" w:rsidRPr="00C81B84" w:rsidRDefault="00AD5E1E" w:rsidP="00C81B84">
            <w:r w:rsidRPr="00C81B84">
              <w:t>Nidaros domkirkes restaureringsarbeider mv.: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2AF0B0" w14:textId="77777777" w:rsidR="00EE2529" w:rsidRPr="00C81B84" w:rsidRDefault="00AD5E1E" w:rsidP="00C81B84">
            <w:r w:rsidRPr="00C81B84">
              <w:t>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605EF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28DB97" w14:textId="77777777" w:rsidR="00EE2529" w:rsidRPr="00C81B84" w:rsidRDefault="00AD5E1E" w:rsidP="00C81B84">
            <w:r w:rsidRPr="00C81B84">
              <w:t>94</w:t>
            </w:r>
          </w:p>
        </w:tc>
      </w:tr>
      <w:tr w:rsidR="00EE2529" w:rsidRPr="00C81B84" w14:paraId="662A1E62" w14:textId="77777777">
        <w:trPr>
          <w:trHeight w:val="640"/>
        </w:trPr>
        <w:tc>
          <w:tcPr>
            <w:tcW w:w="580" w:type="dxa"/>
            <w:tcBorders>
              <w:top w:val="nil"/>
              <w:left w:val="nil"/>
              <w:bottom w:val="nil"/>
              <w:right w:val="nil"/>
            </w:tcBorders>
            <w:tcMar>
              <w:top w:w="128" w:type="dxa"/>
              <w:left w:w="43" w:type="dxa"/>
              <w:bottom w:w="43" w:type="dxa"/>
              <w:right w:w="43" w:type="dxa"/>
            </w:tcMar>
          </w:tcPr>
          <w:p w14:paraId="08CAA74B" w14:textId="77777777" w:rsidR="00EE2529" w:rsidRPr="00C81B84" w:rsidRDefault="00AD5E1E" w:rsidP="00C81B84">
            <w:r w:rsidRPr="00C81B84">
              <w:t>327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80960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0863B6" w14:textId="77777777" w:rsidR="00EE2529" w:rsidRPr="00C81B84" w:rsidRDefault="00AD5E1E" w:rsidP="00C81B84">
            <w:r w:rsidRPr="00C81B84">
              <w:t>Nidaros domkirkes restaureringsarbeider mv.: Utenlandske krigsgraver i Norge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E5F66F" w14:textId="77777777" w:rsidR="00EE2529" w:rsidRPr="00C81B84" w:rsidRDefault="00AD5E1E" w:rsidP="00C81B84">
            <w:r w:rsidRPr="00C81B84">
              <w:t>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2BFEC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DAEFB1" w14:textId="77777777" w:rsidR="00EE2529" w:rsidRPr="00C81B84" w:rsidRDefault="00AD5E1E" w:rsidP="00C81B84">
            <w:r w:rsidRPr="00C81B84">
              <w:t>87</w:t>
            </w:r>
          </w:p>
        </w:tc>
      </w:tr>
      <w:tr w:rsidR="00EE2529" w:rsidRPr="00C81B84" w14:paraId="5F385FA8" w14:textId="77777777">
        <w:trPr>
          <w:trHeight w:val="640"/>
        </w:trPr>
        <w:tc>
          <w:tcPr>
            <w:tcW w:w="580" w:type="dxa"/>
            <w:tcBorders>
              <w:top w:val="nil"/>
              <w:left w:val="nil"/>
              <w:bottom w:val="nil"/>
              <w:right w:val="nil"/>
            </w:tcBorders>
            <w:tcMar>
              <w:top w:w="128" w:type="dxa"/>
              <w:left w:w="43" w:type="dxa"/>
              <w:bottom w:w="43" w:type="dxa"/>
              <w:right w:w="43" w:type="dxa"/>
            </w:tcMar>
          </w:tcPr>
          <w:p w14:paraId="78DC8192" w14:textId="77777777" w:rsidR="00EE2529" w:rsidRPr="00C81B84" w:rsidRDefault="00AD5E1E" w:rsidP="00C81B84">
            <w:r w:rsidRPr="00C81B84">
              <w:t>327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63B46D"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0D9324" w14:textId="77777777" w:rsidR="00EE2529" w:rsidRPr="00C81B84" w:rsidRDefault="00AD5E1E" w:rsidP="00C81B84">
            <w:r w:rsidRPr="00C81B84">
              <w:t>Nidaros domkirkes restaureringsarbeider mv.: Tilskudd til regionale pilegrimssentre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D281E1" w14:textId="77777777" w:rsidR="00EE2529" w:rsidRPr="00C81B84" w:rsidRDefault="00AD5E1E" w:rsidP="00C81B84">
            <w:r w:rsidRPr="00C81B84">
              <w:t>184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CD583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BF5BFB" w14:textId="77777777" w:rsidR="00EE2529" w:rsidRPr="00C81B84" w:rsidRDefault="00AD5E1E" w:rsidP="00C81B84">
            <w:r w:rsidRPr="00C81B84">
              <w:t>184</w:t>
            </w:r>
          </w:p>
        </w:tc>
      </w:tr>
      <w:tr w:rsidR="00EE2529" w:rsidRPr="00C81B84" w14:paraId="764E6974" w14:textId="77777777">
        <w:trPr>
          <w:trHeight w:val="640"/>
        </w:trPr>
        <w:tc>
          <w:tcPr>
            <w:tcW w:w="580" w:type="dxa"/>
            <w:tcBorders>
              <w:top w:val="nil"/>
              <w:left w:val="nil"/>
              <w:bottom w:val="nil"/>
              <w:right w:val="nil"/>
            </w:tcBorders>
            <w:tcMar>
              <w:top w:w="128" w:type="dxa"/>
              <w:left w:w="43" w:type="dxa"/>
              <w:bottom w:w="43" w:type="dxa"/>
              <w:right w:w="43" w:type="dxa"/>
            </w:tcMar>
          </w:tcPr>
          <w:p w14:paraId="10BAA812" w14:textId="77777777" w:rsidR="00EE2529" w:rsidRPr="00C81B84" w:rsidRDefault="00AD5E1E" w:rsidP="00C81B84">
            <w:r w:rsidRPr="00C81B84">
              <w:t>328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CE6D9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14E21E8" w14:textId="77777777" w:rsidR="00EE2529" w:rsidRPr="00C81B84" w:rsidRDefault="00AD5E1E" w:rsidP="00C81B84">
            <w:r w:rsidRPr="00C81B84">
              <w:t>Museer m.m.: Det nasjonale museumsnettverket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7766AC" w14:textId="77777777" w:rsidR="00EE2529" w:rsidRPr="00C81B84" w:rsidRDefault="00AD5E1E" w:rsidP="00C81B84">
            <w:r w:rsidRPr="00C81B84">
              <w:t>49 123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AAA07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DABB41" w14:textId="77777777" w:rsidR="00EE2529" w:rsidRPr="00C81B84" w:rsidRDefault="00AD5E1E" w:rsidP="00C81B84">
            <w:r w:rsidRPr="00C81B84">
              <w:t>49 123</w:t>
            </w:r>
          </w:p>
        </w:tc>
      </w:tr>
      <w:tr w:rsidR="00EE2529" w:rsidRPr="00C81B84" w14:paraId="6792DAA9" w14:textId="77777777">
        <w:trPr>
          <w:trHeight w:val="640"/>
        </w:trPr>
        <w:tc>
          <w:tcPr>
            <w:tcW w:w="580" w:type="dxa"/>
            <w:tcBorders>
              <w:top w:val="nil"/>
              <w:left w:val="nil"/>
              <w:bottom w:val="nil"/>
              <w:right w:val="nil"/>
            </w:tcBorders>
            <w:tcMar>
              <w:top w:w="128" w:type="dxa"/>
              <w:left w:w="43" w:type="dxa"/>
              <w:bottom w:w="43" w:type="dxa"/>
              <w:right w:w="43" w:type="dxa"/>
            </w:tcMar>
          </w:tcPr>
          <w:p w14:paraId="393073DD" w14:textId="77777777" w:rsidR="00EE2529" w:rsidRPr="00C81B84" w:rsidRDefault="00AD5E1E" w:rsidP="00C81B84">
            <w:r w:rsidRPr="00C81B84">
              <w:t>328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D9AE58"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021D44" w14:textId="77777777" w:rsidR="00EE2529" w:rsidRPr="00C81B84" w:rsidRDefault="00AD5E1E" w:rsidP="00C81B84">
            <w:r w:rsidRPr="00C81B84">
              <w:t>Museer m.m.: Andre museums- og kulturverntiltak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29957E" w14:textId="77777777" w:rsidR="00EE2529" w:rsidRPr="00C81B84" w:rsidRDefault="00AD5E1E" w:rsidP="00C81B84">
            <w:r w:rsidRPr="00C81B84">
              <w:t>1 781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58C9C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42C52B" w14:textId="77777777" w:rsidR="00EE2529" w:rsidRPr="00C81B84" w:rsidRDefault="00AD5E1E" w:rsidP="00C81B84">
            <w:r w:rsidRPr="00C81B84">
              <w:t>1 781</w:t>
            </w:r>
          </w:p>
        </w:tc>
      </w:tr>
      <w:tr w:rsidR="00EE2529" w:rsidRPr="00C81B84" w14:paraId="428C826F" w14:textId="77777777">
        <w:trPr>
          <w:trHeight w:val="380"/>
        </w:trPr>
        <w:tc>
          <w:tcPr>
            <w:tcW w:w="580" w:type="dxa"/>
            <w:tcBorders>
              <w:top w:val="nil"/>
              <w:left w:val="nil"/>
              <w:bottom w:val="nil"/>
              <w:right w:val="nil"/>
            </w:tcBorders>
            <w:tcMar>
              <w:top w:w="128" w:type="dxa"/>
              <w:left w:w="43" w:type="dxa"/>
              <w:bottom w:w="43" w:type="dxa"/>
              <w:right w:w="43" w:type="dxa"/>
            </w:tcMar>
          </w:tcPr>
          <w:p w14:paraId="07DB6FA6" w14:textId="77777777" w:rsidR="00EE2529" w:rsidRPr="00C81B84" w:rsidRDefault="00AD5E1E" w:rsidP="00C81B84">
            <w:r w:rsidRPr="00C81B84">
              <w:t>329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56D62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662350B" w14:textId="77777777" w:rsidR="00EE2529" w:rsidRPr="00C81B84" w:rsidRDefault="00AD5E1E" w:rsidP="00C81B84">
            <w:r w:rsidRPr="00C81B84">
              <w:t>Arkivformål: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99942F" w14:textId="77777777" w:rsidR="00EE2529" w:rsidRPr="00C81B84" w:rsidRDefault="00AD5E1E" w:rsidP="00C81B84">
            <w:r w:rsidRPr="00C81B84">
              <w:t>6 324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D6707F" w14:textId="77777777" w:rsidR="00EE2529" w:rsidRPr="00C81B84" w:rsidRDefault="00AD5E1E" w:rsidP="00C81B84">
            <w:r w:rsidRPr="00C81B84">
              <w:t>664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A66C11" w14:textId="77777777" w:rsidR="00EE2529" w:rsidRPr="00C81B84" w:rsidRDefault="00AD5E1E" w:rsidP="00C81B84">
            <w:r w:rsidRPr="00C81B84">
              <w:t>6 988</w:t>
            </w:r>
          </w:p>
        </w:tc>
      </w:tr>
      <w:tr w:rsidR="00EE2529" w:rsidRPr="00C81B84" w14:paraId="295F7E0C" w14:textId="77777777">
        <w:trPr>
          <w:trHeight w:val="380"/>
        </w:trPr>
        <w:tc>
          <w:tcPr>
            <w:tcW w:w="580" w:type="dxa"/>
            <w:tcBorders>
              <w:top w:val="nil"/>
              <w:left w:val="nil"/>
              <w:bottom w:val="nil"/>
              <w:right w:val="nil"/>
            </w:tcBorders>
            <w:tcMar>
              <w:top w:w="128" w:type="dxa"/>
              <w:left w:w="43" w:type="dxa"/>
              <w:bottom w:w="43" w:type="dxa"/>
              <w:right w:w="43" w:type="dxa"/>
            </w:tcMar>
          </w:tcPr>
          <w:p w14:paraId="2374ABA3" w14:textId="77777777" w:rsidR="00EE2529" w:rsidRPr="00C81B84" w:rsidRDefault="00AD5E1E" w:rsidP="00C81B84">
            <w:r w:rsidRPr="00C81B84">
              <w:t>329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E95D2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A6E827" w14:textId="77777777" w:rsidR="00EE2529" w:rsidRPr="00C81B84" w:rsidRDefault="00AD5E1E" w:rsidP="00C81B84">
            <w:r w:rsidRPr="00C81B84">
              <w:t>Arkivformål: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24CAE0" w14:textId="77777777" w:rsidR="00EE2529" w:rsidRPr="00C81B84" w:rsidRDefault="00AD5E1E" w:rsidP="00C81B84">
            <w:r w:rsidRPr="00C81B84">
              <w:t>106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87E1B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EC254B" w14:textId="77777777" w:rsidR="00EE2529" w:rsidRPr="00C81B84" w:rsidRDefault="00AD5E1E" w:rsidP="00C81B84">
            <w:r w:rsidRPr="00C81B84">
              <w:t>106</w:t>
            </w:r>
          </w:p>
        </w:tc>
      </w:tr>
      <w:tr w:rsidR="00EE2529" w:rsidRPr="00C81B84" w14:paraId="00909D85" w14:textId="77777777">
        <w:trPr>
          <w:trHeight w:val="640"/>
        </w:trPr>
        <w:tc>
          <w:tcPr>
            <w:tcW w:w="580" w:type="dxa"/>
            <w:tcBorders>
              <w:top w:val="nil"/>
              <w:left w:val="nil"/>
              <w:bottom w:val="nil"/>
              <w:right w:val="nil"/>
            </w:tcBorders>
            <w:tcMar>
              <w:top w:w="128" w:type="dxa"/>
              <w:left w:w="43" w:type="dxa"/>
              <w:bottom w:w="43" w:type="dxa"/>
              <w:right w:w="43" w:type="dxa"/>
            </w:tcMar>
          </w:tcPr>
          <w:p w14:paraId="4F7356FE" w14:textId="77777777" w:rsidR="00EE2529" w:rsidRPr="00C81B84" w:rsidRDefault="00AD5E1E" w:rsidP="00C81B84">
            <w:r w:rsidRPr="00C81B84">
              <w:t>329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DD36CD"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8C18DC" w14:textId="77777777" w:rsidR="00EE2529" w:rsidRPr="00C81B84" w:rsidRDefault="00AD5E1E" w:rsidP="00C81B84">
            <w:r w:rsidRPr="00C81B84">
              <w:t>Arkivformål: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28736" w14:textId="77777777" w:rsidR="00EE2529" w:rsidRPr="00C81B84" w:rsidRDefault="00AD5E1E" w:rsidP="00C81B84">
            <w:r w:rsidRPr="00C81B84">
              <w:t>2 183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2A13E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4A9DB3" w14:textId="77777777" w:rsidR="00EE2529" w:rsidRPr="00C81B84" w:rsidRDefault="00AD5E1E" w:rsidP="00C81B84">
            <w:r w:rsidRPr="00C81B84">
              <w:t>2 183</w:t>
            </w:r>
          </w:p>
        </w:tc>
      </w:tr>
      <w:tr w:rsidR="00EE2529" w:rsidRPr="00C81B84" w14:paraId="500B397B" w14:textId="77777777">
        <w:trPr>
          <w:trHeight w:val="380"/>
        </w:trPr>
        <w:tc>
          <w:tcPr>
            <w:tcW w:w="580" w:type="dxa"/>
            <w:tcBorders>
              <w:top w:val="nil"/>
              <w:left w:val="nil"/>
              <w:bottom w:val="nil"/>
              <w:right w:val="nil"/>
            </w:tcBorders>
            <w:tcMar>
              <w:top w:w="128" w:type="dxa"/>
              <w:left w:w="43" w:type="dxa"/>
              <w:bottom w:w="43" w:type="dxa"/>
              <w:right w:w="43" w:type="dxa"/>
            </w:tcMar>
          </w:tcPr>
          <w:p w14:paraId="46F7B85B" w14:textId="77777777" w:rsidR="00EE2529" w:rsidRPr="00C81B84" w:rsidRDefault="00AD5E1E" w:rsidP="00C81B84">
            <w:r w:rsidRPr="00C81B84">
              <w:t>329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684803"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9F6EEF" w14:textId="77777777" w:rsidR="00EE2529" w:rsidRPr="00C81B84" w:rsidRDefault="00AD5E1E" w:rsidP="00C81B84">
            <w:r w:rsidRPr="00C81B84">
              <w:t>Arkivformål: Arkivtiltak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6FAA7A" w14:textId="77777777" w:rsidR="00EE2529" w:rsidRPr="00C81B84" w:rsidRDefault="00AD5E1E" w:rsidP="00C81B84">
            <w:r w:rsidRPr="00C81B84">
              <w:t>205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EBFA7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BF56407" w14:textId="77777777" w:rsidR="00EE2529" w:rsidRPr="00C81B84" w:rsidRDefault="00AD5E1E" w:rsidP="00C81B84">
            <w:r w:rsidRPr="00C81B84">
              <w:t>205</w:t>
            </w:r>
          </w:p>
        </w:tc>
      </w:tr>
      <w:tr w:rsidR="00EE2529" w:rsidRPr="00C81B84" w14:paraId="40241A5E" w14:textId="77777777">
        <w:trPr>
          <w:trHeight w:val="380"/>
        </w:trPr>
        <w:tc>
          <w:tcPr>
            <w:tcW w:w="580" w:type="dxa"/>
            <w:tcBorders>
              <w:top w:val="nil"/>
              <w:left w:val="nil"/>
              <w:bottom w:val="nil"/>
              <w:right w:val="nil"/>
            </w:tcBorders>
            <w:tcMar>
              <w:top w:w="128" w:type="dxa"/>
              <w:left w:w="43" w:type="dxa"/>
              <w:bottom w:w="43" w:type="dxa"/>
              <w:right w:w="43" w:type="dxa"/>
            </w:tcMar>
          </w:tcPr>
          <w:p w14:paraId="59A914D3"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90C722"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342D15" w14:textId="77777777" w:rsidR="00EE2529" w:rsidRPr="00C81B84" w:rsidRDefault="00AD5E1E" w:rsidP="00C81B84">
            <w:r w:rsidRPr="00C81B84">
              <w:t>Film- og dataspillformål: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B24E47" w14:textId="77777777" w:rsidR="00EE2529" w:rsidRPr="00C81B84" w:rsidRDefault="00AD5E1E" w:rsidP="00C81B84">
            <w:r w:rsidRPr="00C81B84">
              <w:t>1 478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71D6DA" w14:textId="77777777" w:rsidR="00EE2529" w:rsidRPr="00C81B84" w:rsidRDefault="00AD5E1E" w:rsidP="00C81B84">
            <w:r w:rsidRPr="00C81B84">
              <w:t>180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4C59F6" w14:textId="77777777" w:rsidR="00EE2529" w:rsidRPr="00C81B84" w:rsidRDefault="00AD5E1E" w:rsidP="00C81B84">
            <w:r w:rsidRPr="00C81B84">
              <w:t>1 658</w:t>
            </w:r>
          </w:p>
        </w:tc>
      </w:tr>
      <w:tr w:rsidR="00EE2529" w:rsidRPr="00C81B84" w14:paraId="3EBF132B" w14:textId="77777777">
        <w:trPr>
          <w:trHeight w:val="640"/>
        </w:trPr>
        <w:tc>
          <w:tcPr>
            <w:tcW w:w="580" w:type="dxa"/>
            <w:tcBorders>
              <w:top w:val="nil"/>
              <w:left w:val="nil"/>
              <w:bottom w:val="nil"/>
              <w:right w:val="nil"/>
            </w:tcBorders>
            <w:tcMar>
              <w:top w:w="128" w:type="dxa"/>
              <w:left w:w="43" w:type="dxa"/>
              <w:bottom w:w="43" w:type="dxa"/>
              <w:right w:w="43" w:type="dxa"/>
            </w:tcMar>
          </w:tcPr>
          <w:p w14:paraId="4414667C"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AC70D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7116F5" w14:textId="77777777" w:rsidR="00EE2529" w:rsidRPr="00C81B84" w:rsidRDefault="00AD5E1E" w:rsidP="00C81B84">
            <w:r w:rsidRPr="00C81B84">
              <w:t>Film- og dataspillformål: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8A99B4" w14:textId="77777777" w:rsidR="00EE2529" w:rsidRPr="00C81B84" w:rsidRDefault="00AD5E1E" w:rsidP="00C81B84">
            <w:r w:rsidRPr="00C81B84">
              <w:t>149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37936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1E26B1" w14:textId="77777777" w:rsidR="00EE2529" w:rsidRPr="00C81B84" w:rsidRDefault="00AD5E1E" w:rsidP="00C81B84">
            <w:r w:rsidRPr="00C81B84">
              <w:t>149</w:t>
            </w:r>
          </w:p>
        </w:tc>
      </w:tr>
      <w:tr w:rsidR="00EE2529" w:rsidRPr="00C81B84" w14:paraId="48F8CD36" w14:textId="77777777">
        <w:trPr>
          <w:trHeight w:val="380"/>
        </w:trPr>
        <w:tc>
          <w:tcPr>
            <w:tcW w:w="580" w:type="dxa"/>
            <w:tcBorders>
              <w:top w:val="nil"/>
              <w:left w:val="nil"/>
              <w:bottom w:val="nil"/>
              <w:right w:val="nil"/>
            </w:tcBorders>
            <w:tcMar>
              <w:top w:w="128" w:type="dxa"/>
              <w:left w:w="43" w:type="dxa"/>
              <w:bottom w:w="43" w:type="dxa"/>
              <w:right w:w="43" w:type="dxa"/>
            </w:tcMar>
          </w:tcPr>
          <w:p w14:paraId="434F1B4F"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D77280"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507950" w14:textId="77777777" w:rsidR="00EE2529" w:rsidRPr="00C81B84" w:rsidRDefault="00AD5E1E" w:rsidP="00C81B84">
            <w:r w:rsidRPr="00C81B84">
              <w:t>Film- og dataspillformål: Filmfondet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4A9940" w14:textId="77777777" w:rsidR="00EE2529" w:rsidRPr="00C81B84" w:rsidRDefault="00AD5E1E" w:rsidP="00C81B84">
            <w:r w:rsidRPr="00C81B84">
              <w:t>13 361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E6060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81A08B" w14:textId="77777777" w:rsidR="00EE2529" w:rsidRPr="00C81B84" w:rsidRDefault="00AD5E1E" w:rsidP="00C81B84">
            <w:r w:rsidRPr="00C81B84">
              <w:t>13 361</w:t>
            </w:r>
          </w:p>
        </w:tc>
      </w:tr>
      <w:tr w:rsidR="00EE2529" w:rsidRPr="00C81B84" w14:paraId="2C66D2E5" w14:textId="77777777">
        <w:trPr>
          <w:trHeight w:val="640"/>
        </w:trPr>
        <w:tc>
          <w:tcPr>
            <w:tcW w:w="580" w:type="dxa"/>
            <w:tcBorders>
              <w:top w:val="nil"/>
              <w:left w:val="nil"/>
              <w:bottom w:val="nil"/>
              <w:right w:val="nil"/>
            </w:tcBorders>
            <w:tcMar>
              <w:top w:w="128" w:type="dxa"/>
              <w:left w:w="43" w:type="dxa"/>
              <w:bottom w:w="43" w:type="dxa"/>
              <w:right w:w="43" w:type="dxa"/>
            </w:tcMar>
          </w:tcPr>
          <w:p w14:paraId="0BE56CDB"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8DD809"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A5C03E" w14:textId="77777777" w:rsidR="00EE2529" w:rsidRPr="00C81B84" w:rsidRDefault="00AD5E1E" w:rsidP="00C81B84">
            <w:r w:rsidRPr="00C81B84">
              <w:t>Film- og dataspillformål: Insentivordningen for film- og serieproduksjoner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CCBE72" w14:textId="77777777" w:rsidR="00EE2529" w:rsidRPr="00C81B84" w:rsidRDefault="00AD5E1E" w:rsidP="00C81B84">
            <w:r w:rsidRPr="00C81B84">
              <w:t>844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316E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6823637" w14:textId="77777777" w:rsidR="00EE2529" w:rsidRPr="00C81B84" w:rsidRDefault="00AD5E1E" w:rsidP="00C81B84">
            <w:r w:rsidRPr="00C81B84">
              <w:t>844</w:t>
            </w:r>
          </w:p>
        </w:tc>
      </w:tr>
      <w:tr w:rsidR="00EE2529" w:rsidRPr="00C81B84" w14:paraId="09282372" w14:textId="77777777">
        <w:trPr>
          <w:trHeight w:val="640"/>
        </w:trPr>
        <w:tc>
          <w:tcPr>
            <w:tcW w:w="580" w:type="dxa"/>
            <w:tcBorders>
              <w:top w:val="nil"/>
              <w:left w:val="nil"/>
              <w:bottom w:val="nil"/>
              <w:right w:val="nil"/>
            </w:tcBorders>
            <w:tcMar>
              <w:top w:w="128" w:type="dxa"/>
              <w:left w:w="43" w:type="dxa"/>
              <w:bottom w:w="43" w:type="dxa"/>
              <w:right w:w="43" w:type="dxa"/>
            </w:tcMar>
          </w:tcPr>
          <w:p w14:paraId="7FB558C7"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1BD655"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FA6774" w14:textId="77777777" w:rsidR="00EE2529" w:rsidRPr="00C81B84" w:rsidRDefault="00AD5E1E" w:rsidP="00C81B84">
            <w:r w:rsidRPr="00C81B84">
              <w:t>Film- og dataspillformål: Regionale filmvirksomheter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5F8843" w14:textId="77777777" w:rsidR="00EE2529" w:rsidRPr="00C81B84" w:rsidRDefault="00AD5E1E" w:rsidP="00C81B84">
            <w:r w:rsidRPr="00C81B84">
              <w:t>2 448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FB31E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0B55FC7" w14:textId="77777777" w:rsidR="00EE2529" w:rsidRPr="00C81B84" w:rsidRDefault="00AD5E1E" w:rsidP="00C81B84">
            <w:r w:rsidRPr="00C81B84">
              <w:t>2 448</w:t>
            </w:r>
          </w:p>
        </w:tc>
      </w:tr>
      <w:tr w:rsidR="00EE2529" w:rsidRPr="00C81B84" w14:paraId="463A2931" w14:textId="77777777">
        <w:trPr>
          <w:trHeight w:val="640"/>
        </w:trPr>
        <w:tc>
          <w:tcPr>
            <w:tcW w:w="580" w:type="dxa"/>
            <w:tcBorders>
              <w:top w:val="nil"/>
              <w:left w:val="nil"/>
              <w:bottom w:val="nil"/>
              <w:right w:val="nil"/>
            </w:tcBorders>
            <w:tcMar>
              <w:top w:w="128" w:type="dxa"/>
              <w:left w:w="43" w:type="dxa"/>
              <w:bottom w:w="43" w:type="dxa"/>
              <w:right w:w="43" w:type="dxa"/>
            </w:tcMar>
          </w:tcPr>
          <w:p w14:paraId="63E49132"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A321A0"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4DD7A2" w14:textId="77777777" w:rsidR="00EE2529" w:rsidRPr="00C81B84" w:rsidRDefault="00AD5E1E" w:rsidP="00C81B84">
            <w:r w:rsidRPr="00C81B84">
              <w:t>Film- og dataspillformål: Internasjonale film- og medieavtaler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5639E4" w14:textId="77777777" w:rsidR="00EE2529" w:rsidRPr="00C81B84" w:rsidRDefault="00AD5E1E" w:rsidP="00C81B84">
            <w:r w:rsidRPr="00C81B84">
              <w:t>428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F7CA1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102A78" w14:textId="77777777" w:rsidR="00EE2529" w:rsidRPr="00C81B84" w:rsidRDefault="00AD5E1E" w:rsidP="00C81B84">
            <w:r w:rsidRPr="00C81B84">
              <w:t>428</w:t>
            </w:r>
          </w:p>
        </w:tc>
      </w:tr>
      <w:tr w:rsidR="00EE2529" w:rsidRPr="00C81B84" w14:paraId="05F2714A" w14:textId="77777777">
        <w:trPr>
          <w:trHeight w:val="640"/>
        </w:trPr>
        <w:tc>
          <w:tcPr>
            <w:tcW w:w="580" w:type="dxa"/>
            <w:tcBorders>
              <w:top w:val="nil"/>
              <w:left w:val="nil"/>
              <w:bottom w:val="nil"/>
              <w:right w:val="nil"/>
            </w:tcBorders>
            <w:tcMar>
              <w:top w:w="128" w:type="dxa"/>
              <w:left w:w="43" w:type="dxa"/>
              <w:bottom w:w="43" w:type="dxa"/>
              <w:right w:w="43" w:type="dxa"/>
            </w:tcMar>
          </w:tcPr>
          <w:p w14:paraId="404B1059" w14:textId="77777777" w:rsidR="00EE2529" w:rsidRPr="00C81B84" w:rsidRDefault="00AD5E1E" w:rsidP="00C81B84">
            <w:r w:rsidRPr="00C81B84">
              <w:t>334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BEEE1E"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C1A8D3" w14:textId="77777777" w:rsidR="00EE2529" w:rsidRPr="00C81B84" w:rsidRDefault="00AD5E1E" w:rsidP="00C81B84">
            <w:r w:rsidRPr="00C81B84">
              <w:t>Film- og dataspillformål: Film- og dataspilltiltak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767BC6" w14:textId="77777777" w:rsidR="00EE2529" w:rsidRPr="00C81B84" w:rsidRDefault="00AD5E1E" w:rsidP="00C81B84">
            <w:r w:rsidRPr="00C81B84">
              <w:t>656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771B9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D6A66B1" w14:textId="77777777" w:rsidR="00EE2529" w:rsidRPr="00C81B84" w:rsidRDefault="00AD5E1E" w:rsidP="00C81B84">
            <w:r w:rsidRPr="00C81B84">
              <w:t>656</w:t>
            </w:r>
          </w:p>
        </w:tc>
      </w:tr>
      <w:tr w:rsidR="00EE2529" w:rsidRPr="00C81B84" w14:paraId="53FB5189" w14:textId="77777777">
        <w:trPr>
          <w:trHeight w:val="380"/>
        </w:trPr>
        <w:tc>
          <w:tcPr>
            <w:tcW w:w="580" w:type="dxa"/>
            <w:tcBorders>
              <w:top w:val="nil"/>
              <w:left w:val="nil"/>
              <w:bottom w:val="nil"/>
              <w:right w:val="nil"/>
            </w:tcBorders>
            <w:tcMar>
              <w:top w:w="128" w:type="dxa"/>
              <w:left w:w="43" w:type="dxa"/>
              <w:bottom w:w="43" w:type="dxa"/>
              <w:right w:w="43" w:type="dxa"/>
            </w:tcMar>
          </w:tcPr>
          <w:p w14:paraId="40F0E752"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4E6FA8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26AAD1" w14:textId="77777777" w:rsidR="00EE2529" w:rsidRPr="00C81B84" w:rsidRDefault="00AD5E1E" w:rsidP="00C81B84">
            <w:r w:rsidRPr="00C81B84">
              <w:t>Medieformål: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740BBC" w14:textId="77777777" w:rsidR="00EE2529" w:rsidRPr="00C81B84" w:rsidRDefault="00AD5E1E" w:rsidP="00C81B84">
            <w:r w:rsidRPr="00C81B84">
              <w:t>732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F31625" w14:textId="77777777" w:rsidR="00EE2529" w:rsidRPr="00C81B84" w:rsidRDefault="00AD5E1E" w:rsidP="00C81B84">
            <w:r w:rsidRPr="00C81B84">
              <w:t>98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0A56408" w14:textId="77777777" w:rsidR="00EE2529" w:rsidRPr="00C81B84" w:rsidRDefault="00AD5E1E" w:rsidP="00C81B84">
            <w:r w:rsidRPr="00C81B84">
              <w:t>830</w:t>
            </w:r>
          </w:p>
        </w:tc>
      </w:tr>
      <w:tr w:rsidR="00EE2529" w:rsidRPr="00C81B84" w14:paraId="2B4D5126" w14:textId="77777777">
        <w:trPr>
          <w:trHeight w:val="380"/>
        </w:trPr>
        <w:tc>
          <w:tcPr>
            <w:tcW w:w="580" w:type="dxa"/>
            <w:tcBorders>
              <w:top w:val="nil"/>
              <w:left w:val="nil"/>
              <w:bottom w:val="nil"/>
              <w:right w:val="nil"/>
            </w:tcBorders>
            <w:tcMar>
              <w:top w:w="128" w:type="dxa"/>
              <w:left w:w="43" w:type="dxa"/>
              <w:bottom w:w="43" w:type="dxa"/>
              <w:right w:w="43" w:type="dxa"/>
            </w:tcMar>
          </w:tcPr>
          <w:p w14:paraId="6B73CB4F"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4B8E0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194BE51" w14:textId="77777777" w:rsidR="00EE2529" w:rsidRPr="00C81B84" w:rsidRDefault="00AD5E1E" w:rsidP="00C81B84">
            <w:r w:rsidRPr="00C81B84">
              <w:t>Medieformål: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561B77" w14:textId="77777777" w:rsidR="00EE2529" w:rsidRPr="00C81B84" w:rsidRDefault="00AD5E1E" w:rsidP="00C81B84">
            <w:r w:rsidRPr="00C81B84">
              <w:t>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688FC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5FABC5" w14:textId="77777777" w:rsidR="00EE2529" w:rsidRPr="00C81B84" w:rsidRDefault="00AD5E1E" w:rsidP="00C81B84">
            <w:r w:rsidRPr="00C81B84">
              <w:t>63</w:t>
            </w:r>
          </w:p>
        </w:tc>
      </w:tr>
      <w:tr w:rsidR="00EE2529" w:rsidRPr="00C81B84" w14:paraId="66F3E2A8" w14:textId="77777777">
        <w:trPr>
          <w:trHeight w:val="380"/>
        </w:trPr>
        <w:tc>
          <w:tcPr>
            <w:tcW w:w="580" w:type="dxa"/>
            <w:tcBorders>
              <w:top w:val="nil"/>
              <w:left w:val="nil"/>
              <w:bottom w:val="nil"/>
              <w:right w:val="nil"/>
            </w:tcBorders>
            <w:tcMar>
              <w:top w:w="128" w:type="dxa"/>
              <w:left w:w="43" w:type="dxa"/>
              <w:bottom w:w="43" w:type="dxa"/>
              <w:right w:w="43" w:type="dxa"/>
            </w:tcMar>
          </w:tcPr>
          <w:p w14:paraId="502EFB91"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75D593"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48F3176" w14:textId="77777777" w:rsidR="00EE2529" w:rsidRPr="00C81B84" w:rsidRDefault="00AD5E1E" w:rsidP="00C81B84">
            <w:r w:rsidRPr="00C81B84">
              <w:t>Medieformål: Mediestøtte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69332B" w14:textId="77777777" w:rsidR="00EE2529" w:rsidRPr="00C81B84" w:rsidRDefault="00AD5E1E" w:rsidP="00C81B84">
            <w:r w:rsidRPr="00C81B84">
              <w:t>9 868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DCAE0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0DC963" w14:textId="77777777" w:rsidR="00EE2529" w:rsidRPr="00C81B84" w:rsidRDefault="00AD5E1E" w:rsidP="00C81B84">
            <w:r w:rsidRPr="00C81B84">
              <w:t>9 868</w:t>
            </w:r>
          </w:p>
        </w:tc>
      </w:tr>
      <w:tr w:rsidR="00EE2529" w:rsidRPr="00C81B84" w14:paraId="5247B98C" w14:textId="77777777">
        <w:trPr>
          <w:trHeight w:val="380"/>
        </w:trPr>
        <w:tc>
          <w:tcPr>
            <w:tcW w:w="580" w:type="dxa"/>
            <w:tcBorders>
              <w:top w:val="nil"/>
              <w:left w:val="nil"/>
              <w:bottom w:val="nil"/>
              <w:right w:val="nil"/>
            </w:tcBorders>
            <w:tcMar>
              <w:top w:w="128" w:type="dxa"/>
              <w:left w:w="43" w:type="dxa"/>
              <w:bottom w:w="43" w:type="dxa"/>
              <w:right w:w="43" w:type="dxa"/>
            </w:tcMar>
          </w:tcPr>
          <w:p w14:paraId="354B4570"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B39D93"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CB0D99C" w14:textId="77777777" w:rsidR="00EE2529" w:rsidRPr="00C81B84" w:rsidRDefault="00AD5E1E" w:rsidP="00C81B84">
            <w:r w:rsidRPr="00C81B84">
              <w:t>Medieformål: Medietiltak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98FAE7" w14:textId="77777777" w:rsidR="00EE2529" w:rsidRPr="00C81B84" w:rsidRDefault="00AD5E1E" w:rsidP="00C81B84">
            <w:r w:rsidRPr="00C81B84">
              <w:t>481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DE69D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8EB1CC" w14:textId="77777777" w:rsidR="00EE2529" w:rsidRPr="00C81B84" w:rsidRDefault="00AD5E1E" w:rsidP="00C81B84">
            <w:r w:rsidRPr="00C81B84">
              <w:t>481</w:t>
            </w:r>
          </w:p>
        </w:tc>
      </w:tr>
      <w:tr w:rsidR="00EE2529" w:rsidRPr="00C81B84" w14:paraId="78E2BDB9" w14:textId="77777777">
        <w:trPr>
          <w:trHeight w:val="640"/>
        </w:trPr>
        <w:tc>
          <w:tcPr>
            <w:tcW w:w="580" w:type="dxa"/>
            <w:tcBorders>
              <w:top w:val="nil"/>
              <w:left w:val="nil"/>
              <w:bottom w:val="nil"/>
              <w:right w:val="nil"/>
            </w:tcBorders>
            <w:tcMar>
              <w:top w:w="128" w:type="dxa"/>
              <w:left w:w="43" w:type="dxa"/>
              <w:bottom w:w="43" w:type="dxa"/>
              <w:right w:w="43" w:type="dxa"/>
            </w:tcMar>
          </w:tcPr>
          <w:p w14:paraId="24A612EB"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3079CC"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BD31F7" w14:textId="77777777" w:rsidR="00EE2529" w:rsidRPr="00C81B84" w:rsidRDefault="00AD5E1E" w:rsidP="00C81B84">
            <w:r w:rsidRPr="00C81B84">
              <w:t>Medieformål: Tilskudd til lokale lyd- og bildemedier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32CD09" w14:textId="77777777" w:rsidR="00EE2529" w:rsidRPr="00C81B84" w:rsidRDefault="00AD5E1E" w:rsidP="00C81B84">
            <w:r w:rsidRPr="00C81B84">
              <w:t>475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F0B93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FE8937" w14:textId="77777777" w:rsidR="00EE2529" w:rsidRPr="00C81B84" w:rsidRDefault="00AD5E1E" w:rsidP="00C81B84">
            <w:r w:rsidRPr="00C81B84">
              <w:t>475</w:t>
            </w:r>
          </w:p>
        </w:tc>
      </w:tr>
      <w:tr w:rsidR="00EE2529" w:rsidRPr="00C81B84" w14:paraId="59F75249" w14:textId="77777777">
        <w:trPr>
          <w:trHeight w:val="640"/>
        </w:trPr>
        <w:tc>
          <w:tcPr>
            <w:tcW w:w="580" w:type="dxa"/>
            <w:tcBorders>
              <w:top w:val="nil"/>
              <w:left w:val="nil"/>
              <w:bottom w:val="nil"/>
              <w:right w:val="nil"/>
            </w:tcBorders>
            <w:tcMar>
              <w:top w:w="128" w:type="dxa"/>
              <w:left w:w="43" w:type="dxa"/>
              <w:bottom w:w="43" w:type="dxa"/>
              <w:right w:w="43" w:type="dxa"/>
            </w:tcMar>
          </w:tcPr>
          <w:p w14:paraId="2D954BA2" w14:textId="77777777" w:rsidR="00EE2529" w:rsidRPr="00C81B84" w:rsidRDefault="00AD5E1E" w:rsidP="00C81B84">
            <w:r w:rsidRPr="00C81B84">
              <w:t>335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834F35"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82776C" w14:textId="77777777" w:rsidR="00EE2529" w:rsidRPr="00C81B84" w:rsidRDefault="00AD5E1E" w:rsidP="00C81B84">
            <w:r w:rsidRPr="00C81B84">
              <w:t>Medieformål: Norsk rikskringkasting AS – NRK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2C5BE6" w14:textId="77777777" w:rsidR="00EE2529" w:rsidRPr="00C81B84" w:rsidRDefault="00AD5E1E" w:rsidP="00C81B84">
            <w:r w:rsidRPr="00C81B84">
              <w:t>145 669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CE758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7F6FF7" w14:textId="77777777" w:rsidR="00EE2529" w:rsidRPr="00C81B84" w:rsidRDefault="00AD5E1E" w:rsidP="00C81B84">
            <w:r w:rsidRPr="00C81B84">
              <w:t>145 669</w:t>
            </w:r>
          </w:p>
        </w:tc>
      </w:tr>
      <w:tr w:rsidR="00EE2529" w:rsidRPr="00C81B84" w14:paraId="18FE55B6" w14:textId="77777777">
        <w:trPr>
          <w:trHeight w:val="640"/>
        </w:trPr>
        <w:tc>
          <w:tcPr>
            <w:tcW w:w="580" w:type="dxa"/>
            <w:tcBorders>
              <w:top w:val="nil"/>
              <w:left w:val="nil"/>
              <w:bottom w:val="nil"/>
              <w:right w:val="nil"/>
            </w:tcBorders>
            <w:tcMar>
              <w:top w:w="128" w:type="dxa"/>
              <w:left w:w="43" w:type="dxa"/>
              <w:bottom w:w="43" w:type="dxa"/>
              <w:right w:w="43" w:type="dxa"/>
            </w:tcMar>
          </w:tcPr>
          <w:p w14:paraId="001CA885" w14:textId="77777777" w:rsidR="00EE2529" w:rsidRPr="00C81B84" w:rsidRDefault="00AD5E1E" w:rsidP="00C81B84">
            <w:r w:rsidRPr="00C81B84">
              <w:t>337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799C4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6E39B2" w14:textId="77777777" w:rsidR="00EE2529" w:rsidRPr="00C81B84" w:rsidRDefault="00AD5E1E" w:rsidP="00C81B84">
            <w:r w:rsidRPr="00C81B84">
              <w:t>Kompensasjons- og vederlagsordninger: Kompensasjon for kopiering til privat bruk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A85654" w14:textId="77777777" w:rsidR="00EE2529" w:rsidRPr="00C81B84" w:rsidRDefault="00AD5E1E" w:rsidP="00C81B84">
            <w:r w:rsidRPr="00C81B84">
              <w:t>1 166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04A73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909704" w14:textId="77777777" w:rsidR="00EE2529" w:rsidRPr="00C81B84" w:rsidRDefault="00AD5E1E" w:rsidP="00C81B84">
            <w:r w:rsidRPr="00C81B84">
              <w:t>1 166</w:t>
            </w:r>
          </w:p>
        </w:tc>
      </w:tr>
      <w:tr w:rsidR="00EE2529" w:rsidRPr="00C81B84" w14:paraId="13F0CCFF" w14:textId="77777777">
        <w:trPr>
          <w:trHeight w:val="640"/>
        </w:trPr>
        <w:tc>
          <w:tcPr>
            <w:tcW w:w="580" w:type="dxa"/>
            <w:tcBorders>
              <w:top w:val="nil"/>
              <w:left w:val="nil"/>
              <w:bottom w:val="nil"/>
              <w:right w:val="nil"/>
            </w:tcBorders>
            <w:tcMar>
              <w:top w:w="128" w:type="dxa"/>
              <w:left w:w="43" w:type="dxa"/>
              <w:bottom w:w="43" w:type="dxa"/>
              <w:right w:w="43" w:type="dxa"/>
            </w:tcMar>
          </w:tcPr>
          <w:p w14:paraId="702AF843" w14:textId="77777777" w:rsidR="00EE2529" w:rsidRPr="00C81B84" w:rsidRDefault="00AD5E1E" w:rsidP="00C81B84">
            <w:r w:rsidRPr="00C81B84">
              <w:t>337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8317A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303312" w14:textId="77777777" w:rsidR="00EE2529" w:rsidRPr="00C81B84" w:rsidRDefault="00AD5E1E" w:rsidP="00C81B84">
            <w:r w:rsidRPr="00C81B84">
              <w:t>Kompensasjons- og vederlagsordninger: Vederlagsordninger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24109B" w14:textId="77777777" w:rsidR="00EE2529" w:rsidRPr="00C81B84" w:rsidRDefault="00AD5E1E" w:rsidP="00C81B84">
            <w:r w:rsidRPr="00C81B84">
              <w:t>5 563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9DE6B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A81314" w14:textId="77777777" w:rsidR="00EE2529" w:rsidRPr="00C81B84" w:rsidRDefault="00AD5E1E" w:rsidP="00C81B84">
            <w:r w:rsidRPr="00C81B84">
              <w:t>5 563</w:t>
            </w:r>
          </w:p>
        </w:tc>
      </w:tr>
      <w:tr w:rsidR="00EE2529" w:rsidRPr="00C81B84" w14:paraId="17007366" w14:textId="77777777">
        <w:trPr>
          <w:trHeight w:val="640"/>
        </w:trPr>
        <w:tc>
          <w:tcPr>
            <w:tcW w:w="580" w:type="dxa"/>
            <w:tcBorders>
              <w:top w:val="nil"/>
              <w:left w:val="nil"/>
              <w:bottom w:val="nil"/>
              <w:right w:val="nil"/>
            </w:tcBorders>
            <w:tcMar>
              <w:top w:w="128" w:type="dxa"/>
              <w:left w:w="43" w:type="dxa"/>
              <w:bottom w:w="43" w:type="dxa"/>
              <w:right w:w="43" w:type="dxa"/>
            </w:tcMar>
          </w:tcPr>
          <w:p w14:paraId="17F5073D" w14:textId="77777777" w:rsidR="00EE2529" w:rsidRPr="00C81B84" w:rsidRDefault="00AD5E1E" w:rsidP="00C81B84">
            <w:r w:rsidRPr="00C81B84">
              <w:t>339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23764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17CF701" w14:textId="77777777" w:rsidR="00EE2529" w:rsidRPr="00C81B84" w:rsidRDefault="00AD5E1E" w:rsidP="00C81B84">
            <w:r w:rsidRPr="00C81B84">
              <w:t>Pengespill, lotterier og stiftelser: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1CB535" w14:textId="77777777" w:rsidR="00EE2529" w:rsidRPr="00C81B84" w:rsidRDefault="00AD5E1E" w:rsidP="00C81B84">
            <w:r w:rsidRPr="00C81B84">
              <w:t>1 056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6095E9" w14:textId="77777777" w:rsidR="00EE2529" w:rsidRPr="00C81B84" w:rsidRDefault="00AD5E1E" w:rsidP="00C81B84">
            <w:r w:rsidRPr="00C81B84">
              <w:t>216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63D573" w14:textId="77777777" w:rsidR="00EE2529" w:rsidRPr="00C81B84" w:rsidRDefault="00AD5E1E" w:rsidP="00C81B84">
            <w:r w:rsidRPr="00C81B84">
              <w:t>1 272</w:t>
            </w:r>
          </w:p>
        </w:tc>
      </w:tr>
      <w:tr w:rsidR="00EE2529" w:rsidRPr="00C81B84" w14:paraId="62F57E8B" w14:textId="77777777">
        <w:trPr>
          <w:trHeight w:val="640"/>
        </w:trPr>
        <w:tc>
          <w:tcPr>
            <w:tcW w:w="580" w:type="dxa"/>
            <w:tcBorders>
              <w:top w:val="nil"/>
              <w:left w:val="nil"/>
              <w:bottom w:val="nil"/>
              <w:right w:val="nil"/>
            </w:tcBorders>
            <w:tcMar>
              <w:top w:w="128" w:type="dxa"/>
              <w:left w:w="43" w:type="dxa"/>
              <w:bottom w:w="43" w:type="dxa"/>
              <w:right w:w="43" w:type="dxa"/>
            </w:tcMar>
          </w:tcPr>
          <w:p w14:paraId="0757C2A3" w14:textId="77777777" w:rsidR="00EE2529" w:rsidRPr="00C81B84" w:rsidRDefault="00AD5E1E" w:rsidP="00C81B84">
            <w:r w:rsidRPr="00C81B84">
              <w:t>339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D28BA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4383F8" w14:textId="77777777" w:rsidR="00EE2529" w:rsidRPr="00C81B84" w:rsidRDefault="00AD5E1E" w:rsidP="00C81B84">
            <w:r w:rsidRPr="00C81B84">
              <w:t>Pengespill, lotterier og stiftelser: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2A8AD2" w14:textId="77777777" w:rsidR="00EE2529" w:rsidRPr="00C81B84" w:rsidRDefault="00AD5E1E" w:rsidP="00C81B84">
            <w:r w:rsidRPr="00C81B84">
              <w:t>134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1C904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D8B71C" w14:textId="77777777" w:rsidR="00EE2529" w:rsidRPr="00C81B84" w:rsidRDefault="00AD5E1E" w:rsidP="00C81B84">
            <w:r w:rsidRPr="00C81B84">
              <w:t>134</w:t>
            </w:r>
          </w:p>
        </w:tc>
      </w:tr>
      <w:tr w:rsidR="00EE2529" w:rsidRPr="00C81B84" w14:paraId="1755B937" w14:textId="77777777">
        <w:trPr>
          <w:trHeight w:val="640"/>
        </w:trPr>
        <w:tc>
          <w:tcPr>
            <w:tcW w:w="580" w:type="dxa"/>
            <w:tcBorders>
              <w:top w:val="nil"/>
              <w:left w:val="nil"/>
              <w:bottom w:val="nil"/>
              <w:right w:val="nil"/>
            </w:tcBorders>
            <w:tcMar>
              <w:top w:w="128" w:type="dxa"/>
              <w:left w:w="43" w:type="dxa"/>
              <w:bottom w:w="43" w:type="dxa"/>
              <w:right w:w="43" w:type="dxa"/>
            </w:tcMar>
          </w:tcPr>
          <w:p w14:paraId="7F047E5F" w14:textId="77777777" w:rsidR="00EE2529" w:rsidRPr="00C81B84" w:rsidRDefault="00AD5E1E" w:rsidP="00C81B84">
            <w:r w:rsidRPr="00C81B84">
              <w:t>350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71079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3CCFC0" w14:textId="77777777" w:rsidR="00EE2529" w:rsidRPr="00C81B84" w:rsidRDefault="00AD5E1E" w:rsidP="00C81B84">
            <w:r w:rsidRPr="00C81B84">
              <w:t>Sekretariatet for Diskrimineringsnemnda: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FAAC73" w14:textId="77777777" w:rsidR="00EE2529" w:rsidRPr="00C81B84" w:rsidRDefault="00AD5E1E" w:rsidP="00C81B84">
            <w:r w:rsidRPr="00C81B84">
              <w:t>213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B69E5A" w14:textId="77777777" w:rsidR="00EE2529" w:rsidRPr="00C81B84" w:rsidRDefault="00AD5E1E" w:rsidP="00C81B84">
            <w:r w:rsidRPr="00C81B84">
              <w:t>53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E5D62A" w14:textId="77777777" w:rsidR="00EE2529" w:rsidRPr="00C81B84" w:rsidRDefault="00AD5E1E" w:rsidP="00C81B84">
            <w:r w:rsidRPr="00C81B84">
              <w:t>266</w:t>
            </w:r>
          </w:p>
        </w:tc>
      </w:tr>
      <w:tr w:rsidR="00EE2529" w:rsidRPr="00C81B84" w14:paraId="6B55ED71" w14:textId="77777777">
        <w:trPr>
          <w:trHeight w:val="380"/>
        </w:trPr>
        <w:tc>
          <w:tcPr>
            <w:tcW w:w="580" w:type="dxa"/>
            <w:tcBorders>
              <w:top w:val="nil"/>
              <w:left w:val="nil"/>
              <w:bottom w:val="nil"/>
              <w:right w:val="nil"/>
            </w:tcBorders>
            <w:tcMar>
              <w:top w:w="128" w:type="dxa"/>
              <w:left w:w="43" w:type="dxa"/>
              <w:bottom w:w="43" w:type="dxa"/>
              <w:right w:w="43" w:type="dxa"/>
            </w:tcMar>
          </w:tcPr>
          <w:p w14:paraId="4EAF300C" w14:textId="77777777" w:rsidR="00EE2529" w:rsidRPr="00C81B84" w:rsidRDefault="00AD5E1E" w:rsidP="00C81B84">
            <w:r w:rsidRPr="00C81B84">
              <w:t>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D317A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3E11BF" w14:textId="77777777" w:rsidR="00EE2529" w:rsidRPr="00C81B84" w:rsidRDefault="00AD5E1E" w:rsidP="00C81B84">
            <w:r w:rsidRPr="00C81B84">
              <w:t>Likestilling: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3B7DD8" w14:textId="77777777" w:rsidR="00EE2529" w:rsidRPr="00C81B84" w:rsidRDefault="00AD5E1E" w:rsidP="00C81B84">
            <w:r w:rsidRPr="00C81B84">
              <w:t>441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57767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67EF58" w14:textId="77777777" w:rsidR="00EE2529" w:rsidRPr="00C81B84" w:rsidRDefault="00AD5E1E" w:rsidP="00C81B84">
            <w:r w:rsidRPr="00C81B84">
              <w:t>441</w:t>
            </w:r>
          </w:p>
        </w:tc>
      </w:tr>
      <w:tr w:rsidR="00EE2529" w:rsidRPr="00C81B84" w14:paraId="4D372051" w14:textId="77777777">
        <w:trPr>
          <w:trHeight w:val="380"/>
        </w:trPr>
        <w:tc>
          <w:tcPr>
            <w:tcW w:w="580" w:type="dxa"/>
            <w:tcBorders>
              <w:top w:val="nil"/>
              <w:left w:val="nil"/>
              <w:bottom w:val="nil"/>
              <w:right w:val="nil"/>
            </w:tcBorders>
            <w:tcMar>
              <w:top w:w="128" w:type="dxa"/>
              <w:left w:w="43" w:type="dxa"/>
              <w:bottom w:w="43" w:type="dxa"/>
              <w:right w:w="43" w:type="dxa"/>
            </w:tcMar>
          </w:tcPr>
          <w:p w14:paraId="5A82E629" w14:textId="77777777" w:rsidR="00EE2529" w:rsidRPr="00C81B84" w:rsidRDefault="00AD5E1E" w:rsidP="00C81B84">
            <w:r w:rsidRPr="00C81B84">
              <w:t>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C4922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26D0A9" w14:textId="77777777" w:rsidR="00EE2529" w:rsidRPr="00C81B84" w:rsidRDefault="00AD5E1E" w:rsidP="00C81B84">
            <w:r w:rsidRPr="00C81B84">
              <w:t>Likestilling: Tilskudd til likestilling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1FA09C" w14:textId="77777777" w:rsidR="00EE2529" w:rsidRPr="00C81B84" w:rsidRDefault="00AD5E1E" w:rsidP="00C81B84">
            <w:r w:rsidRPr="00C81B84">
              <w:t>1 157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6169D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2276AC0" w14:textId="77777777" w:rsidR="00EE2529" w:rsidRPr="00C81B84" w:rsidRDefault="00AD5E1E" w:rsidP="00C81B84">
            <w:r w:rsidRPr="00C81B84">
              <w:t>1 157</w:t>
            </w:r>
          </w:p>
        </w:tc>
      </w:tr>
      <w:tr w:rsidR="00EE2529" w:rsidRPr="00C81B84" w14:paraId="0DD5DFE2" w14:textId="77777777">
        <w:trPr>
          <w:trHeight w:val="380"/>
        </w:trPr>
        <w:tc>
          <w:tcPr>
            <w:tcW w:w="580" w:type="dxa"/>
            <w:tcBorders>
              <w:top w:val="nil"/>
              <w:left w:val="nil"/>
              <w:bottom w:val="nil"/>
              <w:right w:val="nil"/>
            </w:tcBorders>
            <w:tcMar>
              <w:top w:w="128" w:type="dxa"/>
              <w:left w:w="43" w:type="dxa"/>
              <w:bottom w:w="43" w:type="dxa"/>
              <w:right w:w="43" w:type="dxa"/>
            </w:tcMar>
          </w:tcPr>
          <w:p w14:paraId="56DF91BA" w14:textId="77777777" w:rsidR="00EE2529" w:rsidRPr="00C81B84" w:rsidRDefault="00AD5E1E" w:rsidP="00C81B84">
            <w:r w:rsidRPr="00C81B84">
              <w:t>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E65F4A"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5E28819" w14:textId="77777777" w:rsidR="00EE2529" w:rsidRPr="00C81B84" w:rsidRDefault="00AD5E1E" w:rsidP="00C81B84">
            <w:r w:rsidRPr="00C81B84">
              <w:t>Likestilling: Kjønns- og seksualitetsmangfold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8C2EB5" w14:textId="77777777" w:rsidR="00EE2529" w:rsidRPr="00C81B84" w:rsidRDefault="00AD5E1E" w:rsidP="00C81B84">
            <w:r w:rsidRPr="00C81B84">
              <w:t>806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E8808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97FD1C" w14:textId="77777777" w:rsidR="00EE2529" w:rsidRPr="00C81B84" w:rsidRDefault="00AD5E1E" w:rsidP="00C81B84">
            <w:r w:rsidRPr="00C81B84">
              <w:t>806</w:t>
            </w:r>
          </w:p>
        </w:tc>
      </w:tr>
      <w:tr w:rsidR="00EE2529" w:rsidRPr="00C81B84" w14:paraId="5054B756" w14:textId="77777777">
        <w:trPr>
          <w:trHeight w:val="380"/>
        </w:trPr>
        <w:tc>
          <w:tcPr>
            <w:tcW w:w="580" w:type="dxa"/>
            <w:tcBorders>
              <w:top w:val="nil"/>
              <w:left w:val="nil"/>
              <w:bottom w:val="nil"/>
              <w:right w:val="nil"/>
            </w:tcBorders>
            <w:tcMar>
              <w:top w:w="128" w:type="dxa"/>
              <w:left w:w="43" w:type="dxa"/>
              <w:bottom w:w="43" w:type="dxa"/>
              <w:right w:w="43" w:type="dxa"/>
            </w:tcMar>
          </w:tcPr>
          <w:p w14:paraId="60FAAA3B" w14:textId="77777777" w:rsidR="00EE2529" w:rsidRPr="00C81B84" w:rsidRDefault="00AD5E1E" w:rsidP="00C81B84">
            <w:r w:rsidRPr="00C81B84">
              <w:t>351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617E11"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2E037B" w14:textId="77777777" w:rsidR="00EE2529" w:rsidRPr="00C81B84" w:rsidRDefault="00AD5E1E" w:rsidP="00C81B84">
            <w:r w:rsidRPr="00C81B84">
              <w:t>Likestilling: Likestillingssentre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484D18" w14:textId="77777777" w:rsidR="00EE2529" w:rsidRPr="00C81B84" w:rsidRDefault="00AD5E1E" w:rsidP="00C81B84">
            <w:r w:rsidRPr="00C81B84">
              <w:t>471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C2492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67DB9FB" w14:textId="77777777" w:rsidR="00EE2529" w:rsidRPr="00C81B84" w:rsidRDefault="00AD5E1E" w:rsidP="00C81B84">
            <w:r w:rsidRPr="00C81B84">
              <w:t>471</w:t>
            </w:r>
          </w:p>
        </w:tc>
      </w:tr>
      <w:tr w:rsidR="00EE2529" w:rsidRPr="00C81B84" w14:paraId="38F35DB1" w14:textId="77777777">
        <w:trPr>
          <w:trHeight w:val="640"/>
        </w:trPr>
        <w:tc>
          <w:tcPr>
            <w:tcW w:w="580" w:type="dxa"/>
            <w:tcBorders>
              <w:top w:val="nil"/>
              <w:left w:val="nil"/>
              <w:bottom w:val="nil"/>
              <w:right w:val="nil"/>
            </w:tcBorders>
            <w:tcMar>
              <w:top w:w="128" w:type="dxa"/>
              <w:left w:w="43" w:type="dxa"/>
              <w:bottom w:w="43" w:type="dxa"/>
              <w:right w:w="43" w:type="dxa"/>
            </w:tcMar>
          </w:tcPr>
          <w:p w14:paraId="5D0A4079" w14:textId="77777777" w:rsidR="00EE2529" w:rsidRPr="00C81B84" w:rsidRDefault="00AD5E1E" w:rsidP="00C81B84">
            <w:r w:rsidRPr="00C81B84">
              <w:t>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5840D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BB6A1D" w14:textId="77777777" w:rsidR="00EE2529" w:rsidRPr="00C81B84" w:rsidRDefault="00AD5E1E" w:rsidP="00C81B84">
            <w:r w:rsidRPr="00C81B84">
              <w:t>Nedsatt funksjonsevne: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E2D2CB" w14:textId="77777777" w:rsidR="00EE2529" w:rsidRPr="00C81B84" w:rsidRDefault="00AD5E1E" w:rsidP="00C81B84">
            <w:r w:rsidRPr="00C81B84">
              <w:t>442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DA41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4DDBBB" w14:textId="77777777" w:rsidR="00EE2529" w:rsidRPr="00C81B84" w:rsidRDefault="00AD5E1E" w:rsidP="00C81B84">
            <w:r w:rsidRPr="00C81B84">
              <w:t>442</w:t>
            </w:r>
          </w:p>
        </w:tc>
      </w:tr>
      <w:tr w:rsidR="00EE2529" w:rsidRPr="00C81B84" w14:paraId="6AC5126B" w14:textId="77777777">
        <w:trPr>
          <w:trHeight w:val="640"/>
        </w:trPr>
        <w:tc>
          <w:tcPr>
            <w:tcW w:w="580" w:type="dxa"/>
            <w:tcBorders>
              <w:top w:val="nil"/>
              <w:left w:val="nil"/>
              <w:bottom w:val="nil"/>
              <w:right w:val="nil"/>
            </w:tcBorders>
            <w:tcMar>
              <w:top w:w="128" w:type="dxa"/>
              <w:left w:w="43" w:type="dxa"/>
              <w:bottom w:w="43" w:type="dxa"/>
              <w:right w:w="43" w:type="dxa"/>
            </w:tcMar>
          </w:tcPr>
          <w:p w14:paraId="6B5E1116" w14:textId="77777777" w:rsidR="00EE2529" w:rsidRPr="00C81B84" w:rsidRDefault="00AD5E1E" w:rsidP="00C81B84">
            <w:r w:rsidRPr="00C81B84">
              <w:t>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C2654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B3A750" w14:textId="77777777" w:rsidR="00EE2529" w:rsidRPr="00C81B84" w:rsidRDefault="00AD5E1E" w:rsidP="00C81B84">
            <w:r w:rsidRPr="00C81B84">
              <w:t>Nedsatt funksjonsevne: Funksjonshemmedes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267815" w14:textId="77777777" w:rsidR="00EE2529" w:rsidRPr="00C81B84" w:rsidRDefault="00AD5E1E" w:rsidP="00C81B84">
            <w:r w:rsidRPr="00C81B84">
              <w:t>5 421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D9BD8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48E6A5" w14:textId="77777777" w:rsidR="00EE2529" w:rsidRPr="00C81B84" w:rsidRDefault="00AD5E1E" w:rsidP="00C81B84">
            <w:r w:rsidRPr="00C81B84">
              <w:t>5 421</w:t>
            </w:r>
          </w:p>
        </w:tc>
      </w:tr>
      <w:tr w:rsidR="00EE2529" w:rsidRPr="00C81B84" w14:paraId="41EE3845" w14:textId="77777777">
        <w:trPr>
          <w:trHeight w:val="640"/>
        </w:trPr>
        <w:tc>
          <w:tcPr>
            <w:tcW w:w="580" w:type="dxa"/>
            <w:tcBorders>
              <w:top w:val="nil"/>
              <w:left w:val="nil"/>
              <w:bottom w:val="nil"/>
              <w:right w:val="nil"/>
            </w:tcBorders>
            <w:tcMar>
              <w:top w:w="128" w:type="dxa"/>
              <w:left w:w="43" w:type="dxa"/>
              <w:bottom w:w="43" w:type="dxa"/>
              <w:right w:w="43" w:type="dxa"/>
            </w:tcMar>
          </w:tcPr>
          <w:p w14:paraId="256081D8" w14:textId="77777777" w:rsidR="00EE2529" w:rsidRPr="00C81B84" w:rsidRDefault="00AD5E1E" w:rsidP="00C81B84">
            <w:r w:rsidRPr="00C81B84">
              <w:t>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61EF66"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229CAD0" w14:textId="77777777" w:rsidR="00EE2529" w:rsidRPr="00C81B84" w:rsidRDefault="00AD5E1E" w:rsidP="00C81B84">
            <w:r w:rsidRPr="00C81B84">
              <w:t>Nedsatt funksjonsevne: Universell utforming og økt tilgjengelighet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564E3B" w14:textId="77777777" w:rsidR="00EE2529" w:rsidRPr="00C81B84" w:rsidRDefault="00AD5E1E" w:rsidP="00C81B84">
            <w:r w:rsidRPr="00C81B84">
              <w:t>686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03EE8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E316CB" w14:textId="77777777" w:rsidR="00EE2529" w:rsidRPr="00C81B84" w:rsidRDefault="00AD5E1E" w:rsidP="00C81B84">
            <w:r w:rsidRPr="00C81B84">
              <w:t>686</w:t>
            </w:r>
          </w:p>
        </w:tc>
      </w:tr>
      <w:tr w:rsidR="00EE2529" w:rsidRPr="00C81B84" w14:paraId="6159B20F" w14:textId="77777777">
        <w:trPr>
          <w:trHeight w:val="640"/>
        </w:trPr>
        <w:tc>
          <w:tcPr>
            <w:tcW w:w="580" w:type="dxa"/>
            <w:tcBorders>
              <w:top w:val="nil"/>
              <w:left w:val="nil"/>
              <w:bottom w:val="nil"/>
              <w:right w:val="nil"/>
            </w:tcBorders>
            <w:tcMar>
              <w:top w:w="128" w:type="dxa"/>
              <w:left w:w="43" w:type="dxa"/>
              <w:bottom w:w="43" w:type="dxa"/>
              <w:right w:w="43" w:type="dxa"/>
            </w:tcMar>
          </w:tcPr>
          <w:p w14:paraId="6AF196B1" w14:textId="77777777" w:rsidR="00EE2529" w:rsidRPr="00C81B84" w:rsidRDefault="00AD5E1E" w:rsidP="00C81B84">
            <w:r w:rsidRPr="00C81B84">
              <w:t>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2EE628"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406F11" w14:textId="77777777" w:rsidR="00EE2529" w:rsidRPr="00C81B84" w:rsidRDefault="00AD5E1E" w:rsidP="00C81B84">
            <w:r w:rsidRPr="00C81B84">
              <w:t>Nedsatt funksjonsevne: Funksjonshemmedes levekår og livskvalitet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F18D2F" w14:textId="77777777" w:rsidR="00EE2529" w:rsidRPr="00C81B84" w:rsidRDefault="00AD5E1E" w:rsidP="00C81B84">
            <w:r w:rsidRPr="00C81B84">
              <w:t>650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C20BC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4ACAFA" w14:textId="77777777" w:rsidR="00EE2529" w:rsidRPr="00C81B84" w:rsidRDefault="00AD5E1E" w:rsidP="00C81B84">
            <w:r w:rsidRPr="00C81B84">
              <w:t>650</w:t>
            </w:r>
          </w:p>
        </w:tc>
      </w:tr>
      <w:tr w:rsidR="00EE2529" w:rsidRPr="00C81B84" w14:paraId="117654B4"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4910D01A" w14:textId="77777777" w:rsidR="00EE2529" w:rsidRPr="00C81B84" w:rsidRDefault="00AD5E1E" w:rsidP="00C81B84">
            <w:r w:rsidRPr="00C81B84">
              <w:t>353</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50C4971" w14:textId="77777777" w:rsidR="00EE2529" w:rsidRPr="00C81B84" w:rsidRDefault="00AD5E1E" w:rsidP="00C81B84">
            <w:r w:rsidRPr="00C81B84">
              <w:t>50</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36A3F47" w14:textId="77777777" w:rsidR="00EE2529" w:rsidRPr="00C81B84" w:rsidRDefault="00AD5E1E" w:rsidP="00C81B84">
            <w:r w:rsidRPr="00C81B84">
              <w:t>Likestillings- og diskrimineringsombudet: Basisbevilgning</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E0A6EB7" w14:textId="77777777" w:rsidR="00EE2529" w:rsidRPr="00C81B84" w:rsidRDefault="00AD5E1E" w:rsidP="00C81B84">
            <w:r w:rsidRPr="00C81B84">
              <w:t>1 023</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1466035" w14:textId="77777777" w:rsidR="00EE2529" w:rsidRPr="00C81B84" w:rsidRDefault="00AD5E1E" w:rsidP="00C81B84">
            <w:r w:rsidRPr="00C81B84">
              <w:t>112</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3E5C9AA" w14:textId="77777777" w:rsidR="00EE2529" w:rsidRPr="00C81B84" w:rsidRDefault="00AD5E1E" w:rsidP="00C81B84">
            <w:r w:rsidRPr="00C81B84">
              <w:t>1 135</w:t>
            </w:r>
          </w:p>
        </w:tc>
      </w:tr>
      <w:tr w:rsidR="00EE2529" w:rsidRPr="00C81B84" w14:paraId="4D34BF84"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039C3DFC" w14:textId="77777777" w:rsidR="00EE2529" w:rsidRPr="00C81B84" w:rsidRDefault="00AD5E1E" w:rsidP="00C81B84">
            <w:r w:rsidRPr="00C81B84">
              <w:t>Kultur- og likestillingsdepartementet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C028FB1" w14:textId="77777777" w:rsidR="00EE2529" w:rsidRPr="00C81B84" w:rsidRDefault="00AD5E1E" w:rsidP="00C81B84">
            <w:r w:rsidRPr="00C81B84">
              <w:t>462 100</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94F340C" w14:textId="77777777" w:rsidR="00EE2529" w:rsidRPr="00C81B84" w:rsidRDefault="00AD5E1E" w:rsidP="00C81B84">
            <w:r w:rsidRPr="00C81B84">
              <w:t>3 438</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E8C736B" w14:textId="77777777" w:rsidR="00EE2529" w:rsidRPr="00C81B84" w:rsidRDefault="00AD5E1E" w:rsidP="00C81B84">
            <w:r w:rsidRPr="00C81B84">
              <w:t>465 538</w:t>
            </w:r>
          </w:p>
        </w:tc>
      </w:tr>
      <w:tr w:rsidR="00EE2529" w:rsidRPr="00C81B84" w14:paraId="4372EAF6" w14:textId="77777777">
        <w:trPr>
          <w:trHeight w:val="640"/>
        </w:trPr>
        <w:tc>
          <w:tcPr>
            <w:tcW w:w="580" w:type="dxa"/>
            <w:tcBorders>
              <w:top w:val="nil"/>
              <w:left w:val="nil"/>
              <w:bottom w:val="nil"/>
              <w:right w:val="nil"/>
            </w:tcBorders>
            <w:tcMar>
              <w:top w:w="128" w:type="dxa"/>
              <w:left w:w="43" w:type="dxa"/>
              <w:bottom w:w="43" w:type="dxa"/>
              <w:right w:w="43" w:type="dxa"/>
            </w:tcMar>
          </w:tcPr>
          <w:p w14:paraId="7BA3F727" w14:textId="77777777" w:rsidR="00EE2529" w:rsidRPr="00C81B84" w:rsidRDefault="00AD5E1E" w:rsidP="00C81B84">
            <w:r w:rsidRPr="00C81B84">
              <w:t>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4D88F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8BE729" w14:textId="77777777" w:rsidR="00EE2529" w:rsidRPr="00C81B84" w:rsidRDefault="00AD5E1E" w:rsidP="00C81B84">
            <w:r w:rsidRPr="00C81B84">
              <w:t>Justis- og beredskapsdepartementet: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2FE6AA" w14:textId="77777777" w:rsidR="00EE2529" w:rsidRPr="00C81B84" w:rsidRDefault="00AD5E1E" w:rsidP="00C81B84">
            <w:r w:rsidRPr="00C81B84">
              <w:t>4 104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B0C845" w14:textId="77777777" w:rsidR="00EE2529" w:rsidRPr="00C81B84" w:rsidRDefault="00AD5E1E" w:rsidP="00C81B84">
            <w:r w:rsidRPr="00C81B84">
              <w:t>2 683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FFE7F9" w14:textId="77777777" w:rsidR="00EE2529" w:rsidRPr="00C81B84" w:rsidRDefault="00AD5E1E" w:rsidP="00C81B84">
            <w:r w:rsidRPr="00C81B84">
              <w:t>6 787</w:t>
            </w:r>
          </w:p>
        </w:tc>
      </w:tr>
      <w:tr w:rsidR="00EE2529" w:rsidRPr="00C81B84" w14:paraId="0E5ABB17" w14:textId="77777777">
        <w:trPr>
          <w:trHeight w:val="880"/>
        </w:trPr>
        <w:tc>
          <w:tcPr>
            <w:tcW w:w="580" w:type="dxa"/>
            <w:tcBorders>
              <w:top w:val="nil"/>
              <w:left w:val="nil"/>
              <w:bottom w:val="nil"/>
              <w:right w:val="nil"/>
            </w:tcBorders>
            <w:tcMar>
              <w:top w:w="128" w:type="dxa"/>
              <w:left w:w="43" w:type="dxa"/>
              <w:bottom w:w="43" w:type="dxa"/>
              <w:right w:w="43" w:type="dxa"/>
            </w:tcMar>
          </w:tcPr>
          <w:p w14:paraId="2AACBF5A" w14:textId="77777777" w:rsidR="00EE2529" w:rsidRPr="00C81B84" w:rsidRDefault="00AD5E1E" w:rsidP="00C81B84">
            <w:r w:rsidRPr="00C81B84">
              <w:t>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35AD52"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470385" w14:textId="77777777" w:rsidR="00EE2529" w:rsidRPr="00C81B84" w:rsidRDefault="00AD5E1E" w:rsidP="00C81B84">
            <w:r w:rsidRPr="00C81B84">
              <w:t>Justis- og beredskapsdepartementet: Spesielle driftsutgifter, forskning, evaluering og kunnskapsinnhenting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5EF243" w14:textId="77777777" w:rsidR="00EE2529" w:rsidRPr="00C81B84" w:rsidRDefault="00AD5E1E" w:rsidP="00C81B84">
            <w:r w:rsidRPr="00C81B84">
              <w:t>756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80D23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0DC566" w14:textId="77777777" w:rsidR="00EE2529" w:rsidRPr="00C81B84" w:rsidRDefault="00AD5E1E" w:rsidP="00C81B84">
            <w:r w:rsidRPr="00C81B84">
              <w:t>756</w:t>
            </w:r>
          </w:p>
        </w:tc>
      </w:tr>
      <w:tr w:rsidR="00EE2529" w:rsidRPr="00C81B84" w14:paraId="4A4572CF" w14:textId="77777777">
        <w:trPr>
          <w:trHeight w:val="640"/>
        </w:trPr>
        <w:tc>
          <w:tcPr>
            <w:tcW w:w="580" w:type="dxa"/>
            <w:tcBorders>
              <w:top w:val="nil"/>
              <w:left w:val="nil"/>
              <w:bottom w:val="nil"/>
              <w:right w:val="nil"/>
            </w:tcBorders>
            <w:tcMar>
              <w:top w:w="128" w:type="dxa"/>
              <w:left w:w="43" w:type="dxa"/>
              <w:bottom w:w="43" w:type="dxa"/>
              <w:right w:w="43" w:type="dxa"/>
            </w:tcMar>
          </w:tcPr>
          <w:p w14:paraId="49C81D73" w14:textId="77777777" w:rsidR="00EE2529" w:rsidRPr="00C81B84" w:rsidRDefault="00AD5E1E" w:rsidP="00C81B84">
            <w:r w:rsidRPr="00C81B84">
              <w:t>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1E922E"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8DABA8A" w14:textId="77777777" w:rsidR="00EE2529" w:rsidRPr="00C81B84" w:rsidRDefault="00AD5E1E" w:rsidP="00C81B84">
            <w:r w:rsidRPr="00C81B84">
              <w:t>Justis- og beredskapsdepartementet: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331314" w14:textId="77777777" w:rsidR="00EE2529" w:rsidRPr="00C81B84" w:rsidRDefault="00AD5E1E" w:rsidP="00C81B84">
            <w:r w:rsidRPr="00C81B84">
              <w:t>1 312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FC30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99B86F" w14:textId="77777777" w:rsidR="00EE2529" w:rsidRPr="00C81B84" w:rsidRDefault="00AD5E1E" w:rsidP="00C81B84">
            <w:r w:rsidRPr="00C81B84">
              <w:t>1 312</w:t>
            </w:r>
          </w:p>
        </w:tc>
      </w:tr>
      <w:tr w:rsidR="00EE2529" w:rsidRPr="00C81B84" w14:paraId="11A45067" w14:textId="77777777">
        <w:trPr>
          <w:trHeight w:val="640"/>
        </w:trPr>
        <w:tc>
          <w:tcPr>
            <w:tcW w:w="580" w:type="dxa"/>
            <w:tcBorders>
              <w:top w:val="nil"/>
              <w:left w:val="nil"/>
              <w:bottom w:val="nil"/>
              <w:right w:val="nil"/>
            </w:tcBorders>
            <w:tcMar>
              <w:top w:w="128" w:type="dxa"/>
              <w:left w:w="43" w:type="dxa"/>
              <w:bottom w:w="43" w:type="dxa"/>
              <w:right w:w="43" w:type="dxa"/>
            </w:tcMar>
          </w:tcPr>
          <w:p w14:paraId="65524C09" w14:textId="77777777" w:rsidR="00EE2529" w:rsidRPr="00C81B84" w:rsidRDefault="00AD5E1E" w:rsidP="00C81B84">
            <w:r w:rsidRPr="00C81B84">
              <w:t>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3BD12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D2D35B" w14:textId="77777777" w:rsidR="00EE2529" w:rsidRPr="00C81B84" w:rsidRDefault="00AD5E1E" w:rsidP="00C81B84">
            <w:r w:rsidRPr="00C81B84">
              <w:t>Justis- og beredskapsdepartementet: Overføringer til private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0300E8" w14:textId="77777777" w:rsidR="00EE2529" w:rsidRPr="00C81B84" w:rsidRDefault="00AD5E1E" w:rsidP="00C81B84">
            <w:r w:rsidRPr="00C81B84">
              <w:t>402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469CA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6F35F86" w14:textId="77777777" w:rsidR="00EE2529" w:rsidRPr="00C81B84" w:rsidRDefault="00AD5E1E" w:rsidP="00C81B84">
            <w:r w:rsidRPr="00C81B84">
              <w:t>402</w:t>
            </w:r>
          </w:p>
        </w:tc>
      </w:tr>
      <w:tr w:rsidR="00EE2529" w:rsidRPr="00C81B84" w14:paraId="087D98B7" w14:textId="77777777">
        <w:trPr>
          <w:trHeight w:val="640"/>
        </w:trPr>
        <w:tc>
          <w:tcPr>
            <w:tcW w:w="580" w:type="dxa"/>
            <w:tcBorders>
              <w:top w:val="nil"/>
              <w:left w:val="nil"/>
              <w:bottom w:val="nil"/>
              <w:right w:val="nil"/>
            </w:tcBorders>
            <w:tcMar>
              <w:top w:w="128" w:type="dxa"/>
              <w:left w:w="43" w:type="dxa"/>
              <w:bottom w:w="43" w:type="dxa"/>
              <w:right w:w="43" w:type="dxa"/>
            </w:tcMar>
          </w:tcPr>
          <w:p w14:paraId="67AD4626" w14:textId="77777777" w:rsidR="00EE2529" w:rsidRPr="00C81B84" w:rsidRDefault="00AD5E1E" w:rsidP="00C81B84">
            <w:r w:rsidRPr="00C81B84">
              <w:t>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690BA0"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EFE193" w14:textId="77777777" w:rsidR="00EE2529" w:rsidRPr="00C81B84" w:rsidRDefault="00AD5E1E" w:rsidP="00C81B84">
            <w:r w:rsidRPr="00C81B84">
              <w:t>Justis- og beredskapsdepartementet: Tilskudd til internasjonale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ADA656" w14:textId="77777777" w:rsidR="00EE2529" w:rsidRPr="00C81B84" w:rsidRDefault="00AD5E1E" w:rsidP="00C81B84">
            <w:r w:rsidRPr="00C81B84">
              <w:t>381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D2F43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F03DBF" w14:textId="77777777" w:rsidR="00EE2529" w:rsidRPr="00C81B84" w:rsidRDefault="00AD5E1E" w:rsidP="00C81B84">
            <w:r w:rsidRPr="00C81B84">
              <w:t>381</w:t>
            </w:r>
          </w:p>
        </w:tc>
      </w:tr>
      <w:tr w:rsidR="00EE2529" w:rsidRPr="00C81B84" w14:paraId="7B8798ED" w14:textId="77777777">
        <w:trPr>
          <w:trHeight w:val="380"/>
        </w:trPr>
        <w:tc>
          <w:tcPr>
            <w:tcW w:w="580" w:type="dxa"/>
            <w:tcBorders>
              <w:top w:val="nil"/>
              <w:left w:val="nil"/>
              <w:bottom w:val="nil"/>
              <w:right w:val="nil"/>
            </w:tcBorders>
            <w:tcMar>
              <w:top w:w="128" w:type="dxa"/>
              <w:left w:w="43" w:type="dxa"/>
              <w:bottom w:w="43" w:type="dxa"/>
              <w:right w:w="43" w:type="dxa"/>
            </w:tcMar>
          </w:tcPr>
          <w:p w14:paraId="55584D2A" w14:textId="77777777" w:rsidR="00EE2529" w:rsidRPr="00C81B84" w:rsidRDefault="00AD5E1E" w:rsidP="00C81B84">
            <w:r w:rsidRPr="00C81B84">
              <w:t>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95364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50ECFB" w14:textId="77777777" w:rsidR="00EE2529" w:rsidRPr="00C81B84" w:rsidRDefault="00AD5E1E" w:rsidP="00C81B84">
            <w:r w:rsidRPr="00C81B84">
              <w:t>Domstolene: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A03E30" w14:textId="77777777" w:rsidR="00EE2529" w:rsidRPr="00C81B84" w:rsidRDefault="00AD5E1E" w:rsidP="00C81B84">
            <w:r w:rsidRPr="00C81B84">
              <w:t>25 180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7E8B96" w14:textId="77777777" w:rsidR="00EE2529" w:rsidRPr="00C81B84" w:rsidRDefault="00AD5E1E" w:rsidP="00C81B84">
            <w:r w:rsidRPr="00C81B84">
              <w:t>19 762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4BDAC4C" w14:textId="77777777" w:rsidR="00EE2529" w:rsidRPr="00C81B84" w:rsidRDefault="00AD5E1E" w:rsidP="00C81B84">
            <w:r w:rsidRPr="00C81B84">
              <w:t>44 942</w:t>
            </w:r>
          </w:p>
        </w:tc>
      </w:tr>
      <w:tr w:rsidR="00EE2529" w:rsidRPr="00C81B84" w14:paraId="3080221B" w14:textId="77777777">
        <w:trPr>
          <w:trHeight w:val="380"/>
        </w:trPr>
        <w:tc>
          <w:tcPr>
            <w:tcW w:w="580" w:type="dxa"/>
            <w:tcBorders>
              <w:top w:val="nil"/>
              <w:left w:val="nil"/>
              <w:bottom w:val="nil"/>
              <w:right w:val="nil"/>
            </w:tcBorders>
            <w:tcMar>
              <w:top w:w="128" w:type="dxa"/>
              <w:left w:w="43" w:type="dxa"/>
              <w:bottom w:w="43" w:type="dxa"/>
              <w:right w:w="43" w:type="dxa"/>
            </w:tcMar>
          </w:tcPr>
          <w:p w14:paraId="1C02BA94" w14:textId="77777777" w:rsidR="00EE2529" w:rsidRPr="00C81B84" w:rsidRDefault="00AD5E1E" w:rsidP="00C81B84">
            <w:r w:rsidRPr="00C81B84">
              <w:t>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BC8A9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1EBAD8" w14:textId="77777777" w:rsidR="00EE2529" w:rsidRPr="00C81B84" w:rsidRDefault="00AD5E1E" w:rsidP="00C81B84">
            <w:r w:rsidRPr="00C81B84">
              <w:t>Domstolene: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F2DC72" w14:textId="77777777" w:rsidR="00EE2529" w:rsidRPr="00C81B84" w:rsidRDefault="00AD5E1E" w:rsidP="00C81B84">
            <w:r w:rsidRPr="00C81B84">
              <w:t>2 165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FAB2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655B150" w14:textId="77777777" w:rsidR="00EE2529" w:rsidRPr="00C81B84" w:rsidRDefault="00AD5E1E" w:rsidP="00C81B84">
            <w:r w:rsidRPr="00C81B84">
              <w:t>2 165</w:t>
            </w:r>
          </w:p>
        </w:tc>
      </w:tr>
      <w:tr w:rsidR="00EE2529" w:rsidRPr="00C81B84" w14:paraId="4A46FE6A" w14:textId="77777777">
        <w:trPr>
          <w:trHeight w:val="640"/>
        </w:trPr>
        <w:tc>
          <w:tcPr>
            <w:tcW w:w="580" w:type="dxa"/>
            <w:tcBorders>
              <w:top w:val="nil"/>
              <w:left w:val="nil"/>
              <w:bottom w:val="nil"/>
              <w:right w:val="nil"/>
            </w:tcBorders>
            <w:tcMar>
              <w:top w:w="128" w:type="dxa"/>
              <w:left w:w="43" w:type="dxa"/>
              <w:bottom w:w="43" w:type="dxa"/>
              <w:right w:w="43" w:type="dxa"/>
            </w:tcMar>
          </w:tcPr>
          <w:p w14:paraId="3EA929B2" w14:textId="77777777" w:rsidR="00EE2529" w:rsidRPr="00C81B84" w:rsidRDefault="00AD5E1E" w:rsidP="00C81B84">
            <w:r w:rsidRPr="00C81B84">
              <w:t>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B15ADE"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F7E240" w14:textId="77777777" w:rsidR="00EE2529" w:rsidRPr="00C81B84" w:rsidRDefault="00AD5E1E" w:rsidP="00C81B84">
            <w:r w:rsidRPr="00C81B84">
              <w:t>Domstolene: Vernesaker/sideutgifter, jordskiftedomstoler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AF5E6F" w14:textId="77777777" w:rsidR="00EE2529" w:rsidRPr="00C81B84" w:rsidRDefault="00AD5E1E" w:rsidP="00C81B84">
            <w:r w:rsidRPr="00C81B84">
              <w:t>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C6901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934190" w14:textId="77777777" w:rsidR="00EE2529" w:rsidRPr="00C81B84" w:rsidRDefault="00AD5E1E" w:rsidP="00C81B84">
            <w:r w:rsidRPr="00C81B84">
              <w:t>61</w:t>
            </w:r>
          </w:p>
        </w:tc>
      </w:tr>
      <w:tr w:rsidR="00EE2529" w:rsidRPr="00C81B84" w14:paraId="5EE4EC15" w14:textId="77777777">
        <w:trPr>
          <w:trHeight w:val="380"/>
        </w:trPr>
        <w:tc>
          <w:tcPr>
            <w:tcW w:w="580" w:type="dxa"/>
            <w:tcBorders>
              <w:top w:val="nil"/>
              <w:left w:val="nil"/>
              <w:bottom w:val="nil"/>
              <w:right w:val="nil"/>
            </w:tcBorders>
            <w:tcMar>
              <w:top w:w="128" w:type="dxa"/>
              <w:left w:w="43" w:type="dxa"/>
              <w:bottom w:w="43" w:type="dxa"/>
              <w:right w:w="43" w:type="dxa"/>
            </w:tcMar>
          </w:tcPr>
          <w:p w14:paraId="209AFED4" w14:textId="77777777" w:rsidR="00EE2529" w:rsidRPr="00C81B84" w:rsidRDefault="00AD5E1E" w:rsidP="00C81B84">
            <w:r w:rsidRPr="00C81B84">
              <w:t>411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2EC81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EBEA8E5" w14:textId="77777777" w:rsidR="00EE2529" w:rsidRPr="00C81B84" w:rsidRDefault="00AD5E1E" w:rsidP="00C81B84">
            <w:r w:rsidRPr="00C81B84">
              <w:t>Domstoladministrasjonen: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6215F6" w14:textId="77777777" w:rsidR="00EE2529" w:rsidRPr="00C81B84" w:rsidRDefault="00AD5E1E" w:rsidP="00C81B84">
            <w:r w:rsidRPr="00C81B84">
              <w:t>733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F13DC2" w14:textId="77777777" w:rsidR="00EE2529" w:rsidRPr="00C81B84" w:rsidRDefault="00AD5E1E" w:rsidP="00C81B84">
            <w:r w:rsidRPr="00C81B84">
              <w:t>453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5DB0894" w14:textId="77777777" w:rsidR="00EE2529" w:rsidRPr="00C81B84" w:rsidRDefault="00AD5E1E" w:rsidP="00C81B84">
            <w:r w:rsidRPr="00C81B84">
              <w:t>1 186</w:t>
            </w:r>
          </w:p>
        </w:tc>
      </w:tr>
      <w:tr w:rsidR="00EE2529" w:rsidRPr="00C81B84" w14:paraId="2147EABD" w14:textId="77777777">
        <w:trPr>
          <w:trHeight w:val="640"/>
        </w:trPr>
        <w:tc>
          <w:tcPr>
            <w:tcW w:w="580" w:type="dxa"/>
            <w:tcBorders>
              <w:top w:val="nil"/>
              <w:left w:val="nil"/>
              <w:bottom w:val="nil"/>
              <w:right w:val="nil"/>
            </w:tcBorders>
            <w:tcMar>
              <w:top w:w="128" w:type="dxa"/>
              <w:left w:w="43" w:type="dxa"/>
              <w:bottom w:w="43" w:type="dxa"/>
              <w:right w:w="43" w:type="dxa"/>
            </w:tcMar>
          </w:tcPr>
          <w:p w14:paraId="0F41C510" w14:textId="77777777" w:rsidR="00EE2529" w:rsidRPr="00C81B84" w:rsidRDefault="00AD5E1E" w:rsidP="00C81B84">
            <w:r w:rsidRPr="00C81B84">
              <w:t>414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31ABB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1954819" w14:textId="77777777" w:rsidR="00EE2529" w:rsidRPr="00C81B84" w:rsidRDefault="00AD5E1E" w:rsidP="00C81B84">
            <w:r w:rsidRPr="00C81B84">
              <w:t xml:space="preserve">Forliksråd og andre </w:t>
            </w:r>
            <w:proofErr w:type="spellStart"/>
            <w:r w:rsidRPr="00C81B84">
              <w:t>domsutgifter</w:t>
            </w:r>
            <w:proofErr w:type="spellEnd"/>
            <w:r w:rsidRPr="00C81B84">
              <w: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FBBEE6" w14:textId="77777777" w:rsidR="00EE2529" w:rsidRPr="00C81B84" w:rsidRDefault="00AD5E1E" w:rsidP="00C81B84">
            <w:r w:rsidRPr="00C81B84">
              <w:t>5 130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D752E6" w14:textId="77777777" w:rsidR="00EE2529" w:rsidRPr="00C81B84" w:rsidRDefault="00AD5E1E" w:rsidP="00C81B84">
            <w:r w:rsidRPr="00C81B84">
              <w:t>657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94171F" w14:textId="77777777" w:rsidR="00EE2529" w:rsidRPr="00C81B84" w:rsidRDefault="00AD5E1E" w:rsidP="00C81B84">
            <w:r w:rsidRPr="00C81B84">
              <w:t>5 787</w:t>
            </w:r>
          </w:p>
        </w:tc>
      </w:tr>
      <w:tr w:rsidR="00EE2529" w:rsidRPr="00C81B84" w14:paraId="7E01765B" w14:textId="77777777">
        <w:trPr>
          <w:trHeight w:val="640"/>
        </w:trPr>
        <w:tc>
          <w:tcPr>
            <w:tcW w:w="580" w:type="dxa"/>
            <w:tcBorders>
              <w:top w:val="nil"/>
              <w:left w:val="nil"/>
              <w:bottom w:val="nil"/>
              <w:right w:val="nil"/>
            </w:tcBorders>
            <w:tcMar>
              <w:top w:w="128" w:type="dxa"/>
              <w:left w:w="43" w:type="dxa"/>
              <w:bottom w:w="43" w:type="dxa"/>
              <w:right w:w="43" w:type="dxa"/>
            </w:tcMar>
          </w:tcPr>
          <w:p w14:paraId="5F050C68" w14:textId="77777777" w:rsidR="00EE2529" w:rsidRPr="00C81B84" w:rsidRDefault="00AD5E1E" w:rsidP="00C81B84">
            <w:r w:rsidRPr="00C81B84">
              <w:t>414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B9D10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945B1E" w14:textId="77777777" w:rsidR="00EE2529" w:rsidRPr="00C81B84" w:rsidRDefault="00AD5E1E" w:rsidP="00C81B84">
            <w:r w:rsidRPr="00C81B84">
              <w:t xml:space="preserve">Forliksråd og andre </w:t>
            </w:r>
            <w:proofErr w:type="spellStart"/>
            <w:r w:rsidRPr="00C81B84">
              <w:t>domsutgifter</w:t>
            </w:r>
            <w:proofErr w:type="spellEnd"/>
            <w:r w:rsidRPr="00C81B84">
              <w: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7897D8" w14:textId="77777777" w:rsidR="00EE2529" w:rsidRPr="00C81B84" w:rsidRDefault="00AD5E1E" w:rsidP="00C81B84">
            <w:r w:rsidRPr="00C81B84">
              <w:t>895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65FC6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8FF6F3" w14:textId="77777777" w:rsidR="00EE2529" w:rsidRPr="00C81B84" w:rsidRDefault="00AD5E1E" w:rsidP="00C81B84">
            <w:r w:rsidRPr="00C81B84">
              <w:t>895</w:t>
            </w:r>
          </w:p>
        </w:tc>
      </w:tr>
      <w:tr w:rsidR="00EE2529" w:rsidRPr="00C81B84" w14:paraId="69BC66FE" w14:textId="77777777">
        <w:trPr>
          <w:trHeight w:val="380"/>
        </w:trPr>
        <w:tc>
          <w:tcPr>
            <w:tcW w:w="580" w:type="dxa"/>
            <w:tcBorders>
              <w:top w:val="nil"/>
              <w:left w:val="nil"/>
              <w:bottom w:val="nil"/>
              <w:right w:val="nil"/>
            </w:tcBorders>
            <w:tcMar>
              <w:top w:w="128" w:type="dxa"/>
              <w:left w:w="43" w:type="dxa"/>
              <w:bottom w:w="43" w:type="dxa"/>
              <w:right w:w="43" w:type="dxa"/>
            </w:tcMar>
          </w:tcPr>
          <w:p w14:paraId="19267619" w14:textId="77777777" w:rsidR="00EE2529" w:rsidRPr="00C81B84" w:rsidRDefault="00AD5E1E" w:rsidP="00C81B84">
            <w:r w:rsidRPr="00C81B84">
              <w:t>430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8D6C6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859F84" w14:textId="77777777" w:rsidR="00EE2529" w:rsidRPr="00C81B84" w:rsidRDefault="00AD5E1E" w:rsidP="00C81B84">
            <w:r w:rsidRPr="00C81B84">
              <w:t>Kriminalomsorgen: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453FA2" w14:textId="77777777" w:rsidR="00EE2529" w:rsidRPr="00C81B84" w:rsidRDefault="00AD5E1E" w:rsidP="00C81B84">
            <w:r w:rsidRPr="00C81B84">
              <w:t>50 594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A6D190" w14:textId="77777777" w:rsidR="00EE2529" w:rsidRPr="00C81B84" w:rsidRDefault="00AD5E1E" w:rsidP="00C81B84">
            <w:r w:rsidRPr="00C81B84">
              <w:t>2 008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C2657F" w14:textId="77777777" w:rsidR="00EE2529" w:rsidRPr="00C81B84" w:rsidRDefault="00AD5E1E" w:rsidP="00C81B84">
            <w:r w:rsidRPr="00C81B84">
              <w:t>52 602</w:t>
            </w:r>
          </w:p>
        </w:tc>
      </w:tr>
      <w:tr w:rsidR="00EE2529" w:rsidRPr="00C81B84" w14:paraId="2F166EBD" w14:textId="77777777">
        <w:trPr>
          <w:trHeight w:val="380"/>
        </w:trPr>
        <w:tc>
          <w:tcPr>
            <w:tcW w:w="580" w:type="dxa"/>
            <w:tcBorders>
              <w:top w:val="nil"/>
              <w:left w:val="nil"/>
              <w:bottom w:val="nil"/>
              <w:right w:val="nil"/>
            </w:tcBorders>
            <w:tcMar>
              <w:top w:w="128" w:type="dxa"/>
              <w:left w:w="43" w:type="dxa"/>
              <w:bottom w:w="43" w:type="dxa"/>
              <w:right w:w="43" w:type="dxa"/>
            </w:tcMar>
          </w:tcPr>
          <w:p w14:paraId="7BC7FE67" w14:textId="77777777" w:rsidR="00EE2529" w:rsidRPr="00C81B84" w:rsidRDefault="00AD5E1E" w:rsidP="00C81B84">
            <w:r w:rsidRPr="00C81B84">
              <w:t>430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77B75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C1839D" w14:textId="77777777" w:rsidR="00EE2529" w:rsidRPr="00C81B84" w:rsidRDefault="00AD5E1E" w:rsidP="00C81B84">
            <w:r w:rsidRPr="00C81B84">
              <w:t>Kriminalomsorgen: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E2CCF0" w14:textId="77777777" w:rsidR="00EE2529" w:rsidRPr="00C81B84" w:rsidRDefault="00AD5E1E" w:rsidP="00C81B84">
            <w:r w:rsidRPr="00C81B84">
              <w:t>2 316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DD082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88E887A" w14:textId="77777777" w:rsidR="00EE2529" w:rsidRPr="00C81B84" w:rsidRDefault="00AD5E1E" w:rsidP="00C81B84">
            <w:r w:rsidRPr="00C81B84">
              <w:t>2 316</w:t>
            </w:r>
          </w:p>
        </w:tc>
      </w:tr>
      <w:tr w:rsidR="00EE2529" w:rsidRPr="00C81B84" w14:paraId="6EC959CD" w14:textId="77777777">
        <w:trPr>
          <w:trHeight w:val="640"/>
        </w:trPr>
        <w:tc>
          <w:tcPr>
            <w:tcW w:w="580" w:type="dxa"/>
            <w:tcBorders>
              <w:top w:val="nil"/>
              <w:left w:val="nil"/>
              <w:bottom w:val="nil"/>
              <w:right w:val="nil"/>
            </w:tcBorders>
            <w:tcMar>
              <w:top w:w="128" w:type="dxa"/>
              <w:left w:w="43" w:type="dxa"/>
              <w:bottom w:w="43" w:type="dxa"/>
              <w:right w:w="43" w:type="dxa"/>
            </w:tcMar>
          </w:tcPr>
          <w:p w14:paraId="0AA307E7" w14:textId="77777777" w:rsidR="00EE2529" w:rsidRPr="00C81B84" w:rsidRDefault="00AD5E1E" w:rsidP="00C81B84">
            <w:r w:rsidRPr="00C81B84">
              <w:t>430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72E816"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3E4C30" w14:textId="77777777" w:rsidR="00EE2529" w:rsidRPr="00C81B84" w:rsidRDefault="00AD5E1E" w:rsidP="00C81B84">
            <w:r w:rsidRPr="00C81B84">
              <w:t>Kriminalomsorgen: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FDB01E" w14:textId="77777777" w:rsidR="00EE2529" w:rsidRPr="00C81B84" w:rsidRDefault="00AD5E1E" w:rsidP="00C81B84">
            <w:r w:rsidRPr="00C81B84">
              <w:t>1 608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5A514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ECFD98" w14:textId="77777777" w:rsidR="00EE2529" w:rsidRPr="00C81B84" w:rsidRDefault="00AD5E1E" w:rsidP="00C81B84">
            <w:r w:rsidRPr="00C81B84">
              <w:t>1 608</w:t>
            </w:r>
          </w:p>
        </w:tc>
      </w:tr>
      <w:tr w:rsidR="00EE2529" w:rsidRPr="00C81B84" w14:paraId="33FFED26" w14:textId="77777777">
        <w:trPr>
          <w:trHeight w:val="640"/>
        </w:trPr>
        <w:tc>
          <w:tcPr>
            <w:tcW w:w="580" w:type="dxa"/>
            <w:tcBorders>
              <w:top w:val="nil"/>
              <w:left w:val="nil"/>
              <w:bottom w:val="nil"/>
              <w:right w:val="nil"/>
            </w:tcBorders>
            <w:tcMar>
              <w:top w:w="128" w:type="dxa"/>
              <w:left w:w="43" w:type="dxa"/>
              <w:bottom w:w="43" w:type="dxa"/>
              <w:right w:w="43" w:type="dxa"/>
            </w:tcMar>
          </w:tcPr>
          <w:p w14:paraId="3D870668" w14:textId="77777777" w:rsidR="00EE2529" w:rsidRPr="00C81B84" w:rsidRDefault="00AD5E1E" w:rsidP="00C81B84">
            <w:r w:rsidRPr="00C81B84">
              <w:t>430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0DA438"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661A30E" w14:textId="77777777" w:rsidR="00EE2529" w:rsidRPr="00C81B84" w:rsidRDefault="00AD5E1E" w:rsidP="00C81B84">
            <w:r w:rsidRPr="00C81B84">
              <w:t>Kriminalomsorgen: Refusjoner til kommunene, forvaringsdømte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B91819" w14:textId="77777777" w:rsidR="00EE2529" w:rsidRPr="00C81B84" w:rsidRDefault="00AD5E1E" w:rsidP="00C81B84">
            <w:r w:rsidRPr="00C81B84">
              <w:t>2 685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DE272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922770" w14:textId="77777777" w:rsidR="00EE2529" w:rsidRPr="00C81B84" w:rsidRDefault="00AD5E1E" w:rsidP="00C81B84">
            <w:r w:rsidRPr="00C81B84">
              <w:t>2 685</w:t>
            </w:r>
          </w:p>
        </w:tc>
      </w:tr>
      <w:tr w:rsidR="00EE2529" w:rsidRPr="00C81B84" w14:paraId="33509766" w14:textId="77777777">
        <w:trPr>
          <w:trHeight w:val="380"/>
        </w:trPr>
        <w:tc>
          <w:tcPr>
            <w:tcW w:w="580" w:type="dxa"/>
            <w:tcBorders>
              <w:top w:val="nil"/>
              <w:left w:val="nil"/>
              <w:bottom w:val="nil"/>
              <w:right w:val="nil"/>
            </w:tcBorders>
            <w:tcMar>
              <w:top w:w="128" w:type="dxa"/>
              <w:left w:w="43" w:type="dxa"/>
              <w:bottom w:w="43" w:type="dxa"/>
              <w:right w:w="43" w:type="dxa"/>
            </w:tcMar>
          </w:tcPr>
          <w:p w14:paraId="7C398F23" w14:textId="77777777" w:rsidR="00EE2529" w:rsidRPr="00C81B84" w:rsidRDefault="00AD5E1E" w:rsidP="00C81B84">
            <w:r w:rsidRPr="00C81B84">
              <w:t>430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3524BB"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CEECE1" w14:textId="77777777" w:rsidR="00EE2529" w:rsidRPr="00C81B84" w:rsidRDefault="00AD5E1E" w:rsidP="00C81B84">
            <w:r w:rsidRPr="00C81B84">
              <w:t>Kriminalomsorgen: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625081" w14:textId="77777777" w:rsidR="00EE2529" w:rsidRPr="00C81B84" w:rsidRDefault="00AD5E1E" w:rsidP="00C81B84">
            <w:r w:rsidRPr="00C81B84">
              <w:t>879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B7136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6FDBD0" w14:textId="77777777" w:rsidR="00EE2529" w:rsidRPr="00C81B84" w:rsidRDefault="00AD5E1E" w:rsidP="00C81B84">
            <w:r w:rsidRPr="00C81B84">
              <w:t>879</w:t>
            </w:r>
          </w:p>
        </w:tc>
      </w:tr>
      <w:tr w:rsidR="00EE2529" w:rsidRPr="00C81B84" w14:paraId="489191AB" w14:textId="77777777">
        <w:trPr>
          <w:trHeight w:val="380"/>
        </w:trPr>
        <w:tc>
          <w:tcPr>
            <w:tcW w:w="580" w:type="dxa"/>
            <w:tcBorders>
              <w:top w:val="nil"/>
              <w:left w:val="nil"/>
              <w:bottom w:val="nil"/>
              <w:right w:val="nil"/>
            </w:tcBorders>
            <w:tcMar>
              <w:top w:w="128" w:type="dxa"/>
              <w:left w:w="43" w:type="dxa"/>
              <w:bottom w:w="43" w:type="dxa"/>
              <w:right w:w="43" w:type="dxa"/>
            </w:tcMar>
          </w:tcPr>
          <w:p w14:paraId="35CCFFEB" w14:textId="77777777" w:rsidR="00EE2529" w:rsidRPr="00C81B84" w:rsidRDefault="00AD5E1E" w:rsidP="00C81B84">
            <w:r w:rsidRPr="00C81B84">
              <w:t>431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82A86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8221B8" w14:textId="77777777" w:rsidR="00EE2529" w:rsidRPr="00C81B84" w:rsidRDefault="00AD5E1E" w:rsidP="00C81B84">
            <w:r w:rsidRPr="00C81B84">
              <w:t>Kriminalomsorgsdirektoratet: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548E8C" w14:textId="77777777" w:rsidR="00EE2529" w:rsidRPr="00C81B84" w:rsidRDefault="00AD5E1E" w:rsidP="00C81B84">
            <w:r w:rsidRPr="00C81B84">
              <w:t>1 463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ED70B1" w14:textId="77777777" w:rsidR="00EE2529" w:rsidRPr="00C81B84" w:rsidRDefault="00AD5E1E" w:rsidP="00C81B84">
            <w:r w:rsidRPr="00C81B84">
              <w:t>48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091C5B" w14:textId="77777777" w:rsidR="00EE2529" w:rsidRPr="00C81B84" w:rsidRDefault="00AD5E1E" w:rsidP="00C81B84">
            <w:r w:rsidRPr="00C81B84">
              <w:t>1 511</w:t>
            </w:r>
          </w:p>
        </w:tc>
      </w:tr>
      <w:tr w:rsidR="00EE2529" w:rsidRPr="00C81B84" w14:paraId="25069C1D" w14:textId="77777777">
        <w:trPr>
          <w:trHeight w:val="640"/>
        </w:trPr>
        <w:tc>
          <w:tcPr>
            <w:tcW w:w="580" w:type="dxa"/>
            <w:tcBorders>
              <w:top w:val="nil"/>
              <w:left w:val="nil"/>
              <w:bottom w:val="nil"/>
              <w:right w:val="nil"/>
            </w:tcBorders>
            <w:tcMar>
              <w:top w:w="128" w:type="dxa"/>
              <w:left w:w="43" w:type="dxa"/>
              <w:bottom w:w="43" w:type="dxa"/>
              <w:right w:w="43" w:type="dxa"/>
            </w:tcMar>
          </w:tcPr>
          <w:p w14:paraId="138E3952" w14:textId="77777777" w:rsidR="00EE2529" w:rsidRPr="00C81B84" w:rsidRDefault="00AD5E1E" w:rsidP="00C81B84">
            <w:r w:rsidRPr="00C81B84">
              <w:t>432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39BD5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22193D" w14:textId="77777777" w:rsidR="00EE2529" w:rsidRPr="00C81B84" w:rsidRDefault="00AD5E1E" w:rsidP="00C81B84">
            <w:r w:rsidRPr="00C81B84">
              <w:t>Kriminalomsorgens høgskole og utdanningssenter: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2EF016" w14:textId="77777777" w:rsidR="00EE2529" w:rsidRPr="00C81B84" w:rsidRDefault="00AD5E1E" w:rsidP="00C81B84">
            <w:r w:rsidRPr="00C81B84">
              <w:t>1 461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BD34F1" w14:textId="77777777" w:rsidR="00EE2529" w:rsidRPr="00C81B84" w:rsidRDefault="00AD5E1E" w:rsidP="00C81B84">
            <w:r w:rsidRPr="00C81B84">
              <w:t>31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A4B6D4" w14:textId="77777777" w:rsidR="00EE2529" w:rsidRPr="00C81B84" w:rsidRDefault="00AD5E1E" w:rsidP="00C81B84">
            <w:r w:rsidRPr="00C81B84">
              <w:t>1 492</w:t>
            </w:r>
          </w:p>
        </w:tc>
      </w:tr>
      <w:tr w:rsidR="00EE2529" w:rsidRPr="00C81B84" w14:paraId="568310F9" w14:textId="77777777">
        <w:trPr>
          <w:trHeight w:val="380"/>
        </w:trPr>
        <w:tc>
          <w:tcPr>
            <w:tcW w:w="580" w:type="dxa"/>
            <w:tcBorders>
              <w:top w:val="nil"/>
              <w:left w:val="nil"/>
              <w:bottom w:val="nil"/>
              <w:right w:val="nil"/>
            </w:tcBorders>
            <w:tcMar>
              <w:top w:w="128" w:type="dxa"/>
              <w:left w:w="43" w:type="dxa"/>
              <w:bottom w:w="43" w:type="dxa"/>
              <w:right w:w="43" w:type="dxa"/>
            </w:tcMar>
          </w:tcPr>
          <w:p w14:paraId="099FC7C0" w14:textId="77777777" w:rsidR="00EE2529" w:rsidRPr="00C81B84" w:rsidRDefault="00AD5E1E" w:rsidP="00C81B84">
            <w:r w:rsidRPr="00C81B84">
              <w:t>433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BEC19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E161B45" w14:textId="77777777" w:rsidR="00EE2529" w:rsidRPr="00C81B84" w:rsidRDefault="00AD5E1E" w:rsidP="00C81B84">
            <w:r w:rsidRPr="00C81B84">
              <w:t>Konfliktrådet: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20F63D" w14:textId="77777777" w:rsidR="00EE2529" w:rsidRPr="00C81B84" w:rsidRDefault="00AD5E1E" w:rsidP="00C81B84">
            <w:r w:rsidRPr="00C81B84">
              <w:t>942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9369A2" w14:textId="77777777" w:rsidR="00EE2529" w:rsidRPr="00C81B84" w:rsidRDefault="00AD5E1E" w:rsidP="00C81B84">
            <w:r w:rsidRPr="00C81B84">
              <w:t>164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486622" w14:textId="77777777" w:rsidR="00EE2529" w:rsidRPr="00C81B84" w:rsidRDefault="00AD5E1E" w:rsidP="00C81B84">
            <w:r w:rsidRPr="00C81B84">
              <w:t>1 106</w:t>
            </w:r>
          </w:p>
        </w:tc>
      </w:tr>
      <w:tr w:rsidR="00EE2529" w:rsidRPr="00C81B84" w14:paraId="05995672" w14:textId="77777777">
        <w:trPr>
          <w:trHeight w:val="380"/>
        </w:trPr>
        <w:tc>
          <w:tcPr>
            <w:tcW w:w="580" w:type="dxa"/>
            <w:tcBorders>
              <w:top w:val="nil"/>
              <w:left w:val="nil"/>
              <w:bottom w:val="nil"/>
              <w:right w:val="nil"/>
            </w:tcBorders>
            <w:tcMar>
              <w:top w:w="128" w:type="dxa"/>
              <w:left w:w="43" w:type="dxa"/>
              <w:bottom w:w="43" w:type="dxa"/>
              <w:right w:w="43" w:type="dxa"/>
            </w:tcMar>
          </w:tcPr>
          <w:p w14:paraId="7D2F0C80" w14:textId="77777777" w:rsidR="00EE2529" w:rsidRPr="00C81B84" w:rsidRDefault="00AD5E1E" w:rsidP="00C81B84">
            <w:r w:rsidRPr="00C81B84">
              <w:t>433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FF87DC"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0BB20D" w14:textId="77777777" w:rsidR="00EE2529" w:rsidRPr="00C81B84" w:rsidRDefault="00AD5E1E" w:rsidP="00C81B84">
            <w:r w:rsidRPr="00C81B84">
              <w:t>Konfliktrådet: Tilskudd til kommuner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A8039" w14:textId="77777777" w:rsidR="00EE2529" w:rsidRPr="00C81B84" w:rsidRDefault="00AD5E1E" w:rsidP="00C81B84">
            <w:r w:rsidRPr="00C81B84">
              <w:t>245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D6134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9AF4FE8" w14:textId="77777777" w:rsidR="00EE2529" w:rsidRPr="00C81B84" w:rsidRDefault="00AD5E1E" w:rsidP="00C81B84">
            <w:r w:rsidRPr="00C81B84">
              <w:t>245</w:t>
            </w:r>
          </w:p>
        </w:tc>
      </w:tr>
      <w:tr w:rsidR="00EE2529" w:rsidRPr="00C81B84" w14:paraId="1147CAE9" w14:textId="77777777">
        <w:trPr>
          <w:trHeight w:val="380"/>
        </w:trPr>
        <w:tc>
          <w:tcPr>
            <w:tcW w:w="580" w:type="dxa"/>
            <w:tcBorders>
              <w:top w:val="nil"/>
              <w:left w:val="nil"/>
              <w:bottom w:val="nil"/>
              <w:right w:val="nil"/>
            </w:tcBorders>
            <w:tcMar>
              <w:top w:w="128" w:type="dxa"/>
              <w:left w:w="43" w:type="dxa"/>
              <w:bottom w:w="43" w:type="dxa"/>
              <w:right w:w="43" w:type="dxa"/>
            </w:tcMar>
          </w:tcPr>
          <w:p w14:paraId="669611C1" w14:textId="77777777" w:rsidR="00EE2529" w:rsidRPr="00C81B84" w:rsidRDefault="00AD5E1E" w:rsidP="00C81B84">
            <w:r w:rsidRPr="00C81B84">
              <w:t>433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33F7C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B44409" w14:textId="77777777" w:rsidR="00EE2529" w:rsidRPr="00C81B84" w:rsidRDefault="00AD5E1E" w:rsidP="00C81B84">
            <w:r w:rsidRPr="00C81B84">
              <w:t>Konfliktrådet: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A2EB74" w14:textId="77777777" w:rsidR="00EE2529" w:rsidRPr="00C81B84" w:rsidRDefault="00AD5E1E" w:rsidP="00C81B84">
            <w:r w:rsidRPr="00C81B84">
              <w:t>584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2FA75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833AB85" w14:textId="77777777" w:rsidR="00EE2529" w:rsidRPr="00C81B84" w:rsidRDefault="00AD5E1E" w:rsidP="00C81B84">
            <w:r w:rsidRPr="00C81B84">
              <w:t>584</w:t>
            </w:r>
          </w:p>
        </w:tc>
      </w:tr>
      <w:tr w:rsidR="00EE2529" w:rsidRPr="00C81B84" w14:paraId="6715D3AD" w14:textId="77777777">
        <w:trPr>
          <w:trHeight w:val="380"/>
        </w:trPr>
        <w:tc>
          <w:tcPr>
            <w:tcW w:w="580" w:type="dxa"/>
            <w:tcBorders>
              <w:top w:val="nil"/>
              <w:left w:val="nil"/>
              <w:bottom w:val="nil"/>
              <w:right w:val="nil"/>
            </w:tcBorders>
            <w:tcMar>
              <w:top w:w="128" w:type="dxa"/>
              <w:left w:w="43" w:type="dxa"/>
              <w:bottom w:w="43" w:type="dxa"/>
              <w:right w:w="43" w:type="dxa"/>
            </w:tcMar>
          </w:tcPr>
          <w:p w14:paraId="0A400BF6"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17A28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C1E2F0" w14:textId="77777777" w:rsidR="00EE2529" w:rsidRPr="00C81B84" w:rsidRDefault="00AD5E1E" w:rsidP="00C81B84">
            <w:r w:rsidRPr="00C81B84">
              <w:t>Politiet: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2BF43F" w14:textId="77777777" w:rsidR="00EE2529" w:rsidRPr="00C81B84" w:rsidRDefault="00AD5E1E" w:rsidP="00C81B84">
            <w:r w:rsidRPr="00C81B84">
              <w:t>155 173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5CD4F" w14:textId="77777777" w:rsidR="00EE2529" w:rsidRPr="00C81B84" w:rsidRDefault="00AD5E1E" w:rsidP="00C81B84">
            <w:r w:rsidRPr="00C81B84">
              <w:t>51 409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DE220EB" w14:textId="77777777" w:rsidR="00EE2529" w:rsidRPr="00C81B84" w:rsidRDefault="00AD5E1E" w:rsidP="00C81B84">
            <w:r w:rsidRPr="00C81B84">
              <w:t>206 582</w:t>
            </w:r>
          </w:p>
        </w:tc>
      </w:tr>
      <w:tr w:rsidR="00EE2529" w:rsidRPr="00C81B84" w14:paraId="1CA6D99F" w14:textId="77777777">
        <w:trPr>
          <w:trHeight w:val="380"/>
        </w:trPr>
        <w:tc>
          <w:tcPr>
            <w:tcW w:w="580" w:type="dxa"/>
            <w:tcBorders>
              <w:top w:val="nil"/>
              <w:left w:val="nil"/>
              <w:bottom w:val="nil"/>
              <w:right w:val="nil"/>
            </w:tcBorders>
            <w:tcMar>
              <w:top w:w="128" w:type="dxa"/>
              <w:left w:w="43" w:type="dxa"/>
              <w:bottom w:w="43" w:type="dxa"/>
              <w:right w:w="43" w:type="dxa"/>
            </w:tcMar>
          </w:tcPr>
          <w:p w14:paraId="4B667AE0"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84B3D9"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F468D2" w14:textId="77777777" w:rsidR="00EE2529" w:rsidRPr="00C81B84" w:rsidRDefault="00AD5E1E" w:rsidP="00C81B84">
            <w:r w:rsidRPr="00C81B84">
              <w:t>Politiet: Søk etter antatt omkomne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6603BA" w14:textId="77777777" w:rsidR="00EE2529" w:rsidRPr="00C81B84" w:rsidRDefault="00AD5E1E" w:rsidP="00C81B84">
            <w:r w:rsidRPr="00C81B84">
              <w:t>217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A9BC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AAC079" w14:textId="77777777" w:rsidR="00EE2529" w:rsidRPr="00C81B84" w:rsidRDefault="00AD5E1E" w:rsidP="00C81B84">
            <w:r w:rsidRPr="00C81B84">
              <w:t>217</w:t>
            </w:r>
          </w:p>
        </w:tc>
      </w:tr>
      <w:tr w:rsidR="00EE2529" w:rsidRPr="00C81B84" w14:paraId="7EA3885E" w14:textId="77777777">
        <w:trPr>
          <w:trHeight w:val="640"/>
        </w:trPr>
        <w:tc>
          <w:tcPr>
            <w:tcW w:w="580" w:type="dxa"/>
            <w:tcBorders>
              <w:top w:val="nil"/>
              <w:left w:val="nil"/>
              <w:bottom w:val="nil"/>
              <w:right w:val="nil"/>
            </w:tcBorders>
            <w:tcMar>
              <w:top w:w="128" w:type="dxa"/>
              <w:left w:w="43" w:type="dxa"/>
              <w:bottom w:w="43" w:type="dxa"/>
              <w:right w:w="43" w:type="dxa"/>
            </w:tcMar>
          </w:tcPr>
          <w:p w14:paraId="47F76AC6"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C808BD"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044090" w14:textId="77777777" w:rsidR="00EE2529" w:rsidRPr="00C81B84" w:rsidRDefault="00AD5E1E" w:rsidP="00C81B84">
            <w:r w:rsidRPr="00C81B84">
              <w:t>Politiet: Sideutgifter i forbindelse med sivile gjøremål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2D7834" w14:textId="77777777" w:rsidR="00EE2529" w:rsidRPr="00C81B84" w:rsidRDefault="00AD5E1E" w:rsidP="00C81B84">
            <w:r w:rsidRPr="00C81B84">
              <w:t>743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93CF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544338" w14:textId="77777777" w:rsidR="00EE2529" w:rsidRPr="00C81B84" w:rsidRDefault="00AD5E1E" w:rsidP="00C81B84">
            <w:r w:rsidRPr="00C81B84">
              <w:t>743</w:t>
            </w:r>
          </w:p>
        </w:tc>
      </w:tr>
      <w:tr w:rsidR="00EE2529" w:rsidRPr="00C81B84" w14:paraId="7BD2AC50" w14:textId="77777777">
        <w:trPr>
          <w:trHeight w:val="640"/>
        </w:trPr>
        <w:tc>
          <w:tcPr>
            <w:tcW w:w="580" w:type="dxa"/>
            <w:tcBorders>
              <w:top w:val="nil"/>
              <w:left w:val="nil"/>
              <w:bottom w:val="nil"/>
              <w:right w:val="nil"/>
            </w:tcBorders>
            <w:tcMar>
              <w:top w:w="128" w:type="dxa"/>
              <w:left w:w="43" w:type="dxa"/>
              <w:bottom w:w="43" w:type="dxa"/>
              <w:right w:w="43" w:type="dxa"/>
            </w:tcMar>
          </w:tcPr>
          <w:p w14:paraId="62B373DC"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70A68D" w14:textId="77777777" w:rsidR="00EE2529" w:rsidRPr="00C81B84" w:rsidRDefault="00AD5E1E" w:rsidP="00C81B84">
            <w:r w:rsidRPr="00C81B84">
              <w:t>25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B22AB8" w14:textId="77777777" w:rsidR="00EE2529" w:rsidRPr="00C81B84" w:rsidRDefault="00AD5E1E" w:rsidP="00C81B84">
            <w:r w:rsidRPr="00C81B84">
              <w:t>Politiet: Variable utgifter ved ankomst, mottak og retur i politiets utlendingsforvaltning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1D90DC" w14:textId="77777777" w:rsidR="00EE2529" w:rsidRPr="00C81B84" w:rsidRDefault="00AD5E1E" w:rsidP="00C81B84">
            <w:r w:rsidRPr="00C81B84">
              <w:t>3 178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4B34B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3246CB" w14:textId="77777777" w:rsidR="00EE2529" w:rsidRPr="00C81B84" w:rsidRDefault="00AD5E1E" w:rsidP="00C81B84">
            <w:r w:rsidRPr="00C81B84">
              <w:t>3 178</w:t>
            </w:r>
          </w:p>
        </w:tc>
      </w:tr>
      <w:tr w:rsidR="00EE2529" w:rsidRPr="00C81B84" w14:paraId="3019F027" w14:textId="77777777">
        <w:trPr>
          <w:trHeight w:val="640"/>
        </w:trPr>
        <w:tc>
          <w:tcPr>
            <w:tcW w:w="580" w:type="dxa"/>
            <w:tcBorders>
              <w:top w:val="nil"/>
              <w:left w:val="nil"/>
              <w:bottom w:val="nil"/>
              <w:right w:val="nil"/>
            </w:tcBorders>
            <w:tcMar>
              <w:top w:w="128" w:type="dxa"/>
              <w:left w:w="43" w:type="dxa"/>
              <w:bottom w:w="43" w:type="dxa"/>
              <w:right w:w="43" w:type="dxa"/>
            </w:tcMar>
          </w:tcPr>
          <w:p w14:paraId="5C297FB5"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152C54"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5269BC" w14:textId="77777777" w:rsidR="00EE2529" w:rsidRPr="00C81B84" w:rsidRDefault="00AD5E1E" w:rsidP="00C81B84">
            <w:r w:rsidRPr="00C81B84">
              <w:t>Politiet: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AF1542" w14:textId="77777777" w:rsidR="00EE2529" w:rsidRPr="00C81B84" w:rsidRDefault="00AD5E1E" w:rsidP="00C81B84">
            <w:r w:rsidRPr="00C81B84">
              <w:t>2 774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CF552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027A48" w14:textId="77777777" w:rsidR="00EE2529" w:rsidRPr="00C81B84" w:rsidRDefault="00AD5E1E" w:rsidP="00C81B84">
            <w:r w:rsidRPr="00C81B84">
              <w:t>2 774</w:t>
            </w:r>
          </w:p>
        </w:tc>
      </w:tr>
      <w:tr w:rsidR="00EE2529" w:rsidRPr="00C81B84" w14:paraId="4D581390" w14:textId="77777777">
        <w:trPr>
          <w:trHeight w:val="640"/>
        </w:trPr>
        <w:tc>
          <w:tcPr>
            <w:tcW w:w="580" w:type="dxa"/>
            <w:tcBorders>
              <w:top w:val="nil"/>
              <w:left w:val="nil"/>
              <w:bottom w:val="nil"/>
              <w:right w:val="nil"/>
            </w:tcBorders>
            <w:tcMar>
              <w:top w:w="128" w:type="dxa"/>
              <w:left w:w="43" w:type="dxa"/>
              <w:bottom w:w="43" w:type="dxa"/>
              <w:right w:w="43" w:type="dxa"/>
            </w:tcMar>
          </w:tcPr>
          <w:p w14:paraId="6E1ED365"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A0B19E" w14:textId="77777777" w:rsidR="00EE2529" w:rsidRPr="00C81B84" w:rsidRDefault="00AD5E1E" w:rsidP="00C81B84">
            <w:r w:rsidRPr="00C81B84">
              <w:t>46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2CAD1D7" w14:textId="77777777" w:rsidR="00EE2529" w:rsidRPr="00C81B84" w:rsidRDefault="00AD5E1E" w:rsidP="00C81B84">
            <w:r w:rsidRPr="00C81B84">
              <w:t>Politiet: Investeringer i Schengen IKT-systemer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E0FDF8" w14:textId="77777777" w:rsidR="00EE2529" w:rsidRPr="00C81B84" w:rsidRDefault="00AD5E1E" w:rsidP="00C81B84">
            <w:r w:rsidRPr="00C81B84">
              <w:t>17 194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7BFD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B00260" w14:textId="77777777" w:rsidR="00EE2529" w:rsidRPr="00C81B84" w:rsidRDefault="00AD5E1E" w:rsidP="00C81B84">
            <w:r w:rsidRPr="00C81B84">
              <w:t>17 194</w:t>
            </w:r>
          </w:p>
        </w:tc>
      </w:tr>
      <w:tr w:rsidR="00EE2529" w:rsidRPr="00C81B84" w14:paraId="55F28CC7" w14:textId="77777777">
        <w:trPr>
          <w:trHeight w:val="380"/>
        </w:trPr>
        <w:tc>
          <w:tcPr>
            <w:tcW w:w="580" w:type="dxa"/>
            <w:tcBorders>
              <w:top w:val="nil"/>
              <w:left w:val="nil"/>
              <w:bottom w:val="nil"/>
              <w:right w:val="nil"/>
            </w:tcBorders>
            <w:tcMar>
              <w:top w:w="128" w:type="dxa"/>
              <w:left w:w="43" w:type="dxa"/>
              <w:bottom w:w="43" w:type="dxa"/>
              <w:right w:w="43" w:type="dxa"/>
            </w:tcMar>
          </w:tcPr>
          <w:p w14:paraId="46F34A5D"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789D76"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43DA33D" w14:textId="77777777" w:rsidR="00EE2529" w:rsidRPr="00C81B84" w:rsidRDefault="00AD5E1E" w:rsidP="00C81B84">
            <w:r w:rsidRPr="00C81B84">
              <w:t>Politiet: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AC403C" w14:textId="77777777" w:rsidR="00EE2529" w:rsidRPr="00C81B84" w:rsidRDefault="00AD5E1E" w:rsidP="00C81B84">
            <w:r w:rsidRPr="00C81B84">
              <w:t>1 119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93F5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B70156B" w14:textId="77777777" w:rsidR="00EE2529" w:rsidRPr="00C81B84" w:rsidRDefault="00AD5E1E" w:rsidP="00C81B84">
            <w:r w:rsidRPr="00C81B84">
              <w:t>1 119</w:t>
            </w:r>
          </w:p>
        </w:tc>
      </w:tr>
      <w:tr w:rsidR="00EE2529" w:rsidRPr="00C81B84" w14:paraId="38E2E12E" w14:textId="77777777">
        <w:trPr>
          <w:trHeight w:val="380"/>
        </w:trPr>
        <w:tc>
          <w:tcPr>
            <w:tcW w:w="580" w:type="dxa"/>
            <w:tcBorders>
              <w:top w:val="nil"/>
              <w:left w:val="nil"/>
              <w:bottom w:val="nil"/>
              <w:right w:val="nil"/>
            </w:tcBorders>
            <w:tcMar>
              <w:top w:w="128" w:type="dxa"/>
              <w:left w:w="43" w:type="dxa"/>
              <w:bottom w:w="43" w:type="dxa"/>
              <w:right w:w="43" w:type="dxa"/>
            </w:tcMar>
          </w:tcPr>
          <w:p w14:paraId="550F7F24" w14:textId="77777777" w:rsidR="00EE2529" w:rsidRPr="00C81B84" w:rsidRDefault="00AD5E1E" w:rsidP="00C81B84">
            <w:r w:rsidRPr="00C81B84">
              <w:t>440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8D618B"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E3E6B1" w14:textId="77777777" w:rsidR="00EE2529" w:rsidRPr="00C81B84" w:rsidRDefault="00AD5E1E" w:rsidP="00C81B84">
            <w:r w:rsidRPr="00C81B84">
              <w:t>Politiet: Tilskudd Justismuseet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15DBEE" w14:textId="77777777" w:rsidR="00EE2529" w:rsidRPr="00C81B84" w:rsidRDefault="00AD5E1E" w:rsidP="00C81B84">
            <w:r w:rsidRPr="00C81B84">
              <w:t>176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A32C2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E297B5" w14:textId="77777777" w:rsidR="00EE2529" w:rsidRPr="00C81B84" w:rsidRDefault="00AD5E1E" w:rsidP="00C81B84">
            <w:r w:rsidRPr="00C81B84">
              <w:t>176</w:t>
            </w:r>
          </w:p>
        </w:tc>
      </w:tr>
      <w:tr w:rsidR="00EE2529" w:rsidRPr="00C81B84" w14:paraId="7110D853" w14:textId="77777777">
        <w:trPr>
          <w:trHeight w:val="380"/>
        </w:trPr>
        <w:tc>
          <w:tcPr>
            <w:tcW w:w="580" w:type="dxa"/>
            <w:tcBorders>
              <w:top w:val="nil"/>
              <w:left w:val="nil"/>
              <w:bottom w:val="nil"/>
              <w:right w:val="nil"/>
            </w:tcBorders>
            <w:tcMar>
              <w:top w:w="128" w:type="dxa"/>
              <w:left w:w="43" w:type="dxa"/>
              <w:bottom w:w="43" w:type="dxa"/>
              <w:right w:w="43" w:type="dxa"/>
            </w:tcMar>
          </w:tcPr>
          <w:p w14:paraId="72E58729" w14:textId="77777777" w:rsidR="00EE2529" w:rsidRPr="00C81B84" w:rsidRDefault="00AD5E1E" w:rsidP="00C81B84">
            <w:r w:rsidRPr="00C81B84">
              <w:t>441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7F2DD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0EC4B6" w14:textId="77777777" w:rsidR="00EE2529" w:rsidRPr="00C81B84" w:rsidRDefault="00AD5E1E" w:rsidP="00C81B84">
            <w:r w:rsidRPr="00C81B84">
              <w:t>Politidirektoratet: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9D3CA7" w14:textId="77777777" w:rsidR="00EE2529" w:rsidRPr="00C81B84" w:rsidRDefault="00AD5E1E" w:rsidP="00C81B84">
            <w:r w:rsidRPr="00C81B84">
              <w:t>3 093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2CB7E6" w14:textId="77777777" w:rsidR="00EE2529" w:rsidRPr="00C81B84" w:rsidRDefault="00AD5E1E" w:rsidP="00C81B84">
            <w:r w:rsidRPr="00C81B84">
              <w:t>2 919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297B53D" w14:textId="77777777" w:rsidR="00EE2529" w:rsidRPr="00C81B84" w:rsidRDefault="00AD5E1E" w:rsidP="00C81B84">
            <w:r w:rsidRPr="00C81B84">
              <w:t>6 012</w:t>
            </w:r>
          </w:p>
        </w:tc>
      </w:tr>
      <w:tr w:rsidR="00EE2529" w:rsidRPr="00C81B84" w14:paraId="65F3286A" w14:textId="77777777">
        <w:trPr>
          <w:trHeight w:val="380"/>
        </w:trPr>
        <w:tc>
          <w:tcPr>
            <w:tcW w:w="580" w:type="dxa"/>
            <w:tcBorders>
              <w:top w:val="nil"/>
              <w:left w:val="nil"/>
              <w:bottom w:val="nil"/>
              <w:right w:val="nil"/>
            </w:tcBorders>
            <w:tcMar>
              <w:top w:w="128" w:type="dxa"/>
              <w:left w:w="43" w:type="dxa"/>
              <w:bottom w:w="43" w:type="dxa"/>
              <w:right w:w="43" w:type="dxa"/>
            </w:tcMar>
          </w:tcPr>
          <w:p w14:paraId="2E47C8F6" w14:textId="77777777" w:rsidR="00EE2529" w:rsidRPr="00C81B84" w:rsidRDefault="00AD5E1E" w:rsidP="00C81B84">
            <w:r w:rsidRPr="00C81B84">
              <w:t>442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F552E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7ADB22" w14:textId="77777777" w:rsidR="00EE2529" w:rsidRPr="00C81B84" w:rsidRDefault="00AD5E1E" w:rsidP="00C81B84">
            <w:r w:rsidRPr="00C81B84">
              <w:t>Politihøgskolen: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35986B" w14:textId="77777777" w:rsidR="00EE2529" w:rsidRPr="00C81B84" w:rsidRDefault="00AD5E1E" w:rsidP="00C81B84">
            <w:r w:rsidRPr="00C81B84">
              <w:t>8 349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251E62" w14:textId="77777777" w:rsidR="00EE2529" w:rsidRPr="00C81B84" w:rsidRDefault="00AD5E1E" w:rsidP="00C81B84">
            <w:r w:rsidRPr="00C81B84">
              <w:t>1 242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0B6375" w14:textId="77777777" w:rsidR="00EE2529" w:rsidRPr="00C81B84" w:rsidRDefault="00AD5E1E" w:rsidP="00C81B84">
            <w:r w:rsidRPr="00C81B84">
              <w:t>9 591</w:t>
            </w:r>
          </w:p>
        </w:tc>
      </w:tr>
      <w:tr w:rsidR="00EE2529" w:rsidRPr="00C81B84" w14:paraId="1C7F72B6" w14:textId="77777777">
        <w:trPr>
          <w:trHeight w:val="380"/>
        </w:trPr>
        <w:tc>
          <w:tcPr>
            <w:tcW w:w="580" w:type="dxa"/>
            <w:tcBorders>
              <w:top w:val="nil"/>
              <w:left w:val="nil"/>
              <w:bottom w:val="nil"/>
              <w:right w:val="nil"/>
            </w:tcBorders>
            <w:tcMar>
              <w:top w:w="128" w:type="dxa"/>
              <w:left w:w="43" w:type="dxa"/>
              <w:bottom w:w="43" w:type="dxa"/>
              <w:right w:w="43" w:type="dxa"/>
            </w:tcMar>
          </w:tcPr>
          <w:p w14:paraId="3C624B17" w14:textId="77777777" w:rsidR="00EE2529" w:rsidRPr="00C81B84" w:rsidRDefault="00AD5E1E" w:rsidP="00C81B84">
            <w:r w:rsidRPr="00C81B84">
              <w:t>443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E7905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9A25E9" w14:textId="77777777" w:rsidR="00EE2529" w:rsidRPr="00C81B84" w:rsidRDefault="00AD5E1E" w:rsidP="00C81B84">
            <w:r w:rsidRPr="00C81B84">
              <w:t>Påtalemyndigheten i politiet: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AD4B96" w14:textId="77777777" w:rsidR="00EE2529" w:rsidRPr="00C81B84" w:rsidRDefault="00AD5E1E" w:rsidP="00C81B84">
            <w:r w:rsidRPr="00C81B84">
              <w:t>11 386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39A191" w14:textId="77777777" w:rsidR="00EE2529" w:rsidRPr="00C81B84" w:rsidRDefault="00AD5E1E" w:rsidP="00C81B84">
            <w:r w:rsidRPr="00C81B84">
              <w:t>8 499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F81D0D" w14:textId="77777777" w:rsidR="00EE2529" w:rsidRPr="00C81B84" w:rsidRDefault="00AD5E1E" w:rsidP="00C81B84">
            <w:r w:rsidRPr="00C81B84">
              <w:t>19 885</w:t>
            </w:r>
          </w:p>
        </w:tc>
      </w:tr>
      <w:tr w:rsidR="00EE2529" w:rsidRPr="00C81B84" w14:paraId="65E7B595" w14:textId="77777777">
        <w:trPr>
          <w:trHeight w:val="640"/>
        </w:trPr>
        <w:tc>
          <w:tcPr>
            <w:tcW w:w="580" w:type="dxa"/>
            <w:tcBorders>
              <w:top w:val="nil"/>
              <w:left w:val="nil"/>
              <w:bottom w:val="nil"/>
              <w:right w:val="nil"/>
            </w:tcBorders>
            <w:tcMar>
              <w:top w:w="128" w:type="dxa"/>
              <w:left w:w="43" w:type="dxa"/>
              <w:bottom w:w="43" w:type="dxa"/>
              <w:right w:w="43" w:type="dxa"/>
            </w:tcMar>
          </w:tcPr>
          <w:p w14:paraId="606074AD" w14:textId="77777777" w:rsidR="00EE2529" w:rsidRPr="00C81B84" w:rsidRDefault="00AD5E1E" w:rsidP="00C81B84">
            <w:r w:rsidRPr="00C81B84">
              <w:t>444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68F26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28464A" w14:textId="77777777" w:rsidR="00EE2529" w:rsidRPr="00C81B84" w:rsidRDefault="00AD5E1E" w:rsidP="00C81B84">
            <w:r w:rsidRPr="00C81B84">
              <w:t>Politiets sikkerhetstjeneste (PST):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1D5BE0" w14:textId="77777777" w:rsidR="00EE2529" w:rsidRPr="00C81B84" w:rsidRDefault="00AD5E1E" w:rsidP="00C81B84">
            <w:r w:rsidRPr="00C81B84">
              <w:t>11 002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5A75CA" w14:textId="77777777" w:rsidR="00EE2529" w:rsidRPr="00C81B84" w:rsidRDefault="00AD5E1E" w:rsidP="00C81B84">
            <w:r w:rsidRPr="00C81B84">
              <w:t>11 080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65C949" w14:textId="77777777" w:rsidR="00EE2529" w:rsidRPr="00C81B84" w:rsidRDefault="00AD5E1E" w:rsidP="00C81B84">
            <w:r w:rsidRPr="00C81B84">
              <w:t>22 082</w:t>
            </w:r>
          </w:p>
        </w:tc>
      </w:tr>
      <w:tr w:rsidR="00EE2529" w:rsidRPr="00C81B84" w14:paraId="4BE1367B" w14:textId="77777777">
        <w:trPr>
          <w:trHeight w:val="640"/>
        </w:trPr>
        <w:tc>
          <w:tcPr>
            <w:tcW w:w="580" w:type="dxa"/>
            <w:tcBorders>
              <w:top w:val="nil"/>
              <w:left w:val="nil"/>
              <w:bottom w:val="nil"/>
              <w:right w:val="nil"/>
            </w:tcBorders>
            <w:tcMar>
              <w:top w:w="128" w:type="dxa"/>
              <w:left w:w="43" w:type="dxa"/>
              <w:bottom w:w="43" w:type="dxa"/>
              <w:right w:w="43" w:type="dxa"/>
            </w:tcMar>
          </w:tcPr>
          <w:p w14:paraId="052DFA96" w14:textId="77777777" w:rsidR="00EE2529" w:rsidRPr="00C81B84" w:rsidRDefault="00AD5E1E" w:rsidP="00C81B84">
            <w:r w:rsidRPr="00C81B84">
              <w:t>444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F2FDB8"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FC62A5" w14:textId="77777777" w:rsidR="00EE2529" w:rsidRPr="00C81B84" w:rsidRDefault="00AD5E1E" w:rsidP="00C81B84">
            <w:r w:rsidRPr="00C81B84">
              <w:t>Politiets sikkerhetstjeneste (PST):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6135DF" w14:textId="77777777" w:rsidR="00EE2529" w:rsidRPr="00C81B84" w:rsidRDefault="00AD5E1E" w:rsidP="00C81B84">
            <w:r w:rsidRPr="00C81B84">
              <w:t>3 288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5C955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EDAD319" w14:textId="77777777" w:rsidR="00EE2529" w:rsidRPr="00C81B84" w:rsidRDefault="00AD5E1E" w:rsidP="00C81B84">
            <w:r w:rsidRPr="00C81B84">
              <w:t>3 288</w:t>
            </w:r>
          </w:p>
        </w:tc>
      </w:tr>
      <w:tr w:rsidR="00EE2529" w:rsidRPr="00C81B84" w14:paraId="54B38D58" w14:textId="77777777">
        <w:trPr>
          <w:trHeight w:val="380"/>
        </w:trPr>
        <w:tc>
          <w:tcPr>
            <w:tcW w:w="580" w:type="dxa"/>
            <w:tcBorders>
              <w:top w:val="nil"/>
              <w:left w:val="nil"/>
              <w:bottom w:val="nil"/>
              <w:right w:val="nil"/>
            </w:tcBorders>
            <w:tcMar>
              <w:top w:w="128" w:type="dxa"/>
              <w:left w:w="43" w:type="dxa"/>
              <w:bottom w:w="43" w:type="dxa"/>
              <w:right w:w="43" w:type="dxa"/>
            </w:tcMar>
          </w:tcPr>
          <w:p w14:paraId="19F3E2B4" w14:textId="77777777" w:rsidR="00EE2529" w:rsidRPr="00C81B84" w:rsidRDefault="00AD5E1E" w:rsidP="00C81B84">
            <w:r w:rsidRPr="00C81B84">
              <w:t>445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4CDAF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7861A9" w14:textId="77777777" w:rsidR="00EE2529" w:rsidRPr="00C81B84" w:rsidRDefault="00AD5E1E" w:rsidP="00C81B84">
            <w:r w:rsidRPr="00C81B84">
              <w:t>Den høyere påtalemyndighet: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4771E1" w14:textId="77777777" w:rsidR="00EE2529" w:rsidRPr="00C81B84" w:rsidRDefault="00AD5E1E" w:rsidP="00C81B84">
            <w:r w:rsidRPr="00C81B84">
              <w:t>1 356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E8845A" w14:textId="77777777" w:rsidR="00EE2529" w:rsidRPr="00C81B84" w:rsidRDefault="00AD5E1E" w:rsidP="00C81B84">
            <w:r w:rsidRPr="00C81B84">
              <w:t>3 490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2A52B4" w14:textId="77777777" w:rsidR="00EE2529" w:rsidRPr="00C81B84" w:rsidRDefault="00AD5E1E" w:rsidP="00C81B84">
            <w:r w:rsidRPr="00C81B84">
              <w:t>4 846</w:t>
            </w:r>
          </w:p>
        </w:tc>
      </w:tr>
      <w:tr w:rsidR="00EE2529" w:rsidRPr="00C81B84" w14:paraId="0FFC7E71" w14:textId="77777777">
        <w:trPr>
          <w:trHeight w:val="380"/>
        </w:trPr>
        <w:tc>
          <w:tcPr>
            <w:tcW w:w="580" w:type="dxa"/>
            <w:tcBorders>
              <w:top w:val="nil"/>
              <w:left w:val="nil"/>
              <w:bottom w:val="nil"/>
              <w:right w:val="nil"/>
            </w:tcBorders>
            <w:tcMar>
              <w:top w:w="128" w:type="dxa"/>
              <w:left w:w="43" w:type="dxa"/>
              <w:bottom w:w="43" w:type="dxa"/>
              <w:right w:w="43" w:type="dxa"/>
            </w:tcMar>
          </w:tcPr>
          <w:p w14:paraId="07424D87" w14:textId="77777777" w:rsidR="00EE2529" w:rsidRPr="00C81B84" w:rsidRDefault="00AD5E1E" w:rsidP="00C81B84">
            <w:r w:rsidRPr="00C81B84">
              <w:t>446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A4DE6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0F3FAC3" w14:textId="77777777" w:rsidR="00EE2529" w:rsidRPr="00C81B84" w:rsidRDefault="00AD5E1E" w:rsidP="00C81B84">
            <w:r w:rsidRPr="00C81B84">
              <w:t>Den militære påtalemyndighet: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E80EA3" w14:textId="77777777" w:rsidR="00EE2529" w:rsidRPr="00C81B84" w:rsidRDefault="00AD5E1E" w:rsidP="00C81B84">
            <w:r w:rsidRPr="00C81B84">
              <w:t>74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86708A" w14:textId="77777777" w:rsidR="00EE2529" w:rsidRPr="00C81B84" w:rsidRDefault="00AD5E1E" w:rsidP="00C81B84">
            <w:r w:rsidRPr="00C81B84">
              <w:t>40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981223" w14:textId="77777777" w:rsidR="00EE2529" w:rsidRPr="00C81B84" w:rsidRDefault="00AD5E1E" w:rsidP="00C81B84">
            <w:r w:rsidRPr="00C81B84">
              <w:t>114</w:t>
            </w:r>
          </w:p>
        </w:tc>
      </w:tr>
      <w:tr w:rsidR="00EE2529" w:rsidRPr="00C81B84" w14:paraId="3F962A02" w14:textId="77777777">
        <w:trPr>
          <w:trHeight w:val="380"/>
        </w:trPr>
        <w:tc>
          <w:tcPr>
            <w:tcW w:w="580" w:type="dxa"/>
            <w:tcBorders>
              <w:top w:val="nil"/>
              <w:left w:val="nil"/>
              <w:bottom w:val="nil"/>
              <w:right w:val="nil"/>
            </w:tcBorders>
            <w:tcMar>
              <w:top w:w="128" w:type="dxa"/>
              <w:left w:w="43" w:type="dxa"/>
              <w:bottom w:w="43" w:type="dxa"/>
              <w:right w:w="43" w:type="dxa"/>
            </w:tcMar>
          </w:tcPr>
          <w:p w14:paraId="648B7197" w14:textId="77777777" w:rsidR="00EE2529" w:rsidRPr="00C81B84" w:rsidRDefault="00AD5E1E" w:rsidP="00C81B84">
            <w:r w:rsidRPr="00C81B84">
              <w:t>448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91A51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7656A3" w14:textId="77777777" w:rsidR="00EE2529" w:rsidRPr="00C81B84" w:rsidRDefault="00AD5E1E" w:rsidP="00C81B84">
            <w:r w:rsidRPr="00C81B84">
              <w:t>Grensekommissæren: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E6A6C6" w14:textId="77777777" w:rsidR="00EE2529" w:rsidRPr="00C81B84" w:rsidRDefault="00AD5E1E" w:rsidP="00C81B84">
            <w:r w:rsidRPr="00C81B84">
              <w:t>107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98C1A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495D89" w14:textId="77777777" w:rsidR="00EE2529" w:rsidRPr="00C81B84" w:rsidRDefault="00AD5E1E" w:rsidP="00C81B84">
            <w:r w:rsidRPr="00C81B84">
              <w:t>107</w:t>
            </w:r>
          </w:p>
        </w:tc>
      </w:tr>
      <w:tr w:rsidR="00EE2529" w:rsidRPr="00C81B84" w14:paraId="608B4BA6" w14:textId="77777777">
        <w:trPr>
          <w:trHeight w:val="640"/>
        </w:trPr>
        <w:tc>
          <w:tcPr>
            <w:tcW w:w="580" w:type="dxa"/>
            <w:tcBorders>
              <w:top w:val="nil"/>
              <w:left w:val="nil"/>
              <w:bottom w:val="nil"/>
              <w:right w:val="nil"/>
            </w:tcBorders>
            <w:tcMar>
              <w:top w:w="128" w:type="dxa"/>
              <w:left w:w="43" w:type="dxa"/>
              <w:bottom w:w="43" w:type="dxa"/>
              <w:right w:w="43" w:type="dxa"/>
            </w:tcMar>
          </w:tcPr>
          <w:p w14:paraId="7ED67560" w14:textId="77777777" w:rsidR="00EE2529" w:rsidRPr="00C81B84" w:rsidRDefault="00AD5E1E" w:rsidP="00C81B84">
            <w:r w:rsidRPr="00C81B84">
              <w:t>451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61DE3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9976F1A" w14:textId="77777777" w:rsidR="00EE2529" w:rsidRPr="00C81B84" w:rsidRDefault="00AD5E1E" w:rsidP="00C81B84">
            <w:r w:rsidRPr="00C81B84">
              <w:t>Direktoratet for samfunnssikkerhet og beredskap: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E00FB" w14:textId="77777777" w:rsidR="00EE2529" w:rsidRPr="00C81B84" w:rsidRDefault="00AD5E1E" w:rsidP="00C81B84">
            <w:r w:rsidRPr="00C81B84">
              <w:t>14 421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C84A11" w14:textId="77777777" w:rsidR="00EE2529" w:rsidRPr="00C81B84" w:rsidRDefault="00AD5E1E" w:rsidP="00C81B84">
            <w:r w:rsidRPr="00C81B84">
              <w:t>4 014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CE4074" w14:textId="77777777" w:rsidR="00EE2529" w:rsidRPr="00C81B84" w:rsidRDefault="00AD5E1E" w:rsidP="00C81B84">
            <w:r w:rsidRPr="00C81B84">
              <w:t>18 435</w:t>
            </w:r>
          </w:p>
        </w:tc>
      </w:tr>
      <w:tr w:rsidR="00EE2529" w:rsidRPr="00C81B84" w14:paraId="35475ADF" w14:textId="77777777">
        <w:trPr>
          <w:trHeight w:val="640"/>
        </w:trPr>
        <w:tc>
          <w:tcPr>
            <w:tcW w:w="580" w:type="dxa"/>
            <w:tcBorders>
              <w:top w:val="nil"/>
              <w:left w:val="nil"/>
              <w:bottom w:val="nil"/>
              <w:right w:val="nil"/>
            </w:tcBorders>
            <w:tcMar>
              <w:top w:w="128" w:type="dxa"/>
              <w:left w:w="43" w:type="dxa"/>
              <w:bottom w:w="43" w:type="dxa"/>
              <w:right w:w="43" w:type="dxa"/>
            </w:tcMar>
          </w:tcPr>
          <w:p w14:paraId="5AE21146" w14:textId="77777777" w:rsidR="00EE2529" w:rsidRPr="00C81B84" w:rsidRDefault="00AD5E1E" w:rsidP="00C81B84">
            <w:r w:rsidRPr="00C81B84">
              <w:t>451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BD7F7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9D02504" w14:textId="77777777" w:rsidR="00EE2529" w:rsidRPr="00C81B84" w:rsidRDefault="00AD5E1E" w:rsidP="00C81B84">
            <w:r w:rsidRPr="00C81B84">
              <w:t>Direktoratet for samfunnssikkerhet og beredskap: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28DF0D" w14:textId="77777777" w:rsidR="00EE2529" w:rsidRPr="00C81B84" w:rsidRDefault="00AD5E1E" w:rsidP="00C81B84">
            <w:r w:rsidRPr="00C81B84">
              <w:t>533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01ABF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2F366A" w14:textId="77777777" w:rsidR="00EE2529" w:rsidRPr="00C81B84" w:rsidRDefault="00AD5E1E" w:rsidP="00C81B84">
            <w:r w:rsidRPr="00C81B84">
              <w:t>533</w:t>
            </w:r>
          </w:p>
        </w:tc>
      </w:tr>
      <w:tr w:rsidR="00EE2529" w:rsidRPr="00C81B84" w14:paraId="770AC499" w14:textId="77777777">
        <w:trPr>
          <w:trHeight w:val="640"/>
        </w:trPr>
        <w:tc>
          <w:tcPr>
            <w:tcW w:w="580" w:type="dxa"/>
            <w:tcBorders>
              <w:top w:val="nil"/>
              <w:left w:val="nil"/>
              <w:bottom w:val="nil"/>
              <w:right w:val="nil"/>
            </w:tcBorders>
            <w:tcMar>
              <w:top w:w="128" w:type="dxa"/>
              <w:left w:w="43" w:type="dxa"/>
              <w:bottom w:w="43" w:type="dxa"/>
              <w:right w:w="43" w:type="dxa"/>
            </w:tcMar>
          </w:tcPr>
          <w:p w14:paraId="0D75F91A" w14:textId="77777777" w:rsidR="00EE2529" w:rsidRPr="00C81B84" w:rsidRDefault="00AD5E1E" w:rsidP="00C81B84">
            <w:r w:rsidRPr="00C81B84">
              <w:t>451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E216FE"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998B8C2" w14:textId="77777777" w:rsidR="00EE2529" w:rsidRPr="00C81B84" w:rsidRDefault="00AD5E1E" w:rsidP="00C81B84">
            <w:r w:rsidRPr="00C81B84">
              <w:t>Direktoratet for samfunnssikkerhet og beredskap: Spesielle driftsutgifter – Nødnett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F4C3F1" w14:textId="77777777" w:rsidR="00EE2529" w:rsidRPr="00C81B84" w:rsidRDefault="00AD5E1E" w:rsidP="00C81B84">
            <w:r w:rsidRPr="00C81B84">
              <w:t>11 301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0DE0C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673E451" w14:textId="77777777" w:rsidR="00EE2529" w:rsidRPr="00C81B84" w:rsidRDefault="00AD5E1E" w:rsidP="00C81B84">
            <w:r w:rsidRPr="00C81B84">
              <w:t>11 301</w:t>
            </w:r>
          </w:p>
        </w:tc>
      </w:tr>
      <w:tr w:rsidR="00EE2529" w:rsidRPr="00C81B84" w14:paraId="3F619675" w14:textId="77777777">
        <w:trPr>
          <w:trHeight w:val="880"/>
        </w:trPr>
        <w:tc>
          <w:tcPr>
            <w:tcW w:w="580" w:type="dxa"/>
            <w:tcBorders>
              <w:top w:val="nil"/>
              <w:left w:val="nil"/>
              <w:bottom w:val="nil"/>
              <w:right w:val="nil"/>
            </w:tcBorders>
            <w:tcMar>
              <w:top w:w="128" w:type="dxa"/>
              <w:left w:w="43" w:type="dxa"/>
              <w:bottom w:w="43" w:type="dxa"/>
              <w:right w:w="43" w:type="dxa"/>
            </w:tcMar>
          </w:tcPr>
          <w:p w14:paraId="7325253A" w14:textId="77777777" w:rsidR="00EE2529" w:rsidRPr="00C81B84" w:rsidRDefault="00AD5E1E" w:rsidP="00C81B84">
            <w:r w:rsidRPr="00C81B84">
              <w:t>451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1227D1"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A8E5F9C" w14:textId="77777777" w:rsidR="00EE2529" w:rsidRPr="00C81B84" w:rsidRDefault="00AD5E1E" w:rsidP="00C81B84">
            <w:r w:rsidRPr="00C81B84">
              <w:t>Direktoratet for samfunnssikkerhet og beredskap: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69FB0" w14:textId="77777777" w:rsidR="00EE2529" w:rsidRPr="00C81B84" w:rsidRDefault="00AD5E1E" w:rsidP="00C81B84">
            <w:r w:rsidRPr="00C81B84">
              <w:t>4 544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590FB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BD6F3F" w14:textId="77777777" w:rsidR="00EE2529" w:rsidRPr="00C81B84" w:rsidRDefault="00AD5E1E" w:rsidP="00C81B84">
            <w:r w:rsidRPr="00C81B84">
              <w:t>4 544</w:t>
            </w:r>
          </w:p>
        </w:tc>
      </w:tr>
      <w:tr w:rsidR="00EE2529" w:rsidRPr="00C81B84" w14:paraId="62ADFE1F" w14:textId="77777777">
        <w:trPr>
          <w:trHeight w:val="640"/>
        </w:trPr>
        <w:tc>
          <w:tcPr>
            <w:tcW w:w="580" w:type="dxa"/>
            <w:tcBorders>
              <w:top w:val="nil"/>
              <w:left w:val="nil"/>
              <w:bottom w:val="nil"/>
              <w:right w:val="nil"/>
            </w:tcBorders>
            <w:tcMar>
              <w:top w:w="128" w:type="dxa"/>
              <w:left w:w="43" w:type="dxa"/>
              <w:bottom w:w="43" w:type="dxa"/>
              <w:right w:w="43" w:type="dxa"/>
            </w:tcMar>
          </w:tcPr>
          <w:p w14:paraId="1DD5E6CA" w14:textId="77777777" w:rsidR="00EE2529" w:rsidRPr="00C81B84" w:rsidRDefault="00AD5E1E" w:rsidP="00C81B84">
            <w:r w:rsidRPr="00C81B84">
              <w:t>451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039685"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EB23C90" w14:textId="77777777" w:rsidR="00EE2529" w:rsidRPr="00C81B84" w:rsidRDefault="00AD5E1E" w:rsidP="00C81B84">
            <w:r w:rsidRPr="00C81B84">
              <w:t>Direktoratet for samfunnssikkerhet og beredskap: Overføringer til private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CA4EC2" w14:textId="77777777" w:rsidR="00EE2529" w:rsidRPr="00C81B84" w:rsidRDefault="00AD5E1E" w:rsidP="00C81B84">
            <w:r w:rsidRPr="00C81B84">
              <w:t>155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3C384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47C06E" w14:textId="77777777" w:rsidR="00EE2529" w:rsidRPr="00C81B84" w:rsidRDefault="00AD5E1E" w:rsidP="00C81B84">
            <w:r w:rsidRPr="00C81B84">
              <w:t>155</w:t>
            </w:r>
          </w:p>
        </w:tc>
      </w:tr>
      <w:tr w:rsidR="00EE2529" w:rsidRPr="00C81B84" w14:paraId="3F18C686" w14:textId="77777777">
        <w:trPr>
          <w:trHeight w:val="380"/>
        </w:trPr>
        <w:tc>
          <w:tcPr>
            <w:tcW w:w="580" w:type="dxa"/>
            <w:tcBorders>
              <w:top w:val="nil"/>
              <w:left w:val="nil"/>
              <w:bottom w:val="nil"/>
              <w:right w:val="nil"/>
            </w:tcBorders>
            <w:tcMar>
              <w:top w:w="128" w:type="dxa"/>
              <w:left w:w="43" w:type="dxa"/>
              <w:bottom w:w="43" w:type="dxa"/>
              <w:right w:w="43" w:type="dxa"/>
            </w:tcMar>
          </w:tcPr>
          <w:p w14:paraId="47FAD403" w14:textId="77777777" w:rsidR="00EE2529" w:rsidRPr="00C81B84" w:rsidRDefault="00AD5E1E" w:rsidP="00C81B84">
            <w:r w:rsidRPr="00C81B84">
              <w:t>452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A44E6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5FD088" w14:textId="77777777" w:rsidR="00EE2529" w:rsidRPr="00C81B84" w:rsidRDefault="00AD5E1E" w:rsidP="00C81B84">
            <w:r w:rsidRPr="00C81B84">
              <w:t>Sentral krisehåndtering: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CFBD75" w14:textId="77777777" w:rsidR="00EE2529" w:rsidRPr="00C81B84" w:rsidRDefault="00AD5E1E" w:rsidP="00C81B84">
            <w:r w:rsidRPr="00C81B84">
              <w:t>265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A4195C" w14:textId="77777777" w:rsidR="00EE2529" w:rsidRPr="00C81B84" w:rsidRDefault="00AD5E1E" w:rsidP="00C81B84">
            <w:r w:rsidRPr="00C81B84">
              <w:t>144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6D8876" w14:textId="77777777" w:rsidR="00EE2529" w:rsidRPr="00C81B84" w:rsidRDefault="00AD5E1E" w:rsidP="00C81B84">
            <w:r w:rsidRPr="00C81B84">
              <w:t>409</w:t>
            </w:r>
          </w:p>
        </w:tc>
      </w:tr>
      <w:tr w:rsidR="00EE2529" w:rsidRPr="00C81B84" w14:paraId="4FECB7D3" w14:textId="77777777">
        <w:trPr>
          <w:trHeight w:val="380"/>
        </w:trPr>
        <w:tc>
          <w:tcPr>
            <w:tcW w:w="580" w:type="dxa"/>
            <w:tcBorders>
              <w:top w:val="nil"/>
              <w:left w:val="nil"/>
              <w:bottom w:val="nil"/>
              <w:right w:val="nil"/>
            </w:tcBorders>
            <w:tcMar>
              <w:top w:w="128" w:type="dxa"/>
              <w:left w:w="43" w:type="dxa"/>
              <w:bottom w:w="43" w:type="dxa"/>
              <w:right w:w="43" w:type="dxa"/>
            </w:tcMar>
          </w:tcPr>
          <w:p w14:paraId="3484CA3D" w14:textId="77777777" w:rsidR="00EE2529" w:rsidRPr="00C81B84" w:rsidRDefault="00AD5E1E" w:rsidP="00C81B84">
            <w:r w:rsidRPr="00C81B84">
              <w:t>453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4F628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1846D47" w14:textId="77777777" w:rsidR="00EE2529" w:rsidRPr="00C81B84" w:rsidRDefault="00AD5E1E" w:rsidP="00C81B84">
            <w:r w:rsidRPr="00C81B84">
              <w:t>Sivil klareringsmyndighet: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60FD28" w14:textId="77777777" w:rsidR="00EE2529" w:rsidRPr="00C81B84" w:rsidRDefault="00AD5E1E" w:rsidP="00C81B84">
            <w:r w:rsidRPr="00C81B84">
              <w:t>511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DCC27E" w14:textId="77777777" w:rsidR="00EE2529" w:rsidRPr="00C81B84" w:rsidRDefault="00AD5E1E" w:rsidP="00C81B84">
            <w:r w:rsidRPr="00C81B84">
              <w:t>94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1E493F" w14:textId="77777777" w:rsidR="00EE2529" w:rsidRPr="00C81B84" w:rsidRDefault="00AD5E1E" w:rsidP="00C81B84">
            <w:r w:rsidRPr="00C81B84">
              <w:t>605</w:t>
            </w:r>
          </w:p>
        </w:tc>
      </w:tr>
      <w:tr w:rsidR="00EE2529" w:rsidRPr="00C81B84" w14:paraId="1AEF2359" w14:textId="77777777">
        <w:trPr>
          <w:trHeight w:val="380"/>
        </w:trPr>
        <w:tc>
          <w:tcPr>
            <w:tcW w:w="580" w:type="dxa"/>
            <w:tcBorders>
              <w:top w:val="nil"/>
              <w:left w:val="nil"/>
              <w:bottom w:val="nil"/>
              <w:right w:val="nil"/>
            </w:tcBorders>
            <w:tcMar>
              <w:top w:w="128" w:type="dxa"/>
              <w:left w:w="43" w:type="dxa"/>
              <w:bottom w:w="43" w:type="dxa"/>
              <w:right w:w="43" w:type="dxa"/>
            </w:tcMar>
          </w:tcPr>
          <w:p w14:paraId="4754ED7F" w14:textId="77777777" w:rsidR="00EE2529" w:rsidRPr="00C81B84" w:rsidRDefault="00AD5E1E" w:rsidP="00C81B84">
            <w:r w:rsidRPr="00C81B84">
              <w:t>454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2804C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4CA98D" w14:textId="77777777" w:rsidR="00EE2529" w:rsidRPr="00C81B84" w:rsidRDefault="00AD5E1E" w:rsidP="00C81B84">
            <w:r w:rsidRPr="00C81B84">
              <w:t>Redningshelikoptertjenesten: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115CD7" w14:textId="77777777" w:rsidR="00EE2529" w:rsidRPr="00C81B84" w:rsidRDefault="00AD5E1E" w:rsidP="00C81B84">
            <w:r w:rsidRPr="00C81B84">
              <w:t>20 137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237D0B" w14:textId="77777777" w:rsidR="00EE2529" w:rsidRPr="00C81B84" w:rsidRDefault="00AD5E1E" w:rsidP="00C81B84">
            <w:r w:rsidRPr="00C81B84">
              <w:t>52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810024" w14:textId="77777777" w:rsidR="00EE2529" w:rsidRPr="00C81B84" w:rsidRDefault="00AD5E1E" w:rsidP="00C81B84">
            <w:r w:rsidRPr="00C81B84">
              <w:t>20 189</w:t>
            </w:r>
          </w:p>
        </w:tc>
      </w:tr>
      <w:tr w:rsidR="00EE2529" w:rsidRPr="00C81B84" w14:paraId="15F247FC" w14:textId="77777777">
        <w:trPr>
          <w:trHeight w:val="640"/>
        </w:trPr>
        <w:tc>
          <w:tcPr>
            <w:tcW w:w="580" w:type="dxa"/>
            <w:tcBorders>
              <w:top w:val="nil"/>
              <w:left w:val="nil"/>
              <w:bottom w:val="nil"/>
              <w:right w:val="nil"/>
            </w:tcBorders>
            <w:tcMar>
              <w:top w:w="128" w:type="dxa"/>
              <w:left w:w="43" w:type="dxa"/>
              <w:bottom w:w="43" w:type="dxa"/>
              <w:right w:w="43" w:type="dxa"/>
            </w:tcMar>
          </w:tcPr>
          <w:p w14:paraId="632BBEA2" w14:textId="77777777" w:rsidR="00EE2529" w:rsidRPr="00C81B84" w:rsidRDefault="00AD5E1E" w:rsidP="00C81B84">
            <w:r w:rsidRPr="00C81B84">
              <w:t>454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3D3AA0"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7FEC392" w14:textId="77777777" w:rsidR="00EE2529" w:rsidRPr="00C81B84" w:rsidRDefault="00AD5E1E" w:rsidP="00C81B84">
            <w:r w:rsidRPr="00C81B84">
              <w:t>Redningshelikoptertjenesten: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A1A1C4" w14:textId="77777777" w:rsidR="00EE2529" w:rsidRPr="00C81B84" w:rsidRDefault="00AD5E1E" w:rsidP="00C81B84">
            <w:r w:rsidRPr="00C81B84">
              <w:t>28 946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C79AF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91E45B" w14:textId="77777777" w:rsidR="00EE2529" w:rsidRPr="00C81B84" w:rsidRDefault="00AD5E1E" w:rsidP="00C81B84">
            <w:r w:rsidRPr="00C81B84">
              <w:t>28 946</w:t>
            </w:r>
          </w:p>
        </w:tc>
      </w:tr>
      <w:tr w:rsidR="00EE2529" w:rsidRPr="00C81B84" w14:paraId="54A597A5" w14:textId="77777777">
        <w:trPr>
          <w:trHeight w:val="380"/>
        </w:trPr>
        <w:tc>
          <w:tcPr>
            <w:tcW w:w="580" w:type="dxa"/>
            <w:tcBorders>
              <w:top w:val="nil"/>
              <w:left w:val="nil"/>
              <w:bottom w:val="nil"/>
              <w:right w:val="nil"/>
            </w:tcBorders>
            <w:tcMar>
              <w:top w:w="128" w:type="dxa"/>
              <w:left w:w="43" w:type="dxa"/>
              <w:bottom w:w="43" w:type="dxa"/>
              <w:right w:w="43" w:type="dxa"/>
            </w:tcMar>
          </w:tcPr>
          <w:p w14:paraId="0AC0489F"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AEA67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3537F8" w14:textId="77777777" w:rsidR="00EE2529" w:rsidRPr="00C81B84" w:rsidRDefault="00AD5E1E" w:rsidP="00C81B84">
            <w:r w:rsidRPr="00C81B84">
              <w:t>Redningstjenesten: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B0C790" w14:textId="77777777" w:rsidR="00EE2529" w:rsidRPr="00C81B84" w:rsidRDefault="00AD5E1E" w:rsidP="00C81B84">
            <w:r w:rsidRPr="00C81B84">
              <w:t>1 249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E4A811" w14:textId="77777777" w:rsidR="00EE2529" w:rsidRPr="00C81B84" w:rsidRDefault="00AD5E1E" w:rsidP="00C81B84">
            <w:r w:rsidRPr="00C81B84">
              <w:t>1 571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108AB1" w14:textId="77777777" w:rsidR="00EE2529" w:rsidRPr="00C81B84" w:rsidRDefault="00AD5E1E" w:rsidP="00C81B84">
            <w:r w:rsidRPr="00C81B84">
              <w:t>2 820</w:t>
            </w:r>
          </w:p>
        </w:tc>
      </w:tr>
      <w:tr w:rsidR="00EE2529" w:rsidRPr="00C81B84" w14:paraId="37CF86F1" w14:textId="77777777">
        <w:trPr>
          <w:trHeight w:val="380"/>
        </w:trPr>
        <w:tc>
          <w:tcPr>
            <w:tcW w:w="580" w:type="dxa"/>
            <w:tcBorders>
              <w:top w:val="nil"/>
              <w:left w:val="nil"/>
              <w:bottom w:val="nil"/>
              <w:right w:val="nil"/>
            </w:tcBorders>
            <w:tcMar>
              <w:top w:w="128" w:type="dxa"/>
              <w:left w:w="43" w:type="dxa"/>
              <w:bottom w:w="43" w:type="dxa"/>
              <w:right w:w="43" w:type="dxa"/>
            </w:tcMar>
          </w:tcPr>
          <w:p w14:paraId="6FB76BA1"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A905C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14ED07F" w14:textId="77777777" w:rsidR="00EE2529" w:rsidRPr="00C81B84" w:rsidRDefault="00AD5E1E" w:rsidP="00C81B84">
            <w:r w:rsidRPr="00C81B84">
              <w:t>Redningstjenesten: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A17CFD" w14:textId="77777777" w:rsidR="00EE2529" w:rsidRPr="00C81B84" w:rsidRDefault="00AD5E1E" w:rsidP="00C81B84">
            <w:r w:rsidRPr="00C81B84">
              <w:t>639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44E2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2B729E8" w14:textId="77777777" w:rsidR="00EE2529" w:rsidRPr="00C81B84" w:rsidRDefault="00AD5E1E" w:rsidP="00C81B84">
            <w:r w:rsidRPr="00C81B84">
              <w:t>639</w:t>
            </w:r>
          </w:p>
        </w:tc>
      </w:tr>
      <w:tr w:rsidR="00EE2529" w:rsidRPr="00C81B84" w14:paraId="720BF306" w14:textId="77777777">
        <w:trPr>
          <w:trHeight w:val="640"/>
        </w:trPr>
        <w:tc>
          <w:tcPr>
            <w:tcW w:w="580" w:type="dxa"/>
            <w:tcBorders>
              <w:top w:val="nil"/>
              <w:left w:val="nil"/>
              <w:bottom w:val="nil"/>
              <w:right w:val="nil"/>
            </w:tcBorders>
            <w:tcMar>
              <w:top w:w="128" w:type="dxa"/>
              <w:left w:w="43" w:type="dxa"/>
              <w:bottom w:w="43" w:type="dxa"/>
              <w:right w:w="43" w:type="dxa"/>
            </w:tcMar>
          </w:tcPr>
          <w:p w14:paraId="2F78A757"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B87BA3"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6BFD8C" w14:textId="77777777" w:rsidR="00EE2529" w:rsidRPr="00C81B84" w:rsidRDefault="00AD5E1E" w:rsidP="00C81B84">
            <w:r w:rsidRPr="00C81B84">
              <w:t>Redningstjenesten: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EABBD3" w14:textId="77777777" w:rsidR="00EE2529" w:rsidRPr="00C81B84" w:rsidRDefault="00AD5E1E" w:rsidP="00C81B84">
            <w:r w:rsidRPr="00C81B84">
              <w:t>224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3470E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DD4E27" w14:textId="77777777" w:rsidR="00EE2529" w:rsidRPr="00C81B84" w:rsidRDefault="00AD5E1E" w:rsidP="00C81B84">
            <w:r w:rsidRPr="00C81B84">
              <w:t>224</w:t>
            </w:r>
          </w:p>
        </w:tc>
      </w:tr>
      <w:tr w:rsidR="00EE2529" w:rsidRPr="00C81B84" w14:paraId="360CD6EA" w14:textId="77777777">
        <w:trPr>
          <w:trHeight w:val="640"/>
        </w:trPr>
        <w:tc>
          <w:tcPr>
            <w:tcW w:w="580" w:type="dxa"/>
            <w:tcBorders>
              <w:top w:val="nil"/>
              <w:left w:val="nil"/>
              <w:bottom w:val="nil"/>
              <w:right w:val="nil"/>
            </w:tcBorders>
            <w:tcMar>
              <w:top w:w="128" w:type="dxa"/>
              <w:left w:w="43" w:type="dxa"/>
              <w:bottom w:w="43" w:type="dxa"/>
              <w:right w:w="43" w:type="dxa"/>
            </w:tcMar>
          </w:tcPr>
          <w:p w14:paraId="4F772A9C"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AA7F36"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DEFA9C" w14:textId="77777777" w:rsidR="00EE2529" w:rsidRPr="00C81B84" w:rsidRDefault="00AD5E1E" w:rsidP="00C81B84">
            <w:r w:rsidRPr="00C81B84">
              <w:t>Redningstjenesten: Tilskudd til frivillige organisasjoner i redningstjenesten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40EACB" w14:textId="77777777" w:rsidR="00EE2529" w:rsidRPr="00C81B84" w:rsidRDefault="00AD5E1E" w:rsidP="00C81B84">
            <w:r w:rsidRPr="00C81B84">
              <w:t>1 556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7C497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1AF3EE" w14:textId="77777777" w:rsidR="00EE2529" w:rsidRPr="00C81B84" w:rsidRDefault="00AD5E1E" w:rsidP="00C81B84">
            <w:r w:rsidRPr="00C81B84">
              <w:t>1 556</w:t>
            </w:r>
          </w:p>
        </w:tc>
      </w:tr>
      <w:tr w:rsidR="00EE2529" w:rsidRPr="00C81B84" w14:paraId="29B750CE" w14:textId="77777777">
        <w:trPr>
          <w:trHeight w:val="640"/>
        </w:trPr>
        <w:tc>
          <w:tcPr>
            <w:tcW w:w="580" w:type="dxa"/>
            <w:tcBorders>
              <w:top w:val="nil"/>
              <w:left w:val="nil"/>
              <w:bottom w:val="nil"/>
              <w:right w:val="nil"/>
            </w:tcBorders>
            <w:tcMar>
              <w:top w:w="128" w:type="dxa"/>
              <w:left w:w="43" w:type="dxa"/>
              <w:bottom w:w="43" w:type="dxa"/>
              <w:right w:w="43" w:type="dxa"/>
            </w:tcMar>
          </w:tcPr>
          <w:p w14:paraId="259DA69A"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0D2263"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ECEB89" w14:textId="77777777" w:rsidR="00EE2529" w:rsidRPr="00C81B84" w:rsidRDefault="00AD5E1E" w:rsidP="00C81B84">
            <w:r w:rsidRPr="00C81B84">
              <w:t>Redningstjenesten: Tilskudd til nød- og sikkerhetstjenester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14A9C2" w14:textId="77777777" w:rsidR="00EE2529" w:rsidRPr="00C81B84" w:rsidRDefault="00AD5E1E" w:rsidP="00C81B84">
            <w:r w:rsidRPr="00C81B84">
              <w:t>2 729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C139C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8D2CAB4" w14:textId="77777777" w:rsidR="00EE2529" w:rsidRPr="00C81B84" w:rsidRDefault="00AD5E1E" w:rsidP="00C81B84">
            <w:r w:rsidRPr="00C81B84">
              <w:t>2 729</w:t>
            </w:r>
          </w:p>
        </w:tc>
      </w:tr>
      <w:tr w:rsidR="00EE2529" w:rsidRPr="00C81B84" w14:paraId="4D0E2B51" w14:textId="77777777">
        <w:trPr>
          <w:trHeight w:val="640"/>
        </w:trPr>
        <w:tc>
          <w:tcPr>
            <w:tcW w:w="580" w:type="dxa"/>
            <w:tcBorders>
              <w:top w:val="nil"/>
              <w:left w:val="nil"/>
              <w:bottom w:val="nil"/>
              <w:right w:val="nil"/>
            </w:tcBorders>
            <w:tcMar>
              <w:top w:w="128" w:type="dxa"/>
              <w:left w:w="43" w:type="dxa"/>
              <w:bottom w:w="43" w:type="dxa"/>
              <w:right w:w="43" w:type="dxa"/>
            </w:tcMar>
          </w:tcPr>
          <w:p w14:paraId="78A3BA83" w14:textId="77777777" w:rsidR="00EE2529" w:rsidRPr="00C81B84" w:rsidRDefault="00AD5E1E" w:rsidP="00C81B84">
            <w:r w:rsidRPr="00C81B84">
              <w:t>455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371EF6"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ABA872" w14:textId="77777777" w:rsidR="00EE2529" w:rsidRPr="00C81B84" w:rsidRDefault="00AD5E1E" w:rsidP="00C81B84">
            <w:r w:rsidRPr="00C81B84">
              <w:t>Redningstjenesten: Tilskudd til Redningsselskapet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69F887" w14:textId="77777777" w:rsidR="00EE2529" w:rsidRPr="00C81B84" w:rsidRDefault="00AD5E1E" w:rsidP="00C81B84">
            <w:r w:rsidRPr="00C81B84">
              <w:t>2 812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70281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BEB40D" w14:textId="77777777" w:rsidR="00EE2529" w:rsidRPr="00C81B84" w:rsidRDefault="00AD5E1E" w:rsidP="00C81B84">
            <w:r w:rsidRPr="00C81B84">
              <w:t>2 812</w:t>
            </w:r>
          </w:p>
        </w:tc>
      </w:tr>
      <w:tr w:rsidR="00EE2529" w:rsidRPr="00C81B84" w14:paraId="5ECD5099" w14:textId="77777777">
        <w:trPr>
          <w:trHeight w:val="640"/>
        </w:trPr>
        <w:tc>
          <w:tcPr>
            <w:tcW w:w="580" w:type="dxa"/>
            <w:tcBorders>
              <w:top w:val="nil"/>
              <w:left w:val="nil"/>
              <w:bottom w:val="nil"/>
              <w:right w:val="nil"/>
            </w:tcBorders>
            <w:tcMar>
              <w:top w:w="128" w:type="dxa"/>
              <w:left w:w="43" w:type="dxa"/>
              <w:bottom w:w="43" w:type="dxa"/>
              <w:right w:w="43" w:type="dxa"/>
            </w:tcMar>
          </w:tcPr>
          <w:p w14:paraId="33A09F0A" w14:textId="77777777" w:rsidR="00EE2529" w:rsidRPr="00C81B84" w:rsidRDefault="00AD5E1E" w:rsidP="00C81B84">
            <w:r w:rsidRPr="00C81B84">
              <w:t>457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02099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D36C038" w14:textId="77777777" w:rsidR="00EE2529" w:rsidRPr="00C81B84" w:rsidRDefault="00AD5E1E" w:rsidP="00C81B84">
            <w:r w:rsidRPr="00C81B84">
              <w:t>Nasjonal sikkerhetsmyndighet: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79006E" w14:textId="77777777" w:rsidR="00EE2529" w:rsidRPr="00C81B84" w:rsidRDefault="00AD5E1E" w:rsidP="00C81B84">
            <w:r w:rsidRPr="00C81B84">
              <w:t>3 731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125EDD" w14:textId="77777777" w:rsidR="00EE2529" w:rsidRPr="00C81B84" w:rsidRDefault="00AD5E1E" w:rsidP="00C81B84">
            <w:r w:rsidRPr="00C81B84">
              <w:t>1 626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CE3B80" w14:textId="77777777" w:rsidR="00EE2529" w:rsidRPr="00C81B84" w:rsidRDefault="00AD5E1E" w:rsidP="00C81B84">
            <w:r w:rsidRPr="00C81B84">
              <w:t>5 357</w:t>
            </w:r>
          </w:p>
        </w:tc>
      </w:tr>
      <w:tr w:rsidR="00EE2529" w:rsidRPr="00C81B84" w14:paraId="7E095164" w14:textId="77777777">
        <w:trPr>
          <w:trHeight w:val="640"/>
        </w:trPr>
        <w:tc>
          <w:tcPr>
            <w:tcW w:w="580" w:type="dxa"/>
            <w:tcBorders>
              <w:top w:val="nil"/>
              <w:left w:val="nil"/>
              <w:bottom w:val="nil"/>
              <w:right w:val="nil"/>
            </w:tcBorders>
            <w:tcMar>
              <w:top w:w="128" w:type="dxa"/>
              <w:left w:w="43" w:type="dxa"/>
              <w:bottom w:w="43" w:type="dxa"/>
              <w:right w:w="43" w:type="dxa"/>
            </w:tcMar>
          </w:tcPr>
          <w:p w14:paraId="0599F925" w14:textId="77777777" w:rsidR="00EE2529" w:rsidRPr="00C81B84" w:rsidRDefault="00AD5E1E" w:rsidP="00C81B84">
            <w:r w:rsidRPr="00C81B84">
              <w:t>457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F7A1B5"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D038F77" w14:textId="77777777" w:rsidR="00EE2529" w:rsidRPr="00C81B84" w:rsidRDefault="00AD5E1E" w:rsidP="00C81B84">
            <w:r w:rsidRPr="00C81B84">
              <w:t>Nasjonal sikkerhetsmyndighet: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A3CC08" w14:textId="77777777" w:rsidR="00EE2529" w:rsidRPr="00C81B84" w:rsidRDefault="00AD5E1E" w:rsidP="00C81B84">
            <w:r w:rsidRPr="00C81B84">
              <w:t>892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D715DE" w14:textId="77777777" w:rsidR="00EE2529" w:rsidRPr="00C81B84" w:rsidRDefault="00AD5E1E" w:rsidP="00C81B84">
            <w:r w:rsidRPr="00C81B84">
              <w:t>29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6E99A7" w14:textId="77777777" w:rsidR="00EE2529" w:rsidRPr="00C81B84" w:rsidRDefault="00AD5E1E" w:rsidP="00C81B84">
            <w:r w:rsidRPr="00C81B84">
              <w:t>921</w:t>
            </w:r>
          </w:p>
        </w:tc>
      </w:tr>
      <w:tr w:rsidR="00EE2529" w:rsidRPr="00C81B84" w14:paraId="3DBF0C76" w14:textId="77777777">
        <w:trPr>
          <w:trHeight w:val="380"/>
        </w:trPr>
        <w:tc>
          <w:tcPr>
            <w:tcW w:w="580" w:type="dxa"/>
            <w:tcBorders>
              <w:top w:val="nil"/>
              <w:left w:val="nil"/>
              <w:bottom w:val="nil"/>
              <w:right w:val="nil"/>
            </w:tcBorders>
            <w:tcMar>
              <w:top w:w="128" w:type="dxa"/>
              <w:left w:w="43" w:type="dxa"/>
              <w:bottom w:w="43" w:type="dxa"/>
              <w:right w:w="43" w:type="dxa"/>
            </w:tcMar>
          </w:tcPr>
          <w:p w14:paraId="4684633D" w14:textId="77777777" w:rsidR="00EE2529" w:rsidRPr="00C81B84" w:rsidRDefault="00AD5E1E" w:rsidP="00C81B84">
            <w:r w:rsidRPr="00C81B84">
              <w:t>460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DFE30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14F1B6" w14:textId="77777777" w:rsidR="00EE2529" w:rsidRPr="00C81B84" w:rsidRDefault="00AD5E1E" w:rsidP="00C81B84">
            <w:r w:rsidRPr="00C81B84">
              <w:t>Spesialenheten for politisaker: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89A41D" w14:textId="77777777" w:rsidR="00EE2529" w:rsidRPr="00C81B84" w:rsidRDefault="00AD5E1E" w:rsidP="00C81B84">
            <w:r w:rsidRPr="00C81B84">
              <w:t>308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69D3F1" w14:textId="77777777" w:rsidR="00EE2529" w:rsidRPr="00C81B84" w:rsidRDefault="00AD5E1E" w:rsidP="00C81B84">
            <w:r w:rsidRPr="00C81B84">
              <w:t>351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F46B23" w14:textId="77777777" w:rsidR="00EE2529" w:rsidRPr="00C81B84" w:rsidRDefault="00AD5E1E" w:rsidP="00C81B84">
            <w:r w:rsidRPr="00C81B84">
              <w:t>659</w:t>
            </w:r>
          </w:p>
        </w:tc>
      </w:tr>
      <w:tr w:rsidR="00EE2529" w:rsidRPr="00C81B84" w14:paraId="258A941D" w14:textId="77777777">
        <w:trPr>
          <w:trHeight w:val="640"/>
        </w:trPr>
        <w:tc>
          <w:tcPr>
            <w:tcW w:w="580" w:type="dxa"/>
            <w:tcBorders>
              <w:top w:val="nil"/>
              <w:left w:val="nil"/>
              <w:bottom w:val="nil"/>
              <w:right w:val="nil"/>
            </w:tcBorders>
            <w:tcMar>
              <w:top w:w="128" w:type="dxa"/>
              <w:left w:w="43" w:type="dxa"/>
              <w:bottom w:w="43" w:type="dxa"/>
              <w:right w:w="43" w:type="dxa"/>
            </w:tcMar>
          </w:tcPr>
          <w:p w14:paraId="654DD053" w14:textId="77777777" w:rsidR="00EE2529" w:rsidRPr="00C81B84" w:rsidRDefault="00AD5E1E" w:rsidP="00C81B84">
            <w:r w:rsidRPr="00C81B84">
              <w:t>466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3DE89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113DBA" w14:textId="77777777" w:rsidR="00EE2529" w:rsidRPr="00C81B84" w:rsidRDefault="00AD5E1E" w:rsidP="00C81B84">
            <w:r w:rsidRPr="00C81B84">
              <w:t>Særskilte straffesaksutgifter m.m.: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79E40F" w14:textId="77777777" w:rsidR="00EE2529" w:rsidRPr="00C81B84" w:rsidRDefault="00AD5E1E" w:rsidP="00C81B84">
            <w:r w:rsidRPr="00C81B84">
              <w:t>37 328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EE4FA" w14:textId="77777777" w:rsidR="00EE2529" w:rsidRPr="00C81B84" w:rsidRDefault="00AD5E1E" w:rsidP="00C81B84">
            <w:r w:rsidRPr="00C81B84">
              <w:t>112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12EFE9" w14:textId="77777777" w:rsidR="00EE2529" w:rsidRPr="00C81B84" w:rsidRDefault="00AD5E1E" w:rsidP="00C81B84">
            <w:r w:rsidRPr="00C81B84">
              <w:t>37 440</w:t>
            </w:r>
          </w:p>
        </w:tc>
      </w:tr>
      <w:tr w:rsidR="00EE2529" w:rsidRPr="00C81B84" w14:paraId="77D94CD1" w14:textId="77777777">
        <w:trPr>
          <w:trHeight w:val="380"/>
        </w:trPr>
        <w:tc>
          <w:tcPr>
            <w:tcW w:w="580" w:type="dxa"/>
            <w:tcBorders>
              <w:top w:val="nil"/>
              <w:left w:val="nil"/>
              <w:bottom w:val="nil"/>
              <w:right w:val="nil"/>
            </w:tcBorders>
            <w:tcMar>
              <w:top w:w="128" w:type="dxa"/>
              <w:left w:w="43" w:type="dxa"/>
              <w:bottom w:w="43" w:type="dxa"/>
              <w:right w:w="43" w:type="dxa"/>
            </w:tcMar>
          </w:tcPr>
          <w:p w14:paraId="5060E78A" w14:textId="77777777" w:rsidR="00EE2529" w:rsidRPr="00C81B84" w:rsidRDefault="00AD5E1E" w:rsidP="00C81B84">
            <w:r w:rsidRPr="00C81B84">
              <w:t>467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9F6C28"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04F7E5" w14:textId="77777777" w:rsidR="00EE2529" w:rsidRPr="00C81B84" w:rsidRDefault="00AD5E1E" w:rsidP="00C81B84">
            <w:r w:rsidRPr="00C81B84">
              <w:t>Norsk Lovtidend: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A70354" w14:textId="77777777" w:rsidR="00EE2529" w:rsidRPr="00C81B84" w:rsidRDefault="00AD5E1E" w:rsidP="00C81B84">
            <w:r w:rsidRPr="00C81B84">
              <w:t>247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37802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23C8C25" w14:textId="77777777" w:rsidR="00EE2529" w:rsidRPr="00C81B84" w:rsidRDefault="00AD5E1E" w:rsidP="00C81B84">
            <w:r w:rsidRPr="00C81B84">
              <w:t>247</w:t>
            </w:r>
          </w:p>
        </w:tc>
      </w:tr>
      <w:tr w:rsidR="00EE2529" w:rsidRPr="00C81B84" w14:paraId="0D55C679" w14:textId="77777777">
        <w:trPr>
          <w:trHeight w:val="640"/>
        </w:trPr>
        <w:tc>
          <w:tcPr>
            <w:tcW w:w="580" w:type="dxa"/>
            <w:tcBorders>
              <w:top w:val="nil"/>
              <w:left w:val="nil"/>
              <w:bottom w:val="nil"/>
              <w:right w:val="nil"/>
            </w:tcBorders>
            <w:tcMar>
              <w:top w:w="128" w:type="dxa"/>
              <w:left w:w="43" w:type="dxa"/>
              <w:bottom w:w="43" w:type="dxa"/>
              <w:right w:w="43" w:type="dxa"/>
            </w:tcMar>
          </w:tcPr>
          <w:p w14:paraId="6664E4E9" w14:textId="77777777" w:rsidR="00EE2529" w:rsidRPr="00C81B84" w:rsidRDefault="00AD5E1E" w:rsidP="00C81B84">
            <w:r w:rsidRPr="00C81B84">
              <w:t>468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AEA99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AC013C" w14:textId="77777777" w:rsidR="00EE2529" w:rsidRPr="00C81B84" w:rsidRDefault="00AD5E1E" w:rsidP="00C81B84">
            <w:r w:rsidRPr="00C81B84">
              <w:t>Kommisjonen for gjenopptakelse av straffesaker: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B8214D" w14:textId="77777777" w:rsidR="00EE2529" w:rsidRPr="00C81B84" w:rsidRDefault="00AD5E1E" w:rsidP="00C81B84">
            <w:r w:rsidRPr="00C81B84">
              <w:t>137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E28442" w14:textId="77777777" w:rsidR="00EE2529" w:rsidRPr="00C81B84" w:rsidRDefault="00AD5E1E" w:rsidP="00C81B84">
            <w:r w:rsidRPr="00C81B84">
              <w:t>78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9F88010" w14:textId="77777777" w:rsidR="00EE2529" w:rsidRPr="00C81B84" w:rsidRDefault="00AD5E1E" w:rsidP="00C81B84">
            <w:r w:rsidRPr="00C81B84">
              <w:t>215</w:t>
            </w:r>
          </w:p>
        </w:tc>
      </w:tr>
      <w:tr w:rsidR="00EE2529" w:rsidRPr="00C81B84" w14:paraId="292FE71C" w14:textId="77777777">
        <w:trPr>
          <w:trHeight w:val="380"/>
        </w:trPr>
        <w:tc>
          <w:tcPr>
            <w:tcW w:w="580" w:type="dxa"/>
            <w:tcBorders>
              <w:top w:val="nil"/>
              <w:left w:val="nil"/>
              <w:bottom w:val="nil"/>
              <w:right w:val="nil"/>
            </w:tcBorders>
            <w:tcMar>
              <w:top w:w="128" w:type="dxa"/>
              <w:left w:w="43" w:type="dxa"/>
              <w:bottom w:w="43" w:type="dxa"/>
              <w:right w:w="43" w:type="dxa"/>
            </w:tcMar>
          </w:tcPr>
          <w:p w14:paraId="2EABCF93" w14:textId="77777777" w:rsidR="00EE2529" w:rsidRPr="00C81B84" w:rsidRDefault="00AD5E1E" w:rsidP="00C81B84">
            <w:r w:rsidRPr="00C81B84">
              <w:t>469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46F60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59F451" w14:textId="77777777" w:rsidR="00EE2529" w:rsidRPr="00C81B84" w:rsidRDefault="00AD5E1E" w:rsidP="00C81B84">
            <w:r w:rsidRPr="00C81B84">
              <w:t>Vergemålsordningen: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FE859E" w14:textId="77777777" w:rsidR="00EE2529" w:rsidRPr="00C81B84" w:rsidRDefault="00AD5E1E" w:rsidP="00C81B84">
            <w:r w:rsidRPr="00C81B84">
              <w:t>1 636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8CF19" w14:textId="77777777" w:rsidR="00EE2529" w:rsidRPr="00C81B84" w:rsidRDefault="00AD5E1E" w:rsidP="00C81B84">
            <w:r w:rsidRPr="00C81B84">
              <w:t>429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0DBD9D" w14:textId="77777777" w:rsidR="00EE2529" w:rsidRPr="00C81B84" w:rsidRDefault="00AD5E1E" w:rsidP="00C81B84">
            <w:r w:rsidRPr="00C81B84">
              <w:t>2 065</w:t>
            </w:r>
          </w:p>
        </w:tc>
      </w:tr>
      <w:tr w:rsidR="00EE2529" w:rsidRPr="00C81B84" w14:paraId="0FF4ACE6" w14:textId="77777777">
        <w:trPr>
          <w:trHeight w:val="380"/>
        </w:trPr>
        <w:tc>
          <w:tcPr>
            <w:tcW w:w="580" w:type="dxa"/>
            <w:tcBorders>
              <w:top w:val="nil"/>
              <w:left w:val="nil"/>
              <w:bottom w:val="nil"/>
              <w:right w:val="nil"/>
            </w:tcBorders>
            <w:tcMar>
              <w:top w:w="128" w:type="dxa"/>
              <w:left w:w="43" w:type="dxa"/>
              <w:bottom w:w="43" w:type="dxa"/>
              <w:right w:w="43" w:type="dxa"/>
            </w:tcMar>
          </w:tcPr>
          <w:p w14:paraId="2DC1E40E" w14:textId="77777777" w:rsidR="00EE2529" w:rsidRPr="00C81B84" w:rsidRDefault="00AD5E1E" w:rsidP="00C81B84">
            <w:r w:rsidRPr="00C81B84">
              <w:t>469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56C07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230EE4" w14:textId="77777777" w:rsidR="00EE2529" w:rsidRPr="00C81B84" w:rsidRDefault="00AD5E1E" w:rsidP="00C81B84">
            <w:r w:rsidRPr="00C81B84">
              <w:t>Vergemålsordningen: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FF235D" w14:textId="77777777" w:rsidR="00EE2529" w:rsidRPr="00C81B84" w:rsidRDefault="00AD5E1E" w:rsidP="00C81B84">
            <w:r w:rsidRPr="00C81B84">
              <w:t>1 970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FC6BC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8C02FC0" w14:textId="77777777" w:rsidR="00EE2529" w:rsidRPr="00C81B84" w:rsidRDefault="00AD5E1E" w:rsidP="00C81B84">
            <w:r w:rsidRPr="00C81B84">
              <w:t>1 970</w:t>
            </w:r>
          </w:p>
        </w:tc>
      </w:tr>
      <w:tr w:rsidR="00EE2529" w:rsidRPr="00C81B84" w14:paraId="5DF816A3" w14:textId="77777777">
        <w:trPr>
          <w:trHeight w:val="380"/>
        </w:trPr>
        <w:tc>
          <w:tcPr>
            <w:tcW w:w="580" w:type="dxa"/>
            <w:tcBorders>
              <w:top w:val="nil"/>
              <w:left w:val="nil"/>
              <w:bottom w:val="nil"/>
              <w:right w:val="nil"/>
            </w:tcBorders>
            <w:tcMar>
              <w:top w:w="128" w:type="dxa"/>
              <w:left w:w="43" w:type="dxa"/>
              <w:bottom w:w="43" w:type="dxa"/>
              <w:right w:w="43" w:type="dxa"/>
            </w:tcMar>
          </w:tcPr>
          <w:p w14:paraId="3899A65B" w14:textId="77777777" w:rsidR="00EE2529" w:rsidRPr="00C81B84" w:rsidRDefault="00AD5E1E" w:rsidP="00C81B84">
            <w:r w:rsidRPr="00C81B84">
              <w:t>470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8FD0B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47E124" w14:textId="77777777" w:rsidR="00EE2529" w:rsidRPr="00C81B84" w:rsidRDefault="00AD5E1E" w:rsidP="00C81B84">
            <w:r w:rsidRPr="00C81B84">
              <w:t>Fri rettshjelp: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94ECEE" w14:textId="77777777" w:rsidR="00EE2529" w:rsidRPr="00C81B84" w:rsidRDefault="00AD5E1E" w:rsidP="00C81B84">
            <w:r w:rsidRPr="00C81B84">
              <w:t>24 094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5251E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E1D1D41" w14:textId="77777777" w:rsidR="00EE2529" w:rsidRPr="00C81B84" w:rsidRDefault="00AD5E1E" w:rsidP="00C81B84">
            <w:r w:rsidRPr="00C81B84">
              <w:t>24 094</w:t>
            </w:r>
          </w:p>
        </w:tc>
      </w:tr>
      <w:tr w:rsidR="00EE2529" w:rsidRPr="00C81B84" w14:paraId="064C05DF" w14:textId="77777777">
        <w:trPr>
          <w:trHeight w:val="640"/>
        </w:trPr>
        <w:tc>
          <w:tcPr>
            <w:tcW w:w="580" w:type="dxa"/>
            <w:tcBorders>
              <w:top w:val="nil"/>
              <w:left w:val="nil"/>
              <w:bottom w:val="nil"/>
              <w:right w:val="nil"/>
            </w:tcBorders>
            <w:tcMar>
              <w:top w:w="128" w:type="dxa"/>
              <w:left w:w="43" w:type="dxa"/>
              <w:bottom w:w="43" w:type="dxa"/>
              <w:right w:w="43" w:type="dxa"/>
            </w:tcMar>
          </w:tcPr>
          <w:p w14:paraId="118944C2" w14:textId="77777777" w:rsidR="00EE2529" w:rsidRPr="00C81B84" w:rsidRDefault="00AD5E1E" w:rsidP="00C81B84">
            <w:r w:rsidRPr="00C81B84">
              <w:t>470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1F7C46"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4EF734F" w14:textId="77777777" w:rsidR="00EE2529" w:rsidRPr="00C81B84" w:rsidRDefault="00AD5E1E" w:rsidP="00C81B84">
            <w:r w:rsidRPr="00C81B84">
              <w:t>Fri rettshjelp: Tilskudd til spesielle rettshjelptiltak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7440F" w14:textId="77777777" w:rsidR="00EE2529" w:rsidRPr="00C81B84" w:rsidRDefault="00AD5E1E" w:rsidP="00C81B84">
            <w:r w:rsidRPr="00C81B84">
              <w:t>1 479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6AF3A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121F6A" w14:textId="77777777" w:rsidR="00EE2529" w:rsidRPr="00C81B84" w:rsidRDefault="00AD5E1E" w:rsidP="00C81B84">
            <w:r w:rsidRPr="00C81B84">
              <w:t>1 479</w:t>
            </w:r>
          </w:p>
        </w:tc>
      </w:tr>
      <w:tr w:rsidR="00EE2529" w:rsidRPr="00C81B84" w14:paraId="41CC5B04" w14:textId="77777777">
        <w:trPr>
          <w:trHeight w:val="880"/>
        </w:trPr>
        <w:tc>
          <w:tcPr>
            <w:tcW w:w="580" w:type="dxa"/>
            <w:tcBorders>
              <w:top w:val="nil"/>
              <w:left w:val="nil"/>
              <w:bottom w:val="nil"/>
              <w:right w:val="nil"/>
            </w:tcBorders>
            <w:tcMar>
              <w:top w:w="128" w:type="dxa"/>
              <w:left w:w="43" w:type="dxa"/>
              <w:bottom w:w="43" w:type="dxa"/>
              <w:right w:w="43" w:type="dxa"/>
            </w:tcMar>
          </w:tcPr>
          <w:p w14:paraId="2D89DFC1" w14:textId="77777777" w:rsidR="00EE2529" w:rsidRPr="00C81B84" w:rsidRDefault="00AD5E1E" w:rsidP="00C81B84">
            <w:r w:rsidRPr="00C81B84">
              <w:t>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59BB3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7101FB" w14:textId="77777777" w:rsidR="00EE2529" w:rsidRPr="00C81B84" w:rsidRDefault="00AD5E1E" w:rsidP="00C81B84">
            <w:r w:rsidRPr="00C81B84">
              <w:t>Statens erstatningsansvar og Stortingets rettferdsvederlagsordning: Erstatningsansvar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65C677" w14:textId="77777777" w:rsidR="00EE2529" w:rsidRPr="00C81B84" w:rsidRDefault="00AD5E1E" w:rsidP="00C81B84">
            <w:r w:rsidRPr="00C81B84">
              <w:t>2 636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7B734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01955F" w14:textId="77777777" w:rsidR="00EE2529" w:rsidRPr="00C81B84" w:rsidRDefault="00AD5E1E" w:rsidP="00C81B84">
            <w:r w:rsidRPr="00C81B84">
              <w:t>2 636</w:t>
            </w:r>
          </w:p>
        </w:tc>
      </w:tr>
      <w:tr w:rsidR="00EE2529" w:rsidRPr="00C81B84" w14:paraId="67FFC557" w14:textId="77777777">
        <w:trPr>
          <w:trHeight w:val="880"/>
        </w:trPr>
        <w:tc>
          <w:tcPr>
            <w:tcW w:w="580" w:type="dxa"/>
            <w:tcBorders>
              <w:top w:val="nil"/>
              <w:left w:val="nil"/>
              <w:bottom w:val="nil"/>
              <w:right w:val="nil"/>
            </w:tcBorders>
            <w:tcMar>
              <w:top w:w="128" w:type="dxa"/>
              <w:left w:w="43" w:type="dxa"/>
              <w:bottom w:w="43" w:type="dxa"/>
              <w:right w:w="43" w:type="dxa"/>
            </w:tcMar>
          </w:tcPr>
          <w:p w14:paraId="57CC8BE2" w14:textId="77777777" w:rsidR="00EE2529" w:rsidRPr="00C81B84" w:rsidRDefault="00AD5E1E" w:rsidP="00C81B84">
            <w:r w:rsidRPr="00C81B84">
              <w:t>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1F385D"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C22AC5" w14:textId="77777777" w:rsidR="00EE2529" w:rsidRPr="00C81B84" w:rsidRDefault="00AD5E1E" w:rsidP="00C81B84">
            <w:r w:rsidRPr="00C81B84">
              <w:t xml:space="preserve">Statens erstatningsansvar og Stortingets rettferdsvederlagsordning: Erstatning i anledning av </w:t>
            </w:r>
            <w:proofErr w:type="spellStart"/>
            <w:r w:rsidRPr="00C81B84">
              <w:t>straffeforfølging</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EF7904" w14:textId="77777777" w:rsidR="00EE2529" w:rsidRPr="00C81B84" w:rsidRDefault="00AD5E1E" w:rsidP="00C81B84">
            <w:r w:rsidRPr="00C81B84">
              <w:t>1 477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028A2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27B1C77" w14:textId="77777777" w:rsidR="00EE2529" w:rsidRPr="00C81B84" w:rsidRDefault="00AD5E1E" w:rsidP="00C81B84">
            <w:r w:rsidRPr="00C81B84">
              <w:t>1 477</w:t>
            </w:r>
          </w:p>
        </w:tc>
      </w:tr>
      <w:tr w:rsidR="00EE2529" w:rsidRPr="00C81B84" w14:paraId="280C3A13" w14:textId="77777777">
        <w:trPr>
          <w:trHeight w:val="880"/>
        </w:trPr>
        <w:tc>
          <w:tcPr>
            <w:tcW w:w="580" w:type="dxa"/>
            <w:tcBorders>
              <w:top w:val="nil"/>
              <w:left w:val="nil"/>
              <w:bottom w:val="nil"/>
              <w:right w:val="nil"/>
            </w:tcBorders>
            <w:tcMar>
              <w:top w:w="128" w:type="dxa"/>
              <w:left w:w="43" w:type="dxa"/>
              <w:bottom w:w="43" w:type="dxa"/>
              <w:right w:w="43" w:type="dxa"/>
            </w:tcMar>
          </w:tcPr>
          <w:p w14:paraId="5A4278B7" w14:textId="77777777" w:rsidR="00EE2529" w:rsidRPr="00C81B84" w:rsidRDefault="00AD5E1E" w:rsidP="00C81B84">
            <w:r w:rsidRPr="00C81B84">
              <w:t>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1DE3B7"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CB5B826" w14:textId="77777777" w:rsidR="00EE2529" w:rsidRPr="00C81B84" w:rsidRDefault="00AD5E1E" w:rsidP="00C81B84">
            <w:r w:rsidRPr="00C81B84">
              <w:t>Statens erstatningsansvar og Stortingets rettferdsvederlagsordning: Stortingets rettferdsvederlagsordning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666D63" w14:textId="77777777" w:rsidR="00EE2529" w:rsidRPr="00C81B84" w:rsidRDefault="00AD5E1E" w:rsidP="00C81B84">
            <w:r w:rsidRPr="00C81B84">
              <w:t>643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7F31D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0A94014" w14:textId="77777777" w:rsidR="00EE2529" w:rsidRPr="00C81B84" w:rsidRDefault="00AD5E1E" w:rsidP="00C81B84">
            <w:r w:rsidRPr="00C81B84">
              <w:t>643</w:t>
            </w:r>
          </w:p>
        </w:tc>
      </w:tr>
      <w:tr w:rsidR="00EE2529" w:rsidRPr="00C81B84" w14:paraId="69AF24D4" w14:textId="77777777">
        <w:trPr>
          <w:trHeight w:val="380"/>
        </w:trPr>
        <w:tc>
          <w:tcPr>
            <w:tcW w:w="580" w:type="dxa"/>
            <w:tcBorders>
              <w:top w:val="nil"/>
              <w:left w:val="nil"/>
              <w:bottom w:val="nil"/>
              <w:right w:val="nil"/>
            </w:tcBorders>
            <w:tcMar>
              <w:top w:w="128" w:type="dxa"/>
              <w:left w:w="43" w:type="dxa"/>
              <w:bottom w:w="43" w:type="dxa"/>
              <w:right w:w="43" w:type="dxa"/>
            </w:tcMar>
          </w:tcPr>
          <w:p w14:paraId="781CB9A6" w14:textId="77777777" w:rsidR="00EE2529" w:rsidRPr="00C81B84" w:rsidRDefault="00AD5E1E" w:rsidP="00C81B84">
            <w:r w:rsidRPr="00C81B84">
              <w:t>473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0B11D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B81463" w14:textId="77777777" w:rsidR="00EE2529" w:rsidRPr="00C81B84" w:rsidRDefault="00AD5E1E" w:rsidP="00C81B84">
            <w:r w:rsidRPr="00C81B84">
              <w:t>Statens sivilrettsforvaltning: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F2E50B" w14:textId="77777777" w:rsidR="00EE2529" w:rsidRPr="00C81B84" w:rsidRDefault="00AD5E1E" w:rsidP="00C81B84">
            <w:r w:rsidRPr="00C81B84">
              <w:t>598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49BC7D" w14:textId="77777777" w:rsidR="00EE2529" w:rsidRPr="00C81B84" w:rsidRDefault="00AD5E1E" w:rsidP="00C81B84">
            <w:r w:rsidRPr="00C81B84">
              <w:t>162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D0CF57" w14:textId="77777777" w:rsidR="00EE2529" w:rsidRPr="00C81B84" w:rsidRDefault="00AD5E1E" w:rsidP="00C81B84">
            <w:r w:rsidRPr="00C81B84">
              <w:t>760</w:t>
            </w:r>
          </w:p>
        </w:tc>
      </w:tr>
      <w:tr w:rsidR="00EE2529" w:rsidRPr="00C81B84" w14:paraId="5C55F779" w14:textId="77777777">
        <w:trPr>
          <w:trHeight w:val="640"/>
        </w:trPr>
        <w:tc>
          <w:tcPr>
            <w:tcW w:w="580" w:type="dxa"/>
            <w:tcBorders>
              <w:top w:val="nil"/>
              <w:left w:val="nil"/>
              <w:bottom w:val="nil"/>
              <w:right w:val="nil"/>
            </w:tcBorders>
            <w:tcMar>
              <w:top w:w="128" w:type="dxa"/>
              <w:left w:w="43" w:type="dxa"/>
              <w:bottom w:w="43" w:type="dxa"/>
              <w:right w:w="43" w:type="dxa"/>
            </w:tcMar>
          </w:tcPr>
          <w:p w14:paraId="7F24CC40" w14:textId="77777777" w:rsidR="00EE2529" w:rsidRPr="00C81B84" w:rsidRDefault="00AD5E1E" w:rsidP="00C81B84">
            <w:r w:rsidRPr="00C81B84">
              <w:t>473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BCC16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153E2D6" w14:textId="77777777" w:rsidR="00EE2529" w:rsidRPr="00C81B84" w:rsidRDefault="00AD5E1E" w:rsidP="00C81B84">
            <w:r w:rsidRPr="00C81B84">
              <w:t>Statens sivilrettsforvaltning: Erstatning til voldsofre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31E67D" w14:textId="77777777" w:rsidR="00EE2529" w:rsidRPr="00C81B84" w:rsidRDefault="00AD5E1E" w:rsidP="00C81B84">
            <w:r w:rsidRPr="00C81B84">
              <w:t>9 197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640C7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3F52BE" w14:textId="77777777" w:rsidR="00EE2529" w:rsidRPr="00C81B84" w:rsidRDefault="00AD5E1E" w:rsidP="00C81B84">
            <w:r w:rsidRPr="00C81B84">
              <w:t>9 197</w:t>
            </w:r>
          </w:p>
        </w:tc>
      </w:tr>
      <w:tr w:rsidR="00EE2529" w:rsidRPr="00C81B84" w14:paraId="03DD8DC8" w14:textId="77777777">
        <w:trPr>
          <w:trHeight w:val="380"/>
        </w:trPr>
        <w:tc>
          <w:tcPr>
            <w:tcW w:w="580" w:type="dxa"/>
            <w:tcBorders>
              <w:top w:val="nil"/>
              <w:left w:val="nil"/>
              <w:bottom w:val="nil"/>
              <w:right w:val="nil"/>
            </w:tcBorders>
            <w:tcMar>
              <w:top w:w="128" w:type="dxa"/>
              <w:left w:w="43" w:type="dxa"/>
              <w:bottom w:w="43" w:type="dxa"/>
              <w:right w:w="43" w:type="dxa"/>
            </w:tcMar>
          </w:tcPr>
          <w:p w14:paraId="6903BC7D" w14:textId="77777777" w:rsidR="00EE2529" w:rsidRPr="00C81B84" w:rsidRDefault="00AD5E1E" w:rsidP="00C81B84">
            <w:r w:rsidRPr="00C81B84">
              <w:t>475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62F7F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2CF1EBD" w14:textId="77777777" w:rsidR="00EE2529" w:rsidRPr="00C81B84" w:rsidRDefault="00AD5E1E" w:rsidP="00C81B84">
            <w:r w:rsidRPr="00C81B84">
              <w:t>Bobehandling: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AFCFE" w14:textId="77777777" w:rsidR="00EE2529" w:rsidRPr="00C81B84" w:rsidRDefault="00AD5E1E" w:rsidP="00C81B84">
            <w:r w:rsidRPr="00C81B84">
              <w:t>3 554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288F4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0DDCD4" w14:textId="77777777" w:rsidR="00EE2529" w:rsidRPr="00C81B84" w:rsidRDefault="00AD5E1E" w:rsidP="00C81B84">
            <w:r w:rsidRPr="00C81B84">
              <w:t>3 554</w:t>
            </w:r>
          </w:p>
        </w:tc>
      </w:tr>
      <w:tr w:rsidR="00EE2529" w:rsidRPr="00C81B84" w14:paraId="78D97E5E" w14:textId="77777777">
        <w:trPr>
          <w:trHeight w:val="380"/>
        </w:trPr>
        <w:tc>
          <w:tcPr>
            <w:tcW w:w="580" w:type="dxa"/>
            <w:tcBorders>
              <w:top w:val="nil"/>
              <w:left w:val="nil"/>
              <w:bottom w:val="nil"/>
              <w:right w:val="nil"/>
            </w:tcBorders>
            <w:tcMar>
              <w:top w:w="128" w:type="dxa"/>
              <w:left w:w="43" w:type="dxa"/>
              <w:bottom w:w="43" w:type="dxa"/>
              <w:right w:w="43" w:type="dxa"/>
            </w:tcMar>
          </w:tcPr>
          <w:p w14:paraId="6594E02F" w14:textId="77777777" w:rsidR="00EE2529" w:rsidRPr="00C81B84" w:rsidRDefault="00AD5E1E" w:rsidP="00C81B84">
            <w:r w:rsidRPr="00C81B84">
              <w:t>475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69639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51D41C9" w14:textId="77777777" w:rsidR="00EE2529" w:rsidRPr="00C81B84" w:rsidRDefault="00AD5E1E" w:rsidP="00C81B84">
            <w:r w:rsidRPr="00C81B84">
              <w:t>Bobehandling: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7197E2" w14:textId="77777777" w:rsidR="00EE2529" w:rsidRPr="00C81B84" w:rsidRDefault="00AD5E1E" w:rsidP="00C81B84">
            <w:r w:rsidRPr="00C81B84">
              <w:t>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DC871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37CDA7" w14:textId="77777777" w:rsidR="00EE2529" w:rsidRPr="00C81B84" w:rsidRDefault="00AD5E1E" w:rsidP="00C81B84">
            <w:r w:rsidRPr="00C81B84">
              <w:t>180</w:t>
            </w:r>
          </w:p>
        </w:tc>
      </w:tr>
      <w:tr w:rsidR="00EE2529" w:rsidRPr="00C81B84" w14:paraId="75979CB3" w14:textId="77777777">
        <w:trPr>
          <w:trHeight w:val="380"/>
        </w:trPr>
        <w:tc>
          <w:tcPr>
            <w:tcW w:w="580" w:type="dxa"/>
            <w:tcBorders>
              <w:top w:val="nil"/>
              <w:left w:val="nil"/>
              <w:bottom w:val="nil"/>
              <w:right w:val="nil"/>
            </w:tcBorders>
            <w:tcMar>
              <w:top w:w="128" w:type="dxa"/>
              <w:left w:w="43" w:type="dxa"/>
              <w:bottom w:w="43" w:type="dxa"/>
              <w:right w:w="43" w:type="dxa"/>
            </w:tcMar>
          </w:tcPr>
          <w:p w14:paraId="4AD1E258" w14:textId="77777777" w:rsidR="00EE2529" w:rsidRPr="00C81B84" w:rsidRDefault="00AD5E1E" w:rsidP="00C81B84">
            <w:r w:rsidRPr="00C81B84">
              <w:t>480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E53018"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372F8AA" w14:textId="77777777" w:rsidR="00EE2529" w:rsidRPr="00C81B84" w:rsidRDefault="00AD5E1E" w:rsidP="00C81B84">
            <w:r w:rsidRPr="00C81B84">
              <w:t>Svalbardbudsjettet: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BA53A0" w14:textId="77777777" w:rsidR="00EE2529" w:rsidRPr="00C81B84" w:rsidRDefault="00AD5E1E" w:rsidP="00C81B84">
            <w:r w:rsidRPr="00C81B84">
              <w:t>5 544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26C7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C59FFD" w14:textId="77777777" w:rsidR="00EE2529" w:rsidRPr="00C81B84" w:rsidRDefault="00AD5E1E" w:rsidP="00C81B84">
            <w:r w:rsidRPr="00C81B84">
              <w:t>5 544</w:t>
            </w:r>
          </w:p>
        </w:tc>
      </w:tr>
      <w:tr w:rsidR="00EE2529" w:rsidRPr="00C81B84" w14:paraId="134AA889" w14:textId="77777777">
        <w:trPr>
          <w:trHeight w:val="380"/>
        </w:trPr>
        <w:tc>
          <w:tcPr>
            <w:tcW w:w="580" w:type="dxa"/>
            <w:tcBorders>
              <w:top w:val="nil"/>
              <w:left w:val="nil"/>
              <w:bottom w:val="nil"/>
              <w:right w:val="nil"/>
            </w:tcBorders>
            <w:tcMar>
              <w:top w:w="128" w:type="dxa"/>
              <w:left w:w="43" w:type="dxa"/>
              <w:bottom w:w="43" w:type="dxa"/>
              <w:right w:w="43" w:type="dxa"/>
            </w:tcMar>
          </w:tcPr>
          <w:p w14:paraId="54637F87" w14:textId="77777777" w:rsidR="00EE2529" w:rsidRPr="00C81B84" w:rsidRDefault="00AD5E1E" w:rsidP="00C81B84">
            <w:r w:rsidRPr="00C81B84">
              <w:t>481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204BA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0388A1" w14:textId="77777777" w:rsidR="00EE2529" w:rsidRPr="00C81B84" w:rsidRDefault="00AD5E1E" w:rsidP="00C81B84">
            <w:r w:rsidRPr="00C81B84">
              <w:t>Samfunnet Jan Mayen: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9D7A74" w14:textId="77777777" w:rsidR="00EE2529" w:rsidRPr="00C81B84" w:rsidRDefault="00AD5E1E" w:rsidP="00C81B84">
            <w:r w:rsidRPr="00C81B84">
              <w:t>990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F988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3BF59F" w14:textId="77777777" w:rsidR="00EE2529" w:rsidRPr="00C81B84" w:rsidRDefault="00AD5E1E" w:rsidP="00C81B84">
            <w:r w:rsidRPr="00C81B84">
              <w:t>990</w:t>
            </w:r>
          </w:p>
        </w:tc>
      </w:tr>
      <w:tr w:rsidR="00EE2529" w:rsidRPr="00C81B84" w14:paraId="51363D6B" w14:textId="77777777">
        <w:trPr>
          <w:trHeight w:val="380"/>
        </w:trPr>
        <w:tc>
          <w:tcPr>
            <w:tcW w:w="580" w:type="dxa"/>
            <w:tcBorders>
              <w:top w:val="nil"/>
              <w:left w:val="nil"/>
              <w:bottom w:val="nil"/>
              <w:right w:val="nil"/>
            </w:tcBorders>
            <w:tcMar>
              <w:top w:w="128" w:type="dxa"/>
              <w:left w:w="43" w:type="dxa"/>
              <w:bottom w:w="43" w:type="dxa"/>
              <w:right w:w="43" w:type="dxa"/>
            </w:tcMar>
          </w:tcPr>
          <w:p w14:paraId="32304618"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FDD4A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D39430" w14:textId="77777777" w:rsidR="00EE2529" w:rsidRPr="00C81B84" w:rsidRDefault="00AD5E1E" w:rsidP="00C81B84">
            <w:r w:rsidRPr="00C81B84">
              <w:t>Utlendingsdirektoratet: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E8AB89" w14:textId="77777777" w:rsidR="00EE2529" w:rsidRPr="00C81B84" w:rsidRDefault="00AD5E1E" w:rsidP="00C81B84">
            <w:r w:rsidRPr="00C81B84">
              <w:t>10 407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0991A7" w14:textId="77777777" w:rsidR="00EE2529" w:rsidRPr="00C81B84" w:rsidRDefault="00AD5E1E" w:rsidP="00C81B84">
            <w:r w:rsidRPr="00C81B84">
              <w:t>2 320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25A4F6" w14:textId="77777777" w:rsidR="00EE2529" w:rsidRPr="00C81B84" w:rsidRDefault="00AD5E1E" w:rsidP="00C81B84">
            <w:r w:rsidRPr="00C81B84">
              <w:t>12 727</w:t>
            </w:r>
          </w:p>
        </w:tc>
      </w:tr>
      <w:tr w:rsidR="00EE2529" w:rsidRPr="00C81B84" w14:paraId="571EB3BD" w14:textId="77777777">
        <w:trPr>
          <w:trHeight w:val="640"/>
        </w:trPr>
        <w:tc>
          <w:tcPr>
            <w:tcW w:w="580" w:type="dxa"/>
            <w:tcBorders>
              <w:top w:val="nil"/>
              <w:left w:val="nil"/>
              <w:bottom w:val="nil"/>
              <w:right w:val="nil"/>
            </w:tcBorders>
            <w:tcMar>
              <w:top w:w="128" w:type="dxa"/>
              <w:left w:w="43" w:type="dxa"/>
              <w:bottom w:w="43" w:type="dxa"/>
              <w:right w:w="43" w:type="dxa"/>
            </w:tcMar>
          </w:tcPr>
          <w:p w14:paraId="28DF19B9"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EA9E9C"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0D37653" w14:textId="77777777" w:rsidR="00EE2529" w:rsidRPr="00C81B84" w:rsidRDefault="00AD5E1E" w:rsidP="00C81B84">
            <w:r w:rsidRPr="00C81B84">
              <w:t>Utlendingsdirektoratet: Spesielle driftsutgifter, tolk og oversettelse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6F3C12" w14:textId="77777777" w:rsidR="00EE2529" w:rsidRPr="00C81B84" w:rsidRDefault="00AD5E1E" w:rsidP="00C81B84">
            <w:r w:rsidRPr="00C81B84">
              <w:t>467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606A5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DD33F3" w14:textId="77777777" w:rsidR="00EE2529" w:rsidRPr="00C81B84" w:rsidRDefault="00AD5E1E" w:rsidP="00C81B84">
            <w:r w:rsidRPr="00C81B84">
              <w:t>467</w:t>
            </w:r>
          </w:p>
        </w:tc>
      </w:tr>
      <w:tr w:rsidR="00EE2529" w:rsidRPr="00C81B84" w14:paraId="620A58DB" w14:textId="77777777">
        <w:trPr>
          <w:trHeight w:val="640"/>
        </w:trPr>
        <w:tc>
          <w:tcPr>
            <w:tcW w:w="580" w:type="dxa"/>
            <w:tcBorders>
              <w:top w:val="nil"/>
              <w:left w:val="nil"/>
              <w:bottom w:val="nil"/>
              <w:right w:val="nil"/>
            </w:tcBorders>
            <w:tcMar>
              <w:top w:w="128" w:type="dxa"/>
              <w:left w:w="43" w:type="dxa"/>
              <w:bottom w:w="43" w:type="dxa"/>
              <w:right w:w="43" w:type="dxa"/>
            </w:tcMar>
          </w:tcPr>
          <w:p w14:paraId="4FE237EB"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881F8B"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52EE3EC" w14:textId="77777777" w:rsidR="00EE2529" w:rsidRPr="00C81B84" w:rsidRDefault="00AD5E1E" w:rsidP="00C81B84">
            <w:r w:rsidRPr="00C81B84">
              <w:t>Utlendingsdirektoratet: Spesielle driftsutgifter, kunnskapsutvikling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EAB910" w14:textId="77777777" w:rsidR="00EE2529" w:rsidRPr="00C81B84" w:rsidRDefault="00AD5E1E" w:rsidP="00C81B84">
            <w:r w:rsidRPr="00C81B84">
              <w:t>142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A7CF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290DFD" w14:textId="77777777" w:rsidR="00EE2529" w:rsidRPr="00C81B84" w:rsidRDefault="00AD5E1E" w:rsidP="00C81B84">
            <w:r w:rsidRPr="00C81B84">
              <w:t>142</w:t>
            </w:r>
          </w:p>
        </w:tc>
      </w:tr>
      <w:tr w:rsidR="00EE2529" w:rsidRPr="00C81B84" w14:paraId="4EF9FADC" w14:textId="77777777">
        <w:trPr>
          <w:trHeight w:val="640"/>
        </w:trPr>
        <w:tc>
          <w:tcPr>
            <w:tcW w:w="580" w:type="dxa"/>
            <w:tcBorders>
              <w:top w:val="nil"/>
              <w:left w:val="nil"/>
              <w:bottom w:val="nil"/>
              <w:right w:val="nil"/>
            </w:tcBorders>
            <w:tcMar>
              <w:top w:w="128" w:type="dxa"/>
              <w:left w:w="43" w:type="dxa"/>
              <w:bottom w:w="43" w:type="dxa"/>
              <w:right w:w="43" w:type="dxa"/>
            </w:tcMar>
          </w:tcPr>
          <w:p w14:paraId="41FFC15E"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AA1E00"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84D9A3A" w14:textId="77777777" w:rsidR="00EE2529" w:rsidRPr="00C81B84" w:rsidRDefault="00AD5E1E" w:rsidP="00C81B84">
            <w:r w:rsidRPr="00C81B84">
              <w:t>Utlendingsdirektoratet: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226DB2" w14:textId="77777777" w:rsidR="00EE2529" w:rsidRPr="00C81B84" w:rsidRDefault="00AD5E1E" w:rsidP="00C81B84">
            <w:r w:rsidRPr="00C81B84">
              <w:t>1 296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D7429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821AD16" w14:textId="77777777" w:rsidR="00EE2529" w:rsidRPr="00C81B84" w:rsidRDefault="00AD5E1E" w:rsidP="00C81B84">
            <w:r w:rsidRPr="00C81B84">
              <w:t>1 296</w:t>
            </w:r>
          </w:p>
        </w:tc>
      </w:tr>
      <w:tr w:rsidR="00EE2529" w:rsidRPr="00C81B84" w14:paraId="775702F3" w14:textId="77777777">
        <w:trPr>
          <w:trHeight w:val="640"/>
        </w:trPr>
        <w:tc>
          <w:tcPr>
            <w:tcW w:w="580" w:type="dxa"/>
            <w:tcBorders>
              <w:top w:val="nil"/>
              <w:left w:val="nil"/>
              <w:bottom w:val="nil"/>
              <w:right w:val="nil"/>
            </w:tcBorders>
            <w:tcMar>
              <w:top w:w="128" w:type="dxa"/>
              <w:left w:w="43" w:type="dxa"/>
              <w:bottom w:w="43" w:type="dxa"/>
              <w:right w:w="43" w:type="dxa"/>
            </w:tcMar>
          </w:tcPr>
          <w:p w14:paraId="6719A9E7"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97F6E8" w14:textId="77777777" w:rsidR="00EE2529" w:rsidRPr="00C81B84" w:rsidRDefault="00AD5E1E" w:rsidP="00C81B84">
            <w:r w:rsidRPr="00C81B84">
              <w:t>46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6E80304" w14:textId="77777777" w:rsidR="00EE2529" w:rsidRPr="00C81B84" w:rsidRDefault="00AD5E1E" w:rsidP="00C81B84">
            <w:r w:rsidRPr="00C81B84">
              <w:t>Utlendingsdirektoratet: Investeringer i Schengen IKT-systemer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C8770A" w14:textId="77777777" w:rsidR="00EE2529" w:rsidRPr="00C81B84" w:rsidRDefault="00AD5E1E" w:rsidP="00C81B84">
            <w:r w:rsidRPr="00C81B84">
              <w:t>2 513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8B722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A732DD" w14:textId="77777777" w:rsidR="00EE2529" w:rsidRPr="00C81B84" w:rsidRDefault="00AD5E1E" w:rsidP="00C81B84">
            <w:r w:rsidRPr="00C81B84">
              <w:t>2 513</w:t>
            </w:r>
          </w:p>
        </w:tc>
      </w:tr>
      <w:tr w:rsidR="00EE2529" w:rsidRPr="00C81B84" w14:paraId="52637C25" w14:textId="77777777">
        <w:trPr>
          <w:trHeight w:val="640"/>
        </w:trPr>
        <w:tc>
          <w:tcPr>
            <w:tcW w:w="580" w:type="dxa"/>
            <w:tcBorders>
              <w:top w:val="nil"/>
              <w:left w:val="nil"/>
              <w:bottom w:val="nil"/>
              <w:right w:val="nil"/>
            </w:tcBorders>
            <w:tcMar>
              <w:top w:w="128" w:type="dxa"/>
              <w:left w:w="43" w:type="dxa"/>
              <w:bottom w:w="43" w:type="dxa"/>
              <w:right w:w="43" w:type="dxa"/>
            </w:tcMar>
          </w:tcPr>
          <w:p w14:paraId="60192D18"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E3E5A2"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1ED519F" w14:textId="77777777" w:rsidR="00EE2529" w:rsidRPr="00C81B84" w:rsidRDefault="00AD5E1E" w:rsidP="00C81B84">
            <w:r w:rsidRPr="00C81B84">
              <w:t>Utlendingsdirektoratet: Tilskudd til vertskommuner for asylmottak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60E51B" w14:textId="77777777" w:rsidR="00EE2529" w:rsidRPr="00C81B84" w:rsidRDefault="00AD5E1E" w:rsidP="00C81B84">
            <w:r w:rsidRPr="00C81B84">
              <w:t>15 615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41F3F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38E2D9" w14:textId="77777777" w:rsidR="00EE2529" w:rsidRPr="00C81B84" w:rsidRDefault="00AD5E1E" w:rsidP="00C81B84">
            <w:r w:rsidRPr="00C81B84">
              <w:t>15 615</w:t>
            </w:r>
          </w:p>
        </w:tc>
      </w:tr>
      <w:tr w:rsidR="00EE2529" w:rsidRPr="00C81B84" w14:paraId="68AFB2D7" w14:textId="77777777">
        <w:trPr>
          <w:trHeight w:val="640"/>
        </w:trPr>
        <w:tc>
          <w:tcPr>
            <w:tcW w:w="580" w:type="dxa"/>
            <w:tcBorders>
              <w:top w:val="nil"/>
              <w:left w:val="nil"/>
              <w:bottom w:val="nil"/>
              <w:right w:val="nil"/>
            </w:tcBorders>
            <w:tcMar>
              <w:top w:w="128" w:type="dxa"/>
              <w:left w:w="43" w:type="dxa"/>
              <w:bottom w:w="43" w:type="dxa"/>
              <w:right w:w="43" w:type="dxa"/>
            </w:tcMar>
          </w:tcPr>
          <w:p w14:paraId="4D9E7E2B"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5B1295"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E4CB99" w14:textId="77777777" w:rsidR="00EE2529" w:rsidRPr="00C81B84" w:rsidRDefault="00AD5E1E" w:rsidP="00C81B84">
            <w:r w:rsidRPr="00C81B84">
              <w:t>Utlendingsdirektoratet: Stønader til beboere i asylmottak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6394E3" w14:textId="77777777" w:rsidR="00EE2529" w:rsidRPr="00C81B84" w:rsidRDefault="00AD5E1E" w:rsidP="00C81B84">
            <w:r w:rsidRPr="00C81B84">
              <w:t>6 056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5375F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E0A891" w14:textId="77777777" w:rsidR="00EE2529" w:rsidRPr="00C81B84" w:rsidRDefault="00AD5E1E" w:rsidP="00C81B84">
            <w:r w:rsidRPr="00C81B84">
              <w:t>6 056</w:t>
            </w:r>
          </w:p>
        </w:tc>
      </w:tr>
      <w:tr w:rsidR="00EE2529" w:rsidRPr="00C81B84" w14:paraId="62F8CB79" w14:textId="77777777">
        <w:trPr>
          <w:trHeight w:val="880"/>
        </w:trPr>
        <w:tc>
          <w:tcPr>
            <w:tcW w:w="580" w:type="dxa"/>
            <w:tcBorders>
              <w:top w:val="nil"/>
              <w:left w:val="nil"/>
              <w:bottom w:val="nil"/>
              <w:right w:val="nil"/>
            </w:tcBorders>
            <w:tcMar>
              <w:top w:w="128" w:type="dxa"/>
              <w:left w:w="43" w:type="dxa"/>
              <w:bottom w:w="43" w:type="dxa"/>
              <w:right w:w="43" w:type="dxa"/>
            </w:tcMar>
          </w:tcPr>
          <w:p w14:paraId="376CDF29"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BA07CD"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9CA307F" w14:textId="77777777" w:rsidR="00EE2529" w:rsidRPr="00C81B84" w:rsidRDefault="00AD5E1E" w:rsidP="00C81B84">
            <w:r w:rsidRPr="00C81B84">
              <w:t>Utlendingsdirektoratet: Tilskudd til aktivitetstilbud for barn i asylmottak, og veiledning for au pairer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B336A1" w14:textId="77777777" w:rsidR="00EE2529" w:rsidRPr="00C81B84" w:rsidRDefault="00AD5E1E" w:rsidP="00C81B84">
            <w:r w:rsidRPr="00C81B84">
              <w:t>191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4384B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468213" w14:textId="77777777" w:rsidR="00EE2529" w:rsidRPr="00C81B84" w:rsidRDefault="00AD5E1E" w:rsidP="00C81B84">
            <w:r w:rsidRPr="00C81B84">
              <w:t>191</w:t>
            </w:r>
          </w:p>
        </w:tc>
      </w:tr>
      <w:tr w:rsidR="00EE2529" w:rsidRPr="00C81B84" w14:paraId="6DDB2880" w14:textId="77777777">
        <w:trPr>
          <w:trHeight w:val="640"/>
        </w:trPr>
        <w:tc>
          <w:tcPr>
            <w:tcW w:w="580" w:type="dxa"/>
            <w:tcBorders>
              <w:top w:val="nil"/>
              <w:left w:val="nil"/>
              <w:bottom w:val="nil"/>
              <w:right w:val="nil"/>
            </w:tcBorders>
            <w:tcMar>
              <w:top w:w="128" w:type="dxa"/>
              <w:left w:w="43" w:type="dxa"/>
              <w:bottom w:w="43" w:type="dxa"/>
              <w:right w:w="43" w:type="dxa"/>
            </w:tcMar>
          </w:tcPr>
          <w:p w14:paraId="7DA2C01D"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B10C99"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3D315C" w14:textId="77777777" w:rsidR="00EE2529" w:rsidRPr="00C81B84" w:rsidRDefault="00AD5E1E" w:rsidP="00C81B84">
            <w:r w:rsidRPr="00C81B84">
              <w:t>Utlendingsdirektoratet: Assistert retur og reintegrering i hjemlandet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9B5FDA" w14:textId="77777777" w:rsidR="00EE2529" w:rsidRPr="00C81B84" w:rsidRDefault="00AD5E1E" w:rsidP="00C81B84">
            <w:r w:rsidRPr="00C81B84">
              <w:t>541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B908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81926E" w14:textId="77777777" w:rsidR="00EE2529" w:rsidRPr="00C81B84" w:rsidRDefault="00AD5E1E" w:rsidP="00C81B84">
            <w:r w:rsidRPr="00C81B84">
              <w:t>541</w:t>
            </w:r>
          </w:p>
        </w:tc>
      </w:tr>
      <w:tr w:rsidR="00EE2529" w:rsidRPr="00C81B84" w14:paraId="561534DD" w14:textId="77777777">
        <w:trPr>
          <w:trHeight w:val="640"/>
        </w:trPr>
        <w:tc>
          <w:tcPr>
            <w:tcW w:w="580" w:type="dxa"/>
            <w:tcBorders>
              <w:top w:val="nil"/>
              <w:left w:val="nil"/>
              <w:bottom w:val="nil"/>
              <w:right w:val="nil"/>
            </w:tcBorders>
            <w:tcMar>
              <w:top w:w="128" w:type="dxa"/>
              <w:left w:w="43" w:type="dxa"/>
              <w:bottom w:w="43" w:type="dxa"/>
              <w:right w:w="43" w:type="dxa"/>
            </w:tcMar>
          </w:tcPr>
          <w:p w14:paraId="0BADAC97"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C2DA86"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E460CF6" w14:textId="77777777" w:rsidR="00EE2529" w:rsidRPr="00C81B84" w:rsidRDefault="00AD5E1E" w:rsidP="00C81B84">
            <w:r w:rsidRPr="00C81B84">
              <w:t>Utlendingsdirektoratet: Beskyttelse til flyktninger utenfor Norge mv., støttetiltak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6C21BF" w14:textId="77777777" w:rsidR="00EE2529" w:rsidRPr="00C81B84" w:rsidRDefault="00AD5E1E" w:rsidP="00C81B84">
            <w:r w:rsidRPr="00C81B84">
              <w:t>425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5750E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C7E125" w14:textId="77777777" w:rsidR="00EE2529" w:rsidRPr="00C81B84" w:rsidRDefault="00AD5E1E" w:rsidP="00C81B84">
            <w:r w:rsidRPr="00C81B84">
              <w:t>425</w:t>
            </w:r>
          </w:p>
        </w:tc>
      </w:tr>
      <w:tr w:rsidR="00EE2529" w:rsidRPr="00C81B84" w14:paraId="4D847A65" w14:textId="77777777">
        <w:trPr>
          <w:trHeight w:val="640"/>
        </w:trPr>
        <w:tc>
          <w:tcPr>
            <w:tcW w:w="580" w:type="dxa"/>
            <w:tcBorders>
              <w:top w:val="nil"/>
              <w:left w:val="nil"/>
              <w:bottom w:val="nil"/>
              <w:right w:val="nil"/>
            </w:tcBorders>
            <w:tcMar>
              <w:top w:w="128" w:type="dxa"/>
              <w:left w:w="43" w:type="dxa"/>
              <w:bottom w:w="43" w:type="dxa"/>
              <w:right w:w="43" w:type="dxa"/>
            </w:tcMar>
          </w:tcPr>
          <w:p w14:paraId="0699D5D6"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AD1429"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8EB432F" w14:textId="77777777" w:rsidR="00EE2529" w:rsidRPr="00C81B84" w:rsidRDefault="00AD5E1E" w:rsidP="00C81B84">
            <w:r w:rsidRPr="00C81B84">
              <w:t>Utlendingsdirektoratet: Internasjonale forpliktelser, kontingenter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7D3732" w14:textId="77777777" w:rsidR="00EE2529" w:rsidRPr="00C81B84" w:rsidRDefault="00AD5E1E" w:rsidP="00C81B84">
            <w:r w:rsidRPr="00C81B84">
              <w:t>1 200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BB39D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A64A7C" w14:textId="77777777" w:rsidR="00EE2529" w:rsidRPr="00C81B84" w:rsidRDefault="00AD5E1E" w:rsidP="00C81B84">
            <w:r w:rsidRPr="00C81B84">
              <w:t>1 200</w:t>
            </w:r>
          </w:p>
        </w:tc>
      </w:tr>
      <w:tr w:rsidR="00EE2529" w:rsidRPr="00C81B84" w14:paraId="4241D495" w14:textId="77777777">
        <w:trPr>
          <w:trHeight w:val="640"/>
        </w:trPr>
        <w:tc>
          <w:tcPr>
            <w:tcW w:w="580" w:type="dxa"/>
            <w:tcBorders>
              <w:top w:val="nil"/>
              <w:left w:val="nil"/>
              <w:bottom w:val="nil"/>
              <w:right w:val="nil"/>
            </w:tcBorders>
            <w:tcMar>
              <w:top w:w="128" w:type="dxa"/>
              <w:left w:w="43" w:type="dxa"/>
              <w:bottom w:w="43" w:type="dxa"/>
              <w:right w:w="43" w:type="dxa"/>
            </w:tcMar>
          </w:tcPr>
          <w:p w14:paraId="6E585E90" w14:textId="77777777" w:rsidR="00EE2529" w:rsidRPr="00C81B84" w:rsidRDefault="00AD5E1E" w:rsidP="00C81B84">
            <w:r w:rsidRPr="00C81B84">
              <w:t>490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30AD67"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792242" w14:textId="77777777" w:rsidR="00EE2529" w:rsidRPr="00C81B84" w:rsidRDefault="00AD5E1E" w:rsidP="00C81B84">
            <w:r w:rsidRPr="00C81B84">
              <w:t>Utlendingsdirektoratet: Internasjonalt migrasjonsarbeid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240FA6" w14:textId="77777777" w:rsidR="00EE2529" w:rsidRPr="00C81B84" w:rsidRDefault="00AD5E1E" w:rsidP="00C81B84">
            <w:r w:rsidRPr="00C81B84">
              <w:t>567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792CB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B476E4" w14:textId="77777777" w:rsidR="00EE2529" w:rsidRPr="00C81B84" w:rsidRDefault="00AD5E1E" w:rsidP="00C81B84">
            <w:r w:rsidRPr="00C81B84">
              <w:t>567</w:t>
            </w:r>
          </w:p>
        </w:tc>
      </w:tr>
      <w:tr w:rsidR="00EE2529" w:rsidRPr="00C81B84" w14:paraId="4134B476" w14:textId="77777777">
        <w:trPr>
          <w:trHeight w:val="380"/>
        </w:trPr>
        <w:tc>
          <w:tcPr>
            <w:tcW w:w="580" w:type="dxa"/>
            <w:tcBorders>
              <w:top w:val="nil"/>
              <w:left w:val="nil"/>
              <w:bottom w:val="nil"/>
              <w:right w:val="nil"/>
            </w:tcBorders>
            <w:tcMar>
              <w:top w:w="128" w:type="dxa"/>
              <w:left w:w="43" w:type="dxa"/>
              <w:bottom w:w="43" w:type="dxa"/>
              <w:right w:w="43" w:type="dxa"/>
            </w:tcMar>
          </w:tcPr>
          <w:p w14:paraId="7285241A" w14:textId="77777777" w:rsidR="00EE2529" w:rsidRPr="00C81B84" w:rsidRDefault="00AD5E1E" w:rsidP="00C81B84">
            <w:r w:rsidRPr="00C81B84">
              <w:t>491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C700B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725AE6" w14:textId="77777777" w:rsidR="00EE2529" w:rsidRPr="00C81B84" w:rsidRDefault="00AD5E1E" w:rsidP="00C81B84">
            <w:r w:rsidRPr="00C81B84">
              <w:t>Utlendingsnemnda: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15DFE2" w14:textId="77777777" w:rsidR="00EE2529" w:rsidRPr="00C81B84" w:rsidRDefault="00AD5E1E" w:rsidP="00C81B84">
            <w:r w:rsidRPr="00C81B84">
              <w:t>2 484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3A88AA" w14:textId="77777777" w:rsidR="00EE2529" w:rsidRPr="00C81B84" w:rsidRDefault="00AD5E1E" w:rsidP="00C81B84">
            <w:r w:rsidRPr="00C81B84">
              <w:t>687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199B800" w14:textId="77777777" w:rsidR="00EE2529" w:rsidRPr="00C81B84" w:rsidRDefault="00AD5E1E" w:rsidP="00C81B84">
            <w:r w:rsidRPr="00C81B84">
              <w:t>3 171</w:t>
            </w:r>
          </w:p>
        </w:tc>
      </w:tr>
      <w:tr w:rsidR="00EE2529" w:rsidRPr="00C81B84" w14:paraId="13C8C15B"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1DFBF241" w14:textId="77777777" w:rsidR="00EE2529" w:rsidRPr="00C81B84" w:rsidRDefault="00AD5E1E" w:rsidP="00C81B84">
            <w:r w:rsidRPr="00C81B84">
              <w:t>491</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58963DB" w14:textId="77777777" w:rsidR="00EE2529" w:rsidRPr="00C81B84" w:rsidRDefault="00AD5E1E" w:rsidP="00C81B84">
            <w:r w:rsidRPr="00C81B84">
              <w:t>21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2C8A3E5" w14:textId="77777777" w:rsidR="00EE2529" w:rsidRPr="00C81B84" w:rsidRDefault="00AD5E1E" w:rsidP="00C81B84">
            <w:r w:rsidRPr="00C81B84">
              <w:t>Utlendingsnemnda: Spesielle driftsutgifter, nemndbehandling</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6447224" w14:textId="77777777" w:rsidR="00EE2529" w:rsidRPr="00C81B84" w:rsidRDefault="00AD5E1E" w:rsidP="00C81B84">
            <w:r w:rsidRPr="00C81B84">
              <w:t>148</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ADBA2C6" w14:textId="77777777" w:rsidR="00EE2529" w:rsidRPr="00C81B84" w:rsidRDefault="00AD5E1E" w:rsidP="00C81B84">
            <w:r w:rsidRPr="00C81B84">
              <w:t>8</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7005BA5" w14:textId="77777777" w:rsidR="00EE2529" w:rsidRPr="00C81B84" w:rsidRDefault="00AD5E1E" w:rsidP="00C81B84">
            <w:r w:rsidRPr="00C81B84">
              <w:t>156</w:t>
            </w:r>
          </w:p>
        </w:tc>
      </w:tr>
      <w:tr w:rsidR="00EE2529" w:rsidRPr="00C81B84" w14:paraId="549029FD"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17AE6F91" w14:textId="77777777" w:rsidR="00EE2529" w:rsidRPr="00C81B84" w:rsidRDefault="00AD5E1E" w:rsidP="00C81B84">
            <w:r w:rsidRPr="00C81B84">
              <w:t>Justis- og beredskapsdepartementet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9FAC74C" w14:textId="77777777" w:rsidR="00EE2529" w:rsidRPr="00C81B84" w:rsidRDefault="00AD5E1E" w:rsidP="00C81B84">
            <w:r w:rsidRPr="00C81B84">
              <w:t>551 840</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4BC7C3C" w14:textId="77777777" w:rsidR="00EE2529" w:rsidRPr="00C81B84" w:rsidRDefault="00AD5E1E" w:rsidP="00C81B84">
            <w:r w:rsidRPr="00C81B84">
              <w:t>116 162</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DF6EA88" w14:textId="77777777" w:rsidR="00EE2529" w:rsidRPr="00C81B84" w:rsidRDefault="00AD5E1E" w:rsidP="00C81B84">
            <w:r w:rsidRPr="00C81B84">
              <w:t>668 002</w:t>
            </w:r>
          </w:p>
        </w:tc>
      </w:tr>
      <w:tr w:rsidR="00EE2529" w:rsidRPr="00C81B84" w14:paraId="2BBB5B8A" w14:textId="77777777">
        <w:trPr>
          <w:trHeight w:val="640"/>
        </w:trPr>
        <w:tc>
          <w:tcPr>
            <w:tcW w:w="580" w:type="dxa"/>
            <w:tcBorders>
              <w:top w:val="nil"/>
              <w:left w:val="nil"/>
              <w:bottom w:val="nil"/>
              <w:right w:val="nil"/>
            </w:tcBorders>
            <w:tcMar>
              <w:top w:w="128" w:type="dxa"/>
              <w:left w:w="43" w:type="dxa"/>
              <w:bottom w:w="43" w:type="dxa"/>
              <w:right w:w="43" w:type="dxa"/>
            </w:tcMar>
          </w:tcPr>
          <w:p w14:paraId="39A7ACCC"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9CD87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2821B8" w14:textId="77777777" w:rsidR="00EE2529" w:rsidRPr="00C81B84" w:rsidRDefault="00AD5E1E" w:rsidP="00C81B84">
            <w:r w:rsidRPr="00C81B84">
              <w:t xml:space="preserve">Kommunal- og </w:t>
            </w:r>
            <w:proofErr w:type="spellStart"/>
            <w:r w:rsidRPr="00C81B84">
              <w:t>distriktsdepartementet</w:t>
            </w:r>
            <w:proofErr w:type="spellEnd"/>
            <w:r w:rsidRPr="00C81B84">
              <w: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A27260" w14:textId="77777777" w:rsidR="00EE2529" w:rsidRPr="00C81B84" w:rsidRDefault="00AD5E1E" w:rsidP="00C81B84">
            <w:r w:rsidRPr="00C81B84">
              <w:t>2 020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0AA140" w14:textId="77777777" w:rsidR="00EE2529" w:rsidRPr="00C81B84" w:rsidRDefault="00AD5E1E" w:rsidP="00C81B84">
            <w:r w:rsidRPr="00C81B84">
              <w:t>2 280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D8B599" w14:textId="77777777" w:rsidR="00EE2529" w:rsidRPr="00C81B84" w:rsidRDefault="00AD5E1E" w:rsidP="00C81B84">
            <w:r w:rsidRPr="00C81B84">
              <w:t>4 300</w:t>
            </w:r>
          </w:p>
        </w:tc>
      </w:tr>
      <w:tr w:rsidR="00EE2529" w:rsidRPr="00C81B84" w14:paraId="2150CF6C" w14:textId="77777777">
        <w:trPr>
          <w:trHeight w:val="640"/>
        </w:trPr>
        <w:tc>
          <w:tcPr>
            <w:tcW w:w="580" w:type="dxa"/>
            <w:tcBorders>
              <w:top w:val="nil"/>
              <w:left w:val="nil"/>
              <w:bottom w:val="nil"/>
              <w:right w:val="nil"/>
            </w:tcBorders>
            <w:tcMar>
              <w:top w:w="128" w:type="dxa"/>
              <w:left w:w="43" w:type="dxa"/>
              <w:bottom w:w="43" w:type="dxa"/>
              <w:right w:w="43" w:type="dxa"/>
            </w:tcMar>
          </w:tcPr>
          <w:p w14:paraId="4DB3965F"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9CA129"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CDF9C40" w14:textId="77777777" w:rsidR="00EE2529" w:rsidRPr="00C81B84" w:rsidRDefault="00AD5E1E" w:rsidP="00C81B84">
            <w:r w:rsidRPr="00C81B84">
              <w:t xml:space="preserve">Kommunal- og </w:t>
            </w:r>
            <w:proofErr w:type="spellStart"/>
            <w:r w:rsidRPr="00C81B84">
              <w:t>distriktsdepartementet</w:t>
            </w:r>
            <w:proofErr w:type="spellEnd"/>
            <w:r w:rsidRPr="00C81B84">
              <w: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7A34EB" w14:textId="77777777" w:rsidR="00EE2529" w:rsidRPr="00C81B84" w:rsidRDefault="00AD5E1E" w:rsidP="00C81B84">
            <w:r w:rsidRPr="00C81B84">
              <w:t>1 829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4CE3F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0D2C809" w14:textId="77777777" w:rsidR="00EE2529" w:rsidRPr="00C81B84" w:rsidRDefault="00AD5E1E" w:rsidP="00C81B84">
            <w:r w:rsidRPr="00C81B84">
              <w:t>1 829</w:t>
            </w:r>
          </w:p>
        </w:tc>
      </w:tr>
      <w:tr w:rsidR="00EE2529" w:rsidRPr="00C81B84" w14:paraId="14136723" w14:textId="77777777">
        <w:trPr>
          <w:trHeight w:val="640"/>
        </w:trPr>
        <w:tc>
          <w:tcPr>
            <w:tcW w:w="580" w:type="dxa"/>
            <w:tcBorders>
              <w:top w:val="nil"/>
              <w:left w:val="nil"/>
              <w:bottom w:val="nil"/>
              <w:right w:val="nil"/>
            </w:tcBorders>
            <w:tcMar>
              <w:top w:w="128" w:type="dxa"/>
              <w:left w:w="43" w:type="dxa"/>
              <w:bottom w:w="43" w:type="dxa"/>
              <w:right w:w="43" w:type="dxa"/>
            </w:tcMar>
          </w:tcPr>
          <w:p w14:paraId="34322705"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0FBAEB"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828385" w14:textId="77777777" w:rsidR="00EE2529" w:rsidRPr="00C81B84" w:rsidRDefault="00AD5E1E" w:rsidP="00C81B84">
            <w:r w:rsidRPr="00C81B84">
              <w:t xml:space="preserve">Kommunal- og </w:t>
            </w:r>
            <w:proofErr w:type="spellStart"/>
            <w:r w:rsidRPr="00C81B84">
              <w:t>distriktsdepartementet</w:t>
            </w:r>
            <w:proofErr w:type="spellEnd"/>
            <w:r w:rsidRPr="00C81B84">
              <w:t>: Husleie for fellesarealer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C36FF" w14:textId="77777777" w:rsidR="00EE2529" w:rsidRPr="00C81B84" w:rsidRDefault="00AD5E1E" w:rsidP="00C81B84">
            <w:r w:rsidRPr="00C81B84">
              <w:t>2 648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D6AF8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188E2E" w14:textId="77777777" w:rsidR="00EE2529" w:rsidRPr="00C81B84" w:rsidRDefault="00AD5E1E" w:rsidP="00C81B84">
            <w:r w:rsidRPr="00C81B84">
              <w:t>2 648</w:t>
            </w:r>
          </w:p>
        </w:tc>
      </w:tr>
      <w:tr w:rsidR="00EE2529" w:rsidRPr="00C81B84" w14:paraId="18B3FC89" w14:textId="77777777">
        <w:trPr>
          <w:trHeight w:val="640"/>
        </w:trPr>
        <w:tc>
          <w:tcPr>
            <w:tcW w:w="580" w:type="dxa"/>
            <w:tcBorders>
              <w:top w:val="nil"/>
              <w:left w:val="nil"/>
              <w:bottom w:val="nil"/>
              <w:right w:val="nil"/>
            </w:tcBorders>
            <w:tcMar>
              <w:top w:w="128" w:type="dxa"/>
              <w:left w:w="43" w:type="dxa"/>
              <w:bottom w:w="43" w:type="dxa"/>
              <w:right w:w="43" w:type="dxa"/>
            </w:tcMar>
          </w:tcPr>
          <w:p w14:paraId="47686249"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8F69AF" w14:textId="77777777" w:rsidR="00EE2529" w:rsidRPr="00C81B84" w:rsidRDefault="00AD5E1E" w:rsidP="00C81B84">
            <w:r w:rsidRPr="00C81B84">
              <w:t>25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D605EA" w14:textId="77777777" w:rsidR="00EE2529" w:rsidRPr="00C81B84" w:rsidRDefault="00AD5E1E" w:rsidP="00C81B84">
            <w:r w:rsidRPr="00C81B84">
              <w:t xml:space="preserve">Kommunal- og </w:t>
            </w:r>
            <w:proofErr w:type="spellStart"/>
            <w:r w:rsidRPr="00C81B84">
              <w:t>distriktsdepartementet</w:t>
            </w:r>
            <w:proofErr w:type="spellEnd"/>
            <w:r w:rsidRPr="00C81B84">
              <w:t>: Nytt regjeringskvartal, prosjektstyring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ADA358" w14:textId="77777777" w:rsidR="00EE2529" w:rsidRPr="00C81B84" w:rsidRDefault="00AD5E1E" w:rsidP="00C81B84">
            <w:r w:rsidRPr="00C81B84">
              <w:t>130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604FC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E1FD02" w14:textId="77777777" w:rsidR="00EE2529" w:rsidRPr="00C81B84" w:rsidRDefault="00AD5E1E" w:rsidP="00C81B84">
            <w:r w:rsidRPr="00C81B84">
              <w:t>130</w:t>
            </w:r>
          </w:p>
        </w:tc>
      </w:tr>
      <w:tr w:rsidR="00EE2529" w:rsidRPr="00C81B84" w14:paraId="7975A0D4" w14:textId="77777777">
        <w:trPr>
          <w:trHeight w:val="640"/>
        </w:trPr>
        <w:tc>
          <w:tcPr>
            <w:tcW w:w="580" w:type="dxa"/>
            <w:tcBorders>
              <w:top w:val="nil"/>
              <w:left w:val="nil"/>
              <w:bottom w:val="nil"/>
              <w:right w:val="nil"/>
            </w:tcBorders>
            <w:tcMar>
              <w:top w:w="128" w:type="dxa"/>
              <w:left w:w="43" w:type="dxa"/>
              <w:bottom w:w="43" w:type="dxa"/>
              <w:right w:w="43" w:type="dxa"/>
            </w:tcMar>
          </w:tcPr>
          <w:p w14:paraId="4BEBE032"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04C27F" w14:textId="77777777" w:rsidR="00EE2529" w:rsidRPr="00C81B84" w:rsidRDefault="00AD5E1E" w:rsidP="00C81B84">
            <w:r w:rsidRPr="00C81B84">
              <w:t>27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8A63DEE" w14:textId="77777777" w:rsidR="00EE2529" w:rsidRPr="00C81B84" w:rsidRDefault="00AD5E1E" w:rsidP="00C81B84">
            <w:r w:rsidRPr="00C81B84">
              <w:t xml:space="preserve">Kommunal- og </w:t>
            </w:r>
            <w:proofErr w:type="spellStart"/>
            <w:r w:rsidRPr="00C81B84">
              <w:t>distriktsdepartementet</w:t>
            </w:r>
            <w:proofErr w:type="spellEnd"/>
            <w:r w:rsidRPr="00C81B84">
              <w:t>: Sak- og arkivløsning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2AB59" w14:textId="77777777" w:rsidR="00EE2529" w:rsidRPr="00C81B84" w:rsidRDefault="00AD5E1E" w:rsidP="00C81B84">
            <w:r w:rsidRPr="00C81B84">
              <w:t>1 238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4780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CCB62C" w14:textId="77777777" w:rsidR="00EE2529" w:rsidRPr="00C81B84" w:rsidRDefault="00AD5E1E" w:rsidP="00C81B84">
            <w:r w:rsidRPr="00C81B84">
              <w:t>1 238</w:t>
            </w:r>
          </w:p>
        </w:tc>
      </w:tr>
      <w:tr w:rsidR="00EE2529" w:rsidRPr="00C81B84" w14:paraId="23C3AF2B" w14:textId="77777777">
        <w:trPr>
          <w:trHeight w:val="640"/>
        </w:trPr>
        <w:tc>
          <w:tcPr>
            <w:tcW w:w="580" w:type="dxa"/>
            <w:tcBorders>
              <w:top w:val="nil"/>
              <w:left w:val="nil"/>
              <w:bottom w:val="nil"/>
              <w:right w:val="nil"/>
            </w:tcBorders>
            <w:tcMar>
              <w:top w:w="128" w:type="dxa"/>
              <w:left w:w="43" w:type="dxa"/>
              <w:bottom w:w="43" w:type="dxa"/>
              <w:right w:w="43" w:type="dxa"/>
            </w:tcMar>
          </w:tcPr>
          <w:p w14:paraId="30A7E5F8"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2E25CC" w14:textId="77777777" w:rsidR="00EE2529" w:rsidRPr="00C81B84" w:rsidRDefault="00AD5E1E" w:rsidP="00C81B84">
            <w:r w:rsidRPr="00C81B84">
              <w:t>30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6CE09E" w14:textId="77777777" w:rsidR="00EE2529" w:rsidRPr="00C81B84" w:rsidRDefault="00AD5E1E" w:rsidP="00C81B84">
            <w:r w:rsidRPr="00C81B84">
              <w:t xml:space="preserve">Kommunal- og </w:t>
            </w:r>
            <w:proofErr w:type="spellStart"/>
            <w:r w:rsidRPr="00C81B84">
              <w:t>distriktsdepartementet</w:t>
            </w:r>
            <w:proofErr w:type="spellEnd"/>
            <w:r w:rsidRPr="00C81B84">
              <w:t>: Nytt regjeringskvartal, ombygging av Ring 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F2019E" w14:textId="77777777" w:rsidR="00EE2529" w:rsidRPr="00C81B84" w:rsidRDefault="00AD5E1E" w:rsidP="00C81B84">
            <w:r w:rsidRPr="00C81B84">
              <w:t>7 034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34B35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3CFBE49" w14:textId="77777777" w:rsidR="00EE2529" w:rsidRPr="00C81B84" w:rsidRDefault="00AD5E1E" w:rsidP="00C81B84">
            <w:r w:rsidRPr="00C81B84">
              <w:t>7 034</w:t>
            </w:r>
          </w:p>
        </w:tc>
      </w:tr>
      <w:tr w:rsidR="00EE2529" w:rsidRPr="00C81B84" w14:paraId="3C2F4BF7" w14:textId="77777777">
        <w:trPr>
          <w:trHeight w:val="640"/>
        </w:trPr>
        <w:tc>
          <w:tcPr>
            <w:tcW w:w="580" w:type="dxa"/>
            <w:tcBorders>
              <w:top w:val="nil"/>
              <w:left w:val="nil"/>
              <w:bottom w:val="nil"/>
              <w:right w:val="nil"/>
            </w:tcBorders>
            <w:tcMar>
              <w:top w:w="128" w:type="dxa"/>
              <w:left w:w="43" w:type="dxa"/>
              <w:bottom w:w="43" w:type="dxa"/>
              <w:right w:w="43" w:type="dxa"/>
            </w:tcMar>
          </w:tcPr>
          <w:p w14:paraId="2523C463"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31D38B"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8D6392" w14:textId="77777777" w:rsidR="00EE2529" w:rsidRPr="00C81B84" w:rsidRDefault="00AD5E1E" w:rsidP="00C81B84">
            <w:r w:rsidRPr="00C81B84">
              <w:t xml:space="preserve">Kommunal- og </w:t>
            </w:r>
            <w:proofErr w:type="spellStart"/>
            <w:r w:rsidRPr="00C81B84">
              <w:t>distriktsdepartementet</w:t>
            </w:r>
            <w:proofErr w:type="spellEnd"/>
            <w:r w:rsidRPr="00C81B84">
              <w:t>: Forskningsprogrammer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31BD57" w14:textId="77777777" w:rsidR="00EE2529" w:rsidRPr="00C81B84" w:rsidRDefault="00AD5E1E" w:rsidP="00C81B84">
            <w:r w:rsidRPr="00C81B84">
              <w:t>1 321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39A29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6209CE1" w14:textId="77777777" w:rsidR="00EE2529" w:rsidRPr="00C81B84" w:rsidRDefault="00AD5E1E" w:rsidP="00C81B84">
            <w:r w:rsidRPr="00C81B84">
              <w:t>1 321</w:t>
            </w:r>
          </w:p>
        </w:tc>
      </w:tr>
      <w:tr w:rsidR="00EE2529" w:rsidRPr="00C81B84" w14:paraId="4D6BED68" w14:textId="77777777">
        <w:trPr>
          <w:trHeight w:val="640"/>
        </w:trPr>
        <w:tc>
          <w:tcPr>
            <w:tcW w:w="580" w:type="dxa"/>
            <w:tcBorders>
              <w:top w:val="nil"/>
              <w:left w:val="nil"/>
              <w:bottom w:val="nil"/>
              <w:right w:val="nil"/>
            </w:tcBorders>
            <w:tcMar>
              <w:top w:w="128" w:type="dxa"/>
              <w:left w:w="43" w:type="dxa"/>
              <w:bottom w:w="43" w:type="dxa"/>
              <w:right w:w="43" w:type="dxa"/>
            </w:tcMar>
          </w:tcPr>
          <w:p w14:paraId="7D820F9A" w14:textId="77777777" w:rsidR="00EE2529" w:rsidRPr="00C81B84" w:rsidRDefault="00AD5E1E" w:rsidP="00C81B84">
            <w:r w:rsidRPr="00C81B84">
              <w:t>500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9D951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56D3680" w14:textId="77777777" w:rsidR="00EE2529" w:rsidRPr="00C81B84" w:rsidRDefault="00AD5E1E" w:rsidP="00C81B84">
            <w:r w:rsidRPr="00C81B84">
              <w:t xml:space="preserve">Kommunal- og </w:t>
            </w:r>
            <w:proofErr w:type="spellStart"/>
            <w:r w:rsidRPr="00C81B84">
              <w:t>distriktsdepartementet</w:t>
            </w:r>
            <w:proofErr w:type="spellEnd"/>
            <w:r w:rsidRPr="00C81B84">
              <w:t>: Diverse formål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D0873F" w14:textId="77777777" w:rsidR="00EE2529" w:rsidRPr="00C81B84" w:rsidRDefault="00AD5E1E" w:rsidP="00C81B84">
            <w:r w:rsidRPr="00C81B84">
              <w:t>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E14A7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0F1F5B5" w14:textId="77777777" w:rsidR="00EE2529" w:rsidRPr="00C81B84" w:rsidRDefault="00AD5E1E" w:rsidP="00C81B84">
            <w:r w:rsidRPr="00C81B84">
              <w:t>68</w:t>
            </w:r>
          </w:p>
        </w:tc>
      </w:tr>
      <w:tr w:rsidR="00EE2529" w:rsidRPr="00C81B84" w14:paraId="0F59C17D" w14:textId="77777777">
        <w:trPr>
          <w:trHeight w:val="640"/>
        </w:trPr>
        <w:tc>
          <w:tcPr>
            <w:tcW w:w="580" w:type="dxa"/>
            <w:tcBorders>
              <w:top w:val="nil"/>
              <w:left w:val="nil"/>
              <w:bottom w:val="nil"/>
              <w:right w:val="nil"/>
            </w:tcBorders>
            <w:tcMar>
              <w:top w:w="128" w:type="dxa"/>
              <w:left w:w="43" w:type="dxa"/>
              <w:bottom w:w="43" w:type="dxa"/>
              <w:right w:w="43" w:type="dxa"/>
            </w:tcMar>
          </w:tcPr>
          <w:p w14:paraId="407F81A7" w14:textId="77777777" w:rsidR="00EE2529" w:rsidRPr="00C81B84" w:rsidRDefault="00AD5E1E" w:rsidP="00C81B84">
            <w:r w:rsidRPr="00C81B84">
              <w:t>510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9DB97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BE0BCE2" w14:textId="77777777" w:rsidR="00EE2529" w:rsidRPr="00C81B84" w:rsidRDefault="00AD5E1E" w:rsidP="00C81B84">
            <w:r w:rsidRPr="00C81B84">
              <w:t>Departementenes sikkerhets- og serviceorganisasjon: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BAFBDA" w14:textId="77777777" w:rsidR="00EE2529" w:rsidRPr="00C81B84" w:rsidRDefault="00AD5E1E" w:rsidP="00C81B84">
            <w:r w:rsidRPr="00C81B84">
              <w:t>5 868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5C9430" w14:textId="77777777" w:rsidR="00EE2529" w:rsidRPr="00C81B84" w:rsidRDefault="00AD5E1E" w:rsidP="00C81B84">
            <w:r w:rsidRPr="00C81B84">
              <w:t>1 724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ADE5E8" w14:textId="77777777" w:rsidR="00EE2529" w:rsidRPr="00C81B84" w:rsidRDefault="00AD5E1E" w:rsidP="00C81B84">
            <w:r w:rsidRPr="00C81B84">
              <w:t>7 592</w:t>
            </w:r>
          </w:p>
        </w:tc>
      </w:tr>
      <w:tr w:rsidR="00EE2529" w:rsidRPr="00C81B84" w14:paraId="7881CAE9" w14:textId="77777777">
        <w:trPr>
          <w:trHeight w:val="640"/>
        </w:trPr>
        <w:tc>
          <w:tcPr>
            <w:tcW w:w="580" w:type="dxa"/>
            <w:tcBorders>
              <w:top w:val="nil"/>
              <w:left w:val="nil"/>
              <w:bottom w:val="nil"/>
              <w:right w:val="nil"/>
            </w:tcBorders>
            <w:tcMar>
              <w:top w:w="128" w:type="dxa"/>
              <w:left w:w="43" w:type="dxa"/>
              <w:bottom w:w="43" w:type="dxa"/>
              <w:right w:w="43" w:type="dxa"/>
            </w:tcMar>
          </w:tcPr>
          <w:p w14:paraId="0160817A" w14:textId="77777777" w:rsidR="00EE2529" w:rsidRPr="00C81B84" w:rsidRDefault="00AD5E1E" w:rsidP="00C81B84">
            <w:r w:rsidRPr="00C81B84">
              <w:t>510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53C71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0A7A4E" w14:textId="77777777" w:rsidR="00EE2529" w:rsidRPr="00C81B84" w:rsidRDefault="00AD5E1E" w:rsidP="00C81B84">
            <w:r w:rsidRPr="00C81B84">
              <w:t>Departementenes sikkerhets- og serviceorganisasjon: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02CE63" w14:textId="77777777" w:rsidR="00EE2529" w:rsidRPr="00C81B84" w:rsidRDefault="00AD5E1E" w:rsidP="00C81B84">
            <w:r w:rsidRPr="00C81B84">
              <w:t>1 531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B493D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8978979" w14:textId="77777777" w:rsidR="00EE2529" w:rsidRPr="00C81B84" w:rsidRDefault="00AD5E1E" w:rsidP="00C81B84">
            <w:r w:rsidRPr="00C81B84">
              <w:t>1 531</w:t>
            </w:r>
          </w:p>
        </w:tc>
      </w:tr>
      <w:tr w:rsidR="00EE2529" w:rsidRPr="00C81B84" w14:paraId="36BE65AB" w14:textId="77777777">
        <w:trPr>
          <w:trHeight w:val="640"/>
        </w:trPr>
        <w:tc>
          <w:tcPr>
            <w:tcW w:w="580" w:type="dxa"/>
            <w:tcBorders>
              <w:top w:val="nil"/>
              <w:left w:val="nil"/>
              <w:bottom w:val="nil"/>
              <w:right w:val="nil"/>
            </w:tcBorders>
            <w:tcMar>
              <w:top w:w="128" w:type="dxa"/>
              <w:left w:w="43" w:type="dxa"/>
              <w:bottom w:w="43" w:type="dxa"/>
              <w:right w:w="43" w:type="dxa"/>
            </w:tcMar>
          </w:tcPr>
          <w:p w14:paraId="26523253" w14:textId="77777777" w:rsidR="00EE2529" w:rsidRPr="00C81B84" w:rsidRDefault="00AD5E1E" w:rsidP="00C81B84">
            <w:r w:rsidRPr="00C81B84">
              <w:t>510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61605C"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BA8AD4" w14:textId="77777777" w:rsidR="00EE2529" w:rsidRPr="00C81B84" w:rsidRDefault="00AD5E1E" w:rsidP="00C81B84">
            <w:r w:rsidRPr="00C81B84">
              <w:t>Departementenes sikkerhets- og serviceorganisasjon: Fellesutgifter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6CC5F3" w14:textId="77777777" w:rsidR="00EE2529" w:rsidRPr="00C81B84" w:rsidRDefault="00AD5E1E" w:rsidP="00C81B84">
            <w:r w:rsidRPr="00C81B84">
              <w:t>3 049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F2DA7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B2C864" w14:textId="77777777" w:rsidR="00EE2529" w:rsidRPr="00C81B84" w:rsidRDefault="00AD5E1E" w:rsidP="00C81B84">
            <w:r w:rsidRPr="00C81B84">
              <w:t>3 049</w:t>
            </w:r>
          </w:p>
        </w:tc>
      </w:tr>
      <w:tr w:rsidR="00EE2529" w:rsidRPr="00C81B84" w14:paraId="37F9EA14" w14:textId="77777777">
        <w:trPr>
          <w:trHeight w:val="880"/>
        </w:trPr>
        <w:tc>
          <w:tcPr>
            <w:tcW w:w="580" w:type="dxa"/>
            <w:tcBorders>
              <w:top w:val="nil"/>
              <w:left w:val="nil"/>
              <w:bottom w:val="nil"/>
              <w:right w:val="nil"/>
            </w:tcBorders>
            <w:tcMar>
              <w:top w:w="128" w:type="dxa"/>
              <w:left w:w="43" w:type="dxa"/>
              <w:bottom w:w="43" w:type="dxa"/>
              <w:right w:w="43" w:type="dxa"/>
            </w:tcMar>
          </w:tcPr>
          <w:p w14:paraId="414F1395" w14:textId="77777777" w:rsidR="00EE2529" w:rsidRPr="00C81B84" w:rsidRDefault="00AD5E1E" w:rsidP="00C81B84">
            <w:r w:rsidRPr="00C81B84">
              <w:t>510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AF1964"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6DD824" w14:textId="77777777" w:rsidR="00EE2529" w:rsidRPr="00C81B84" w:rsidRDefault="00AD5E1E" w:rsidP="00C81B84">
            <w:r w:rsidRPr="00C81B84">
              <w:t>Departementenes sikkerhets- og serviceorganisasjon: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098324" w14:textId="77777777" w:rsidR="00EE2529" w:rsidRPr="00C81B84" w:rsidRDefault="00AD5E1E" w:rsidP="00C81B84">
            <w:r w:rsidRPr="00C81B84">
              <w:t>3 302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F8E06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C5D7EF" w14:textId="77777777" w:rsidR="00EE2529" w:rsidRPr="00C81B84" w:rsidRDefault="00AD5E1E" w:rsidP="00C81B84">
            <w:r w:rsidRPr="00C81B84">
              <w:t>3 302</w:t>
            </w:r>
          </w:p>
        </w:tc>
      </w:tr>
      <w:tr w:rsidR="00EE2529" w:rsidRPr="00C81B84" w14:paraId="142F22FB" w14:textId="77777777">
        <w:trPr>
          <w:trHeight w:val="880"/>
        </w:trPr>
        <w:tc>
          <w:tcPr>
            <w:tcW w:w="580" w:type="dxa"/>
            <w:tcBorders>
              <w:top w:val="nil"/>
              <w:left w:val="nil"/>
              <w:bottom w:val="nil"/>
              <w:right w:val="nil"/>
            </w:tcBorders>
            <w:tcMar>
              <w:top w:w="128" w:type="dxa"/>
              <w:left w:w="43" w:type="dxa"/>
              <w:bottom w:w="43" w:type="dxa"/>
              <w:right w:w="43" w:type="dxa"/>
            </w:tcMar>
          </w:tcPr>
          <w:p w14:paraId="0995DD95" w14:textId="77777777" w:rsidR="00EE2529" w:rsidRPr="00C81B84" w:rsidRDefault="00AD5E1E" w:rsidP="00C81B84">
            <w:r w:rsidRPr="00C81B84">
              <w:t>510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624836" w14:textId="77777777" w:rsidR="00EE2529" w:rsidRPr="00C81B84" w:rsidRDefault="00AD5E1E" w:rsidP="00C81B84">
            <w:r w:rsidRPr="00C81B84">
              <w:t>46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792A77" w14:textId="77777777" w:rsidR="00EE2529" w:rsidRPr="00C81B84" w:rsidRDefault="00AD5E1E" w:rsidP="00C81B84">
            <w:r w:rsidRPr="00C81B84">
              <w:t>Departementenes sikkerhets- og serviceorganisasjon: Sikringsanlegg og sperresystemer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5EF1D1" w14:textId="77777777" w:rsidR="00EE2529" w:rsidRPr="00C81B84" w:rsidRDefault="00AD5E1E" w:rsidP="00C81B84">
            <w:r w:rsidRPr="00C81B84">
              <w:t>411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6FCFE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68840E9" w14:textId="77777777" w:rsidR="00EE2529" w:rsidRPr="00C81B84" w:rsidRDefault="00AD5E1E" w:rsidP="00C81B84">
            <w:r w:rsidRPr="00C81B84">
              <w:t>411</w:t>
            </w:r>
          </w:p>
        </w:tc>
      </w:tr>
      <w:tr w:rsidR="00EE2529" w:rsidRPr="00C81B84" w14:paraId="776BCB39" w14:textId="77777777">
        <w:trPr>
          <w:trHeight w:val="380"/>
        </w:trPr>
        <w:tc>
          <w:tcPr>
            <w:tcW w:w="580" w:type="dxa"/>
            <w:tcBorders>
              <w:top w:val="nil"/>
              <w:left w:val="nil"/>
              <w:bottom w:val="nil"/>
              <w:right w:val="nil"/>
            </w:tcBorders>
            <w:tcMar>
              <w:top w:w="128" w:type="dxa"/>
              <w:left w:w="43" w:type="dxa"/>
              <w:bottom w:w="43" w:type="dxa"/>
              <w:right w:w="43" w:type="dxa"/>
            </w:tcMar>
          </w:tcPr>
          <w:p w14:paraId="6F5DC615" w14:textId="77777777" w:rsidR="00EE2529" w:rsidRPr="00C81B84" w:rsidRDefault="00AD5E1E" w:rsidP="00C81B84">
            <w:r w:rsidRPr="00C81B84">
              <w:t>525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84F7B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20B48C" w14:textId="77777777" w:rsidR="00EE2529" w:rsidRPr="00C81B84" w:rsidRDefault="00AD5E1E" w:rsidP="00C81B84">
            <w:r w:rsidRPr="00C81B84">
              <w:t>Statsforvalterne: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BB432F" w14:textId="77777777" w:rsidR="00EE2529" w:rsidRPr="00C81B84" w:rsidRDefault="00AD5E1E" w:rsidP="00C81B84">
            <w:r w:rsidRPr="00C81B84">
              <w:t>12 938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0D6A98" w14:textId="77777777" w:rsidR="00EE2529" w:rsidRPr="00C81B84" w:rsidRDefault="00AD5E1E" w:rsidP="00C81B84">
            <w:r w:rsidRPr="00C81B84">
              <w:t>4 761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8BF2143" w14:textId="77777777" w:rsidR="00EE2529" w:rsidRPr="00C81B84" w:rsidRDefault="00AD5E1E" w:rsidP="00C81B84">
            <w:r w:rsidRPr="00C81B84">
              <w:t>17 699</w:t>
            </w:r>
          </w:p>
        </w:tc>
      </w:tr>
      <w:tr w:rsidR="00EE2529" w:rsidRPr="00C81B84" w14:paraId="3CF2A206" w14:textId="77777777">
        <w:trPr>
          <w:trHeight w:val="640"/>
        </w:trPr>
        <w:tc>
          <w:tcPr>
            <w:tcW w:w="580" w:type="dxa"/>
            <w:tcBorders>
              <w:top w:val="nil"/>
              <w:left w:val="nil"/>
              <w:bottom w:val="nil"/>
              <w:right w:val="nil"/>
            </w:tcBorders>
            <w:tcMar>
              <w:top w:w="128" w:type="dxa"/>
              <w:left w:w="43" w:type="dxa"/>
              <w:bottom w:w="43" w:type="dxa"/>
              <w:right w:w="43" w:type="dxa"/>
            </w:tcMar>
          </w:tcPr>
          <w:p w14:paraId="7D603946" w14:textId="77777777" w:rsidR="00EE2529" w:rsidRPr="00C81B84" w:rsidRDefault="00AD5E1E" w:rsidP="00C81B84">
            <w:r w:rsidRPr="00C81B84">
              <w:t>531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821E1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C9A608" w14:textId="77777777" w:rsidR="00EE2529" w:rsidRPr="00C81B84" w:rsidRDefault="00AD5E1E" w:rsidP="00C81B84">
            <w:r w:rsidRPr="00C81B84">
              <w:t>Eiendommer til kongelige formål: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F371F8" w14:textId="77777777" w:rsidR="00EE2529" w:rsidRPr="00C81B84" w:rsidRDefault="00AD5E1E" w:rsidP="00C81B84">
            <w:r w:rsidRPr="00C81B84">
              <w:t>640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683B0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ADE9E4" w14:textId="77777777" w:rsidR="00EE2529" w:rsidRPr="00C81B84" w:rsidRDefault="00AD5E1E" w:rsidP="00C81B84">
            <w:r w:rsidRPr="00C81B84">
              <w:t>640</w:t>
            </w:r>
          </w:p>
        </w:tc>
      </w:tr>
      <w:tr w:rsidR="00EE2529" w:rsidRPr="00C81B84" w14:paraId="0C74F748" w14:textId="77777777">
        <w:trPr>
          <w:trHeight w:val="640"/>
        </w:trPr>
        <w:tc>
          <w:tcPr>
            <w:tcW w:w="580" w:type="dxa"/>
            <w:tcBorders>
              <w:top w:val="nil"/>
              <w:left w:val="nil"/>
              <w:bottom w:val="nil"/>
              <w:right w:val="nil"/>
            </w:tcBorders>
            <w:tcMar>
              <w:top w:w="128" w:type="dxa"/>
              <w:left w:w="43" w:type="dxa"/>
              <w:bottom w:w="43" w:type="dxa"/>
              <w:right w:w="43" w:type="dxa"/>
            </w:tcMar>
          </w:tcPr>
          <w:p w14:paraId="433EA3FC" w14:textId="77777777" w:rsidR="00EE2529" w:rsidRPr="00C81B84" w:rsidRDefault="00AD5E1E" w:rsidP="00C81B84">
            <w:r w:rsidRPr="00C81B84">
              <w:t>531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25D249"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7012F42" w14:textId="77777777" w:rsidR="00EE2529" w:rsidRPr="00C81B84" w:rsidRDefault="00AD5E1E" w:rsidP="00C81B84">
            <w:r w:rsidRPr="00C81B84">
              <w:t>Eiendommer til kongelige formål: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7ED0AA" w14:textId="77777777" w:rsidR="00EE2529" w:rsidRPr="00C81B84" w:rsidRDefault="00AD5E1E" w:rsidP="00C81B84">
            <w:r w:rsidRPr="00C81B84">
              <w:t>1 349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17F3D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F2FA31" w14:textId="77777777" w:rsidR="00EE2529" w:rsidRPr="00C81B84" w:rsidRDefault="00AD5E1E" w:rsidP="00C81B84">
            <w:r w:rsidRPr="00C81B84">
              <w:t>1 349</w:t>
            </w:r>
          </w:p>
        </w:tc>
      </w:tr>
      <w:tr w:rsidR="00EE2529" w:rsidRPr="00C81B84" w14:paraId="308EA18C" w14:textId="77777777">
        <w:trPr>
          <w:trHeight w:val="640"/>
        </w:trPr>
        <w:tc>
          <w:tcPr>
            <w:tcW w:w="580" w:type="dxa"/>
            <w:tcBorders>
              <w:top w:val="nil"/>
              <w:left w:val="nil"/>
              <w:bottom w:val="nil"/>
              <w:right w:val="nil"/>
            </w:tcBorders>
            <w:tcMar>
              <w:top w:w="128" w:type="dxa"/>
              <w:left w:w="43" w:type="dxa"/>
              <w:bottom w:w="43" w:type="dxa"/>
              <w:right w:w="43" w:type="dxa"/>
            </w:tcMar>
          </w:tcPr>
          <w:p w14:paraId="7E3F3196" w14:textId="77777777" w:rsidR="00EE2529" w:rsidRPr="00C81B84" w:rsidRDefault="00AD5E1E" w:rsidP="00C81B84">
            <w:r w:rsidRPr="00C81B84">
              <w:t>533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5E3CA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4ABC5A" w14:textId="77777777" w:rsidR="00EE2529" w:rsidRPr="00C81B84" w:rsidRDefault="00AD5E1E" w:rsidP="00C81B84">
            <w:r w:rsidRPr="00C81B84">
              <w:t>Eiendommer utenfor husleieordningen: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2873B4" w14:textId="77777777" w:rsidR="00EE2529" w:rsidRPr="00C81B84" w:rsidRDefault="00AD5E1E" w:rsidP="00C81B84">
            <w:r w:rsidRPr="00C81B84">
              <w:t>724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EBA44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09C9C7" w14:textId="77777777" w:rsidR="00EE2529" w:rsidRPr="00C81B84" w:rsidRDefault="00AD5E1E" w:rsidP="00C81B84">
            <w:r w:rsidRPr="00C81B84">
              <w:t>724</w:t>
            </w:r>
          </w:p>
        </w:tc>
      </w:tr>
      <w:tr w:rsidR="00EE2529" w:rsidRPr="00C81B84" w14:paraId="6B328A8E" w14:textId="77777777">
        <w:trPr>
          <w:trHeight w:val="380"/>
        </w:trPr>
        <w:tc>
          <w:tcPr>
            <w:tcW w:w="580" w:type="dxa"/>
            <w:tcBorders>
              <w:top w:val="nil"/>
              <w:left w:val="nil"/>
              <w:bottom w:val="nil"/>
              <w:right w:val="nil"/>
            </w:tcBorders>
            <w:tcMar>
              <w:top w:w="128" w:type="dxa"/>
              <w:left w:w="43" w:type="dxa"/>
              <w:bottom w:w="43" w:type="dxa"/>
              <w:right w:w="43" w:type="dxa"/>
            </w:tcMar>
          </w:tcPr>
          <w:p w14:paraId="6AD851EC"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CBB15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5E172A" w14:textId="77777777" w:rsidR="00EE2529" w:rsidRPr="00C81B84" w:rsidRDefault="00AD5E1E" w:rsidP="00C81B84">
            <w:r w:rsidRPr="00C81B84">
              <w:t>Digitaliseringsdirektoratet: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AB7C94" w14:textId="77777777" w:rsidR="00EE2529" w:rsidRPr="00C81B84" w:rsidRDefault="00AD5E1E" w:rsidP="00C81B84">
            <w:r w:rsidRPr="00C81B84">
              <w:t>230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D6F6D5" w14:textId="77777777" w:rsidR="00EE2529" w:rsidRPr="00C81B84" w:rsidRDefault="00AD5E1E" w:rsidP="00C81B84">
            <w:r w:rsidRPr="00C81B84">
              <w:t>1 762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C824A3" w14:textId="77777777" w:rsidR="00EE2529" w:rsidRPr="00C81B84" w:rsidRDefault="00AD5E1E" w:rsidP="00C81B84">
            <w:r w:rsidRPr="00C81B84">
              <w:t>1 992</w:t>
            </w:r>
          </w:p>
        </w:tc>
      </w:tr>
      <w:tr w:rsidR="00EE2529" w:rsidRPr="00C81B84" w14:paraId="1C7DFB9B" w14:textId="77777777">
        <w:trPr>
          <w:trHeight w:val="640"/>
        </w:trPr>
        <w:tc>
          <w:tcPr>
            <w:tcW w:w="580" w:type="dxa"/>
            <w:tcBorders>
              <w:top w:val="nil"/>
              <w:left w:val="nil"/>
              <w:bottom w:val="nil"/>
              <w:right w:val="nil"/>
            </w:tcBorders>
            <w:tcMar>
              <w:top w:w="128" w:type="dxa"/>
              <w:left w:w="43" w:type="dxa"/>
              <w:bottom w:w="43" w:type="dxa"/>
              <w:right w:w="43" w:type="dxa"/>
            </w:tcMar>
          </w:tcPr>
          <w:p w14:paraId="0CFA67D8"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6E7F7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1DDD31" w14:textId="77777777" w:rsidR="00EE2529" w:rsidRPr="00C81B84" w:rsidRDefault="00AD5E1E" w:rsidP="00C81B84">
            <w:r w:rsidRPr="00C81B84">
              <w:t>Digitaliseringsdirektoratet: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BB6129" w14:textId="77777777" w:rsidR="00EE2529" w:rsidRPr="00C81B84" w:rsidRDefault="00AD5E1E" w:rsidP="00C81B84">
            <w:r w:rsidRPr="00C81B84">
              <w:t>271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8B633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6A48F7" w14:textId="77777777" w:rsidR="00EE2529" w:rsidRPr="00C81B84" w:rsidRDefault="00AD5E1E" w:rsidP="00C81B84">
            <w:r w:rsidRPr="00C81B84">
              <w:t>271</w:t>
            </w:r>
          </w:p>
        </w:tc>
      </w:tr>
      <w:tr w:rsidR="00EE2529" w:rsidRPr="00C81B84" w14:paraId="432629D0" w14:textId="77777777">
        <w:trPr>
          <w:trHeight w:val="640"/>
        </w:trPr>
        <w:tc>
          <w:tcPr>
            <w:tcW w:w="580" w:type="dxa"/>
            <w:tcBorders>
              <w:top w:val="nil"/>
              <w:left w:val="nil"/>
              <w:bottom w:val="nil"/>
              <w:right w:val="nil"/>
            </w:tcBorders>
            <w:tcMar>
              <w:top w:w="128" w:type="dxa"/>
              <w:left w:w="43" w:type="dxa"/>
              <w:bottom w:w="43" w:type="dxa"/>
              <w:right w:w="43" w:type="dxa"/>
            </w:tcMar>
          </w:tcPr>
          <w:p w14:paraId="282A34EA"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3CB30C"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ADBC7D" w14:textId="77777777" w:rsidR="00EE2529" w:rsidRPr="00C81B84" w:rsidRDefault="00AD5E1E" w:rsidP="00C81B84">
            <w:r w:rsidRPr="00C81B84">
              <w:t>Digitaliseringsdirektoratet: Utvikling og forvaltning av nasjonale fellesløsninger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24B4E4" w14:textId="77777777" w:rsidR="00EE2529" w:rsidRPr="00C81B84" w:rsidRDefault="00AD5E1E" w:rsidP="00C81B84">
            <w:r w:rsidRPr="00C81B84">
              <w:t>6 832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3C727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00C8DB" w14:textId="77777777" w:rsidR="00EE2529" w:rsidRPr="00C81B84" w:rsidRDefault="00AD5E1E" w:rsidP="00C81B84">
            <w:r w:rsidRPr="00C81B84">
              <w:t>6 832</w:t>
            </w:r>
          </w:p>
        </w:tc>
      </w:tr>
      <w:tr w:rsidR="00EE2529" w:rsidRPr="00C81B84" w14:paraId="6F68548B" w14:textId="77777777">
        <w:trPr>
          <w:trHeight w:val="380"/>
        </w:trPr>
        <w:tc>
          <w:tcPr>
            <w:tcW w:w="580" w:type="dxa"/>
            <w:tcBorders>
              <w:top w:val="nil"/>
              <w:left w:val="nil"/>
              <w:bottom w:val="nil"/>
              <w:right w:val="nil"/>
            </w:tcBorders>
            <w:tcMar>
              <w:top w:w="128" w:type="dxa"/>
              <w:left w:w="43" w:type="dxa"/>
              <w:bottom w:w="43" w:type="dxa"/>
              <w:right w:w="43" w:type="dxa"/>
            </w:tcMar>
          </w:tcPr>
          <w:p w14:paraId="2A1EE981"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F0C4A3" w14:textId="77777777" w:rsidR="00EE2529" w:rsidRPr="00C81B84" w:rsidRDefault="00AD5E1E" w:rsidP="00C81B84">
            <w:r w:rsidRPr="00C81B84">
              <w:t>26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5B4AC0E" w14:textId="77777777" w:rsidR="00EE2529" w:rsidRPr="00C81B84" w:rsidRDefault="00AD5E1E" w:rsidP="00C81B84">
            <w:r w:rsidRPr="00C81B84">
              <w:t xml:space="preserve">Digitaliseringsdirektoratet: </w:t>
            </w:r>
            <w:proofErr w:type="spellStart"/>
            <w:r w:rsidRPr="00C81B84">
              <w:t>StimuLab</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398541" w14:textId="77777777" w:rsidR="00EE2529" w:rsidRPr="00C81B84" w:rsidRDefault="00AD5E1E" w:rsidP="00C81B84">
            <w:r w:rsidRPr="00C81B84">
              <w:t>150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B9E54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9EC13F" w14:textId="77777777" w:rsidR="00EE2529" w:rsidRPr="00C81B84" w:rsidRDefault="00AD5E1E" w:rsidP="00C81B84">
            <w:r w:rsidRPr="00C81B84">
              <w:t>150</w:t>
            </w:r>
          </w:p>
        </w:tc>
      </w:tr>
      <w:tr w:rsidR="00EE2529" w:rsidRPr="00C81B84" w14:paraId="4BE9190D" w14:textId="77777777">
        <w:trPr>
          <w:trHeight w:val="640"/>
        </w:trPr>
        <w:tc>
          <w:tcPr>
            <w:tcW w:w="580" w:type="dxa"/>
            <w:tcBorders>
              <w:top w:val="nil"/>
              <w:left w:val="nil"/>
              <w:bottom w:val="nil"/>
              <w:right w:val="nil"/>
            </w:tcBorders>
            <w:tcMar>
              <w:top w:w="128" w:type="dxa"/>
              <w:left w:w="43" w:type="dxa"/>
              <w:bottom w:w="43" w:type="dxa"/>
              <w:right w:w="43" w:type="dxa"/>
            </w:tcMar>
          </w:tcPr>
          <w:p w14:paraId="10803D5A"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BE6C0E" w14:textId="77777777" w:rsidR="00EE2529" w:rsidRPr="00C81B84" w:rsidRDefault="00AD5E1E" w:rsidP="00C81B84">
            <w:r w:rsidRPr="00C81B84">
              <w:t>27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441E10" w14:textId="77777777" w:rsidR="00EE2529" w:rsidRPr="00C81B84" w:rsidRDefault="00AD5E1E" w:rsidP="00C81B84">
            <w:r w:rsidRPr="00C81B84">
              <w:t>Digitaliseringsdirektoratet: Tilsyn for universell utforming av ikt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4248DF" w14:textId="77777777" w:rsidR="00EE2529" w:rsidRPr="00C81B84" w:rsidRDefault="00AD5E1E" w:rsidP="00C81B84">
            <w:r w:rsidRPr="00C81B84">
              <w:t>803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F24C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72B079" w14:textId="77777777" w:rsidR="00EE2529" w:rsidRPr="00C81B84" w:rsidRDefault="00AD5E1E" w:rsidP="00C81B84">
            <w:r w:rsidRPr="00C81B84">
              <w:t>803</w:t>
            </w:r>
          </w:p>
        </w:tc>
      </w:tr>
      <w:tr w:rsidR="00EE2529" w:rsidRPr="00C81B84" w14:paraId="1E2C870E" w14:textId="77777777">
        <w:trPr>
          <w:trHeight w:val="640"/>
        </w:trPr>
        <w:tc>
          <w:tcPr>
            <w:tcW w:w="580" w:type="dxa"/>
            <w:tcBorders>
              <w:top w:val="nil"/>
              <w:left w:val="nil"/>
              <w:bottom w:val="nil"/>
              <w:right w:val="nil"/>
            </w:tcBorders>
            <w:tcMar>
              <w:top w:w="128" w:type="dxa"/>
              <w:left w:w="43" w:type="dxa"/>
              <w:bottom w:w="43" w:type="dxa"/>
              <w:right w:w="43" w:type="dxa"/>
            </w:tcMar>
          </w:tcPr>
          <w:p w14:paraId="4872F4BE" w14:textId="77777777" w:rsidR="00EE2529" w:rsidRPr="00C81B84" w:rsidRDefault="00AD5E1E" w:rsidP="00C81B84">
            <w:r w:rsidRPr="00C81B84">
              <w:t>540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401E0"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68DAF2" w14:textId="77777777" w:rsidR="00EE2529" w:rsidRPr="00C81B84" w:rsidRDefault="00AD5E1E" w:rsidP="00C81B84">
            <w:r w:rsidRPr="00C81B84">
              <w:t>Digitaliseringsdirektoratet: IT-standardisering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A45765" w14:textId="77777777" w:rsidR="00EE2529" w:rsidRPr="00C81B84" w:rsidRDefault="00AD5E1E" w:rsidP="00C81B84">
            <w:r w:rsidRPr="00C81B84">
              <w:t>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B9A39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C5D943" w14:textId="77777777" w:rsidR="00EE2529" w:rsidRPr="00C81B84" w:rsidRDefault="00AD5E1E" w:rsidP="00C81B84">
            <w:r w:rsidRPr="00C81B84">
              <w:t>19</w:t>
            </w:r>
          </w:p>
        </w:tc>
      </w:tr>
      <w:tr w:rsidR="00EE2529" w:rsidRPr="00C81B84" w14:paraId="47048761" w14:textId="77777777">
        <w:trPr>
          <w:trHeight w:val="880"/>
        </w:trPr>
        <w:tc>
          <w:tcPr>
            <w:tcW w:w="580" w:type="dxa"/>
            <w:tcBorders>
              <w:top w:val="nil"/>
              <w:left w:val="nil"/>
              <w:bottom w:val="nil"/>
              <w:right w:val="nil"/>
            </w:tcBorders>
            <w:tcMar>
              <w:top w:w="128" w:type="dxa"/>
              <w:left w:w="43" w:type="dxa"/>
              <w:bottom w:w="43" w:type="dxa"/>
              <w:right w:w="43" w:type="dxa"/>
            </w:tcMar>
          </w:tcPr>
          <w:p w14:paraId="2D45E1E8" w14:textId="77777777" w:rsidR="00EE2529" w:rsidRPr="00C81B84" w:rsidRDefault="00AD5E1E" w:rsidP="00C81B84">
            <w:r w:rsidRPr="00C81B84">
              <w:t>541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F84623"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A7AA26" w14:textId="77777777" w:rsidR="00EE2529" w:rsidRPr="00C81B84" w:rsidRDefault="00AD5E1E" w:rsidP="00C81B84">
            <w:r w:rsidRPr="00C81B84">
              <w:t xml:space="preserve">IT- og </w:t>
            </w:r>
            <w:proofErr w:type="spellStart"/>
            <w:r w:rsidRPr="00C81B84">
              <w:t>ekompolitikk</w:t>
            </w:r>
            <w:proofErr w:type="spellEnd"/>
            <w:r w:rsidRPr="00C81B84">
              <w:t xml:space="preserve">: Utvikling, gjennomføring og samordning av IT- og </w:t>
            </w:r>
            <w:proofErr w:type="spellStart"/>
            <w:r w:rsidRPr="00C81B84">
              <w:t>ekompolitikken</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3729FB" w14:textId="77777777" w:rsidR="00EE2529" w:rsidRPr="00C81B84" w:rsidRDefault="00AD5E1E" w:rsidP="00C81B84">
            <w:r w:rsidRPr="00C81B84">
              <w:t>321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52422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BC17077" w14:textId="77777777" w:rsidR="00EE2529" w:rsidRPr="00C81B84" w:rsidRDefault="00AD5E1E" w:rsidP="00C81B84">
            <w:r w:rsidRPr="00C81B84">
              <w:t>321</w:t>
            </w:r>
          </w:p>
        </w:tc>
      </w:tr>
      <w:tr w:rsidR="00EE2529" w:rsidRPr="00C81B84" w14:paraId="2BA8B0AB" w14:textId="77777777">
        <w:trPr>
          <w:trHeight w:val="380"/>
        </w:trPr>
        <w:tc>
          <w:tcPr>
            <w:tcW w:w="580" w:type="dxa"/>
            <w:tcBorders>
              <w:top w:val="nil"/>
              <w:left w:val="nil"/>
              <w:bottom w:val="nil"/>
              <w:right w:val="nil"/>
            </w:tcBorders>
            <w:tcMar>
              <w:top w:w="128" w:type="dxa"/>
              <w:left w:w="43" w:type="dxa"/>
              <w:bottom w:w="43" w:type="dxa"/>
              <w:right w:w="43" w:type="dxa"/>
            </w:tcMar>
          </w:tcPr>
          <w:p w14:paraId="13CA81B6" w14:textId="77777777" w:rsidR="00EE2529" w:rsidRPr="00C81B84" w:rsidRDefault="00AD5E1E" w:rsidP="00C81B84">
            <w:r w:rsidRPr="00C81B84">
              <w:t>541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DEE50E"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4061DEF" w14:textId="77777777" w:rsidR="00EE2529" w:rsidRPr="00C81B84" w:rsidRDefault="00AD5E1E" w:rsidP="00C81B84">
            <w:r w:rsidRPr="00C81B84">
              <w:t xml:space="preserve">IT- og </w:t>
            </w:r>
            <w:proofErr w:type="spellStart"/>
            <w:r w:rsidRPr="00C81B84">
              <w:t>ekompolitikk</w:t>
            </w:r>
            <w:proofErr w:type="spellEnd"/>
            <w:r w:rsidRPr="00C81B84">
              <w:t>: Forskningsprogrammer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B7171D" w14:textId="77777777" w:rsidR="00EE2529" w:rsidRPr="00C81B84" w:rsidRDefault="00AD5E1E" w:rsidP="00C81B84">
            <w:r w:rsidRPr="00C81B84">
              <w:t>2 783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FEA3B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6DB0702" w14:textId="77777777" w:rsidR="00EE2529" w:rsidRPr="00C81B84" w:rsidRDefault="00AD5E1E" w:rsidP="00C81B84">
            <w:r w:rsidRPr="00C81B84">
              <w:t>2 783</w:t>
            </w:r>
          </w:p>
        </w:tc>
      </w:tr>
      <w:tr w:rsidR="00EE2529" w:rsidRPr="00C81B84" w14:paraId="72F2513E" w14:textId="77777777">
        <w:trPr>
          <w:trHeight w:val="380"/>
        </w:trPr>
        <w:tc>
          <w:tcPr>
            <w:tcW w:w="580" w:type="dxa"/>
            <w:tcBorders>
              <w:top w:val="nil"/>
              <w:left w:val="nil"/>
              <w:bottom w:val="nil"/>
              <w:right w:val="nil"/>
            </w:tcBorders>
            <w:tcMar>
              <w:top w:w="128" w:type="dxa"/>
              <w:left w:w="43" w:type="dxa"/>
              <w:bottom w:w="43" w:type="dxa"/>
              <w:right w:w="43" w:type="dxa"/>
            </w:tcMar>
          </w:tcPr>
          <w:p w14:paraId="018E5AE7" w14:textId="77777777" w:rsidR="00EE2529" w:rsidRPr="00C81B84" w:rsidRDefault="00AD5E1E" w:rsidP="00C81B84">
            <w:r w:rsidRPr="00C81B84">
              <w:t>541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420E08"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A2138FF" w14:textId="77777777" w:rsidR="00EE2529" w:rsidRPr="00C81B84" w:rsidRDefault="00AD5E1E" w:rsidP="00C81B84">
            <w:r w:rsidRPr="00C81B84">
              <w:t xml:space="preserve">IT- og </w:t>
            </w:r>
            <w:proofErr w:type="spellStart"/>
            <w:r w:rsidRPr="00C81B84">
              <w:t>ekompolitikk</w:t>
            </w:r>
            <w:proofErr w:type="spellEnd"/>
            <w:r w:rsidRPr="00C81B84">
              <w:t>: Bredbåndsutbygging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94901C" w14:textId="77777777" w:rsidR="00EE2529" w:rsidRPr="00C81B84" w:rsidRDefault="00AD5E1E" w:rsidP="00C81B84">
            <w:r w:rsidRPr="00C81B84">
              <w:t>8 467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697D9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0376D2" w14:textId="77777777" w:rsidR="00EE2529" w:rsidRPr="00C81B84" w:rsidRDefault="00AD5E1E" w:rsidP="00C81B84">
            <w:r w:rsidRPr="00C81B84">
              <w:t>8 467</w:t>
            </w:r>
          </w:p>
        </w:tc>
      </w:tr>
      <w:tr w:rsidR="00EE2529" w:rsidRPr="00C81B84" w14:paraId="3AB9A1ED" w14:textId="77777777">
        <w:trPr>
          <w:trHeight w:val="640"/>
        </w:trPr>
        <w:tc>
          <w:tcPr>
            <w:tcW w:w="580" w:type="dxa"/>
            <w:tcBorders>
              <w:top w:val="nil"/>
              <w:left w:val="nil"/>
              <w:bottom w:val="nil"/>
              <w:right w:val="nil"/>
            </w:tcBorders>
            <w:tcMar>
              <w:top w:w="128" w:type="dxa"/>
              <w:left w:w="43" w:type="dxa"/>
              <w:bottom w:w="43" w:type="dxa"/>
              <w:right w:w="43" w:type="dxa"/>
            </w:tcMar>
          </w:tcPr>
          <w:p w14:paraId="5523BA92" w14:textId="77777777" w:rsidR="00EE2529" w:rsidRPr="00C81B84" w:rsidRDefault="00AD5E1E" w:rsidP="00C81B84">
            <w:r w:rsidRPr="00C81B84">
              <w:t>541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B9676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1C0B7A2" w14:textId="77777777" w:rsidR="00EE2529" w:rsidRPr="00C81B84" w:rsidRDefault="00AD5E1E" w:rsidP="00C81B84">
            <w:r w:rsidRPr="00C81B84">
              <w:t xml:space="preserve">IT- og </w:t>
            </w:r>
            <w:proofErr w:type="spellStart"/>
            <w:r w:rsidRPr="00C81B84">
              <w:t>ekompolitikk</w:t>
            </w:r>
            <w:proofErr w:type="spellEnd"/>
            <w:r w:rsidRPr="00C81B84">
              <w:t xml:space="preserve">: Forvaltningsutvikling, IT- og </w:t>
            </w:r>
            <w:proofErr w:type="spellStart"/>
            <w:r w:rsidRPr="00C81B84">
              <w:t>ekompolitikk</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5173D3" w14:textId="77777777" w:rsidR="00EE2529" w:rsidRPr="00C81B84" w:rsidRDefault="00AD5E1E" w:rsidP="00C81B84">
            <w:r w:rsidRPr="00C81B84">
              <w:t>842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D56BC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946A2A" w14:textId="77777777" w:rsidR="00EE2529" w:rsidRPr="00C81B84" w:rsidRDefault="00AD5E1E" w:rsidP="00C81B84">
            <w:r w:rsidRPr="00C81B84">
              <w:t>842</w:t>
            </w:r>
          </w:p>
        </w:tc>
      </w:tr>
      <w:tr w:rsidR="00EE2529" w:rsidRPr="00C81B84" w14:paraId="4B4E4E0A" w14:textId="77777777">
        <w:trPr>
          <w:trHeight w:val="640"/>
        </w:trPr>
        <w:tc>
          <w:tcPr>
            <w:tcW w:w="580" w:type="dxa"/>
            <w:tcBorders>
              <w:top w:val="nil"/>
              <w:left w:val="nil"/>
              <w:bottom w:val="nil"/>
              <w:right w:val="nil"/>
            </w:tcBorders>
            <w:tcMar>
              <w:top w:w="128" w:type="dxa"/>
              <w:left w:w="43" w:type="dxa"/>
              <w:bottom w:w="43" w:type="dxa"/>
              <w:right w:w="43" w:type="dxa"/>
            </w:tcMar>
          </w:tcPr>
          <w:p w14:paraId="7E85E4AD" w14:textId="77777777" w:rsidR="00EE2529" w:rsidRPr="00C81B84" w:rsidRDefault="00AD5E1E" w:rsidP="00C81B84">
            <w:r w:rsidRPr="00C81B84">
              <w:t>542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A2AA0B"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862691A" w14:textId="77777777" w:rsidR="00EE2529" w:rsidRPr="00C81B84" w:rsidRDefault="00AD5E1E" w:rsidP="00C81B84">
            <w:r w:rsidRPr="00C81B84">
              <w:t>Internasjonalt samarbeid: Internasjonale program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66BCB9" w14:textId="77777777" w:rsidR="00EE2529" w:rsidRPr="00C81B84" w:rsidRDefault="00AD5E1E" w:rsidP="00C81B84">
            <w:r w:rsidRPr="00C81B84">
              <w:t>7 623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62DA7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6448EC" w14:textId="77777777" w:rsidR="00EE2529" w:rsidRPr="00C81B84" w:rsidRDefault="00AD5E1E" w:rsidP="00C81B84">
            <w:r w:rsidRPr="00C81B84">
              <w:t>7 623</w:t>
            </w:r>
          </w:p>
        </w:tc>
      </w:tr>
      <w:tr w:rsidR="00EE2529" w:rsidRPr="00C81B84" w14:paraId="6F085175" w14:textId="77777777">
        <w:trPr>
          <w:trHeight w:val="640"/>
        </w:trPr>
        <w:tc>
          <w:tcPr>
            <w:tcW w:w="580" w:type="dxa"/>
            <w:tcBorders>
              <w:top w:val="nil"/>
              <w:left w:val="nil"/>
              <w:bottom w:val="nil"/>
              <w:right w:val="nil"/>
            </w:tcBorders>
            <w:tcMar>
              <w:top w:w="128" w:type="dxa"/>
              <w:left w:w="43" w:type="dxa"/>
              <w:bottom w:w="43" w:type="dxa"/>
              <w:right w:w="43" w:type="dxa"/>
            </w:tcMar>
          </w:tcPr>
          <w:p w14:paraId="1614BA57" w14:textId="77777777" w:rsidR="00EE2529" w:rsidRPr="00C81B84" w:rsidRDefault="00AD5E1E" w:rsidP="00C81B84">
            <w:r w:rsidRPr="00C81B84">
              <w:t>543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3D53E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C7A206" w14:textId="77777777" w:rsidR="00EE2529" w:rsidRPr="00C81B84" w:rsidRDefault="00AD5E1E" w:rsidP="00C81B84">
            <w:r w:rsidRPr="00C81B84">
              <w:t>Nasjonal kommunikasjonsmyndighet: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9F9E5E" w14:textId="77777777" w:rsidR="00EE2529" w:rsidRPr="00C81B84" w:rsidRDefault="00AD5E1E" w:rsidP="00C81B84">
            <w:r w:rsidRPr="00C81B84">
              <w:t>2 205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8B3BFD" w14:textId="77777777" w:rsidR="00EE2529" w:rsidRPr="00C81B84" w:rsidRDefault="00AD5E1E" w:rsidP="00C81B84">
            <w:r w:rsidRPr="00C81B84">
              <w:t>820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E892974" w14:textId="77777777" w:rsidR="00EE2529" w:rsidRPr="00C81B84" w:rsidRDefault="00AD5E1E" w:rsidP="00C81B84">
            <w:r w:rsidRPr="00C81B84">
              <w:t>3 025</w:t>
            </w:r>
          </w:p>
        </w:tc>
      </w:tr>
      <w:tr w:rsidR="00EE2529" w:rsidRPr="00C81B84" w14:paraId="1D9E0AA1" w14:textId="77777777">
        <w:trPr>
          <w:trHeight w:val="640"/>
        </w:trPr>
        <w:tc>
          <w:tcPr>
            <w:tcW w:w="580" w:type="dxa"/>
            <w:tcBorders>
              <w:top w:val="nil"/>
              <w:left w:val="nil"/>
              <w:bottom w:val="nil"/>
              <w:right w:val="nil"/>
            </w:tcBorders>
            <w:tcMar>
              <w:top w:w="128" w:type="dxa"/>
              <w:left w:w="43" w:type="dxa"/>
              <w:bottom w:w="43" w:type="dxa"/>
              <w:right w:w="43" w:type="dxa"/>
            </w:tcMar>
          </w:tcPr>
          <w:p w14:paraId="2D29DB55" w14:textId="77777777" w:rsidR="00EE2529" w:rsidRPr="00C81B84" w:rsidRDefault="00AD5E1E" w:rsidP="00C81B84">
            <w:r w:rsidRPr="00C81B84">
              <w:t>543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D02006"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695F59" w14:textId="77777777" w:rsidR="00EE2529" w:rsidRPr="00C81B84" w:rsidRDefault="00AD5E1E" w:rsidP="00C81B84">
            <w:r w:rsidRPr="00C81B84">
              <w:t>Nasjonal kommunikasjonsmyndighet: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7B92A6" w14:textId="77777777" w:rsidR="00EE2529" w:rsidRPr="00C81B84" w:rsidRDefault="00AD5E1E" w:rsidP="00C81B84">
            <w:r w:rsidRPr="00C81B84">
              <w:t>536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5E8C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DB04042" w14:textId="77777777" w:rsidR="00EE2529" w:rsidRPr="00C81B84" w:rsidRDefault="00AD5E1E" w:rsidP="00C81B84">
            <w:r w:rsidRPr="00C81B84">
              <w:t>536</w:t>
            </w:r>
          </w:p>
        </w:tc>
      </w:tr>
      <w:tr w:rsidR="00EE2529" w:rsidRPr="00C81B84" w14:paraId="045B80B7" w14:textId="77777777">
        <w:trPr>
          <w:trHeight w:val="640"/>
        </w:trPr>
        <w:tc>
          <w:tcPr>
            <w:tcW w:w="580" w:type="dxa"/>
            <w:tcBorders>
              <w:top w:val="nil"/>
              <w:left w:val="nil"/>
              <w:bottom w:val="nil"/>
              <w:right w:val="nil"/>
            </w:tcBorders>
            <w:tcMar>
              <w:top w:w="128" w:type="dxa"/>
              <w:left w:w="43" w:type="dxa"/>
              <w:bottom w:w="43" w:type="dxa"/>
              <w:right w:w="43" w:type="dxa"/>
            </w:tcMar>
          </w:tcPr>
          <w:p w14:paraId="530A96A2" w14:textId="77777777" w:rsidR="00EE2529" w:rsidRPr="00C81B84" w:rsidRDefault="00AD5E1E" w:rsidP="00C81B84">
            <w:r w:rsidRPr="00C81B84">
              <w:t>543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8419E0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57DF22" w14:textId="77777777" w:rsidR="00EE2529" w:rsidRPr="00C81B84" w:rsidRDefault="00AD5E1E" w:rsidP="00C81B84">
            <w:r w:rsidRPr="00C81B84">
              <w:t>Nasjonal kommunikasjonsmyndighet: Telesikkerhet og -beredskap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1819D5" w14:textId="77777777" w:rsidR="00EE2529" w:rsidRPr="00C81B84" w:rsidRDefault="00AD5E1E" w:rsidP="00C81B84">
            <w:r w:rsidRPr="00C81B84">
              <w:t>3 906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A3CB3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B881E2" w14:textId="77777777" w:rsidR="00EE2529" w:rsidRPr="00C81B84" w:rsidRDefault="00AD5E1E" w:rsidP="00C81B84">
            <w:r w:rsidRPr="00C81B84">
              <w:t>3 906</w:t>
            </w:r>
          </w:p>
        </w:tc>
      </w:tr>
      <w:tr w:rsidR="00EE2529" w:rsidRPr="00C81B84" w14:paraId="5F6162F0" w14:textId="77777777">
        <w:trPr>
          <w:trHeight w:val="640"/>
        </w:trPr>
        <w:tc>
          <w:tcPr>
            <w:tcW w:w="580" w:type="dxa"/>
            <w:tcBorders>
              <w:top w:val="nil"/>
              <w:left w:val="nil"/>
              <w:bottom w:val="nil"/>
              <w:right w:val="nil"/>
            </w:tcBorders>
            <w:tcMar>
              <w:top w:w="128" w:type="dxa"/>
              <w:left w:w="43" w:type="dxa"/>
              <w:bottom w:w="43" w:type="dxa"/>
              <w:right w:w="43" w:type="dxa"/>
            </w:tcMar>
          </w:tcPr>
          <w:p w14:paraId="45659624" w14:textId="77777777" w:rsidR="00EE2529" w:rsidRPr="00C81B84" w:rsidRDefault="00AD5E1E" w:rsidP="00C81B84">
            <w:r w:rsidRPr="00C81B84">
              <w:t>543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3DBC9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79D590" w14:textId="77777777" w:rsidR="00EE2529" w:rsidRPr="00C81B84" w:rsidRDefault="00AD5E1E" w:rsidP="00C81B84">
            <w:r w:rsidRPr="00C81B84">
              <w:t>Nasjonal kommunikasjonsmyndighet: Funksjonell internettilgang til alle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02B8D3" w14:textId="77777777" w:rsidR="00EE2529" w:rsidRPr="00C81B84" w:rsidRDefault="00AD5E1E" w:rsidP="00C81B84">
            <w:r w:rsidRPr="00C81B84">
              <w:t>220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79436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1ABA14" w14:textId="77777777" w:rsidR="00EE2529" w:rsidRPr="00C81B84" w:rsidRDefault="00AD5E1E" w:rsidP="00C81B84">
            <w:r w:rsidRPr="00C81B84">
              <w:t>220</w:t>
            </w:r>
          </w:p>
        </w:tc>
      </w:tr>
      <w:tr w:rsidR="00EE2529" w:rsidRPr="00C81B84" w14:paraId="045B7ECA" w14:textId="77777777">
        <w:trPr>
          <w:trHeight w:val="380"/>
        </w:trPr>
        <w:tc>
          <w:tcPr>
            <w:tcW w:w="580" w:type="dxa"/>
            <w:tcBorders>
              <w:top w:val="nil"/>
              <w:left w:val="nil"/>
              <w:bottom w:val="nil"/>
              <w:right w:val="nil"/>
            </w:tcBorders>
            <w:tcMar>
              <w:top w:w="128" w:type="dxa"/>
              <w:left w:w="43" w:type="dxa"/>
              <w:bottom w:w="43" w:type="dxa"/>
              <w:right w:w="43" w:type="dxa"/>
            </w:tcMar>
          </w:tcPr>
          <w:p w14:paraId="361D6A94" w14:textId="77777777" w:rsidR="00EE2529" w:rsidRPr="00C81B84" w:rsidRDefault="00AD5E1E" w:rsidP="00C81B84">
            <w:r w:rsidRPr="00C81B84">
              <w:t>545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8E7DF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844506" w14:textId="77777777" w:rsidR="00EE2529" w:rsidRPr="00C81B84" w:rsidRDefault="00AD5E1E" w:rsidP="00C81B84">
            <w:r w:rsidRPr="00C81B84">
              <w:t>Datatilsynet: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8E985" w14:textId="77777777" w:rsidR="00EE2529" w:rsidRPr="00C81B84" w:rsidRDefault="00AD5E1E" w:rsidP="00C81B84">
            <w:r w:rsidRPr="00C81B84">
              <w:t>476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03745A" w14:textId="77777777" w:rsidR="00EE2529" w:rsidRPr="00C81B84" w:rsidRDefault="00AD5E1E" w:rsidP="00C81B84">
            <w:r w:rsidRPr="00C81B84">
              <w:t>330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935CC9" w14:textId="77777777" w:rsidR="00EE2529" w:rsidRPr="00C81B84" w:rsidRDefault="00AD5E1E" w:rsidP="00C81B84">
            <w:r w:rsidRPr="00C81B84">
              <w:t>806</w:t>
            </w:r>
          </w:p>
        </w:tc>
      </w:tr>
      <w:tr w:rsidR="00EE2529" w:rsidRPr="00C81B84" w14:paraId="06BF0EDA" w14:textId="77777777">
        <w:trPr>
          <w:trHeight w:val="380"/>
        </w:trPr>
        <w:tc>
          <w:tcPr>
            <w:tcW w:w="580" w:type="dxa"/>
            <w:tcBorders>
              <w:top w:val="nil"/>
              <w:left w:val="nil"/>
              <w:bottom w:val="nil"/>
              <w:right w:val="nil"/>
            </w:tcBorders>
            <w:tcMar>
              <w:top w:w="128" w:type="dxa"/>
              <w:left w:w="43" w:type="dxa"/>
              <w:bottom w:w="43" w:type="dxa"/>
              <w:right w:w="43" w:type="dxa"/>
            </w:tcMar>
          </w:tcPr>
          <w:p w14:paraId="451BB0D9" w14:textId="77777777" w:rsidR="00EE2529" w:rsidRPr="00C81B84" w:rsidRDefault="00AD5E1E" w:rsidP="00C81B84">
            <w:r w:rsidRPr="00C81B84">
              <w:t>546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5C47C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93A7A0E" w14:textId="77777777" w:rsidR="00EE2529" w:rsidRPr="00C81B84" w:rsidRDefault="00AD5E1E" w:rsidP="00C81B84">
            <w:r w:rsidRPr="00C81B84">
              <w:t>Personvernnemnda: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693FFC" w14:textId="77777777" w:rsidR="00EE2529" w:rsidRPr="00C81B84" w:rsidRDefault="00AD5E1E" w:rsidP="00C81B84">
            <w:r w:rsidRPr="00C81B84">
              <w:t>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8524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B0A572B" w14:textId="77777777" w:rsidR="00EE2529" w:rsidRPr="00C81B84" w:rsidRDefault="00AD5E1E" w:rsidP="00C81B84">
            <w:r w:rsidRPr="00C81B84">
              <w:t>16</w:t>
            </w:r>
          </w:p>
        </w:tc>
      </w:tr>
      <w:tr w:rsidR="00EE2529" w:rsidRPr="00C81B84" w14:paraId="26B17FF5" w14:textId="77777777">
        <w:trPr>
          <w:trHeight w:val="640"/>
        </w:trPr>
        <w:tc>
          <w:tcPr>
            <w:tcW w:w="580" w:type="dxa"/>
            <w:tcBorders>
              <w:top w:val="nil"/>
              <w:left w:val="nil"/>
              <w:bottom w:val="nil"/>
              <w:right w:val="nil"/>
            </w:tcBorders>
            <w:tcMar>
              <w:top w:w="128" w:type="dxa"/>
              <w:left w:w="43" w:type="dxa"/>
              <w:bottom w:w="43" w:type="dxa"/>
              <w:right w:w="43" w:type="dxa"/>
            </w:tcMar>
          </w:tcPr>
          <w:p w14:paraId="6AA968FB"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2D5056"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56F9CFA" w14:textId="77777777" w:rsidR="00EE2529" w:rsidRPr="00C81B84" w:rsidRDefault="00AD5E1E" w:rsidP="00C81B84">
            <w:r w:rsidRPr="00C81B84">
              <w:t>Regional- og distriktsutvikling: Mobiliserende og kvalifiserende næringsutvikling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E60355" w14:textId="77777777" w:rsidR="00EE2529" w:rsidRPr="00C81B84" w:rsidRDefault="00AD5E1E" w:rsidP="00C81B84">
            <w:r w:rsidRPr="00C81B84">
              <w:t>17 830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1A93F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AA6A00" w14:textId="77777777" w:rsidR="00EE2529" w:rsidRPr="00C81B84" w:rsidRDefault="00AD5E1E" w:rsidP="00C81B84">
            <w:r w:rsidRPr="00C81B84">
              <w:t>17 830</w:t>
            </w:r>
          </w:p>
        </w:tc>
      </w:tr>
      <w:tr w:rsidR="00EE2529" w:rsidRPr="00C81B84" w14:paraId="48415B2E" w14:textId="77777777">
        <w:trPr>
          <w:trHeight w:val="640"/>
        </w:trPr>
        <w:tc>
          <w:tcPr>
            <w:tcW w:w="580" w:type="dxa"/>
            <w:tcBorders>
              <w:top w:val="nil"/>
              <w:left w:val="nil"/>
              <w:bottom w:val="nil"/>
              <w:right w:val="nil"/>
            </w:tcBorders>
            <w:tcMar>
              <w:top w:w="128" w:type="dxa"/>
              <w:left w:w="43" w:type="dxa"/>
              <w:bottom w:w="43" w:type="dxa"/>
              <w:right w:w="43" w:type="dxa"/>
            </w:tcMar>
          </w:tcPr>
          <w:p w14:paraId="02869A72"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DFC2FC"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348008A" w14:textId="77777777" w:rsidR="00EE2529" w:rsidRPr="00C81B84" w:rsidRDefault="00AD5E1E" w:rsidP="00C81B84">
            <w:r w:rsidRPr="00C81B84">
              <w:t>Regional- og distriktsutvikling: Interreg og Arktis 2030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496115" w14:textId="77777777" w:rsidR="00EE2529" w:rsidRPr="00C81B84" w:rsidRDefault="00AD5E1E" w:rsidP="00C81B84">
            <w:r w:rsidRPr="00C81B84">
              <w:t>2 375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1E16B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5B4A62" w14:textId="77777777" w:rsidR="00EE2529" w:rsidRPr="00C81B84" w:rsidRDefault="00AD5E1E" w:rsidP="00C81B84">
            <w:r w:rsidRPr="00C81B84">
              <w:t>2 375</w:t>
            </w:r>
          </w:p>
        </w:tc>
      </w:tr>
      <w:tr w:rsidR="00EE2529" w:rsidRPr="00C81B84" w14:paraId="28AC485D" w14:textId="77777777">
        <w:trPr>
          <w:trHeight w:val="380"/>
        </w:trPr>
        <w:tc>
          <w:tcPr>
            <w:tcW w:w="580" w:type="dxa"/>
            <w:tcBorders>
              <w:top w:val="nil"/>
              <w:left w:val="nil"/>
              <w:bottom w:val="nil"/>
              <w:right w:val="nil"/>
            </w:tcBorders>
            <w:tcMar>
              <w:top w:w="128" w:type="dxa"/>
              <w:left w:w="43" w:type="dxa"/>
              <w:bottom w:w="43" w:type="dxa"/>
              <w:right w:w="43" w:type="dxa"/>
            </w:tcMar>
          </w:tcPr>
          <w:p w14:paraId="0E53DBCA"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239353" w14:textId="77777777" w:rsidR="00EE2529" w:rsidRPr="00C81B84" w:rsidRDefault="00AD5E1E" w:rsidP="00C81B84">
            <w:r w:rsidRPr="00C81B84">
              <w:t>65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D7A0CE" w14:textId="77777777" w:rsidR="00EE2529" w:rsidRPr="00C81B84" w:rsidRDefault="00AD5E1E" w:rsidP="00C81B84">
            <w:r w:rsidRPr="00C81B84">
              <w:t>Regional- og distriktsutvikling: Omstilling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40EDE2" w14:textId="77777777" w:rsidR="00EE2529" w:rsidRPr="00C81B84" w:rsidRDefault="00AD5E1E" w:rsidP="00C81B84">
            <w:r w:rsidRPr="00C81B84">
              <w:t>1 499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F2B1E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A074C3" w14:textId="77777777" w:rsidR="00EE2529" w:rsidRPr="00C81B84" w:rsidRDefault="00AD5E1E" w:rsidP="00C81B84">
            <w:r w:rsidRPr="00C81B84">
              <w:t>1 499</w:t>
            </w:r>
          </w:p>
        </w:tc>
      </w:tr>
      <w:tr w:rsidR="00EE2529" w:rsidRPr="00C81B84" w14:paraId="43049CE7" w14:textId="77777777">
        <w:trPr>
          <w:trHeight w:val="640"/>
        </w:trPr>
        <w:tc>
          <w:tcPr>
            <w:tcW w:w="580" w:type="dxa"/>
            <w:tcBorders>
              <w:top w:val="nil"/>
              <w:left w:val="nil"/>
              <w:bottom w:val="nil"/>
              <w:right w:val="nil"/>
            </w:tcBorders>
            <w:tcMar>
              <w:top w:w="128" w:type="dxa"/>
              <w:left w:w="43" w:type="dxa"/>
              <w:bottom w:w="43" w:type="dxa"/>
              <w:right w:w="43" w:type="dxa"/>
            </w:tcMar>
          </w:tcPr>
          <w:p w14:paraId="7460E45C"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258FB0" w14:textId="77777777" w:rsidR="00EE2529" w:rsidRPr="00C81B84" w:rsidRDefault="00AD5E1E" w:rsidP="00C81B84">
            <w:r w:rsidRPr="00C81B84">
              <w:t>66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0062CEC" w14:textId="77777777" w:rsidR="00EE2529" w:rsidRPr="00C81B84" w:rsidRDefault="00AD5E1E" w:rsidP="00C81B84">
            <w:r w:rsidRPr="00C81B84">
              <w:t>Regional- og distriktsutvikling: Bygdevekstavtaler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F65FB5" w14:textId="77777777" w:rsidR="00EE2529" w:rsidRPr="00C81B84" w:rsidRDefault="00AD5E1E" w:rsidP="00C81B84">
            <w:r w:rsidRPr="00C81B84">
              <w:t>590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C273E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E533E5" w14:textId="77777777" w:rsidR="00EE2529" w:rsidRPr="00C81B84" w:rsidRDefault="00AD5E1E" w:rsidP="00C81B84">
            <w:r w:rsidRPr="00C81B84">
              <w:t>590</w:t>
            </w:r>
          </w:p>
        </w:tc>
      </w:tr>
      <w:tr w:rsidR="00EE2529" w:rsidRPr="00C81B84" w14:paraId="062D835F" w14:textId="77777777">
        <w:trPr>
          <w:trHeight w:val="640"/>
        </w:trPr>
        <w:tc>
          <w:tcPr>
            <w:tcW w:w="580" w:type="dxa"/>
            <w:tcBorders>
              <w:top w:val="nil"/>
              <w:left w:val="nil"/>
              <w:bottom w:val="nil"/>
              <w:right w:val="nil"/>
            </w:tcBorders>
            <w:tcMar>
              <w:top w:w="128" w:type="dxa"/>
              <w:left w:w="43" w:type="dxa"/>
              <w:bottom w:w="43" w:type="dxa"/>
              <w:right w:w="43" w:type="dxa"/>
            </w:tcMar>
          </w:tcPr>
          <w:p w14:paraId="23042A0E"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CE1048" w14:textId="77777777" w:rsidR="00EE2529" w:rsidRPr="00C81B84" w:rsidRDefault="00AD5E1E" w:rsidP="00C81B84">
            <w:r w:rsidRPr="00C81B84">
              <w:t>69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9539903" w14:textId="77777777" w:rsidR="00EE2529" w:rsidRPr="00C81B84" w:rsidRDefault="00AD5E1E" w:rsidP="00C81B84">
            <w:r w:rsidRPr="00C81B84">
              <w:t>Regional- og distriktsutvikling: Mobilisering til forskningsbasert innovasjon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21CF7F" w14:textId="77777777" w:rsidR="00EE2529" w:rsidRPr="00C81B84" w:rsidRDefault="00AD5E1E" w:rsidP="00C81B84">
            <w:r w:rsidRPr="00C81B84">
              <w:t>1 366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2218F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23E5A4" w14:textId="77777777" w:rsidR="00EE2529" w:rsidRPr="00C81B84" w:rsidRDefault="00AD5E1E" w:rsidP="00C81B84">
            <w:r w:rsidRPr="00C81B84">
              <w:t>1 366</w:t>
            </w:r>
          </w:p>
        </w:tc>
      </w:tr>
      <w:tr w:rsidR="00EE2529" w:rsidRPr="00C81B84" w14:paraId="6EF657F1" w14:textId="77777777">
        <w:trPr>
          <w:trHeight w:val="640"/>
        </w:trPr>
        <w:tc>
          <w:tcPr>
            <w:tcW w:w="580" w:type="dxa"/>
            <w:tcBorders>
              <w:top w:val="nil"/>
              <w:left w:val="nil"/>
              <w:bottom w:val="nil"/>
              <w:right w:val="nil"/>
            </w:tcBorders>
            <w:tcMar>
              <w:top w:w="128" w:type="dxa"/>
              <w:left w:w="43" w:type="dxa"/>
              <w:bottom w:w="43" w:type="dxa"/>
              <w:right w:w="43" w:type="dxa"/>
            </w:tcMar>
          </w:tcPr>
          <w:p w14:paraId="1B158F3B"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249B5C"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868D27F" w14:textId="77777777" w:rsidR="00EE2529" w:rsidRPr="00C81B84" w:rsidRDefault="00AD5E1E" w:rsidP="00C81B84">
            <w:r w:rsidRPr="00C81B84">
              <w:t>Regional- og distriktsutvikling: Investeringstilskudd for store grønne investeringer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5FFCD9" w14:textId="77777777" w:rsidR="00EE2529" w:rsidRPr="00C81B84" w:rsidRDefault="00AD5E1E" w:rsidP="00C81B84">
            <w:r w:rsidRPr="00C81B84">
              <w:t>2 136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73D8D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85278EF" w14:textId="77777777" w:rsidR="00EE2529" w:rsidRPr="00C81B84" w:rsidRDefault="00AD5E1E" w:rsidP="00C81B84">
            <w:r w:rsidRPr="00C81B84">
              <w:t>2 136</w:t>
            </w:r>
          </w:p>
        </w:tc>
      </w:tr>
      <w:tr w:rsidR="00EE2529" w:rsidRPr="00C81B84" w14:paraId="3B14227A" w14:textId="77777777">
        <w:trPr>
          <w:trHeight w:val="640"/>
        </w:trPr>
        <w:tc>
          <w:tcPr>
            <w:tcW w:w="580" w:type="dxa"/>
            <w:tcBorders>
              <w:top w:val="nil"/>
              <w:left w:val="nil"/>
              <w:bottom w:val="nil"/>
              <w:right w:val="nil"/>
            </w:tcBorders>
            <w:tcMar>
              <w:top w:w="128" w:type="dxa"/>
              <w:left w:w="43" w:type="dxa"/>
              <w:bottom w:w="43" w:type="dxa"/>
              <w:right w:w="43" w:type="dxa"/>
            </w:tcMar>
          </w:tcPr>
          <w:p w14:paraId="7B98A0B3"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59DF73"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DE1252" w14:textId="77777777" w:rsidR="00EE2529" w:rsidRPr="00C81B84" w:rsidRDefault="00AD5E1E" w:rsidP="00C81B84">
            <w:r w:rsidRPr="00C81B84">
              <w:t>Regional- og distriktsutvikling: Klynger og innovasjon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71C1F0" w14:textId="77777777" w:rsidR="00EE2529" w:rsidRPr="00C81B84" w:rsidRDefault="00AD5E1E" w:rsidP="00C81B84">
            <w:r w:rsidRPr="00C81B84">
              <w:t>1 157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29C8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DF49565" w14:textId="77777777" w:rsidR="00EE2529" w:rsidRPr="00C81B84" w:rsidRDefault="00AD5E1E" w:rsidP="00C81B84">
            <w:r w:rsidRPr="00C81B84">
              <w:t>1 157</w:t>
            </w:r>
          </w:p>
        </w:tc>
      </w:tr>
      <w:tr w:rsidR="00EE2529" w:rsidRPr="00C81B84" w14:paraId="4DBE267D" w14:textId="77777777">
        <w:trPr>
          <w:trHeight w:val="640"/>
        </w:trPr>
        <w:tc>
          <w:tcPr>
            <w:tcW w:w="580" w:type="dxa"/>
            <w:tcBorders>
              <w:top w:val="nil"/>
              <w:left w:val="nil"/>
              <w:bottom w:val="nil"/>
              <w:right w:val="nil"/>
            </w:tcBorders>
            <w:tcMar>
              <w:top w:w="128" w:type="dxa"/>
              <w:left w:w="43" w:type="dxa"/>
              <w:bottom w:w="43" w:type="dxa"/>
              <w:right w:w="43" w:type="dxa"/>
            </w:tcMar>
          </w:tcPr>
          <w:p w14:paraId="0E7B738C" w14:textId="77777777" w:rsidR="00EE2529" w:rsidRPr="00C81B84" w:rsidRDefault="00AD5E1E" w:rsidP="00C81B84">
            <w:r w:rsidRPr="00C81B84">
              <w:t>553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0C7171"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68BCA4" w14:textId="77777777" w:rsidR="00EE2529" w:rsidRPr="00C81B84" w:rsidRDefault="00AD5E1E" w:rsidP="00C81B84">
            <w:r w:rsidRPr="00C81B84">
              <w:t>Regional- og distriktsutvikling: Nordisk og europeisk samarbeid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19A915" w14:textId="77777777" w:rsidR="00EE2529" w:rsidRPr="00C81B84" w:rsidRDefault="00AD5E1E" w:rsidP="00C81B84">
            <w:r w:rsidRPr="00C81B84">
              <w:t>388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786BB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BC9F4B9" w14:textId="77777777" w:rsidR="00EE2529" w:rsidRPr="00C81B84" w:rsidRDefault="00AD5E1E" w:rsidP="00C81B84">
            <w:r w:rsidRPr="00C81B84">
              <w:t>388</w:t>
            </w:r>
          </w:p>
        </w:tc>
      </w:tr>
      <w:tr w:rsidR="00EE2529" w:rsidRPr="00C81B84" w14:paraId="1301FD55" w14:textId="77777777">
        <w:trPr>
          <w:trHeight w:val="640"/>
        </w:trPr>
        <w:tc>
          <w:tcPr>
            <w:tcW w:w="580" w:type="dxa"/>
            <w:tcBorders>
              <w:top w:val="nil"/>
              <w:left w:val="nil"/>
              <w:bottom w:val="nil"/>
              <w:right w:val="nil"/>
            </w:tcBorders>
            <w:tcMar>
              <w:top w:w="128" w:type="dxa"/>
              <w:left w:w="43" w:type="dxa"/>
              <w:bottom w:w="43" w:type="dxa"/>
              <w:right w:w="43" w:type="dxa"/>
            </w:tcMar>
          </w:tcPr>
          <w:p w14:paraId="12D7559E" w14:textId="77777777" w:rsidR="00EE2529" w:rsidRPr="00C81B84" w:rsidRDefault="00AD5E1E" w:rsidP="00C81B84">
            <w:r w:rsidRPr="00C81B84">
              <w:t>554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FC377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E87207" w14:textId="77777777" w:rsidR="00EE2529" w:rsidRPr="00C81B84" w:rsidRDefault="00AD5E1E" w:rsidP="00C81B84">
            <w:r w:rsidRPr="00C81B84">
              <w:t>Kompetansesenter for distriktsutvikling: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6B26F2" w14:textId="77777777" w:rsidR="00EE2529" w:rsidRPr="00C81B84" w:rsidRDefault="00AD5E1E" w:rsidP="00C81B84">
            <w:r w:rsidRPr="00C81B84">
              <w:t>214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C1F8CA" w14:textId="77777777" w:rsidR="00EE2529" w:rsidRPr="00C81B84" w:rsidRDefault="00AD5E1E" w:rsidP="00C81B84">
            <w:r w:rsidRPr="00C81B84">
              <w:t>105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72465C" w14:textId="77777777" w:rsidR="00EE2529" w:rsidRPr="00C81B84" w:rsidRDefault="00AD5E1E" w:rsidP="00C81B84">
            <w:r w:rsidRPr="00C81B84">
              <w:t>319</w:t>
            </w:r>
          </w:p>
        </w:tc>
      </w:tr>
      <w:tr w:rsidR="00EE2529" w:rsidRPr="00C81B84" w14:paraId="6AA5976E" w14:textId="77777777">
        <w:trPr>
          <w:trHeight w:val="640"/>
        </w:trPr>
        <w:tc>
          <w:tcPr>
            <w:tcW w:w="580" w:type="dxa"/>
            <w:tcBorders>
              <w:top w:val="nil"/>
              <w:left w:val="nil"/>
              <w:bottom w:val="nil"/>
              <w:right w:val="nil"/>
            </w:tcBorders>
            <w:tcMar>
              <w:top w:w="128" w:type="dxa"/>
              <w:left w:w="43" w:type="dxa"/>
              <w:bottom w:w="43" w:type="dxa"/>
              <w:right w:w="43" w:type="dxa"/>
            </w:tcMar>
          </w:tcPr>
          <w:p w14:paraId="4E606B69" w14:textId="77777777" w:rsidR="00EE2529" w:rsidRPr="00C81B84" w:rsidRDefault="00AD5E1E" w:rsidP="00C81B84">
            <w:r w:rsidRPr="00C81B84">
              <w:t>554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058A90"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A193F9" w14:textId="77777777" w:rsidR="00EE2529" w:rsidRPr="00C81B84" w:rsidRDefault="00AD5E1E" w:rsidP="00C81B84">
            <w:r w:rsidRPr="00C81B84">
              <w:t>Kompetansesenter for distriktsutvikling: Merkur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B6933F" w14:textId="77777777" w:rsidR="00EE2529" w:rsidRPr="00C81B84" w:rsidRDefault="00AD5E1E" w:rsidP="00C81B84">
            <w:r w:rsidRPr="00C81B84">
              <w:t>1 310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3B9EE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4C7EB4" w14:textId="77777777" w:rsidR="00EE2529" w:rsidRPr="00C81B84" w:rsidRDefault="00AD5E1E" w:rsidP="00C81B84">
            <w:r w:rsidRPr="00C81B84">
              <w:t>1 310</w:t>
            </w:r>
          </w:p>
        </w:tc>
      </w:tr>
      <w:tr w:rsidR="00EE2529" w:rsidRPr="00C81B84" w14:paraId="44C3E5BD" w14:textId="77777777">
        <w:trPr>
          <w:trHeight w:val="640"/>
        </w:trPr>
        <w:tc>
          <w:tcPr>
            <w:tcW w:w="580" w:type="dxa"/>
            <w:tcBorders>
              <w:top w:val="nil"/>
              <w:left w:val="nil"/>
              <w:bottom w:val="nil"/>
              <w:right w:val="nil"/>
            </w:tcBorders>
            <w:tcMar>
              <w:top w:w="128" w:type="dxa"/>
              <w:left w:w="43" w:type="dxa"/>
              <w:bottom w:w="43" w:type="dxa"/>
              <w:right w:w="43" w:type="dxa"/>
            </w:tcMar>
          </w:tcPr>
          <w:p w14:paraId="6DAF4135" w14:textId="77777777" w:rsidR="00EE2529" w:rsidRPr="00C81B84" w:rsidRDefault="00AD5E1E" w:rsidP="00C81B84">
            <w:r w:rsidRPr="00C81B84">
              <w:t>560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657DD2"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98CCF7" w14:textId="77777777" w:rsidR="00EE2529" w:rsidRPr="00C81B84" w:rsidRDefault="00AD5E1E" w:rsidP="00C81B84">
            <w:r w:rsidRPr="00C81B84">
              <w:t>Samiske formål: Samisk språk, kultur og samfunnsliv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FBD3F4" w14:textId="77777777" w:rsidR="00EE2529" w:rsidRPr="00C81B84" w:rsidRDefault="00AD5E1E" w:rsidP="00C81B84">
            <w:r w:rsidRPr="00C81B84">
              <w:t>12 072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FF28A1" w14:textId="77777777" w:rsidR="00EE2529" w:rsidRPr="00C81B84" w:rsidRDefault="00AD5E1E" w:rsidP="00C81B84">
            <w:r w:rsidRPr="00C81B84">
              <w:t>335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C6A565" w14:textId="77777777" w:rsidR="00EE2529" w:rsidRPr="00C81B84" w:rsidRDefault="00AD5E1E" w:rsidP="00C81B84">
            <w:r w:rsidRPr="00C81B84">
              <w:t>12 407</w:t>
            </w:r>
          </w:p>
        </w:tc>
      </w:tr>
      <w:tr w:rsidR="00EE2529" w:rsidRPr="00C81B84" w14:paraId="01F161A3" w14:textId="77777777">
        <w:trPr>
          <w:trHeight w:val="380"/>
        </w:trPr>
        <w:tc>
          <w:tcPr>
            <w:tcW w:w="580" w:type="dxa"/>
            <w:tcBorders>
              <w:top w:val="nil"/>
              <w:left w:val="nil"/>
              <w:bottom w:val="nil"/>
              <w:right w:val="nil"/>
            </w:tcBorders>
            <w:tcMar>
              <w:top w:w="128" w:type="dxa"/>
              <w:left w:w="43" w:type="dxa"/>
              <w:bottom w:w="43" w:type="dxa"/>
              <w:right w:w="43" w:type="dxa"/>
            </w:tcMar>
          </w:tcPr>
          <w:p w14:paraId="2A515988" w14:textId="77777777" w:rsidR="00EE2529" w:rsidRPr="00C81B84" w:rsidRDefault="00AD5E1E" w:rsidP="00C81B84">
            <w:r w:rsidRPr="00C81B84">
              <w:t>560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E47008"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AA8A2C" w14:textId="77777777" w:rsidR="00EE2529" w:rsidRPr="00C81B84" w:rsidRDefault="00AD5E1E" w:rsidP="00C81B84">
            <w:r w:rsidRPr="00C81B84">
              <w:t xml:space="preserve">Samiske formål: </w:t>
            </w:r>
            <w:proofErr w:type="spellStart"/>
            <w:r w:rsidRPr="00C81B84">
              <w:t>Divvun</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83745B" w14:textId="77777777" w:rsidR="00EE2529" w:rsidRPr="00C81B84" w:rsidRDefault="00AD5E1E" w:rsidP="00C81B84">
            <w:r w:rsidRPr="00C81B84">
              <w:t>171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138D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B2DAA76" w14:textId="77777777" w:rsidR="00EE2529" w:rsidRPr="00C81B84" w:rsidRDefault="00AD5E1E" w:rsidP="00C81B84">
            <w:r w:rsidRPr="00C81B84">
              <w:t>171</w:t>
            </w:r>
          </w:p>
        </w:tc>
      </w:tr>
      <w:tr w:rsidR="00EE2529" w:rsidRPr="00C81B84" w14:paraId="7BE82200" w14:textId="77777777">
        <w:trPr>
          <w:trHeight w:val="380"/>
        </w:trPr>
        <w:tc>
          <w:tcPr>
            <w:tcW w:w="580" w:type="dxa"/>
            <w:tcBorders>
              <w:top w:val="nil"/>
              <w:left w:val="nil"/>
              <w:bottom w:val="nil"/>
              <w:right w:val="nil"/>
            </w:tcBorders>
            <w:tcMar>
              <w:top w:w="128" w:type="dxa"/>
              <w:left w:w="43" w:type="dxa"/>
              <w:bottom w:w="43" w:type="dxa"/>
              <w:right w:w="43" w:type="dxa"/>
            </w:tcMar>
          </w:tcPr>
          <w:p w14:paraId="243B6BDB" w14:textId="77777777" w:rsidR="00EE2529" w:rsidRPr="00C81B84" w:rsidRDefault="00AD5E1E" w:rsidP="00C81B84">
            <w:r w:rsidRPr="00C81B84">
              <w:t>560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A56889" w14:textId="77777777" w:rsidR="00EE2529" w:rsidRPr="00C81B84" w:rsidRDefault="00AD5E1E" w:rsidP="00C81B84">
            <w:r w:rsidRPr="00C81B84">
              <w:t>55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A80E2F" w14:textId="77777777" w:rsidR="00EE2529" w:rsidRPr="00C81B84" w:rsidRDefault="00AD5E1E" w:rsidP="00C81B84">
            <w:r w:rsidRPr="00C81B84">
              <w:t>Samiske formål: Samisk høgskole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3506AD" w14:textId="77777777" w:rsidR="00EE2529" w:rsidRPr="00C81B84" w:rsidRDefault="00AD5E1E" w:rsidP="00C81B84">
            <w:r w:rsidRPr="00C81B84">
              <w:t>123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4E006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714170" w14:textId="77777777" w:rsidR="00EE2529" w:rsidRPr="00C81B84" w:rsidRDefault="00AD5E1E" w:rsidP="00C81B84">
            <w:r w:rsidRPr="00C81B84">
              <w:t>123</w:t>
            </w:r>
          </w:p>
        </w:tc>
      </w:tr>
      <w:tr w:rsidR="00EE2529" w:rsidRPr="00C81B84" w14:paraId="0BF7E8C8" w14:textId="77777777">
        <w:trPr>
          <w:trHeight w:val="380"/>
        </w:trPr>
        <w:tc>
          <w:tcPr>
            <w:tcW w:w="580" w:type="dxa"/>
            <w:tcBorders>
              <w:top w:val="nil"/>
              <w:left w:val="nil"/>
              <w:bottom w:val="nil"/>
              <w:right w:val="nil"/>
            </w:tcBorders>
            <w:tcMar>
              <w:top w:w="128" w:type="dxa"/>
              <w:left w:w="43" w:type="dxa"/>
              <w:bottom w:w="43" w:type="dxa"/>
              <w:right w:w="43" w:type="dxa"/>
            </w:tcMar>
          </w:tcPr>
          <w:p w14:paraId="136D62AC" w14:textId="77777777" w:rsidR="00EE2529" w:rsidRPr="00C81B84" w:rsidRDefault="00AD5E1E" w:rsidP="00C81B84">
            <w:r w:rsidRPr="00C81B84">
              <w:t>563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6F1FF2"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298159" w14:textId="77777777" w:rsidR="00EE2529" w:rsidRPr="00C81B84" w:rsidRDefault="00AD5E1E" w:rsidP="00C81B84">
            <w:r w:rsidRPr="00C81B84">
              <w:t>Internasjonalt reindriftssenter: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540587" w14:textId="77777777" w:rsidR="00EE2529" w:rsidRPr="00C81B84" w:rsidRDefault="00AD5E1E" w:rsidP="00C81B84">
            <w:r w:rsidRPr="00C81B84">
              <w:t>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64EFD9" w14:textId="77777777" w:rsidR="00EE2529" w:rsidRPr="00C81B84" w:rsidRDefault="00AD5E1E" w:rsidP="00C81B84">
            <w:r w:rsidRPr="00C81B84">
              <w:t>25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522F93" w14:textId="77777777" w:rsidR="00EE2529" w:rsidRPr="00C81B84" w:rsidRDefault="00AD5E1E" w:rsidP="00C81B84">
            <w:r w:rsidRPr="00C81B84">
              <w:t>67</w:t>
            </w:r>
          </w:p>
        </w:tc>
      </w:tr>
      <w:tr w:rsidR="00EE2529" w:rsidRPr="00C81B84" w14:paraId="0A47FF43" w14:textId="77777777">
        <w:trPr>
          <w:trHeight w:val="380"/>
        </w:trPr>
        <w:tc>
          <w:tcPr>
            <w:tcW w:w="580" w:type="dxa"/>
            <w:tcBorders>
              <w:top w:val="nil"/>
              <w:left w:val="nil"/>
              <w:bottom w:val="nil"/>
              <w:right w:val="nil"/>
            </w:tcBorders>
            <w:tcMar>
              <w:top w:w="128" w:type="dxa"/>
              <w:left w:w="43" w:type="dxa"/>
              <w:bottom w:w="43" w:type="dxa"/>
              <w:right w:w="43" w:type="dxa"/>
            </w:tcMar>
          </w:tcPr>
          <w:p w14:paraId="40A9F3FB"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01CE48"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75381CB" w14:textId="77777777" w:rsidR="00EE2529" w:rsidRPr="00C81B84" w:rsidRDefault="00AD5E1E" w:rsidP="00C81B84">
            <w:r w:rsidRPr="00C81B84">
              <w:t>Nasjonale minoriteter: Romer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A6EFDC" w14:textId="77777777" w:rsidR="00EE2529" w:rsidRPr="00C81B84" w:rsidRDefault="00AD5E1E" w:rsidP="00C81B84">
            <w:r w:rsidRPr="00C81B84">
              <w:t>152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4C9DB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4B6AAC" w14:textId="77777777" w:rsidR="00EE2529" w:rsidRPr="00C81B84" w:rsidRDefault="00AD5E1E" w:rsidP="00C81B84">
            <w:r w:rsidRPr="00C81B84">
              <w:t>152</w:t>
            </w:r>
          </w:p>
        </w:tc>
      </w:tr>
      <w:tr w:rsidR="00EE2529" w:rsidRPr="00C81B84" w14:paraId="304A7B34" w14:textId="77777777">
        <w:trPr>
          <w:trHeight w:val="380"/>
        </w:trPr>
        <w:tc>
          <w:tcPr>
            <w:tcW w:w="580" w:type="dxa"/>
            <w:tcBorders>
              <w:top w:val="nil"/>
              <w:left w:val="nil"/>
              <w:bottom w:val="nil"/>
              <w:right w:val="nil"/>
            </w:tcBorders>
            <w:tcMar>
              <w:top w:w="128" w:type="dxa"/>
              <w:left w:w="43" w:type="dxa"/>
              <w:bottom w:w="43" w:type="dxa"/>
              <w:right w:w="43" w:type="dxa"/>
            </w:tcMar>
          </w:tcPr>
          <w:p w14:paraId="0718585A"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023236"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4D2055" w14:textId="77777777" w:rsidR="00EE2529" w:rsidRPr="00C81B84" w:rsidRDefault="00AD5E1E" w:rsidP="00C81B84">
            <w:r w:rsidRPr="00C81B84">
              <w:t>Nasjonale minoriteter: Nasjonale minoriteter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DE00C5" w14:textId="77777777" w:rsidR="00EE2529" w:rsidRPr="00C81B84" w:rsidRDefault="00AD5E1E" w:rsidP="00C81B84">
            <w:r w:rsidRPr="00C81B84">
              <w:t>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D05FA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F18A11" w14:textId="77777777" w:rsidR="00EE2529" w:rsidRPr="00C81B84" w:rsidRDefault="00AD5E1E" w:rsidP="00C81B84">
            <w:r w:rsidRPr="00C81B84">
              <w:t>180</w:t>
            </w:r>
          </w:p>
        </w:tc>
      </w:tr>
      <w:tr w:rsidR="00EE2529" w:rsidRPr="00C81B84" w14:paraId="5290EFC1" w14:textId="77777777">
        <w:trPr>
          <w:trHeight w:val="640"/>
        </w:trPr>
        <w:tc>
          <w:tcPr>
            <w:tcW w:w="580" w:type="dxa"/>
            <w:tcBorders>
              <w:top w:val="nil"/>
              <w:left w:val="nil"/>
              <w:bottom w:val="nil"/>
              <w:right w:val="nil"/>
            </w:tcBorders>
            <w:tcMar>
              <w:top w:w="128" w:type="dxa"/>
              <w:left w:w="43" w:type="dxa"/>
              <w:bottom w:w="43" w:type="dxa"/>
              <w:right w:w="43" w:type="dxa"/>
            </w:tcMar>
          </w:tcPr>
          <w:p w14:paraId="3465493E"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B790B6"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377102" w14:textId="77777777" w:rsidR="00EE2529" w:rsidRPr="00C81B84" w:rsidRDefault="00AD5E1E" w:rsidP="00C81B84">
            <w:r w:rsidRPr="00C81B84">
              <w:t xml:space="preserve">Nasjonale minoriteter: Det Mosaiske </w:t>
            </w:r>
            <w:proofErr w:type="spellStart"/>
            <w:r w:rsidRPr="00C81B84">
              <w:t>Trossamfund</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F719DD" w14:textId="77777777" w:rsidR="00EE2529" w:rsidRPr="00C81B84" w:rsidRDefault="00AD5E1E" w:rsidP="00C81B84">
            <w:r w:rsidRPr="00C81B84">
              <w:t>225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A81FB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D5364D" w14:textId="77777777" w:rsidR="00EE2529" w:rsidRPr="00C81B84" w:rsidRDefault="00AD5E1E" w:rsidP="00C81B84">
            <w:r w:rsidRPr="00C81B84">
              <w:t>225</w:t>
            </w:r>
          </w:p>
        </w:tc>
      </w:tr>
      <w:tr w:rsidR="00EE2529" w:rsidRPr="00C81B84" w14:paraId="6DA2B8FF" w14:textId="77777777">
        <w:trPr>
          <w:trHeight w:val="640"/>
        </w:trPr>
        <w:tc>
          <w:tcPr>
            <w:tcW w:w="580" w:type="dxa"/>
            <w:tcBorders>
              <w:top w:val="nil"/>
              <w:left w:val="nil"/>
              <w:bottom w:val="nil"/>
              <w:right w:val="nil"/>
            </w:tcBorders>
            <w:tcMar>
              <w:top w:w="128" w:type="dxa"/>
              <w:left w:w="43" w:type="dxa"/>
              <w:bottom w:w="43" w:type="dxa"/>
              <w:right w:w="43" w:type="dxa"/>
            </w:tcMar>
          </w:tcPr>
          <w:p w14:paraId="1D4A9968"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EBD989"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00543CB" w14:textId="77777777" w:rsidR="00EE2529" w:rsidRPr="00C81B84" w:rsidRDefault="00AD5E1E" w:rsidP="00C81B84">
            <w:r w:rsidRPr="00C81B84">
              <w:t>Nasjonale minoriteter: Kvensk språk og kultur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06B995" w14:textId="77777777" w:rsidR="00EE2529" w:rsidRPr="00C81B84" w:rsidRDefault="00AD5E1E" w:rsidP="00C81B84">
            <w:r w:rsidRPr="00C81B84">
              <w:t>233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A661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FC5055" w14:textId="77777777" w:rsidR="00EE2529" w:rsidRPr="00C81B84" w:rsidRDefault="00AD5E1E" w:rsidP="00C81B84">
            <w:r w:rsidRPr="00C81B84">
              <w:t>233</w:t>
            </w:r>
          </w:p>
        </w:tc>
      </w:tr>
      <w:tr w:rsidR="00EE2529" w:rsidRPr="00C81B84" w14:paraId="7977F98C" w14:textId="77777777">
        <w:trPr>
          <w:trHeight w:val="640"/>
        </w:trPr>
        <w:tc>
          <w:tcPr>
            <w:tcW w:w="580" w:type="dxa"/>
            <w:tcBorders>
              <w:top w:val="nil"/>
              <w:left w:val="nil"/>
              <w:bottom w:val="nil"/>
              <w:right w:val="nil"/>
            </w:tcBorders>
            <w:tcMar>
              <w:top w:w="128" w:type="dxa"/>
              <w:left w:w="43" w:type="dxa"/>
              <w:bottom w:w="43" w:type="dxa"/>
              <w:right w:w="43" w:type="dxa"/>
            </w:tcMar>
          </w:tcPr>
          <w:p w14:paraId="16A012F7"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0438D1"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046E69" w14:textId="77777777" w:rsidR="00EE2529" w:rsidRPr="00C81B84" w:rsidRDefault="00AD5E1E" w:rsidP="00C81B84">
            <w:r w:rsidRPr="00C81B84">
              <w:t>Nasjonale minoriteter: Kultur- og ressurssenter for norske romer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0C8CBC" w14:textId="77777777" w:rsidR="00EE2529" w:rsidRPr="00C81B84" w:rsidRDefault="00AD5E1E" w:rsidP="00C81B84">
            <w:r w:rsidRPr="00C81B84">
              <w:t>367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7FD2E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2CBA4A4" w14:textId="77777777" w:rsidR="00EE2529" w:rsidRPr="00C81B84" w:rsidRDefault="00AD5E1E" w:rsidP="00C81B84">
            <w:r w:rsidRPr="00C81B84">
              <w:t>367</w:t>
            </w:r>
          </w:p>
        </w:tc>
      </w:tr>
      <w:tr w:rsidR="00EE2529" w:rsidRPr="00C81B84" w14:paraId="30B0A62A" w14:textId="77777777">
        <w:trPr>
          <w:trHeight w:val="380"/>
        </w:trPr>
        <w:tc>
          <w:tcPr>
            <w:tcW w:w="580" w:type="dxa"/>
            <w:tcBorders>
              <w:top w:val="nil"/>
              <w:left w:val="nil"/>
              <w:bottom w:val="nil"/>
              <w:right w:val="nil"/>
            </w:tcBorders>
            <w:tcMar>
              <w:top w:w="128" w:type="dxa"/>
              <w:left w:w="43" w:type="dxa"/>
              <w:bottom w:w="43" w:type="dxa"/>
              <w:right w:w="43" w:type="dxa"/>
            </w:tcMar>
          </w:tcPr>
          <w:p w14:paraId="0AAD6520" w14:textId="77777777" w:rsidR="00EE2529" w:rsidRPr="00C81B84" w:rsidRDefault="00AD5E1E" w:rsidP="00C81B84">
            <w:r w:rsidRPr="00C81B84">
              <w:t>567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0D3A71"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87D545" w14:textId="77777777" w:rsidR="00EE2529" w:rsidRPr="00C81B84" w:rsidRDefault="00AD5E1E" w:rsidP="00C81B84">
            <w:r w:rsidRPr="00C81B84">
              <w:t>Nasjonale minoriteter: Romanifolket/taterne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0D9833" w14:textId="77777777" w:rsidR="00EE2529" w:rsidRPr="00C81B84" w:rsidRDefault="00AD5E1E" w:rsidP="00C81B84">
            <w:r w:rsidRPr="00C81B84">
              <w:t>117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94B81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6722D9" w14:textId="77777777" w:rsidR="00EE2529" w:rsidRPr="00C81B84" w:rsidRDefault="00AD5E1E" w:rsidP="00C81B84">
            <w:r w:rsidRPr="00C81B84">
              <w:t>117</w:t>
            </w:r>
          </w:p>
        </w:tc>
      </w:tr>
      <w:tr w:rsidR="00EE2529" w:rsidRPr="00C81B84" w14:paraId="574C8F82" w14:textId="77777777">
        <w:trPr>
          <w:trHeight w:val="640"/>
        </w:trPr>
        <w:tc>
          <w:tcPr>
            <w:tcW w:w="580" w:type="dxa"/>
            <w:tcBorders>
              <w:top w:val="nil"/>
              <w:left w:val="nil"/>
              <w:bottom w:val="nil"/>
              <w:right w:val="nil"/>
            </w:tcBorders>
            <w:tcMar>
              <w:top w:w="128" w:type="dxa"/>
              <w:left w:w="43" w:type="dxa"/>
              <w:bottom w:w="43" w:type="dxa"/>
              <w:right w:w="43" w:type="dxa"/>
            </w:tcMar>
          </w:tcPr>
          <w:p w14:paraId="03E3701B" w14:textId="77777777" w:rsidR="00EE2529" w:rsidRPr="00C81B84" w:rsidRDefault="00AD5E1E" w:rsidP="00C81B84">
            <w:r w:rsidRPr="00C81B84">
              <w:t>571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505CE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109D4E0" w14:textId="77777777" w:rsidR="00EE2529" w:rsidRPr="00C81B84" w:rsidRDefault="00AD5E1E" w:rsidP="00C81B84">
            <w:r w:rsidRPr="00C81B84">
              <w:t>Rammetilskudd til kommuner: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387AFB" w14:textId="77777777" w:rsidR="00EE2529" w:rsidRPr="00C81B84" w:rsidRDefault="00AD5E1E" w:rsidP="00C81B84">
            <w:r w:rsidRPr="00C81B84">
              <w:t>533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D2AE5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3776AE4" w14:textId="77777777" w:rsidR="00EE2529" w:rsidRPr="00C81B84" w:rsidRDefault="00AD5E1E" w:rsidP="00C81B84">
            <w:r w:rsidRPr="00C81B84">
              <w:t>533</w:t>
            </w:r>
          </w:p>
        </w:tc>
      </w:tr>
      <w:tr w:rsidR="00EE2529" w:rsidRPr="00C81B84" w14:paraId="727FB35B" w14:textId="77777777">
        <w:trPr>
          <w:trHeight w:val="640"/>
        </w:trPr>
        <w:tc>
          <w:tcPr>
            <w:tcW w:w="580" w:type="dxa"/>
            <w:tcBorders>
              <w:top w:val="nil"/>
              <w:left w:val="nil"/>
              <w:bottom w:val="nil"/>
              <w:right w:val="nil"/>
            </w:tcBorders>
            <w:tcMar>
              <w:top w:w="128" w:type="dxa"/>
              <w:left w:w="43" w:type="dxa"/>
              <w:bottom w:w="43" w:type="dxa"/>
              <w:right w:w="43" w:type="dxa"/>
            </w:tcMar>
          </w:tcPr>
          <w:p w14:paraId="2F2A5089" w14:textId="77777777" w:rsidR="00EE2529" w:rsidRPr="00C81B84" w:rsidRDefault="00AD5E1E" w:rsidP="00C81B84">
            <w:r w:rsidRPr="00C81B84">
              <w:t>571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60573D"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BFF6CDD" w14:textId="77777777" w:rsidR="00EE2529" w:rsidRPr="00C81B84" w:rsidRDefault="00AD5E1E" w:rsidP="00C81B84">
            <w:r w:rsidRPr="00C81B84">
              <w:t>Rammetilskudd til kommuner: Innbyggertilskudd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0052D8" w14:textId="77777777" w:rsidR="00EE2529" w:rsidRPr="00C81B84" w:rsidRDefault="00AD5E1E" w:rsidP="00C81B84">
            <w:r w:rsidRPr="00C81B84">
              <w:t>1 600 000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770C4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61EB12B" w14:textId="77777777" w:rsidR="00EE2529" w:rsidRPr="00C81B84" w:rsidRDefault="00AD5E1E" w:rsidP="00C81B84">
            <w:r w:rsidRPr="00C81B84">
              <w:t>1 600 000</w:t>
            </w:r>
          </w:p>
        </w:tc>
      </w:tr>
      <w:tr w:rsidR="00EE2529" w:rsidRPr="00C81B84" w14:paraId="4AD5DB63" w14:textId="77777777">
        <w:trPr>
          <w:trHeight w:val="640"/>
        </w:trPr>
        <w:tc>
          <w:tcPr>
            <w:tcW w:w="580" w:type="dxa"/>
            <w:tcBorders>
              <w:top w:val="nil"/>
              <w:left w:val="nil"/>
              <w:bottom w:val="nil"/>
              <w:right w:val="nil"/>
            </w:tcBorders>
            <w:tcMar>
              <w:top w:w="128" w:type="dxa"/>
              <w:left w:w="43" w:type="dxa"/>
              <w:bottom w:w="43" w:type="dxa"/>
              <w:right w:w="43" w:type="dxa"/>
            </w:tcMar>
          </w:tcPr>
          <w:p w14:paraId="2810AA1D" w14:textId="77777777" w:rsidR="00EE2529" w:rsidRPr="00C81B84" w:rsidRDefault="00AD5E1E" w:rsidP="00C81B84">
            <w:r w:rsidRPr="00C81B84">
              <w:t>572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5ADE59"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10BE92" w14:textId="77777777" w:rsidR="00EE2529" w:rsidRPr="00C81B84" w:rsidRDefault="00AD5E1E" w:rsidP="00C81B84">
            <w:r w:rsidRPr="00C81B84">
              <w:t>Rammetilskudd til fylkeskommuner: Innbyggertilskudd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6BB066" w14:textId="77777777" w:rsidR="00EE2529" w:rsidRPr="00C81B84" w:rsidRDefault="00AD5E1E" w:rsidP="00C81B84">
            <w:r w:rsidRPr="00C81B84">
              <w:t>1 000 000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5AE5D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311A96" w14:textId="77777777" w:rsidR="00EE2529" w:rsidRPr="00C81B84" w:rsidRDefault="00AD5E1E" w:rsidP="00C81B84">
            <w:r w:rsidRPr="00C81B84">
              <w:t>1 000 000</w:t>
            </w:r>
          </w:p>
        </w:tc>
      </w:tr>
      <w:tr w:rsidR="00EE2529" w:rsidRPr="00C81B84" w14:paraId="21655CB8" w14:textId="77777777">
        <w:trPr>
          <w:trHeight w:val="380"/>
        </w:trPr>
        <w:tc>
          <w:tcPr>
            <w:tcW w:w="580" w:type="dxa"/>
            <w:tcBorders>
              <w:top w:val="nil"/>
              <w:left w:val="nil"/>
              <w:bottom w:val="nil"/>
              <w:right w:val="nil"/>
            </w:tcBorders>
            <w:tcMar>
              <w:top w:w="128" w:type="dxa"/>
              <w:left w:w="43" w:type="dxa"/>
              <w:bottom w:w="43" w:type="dxa"/>
              <w:right w:w="43" w:type="dxa"/>
            </w:tcMar>
          </w:tcPr>
          <w:p w14:paraId="094E3837" w14:textId="77777777" w:rsidR="00EE2529" w:rsidRPr="00C81B84" w:rsidRDefault="00AD5E1E" w:rsidP="00C81B84">
            <w:r w:rsidRPr="00C81B84">
              <w:t>573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CF41E4" w14:textId="77777777" w:rsidR="00EE2529" w:rsidRPr="00C81B84" w:rsidRDefault="00AD5E1E" w:rsidP="00C81B84">
            <w:r w:rsidRPr="00C81B84">
              <w:t>62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1F8C3C" w14:textId="77777777" w:rsidR="00EE2529" w:rsidRPr="00C81B84" w:rsidRDefault="00AD5E1E" w:rsidP="00C81B84">
            <w:r w:rsidRPr="00C81B84">
              <w:t>Kommunestruktur: Delingskostnader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53D3C7" w14:textId="77777777" w:rsidR="00EE2529" w:rsidRPr="00C81B84" w:rsidRDefault="00AD5E1E" w:rsidP="00C81B84">
            <w:r w:rsidRPr="00C81B84">
              <w:t>4 669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06E6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C86207" w14:textId="77777777" w:rsidR="00EE2529" w:rsidRPr="00C81B84" w:rsidRDefault="00AD5E1E" w:rsidP="00C81B84">
            <w:r w:rsidRPr="00C81B84">
              <w:t>4 669</w:t>
            </w:r>
          </w:p>
        </w:tc>
      </w:tr>
      <w:tr w:rsidR="00EE2529" w:rsidRPr="00C81B84" w14:paraId="3BBC6C0C" w14:textId="77777777">
        <w:trPr>
          <w:trHeight w:val="640"/>
        </w:trPr>
        <w:tc>
          <w:tcPr>
            <w:tcW w:w="580" w:type="dxa"/>
            <w:tcBorders>
              <w:top w:val="nil"/>
              <w:left w:val="nil"/>
              <w:bottom w:val="nil"/>
              <w:right w:val="nil"/>
            </w:tcBorders>
            <w:tcMar>
              <w:top w:w="128" w:type="dxa"/>
              <w:left w:w="43" w:type="dxa"/>
              <w:bottom w:w="43" w:type="dxa"/>
              <w:right w:w="43" w:type="dxa"/>
            </w:tcMar>
          </w:tcPr>
          <w:p w14:paraId="48A2BED5" w14:textId="77777777" w:rsidR="00EE2529" w:rsidRPr="00C81B84" w:rsidRDefault="00AD5E1E" w:rsidP="00C81B84">
            <w:r w:rsidRPr="00C81B84">
              <w:t>575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7FCFDE"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0562D00" w14:textId="77777777" w:rsidR="00EE2529" w:rsidRPr="00C81B84" w:rsidRDefault="00AD5E1E" w:rsidP="00C81B84">
            <w:r w:rsidRPr="00C81B84">
              <w:t>Ressurskrevende tjenester: Toppfinansieringsordning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091910" w14:textId="77777777" w:rsidR="00EE2529" w:rsidRPr="00C81B84" w:rsidRDefault="00AD5E1E" w:rsidP="00C81B84">
            <w:r w:rsidRPr="00C81B84">
              <w:t>197 125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1360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60E84B" w14:textId="77777777" w:rsidR="00EE2529" w:rsidRPr="00C81B84" w:rsidRDefault="00AD5E1E" w:rsidP="00C81B84">
            <w:r w:rsidRPr="00C81B84">
              <w:t>197 125</w:t>
            </w:r>
          </w:p>
        </w:tc>
      </w:tr>
      <w:tr w:rsidR="00EE2529" w:rsidRPr="00C81B84" w14:paraId="2C539FE9" w14:textId="77777777">
        <w:trPr>
          <w:trHeight w:val="640"/>
        </w:trPr>
        <w:tc>
          <w:tcPr>
            <w:tcW w:w="580" w:type="dxa"/>
            <w:tcBorders>
              <w:top w:val="nil"/>
              <w:left w:val="nil"/>
              <w:bottom w:val="nil"/>
              <w:right w:val="nil"/>
            </w:tcBorders>
            <w:tcMar>
              <w:top w:w="128" w:type="dxa"/>
              <w:left w:w="43" w:type="dxa"/>
              <w:bottom w:w="43" w:type="dxa"/>
              <w:right w:w="43" w:type="dxa"/>
            </w:tcMar>
          </w:tcPr>
          <w:p w14:paraId="4689EA4A" w14:textId="77777777" w:rsidR="00EE2529" w:rsidRPr="00C81B84" w:rsidRDefault="00AD5E1E" w:rsidP="00C81B84">
            <w:r w:rsidRPr="00C81B84">
              <w:t>575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EE023C"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D87A1C" w14:textId="77777777" w:rsidR="00EE2529" w:rsidRPr="00C81B84" w:rsidRDefault="00AD5E1E" w:rsidP="00C81B84">
            <w:r w:rsidRPr="00C81B84">
              <w:t>Ressurskrevende tjenester: Tilleggskompensasjon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D1547F" w14:textId="77777777" w:rsidR="00EE2529" w:rsidRPr="00C81B84" w:rsidRDefault="00AD5E1E" w:rsidP="00C81B84">
            <w:r w:rsidRPr="00C81B84">
              <w:t>1 400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A35B3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EE0C1E" w14:textId="77777777" w:rsidR="00EE2529" w:rsidRPr="00C81B84" w:rsidRDefault="00AD5E1E" w:rsidP="00C81B84">
            <w:r w:rsidRPr="00C81B84">
              <w:t>1 400</w:t>
            </w:r>
          </w:p>
        </w:tc>
      </w:tr>
      <w:tr w:rsidR="00EE2529" w:rsidRPr="00C81B84" w14:paraId="720E8B49" w14:textId="77777777">
        <w:trPr>
          <w:trHeight w:val="640"/>
        </w:trPr>
        <w:tc>
          <w:tcPr>
            <w:tcW w:w="580" w:type="dxa"/>
            <w:tcBorders>
              <w:top w:val="nil"/>
              <w:left w:val="nil"/>
              <w:bottom w:val="nil"/>
              <w:right w:val="nil"/>
            </w:tcBorders>
            <w:tcMar>
              <w:top w:w="128" w:type="dxa"/>
              <w:left w:w="43" w:type="dxa"/>
              <w:bottom w:w="43" w:type="dxa"/>
              <w:right w:w="43" w:type="dxa"/>
            </w:tcMar>
          </w:tcPr>
          <w:p w14:paraId="1F2A6C49"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8900A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EB52EC" w14:textId="77777777" w:rsidR="00EE2529" w:rsidRPr="00C81B84" w:rsidRDefault="00AD5E1E" w:rsidP="00C81B84">
            <w:r w:rsidRPr="00C81B84">
              <w:t>Tilskudd til de politiske partier: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D9076A" w14:textId="77777777" w:rsidR="00EE2529" w:rsidRPr="00C81B84" w:rsidRDefault="00AD5E1E" w:rsidP="00C81B84">
            <w:r w:rsidRPr="00C81B84">
              <w:t>187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FE6BF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C8193C3" w14:textId="77777777" w:rsidR="00EE2529" w:rsidRPr="00C81B84" w:rsidRDefault="00AD5E1E" w:rsidP="00C81B84">
            <w:r w:rsidRPr="00C81B84">
              <w:t>187</w:t>
            </w:r>
          </w:p>
        </w:tc>
      </w:tr>
      <w:tr w:rsidR="00EE2529" w:rsidRPr="00C81B84" w14:paraId="117C9A56" w14:textId="77777777">
        <w:trPr>
          <w:trHeight w:val="640"/>
        </w:trPr>
        <w:tc>
          <w:tcPr>
            <w:tcW w:w="580" w:type="dxa"/>
            <w:tcBorders>
              <w:top w:val="nil"/>
              <w:left w:val="nil"/>
              <w:bottom w:val="nil"/>
              <w:right w:val="nil"/>
            </w:tcBorders>
            <w:tcMar>
              <w:top w:w="128" w:type="dxa"/>
              <w:left w:w="43" w:type="dxa"/>
              <w:bottom w:w="43" w:type="dxa"/>
              <w:right w:w="43" w:type="dxa"/>
            </w:tcMar>
          </w:tcPr>
          <w:p w14:paraId="33025B7E"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7CC0D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9000B85" w14:textId="77777777" w:rsidR="00EE2529" w:rsidRPr="00C81B84" w:rsidRDefault="00AD5E1E" w:rsidP="00C81B84">
            <w:r w:rsidRPr="00C81B84">
              <w:t>Tilskudd til de politiske partier: Sentrale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C6C55B" w14:textId="77777777" w:rsidR="00EE2529" w:rsidRPr="00C81B84" w:rsidRDefault="00AD5E1E" w:rsidP="00C81B84">
            <w:r w:rsidRPr="00C81B84">
              <w:t>6 859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8E1E4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42D860D" w14:textId="77777777" w:rsidR="00EE2529" w:rsidRPr="00C81B84" w:rsidRDefault="00AD5E1E" w:rsidP="00C81B84">
            <w:r w:rsidRPr="00C81B84">
              <w:t>6 859</w:t>
            </w:r>
          </w:p>
        </w:tc>
      </w:tr>
      <w:tr w:rsidR="00EE2529" w:rsidRPr="00C81B84" w14:paraId="65458181" w14:textId="77777777">
        <w:trPr>
          <w:trHeight w:val="640"/>
        </w:trPr>
        <w:tc>
          <w:tcPr>
            <w:tcW w:w="580" w:type="dxa"/>
            <w:tcBorders>
              <w:top w:val="nil"/>
              <w:left w:val="nil"/>
              <w:bottom w:val="nil"/>
              <w:right w:val="nil"/>
            </w:tcBorders>
            <w:tcMar>
              <w:top w:w="128" w:type="dxa"/>
              <w:left w:w="43" w:type="dxa"/>
              <w:bottom w:w="43" w:type="dxa"/>
              <w:right w:w="43" w:type="dxa"/>
            </w:tcMar>
          </w:tcPr>
          <w:p w14:paraId="74398139"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1F5972"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B7606E" w14:textId="77777777" w:rsidR="00EE2529" w:rsidRPr="00C81B84" w:rsidRDefault="00AD5E1E" w:rsidP="00C81B84">
            <w:r w:rsidRPr="00C81B84">
              <w:t>Tilskudd til de politiske partier: Kommunale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FB12A9" w14:textId="77777777" w:rsidR="00EE2529" w:rsidRPr="00C81B84" w:rsidRDefault="00AD5E1E" w:rsidP="00C81B84">
            <w:r w:rsidRPr="00C81B84">
              <w:t>739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07A7C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ABD251D" w14:textId="77777777" w:rsidR="00EE2529" w:rsidRPr="00C81B84" w:rsidRDefault="00AD5E1E" w:rsidP="00C81B84">
            <w:r w:rsidRPr="00C81B84">
              <w:t>739</w:t>
            </w:r>
          </w:p>
        </w:tc>
      </w:tr>
      <w:tr w:rsidR="00EE2529" w:rsidRPr="00C81B84" w14:paraId="2E63E30A" w14:textId="77777777">
        <w:trPr>
          <w:trHeight w:val="640"/>
        </w:trPr>
        <w:tc>
          <w:tcPr>
            <w:tcW w:w="580" w:type="dxa"/>
            <w:tcBorders>
              <w:top w:val="nil"/>
              <w:left w:val="nil"/>
              <w:bottom w:val="nil"/>
              <w:right w:val="nil"/>
            </w:tcBorders>
            <w:tcMar>
              <w:top w:w="128" w:type="dxa"/>
              <w:left w:w="43" w:type="dxa"/>
              <w:bottom w:w="43" w:type="dxa"/>
              <w:right w:w="43" w:type="dxa"/>
            </w:tcMar>
          </w:tcPr>
          <w:p w14:paraId="36862601"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6CBCAB"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8ED0D4" w14:textId="77777777" w:rsidR="00EE2529" w:rsidRPr="00C81B84" w:rsidRDefault="00AD5E1E" w:rsidP="00C81B84">
            <w:r w:rsidRPr="00C81B84">
              <w:t>Tilskudd til de politiske partier: Fylkesorganisasjoner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EE0D4A" w14:textId="77777777" w:rsidR="00EE2529" w:rsidRPr="00C81B84" w:rsidRDefault="00AD5E1E" w:rsidP="00C81B84">
            <w:r w:rsidRPr="00C81B84">
              <w:t>1 614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80932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49AB6CF" w14:textId="77777777" w:rsidR="00EE2529" w:rsidRPr="00C81B84" w:rsidRDefault="00AD5E1E" w:rsidP="00C81B84">
            <w:r w:rsidRPr="00C81B84">
              <w:t>1 614</w:t>
            </w:r>
          </w:p>
        </w:tc>
      </w:tr>
      <w:tr w:rsidR="00EE2529" w:rsidRPr="00C81B84" w14:paraId="63FAA0E8" w14:textId="77777777">
        <w:trPr>
          <w:trHeight w:val="640"/>
        </w:trPr>
        <w:tc>
          <w:tcPr>
            <w:tcW w:w="580" w:type="dxa"/>
            <w:tcBorders>
              <w:top w:val="nil"/>
              <w:left w:val="nil"/>
              <w:bottom w:val="nil"/>
              <w:right w:val="nil"/>
            </w:tcBorders>
            <w:tcMar>
              <w:top w:w="128" w:type="dxa"/>
              <w:left w:w="43" w:type="dxa"/>
              <w:bottom w:w="43" w:type="dxa"/>
              <w:right w:w="43" w:type="dxa"/>
            </w:tcMar>
          </w:tcPr>
          <w:p w14:paraId="4909C72E"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2B13AB"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9E466F" w14:textId="77777777" w:rsidR="00EE2529" w:rsidRPr="00C81B84" w:rsidRDefault="00AD5E1E" w:rsidP="00C81B84">
            <w:r w:rsidRPr="00C81B84">
              <w:t>Tilskudd til de politiske partier: Fylkesungdomsorganisasjoner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00FCD2" w14:textId="77777777" w:rsidR="00EE2529" w:rsidRPr="00C81B84" w:rsidRDefault="00AD5E1E" w:rsidP="00C81B84">
            <w:r w:rsidRPr="00C81B84">
              <w:t>480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EFDEB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4068A1" w14:textId="77777777" w:rsidR="00EE2529" w:rsidRPr="00C81B84" w:rsidRDefault="00AD5E1E" w:rsidP="00C81B84">
            <w:r w:rsidRPr="00C81B84">
              <w:t>480</w:t>
            </w:r>
          </w:p>
        </w:tc>
      </w:tr>
      <w:tr w:rsidR="00EE2529" w:rsidRPr="00C81B84" w14:paraId="4EC926BD" w14:textId="77777777">
        <w:trPr>
          <w:trHeight w:val="640"/>
        </w:trPr>
        <w:tc>
          <w:tcPr>
            <w:tcW w:w="580" w:type="dxa"/>
            <w:tcBorders>
              <w:top w:val="nil"/>
              <w:left w:val="nil"/>
              <w:bottom w:val="nil"/>
              <w:right w:val="nil"/>
            </w:tcBorders>
            <w:tcMar>
              <w:top w:w="128" w:type="dxa"/>
              <w:left w:w="43" w:type="dxa"/>
              <w:bottom w:w="43" w:type="dxa"/>
              <w:right w:w="43" w:type="dxa"/>
            </w:tcMar>
          </w:tcPr>
          <w:p w14:paraId="20FBDBDE" w14:textId="77777777" w:rsidR="00EE2529" w:rsidRPr="00C81B84" w:rsidRDefault="00AD5E1E" w:rsidP="00C81B84">
            <w:r w:rsidRPr="00C81B84">
              <w:t>577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2EA997"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2CECCF" w14:textId="77777777" w:rsidR="00EE2529" w:rsidRPr="00C81B84" w:rsidRDefault="00AD5E1E" w:rsidP="00C81B84">
            <w:r w:rsidRPr="00C81B84">
              <w:t>Tilskudd til de politiske partier: Sentrale ungdomsorganisasjoner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858ADA" w14:textId="77777777" w:rsidR="00EE2529" w:rsidRPr="00C81B84" w:rsidRDefault="00AD5E1E" w:rsidP="00C81B84">
            <w:r w:rsidRPr="00C81B84">
              <w:t>191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2CBC3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3E517F" w14:textId="77777777" w:rsidR="00EE2529" w:rsidRPr="00C81B84" w:rsidRDefault="00AD5E1E" w:rsidP="00C81B84">
            <w:r w:rsidRPr="00C81B84">
              <w:t>191</w:t>
            </w:r>
          </w:p>
        </w:tc>
      </w:tr>
      <w:tr w:rsidR="00EE2529" w:rsidRPr="00C81B84" w14:paraId="480F0EE4" w14:textId="77777777">
        <w:trPr>
          <w:trHeight w:val="380"/>
        </w:trPr>
        <w:tc>
          <w:tcPr>
            <w:tcW w:w="580" w:type="dxa"/>
            <w:tcBorders>
              <w:top w:val="nil"/>
              <w:left w:val="nil"/>
              <w:bottom w:val="nil"/>
              <w:right w:val="nil"/>
            </w:tcBorders>
            <w:tcMar>
              <w:top w:w="128" w:type="dxa"/>
              <w:left w:w="43" w:type="dxa"/>
              <w:bottom w:w="43" w:type="dxa"/>
              <w:right w:w="43" w:type="dxa"/>
            </w:tcMar>
          </w:tcPr>
          <w:p w14:paraId="15E003F2" w14:textId="77777777" w:rsidR="00EE2529" w:rsidRPr="00C81B84" w:rsidRDefault="00AD5E1E" w:rsidP="00C81B84">
            <w:r w:rsidRPr="00C81B84">
              <w:t>578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040D5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80A5D0" w14:textId="77777777" w:rsidR="00EE2529" w:rsidRPr="00C81B84" w:rsidRDefault="00AD5E1E" w:rsidP="00C81B84">
            <w:r w:rsidRPr="00C81B84">
              <w:t>Valgdirektoratet: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65E2EC" w14:textId="77777777" w:rsidR="00EE2529" w:rsidRPr="00C81B84" w:rsidRDefault="00AD5E1E" w:rsidP="00C81B84">
            <w:r w:rsidRPr="00C81B84">
              <w:t>2 458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BF40B6" w14:textId="77777777" w:rsidR="00EE2529" w:rsidRPr="00C81B84" w:rsidRDefault="00AD5E1E" w:rsidP="00C81B84">
            <w:r w:rsidRPr="00C81B84">
              <w:t>197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22832B" w14:textId="77777777" w:rsidR="00EE2529" w:rsidRPr="00C81B84" w:rsidRDefault="00AD5E1E" w:rsidP="00C81B84">
            <w:r w:rsidRPr="00C81B84">
              <w:t>2 655</w:t>
            </w:r>
          </w:p>
        </w:tc>
      </w:tr>
      <w:tr w:rsidR="00EE2529" w:rsidRPr="00C81B84" w14:paraId="5B5ABA7C" w14:textId="77777777">
        <w:trPr>
          <w:trHeight w:val="380"/>
        </w:trPr>
        <w:tc>
          <w:tcPr>
            <w:tcW w:w="580" w:type="dxa"/>
            <w:tcBorders>
              <w:top w:val="nil"/>
              <w:left w:val="nil"/>
              <w:bottom w:val="nil"/>
              <w:right w:val="nil"/>
            </w:tcBorders>
            <w:tcMar>
              <w:top w:w="128" w:type="dxa"/>
              <w:left w:w="43" w:type="dxa"/>
              <w:bottom w:w="43" w:type="dxa"/>
              <w:right w:w="43" w:type="dxa"/>
            </w:tcMar>
          </w:tcPr>
          <w:p w14:paraId="04BB2DDA" w14:textId="77777777" w:rsidR="00EE2529" w:rsidRPr="00C81B84" w:rsidRDefault="00AD5E1E" w:rsidP="00C81B84">
            <w:r w:rsidRPr="00C81B84">
              <w:t>578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DAC2B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6BA025" w14:textId="77777777" w:rsidR="00EE2529" w:rsidRPr="00C81B84" w:rsidRDefault="00AD5E1E" w:rsidP="00C81B84">
            <w:r w:rsidRPr="00C81B84">
              <w:t>Valgdirektoratet: Informasjonstiltak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EB8CD9" w14:textId="77777777" w:rsidR="00EE2529" w:rsidRPr="00C81B84" w:rsidRDefault="00AD5E1E" w:rsidP="00C81B84">
            <w:r w:rsidRPr="00C81B84">
              <w:t>121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873FC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A6215D" w14:textId="77777777" w:rsidR="00EE2529" w:rsidRPr="00C81B84" w:rsidRDefault="00AD5E1E" w:rsidP="00C81B84">
            <w:r w:rsidRPr="00C81B84">
              <w:t>121</w:t>
            </w:r>
          </w:p>
        </w:tc>
      </w:tr>
      <w:tr w:rsidR="00EE2529" w:rsidRPr="00C81B84" w14:paraId="4BC26AFD" w14:textId="77777777">
        <w:trPr>
          <w:trHeight w:val="640"/>
        </w:trPr>
        <w:tc>
          <w:tcPr>
            <w:tcW w:w="580" w:type="dxa"/>
            <w:tcBorders>
              <w:top w:val="nil"/>
              <w:left w:val="nil"/>
              <w:bottom w:val="nil"/>
              <w:right w:val="nil"/>
            </w:tcBorders>
            <w:tcMar>
              <w:top w:w="128" w:type="dxa"/>
              <w:left w:w="43" w:type="dxa"/>
              <w:bottom w:w="43" w:type="dxa"/>
              <w:right w:w="43" w:type="dxa"/>
            </w:tcMar>
          </w:tcPr>
          <w:p w14:paraId="42B10EBF" w14:textId="77777777" w:rsidR="00EE2529" w:rsidRPr="00C81B84" w:rsidRDefault="00AD5E1E" w:rsidP="00C81B84">
            <w:r w:rsidRPr="00C81B84">
              <w:t>581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8F9E37"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B55BE1" w14:textId="77777777" w:rsidR="00EE2529" w:rsidRPr="00C81B84" w:rsidRDefault="00AD5E1E" w:rsidP="00C81B84">
            <w:r w:rsidRPr="00C81B84">
              <w:t>Bolig- og bomiljøtiltak: Energitiltak i utleieboliger, omsorgsboliger og sykehjem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928D8C" w14:textId="77777777" w:rsidR="00EE2529" w:rsidRPr="00C81B84" w:rsidRDefault="00AD5E1E" w:rsidP="00C81B84">
            <w:r w:rsidRPr="00C81B84">
              <w:t>3 735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4D004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10D4DA" w14:textId="77777777" w:rsidR="00EE2529" w:rsidRPr="00C81B84" w:rsidRDefault="00AD5E1E" w:rsidP="00C81B84">
            <w:r w:rsidRPr="00C81B84">
              <w:t>3 735</w:t>
            </w:r>
          </w:p>
        </w:tc>
      </w:tr>
      <w:tr w:rsidR="00EE2529" w:rsidRPr="00C81B84" w14:paraId="57AE27C3" w14:textId="77777777">
        <w:trPr>
          <w:trHeight w:val="380"/>
        </w:trPr>
        <w:tc>
          <w:tcPr>
            <w:tcW w:w="580" w:type="dxa"/>
            <w:tcBorders>
              <w:top w:val="nil"/>
              <w:left w:val="nil"/>
              <w:bottom w:val="nil"/>
              <w:right w:val="nil"/>
            </w:tcBorders>
            <w:tcMar>
              <w:top w:w="128" w:type="dxa"/>
              <w:left w:w="43" w:type="dxa"/>
              <w:bottom w:w="43" w:type="dxa"/>
              <w:right w:w="43" w:type="dxa"/>
            </w:tcMar>
          </w:tcPr>
          <w:p w14:paraId="7C8F43CC" w14:textId="77777777" w:rsidR="00EE2529" w:rsidRPr="00C81B84" w:rsidRDefault="00AD5E1E" w:rsidP="00C81B84">
            <w:r w:rsidRPr="00C81B84">
              <w:t>581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28EBC9"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FEA4F77" w14:textId="77777777" w:rsidR="00EE2529" w:rsidRPr="00C81B84" w:rsidRDefault="00AD5E1E" w:rsidP="00C81B84">
            <w:r w:rsidRPr="00C81B84">
              <w:t>Bolig- og bomiljøtiltak: Boligtiltak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F77314" w14:textId="77777777" w:rsidR="00EE2529" w:rsidRPr="00C81B84" w:rsidRDefault="00AD5E1E" w:rsidP="00C81B84">
            <w:r w:rsidRPr="00C81B84">
              <w:t>464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06A10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5B7BEE" w14:textId="77777777" w:rsidR="00EE2529" w:rsidRPr="00C81B84" w:rsidRDefault="00AD5E1E" w:rsidP="00C81B84">
            <w:r w:rsidRPr="00C81B84">
              <w:t>464</w:t>
            </w:r>
          </w:p>
        </w:tc>
      </w:tr>
      <w:tr w:rsidR="00EE2529" w:rsidRPr="00C81B84" w14:paraId="21211F91" w14:textId="77777777">
        <w:trPr>
          <w:trHeight w:val="380"/>
        </w:trPr>
        <w:tc>
          <w:tcPr>
            <w:tcW w:w="580" w:type="dxa"/>
            <w:tcBorders>
              <w:top w:val="nil"/>
              <w:left w:val="nil"/>
              <w:bottom w:val="nil"/>
              <w:right w:val="nil"/>
            </w:tcBorders>
            <w:tcMar>
              <w:top w:w="128" w:type="dxa"/>
              <w:left w:w="43" w:type="dxa"/>
              <w:bottom w:w="43" w:type="dxa"/>
              <w:right w:w="43" w:type="dxa"/>
            </w:tcMar>
          </w:tcPr>
          <w:p w14:paraId="4F38368F" w14:textId="77777777" w:rsidR="00EE2529" w:rsidRPr="00C81B84" w:rsidRDefault="00AD5E1E" w:rsidP="00C81B84">
            <w:r w:rsidRPr="00C81B84">
              <w:t>585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91FA2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3724E2" w14:textId="77777777" w:rsidR="00EE2529" w:rsidRPr="00C81B84" w:rsidRDefault="00AD5E1E" w:rsidP="00C81B84">
            <w:r w:rsidRPr="00C81B84">
              <w:t>Husleietvistutvalget: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8E9CBD" w14:textId="77777777" w:rsidR="00EE2529" w:rsidRPr="00C81B84" w:rsidRDefault="00AD5E1E" w:rsidP="00C81B84">
            <w:r w:rsidRPr="00C81B84">
              <w:t>251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1FBFB2" w14:textId="77777777" w:rsidR="00EE2529" w:rsidRPr="00C81B84" w:rsidRDefault="00AD5E1E" w:rsidP="00C81B84">
            <w:r w:rsidRPr="00C81B84">
              <w:t>101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0A02FB" w14:textId="77777777" w:rsidR="00EE2529" w:rsidRPr="00C81B84" w:rsidRDefault="00AD5E1E" w:rsidP="00C81B84">
            <w:r w:rsidRPr="00C81B84">
              <w:t>352</w:t>
            </w:r>
          </w:p>
        </w:tc>
      </w:tr>
      <w:tr w:rsidR="00EE2529" w:rsidRPr="00C81B84" w14:paraId="7785A9D0" w14:textId="77777777">
        <w:trPr>
          <w:trHeight w:val="380"/>
        </w:trPr>
        <w:tc>
          <w:tcPr>
            <w:tcW w:w="580" w:type="dxa"/>
            <w:tcBorders>
              <w:top w:val="nil"/>
              <w:left w:val="nil"/>
              <w:bottom w:val="nil"/>
              <w:right w:val="nil"/>
            </w:tcBorders>
            <w:tcMar>
              <w:top w:w="128" w:type="dxa"/>
              <w:left w:w="43" w:type="dxa"/>
              <w:bottom w:w="43" w:type="dxa"/>
              <w:right w:w="43" w:type="dxa"/>
            </w:tcMar>
          </w:tcPr>
          <w:p w14:paraId="0EC4C2FD" w14:textId="77777777" w:rsidR="00EE2529" w:rsidRPr="00C81B84" w:rsidRDefault="00AD5E1E" w:rsidP="00C81B84">
            <w:r w:rsidRPr="00C81B84">
              <w:t>587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79181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9CE17A" w14:textId="77777777" w:rsidR="00EE2529" w:rsidRPr="00C81B84" w:rsidRDefault="00AD5E1E" w:rsidP="00C81B84">
            <w:r w:rsidRPr="00C81B84">
              <w:t xml:space="preserve">Direktoratet for </w:t>
            </w:r>
            <w:proofErr w:type="spellStart"/>
            <w:r w:rsidRPr="00C81B84">
              <w:t>byggkvalitet</w:t>
            </w:r>
            <w:proofErr w:type="spellEnd"/>
            <w:r w:rsidRPr="00C81B84">
              <w: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82B99F" w14:textId="77777777" w:rsidR="00EE2529" w:rsidRPr="00C81B84" w:rsidRDefault="00AD5E1E" w:rsidP="00C81B84">
            <w:r w:rsidRPr="00C81B84">
              <w:t>833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17DA5B" w14:textId="77777777" w:rsidR="00EE2529" w:rsidRPr="00C81B84" w:rsidRDefault="00AD5E1E" w:rsidP="00C81B84">
            <w:r w:rsidRPr="00C81B84">
              <w:t>391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A20CDD8" w14:textId="77777777" w:rsidR="00EE2529" w:rsidRPr="00C81B84" w:rsidRDefault="00AD5E1E" w:rsidP="00C81B84">
            <w:r w:rsidRPr="00C81B84">
              <w:t>1 224</w:t>
            </w:r>
          </w:p>
        </w:tc>
      </w:tr>
      <w:tr w:rsidR="00EE2529" w:rsidRPr="00C81B84" w14:paraId="76CC1363" w14:textId="77777777">
        <w:trPr>
          <w:trHeight w:val="640"/>
        </w:trPr>
        <w:tc>
          <w:tcPr>
            <w:tcW w:w="580" w:type="dxa"/>
            <w:tcBorders>
              <w:top w:val="nil"/>
              <w:left w:val="nil"/>
              <w:bottom w:val="nil"/>
              <w:right w:val="nil"/>
            </w:tcBorders>
            <w:tcMar>
              <w:top w:w="128" w:type="dxa"/>
              <w:left w:w="43" w:type="dxa"/>
              <w:bottom w:w="43" w:type="dxa"/>
              <w:right w:w="43" w:type="dxa"/>
            </w:tcMar>
          </w:tcPr>
          <w:p w14:paraId="5DD0824D" w14:textId="77777777" w:rsidR="00EE2529" w:rsidRPr="00C81B84" w:rsidRDefault="00AD5E1E" w:rsidP="00C81B84">
            <w:r w:rsidRPr="00C81B84">
              <w:t>587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23B9FD"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A2D59C" w14:textId="77777777" w:rsidR="00EE2529" w:rsidRPr="00C81B84" w:rsidRDefault="00AD5E1E" w:rsidP="00C81B84">
            <w:r w:rsidRPr="00C81B84">
              <w:t xml:space="preserve">Direktoratet for </w:t>
            </w:r>
            <w:proofErr w:type="spellStart"/>
            <w:r w:rsidRPr="00C81B84">
              <w:t>byggkvalitet</w:t>
            </w:r>
            <w:proofErr w:type="spellEnd"/>
            <w:r w:rsidRPr="00C81B84">
              <w:t>: Kunnskapsutvikling og informasjonsformidling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E98C12" w14:textId="77777777" w:rsidR="00EE2529" w:rsidRPr="00C81B84" w:rsidRDefault="00AD5E1E" w:rsidP="00C81B84">
            <w:r w:rsidRPr="00C81B84">
              <w:t>836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AF9CE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232842" w14:textId="77777777" w:rsidR="00EE2529" w:rsidRPr="00C81B84" w:rsidRDefault="00AD5E1E" w:rsidP="00C81B84">
            <w:r w:rsidRPr="00C81B84">
              <w:t>836</w:t>
            </w:r>
          </w:p>
        </w:tc>
      </w:tr>
      <w:tr w:rsidR="00EE2529" w:rsidRPr="00C81B84" w14:paraId="70707378" w14:textId="77777777">
        <w:trPr>
          <w:trHeight w:val="640"/>
        </w:trPr>
        <w:tc>
          <w:tcPr>
            <w:tcW w:w="580" w:type="dxa"/>
            <w:tcBorders>
              <w:top w:val="nil"/>
              <w:left w:val="nil"/>
              <w:bottom w:val="nil"/>
              <w:right w:val="nil"/>
            </w:tcBorders>
            <w:tcMar>
              <w:top w:w="128" w:type="dxa"/>
              <w:left w:w="43" w:type="dxa"/>
              <w:bottom w:w="43" w:type="dxa"/>
              <w:right w:w="43" w:type="dxa"/>
            </w:tcMar>
          </w:tcPr>
          <w:p w14:paraId="0E10ABA4" w14:textId="77777777" w:rsidR="00EE2529" w:rsidRPr="00C81B84" w:rsidRDefault="00AD5E1E" w:rsidP="00C81B84">
            <w:r w:rsidRPr="00C81B84">
              <w:t>590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95618F" w14:textId="77777777" w:rsidR="00EE2529" w:rsidRPr="00C81B84" w:rsidRDefault="00AD5E1E" w:rsidP="00C81B84">
            <w:r w:rsidRPr="00C81B84">
              <w:t>65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CC8084" w14:textId="77777777" w:rsidR="00EE2529" w:rsidRPr="00C81B84" w:rsidRDefault="00AD5E1E" w:rsidP="00C81B84">
            <w:r w:rsidRPr="00C81B84">
              <w:t>Planlegging og byutvikling: Områdesatsing i byer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6B326D" w14:textId="77777777" w:rsidR="00EE2529" w:rsidRPr="00C81B84" w:rsidRDefault="00AD5E1E" w:rsidP="00C81B84">
            <w:r w:rsidRPr="00C81B84">
              <w:t>2 390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7A5DC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6CA7DB" w14:textId="77777777" w:rsidR="00EE2529" w:rsidRPr="00C81B84" w:rsidRDefault="00AD5E1E" w:rsidP="00C81B84">
            <w:r w:rsidRPr="00C81B84">
              <w:t>2 390</w:t>
            </w:r>
          </w:p>
        </w:tc>
      </w:tr>
      <w:tr w:rsidR="00EE2529" w:rsidRPr="00C81B84" w14:paraId="58896EC9" w14:textId="77777777">
        <w:trPr>
          <w:trHeight w:val="380"/>
        </w:trPr>
        <w:tc>
          <w:tcPr>
            <w:tcW w:w="580" w:type="dxa"/>
            <w:tcBorders>
              <w:top w:val="nil"/>
              <w:left w:val="nil"/>
              <w:bottom w:val="nil"/>
              <w:right w:val="nil"/>
            </w:tcBorders>
            <w:tcMar>
              <w:top w:w="128" w:type="dxa"/>
              <w:left w:w="43" w:type="dxa"/>
              <w:bottom w:w="43" w:type="dxa"/>
              <w:right w:w="43" w:type="dxa"/>
            </w:tcMar>
          </w:tcPr>
          <w:p w14:paraId="250AB22A" w14:textId="77777777" w:rsidR="00EE2529" w:rsidRPr="00C81B84" w:rsidRDefault="00AD5E1E" w:rsidP="00C81B84">
            <w:r w:rsidRPr="00C81B84">
              <w:t>590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61BA92"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3F2731" w14:textId="77777777" w:rsidR="00EE2529" w:rsidRPr="00C81B84" w:rsidRDefault="00AD5E1E" w:rsidP="00C81B84">
            <w:r w:rsidRPr="00C81B84">
              <w:t>Planlegging og byutvikling: DOGA</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CF4676" w14:textId="77777777" w:rsidR="00EE2529" w:rsidRPr="00C81B84" w:rsidRDefault="00AD5E1E" w:rsidP="00C81B84">
            <w:r w:rsidRPr="00C81B84">
              <w:t>1 026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CEF78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FAEE00" w14:textId="77777777" w:rsidR="00EE2529" w:rsidRPr="00C81B84" w:rsidRDefault="00AD5E1E" w:rsidP="00C81B84">
            <w:r w:rsidRPr="00C81B84">
              <w:t>1 026</w:t>
            </w:r>
          </w:p>
        </w:tc>
      </w:tr>
      <w:tr w:rsidR="00EE2529" w:rsidRPr="00C81B84" w14:paraId="6FA10C48" w14:textId="77777777">
        <w:trPr>
          <w:trHeight w:val="640"/>
        </w:trPr>
        <w:tc>
          <w:tcPr>
            <w:tcW w:w="580" w:type="dxa"/>
            <w:tcBorders>
              <w:top w:val="nil"/>
              <w:left w:val="nil"/>
              <w:bottom w:val="nil"/>
              <w:right w:val="nil"/>
            </w:tcBorders>
            <w:tcMar>
              <w:top w:w="128" w:type="dxa"/>
              <w:left w:w="43" w:type="dxa"/>
              <w:bottom w:w="43" w:type="dxa"/>
              <w:right w:w="43" w:type="dxa"/>
            </w:tcMar>
          </w:tcPr>
          <w:p w14:paraId="2B6BE75E" w14:textId="77777777" w:rsidR="00EE2529" w:rsidRPr="00C81B84" w:rsidRDefault="00AD5E1E" w:rsidP="00C81B84">
            <w:r w:rsidRPr="00C81B84">
              <w:t>590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97CC86"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8E268C" w14:textId="77777777" w:rsidR="00EE2529" w:rsidRPr="00C81B84" w:rsidRDefault="00AD5E1E" w:rsidP="00C81B84">
            <w:r w:rsidRPr="00C81B84">
              <w:t>Planlegging og byutvikling: Bolig- og områdeutvikling i byer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69719E" w14:textId="77777777" w:rsidR="00EE2529" w:rsidRPr="00C81B84" w:rsidRDefault="00AD5E1E" w:rsidP="00C81B84">
            <w:r w:rsidRPr="00C81B84">
              <w:t>441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38B36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1478408" w14:textId="77777777" w:rsidR="00EE2529" w:rsidRPr="00C81B84" w:rsidRDefault="00AD5E1E" w:rsidP="00C81B84">
            <w:r w:rsidRPr="00C81B84">
              <w:t>441</w:t>
            </w:r>
          </w:p>
        </w:tc>
      </w:tr>
      <w:tr w:rsidR="00EE2529" w:rsidRPr="00C81B84" w14:paraId="55E6D4A3" w14:textId="77777777">
        <w:trPr>
          <w:trHeight w:val="640"/>
        </w:trPr>
        <w:tc>
          <w:tcPr>
            <w:tcW w:w="580" w:type="dxa"/>
            <w:tcBorders>
              <w:top w:val="nil"/>
              <w:left w:val="nil"/>
              <w:bottom w:val="nil"/>
              <w:right w:val="nil"/>
            </w:tcBorders>
            <w:tcMar>
              <w:top w:w="128" w:type="dxa"/>
              <w:left w:w="43" w:type="dxa"/>
              <w:bottom w:w="43" w:type="dxa"/>
              <w:right w:w="43" w:type="dxa"/>
            </w:tcMar>
          </w:tcPr>
          <w:p w14:paraId="10611D25" w14:textId="77777777" w:rsidR="00EE2529" w:rsidRPr="00C81B84" w:rsidRDefault="00AD5E1E" w:rsidP="00C81B84">
            <w:r w:rsidRPr="00C81B84">
              <w:t>590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A7D8FF" w14:textId="77777777" w:rsidR="00EE2529" w:rsidRPr="00C81B84" w:rsidRDefault="00AD5E1E" w:rsidP="00C81B84">
            <w:r w:rsidRPr="00C81B84">
              <w:t>81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3CB68E" w14:textId="77777777" w:rsidR="00EE2529" w:rsidRPr="00C81B84" w:rsidRDefault="00AD5E1E" w:rsidP="00C81B84">
            <w:r w:rsidRPr="00C81B84">
              <w:t>Planlegging og byutvikling: Kompetansetiltak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34529B" w14:textId="77777777" w:rsidR="00EE2529" w:rsidRPr="00C81B84" w:rsidRDefault="00AD5E1E" w:rsidP="00C81B84">
            <w:r w:rsidRPr="00C81B84">
              <w:t>155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51E92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6AB677" w14:textId="77777777" w:rsidR="00EE2529" w:rsidRPr="00C81B84" w:rsidRDefault="00AD5E1E" w:rsidP="00C81B84">
            <w:r w:rsidRPr="00C81B84">
              <w:t>155</w:t>
            </w:r>
          </w:p>
        </w:tc>
      </w:tr>
      <w:tr w:rsidR="00EE2529" w:rsidRPr="00C81B84" w14:paraId="76E6E4C5" w14:textId="77777777">
        <w:trPr>
          <w:trHeight w:val="380"/>
        </w:trPr>
        <w:tc>
          <w:tcPr>
            <w:tcW w:w="580" w:type="dxa"/>
            <w:tcBorders>
              <w:top w:val="nil"/>
              <w:left w:val="nil"/>
              <w:bottom w:val="nil"/>
              <w:right w:val="nil"/>
            </w:tcBorders>
            <w:tcMar>
              <w:top w:w="128" w:type="dxa"/>
              <w:left w:w="43" w:type="dxa"/>
              <w:bottom w:w="43" w:type="dxa"/>
              <w:right w:w="43" w:type="dxa"/>
            </w:tcMar>
          </w:tcPr>
          <w:p w14:paraId="13785E8A" w14:textId="77777777" w:rsidR="00EE2529" w:rsidRPr="00C81B84" w:rsidRDefault="00AD5E1E" w:rsidP="00C81B84">
            <w:r w:rsidRPr="00C81B84">
              <w:t>595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CF882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3A65C71" w14:textId="77777777" w:rsidR="00EE2529" w:rsidRPr="00C81B84" w:rsidRDefault="00AD5E1E" w:rsidP="00C81B84">
            <w:r w:rsidRPr="00C81B84">
              <w:t>Statens kartverk: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351799" w14:textId="77777777" w:rsidR="00EE2529" w:rsidRPr="00C81B84" w:rsidRDefault="00AD5E1E" w:rsidP="00C81B84">
            <w:r w:rsidRPr="00C81B84">
              <w:t>10 154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D6F311" w14:textId="77777777" w:rsidR="00EE2529" w:rsidRPr="00C81B84" w:rsidRDefault="00AD5E1E" w:rsidP="00C81B84">
            <w:r w:rsidRPr="00C81B84">
              <w:t>2 298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37ACA4" w14:textId="77777777" w:rsidR="00EE2529" w:rsidRPr="00C81B84" w:rsidRDefault="00AD5E1E" w:rsidP="00C81B84">
            <w:r w:rsidRPr="00C81B84">
              <w:t>12 452</w:t>
            </w:r>
          </w:p>
        </w:tc>
      </w:tr>
      <w:tr w:rsidR="00EE2529" w:rsidRPr="00C81B84" w14:paraId="079D76F4" w14:textId="77777777">
        <w:trPr>
          <w:trHeight w:val="380"/>
        </w:trPr>
        <w:tc>
          <w:tcPr>
            <w:tcW w:w="580" w:type="dxa"/>
            <w:tcBorders>
              <w:top w:val="nil"/>
              <w:left w:val="nil"/>
              <w:bottom w:val="nil"/>
              <w:right w:val="nil"/>
            </w:tcBorders>
            <w:tcMar>
              <w:top w:w="128" w:type="dxa"/>
              <w:left w:w="43" w:type="dxa"/>
              <w:bottom w:w="43" w:type="dxa"/>
              <w:right w:w="43" w:type="dxa"/>
            </w:tcMar>
          </w:tcPr>
          <w:p w14:paraId="12E34790" w14:textId="77777777" w:rsidR="00EE2529" w:rsidRPr="00C81B84" w:rsidRDefault="00AD5E1E" w:rsidP="00C81B84">
            <w:r w:rsidRPr="00C81B84">
              <w:t>595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3D2BA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C0F61F" w14:textId="77777777" w:rsidR="00EE2529" w:rsidRPr="00C81B84" w:rsidRDefault="00AD5E1E" w:rsidP="00C81B84">
            <w:r w:rsidRPr="00C81B84">
              <w:t>Statens kartverk: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EC32C" w14:textId="77777777" w:rsidR="00EE2529" w:rsidRPr="00C81B84" w:rsidRDefault="00AD5E1E" w:rsidP="00C81B84">
            <w:r w:rsidRPr="00C81B84">
              <w:t>5 331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826CD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973A1F" w14:textId="77777777" w:rsidR="00EE2529" w:rsidRPr="00C81B84" w:rsidRDefault="00AD5E1E" w:rsidP="00C81B84">
            <w:r w:rsidRPr="00C81B84">
              <w:t>5 331</w:t>
            </w:r>
          </w:p>
        </w:tc>
      </w:tr>
      <w:tr w:rsidR="00EE2529" w:rsidRPr="00C81B84" w14:paraId="7C455C5F"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3EE93141" w14:textId="77777777" w:rsidR="00EE2529" w:rsidRPr="00C81B84" w:rsidRDefault="00AD5E1E" w:rsidP="00C81B84">
            <w:r w:rsidRPr="00C81B84">
              <w:t>595</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3135073" w14:textId="77777777" w:rsidR="00EE2529" w:rsidRPr="00C81B84" w:rsidRDefault="00AD5E1E" w:rsidP="00C81B84">
            <w:r w:rsidRPr="00C81B84">
              <w:t>30</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7020A57" w14:textId="77777777" w:rsidR="00EE2529" w:rsidRPr="00C81B84" w:rsidRDefault="00AD5E1E" w:rsidP="00C81B84">
            <w:r w:rsidRPr="00C81B84">
              <w:t>Statens kartverk: Geodesiobservatoriet</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4539F25" w14:textId="77777777" w:rsidR="00EE2529" w:rsidRPr="00C81B84" w:rsidRDefault="00AD5E1E" w:rsidP="00C81B84">
            <w:r w:rsidRPr="00C81B84">
              <w:t>329</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70D2BBB"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3F535DE1" w14:textId="77777777" w:rsidR="00EE2529" w:rsidRPr="00C81B84" w:rsidRDefault="00AD5E1E" w:rsidP="00C81B84">
            <w:r w:rsidRPr="00C81B84">
              <w:t>329</w:t>
            </w:r>
          </w:p>
        </w:tc>
      </w:tr>
      <w:tr w:rsidR="00EE2529" w:rsidRPr="00C81B84" w14:paraId="4CE225EC"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0BF5AE56" w14:textId="77777777" w:rsidR="00EE2529" w:rsidRPr="00C81B84" w:rsidRDefault="00AD5E1E" w:rsidP="00C81B84">
            <w:r w:rsidRPr="00C81B84">
              <w:t xml:space="preserve">Kommunal- og </w:t>
            </w:r>
            <w:proofErr w:type="spellStart"/>
            <w:r w:rsidRPr="00C81B84">
              <w:t>distriktsdepartementet</w:t>
            </w:r>
            <w:proofErr w:type="spellEnd"/>
            <w:r w:rsidRPr="00C81B84">
              <w:t xml:space="preserve">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B2DDC9A" w14:textId="77777777" w:rsidR="00EE2529" w:rsidRPr="00C81B84" w:rsidRDefault="00AD5E1E" w:rsidP="00C81B84">
            <w:r w:rsidRPr="00C81B84">
              <w:t>2 966 668</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974E519" w14:textId="77777777" w:rsidR="00EE2529" w:rsidRPr="00C81B84" w:rsidRDefault="00AD5E1E" w:rsidP="00C81B84">
            <w:r w:rsidRPr="00C81B84">
              <w:t>15 129</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7485D24F" w14:textId="77777777" w:rsidR="00EE2529" w:rsidRPr="00C81B84" w:rsidRDefault="00AD5E1E" w:rsidP="00C81B84">
            <w:r w:rsidRPr="00C81B84">
              <w:t>2 981 797</w:t>
            </w:r>
          </w:p>
        </w:tc>
      </w:tr>
      <w:tr w:rsidR="00EE2529" w:rsidRPr="00C81B84" w14:paraId="7E67EB82" w14:textId="77777777">
        <w:trPr>
          <w:trHeight w:val="640"/>
        </w:trPr>
        <w:tc>
          <w:tcPr>
            <w:tcW w:w="580" w:type="dxa"/>
            <w:tcBorders>
              <w:top w:val="nil"/>
              <w:left w:val="nil"/>
              <w:bottom w:val="nil"/>
              <w:right w:val="nil"/>
            </w:tcBorders>
            <w:tcMar>
              <w:top w:w="128" w:type="dxa"/>
              <w:left w:w="43" w:type="dxa"/>
              <w:bottom w:w="43" w:type="dxa"/>
              <w:right w:w="43" w:type="dxa"/>
            </w:tcMar>
          </w:tcPr>
          <w:p w14:paraId="1AD5A714" w14:textId="77777777" w:rsidR="00EE2529" w:rsidRPr="00C81B84" w:rsidRDefault="00AD5E1E" w:rsidP="00C81B84">
            <w:r w:rsidRPr="00C81B84">
              <w:t>600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7763A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37297B" w14:textId="77777777" w:rsidR="00EE2529" w:rsidRPr="00C81B84" w:rsidRDefault="00AD5E1E" w:rsidP="00C81B84">
            <w:r w:rsidRPr="00C81B84">
              <w:t>Arbeids- og inkluderingsdepartementet: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3F1A6A" w14:textId="77777777" w:rsidR="00EE2529" w:rsidRPr="00C81B84" w:rsidRDefault="00AD5E1E" w:rsidP="00C81B84">
            <w:r w:rsidRPr="00C81B84">
              <w:t>1 470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54055" w14:textId="77777777" w:rsidR="00EE2529" w:rsidRPr="00C81B84" w:rsidRDefault="00AD5E1E" w:rsidP="00C81B84">
            <w:r w:rsidRPr="00C81B84">
              <w:t>1 375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BE1BEF7" w14:textId="77777777" w:rsidR="00EE2529" w:rsidRPr="00C81B84" w:rsidRDefault="00AD5E1E" w:rsidP="00C81B84">
            <w:r w:rsidRPr="00C81B84">
              <w:t>2 845</w:t>
            </w:r>
          </w:p>
        </w:tc>
      </w:tr>
      <w:tr w:rsidR="00EE2529" w:rsidRPr="00C81B84" w14:paraId="0DCE579B" w14:textId="77777777">
        <w:trPr>
          <w:trHeight w:val="640"/>
        </w:trPr>
        <w:tc>
          <w:tcPr>
            <w:tcW w:w="580" w:type="dxa"/>
            <w:tcBorders>
              <w:top w:val="nil"/>
              <w:left w:val="nil"/>
              <w:bottom w:val="nil"/>
              <w:right w:val="nil"/>
            </w:tcBorders>
            <w:tcMar>
              <w:top w:w="128" w:type="dxa"/>
              <w:left w:w="43" w:type="dxa"/>
              <w:bottom w:w="43" w:type="dxa"/>
              <w:right w:w="43" w:type="dxa"/>
            </w:tcMar>
          </w:tcPr>
          <w:p w14:paraId="73C2DC00"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7EDCEB"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EDF305" w14:textId="77777777" w:rsidR="00EE2529" w:rsidRPr="00C81B84" w:rsidRDefault="00AD5E1E" w:rsidP="00C81B84">
            <w:r w:rsidRPr="00C81B84">
              <w:t>Utredningsvirksomhet, forskning mv.: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0E3E1" w14:textId="77777777" w:rsidR="00EE2529" w:rsidRPr="00C81B84" w:rsidRDefault="00AD5E1E" w:rsidP="00C81B84">
            <w:r w:rsidRPr="00C81B84">
              <w:t>1 405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82F924" w14:textId="77777777" w:rsidR="00EE2529" w:rsidRPr="00C81B84" w:rsidRDefault="00AD5E1E" w:rsidP="00C81B84">
            <w:r w:rsidRPr="00C81B84">
              <w:t>62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99CC213" w14:textId="77777777" w:rsidR="00EE2529" w:rsidRPr="00C81B84" w:rsidRDefault="00AD5E1E" w:rsidP="00C81B84">
            <w:r w:rsidRPr="00C81B84">
              <w:t>1 467</w:t>
            </w:r>
          </w:p>
        </w:tc>
      </w:tr>
      <w:tr w:rsidR="00EE2529" w:rsidRPr="00C81B84" w14:paraId="1AC67B09" w14:textId="77777777">
        <w:trPr>
          <w:trHeight w:val="640"/>
        </w:trPr>
        <w:tc>
          <w:tcPr>
            <w:tcW w:w="580" w:type="dxa"/>
            <w:tcBorders>
              <w:top w:val="nil"/>
              <w:left w:val="nil"/>
              <w:bottom w:val="nil"/>
              <w:right w:val="nil"/>
            </w:tcBorders>
            <w:tcMar>
              <w:top w:w="128" w:type="dxa"/>
              <w:left w:w="43" w:type="dxa"/>
              <w:bottom w:w="43" w:type="dxa"/>
              <w:right w:w="43" w:type="dxa"/>
            </w:tcMar>
          </w:tcPr>
          <w:p w14:paraId="40037CCC"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D76D62"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8C292F" w14:textId="77777777" w:rsidR="00EE2529" w:rsidRPr="00C81B84" w:rsidRDefault="00AD5E1E" w:rsidP="00C81B84">
            <w:r w:rsidRPr="00C81B84">
              <w:t>Utredningsvirksomhet, forskning mv.: Kunnskapsutvikling i IA-avtalen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14CF15" w14:textId="77777777" w:rsidR="00EE2529" w:rsidRPr="00C81B84" w:rsidRDefault="00AD5E1E" w:rsidP="00C81B84">
            <w:r w:rsidRPr="00C81B84">
              <w:t>538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593EC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C96221" w14:textId="77777777" w:rsidR="00EE2529" w:rsidRPr="00C81B84" w:rsidRDefault="00AD5E1E" w:rsidP="00C81B84">
            <w:r w:rsidRPr="00C81B84">
              <w:t>538</w:t>
            </w:r>
          </w:p>
        </w:tc>
      </w:tr>
      <w:tr w:rsidR="00EE2529" w:rsidRPr="00C81B84" w14:paraId="6D873AB0" w14:textId="77777777">
        <w:trPr>
          <w:trHeight w:val="640"/>
        </w:trPr>
        <w:tc>
          <w:tcPr>
            <w:tcW w:w="580" w:type="dxa"/>
            <w:tcBorders>
              <w:top w:val="nil"/>
              <w:left w:val="nil"/>
              <w:bottom w:val="nil"/>
              <w:right w:val="nil"/>
            </w:tcBorders>
            <w:tcMar>
              <w:top w:w="128" w:type="dxa"/>
              <w:left w:w="43" w:type="dxa"/>
              <w:bottom w:w="43" w:type="dxa"/>
              <w:right w:w="43" w:type="dxa"/>
            </w:tcMar>
          </w:tcPr>
          <w:p w14:paraId="4B6AD179"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F2FA8D"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82ED22" w14:textId="77777777" w:rsidR="00EE2529" w:rsidRPr="00C81B84" w:rsidRDefault="00AD5E1E" w:rsidP="00C81B84">
            <w:r w:rsidRPr="00C81B84">
              <w:t>Utredningsvirksomhet, forskning mv.: Tiltak for redusert deltid og økt heltidsandel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CFF923" w14:textId="77777777" w:rsidR="00EE2529" w:rsidRPr="00C81B84" w:rsidRDefault="00AD5E1E" w:rsidP="00C81B84">
            <w:r w:rsidRPr="00C81B84">
              <w:t>429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9567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B5D3B3" w14:textId="77777777" w:rsidR="00EE2529" w:rsidRPr="00C81B84" w:rsidRDefault="00AD5E1E" w:rsidP="00C81B84">
            <w:r w:rsidRPr="00C81B84">
              <w:t>429</w:t>
            </w:r>
          </w:p>
        </w:tc>
      </w:tr>
      <w:tr w:rsidR="00EE2529" w:rsidRPr="00C81B84" w14:paraId="28C5F7A3" w14:textId="77777777">
        <w:trPr>
          <w:trHeight w:val="640"/>
        </w:trPr>
        <w:tc>
          <w:tcPr>
            <w:tcW w:w="580" w:type="dxa"/>
            <w:tcBorders>
              <w:top w:val="nil"/>
              <w:left w:val="nil"/>
              <w:bottom w:val="nil"/>
              <w:right w:val="nil"/>
            </w:tcBorders>
            <w:tcMar>
              <w:top w:w="128" w:type="dxa"/>
              <w:left w:w="43" w:type="dxa"/>
              <w:bottom w:w="43" w:type="dxa"/>
              <w:right w:w="43" w:type="dxa"/>
            </w:tcMar>
          </w:tcPr>
          <w:p w14:paraId="77E368C5"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375110"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72DCA9F" w14:textId="77777777" w:rsidR="00EE2529" w:rsidRPr="00C81B84" w:rsidRDefault="00AD5E1E" w:rsidP="00C81B84">
            <w:r w:rsidRPr="00C81B84">
              <w:t>Utredningsvirksomhet, forskning mv.: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C3209C" w14:textId="77777777" w:rsidR="00EE2529" w:rsidRPr="00C81B84" w:rsidRDefault="00AD5E1E" w:rsidP="00C81B84">
            <w:r w:rsidRPr="00C81B84">
              <w:t>4 080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C6DB4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D663F8" w14:textId="77777777" w:rsidR="00EE2529" w:rsidRPr="00C81B84" w:rsidRDefault="00AD5E1E" w:rsidP="00C81B84">
            <w:r w:rsidRPr="00C81B84">
              <w:t>4 080</w:t>
            </w:r>
          </w:p>
        </w:tc>
      </w:tr>
      <w:tr w:rsidR="00EE2529" w:rsidRPr="00C81B84" w14:paraId="226BCB66" w14:textId="77777777">
        <w:trPr>
          <w:trHeight w:val="640"/>
        </w:trPr>
        <w:tc>
          <w:tcPr>
            <w:tcW w:w="580" w:type="dxa"/>
            <w:tcBorders>
              <w:top w:val="nil"/>
              <w:left w:val="nil"/>
              <w:bottom w:val="nil"/>
              <w:right w:val="nil"/>
            </w:tcBorders>
            <w:tcMar>
              <w:top w:w="128" w:type="dxa"/>
              <w:left w:w="43" w:type="dxa"/>
              <w:bottom w:w="43" w:type="dxa"/>
              <w:right w:w="43" w:type="dxa"/>
            </w:tcMar>
          </w:tcPr>
          <w:p w14:paraId="4DB9FA30"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BFD256"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F51159" w14:textId="77777777" w:rsidR="00EE2529" w:rsidRPr="00C81B84" w:rsidRDefault="00AD5E1E" w:rsidP="00C81B84">
            <w:r w:rsidRPr="00C81B84">
              <w:t>Utredningsvirksomhet, forskning mv.: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A75096" w14:textId="77777777" w:rsidR="00EE2529" w:rsidRPr="00C81B84" w:rsidRDefault="00AD5E1E" w:rsidP="00C81B84">
            <w:r w:rsidRPr="00C81B84">
              <w:t>1 221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B486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A4B2CA" w14:textId="77777777" w:rsidR="00EE2529" w:rsidRPr="00C81B84" w:rsidRDefault="00AD5E1E" w:rsidP="00C81B84">
            <w:r w:rsidRPr="00C81B84">
              <w:t>1 221</w:t>
            </w:r>
          </w:p>
        </w:tc>
      </w:tr>
      <w:tr w:rsidR="00EE2529" w:rsidRPr="00C81B84" w14:paraId="2E29BCB9" w14:textId="77777777">
        <w:trPr>
          <w:trHeight w:val="880"/>
        </w:trPr>
        <w:tc>
          <w:tcPr>
            <w:tcW w:w="580" w:type="dxa"/>
            <w:tcBorders>
              <w:top w:val="nil"/>
              <w:left w:val="nil"/>
              <w:bottom w:val="nil"/>
              <w:right w:val="nil"/>
            </w:tcBorders>
            <w:tcMar>
              <w:top w:w="128" w:type="dxa"/>
              <w:left w:w="43" w:type="dxa"/>
              <w:bottom w:w="43" w:type="dxa"/>
              <w:right w:w="43" w:type="dxa"/>
            </w:tcMar>
          </w:tcPr>
          <w:p w14:paraId="1C66BDA2"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859E75"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1CC799" w14:textId="77777777" w:rsidR="00EE2529" w:rsidRPr="00C81B84" w:rsidRDefault="00AD5E1E" w:rsidP="00C81B84">
            <w:r w:rsidRPr="00C81B84">
              <w:t>Utredningsvirksomhet, forskning mv.: Tilskudd til bransjeprogrammer under IA-avtalen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21EAEE" w14:textId="77777777" w:rsidR="00EE2529" w:rsidRPr="00C81B84" w:rsidRDefault="00AD5E1E" w:rsidP="00C81B84">
            <w:r w:rsidRPr="00C81B84">
              <w:t>1 495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3EAF0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CEC35F" w14:textId="77777777" w:rsidR="00EE2529" w:rsidRPr="00C81B84" w:rsidRDefault="00AD5E1E" w:rsidP="00C81B84">
            <w:r w:rsidRPr="00C81B84">
              <w:t>1 495</w:t>
            </w:r>
          </w:p>
        </w:tc>
      </w:tr>
      <w:tr w:rsidR="00EE2529" w:rsidRPr="00C81B84" w14:paraId="3C6EDC7A" w14:textId="77777777">
        <w:trPr>
          <w:trHeight w:val="640"/>
        </w:trPr>
        <w:tc>
          <w:tcPr>
            <w:tcW w:w="580" w:type="dxa"/>
            <w:tcBorders>
              <w:top w:val="nil"/>
              <w:left w:val="nil"/>
              <w:bottom w:val="nil"/>
              <w:right w:val="nil"/>
            </w:tcBorders>
            <w:tcMar>
              <w:top w:w="128" w:type="dxa"/>
              <w:left w:w="43" w:type="dxa"/>
              <w:bottom w:w="43" w:type="dxa"/>
              <w:right w:w="43" w:type="dxa"/>
            </w:tcMar>
          </w:tcPr>
          <w:p w14:paraId="1239DB4E"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9EE77F"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23DAC2" w14:textId="77777777" w:rsidR="00EE2529" w:rsidRPr="00C81B84" w:rsidRDefault="00AD5E1E" w:rsidP="00C81B84">
            <w:r w:rsidRPr="00C81B84">
              <w:t>Utredningsvirksomhet, forskning mv.: Tilskudd til Senter for seniorpolitikk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8C4CB3" w14:textId="77777777" w:rsidR="00EE2529" w:rsidRPr="00C81B84" w:rsidRDefault="00AD5E1E" w:rsidP="00C81B84">
            <w:r w:rsidRPr="00C81B84">
              <w:t>378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672B3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F0F189" w14:textId="77777777" w:rsidR="00EE2529" w:rsidRPr="00C81B84" w:rsidRDefault="00AD5E1E" w:rsidP="00C81B84">
            <w:r w:rsidRPr="00C81B84">
              <w:t>378</w:t>
            </w:r>
          </w:p>
        </w:tc>
      </w:tr>
      <w:tr w:rsidR="00EE2529" w:rsidRPr="00C81B84" w14:paraId="1082F7FF" w14:textId="77777777">
        <w:trPr>
          <w:trHeight w:val="880"/>
        </w:trPr>
        <w:tc>
          <w:tcPr>
            <w:tcW w:w="580" w:type="dxa"/>
            <w:tcBorders>
              <w:top w:val="nil"/>
              <w:left w:val="nil"/>
              <w:bottom w:val="nil"/>
              <w:right w:val="nil"/>
            </w:tcBorders>
            <w:tcMar>
              <w:top w:w="128" w:type="dxa"/>
              <w:left w:w="43" w:type="dxa"/>
              <w:bottom w:w="43" w:type="dxa"/>
              <w:right w:w="43" w:type="dxa"/>
            </w:tcMar>
          </w:tcPr>
          <w:p w14:paraId="040D07A5" w14:textId="77777777" w:rsidR="00EE2529" w:rsidRPr="00C81B84" w:rsidRDefault="00AD5E1E" w:rsidP="00C81B84">
            <w:r w:rsidRPr="00C81B84">
              <w:t>601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EAF7D2"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31F395" w14:textId="77777777" w:rsidR="00EE2529" w:rsidRPr="00C81B84" w:rsidRDefault="00AD5E1E" w:rsidP="00C81B84">
            <w:r w:rsidRPr="00C81B84">
              <w:t>Utredningsvirksomhet, forskning mv.: Tilskudd til trygderettslig/EØS-rettslig forskning og kompetanseutvikling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5A48C4" w14:textId="77777777" w:rsidR="00EE2529" w:rsidRPr="00C81B84" w:rsidRDefault="00AD5E1E" w:rsidP="00C81B84">
            <w:r w:rsidRPr="00C81B84">
              <w:t>113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A6431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5678C6D" w14:textId="77777777" w:rsidR="00EE2529" w:rsidRPr="00C81B84" w:rsidRDefault="00AD5E1E" w:rsidP="00C81B84">
            <w:r w:rsidRPr="00C81B84">
              <w:t>113</w:t>
            </w:r>
          </w:p>
        </w:tc>
      </w:tr>
      <w:tr w:rsidR="00EE2529" w:rsidRPr="00C81B84" w14:paraId="3BC65C5A" w14:textId="77777777">
        <w:trPr>
          <w:trHeight w:val="640"/>
        </w:trPr>
        <w:tc>
          <w:tcPr>
            <w:tcW w:w="580" w:type="dxa"/>
            <w:tcBorders>
              <w:top w:val="nil"/>
              <w:left w:val="nil"/>
              <w:bottom w:val="nil"/>
              <w:right w:val="nil"/>
            </w:tcBorders>
            <w:tcMar>
              <w:top w:w="128" w:type="dxa"/>
              <w:left w:w="43" w:type="dxa"/>
              <w:bottom w:w="43" w:type="dxa"/>
              <w:right w:w="43" w:type="dxa"/>
            </w:tcMar>
          </w:tcPr>
          <w:p w14:paraId="0B70AAEC" w14:textId="77777777" w:rsidR="00EE2529" w:rsidRPr="00C81B84" w:rsidRDefault="00AD5E1E" w:rsidP="00C81B84">
            <w:r w:rsidRPr="00C81B84">
              <w:t>604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59E12E"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20A82C" w14:textId="77777777" w:rsidR="00EE2529" w:rsidRPr="00C81B84" w:rsidRDefault="00AD5E1E" w:rsidP="00C81B84">
            <w:r w:rsidRPr="00C81B84">
              <w:t>Utviklingstiltak i arbeids- og velferdsforvaltningen: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E064FE" w14:textId="77777777" w:rsidR="00EE2529" w:rsidRPr="00C81B84" w:rsidRDefault="00AD5E1E" w:rsidP="00C81B84">
            <w:r w:rsidRPr="00C81B84">
              <w:t>3 399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8F4947" w14:textId="77777777" w:rsidR="00EE2529" w:rsidRPr="00C81B84" w:rsidRDefault="00AD5E1E" w:rsidP="00C81B84">
            <w:r w:rsidRPr="00C81B84">
              <w:t>233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FAFCF0" w14:textId="77777777" w:rsidR="00EE2529" w:rsidRPr="00C81B84" w:rsidRDefault="00AD5E1E" w:rsidP="00C81B84">
            <w:r w:rsidRPr="00C81B84">
              <w:t>3 632</w:t>
            </w:r>
          </w:p>
        </w:tc>
      </w:tr>
      <w:tr w:rsidR="00EE2529" w:rsidRPr="00C81B84" w14:paraId="76DDE3AB" w14:textId="77777777">
        <w:trPr>
          <w:trHeight w:val="880"/>
        </w:trPr>
        <w:tc>
          <w:tcPr>
            <w:tcW w:w="580" w:type="dxa"/>
            <w:tcBorders>
              <w:top w:val="nil"/>
              <w:left w:val="nil"/>
              <w:bottom w:val="nil"/>
              <w:right w:val="nil"/>
            </w:tcBorders>
            <w:tcMar>
              <w:top w:w="128" w:type="dxa"/>
              <w:left w:w="43" w:type="dxa"/>
              <w:bottom w:w="43" w:type="dxa"/>
              <w:right w:w="43" w:type="dxa"/>
            </w:tcMar>
          </w:tcPr>
          <w:p w14:paraId="43D1C861" w14:textId="77777777" w:rsidR="00EE2529" w:rsidRPr="00C81B84" w:rsidRDefault="00AD5E1E" w:rsidP="00C81B84">
            <w:r w:rsidRPr="00C81B84">
              <w:t>604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01095A"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D0B2E9" w14:textId="77777777" w:rsidR="00EE2529" w:rsidRPr="00C81B84" w:rsidRDefault="00AD5E1E" w:rsidP="00C81B84">
            <w:r w:rsidRPr="00C81B84">
              <w:t>Utviklingstiltak i arbeids- og velferdsforvaltningen: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6C8017" w14:textId="77777777" w:rsidR="00EE2529" w:rsidRPr="00C81B84" w:rsidRDefault="00AD5E1E" w:rsidP="00C81B84">
            <w:r w:rsidRPr="00C81B84">
              <w:t>5 802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7ADE5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B00C8A" w14:textId="77777777" w:rsidR="00EE2529" w:rsidRPr="00C81B84" w:rsidRDefault="00AD5E1E" w:rsidP="00C81B84">
            <w:r w:rsidRPr="00C81B84">
              <w:t>5 802</w:t>
            </w:r>
          </w:p>
        </w:tc>
      </w:tr>
      <w:tr w:rsidR="00EE2529" w:rsidRPr="00C81B84" w14:paraId="558B8A07" w14:textId="77777777">
        <w:trPr>
          <w:trHeight w:val="380"/>
        </w:trPr>
        <w:tc>
          <w:tcPr>
            <w:tcW w:w="580" w:type="dxa"/>
            <w:tcBorders>
              <w:top w:val="nil"/>
              <w:left w:val="nil"/>
              <w:bottom w:val="nil"/>
              <w:right w:val="nil"/>
            </w:tcBorders>
            <w:tcMar>
              <w:top w:w="128" w:type="dxa"/>
              <w:left w:w="43" w:type="dxa"/>
              <w:bottom w:w="43" w:type="dxa"/>
              <w:right w:w="43" w:type="dxa"/>
            </w:tcMar>
          </w:tcPr>
          <w:p w14:paraId="397419A6" w14:textId="77777777" w:rsidR="00EE2529" w:rsidRPr="00C81B84" w:rsidRDefault="00AD5E1E" w:rsidP="00C81B84">
            <w:r w:rsidRPr="00C81B84">
              <w:t>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08B8F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7ACB666" w14:textId="77777777" w:rsidR="00EE2529" w:rsidRPr="00C81B84" w:rsidRDefault="00AD5E1E" w:rsidP="00C81B84">
            <w:r w:rsidRPr="00C81B84">
              <w:t>Arbeids- og velferdsetaten: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DE124B" w14:textId="77777777" w:rsidR="00EE2529" w:rsidRPr="00C81B84" w:rsidRDefault="00AD5E1E" w:rsidP="00C81B84">
            <w:r w:rsidRPr="00C81B84">
              <w:t>97 591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70734D" w14:textId="77777777" w:rsidR="00EE2529" w:rsidRPr="00C81B84" w:rsidRDefault="00AD5E1E" w:rsidP="00C81B84">
            <w:r w:rsidRPr="00C81B84">
              <w:t>15 656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0449AF" w14:textId="77777777" w:rsidR="00EE2529" w:rsidRPr="00C81B84" w:rsidRDefault="00AD5E1E" w:rsidP="00C81B84">
            <w:r w:rsidRPr="00C81B84">
              <w:t>113 247</w:t>
            </w:r>
          </w:p>
        </w:tc>
      </w:tr>
      <w:tr w:rsidR="00EE2529" w:rsidRPr="00C81B84" w14:paraId="55AAB2DD" w14:textId="77777777">
        <w:trPr>
          <w:trHeight w:val="640"/>
        </w:trPr>
        <w:tc>
          <w:tcPr>
            <w:tcW w:w="580" w:type="dxa"/>
            <w:tcBorders>
              <w:top w:val="nil"/>
              <w:left w:val="nil"/>
              <w:bottom w:val="nil"/>
              <w:right w:val="nil"/>
            </w:tcBorders>
            <w:tcMar>
              <w:top w:w="128" w:type="dxa"/>
              <w:left w:w="43" w:type="dxa"/>
              <w:bottom w:w="43" w:type="dxa"/>
              <w:right w:w="43" w:type="dxa"/>
            </w:tcMar>
          </w:tcPr>
          <w:p w14:paraId="653B0502" w14:textId="77777777" w:rsidR="00EE2529" w:rsidRPr="00C81B84" w:rsidRDefault="00AD5E1E" w:rsidP="00C81B84">
            <w:r w:rsidRPr="00C81B84">
              <w:t>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3C0F1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1BDEBE" w14:textId="77777777" w:rsidR="00EE2529" w:rsidRPr="00C81B84" w:rsidRDefault="00AD5E1E" w:rsidP="00C81B84">
            <w:r w:rsidRPr="00C81B84">
              <w:t>Arbeids- og velferdsetaten: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3CDC63" w14:textId="77777777" w:rsidR="00EE2529" w:rsidRPr="00C81B84" w:rsidRDefault="00AD5E1E" w:rsidP="00C81B84">
            <w:r w:rsidRPr="00C81B84">
              <w:t>786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DFB91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9CCECF1" w14:textId="77777777" w:rsidR="00EE2529" w:rsidRPr="00C81B84" w:rsidRDefault="00AD5E1E" w:rsidP="00C81B84">
            <w:r w:rsidRPr="00C81B84">
              <w:t>786</w:t>
            </w:r>
          </w:p>
        </w:tc>
      </w:tr>
      <w:tr w:rsidR="00EE2529" w:rsidRPr="00C81B84" w14:paraId="36DF0626" w14:textId="77777777">
        <w:trPr>
          <w:trHeight w:val="640"/>
        </w:trPr>
        <w:tc>
          <w:tcPr>
            <w:tcW w:w="580" w:type="dxa"/>
            <w:tcBorders>
              <w:top w:val="nil"/>
              <w:left w:val="nil"/>
              <w:bottom w:val="nil"/>
              <w:right w:val="nil"/>
            </w:tcBorders>
            <w:tcMar>
              <w:top w:w="128" w:type="dxa"/>
              <w:left w:w="43" w:type="dxa"/>
              <w:bottom w:w="43" w:type="dxa"/>
              <w:right w:w="43" w:type="dxa"/>
            </w:tcMar>
          </w:tcPr>
          <w:p w14:paraId="109CB5E9" w14:textId="77777777" w:rsidR="00EE2529" w:rsidRPr="00C81B84" w:rsidRDefault="00AD5E1E" w:rsidP="00C81B84">
            <w:r w:rsidRPr="00C81B84">
              <w:t>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FB5527"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2FEAB22" w14:textId="77777777" w:rsidR="00EE2529" w:rsidRPr="00C81B84" w:rsidRDefault="00AD5E1E" w:rsidP="00C81B84">
            <w:r w:rsidRPr="00C81B84">
              <w:t>Arbeids- og velferdsetaten: Forsknings- og utredningsaktiviteter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F81BC2" w14:textId="77777777" w:rsidR="00EE2529" w:rsidRPr="00C81B84" w:rsidRDefault="00AD5E1E" w:rsidP="00C81B84">
            <w:r w:rsidRPr="00C81B84">
              <w:t>1 344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4DA43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0A28BEE" w14:textId="77777777" w:rsidR="00EE2529" w:rsidRPr="00C81B84" w:rsidRDefault="00AD5E1E" w:rsidP="00C81B84">
            <w:r w:rsidRPr="00C81B84">
              <w:t>1 344</w:t>
            </w:r>
          </w:p>
        </w:tc>
      </w:tr>
      <w:tr w:rsidR="00EE2529" w:rsidRPr="00C81B84" w14:paraId="3A5A4AB1" w14:textId="77777777">
        <w:trPr>
          <w:trHeight w:val="640"/>
        </w:trPr>
        <w:tc>
          <w:tcPr>
            <w:tcW w:w="580" w:type="dxa"/>
            <w:tcBorders>
              <w:top w:val="nil"/>
              <w:left w:val="nil"/>
              <w:bottom w:val="nil"/>
              <w:right w:val="nil"/>
            </w:tcBorders>
            <w:tcMar>
              <w:top w:w="128" w:type="dxa"/>
              <w:left w:w="43" w:type="dxa"/>
              <w:bottom w:w="43" w:type="dxa"/>
              <w:right w:w="43" w:type="dxa"/>
            </w:tcMar>
          </w:tcPr>
          <w:p w14:paraId="24FBADBB" w14:textId="77777777" w:rsidR="00EE2529" w:rsidRPr="00C81B84" w:rsidRDefault="00AD5E1E" w:rsidP="00C81B84">
            <w:r w:rsidRPr="00C81B84">
              <w:t>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44B52D"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4E75BCE" w14:textId="77777777" w:rsidR="00EE2529" w:rsidRPr="00C81B84" w:rsidRDefault="00AD5E1E" w:rsidP="00C81B84">
            <w:r w:rsidRPr="00C81B84">
              <w:t>Arbeids- og velferdsetaten: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B9F395" w14:textId="77777777" w:rsidR="00EE2529" w:rsidRPr="00C81B84" w:rsidRDefault="00AD5E1E" w:rsidP="00C81B84">
            <w:r w:rsidRPr="00C81B84">
              <w:t>11 937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C27DC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615082" w14:textId="77777777" w:rsidR="00EE2529" w:rsidRPr="00C81B84" w:rsidRDefault="00AD5E1E" w:rsidP="00C81B84">
            <w:r w:rsidRPr="00C81B84">
              <w:t>11 937</w:t>
            </w:r>
          </w:p>
        </w:tc>
      </w:tr>
      <w:tr w:rsidR="00EE2529" w:rsidRPr="00C81B84" w14:paraId="147CF1DF" w14:textId="77777777">
        <w:trPr>
          <w:trHeight w:val="380"/>
        </w:trPr>
        <w:tc>
          <w:tcPr>
            <w:tcW w:w="580" w:type="dxa"/>
            <w:tcBorders>
              <w:top w:val="nil"/>
              <w:left w:val="nil"/>
              <w:bottom w:val="nil"/>
              <w:right w:val="nil"/>
            </w:tcBorders>
            <w:tcMar>
              <w:top w:w="128" w:type="dxa"/>
              <w:left w:w="43" w:type="dxa"/>
              <w:bottom w:w="43" w:type="dxa"/>
              <w:right w:w="43" w:type="dxa"/>
            </w:tcMar>
          </w:tcPr>
          <w:p w14:paraId="34F03C5F" w14:textId="77777777" w:rsidR="00EE2529" w:rsidRPr="00C81B84" w:rsidRDefault="00AD5E1E" w:rsidP="00C81B84">
            <w:r w:rsidRPr="00C81B84">
              <w:t>606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48DAB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FB358F" w14:textId="77777777" w:rsidR="00EE2529" w:rsidRPr="00C81B84" w:rsidRDefault="00AD5E1E" w:rsidP="00C81B84">
            <w:r w:rsidRPr="00C81B84">
              <w:t>Trygderetten: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4286B1" w14:textId="77777777" w:rsidR="00EE2529" w:rsidRPr="00C81B84" w:rsidRDefault="00AD5E1E" w:rsidP="00C81B84">
            <w:r w:rsidRPr="00C81B84">
              <w:t>575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3602AD" w14:textId="77777777" w:rsidR="00EE2529" w:rsidRPr="00C81B84" w:rsidRDefault="00AD5E1E" w:rsidP="00C81B84">
            <w:r w:rsidRPr="00C81B84">
              <w:t>692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211808A" w14:textId="77777777" w:rsidR="00EE2529" w:rsidRPr="00C81B84" w:rsidRDefault="00AD5E1E" w:rsidP="00C81B84">
            <w:r w:rsidRPr="00C81B84">
              <w:t>1 267</w:t>
            </w:r>
          </w:p>
        </w:tc>
      </w:tr>
      <w:tr w:rsidR="00EE2529" w:rsidRPr="00C81B84" w14:paraId="7F63B7B7" w14:textId="77777777">
        <w:trPr>
          <w:trHeight w:val="640"/>
        </w:trPr>
        <w:tc>
          <w:tcPr>
            <w:tcW w:w="580" w:type="dxa"/>
            <w:tcBorders>
              <w:top w:val="nil"/>
              <w:left w:val="nil"/>
              <w:bottom w:val="nil"/>
              <w:right w:val="nil"/>
            </w:tcBorders>
            <w:tcMar>
              <w:top w:w="128" w:type="dxa"/>
              <w:left w:w="43" w:type="dxa"/>
              <w:bottom w:w="43" w:type="dxa"/>
              <w:right w:w="43" w:type="dxa"/>
            </w:tcMar>
          </w:tcPr>
          <w:p w14:paraId="1857B348" w14:textId="77777777" w:rsidR="00EE2529" w:rsidRPr="00C81B84" w:rsidRDefault="00AD5E1E" w:rsidP="00C81B84">
            <w:r w:rsidRPr="00C81B84">
              <w:t>621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859EA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237FA5" w14:textId="77777777" w:rsidR="00EE2529" w:rsidRPr="00C81B84" w:rsidRDefault="00AD5E1E" w:rsidP="00C81B84">
            <w:r w:rsidRPr="00C81B84">
              <w:t>Tilskudd til sosiale tjenester og sosial inkludering: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E4D234" w14:textId="77777777" w:rsidR="00EE2529" w:rsidRPr="00C81B84" w:rsidRDefault="00AD5E1E" w:rsidP="00C81B84">
            <w:r w:rsidRPr="00C81B84">
              <w:t>1 933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60F8F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C3D1BE3" w14:textId="77777777" w:rsidR="00EE2529" w:rsidRPr="00C81B84" w:rsidRDefault="00AD5E1E" w:rsidP="00C81B84">
            <w:r w:rsidRPr="00C81B84">
              <w:t>1 933</w:t>
            </w:r>
          </w:p>
        </w:tc>
      </w:tr>
      <w:tr w:rsidR="00EE2529" w:rsidRPr="00C81B84" w14:paraId="34AB1E68" w14:textId="77777777">
        <w:trPr>
          <w:trHeight w:val="880"/>
        </w:trPr>
        <w:tc>
          <w:tcPr>
            <w:tcW w:w="580" w:type="dxa"/>
            <w:tcBorders>
              <w:top w:val="nil"/>
              <w:left w:val="nil"/>
              <w:bottom w:val="nil"/>
              <w:right w:val="nil"/>
            </w:tcBorders>
            <w:tcMar>
              <w:top w:w="128" w:type="dxa"/>
              <w:left w:w="43" w:type="dxa"/>
              <w:bottom w:w="43" w:type="dxa"/>
              <w:right w:w="43" w:type="dxa"/>
            </w:tcMar>
          </w:tcPr>
          <w:p w14:paraId="2F8BE92F" w14:textId="77777777" w:rsidR="00EE2529" w:rsidRPr="00C81B84" w:rsidRDefault="00AD5E1E" w:rsidP="00C81B84">
            <w:r w:rsidRPr="00C81B84">
              <w:t>621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7D73BD"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8CDCDF5" w14:textId="77777777" w:rsidR="00EE2529" w:rsidRPr="00C81B84" w:rsidRDefault="00AD5E1E" w:rsidP="00C81B84">
            <w:r w:rsidRPr="00C81B84">
              <w:t>Tilskudd til sosiale tjenester og sosial inkludering: Sosiale tjenester og tiltak for vanskeligstilte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6327F6" w14:textId="77777777" w:rsidR="00EE2529" w:rsidRPr="00C81B84" w:rsidRDefault="00AD5E1E" w:rsidP="00C81B84">
            <w:r w:rsidRPr="00C81B84">
              <w:t>3 700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01012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960784" w14:textId="77777777" w:rsidR="00EE2529" w:rsidRPr="00C81B84" w:rsidRDefault="00AD5E1E" w:rsidP="00C81B84">
            <w:r w:rsidRPr="00C81B84">
              <w:t>3 700</w:t>
            </w:r>
          </w:p>
        </w:tc>
      </w:tr>
      <w:tr w:rsidR="00EE2529" w:rsidRPr="00C81B84" w14:paraId="1B8BCDD3" w14:textId="77777777">
        <w:trPr>
          <w:trHeight w:val="640"/>
        </w:trPr>
        <w:tc>
          <w:tcPr>
            <w:tcW w:w="580" w:type="dxa"/>
            <w:tcBorders>
              <w:top w:val="nil"/>
              <w:left w:val="nil"/>
              <w:bottom w:val="nil"/>
              <w:right w:val="nil"/>
            </w:tcBorders>
            <w:tcMar>
              <w:top w:w="128" w:type="dxa"/>
              <w:left w:w="43" w:type="dxa"/>
              <w:bottom w:w="43" w:type="dxa"/>
              <w:right w:w="43" w:type="dxa"/>
            </w:tcMar>
          </w:tcPr>
          <w:p w14:paraId="23BA5240" w14:textId="77777777" w:rsidR="00EE2529" w:rsidRPr="00C81B84" w:rsidRDefault="00AD5E1E" w:rsidP="00C81B84">
            <w:r w:rsidRPr="00C81B84">
              <w:t>621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F22C4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988CA3" w14:textId="77777777" w:rsidR="00EE2529" w:rsidRPr="00C81B84" w:rsidRDefault="00AD5E1E" w:rsidP="00C81B84">
            <w:r w:rsidRPr="00C81B84">
              <w:t>Tilskudd til sosiale tjenester og sosial inkludering: Frivillig 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580696" w14:textId="77777777" w:rsidR="00EE2529" w:rsidRPr="00C81B84" w:rsidRDefault="00AD5E1E" w:rsidP="00C81B84">
            <w:r w:rsidRPr="00C81B84">
              <w:t>2 820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0152E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ED63A6B" w14:textId="77777777" w:rsidR="00EE2529" w:rsidRPr="00C81B84" w:rsidRDefault="00AD5E1E" w:rsidP="00C81B84">
            <w:r w:rsidRPr="00C81B84">
              <w:t>2 820</w:t>
            </w:r>
          </w:p>
        </w:tc>
      </w:tr>
      <w:tr w:rsidR="00EE2529" w:rsidRPr="00C81B84" w14:paraId="212AB71E" w14:textId="77777777">
        <w:trPr>
          <w:trHeight w:val="880"/>
        </w:trPr>
        <w:tc>
          <w:tcPr>
            <w:tcW w:w="580" w:type="dxa"/>
            <w:tcBorders>
              <w:top w:val="nil"/>
              <w:left w:val="nil"/>
              <w:bottom w:val="nil"/>
              <w:right w:val="nil"/>
            </w:tcBorders>
            <w:tcMar>
              <w:top w:w="128" w:type="dxa"/>
              <w:left w:w="43" w:type="dxa"/>
              <w:bottom w:w="43" w:type="dxa"/>
              <w:right w:w="43" w:type="dxa"/>
            </w:tcMar>
          </w:tcPr>
          <w:p w14:paraId="5D63DEE8" w14:textId="77777777" w:rsidR="00EE2529" w:rsidRPr="00C81B84" w:rsidRDefault="00AD5E1E" w:rsidP="00C81B84">
            <w:r w:rsidRPr="00C81B84">
              <w:t>621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6B6084"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6299EB" w14:textId="77777777" w:rsidR="00EE2529" w:rsidRPr="00C81B84" w:rsidRDefault="00AD5E1E" w:rsidP="00C81B84">
            <w:r w:rsidRPr="00C81B84">
              <w:t>Tilskudd til sosiale tjenester og sosial inkludering: Tilskudd til pensjonistenes organisasjoner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B7B0C6" w14:textId="77777777" w:rsidR="00EE2529" w:rsidRPr="00C81B84" w:rsidRDefault="00AD5E1E" w:rsidP="00C81B84">
            <w:r w:rsidRPr="00C81B84">
              <w:t>319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05850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CE3DEE" w14:textId="77777777" w:rsidR="00EE2529" w:rsidRPr="00C81B84" w:rsidRDefault="00AD5E1E" w:rsidP="00C81B84">
            <w:r w:rsidRPr="00C81B84">
              <w:t>319</w:t>
            </w:r>
          </w:p>
        </w:tc>
      </w:tr>
      <w:tr w:rsidR="00EE2529" w:rsidRPr="00C81B84" w14:paraId="7EFD786D" w14:textId="77777777">
        <w:trPr>
          <w:trHeight w:val="380"/>
        </w:trPr>
        <w:tc>
          <w:tcPr>
            <w:tcW w:w="580" w:type="dxa"/>
            <w:tcBorders>
              <w:top w:val="nil"/>
              <w:left w:val="nil"/>
              <w:bottom w:val="nil"/>
              <w:right w:val="nil"/>
            </w:tcBorders>
            <w:tcMar>
              <w:top w:w="128" w:type="dxa"/>
              <w:left w:w="43" w:type="dxa"/>
              <w:bottom w:w="43" w:type="dxa"/>
              <w:right w:w="43" w:type="dxa"/>
            </w:tcMar>
          </w:tcPr>
          <w:p w14:paraId="7EBFC3B3"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C3A70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5EAD0AA" w14:textId="77777777" w:rsidR="00EE2529" w:rsidRPr="00C81B84" w:rsidRDefault="00AD5E1E" w:rsidP="00C81B84">
            <w:r w:rsidRPr="00C81B84">
              <w:t>Arbeidsmarkedstiltak: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53FAE6" w14:textId="77777777" w:rsidR="00EE2529" w:rsidRPr="00C81B84" w:rsidRDefault="00AD5E1E" w:rsidP="00C81B84">
            <w:r w:rsidRPr="00C81B84">
              <w:t>2 209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D2E2F" w14:textId="77777777" w:rsidR="00EE2529" w:rsidRPr="00C81B84" w:rsidRDefault="00AD5E1E" w:rsidP="00C81B84">
            <w:r w:rsidRPr="00C81B84">
              <w:t>731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67198BD" w14:textId="77777777" w:rsidR="00EE2529" w:rsidRPr="00C81B84" w:rsidRDefault="00AD5E1E" w:rsidP="00C81B84">
            <w:r w:rsidRPr="00C81B84">
              <w:t>2 940</w:t>
            </w:r>
          </w:p>
        </w:tc>
      </w:tr>
      <w:tr w:rsidR="00EE2529" w:rsidRPr="00C81B84" w14:paraId="66C80667" w14:textId="77777777">
        <w:trPr>
          <w:trHeight w:val="640"/>
        </w:trPr>
        <w:tc>
          <w:tcPr>
            <w:tcW w:w="580" w:type="dxa"/>
            <w:tcBorders>
              <w:top w:val="nil"/>
              <w:left w:val="nil"/>
              <w:bottom w:val="nil"/>
              <w:right w:val="nil"/>
            </w:tcBorders>
            <w:tcMar>
              <w:top w:w="128" w:type="dxa"/>
              <w:left w:w="43" w:type="dxa"/>
              <w:bottom w:w="43" w:type="dxa"/>
              <w:right w:w="43" w:type="dxa"/>
            </w:tcMar>
          </w:tcPr>
          <w:p w14:paraId="5D01F1D8"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A7DC3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8B8D1CB" w14:textId="77777777" w:rsidR="00EE2529" w:rsidRPr="00C81B84" w:rsidRDefault="00AD5E1E" w:rsidP="00C81B84">
            <w:r w:rsidRPr="00C81B84">
              <w:t>Arbeidsmarkedstiltak: Forsøk med tilrettelagt videregående opplæring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55D71" w14:textId="77777777" w:rsidR="00EE2529" w:rsidRPr="00C81B84" w:rsidRDefault="00AD5E1E" w:rsidP="00C81B84">
            <w:r w:rsidRPr="00C81B84">
              <w:t>761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EEAC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537BFA" w14:textId="77777777" w:rsidR="00EE2529" w:rsidRPr="00C81B84" w:rsidRDefault="00AD5E1E" w:rsidP="00C81B84">
            <w:r w:rsidRPr="00C81B84">
              <w:t>761</w:t>
            </w:r>
          </w:p>
        </w:tc>
      </w:tr>
      <w:tr w:rsidR="00EE2529" w:rsidRPr="00C81B84" w14:paraId="3158417E" w14:textId="77777777">
        <w:trPr>
          <w:trHeight w:val="640"/>
        </w:trPr>
        <w:tc>
          <w:tcPr>
            <w:tcW w:w="580" w:type="dxa"/>
            <w:tcBorders>
              <w:top w:val="nil"/>
              <w:left w:val="nil"/>
              <w:bottom w:val="nil"/>
              <w:right w:val="nil"/>
            </w:tcBorders>
            <w:tcMar>
              <w:top w:w="128" w:type="dxa"/>
              <w:left w:w="43" w:type="dxa"/>
              <w:bottom w:w="43" w:type="dxa"/>
              <w:right w:w="43" w:type="dxa"/>
            </w:tcMar>
          </w:tcPr>
          <w:p w14:paraId="22AA7C6E"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7447BB"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4F07426" w14:textId="77777777" w:rsidR="00EE2529" w:rsidRPr="00C81B84" w:rsidRDefault="00AD5E1E" w:rsidP="00C81B84">
            <w:r w:rsidRPr="00C81B84">
              <w:t>Arbeidsmarkedstiltak: Tiltak for arbeidssøkere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A4BDE1" w14:textId="77777777" w:rsidR="00EE2529" w:rsidRPr="00C81B84" w:rsidRDefault="00AD5E1E" w:rsidP="00C81B84">
            <w:r w:rsidRPr="00C81B84">
              <w:t>152 458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15518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E4A9EF" w14:textId="77777777" w:rsidR="00EE2529" w:rsidRPr="00C81B84" w:rsidRDefault="00AD5E1E" w:rsidP="00C81B84">
            <w:r w:rsidRPr="00C81B84">
              <w:t>152 458</w:t>
            </w:r>
          </w:p>
        </w:tc>
      </w:tr>
      <w:tr w:rsidR="00EE2529" w:rsidRPr="00C81B84" w14:paraId="1DB71E38" w14:textId="77777777">
        <w:trPr>
          <w:trHeight w:val="640"/>
        </w:trPr>
        <w:tc>
          <w:tcPr>
            <w:tcW w:w="580" w:type="dxa"/>
            <w:tcBorders>
              <w:top w:val="nil"/>
              <w:left w:val="nil"/>
              <w:bottom w:val="nil"/>
              <w:right w:val="nil"/>
            </w:tcBorders>
            <w:tcMar>
              <w:top w:w="128" w:type="dxa"/>
              <w:left w:w="43" w:type="dxa"/>
              <w:bottom w:w="43" w:type="dxa"/>
              <w:right w:w="43" w:type="dxa"/>
            </w:tcMar>
          </w:tcPr>
          <w:p w14:paraId="21D5486E"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486CA5"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7CB0C3" w14:textId="77777777" w:rsidR="00EE2529" w:rsidRPr="00C81B84" w:rsidRDefault="00AD5E1E" w:rsidP="00C81B84">
            <w:r w:rsidRPr="00C81B84">
              <w:t>Arbeidsmarkedstiltak: Varig tilrettelagt 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5F2DE" w14:textId="77777777" w:rsidR="00EE2529" w:rsidRPr="00C81B84" w:rsidRDefault="00AD5E1E" w:rsidP="00C81B84">
            <w:r w:rsidRPr="00C81B84">
              <w:t>40 572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931A2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5FD68F" w14:textId="77777777" w:rsidR="00EE2529" w:rsidRPr="00C81B84" w:rsidRDefault="00AD5E1E" w:rsidP="00C81B84">
            <w:r w:rsidRPr="00C81B84">
              <w:t>40 572</w:t>
            </w:r>
          </w:p>
        </w:tc>
      </w:tr>
      <w:tr w:rsidR="00EE2529" w:rsidRPr="00C81B84" w14:paraId="204BD251" w14:textId="77777777">
        <w:trPr>
          <w:trHeight w:val="640"/>
        </w:trPr>
        <w:tc>
          <w:tcPr>
            <w:tcW w:w="580" w:type="dxa"/>
            <w:tcBorders>
              <w:top w:val="nil"/>
              <w:left w:val="nil"/>
              <w:bottom w:val="nil"/>
              <w:right w:val="nil"/>
            </w:tcBorders>
            <w:tcMar>
              <w:top w:w="128" w:type="dxa"/>
              <w:left w:w="43" w:type="dxa"/>
              <w:bottom w:w="43" w:type="dxa"/>
              <w:right w:w="43" w:type="dxa"/>
            </w:tcMar>
          </w:tcPr>
          <w:p w14:paraId="150EFDE6"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2F12D4"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F24AA5" w14:textId="77777777" w:rsidR="00EE2529" w:rsidRPr="00C81B84" w:rsidRDefault="00AD5E1E" w:rsidP="00C81B84">
            <w:r w:rsidRPr="00C81B84">
              <w:t>Arbeidsmarkedstiltak: Tilskudd til arbeids- og utdanningsreiser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26910F" w14:textId="77777777" w:rsidR="00EE2529" w:rsidRPr="00C81B84" w:rsidRDefault="00AD5E1E" w:rsidP="00C81B84">
            <w:r w:rsidRPr="00C81B84">
              <w:t>1 701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979C4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523F1B" w14:textId="77777777" w:rsidR="00EE2529" w:rsidRPr="00C81B84" w:rsidRDefault="00AD5E1E" w:rsidP="00C81B84">
            <w:r w:rsidRPr="00C81B84">
              <w:t>1 701</w:t>
            </w:r>
          </w:p>
        </w:tc>
      </w:tr>
      <w:tr w:rsidR="00EE2529" w:rsidRPr="00C81B84" w14:paraId="1EF90041" w14:textId="77777777">
        <w:trPr>
          <w:trHeight w:val="640"/>
        </w:trPr>
        <w:tc>
          <w:tcPr>
            <w:tcW w:w="580" w:type="dxa"/>
            <w:tcBorders>
              <w:top w:val="nil"/>
              <w:left w:val="nil"/>
              <w:bottom w:val="nil"/>
              <w:right w:val="nil"/>
            </w:tcBorders>
            <w:tcMar>
              <w:top w:w="128" w:type="dxa"/>
              <w:left w:w="43" w:type="dxa"/>
              <w:bottom w:w="43" w:type="dxa"/>
              <w:right w:w="43" w:type="dxa"/>
            </w:tcMar>
          </w:tcPr>
          <w:p w14:paraId="17D0294C" w14:textId="77777777" w:rsidR="00EE2529" w:rsidRPr="00C81B84" w:rsidRDefault="00AD5E1E" w:rsidP="00C81B84">
            <w:r w:rsidRPr="00C81B84">
              <w:t>634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CD011B"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B040FF" w14:textId="77777777" w:rsidR="00EE2529" w:rsidRPr="00C81B84" w:rsidRDefault="00AD5E1E" w:rsidP="00C81B84">
            <w:r w:rsidRPr="00C81B84">
              <w:t>Arbeidsmarkedstiltak: Funksjonsassistanse i arbeidslivet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BA6ED2" w14:textId="77777777" w:rsidR="00EE2529" w:rsidRPr="00C81B84" w:rsidRDefault="00AD5E1E" w:rsidP="00C81B84">
            <w:r w:rsidRPr="00C81B84">
              <w:t>1 539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3A559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F35461" w14:textId="77777777" w:rsidR="00EE2529" w:rsidRPr="00C81B84" w:rsidRDefault="00AD5E1E" w:rsidP="00C81B84">
            <w:r w:rsidRPr="00C81B84">
              <w:t>1 539</w:t>
            </w:r>
          </w:p>
        </w:tc>
      </w:tr>
      <w:tr w:rsidR="00EE2529" w:rsidRPr="00C81B84" w14:paraId="749E5490" w14:textId="77777777">
        <w:trPr>
          <w:trHeight w:val="380"/>
        </w:trPr>
        <w:tc>
          <w:tcPr>
            <w:tcW w:w="580" w:type="dxa"/>
            <w:tcBorders>
              <w:top w:val="nil"/>
              <w:left w:val="nil"/>
              <w:bottom w:val="nil"/>
              <w:right w:val="nil"/>
            </w:tcBorders>
            <w:tcMar>
              <w:top w:w="128" w:type="dxa"/>
              <w:left w:w="43" w:type="dxa"/>
              <w:bottom w:w="43" w:type="dxa"/>
              <w:right w:w="43" w:type="dxa"/>
            </w:tcMar>
          </w:tcPr>
          <w:p w14:paraId="518B908F" w14:textId="77777777" w:rsidR="00EE2529" w:rsidRPr="00C81B84" w:rsidRDefault="00AD5E1E" w:rsidP="00C81B84">
            <w:r w:rsidRPr="00C81B84">
              <w:t>640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359AB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7D0D04" w14:textId="77777777" w:rsidR="00EE2529" w:rsidRPr="00C81B84" w:rsidRDefault="00AD5E1E" w:rsidP="00C81B84">
            <w:r w:rsidRPr="00C81B84">
              <w:t>Arbeidstilsynet: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68FE4A" w14:textId="77777777" w:rsidR="00EE2529" w:rsidRPr="00C81B84" w:rsidRDefault="00AD5E1E" w:rsidP="00C81B84">
            <w:r w:rsidRPr="00C81B84">
              <w:t>5 774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F01A54" w14:textId="77777777" w:rsidR="00EE2529" w:rsidRPr="00C81B84" w:rsidRDefault="00AD5E1E" w:rsidP="00C81B84">
            <w:r w:rsidRPr="00C81B84">
              <w:t>1 092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2EB9E5" w14:textId="77777777" w:rsidR="00EE2529" w:rsidRPr="00C81B84" w:rsidRDefault="00AD5E1E" w:rsidP="00C81B84">
            <w:r w:rsidRPr="00C81B84">
              <w:t>6 866</w:t>
            </w:r>
          </w:p>
        </w:tc>
      </w:tr>
      <w:tr w:rsidR="00EE2529" w:rsidRPr="00C81B84" w14:paraId="0939471B" w14:textId="77777777">
        <w:trPr>
          <w:trHeight w:val="640"/>
        </w:trPr>
        <w:tc>
          <w:tcPr>
            <w:tcW w:w="580" w:type="dxa"/>
            <w:tcBorders>
              <w:top w:val="nil"/>
              <w:left w:val="nil"/>
              <w:bottom w:val="nil"/>
              <w:right w:val="nil"/>
            </w:tcBorders>
            <w:tcMar>
              <w:top w:w="128" w:type="dxa"/>
              <w:left w:w="43" w:type="dxa"/>
              <w:bottom w:w="43" w:type="dxa"/>
              <w:right w:w="43" w:type="dxa"/>
            </w:tcMar>
          </w:tcPr>
          <w:p w14:paraId="791F185D" w14:textId="77777777" w:rsidR="00EE2529" w:rsidRPr="00C81B84" w:rsidRDefault="00AD5E1E" w:rsidP="00C81B84">
            <w:r w:rsidRPr="00C81B84">
              <w:t>640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F691F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4A4CAD" w14:textId="77777777" w:rsidR="00EE2529" w:rsidRPr="00C81B84" w:rsidRDefault="00AD5E1E" w:rsidP="00C81B84">
            <w:r w:rsidRPr="00C81B84">
              <w:t>Arbeidstilsynet: Spesielle driftsutgifter, regionale verneombud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6C7F89" w14:textId="77777777" w:rsidR="00EE2529" w:rsidRPr="00C81B84" w:rsidRDefault="00AD5E1E" w:rsidP="00C81B84">
            <w:r w:rsidRPr="00C81B84">
              <w:t>352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6579D2" w14:textId="77777777" w:rsidR="00EE2529" w:rsidRPr="00C81B84" w:rsidRDefault="00AD5E1E" w:rsidP="00C81B84">
            <w:r w:rsidRPr="00C81B84">
              <w:t>26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BFF38F7" w14:textId="77777777" w:rsidR="00EE2529" w:rsidRPr="00C81B84" w:rsidRDefault="00AD5E1E" w:rsidP="00C81B84">
            <w:r w:rsidRPr="00C81B84">
              <w:t>378</w:t>
            </w:r>
          </w:p>
        </w:tc>
      </w:tr>
      <w:tr w:rsidR="00EE2529" w:rsidRPr="00C81B84" w14:paraId="08DEC0C0" w14:textId="77777777">
        <w:trPr>
          <w:trHeight w:val="380"/>
        </w:trPr>
        <w:tc>
          <w:tcPr>
            <w:tcW w:w="580" w:type="dxa"/>
            <w:tcBorders>
              <w:top w:val="nil"/>
              <w:left w:val="nil"/>
              <w:bottom w:val="nil"/>
              <w:right w:val="nil"/>
            </w:tcBorders>
            <w:tcMar>
              <w:top w:w="128" w:type="dxa"/>
              <w:left w:w="43" w:type="dxa"/>
              <w:bottom w:w="43" w:type="dxa"/>
              <w:right w:w="43" w:type="dxa"/>
            </w:tcMar>
          </w:tcPr>
          <w:p w14:paraId="75699585" w14:textId="77777777" w:rsidR="00EE2529" w:rsidRPr="00C81B84" w:rsidRDefault="00AD5E1E" w:rsidP="00C81B84">
            <w:r w:rsidRPr="00C81B84">
              <w:t>643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9A10CA"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78310CB" w14:textId="77777777" w:rsidR="00EE2529" w:rsidRPr="00C81B84" w:rsidRDefault="00AD5E1E" w:rsidP="00C81B84">
            <w:r w:rsidRPr="00C81B84">
              <w:t>Statens arbeidsmiljøinstitutt: Statstilskudd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27F583" w14:textId="77777777" w:rsidR="00EE2529" w:rsidRPr="00C81B84" w:rsidRDefault="00AD5E1E" w:rsidP="00C81B84">
            <w:r w:rsidRPr="00C81B84">
              <w:t>3 325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02A485" w14:textId="77777777" w:rsidR="00EE2529" w:rsidRPr="00C81B84" w:rsidRDefault="00AD5E1E" w:rsidP="00C81B84">
            <w:r w:rsidRPr="00C81B84">
              <w:t>315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6E3471" w14:textId="77777777" w:rsidR="00EE2529" w:rsidRPr="00C81B84" w:rsidRDefault="00AD5E1E" w:rsidP="00C81B84">
            <w:r w:rsidRPr="00C81B84">
              <w:t>3 640</w:t>
            </w:r>
          </w:p>
        </w:tc>
      </w:tr>
      <w:tr w:rsidR="00EE2529" w:rsidRPr="00C81B84" w14:paraId="74C8B8E1" w14:textId="77777777">
        <w:trPr>
          <w:trHeight w:val="380"/>
        </w:trPr>
        <w:tc>
          <w:tcPr>
            <w:tcW w:w="580" w:type="dxa"/>
            <w:tcBorders>
              <w:top w:val="nil"/>
              <w:left w:val="nil"/>
              <w:bottom w:val="nil"/>
              <w:right w:val="nil"/>
            </w:tcBorders>
            <w:tcMar>
              <w:top w:w="128" w:type="dxa"/>
              <w:left w:w="43" w:type="dxa"/>
              <w:bottom w:w="43" w:type="dxa"/>
              <w:right w:w="43" w:type="dxa"/>
            </w:tcMar>
          </w:tcPr>
          <w:p w14:paraId="6495363A" w14:textId="77777777" w:rsidR="00EE2529" w:rsidRPr="00C81B84" w:rsidRDefault="00AD5E1E" w:rsidP="00C81B84">
            <w:r w:rsidRPr="00C81B84">
              <w:t>646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4E3CEA"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83C1CA" w14:textId="77777777" w:rsidR="00EE2529" w:rsidRPr="00C81B84" w:rsidRDefault="00AD5E1E" w:rsidP="00C81B84">
            <w:r w:rsidRPr="00C81B84">
              <w:t>Pionerdykkere i Nordsjøen: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AE219F" w14:textId="77777777" w:rsidR="00EE2529" w:rsidRPr="00C81B84" w:rsidRDefault="00AD5E1E" w:rsidP="00C81B84">
            <w:r w:rsidRPr="00C81B84">
              <w:t>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4CB64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0FA1371" w14:textId="77777777" w:rsidR="00EE2529" w:rsidRPr="00C81B84" w:rsidRDefault="00AD5E1E" w:rsidP="00C81B84">
            <w:r w:rsidRPr="00C81B84">
              <w:t>66</w:t>
            </w:r>
          </w:p>
        </w:tc>
      </w:tr>
      <w:tr w:rsidR="00EE2529" w:rsidRPr="00C81B84" w14:paraId="12D38BB3" w14:textId="77777777">
        <w:trPr>
          <w:trHeight w:val="640"/>
        </w:trPr>
        <w:tc>
          <w:tcPr>
            <w:tcW w:w="580" w:type="dxa"/>
            <w:tcBorders>
              <w:top w:val="nil"/>
              <w:left w:val="nil"/>
              <w:bottom w:val="nil"/>
              <w:right w:val="nil"/>
            </w:tcBorders>
            <w:tcMar>
              <w:top w:w="128" w:type="dxa"/>
              <w:left w:w="43" w:type="dxa"/>
              <w:bottom w:w="43" w:type="dxa"/>
              <w:right w:w="43" w:type="dxa"/>
            </w:tcMar>
          </w:tcPr>
          <w:p w14:paraId="53697FFB" w14:textId="77777777" w:rsidR="00EE2529" w:rsidRPr="00C81B84" w:rsidRDefault="00AD5E1E" w:rsidP="00C81B84">
            <w:r w:rsidRPr="00C81B84">
              <w:t>648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5F9DE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3A2321" w14:textId="77777777" w:rsidR="00EE2529" w:rsidRPr="00C81B84" w:rsidRDefault="00AD5E1E" w:rsidP="00C81B84">
            <w:r w:rsidRPr="00C81B84">
              <w:t>Arbeidsretten, Riksmekleren mv.: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626BE5" w14:textId="77777777" w:rsidR="00EE2529" w:rsidRPr="00C81B84" w:rsidRDefault="00AD5E1E" w:rsidP="00C81B84">
            <w:r w:rsidRPr="00C81B84">
              <w:t>285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D23843" w14:textId="77777777" w:rsidR="00EE2529" w:rsidRPr="00C81B84" w:rsidRDefault="00AD5E1E" w:rsidP="00C81B84">
            <w:r w:rsidRPr="00C81B84">
              <w:t>217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C536C8" w14:textId="77777777" w:rsidR="00EE2529" w:rsidRPr="00C81B84" w:rsidRDefault="00AD5E1E" w:rsidP="00C81B84">
            <w:r w:rsidRPr="00C81B84">
              <w:t>502</w:t>
            </w:r>
          </w:p>
        </w:tc>
      </w:tr>
      <w:tr w:rsidR="00EE2529" w:rsidRPr="00C81B84" w14:paraId="242F9C80" w14:textId="77777777">
        <w:trPr>
          <w:trHeight w:val="640"/>
        </w:trPr>
        <w:tc>
          <w:tcPr>
            <w:tcW w:w="580" w:type="dxa"/>
            <w:tcBorders>
              <w:top w:val="nil"/>
              <w:left w:val="nil"/>
              <w:bottom w:val="nil"/>
              <w:right w:val="nil"/>
            </w:tcBorders>
            <w:tcMar>
              <w:top w:w="128" w:type="dxa"/>
              <w:left w:w="43" w:type="dxa"/>
              <w:bottom w:w="43" w:type="dxa"/>
              <w:right w:w="43" w:type="dxa"/>
            </w:tcMar>
          </w:tcPr>
          <w:p w14:paraId="58A2FB03" w14:textId="77777777" w:rsidR="00EE2529" w:rsidRPr="00C81B84" w:rsidRDefault="00AD5E1E" w:rsidP="00C81B84">
            <w:r w:rsidRPr="00C81B84">
              <w:t>648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8489A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AA13378" w14:textId="77777777" w:rsidR="00EE2529" w:rsidRPr="00C81B84" w:rsidRDefault="00AD5E1E" w:rsidP="00C81B84">
            <w:r w:rsidRPr="00C81B84">
              <w:t>Arbeidsretten, Riksmekleren mv.: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4042CF" w14:textId="77777777" w:rsidR="00EE2529" w:rsidRPr="00C81B84" w:rsidRDefault="00AD5E1E" w:rsidP="00C81B84">
            <w:r w:rsidRPr="00C81B84">
              <w:t>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4FCC3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95A9C6B" w14:textId="77777777" w:rsidR="00EE2529" w:rsidRPr="00C81B84" w:rsidRDefault="00AD5E1E" w:rsidP="00C81B84">
            <w:r w:rsidRPr="00C81B84">
              <w:t>12</w:t>
            </w:r>
          </w:p>
        </w:tc>
      </w:tr>
      <w:tr w:rsidR="00EE2529" w:rsidRPr="00C81B84" w14:paraId="6E3A1657" w14:textId="77777777">
        <w:trPr>
          <w:trHeight w:val="640"/>
        </w:trPr>
        <w:tc>
          <w:tcPr>
            <w:tcW w:w="580" w:type="dxa"/>
            <w:tcBorders>
              <w:top w:val="nil"/>
              <w:left w:val="nil"/>
              <w:bottom w:val="nil"/>
              <w:right w:val="nil"/>
            </w:tcBorders>
            <w:tcMar>
              <w:top w:w="128" w:type="dxa"/>
              <w:left w:w="43" w:type="dxa"/>
              <w:bottom w:w="43" w:type="dxa"/>
              <w:right w:w="43" w:type="dxa"/>
            </w:tcMar>
          </w:tcPr>
          <w:p w14:paraId="51939611" w14:textId="77777777" w:rsidR="00EE2529" w:rsidRPr="00C81B84" w:rsidRDefault="00AD5E1E" w:rsidP="00C81B84">
            <w:r w:rsidRPr="00C81B84">
              <w:t>648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F0F38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7BB445B" w14:textId="77777777" w:rsidR="00EE2529" w:rsidRPr="00C81B84" w:rsidRDefault="00AD5E1E" w:rsidP="00C81B84">
            <w:r w:rsidRPr="00C81B84">
              <w:t>Arbeidsretten, Riksmekleren mv.: Tilskudd til faglig 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3A2761" w14:textId="77777777" w:rsidR="00EE2529" w:rsidRPr="00C81B84" w:rsidRDefault="00AD5E1E" w:rsidP="00C81B84">
            <w:r w:rsidRPr="00C81B84">
              <w:t>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05A9A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4A3758" w14:textId="77777777" w:rsidR="00EE2529" w:rsidRPr="00C81B84" w:rsidRDefault="00AD5E1E" w:rsidP="00C81B84">
            <w:r w:rsidRPr="00C81B84">
              <w:t>43</w:t>
            </w:r>
          </w:p>
        </w:tc>
      </w:tr>
      <w:tr w:rsidR="00EE2529" w:rsidRPr="00C81B84" w14:paraId="654BCD27" w14:textId="77777777">
        <w:trPr>
          <w:trHeight w:val="640"/>
        </w:trPr>
        <w:tc>
          <w:tcPr>
            <w:tcW w:w="580" w:type="dxa"/>
            <w:tcBorders>
              <w:top w:val="nil"/>
              <w:left w:val="nil"/>
              <w:bottom w:val="nil"/>
              <w:right w:val="nil"/>
            </w:tcBorders>
            <w:tcMar>
              <w:top w:w="128" w:type="dxa"/>
              <w:left w:w="43" w:type="dxa"/>
              <w:bottom w:w="43" w:type="dxa"/>
              <w:right w:w="43" w:type="dxa"/>
            </w:tcMar>
          </w:tcPr>
          <w:p w14:paraId="4577EC9C" w14:textId="77777777" w:rsidR="00EE2529" w:rsidRPr="00C81B84" w:rsidRDefault="00AD5E1E" w:rsidP="00C81B84">
            <w:r w:rsidRPr="00C81B84">
              <w:t>670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BCF0D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F6F5B16" w14:textId="77777777" w:rsidR="00EE2529" w:rsidRPr="00C81B84" w:rsidRDefault="00AD5E1E" w:rsidP="00C81B84">
            <w:r w:rsidRPr="00C81B84">
              <w:t xml:space="preserve">Integrerings- og </w:t>
            </w:r>
            <w:proofErr w:type="spellStart"/>
            <w:r w:rsidRPr="00C81B84">
              <w:t>mangfoldsdirektoratet</w:t>
            </w:r>
            <w:proofErr w:type="spellEnd"/>
            <w:r w:rsidRPr="00C81B84">
              <w: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066109" w14:textId="77777777" w:rsidR="00EE2529" w:rsidRPr="00C81B84" w:rsidRDefault="00AD5E1E" w:rsidP="00C81B84">
            <w:r w:rsidRPr="00C81B84">
              <w:t>3 338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C594D4" w14:textId="77777777" w:rsidR="00EE2529" w:rsidRPr="00C81B84" w:rsidRDefault="00AD5E1E" w:rsidP="00C81B84">
            <w:r w:rsidRPr="00C81B84">
              <w:t>492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EB348D" w14:textId="77777777" w:rsidR="00EE2529" w:rsidRPr="00C81B84" w:rsidRDefault="00AD5E1E" w:rsidP="00C81B84">
            <w:r w:rsidRPr="00C81B84">
              <w:t>3 830</w:t>
            </w:r>
          </w:p>
        </w:tc>
      </w:tr>
      <w:tr w:rsidR="00EE2529" w:rsidRPr="00C81B84" w14:paraId="175CF940" w14:textId="77777777">
        <w:trPr>
          <w:trHeight w:val="640"/>
        </w:trPr>
        <w:tc>
          <w:tcPr>
            <w:tcW w:w="580" w:type="dxa"/>
            <w:tcBorders>
              <w:top w:val="nil"/>
              <w:left w:val="nil"/>
              <w:bottom w:val="nil"/>
              <w:right w:val="nil"/>
            </w:tcBorders>
            <w:tcMar>
              <w:top w:w="128" w:type="dxa"/>
              <w:left w:w="43" w:type="dxa"/>
              <w:bottom w:w="43" w:type="dxa"/>
              <w:right w:w="43" w:type="dxa"/>
            </w:tcMar>
          </w:tcPr>
          <w:p w14:paraId="280A3965"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48A49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DE3674" w14:textId="77777777" w:rsidR="00EE2529" w:rsidRPr="00C81B84" w:rsidRDefault="00AD5E1E" w:rsidP="00C81B84">
            <w:r w:rsidRPr="00C81B84">
              <w:t>Bosetting av flyktninger og tiltak for innvandrere: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DBC993" w14:textId="77777777" w:rsidR="00EE2529" w:rsidRPr="00C81B84" w:rsidRDefault="00AD5E1E" w:rsidP="00C81B84">
            <w:r w:rsidRPr="00C81B84">
              <w:t>1 244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D0C02D" w14:textId="77777777" w:rsidR="00EE2529" w:rsidRPr="00C81B84" w:rsidRDefault="00AD5E1E" w:rsidP="00C81B84">
            <w:r w:rsidRPr="00C81B84">
              <w:t>47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0696BE4" w14:textId="77777777" w:rsidR="00EE2529" w:rsidRPr="00C81B84" w:rsidRDefault="00AD5E1E" w:rsidP="00C81B84">
            <w:r w:rsidRPr="00C81B84">
              <w:t>1 291</w:t>
            </w:r>
          </w:p>
        </w:tc>
      </w:tr>
      <w:tr w:rsidR="00EE2529" w:rsidRPr="00C81B84" w14:paraId="1407E972" w14:textId="77777777">
        <w:trPr>
          <w:trHeight w:val="880"/>
        </w:trPr>
        <w:tc>
          <w:tcPr>
            <w:tcW w:w="580" w:type="dxa"/>
            <w:tcBorders>
              <w:top w:val="nil"/>
              <w:left w:val="nil"/>
              <w:bottom w:val="nil"/>
              <w:right w:val="nil"/>
            </w:tcBorders>
            <w:tcMar>
              <w:top w:w="128" w:type="dxa"/>
              <w:left w:w="43" w:type="dxa"/>
              <w:bottom w:w="43" w:type="dxa"/>
              <w:right w:w="43" w:type="dxa"/>
            </w:tcMar>
          </w:tcPr>
          <w:p w14:paraId="64D2C39F"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A78D85"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ECEA3B" w14:textId="77777777" w:rsidR="00EE2529" w:rsidRPr="00C81B84" w:rsidRDefault="00AD5E1E" w:rsidP="00C81B84">
            <w:r w:rsidRPr="00C81B84">
              <w:t>Bosetting av flyktninger og tiltak for innvandrere: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E294C6" w14:textId="77777777" w:rsidR="00EE2529" w:rsidRPr="00C81B84" w:rsidRDefault="00AD5E1E" w:rsidP="00C81B84">
            <w:r w:rsidRPr="00C81B84">
              <w:t>1 552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726ABC" w14:textId="77777777" w:rsidR="00EE2529" w:rsidRPr="00C81B84" w:rsidRDefault="00AD5E1E" w:rsidP="00C81B84">
            <w:r w:rsidRPr="00C81B84">
              <w:t>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75A356" w14:textId="77777777" w:rsidR="00EE2529" w:rsidRPr="00C81B84" w:rsidRDefault="00AD5E1E" w:rsidP="00C81B84">
            <w:r w:rsidRPr="00C81B84">
              <w:t>1 559</w:t>
            </w:r>
          </w:p>
        </w:tc>
      </w:tr>
      <w:tr w:rsidR="00EE2529" w:rsidRPr="00C81B84" w14:paraId="37B7C30C" w14:textId="77777777">
        <w:trPr>
          <w:trHeight w:val="640"/>
        </w:trPr>
        <w:tc>
          <w:tcPr>
            <w:tcW w:w="580" w:type="dxa"/>
            <w:tcBorders>
              <w:top w:val="nil"/>
              <w:left w:val="nil"/>
              <w:bottom w:val="nil"/>
              <w:right w:val="nil"/>
            </w:tcBorders>
            <w:tcMar>
              <w:top w:w="128" w:type="dxa"/>
              <w:left w:w="43" w:type="dxa"/>
              <w:bottom w:w="43" w:type="dxa"/>
              <w:right w:w="43" w:type="dxa"/>
            </w:tcMar>
          </w:tcPr>
          <w:p w14:paraId="0E936DAB"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E2F5E3"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FFEB38" w14:textId="77777777" w:rsidR="00EE2529" w:rsidRPr="00C81B84" w:rsidRDefault="00AD5E1E" w:rsidP="00C81B84">
            <w:r w:rsidRPr="00C81B84">
              <w:t>Bosetting av flyktninger og tiltak for innvandrere: Integreringstilskudd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EF9073" w14:textId="77777777" w:rsidR="00EE2529" w:rsidRPr="00C81B84" w:rsidRDefault="00AD5E1E" w:rsidP="00C81B84">
            <w:r w:rsidRPr="00C81B84">
              <w:t>419 450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853BB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C51585D" w14:textId="77777777" w:rsidR="00EE2529" w:rsidRPr="00C81B84" w:rsidRDefault="00AD5E1E" w:rsidP="00C81B84">
            <w:r w:rsidRPr="00C81B84">
              <w:t>419 450</w:t>
            </w:r>
          </w:p>
        </w:tc>
      </w:tr>
      <w:tr w:rsidR="00EE2529" w:rsidRPr="00C81B84" w14:paraId="22ED4512" w14:textId="77777777">
        <w:trPr>
          <w:trHeight w:val="880"/>
        </w:trPr>
        <w:tc>
          <w:tcPr>
            <w:tcW w:w="580" w:type="dxa"/>
            <w:tcBorders>
              <w:top w:val="nil"/>
              <w:left w:val="nil"/>
              <w:bottom w:val="nil"/>
              <w:right w:val="nil"/>
            </w:tcBorders>
            <w:tcMar>
              <w:top w:w="128" w:type="dxa"/>
              <w:left w:w="43" w:type="dxa"/>
              <w:bottom w:w="43" w:type="dxa"/>
              <w:right w:w="43" w:type="dxa"/>
            </w:tcMar>
          </w:tcPr>
          <w:p w14:paraId="1FC28658"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A88F6D"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192F794" w14:textId="77777777" w:rsidR="00EE2529" w:rsidRPr="00C81B84" w:rsidRDefault="00AD5E1E" w:rsidP="00C81B84">
            <w:r w:rsidRPr="00C81B84">
              <w:t>Bosetting av flyktninger og tiltak for innvandrere: Særskilt tilskudd ved bosetting av enslige, mindreårige flyktninger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30BE56" w14:textId="77777777" w:rsidR="00EE2529" w:rsidRPr="00C81B84" w:rsidRDefault="00AD5E1E" w:rsidP="00C81B84">
            <w:r w:rsidRPr="00C81B84">
              <w:t>27 263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02AD5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C133CF" w14:textId="77777777" w:rsidR="00EE2529" w:rsidRPr="00C81B84" w:rsidRDefault="00AD5E1E" w:rsidP="00C81B84">
            <w:r w:rsidRPr="00C81B84">
              <w:t>27 263</w:t>
            </w:r>
          </w:p>
        </w:tc>
      </w:tr>
      <w:tr w:rsidR="00EE2529" w:rsidRPr="00C81B84" w14:paraId="15FB2BE1" w14:textId="77777777">
        <w:trPr>
          <w:trHeight w:val="640"/>
        </w:trPr>
        <w:tc>
          <w:tcPr>
            <w:tcW w:w="580" w:type="dxa"/>
            <w:tcBorders>
              <w:top w:val="nil"/>
              <w:left w:val="nil"/>
              <w:bottom w:val="nil"/>
              <w:right w:val="nil"/>
            </w:tcBorders>
            <w:tcMar>
              <w:top w:w="128" w:type="dxa"/>
              <w:left w:w="43" w:type="dxa"/>
              <w:bottom w:w="43" w:type="dxa"/>
              <w:right w:w="43" w:type="dxa"/>
            </w:tcMar>
          </w:tcPr>
          <w:p w14:paraId="037F9836"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FF0CD5" w14:textId="77777777" w:rsidR="00EE2529" w:rsidRPr="00C81B84" w:rsidRDefault="00AD5E1E" w:rsidP="00C81B84">
            <w:r w:rsidRPr="00C81B84">
              <w:t>62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9C3094" w14:textId="77777777" w:rsidR="00EE2529" w:rsidRPr="00C81B84" w:rsidRDefault="00AD5E1E" w:rsidP="00C81B84">
            <w:r w:rsidRPr="00C81B84">
              <w:t>Bosetting av flyktninger og tiltak for innvandrere: Kommunale integreringstiltak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007880" w14:textId="77777777" w:rsidR="00EE2529" w:rsidRPr="00C81B84" w:rsidRDefault="00AD5E1E" w:rsidP="00C81B84">
            <w:r w:rsidRPr="00C81B84">
              <w:t>5 685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1BC56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71DB69" w14:textId="77777777" w:rsidR="00EE2529" w:rsidRPr="00C81B84" w:rsidRDefault="00AD5E1E" w:rsidP="00C81B84">
            <w:r w:rsidRPr="00C81B84">
              <w:t>5 685</w:t>
            </w:r>
          </w:p>
        </w:tc>
      </w:tr>
      <w:tr w:rsidR="00EE2529" w:rsidRPr="00C81B84" w14:paraId="69DC88E4" w14:textId="77777777">
        <w:trPr>
          <w:trHeight w:val="880"/>
        </w:trPr>
        <w:tc>
          <w:tcPr>
            <w:tcW w:w="580" w:type="dxa"/>
            <w:tcBorders>
              <w:top w:val="nil"/>
              <w:left w:val="nil"/>
              <w:bottom w:val="nil"/>
              <w:right w:val="nil"/>
            </w:tcBorders>
            <w:tcMar>
              <w:top w:w="128" w:type="dxa"/>
              <w:left w:w="43" w:type="dxa"/>
              <w:bottom w:w="43" w:type="dxa"/>
              <w:right w:w="43" w:type="dxa"/>
            </w:tcMar>
          </w:tcPr>
          <w:p w14:paraId="5FCF1D52"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A4B0A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41AA72C" w14:textId="77777777" w:rsidR="00EE2529" w:rsidRPr="00C81B84" w:rsidRDefault="00AD5E1E" w:rsidP="00C81B84">
            <w:r w:rsidRPr="00C81B84">
              <w:t>Bosetting av flyktninger og tiltak for innvandrere: Bosettingsordningen og integreringstilskudd, oppfølging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8C4A61" w14:textId="77777777" w:rsidR="00EE2529" w:rsidRPr="00C81B84" w:rsidRDefault="00AD5E1E" w:rsidP="00C81B84">
            <w:r w:rsidRPr="00C81B84">
              <w:t>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0E4DC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CA52F0" w14:textId="77777777" w:rsidR="00EE2529" w:rsidRPr="00C81B84" w:rsidRDefault="00AD5E1E" w:rsidP="00C81B84">
            <w:r w:rsidRPr="00C81B84">
              <w:t>53</w:t>
            </w:r>
          </w:p>
        </w:tc>
      </w:tr>
      <w:tr w:rsidR="00EE2529" w:rsidRPr="00C81B84" w14:paraId="4A8E9697" w14:textId="77777777">
        <w:trPr>
          <w:trHeight w:val="880"/>
        </w:trPr>
        <w:tc>
          <w:tcPr>
            <w:tcW w:w="580" w:type="dxa"/>
            <w:tcBorders>
              <w:top w:val="nil"/>
              <w:left w:val="nil"/>
              <w:bottom w:val="nil"/>
              <w:right w:val="nil"/>
            </w:tcBorders>
            <w:tcMar>
              <w:top w:w="128" w:type="dxa"/>
              <w:left w:w="43" w:type="dxa"/>
              <w:bottom w:w="43" w:type="dxa"/>
              <w:right w:w="43" w:type="dxa"/>
            </w:tcMar>
          </w:tcPr>
          <w:p w14:paraId="4C7C8C83"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2756D4"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3AE9AB" w14:textId="77777777" w:rsidR="00EE2529" w:rsidRPr="00C81B84" w:rsidRDefault="00AD5E1E" w:rsidP="00C81B84">
            <w:r w:rsidRPr="00C81B84">
              <w:t>Bosetting av flyktninger og tiltak for innvandrere: Tilskudd til integreringsarbeid i regi av sivilsamfunn og frivillige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23191E" w14:textId="77777777" w:rsidR="00EE2529" w:rsidRPr="00C81B84" w:rsidRDefault="00AD5E1E" w:rsidP="00C81B84">
            <w:r w:rsidRPr="00C81B84">
              <w:t>4 487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875F2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59368E" w14:textId="77777777" w:rsidR="00EE2529" w:rsidRPr="00C81B84" w:rsidRDefault="00AD5E1E" w:rsidP="00C81B84">
            <w:r w:rsidRPr="00C81B84">
              <w:t>4 487</w:t>
            </w:r>
          </w:p>
        </w:tc>
      </w:tr>
      <w:tr w:rsidR="00EE2529" w:rsidRPr="00C81B84" w14:paraId="6725B175" w14:textId="77777777">
        <w:trPr>
          <w:trHeight w:val="640"/>
        </w:trPr>
        <w:tc>
          <w:tcPr>
            <w:tcW w:w="580" w:type="dxa"/>
            <w:tcBorders>
              <w:top w:val="nil"/>
              <w:left w:val="nil"/>
              <w:bottom w:val="nil"/>
              <w:right w:val="nil"/>
            </w:tcBorders>
            <w:tcMar>
              <w:top w:w="128" w:type="dxa"/>
              <w:left w:w="43" w:type="dxa"/>
              <w:bottom w:w="43" w:type="dxa"/>
              <w:right w:w="43" w:type="dxa"/>
            </w:tcMar>
          </w:tcPr>
          <w:p w14:paraId="5B33F0C0"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A7E40B"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E46239" w14:textId="77777777" w:rsidR="00EE2529" w:rsidRPr="00C81B84" w:rsidRDefault="00AD5E1E" w:rsidP="00C81B84">
            <w:r w:rsidRPr="00C81B84">
              <w:t>Bosetting av flyktninger og tiltak for innvandrere: Kvalifiseringsordninger for tolker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98F1A9" w14:textId="77777777" w:rsidR="00EE2529" w:rsidRPr="00C81B84" w:rsidRDefault="00AD5E1E" w:rsidP="00C81B84">
            <w:r w:rsidRPr="00C81B84">
              <w:t>432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7BA8C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069F9B" w14:textId="77777777" w:rsidR="00EE2529" w:rsidRPr="00C81B84" w:rsidRDefault="00AD5E1E" w:rsidP="00C81B84">
            <w:r w:rsidRPr="00C81B84">
              <w:t>432</w:t>
            </w:r>
          </w:p>
        </w:tc>
      </w:tr>
      <w:tr w:rsidR="00EE2529" w:rsidRPr="00C81B84" w14:paraId="2AA2C934" w14:textId="77777777">
        <w:trPr>
          <w:trHeight w:val="640"/>
        </w:trPr>
        <w:tc>
          <w:tcPr>
            <w:tcW w:w="580" w:type="dxa"/>
            <w:tcBorders>
              <w:top w:val="nil"/>
              <w:left w:val="nil"/>
              <w:bottom w:val="nil"/>
              <w:right w:val="nil"/>
            </w:tcBorders>
            <w:tcMar>
              <w:top w:w="128" w:type="dxa"/>
              <w:left w:w="43" w:type="dxa"/>
              <w:bottom w:w="43" w:type="dxa"/>
              <w:right w:w="43" w:type="dxa"/>
            </w:tcMar>
          </w:tcPr>
          <w:p w14:paraId="2C15BF87" w14:textId="77777777" w:rsidR="00EE2529" w:rsidRPr="00C81B84" w:rsidRDefault="00AD5E1E" w:rsidP="00C81B84">
            <w:r w:rsidRPr="00C81B84">
              <w:t>671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6178B4"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60895B" w14:textId="77777777" w:rsidR="00EE2529" w:rsidRPr="00C81B84" w:rsidRDefault="00AD5E1E" w:rsidP="00C81B84">
            <w:r w:rsidRPr="00C81B84">
              <w:t>Bosetting av flyktninger og tiltak for innvandrere: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82141F" w14:textId="77777777" w:rsidR="00EE2529" w:rsidRPr="00C81B84" w:rsidRDefault="00AD5E1E" w:rsidP="00C81B84">
            <w:r w:rsidRPr="00C81B84">
              <w:t>405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4A953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4C5D44" w14:textId="77777777" w:rsidR="00EE2529" w:rsidRPr="00C81B84" w:rsidRDefault="00AD5E1E" w:rsidP="00C81B84">
            <w:r w:rsidRPr="00C81B84">
              <w:t>405</w:t>
            </w:r>
          </w:p>
        </w:tc>
      </w:tr>
      <w:tr w:rsidR="00EE2529" w:rsidRPr="00C81B84" w14:paraId="18E69F50" w14:textId="77777777">
        <w:trPr>
          <w:trHeight w:val="640"/>
        </w:trPr>
        <w:tc>
          <w:tcPr>
            <w:tcW w:w="580" w:type="dxa"/>
            <w:tcBorders>
              <w:top w:val="nil"/>
              <w:left w:val="nil"/>
              <w:bottom w:val="nil"/>
              <w:right w:val="nil"/>
            </w:tcBorders>
            <w:tcMar>
              <w:top w:w="128" w:type="dxa"/>
              <w:left w:w="43" w:type="dxa"/>
              <w:bottom w:w="43" w:type="dxa"/>
              <w:right w:w="43" w:type="dxa"/>
            </w:tcMar>
          </w:tcPr>
          <w:p w14:paraId="420D9F04" w14:textId="77777777" w:rsidR="00EE2529" w:rsidRPr="00C81B84" w:rsidRDefault="00AD5E1E" w:rsidP="00C81B84">
            <w:r w:rsidRPr="00C81B84">
              <w:t>672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9A2F1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90DB954" w14:textId="77777777" w:rsidR="00EE2529" w:rsidRPr="00C81B84" w:rsidRDefault="00AD5E1E" w:rsidP="00C81B84">
            <w:r w:rsidRPr="00C81B84">
              <w:t>Opplæring i norsk og samfunnskunnskap for voksne innvandrere: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8BD742" w14:textId="77777777" w:rsidR="00EE2529" w:rsidRPr="00C81B84" w:rsidRDefault="00AD5E1E" w:rsidP="00C81B84">
            <w:r w:rsidRPr="00C81B84">
              <w:t>1 648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CDCFAC" w14:textId="77777777" w:rsidR="00EE2529" w:rsidRPr="00C81B84" w:rsidRDefault="00AD5E1E" w:rsidP="00C81B84">
            <w:r w:rsidRPr="00C81B84">
              <w:t>54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A4EB5F" w14:textId="77777777" w:rsidR="00EE2529" w:rsidRPr="00C81B84" w:rsidRDefault="00AD5E1E" w:rsidP="00C81B84">
            <w:r w:rsidRPr="00C81B84">
              <w:t>1 702</w:t>
            </w:r>
          </w:p>
        </w:tc>
      </w:tr>
      <w:tr w:rsidR="00EE2529" w:rsidRPr="00C81B84" w14:paraId="477078C0" w14:textId="77777777">
        <w:trPr>
          <w:trHeight w:val="880"/>
        </w:trPr>
        <w:tc>
          <w:tcPr>
            <w:tcW w:w="580" w:type="dxa"/>
            <w:tcBorders>
              <w:top w:val="nil"/>
              <w:left w:val="nil"/>
              <w:bottom w:val="nil"/>
              <w:right w:val="nil"/>
            </w:tcBorders>
            <w:tcMar>
              <w:top w:w="128" w:type="dxa"/>
              <w:left w:w="43" w:type="dxa"/>
              <w:bottom w:w="43" w:type="dxa"/>
              <w:right w:w="43" w:type="dxa"/>
            </w:tcMar>
          </w:tcPr>
          <w:p w14:paraId="627A8705" w14:textId="77777777" w:rsidR="00EE2529" w:rsidRPr="00C81B84" w:rsidRDefault="00AD5E1E" w:rsidP="00C81B84">
            <w:r w:rsidRPr="00C81B84">
              <w:t>672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9AA52F"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4BFB1CB" w14:textId="77777777" w:rsidR="00EE2529" w:rsidRPr="00C81B84" w:rsidRDefault="00AD5E1E" w:rsidP="00C81B84">
            <w:r w:rsidRPr="00C81B84">
              <w:t>Opplæring i norsk og samfunnskunnskap for voksne innvandrere: Prøver i norsk og samfunnskunnskap for voksne innvandrere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14C203" w14:textId="77777777" w:rsidR="00EE2529" w:rsidRPr="00C81B84" w:rsidRDefault="00AD5E1E" w:rsidP="00C81B84">
            <w:r w:rsidRPr="00C81B84">
              <w:t>1 251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63E44D" w14:textId="77777777" w:rsidR="00EE2529" w:rsidRPr="00C81B84" w:rsidRDefault="00AD5E1E" w:rsidP="00C81B84">
            <w:r w:rsidRPr="00C81B84">
              <w:t>62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3A3784" w14:textId="77777777" w:rsidR="00EE2529" w:rsidRPr="00C81B84" w:rsidRDefault="00AD5E1E" w:rsidP="00C81B84">
            <w:r w:rsidRPr="00C81B84">
              <w:t>1 313</w:t>
            </w:r>
          </w:p>
        </w:tc>
      </w:tr>
      <w:tr w:rsidR="00EE2529" w:rsidRPr="00C81B84" w14:paraId="569BC70B" w14:textId="77777777">
        <w:trPr>
          <w:trHeight w:val="1140"/>
        </w:trPr>
        <w:tc>
          <w:tcPr>
            <w:tcW w:w="580" w:type="dxa"/>
            <w:tcBorders>
              <w:top w:val="nil"/>
              <w:left w:val="nil"/>
              <w:bottom w:val="nil"/>
              <w:right w:val="nil"/>
            </w:tcBorders>
            <w:tcMar>
              <w:top w:w="128" w:type="dxa"/>
              <w:left w:w="43" w:type="dxa"/>
              <w:bottom w:w="43" w:type="dxa"/>
              <w:right w:w="43" w:type="dxa"/>
            </w:tcMar>
          </w:tcPr>
          <w:p w14:paraId="40D547A0" w14:textId="77777777" w:rsidR="00EE2529" w:rsidRPr="00C81B84" w:rsidRDefault="00AD5E1E" w:rsidP="00C81B84">
            <w:r w:rsidRPr="00C81B84">
              <w:t>672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2991DA"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2CD3209" w14:textId="77777777" w:rsidR="00EE2529" w:rsidRPr="00C81B84" w:rsidRDefault="00AD5E1E" w:rsidP="00C81B84">
            <w:r w:rsidRPr="00C81B84">
              <w:t>Opplæring i norsk og samfunnskunnskap for voksne innvandrere: Tilskudd til opplæring i norsk og samfunnskunnskap for voksne innvandrere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0554F1" w14:textId="77777777" w:rsidR="00EE2529" w:rsidRPr="00C81B84" w:rsidRDefault="00AD5E1E" w:rsidP="00C81B84">
            <w:r w:rsidRPr="00C81B84">
              <w:t>51 043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987AF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B13DC7" w14:textId="77777777" w:rsidR="00EE2529" w:rsidRPr="00C81B84" w:rsidRDefault="00AD5E1E" w:rsidP="00C81B84">
            <w:r w:rsidRPr="00C81B84">
              <w:t>51 043</w:t>
            </w:r>
          </w:p>
        </w:tc>
      </w:tr>
      <w:tr w:rsidR="00EE2529" w:rsidRPr="00C81B84" w14:paraId="6EFB29A6" w14:textId="77777777">
        <w:trPr>
          <w:trHeight w:val="880"/>
        </w:trPr>
        <w:tc>
          <w:tcPr>
            <w:tcW w:w="580" w:type="dxa"/>
            <w:tcBorders>
              <w:top w:val="nil"/>
              <w:left w:val="nil"/>
              <w:bottom w:val="single" w:sz="4" w:space="0" w:color="000000"/>
              <w:right w:val="nil"/>
            </w:tcBorders>
            <w:tcMar>
              <w:top w:w="128" w:type="dxa"/>
              <w:left w:w="43" w:type="dxa"/>
              <w:bottom w:w="43" w:type="dxa"/>
              <w:right w:w="43" w:type="dxa"/>
            </w:tcMar>
          </w:tcPr>
          <w:p w14:paraId="312FE357" w14:textId="77777777" w:rsidR="00EE2529" w:rsidRPr="00C81B84" w:rsidRDefault="00AD5E1E" w:rsidP="00C81B84">
            <w:r w:rsidRPr="00C81B84">
              <w:t>672</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5313B21" w14:textId="77777777" w:rsidR="00EE2529" w:rsidRPr="00C81B84" w:rsidRDefault="00AD5E1E" w:rsidP="00C81B84">
            <w:r w:rsidRPr="00C81B84">
              <w:t>61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CB60F26" w14:textId="77777777" w:rsidR="00EE2529" w:rsidRPr="00C81B84" w:rsidRDefault="00AD5E1E" w:rsidP="00C81B84">
            <w:r w:rsidRPr="00C81B84">
              <w:t>Opplæring i norsk og samfunnskunnskap for voksne innvandrere: Kompetansekartlegging i mottak før bosetting</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F6FD416" w14:textId="77777777" w:rsidR="00EE2529" w:rsidRPr="00C81B84" w:rsidRDefault="00AD5E1E" w:rsidP="00C81B84">
            <w:r w:rsidRPr="00C81B84">
              <w:t>21</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0281B12"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DA35B88" w14:textId="77777777" w:rsidR="00EE2529" w:rsidRPr="00C81B84" w:rsidRDefault="00AD5E1E" w:rsidP="00C81B84">
            <w:r w:rsidRPr="00C81B84">
              <w:t>21</w:t>
            </w:r>
          </w:p>
        </w:tc>
      </w:tr>
      <w:tr w:rsidR="00EE2529" w:rsidRPr="00C81B84" w14:paraId="19E0953C"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3479BCD1" w14:textId="77777777" w:rsidR="00EE2529" w:rsidRPr="00C81B84" w:rsidRDefault="00AD5E1E" w:rsidP="00C81B84">
            <w:r w:rsidRPr="00C81B84">
              <w:t>Arbeids- og inkluderingsdepartementet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D4D6CFA" w14:textId="77777777" w:rsidR="00EE2529" w:rsidRPr="00C81B84" w:rsidRDefault="00AD5E1E" w:rsidP="00C81B84">
            <w:r w:rsidRPr="00C81B84">
              <w:t>868 304</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E5A7E7F" w14:textId="77777777" w:rsidR="00EE2529" w:rsidRPr="00C81B84" w:rsidRDefault="00AD5E1E" w:rsidP="00C81B84">
            <w:r w:rsidRPr="00C81B84">
              <w:t>21 061</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0B3B982" w14:textId="77777777" w:rsidR="00EE2529" w:rsidRPr="00C81B84" w:rsidRDefault="00AD5E1E" w:rsidP="00C81B84">
            <w:r w:rsidRPr="00C81B84">
              <w:t>889 365</w:t>
            </w:r>
          </w:p>
        </w:tc>
      </w:tr>
      <w:tr w:rsidR="00EE2529" w:rsidRPr="00C81B84" w14:paraId="38E2B58C" w14:textId="77777777">
        <w:trPr>
          <w:trHeight w:val="640"/>
        </w:trPr>
        <w:tc>
          <w:tcPr>
            <w:tcW w:w="580" w:type="dxa"/>
            <w:tcBorders>
              <w:top w:val="nil"/>
              <w:left w:val="nil"/>
              <w:bottom w:val="nil"/>
              <w:right w:val="nil"/>
            </w:tcBorders>
            <w:tcMar>
              <w:top w:w="128" w:type="dxa"/>
              <w:left w:w="43" w:type="dxa"/>
              <w:bottom w:w="43" w:type="dxa"/>
              <w:right w:w="43" w:type="dxa"/>
            </w:tcMar>
          </w:tcPr>
          <w:p w14:paraId="57C9CC94" w14:textId="77777777" w:rsidR="00EE2529" w:rsidRPr="00C81B84" w:rsidRDefault="00AD5E1E" w:rsidP="00C81B84">
            <w:r w:rsidRPr="00C81B84">
              <w:t>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BA22E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DAE425" w14:textId="77777777" w:rsidR="00EE2529" w:rsidRPr="00C81B84" w:rsidRDefault="00AD5E1E" w:rsidP="00C81B84">
            <w:r w:rsidRPr="00C81B84">
              <w:t>Helse- og omsorgsdepartementet: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6F37A2" w14:textId="77777777" w:rsidR="00EE2529" w:rsidRPr="00C81B84" w:rsidRDefault="00AD5E1E" w:rsidP="00C81B84">
            <w:r w:rsidRPr="00C81B84">
              <w:t>1 487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B613AD" w14:textId="77777777" w:rsidR="00EE2529" w:rsidRPr="00C81B84" w:rsidRDefault="00AD5E1E" w:rsidP="00C81B84">
            <w:r w:rsidRPr="00C81B84">
              <w:t>1 989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B1D94CF" w14:textId="77777777" w:rsidR="00EE2529" w:rsidRPr="00C81B84" w:rsidRDefault="00AD5E1E" w:rsidP="00C81B84">
            <w:r w:rsidRPr="00C81B84">
              <w:t>3 476</w:t>
            </w:r>
          </w:p>
        </w:tc>
      </w:tr>
      <w:tr w:rsidR="00EE2529" w:rsidRPr="00C81B84" w14:paraId="0362C149" w14:textId="77777777">
        <w:trPr>
          <w:trHeight w:val="640"/>
        </w:trPr>
        <w:tc>
          <w:tcPr>
            <w:tcW w:w="580" w:type="dxa"/>
            <w:tcBorders>
              <w:top w:val="nil"/>
              <w:left w:val="nil"/>
              <w:bottom w:val="nil"/>
              <w:right w:val="nil"/>
            </w:tcBorders>
            <w:tcMar>
              <w:top w:w="128" w:type="dxa"/>
              <w:left w:w="43" w:type="dxa"/>
              <w:bottom w:w="43" w:type="dxa"/>
              <w:right w:w="43" w:type="dxa"/>
            </w:tcMar>
          </w:tcPr>
          <w:p w14:paraId="6C5B8882" w14:textId="77777777" w:rsidR="00EE2529" w:rsidRPr="00C81B84" w:rsidRDefault="00AD5E1E" w:rsidP="00C81B84">
            <w:r w:rsidRPr="00C81B84">
              <w:t>701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90DC77"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6670CF" w14:textId="77777777" w:rsidR="00EE2529" w:rsidRPr="00C81B84" w:rsidRDefault="00AD5E1E" w:rsidP="00C81B84">
            <w:r w:rsidRPr="00C81B84">
              <w:t>E-helse, helseregistre mv.: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029C28" w14:textId="77777777" w:rsidR="00EE2529" w:rsidRPr="00C81B84" w:rsidRDefault="00AD5E1E" w:rsidP="00C81B84">
            <w:r w:rsidRPr="00C81B84">
              <w:t>4 890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2D4DAD" w14:textId="77777777" w:rsidR="00EE2529" w:rsidRPr="00C81B84" w:rsidRDefault="00AD5E1E" w:rsidP="00C81B84">
            <w:r w:rsidRPr="00C81B84">
              <w:t>629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09A098" w14:textId="77777777" w:rsidR="00EE2529" w:rsidRPr="00C81B84" w:rsidRDefault="00AD5E1E" w:rsidP="00C81B84">
            <w:r w:rsidRPr="00C81B84">
              <w:t>5 519</w:t>
            </w:r>
          </w:p>
        </w:tc>
      </w:tr>
      <w:tr w:rsidR="00EE2529" w:rsidRPr="00C81B84" w14:paraId="46D97F30" w14:textId="77777777">
        <w:trPr>
          <w:trHeight w:val="640"/>
        </w:trPr>
        <w:tc>
          <w:tcPr>
            <w:tcW w:w="580" w:type="dxa"/>
            <w:tcBorders>
              <w:top w:val="nil"/>
              <w:left w:val="nil"/>
              <w:bottom w:val="nil"/>
              <w:right w:val="nil"/>
            </w:tcBorders>
            <w:tcMar>
              <w:top w:w="128" w:type="dxa"/>
              <w:left w:w="43" w:type="dxa"/>
              <w:bottom w:w="43" w:type="dxa"/>
              <w:right w:w="43" w:type="dxa"/>
            </w:tcMar>
          </w:tcPr>
          <w:p w14:paraId="7E9DCDBB" w14:textId="77777777" w:rsidR="00EE2529" w:rsidRPr="00C81B84" w:rsidRDefault="00AD5E1E" w:rsidP="00C81B84">
            <w:r w:rsidRPr="00C81B84">
              <w:t>701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EA725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30A980" w14:textId="77777777" w:rsidR="00EE2529" w:rsidRPr="00C81B84" w:rsidRDefault="00AD5E1E" w:rsidP="00C81B84">
            <w:r w:rsidRPr="00C81B84">
              <w:t>E-helse, helseregistre mv.: Norsk Helsenett SF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E37B0D" w14:textId="77777777" w:rsidR="00EE2529" w:rsidRPr="00C81B84" w:rsidRDefault="00AD5E1E" w:rsidP="00C81B84">
            <w:r w:rsidRPr="00C81B84">
              <w:t>1 450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F47CC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6312EA" w14:textId="77777777" w:rsidR="00EE2529" w:rsidRPr="00C81B84" w:rsidRDefault="00AD5E1E" w:rsidP="00C81B84">
            <w:r w:rsidRPr="00C81B84">
              <w:t>1 450</w:t>
            </w:r>
          </w:p>
        </w:tc>
      </w:tr>
      <w:tr w:rsidR="00EE2529" w:rsidRPr="00C81B84" w14:paraId="63E0919E" w14:textId="77777777">
        <w:trPr>
          <w:trHeight w:val="640"/>
        </w:trPr>
        <w:tc>
          <w:tcPr>
            <w:tcW w:w="580" w:type="dxa"/>
            <w:tcBorders>
              <w:top w:val="nil"/>
              <w:left w:val="nil"/>
              <w:bottom w:val="nil"/>
              <w:right w:val="nil"/>
            </w:tcBorders>
            <w:tcMar>
              <w:top w:w="128" w:type="dxa"/>
              <w:left w:w="43" w:type="dxa"/>
              <w:bottom w:w="43" w:type="dxa"/>
              <w:right w:w="43" w:type="dxa"/>
            </w:tcMar>
          </w:tcPr>
          <w:p w14:paraId="20F128BC" w14:textId="77777777" w:rsidR="00EE2529" w:rsidRPr="00C81B84" w:rsidRDefault="00AD5E1E" w:rsidP="00C81B84">
            <w:r w:rsidRPr="00C81B84">
              <w:t>701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B47509"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FAB1B6" w14:textId="77777777" w:rsidR="00EE2529" w:rsidRPr="00C81B84" w:rsidRDefault="00AD5E1E" w:rsidP="00C81B84">
            <w:r w:rsidRPr="00C81B84">
              <w:t>E-helse, helseregistre mv.: Medisinske kvalitetsregistre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06BFB" w14:textId="77777777" w:rsidR="00EE2529" w:rsidRPr="00C81B84" w:rsidRDefault="00AD5E1E" w:rsidP="00C81B84">
            <w:r w:rsidRPr="00C81B84">
              <w:t>867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BB665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5299BD" w14:textId="77777777" w:rsidR="00EE2529" w:rsidRPr="00C81B84" w:rsidRDefault="00AD5E1E" w:rsidP="00C81B84">
            <w:r w:rsidRPr="00C81B84">
              <w:t>867</w:t>
            </w:r>
          </w:p>
        </w:tc>
      </w:tr>
      <w:tr w:rsidR="00EE2529" w:rsidRPr="00C81B84" w14:paraId="4AF8CAEA" w14:textId="77777777">
        <w:trPr>
          <w:trHeight w:val="640"/>
        </w:trPr>
        <w:tc>
          <w:tcPr>
            <w:tcW w:w="580" w:type="dxa"/>
            <w:tcBorders>
              <w:top w:val="nil"/>
              <w:left w:val="nil"/>
              <w:bottom w:val="nil"/>
              <w:right w:val="nil"/>
            </w:tcBorders>
            <w:tcMar>
              <w:top w:w="128" w:type="dxa"/>
              <w:left w:w="43" w:type="dxa"/>
              <w:bottom w:w="43" w:type="dxa"/>
              <w:right w:w="43" w:type="dxa"/>
            </w:tcMar>
          </w:tcPr>
          <w:p w14:paraId="393F4FD0" w14:textId="77777777" w:rsidR="00EE2529" w:rsidRPr="00C81B84" w:rsidRDefault="00AD5E1E" w:rsidP="00C81B84">
            <w:r w:rsidRPr="00C81B84">
              <w:t>701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E5AA3D"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1C0D189" w14:textId="77777777" w:rsidR="00EE2529" w:rsidRPr="00C81B84" w:rsidRDefault="00AD5E1E" w:rsidP="00C81B84">
            <w:r w:rsidRPr="00C81B84">
              <w:t>E-helse, helseregistre mv.: Tilskudd til e-helse i kommunal sektor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333368" w14:textId="77777777" w:rsidR="00EE2529" w:rsidRPr="00C81B84" w:rsidRDefault="00AD5E1E" w:rsidP="00C81B84">
            <w:r w:rsidRPr="00C81B84">
              <w:t>436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48174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8B24B1F" w14:textId="77777777" w:rsidR="00EE2529" w:rsidRPr="00C81B84" w:rsidRDefault="00AD5E1E" w:rsidP="00C81B84">
            <w:r w:rsidRPr="00C81B84">
              <w:t>436</w:t>
            </w:r>
          </w:p>
        </w:tc>
      </w:tr>
      <w:tr w:rsidR="00EE2529" w:rsidRPr="00C81B84" w14:paraId="1D7A4D64" w14:textId="77777777">
        <w:trPr>
          <w:trHeight w:val="380"/>
        </w:trPr>
        <w:tc>
          <w:tcPr>
            <w:tcW w:w="580" w:type="dxa"/>
            <w:tcBorders>
              <w:top w:val="nil"/>
              <w:left w:val="nil"/>
              <w:bottom w:val="nil"/>
              <w:right w:val="nil"/>
            </w:tcBorders>
            <w:tcMar>
              <w:top w:w="128" w:type="dxa"/>
              <w:left w:w="43" w:type="dxa"/>
              <w:bottom w:w="43" w:type="dxa"/>
              <w:right w:w="43" w:type="dxa"/>
            </w:tcMar>
          </w:tcPr>
          <w:p w14:paraId="458D4701" w14:textId="77777777" w:rsidR="00EE2529" w:rsidRPr="00C81B84" w:rsidRDefault="00AD5E1E" w:rsidP="00C81B84">
            <w:r w:rsidRPr="00C81B84">
              <w:t>702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E9BC97"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CF4D4C8" w14:textId="77777777" w:rsidR="00EE2529" w:rsidRPr="00C81B84" w:rsidRDefault="00AD5E1E" w:rsidP="00C81B84">
            <w:r w:rsidRPr="00C81B84">
              <w:t>Beredskap: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93D407" w14:textId="77777777" w:rsidR="00EE2529" w:rsidRPr="00C81B84" w:rsidRDefault="00AD5E1E" w:rsidP="00C81B84">
            <w:r w:rsidRPr="00C81B84">
              <w:t>726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39BC1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F11332" w14:textId="77777777" w:rsidR="00EE2529" w:rsidRPr="00C81B84" w:rsidRDefault="00AD5E1E" w:rsidP="00C81B84">
            <w:r w:rsidRPr="00C81B84">
              <w:t>726</w:t>
            </w:r>
          </w:p>
        </w:tc>
      </w:tr>
      <w:tr w:rsidR="00EE2529" w:rsidRPr="00C81B84" w14:paraId="7D97804B" w14:textId="77777777">
        <w:trPr>
          <w:trHeight w:val="380"/>
        </w:trPr>
        <w:tc>
          <w:tcPr>
            <w:tcW w:w="580" w:type="dxa"/>
            <w:tcBorders>
              <w:top w:val="nil"/>
              <w:left w:val="nil"/>
              <w:bottom w:val="nil"/>
              <w:right w:val="nil"/>
            </w:tcBorders>
            <w:tcMar>
              <w:top w:w="128" w:type="dxa"/>
              <w:left w:w="43" w:type="dxa"/>
              <w:bottom w:w="43" w:type="dxa"/>
              <w:right w:w="43" w:type="dxa"/>
            </w:tcMar>
          </w:tcPr>
          <w:p w14:paraId="77F7C234" w14:textId="77777777" w:rsidR="00EE2529" w:rsidRPr="00C81B84" w:rsidRDefault="00AD5E1E" w:rsidP="00C81B84">
            <w:r w:rsidRPr="00C81B84">
              <w:t>702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E22CAA"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D865A0" w14:textId="77777777" w:rsidR="00EE2529" w:rsidRPr="00C81B84" w:rsidRDefault="00AD5E1E" w:rsidP="00C81B84">
            <w:r w:rsidRPr="00C81B84">
              <w:t>Beredskap: Beredskapslagring legemidler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BF8C4E" w14:textId="77777777" w:rsidR="00EE2529" w:rsidRPr="00C81B84" w:rsidRDefault="00AD5E1E" w:rsidP="00C81B84">
            <w:r w:rsidRPr="00C81B84">
              <w:t>2 362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767CB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9BD718" w14:textId="77777777" w:rsidR="00EE2529" w:rsidRPr="00C81B84" w:rsidRDefault="00AD5E1E" w:rsidP="00C81B84">
            <w:r w:rsidRPr="00C81B84">
              <w:t>2 362</w:t>
            </w:r>
          </w:p>
        </w:tc>
      </w:tr>
      <w:tr w:rsidR="00EE2529" w:rsidRPr="00C81B84" w14:paraId="7D1D9EA6" w14:textId="77777777">
        <w:trPr>
          <w:trHeight w:val="380"/>
        </w:trPr>
        <w:tc>
          <w:tcPr>
            <w:tcW w:w="580" w:type="dxa"/>
            <w:tcBorders>
              <w:top w:val="nil"/>
              <w:left w:val="nil"/>
              <w:bottom w:val="nil"/>
              <w:right w:val="nil"/>
            </w:tcBorders>
            <w:tcMar>
              <w:top w:w="128" w:type="dxa"/>
              <w:left w:w="43" w:type="dxa"/>
              <w:bottom w:w="43" w:type="dxa"/>
              <w:right w:w="43" w:type="dxa"/>
            </w:tcMar>
          </w:tcPr>
          <w:p w14:paraId="3821AF83" w14:textId="77777777" w:rsidR="00EE2529" w:rsidRPr="00C81B84" w:rsidRDefault="00AD5E1E" w:rsidP="00C81B84">
            <w:r w:rsidRPr="00C81B84">
              <w:t>702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570E93"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D72360" w14:textId="77777777" w:rsidR="00EE2529" w:rsidRPr="00C81B84" w:rsidRDefault="00AD5E1E" w:rsidP="00C81B84">
            <w:r w:rsidRPr="00C81B84">
              <w:t>Beredskap: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74EB05" w14:textId="77777777" w:rsidR="00EE2529" w:rsidRPr="00C81B84" w:rsidRDefault="00AD5E1E" w:rsidP="00C81B84">
            <w:r w:rsidRPr="00C81B84">
              <w:t>93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69142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37073D" w14:textId="77777777" w:rsidR="00EE2529" w:rsidRPr="00C81B84" w:rsidRDefault="00AD5E1E" w:rsidP="00C81B84">
            <w:r w:rsidRPr="00C81B84">
              <w:t>93</w:t>
            </w:r>
          </w:p>
        </w:tc>
      </w:tr>
      <w:tr w:rsidR="00EE2529" w:rsidRPr="00C81B84" w14:paraId="22E98F3E" w14:textId="77777777">
        <w:trPr>
          <w:trHeight w:val="640"/>
        </w:trPr>
        <w:tc>
          <w:tcPr>
            <w:tcW w:w="580" w:type="dxa"/>
            <w:tcBorders>
              <w:top w:val="nil"/>
              <w:left w:val="nil"/>
              <w:bottom w:val="nil"/>
              <w:right w:val="nil"/>
            </w:tcBorders>
            <w:tcMar>
              <w:top w:w="128" w:type="dxa"/>
              <w:left w:w="43" w:type="dxa"/>
              <w:bottom w:w="43" w:type="dxa"/>
              <w:right w:w="43" w:type="dxa"/>
            </w:tcMar>
          </w:tcPr>
          <w:p w14:paraId="745C514B" w14:textId="77777777" w:rsidR="00EE2529" w:rsidRPr="00C81B84" w:rsidRDefault="00AD5E1E" w:rsidP="00C81B84">
            <w:r w:rsidRPr="00C81B84">
              <w:t>702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A7A85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F25324" w14:textId="77777777" w:rsidR="00EE2529" w:rsidRPr="00C81B84" w:rsidRDefault="00AD5E1E" w:rsidP="00C81B84">
            <w:r w:rsidRPr="00C81B84">
              <w:t>Beredskap: Tilskudd beredskapslagring smittevernutstyr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6C931A" w14:textId="77777777" w:rsidR="00EE2529" w:rsidRPr="00C81B84" w:rsidRDefault="00AD5E1E" w:rsidP="00C81B84">
            <w:r w:rsidRPr="00C81B84">
              <w:t>3 278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40C3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653D33" w14:textId="77777777" w:rsidR="00EE2529" w:rsidRPr="00C81B84" w:rsidRDefault="00AD5E1E" w:rsidP="00C81B84">
            <w:r w:rsidRPr="00C81B84">
              <w:t>3 278</w:t>
            </w:r>
          </w:p>
        </w:tc>
      </w:tr>
      <w:tr w:rsidR="00EE2529" w:rsidRPr="00C81B84" w14:paraId="2BAA4040" w14:textId="77777777">
        <w:trPr>
          <w:trHeight w:val="640"/>
        </w:trPr>
        <w:tc>
          <w:tcPr>
            <w:tcW w:w="580" w:type="dxa"/>
            <w:tcBorders>
              <w:top w:val="nil"/>
              <w:left w:val="nil"/>
              <w:bottom w:val="nil"/>
              <w:right w:val="nil"/>
            </w:tcBorders>
            <w:tcMar>
              <w:top w:w="128" w:type="dxa"/>
              <w:left w:w="43" w:type="dxa"/>
              <w:bottom w:w="43" w:type="dxa"/>
              <w:right w:w="43" w:type="dxa"/>
            </w:tcMar>
          </w:tcPr>
          <w:p w14:paraId="7528FC76" w14:textId="77777777" w:rsidR="00EE2529" w:rsidRPr="00C81B84" w:rsidRDefault="00AD5E1E" w:rsidP="00C81B84">
            <w:r w:rsidRPr="00C81B84">
              <w:t>703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6A2AE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FC0F38" w14:textId="77777777" w:rsidR="00EE2529" w:rsidRPr="00C81B84" w:rsidRDefault="00AD5E1E" w:rsidP="00C81B84">
            <w:r w:rsidRPr="00C81B84">
              <w:t>Internasjonalt samarbeid: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E0BF7F" w14:textId="77777777" w:rsidR="00EE2529" w:rsidRPr="00C81B84" w:rsidRDefault="00AD5E1E" w:rsidP="00C81B84">
            <w:r w:rsidRPr="00C81B84">
              <w:t>260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F310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BA95EE4" w14:textId="77777777" w:rsidR="00EE2529" w:rsidRPr="00C81B84" w:rsidRDefault="00AD5E1E" w:rsidP="00C81B84">
            <w:r w:rsidRPr="00C81B84">
              <w:t>260</w:t>
            </w:r>
          </w:p>
        </w:tc>
      </w:tr>
      <w:tr w:rsidR="00EE2529" w:rsidRPr="00C81B84" w14:paraId="08DA768A" w14:textId="77777777">
        <w:trPr>
          <w:trHeight w:val="640"/>
        </w:trPr>
        <w:tc>
          <w:tcPr>
            <w:tcW w:w="580" w:type="dxa"/>
            <w:tcBorders>
              <w:top w:val="nil"/>
              <w:left w:val="nil"/>
              <w:bottom w:val="nil"/>
              <w:right w:val="nil"/>
            </w:tcBorders>
            <w:tcMar>
              <w:top w:w="128" w:type="dxa"/>
              <w:left w:w="43" w:type="dxa"/>
              <w:bottom w:w="43" w:type="dxa"/>
              <w:right w:w="43" w:type="dxa"/>
            </w:tcMar>
          </w:tcPr>
          <w:p w14:paraId="3D6F8E9F" w14:textId="77777777" w:rsidR="00EE2529" w:rsidRPr="00C81B84" w:rsidRDefault="00AD5E1E" w:rsidP="00C81B84">
            <w:r w:rsidRPr="00C81B84">
              <w:t>703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BF4C84"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4E74D39" w14:textId="77777777" w:rsidR="00EE2529" w:rsidRPr="00C81B84" w:rsidRDefault="00AD5E1E" w:rsidP="00C81B84">
            <w:r w:rsidRPr="00C81B84">
              <w:t>Internasjonalt samarbeid: Tilskudd til Verdens helseorganisasjon (WHO)</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8A8BD9" w14:textId="77777777" w:rsidR="00EE2529" w:rsidRPr="00C81B84" w:rsidRDefault="00AD5E1E" w:rsidP="00C81B84">
            <w:r w:rsidRPr="00C81B84">
              <w:t>451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2405A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FADC18" w14:textId="77777777" w:rsidR="00EE2529" w:rsidRPr="00C81B84" w:rsidRDefault="00AD5E1E" w:rsidP="00C81B84">
            <w:r w:rsidRPr="00C81B84">
              <w:t>451</w:t>
            </w:r>
          </w:p>
        </w:tc>
      </w:tr>
      <w:tr w:rsidR="00EE2529" w:rsidRPr="00C81B84" w14:paraId="79204306" w14:textId="77777777">
        <w:trPr>
          <w:trHeight w:val="380"/>
        </w:trPr>
        <w:tc>
          <w:tcPr>
            <w:tcW w:w="580" w:type="dxa"/>
            <w:tcBorders>
              <w:top w:val="nil"/>
              <w:left w:val="nil"/>
              <w:bottom w:val="nil"/>
              <w:right w:val="nil"/>
            </w:tcBorders>
            <w:tcMar>
              <w:top w:w="128" w:type="dxa"/>
              <w:left w:w="43" w:type="dxa"/>
              <w:bottom w:w="43" w:type="dxa"/>
              <w:right w:w="43" w:type="dxa"/>
            </w:tcMar>
          </w:tcPr>
          <w:p w14:paraId="40023C3D" w14:textId="77777777" w:rsidR="00EE2529" w:rsidRPr="00C81B84" w:rsidRDefault="00AD5E1E" w:rsidP="00C81B84">
            <w:r w:rsidRPr="00C81B84">
              <w:t>704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CDBB2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F920D47" w14:textId="77777777" w:rsidR="00EE2529" w:rsidRPr="00C81B84" w:rsidRDefault="00AD5E1E" w:rsidP="00C81B84">
            <w:r w:rsidRPr="00C81B84">
              <w:t>Norsk helsearkiv: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144087" w14:textId="77777777" w:rsidR="00EE2529" w:rsidRPr="00C81B84" w:rsidRDefault="00AD5E1E" w:rsidP="00C81B84">
            <w:r w:rsidRPr="00C81B84">
              <w:t>908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FC2575" w14:textId="77777777" w:rsidR="00EE2529" w:rsidRPr="00C81B84" w:rsidRDefault="00AD5E1E" w:rsidP="00C81B84">
            <w:r w:rsidRPr="00C81B84">
              <w:t>120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35A5A3" w14:textId="77777777" w:rsidR="00EE2529" w:rsidRPr="00C81B84" w:rsidRDefault="00AD5E1E" w:rsidP="00C81B84">
            <w:r w:rsidRPr="00C81B84">
              <w:t>1 028</w:t>
            </w:r>
          </w:p>
        </w:tc>
      </w:tr>
      <w:tr w:rsidR="00EE2529" w:rsidRPr="00C81B84" w14:paraId="58017E72" w14:textId="77777777">
        <w:trPr>
          <w:trHeight w:val="380"/>
        </w:trPr>
        <w:tc>
          <w:tcPr>
            <w:tcW w:w="580" w:type="dxa"/>
            <w:tcBorders>
              <w:top w:val="nil"/>
              <w:left w:val="nil"/>
              <w:bottom w:val="nil"/>
              <w:right w:val="nil"/>
            </w:tcBorders>
            <w:tcMar>
              <w:top w:w="128" w:type="dxa"/>
              <w:left w:w="43" w:type="dxa"/>
              <w:bottom w:w="43" w:type="dxa"/>
              <w:right w:w="43" w:type="dxa"/>
            </w:tcMar>
          </w:tcPr>
          <w:p w14:paraId="65B848D8" w14:textId="77777777" w:rsidR="00EE2529" w:rsidRPr="00C81B84" w:rsidRDefault="00AD5E1E" w:rsidP="00C81B84">
            <w:r w:rsidRPr="00C81B84">
              <w:t>704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CF767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016217" w14:textId="77777777" w:rsidR="00EE2529" w:rsidRPr="00C81B84" w:rsidRDefault="00AD5E1E" w:rsidP="00C81B84">
            <w:r w:rsidRPr="00C81B84">
              <w:t>Norsk helsearkiv: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1CED89" w14:textId="77777777" w:rsidR="00EE2529" w:rsidRPr="00C81B84" w:rsidRDefault="00AD5E1E" w:rsidP="00C81B84">
            <w:r w:rsidRPr="00C81B84">
              <w:t>111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D1912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BABD6B" w14:textId="77777777" w:rsidR="00EE2529" w:rsidRPr="00C81B84" w:rsidRDefault="00AD5E1E" w:rsidP="00C81B84">
            <w:r w:rsidRPr="00C81B84">
              <w:t>111</w:t>
            </w:r>
          </w:p>
        </w:tc>
      </w:tr>
      <w:tr w:rsidR="00EE2529" w:rsidRPr="00C81B84" w14:paraId="27573DF3" w14:textId="77777777">
        <w:trPr>
          <w:trHeight w:val="380"/>
        </w:trPr>
        <w:tc>
          <w:tcPr>
            <w:tcW w:w="580" w:type="dxa"/>
            <w:tcBorders>
              <w:top w:val="nil"/>
              <w:left w:val="nil"/>
              <w:bottom w:val="nil"/>
              <w:right w:val="nil"/>
            </w:tcBorders>
            <w:tcMar>
              <w:top w:w="128" w:type="dxa"/>
              <w:left w:w="43" w:type="dxa"/>
              <w:bottom w:w="43" w:type="dxa"/>
              <w:right w:w="43" w:type="dxa"/>
            </w:tcMar>
          </w:tcPr>
          <w:p w14:paraId="4C5CCDAE" w14:textId="77777777" w:rsidR="00EE2529" w:rsidRPr="00C81B84" w:rsidRDefault="00AD5E1E" w:rsidP="00C81B84">
            <w:r w:rsidRPr="00C81B84">
              <w:t>708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4B662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99B244" w14:textId="77777777" w:rsidR="00EE2529" w:rsidRPr="00C81B84" w:rsidRDefault="00AD5E1E" w:rsidP="00C81B84">
            <w:r w:rsidRPr="00C81B84">
              <w:t>Eldreombudet: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8AFF8" w14:textId="77777777" w:rsidR="00EE2529" w:rsidRPr="00C81B84" w:rsidRDefault="00AD5E1E" w:rsidP="00C81B84">
            <w:r w:rsidRPr="00C81B84">
              <w:t>112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63B20F" w14:textId="77777777" w:rsidR="00EE2529" w:rsidRPr="00C81B84" w:rsidRDefault="00AD5E1E" w:rsidP="00C81B84">
            <w:r w:rsidRPr="00C81B84">
              <w:t>37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B2B1AF" w14:textId="77777777" w:rsidR="00EE2529" w:rsidRPr="00C81B84" w:rsidRDefault="00AD5E1E" w:rsidP="00C81B84">
            <w:r w:rsidRPr="00C81B84">
              <w:t>149</w:t>
            </w:r>
          </w:p>
        </w:tc>
      </w:tr>
      <w:tr w:rsidR="00EE2529" w:rsidRPr="00C81B84" w14:paraId="59B11379" w14:textId="77777777">
        <w:trPr>
          <w:trHeight w:val="380"/>
        </w:trPr>
        <w:tc>
          <w:tcPr>
            <w:tcW w:w="580" w:type="dxa"/>
            <w:tcBorders>
              <w:top w:val="nil"/>
              <w:left w:val="nil"/>
              <w:bottom w:val="nil"/>
              <w:right w:val="nil"/>
            </w:tcBorders>
            <w:tcMar>
              <w:top w:w="128" w:type="dxa"/>
              <w:left w:w="43" w:type="dxa"/>
              <w:bottom w:w="43" w:type="dxa"/>
              <w:right w:w="43" w:type="dxa"/>
            </w:tcMar>
          </w:tcPr>
          <w:p w14:paraId="58F04FAB" w14:textId="77777777" w:rsidR="00EE2529" w:rsidRPr="00C81B84" w:rsidRDefault="00AD5E1E" w:rsidP="00C81B84">
            <w:r w:rsidRPr="00C81B84">
              <w:t>709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2D3C6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072D065" w14:textId="77777777" w:rsidR="00EE2529" w:rsidRPr="00C81B84" w:rsidRDefault="00AD5E1E" w:rsidP="00C81B84">
            <w:r w:rsidRPr="00C81B84">
              <w:t>Pasient- og brukerombud: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B1AD80" w14:textId="77777777" w:rsidR="00EE2529" w:rsidRPr="00C81B84" w:rsidRDefault="00AD5E1E" w:rsidP="00C81B84">
            <w:r w:rsidRPr="00C81B84">
              <w:t>847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59D62D" w14:textId="77777777" w:rsidR="00EE2529" w:rsidRPr="00C81B84" w:rsidRDefault="00AD5E1E" w:rsidP="00C81B84">
            <w:r w:rsidRPr="00C81B84">
              <w:t>286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7A4B8B" w14:textId="77777777" w:rsidR="00EE2529" w:rsidRPr="00C81B84" w:rsidRDefault="00AD5E1E" w:rsidP="00C81B84">
            <w:r w:rsidRPr="00C81B84">
              <w:t>1 133</w:t>
            </w:r>
          </w:p>
        </w:tc>
      </w:tr>
      <w:tr w:rsidR="00EE2529" w:rsidRPr="00C81B84" w14:paraId="0B1DB010" w14:textId="77777777">
        <w:trPr>
          <w:trHeight w:val="380"/>
        </w:trPr>
        <w:tc>
          <w:tcPr>
            <w:tcW w:w="580" w:type="dxa"/>
            <w:tcBorders>
              <w:top w:val="nil"/>
              <w:left w:val="nil"/>
              <w:bottom w:val="nil"/>
              <w:right w:val="nil"/>
            </w:tcBorders>
            <w:tcMar>
              <w:top w:w="128" w:type="dxa"/>
              <w:left w:w="43" w:type="dxa"/>
              <w:bottom w:w="43" w:type="dxa"/>
              <w:right w:w="43" w:type="dxa"/>
            </w:tcMar>
          </w:tcPr>
          <w:p w14:paraId="7944EC16" w14:textId="77777777" w:rsidR="00EE2529" w:rsidRPr="00C81B84" w:rsidRDefault="00AD5E1E" w:rsidP="00C81B84">
            <w:r w:rsidRPr="00C81B84">
              <w:t>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21EDBE"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4AA85A4" w14:textId="77777777" w:rsidR="00EE2529" w:rsidRPr="00C81B84" w:rsidRDefault="00AD5E1E" w:rsidP="00C81B84">
            <w:r w:rsidRPr="00C81B84">
              <w:t>Vaksiner mv.: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D5A279" w14:textId="77777777" w:rsidR="00EE2529" w:rsidRPr="00C81B84" w:rsidRDefault="00AD5E1E" w:rsidP="00C81B84">
            <w:r w:rsidRPr="00C81B84">
              <w:t>5 560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C6B0C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378C4AB" w14:textId="77777777" w:rsidR="00EE2529" w:rsidRPr="00C81B84" w:rsidRDefault="00AD5E1E" w:rsidP="00C81B84">
            <w:r w:rsidRPr="00C81B84">
              <w:t>5 560</w:t>
            </w:r>
          </w:p>
        </w:tc>
      </w:tr>
      <w:tr w:rsidR="00EE2529" w:rsidRPr="00C81B84" w14:paraId="02C54670" w14:textId="77777777">
        <w:trPr>
          <w:trHeight w:val="640"/>
        </w:trPr>
        <w:tc>
          <w:tcPr>
            <w:tcW w:w="580" w:type="dxa"/>
            <w:tcBorders>
              <w:top w:val="nil"/>
              <w:left w:val="nil"/>
              <w:bottom w:val="nil"/>
              <w:right w:val="nil"/>
            </w:tcBorders>
            <w:tcMar>
              <w:top w:w="128" w:type="dxa"/>
              <w:left w:w="43" w:type="dxa"/>
              <w:bottom w:w="43" w:type="dxa"/>
              <w:right w:w="43" w:type="dxa"/>
            </w:tcMar>
          </w:tcPr>
          <w:p w14:paraId="0CF8046C" w14:textId="77777777" w:rsidR="00EE2529" w:rsidRPr="00C81B84" w:rsidRDefault="00AD5E1E" w:rsidP="00C81B84">
            <w:r w:rsidRPr="00C81B84">
              <w:t>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CE55F7"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C49716" w14:textId="77777777" w:rsidR="00EE2529" w:rsidRPr="00C81B84" w:rsidRDefault="00AD5E1E" w:rsidP="00C81B84">
            <w:r w:rsidRPr="00C81B84">
              <w:t>Vaksiner mv.: Salgs- og beredskapsprodukter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E4DCDE" w14:textId="77777777" w:rsidR="00EE2529" w:rsidRPr="00C81B84" w:rsidRDefault="00AD5E1E" w:rsidP="00C81B84">
            <w:r w:rsidRPr="00C81B84">
              <w:t>5 916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F9FB2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23E998" w14:textId="77777777" w:rsidR="00EE2529" w:rsidRPr="00C81B84" w:rsidRDefault="00AD5E1E" w:rsidP="00C81B84">
            <w:r w:rsidRPr="00C81B84">
              <w:t>5 916</w:t>
            </w:r>
          </w:p>
        </w:tc>
      </w:tr>
      <w:tr w:rsidR="00EE2529" w:rsidRPr="00C81B84" w14:paraId="4D6E3488" w14:textId="77777777">
        <w:trPr>
          <w:trHeight w:val="640"/>
        </w:trPr>
        <w:tc>
          <w:tcPr>
            <w:tcW w:w="580" w:type="dxa"/>
            <w:tcBorders>
              <w:top w:val="nil"/>
              <w:left w:val="nil"/>
              <w:bottom w:val="nil"/>
              <w:right w:val="nil"/>
            </w:tcBorders>
            <w:tcMar>
              <w:top w:w="128" w:type="dxa"/>
              <w:left w:w="43" w:type="dxa"/>
              <w:bottom w:w="43" w:type="dxa"/>
              <w:right w:w="43" w:type="dxa"/>
            </w:tcMar>
          </w:tcPr>
          <w:p w14:paraId="652BDE79" w14:textId="77777777" w:rsidR="00EE2529" w:rsidRPr="00C81B84" w:rsidRDefault="00AD5E1E" w:rsidP="00C81B84">
            <w:r w:rsidRPr="00C81B84">
              <w:t>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02B31B"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59DF9EA" w14:textId="77777777" w:rsidR="00EE2529" w:rsidRPr="00C81B84" w:rsidRDefault="00AD5E1E" w:rsidP="00C81B84">
            <w:r w:rsidRPr="00C81B84">
              <w:t>Vaksiner mv.: Vaksiner og vaksinasjon mot covid-19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893717" w14:textId="77777777" w:rsidR="00EE2529" w:rsidRPr="00C81B84" w:rsidRDefault="00AD5E1E" w:rsidP="00C81B84">
            <w:r w:rsidRPr="00C81B84">
              <w:t>38 857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131FD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B9FEBB" w14:textId="77777777" w:rsidR="00EE2529" w:rsidRPr="00C81B84" w:rsidRDefault="00AD5E1E" w:rsidP="00C81B84">
            <w:r w:rsidRPr="00C81B84">
              <w:t>38 857</w:t>
            </w:r>
          </w:p>
        </w:tc>
      </w:tr>
      <w:tr w:rsidR="00EE2529" w:rsidRPr="00C81B84" w14:paraId="0DB45260" w14:textId="77777777">
        <w:trPr>
          <w:trHeight w:val="380"/>
        </w:trPr>
        <w:tc>
          <w:tcPr>
            <w:tcW w:w="580" w:type="dxa"/>
            <w:tcBorders>
              <w:top w:val="nil"/>
              <w:left w:val="nil"/>
              <w:bottom w:val="nil"/>
              <w:right w:val="nil"/>
            </w:tcBorders>
            <w:tcMar>
              <w:top w:w="128" w:type="dxa"/>
              <w:left w:w="43" w:type="dxa"/>
              <w:bottom w:w="43" w:type="dxa"/>
              <w:right w:w="43" w:type="dxa"/>
            </w:tcMar>
          </w:tcPr>
          <w:p w14:paraId="17E23521" w14:textId="77777777" w:rsidR="00EE2529" w:rsidRPr="00C81B84" w:rsidRDefault="00AD5E1E" w:rsidP="00C81B84">
            <w:r w:rsidRPr="00C81B84">
              <w:t>712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1CDFC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C26069" w14:textId="77777777" w:rsidR="00EE2529" w:rsidRPr="00C81B84" w:rsidRDefault="00AD5E1E" w:rsidP="00C81B84">
            <w:r w:rsidRPr="00C81B84">
              <w:t>Bioteknologirådet: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F98B09" w14:textId="77777777" w:rsidR="00EE2529" w:rsidRPr="00C81B84" w:rsidRDefault="00AD5E1E" w:rsidP="00C81B84">
            <w:r w:rsidRPr="00C81B84">
              <w:t>114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57D1E1" w14:textId="77777777" w:rsidR="00EE2529" w:rsidRPr="00C81B84" w:rsidRDefault="00AD5E1E" w:rsidP="00C81B84">
            <w:r w:rsidRPr="00C81B84">
              <w:t>35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1B7715" w14:textId="77777777" w:rsidR="00EE2529" w:rsidRPr="00C81B84" w:rsidRDefault="00AD5E1E" w:rsidP="00C81B84">
            <w:r w:rsidRPr="00C81B84">
              <w:t>149</w:t>
            </w:r>
          </w:p>
        </w:tc>
      </w:tr>
      <w:tr w:rsidR="00EE2529" w:rsidRPr="00C81B84" w14:paraId="144C7BB9" w14:textId="77777777">
        <w:trPr>
          <w:trHeight w:val="380"/>
        </w:trPr>
        <w:tc>
          <w:tcPr>
            <w:tcW w:w="580" w:type="dxa"/>
            <w:tcBorders>
              <w:top w:val="nil"/>
              <w:left w:val="nil"/>
              <w:bottom w:val="nil"/>
              <w:right w:val="nil"/>
            </w:tcBorders>
            <w:tcMar>
              <w:top w:w="128" w:type="dxa"/>
              <w:left w:w="43" w:type="dxa"/>
              <w:bottom w:w="43" w:type="dxa"/>
              <w:right w:w="43" w:type="dxa"/>
            </w:tcMar>
          </w:tcPr>
          <w:p w14:paraId="59C8D602"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C7003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6010A0" w14:textId="77777777" w:rsidR="00EE2529" w:rsidRPr="00C81B84" w:rsidRDefault="00AD5E1E" w:rsidP="00C81B84">
            <w:r w:rsidRPr="00C81B84">
              <w:t>Folkehelse: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6AB160" w14:textId="77777777" w:rsidR="00EE2529" w:rsidRPr="00C81B84" w:rsidRDefault="00AD5E1E" w:rsidP="00C81B84">
            <w:r w:rsidRPr="00C81B84">
              <w:t>2 196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23954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21AF3C" w14:textId="77777777" w:rsidR="00EE2529" w:rsidRPr="00C81B84" w:rsidRDefault="00AD5E1E" w:rsidP="00C81B84">
            <w:r w:rsidRPr="00C81B84">
              <w:t>2 196</w:t>
            </w:r>
          </w:p>
        </w:tc>
      </w:tr>
      <w:tr w:rsidR="00EE2529" w:rsidRPr="00C81B84" w14:paraId="5F933C3E" w14:textId="77777777">
        <w:trPr>
          <w:trHeight w:val="380"/>
        </w:trPr>
        <w:tc>
          <w:tcPr>
            <w:tcW w:w="580" w:type="dxa"/>
            <w:tcBorders>
              <w:top w:val="nil"/>
              <w:left w:val="nil"/>
              <w:bottom w:val="nil"/>
              <w:right w:val="nil"/>
            </w:tcBorders>
            <w:tcMar>
              <w:top w:w="128" w:type="dxa"/>
              <w:left w:w="43" w:type="dxa"/>
              <w:bottom w:w="43" w:type="dxa"/>
              <w:right w:w="43" w:type="dxa"/>
            </w:tcMar>
          </w:tcPr>
          <w:p w14:paraId="55332366"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E1ECED"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74B1703" w14:textId="77777777" w:rsidR="00EE2529" w:rsidRPr="00C81B84" w:rsidRDefault="00AD5E1E" w:rsidP="00C81B84">
            <w:r w:rsidRPr="00C81B84">
              <w:t>Folkehelse: Gebyrfinansierte ordninger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BEC2E7" w14:textId="77777777" w:rsidR="00EE2529" w:rsidRPr="00C81B84" w:rsidRDefault="00AD5E1E" w:rsidP="00C81B84">
            <w:r w:rsidRPr="00C81B84">
              <w:t>869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47F89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180562" w14:textId="77777777" w:rsidR="00EE2529" w:rsidRPr="00C81B84" w:rsidRDefault="00AD5E1E" w:rsidP="00C81B84">
            <w:r w:rsidRPr="00C81B84">
              <w:t>869</w:t>
            </w:r>
          </w:p>
        </w:tc>
      </w:tr>
      <w:tr w:rsidR="00EE2529" w:rsidRPr="00C81B84" w14:paraId="51C23FAA" w14:textId="77777777">
        <w:trPr>
          <w:trHeight w:val="380"/>
        </w:trPr>
        <w:tc>
          <w:tcPr>
            <w:tcW w:w="580" w:type="dxa"/>
            <w:tcBorders>
              <w:top w:val="nil"/>
              <w:left w:val="nil"/>
              <w:bottom w:val="nil"/>
              <w:right w:val="nil"/>
            </w:tcBorders>
            <w:tcMar>
              <w:top w:w="128" w:type="dxa"/>
              <w:left w:w="43" w:type="dxa"/>
              <w:bottom w:w="43" w:type="dxa"/>
              <w:right w:w="43" w:type="dxa"/>
            </w:tcMar>
          </w:tcPr>
          <w:p w14:paraId="2E7B06D8"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C24AA9"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8B70617" w14:textId="77777777" w:rsidR="00EE2529" w:rsidRPr="00C81B84" w:rsidRDefault="00AD5E1E" w:rsidP="00C81B84">
            <w:r w:rsidRPr="00C81B84">
              <w:t>Folkehelse: Kommunale 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719240" w14:textId="77777777" w:rsidR="00EE2529" w:rsidRPr="00C81B84" w:rsidRDefault="00AD5E1E" w:rsidP="00C81B84">
            <w:r w:rsidRPr="00C81B84">
              <w:t>2 053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04585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BD2F0A" w14:textId="77777777" w:rsidR="00EE2529" w:rsidRPr="00C81B84" w:rsidRDefault="00AD5E1E" w:rsidP="00C81B84">
            <w:r w:rsidRPr="00C81B84">
              <w:t>2 053</w:t>
            </w:r>
          </w:p>
        </w:tc>
      </w:tr>
      <w:tr w:rsidR="00EE2529" w:rsidRPr="00C81B84" w14:paraId="27E0C43B" w14:textId="77777777">
        <w:trPr>
          <w:trHeight w:val="380"/>
        </w:trPr>
        <w:tc>
          <w:tcPr>
            <w:tcW w:w="580" w:type="dxa"/>
            <w:tcBorders>
              <w:top w:val="nil"/>
              <w:left w:val="nil"/>
              <w:bottom w:val="nil"/>
              <w:right w:val="nil"/>
            </w:tcBorders>
            <w:tcMar>
              <w:top w:w="128" w:type="dxa"/>
              <w:left w:w="43" w:type="dxa"/>
              <w:bottom w:w="43" w:type="dxa"/>
              <w:right w:w="43" w:type="dxa"/>
            </w:tcMar>
          </w:tcPr>
          <w:p w14:paraId="24113CF8"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5CC94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A20102" w14:textId="77777777" w:rsidR="00EE2529" w:rsidRPr="00C81B84" w:rsidRDefault="00AD5E1E" w:rsidP="00C81B84">
            <w:r w:rsidRPr="00C81B84">
              <w:t>Folkehelse: Rusmiddeltiltak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0D7243" w14:textId="77777777" w:rsidR="00EE2529" w:rsidRPr="00C81B84" w:rsidRDefault="00AD5E1E" w:rsidP="00C81B84">
            <w:r w:rsidRPr="00C81B84">
              <w:t>3 983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E5213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3859FB" w14:textId="77777777" w:rsidR="00EE2529" w:rsidRPr="00C81B84" w:rsidRDefault="00AD5E1E" w:rsidP="00C81B84">
            <w:r w:rsidRPr="00C81B84">
              <w:t>3 983</w:t>
            </w:r>
          </w:p>
        </w:tc>
      </w:tr>
      <w:tr w:rsidR="00EE2529" w:rsidRPr="00C81B84" w14:paraId="7F995B43" w14:textId="77777777">
        <w:trPr>
          <w:trHeight w:val="380"/>
        </w:trPr>
        <w:tc>
          <w:tcPr>
            <w:tcW w:w="580" w:type="dxa"/>
            <w:tcBorders>
              <w:top w:val="nil"/>
              <w:left w:val="nil"/>
              <w:bottom w:val="nil"/>
              <w:right w:val="nil"/>
            </w:tcBorders>
            <w:tcMar>
              <w:top w:w="128" w:type="dxa"/>
              <w:left w:w="43" w:type="dxa"/>
              <w:bottom w:w="43" w:type="dxa"/>
              <w:right w:w="43" w:type="dxa"/>
            </w:tcMar>
          </w:tcPr>
          <w:p w14:paraId="74D4E14C"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D426F5"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6E752B4" w14:textId="77777777" w:rsidR="00EE2529" w:rsidRPr="00C81B84" w:rsidRDefault="00AD5E1E" w:rsidP="00C81B84">
            <w:r w:rsidRPr="00C81B84">
              <w:t>Folkehelse: Skolefrukt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CAB18" w14:textId="77777777" w:rsidR="00EE2529" w:rsidRPr="00C81B84" w:rsidRDefault="00AD5E1E" w:rsidP="00C81B84">
            <w:r w:rsidRPr="00C81B84">
              <w:t>462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1C7A2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8814FA" w14:textId="77777777" w:rsidR="00EE2529" w:rsidRPr="00C81B84" w:rsidRDefault="00AD5E1E" w:rsidP="00C81B84">
            <w:r w:rsidRPr="00C81B84">
              <w:t>462</w:t>
            </w:r>
          </w:p>
        </w:tc>
      </w:tr>
      <w:tr w:rsidR="00EE2529" w:rsidRPr="00C81B84" w14:paraId="10865AC4" w14:textId="77777777">
        <w:trPr>
          <w:trHeight w:val="380"/>
        </w:trPr>
        <w:tc>
          <w:tcPr>
            <w:tcW w:w="580" w:type="dxa"/>
            <w:tcBorders>
              <w:top w:val="nil"/>
              <w:left w:val="nil"/>
              <w:bottom w:val="nil"/>
              <w:right w:val="nil"/>
            </w:tcBorders>
            <w:tcMar>
              <w:top w:w="128" w:type="dxa"/>
              <w:left w:w="43" w:type="dxa"/>
              <w:bottom w:w="43" w:type="dxa"/>
              <w:right w:w="43" w:type="dxa"/>
            </w:tcMar>
          </w:tcPr>
          <w:p w14:paraId="394F0C22" w14:textId="77777777" w:rsidR="00EE2529" w:rsidRPr="00C81B84" w:rsidRDefault="00AD5E1E" w:rsidP="00C81B84">
            <w:r w:rsidRPr="00C81B84">
              <w:t>714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913DDC"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FEDBAA" w14:textId="77777777" w:rsidR="00EE2529" w:rsidRPr="00C81B84" w:rsidRDefault="00AD5E1E" w:rsidP="00C81B84">
            <w:r w:rsidRPr="00C81B84">
              <w:t>Folkehelse: Andre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3DF22E" w14:textId="77777777" w:rsidR="00EE2529" w:rsidRPr="00C81B84" w:rsidRDefault="00AD5E1E" w:rsidP="00C81B84">
            <w:r w:rsidRPr="00C81B84">
              <w:t>1 900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80BE5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137544" w14:textId="77777777" w:rsidR="00EE2529" w:rsidRPr="00C81B84" w:rsidRDefault="00AD5E1E" w:rsidP="00C81B84">
            <w:r w:rsidRPr="00C81B84">
              <w:t>1 900</w:t>
            </w:r>
          </w:p>
        </w:tc>
      </w:tr>
      <w:tr w:rsidR="00EE2529" w:rsidRPr="00C81B84" w14:paraId="61ACC804" w14:textId="77777777">
        <w:trPr>
          <w:trHeight w:val="380"/>
        </w:trPr>
        <w:tc>
          <w:tcPr>
            <w:tcW w:w="580" w:type="dxa"/>
            <w:tcBorders>
              <w:top w:val="nil"/>
              <w:left w:val="nil"/>
              <w:bottom w:val="nil"/>
              <w:right w:val="nil"/>
            </w:tcBorders>
            <w:tcMar>
              <w:top w:w="128" w:type="dxa"/>
              <w:left w:w="43" w:type="dxa"/>
              <w:bottom w:w="43" w:type="dxa"/>
              <w:right w:w="43" w:type="dxa"/>
            </w:tcMar>
          </w:tcPr>
          <w:p w14:paraId="0D54D95D" w14:textId="77777777" w:rsidR="00EE2529" w:rsidRPr="00C81B84" w:rsidRDefault="00AD5E1E" w:rsidP="00C81B84">
            <w:r w:rsidRPr="00C81B84">
              <w:t>717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23753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539950" w14:textId="77777777" w:rsidR="00EE2529" w:rsidRPr="00C81B84" w:rsidRDefault="00AD5E1E" w:rsidP="00C81B84">
            <w:r w:rsidRPr="00C81B84">
              <w:t>Legemiddeltiltak: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2D7AF7" w14:textId="77777777" w:rsidR="00EE2529" w:rsidRPr="00C81B84" w:rsidRDefault="00AD5E1E" w:rsidP="00C81B84">
            <w:r w:rsidRPr="00C81B84">
              <w:t>254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D3149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C9F444" w14:textId="77777777" w:rsidR="00EE2529" w:rsidRPr="00C81B84" w:rsidRDefault="00AD5E1E" w:rsidP="00C81B84">
            <w:r w:rsidRPr="00C81B84">
              <w:t>254</w:t>
            </w:r>
          </w:p>
        </w:tc>
      </w:tr>
      <w:tr w:rsidR="00EE2529" w:rsidRPr="00C81B84" w14:paraId="60490DA9" w14:textId="77777777">
        <w:trPr>
          <w:trHeight w:val="380"/>
        </w:trPr>
        <w:tc>
          <w:tcPr>
            <w:tcW w:w="580" w:type="dxa"/>
            <w:tcBorders>
              <w:top w:val="nil"/>
              <w:left w:val="nil"/>
              <w:bottom w:val="nil"/>
              <w:right w:val="nil"/>
            </w:tcBorders>
            <w:tcMar>
              <w:top w:w="128" w:type="dxa"/>
              <w:left w:w="43" w:type="dxa"/>
              <w:bottom w:w="43" w:type="dxa"/>
              <w:right w:w="43" w:type="dxa"/>
            </w:tcMar>
          </w:tcPr>
          <w:p w14:paraId="3C823033" w14:textId="77777777" w:rsidR="00EE2529" w:rsidRPr="00C81B84" w:rsidRDefault="00AD5E1E" w:rsidP="00C81B84">
            <w:r w:rsidRPr="00C81B84">
              <w:t>717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7FD9D5"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D4C141" w14:textId="77777777" w:rsidR="00EE2529" w:rsidRPr="00C81B84" w:rsidRDefault="00AD5E1E" w:rsidP="00C81B84">
            <w:r w:rsidRPr="00C81B84">
              <w:t>Legemiddeltiltak: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06C4A3" w14:textId="77777777" w:rsidR="00EE2529" w:rsidRPr="00C81B84" w:rsidRDefault="00AD5E1E" w:rsidP="00C81B84">
            <w:r w:rsidRPr="00C81B84">
              <w:t>1 438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B27BE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D473855" w14:textId="77777777" w:rsidR="00EE2529" w:rsidRPr="00C81B84" w:rsidRDefault="00AD5E1E" w:rsidP="00C81B84">
            <w:r w:rsidRPr="00C81B84">
              <w:t>1 438</w:t>
            </w:r>
          </w:p>
        </w:tc>
      </w:tr>
      <w:tr w:rsidR="00EE2529" w:rsidRPr="00C81B84" w14:paraId="3B22327B" w14:textId="77777777">
        <w:trPr>
          <w:trHeight w:val="640"/>
        </w:trPr>
        <w:tc>
          <w:tcPr>
            <w:tcW w:w="580" w:type="dxa"/>
            <w:tcBorders>
              <w:top w:val="nil"/>
              <w:left w:val="nil"/>
              <w:bottom w:val="nil"/>
              <w:right w:val="nil"/>
            </w:tcBorders>
            <w:tcMar>
              <w:top w:w="128" w:type="dxa"/>
              <w:left w:w="43" w:type="dxa"/>
              <w:bottom w:w="43" w:type="dxa"/>
              <w:right w:w="43" w:type="dxa"/>
            </w:tcMar>
          </w:tcPr>
          <w:p w14:paraId="6D9E051A"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36A82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5DF0916" w14:textId="77777777" w:rsidR="00EE2529" w:rsidRPr="00C81B84" w:rsidRDefault="00AD5E1E" w:rsidP="00C81B84">
            <w:r w:rsidRPr="00C81B84">
              <w:t>Regionale helseforetak: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C6E0E" w14:textId="77777777" w:rsidR="00EE2529" w:rsidRPr="00C81B84" w:rsidRDefault="00AD5E1E" w:rsidP="00C81B84">
            <w:r w:rsidRPr="00C81B84">
              <w:t>419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C6D97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92786A" w14:textId="77777777" w:rsidR="00EE2529" w:rsidRPr="00C81B84" w:rsidRDefault="00AD5E1E" w:rsidP="00C81B84">
            <w:r w:rsidRPr="00C81B84">
              <w:t>419</w:t>
            </w:r>
          </w:p>
        </w:tc>
      </w:tr>
      <w:tr w:rsidR="00EE2529" w:rsidRPr="00C81B84" w14:paraId="319B3E8A" w14:textId="77777777">
        <w:trPr>
          <w:trHeight w:val="380"/>
        </w:trPr>
        <w:tc>
          <w:tcPr>
            <w:tcW w:w="580" w:type="dxa"/>
            <w:tcBorders>
              <w:top w:val="nil"/>
              <w:left w:val="nil"/>
              <w:bottom w:val="nil"/>
              <w:right w:val="nil"/>
            </w:tcBorders>
            <w:tcMar>
              <w:top w:w="128" w:type="dxa"/>
              <w:left w:w="43" w:type="dxa"/>
              <w:bottom w:w="43" w:type="dxa"/>
              <w:right w:w="43" w:type="dxa"/>
            </w:tcMar>
          </w:tcPr>
          <w:p w14:paraId="29F76676"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22852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E5BCDB0" w14:textId="77777777" w:rsidR="00EE2529" w:rsidRPr="00C81B84" w:rsidRDefault="00AD5E1E" w:rsidP="00C81B84">
            <w:r w:rsidRPr="00C81B84">
              <w:t>Regionale helseforetak: Særskilte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EEB793" w14:textId="77777777" w:rsidR="00EE2529" w:rsidRPr="00C81B84" w:rsidRDefault="00AD5E1E" w:rsidP="00C81B84">
            <w:r w:rsidRPr="00C81B84">
              <w:t>21 390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0545B0" w14:textId="77777777" w:rsidR="00EE2529" w:rsidRPr="00C81B84" w:rsidRDefault="00AD5E1E" w:rsidP="00C81B84">
            <w:r w:rsidRPr="00C81B84">
              <w:t>653 370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4F4F1F" w14:textId="77777777" w:rsidR="00EE2529" w:rsidRPr="00C81B84" w:rsidRDefault="00AD5E1E" w:rsidP="00C81B84">
            <w:r w:rsidRPr="00C81B84">
              <w:t>674 760</w:t>
            </w:r>
          </w:p>
        </w:tc>
      </w:tr>
      <w:tr w:rsidR="00EE2529" w:rsidRPr="00C81B84" w14:paraId="334B70C6" w14:textId="77777777">
        <w:trPr>
          <w:trHeight w:val="640"/>
        </w:trPr>
        <w:tc>
          <w:tcPr>
            <w:tcW w:w="580" w:type="dxa"/>
            <w:tcBorders>
              <w:top w:val="nil"/>
              <w:left w:val="nil"/>
              <w:bottom w:val="nil"/>
              <w:right w:val="nil"/>
            </w:tcBorders>
            <w:tcMar>
              <w:top w:w="128" w:type="dxa"/>
              <w:left w:w="43" w:type="dxa"/>
              <w:bottom w:w="43" w:type="dxa"/>
              <w:right w:w="43" w:type="dxa"/>
            </w:tcMar>
          </w:tcPr>
          <w:p w14:paraId="2BBB0BA7"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BABF23"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44387C5" w14:textId="77777777" w:rsidR="00EE2529" w:rsidRPr="00C81B84" w:rsidRDefault="00AD5E1E" w:rsidP="00C81B84">
            <w:r w:rsidRPr="00C81B84">
              <w:t>Regionale helseforetak: Resultatbasert finansiering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BC532E" w14:textId="77777777" w:rsidR="00EE2529" w:rsidRPr="00C81B84" w:rsidRDefault="00AD5E1E" w:rsidP="00C81B84">
            <w:r w:rsidRPr="00C81B84">
              <w:t>8 254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CFD18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A6A66D" w14:textId="77777777" w:rsidR="00EE2529" w:rsidRPr="00C81B84" w:rsidRDefault="00AD5E1E" w:rsidP="00C81B84">
            <w:r w:rsidRPr="00C81B84">
              <w:t>8 254</w:t>
            </w:r>
          </w:p>
        </w:tc>
      </w:tr>
      <w:tr w:rsidR="00EE2529" w:rsidRPr="00C81B84" w14:paraId="757DDF96" w14:textId="77777777">
        <w:trPr>
          <w:trHeight w:val="640"/>
        </w:trPr>
        <w:tc>
          <w:tcPr>
            <w:tcW w:w="580" w:type="dxa"/>
            <w:tcBorders>
              <w:top w:val="nil"/>
              <w:left w:val="nil"/>
              <w:bottom w:val="nil"/>
              <w:right w:val="nil"/>
            </w:tcBorders>
            <w:tcMar>
              <w:top w:w="128" w:type="dxa"/>
              <w:left w:w="43" w:type="dxa"/>
              <w:bottom w:w="43" w:type="dxa"/>
              <w:right w:w="43" w:type="dxa"/>
            </w:tcMar>
          </w:tcPr>
          <w:p w14:paraId="70323936"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C9D24A"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953C85" w14:textId="77777777" w:rsidR="00EE2529" w:rsidRPr="00C81B84" w:rsidRDefault="00AD5E1E" w:rsidP="00C81B84">
            <w:r w:rsidRPr="00C81B84">
              <w:t>Regionale helseforetak: Basisbevilgning Helse Sør-Øst RHF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3F99C6" w14:textId="77777777" w:rsidR="00EE2529" w:rsidRPr="00C81B84" w:rsidRDefault="00AD5E1E" w:rsidP="00C81B84">
            <w:r w:rsidRPr="00C81B84">
              <w:t>774 029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FB2A8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9A6E15" w14:textId="77777777" w:rsidR="00EE2529" w:rsidRPr="00C81B84" w:rsidRDefault="00AD5E1E" w:rsidP="00C81B84">
            <w:r w:rsidRPr="00C81B84">
              <w:t>774 029</w:t>
            </w:r>
          </w:p>
        </w:tc>
      </w:tr>
      <w:tr w:rsidR="00EE2529" w:rsidRPr="00C81B84" w14:paraId="499177E3" w14:textId="77777777">
        <w:trPr>
          <w:trHeight w:val="640"/>
        </w:trPr>
        <w:tc>
          <w:tcPr>
            <w:tcW w:w="580" w:type="dxa"/>
            <w:tcBorders>
              <w:top w:val="nil"/>
              <w:left w:val="nil"/>
              <w:bottom w:val="nil"/>
              <w:right w:val="nil"/>
            </w:tcBorders>
            <w:tcMar>
              <w:top w:w="128" w:type="dxa"/>
              <w:left w:w="43" w:type="dxa"/>
              <w:bottom w:w="43" w:type="dxa"/>
              <w:right w:w="43" w:type="dxa"/>
            </w:tcMar>
          </w:tcPr>
          <w:p w14:paraId="78F77407"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2B182B"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84B0B8E" w14:textId="77777777" w:rsidR="00EE2529" w:rsidRPr="00C81B84" w:rsidRDefault="00AD5E1E" w:rsidP="00C81B84">
            <w:r w:rsidRPr="00C81B84">
              <w:t>Regionale helseforetak: Basisbevilgning Helse Vest RHF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070993" w14:textId="77777777" w:rsidR="00EE2529" w:rsidRPr="00C81B84" w:rsidRDefault="00AD5E1E" w:rsidP="00C81B84">
            <w:r w:rsidRPr="00C81B84">
              <w:t>273 618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070EB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CC52CE" w14:textId="77777777" w:rsidR="00EE2529" w:rsidRPr="00C81B84" w:rsidRDefault="00AD5E1E" w:rsidP="00C81B84">
            <w:r w:rsidRPr="00C81B84">
              <w:t>273 618</w:t>
            </w:r>
          </w:p>
        </w:tc>
      </w:tr>
      <w:tr w:rsidR="00EE2529" w:rsidRPr="00C81B84" w14:paraId="2382DB0B" w14:textId="77777777">
        <w:trPr>
          <w:trHeight w:val="640"/>
        </w:trPr>
        <w:tc>
          <w:tcPr>
            <w:tcW w:w="580" w:type="dxa"/>
            <w:tcBorders>
              <w:top w:val="nil"/>
              <w:left w:val="nil"/>
              <w:bottom w:val="nil"/>
              <w:right w:val="nil"/>
            </w:tcBorders>
            <w:tcMar>
              <w:top w:w="128" w:type="dxa"/>
              <w:left w:w="43" w:type="dxa"/>
              <w:bottom w:w="43" w:type="dxa"/>
              <w:right w:w="43" w:type="dxa"/>
            </w:tcMar>
          </w:tcPr>
          <w:p w14:paraId="6CB10B24"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054F73"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C5D3DA" w14:textId="77777777" w:rsidR="00EE2529" w:rsidRPr="00C81B84" w:rsidRDefault="00AD5E1E" w:rsidP="00C81B84">
            <w:r w:rsidRPr="00C81B84">
              <w:t>Regionale helseforetak: Basisbevilgning Helse Midt-Norge RHF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D53AB" w14:textId="77777777" w:rsidR="00EE2529" w:rsidRPr="00C81B84" w:rsidRDefault="00AD5E1E" w:rsidP="00C81B84">
            <w:r w:rsidRPr="00C81B84">
              <w:t>203 657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5FC28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B6951B" w14:textId="77777777" w:rsidR="00EE2529" w:rsidRPr="00C81B84" w:rsidRDefault="00AD5E1E" w:rsidP="00C81B84">
            <w:r w:rsidRPr="00C81B84">
              <w:t>203 657</w:t>
            </w:r>
          </w:p>
        </w:tc>
      </w:tr>
      <w:tr w:rsidR="00EE2529" w:rsidRPr="00C81B84" w14:paraId="000CB92B" w14:textId="77777777">
        <w:trPr>
          <w:trHeight w:val="640"/>
        </w:trPr>
        <w:tc>
          <w:tcPr>
            <w:tcW w:w="580" w:type="dxa"/>
            <w:tcBorders>
              <w:top w:val="nil"/>
              <w:left w:val="nil"/>
              <w:bottom w:val="nil"/>
              <w:right w:val="nil"/>
            </w:tcBorders>
            <w:tcMar>
              <w:top w:w="128" w:type="dxa"/>
              <w:left w:w="43" w:type="dxa"/>
              <w:bottom w:w="43" w:type="dxa"/>
              <w:right w:w="43" w:type="dxa"/>
            </w:tcMar>
          </w:tcPr>
          <w:p w14:paraId="6E19EB3E"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6296D7"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41B6E9" w14:textId="77777777" w:rsidR="00EE2529" w:rsidRPr="00C81B84" w:rsidRDefault="00AD5E1E" w:rsidP="00C81B84">
            <w:r w:rsidRPr="00C81B84">
              <w:t>Regionale helseforetak: Basisbevilgning Helse Nord RHF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12C568" w14:textId="77777777" w:rsidR="00EE2529" w:rsidRPr="00C81B84" w:rsidRDefault="00AD5E1E" w:rsidP="00C81B84">
            <w:r w:rsidRPr="00C81B84">
              <w:t>176 002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2C32E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A96ECE" w14:textId="77777777" w:rsidR="00EE2529" w:rsidRPr="00C81B84" w:rsidRDefault="00AD5E1E" w:rsidP="00C81B84">
            <w:r w:rsidRPr="00C81B84">
              <w:t>176 002</w:t>
            </w:r>
          </w:p>
        </w:tc>
      </w:tr>
      <w:tr w:rsidR="00EE2529" w:rsidRPr="00C81B84" w14:paraId="2F3774F0" w14:textId="77777777">
        <w:trPr>
          <w:trHeight w:val="640"/>
        </w:trPr>
        <w:tc>
          <w:tcPr>
            <w:tcW w:w="580" w:type="dxa"/>
            <w:tcBorders>
              <w:top w:val="nil"/>
              <w:left w:val="nil"/>
              <w:bottom w:val="nil"/>
              <w:right w:val="nil"/>
            </w:tcBorders>
            <w:tcMar>
              <w:top w:w="128" w:type="dxa"/>
              <w:left w:w="43" w:type="dxa"/>
              <w:bottom w:w="43" w:type="dxa"/>
              <w:right w:w="43" w:type="dxa"/>
            </w:tcMar>
          </w:tcPr>
          <w:p w14:paraId="0328627E"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573445"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7D20EA" w14:textId="77777777" w:rsidR="00EE2529" w:rsidRPr="00C81B84" w:rsidRDefault="00AD5E1E" w:rsidP="00C81B84">
            <w:r w:rsidRPr="00C81B84">
              <w:t>Regionale helseforetak: Innsatsstyrt finansiering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647D36" w14:textId="77777777" w:rsidR="00EE2529" w:rsidRPr="00C81B84" w:rsidRDefault="00AD5E1E" w:rsidP="00C81B84">
            <w:r w:rsidRPr="00C81B84">
              <w:t>496 060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24500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1F7E28" w14:textId="77777777" w:rsidR="00EE2529" w:rsidRPr="00C81B84" w:rsidRDefault="00AD5E1E" w:rsidP="00C81B84">
            <w:r w:rsidRPr="00C81B84">
              <w:t>496 060</w:t>
            </w:r>
          </w:p>
        </w:tc>
      </w:tr>
      <w:tr w:rsidR="00EE2529" w:rsidRPr="00C81B84" w14:paraId="582E82C6" w14:textId="77777777">
        <w:trPr>
          <w:trHeight w:val="640"/>
        </w:trPr>
        <w:tc>
          <w:tcPr>
            <w:tcW w:w="580" w:type="dxa"/>
            <w:tcBorders>
              <w:top w:val="nil"/>
              <w:left w:val="nil"/>
              <w:bottom w:val="nil"/>
              <w:right w:val="nil"/>
            </w:tcBorders>
            <w:tcMar>
              <w:top w:w="128" w:type="dxa"/>
              <w:left w:w="43" w:type="dxa"/>
              <w:bottom w:w="43" w:type="dxa"/>
              <w:right w:w="43" w:type="dxa"/>
            </w:tcMar>
          </w:tcPr>
          <w:p w14:paraId="7D8DEA13"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59D61F"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9784532" w14:textId="77777777" w:rsidR="00EE2529" w:rsidRPr="00C81B84" w:rsidRDefault="00AD5E1E" w:rsidP="00C81B84">
            <w:r w:rsidRPr="00C81B84">
              <w:t>Regionale helseforetak: Laboratorie- og radiologiske undersøkelser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035226" w14:textId="77777777" w:rsidR="00EE2529" w:rsidRPr="00C81B84" w:rsidRDefault="00AD5E1E" w:rsidP="00C81B84">
            <w:r w:rsidRPr="00C81B84">
              <w:t>48 884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73647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E29301" w14:textId="77777777" w:rsidR="00EE2529" w:rsidRPr="00C81B84" w:rsidRDefault="00AD5E1E" w:rsidP="00C81B84">
            <w:r w:rsidRPr="00C81B84">
              <w:t>48 884</w:t>
            </w:r>
          </w:p>
        </w:tc>
      </w:tr>
      <w:tr w:rsidR="00EE2529" w:rsidRPr="00C81B84" w14:paraId="3C204460" w14:textId="77777777">
        <w:trPr>
          <w:trHeight w:val="640"/>
        </w:trPr>
        <w:tc>
          <w:tcPr>
            <w:tcW w:w="580" w:type="dxa"/>
            <w:tcBorders>
              <w:top w:val="nil"/>
              <w:left w:val="nil"/>
              <w:bottom w:val="nil"/>
              <w:right w:val="nil"/>
            </w:tcBorders>
            <w:tcMar>
              <w:top w:w="128" w:type="dxa"/>
              <w:left w:w="43" w:type="dxa"/>
              <w:bottom w:w="43" w:type="dxa"/>
              <w:right w:w="43" w:type="dxa"/>
            </w:tcMar>
          </w:tcPr>
          <w:p w14:paraId="0B5BD7F9"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793077"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452A3D" w14:textId="77777777" w:rsidR="00EE2529" w:rsidRPr="00C81B84" w:rsidRDefault="00AD5E1E" w:rsidP="00C81B84">
            <w:r w:rsidRPr="00C81B84">
              <w:t>Regionale helseforetak: Forskning og nasjonale kompetansetjenester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7213F1" w14:textId="77777777" w:rsidR="00EE2529" w:rsidRPr="00C81B84" w:rsidRDefault="00AD5E1E" w:rsidP="00C81B84">
            <w:r w:rsidRPr="00C81B84">
              <w:t>29 600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73DDB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80D9529" w14:textId="77777777" w:rsidR="00EE2529" w:rsidRPr="00C81B84" w:rsidRDefault="00AD5E1E" w:rsidP="00C81B84">
            <w:r w:rsidRPr="00C81B84">
              <w:t>29 600</w:t>
            </w:r>
          </w:p>
        </w:tc>
      </w:tr>
      <w:tr w:rsidR="00EE2529" w:rsidRPr="00C81B84" w14:paraId="17CAB304" w14:textId="77777777">
        <w:trPr>
          <w:trHeight w:val="640"/>
        </w:trPr>
        <w:tc>
          <w:tcPr>
            <w:tcW w:w="580" w:type="dxa"/>
            <w:tcBorders>
              <w:top w:val="nil"/>
              <w:left w:val="nil"/>
              <w:bottom w:val="nil"/>
              <w:right w:val="nil"/>
            </w:tcBorders>
            <w:tcMar>
              <w:top w:w="128" w:type="dxa"/>
              <w:left w:w="43" w:type="dxa"/>
              <w:bottom w:w="43" w:type="dxa"/>
              <w:right w:w="43" w:type="dxa"/>
            </w:tcMar>
          </w:tcPr>
          <w:p w14:paraId="3CEBED45"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FA341A" w14:textId="77777777" w:rsidR="00EE2529" w:rsidRPr="00C81B84" w:rsidRDefault="00AD5E1E" w:rsidP="00C81B84">
            <w:r w:rsidRPr="00C81B84">
              <w:t>80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ADA096" w14:textId="77777777" w:rsidR="00EE2529" w:rsidRPr="00C81B84" w:rsidRDefault="00AD5E1E" w:rsidP="00C81B84">
            <w:r w:rsidRPr="00C81B84">
              <w:t>Regionale helseforetak: Kompensasjon for merverdiavgift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F67DD9" w14:textId="77777777" w:rsidR="00EE2529" w:rsidRPr="00C81B84" w:rsidRDefault="00AD5E1E" w:rsidP="00C81B84">
            <w:r w:rsidRPr="00C81B84">
              <w:t>162 215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46C22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9922CBB" w14:textId="77777777" w:rsidR="00EE2529" w:rsidRPr="00C81B84" w:rsidRDefault="00AD5E1E" w:rsidP="00C81B84">
            <w:r w:rsidRPr="00C81B84">
              <w:t>162 215</w:t>
            </w:r>
          </w:p>
        </w:tc>
      </w:tr>
      <w:tr w:rsidR="00EE2529" w:rsidRPr="00C81B84" w14:paraId="7F16E3FA" w14:textId="77777777">
        <w:trPr>
          <w:trHeight w:val="380"/>
        </w:trPr>
        <w:tc>
          <w:tcPr>
            <w:tcW w:w="580" w:type="dxa"/>
            <w:tcBorders>
              <w:top w:val="nil"/>
              <w:left w:val="nil"/>
              <w:bottom w:val="nil"/>
              <w:right w:val="nil"/>
            </w:tcBorders>
            <w:tcMar>
              <w:top w:w="128" w:type="dxa"/>
              <w:left w:w="43" w:type="dxa"/>
              <w:bottom w:w="43" w:type="dxa"/>
              <w:right w:w="43" w:type="dxa"/>
            </w:tcMar>
          </w:tcPr>
          <w:p w14:paraId="564252F4"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7544D0" w14:textId="77777777" w:rsidR="00EE2529" w:rsidRPr="00C81B84" w:rsidRDefault="00AD5E1E" w:rsidP="00C81B84">
            <w:r w:rsidRPr="00C81B84">
              <w:t>81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DDC82A" w14:textId="77777777" w:rsidR="00EE2529" w:rsidRPr="00C81B84" w:rsidRDefault="00AD5E1E" w:rsidP="00C81B84">
            <w:r w:rsidRPr="00C81B84">
              <w:t>Regionale helseforetak: Protonsenter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54BC9E" w14:textId="77777777" w:rsidR="00EE2529" w:rsidRPr="00C81B84" w:rsidRDefault="00AD5E1E" w:rsidP="00C81B84">
            <w:r w:rsidRPr="00C81B84">
              <w:t>4 818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D4A63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F90A8F" w14:textId="77777777" w:rsidR="00EE2529" w:rsidRPr="00C81B84" w:rsidRDefault="00AD5E1E" w:rsidP="00C81B84">
            <w:r w:rsidRPr="00C81B84">
              <w:t>4 818</w:t>
            </w:r>
          </w:p>
        </w:tc>
      </w:tr>
      <w:tr w:rsidR="00EE2529" w:rsidRPr="00C81B84" w14:paraId="6040670F" w14:textId="77777777">
        <w:trPr>
          <w:trHeight w:val="380"/>
        </w:trPr>
        <w:tc>
          <w:tcPr>
            <w:tcW w:w="580" w:type="dxa"/>
            <w:tcBorders>
              <w:top w:val="nil"/>
              <w:left w:val="nil"/>
              <w:bottom w:val="nil"/>
              <w:right w:val="nil"/>
            </w:tcBorders>
            <w:tcMar>
              <w:top w:w="128" w:type="dxa"/>
              <w:left w:w="43" w:type="dxa"/>
              <w:bottom w:w="43" w:type="dxa"/>
              <w:right w:w="43" w:type="dxa"/>
            </w:tcMar>
          </w:tcPr>
          <w:p w14:paraId="2C34F60B" w14:textId="77777777" w:rsidR="00EE2529" w:rsidRPr="00C81B84" w:rsidRDefault="00AD5E1E" w:rsidP="00C81B84">
            <w:r w:rsidRPr="00C81B84">
              <w:t>732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CFC02B" w14:textId="77777777" w:rsidR="00EE2529" w:rsidRPr="00C81B84" w:rsidRDefault="00AD5E1E" w:rsidP="00C81B84">
            <w:r w:rsidRPr="00C81B84">
              <w:t>82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0BDFA0" w14:textId="77777777" w:rsidR="00EE2529" w:rsidRPr="00C81B84" w:rsidRDefault="00AD5E1E" w:rsidP="00C81B84">
            <w:r w:rsidRPr="00C81B84">
              <w:t>Regionale helseforetak: Investeringslån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8EEB32" w14:textId="77777777" w:rsidR="00EE2529" w:rsidRPr="00C81B84" w:rsidRDefault="00AD5E1E" w:rsidP="00C81B84">
            <w:r w:rsidRPr="00C81B84">
              <w:t>210 391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E1B09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3F3E28" w14:textId="77777777" w:rsidR="00EE2529" w:rsidRPr="00C81B84" w:rsidRDefault="00AD5E1E" w:rsidP="00C81B84">
            <w:r w:rsidRPr="00C81B84">
              <w:t>210 391</w:t>
            </w:r>
          </w:p>
        </w:tc>
      </w:tr>
      <w:tr w:rsidR="00EE2529" w:rsidRPr="00C81B84" w14:paraId="05F75706" w14:textId="77777777">
        <w:trPr>
          <w:trHeight w:val="640"/>
        </w:trPr>
        <w:tc>
          <w:tcPr>
            <w:tcW w:w="580" w:type="dxa"/>
            <w:tcBorders>
              <w:top w:val="nil"/>
              <w:left w:val="nil"/>
              <w:bottom w:val="nil"/>
              <w:right w:val="nil"/>
            </w:tcBorders>
            <w:tcMar>
              <w:top w:w="128" w:type="dxa"/>
              <w:left w:w="43" w:type="dxa"/>
              <w:bottom w:w="43" w:type="dxa"/>
              <w:right w:w="43" w:type="dxa"/>
            </w:tcMar>
          </w:tcPr>
          <w:p w14:paraId="21BEA52F" w14:textId="77777777" w:rsidR="00EE2529" w:rsidRPr="00C81B84" w:rsidRDefault="00AD5E1E" w:rsidP="00C81B84">
            <w:r w:rsidRPr="00C81B84">
              <w:t>733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D3C3C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C0AA2FA" w14:textId="77777777" w:rsidR="00EE2529" w:rsidRPr="00C81B84" w:rsidRDefault="00AD5E1E" w:rsidP="00C81B84">
            <w:r w:rsidRPr="00C81B84">
              <w:t>Habilitering og rehabilitering: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1B2A0E" w14:textId="77777777" w:rsidR="00EE2529" w:rsidRPr="00C81B84" w:rsidRDefault="00AD5E1E" w:rsidP="00C81B84">
            <w:r w:rsidRPr="00C81B84">
              <w:t>78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29681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8B8197" w14:textId="77777777" w:rsidR="00EE2529" w:rsidRPr="00C81B84" w:rsidRDefault="00AD5E1E" w:rsidP="00C81B84">
            <w:r w:rsidRPr="00C81B84">
              <w:t>78</w:t>
            </w:r>
          </w:p>
        </w:tc>
      </w:tr>
      <w:tr w:rsidR="00EE2529" w:rsidRPr="00C81B84" w14:paraId="62BD38B3" w14:textId="77777777">
        <w:trPr>
          <w:trHeight w:val="640"/>
        </w:trPr>
        <w:tc>
          <w:tcPr>
            <w:tcW w:w="580" w:type="dxa"/>
            <w:tcBorders>
              <w:top w:val="nil"/>
              <w:left w:val="nil"/>
              <w:bottom w:val="nil"/>
              <w:right w:val="nil"/>
            </w:tcBorders>
            <w:tcMar>
              <w:top w:w="128" w:type="dxa"/>
              <w:left w:w="43" w:type="dxa"/>
              <w:bottom w:w="43" w:type="dxa"/>
              <w:right w:w="43" w:type="dxa"/>
            </w:tcMar>
          </w:tcPr>
          <w:p w14:paraId="7CD23A7F" w14:textId="77777777" w:rsidR="00EE2529" w:rsidRPr="00C81B84" w:rsidRDefault="00AD5E1E" w:rsidP="00C81B84">
            <w:r w:rsidRPr="00C81B84">
              <w:t>733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1B189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8C3041" w14:textId="77777777" w:rsidR="00EE2529" w:rsidRPr="00C81B84" w:rsidRDefault="00AD5E1E" w:rsidP="00C81B84">
            <w:r w:rsidRPr="00C81B84">
              <w:t>Habilitering og rehabilitering: Behandlingsreiser til utlandet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23F2B2" w14:textId="77777777" w:rsidR="00EE2529" w:rsidRPr="00C81B84" w:rsidRDefault="00AD5E1E" w:rsidP="00C81B84">
            <w:r w:rsidRPr="00C81B84">
              <w:t>2 363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2282A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FA773D" w14:textId="77777777" w:rsidR="00EE2529" w:rsidRPr="00C81B84" w:rsidRDefault="00AD5E1E" w:rsidP="00C81B84">
            <w:r w:rsidRPr="00C81B84">
              <w:t>2 363</w:t>
            </w:r>
          </w:p>
        </w:tc>
      </w:tr>
      <w:tr w:rsidR="00EE2529" w:rsidRPr="00C81B84" w14:paraId="2BCE26B7" w14:textId="77777777">
        <w:trPr>
          <w:trHeight w:val="640"/>
        </w:trPr>
        <w:tc>
          <w:tcPr>
            <w:tcW w:w="580" w:type="dxa"/>
            <w:tcBorders>
              <w:top w:val="nil"/>
              <w:left w:val="nil"/>
              <w:bottom w:val="nil"/>
              <w:right w:val="nil"/>
            </w:tcBorders>
            <w:tcMar>
              <w:top w:w="128" w:type="dxa"/>
              <w:left w:w="43" w:type="dxa"/>
              <w:bottom w:w="43" w:type="dxa"/>
              <w:right w:w="43" w:type="dxa"/>
            </w:tcMar>
          </w:tcPr>
          <w:p w14:paraId="10350731" w14:textId="77777777" w:rsidR="00EE2529" w:rsidRPr="00C81B84" w:rsidRDefault="00AD5E1E" w:rsidP="00C81B84">
            <w:r w:rsidRPr="00C81B84">
              <w:t>733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61A64F"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63617CB" w14:textId="77777777" w:rsidR="00EE2529" w:rsidRPr="00C81B84" w:rsidRDefault="00AD5E1E" w:rsidP="00C81B84">
            <w:r w:rsidRPr="00C81B84">
              <w:t>Habilitering og rehabilitering: Andre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3B7A38" w14:textId="77777777" w:rsidR="00EE2529" w:rsidRPr="00C81B84" w:rsidRDefault="00AD5E1E" w:rsidP="00C81B84">
            <w:r w:rsidRPr="00C81B84">
              <w:t>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CCAE6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4A98A1" w14:textId="77777777" w:rsidR="00EE2529" w:rsidRPr="00C81B84" w:rsidRDefault="00AD5E1E" w:rsidP="00C81B84">
            <w:r w:rsidRPr="00C81B84">
              <w:t>75</w:t>
            </w:r>
          </w:p>
        </w:tc>
      </w:tr>
      <w:tr w:rsidR="00EE2529" w:rsidRPr="00C81B84" w14:paraId="3EE48737" w14:textId="77777777">
        <w:trPr>
          <w:trHeight w:val="640"/>
        </w:trPr>
        <w:tc>
          <w:tcPr>
            <w:tcW w:w="580" w:type="dxa"/>
            <w:tcBorders>
              <w:top w:val="nil"/>
              <w:left w:val="nil"/>
              <w:bottom w:val="nil"/>
              <w:right w:val="nil"/>
            </w:tcBorders>
            <w:tcMar>
              <w:top w:w="128" w:type="dxa"/>
              <w:left w:w="43" w:type="dxa"/>
              <w:bottom w:w="43" w:type="dxa"/>
              <w:right w:w="43" w:type="dxa"/>
            </w:tcMar>
          </w:tcPr>
          <w:p w14:paraId="1EB0063C" w14:textId="77777777" w:rsidR="00EE2529" w:rsidRPr="00C81B84" w:rsidRDefault="00AD5E1E" w:rsidP="00C81B84">
            <w:r w:rsidRPr="00C81B84">
              <w:t>734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EBF7C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48D47D0" w14:textId="77777777" w:rsidR="00EE2529" w:rsidRPr="00C81B84" w:rsidRDefault="00AD5E1E" w:rsidP="00C81B84">
            <w:r w:rsidRPr="00C81B84">
              <w:t>Særskilte tilskudd til psykisk helse og rustiltak: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08CB15" w14:textId="77777777" w:rsidR="00EE2529" w:rsidRPr="00C81B84" w:rsidRDefault="00AD5E1E" w:rsidP="00C81B84">
            <w:r w:rsidRPr="00C81B84">
              <w:t>115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63BA4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EDDA83" w14:textId="77777777" w:rsidR="00EE2529" w:rsidRPr="00C81B84" w:rsidRDefault="00AD5E1E" w:rsidP="00C81B84">
            <w:r w:rsidRPr="00C81B84">
              <w:t>115</w:t>
            </w:r>
          </w:p>
        </w:tc>
      </w:tr>
      <w:tr w:rsidR="00EE2529" w:rsidRPr="00C81B84" w14:paraId="5FFCDAA5" w14:textId="77777777">
        <w:trPr>
          <w:trHeight w:val="640"/>
        </w:trPr>
        <w:tc>
          <w:tcPr>
            <w:tcW w:w="580" w:type="dxa"/>
            <w:tcBorders>
              <w:top w:val="nil"/>
              <w:left w:val="nil"/>
              <w:bottom w:val="nil"/>
              <w:right w:val="nil"/>
            </w:tcBorders>
            <w:tcMar>
              <w:top w:w="128" w:type="dxa"/>
              <w:left w:w="43" w:type="dxa"/>
              <w:bottom w:w="43" w:type="dxa"/>
              <w:right w:w="43" w:type="dxa"/>
            </w:tcMar>
          </w:tcPr>
          <w:p w14:paraId="60242896" w14:textId="77777777" w:rsidR="00EE2529" w:rsidRPr="00C81B84" w:rsidRDefault="00AD5E1E" w:rsidP="00C81B84">
            <w:r w:rsidRPr="00C81B84">
              <w:t>734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35FA0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C4C757" w14:textId="77777777" w:rsidR="00EE2529" w:rsidRPr="00C81B84" w:rsidRDefault="00AD5E1E" w:rsidP="00C81B84">
            <w:r w:rsidRPr="00C81B84">
              <w:t>Særskilte tilskudd til psykisk helse og rustiltak: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201950" w14:textId="77777777" w:rsidR="00EE2529" w:rsidRPr="00C81B84" w:rsidRDefault="00AD5E1E" w:rsidP="00C81B84">
            <w:r w:rsidRPr="00C81B84">
              <w:t>323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78018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E08937" w14:textId="77777777" w:rsidR="00EE2529" w:rsidRPr="00C81B84" w:rsidRDefault="00AD5E1E" w:rsidP="00C81B84">
            <w:r w:rsidRPr="00C81B84">
              <w:t>323</w:t>
            </w:r>
          </w:p>
        </w:tc>
      </w:tr>
      <w:tr w:rsidR="00EE2529" w:rsidRPr="00C81B84" w14:paraId="4090B01D" w14:textId="77777777">
        <w:trPr>
          <w:trHeight w:val="880"/>
        </w:trPr>
        <w:tc>
          <w:tcPr>
            <w:tcW w:w="580" w:type="dxa"/>
            <w:tcBorders>
              <w:top w:val="nil"/>
              <w:left w:val="nil"/>
              <w:bottom w:val="nil"/>
              <w:right w:val="nil"/>
            </w:tcBorders>
            <w:tcMar>
              <w:top w:w="128" w:type="dxa"/>
              <w:left w:w="43" w:type="dxa"/>
              <w:bottom w:w="43" w:type="dxa"/>
              <w:right w:w="43" w:type="dxa"/>
            </w:tcMar>
          </w:tcPr>
          <w:p w14:paraId="025CD9B7" w14:textId="77777777" w:rsidR="00EE2529" w:rsidRPr="00C81B84" w:rsidRDefault="00AD5E1E" w:rsidP="00C81B84">
            <w:r w:rsidRPr="00C81B84">
              <w:t>734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F18F8E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C1285D3" w14:textId="77777777" w:rsidR="00EE2529" w:rsidRPr="00C81B84" w:rsidRDefault="00AD5E1E" w:rsidP="00C81B84">
            <w:r w:rsidRPr="00C81B84">
              <w:t>Særskilte tilskudd til psykisk helse og rustiltak: Hjemhenting ved alvorlig psykisk lidelse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A4C572" w14:textId="77777777" w:rsidR="00EE2529" w:rsidRPr="00C81B84" w:rsidRDefault="00AD5E1E" w:rsidP="00C81B84">
            <w:r w:rsidRPr="00C81B84">
              <w:t>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377F6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2070B5" w14:textId="77777777" w:rsidR="00EE2529" w:rsidRPr="00C81B84" w:rsidRDefault="00AD5E1E" w:rsidP="00C81B84">
            <w:r w:rsidRPr="00C81B84">
              <w:t>67</w:t>
            </w:r>
          </w:p>
        </w:tc>
      </w:tr>
      <w:tr w:rsidR="00EE2529" w:rsidRPr="00C81B84" w14:paraId="7077C32F" w14:textId="77777777">
        <w:trPr>
          <w:trHeight w:val="880"/>
        </w:trPr>
        <w:tc>
          <w:tcPr>
            <w:tcW w:w="580" w:type="dxa"/>
            <w:tcBorders>
              <w:top w:val="nil"/>
              <w:left w:val="nil"/>
              <w:bottom w:val="nil"/>
              <w:right w:val="nil"/>
            </w:tcBorders>
            <w:tcMar>
              <w:top w:w="128" w:type="dxa"/>
              <w:left w:w="43" w:type="dxa"/>
              <w:bottom w:w="43" w:type="dxa"/>
              <w:right w:w="43" w:type="dxa"/>
            </w:tcMar>
          </w:tcPr>
          <w:p w14:paraId="09C112A5" w14:textId="77777777" w:rsidR="00EE2529" w:rsidRPr="00C81B84" w:rsidRDefault="00AD5E1E" w:rsidP="00C81B84">
            <w:r w:rsidRPr="00C81B84">
              <w:t>734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F4E9B4"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B68D36" w14:textId="77777777" w:rsidR="00EE2529" w:rsidRPr="00C81B84" w:rsidRDefault="00AD5E1E" w:rsidP="00C81B84">
            <w:r w:rsidRPr="00C81B84">
              <w:t>Særskilte tilskudd til psykisk helse og rustiltak: Tvungen omsorg for psykisk utviklingshemmede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541CE6" w14:textId="77777777" w:rsidR="00EE2529" w:rsidRPr="00C81B84" w:rsidRDefault="00AD5E1E" w:rsidP="00C81B84">
            <w:r w:rsidRPr="00C81B84">
              <w:t>6 596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5539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3C46588" w14:textId="77777777" w:rsidR="00EE2529" w:rsidRPr="00C81B84" w:rsidRDefault="00AD5E1E" w:rsidP="00C81B84">
            <w:r w:rsidRPr="00C81B84">
              <w:t>6 596</w:t>
            </w:r>
          </w:p>
        </w:tc>
      </w:tr>
      <w:tr w:rsidR="00EE2529" w:rsidRPr="00C81B84" w14:paraId="2F6C5B87" w14:textId="77777777">
        <w:trPr>
          <w:trHeight w:val="880"/>
        </w:trPr>
        <w:tc>
          <w:tcPr>
            <w:tcW w:w="580" w:type="dxa"/>
            <w:tcBorders>
              <w:top w:val="nil"/>
              <w:left w:val="nil"/>
              <w:bottom w:val="nil"/>
              <w:right w:val="nil"/>
            </w:tcBorders>
            <w:tcMar>
              <w:top w:w="128" w:type="dxa"/>
              <w:left w:w="43" w:type="dxa"/>
              <w:bottom w:w="43" w:type="dxa"/>
              <w:right w:w="43" w:type="dxa"/>
            </w:tcMar>
          </w:tcPr>
          <w:p w14:paraId="3D87C56E" w14:textId="77777777" w:rsidR="00EE2529" w:rsidRPr="00C81B84" w:rsidRDefault="00AD5E1E" w:rsidP="00C81B84">
            <w:r w:rsidRPr="00C81B84">
              <w:t>734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ADE168"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AD2174" w14:textId="77777777" w:rsidR="00EE2529" w:rsidRPr="00C81B84" w:rsidRDefault="00AD5E1E" w:rsidP="00C81B84">
            <w:r w:rsidRPr="00C81B84">
              <w:t>Særskilte tilskudd til psykisk helse og rustiltak: Utviklingsområder innen psykisk helsevern og rus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E954B3" w14:textId="77777777" w:rsidR="00EE2529" w:rsidRPr="00C81B84" w:rsidRDefault="00AD5E1E" w:rsidP="00C81B84">
            <w:r w:rsidRPr="00C81B84">
              <w:t>295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63570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0DA47F" w14:textId="77777777" w:rsidR="00EE2529" w:rsidRPr="00C81B84" w:rsidRDefault="00AD5E1E" w:rsidP="00C81B84">
            <w:r w:rsidRPr="00C81B84">
              <w:t>295</w:t>
            </w:r>
          </w:p>
        </w:tc>
      </w:tr>
      <w:tr w:rsidR="00EE2529" w:rsidRPr="00C81B84" w14:paraId="3FECDF43" w14:textId="77777777">
        <w:trPr>
          <w:trHeight w:val="380"/>
        </w:trPr>
        <w:tc>
          <w:tcPr>
            <w:tcW w:w="580" w:type="dxa"/>
            <w:tcBorders>
              <w:top w:val="nil"/>
              <w:left w:val="nil"/>
              <w:bottom w:val="nil"/>
              <w:right w:val="nil"/>
            </w:tcBorders>
            <w:tcMar>
              <w:top w:w="128" w:type="dxa"/>
              <w:left w:w="43" w:type="dxa"/>
              <w:bottom w:w="43" w:type="dxa"/>
              <w:right w:w="43" w:type="dxa"/>
            </w:tcMar>
          </w:tcPr>
          <w:p w14:paraId="6B001724" w14:textId="77777777" w:rsidR="00EE2529" w:rsidRPr="00C81B84" w:rsidRDefault="00AD5E1E" w:rsidP="00C81B84">
            <w:r w:rsidRPr="00C81B84">
              <w:t>737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84BCC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4A41E7" w14:textId="77777777" w:rsidR="00EE2529" w:rsidRPr="00C81B84" w:rsidRDefault="00AD5E1E" w:rsidP="00C81B84">
            <w:r w:rsidRPr="00C81B84">
              <w:t>Historiske pensjonskostnader: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CF3C9F" w14:textId="77777777" w:rsidR="00EE2529" w:rsidRPr="00C81B84" w:rsidRDefault="00AD5E1E" w:rsidP="00C81B84">
            <w:r w:rsidRPr="00C81B84">
              <w:t>1 958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55635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D12107" w14:textId="77777777" w:rsidR="00EE2529" w:rsidRPr="00C81B84" w:rsidRDefault="00AD5E1E" w:rsidP="00C81B84">
            <w:r w:rsidRPr="00C81B84">
              <w:t>1 958</w:t>
            </w:r>
          </w:p>
        </w:tc>
      </w:tr>
      <w:tr w:rsidR="00EE2529" w:rsidRPr="00C81B84" w14:paraId="5EFA79A8" w14:textId="77777777">
        <w:trPr>
          <w:trHeight w:val="380"/>
        </w:trPr>
        <w:tc>
          <w:tcPr>
            <w:tcW w:w="580" w:type="dxa"/>
            <w:tcBorders>
              <w:top w:val="nil"/>
              <w:left w:val="nil"/>
              <w:bottom w:val="nil"/>
              <w:right w:val="nil"/>
            </w:tcBorders>
            <w:tcMar>
              <w:top w:w="128" w:type="dxa"/>
              <w:left w:w="43" w:type="dxa"/>
              <w:bottom w:w="43" w:type="dxa"/>
              <w:right w:w="43" w:type="dxa"/>
            </w:tcMar>
          </w:tcPr>
          <w:p w14:paraId="7D3DDF62" w14:textId="77777777" w:rsidR="00EE2529" w:rsidRPr="00C81B84" w:rsidRDefault="00AD5E1E" w:rsidP="00C81B84">
            <w:r w:rsidRPr="00C81B84">
              <w:t>740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AFAED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D30182" w14:textId="77777777" w:rsidR="00EE2529" w:rsidRPr="00C81B84" w:rsidRDefault="00AD5E1E" w:rsidP="00C81B84">
            <w:r w:rsidRPr="00C81B84">
              <w:t>Helsedirektoratet: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EDDA28" w14:textId="77777777" w:rsidR="00EE2529" w:rsidRPr="00C81B84" w:rsidRDefault="00AD5E1E" w:rsidP="00C81B84">
            <w:r w:rsidRPr="00C81B84">
              <w:t>13 333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D6E2CF" w14:textId="77777777" w:rsidR="00EE2529" w:rsidRPr="00C81B84" w:rsidRDefault="00AD5E1E" w:rsidP="00C81B84">
            <w:r w:rsidRPr="00C81B84">
              <w:t>3 982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1C7F478" w14:textId="77777777" w:rsidR="00EE2529" w:rsidRPr="00C81B84" w:rsidRDefault="00AD5E1E" w:rsidP="00C81B84">
            <w:r w:rsidRPr="00C81B84">
              <w:t>17 315</w:t>
            </w:r>
          </w:p>
        </w:tc>
      </w:tr>
      <w:tr w:rsidR="00EE2529" w:rsidRPr="00C81B84" w14:paraId="4FA46B48" w14:textId="77777777">
        <w:trPr>
          <w:trHeight w:val="380"/>
        </w:trPr>
        <w:tc>
          <w:tcPr>
            <w:tcW w:w="580" w:type="dxa"/>
            <w:tcBorders>
              <w:top w:val="nil"/>
              <w:left w:val="nil"/>
              <w:bottom w:val="nil"/>
              <w:right w:val="nil"/>
            </w:tcBorders>
            <w:tcMar>
              <w:top w:w="128" w:type="dxa"/>
              <w:left w:w="43" w:type="dxa"/>
              <w:bottom w:w="43" w:type="dxa"/>
              <w:right w:w="43" w:type="dxa"/>
            </w:tcMar>
          </w:tcPr>
          <w:p w14:paraId="4A1A089C" w14:textId="77777777" w:rsidR="00EE2529" w:rsidRPr="00C81B84" w:rsidRDefault="00AD5E1E" w:rsidP="00C81B84">
            <w:r w:rsidRPr="00C81B84">
              <w:t>740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C915B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4524361" w14:textId="77777777" w:rsidR="00EE2529" w:rsidRPr="00C81B84" w:rsidRDefault="00AD5E1E" w:rsidP="00C81B84">
            <w:r w:rsidRPr="00C81B84">
              <w:t>Helsedirektoratet: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EFA16D" w14:textId="77777777" w:rsidR="00EE2529" w:rsidRPr="00C81B84" w:rsidRDefault="00AD5E1E" w:rsidP="00C81B84">
            <w:r w:rsidRPr="00C81B84">
              <w:t>751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10AD7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0DC548C" w14:textId="77777777" w:rsidR="00EE2529" w:rsidRPr="00C81B84" w:rsidRDefault="00AD5E1E" w:rsidP="00C81B84">
            <w:r w:rsidRPr="00C81B84">
              <w:t>751</w:t>
            </w:r>
          </w:p>
        </w:tc>
      </w:tr>
      <w:tr w:rsidR="00EE2529" w:rsidRPr="00C81B84" w14:paraId="5DD384C8" w14:textId="77777777">
        <w:trPr>
          <w:trHeight w:val="380"/>
        </w:trPr>
        <w:tc>
          <w:tcPr>
            <w:tcW w:w="580" w:type="dxa"/>
            <w:tcBorders>
              <w:top w:val="nil"/>
              <w:left w:val="nil"/>
              <w:bottom w:val="nil"/>
              <w:right w:val="nil"/>
            </w:tcBorders>
            <w:tcMar>
              <w:top w:w="128" w:type="dxa"/>
              <w:left w:w="43" w:type="dxa"/>
              <w:bottom w:w="43" w:type="dxa"/>
              <w:right w:w="43" w:type="dxa"/>
            </w:tcMar>
          </w:tcPr>
          <w:p w14:paraId="71B47CB3" w14:textId="77777777" w:rsidR="00EE2529" w:rsidRPr="00C81B84" w:rsidRDefault="00AD5E1E" w:rsidP="00C81B84">
            <w:r w:rsidRPr="00C81B84">
              <w:t>741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20CD2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6BEB6C" w14:textId="77777777" w:rsidR="00EE2529" w:rsidRPr="00C81B84" w:rsidRDefault="00AD5E1E" w:rsidP="00C81B84">
            <w:r w:rsidRPr="00C81B84">
              <w:t>Norsk pasientskadeerstatning: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33714A" w14:textId="77777777" w:rsidR="00EE2529" w:rsidRPr="00C81B84" w:rsidRDefault="00AD5E1E" w:rsidP="00C81B84">
            <w:r w:rsidRPr="00C81B84">
              <w:t>3 055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8E02AC" w14:textId="77777777" w:rsidR="00EE2529" w:rsidRPr="00C81B84" w:rsidRDefault="00AD5E1E" w:rsidP="00C81B84">
            <w:r w:rsidRPr="00C81B84">
              <w:t>371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092B6B" w14:textId="77777777" w:rsidR="00EE2529" w:rsidRPr="00C81B84" w:rsidRDefault="00AD5E1E" w:rsidP="00C81B84">
            <w:r w:rsidRPr="00C81B84">
              <w:t>3 426</w:t>
            </w:r>
          </w:p>
        </w:tc>
      </w:tr>
      <w:tr w:rsidR="00EE2529" w:rsidRPr="00C81B84" w14:paraId="57D3AD2E" w14:textId="77777777">
        <w:trPr>
          <w:trHeight w:val="640"/>
        </w:trPr>
        <w:tc>
          <w:tcPr>
            <w:tcW w:w="580" w:type="dxa"/>
            <w:tcBorders>
              <w:top w:val="nil"/>
              <w:left w:val="nil"/>
              <w:bottom w:val="nil"/>
              <w:right w:val="nil"/>
            </w:tcBorders>
            <w:tcMar>
              <w:top w:w="128" w:type="dxa"/>
              <w:left w:w="43" w:type="dxa"/>
              <w:bottom w:w="43" w:type="dxa"/>
              <w:right w:w="43" w:type="dxa"/>
            </w:tcMar>
          </w:tcPr>
          <w:p w14:paraId="1699CF7D" w14:textId="77777777" w:rsidR="00EE2529" w:rsidRPr="00C81B84" w:rsidRDefault="00AD5E1E" w:rsidP="00C81B84">
            <w:r w:rsidRPr="00C81B84">
              <w:t>741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B9B84B"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0DFCC77" w14:textId="77777777" w:rsidR="00EE2529" w:rsidRPr="00C81B84" w:rsidRDefault="00AD5E1E" w:rsidP="00C81B84">
            <w:r w:rsidRPr="00C81B84">
              <w:t>Norsk pasientskadeerstatning: Advokatutgifter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B3EC6B" w14:textId="77777777" w:rsidR="00EE2529" w:rsidRPr="00C81B84" w:rsidRDefault="00AD5E1E" w:rsidP="00C81B84">
            <w:r w:rsidRPr="00C81B84">
              <w:t>1 100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8169A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BF595A" w14:textId="77777777" w:rsidR="00EE2529" w:rsidRPr="00C81B84" w:rsidRDefault="00AD5E1E" w:rsidP="00C81B84">
            <w:r w:rsidRPr="00C81B84">
              <w:t>1 100</w:t>
            </w:r>
          </w:p>
        </w:tc>
      </w:tr>
      <w:tr w:rsidR="00EE2529" w:rsidRPr="00C81B84" w14:paraId="1328B29F" w14:textId="77777777">
        <w:trPr>
          <w:trHeight w:val="640"/>
        </w:trPr>
        <w:tc>
          <w:tcPr>
            <w:tcW w:w="580" w:type="dxa"/>
            <w:tcBorders>
              <w:top w:val="nil"/>
              <w:left w:val="nil"/>
              <w:bottom w:val="nil"/>
              <w:right w:val="nil"/>
            </w:tcBorders>
            <w:tcMar>
              <w:top w:w="128" w:type="dxa"/>
              <w:left w:w="43" w:type="dxa"/>
              <w:bottom w:w="43" w:type="dxa"/>
              <w:right w:w="43" w:type="dxa"/>
            </w:tcMar>
          </w:tcPr>
          <w:p w14:paraId="6EA7B598" w14:textId="77777777" w:rsidR="00EE2529" w:rsidRPr="00C81B84" w:rsidRDefault="00AD5E1E" w:rsidP="00C81B84">
            <w:r w:rsidRPr="00C81B84">
              <w:t>741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EE7A09"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1CC81D1" w14:textId="77777777" w:rsidR="00EE2529" w:rsidRPr="00C81B84" w:rsidRDefault="00AD5E1E" w:rsidP="00C81B84">
            <w:r w:rsidRPr="00C81B84">
              <w:t>Norsk pasientskadeerstatning: Særskilte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CDA89" w14:textId="77777777" w:rsidR="00EE2529" w:rsidRPr="00C81B84" w:rsidRDefault="00AD5E1E" w:rsidP="00C81B84">
            <w:r w:rsidRPr="00C81B84">
              <w:t>548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7888A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20033B" w14:textId="77777777" w:rsidR="00EE2529" w:rsidRPr="00C81B84" w:rsidRDefault="00AD5E1E" w:rsidP="00C81B84">
            <w:r w:rsidRPr="00C81B84">
              <w:t>548</w:t>
            </w:r>
          </w:p>
        </w:tc>
      </w:tr>
      <w:tr w:rsidR="00EE2529" w:rsidRPr="00C81B84" w14:paraId="1E66DE3F" w14:textId="77777777">
        <w:trPr>
          <w:trHeight w:val="640"/>
        </w:trPr>
        <w:tc>
          <w:tcPr>
            <w:tcW w:w="580" w:type="dxa"/>
            <w:tcBorders>
              <w:top w:val="nil"/>
              <w:left w:val="nil"/>
              <w:bottom w:val="nil"/>
              <w:right w:val="nil"/>
            </w:tcBorders>
            <w:tcMar>
              <w:top w:w="128" w:type="dxa"/>
              <w:left w:w="43" w:type="dxa"/>
              <w:bottom w:w="43" w:type="dxa"/>
              <w:right w:w="43" w:type="dxa"/>
            </w:tcMar>
          </w:tcPr>
          <w:p w14:paraId="1B593C7B" w14:textId="77777777" w:rsidR="00EE2529" w:rsidRPr="00C81B84" w:rsidRDefault="00AD5E1E" w:rsidP="00C81B84">
            <w:r w:rsidRPr="00C81B84">
              <w:t>742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71EF6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FB4A5E" w14:textId="77777777" w:rsidR="00EE2529" w:rsidRPr="00C81B84" w:rsidRDefault="00AD5E1E" w:rsidP="00C81B84">
            <w:r w:rsidRPr="00C81B84">
              <w:t>Nasjonalt klageorgan for helsetjenesten: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60D834" w14:textId="77777777" w:rsidR="00EE2529" w:rsidRPr="00C81B84" w:rsidRDefault="00AD5E1E" w:rsidP="00C81B84">
            <w:r w:rsidRPr="00C81B84">
              <w:t>1 499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533DD9" w14:textId="77777777" w:rsidR="00EE2529" w:rsidRPr="00C81B84" w:rsidRDefault="00AD5E1E" w:rsidP="00C81B84">
            <w:r w:rsidRPr="00C81B84">
              <w:t>318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788A86" w14:textId="77777777" w:rsidR="00EE2529" w:rsidRPr="00C81B84" w:rsidRDefault="00AD5E1E" w:rsidP="00C81B84">
            <w:r w:rsidRPr="00C81B84">
              <w:t>1 817</w:t>
            </w:r>
          </w:p>
        </w:tc>
      </w:tr>
      <w:tr w:rsidR="00EE2529" w:rsidRPr="00C81B84" w14:paraId="052902A8" w14:textId="77777777">
        <w:trPr>
          <w:trHeight w:val="640"/>
        </w:trPr>
        <w:tc>
          <w:tcPr>
            <w:tcW w:w="580" w:type="dxa"/>
            <w:tcBorders>
              <w:top w:val="nil"/>
              <w:left w:val="nil"/>
              <w:bottom w:val="nil"/>
              <w:right w:val="nil"/>
            </w:tcBorders>
            <w:tcMar>
              <w:top w:w="128" w:type="dxa"/>
              <w:left w:w="43" w:type="dxa"/>
              <w:bottom w:w="43" w:type="dxa"/>
              <w:right w:w="43" w:type="dxa"/>
            </w:tcMar>
          </w:tcPr>
          <w:p w14:paraId="6B68C6C3" w14:textId="77777777" w:rsidR="00EE2529" w:rsidRPr="00C81B84" w:rsidRDefault="00AD5E1E" w:rsidP="00C81B84">
            <w:r w:rsidRPr="00C81B84">
              <w:t>742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9E29AB"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7B13E4B" w14:textId="77777777" w:rsidR="00EE2529" w:rsidRPr="00C81B84" w:rsidRDefault="00AD5E1E" w:rsidP="00C81B84">
            <w:r w:rsidRPr="00C81B84">
              <w:t>Nasjonalt klageorgan for helsetjenesten: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AF8D6D" w14:textId="77777777" w:rsidR="00EE2529" w:rsidRPr="00C81B84" w:rsidRDefault="00AD5E1E" w:rsidP="00C81B84">
            <w:r w:rsidRPr="00C81B84">
              <w:t>327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D161B1" w14:textId="77777777" w:rsidR="00EE2529" w:rsidRPr="00C81B84" w:rsidRDefault="00AD5E1E" w:rsidP="00C81B84">
            <w:r w:rsidRPr="00C81B84">
              <w:t>59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9DADFF" w14:textId="77777777" w:rsidR="00EE2529" w:rsidRPr="00C81B84" w:rsidRDefault="00AD5E1E" w:rsidP="00C81B84">
            <w:r w:rsidRPr="00C81B84">
              <w:t>386</w:t>
            </w:r>
          </w:p>
        </w:tc>
      </w:tr>
      <w:tr w:rsidR="00EE2529" w:rsidRPr="00C81B84" w14:paraId="31EAF094" w14:textId="77777777">
        <w:trPr>
          <w:trHeight w:val="380"/>
        </w:trPr>
        <w:tc>
          <w:tcPr>
            <w:tcW w:w="580" w:type="dxa"/>
            <w:tcBorders>
              <w:top w:val="nil"/>
              <w:left w:val="nil"/>
              <w:bottom w:val="nil"/>
              <w:right w:val="nil"/>
            </w:tcBorders>
            <w:tcMar>
              <w:top w:w="128" w:type="dxa"/>
              <w:left w:w="43" w:type="dxa"/>
              <w:bottom w:w="43" w:type="dxa"/>
              <w:right w:w="43" w:type="dxa"/>
            </w:tcMar>
          </w:tcPr>
          <w:p w14:paraId="1157938B" w14:textId="77777777" w:rsidR="00EE2529" w:rsidRPr="00C81B84" w:rsidRDefault="00AD5E1E" w:rsidP="00C81B84">
            <w:r w:rsidRPr="00C81B84">
              <w:t>744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C3EAE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185F1C" w14:textId="77777777" w:rsidR="00EE2529" w:rsidRPr="00C81B84" w:rsidRDefault="00AD5E1E" w:rsidP="00C81B84">
            <w:r w:rsidRPr="00C81B84">
              <w:t>Direktoratet for e-helse: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05AD48" w14:textId="77777777" w:rsidR="00EE2529" w:rsidRPr="00C81B84" w:rsidRDefault="00AD5E1E" w:rsidP="00C81B84">
            <w:r w:rsidRPr="00C81B84">
              <w:t>1 822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D58383" w14:textId="77777777" w:rsidR="00EE2529" w:rsidRPr="00C81B84" w:rsidRDefault="00AD5E1E" w:rsidP="00C81B84">
            <w:r w:rsidRPr="00C81B84">
              <w:t>1 091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23290E" w14:textId="77777777" w:rsidR="00EE2529" w:rsidRPr="00C81B84" w:rsidRDefault="00AD5E1E" w:rsidP="00C81B84">
            <w:r w:rsidRPr="00C81B84">
              <w:t>2 913</w:t>
            </w:r>
          </w:p>
        </w:tc>
      </w:tr>
      <w:tr w:rsidR="00EE2529" w:rsidRPr="00C81B84" w14:paraId="4D7B428C" w14:textId="77777777">
        <w:trPr>
          <w:trHeight w:val="640"/>
        </w:trPr>
        <w:tc>
          <w:tcPr>
            <w:tcW w:w="580" w:type="dxa"/>
            <w:tcBorders>
              <w:top w:val="nil"/>
              <w:left w:val="nil"/>
              <w:bottom w:val="nil"/>
              <w:right w:val="nil"/>
            </w:tcBorders>
            <w:tcMar>
              <w:top w:w="128" w:type="dxa"/>
              <w:left w:w="43" w:type="dxa"/>
              <w:bottom w:w="43" w:type="dxa"/>
              <w:right w:w="43" w:type="dxa"/>
            </w:tcMar>
          </w:tcPr>
          <w:p w14:paraId="1D1C2639" w14:textId="77777777" w:rsidR="00EE2529" w:rsidRPr="00C81B84" w:rsidRDefault="00AD5E1E" w:rsidP="00C81B84">
            <w:r w:rsidRPr="00C81B84">
              <w:t>744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F324F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9DEADF1" w14:textId="77777777" w:rsidR="00EE2529" w:rsidRPr="00C81B84" w:rsidRDefault="00AD5E1E" w:rsidP="00C81B84">
            <w:r w:rsidRPr="00C81B84">
              <w:t>Direktoratet for e-helse: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C3BA97" w14:textId="77777777" w:rsidR="00EE2529" w:rsidRPr="00C81B84" w:rsidRDefault="00AD5E1E" w:rsidP="00C81B84">
            <w:r w:rsidRPr="00C81B84">
              <w:t>2 703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D9E3A3" w14:textId="77777777" w:rsidR="00EE2529" w:rsidRPr="00C81B84" w:rsidRDefault="00AD5E1E" w:rsidP="00C81B84">
            <w:r w:rsidRPr="00C81B84">
              <w:t>391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2FEA136" w14:textId="77777777" w:rsidR="00EE2529" w:rsidRPr="00C81B84" w:rsidRDefault="00AD5E1E" w:rsidP="00C81B84">
            <w:r w:rsidRPr="00C81B84">
              <w:t>3 094</w:t>
            </w:r>
          </w:p>
        </w:tc>
      </w:tr>
      <w:tr w:rsidR="00EE2529" w:rsidRPr="00C81B84" w14:paraId="71C48310" w14:textId="77777777">
        <w:trPr>
          <w:trHeight w:val="380"/>
        </w:trPr>
        <w:tc>
          <w:tcPr>
            <w:tcW w:w="580" w:type="dxa"/>
            <w:tcBorders>
              <w:top w:val="nil"/>
              <w:left w:val="nil"/>
              <w:bottom w:val="nil"/>
              <w:right w:val="nil"/>
            </w:tcBorders>
            <w:tcMar>
              <w:top w:w="128" w:type="dxa"/>
              <w:left w:w="43" w:type="dxa"/>
              <w:bottom w:w="43" w:type="dxa"/>
              <w:right w:w="43" w:type="dxa"/>
            </w:tcMar>
          </w:tcPr>
          <w:p w14:paraId="0CB4DBF7" w14:textId="77777777" w:rsidR="00EE2529" w:rsidRPr="00C81B84" w:rsidRDefault="00AD5E1E" w:rsidP="00C81B84">
            <w:r w:rsidRPr="00C81B84">
              <w:t>745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6743D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A13510" w14:textId="77777777" w:rsidR="00EE2529" w:rsidRPr="00C81B84" w:rsidRDefault="00AD5E1E" w:rsidP="00C81B84">
            <w:r w:rsidRPr="00C81B84">
              <w:t>Folkehelseinstituttet: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7D90FC" w14:textId="77777777" w:rsidR="00EE2529" w:rsidRPr="00C81B84" w:rsidRDefault="00AD5E1E" w:rsidP="00C81B84">
            <w:r w:rsidRPr="00C81B84">
              <w:t>14 453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2FFC25" w14:textId="77777777" w:rsidR="00EE2529" w:rsidRPr="00C81B84" w:rsidRDefault="00AD5E1E" w:rsidP="00C81B84">
            <w:r w:rsidRPr="00C81B84">
              <w:t>4 677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E90728" w14:textId="77777777" w:rsidR="00EE2529" w:rsidRPr="00C81B84" w:rsidRDefault="00AD5E1E" w:rsidP="00C81B84">
            <w:r w:rsidRPr="00C81B84">
              <w:t>19 130</w:t>
            </w:r>
          </w:p>
        </w:tc>
      </w:tr>
      <w:tr w:rsidR="00EE2529" w:rsidRPr="00C81B84" w14:paraId="7F896251" w14:textId="77777777">
        <w:trPr>
          <w:trHeight w:val="380"/>
        </w:trPr>
        <w:tc>
          <w:tcPr>
            <w:tcW w:w="580" w:type="dxa"/>
            <w:tcBorders>
              <w:top w:val="nil"/>
              <w:left w:val="nil"/>
              <w:bottom w:val="nil"/>
              <w:right w:val="nil"/>
            </w:tcBorders>
            <w:tcMar>
              <w:top w:w="128" w:type="dxa"/>
              <w:left w:w="43" w:type="dxa"/>
              <w:bottom w:w="43" w:type="dxa"/>
              <w:right w:w="43" w:type="dxa"/>
            </w:tcMar>
          </w:tcPr>
          <w:p w14:paraId="1AE4EE7B" w14:textId="77777777" w:rsidR="00EE2529" w:rsidRPr="00C81B84" w:rsidRDefault="00AD5E1E" w:rsidP="00C81B84">
            <w:r w:rsidRPr="00C81B84">
              <w:t>745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9DAD4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0DCA19" w14:textId="77777777" w:rsidR="00EE2529" w:rsidRPr="00C81B84" w:rsidRDefault="00AD5E1E" w:rsidP="00C81B84">
            <w:r w:rsidRPr="00C81B84">
              <w:t>Folkehelseinstituttet: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0EEF3B" w14:textId="77777777" w:rsidR="00EE2529" w:rsidRPr="00C81B84" w:rsidRDefault="00AD5E1E" w:rsidP="00C81B84">
            <w:r w:rsidRPr="00C81B84">
              <w:t>3 421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FC9595" w14:textId="77777777" w:rsidR="00EE2529" w:rsidRPr="00C81B84" w:rsidRDefault="00AD5E1E" w:rsidP="00C81B84">
            <w:r w:rsidRPr="00C81B84">
              <w:t>757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3034561" w14:textId="77777777" w:rsidR="00EE2529" w:rsidRPr="00C81B84" w:rsidRDefault="00AD5E1E" w:rsidP="00C81B84">
            <w:r w:rsidRPr="00C81B84">
              <w:t>4 178</w:t>
            </w:r>
          </w:p>
        </w:tc>
      </w:tr>
      <w:tr w:rsidR="00EE2529" w:rsidRPr="00C81B84" w14:paraId="43EC0B2D" w14:textId="77777777">
        <w:trPr>
          <w:trHeight w:val="640"/>
        </w:trPr>
        <w:tc>
          <w:tcPr>
            <w:tcW w:w="580" w:type="dxa"/>
            <w:tcBorders>
              <w:top w:val="nil"/>
              <w:left w:val="nil"/>
              <w:bottom w:val="nil"/>
              <w:right w:val="nil"/>
            </w:tcBorders>
            <w:tcMar>
              <w:top w:w="128" w:type="dxa"/>
              <w:left w:w="43" w:type="dxa"/>
              <w:bottom w:w="43" w:type="dxa"/>
              <w:right w:w="43" w:type="dxa"/>
            </w:tcMar>
          </w:tcPr>
          <w:p w14:paraId="548DB396" w14:textId="77777777" w:rsidR="00EE2529" w:rsidRPr="00C81B84" w:rsidRDefault="00AD5E1E" w:rsidP="00C81B84">
            <w:r w:rsidRPr="00C81B84">
              <w:t>745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2F6C90"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64BFCE" w14:textId="77777777" w:rsidR="00EE2529" w:rsidRPr="00C81B84" w:rsidRDefault="00AD5E1E" w:rsidP="00C81B84">
            <w:r w:rsidRPr="00C81B84">
              <w:t>Folkehelseinstituttet: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1F2677" w14:textId="77777777" w:rsidR="00EE2529" w:rsidRPr="00C81B84" w:rsidRDefault="00AD5E1E" w:rsidP="00C81B84">
            <w:r w:rsidRPr="00C81B84">
              <w:t>471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137AE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5E90F7" w14:textId="77777777" w:rsidR="00EE2529" w:rsidRPr="00C81B84" w:rsidRDefault="00AD5E1E" w:rsidP="00C81B84">
            <w:r w:rsidRPr="00C81B84">
              <w:t>471</w:t>
            </w:r>
          </w:p>
        </w:tc>
      </w:tr>
      <w:tr w:rsidR="00EE2529" w:rsidRPr="00C81B84" w14:paraId="6444ECD3" w14:textId="77777777">
        <w:trPr>
          <w:trHeight w:val="380"/>
        </w:trPr>
        <w:tc>
          <w:tcPr>
            <w:tcW w:w="580" w:type="dxa"/>
            <w:tcBorders>
              <w:top w:val="nil"/>
              <w:left w:val="nil"/>
              <w:bottom w:val="nil"/>
              <w:right w:val="nil"/>
            </w:tcBorders>
            <w:tcMar>
              <w:top w:w="128" w:type="dxa"/>
              <w:left w:w="43" w:type="dxa"/>
              <w:bottom w:w="43" w:type="dxa"/>
              <w:right w:w="43" w:type="dxa"/>
            </w:tcMar>
          </w:tcPr>
          <w:p w14:paraId="5175A712" w14:textId="77777777" w:rsidR="00EE2529" w:rsidRPr="00C81B84" w:rsidRDefault="00AD5E1E" w:rsidP="00C81B84">
            <w:r w:rsidRPr="00C81B84">
              <w:t>746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9742B2"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E66262" w14:textId="77777777" w:rsidR="00EE2529" w:rsidRPr="00C81B84" w:rsidRDefault="00AD5E1E" w:rsidP="00C81B84">
            <w:r w:rsidRPr="00C81B84">
              <w:t>Statens legemiddelverk: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591A86" w14:textId="77777777" w:rsidR="00EE2529" w:rsidRPr="00C81B84" w:rsidRDefault="00AD5E1E" w:rsidP="00C81B84">
            <w:r w:rsidRPr="00C81B84">
              <w:t>2 797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5B671C" w14:textId="77777777" w:rsidR="00EE2529" w:rsidRPr="00C81B84" w:rsidRDefault="00AD5E1E" w:rsidP="00C81B84">
            <w:r w:rsidRPr="00C81B84">
              <w:t>1 198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8F949C" w14:textId="77777777" w:rsidR="00EE2529" w:rsidRPr="00C81B84" w:rsidRDefault="00AD5E1E" w:rsidP="00C81B84">
            <w:r w:rsidRPr="00C81B84">
              <w:t>3 995</w:t>
            </w:r>
          </w:p>
        </w:tc>
      </w:tr>
      <w:tr w:rsidR="00EE2529" w:rsidRPr="00C81B84" w14:paraId="6835D10A" w14:textId="77777777">
        <w:trPr>
          <w:trHeight w:val="640"/>
        </w:trPr>
        <w:tc>
          <w:tcPr>
            <w:tcW w:w="580" w:type="dxa"/>
            <w:tcBorders>
              <w:top w:val="nil"/>
              <w:left w:val="nil"/>
              <w:bottom w:val="nil"/>
              <w:right w:val="nil"/>
            </w:tcBorders>
            <w:tcMar>
              <w:top w:w="128" w:type="dxa"/>
              <w:left w:w="43" w:type="dxa"/>
              <w:bottom w:w="43" w:type="dxa"/>
              <w:right w:w="43" w:type="dxa"/>
            </w:tcMar>
          </w:tcPr>
          <w:p w14:paraId="433E57C8" w14:textId="77777777" w:rsidR="00EE2529" w:rsidRPr="00C81B84" w:rsidRDefault="00AD5E1E" w:rsidP="00C81B84">
            <w:r w:rsidRPr="00C81B84">
              <w:t>746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BA7A8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FB9C4F" w14:textId="77777777" w:rsidR="00EE2529" w:rsidRPr="00C81B84" w:rsidRDefault="00AD5E1E" w:rsidP="00C81B84">
            <w:r w:rsidRPr="00C81B84">
              <w:t>Statens legemiddelverk: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A84190" w14:textId="77777777" w:rsidR="00EE2529" w:rsidRPr="00C81B84" w:rsidRDefault="00AD5E1E" w:rsidP="00C81B84">
            <w:r w:rsidRPr="00C81B84">
              <w:t>662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E81A5C" w14:textId="77777777" w:rsidR="00EE2529" w:rsidRPr="00C81B84" w:rsidRDefault="00AD5E1E" w:rsidP="00C81B84">
            <w:r w:rsidRPr="00C81B84">
              <w:t>93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482EBD" w14:textId="77777777" w:rsidR="00EE2529" w:rsidRPr="00C81B84" w:rsidRDefault="00AD5E1E" w:rsidP="00C81B84">
            <w:r w:rsidRPr="00C81B84">
              <w:t>755</w:t>
            </w:r>
          </w:p>
        </w:tc>
      </w:tr>
      <w:tr w:rsidR="00EE2529" w:rsidRPr="00C81B84" w14:paraId="75FCDED2" w14:textId="77777777">
        <w:trPr>
          <w:trHeight w:val="640"/>
        </w:trPr>
        <w:tc>
          <w:tcPr>
            <w:tcW w:w="580" w:type="dxa"/>
            <w:tcBorders>
              <w:top w:val="nil"/>
              <w:left w:val="nil"/>
              <w:bottom w:val="nil"/>
              <w:right w:val="nil"/>
            </w:tcBorders>
            <w:tcMar>
              <w:top w:w="128" w:type="dxa"/>
              <w:left w:w="43" w:type="dxa"/>
              <w:bottom w:w="43" w:type="dxa"/>
              <w:right w:w="43" w:type="dxa"/>
            </w:tcMar>
          </w:tcPr>
          <w:p w14:paraId="73A1584D" w14:textId="77777777" w:rsidR="00EE2529" w:rsidRPr="00C81B84" w:rsidRDefault="00AD5E1E" w:rsidP="00C81B84">
            <w:r w:rsidRPr="00C81B84">
              <w:t>747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C582D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739A8DB" w14:textId="77777777" w:rsidR="00EE2529" w:rsidRPr="00C81B84" w:rsidRDefault="00AD5E1E" w:rsidP="00C81B84">
            <w:r w:rsidRPr="00C81B84">
              <w:t>Direktoratet for strålevern og atomsikkerhet: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0FB438" w14:textId="77777777" w:rsidR="00EE2529" w:rsidRPr="00C81B84" w:rsidRDefault="00AD5E1E" w:rsidP="00C81B84">
            <w:r w:rsidRPr="00C81B84">
              <w:t>973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81C04D" w14:textId="77777777" w:rsidR="00EE2529" w:rsidRPr="00C81B84" w:rsidRDefault="00AD5E1E" w:rsidP="00C81B84">
            <w:r w:rsidRPr="00C81B84">
              <w:t>405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BB42C2" w14:textId="77777777" w:rsidR="00EE2529" w:rsidRPr="00C81B84" w:rsidRDefault="00AD5E1E" w:rsidP="00C81B84">
            <w:r w:rsidRPr="00C81B84">
              <w:t>1 378</w:t>
            </w:r>
          </w:p>
        </w:tc>
      </w:tr>
      <w:tr w:rsidR="00EE2529" w:rsidRPr="00C81B84" w14:paraId="2D3121AE" w14:textId="77777777">
        <w:trPr>
          <w:trHeight w:val="640"/>
        </w:trPr>
        <w:tc>
          <w:tcPr>
            <w:tcW w:w="580" w:type="dxa"/>
            <w:tcBorders>
              <w:top w:val="nil"/>
              <w:left w:val="nil"/>
              <w:bottom w:val="nil"/>
              <w:right w:val="nil"/>
            </w:tcBorders>
            <w:tcMar>
              <w:top w:w="128" w:type="dxa"/>
              <w:left w:w="43" w:type="dxa"/>
              <w:bottom w:w="43" w:type="dxa"/>
              <w:right w:w="43" w:type="dxa"/>
            </w:tcMar>
          </w:tcPr>
          <w:p w14:paraId="00FD1009" w14:textId="77777777" w:rsidR="00EE2529" w:rsidRPr="00C81B84" w:rsidRDefault="00AD5E1E" w:rsidP="00C81B84">
            <w:r w:rsidRPr="00C81B84">
              <w:t>747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5CD28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066EA7" w14:textId="77777777" w:rsidR="00EE2529" w:rsidRPr="00C81B84" w:rsidRDefault="00AD5E1E" w:rsidP="00C81B84">
            <w:r w:rsidRPr="00C81B84">
              <w:t>Direktoratet for strålevern og atomsikkerhet: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CFAC37" w14:textId="77777777" w:rsidR="00EE2529" w:rsidRPr="00C81B84" w:rsidRDefault="00AD5E1E" w:rsidP="00C81B84">
            <w:r w:rsidRPr="00C81B84">
              <w:t>287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0E63E7" w14:textId="77777777" w:rsidR="00EE2529" w:rsidRPr="00C81B84" w:rsidRDefault="00AD5E1E" w:rsidP="00C81B84">
            <w:r w:rsidRPr="00C81B84">
              <w:t>28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91B73A9" w14:textId="77777777" w:rsidR="00EE2529" w:rsidRPr="00C81B84" w:rsidRDefault="00AD5E1E" w:rsidP="00C81B84">
            <w:r w:rsidRPr="00C81B84">
              <w:t>315</w:t>
            </w:r>
          </w:p>
        </w:tc>
      </w:tr>
      <w:tr w:rsidR="00EE2529" w:rsidRPr="00C81B84" w14:paraId="36832837" w14:textId="77777777">
        <w:trPr>
          <w:trHeight w:val="880"/>
        </w:trPr>
        <w:tc>
          <w:tcPr>
            <w:tcW w:w="580" w:type="dxa"/>
            <w:tcBorders>
              <w:top w:val="nil"/>
              <w:left w:val="nil"/>
              <w:bottom w:val="nil"/>
              <w:right w:val="nil"/>
            </w:tcBorders>
            <w:tcMar>
              <w:top w:w="128" w:type="dxa"/>
              <w:left w:w="43" w:type="dxa"/>
              <w:bottom w:w="43" w:type="dxa"/>
              <w:right w:w="43" w:type="dxa"/>
            </w:tcMar>
          </w:tcPr>
          <w:p w14:paraId="50E5D512" w14:textId="77777777" w:rsidR="00EE2529" w:rsidRPr="00C81B84" w:rsidRDefault="00AD5E1E" w:rsidP="00C81B84">
            <w:r w:rsidRPr="00C81B84">
              <w:t>747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2BEA9C"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BD418B2" w14:textId="77777777" w:rsidR="00EE2529" w:rsidRPr="00C81B84" w:rsidRDefault="00AD5E1E" w:rsidP="00C81B84">
            <w:r w:rsidRPr="00C81B84">
              <w:t>Direktoratet for strålevern og atomsikkerhet: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C43D14" w14:textId="77777777" w:rsidR="00EE2529" w:rsidRPr="00C81B84" w:rsidRDefault="00AD5E1E" w:rsidP="00C81B84">
            <w:r w:rsidRPr="00C81B84">
              <w:t>170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680EF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140150" w14:textId="77777777" w:rsidR="00EE2529" w:rsidRPr="00C81B84" w:rsidRDefault="00AD5E1E" w:rsidP="00C81B84">
            <w:r w:rsidRPr="00C81B84">
              <w:t>170</w:t>
            </w:r>
          </w:p>
        </w:tc>
      </w:tr>
      <w:tr w:rsidR="00EE2529" w:rsidRPr="00C81B84" w14:paraId="06D23F99" w14:textId="77777777">
        <w:trPr>
          <w:trHeight w:val="380"/>
        </w:trPr>
        <w:tc>
          <w:tcPr>
            <w:tcW w:w="580" w:type="dxa"/>
            <w:tcBorders>
              <w:top w:val="nil"/>
              <w:left w:val="nil"/>
              <w:bottom w:val="nil"/>
              <w:right w:val="nil"/>
            </w:tcBorders>
            <w:tcMar>
              <w:top w:w="128" w:type="dxa"/>
              <w:left w:w="43" w:type="dxa"/>
              <w:bottom w:w="43" w:type="dxa"/>
              <w:right w:w="43" w:type="dxa"/>
            </w:tcMar>
          </w:tcPr>
          <w:p w14:paraId="60AA8AC3" w14:textId="77777777" w:rsidR="00EE2529" w:rsidRPr="00C81B84" w:rsidRDefault="00AD5E1E" w:rsidP="00C81B84">
            <w:r w:rsidRPr="00C81B84">
              <w:t>748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9A514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2DD77C" w14:textId="77777777" w:rsidR="00EE2529" w:rsidRPr="00C81B84" w:rsidRDefault="00AD5E1E" w:rsidP="00C81B84">
            <w:r w:rsidRPr="00C81B84">
              <w:t>Statens helsetilsyn: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061B9" w14:textId="77777777" w:rsidR="00EE2529" w:rsidRPr="00C81B84" w:rsidRDefault="00AD5E1E" w:rsidP="00C81B84">
            <w:r w:rsidRPr="00C81B84">
              <w:t>1 488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A1E074" w14:textId="77777777" w:rsidR="00EE2529" w:rsidRPr="00C81B84" w:rsidRDefault="00AD5E1E" w:rsidP="00C81B84">
            <w:r w:rsidRPr="00C81B84">
              <w:t>874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2CC019" w14:textId="77777777" w:rsidR="00EE2529" w:rsidRPr="00C81B84" w:rsidRDefault="00AD5E1E" w:rsidP="00C81B84">
            <w:r w:rsidRPr="00C81B84">
              <w:t>2 362</w:t>
            </w:r>
          </w:p>
        </w:tc>
      </w:tr>
      <w:tr w:rsidR="00EE2529" w:rsidRPr="00C81B84" w14:paraId="79EFFCD4" w14:textId="77777777">
        <w:trPr>
          <w:trHeight w:val="640"/>
        </w:trPr>
        <w:tc>
          <w:tcPr>
            <w:tcW w:w="580" w:type="dxa"/>
            <w:tcBorders>
              <w:top w:val="nil"/>
              <w:left w:val="nil"/>
              <w:bottom w:val="nil"/>
              <w:right w:val="nil"/>
            </w:tcBorders>
            <w:tcMar>
              <w:top w:w="128" w:type="dxa"/>
              <w:left w:w="43" w:type="dxa"/>
              <w:bottom w:w="43" w:type="dxa"/>
              <w:right w:w="43" w:type="dxa"/>
            </w:tcMar>
          </w:tcPr>
          <w:p w14:paraId="4ADE931E" w14:textId="77777777" w:rsidR="00EE2529" w:rsidRPr="00C81B84" w:rsidRDefault="00AD5E1E" w:rsidP="00C81B84">
            <w:r w:rsidRPr="00C81B84">
              <w:t>749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BECB2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D8373AD" w14:textId="77777777" w:rsidR="00EE2529" w:rsidRPr="00C81B84" w:rsidRDefault="00AD5E1E" w:rsidP="00C81B84">
            <w:r w:rsidRPr="00C81B84">
              <w:t>Statens undersøkelseskommisjon for helse- og omsorgstjenesten: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F980A6" w14:textId="77777777" w:rsidR="00EE2529" w:rsidRPr="00C81B84" w:rsidRDefault="00AD5E1E" w:rsidP="00C81B84">
            <w:r w:rsidRPr="00C81B84">
              <w:t>386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C9411C" w14:textId="77777777" w:rsidR="00EE2529" w:rsidRPr="00C81B84" w:rsidRDefault="00AD5E1E" w:rsidP="00C81B84">
            <w:r w:rsidRPr="00C81B84">
              <w:t>287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D3C315" w14:textId="77777777" w:rsidR="00EE2529" w:rsidRPr="00C81B84" w:rsidRDefault="00AD5E1E" w:rsidP="00C81B84">
            <w:r w:rsidRPr="00C81B84">
              <w:t>673</w:t>
            </w:r>
          </w:p>
        </w:tc>
      </w:tr>
      <w:tr w:rsidR="00EE2529" w:rsidRPr="00C81B84" w14:paraId="38132163" w14:textId="77777777">
        <w:trPr>
          <w:trHeight w:val="380"/>
        </w:trPr>
        <w:tc>
          <w:tcPr>
            <w:tcW w:w="580" w:type="dxa"/>
            <w:tcBorders>
              <w:top w:val="nil"/>
              <w:left w:val="nil"/>
              <w:bottom w:val="nil"/>
              <w:right w:val="nil"/>
            </w:tcBorders>
            <w:tcMar>
              <w:top w:w="128" w:type="dxa"/>
              <w:left w:w="43" w:type="dxa"/>
              <w:bottom w:w="43" w:type="dxa"/>
              <w:right w:w="43" w:type="dxa"/>
            </w:tcMar>
          </w:tcPr>
          <w:p w14:paraId="06C34921"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D9311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3BDD87" w14:textId="77777777" w:rsidR="00EE2529" w:rsidRPr="00C81B84" w:rsidRDefault="00AD5E1E" w:rsidP="00C81B84">
            <w:r w:rsidRPr="00C81B84">
              <w:t>Omsorgstjeneste: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AE25B0" w14:textId="77777777" w:rsidR="00EE2529" w:rsidRPr="00C81B84" w:rsidRDefault="00AD5E1E" w:rsidP="00C81B84">
            <w:r w:rsidRPr="00C81B84">
              <w:t>3 415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E899C4" w14:textId="77777777" w:rsidR="00EE2529" w:rsidRPr="00C81B84" w:rsidRDefault="00AD5E1E" w:rsidP="00C81B84">
            <w:r w:rsidRPr="00C81B84">
              <w:t>120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5FFA52" w14:textId="77777777" w:rsidR="00EE2529" w:rsidRPr="00C81B84" w:rsidRDefault="00AD5E1E" w:rsidP="00C81B84">
            <w:r w:rsidRPr="00C81B84">
              <w:t>3 535</w:t>
            </w:r>
          </w:p>
        </w:tc>
      </w:tr>
      <w:tr w:rsidR="00EE2529" w:rsidRPr="00C81B84" w14:paraId="1DA23DDD" w14:textId="77777777">
        <w:trPr>
          <w:trHeight w:val="640"/>
        </w:trPr>
        <w:tc>
          <w:tcPr>
            <w:tcW w:w="580" w:type="dxa"/>
            <w:tcBorders>
              <w:top w:val="nil"/>
              <w:left w:val="nil"/>
              <w:bottom w:val="nil"/>
              <w:right w:val="nil"/>
            </w:tcBorders>
            <w:tcMar>
              <w:top w:w="128" w:type="dxa"/>
              <w:left w:w="43" w:type="dxa"/>
              <w:bottom w:w="43" w:type="dxa"/>
              <w:right w:w="43" w:type="dxa"/>
            </w:tcMar>
          </w:tcPr>
          <w:p w14:paraId="50F4A7B5"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D2B54D"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82300D" w14:textId="77777777" w:rsidR="00EE2529" w:rsidRPr="00C81B84" w:rsidRDefault="00AD5E1E" w:rsidP="00C81B84">
            <w:r w:rsidRPr="00C81B84">
              <w:t>Omsorgstjeneste: Kommunale kompetansetiltak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7A3DD6" w14:textId="77777777" w:rsidR="00EE2529" w:rsidRPr="00C81B84" w:rsidRDefault="00AD5E1E" w:rsidP="00C81B84">
            <w:r w:rsidRPr="00C81B84">
              <w:t>228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A30FC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A17215" w14:textId="77777777" w:rsidR="00EE2529" w:rsidRPr="00C81B84" w:rsidRDefault="00AD5E1E" w:rsidP="00C81B84">
            <w:r w:rsidRPr="00C81B84">
              <w:t>228</w:t>
            </w:r>
          </w:p>
        </w:tc>
      </w:tr>
      <w:tr w:rsidR="00EE2529" w:rsidRPr="00C81B84" w14:paraId="3BCC925F" w14:textId="77777777">
        <w:trPr>
          <w:trHeight w:val="380"/>
        </w:trPr>
        <w:tc>
          <w:tcPr>
            <w:tcW w:w="580" w:type="dxa"/>
            <w:tcBorders>
              <w:top w:val="nil"/>
              <w:left w:val="nil"/>
              <w:bottom w:val="nil"/>
              <w:right w:val="nil"/>
            </w:tcBorders>
            <w:tcMar>
              <w:top w:w="128" w:type="dxa"/>
              <w:left w:w="43" w:type="dxa"/>
              <w:bottom w:w="43" w:type="dxa"/>
              <w:right w:w="43" w:type="dxa"/>
            </w:tcMar>
          </w:tcPr>
          <w:p w14:paraId="742BFD88"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AA37BA"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B28B502" w14:textId="77777777" w:rsidR="00EE2529" w:rsidRPr="00C81B84" w:rsidRDefault="00AD5E1E" w:rsidP="00C81B84">
            <w:r w:rsidRPr="00C81B84">
              <w:t>Omsorgstjeneste: Vertskommuner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B4F0C8" w14:textId="77777777" w:rsidR="00EE2529" w:rsidRPr="00C81B84" w:rsidRDefault="00AD5E1E" w:rsidP="00C81B84">
            <w:r w:rsidRPr="00C81B84">
              <w:t>21 028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86077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D84B46" w14:textId="77777777" w:rsidR="00EE2529" w:rsidRPr="00C81B84" w:rsidRDefault="00AD5E1E" w:rsidP="00C81B84">
            <w:r w:rsidRPr="00C81B84">
              <w:t>21 028</w:t>
            </w:r>
          </w:p>
        </w:tc>
      </w:tr>
      <w:tr w:rsidR="00EE2529" w:rsidRPr="00C81B84" w14:paraId="5468AC23" w14:textId="77777777">
        <w:trPr>
          <w:trHeight w:val="640"/>
        </w:trPr>
        <w:tc>
          <w:tcPr>
            <w:tcW w:w="580" w:type="dxa"/>
            <w:tcBorders>
              <w:top w:val="nil"/>
              <w:left w:val="nil"/>
              <w:bottom w:val="nil"/>
              <w:right w:val="nil"/>
            </w:tcBorders>
            <w:tcMar>
              <w:top w:w="128" w:type="dxa"/>
              <w:left w:w="43" w:type="dxa"/>
              <w:bottom w:w="43" w:type="dxa"/>
              <w:right w:w="43" w:type="dxa"/>
            </w:tcMar>
          </w:tcPr>
          <w:p w14:paraId="32182D77"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94F7BC" w14:textId="77777777" w:rsidR="00EE2529" w:rsidRPr="00C81B84" w:rsidRDefault="00AD5E1E" w:rsidP="00C81B84">
            <w:r w:rsidRPr="00C81B84">
              <w:t>65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F0C867" w14:textId="77777777" w:rsidR="00EE2529" w:rsidRPr="00C81B84" w:rsidRDefault="00AD5E1E" w:rsidP="00C81B84">
            <w:r w:rsidRPr="00C81B84">
              <w:t>Omsorgstjeneste: Forsøk med statlig finansiering av omsorgstjenestene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4500D7" w14:textId="77777777" w:rsidR="00EE2529" w:rsidRPr="00C81B84" w:rsidRDefault="00AD5E1E" w:rsidP="00C81B84">
            <w:r w:rsidRPr="00C81B84">
              <w:t>1 375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3E27B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87BCF4" w14:textId="77777777" w:rsidR="00EE2529" w:rsidRPr="00C81B84" w:rsidRDefault="00AD5E1E" w:rsidP="00C81B84">
            <w:r w:rsidRPr="00C81B84">
              <w:t>1 375</w:t>
            </w:r>
          </w:p>
        </w:tc>
      </w:tr>
      <w:tr w:rsidR="00EE2529" w:rsidRPr="00C81B84" w14:paraId="10E3E31C" w14:textId="77777777">
        <w:trPr>
          <w:trHeight w:val="380"/>
        </w:trPr>
        <w:tc>
          <w:tcPr>
            <w:tcW w:w="580" w:type="dxa"/>
            <w:tcBorders>
              <w:top w:val="nil"/>
              <w:left w:val="nil"/>
              <w:bottom w:val="nil"/>
              <w:right w:val="nil"/>
            </w:tcBorders>
            <w:tcMar>
              <w:top w:w="128" w:type="dxa"/>
              <w:left w:w="43" w:type="dxa"/>
              <w:bottom w:w="43" w:type="dxa"/>
              <w:right w:w="43" w:type="dxa"/>
            </w:tcMar>
          </w:tcPr>
          <w:p w14:paraId="4EA0B034"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948D8A" w14:textId="77777777" w:rsidR="00EE2529" w:rsidRPr="00C81B84" w:rsidRDefault="00AD5E1E" w:rsidP="00C81B84">
            <w:r w:rsidRPr="00C81B84">
              <w:t>67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06A806" w14:textId="77777777" w:rsidR="00EE2529" w:rsidRPr="00C81B84" w:rsidRDefault="00AD5E1E" w:rsidP="00C81B84">
            <w:r w:rsidRPr="00C81B84">
              <w:t>Omsorgstjeneste: Utviklingstiltak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68AD32" w14:textId="77777777" w:rsidR="00EE2529" w:rsidRPr="00C81B84" w:rsidRDefault="00AD5E1E" w:rsidP="00C81B84">
            <w:r w:rsidRPr="00C81B84">
              <w:t>2 074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C927C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0834F0" w14:textId="77777777" w:rsidR="00EE2529" w:rsidRPr="00C81B84" w:rsidRDefault="00AD5E1E" w:rsidP="00C81B84">
            <w:r w:rsidRPr="00C81B84">
              <w:t>2 074</w:t>
            </w:r>
          </w:p>
        </w:tc>
      </w:tr>
      <w:tr w:rsidR="00EE2529" w:rsidRPr="00C81B84" w14:paraId="6CCD1BFF" w14:textId="77777777">
        <w:trPr>
          <w:trHeight w:val="640"/>
        </w:trPr>
        <w:tc>
          <w:tcPr>
            <w:tcW w:w="580" w:type="dxa"/>
            <w:tcBorders>
              <w:top w:val="nil"/>
              <w:left w:val="nil"/>
              <w:bottom w:val="nil"/>
              <w:right w:val="nil"/>
            </w:tcBorders>
            <w:tcMar>
              <w:top w:w="128" w:type="dxa"/>
              <w:left w:w="43" w:type="dxa"/>
              <w:bottom w:w="43" w:type="dxa"/>
              <w:right w:w="43" w:type="dxa"/>
            </w:tcMar>
          </w:tcPr>
          <w:p w14:paraId="118C6FD5"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AAFCDE" w14:textId="77777777" w:rsidR="00EE2529" w:rsidRPr="00C81B84" w:rsidRDefault="00AD5E1E" w:rsidP="00C81B84">
            <w:r w:rsidRPr="00C81B84">
              <w:t>68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B3BD38" w14:textId="77777777" w:rsidR="00EE2529" w:rsidRPr="00C81B84" w:rsidRDefault="00AD5E1E" w:rsidP="00C81B84">
            <w:r w:rsidRPr="00C81B84">
              <w:t>Omsorgstjeneste: Kompetanse og innovasjon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6EEEC0" w14:textId="77777777" w:rsidR="00EE2529" w:rsidRPr="00C81B84" w:rsidRDefault="00AD5E1E" w:rsidP="00C81B84">
            <w:r w:rsidRPr="00C81B84">
              <w:t>9 192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CA1AB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6E8ABC" w14:textId="77777777" w:rsidR="00EE2529" w:rsidRPr="00C81B84" w:rsidRDefault="00AD5E1E" w:rsidP="00C81B84">
            <w:r w:rsidRPr="00C81B84">
              <w:t>9 192</w:t>
            </w:r>
          </w:p>
        </w:tc>
      </w:tr>
      <w:tr w:rsidR="00EE2529" w:rsidRPr="00C81B84" w14:paraId="42BBD7BC" w14:textId="77777777">
        <w:trPr>
          <w:trHeight w:val="380"/>
        </w:trPr>
        <w:tc>
          <w:tcPr>
            <w:tcW w:w="580" w:type="dxa"/>
            <w:tcBorders>
              <w:top w:val="nil"/>
              <w:left w:val="nil"/>
              <w:bottom w:val="nil"/>
              <w:right w:val="nil"/>
            </w:tcBorders>
            <w:tcMar>
              <w:top w:w="128" w:type="dxa"/>
              <w:left w:w="43" w:type="dxa"/>
              <w:bottom w:w="43" w:type="dxa"/>
              <w:right w:w="43" w:type="dxa"/>
            </w:tcMar>
          </w:tcPr>
          <w:p w14:paraId="13B7ED57"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18E512"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0189B6F" w14:textId="77777777" w:rsidR="00EE2529" w:rsidRPr="00C81B84" w:rsidRDefault="00AD5E1E" w:rsidP="00C81B84">
            <w:r w:rsidRPr="00C81B84">
              <w:t>Omsorgstjeneste: Frivillig arbeid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0FDE7F" w14:textId="77777777" w:rsidR="00EE2529" w:rsidRPr="00C81B84" w:rsidRDefault="00AD5E1E" w:rsidP="00C81B84">
            <w:r w:rsidRPr="00C81B84">
              <w:t>598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D77A9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85CAA4" w14:textId="77777777" w:rsidR="00EE2529" w:rsidRPr="00C81B84" w:rsidRDefault="00AD5E1E" w:rsidP="00C81B84">
            <w:r w:rsidRPr="00C81B84">
              <w:t>598</w:t>
            </w:r>
          </w:p>
        </w:tc>
      </w:tr>
      <w:tr w:rsidR="00EE2529" w:rsidRPr="00C81B84" w14:paraId="2CA630A6" w14:textId="77777777">
        <w:trPr>
          <w:trHeight w:val="380"/>
        </w:trPr>
        <w:tc>
          <w:tcPr>
            <w:tcW w:w="580" w:type="dxa"/>
            <w:tcBorders>
              <w:top w:val="nil"/>
              <w:left w:val="nil"/>
              <w:bottom w:val="nil"/>
              <w:right w:val="nil"/>
            </w:tcBorders>
            <w:tcMar>
              <w:top w:w="128" w:type="dxa"/>
              <w:left w:w="43" w:type="dxa"/>
              <w:bottom w:w="43" w:type="dxa"/>
              <w:right w:w="43" w:type="dxa"/>
            </w:tcMar>
          </w:tcPr>
          <w:p w14:paraId="3B501F30"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C950C1"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2BA732" w14:textId="77777777" w:rsidR="00EE2529" w:rsidRPr="00C81B84" w:rsidRDefault="00AD5E1E" w:rsidP="00C81B84">
            <w:r w:rsidRPr="00C81B84">
              <w:t>Omsorgstjeneste: Landsbystiftelsen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BA1403" w14:textId="77777777" w:rsidR="00EE2529" w:rsidRPr="00C81B84" w:rsidRDefault="00AD5E1E" w:rsidP="00C81B84">
            <w:r w:rsidRPr="00C81B84">
              <w:t>1 935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9E91A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478AD7" w14:textId="77777777" w:rsidR="00EE2529" w:rsidRPr="00C81B84" w:rsidRDefault="00AD5E1E" w:rsidP="00C81B84">
            <w:r w:rsidRPr="00C81B84">
              <w:t>1 935</w:t>
            </w:r>
          </w:p>
        </w:tc>
      </w:tr>
      <w:tr w:rsidR="00EE2529" w:rsidRPr="00C81B84" w14:paraId="288C1CF5" w14:textId="77777777">
        <w:trPr>
          <w:trHeight w:val="380"/>
        </w:trPr>
        <w:tc>
          <w:tcPr>
            <w:tcW w:w="580" w:type="dxa"/>
            <w:tcBorders>
              <w:top w:val="nil"/>
              <w:left w:val="nil"/>
              <w:bottom w:val="nil"/>
              <w:right w:val="nil"/>
            </w:tcBorders>
            <w:tcMar>
              <w:top w:w="128" w:type="dxa"/>
              <w:left w:w="43" w:type="dxa"/>
              <w:bottom w:w="43" w:type="dxa"/>
              <w:right w:w="43" w:type="dxa"/>
            </w:tcMar>
          </w:tcPr>
          <w:p w14:paraId="7EA52246"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20CCB2"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59867B" w14:textId="77777777" w:rsidR="00EE2529" w:rsidRPr="00C81B84" w:rsidRDefault="00AD5E1E" w:rsidP="00C81B84">
            <w:r w:rsidRPr="00C81B84">
              <w:t>Omsorgstjeneste: Særlige omsorgsbehov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88F0E6" w14:textId="77777777" w:rsidR="00EE2529" w:rsidRPr="00C81B84" w:rsidRDefault="00AD5E1E" w:rsidP="00C81B84">
            <w:r w:rsidRPr="00C81B84">
              <w:t>1 031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8EAE0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B8045C" w14:textId="77777777" w:rsidR="00EE2529" w:rsidRPr="00C81B84" w:rsidRDefault="00AD5E1E" w:rsidP="00C81B84">
            <w:r w:rsidRPr="00C81B84">
              <w:t>1 031</w:t>
            </w:r>
          </w:p>
        </w:tc>
      </w:tr>
      <w:tr w:rsidR="00EE2529" w:rsidRPr="00C81B84" w14:paraId="0DC31910" w14:textId="77777777">
        <w:trPr>
          <w:trHeight w:val="380"/>
        </w:trPr>
        <w:tc>
          <w:tcPr>
            <w:tcW w:w="580" w:type="dxa"/>
            <w:tcBorders>
              <w:top w:val="nil"/>
              <w:left w:val="nil"/>
              <w:bottom w:val="nil"/>
              <w:right w:val="nil"/>
            </w:tcBorders>
            <w:tcMar>
              <w:top w:w="128" w:type="dxa"/>
              <w:left w:w="43" w:type="dxa"/>
              <w:bottom w:w="43" w:type="dxa"/>
              <w:right w:w="43" w:type="dxa"/>
            </w:tcMar>
          </w:tcPr>
          <w:p w14:paraId="223FAD2F"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E3B72B"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F6D751" w14:textId="77777777" w:rsidR="00EE2529" w:rsidRPr="00C81B84" w:rsidRDefault="00AD5E1E" w:rsidP="00C81B84">
            <w:r w:rsidRPr="00C81B84">
              <w:t>Omsorgstjeneste: Andre kompetansetiltak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AF3170" w14:textId="77777777" w:rsidR="00EE2529" w:rsidRPr="00C81B84" w:rsidRDefault="00AD5E1E" w:rsidP="00C81B84">
            <w:r w:rsidRPr="00C81B84">
              <w:t>321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088EE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85FC986" w14:textId="77777777" w:rsidR="00EE2529" w:rsidRPr="00C81B84" w:rsidRDefault="00AD5E1E" w:rsidP="00C81B84">
            <w:r w:rsidRPr="00C81B84">
              <w:t>321</w:t>
            </w:r>
          </w:p>
        </w:tc>
      </w:tr>
      <w:tr w:rsidR="00EE2529" w:rsidRPr="00C81B84" w14:paraId="19447CAA" w14:textId="77777777">
        <w:trPr>
          <w:trHeight w:val="380"/>
        </w:trPr>
        <w:tc>
          <w:tcPr>
            <w:tcW w:w="580" w:type="dxa"/>
            <w:tcBorders>
              <w:top w:val="nil"/>
              <w:left w:val="nil"/>
              <w:bottom w:val="nil"/>
              <w:right w:val="nil"/>
            </w:tcBorders>
            <w:tcMar>
              <w:top w:w="128" w:type="dxa"/>
              <w:left w:w="43" w:type="dxa"/>
              <w:bottom w:w="43" w:type="dxa"/>
              <w:right w:w="43" w:type="dxa"/>
            </w:tcMar>
          </w:tcPr>
          <w:p w14:paraId="10A52633" w14:textId="77777777" w:rsidR="00EE2529" w:rsidRPr="00C81B84" w:rsidRDefault="00AD5E1E" w:rsidP="00C81B84">
            <w:r w:rsidRPr="00C81B84">
              <w:t>761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B72C86"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33DAC8" w14:textId="77777777" w:rsidR="00EE2529" w:rsidRPr="00C81B84" w:rsidRDefault="00AD5E1E" w:rsidP="00C81B84">
            <w:r w:rsidRPr="00C81B84">
              <w:t>Omsorgstjeneste: Andre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5D1D25" w14:textId="77777777" w:rsidR="00EE2529" w:rsidRPr="00C81B84" w:rsidRDefault="00AD5E1E" w:rsidP="00C81B84">
            <w:r w:rsidRPr="00C81B84">
              <w:t>3 270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34034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96DEDB1" w14:textId="77777777" w:rsidR="00EE2529" w:rsidRPr="00C81B84" w:rsidRDefault="00AD5E1E" w:rsidP="00C81B84">
            <w:r w:rsidRPr="00C81B84">
              <w:t>3 270</w:t>
            </w:r>
          </w:p>
        </w:tc>
      </w:tr>
      <w:tr w:rsidR="00EE2529" w:rsidRPr="00C81B84" w14:paraId="085DCC88" w14:textId="77777777">
        <w:trPr>
          <w:trHeight w:val="380"/>
        </w:trPr>
        <w:tc>
          <w:tcPr>
            <w:tcW w:w="580" w:type="dxa"/>
            <w:tcBorders>
              <w:top w:val="nil"/>
              <w:left w:val="nil"/>
              <w:bottom w:val="nil"/>
              <w:right w:val="nil"/>
            </w:tcBorders>
            <w:tcMar>
              <w:top w:w="128" w:type="dxa"/>
              <w:left w:w="43" w:type="dxa"/>
              <w:bottom w:w="43" w:type="dxa"/>
              <w:right w:w="43" w:type="dxa"/>
            </w:tcMar>
          </w:tcPr>
          <w:p w14:paraId="736F45AB"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D0AF0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D672D5" w14:textId="77777777" w:rsidR="00EE2529" w:rsidRPr="00C81B84" w:rsidRDefault="00AD5E1E" w:rsidP="00C81B84">
            <w:r w:rsidRPr="00C81B84">
              <w:t>Primærhelsetjeneste: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003B6F" w14:textId="77777777" w:rsidR="00EE2529" w:rsidRPr="00C81B84" w:rsidRDefault="00AD5E1E" w:rsidP="00C81B84">
            <w:r w:rsidRPr="00C81B84">
              <w:t>4 403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F4D416" w14:textId="77777777" w:rsidR="00EE2529" w:rsidRPr="00C81B84" w:rsidRDefault="00AD5E1E" w:rsidP="00C81B84">
            <w:r w:rsidRPr="00C81B84">
              <w:t>115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E7923C2" w14:textId="77777777" w:rsidR="00EE2529" w:rsidRPr="00C81B84" w:rsidRDefault="00AD5E1E" w:rsidP="00C81B84">
            <w:r w:rsidRPr="00C81B84">
              <w:t>4 518</w:t>
            </w:r>
          </w:p>
        </w:tc>
      </w:tr>
      <w:tr w:rsidR="00EE2529" w:rsidRPr="00C81B84" w14:paraId="4F46D5E9" w14:textId="77777777">
        <w:trPr>
          <w:trHeight w:val="640"/>
        </w:trPr>
        <w:tc>
          <w:tcPr>
            <w:tcW w:w="580" w:type="dxa"/>
            <w:tcBorders>
              <w:top w:val="nil"/>
              <w:left w:val="nil"/>
              <w:bottom w:val="nil"/>
              <w:right w:val="nil"/>
            </w:tcBorders>
            <w:tcMar>
              <w:top w:w="128" w:type="dxa"/>
              <w:left w:w="43" w:type="dxa"/>
              <w:bottom w:w="43" w:type="dxa"/>
              <w:right w:w="43" w:type="dxa"/>
            </w:tcMar>
          </w:tcPr>
          <w:p w14:paraId="117C250C"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A5F435"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966D99" w14:textId="77777777" w:rsidR="00EE2529" w:rsidRPr="00C81B84" w:rsidRDefault="00AD5E1E" w:rsidP="00C81B84">
            <w:r w:rsidRPr="00C81B84">
              <w:t>Primærhelsetjeneste: Forebyggende helsetjenester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F73FFB" w14:textId="77777777" w:rsidR="00EE2529" w:rsidRPr="00C81B84" w:rsidRDefault="00AD5E1E" w:rsidP="00C81B84">
            <w:r w:rsidRPr="00C81B84">
              <w:t>10 832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5E38E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B9E304" w14:textId="77777777" w:rsidR="00EE2529" w:rsidRPr="00C81B84" w:rsidRDefault="00AD5E1E" w:rsidP="00C81B84">
            <w:r w:rsidRPr="00C81B84">
              <w:t>10 832</w:t>
            </w:r>
          </w:p>
        </w:tc>
      </w:tr>
      <w:tr w:rsidR="00EE2529" w:rsidRPr="00C81B84" w14:paraId="2B87A6D8" w14:textId="77777777">
        <w:trPr>
          <w:trHeight w:val="380"/>
        </w:trPr>
        <w:tc>
          <w:tcPr>
            <w:tcW w:w="580" w:type="dxa"/>
            <w:tcBorders>
              <w:top w:val="nil"/>
              <w:left w:val="nil"/>
              <w:bottom w:val="nil"/>
              <w:right w:val="nil"/>
            </w:tcBorders>
            <w:tcMar>
              <w:top w:w="128" w:type="dxa"/>
              <w:left w:w="43" w:type="dxa"/>
              <w:bottom w:w="43" w:type="dxa"/>
              <w:right w:w="43" w:type="dxa"/>
            </w:tcMar>
          </w:tcPr>
          <w:p w14:paraId="6B893418"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A05E81"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562FFC" w14:textId="77777777" w:rsidR="00EE2529" w:rsidRPr="00C81B84" w:rsidRDefault="00AD5E1E" w:rsidP="00C81B84">
            <w:r w:rsidRPr="00C81B84">
              <w:t>Primærhelsetjeneste: Fengselshelsetjeneste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7BCE6F" w14:textId="77777777" w:rsidR="00EE2529" w:rsidRPr="00C81B84" w:rsidRDefault="00AD5E1E" w:rsidP="00C81B84">
            <w:r w:rsidRPr="00C81B84">
              <w:t>4 636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AB43C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53FFC3" w14:textId="77777777" w:rsidR="00EE2529" w:rsidRPr="00C81B84" w:rsidRDefault="00AD5E1E" w:rsidP="00C81B84">
            <w:r w:rsidRPr="00C81B84">
              <w:t>4 636</w:t>
            </w:r>
          </w:p>
        </w:tc>
      </w:tr>
      <w:tr w:rsidR="00EE2529" w:rsidRPr="00C81B84" w14:paraId="74031384" w14:textId="77777777">
        <w:trPr>
          <w:trHeight w:val="380"/>
        </w:trPr>
        <w:tc>
          <w:tcPr>
            <w:tcW w:w="580" w:type="dxa"/>
            <w:tcBorders>
              <w:top w:val="nil"/>
              <w:left w:val="nil"/>
              <w:bottom w:val="nil"/>
              <w:right w:val="nil"/>
            </w:tcBorders>
            <w:tcMar>
              <w:top w:w="128" w:type="dxa"/>
              <w:left w:w="43" w:type="dxa"/>
              <w:bottom w:w="43" w:type="dxa"/>
              <w:right w:w="43" w:type="dxa"/>
            </w:tcMar>
          </w:tcPr>
          <w:p w14:paraId="0E187F7E"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DFC223"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27AFDB" w14:textId="77777777" w:rsidR="00EE2529" w:rsidRPr="00C81B84" w:rsidRDefault="00AD5E1E" w:rsidP="00C81B84">
            <w:r w:rsidRPr="00C81B84">
              <w:t>Primærhelsetjeneste: Allmennlegetjenester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9210B2" w14:textId="77777777" w:rsidR="00EE2529" w:rsidRPr="00C81B84" w:rsidRDefault="00AD5E1E" w:rsidP="00C81B84">
            <w:r w:rsidRPr="00C81B84">
              <w:t>14 625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72F9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0A87A9" w14:textId="77777777" w:rsidR="00EE2529" w:rsidRPr="00C81B84" w:rsidRDefault="00AD5E1E" w:rsidP="00C81B84">
            <w:r w:rsidRPr="00C81B84">
              <w:t>14 625</w:t>
            </w:r>
          </w:p>
        </w:tc>
      </w:tr>
      <w:tr w:rsidR="00EE2529" w:rsidRPr="00C81B84" w14:paraId="58D3BBE6" w14:textId="77777777">
        <w:trPr>
          <w:trHeight w:val="380"/>
        </w:trPr>
        <w:tc>
          <w:tcPr>
            <w:tcW w:w="580" w:type="dxa"/>
            <w:tcBorders>
              <w:top w:val="nil"/>
              <w:left w:val="nil"/>
              <w:bottom w:val="nil"/>
              <w:right w:val="nil"/>
            </w:tcBorders>
            <w:tcMar>
              <w:top w:w="128" w:type="dxa"/>
              <w:left w:w="43" w:type="dxa"/>
              <w:bottom w:w="43" w:type="dxa"/>
              <w:right w:w="43" w:type="dxa"/>
            </w:tcMar>
          </w:tcPr>
          <w:p w14:paraId="3510A6D7"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DD518F"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8EB16A" w14:textId="77777777" w:rsidR="00EE2529" w:rsidRPr="00C81B84" w:rsidRDefault="00AD5E1E" w:rsidP="00C81B84">
            <w:r w:rsidRPr="00C81B84">
              <w:t>Primærhelsetjeneste: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3920E0" w14:textId="77777777" w:rsidR="00EE2529" w:rsidRPr="00C81B84" w:rsidRDefault="00AD5E1E" w:rsidP="00C81B84">
            <w:r w:rsidRPr="00C81B84">
              <w:t>1 710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AF047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4B5A4C" w14:textId="77777777" w:rsidR="00EE2529" w:rsidRPr="00C81B84" w:rsidRDefault="00AD5E1E" w:rsidP="00C81B84">
            <w:r w:rsidRPr="00C81B84">
              <w:t>1 710</w:t>
            </w:r>
          </w:p>
        </w:tc>
      </w:tr>
      <w:tr w:rsidR="00EE2529" w:rsidRPr="00C81B84" w14:paraId="0E7BE309" w14:textId="77777777">
        <w:trPr>
          <w:trHeight w:val="380"/>
        </w:trPr>
        <w:tc>
          <w:tcPr>
            <w:tcW w:w="580" w:type="dxa"/>
            <w:tcBorders>
              <w:top w:val="nil"/>
              <w:left w:val="nil"/>
              <w:bottom w:val="nil"/>
              <w:right w:val="nil"/>
            </w:tcBorders>
            <w:tcMar>
              <w:top w:w="128" w:type="dxa"/>
              <w:left w:w="43" w:type="dxa"/>
              <w:bottom w:w="43" w:type="dxa"/>
              <w:right w:w="43" w:type="dxa"/>
            </w:tcMar>
          </w:tcPr>
          <w:p w14:paraId="4DDC506E"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0658B1"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8531C7" w14:textId="77777777" w:rsidR="00EE2529" w:rsidRPr="00C81B84" w:rsidRDefault="00AD5E1E" w:rsidP="00C81B84">
            <w:r w:rsidRPr="00C81B84">
              <w:t>Primærhelsetjeneste: Seksuell helse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D370F6" w14:textId="77777777" w:rsidR="00EE2529" w:rsidRPr="00C81B84" w:rsidRDefault="00AD5E1E" w:rsidP="00C81B84">
            <w:r w:rsidRPr="00C81B84">
              <w:t>1 330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A18D2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AFAC90" w14:textId="77777777" w:rsidR="00EE2529" w:rsidRPr="00C81B84" w:rsidRDefault="00AD5E1E" w:rsidP="00C81B84">
            <w:r w:rsidRPr="00C81B84">
              <w:t>1 330</w:t>
            </w:r>
          </w:p>
        </w:tc>
      </w:tr>
      <w:tr w:rsidR="00EE2529" w:rsidRPr="00C81B84" w14:paraId="3F0B400F" w14:textId="77777777">
        <w:trPr>
          <w:trHeight w:val="380"/>
        </w:trPr>
        <w:tc>
          <w:tcPr>
            <w:tcW w:w="580" w:type="dxa"/>
            <w:tcBorders>
              <w:top w:val="nil"/>
              <w:left w:val="nil"/>
              <w:bottom w:val="nil"/>
              <w:right w:val="nil"/>
            </w:tcBorders>
            <w:tcMar>
              <w:top w:w="128" w:type="dxa"/>
              <w:left w:w="43" w:type="dxa"/>
              <w:bottom w:w="43" w:type="dxa"/>
              <w:right w:w="43" w:type="dxa"/>
            </w:tcMar>
          </w:tcPr>
          <w:p w14:paraId="41C19820" w14:textId="77777777" w:rsidR="00EE2529" w:rsidRPr="00C81B84" w:rsidRDefault="00AD5E1E" w:rsidP="00C81B84">
            <w:r w:rsidRPr="00C81B84">
              <w:t>762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F5E4E2"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65A831A" w14:textId="77777777" w:rsidR="00EE2529" w:rsidRPr="00C81B84" w:rsidRDefault="00AD5E1E" w:rsidP="00C81B84">
            <w:r w:rsidRPr="00C81B84">
              <w:t xml:space="preserve">Primærhelsetjeneste: Stiftelsen </w:t>
            </w:r>
            <w:proofErr w:type="spellStart"/>
            <w:r w:rsidRPr="00C81B84">
              <w:t>Amathea</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643D7B" w14:textId="77777777" w:rsidR="00EE2529" w:rsidRPr="00C81B84" w:rsidRDefault="00AD5E1E" w:rsidP="00C81B84">
            <w:r w:rsidRPr="00C81B84">
              <w:t>437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978AF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BC4761" w14:textId="77777777" w:rsidR="00EE2529" w:rsidRPr="00C81B84" w:rsidRDefault="00AD5E1E" w:rsidP="00C81B84">
            <w:r w:rsidRPr="00C81B84">
              <w:t>437</w:t>
            </w:r>
          </w:p>
        </w:tc>
      </w:tr>
      <w:tr w:rsidR="00EE2529" w:rsidRPr="00C81B84" w14:paraId="15CAFE56" w14:textId="77777777">
        <w:trPr>
          <w:trHeight w:val="640"/>
        </w:trPr>
        <w:tc>
          <w:tcPr>
            <w:tcW w:w="580" w:type="dxa"/>
            <w:tcBorders>
              <w:top w:val="nil"/>
              <w:left w:val="nil"/>
              <w:bottom w:val="nil"/>
              <w:right w:val="nil"/>
            </w:tcBorders>
            <w:tcMar>
              <w:top w:w="128" w:type="dxa"/>
              <w:left w:w="43" w:type="dxa"/>
              <w:bottom w:w="43" w:type="dxa"/>
              <w:right w:w="43" w:type="dxa"/>
            </w:tcMar>
          </w:tcPr>
          <w:p w14:paraId="2DA567E7"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8FC45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6BF2A7" w14:textId="77777777" w:rsidR="00EE2529" w:rsidRPr="00C81B84" w:rsidRDefault="00AD5E1E" w:rsidP="00C81B84">
            <w:r w:rsidRPr="00C81B84">
              <w:t>Psykisk helse, rus og vold: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48E195" w14:textId="77777777" w:rsidR="00EE2529" w:rsidRPr="00C81B84" w:rsidRDefault="00AD5E1E" w:rsidP="00C81B84">
            <w:r w:rsidRPr="00C81B84">
              <w:t>4 638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03071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32ED6B" w14:textId="77777777" w:rsidR="00EE2529" w:rsidRPr="00C81B84" w:rsidRDefault="00AD5E1E" w:rsidP="00C81B84">
            <w:r w:rsidRPr="00C81B84">
              <w:t>4 638</w:t>
            </w:r>
          </w:p>
        </w:tc>
      </w:tr>
      <w:tr w:rsidR="00EE2529" w:rsidRPr="00C81B84" w14:paraId="0B68A1A6" w14:textId="77777777">
        <w:trPr>
          <w:trHeight w:val="640"/>
        </w:trPr>
        <w:tc>
          <w:tcPr>
            <w:tcW w:w="580" w:type="dxa"/>
            <w:tcBorders>
              <w:top w:val="nil"/>
              <w:left w:val="nil"/>
              <w:bottom w:val="nil"/>
              <w:right w:val="nil"/>
            </w:tcBorders>
            <w:tcMar>
              <w:top w:w="128" w:type="dxa"/>
              <w:left w:w="43" w:type="dxa"/>
              <w:bottom w:w="43" w:type="dxa"/>
              <w:right w:w="43" w:type="dxa"/>
            </w:tcMar>
          </w:tcPr>
          <w:p w14:paraId="278BE244"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7406F2"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3B4D40" w14:textId="77777777" w:rsidR="00EE2529" w:rsidRPr="00C81B84" w:rsidRDefault="00AD5E1E" w:rsidP="00C81B84">
            <w:r w:rsidRPr="00C81B84">
              <w:t>Psykisk helse, rus og vold: Kommunale 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0F7A32" w14:textId="77777777" w:rsidR="00EE2529" w:rsidRPr="00C81B84" w:rsidRDefault="00AD5E1E" w:rsidP="00C81B84">
            <w:r w:rsidRPr="00C81B84">
              <w:t>8 660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FCA3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8DC26C" w14:textId="77777777" w:rsidR="00EE2529" w:rsidRPr="00C81B84" w:rsidRDefault="00AD5E1E" w:rsidP="00C81B84">
            <w:r w:rsidRPr="00C81B84">
              <w:t>8 660</w:t>
            </w:r>
          </w:p>
        </w:tc>
      </w:tr>
      <w:tr w:rsidR="00EE2529" w:rsidRPr="00C81B84" w14:paraId="3F7163AA" w14:textId="77777777">
        <w:trPr>
          <w:trHeight w:val="380"/>
        </w:trPr>
        <w:tc>
          <w:tcPr>
            <w:tcW w:w="580" w:type="dxa"/>
            <w:tcBorders>
              <w:top w:val="nil"/>
              <w:left w:val="nil"/>
              <w:bottom w:val="nil"/>
              <w:right w:val="nil"/>
            </w:tcBorders>
            <w:tcMar>
              <w:top w:w="128" w:type="dxa"/>
              <w:left w:w="43" w:type="dxa"/>
              <w:bottom w:w="43" w:type="dxa"/>
              <w:right w:w="43" w:type="dxa"/>
            </w:tcMar>
          </w:tcPr>
          <w:p w14:paraId="480E0CCF"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0E412E" w14:textId="77777777" w:rsidR="00EE2529" w:rsidRPr="00C81B84" w:rsidRDefault="00AD5E1E" w:rsidP="00C81B84">
            <w:r w:rsidRPr="00C81B84">
              <w:t>62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E775B3" w14:textId="77777777" w:rsidR="00EE2529" w:rsidRPr="00C81B84" w:rsidRDefault="00AD5E1E" w:rsidP="00C81B84">
            <w:r w:rsidRPr="00C81B84">
              <w:t>Psykisk helse, rus og vold: Rusarbeid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9B34C3" w14:textId="77777777" w:rsidR="00EE2529" w:rsidRPr="00C81B84" w:rsidRDefault="00AD5E1E" w:rsidP="00C81B84">
            <w:r w:rsidRPr="00C81B84">
              <w:t>10 360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43E36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978841F" w14:textId="77777777" w:rsidR="00EE2529" w:rsidRPr="00C81B84" w:rsidRDefault="00AD5E1E" w:rsidP="00C81B84">
            <w:r w:rsidRPr="00C81B84">
              <w:t>10 360</w:t>
            </w:r>
          </w:p>
        </w:tc>
      </w:tr>
      <w:tr w:rsidR="00EE2529" w:rsidRPr="00C81B84" w14:paraId="67C755BF" w14:textId="77777777">
        <w:trPr>
          <w:trHeight w:val="640"/>
        </w:trPr>
        <w:tc>
          <w:tcPr>
            <w:tcW w:w="580" w:type="dxa"/>
            <w:tcBorders>
              <w:top w:val="nil"/>
              <w:left w:val="nil"/>
              <w:bottom w:val="nil"/>
              <w:right w:val="nil"/>
            </w:tcBorders>
            <w:tcMar>
              <w:top w:w="128" w:type="dxa"/>
              <w:left w:w="43" w:type="dxa"/>
              <w:bottom w:w="43" w:type="dxa"/>
              <w:right w:w="43" w:type="dxa"/>
            </w:tcMar>
          </w:tcPr>
          <w:p w14:paraId="7C0958C1"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9EE8D1"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56416A" w14:textId="77777777" w:rsidR="00EE2529" w:rsidRPr="00C81B84" w:rsidRDefault="00AD5E1E" w:rsidP="00C81B84">
            <w:r w:rsidRPr="00C81B84">
              <w:t>Psykisk helse, rus og vold: Brukere og pårørende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184EC9" w14:textId="77777777" w:rsidR="00EE2529" w:rsidRPr="00C81B84" w:rsidRDefault="00AD5E1E" w:rsidP="00C81B84">
            <w:r w:rsidRPr="00C81B84">
              <w:t>3 514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932F3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88162C" w14:textId="77777777" w:rsidR="00EE2529" w:rsidRPr="00C81B84" w:rsidRDefault="00AD5E1E" w:rsidP="00C81B84">
            <w:r w:rsidRPr="00C81B84">
              <w:t>3 514</w:t>
            </w:r>
          </w:p>
        </w:tc>
      </w:tr>
      <w:tr w:rsidR="00EE2529" w:rsidRPr="00C81B84" w14:paraId="13FF657A" w14:textId="77777777">
        <w:trPr>
          <w:trHeight w:val="640"/>
        </w:trPr>
        <w:tc>
          <w:tcPr>
            <w:tcW w:w="580" w:type="dxa"/>
            <w:tcBorders>
              <w:top w:val="nil"/>
              <w:left w:val="nil"/>
              <w:bottom w:val="nil"/>
              <w:right w:val="nil"/>
            </w:tcBorders>
            <w:tcMar>
              <w:top w:w="128" w:type="dxa"/>
              <w:left w:w="43" w:type="dxa"/>
              <w:bottom w:w="43" w:type="dxa"/>
              <w:right w:w="43" w:type="dxa"/>
            </w:tcMar>
          </w:tcPr>
          <w:p w14:paraId="65317054"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AF2E98"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9B3C29" w14:textId="77777777" w:rsidR="00EE2529" w:rsidRPr="00C81B84" w:rsidRDefault="00AD5E1E" w:rsidP="00C81B84">
            <w:r w:rsidRPr="00C81B84">
              <w:t>Psykisk helse, rus og vold: Frivillig arbeid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5FBA8D" w14:textId="77777777" w:rsidR="00EE2529" w:rsidRPr="00C81B84" w:rsidRDefault="00AD5E1E" w:rsidP="00C81B84">
            <w:r w:rsidRPr="00C81B84">
              <w:t>10 952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847BE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922E1A" w14:textId="77777777" w:rsidR="00EE2529" w:rsidRPr="00C81B84" w:rsidRDefault="00AD5E1E" w:rsidP="00C81B84">
            <w:r w:rsidRPr="00C81B84">
              <w:t>10 952</w:t>
            </w:r>
          </w:p>
        </w:tc>
      </w:tr>
      <w:tr w:rsidR="00EE2529" w:rsidRPr="00C81B84" w14:paraId="4AADAC7D" w14:textId="77777777">
        <w:trPr>
          <w:trHeight w:val="640"/>
        </w:trPr>
        <w:tc>
          <w:tcPr>
            <w:tcW w:w="580" w:type="dxa"/>
            <w:tcBorders>
              <w:top w:val="nil"/>
              <w:left w:val="nil"/>
              <w:bottom w:val="nil"/>
              <w:right w:val="nil"/>
            </w:tcBorders>
            <w:tcMar>
              <w:top w:w="128" w:type="dxa"/>
              <w:left w:w="43" w:type="dxa"/>
              <w:bottom w:w="43" w:type="dxa"/>
              <w:right w:w="43" w:type="dxa"/>
            </w:tcMar>
          </w:tcPr>
          <w:p w14:paraId="47E4BE7B"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6C4143"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10733E" w14:textId="77777777" w:rsidR="00EE2529" w:rsidRPr="00C81B84" w:rsidRDefault="00AD5E1E" w:rsidP="00C81B84">
            <w:r w:rsidRPr="00C81B84">
              <w:t>Psykisk helse, rus og vold: Utviklingstiltak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21EB6F" w14:textId="77777777" w:rsidR="00EE2529" w:rsidRPr="00C81B84" w:rsidRDefault="00AD5E1E" w:rsidP="00C81B84">
            <w:r w:rsidRPr="00C81B84">
              <w:t>3 391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5200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E36BDC" w14:textId="77777777" w:rsidR="00EE2529" w:rsidRPr="00C81B84" w:rsidRDefault="00AD5E1E" w:rsidP="00C81B84">
            <w:r w:rsidRPr="00C81B84">
              <w:t>3 391</w:t>
            </w:r>
          </w:p>
        </w:tc>
      </w:tr>
      <w:tr w:rsidR="00EE2529" w:rsidRPr="00C81B84" w14:paraId="79BE59C8" w14:textId="77777777">
        <w:trPr>
          <w:trHeight w:val="640"/>
        </w:trPr>
        <w:tc>
          <w:tcPr>
            <w:tcW w:w="580" w:type="dxa"/>
            <w:tcBorders>
              <w:top w:val="nil"/>
              <w:left w:val="nil"/>
              <w:bottom w:val="nil"/>
              <w:right w:val="nil"/>
            </w:tcBorders>
            <w:tcMar>
              <w:top w:w="128" w:type="dxa"/>
              <w:left w:w="43" w:type="dxa"/>
              <w:bottom w:w="43" w:type="dxa"/>
              <w:right w:w="43" w:type="dxa"/>
            </w:tcMar>
          </w:tcPr>
          <w:p w14:paraId="03BF21E3"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83B936"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652BDB" w14:textId="77777777" w:rsidR="00EE2529" w:rsidRPr="00C81B84" w:rsidRDefault="00AD5E1E" w:rsidP="00C81B84">
            <w:r w:rsidRPr="00C81B84">
              <w:t>Psykisk helse, rus og vold: Kompetansesentre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501EDD" w14:textId="77777777" w:rsidR="00EE2529" w:rsidRPr="00C81B84" w:rsidRDefault="00AD5E1E" w:rsidP="00C81B84">
            <w:r w:rsidRPr="00C81B84">
              <w:t>7 073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BCE7D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817F27B" w14:textId="77777777" w:rsidR="00EE2529" w:rsidRPr="00C81B84" w:rsidRDefault="00AD5E1E" w:rsidP="00C81B84">
            <w:r w:rsidRPr="00C81B84">
              <w:t>7 073</w:t>
            </w:r>
          </w:p>
        </w:tc>
      </w:tr>
      <w:tr w:rsidR="00EE2529" w:rsidRPr="00C81B84" w14:paraId="644A8FCE" w14:textId="77777777">
        <w:trPr>
          <w:trHeight w:val="640"/>
        </w:trPr>
        <w:tc>
          <w:tcPr>
            <w:tcW w:w="580" w:type="dxa"/>
            <w:tcBorders>
              <w:top w:val="nil"/>
              <w:left w:val="nil"/>
              <w:bottom w:val="nil"/>
              <w:right w:val="nil"/>
            </w:tcBorders>
            <w:tcMar>
              <w:top w:w="128" w:type="dxa"/>
              <w:left w:w="43" w:type="dxa"/>
              <w:bottom w:w="43" w:type="dxa"/>
              <w:right w:w="43" w:type="dxa"/>
            </w:tcMar>
          </w:tcPr>
          <w:p w14:paraId="16874C96" w14:textId="77777777" w:rsidR="00EE2529" w:rsidRPr="00C81B84" w:rsidRDefault="00AD5E1E" w:rsidP="00C81B84">
            <w:r w:rsidRPr="00C81B84">
              <w:t>765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91E4F1"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08D234" w14:textId="77777777" w:rsidR="00EE2529" w:rsidRPr="00C81B84" w:rsidRDefault="00AD5E1E" w:rsidP="00C81B84">
            <w:r w:rsidRPr="00C81B84">
              <w:t>Psykisk helse, rus og vold: Vold og traumatisk stress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75213C" w14:textId="77777777" w:rsidR="00EE2529" w:rsidRPr="00C81B84" w:rsidRDefault="00AD5E1E" w:rsidP="00C81B84">
            <w:r w:rsidRPr="00C81B84">
              <w:t>5 828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88B68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CEB6E1" w14:textId="77777777" w:rsidR="00EE2529" w:rsidRPr="00C81B84" w:rsidRDefault="00AD5E1E" w:rsidP="00C81B84">
            <w:r w:rsidRPr="00C81B84">
              <w:t>5 828</w:t>
            </w:r>
          </w:p>
        </w:tc>
      </w:tr>
      <w:tr w:rsidR="00EE2529" w:rsidRPr="00C81B84" w14:paraId="4C48D926" w14:textId="77777777">
        <w:trPr>
          <w:trHeight w:val="380"/>
        </w:trPr>
        <w:tc>
          <w:tcPr>
            <w:tcW w:w="580" w:type="dxa"/>
            <w:tcBorders>
              <w:top w:val="nil"/>
              <w:left w:val="nil"/>
              <w:bottom w:val="nil"/>
              <w:right w:val="nil"/>
            </w:tcBorders>
            <w:tcMar>
              <w:top w:w="128" w:type="dxa"/>
              <w:left w:w="43" w:type="dxa"/>
              <w:bottom w:w="43" w:type="dxa"/>
              <w:right w:w="43" w:type="dxa"/>
            </w:tcMar>
          </w:tcPr>
          <w:p w14:paraId="1B7BC946" w14:textId="77777777" w:rsidR="00EE2529" w:rsidRPr="00C81B84" w:rsidRDefault="00AD5E1E" w:rsidP="00C81B84">
            <w:r w:rsidRPr="00C81B84">
              <w:t>770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E54A6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657384" w14:textId="77777777" w:rsidR="00EE2529" w:rsidRPr="00C81B84" w:rsidRDefault="00AD5E1E" w:rsidP="00C81B84">
            <w:r w:rsidRPr="00C81B84">
              <w:t>Tannhelsetjenester: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D7E13" w14:textId="77777777" w:rsidR="00EE2529" w:rsidRPr="00C81B84" w:rsidRDefault="00AD5E1E" w:rsidP="00C81B84">
            <w:r w:rsidRPr="00C81B84">
              <w:t>898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AA60B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4C2C35" w14:textId="77777777" w:rsidR="00EE2529" w:rsidRPr="00C81B84" w:rsidRDefault="00AD5E1E" w:rsidP="00C81B84">
            <w:r w:rsidRPr="00C81B84">
              <w:t>898</w:t>
            </w:r>
          </w:p>
        </w:tc>
      </w:tr>
      <w:tr w:rsidR="00EE2529" w:rsidRPr="00C81B84" w14:paraId="228D2D25" w14:textId="77777777">
        <w:trPr>
          <w:trHeight w:val="380"/>
        </w:trPr>
        <w:tc>
          <w:tcPr>
            <w:tcW w:w="580" w:type="dxa"/>
            <w:tcBorders>
              <w:top w:val="nil"/>
              <w:left w:val="nil"/>
              <w:bottom w:val="nil"/>
              <w:right w:val="nil"/>
            </w:tcBorders>
            <w:tcMar>
              <w:top w:w="128" w:type="dxa"/>
              <w:left w:w="43" w:type="dxa"/>
              <w:bottom w:w="43" w:type="dxa"/>
              <w:right w:w="43" w:type="dxa"/>
            </w:tcMar>
          </w:tcPr>
          <w:p w14:paraId="21BF763A" w14:textId="77777777" w:rsidR="00EE2529" w:rsidRPr="00C81B84" w:rsidRDefault="00AD5E1E" w:rsidP="00C81B84">
            <w:r w:rsidRPr="00C81B84">
              <w:t>770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27465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2C35FF1" w14:textId="77777777" w:rsidR="00EE2529" w:rsidRPr="00C81B84" w:rsidRDefault="00AD5E1E" w:rsidP="00C81B84">
            <w:r w:rsidRPr="00C81B84">
              <w:t>Tannhelsetjenester: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444139" w14:textId="77777777" w:rsidR="00EE2529" w:rsidRPr="00C81B84" w:rsidRDefault="00AD5E1E" w:rsidP="00C81B84">
            <w:r w:rsidRPr="00C81B84">
              <w:t>9 082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6E2A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B2F5D1" w14:textId="77777777" w:rsidR="00EE2529" w:rsidRPr="00C81B84" w:rsidRDefault="00AD5E1E" w:rsidP="00C81B84">
            <w:r w:rsidRPr="00C81B84">
              <w:t>9 082</w:t>
            </w:r>
          </w:p>
        </w:tc>
      </w:tr>
      <w:tr w:rsidR="00EE2529" w:rsidRPr="00C81B84" w14:paraId="4A965DBE" w14:textId="77777777">
        <w:trPr>
          <w:trHeight w:val="380"/>
        </w:trPr>
        <w:tc>
          <w:tcPr>
            <w:tcW w:w="580" w:type="dxa"/>
            <w:tcBorders>
              <w:top w:val="nil"/>
              <w:left w:val="nil"/>
              <w:bottom w:val="nil"/>
              <w:right w:val="nil"/>
            </w:tcBorders>
            <w:tcMar>
              <w:top w:w="128" w:type="dxa"/>
              <w:left w:w="43" w:type="dxa"/>
              <w:bottom w:w="43" w:type="dxa"/>
              <w:right w:w="43" w:type="dxa"/>
            </w:tcMar>
          </w:tcPr>
          <w:p w14:paraId="1D0997BB" w14:textId="77777777" w:rsidR="00EE2529" w:rsidRPr="00C81B84" w:rsidRDefault="00AD5E1E" w:rsidP="00C81B84">
            <w:r w:rsidRPr="00C81B84">
              <w:t>780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0EB45F"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2A4AA9" w14:textId="77777777" w:rsidR="00EE2529" w:rsidRPr="00C81B84" w:rsidRDefault="00AD5E1E" w:rsidP="00C81B84">
            <w:r w:rsidRPr="00C81B84">
              <w:t>Forskning: Norges forskningsråd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7F02AF" w14:textId="77777777" w:rsidR="00EE2529" w:rsidRPr="00C81B84" w:rsidRDefault="00AD5E1E" w:rsidP="00C81B84">
            <w:r w:rsidRPr="00C81B84">
              <w:t>8 142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96C82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888657" w14:textId="77777777" w:rsidR="00EE2529" w:rsidRPr="00C81B84" w:rsidRDefault="00AD5E1E" w:rsidP="00C81B84">
            <w:r w:rsidRPr="00C81B84">
              <w:t>8 142</w:t>
            </w:r>
          </w:p>
        </w:tc>
      </w:tr>
      <w:tr w:rsidR="00EE2529" w:rsidRPr="00C81B84" w14:paraId="6C8E7117" w14:textId="77777777">
        <w:trPr>
          <w:trHeight w:val="640"/>
        </w:trPr>
        <w:tc>
          <w:tcPr>
            <w:tcW w:w="580" w:type="dxa"/>
            <w:tcBorders>
              <w:top w:val="nil"/>
              <w:left w:val="nil"/>
              <w:bottom w:val="nil"/>
              <w:right w:val="nil"/>
            </w:tcBorders>
            <w:tcMar>
              <w:top w:w="128" w:type="dxa"/>
              <w:left w:w="43" w:type="dxa"/>
              <w:bottom w:w="43" w:type="dxa"/>
              <w:right w:w="43" w:type="dxa"/>
            </w:tcMar>
          </w:tcPr>
          <w:p w14:paraId="05972D54" w14:textId="77777777" w:rsidR="00EE2529" w:rsidRPr="00C81B84" w:rsidRDefault="00AD5E1E" w:rsidP="00C81B84">
            <w:r w:rsidRPr="00C81B84">
              <w:t>781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B297D5"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776F37" w14:textId="77777777" w:rsidR="00EE2529" w:rsidRPr="00C81B84" w:rsidRDefault="00AD5E1E" w:rsidP="00C81B84">
            <w:r w:rsidRPr="00C81B84">
              <w:t>Forsøk og utvikling mv.: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F26A99" w14:textId="77777777" w:rsidR="00EE2529" w:rsidRPr="00C81B84" w:rsidRDefault="00AD5E1E" w:rsidP="00C81B84">
            <w:r w:rsidRPr="00C81B84">
              <w:t>448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F02C5A" w14:textId="77777777" w:rsidR="00EE2529" w:rsidRPr="00C81B84" w:rsidRDefault="00AD5E1E" w:rsidP="00C81B84">
            <w:r w:rsidRPr="00C81B84">
              <w:t>97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E23815" w14:textId="77777777" w:rsidR="00EE2529" w:rsidRPr="00C81B84" w:rsidRDefault="00AD5E1E" w:rsidP="00C81B84">
            <w:r w:rsidRPr="00C81B84">
              <w:t>545</w:t>
            </w:r>
          </w:p>
        </w:tc>
      </w:tr>
      <w:tr w:rsidR="00EE2529" w:rsidRPr="00C81B84" w14:paraId="698C65F3" w14:textId="77777777">
        <w:trPr>
          <w:trHeight w:val="380"/>
        </w:trPr>
        <w:tc>
          <w:tcPr>
            <w:tcW w:w="580" w:type="dxa"/>
            <w:tcBorders>
              <w:top w:val="nil"/>
              <w:left w:val="nil"/>
              <w:bottom w:val="nil"/>
              <w:right w:val="nil"/>
            </w:tcBorders>
            <w:tcMar>
              <w:top w:w="128" w:type="dxa"/>
              <w:left w:w="43" w:type="dxa"/>
              <w:bottom w:w="43" w:type="dxa"/>
              <w:right w:w="43" w:type="dxa"/>
            </w:tcMar>
          </w:tcPr>
          <w:p w14:paraId="2F957C0A" w14:textId="77777777" w:rsidR="00EE2529" w:rsidRPr="00C81B84" w:rsidRDefault="00AD5E1E" w:rsidP="00C81B84">
            <w:r w:rsidRPr="00C81B84">
              <w:t>781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C448B4"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25D64A" w14:textId="77777777" w:rsidR="00EE2529" w:rsidRPr="00C81B84" w:rsidRDefault="00AD5E1E" w:rsidP="00C81B84">
            <w:r w:rsidRPr="00C81B84">
              <w:t>Forsøk og utvikling mv.: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9AB7DD" w14:textId="77777777" w:rsidR="00EE2529" w:rsidRPr="00C81B84" w:rsidRDefault="00AD5E1E" w:rsidP="00C81B84">
            <w:r w:rsidRPr="00C81B84">
              <w:t>1 221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8C711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BDBC7C9" w14:textId="77777777" w:rsidR="00EE2529" w:rsidRPr="00C81B84" w:rsidRDefault="00AD5E1E" w:rsidP="00C81B84">
            <w:r w:rsidRPr="00C81B84">
              <w:t>1 221</w:t>
            </w:r>
          </w:p>
        </w:tc>
      </w:tr>
      <w:tr w:rsidR="00EE2529" w:rsidRPr="00C81B84" w14:paraId="54687AC6" w14:textId="77777777">
        <w:trPr>
          <w:trHeight w:val="380"/>
        </w:trPr>
        <w:tc>
          <w:tcPr>
            <w:tcW w:w="580" w:type="dxa"/>
            <w:tcBorders>
              <w:top w:val="nil"/>
              <w:left w:val="nil"/>
              <w:bottom w:val="nil"/>
              <w:right w:val="nil"/>
            </w:tcBorders>
            <w:tcMar>
              <w:top w:w="128" w:type="dxa"/>
              <w:left w:w="43" w:type="dxa"/>
              <w:bottom w:w="43" w:type="dxa"/>
              <w:right w:w="43" w:type="dxa"/>
            </w:tcMar>
          </w:tcPr>
          <w:p w14:paraId="4A3005E6" w14:textId="77777777" w:rsidR="00EE2529" w:rsidRPr="00C81B84" w:rsidRDefault="00AD5E1E" w:rsidP="00C81B84">
            <w:r w:rsidRPr="00C81B84">
              <w:t>783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5F349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71CEEF" w14:textId="77777777" w:rsidR="00EE2529" w:rsidRPr="00C81B84" w:rsidRDefault="00AD5E1E" w:rsidP="00C81B84">
            <w:r w:rsidRPr="00C81B84">
              <w:t>Personell: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1CA29C" w14:textId="77777777" w:rsidR="00EE2529" w:rsidRPr="00C81B84" w:rsidRDefault="00AD5E1E" w:rsidP="00C81B84">
            <w:r w:rsidRPr="00C81B84">
              <w:t>724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96F0D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5A274D2" w14:textId="77777777" w:rsidR="00EE2529" w:rsidRPr="00C81B84" w:rsidRDefault="00AD5E1E" w:rsidP="00C81B84">
            <w:r w:rsidRPr="00C81B84">
              <w:t>724</w:t>
            </w:r>
          </w:p>
        </w:tc>
      </w:tr>
      <w:tr w:rsidR="00EE2529" w:rsidRPr="00C81B84" w14:paraId="0A41EE6C" w14:textId="77777777">
        <w:trPr>
          <w:trHeight w:val="380"/>
        </w:trPr>
        <w:tc>
          <w:tcPr>
            <w:tcW w:w="580" w:type="dxa"/>
            <w:tcBorders>
              <w:top w:val="nil"/>
              <w:left w:val="nil"/>
              <w:bottom w:val="nil"/>
              <w:right w:val="nil"/>
            </w:tcBorders>
            <w:tcMar>
              <w:top w:w="128" w:type="dxa"/>
              <w:left w:w="43" w:type="dxa"/>
              <w:bottom w:w="43" w:type="dxa"/>
              <w:right w:w="43" w:type="dxa"/>
            </w:tcMar>
          </w:tcPr>
          <w:p w14:paraId="473AD9A4" w14:textId="77777777" w:rsidR="00EE2529" w:rsidRPr="00C81B84" w:rsidRDefault="00AD5E1E" w:rsidP="00C81B84">
            <w:r w:rsidRPr="00C81B84">
              <w:t>783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BC4F02"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E2FBED1" w14:textId="77777777" w:rsidR="00EE2529" w:rsidRPr="00C81B84" w:rsidRDefault="00AD5E1E" w:rsidP="00C81B84">
            <w:r w:rsidRPr="00C81B84">
              <w:t>Personell: Tilskudd til kommuner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B82F85" w14:textId="77777777" w:rsidR="00EE2529" w:rsidRPr="00C81B84" w:rsidRDefault="00AD5E1E" w:rsidP="00C81B84">
            <w:r w:rsidRPr="00C81B84">
              <w:t>5 102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03C1C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2CEB0B" w14:textId="77777777" w:rsidR="00EE2529" w:rsidRPr="00C81B84" w:rsidRDefault="00AD5E1E" w:rsidP="00C81B84">
            <w:r w:rsidRPr="00C81B84">
              <w:t>5 102</w:t>
            </w:r>
          </w:p>
        </w:tc>
      </w:tr>
      <w:tr w:rsidR="00EE2529" w:rsidRPr="00C81B84" w14:paraId="32D7FEF8"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1E646E84" w14:textId="77777777" w:rsidR="00EE2529" w:rsidRPr="00C81B84" w:rsidRDefault="00AD5E1E" w:rsidP="00C81B84">
            <w:r w:rsidRPr="00C81B84">
              <w:t>783</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DF08A29" w14:textId="77777777" w:rsidR="00EE2529" w:rsidRPr="00C81B84" w:rsidRDefault="00AD5E1E" w:rsidP="00C81B84">
            <w:r w:rsidRPr="00C81B84">
              <w:t>79</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FF0EFF4" w14:textId="77777777" w:rsidR="00EE2529" w:rsidRPr="00C81B84" w:rsidRDefault="00AD5E1E" w:rsidP="00C81B84">
            <w:r w:rsidRPr="00C81B84">
              <w:t>Personell: Andre tilskudd</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9325229" w14:textId="77777777" w:rsidR="00EE2529" w:rsidRPr="00C81B84" w:rsidRDefault="00AD5E1E" w:rsidP="00C81B84">
            <w:r w:rsidRPr="00C81B84">
              <w:t>642</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5A86C5A9"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F59CB44" w14:textId="77777777" w:rsidR="00EE2529" w:rsidRPr="00C81B84" w:rsidRDefault="00AD5E1E" w:rsidP="00C81B84">
            <w:r w:rsidRPr="00C81B84">
              <w:t>642</w:t>
            </w:r>
          </w:p>
        </w:tc>
      </w:tr>
      <w:tr w:rsidR="00EE2529" w:rsidRPr="00C81B84" w14:paraId="536DF6FB"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35D2EF6" w14:textId="77777777" w:rsidR="00EE2529" w:rsidRPr="00C81B84" w:rsidRDefault="00AD5E1E" w:rsidP="00C81B84">
            <w:r w:rsidRPr="00C81B84">
              <w:t>Helse- og omsorgsdepartementet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8DF560E" w14:textId="77777777" w:rsidR="00EE2529" w:rsidRPr="00C81B84" w:rsidRDefault="00AD5E1E" w:rsidP="00C81B84">
            <w:r w:rsidRPr="00C81B84">
              <w:t>2 716 448</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AF523E3" w14:textId="77777777" w:rsidR="00EE2529" w:rsidRPr="00C81B84" w:rsidRDefault="00AD5E1E" w:rsidP="00C81B84">
            <w:r w:rsidRPr="00C81B84">
              <w:t>671 329</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96E9C45" w14:textId="77777777" w:rsidR="00EE2529" w:rsidRPr="00C81B84" w:rsidRDefault="00AD5E1E" w:rsidP="00C81B84">
            <w:r w:rsidRPr="00C81B84">
              <w:t>3 387 777</w:t>
            </w:r>
          </w:p>
        </w:tc>
      </w:tr>
      <w:tr w:rsidR="00EE2529" w:rsidRPr="00C81B84" w14:paraId="3E6DF5AD" w14:textId="77777777">
        <w:trPr>
          <w:trHeight w:val="640"/>
        </w:trPr>
        <w:tc>
          <w:tcPr>
            <w:tcW w:w="580" w:type="dxa"/>
            <w:tcBorders>
              <w:top w:val="nil"/>
              <w:left w:val="nil"/>
              <w:bottom w:val="nil"/>
              <w:right w:val="nil"/>
            </w:tcBorders>
            <w:tcMar>
              <w:top w:w="128" w:type="dxa"/>
              <w:left w:w="43" w:type="dxa"/>
              <w:bottom w:w="43" w:type="dxa"/>
              <w:right w:w="43" w:type="dxa"/>
            </w:tcMar>
          </w:tcPr>
          <w:p w14:paraId="3CA8D4F3" w14:textId="77777777" w:rsidR="00EE2529" w:rsidRPr="00C81B84" w:rsidRDefault="00AD5E1E" w:rsidP="00C81B84">
            <w:r w:rsidRPr="00C81B84">
              <w:t>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FE38F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DCD2B2" w14:textId="77777777" w:rsidR="00EE2529" w:rsidRPr="00C81B84" w:rsidRDefault="00AD5E1E" w:rsidP="00C81B84">
            <w:r w:rsidRPr="00C81B84">
              <w:t>Barne- og familiedepartementet: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8BC484" w14:textId="77777777" w:rsidR="00EE2529" w:rsidRPr="00C81B84" w:rsidRDefault="00AD5E1E" w:rsidP="00C81B84">
            <w:r w:rsidRPr="00C81B84">
              <w:t>823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FECB3A" w14:textId="77777777" w:rsidR="00EE2529" w:rsidRPr="00C81B84" w:rsidRDefault="00AD5E1E" w:rsidP="00C81B84">
            <w:r w:rsidRPr="00C81B84">
              <w:t>772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C750A8" w14:textId="77777777" w:rsidR="00EE2529" w:rsidRPr="00C81B84" w:rsidRDefault="00AD5E1E" w:rsidP="00C81B84">
            <w:r w:rsidRPr="00C81B84">
              <w:t>1 595</w:t>
            </w:r>
          </w:p>
        </w:tc>
      </w:tr>
      <w:tr w:rsidR="00EE2529" w:rsidRPr="00C81B84" w14:paraId="3466A1C4" w14:textId="77777777">
        <w:trPr>
          <w:trHeight w:val="640"/>
        </w:trPr>
        <w:tc>
          <w:tcPr>
            <w:tcW w:w="580" w:type="dxa"/>
            <w:tcBorders>
              <w:top w:val="nil"/>
              <w:left w:val="nil"/>
              <w:bottom w:val="nil"/>
              <w:right w:val="nil"/>
            </w:tcBorders>
            <w:tcMar>
              <w:top w:w="128" w:type="dxa"/>
              <w:left w:w="43" w:type="dxa"/>
              <w:bottom w:w="43" w:type="dxa"/>
              <w:right w:w="43" w:type="dxa"/>
            </w:tcMar>
          </w:tcPr>
          <w:p w14:paraId="1B76D3FA" w14:textId="77777777" w:rsidR="00EE2529" w:rsidRPr="00C81B84" w:rsidRDefault="00AD5E1E" w:rsidP="00C81B84">
            <w:r w:rsidRPr="00C81B84">
              <w:t>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AEE767"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F01C22" w14:textId="77777777" w:rsidR="00EE2529" w:rsidRPr="00C81B84" w:rsidRDefault="00AD5E1E" w:rsidP="00C81B84">
            <w:r w:rsidRPr="00C81B84">
              <w:t>Barne- og familiedepartementet: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74034B" w14:textId="77777777" w:rsidR="00EE2529" w:rsidRPr="00C81B84" w:rsidRDefault="00AD5E1E" w:rsidP="00C81B84">
            <w:r w:rsidRPr="00C81B84">
              <w:t>212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AF1DE6" w14:textId="77777777" w:rsidR="00EE2529" w:rsidRPr="00C81B84" w:rsidRDefault="00AD5E1E" w:rsidP="00C81B84">
            <w:r w:rsidRPr="00C81B84">
              <w:t>39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1AEF99" w14:textId="77777777" w:rsidR="00EE2529" w:rsidRPr="00C81B84" w:rsidRDefault="00AD5E1E" w:rsidP="00C81B84">
            <w:r w:rsidRPr="00C81B84">
              <w:t>251</w:t>
            </w:r>
          </w:p>
        </w:tc>
      </w:tr>
      <w:tr w:rsidR="00EE2529" w:rsidRPr="00C81B84" w14:paraId="0E025EBC" w14:textId="77777777">
        <w:trPr>
          <w:trHeight w:val="640"/>
        </w:trPr>
        <w:tc>
          <w:tcPr>
            <w:tcW w:w="580" w:type="dxa"/>
            <w:tcBorders>
              <w:top w:val="nil"/>
              <w:left w:val="nil"/>
              <w:bottom w:val="nil"/>
              <w:right w:val="nil"/>
            </w:tcBorders>
            <w:tcMar>
              <w:top w:w="128" w:type="dxa"/>
              <w:left w:w="43" w:type="dxa"/>
              <w:bottom w:w="43" w:type="dxa"/>
              <w:right w:w="43" w:type="dxa"/>
            </w:tcMar>
          </w:tcPr>
          <w:p w14:paraId="6058A63B" w14:textId="77777777" w:rsidR="00EE2529" w:rsidRPr="00C81B84" w:rsidRDefault="00AD5E1E" w:rsidP="00C81B84">
            <w:r w:rsidRPr="00C81B84">
              <w:t>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EE10F5"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0D5395" w14:textId="77777777" w:rsidR="00EE2529" w:rsidRPr="00C81B84" w:rsidRDefault="00AD5E1E" w:rsidP="00C81B84">
            <w:r w:rsidRPr="00C81B84">
              <w:t>Barne- og familiedepartementet: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4C4708" w14:textId="77777777" w:rsidR="00EE2529" w:rsidRPr="00C81B84" w:rsidRDefault="00AD5E1E" w:rsidP="00C81B84">
            <w:r w:rsidRPr="00C81B84">
              <w:t>899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4DD7D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5D6BEF" w14:textId="77777777" w:rsidR="00EE2529" w:rsidRPr="00C81B84" w:rsidRDefault="00AD5E1E" w:rsidP="00C81B84">
            <w:r w:rsidRPr="00C81B84">
              <w:t>899</w:t>
            </w:r>
          </w:p>
        </w:tc>
      </w:tr>
      <w:tr w:rsidR="00EE2529" w:rsidRPr="00C81B84" w14:paraId="558AE169" w14:textId="77777777">
        <w:trPr>
          <w:trHeight w:val="640"/>
        </w:trPr>
        <w:tc>
          <w:tcPr>
            <w:tcW w:w="580" w:type="dxa"/>
            <w:tcBorders>
              <w:top w:val="nil"/>
              <w:left w:val="nil"/>
              <w:bottom w:val="nil"/>
              <w:right w:val="nil"/>
            </w:tcBorders>
            <w:tcMar>
              <w:top w:w="128" w:type="dxa"/>
              <w:left w:w="43" w:type="dxa"/>
              <w:bottom w:w="43" w:type="dxa"/>
              <w:right w:w="43" w:type="dxa"/>
            </w:tcMar>
          </w:tcPr>
          <w:p w14:paraId="0BF8FA89" w14:textId="77777777" w:rsidR="00EE2529" w:rsidRPr="00C81B84" w:rsidRDefault="00AD5E1E" w:rsidP="00C81B84">
            <w:r w:rsidRPr="00C81B84">
              <w:t>840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B0220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1537BD" w14:textId="77777777" w:rsidR="00EE2529" w:rsidRPr="00C81B84" w:rsidRDefault="00AD5E1E" w:rsidP="00C81B84">
            <w:r w:rsidRPr="00C81B84">
              <w:t>Tiltak mot vold og overgrep: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080A0E" w14:textId="77777777" w:rsidR="00EE2529" w:rsidRPr="00C81B84" w:rsidRDefault="00AD5E1E" w:rsidP="00C81B84">
            <w:r w:rsidRPr="00C81B84">
              <w:t>438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767DF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9CC8159" w14:textId="77777777" w:rsidR="00EE2529" w:rsidRPr="00C81B84" w:rsidRDefault="00AD5E1E" w:rsidP="00C81B84">
            <w:r w:rsidRPr="00C81B84">
              <w:t>438</w:t>
            </w:r>
          </w:p>
        </w:tc>
      </w:tr>
      <w:tr w:rsidR="00EE2529" w:rsidRPr="00C81B84" w14:paraId="2DA65AED" w14:textId="77777777">
        <w:trPr>
          <w:trHeight w:val="640"/>
        </w:trPr>
        <w:tc>
          <w:tcPr>
            <w:tcW w:w="580" w:type="dxa"/>
            <w:tcBorders>
              <w:top w:val="nil"/>
              <w:left w:val="nil"/>
              <w:bottom w:val="nil"/>
              <w:right w:val="nil"/>
            </w:tcBorders>
            <w:tcMar>
              <w:top w:w="128" w:type="dxa"/>
              <w:left w:w="43" w:type="dxa"/>
              <w:bottom w:w="43" w:type="dxa"/>
              <w:right w:w="43" w:type="dxa"/>
            </w:tcMar>
          </w:tcPr>
          <w:p w14:paraId="4BF66E2F" w14:textId="77777777" w:rsidR="00EE2529" w:rsidRPr="00C81B84" w:rsidRDefault="00AD5E1E" w:rsidP="00C81B84">
            <w:r w:rsidRPr="00C81B84">
              <w:t>840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EDD046"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95BE70C" w14:textId="77777777" w:rsidR="00EE2529" w:rsidRPr="00C81B84" w:rsidRDefault="00AD5E1E" w:rsidP="00C81B84">
            <w:r w:rsidRPr="00C81B84">
              <w:t xml:space="preserve">Tiltak mot vold og overgrep: Tilskudd til incest- og </w:t>
            </w:r>
            <w:proofErr w:type="spellStart"/>
            <w:r w:rsidRPr="00C81B84">
              <w:t>voldtektssentre</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BB7421" w14:textId="77777777" w:rsidR="00EE2529" w:rsidRPr="00C81B84" w:rsidRDefault="00AD5E1E" w:rsidP="00C81B84">
            <w:r w:rsidRPr="00C81B84">
              <w:t>2 699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62D56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A0B757" w14:textId="77777777" w:rsidR="00EE2529" w:rsidRPr="00C81B84" w:rsidRDefault="00AD5E1E" w:rsidP="00C81B84">
            <w:r w:rsidRPr="00C81B84">
              <w:t>2 699</w:t>
            </w:r>
          </w:p>
        </w:tc>
      </w:tr>
      <w:tr w:rsidR="00EE2529" w:rsidRPr="00C81B84" w14:paraId="2626AB94" w14:textId="77777777">
        <w:trPr>
          <w:trHeight w:val="640"/>
        </w:trPr>
        <w:tc>
          <w:tcPr>
            <w:tcW w:w="580" w:type="dxa"/>
            <w:tcBorders>
              <w:top w:val="nil"/>
              <w:left w:val="nil"/>
              <w:bottom w:val="nil"/>
              <w:right w:val="nil"/>
            </w:tcBorders>
            <w:tcMar>
              <w:top w:w="128" w:type="dxa"/>
              <w:left w:w="43" w:type="dxa"/>
              <w:bottom w:w="43" w:type="dxa"/>
              <w:right w:w="43" w:type="dxa"/>
            </w:tcMar>
          </w:tcPr>
          <w:p w14:paraId="61FAF32A" w14:textId="77777777" w:rsidR="00EE2529" w:rsidRPr="00C81B84" w:rsidRDefault="00AD5E1E" w:rsidP="00C81B84">
            <w:r w:rsidRPr="00C81B84">
              <w:t>840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4F6D85"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296A4C" w14:textId="77777777" w:rsidR="00EE2529" w:rsidRPr="00C81B84" w:rsidRDefault="00AD5E1E" w:rsidP="00C81B84">
            <w:r w:rsidRPr="00C81B84">
              <w:t>Tiltak mot vold og overgrep: Tilskudd til voldsforebyggende tiltak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DFBD80" w14:textId="77777777" w:rsidR="00EE2529" w:rsidRPr="00C81B84" w:rsidRDefault="00AD5E1E" w:rsidP="00C81B84">
            <w:r w:rsidRPr="00C81B84">
              <w:t>2 865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75B3D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800403" w14:textId="77777777" w:rsidR="00EE2529" w:rsidRPr="00C81B84" w:rsidRDefault="00AD5E1E" w:rsidP="00C81B84">
            <w:r w:rsidRPr="00C81B84">
              <w:t>2 865</w:t>
            </w:r>
          </w:p>
        </w:tc>
      </w:tr>
      <w:tr w:rsidR="00EE2529" w:rsidRPr="00C81B84" w14:paraId="7533EFD8" w14:textId="77777777">
        <w:trPr>
          <w:trHeight w:val="640"/>
        </w:trPr>
        <w:tc>
          <w:tcPr>
            <w:tcW w:w="580" w:type="dxa"/>
            <w:tcBorders>
              <w:top w:val="nil"/>
              <w:left w:val="nil"/>
              <w:bottom w:val="nil"/>
              <w:right w:val="nil"/>
            </w:tcBorders>
            <w:tcMar>
              <w:top w:w="128" w:type="dxa"/>
              <w:left w:w="43" w:type="dxa"/>
              <w:bottom w:w="43" w:type="dxa"/>
              <w:right w:w="43" w:type="dxa"/>
            </w:tcMar>
          </w:tcPr>
          <w:p w14:paraId="349100FE" w14:textId="77777777" w:rsidR="00EE2529" w:rsidRPr="00C81B84" w:rsidRDefault="00AD5E1E" w:rsidP="00C81B84">
            <w:r w:rsidRPr="00C81B84">
              <w:t>840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DFDAE7"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BDDA675" w14:textId="77777777" w:rsidR="00EE2529" w:rsidRPr="00C81B84" w:rsidRDefault="00AD5E1E" w:rsidP="00C81B84">
            <w:r w:rsidRPr="00C81B84">
              <w:t>Tiltak mot vold og overgrep: Tilskudd til senter for voldsutsatte barn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47CED6" w14:textId="77777777" w:rsidR="00EE2529" w:rsidRPr="00C81B84" w:rsidRDefault="00AD5E1E" w:rsidP="00C81B84">
            <w:r w:rsidRPr="00C81B84">
              <w:t>788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D6DD0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E95378" w14:textId="77777777" w:rsidR="00EE2529" w:rsidRPr="00C81B84" w:rsidRDefault="00AD5E1E" w:rsidP="00C81B84">
            <w:r w:rsidRPr="00C81B84">
              <w:t>788</w:t>
            </w:r>
          </w:p>
        </w:tc>
      </w:tr>
      <w:tr w:rsidR="00EE2529" w:rsidRPr="00C81B84" w14:paraId="4F1D2E3E" w14:textId="77777777">
        <w:trPr>
          <w:trHeight w:val="640"/>
        </w:trPr>
        <w:tc>
          <w:tcPr>
            <w:tcW w:w="580" w:type="dxa"/>
            <w:tcBorders>
              <w:top w:val="nil"/>
              <w:left w:val="nil"/>
              <w:bottom w:val="nil"/>
              <w:right w:val="nil"/>
            </w:tcBorders>
            <w:tcMar>
              <w:top w:w="128" w:type="dxa"/>
              <w:left w:w="43" w:type="dxa"/>
              <w:bottom w:w="43" w:type="dxa"/>
              <w:right w:w="43" w:type="dxa"/>
            </w:tcMar>
          </w:tcPr>
          <w:p w14:paraId="648515B9" w14:textId="77777777" w:rsidR="00EE2529" w:rsidRPr="00C81B84" w:rsidRDefault="00AD5E1E" w:rsidP="00C81B84">
            <w:r w:rsidRPr="00C81B84">
              <w:t>841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9F358B"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6D5FF72" w14:textId="77777777" w:rsidR="00EE2529" w:rsidRPr="00C81B84" w:rsidRDefault="00AD5E1E" w:rsidP="00C81B84">
            <w:r w:rsidRPr="00C81B84">
              <w:t>Samliv og konfliktløsning: Spesielle driftsutgifter, meklingsgodtgjørelse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B58C1B" w14:textId="77777777" w:rsidR="00EE2529" w:rsidRPr="00C81B84" w:rsidRDefault="00AD5E1E" w:rsidP="00C81B84">
            <w:r w:rsidRPr="00C81B84">
              <w:t>271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CCE3E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4F73E0" w14:textId="77777777" w:rsidR="00EE2529" w:rsidRPr="00C81B84" w:rsidRDefault="00AD5E1E" w:rsidP="00C81B84">
            <w:r w:rsidRPr="00C81B84">
              <w:t>271</w:t>
            </w:r>
          </w:p>
        </w:tc>
      </w:tr>
      <w:tr w:rsidR="00EE2529" w:rsidRPr="00C81B84" w14:paraId="16A24BC7" w14:textId="77777777">
        <w:trPr>
          <w:trHeight w:val="640"/>
        </w:trPr>
        <w:tc>
          <w:tcPr>
            <w:tcW w:w="580" w:type="dxa"/>
            <w:tcBorders>
              <w:top w:val="nil"/>
              <w:left w:val="nil"/>
              <w:bottom w:val="nil"/>
              <w:right w:val="nil"/>
            </w:tcBorders>
            <w:tcMar>
              <w:top w:w="128" w:type="dxa"/>
              <w:left w:w="43" w:type="dxa"/>
              <w:bottom w:w="43" w:type="dxa"/>
              <w:right w:w="43" w:type="dxa"/>
            </w:tcMar>
          </w:tcPr>
          <w:p w14:paraId="2D83E082" w14:textId="77777777" w:rsidR="00EE2529" w:rsidRPr="00C81B84" w:rsidRDefault="00AD5E1E" w:rsidP="00C81B84">
            <w:r w:rsidRPr="00C81B84">
              <w:t>841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748A8DA"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98293ED" w14:textId="77777777" w:rsidR="00EE2529" w:rsidRPr="00C81B84" w:rsidRDefault="00AD5E1E" w:rsidP="00C81B84">
            <w:r w:rsidRPr="00C81B84">
              <w:t>Samliv og konfliktløsning: Opplæring, forskning, utvikling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71D80C" w14:textId="77777777" w:rsidR="00EE2529" w:rsidRPr="00C81B84" w:rsidRDefault="00AD5E1E" w:rsidP="00C81B84">
            <w:r w:rsidRPr="00C81B84">
              <w:t>155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79FC0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C6972D" w14:textId="77777777" w:rsidR="00EE2529" w:rsidRPr="00C81B84" w:rsidRDefault="00AD5E1E" w:rsidP="00C81B84">
            <w:r w:rsidRPr="00C81B84">
              <w:t>155</w:t>
            </w:r>
          </w:p>
        </w:tc>
      </w:tr>
      <w:tr w:rsidR="00EE2529" w:rsidRPr="00C81B84" w14:paraId="6B3AFA28" w14:textId="77777777">
        <w:trPr>
          <w:trHeight w:val="640"/>
        </w:trPr>
        <w:tc>
          <w:tcPr>
            <w:tcW w:w="580" w:type="dxa"/>
            <w:tcBorders>
              <w:top w:val="nil"/>
              <w:left w:val="nil"/>
              <w:bottom w:val="nil"/>
              <w:right w:val="nil"/>
            </w:tcBorders>
            <w:tcMar>
              <w:top w:w="128" w:type="dxa"/>
              <w:left w:w="43" w:type="dxa"/>
              <w:bottom w:w="43" w:type="dxa"/>
              <w:right w:w="43" w:type="dxa"/>
            </w:tcMar>
          </w:tcPr>
          <w:p w14:paraId="6B41CE22" w14:textId="77777777" w:rsidR="00EE2529" w:rsidRPr="00C81B84" w:rsidRDefault="00AD5E1E" w:rsidP="00C81B84">
            <w:r w:rsidRPr="00C81B84">
              <w:t>841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8DDB12"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B1A30F6" w14:textId="77777777" w:rsidR="00EE2529" w:rsidRPr="00C81B84" w:rsidRDefault="00AD5E1E" w:rsidP="00C81B84">
            <w:r w:rsidRPr="00C81B84">
              <w:t>Samliv og konfliktløsning: Refusjon av utgifter til DNA-analyser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D504AA" w14:textId="77777777" w:rsidR="00EE2529" w:rsidRPr="00C81B84" w:rsidRDefault="00AD5E1E" w:rsidP="00C81B84">
            <w:r w:rsidRPr="00C81B84">
              <w:t>120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20C98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E0C6E5" w14:textId="77777777" w:rsidR="00EE2529" w:rsidRPr="00C81B84" w:rsidRDefault="00AD5E1E" w:rsidP="00C81B84">
            <w:r w:rsidRPr="00C81B84">
              <w:t>120</w:t>
            </w:r>
          </w:p>
        </w:tc>
      </w:tr>
      <w:tr w:rsidR="00EE2529" w:rsidRPr="00C81B84" w14:paraId="7214EC8E" w14:textId="77777777">
        <w:trPr>
          <w:trHeight w:val="380"/>
        </w:trPr>
        <w:tc>
          <w:tcPr>
            <w:tcW w:w="580" w:type="dxa"/>
            <w:tcBorders>
              <w:top w:val="nil"/>
              <w:left w:val="nil"/>
              <w:bottom w:val="nil"/>
              <w:right w:val="nil"/>
            </w:tcBorders>
            <w:tcMar>
              <w:top w:w="128" w:type="dxa"/>
              <w:left w:w="43" w:type="dxa"/>
              <w:bottom w:w="43" w:type="dxa"/>
              <w:right w:w="43" w:type="dxa"/>
            </w:tcMar>
          </w:tcPr>
          <w:p w14:paraId="509BCEDC" w14:textId="77777777" w:rsidR="00EE2529" w:rsidRPr="00C81B84" w:rsidRDefault="00AD5E1E" w:rsidP="00C81B84">
            <w:r w:rsidRPr="00C81B84">
              <w:t>842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45BB15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AFA4F5" w14:textId="77777777" w:rsidR="00EE2529" w:rsidRPr="00C81B84" w:rsidRDefault="00AD5E1E" w:rsidP="00C81B84">
            <w:r w:rsidRPr="00C81B84">
              <w:t>Familievern: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582DFD" w14:textId="77777777" w:rsidR="00EE2529" w:rsidRPr="00C81B84" w:rsidRDefault="00AD5E1E" w:rsidP="00C81B84">
            <w:r w:rsidRPr="00C81B84">
              <w:t>3 162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E8F45E" w14:textId="77777777" w:rsidR="00EE2529" w:rsidRPr="00C81B84" w:rsidRDefault="00AD5E1E" w:rsidP="00C81B84">
            <w:r w:rsidRPr="00C81B84">
              <w:t>461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F36922" w14:textId="77777777" w:rsidR="00EE2529" w:rsidRPr="00C81B84" w:rsidRDefault="00AD5E1E" w:rsidP="00C81B84">
            <w:r w:rsidRPr="00C81B84">
              <w:t>3 623</w:t>
            </w:r>
          </w:p>
        </w:tc>
      </w:tr>
      <w:tr w:rsidR="00EE2529" w:rsidRPr="00C81B84" w14:paraId="261E1675" w14:textId="77777777">
        <w:trPr>
          <w:trHeight w:val="380"/>
        </w:trPr>
        <w:tc>
          <w:tcPr>
            <w:tcW w:w="580" w:type="dxa"/>
            <w:tcBorders>
              <w:top w:val="nil"/>
              <w:left w:val="nil"/>
              <w:bottom w:val="nil"/>
              <w:right w:val="nil"/>
            </w:tcBorders>
            <w:tcMar>
              <w:top w:w="128" w:type="dxa"/>
              <w:left w:w="43" w:type="dxa"/>
              <w:bottom w:w="43" w:type="dxa"/>
              <w:right w:w="43" w:type="dxa"/>
            </w:tcMar>
          </w:tcPr>
          <w:p w14:paraId="27C3EE10" w14:textId="77777777" w:rsidR="00EE2529" w:rsidRPr="00C81B84" w:rsidRDefault="00AD5E1E" w:rsidP="00C81B84">
            <w:r w:rsidRPr="00C81B84">
              <w:t>842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90AA9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2EC2C7B" w14:textId="77777777" w:rsidR="00EE2529" w:rsidRPr="00C81B84" w:rsidRDefault="00AD5E1E" w:rsidP="00C81B84">
            <w:r w:rsidRPr="00C81B84">
              <w:t>Familievern: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73402D" w14:textId="77777777" w:rsidR="00EE2529" w:rsidRPr="00C81B84" w:rsidRDefault="00AD5E1E" w:rsidP="00C81B84">
            <w:r w:rsidRPr="00C81B84">
              <w:t>540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71E1D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CF24A6D" w14:textId="77777777" w:rsidR="00EE2529" w:rsidRPr="00C81B84" w:rsidRDefault="00AD5E1E" w:rsidP="00C81B84">
            <w:r w:rsidRPr="00C81B84">
              <w:t>540</w:t>
            </w:r>
          </w:p>
        </w:tc>
      </w:tr>
      <w:tr w:rsidR="00EE2529" w:rsidRPr="00C81B84" w14:paraId="6EDB7BBB" w14:textId="77777777">
        <w:trPr>
          <w:trHeight w:val="640"/>
        </w:trPr>
        <w:tc>
          <w:tcPr>
            <w:tcW w:w="580" w:type="dxa"/>
            <w:tcBorders>
              <w:top w:val="nil"/>
              <w:left w:val="nil"/>
              <w:bottom w:val="nil"/>
              <w:right w:val="nil"/>
            </w:tcBorders>
            <w:tcMar>
              <w:top w:w="128" w:type="dxa"/>
              <w:left w:w="43" w:type="dxa"/>
              <w:bottom w:w="43" w:type="dxa"/>
              <w:right w:w="43" w:type="dxa"/>
            </w:tcMar>
          </w:tcPr>
          <w:p w14:paraId="6B505ED8" w14:textId="77777777" w:rsidR="00EE2529" w:rsidRPr="00C81B84" w:rsidRDefault="00AD5E1E" w:rsidP="00C81B84">
            <w:r w:rsidRPr="00C81B84">
              <w:t>842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553643B"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38E44D" w14:textId="77777777" w:rsidR="00EE2529" w:rsidRPr="00C81B84" w:rsidRDefault="00AD5E1E" w:rsidP="00C81B84">
            <w:r w:rsidRPr="00C81B84">
              <w:t>Familievern: Tilskudd til kirkens familieverntjeneste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9B5902" w14:textId="77777777" w:rsidR="00EE2529" w:rsidRPr="00C81B84" w:rsidRDefault="00AD5E1E" w:rsidP="00C81B84">
            <w:r w:rsidRPr="00C81B84">
              <w:t>5 328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B25F1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F6EC7D" w14:textId="77777777" w:rsidR="00EE2529" w:rsidRPr="00C81B84" w:rsidRDefault="00AD5E1E" w:rsidP="00C81B84">
            <w:r w:rsidRPr="00C81B84">
              <w:t>5 328</w:t>
            </w:r>
          </w:p>
        </w:tc>
      </w:tr>
      <w:tr w:rsidR="00EE2529" w:rsidRPr="00C81B84" w14:paraId="6176056B" w14:textId="77777777">
        <w:trPr>
          <w:trHeight w:val="380"/>
        </w:trPr>
        <w:tc>
          <w:tcPr>
            <w:tcW w:w="580" w:type="dxa"/>
            <w:tcBorders>
              <w:top w:val="nil"/>
              <w:left w:val="nil"/>
              <w:bottom w:val="nil"/>
              <w:right w:val="nil"/>
            </w:tcBorders>
            <w:tcMar>
              <w:top w:w="128" w:type="dxa"/>
              <w:left w:w="43" w:type="dxa"/>
              <w:bottom w:w="43" w:type="dxa"/>
              <w:right w:w="43" w:type="dxa"/>
            </w:tcMar>
          </w:tcPr>
          <w:p w14:paraId="7526ACBE" w14:textId="77777777" w:rsidR="00EE2529" w:rsidRPr="00C81B84" w:rsidRDefault="00AD5E1E" w:rsidP="00C81B84">
            <w:r w:rsidRPr="00C81B84">
              <w:t>845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BDDFF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A45288B" w14:textId="77777777" w:rsidR="00EE2529" w:rsidRPr="00C81B84" w:rsidRDefault="00AD5E1E" w:rsidP="00C81B84">
            <w:r w:rsidRPr="00C81B84">
              <w:t>Barnetrygd: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315056" w14:textId="77777777" w:rsidR="00EE2529" w:rsidRPr="00C81B84" w:rsidRDefault="00AD5E1E" w:rsidP="00C81B84">
            <w:r w:rsidRPr="00C81B84">
              <w:t>231 857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E3C63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36FC34" w14:textId="77777777" w:rsidR="00EE2529" w:rsidRPr="00C81B84" w:rsidRDefault="00AD5E1E" w:rsidP="00C81B84">
            <w:r w:rsidRPr="00C81B84">
              <w:t>231 857</w:t>
            </w:r>
          </w:p>
        </w:tc>
      </w:tr>
      <w:tr w:rsidR="00EE2529" w:rsidRPr="00C81B84" w14:paraId="28C77432" w14:textId="77777777">
        <w:trPr>
          <w:trHeight w:val="640"/>
        </w:trPr>
        <w:tc>
          <w:tcPr>
            <w:tcW w:w="580" w:type="dxa"/>
            <w:tcBorders>
              <w:top w:val="nil"/>
              <w:left w:val="nil"/>
              <w:bottom w:val="nil"/>
              <w:right w:val="nil"/>
            </w:tcBorders>
            <w:tcMar>
              <w:top w:w="128" w:type="dxa"/>
              <w:left w:w="43" w:type="dxa"/>
              <w:bottom w:w="43" w:type="dxa"/>
              <w:right w:w="43" w:type="dxa"/>
            </w:tcMar>
          </w:tcPr>
          <w:p w14:paraId="07BAD25C"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24C9E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62320F" w14:textId="77777777" w:rsidR="00EE2529" w:rsidRPr="00C81B84" w:rsidRDefault="00AD5E1E" w:rsidP="00C81B84">
            <w:r w:rsidRPr="00C81B84">
              <w:t>Familie- og oppveksttiltak: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271116" w14:textId="77777777" w:rsidR="00EE2529" w:rsidRPr="00C81B84" w:rsidRDefault="00AD5E1E" w:rsidP="00C81B84">
            <w:r w:rsidRPr="00C81B84">
              <w:t>887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C7563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42E13C" w14:textId="77777777" w:rsidR="00EE2529" w:rsidRPr="00C81B84" w:rsidRDefault="00AD5E1E" w:rsidP="00C81B84">
            <w:r w:rsidRPr="00C81B84">
              <w:t>887</w:t>
            </w:r>
          </w:p>
        </w:tc>
      </w:tr>
      <w:tr w:rsidR="00EE2529" w:rsidRPr="00C81B84" w14:paraId="402A3013" w14:textId="77777777">
        <w:trPr>
          <w:trHeight w:val="640"/>
        </w:trPr>
        <w:tc>
          <w:tcPr>
            <w:tcW w:w="580" w:type="dxa"/>
            <w:tcBorders>
              <w:top w:val="nil"/>
              <w:left w:val="nil"/>
              <w:bottom w:val="nil"/>
              <w:right w:val="nil"/>
            </w:tcBorders>
            <w:tcMar>
              <w:top w:w="128" w:type="dxa"/>
              <w:left w:w="43" w:type="dxa"/>
              <w:bottom w:w="43" w:type="dxa"/>
              <w:right w:w="43" w:type="dxa"/>
            </w:tcMar>
          </w:tcPr>
          <w:p w14:paraId="06C15AE3"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C87D33"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77D2FD" w14:textId="77777777" w:rsidR="00EE2529" w:rsidRPr="00C81B84" w:rsidRDefault="00AD5E1E" w:rsidP="00C81B84">
            <w:r w:rsidRPr="00C81B84">
              <w:t>Familie- og oppveksttiltak: Tilskudd til inkludering av barn og unge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E5F600" w14:textId="77777777" w:rsidR="00EE2529" w:rsidRPr="00C81B84" w:rsidRDefault="00AD5E1E" w:rsidP="00C81B84">
            <w:r w:rsidRPr="00C81B84">
              <w:t>15 512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41B196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AAF949" w14:textId="77777777" w:rsidR="00EE2529" w:rsidRPr="00C81B84" w:rsidRDefault="00AD5E1E" w:rsidP="00C81B84">
            <w:r w:rsidRPr="00C81B84">
              <w:t>15 512</w:t>
            </w:r>
          </w:p>
        </w:tc>
      </w:tr>
      <w:tr w:rsidR="00EE2529" w:rsidRPr="00C81B84" w14:paraId="4231A3B9" w14:textId="77777777">
        <w:trPr>
          <w:trHeight w:val="640"/>
        </w:trPr>
        <w:tc>
          <w:tcPr>
            <w:tcW w:w="580" w:type="dxa"/>
            <w:tcBorders>
              <w:top w:val="nil"/>
              <w:left w:val="nil"/>
              <w:bottom w:val="nil"/>
              <w:right w:val="nil"/>
            </w:tcBorders>
            <w:tcMar>
              <w:top w:w="128" w:type="dxa"/>
              <w:left w:w="43" w:type="dxa"/>
              <w:bottom w:w="43" w:type="dxa"/>
              <w:right w:w="43" w:type="dxa"/>
            </w:tcMar>
          </w:tcPr>
          <w:p w14:paraId="2D83187A"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4ED66A" w14:textId="77777777" w:rsidR="00EE2529" w:rsidRPr="00C81B84" w:rsidRDefault="00AD5E1E" w:rsidP="00C81B84">
            <w:r w:rsidRPr="00C81B84">
              <w:t>62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846F09" w14:textId="77777777" w:rsidR="00EE2529" w:rsidRPr="00C81B84" w:rsidRDefault="00AD5E1E" w:rsidP="00C81B84">
            <w:r w:rsidRPr="00C81B84">
              <w:t>Familie- og oppveksttiltak: Utvikling i kommunene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A46D87" w14:textId="77777777" w:rsidR="00EE2529" w:rsidRPr="00C81B84" w:rsidRDefault="00AD5E1E" w:rsidP="00C81B84">
            <w:r w:rsidRPr="00C81B84">
              <w:t>1 317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0ADC4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9B0E442" w14:textId="77777777" w:rsidR="00EE2529" w:rsidRPr="00C81B84" w:rsidRDefault="00AD5E1E" w:rsidP="00C81B84">
            <w:r w:rsidRPr="00C81B84">
              <w:t>1 317</w:t>
            </w:r>
          </w:p>
        </w:tc>
      </w:tr>
      <w:tr w:rsidR="00EE2529" w:rsidRPr="00C81B84" w14:paraId="0923132D" w14:textId="77777777">
        <w:trPr>
          <w:trHeight w:val="640"/>
        </w:trPr>
        <w:tc>
          <w:tcPr>
            <w:tcW w:w="580" w:type="dxa"/>
            <w:tcBorders>
              <w:top w:val="nil"/>
              <w:left w:val="nil"/>
              <w:bottom w:val="nil"/>
              <w:right w:val="nil"/>
            </w:tcBorders>
            <w:tcMar>
              <w:top w:w="128" w:type="dxa"/>
              <w:left w:w="43" w:type="dxa"/>
              <w:bottom w:w="43" w:type="dxa"/>
              <w:right w:w="43" w:type="dxa"/>
            </w:tcMar>
          </w:tcPr>
          <w:p w14:paraId="0562D1B1"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1332D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923D24" w14:textId="77777777" w:rsidR="00EE2529" w:rsidRPr="00C81B84" w:rsidRDefault="00AD5E1E" w:rsidP="00C81B84">
            <w:r w:rsidRPr="00C81B84">
              <w:t>Familie- og oppveksttiltak: Barne- og ungdomsorganisasjoner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408285" w14:textId="77777777" w:rsidR="00EE2529" w:rsidRPr="00C81B84" w:rsidRDefault="00AD5E1E" w:rsidP="00C81B84">
            <w:r w:rsidRPr="00C81B84">
              <w:t>3 841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DBE62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187A93" w14:textId="77777777" w:rsidR="00EE2529" w:rsidRPr="00C81B84" w:rsidRDefault="00AD5E1E" w:rsidP="00C81B84">
            <w:r w:rsidRPr="00C81B84">
              <w:t>3 841</w:t>
            </w:r>
          </w:p>
        </w:tc>
      </w:tr>
      <w:tr w:rsidR="00EE2529" w:rsidRPr="00C81B84" w14:paraId="056E73E9" w14:textId="77777777">
        <w:trPr>
          <w:trHeight w:val="640"/>
        </w:trPr>
        <w:tc>
          <w:tcPr>
            <w:tcW w:w="580" w:type="dxa"/>
            <w:tcBorders>
              <w:top w:val="nil"/>
              <w:left w:val="nil"/>
              <w:bottom w:val="nil"/>
              <w:right w:val="nil"/>
            </w:tcBorders>
            <w:tcMar>
              <w:top w:w="128" w:type="dxa"/>
              <w:left w:w="43" w:type="dxa"/>
              <w:bottom w:w="43" w:type="dxa"/>
              <w:right w:w="43" w:type="dxa"/>
            </w:tcMar>
          </w:tcPr>
          <w:p w14:paraId="21A35A8D"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D5855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699507" w14:textId="77777777" w:rsidR="00EE2529" w:rsidRPr="00C81B84" w:rsidRDefault="00AD5E1E" w:rsidP="00C81B84">
            <w:r w:rsidRPr="00C81B84">
              <w:t>Familie- og oppveksttiltak: Utviklings- og opplysningsarbeid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70464" w14:textId="77777777" w:rsidR="00EE2529" w:rsidRPr="00C81B84" w:rsidRDefault="00AD5E1E" w:rsidP="00C81B84">
            <w:r w:rsidRPr="00C81B84">
              <w:t>1 560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C0117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6A2731" w14:textId="77777777" w:rsidR="00EE2529" w:rsidRPr="00C81B84" w:rsidRDefault="00AD5E1E" w:rsidP="00C81B84">
            <w:r w:rsidRPr="00C81B84">
              <w:t>1 560</w:t>
            </w:r>
          </w:p>
        </w:tc>
      </w:tr>
      <w:tr w:rsidR="00EE2529" w:rsidRPr="00C81B84" w14:paraId="042E16C7" w14:textId="77777777">
        <w:trPr>
          <w:trHeight w:val="640"/>
        </w:trPr>
        <w:tc>
          <w:tcPr>
            <w:tcW w:w="580" w:type="dxa"/>
            <w:tcBorders>
              <w:top w:val="nil"/>
              <w:left w:val="nil"/>
              <w:bottom w:val="nil"/>
              <w:right w:val="nil"/>
            </w:tcBorders>
            <w:tcMar>
              <w:top w:w="128" w:type="dxa"/>
              <w:left w:w="43" w:type="dxa"/>
              <w:bottom w:w="43" w:type="dxa"/>
              <w:right w:w="43" w:type="dxa"/>
            </w:tcMar>
          </w:tcPr>
          <w:p w14:paraId="7961590E" w14:textId="77777777" w:rsidR="00EE2529" w:rsidRPr="00C81B84" w:rsidRDefault="00AD5E1E" w:rsidP="00C81B84">
            <w:r w:rsidRPr="00C81B84">
              <w:t>846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A25CC2"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CD3CE4" w14:textId="77777777" w:rsidR="00EE2529" w:rsidRPr="00C81B84" w:rsidRDefault="00AD5E1E" w:rsidP="00C81B84">
            <w:r w:rsidRPr="00C81B84">
              <w:t>Familie- og oppveksttiltak: Tilskudd til internasjonalt ungdomssamarbeid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A5DC6F" w14:textId="77777777" w:rsidR="00EE2529" w:rsidRPr="00C81B84" w:rsidRDefault="00AD5E1E" w:rsidP="00C81B84">
            <w:r w:rsidRPr="00C81B84">
              <w:t>241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064D7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D792F8" w14:textId="77777777" w:rsidR="00EE2529" w:rsidRPr="00C81B84" w:rsidRDefault="00AD5E1E" w:rsidP="00C81B84">
            <w:r w:rsidRPr="00C81B84">
              <w:t>241</w:t>
            </w:r>
          </w:p>
        </w:tc>
      </w:tr>
      <w:tr w:rsidR="00EE2529" w:rsidRPr="00C81B84" w14:paraId="04CF9BBF" w14:textId="77777777">
        <w:trPr>
          <w:trHeight w:val="380"/>
        </w:trPr>
        <w:tc>
          <w:tcPr>
            <w:tcW w:w="580" w:type="dxa"/>
            <w:tcBorders>
              <w:top w:val="nil"/>
              <w:left w:val="nil"/>
              <w:bottom w:val="nil"/>
              <w:right w:val="nil"/>
            </w:tcBorders>
            <w:tcMar>
              <w:top w:w="128" w:type="dxa"/>
              <w:left w:w="43" w:type="dxa"/>
              <w:bottom w:w="43" w:type="dxa"/>
              <w:right w:w="43" w:type="dxa"/>
            </w:tcMar>
          </w:tcPr>
          <w:p w14:paraId="772C8C3C" w14:textId="77777777" w:rsidR="00EE2529" w:rsidRPr="00C81B84" w:rsidRDefault="00AD5E1E" w:rsidP="00C81B84">
            <w:r w:rsidRPr="00C81B84">
              <w:t>847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0CBFA1"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B203146" w14:textId="77777777" w:rsidR="00EE2529" w:rsidRPr="00C81B84" w:rsidRDefault="00AD5E1E" w:rsidP="00C81B84">
            <w:r w:rsidRPr="00C81B84">
              <w:t>EUs ungdomsprogram: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0EFD3C" w14:textId="77777777" w:rsidR="00EE2529" w:rsidRPr="00C81B84" w:rsidRDefault="00AD5E1E" w:rsidP="00C81B84">
            <w:r w:rsidRPr="00C81B84">
              <w:t>186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15B72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1EEF4F" w14:textId="77777777" w:rsidR="00EE2529" w:rsidRPr="00C81B84" w:rsidRDefault="00AD5E1E" w:rsidP="00C81B84">
            <w:r w:rsidRPr="00C81B84">
              <w:t>186</w:t>
            </w:r>
          </w:p>
        </w:tc>
      </w:tr>
      <w:tr w:rsidR="00EE2529" w:rsidRPr="00C81B84" w14:paraId="714BEB75" w14:textId="77777777">
        <w:trPr>
          <w:trHeight w:val="380"/>
        </w:trPr>
        <w:tc>
          <w:tcPr>
            <w:tcW w:w="580" w:type="dxa"/>
            <w:tcBorders>
              <w:top w:val="nil"/>
              <w:left w:val="nil"/>
              <w:bottom w:val="nil"/>
              <w:right w:val="nil"/>
            </w:tcBorders>
            <w:tcMar>
              <w:top w:w="128" w:type="dxa"/>
              <w:left w:w="43" w:type="dxa"/>
              <w:bottom w:w="43" w:type="dxa"/>
              <w:right w:w="43" w:type="dxa"/>
            </w:tcMar>
          </w:tcPr>
          <w:p w14:paraId="2B96A41D" w14:textId="77777777" w:rsidR="00EE2529" w:rsidRPr="00C81B84" w:rsidRDefault="00AD5E1E" w:rsidP="00C81B84">
            <w:r w:rsidRPr="00C81B84">
              <w:t>848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22A91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BD351D" w14:textId="77777777" w:rsidR="00EE2529" w:rsidRPr="00C81B84" w:rsidRDefault="00AD5E1E" w:rsidP="00C81B84">
            <w:r w:rsidRPr="00C81B84">
              <w:t>Barneombudet: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AB7301" w14:textId="77777777" w:rsidR="00EE2529" w:rsidRPr="00C81B84" w:rsidRDefault="00AD5E1E" w:rsidP="00C81B84">
            <w:r w:rsidRPr="00C81B84">
              <w:t>141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679C31" w14:textId="77777777" w:rsidR="00EE2529" w:rsidRPr="00C81B84" w:rsidRDefault="00AD5E1E" w:rsidP="00C81B84">
            <w:r w:rsidRPr="00C81B84">
              <w:t>61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DFF1CB" w14:textId="77777777" w:rsidR="00EE2529" w:rsidRPr="00C81B84" w:rsidRDefault="00AD5E1E" w:rsidP="00C81B84">
            <w:r w:rsidRPr="00C81B84">
              <w:t>202</w:t>
            </w:r>
          </w:p>
        </w:tc>
      </w:tr>
      <w:tr w:rsidR="00EE2529" w:rsidRPr="00C81B84" w14:paraId="77F4033D" w14:textId="77777777">
        <w:trPr>
          <w:trHeight w:val="640"/>
        </w:trPr>
        <w:tc>
          <w:tcPr>
            <w:tcW w:w="580" w:type="dxa"/>
            <w:tcBorders>
              <w:top w:val="nil"/>
              <w:left w:val="nil"/>
              <w:bottom w:val="nil"/>
              <w:right w:val="nil"/>
            </w:tcBorders>
            <w:tcMar>
              <w:top w:w="128" w:type="dxa"/>
              <w:left w:w="43" w:type="dxa"/>
              <w:bottom w:w="43" w:type="dxa"/>
              <w:right w:w="43" w:type="dxa"/>
            </w:tcMar>
          </w:tcPr>
          <w:p w14:paraId="0894EB4E" w14:textId="77777777" w:rsidR="00EE2529" w:rsidRPr="00C81B84" w:rsidRDefault="00AD5E1E" w:rsidP="00C81B84">
            <w:r w:rsidRPr="00C81B84">
              <w:t>853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13D64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810D59D" w14:textId="77777777" w:rsidR="00EE2529" w:rsidRPr="00C81B84" w:rsidRDefault="00AD5E1E" w:rsidP="00C81B84">
            <w:r w:rsidRPr="00C81B84">
              <w:t>Barneverns- og helsenemndene: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DF9DC2" w14:textId="77777777" w:rsidR="00EE2529" w:rsidRPr="00C81B84" w:rsidRDefault="00AD5E1E" w:rsidP="00C81B84">
            <w:r w:rsidRPr="00C81B84">
              <w:t>2 020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B3FE63" w14:textId="77777777" w:rsidR="00EE2529" w:rsidRPr="00C81B84" w:rsidRDefault="00AD5E1E" w:rsidP="00C81B84">
            <w:r w:rsidRPr="00C81B84">
              <w:t>1 323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32C673" w14:textId="77777777" w:rsidR="00EE2529" w:rsidRPr="00C81B84" w:rsidRDefault="00AD5E1E" w:rsidP="00C81B84">
            <w:r w:rsidRPr="00C81B84">
              <w:t>3 343</w:t>
            </w:r>
          </w:p>
        </w:tc>
      </w:tr>
      <w:tr w:rsidR="00EE2529" w:rsidRPr="00C81B84" w14:paraId="6C2A1DA8" w14:textId="77777777">
        <w:trPr>
          <w:trHeight w:val="640"/>
        </w:trPr>
        <w:tc>
          <w:tcPr>
            <w:tcW w:w="580" w:type="dxa"/>
            <w:tcBorders>
              <w:top w:val="nil"/>
              <w:left w:val="nil"/>
              <w:bottom w:val="nil"/>
              <w:right w:val="nil"/>
            </w:tcBorders>
            <w:tcMar>
              <w:top w:w="128" w:type="dxa"/>
              <w:left w:w="43" w:type="dxa"/>
              <w:bottom w:w="43" w:type="dxa"/>
              <w:right w:w="43" w:type="dxa"/>
            </w:tcMar>
          </w:tcPr>
          <w:p w14:paraId="672D36B7"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98F88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3840C8C" w14:textId="77777777" w:rsidR="00EE2529" w:rsidRPr="00C81B84" w:rsidRDefault="00AD5E1E" w:rsidP="00C81B84">
            <w:r w:rsidRPr="00C81B84">
              <w:t>Tiltak i barne- og ungdomsvernet: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E209BD" w14:textId="77777777" w:rsidR="00EE2529" w:rsidRPr="00C81B84" w:rsidRDefault="00AD5E1E" w:rsidP="00C81B84">
            <w:r w:rsidRPr="00C81B84">
              <w:t>1 163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C57F3" w14:textId="77777777" w:rsidR="00EE2529" w:rsidRPr="00C81B84" w:rsidRDefault="00AD5E1E" w:rsidP="00C81B84">
            <w:r w:rsidRPr="00C81B84">
              <w:t>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E6D946" w14:textId="77777777" w:rsidR="00EE2529" w:rsidRPr="00C81B84" w:rsidRDefault="00AD5E1E" w:rsidP="00C81B84">
            <w:r w:rsidRPr="00C81B84">
              <w:t>1 183</w:t>
            </w:r>
          </w:p>
        </w:tc>
      </w:tr>
      <w:tr w:rsidR="00EE2529" w:rsidRPr="00C81B84" w14:paraId="0804A50C" w14:textId="77777777">
        <w:trPr>
          <w:trHeight w:val="640"/>
        </w:trPr>
        <w:tc>
          <w:tcPr>
            <w:tcW w:w="580" w:type="dxa"/>
            <w:tcBorders>
              <w:top w:val="nil"/>
              <w:left w:val="nil"/>
              <w:bottom w:val="nil"/>
              <w:right w:val="nil"/>
            </w:tcBorders>
            <w:tcMar>
              <w:top w:w="128" w:type="dxa"/>
              <w:left w:w="43" w:type="dxa"/>
              <w:bottom w:w="43" w:type="dxa"/>
              <w:right w:w="43" w:type="dxa"/>
            </w:tcMar>
          </w:tcPr>
          <w:p w14:paraId="26C09DF5"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789772"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B56C948" w14:textId="77777777" w:rsidR="00EE2529" w:rsidRPr="00C81B84" w:rsidRDefault="00AD5E1E" w:rsidP="00C81B84">
            <w:r w:rsidRPr="00C81B84">
              <w:t>Tiltak i barne- og ungdomsvernet: Barnesakkyndig kommisjon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7492F7" w14:textId="77777777" w:rsidR="00EE2529" w:rsidRPr="00C81B84" w:rsidRDefault="00AD5E1E" w:rsidP="00C81B84">
            <w:r w:rsidRPr="00C81B84">
              <w:t>307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36F654" w14:textId="77777777" w:rsidR="00EE2529" w:rsidRPr="00C81B84" w:rsidRDefault="00AD5E1E" w:rsidP="00C81B84">
            <w:r w:rsidRPr="00C81B84">
              <w:t>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194E43C" w14:textId="77777777" w:rsidR="00EE2529" w:rsidRPr="00C81B84" w:rsidRDefault="00AD5E1E" w:rsidP="00C81B84">
            <w:r w:rsidRPr="00C81B84">
              <w:t>327</w:t>
            </w:r>
          </w:p>
        </w:tc>
      </w:tr>
      <w:tr w:rsidR="00EE2529" w:rsidRPr="00C81B84" w14:paraId="12661D8C" w14:textId="77777777">
        <w:trPr>
          <w:trHeight w:val="640"/>
        </w:trPr>
        <w:tc>
          <w:tcPr>
            <w:tcW w:w="580" w:type="dxa"/>
            <w:tcBorders>
              <w:top w:val="nil"/>
              <w:left w:val="nil"/>
              <w:bottom w:val="nil"/>
              <w:right w:val="nil"/>
            </w:tcBorders>
            <w:tcMar>
              <w:top w:w="128" w:type="dxa"/>
              <w:left w:w="43" w:type="dxa"/>
              <w:bottom w:w="43" w:type="dxa"/>
              <w:right w:w="43" w:type="dxa"/>
            </w:tcMar>
          </w:tcPr>
          <w:p w14:paraId="353C6945"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9F4079"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795BF1" w14:textId="77777777" w:rsidR="00EE2529" w:rsidRPr="00C81B84" w:rsidRDefault="00AD5E1E" w:rsidP="00C81B84">
            <w:r w:rsidRPr="00C81B84">
              <w:t>Tiltak i barne- og ungdomsvernet: Kompetansehevingstiltak i barnevernet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C8FB4D" w14:textId="77777777" w:rsidR="00EE2529" w:rsidRPr="00C81B84" w:rsidRDefault="00AD5E1E" w:rsidP="00C81B84">
            <w:r w:rsidRPr="00C81B84">
              <w:t>1 208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5D8F2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492D93" w14:textId="77777777" w:rsidR="00EE2529" w:rsidRPr="00C81B84" w:rsidRDefault="00AD5E1E" w:rsidP="00C81B84">
            <w:r w:rsidRPr="00C81B84">
              <w:t>1 208</w:t>
            </w:r>
          </w:p>
        </w:tc>
      </w:tr>
      <w:tr w:rsidR="00EE2529" w:rsidRPr="00C81B84" w14:paraId="6F065BAA" w14:textId="77777777">
        <w:trPr>
          <w:trHeight w:val="640"/>
        </w:trPr>
        <w:tc>
          <w:tcPr>
            <w:tcW w:w="580" w:type="dxa"/>
            <w:tcBorders>
              <w:top w:val="nil"/>
              <w:left w:val="nil"/>
              <w:bottom w:val="nil"/>
              <w:right w:val="nil"/>
            </w:tcBorders>
            <w:tcMar>
              <w:top w:w="128" w:type="dxa"/>
              <w:left w:w="43" w:type="dxa"/>
              <w:bottom w:w="43" w:type="dxa"/>
              <w:right w:w="43" w:type="dxa"/>
            </w:tcMar>
          </w:tcPr>
          <w:p w14:paraId="72883FBA"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01AFCB"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C20073" w14:textId="77777777" w:rsidR="00EE2529" w:rsidRPr="00C81B84" w:rsidRDefault="00AD5E1E" w:rsidP="00C81B84">
            <w:r w:rsidRPr="00C81B84">
              <w:t>Tiltak i barne- og ungdomsvernet: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97FF70" w14:textId="77777777" w:rsidR="00EE2529" w:rsidRPr="00C81B84" w:rsidRDefault="00AD5E1E" w:rsidP="00C81B84">
            <w:r w:rsidRPr="00C81B84">
              <w:t>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2F465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6AABC4B" w14:textId="77777777" w:rsidR="00EE2529" w:rsidRPr="00C81B84" w:rsidRDefault="00AD5E1E" w:rsidP="00C81B84">
            <w:r w:rsidRPr="00C81B84">
              <w:t>69</w:t>
            </w:r>
          </w:p>
        </w:tc>
      </w:tr>
      <w:tr w:rsidR="00EE2529" w:rsidRPr="00C81B84" w14:paraId="353F8607" w14:textId="77777777">
        <w:trPr>
          <w:trHeight w:val="640"/>
        </w:trPr>
        <w:tc>
          <w:tcPr>
            <w:tcW w:w="580" w:type="dxa"/>
            <w:tcBorders>
              <w:top w:val="nil"/>
              <w:left w:val="nil"/>
              <w:bottom w:val="nil"/>
              <w:right w:val="nil"/>
            </w:tcBorders>
            <w:tcMar>
              <w:top w:w="128" w:type="dxa"/>
              <w:left w:w="43" w:type="dxa"/>
              <w:bottom w:w="43" w:type="dxa"/>
              <w:right w:w="43" w:type="dxa"/>
            </w:tcMar>
          </w:tcPr>
          <w:p w14:paraId="61F78177"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2EA40B"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5836D3" w14:textId="77777777" w:rsidR="00EE2529" w:rsidRPr="00C81B84" w:rsidRDefault="00AD5E1E" w:rsidP="00C81B84">
            <w:r w:rsidRPr="00C81B84">
              <w:t>Tiltak i barne- og ungdomsvernet: Utvikling i kommunene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3C2E2B" w14:textId="77777777" w:rsidR="00EE2529" w:rsidRPr="00C81B84" w:rsidRDefault="00AD5E1E" w:rsidP="00C81B84">
            <w:r w:rsidRPr="00C81B84">
              <w:t>1 645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C408A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8CD121" w14:textId="77777777" w:rsidR="00EE2529" w:rsidRPr="00C81B84" w:rsidRDefault="00AD5E1E" w:rsidP="00C81B84">
            <w:r w:rsidRPr="00C81B84">
              <w:t>1 645</w:t>
            </w:r>
          </w:p>
        </w:tc>
      </w:tr>
      <w:tr w:rsidR="00EE2529" w:rsidRPr="00C81B84" w14:paraId="615152C1" w14:textId="77777777">
        <w:trPr>
          <w:trHeight w:val="640"/>
        </w:trPr>
        <w:tc>
          <w:tcPr>
            <w:tcW w:w="580" w:type="dxa"/>
            <w:tcBorders>
              <w:top w:val="nil"/>
              <w:left w:val="nil"/>
              <w:bottom w:val="nil"/>
              <w:right w:val="nil"/>
            </w:tcBorders>
            <w:tcMar>
              <w:top w:w="128" w:type="dxa"/>
              <w:left w:w="43" w:type="dxa"/>
              <w:bottom w:w="43" w:type="dxa"/>
              <w:right w:w="43" w:type="dxa"/>
            </w:tcMar>
          </w:tcPr>
          <w:p w14:paraId="6105865F"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00C8F6" w14:textId="77777777" w:rsidR="00EE2529" w:rsidRPr="00C81B84" w:rsidRDefault="00AD5E1E" w:rsidP="00C81B84">
            <w:r w:rsidRPr="00C81B84">
              <w:t>62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52A4A74" w14:textId="77777777" w:rsidR="00EE2529" w:rsidRPr="00C81B84" w:rsidRDefault="00AD5E1E" w:rsidP="00C81B84">
            <w:r w:rsidRPr="00C81B84">
              <w:t>Tiltak i barne- og ungdomsvernet: Tilskudd til barnevernsfaglig videreutdanning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7709C0" w14:textId="77777777" w:rsidR="00EE2529" w:rsidRPr="00C81B84" w:rsidRDefault="00AD5E1E" w:rsidP="00C81B84">
            <w:r w:rsidRPr="00C81B84">
              <w:t>640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BDDAC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7EB778" w14:textId="77777777" w:rsidR="00EE2529" w:rsidRPr="00C81B84" w:rsidRDefault="00AD5E1E" w:rsidP="00C81B84">
            <w:r w:rsidRPr="00C81B84">
              <w:t>640</w:t>
            </w:r>
          </w:p>
        </w:tc>
      </w:tr>
      <w:tr w:rsidR="00EE2529" w:rsidRPr="00C81B84" w14:paraId="02D3F822" w14:textId="77777777">
        <w:trPr>
          <w:trHeight w:val="640"/>
        </w:trPr>
        <w:tc>
          <w:tcPr>
            <w:tcW w:w="580" w:type="dxa"/>
            <w:tcBorders>
              <w:top w:val="nil"/>
              <w:left w:val="nil"/>
              <w:bottom w:val="nil"/>
              <w:right w:val="nil"/>
            </w:tcBorders>
            <w:tcMar>
              <w:top w:w="128" w:type="dxa"/>
              <w:left w:w="43" w:type="dxa"/>
              <w:bottom w:w="43" w:type="dxa"/>
              <w:right w:w="43" w:type="dxa"/>
            </w:tcMar>
          </w:tcPr>
          <w:p w14:paraId="07E09FFE"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6679A3"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553C0E" w14:textId="77777777" w:rsidR="00EE2529" w:rsidRPr="00C81B84" w:rsidRDefault="00AD5E1E" w:rsidP="00C81B84">
            <w:r w:rsidRPr="00C81B84">
              <w:t>Tiltak i barne- og ungdomsvernet: Utvikling og opplysningsarbeid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EDB6C2" w14:textId="77777777" w:rsidR="00EE2529" w:rsidRPr="00C81B84" w:rsidRDefault="00AD5E1E" w:rsidP="00C81B84">
            <w:r w:rsidRPr="00C81B84">
              <w:t>837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8909D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4C57DF" w14:textId="77777777" w:rsidR="00EE2529" w:rsidRPr="00C81B84" w:rsidRDefault="00AD5E1E" w:rsidP="00C81B84">
            <w:r w:rsidRPr="00C81B84">
              <w:t>837</w:t>
            </w:r>
          </w:p>
        </w:tc>
      </w:tr>
      <w:tr w:rsidR="00EE2529" w:rsidRPr="00C81B84" w14:paraId="4121D19A" w14:textId="77777777">
        <w:trPr>
          <w:trHeight w:val="880"/>
        </w:trPr>
        <w:tc>
          <w:tcPr>
            <w:tcW w:w="580" w:type="dxa"/>
            <w:tcBorders>
              <w:top w:val="nil"/>
              <w:left w:val="nil"/>
              <w:bottom w:val="nil"/>
              <w:right w:val="nil"/>
            </w:tcBorders>
            <w:tcMar>
              <w:top w:w="128" w:type="dxa"/>
              <w:left w:w="43" w:type="dxa"/>
              <w:bottom w:w="43" w:type="dxa"/>
              <w:right w:w="43" w:type="dxa"/>
            </w:tcMar>
          </w:tcPr>
          <w:p w14:paraId="18E2D5F8" w14:textId="77777777" w:rsidR="00EE2529" w:rsidRPr="00C81B84" w:rsidRDefault="00AD5E1E" w:rsidP="00C81B84">
            <w:r w:rsidRPr="00C81B84">
              <w:t>854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37459D"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76838E" w14:textId="77777777" w:rsidR="00EE2529" w:rsidRPr="00C81B84" w:rsidRDefault="00AD5E1E" w:rsidP="00C81B84">
            <w:r w:rsidRPr="00C81B84">
              <w:t>Tiltak i barne- og ungdomsvernet: Tilskudd til forskning og kompetanseutvikling i barnevernet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A1D186" w14:textId="77777777" w:rsidR="00EE2529" w:rsidRPr="00C81B84" w:rsidRDefault="00AD5E1E" w:rsidP="00C81B84">
            <w:r w:rsidRPr="00C81B84">
              <w:t>2 558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EFF3F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6E64E7" w14:textId="77777777" w:rsidR="00EE2529" w:rsidRPr="00C81B84" w:rsidRDefault="00AD5E1E" w:rsidP="00C81B84">
            <w:r w:rsidRPr="00C81B84">
              <w:t>2 558</w:t>
            </w:r>
          </w:p>
        </w:tc>
      </w:tr>
      <w:tr w:rsidR="00EE2529" w:rsidRPr="00C81B84" w14:paraId="715D7252" w14:textId="77777777">
        <w:trPr>
          <w:trHeight w:val="640"/>
        </w:trPr>
        <w:tc>
          <w:tcPr>
            <w:tcW w:w="580" w:type="dxa"/>
            <w:tcBorders>
              <w:top w:val="nil"/>
              <w:left w:val="nil"/>
              <w:bottom w:val="nil"/>
              <w:right w:val="nil"/>
            </w:tcBorders>
            <w:tcMar>
              <w:top w:w="128" w:type="dxa"/>
              <w:left w:w="43" w:type="dxa"/>
              <w:bottom w:w="43" w:type="dxa"/>
              <w:right w:w="43" w:type="dxa"/>
            </w:tcMar>
          </w:tcPr>
          <w:p w14:paraId="4972D910" w14:textId="77777777" w:rsidR="00EE2529" w:rsidRPr="00C81B84" w:rsidRDefault="00AD5E1E" w:rsidP="00C81B84">
            <w:r w:rsidRPr="00C81B84">
              <w:t>855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FE05A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2C3635" w14:textId="77777777" w:rsidR="00EE2529" w:rsidRPr="00C81B84" w:rsidRDefault="00AD5E1E" w:rsidP="00C81B84">
            <w:r w:rsidRPr="00C81B84">
              <w:t>Statlig forvaltning av barnevernet: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2854DC" w14:textId="77777777" w:rsidR="00EE2529" w:rsidRPr="00C81B84" w:rsidRDefault="00AD5E1E" w:rsidP="00C81B84">
            <w:r w:rsidRPr="00C81B84">
              <w:t>21 796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4C724F" w14:textId="77777777" w:rsidR="00EE2529" w:rsidRPr="00C81B84" w:rsidRDefault="00AD5E1E" w:rsidP="00C81B84">
            <w:r w:rsidRPr="00C81B84">
              <w:t>4 296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CA1A3C" w14:textId="77777777" w:rsidR="00EE2529" w:rsidRPr="00C81B84" w:rsidRDefault="00AD5E1E" w:rsidP="00C81B84">
            <w:r w:rsidRPr="00C81B84">
              <w:t>26 092</w:t>
            </w:r>
          </w:p>
        </w:tc>
      </w:tr>
      <w:tr w:rsidR="00EE2529" w:rsidRPr="00C81B84" w14:paraId="51A0113D" w14:textId="77777777">
        <w:trPr>
          <w:trHeight w:val="640"/>
        </w:trPr>
        <w:tc>
          <w:tcPr>
            <w:tcW w:w="580" w:type="dxa"/>
            <w:tcBorders>
              <w:top w:val="nil"/>
              <w:left w:val="nil"/>
              <w:bottom w:val="nil"/>
              <w:right w:val="nil"/>
            </w:tcBorders>
            <w:tcMar>
              <w:top w:w="128" w:type="dxa"/>
              <w:left w:w="43" w:type="dxa"/>
              <w:bottom w:w="43" w:type="dxa"/>
              <w:right w:w="43" w:type="dxa"/>
            </w:tcMar>
          </w:tcPr>
          <w:p w14:paraId="28F79DD0" w14:textId="77777777" w:rsidR="00EE2529" w:rsidRPr="00C81B84" w:rsidRDefault="00AD5E1E" w:rsidP="00C81B84">
            <w:r w:rsidRPr="00C81B84">
              <w:t>855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6E0F4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4DD58A" w14:textId="77777777" w:rsidR="00EE2529" w:rsidRPr="00C81B84" w:rsidRDefault="00AD5E1E" w:rsidP="00C81B84">
            <w:r w:rsidRPr="00C81B84">
              <w:t>Statlig forvaltning av barnevernet: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05DD70" w14:textId="77777777" w:rsidR="00EE2529" w:rsidRPr="00C81B84" w:rsidRDefault="00AD5E1E" w:rsidP="00C81B84">
            <w:r w:rsidRPr="00C81B84">
              <w:t>569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0CBE0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E39A37" w14:textId="77777777" w:rsidR="00EE2529" w:rsidRPr="00C81B84" w:rsidRDefault="00AD5E1E" w:rsidP="00C81B84">
            <w:r w:rsidRPr="00C81B84">
              <w:t>569</w:t>
            </w:r>
          </w:p>
        </w:tc>
      </w:tr>
      <w:tr w:rsidR="00EE2529" w:rsidRPr="00C81B84" w14:paraId="0128A906" w14:textId="77777777">
        <w:trPr>
          <w:trHeight w:val="640"/>
        </w:trPr>
        <w:tc>
          <w:tcPr>
            <w:tcW w:w="580" w:type="dxa"/>
            <w:tcBorders>
              <w:top w:val="nil"/>
              <w:left w:val="nil"/>
              <w:bottom w:val="nil"/>
              <w:right w:val="nil"/>
            </w:tcBorders>
            <w:tcMar>
              <w:top w:w="128" w:type="dxa"/>
              <w:left w:w="43" w:type="dxa"/>
              <w:bottom w:w="43" w:type="dxa"/>
              <w:right w:w="43" w:type="dxa"/>
            </w:tcMar>
          </w:tcPr>
          <w:p w14:paraId="04C22229" w14:textId="77777777" w:rsidR="00EE2529" w:rsidRPr="00C81B84" w:rsidRDefault="00AD5E1E" w:rsidP="00C81B84">
            <w:r w:rsidRPr="00C81B84">
              <w:t>855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A53FEF"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9280C7" w14:textId="77777777" w:rsidR="00EE2529" w:rsidRPr="00C81B84" w:rsidRDefault="00AD5E1E" w:rsidP="00C81B84">
            <w:r w:rsidRPr="00C81B84">
              <w:t>Statlig forvaltning av barnevernet: Kjøp av private barnevernstjenester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631AAD" w14:textId="77777777" w:rsidR="00EE2529" w:rsidRPr="00C81B84" w:rsidRDefault="00AD5E1E" w:rsidP="00C81B84">
            <w:r w:rsidRPr="00C81B84">
              <w:t>59 480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03242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78EED0C" w14:textId="77777777" w:rsidR="00EE2529" w:rsidRPr="00C81B84" w:rsidRDefault="00AD5E1E" w:rsidP="00C81B84">
            <w:r w:rsidRPr="00C81B84">
              <w:t>59 480</w:t>
            </w:r>
          </w:p>
        </w:tc>
      </w:tr>
      <w:tr w:rsidR="00EE2529" w:rsidRPr="00C81B84" w14:paraId="3ABFF398" w14:textId="77777777">
        <w:trPr>
          <w:trHeight w:val="640"/>
        </w:trPr>
        <w:tc>
          <w:tcPr>
            <w:tcW w:w="580" w:type="dxa"/>
            <w:tcBorders>
              <w:top w:val="nil"/>
              <w:left w:val="nil"/>
              <w:bottom w:val="nil"/>
              <w:right w:val="nil"/>
            </w:tcBorders>
            <w:tcMar>
              <w:top w:w="128" w:type="dxa"/>
              <w:left w:w="43" w:type="dxa"/>
              <w:bottom w:w="43" w:type="dxa"/>
              <w:right w:w="43" w:type="dxa"/>
            </w:tcMar>
          </w:tcPr>
          <w:p w14:paraId="0FE8FF7C" w14:textId="77777777" w:rsidR="00EE2529" w:rsidRPr="00C81B84" w:rsidRDefault="00AD5E1E" w:rsidP="00C81B84">
            <w:r w:rsidRPr="00C81B84">
              <w:t>856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9DE34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C251F14" w14:textId="77777777" w:rsidR="00EE2529" w:rsidRPr="00C81B84" w:rsidRDefault="00AD5E1E" w:rsidP="00C81B84">
            <w:r w:rsidRPr="00C81B84">
              <w:t>Barnevernets omsorgssenter for enslige, mindreårige asylsøkere: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26234D" w14:textId="77777777" w:rsidR="00EE2529" w:rsidRPr="00C81B84" w:rsidRDefault="00AD5E1E" w:rsidP="00C81B84">
            <w:r w:rsidRPr="00C81B84">
              <w:t>749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24FD11" w14:textId="77777777" w:rsidR="00EE2529" w:rsidRPr="00C81B84" w:rsidRDefault="00AD5E1E" w:rsidP="00C81B84">
            <w:r w:rsidRPr="00C81B84">
              <w:t>97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0D4293" w14:textId="77777777" w:rsidR="00EE2529" w:rsidRPr="00C81B84" w:rsidRDefault="00AD5E1E" w:rsidP="00C81B84">
            <w:r w:rsidRPr="00C81B84">
              <w:t>846</w:t>
            </w:r>
          </w:p>
        </w:tc>
      </w:tr>
      <w:tr w:rsidR="00EE2529" w:rsidRPr="00C81B84" w14:paraId="457D823D" w14:textId="77777777">
        <w:trPr>
          <w:trHeight w:val="880"/>
        </w:trPr>
        <w:tc>
          <w:tcPr>
            <w:tcW w:w="580" w:type="dxa"/>
            <w:tcBorders>
              <w:top w:val="nil"/>
              <w:left w:val="nil"/>
              <w:bottom w:val="nil"/>
              <w:right w:val="nil"/>
            </w:tcBorders>
            <w:tcMar>
              <w:top w:w="128" w:type="dxa"/>
              <w:left w:w="43" w:type="dxa"/>
              <w:bottom w:w="43" w:type="dxa"/>
              <w:right w:w="43" w:type="dxa"/>
            </w:tcMar>
          </w:tcPr>
          <w:p w14:paraId="70F0E129" w14:textId="77777777" w:rsidR="00EE2529" w:rsidRPr="00C81B84" w:rsidRDefault="00AD5E1E" w:rsidP="00C81B84">
            <w:r w:rsidRPr="00C81B84">
              <w:t>858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FAE50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30C5DD" w14:textId="77777777" w:rsidR="00EE2529" w:rsidRPr="00C81B84" w:rsidRDefault="00AD5E1E" w:rsidP="00C81B84">
            <w:r w:rsidRPr="00C81B84">
              <w:t>Barne-, ungdoms- og familiedirektoratet og fellesfunksjoner i Barne-, ungdoms- og familieetaten: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2368FC" w14:textId="77777777" w:rsidR="00EE2529" w:rsidRPr="00C81B84" w:rsidRDefault="00AD5E1E" w:rsidP="00C81B84">
            <w:r w:rsidRPr="00C81B84">
              <w:t>6 729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7F39C7" w14:textId="77777777" w:rsidR="00EE2529" w:rsidRPr="00C81B84" w:rsidRDefault="00AD5E1E" w:rsidP="00C81B84">
            <w:r w:rsidRPr="00C81B84">
              <w:t>1 213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D863E7" w14:textId="77777777" w:rsidR="00EE2529" w:rsidRPr="00C81B84" w:rsidRDefault="00AD5E1E" w:rsidP="00C81B84">
            <w:r w:rsidRPr="00C81B84">
              <w:t>7 942</w:t>
            </w:r>
          </w:p>
        </w:tc>
      </w:tr>
      <w:tr w:rsidR="00EE2529" w:rsidRPr="00C81B84" w14:paraId="698A32A8" w14:textId="77777777">
        <w:trPr>
          <w:trHeight w:val="880"/>
        </w:trPr>
        <w:tc>
          <w:tcPr>
            <w:tcW w:w="580" w:type="dxa"/>
            <w:tcBorders>
              <w:top w:val="nil"/>
              <w:left w:val="nil"/>
              <w:bottom w:val="nil"/>
              <w:right w:val="nil"/>
            </w:tcBorders>
            <w:tcMar>
              <w:top w:w="128" w:type="dxa"/>
              <w:left w:w="43" w:type="dxa"/>
              <w:bottom w:w="43" w:type="dxa"/>
              <w:right w:w="43" w:type="dxa"/>
            </w:tcMar>
          </w:tcPr>
          <w:p w14:paraId="7AFA3885" w14:textId="77777777" w:rsidR="00EE2529" w:rsidRPr="00C81B84" w:rsidRDefault="00AD5E1E" w:rsidP="00C81B84">
            <w:r w:rsidRPr="00C81B84">
              <w:t>858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5748C4"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8F6A2E" w14:textId="77777777" w:rsidR="00EE2529" w:rsidRPr="00C81B84" w:rsidRDefault="00AD5E1E" w:rsidP="00C81B84">
            <w:r w:rsidRPr="00C81B84">
              <w:t>Barne-, ungdoms- og familiedirektoratet og fellesfunksjoner i Barne-, ungdoms- og familieetaten: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E964F6" w14:textId="77777777" w:rsidR="00EE2529" w:rsidRPr="00C81B84" w:rsidRDefault="00AD5E1E" w:rsidP="00C81B84">
            <w:r w:rsidRPr="00C81B84">
              <w:t>443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D3341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4833B63" w14:textId="77777777" w:rsidR="00EE2529" w:rsidRPr="00C81B84" w:rsidRDefault="00AD5E1E" w:rsidP="00C81B84">
            <w:r w:rsidRPr="00C81B84">
              <w:t>443</w:t>
            </w:r>
          </w:p>
        </w:tc>
      </w:tr>
      <w:tr w:rsidR="00EE2529" w:rsidRPr="00C81B84" w14:paraId="4741F5AA" w14:textId="77777777">
        <w:trPr>
          <w:trHeight w:val="380"/>
        </w:trPr>
        <w:tc>
          <w:tcPr>
            <w:tcW w:w="580" w:type="dxa"/>
            <w:tcBorders>
              <w:top w:val="nil"/>
              <w:left w:val="nil"/>
              <w:bottom w:val="nil"/>
              <w:right w:val="nil"/>
            </w:tcBorders>
            <w:tcMar>
              <w:top w:w="128" w:type="dxa"/>
              <w:left w:w="43" w:type="dxa"/>
              <w:bottom w:w="43" w:type="dxa"/>
              <w:right w:w="43" w:type="dxa"/>
            </w:tcMar>
          </w:tcPr>
          <w:p w14:paraId="75C6543C" w14:textId="77777777" w:rsidR="00EE2529" w:rsidRPr="00C81B84" w:rsidRDefault="00AD5E1E" w:rsidP="00C81B84">
            <w:r w:rsidRPr="00C81B84">
              <w:t>860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9A6FA4"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B9CB82" w14:textId="77777777" w:rsidR="00EE2529" w:rsidRPr="00C81B84" w:rsidRDefault="00AD5E1E" w:rsidP="00C81B84">
            <w:r w:rsidRPr="00C81B84">
              <w:t>Forbrukerrådet: Basisbevilgning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C10767" w14:textId="77777777" w:rsidR="00EE2529" w:rsidRPr="00C81B84" w:rsidRDefault="00AD5E1E" w:rsidP="00C81B84">
            <w:r w:rsidRPr="00C81B84">
              <w:t>1 751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45D7B5" w14:textId="77777777" w:rsidR="00EE2529" w:rsidRPr="00C81B84" w:rsidRDefault="00AD5E1E" w:rsidP="00C81B84">
            <w:r w:rsidRPr="00C81B84">
              <w:t>215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70F3B3" w14:textId="77777777" w:rsidR="00EE2529" w:rsidRPr="00C81B84" w:rsidRDefault="00AD5E1E" w:rsidP="00C81B84">
            <w:r w:rsidRPr="00C81B84">
              <w:t>1 966</w:t>
            </w:r>
          </w:p>
        </w:tc>
      </w:tr>
      <w:tr w:rsidR="00EE2529" w:rsidRPr="00C81B84" w14:paraId="015950AB" w14:textId="77777777">
        <w:trPr>
          <w:trHeight w:val="380"/>
        </w:trPr>
        <w:tc>
          <w:tcPr>
            <w:tcW w:w="580" w:type="dxa"/>
            <w:tcBorders>
              <w:top w:val="nil"/>
              <w:left w:val="nil"/>
              <w:bottom w:val="nil"/>
              <w:right w:val="nil"/>
            </w:tcBorders>
            <w:tcMar>
              <w:top w:w="128" w:type="dxa"/>
              <w:left w:w="43" w:type="dxa"/>
              <w:bottom w:w="43" w:type="dxa"/>
              <w:right w:w="43" w:type="dxa"/>
            </w:tcMar>
          </w:tcPr>
          <w:p w14:paraId="487A5A37" w14:textId="77777777" w:rsidR="00EE2529" w:rsidRPr="00C81B84" w:rsidRDefault="00AD5E1E" w:rsidP="00C81B84">
            <w:r w:rsidRPr="00C81B84">
              <w:t>860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E3D98F"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81DF3CD" w14:textId="77777777" w:rsidR="00EE2529" w:rsidRPr="00C81B84" w:rsidRDefault="00AD5E1E" w:rsidP="00C81B84">
            <w:r w:rsidRPr="00C81B84">
              <w:t>Forbrukerrådet: Markedsportaler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EE9CC" w14:textId="77777777" w:rsidR="00EE2529" w:rsidRPr="00C81B84" w:rsidRDefault="00AD5E1E" w:rsidP="00C81B84">
            <w:r w:rsidRPr="00C81B84">
              <w:t>617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FC075C" w14:textId="77777777" w:rsidR="00EE2529" w:rsidRPr="00C81B84" w:rsidRDefault="00AD5E1E" w:rsidP="00C81B84">
            <w:r w:rsidRPr="00C81B84">
              <w:t>54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BB31C80" w14:textId="77777777" w:rsidR="00EE2529" w:rsidRPr="00C81B84" w:rsidRDefault="00AD5E1E" w:rsidP="00C81B84">
            <w:r w:rsidRPr="00C81B84">
              <w:t>671</w:t>
            </w:r>
          </w:p>
        </w:tc>
      </w:tr>
      <w:tr w:rsidR="00EE2529" w:rsidRPr="00C81B84" w14:paraId="632E5DEE" w14:textId="77777777">
        <w:trPr>
          <w:trHeight w:val="640"/>
        </w:trPr>
        <w:tc>
          <w:tcPr>
            <w:tcW w:w="580" w:type="dxa"/>
            <w:tcBorders>
              <w:top w:val="nil"/>
              <w:left w:val="nil"/>
              <w:bottom w:val="nil"/>
              <w:right w:val="nil"/>
            </w:tcBorders>
            <w:tcMar>
              <w:top w:w="128" w:type="dxa"/>
              <w:left w:w="43" w:type="dxa"/>
              <w:bottom w:w="43" w:type="dxa"/>
              <w:right w:w="43" w:type="dxa"/>
            </w:tcMar>
          </w:tcPr>
          <w:p w14:paraId="5A784E64" w14:textId="77777777" w:rsidR="00EE2529" w:rsidRPr="00C81B84" w:rsidRDefault="00AD5E1E" w:rsidP="00C81B84">
            <w:r w:rsidRPr="00C81B84">
              <w:t>862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643ADA"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32B169" w14:textId="77777777" w:rsidR="00EE2529" w:rsidRPr="00C81B84" w:rsidRDefault="00AD5E1E" w:rsidP="00C81B84">
            <w:r w:rsidRPr="00C81B84">
              <w:t>Stiftelsen Miljømerking i Norge: Driftstilskudd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CD86B" w14:textId="77777777" w:rsidR="00EE2529" w:rsidRPr="00C81B84" w:rsidRDefault="00AD5E1E" w:rsidP="00C81B84">
            <w:r w:rsidRPr="00C81B84">
              <w:t>333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97617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827E27" w14:textId="77777777" w:rsidR="00EE2529" w:rsidRPr="00C81B84" w:rsidRDefault="00AD5E1E" w:rsidP="00C81B84">
            <w:r w:rsidRPr="00C81B84">
              <w:t>333</w:t>
            </w:r>
          </w:p>
        </w:tc>
      </w:tr>
      <w:tr w:rsidR="00EE2529" w:rsidRPr="00C81B84" w14:paraId="701BCE9B" w14:textId="77777777">
        <w:trPr>
          <w:trHeight w:val="640"/>
        </w:trPr>
        <w:tc>
          <w:tcPr>
            <w:tcW w:w="580" w:type="dxa"/>
            <w:tcBorders>
              <w:top w:val="nil"/>
              <w:left w:val="nil"/>
              <w:bottom w:val="nil"/>
              <w:right w:val="nil"/>
            </w:tcBorders>
            <w:tcMar>
              <w:top w:w="128" w:type="dxa"/>
              <w:left w:w="43" w:type="dxa"/>
              <w:bottom w:w="43" w:type="dxa"/>
              <w:right w:w="43" w:type="dxa"/>
            </w:tcMar>
          </w:tcPr>
          <w:p w14:paraId="04D66369" w14:textId="77777777" w:rsidR="00EE2529" w:rsidRPr="00C81B84" w:rsidRDefault="00AD5E1E" w:rsidP="00C81B84">
            <w:r w:rsidRPr="00C81B84">
              <w:t>865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B0657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329560" w14:textId="77777777" w:rsidR="00EE2529" w:rsidRPr="00C81B84" w:rsidRDefault="00AD5E1E" w:rsidP="00C81B84">
            <w:r w:rsidRPr="00C81B84">
              <w:t>Forbrukerpolitiske tiltak: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994E5B" w14:textId="77777777" w:rsidR="00EE2529" w:rsidRPr="00C81B84" w:rsidRDefault="00AD5E1E" w:rsidP="00C81B84">
            <w:r w:rsidRPr="00C81B84">
              <w:t>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5FC1A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09570F9" w14:textId="77777777" w:rsidR="00EE2529" w:rsidRPr="00C81B84" w:rsidRDefault="00AD5E1E" w:rsidP="00C81B84">
            <w:r w:rsidRPr="00C81B84">
              <w:t>63</w:t>
            </w:r>
          </w:p>
        </w:tc>
      </w:tr>
      <w:tr w:rsidR="00EE2529" w:rsidRPr="00C81B84" w14:paraId="507686D1" w14:textId="77777777">
        <w:trPr>
          <w:trHeight w:val="640"/>
        </w:trPr>
        <w:tc>
          <w:tcPr>
            <w:tcW w:w="580" w:type="dxa"/>
            <w:tcBorders>
              <w:top w:val="nil"/>
              <w:left w:val="nil"/>
              <w:bottom w:val="nil"/>
              <w:right w:val="nil"/>
            </w:tcBorders>
            <w:tcMar>
              <w:top w:w="128" w:type="dxa"/>
              <w:left w:w="43" w:type="dxa"/>
              <w:bottom w:w="43" w:type="dxa"/>
              <w:right w:w="43" w:type="dxa"/>
            </w:tcMar>
          </w:tcPr>
          <w:p w14:paraId="75D1FB74" w14:textId="77777777" w:rsidR="00EE2529" w:rsidRPr="00C81B84" w:rsidRDefault="00AD5E1E" w:rsidP="00C81B84">
            <w:r w:rsidRPr="00C81B84">
              <w:t>865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A887C1"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6CBF45" w14:textId="77777777" w:rsidR="00EE2529" w:rsidRPr="00C81B84" w:rsidRDefault="00AD5E1E" w:rsidP="00C81B84">
            <w:r w:rsidRPr="00C81B84">
              <w:t>Forbrukerpolitiske tiltak: Forskning og undervisning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F290D5" w14:textId="77777777" w:rsidR="00EE2529" w:rsidRPr="00C81B84" w:rsidRDefault="00AD5E1E" w:rsidP="00C81B84">
            <w:r w:rsidRPr="00C81B84">
              <w:t>136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AB224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94E0083" w14:textId="77777777" w:rsidR="00EE2529" w:rsidRPr="00C81B84" w:rsidRDefault="00AD5E1E" w:rsidP="00C81B84">
            <w:r w:rsidRPr="00C81B84">
              <w:t>136</w:t>
            </w:r>
          </w:p>
        </w:tc>
      </w:tr>
      <w:tr w:rsidR="00EE2529" w:rsidRPr="00C81B84" w14:paraId="70AEC31B" w14:textId="77777777">
        <w:trPr>
          <w:trHeight w:val="380"/>
        </w:trPr>
        <w:tc>
          <w:tcPr>
            <w:tcW w:w="580" w:type="dxa"/>
            <w:tcBorders>
              <w:top w:val="nil"/>
              <w:left w:val="nil"/>
              <w:bottom w:val="nil"/>
              <w:right w:val="nil"/>
            </w:tcBorders>
            <w:tcMar>
              <w:top w:w="128" w:type="dxa"/>
              <w:left w:w="43" w:type="dxa"/>
              <w:bottom w:w="43" w:type="dxa"/>
              <w:right w:w="43" w:type="dxa"/>
            </w:tcMar>
          </w:tcPr>
          <w:p w14:paraId="6E1EE8F9" w14:textId="77777777" w:rsidR="00EE2529" w:rsidRPr="00C81B84" w:rsidRDefault="00AD5E1E" w:rsidP="00C81B84">
            <w:r w:rsidRPr="00C81B84">
              <w:t>865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DC8B9F"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1E533A5" w14:textId="77777777" w:rsidR="00EE2529" w:rsidRPr="00C81B84" w:rsidRDefault="00AD5E1E" w:rsidP="00C81B84">
            <w:r w:rsidRPr="00C81B84">
              <w:t>Forbrukerpolitiske tiltak: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FB1575" w14:textId="77777777" w:rsidR="00EE2529" w:rsidRPr="00C81B84" w:rsidRDefault="00AD5E1E" w:rsidP="00C81B84">
            <w:r w:rsidRPr="00C81B84">
              <w:t>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73258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72DDAB" w14:textId="77777777" w:rsidR="00EE2529" w:rsidRPr="00C81B84" w:rsidRDefault="00AD5E1E" w:rsidP="00C81B84">
            <w:r w:rsidRPr="00C81B84">
              <w:t>37</w:t>
            </w:r>
          </w:p>
        </w:tc>
      </w:tr>
      <w:tr w:rsidR="00EE2529" w:rsidRPr="00C81B84" w14:paraId="077C9715" w14:textId="77777777">
        <w:trPr>
          <w:trHeight w:val="640"/>
        </w:trPr>
        <w:tc>
          <w:tcPr>
            <w:tcW w:w="580" w:type="dxa"/>
            <w:tcBorders>
              <w:top w:val="nil"/>
              <w:left w:val="nil"/>
              <w:bottom w:val="nil"/>
              <w:right w:val="nil"/>
            </w:tcBorders>
            <w:tcMar>
              <w:top w:w="128" w:type="dxa"/>
              <w:left w:w="43" w:type="dxa"/>
              <w:bottom w:w="43" w:type="dxa"/>
              <w:right w:w="43" w:type="dxa"/>
            </w:tcMar>
          </w:tcPr>
          <w:p w14:paraId="7B7FE8C7" w14:textId="77777777" w:rsidR="00EE2529" w:rsidRPr="00C81B84" w:rsidRDefault="00AD5E1E" w:rsidP="00C81B84">
            <w:r w:rsidRPr="00C81B84">
              <w:t>865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1211CD"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141DAE2" w14:textId="77777777" w:rsidR="00EE2529" w:rsidRPr="00C81B84" w:rsidRDefault="00AD5E1E" w:rsidP="00C81B84">
            <w:r w:rsidRPr="00C81B84">
              <w:t>Forbrukerpolitiske tiltak: EUs rammeprogram for forbrukerpolitikk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770237" w14:textId="77777777" w:rsidR="00EE2529" w:rsidRPr="00C81B84" w:rsidRDefault="00AD5E1E" w:rsidP="00C81B84">
            <w:r w:rsidRPr="00C81B84">
              <w:t>152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CEA5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D62CAB" w14:textId="77777777" w:rsidR="00EE2529" w:rsidRPr="00C81B84" w:rsidRDefault="00AD5E1E" w:rsidP="00C81B84">
            <w:r w:rsidRPr="00C81B84">
              <w:t>152</w:t>
            </w:r>
          </w:p>
        </w:tc>
      </w:tr>
      <w:tr w:rsidR="00EE2529" w:rsidRPr="00C81B84" w14:paraId="599D5499" w14:textId="77777777">
        <w:trPr>
          <w:trHeight w:val="380"/>
        </w:trPr>
        <w:tc>
          <w:tcPr>
            <w:tcW w:w="580" w:type="dxa"/>
            <w:tcBorders>
              <w:top w:val="nil"/>
              <w:left w:val="nil"/>
              <w:bottom w:val="nil"/>
              <w:right w:val="nil"/>
            </w:tcBorders>
            <w:tcMar>
              <w:top w:w="128" w:type="dxa"/>
              <w:left w:w="43" w:type="dxa"/>
              <w:bottom w:w="43" w:type="dxa"/>
              <w:right w:w="43" w:type="dxa"/>
            </w:tcMar>
          </w:tcPr>
          <w:p w14:paraId="51BCB6E0" w14:textId="77777777" w:rsidR="00EE2529" w:rsidRPr="00C81B84" w:rsidRDefault="00AD5E1E" w:rsidP="00C81B84">
            <w:r w:rsidRPr="00C81B84">
              <w:t>868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C09CB2"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483307" w14:textId="77777777" w:rsidR="00EE2529" w:rsidRPr="00C81B84" w:rsidRDefault="00AD5E1E" w:rsidP="00C81B84">
            <w:r w:rsidRPr="00C81B84">
              <w:t>Forbrukertilsynet: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DA6FA2" w14:textId="77777777" w:rsidR="00EE2529" w:rsidRPr="00C81B84" w:rsidRDefault="00AD5E1E" w:rsidP="00C81B84">
            <w:r w:rsidRPr="00C81B84">
              <w:t>782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F95665" w14:textId="77777777" w:rsidR="00EE2529" w:rsidRPr="00C81B84" w:rsidRDefault="00AD5E1E" w:rsidP="00C81B84">
            <w:r w:rsidRPr="00C81B84">
              <w:t>185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74318A" w14:textId="77777777" w:rsidR="00EE2529" w:rsidRPr="00C81B84" w:rsidRDefault="00AD5E1E" w:rsidP="00C81B84">
            <w:r w:rsidRPr="00C81B84">
              <w:t>967</w:t>
            </w:r>
          </w:p>
        </w:tc>
      </w:tr>
      <w:tr w:rsidR="00EE2529" w:rsidRPr="00C81B84" w14:paraId="2A8EEC7F" w14:textId="77777777">
        <w:trPr>
          <w:trHeight w:val="640"/>
        </w:trPr>
        <w:tc>
          <w:tcPr>
            <w:tcW w:w="580" w:type="dxa"/>
            <w:tcBorders>
              <w:top w:val="nil"/>
              <w:left w:val="nil"/>
              <w:bottom w:val="nil"/>
              <w:right w:val="nil"/>
            </w:tcBorders>
            <w:tcMar>
              <w:top w:w="128" w:type="dxa"/>
              <w:left w:w="43" w:type="dxa"/>
              <w:bottom w:w="43" w:type="dxa"/>
              <w:right w:w="43" w:type="dxa"/>
            </w:tcMar>
          </w:tcPr>
          <w:p w14:paraId="03C346C8" w14:textId="77777777" w:rsidR="00EE2529" w:rsidRPr="00C81B84" w:rsidRDefault="00AD5E1E" w:rsidP="00C81B84">
            <w:r w:rsidRPr="00C81B84">
              <w:t>880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7F07EC"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5FDB74" w14:textId="77777777" w:rsidR="00EE2529" w:rsidRPr="00C81B84" w:rsidRDefault="00AD5E1E" w:rsidP="00C81B84">
            <w:r w:rsidRPr="00C81B84">
              <w:t>Den norske kirke: Rammetilskudd til Den norske kirke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72A836" w14:textId="77777777" w:rsidR="00EE2529" w:rsidRPr="00C81B84" w:rsidRDefault="00AD5E1E" w:rsidP="00C81B84">
            <w:r w:rsidRPr="00C81B84">
              <w:t>51 120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AC0CD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764DAE" w14:textId="77777777" w:rsidR="00EE2529" w:rsidRPr="00C81B84" w:rsidRDefault="00AD5E1E" w:rsidP="00C81B84">
            <w:r w:rsidRPr="00C81B84">
              <w:t>51 120</w:t>
            </w:r>
          </w:p>
        </w:tc>
      </w:tr>
      <w:tr w:rsidR="00EE2529" w:rsidRPr="00C81B84" w14:paraId="436B26DC" w14:textId="77777777">
        <w:trPr>
          <w:trHeight w:val="640"/>
        </w:trPr>
        <w:tc>
          <w:tcPr>
            <w:tcW w:w="580" w:type="dxa"/>
            <w:tcBorders>
              <w:top w:val="nil"/>
              <w:left w:val="nil"/>
              <w:bottom w:val="nil"/>
              <w:right w:val="nil"/>
            </w:tcBorders>
            <w:tcMar>
              <w:top w:w="128" w:type="dxa"/>
              <w:left w:w="43" w:type="dxa"/>
              <w:bottom w:w="43" w:type="dxa"/>
              <w:right w:w="43" w:type="dxa"/>
            </w:tcMar>
          </w:tcPr>
          <w:p w14:paraId="48138746" w14:textId="77777777" w:rsidR="00EE2529" w:rsidRPr="00C81B84" w:rsidRDefault="00AD5E1E" w:rsidP="00C81B84">
            <w:r w:rsidRPr="00C81B84">
              <w:t>880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3958A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30BD34B" w14:textId="77777777" w:rsidR="00EE2529" w:rsidRPr="00C81B84" w:rsidRDefault="00AD5E1E" w:rsidP="00C81B84">
            <w:r w:rsidRPr="00C81B84">
              <w:t>Den norske kirke: Tilskudd til Sjømannskirken – Norsk kirke i utlandet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B5B40C" w14:textId="77777777" w:rsidR="00EE2529" w:rsidRPr="00C81B84" w:rsidRDefault="00AD5E1E" w:rsidP="00C81B84">
            <w:r w:rsidRPr="00C81B84">
              <w:t>2 412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C8F4F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6B9CCD" w14:textId="77777777" w:rsidR="00EE2529" w:rsidRPr="00C81B84" w:rsidRDefault="00AD5E1E" w:rsidP="00C81B84">
            <w:r w:rsidRPr="00C81B84">
              <w:t>2 412</w:t>
            </w:r>
          </w:p>
        </w:tc>
      </w:tr>
      <w:tr w:rsidR="00EE2529" w:rsidRPr="00C81B84" w14:paraId="660EA429" w14:textId="77777777">
        <w:trPr>
          <w:trHeight w:val="640"/>
        </w:trPr>
        <w:tc>
          <w:tcPr>
            <w:tcW w:w="580" w:type="dxa"/>
            <w:tcBorders>
              <w:top w:val="nil"/>
              <w:left w:val="nil"/>
              <w:bottom w:val="nil"/>
              <w:right w:val="nil"/>
            </w:tcBorders>
            <w:tcMar>
              <w:top w:w="128" w:type="dxa"/>
              <w:left w:w="43" w:type="dxa"/>
              <w:bottom w:w="43" w:type="dxa"/>
              <w:right w:w="43" w:type="dxa"/>
            </w:tcMar>
          </w:tcPr>
          <w:p w14:paraId="00BE9D38" w14:textId="77777777" w:rsidR="00EE2529" w:rsidRPr="00C81B84" w:rsidRDefault="00AD5E1E" w:rsidP="00C81B84">
            <w:r w:rsidRPr="00C81B84">
              <w:t>881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A211E9"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95E3B4" w14:textId="77777777" w:rsidR="00EE2529" w:rsidRPr="00C81B84" w:rsidRDefault="00AD5E1E" w:rsidP="00C81B84">
            <w:r w:rsidRPr="00C81B84">
              <w:t>Tilskudd til trossamfunn m.m.: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4D1705" w14:textId="77777777" w:rsidR="00EE2529" w:rsidRPr="00C81B84" w:rsidRDefault="00AD5E1E" w:rsidP="00C81B84">
            <w:r w:rsidRPr="00C81B84">
              <w:t>184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78D38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56ABEF" w14:textId="77777777" w:rsidR="00EE2529" w:rsidRPr="00C81B84" w:rsidRDefault="00AD5E1E" w:rsidP="00C81B84">
            <w:r w:rsidRPr="00C81B84">
              <w:t>184</w:t>
            </w:r>
          </w:p>
        </w:tc>
      </w:tr>
      <w:tr w:rsidR="00EE2529" w:rsidRPr="00C81B84" w14:paraId="340978E3" w14:textId="77777777">
        <w:trPr>
          <w:trHeight w:val="640"/>
        </w:trPr>
        <w:tc>
          <w:tcPr>
            <w:tcW w:w="580" w:type="dxa"/>
            <w:tcBorders>
              <w:top w:val="nil"/>
              <w:left w:val="nil"/>
              <w:bottom w:val="nil"/>
              <w:right w:val="nil"/>
            </w:tcBorders>
            <w:tcMar>
              <w:top w:w="128" w:type="dxa"/>
              <w:left w:w="43" w:type="dxa"/>
              <w:bottom w:w="43" w:type="dxa"/>
              <w:right w:w="43" w:type="dxa"/>
            </w:tcMar>
          </w:tcPr>
          <w:p w14:paraId="5ABCA128" w14:textId="77777777" w:rsidR="00EE2529" w:rsidRPr="00C81B84" w:rsidRDefault="00AD5E1E" w:rsidP="00C81B84">
            <w:r w:rsidRPr="00C81B84">
              <w:t>881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7F5F0A"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6DBE80" w14:textId="77777777" w:rsidR="00EE2529" w:rsidRPr="00C81B84" w:rsidRDefault="00AD5E1E" w:rsidP="00C81B84">
            <w:r w:rsidRPr="00C81B84">
              <w:t>Tilskudd til trossamfunn m.m.: Nasjonaljubileet 2030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32135C" w14:textId="77777777" w:rsidR="00EE2529" w:rsidRPr="00C81B84" w:rsidRDefault="00AD5E1E" w:rsidP="00C81B84">
            <w:r w:rsidRPr="00C81B84">
              <w:t>110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1D889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0EC0DB" w14:textId="77777777" w:rsidR="00EE2529" w:rsidRPr="00C81B84" w:rsidRDefault="00AD5E1E" w:rsidP="00C81B84">
            <w:r w:rsidRPr="00C81B84">
              <w:t>110</w:t>
            </w:r>
          </w:p>
        </w:tc>
      </w:tr>
      <w:tr w:rsidR="00EE2529" w:rsidRPr="00C81B84" w14:paraId="56E00CEE" w14:textId="77777777">
        <w:trPr>
          <w:trHeight w:val="640"/>
        </w:trPr>
        <w:tc>
          <w:tcPr>
            <w:tcW w:w="580" w:type="dxa"/>
            <w:tcBorders>
              <w:top w:val="nil"/>
              <w:left w:val="nil"/>
              <w:bottom w:val="nil"/>
              <w:right w:val="nil"/>
            </w:tcBorders>
            <w:tcMar>
              <w:top w:w="128" w:type="dxa"/>
              <w:left w:w="43" w:type="dxa"/>
              <w:bottom w:w="43" w:type="dxa"/>
              <w:right w:w="43" w:type="dxa"/>
            </w:tcMar>
          </w:tcPr>
          <w:p w14:paraId="6A6F6272" w14:textId="77777777" w:rsidR="00EE2529" w:rsidRPr="00C81B84" w:rsidRDefault="00AD5E1E" w:rsidP="00C81B84">
            <w:r w:rsidRPr="00C81B84">
              <w:t>881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20A247"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FE6917" w14:textId="77777777" w:rsidR="00EE2529" w:rsidRPr="00C81B84" w:rsidRDefault="00AD5E1E" w:rsidP="00C81B84">
            <w:r w:rsidRPr="00C81B84">
              <w:t>Tilskudd til trossamfunn m.m.: Ymse faste 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127564" w14:textId="77777777" w:rsidR="00EE2529" w:rsidRPr="00C81B84" w:rsidRDefault="00AD5E1E" w:rsidP="00C81B84">
            <w:r w:rsidRPr="00C81B84">
              <w:t>347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2E559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6968103" w14:textId="77777777" w:rsidR="00EE2529" w:rsidRPr="00C81B84" w:rsidRDefault="00AD5E1E" w:rsidP="00C81B84">
            <w:r w:rsidRPr="00C81B84">
              <w:t>347</w:t>
            </w:r>
          </w:p>
        </w:tc>
      </w:tr>
      <w:tr w:rsidR="00EE2529" w:rsidRPr="00C81B84" w14:paraId="50D3556D" w14:textId="77777777">
        <w:trPr>
          <w:trHeight w:val="640"/>
        </w:trPr>
        <w:tc>
          <w:tcPr>
            <w:tcW w:w="580" w:type="dxa"/>
            <w:tcBorders>
              <w:top w:val="nil"/>
              <w:left w:val="nil"/>
              <w:bottom w:val="nil"/>
              <w:right w:val="nil"/>
            </w:tcBorders>
            <w:tcMar>
              <w:top w:w="128" w:type="dxa"/>
              <w:left w:w="43" w:type="dxa"/>
              <w:bottom w:w="43" w:type="dxa"/>
              <w:right w:w="43" w:type="dxa"/>
            </w:tcMar>
          </w:tcPr>
          <w:p w14:paraId="6C5CF32E" w14:textId="77777777" w:rsidR="00EE2529" w:rsidRPr="00C81B84" w:rsidRDefault="00AD5E1E" w:rsidP="00C81B84">
            <w:r w:rsidRPr="00C81B84">
              <w:t>882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EA1B0E"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41CBEED" w14:textId="77777777" w:rsidR="00EE2529" w:rsidRPr="00C81B84" w:rsidRDefault="00AD5E1E" w:rsidP="00C81B84">
            <w:r w:rsidRPr="00C81B84">
              <w:t>Kirkebygg og gravplasser: Rentekompensasjon – kirkebygg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D577F1" w14:textId="77777777" w:rsidR="00EE2529" w:rsidRPr="00C81B84" w:rsidRDefault="00AD5E1E" w:rsidP="00C81B84">
            <w:r w:rsidRPr="00C81B84">
              <w:t>2 772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673D5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0A8A51F" w14:textId="77777777" w:rsidR="00EE2529" w:rsidRPr="00C81B84" w:rsidRDefault="00AD5E1E" w:rsidP="00C81B84">
            <w:r w:rsidRPr="00C81B84">
              <w:t>2 772</w:t>
            </w:r>
          </w:p>
        </w:tc>
      </w:tr>
      <w:tr w:rsidR="00EE2529" w:rsidRPr="00C81B84" w14:paraId="1019ACA9" w14:textId="77777777">
        <w:trPr>
          <w:trHeight w:val="640"/>
        </w:trPr>
        <w:tc>
          <w:tcPr>
            <w:tcW w:w="580" w:type="dxa"/>
            <w:tcBorders>
              <w:top w:val="nil"/>
              <w:left w:val="nil"/>
              <w:bottom w:val="nil"/>
              <w:right w:val="nil"/>
            </w:tcBorders>
            <w:tcMar>
              <w:top w:w="128" w:type="dxa"/>
              <w:left w:w="43" w:type="dxa"/>
              <w:bottom w:w="43" w:type="dxa"/>
              <w:right w:w="43" w:type="dxa"/>
            </w:tcMar>
          </w:tcPr>
          <w:p w14:paraId="56811528" w14:textId="77777777" w:rsidR="00EE2529" w:rsidRPr="00C81B84" w:rsidRDefault="00AD5E1E" w:rsidP="00C81B84">
            <w:r w:rsidRPr="00C81B84">
              <w:t>882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158237"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13133ED" w14:textId="77777777" w:rsidR="00EE2529" w:rsidRPr="00C81B84" w:rsidRDefault="00AD5E1E" w:rsidP="00C81B84">
            <w:r w:rsidRPr="00C81B84">
              <w:t>Kirkebygg og gravplasser: Tilskudd til fredete og verneverdige kirkebygg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A1CA8F" w14:textId="77777777" w:rsidR="00EE2529" w:rsidRPr="00C81B84" w:rsidRDefault="00AD5E1E" w:rsidP="00C81B84">
            <w:r w:rsidRPr="00C81B84">
              <w:t>909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E4CA6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34E3F3" w14:textId="77777777" w:rsidR="00EE2529" w:rsidRPr="00C81B84" w:rsidRDefault="00AD5E1E" w:rsidP="00C81B84">
            <w:r w:rsidRPr="00C81B84">
              <w:t>909</w:t>
            </w:r>
          </w:p>
        </w:tc>
      </w:tr>
      <w:tr w:rsidR="00EE2529" w:rsidRPr="00C81B84" w14:paraId="62F96AB5"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44017888" w14:textId="77777777" w:rsidR="00EE2529" w:rsidRPr="00C81B84" w:rsidRDefault="00AD5E1E" w:rsidP="00C81B84">
            <w:r w:rsidRPr="00C81B84">
              <w:t>882</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779C889" w14:textId="77777777" w:rsidR="00EE2529" w:rsidRPr="00C81B84" w:rsidRDefault="00AD5E1E" w:rsidP="00C81B84">
            <w:r w:rsidRPr="00C81B84">
              <w:t>70</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60EDC0D" w14:textId="77777777" w:rsidR="00EE2529" w:rsidRPr="00C81B84" w:rsidRDefault="00AD5E1E" w:rsidP="00C81B84">
            <w:r w:rsidRPr="00C81B84">
              <w:t>Kirkebygg og gravplasser: Tilskudd til sentrale tiltak for kirkebygg og gravplasser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31CC5F9" w14:textId="77777777" w:rsidR="00EE2529" w:rsidRPr="00C81B84" w:rsidRDefault="00AD5E1E" w:rsidP="00C81B84">
            <w:r w:rsidRPr="00C81B84">
              <w:t>288</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1E3C6D5"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7A4FD05D" w14:textId="77777777" w:rsidR="00EE2529" w:rsidRPr="00C81B84" w:rsidRDefault="00AD5E1E" w:rsidP="00C81B84">
            <w:r w:rsidRPr="00C81B84">
              <w:t>288</w:t>
            </w:r>
          </w:p>
        </w:tc>
      </w:tr>
      <w:tr w:rsidR="00EE2529" w:rsidRPr="00C81B84" w14:paraId="2879DC2B"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157F8363" w14:textId="77777777" w:rsidR="00EE2529" w:rsidRPr="00C81B84" w:rsidRDefault="00AD5E1E" w:rsidP="00C81B84">
            <w:r w:rsidRPr="00C81B84">
              <w:t>Barne- og familiedepartementet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7E03A71" w14:textId="77777777" w:rsidR="00EE2529" w:rsidRPr="00C81B84" w:rsidRDefault="00AD5E1E" w:rsidP="00C81B84">
            <w:r w:rsidRPr="00C81B84">
              <w:t>436 068</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02ED3D9" w14:textId="77777777" w:rsidR="00EE2529" w:rsidRPr="00C81B84" w:rsidRDefault="00AD5E1E" w:rsidP="00C81B84">
            <w:r w:rsidRPr="00C81B84">
              <w:t>8 756</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2F81FAA8" w14:textId="77777777" w:rsidR="00EE2529" w:rsidRPr="00C81B84" w:rsidRDefault="00AD5E1E" w:rsidP="00C81B84">
            <w:r w:rsidRPr="00C81B84">
              <w:t>444 824</w:t>
            </w:r>
          </w:p>
        </w:tc>
      </w:tr>
      <w:tr w:rsidR="00EE2529" w:rsidRPr="00C81B84" w14:paraId="530D8151" w14:textId="77777777">
        <w:trPr>
          <w:trHeight w:val="640"/>
        </w:trPr>
        <w:tc>
          <w:tcPr>
            <w:tcW w:w="580" w:type="dxa"/>
            <w:tcBorders>
              <w:top w:val="nil"/>
              <w:left w:val="nil"/>
              <w:bottom w:val="nil"/>
              <w:right w:val="nil"/>
            </w:tcBorders>
            <w:tcMar>
              <w:top w:w="128" w:type="dxa"/>
              <w:left w:w="43" w:type="dxa"/>
              <w:bottom w:w="43" w:type="dxa"/>
              <w:right w:w="43" w:type="dxa"/>
            </w:tcMar>
          </w:tcPr>
          <w:p w14:paraId="66002EFE"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17AA2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E778E1" w14:textId="77777777" w:rsidR="00EE2529" w:rsidRPr="00C81B84" w:rsidRDefault="00AD5E1E" w:rsidP="00C81B84">
            <w:r w:rsidRPr="00C81B84">
              <w:t>Nærings- og fiskeridepartementet: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1519FE" w14:textId="77777777" w:rsidR="00EE2529" w:rsidRPr="00C81B84" w:rsidRDefault="00AD5E1E" w:rsidP="00C81B84">
            <w:r w:rsidRPr="00C81B84">
              <w:t>4 192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2FF56" w14:textId="77777777" w:rsidR="00EE2529" w:rsidRPr="00C81B84" w:rsidRDefault="00AD5E1E" w:rsidP="00C81B84">
            <w:r w:rsidRPr="00C81B84">
              <w:t>2 472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75A6CD2" w14:textId="77777777" w:rsidR="00EE2529" w:rsidRPr="00C81B84" w:rsidRDefault="00AD5E1E" w:rsidP="00C81B84">
            <w:r w:rsidRPr="00C81B84">
              <w:t>6 664</w:t>
            </w:r>
          </w:p>
        </w:tc>
      </w:tr>
      <w:tr w:rsidR="00EE2529" w:rsidRPr="00C81B84" w14:paraId="0EF08344" w14:textId="77777777">
        <w:trPr>
          <w:trHeight w:val="640"/>
        </w:trPr>
        <w:tc>
          <w:tcPr>
            <w:tcW w:w="580" w:type="dxa"/>
            <w:tcBorders>
              <w:top w:val="nil"/>
              <w:left w:val="nil"/>
              <w:bottom w:val="nil"/>
              <w:right w:val="nil"/>
            </w:tcBorders>
            <w:tcMar>
              <w:top w:w="128" w:type="dxa"/>
              <w:left w:w="43" w:type="dxa"/>
              <w:bottom w:w="43" w:type="dxa"/>
              <w:right w:w="43" w:type="dxa"/>
            </w:tcMar>
          </w:tcPr>
          <w:p w14:paraId="4826CFC6"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FDC67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9B43793" w14:textId="77777777" w:rsidR="00EE2529" w:rsidRPr="00C81B84" w:rsidRDefault="00AD5E1E" w:rsidP="00C81B84">
            <w:r w:rsidRPr="00C81B84">
              <w:t>Nærings- og fiskeridepartementet: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C4C28A" w14:textId="77777777" w:rsidR="00EE2529" w:rsidRPr="00C81B84" w:rsidRDefault="00AD5E1E" w:rsidP="00C81B84">
            <w:r w:rsidRPr="00C81B84">
              <w:t>1 422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68148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7E95F0F" w14:textId="77777777" w:rsidR="00EE2529" w:rsidRPr="00C81B84" w:rsidRDefault="00AD5E1E" w:rsidP="00C81B84">
            <w:r w:rsidRPr="00C81B84">
              <w:t>1 422</w:t>
            </w:r>
          </w:p>
        </w:tc>
      </w:tr>
      <w:tr w:rsidR="00EE2529" w:rsidRPr="00C81B84" w14:paraId="6474393C" w14:textId="77777777">
        <w:trPr>
          <w:trHeight w:val="640"/>
        </w:trPr>
        <w:tc>
          <w:tcPr>
            <w:tcW w:w="580" w:type="dxa"/>
            <w:tcBorders>
              <w:top w:val="nil"/>
              <w:left w:val="nil"/>
              <w:bottom w:val="nil"/>
              <w:right w:val="nil"/>
            </w:tcBorders>
            <w:tcMar>
              <w:top w:w="128" w:type="dxa"/>
              <w:left w:w="43" w:type="dxa"/>
              <w:bottom w:w="43" w:type="dxa"/>
              <w:right w:w="43" w:type="dxa"/>
            </w:tcMar>
          </w:tcPr>
          <w:p w14:paraId="3BE87FC0"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79BD7E"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677553" w14:textId="77777777" w:rsidR="00EE2529" w:rsidRPr="00C81B84" w:rsidRDefault="00AD5E1E" w:rsidP="00C81B84">
            <w:r w:rsidRPr="00C81B84">
              <w:t>Nærings- og fiskeridepartementet: Nukleære utredninger og prosjektledelse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0CAFDF" w14:textId="77777777" w:rsidR="00EE2529" w:rsidRPr="00C81B84" w:rsidRDefault="00AD5E1E" w:rsidP="00C81B84">
            <w:r w:rsidRPr="00C81B84">
              <w:t>231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C3B2C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ADB7E2" w14:textId="77777777" w:rsidR="00EE2529" w:rsidRPr="00C81B84" w:rsidRDefault="00AD5E1E" w:rsidP="00C81B84">
            <w:r w:rsidRPr="00C81B84">
              <w:t>231</w:t>
            </w:r>
          </w:p>
        </w:tc>
      </w:tr>
      <w:tr w:rsidR="00EE2529" w:rsidRPr="00C81B84" w14:paraId="141EC17B" w14:textId="77777777">
        <w:trPr>
          <w:trHeight w:val="640"/>
        </w:trPr>
        <w:tc>
          <w:tcPr>
            <w:tcW w:w="580" w:type="dxa"/>
            <w:tcBorders>
              <w:top w:val="nil"/>
              <w:left w:val="nil"/>
              <w:bottom w:val="nil"/>
              <w:right w:val="nil"/>
            </w:tcBorders>
            <w:tcMar>
              <w:top w:w="128" w:type="dxa"/>
              <w:left w:w="43" w:type="dxa"/>
              <w:bottom w:w="43" w:type="dxa"/>
              <w:right w:w="43" w:type="dxa"/>
            </w:tcMar>
          </w:tcPr>
          <w:p w14:paraId="59C48E5C"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9637E9" w14:textId="77777777" w:rsidR="00EE2529" w:rsidRPr="00C81B84" w:rsidRDefault="00AD5E1E" w:rsidP="00C81B84">
            <w:r w:rsidRPr="00C81B84">
              <w:t>25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1EBD356" w14:textId="77777777" w:rsidR="00EE2529" w:rsidRPr="00C81B84" w:rsidRDefault="00AD5E1E" w:rsidP="00C81B84">
            <w:r w:rsidRPr="00C81B84">
              <w:t>Nærings- og fiskeridepartementet: Drift og forvaltning av kompensasjonsordninger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178772" w14:textId="77777777" w:rsidR="00EE2529" w:rsidRPr="00C81B84" w:rsidRDefault="00AD5E1E" w:rsidP="00C81B84">
            <w:r w:rsidRPr="00C81B84">
              <w:t>475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B40E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96BEB3" w14:textId="77777777" w:rsidR="00EE2529" w:rsidRPr="00C81B84" w:rsidRDefault="00AD5E1E" w:rsidP="00C81B84">
            <w:r w:rsidRPr="00C81B84">
              <w:t>475</w:t>
            </w:r>
          </w:p>
        </w:tc>
      </w:tr>
      <w:tr w:rsidR="00EE2529" w:rsidRPr="00C81B84" w14:paraId="239813A0" w14:textId="77777777">
        <w:trPr>
          <w:trHeight w:val="640"/>
        </w:trPr>
        <w:tc>
          <w:tcPr>
            <w:tcW w:w="580" w:type="dxa"/>
            <w:tcBorders>
              <w:top w:val="nil"/>
              <w:left w:val="nil"/>
              <w:bottom w:val="nil"/>
              <w:right w:val="nil"/>
            </w:tcBorders>
            <w:tcMar>
              <w:top w:w="128" w:type="dxa"/>
              <w:left w:w="43" w:type="dxa"/>
              <w:bottom w:w="43" w:type="dxa"/>
              <w:right w:w="43" w:type="dxa"/>
            </w:tcMar>
          </w:tcPr>
          <w:p w14:paraId="7AF14719"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5418BDC" w14:textId="77777777" w:rsidR="00EE2529" w:rsidRPr="00C81B84" w:rsidRDefault="00AD5E1E" w:rsidP="00C81B84">
            <w:r w:rsidRPr="00C81B84">
              <w:t>26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9F417B" w14:textId="77777777" w:rsidR="00EE2529" w:rsidRPr="00C81B84" w:rsidRDefault="00AD5E1E" w:rsidP="00C81B84">
            <w:r w:rsidRPr="00C81B84">
              <w:t>Nærings- og fiskeridepartementet: Forvaltning av grunneiendom på Svalbard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9FB4E6" w14:textId="77777777" w:rsidR="00EE2529" w:rsidRPr="00C81B84" w:rsidRDefault="00AD5E1E" w:rsidP="00C81B84">
            <w:r w:rsidRPr="00C81B84">
              <w:t>356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EB8B4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A4B3E0C" w14:textId="77777777" w:rsidR="00EE2529" w:rsidRPr="00C81B84" w:rsidRDefault="00AD5E1E" w:rsidP="00C81B84">
            <w:r w:rsidRPr="00C81B84">
              <w:t>356</w:t>
            </w:r>
          </w:p>
        </w:tc>
      </w:tr>
      <w:tr w:rsidR="00EE2529" w:rsidRPr="00C81B84" w14:paraId="56EC741B" w14:textId="77777777">
        <w:trPr>
          <w:trHeight w:val="640"/>
        </w:trPr>
        <w:tc>
          <w:tcPr>
            <w:tcW w:w="580" w:type="dxa"/>
            <w:tcBorders>
              <w:top w:val="nil"/>
              <w:left w:val="nil"/>
              <w:bottom w:val="nil"/>
              <w:right w:val="nil"/>
            </w:tcBorders>
            <w:tcMar>
              <w:top w:w="128" w:type="dxa"/>
              <w:left w:w="43" w:type="dxa"/>
              <w:bottom w:w="43" w:type="dxa"/>
              <w:right w:w="43" w:type="dxa"/>
            </w:tcMar>
          </w:tcPr>
          <w:p w14:paraId="1C359C9F"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C63BC7"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2F02E18" w14:textId="77777777" w:rsidR="00EE2529" w:rsidRPr="00C81B84" w:rsidRDefault="00AD5E1E" w:rsidP="00C81B84">
            <w:r w:rsidRPr="00C81B84">
              <w:t>Nærings- og fiskeridepartementet: Tilskudd til Senter for hav og Arktis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24F84E" w14:textId="77777777" w:rsidR="00EE2529" w:rsidRPr="00C81B84" w:rsidRDefault="00AD5E1E" w:rsidP="00C81B84">
            <w:r w:rsidRPr="00C81B84">
              <w:t>120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569AE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181AD91" w14:textId="77777777" w:rsidR="00EE2529" w:rsidRPr="00C81B84" w:rsidRDefault="00AD5E1E" w:rsidP="00C81B84">
            <w:r w:rsidRPr="00C81B84">
              <w:t>120</w:t>
            </w:r>
          </w:p>
        </w:tc>
      </w:tr>
      <w:tr w:rsidR="00EE2529" w:rsidRPr="00C81B84" w14:paraId="24845678" w14:textId="77777777">
        <w:trPr>
          <w:trHeight w:val="640"/>
        </w:trPr>
        <w:tc>
          <w:tcPr>
            <w:tcW w:w="580" w:type="dxa"/>
            <w:tcBorders>
              <w:top w:val="nil"/>
              <w:left w:val="nil"/>
              <w:bottom w:val="nil"/>
              <w:right w:val="nil"/>
            </w:tcBorders>
            <w:tcMar>
              <w:top w:w="128" w:type="dxa"/>
              <w:left w:w="43" w:type="dxa"/>
              <w:bottom w:w="43" w:type="dxa"/>
              <w:right w:w="43" w:type="dxa"/>
            </w:tcMar>
          </w:tcPr>
          <w:p w14:paraId="482F273E"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0163E4"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621105" w14:textId="77777777" w:rsidR="00EE2529" w:rsidRPr="00C81B84" w:rsidRDefault="00AD5E1E" w:rsidP="00C81B84">
            <w:r w:rsidRPr="00C81B84">
              <w:t>Nærings- og fiskeridepartementet: Miljøtiltak Raufoss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33DBEF" w14:textId="77777777" w:rsidR="00EE2529" w:rsidRPr="00C81B84" w:rsidRDefault="00AD5E1E" w:rsidP="00C81B84">
            <w:r w:rsidRPr="00C81B84">
              <w:t>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8947F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9B07BB" w14:textId="77777777" w:rsidR="00EE2529" w:rsidRPr="00C81B84" w:rsidRDefault="00AD5E1E" w:rsidP="00C81B84">
            <w:r w:rsidRPr="00C81B84">
              <w:t>88</w:t>
            </w:r>
          </w:p>
        </w:tc>
      </w:tr>
      <w:tr w:rsidR="00EE2529" w:rsidRPr="00C81B84" w14:paraId="592ADB5B" w14:textId="77777777">
        <w:trPr>
          <w:trHeight w:val="640"/>
        </w:trPr>
        <w:tc>
          <w:tcPr>
            <w:tcW w:w="580" w:type="dxa"/>
            <w:tcBorders>
              <w:top w:val="nil"/>
              <w:left w:val="nil"/>
              <w:bottom w:val="nil"/>
              <w:right w:val="nil"/>
            </w:tcBorders>
            <w:tcMar>
              <w:top w:w="128" w:type="dxa"/>
              <w:left w:w="43" w:type="dxa"/>
              <w:bottom w:w="43" w:type="dxa"/>
              <w:right w:w="43" w:type="dxa"/>
            </w:tcMar>
          </w:tcPr>
          <w:p w14:paraId="03F602A7"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D077F8"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971A84" w14:textId="77777777" w:rsidR="00EE2529" w:rsidRPr="00C81B84" w:rsidRDefault="00AD5E1E" w:rsidP="00C81B84">
            <w:r w:rsidRPr="00C81B84">
              <w:t>Nærings- og fiskeridepartementet: Tilskudd til skipsfartsberedskap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E12758" w14:textId="77777777" w:rsidR="00EE2529" w:rsidRPr="00C81B84" w:rsidRDefault="00AD5E1E" w:rsidP="00C81B84">
            <w:r w:rsidRPr="00C81B84">
              <w:t>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AF62A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968EBCC" w14:textId="77777777" w:rsidR="00EE2529" w:rsidRPr="00C81B84" w:rsidRDefault="00AD5E1E" w:rsidP="00C81B84">
            <w:r w:rsidRPr="00C81B84">
              <w:t>83</w:t>
            </w:r>
          </w:p>
        </w:tc>
      </w:tr>
      <w:tr w:rsidR="00EE2529" w:rsidRPr="00C81B84" w14:paraId="6B925876" w14:textId="77777777">
        <w:trPr>
          <w:trHeight w:val="640"/>
        </w:trPr>
        <w:tc>
          <w:tcPr>
            <w:tcW w:w="580" w:type="dxa"/>
            <w:tcBorders>
              <w:top w:val="nil"/>
              <w:left w:val="nil"/>
              <w:bottom w:val="nil"/>
              <w:right w:val="nil"/>
            </w:tcBorders>
            <w:tcMar>
              <w:top w:w="128" w:type="dxa"/>
              <w:left w:w="43" w:type="dxa"/>
              <w:bottom w:w="43" w:type="dxa"/>
              <w:right w:w="43" w:type="dxa"/>
            </w:tcMar>
          </w:tcPr>
          <w:p w14:paraId="5C2E21A0"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CCE2B8"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F22A6C0" w14:textId="77777777" w:rsidR="00EE2529" w:rsidRPr="00C81B84" w:rsidRDefault="00AD5E1E" w:rsidP="00C81B84">
            <w:r w:rsidRPr="00C81B84">
              <w:t>Nærings- og fiskeridepartementet: Tilskudd til Ungt Entreprenørskap Norge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6401F8" w14:textId="77777777" w:rsidR="00EE2529" w:rsidRPr="00C81B84" w:rsidRDefault="00AD5E1E" w:rsidP="00C81B84">
            <w:r w:rsidRPr="00C81B84">
              <w:t>692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AC686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32EF5A3" w14:textId="77777777" w:rsidR="00EE2529" w:rsidRPr="00C81B84" w:rsidRDefault="00AD5E1E" w:rsidP="00C81B84">
            <w:r w:rsidRPr="00C81B84">
              <w:t>692</w:t>
            </w:r>
          </w:p>
        </w:tc>
      </w:tr>
      <w:tr w:rsidR="00EE2529" w:rsidRPr="00C81B84" w14:paraId="796B83D1" w14:textId="77777777">
        <w:trPr>
          <w:trHeight w:val="640"/>
        </w:trPr>
        <w:tc>
          <w:tcPr>
            <w:tcW w:w="580" w:type="dxa"/>
            <w:tcBorders>
              <w:top w:val="nil"/>
              <w:left w:val="nil"/>
              <w:bottom w:val="nil"/>
              <w:right w:val="nil"/>
            </w:tcBorders>
            <w:tcMar>
              <w:top w:w="128" w:type="dxa"/>
              <w:left w:w="43" w:type="dxa"/>
              <w:bottom w:w="43" w:type="dxa"/>
              <w:right w:w="43" w:type="dxa"/>
            </w:tcMar>
          </w:tcPr>
          <w:p w14:paraId="68589695"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95CBBD"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B5E3EE" w14:textId="77777777" w:rsidR="00EE2529" w:rsidRPr="00C81B84" w:rsidRDefault="00AD5E1E" w:rsidP="00C81B84">
            <w:r w:rsidRPr="00C81B84">
              <w:t xml:space="preserve">Nærings- og fiskeridepartementet: Tilskudd til </w:t>
            </w:r>
            <w:proofErr w:type="spellStart"/>
            <w:r w:rsidRPr="00C81B84">
              <w:t>Visit</w:t>
            </w:r>
            <w:proofErr w:type="spellEnd"/>
            <w:r w:rsidRPr="00C81B84">
              <w:t xml:space="preserve"> Svalbard AS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F60C3C" w14:textId="77777777" w:rsidR="00EE2529" w:rsidRPr="00C81B84" w:rsidRDefault="00AD5E1E" w:rsidP="00C81B84">
            <w:r w:rsidRPr="00C81B84">
              <w:t>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402D7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1E107F" w14:textId="77777777" w:rsidR="00EE2529" w:rsidRPr="00C81B84" w:rsidRDefault="00AD5E1E" w:rsidP="00C81B84">
            <w:r w:rsidRPr="00C81B84">
              <w:t>70</w:t>
            </w:r>
          </w:p>
        </w:tc>
      </w:tr>
      <w:tr w:rsidR="00EE2529" w:rsidRPr="00C81B84" w14:paraId="0916B448" w14:textId="77777777">
        <w:trPr>
          <w:trHeight w:val="640"/>
        </w:trPr>
        <w:tc>
          <w:tcPr>
            <w:tcW w:w="580" w:type="dxa"/>
            <w:tcBorders>
              <w:top w:val="nil"/>
              <w:left w:val="nil"/>
              <w:bottom w:val="nil"/>
              <w:right w:val="nil"/>
            </w:tcBorders>
            <w:tcMar>
              <w:top w:w="128" w:type="dxa"/>
              <w:left w:w="43" w:type="dxa"/>
              <w:bottom w:w="43" w:type="dxa"/>
              <w:right w:w="43" w:type="dxa"/>
            </w:tcMar>
          </w:tcPr>
          <w:p w14:paraId="2CACE529"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E01B0D"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37AB4A9" w14:textId="77777777" w:rsidR="00EE2529" w:rsidRPr="00C81B84" w:rsidRDefault="00AD5E1E" w:rsidP="00C81B84">
            <w:r w:rsidRPr="00C81B84">
              <w:t>Nærings- og fiskeridepartementet: Tilskudd til særskilte prosjekter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71A9D0" w14:textId="77777777" w:rsidR="00EE2529" w:rsidRPr="00C81B84" w:rsidRDefault="00AD5E1E" w:rsidP="00C81B84">
            <w:r w:rsidRPr="00C81B84">
              <w:t>412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8C520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6348D1E" w14:textId="77777777" w:rsidR="00EE2529" w:rsidRPr="00C81B84" w:rsidRDefault="00AD5E1E" w:rsidP="00C81B84">
            <w:r w:rsidRPr="00C81B84">
              <w:t>412</w:t>
            </w:r>
          </w:p>
        </w:tc>
      </w:tr>
      <w:tr w:rsidR="00EE2529" w:rsidRPr="00C81B84" w14:paraId="5E7DDA75" w14:textId="77777777">
        <w:trPr>
          <w:trHeight w:val="640"/>
        </w:trPr>
        <w:tc>
          <w:tcPr>
            <w:tcW w:w="580" w:type="dxa"/>
            <w:tcBorders>
              <w:top w:val="nil"/>
              <w:left w:val="nil"/>
              <w:bottom w:val="nil"/>
              <w:right w:val="nil"/>
            </w:tcBorders>
            <w:tcMar>
              <w:top w:w="128" w:type="dxa"/>
              <w:left w:w="43" w:type="dxa"/>
              <w:bottom w:w="43" w:type="dxa"/>
              <w:right w:w="43" w:type="dxa"/>
            </w:tcMar>
          </w:tcPr>
          <w:p w14:paraId="470EF5B6"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3F532DE"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0AD29C5" w14:textId="77777777" w:rsidR="00EE2529" w:rsidRPr="00C81B84" w:rsidRDefault="00AD5E1E" w:rsidP="00C81B84">
            <w:r w:rsidRPr="00C81B84">
              <w:t>Nærings- og fiskeridepartementet: Tilskudd til Standard Norge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282A1B" w14:textId="77777777" w:rsidR="00EE2529" w:rsidRPr="00C81B84" w:rsidRDefault="00AD5E1E" w:rsidP="00C81B84">
            <w:r w:rsidRPr="00C81B84">
              <w:t>946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E428D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CFFDAE8" w14:textId="77777777" w:rsidR="00EE2529" w:rsidRPr="00C81B84" w:rsidRDefault="00AD5E1E" w:rsidP="00C81B84">
            <w:r w:rsidRPr="00C81B84">
              <w:t>946</w:t>
            </w:r>
          </w:p>
        </w:tc>
      </w:tr>
      <w:tr w:rsidR="00EE2529" w:rsidRPr="00C81B84" w14:paraId="6A6F0856" w14:textId="77777777">
        <w:trPr>
          <w:trHeight w:val="640"/>
        </w:trPr>
        <w:tc>
          <w:tcPr>
            <w:tcW w:w="580" w:type="dxa"/>
            <w:tcBorders>
              <w:top w:val="nil"/>
              <w:left w:val="nil"/>
              <w:bottom w:val="nil"/>
              <w:right w:val="nil"/>
            </w:tcBorders>
            <w:tcMar>
              <w:top w:w="128" w:type="dxa"/>
              <w:left w:w="43" w:type="dxa"/>
              <w:bottom w:w="43" w:type="dxa"/>
              <w:right w:w="43" w:type="dxa"/>
            </w:tcMar>
          </w:tcPr>
          <w:p w14:paraId="1D32B517"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59ED20"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EAC030" w14:textId="77777777" w:rsidR="00EE2529" w:rsidRPr="00C81B84" w:rsidRDefault="00AD5E1E" w:rsidP="00C81B84">
            <w:r w:rsidRPr="00C81B84">
              <w:t>Nærings- og fiskeridepartementet: Tilskudd til tiltak for økt sjømatkonsum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DBC9ED" w14:textId="77777777" w:rsidR="00EE2529" w:rsidRPr="00C81B84" w:rsidRDefault="00AD5E1E" w:rsidP="00C81B84">
            <w:r w:rsidRPr="00C81B84">
              <w:t>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DE76C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802096" w14:textId="77777777" w:rsidR="00EE2529" w:rsidRPr="00C81B84" w:rsidRDefault="00AD5E1E" w:rsidP="00C81B84">
            <w:r w:rsidRPr="00C81B84">
              <w:t>66</w:t>
            </w:r>
          </w:p>
        </w:tc>
      </w:tr>
      <w:tr w:rsidR="00EE2529" w:rsidRPr="00C81B84" w14:paraId="6349CDD8" w14:textId="77777777">
        <w:trPr>
          <w:trHeight w:val="640"/>
        </w:trPr>
        <w:tc>
          <w:tcPr>
            <w:tcW w:w="580" w:type="dxa"/>
            <w:tcBorders>
              <w:top w:val="nil"/>
              <w:left w:val="nil"/>
              <w:bottom w:val="nil"/>
              <w:right w:val="nil"/>
            </w:tcBorders>
            <w:tcMar>
              <w:top w:w="128" w:type="dxa"/>
              <w:left w:w="43" w:type="dxa"/>
              <w:bottom w:w="43" w:type="dxa"/>
              <w:right w:w="43" w:type="dxa"/>
            </w:tcMar>
          </w:tcPr>
          <w:p w14:paraId="409FB005" w14:textId="77777777" w:rsidR="00EE2529" w:rsidRPr="00C81B84" w:rsidRDefault="00AD5E1E" w:rsidP="00C81B84">
            <w:r w:rsidRPr="00C81B84">
              <w:t>900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30956B" w14:textId="77777777" w:rsidR="00EE2529" w:rsidRPr="00C81B84" w:rsidRDefault="00AD5E1E" w:rsidP="00C81B84">
            <w:r w:rsidRPr="00C81B84">
              <w:t>81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7E10F66" w14:textId="77777777" w:rsidR="00EE2529" w:rsidRPr="00C81B84" w:rsidRDefault="00AD5E1E" w:rsidP="00C81B84">
            <w:r w:rsidRPr="00C81B84">
              <w:t>Nærings- og fiskeridepartementet: Tilskudd til nasjonalt program for leverandørutvikling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189A9D" w14:textId="77777777" w:rsidR="00EE2529" w:rsidRPr="00C81B84" w:rsidRDefault="00AD5E1E" w:rsidP="00C81B84">
            <w:r w:rsidRPr="00C81B84">
              <w:t>201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F05BB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1FB5DC9" w14:textId="77777777" w:rsidR="00EE2529" w:rsidRPr="00C81B84" w:rsidRDefault="00AD5E1E" w:rsidP="00C81B84">
            <w:r w:rsidRPr="00C81B84">
              <w:t>201</w:t>
            </w:r>
          </w:p>
        </w:tc>
      </w:tr>
      <w:tr w:rsidR="00EE2529" w:rsidRPr="00C81B84" w14:paraId="559C0C26" w14:textId="77777777">
        <w:trPr>
          <w:trHeight w:val="380"/>
        </w:trPr>
        <w:tc>
          <w:tcPr>
            <w:tcW w:w="580" w:type="dxa"/>
            <w:tcBorders>
              <w:top w:val="nil"/>
              <w:left w:val="nil"/>
              <w:bottom w:val="nil"/>
              <w:right w:val="nil"/>
            </w:tcBorders>
            <w:tcMar>
              <w:top w:w="128" w:type="dxa"/>
              <w:left w:w="43" w:type="dxa"/>
              <w:bottom w:w="43" w:type="dxa"/>
              <w:right w:w="43" w:type="dxa"/>
            </w:tcMar>
          </w:tcPr>
          <w:p w14:paraId="216AD1E7" w14:textId="77777777" w:rsidR="00EE2529" w:rsidRPr="00C81B84" w:rsidRDefault="00AD5E1E" w:rsidP="00C81B84">
            <w:r w:rsidRPr="00C81B84">
              <w:t>902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035D1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180558" w14:textId="77777777" w:rsidR="00EE2529" w:rsidRPr="00C81B84" w:rsidRDefault="00AD5E1E" w:rsidP="00C81B84">
            <w:proofErr w:type="spellStart"/>
            <w:r w:rsidRPr="00C81B84">
              <w:t>Justervesenet</w:t>
            </w:r>
            <w:proofErr w:type="spellEnd"/>
            <w:r w:rsidRPr="00C81B84">
              <w: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91B259" w14:textId="77777777" w:rsidR="00EE2529" w:rsidRPr="00C81B84" w:rsidRDefault="00AD5E1E" w:rsidP="00C81B84">
            <w:r w:rsidRPr="00C81B84">
              <w:t>1 361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273CEB5" w14:textId="77777777" w:rsidR="00EE2529" w:rsidRPr="00C81B84" w:rsidRDefault="00AD5E1E" w:rsidP="00C81B84">
            <w:r w:rsidRPr="00C81B84">
              <w:t>220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CDCF72" w14:textId="77777777" w:rsidR="00EE2529" w:rsidRPr="00C81B84" w:rsidRDefault="00AD5E1E" w:rsidP="00C81B84">
            <w:r w:rsidRPr="00C81B84">
              <w:t>1 581</w:t>
            </w:r>
          </w:p>
        </w:tc>
      </w:tr>
      <w:tr w:rsidR="00EE2529" w:rsidRPr="00C81B84" w14:paraId="18C0C76D" w14:textId="77777777">
        <w:trPr>
          <w:trHeight w:val="380"/>
        </w:trPr>
        <w:tc>
          <w:tcPr>
            <w:tcW w:w="580" w:type="dxa"/>
            <w:tcBorders>
              <w:top w:val="nil"/>
              <w:left w:val="nil"/>
              <w:bottom w:val="nil"/>
              <w:right w:val="nil"/>
            </w:tcBorders>
            <w:tcMar>
              <w:top w:w="128" w:type="dxa"/>
              <w:left w:w="43" w:type="dxa"/>
              <w:bottom w:w="43" w:type="dxa"/>
              <w:right w:w="43" w:type="dxa"/>
            </w:tcMar>
          </w:tcPr>
          <w:p w14:paraId="5E8AEF6F" w14:textId="77777777" w:rsidR="00EE2529" w:rsidRPr="00C81B84" w:rsidRDefault="00AD5E1E" w:rsidP="00C81B84">
            <w:r w:rsidRPr="00C81B84">
              <w:t>902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10692B"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9F430D" w14:textId="77777777" w:rsidR="00EE2529" w:rsidRPr="00C81B84" w:rsidRDefault="00AD5E1E" w:rsidP="00C81B84">
            <w:proofErr w:type="spellStart"/>
            <w:r w:rsidRPr="00C81B84">
              <w:t>Justervesenet</w:t>
            </w:r>
            <w:proofErr w:type="spellEnd"/>
            <w:r w:rsidRPr="00C81B84">
              <w: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DC3EE9" w14:textId="77777777" w:rsidR="00EE2529" w:rsidRPr="00C81B84" w:rsidRDefault="00AD5E1E" w:rsidP="00C81B84">
            <w:r w:rsidRPr="00C81B84">
              <w:t>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664DC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C2C308" w14:textId="77777777" w:rsidR="00EE2529" w:rsidRPr="00C81B84" w:rsidRDefault="00AD5E1E" w:rsidP="00C81B84">
            <w:r w:rsidRPr="00C81B84">
              <w:t>2</w:t>
            </w:r>
          </w:p>
        </w:tc>
      </w:tr>
      <w:tr w:rsidR="00EE2529" w:rsidRPr="00C81B84" w14:paraId="0FFE188D" w14:textId="77777777">
        <w:trPr>
          <w:trHeight w:val="640"/>
        </w:trPr>
        <w:tc>
          <w:tcPr>
            <w:tcW w:w="580" w:type="dxa"/>
            <w:tcBorders>
              <w:top w:val="nil"/>
              <w:left w:val="nil"/>
              <w:bottom w:val="nil"/>
              <w:right w:val="nil"/>
            </w:tcBorders>
            <w:tcMar>
              <w:top w:w="128" w:type="dxa"/>
              <w:left w:w="43" w:type="dxa"/>
              <w:bottom w:w="43" w:type="dxa"/>
              <w:right w:w="43" w:type="dxa"/>
            </w:tcMar>
          </w:tcPr>
          <w:p w14:paraId="36AF58F2" w14:textId="77777777" w:rsidR="00EE2529" w:rsidRPr="00C81B84" w:rsidRDefault="00AD5E1E" w:rsidP="00C81B84">
            <w:r w:rsidRPr="00C81B84">
              <w:t>902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F4062A"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9D79AF" w14:textId="77777777" w:rsidR="00EE2529" w:rsidRPr="00C81B84" w:rsidRDefault="00AD5E1E" w:rsidP="00C81B84">
            <w:proofErr w:type="spellStart"/>
            <w:r w:rsidRPr="00C81B84">
              <w:t>Justervesenet</w:t>
            </w:r>
            <w:proofErr w:type="spellEnd"/>
            <w:r w:rsidRPr="00C81B84">
              <w: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52154D" w14:textId="77777777" w:rsidR="00EE2529" w:rsidRPr="00C81B84" w:rsidRDefault="00AD5E1E" w:rsidP="00C81B84">
            <w:r w:rsidRPr="00C81B84">
              <w:t>336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0805E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D88F4B" w14:textId="77777777" w:rsidR="00EE2529" w:rsidRPr="00C81B84" w:rsidRDefault="00AD5E1E" w:rsidP="00C81B84">
            <w:r w:rsidRPr="00C81B84">
              <w:t>336</w:t>
            </w:r>
          </w:p>
        </w:tc>
      </w:tr>
      <w:tr w:rsidR="00EE2529" w:rsidRPr="00C81B84" w14:paraId="36B5295F" w14:textId="77777777">
        <w:trPr>
          <w:trHeight w:val="380"/>
        </w:trPr>
        <w:tc>
          <w:tcPr>
            <w:tcW w:w="580" w:type="dxa"/>
            <w:tcBorders>
              <w:top w:val="nil"/>
              <w:left w:val="nil"/>
              <w:bottom w:val="nil"/>
              <w:right w:val="nil"/>
            </w:tcBorders>
            <w:tcMar>
              <w:top w:w="128" w:type="dxa"/>
              <w:left w:w="43" w:type="dxa"/>
              <w:bottom w:w="43" w:type="dxa"/>
              <w:right w:w="43" w:type="dxa"/>
            </w:tcMar>
          </w:tcPr>
          <w:p w14:paraId="220086B5" w14:textId="77777777" w:rsidR="00EE2529" w:rsidRPr="00C81B84" w:rsidRDefault="00AD5E1E" w:rsidP="00C81B84">
            <w:r w:rsidRPr="00C81B84">
              <w:t>903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3C8B0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AF1529" w14:textId="77777777" w:rsidR="00EE2529" w:rsidRPr="00C81B84" w:rsidRDefault="00AD5E1E" w:rsidP="00C81B84">
            <w:r w:rsidRPr="00C81B84">
              <w:t>Norsk akkreditering: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CBC2E0" w14:textId="77777777" w:rsidR="00EE2529" w:rsidRPr="00C81B84" w:rsidRDefault="00AD5E1E" w:rsidP="00C81B84">
            <w:r w:rsidRPr="00C81B84">
              <w:t>780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FFE451" w14:textId="77777777" w:rsidR="00EE2529" w:rsidRPr="00C81B84" w:rsidRDefault="00AD5E1E" w:rsidP="00C81B84">
            <w:r w:rsidRPr="00C81B84">
              <w:t>225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E6C235" w14:textId="77777777" w:rsidR="00EE2529" w:rsidRPr="00C81B84" w:rsidRDefault="00AD5E1E" w:rsidP="00C81B84">
            <w:r w:rsidRPr="00C81B84">
              <w:t>1 005</w:t>
            </w:r>
          </w:p>
        </w:tc>
      </w:tr>
      <w:tr w:rsidR="00EE2529" w:rsidRPr="00C81B84" w14:paraId="2E7952D4" w14:textId="77777777">
        <w:trPr>
          <w:trHeight w:val="380"/>
        </w:trPr>
        <w:tc>
          <w:tcPr>
            <w:tcW w:w="580" w:type="dxa"/>
            <w:tcBorders>
              <w:top w:val="nil"/>
              <w:left w:val="nil"/>
              <w:bottom w:val="nil"/>
              <w:right w:val="nil"/>
            </w:tcBorders>
            <w:tcMar>
              <w:top w:w="128" w:type="dxa"/>
              <w:left w:w="43" w:type="dxa"/>
              <w:bottom w:w="43" w:type="dxa"/>
              <w:right w:w="43" w:type="dxa"/>
            </w:tcMar>
          </w:tcPr>
          <w:p w14:paraId="5F00EB3D" w14:textId="77777777" w:rsidR="00EE2529" w:rsidRPr="00C81B84" w:rsidRDefault="00AD5E1E" w:rsidP="00C81B84">
            <w:r w:rsidRPr="00C81B84">
              <w:t>904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4D792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2E6A0B" w14:textId="77777777" w:rsidR="00EE2529" w:rsidRPr="00C81B84" w:rsidRDefault="00AD5E1E" w:rsidP="00C81B84">
            <w:r w:rsidRPr="00C81B84">
              <w:t>Brønnøysundregistrene: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A718C4" w14:textId="77777777" w:rsidR="00EE2529" w:rsidRPr="00C81B84" w:rsidRDefault="00AD5E1E" w:rsidP="00C81B84">
            <w:r w:rsidRPr="00C81B84">
              <w:t>5 646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6DD8D8" w14:textId="77777777" w:rsidR="00EE2529" w:rsidRPr="00C81B84" w:rsidRDefault="00AD5E1E" w:rsidP="00C81B84">
            <w:r w:rsidRPr="00C81B84">
              <w:t>923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D248E70" w14:textId="77777777" w:rsidR="00EE2529" w:rsidRPr="00C81B84" w:rsidRDefault="00AD5E1E" w:rsidP="00C81B84">
            <w:r w:rsidRPr="00C81B84">
              <w:t>6 569</w:t>
            </w:r>
          </w:p>
        </w:tc>
      </w:tr>
      <w:tr w:rsidR="00EE2529" w:rsidRPr="00C81B84" w14:paraId="62BFA068" w14:textId="77777777">
        <w:trPr>
          <w:trHeight w:val="640"/>
        </w:trPr>
        <w:tc>
          <w:tcPr>
            <w:tcW w:w="580" w:type="dxa"/>
            <w:tcBorders>
              <w:top w:val="nil"/>
              <w:left w:val="nil"/>
              <w:bottom w:val="nil"/>
              <w:right w:val="nil"/>
            </w:tcBorders>
            <w:tcMar>
              <w:top w:w="128" w:type="dxa"/>
              <w:left w:w="43" w:type="dxa"/>
              <w:bottom w:w="43" w:type="dxa"/>
              <w:right w:w="43" w:type="dxa"/>
            </w:tcMar>
          </w:tcPr>
          <w:p w14:paraId="7F6B5778" w14:textId="77777777" w:rsidR="00EE2529" w:rsidRPr="00C81B84" w:rsidRDefault="00AD5E1E" w:rsidP="00C81B84">
            <w:r w:rsidRPr="00C81B84">
              <w:t>904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07893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0289957" w14:textId="77777777" w:rsidR="00EE2529" w:rsidRPr="00C81B84" w:rsidRDefault="00AD5E1E" w:rsidP="00C81B84">
            <w:r w:rsidRPr="00C81B84">
              <w:t>Brønnøysundregistrene: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8F7093" w14:textId="77777777" w:rsidR="00EE2529" w:rsidRPr="00C81B84" w:rsidRDefault="00AD5E1E" w:rsidP="00C81B84">
            <w:r w:rsidRPr="00C81B84">
              <w:t>1 211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DEACA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E92D9EF" w14:textId="77777777" w:rsidR="00EE2529" w:rsidRPr="00C81B84" w:rsidRDefault="00AD5E1E" w:rsidP="00C81B84">
            <w:r w:rsidRPr="00C81B84">
              <w:t>1 211</w:t>
            </w:r>
          </w:p>
        </w:tc>
      </w:tr>
      <w:tr w:rsidR="00EE2529" w:rsidRPr="00C81B84" w14:paraId="4A0EFA7C" w14:textId="77777777">
        <w:trPr>
          <w:trHeight w:val="640"/>
        </w:trPr>
        <w:tc>
          <w:tcPr>
            <w:tcW w:w="580" w:type="dxa"/>
            <w:tcBorders>
              <w:top w:val="nil"/>
              <w:left w:val="nil"/>
              <w:bottom w:val="nil"/>
              <w:right w:val="nil"/>
            </w:tcBorders>
            <w:tcMar>
              <w:top w:w="128" w:type="dxa"/>
              <w:left w:w="43" w:type="dxa"/>
              <w:bottom w:w="43" w:type="dxa"/>
              <w:right w:w="43" w:type="dxa"/>
            </w:tcMar>
          </w:tcPr>
          <w:p w14:paraId="6C7995E9" w14:textId="77777777" w:rsidR="00EE2529" w:rsidRPr="00C81B84" w:rsidRDefault="00AD5E1E" w:rsidP="00C81B84">
            <w:r w:rsidRPr="00C81B84">
              <w:t>904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790D93"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0A72AE" w14:textId="77777777" w:rsidR="00EE2529" w:rsidRPr="00C81B84" w:rsidRDefault="00AD5E1E" w:rsidP="00C81B84">
            <w:r w:rsidRPr="00C81B84">
              <w:t>Brønnøysundregistrene: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DE527A" w14:textId="77777777" w:rsidR="00EE2529" w:rsidRPr="00C81B84" w:rsidRDefault="00AD5E1E" w:rsidP="00C81B84">
            <w:r w:rsidRPr="00C81B84">
              <w:t>5 159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0F074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9743C0" w14:textId="77777777" w:rsidR="00EE2529" w:rsidRPr="00C81B84" w:rsidRDefault="00AD5E1E" w:rsidP="00C81B84">
            <w:r w:rsidRPr="00C81B84">
              <w:t>5 159</w:t>
            </w:r>
          </w:p>
        </w:tc>
      </w:tr>
      <w:tr w:rsidR="00EE2529" w:rsidRPr="00C81B84" w14:paraId="33388AB0" w14:textId="77777777">
        <w:trPr>
          <w:trHeight w:val="640"/>
        </w:trPr>
        <w:tc>
          <w:tcPr>
            <w:tcW w:w="580" w:type="dxa"/>
            <w:tcBorders>
              <w:top w:val="nil"/>
              <w:left w:val="nil"/>
              <w:bottom w:val="nil"/>
              <w:right w:val="nil"/>
            </w:tcBorders>
            <w:tcMar>
              <w:top w:w="128" w:type="dxa"/>
              <w:left w:w="43" w:type="dxa"/>
              <w:bottom w:w="43" w:type="dxa"/>
              <w:right w:w="43" w:type="dxa"/>
            </w:tcMar>
          </w:tcPr>
          <w:p w14:paraId="3BAC49CE" w14:textId="77777777" w:rsidR="00EE2529" w:rsidRPr="00C81B84" w:rsidRDefault="00AD5E1E" w:rsidP="00C81B84">
            <w:r w:rsidRPr="00C81B84">
              <w:t>905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9826B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134F17" w14:textId="77777777" w:rsidR="00EE2529" w:rsidRPr="00C81B84" w:rsidRDefault="00AD5E1E" w:rsidP="00C81B84">
            <w:r w:rsidRPr="00C81B84">
              <w:t>Norges geologiske undersøkelse: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CE202A" w14:textId="77777777" w:rsidR="00EE2529" w:rsidRPr="00C81B84" w:rsidRDefault="00AD5E1E" w:rsidP="00C81B84">
            <w:r w:rsidRPr="00C81B84">
              <w:t>1 416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B4BA03" w14:textId="77777777" w:rsidR="00EE2529" w:rsidRPr="00C81B84" w:rsidRDefault="00AD5E1E" w:rsidP="00C81B84">
            <w:r w:rsidRPr="00C81B84">
              <w:t>542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50B4E6" w14:textId="77777777" w:rsidR="00EE2529" w:rsidRPr="00C81B84" w:rsidRDefault="00AD5E1E" w:rsidP="00C81B84">
            <w:r w:rsidRPr="00C81B84">
              <w:t>1 958</w:t>
            </w:r>
          </w:p>
        </w:tc>
      </w:tr>
      <w:tr w:rsidR="00EE2529" w:rsidRPr="00C81B84" w14:paraId="18DC6190" w14:textId="77777777">
        <w:trPr>
          <w:trHeight w:val="640"/>
        </w:trPr>
        <w:tc>
          <w:tcPr>
            <w:tcW w:w="580" w:type="dxa"/>
            <w:tcBorders>
              <w:top w:val="nil"/>
              <w:left w:val="nil"/>
              <w:bottom w:val="nil"/>
              <w:right w:val="nil"/>
            </w:tcBorders>
            <w:tcMar>
              <w:top w:w="128" w:type="dxa"/>
              <w:left w:w="43" w:type="dxa"/>
              <w:bottom w:w="43" w:type="dxa"/>
              <w:right w:w="43" w:type="dxa"/>
            </w:tcMar>
          </w:tcPr>
          <w:p w14:paraId="1B2D3F15" w14:textId="77777777" w:rsidR="00EE2529" w:rsidRPr="00C81B84" w:rsidRDefault="00AD5E1E" w:rsidP="00C81B84">
            <w:r w:rsidRPr="00C81B84">
              <w:t>905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D9D2E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7C022B" w14:textId="77777777" w:rsidR="00EE2529" w:rsidRPr="00C81B84" w:rsidRDefault="00AD5E1E" w:rsidP="00C81B84">
            <w:r w:rsidRPr="00C81B84">
              <w:t>Norges geologiske undersøkelse: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6BEBD7" w14:textId="77777777" w:rsidR="00EE2529" w:rsidRPr="00C81B84" w:rsidRDefault="00AD5E1E" w:rsidP="00C81B84">
            <w:r w:rsidRPr="00C81B84">
              <w:t>1 571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433DC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A57DEA" w14:textId="77777777" w:rsidR="00EE2529" w:rsidRPr="00C81B84" w:rsidRDefault="00AD5E1E" w:rsidP="00C81B84">
            <w:r w:rsidRPr="00C81B84">
              <w:t>1 571</w:t>
            </w:r>
          </w:p>
        </w:tc>
      </w:tr>
      <w:tr w:rsidR="00EE2529" w:rsidRPr="00C81B84" w14:paraId="3797A223" w14:textId="77777777">
        <w:trPr>
          <w:trHeight w:val="640"/>
        </w:trPr>
        <w:tc>
          <w:tcPr>
            <w:tcW w:w="580" w:type="dxa"/>
            <w:tcBorders>
              <w:top w:val="nil"/>
              <w:left w:val="nil"/>
              <w:bottom w:val="nil"/>
              <w:right w:val="nil"/>
            </w:tcBorders>
            <w:tcMar>
              <w:top w:w="128" w:type="dxa"/>
              <w:left w:w="43" w:type="dxa"/>
              <w:bottom w:w="43" w:type="dxa"/>
              <w:right w:w="43" w:type="dxa"/>
            </w:tcMar>
          </w:tcPr>
          <w:p w14:paraId="599785D6" w14:textId="77777777" w:rsidR="00EE2529" w:rsidRPr="00C81B84" w:rsidRDefault="00AD5E1E" w:rsidP="00C81B84">
            <w:r w:rsidRPr="00C81B84">
              <w:t>906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F6493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764BBF3" w14:textId="77777777" w:rsidR="00EE2529" w:rsidRPr="00C81B84" w:rsidRDefault="00AD5E1E" w:rsidP="00C81B84">
            <w:r w:rsidRPr="00C81B84">
              <w:t>Direktoratet for mineralforvaltning med Bergmesteren for Svalbard: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8B0663" w14:textId="77777777" w:rsidR="00EE2529" w:rsidRPr="00C81B84" w:rsidRDefault="00AD5E1E" w:rsidP="00C81B84">
            <w:r w:rsidRPr="00C81B84">
              <w:t>435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80C4C8" w14:textId="77777777" w:rsidR="00EE2529" w:rsidRPr="00C81B84" w:rsidRDefault="00AD5E1E" w:rsidP="00C81B84">
            <w:r w:rsidRPr="00C81B84">
              <w:t>120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09E4B5" w14:textId="77777777" w:rsidR="00EE2529" w:rsidRPr="00C81B84" w:rsidRDefault="00AD5E1E" w:rsidP="00C81B84">
            <w:r w:rsidRPr="00C81B84">
              <w:t>555</w:t>
            </w:r>
          </w:p>
        </w:tc>
      </w:tr>
      <w:tr w:rsidR="00EE2529" w:rsidRPr="00C81B84" w14:paraId="56522B79" w14:textId="77777777">
        <w:trPr>
          <w:trHeight w:val="880"/>
        </w:trPr>
        <w:tc>
          <w:tcPr>
            <w:tcW w:w="580" w:type="dxa"/>
            <w:tcBorders>
              <w:top w:val="nil"/>
              <w:left w:val="nil"/>
              <w:bottom w:val="nil"/>
              <w:right w:val="nil"/>
            </w:tcBorders>
            <w:tcMar>
              <w:top w:w="128" w:type="dxa"/>
              <w:left w:w="43" w:type="dxa"/>
              <w:bottom w:w="43" w:type="dxa"/>
              <w:right w:w="43" w:type="dxa"/>
            </w:tcMar>
          </w:tcPr>
          <w:p w14:paraId="4F33DCE6" w14:textId="77777777" w:rsidR="00EE2529" w:rsidRPr="00C81B84" w:rsidRDefault="00AD5E1E" w:rsidP="00C81B84">
            <w:r w:rsidRPr="00C81B84">
              <w:t>906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AE48A3" w14:textId="77777777" w:rsidR="00EE2529" w:rsidRPr="00C81B84" w:rsidRDefault="00AD5E1E" w:rsidP="00C81B84">
            <w:r w:rsidRPr="00C81B84">
              <w:t>30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2549F7" w14:textId="77777777" w:rsidR="00EE2529" w:rsidRPr="00C81B84" w:rsidRDefault="00AD5E1E" w:rsidP="00C81B84">
            <w:r w:rsidRPr="00C81B84">
              <w:t>Direktoratet for mineralforvaltning med Bergmesteren for Svalbard: Sikrings- og miljøtiltak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935DC6" w14:textId="77777777" w:rsidR="00EE2529" w:rsidRPr="00C81B84" w:rsidRDefault="00AD5E1E" w:rsidP="00C81B84">
            <w:r w:rsidRPr="00C81B84">
              <w:t>381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8154F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A64282" w14:textId="77777777" w:rsidR="00EE2529" w:rsidRPr="00C81B84" w:rsidRDefault="00AD5E1E" w:rsidP="00C81B84">
            <w:r w:rsidRPr="00C81B84">
              <w:t>381</w:t>
            </w:r>
          </w:p>
        </w:tc>
      </w:tr>
      <w:tr w:rsidR="00EE2529" w:rsidRPr="00C81B84" w14:paraId="5083EE45" w14:textId="77777777">
        <w:trPr>
          <w:trHeight w:val="880"/>
        </w:trPr>
        <w:tc>
          <w:tcPr>
            <w:tcW w:w="580" w:type="dxa"/>
            <w:tcBorders>
              <w:top w:val="nil"/>
              <w:left w:val="nil"/>
              <w:bottom w:val="nil"/>
              <w:right w:val="nil"/>
            </w:tcBorders>
            <w:tcMar>
              <w:top w:w="128" w:type="dxa"/>
              <w:left w:w="43" w:type="dxa"/>
              <w:bottom w:w="43" w:type="dxa"/>
              <w:right w:w="43" w:type="dxa"/>
            </w:tcMar>
          </w:tcPr>
          <w:p w14:paraId="295AAE47" w14:textId="77777777" w:rsidR="00EE2529" w:rsidRPr="00C81B84" w:rsidRDefault="00AD5E1E" w:rsidP="00C81B84">
            <w:r w:rsidRPr="00C81B84">
              <w:t>906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DCB429" w14:textId="77777777" w:rsidR="00EE2529" w:rsidRPr="00C81B84" w:rsidRDefault="00AD5E1E" w:rsidP="00C81B84">
            <w:r w:rsidRPr="00C81B84">
              <w:t>31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F83E9F" w14:textId="77777777" w:rsidR="00EE2529" w:rsidRPr="00C81B84" w:rsidRDefault="00AD5E1E" w:rsidP="00C81B84">
            <w:r w:rsidRPr="00C81B84">
              <w:t>Direktoratet for mineralforvaltning med Bergmesteren for Svalbard: Miljøtiltak Løkken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87164D" w14:textId="77777777" w:rsidR="00EE2529" w:rsidRPr="00C81B84" w:rsidRDefault="00AD5E1E" w:rsidP="00C81B84">
            <w:r w:rsidRPr="00C81B84">
              <w:t>209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26F7F2E" w14:textId="77777777" w:rsidR="00EE2529" w:rsidRPr="00C81B84" w:rsidRDefault="00AD5E1E" w:rsidP="00C81B84">
            <w:r w:rsidRPr="00C81B84">
              <w:t>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6F079D" w14:textId="77777777" w:rsidR="00EE2529" w:rsidRPr="00C81B84" w:rsidRDefault="00AD5E1E" w:rsidP="00C81B84">
            <w:r w:rsidRPr="00C81B84">
              <w:t>211</w:t>
            </w:r>
          </w:p>
        </w:tc>
      </w:tr>
      <w:tr w:rsidR="00EE2529" w:rsidRPr="00C81B84" w14:paraId="63231BD6" w14:textId="77777777">
        <w:trPr>
          <w:trHeight w:val="880"/>
        </w:trPr>
        <w:tc>
          <w:tcPr>
            <w:tcW w:w="580" w:type="dxa"/>
            <w:tcBorders>
              <w:top w:val="nil"/>
              <w:left w:val="nil"/>
              <w:bottom w:val="nil"/>
              <w:right w:val="nil"/>
            </w:tcBorders>
            <w:tcMar>
              <w:top w:w="128" w:type="dxa"/>
              <w:left w:w="43" w:type="dxa"/>
              <w:bottom w:w="43" w:type="dxa"/>
              <w:right w:w="43" w:type="dxa"/>
            </w:tcMar>
          </w:tcPr>
          <w:p w14:paraId="7058BDE8" w14:textId="77777777" w:rsidR="00EE2529" w:rsidRPr="00C81B84" w:rsidRDefault="00AD5E1E" w:rsidP="00C81B84">
            <w:r w:rsidRPr="00C81B84">
              <w:t>906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7A5C41" w14:textId="77777777" w:rsidR="00EE2529" w:rsidRPr="00C81B84" w:rsidRDefault="00AD5E1E" w:rsidP="00C81B84">
            <w:r w:rsidRPr="00C81B84">
              <w:t>32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C31DD8A" w14:textId="77777777" w:rsidR="00EE2529" w:rsidRPr="00C81B84" w:rsidRDefault="00AD5E1E" w:rsidP="00C81B84">
            <w:r w:rsidRPr="00C81B84">
              <w:t>Direktoratet for mineralforvaltning med Bergmesteren for Svalbard: Miljøtiltak Folldal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CCC41" w14:textId="77777777" w:rsidR="00EE2529" w:rsidRPr="00C81B84" w:rsidRDefault="00AD5E1E" w:rsidP="00C81B84">
            <w:r w:rsidRPr="00C81B84">
              <w:t>549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049A4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9F6645" w14:textId="77777777" w:rsidR="00EE2529" w:rsidRPr="00C81B84" w:rsidRDefault="00AD5E1E" w:rsidP="00C81B84">
            <w:r w:rsidRPr="00C81B84">
              <w:t>549</w:t>
            </w:r>
          </w:p>
        </w:tc>
      </w:tr>
      <w:tr w:rsidR="00EE2529" w:rsidRPr="00C81B84" w14:paraId="414F0A9C" w14:textId="77777777">
        <w:trPr>
          <w:trHeight w:val="640"/>
        </w:trPr>
        <w:tc>
          <w:tcPr>
            <w:tcW w:w="580" w:type="dxa"/>
            <w:tcBorders>
              <w:top w:val="nil"/>
              <w:left w:val="nil"/>
              <w:bottom w:val="nil"/>
              <w:right w:val="nil"/>
            </w:tcBorders>
            <w:tcMar>
              <w:top w:w="128" w:type="dxa"/>
              <w:left w:w="43" w:type="dxa"/>
              <w:bottom w:w="43" w:type="dxa"/>
              <w:right w:w="43" w:type="dxa"/>
            </w:tcMar>
          </w:tcPr>
          <w:p w14:paraId="54EFD87A" w14:textId="77777777" w:rsidR="00EE2529" w:rsidRPr="00C81B84" w:rsidRDefault="00AD5E1E" w:rsidP="00C81B84">
            <w:r w:rsidRPr="00C81B84">
              <w:t>907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50A43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B8173E" w14:textId="77777777" w:rsidR="00EE2529" w:rsidRPr="00C81B84" w:rsidRDefault="00AD5E1E" w:rsidP="00C81B84">
            <w:r w:rsidRPr="00C81B84">
              <w:t>Norsk nukleær dekommisjonering: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60496A" w14:textId="77777777" w:rsidR="00EE2529" w:rsidRPr="00C81B84" w:rsidRDefault="00AD5E1E" w:rsidP="00C81B84">
            <w:r w:rsidRPr="00C81B84">
              <w:t>1 463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ED4192" w14:textId="77777777" w:rsidR="00EE2529" w:rsidRPr="00C81B84" w:rsidRDefault="00AD5E1E" w:rsidP="00C81B84">
            <w:r w:rsidRPr="00C81B84">
              <w:t>243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F9701F" w14:textId="77777777" w:rsidR="00EE2529" w:rsidRPr="00C81B84" w:rsidRDefault="00AD5E1E" w:rsidP="00C81B84">
            <w:r w:rsidRPr="00C81B84">
              <w:t>1 706</w:t>
            </w:r>
          </w:p>
        </w:tc>
      </w:tr>
      <w:tr w:rsidR="00EE2529" w:rsidRPr="00C81B84" w14:paraId="14726B31" w14:textId="77777777">
        <w:trPr>
          <w:trHeight w:val="640"/>
        </w:trPr>
        <w:tc>
          <w:tcPr>
            <w:tcW w:w="580" w:type="dxa"/>
            <w:tcBorders>
              <w:top w:val="nil"/>
              <w:left w:val="nil"/>
              <w:bottom w:val="nil"/>
              <w:right w:val="nil"/>
            </w:tcBorders>
            <w:tcMar>
              <w:top w:w="128" w:type="dxa"/>
              <w:left w:w="43" w:type="dxa"/>
              <w:bottom w:w="43" w:type="dxa"/>
              <w:right w:w="43" w:type="dxa"/>
            </w:tcMar>
          </w:tcPr>
          <w:p w14:paraId="1056E91A" w14:textId="77777777" w:rsidR="00EE2529" w:rsidRPr="00C81B84" w:rsidRDefault="00AD5E1E" w:rsidP="00C81B84">
            <w:r w:rsidRPr="00C81B84">
              <w:t>907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394988"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C6E45C" w14:textId="77777777" w:rsidR="00EE2529" w:rsidRPr="00C81B84" w:rsidRDefault="00AD5E1E" w:rsidP="00C81B84">
            <w:r w:rsidRPr="00C81B84">
              <w:t>Norsk nukleær dekommisjonering: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33844D" w14:textId="77777777" w:rsidR="00EE2529" w:rsidRPr="00C81B84" w:rsidRDefault="00AD5E1E" w:rsidP="00C81B84">
            <w:r w:rsidRPr="00C81B84">
              <w:t>8 437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67408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D22A074" w14:textId="77777777" w:rsidR="00EE2529" w:rsidRPr="00C81B84" w:rsidRDefault="00AD5E1E" w:rsidP="00C81B84">
            <w:r w:rsidRPr="00C81B84">
              <w:t>8 437</w:t>
            </w:r>
          </w:p>
        </w:tc>
      </w:tr>
      <w:tr w:rsidR="00EE2529" w:rsidRPr="00C81B84" w14:paraId="07A24D64" w14:textId="77777777">
        <w:trPr>
          <w:trHeight w:val="640"/>
        </w:trPr>
        <w:tc>
          <w:tcPr>
            <w:tcW w:w="580" w:type="dxa"/>
            <w:tcBorders>
              <w:top w:val="nil"/>
              <w:left w:val="nil"/>
              <w:bottom w:val="nil"/>
              <w:right w:val="nil"/>
            </w:tcBorders>
            <w:tcMar>
              <w:top w:w="128" w:type="dxa"/>
              <w:left w:w="43" w:type="dxa"/>
              <w:bottom w:w="43" w:type="dxa"/>
              <w:right w:w="43" w:type="dxa"/>
            </w:tcMar>
          </w:tcPr>
          <w:p w14:paraId="0487039B" w14:textId="77777777" w:rsidR="00EE2529" w:rsidRPr="00C81B84" w:rsidRDefault="00AD5E1E" w:rsidP="00C81B84">
            <w:r w:rsidRPr="00C81B84">
              <w:t>907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A20BC1" w14:textId="77777777" w:rsidR="00EE2529" w:rsidRPr="00C81B84" w:rsidRDefault="00AD5E1E" w:rsidP="00C81B84">
            <w:r w:rsidRPr="00C81B84">
              <w:t>30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A9B8AA" w14:textId="77777777" w:rsidR="00EE2529" w:rsidRPr="00C81B84" w:rsidRDefault="00AD5E1E" w:rsidP="00C81B84">
            <w:r w:rsidRPr="00C81B84">
              <w:t xml:space="preserve">Norsk nukleær dekommisjonering: Opprydding </w:t>
            </w:r>
            <w:proofErr w:type="spellStart"/>
            <w:r w:rsidRPr="00C81B84">
              <w:t>Søve</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1E2B86" w14:textId="77777777" w:rsidR="00EE2529" w:rsidRPr="00C81B84" w:rsidRDefault="00AD5E1E" w:rsidP="00C81B84">
            <w:r w:rsidRPr="00C81B84">
              <w:t>1 424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787E6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C95531C" w14:textId="77777777" w:rsidR="00EE2529" w:rsidRPr="00C81B84" w:rsidRDefault="00AD5E1E" w:rsidP="00C81B84">
            <w:r w:rsidRPr="00C81B84">
              <w:t>1 424</w:t>
            </w:r>
          </w:p>
        </w:tc>
      </w:tr>
      <w:tr w:rsidR="00EE2529" w:rsidRPr="00C81B84" w14:paraId="42607D7A" w14:textId="77777777">
        <w:trPr>
          <w:trHeight w:val="640"/>
        </w:trPr>
        <w:tc>
          <w:tcPr>
            <w:tcW w:w="580" w:type="dxa"/>
            <w:tcBorders>
              <w:top w:val="nil"/>
              <w:left w:val="nil"/>
              <w:bottom w:val="nil"/>
              <w:right w:val="nil"/>
            </w:tcBorders>
            <w:tcMar>
              <w:top w:w="128" w:type="dxa"/>
              <w:left w:w="43" w:type="dxa"/>
              <w:bottom w:w="43" w:type="dxa"/>
              <w:right w:w="43" w:type="dxa"/>
            </w:tcMar>
          </w:tcPr>
          <w:p w14:paraId="787F9E50" w14:textId="77777777" w:rsidR="00EE2529" w:rsidRPr="00C81B84" w:rsidRDefault="00AD5E1E" w:rsidP="00C81B84">
            <w:r w:rsidRPr="00C81B84">
              <w:t>908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E94A9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E04412" w14:textId="77777777" w:rsidR="00EE2529" w:rsidRPr="00C81B84" w:rsidRDefault="00AD5E1E" w:rsidP="00C81B84">
            <w:r w:rsidRPr="00C81B84">
              <w:t>Institutt for energiteknikk: Tilskudd til drift av atomanlegg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A05AFA" w14:textId="77777777" w:rsidR="00EE2529" w:rsidRPr="00C81B84" w:rsidRDefault="00AD5E1E" w:rsidP="00C81B84">
            <w:r w:rsidRPr="00C81B84">
              <w:t>7 666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CF0CF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328D39" w14:textId="77777777" w:rsidR="00EE2529" w:rsidRPr="00C81B84" w:rsidRDefault="00AD5E1E" w:rsidP="00C81B84">
            <w:r w:rsidRPr="00C81B84">
              <w:t>7 666</w:t>
            </w:r>
          </w:p>
        </w:tc>
      </w:tr>
      <w:tr w:rsidR="00EE2529" w:rsidRPr="00C81B84" w14:paraId="504632CD" w14:textId="77777777">
        <w:trPr>
          <w:trHeight w:val="640"/>
        </w:trPr>
        <w:tc>
          <w:tcPr>
            <w:tcW w:w="580" w:type="dxa"/>
            <w:tcBorders>
              <w:top w:val="nil"/>
              <w:left w:val="nil"/>
              <w:bottom w:val="nil"/>
              <w:right w:val="nil"/>
            </w:tcBorders>
            <w:tcMar>
              <w:top w:w="128" w:type="dxa"/>
              <w:left w:w="43" w:type="dxa"/>
              <w:bottom w:w="43" w:type="dxa"/>
              <w:right w:w="43" w:type="dxa"/>
            </w:tcMar>
          </w:tcPr>
          <w:p w14:paraId="0ABA8CE3" w14:textId="77777777" w:rsidR="00EE2529" w:rsidRPr="00C81B84" w:rsidRDefault="00AD5E1E" w:rsidP="00C81B84">
            <w:r w:rsidRPr="00C81B84">
              <w:t>908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BB9298"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F3988E" w14:textId="77777777" w:rsidR="00EE2529" w:rsidRPr="00C81B84" w:rsidRDefault="00AD5E1E" w:rsidP="00C81B84">
            <w:r w:rsidRPr="00C81B84">
              <w:t>Institutt for energiteknikk: Tilskudd til sikring av atomanlegg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303011" w14:textId="77777777" w:rsidR="00EE2529" w:rsidRPr="00C81B84" w:rsidRDefault="00AD5E1E" w:rsidP="00C81B84">
            <w:r w:rsidRPr="00C81B84">
              <w:t>406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B0C3A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4EE8CF" w14:textId="77777777" w:rsidR="00EE2529" w:rsidRPr="00C81B84" w:rsidRDefault="00AD5E1E" w:rsidP="00C81B84">
            <w:r w:rsidRPr="00C81B84">
              <w:t>406</w:t>
            </w:r>
          </w:p>
        </w:tc>
      </w:tr>
      <w:tr w:rsidR="00EE2529" w:rsidRPr="00C81B84" w14:paraId="3D5A8427" w14:textId="77777777">
        <w:trPr>
          <w:trHeight w:val="640"/>
        </w:trPr>
        <w:tc>
          <w:tcPr>
            <w:tcW w:w="580" w:type="dxa"/>
            <w:tcBorders>
              <w:top w:val="nil"/>
              <w:left w:val="nil"/>
              <w:bottom w:val="nil"/>
              <w:right w:val="nil"/>
            </w:tcBorders>
            <w:tcMar>
              <w:top w:w="128" w:type="dxa"/>
              <w:left w:w="43" w:type="dxa"/>
              <w:bottom w:w="43" w:type="dxa"/>
              <w:right w:w="43" w:type="dxa"/>
            </w:tcMar>
          </w:tcPr>
          <w:p w14:paraId="3017C800" w14:textId="77777777" w:rsidR="00EE2529" w:rsidRPr="00C81B84" w:rsidRDefault="00AD5E1E" w:rsidP="00C81B84">
            <w:r w:rsidRPr="00C81B84">
              <w:t>908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608690"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16FEA1" w14:textId="77777777" w:rsidR="00EE2529" w:rsidRPr="00C81B84" w:rsidRDefault="00AD5E1E" w:rsidP="00C81B84">
            <w:r w:rsidRPr="00C81B84">
              <w:t>Institutt for energiteknikk: Lån til flytting av laboratorier og infrastruktur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3348CB" w14:textId="77777777" w:rsidR="00EE2529" w:rsidRPr="00C81B84" w:rsidRDefault="00AD5E1E" w:rsidP="00C81B84">
            <w:r w:rsidRPr="00C81B84">
              <w:t>1 388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7C799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E50D079" w14:textId="77777777" w:rsidR="00EE2529" w:rsidRPr="00C81B84" w:rsidRDefault="00AD5E1E" w:rsidP="00C81B84">
            <w:r w:rsidRPr="00C81B84">
              <w:t>1 388</w:t>
            </w:r>
          </w:p>
        </w:tc>
      </w:tr>
      <w:tr w:rsidR="00EE2529" w:rsidRPr="00C81B84" w14:paraId="7D42BE7B" w14:textId="77777777">
        <w:trPr>
          <w:trHeight w:val="380"/>
        </w:trPr>
        <w:tc>
          <w:tcPr>
            <w:tcW w:w="580" w:type="dxa"/>
            <w:tcBorders>
              <w:top w:val="nil"/>
              <w:left w:val="nil"/>
              <w:bottom w:val="nil"/>
              <w:right w:val="nil"/>
            </w:tcBorders>
            <w:tcMar>
              <w:top w:w="128" w:type="dxa"/>
              <w:left w:w="43" w:type="dxa"/>
              <w:bottom w:w="43" w:type="dxa"/>
              <w:right w:w="43" w:type="dxa"/>
            </w:tcMar>
          </w:tcPr>
          <w:p w14:paraId="548CAFF9" w14:textId="77777777" w:rsidR="00EE2529" w:rsidRPr="00C81B84" w:rsidRDefault="00AD5E1E" w:rsidP="00C81B84">
            <w:r w:rsidRPr="00C81B84">
              <w:t>910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47BB3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E561E7" w14:textId="77777777" w:rsidR="00EE2529" w:rsidRPr="00C81B84" w:rsidRDefault="00AD5E1E" w:rsidP="00C81B84">
            <w:r w:rsidRPr="00C81B84">
              <w:t>Sjøfartsdirektoratet: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E9B49C" w14:textId="77777777" w:rsidR="00EE2529" w:rsidRPr="00C81B84" w:rsidRDefault="00AD5E1E" w:rsidP="00C81B84">
            <w:r w:rsidRPr="00C81B84">
              <w:t>4 035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C28869" w14:textId="77777777" w:rsidR="00EE2529" w:rsidRPr="00C81B84" w:rsidRDefault="00AD5E1E" w:rsidP="00C81B84">
            <w:r w:rsidRPr="00C81B84">
              <w:t>1 098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F7DF6A" w14:textId="77777777" w:rsidR="00EE2529" w:rsidRPr="00C81B84" w:rsidRDefault="00AD5E1E" w:rsidP="00C81B84">
            <w:r w:rsidRPr="00C81B84">
              <w:t>5 133</w:t>
            </w:r>
          </w:p>
        </w:tc>
      </w:tr>
      <w:tr w:rsidR="00EE2529" w:rsidRPr="00C81B84" w14:paraId="08A8AE73" w14:textId="77777777">
        <w:trPr>
          <w:trHeight w:val="380"/>
        </w:trPr>
        <w:tc>
          <w:tcPr>
            <w:tcW w:w="580" w:type="dxa"/>
            <w:tcBorders>
              <w:top w:val="nil"/>
              <w:left w:val="nil"/>
              <w:bottom w:val="nil"/>
              <w:right w:val="nil"/>
            </w:tcBorders>
            <w:tcMar>
              <w:top w:w="128" w:type="dxa"/>
              <w:left w:w="43" w:type="dxa"/>
              <w:bottom w:w="43" w:type="dxa"/>
              <w:right w:w="43" w:type="dxa"/>
            </w:tcMar>
          </w:tcPr>
          <w:p w14:paraId="04927C75" w14:textId="77777777" w:rsidR="00EE2529" w:rsidRPr="00C81B84" w:rsidRDefault="00AD5E1E" w:rsidP="00C81B84">
            <w:r w:rsidRPr="00C81B84">
              <w:t>911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BD4D1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342B110" w14:textId="77777777" w:rsidR="00EE2529" w:rsidRPr="00C81B84" w:rsidRDefault="00AD5E1E" w:rsidP="00C81B84">
            <w:r w:rsidRPr="00C81B84">
              <w:t>Konkurransetilsynet: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8F8085" w14:textId="77777777" w:rsidR="00EE2529" w:rsidRPr="00C81B84" w:rsidRDefault="00AD5E1E" w:rsidP="00C81B84">
            <w:r w:rsidRPr="00C81B84">
              <w:t>670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42204B" w14:textId="77777777" w:rsidR="00EE2529" w:rsidRPr="00C81B84" w:rsidRDefault="00AD5E1E" w:rsidP="00C81B84">
            <w:r w:rsidRPr="00C81B84">
              <w:t>610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FDDBD01" w14:textId="77777777" w:rsidR="00EE2529" w:rsidRPr="00C81B84" w:rsidRDefault="00AD5E1E" w:rsidP="00C81B84">
            <w:r w:rsidRPr="00C81B84">
              <w:t>1 280</w:t>
            </w:r>
          </w:p>
        </w:tc>
      </w:tr>
      <w:tr w:rsidR="00EE2529" w:rsidRPr="00C81B84" w14:paraId="1046634B" w14:textId="77777777">
        <w:trPr>
          <w:trHeight w:val="640"/>
        </w:trPr>
        <w:tc>
          <w:tcPr>
            <w:tcW w:w="580" w:type="dxa"/>
            <w:tcBorders>
              <w:top w:val="nil"/>
              <w:left w:val="nil"/>
              <w:bottom w:val="nil"/>
              <w:right w:val="nil"/>
            </w:tcBorders>
            <w:tcMar>
              <w:top w:w="128" w:type="dxa"/>
              <w:left w:w="43" w:type="dxa"/>
              <w:bottom w:w="43" w:type="dxa"/>
              <w:right w:w="43" w:type="dxa"/>
            </w:tcMar>
          </w:tcPr>
          <w:p w14:paraId="4A393882" w14:textId="77777777" w:rsidR="00EE2529" w:rsidRPr="00C81B84" w:rsidRDefault="00AD5E1E" w:rsidP="00C81B84">
            <w:r w:rsidRPr="00C81B84">
              <w:t>911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39BF0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6317D0" w14:textId="77777777" w:rsidR="00EE2529" w:rsidRPr="00C81B84" w:rsidRDefault="00AD5E1E" w:rsidP="00C81B84">
            <w:r w:rsidRPr="00C81B84">
              <w:t>Konkurransetilsynet: Tilskudd til konkurransefaglig forskning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9541FA" w14:textId="77777777" w:rsidR="00EE2529" w:rsidRPr="00C81B84" w:rsidRDefault="00AD5E1E" w:rsidP="00C81B84">
            <w:r w:rsidRPr="00C81B84">
              <w:t>45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11159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765924" w14:textId="77777777" w:rsidR="00EE2529" w:rsidRPr="00C81B84" w:rsidRDefault="00AD5E1E" w:rsidP="00C81B84">
            <w:r w:rsidRPr="00C81B84">
              <w:t>45</w:t>
            </w:r>
          </w:p>
        </w:tc>
      </w:tr>
      <w:tr w:rsidR="00EE2529" w:rsidRPr="00C81B84" w14:paraId="45255189" w14:textId="77777777">
        <w:trPr>
          <w:trHeight w:val="380"/>
        </w:trPr>
        <w:tc>
          <w:tcPr>
            <w:tcW w:w="580" w:type="dxa"/>
            <w:tcBorders>
              <w:top w:val="nil"/>
              <w:left w:val="nil"/>
              <w:bottom w:val="nil"/>
              <w:right w:val="nil"/>
            </w:tcBorders>
            <w:tcMar>
              <w:top w:w="128" w:type="dxa"/>
              <w:left w:w="43" w:type="dxa"/>
              <w:bottom w:w="43" w:type="dxa"/>
              <w:right w:w="43" w:type="dxa"/>
            </w:tcMar>
          </w:tcPr>
          <w:p w14:paraId="775BE3F9" w14:textId="77777777" w:rsidR="00EE2529" w:rsidRPr="00C81B84" w:rsidRDefault="00AD5E1E" w:rsidP="00C81B84">
            <w:r w:rsidRPr="00C81B84">
              <w:t>912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45BC5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576398" w14:textId="77777777" w:rsidR="00EE2529" w:rsidRPr="00C81B84" w:rsidRDefault="00AD5E1E" w:rsidP="00C81B84">
            <w:r w:rsidRPr="00C81B84">
              <w:t>Klagenemndssekretariatet: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94A012" w14:textId="77777777" w:rsidR="00EE2529" w:rsidRPr="00C81B84" w:rsidRDefault="00AD5E1E" w:rsidP="00C81B84">
            <w:r w:rsidRPr="00C81B84">
              <w:t>248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CDDB48" w14:textId="77777777" w:rsidR="00EE2529" w:rsidRPr="00C81B84" w:rsidRDefault="00AD5E1E" w:rsidP="00C81B84">
            <w:r w:rsidRPr="00C81B84">
              <w:t>59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0624607" w14:textId="77777777" w:rsidR="00EE2529" w:rsidRPr="00C81B84" w:rsidRDefault="00AD5E1E" w:rsidP="00C81B84">
            <w:r w:rsidRPr="00C81B84">
              <w:t>307</w:t>
            </w:r>
          </w:p>
        </w:tc>
      </w:tr>
      <w:tr w:rsidR="00EE2529" w:rsidRPr="00C81B84" w14:paraId="4B6FE88D" w14:textId="77777777">
        <w:trPr>
          <w:trHeight w:val="380"/>
        </w:trPr>
        <w:tc>
          <w:tcPr>
            <w:tcW w:w="580" w:type="dxa"/>
            <w:tcBorders>
              <w:top w:val="nil"/>
              <w:left w:val="nil"/>
              <w:bottom w:val="nil"/>
              <w:right w:val="nil"/>
            </w:tcBorders>
            <w:tcMar>
              <w:top w:w="128" w:type="dxa"/>
              <w:left w:w="43" w:type="dxa"/>
              <w:bottom w:w="43" w:type="dxa"/>
              <w:right w:w="43" w:type="dxa"/>
            </w:tcMar>
          </w:tcPr>
          <w:p w14:paraId="43B5CA30" w14:textId="77777777" w:rsidR="00EE2529" w:rsidRPr="00C81B84" w:rsidRDefault="00AD5E1E" w:rsidP="00C81B84">
            <w:r w:rsidRPr="00C81B84">
              <w:t>913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1A6FF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14689D0" w14:textId="77777777" w:rsidR="00EE2529" w:rsidRPr="00C81B84" w:rsidRDefault="00AD5E1E" w:rsidP="00C81B84">
            <w:r w:rsidRPr="00C81B84">
              <w:t>Dagligvaretilsynet: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21A8B0" w14:textId="77777777" w:rsidR="00EE2529" w:rsidRPr="00C81B84" w:rsidRDefault="00AD5E1E" w:rsidP="00C81B84">
            <w:r w:rsidRPr="00C81B84">
              <w:t>119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511D4A" w14:textId="77777777" w:rsidR="00EE2529" w:rsidRPr="00C81B84" w:rsidRDefault="00AD5E1E" w:rsidP="00C81B84">
            <w:r w:rsidRPr="00C81B84">
              <w:t>28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ADD6B72" w14:textId="77777777" w:rsidR="00EE2529" w:rsidRPr="00C81B84" w:rsidRDefault="00AD5E1E" w:rsidP="00C81B84">
            <w:r w:rsidRPr="00C81B84">
              <w:t>147</w:t>
            </w:r>
          </w:p>
        </w:tc>
      </w:tr>
      <w:tr w:rsidR="00EE2529" w:rsidRPr="00C81B84" w14:paraId="78361041" w14:textId="77777777">
        <w:trPr>
          <w:trHeight w:val="380"/>
        </w:trPr>
        <w:tc>
          <w:tcPr>
            <w:tcW w:w="580" w:type="dxa"/>
            <w:tcBorders>
              <w:top w:val="nil"/>
              <w:left w:val="nil"/>
              <w:bottom w:val="nil"/>
              <w:right w:val="nil"/>
            </w:tcBorders>
            <w:tcMar>
              <w:top w:w="128" w:type="dxa"/>
              <w:left w:w="43" w:type="dxa"/>
              <w:bottom w:w="43" w:type="dxa"/>
              <w:right w:w="43" w:type="dxa"/>
            </w:tcMar>
          </w:tcPr>
          <w:p w14:paraId="1F39580B" w14:textId="77777777" w:rsidR="00EE2529" w:rsidRPr="00C81B84" w:rsidRDefault="00AD5E1E" w:rsidP="00C81B84">
            <w:r w:rsidRPr="00C81B84">
              <w:t>915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5F36A4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40D5D3" w14:textId="77777777" w:rsidR="00EE2529" w:rsidRPr="00C81B84" w:rsidRDefault="00AD5E1E" w:rsidP="00C81B84">
            <w:r w:rsidRPr="00C81B84">
              <w:t>Regelrådet: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57C3C3" w14:textId="77777777" w:rsidR="00EE2529" w:rsidRPr="00C81B84" w:rsidRDefault="00AD5E1E" w:rsidP="00C81B84">
            <w:r w:rsidRPr="00C81B84">
              <w:t>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FDEDF3" w14:textId="77777777" w:rsidR="00EE2529" w:rsidRPr="00C81B84" w:rsidRDefault="00AD5E1E" w:rsidP="00C81B84">
            <w:r w:rsidRPr="00C81B84">
              <w:t>22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9E6284" w14:textId="77777777" w:rsidR="00EE2529" w:rsidRPr="00C81B84" w:rsidRDefault="00AD5E1E" w:rsidP="00C81B84">
            <w:r w:rsidRPr="00C81B84">
              <w:t>71</w:t>
            </w:r>
          </w:p>
        </w:tc>
      </w:tr>
      <w:tr w:rsidR="00EE2529" w:rsidRPr="00C81B84" w14:paraId="492988A4" w14:textId="77777777">
        <w:trPr>
          <w:trHeight w:val="380"/>
        </w:trPr>
        <w:tc>
          <w:tcPr>
            <w:tcW w:w="580" w:type="dxa"/>
            <w:tcBorders>
              <w:top w:val="nil"/>
              <w:left w:val="nil"/>
              <w:bottom w:val="nil"/>
              <w:right w:val="nil"/>
            </w:tcBorders>
            <w:tcMar>
              <w:top w:w="128" w:type="dxa"/>
              <w:left w:w="43" w:type="dxa"/>
              <w:bottom w:w="43" w:type="dxa"/>
              <w:right w:w="43" w:type="dxa"/>
            </w:tcMar>
          </w:tcPr>
          <w:p w14:paraId="4D1A978E"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350BD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14D8A0" w14:textId="77777777" w:rsidR="00EE2529" w:rsidRPr="00C81B84" w:rsidRDefault="00AD5E1E" w:rsidP="00C81B84">
            <w:r w:rsidRPr="00C81B84">
              <w:t>Kystverket: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C76CEE" w14:textId="77777777" w:rsidR="00EE2529" w:rsidRPr="00C81B84" w:rsidRDefault="00AD5E1E" w:rsidP="00C81B84">
            <w:r w:rsidRPr="00C81B84">
              <w:t>33 495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AADB7F" w14:textId="77777777" w:rsidR="00EE2529" w:rsidRPr="00C81B84" w:rsidRDefault="00AD5E1E" w:rsidP="00C81B84">
            <w:r w:rsidRPr="00C81B84">
              <w:t>11 063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EB38CB2" w14:textId="77777777" w:rsidR="00EE2529" w:rsidRPr="00C81B84" w:rsidRDefault="00AD5E1E" w:rsidP="00C81B84">
            <w:r w:rsidRPr="00C81B84">
              <w:t>44 558</w:t>
            </w:r>
          </w:p>
        </w:tc>
      </w:tr>
      <w:tr w:rsidR="00EE2529" w:rsidRPr="00C81B84" w14:paraId="4765E2D9" w14:textId="77777777">
        <w:trPr>
          <w:trHeight w:val="380"/>
        </w:trPr>
        <w:tc>
          <w:tcPr>
            <w:tcW w:w="580" w:type="dxa"/>
            <w:tcBorders>
              <w:top w:val="nil"/>
              <w:left w:val="nil"/>
              <w:bottom w:val="nil"/>
              <w:right w:val="nil"/>
            </w:tcBorders>
            <w:tcMar>
              <w:top w:w="128" w:type="dxa"/>
              <w:left w:w="43" w:type="dxa"/>
              <w:bottom w:w="43" w:type="dxa"/>
              <w:right w:w="43" w:type="dxa"/>
            </w:tcMar>
          </w:tcPr>
          <w:p w14:paraId="596BDEB5"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4BAB8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FF6753" w14:textId="77777777" w:rsidR="00EE2529" w:rsidRPr="00C81B84" w:rsidRDefault="00AD5E1E" w:rsidP="00C81B84">
            <w:r w:rsidRPr="00C81B84">
              <w:t>Kystverket: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2BD7D5" w14:textId="77777777" w:rsidR="00EE2529" w:rsidRPr="00C81B84" w:rsidRDefault="00AD5E1E" w:rsidP="00C81B84">
            <w:r w:rsidRPr="00C81B84">
              <w:t>1 026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03E9D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22D8577" w14:textId="77777777" w:rsidR="00EE2529" w:rsidRPr="00C81B84" w:rsidRDefault="00AD5E1E" w:rsidP="00C81B84">
            <w:r w:rsidRPr="00C81B84">
              <w:t>1 026</w:t>
            </w:r>
          </w:p>
        </w:tc>
      </w:tr>
      <w:tr w:rsidR="00EE2529" w:rsidRPr="00C81B84" w14:paraId="40724CDF" w14:textId="77777777">
        <w:trPr>
          <w:trHeight w:val="380"/>
        </w:trPr>
        <w:tc>
          <w:tcPr>
            <w:tcW w:w="580" w:type="dxa"/>
            <w:tcBorders>
              <w:top w:val="nil"/>
              <w:left w:val="nil"/>
              <w:bottom w:val="nil"/>
              <w:right w:val="nil"/>
            </w:tcBorders>
            <w:tcMar>
              <w:top w:w="128" w:type="dxa"/>
              <w:left w:w="43" w:type="dxa"/>
              <w:bottom w:w="43" w:type="dxa"/>
              <w:right w:w="43" w:type="dxa"/>
            </w:tcMar>
          </w:tcPr>
          <w:p w14:paraId="2ABC76A6"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2093A7" w14:textId="77777777" w:rsidR="00EE2529" w:rsidRPr="00C81B84" w:rsidRDefault="00AD5E1E" w:rsidP="00C81B84">
            <w:r w:rsidRPr="00C81B84">
              <w:t>30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CD1CDF" w14:textId="77777777" w:rsidR="00EE2529" w:rsidRPr="00C81B84" w:rsidRDefault="00AD5E1E" w:rsidP="00C81B84">
            <w:r w:rsidRPr="00C81B84">
              <w:t>Kystverket: Nyanlegg og større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D9817D" w14:textId="77777777" w:rsidR="00EE2529" w:rsidRPr="00C81B84" w:rsidRDefault="00AD5E1E" w:rsidP="00C81B84">
            <w:r w:rsidRPr="00C81B84">
              <w:t>22 506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49502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94EDC3" w14:textId="77777777" w:rsidR="00EE2529" w:rsidRPr="00C81B84" w:rsidRDefault="00AD5E1E" w:rsidP="00C81B84">
            <w:r w:rsidRPr="00C81B84">
              <w:t>22 506</w:t>
            </w:r>
          </w:p>
        </w:tc>
      </w:tr>
      <w:tr w:rsidR="00EE2529" w:rsidRPr="00C81B84" w14:paraId="77E8B19C" w14:textId="77777777">
        <w:trPr>
          <w:trHeight w:val="640"/>
        </w:trPr>
        <w:tc>
          <w:tcPr>
            <w:tcW w:w="580" w:type="dxa"/>
            <w:tcBorders>
              <w:top w:val="nil"/>
              <w:left w:val="nil"/>
              <w:bottom w:val="nil"/>
              <w:right w:val="nil"/>
            </w:tcBorders>
            <w:tcMar>
              <w:top w:w="128" w:type="dxa"/>
              <w:left w:w="43" w:type="dxa"/>
              <w:bottom w:w="43" w:type="dxa"/>
              <w:right w:w="43" w:type="dxa"/>
            </w:tcMar>
          </w:tcPr>
          <w:p w14:paraId="7BFBEA97"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638C0F"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00CFD3" w14:textId="77777777" w:rsidR="00EE2529" w:rsidRPr="00C81B84" w:rsidRDefault="00AD5E1E" w:rsidP="00C81B84">
            <w:r w:rsidRPr="00C81B84">
              <w:t>Kystverket: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31AA38" w14:textId="77777777" w:rsidR="00EE2529" w:rsidRPr="00C81B84" w:rsidRDefault="00AD5E1E" w:rsidP="00C81B84">
            <w:r w:rsidRPr="00C81B84">
              <w:t>6 750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5BF4A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0C530AA" w14:textId="77777777" w:rsidR="00EE2529" w:rsidRPr="00C81B84" w:rsidRDefault="00AD5E1E" w:rsidP="00C81B84">
            <w:r w:rsidRPr="00C81B84">
              <w:t>6 750</w:t>
            </w:r>
          </w:p>
        </w:tc>
      </w:tr>
      <w:tr w:rsidR="00EE2529" w:rsidRPr="00C81B84" w14:paraId="03FED83B" w14:textId="77777777">
        <w:trPr>
          <w:trHeight w:val="380"/>
        </w:trPr>
        <w:tc>
          <w:tcPr>
            <w:tcW w:w="580" w:type="dxa"/>
            <w:tcBorders>
              <w:top w:val="nil"/>
              <w:left w:val="nil"/>
              <w:bottom w:val="nil"/>
              <w:right w:val="nil"/>
            </w:tcBorders>
            <w:tcMar>
              <w:top w:w="128" w:type="dxa"/>
              <w:left w:w="43" w:type="dxa"/>
              <w:bottom w:w="43" w:type="dxa"/>
              <w:right w:w="43" w:type="dxa"/>
            </w:tcMar>
          </w:tcPr>
          <w:p w14:paraId="34F2B54B"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21CF64"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21E24AA" w14:textId="77777777" w:rsidR="00EE2529" w:rsidRPr="00C81B84" w:rsidRDefault="00AD5E1E" w:rsidP="00C81B84">
            <w:r w:rsidRPr="00C81B84">
              <w:t>Kystverket: Tilskudd til fiskerihavneanlegg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7178D4" w14:textId="77777777" w:rsidR="00EE2529" w:rsidRPr="00C81B84" w:rsidRDefault="00AD5E1E" w:rsidP="00C81B84">
            <w:r w:rsidRPr="00C81B84">
              <w:t>843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354C8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4C4FBDB" w14:textId="77777777" w:rsidR="00EE2529" w:rsidRPr="00C81B84" w:rsidRDefault="00AD5E1E" w:rsidP="00C81B84">
            <w:r w:rsidRPr="00C81B84">
              <w:t>843</w:t>
            </w:r>
          </w:p>
        </w:tc>
      </w:tr>
      <w:tr w:rsidR="00EE2529" w:rsidRPr="00C81B84" w14:paraId="3803CEC9" w14:textId="77777777">
        <w:trPr>
          <w:trHeight w:val="640"/>
        </w:trPr>
        <w:tc>
          <w:tcPr>
            <w:tcW w:w="580" w:type="dxa"/>
            <w:tcBorders>
              <w:top w:val="nil"/>
              <w:left w:val="nil"/>
              <w:bottom w:val="nil"/>
              <w:right w:val="nil"/>
            </w:tcBorders>
            <w:tcMar>
              <w:top w:w="128" w:type="dxa"/>
              <w:left w:w="43" w:type="dxa"/>
              <w:bottom w:w="43" w:type="dxa"/>
              <w:right w:w="43" w:type="dxa"/>
            </w:tcMar>
          </w:tcPr>
          <w:p w14:paraId="62B9F07A"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24B562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3419B6" w14:textId="77777777" w:rsidR="00EE2529" w:rsidRPr="00C81B84" w:rsidRDefault="00AD5E1E" w:rsidP="00C81B84">
            <w:r w:rsidRPr="00C81B84">
              <w:t>Kystverket: Tilskudd til overføring av gods fra vei til sjø</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CB4045" w14:textId="77777777" w:rsidR="00EE2529" w:rsidRPr="00C81B84" w:rsidRDefault="00AD5E1E" w:rsidP="00C81B84">
            <w:r w:rsidRPr="00C81B84">
              <w:t>391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6D794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ED33777" w14:textId="77777777" w:rsidR="00EE2529" w:rsidRPr="00C81B84" w:rsidRDefault="00AD5E1E" w:rsidP="00C81B84">
            <w:r w:rsidRPr="00C81B84">
              <w:t>391</w:t>
            </w:r>
          </w:p>
        </w:tc>
      </w:tr>
      <w:tr w:rsidR="00EE2529" w:rsidRPr="00C81B84" w14:paraId="25CE825D" w14:textId="77777777">
        <w:trPr>
          <w:trHeight w:val="640"/>
        </w:trPr>
        <w:tc>
          <w:tcPr>
            <w:tcW w:w="580" w:type="dxa"/>
            <w:tcBorders>
              <w:top w:val="nil"/>
              <w:left w:val="nil"/>
              <w:bottom w:val="nil"/>
              <w:right w:val="nil"/>
            </w:tcBorders>
            <w:tcMar>
              <w:top w:w="128" w:type="dxa"/>
              <w:left w:w="43" w:type="dxa"/>
              <w:bottom w:w="43" w:type="dxa"/>
              <w:right w:w="43" w:type="dxa"/>
            </w:tcMar>
          </w:tcPr>
          <w:p w14:paraId="0520C6EC" w14:textId="77777777" w:rsidR="00EE2529" w:rsidRPr="00C81B84" w:rsidRDefault="00AD5E1E" w:rsidP="00C81B84">
            <w:r w:rsidRPr="00C81B84">
              <w:t>916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7BED4D"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4B8B34" w14:textId="77777777" w:rsidR="00EE2529" w:rsidRPr="00C81B84" w:rsidRDefault="00AD5E1E" w:rsidP="00C81B84">
            <w:r w:rsidRPr="00C81B84">
              <w:t>Kystverket: Tilskudd til effektive og miljøvennlige havner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27F068" w14:textId="77777777" w:rsidR="00EE2529" w:rsidRPr="00C81B84" w:rsidRDefault="00AD5E1E" w:rsidP="00C81B84">
            <w:r w:rsidRPr="00C81B84">
              <w:t>2 097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3E873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D55299" w14:textId="77777777" w:rsidR="00EE2529" w:rsidRPr="00C81B84" w:rsidRDefault="00AD5E1E" w:rsidP="00C81B84">
            <w:r w:rsidRPr="00C81B84">
              <w:t>2 097</w:t>
            </w:r>
          </w:p>
        </w:tc>
      </w:tr>
      <w:tr w:rsidR="00EE2529" w:rsidRPr="00C81B84" w14:paraId="4573A9B9" w14:textId="77777777">
        <w:trPr>
          <w:trHeight w:val="380"/>
        </w:trPr>
        <w:tc>
          <w:tcPr>
            <w:tcW w:w="580" w:type="dxa"/>
            <w:tcBorders>
              <w:top w:val="nil"/>
              <w:left w:val="nil"/>
              <w:bottom w:val="nil"/>
              <w:right w:val="nil"/>
            </w:tcBorders>
            <w:tcMar>
              <w:top w:w="128" w:type="dxa"/>
              <w:left w:w="43" w:type="dxa"/>
              <w:bottom w:w="43" w:type="dxa"/>
              <w:right w:w="43" w:type="dxa"/>
            </w:tcMar>
          </w:tcPr>
          <w:p w14:paraId="7E6BE7E6" w14:textId="77777777" w:rsidR="00EE2529" w:rsidRPr="00C81B84" w:rsidRDefault="00AD5E1E" w:rsidP="00C81B84">
            <w:r w:rsidRPr="00C81B84">
              <w:t>917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AC52A7"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EB79F4" w14:textId="77777777" w:rsidR="00EE2529" w:rsidRPr="00C81B84" w:rsidRDefault="00AD5E1E" w:rsidP="00C81B84">
            <w:r w:rsidRPr="00C81B84">
              <w:t>Fiskeridirektoratet: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B262B3" w14:textId="77777777" w:rsidR="00EE2529" w:rsidRPr="00C81B84" w:rsidRDefault="00AD5E1E" w:rsidP="00C81B84">
            <w:r w:rsidRPr="00C81B84">
              <w:t>4 461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815DCB" w14:textId="77777777" w:rsidR="00EE2529" w:rsidRPr="00C81B84" w:rsidRDefault="00AD5E1E" w:rsidP="00C81B84">
            <w:r w:rsidRPr="00C81B84">
              <w:t>1 092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F81CC0" w14:textId="77777777" w:rsidR="00EE2529" w:rsidRPr="00C81B84" w:rsidRDefault="00AD5E1E" w:rsidP="00C81B84">
            <w:r w:rsidRPr="00C81B84">
              <w:t>5 553</w:t>
            </w:r>
          </w:p>
        </w:tc>
      </w:tr>
      <w:tr w:rsidR="00EE2529" w:rsidRPr="00C81B84" w14:paraId="36FE67C7" w14:textId="77777777">
        <w:trPr>
          <w:trHeight w:val="640"/>
        </w:trPr>
        <w:tc>
          <w:tcPr>
            <w:tcW w:w="580" w:type="dxa"/>
            <w:tcBorders>
              <w:top w:val="nil"/>
              <w:left w:val="nil"/>
              <w:bottom w:val="nil"/>
              <w:right w:val="nil"/>
            </w:tcBorders>
            <w:tcMar>
              <w:top w:w="128" w:type="dxa"/>
              <w:left w:w="43" w:type="dxa"/>
              <w:bottom w:w="43" w:type="dxa"/>
              <w:right w:w="43" w:type="dxa"/>
            </w:tcMar>
          </w:tcPr>
          <w:p w14:paraId="0142EBFD" w14:textId="77777777" w:rsidR="00EE2529" w:rsidRPr="00C81B84" w:rsidRDefault="00AD5E1E" w:rsidP="00C81B84">
            <w:r w:rsidRPr="00C81B84">
              <w:t>917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63EAD9"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3591E7" w14:textId="77777777" w:rsidR="00EE2529" w:rsidRPr="00C81B84" w:rsidRDefault="00AD5E1E" w:rsidP="00C81B84">
            <w:r w:rsidRPr="00C81B84">
              <w:t>Fiskeridirektoratet: Fiskeriforskning og -overvåking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2B0EBB"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E0DE2C" w14:textId="77777777" w:rsidR="00EE2529" w:rsidRPr="00C81B84" w:rsidRDefault="00AD5E1E" w:rsidP="00C81B84">
            <w:r w:rsidRPr="00C81B84">
              <w:t>205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B80757" w14:textId="77777777" w:rsidR="00EE2529" w:rsidRPr="00C81B84" w:rsidRDefault="00AD5E1E" w:rsidP="00C81B84">
            <w:r w:rsidRPr="00C81B84">
              <w:t>205</w:t>
            </w:r>
          </w:p>
        </w:tc>
      </w:tr>
      <w:tr w:rsidR="00EE2529" w:rsidRPr="00C81B84" w14:paraId="43714C9A" w14:textId="77777777">
        <w:trPr>
          <w:trHeight w:val="640"/>
        </w:trPr>
        <w:tc>
          <w:tcPr>
            <w:tcW w:w="580" w:type="dxa"/>
            <w:tcBorders>
              <w:top w:val="nil"/>
              <w:left w:val="nil"/>
              <w:bottom w:val="nil"/>
              <w:right w:val="nil"/>
            </w:tcBorders>
            <w:tcMar>
              <w:top w:w="128" w:type="dxa"/>
              <w:left w:w="43" w:type="dxa"/>
              <w:bottom w:w="43" w:type="dxa"/>
              <w:right w:w="43" w:type="dxa"/>
            </w:tcMar>
          </w:tcPr>
          <w:p w14:paraId="58E00898" w14:textId="77777777" w:rsidR="00EE2529" w:rsidRPr="00C81B84" w:rsidRDefault="00AD5E1E" w:rsidP="00C81B84">
            <w:r w:rsidRPr="00C81B84">
              <w:t>919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B69E1D"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DC91C7" w14:textId="77777777" w:rsidR="00EE2529" w:rsidRPr="00C81B84" w:rsidRDefault="00AD5E1E" w:rsidP="00C81B84">
            <w:r w:rsidRPr="00C81B84">
              <w:t>Diverse fiskeriformål: Tilskudd til kommunale ungdomsfiskeprosjekt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D177ED" w14:textId="77777777" w:rsidR="00EE2529" w:rsidRPr="00C81B84" w:rsidRDefault="00AD5E1E" w:rsidP="00C81B84">
            <w:r w:rsidRPr="00C81B84">
              <w:t>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F2A9D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6BA3A2" w14:textId="77777777" w:rsidR="00EE2529" w:rsidRPr="00C81B84" w:rsidRDefault="00AD5E1E" w:rsidP="00C81B84">
            <w:r w:rsidRPr="00C81B84">
              <w:t>47</w:t>
            </w:r>
          </w:p>
        </w:tc>
      </w:tr>
      <w:tr w:rsidR="00EE2529" w:rsidRPr="00C81B84" w14:paraId="2F5CDCAD" w14:textId="77777777">
        <w:trPr>
          <w:trHeight w:val="640"/>
        </w:trPr>
        <w:tc>
          <w:tcPr>
            <w:tcW w:w="580" w:type="dxa"/>
            <w:tcBorders>
              <w:top w:val="nil"/>
              <w:left w:val="nil"/>
              <w:bottom w:val="nil"/>
              <w:right w:val="nil"/>
            </w:tcBorders>
            <w:tcMar>
              <w:top w:w="128" w:type="dxa"/>
              <w:left w:w="43" w:type="dxa"/>
              <w:bottom w:w="43" w:type="dxa"/>
              <w:right w:w="43" w:type="dxa"/>
            </w:tcMar>
          </w:tcPr>
          <w:p w14:paraId="6C94861C" w14:textId="77777777" w:rsidR="00EE2529" w:rsidRPr="00C81B84" w:rsidRDefault="00AD5E1E" w:rsidP="00C81B84">
            <w:r w:rsidRPr="00C81B84">
              <w:t>919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E9DC08"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AADC1F" w14:textId="77777777" w:rsidR="00EE2529" w:rsidRPr="00C81B84" w:rsidRDefault="00AD5E1E" w:rsidP="00C81B84">
            <w:r w:rsidRPr="00C81B84">
              <w:t>Diverse fiskeriformål: Tilskudd til velferdsstasjoner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CB7A76" w14:textId="77777777" w:rsidR="00EE2529" w:rsidRPr="00C81B84" w:rsidRDefault="00AD5E1E" w:rsidP="00C81B84">
            <w:r w:rsidRPr="00C81B84">
              <w:t>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25DB9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F66A1E0" w14:textId="77777777" w:rsidR="00EE2529" w:rsidRPr="00C81B84" w:rsidRDefault="00AD5E1E" w:rsidP="00C81B84">
            <w:r w:rsidRPr="00C81B84">
              <w:t>53</w:t>
            </w:r>
          </w:p>
        </w:tc>
      </w:tr>
      <w:tr w:rsidR="00EE2529" w:rsidRPr="00C81B84" w14:paraId="2B4A2CC3" w14:textId="77777777">
        <w:trPr>
          <w:trHeight w:val="640"/>
        </w:trPr>
        <w:tc>
          <w:tcPr>
            <w:tcW w:w="580" w:type="dxa"/>
            <w:tcBorders>
              <w:top w:val="nil"/>
              <w:left w:val="nil"/>
              <w:bottom w:val="nil"/>
              <w:right w:val="nil"/>
            </w:tcBorders>
            <w:tcMar>
              <w:top w:w="128" w:type="dxa"/>
              <w:left w:w="43" w:type="dxa"/>
              <w:bottom w:w="43" w:type="dxa"/>
              <w:right w:w="43" w:type="dxa"/>
            </w:tcMar>
          </w:tcPr>
          <w:p w14:paraId="188AAB92" w14:textId="77777777" w:rsidR="00EE2529" w:rsidRPr="00C81B84" w:rsidRDefault="00AD5E1E" w:rsidP="00C81B84">
            <w:r w:rsidRPr="00C81B84">
              <w:t>919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E4C7E6"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D57D73" w14:textId="77777777" w:rsidR="00EE2529" w:rsidRPr="00C81B84" w:rsidRDefault="00AD5E1E" w:rsidP="00C81B84">
            <w:r w:rsidRPr="00C81B84">
              <w:t>Diverse fiskeriformål: Tilskudd til kystrekeflåten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3A75C6" w14:textId="77777777" w:rsidR="00EE2529" w:rsidRPr="00C81B84" w:rsidRDefault="00AD5E1E" w:rsidP="00C81B84">
            <w:r w:rsidRPr="00C81B84">
              <w:t>449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C514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A9CDD5" w14:textId="77777777" w:rsidR="00EE2529" w:rsidRPr="00C81B84" w:rsidRDefault="00AD5E1E" w:rsidP="00C81B84">
            <w:r w:rsidRPr="00C81B84">
              <w:t>449</w:t>
            </w:r>
          </w:p>
        </w:tc>
      </w:tr>
      <w:tr w:rsidR="00EE2529" w:rsidRPr="00C81B84" w14:paraId="12F90CCA" w14:textId="77777777">
        <w:trPr>
          <w:trHeight w:val="640"/>
        </w:trPr>
        <w:tc>
          <w:tcPr>
            <w:tcW w:w="580" w:type="dxa"/>
            <w:tcBorders>
              <w:top w:val="nil"/>
              <w:left w:val="nil"/>
              <w:bottom w:val="nil"/>
              <w:right w:val="nil"/>
            </w:tcBorders>
            <w:tcMar>
              <w:top w:w="128" w:type="dxa"/>
              <w:left w:w="43" w:type="dxa"/>
              <w:bottom w:w="43" w:type="dxa"/>
              <w:right w:w="43" w:type="dxa"/>
            </w:tcMar>
          </w:tcPr>
          <w:p w14:paraId="57A3FA26" w14:textId="77777777" w:rsidR="00EE2529" w:rsidRPr="00C81B84" w:rsidRDefault="00AD5E1E" w:rsidP="00C81B84">
            <w:r w:rsidRPr="00C81B84">
              <w:t>920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C05E51"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EF3374" w14:textId="77777777" w:rsidR="00EE2529" w:rsidRPr="00C81B84" w:rsidRDefault="00AD5E1E" w:rsidP="00C81B84">
            <w:r w:rsidRPr="00C81B84">
              <w:t>Norges forskningsråd: Tilskudd til næringsrettet forskning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959D70" w14:textId="77777777" w:rsidR="00EE2529" w:rsidRPr="00C81B84" w:rsidRDefault="00AD5E1E" w:rsidP="00C81B84">
            <w:r w:rsidRPr="00C81B84">
              <w:t>33 187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C5C9A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5D5B7CD" w14:textId="77777777" w:rsidR="00EE2529" w:rsidRPr="00C81B84" w:rsidRDefault="00AD5E1E" w:rsidP="00C81B84">
            <w:r w:rsidRPr="00C81B84">
              <w:t>33 187</w:t>
            </w:r>
          </w:p>
        </w:tc>
      </w:tr>
      <w:tr w:rsidR="00EE2529" w:rsidRPr="00C81B84" w14:paraId="3B50C91E" w14:textId="77777777">
        <w:trPr>
          <w:trHeight w:val="640"/>
        </w:trPr>
        <w:tc>
          <w:tcPr>
            <w:tcW w:w="580" w:type="dxa"/>
            <w:tcBorders>
              <w:top w:val="nil"/>
              <w:left w:val="nil"/>
              <w:bottom w:val="nil"/>
              <w:right w:val="nil"/>
            </w:tcBorders>
            <w:tcMar>
              <w:top w:w="128" w:type="dxa"/>
              <w:left w:w="43" w:type="dxa"/>
              <w:bottom w:w="43" w:type="dxa"/>
              <w:right w:w="43" w:type="dxa"/>
            </w:tcMar>
          </w:tcPr>
          <w:p w14:paraId="776C68A3" w14:textId="77777777" w:rsidR="00EE2529" w:rsidRPr="00C81B84" w:rsidRDefault="00AD5E1E" w:rsidP="00C81B84">
            <w:r w:rsidRPr="00C81B84">
              <w:t>920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4F72B74"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94ACCE4" w14:textId="77777777" w:rsidR="00EE2529" w:rsidRPr="00C81B84" w:rsidRDefault="00AD5E1E" w:rsidP="00C81B84">
            <w:r w:rsidRPr="00C81B84">
              <w:t>Norges forskningsråd: Tilskudd til marin og maritim forskning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A3392A" w14:textId="77777777" w:rsidR="00EE2529" w:rsidRPr="00C81B84" w:rsidRDefault="00AD5E1E" w:rsidP="00C81B84">
            <w:r w:rsidRPr="00C81B84">
              <w:t>12 621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D5078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48DB475" w14:textId="77777777" w:rsidR="00EE2529" w:rsidRPr="00C81B84" w:rsidRDefault="00AD5E1E" w:rsidP="00C81B84">
            <w:r w:rsidRPr="00C81B84">
              <w:t>12 621</w:t>
            </w:r>
          </w:p>
        </w:tc>
      </w:tr>
      <w:tr w:rsidR="00EE2529" w:rsidRPr="00C81B84" w14:paraId="420998C8" w14:textId="77777777">
        <w:trPr>
          <w:trHeight w:val="380"/>
        </w:trPr>
        <w:tc>
          <w:tcPr>
            <w:tcW w:w="580" w:type="dxa"/>
            <w:tcBorders>
              <w:top w:val="nil"/>
              <w:left w:val="nil"/>
              <w:bottom w:val="nil"/>
              <w:right w:val="nil"/>
            </w:tcBorders>
            <w:tcMar>
              <w:top w:w="128" w:type="dxa"/>
              <w:left w:w="43" w:type="dxa"/>
              <w:bottom w:w="43" w:type="dxa"/>
              <w:right w:w="43" w:type="dxa"/>
            </w:tcMar>
          </w:tcPr>
          <w:p w14:paraId="25404ADC" w14:textId="77777777" w:rsidR="00EE2529" w:rsidRPr="00C81B84" w:rsidRDefault="00AD5E1E" w:rsidP="00C81B84">
            <w:r w:rsidRPr="00C81B84">
              <w:t>922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848DEC"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E4572D3" w14:textId="77777777" w:rsidR="00EE2529" w:rsidRPr="00C81B84" w:rsidRDefault="00AD5E1E" w:rsidP="00C81B84">
            <w:r w:rsidRPr="00C81B84">
              <w:t>Romvirksomhet: Norsk Romsenter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52C532" w14:textId="77777777" w:rsidR="00EE2529" w:rsidRPr="00C81B84" w:rsidRDefault="00AD5E1E" w:rsidP="00C81B84">
            <w:r w:rsidRPr="00C81B84">
              <w:t>1 871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63E003" w14:textId="77777777" w:rsidR="00EE2529" w:rsidRPr="00C81B84" w:rsidRDefault="00AD5E1E" w:rsidP="00C81B84">
            <w:r w:rsidRPr="00C81B84">
              <w:t>603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D95AC8F" w14:textId="77777777" w:rsidR="00EE2529" w:rsidRPr="00C81B84" w:rsidRDefault="00AD5E1E" w:rsidP="00C81B84">
            <w:r w:rsidRPr="00C81B84">
              <w:t>2 474</w:t>
            </w:r>
          </w:p>
        </w:tc>
      </w:tr>
      <w:tr w:rsidR="00EE2529" w:rsidRPr="00C81B84" w14:paraId="3A02D91E" w14:textId="77777777">
        <w:trPr>
          <w:trHeight w:val="380"/>
        </w:trPr>
        <w:tc>
          <w:tcPr>
            <w:tcW w:w="580" w:type="dxa"/>
            <w:tcBorders>
              <w:top w:val="nil"/>
              <w:left w:val="nil"/>
              <w:bottom w:val="nil"/>
              <w:right w:val="nil"/>
            </w:tcBorders>
            <w:tcMar>
              <w:top w:w="128" w:type="dxa"/>
              <w:left w:w="43" w:type="dxa"/>
              <w:bottom w:w="43" w:type="dxa"/>
              <w:right w:w="43" w:type="dxa"/>
            </w:tcMar>
          </w:tcPr>
          <w:p w14:paraId="0536F84B" w14:textId="77777777" w:rsidR="00EE2529" w:rsidRPr="00C81B84" w:rsidRDefault="00AD5E1E" w:rsidP="00C81B84">
            <w:r w:rsidRPr="00C81B84">
              <w:t>922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DFFB3D"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3B60A29" w14:textId="77777777" w:rsidR="00EE2529" w:rsidRPr="00C81B84" w:rsidRDefault="00AD5E1E" w:rsidP="00C81B84">
            <w:r w:rsidRPr="00C81B84">
              <w:t>Romvirksomhet: Nasjonale følgemidler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B086CE" w14:textId="77777777" w:rsidR="00EE2529" w:rsidRPr="00C81B84" w:rsidRDefault="00AD5E1E" w:rsidP="00C81B84">
            <w:r w:rsidRPr="00C81B84">
              <w:t>487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308AB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466E50" w14:textId="77777777" w:rsidR="00EE2529" w:rsidRPr="00C81B84" w:rsidRDefault="00AD5E1E" w:rsidP="00C81B84">
            <w:r w:rsidRPr="00C81B84">
              <w:t>487</w:t>
            </w:r>
          </w:p>
        </w:tc>
      </w:tr>
      <w:tr w:rsidR="00EE2529" w:rsidRPr="00C81B84" w14:paraId="136E339B" w14:textId="77777777">
        <w:trPr>
          <w:trHeight w:val="640"/>
        </w:trPr>
        <w:tc>
          <w:tcPr>
            <w:tcW w:w="580" w:type="dxa"/>
            <w:tcBorders>
              <w:top w:val="nil"/>
              <w:left w:val="nil"/>
              <w:bottom w:val="nil"/>
              <w:right w:val="nil"/>
            </w:tcBorders>
            <w:tcMar>
              <w:top w:w="128" w:type="dxa"/>
              <w:left w:w="43" w:type="dxa"/>
              <w:bottom w:w="43" w:type="dxa"/>
              <w:right w:w="43" w:type="dxa"/>
            </w:tcMar>
          </w:tcPr>
          <w:p w14:paraId="1A501683" w14:textId="77777777" w:rsidR="00EE2529" w:rsidRPr="00C81B84" w:rsidRDefault="00AD5E1E" w:rsidP="00C81B84">
            <w:r w:rsidRPr="00C81B84">
              <w:t>922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7C656D"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84BC529" w14:textId="77777777" w:rsidR="00EE2529" w:rsidRPr="00C81B84" w:rsidRDefault="00AD5E1E" w:rsidP="00C81B84">
            <w:r w:rsidRPr="00C81B84">
              <w:t>Romvirksomhet: Nasjonal infrastruktur og tekniske aktiviteter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D7A970" w14:textId="77777777" w:rsidR="00EE2529" w:rsidRPr="00C81B84" w:rsidRDefault="00AD5E1E" w:rsidP="00C81B84">
            <w:r w:rsidRPr="00C81B84">
              <w:t>2 713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8BE4C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D3D3BA" w14:textId="77777777" w:rsidR="00EE2529" w:rsidRPr="00C81B84" w:rsidRDefault="00AD5E1E" w:rsidP="00C81B84">
            <w:r w:rsidRPr="00C81B84">
              <w:t>2 713</w:t>
            </w:r>
          </w:p>
        </w:tc>
      </w:tr>
      <w:tr w:rsidR="00EE2529" w:rsidRPr="00C81B84" w14:paraId="068F1990" w14:textId="77777777">
        <w:trPr>
          <w:trHeight w:val="380"/>
        </w:trPr>
        <w:tc>
          <w:tcPr>
            <w:tcW w:w="580" w:type="dxa"/>
            <w:tcBorders>
              <w:top w:val="nil"/>
              <w:left w:val="nil"/>
              <w:bottom w:val="nil"/>
              <w:right w:val="nil"/>
            </w:tcBorders>
            <w:tcMar>
              <w:top w:w="128" w:type="dxa"/>
              <w:left w:w="43" w:type="dxa"/>
              <w:bottom w:w="43" w:type="dxa"/>
              <w:right w:w="43" w:type="dxa"/>
            </w:tcMar>
          </w:tcPr>
          <w:p w14:paraId="05BE7B29" w14:textId="77777777" w:rsidR="00EE2529" w:rsidRPr="00C81B84" w:rsidRDefault="00AD5E1E" w:rsidP="00C81B84">
            <w:r w:rsidRPr="00C81B84">
              <w:t>923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8780B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6144B2" w14:textId="77777777" w:rsidR="00EE2529" w:rsidRPr="00C81B84" w:rsidRDefault="00AD5E1E" w:rsidP="00C81B84">
            <w:r w:rsidRPr="00C81B84">
              <w:t>Havforskningsinstituttet: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952945" w14:textId="77777777" w:rsidR="00EE2529" w:rsidRPr="00C81B84" w:rsidRDefault="00AD5E1E" w:rsidP="00C81B84">
            <w:r w:rsidRPr="00C81B84">
              <w:t>8 030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5D1647" w14:textId="77777777" w:rsidR="00EE2529" w:rsidRPr="00C81B84" w:rsidRDefault="00AD5E1E" w:rsidP="00C81B84">
            <w:r w:rsidRPr="00C81B84">
              <w:t>1 586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2C964E" w14:textId="77777777" w:rsidR="00EE2529" w:rsidRPr="00C81B84" w:rsidRDefault="00AD5E1E" w:rsidP="00C81B84">
            <w:r w:rsidRPr="00C81B84">
              <w:t>9 616</w:t>
            </w:r>
          </w:p>
        </w:tc>
      </w:tr>
      <w:tr w:rsidR="00EE2529" w:rsidRPr="00C81B84" w14:paraId="58E67242" w14:textId="77777777">
        <w:trPr>
          <w:trHeight w:val="640"/>
        </w:trPr>
        <w:tc>
          <w:tcPr>
            <w:tcW w:w="580" w:type="dxa"/>
            <w:tcBorders>
              <w:top w:val="nil"/>
              <w:left w:val="nil"/>
              <w:bottom w:val="nil"/>
              <w:right w:val="nil"/>
            </w:tcBorders>
            <w:tcMar>
              <w:top w:w="128" w:type="dxa"/>
              <w:left w:w="43" w:type="dxa"/>
              <w:bottom w:w="43" w:type="dxa"/>
              <w:right w:w="43" w:type="dxa"/>
            </w:tcMar>
          </w:tcPr>
          <w:p w14:paraId="3AD45A04" w14:textId="77777777" w:rsidR="00EE2529" w:rsidRPr="00C81B84" w:rsidRDefault="00AD5E1E" w:rsidP="00C81B84">
            <w:r w:rsidRPr="00C81B84">
              <w:t>923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F8E27D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9B3B86" w14:textId="77777777" w:rsidR="00EE2529" w:rsidRPr="00C81B84" w:rsidRDefault="00AD5E1E" w:rsidP="00C81B84">
            <w:r w:rsidRPr="00C81B84">
              <w:t>Havforskningsinstituttet: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47440B" w14:textId="77777777" w:rsidR="00EE2529" w:rsidRPr="00C81B84" w:rsidRDefault="00AD5E1E" w:rsidP="00C81B84">
            <w:r w:rsidRPr="00C81B84">
              <w:t>8 756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0A34F6" w14:textId="77777777" w:rsidR="00EE2529" w:rsidRPr="00C81B84" w:rsidRDefault="00AD5E1E" w:rsidP="00C81B84">
            <w:r w:rsidRPr="00C81B84">
              <w:t>1 102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9E887A" w14:textId="77777777" w:rsidR="00EE2529" w:rsidRPr="00C81B84" w:rsidRDefault="00AD5E1E" w:rsidP="00C81B84">
            <w:r w:rsidRPr="00C81B84">
              <w:t>9 858</w:t>
            </w:r>
          </w:p>
        </w:tc>
      </w:tr>
      <w:tr w:rsidR="00EE2529" w:rsidRPr="00C81B84" w14:paraId="6673AF4C" w14:textId="77777777">
        <w:trPr>
          <w:trHeight w:val="640"/>
        </w:trPr>
        <w:tc>
          <w:tcPr>
            <w:tcW w:w="580" w:type="dxa"/>
            <w:tcBorders>
              <w:top w:val="nil"/>
              <w:left w:val="nil"/>
              <w:bottom w:val="nil"/>
              <w:right w:val="nil"/>
            </w:tcBorders>
            <w:tcMar>
              <w:top w:w="128" w:type="dxa"/>
              <w:left w:w="43" w:type="dxa"/>
              <w:bottom w:w="43" w:type="dxa"/>
              <w:right w:w="43" w:type="dxa"/>
            </w:tcMar>
          </w:tcPr>
          <w:p w14:paraId="1BBA21D3" w14:textId="77777777" w:rsidR="00EE2529" w:rsidRPr="00C81B84" w:rsidRDefault="00AD5E1E" w:rsidP="00C81B84">
            <w:r w:rsidRPr="00C81B84">
              <w:t>923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B058F1"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5105B8" w14:textId="77777777" w:rsidR="00EE2529" w:rsidRPr="00C81B84" w:rsidRDefault="00AD5E1E" w:rsidP="00C81B84">
            <w:r w:rsidRPr="00C81B84">
              <w:t>Havforskningsinstituttet: Fiskeriforskning og -overvåking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553A75"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B099CF" w14:textId="77777777" w:rsidR="00EE2529" w:rsidRPr="00C81B84" w:rsidRDefault="00AD5E1E" w:rsidP="00C81B84">
            <w:r w:rsidRPr="00C81B84">
              <w:t>534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F0964FA" w14:textId="77777777" w:rsidR="00EE2529" w:rsidRPr="00C81B84" w:rsidRDefault="00AD5E1E" w:rsidP="00C81B84">
            <w:r w:rsidRPr="00C81B84">
              <w:t>534</w:t>
            </w:r>
          </w:p>
        </w:tc>
      </w:tr>
      <w:tr w:rsidR="00EE2529" w:rsidRPr="00C81B84" w14:paraId="035BE8ED" w14:textId="77777777">
        <w:trPr>
          <w:trHeight w:val="640"/>
        </w:trPr>
        <w:tc>
          <w:tcPr>
            <w:tcW w:w="580" w:type="dxa"/>
            <w:tcBorders>
              <w:top w:val="nil"/>
              <w:left w:val="nil"/>
              <w:bottom w:val="nil"/>
              <w:right w:val="nil"/>
            </w:tcBorders>
            <w:tcMar>
              <w:top w:w="128" w:type="dxa"/>
              <w:left w:w="43" w:type="dxa"/>
              <w:bottom w:w="43" w:type="dxa"/>
              <w:right w:w="43" w:type="dxa"/>
            </w:tcMar>
          </w:tcPr>
          <w:p w14:paraId="7F18E6B3" w14:textId="77777777" w:rsidR="00EE2529" w:rsidRPr="00C81B84" w:rsidRDefault="00AD5E1E" w:rsidP="00C81B84">
            <w:r w:rsidRPr="00C81B84">
              <w:t>923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575709"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6B2F7C5" w14:textId="77777777" w:rsidR="00EE2529" w:rsidRPr="00C81B84" w:rsidRDefault="00AD5E1E" w:rsidP="00C81B84">
            <w:r w:rsidRPr="00C81B84">
              <w:t>Havforskningsinstituttet: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D81204" w14:textId="77777777" w:rsidR="00EE2529" w:rsidRPr="00C81B84" w:rsidRDefault="00AD5E1E" w:rsidP="00C81B84">
            <w:r w:rsidRPr="00C81B84">
              <w:t>1 050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37E7F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C9BCC7" w14:textId="77777777" w:rsidR="00EE2529" w:rsidRPr="00C81B84" w:rsidRDefault="00AD5E1E" w:rsidP="00C81B84">
            <w:r w:rsidRPr="00C81B84">
              <w:t>1 050</w:t>
            </w:r>
          </w:p>
        </w:tc>
      </w:tr>
      <w:tr w:rsidR="00EE2529" w:rsidRPr="00C81B84" w14:paraId="0CE1958C" w14:textId="77777777">
        <w:trPr>
          <w:trHeight w:val="640"/>
        </w:trPr>
        <w:tc>
          <w:tcPr>
            <w:tcW w:w="580" w:type="dxa"/>
            <w:tcBorders>
              <w:top w:val="nil"/>
              <w:left w:val="nil"/>
              <w:bottom w:val="nil"/>
              <w:right w:val="nil"/>
            </w:tcBorders>
            <w:tcMar>
              <w:top w:w="128" w:type="dxa"/>
              <w:left w:w="43" w:type="dxa"/>
              <w:bottom w:w="43" w:type="dxa"/>
              <w:right w:w="43" w:type="dxa"/>
            </w:tcMar>
          </w:tcPr>
          <w:p w14:paraId="78037C46" w14:textId="77777777" w:rsidR="00EE2529" w:rsidRPr="00C81B84" w:rsidRDefault="00AD5E1E" w:rsidP="00C81B84">
            <w:r w:rsidRPr="00C81B84">
              <w:t>924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C381C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560B41" w14:textId="77777777" w:rsidR="00EE2529" w:rsidRPr="00C81B84" w:rsidRDefault="00AD5E1E" w:rsidP="00C81B84">
            <w:r w:rsidRPr="00C81B84">
              <w:t>Internasjonalt samarbeid og utviklingsprogrammer: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FA884A" w14:textId="77777777" w:rsidR="00EE2529" w:rsidRPr="00C81B84" w:rsidRDefault="00AD5E1E" w:rsidP="00C81B84">
            <w:r w:rsidRPr="00C81B84">
              <w:t>6 908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4B6A4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38249E" w14:textId="77777777" w:rsidR="00EE2529" w:rsidRPr="00C81B84" w:rsidRDefault="00AD5E1E" w:rsidP="00C81B84">
            <w:r w:rsidRPr="00C81B84">
              <w:t>6 908</w:t>
            </w:r>
          </w:p>
        </w:tc>
      </w:tr>
      <w:tr w:rsidR="00EE2529" w:rsidRPr="00C81B84" w14:paraId="22326655" w14:textId="77777777">
        <w:trPr>
          <w:trHeight w:val="640"/>
        </w:trPr>
        <w:tc>
          <w:tcPr>
            <w:tcW w:w="580" w:type="dxa"/>
            <w:tcBorders>
              <w:top w:val="nil"/>
              <w:left w:val="nil"/>
              <w:bottom w:val="nil"/>
              <w:right w:val="nil"/>
            </w:tcBorders>
            <w:tcMar>
              <w:top w:w="128" w:type="dxa"/>
              <w:left w:w="43" w:type="dxa"/>
              <w:bottom w:w="43" w:type="dxa"/>
              <w:right w:w="43" w:type="dxa"/>
            </w:tcMar>
          </w:tcPr>
          <w:p w14:paraId="4532CEA9" w14:textId="77777777" w:rsidR="00EE2529" w:rsidRPr="00C81B84" w:rsidRDefault="00AD5E1E" w:rsidP="00C81B84">
            <w:r w:rsidRPr="00C81B84">
              <w:t>926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92F0914"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7C1C62" w14:textId="77777777" w:rsidR="00EE2529" w:rsidRPr="00C81B84" w:rsidRDefault="00AD5E1E" w:rsidP="00C81B84">
            <w:r w:rsidRPr="00C81B84">
              <w:t>Havforskningsinstituttet, forskningsfartøy: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59A675" w14:textId="77777777" w:rsidR="00EE2529" w:rsidRPr="00C81B84" w:rsidRDefault="00AD5E1E" w:rsidP="00C81B84">
            <w:r w:rsidRPr="00C81B84">
              <w:t>2 861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539B96" w14:textId="77777777" w:rsidR="00EE2529" w:rsidRPr="00C81B84" w:rsidRDefault="00AD5E1E" w:rsidP="00C81B84">
            <w:r w:rsidRPr="00C81B84">
              <w:t>500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484B576" w14:textId="77777777" w:rsidR="00EE2529" w:rsidRPr="00C81B84" w:rsidRDefault="00AD5E1E" w:rsidP="00C81B84">
            <w:r w:rsidRPr="00C81B84">
              <w:t>3 361</w:t>
            </w:r>
          </w:p>
        </w:tc>
      </w:tr>
      <w:tr w:rsidR="00EE2529" w:rsidRPr="00C81B84" w14:paraId="754C0B48" w14:textId="77777777">
        <w:trPr>
          <w:trHeight w:val="640"/>
        </w:trPr>
        <w:tc>
          <w:tcPr>
            <w:tcW w:w="580" w:type="dxa"/>
            <w:tcBorders>
              <w:top w:val="nil"/>
              <w:left w:val="nil"/>
              <w:bottom w:val="nil"/>
              <w:right w:val="nil"/>
            </w:tcBorders>
            <w:tcMar>
              <w:top w:w="128" w:type="dxa"/>
              <w:left w:w="43" w:type="dxa"/>
              <w:bottom w:w="43" w:type="dxa"/>
              <w:right w:w="43" w:type="dxa"/>
            </w:tcMar>
          </w:tcPr>
          <w:p w14:paraId="028C851A" w14:textId="77777777" w:rsidR="00EE2529" w:rsidRPr="00C81B84" w:rsidRDefault="00AD5E1E" w:rsidP="00C81B84">
            <w:r w:rsidRPr="00C81B84">
              <w:t>926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DAEF17"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132B7C" w14:textId="77777777" w:rsidR="00EE2529" w:rsidRPr="00C81B84" w:rsidRDefault="00AD5E1E" w:rsidP="00C81B84">
            <w:r w:rsidRPr="00C81B84">
              <w:t>Havforskningsinstituttet, forskningsfartøy: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7814A1" w14:textId="77777777" w:rsidR="00EE2529" w:rsidRPr="00C81B84" w:rsidRDefault="00AD5E1E" w:rsidP="00C81B84">
            <w:r w:rsidRPr="00C81B84">
              <w:t>3 898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BC4380" w14:textId="77777777" w:rsidR="00EE2529" w:rsidRPr="00C81B84" w:rsidRDefault="00AD5E1E" w:rsidP="00C81B84">
            <w:r w:rsidRPr="00C81B84">
              <w:t>505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5764544" w14:textId="77777777" w:rsidR="00EE2529" w:rsidRPr="00C81B84" w:rsidRDefault="00AD5E1E" w:rsidP="00C81B84">
            <w:r w:rsidRPr="00C81B84">
              <w:t>4 403</w:t>
            </w:r>
          </w:p>
        </w:tc>
      </w:tr>
      <w:tr w:rsidR="00EE2529" w:rsidRPr="00C81B84" w14:paraId="22596ABA" w14:textId="77777777">
        <w:trPr>
          <w:trHeight w:val="640"/>
        </w:trPr>
        <w:tc>
          <w:tcPr>
            <w:tcW w:w="580" w:type="dxa"/>
            <w:tcBorders>
              <w:top w:val="nil"/>
              <w:left w:val="nil"/>
              <w:bottom w:val="nil"/>
              <w:right w:val="nil"/>
            </w:tcBorders>
            <w:tcMar>
              <w:top w:w="128" w:type="dxa"/>
              <w:left w:w="43" w:type="dxa"/>
              <w:bottom w:w="43" w:type="dxa"/>
              <w:right w:w="43" w:type="dxa"/>
            </w:tcMar>
          </w:tcPr>
          <w:p w14:paraId="0159B13C" w14:textId="77777777" w:rsidR="00EE2529" w:rsidRPr="00C81B84" w:rsidRDefault="00AD5E1E" w:rsidP="00C81B84">
            <w:r w:rsidRPr="00C81B84">
              <w:t>928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F109C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2124131" w14:textId="77777777" w:rsidR="00EE2529" w:rsidRPr="00C81B84" w:rsidRDefault="00AD5E1E" w:rsidP="00C81B84">
            <w:r w:rsidRPr="00C81B84">
              <w:t>Annen marin forskning og utvikling: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5B9E77" w14:textId="77777777" w:rsidR="00EE2529" w:rsidRPr="00C81B84" w:rsidRDefault="00AD5E1E" w:rsidP="00C81B84">
            <w:r w:rsidRPr="00C81B84">
              <w:t>767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DAEE6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F8FEF3" w14:textId="77777777" w:rsidR="00EE2529" w:rsidRPr="00C81B84" w:rsidRDefault="00AD5E1E" w:rsidP="00C81B84">
            <w:r w:rsidRPr="00C81B84">
              <w:t>767</w:t>
            </w:r>
          </w:p>
        </w:tc>
      </w:tr>
      <w:tr w:rsidR="00EE2529" w:rsidRPr="00C81B84" w14:paraId="6927EC3E" w14:textId="77777777">
        <w:trPr>
          <w:trHeight w:val="640"/>
        </w:trPr>
        <w:tc>
          <w:tcPr>
            <w:tcW w:w="580" w:type="dxa"/>
            <w:tcBorders>
              <w:top w:val="nil"/>
              <w:left w:val="nil"/>
              <w:bottom w:val="nil"/>
              <w:right w:val="nil"/>
            </w:tcBorders>
            <w:tcMar>
              <w:top w:w="128" w:type="dxa"/>
              <w:left w:w="43" w:type="dxa"/>
              <w:bottom w:w="43" w:type="dxa"/>
              <w:right w:w="43" w:type="dxa"/>
            </w:tcMar>
          </w:tcPr>
          <w:p w14:paraId="5B601FC2" w14:textId="77777777" w:rsidR="00EE2529" w:rsidRPr="00C81B84" w:rsidRDefault="00AD5E1E" w:rsidP="00C81B84">
            <w:r w:rsidRPr="00C81B84">
              <w:t>928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1AF4C8A"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1815AA" w14:textId="77777777" w:rsidR="00EE2529" w:rsidRPr="00C81B84" w:rsidRDefault="00AD5E1E" w:rsidP="00C81B84">
            <w:r w:rsidRPr="00C81B84">
              <w:t>Annen marin forskning og utvikling: Tilskudd til Veterinærinstituttet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03D1D4" w14:textId="77777777" w:rsidR="00EE2529" w:rsidRPr="00C81B84" w:rsidRDefault="00AD5E1E" w:rsidP="00C81B84">
            <w:r w:rsidRPr="00C81B84">
              <w:t>1 480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959F42" w14:textId="77777777" w:rsidR="00EE2529" w:rsidRPr="00C81B84" w:rsidRDefault="00AD5E1E" w:rsidP="00C81B84">
            <w:r w:rsidRPr="00C81B84">
              <w:t>343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0BA0E2" w14:textId="77777777" w:rsidR="00EE2529" w:rsidRPr="00C81B84" w:rsidRDefault="00AD5E1E" w:rsidP="00C81B84">
            <w:r w:rsidRPr="00C81B84">
              <w:t>1 823</w:t>
            </w:r>
          </w:p>
        </w:tc>
      </w:tr>
      <w:tr w:rsidR="00EE2529" w:rsidRPr="00C81B84" w14:paraId="4CF05156" w14:textId="77777777">
        <w:trPr>
          <w:trHeight w:val="640"/>
        </w:trPr>
        <w:tc>
          <w:tcPr>
            <w:tcW w:w="580" w:type="dxa"/>
            <w:tcBorders>
              <w:top w:val="nil"/>
              <w:left w:val="nil"/>
              <w:bottom w:val="nil"/>
              <w:right w:val="nil"/>
            </w:tcBorders>
            <w:tcMar>
              <w:top w:w="128" w:type="dxa"/>
              <w:left w:w="43" w:type="dxa"/>
              <w:bottom w:w="43" w:type="dxa"/>
              <w:right w:w="43" w:type="dxa"/>
            </w:tcMar>
          </w:tcPr>
          <w:p w14:paraId="3B9F072D" w14:textId="77777777" w:rsidR="00EE2529" w:rsidRPr="00C81B84" w:rsidRDefault="00AD5E1E" w:rsidP="00C81B84">
            <w:r w:rsidRPr="00C81B84">
              <w:t>928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E31E77"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14A242" w14:textId="77777777" w:rsidR="00EE2529" w:rsidRPr="00C81B84" w:rsidRDefault="00AD5E1E" w:rsidP="00C81B84">
            <w:r w:rsidRPr="00C81B84">
              <w:t xml:space="preserve">Annen marin forskning og utvikling: Tilskudd til </w:t>
            </w:r>
            <w:proofErr w:type="spellStart"/>
            <w:r w:rsidRPr="00C81B84">
              <w:t>Nofima</w:t>
            </w:r>
            <w:proofErr w:type="spellEnd"/>
            <w:r w:rsidRPr="00C81B84">
              <w:t xml:space="preserve"> AS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A18E74" w14:textId="77777777" w:rsidR="00EE2529" w:rsidRPr="00C81B84" w:rsidRDefault="00AD5E1E" w:rsidP="00C81B84">
            <w:r w:rsidRPr="00C81B84">
              <w:t>2 127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E2AEC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5758A3" w14:textId="77777777" w:rsidR="00EE2529" w:rsidRPr="00C81B84" w:rsidRDefault="00AD5E1E" w:rsidP="00C81B84">
            <w:r w:rsidRPr="00C81B84">
              <w:t>2 127</w:t>
            </w:r>
          </w:p>
        </w:tc>
      </w:tr>
      <w:tr w:rsidR="00EE2529" w:rsidRPr="00C81B84" w14:paraId="1D0B7CDE" w14:textId="77777777">
        <w:trPr>
          <w:trHeight w:val="380"/>
        </w:trPr>
        <w:tc>
          <w:tcPr>
            <w:tcW w:w="580" w:type="dxa"/>
            <w:tcBorders>
              <w:top w:val="nil"/>
              <w:left w:val="nil"/>
              <w:bottom w:val="nil"/>
              <w:right w:val="nil"/>
            </w:tcBorders>
            <w:tcMar>
              <w:top w:w="128" w:type="dxa"/>
              <w:left w:w="43" w:type="dxa"/>
              <w:bottom w:w="43" w:type="dxa"/>
              <w:right w:w="43" w:type="dxa"/>
            </w:tcMar>
          </w:tcPr>
          <w:p w14:paraId="3A6D2E34" w14:textId="77777777" w:rsidR="00EE2529" w:rsidRPr="00C81B84" w:rsidRDefault="00AD5E1E" w:rsidP="00C81B84">
            <w:r w:rsidRPr="00C81B84">
              <w:t>930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92523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D67D859" w14:textId="77777777" w:rsidR="00EE2529" w:rsidRPr="00C81B84" w:rsidRDefault="00AD5E1E" w:rsidP="00C81B84">
            <w:r w:rsidRPr="00C81B84">
              <w:t>Design og arkitektur Norge: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E3B12A" w14:textId="77777777" w:rsidR="00EE2529" w:rsidRPr="00C81B84" w:rsidRDefault="00AD5E1E" w:rsidP="00C81B84">
            <w:r w:rsidRPr="00C81B84">
              <w:t>498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10622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91B64E" w14:textId="77777777" w:rsidR="00EE2529" w:rsidRPr="00C81B84" w:rsidRDefault="00AD5E1E" w:rsidP="00C81B84">
            <w:r w:rsidRPr="00C81B84">
              <w:t>498</w:t>
            </w:r>
          </w:p>
        </w:tc>
      </w:tr>
      <w:tr w:rsidR="00EE2529" w:rsidRPr="00C81B84" w14:paraId="26E66E8C" w14:textId="77777777">
        <w:trPr>
          <w:trHeight w:val="380"/>
        </w:trPr>
        <w:tc>
          <w:tcPr>
            <w:tcW w:w="580" w:type="dxa"/>
            <w:tcBorders>
              <w:top w:val="nil"/>
              <w:left w:val="nil"/>
              <w:bottom w:val="nil"/>
              <w:right w:val="nil"/>
            </w:tcBorders>
            <w:tcMar>
              <w:top w:w="128" w:type="dxa"/>
              <w:left w:w="43" w:type="dxa"/>
              <w:bottom w:w="43" w:type="dxa"/>
              <w:right w:w="43" w:type="dxa"/>
            </w:tcMar>
          </w:tcPr>
          <w:p w14:paraId="5CC222C5" w14:textId="77777777" w:rsidR="00EE2529" w:rsidRPr="00C81B84" w:rsidRDefault="00AD5E1E" w:rsidP="00C81B84">
            <w:r w:rsidRPr="00C81B84">
              <w:t>935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BCBC68"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949748" w14:textId="77777777" w:rsidR="00EE2529" w:rsidRPr="00C81B84" w:rsidRDefault="00AD5E1E" w:rsidP="00C81B84">
            <w:r w:rsidRPr="00C81B84">
              <w:t>Patentstyret: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7C7328" w14:textId="77777777" w:rsidR="00EE2529" w:rsidRPr="00C81B84" w:rsidRDefault="00AD5E1E" w:rsidP="00C81B84">
            <w:r w:rsidRPr="00C81B84">
              <w:t>1 669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AA2BF" w14:textId="77777777" w:rsidR="00EE2529" w:rsidRPr="00C81B84" w:rsidRDefault="00AD5E1E" w:rsidP="00C81B84">
            <w:r w:rsidRPr="00C81B84">
              <w:t>1 039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222B5D" w14:textId="77777777" w:rsidR="00EE2529" w:rsidRPr="00C81B84" w:rsidRDefault="00AD5E1E" w:rsidP="00C81B84">
            <w:r w:rsidRPr="00C81B84">
              <w:t>2 708</w:t>
            </w:r>
          </w:p>
        </w:tc>
      </w:tr>
      <w:tr w:rsidR="00EE2529" w:rsidRPr="00C81B84" w14:paraId="3EF67F75" w14:textId="77777777">
        <w:trPr>
          <w:trHeight w:val="640"/>
        </w:trPr>
        <w:tc>
          <w:tcPr>
            <w:tcW w:w="580" w:type="dxa"/>
            <w:tcBorders>
              <w:top w:val="nil"/>
              <w:left w:val="nil"/>
              <w:bottom w:val="nil"/>
              <w:right w:val="nil"/>
            </w:tcBorders>
            <w:tcMar>
              <w:top w:w="128" w:type="dxa"/>
              <w:left w:w="43" w:type="dxa"/>
              <w:bottom w:w="43" w:type="dxa"/>
              <w:right w:w="43" w:type="dxa"/>
            </w:tcMar>
          </w:tcPr>
          <w:p w14:paraId="712BA994" w14:textId="77777777" w:rsidR="00EE2529" w:rsidRPr="00C81B84" w:rsidRDefault="00AD5E1E" w:rsidP="00C81B84">
            <w:r w:rsidRPr="00C81B84">
              <w:t>936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157FD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D706BE" w14:textId="77777777" w:rsidR="00EE2529" w:rsidRPr="00C81B84" w:rsidRDefault="00AD5E1E" w:rsidP="00C81B84">
            <w:r w:rsidRPr="00C81B84">
              <w:t>Klagenemnda for industrielle rettigheter: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2A8F7A" w14:textId="77777777" w:rsidR="00EE2529" w:rsidRPr="00C81B84" w:rsidRDefault="00AD5E1E" w:rsidP="00C81B84">
            <w:r w:rsidRPr="00C81B84">
              <w:t>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CEF6BD" w14:textId="77777777" w:rsidR="00EE2529" w:rsidRPr="00C81B84" w:rsidRDefault="00AD5E1E" w:rsidP="00C81B84">
            <w:r w:rsidRPr="00C81B84">
              <w:t>19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DC8C14" w14:textId="77777777" w:rsidR="00EE2529" w:rsidRPr="00C81B84" w:rsidRDefault="00AD5E1E" w:rsidP="00C81B84">
            <w:r w:rsidRPr="00C81B84">
              <w:t>68</w:t>
            </w:r>
          </w:p>
        </w:tc>
      </w:tr>
      <w:tr w:rsidR="00EE2529" w:rsidRPr="00C81B84" w14:paraId="16BE786C" w14:textId="77777777">
        <w:trPr>
          <w:trHeight w:val="640"/>
        </w:trPr>
        <w:tc>
          <w:tcPr>
            <w:tcW w:w="580" w:type="dxa"/>
            <w:tcBorders>
              <w:top w:val="nil"/>
              <w:left w:val="nil"/>
              <w:bottom w:val="nil"/>
              <w:right w:val="nil"/>
            </w:tcBorders>
            <w:tcMar>
              <w:top w:w="128" w:type="dxa"/>
              <w:left w:w="43" w:type="dxa"/>
              <w:bottom w:w="43" w:type="dxa"/>
              <w:right w:w="43" w:type="dxa"/>
            </w:tcMar>
          </w:tcPr>
          <w:p w14:paraId="11847B15" w14:textId="77777777" w:rsidR="00EE2529" w:rsidRPr="00C81B84" w:rsidRDefault="00AD5E1E" w:rsidP="00C81B84">
            <w:r w:rsidRPr="00C81B84">
              <w:t>940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72845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E4C8BF3" w14:textId="77777777" w:rsidR="00EE2529" w:rsidRPr="00C81B84" w:rsidRDefault="00AD5E1E" w:rsidP="00C81B84">
            <w:r w:rsidRPr="00C81B84">
              <w:t>Internasjonaliseringstiltak: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A1AA89" w14:textId="77777777" w:rsidR="00EE2529" w:rsidRPr="00C81B84" w:rsidRDefault="00AD5E1E" w:rsidP="00C81B84">
            <w:r w:rsidRPr="00C81B84">
              <w:t>325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1851F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20E3971" w14:textId="77777777" w:rsidR="00EE2529" w:rsidRPr="00C81B84" w:rsidRDefault="00AD5E1E" w:rsidP="00C81B84">
            <w:r w:rsidRPr="00C81B84">
              <w:t>325</w:t>
            </w:r>
          </w:p>
        </w:tc>
      </w:tr>
      <w:tr w:rsidR="00EE2529" w:rsidRPr="00C81B84" w14:paraId="0EF1993A" w14:textId="77777777">
        <w:trPr>
          <w:trHeight w:val="640"/>
        </w:trPr>
        <w:tc>
          <w:tcPr>
            <w:tcW w:w="580" w:type="dxa"/>
            <w:tcBorders>
              <w:top w:val="nil"/>
              <w:left w:val="nil"/>
              <w:bottom w:val="nil"/>
              <w:right w:val="nil"/>
            </w:tcBorders>
            <w:tcMar>
              <w:top w:w="128" w:type="dxa"/>
              <w:left w:w="43" w:type="dxa"/>
              <w:bottom w:w="43" w:type="dxa"/>
              <w:right w:w="43" w:type="dxa"/>
            </w:tcMar>
          </w:tcPr>
          <w:p w14:paraId="241E8EF1" w14:textId="77777777" w:rsidR="00EE2529" w:rsidRPr="00C81B84" w:rsidRDefault="00AD5E1E" w:rsidP="00C81B84">
            <w:r w:rsidRPr="00C81B84">
              <w:t>940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5E86DF"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68F241" w14:textId="77777777" w:rsidR="00EE2529" w:rsidRPr="00C81B84" w:rsidRDefault="00AD5E1E" w:rsidP="00C81B84">
            <w:r w:rsidRPr="00C81B84">
              <w:t>Internasjonaliseringstiltak: Eksportfremmetiltak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2267E8" w14:textId="77777777" w:rsidR="00EE2529" w:rsidRPr="00C81B84" w:rsidRDefault="00AD5E1E" w:rsidP="00C81B84">
            <w:r w:rsidRPr="00C81B84">
              <w:t>997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F8DCE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3FC83D" w14:textId="77777777" w:rsidR="00EE2529" w:rsidRPr="00C81B84" w:rsidRDefault="00AD5E1E" w:rsidP="00C81B84">
            <w:r w:rsidRPr="00C81B84">
              <w:t>997</w:t>
            </w:r>
          </w:p>
        </w:tc>
      </w:tr>
      <w:tr w:rsidR="00EE2529" w:rsidRPr="00C81B84" w14:paraId="6B5C8BC6" w14:textId="77777777">
        <w:trPr>
          <w:trHeight w:val="640"/>
        </w:trPr>
        <w:tc>
          <w:tcPr>
            <w:tcW w:w="580" w:type="dxa"/>
            <w:tcBorders>
              <w:top w:val="nil"/>
              <w:left w:val="nil"/>
              <w:bottom w:val="nil"/>
              <w:right w:val="nil"/>
            </w:tcBorders>
            <w:tcMar>
              <w:top w:w="128" w:type="dxa"/>
              <w:left w:w="43" w:type="dxa"/>
              <w:bottom w:w="43" w:type="dxa"/>
              <w:right w:w="43" w:type="dxa"/>
            </w:tcMar>
          </w:tcPr>
          <w:p w14:paraId="659005B8" w14:textId="77777777" w:rsidR="00EE2529" w:rsidRPr="00C81B84" w:rsidRDefault="00AD5E1E" w:rsidP="00C81B84">
            <w:r w:rsidRPr="00C81B84">
              <w:t>950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385C84"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420F11" w14:textId="77777777" w:rsidR="00EE2529" w:rsidRPr="00C81B84" w:rsidRDefault="00AD5E1E" w:rsidP="00C81B84">
            <w:r w:rsidRPr="00C81B84">
              <w:t xml:space="preserve">Forvaltning av statlig eierskap: Tilskudd til pensjonsforpliktelser, </w:t>
            </w:r>
            <w:proofErr w:type="spellStart"/>
            <w:r w:rsidRPr="00C81B84">
              <w:t>Mantena</w:t>
            </w:r>
            <w:proofErr w:type="spellEnd"/>
            <w:r w:rsidRPr="00C81B84">
              <w:t xml:space="preserve"> AS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48D438" w14:textId="77777777" w:rsidR="00EE2529" w:rsidRPr="00C81B84" w:rsidRDefault="00AD5E1E" w:rsidP="00C81B84">
            <w:r w:rsidRPr="00C81B84">
              <w:t>1 068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02486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EA06C02" w14:textId="77777777" w:rsidR="00EE2529" w:rsidRPr="00C81B84" w:rsidRDefault="00AD5E1E" w:rsidP="00C81B84">
            <w:r w:rsidRPr="00C81B84">
              <w:t>1 068</w:t>
            </w:r>
          </w:p>
        </w:tc>
      </w:tr>
      <w:tr w:rsidR="00EE2529" w:rsidRPr="00C81B84" w14:paraId="33978925" w14:textId="77777777">
        <w:trPr>
          <w:trHeight w:val="640"/>
        </w:trPr>
        <w:tc>
          <w:tcPr>
            <w:tcW w:w="580" w:type="dxa"/>
            <w:tcBorders>
              <w:top w:val="nil"/>
              <w:left w:val="nil"/>
              <w:bottom w:val="nil"/>
              <w:right w:val="nil"/>
            </w:tcBorders>
            <w:tcMar>
              <w:top w:w="128" w:type="dxa"/>
              <w:left w:w="43" w:type="dxa"/>
              <w:bottom w:w="43" w:type="dxa"/>
              <w:right w:w="43" w:type="dxa"/>
            </w:tcMar>
          </w:tcPr>
          <w:p w14:paraId="586B1F4B" w14:textId="77777777" w:rsidR="00EE2529" w:rsidRPr="00C81B84" w:rsidRDefault="00AD5E1E" w:rsidP="00C81B84">
            <w:r w:rsidRPr="00C81B84">
              <w:t>952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9C5D89"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BD09B7" w14:textId="77777777" w:rsidR="00EE2529" w:rsidRPr="00C81B84" w:rsidRDefault="00AD5E1E" w:rsidP="00C81B84">
            <w:proofErr w:type="spellStart"/>
            <w:r w:rsidRPr="00C81B84">
              <w:t>Investinor</w:t>
            </w:r>
            <w:proofErr w:type="spellEnd"/>
            <w:r w:rsidRPr="00C81B84">
              <w:t xml:space="preserve"> AS: Forvaltningskostnader for særskilte oppdrag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2A8D1E" w14:textId="77777777" w:rsidR="00EE2529" w:rsidRPr="00C81B84" w:rsidRDefault="00AD5E1E" w:rsidP="00C81B84">
            <w:r w:rsidRPr="00C81B84">
              <w:t>171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74975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DF67A2" w14:textId="77777777" w:rsidR="00EE2529" w:rsidRPr="00C81B84" w:rsidRDefault="00AD5E1E" w:rsidP="00C81B84">
            <w:r w:rsidRPr="00C81B84">
              <w:t>171</w:t>
            </w:r>
          </w:p>
        </w:tc>
      </w:tr>
      <w:tr w:rsidR="00EE2529" w:rsidRPr="00C81B84" w14:paraId="12E54A8B"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57751B5E" w14:textId="77777777" w:rsidR="00EE2529" w:rsidRPr="00C81B84" w:rsidRDefault="00AD5E1E" w:rsidP="00C81B84">
            <w:r w:rsidRPr="00C81B84">
              <w:t>954</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2A7D790" w14:textId="77777777" w:rsidR="00EE2529" w:rsidRPr="00C81B84" w:rsidRDefault="00AD5E1E" w:rsidP="00C81B84">
            <w:r w:rsidRPr="00C81B84">
              <w:t>70</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C05972A" w14:textId="77777777" w:rsidR="00EE2529" w:rsidRPr="00C81B84" w:rsidRDefault="00AD5E1E" w:rsidP="00C81B84">
            <w:proofErr w:type="spellStart"/>
            <w:r w:rsidRPr="00C81B84">
              <w:t>Petoro</w:t>
            </w:r>
            <w:proofErr w:type="spellEnd"/>
            <w:r w:rsidRPr="00C81B84">
              <w:t xml:space="preserve"> AS: Tilskudd til administrasjon</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D84F6A8" w14:textId="77777777" w:rsidR="00EE2529" w:rsidRPr="00C81B84" w:rsidRDefault="00AD5E1E" w:rsidP="00C81B84">
            <w:r w:rsidRPr="00C81B84">
              <w:t>7 952</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0F7610D"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D52F748" w14:textId="77777777" w:rsidR="00EE2529" w:rsidRPr="00C81B84" w:rsidRDefault="00AD5E1E" w:rsidP="00C81B84">
            <w:r w:rsidRPr="00C81B84">
              <w:t>7 952</w:t>
            </w:r>
          </w:p>
        </w:tc>
      </w:tr>
      <w:tr w:rsidR="00EE2529" w:rsidRPr="00C81B84" w14:paraId="6A749DD5"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0169719E" w14:textId="77777777" w:rsidR="00EE2529" w:rsidRPr="00C81B84" w:rsidRDefault="00AD5E1E" w:rsidP="00C81B84">
            <w:r w:rsidRPr="00C81B84">
              <w:t>Nærings- og fiskeridepartementet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53879F0" w14:textId="77777777" w:rsidR="00EE2529" w:rsidRPr="00C81B84" w:rsidRDefault="00AD5E1E" w:rsidP="00C81B84">
            <w:r w:rsidRPr="00C81B84">
              <w:t>225 963</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2AAC73B" w14:textId="77777777" w:rsidR="00EE2529" w:rsidRPr="00C81B84" w:rsidRDefault="00AD5E1E" w:rsidP="00C81B84">
            <w:r w:rsidRPr="00C81B84">
              <w:t>25 155</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CA9D59D" w14:textId="77777777" w:rsidR="00EE2529" w:rsidRPr="00C81B84" w:rsidRDefault="00AD5E1E" w:rsidP="00C81B84">
            <w:r w:rsidRPr="00C81B84">
              <w:t>251 118</w:t>
            </w:r>
          </w:p>
        </w:tc>
      </w:tr>
      <w:tr w:rsidR="00EE2529" w:rsidRPr="00C81B84" w14:paraId="68309CF8" w14:textId="77777777">
        <w:trPr>
          <w:trHeight w:val="640"/>
        </w:trPr>
        <w:tc>
          <w:tcPr>
            <w:tcW w:w="580" w:type="dxa"/>
            <w:tcBorders>
              <w:top w:val="nil"/>
              <w:left w:val="nil"/>
              <w:bottom w:val="nil"/>
              <w:right w:val="nil"/>
            </w:tcBorders>
            <w:tcMar>
              <w:top w:w="128" w:type="dxa"/>
              <w:left w:w="43" w:type="dxa"/>
              <w:bottom w:w="43" w:type="dxa"/>
              <w:right w:w="43" w:type="dxa"/>
            </w:tcMar>
          </w:tcPr>
          <w:p w14:paraId="16D7DE41" w14:textId="77777777" w:rsidR="00EE2529" w:rsidRPr="00C81B84" w:rsidRDefault="00AD5E1E" w:rsidP="00C81B84">
            <w:r w:rsidRPr="00C81B84">
              <w:t>1100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76305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295372" w14:textId="77777777" w:rsidR="00EE2529" w:rsidRPr="00C81B84" w:rsidRDefault="00AD5E1E" w:rsidP="00C81B84">
            <w:r w:rsidRPr="00C81B84">
              <w:t>Landbruks- og matdepartementet: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730E29" w14:textId="77777777" w:rsidR="00EE2529" w:rsidRPr="00C81B84" w:rsidRDefault="00AD5E1E" w:rsidP="00C81B84">
            <w:r w:rsidRPr="00C81B84">
              <w:t>1 091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F31B41" w14:textId="77777777" w:rsidR="00EE2529" w:rsidRPr="00C81B84" w:rsidRDefault="00AD5E1E" w:rsidP="00C81B84">
            <w:r w:rsidRPr="00C81B84">
              <w:t>770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6956B7" w14:textId="77777777" w:rsidR="00EE2529" w:rsidRPr="00C81B84" w:rsidRDefault="00AD5E1E" w:rsidP="00C81B84">
            <w:r w:rsidRPr="00C81B84">
              <w:t>1 861</w:t>
            </w:r>
          </w:p>
        </w:tc>
      </w:tr>
      <w:tr w:rsidR="00EE2529" w:rsidRPr="00C81B84" w14:paraId="774144FE" w14:textId="77777777">
        <w:trPr>
          <w:trHeight w:val="640"/>
        </w:trPr>
        <w:tc>
          <w:tcPr>
            <w:tcW w:w="580" w:type="dxa"/>
            <w:tcBorders>
              <w:top w:val="nil"/>
              <w:left w:val="nil"/>
              <w:bottom w:val="nil"/>
              <w:right w:val="nil"/>
            </w:tcBorders>
            <w:tcMar>
              <w:top w:w="128" w:type="dxa"/>
              <w:left w:w="43" w:type="dxa"/>
              <w:bottom w:w="43" w:type="dxa"/>
              <w:right w:w="43" w:type="dxa"/>
            </w:tcMar>
          </w:tcPr>
          <w:p w14:paraId="2C02C4EA" w14:textId="77777777" w:rsidR="00EE2529" w:rsidRPr="00C81B84" w:rsidRDefault="00AD5E1E" w:rsidP="00C81B84">
            <w:r w:rsidRPr="00C81B84">
              <w:t>1100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49114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28F3E9" w14:textId="77777777" w:rsidR="00EE2529" w:rsidRPr="00C81B84" w:rsidRDefault="00AD5E1E" w:rsidP="00C81B84">
            <w:r w:rsidRPr="00C81B84">
              <w:t>Landbruks- og matdepartementet: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221C0C" w14:textId="77777777" w:rsidR="00EE2529" w:rsidRPr="00C81B84" w:rsidRDefault="00AD5E1E" w:rsidP="00C81B84">
            <w:r w:rsidRPr="00C81B84">
              <w:t>312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9AB4AD" w14:textId="77777777" w:rsidR="00EE2529" w:rsidRPr="00C81B84" w:rsidRDefault="00AD5E1E" w:rsidP="00C81B84">
            <w:r w:rsidRPr="00C81B84">
              <w:t>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123328" w14:textId="77777777" w:rsidR="00EE2529" w:rsidRPr="00C81B84" w:rsidRDefault="00AD5E1E" w:rsidP="00C81B84">
            <w:r w:rsidRPr="00C81B84">
              <w:t>321</w:t>
            </w:r>
          </w:p>
        </w:tc>
      </w:tr>
      <w:tr w:rsidR="00EE2529" w:rsidRPr="00C81B84" w14:paraId="107A1215" w14:textId="77777777">
        <w:trPr>
          <w:trHeight w:val="880"/>
        </w:trPr>
        <w:tc>
          <w:tcPr>
            <w:tcW w:w="580" w:type="dxa"/>
            <w:tcBorders>
              <w:top w:val="nil"/>
              <w:left w:val="nil"/>
              <w:bottom w:val="nil"/>
              <w:right w:val="nil"/>
            </w:tcBorders>
            <w:tcMar>
              <w:top w:w="128" w:type="dxa"/>
              <w:left w:w="43" w:type="dxa"/>
              <w:bottom w:w="43" w:type="dxa"/>
              <w:right w:w="43" w:type="dxa"/>
            </w:tcMar>
          </w:tcPr>
          <w:p w14:paraId="1E00BEB5" w14:textId="77777777" w:rsidR="00EE2529" w:rsidRPr="00C81B84" w:rsidRDefault="00AD5E1E" w:rsidP="00C81B84">
            <w:r w:rsidRPr="00C81B84">
              <w:t>1100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A0F81A"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5AC8D3" w14:textId="77777777" w:rsidR="00EE2529" w:rsidRPr="00C81B84" w:rsidRDefault="00AD5E1E" w:rsidP="00C81B84">
            <w:r w:rsidRPr="00C81B84">
              <w:t>Landbruks- og matdepartementet: Større utstyrsanskaffelser og vedlikehold – ordinære forvaltningsorganer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D71628" w14:textId="77777777" w:rsidR="00EE2529" w:rsidRPr="00C81B84" w:rsidRDefault="00AD5E1E" w:rsidP="00C81B84">
            <w:r w:rsidRPr="00C81B84">
              <w:t>93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79A54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C700E3" w14:textId="77777777" w:rsidR="00EE2529" w:rsidRPr="00C81B84" w:rsidRDefault="00AD5E1E" w:rsidP="00C81B84">
            <w:r w:rsidRPr="00C81B84">
              <w:t>93</w:t>
            </w:r>
          </w:p>
        </w:tc>
      </w:tr>
      <w:tr w:rsidR="00EE2529" w:rsidRPr="00C81B84" w14:paraId="0602BE22" w14:textId="77777777">
        <w:trPr>
          <w:trHeight w:val="880"/>
        </w:trPr>
        <w:tc>
          <w:tcPr>
            <w:tcW w:w="580" w:type="dxa"/>
            <w:tcBorders>
              <w:top w:val="nil"/>
              <w:left w:val="nil"/>
              <w:bottom w:val="nil"/>
              <w:right w:val="nil"/>
            </w:tcBorders>
            <w:tcMar>
              <w:top w:w="128" w:type="dxa"/>
              <w:left w:w="43" w:type="dxa"/>
              <w:bottom w:w="43" w:type="dxa"/>
              <w:right w:w="43" w:type="dxa"/>
            </w:tcMar>
          </w:tcPr>
          <w:p w14:paraId="36146ECB" w14:textId="77777777" w:rsidR="00EE2529" w:rsidRPr="00C81B84" w:rsidRDefault="00AD5E1E" w:rsidP="00C81B84">
            <w:r w:rsidRPr="00C81B84">
              <w:t>1100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EB404E"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40ED305" w14:textId="77777777" w:rsidR="00EE2529" w:rsidRPr="00C81B84" w:rsidRDefault="00AD5E1E" w:rsidP="00C81B84">
            <w:r w:rsidRPr="00C81B84">
              <w:t>Landbruks- og matdepartementet: Større utstyrsanskaffelser og vedlikehold – forvaltningsorganer med særskilte fullmakter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222C2" w14:textId="77777777" w:rsidR="00EE2529" w:rsidRPr="00C81B84" w:rsidRDefault="00AD5E1E" w:rsidP="00C81B84">
            <w:r w:rsidRPr="00C81B84">
              <w:t>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BC524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AE4E68" w14:textId="77777777" w:rsidR="00EE2529" w:rsidRPr="00C81B84" w:rsidRDefault="00AD5E1E" w:rsidP="00C81B84">
            <w:r w:rsidRPr="00C81B84">
              <w:t>6</w:t>
            </w:r>
          </w:p>
        </w:tc>
      </w:tr>
      <w:tr w:rsidR="00EE2529" w:rsidRPr="00C81B84" w14:paraId="278CA7E2" w14:textId="77777777">
        <w:trPr>
          <w:trHeight w:val="640"/>
        </w:trPr>
        <w:tc>
          <w:tcPr>
            <w:tcW w:w="580" w:type="dxa"/>
            <w:tcBorders>
              <w:top w:val="nil"/>
              <w:left w:val="nil"/>
              <w:bottom w:val="nil"/>
              <w:right w:val="nil"/>
            </w:tcBorders>
            <w:tcMar>
              <w:top w:w="128" w:type="dxa"/>
              <w:left w:w="43" w:type="dxa"/>
              <w:bottom w:w="43" w:type="dxa"/>
              <w:right w:w="43" w:type="dxa"/>
            </w:tcMar>
          </w:tcPr>
          <w:p w14:paraId="3244C35E" w14:textId="77777777" w:rsidR="00EE2529" w:rsidRPr="00C81B84" w:rsidRDefault="00AD5E1E" w:rsidP="00C81B84">
            <w:r w:rsidRPr="00C81B84">
              <w:t>1112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07BCA7"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DCFB6E" w14:textId="77777777" w:rsidR="00EE2529" w:rsidRPr="00C81B84" w:rsidRDefault="00AD5E1E" w:rsidP="00C81B84">
            <w:r w:rsidRPr="00C81B84">
              <w:t>Veterinærinstituttet: Kunnskapsutvikling, formidling og beredskap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A67D9B" w14:textId="77777777" w:rsidR="00EE2529" w:rsidRPr="00C81B84" w:rsidRDefault="00AD5E1E" w:rsidP="00C81B84">
            <w:r w:rsidRPr="00C81B84">
              <w:t>2 175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2D8A8F" w14:textId="77777777" w:rsidR="00EE2529" w:rsidRPr="00C81B84" w:rsidRDefault="00AD5E1E" w:rsidP="00C81B84">
            <w:r w:rsidRPr="00C81B84">
              <w:t>515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29757A" w14:textId="77777777" w:rsidR="00EE2529" w:rsidRPr="00C81B84" w:rsidRDefault="00AD5E1E" w:rsidP="00C81B84">
            <w:r w:rsidRPr="00C81B84">
              <w:t>2 690</w:t>
            </w:r>
          </w:p>
        </w:tc>
      </w:tr>
      <w:tr w:rsidR="00EE2529" w:rsidRPr="00C81B84" w14:paraId="1D31A4CC" w14:textId="77777777">
        <w:trPr>
          <w:trHeight w:val="380"/>
        </w:trPr>
        <w:tc>
          <w:tcPr>
            <w:tcW w:w="580" w:type="dxa"/>
            <w:tcBorders>
              <w:top w:val="nil"/>
              <w:left w:val="nil"/>
              <w:bottom w:val="nil"/>
              <w:right w:val="nil"/>
            </w:tcBorders>
            <w:tcMar>
              <w:top w:w="128" w:type="dxa"/>
              <w:left w:w="43" w:type="dxa"/>
              <w:bottom w:w="43" w:type="dxa"/>
              <w:right w:w="43" w:type="dxa"/>
            </w:tcMar>
          </w:tcPr>
          <w:p w14:paraId="5A11456B" w14:textId="77777777" w:rsidR="00EE2529" w:rsidRPr="00C81B84" w:rsidRDefault="00AD5E1E" w:rsidP="00C81B84">
            <w:r w:rsidRPr="00C81B84">
              <w:t>1115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A0FC2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1F7302D" w14:textId="77777777" w:rsidR="00EE2529" w:rsidRPr="00C81B84" w:rsidRDefault="00AD5E1E" w:rsidP="00C81B84">
            <w:r w:rsidRPr="00C81B84">
              <w:t>Mattilsynet: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0026A" w14:textId="77777777" w:rsidR="00EE2529" w:rsidRPr="00C81B84" w:rsidRDefault="00AD5E1E" w:rsidP="00C81B84">
            <w:r w:rsidRPr="00C81B84">
              <w:t>13 318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699511" w14:textId="77777777" w:rsidR="00EE2529" w:rsidRPr="00C81B84" w:rsidRDefault="00AD5E1E" w:rsidP="00C81B84">
            <w:r w:rsidRPr="00C81B84">
              <w:t>2 637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88910F" w14:textId="77777777" w:rsidR="00EE2529" w:rsidRPr="00C81B84" w:rsidRDefault="00AD5E1E" w:rsidP="00C81B84">
            <w:r w:rsidRPr="00C81B84">
              <w:t>15 955</w:t>
            </w:r>
          </w:p>
        </w:tc>
      </w:tr>
      <w:tr w:rsidR="00EE2529" w:rsidRPr="00C81B84" w14:paraId="09D756DA" w14:textId="77777777">
        <w:trPr>
          <w:trHeight w:val="640"/>
        </w:trPr>
        <w:tc>
          <w:tcPr>
            <w:tcW w:w="580" w:type="dxa"/>
            <w:tcBorders>
              <w:top w:val="nil"/>
              <w:left w:val="nil"/>
              <w:bottom w:val="nil"/>
              <w:right w:val="nil"/>
            </w:tcBorders>
            <w:tcMar>
              <w:top w:w="128" w:type="dxa"/>
              <w:left w:w="43" w:type="dxa"/>
              <w:bottom w:w="43" w:type="dxa"/>
              <w:right w:w="43" w:type="dxa"/>
            </w:tcMar>
          </w:tcPr>
          <w:p w14:paraId="148BF05E" w14:textId="77777777" w:rsidR="00EE2529" w:rsidRPr="00C81B84" w:rsidRDefault="00AD5E1E" w:rsidP="00C81B84">
            <w:r w:rsidRPr="00C81B84">
              <w:t>1115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90F9D9"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CDE068" w14:textId="77777777" w:rsidR="00EE2529" w:rsidRPr="00C81B84" w:rsidRDefault="00AD5E1E" w:rsidP="00C81B84">
            <w:r w:rsidRPr="00C81B84">
              <w:t>Mattilsynet: Reguleringspremie til kommunale og fylkeskommunale pensjonskasser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26E92C" w14:textId="77777777" w:rsidR="00EE2529" w:rsidRPr="00C81B84" w:rsidRDefault="00AD5E1E" w:rsidP="00C81B84">
            <w:r w:rsidRPr="00C81B84">
              <w:t>269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CC0C56" w14:textId="77777777" w:rsidR="00EE2529" w:rsidRPr="00C81B84" w:rsidRDefault="00AD5E1E" w:rsidP="00C81B84">
            <w:r w:rsidRPr="00C81B84">
              <w:t>30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02006F" w14:textId="77777777" w:rsidR="00EE2529" w:rsidRPr="00C81B84" w:rsidRDefault="00AD5E1E" w:rsidP="00C81B84">
            <w:r w:rsidRPr="00C81B84">
              <w:t>299</w:t>
            </w:r>
          </w:p>
        </w:tc>
      </w:tr>
      <w:tr w:rsidR="00EE2529" w:rsidRPr="00C81B84" w14:paraId="726FFAC2" w14:textId="77777777">
        <w:trPr>
          <w:trHeight w:val="640"/>
        </w:trPr>
        <w:tc>
          <w:tcPr>
            <w:tcW w:w="580" w:type="dxa"/>
            <w:tcBorders>
              <w:top w:val="nil"/>
              <w:left w:val="nil"/>
              <w:bottom w:val="nil"/>
              <w:right w:val="nil"/>
            </w:tcBorders>
            <w:tcMar>
              <w:top w:w="128" w:type="dxa"/>
              <w:left w:w="43" w:type="dxa"/>
              <w:bottom w:w="43" w:type="dxa"/>
              <w:right w:w="43" w:type="dxa"/>
            </w:tcMar>
          </w:tcPr>
          <w:p w14:paraId="252BA956" w14:textId="77777777" w:rsidR="00EE2529" w:rsidRPr="00C81B84" w:rsidRDefault="00AD5E1E" w:rsidP="00C81B84">
            <w:r w:rsidRPr="00C81B84">
              <w:t>1136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70C0E4E"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48D7371" w14:textId="77777777" w:rsidR="00EE2529" w:rsidRPr="00C81B84" w:rsidRDefault="00AD5E1E" w:rsidP="00C81B84">
            <w:r w:rsidRPr="00C81B84">
              <w:t>Norsk institutt for bioøkonomi: Kunnskapsutvikling, formidling og beredskap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929D3B" w14:textId="77777777" w:rsidR="00EE2529" w:rsidRPr="00C81B84" w:rsidRDefault="00AD5E1E" w:rsidP="00C81B84">
            <w:r w:rsidRPr="00C81B84">
              <w:t>5 173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A6987A" w14:textId="77777777" w:rsidR="00EE2529" w:rsidRPr="00C81B84" w:rsidRDefault="00AD5E1E" w:rsidP="00C81B84">
            <w:r w:rsidRPr="00C81B84">
              <w:t>1 047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347B6E" w14:textId="77777777" w:rsidR="00EE2529" w:rsidRPr="00C81B84" w:rsidRDefault="00AD5E1E" w:rsidP="00C81B84">
            <w:r w:rsidRPr="00C81B84">
              <w:t>6 220</w:t>
            </w:r>
          </w:p>
        </w:tc>
      </w:tr>
      <w:tr w:rsidR="00EE2529" w:rsidRPr="00C81B84" w14:paraId="2E2DBB6B" w14:textId="77777777">
        <w:trPr>
          <w:trHeight w:val="640"/>
        </w:trPr>
        <w:tc>
          <w:tcPr>
            <w:tcW w:w="580" w:type="dxa"/>
            <w:tcBorders>
              <w:top w:val="nil"/>
              <w:left w:val="nil"/>
              <w:bottom w:val="nil"/>
              <w:right w:val="nil"/>
            </w:tcBorders>
            <w:tcMar>
              <w:top w:w="128" w:type="dxa"/>
              <w:left w:w="43" w:type="dxa"/>
              <w:bottom w:w="43" w:type="dxa"/>
              <w:right w:w="43" w:type="dxa"/>
            </w:tcMar>
          </w:tcPr>
          <w:p w14:paraId="4CF3CF79" w14:textId="77777777" w:rsidR="00EE2529" w:rsidRPr="00C81B84" w:rsidRDefault="00AD5E1E" w:rsidP="00C81B84">
            <w:r w:rsidRPr="00C81B84">
              <w:t>1137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6B3D7B"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D22806E" w14:textId="77777777" w:rsidR="00EE2529" w:rsidRPr="00C81B84" w:rsidRDefault="00AD5E1E" w:rsidP="00C81B84">
            <w:r w:rsidRPr="00C81B84">
              <w:t>Forskning og innovasjon: Forskningsaktivitet,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A5F99D" w14:textId="77777777" w:rsidR="00EE2529" w:rsidRPr="00C81B84" w:rsidRDefault="00AD5E1E" w:rsidP="00C81B84">
            <w:r w:rsidRPr="00C81B84">
              <w:t>4 184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65ED6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515B70" w14:textId="77777777" w:rsidR="00EE2529" w:rsidRPr="00C81B84" w:rsidRDefault="00AD5E1E" w:rsidP="00C81B84">
            <w:r w:rsidRPr="00C81B84">
              <w:t>4 184</w:t>
            </w:r>
          </w:p>
        </w:tc>
      </w:tr>
      <w:tr w:rsidR="00EE2529" w:rsidRPr="00C81B84" w14:paraId="540D9067" w14:textId="77777777">
        <w:trPr>
          <w:trHeight w:val="640"/>
        </w:trPr>
        <w:tc>
          <w:tcPr>
            <w:tcW w:w="580" w:type="dxa"/>
            <w:tcBorders>
              <w:top w:val="nil"/>
              <w:left w:val="nil"/>
              <w:bottom w:val="nil"/>
              <w:right w:val="nil"/>
            </w:tcBorders>
            <w:tcMar>
              <w:top w:w="128" w:type="dxa"/>
              <w:left w:w="43" w:type="dxa"/>
              <w:bottom w:w="43" w:type="dxa"/>
              <w:right w:w="43" w:type="dxa"/>
            </w:tcMar>
          </w:tcPr>
          <w:p w14:paraId="2B7BC8A5" w14:textId="77777777" w:rsidR="00EE2529" w:rsidRPr="00C81B84" w:rsidRDefault="00AD5E1E" w:rsidP="00C81B84">
            <w:r w:rsidRPr="00C81B84">
              <w:t>1137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CD3470"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618600" w14:textId="77777777" w:rsidR="00EE2529" w:rsidRPr="00C81B84" w:rsidRDefault="00AD5E1E" w:rsidP="00C81B84">
            <w:r w:rsidRPr="00C81B84">
              <w:t>Forskning og innovasjon: Grunnbevilgninger m.m.,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5E9B9F" w14:textId="77777777" w:rsidR="00EE2529" w:rsidRPr="00C81B84" w:rsidRDefault="00AD5E1E" w:rsidP="00C81B84">
            <w:r w:rsidRPr="00C81B84">
              <w:t>4 247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84F2A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5D22D2" w14:textId="77777777" w:rsidR="00EE2529" w:rsidRPr="00C81B84" w:rsidRDefault="00AD5E1E" w:rsidP="00C81B84">
            <w:r w:rsidRPr="00C81B84">
              <w:t>4 247</w:t>
            </w:r>
          </w:p>
        </w:tc>
      </w:tr>
      <w:tr w:rsidR="00EE2529" w:rsidRPr="00C81B84" w14:paraId="54058DA3" w14:textId="77777777">
        <w:trPr>
          <w:trHeight w:val="640"/>
        </w:trPr>
        <w:tc>
          <w:tcPr>
            <w:tcW w:w="580" w:type="dxa"/>
            <w:tcBorders>
              <w:top w:val="nil"/>
              <w:left w:val="nil"/>
              <w:bottom w:val="nil"/>
              <w:right w:val="nil"/>
            </w:tcBorders>
            <w:tcMar>
              <w:top w:w="128" w:type="dxa"/>
              <w:left w:w="43" w:type="dxa"/>
              <w:bottom w:w="43" w:type="dxa"/>
              <w:right w:w="43" w:type="dxa"/>
            </w:tcMar>
          </w:tcPr>
          <w:p w14:paraId="2769AF83" w14:textId="77777777" w:rsidR="00EE2529" w:rsidRPr="00C81B84" w:rsidRDefault="00AD5E1E" w:rsidP="00C81B84">
            <w:r w:rsidRPr="00C81B84">
              <w:t>1137</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7F043E"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D27538" w14:textId="77777777" w:rsidR="00EE2529" w:rsidRPr="00C81B84" w:rsidRDefault="00AD5E1E" w:rsidP="00C81B84">
            <w:r w:rsidRPr="00C81B84">
              <w:t>Forskning og innovasjon: Innovasjonsaktivitet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7D61C" w14:textId="77777777" w:rsidR="00EE2529" w:rsidRPr="00C81B84" w:rsidRDefault="00AD5E1E" w:rsidP="00C81B84">
            <w:r w:rsidRPr="00C81B84">
              <w:t>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0DD82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22AEE51" w14:textId="77777777" w:rsidR="00EE2529" w:rsidRPr="00C81B84" w:rsidRDefault="00AD5E1E" w:rsidP="00C81B84">
            <w:r w:rsidRPr="00C81B84">
              <w:t>59</w:t>
            </w:r>
          </w:p>
        </w:tc>
      </w:tr>
      <w:tr w:rsidR="00EE2529" w:rsidRPr="00C81B84" w14:paraId="2F261A28" w14:textId="77777777">
        <w:trPr>
          <w:trHeight w:val="640"/>
        </w:trPr>
        <w:tc>
          <w:tcPr>
            <w:tcW w:w="580" w:type="dxa"/>
            <w:tcBorders>
              <w:top w:val="nil"/>
              <w:left w:val="nil"/>
              <w:bottom w:val="nil"/>
              <w:right w:val="nil"/>
            </w:tcBorders>
            <w:tcMar>
              <w:top w:w="128" w:type="dxa"/>
              <w:left w:w="43" w:type="dxa"/>
              <w:bottom w:w="43" w:type="dxa"/>
              <w:right w:w="43" w:type="dxa"/>
            </w:tcMar>
          </w:tcPr>
          <w:p w14:paraId="74179BD9" w14:textId="77777777" w:rsidR="00EE2529" w:rsidRPr="00C81B84" w:rsidRDefault="00AD5E1E" w:rsidP="00C81B84">
            <w:r w:rsidRPr="00C81B84">
              <w:t>1138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C2DAC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4FE360" w14:textId="77777777" w:rsidR="00EE2529" w:rsidRPr="00C81B84" w:rsidRDefault="00AD5E1E" w:rsidP="00C81B84">
            <w:r w:rsidRPr="00C81B84">
              <w:t>Støtte til organisasjoner m.m.: Støtte til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D2C6F8" w14:textId="77777777" w:rsidR="00EE2529" w:rsidRPr="00C81B84" w:rsidRDefault="00AD5E1E" w:rsidP="00C81B84">
            <w:r w:rsidRPr="00C81B84">
              <w:t>868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2803E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2B1089" w14:textId="77777777" w:rsidR="00EE2529" w:rsidRPr="00C81B84" w:rsidRDefault="00AD5E1E" w:rsidP="00C81B84">
            <w:r w:rsidRPr="00C81B84">
              <w:t>868</w:t>
            </w:r>
          </w:p>
        </w:tc>
      </w:tr>
      <w:tr w:rsidR="00EE2529" w:rsidRPr="00C81B84" w14:paraId="05370D47" w14:textId="77777777">
        <w:trPr>
          <w:trHeight w:val="880"/>
        </w:trPr>
        <w:tc>
          <w:tcPr>
            <w:tcW w:w="580" w:type="dxa"/>
            <w:tcBorders>
              <w:top w:val="nil"/>
              <w:left w:val="nil"/>
              <w:bottom w:val="nil"/>
              <w:right w:val="nil"/>
            </w:tcBorders>
            <w:tcMar>
              <w:top w:w="128" w:type="dxa"/>
              <w:left w:w="43" w:type="dxa"/>
              <w:bottom w:w="43" w:type="dxa"/>
              <w:right w:w="43" w:type="dxa"/>
            </w:tcMar>
          </w:tcPr>
          <w:p w14:paraId="63C647D2" w14:textId="77777777" w:rsidR="00EE2529" w:rsidRPr="00C81B84" w:rsidRDefault="00AD5E1E" w:rsidP="00C81B84">
            <w:r w:rsidRPr="00C81B84">
              <w:t>1138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BE3495"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3F4042E" w14:textId="77777777" w:rsidR="00EE2529" w:rsidRPr="00C81B84" w:rsidRDefault="00AD5E1E" w:rsidP="00C81B84">
            <w:r w:rsidRPr="00C81B84">
              <w:t xml:space="preserve">Støtte til organisasjoner m.m.: Internasjonalt </w:t>
            </w:r>
            <w:proofErr w:type="spellStart"/>
            <w:r w:rsidRPr="00C81B84">
              <w:t>skogpolitisk</w:t>
            </w:r>
            <w:proofErr w:type="spellEnd"/>
            <w:r w:rsidRPr="00C81B84">
              <w:t xml:space="preserve"> samarbeid – organisasjoner og prosesser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514091" w14:textId="77777777" w:rsidR="00EE2529" w:rsidRPr="00C81B84" w:rsidRDefault="00AD5E1E" w:rsidP="00C81B84">
            <w:r w:rsidRPr="00C81B84">
              <w:t>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26A4B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889B023" w14:textId="77777777" w:rsidR="00EE2529" w:rsidRPr="00C81B84" w:rsidRDefault="00AD5E1E" w:rsidP="00C81B84">
            <w:r w:rsidRPr="00C81B84">
              <w:t>29</w:t>
            </w:r>
          </w:p>
        </w:tc>
      </w:tr>
      <w:tr w:rsidR="00EE2529" w:rsidRPr="00C81B84" w14:paraId="1D8014FE" w14:textId="77777777">
        <w:trPr>
          <w:trHeight w:val="640"/>
        </w:trPr>
        <w:tc>
          <w:tcPr>
            <w:tcW w:w="580" w:type="dxa"/>
            <w:tcBorders>
              <w:top w:val="nil"/>
              <w:left w:val="nil"/>
              <w:bottom w:val="nil"/>
              <w:right w:val="nil"/>
            </w:tcBorders>
            <w:tcMar>
              <w:top w:w="128" w:type="dxa"/>
              <w:left w:w="43" w:type="dxa"/>
              <w:bottom w:w="43" w:type="dxa"/>
              <w:right w:w="43" w:type="dxa"/>
            </w:tcMar>
          </w:tcPr>
          <w:p w14:paraId="2C05191D" w14:textId="77777777" w:rsidR="00EE2529" w:rsidRPr="00C81B84" w:rsidRDefault="00AD5E1E" w:rsidP="00C81B84">
            <w:r w:rsidRPr="00C81B84">
              <w:t>1138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A1297A"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C11325" w14:textId="77777777" w:rsidR="00EE2529" w:rsidRPr="00C81B84" w:rsidRDefault="00AD5E1E" w:rsidP="00C81B84">
            <w:r w:rsidRPr="00C81B84">
              <w:t>Støtte til organisasjoner m.m.: Stiftelsen Norsk senter for økologisk landbruk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086CE0" w14:textId="77777777" w:rsidR="00EE2529" w:rsidRPr="00C81B84" w:rsidRDefault="00AD5E1E" w:rsidP="00C81B84">
            <w:r w:rsidRPr="00C81B84">
              <w:t>135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459FB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90D4796" w14:textId="77777777" w:rsidR="00EE2529" w:rsidRPr="00C81B84" w:rsidRDefault="00AD5E1E" w:rsidP="00C81B84">
            <w:r w:rsidRPr="00C81B84">
              <w:t>135</w:t>
            </w:r>
          </w:p>
        </w:tc>
      </w:tr>
      <w:tr w:rsidR="00EE2529" w:rsidRPr="00C81B84" w14:paraId="202AC2FE" w14:textId="77777777">
        <w:trPr>
          <w:trHeight w:val="640"/>
        </w:trPr>
        <w:tc>
          <w:tcPr>
            <w:tcW w:w="580" w:type="dxa"/>
            <w:tcBorders>
              <w:top w:val="nil"/>
              <w:left w:val="nil"/>
              <w:bottom w:val="nil"/>
              <w:right w:val="nil"/>
            </w:tcBorders>
            <w:tcMar>
              <w:top w:w="128" w:type="dxa"/>
              <w:left w:w="43" w:type="dxa"/>
              <w:bottom w:w="43" w:type="dxa"/>
              <w:right w:w="43" w:type="dxa"/>
            </w:tcMar>
          </w:tcPr>
          <w:p w14:paraId="55B22366" w14:textId="77777777" w:rsidR="00EE2529" w:rsidRPr="00C81B84" w:rsidRDefault="00AD5E1E" w:rsidP="00C81B84">
            <w:r w:rsidRPr="00C81B84">
              <w:t>1138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04D2B4"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140448" w14:textId="77777777" w:rsidR="00EE2529" w:rsidRPr="00C81B84" w:rsidRDefault="00AD5E1E" w:rsidP="00C81B84">
            <w:r w:rsidRPr="00C81B84">
              <w:t>Støtte til organisasjoner m.m.: Nasjonalt senter for fjellandbruk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F4FD2C" w14:textId="77777777" w:rsidR="00EE2529" w:rsidRPr="00C81B84" w:rsidRDefault="00AD5E1E" w:rsidP="00C81B84">
            <w:r w:rsidRPr="00C81B84">
              <w:t>85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A1519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C4923B" w14:textId="77777777" w:rsidR="00EE2529" w:rsidRPr="00C81B84" w:rsidRDefault="00AD5E1E" w:rsidP="00C81B84">
            <w:r w:rsidRPr="00C81B84">
              <w:t>85</w:t>
            </w:r>
          </w:p>
        </w:tc>
      </w:tr>
      <w:tr w:rsidR="00EE2529" w:rsidRPr="00C81B84" w14:paraId="398AB73A" w14:textId="77777777">
        <w:trPr>
          <w:trHeight w:val="880"/>
        </w:trPr>
        <w:tc>
          <w:tcPr>
            <w:tcW w:w="580" w:type="dxa"/>
            <w:tcBorders>
              <w:top w:val="nil"/>
              <w:left w:val="nil"/>
              <w:bottom w:val="nil"/>
              <w:right w:val="nil"/>
            </w:tcBorders>
            <w:tcMar>
              <w:top w:w="128" w:type="dxa"/>
              <w:left w:w="43" w:type="dxa"/>
              <w:bottom w:w="43" w:type="dxa"/>
              <w:right w:w="43" w:type="dxa"/>
            </w:tcMar>
          </w:tcPr>
          <w:p w14:paraId="238750C8" w14:textId="77777777" w:rsidR="00EE2529" w:rsidRPr="00C81B84" w:rsidRDefault="00AD5E1E" w:rsidP="00C81B84">
            <w:r w:rsidRPr="00C81B84">
              <w:t>1139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32DF9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B7D8DA" w14:textId="77777777" w:rsidR="00EE2529" w:rsidRPr="00C81B84" w:rsidRDefault="00AD5E1E" w:rsidP="00C81B84">
            <w:r w:rsidRPr="00C81B84">
              <w:t>Genressurser, miljø- og ressursregistreringer: Spesielle driftsutgifter, Svalbard globale frøhvelv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0703DA" w14:textId="77777777" w:rsidR="00EE2529" w:rsidRPr="00C81B84" w:rsidRDefault="00AD5E1E" w:rsidP="00C81B84">
            <w:r w:rsidRPr="00C81B84">
              <w:t>340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2BA82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DF81FE" w14:textId="77777777" w:rsidR="00EE2529" w:rsidRPr="00C81B84" w:rsidRDefault="00AD5E1E" w:rsidP="00C81B84">
            <w:r w:rsidRPr="00C81B84">
              <w:t>340</w:t>
            </w:r>
          </w:p>
        </w:tc>
      </w:tr>
      <w:tr w:rsidR="00EE2529" w:rsidRPr="00C81B84" w14:paraId="70494216" w14:textId="77777777">
        <w:trPr>
          <w:trHeight w:val="640"/>
        </w:trPr>
        <w:tc>
          <w:tcPr>
            <w:tcW w:w="580" w:type="dxa"/>
            <w:tcBorders>
              <w:top w:val="nil"/>
              <w:left w:val="nil"/>
              <w:bottom w:val="nil"/>
              <w:right w:val="nil"/>
            </w:tcBorders>
            <w:tcMar>
              <w:top w:w="128" w:type="dxa"/>
              <w:left w:w="43" w:type="dxa"/>
              <w:bottom w:w="43" w:type="dxa"/>
              <w:right w:w="43" w:type="dxa"/>
            </w:tcMar>
          </w:tcPr>
          <w:p w14:paraId="19A410A0" w14:textId="77777777" w:rsidR="00EE2529" w:rsidRPr="00C81B84" w:rsidRDefault="00AD5E1E" w:rsidP="00C81B84">
            <w:r w:rsidRPr="00C81B84">
              <w:t>1139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1E9AD3"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265C2F" w14:textId="77777777" w:rsidR="00EE2529" w:rsidRPr="00C81B84" w:rsidRDefault="00AD5E1E" w:rsidP="00C81B84">
            <w:r w:rsidRPr="00C81B84">
              <w:t>Genressurser, miljø- og ressursregistreringer: Miljøregistreringer i skog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AB2E26" w14:textId="77777777" w:rsidR="00EE2529" w:rsidRPr="00C81B84" w:rsidRDefault="00AD5E1E" w:rsidP="00C81B84">
            <w:r w:rsidRPr="00C81B84">
              <w:t>97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62EB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09E956" w14:textId="77777777" w:rsidR="00EE2529" w:rsidRPr="00C81B84" w:rsidRDefault="00AD5E1E" w:rsidP="00C81B84">
            <w:r w:rsidRPr="00C81B84">
              <w:t>97</w:t>
            </w:r>
          </w:p>
        </w:tc>
      </w:tr>
      <w:tr w:rsidR="00EE2529" w:rsidRPr="00C81B84" w14:paraId="31FA88F2" w14:textId="77777777">
        <w:trPr>
          <w:trHeight w:val="1140"/>
        </w:trPr>
        <w:tc>
          <w:tcPr>
            <w:tcW w:w="580" w:type="dxa"/>
            <w:tcBorders>
              <w:top w:val="nil"/>
              <w:left w:val="nil"/>
              <w:bottom w:val="nil"/>
              <w:right w:val="nil"/>
            </w:tcBorders>
            <w:tcMar>
              <w:top w:w="128" w:type="dxa"/>
              <w:left w:w="43" w:type="dxa"/>
              <w:bottom w:w="43" w:type="dxa"/>
              <w:right w:w="43" w:type="dxa"/>
            </w:tcMar>
          </w:tcPr>
          <w:p w14:paraId="45792886" w14:textId="77777777" w:rsidR="00EE2529" w:rsidRPr="00C81B84" w:rsidRDefault="00AD5E1E" w:rsidP="00C81B84">
            <w:r w:rsidRPr="00C81B84">
              <w:t>1139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14711F"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44A74D" w14:textId="77777777" w:rsidR="00EE2529" w:rsidRPr="00C81B84" w:rsidRDefault="00AD5E1E" w:rsidP="00C81B84">
            <w:r w:rsidRPr="00C81B84">
              <w:t>Genressurser, miljø- og ressursregistreringer: Tilskudd til bevaring og bærekraftig bruk av husdyr-, plante- og skogtregenetiske ressurser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D3042B" w14:textId="77777777" w:rsidR="00EE2529" w:rsidRPr="00C81B84" w:rsidRDefault="00AD5E1E" w:rsidP="00C81B84">
            <w:r w:rsidRPr="00C81B84">
              <w:t>150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53E59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9C01B7" w14:textId="77777777" w:rsidR="00EE2529" w:rsidRPr="00C81B84" w:rsidRDefault="00AD5E1E" w:rsidP="00C81B84">
            <w:r w:rsidRPr="00C81B84">
              <w:t>150</w:t>
            </w:r>
          </w:p>
        </w:tc>
      </w:tr>
      <w:tr w:rsidR="00EE2529" w:rsidRPr="00C81B84" w14:paraId="6B4543C5" w14:textId="77777777">
        <w:trPr>
          <w:trHeight w:val="880"/>
        </w:trPr>
        <w:tc>
          <w:tcPr>
            <w:tcW w:w="580" w:type="dxa"/>
            <w:tcBorders>
              <w:top w:val="nil"/>
              <w:left w:val="nil"/>
              <w:bottom w:val="nil"/>
              <w:right w:val="nil"/>
            </w:tcBorders>
            <w:tcMar>
              <w:top w:w="128" w:type="dxa"/>
              <w:left w:w="43" w:type="dxa"/>
              <w:bottom w:w="43" w:type="dxa"/>
              <w:right w:w="43" w:type="dxa"/>
            </w:tcMar>
          </w:tcPr>
          <w:p w14:paraId="73647FFB" w14:textId="77777777" w:rsidR="00EE2529" w:rsidRPr="00C81B84" w:rsidRDefault="00AD5E1E" w:rsidP="00C81B84">
            <w:r w:rsidRPr="00C81B84">
              <w:t>1139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8EB8B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5234E8" w14:textId="77777777" w:rsidR="00EE2529" w:rsidRPr="00C81B84" w:rsidRDefault="00AD5E1E" w:rsidP="00C81B84">
            <w:r w:rsidRPr="00C81B84">
              <w:t>Genressurser, miljø- og ressursregistreringer: Tilskudd til genressursforvaltning og miljøtiltak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C460B3" w14:textId="77777777" w:rsidR="00EE2529" w:rsidRPr="00C81B84" w:rsidRDefault="00AD5E1E" w:rsidP="00C81B84">
            <w:r w:rsidRPr="00C81B84">
              <w:t>184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BEAA9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8A41EFB" w14:textId="77777777" w:rsidR="00EE2529" w:rsidRPr="00C81B84" w:rsidRDefault="00AD5E1E" w:rsidP="00C81B84">
            <w:r w:rsidRPr="00C81B84">
              <w:t>184</w:t>
            </w:r>
          </w:p>
        </w:tc>
      </w:tr>
      <w:tr w:rsidR="00EE2529" w:rsidRPr="00C81B84" w14:paraId="001948B9" w14:textId="77777777">
        <w:trPr>
          <w:trHeight w:val="880"/>
        </w:trPr>
        <w:tc>
          <w:tcPr>
            <w:tcW w:w="580" w:type="dxa"/>
            <w:tcBorders>
              <w:top w:val="nil"/>
              <w:left w:val="nil"/>
              <w:bottom w:val="nil"/>
              <w:right w:val="nil"/>
            </w:tcBorders>
            <w:tcMar>
              <w:top w:w="128" w:type="dxa"/>
              <w:left w:w="43" w:type="dxa"/>
              <w:bottom w:w="43" w:type="dxa"/>
              <w:right w:w="43" w:type="dxa"/>
            </w:tcMar>
          </w:tcPr>
          <w:p w14:paraId="5B45CC6F" w14:textId="77777777" w:rsidR="00EE2529" w:rsidRPr="00C81B84" w:rsidRDefault="00AD5E1E" w:rsidP="00C81B84">
            <w:r w:rsidRPr="00C81B84">
              <w:t>1141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C09F82"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B40842" w14:textId="77777777" w:rsidR="00EE2529" w:rsidRPr="00C81B84" w:rsidRDefault="00AD5E1E" w:rsidP="00C81B84">
            <w:r w:rsidRPr="00C81B84">
              <w:t>Høstbare viltressurser – jegerprøve, tilskudd til organisasjoner m.m.: Organisasjoner – høstbare viltressurser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AD9124" w14:textId="77777777" w:rsidR="00EE2529" w:rsidRPr="00C81B84" w:rsidRDefault="00AD5E1E" w:rsidP="00C81B84">
            <w:r w:rsidRPr="00C81B84">
              <w:t>190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A5B84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9BE127" w14:textId="77777777" w:rsidR="00EE2529" w:rsidRPr="00C81B84" w:rsidRDefault="00AD5E1E" w:rsidP="00C81B84">
            <w:r w:rsidRPr="00C81B84">
              <w:t>190</w:t>
            </w:r>
          </w:p>
        </w:tc>
      </w:tr>
      <w:tr w:rsidR="00EE2529" w:rsidRPr="00C81B84" w14:paraId="6DA3284C" w14:textId="77777777">
        <w:trPr>
          <w:trHeight w:val="380"/>
        </w:trPr>
        <w:tc>
          <w:tcPr>
            <w:tcW w:w="580" w:type="dxa"/>
            <w:tcBorders>
              <w:top w:val="nil"/>
              <w:left w:val="nil"/>
              <w:bottom w:val="nil"/>
              <w:right w:val="nil"/>
            </w:tcBorders>
            <w:tcMar>
              <w:top w:w="128" w:type="dxa"/>
              <w:left w:w="43" w:type="dxa"/>
              <w:bottom w:w="43" w:type="dxa"/>
              <w:right w:w="43" w:type="dxa"/>
            </w:tcMar>
          </w:tcPr>
          <w:p w14:paraId="6507937B"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B1D15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B7ECAA" w14:textId="77777777" w:rsidR="00EE2529" w:rsidRPr="00C81B84" w:rsidRDefault="00AD5E1E" w:rsidP="00C81B84">
            <w:r w:rsidRPr="00C81B84">
              <w:t>Landbruksdirektoratet: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FF0050" w14:textId="77777777" w:rsidR="00EE2529" w:rsidRPr="00C81B84" w:rsidRDefault="00AD5E1E" w:rsidP="00C81B84">
            <w:r w:rsidRPr="00C81B84">
              <w:t>2 023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BBCCA2" w14:textId="77777777" w:rsidR="00EE2529" w:rsidRPr="00C81B84" w:rsidRDefault="00AD5E1E" w:rsidP="00C81B84">
            <w:r w:rsidRPr="00C81B84">
              <w:t>606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4A65F4F" w14:textId="77777777" w:rsidR="00EE2529" w:rsidRPr="00C81B84" w:rsidRDefault="00AD5E1E" w:rsidP="00C81B84">
            <w:r w:rsidRPr="00C81B84">
              <w:t>2 629</w:t>
            </w:r>
          </w:p>
        </w:tc>
      </w:tr>
      <w:tr w:rsidR="00EE2529" w:rsidRPr="00C81B84" w14:paraId="0DEAB58F" w14:textId="77777777">
        <w:trPr>
          <w:trHeight w:val="640"/>
        </w:trPr>
        <w:tc>
          <w:tcPr>
            <w:tcW w:w="580" w:type="dxa"/>
            <w:tcBorders>
              <w:top w:val="nil"/>
              <w:left w:val="nil"/>
              <w:bottom w:val="nil"/>
              <w:right w:val="nil"/>
            </w:tcBorders>
            <w:tcMar>
              <w:top w:w="128" w:type="dxa"/>
              <w:left w:w="43" w:type="dxa"/>
              <w:bottom w:w="43" w:type="dxa"/>
              <w:right w:w="43" w:type="dxa"/>
            </w:tcMar>
          </w:tcPr>
          <w:p w14:paraId="274DDA35"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B8DAA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A80EE1" w14:textId="77777777" w:rsidR="00EE2529" w:rsidRPr="00C81B84" w:rsidRDefault="00AD5E1E" w:rsidP="00C81B84">
            <w:r w:rsidRPr="00C81B84">
              <w:t>Landbruksdirektoratet: Spesielle driftsutgifter, beredskapslagring av korn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4FB72A" w14:textId="77777777" w:rsidR="00EE2529" w:rsidRPr="00C81B84" w:rsidRDefault="00AD5E1E" w:rsidP="00C81B84">
            <w:r w:rsidRPr="00C81B84">
              <w:t>609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D328F9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BC4D34" w14:textId="77777777" w:rsidR="00EE2529" w:rsidRPr="00C81B84" w:rsidRDefault="00AD5E1E" w:rsidP="00C81B84">
            <w:r w:rsidRPr="00C81B84">
              <w:t>609</w:t>
            </w:r>
          </w:p>
        </w:tc>
      </w:tr>
      <w:tr w:rsidR="00EE2529" w:rsidRPr="00C81B84" w14:paraId="67258760" w14:textId="77777777">
        <w:trPr>
          <w:trHeight w:val="640"/>
        </w:trPr>
        <w:tc>
          <w:tcPr>
            <w:tcW w:w="580" w:type="dxa"/>
            <w:tcBorders>
              <w:top w:val="nil"/>
              <w:left w:val="nil"/>
              <w:bottom w:val="nil"/>
              <w:right w:val="nil"/>
            </w:tcBorders>
            <w:tcMar>
              <w:top w:w="128" w:type="dxa"/>
              <w:left w:w="43" w:type="dxa"/>
              <w:bottom w:w="43" w:type="dxa"/>
              <w:right w:w="43" w:type="dxa"/>
            </w:tcMar>
          </w:tcPr>
          <w:p w14:paraId="0043F78F"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7CDCCD"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32F72A0" w14:textId="77777777" w:rsidR="00EE2529" w:rsidRPr="00C81B84" w:rsidRDefault="00AD5E1E" w:rsidP="00C81B84">
            <w:r w:rsidRPr="00C81B84">
              <w:t>Landbruksdirektoratet: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4D374C" w14:textId="77777777" w:rsidR="00EE2529" w:rsidRPr="00C81B84" w:rsidRDefault="00AD5E1E" w:rsidP="00C81B84">
            <w:r w:rsidRPr="00C81B84">
              <w:t>414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4F29E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07BE89" w14:textId="77777777" w:rsidR="00EE2529" w:rsidRPr="00C81B84" w:rsidRDefault="00AD5E1E" w:rsidP="00C81B84">
            <w:r w:rsidRPr="00C81B84">
              <w:t>414</w:t>
            </w:r>
          </w:p>
        </w:tc>
      </w:tr>
      <w:tr w:rsidR="00EE2529" w:rsidRPr="00C81B84" w14:paraId="755248F4" w14:textId="77777777">
        <w:trPr>
          <w:trHeight w:val="380"/>
        </w:trPr>
        <w:tc>
          <w:tcPr>
            <w:tcW w:w="580" w:type="dxa"/>
            <w:tcBorders>
              <w:top w:val="nil"/>
              <w:left w:val="nil"/>
              <w:bottom w:val="nil"/>
              <w:right w:val="nil"/>
            </w:tcBorders>
            <w:tcMar>
              <w:top w:w="128" w:type="dxa"/>
              <w:left w:w="43" w:type="dxa"/>
              <w:bottom w:w="43" w:type="dxa"/>
              <w:right w:w="43" w:type="dxa"/>
            </w:tcMar>
          </w:tcPr>
          <w:p w14:paraId="25C76696"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B753DE"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196183" w14:textId="77777777" w:rsidR="00EE2529" w:rsidRPr="00C81B84" w:rsidRDefault="00AD5E1E" w:rsidP="00C81B84">
            <w:r w:rsidRPr="00C81B84">
              <w:t>Landbruksdirektoratet: Arealressurskart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BEADCA" w14:textId="77777777" w:rsidR="00EE2529" w:rsidRPr="00C81B84" w:rsidRDefault="00AD5E1E" w:rsidP="00C81B84">
            <w:r w:rsidRPr="00C81B84">
              <w:t>162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DF7F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BFD4C4" w14:textId="77777777" w:rsidR="00EE2529" w:rsidRPr="00C81B84" w:rsidRDefault="00AD5E1E" w:rsidP="00C81B84">
            <w:r w:rsidRPr="00C81B84">
              <w:t>162</w:t>
            </w:r>
          </w:p>
        </w:tc>
      </w:tr>
      <w:tr w:rsidR="00EE2529" w:rsidRPr="00C81B84" w14:paraId="10C9155C" w14:textId="77777777">
        <w:trPr>
          <w:trHeight w:val="640"/>
        </w:trPr>
        <w:tc>
          <w:tcPr>
            <w:tcW w:w="580" w:type="dxa"/>
            <w:tcBorders>
              <w:top w:val="nil"/>
              <w:left w:val="nil"/>
              <w:bottom w:val="nil"/>
              <w:right w:val="nil"/>
            </w:tcBorders>
            <w:tcMar>
              <w:top w:w="128" w:type="dxa"/>
              <w:left w:w="43" w:type="dxa"/>
              <w:bottom w:w="43" w:type="dxa"/>
              <w:right w:w="43" w:type="dxa"/>
            </w:tcMar>
          </w:tcPr>
          <w:p w14:paraId="70C5AC1A"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A685E33"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0F2B500" w14:textId="77777777" w:rsidR="00EE2529" w:rsidRPr="00C81B84" w:rsidRDefault="00AD5E1E" w:rsidP="00C81B84">
            <w:r w:rsidRPr="00C81B84">
              <w:t>Landbruksdirektoratet: Tilskudd til veterinærdekning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169F1C" w14:textId="77777777" w:rsidR="00EE2529" w:rsidRPr="00C81B84" w:rsidRDefault="00AD5E1E" w:rsidP="00C81B84">
            <w:r w:rsidRPr="00C81B84">
              <w:t>4 301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E2D46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8FB6E73" w14:textId="77777777" w:rsidR="00EE2529" w:rsidRPr="00C81B84" w:rsidRDefault="00AD5E1E" w:rsidP="00C81B84">
            <w:r w:rsidRPr="00C81B84">
              <w:t>4 301</w:t>
            </w:r>
          </w:p>
        </w:tc>
      </w:tr>
      <w:tr w:rsidR="00EE2529" w:rsidRPr="00C81B84" w14:paraId="7FF9B35E" w14:textId="77777777">
        <w:trPr>
          <w:trHeight w:val="380"/>
        </w:trPr>
        <w:tc>
          <w:tcPr>
            <w:tcW w:w="580" w:type="dxa"/>
            <w:tcBorders>
              <w:top w:val="nil"/>
              <w:left w:val="nil"/>
              <w:bottom w:val="nil"/>
              <w:right w:val="nil"/>
            </w:tcBorders>
            <w:tcMar>
              <w:top w:w="128" w:type="dxa"/>
              <w:left w:w="43" w:type="dxa"/>
              <w:bottom w:w="43" w:type="dxa"/>
              <w:right w:w="43" w:type="dxa"/>
            </w:tcMar>
          </w:tcPr>
          <w:p w14:paraId="0D452D43"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1E617B7"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28A00B" w14:textId="77777777" w:rsidR="00EE2529" w:rsidRPr="00C81B84" w:rsidRDefault="00AD5E1E" w:rsidP="00C81B84">
            <w:r w:rsidRPr="00C81B84">
              <w:t>Landbruksdirektoratet: Tilskudd til fjellstuer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0BAA9" w14:textId="77777777" w:rsidR="00EE2529" w:rsidRPr="00C81B84" w:rsidRDefault="00AD5E1E" w:rsidP="00C81B84">
            <w:r w:rsidRPr="00C81B84">
              <w:t>17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55B81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A851EC2" w14:textId="77777777" w:rsidR="00EE2529" w:rsidRPr="00C81B84" w:rsidRDefault="00AD5E1E" w:rsidP="00C81B84">
            <w:r w:rsidRPr="00C81B84">
              <w:t>17</w:t>
            </w:r>
          </w:p>
        </w:tc>
      </w:tr>
      <w:tr w:rsidR="00EE2529" w:rsidRPr="00C81B84" w14:paraId="42F1B6B7" w14:textId="77777777">
        <w:trPr>
          <w:trHeight w:val="640"/>
        </w:trPr>
        <w:tc>
          <w:tcPr>
            <w:tcW w:w="580" w:type="dxa"/>
            <w:tcBorders>
              <w:top w:val="nil"/>
              <w:left w:val="nil"/>
              <w:bottom w:val="nil"/>
              <w:right w:val="nil"/>
            </w:tcBorders>
            <w:tcMar>
              <w:top w:w="128" w:type="dxa"/>
              <w:left w:w="43" w:type="dxa"/>
              <w:bottom w:w="43" w:type="dxa"/>
              <w:right w:w="43" w:type="dxa"/>
            </w:tcMar>
          </w:tcPr>
          <w:p w14:paraId="29631483"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16A6B4"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061B4F" w14:textId="77777777" w:rsidR="00EE2529" w:rsidRPr="00C81B84" w:rsidRDefault="00AD5E1E" w:rsidP="00C81B84">
            <w:r w:rsidRPr="00C81B84">
              <w:t>Landbruksdirektoratet: Tiltak for bærekraftig reindrift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529052" w14:textId="77777777" w:rsidR="00EE2529" w:rsidRPr="00C81B84" w:rsidRDefault="00AD5E1E" w:rsidP="00C81B84">
            <w:r w:rsidRPr="00C81B84">
              <w:t>107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785D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C5639BB" w14:textId="77777777" w:rsidR="00EE2529" w:rsidRPr="00C81B84" w:rsidRDefault="00AD5E1E" w:rsidP="00C81B84">
            <w:r w:rsidRPr="00C81B84">
              <w:t>107</w:t>
            </w:r>
          </w:p>
        </w:tc>
      </w:tr>
      <w:tr w:rsidR="00EE2529" w:rsidRPr="00C81B84" w14:paraId="506779D0" w14:textId="77777777">
        <w:trPr>
          <w:trHeight w:val="640"/>
        </w:trPr>
        <w:tc>
          <w:tcPr>
            <w:tcW w:w="580" w:type="dxa"/>
            <w:tcBorders>
              <w:top w:val="nil"/>
              <w:left w:val="nil"/>
              <w:bottom w:val="nil"/>
              <w:right w:val="nil"/>
            </w:tcBorders>
            <w:tcMar>
              <w:top w:w="128" w:type="dxa"/>
              <w:left w:w="43" w:type="dxa"/>
              <w:bottom w:w="43" w:type="dxa"/>
              <w:right w:w="43" w:type="dxa"/>
            </w:tcMar>
          </w:tcPr>
          <w:p w14:paraId="4DFB6704" w14:textId="77777777" w:rsidR="00EE2529" w:rsidRPr="00C81B84" w:rsidRDefault="00AD5E1E" w:rsidP="00C81B84">
            <w:r w:rsidRPr="00C81B84">
              <w:t>1142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ABEACE"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E5BBF53" w14:textId="77777777" w:rsidR="00EE2529" w:rsidRPr="00C81B84" w:rsidRDefault="00AD5E1E" w:rsidP="00C81B84">
            <w:r w:rsidRPr="00C81B84">
              <w:t>Landbruksdirektoratet: Tilskudd til kompensasjon ved avvikling av pelsdyrhold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C78880"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CC7CED" w14:textId="77777777" w:rsidR="00EE2529" w:rsidRPr="00C81B84" w:rsidRDefault="00AD5E1E" w:rsidP="00C81B84">
            <w:r w:rsidRPr="00C81B84">
              <w:t>11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CE1758D" w14:textId="77777777" w:rsidR="00EE2529" w:rsidRPr="00C81B84" w:rsidRDefault="00AD5E1E" w:rsidP="00C81B84">
            <w:r w:rsidRPr="00C81B84">
              <w:t>11</w:t>
            </w:r>
          </w:p>
        </w:tc>
      </w:tr>
      <w:tr w:rsidR="00EE2529" w:rsidRPr="00C81B84" w14:paraId="2DE00707" w14:textId="77777777">
        <w:trPr>
          <w:trHeight w:val="880"/>
        </w:trPr>
        <w:tc>
          <w:tcPr>
            <w:tcW w:w="580" w:type="dxa"/>
            <w:tcBorders>
              <w:top w:val="nil"/>
              <w:left w:val="nil"/>
              <w:bottom w:val="nil"/>
              <w:right w:val="nil"/>
            </w:tcBorders>
            <w:tcMar>
              <w:top w:w="128" w:type="dxa"/>
              <w:left w:w="43" w:type="dxa"/>
              <w:bottom w:w="43" w:type="dxa"/>
              <w:right w:w="43" w:type="dxa"/>
            </w:tcMar>
          </w:tcPr>
          <w:p w14:paraId="2CB9075E" w14:textId="77777777" w:rsidR="00EE2529" w:rsidRPr="00C81B84" w:rsidRDefault="00AD5E1E" w:rsidP="00C81B84">
            <w:r w:rsidRPr="00C81B84">
              <w:t>1149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5C5CB7"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F5DC1D4" w14:textId="77777777" w:rsidR="00EE2529" w:rsidRPr="00C81B84" w:rsidRDefault="00AD5E1E" w:rsidP="00C81B84">
            <w:r w:rsidRPr="00C81B84">
              <w:t>Verdiskapings- og utviklingstiltak i landbruket: Tilskudd til Utviklingsfondet for skogbruket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E1CAB1" w14:textId="77777777" w:rsidR="00EE2529" w:rsidRPr="00C81B84" w:rsidRDefault="00AD5E1E" w:rsidP="00C81B84">
            <w:r w:rsidRPr="00C81B84">
              <w:t>106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29B8A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29CA12C" w14:textId="77777777" w:rsidR="00EE2529" w:rsidRPr="00C81B84" w:rsidRDefault="00AD5E1E" w:rsidP="00C81B84">
            <w:r w:rsidRPr="00C81B84">
              <w:t>106</w:t>
            </w:r>
          </w:p>
        </w:tc>
      </w:tr>
      <w:tr w:rsidR="00EE2529" w:rsidRPr="00C81B84" w14:paraId="21490FE1" w14:textId="77777777">
        <w:trPr>
          <w:trHeight w:val="880"/>
        </w:trPr>
        <w:tc>
          <w:tcPr>
            <w:tcW w:w="580" w:type="dxa"/>
            <w:tcBorders>
              <w:top w:val="nil"/>
              <w:left w:val="nil"/>
              <w:bottom w:val="nil"/>
              <w:right w:val="nil"/>
            </w:tcBorders>
            <w:tcMar>
              <w:top w:w="128" w:type="dxa"/>
              <w:left w:w="43" w:type="dxa"/>
              <w:bottom w:w="43" w:type="dxa"/>
              <w:right w:w="43" w:type="dxa"/>
            </w:tcMar>
          </w:tcPr>
          <w:p w14:paraId="067A5C8E" w14:textId="77777777" w:rsidR="00EE2529" w:rsidRPr="00C81B84" w:rsidRDefault="00AD5E1E" w:rsidP="00C81B84">
            <w:r w:rsidRPr="00C81B84">
              <w:t>1149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3D723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53EF38" w14:textId="77777777" w:rsidR="00EE2529" w:rsidRPr="00C81B84" w:rsidRDefault="00AD5E1E" w:rsidP="00C81B84">
            <w:r w:rsidRPr="00C81B84">
              <w:t>Verdiskapings- og utviklingstiltak i landbruket: Tilskudd til verdiskapingstiltak i skogbruket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0CEA26" w14:textId="77777777" w:rsidR="00EE2529" w:rsidRPr="00C81B84" w:rsidRDefault="00AD5E1E" w:rsidP="00C81B84">
            <w:r w:rsidRPr="00C81B84">
              <w:t>1 093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F6D2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B8A3CBE" w14:textId="77777777" w:rsidR="00EE2529" w:rsidRPr="00C81B84" w:rsidRDefault="00AD5E1E" w:rsidP="00C81B84">
            <w:r w:rsidRPr="00C81B84">
              <w:t>1 093</w:t>
            </w:r>
          </w:p>
        </w:tc>
      </w:tr>
      <w:tr w:rsidR="00EE2529" w:rsidRPr="00C81B84" w14:paraId="54B6CFEA" w14:textId="77777777">
        <w:trPr>
          <w:trHeight w:val="640"/>
        </w:trPr>
        <w:tc>
          <w:tcPr>
            <w:tcW w:w="580" w:type="dxa"/>
            <w:tcBorders>
              <w:top w:val="nil"/>
              <w:left w:val="nil"/>
              <w:bottom w:val="nil"/>
              <w:right w:val="nil"/>
            </w:tcBorders>
            <w:tcMar>
              <w:top w:w="128" w:type="dxa"/>
              <w:left w:w="43" w:type="dxa"/>
              <w:bottom w:w="43" w:type="dxa"/>
              <w:right w:w="43" w:type="dxa"/>
            </w:tcMar>
          </w:tcPr>
          <w:p w14:paraId="0AF2EFD3" w14:textId="77777777" w:rsidR="00EE2529" w:rsidRPr="00C81B84" w:rsidRDefault="00AD5E1E" w:rsidP="00C81B84">
            <w:r w:rsidRPr="00C81B84">
              <w:t>1149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E73743"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3FD55D" w14:textId="77777777" w:rsidR="00EE2529" w:rsidRPr="00C81B84" w:rsidRDefault="00AD5E1E" w:rsidP="00C81B84">
            <w:r w:rsidRPr="00C81B84">
              <w:t>Verdiskapings- og utviklingstiltak i landbruket: Tilskudd til skog-, klima- og energitiltak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E92A54" w14:textId="77777777" w:rsidR="00EE2529" w:rsidRPr="00C81B84" w:rsidRDefault="00AD5E1E" w:rsidP="00C81B84">
            <w:r w:rsidRPr="00C81B84">
              <w:t>1 193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098E5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A57CEF" w14:textId="77777777" w:rsidR="00EE2529" w:rsidRPr="00C81B84" w:rsidRDefault="00AD5E1E" w:rsidP="00C81B84">
            <w:r w:rsidRPr="00C81B84">
              <w:t>1 193</w:t>
            </w:r>
          </w:p>
        </w:tc>
      </w:tr>
      <w:tr w:rsidR="00EE2529" w:rsidRPr="00C81B84" w14:paraId="0DEE4271" w14:textId="77777777">
        <w:trPr>
          <w:trHeight w:val="640"/>
        </w:trPr>
        <w:tc>
          <w:tcPr>
            <w:tcW w:w="580" w:type="dxa"/>
            <w:tcBorders>
              <w:top w:val="nil"/>
              <w:left w:val="nil"/>
              <w:bottom w:val="nil"/>
              <w:right w:val="nil"/>
            </w:tcBorders>
            <w:tcMar>
              <w:top w:w="128" w:type="dxa"/>
              <w:left w:w="43" w:type="dxa"/>
              <w:bottom w:w="43" w:type="dxa"/>
              <w:right w:w="43" w:type="dxa"/>
            </w:tcMar>
          </w:tcPr>
          <w:p w14:paraId="04531DDA" w14:textId="77777777" w:rsidR="00EE2529" w:rsidRPr="00C81B84" w:rsidRDefault="00AD5E1E" w:rsidP="00C81B84">
            <w:r w:rsidRPr="00C81B84">
              <w:t>1150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ACDF8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A073141" w14:textId="77777777" w:rsidR="00EE2529" w:rsidRPr="00C81B84" w:rsidRDefault="00AD5E1E" w:rsidP="00C81B84">
            <w:r w:rsidRPr="00C81B84">
              <w:t>Til gjennomføring av jordbruksavtalen m.m.: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F958D7"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D1FBDC" w14:textId="77777777" w:rsidR="00EE2529" w:rsidRPr="00C81B84" w:rsidRDefault="00AD5E1E" w:rsidP="00C81B84">
            <w:r w:rsidRPr="00C81B84">
              <w:t>10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AB7F2E6" w14:textId="77777777" w:rsidR="00EE2529" w:rsidRPr="00C81B84" w:rsidRDefault="00AD5E1E" w:rsidP="00C81B84">
            <w:r w:rsidRPr="00C81B84">
              <w:t>10</w:t>
            </w:r>
          </w:p>
        </w:tc>
      </w:tr>
      <w:tr w:rsidR="00EE2529" w:rsidRPr="00C81B84" w14:paraId="78A956DD" w14:textId="77777777">
        <w:trPr>
          <w:trHeight w:val="640"/>
        </w:trPr>
        <w:tc>
          <w:tcPr>
            <w:tcW w:w="580" w:type="dxa"/>
            <w:tcBorders>
              <w:top w:val="nil"/>
              <w:left w:val="nil"/>
              <w:bottom w:val="nil"/>
              <w:right w:val="nil"/>
            </w:tcBorders>
            <w:tcMar>
              <w:top w:w="128" w:type="dxa"/>
              <w:left w:w="43" w:type="dxa"/>
              <w:bottom w:w="43" w:type="dxa"/>
              <w:right w:w="43" w:type="dxa"/>
            </w:tcMar>
          </w:tcPr>
          <w:p w14:paraId="08779736" w14:textId="77777777" w:rsidR="00EE2529" w:rsidRPr="00C81B84" w:rsidRDefault="00AD5E1E" w:rsidP="00C81B84">
            <w:r w:rsidRPr="00C81B84">
              <w:t>1152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F0A1E5"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7FBFA3" w14:textId="77777777" w:rsidR="00EE2529" w:rsidRPr="00C81B84" w:rsidRDefault="00AD5E1E" w:rsidP="00C81B84">
            <w:r w:rsidRPr="00C81B84">
              <w:t>Bionova: Tilskudd til bioøkonomi og klimatiltak i jordbruket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783FD" w14:textId="77777777" w:rsidR="00EE2529" w:rsidRPr="00C81B84" w:rsidRDefault="00AD5E1E" w:rsidP="00C81B84">
            <w:r w:rsidRPr="00C81B84">
              <w:t>1 870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BF6E7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DFD4768" w14:textId="77777777" w:rsidR="00EE2529" w:rsidRPr="00C81B84" w:rsidRDefault="00AD5E1E" w:rsidP="00C81B84">
            <w:r w:rsidRPr="00C81B84">
              <w:t>1 870</w:t>
            </w:r>
          </w:p>
        </w:tc>
      </w:tr>
      <w:tr w:rsidR="00EE2529" w:rsidRPr="00C81B84" w14:paraId="11E4F85E" w14:textId="77777777">
        <w:trPr>
          <w:trHeight w:val="1140"/>
        </w:trPr>
        <w:tc>
          <w:tcPr>
            <w:tcW w:w="580" w:type="dxa"/>
            <w:tcBorders>
              <w:top w:val="nil"/>
              <w:left w:val="nil"/>
              <w:bottom w:val="nil"/>
              <w:right w:val="nil"/>
            </w:tcBorders>
            <w:tcMar>
              <w:top w:w="128" w:type="dxa"/>
              <w:left w:w="43" w:type="dxa"/>
              <w:bottom w:w="43" w:type="dxa"/>
              <w:right w:w="43" w:type="dxa"/>
            </w:tcMar>
          </w:tcPr>
          <w:p w14:paraId="137666AE" w14:textId="77777777" w:rsidR="00EE2529" w:rsidRPr="00C81B84" w:rsidRDefault="00AD5E1E" w:rsidP="00C81B84">
            <w:r w:rsidRPr="00C81B84">
              <w:t>1161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04DE79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7B99506" w14:textId="77777777" w:rsidR="00EE2529" w:rsidRPr="00C81B84" w:rsidRDefault="00AD5E1E" w:rsidP="00C81B84">
            <w:r w:rsidRPr="00C81B84">
              <w:t>Myndighetsoppgaver og sektorpolitiske oppgaver på statsgrunn: Tilskudd til Statskog SFs myndighetsoppgaver og sektorpolitiske oppgaver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96B781" w14:textId="77777777" w:rsidR="00EE2529" w:rsidRPr="00C81B84" w:rsidRDefault="00AD5E1E" w:rsidP="00C81B84">
            <w:r w:rsidRPr="00C81B84">
              <w:t>319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0AD62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C5C35F" w14:textId="77777777" w:rsidR="00EE2529" w:rsidRPr="00C81B84" w:rsidRDefault="00AD5E1E" w:rsidP="00C81B84">
            <w:r w:rsidRPr="00C81B84">
              <w:t>319</w:t>
            </w:r>
          </w:p>
        </w:tc>
      </w:tr>
      <w:tr w:rsidR="00EE2529" w:rsidRPr="00C81B84" w14:paraId="27F9975B" w14:textId="77777777">
        <w:trPr>
          <w:trHeight w:val="880"/>
        </w:trPr>
        <w:tc>
          <w:tcPr>
            <w:tcW w:w="580" w:type="dxa"/>
            <w:tcBorders>
              <w:top w:val="nil"/>
              <w:left w:val="nil"/>
              <w:bottom w:val="single" w:sz="4" w:space="0" w:color="000000"/>
              <w:right w:val="nil"/>
            </w:tcBorders>
            <w:tcMar>
              <w:top w:w="128" w:type="dxa"/>
              <w:left w:w="43" w:type="dxa"/>
              <w:bottom w:w="43" w:type="dxa"/>
              <w:right w:w="43" w:type="dxa"/>
            </w:tcMar>
          </w:tcPr>
          <w:p w14:paraId="1818F45C" w14:textId="77777777" w:rsidR="00EE2529" w:rsidRPr="00C81B84" w:rsidRDefault="00AD5E1E" w:rsidP="00C81B84">
            <w:r w:rsidRPr="00C81B84">
              <w:t>1161</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0632878" w14:textId="77777777" w:rsidR="00EE2529" w:rsidRPr="00C81B84" w:rsidRDefault="00AD5E1E" w:rsidP="00C81B84">
            <w:r w:rsidRPr="00C81B84">
              <w:t>75</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7143C2A" w14:textId="77777777" w:rsidR="00EE2529" w:rsidRPr="00C81B84" w:rsidRDefault="00AD5E1E" w:rsidP="00C81B84">
            <w:r w:rsidRPr="00C81B84">
              <w:t>Myndighetsoppgaver og sektorpolitiske oppgaver på statsgrunn: Tilskudd til oppsyn i statsallmenninger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E54F66A" w14:textId="77777777" w:rsidR="00EE2529" w:rsidRPr="00C81B84" w:rsidRDefault="00AD5E1E" w:rsidP="00C81B84">
            <w:r w:rsidRPr="00C81B84">
              <w:t>362</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4C7E3492"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0B3ACD1" w14:textId="77777777" w:rsidR="00EE2529" w:rsidRPr="00C81B84" w:rsidRDefault="00AD5E1E" w:rsidP="00C81B84">
            <w:r w:rsidRPr="00C81B84">
              <w:t>362</w:t>
            </w:r>
          </w:p>
        </w:tc>
      </w:tr>
      <w:tr w:rsidR="00EE2529" w:rsidRPr="00C81B84" w14:paraId="126CF8F3"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D305833" w14:textId="77777777" w:rsidR="00EE2529" w:rsidRPr="00C81B84" w:rsidRDefault="00AD5E1E" w:rsidP="00C81B84">
            <w:r w:rsidRPr="00C81B84">
              <w:t>Landbruks- og matdepartementet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B463B6" w14:textId="77777777" w:rsidR="00EE2529" w:rsidRPr="00C81B84" w:rsidRDefault="00AD5E1E" w:rsidP="00C81B84">
            <w:r w:rsidRPr="00C81B84">
              <w:t>45 581</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4D620606" w14:textId="77777777" w:rsidR="00EE2529" w:rsidRPr="00C81B84" w:rsidRDefault="00AD5E1E" w:rsidP="00C81B84">
            <w:r w:rsidRPr="00C81B84">
              <w:t>5 635</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48DE3E7" w14:textId="77777777" w:rsidR="00EE2529" w:rsidRPr="00C81B84" w:rsidRDefault="00AD5E1E" w:rsidP="00C81B84">
            <w:r w:rsidRPr="00C81B84">
              <w:t>51 216</w:t>
            </w:r>
          </w:p>
        </w:tc>
      </w:tr>
      <w:tr w:rsidR="00EE2529" w:rsidRPr="00C81B84" w14:paraId="5485361A" w14:textId="77777777">
        <w:trPr>
          <w:trHeight w:val="380"/>
        </w:trPr>
        <w:tc>
          <w:tcPr>
            <w:tcW w:w="580" w:type="dxa"/>
            <w:tcBorders>
              <w:top w:val="nil"/>
              <w:left w:val="nil"/>
              <w:bottom w:val="nil"/>
              <w:right w:val="nil"/>
            </w:tcBorders>
            <w:tcMar>
              <w:top w:w="128" w:type="dxa"/>
              <w:left w:w="43" w:type="dxa"/>
              <w:bottom w:w="43" w:type="dxa"/>
              <w:right w:w="43" w:type="dxa"/>
            </w:tcMar>
          </w:tcPr>
          <w:p w14:paraId="7997488F" w14:textId="77777777" w:rsidR="00EE2529" w:rsidRPr="00C81B84" w:rsidRDefault="00AD5E1E" w:rsidP="00C81B84">
            <w:r w:rsidRPr="00C81B84">
              <w:t>1300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C77E5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46110A" w14:textId="77777777" w:rsidR="00EE2529" w:rsidRPr="00C81B84" w:rsidRDefault="00AD5E1E" w:rsidP="00C81B84">
            <w:r w:rsidRPr="00C81B84">
              <w:t>Samferdselsdepartementet: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089322" w14:textId="77777777" w:rsidR="00EE2529" w:rsidRPr="00C81B84" w:rsidRDefault="00AD5E1E" w:rsidP="00C81B84">
            <w:r w:rsidRPr="00C81B84">
              <w:t>623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016BC6" w14:textId="77777777" w:rsidR="00EE2529" w:rsidRPr="00C81B84" w:rsidRDefault="00AD5E1E" w:rsidP="00C81B84">
            <w:r w:rsidRPr="00C81B84">
              <w:t>969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905E7B" w14:textId="77777777" w:rsidR="00EE2529" w:rsidRPr="00C81B84" w:rsidRDefault="00AD5E1E" w:rsidP="00C81B84">
            <w:r w:rsidRPr="00C81B84">
              <w:t>1 592</w:t>
            </w:r>
          </w:p>
        </w:tc>
      </w:tr>
      <w:tr w:rsidR="00EE2529" w:rsidRPr="00C81B84" w14:paraId="6934053E" w14:textId="77777777">
        <w:trPr>
          <w:trHeight w:val="640"/>
        </w:trPr>
        <w:tc>
          <w:tcPr>
            <w:tcW w:w="580" w:type="dxa"/>
            <w:tcBorders>
              <w:top w:val="nil"/>
              <w:left w:val="nil"/>
              <w:bottom w:val="nil"/>
              <w:right w:val="nil"/>
            </w:tcBorders>
            <w:tcMar>
              <w:top w:w="128" w:type="dxa"/>
              <w:left w:w="43" w:type="dxa"/>
              <w:bottom w:w="43" w:type="dxa"/>
              <w:right w:w="43" w:type="dxa"/>
            </w:tcMar>
          </w:tcPr>
          <w:p w14:paraId="15795DBD" w14:textId="77777777" w:rsidR="00EE2529" w:rsidRPr="00C81B84" w:rsidRDefault="00AD5E1E" w:rsidP="00C81B84">
            <w:r w:rsidRPr="00C81B84">
              <w:t>1300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0DCA6A"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1B2B88" w14:textId="77777777" w:rsidR="00EE2529" w:rsidRPr="00C81B84" w:rsidRDefault="00AD5E1E" w:rsidP="00C81B84">
            <w:r w:rsidRPr="00C81B84">
              <w:t>Samferdselsdepartementet: Tilskudd til internasjonale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61F751" w14:textId="77777777" w:rsidR="00EE2529" w:rsidRPr="00C81B84" w:rsidRDefault="00AD5E1E" w:rsidP="00C81B84">
            <w:r w:rsidRPr="00C81B84">
              <w:t>645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59C26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082E910" w14:textId="77777777" w:rsidR="00EE2529" w:rsidRPr="00C81B84" w:rsidRDefault="00AD5E1E" w:rsidP="00C81B84">
            <w:r w:rsidRPr="00C81B84">
              <w:t>645</w:t>
            </w:r>
          </w:p>
        </w:tc>
      </w:tr>
      <w:tr w:rsidR="00EE2529" w:rsidRPr="00C81B84" w14:paraId="165A1E2B" w14:textId="77777777">
        <w:trPr>
          <w:trHeight w:val="640"/>
        </w:trPr>
        <w:tc>
          <w:tcPr>
            <w:tcW w:w="580" w:type="dxa"/>
            <w:tcBorders>
              <w:top w:val="nil"/>
              <w:left w:val="nil"/>
              <w:bottom w:val="nil"/>
              <w:right w:val="nil"/>
            </w:tcBorders>
            <w:tcMar>
              <w:top w:w="128" w:type="dxa"/>
              <w:left w:w="43" w:type="dxa"/>
              <w:bottom w:w="43" w:type="dxa"/>
              <w:right w:w="43" w:type="dxa"/>
            </w:tcMar>
          </w:tcPr>
          <w:p w14:paraId="0BBA143D" w14:textId="77777777" w:rsidR="00EE2529" w:rsidRPr="00C81B84" w:rsidRDefault="00AD5E1E" w:rsidP="00C81B84">
            <w:r w:rsidRPr="00C81B84">
              <w:t>1300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A70D2C"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FB146D9" w14:textId="77777777" w:rsidR="00EE2529" w:rsidRPr="00C81B84" w:rsidRDefault="00AD5E1E" w:rsidP="00C81B84">
            <w:r w:rsidRPr="00C81B84">
              <w:t>Samferdselsdepartementet: Tilskudd til trafikksikkerhetsformål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F7C208" w14:textId="77777777" w:rsidR="00EE2529" w:rsidRPr="00C81B84" w:rsidRDefault="00AD5E1E" w:rsidP="00C81B84">
            <w:r w:rsidRPr="00C81B84">
              <w:t>1 662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DB868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C47F73" w14:textId="77777777" w:rsidR="00EE2529" w:rsidRPr="00C81B84" w:rsidRDefault="00AD5E1E" w:rsidP="00C81B84">
            <w:r w:rsidRPr="00C81B84">
              <w:t>1 662</w:t>
            </w:r>
          </w:p>
        </w:tc>
      </w:tr>
      <w:tr w:rsidR="00EE2529" w:rsidRPr="00C81B84" w14:paraId="23322283" w14:textId="77777777">
        <w:trPr>
          <w:trHeight w:val="640"/>
        </w:trPr>
        <w:tc>
          <w:tcPr>
            <w:tcW w:w="580" w:type="dxa"/>
            <w:tcBorders>
              <w:top w:val="nil"/>
              <w:left w:val="nil"/>
              <w:bottom w:val="nil"/>
              <w:right w:val="nil"/>
            </w:tcBorders>
            <w:tcMar>
              <w:top w:w="128" w:type="dxa"/>
              <w:left w:w="43" w:type="dxa"/>
              <w:bottom w:w="43" w:type="dxa"/>
              <w:right w:w="43" w:type="dxa"/>
            </w:tcMar>
          </w:tcPr>
          <w:p w14:paraId="1A4424BA" w14:textId="77777777" w:rsidR="00EE2529" w:rsidRPr="00C81B84" w:rsidRDefault="00AD5E1E" w:rsidP="00C81B84">
            <w:r w:rsidRPr="00C81B84">
              <w:t>1300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41A386"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82B2F1C" w14:textId="77777777" w:rsidR="00EE2529" w:rsidRPr="00C81B84" w:rsidRDefault="00AD5E1E" w:rsidP="00C81B84">
            <w:r w:rsidRPr="00C81B84">
              <w:t>Samferdselsdepartementet: Tilskudd til samferdselsberedskap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BB206F" w14:textId="77777777" w:rsidR="00EE2529" w:rsidRPr="00C81B84" w:rsidRDefault="00AD5E1E" w:rsidP="00C81B84">
            <w:r w:rsidRPr="00C81B84">
              <w:t>64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D8254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31BF927" w14:textId="77777777" w:rsidR="00EE2529" w:rsidRPr="00C81B84" w:rsidRDefault="00AD5E1E" w:rsidP="00C81B84">
            <w:r w:rsidRPr="00C81B84">
              <w:t>64</w:t>
            </w:r>
          </w:p>
        </w:tc>
      </w:tr>
      <w:tr w:rsidR="00EE2529" w:rsidRPr="00C81B84" w14:paraId="726A772E" w14:textId="77777777">
        <w:trPr>
          <w:trHeight w:val="640"/>
        </w:trPr>
        <w:tc>
          <w:tcPr>
            <w:tcW w:w="580" w:type="dxa"/>
            <w:tcBorders>
              <w:top w:val="nil"/>
              <w:left w:val="nil"/>
              <w:bottom w:val="nil"/>
              <w:right w:val="nil"/>
            </w:tcBorders>
            <w:tcMar>
              <w:top w:w="128" w:type="dxa"/>
              <w:left w:w="43" w:type="dxa"/>
              <w:bottom w:w="43" w:type="dxa"/>
              <w:right w:w="43" w:type="dxa"/>
            </w:tcMar>
          </w:tcPr>
          <w:p w14:paraId="5562D128" w14:textId="77777777" w:rsidR="00EE2529" w:rsidRPr="00C81B84" w:rsidRDefault="00AD5E1E" w:rsidP="00C81B84">
            <w:r w:rsidRPr="00C81B84">
              <w:t>1301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AFED60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64C27A" w14:textId="77777777" w:rsidR="00EE2529" w:rsidRPr="00C81B84" w:rsidRDefault="00AD5E1E" w:rsidP="00C81B84">
            <w:r w:rsidRPr="00C81B84">
              <w:t xml:space="preserve">Forskning og utvikling mv.: Utredninger </w:t>
            </w:r>
            <w:proofErr w:type="gramStart"/>
            <w:r w:rsidRPr="00C81B84">
              <w:t>vedrørende</w:t>
            </w:r>
            <w:proofErr w:type="gramEnd"/>
            <w:r w:rsidRPr="00C81B84">
              <w:t xml:space="preserve"> miljø, trafikksikkerhet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857B32" w14:textId="77777777" w:rsidR="00EE2529" w:rsidRPr="00C81B84" w:rsidRDefault="00AD5E1E" w:rsidP="00C81B84">
            <w:r w:rsidRPr="00C81B84">
              <w:t>239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D3DB7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976E2C" w14:textId="77777777" w:rsidR="00EE2529" w:rsidRPr="00C81B84" w:rsidRDefault="00AD5E1E" w:rsidP="00C81B84">
            <w:r w:rsidRPr="00C81B84">
              <w:t>239</w:t>
            </w:r>
          </w:p>
        </w:tc>
      </w:tr>
      <w:tr w:rsidR="00EE2529" w:rsidRPr="00C81B84" w14:paraId="31C9623A" w14:textId="77777777">
        <w:trPr>
          <w:trHeight w:val="640"/>
        </w:trPr>
        <w:tc>
          <w:tcPr>
            <w:tcW w:w="580" w:type="dxa"/>
            <w:tcBorders>
              <w:top w:val="nil"/>
              <w:left w:val="nil"/>
              <w:bottom w:val="nil"/>
              <w:right w:val="nil"/>
            </w:tcBorders>
            <w:tcMar>
              <w:top w:w="128" w:type="dxa"/>
              <w:left w:w="43" w:type="dxa"/>
              <w:bottom w:w="43" w:type="dxa"/>
              <w:right w:w="43" w:type="dxa"/>
            </w:tcMar>
          </w:tcPr>
          <w:p w14:paraId="796B20CF" w14:textId="77777777" w:rsidR="00EE2529" w:rsidRPr="00C81B84" w:rsidRDefault="00AD5E1E" w:rsidP="00C81B84">
            <w:r w:rsidRPr="00C81B84">
              <w:t>1301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D6A435"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E66343C" w14:textId="77777777" w:rsidR="00EE2529" w:rsidRPr="00C81B84" w:rsidRDefault="00AD5E1E" w:rsidP="00C81B84">
            <w:r w:rsidRPr="00C81B84">
              <w:t>Forskning og utvikling mv.: Samferdselsforskning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EEB75D" w14:textId="77777777" w:rsidR="00EE2529" w:rsidRPr="00C81B84" w:rsidRDefault="00AD5E1E" w:rsidP="00C81B84">
            <w:r w:rsidRPr="00C81B84">
              <w:t>2 973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FD554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BCA315" w14:textId="77777777" w:rsidR="00EE2529" w:rsidRPr="00C81B84" w:rsidRDefault="00AD5E1E" w:rsidP="00C81B84">
            <w:r w:rsidRPr="00C81B84">
              <w:t>2 973</w:t>
            </w:r>
          </w:p>
        </w:tc>
      </w:tr>
      <w:tr w:rsidR="00EE2529" w:rsidRPr="00C81B84" w14:paraId="3217E87F" w14:textId="77777777">
        <w:trPr>
          <w:trHeight w:val="640"/>
        </w:trPr>
        <w:tc>
          <w:tcPr>
            <w:tcW w:w="580" w:type="dxa"/>
            <w:tcBorders>
              <w:top w:val="nil"/>
              <w:left w:val="nil"/>
              <w:bottom w:val="nil"/>
              <w:right w:val="nil"/>
            </w:tcBorders>
            <w:tcMar>
              <w:top w:w="128" w:type="dxa"/>
              <w:left w:w="43" w:type="dxa"/>
              <w:bottom w:w="43" w:type="dxa"/>
              <w:right w:w="43" w:type="dxa"/>
            </w:tcMar>
          </w:tcPr>
          <w:p w14:paraId="15CA1FD1" w14:textId="77777777" w:rsidR="00EE2529" w:rsidRPr="00C81B84" w:rsidRDefault="00AD5E1E" w:rsidP="00C81B84">
            <w:r w:rsidRPr="00C81B84">
              <w:t>1301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33591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AEE6C3F" w14:textId="77777777" w:rsidR="00EE2529" w:rsidRPr="00C81B84" w:rsidRDefault="00AD5E1E" w:rsidP="00C81B84">
            <w:r w:rsidRPr="00C81B84">
              <w:t>Forskning og utvikling mv.: Pilotprosjekter for utslippsfrie anleggsplasser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BBAE5D" w14:textId="77777777" w:rsidR="00EE2529" w:rsidRPr="00C81B84" w:rsidRDefault="00AD5E1E" w:rsidP="00C81B84">
            <w:r w:rsidRPr="00C81B84">
              <w:t>1 363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1CFAD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CF7714" w14:textId="77777777" w:rsidR="00EE2529" w:rsidRPr="00C81B84" w:rsidRDefault="00AD5E1E" w:rsidP="00C81B84">
            <w:r w:rsidRPr="00C81B84">
              <w:t>1 363</w:t>
            </w:r>
          </w:p>
        </w:tc>
      </w:tr>
      <w:tr w:rsidR="00EE2529" w:rsidRPr="00C81B84" w14:paraId="79E2FB16" w14:textId="77777777">
        <w:trPr>
          <w:trHeight w:val="380"/>
        </w:trPr>
        <w:tc>
          <w:tcPr>
            <w:tcW w:w="580" w:type="dxa"/>
            <w:tcBorders>
              <w:top w:val="nil"/>
              <w:left w:val="nil"/>
              <w:bottom w:val="nil"/>
              <w:right w:val="nil"/>
            </w:tcBorders>
            <w:tcMar>
              <w:top w:w="128" w:type="dxa"/>
              <w:left w:w="43" w:type="dxa"/>
              <w:bottom w:w="43" w:type="dxa"/>
              <w:right w:w="43" w:type="dxa"/>
            </w:tcMar>
          </w:tcPr>
          <w:p w14:paraId="5A3F2CBF" w14:textId="77777777" w:rsidR="00EE2529" w:rsidRPr="00C81B84" w:rsidRDefault="00AD5E1E" w:rsidP="00C81B84">
            <w:r w:rsidRPr="00C81B84">
              <w:t>1310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A49435"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8D69E4D" w14:textId="77777777" w:rsidR="00EE2529" w:rsidRPr="00C81B84" w:rsidRDefault="00AD5E1E" w:rsidP="00C81B84">
            <w:r w:rsidRPr="00C81B84">
              <w:t>Flytransport: Kjøp av innenlandske flyruter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83E323" w14:textId="77777777" w:rsidR="00EE2529" w:rsidRPr="00C81B84" w:rsidRDefault="00AD5E1E" w:rsidP="00C81B84">
            <w:r w:rsidRPr="00C81B84">
              <w:t>20 123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AD969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77401B" w14:textId="77777777" w:rsidR="00EE2529" w:rsidRPr="00C81B84" w:rsidRDefault="00AD5E1E" w:rsidP="00C81B84">
            <w:r w:rsidRPr="00C81B84">
              <w:t>20 123</w:t>
            </w:r>
          </w:p>
        </w:tc>
      </w:tr>
      <w:tr w:rsidR="00EE2529" w:rsidRPr="00C81B84" w14:paraId="5DED114A" w14:textId="77777777">
        <w:trPr>
          <w:trHeight w:val="380"/>
        </w:trPr>
        <w:tc>
          <w:tcPr>
            <w:tcW w:w="580" w:type="dxa"/>
            <w:tcBorders>
              <w:top w:val="nil"/>
              <w:left w:val="nil"/>
              <w:bottom w:val="nil"/>
              <w:right w:val="nil"/>
            </w:tcBorders>
            <w:tcMar>
              <w:top w:w="128" w:type="dxa"/>
              <w:left w:w="43" w:type="dxa"/>
              <w:bottom w:w="43" w:type="dxa"/>
              <w:right w:w="43" w:type="dxa"/>
            </w:tcMar>
          </w:tcPr>
          <w:p w14:paraId="13C76C70" w14:textId="77777777" w:rsidR="00EE2529" w:rsidRPr="00C81B84" w:rsidRDefault="00AD5E1E" w:rsidP="00C81B84">
            <w:r w:rsidRPr="00C81B84">
              <w:t>1313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97C3D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4160C2" w14:textId="77777777" w:rsidR="00EE2529" w:rsidRPr="00C81B84" w:rsidRDefault="00AD5E1E" w:rsidP="00C81B84">
            <w:r w:rsidRPr="00C81B84">
              <w:t>Luftfartstilsynet: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29AECB" w14:textId="77777777" w:rsidR="00EE2529" w:rsidRPr="00C81B84" w:rsidRDefault="00AD5E1E" w:rsidP="00C81B84">
            <w:r w:rsidRPr="00C81B84">
              <w:t>2 427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23840E" w14:textId="77777777" w:rsidR="00EE2529" w:rsidRPr="00C81B84" w:rsidRDefault="00AD5E1E" w:rsidP="00C81B84">
            <w:r w:rsidRPr="00C81B84">
              <w:t>1 824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8DCC8C" w14:textId="77777777" w:rsidR="00EE2529" w:rsidRPr="00C81B84" w:rsidRDefault="00AD5E1E" w:rsidP="00C81B84">
            <w:r w:rsidRPr="00C81B84">
              <w:t>4 251</w:t>
            </w:r>
          </w:p>
        </w:tc>
      </w:tr>
      <w:tr w:rsidR="00EE2529" w:rsidRPr="00C81B84" w14:paraId="40164ED8" w14:textId="77777777">
        <w:trPr>
          <w:trHeight w:val="380"/>
        </w:trPr>
        <w:tc>
          <w:tcPr>
            <w:tcW w:w="580" w:type="dxa"/>
            <w:tcBorders>
              <w:top w:val="nil"/>
              <w:left w:val="nil"/>
              <w:bottom w:val="nil"/>
              <w:right w:val="nil"/>
            </w:tcBorders>
            <w:tcMar>
              <w:top w:w="128" w:type="dxa"/>
              <w:left w:w="43" w:type="dxa"/>
              <w:bottom w:w="43" w:type="dxa"/>
              <w:right w:w="43" w:type="dxa"/>
            </w:tcMar>
          </w:tcPr>
          <w:p w14:paraId="6ABD3C71" w14:textId="77777777" w:rsidR="00EE2529" w:rsidRPr="00C81B84" w:rsidRDefault="00AD5E1E" w:rsidP="00C81B84">
            <w:r w:rsidRPr="00C81B84">
              <w:t>1314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C49EDA"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0F0F4D" w14:textId="77777777" w:rsidR="00EE2529" w:rsidRPr="00C81B84" w:rsidRDefault="00AD5E1E" w:rsidP="00C81B84">
            <w:r w:rsidRPr="00C81B84">
              <w:t>Statens havarikommisjon: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CACB6D" w14:textId="77777777" w:rsidR="00EE2529" w:rsidRPr="00C81B84" w:rsidRDefault="00AD5E1E" w:rsidP="00C81B84">
            <w:r w:rsidRPr="00C81B84">
              <w:t>749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EACEE4" w14:textId="77777777" w:rsidR="00EE2529" w:rsidRPr="00C81B84" w:rsidRDefault="00AD5E1E" w:rsidP="00C81B84">
            <w:r w:rsidRPr="00C81B84">
              <w:t>627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0FE6CF" w14:textId="77777777" w:rsidR="00EE2529" w:rsidRPr="00C81B84" w:rsidRDefault="00AD5E1E" w:rsidP="00C81B84">
            <w:r w:rsidRPr="00C81B84">
              <w:t>1 376</w:t>
            </w:r>
          </w:p>
        </w:tc>
      </w:tr>
      <w:tr w:rsidR="00EE2529" w:rsidRPr="00C81B84" w14:paraId="7CBFFD36" w14:textId="77777777">
        <w:trPr>
          <w:trHeight w:val="640"/>
        </w:trPr>
        <w:tc>
          <w:tcPr>
            <w:tcW w:w="580" w:type="dxa"/>
            <w:tcBorders>
              <w:top w:val="nil"/>
              <w:left w:val="nil"/>
              <w:bottom w:val="nil"/>
              <w:right w:val="nil"/>
            </w:tcBorders>
            <w:tcMar>
              <w:top w:w="128" w:type="dxa"/>
              <w:left w:w="43" w:type="dxa"/>
              <w:bottom w:w="43" w:type="dxa"/>
              <w:right w:w="43" w:type="dxa"/>
            </w:tcMar>
          </w:tcPr>
          <w:p w14:paraId="32DB7E6D" w14:textId="77777777" w:rsidR="00EE2529" w:rsidRPr="00C81B84" w:rsidRDefault="00AD5E1E" w:rsidP="00C81B84">
            <w:r w:rsidRPr="00C81B84">
              <w:t>1315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98DD9C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E8EB15" w14:textId="77777777" w:rsidR="00EE2529" w:rsidRPr="00C81B84" w:rsidRDefault="00AD5E1E" w:rsidP="00C81B84">
            <w:r w:rsidRPr="00C81B84">
              <w:t>Tilskudd til Avinor AS: Tilskudd til pålagte oppgaver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8F5029" w14:textId="77777777" w:rsidR="00EE2529" w:rsidRPr="00C81B84" w:rsidRDefault="00AD5E1E" w:rsidP="00C81B84">
            <w:r w:rsidRPr="00C81B84">
              <w:t>35 456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02EBF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234FFB" w14:textId="77777777" w:rsidR="00EE2529" w:rsidRPr="00C81B84" w:rsidRDefault="00AD5E1E" w:rsidP="00C81B84">
            <w:r w:rsidRPr="00C81B84">
              <w:t>35 456</w:t>
            </w:r>
          </w:p>
        </w:tc>
      </w:tr>
      <w:tr w:rsidR="00EE2529" w:rsidRPr="00C81B84" w14:paraId="26B6E070" w14:textId="77777777">
        <w:trPr>
          <w:trHeight w:val="380"/>
        </w:trPr>
        <w:tc>
          <w:tcPr>
            <w:tcW w:w="580" w:type="dxa"/>
            <w:tcBorders>
              <w:top w:val="nil"/>
              <w:left w:val="nil"/>
              <w:bottom w:val="nil"/>
              <w:right w:val="nil"/>
            </w:tcBorders>
            <w:tcMar>
              <w:top w:w="128" w:type="dxa"/>
              <w:left w:w="43" w:type="dxa"/>
              <w:bottom w:w="43" w:type="dxa"/>
              <w:right w:w="43" w:type="dxa"/>
            </w:tcMar>
          </w:tcPr>
          <w:p w14:paraId="6C620730"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7BAB60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E6BCB5" w14:textId="77777777" w:rsidR="00EE2529" w:rsidRPr="00C81B84" w:rsidRDefault="00AD5E1E" w:rsidP="00C81B84">
            <w:r w:rsidRPr="00C81B84">
              <w:t>Statens vegvesen: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E23722" w14:textId="77777777" w:rsidR="00EE2529" w:rsidRPr="00C81B84" w:rsidRDefault="00AD5E1E" w:rsidP="00C81B84">
            <w:r w:rsidRPr="00C81B84">
              <w:t>68 267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69E2D9" w14:textId="77777777" w:rsidR="00EE2529" w:rsidRPr="00C81B84" w:rsidRDefault="00AD5E1E" w:rsidP="00C81B84">
            <w:r w:rsidRPr="00C81B84">
              <w:t>7 974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309453" w14:textId="77777777" w:rsidR="00EE2529" w:rsidRPr="00C81B84" w:rsidRDefault="00AD5E1E" w:rsidP="00C81B84">
            <w:r w:rsidRPr="00C81B84">
              <w:t>76 241</w:t>
            </w:r>
          </w:p>
        </w:tc>
      </w:tr>
      <w:tr w:rsidR="00EE2529" w:rsidRPr="00C81B84" w14:paraId="6C0B03FE" w14:textId="77777777">
        <w:trPr>
          <w:trHeight w:val="640"/>
        </w:trPr>
        <w:tc>
          <w:tcPr>
            <w:tcW w:w="580" w:type="dxa"/>
            <w:tcBorders>
              <w:top w:val="nil"/>
              <w:left w:val="nil"/>
              <w:bottom w:val="nil"/>
              <w:right w:val="nil"/>
            </w:tcBorders>
            <w:tcMar>
              <w:top w:w="128" w:type="dxa"/>
              <w:left w:w="43" w:type="dxa"/>
              <w:bottom w:w="43" w:type="dxa"/>
              <w:right w:w="43" w:type="dxa"/>
            </w:tcMar>
          </w:tcPr>
          <w:p w14:paraId="50CCE993"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2991C7"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5CA7648" w14:textId="77777777" w:rsidR="00EE2529" w:rsidRPr="00C81B84" w:rsidRDefault="00AD5E1E" w:rsidP="00C81B84">
            <w:r w:rsidRPr="00C81B84">
              <w:t>Statens vegvesen: Drift og vedlikehold av riksveier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286CB7" w14:textId="77777777" w:rsidR="00EE2529" w:rsidRPr="00C81B84" w:rsidRDefault="00AD5E1E" w:rsidP="00C81B84">
            <w:r w:rsidRPr="00C81B84">
              <w:t>190 863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DF8A0A" w14:textId="77777777" w:rsidR="00EE2529" w:rsidRPr="00C81B84" w:rsidRDefault="00AD5E1E" w:rsidP="00C81B84">
            <w:r w:rsidRPr="00C81B84">
              <w:t>1 754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BF6825" w14:textId="77777777" w:rsidR="00EE2529" w:rsidRPr="00C81B84" w:rsidRDefault="00AD5E1E" w:rsidP="00C81B84">
            <w:r w:rsidRPr="00C81B84">
              <w:t>192 617</w:t>
            </w:r>
          </w:p>
        </w:tc>
      </w:tr>
      <w:tr w:rsidR="00EE2529" w:rsidRPr="00C81B84" w14:paraId="161E05F6" w14:textId="77777777">
        <w:trPr>
          <w:trHeight w:val="640"/>
        </w:trPr>
        <w:tc>
          <w:tcPr>
            <w:tcW w:w="580" w:type="dxa"/>
            <w:tcBorders>
              <w:top w:val="nil"/>
              <w:left w:val="nil"/>
              <w:bottom w:val="nil"/>
              <w:right w:val="nil"/>
            </w:tcBorders>
            <w:tcMar>
              <w:top w:w="128" w:type="dxa"/>
              <w:left w:w="43" w:type="dxa"/>
              <w:bottom w:w="43" w:type="dxa"/>
              <w:right w:w="43" w:type="dxa"/>
            </w:tcMar>
          </w:tcPr>
          <w:p w14:paraId="7DA51C15"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3358BA" w14:textId="77777777" w:rsidR="00EE2529" w:rsidRPr="00C81B84" w:rsidRDefault="00AD5E1E" w:rsidP="00C81B84">
            <w:r w:rsidRPr="00C81B84">
              <w:t>28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DF9E3A" w14:textId="77777777" w:rsidR="00EE2529" w:rsidRPr="00C81B84" w:rsidRDefault="00AD5E1E" w:rsidP="00C81B84">
            <w:r w:rsidRPr="00C81B84">
              <w:t>Statens vegvesen: Trafikant- og kjøretøytilsyn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C5FBED" w14:textId="77777777" w:rsidR="00EE2529" w:rsidRPr="00C81B84" w:rsidRDefault="00AD5E1E" w:rsidP="00C81B84">
            <w:r w:rsidRPr="00C81B84">
              <w:t>46 736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5E794E" w14:textId="77777777" w:rsidR="00EE2529" w:rsidRPr="00C81B84" w:rsidRDefault="00AD5E1E" w:rsidP="00C81B84">
            <w:r w:rsidRPr="00C81B84">
              <w:t>5 133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6086BE" w14:textId="77777777" w:rsidR="00EE2529" w:rsidRPr="00C81B84" w:rsidRDefault="00AD5E1E" w:rsidP="00C81B84">
            <w:r w:rsidRPr="00C81B84">
              <w:t>51 869</w:t>
            </w:r>
          </w:p>
        </w:tc>
      </w:tr>
      <w:tr w:rsidR="00EE2529" w:rsidRPr="00C81B84" w14:paraId="3054614F" w14:textId="77777777">
        <w:trPr>
          <w:trHeight w:val="380"/>
        </w:trPr>
        <w:tc>
          <w:tcPr>
            <w:tcW w:w="580" w:type="dxa"/>
            <w:tcBorders>
              <w:top w:val="nil"/>
              <w:left w:val="nil"/>
              <w:bottom w:val="nil"/>
              <w:right w:val="nil"/>
            </w:tcBorders>
            <w:tcMar>
              <w:top w:w="128" w:type="dxa"/>
              <w:left w:w="43" w:type="dxa"/>
              <w:bottom w:w="43" w:type="dxa"/>
              <w:right w:w="43" w:type="dxa"/>
            </w:tcMar>
          </w:tcPr>
          <w:p w14:paraId="18D7672A"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9D83F6" w14:textId="77777777" w:rsidR="00EE2529" w:rsidRPr="00C81B84" w:rsidRDefault="00AD5E1E" w:rsidP="00C81B84">
            <w:r w:rsidRPr="00C81B84">
              <w:t>29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7DC35B5" w14:textId="77777777" w:rsidR="00EE2529" w:rsidRPr="00C81B84" w:rsidRDefault="00AD5E1E" w:rsidP="00C81B84">
            <w:r w:rsidRPr="00C81B84">
              <w:t>Statens vegvesen: OPS-prosjekter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052337" w14:textId="77777777" w:rsidR="00EE2529" w:rsidRPr="00C81B84" w:rsidRDefault="00AD5E1E" w:rsidP="00C81B84">
            <w:r w:rsidRPr="00C81B84">
              <w:t>95 742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24D33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5C8B854" w14:textId="77777777" w:rsidR="00EE2529" w:rsidRPr="00C81B84" w:rsidRDefault="00AD5E1E" w:rsidP="00C81B84">
            <w:r w:rsidRPr="00C81B84">
              <w:t>95 742</w:t>
            </w:r>
          </w:p>
        </w:tc>
      </w:tr>
      <w:tr w:rsidR="00EE2529" w:rsidRPr="00C81B84" w14:paraId="3712216A" w14:textId="77777777">
        <w:trPr>
          <w:trHeight w:val="380"/>
        </w:trPr>
        <w:tc>
          <w:tcPr>
            <w:tcW w:w="580" w:type="dxa"/>
            <w:tcBorders>
              <w:top w:val="nil"/>
              <w:left w:val="nil"/>
              <w:bottom w:val="nil"/>
              <w:right w:val="nil"/>
            </w:tcBorders>
            <w:tcMar>
              <w:top w:w="128" w:type="dxa"/>
              <w:left w:w="43" w:type="dxa"/>
              <w:bottom w:w="43" w:type="dxa"/>
              <w:right w:w="43" w:type="dxa"/>
            </w:tcMar>
          </w:tcPr>
          <w:p w14:paraId="3025D1AB"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E948EA" w14:textId="77777777" w:rsidR="00EE2529" w:rsidRPr="00C81B84" w:rsidRDefault="00AD5E1E" w:rsidP="00C81B84">
            <w:r w:rsidRPr="00C81B84">
              <w:t>30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19F10E6" w14:textId="77777777" w:rsidR="00EE2529" w:rsidRPr="00C81B84" w:rsidRDefault="00AD5E1E" w:rsidP="00C81B84">
            <w:r w:rsidRPr="00C81B84">
              <w:t>Statens vegvesen: Riksveiinvesteringer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5823DD" w14:textId="77777777" w:rsidR="00EE2529" w:rsidRPr="00C81B84" w:rsidRDefault="00AD5E1E" w:rsidP="00C81B84">
            <w:r w:rsidRPr="00C81B84">
              <w:t>347 049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64CD18" w14:textId="77777777" w:rsidR="00EE2529" w:rsidRPr="00C81B84" w:rsidRDefault="00AD5E1E" w:rsidP="00C81B84">
            <w:r w:rsidRPr="00C81B84">
              <w:t>4 692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1CFC92" w14:textId="77777777" w:rsidR="00EE2529" w:rsidRPr="00C81B84" w:rsidRDefault="00AD5E1E" w:rsidP="00C81B84">
            <w:r w:rsidRPr="00C81B84">
              <w:t>351 741</w:t>
            </w:r>
          </w:p>
        </w:tc>
      </w:tr>
      <w:tr w:rsidR="00EE2529" w:rsidRPr="00C81B84" w14:paraId="6131AF4F" w14:textId="77777777">
        <w:trPr>
          <w:trHeight w:val="640"/>
        </w:trPr>
        <w:tc>
          <w:tcPr>
            <w:tcW w:w="580" w:type="dxa"/>
            <w:tcBorders>
              <w:top w:val="nil"/>
              <w:left w:val="nil"/>
              <w:bottom w:val="nil"/>
              <w:right w:val="nil"/>
            </w:tcBorders>
            <w:tcMar>
              <w:top w:w="128" w:type="dxa"/>
              <w:left w:w="43" w:type="dxa"/>
              <w:bottom w:w="43" w:type="dxa"/>
              <w:right w:w="43" w:type="dxa"/>
            </w:tcMar>
          </w:tcPr>
          <w:p w14:paraId="4D98B813"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DA7F33" w14:textId="77777777" w:rsidR="00EE2529" w:rsidRPr="00C81B84" w:rsidRDefault="00AD5E1E" w:rsidP="00C81B84">
            <w:r w:rsidRPr="00C81B84">
              <w:t>64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4EC09D" w14:textId="77777777" w:rsidR="00EE2529" w:rsidRPr="00C81B84" w:rsidRDefault="00AD5E1E" w:rsidP="00C81B84">
            <w:r w:rsidRPr="00C81B84">
              <w:t>Statens vegvesen: Utbedring på fylkesveier for tømmertransport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400EE4" w14:textId="77777777" w:rsidR="00EE2529" w:rsidRPr="00C81B84" w:rsidRDefault="00AD5E1E" w:rsidP="00C81B84">
            <w:r w:rsidRPr="00C81B84">
              <w:t>490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88221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09076FE" w14:textId="77777777" w:rsidR="00EE2529" w:rsidRPr="00C81B84" w:rsidRDefault="00AD5E1E" w:rsidP="00C81B84">
            <w:r w:rsidRPr="00C81B84">
              <w:t>490</w:t>
            </w:r>
          </w:p>
        </w:tc>
      </w:tr>
      <w:tr w:rsidR="00EE2529" w:rsidRPr="00C81B84" w14:paraId="5601F53D" w14:textId="77777777">
        <w:trPr>
          <w:trHeight w:val="380"/>
        </w:trPr>
        <w:tc>
          <w:tcPr>
            <w:tcW w:w="580" w:type="dxa"/>
            <w:tcBorders>
              <w:top w:val="nil"/>
              <w:left w:val="nil"/>
              <w:bottom w:val="nil"/>
              <w:right w:val="nil"/>
            </w:tcBorders>
            <w:tcMar>
              <w:top w:w="128" w:type="dxa"/>
              <w:left w:w="43" w:type="dxa"/>
              <w:bottom w:w="43" w:type="dxa"/>
              <w:right w:w="43" w:type="dxa"/>
            </w:tcMar>
          </w:tcPr>
          <w:p w14:paraId="4A1F5D03"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402AD6" w14:textId="77777777" w:rsidR="00EE2529" w:rsidRPr="00C81B84" w:rsidRDefault="00AD5E1E" w:rsidP="00C81B84">
            <w:r w:rsidRPr="00C81B84">
              <w:t>65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B8190D" w14:textId="77777777" w:rsidR="00EE2529" w:rsidRPr="00C81B84" w:rsidRDefault="00AD5E1E" w:rsidP="00C81B84">
            <w:r w:rsidRPr="00C81B84">
              <w:t>Statens vegvesen: Tilskudd til fylkesveier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A5E23D" w14:textId="77777777" w:rsidR="00EE2529" w:rsidRPr="00C81B84" w:rsidRDefault="00AD5E1E" w:rsidP="00C81B84">
            <w:r w:rsidRPr="00C81B84">
              <w:t>9 096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E501D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83AFF5" w14:textId="77777777" w:rsidR="00EE2529" w:rsidRPr="00C81B84" w:rsidRDefault="00AD5E1E" w:rsidP="00C81B84">
            <w:r w:rsidRPr="00C81B84">
              <w:t>9 096</w:t>
            </w:r>
          </w:p>
        </w:tc>
      </w:tr>
      <w:tr w:rsidR="00EE2529" w:rsidRPr="00C81B84" w14:paraId="3BAF405C" w14:textId="77777777">
        <w:trPr>
          <w:trHeight w:val="640"/>
        </w:trPr>
        <w:tc>
          <w:tcPr>
            <w:tcW w:w="580" w:type="dxa"/>
            <w:tcBorders>
              <w:top w:val="nil"/>
              <w:left w:val="nil"/>
              <w:bottom w:val="nil"/>
              <w:right w:val="nil"/>
            </w:tcBorders>
            <w:tcMar>
              <w:top w:w="128" w:type="dxa"/>
              <w:left w:w="43" w:type="dxa"/>
              <w:bottom w:w="43" w:type="dxa"/>
              <w:right w:w="43" w:type="dxa"/>
            </w:tcMar>
          </w:tcPr>
          <w:p w14:paraId="2429F795"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0BE179" w14:textId="77777777" w:rsidR="00EE2529" w:rsidRPr="00C81B84" w:rsidRDefault="00AD5E1E" w:rsidP="00C81B84">
            <w:r w:rsidRPr="00C81B84">
              <w:t>66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7D5D0B2" w14:textId="77777777" w:rsidR="00EE2529" w:rsidRPr="00C81B84" w:rsidRDefault="00AD5E1E" w:rsidP="00C81B84">
            <w:r w:rsidRPr="00C81B84">
              <w:t>Statens vegvesen: Tilskudd til tryggere skoleveier og nærmiljøer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B432AD" w14:textId="77777777" w:rsidR="00EE2529" w:rsidRPr="00C81B84" w:rsidRDefault="00AD5E1E" w:rsidP="00C81B84">
            <w:r w:rsidRPr="00C81B84">
              <w:t>516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C08F3E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81FC0C" w14:textId="77777777" w:rsidR="00EE2529" w:rsidRPr="00C81B84" w:rsidRDefault="00AD5E1E" w:rsidP="00C81B84">
            <w:r w:rsidRPr="00C81B84">
              <w:t>516</w:t>
            </w:r>
          </w:p>
        </w:tc>
      </w:tr>
      <w:tr w:rsidR="00EE2529" w:rsidRPr="00C81B84" w14:paraId="7EDFB30D" w14:textId="77777777">
        <w:trPr>
          <w:trHeight w:val="640"/>
        </w:trPr>
        <w:tc>
          <w:tcPr>
            <w:tcW w:w="580" w:type="dxa"/>
            <w:tcBorders>
              <w:top w:val="nil"/>
              <w:left w:val="nil"/>
              <w:bottom w:val="nil"/>
              <w:right w:val="nil"/>
            </w:tcBorders>
            <w:tcMar>
              <w:top w:w="128" w:type="dxa"/>
              <w:left w:w="43" w:type="dxa"/>
              <w:bottom w:w="43" w:type="dxa"/>
              <w:right w:w="43" w:type="dxa"/>
            </w:tcMar>
          </w:tcPr>
          <w:p w14:paraId="4D44E7C2"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7BCB40"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3144EC" w14:textId="77777777" w:rsidR="00EE2529" w:rsidRPr="00C81B84" w:rsidRDefault="00AD5E1E" w:rsidP="00C81B84">
            <w:r w:rsidRPr="00C81B84">
              <w:t>Statens vegvesen: Tilskudd til riksveiferjedriften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2DD013" w14:textId="77777777" w:rsidR="00EE2529" w:rsidRPr="00C81B84" w:rsidRDefault="00AD5E1E" w:rsidP="00C81B84">
            <w:r w:rsidRPr="00C81B84">
              <w:t>67 209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94478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893C6A" w14:textId="77777777" w:rsidR="00EE2529" w:rsidRPr="00C81B84" w:rsidRDefault="00AD5E1E" w:rsidP="00C81B84">
            <w:r w:rsidRPr="00C81B84">
              <w:t>67 209</w:t>
            </w:r>
          </w:p>
        </w:tc>
      </w:tr>
      <w:tr w:rsidR="00EE2529" w:rsidRPr="00C81B84" w14:paraId="0F3BDD04" w14:textId="77777777">
        <w:trPr>
          <w:trHeight w:val="640"/>
        </w:trPr>
        <w:tc>
          <w:tcPr>
            <w:tcW w:w="580" w:type="dxa"/>
            <w:tcBorders>
              <w:top w:val="nil"/>
              <w:left w:val="nil"/>
              <w:bottom w:val="nil"/>
              <w:right w:val="nil"/>
            </w:tcBorders>
            <w:tcMar>
              <w:top w:w="128" w:type="dxa"/>
              <w:left w:w="43" w:type="dxa"/>
              <w:bottom w:w="43" w:type="dxa"/>
              <w:right w:w="43" w:type="dxa"/>
            </w:tcMar>
          </w:tcPr>
          <w:p w14:paraId="66E5065C" w14:textId="77777777" w:rsidR="00EE2529" w:rsidRPr="00C81B84" w:rsidRDefault="00AD5E1E" w:rsidP="00C81B84">
            <w:r w:rsidRPr="00C81B84">
              <w:t>1320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31F55F"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9F4AAD" w14:textId="77777777" w:rsidR="00EE2529" w:rsidRPr="00C81B84" w:rsidRDefault="00AD5E1E" w:rsidP="00C81B84">
            <w:r w:rsidRPr="00C81B84">
              <w:t>Statens vegvesen: Tilskudd for reduserte bompengetakster utenfor byområdene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00B0C7" w14:textId="77777777" w:rsidR="00EE2529" w:rsidRPr="00C81B84" w:rsidRDefault="00AD5E1E" w:rsidP="00C81B84">
            <w:r w:rsidRPr="00C81B84">
              <w:t>13 834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8AABA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E79B41" w14:textId="77777777" w:rsidR="00EE2529" w:rsidRPr="00C81B84" w:rsidRDefault="00AD5E1E" w:rsidP="00C81B84">
            <w:r w:rsidRPr="00C81B84">
              <w:t>13 834</w:t>
            </w:r>
          </w:p>
        </w:tc>
      </w:tr>
      <w:tr w:rsidR="00EE2529" w:rsidRPr="00C81B84" w14:paraId="78D96503" w14:textId="77777777">
        <w:trPr>
          <w:trHeight w:val="380"/>
        </w:trPr>
        <w:tc>
          <w:tcPr>
            <w:tcW w:w="580" w:type="dxa"/>
            <w:tcBorders>
              <w:top w:val="nil"/>
              <w:left w:val="nil"/>
              <w:bottom w:val="nil"/>
              <w:right w:val="nil"/>
            </w:tcBorders>
            <w:tcMar>
              <w:top w:w="128" w:type="dxa"/>
              <w:left w:w="43" w:type="dxa"/>
              <w:bottom w:w="43" w:type="dxa"/>
              <w:right w:w="43" w:type="dxa"/>
            </w:tcMar>
          </w:tcPr>
          <w:p w14:paraId="069A921D" w14:textId="77777777" w:rsidR="00EE2529" w:rsidRPr="00C81B84" w:rsidRDefault="00AD5E1E" w:rsidP="00C81B84">
            <w:r w:rsidRPr="00C81B84">
              <w:t>1321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2E403BA"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06FE252" w14:textId="77777777" w:rsidR="00EE2529" w:rsidRPr="00C81B84" w:rsidRDefault="00AD5E1E" w:rsidP="00C81B84">
            <w:r w:rsidRPr="00C81B84">
              <w:t>Nye Veier AS: Tilskudd til Nye Veier AS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4A1F0F" w14:textId="77777777" w:rsidR="00EE2529" w:rsidRPr="00C81B84" w:rsidRDefault="00AD5E1E" w:rsidP="00C81B84">
            <w:r w:rsidRPr="00C81B84">
              <w:t>130 357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964FE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68509E5" w14:textId="77777777" w:rsidR="00EE2529" w:rsidRPr="00C81B84" w:rsidRDefault="00AD5E1E" w:rsidP="00C81B84">
            <w:r w:rsidRPr="00C81B84">
              <w:t>130 357</w:t>
            </w:r>
          </w:p>
        </w:tc>
      </w:tr>
      <w:tr w:rsidR="00EE2529" w:rsidRPr="00C81B84" w14:paraId="57BECD45" w14:textId="77777777">
        <w:trPr>
          <w:trHeight w:val="380"/>
        </w:trPr>
        <w:tc>
          <w:tcPr>
            <w:tcW w:w="580" w:type="dxa"/>
            <w:tcBorders>
              <w:top w:val="nil"/>
              <w:left w:val="nil"/>
              <w:bottom w:val="nil"/>
              <w:right w:val="nil"/>
            </w:tcBorders>
            <w:tcMar>
              <w:top w:w="128" w:type="dxa"/>
              <w:left w:w="43" w:type="dxa"/>
              <w:bottom w:w="43" w:type="dxa"/>
              <w:right w:w="43" w:type="dxa"/>
            </w:tcMar>
          </w:tcPr>
          <w:p w14:paraId="47052797" w14:textId="77777777" w:rsidR="00EE2529" w:rsidRPr="00C81B84" w:rsidRDefault="00AD5E1E" w:rsidP="00C81B84">
            <w:r w:rsidRPr="00C81B84">
              <w:t>1323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CC9D4E"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BB7DD2" w14:textId="77777777" w:rsidR="00EE2529" w:rsidRPr="00C81B84" w:rsidRDefault="00AD5E1E" w:rsidP="00C81B84">
            <w:r w:rsidRPr="00C81B84">
              <w:t>Vegtilsynet: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D6BBE1" w14:textId="77777777" w:rsidR="00EE2529" w:rsidRPr="00C81B84" w:rsidRDefault="00AD5E1E" w:rsidP="00C81B84">
            <w:r w:rsidRPr="00C81B84">
              <w:t>216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F2715F" w14:textId="77777777" w:rsidR="00EE2529" w:rsidRPr="00C81B84" w:rsidRDefault="00AD5E1E" w:rsidP="00C81B84">
            <w:r w:rsidRPr="00C81B84">
              <w:t>34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F3F9B2" w14:textId="77777777" w:rsidR="00EE2529" w:rsidRPr="00C81B84" w:rsidRDefault="00AD5E1E" w:rsidP="00C81B84">
            <w:r w:rsidRPr="00C81B84">
              <w:t>250</w:t>
            </w:r>
          </w:p>
        </w:tc>
      </w:tr>
      <w:tr w:rsidR="00EE2529" w:rsidRPr="00C81B84" w14:paraId="7CEFD86E" w14:textId="77777777">
        <w:trPr>
          <w:trHeight w:val="640"/>
        </w:trPr>
        <w:tc>
          <w:tcPr>
            <w:tcW w:w="580" w:type="dxa"/>
            <w:tcBorders>
              <w:top w:val="nil"/>
              <w:left w:val="nil"/>
              <w:bottom w:val="nil"/>
              <w:right w:val="nil"/>
            </w:tcBorders>
            <w:tcMar>
              <w:top w:w="128" w:type="dxa"/>
              <w:left w:w="43" w:type="dxa"/>
              <w:bottom w:w="43" w:type="dxa"/>
              <w:right w:w="43" w:type="dxa"/>
            </w:tcMar>
          </w:tcPr>
          <w:p w14:paraId="4DD5C554" w14:textId="77777777" w:rsidR="00EE2529" w:rsidRPr="00C81B84" w:rsidRDefault="00AD5E1E" w:rsidP="00C81B84">
            <w:r w:rsidRPr="00C81B84">
              <w:t>1330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000B9F"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CAA004" w14:textId="77777777" w:rsidR="00EE2529" w:rsidRPr="00C81B84" w:rsidRDefault="00AD5E1E" w:rsidP="00C81B84">
            <w:r w:rsidRPr="00C81B84">
              <w:t>Særskilte transporttiltak: Utvidet TT-ordning for brukere med særskilte behov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697757" w14:textId="77777777" w:rsidR="00EE2529" w:rsidRPr="00C81B84" w:rsidRDefault="00AD5E1E" w:rsidP="00C81B84">
            <w:r w:rsidRPr="00C81B84">
              <w:t>7 389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14462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D4488B" w14:textId="77777777" w:rsidR="00EE2529" w:rsidRPr="00C81B84" w:rsidRDefault="00AD5E1E" w:rsidP="00C81B84">
            <w:r w:rsidRPr="00C81B84">
              <w:t>7 389</w:t>
            </w:r>
          </w:p>
        </w:tc>
      </w:tr>
      <w:tr w:rsidR="00EE2529" w:rsidRPr="00C81B84" w14:paraId="5444BC1F" w14:textId="77777777">
        <w:trPr>
          <w:trHeight w:val="640"/>
        </w:trPr>
        <w:tc>
          <w:tcPr>
            <w:tcW w:w="580" w:type="dxa"/>
            <w:tcBorders>
              <w:top w:val="nil"/>
              <w:left w:val="nil"/>
              <w:bottom w:val="nil"/>
              <w:right w:val="nil"/>
            </w:tcBorders>
            <w:tcMar>
              <w:top w:w="128" w:type="dxa"/>
              <w:left w:w="43" w:type="dxa"/>
              <w:bottom w:w="43" w:type="dxa"/>
              <w:right w:w="43" w:type="dxa"/>
            </w:tcMar>
          </w:tcPr>
          <w:p w14:paraId="184EEF4C" w14:textId="77777777" w:rsidR="00EE2529" w:rsidRPr="00C81B84" w:rsidRDefault="00AD5E1E" w:rsidP="00C81B84">
            <w:r w:rsidRPr="00C81B84">
              <w:t>1330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73EE97D"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39020B3" w14:textId="77777777" w:rsidR="00EE2529" w:rsidRPr="00C81B84" w:rsidRDefault="00AD5E1E" w:rsidP="00C81B84">
            <w:r w:rsidRPr="00C81B84">
              <w:t>Særskilte transporttiltak: Reiseplanlegger og elektronisk billettering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434706" w14:textId="77777777" w:rsidR="00EE2529" w:rsidRPr="00C81B84" w:rsidRDefault="00AD5E1E" w:rsidP="00C81B84">
            <w:r w:rsidRPr="00C81B84">
              <w:t>1 769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087C6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39989B5" w14:textId="77777777" w:rsidR="00EE2529" w:rsidRPr="00C81B84" w:rsidRDefault="00AD5E1E" w:rsidP="00C81B84">
            <w:r w:rsidRPr="00C81B84">
              <w:t>1 769</w:t>
            </w:r>
          </w:p>
        </w:tc>
      </w:tr>
      <w:tr w:rsidR="00EE2529" w:rsidRPr="00C81B84" w14:paraId="4DEC4131" w14:textId="77777777">
        <w:trPr>
          <w:trHeight w:val="640"/>
        </w:trPr>
        <w:tc>
          <w:tcPr>
            <w:tcW w:w="580" w:type="dxa"/>
            <w:tcBorders>
              <w:top w:val="nil"/>
              <w:left w:val="nil"/>
              <w:bottom w:val="nil"/>
              <w:right w:val="nil"/>
            </w:tcBorders>
            <w:tcMar>
              <w:top w:w="128" w:type="dxa"/>
              <w:left w:w="43" w:type="dxa"/>
              <w:bottom w:w="43" w:type="dxa"/>
              <w:right w:w="43" w:type="dxa"/>
            </w:tcMar>
          </w:tcPr>
          <w:p w14:paraId="6BF1C328" w14:textId="77777777" w:rsidR="00EE2529" w:rsidRPr="00C81B84" w:rsidRDefault="00AD5E1E" w:rsidP="00C81B84">
            <w:r w:rsidRPr="00C81B84">
              <w:t>1330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4D8C3D4"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ADD5DE0" w14:textId="77777777" w:rsidR="00EE2529" w:rsidRPr="00C81B84" w:rsidRDefault="00AD5E1E" w:rsidP="00C81B84">
            <w:r w:rsidRPr="00C81B84">
              <w:t xml:space="preserve">Særskilte transporttiltak: Kjøp av tjenester fra </w:t>
            </w:r>
            <w:proofErr w:type="spellStart"/>
            <w:r w:rsidRPr="00C81B84">
              <w:t>Entur</w:t>
            </w:r>
            <w:proofErr w:type="spellEnd"/>
            <w:r w:rsidRPr="00C81B84">
              <w:t xml:space="preserve"> AS</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674D9E" w14:textId="77777777" w:rsidR="00EE2529" w:rsidRPr="00C81B84" w:rsidRDefault="00AD5E1E" w:rsidP="00C81B84">
            <w:r w:rsidRPr="00C81B84">
              <w:t>427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1967F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B61FBD" w14:textId="77777777" w:rsidR="00EE2529" w:rsidRPr="00C81B84" w:rsidRDefault="00AD5E1E" w:rsidP="00C81B84">
            <w:r w:rsidRPr="00C81B84">
              <w:t>427</w:t>
            </w:r>
          </w:p>
        </w:tc>
      </w:tr>
      <w:tr w:rsidR="00EE2529" w:rsidRPr="00C81B84" w14:paraId="4AF9B018" w14:textId="77777777">
        <w:trPr>
          <w:trHeight w:val="640"/>
        </w:trPr>
        <w:tc>
          <w:tcPr>
            <w:tcW w:w="580" w:type="dxa"/>
            <w:tcBorders>
              <w:top w:val="nil"/>
              <w:left w:val="nil"/>
              <w:bottom w:val="nil"/>
              <w:right w:val="nil"/>
            </w:tcBorders>
            <w:tcMar>
              <w:top w:w="128" w:type="dxa"/>
              <w:left w:w="43" w:type="dxa"/>
              <w:bottom w:w="43" w:type="dxa"/>
              <w:right w:w="43" w:type="dxa"/>
            </w:tcMar>
          </w:tcPr>
          <w:p w14:paraId="7B8DE318" w14:textId="77777777" w:rsidR="00EE2529" w:rsidRPr="00C81B84" w:rsidRDefault="00AD5E1E" w:rsidP="00C81B84">
            <w:r w:rsidRPr="00C81B84">
              <w:t>1330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4DF7F3"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2DCBDF" w14:textId="77777777" w:rsidR="00EE2529" w:rsidRPr="00C81B84" w:rsidRDefault="00AD5E1E" w:rsidP="00C81B84">
            <w:r w:rsidRPr="00C81B84">
              <w:t>Særskilte transporttiltak: Tettere samarbeid om data</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F2CC08" w14:textId="77777777" w:rsidR="00EE2529" w:rsidRPr="00C81B84" w:rsidRDefault="00AD5E1E" w:rsidP="00C81B84">
            <w:r w:rsidRPr="00C81B84">
              <w:t>649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8A143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36737F" w14:textId="77777777" w:rsidR="00EE2529" w:rsidRPr="00C81B84" w:rsidRDefault="00AD5E1E" w:rsidP="00C81B84">
            <w:r w:rsidRPr="00C81B84">
              <w:t>649</w:t>
            </w:r>
          </w:p>
        </w:tc>
      </w:tr>
      <w:tr w:rsidR="00EE2529" w:rsidRPr="00C81B84" w14:paraId="6D615B9B" w14:textId="77777777">
        <w:trPr>
          <w:trHeight w:val="640"/>
        </w:trPr>
        <w:tc>
          <w:tcPr>
            <w:tcW w:w="580" w:type="dxa"/>
            <w:tcBorders>
              <w:top w:val="nil"/>
              <w:left w:val="nil"/>
              <w:bottom w:val="nil"/>
              <w:right w:val="nil"/>
            </w:tcBorders>
            <w:tcMar>
              <w:top w:w="128" w:type="dxa"/>
              <w:left w:w="43" w:type="dxa"/>
              <w:bottom w:w="43" w:type="dxa"/>
              <w:right w:w="43" w:type="dxa"/>
            </w:tcMar>
          </w:tcPr>
          <w:p w14:paraId="67E56434" w14:textId="77777777" w:rsidR="00EE2529" w:rsidRPr="00C81B84" w:rsidRDefault="00AD5E1E" w:rsidP="00C81B84">
            <w:r w:rsidRPr="00C81B84">
              <w:t>1332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64216C6"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0709BC0" w14:textId="77777777" w:rsidR="00EE2529" w:rsidRPr="00C81B84" w:rsidRDefault="00AD5E1E" w:rsidP="00C81B84">
            <w:r w:rsidRPr="00C81B84">
              <w:t>Transport i byområder mv.: Særskilt tilskudd til store kollektivprosjekter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13C4DB" w14:textId="77777777" w:rsidR="00EE2529" w:rsidRPr="00C81B84" w:rsidRDefault="00AD5E1E" w:rsidP="00C81B84">
            <w:r w:rsidRPr="00C81B84">
              <w:t>50 078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73D09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614F756" w14:textId="77777777" w:rsidR="00EE2529" w:rsidRPr="00C81B84" w:rsidRDefault="00AD5E1E" w:rsidP="00C81B84">
            <w:r w:rsidRPr="00C81B84">
              <w:t>50 078</w:t>
            </w:r>
          </w:p>
        </w:tc>
      </w:tr>
      <w:tr w:rsidR="00EE2529" w:rsidRPr="00C81B84" w14:paraId="7A9DF990" w14:textId="77777777">
        <w:trPr>
          <w:trHeight w:val="640"/>
        </w:trPr>
        <w:tc>
          <w:tcPr>
            <w:tcW w:w="580" w:type="dxa"/>
            <w:tcBorders>
              <w:top w:val="nil"/>
              <w:left w:val="nil"/>
              <w:bottom w:val="nil"/>
              <w:right w:val="nil"/>
            </w:tcBorders>
            <w:tcMar>
              <w:top w:w="128" w:type="dxa"/>
              <w:left w:w="43" w:type="dxa"/>
              <w:bottom w:w="43" w:type="dxa"/>
              <w:right w:w="43" w:type="dxa"/>
            </w:tcMar>
          </w:tcPr>
          <w:p w14:paraId="4B044072" w14:textId="77777777" w:rsidR="00EE2529" w:rsidRPr="00C81B84" w:rsidRDefault="00AD5E1E" w:rsidP="00C81B84">
            <w:r w:rsidRPr="00C81B84">
              <w:t>1332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29280E" w14:textId="77777777" w:rsidR="00EE2529" w:rsidRPr="00C81B84" w:rsidRDefault="00AD5E1E" w:rsidP="00C81B84">
            <w:r w:rsidRPr="00C81B84">
              <w:t>65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EF2AEB4" w14:textId="77777777" w:rsidR="00EE2529" w:rsidRPr="00C81B84" w:rsidRDefault="00AD5E1E" w:rsidP="00C81B84">
            <w:r w:rsidRPr="00C81B84">
              <w:t>Transport i byområder mv.: Konkurransen Smartere transport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F24EE8E" w14:textId="77777777" w:rsidR="00EE2529" w:rsidRPr="00C81B84" w:rsidRDefault="00AD5E1E" w:rsidP="00C81B84">
            <w:r w:rsidRPr="00C81B84">
              <w:t>259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E09C2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1D31A1F" w14:textId="77777777" w:rsidR="00EE2529" w:rsidRPr="00C81B84" w:rsidRDefault="00AD5E1E" w:rsidP="00C81B84">
            <w:r w:rsidRPr="00C81B84">
              <w:t>259</w:t>
            </w:r>
          </w:p>
        </w:tc>
      </w:tr>
      <w:tr w:rsidR="00EE2529" w:rsidRPr="00C81B84" w14:paraId="479D91C1" w14:textId="77777777">
        <w:trPr>
          <w:trHeight w:val="640"/>
        </w:trPr>
        <w:tc>
          <w:tcPr>
            <w:tcW w:w="580" w:type="dxa"/>
            <w:tcBorders>
              <w:top w:val="nil"/>
              <w:left w:val="nil"/>
              <w:bottom w:val="nil"/>
              <w:right w:val="nil"/>
            </w:tcBorders>
            <w:tcMar>
              <w:top w:w="128" w:type="dxa"/>
              <w:left w:w="43" w:type="dxa"/>
              <w:bottom w:w="43" w:type="dxa"/>
              <w:right w:w="43" w:type="dxa"/>
            </w:tcMar>
          </w:tcPr>
          <w:p w14:paraId="197C1582" w14:textId="77777777" w:rsidR="00EE2529" w:rsidRPr="00C81B84" w:rsidRDefault="00AD5E1E" w:rsidP="00C81B84">
            <w:r w:rsidRPr="00C81B84">
              <w:t>1332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51CA02" w14:textId="77777777" w:rsidR="00EE2529" w:rsidRPr="00C81B84" w:rsidRDefault="00AD5E1E" w:rsidP="00C81B84">
            <w:r w:rsidRPr="00C81B84">
              <w:t>66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4BF87E5" w14:textId="77777777" w:rsidR="00EE2529" w:rsidRPr="00C81B84" w:rsidRDefault="00AD5E1E" w:rsidP="00C81B84">
            <w:r w:rsidRPr="00C81B84">
              <w:t>Transport i byområder mv.: Tilskudd til byområder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CD1583" w14:textId="77777777" w:rsidR="00EE2529" w:rsidRPr="00C81B84" w:rsidRDefault="00AD5E1E" w:rsidP="00C81B84">
            <w:r w:rsidRPr="00C81B84">
              <w:t>77 096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F1AB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705C9B" w14:textId="77777777" w:rsidR="00EE2529" w:rsidRPr="00C81B84" w:rsidRDefault="00AD5E1E" w:rsidP="00C81B84">
            <w:r w:rsidRPr="00C81B84">
              <w:t>77 096</w:t>
            </w:r>
          </w:p>
        </w:tc>
      </w:tr>
      <w:tr w:rsidR="00EE2529" w:rsidRPr="00C81B84" w14:paraId="594F55B3" w14:textId="77777777">
        <w:trPr>
          <w:trHeight w:val="380"/>
        </w:trPr>
        <w:tc>
          <w:tcPr>
            <w:tcW w:w="580" w:type="dxa"/>
            <w:tcBorders>
              <w:top w:val="nil"/>
              <w:left w:val="nil"/>
              <w:bottom w:val="nil"/>
              <w:right w:val="nil"/>
            </w:tcBorders>
            <w:tcMar>
              <w:top w:w="128" w:type="dxa"/>
              <w:left w:w="43" w:type="dxa"/>
              <w:bottom w:w="43" w:type="dxa"/>
              <w:right w:w="43" w:type="dxa"/>
            </w:tcMar>
          </w:tcPr>
          <w:p w14:paraId="02ED8517"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176D0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BE0BFF" w14:textId="77777777" w:rsidR="00EE2529" w:rsidRPr="00C81B84" w:rsidRDefault="00AD5E1E" w:rsidP="00C81B84">
            <w:r w:rsidRPr="00C81B84">
              <w:t>Jernbanedirektoratet: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DF0270" w14:textId="77777777" w:rsidR="00EE2529" w:rsidRPr="00C81B84" w:rsidRDefault="00AD5E1E" w:rsidP="00C81B84">
            <w:r w:rsidRPr="00C81B84">
              <w:t>4 013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6D6380" w14:textId="77777777" w:rsidR="00EE2529" w:rsidRPr="00C81B84" w:rsidRDefault="00AD5E1E" w:rsidP="00C81B84">
            <w:r w:rsidRPr="00C81B84">
              <w:t>1 715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8ECCB0" w14:textId="77777777" w:rsidR="00EE2529" w:rsidRPr="00C81B84" w:rsidRDefault="00AD5E1E" w:rsidP="00C81B84">
            <w:r w:rsidRPr="00C81B84">
              <w:t>5 728</w:t>
            </w:r>
          </w:p>
        </w:tc>
      </w:tr>
      <w:tr w:rsidR="00EE2529" w:rsidRPr="00C81B84" w14:paraId="23A74303" w14:textId="77777777">
        <w:trPr>
          <w:trHeight w:val="640"/>
        </w:trPr>
        <w:tc>
          <w:tcPr>
            <w:tcW w:w="580" w:type="dxa"/>
            <w:tcBorders>
              <w:top w:val="nil"/>
              <w:left w:val="nil"/>
              <w:bottom w:val="nil"/>
              <w:right w:val="nil"/>
            </w:tcBorders>
            <w:tcMar>
              <w:top w:w="128" w:type="dxa"/>
              <w:left w:w="43" w:type="dxa"/>
              <w:bottom w:w="43" w:type="dxa"/>
              <w:right w:w="43" w:type="dxa"/>
            </w:tcMar>
          </w:tcPr>
          <w:p w14:paraId="5397A518"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BA5673A"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76104A" w14:textId="77777777" w:rsidR="00EE2529" w:rsidRPr="00C81B84" w:rsidRDefault="00AD5E1E" w:rsidP="00C81B84">
            <w:r w:rsidRPr="00C81B84">
              <w:t>Jernbanedirektoratet: Spesielle driftsutgifter – utredninger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5B8FDF" w14:textId="77777777" w:rsidR="00EE2529" w:rsidRPr="00C81B84" w:rsidRDefault="00AD5E1E" w:rsidP="00C81B84">
            <w:r w:rsidRPr="00C81B84">
              <w:t>2 903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AB1F3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D8C26A" w14:textId="77777777" w:rsidR="00EE2529" w:rsidRPr="00C81B84" w:rsidRDefault="00AD5E1E" w:rsidP="00C81B84">
            <w:r w:rsidRPr="00C81B84">
              <w:t>2 903</w:t>
            </w:r>
          </w:p>
        </w:tc>
      </w:tr>
      <w:tr w:rsidR="00EE2529" w:rsidRPr="00C81B84" w14:paraId="5B4641B6" w14:textId="77777777">
        <w:trPr>
          <w:trHeight w:val="640"/>
        </w:trPr>
        <w:tc>
          <w:tcPr>
            <w:tcW w:w="580" w:type="dxa"/>
            <w:tcBorders>
              <w:top w:val="nil"/>
              <w:left w:val="nil"/>
              <w:bottom w:val="nil"/>
              <w:right w:val="nil"/>
            </w:tcBorders>
            <w:tcMar>
              <w:top w:w="128" w:type="dxa"/>
              <w:left w:w="43" w:type="dxa"/>
              <w:bottom w:w="43" w:type="dxa"/>
              <w:right w:w="43" w:type="dxa"/>
            </w:tcMar>
          </w:tcPr>
          <w:p w14:paraId="62C29025"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20D546"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A2C59B" w14:textId="77777777" w:rsidR="00EE2529" w:rsidRPr="00C81B84" w:rsidRDefault="00AD5E1E" w:rsidP="00C81B84">
            <w:r w:rsidRPr="00C81B84">
              <w:t>Jernbanedirektoratet: Kjøp av persontransport med tog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83A9B8" w14:textId="77777777" w:rsidR="00EE2529" w:rsidRPr="00C81B84" w:rsidRDefault="00AD5E1E" w:rsidP="00C81B84">
            <w:r w:rsidRPr="00C81B84">
              <w:t>111 220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12CC9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C3F810A" w14:textId="77777777" w:rsidR="00EE2529" w:rsidRPr="00C81B84" w:rsidRDefault="00AD5E1E" w:rsidP="00C81B84">
            <w:r w:rsidRPr="00C81B84">
              <w:t>111 220</w:t>
            </w:r>
          </w:p>
        </w:tc>
      </w:tr>
      <w:tr w:rsidR="00EE2529" w:rsidRPr="00C81B84" w14:paraId="1952FB45" w14:textId="77777777">
        <w:trPr>
          <w:trHeight w:val="640"/>
        </w:trPr>
        <w:tc>
          <w:tcPr>
            <w:tcW w:w="580" w:type="dxa"/>
            <w:tcBorders>
              <w:top w:val="nil"/>
              <w:left w:val="nil"/>
              <w:bottom w:val="nil"/>
              <w:right w:val="nil"/>
            </w:tcBorders>
            <w:tcMar>
              <w:top w:w="128" w:type="dxa"/>
              <w:left w:w="43" w:type="dxa"/>
              <w:bottom w:w="43" w:type="dxa"/>
              <w:right w:w="43" w:type="dxa"/>
            </w:tcMar>
          </w:tcPr>
          <w:p w14:paraId="3153CBF1"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C3BACF"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DE2845F" w14:textId="77777777" w:rsidR="00EE2529" w:rsidRPr="00C81B84" w:rsidRDefault="00AD5E1E" w:rsidP="00C81B84">
            <w:r w:rsidRPr="00C81B84">
              <w:t>Jernbanedirektoratet: Kjøp av infrastrukturtjenester – drift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FCFD04" w14:textId="77777777" w:rsidR="00EE2529" w:rsidRPr="00C81B84" w:rsidRDefault="00AD5E1E" w:rsidP="00C81B84">
            <w:r w:rsidRPr="00C81B84">
              <w:t>167 431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83476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567F00" w14:textId="77777777" w:rsidR="00EE2529" w:rsidRPr="00C81B84" w:rsidRDefault="00AD5E1E" w:rsidP="00C81B84">
            <w:r w:rsidRPr="00C81B84">
              <w:t>167 431</w:t>
            </w:r>
          </w:p>
        </w:tc>
      </w:tr>
      <w:tr w:rsidR="00EE2529" w:rsidRPr="00C81B84" w14:paraId="3BFC14A8" w14:textId="77777777">
        <w:trPr>
          <w:trHeight w:val="640"/>
        </w:trPr>
        <w:tc>
          <w:tcPr>
            <w:tcW w:w="580" w:type="dxa"/>
            <w:tcBorders>
              <w:top w:val="nil"/>
              <w:left w:val="nil"/>
              <w:bottom w:val="nil"/>
              <w:right w:val="nil"/>
            </w:tcBorders>
            <w:tcMar>
              <w:top w:w="128" w:type="dxa"/>
              <w:left w:w="43" w:type="dxa"/>
              <w:bottom w:w="43" w:type="dxa"/>
              <w:right w:w="43" w:type="dxa"/>
            </w:tcMar>
          </w:tcPr>
          <w:p w14:paraId="1F7E387F"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4A1CFA"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468F8A" w14:textId="77777777" w:rsidR="00EE2529" w:rsidRPr="00C81B84" w:rsidRDefault="00AD5E1E" w:rsidP="00C81B84">
            <w:r w:rsidRPr="00C81B84">
              <w:t>Jernbanedirektoratet: Kjøp av infrastrukturtjenester – investeringer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FD907A" w14:textId="77777777" w:rsidR="00EE2529" w:rsidRPr="00C81B84" w:rsidRDefault="00AD5E1E" w:rsidP="00C81B84">
            <w:r w:rsidRPr="00C81B84">
              <w:t>373 413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9C6F0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5BA600" w14:textId="77777777" w:rsidR="00EE2529" w:rsidRPr="00C81B84" w:rsidRDefault="00AD5E1E" w:rsidP="00C81B84">
            <w:r w:rsidRPr="00C81B84">
              <w:t>373 413</w:t>
            </w:r>
          </w:p>
        </w:tc>
      </w:tr>
      <w:tr w:rsidR="00EE2529" w:rsidRPr="00C81B84" w14:paraId="60C39E78" w14:textId="77777777">
        <w:trPr>
          <w:trHeight w:val="640"/>
        </w:trPr>
        <w:tc>
          <w:tcPr>
            <w:tcW w:w="580" w:type="dxa"/>
            <w:tcBorders>
              <w:top w:val="nil"/>
              <w:left w:val="nil"/>
              <w:bottom w:val="nil"/>
              <w:right w:val="nil"/>
            </w:tcBorders>
            <w:tcMar>
              <w:top w:w="128" w:type="dxa"/>
              <w:left w:w="43" w:type="dxa"/>
              <w:bottom w:w="43" w:type="dxa"/>
              <w:right w:w="43" w:type="dxa"/>
            </w:tcMar>
          </w:tcPr>
          <w:p w14:paraId="50B155E2"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38ABAC"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F1EC6E5" w14:textId="77777777" w:rsidR="00EE2529" w:rsidRPr="00C81B84" w:rsidRDefault="00AD5E1E" w:rsidP="00C81B84">
            <w:r w:rsidRPr="00C81B84">
              <w:t>Jernbanedirektoratet: Tilskudd til togmateriell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C0F7C2" w14:textId="77777777" w:rsidR="00EE2529" w:rsidRPr="00C81B84" w:rsidRDefault="00AD5E1E" w:rsidP="00C81B84">
            <w:r w:rsidRPr="00C81B84">
              <w:t>4 297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EDD2F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C474D9" w14:textId="77777777" w:rsidR="00EE2529" w:rsidRPr="00C81B84" w:rsidRDefault="00AD5E1E" w:rsidP="00C81B84">
            <w:r w:rsidRPr="00C81B84">
              <w:t>4 297</w:t>
            </w:r>
          </w:p>
        </w:tc>
      </w:tr>
      <w:tr w:rsidR="00EE2529" w:rsidRPr="00C81B84" w14:paraId="490493FC" w14:textId="77777777">
        <w:trPr>
          <w:trHeight w:val="640"/>
        </w:trPr>
        <w:tc>
          <w:tcPr>
            <w:tcW w:w="580" w:type="dxa"/>
            <w:tcBorders>
              <w:top w:val="nil"/>
              <w:left w:val="nil"/>
              <w:bottom w:val="nil"/>
              <w:right w:val="nil"/>
            </w:tcBorders>
            <w:tcMar>
              <w:top w:w="128" w:type="dxa"/>
              <w:left w:w="43" w:type="dxa"/>
              <w:bottom w:w="43" w:type="dxa"/>
              <w:right w:w="43" w:type="dxa"/>
            </w:tcMar>
          </w:tcPr>
          <w:p w14:paraId="4BA3422D"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12E975B"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716431" w14:textId="77777777" w:rsidR="00EE2529" w:rsidRPr="00C81B84" w:rsidRDefault="00AD5E1E" w:rsidP="00C81B84">
            <w:r w:rsidRPr="00C81B84">
              <w:t>Jernbanedirektoratet: Tilskudd til godsoverføring fra vei til jernbane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1D4F05" w14:textId="77777777" w:rsidR="00EE2529" w:rsidRPr="00C81B84" w:rsidRDefault="00AD5E1E" w:rsidP="00C81B84">
            <w:r w:rsidRPr="00C81B84">
              <w:t>2 027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6D348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850458" w14:textId="77777777" w:rsidR="00EE2529" w:rsidRPr="00C81B84" w:rsidRDefault="00AD5E1E" w:rsidP="00C81B84">
            <w:r w:rsidRPr="00C81B84">
              <w:t>2 027</w:t>
            </w:r>
          </w:p>
        </w:tc>
      </w:tr>
      <w:tr w:rsidR="00EE2529" w:rsidRPr="00C81B84" w14:paraId="0107BB85" w14:textId="77777777">
        <w:trPr>
          <w:trHeight w:val="640"/>
        </w:trPr>
        <w:tc>
          <w:tcPr>
            <w:tcW w:w="580" w:type="dxa"/>
            <w:tcBorders>
              <w:top w:val="nil"/>
              <w:left w:val="nil"/>
              <w:bottom w:val="nil"/>
              <w:right w:val="nil"/>
            </w:tcBorders>
            <w:tcMar>
              <w:top w:w="128" w:type="dxa"/>
              <w:left w:w="43" w:type="dxa"/>
              <w:bottom w:w="43" w:type="dxa"/>
              <w:right w:w="43" w:type="dxa"/>
            </w:tcMar>
          </w:tcPr>
          <w:p w14:paraId="4FAE1997" w14:textId="77777777" w:rsidR="00EE2529" w:rsidRPr="00C81B84" w:rsidRDefault="00AD5E1E" w:rsidP="00C81B84">
            <w:r w:rsidRPr="00C81B84">
              <w:t>1352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5189709"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6724A9" w14:textId="77777777" w:rsidR="00EE2529" w:rsidRPr="00C81B84" w:rsidRDefault="00AD5E1E" w:rsidP="00C81B84">
            <w:r w:rsidRPr="00C81B84">
              <w:t>Jernbanedirektoratet: Tilskudd til kulturminner i jernbanesektoren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EF652EB" w14:textId="77777777" w:rsidR="00EE2529" w:rsidRPr="00C81B84" w:rsidRDefault="00AD5E1E" w:rsidP="00C81B84">
            <w:r w:rsidRPr="00C81B84">
              <w:t>534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D7CE0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4078F0E" w14:textId="77777777" w:rsidR="00EE2529" w:rsidRPr="00C81B84" w:rsidRDefault="00AD5E1E" w:rsidP="00C81B84">
            <w:r w:rsidRPr="00C81B84">
              <w:t>534</w:t>
            </w:r>
          </w:p>
        </w:tc>
      </w:tr>
      <w:tr w:rsidR="00EE2529" w:rsidRPr="00C81B84" w14:paraId="0E2FB549"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20B18FF8" w14:textId="77777777" w:rsidR="00EE2529" w:rsidRPr="00C81B84" w:rsidRDefault="00AD5E1E" w:rsidP="00C81B84">
            <w:r w:rsidRPr="00C81B84">
              <w:t>1354</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6ECEED7"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A9399F7" w14:textId="77777777" w:rsidR="00EE2529" w:rsidRPr="00C81B84" w:rsidRDefault="00AD5E1E" w:rsidP="00C81B84">
            <w:r w:rsidRPr="00C81B84">
              <w:t>Statens jernbanetilsyn: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B867171" w14:textId="77777777" w:rsidR="00EE2529" w:rsidRPr="00C81B84" w:rsidRDefault="00AD5E1E" w:rsidP="00C81B84">
            <w:r w:rsidRPr="00C81B84">
              <w:t>974</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FBAFEA7" w14:textId="77777777" w:rsidR="00EE2529" w:rsidRPr="00C81B84" w:rsidRDefault="00AD5E1E" w:rsidP="00C81B84">
            <w:r w:rsidRPr="00C81B84">
              <w:t>487</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3C81738" w14:textId="77777777" w:rsidR="00EE2529" w:rsidRPr="00C81B84" w:rsidRDefault="00AD5E1E" w:rsidP="00C81B84">
            <w:r w:rsidRPr="00C81B84">
              <w:t>1 461</w:t>
            </w:r>
          </w:p>
        </w:tc>
      </w:tr>
      <w:tr w:rsidR="00EE2529" w:rsidRPr="00C81B84" w14:paraId="0EA94B6F"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74A613F" w14:textId="77777777" w:rsidR="00EE2529" w:rsidRPr="00C81B84" w:rsidRDefault="00AD5E1E" w:rsidP="00C81B84">
            <w:r w:rsidRPr="00C81B84">
              <w:t>Samferdselsdepartementet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B81A2C6" w14:textId="77777777" w:rsidR="00EE2529" w:rsidRPr="00C81B84" w:rsidRDefault="00AD5E1E" w:rsidP="00C81B84">
            <w:r w:rsidRPr="00C81B84">
              <w:t>1 841 178</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74E6D8F" w14:textId="77777777" w:rsidR="00EE2529" w:rsidRPr="00C81B84" w:rsidRDefault="00AD5E1E" w:rsidP="00C81B84">
            <w:r w:rsidRPr="00C81B84">
              <w:t>25 209</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36CDC271" w14:textId="77777777" w:rsidR="00EE2529" w:rsidRPr="00C81B84" w:rsidRDefault="00AD5E1E" w:rsidP="00C81B84">
            <w:r w:rsidRPr="00C81B84">
              <w:t>1 866 387</w:t>
            </w:r>
          </w:p>
        </w:tc>
      </w:tr>
      <w:tr w:rsidR="00EE2529" w:rsidRPr="00C81B84" w14:paraId="2C720758" w14:textId="77777777">
        <w:trPr>
          <w:trHeight w:val="380"/>
        </w:trPr>
        <w:tc>
          <w:tcPr>
            <w:tcW w:w="580" w:type="dxa"/>
            <w:tcBorders>
              <w:top w:val="nil"/>
              <w:left w:val="nil"/>
              <w:bottom w:val="nil"/>
              <w:right w:val="nil"/>
            </w:tcBorders>
            <w:tcMar>
              <w:top w:w="128" w:type="dxa"/>
              <w:left w:w="43" w:type="dxa"/>
              <w:bottom w:w="43" w:type="dxa"/>
              <w:right w:w="43" w:type="dxa"/>
            </w:tcMar>
          </w:tcPr>
          <w:p w14:paraId="0FBFA7C3"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938D6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5A5612C" w14:textId="77777777" w:rsidR="00EE2529" w:rsidRPr="00C81B84" w:rsidRDefault="00AD5E1E" w:rsidP="00C81B84">
            <w:r w:rsidRPr="00C81B84">
              <w:t>Klima- og miljødepartementet: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8D8EE7" w14:textId="77777777" w:rsidR="00EE2529" w:rsidRPr="00C81B84" w:rsidRDefault="00AD5E1E" w:rsidP="00C81B84">
            <w:r w:rsidRPr="00C81B84">
              <w:t>2 861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B01D6A" w14:textId="77777777" w:rsidR="00EE2529" w:rsidRPr="00C81B84" w:rsidRDefault="00AD5E1E" w:rsidP="00C81B84">
            <w:r w:rsidRPr="00C81B84">
              <w:t>1 297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065621E" w14:textId="77777777" w:rsidR="00EE2529" w:rsidRPr="00C81B84" w:rsidRDefault="00AD5E1E" w:rsidP="00C81B84">
            <w:r w:rsidRPr="00C81B84">
              <w:t>4 158</w:t>
            </w:r>
          </w:p>
        </w:tc>
      </w:tr>
      <w:tr w:rsidR="00EE2529" w:rsidRPr="00C81B84" w14:paraId="6E882BC3" w14:textId="77777777">
        <w:trPr>
          <w:trHeight w:val="640"/>
        </w:trPr>
        <w:tc>
          <w:tcPr>
            <w:tcW w:w="580" w:type="dxa"/>
            <w:tcBorders>
              <w:top w:val="nil"/>
              <w:left w:val="nil"/>
              <w:bottom w:val="nil"/>
              <w:right w:val="nil"/>
            </w:tcBorders>
            <w:tcMar>
              <w:top w:w="128" w:type="dxa"/>
              <w:left w:w="43" w:type="dxa"/>
              <w:bottom w:w="43" w:type="dxa"/>
              <w:right w:w="43" w:type="dxa"/>
            </w:tcMar>
          </w:tcPr>
          <w:p w14:paraId="2D908AC5"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286C34"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CBC90E" w14:textId="77777777" w:rsidR="00EE2529" w:rsidRPr="00C81B84" w:rsidRDefault="00AD5E1E" w:rsidP="00C81B84">
            <w:r w:rsidRPr="00C81B84">
              <w:t>Klima- og miljødepartementet: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ECE079" w14:textId="77777777" w:rsidR="00EE2529" w:rsidRPr="00C81B84" w:rsidRDefault="00AD5E1E" w:rsidP="00C81B84">
            <w:r w:rsidRPr="00C81B84">
              <w:t>1 481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6C593F" w14:textId="77777777" w:rsidR="00EE2529" w:rsidRPr="00C81B84" w:rsidRDefault="00AD5E1E" w:rsidP="00C81B84">
            <w:r w:rsidRPr="00C81B84">
              <w:t>86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A8B72F" w14:textId="77777777" w:rsidR="00EE2529" w:rsidRPr="00C81B84" w:rsidRDefault="00AD5E1E" w:rsidP="00C81B84">
            <w:r w:rsidRPr="00C81B84">
              <w:t>1 567</w:t>
            </w:r>
          </w:p>
        </w:tc>
      </w:tr>
      <w:tr w:rsidR="00EE2529" w:rsidRPr="00C81B84" w14:paraId="748B5C2C" w14:textId="77777777">
        <w:trPr>
          <w:trHeight w:val="640"/>
        </w:trPr>
        <w:tc>
          <w:tcPr>
            <w:tcW w:w="580" w:type="dxa"/>
            <w:tcBorders>
              <w:top w:val="nil"/>
              <w:left w:val="nil"/>
              <w:bottom w:val="nil"/>
              <w:right w:val="nil"/>
            </w:tcBorders>
            <w:tcMar>
              <w:top w:w="128" w:type="dxa"/>
              <w:left w:w="43" w:type="dxa"/>
              <w:bottom w:w="43" w:type="dxa"/>
              <w:right w:w="43" w:type="dxa"/>
            </w:tcMar>
          </w:tcPr>
          <w:p w14:paraId="7903BFB0"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DDB9DA"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82F9DDD" w14:textId="77777777" w:rsidR="00EE2529" w:rsidRPr="00C81B84" w:rsidRDefault="00AD5E1E" w:rsidP="00C81B84">
            <w:r w:rsidRPr="00C81B84">
              <w:t>Klima- og miljødepartementet: Helhetlig profilering, grønne løsninger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C7ED91" w14:textId="77777777" w:rsidR="00EE2529" w:rsidRPr="00C81B84" w:rsidRDefault="00AD5E1E" w:rsidP="00C81B84">
            <w:r w:rsidRPr="00C81B84">
              <w:t>230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F1BC0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C8199D" w14:textId="77777777" w:rsidR="00EE2529" w:rsidRPr="00C81B84" w:rsidRDefault="00AD5E1E" w:rsidP="00C81B84">
            <w:r w:rsidRPr="00C81B84">
              <w:t>230</w:t>
            </w:r>
          </w:p>
        </w:tc>
      </w:tr>
      <w:tr w:rsidR="00EE2529" w:rsidRPr="00C81B84" w14:paraId="0368442E" w14:textId="77777777">
        <w:trPr>
          <w:trHeight w:val="880"/>
        </w:trPr>
        <w:tc>
          <w:tcPr>
            <w:tcW w:w="580" w:type="dxa"/>
            <w:tcBorders>
              <w:top w:val="nil"/>
              <w:left w:val="nil"/>
              <w:bottom w:val="nil"/>
              <w:right w:val="nil"/>
            </w:tcBorders>
            <w:tcMar>
              <w:top w:w="128" w:type="dxa"/>
              <w:left w:w="43" w:type="dxa"/>
              <w:bottom w:w="43" w:type="dxa"/>
              <w:right w:w="43" w:type="dxa"/>
            </w:tcMar>
          </w:tcPr>
          <w:p w14:paraId="215BF069"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22B04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0D08BB9" w14:textId="77777777" w:rsidR="00EE2529" w:rsidRPr="00C81B84" w:rsidRDefault="00AD5E1E" w:rsidP="00C81B84">
            <w:r w:rsidRPr="00C81B84">
              <w:t>Klima- og miljødepartementet: Frivillige klima- og miljøorganisasjoner samt klima- og miljøstiftelser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8D1770" w14:textId="77777777" w:rsidR="00EE2529" w:rsidRPr="00C81B84" w:rsidRDefault="00AD5E1E" w:rsidP="00C81B84">
            <w:r w:rsidRPr="00C81B84">
              <w:t>1 151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C91EB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AC5C93" w14:textId="77777777" w:rsidR="00EE2529" w:rsidRPr="00C81B84" w:rsidRDefault="00AD5E1E" w:rsidP="00C81B84">
            <w:r w:rsidRPr="00C81B84">
              <w:t>1 151</w:t>
            </w:r>
          </w:p>
        </w:tc>
      </w:tr>
      <w:tr w:rsidR="00EE2529" w:rsidRPr="00C81B84" w14:paraId="63EBE9CB" w14:textId="77777777">
        <w:trPr>
          <w:trHeight w:val="640"/>
        </w:trPr>
        <w:tc>
          <w:tcPr>
            <w:tcW w:w="580" w:type="dxa"/>
            <w:tcBorders>
              <w:top w:val="nil"/>
              <w:left w:val="nil"/>
              <w:bottom w:val="nil"/>
              <w:right w:val="nil"/>
            </w:tcBorders>
            <w:tcMar>
              <w:top w:w="128" w:type="dxa"/>
              <w:left w:w="43" w:type="dxa"/>
              <w:bottom w:w="43" w:type="dxa"/>
              <w:right w:w="43" w:type="dxa"/>
            </w:tcMar>
          </w:tcPr>
          <w:p w14:paraId="520C44D8"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B9EBC9"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974546" w14:textId="77777777" w:rsidR="00EE2529" w:rsidRPr="00C81B84" w:rsidRDefault="00AD5E1E" w:rsidP="00C81B84">
            <w:r w:rsidRPr="00C81B84">
              <w:t>Klima- og miljødepartementet: Internasjonale organisasjoner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4984AA" w14:textId="77777777" w:rsidR="00EE2529" w:rsidRPr="00C81B84" w:rsidRDefault="00AD5E1E" w:rsidP="00C81B84">
            <w:r w:rsidRPr="00C81B84">
              <w:t>1 951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735FB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2C209D" w14:textId="77777777" w:rsidR="00EE2529" w:rsidRPr="00C81B84" w:rsidRDefault="00AD5E1E" w:rsidP="00C81B84">
            <w:r w:rsidRPr="00C81B84">
              <w:t>1 951</w:t>
            </w:r>
          </w:p>
        </w:tc>
      </w:tr>
      <w:tr w:rsidR="00EE2529" w:rsidRPr="00C81B84" w14:paraId="68562AFB" w14:textId="77777777">
        <w:trPr>
          <w:trHeight w:val="640"/>
        </w:trPr>
        <w:tc>
          <w:tcPr>
            <w:tcW w:w="580" w:type="dxa"/>
            <w:tcBorders>
              <w:top w:val="nil"/>
              <w:left w:val="nil"/>
              <w:bottom w:val="nil"/>
              <w:right w:val="nil"/>
            </w:tcBorders>
            <w:tcMar>
              <w:top w:w="128" w:type="dxa"/>
              <w:left w:w="43" w:type="dxa"/>
              <w:bottom w:w="43" w:type="dxa"/>
              <w:right w:w="43" w:type="dxa"/>
            </w:tcMar>
          </w:tcPr>
          <w:p w14:paraId="6C750AE0"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2F366C"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B47C198" w14:textId="77777777" w:rsidR="00EE2529" w:rsidRPr="00C81B84" w:rsidRDefault="00AD5E1E" w:rsidP="00C81B84">
            <w:r w:rsidRPr="00C81B84">
              <w:t>Klima- og miljødepartementet: Tilskudd til AMAP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DAE7CB" w14:textId="77777777" w:rsidR="00EE2529" w:rsidRPr="00C81B84" w:rsidRDefault="00AD5E1E" w:rsidP="00C81B84">
            <w:r w:rsidRPr="00C81B84">
              <w:t>116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FB2F1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4A3EC1" w14:textId="77777777" w:rsidR="00EE2529" w:rsidRPr="00C81B84" w:rsidRDefault="00AD5E1E" w:rsidP="00C81B84">
            <w:r w:rsidRPr="00C81B84">
              <w:t>116</w:t>
            </w:r>
          </w:p>
        </w:tc>
      </w:tr>
      <w:tr w:rsidR="00EE2529" w:rsidRPr="00C81B84" w14:paraId="15893E13" w14:textId="77777777">
        <w:trPr>
          <w:trHeight w:val="640"/>
        </w:trPr>
        <w:tc>
          <w:tcPr>
            <w:tcW w:w="580" w:type="dxa"/>
            <w:tcBorders>
              <w:top w:val="nil"/>
              <w:left w:val="nil"/>
              <w:bottom w:val="nil"/>
              <w:right w:val="nil"/>
            </w:tcBorders>
            <w:tcMar>
              <w:top w:w="128" w:type="dxa"/>
              <w:left w:w="43" w:type="dxa"/>
              <w:bottom w:w="43" w:type="dxa"/>
              <w:right w:w="43" w:type="dxa"/>
            </w:tcMar>
          </w:tcPr>
          <w:p w14:paraId="4CBBDA37" w14:textId="77777777" w:rsidR="00EE2529" w:rsidRPr="00C81B84" w:rsidRDefault="00AD5E1E" w:rsidP="00C81B84">
            <w:r w:rsidRPr="00C81B84">
              <w:t>1400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DAF538F"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A257E26" w14:textId="77777777" w:rsidR="00EE2529" w:rsidRPr="00C81B84" w:rsidRDefault="00AD5E1E" w:rsidP="00C81B84">
            <w:r w:rsidRPr="00C81B84">
              <w:t>Klima- og miljødepartementet: Støtte til nasjonale og internasjonale miljøtiltak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65528A" w14:textId="77777777" w:rsidR="00EE2529" w:rsidRPr="00C81B84" w:rsidRDefault="00AD5E1E" w:rsidP="00C81B84">
            <w:r w:rsidRPr="00C81B84">
              <w:t>2 115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1C770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106F43" w14:textId="77777777" w:rsidR="00EE2529" w:rsidRPr="00C81B84" w:rsidRDefault="00AD5E1E" w:rsidP="00C81B84">
            <w:r w:rsidRPr="00C81B84">
              <w:t>2 115</w:t>
            </w:r>
          </w:p>
        </w:tc>
      </w:tr>
      <w:tr w:rsidR="00EE2529" w:rsidRPr="00C81B84" w14:paraId="64DB0B1A" w14:textId="77777777">
        <w:trPr>
          <w:trHeight w:val="380"/>
        </w:trPr>
        <w:tc>
          <w:tcPr>
            <w:tcW w:w="580" w:type="dxa"/>
            <w:tcBorders>
              <w:top w:val="nil"/>
              <w:left w:val="nil"/>
              <w:bottom w:val="nil"/>
              <w:right w:val="nil"/>
            </w:tcBorders>
            <w:tcMar>
              <w:top w:w="128" w:type="dxa"/>
              <w:left w:w="43" w:type="dxa"/>
              <w:bottom w:w="43" w:type="dxa"/>
              <w:right w:w="43" w:type="dxa"/>
            </w:tcMar>
          </w:tcPr>
          <w:p w14:paraId="4D1F257C"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EEDE3E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74E1227" w14:textId="77777777" w:rsidR="00EE2529" w:rsidRPr="00C81B84" w:rsidRDefault="00AD5E1E" w:rsidP="00C81B84">
            <w:r w:rsidRPr="00C81B84">
              <w:t>Kunnskap om klima og miljø: Miljødata</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B4334" w14:textId="77777777" w:rsidR="00EE2529" w:rsidRPr="00C81B84" w:rsidRDefault="00AD5E1E" w:rsidP="00C81B84">
            <w:r w:rsidRPr="00C81B84">
              <w:t>8 124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5EDDDFC" w14:textId="77777777" w:rsidR="00EE2529" w:rsidRPr="00C81B84" w:rsidRDefault="00AD5E1E" w:rsidP="00C81B84">
            <w:r w:rsidRPr="00C81B84">
              <w:t>25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169D9F2" w14:textId="77777777" w:rsidR="00EE2529" w:rsidRPr="00C81B84" w:rsidRDefault="00AD5E1E" w:rsidP="00C81B84">
            <w:r w:rsidRPr="00C81B84">
              <w:t>8 149</w:t>
            </w:r>
          </w:p>
        </w:tc>
      </w:tr>
      <w:tr w:rsidR="00EE2529" w:rsidRPr="00C81B84" w14:paraId="45362E65" w14:textId="77777777">
        <w:trPr>
          <w:trHeight w:val="380"/>
        </w:trPr>
        <w:tc>
          <w:tcPr>
            <w:tcW w:w="580" w:type="dxa"/>
            <w:tcBorders>
              <w:top w:val="nil"/>
              <w:left w:val="nil"/>
              <w:bottom w:val="nil"/>
              <w:right w:val="nil"/>
            </w:tcBorders>
            <w:tcMar>
              <w:top w:w="128" w:type="dxa"/>
              <w:left w:w="43" w:type="dxa"/>
              <w:bottom w:w="43" w:type="dxa"/>
              <w:right w:w="43" w:type="dxa"/>
            </w:tcMar>
          </w:tcPr>
          <w:p w14:paraId="4245DDC1"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5911E1"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D0F9345" w14:textId="77777777" w:rsidR="00EE2529" w:rsidRPr="00C81B84" w:rsidRDefault="00AD5E1E" w:rsidP="00C81B84">
            <w:r w:rsidRPr="00C81B84">
              <w:t xml:space="preserve">Kunnskap om klima og miljø: </w:t>
            </w:r>
            <w:proofErr w:type="spellStart"/>
            <w:r w:rsidRPr="00C81B84">
              <w:t>Mareano</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19030" w14:textId="77777777" w:rsidR="00EE2529" w:rsidRPr="00C81B84" w:rsidRDefault="00AD5E1E" w:rsidP="00C81B84">
            <w:r w:rsidRPr="00C81B84">
              <w:t>1 370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555E4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60E7F4B" w14:textId="77777777" w:rsidR="00EE2529" w:rsidRPr="00C81B84" w:rsidRDefault="00AD5E1E" w:rsidP="00C81B84">
            <w:r w:rsidRPr="00C81B84">
              <w:t>1 370</w:t>
            </w:r>
          </w:p>
        </w:tc>
      </w:tr>
      <w:tr w:rsidR="00EE2529" w:rsidRPr="00C81B84" w14:paraId="0508C51A" w14:textId="77777777">
        <w:trPr>
          <w:trHeight w:val="880"/>
        </w:trPr>
        <w:tc>
          <w:tcPr>
            <w:tcW w:w="580" w:type="dxa"/>
            <w:tcBorders>
              <w:top w:val="nil"/>
              <w:left w:val="nil"/>
              <w:bottom w:val="nil"/>
              <w:right w:val="nil"/>
            </w:tcBorders>
            <w:tcMar>
              <w:top w:w="128" w:type="dxa"/>
              <w:left w:w="43" w:type="dxa"/>
              <w:bottom w:w="43" w:type="dxa"/>
              <w:right w:w="43" w:type="dxa"/>
            </w:tcMar>
          </w:tcPr>
          <w:p w14:paraId="4A9EC3D7"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7CBDF34"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3EAE65" w14:textId="77777777" w:rsidR="00EE2529" w:rsidRPr="00C81B84" w:rsidRDefault="00AD5E1E" w:rsidP="00C81B84">
            <w:r w:rsidRPr="00C81B84">
              <w:t>Kunnskap om klima og miljø: Grunnbevilgninger under Norges forskningsråd til miljøforskningsinstituttene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B55718" w14:textId="77777777" w:rsidR="00EE2529" w:rsidRPr="00C81B84" w:rsidRDefault="00AD5E1E" w:rsidP="00C81B84">
            <w:r w:rsidRPr="00C81B84">
              <w:t>4 860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DB1E0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21C5C2C" w14:textId="77777777" w:rsidR="00EE2529" w:rsidRPr="00C81B84" w:rsidRDefault="00AD5E1E" w:rsidP="00C81B84">
            <w:r w:rsidRPr="00C81B84">
              <w:t>4 860</w:t>
            </w:r>
          </w:p>
        </w:tc>
      </w:tr>
      <w:tr w:rsidR="00EE2529" w:rsidRPr="00C81B84" w14:paraId="72699416" w14:textId="77777777">
        <w:trPr>
          <w:trHeight w:val="640"/>
        </w:trPr>
        <w:tc>
          <w:tcPr>
            <w:tcW w:w="580" w:type="dxa"/>
            <w:tcBorders>
              <w:top w:val="nil"/>
              <w:left w:val="nil"/>
              <w:bottom w:val="nil"/>
              <w:right w:val="nil"/>
            </w:tcBorders>
            <w:tcMar>
              <w:top w:w="128" w:type="dxa"/>
              <w:left w:w="43" w:type="dxa"/>
              <w:bottom w:w="43" w:type="dxa"/>
              <w:right w:w="43" w:type="dxa"/>
            </w:tcMar>
          </w:tcPr>
          <w:p w14:paraId="3C7E2401"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37FE9F"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3005CF" w14:textId="77777777" w:rsidR="00EE2529" w:rsidRPr="00C81B84" w:rsidRDefault="00AD5E1E" w:rsidP="00C81B84">
            <w:r w:rsidRPr="00C81B84">
              <w:t>Kunnskap om klima og miljø: Forskningsprogrammer under Norges forskningsråd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5BAD31" w14:textId="77777777" w:rsidR="00EE2529" w:rsidRPr="00C81B84" w:rsidRDefault="00AD5E1E" w:rsidP="00C81B84">
            <w:r w:rsidRPr="00C81B84">
              <w:t>8 410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10063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CB6EE2" w14:textId="77777777" w:rsidR="00EE2529" w:rsidRPr="00C81B84" w:rsidRDefault="00AD5E1E" w:rsidP="00C81B84">
            <w:r w:rsidRPr="00C81B84">
              <w:t>8 410</w:t>
            </w:r>
          </w:p>
        </w:tc>
      </w:tr>
      <w:tr w:rsidR="00EE2529" w:rsidRPr="00C81B84" w14:paraId="0B0F099D" w14:textId="77777777">
        <w:trPr>
          <w:trHeight w:val="640"/>
        </w:trPr>
        <w:tc>
          <w:tcPr>
            <w:tcW w:w="580" w:type="dxa"/>
            <w:tcBorders>
              <w:top w:val="nil"/>
              <w:left w:val="nil"/>
              <w:bottom w:val="nil"/>
              <w:right w:val="nil"/>
            </w:tcBorders>
            <w:tcMar>
              <w:top w:w="128" w:type="dxa"/>
              <w:left w:w="43" w:type="dxa"/>
              <w:bottom w:w="43" w:type="dxa"/>
              <w:right w:w="43" w:type="dxa"/>
            </w:tcMar>
          </w:tcPr>
          <w:p w14:paraId="576314D7"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2357E5" w14:textId="77777777" w:rsidR="00EE2529" w:rsidRPr="00C81B84" w:rsidRDefault="00AD5E1E" w:rsidP="00C81B84">
            <w:r w:rsidRPr="00C81B84">
              <w:t>53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9EFB339" w14:textId="77777777" w:rsidR="00EE2529" w:rsidRPr="00C81B84" w:rsidRDefault="00AD5E1E" w:rsidP="00C81B84">
            <w:r w:rsidRPr="00C81B84">
              <w:t>Kunnskap om klima og miljø: Internasjonalt samarbeid om klima- og miljøkunnskap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BB730A" w14:textId="77777777" w:rsidR="00EE2529" w:rsidRPr="00C81B84" w:rsidRDefault="00AD5E1E" w:rsidP="00C81B84">
            <w:r w:rsidRPr="00C81B84">
              <w:t>161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391E9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57B6DD" w14:textId="77777777" w:rsidR="00EE2529" w:rsidRPr="00C81B84" w:rsidRDefault="00AD5E1E" w:rsidP="00C81B84">
            <w:r w:rsidRPr="00C81B84">
              <w:t>161</w:t>
            </w:r>
          </w:p>
        </w:tc>
      </w:tr>
      <w:tr w:rsidR="00EE2529" w:rsidRPr="00C81B84" w14:paraId="22C70FE0" w14:textId="77777777">
        <w:trPr>
          <w:trHeight w:val="640"/>
        </w:trPr>
        <w:tc>
          <w:tcPr>
            <w:tcW w:w="580" w:type="dxa"/>
            <w:tcBorders>
              <w:top w:val="nil"/>
              <w:left w:val="nil"/>
              <w:bottom w:val="nil"/>
              <w:right w:val="nil"/>
            </w:tcBorders>
            <w:tcMar>
              <w:top w:w="128" w:type="dxa"/>
              <w:left w:w="43" w:type="dxa"/>
              <w:bottom w:w="43" w:type="dxa"/>
              <w:right w:w="43" w:type="dxa"/>
            </w:tcMar>
          </w:tcPr>
          <w:p w14:paraId="5AF090E5"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9F37842"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C59585C" w14:textId="77777777" w:rsidR="00EE2529" w:rsidRPr="00C81B84" w:rsidRDefault="00AD5E1E" w:rsidP="00C81B84">
            <w:r w:rsidRPr="00C81B84">
              <w:t>Kunnskap om klima og miljø: Nasjonale oppgaver ved miljøforskningsinstituttene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9FC034" w14:textId="77777777" w:rsidR="00EE2529" w:rsidRPr="00C81B84" w:rsidRDefault="00AD5E1E" w:rsidP="00C81B84">
            <w:r w:rsidRPr="00C81B84">
              <w:t>932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D4B4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5CD794" w14:textId="77777777" w:rsidR="00EE2529" w:rsidRPr="00C81B84" w:rsidRDefault="00AD5E1E" w:rsidP="00C81B84">
            <w:r w:rsidRPr="00C81B84">
              <w:t>932</w:t>
            </w:r>
          </w:p>
        </w:tc>
      </w:tr>
      <w:tr w:rsidR="00EE2529" w:rsidRPr="00C81B84" w14:paraId="7B24FA6B" w14:textId="77777777">
        <w:trPr>
          <w:trHeight w:val="640"/>
        </w:trPr>
        <w:tc>
          <w:tcPr>
            <w:tcW w:w="580" w:type="dxa"/>
            <w:tcBorders>
              <w:top w:val="nil"/>
              <w:left w:val="nil"/>
              <w:bottom w:val="nil"/>
              <w:right w:val="nil"/>
            </w:tcBorders>
            <w:tcMar>
              <w:top w:w="128" w:type="dxa"/>
              <w:left w:w="43" w:type="dxa"/>
              <w:bottom w:w="43" w:type="dxa"/>
              <w:right w:w="43" w:type="dxa"/>
            </w:tcMar>
          </w:tcPr>
          <w:p w14:paraId="49B8C650" w14:textId="77777777" w:rsidR="00EE2529" w:rsidRPr="00C81B84" w:rsidRDefault="00AD5E1E" w:rsidP="00C81B84">
            <w:r w:rsidRPr="00C81B84">
              <w:t>1410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09CBEE8"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54ADF0" w14:textId="77777777" w:rsidR="00EE2529" w:rsidRPr="00C81B84" w:rsidRDefault="00AD5E1E" w:rsidP="00C81B84">
            <w:r w:rsidRPr="00C81B84">
              <w:t>Kunnskap om klima og miljø: Tilskudd til NORCE – Senter for biosikkerhet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A199FE" w14:textId="77777777" w:rsidR="00EE2529" w:rsidRPr="00C81B84" w:rsidRDefault="00AD5E1E" w:rsidP="00C81B84">
            <w:r w:rsidRPr="00C81B84">
              <w:t>120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9D7BE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A6B2C5" w14:textId="77777777" w:rsidR="00EE2529" w:rsidRPr="00C81B84" w:rsidRDefault="00AD5E1E" w:rsidP="00C81B84">
            <w:r w:rsidRPr="00C81B84">
              <w:t>120</w:t>
            </w:r>
          </w:p>
        </w:tc>
      </w:tr>
      <w:tr w:rsidR="00EE2529" w:rsidRPr="00C81B84" w14:paraId="2A6E7822" w14:textId="77777777">
        <w:trPr>
          <w:trHeight w:val="380"/>
        </w:trPr>
        <w:tc>
          <w:tcPr>
            <w:tcW w:w="580" w:type="dxa"/>
            <w:tcBorders>
              <w:top w:val="nil"/>
              <w:left w:val="nil"/>
              <w:bottom w:val="nil"/>
              <w:right w:val="nil"/>
            </w:tcBorders>
            <w:tcMar>
              <w:top w:w="128" w:type="dxa"/>
              <w:left w:w="43" w:type="dxa"/>
              <w:bottom w:w="43" w:type="dxa"/>
              <w:right w:w="43" w:type="dxa"/>
            </w:tcMar>
          </w:tcPr>
          <w:p w14:paraId="54A7C651" w14:textId="77777777" w:rsidR="00EE2529" w:rsidRPr="00C81B84" w:rsidRDefault="00AD5E1E" w:rsidP="00C81B84">
            <w:r w:rsidRPr="00C81B84">
              <w:t>1411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36FFD8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5EC1D2" w14:textId="77777777" w:rsidR="00EE2529" w:rsidRPr="00C81B84" w:rsidRDefault="00AD5E1E" w:rsidP="00C81B84">
            <w:r w:rsidRPr="00C81B84">
              <w:t>Artsdatabanken: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3E6696" w14:textId="77777777" w:rsidR="00EE2529" w:rsidRPr="00C81B84" w:rsidRDefault="00AD5E1E" w:rsidP="00C81B84">
            <w:r w:rsidRPr="00C81B84">
              <w:t>229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26567" w14:textId="77777777" w:rsidR="00EE2529" w:rsidRPr="00C81B84" w:rsidRDefault="00AD5E1E" w:rsidP="00C81B84">
            <w:r w:rsidRPr="00C81B84">
              <w:t>51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29033F" w14:textId="77777777" w:rsidR="00EE2529" w:rsidRPr="00C81B84" w:rsidRDefault="00AD5E1E" w:rsidP="00C81B84">
            <w:r w:rsidRPr="00C81B84">
              <w:t>280</w:t>
            </w:r>
          </w:p>
        </w:tc>
      </w:tr>
      <w:tr w:rsidR="00EE2529" w:rsidRPr="00C81B84" w14:paraId="3E32CEAA" w14:textId="77777777">
        <w:trPr>
          <w:trHeight w:val="380"/>
        </w:trPr>
        <w:tc>
          <w:tcPr>
            <w:tcW w:w="580" w:type="dxa"/>
            <w:tcBorders>
              <w:top w:val="nil"/>
              <w:left w:val="nil"/>
              <w:bottom w:val="nil"/>
              <w:right w:val="nil"/>
            </w:tcBorders>
            <w:tcMar>
              <w:top w:w="128" w:type="dxa"/>
              <w:left w:w="43" w:type="dxa"/>
              <w:bottom w:w="43" w:type="dxa"/>
              <w:right w:w="43" w:type="dxa"/>
            </w:tcMar>
          </w:tcPr>
          <w:p w14:paraId="6B0367B9" w14:textId="77777777" w:rsidR="00EE2529" w:rsidRPr="00C81B84" w:rsidRDefault="00AD5E1E" w:rsidP="00C81B84">
            <w:r w:rsidRPr="00C81B84">
              <w:t>1411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AF06F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AAF4CA" w14:textId="77777777" w:rsidR="00EE2529" w:rsidRPr="00C81B84" w:rsidRDefault="00AD5E1E" w:rsidP="00C81B84">
            <w:r w:rsidRPr="00C81B84">
              <w:t>Artsdatabanken: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7DD919" w14:textId="77777777" w:rsidR="00EE2529" w:rsidRPr="00C81B84" w:rsidRDefault="00AD5E1E" w:rsidP="00C81B84">
            <w:r w:rsidRPr="00C81B84">
              <w:t>234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FE8D9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8BB1DA" w14:textId="77777777" w:rsidR="00EE2529" w:rsidRPr="00C81B84" w:rsidRDefault="00AD5E1E" w:rsidP="00C81B84">
            <w:r w:rsidRPr="00C81B84">
              <w:t>234</w:t>
            </w:r>
          </w:p>
        </w:tc>
      </w:tr>
      <w:tr w:rsidR="00EE2529" w:rsidRPr="00C81B84" w14:paraId="66AAC99A" w14:textId="77777777">
        <w:trPr>
          <w:trHeight w:val="640"/>
        </w:trPr>
        <w:tc>
          <w:tcPr>
            <w:tcW w:w="580" w:type="dxa"/>
            <w:tcBorders>
              <w:top w:val="nil"/>
              <w:left w:val="nil"/>
              <w:bottom w:val="nil"/>
              <w:right w:val="nil"/>
            </w:tcBorders>
            <w:tcMar>
              <w:top w:w="128" w:type="dxa"/>
              <w:left w:w="43" w:type="dxa"/>
              <w:bottom w:w="43" w:type="dxa"/>
              <w:right w:w="43" w:type="dxa"/>
            </w:tcMar>
          </w:tcPr>
          <w:p w14:paraId="3E2F1AC3" w14:textId="77777777" w:rsidR="00EE2529" w:rsidRPr="00C81B84" w:rsidRDefault="00AD5E1E" w:rsidP="00C81B84">
            <w:r w:rsidRPr="00C81B84">
              <w:t>1411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0227DD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4344A7" w14:textId="77777777" w:rsidR="00EE2529" w:rsidRPr="00C81B84" w:rsidRDefault="00AD5E1E" w:rsidP="00C81B84">
            <w:r w:rsidRPr="00C81B84">
              <w:t>Artsdatabanken: Tilskudd til å styrke kunnskap om og formidling av naturmangfoldet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AD8B71" w14:textId="77777777" w:rsidR="00EE2529" w:rsidRPr="00C81B84" w:rsidRDefault="00AD5E1E" w:rsidP="00C81B84">
            <w:r w:rsidRPr="00C81B84">
              <w:t>661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CB408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178142D" w14:textId="77777777" w:rsidR="00EE2529" w:rsidRPr="00C81B84" w:rsidRDefault="00AD5E1E" w:rsidP="00C81B84">
            <w:r w:rsidRPr="00C81B84">
              <w:t>661</w:t>
            </w:r>
          </w:p>
        </w:tc>
      </w:tr>
      <w:tr w:rsidR="00EE2529" w:rsidRPr="00C81B84" w14:paraId="10B7886B" w14:textId="77777777">
        <w:trPr>
          <w:trHeight w:val="380"/>
        </w:trPr>
        <w:tc>
          <w:tcPr>
            <w:tcW w:w="580" w:type="dxa"/>
            <w:tcBorders>
              <w:top w:val="nil"/>
              <w:left w:val="nil"/>
              <w:bottom w:val="nil"/>
              <w:right w:val="nil"/>
            </w:tcBorders>
            <w:tcMar>
              <w:top w:w="128" w:type="dxa"/>
              <w:left w:w="43" w:type="dxa"/>
              <w:bottom w:w="43" w:type="dxa"/>
              <w:right w:w="43" w:type="dxa"/>
            </w:tcMar>
          </w:tcPr>
          <w:p w14:paraId="41050F2F" w14:textId="77777777" w:rsidR="00EE2529" w:rsidRPr="00C81B84" w:rsidRDefault="00AD5E1E" w:rsidP="00C81B84">
            <w:r w:rsidRPr="00C81B84">
              <w:t>1412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A2449AC"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2B5640" w14:textId="77777777" w:rsidR="00EE2529" w:rsidRPr="00C81B84" w:rsidRDefault="00AD5E1E" w:rsidP="00C81B84">
            <w:r w:rsidRPr="00C81B84">
              <w:t>Meteorologiformål: Meteorologisk institutt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98BE5F" w14:textId="77777777" w:rsidR="00EE2529" w:rsidRPr="00C81B84" w:rsidRDefault="00AD5E1E" w:rsidP="00C81B84">
            <w:r w:rsidRPr="00C81B84">
              <w:t>7 489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CC3CA6" w14:textId="77777777" w:rsidR="00EE2529" w:rsidRPr="00C81B84" w:rsidRDefault="00AD5E1E" w:rsidP="00C81B84">
            <w:r w:rsidRPr="00C81B84">
              <w:t>1 160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E3F62A0" w14:textId="77777777" w:rsidR="00EE2529" w:rsidRPr="00C81B84" w:rsidRDefault="00AD5E1E" w:rsidP="00C81B84">
            <w:r w:rsidRPr="00C81B84">
              <w:t>8 649</w:t>
            </w:r>
          </w:p>
        </w:tc>
      </w:tr>
      <w:tr w:rsidR="00EE2529" w:rsidRPr="00C81B84" w14:paraId="6C4A8C42" w14:textId="77777777">
        <w:trPr>
          <w:trHeight w:val="380"/>
        </w:trPr>
        <w:tc>
          <w:tcPr>
            <w:tcW w:w="580" w:type="dxa"/>
            <w:tcBorders>
              <w:top w:val="nil"/>
              <w:left w:val="nil"/>
              <w:bottom w:val="nil"/>
              <w:right w:val="nil"/>
            </w:tcBorders>
            <w:tcMar>
              <w:top w:w="128" w:type="dxa"/>
              <w:left w:w="43" w:type="dxa"/>
              <w:bottom w:w="43" w:type="dxa"/>
              <w:right w:w="43" w:type="dxa"/>
            </w:tcMar>
          </w:tcPr>
          <w:p w14:paraId="6BF920BF"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6A423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7AF127" w14:textId="77777777" w:rsidR="00EE2529" w:rsidRPr="00C81B84" w:rsidRDefault="00AD5E1E" w:rsidP="00C81B84">
            <w:r w:rsidRPr="00C81B84">
              <w:t>Miljødirektoratet: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822F5A" w14:textId="77777777" w:rsidR="00EE2529" w:rsidRPr="00C81B84" w:rsidRDefault="00AD5E1E" w:rsidP="00C81B84">
            <w:r w:rsidRPr="00C81B84">
              <w:t>5 456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5F3C6E" w14:textId="77777777" w:rsidR="00EE2529" w:rsidRPr="00C81B84" w:rsidRDefault="00AD5E1E" w:rsidP="00C81B84">
            <w:r w:rsidRPr="00C81B84">
              <w:t>1 566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9E0C4D" w14:textId="77777777" w:rsidR="00EE2529" w:rsidRPr="00C81B84" w:rsidRDefault="00AD5E1E" w:rsidP="00C81B84">
            <w:r w:rsidRPr="00C81B84">
              <w:t>7 022</w:t>
            </w:r>
          </w:p>
        </w:tc>
      </w:tr>
      <w:tr w:rsidR="00EE2529" w:rsidRPr="00C81B84" w14:paraId="5073126F" w14:textId="77777777">
        <w:trPr>
          <w:trHeight w:val="380"/>
        </w:trPr>
        <w:tc>
          <w:tcPr>
            <w:tcW w:w="580" w:type="dxa"/>
            <w:tcBorders>
              <w:top w:val="nil"/>
              <w:left w:val="nil"/>
              <w:bottom w:val="nil"/>
              <w:right w:val="nil"/>
            </w:tcBorders>
            <w:tcMar>
              <w:top w:w="128" w:type="dxa"/>
              <w:left w:w="43" w:type="dxa"/>
              <w:bottom w:w="43" w:type="dxa"/>
              <w:right w:w="43" w:type="dxa"/>
            </w:tcMar>
          </w:tcPr>
          <w:p w14:paraId="02F3B937"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15228F"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DBAEE7" w14:textId="77777777" w:rsidR="00EE2529" w:rsidRPr="00C81B84" w:rsidRDefault="00AD5E1E" w:rsidP="00C81B84">
            <w:r w:rsidRPr="00C81B84">
              <w:t>Miljødirektoratet: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D1B46E" w14:textId="77777777" w:rsidR="00EE2529" w:rsidRPr="00C81B84" w:rsidRDefault="00AD5E1E" w:rsidP="00C81B84">
            <w:r w:rsidRPr="00C81B84">
              <w:t>12 663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A0391A4" w14:textId="77777777" w:rsidR="00EE2529" w:rsidRPr="00C81B84" w:rsidRDefault="00AD5E1E" w:rsidP="00C81B84">
            <w:r w:rsidRPr="00C81B84">
              <w:t>93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F70476" w14:textId="77777777" w:rsidR="00EE2529" w:rsidRPr="00C81B84" w:rsidRDefault="00AD5E1E" w:rsidP="00C81B84">
            <w:r w:rsidRPr="00C81B84">
              <w:t>12 756</w:t>
            </w:r>
          </w:p>
        </w:tc>
      </w:tr>
      <w:tr w:rsidR="00EE2529" w:rsidRPr="00C81B84" w14:paraId="4E9CA6F4" w14:textId="77777777">
        <w:trPr>
          <w:trHeight w:val="640"/>
        </w:trPr>
        <w:tc>
          <w:tcPr>
            <w:tcW w:w="580" w:type="dxa"/>
            <w:tcBorders>
              <w:top w:val="nil"/>
              <w:left w:val="nil"/>
              <w:bottom w:val="nil"/>
              <w:right w:val="nil"/>
            </w:tcBorders>
            <w:tcMar>
              <w:top w:w="128" w:type="dxa"/>
              <w:left w:w="43" w:type="dxa"/>
              <w:bottom w:w="43" w:type="dxa"/>
              <w:right w:w="43" w:type="dxa"/>
            </w:tcMar>
          </w:tcPr>
          <w:p w14:paraId="699717EB"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7D8C47"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7B6DF0" w14:textId="77777777" w:rsidR="00EE2529" w:rsidRPr="00C81B84" w:rsidRDefault="00AD5E1E" w:rsidP="00C81B84">
            <w:r w:rsidRPr="00C81B84">
              <w:t>Miljødirektoratet: Oppdrags- og gebyrrelatert virksomhet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356A79" w14:textId="77777777" w:rsidR="00EE2529" w:rsidRPr="00C81B84" w:rsidRDefault="00AD5E1E" w:rsidP="00C81B84">
            <w:r w:rsidRPr="00C81B84">
              <w:t>3 064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429F71" w14:textId="77777777" w:rsidR="00EE2529" w:rsidRPr="00C81B84" w:rsidRDefault="00AD5E1E" w:rsidP="00C81B84">
            <w:r w:rsidRPr="00C81B84">
              <w:t>140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EB72B6" w14:textId="77777777" w:rsidR="00EE2529" w:rsidRPr="00C81B84" w:rsidRDefault="00AD5E1E" w:rsidP="00C81B84">
            <w:r w:rsidRPr="00C81B84">
              <w:t>3 204</w:t>
            </w:r>
          </w:p>
        </w:tc>
      </w:tr>
      <w:tr w:rsidR="00EE2529" w:rsidRPr="00C81B84" w14:paraId="4B8F629D" w14:textId="77777777">
        <w:trPr>
          <w:trHeight w:val="640"/>
        </w:trPr>
        <w:tc>
          <w:tcPr>
            <w:tcW w:w="580" w:type="dxa"/>
            <w:tcBorders>
              <w:top w:val="nil"/>
              <w:left w:val="nil"/>
              <w:bottom w:val="nil"/>
              <w:right w:val="nil"/>
            </w:tcBorders>
            <w:tcMar>
              <w:top w:w="128" w:type="dxa"/>
              <w:left w:w="43" w:type="dxa"/>
              <w:bottom w:w="43" w:type="dxa"/>
              <w:right w:w="43" w:type="dxa"/>
            </w:tcMar>
          </w:tcPr>
          <w:p w14:paraId="6ABDBBA0"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D3D2ED" w14:textId="77777777" w:rsidR="00EE2529" w:rsidRPr="00C81B84" w:rsidRDefault="00AD5E1E" w:rsidP="00C81B84">
            <w:r w:rsidRPr="00C81B84">
              <w:t>30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84F93DB" w14:textId="77777777" w:rsidR="00EE2529" w:rsidRPr="00C81B84" w:rsidRDefault="00AD5E1E" w:rsidP="00C81B84">
            <w:r w:rsidRPr="00C81B84">
              <w:t>Miljødirektoratet: Statlige erverv, bevaring av viktige friluftslivsområder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FE81684" w14:textId="77777777" w:rsidR="00EE2529" w:rsidRPr="00C81B84" w:rsidRDefault="00AD5E1E" w:rsidP="00C81B84">
            <w:r w:rsidRPr="00C81B84">
              <w:t>731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5B4BD9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DB0D06" w14:textId="77777777" w:rsidR="00EE2529" w:rsidRPr="00C81B84" w:rsidRDefault="00AD5E1E" w:rsidP="00C81B84">
            <w:r w:rsidRPr="00C81B84">
              <w:t>731</w:t>
            </w:r>
          </w:p>
        </w:tc>
      </w:tr>
      <w:tr w:rsidR="00EE2529" w:rsidRPr="00C81B84" w14:paraId="49E0EA16" w14:textId="77777777">
        <w:trPr>
          <w:trHeight w:val="640"/>
        </w:trPr>
        <w:tc>
          <w:tcPr>
            <w:tcW w:w="580" w:type="dxa"/>
            <w:tcBorders>
              <w:top w:val="nil"/>
              <w:left w:val="nil"/>
              <w:bottom w:val="nil"/>
              <w:right w:val="nil"/>
            </w:tcBorders>
            <w:tcMar>
              <w:top w:w="128" w:type="dxa"/>
              <w:left w:w="43" w:type="dxa"/>
              <w:bottom w:w="43" w:type="dxa"/>
              <w:right w:w="43" w:type="dxa"/>
            </w:tcMar>
          </w:tcPr>
          <w:p w14:paraId="56C70D28"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D50AC7F" w14:textId="77777777" w:rsidR="00EE2529" w:rsidRPr="00C81B84" w:rsidRDefault="00AD5E1E" w:rsidP="00C81B84">
            <w:r w:rsidRPr="00C81B84">
              <w:t>31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F64C5F" w14:textId="77777777" w:rsidR="00EE2529" w:rsidRPr="00C81B84" w:rsidRDefault="00AD5E1E" w:rsidP="00C81B84">
            <w:r w:rsidRPr="00C81B84">
              <w:t>Miljødirektoratet: Tiltak i verneområder og annen natur, inkludert restaureringstiltak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DC8FE3" w14:textId="77777777" w:rsidR="00EE2529" w:rsidRPr="00C81B84" w:rsidRDefault="00AD5E1E" w:rsidP="00C81B84">
            <w:r w:rsidRPr="00C81B84">
              <w:t>5 439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88B3D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C68C1D6" w14:textId="77777777" w:rsidR="00EE2529" w:rsidRPr="00C81B84" w:rsidRDefault="00AD5E1E" w:rsidP="00C81B84">
            <w:r w:rsidRPr="00C81B84">
              <w:t>5 439</w:t>
            </w:r>
          </w:p>
        </w:tc>
      </w:tr>
      <w:tr w:rsidR="00EE2529" w:rsidRPr="00C81B84" w14:paraId="2FEC4121" w14:textId="77777777">
        <w:trPr>
          <w:trHeight w:val="640"/>
        </w:trPr>
        <w:tc>
          <w:tcPr>
            <w:tcW w:w="580" w:type="dxa"/>
            <w:tcBorders>
              <w:top w:val="nil"/>
              <w:left w:val="nil"/>
              <w:bottom w:val="nil"/>
              <w:right w:val="nil"/>
            </w:tcBorders>
            <w:tcMar>
              <w:top w:w="128" w:type="dxa"/>
              <w:left w:w="43" w:type="dxa"/>
              <w:bottom w:w="43" w:type="dxa"/>
              <w:right w:w="43" w:type="dxa"/>
            </w:tcMar>
          </w:tcPr>
          <w:p w14:paraId="5481226F"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12F15C" w14:textId="77777777" w:rsidR="00EE2529" w:rsidRPr="00C81B84" w:rsidRDefault="00AD5E1E" w:rsidP="00C81B84">
            <w:r w:rsidRPr="00C81B84">
              <w:t>32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C24BFB" w14:textId="77777777" w:rsidR="00EE2529" w:rsidRPr="00C81B84" w:rsidRDefault="00AD5E1E" w:rsidP="00C81B84">
            <w:r w:rsidRPr="00C81B84">
              <w:t>Miljødirektoratet: Statlige erverv, vern av naturområder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E9DC3C" w14:textId="77777777" w:rsidR="00EE2529" w:rsidRPr="00C81B84" w:rsidRDefault="00AD5E1E" w:rsidP="00C81B84">
            <w:r w:rsidRPr="00C81B84">
              <w:t>15 076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B2D3E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77D9D3" w14:textId="77777777" w:rsidR="00EE2529" w:rsidRPr="00C81B84" w:rsidRDefault="00AD5E1E" w:rsidP="00C81B84">
            <w:r w:rsidRPr="00C81B84">
              <w:t>15 076</w:t>
            </w:r>
          </w:p>
        </w:tc>
      </w:tr>
      <w:tr w:rsidR="00EE2529" w:rsidRPr="00C81B84" w14:paraId="4021F66E" w14:textId="77777777">
        <w:trPr>
          <w:trHeight w:val="640"/>
        </w:trPr>
        <w:tc>
          <w:tcPr>
            <w:tcW w:w="580" w:type="dxa"/>
            <w:tcBorders>
              <w:top w:val="nil"/>
              <w:left w:val="nil"/>
              <w:bottom w:val="nil"/>
              <w:right w:val="nil"/>
            </w:tcBorders>
            <w:tcMar>
              <w:top w:w="128" w:type="dxa"/>
              <w:left w:w="43" w:type="dxa"/>
              <w:bottom w:w="43" w:type="dxa"/>
              <w:right w:w="43" w:type="dxa"/>
            </w:tcMar>
          </w:tcPr>
          <w:p w14:paraId="158B61C9"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332AD9" w14:textId="77777777" w:rsidR="00EE2529" w:rsidRPr="00C81B84" w:rsidRDefault="00AD5E1E" w:rsidP="00C81B84">
            <w:r w:rsidRPr="00C81B84">
              <w:t>37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8FF7D9C" w14:textId="77777777" w:rsidR="00EE2529" w:rsidRPr="00C81B84" w:rsidRDefault="00AD5E1E" w:rsidP="00C81B84">
            <w:r w:rsidRPr="00C81B84">
              <w:t>Miljødirektoratet: Skogplanting, videreføring av pilotprosjekt for stedegne treslag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8274AE" w14:textId="77777777" w:rsidR="00EE2529" w:rsidRPr="00C81B84" w:rsidRDefault="00AD5E1E" w:rsidP="00C81B84">
            <w:r w:rsidRPr="00C81B84">
              <w:t>176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C31B1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F32011" w14:textId="77777777" w:rsidR="00EE2529" w:rsidRPr="00C81B84" w:rsidRDefault="00AD5E1E" w:rsidP="00C81B84">
            <w:r w:rsidRPr="00C81B84">
              <w:t>176</w:t>
            </w:r>
          </w:p>
        </w:tc>
      </w:tr>
      <w:tr w:rsidR="00EE2529" w:rsidRPr="00C81B84" w14:paraId="4C7D1F0B" w14:textId="77777777">
        <w:trPr>
          <w:trHeight w:val="380"/>
        </w:trPr>
        <w:tc>
          <w:tcPr>
            <w:tcW w:w="580" w:type="dxa"/>
            <w:tcBorders>
              <w:top w:val="nil"/>
              <w:left w:val="nil"/>
              <w:bottom w:val="nil"/>
              <w:right w:val="nil"/>
            </w:tcBorders>
            <w:tcMar>
              <w:top w:w="128" w:type="dxa"/>
              <w:left w:w="43" w:type="dxa"/>
              <w:bottom w:w="43" w:type="dxa"/>
              <w:right w:w="43" w:type="dxa"/>
            </w:tcMar>
          </w:tcPr>
          <w:p w14:paraId="71F7B406"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6C230C2" w14:textId="77777777" w:rsidR="00EE2529" w:rsidRPr="00C81B84" w:rsidRDefault="00AD5E1E" w:rsidP="00C81B84">
            <w:r w:rsidRPr="00C81B84">
              <w:t>39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2D54F94" w14:textId="77777777" w:rsidR="00EE2529" w:rsidRPr="00C81B84" w:rsidRDefault="00AD5E1E" w:rsidP="00C81B84">
            <w:r w:rsidRPr="00C81B84">
              <w:t>Miljødirektoratet: Oppryddingstiltak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5AB715" w14:textId="77777777" w:rsidR="00EE2529" w:rsidRPr="00C81B84" w:rsidRDefault="00AD5E1E" w:rsidP="00C81B84">
            <w:r w:rsidRPr="00C81B84">
              <w:t>428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2E840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68D0EC9" w14:textId="77777777" w:rsidR="00EE2529" w:rsidRPr="00C81B84" w:rsidRDefault="00AD5E1E" w:rsidP="00C81B84">
            <w:r w:rsidRPr="00C81B84">
              <w:t>428</w:t>
            </w:r>
          </w:p>
        </w:tc>
      </w:tr>
      <w:tr w:rsidR="00EE2529" w:rsidRPr="00C81B84" w14:paraId="3DA3085D" w14:textId="77777777">
        <w:trPr>
          <w:trHeight w:val="640"/>
        </w:trPr>
        <w:tc>
          <w:tcPr>
            <w:tcW w:w="580" w:type="dxa"/>
            <w:tcBorders>
              <w:top w:val="nil"/>
              <w:left w:val="nil"/>
              <w:bottom w:val="nil"/>
              <w:right w:val="nil"/>
            </w:tcBorders>
            <w:tcMar>
              <w:top w:w="128" w:type="dxa"/>
              <w:left w:w="43" w:type="dxa"/>
              <w:bottom w:w="43" w:type="dxa"/>
              <w:right w:w="43" w:type="dxa"/>
            </w:tcMar>
          </w:tcPr>
          <w:p w14:paraId="771CC3A8"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8AFBFE"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FF211C5" w14:textId="77777777" w:rsidR="00EE2529" w:rsidRPr="00C81B84" w:rsidRDefault="00AD5E1E" w:rsidP="00C81B84">
            <w:r w:rsidRPr="00C81B84">
              <w:t>Miljødirektoratet: Tilskudd til ivaretakelse av naturmangfold i kommuneplanlegging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A08BE1" w14:textId="77777777" w:rsidR="00EE2529" w:rsidRPr="00C81B84" w:rsidRDefault="00AD5E1E" w:rsidP="00C81B84">
            <w:r w:rsidRPr="00C81B84">
              <w:t>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23245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536AD4C" w14:textId="77777777" w:rsidR="00EE2529" w:rsidRPr="00C81B84" w:rsidRDefault="00AD5E1E" w:rsidP="00C81B84">
            <w:r w:rsidRPr="00C81B84">
              <w:t>71</w:t>
            </w:r>
          </w:p>
        </w:tc>
      </w:tr>
      <w:tr w:rsidR="00EE2529" w:rsidRPr="00C81B84" w14:paraId="2F820544" w14:textId="77777777">
        <w:trPr>
          <w:trHeight w:val="640"/>
        </w:trPr>
        <w:tc>
          <w:tcPr>
            <w:tcW w:w="580" w:type="dxa"/>
            <w:tcBorders>
              <w:top w:val="nil"/>
              <w:left w:val="nil"/>
              <w:bottom w:val="nil"/>
              <w:right w:val="nil"/>
            </w:tcBorders>
            <w:tcMar>
              <w:top w:w="128" w:type="dxa"/>
              <w:left w:w="43" w:type="dxa"/>
              <w:bottom w:w="43" w:type="dxa"/>
              <w:right w:w="43" w:type="dxa"/>
            </w:tcMar>
          </w:tcPr>
          <w:p w14:paraId="3284A3C3"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8B50B9"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CA49DB9" w14:textId="77777777" w:rsidR="00EE2529" w:rsidRPr="00C81B84" w:rsidRDefault="00AD5E1E" w:rsidP="00C81B84">
            <w:r w:rsidRPr="00C81B84">
              <w:t>Miljødirektoratet: Tilskudd til klimatiltak og klimatilpasning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243BE38" w14:textId="77777777" w:rsidR="00EE2529" w:rsidRPr="00C81B84" w:rsidRDefault="00AD5E1E" w:rsidP="00C81B84">
            <w:r w:rsidRPr="00C81B84">
              <w:t>6 923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E50F2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826C50" w14:textId="77777777" w:rsidR="00EE2529" w:rsidRPr="00C81B84" w:rsidRDefault="00AD5E1E" w:rsidP="00C81B84">
            <w:r w:rsidRPr="00C81B84">
              <w:t>6 923</w:t>
            </w:r>
          </w:p>
        </w:tc>
      </w:tr>
      <w:tr w:rsidR="00EE2529" w:rsidRPr="00C81B84" w14:paraId="671288B4" w14:textId="77777777">
        <w:trPr>
          <w:trHeight w:val="640"/>
        </w:trPr>
        <w:tc>
          <w:tcPr>
            <w:tcW w:w="580" w:type="dxa"/>
            <w:tcBorders>
              <w:top w:val="nil"/>
              <w:left w:val="nil"/>
              <w:bottom w:val="nil"/>
              <w:right w:val="nil"/>
            </w:tcBorders>
            <w:tcMar>
              <w:top w:w="128" w:type="dxa"/>
              <w:left w:w="43" w:type="dxa"/>
              <w:bottom w:w="43" w:type="dxa"/>
              <w:right w:w="43" w:type="dxa"/>
            </w:tcMar>
          </w:tcPr>
          <w:p w14:paraId="2A10D121"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233A724" w14:textId="77777777" w:rsidR="00EE2529" w:rsidRPr="00C81B84" w:rsidRDefault="00AD5E1E" w:rsidP="00C81B84">
            <w:r w:rsidRPr="00C81B84">
              <w:t>62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A00D35" w14:textId="77777777" w:rsidR="00EE2529" w:rsidRPr="00C81B84" w:rsidRDefault="00AD5E1E" w:rsidP="00C81B84">
            <w:r w:rsidRPr="00C81B84">
              <w:t>Miljødirektoratet: Tilskudd til grønn skipsfart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279122" w14:textId="77777777" w:rsidR="00EE2529" w:rsidRPr="00C81B84" w:rsidRDefault="00AD5E1E" w:rsidP="00C81B84">
            <w:r w:rsidRPr="00C81B84">
              <w:t>946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F787F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27D490" w14:textId="77777777" w:rsidR="00EE2529" w:rsidRPr="00C81B84" w:rsidRDefault="00AD5E1E" w:rsidP="00C81B84">
            <w:r w:rsidRPr="00C81B84">
              <w:t>946</w:t>
            </w:r>
          </w:p>
        </w:tc>
      </w:tr>
      <w:tr w:rsidR="00EE2529" w:rsidRPr="00C81B84" w14:paraId="16E835BD" w14:textId="77777777">
        <w:trPr>
          <w:trHeight w:val="640"/>
        </w:trPr>
        <w:tc>
          <w:tcPr>
            <w:tcW w:w="580" w:type="dxa"/>
            <w:tcBorders>
              <w:top w:val="nil"/>
              <w:left w:val="nil"/>
              <w:bottom w:val="nil"/>
              <w:right w:val="nil"/>
            </w:tcBorders>
            <w:tcMar>
              <w:top w:w="128" w:type="dxa"/>
              <w:left w:w="43" w:type="dxa"/>
              <w:bottom w:w="43" w:type="dxa"/>
              <w:right w:w="43" w:type="dxa"/>
            </w:tcMar>
          </w:tcPr>
          <w:p w14:paraId="4D134CEA"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7A7995" w14:textId="77777777" w:rsidR="00EE2529" w:rsidRPr="00C81B84" w:rsidRDefault="00AD5E1E" w:rsidP="00C81B84">
            <w:r w:rsidRPr="00C81B84">
              <w:t>63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D973B66" w14:textId="77777777" w:rsidR="00EE2529" w:rsidRPr="00C81B84" w:rsidRDefault="00AD5E1E" w:rsidP="00C81B84">
            <w:r w:rsidRPr="00C81B84">
              <w:t>Miljødirektoratet: Returordning for kasserte fritidsbåter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CE6BAD" w14:textId="77777777" w:rsidR="00EE2529" w:rsidRPr="00C81B84" w:rsidRDefault="00AD5E1E" w:rsidP="00C81B84">
            <w:r w:rsidRPr="00C81B84">
              <w:t>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5D1D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14F3670" w14:textId="77777777" w:rsidR="00EE2529" w:rsidRPr="00C81B84" w:rsidRDefault="00AD5E1E" w:rsidP="00C81B84">
            <w:r w:rsidRPr="00C81B84">
              <w:t>7</w:t>
            </w:r>
          </w:p>
        </w:tc>
      </w:tr>
      <w:tr w:rsidR="00EE2529" w:rsidRPr="00C81B84" w14:paraId="1095DC8E" w14:textId="77777777">
        <w:trPr>
          <w:trHeight w:val="640"/>
        </w:trPr>
        <w:tc>
          <w:tcPr>
            <w:tcW w:w="580" w:type="dxa"/>
            <w:tcBorders>
              <w:top w:val="nil"/>
              <w:left w:val="nil"/>
              <w:bottom w:val="nil"/>
              <w:right w:val="nil"/>
            </w:tcBorders>
            <w:tcMar>
              <w:top w:w="128" w:type="dxa"/>
              <w:left w:w="43" w:type="dxa"/>
              <w:bottom w:w="43" w:type="dxa"/>
              <w:right w:w="43" w:type="dxa"/>
            </w:tcMar>
          </w:tcPr>
          <w:p w14:paraId="65625F56"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F0519E" w14:textId="77777777" w:rsidR="00EE2529" w:rsidRPr="00C81B84" w:rsidRDefault="00AD5E1E" w:rsidP="00C81B84">
            <w:r w:rsidRPr="00C81B84">
              <w:t>64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77D909" w14:textId="77777777" w:rsidR="00EE2529" w:rsidRPr="00C81B84" w:rsidRDefault="00AD5E1E" w:rsidP="00C81B84">
            <w:r w:rsidRPr="00C81B84">
              <w:t>Miljødirektoratet: Skrantesykeprøver fra fallvilt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CE28C8" w14:textId="77777777" w:rsidR="00EE2529" w:rsidRPr="00C81B84" w:rsidRDefault="00AD5E1E" w:rsidP="00C81B84">
            <w:r w:rsidRPr="00C81B84">
              <w:t>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FF337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B65EF2F" w14:textId="77777777" w:rsidR="00EE2529" w:rsidRPr="00C81B84" w:rsidRDefault="00AD5E1E" w:rsidP="00C81B84">
            <w:r w:rsidRPr="00C81B84">
              <w:t>28</w:t>
            </w:r>
          </w:p>
        </w:tc>
      </w:tr>
      <w:tr w:rsidR="00EE2529" w:rsidRPr="00C81B84" w14:paraId="39EDA8DF" w14:textId="77777777">
        <w:trPr>
          <w:trHeight w:val="880"/>
        </w:trPr>
        <w:tc>
          <w:tcPr>
            <w:tcW w:w="580" w:type="dxa"/>
            <w:tcBorders>
              <w:top w:val="nil"/>
              <w:left w:val="nil"/>
              <w:bottom w:val="nil"/>
              <w:right w:val="nil"/>
            </w:tcBorders>
            <w:tcMar>
              <w:top w:w="128" w:type="dxa"/>
              <w:left w:w="43" w:type="dxa"/>
              <w:bottom w:w="43" w:type="dxa"/>
              <w:right w:w="43" w:type="dxa"/>
            </w:tcMar>
          </w:tcPr>
          <w:p w14:paraId="603AFE70"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3FFA22" w14:textId="77777777" w:rsidR="00EE2529" w:rsidRPr="00C81B84" w:rsidRDefault="00AD5E1E" w:rsidP="00C81B84">
            <w:r w:rsidRPr="00C81B84">
              <w:t>66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6BD652" w14:textId="77777777" w:rsidR="00EE2529" w:rsidRPr="00C81B84" w:rsidRDefault="00AD5E1E" w:rsidP="00C81B84">
            <w:r w:rsidRPr="00C81B84">
              <w:t>Miljødirektoratet: Tilskudd til kommuner for å bedre tilgangen til strandsonen langs Oslofjorden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09FE2C" w14:textId="77777777" w:rsidR="00EE2529" w:rsidRPr="00C81B84" w:rsidRDefault="00AD5E1E" w:rsidP="00C81B84">
            <w:r w:rsidRPr="00C81B84">
              <w:t>70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68DDE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F1529B4" w14:textId="77777777" w:rsidR="00EE2529" w:rsidRPr="00C81B84" w:rsidRDefault="00AD5E1E" w:rsidP="00C81B84">
            <w:r w:rsidRPr="00C81B84">
              <w:t>70</w:t>
            </w:r>
          </w:p>
        </w:tc>
      </w:tr>
      <w:tr w:rsidR="00EE2529" w:rsidRPr="00C81B84" w14:paraId="6B3FE5E1" w14:textId="77777777">
        <w:trPr>
          <w:trHeight w:val="380"/>
        </w:trPr>
        <w:tc>
          <w:tcPr>
            <w:tcW w:w="580" w:type="dxa"/>
            <w:tcBorders>
              <w:top w:val="nil"/>
              <w:left w:val="nil"/>
              <w:bottom w:val="nil"/>
              <w:right w:val="nil"/>
            </w:tcBorders>
            <w:tcMar>
              <w:top w:w="128" w:type="dxa"/>
              <w:left w:w="43" w:type="dxa"/>
              <w:bottom w:w="43" w:type="dxa"/>
              <w:right w:w="43" w:type="dxa"/>
            </w:tcMar>
          </w:tcPr>
          <w:p w14:paraId="6D743B9D"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1FF69D" w14:textId="77777777" w:rsidR="00EE2529" w:rsidRPr="00C81B84" w:rsidRDefault="00AD5E1E" w:rsidP="00C81B84">
            <w:r w:rsidRPr="00C81B84">
              <w:t>69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44B330" w14:textId="77777777" w:rsidR="00EE2529" w:rsidRPr="00C81B84" w:rsidRDefault="00AD5E1E" w:rsidP="00C81B84">
            <w:r w:rsidRPr="00C81B84">
              <w:t>Miljødirektoratet: Oppryddingstiltak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9AFD38" w14:textId="77777777" w:rsidR="00EE2529" w:rsidRPr="00C81B84" w:rsidRDefault="00AD5E1E" w:rsidP="00C81B84">
            <w:r w:rsidRPr="00C81B84">
              <w:t>3 240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F143C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4C3166C" w14:textId="77777777" w:rsidR="00EE2529" w:rsidRPr="00C81B84" w:rsidRDefault="00AD5E1E" w:rsidP="00C81B84">
            <w:r w:rsidRPr="00C81B84">
              <w:t>3 240</w:t>
            </w:r>
          </w:p>
        </w:tc>
      </w:tr>
      <w:tr w:rsidR="00EE2529" w:rsidRPr="00C81B84" w14:paraId="4F6C0ED3" w14:textId="77777777">
        <w:trPr>
          <w:trHeight w:val="380"/>
        </w:trPr>
        <w:tc>
          <w:tcPr>
            <w:tcW w:w="580" w:type="dxa"/>
            <w:tcBorders>
              <w:top w:val="nil"/>
              <w:left w:val="nil"/>
              <w:bottom w:val="nil"/>
              <w:right w:val="nil"/>
            </w:tcBorders>
            <w:tcMar>
              <w:top w:w="128" w:type="dxa"/>
              <w:left w:w="43" w:type="dxa"/>
              <w:bottom w:w="43" w:type="dxa"/>
              <w:right w:w="43" w:type="dxa"/>
            </w:tcMar>
          </w:tcPr>
          <w:p w14:paraId="0D62CEDE"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A6E44E"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7914D03" w14:textId="77777777" w:rsidR="00EE2529" w:rsidRPr="00C81B84" w:rsidRDefault="00AD5E1E" w:rsidP="00C81B84">
            <w:r w:rsidRPr="00C81B84">
              <w:t>Miljødirektoratet: Tilskudd til rovvilttiltak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4473A3" w14:textId="77777777" w:rsidR="00EE2529" w:rsidRPr="00C81B84" w:rsidRDefault="00AD5E1E" w:rsidP="00C81B84">
            <w:r w:rsidRPr="00C81B84">
              <w:t>1 383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14FE5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6D5BEC" w14:textId="77777777" w:rsidR="00EE2529" w:rsidRPr="00C81B84" w:rsidRDefault="00AD5E1E" w:rsidP="00C81B84">
            <w:r w:rsidRPr="00C81B84">
              <w:t>1 383</w:t>
            </w:r>
          </w:p>
        </w:tc>
      </w:tr>
      <w:tr w:rsidR="00EE2529" w:rsidRPr="00C81B84" w14:paraId="7D2B9D0B" w14:textId="77777777">
        <w:trPr>
          <w:trHeight w:val="640"/>
        </w:trPr>
        <w:tc>
          <w:tcPr>
            <w:tcW w:w="580" w:type="dxa"/>
            <w:tcBorders>
              <w:top w:val="nil"/>
              <w:left w:val="nil"/>
              <w:bottom w:val="nil"/>
              <w:right w:val="nil"/>
            </w:tcBorders>
            <w:tcMar>
              <w:top w:w="128" w:type="dxa"/>
              <w:left w:w="43" w:type="dxa"/>
              <w:bottom w:w="43" w:type="dxa"/>
              <w:right w:w="43" w:type="dxa"/>
            </w:tcMar>
          </w:tcPr>
          <w:p w14:paraId="7F81A74A"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BFBBEA4"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CD5DAF" w14:textId="77777777" w:rsidR="00EE2529" w:rsidRPr="00C81B84" w:rsidRDefault="00AD5E1E" w:rsidP="00C81B84">
            <w:r w:rsidRPr="00C81B84">
              <w:t>Miljødirektoratet: Diverse organisasjoner og stiftelser m.m.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90070D" w14:textId="77777777" w:rsidR="00EE2529" w:rsidRPr="00C81B84" w:rsidRDefault="00AD5E1E" w:rsidP="00C81B84">
            <w:r w:rsidRPr="00C81B84">
              <w:t>307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6B369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41A39E4" w14:textId="77777777" w:rsidR="00EE2529" w:rsidRPr="00C81B84" w:rsidRDefault="00AD5E1E" w:rsidP="00C81B84">
            <w:r w:rsidRPr="00C81B84">
              <w:t>307</w:t>
            </w:r>
          </w:p>
        </w:tc>
      </w:tr>
      <w:tr w:rsidR="00EE2529" w:rsidRPr="00C81B84" w14:paraId="53EE24E2" w14:textId="77777777">
        <w:trPr>
          <w:trHeight w:val="380"/>
        </w:trPr>
        <w:tc>
          <w:tcPr>
            <w:tcW w:w="580" w:type="dxa"/>
            <w:tcBorders>
              <w:top w:val="nil"/>
              <w:left w:val="nil"/>
              <w:bottom w:val="nil"/>
              <w:right w:val="nil"/>
            </w:tcBorders>
            <w:tcMar>
              <w:top w:w="128" w:type="dxa"/>
              <w:left w:w="43" w:type="dxa"/>
              <w:bottom w:w="43" w:type="dxa"/>
              <w:right w:w="43" w:type="dxa"/>
            </w:tcMar>
          </w:tcPr>
          <w:p w14:paraId="0D349833"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BF90E7"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26C67D" w14:textId="77777777" w:rsidR="00EE2529" w:rsidRPr="00C81B84" w:rsidRDefault="00AD5E1E" w:rsidP="00C81B84">
            <w:r w:rsidRPr="00C81B84">
              <w:t xml:space="preserve">Miljødirektoratet: </w:t>
            </w:r>
            <w:proofErr w:type="spellStart"/>
            <w:r w:rsidRPr="00C81B84">
              <w:t>Friluftsformål</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99515A" w14:textId="77777777" w:rsidR="00EE2529" w:rsidRPr="00C81B84" w:rsidRDefault="00AD5E1E" w:rsidP="00C81B84">
            <w:r w:rsidRPr="00C81B84">
              <w:t>4 107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D2960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CD35EF0" w14:textId="77777777" w:rsidR="00EE2529" w:rsidRPr="00C81B84" w:rsidRDefault="00AD5E1E" w:rsidP="00C81B84">
            <w:r w:rsidRPr="00C81B84">
              <w:t>4 107</w:t>
            </w:r>
          </w:p>
        </w:tc>
      </w:tr>
      <w:tr w:rsidR="00EE2529" w:rsidRPr="00C81B84" w14:paraId="4B4CBE17" w14:textId="77777777">
        <w:trPr>
          <w:trHeight w:val="380"/>
        </w:trPr>
        <w:tc>
          <w:tcPr>
            <w:tcW w:w="580" w:type="dxa"/>
            <w:tcBorders>
              <w:top w:val="nil"/>
              <w:left w:val="nil"/>
              <w:bottom w:val="nil"/>
              <w:right w:val="nil"/>
            </w:tcBorders>
            <w:tcMar>
              <w:top w:w="128" w:type="dxa"/>
              <w:left w:w="43" w:type="dxa"/>
              <w:bottom w:w="43" w:type="dxa"/>
              <w:right w:w="43" w:type="dxa"/>
            </w:tcMar>
          </w:tcPr>
          <w:p w14:paraId="7209CA24"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C9CB153"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24BACDF" w14:textId="77777777" w:rsidR="00EE2529" w:rsidRPr="00C81B84" w:rsidRDefault="00AD5E1E" w:rsidP="00C81B84">
            <w:r w:rsidRPr="00C81B84">
              <w:t>Miljødirektoratet: Oppryddingstiltak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33BA42" w14:textId="77777777" w:rsidR="00EE2529" w:rsidRPr="00C81B84" w:rsidRDefault="00AD5E1E" w:rsidP="00C81B84">
            <w:r w:rsidRPr="00C81B84">
              <w:t>10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7D483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4983A9" w14:textId="77777777" w:rsidR="00EE2529" w:rsidRPr="00C81B84" w:rsidRDefault="00AD5E1E" w:rsidP="00C81B84">
            <w:r w:rsidRPr="00C81B84">
              <w:t>10</w:t>
            </w:r>
          </w:p>
        </w:tc>
      </w:tr>
      <w:tr w:rsidR="00EE2529" w:rsidRPr="00C81B84" w14:paraId="66C566A2" w14:textId="77777777">
        <w:trPr>
          <w:trHeight w:val="640"/>
        </w:trPr>
        <w:tc>
          <w:tcPr>
            <w:tcW w:w="580" w:type="dxa"/>
            <w:tcBorders>
              <w:top w:val="nil"/>
              <w:left w:val="nil"/>
              <w:bottom w:val="nil"/>
              <w:right w:val="nil"/>
            </w:tcBorders>
            <w:tcMar>
              <w:top w:w="128" w:type="dxa"/>
              <w:left w:w="43" w:type="dxa"/>
              <w:bottom w:w="43" w:type="dxa"/>
              <w:right w:w="43" w:type="dxa"/>
            </w:tcMar>
          </w:tcPr>
          <w:p w14:paraId="5A254E12"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43100F2" w14:textId="77777777" w:rsidR="00EE2529" w:rsidRPr="00C81B84" w:rsidRDefault="00AD5E1E" w:rsidP="00C81B84">
            <w:r w:rsidRPr="00C81B84">
              <w:t>80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6FE4025" w14:textId="77777777" w:rsidR="00EE2529" w:rsidRPr="00C81B84" w:rsidRDefault="00AD5E1E" w:rsidP="00C81B84">
            <w:r w:rsidRPr="00C81B84">
              <w:t>Miljødirektoratet: Tilskudd til tiltak for å ta vare på natur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EFAB6D" w14:textId="77777777" w:rsidR="00EE2529" w:rsidRPr="00C81B84" w:rsidRDefault="00AD5E1E" w:rsidP="00C81B84">
            <w:r w:rsidRPr="00C81B84">
              <w:t>2 720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90423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496571" w14:textId="77777777" w:rsidR="00EE2529" w:rsidRPr="00C81B84" w:rsidRDefault="00AD5E1E" w:rsidP="00C81B84">
            <w:r w:rsidRPr="00C81B84">
              <w:t>2 720</w:t>
            </w:r>
          </w:p>
        </w:tc>
      </w:tr>
      <w:tr w:rsidR="00EE2529" w:rsidRPr="00C81B84" w14:paraId="00BB5633" w14:textId="77777777">
        <w:trPr>
          <w:trHeight w:val="640"/>
        </w:trPr>
        <w:tc>
          <w:tcPr>
            <w:tcW w:w="580" w:type="dxa"/>
            <w:tcBorders>
              <w:top w:val="nil"/>
              <w:left w:val="nil"/>
              <w:bottom w:val="nil"/>
              <w:right w:val="nil"/>
            </w:tcBorders>
            <w:tcMar>
              <w:top w:w="128" w:type="dxa"/>
              <w:left w:w="43" w:type="dxa"/>
              <w:bottom w:w="43" w:type="dxa"/>
              <w:right w:w="43" w:type="dxa"/>
            </w:tcMar>
          </w:tcPr>
          <w:p w14:paraId="3DFF32BD"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4A46FE" w14:textId="77777777" w:rsidR="00EE2529" w:rsidRPr="00C81B84" w:rsidRDefault="00AD5E1E" w:rsidP="00C81B84">
            <w:r w:rsidRPr="00C81B84">
              <w:t>81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9238F0" w14:textId="77777777" w:rsidR="00EE2529" w:rsidRPr="00C81B84" w:rsidRDefault="00AD5E1E" w:rsidP="00C81B84">
            <w:r w:rsidRPr="00C81B84">
              <w:t>Miljødirektoratet: Verdiskaping basert på naturarven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9F5802" w14:textId="77777777" w:rsidR="00EE2529" w:rsidRPr="00C81B84" w:rsidRDefault="00AD5E1E" w:rsidP="00C81B84">
            <w:r w:rsidRPr="00C81B84">
              <w:t>265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00293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399FFC" w14:textId="77777777" w:rsidR="00EE2529" w:rsidRPr="00C81B84" w:rsidRDefault="00AD5E1E" w:rsidP="00C81B84">
            <w:r w:rsidRPr="00C81B84">
              <w:t>265</w:t>
            </w:r>
          </w:p>
        </w:tc>
      </w:tr>
      <w:tr w:rsidR="00EE2529" w:rsidRPr="00C81B84" w14:paraId="201BE499" w14:textId="77777777">
        <w:trPr>
          <w:trHeight w:val="380"/>
        </w:trPr>
        <w:tc>
          <w:tcPr>
            <w:tcW w:w="580" w:type="dxa"/>
            <w:tcBorders>
              <w:top w:val="nil"/>
              <w:left w:val="nil"/>
              <w:bottom w:val="nil"/>
              <w:right w:val="nil"/>
            </w:tcBorders>
            <w:tcMar>
              <w:top w:w="128" w:type="dxa"/>
              <w:left w:w="43" w:type="dxa"/>
              <w:bottom w:w="43" w:type="dxa"/>
              <w:right w:w="43" w:type="dxa"/>
            </w:tcMar>
          </w:tcPr>
          <w:p w14:paraId="2DE6993A"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291107B" w14:textId="77777777" w:rsidR="00EE2529" w:rsidRPr="00C81B84" w:rsidRDefault="00AD5E1E" w:rsidP="00C81B84">
            <w:r w:rsidRPr="00C81B84">
              <w:t>84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31E576" w14:textId="77777777" w:rsidR="00EE2529" w:rsidRPr="00C81B84" w:rsidRDefault="00AD5E1E" w:rsidP="00C81B84">
            <w:r w:rsidRPr="00C81B84">
              <w:t>Miljødirektoratet: Internasjonalt samarbeid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3CA67E" w14:textId="77777777" w:rsidR="00EE2529" w:rsidRPr="00C81B84" w:rsidRDefault="00AD5E1E" w:rsidP="00C81B84">
            <w:r w:rsidRPr="00C81B84">
              <w:t>128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CBEE9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8D5C54" w14:textId="77777777" w:rsidR="00EE2529" w:rsidRPr="00C81B84" w:rsidRDefault="00AD5E1E" w:rsidP="00C81B84">
            <w:r w:rsidRPr="00C81B84">
              <w:t>128</w:t>
            </w:r>
          </w:p>
        </w:tc>
      </w:tr>
      <w:tr w:rsidR="00EE2529" w:rsidRPr="00C81B84" w14:paraId="1675A36A" w14:textId="77777777">
        <w:trPr>
          <w:trHeight w:val="640"/>
        </w:trPr>
        <w:tc>
          <w:tcPr>
            <w:tcW w:w="580" w:type="dxa"/>
            <w:tcBorders>
              <w:top w:val="nil"/>
              <w:left w:val="nil"/>
              <w:bottom w:val="nil"/>
              <w:right w:val="nil"/>
            </w:tcBorders>
            <w:tcMar>
              <w:top w:w="128" w:type="dxa"/>
              <w:left w:w="43" w:type="dxa"/>
              <w:bottom w:w="43" w:type="dxa"/>
              <w:right w:w="43" w:type="dxa"/>
            </w:tcMar>
          </w:tcPr>
          <w:p w14:paraId="691D9281" w14:textId="77777777" w:rsidR="00EE2529" w:rsidRPr="00C81B84" w:rsidRDefault="00AD5E1E" w:rsidP="00C81B84">
            <w:r w:rsidRPr="00C81B84">
              <w:t>1420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8A3F4C" w14:textId="77777777" w:rsidR="00EE2529" w:rsidRPr="00C81B84" w:rsidRDefault="00AD5E1E" w:rsidP="00C81B84">
            <w:r w:rsidRPr="00C81B84">
              <w:t>85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8AB17AF" w14:textId="77777777" w:rsidR="00EE2529" w:rsidRPr="00C81B84" w:rsidRDefault="00AD5E1E" w:rsidP="00C81B84">
            <w:r w:rsidRPr="00C81B84">
              <w:t>Miljødirektoratet: Besøkssenter for natur og verdensarv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B85C95" w14:textId="77777777" w:rsidR="00EE2529" w:rsidRPr="00C81B84" w:rsidRDefault="00AD5E1E" w:rsidP="00C81B84">
            <w:r w:rsidRPr="00C81B84">
              <w:t>2 195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C488F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3C70E1F" w14:textId="77777777" w:rsidR="00EE2529" w:rsidRPr="00C81B84" w:rsidRDefault="00AD5E1E" w:rsidP="00C81B84">
            <w:r w:rsidRPr="00C81B84">
              <w:t>2 195</w:t>
            </w:r>
          </w:p>
        </w:tc>
      </w:tr>
      <w:tr w:rsidR="00EE2529" w:rsidRPr="00C81B84" w14:paraId="324A72DA" w14:textId="77777777">
        <w:trPr>
          <w:trHeight w:val="640"/>
        </w:trPr>
        <w:tc>
          <w:tcPr>
            <w:tcW w:w="580" w:type="dxa"/>
            <w:tcBorders>
              <w:top w:val="nil"/>
              <w:left w:val="nil"/>
              <w:bottom w:val="nil"/>
              <w:right w:val="nil"/>
            </w:tcBorders>
            <w:tcMar>
              <w:top w:w="128" w:type="dxa"/>
              <w:left w:w="43" w:type="dxa"/>
              <w:bottom w:w="43" w:type="dxa"/>
              <w:right w:w="43" w:type="dxa"/>
            </w:tcMar>
          </w:tcPr>
          <w:p w14:paraId="3A0ADF6B" w14:textId="77777777" w:rsidR="00EE2529" w:rsidRPr="00C81B84" w:rsidRDefault="00AD5E1E" w:rsidP="00C81B84">
            <w:r w:rsidRPr="00C81B84">
              <w:t>1422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E29D167"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5534BD6" w14:textId="77777777" w:rsidR="00EE2529" w:rsidRPr="00C81B84" w:rsidRDefault="00AD5E1E" w:rsidP="00C81B84">
            <w:r w:rsidRPr="00C81B84">
              <w:t>Miljøvennlig skipsfart: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912E67" w14:textId="77777777" w:rsidR="00EE2529" w:rsidRPr="00C81B84" w:rsidRDefault="00AD5E1E" w:rsidP="00C81B84">
            <w:r w:rsidRPr="00C81B84">
              <w:t>181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AE013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9711549" w14:textId="77777777" w:rsidR="00EE2529" w:rsidRPr="00C81B84" w:rsidRDefault="00AD5E1E" w:rsidP="00C81B84">
            <w:r w:rsidRPr="00C81B84">
              <w:t>181</w:t>
            </w:r>
          </w:p>
        </w:tc>
      </w:tr>
      <w:tr w:rsidR="00EE2529" w:rsidRPr="00C81B84" w14:paraId="33EFA381" w14:textId="77777777">
        <w:trPr>
          <w:trHeight w:val="380"/>
        </w:trPr>
        <w:tc>
          <w:tcPr>
            <w:tcW w:w="580" w:type="dxa"/>
            <w:tcBorders>
              <w:top w:val="nil"/>
              <w:left w:val="nil"/>
              <w:bottom w:val="nil"/>
              <w:right w:val="nil"/>
            </w:tcBorders>
            <w:tcMar>
              <w:top w:w="128" w:type="dxa"/>
              <w:left w:w="43" w:type="dxa"/>
              <w:bottom w:w="43" w:type="dxa"/>
              <w:right w:w="43" w:type="dxa"/>
            </w:tcMar>
          </w:tcPr>
          <w:p w14:paraId="6D24ED29" w14:textId="77777777" w:rsidR="00EE2529" w:rsidRPr="00C81B84" w:rsidRDefault="00AD5E1E" w:rsidP="00C81B84">
            <w:r w:rsidRPr="00C81B84">
              <w:t>1422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CAB212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2488C1" w14:textId="77777777" w:rsidR="00EE2529" w:rsidRPr="00C81B84" w:rsidRDefault="00AD5E1E" w:rsidP="00C81B84">
            <w:r w:rsidRPr="00C81B84">
              <w:t>Miljøvennlig skipsfart: Tilskudd til private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9EF993" w14:textId="77777777" w:rsidR="00EE2529" w:rsidRPr="00C81B84" w:rsidRDefault="00AD5E1E" w:rsidP="00C81B84">
            <w:r w:rsidRPr="00C81B84">
              <w:t>725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D975B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85A3F4" w14:textId="77777777" w:rsidR="00EE2529" w:rsidRPr="00C81B84" w:rsidRDefault="00AD5E1E" w:rsidP="00C81B84">
            <w:r w:rsidRPr="00C81B84">
              <w:t>725</w:t>
            </w:r>
          </w:p>
        </w:tc>
      </w:tr>
      <w:tr w:rsidR="00EE2529" w:rsidRPr="00C81B84" w14:paraId="6A949E6B" w14:textId="77777777">
        <w:trPr>
          <w:trHeight w:val="640"/>
        </w:trPr>
        <w:tc>
          <w:tcPr>
            <w:tcW w:w="580" w:type="dxa"/>
            <w:tcBorders>
              <w:top w:val="nil"/>
              <w:left w:val="nil"/>
              <w:bottom w:val="nil"/>
              <w:right w:val="nil"/>
            </w:tcBorders>
            <w:tcMar>
              <w:top w:w="128" w:type="dxa"/>
              <w:left w:w="43" w:type="dxa"/>
              <w:bottom w:w="43" w:type="dxa"/>
              <w:right w:w="43" w:type="dxa"/>
            </w:tcMar>
          </w:tcPr>
          <w:p w14:paraId="0B6059DE" w14:textId="77777777" w:rsidR="00EE2529" w:rsidRPr="00C81B84" w:rsidRDefault="00AD5E1E" w:rsidP="00C81B84">
            <w:r w:rsidRPr="00C81B84">
              <w:t>1423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A64508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70F07A" w14:textId="77777777" w:rsidR="00EE2529" w:rsidRPr="00C81B84" w:rsidRDefault="00AD5E1E" w:rsidP="00C81B84">
            <w:r w:rsidRPr="00C81B84">
              <w:t>Radioaktiv forurensning i det ytre miljø: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C65815" w14:textId="77777777" w:rsidR="00EE2529" w:rsidRPr="00C81B84" w:rsidRDefault="00AD5E1E" w:rsidP="00C81B84">
            <w:r w:rsidRPr="00C81B84">
              <w:t>511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C2DD65A" w14:textId="77777777" w:rsidR="00EE2529" w:rsidRPr="00C81B84" w:rsidRDefault="00AD5E1E" w:rsidP="00C81B84">
            <w:r w:rsidRPr="00C81B84">
              <w:t>82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585016D" w14:textId="77777777" w:rsidR="00EE2529" w:rsidRPr="00C81B84" w:rsidRDefault="00AD5E1E" w:rsidP="00C81B84">
            <w:r w:rsidRPr="00C81B84">
              <w:t>593</w:t>
            </w:r>
          </w:p>
        </w:tc>
      </w:tr>
      <w:tr w:rsidR="00EE2529" w:rsidRPr="00C81B84" w14:paraId="76286023" w14:textId="77777777">
        <w:trPr>
          <w:trHeight w:val="380"/>
        </w:trPr>
        <w:tc>
          <w:tcPr>
            <w:tcW w:w="580" w:type="dxa"/>
            <w:tcBorders>
              <w:top w:val="nil"/>
              <w:left w:val="nil"/>
              <w:bottom w:val="nil"/>
              <w:right w:val="nil"/>
            </w:tcBorders>
            <w:tcMar>
              <w:top w:w="128" w:type="dxa"/>
              <w:left w:w="43" w:type="dxa"/>
              <w:bottom w:w="43" w:type="dxa"/>
              <w:right w:w="43" w:type="dxa"/>
            </w:tcMar>
          </w:tcPr>
          <w:p w14:paraId="628E5752" w14:textId="77777777" w:rsidR="00EE2529" w:rsidRPr="00C81B84" w:rsidRDefault="00AD5E1E" w:rsidP="00C81B84">
            <w:r w:rsidRPr="00C81B84">
              <w:t>1424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B8C69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0A6AA74" w14:textId="77777777" w:rsidR="00EE2529" w:rsidRPr="00C81B84" w:rsidRDefault="00AD5E1E" w:rsidP="00C81B84">
            <w:r w:rsidRPr="00C81B84">
              <w:t>Senter mot marin forsøpling: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E5EEB1" w14:textId="77777777" w:rsidR="00EE2529" w:rsidRPr="00C81B84" w:rsidRDefault="00AD5E1E" w:rsidP="00C81B84">
            <w:r w:rsidRPr="00C81B84">
              <w:t>321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02F23C" w14:textId="77777777" w:rsidR="00EE2529" w:rsidRPr="00C81B84" w:rsidRDefault="00AD5E1E" w:rsidP="00C81B84">
            <w:r w:rsidRPr="00C81B84">
              <w:t>26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013E440" w14:textId="77777777" w:rsidR="00EE2529" w:rsidRPr="00C81B84" w:rsidRDefault="00AD5E1E" w:rsidP="00C81B84">
            <w:r w:rsidRPr="00C81B84">
              <w:t>347</w:t>
            </w:r>
          </w:p>
        </w:tc>
      </w:tr>
      <w:tr w:rsidR="00EE2529" w:rsidRPr="00C81B84" w14:paraId="54910D70" w14:textId="77777777">
        <w:trPr>
          <w:trHeight w:val="640"/>
        </w:trPr>
        <w:tc>
          <w:tcPr>
            <w:tcW w:w="580" w:type="dxa"/>
            <w:tcBorders>
              <w:top w:val="nil"/>
              <w:left w:val="nil"/>
              <w:bottom w:val="nil"/>
              <w:right w:val="nil"/>
            </w:tcBorders>
            <w:tcMar>
              <w:top w:w="128" w:type="dxa"/>
              <w:left w:w="43" w:type="dxa"/>
              <w:bottom w:w="43" w:type="dxa"/>
              <w:right w:w="43" w:type="dxa"/>
            </w:tcMar>
          </w:tcPr>
          <w:p w14:paraId="05FD0658" w14:textId="77777777" w:rsidR="00EE2529" w:rsidRPr="00C81B84" w:rsidRDefault="00AD5E1E" w:rsidP="00C81B84">
            <w:r w:rsidRPr="00C81B84">
              <w:t>1424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E91989"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785861E" w14:textId="77777777" w:rsidR="00EE2529" w:rsidRPr="00C81B84" w:rsidRDefault="00AD5E1E" w:rsidP="00C81B84">
            <w:r w:rsidRPr="00C81B84">
              <w:t>Senter mot marin forsøpling: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771592" w14:textId="77777777" w:rsidR="00EE2529" w:rsidRPr="00C81B84" w:rsidRDefault="00AD5E1E" w:rsidP="00C81B84">
            <w:r w:rsidRPr="00C81B84">
              <w:t>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8378B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BB469F" w14:textId="77777777" w:rsidR="00EE2529" w:rsidRPr="00C81B84" w:rsidRDefault="00AD5E1E" w:rsidP="00C81B84">
            <w:r w:rsidRPr="00C81B84">
              <w:t>22</w:t>
            </w:r>
          </w:p>
        </w:tc>
      </w:tr>
      <w:tr w:rsidR="00EE2529" w:rsidRPr="00C81B84" w14:paraId="1DC94C93" w14:textId="77777777">
        <w:trPr>
          <w:trHeight w:val="640"/>
        </w:trPr>
        <w:tc>
          <w:tcPr>
            <w:tcW w:w="580" w:type="dxa"/>
            <w:tcBorders>
              <w:top w:val="nil"/>
              <w:left w:val="nil"/>
              <w:bottom w:val="nil"/>
              <w:right w:val="nil"/>
            </w:tcBorders>
            <w:tcMar>
              <w:top w:w="128" w:type="dxa"/>
              <w:left w:w="43" w:type="dxa"/>
              <w:bottom w:w="43" w:type="dxa"/>
              <w:right w:w="43" w:type="dxa"/>
            </w:tcMar>
          </w:tcPr>
          <w:p w14:paraId="5BBD6D0F" w14:textId="77777777" w:rsidR="00EE2529" w:rsidRPr="00C81B84" w:rsidRDefault="00AD5E1E" w:rsidP="00C81B84">
            <w:r w:rsidRPr="00C81B84">
              <w:t>1424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D0DBD75"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29DF49" w14:textId="77777777" w:rsidR="00EE2529" w:rsidRPr="00C81B84" w:rsidRDefault="00AD5E1E" w:rsidP="00C81B84">
            <w:r w:rsidRPr="00C81B84">
              <w:t>Senter mot marin forsøpling: Marin forsøpling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67CCAF" w14:textId="77777777" w:rsidR="00EE2529" w:rsidRPr="00C81B84" w:rsidRDefault="00AD5E1E" w:rsidP="00C81B84">
            <w:r w:rsidRPr="00C81B84">
              <w:t>650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24354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51BFD19" w14:textId="77777777" w:rsidR="00EE2529" w:rsidRPr="00C81B84" w:rsidRDefault="00AD5E1E" w:rsidP="00C81B84">
            <w:r w:rsidRPr="00C81B84">
              <w:t>650</w:t>
            </w:r>
          </w:p>
        </w:tc>
      </w:tr>
      <w:tr w:rsidR="00EE2529" w:rsidRPr="00C81B84" w14:paraId="78F6B883" w14:textId="77777777">
        <w:trPr>
          <w:trHeight w:val="380"/>
        </w:trPr>
        <w:tc>
          <w:tcPr>
            <w:tcW w:w="580" w:type="dxa"/>
            <w:tcBorders>
              <w:top w:val="nil"/>
              <w:left w:val="nil"/>
              <w:bottom w:val="nil"/>
              <w:right w:val="nil"/>
            </w:tcBorders>
            <w:tcMar>
              <w:top w:w="128" w:type="dxa"/>
              <w:left w:w="43" w:type="dxa"/>
              <w:bottom w:w="43" w:type="dxa"/>
              <w:right w:w="43" w:type="dxa"/>
            </w:tcMar>
          </w:tcPr>
          <w:p w14:paraId="4E8B687C" w14:textId="77777777" w:rsidR="00EE2529" w:rsidRPr="00C81B84" w:rsidRDefault="00AD5E1E" w:rsidP="00C81B84">
            <w:r w:rsidRPr="00C81B84">
              <w:t>1425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344904"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1E214D7" w14:textId="77777777" w:rsidR="00EE2529" w:rsidRPr="00C81B84" w:rsidRDefault="00AD5E1E" w:rsidP="00C81B84">
            <w:r w:rsidRPr="00C81B84">
              <w:t>Fisketiltak: Tilskudd til fiskeformål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94655A5" w14:textId="77777777" w:rsidR="00EE2529" w:rsidRPr="00C81B84" w:rsidRDefault="00AD5E1E" w:rsidP="00C81B84">
            <w:r w:rsidRPr="00C81B84">
              <w:t>367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50771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F60A53" w14:textId="77777777" w:rsidR="00EE2529" w:rsidRPr="00C81B84" w:rsidRDefault="00AD5E1E" w:rsidP="00C81B84">
            <w:r w:rsidRPr="00C81B84">
              <w:t>367</w:t>
            </w:r>
          </w:p>
        </w:tc>
      </w:tr>
      <w:tr w:rsidR="00EE2529" w:rsidRPr="00C81B84" w14:paraId="7F5A1FF9" w14:textId="77777777">
        <w:trPr>
          <w:trHeight w:val="640"/>
        </w:trPr>
        <w:tc>
          <w:tcPr>
            <w:tcW w:w="580" w:type="dxa"/>
            <w:tcBorders>
              <w:top w:val="nil"/>
              <w:left w:val="nil"/>
              <w:bottom w:val="nil"/>
              <w:right w:val="nil"/>
            </w:tcBorders>
            <w:tcMar>
              <w:top w:w="128" w:type="dxa"/>
              <w:left w:w="43" w:type="dxa"/>
              <w:bottom w:w="43" w:type="dxa"/>
              <w:right w:w="43" w:type="dxa"/>
            </w:tcMar>
          </w:tcPr>
          <w:p w14:paraId="2C1179CB" w14:textId="77777777" w:rsidR="00EE2529" w:rsidRPr="00C81B84" w:rsidRDefault="00AD5E1E" w:rsidP="00C81B84">
            <w:r w:rsidRPr="00C81B84">
              <w:t>1428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7A327E"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BEFEC22" w14:textId="77777777" w:rsidR="00EE2529" w:rsidRPr="00C81B84" w:rsidRDefault="00AD5E1E" w:rsidP="00C81B84">
            <w:proofErr w:type="spellStart"/>
            <w:r w:rsidRPr="00C81B84">
              <w:t>Enova</w:t>
            </w:r>
            <w:proofErr w:type="spellEnd"/>
            <w:r w:rsidRPr="00C81B84">
              <w:t xml:space="preserve"> SF: Overføring til Klima- og energifondet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429E75" w14:textId="77777777" w:rsidR="00EE2529" w:rsidRPr="00C81B84" w:rsidRDefault="00AD5E1E" w:rsidP="00C81B84">
            <w:r w:rsidRPr="00C81B84">
              <w:t>101 375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5BAA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895A14E" w14:textId="77777777" w:rsidR="00EE2529" w:rsidRPr="00C81B84" w:rsidRDefault="00AD5E1E" w:rsidP="00C81B84">
            <w:r w:rsidRPr="00C81B84">
              <w:t>101 375</w:t>
            </w:r>
          </w:p>
        </w:tc>
      </w:tr>
      <w:tr w:rsidR="00EE2529" w:rsidRPr="00C81B84" w14:paraId="23FAE972" w14:textId="77777777">
        <w:trPr>
          <w:trHeight w:val="380"/>
        </w:trPr>
        <w:tc>
          <w:tcPr>
            <w:tcW w:w="580" w:type="dxa"/>
            <w:tcBorders>
              <w:top w:val="nil"/>
              <w:left w:val="nil"/>
              <w:bottom w:val="nil"/>
              <w:right w:val="nil"/>
            </w:tcBorders>
            <w:tcMar>
              <w:top w:w="128" w:type="dxa"/>
              <w:left w:w="43" w:type="dxa"/>
              <w:bottom w:w="43" w:type="dxa"/>
              <w:right w:w="43" w:type="dxa"/>
            </w:tcMar>
          </w:tcPr>
          <w:p w14:paraId="3F899037"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6E5218"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501A76" w14:textId="77777777" w:rsidR="00EE2529" w:rsidRPr="00C81B84" w:rsidRDefault="00AD5E1E" w:rsidP="00C81B84">
            <w:r w:rsidRPr="00C81B84">
              <w:t>Riksantikvaren: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142678" w14:textId="77777777" w:rsidR="00EE2529" w:rsidRPr="00C81B84" w:rsidRDefault="00AD5E1E" w:rsidP="00C81B84">
            <w:r w:rsidRPr="00C81B84">
              <w:t>1 415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E1477F9" w14:textId="77777777" w:rsidR="00EE2529" w:rsidRPr="00C81B84" w:rsidRDefault="00AD5E1E" w:rsidP="00C81B84">
            <w:r w:rsidRPr="00C81B84">
              <w:t>341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4B7602" w14:textId="77777777" w:rsidR="00EE2529" w:rsidRPr="00C81B84" w:rsidRDefault="00AD5E1E" w:rsidP="00C81B84">
            <w:r w:rsidRPr="00C81B84">
              <w:t>1 756</w:t>
            </w:r>
          </w:p>
        </w:tc>
      </w:tr>
      <w:tr w:rsidR="00EE2529" w:rsidRPr="00C81B84" w14:paraId="0129B128" w14:textId="77777777">
        <w:trPr>
          <w:trHeight w:val="380"/>
        </w:trPr>
        <w:tc>
          <w:tcPr>
            <w:tcW w:w="580" w:type="dxa"/>
            <w:tcBorders>
              <w:top w:val="nil"/>
              <w:left w:val="nil"/>
              <w:bottom w:val="nil"/>
              <w:right w:val="nil"/>
            </w:tcBorders>
            <w:tcMar>
              <w:top w:w="128" w:type="dxa"/>
              <w:left w:w="43" w:type="dxa"/>
              <w:bottom w:w="43" w:type="dxa"/>
              <w:right w:w="43" w:type="dxa"/>
            </w:tcMar>
          </w:tcPr>
          <w:p w14:paraId="6BDA6F2A"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5E78A4E"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B1A97B" w14:textId="77777777" w:rsidR="00EE2529" w:rsidRPr="00C81B84" w:rsidRDefault="00AD5E1E" w:rsidP="00C81B84">
            <w:r w:rsidRPr="00C81B84">
              <w:t>Riksantikvaren: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F90AD" w14:textId="77777777" w:rsidR="00EE2529" w:rsidRPr="00C81B84" w:rsidRDefault="00AD5E1E" w:rsidP="00C81B84">
            <w:r w:rsidRPr="00C81B84">
              <w:t>652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1E1124" w14:textId="77777777" w:rsidR="00EE2529" w:rsidRPr="00C81B84" w:rsidRDefault="00AD5E1E" w:rsidP="00C81B84">
            <w:r w:rsidRPr="00C81B84">
              <w:t>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C84792D" w14:textId="77777777" w:rsidR="00EE2529" w:rsidRPr="00C81B84" w:rsidRDefault="00AD5E1E" w:rsidP="00C81B84">
            <w:r w:rsidRPr="00C81B84">
              <w:t>661</w:t>
            </w:r>
          </w:p>
        </w:tc>
      </w:tr>
      <w:tr w:rsidR="00EE2529" w:rsidRPr="00C81B84" w14:paraId="4222A531" w14:textId="77777777">
        <w:trPr>
          <w:trHeight w:val="640"/>
        </w:trPr>
        <w:tc>
          <w:tcPr>
            <w:tcW w:w="580" w:type="dxa"/>
            <w:tcBorders>
              <w:top w:val="nil"/>
              <w:left w:val="nil"/>
              <w:bottom w:val="nil"/>
              <w:right w:val="nil"/>
            </w:tcBorders>
            <w:tcMar>
              <w:top w:w="128" w:type="dxa"/>
              <w:left w:w="43" w:type="dxa"/>
              <w:bottom w:w="43" w:type="dxa"/>
              <w:right w:w="43" w:type="dxa"/>
            </w:tcMar>
          </w:tcPr>
          <w:p w14:paraId="377DFE1C"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8A42F3"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375439" w14:textId="77777777" w:rsidR="00EE2529" w:rsidRPr="00C81B84" w:rsidRDefault="00AD5E1E" w:rsidP="00C81B84">
            <w:r w:rsidRPr="00C81B84">
              <w:t>Riksantikvaren: Flerårige prosjekter kulturminneforvaltning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A6D091" w14:textId="77777777" w:rsidR="00EE2529" w:rsidRPr="00C81B84" w:rsidRDefault="00AD5E1E" w:rsidP="00C81B84">
            <w:r w:rsidRPr="00C81B84">
              <w:t>619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C3DEA" w14:textId="77777777" w:rsidR="00EE2529" w:rsidRPr="00C81B84" w:rsidRDefault="00AD5E1E" w:rsidP="00C81B84">
            <w:r w:rsidRPr="00C81B84">
              <w:t>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A0021F0" w14:textId="77777777" w:rsidR="00EE2529" w:rsidRPr="00C81B84" w:rsidRDefault="00AD5E1E" w:rsidP="00C81B84">
            <w:r w:rsidRPr="00C81B84">
              <w:t>624</w:t>
            </w:r>
          </w:p>
        </w:tc>
      </w:tr>
      <w:tr w:rsidR="00EE2529" w:rsidRPr="00C81B84" w14:paraId="370FCD8B" w14:textId="77777777">
        <w:trPr>
          <w:trHeight w:val="640"/>
        </w:trPr>
        <w:tc>
          <w:tcPr>
            <w:tcW w:w="580" w:type="dxa"/>
            <w:tcBorders>
              <w:top w:val="nil"/>
              <w:left w:val="nil"/>
              <w:bottom w:val="nil"/>
              <w:right w:val="nil"/>
            </w:tcBorders>
            <w:tcMar>
              <w:top w:w="128" w:type="dxa"/>
              <w:left w:w="43" w:type="dxa"/>
              <w:bottom w:w="43" w:type="dxa"/>
              <w:right w:w="43" w:type="dxa"/>
            </w:tcMar>
          </w:tcPr>
          <w:p w14:paraId="46281AB3"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B950CF6"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01EFB3A" w14:textId="77777777" w:rsidR="00EE2529" w:rsidRPr="00C81B84" w:rsidRDefault="00AD5E1E" w:rsidP="00C81B84">
            <w:r w:rsidRPr="00C81B84">
              <w:t>Riksantikvaren: Kulturminnearbeid i kommunene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F98D34F" w14:textId="77777777" w:rsidR="00EE2529" w:rsidRPr="00C81B84" w:rsidRDefault="00AD5E1E" w:rsidP="00C81B84">
            <w:r w:rsidRPr="00C81B84">
              <w:t>206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EF65A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1A8290" w14:textId="77777777" w:rsidR="00EE2529" w:rsidRPr="00C81B84" w:rsidRDefault="00AD5E1E" w:rsidP="00C81B84">
            <w:r w:rsidRPr="00C81B84">
              <w:t>206</w:t>
            </w:r>
          </w:p>
        </w:tc>
      </w:tr>
      <w:tr w:rsidR="00EE2529" w:rsidRPr="00C81B84" w14:paraId="58964148" w14:textId="77777777">
        <w:trPr>
          <w:trHeight w:val="640"/>
        </w:trPr>
        <w:tc>
          <w:tcPr>
            <w:tcW w:w="580" w:type="dxa"/>
            <w:tcBorders>
              <w:top w:val="nil"/>
              <w:left w:val="nil"/>
              <w:bottom w:val="nil"/>
              <w:right w:val="nil"/>
            </w:tcBorders>
            <w:tcMar>
              <w:top w:w="128" w:type="dxa"/>
              <w:left w:w="43" w:type="dxa"/>
              <w:bottom w:w="43" w:type="dxa"/>
              <w:right w:w="43" w:type="dxa"/>
            </w:tcMar>
          </w:tcPr>
          <w:p w14:paraId="744D1174"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A385AD"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B4C2579" w14:textId="77777777" w:rsidR="00EE2529" w:rsidRPr="00C81B84" w:rsidRDefault="00AD5E1E" w:rsidP="00C81B84">
            <w:r w:rsidRPr="00C81B84">
              <w:t>Riksantikvaren: Tilskudd til automatisk fredete og andre arkeologiske kulturminner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34674D1" w14:textId="77777777" w:rsidR="00EE2529" w:rsidRPr="00C81B84" w:rsidRDefault="00AD5E1E" w:rsidP="00C81B84">
            <w:r w:rsidRPr="00C81B84">
              <w:t>834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FC31F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14D759" w14:textId="77777777" w:rsidR="00EE2529" w:rsidRPr="00C81B84" w:rsidRDefault="00AD5E1E" w:rsidP="00C81B84">
            <w:r w:rsidRPr="00C81B84">
              <w:t>834</w:t>
            </w:r>
          </w:p>
        </w:tc>
      </w:tr>
      <w:tr w:rsidR="00EE2529" w:rsidRPr="00C81B84" w14:paraId="6D61C22A" w14:textId="77777777">
        <w:trPr>
          <w:trHeight w:val="880"/>
        </w:trPr>
        <w:tc>
          <w:tcPr>
            <w:tcW w:w="580" w:type="dxa"/>
            <w:tcBorders>
              <w:top w:val="nil"/>
              <w:left w:val="nil"/>
              <w:bottom w:val="nil"/>
              <w:right w:val="nil"/>
            </w:tcBorders>
            <w:tcMar>
              <w:top w:w="128" w:type="dxa"/>
              <w:left w:w="43" w:type="dxa"/>
              <w:bottom w:w="43" w:type="dxa"/>
              <w:right w:w="43" w:type="dxa"/>
            </w:tcMar>
          </w:tcPr>
          <w:p w14:paraId="175339BB"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EDA74D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DC1B8B2" w14:textId="77777777" w:rsidR="00EE2529" w:rsidRPr="00C81B84" w:rsidRDefault="00AD5E1E" w:rsidP="00C81B84">
            <w:r w:rsidRPr="00C81B84">
              <w:t>Riksantikvaren: Tilskudd til fredete kulturminner i privat eie, kulturmiljøer og kulturlandskap</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D754EA" w14:textId="77777777" w:rsidR="00EE2529" w:rsidRPr="00C81B84" w:rsidRDefault="00AD5E1E" w:rsidP="00C81B84">
            <w:r w:rsidRPr="00C81B84">
              <w:t>3 049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E15D1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6BD0B28" w14:textId="77777777" w:rsidR="00EE2529" w:rsidRPr="00C81B84" w:rsidRDefault="00AD5E1E" w:rsidP="00C81B84">
            <w:r w:rsidRPr="00C81B84">
              <w:t>3 049</w:t>
            </w:r>
          </w:p>
        </w:tc>
      </w:tr>
      <w:tr w:rsidR="00EE2529" w:rsidRPr="00C81B84" w14:paraId="38FF42F1" w14:textId="77777777">
        <w:trPr>
          <w:trHeight w:val="640"/>
        </w:trPr>
        <w:tc>
          <w:tcPr>
            <w:tcW w:w="580" w:type="dxa"/>
            <w:tcBorders>
              <w:top w:val="nil"/>
              <w:left w:val="nil"/>
              <w:bottom w:val="nil"/>
              <w:right w:val="nil"/>
            </w:tcBorders>
            <w:tcMar>
              <w:top w:w="128" w:type="dxa"/>
              <w:left w:w="43" w:type="dxa"/>
              <w:bottom w:w="43" w:type="dxa"/>
              <w:right w:w="43" w:type="dxa"/>
            </w:tcMar>
          </w:tcPr>
          <w:p w14:paraId="5A62ADC8"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6B1BA7C"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4BDEF2" w14:textId="77777777" w:rsidR="00EE2529" w:rsidRPr="00C81B84" w:rsidRDefault="00AD5E1E" w:rsidP="00C81B84">
            <w:r w:rsidRPr="00C81B84">
              <w:t>Riksantikvaren: Tilskudd til tekniske og industrielle kulturminner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8B4B0B8" w14:textId="77777777" w:rsidR="00EE2529" w:rsidRPr="00C81B84" w:rsidRDefault="00AD5E1E" w:rsidP="00C81B84">
            <w:r w:rsidRPr="00C81B84">
              <w:t>1 251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6EC75A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869AC2E" w14:textId="77777777" w:rsidR="00EE2529" w:rsidRPr="00C81B84" w:rsidRDefault="00AD5E1E" w:rsidP="00C81B84">
            <w:r w:rsidRPr="00C81B84">
              <w:t>1 251</w:t>
            </w:r>
          </w:p>
        </w:tc>
      </w:tr>
      <w:tr w:rsidR="00EE2529" w:rsidRPr="00C81B84" w14:paraId="7C4D255B" w14:textId="77777777">
        <w:trPr>
          <w:trHeight w:val="640"/>
        </w:trPr>
        <w:tc>
          <w:tcPr>
            <w:tcW w:w="580" w:type="dxa"/>
            <w:tcBorders>
              <w:top w:val="nil"/>
              <w:left w:val="nil"/>
              <w:bottom w:val="nil"/>
              <w:right w:val="nil"/>
            </w:tcBorders>
            <w:tcMar>
              <w:top w:w="128" w:type="dxa"/>
              <w:left w:w="43" w:type="dxa"/>
              <w:bottom w:w="43" w:type="dxa"/>
              <w:right w:w="43" w:type="dxa"/>
            </w:tcMar>
          </w:tcPr>
          <w:p w14:paraId="33B7F669"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74F256"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819F11" w14:textId="77777777" w:rsidR="00EE2529" w:rsidRPr="00C81B84" w:rsidRDefault="00AD5E1E" w:rsidP="00C81B84">
            <w:r w:rsidRPr="00C81B84">
              <w:t>Riksantikvaren: Tilskudd til bygninger og anlegg fra middelalderen og brannsikring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C01024" w14:textId="77777777" w:rsidR="00EE2529" w:rsidRPr="00C81B84" w:rsidRDefault="00AD5E1E" w:rsidP="00C81B84">
            <w:r w:rsidRPr="00C81B84">
              <w:t>1 262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37FB0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A76151" w14:textId="77777777" w:rsidR="00EE2529" w:rsidRPr="00C81B84" w:rsidRDefault="00AD5E1E" w:rsidP="00C81B84">
            <w:r w:rsidRPr="00C81B84">
              <w:t>1 262</w:t>
            </w:r>
          </w:p>
        </w:tc>
      </w:tr>
      <w:tr w:rsidR="00EE2529" w:rsidRPr="00C81B84" w14:paraId="6191BE58" w14:textId="77777777">
        <w:trPr>
          <w:trHeight w:val="380"/>
        </w:trPr>
        <w:tc>
          <w:tcPr>
            <w:tcW w:w="580" w:type="dxa"/>
            <w:tcBorders>
              <w:top w:val="nil"/>
              <w:left w:val="nil"/>
              <w:bottom w:val="nil"/>
              <w:right w:val="nil"/>
            </w:tcBorders>
            <w:tcMar>
              <w:top w:w="128" w:type="dxa"/>
              <w:left w:w="43" w:type="dxa"/>
              <w:bottom w:w="43" w:type="dxa"/>
              <w:right w:w="43" w:type="dxa"/>
            </w:tcMar>
          </w:tcPr>
          <w:p w14:paraId="369F1875"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7A18D9"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17F63A" w14:textId="77777777" w:rsidR="00EE2529" w:rsidRPr="00C81B84" w:rsidRDefault="00AD5E1E" w:rsidP="00C81B84">
            <w:r w:rsidRPr="00C81B84">
              <w:t>Riksantikvaren: Tilskudd til fartøyvern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4DEE28" w14:textId="77777777" w:rsidR="00EE2529" w:rsidRPr="00C81B84" w:rsidRDefault="00AD5E1E" w:rsidP="00C81B84">
            <w:r w:rsidRPr="00C81B84">
              <w:t>1 508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B63B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0C6529" w14:textId="77777777" w:rsidR="00EE2529" w:rsidRPr="00C81B84" w:rsidRDefault="00AD5E1E" w:rsidP="00C81B84">
            <w:r w:rsidRPr="00C81B84">
              <w:t>1 508</w:t>
            </w:r>
          </w:p>
        </w:tc>
      </w:tr>
      <w:tr w:rsidR="00EE2529" w:rsidRPr="00C81B84" w14:paraId="770F53D5" w14:textId="77777777">
        <w:trPr>
          <w:trHeight w:val="640"/>
        </w:trPr>
        <w:tc>
          <w:tcPr>
            <w:tcW w:w="580" w:type="dxa"/>
            <w:tcBorders>
              <w:top w:val="nil"/>
              <w:left w:val="nil"/>
              <w:bottom w:val="nil"/>
              <w:right w:val="nil"/>
            </w:tcBorders>
            <w:tcMar>
              <w:top w:w="128" w:type="dxa"/>
              <w:left w:w="43" w:type="dxa"/>
              <w:bottom w:w="43" w:type="dxa"/>
              <w:right w:w="43" w:type="dxa"/>
            </w:tcMar>
          </w:tcPr>
          <w:p w14:paraId="2F4017C0"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8DBFC2A"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A65A1D0" w14:textId="77777777" w:rsidR="00EE2529" w:rsidRPr="00C81B84" w:rsidRDefault="00AD5E1E" w:rsidP="00C81B84">
            <w:r w:rsidRPr="00C81B84">
              <w:t>Riksantikvaren: Tilskudd til fartøyvernsentrene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D7822" w14:textId="77777777" w:rsidR="00EE2529" w:rsidRPr="00C81B84" w:rsidRDefault="00AD5E1E" w:rsidP="00C81B84">
            <w:r w:rsidRPr="00C81B84">
              <w:t>332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F6ACD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504FB9" w14:textId="77777777" w:rsidR="00EE2529" w:rsidRPr="00C81B84" w:rsidRDefault="00AD5E1E" w:rsidP="00C81B84">
            <w:r w:rsidRPr="00C81B84">
              <w:t>332</w:t>
            </w:r>
          </w:p>
        </w:tc>
      </w:tr>
      <w:tr w:rsidR="00EE2529" w:rsidRPr="00C81B84" w14:paraId="1E14D8D4" w14:textId="77777777">
        <w:trPr>
          <w:trHeight w:val="640"/>
        </w:trPr>
        <w:tc>
          <w:tcPr>
            <w:tcW w:w="580" w:type="dxa"/>
            <w:tcBorders>
              <w:top w:val="nil"/>
              <w:left w:val="nil"/>
              <w:bottom w:val="nil"/>
              <w:right w:val="nil"/>
            </w:tcBorders>
            <w:tcMar>
              <w:top w:w="128" w:type="dxa"/>
              <w:left w:w="43" w:type="dxa"/>
              <w:bottom w:w="43" w:type="dxa"/>
              <w:right w:w="43" w:type="dxa"/>
            </w:tcMar>
          </w:tcPr>
          <w:p w14:paraId="22100B3E"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8BFC8C"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1647B74" w14:textId="77777777" w:rsidR="00EE2529" w:rsidRPr="00C81B84" w:rsidRDefault="00AD5E1E" w:rsidP="00C81B84">
            <w:r w:rsidRPr="00C81B84">
              <w:t>Riksantikvaren: Tilskudd til verdiskapningsarbeid på kulturminne området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E0B689" w14:textId="77777777" w:rsidR="00EE2529" w:rsidRPr="00C81B84" w:rsidRDefault="00AD5E1E" w:rsidP="00C81B84">
            <w:r w:rsidRPr="00C81B84">
              <w:t>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C74B6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9A3DAFB" w14:textId="77777777" w:rsidR="00EE2529" w:rsidRPr="00C81B84" w:rsidRDefault="00AD5E1E" w:rsidP="00C81B84">
            <w:r w:rsidRPr="00C81B84">
              <w:t>180</w:t>
            </w:r>
          </w:p>
        </w:tc>
      </w:tr>
      <w:tr w:rsidR="00EE2529" w:rsidRPr="00C81B84" w14:paraId="36F099FE" w14:textId="77777777">
        <w:trPr>
          <w:trHeight w:val="380"/>
        </w:trPr>
        <w:tc>
          <w:tcPr>
            <w:tcW w:w="580" w:type="dxa"/>
            <w:tcBorders>
              <w:top w:val="nil"/>
              <w:left w:val="nil"/>
              <w:bottom w:val="nil"/>
              <w:right w:val="nil"/>
            </w:tcBorders>
            <w:tcMar>
              <w:top w:w="128" w:type="dxa"/>
              <w:left w:w="43" w:type="dxa"/>
              <w:bottom w:w="43" w:type="dxa"/>
              <w:right w:w="43" w:type="dxa"/>
            </w:tcMar>
          </w:tcPr>
          <w:p w14:paraId="20CF0A6B" w14:textId="77777777" w:rsidR="00EE2529" w:rsidRPr="00C81B84" w:rsidRDefault="00AD5E1E" w:rsidP="00C81B84">
            <w:r w:rsidRPr="00C81B84">
              <w:t>1429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1CF76B3"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0983F9" w14:textId="77777777" w:rsidR="00EE2529" w:rsidRPr="00C81B84" w:rsidRDefault="00AD5E1E" w:rsidP="00C81B84">
            <w:r w:rsidRPr="00C81B84">
              <w:t>Riksantikvaren: Tilskudd til verdensarven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18C438" w14:textId="77777777" w:rsidR="00EE2529" w:rsidRPr="00C81B84" w:rsidRDefault="00AD5E1E" w:rsidP="00C81B84">
            <w:r w:rsidRPr="00C81B84">
              <w:t>1 140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2C6D3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3678F49" w14:textId="77777777" w:rsidR="00EE2529" w:rsidRPr="00C81B84" w:rsidRDefault="00AD5E1E" w:rsidP="00C81B84">
            <w:r w:rsidRPr="00C81B84">
              <w:t>1 140</w:t>
            </w:r>
          </w:p>
        </w:tc>
      </w:tr>
      <w:tr w:rsidR="00EE2529" w:rsidRPr="00C81B84" w14:paraId="2B384640" w14:textId="77777777">
        <w:trPr>
          <w:trHeight w:val="640"/>
        </w:trPr>
        <w:tc>
          <w:tcPr>
            <w:tcW w:w="580" w:type="dxa"/>
            <w:tcBorders>
              <w:top w:val="nil"/>
              <w:left w:val="nil"/>
              <w:bottom w:val="nil"/>
              <w:right w:val="nil"/>
            </w:tcBorders>
            <w:tcMar>
              <w:top w:w="128" w:type="dxa"/>
              <w:left w:w="43" w:type="dxa"/>
              <w:bottom w:w="43" w:type="dxa"/>
              <w:right w:w="43" w:type="dxa"/>
            </w:tcMar>
          </w:tcPr>
          <w:p w14:paraId="47508123" w14:textId="77777777" w:rsidR="00EE2529" w:rsidRPr="00C81B84" w:rsidRDefault="00AD5E1E" w:rsidP="00C81B84">
            <w:r w:rsidRPr="00C81B84">
              <w:t>1432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76E9B6"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F0EEB1" w14:textId="77777777" w:rsidR="00EE2529" w:rsidRPr="00C81B84" w:rsidRDefault="00AD5E1E" w:rsidP="00C81B84">
            <w:r w:rsidRPr="00C81B84">
              <w:t>Norsk kulturminnefond: Til disposisjon for kulturminnetiltak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01D4A5" w14:textId="77777777" w:rsidR="00EE2529" w:rsidRPr="00C81B84" w:rsidRDefault="00AD5E1E" w:rsidP="00C81B84">
            <w:r w:rsidRPr="00C81B84">
              <w:t>2 541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477757" w14:textId="77777777" w:rsidR="00EE2529" w:rsidRPr="00C81B84" w:rsidRDefault="00AD5E1E" w:rsidP="00C81B84">
            <w:r w:rsidRPr="00C81B84">
              <w:t>37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B9FD53" w14:textId="77777777" w:rsidR="00EE2529" w:rsidRPr="00C81B84" w:rsidRDefault="00AD5E1E" w:rsidP="00C81B84">
            <w:r w:rsidRPr="00C81B84">
              <w:t>2 578</w:t>
            </w:r>
          </w:p>
        </w:tc>
      </w:tr>
      <w:tr w:rsidR="00EE2529" w:rsidRPr="00C81B84" w14:paraId="4851A7C2" w14:textId="77777777">
        <w:trPr>
          <w:trHeight w:val="380"/>
        </w:trPr>
        <w:tc>
          <w:tcPr>
            <w:tcW w:w="580" w:type="dxa"/>
            <w:tcBorders>
              <w:top w:val="nil"/>
              <w:left w:val="nil"/>
              <w:bottom w:val="nil"/>
              <w:right w:val="nil"/>
            </w:tcBorders>
            <w:tcMar>
              <w:top w:w="128" w:type="dxa"/>
              <w:left w:w="43" w:type="dxa"/>
              <w:bottom w:w="43" w:type="dxa"/>
              <w:right w:w="43" w:type="dxa"/>
            </w:tcMar>
          </w:tcPr>
          <w:p w14:paraId="28EBCAB6" w14:textId="77777777" w:rsidR="00EE2529" w:rsidRPr="00C81B84" w:rsidRDefault="00AD5E1E" w:rsidP="00C81B84">
            <w:r w:rsidRPr="00C81B84">
              <w:t>1471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CC6A3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132EAC" w14:textId="77777777" w:rsidR="00EE2529" w:rsidRPr="00C81B84" w:rsidRDefault="00AD5E1E" w:rsidP="00C81B84">
            <w:r w:rsidRPr="00C81B84">
              <w:t>Norsk Polarinstitutt: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F257F8" w14:textId="77777777" w:rsidR="00EE2529" w:rsidRPr="00C81B84" w:rsidRDefault="00AD5E1E" w:rsidP="00C81B84">
            <w:r w:rsidRPr="00C81B84">
              <w:t>3 854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25BCFA" w14:textId="77777777" w:rsidR="00EE2529" w:rsidRPr="00C81B84" w:rsidRDefault="00AD5E1E" w:rsidP="00C81B84">
            <w:r w:rsidRPr="00C81B84">
              <w:t>286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1CFB4A2" w14:textId="77777777" w:rsidR="00EE2529" w:rsidRPr="00C81B84" w:rsidRDefault="00AD5E1E" w:rsidP="00C81B84">
            <w:r w:rsidRPr="00C81B84">
              <w:t>4 140</w:t>
            </w:r>
          </w:p>
        </w:tc>
      </w:tr>
      <w:tr w:rsidR="00EE2529" w:rsidRPr="00C81B84" w14:paraId="63113DD4" w14:textId="77777777">
        <w:trPr>
          <w:trHeight w:val="380"/>
        </w:trPr>
        <w:tc>
          <w:tcPr>
            <w:tcW w:w="580" w:type="dxa"/>
            <w:tcBorders>
              <w:top w:val="nil"/>
              <w:left w:val="nil"/>
              <w:bottom w:val="nil"/>
              <w:right w:val="nil"/>
            </w:tcBorders>
            <w:tcMar>
              <w:top w:w="128" w:type="dxa"/>
              <w:left w:w="43" w:type="dxa"/>
              <w:bottom w:w="43" w:type="dxa"/>
              <w:right w:w="43" w:type="dxa"/>
            </w:tcMar>
          </w:tcPr>
          <w:p w14:paraId="7F9D8F85" w14:textId="77777777" w:rsidR="00EE2529" w:rsidRPr="00C81B84" w:rsidRDefault="00AD5E1E" w:rsidP="00C81B84">
            <w:r w:rsidRPr="00C81B84">
              <w:t>1471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97DD8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F1B23FF" w14:textId="77777777" w:rsidR="00EE2529" w:rsidRPr="00C81B84" w:rsidRDefault="00AD5E1E" w:rsidP="00C81B84">
            <w:r w:rsidRPr="00C81B84">
              <w:t>Norsk Polarinstitutt: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40A2D7" w14:textId="77777777" w:rsidR="00EE2529" w:rsidRPr="00C81B84" w:rsidRDefault="00AD5E1E" w:rsidP="00C81B84">
            <w:r w:rsidRPr="00C81B84">
              <w:t>2 322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B3C43C" w14:textId="77777777" w:rsidR="00EE2529" w:rsidRPr="00C81B84" w:rsidRDefault="00AD5E1E" w:rsidP="00C81B84">
            <w:r w:rsidRPr="00C81B84">
              <w:t>84</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47BF921" w14:textId="77777777" w:rsidR="00EE2529" w:rsidRPr="00C81B84" w:rsidRDefault="00AD5E1E" w:rsidP="00C81B84">
            <w:r w:rsidRPr="00C81B84">
              <w:t>2 406</w:t>
            </w:r>
          </w:p>
        </w:tc>
      </w:tr>
      <w:tr w:rsidR="00EE2529" w:rsidRPr="00C81B84" w14:paraId="70E8E5DF" w14:textId="77777777">
        <w:trPr>
          <w:trHeight w:val="380"/>
        </w:trPr>
        <w:tc>
          <w:tcPr>
            <w:tcW w:w="580" w:type="dxa"/>
            <w:tcBorders>
              <w:top w:val="nil"/>
              <w:left w:val="nil"/>
              <w:bottom w:val="nil"/>
              <w:right w:val="nil"/>
            </w:tcBorders>
            <w:tcMar>
              <w:top w:w="128" w:type="dxa"/>
              <w:left w:w="43" w:type="dxa"/>
              <w:bottom w:w="43" w:type="dxa"/>
              <w:right w:w="43" w:type="dxa"/>
            </w:tcMar>
          </w:tcPr>
          <w:p w14:paraId="277DDBDD" w14:textId="77777777" w:rsidR="00EE2529" w:rsidRPr="00C81B84" w:rsidRDefault="00AD5E1E" w:rsidP="00C81B84">
            <w:r w:rsidRPr="00C81B84">
              <w:t>1471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686BB4"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AF897A2" w14:textId="77777777" w:rsidR="00EE2529" w:rsidRPr="00C81B84" w:rsidRDefault="00AD5E1E" w:rsidP="00C81B84">
            <w:r w:rsidRPr="00C81B84">
              <w:t>Norsk Polarinstitutt: Stipend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DDE104" w14:textId="77777777" w:rsidR="00EE2529" w:rsidRPr="00C81B84" w:rsidRDefault="00AD5E1E" w:rsidP="00C81B84">
            <w:r w:rsidRPr="00C81B84">
              <w:t>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0E350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01496C5" w14:textId="77777777" w:rsidR="00EE2529" w:rsidRPr="00C81B84" w:rsidRDefault="00AD5E1E" w:rsidP="00C81B84">
            <w:r w:rsidRPr="00C81B84">
              <w:t>12</w:t>
            </w:r>
          </w:p>
        </w:tc>
      </w:tr>
      <w:tr w:rsidR="00EE2529" w:rsidRPr="00C81B84" w14:paraId="3FAF0628" w14:textId="77777777">
        <w:trPr>
          <w:trHeight w:val="380"/>
        </w:trPr>
        <w:tc>
          <w:tcPr>
            <w:tcW w:w="580" w:type="dxa"/>
            <w:tcBorders>
              <w:top w:val="nil"/>
              <w:left w:val="nil"/>
              <w:bottom w:val="nil"/>
              <w:right w:val="nil"/>
            </w:tcBorders>
            <w:tcMar>
              <w:top w:w="128" w:type="dxa"/>
              <w:left w:w="43" w:type="dxa"/>
              <w:bottom w:w="43" w:type="dxa"/>
              <w:right w:w="43" w:type="dxa"/>
            </w:tcMar>
          </w:tcPr>
          <w:p w14:paraId="31C781D7" w14:textId="77777777" w:rsidR="00EE2529" w:rsidRPr="00C81B84" w:rsidRDefault="00AD5E1E" w:rsidP="00C81B84">
            <w:r w:rsidRPr="00C81B84">
              <w:t>1473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DCCE94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1D156A" w14:textId="77777777" w:rsidR="00EE2529" w:rsidRPr="00C81B84" w:rsidRDefault="00AD5E1E" w:rsidP="00C81B84">
            <w:r w:rsidRPr="00C81B84">
              <w:t>Kings Bay AS: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CB6330" w14:textId="77777777" w:rsidR="00EE2529" w:rsidRPr="00C81B84" w:rsidRDefault="00AD5E1E" w:rsidP="00C81B84">
            <w:r w:rsidRPr="00C81B84">
              <w:t>1 388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A926E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846D03A" w14:textId="77777777" w:rsidR="00EE2529" w:rsidRPr="00C81B84" w:rsidRDefault="00AD5E1E" w:rsidP="00C81B84">
            <w:r w:rsidRPr="00C81B84">
              <w:t>1 388</w:t>
            </w:r>
          </w:p>
        </w:tc>
      </w:tr>
      <w:tr w:rsidR="00EE2529" w:rsidRPr="00C81B84" w14:paraId="2D717E06" w14:textId="77777777">
        <w:trPr>
          <w:trHeight w:val="640"/>
        </w:trPr>
        <w:tc>
          <w:tcPr>
            <w:tcW w:w="580" w:type="dxa"/>
            <w:tcBorders>
              <w:top w:val="nil"/>
              <w:left w:val="nil"/>
              <w:bottom w:val="nil"/>
              <w:right w:val="nil"/>
            </w:tcBorders>
            <w:tcMar>
              <w:top w:w="128" w:type="dxa"/>
              <w:left w:w="43" w:type="dxa"/>
              <w:bottom w:w="43" w:type="dxa"/>
              <w:right w:w="43" w:type="dxa"/>
            </w:tcMar>
          </w:tcPr>
          <w:p w14:paraId="388BF224" w14:textId="77777777" w:rsidR="00EE2529" w:rsidRPr="00C81B84" w:rsidRDefault="00AD5E1E" w:rsidP="00C81B84">
            <w:r w:rsidRPr="00C81B84">
              <w:t>1474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D51F19"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1701FB" w14:textId="77777777" w:rsidR="00EE2529" w:rsidRPr="00C81B84" w:rsidRDefault="00AD5E1E" w:rsidP="00C81B84">
            <w:r w:rsidRPr="00C81B84">
              <w:t>Fram – Nordområdesenter for klima- og miljøforskning: Tilskudd til statlige mottakere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B3FCC9" w14:textId="77777777" w:rsidR="00EE2529" w:rsidRPr="00C81B84" w:rsidRDefault="00AD5E1E" w:rsidP="00C81B84">
            <w:r w:rsidRPr="00C81B84">
              <w:t>534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F5758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A9781C" w14:textId="77777777" w:rsidR="00EE2529" w:rsidRPr="00C81B84" w:rsidRDefault="00AD5E1E" w:rsidP="00C81B84">
            <w:r w:rsidRPr="00C81B84">
              <w:t>534</w:t>
            </w:r>
          </w:p>
        </w:tc>
      </w:tr>
      <w:tr w:rsidR="00EE2529" w:rsidRPr="00C81B84" w14:paraId="0AE21595" w14:textId="77777777">
        <w:trPr>
          <w:trHeight w:val="640"/>
        </w:trPr>
        <w:tc>
          <w:tcPr>
            <w:tcW w:w="580" w:type="dxa"/>
            <w:tcBorders>
              <w:top w:val="nil"/>
              <w:left w:val="nil"/>
              <w:bottom w:val="nil"/>
              <w:right w:val="nil"/>
            </w:tcBorders>
            <w:tcMar>
              <w:top w:w="128" w:type="dxa"/>
              <w:left w:w="43" w:type="dxa"/>
              <w:bottom w:w="43" w:type="dxa"/>
              <w:right w:w="43" w:type="dxa"/>
            </w:tcMar>
          </w:tcPr>
          <w:p w14:paraId="75FC7A54" w14:textId="77777777" w:rsidR="00EE2529" w:rsidRPr="00C81B84" w:rsidRDefault="00AD5E1E" w:rsidP="00C81B84">
            <w:r w:rsidRPr="00C81B84">
              <w:t>1474</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1EDD3A9"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BDDF101" w14:textId="77777777" w:rsidR="00EE2529" w:rsidRPr="00C81B84" w:rsidRDefault="00AD5E1E" w:rsidP="00C81B84">
            <w:r w:rsidRPr="00C81B84">
              <w:t>Fram – Nordområdesenter for klima- og miljøforskning: Tilskudd til private mottakere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73A1E3" w14:textId="77777777" w:rsidR="00EE2529" w:rsidRPr="00C81B84" w:rsidRDefault="00AD5E1E" w:rsidP="00C81B84">
            <w:r w:rsidRPr="00C81B84">
              <w:t>619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B1631D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D83F887" w14:textId="77777777" w:rsidR="00EE2529" w:rsidRPr="00C81B84" w:rsidRDefault="00AD5E1E" w:rsidP="00C81B84">
            <w:r w:rsidRPr="00C81B84">
              <w:t>619</w:t>
            </w:r>
          </w:p>
        </w:tc>
      </w:tr>
      <w:tr w:rsidR="00EE2529" w:rsidRPr="00C81B84" w14:paraId="7D4C8702" w14:textId="77777777">
        <w:trPr>
          <w:trHeight w:val="380"/>
        </w:trPr>
        <w:tc>
          <w:tcPr>
            <w:tcW w:w="580" w:type="dxa"/>
            <w:tcBorders>
              <w:top w:val="nil"/>
              <w:left w:val="nil"/>
              <w:bottom w:val="nil"/>
              <w:right w:val="nil"/>
            </w:tcBorders>
            <w:tcMar>
              <w:top w:w="128" w:type="dxa"/>
              <w:left w:w="43" w:type="dxa"/>
              <w:bottom w:w="43" w:type="dxa"/>
              <w:right w:w="43" w:type="dxa"/>
            </w:tcMar>
          </w:tcPr>
          <w:p w14:paraId="1E62B3FF" w14:textId="77777777" w:rsidR="00EE2529" w:rsidRPr="00C81B84" w:rsidRDefault="00AD5E1E" w:rsidP="00C81B84">
            <w:r w:rsidRPr="00C81B84">
              <w:t>1481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A0005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393CF4" w14:textId="77777777" w:rsidR="00EE2529" w:rsidRPr="00C81B84" w:rsidRDefault="00AD5E1E" w:rsidP="00C81B84">
            <w:r w:rsidRPr="00C81B84">
              <w:t>Klimakvoter: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E43D73" w14:textId="77777777" w:rsidR="00EE2529" w:rsidRPr="00C81B84" w:rsidRDefault="00AD5E1E" w:rsidP="00C81B84">
            <w:r w:rsidRPr="00C81B84">
              <w:t>81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16325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3959A47" w14:textId="77777777" w:rsidR="00EE2529" w:rsidRPr="00C81B84" w:rsidRDefault="00AD5E1E" w:rsidP="00C81B84">
            <w:r w:rsidRPr="00C81B84">
              <w:t>81</w:t>
            </w:r>
          </w:p>
        </w:tc>
      </w:tr>
      <w:tr w:rsidR="00EE2529" w:rsidRPr="00C81B84" w14:paraId="107CC117"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7BE4432C" w14:textId="77777777" w:rsidR="00EE2529" w:rsidRPr="00C81B84" w:rsidRDefault="00AD5E1E" w:rsidP="00C81B84">
            <w:r w:rsidRPr="00C81B84">
              <w:t>1482</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EF1DB1A"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F6F78D9" w14:textId="77777777" w:rsidR="00EE2529" w:rsidRPr="00C81B84" w:rsidRDefault="00AD5E1E" w:rsidP="00C81B84">
            <w:r w:rsidRPr="00C81B84">
              <w:t>Internasjonale klima- og utviklingstiltak: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27BCED0" w14:textId="77777777" w:rsidR="00EE2529" w:rsidRPr="00C81B84" w:rsidRDefault="00AD5E1E" w:rsidP="00C81B84">
            <w:r w:rsidRPr="00C81B84">
              <w:t>1 345</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B9BAF5" w14:textId="77777777" w:rsidR="00EE2529" w:rsidRPr="00C81B84" w:rsidRDefault="00AD5E1E" w:rsidP="00C81B84">
            <w:r w:rsidRPr="00C81B84">
              <w:t>416</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A462817" w14:textId="77777777" w:rsidR="00EE2529" w:rsidRPr="00C81B84" w:rsidRDefault="00AD5E1E" w:rsidP="00C81B84">
            <w:r w:rsidRPr="00C81B84">
              <w:t>1 761</w:t>
            </w:r>
          </w:p>
        </w:tc>
      </w:tr>
      <w:tr w:rsidR="00EE2529" w:rsidRPr="00C81B84" w14:paraId="1AE07A27"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1D0854D1" w14:textId="77777777" w:rsidR="00EE2529" w:rsidRPr="00C81B84" w:rsidRDefault="00AD5E1E" w:rsidP="00C81B84">
            <w:r w:rsidRPr="00C81B84">
              <w:t>Klima- og miljødepartementet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3AA9803" w14:textId="77777777" w:rsidR="00EE2529" w:rsidRPr="00C81B84" w:rsidRDefault="00AD5E1E" w:rsidP="00C81B84">
            <w:r w:rsidRPr="00C81B84">
              <w:t>237 224</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2968CE0" w14:textId="77777777" w:rsidR="00EE2529" w:rsidRPr="00C81B84" w:rsidRDefault="00AD5E1E" w:rsidP="00C81B84">
            <w:r w:rsidRPr="00C81B84">
              <w:t>5 704</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4A7226E" w14:textId="77777777" w:rsidR="00EE2529" w:rsidRPr="00C81B84" w:rsidRDefault="00AD5E1E" w:rsidP="00C81B84">
            <w:r w:rsidRPr="00C81B84">
              <w:t>242 928</w:t>
            </w:r>
          </w:p>
        </w:tc>
      </w:tr>
      <w:tr w:rsidR="00EE2529" w:rsidRPr="00C81B84" w14:paraId="30473748" w14:textId="77777777">
        <w:trPr>
          <w:trHeight w:val="380"/>
        </w:trPr>
        <w:tc>
          <w:tcPr>
            <w:tcW w:w="580" w:type="dxa"/>
            <w:tcBorders>
              <w:top w:val="nil"/>
              <w:left w:val="nil"/>
              <w:bottom w:val="nil"/>
              <w:right w:val="nil"/>
            </w:tcBorders>
            <w:tcMar>
              <w:top w:w="128" w:type="dxa"/>
              <w:left w:w="43" w:type="dxa"/>
              <w:bottom w:w="43" w:type="dxa"/>
              <w:right w:w="43" w:type="dxa"/>
            </w:tcMar>
          </w:tcPr>
          <w:p w14:paraId="30BAF9BE" w14:textId="77777777" w:rsidR="00EE2529" w:rsidRPr="00C81B84" w:rsidRDefault="00AD5E1E" w:rsidP="00C81B84">
            <w:r w:rsidRPr="00C81B84">
              <w:t>1600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0BC41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E6F816D" w14:textId="77777777" w:rsidR="00EE2529" w:rsidRPr="00C81B84" w:rsidRDefault="00AD5E1E" w:rsidP="00C81B84">
            <w:r w:rsidRPr="00C81B84">
              <w:t>Finansdepartementet: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C4F3DD" w14:textId="77777777" w:rsidR="00EE2529" w:rsidRPr="00C81B84" w:rsidRDefault="00AD5E1E" w:rsidP="00C81B84">
            <w:r w:rsidRPr="00C81B84">
              <w:t>2 151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CC20C7" w14:textId="77777777" w:rsidR="00EE2529" w:rsidRPr="00C81B84" w:rsidRDefault="00AD5E1E" w:rsidP="00C81B84">
            <w:r w:rsidRPr="00C81B84">
              <w:t>3 595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1254AC" w14:textId="77777777" w:rsidR="00EE2529" w:rsidRPr="00C81B84" w:rsidRDefault="00AD5E1E" w:rsidP="00C81B84">
            <w:r w:rsidRPr="00C81B84">
              <w:t>5 746</w:t>
            </w:r>
          </w:p>
        </w:tc>
      </w:tr>
      <w:tr w:rsidR="00EE2529" w:rsidRPr="00C81B84" w14:paraId="588C64DA" w14:textId="77777777">
        <w:trPr>
          <w:trHeight w:val="380"/>
        </w:trPr>
        <w:tc>
          <w:tcPr>
            <w:tcW w:w="580" w:type="dxa"/>
            <w:tcBorders>
              <w:top w:val="nil"/>
              <w:left w:val="nil"/>
              <w:bottom w:val="nil"/>
              <w:right w:val="nil"/>
            </w:tcBorders>
            <w:tcMar>
              <w:top w:w="128" w:type="dxa"/>
              <w:left w:w="43" w:type="dxa"/>
              <w:bottom w:w="43" w:type="dxa"/>
              <w:right w:w="43" w:type="dxa"/>
            </w:tcMar>
          </w:tcPr>
          <w:p w14:paraId="3720951B" w14:textId="77777777" w:rsidR="00EE2529" w:rsidRPr="00C81B84" w:rsidRDefault="00AD5E1E" w:rsidP="00C81B84">
            <w:r w:rsidRPr="00C81B84">
              <w:t>1600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804FF6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2C60C85" w14:textId="77777777" w:rsidR="00EE2529" w:rsidRPr="00C81B84" w:rsidRDefault="00AD5E1E" w:rsidP="00C81B84">
            <w:r w:rsidRPr="00C81B84">
              <w:t>Finansdepartementet: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DB33E4" w14:textId="77777777" w:rsidR="00EE2529" w:rsidRPr="00C81B84" w:rsidRDefault="00AD5E1E" w:rsidP="00C81B84">
            <w:r w:rsidRPr="00C81B84">
              <w:t>1 965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62891F" w14:textId="77777777" w:rsidR="00EE2529" w:rsidRPr="00C81B84" w:rsidRDefault="00AD5E1E" w:rsidP="00C81B84">
            <w:r w:rsidRPr="00C81B84">
              <w:t>142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5333531" w14:textId="77777777" w:rsidR="00EE2529" w:rsidRPr="00C81B84" w:rsidRDefault="00AD5E1E" w:rsidP="00C81B84">
            <w:r w:rsidRPr="00C81B84">
              <w:t>2 107</w:t>
            </w:r>
          </w:p>
        </w:tc>
      </w:tr>
      <w:tr w:rsidR="00EE2529" w:rsidRPr="00C81B84" w14:paraId="1791E703" w14:textId="77777777">
        <w:trPr>
          <w:trHeight w:val="640"/>
        </w:trPr>
        <w:tc>
          <w:tcPr>
            <w:tcW w:w="580" w:type="dxa"/>
            <w:tcBorders>
              <w:top w:val="nil"/>
              <w:left w:val="nil"/>
              <w:bottom w:val="nil"/>
              <w:right w:val="nil"/>
            </w:tcBorders>
            <w:tcMar>
              <w:top w:w="128" w:type="dxa"/>
              <w:left w:w="43" w:type="dxa"/>
              <w:bottom w:w="43" w:type="dxa"/>
              <w:right w:w="43" w:type="dxa"/>
            </w:tcMar>
          </w:tcPr>
          <w:p w14:paraId="1D05E70C" w14:textId="77777777" w:rsidR="00EE2529" w:rsidRPr="00C81B84" w:rsidRDefault="00AD5E1E" w:rsidP="00C81B84">
            <w:r w:rsidRPr="00C81B84">
              <w:t>1600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67D87C3"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8CDF37F" w14:textId="77777777" w:rsidR="00EE2529" w:rsidRPr="00C81B84" w:rsidRDefault="00AD5E1E" w:rsidP="00C81B84">
            <w:r w:rsidRPr="00C81B84">
              <w:t>Finansdepartementet: Forskning på og allmennopplysning om finansmarkedet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0316B2" w14:textId="77777777" w:rsidR="00EE2529" w:rsidRPr="00C81B84" w:rsidRDefault="00AD5E1E" w:rsidP="00C81B84">
            <w:r w:rsidRPr="00C81B84">
              <w:t>305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A700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F95DD8" w14:textId="77777777" w:rsidR="00EE2529" w:rsidRPr="00C81B84" w:rsidRDefault="00AD5E1E" w:rsidP="00C81B84">
            <w:r w:rsidRPr="00C81B84">
              <w:t>305</w:t>
            </w:r>
          </w:p>
        </w:tc>
      </w:tr>
      <w:tr w:rsidR="00EE2529" w:rsidRPr="00C81B84" w14:paraId="515309EA" w14:textId="77777777">
        <w:trPr>
          <w:trHeight w:val="380"/>
        </w:trPr>
        <w:tc>
          <w:tcPr>
            <w:tcW w:w="580" w:type="dxa"/>
            <w:tcBorders>
              <w:top w:val="nil"/>
              <w:left w:val="nil"/>
              <w:bottom w:val="nil"/>
              <w:right w:val="nil"/>
            </w:tcBorders>
            <w:tcMar>
              <w:top w:w="128" w:type="dxa"/>
              <w:left w:w="43" w:type="dxa"/>
              <w:bottom w:w="43" w:type="dxa"/>
              <w:right w:w="43" w:type="dxa"/>
            </w:tcMar>
          </w:tcPr>
          <w:p w14:paraId="53581E3A" w14:textId="77777777" w:rsidR="00EE2529" w:rsidRPr="00C81B84" w:rsidRDefault="00AD5E1E" w:rsidP="00C81B84">
            <w:r w:rsidRPr="00C81B84">
              <w:t>1602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68C837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79D4C3F" w14:textId="77777777" w:rsidR="00EE2529" w:rsidRPr="00C81B84" w:rsidRDefault="00AD5E1E" w:rsidP="00C81B84">
            <w:r w:rsidRPr="00C81B84">
              <w:t>Finanstilsynet: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882CDDA" w14:textId="77777777" w:rsidR="00EE2529" w:rsidRPr="00C81B84" w:rsidRDefault="00AD5E1E" w:rsidP="00C81B84">
            <w:r w:rsidRPr="00C81B84">
              <w:t>3 487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1FEA2F" w14:textId="77777777" w:rsidR="00EE2529" w:rsidRPr="00C81B84" w:rsidRDefault="00AD5E1E" w:rsidP="00C81B84">
            <w:r w:rsidRPr="00C81B84">
              <w:t>2 948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C67B337" w14:textId="77777777" w:rsidR="00EE2529" w:rsidRPr="00C81B84" w:rsidRDefault="00AD5E1E" w:rsidP="00C81B84">
            <w:r w:rsidRPr="00C81B84">
              <w:t>6 435</w:t>
            </w:r>
          </w:p>
        </w:tc>
      </w:tr>
      <w:tr w:rsidR="00EE2529" w:rsidRPr="00C81B84" w14:paraId="79BD0C19" w14:textId="77777777">
        <w:trPr>
          <w:trHeight w:val="640"/>
        </w:trPr>
        <w:tc>
          <w:tcPr>
            <w:tcW w:w="580" w:type="dxa"/>
            <w:tcBorders>
              <w:top w:val="nil"/>
              <w:left w:val="nil"/>
              <w:bottom w:val="nil"/>
              <w:right w:val="nil"/>
            </w:tcBorders>
            <w:tcMar>
              <w:top w:w="128" w:type="dxa"/>
              <w:left w:w="43" w:type="dxa"/>
              <w:bottom w:w="43" w:type="dxa"/>
              <w:right w:w="43" w:type="dxa"/>
            </w:tcMar>
          </w:tcPr>
          <w:p w14:paraId="79B0340A" w14:textId="77777777" w:rsidR="00EE2529" w:rsidRPr="00C81B84" w:rsidRDefault="00AD5E1E" w:rsidP="00C81B84">
            <w:r w:rsidRPr="00C81B84">
              <w:t>1602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7C96242"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3CB7D49" w14:textId="77777777" w:rsidR="00EE2529" w:rsidRPr="00C81B84" w:rsidRDefault="00AD5E1E" w:rsidP="00C81B84">
            <w:r w:rsidRPr="00C81B84">
              <w:t>Finanstilsynet: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91FE03" w14:textId="77777777" w:rsidR="00EE2529" w:rsidRPr="00C81B84" w:rsidRDefault="00AD5E1E" w:rsidP="00C81B84">
            <w:r w:rsidRPr="00C81B84">
              <w:t>1 235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CA7E2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25749F5" w14:textId="77777777" w:rsidR="00EE2529" w:rsidRPr="00C81B84" w:rsidRDefault="00AD5E1E" w:rsidP="00C81B84">
            <w:r w:rsidRPr="00C81B84">
              <w:t>1 235</w:t>
            </w:r>
          </w:p>
        </w:tc>
      </w:tr>
      <w:tr w:rsidR="00EE2529" w:rsidRPr="00C81B84" w14:paraId="163AD020" w14:textId="77777777">
        <w:trPr>
          <w:trHeight w:val="640"/>
        </w:trPr>
        <w:tc>
          <w:tcPr>
            <w:tcW w:w="580" w:type="dxa"/>
            <w:tcBorders>
              <w:top w:val="nil"/>
              <w:left w:val="nil"/>
              <w:bottom w:val="nil"/>
              <w:right w:val="nil"/>
            </w:tcBorders>
            <w:tcMar>
              <w:top w:w="128" w:type="dxa"/>
              <w:left w:w="43" w:type="dxa"/>
              <w:bottom w:w="43" w:type="dxa"/>
              <w:right w:w="43" w:type="dxa"/>
            </w:tcMar>
          </w:tcPr>
          <w:p w14:paraId="648621F3" w14:textId="77777777" w:rsidR="00EE2529" w:rsidRPr="00C81B84" w:rsidRDefault="00AD5E1E" w:rsidP="00C81B84">
            <w:r w:rsidRPr="00C81B84">
              <w:t>1605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8D165A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436AE75" w14:textId="77777777" w:rsidR="00EE2529" w:rsidRPr="00C81B84" w:rsidRDefault="00AD5E1E" w:rsidP="00C81B84">
            <w:r w:rsidRPr="00C81B84">
              <w:t>Direktoratet for forvaltning og økonomistyring: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CFAE13" w14:textId="77777777" w:rsidR="00EE2529" w:rsidRPr="00C81B84" w:rsidRDefault="00AD5E1E" w:rsidP="00C81B84">
            <w:r w:rsidRPr="00C81B84">
              <w:t>8 900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A55D423" w14:textId="77777777" w:rsidR="00EE2529" w:rsidRPr="00C81B84" w:rsidRDefault="00AD5E1E" w:rsidP="00C81B84">
            <w:r w:rsidRPr="00C81B84">
              <w:t>2 648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B81643" w14:textId="77777777" w:rsidR="00EE2529" w:rsidRPr="00C81B84" w:rsidRDefault="00AD5E1E" w:rsidP="00C81B84">
            <w:r w:rsidRPr="00C81B84">
              <w:t>11 548</w:t>
            </w:r>
          </w:p>
        </w:tc>
      </w:tr>
      <w:tr w:rsidR="00EE2529" w:rsidRPr="00C81B84" w14:paraId="23CF22B7" w14:textId="77777777">
        <w:trPr>
          <w:trHeight w:val="640"/>
        </w:trPr>
        <w:tc>
          <w:tcPr>
            <w:tcW w:w="580" w:type="dxa"/>
            <w:tcBorders>
              <w:top w:val="nil"/>
              <w:left w:val="nil"/>
              <w:bottom w:val="nil"/>
              <w:right w:val="nil"/>
            </w:tcBorders>
            <w:tcMar>
              <w:top w:w="128" w:type="dxa"/>
              <w:left w:w="43" w:type="dxa"/>
              <w:bottom w:w="43" w:type="dxa"/>
              <w:right w:w="43" w:type="dxa"/>
            </w:tcMar>
          </w:tcPr>
          <w:p w14:paraId="694F0F8C" w14:textId="77777777" w:rsidR="00EE2529" w:rsidRPr="00C81B84" w:rsidRDefault="00AD5E1E" w:rsidP="00C81B84">
            <w:r w:rsidRPr="00C81B84">
              <w:t>1605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146958"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1A15A2" w14:textId="77777777" w:rsidR="00EE2529" w:rsidRPr="00C81B84" w:rsidRDefault="00AD5E1E" w:rsidP="00C81B84">
            <w:r w:rsidRPr="00C81B84">
              <w:t>Direktoratet for forvaltning og økonomistyring: Opplæringskontoret OK stat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BCB853" w14:textId="77777777" w:rsidR="00EE2529" w:rsidRPr="00C81B84" w:rsidRDefault="00AD5E1E" w:rsidP="00C81B84">
            <w:r w:rsidRPr="00C81B84">
              <w:t>239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0F8252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AB59983" w14:textId="77777777" w:rsidR="00EE2529" w:rsidRPr="00C81B84" w:rsidRDefault="00AD5E1E" w:rsidP="00C81B84">
            <w:r w:rsidRPr="00C81B84">
              <w:t>239</w:t>
            </w:r>
          </w:p>
        </w:tc>
      </w:tr>
      <w:tr w:rsidR="00EE2529" w:rsidRPr="00C81B84" w14:paraId="0B0409D3" w14:textId="77777777">
        <w:trPr>
          <w:trHeight w:val="880"/>
        </w:trPr>
        <w:tc>
          <w:tcPr>
            <w:tcW w:w="580" w:type="dxa"/>
            <w:tcBorders>
              <w:top w:val="nil"/>
              <w:left w:val="nil"/>
              <w:bottom w:val="nil"/>
              <w:right w:val="nil"/>
            </w:tcBorders>
            <w:tcMar>
              <w:top w:w="128" w:type="dxa"/>
              <w:left w:w="43" w:type="dxa"/>
              <w:bottom w:w="43" w:type="dxa"/>
              <w:right w:w="43" w:type="dxa"/>
            </w:tcMar>
          </w:tcPr>
          <w:p w14:paraId="5C737E27" w14:textId="77777777" w:rsidR="00EE2529" w:rsidRPr="00C81B84" w:rsidRDefault="00AD5E1E" w:rsidP="00C81B84">
            <w:r w:rsidRPr="00C81B84">
              <w:t>1605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5BB766F"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3BB591E" w14:textId="77777777" w:rsidR="00EE2529" w:rsidRPr="00C81B84" w:rsidRDefault="00AD5E1E" w:rsidP="00C81B84">
            <w:r w:rsidRPr="00C81B84">
              <w:t>Direktoratet for forvaltning og økonomistyring: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55690BE" w14:textId="77777777" w:rsidR="00EE2529" w:rsidRPr="00C81B84" w:rsidRDefault="00AD5E1E" w:rsidP="00C81B84">
            <w:r w:rsidRPr="00C81B84">
              <w:t>614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FB8F6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1B86B95" w14:textId="77777777" w:rsidR="00EE2529" w:rsidRPr="00C81B84" w:rsidRDefault="00AD5E1E" w:rsidP="00C81B84">
            <w:r w:rsidRPr="00C81B84">
              <w:t>614</w:t>
            </w:r>
          </w:p>
        </w:tc>
      </w:tr>
      <w:tr w:rsidR="00EE2529" w:rsidRPr="00C81B84" w14:paraId="52F9D0DE" w14:textId="77777777">
        <w:trPr>
          <w:trHeight w:val="380"/>
        </w:trPr>
        <w:tc>
          <w:tcPr>
            <w:tcW w:w="580" w:type="dxa"/>
            <w:tcBorders>
              <w:top w:val="nil"/>
              <w:left w:val="nil"/>
              <w:bottom w:val="nil"/>
              <w:right w:val="nil"/>
            </w:tcBorders>
            <w:tcMar>
              <w:top w:w="128" w:type="dxa"/>
              <w:left w:w="43" w:type="dxa"/>
              <w:bottom w:w="43" w:type="dxa"/>
              <w:right w:w="43" w:type="dxa"/>
            </w:tcMar>
          </w:tcPr>
          <w:p w14:paraId="34F99D33" w14:textId="77777777" w:rsidR="00EE2529" w:rsidRPr="00C81B84" w:rsidRDefault="00AD5E1E" w:rsidP="00C81B84">
            <w:r w:rsidRPr="00C81B84">
              <w:t>1610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10742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D4613ED" w14:textId="77777777" w:rsidR="00EE2529" w:rsidRPr="00C81B84" w:rsidRDefault="00AD5E1E" w:rsidP="00C81B84">
            <w:r w:rsidRPr="00C81B84">
              <w:t>Tolletaten: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47757AC" w14:textId="77777777" w:rsidR="00EE2529" w:rsidRPr="00C81B84" w:rsidRDefault="00AD5E1E" w:rsidP="00C81B84">
            <w:r w:rsidRPr="00C81B84">
              <w:t>15 908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6B1C9A" w14:textId="77777777" w:rsidR="00EE2529" w:rsidRPr="00C81B84" w:rsidRDefault="00AD5E1E" w:rsidP="00C81B84">
            <w:r w:rsidRPr="00C81B84">
              <w:t>2 636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53525D9" w14:textId="77777777" w:rsidR="00EE2529" w:rsidRPr="00C81B84" w:rsidRDefault="00AD5E1E" w:rsidP="00C81B84">
            <w:r w:rsidRPr="00C81B84">
              <w:t>18 544</w:t>
            </w:r>
          </w:p>
        </w:tc>
      </w:tr>
      <w:tr w:rsidR="00EE2529" w:rsidRPr="00C81B84" w14:paraId="527F195C" w14:textId="77777777">
        <w:trPr>
          <w:trHeight w:val="640"/>
        </w:trPr>
        <w:tc>
          <w:tcPr>
            <w:tcW w:w="580" w:type="dxa"/>
            <w:tcBorders>
              <w:top w:val="nil"/>
              <w:left w:val="nil"/>
              <w:bottom w:val="nil"/>
              <w:right w:val="nil"/>
            </w:tcBorders>
            <w:tcMar>
              <w:top w:w="128" w:type="dxa"/>
              <w:left w:w="43" w:type="dxa"/>
              <w:bottom w:w="43" w:type="dxa"/>
              <w:right w:w="43" w:type="dxa"/>
            </w:tcMar>
          </w:tcPr>
          <w:p w14:paraId="54CEC916" w14:textId="77777777" w:rsidR="00EE2529" w:rsidRPr="00C81B84" w:rsidRDefault="00AD5E1E" w:rsidP="00C81B84">
            <w:r w:rsidRPr="00C81B84">
              <w:t>1610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05352D"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D5AD35" w14:textId="77777777" w:rsidR="00EE2529" w:rsidRPr="00C81B84" w:rsidRDefault="00AD5E1E" w:rsidP="00C81B84">
            <w:r w:rsidRPr="00C81B84">
              <w:t>Tolletaten: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628406" w14:textId="77777777" w:rsidR="00EE2529" w:rsidRPr="00C81B84" w:rsidRDefault="00AD5E1E" w:rsidP="00C81B84">
            <w:r w:rsidRPr="00C81B84">
              <w:t>4 625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6FB5B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9C1283" w14:textId="77777777" w:rsidR="00EE2529" w:rsidRPr="00C81B84" w:rsidRDefault="00AD5E1E" w:rsidP="00C81B84">
            <w:r w:rsidRPr="00C81B84">
              <w:t>4 625</w:t>
            </w:r>
          </w:p>
        </w:tc>
      </w:tr>
      <w:tr w:rsidR="00EE2529" w:rsidRPr="00C81B84" w14:paraId="2AF31658" w14:textId="77777777">
        <w:trPr>
          <w:trHeight w:val="380"/>
        </w:trPr>
        <w:tc>
          <w:tcPr>
            <w:tcW w:w="580" w:type="dxa"/>
            <w:tcBorders>
              <w:top w:val="nil"/>
              <w:left w:val="nil"/>
              <w:bottom w:val="nil"/>
              <w:right w:val="nil"/>
            </w:tcBorders>
            <w:tcMar>
              <w:top w:w="128" w:type="dxa"/>
              <w:left w:w="43" w:type="dxa"/>
              <w:bottom w:w="43" w:type="dxa"/>
              <w:right w:w="43" w:type="dxa"/>
            </w:tcMar>
          </w:tcPr>
          <w:p w14:paraId="70FCBC3B"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CE0D2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DB9CC3" w14:textId="77777777" w:rsidR="00EE2529" w:rsidRPr="00C81B84" w:rsidRDefault="00AD5E1E" w:rsidP="00C81B84">
            <w:r w:rsidRPr="00C81B84">
              <w:t>Skatteetaten: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19A787" w14:textId="77777777" w:rsidR="00EE2529" w:rsidRPr="00C81B84" w:rsidRDefault="00AD5E1E" w:rsidP="00C81B84">
            <w:r w:rsidRPr="00C81B84">
              <w:t>65 162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C3CB2D8" w14:textId="77777777" w:rsidR="00EE2529" w:rsidRPr="00C81B84" w:rsidRDefault="00AD5E1E" w:rsidP="00C81B84">
            <w:r w:rsidRPr="00C81B84">
              <w:t>16 425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FA5E947" w14:textId="77777777" w:rsidR="00EE2529" w:rsidRPr="00C81B84" w:rsidRDefault="00AD5E1E" w:rsidP="00C81B84">
            <w:r w:rsidRPr="00C81B84">
              <w:t>81 587</w:t>
            </w:r>
          </w:p>
        </w:tc>
      </w:tr>
      <w:tr w:rsidR="00EE2529" w:rsidRPr="00C81B84" w14:paraId="14873B62" w14:textId="77777777">
        <w:trPr>
          <w:trHeight w:val="380"/>
        </w:trPr>
        <w:tc>
          <w:tcPr>
            <w:tcW w:w="580" w:type="dxa"/>
            <w:tcBorders>
              <w:top w:val="nil"/>
              <w:left w:val="nil"/>
              <w:bottom w:val="nil"/>
              <w:right w:val="nil"/>
            </w:tcBorders>
            <w:tcMar>
              <w:top w:w="128" w:type="dxa"/>
              <w:left w:w="43" w:type="dxa"/>
              <w:bottom w:w="43" w:type="dxa"/>
              <w:right w:w="43" w:type="dxa"/>
            </w:tcMar>
          </w:tcPr>
          <w:p w14:paraId="4AAD07BC"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B0E8200"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69E1783" w14:textId="77777777" w:rsidR="00EE2529" w:rsidRPr="00C81B84" w:rsidRDefault="00AD5E1E" w:rsidP="00C81B84">
            <w:r w:rsidRPr="00C81B84">
              <w:t>Skatteetaten: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F8CA71" w14:textId="77777777" w:rsidR="00EE2529" w:rsidRPr="00C81B84" w:rsidRDefault="00AD5E1E" w:rsidP="00C81B84">
            <w:r w:rsidRPr="00C81B84">
              <w:t>4 750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7B205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93F0BD" w14:textId="77777777" w:rsidR="00EE2529" w:rsidRPr="00C81B84" w:rsidRDefault="00AD5E1E" w:rsidP="00C81B84">
            <w:r w:rsidRPr="00C81B84">
              <w:t>4 750</w:t>
            </w:r>
          </w:p>
        </w:tc>
      </w:tr>
      <w:tr w:rsidR="00EE2529" w:rsidRPr="00C81B84" w14:paraId="14BCC22E" w14:textId="77777777">
        <w:trPr>
          <w:trHeight w:val="380"/>
        </w:trPr>
        <w:tc>
          <w:tcPr>
            <w:tcW w:w="580" w:type="dxa"/>
            <w:tcBorders>
              <w:top w:val="nil"/>
              <w:left w:val="nil"/>
              <w:bottom w:val="nil"/>
              <w:right w:val="nil"/>
            </w:tcBorders>
            <w:tcMar>
              <w:top w:w="128" w:type="dxa"/>
              <w:left w:w="43" w:type="dxa"/>
              <w:bottom w:w="43" w:type="dxa"/>
              <w:right w:w="43" w:type="dxa"/>
            </w:tcMar>
          </w:tcPr>
          <w:p w14:paraId="22FDE556"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153D9B4"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8D3907B" w14:textId="77777777" w:rsidR="00EE2529" w:rsidRPr="00C81B84" w:rsidRDefault="00AD5E1E" w:rsidP="00C81B84">
            <w:r w:rsidRPr="00C81B84">
              <w:t>Skatteetaten: Større IT-prosjekter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75A7A1B" w14:textId="77777777" w:rsidR="00EE2529" w:rsidRPr="00C81B84" w:rsidRDefault="00AD5E1E" w:rsidP="00C81B84">
            <w:r w:rsidRPr="00C81B84">
              <w:t>11 201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0B1E5C" w14:textId="77777777" w:rsidR="00EE2529" w:rsidRPr="00C81B84" w:rsidRDefault="00AD5E1E" w:rsidP="00C81B84">
            <w:r w:rsidRPr="00C81B84">
              <w:t>513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988896" w14:textId="77777777" w:rsidR="00EE2529" w:rsidRPr="00C81B84" w:rsidRDefault="00AD5E1E" w:rsidP="00C81B84">
            <w:r w:rsidRPr="00C81B84">
              <w:t>11 714</w:t>
            </w:r>
          </w:p>
        </w:tc>
      </w:tr>
      <w:tr w:rsidR="00EE2529" w:rsidRPr="00C81B84" w14:paraId="71D08B61" w14:textId="77777777">
        <w:trPr>
          <w:trHeight w:val="640"/>
        </w:trPr>
        <w:tc>
          <w:tcPr>
            <w:tcW w:w="580" w:type="dxa"/>
            <w:tcBorders>
              <w:top w:val="nil"/>
              <w:left w:val="nil"/>
              <w:bottom w:val="nil"/>
              <w:right w:val="nil"/>
            </w:tcBorders>
            <w:tcMar>
              <w:top w:w="128" w:type="dxa"/>
              <w:left w:w="43" w:type="dxa"/>
              <w:bottom w:w="43" w:type="dxa"/>
              <w:right w:w="43" w:type="dxa"/>
            </w:tcMar>
          </w:tcPr>
          <w:p w14:paraId="28721077"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EE7016" w14:textId="77777777" w:rsidR="00EE2529" w:rsidRPr="00C81B84" w:rsidRDefault="00AD5E1E" w:rsidP="00C81B84">
            <w:r w:rsidRPr="00C81B84">
              <w:t>23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84EC113" w14:textId="77777777" w:rsidR="00EE2529" w:rsidRPr="00C81B84" w:rsidRDefault="00AD5E1E" w:rsidP="00C81B84">
            <w:r w:rsidRPr="00C81B84">
              <w:t>Skatteetaten: Spesielle driftsutgifter, a-ordningen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051E1E0" w14:textId="77777777" w:rsidR="00EE2529" w:rsidRPr="00C81B84" w:rsidRDefault="00AD5E1E" w:rsidP="00C81B84">
            <w:r w:rsidRPr="00C81B84">
              <w:t>2 041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531E66" w14:textId="77777777" w:rsidR="00EE2529" w:rsidRPr="00C81B84" w:rsidRDefault="00AD5E1E" w:rsidP="00C81B84">
            <w:r w:rsidRPr="00C81B84">
              <w:t>171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FC20899" w14:textId="77777777" w:rsidR="00EE2529" w:rsidRPr="00C81B84" w:rsidRDefault="00AD5E1E" w:rsidP="00C81B84">
            <w:r w:rsidRPr="00C81B84">
              <w:t>2 212</w:t>
            </w:r>
          </w:p>
        </w:tc>
      </w:tr>
      <w:tr w:rsidR="00EE2529" w:rsidRPr="00C81B84" w14:paraId="58234028" w14:textId="77777777">
        <w:trPr>
          <w:trHeight w:val="640"/>
        </w:trPr>
        <w:tc>
          <w:tcPr>
            <w:tcW w:w="580" w:type="dxa"/>
            <w:tcBorders>
              <w:top w:val="nil"/>
              <w:left w:val="nil"/>
              <w:bottom w:val="nil"/>
              <w:right w:val="nil"/>
            </w:tcBorders>
            <w:tcMar>
              <w:top w:w="128" w:type="dxa"/>
              <w:left w:w="43" w:type="dxa"/>
              <w:bottom w:w="43" w:type="dxa"/>
              <w:right w:w="43" w:type="dxa"/>
            </w:tcMar>
          </w:tcPr>
          <w:p w14:paraId="687FF21C"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780F57"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BF1370E" w14:textId="77777777" w:rsidR="00EE2529" w:rsidRPr="00C81B84" w:rsidRDefault="00AD5E1E" w:rsidP="00C81B84">
            <w:r w:rsidRPr="00C81B84">
              <w:t>Skatteetaten: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D9BB46" w14:textId="77777777" w:rsidR="00EE2529" w:rsidRPr="00C81B84" w:rsidRDefault="00AD5E1E" w:rsidP="00C81B84">
            <w:r w:rsidRPr="00C81B84">
              <w:t>5 020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F24632"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F7BB6DE" w14:textId="77777777" w:rsidR="00EE2529" w:rsidRPr="00C81B84" w:rsidRDefault="00AD5E1E" w:rsidP="00C81B84">
            <w:r w:rsidRPr="00C81B84">
              <w:t>5 020</w:t>
            </w:r>
          </w:p>
        </w:tc>
      </w:tr>
      <w:tr w:rsidR="00EE2529" w:rsidRPr="00C81B84" w14:paraId="15FECFE5" w14:textId="77777777">
        <w:trPr>
          <w:trHeight w:val="380"/>
        </w:trPr>
        <w:tc>
          <w:tcPr>
            <w:tcW w:w="580" w:type="dxa"/>
            <w:tcBorders>
              <w:top w:val="nil"/>
              <w:left w:val="nil"/>
              <w:bottom w:val="nil"/>
              <w:right w:val="nil"/>
            </w:tcBorders>
            <w:tcMar>
              <w:top w:w="128" w:type="dxa"/>
              <w:left w:w="43" w:type="dxa"/>
              <w:bottom w:w="43" w:type="dxa"/>
              <w:right w:w="43" w:type="dxa"/>
            </w:tcMar>
          </w:tcPr>
          <w:p w14:paraId="5B6132BE" w14:textId="77777777" w:rsidR="00EE2529" w:rsidRPr="00C81B84" w:rsidRDefault="00AD5E1E" w:rsidP="00C81B84">
            <w:r w:rsidRPr="00C81B84">
              <w:t>1618</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AE498A9"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EC16BF9" w14:textId="77777777" w:rsidR="00EE2529" w:rsidRPr="00C81B84" w:rsidRDefault="00AD5E1E" w:rsidP="00C81B84">
            <w:r w:rsidRPr="00C81B84">
              <w:t xml:space="preserve">Skatteetaten: Skatte- og </w:t>
            </w:r>
            <w:proofErr w:type="spellStart"/>
            <w:r w:rsidRPr="00C81B84">
              <w:t>avgiftsforskning</w:t>
            </w:r>
            <w:proofErr w:type="spellEnd"/>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5834D5" w14:textId="77777777" w:rsidR="00EE2529" w:rsidRPr="00C81B84" w:rsidRDefault="00AD5E1E" w:rsidP="00C81B84">
            <w:r w:rsidRPr="00C81B84">
              <w:t>137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EF8F2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0534806" w14:textId="77777777" w:rsidR="00EE2529" w:rsidRPr="00C81B84" w:rsidRDefault="00AD5E1E" w:rsidP="00C81B84">
            <w:r w:rsidRPr="00C81B84">
              <w:t>137</w:t>
            </w:r>
          </w:p>
        </w:tc>
      </w:tr>
      <w:tr w:rsidR="00EE2529" w:rsidRPr="00C81B84" w14:paraId="737C12BA" w14:textId="77777777">
        <w:trPr>
          <w:trHeight w:val="380"/>
        </w:trPr>
        <w:tc>
          <w:tcPr>
            <w:tcW w:w="580" w:type="dxa"/>
            <w:tcBorders>
              <w:top w:val="nil"/>
              <w:left w:val="nil"/>
              <w:bottom w:val="nil"/>
              <w:right w:val="nil"/>
            </w:tcBorders>
            <w:tcMar>
              <w:top w:w="128" w:type="dxa"/>
              <w:left w:w="43" w:type="dxa"/>
              <w:bottom w:w="43" w:type="dxa"/>
              <w:right w:w="43" w:type="dxa"/>
            </w:tcMar>
          </w:tcPr>
          <w:p w14:paraId="6B7A4321" w14:textId="77777777" w:rsidR="00EE2529" w:rsidRPr="00C81B84" w:rsidRDefault="00AD5E1E" w:rsidP="00C81B84">
            <w:r w:rsidRPr="00C81B84">
              <w:t>1619</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C6E476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B4F9A1" w14:textId="77777777" w:rsidR="00EE2529" w:rsidRPr="00C81B84" w:rsidRDefault="00AD5E1E" w:rsidP="00C81B84">
            <w:r w:rsidRPr="00C81B84">
              <w:t>Skatteklagenemnda: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D96177" w14:textId="77777777" w:rsidR="00EE2529" w:rsidRPr="00C81B84" w:rsidRDefault="00AD5E1E" w:rsidP="00C81B84">
            <w:r w:rsidRPr="00C81B84">
              <w:t>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7CF31D" w14:textId="77777777" w:rsidR="00EE2529" w:rsidRPr="00C81B84" w:rsidRDefault="00AD5E1E" w:rsidP="00C81B84">
            <w:r w:rsidRPr="00C81B84">
              <w:t>228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C87740D" w14:textId="77777777" w:rsidR="00EE2529" w:rsidRPr="00C81B84" w:rsidRDefault="00AD5E1E" w:rsidP="00C81B84">
            <w:r w:rsidRPr="00C81B84">
              <w:t>271</w:t>
            </w:r>
          </w:p>
        </w:tc>
      </w:tr>
      <w:tr w:rsidR="00EE2529" w:rsidRPr="00C81B84" w14:paraId="685F3895" w14:textId="77777777">
        <w:trPr>
          <w:trHeight w:val="380"/>
        </w:trPr>
        <w:tc>
          <w:tcPr>
            <w:tcW w:w="580" w:type="dxa"/>
            <w:tcBorders>
              <w:top w:val="nil"/>
              <w:left w:val="nil"/>
              <w:bottom w:val="nil"/>
              <w:right w:val="nil"/>
            </w:tcBorders>
            <w:tcMar>
              <w:top w:w="128" w:type="dxa"/>
              <w:left w:w="43" w:type="dxa"/>
              <w:bottom w:w="43" w:type="dxa"/>
              <w:right w:w="43" w:type="dxa"/>
            </w:tcMar>
          </w:tcPr>
          <w:p w14:paraId="79E75B15" w14:textId="77777777" w:rsidR="00EE2529" w:rsidRPr="00C81B84" w:rsidRDefault="00AD5E1E" w:rsidP="00C81B84">
            <w:r w:rsidRPr="00C81B84">
              <w:t>1620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9E3C0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07194B6" w14:textId="77777777" w:rsidR="00EE2529" w:rsidRPr="00C81B84" w:rsidRDefault="00AD5E1E" w:rsidP="00C81B84">
            <w:r w:rsidRPr="00C81B84">
              <w:t>Statistisk sentralbyrå: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62DE7C" w14:textId="77777777" w:rsidR="00EE2529" w:rsidRPr="00C81B84" w:rsidRDefault="00AD5E1E" w:rsidP="00C81B84">
            <w:r w:rsidRPr="00C81B84">
              <w:t>4 280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BFE291E" w14:textId="77777777" w:rsidR="00EE2529" w:rsidRPr="00C81B84" w:rsidRDefault="00AD5E1E" w:rsidP="00C81B84">
            <w:r w:rsidRPr="00C81B84">
              <w:t>1 247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07C3737" w14:textId="77777777" w:rsidR="00EE2529" w:rsidRPr="00C81B84" w:rsidRDefault="00AD5E1E" w:rsidP="00C81B84">
            <w:r w:rsidRPr="00C81B84">
              <w:t>5 527</w:t>
            </w:r>
          </w:p>
        </w:tc>
      </w:tr>
      <w:tr w:rsidR="00EE2529" w:rsidRPr="00C81B84" w14:paraId="0D7CB82F" w14:textId="77777777">
        <w:trPr>
          <w:trHeight w:val="380"/>
        </w:trPr>
        <w:tc>
          <w:tcPr>
            <w:tcW w:w="580" w:type="dxa"/>
            <w:tcBorders>
              <w:top w:val="nil"/>
              <w:left w:val="nil"/>
              <w:bottom w:val="nil"/>
              <w:right w:val="nil"/>
            </w:tcBorders>
            <w:tcMar>
              <w:top w:w="128" w:type="dxa"/>
              <w:left w:w="43" w:type="dxa"/>
              <w:bottom w:w="43" w:type="dxa"/>
              <w:right w:w="43" w:type="dxa"/>
            </w:tcMar>
          </w:tcPr>
          <w:p w14:paraId="280A92DB" w14:textId="77777777" w:rsidR="00EE2529" w:rsidRPr="00C81B84" w:rsidRDefault="00AD5E1E" w:rsidP="00C81B84">
            <w:r w:rsidRPr="00C81B84">
              <w:t>1620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8B0B686"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E56F9C9" w14:textId="77777777" w:rsidR="00EE2529" w:rsidRPr="00C81B84" w:rsidRDefault="00AD5E1E" w:rsidP="00C81B84">
            <w:r w:rsidRPr="00C81B84">
              <w:t>Statistisk sentralbyrå: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B97C53" w14:textId="77777777" w:rsidR="00EE2529" w:rsidRPr="00C81B84" w:rsidRDefault="00AD5E1E" w:rsidP="00C81B84">
            <w:r w:rsidRPr="00C81B84">
              <w:t>4 471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E329A1" w14:textId="77777777" w:rsidR="00EE2529" w:rsidRPr="00C81B84" w:rsidRDefault="00AD5E1E" w:rsidP="00C81B84">
            <w:r w:rsidRPr="00C81B84">
              <w:t>436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C10F81" w14:textId="77777777" w:rsidR="00EE2529" w:rsidRPr="00C81B84" w:rsidRDefault="00AD5E1E" w:rsidP="00C81B84">
            <w:r w:rsidRPr="00C81B84">
              <w:t>4 907</w:t>
            </w:r>
          </w:p>
        </w:tc>
      </w:tr>
      <w:tr w:rsidR="00EE2529" w:rsidRPr="00C81B84" w14:paraId="0F7461D9" w14:textId="77777777">
        <w:trPr>
          <w:trHeight w:val="640"/>
        </w:trPr>
        <w:tc>
          <w:tcPr>
            <w:tcW w:w="580" w:type="dxa"/>
            <w:tcBorders>
              <w:top w:val="nil"/>
              <w:left w:val="nil"/>
              <w:bottom w:val="nil"/>
              <w:right w:val="nil"/>
            </w:tcBorders>
            <w:tcMar>
              <w:top w:w="128" w:type="dxa"/>
              <w:left w:w="43" w:type="dxa"/>
              <w:bottom w:w="43" w:type="dxa"/>
              <w:right w:w="43" w:type="dxa"/>
            </w:tcMar>
          </w:tcPr>
          <w:p w14:paraId="04B2A145" w14:textId="77777777" w:rsidR="00EE2529" w:rsidRPr="00C81B84" w:rsidRDefault="00AD5E1E" w:rsidP="00C81B84">
            <w:r w:rsidRPr="00C81B84">
              <w:t>1620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3E17E66"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CBB00F3" w14:textId="77777777" w:rsidR="00EE2529" w:rsidRPr="00C81B84" w:rsidRDefault="00AD5E1E" w:rsidP="00C81B84">
            <w:r w:rsidRPr="00C81B84">
              <w:t>Statistisk sentralbyrå: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D202159" w14:textId="77777777" w:rsidR="00EE2529" w:rsidRPr="00C81B84" w:rsidRDefault="00AD5E1E" w:rsidP="00C81B84">
            <w:r w:rsidRPr="00C81B84">
              <w:t>127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4AC409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F36414F" w14:textId="77777777" w:rsidR="00EE2529" w:rsidRPr="00C81B84" w:rsidRDefault="00AD5E1E" w:rsidP="00C81B84">
            <w:r w:rsidRPr="00C81B84">
              <w:t>127</w:t>
            </w:r>
          </w:p>
        </w:tc>
      </w:tr>
      <w:tr w:rsidR="00EE2529" w:rsidRPr="00C81B84" w14:paraId="5A6E3CCE" w14:textId="77777777">
        <w:trPr>
          <w:trHeight w:val="640"/>
        </w:trPr>
        <w:tc>
          <w:tcPr>
            <w:tcW w:w="580" w:type="dxa"/>
            <w:tcBorders>
              <w:top w:val="nil"/>
              <w:left w:val="nil"/>
              <w:bottom w:val="nil"/>
              <w:right w:val="nil"/>
            </w:tcBorders>
            <w:tcMar>
              <w:top w:w="128" w:type="dxa"/>
              <w:left w:w="43" w:type="dxa"/>
              <w:bottom w:w="43" w:type="dxa"/>
              <w:right w:w="43" w:type="dxa"/>
            </w:tcMar>
          </w:tcPr>
          <w:p w14:paraId="7EDA75E7" w14:textId="77777777" w:rsidR="00EE2529" w:rsidRPr="00C81B84" w:rsidRDefault="00AD5E1E" w:rsidP="00C81B84">
            <w:r w:rsidRPr="00C81B84">
              <w:t>1632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DEA2857" w14:textId="77777777" w:rsidR="00EE2529" w:rsidRPr="00C81B84" w:rsidRDefault="00AD5E1E" w:rsidP="00C81B84">
            <w:r w:rsidRPr="00C81B84">
              <w:t>61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1A4A2D" w14:textId="77777777" w:rsidR="00EE2529" w:rsidRPr="00C81B84" w:rsidRDefault="00AD5E1E" w:rsidP="00C81B84">
            <w:r w:rsidRPr="00C81B84">
              <w:t>Kompensasjon for merverdiavgift: Tilskudd til kommuner og fylkeskommuner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A9C7F81" w14:textId="77777777" w:rsidR="00EE2529" w:rsidRPr="00C81B84" w:rsidRDefault="00AD5E1E" w:rsidP="00C81B84">
            <w:r w:rsidRPr="00C81B84">
              <w:t>705 058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0D46BE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03D4ADF" w14:textId="77777777" w:rsidR="00EE2529" w:rsidRPr="00C81B84" w:rsidRDefault="00AD5E1E" w:rsidP="00C81B84">
            <w:r w:rsidRPr="00C81B84">
              <w:t>705 058</w:t>
            </w:r>
          </w:p>
        </w:tc>
      </w:tr>
      <w:tr w:rsidR="00EE2529" w:rsidRPr="00C81B84" w14:paraId="02E78DC3" w14:textId="77777777">
        <w:trPr>
          <w:trHeight w:val="640"/>
        </w:trPr>
        <w:tc>
          <w:tcPr>
            <w:tcW w:w="580" w:type="dxa"/>
            <w:tcBorders>
              <w:top w:val="nil"/>
              <w:left w:val="nil"/>
              <w:bottom w:val="nil"/>
              <w:right w:val="nil"/>
            </w:tcBorders>
            <w:tcMar>
              <w:top w:w="128" w:type="dxa"/>
              <w:left w:w="43" w:type="dxa"/>
              <w:bottom w:w="43" w:type="dxa"/>
              <w:right w:w="43" w:type="dxa"/>
            </w:tcMar>
          </w:tcPr>
          <w:p w14:paraId="521F84F9" w14:textId="77777777" w:rsidR="00EE2529" w:rsidRPr="00C81B84" w:rsidRDefault="00AD5E1E" w:rsidP="00C81B84">
            <w:r w:rsidRPr="00C81B84">
              <w:t>1632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3D3201"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B41945" w14:textId="77777777" w:rsidR="00EE2529" w:rsidRPr="00C81B84" w:rsidRDefault="00AD5E1E" w:rsidP="00C81B84">
            <w:r w:rsidRPr="00C81B84">
              <w:t>Kompensasjon for merverdiavgift: Tilskudd til private og ideelle virksomheter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3A3BCB" w14:textId="77777777" w:rsidR="00EE2529" w:rsidRPr="00C81B84" w:rsidRDefault="00AD5E1E" w:rsidP="00C81B84">
            <w:r w:rsidRPr="00C81B84">
              <w:t>53 398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4986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627E0CA" w14:textId="77777777" w:rsidR="00EE2529" w:rsidRPr="00C81B84" w:rsidRDefault="00AD5E1E" w:rsidP="00C81B84">
            <w:r w:rsidRPr="00C81B84">
              <w:t>53 398</w:t>
            </w:r>
          </w:p>
        </w:tc>
      </w:tr>
      <w:tr w:rsidR="00EE2529" w:rsidRPr="00C81B84" w14:paraId="402C297F" w14:textId="77777777">
        <w:trPr>
          <w:trHeight w:val="640"/>
        </w:trPr>
        <w:tc>
          <w:tcPr>
            <w:tcW w:w="580" w:type="dxa"/>
            <w:tcBorders>
              <w:top w:val="nil"/>
              <w:left w:val="nil"/>
              <w:bottom w:val="nil"/>
              <w:right w:val="nil"/>
            </w:tcBorders>
            <w:tcMar>
              <w:top w:w="128" w:type="dxa"/>
              <w:left w:w="43" w:type="dxa"/>
              <w:bottom w:w="43" w:type="dxa"/>
              <w:right w:w="43" w:type="dxa"/>
            </w:tcMar>
          </w:tcPr>
          <w:p w14:paraId="0836264B" w14:textId="77777777" w:rsidR="00EE2529" w:rsidRPr="00C81B84" w:rsidRDefault="00AD5E1E" w:rsidP="00C81B84">
            <w:r w:rsidRPr="00C81B84">
              <w:t>1633</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67C46C"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7E71E0B" w14:textId="77777777" w:rsidR="00EE2529" w:rsidRPr="00C81B84" w:rsidRDefault="00AD5E1E" w:rsidP="00C81B84">
            <w:r w:rsidRPr="00C81B84">
              <w:t>Nettoordning, statlig betalt merverdiavgift: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8786D25" w14:textId="77777777" w:rsidR="00EE2529" w:rsidRPr="00C81B84" w:rsidRDefault="00AD5E1E" w:rsidP="00C81B84">
            <w:r w:rsidRPr="00C81B84">
              <w:t>283 202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FFD7D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08442D" w14:textId="77777777" w:rsidR="00EE2529" w:rsidRPr="00C81B84" w:rsidRDefault="00AD5E1E" w:rsidP="00C81B84">
            <w:r w:rsidRPr="00C81B84">
              <w:t>283 202</w:t>
            </w:r>
          </w:p>
        </w:tc>
      </w:tr>
      <w:tr w:rsidR="00EE2529" w:rsidRPr="00C81B84" w14:paraId="5D000C8E" w14:textId="77777777">
        <w:trPr>
          <w:trHeight w:val="1140"/>
        </w:trPr>
        <w:tc>
          <w:tcPr>
            <w:tcW w:w="580" w:type="dxa"/>
            <w:tcBorders>
              <w:top w:val="nil"/>
              <w:left w:val="nil"/>
              <w:bottom w:val="single" w:sz="4" w:space="0" w:color="000000"/>
              <w:right w:val="nil"/>
            </w:tcBorders>
            <w:tcMar>
              <w:top w:w="128" w:type="dxa"/>
              <w:left w:w="43" w:type="dxa"/>
              <w:bottom w:w="43" w:type="dxa"/>
              <w:right w:w="43" w:type="dxa"/>
            </w:tcMar>
          </w:tcPr>
          <w:p w14:paraId="7940BAFC" w14:textId="77777777" w:rsidR="00EE2529" w:rsidRPr="00C81B84" w:rsidRDefault="00AD5E1E" w:rsidP="00C81B84">
            <w:r w:rsidRPr="00C81B84">
              <w:t>1645</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3524B2F" w14:textId="77777777" w:rsidR="00EE2529" w:rsidRPr="00C81B84" w:rsidRDefault="00AD5E1E" w:rsidP="00C81B84">
            <w:r w:rsidRPr="00C81B84">
              <w:t>23</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471B2ACE" w14:textId="77777777" w:rsidR="00EE2529" w:rsidRPr="00C81B84" w:rsidRDefault="00AD5E1E" w:rsidP="00C81B84">
            <w:r w:rsidRPr="00C81B84">
              <w:t>Statlig garantiordning for lån til små og mellomstore bedrifter: Spesielle driftsutgifter til administrasjon av statlig garantiordning for små og mellomstore bedrifter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8460DC7" w14:textId="77777777" w:rsidR="00EE2529" w:rsidRPr="00C81B84" w:rsidRDefault="00AD5E1E" w:rsidP="00C81B84">
            <w:r w:rsidRPr="00C81B84">
              <w:t>85</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28B8F8B"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F0E91E7" w14:textId="77777777" w:rsidR="00EE2529" w:rsidRPr="00C81B84" w:rsidRDefault="00AD5E1E" w:rsidP="00C81B84">
            <w:r w:rsidRPr="00C81B84">
              <w:t>85</w:t>
            </w:r>
          </w:p>
        </w:tc>
      </w:tr>
      <w:tr w:rsidR="00EE2529" w:rsidRPr="00C81B84" w14:paraId="765209D3"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5EE81EB" w14:textId="77777777" w:rsidR="00EE2529" w:rsidRPr="00C81B84" w:rsidRDefault="00AD5E1E" w:rsidP="00C81B84">
            <w:r w:rsidRPr="00C81B84">
              <w:t>Finansdepartementet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09FB0883" w14:textId="77777777" w:rsidR="00EE2529" w:rsidRPr="00C81B84" w:rsidRDefault="00AD5E1E" w:rsidP="00C81B84">
            <w:r w:rsidRPr="00C81B84">
              <w:t>1 178 404</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E8251E4" w14:textId="77777777" w:rsidR="00EE2529" w:rsidRPr="00C81B84" w:rsidRDefault="00AD5E1E" w:rsidP="00C81B84">
            <w:r w:rsidRPr="00C81B84">
              <w:t>30 989</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688CA2E5" w14:textId="77777777" w:rsidR="00EE2529" w:rsidRPr="00C81B84" w:rsidRDefault="00AD5E1E" w:rsidP="00C81B84">
            <w:r w:rsidRPr="00C81B84">
              <w:t>1 209 393</w:t>
            </w:r>
          </w:p>
        </w:tc>
      </w:tr>
      <w:tr w:rsidR="00EE2529" w:rsidRPr="00C81B84" w14:paraId="7EEFCFF3" w14:textId="77777777">
        <w:trPr>
          <w:trHeight w:val="380"/>
        </w:trPr>
        <w:tc>
          <w:tcPr>
            <w:tcW w:w="580" w:type="dxa"/>
            <w:tcBorders>
              <w:top w:val="nil"/>
              <w:left w:val="nil"/>
              <w:bottom w:val="nil"/>
              <w:right w:val="nil"/>
            </w:tcBorders>
            <w:tcMar>
              <w:top w:w="128" w:type="dxa"/>
              <w:left w:w="43" w:type="dxa"/>
              <w:bottom w:w="43" w:type="dxa"/>
              <w:right w:w="43" w:type="dxa"/>
            </w:tcMar>
          </w:tcPr>
          <w:p w14:paraId="444FCD4D"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83E14F"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67617A" w14:textId="77777777" w:rsidR="00EE2529" w:rsidRPr="00C81B84" w:rsidRDefault="00AD5E1E" w:rsidP="00C81B84">
            <w:r w:rsidRPr="00C81B84">
              <w:t>Forsvarsdepartementet: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3134DA1" w14:textId="77777777" w:rsidR="00EE2529" w:rsidRPr="00C81B84" w:rsidRDefault="00AD5E1E" w:rsidP="00C81B84">
            <w:r w:rsidRPr="00C81B84">
              <w:t>5 065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95D7D4" w14:textId="77777777" w:rsidR="00EE2529" w:rsidRPr="00C81B84" w:rsidRDefault="00AD5E1E" w:rsidP="00C81B84">
            <w:r w:rsidRPr="00C81B84">
              <w:t>3 401</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D85BEA7" w14:textId="77777777" w:rsidR="00EE2529" w:rsidRPr="00C81B84" w:rsidRDefault="00AD5E1E" w:rsidP="00C81B84">
            <w:r w:rsidRPr="00C81B84">
              <w:t>8 466</w:t>
            </w:r>
          </w:p>
        </w:tc>
      </w:tr>
      <w:tr w:rsidR="00EE2529" w:rsidRPr="00C81B84" w14:paraId="53FE8F03" w14:textId="77777777">
        <w:trPr>
          <w:trHeight w:val="640"/>
        </w:trPr>
        <w:tc>
          <w:tcPr>
            <w:tcW w:w="580" w:type="dxa"/>
            <w:tcBorders>
              <w:top w:val="nil"/>
              <w:left w:val="nil"/>
              <w:bottom w:val="nil"/>
              <w:right w:val="nil"/>
            </w:tcBorders>
            <w:tcMar>
              <w:top w:w="128" w:type="dxa"/>
              <w:left w:w="43" w:type="dxa"/>
              <w:bottom w:w="43" w:type="dxa"/>
              <w:right w:w="43" w:type="dxa"/>
            </w:tcMar>
          </w:tcPr>
          <w:p w14:paraId="5109A1D3"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99201ED"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160DEF9" w14:textId="77777777" w:rsidR="00EE2529" w:rsidRPr="00C81B84" w:rsidRDefault="00AD5E1E" w:rsidP="00C81B84">
            <w:r w:rsidRPr="00C81B84">
              <w:t>Forsvarsdepartementet: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56FCA8" w14:textId="77777777" w:rsidR="00EE2529" w:rsidRPr="00C81B84" w:rsidRDefault="00AD5E1E" w:rsidP="00C81B84">
            <w:r w:rsidRPr="00C81B84">
              <w:t>3 096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2778C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551F3B1" w14:textId="77777777" w:rsidR="00EE2529" w:rsidRPr="00C81B84" w:rsidRDefault="00AD5E1E" w:rsidP="00C81B84">
            <w:r w:rsidRPr="00C81B84">
              <w:t>3 096</w:t>
            </w:r>
          </w:p>
        </w:tc>
      </w:tr>
      <w:tr w:rsidR="00EE2529" w:rsidRPr="00C81B84" w14:paraId="46491E86" w14:textId="77777777">
        <w:trPr>
          <w:trHeight w:val="380"/>
        </w:trPr>
        <w:tc>
          <w:tcPr>
            <w:tcW w:w="580" w:type="dxa"/>
            <w:tcBorders>
              <w:top w:val="nil"/>
              <w:left w:val="nil"/>
              <w:bottom w:val="nil"/>
              <w:right w:val="nil"/>
            </w:tcBorders>
            <w:tcMar>
              <w:top w:w="128" w:type="dxa"/>
              <w:left w:w="43" w:type="dxa"/>
              <w:bottom w:w="43" w:type="dxa"/>
              <w:right w:w="43" w:type="dxa"/>
            </w:tcMar>
          </w:tcPr>
          <w:p w14:paraId="67C14B64"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762B58"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969BE03" w14:textId="77777777" w:rsidR="00EE2529" w:rsidRPr="00C81B84" w:rsidRDefault="00AD5E1E" w:rsidP="00C81B84">
            <w:r w:rsidRPr="00C81B84">
              <w:t>Forsvarsdepartementet: IKT-virksomhet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AB5A6C" w14:textId="77777777" w:rsidR="00EE2529" w:rsidRPr="00C81B84" w:rsidRDefault="00AD5E1E" w:rsidP="00C81B84">
            <w:r w:rsidRPr="00C81B84">
              <w:t>16 190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0B8B93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9A5BCCE" w14:textId="77777777" w:rsidR="00EE2529" w:rsidRPr="00C81B84" w:rsidRDefault="00AD5E1E" w:rsidP="00C81B84">
            <w:r w:rsidRPr="00C81B84">
              <w:t>16 190</w:t>
            </w:r>
          </w:p>
        </w:tc>
      </w:tr>
      <w:tr w:rsidR="00EE2529" w:rsidRPr="00C81B84" w14:paraId="67438BAD" w14:textId="77777777">
        <w:trPr>
          <w:trHeight w:val="640"/>
        </w:trPr>
        <w:tc>
          <w:tcPr>
            <w:tcW w:w="580" w:type="dxa"/>
            <w:tcBorders>
              <w:top w:val="nil"/>
              <w:left w:val="nil"/>
              <w:bottom w:val="nil"/>
              <w:right w:val="nil"/>
            </w:tcBorders>
            <w:tcMar>
              <w:top w:w="128" w:type="dxa"/>
              <w:left w:w="43" w:type="dxa"/>
              <w:bottom w:w="43" w:type="dxa"/>
              <w:right w:w="43" w:type="dxa"/>
            </w:tcMar>
          </w:tcPr>
          <w:p w14:paraId="7E24E5E6"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894A5FC" w14:textId="77777777" w:rsidR="00EE2529" w:rsidRPr="00C81B84" w:rsidRDefault="00AD5E1E" w:rsidP="00C81B84">
            <w:r w:rsidRPr="00C81B84">
              <w:t>43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9B09116" w14:textId="77777777" w:rsidR="00EE2529" w:rsidRPr="00C81B84" w:rsidRDefault="00AD5E1E" w:rsidP="00C81B84">
            <w:r w:rsidRPr="00C81B84">
              <w:t>Forsvarsdepartementet: Til disposisjon for Forsvarsdepartementet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BAB8FA" w14:textId="77777777" w:rsidR="00EE2529" w:rsidRPr="00C81B84" w:rsidRDefault="00AD5E1E" w:rsidP="00C81B84">
            <w:r w:rsidRPr="00C81B84">
              <w:t>188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75753A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31A2E9" w14:textId="77777777" w:rsidR="00EE2529" w:rsidRPr="00C81B84" w:rsidRDefault="00AD5E1E" w:rsidP="00C81B84">
            <w:r w:rsidRPr="00C81B84">
              <w:t>188</w:t>
            </w:r>
          </w:p>
        </w:tc>
      </w:tr>
      <w:tr w:rsidR="00EE2529" w:rsidRPr="00C81B84" w14:paraId="3205E5E1" w14:textId="77777777">
        <w:trPr>
          <w:trHeight w:val="640"/>
        </w:trPr>
        <w:tc>
          <w:tcPr>
            <w:tcW w:w="580" w:type="dxa"/>
            <w:tcBorders>
              <w:top w:val="nil"/>
              <w:left w:val="nil"/>
              <w:bottom w:val="nil"/>
              <w:right w:val="nil"/>
            </w:tcBorders>
            <w:tcMar>
              <w:top w:w="128" w:type="dxa"/>
              <w:left w:w="43" w:type="dxa"/>
              <w:bottom w:w="43" w:type="dxa"/>
              <w:right w:w="43" w:type="dxa"/>
            </w:tcMar>
          </w:tcPr>
          <w:p w14:paraId="25524D2E"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167B5AD" w14:textId="77777777" w:rsidR="00EE2529" w:rsidRPr="00C81B84" w:rsidRDefault="00AD5E1E" w:rsidP="00C81B84">
            <w:r w:rsidRPr="00C81B84">
              <w:t>52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B19120" w14:textId="77777777" w:rsidR="00EE2529" w:rsidRPr="00C81B84" w:rsidRDefault="00AD5E1E" w:rsidP="00C81B84">
            <w:r w:rsidRPr="00C81B84">
              <w:t>Forsvarsdepartementet: Overføringer til statlige forvaltningsorganer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196C50" w14:textId="77777777" w:rsidR="00EE2529" w:rsidRPr="00C81B84" w:rsidRDefault="00AD5E1E" w:rsidP="00C81B84">
            <w:r w:rsidRPr="00C81B84">
              <w:t>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75D244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45DB96" w14:textId="77777777" w:rsidR="00EE2529" w:rsidRPr="00C81B84" w:rsidRDefault="00AD5E1E" w:rsidP="00C81B84">
            <w:r w:rsidRPr="00C81B84">
              <w:t>92</w:t>
            </w:r>
          </w:p>
        </w:tc>
      </w:tr>
      <w:tr w:rsidR="00EE2529" w:rsidRPr="00C81B84" w14:paraId="052805C5" w14:textId="77777777">
        <w:trPr>
          <w:trHeight w:val="640"/>
        </w:trPr>
        <w:tc>
          <w:tcPr>
            <w:tcW w:w="580" w:type="dxa"/>
            <w:tcBorders>
              <w:top w:val="nil"/>
              <w:left w:val="nil"/>
              <w:bottom w:val="nil"/>
              <w:right w:val="nil"/>
            </w:tcBorders>
            <w:tcMar>
              <w:top w:w="128" w:type="dxa"/>
              <w:left w:w="43" w:type="dxa"/>
              <w:bottom w:w="43" w:type="dxa"/>
              <w:right w:w="43" w:type="dxa"/>
            </w:tcMar>
          </w:tcPr>
          <w:p w14:paraId="2750C128"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00EDBE5"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516BB28" w14:textId="77777777" w:rsidR="00EE2529" w:rsidRPr="00C81B84" w:rsidRDefault="00AD5E1E" w:rsidP="00C81B84">
            <w:r w:rsidRPr="00C81B84">
              <w:t>Forsvarsdepartementet: Overføringer til kommuner og fylkeskommuner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16B4A3" w14:textId="77777777" w:rsidR="00EE2529" w:rsidRPr="00C81B84" w:rsidRDefault="00AD5E1E" w:rsidP="00C81B84">
            <w:r w:rsidRPr="00C81B84">
              <w:t>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61CB98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05D0CD" w14:textId="77777777" w:rsidR="00EE2529" w:rsidRPr="00C81B84" w:rsidRDefault="00AD5E1E" w:rsidP="00C81B84">
            <w:r w:rsidRPr="00C81B84">
              <w:t>36</w:t>
            </w:r>
          </w:p>
        </w:tc>
      </w:tr>
      <w:tr w:rsidR="00EE2529" w:rsidRPr="00C81B84" w14:paraId="6A7D5244" w14:textId="77777777">
        <w:trPr>
          <w:trHeight w:val="640"/>
        </w:trPr>
        <w:tc>
          <w:tcPr>
            <w:tcW w:w="580" w:type="dxa"/>
            <w:tcBorders>
              <w:top w:val="nil"/>
              <w:left w:val="nil"/>
              <w:bottom w:val="nil"/>
              <w:right w:val="nil"/>
            </w:tcBorders>
            <w:tcMar>
              <w:top w:w="128" w:type="dxa"/>
              <w:left w:w="43" w:type="dxa"/>
              <w:bottom w:w="43" w:type="dxa"/>
              <w:right w:w="43" w:type="dxa"/>
            </w:tcMar>
          </w:tcPr>
          <w:p w14:paraId="6B71FA01"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90F559"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2109E8" w14:textId="77777777" w:rsidR="00EE2529" w:rsidRPr="00C81B84" w:rsidRDefault="00AD5E1E" w:rsidP="00C81B84">
            <w:r w:rsidRPr="00C81B84">
              <w:t>Forsvarsdepartementet: Overføringer til andre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85FA6D" w14:textId="77777777" w:rsidR="00EE2529" w:rsidRPr="00C81B84" w:rsidRDefault="00AD5E1E" w:rsidP="00C81B84">
            <w:r w:rsidRPr="00C81B84">
              <w:t>1 756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EE4E5B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E4D6736" w14:textId="77777777" w:rsidR="00EE2529" w:rsidRPr="00C81B84" w:rsidRDefault="00AD5E1E" w:rsidP="00C81B84">
            <w:r w:rsidRPr="00C81B84">
              <w:t>1 756</w:t>
            </w:r>
          </w:p>
        </w:tc>
      </w:tr>
      <w:tr w:rsidR="00EE2529" w:rsidRPr="00C81B84" w14:paraId="5CED0076" w14:textId="77777777">
        <w:trPr>
          <w:trHeight w:val="640"/>
        </w:trPr>
        <w:tc>
          <w:tcPr>
            <w:tcW w:w="580" w:type="dxa"/>
            <w:tcBorders>
              <w:top w:val="nil"/>
              <w:left w:val="nil"/>
              <w:bottom w:val="nil"/>
              <w:right w:val="nil"/>
            </w:tcBorders>
            <w:tcMar>
              <w:top w:w="128" w:type="dxa"/>
              <w:left w:w="43" w:type="dxa"/>
              <w:bottom w:w="43" w:type="dxa"/>
              <w:right w:w="43" w:type="dxa"/>
            </w:tcMar>
          </w:tcPr>
          <w:p w14:paraId="64C9D7C3"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E67449C"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BFD64F" w14:textId="77777777" w:rsidR="00EE2529" w:rsidRPr="00C81B84" w:rsidRDefault="00AD5E1E" w:rsidP="00C81B84">
            <w:r w:rsidRPr="00C81B84">
              <w:t>Forsvarsdepartementet: Forskning og utvikling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8D7309" w14:textId="77777777" w:rsidR="00EE2529" w:rsidRPr="00C81B84" w:rsidRDefault="00AD5E1E" w:rsidP="00C81B84">
            <w:r w:rsidRPr="00C81B84">
              <w:t>2 053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82EE0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EF30AAA" w14:textId="77777777" w:rsidR="00EE2529" w:rsidRPr="00C81B84" w:rsidRDefault="00AD5E1E" w:rsidP="00C81B84">
            <w:r w:rsidRPr="00C81B84">
              <w:t>2 053</w:t>
            </w:r>
          </w:p>
        </w:tc>
      </w:tr>
      <w:tr w:rsidR="00EE2529" w:rsidRPr="00C81B84" w14:paraId="6DD7CC02" w14:textId="77777777">
        <w:trPr>
          <w:trHeight w:val="640"/>
        </w:trPr>
        <w:tc>
          <w:tcPr>
            <w:tcW w:w="580" w:type="dxa"/>
            <w:tcBorders>
              <w:top w:val="nil"/>
              <w:left w:val="nil"/>
              <w:bottom w:val="nil"/>
              <w:right w:val="nil"/>
            </w:tcBorders>
            <w:tcMar>
              <w:top w:w="128" w:type="dxa"/>
              <w:left w:w="43" w:type="dxa"/>
              <w:bottom w:w="43" w:type="dxa"/>
              <w:right w:w="43" w:type="dxa"/>
            </w:tcMar>
          </w:tcPr>
          <w:p w14:paraId="0B378D81" w14:textId="77777777" w:rsidR="00EE2529" w:rsidRPr="00C81B84" w:rsidRDefault="00AD5E1E" w:rsidP="00C81B84">
            <w:r w:rsidRPr="00C81B84">
              <w:t>1700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3C5125"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01FCFD" w14:textId="77777777" w:rsidR="00EE2529" w:rsidRPr="00C81B84" w:rsidRDefault="00AD5E1E" w:rsidP="00C81B84">
            <w:r w:rsidRPr="00C81B84">
              <w:t>Forsvarsdepartementet: Norges tilskudd til NATOs og internasjonale driftsbudsjetter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D535C2F" w14:textId="77777777" w:rsidR="00EE2529" w:rsidRPr="00C81B84" w:rsidRDefault="00AD5E1E" w:rsidP="00C81B84">
            <w:r w:rsidRPr="00C81B84">
              <w:t>13 955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0474F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0079479" w14:textId="77777777" w:rsidR="00EE2529" w:rsidRPr="00C81B84" w:rsidRDefault="00AD5E1E" w:rsidP="00C81B84">
            <w:r w:rsidRPr="00C81B84">
              <w:t>13 955</w:t>
            </w:r>
          </w:p>
        </w:tc>
      </w:tr>
      <w:tr w:rsidR="00EE2529" w:rsidRPr="00C81B84" w14:paraId="0C5DBAD3" w14:textId="77777777">
        <w:trPr>
          <w:trHeight w:val="640"/>
        </w:trPr>
        <w:tc>
          <w:tcPr>
            <w:tcW w:w="580" w:type="dxa"/>
            <w:tcBorders>
              <w:top w:val="nil"/>
              <w:left w:val="nil"/>
              <w:bottom w:val="nil"/>
              <w:right w:val="nil"/>
            </w:tcBorders>
            <w:tcMar>
              <w:top w:w="128" w:type="dxa"/>
              <w:left w:w="43" w:type="dxa"/>
              <w:bottom w:w="43" w:type="dxa"/>
              <w:right w:w="43" w:type="dxa"/>
            </w:tcMar>
          </w:tcPr>
          <w:p w14:paraId="0ABA51DB" w14:textId="77777777" w:rsidR="00EE2529" w:rsidRPr="00C81B84" w:rsidRDefault="00AD5E1E" w:rsidP="00C81B84">
            <w:r w:rsidRPr="00C81B84">
              <w:t>1710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E2EC0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4861F4A" w14:textId="77777777" w:rsidR="00EE2529" w:rsidRPr="00C81B84" w:rsidRDefault="00AD5E1E" w:rsidP="00C81B84">
            <w:r w:rsidRPr="00C81B84">
              <w:t>Forsvarsbygg og nybygg og nyanlegg: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86B23B0" w14:textId="77777777" w:rsidR="00EE2529" w:rsidRPr="00C81B84" w:rsidRDefault="00AD5E1E" w:rsidP="00C81B84">
            <w:r w:rsidRPr="00C81B84">
              <w:t>119 483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144ED8E" w14:textId="77777777" w:rsidR="00EE2529" w:rsidRPr="00C81B84" w:rsidRDefault="00AD5E1E" w:rsidP="00C81B84">
            <w:r w:rsidRPr="00C81B84">
              <w:t>9 965</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C5A3986" w14:textId="77777777" w:rsidR="00EE2529" w:rsidRPr="00C81B84" w:rsidRDefault="00AD5E1E" w:rsidP="00C81B84">
            <w:r w:rsidRPr="00C81B84">
              <w:t>129 448</w:t>
            </w:r>
          </w:p>
        </w:tc>
      </w:tr>
      <w:tr w:rsidR="00EE2529" w:rsidRPr="00C81B84" w14:paraId="7723E3B9" w14:textId="77777777">
        <w:trPr>
          <w:trHeight w:val="640"/>
        </w:trPr>
        <w:tc>
          <w:tcPr>
            <w:tcW w:w="580" w:type="dxa"/>
            <w:tcBorders>
              <w:top w:val="nil"/>
              <w:left w:val="nil"/>
              <w:bottom w:val="nil"/>
              <w:right w:val="nil"/>
            </w:tcBorders>
            <w:tcMar>
              <w:top w:w="128" w:type="dxa"/>
              <w:left w:w="43" w:type="dxa"/>
              <w:bottom w:w="43" w:type="dxa"/>
              <w:right w:w="43" w:type="dxa"/>
            </w:tcMar>
          </w:tcPr>
          <w:p w14:paraId="02D4EEC6" w14:textId="77777777" w:rsidR="00EE2529" w:rsidRPr="00C81B84" w:rsidRDefault="00AD5E1E" w:rsidP="00C81B84">
            <w:r w:rsidRPr="00C81B84">
              <w:t>1710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DD8C54C" w14:textId="77777777" w:rsidR="00EE2529" w:rsidRPr="00C81B84" w:rsidRDefault="00AD5E1E" w:rsidP="00C81B84">
            <w:r w:rsidRPr="00C81B84">
              <w:t>47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015C443" w14:textId="77777777" w:rsidR="00EE2529" w:rsidRPr="00C81B84" w:rsidRDefault="00AD5E1E" w:rsidP="00C81B84">
            <w:r w:rsidRPr="00C81B84">
              <w:t>Forsvarsbygg og nybygg og nyanlegg: Nybygg og nyanlegg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E170C0B" w14:textId="77777777" w:rsidR="00EE2529" w:rsidRPr="00C81B84" w:rsidRDefault="00AD5E1E" w:rsidP="00C81B84">
            <w:r w:rsidRPr="00C81B84">
              <w:t>125 412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535C35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A937CB5" w14:textId="77777777" w:rsidR="00EE2529" w:rsidRPr="00C81B84" w:rsidRDefault="00AD5E1E" w:rsidP="00C81B84">
            <w:r w:rsidRPr="00C81B84">
              <w:t>125 412</w:t>
            </w:r>
          </w:p>
        </w:tc>
      </w:tr>
      <w:tr w:rsidR="00EE2529" w:rsidRPr="00C81B84" w14:paraId="6ABDBF71" w14:textId="77777777">
        <w:trPr>
          <w:trHeight w:val="640"/>
        </w:trPr>
        <w:tc>
          <w:tcPr>
            <w:tcW w:w="580" w:type="dxa"/>
            <w:tcBorders>
              <w:top w:val="nil"/>
              <w:left w:val="nil"/>
              <w:bottom w:val="nil"/>
              <w:right w:val="nil"/>
            </w:tcBorders>
            <w:tcMar>
              <w:top w:w="128" w:type="dxa"/>
              <w:left w:w="43" w:type="dxa"/>
              <w:bottom w:w="43" w:type="dxa"/>
              <w:right w:w="43" w:type="dxa"/>
            </w:tcMar>
          </w:tcPr>
          <w:p w14:paraId="36E42459" w14:textId="77777777" w:rsidR="00EE2529" w:rsidRPr="00C81B84" w:rsidRDefault="00AD5E1E" w:rsidP="00C81B84">
            <w:r w:rsidRPr="00C81B84">
              <w:t>1716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95332C9" w14:textId="77777777" w:rsidR="00EE2529" w:rsidRPr="00C81B84" w:rsidRDefault="00AD5E1E" w:rsidP="00C81B84">
            <w:r w:rsidRPr="00C81B84">
              <w:t>51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7D03BA9" w14:textId="77777777" w:rsidR="00EE2529" w:rsidRPr="00C81B84" w:rsidRDefault="00AD5E1E" w:rsidP="00C81B84">
            <w:r w:rsidRPr="00C81B84">
              <w:t>Forsvarets forskningsinstitutt: Tilskudd til Forsvarets forskningsinstitutt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8D98C9" w14:textId="77777777" w:rsidR="00EE2529" w:rsidRPr="00C81B84" w:rsidRDefault="00AD5E1E" w:rsidP="00C81B84">
            <w:r w:rsidRPr="00C81B84">
              <w:t>5 138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2B416B" w14:textId="77777777" w:rsidR="00EE2529" w:rsidRPr="00C81B84" w:rsidRDefault="00AD5E1E" w:rsidP="00C81B84">
            <w:r w:rsidRPr="00C81B84">
              <w:t>9 106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7797D03" w14:textId="77777777" w:rsidR="00EE2529" w:rsidRPr="00C81B84" w:rsidRDefault="00AD5E1E" w:rsidP="00C81B84">
            <w:r w:rsidRPr="00C81B84">
              <w:t>14 244</w:t>
            </w:r>
          </w:p>
        </w:tc>
      </w:tr>
      <w:tr w:rsidR="00EE2529" w:rsidRPr="00C81B84" w14:paraId="786B5529" w14:textId="77777777">
        <w:trPr>
          <w:trHeight w:val="380"/>
        </w:trPr>
        <w:tc>
          <w:tcPr>
            <w:tcW w:w="580" w:type="dxa"/>
            <w:tcBorders>
              <w:top w:val="nil"/>
              <w:left w:val="nil"/>
              <w:bottom w:val="nil"/>
              <w:right w:val="nil"/>
            </w:tcBorders>
            <w:tcMar>
              <w:top w:w="128" w:type="dxa"/>
              <w:left w:w="43" w:type="dxa"/>
              <w:bottom w:w="43" w:type="dxa"/>
              <w:right w:w="43" w:type="dxa"/>
            </w:tcMar>
          </w:tcPr>
          <w:p w14:paraId="0C664CB6" w14:textId="77777777" w:rsidR="00EE2529" w:rsidRPr="00C81B84" w:rsidRDefault="00AD5E1E" w:rsidP="00C81B84">
            <w:r w:rsidRPr="00C81B84">
              <w:t>1720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99A2DB"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0098300" w14:textId="77777777" w:rsidR="00EE2529" w:rsidRPr="00C81B84" w:rsidRDefault="00AD5E1E" w:rsidP="00C81B84">
            <w:r w:rsidRPr="00C81B84">
              <w:t>Forsvaret: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F36FDD" w14:textId="77777777" w:rsidR="00EE2529" w:rsidRPr="00C81B84" w:rsidRDefault="00AD5E1E" w:rsidP="00C81B84">
            <w:r w:rsidRPr="00C81B84">
              <w:t>542 077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175B76" w14:textId="77777777" w:rsidR="00EE2529" w:rsidRPr="00C81B84" w:rsidRDefault="00AD5E1E" w:rsidP="00C81B84">
            <w:r w:rsidRPr="00C81B84">
              <w:t>140 396</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81C801A" w14:textId="77777777" w:rsidR="00EE2529" w:rsidRPr="00C81B84" w:rsidRDefault="00AD5E1E" w:rsidP="00C81B84">
            <w:r w:rsidRPr="00C81B84">
              <w:t>682 473</w:t>
            </w:r>
          </w:p>
        </w:tc>
      </w:tr>
      <w:tr w:rsidR="00EE2529" w:rsidRPr="00C81B84" w14:paraId="14A17D88" w14:textId="77777777">
        <w:trPr>
          <w:trHeight w:val="380"/>
        </w:trPr>
        <w:tc>
          <w:tcPr>
            <w:tcW w:w="580" w:type="dxa"/>
            <w:tcBorders>
              <w:top w:val="nil"/>
              <w:left w:val="nil"/>
              <w:bottom w:val="nil"/>
              <w:right w:val="nil"/>
            </w:tcBorders>
            <w:tcMar>
              <w:top w:w="128" w:type="dxa"/>
              <w:left w:w="43" w:type="dxa"/>
              <w:bottom w:w="43" w:type="dxa"/>
              <w:right w:w="43" w:type="dxa"/>
            </w:tcMar>
          </w:tcPr>
          <w:p w14:paraId="48AF0B0B" w14:textId="77777777" w:rsidR="00EE2529" w:rsidRPr="00C81B84" w:rsidRDefault="00AD5E1E" w:rsidP="00C81B84">
            <w:r w:rsidRPr="00C81B84">
              <w:t>1720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E47764A"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91F829" w14:textId="77777777" w:rsidR="00EE2529" w:rsidRPr="00C81B84" w:rsidRDefault="00AD5E1E" w:rsidP="00C81B84">
            <w:r w:rsidRPr="00C81B84">
              <w:t>Forsvaret: Overføringer til andre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E9F95C" w14:textId="77777777" w:rsidR="00EE2529" w:rsidRPr="00C81B84" w:rsidRDefault="00AD5E1E" w:rsidP="00C81B84">
            <w:r w:rsidRPr="00C81B84">
              <w:t>946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102EA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EDB0D7E" w14:textId="77777777" w:rsidR="00EE2529" w:rsidRPr="00C81B84" w:rsidRDefault="00AD5E1E" w:rsidP="00C81B84">
            <w:r w:rsidRPr="00C81B84">
              <w:t>946</w:t>
            </w:r>
          </w:p>
        </w:tc>
      </w:tr>
      <w:tr w:rsidR="00EE2529" w:rsidRPr="00C81B84" w14:paraId="35F49323" w14:textId="77777777">
        <w:trPr>
          <w:trHeight w:val="640"/>
        </w:trPr>
        <w:tc>
          <w:tcPr>
            <w:tcW w:w="580" w:type="dxa"/>
            <w:tcBorders>
              <w:top w:val="nil"/>
              <w:left w:val="nil"/>
              <w:bottom w:val="nil"/>
              <w:right w:val="nil"/>
            </w:tcBorders>
            <w:tcMar>
              <w:top w:w="128" w:type="dxa"/>
              <w:left w:w="43" w:type="dxa"/>
              <w:bottom w:w="43" w:type="dxa"/>
              <w:right w:w="43" w:type="dxa"/>
            </w:tcMar>
          </w:tcPr>
          <w:p w14:paraId="12598D52" w14:textId="77777777" w:rsidR="00EE2529" w:rsidRPr="00C81B84" w:rsidRDefault="00AD5E1E" w:rsidP="00C81B84">
            <w:r w:rsidRPr="00C81B84">
              <w:t>1735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08F3E23"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24F72CB" w14:textId="77777777" w:rsidR="00EE2529" w:rsidRPr="00C81B84" w:rsidRDefault="00AD5E1E" w:rsidP="00C81B84">
            <w:r w:rsidRPr="00C81B84">
              <w:t>Etterretningstjenesten: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F3CAC9" w14:textId="77777777" w:rsidR="00EE2529" w:rsidRPr="00C81B84" w:rsidRDefault="00AD5E1E" w:rsidP="00C81B84">
            <w:r w:rsidRPr="00C81B84">
              <w:t>14 852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FB75038"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68D4DF5" w14:textId="77777777" w:rsidR="00EE2529" w:rsidRPr="00C81B84" w:rsidRDefault="00AD5E1E" w:rsidP="00C81B84">
            <w:r w:rsidRPr="00C81B84">
              <w:t>14 852</w:t>
            </w:r>
          </w:p>
        </w:tc>
      </w:tr>
      <w:tr w:rsidR="00EE2529" w:rsidRPr="00C81B84" w14:paraId="11A514D8" w14:textId="77777777">
        <w:trPr>
          <w:trHeight w:val="640"/>
        </w:trPr>
        <w:tc>
          <w:tcPr>
            <w:tcW w:w="580" w:type="dxa"/>
            <w:tcBorders>
              <w:top w:val="nil"/>
              <w:left w:val="nil"/>
              <w:bottom w:val="nil"/>
              <w:right w:val="nil"/>
            </w:tcBorders>
            <w:tcMar>
              <w:top w:w="128" w:type="dxa"/>
              <w:left w:w="43" w:type="dxa"/>
              <w:bottom w:w="43" w:type="dxa"/>
              <w:right w:w="43" w:type="dxa"/>
            </w:tcMar>
          </w:tcPr>
          <w:p w14:paraId="02BD651C" w14:textId="77777777" w:rsidR="00EE2529" w:rsidRPr="00C81B84" w:rsidRDefault="00AD5E1E" w:rsidP="00C81B84">
            <w:r w:rsidRPr="00C81B84">
              <w:t>1760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6DC89E9"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A385F7" w14:textId="77777777" w:rsidR="00EE2529" w:rsidRPr="00C81B84" w:rsidRDefault="00AD5E1E" w:rsidP="00C81B84">
            <w:r w:rsidRPr="00C81B84">
              <w:t>Forsvarsmateriell og større anskaffelser og vedlikehold: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5728CD" w14:textId="77777777" w:rsidR="00EE2529" w:rsidRPr="00C81B84" w:rsidRDefault="00AD5E1E" w:rsidP="00C81B84">
            <w:r w:rsidRPr="00C81B84">
              <w:t>18 906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C512AC" w14:textId="77777777" w:rsidR="00EE2529" w:rsidRPr="00C81B84" w:rsidRDefault="00AD5E1E" w:rsidP="00C81B84">
            <w:r w:rsidRPr="00C81B84">
              <w:t>8 843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A6A0DED" w14:textId="77777777" w:rsidR="00EE2529" w:rsidRPr="00C81B84" w:rsidRDefault="00AD5E1E" w:rsidP="00C81B84">
            <w:r w:rsidRPr="00C81B84">
              <w:t>27 749</w:t>
            </w:r>
          </w:p>
        </w:tc>
      </w:tr>
      <w:tr w:rsidR="00EE2529" w:rsidRPr="00C81B84" w14:paraId="5F1E9F23" w14:textId="77777777">
        <w:trPr>
          <w:trHeight w:val="880"/>
        </w:trPr>
        <w:tc>
          <w:tcPr>
            <w:tcW w:w="580" w:type="dxa"/>
            <w:tcBorders>
              <w:top w:val="nil"/>
              <w:left w:val="nil"/>
              <w:bottom w:val="nil"/>
              <w:right w:val="nil"/>
            </w:tcBorders>
            <w:tcMar>
              <w:top w:w="128" w:type="dxa"/>
              <w:left w:w="43" w:type="dxa"/>
              <w:bottom w:w="43" w:type="dxa"/>
              <w:right w:w="43" w:type="dxa"/>
            </w:tcMar>
          </w:tcPr>
          <w:p w14:paraId="051D4A7C" w14:textId="77777777" w:rsidR="00EE2529" w:rsidRPr="00C81B84" w:rsidRDefault="00AD5E1E" w:rsidP="00C81B84">
            <w:r w:rsidRPr="00C81B84">
              <w:t>1760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FBF2A5F" w14:textId="77777777" w:rsidR="00EE2529" w:rsidRPr="00C81B84" w:rsidRDefault="00AD5E1E" w:rsidP="00C81B84">
            <w:r w:rsidRPr="00C81B84">
              <w:t>44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3C9689B" w14:textId="77777777" w:rsidR="00EE2529" w:rsidRPr="00C81B84" w:rsidRDefault="00AD5E1E" w:rsidP="00C81B84">
            <w:r w:rsidRPr="00C81B84">
              <w:t>Forsvarsmateriell og større anskaffelser og vedlikehold: Fellesfinansierte investeringer, nasjonalfinansiert andel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0BF0A4F" w14:textId="77777777" w:rsidR="00EE2529" w:rsidRPr="00C81B84" w:rsidRDefault="00AD5E1E" w:rsidP="00C81B84">
            <w:r w:rsidRPr="00C81B84">
              <w:t>4 638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FB1FE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03213B" w14:textId="77777777" w:rsidR="00EE2529" w:rsidRPr="00C81B84" w:rsidRDefault="00AD5E1E" w:rsidP="00C81B84">
            <w:r w:rsidRPr="00C81B84">
              <w:t>4 638</w:t>
            </w:r>
          </w:p>
        </w:tc>
      </w:tr>
      <w:tr w:rsidR="00EE2529" w:rsidRPr="00C81B84" w14:paraId="2C240A93" w14:textId="77777777">
        <w:trPr>
          <w:trHeight w:val="880"/>
        </w:trPr>
        <w:tc>
          <w:tcPr>
            <w:tcW w:w="580" w:type="dxa"/>
            <w:tcBorders>
              <w:top w:val="nil"/>
              <w:left w:val="nil"/>
              <w:bottom w:val="nil"/>
              <w:right w:val="nil"/>
            </w:tcBorders>
            <w:tcMar>
              <w:top w:w="128" w:type="dxa"/>
              <w:left w:w="43" w:type="dxa"/>
              <w:bottom w:w="43" w:type="dxa"/>
              <w:right w:w="43" w:type="dxa"/>
            </w:tcMar>
          </w:tcPr>
          <w:p w14:paraId="34CBDF3A" w14:textId="77777777" w:rsidR="00EE2529" w:rsidRPr="00C81B84" w:rsidRDefault="00AD5E1E" w:rsidP="00C81B84">
            <w:r w:rsidRPr="00C81B84">
              <w:t>1760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C3F81ED"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680A01" w14:textId="77777777" w:rsidR="00EE2529" w:rsidRPr="00C81B84" w:rsidRDefault="00AD5E1E" w:rsidP="00C81B84">
            <w:r w:rsidRPr="00C81B84">
              <w:t>Forsvarsmateriell og større anskaffelser og vedlikehold: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154CF4F" w14:textId="77777777" w:rsidR="00EE2529" w:rsidRPr="00C81B84" w:rsidRDefault="00AD5E1E" w:rsidP="00C81B84">
            <w:r w:rsidRPr="00C81B84">
              <w:t>659 792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A1E8C9"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76C2DC1" w14:textId="77777777" w:rsidR="00EE2529" w:rsidRPr="00C81B84" w:rsidRDefault="00AD5E1E" w:rsidP="00C81B84">
            <w:r w:rsidRPr="00C81B84">
              <w:t>659 792</w:t>
            </w:r>
          </w:p>
        </w:tc>
      </w:tr>
      <w:tr w:rsidR="00EE2529" w:rsidRPr="00C81B84" w14:paraId="726D1FB4" w14:textId="77777777">
        <w:trPr>
          <w:trHeight w:val="1140"/>
        </w:trPr>
        <w:tc>
          <w:tcPr>
            <w:tcW w:w="580" w:type="dxa"/>
            <w:tcBorders>
              <w:top w:val="nil"/>
              <w:left w:val="nil"/>
              <w:bottom w:val="nil"/>
              <w:right w:val="nil"/>
            </w:tcBorders>
            <w:tcMar>
              <w:top w:w="128" w:type="dxa"/>
              <w:left w:w="43" w:type="dxa"/>
              <w:bottom w:w="43" w:type="dxa"/>
              <w:right w:w="43" w:type="dxa"/>
            </w:tcMar>
          </w:tcPr>
          <w:p w14:paraId="7DB66B7C" w14:textId="77777777" w:rsidR="00EE2529" w:rsidRPr="00C81B84" w:rsidRDefault="00AD5E1E" w:rsidP="00C81B84">
            <w:r w:rsidRPr="00C81B84">
              <w:t>1760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467C31"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173F49" w14:textId="77777777" w:rsidR="00EE2529" w:rsidRPr="00C81B84" w:rsidRDefault="00AD5E1E" w:rsidP="00C81B84">
            <w:r w:rsidRPr="00C81B84">
              <w:t>Forsvarsmateriell og større anskaffelser og vedlikehold: Fellesfinansierte investeringer, Norges tilskudd til NATOs investeringsprogram for sikkerhet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FE3CB67" w14:textId="77777777" w:rsidR="00EE2529" w:rsidRPr="00C81B84" w:rsidRDefault="00AD5E1E" w:rsidP="00C81B84">
            <w:r w:rsidRPr="00C81B84">
              <w:t>2 632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FF203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6847444" w14:textId="77777777" w:rsidR="00EE2529" w:rsidRPr="00C81B84" w:rsidRDefault="00AD5E1E" w:rsidP="00C81B84">
            <w:r w:rsidRPr="00C81B84">
              <w:t>2 632</w:t>
            </w:r>
          </w:p>
        </w:tc>
      </w:tr>
      <w:tr w:rsidR="00EE2529" w:rsidRPr="00C81B84" w14:paraId="6F40852E"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5F6635C6" w14:textId="77777777" w:rsidR="00EE2529" w:rsidRPr="00C81B84" w:rsidRDefault="00AD5E1E" w:rsidP="00C81B84">
            <w:r w:rsidRPr="00C81B84">
              <w:t>1791</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6F29D0A8" w14:textId="77777777" w:rsidR="00EE2529" w:rsidRPr="00C81B84" w:rsidRDefault="00AD5E1E" w:rsidP="00C81B84">
            <w:r w:rsidRPr="00C81B84">
              <w:t>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236B42B" w14:textId="77777777" w:rsidR="00EE2529" w:rsidRPr="00C81B84" w:rsidRDefault="00AD5E1E" w:rsidP="00C81B84">
            <w:r w:rsidRPr="00C81B84">
              <w:t>Redningshelikoptertjenesten: Driftsutgifter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77AAA844" w14:textId="77777777" w:rsidR="00EE2529" w:rsidRPr="00C81B84" w:rsidRDefault="00AD5E1E" w:rsidP="00C81B84">
            <w:r w:rsidRPr="00C81B84">
              <w:t>3 546</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69061FF4"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2B04B92C" w14:textId="77777777" w:rsidR="00EE2529" w:rsidRPr="00C81B84" w:rsidRDefault="00AD5E1E" w:rsidP="00C81B84">
            <w:r w:rsidRPr="00C81B84">
              <w:t>3 546</w:t>
            </w:r>
          </w:p>
        </w:tc>
      </w:tr>
      <w:tr w:rsidR="00EE2529" w:rsidRPr="00C81B84" w14:paraId="5514518E"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19421865" w14:textId="77777777" w:rsidR="00EE2529" w:rsidRPr="00C81B84" w:rsidRDefault="00AD5E1E" w:rsidP="00C81B84">
            <w:r w:rsidRPr="00C81B84">
              <w:t>Forsvarsdepartementet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7AE96B6" w14:textId="77777777" w:rsidR="00EE2529" w:rsidRPr="00C81B84" w:rsidRDefault="00AD5E1E" w:rsidP="00C81B84">
            <w:r w:rsidRPr="00C81B84">
              <w:t>1 539 853</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1FD88A8D" w14:textId="77777777" w:rsidR="00EE2529" w:rsidRPr="00C81B84" w:rsidRDefault="00AD5E1E" w:rsidP="00C81B84">
            <w:r w:rsidRPr="00C81B84">
              <w:t>171 711</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148132C" w14:textId="77777777" w:rsidR="00EE2529" w:rsidRPr="00C81B84" w:rsidRDefault="00AD5E1E" w:rsidP="00C81B84">
            <w:r w:rsidRPr="00C81B84">
              <w:t>1 711 564</w:t>
            </w:r>
          </w:p>
        </w:tc>
      </w:tr>
      <w:tr w:rsidR="00EE2529" w:rsidRPr="00C81B84" w14:paraId="5F940E2C" w14:textId="77777777">
        <w:trPr>
          <w:trHeight w:val="380"/>
        </w:trPr>
        <w:tc>
          <w:tcPr>
            <w:tcW w:w="580" w:type="dxa"/>
            <w:tcBorders>
              <w:top w:val="nil"/>
              <w:left w:val="nil"/>
              <w:bottom w:val="nil"/>
              <w:right w:val="nil"/>
            </w:tcBorders>
            <w:tcMar>
              <w:top w:w="128" w:type="dxa"/>
              <w:left w:w="43" w:type="dxa"/>
              <w:bottom w:w="43" w:type="dxa"/>
              <w:right w:w="43" w:type="dxa"/>
            </w:tcMar>
          </w:tcPr>
          <w:p w14:paraId="078994DF" w14:textId="77777777" w:rsidR="00EE2529" w:rsidRPr="00C81B84" w:rsidRDefault="00AD5E1E" w:rsidP="00C81B84">
            <w:r w:rsidRPr="00C81B84">
              <w:t>1800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420F226"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EF66C0E" w14:textId="77777777" w:rsidR="00EE2529" w:rsidRPr="00C81B84" w:rsidRDefault="00AD5E1E" w:rsidP="00C81B84">
            <w:r w:rsidRPr="00C81B84">
              <w:t>Olje- og energidepartementet: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9C1D2C" w14:textId="77777777" w:rsidR="00EE2529" w:rsidRPr="00C81B84" w:rsidRDefault="00AD5E1E" w:rsidP="00C81B84">
            <w:r w:rsidRPr="00C81B84">
              <w:t>1 096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617CA6C" w14:textId="77777777" w:rsidR="00EE2529" w:rsidRPr="00C81B84" w:rsidRDefault="00AD5E1E" w:rsidP="00C81B84">
            <w:r w:rsidRPr="00C81B84">
              <w:t>1 330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BD55DF" w14:textId="77777777" w:rsidR="00EE2529" w:rsidRPr="00C81B84" w:rsidRDefault="00AD5E1E" w:rsidP="00C81B84">
            <w:r w:rsidRPr="00C81B84">
              <w:t>2 426</w:t>
            </w:r>
          </w:p>
        </w:tc>
      </w:tr>
      <w:tr w:rsidR="00EE2529" w:rsidRPr="00C81B84" w14:paraId="186C1A97" w14:textId="77777777">
        <w:trPr>
          <w:trHeight w:val="640"/>
        </w:trPr>
        <w:tc>
          <w:tcPr>
            <w:tcW w:w="580" w:type="dxa"/>
            <w:tcBorders>
              <w:top w:val="nil"/>
              <w:left w:val="nil"/>
              <w:bottom w:val="nil"/>
              <w:right w:val="nil"/>
            </w:tcBorders>
            <w:tcMar>
              <w:top w:w="128" w:type="dxa"/>
              <w:left w:w="43" w:type="dxa"/>
              <w:bottom w:w="43" w:type="dxa"/>
              <w:right w:w="43" w:type="dxa"/>
            </w:tcMar>
          </w:tcPr>
          <w:p w14:paraId="4DF096BC" w14:textId="77777777" w:rsidR="00EE2529" w:rsidRPr="00C81B84" w:rsidRDefault="00AD5E1E" w:rsidP="00C81B84">
            <w:r w:rsidRPr="00C81B84">
              <w:t>1800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D38197"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A1F48C9" w14:textId="77777777" w:rsidR="00EE2529" w:rsidRPr="00C81B84" w:rsidRDefault="00AD5E1E" w:rsidP="00C81B84">
            <w:r w:rsidRPr="00C81B84">
              <w:t>Olje- og energidepartementet: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381313" w14:textId="77777777" w:rsidR="00EE2529" w:rsidRPr="00C81B84" w:rsidRDefault="00AD5E1E" w:rsidP="00C81B84">
            <w:r w:rsidRPr="00C81B84">
              <w:t>769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B40816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4B0A9BA" w14:textId="77777777" w:rsidR="00EE2529" w:rsidRPr="00C81B84" w:rsidRDefault="00AD5E1E" w:rsidP="00C81B84">
            <w:r w:rsidRPr="00C81B84">
              <w:t>769</w:t>
            </w:r>
          </w:p>
        </w:tc>
      </w:tr>
      <w:tr w:rsidR="00EE2529" w:rsidRPr="00C81B84" w14:paraId="49919FF1" w14:textId="77777777">
        <w:trPr>
          <w:trHeight w:val="640"/>
        </w:trPr>
        <w:tc>
          <w:tcPr>
            <w:tcW w:w="580" w:type="dxa"/>
            <w:tcBorders>
              <w:top w:val="nil"/>
              <w:left w:val="nil"/>
              <w:bottom w:val="nil"/>
              <w:right w:val="nil"/>
            </w:tcBorders>
            <w:tcMar>
              <w:top w:w="128" w:type="dxa"/>
              <w:left w:w="43" w:type="dxa"/>
              <w:bottom w:w="43" w:type="dxa"/>
              <w:right w:w="43" w:type="dxa"/>
            </w:tcMar>
          </w:tcPr>
          <w:p w14:paraId="0644DA6A" w14:textId="77777777" w:rsidR="00EE2529" w:rsidRPr="00C81B84" w:rsidRDefault="00AD5E1E" w:rsidP="00C81B84">
            <w:r w:rsidRPr="00C81B84">
              <w:t>1800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A7BD9E5"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62E150" w14:textId="77777777" w:rsidR="00EE2529" w:rsidRPr="00C81B84" w:rsidRDefault="00AD5E1E" w:rsidP="00C81B84">
            <w:r w:rsidRPr="00C81B84">
              <w:t>Olje- og energidepartementet: Overføring til andre forvaltningsorganer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86A799B" w14:textId="77777777" w:rsidR="00EE2529" w:rsidRPr="00C81B84" w:rsidRDefault="00AD5E1E" w:rsidP="00C81B84">
            <w:r w:rsidRPr="00C81B84">
              <w:t>107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C7E3FC"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82089F" w14:textId="77777777" w:rsidR="00EE2529" w:rsidRPr="00C81B84" w:rsidRDefault="00AD5E1E" w:rsidP="00C81B84">
            <w:r w:rsidRPr="00C81B84">
              <w:t>107</w:t>
            </w:r>
          </w:p>
        </w:tc>
      </w:tr>
      <w:tr w:rsidR="00EE2529" w:rsidRPr="00C81B84" w14:paraId="442007CC" w14:textId="77777777">
        <w:trPr>
          <w:trHeight w:val="640"/>
        </w:trPr>
        <w:tc>
          <w:tcPr>
            <w:tcW w:w="580" w:type="dxa"/>
            <w:tcBorders>
              <w:top w:val="nil"/>
              <w:left w:val="nil"/>
              <w:bottom w:val="nil"/>
              <w:right w:val="nil"/>
            </w:tcBorders>
            <w:tcMar>
              <w:top w:w="128" w:type="dxa"/>
              <w:left w:w="43" w:type="dxa"/>
              <w:bottom w:w="43" w:type="dxa"/>
              <w:right w:w="43" w:type="dxa"/>
            </w:tcMar>
          </w:tcPr>
          <w:p w14:paraId="72B1B4C4" w14:textId="77777777" w:rsidR="00EE2529" w:rsidRPr="00C81B84" w:rsidRDefault="00AD5E1E" w:rsidP="00C81B84">
            <w:r w:rsidRPr="00C81B84">
              <w:t>1800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670C9B4"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FF6B3AA" w14:textId="77777777" w:rsidR="00EE2529" w:rsidRPr="00C81B84" w:rsidRDefault="00AD5E1E" w:rsidP="00C81B84">
            <w:r w:rsidRPr="00C81B84">
              <w:t>Olje- og energidepartementet: Norsk Oljemuseum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576037" w14:textId="77777777" w:rsidR="00EE2529" w:rsidRPr="00C81B84" w:rsidRDefault="00AD5E1E" w:rsidP="00C81B84">
            <w:r w:rsidRPr="00C81B84">
              <w:t>327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113078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215A9CD" w14:textId="77777777" w:rsidR="00EE2529" w:rsidRPr="00C81B84" w:rsidRDefault="00AD5E1E" w:rsidP="00C81B84">
            <w:r w:rsidRPr="00C81B84">
              <w:t>327</w:t>
            </w:r>
          </w:p>
        </w:tc>
      </w:tr>
      <w:tr w:rsidR="00EE2529" w:rsidRPr="00C81B84" w14:paraId="426E8235" w14:textId="77777777">
        <w:trPr>
          <w:trHeight w:val="640"/>
        </w:trPr>
        <w:tc>
          <w:tcPr>
            <w:tcW w:w="580" w:type="dxa"/>
            <w:tcBorders>
              <w:top w:val="nil"/>
              <w:left w:val="nil"/>
              <w:bottom w:val="nil"/>
              <w:right w:val="nil"/>
            </w:tcBorders>
            <w:tcMar>
              <w:top w:w="128" w:type="dxa"/>
              <w:left w:w="43" w:type="dxa"/>
              <w:bottom w:w="43" w:type="dxa"/>
              <w:right w:w="43" w:type="dxa"/>
            </w:tcMar>
          </w:tcPr>
          <w:p w14:paraId="1BD7ED5C" w14:textId="77777777" w:rsidR="00EE2529" w:rsidRPr="00C81B84" w:rsidRDefault="00AD5E1E" w:rsidP="00C81B84">
            <w:r w:rsidRPr="00C81B84">
              <w:t>1800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5B9AA81"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CEE6A9" w14:textId="77777777" w:rsidR="00EE2529" w:rsidRPr="00C81B84" w:rsidRDefault="00AD5E1E" w:rsidP="00C81B84">
            <w:r w:rsidRPr="00C81B84">
              <w:t>Olje- og energidepartementet: Tilskudd til petroleums- og energiformål</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73CC64" w14:textId="77777777" w:rsidR="00EE2529" w:rsidRPr="00C81B84" w:rsidRDefault="00AD5E1E" w:rsidP="00C81B84">
            <w:r w:rsidRPr="00C81B84">
              <w:t>85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7500D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6AE93F3" w14:textId="77777777" w:rsidR="00EE2529" w:rsidRPr="00C81B84" w:rsidRDefault="00AD5E1E" w:rsidP="00C81B84">
            <w:r w:rsidRPr="00C81B84">
              <w:t>85</w:t>
            </w:r>
          </w:p>
        </w:tc>
      </w:tr>
      <w:tr w:rsidR="00EE2529" w:rsidRPr="00C81B84" w14:paraId="3B1CCE00" w14:textId="77777777">
        <w:trPr>
          <w:trHeight w:val="380"/>
        </w:trPr>
        <w:tc>
          <w:tcPr>
            <w:tcW w:w="580" w:type="dxa"/>
            <w:tcBorders>
              <w:top w:val="nil"/>
              <w:left w:val="nil"/>
              <w:bottom w:val="nil"/>
              <w:right w:val="nil"/>
            </w:tcBorders>
            <w:tcMar>
              <w:top w:w="128" w:type="dxa"/>
              <w:left w:w="43" w:type="dxa"/>
              <w:bottom w:w="43" w:type="dxa"/>
              <w:right w:w="43" w:type="dxa"/>
            </w:tcMar>
          </w:tcPr>
          <w:p w14:paraId="2485F62F" w14:textId="77777777" w:rsidR="00EE2529" w:rsidRPr="00C81B84" w:rsidRDefault="00AD5E1E" w:rsidP="00C81B84">
            <w:r w:rsidRPr="00C81B84">
              <w:t>1810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423520"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0FCF47B" w14:textId="77777777" w:rsidR="00EE2529" w:rsidRPr="00C81B84" w:rsidRDefault="00AD5E1E" w:rsidP="00C81B84">
            <w:r w:rsidRPr="00C81B84">
              <w:t>Oljedirektoratet: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33BBCB9" w14:textId="77777777" w:rsidR="00EE2529" w:rsidRPr="00C81B84" w:rsidRDefault="00AD5E1E" w:rsidP="00C81B84">
            <w:r w:rsidRPr="00C81B84">
              <w:t>3 563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C3B4DD" w14:textId="77777777" w:rsidR="00EE2529" w:rsidRPr="00C81B84" w:rsidRDefault="00AD5E1E" w:rsidP="00C81B84">
            <w:r w:rsidRPr="00C81B84">
              <w:t>2 292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FFE5557" w14:textId="77777777" w:rsidR="00EE2529" w:rsidRPr="00C81B84" w:rsidRDefault="00AD5E1E" w:rsidP="00C81B84">
            <w:r w:rsidRPr="00C81B84">
              <w:t>5 855</w:t>
            </w:r>
          </w:p>
        </w:tc>
      </w:tr>
      <w:tr w:rsidR="00EE2529" w:rsidRPr="00C81B84" w14:paraId="6EC47887" w14:textId="77777777">
        <w:trPr>
          <w:trHeight w:val="380"/>
        </w:trPr>
        <w:tc>
          <w:tcPr>
            <w:tcW w:w="580" w:type="dxa"/>
            <w:tcBorders>
              <w:top w:val="nil"/>
              <w:left w:val="nil"/>
              <w:bottom w:val="nil"/>
              <w:right w:val="nil"/>
            </w:tcBorders>
            <w:tcMar>
              <w:top w:w="128" w:type="dxa"/>
              <w:left w:w="43" w:type="dxa"/>
              <w:bottom w:w="43" w:type="dxa"/>
              <w:right w:w="43" w:type="dxa"/>
            </w:tcMar>
          </w:tcPr>
          <w:p w14:paraId="5B179AA2" w14:textId="77777777" w:rsidR="00EE2529" w:rsidRPr="00C81B84" w:rsidRDefault="00AD5E1E" w:rsidP="00C81B84">
            <w:r w:rsidRPr="00C81B84">
              <w:t>1810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942161"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D148A0" w14:textId="77777777" w:rsidR="00EE2529" w:rsidRPr="00C81B84" w:rsidRDefault="00AD5E1E" w:rsidP="00C81B84">
            <w:r w:rsidRPr="00C81B84">
              <w:t>Oljedirektoratet: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DBF96A" w14:textId="77777777" w:rsidR="00EE2529" w:rsidRPr="00C81B84" w:rsidRDefault="00AD5E1E" w:rsidP="00C81B84">
            <w:r w:rsidRPr="00C81B84">
              <w:t>2 243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0FC48C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81AC87" w14:textId="77777777" w:rsidR="00EE2529" w:rsidRPr="00C81B84" w:rsidRDefault="00AD5E1E" w:rsidP="00C81B84">
            <w:r w:rsidRPr="00C81B84">
              <w:t>2 243</w:t>
            </w:r>
          </w:p>
        </w:tc>
      </w:tr>
      <w:tr w:rsidR="00EE2529" w:rsidRPr="00C81B84" w14:paraId="3116074C" w14:textId="77777777">
        <w:trPr>
          <w:trHeight w:val="380"/>
        </w:trPr>
        <w:tc>
          <w:tcPr>
            <w:tcW w:w="580" w:type="dxa"/>
            <w:tcBorders>
              <w:top w:val="nil"/>
              <w:left w:val="nil"/>
              <w:bottom w:val="nil"/>
              <w:right w:val="nil"/>
            </w:tcBorders>
            <w:tcMar>
              <w:top w:w="128" w:type="dxa"/>
              <w:left w:w="43" w:type="dxa"/>
              <w:bottom w:w="43" w:type="dxa"/>
              <w:right w:w="43" w:type="dxa"/>
            </w:tcMar>
          </w:tcPr>
          <w:p w14:paraId="0250C9CF" w14:textId="77777777" w:rsidR="00EE2529" w:rsidRPr="00C81B84" w:rsidRDefault="00AD5E1E" w:rsidP="00C81B84">
            <w:r w:rsidRPr="00C81B84">
              <w:t>1812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05AB9E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39BADFC" w14:textId="77777777" w:rsidR="00EE2529" w:rsidRPr="00C81B84" w:rsidRDefault="00AD5E1E" w:rsidP="00C81B84">
            <w:r w:rsidRPr="00C81B84">
              <w:t>Petroleumstilsynet: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66E9B40" w14:textId="77777777" w:rsidR="00EE2529" w:rsidRPr="00C81B84" w:rsidRDefault="00AD5E1E" w:rsidP="00C81B84">
            <w:r w:rsidRPr="00C81B84">
              <w:t>2 043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46C602" w14:textId="77777777" w:rsidR="00EE2529" w:rsidRPr="00C81B84" w:rsidRDefault="00AD5E1E" w:rsidP="00C81B84">
            <w:r w:rsidRPr="00C81B84">
              <w:t>2 632</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2719D1" w14:textId="77777777" w:rsidR="00EE2529" w:rsidRPr="00C81B84" w:rsidRDefault="00AD5E1E" w:rsidP="00C81B84">
            <w:r w:rsidRPr="00C81B84">
              <w:t>4 675</w:t>
            </w:r>
          </w:p>
        </w:tc>
      </w:tr>
      <w:tr w:rsidR="00EE2529" w:rsidRPr="00C81B84" w14:paraId="736B1DD0" w14:textId="77777777">
        <w:trPr>
          <w:trHeight w:val="380"/>
        </w:trPr>
        <w:tc>
          <w:tcPr>
            <w:tcW w:w="580" w:type="dxa"/>
            <w:tcBorders>
              <w:top w:val="nil"/>
              <w:left w:val="nil"/>
              <w:bottom w:val="nil"/>
              <w:right w:val="nil"/>
            </w:tcBorders>
            <w:tcMar>
              <w:top w:w="128" w:type="dxa"/>
              <w:left w:w="43" w:type="dxa"/>
              <w:bottom w:w="43" w:type="dxa"/>
              <w:right w:w="43" w:type="dxa"/>
            </w:tcMar>
          </w:tcPr>
          <w:p w14:paraId="3522B412" w14:textId="77777777" w:rsidR="00EE2529" w:rsidRPr="00C81B84" w:rsidRDefault="00AD5E1E" w:rsidP="00C81B84">
            <w:r w:rsidRPr="00C81B84">
              <w:t>1812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F62EFA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18FCC34" w14:textId="77777777" w:rsidR="00EE2529" w:rsidRPr="00C81B84" w:rsidRDefault="00AD5E1E" w:rsidP="00C81B84">
            <w:r w:rsidRPr="00C81B84">
              <w:t>Petroleumstilsynet: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99C320" w14:textId="77777777" w:rsidR="00EE2529" w:rsidRPr="00C81B84" w:rsidRDefault="00AD5E1E" w:rsidP="00C81B84">
            <w:r w:rsidRPr="00C81B84">
              <w:t>661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9DF9377" w14:textId="77777777" w:rsidR="00EE2529" w:rsidRPr="00C81B84" w:rsidRDefault="00AD5E1E" w:rsidP="00C81B84">
            <w:r w:rsidRPr="00C81B84">
              <w:t>39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1292B34" w14:textId="77777777" w:rsidR="00EE2529" w:rsidRPr="00C81B84" w:rsidRDefault="00AD5E1E" w:rsidP="00C81B84">
            <w:r w:rsidRPr="00C81B84">
              <w:t>700</w:t>
            </w:r>
          </w:p>
        </w:tc>
      </w:tr>
      <w:tr w:rsidR="00EE2529" w:rsidRPr="00C81B84" w14:paraId="425550CE" w14:textId="77777777">
        <w:trPr>
          <w:trHeight w:val="640"/>
        </w:trPr>
        <w:tc>
          <w:tcPr>
            <w:tcW w:w="580" w:type="dxa"/>
            <w:tcBorders>
              <w:top w:val="nil"/>
              <w:left w:val="nil"/>
              <w:bottom w:val="nil"/>
              <w:right w:val="nil"/>
            </w:tcBorders>
            <w:tcMar>
              <w:top w:w="128" w:type="dxa"/>
              <w:left w:w="43" w:type="dxa"/>
              <w:bottom w:w="43" w:type="dxa"/>
              <w:right w:w="43" w:type="dxa"/>
            </w:tcMar>
          </w:tcPr>
          <w:p w14:paraId="6F63B00B"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E657D05"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7A1FB9" w14:textId="77777777" w:rsidR="00EE2529" w:rsidRPr="00C81B84" w:rsidRDefault="00AD5E1E" w:rsidP="00C81B84">
            <w:r w:rsidRPr="00C81B84">
              <w:t>Norges vassdrags- og energidirektorat: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200686" w14:textId="77777777" w:rsidR="00EE2529" w:rsidRPr="00C81B84" w:rsidRDefault="00AD5E1E" w:rsidP="00C81B84">
            <w:r w:rsidRPr="00C81B84">
              <w:t>4 872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A72882" w14:textId="77777777" w:rsidR="00EE2529" w:rsidRPr="00C81B84" w:rsidRDefault="00AD5E1E" w:rsidP="00C81B84">
            <w:r w:rsidRPr="00C81B84">
              <w:t>2 827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8C9D74D" w14:textId="77777777" w:rsidR="00EE2529" w:rsidRPr="00C81B84" w:rsidRDefault="00AD5E1E" w:rsidP="00C81B84">
            <w:r w:rsidRPr="00C81B84">
              <w:t>7 699</w:t>
            </w:r>
          </w:p>
        </w:tc>
      </w:tr>
      <w:tr w:rsidR="00EE2529" w:rsidRPr="00C81B84" w14:paraId="5D7D05C2" w14:textId="77777777">
        <w:trPr>
          <w:trHeight w:val="640"/>
        </w:trPr>
        <w:tc>
          <w:tcPr>
            <w:tcW w:w="580" w:type="dxa"/>
            <w:tcBorders>
              <w:top w:val="nil"/>
              <w:left w:val="nil"/>
              <w:bottom w:val="nil"/>
              <w:right w:val="nil"/>
            </w:tcBorders>
            <w:tcMar>
              <w:top w:w="128" w:type="dxa"/>
              <w:left w:w="43" w:type="dxa"/>
              <w:bottom w:w="43" w:type="dxa"/>
              <w:right w:w="43" w:type="dxa"/>
            </w:tcMar>
          </w:tcPr>
          <w:p w14:paraId="5E09D2A4"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E2B552"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952D92A" w14:textId="77777777" w:rsidR="00EE2529" w:rsidRPr="00C81B84" w:rsidRDefault="00AD5E1E" w:rsidP="00C81B84">
            <w:r w:rsidRPr="00C81B84">
              <w:t>Norges vassdrags- og energidirektorat: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A61F9F3" w14:textId="77777777" w:rsidR="00EE2529" w:rsidRPr="00C81B84" w:rsidRDefault="00AD5E1E" w:rsidP="00C81B84">
            <w:r w:rsidRPr="00C81B84">
              <w:t>1 613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BBEA30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808BBA" w14:textId="77777777" w:rsidR="00EE2529" w:rsidRPr="00C81B84" w:rsidRDefault="00AD5E1E" w:rsidP="00C81B84">
            <w:r w:rsidRPr="00C81B84">
              <w:t>1 613</w:t>
            </w:r>
          </w:p>
        </w:tc>
      </w:tr>
      <w:tr w:rsidR="00EE2529" w:rsidRPr="00C81B84" w14:paraId="79BF54BD" w14:textId="77777777">
        <w:trPr>
          <w:trHeight w:val="640"/>
        </w:trPr>
        <w:tc>
          <w:tcPr>
            <w:tcW w:w="580" w:type="dxa"/>
            <w:tcBorders>
              <w:top w:val="nil"/>
              <w:left w:val="nil"/>
              <w:bottom w:val="nil"/>
              <w:right w:val="nil"/>
            </w:tcBorders>
            <w:tcMar>
              <w:top w:w="128" w:type="dxa"/>
              <w:left w:w="43" w:type="dxa"/>
              <w:bottom w:w="43" w:type="dxa"/>
              <w:right w:w="43" w:type="dxa"/>
            </w:tcMar>
          </w:tcPr>
          <w:p w14:paraId="2052BD3E"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132BE3B" w14:textId="77777777" w:rsidR="00EE2529" w:rsidRPr="00C81B84" w:rsidRDefault="00AD5E1E" w:rsidP="00C81B84">
            <w:r w:rsidRPr="00C81B84">
              <w:t>22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2B89495" w14:textId="77777777" w:rsidR="00EE2529" w:rsidRPr="00C81B84" w:rsidRDefault="00AD5E1E" w:rsidP="00C81B84">
            <w:r w:rsidRPr="00C81B84">
              <w:t>Norges vassdrags- og energidirektorat: Flom- og skredforebygging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28E5FA" w14:textId="77777777" w:rsidR="00EE2529" w:rsidRPr="00C81B84" w:rsidRDefault="00AD5E1E" w:rsidP="00C81B84">
            <w:r w:rsidRPr="00C81B84">
              <w:t>5 457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0B9D7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2A4723E" w14:textId="77777777" w:rsidR="00EE2529" w:rsidRPr="00C81B84" w:rsidRDefault="00AD5E1E" w:rsidP="00C81B84">
            <w:r w:rsidRPr="00C81B84">
              <w:t>5 457</w:t>
            </w:r>
          </w:p>
        </w:tc>
      </w:tr>
      <w:tr w:rsidR="00EE2529" w:rsidRPr="00C81B84" w14:paraId="5FA15872" w14:textId="77777777">
        <w:trPr>
          <w:trHeight w:val="640"/>
        </w:trPr>
        <w:tc>
          <w:tcPr>
            <w:tcW w:w="580" w:type="dxa"/>
            <w:tcBorders>
              <w:top w:val="nil"/>
              <w:left w:val="nil"/>
              <w:bottom w:val="nil"/>
              <w:right w:val="nil"/>
            </w:tcBorders>
            <w:tcMar>
              <w:top w:w="128" w:type="dxa"/>
              <w:left w:w="43" w:type="dxa"/>
              <w:bottom w:w="43" w:type="dxa"/>
              <w:right w:w="43" w:type="dxa"/>
            </w:tcMar>
          </w:tcPr>
          <w:p w14:paraId="3C22DAE9"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34FDFB" w14:textId="77777777" w:rsidR="00EE2529" w:rsidRPr="00C81B84" w:rsidRDefault="00AD5E1E" w:rsidP="00C81B84">
            <w:r w:rsidRPr="00C81B84">
              <w:t>26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C0037CA" w14:textId="77777777" w:rsidR="00EE2529" w:rsidRPr="00C81B84" w:rsidRDefault="00AD5E1E" w:rsidP="00C81B84">
            <w:r w:rsidRPr="00C81B84">
              <w:t>Norges vassdrags- og energidirektorat: Reguleringsmyndigheten for energi</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68FD4D"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CA404D" w14:textId="77777777" w:rsidR="00EE2529" w:rsidRPr="00C81B84" w:rsidRDefault="00AD5E1E" w:rsidP="00C81B84">
            <w:r w:rsidRPr="00C81B84">
              <w:t>297</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F118ED4" w14:textId="77777777" w:rsidR="00EE2529" w:rsidRPr="00C81B84" w:rsidRDefault="00AD5E1E" w:rsidP="00C81B84">
            <w:r w:rsidRPr="00C81B84">
              <w:t>297</w:t>
            </w:r>
          </w:p>
        </w:tc>
      </w:tr>
      <w:tr w:rsidR="00EE2529" w:rsidRPr="00C81B84" w14:paraId="2E3B5307" w14:textId="77777777">
        <w:trPr>
          <w:trHeight w:val="640"/>
        </w:trPr>
        <w:tc>
          <w:tcPr>
            <w:tcW w:w="580" w:type="dxa"/>
            <w:tcBorders>
              <w:top w:val="nil"/>
              <w:left w:val="nil"/>
              <w:bottom w:val="nil"/>
              <w:right w:val="nil"/>
            </w:tcBorders>
            <w:tcMar>
              <w:top w:w="128" w:type="dxa"/>
              <w:left w:w="43" w:type="dxa"/>
              <w:bottom w:w="43" w:type="dxa"/>
              <w:right w:w="43" w:type="dxa"/>
            </w:tcMar>
          </w:tcPr>
          <w:p w14:paraId="4BCAE9F3"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27DF5A1"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544FFF8" w14:textId="77777777" w:rsidR="00EE2529" w:rsidRPr="00C81B84" w:rsidRDefault="00AD5E1E" w:rsidP="00C81B84">
            <w:r w:rsidRPr="00C81B84">
              <w:t>Norges vassdrags- og energidirektorat: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31CCF2B" w14:textId="77777777" w:rsidR="00EE2529" w:rsidRPr="00C81B84" w:rsidRDefault="00AD5E1E" w:rsidP="00C81B84">
            <w:r w:rsidRPr="00C81B84">
              <w:t>858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448B0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79730E3" w14:textId="77777777" w:rsidR="00EE2529" w:rsidRPr="00C81B84" w:rsidRDefault="00AD5E1E" w:rsidP="00C81B84">
            <w:r w:rsidRPr="00C81B84">
              <w:t>858</w:t>
            </w:r>
          </w:p>
        </w:tc>
      </w:tr>
      <w:tr w:rsidR="00EE2529" w:rsidRPr="00C81B84" w14:paraId="2F0BB82E" w14:textId="77777777">
        <w:trPr>
          <w:trHeight w:val="640"/>
        </w:trPr>
        <w:tc>
          <w:tcPr>
            <w:tcW w:w="580" w:type="dxa"/>
            <w:tcBorders>
              <w:top w:val="nil"/>
              <w:left w:val="nil"/>
              <w:bottom w:val="nil"/>
              <w:right w:val="nil"/>
            </w:tcBorders>
            <w:tcMar>
              <w:top w:w="128" w:type="dxa"/>
              <w:left w:w="43" w:type="dxa"/>
              <w:bottom w:w="43" w:type="dxa"/>
              <w:right w:w="43" w:type="dxa"/>
            </w:tcMar>
          </w:tcPr>
          <w:p w14:paraId="34ECEFDC"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BAAD3B" w14:textId="77777777" w:rsidR="00EE2529" w:rsidRPr="00C81B84" w:rsidRDefault="00AD5E1E" w:rsidP="00C81B84">
            <w:r w:rsidRPr="00C81B84">
              <w:t>60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4946FE7" w14:textId="77777777" w:rsidR="00EE2529" w:rsidRPr="00C81B84" w:rsidRDefault="00AD5E1E" w:rsidP="00C81B84">
            <w:r w:rsidRPr="00C81B84">
              <w:t>Norges vassdrags- og energidirektorat: Tilskudd til flom- og skredforebygging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D959EA1" w14:textId="77777777" w:rsidR="00EE2529" w:rsidRPr="00C81B84" w:rsidRDefault="00AD5E1E" w:rsidP="00C81B84">
            <w:r w:rsidRPr="00C81B84">
              <w:t>2 463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F33DD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19793BF" w14:textId="77777777" w:rsidR="00EE2529" w:rsidRPr="00C81B84" w:rsidRDefault="00AD5E1E" w:rsidP="00C81B84">
            <w:r w:rsidRPr="00C81B84">
              <w:t>2 463</w:t>
            </w:r>
          </w:p>
        </w:tc>
      </w:tr>
      <w:tr w:rsidR="00EE2529" w:rsidRPr="00C81B84" w14:paraId="14BEDEB0" w14:textId="77777777">
        <w:trPr>
          <w:trHeight w:val="640"/>
        </w:trPr>
        <w:tc>
          <w:tcPr>
            <w:tcW w:w="580" w:type="dxa"/>
            <w:tcBorders>
              <w:top w:val="nil"/>
              <w:left w:val="nil"/>
              <w:bottom w:val="nil"/>
              <w:right w:val="nil"/>
            </w:tcBorders>
            <w:tcMar>
              <w:top w:w="128" w:type="dxa"/>
              <w:left w:w="43" w:type="dxa"/>
              <w:bottom w:w="43" w:type="dxa"/>
              <w:right w:w="43" w:type="dxa"/>
            </w:tcMar>
          </w:tcPr>
          <w:p w14:paraId="6FA577DE"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9F4615B"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F47B480" w14:textId="77777777" w:rsidR="00EE2529" w:rsidRPr="00C81B84" w:rsidRDefault="00AD5E1E" w:rsidP="00C81B84">
            <w:r w:rsidRPr="00C81B84">
              <w:t>Norges vassdrags- og energidirektorat: Tilskudd til flom- og skredforebygging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CE4878A" w14:textId="77777777" w:rsidR="00EE2529" w:rsidRPr="00C81B84" w:rsidRDefault="00AD5E1E" w:rsidP="00C81B84">
            <w:r w:rsidRPr="00C81B84">
              <w:t>128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630887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EF0BE3D" w14:textId="77777777" w:rsidR="00EE2529" w:rsidRPr="00C81B84" w:rsidRDefault="00AD5E1E" w:rsidP="00C81B84">
            <w:r w:rsidRPr="00C81B84">
              <w:t>128</w:t>
            </w:r>
          </w:p>
        </w:tc>
      </w:tr>
      <w:tr w:rsidR="00EE2529" w:rsidRPr="00C81B84" w14:paraId="01F9F513" w14:textId="77777777">
        <w:trPr>
          <w:trHeight w:val="640"/>
        </w:trPr>
        <w:tc>
          <w:tcPr>
            <w:tcW w:w="580" w:type="dxa"/>
            <w:tcBorders>
              <w:top w:val="nil"/>
              <w:left w:val="nil"/>
              <w:bottom w:val="nil"/>
              <w:right w:val="nil"/>
            </w:tcBorders>
            <w:tcMar>
              <w:top w:w="128" w:type="dxa"/>
              <w:left w:w="43" w:type="dxa"/>
              <w:bottom w:w="43" w:type="dxa"/>
              <w:right w:w="43" w:type="dxa"/>
            </w:tcMar>
          </w:tcPr>
          <w:p w14:paraId="7971C613"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CC8B353"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A944AB2" w14:textId="77777777" w:rsidR="00EE2529" w:rsidRPr="00C81B84" w:rsidRDefault="00AD5E1E" w:rsidP="00C81B84">
            <w:r w:rsidRPr="00C81B84">
              <w:t>Norges vassdrags- og energidirektorat: Tilskudd til utjevning av overføringstariffer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6027CD0" w14:textId="77777777" w:rsidR="00EE2529" w:rsidRPr="00C81B84" w:rsidRDefault="00AD5E1E" w:rsidP="00C81B84">
            <w:r w:rsidRPr="00C81B84">
              <w:t>427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7AEB7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A8EF88" w14:textId="77777777" w:rsidR="00EE2529" w:rsidRPr="00C81B84" w:rsidRDefault="00AD5E1E" w:rsidP="00C81B84">
            <w:r w:rsidRPr="00C81B84">
              <w:t>427</w:t>
            </w:r>
          </w:p>
        </w:tc>
      </w:tr>
      <w:tr w:rsidR="00EE2529" w:rsidRPr="00C81B84" w14:paraId="52AAF990" w14:textId="77777777">
        <w:trPr>
          <w:trHeight w:val="640"/>
        </w:trPr>
        <w:tc>
          <w:tcPr>
            <w:tcW w:w="580" w:type="dxa"/>
            <w:tcBorders>
              <w:top w:val="nil"/>
              <w:left w:val="nil"/>
              <w:bottom w:val="nil"/>
              <w:right w:val="nil"/>
            </w:tcBorders>
            <w:tcMar>
              <w:top w:w="128" w:type="dxa"/>
              <w:left w:w="43" w:type="dxa"/>
              <w:bottom w:w="43" w:type="dxa"/>
              <w:right w:w="43" w:type="dxa"/>
            </w:tcMar>
          </w:tcPr>
          <w:p w14:paraId="6D3B8402" w14:textId="77777777" w:rsidR="00EE2529" w:rsidRPr="00C81B84" w:rsidRDefault="00AD5E1E" w:rsidP="00C81B84">
            <w:r w:rsidRPr="00C81B84">
              <w:t>1820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F444415"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8F48DB5" w14:textId="77777777" w:rsidR="00EE2529" w:rsidRPr="00C81B84" w:rsidRDefault="00AD5E1E" w:rsidP="00C81B84">
            <w:r w:rsidRPr="00C81B84">
              <w:t>Norges vassdrags- og energidirektorat: Tilskudd til museums- og kulturminnetiltak</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8ED1571" w14:textId="77777777" w:rsidR="00EE2529" w:rsidRPr="00C81B84" w:rsidRDefault="00AD5E1E" w:rsidP="00C81B84">
            <w:r w:rsidRPr="00C81B84">
              <w:t>150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A5C953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CD496D4" w14:textId="77777777" w:rsidR="00EE2529" w:rsidRPr="00C81B84" w:rsidRDefault="00AD5E1E" w:rsidP="00C81B84">
            <w:r w:rsidRPr="00C81B84">
              <w:t>150</w:t>
            </w:r>
          </w:p>
        </w:tc>
      </w:tr>
      <w:tr w:rsidR="00EE2529" w:rsidRPr="00C81B84" w14:paraId="59D649CA" w14:textId="77777777">
        <w:trPr>
          <w:trHeight w:val="880"/>
        </w:trPr>
        <w:tc>
          <w:tcPr>
            <w:tcW w:w="580" w:type="dxa"/>
            <w:tcBorders>
              <w:top w:val="nil"/>
              <w:left w:val="nil"/>
              <w:bottom w:val="nil"/>
              <w:right w:val="nil"/>
            </w:tcBorders>
            <w:tcMar>
              <w:top w:w="128" w:type="dxa"/>
              <w:left w:w="43" w:type="dxa"/>
              <w:bottom w:w="43" w:type="dxa"/>
              <w:right w:w="43" w:type="dxa"/>
            </w:tcMar>
          </w:tcPr>
          <w:p w14:paraId="0434EC26" w14:textId="77777777" w:rsidR="00EE2529" w:rsidRPr="00C81B84" w:rsidRDefault="00AD5E1E" w:rsidP="00C81B84">
            <w:r w:rsidRPr="00C81B84">
              <w:t>1850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541151"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D295461" w14:textId="77777777" w:rsidR="00EE2529" w:rsidRPr="00C81B84" w:rsidRDefault="00AD5E1E" w:rsidP="00C81B84">
            <w:r w:rsidRPr="00C81B84">
              <w:t>Klima, industri og teknologi: Forskning og teknologiutvikling for fremtidens energisystem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96BBC5" w14:textId="77777777" w:rsidR="00EE2529" w:rsidRPr="00C81B84" w:rsidRDefault="00AD5E1E" w:rsidP="00C81B84">
            <w:r w:rsidRPr="00C81B84">
              <w:t>21 220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AE46B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DAAAC6" w14:textId="77777777" w:rsidR="00EE2529" w:rsidRPr="00C81B84" w:rsidRDefault="00AD5E1E" w:rsidP="00C81B84">
            <w:r w:rsidRPr="00C81B84">
              <w:t>21 220</w:t>
            </w:r>
          </w:p>
        </w:tc>
      </w:tr>
      <w:tr w:rsidR="00EE2529" w:rsidRPr="00C81B84" w14:paraId="32D1187E" w14:textId="77777777">
        <w:trPr>
          <w:trHeight w:val="380"/>
        </w:trPr>
        <w:tc>
          <w:tcPr>
            <w:tcW w:w="580" w:type="dxa"/>
            <w:tcBorders>
              <w:top w:val="nil"/>
              <w:left w:val="nil"/>
              <w:bottom w:val="nil"/>
              <w:right w:val="nil"/>
            </w:tcBorders>
            <w:tcMar>
              <w:top w:w="128" w:type="dxa"/>
              <w:left w:w="43" w:type="dxa"/>
              <w:bottom w:w="43" w:type="dxa"/>
              <w:right w:w="43" w:type="dxa"/>
            </w:tcMar>
          </w:tcPr>
          <w:p w14:paraId="0CD9BEC0" w14:textId="77777777" w:rsidR="00EE2529" w:rsidRPr="00C81B84" w:rsidRDefault="00AD5E1E" w:rsidP="00C81B84">
            <w:r w:rsidRPr="00C81B84">
              <w:t>1850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877829A"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BD9FFEC" w14:textId="77777777" w:rsidR="00EE2529" w:rsidRPr="00C81B84" w:rsidRDefault="00AD5E1E" w:rsidP="00C81B84">
            <w:r w:rsidRPr="00C81B84">
              <w:t>Klima, industri og teknologi: Gassnova SF</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53BE07E" w14:textId="77777777" w:rsidR="00EE2529" w:rsidRPr="00C81B84" w:rsidRDefault="00AD5E1E" w:rsidP="00C81B84">
            <w:r w:rsidRPr="00C81B84">
              <w:t>2 083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52020D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995EA7" w14:textId="77777777" w:rsidR="00EE2529" w:rsidRPr="00C81B84" w:rsidRDefault="00AD5E1E" w:rsidP="00C81B84">
            <w:r w:rsidRPr="00C81B84">
              <w:t>2 083</w:t>
            </w:r>
          </w:p>
        </w:tc>
      </w:tr>
      <w:tr w:rsidR="00EE2529" w:rsidRPr="00C81B84" w14:paraId="77C9F19D"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1AA55BDD" w14:textId="77777777" w:rsidR="00EE2529" w:rsidRPr="00C81B84" w:rsidRDefault="00AD5E1E" w:rsidP="00C81B84">
            <w:r w:rsidRPr="00C81B84">
              <w:t>1850</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54C1E8B4" w14:textId="77777777" w:rsidR="00EE2529" w:rsidRPr="00C81B84" w:rsidRDefault="00AD5E1E" w:rsidP="00C81B84">
            <w:r w:rsidRPr="00C81B84">
              <w:t>75</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E091CCE" w14:textId="77777777" w:rsidR="00EE2529" w:rsidRPr="00C81B84" w:rsidRDefault="00AD5E1E" w:rsidP="00C81B84">
            <w:r w:rsidRPr="00C81B84">
              <w:t>Klima, industri og teknologi: Norwegian Energy Partners</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EA2D564" w14:textId="77777777" w:rsidR="00EE2529" w:rsidRPr="00C81B84" w:rsidRDefault="00AD5E1E" w:rsidP="00C81B84">
            <w:r w:rsidRPr="00C81B84">
              <w:t>737</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37E12CE7"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4847002" w14:textId="77777777" w:rsidR="00EE2529" w:rsidRPr="00C81B84" w:rsidRDefault="00AD5E1E" w:rsidP="00C81B84">
            <w:r w:rsidRPr="00C81B84">
              <w:t>737</w:t>
            </w:r>
          </w:p>
        </w:tc>
      </w:tr>
      <w:tr w:rsidR="00EE2529" w:rsidRPr="00C81B84" w14:paraId="3FD8BEAC"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1946FBAA" w14:textId="77777777" w:rsidR="00EE2529" w:rsidRPr="00C81B84" w:rsidRDefault="00AD5E1E" w:rsidP="00C81B84">
            <w:r w:rsidRPr="00C81B84">
              <w:t>Olje- og energidepartementet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3316453" w14:textId="77777777" w:rsidR="00EE2529" w:rsidRPr="00C81B84" w:rsidRDefault="00AD5E1E" w:rsidP="00C81B84">
            <w:r w:rsidRPr="00C81B84">
              <w:t>50 902</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8E2AD81" w14:textId="77777777" w:rsidR="00EE2529" w:rsidRPr="00C81B84" w:rsidRDefault="00AD5E1E" w:rsidP="00C81B84">
            <w:r w:rsidRPr="00C81B84">
              <w:t>9 417</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1B26F02D" w14:textId="77777777" w:rsidR="00EE2529" w:rsidRPr="00C81B84" w:rsidRDefault="00AD5E1E" w:rsidP="00C81B84">
            <w:r w:rsidRPr="00C81B84">
              <w:t>60 319</w:t>
            </w:r>
          </w:p>
        </w:tc>
      </w:tr>
      <w:tr w:rsidR="00EE2529" w:rsidRPr="00C81B84" w14:paraId="14FA4EDA" w14:textId="77777777">
        <w:trPr>
          <w:trHeight w:val="640"/>
        </w:trPr>
        <w:tc>
          <w:tcPr>
            <w:tcW w:w="580" w:type="dxa"/>
            <w:tcBorders>
              <w:top w:val="nil"/>
              <w:left w:val="nil"/>
              <w:bottom w:val="nil"/>
              <w:right w:val="nil"/>
            </w:tcBorders>
            <w:tcMar>
              <w:top w:w="128" w:type="dxa"/>
              <w:left w:w="43" w:type="dxa"/>
              <w:bottom w:w="43" w:type="dxa"/>
              <w:right w:w="43" w:type="dxa"/>
            </w:tcMar>
          </w:tcPr>
          <w:p w14:paraId="79179B88" w14:textId="77777777" w:rsidR="00EE2529" w:rsidRPr="00C81B84" w:rsidRDefault="00AD5E1E" w:rsidP="00C81B84">
            <w:r w:rsidRPr="00C81B84">
              <w:t>2410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9B6A273"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82DAF1" w14:textId="77777777" w:rsidR="00EE2529" w:rsidRPr="00C81B84" w:rsidRDefault="00AD5E1E" w:rsidP="00C81B84">
            <w:r w:rsidRPr="00C81B84">
              <w:t>Statens lånekasse for utdanning: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15F5C4" w14:textId="77777777" w:rsidR="00EE2529" w:rsidRPr="00C81B84" w:rsidRDefault="00AD5E1E" w:rsidP="00C81B84">
            <w:r w:rsidRPr="00C81B84">
              <w:t>4 331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E822C1B" w14:textId="77777777" w:rsidR="00EE2529" w:rsidRPr="00C81B84" w:rsidRDefault="00AD5E1E" w:rsidP="00C81B84">
            <w:r w:rsidRPr="00C81B84">
              <w:t>669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2E2E1B9" w14:textId="77777777" w:rsidR="00EE2529" w:rsidRPr="00C81B84" w:rsidRDefault="00AD5E1E" w:rsidP="00C81B84">
            <w:r w:rsidRPr="00C81B84">
              <w:t>5 000</w:t>
            </w:r>
          </w:p>
        </w:tc>
      </w:tr>
      <w:tr w:rsidR="00EE2529" w:rsidRPr="00C81B84" w14:paraId="1231A3A0" w14:textId="77777777">
        <w:trPr>
          <w:trHeight w:val="640"/>
        </w:trPr>
        <w:tc>
          <w:tcPr>
            <w:tcW w:w="580" w:type="dxa"/>
            <w:tcBorders>
              <w:top w:val="nil"/>
              <w:left w:val="nil"/>
              <w:bottom w:val="nil"/>
              <w:right w:val="nil"/>
            </w:tcBorders>
            <w:tcMar>
              <w:top w:w="128" w:type="dxa"/>
              <w:left w:w="43" w:type="dxa"/>
              <w:bottom w:w="43" w:type="dxa"/>
              <w:right w:w="43" w:type="dxa"/>
            </w:tcMar>
          </w:tcPr>
          <w:p w14:paraId="61AFB019" w14:textId="77777777" w:rsidR="00EE2529" w:rsidRPr="00C81B84" w:rsidRDefault="00AD5E1E" w:rsidP="00C81B84">
            <w:r w:rsidRPr="00C81B84">
              <w:t>2410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C03A40C"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2B92898" w14:textId="77777777" w:rsidR="00EE2529" w:rsidRPr="00C81B84" w:rsidRDefault="00AD5E1E" w:rsidP="00C81B84">
            <w:r w:rsidRPr="00C81B84">
              <w:t>Statens lånekasse for utdanning: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570698" w14:textId="77777777" w:rsidR="00EE2529" w:rsidRPr="00C81B84" w:rsidRDefault="00AD5E1E" w:rsidP="00C81B84">
            <w:r w:rsidRPr="00C81B84">
              <w:t>536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9A4B19D"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3E96F3" w14:textId="77777777" w:rsidR="00EE2529" w:rsidRPr="00C81B84" w:rsidRDefault="00AD5E1E" w:rsidP="00C81B84">
            <w:r w:rsidRPr="00C81B84">
              <w:t>536</w:t>
            </w:r>
          </w:p>
        </w:tc>
      </w:tr>
      <w:tr w:rsidR="00EE2529" w:rsidRPr="00C81B84" w14:paraId="3D4CC05E" w14:textId="77777777">
        <w:trPr>
          <w:trHeight w:val="380"/>
        </w:trPr>
        <w:tc>
          <w:tcPr>
            <w:tcW w:w="580" w:type="dxa"/>
            <w:tcBorders>
              <w:top w:val="nil"/>
              <w:left w:val="nil"/>
              <w:bottom w:val="nil"/>
              <w:right w:val="nil"/>
            </w:tcBorders>
            <w:tcMar>
              <w:top w:w="128" w:type="dxa"/>
              <w:left w:w="43" w:type="dxa"/>
              <w:bottom w:w="43" w:type="dxa"/>
              <w:right w:w="43" w:type="dxa"/>
            </w:tcMar>
          </w:tcPr>
          <w:p w14:paraId="155EDF35" w14:textId="77777777" w:rsidR="00EE2529" w:rsidRPr="00C81B84" w:rsidRDefault="00AD5E1E" w:rsidP="00C81B84">
            <w:r w:rsidRPr="00C81B84">
              <w:t>2412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A5C2ED" w14:textId="77777777" w:rsidR="00EE2529" w:rsidRPr="00C81B84" w:rsidRDefault="00AD5E1E" w:rsidP="00C81B84">
            <w:r w:rsidRPr="00C81B84">
              <w:t>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933F3A9" w14:textId="77777777" w:rsidR="00EE2529" w:rsidRPr="00C81B84" w:rsidRDefault="00AD5E1E" w:rsidP="00C81B84">
            <w:r w:rsidRPr="00C81B84">
              <w:t>Husbanken: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9177416" w14:textId="77777777" w:rsidR="00EE2529" w:rsidRPr="00C81B84" w:rsidRDefault="00AD5E1E" w:rsidP="00C81B84">
            <w:r w:rsidRPr="00C81B84">
              <w:t>3 103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3CD33BA" w14:textId="77777777" w:rsidR="00EE2529" w:rsidRPr="00C81B84" w:rsidRDefault="00AD5E1E" w:rsidP="00C81B84">
            <w:r w:rsidRPr="00C81B84">
              <w:t>1 258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2464833" w14:textId="77777777" w:rsidR="00EE2529" w:rsidRPr="00C81B84" w:rsidRDefault="00AD5E1E" w:rsidP="00C81B84">
            <w:r w:rsidRPr="00C81B84">
              <w:t>4 361</w:t>
            </w:r>
          </w:p>
        </w:tc>
      </w:tr>
      <w:tr w:rsidR="00EE2529" w:rsidRPr="00C81B84" w14:paraId="071C89B7" w14:textId="77777777">
        <w:trPr>
          <w:trHeight w:val="380"/>
        </w:trPr>
        <w:tc>
          <w:tcPr>
            <w:tcW w:w="580" w:type="dxa"/>
            <w:tcBorders>
              <w:top w:val="nil"/>
              <w:left w:val="nil"/>
              <w:bottom w:val="nil"/>
              <w:right w:val="nil"/>
            </w:tcBorders>
            <w:tcMar>
              <w:top w:w="128" w:type="dxa"/>
              <w:left w:w="43" w:type="dxa"/>
              <w:bottom w:w="43" w:type="dxa"/>
              <w:right w:w="43" w:type="dxa"/>
            </w:tcMar>
          </w:tcPr>
          <w:p w14:paraId="447CA8F2" w14:textId="77777777" w:rsidR="00EE2529" w:rsidRPr="00C81B84" w:rsidRDefault="00AD5E1E" w:rsidP="00C81B84">
            <w:r w:rsidRPr="00C81B84">
              <w:t>2412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D6A1ABC" w14:textId="77777777" w:rsidR="00EE2529" w:rsidRPr="00C81B84" w:rsidRDefault="00AD5E1E" w:rsidP="00C81B84">
            <w:r w:rsidRPr="00C81B84">
              <w:t>21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A90A1CB" w14:textId="77777777" w:rsidR="00EE2529" w:rsidRPr="00C81B84" w:rsidRDefault="00AD5E1E" w:rsidP="00C81B84">
            <w:r w:rsidRPr="00C81B84">
              <w:t>Husbanken: Spesielle driftsutgifter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99BE08E" w14:textId="77777777" w:rsidR="00EE2529" w:rsidRPr="00C81B84" w:rsidRDefault="00AD5E1E" w:rsidP="00C81B84">
            <w:r w:rsidRPr="00C81B84">
              <w:t>252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02926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9B886EB" w14:textId="77777777" w:rsidR="00EE2529" w:rsidRPr="00C81B84" w:rsidRDefault="00AD5E1E" w:rsidP="00C81B84">
            <w:r w:rsidRPr="00C81B84">
              <w:t>252</w:t>
            </w:r>
          </w:p>
        </w:tc>
      </w:tr>
      <w:tr w:rsidR="00EE2529" w:rsidRPr="00C81B84" w14:paraId="3C36131C" w14:textId="77777777">
        <w:trPr>
          <w:trHeight w:val="640"/>
        </w:trPr>
        <w:tc>
          <w:tcPr>
            <w:tcW w:w="580" w:type="dxa"/>
            <w:tcBorders>
              <w:top w:val="nil"/>
              <w:left w:val="nil"/>
              <w:bottom w:val="nil"/>
              <w:right w:val="nil"/>
            </w:tcBorders>
            <w:tcMar>
              <w:top w:w="128" w:type="dxa"/>
              <w:left w:w="43" w:type="dxa"/>
              <w:bottom w:w="43" w:type="dxa"/>
              <w:right w:w="43" w:type="dxa"/>
            </w:tcMar>
          </w:tcPr>
          <w:p w14:paraId="6CDBE8A0" w14:textId="77777777" w:rsidR="00EE2529" w:rsidRPr="00C81B84" w:rsidRDefault="00AD5E1E" w:rsidP="00C81B84">
            <w:r w:rsidRPr="00C81B84">
              <w:t>2412</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4B783657"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DC976F4" w14:textId="77777777" w:rsidR="00EE2529" w:rsidRPr="00C81B84" w:rsidRDefault="00AD5E1E" w:rsidP="00C81B84">
            <w:r w:rsidRPr="00C81B84">
              <w:t>Husbanken: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4E55632" w14:textId="77777777" w:rsidR="00EE2529" w:rsidRPr="00C81B84" w:rsidRDefault="00AD5E1E" w:rsidP="00C81B84">
            <w:r w:rsidRPr="00C81B84">
              <w:t>2 180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2870B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377F670" w14:textId="77777777" w:rsidR="00EE2529" w:rsidRPr="00C81B84" w:rsidRDefault="00AD5E1E" w:rsidP="00C81B84">
            <w:r w:rsidRPr="00C81B84">
              <w:t>2 180</w:t>
            </w:r>
          </w:p>
        </w:tc>
      </w:tr>
      <w:tr w:rsidR="00EE2529" w:rsidRPr="00C81B84" w14:paraId="06D6354F" w14:textId="77777777">
        <w:trPr>
          <w:trHeight w:val="640"/>
        </w:trPr>
        <w:tc>
          <w:tcPr>
            <w:tcW w:w="580" w:type="dxa"/>
            <w:tcBorders>
              <w:top w:val="nil"/>
              <w:left w:val="nil"/>
              <w:bottom w:val="nil"/>
              <w:right w:val="nil"/>
            </w:tcBorders>
            <w:tcMar>
              <w:top w:w="128" w:type="dxa"/>
              <w:left w:w="43" w:type="dxa"/>
              <w:bottom w:w="43" w:type="dxa"/>
              <w:right w:w="43" w:type="dxa"/>
            </w:tcMar>
          </w:tcPr>
          <w:p w14:paraId="0187ECA5"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68E36C1" w14:textId="77777777" w:rsidR="00EE2529" w:rsidRPr="00C81B84" w:rsidRDefault="00AD5E1E" w:rsidP="00C81B84">
            <w:r w:rsidRPr="00C81B84">
              <w:t>50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8D76887" w14:textId="77777777" w:rsidR="00EE2529" w:rsidRPr="00C81B84" w:rsidRDefault="00AD5E1E" w:rsidP="00C81B84">
            <w:r w:rsidRPr="00C81B84">
              <w:t>Innovasjon Norge: Tilskudd til etablerere og bedrifter, inkl. tapsavsetninger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AD1BCE3" w14:textId="77777777" w:rsidR="00EE2529" w:rsidRPr="00C81B84" w:rsidRDefault="00AD5E1E" w:rsidP="00C81B84">
            <w:r w:rsidRPr="00C81B84">
              <w:t>17 806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B48330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BD93514" w14:textId="77777777" w:rsidR="00EE2529" w:rsidRPr="00C81B84" w:rsidRDefault="00AD5E1E" w:rsidP="00C81B84">
            <w:r w:rsidRPr="00C81B84">
              <w:t>17 806</w:t>
            </w:r>
          </w:p>
        </w:tc>
      </w:tr>
      <w:tr w:rsidR="00EE2529" w:rsidRPr="00C81B84" w14:paraId="41725A04" w14:textId="77777777">
        <w:trPr>
          <w:trHeight w:val="380"/>
        </w:trPr>
        <w:tc>
          <w:tcPr>
            <w:tcW w:w="580" w:type="dxa"/>
            <w:tcBorders>
              <w:top w:val="nil"/>
              <w:left w:val="nil"/>
              <w:bottom w:val="nil"/>
              <w:right w:val="nil"/>
            </w:tcBorders>
            <w:tcMar>
              <w:top w:w="128" w:type="dxa"/>
              <w:left w:w="43" w:type="dxa"/>
              <w:bottom w:w="43" w:type="dxa"/>
              <w:right w:w="43" w:type="dxa"/>
            </w:tcMar>
          </w:tcPr>
          <w:p w14:paraId="62C7C0AF"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437E121"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C46384" w14:textId="77777777" w:rsidR="00EE2529" w:rsidRPr="00C81B84" w:rsidRDefault="00AD5E1E" w:rsidP="00C81B84">
            <w:r w:rsidRPr="00C81B84">
              <w:t>Innovasjon Norge: Basiskostnader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F2A7F18" w14:textId="77777777" w:rsidR="00EE2529" w:rsidRPr="00C81B84" w:rsidRDefault="00AD5E1E" w:rsidP="00C81B84">
            <w:r w:rsidRPr="00C81B84">
              <w:t>3 456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5A81C7" w14:textId="77777777" w:rsidR="00EE2529" w:rsidRPr="00C81B84" w:rsidRDefault="00AD5E1E" w:rsidP="00C81B84">
            <w:r w:rsidRPr="00C81B84">
              <w:t>5 528</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73182C3" w14:textId="77777777" w:rsidR="00EE2529" w:rsidRPr="00C81B84" w:rsidRDefault="00AD5E1E" w:rsidP="00C81B84">
            <w:r w:rsidRPr="00C81B84">
              <w:t>8 984</w:t>
            </w:r>
          </w:p>
        </w:tc>
      </w:tr>
      <w:tr w:rsidR="00EE2529" w:rsidRPr="00C81B84" w14:paraId="3B81F9EE" w14:textId="77777777">
        <w:trPr>
          <w:trHeight w:val="640"/>
        </w:trPr>
        <w:tc>
          <w:tcPr>
            <w:tcW w:w="580" w:type="dxa"/>
            <w:tcBorders>
              <w:top w:val="nil"/>
              <w:left w:val="nil"/>
              <w:bottom w:val="nil"/>
              <w:right w:val="nil"/>
            </w:tcBorders>
            <w:tcMar>
              <w:top w:w="128" w:type="dxa"/>
              <w:left w:w="43" w:type="dxa"/>
              <w:bottom w:w="43" w:type="dxa"/>
              <w:right w:w="43" w:type="dxa"/>
            </w:tcMar>
          </w:tcPr>
          <w:p w14:paraId="5AF429F0"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F9B7E6"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E10D8FA" w14:textId="77777777" w:rsidR="00EE2529" w:rsidRPr="00C81B84" w:rsidRDefault="00AD5E1E" w:rsidP="00C81B84">
            <w:r w:rsidRPr="00C81B84">
              <w:t>Innovasjon Norge: Innovative næringsmiljøer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760FAA2" w14:textId="77777777" w:rsidR="00EE2529" w:rsidRPr="00C81B84" w:rsidRDefault="00AD5E1E" w:rsidP="00C81B84">
            <w:r w:rsidRPr="00C81B84">
              <w:t>2 467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E7C16F6"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9898361" w14:textId="77777777" w:rsidR="00EE2529" w:rsidRPr="00C81B84" w:rsidRDefault="00AD5E1E" w:rsidP="00C81B84">
            <w:r w:rsidRPr="00C81B84">
              <w:t>2 467</w:t>
            </w:r>
          </w:p>
        </w:tc>
      </w:tr>
      <w:tr w:rsidR="00EE2529" w:rsidRPr="00C81B84" w14:paraId="7FA68332" w14:textId="77777777">
        <w:trPr>
          <w:trHeight w:val="640"/>
        </w:trPr>
        <w:tc>
          <w:tcPr>
            <w:tcW w:w="580" w:type="dxa"/>
            <w:tcBorders>
              <w:top w:val="nil"/>
              <w:left w:val="nil"/>
              <w:bottom w:val="nil"/>
              <w:right w:val="nil"/>
            </w:tcBorders>
            <w:tcMar>
              <w:top w:w="128" w:type="dxa"/>
              <w:left w:w="43" w:type="dxa"/>
              <w:bottom w:w="43" w:type="dxa"/>
              <w:right w:w="43" w:type="dxa"/>
            </w:tcMar>
          </w:tcPr>
          <w:p w14:paraId="045DE333"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0E1D6CC"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2FA1D97" w14:textId="77777777" w:rsidR="00EE2529" w:rsidRPr="00C81B84" w:rsidRDefault="00AD5E1E" w:rsidP="00C81B84">
            <w:r w:rsidRPr="00C81B84">
              <w:t>Innovasjon Norge: Reiseliv, profilering og kompetanse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4DD64A" w14:textId="77777777" w:rsidR="00EE2529" w:rsidRPr="00C81B84" w:rsidRDefault="00AD5E1E" w:rsidP="00C81B84">
            <w:r w:rsidRPr="00C81B84">
              <w:t>11 566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22A3B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CEF33E3" w14:textId="77777777" w:rsidR="00EE2529" w:rsidRPr="00C81B84" w:rsidRDefault="00AD5E1E" w:rsidP="00C81B84">
            <w:r w:rsidRPr="00C81B84">
              <w:t>11 566</w:t>
            </w:r>
          </w:p>
        </w:tc>
      </w:tr>
      <w:tr w:rsidR="00EE2529" w:rsidRPr="00C81B84" w14:paraId="7B1E403A" w14:textId="77777777">
        <w:trPr>
          <w:trHeight w:val="380"/>
        </w:trPr>
        <w:tc>
          <w:tcPr>
            <w:tcW w:w="580" w:type="dxa"/>
            <w:tcBorders>
              <w:top w:val="nil"/>
              <w:left w:val="nil"/>
              <w:bottom w:val="nil"/>
              <w:right w:val="nil"/>
            </w:tcBorders>
            <w:tcMar>
              <w:top w:w="128" w:type="dxa"/>
              <w:left w:w="43" w:type="dxa"/>
              <w:bottom w:w="43" w:type="dxa"/>
              <w:right w:w="43" w:type="dxa"/>
            </w:tcMar>
          </w:tcPr>
          <w:p w14:paraId="32041F8F"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33B774E"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5CDAAD" w14:textId="77777777" w:rsidR="00EE2529" w:rsidRPr="00C81B84" w:rsidRDefault="00AD5E1E" w:rsidP="00C81B84">
            <w:r w:rsidRPr="00C81B84">
              <w:t>Innovasjon Norge: Grønn plattform</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43E1BE7" w14:textId="77777777" w:rsidR="00EE2529" w:rsidRPr="00C81B84" w:rsidRDefault="00AD5E1E" w:rsidP="00C81B84">
            <w:r w:rsidRPr="00C81B84">
              <w:t>4 441</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DC14CE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BB0078C" w14:textId="77777777" w:rsidR="00EE2529" w:rsidRPr="00C81B84" w:rsidRDefault="00AD5E1E" w:rsidP="00C81B84">
            <w:r w:rsidRPr="00C81B84">
              <w:t>4 441</w:t>
            </w:r>
          </w:p>
        </w:tc>
      </w:tr>
      <w:tr w:rsidR="00EE2529" w:rsidRPr="00C81B84" w14:paraId="428B1633" w14:textId="77777777">
        <w:trPr>
          <w:trHeight w:val="380"/>
        </w:trPr>
        <w:tc>
          <w:tcPr>
            <w:tcW w:w="580" w:type="dxa"/>
            <w:tcBorders>
              <w:top w:val="nil"/>
              <w:left w:val="nil"/>
              <w:bottom w:val="nil"/>
              <w:right w:val="nil"/>
            </w:tcBorders>
            <w:tcMar>
              <w:top w:w="128" w:type="dxa"/>
              <w:left w:w="43" w:type="dxa"/>
              <w:bottom w:w="43" w:type="dxa"/>
              <w:right w:w="43" w:type="dxa"/>
            </w:tcMar>
          </w:tcPr>
          <w:p w14:paraId="5292DE04" w14:textId="77777777" w:rsidR="00EE2529" w:rsidRPr="00C81B84" w:rsidRDefault="00AD5E1E" w:rsidP="00C81B84">
            <w:r w:rsidRPr="00C81B84">
              <w:t>2421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5C1D7C"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3E41CAD" w14:textId="77777777" w:rsidR="00EE2529" w:rsidRPr="00C81B84" w:rsidRDefault="00AD5E1E" w:rsidP="00C81B84">
            <w:r w:rsidRPr="00C81B84">
              <w:t>Innovasjon Norge: Miljøteknologi</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12CF1A3" w14:textId="77777777" w:rsidR="00EE2529" w:rsidRPr="00C81B84" w:rsidRDefault="00AD5E1E" w:rsidP="00C81B84">
            <w:r w:rsidRPr="00C81B84">
              <w:t>8 562</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3EDD6B"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5AC13E97" w14:textId="77777777" w:rsidR="00EE2529" w:rsidRPr="00C81B84" w:rsidRDefault="00AD5E1E" w:rsidP="00C81B84">
            <w:r w:rsidRPr="00C81B84">
              <w:t>8 562</w:t>
            </w:r>
          </w:p>
        </w:tc>
      </w:tr>
      <w:tr w:rsidR="00EE2529" w:rsidRPr="00C81B84" w14:paraId="3623E6CF" w14:textId="77777777">
        <w:trPr>
          <w:trHeight w:val="380"/>
        </w:trPr>
        <w:tc>
          <w:tcPr>
            <w:tcW w:w="580" w:type="dxa"/>
            <w:tcBorders>
              <w:top w:val="nil"/>
              <w:left w:val="nil"/>
              <w:bottom w:val="nil"/>
              <w:right w:val="nil"/>
            </w:tcBorders>
            <w:tcMar>
              <w:top w:w="128" w:type="dxa"/>
              <w:left w:w="43" w:type="dxa"/>
              <w:bottom w:w="43" w:type="dxa"/>
              <w:right w:w="43" w:type="dxa"/>
            </w:tcMar>
          </w:tcPr>
          <w:p w14:paraId="6CDF7938" w14:textId="77777777" w:rsidR="00EE2529" w:rsidRPr="00C81B84" w:rsidRDefault="00AD5E1E" w:rsidP="00C81B84">
            <w:r w:rsidRPr="00C81B84">
              <w:t>2426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43A3940"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8B33945" w14:textId="77777777" w:rsidR="00EE2529" w:rsidRPr="00C81B84" w:rsidRDefault="00AD5E1E" w:rsidP="00C81B84">
            <w:r w:rsidRPr="00C81B84">
              <w:t>Siva SF: Tilskudd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EA8F0EB" w14:textId="77777777" w:rsidR="00EE2529" w:rsidRPr="00C81B84" w:rsidRDefault="00AD5E1E" w:rsidP="00C81B84">
            <w:r w:rsidRPr="00C81B84">
              <w:t>963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22F53F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CB42608" w14:textId="77777777" w:rsidR="00EE2529" w:rsidRPr="00C81B84" w:rsidRDefault="00AD5E1E" w:rsidP="00C81B84">
            <w:r w:rsidRPr="00C81B84">
              <w:t>963</w:t>
            </w:r>
          </w:p>
        </w:tc>
      </w:tr>
      <w:tr w:rsidR="00EE2529" w:rsidRPr="00C81B84" w14:paraId="06BDD0B2"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1A5A6E3D" w14:textId="77777777" w:rsidR="00EE2529" w:rsidRPr="00C81B84" w:rsidRDefault="00AD5E1E" w:rsidP="00C81B84">
            <w:r w:rsidRPr="00C81B84">
              <w:t>2426</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A43E83D" w14:textId="77777777" w:rsidR="00EE2529" w:rsidRPr="00C81B84" w:rsidRDefault="00AD5E1E" w:rsidP="00C81B84">
            <w:r w:rsidRPr="00C81B84">
              <w:t>71</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3A3129FA" w14:textId="77777777" w:rsidR="00EE2529" w:rsidRPr="00C81B84" w:rsidRDefault="00AD5E1E" w:rsidP="00C81B84">
            <w:r w:rsidRPr="00C81B84">
              <w:t>Siva SF: Tilskudd til testfasiliteter</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B24300B" w14:textId="77777777" w:rsidR="00EE2529" w:rsidRPr="00C81B84" w:rsidRDefault="00AD5E1E" w:rsidP="00C81B84">
            <w:r w:rsidRPr="00C81B84">
              <w:t>4 022</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653CFC5"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58566DC4" w14:textId="77777777" w:rsidR="00EE2529" w:rsidRPr="00C81B84" w:rsidRDefault="00AD5E1E" w:rsidP="00C81B84">
            <w:r w:rsidRPr="00C81B84">
              <w:t>4 022</w:t>
            </w:r>
          </w:p>
        </w:tc>
      </w:tr>
      <w:tr w:rsidR="00EE2529" w:rsidRPr="00C81B84" w14:paraId="78A6889C"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3AFC03FF" w14:textId="77777777" w:rsidR="00EE2529" w:rsidRPr="00C81B84" w:rsidRDefault="00AD5E1E" w:rsidP="00C81B84">
            <w:r w:rsidRPr="00C81B84">
              <w:t>Statsbankene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132247A" w14:textId="77777777" w:rsidR="00EE2529" w:rsidRPr="00C81B84" w:rsidRDefault="00AD5E1E" w:rsidP="00C81B84">
            <w:r w:rsidRPr="00C81B84">
              <w:t>63 685</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2BAE4A2B" w14:textId="77777777" w:rsidR="00EE2529" w:rsidRPr="00C81B84" w:rsidRDefault="00AD5E1E" w:rsidP="00C81B84">
            <w:r w:rsidRPr="00C81B84">
              <w:t>7 455</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5860122F" w14:textId="77777777" w:rsidR="00EE2529" w:rsidRPr="00C81B84" w:rsidRDefault="00AD5E1E" w:rsidP="00C81B84">
            <w:r w:rsidRPr="00C81B84">
              <w:t>71 140</w:t>
            </w:r>
          </w:p>
        </w:tc>
      </w:tr>
      <w:tr w:rsidR="00EE2529" w:rsidRPr="00C81B84" w14:paraId="15E0FB51" w14:textId="77777777">
        <w:trPr>
          <w:trHeight w:val="380"/>
        </w:trPr>
        <w:tc>
          <w:tcPr>
            <w:tcW w:w="580" w:type="dxa"/>
            <w:tcBorders>
              <w:top w:val="nil"/>
              <w:left w:val="nil"/>
              <w:bottom w:val="nil"/>
              <w:right w:val="nil"/>
            </w:tcBorders>
            <w:tcMar>
              <w:top w:w="128" w:type="dxa"/>
              <w:left w:w="43" w:type="dxa"/>
              <w:bottom w:w="43" w:type="dxa"/>
              <w:right w:w="43" w:type="dxa"/>
            </w:tcMar>
          </w:tcPr>
          <w:p w14:paraId="27D3CC53" w14:textId="77777777" w:rsidR="00EE2529" w:rsidRPr="00C81B84" w:rsidRDefault="00AD5E1E" w:rsidP="00C81B84">
            <w:r w:rsidRPr="00C81B84">
              <w:t>2445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352452D" w14:textId="77777777" w:rsidR="00EE2529" w:rsidRPr="00C81B84" w:rsidRDefault="00AD5E1E" w:rsidP="00C81B84">
            <w:r w:rsidRPr="00C81B84">
              <w:t>24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6348B98" w14:textId="77777777" w:rsidR="00EE2529" w:rsidRPr="00C81B84" w:rsidRDefault="00AD5E1E" w:rsidP="00C81B84">
            <w:r w:rsidRPr="00C81B84">
              <w:t>Statsbygg: Driftsresultat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8DBFB32"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A4087BF" w14:textId="77777777" w:rsidR="00EE2529" w:rsidRPr="00C81B84" w:rsidRDefault="00AD5E1E" w:rsidP="00C81B84">
            <w:r w:rsidRPr="00C81B84">
              <w:t>5 753</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A465C5" w14:textId="77777777" w:rsidR="00EE2529" w:rsidRPr="00C81B84" w:rsidRDefault="00AD5E1E" w:rsidP="00C81B84">
            <w:r w:rsidRPr="00C81B84">
              <w:t>5 753</w:t>
            </w:r>
          </w:p>
        </w:tc>
      </w:tr>
      <w:tr w:rsidR="00EE2529" w:rsidRPr="00C81B84" w14:paraId="74D07DC2" w14:textId="77777777">
        <w:trPr>
          <w:trHeight w:val="640"/>
        </w:trPr>
        <w:tc>
          <w:tcPr>
            <w:tcW w:w="580" w:type="dxa"/>
            <w:tcBorders>
              <w:top w:val="nil"/>
              <w:left w:val="nil"/>
              <w:bottom w:val="nil"/>
              <w:right w:val="nil"/>
            </w:tcBorders>
            <w:tcMar>
              <w:top w:w="128" w:type="dxa"/>
              <w:left w:w="43" w:type="dxa"/>
              <w:bottom w:w="43" w:type="dxa"/>
              <w:right w:w="43" w:type="dxa"/>
            </w:tcMar>
          </w:tcPr>
          <w:p w14:paraId="73160BD1" w14:textId="77777777" w:rsidR="00EE2529" w:rsidRPr="00C81B84" w:rsidRDefault="00AD5E1E" w:rsidP="00C81B84">
            <w:r w:rsidRPr="00C81B84">
              <w:t>2445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FD05660" w14:textId="77777777" w:rsidR="00EE2529" w:rsidRPr="00C81B84" w:rsidRDefault="00AD5E1E" w:rsidP="00C81B84">
            <w:r w:rsidRPr="00C81B84">
              <w:t>45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68E67AE" w14:textId="77777777" w:rsidR="00EE2529" w:rsidRPr="00C81B84" w:rsidRDefault="00AD5E1E" w:rsidP="00C81B84">
            <w:r w:rsidRPr="00C81B84">
              <w:t>Statsbygg: Større utstyrsanskaffelser og vedlikehold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2C7101" w14:textId="77777777" w:rsidR="00EE2529" w:rsidRPr="00C81B84" w:rsidRDefault="00AD5E1E" w:rsidP="00C81B84">
            <w:r w:rsidRPr="00C81B84">
              <w:t>11 195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3F7F15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9F205AD" w14:textId="77777777" w:rsidR="00EE2529" w:rsidRPr="00C81B84" w:rsidRDefault="00AD5E1E" w:rsidP="00C81B84">
            <w:r w:rsidRPr="00C81B84">
              <w:t>11 195</w:t>
            </w:r>
          </w:p>
        </w:tc>
      </w:tr>
      <w:tr w:rsidR="00EE2529" w:rsidRPr="00C81B84" w14:paraId="694D0ED1" w14:textId="77777777">
        <w:trPr>
          <w:trHeight w:val="380"/>
        </w:trPr>
        <w:tc>
          <w:tcPr>
            <w:tcW w:w="580" w:type="dxa"/>
            <w:tcBorders>
              <w:top w:val="nil"/>
              <w:left w:val="nil"/>
              <w:bottom w:val="nil"/>
              <w:right w:val="nil"/>
            </w:tcBorders>
            <w:tcMar>
              <w:top w:w="128" w:type="dxa"/>
              <w:left w:w="43" w:type="dxa"/>
              <w:bottom w:w="43" w:type="dxa"/>
              <w:right w:w="43" w:type="dxa"/>
            </w:tcMar>
          </w:tcPr>
          <w:p w14:paraId="7D75795A" w14:textId="77777777" w:rsidR="00EE2529" w:rsidRPr="00C81B84" w:rsidRDefault="00AD5E1E" w:rsidP="00C81B84">
            <w:r w:rsidRPr="00C81B84">
              <w:t>2445</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EBD77E5" w14:textId="77777777" w:rsidR="00EE2529" w:rsidRPr="00C81B84" w:rsidRDefault="00AD5E1E" w:rsidP="00C81B84">
            <w:r w:rsidRPr="00C81B84">
              <w:t>49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5AD4BF4" w14:textId="77777777" w:rsidR="00EE2529" w:rsidRPr="00C81B84" w:rsidRDefault="00AD5E1E" w:rsidP="00C81B84">
            <w:r w:rsidRPr="00C81B84">
              <w:t>Statsbygg: Kjøp av eiendommer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447BF95" w14:textId="77777777" w:rsidR="00EE2529" w:rsidRPr="00C81B84" w:rsidRDefault="00AD5E1E" w:rsidP="00C81B84">
            <w:r w:rsidRPr="00C81B84">
              <w:t>27 656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F8D9F3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7217332" w14:textId="77777777" w:rsidR="00EE2529" w:rsidRPr="00C81B84" w:rsidRDefault="00AD5E1E" w:rsidP="00C81B84">
            <w:r w:rsidRPr="00C81B84">
              <w:t>27 656</w:t>
            </w:r>
          </w:p>
        </w:tc>
      </w:tr>
      <w:tr w:rsidR="00EE2529" w:rsidRPr="00C81B84" w14:paraId="0C619575" w14:textId="77777777">
        <w:trPr>
          <w:trHeight w:val="380"/>
        </w:trPr>
        <w:tc>
          <w:tcPr>
            <w:tcW w:w="580" w:type="dxa"/>
            <w:tcBorders>
              <w:top w:val="nil"/>
              <w:left w:val="nil"/>
              <w:bottom w:val="nil"/>
              <w:right w:val="nil"/>
            </w:tcBorders>
            <w:tcMar>
              <w:top w:w="128" w:type="dxa"/>
              <w:left w:w="43" w:type="dxa"/>
              <w:bottom w:w="43" w:type="dxa"/>
              <w:right w:w="43" w:type="dxa"/>
            </w:tcMar>
          </w:tcPr>
          <w:p w14:paraId="4C3E56F8" w14:textId="77777777" w:rsidR="00EE2529" w:rsidRPr="00C81B84" w:rsidRDefault="00AD5E1E" w:rsidP="00C81B84">
            <w:r w:rsidRPr="00C81B84">
              <w:t>2460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E9B4947" w14:textId="77777777" w:rsidR="00EE2529" w:rsidRPr="00C81B84" w:rsidRDefault="00AD5E1E" w:rsidP="00C81B84">
            <w:r w:rsidRPr="00C81B84">
              <w:t>24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656F2D2" w14:textId="77777777" w:rsidR="00EE2529" w:rsidRPr="00C81B84" w:rsidRDefault="00AD5E1E" w:rsidP="00C81B84">
            <w:r w:rsidRPr="00C81B84">
              <w:t>Eksportfinansiering Norge: Driftsresultat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0AE4DD1" w14:textId="77777777" w:rsidR="00EE2529" w:rsidRPr="00C81B84" w:rsidRDefault="00AD5E1E" w:rsidP="00C81B84">
            <w:r w:rsidRPr="00C81B84">
              <w:t>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9EBF137" w14:textId="77777777" w:rsidR="00EE2529" w:rsidRPr="00C81B84" w:rsidRDefault="00AD5E1E" w:rsidP="00C81B84">
            <w:r w:rsidRPr="00C81B84">
              <w:t>2 499</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B919DDB" w14:textId="77777777" w:rsidR="00EE2529" w:rsidRPr="00C81B84" w:rsidRDefault="00AD5E1E" w:rsidP="00C81B84">
            <w:r w:rsidRPr="00C81B84">
              <w:t>2 499</w:t>
            </w:r>
          </w:p>
        </w:tc>
      </w:tr>
      <w:tr w:rsidR="00EE2529" w:rsidRPr="00C81B84" w14:paraId="75557A87" w14:textId="77777777">
        <w:trPr>
          <w:trHeight w:val="880"/>
        </w:trPr>
        <w:tc>
          <w:tcPr>
            <w:tcW w:w="580" w:type="dxa"/>
            <w:tcBorders>
              <w:top w:val="nil"/>
              <w:left w:val="nil"/>
              <w:bottom w:val="nil"/>
              <w:right w:val="nil"/>
            </w:tcBorders>
            <w:tcMar>
              <w:top w:w="128" w:type="dxa"/>
              <w:left w:w="43" w:type="dxa"/>
              <w:bottom w:w="43" w:type="dxa"/>
              <w:right w:w="43" w:type="dxa"/>
            </w:tcMar>
          </w:tcPr>
          <w:p w14:paraId="16AF5424" w14:textId="77777777" w:rsidR="00EE2529" w:rsidRPr="00C81B84" w:rsidRDefault="00AD5E1E" w:rsidP="00C81B84">
            <w:r w:rsidRPr="00C81B84">
              <w:t>2460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F3BAA1D" w14:textId="77777777" w:rsidR="00EE2529" w:rsidRPr="00C81B84" w:rsidRDefault="00AD5E1E" w:rsidP="00C81B84">
            <w:r w:rsidRPr="00C81B84">
              <w:t>25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EFA0DDA" w14:textId="77777777" w:rsidR="00EE2529" w:rsidRPr="00C81B84" w:rsidRDefault="00AD5E1E" w:rsidP="00C81B84">
            <w:r w:rsidRPr="00C81B84">
              <w:t>Eksportfinansiering Norge: Forvaltning av midlertidig lånegarantiordning ifm. krigen i Ukraina</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9F22C94" w14:textId="77777777" w:rsidR="00EE2529" w:rsidRPr="00C81B84" w:rsidRDefault="00AD5E1E" w:rsidP="00C81B84">
            <w:r w:rsidRPr="00C81B84">
              <w:t>15</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AA4EF1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474866B" w14:textId="77777777" w:rsidR="00EE2529" w:rsidRPr="00C81B84" w:rsidRDefault="00AD5E1E" w:rsidP="00C81B84">
            <w:r w:rsidRPr="00C81B84">
              <w:t>15</w:t>
            </w:r>
          </w:p>
        </w:tc>
      </w:tr>
      <w:tr w:rsidR="00EE2529" w:rsidRPr="00C81B84" w14:paraId="0C777610" w14:textId="77777777">
        <w:trPr>
          <w:trHeight w:val="640"/>
        </w:trPr>
        <w:tc>
          <w:tcPr>
            <w:tcW w:w="580" w:type="dxa"/>
            <w:tcBorders>
              <w:top w:val="nil"/>
              <w:left w:val="nil"/>
              <w:bottom w:val="single" w:sz="4" w:space="0" w:color="000000"/>
              <w:right w:val="nil"/>
            </w:tcBorders>
            <w:tcMar>
              <w:top w:w="128" w:type="dxa"/>
              <w:left w:w="43" w:type="dxa"/>
              <w:bottom w:w="43" w:type="dxa"/>
              <w:right w:w="43" w:type="dxa"/>
            </w:tcMar>
          </w:tcPr>
          <w:p w14:paraId="6B4A8E11" w14:textId="77777777" w:rsidR="00EE2529" w:rsidRPr="00C81B84" w:rsidRDefault="00AD5E1E" w:rsidP="00C81B84">
            <w:r w:rsidRPr="00C81B84">
              <w:t>2470</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26391A4A" w14:textId="77777777" w:rsidR="00EE2529" w:rsidRPr="00C81B84" w:rsidRDefault="00AD5E1E" w:rsidP="00C81B84">
            <w:r w:rsidRPr="00C81B84">
              <w:t>45</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77B242F3" w14:textId="77777777" w:rsidR="00EE2529" w:rsidRPr="00C81B84" w:rsidRDefault="00AD5E1E" w:rsidP="00C81B84">
            <w:r w:rsidRPr="00C81B84">
              <w:t>Statens pensjonskasse: Større utstyrsanskaffelser og vedlikehold</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0CBF5BB7" w14:textId="77777777" w:rsidR="00EE2529" w:rsidRPr="00C81B84" w:rsidRDefault="00AD5E1E" w:rsidP="00C81B84">
            <w:r w:rsidRPr="00C81B84">
              <w:t>4 836</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42E43A3"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DE59AFC" w14:textId="77777777" w:rsidR="00EE2529" w:rsidRPr="00C81B84" w:rsidRDefault="00AD5E1E" w:rsidP="00C81B84">
            <w:r w:rsidRPr="00C81B84">
              <w:t>4 836</w:t>
            </w:r>
          </w:p>
        </w:tc>
      </w:tr>
      <w:tr w:rsidR="00EE2529" w:rsidRPr="00C81B84" w14:paraId="369E115B"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5DF90659" w14:textId="77777777" w:rsidR="00EE2529" w:rsidRPr="00C81B84" w:rsidRDefault="00AD5E1E" w:rsidP="00C81B84">
            <w:r w:rsidRPr="00C81B84">
              <w:t>Statens forvaltningsbedrifter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35756990" w14:textId="77777777" w:rsidR="00EE2529" w:rsidRPr="00C81B84" w:rsidRDefault="00AD5E1E" w:rsidP="00C81B84">
            <w:r w:rsidRPr="00C81B84">
              <w:t>43 702</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45F7BFF" w14:textId="77777777" w:rsidR="00EE2529" w:rsidRPr="00C81B84" w:rsidRDefault="00AD5E1E" w:rsidP="00C81B84">
            <w:r w:rsidRPr="00C81B84">
              <w:t>8 252</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E24D8CE" w14:textId="77777777" w:rsidR="00EE2529" w:rsidRPr="00C81B84" w:rsidRDefault="00AD5E1E" w:rsidP="00C81B84">
            <w:r w:rsidRPr="00C81B84">
              <w:t>51 954</w:t>
            </w:r>
          </w:p>
        </w:tc>
      </w:tr>
      <w:tr w:rsidR="00EE2529" w:rsidRPr="00C81B84" w14:paraId="21D734BE" w14:textId="77777777">
        <w:trPr>
          <w:trHeight w:val="640"/>
        </w:trPr>
        <w:tc>
          <w:tcPr>
            <w:tcW w:w="580" w:type="dxa"/>
            <w:tcBorders>
              <w:top w:val="nil"/>
              <w:left w:val="nil"/>
              <w:bottom w:val="nil"/>
              <w:right w:val="nil"/>
            </w:tcBorders>
            <w:tcMar>
              <w:top w:w="128" w:type="dxa"/>
              <w:left w:w="43" w:type="dxa"/>
              <w:bottom w:w="43" w:type="dxa"/>
              <w:right w:w="43" w:type="dxa"/>
            </w:tcMar>
          </w:tcPr>
          <w:p w14:paraId="690CA493" w14:textId="77777777" w:rsidR="00EE2529" w:rsidRPr="00C81B84" w:rsidRDefault="00AD5E1E" w:rsidP="00C81B84">
            <w:r w:rsidRPr="00C81B84">
              <w:t>2530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5129769"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5476239" w14:textId="77777777" w:rsidR="00EE2529" w:rsidRPr="00C81B84" w:rsidRDefault="00AD5E1E" w:rsidP="00C81B84">
            <w:r w:rsidRPr="00C81B84">
              <w:t>Foreldrepenger: Engangsstønad ved fødsel og adopsjon</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E8FFEB3" w14:textId="77777777" w:rsidR="00EE2529" w:rsidRPr="00C81B84" w:rsidRDefault="00AD5E1E" w:rsidP="00C81B84">
            <w:r w:rsidRPr="00C81B84">
              <w:t>17 837</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2AD24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D19894" w14:textId="77777777" w:rsidR="00EE2529" w:rsidRPr="00C81B84" w:rsidRDefault="00AD5E1E" w:rsidP="00C81B84">
            <w:r w:rsidRPr="00C81B84">
              <w:t>17 837</w:t>
            </w:r>
          </w:p>
        </w:tc>
      </w:tr>
      <w:tr w:rsidR="00EE2529" w:rsidRPr="00C81B84" w14:paraId="06651C0E" w14:textId="77777777">
        <w:trPr>
          <w:trHeight w:val="640"/>
        </w:trPr>
        <w:tc>
          <w:tcPr>
            <w:tcW w:w="580" w:type="dxa"/>
            <w:tcBorders>
              <w:top w:val="nil"/>
              <w:left w:val="nil"/>
              <w:bottom w:val="nil"/>
              <w:right w:val="nil"/>
            </w:tcBorders>
            <w:tcMar>
              <w:top w:w="128" w:type="dxa"/>
              <w:left w:w="43" w:type="dxa"/>
              <w:bottom w:w="43" w:type="dxa"/>
              <w:right w:w="43" w:type="dxa"/>
            </w:tcMar>
          </w:tcPr>
          <w:p w14:paraId="580F21BB" w14:textId="77777777" w:rsidR="00EE2529" w:rsidRPr="00C81B84" w:rsidRDefault="00AD5E1E" w:rsidP="00C81B84">
            <w:r w:rsidRPr="00C81B84">
              <w:t>2620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78DF26D"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B9A2439" w14:textId="77777777" w:rsidR="00EE2529" w:rsidRPr="00C81B84" w:rsidRDefault="00AD5E1E" w:rsidP="00C81B84">
            <w:r w:rsidRPr="00C81B84">
              <w:t>Stønad til enslig mor eller far: Stønad til barnetilsyn til enslig mor eller far i arbeid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6C9CBC" w14:textId="77777777" w:rsidR="00EE2529" w:rsidRPr="00C81B84" w:rsidRDefault="00AD5E1E" w:rsidP="00C81B84">
            <w:r w:rsidRPr="00C81B84">
              <w:t>200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C5C63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65217BA" w14:textId="77777777" w:rsidR="00EE2529" w:rsidRPr="00C81B84" w:rsidRDefault="00AD5E1E" w:rsidP="00C81B84">
            <w:r w:rsidRPr="00C81B84">
              <w:t>200</w:t>
            </w:r>
          </w:p>
        </w:tc>
      </w:tr>
      <w:tr w:rsidR="00EE2529" w:rsidRPr="00C81B84" w14:paraId="6273D253" w14:textId="77777777">
        <w:trPr>
          <w:trHeight w:val="640"/>
        </w:trPr>
        <w:tc>
          <w:tcPr>
            <w:tcW w:w="580" w:type="dxa"/>
            <w:tcBorders>
              <w:top w:val="nil"/>
              <w:left w:val="nil"/>
              <w:bottom w:val="nil"/>
              <w:right w:val="nil"/>
            </w:tcBorders>
            <w:tcMar>
              <w:top w:w="128" w:type="dxa"/>
              <w:left w:w="43" w:type="dxa"/>
              <w:bottom w:w="43" w:type="dxa"/>
              <w:right w:w="43" w:type="dxa"/>
            </w:tcMar>
          </w:tcPr>
          <w:p w14:paraId="6FF2049F" w14:textId="77777777" w:rsidR="00EE2529" w:rsidRPr="00C81B84" w:rsidRDefault="00AD5E1E" w:rsidP="00C81B84">
            <w:r w:rsidRPr="00C81B84">
              <w:t>2620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2A8492A"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D0B9E68" w14:textId="77777777" w:rsidR="00EE2529" w:rsidRPr="00C81B84" w:rsidRDefault="00AD5E1E" w:rsidP="00C81B84">
            <w:r w:rsidRPr="00C81B84">
              <w:t>Stønad til enslig mor eller far: Tilleggsstønader og stønad til skolepenger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1C8E6EE" w14:textId="77777777" w:rsidR="00EE2529" w:rsidRPr="00C81B84" w:rsidRDefault="00AD5E1E" w:rsidP="00C81B84">
            <w:r w:rsidRPr="00C81B84">
              <w:t>200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35008B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06AF633" w14:textId="77777777" w:rsidR="00EE2529" w:rsidRPr="00C81B84" w:rsidRDefault="00AD5E1E" w:rsidP="00C81B84">
            <w:r w:rsidRPr="00C81B84">
              <w:t>200</w:t>
            </w:r>
          </w:p>
        </w:tc>
      </w:tr>
      <w:tr w:rsidR="00EE2529" w:rsidRPr="00C81B84" w14:paraId="213DBF6C" w14:textId="77777777">
        <w:trPr>
          <w:trHeight w:val="640"/>
        </w:trPr>
        <w:tc>
          <w:tcPr>
            <w:tcW w:w="580" w:type="dxa"/>
            <w:tcBorders>
              <w:top w:val="nil"/>
              <w:left w:val="nil"/>
              <w:bottom w:val="nil"/>
              <w:right w:val="nil"/>
            </w:tcBorders>
            <w:tcMar>
              <w:top w:w="128" w:type="dxa"/>
              <w:left w:w="43" w:type="dxa"/>
              <w:bottom w:w="43" w:type="dxa"/>
              <w:right w:w="43" w:type="dxa"/>
            </w:tcMar>
          </w:tcPr>
          <w:p w14:paraId="1058A527" w14:textId="77777777" w:rsidR="00EE2529" w:rsidRPr="00C81B84" w:rsidRDefault="00AD5E1E" w:rsidP="00C81B84">
            <w:r w:rsidRPr="00C81B84">
              <w:t>2650</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3C48B55"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621FE45" w14:textId="77777777" w:rsidR="00EE2529" w:rsidRPr="00C81B84" w:rsidRDefault="00AD5E1E" w:rsidP="00C81B84">
            <w:r w:rsidRPr="00C81B84">
              <w:t>Sykepenger: Tilskudd til ekspertbistand og kompetansetiltak for sykmeldte</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244DFF" w14:textId="77777777" w:rsidR="00EE2529" w:rsidRPr="00C81B84" w:rsidRDefault="00AD5E1E" w:rsidP="00C81B84">
            <w:r w:rsidRPr="00C81B84">
              <w:t>2 249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8D0FA9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42958BA" w14:textId="77777777" w:rsidR="00EE2529" w:rsidRPr="00C81B84" w:rsidRDefault="00AD5E1E" w:rsidP="00C81B84">
            <w:r w:rsidRPr="00C81B84">
              <w:t>2 249</w:t>
            </w:r>
          </w:p>
        </w:tc>
      </w:tr>
      <w:tr w:rsidR="00EE2529" w:rsidRPr="00C81B84" w14:paraId="7AFEC2D7" w14:textId="77777777">
        <w:trPr>
          <w:trHeight w:val="380"/>
        </w:trPr>
        <w:tc>
          <w:tcPr>
            <w:tcW w:w="580" w:type="dxa"/>
            <w:tcBorders>
              <w:top w:val="nil"/>
              <w:left w:val="nil"/>
              <w:bottom w:val="nil"/>
              <w:right w:val="nil"/>
            </w:tcBorders>
            <w:tcMar>
              <w:top w:w="128" w:type="dxa"/>
              <w:left w:w="43" w:type="dxa"/>
              <w:bottom w:w="43" w:type="dxa"/>
              <w:right w:w="43" w:type="dxa"/>
            </w:tcMar>
          </w:tcPr>
          <w:p w14:paraId="58E562A2" w14:textId="77777777" w:rsidR="00EE2529" w:rsidRPr="00C81B84" w:rsidRDefault="00AD5E1E" w:rsidP="00C81B84">
            <w:r w:rsidRPr="00C81B84">
              <w:t>2651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7305B6DE"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D455092" w14:textId="77777777" w:rsidR="00EE2529" w:rsidRPr="00C81B84" w:rsidRDefault="00AD5E1E" w:rsidP="00C81B84">
            <w:r w:rsidRPr="00C81B84">
              <w:t>Arbeidsavklaringspenger: Tilleggsstønad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730B680" w14:textId="77777777" w:rsidR="00EE2529" w:rsidRPr="00C81B84" w:rsidRDefault="00AD5E1E" w:rsidP="00C81B84">
            <w:r w:rsidRPr="00C81B84">
              <w:t>700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D60E9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8FA7246" w14:textId="77777777" w:rsidR="00EE2529" w:rsidRPr="00C81B84" w:rsidRDefault="00AD5E1E" w:rsidP="00C81B84">
            <w:r w:rsidRPr="00C81B84">
              <w:t>700</w:t>
            </w:r>
          </w:p>
        </w:tc>
      </w:tr>
      <w:tr w:rsidR="00EE2529" w:rsidRPr="00C81B84" w14:paraId="2EA9C55C" w14:textId="77777777">
        <w:trPr>
          <w:trHeight w:val="640"/>
        </w:trPr>
        <w:tc>
          <w:tcPr>
            <w:tcW w:w="580" w:type="dxa"/>
            <w:tcBorders>
              <w:top w:val="nil"/>
              <w:left w:val="nil"/>
              <w:bottom w:val="nil"/>
              <w:right w:val="nil"/>
            </w:tcBorders>
            <w:tcMar>
              <w:top w:w="128" w:type="dxa"/>
              <w:left w:w="43" w:type="dxa"/>
              <w:bottom w:w="43" w:type="dxa"/>
              <w:right w:w="43" w:type="dxa"/>
            </w:tcMar>
          </w:tcPr>
          <w:p w14:paraId="1A85A306"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3CBECD5"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1495E14" w14:textId="77777777" w:rsidR="00EE2529" w:rsidRPr="00C81B84" w:rsidRDefault="00AD5E1E" w:rsidP="00C81B84">
            <w:r w:rsidRPr="00C81B84">
              <w:t>Grunn- og hjelpestønad, hjelpemidler mv.: Grunnstønad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6AAEFAB" w14:textId="77777777" w:rsidR="00EE2529" w:rsidRPr="00C81B84" w:rsidRDefault="00AD5E1E" w:rsidP="00C81B84">
            <w:r w:rsidRPr="00C81B84">
              <w:t>20 000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6B95B2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FE99299" w14:textId="77777777" w:rsidR="00EE2529" w:rsidRPr="00C81B84" w:rsidRDefault="00AD5E1E" w:rsidP="00C81B84">
            <w:r w:rsidRPr="00C81B84">
              <w:t>20 000</w:t>
            </w:r>
          </w:p>
        </w:tc>
      </w:tr>
      <w:tr w:rsidR="00EE2529" w:rsidRPr="00C81B84" w14:paraId="62A2EEA5" w14:textId="77777777">
        <w:trPr>
          <w:trHeight w:val="640"/>
        </w:trPr>
        <w:tc>
          <w:tcPr>
            <w:tcW w:w="580" w:type="dxa"/>
            <w:tcBorders>
              <w:top w:val="nil"/>
              <w:left w:val="nil"/>
              <w:bottom w:val="nil"/>
              <w:right w:val="nil"/>
            </w:tcBorders>
            <w:tcMar>
              <w:top w:w="128" w:type="dxa"/>
              <w:left w:w="43" w:type="dxa"/>
              <w:bottom w:w="43" w:type="dxa"/>
              <w:right w:w="43" w:type="dxa"/>
            </w:tcMar>
          </w:tcPr>
          <w:p w14:paraId="420522BA"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A121E46"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4204211" w14:textId="77777777" w:rsidR="00EE2529" w:rsidRPr="00C81B84" w:rsidRDefault="00AD5E1E" w:rsidP="00C81B84">
            <w:r w:rsidRPr="00C81B84">
              <w:t>Grunn- og hjelpestønad, hjelpemidler mv.: Hjelpestønad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4934976" w14:textId="77777777" w:rsidR="00EE2529" w:rsidRPr="00C81B84" w:rsidRDefault="00AD5E1E" w:rsidP="00C81B84">
            <w:r w:rsidRPr="00C81B84">
              <w:t>23 000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76120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99F62ED" w14:textId="77777777" w:rsidR="00EE2529" w:rsidRPr="00C81B84" w:rsidRDefault="00AD5E1E" w:rsidP="00C81B84">
            <w:r w:rsidRPr="00C81B84">
              <w:t>23 000</w:t>
            </w:r>
          </w:p>
        </w:tc>
      </w:tr>
      <w:tr w:rsidR="00EE2529" w:rsidRPr="00C81B84" w14:paraId="70FAC7D4" w14:textId="77777777">
        <w:trPr>
          <w:trHeight w:val="640"/>
        </w:trPr>
        <w:tc>
          <w:tcPr>
            <w:tcW w:w="580" w:type="dxa"/>
            <w:tcBorders>
              <w:top w:val="nil"/>
              <w:left w:val="nil"/>
              <w:bottom w:val="nil"/>
              <w:right w:val="nil"/>
            </w:tcBorders>
            <w:tcMar>
              <w:top w:w="128" w:type="dxa"/>
              <w:left w:w="43" w:type="dxa"/>
              <w:bottom w:w="43" w:type="dxa"/>
              <w:right w:w="43" w:type="dxa"/>
            </w:tcMar>
          </w:tcPr>
          <w:p w14:paraId="1FAA1F66"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C8359FB"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61FC86D" w14:textId="77777777" w:rsidR="00EE2529" w:rsidRPr="00C81B84" w:rsidRDefault="00AD5E1E" w:rsidP="00C81B84">
            <w:r w:rsidRPr="00C81B84">
              <w:t>Grunn- og hjelpestønad, hjelpemidler mv.: Stønad til servicehund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C58DA0E" w14:textId="77777777" w:rsidR="00EE2529" w:rsidRPr="00C81B84" w:rsidRDefault="00AD5E1E" w:rsidP="00C81B84">
            <w:r w:rsidRPr="00C81B84">
              <w:t>100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7B250D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ED3DE10" w14:textId="77777777" w:rsidR="00EE2529" w:rsidRPr="00C81B84" w:rsidRDefault="00AD5E1E" w:rsidP="00C81B84">
            <w:r w:rsidRPr="00C81B84">
              <w:t>100</w:t>
            </w:r>
          </w:p>
        </w:tc>
      </w:tr>
      <w:tr w:rsidR="00EE2529" w:rsidRPr="00C81B84" w14:paraId="721D561D" w14:textId="77777777">
        <w:trPr>
          <w:trHeight w:val="640"/>
        </w:trPr>
        <w:tc>
          <w:tcPr>
            <w:tcW w:w="580" w:type="dxa"/>
            <w:tcBorders>
              <w:top w:val="nil"/>
              <w:left w:val="nil"/>
              <w:bottom w:val="nil"/>
              <w:right w:val="nil"/>
            </w:tcBorders>
            <w:tcMar>
              <w:top w:w="128" w:type="dxa"/>
              <w:left w:w="43" w:type="dxa"/>
              <w:bottom w:w="43" w:type="dxa"/>
              <w:right w:w="43" w:type="dxa"/>
            </w:tcMar>
          </w:tcPr>
          <w:p w14:paraId="5FD0FCCF"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F7F8782" w14:textId="77777777" w:rsidR="00EE2529" w:rsidRPr="00C81B84" w:rsidRDefault="00AD5E1E" w:rsidP="00C81B84">
            <w:r w:rsidRPr="00C81B84">
              <w:t>73</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7E7F2A" w14:textId="77777777" w:rsidR="00EE2529" w:rsidRPr="00C81B84" w:rsidRDefault="00AD5E1E" w:rsidP="00C81B84">
            <w:r w:rsidRPr="00C81B84">
              <w:t>Grunn- og hjelpestønad, hjelpemidler mv.: Hjelpemidler mv. under arbeid og utdanning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1E12854" w14:textId="77777777" w:rsidR="00EE2529" w:rsidRPr="00C81B84" w:rsidRDefault="00AD5E1E" w:rsidP="00C81B84">
            <w:r w:rsidRPr="00C81B84">
              <w:t>300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5D4EF97"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4F83BDC" w14:textId="77777777" w:rsidR="00EE2529" w:rsidRPr="00C81B84" w:rsidRDefault="00AD5E1E" w:rsidP="00C81B84">
            <w:r w:rsidRPr="00C81B84">
              <w:t>300</w:t>
            </w:r>
          </w:p>
        </w:tc>
      </w:tr>
      <w:tr w:rsidR="00EE2529" w:rsidRPr="00C81B84" w14:paraId="394510CD" w14:textId="77777777">
        <w:trPr>
          <w:trHeight w:val="640"/>
        </w:trPr>
        <w:tc>
          <w:tcPr>
            <w:tcW w:w="580" w:type="dxa"/>
            <w:tcBorders>
              <w:top w:val="nil"/>
              <w:left w:val="nil"/>
              <w:bottom w:val="nil"/>
              <w:right w:val="nil"/>
            </w:tcBorders>
            <w:tcMar>
              <w:top w:w="128" w:type="dxa"/>
              <w:left w:w="43" w:type="dxa"/>
              <w:bottom w:w="43" w:type="dxa"/>
              <w:right w:w="43" w:type="dxa"/>
            </w:tcMar>
          </w:tcPr>
          <w:p w14:paraId="6A7D85A7"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C7D3FE4" w14:textId="77777777" w:rsidR="00EE2529" w:rsidRPr="00C81B84" w:rsidRDefault="00AD5E1E" w:rsidP="00C81B84">
            <w:r w:rsidRPr="00C81B84">
              <w:t>74</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C090112" w14:textId="77777777" w:rsidR="00EE2529" w:rsidRPr="00C81B84" w:rsidRDefault="00AD5E1E" w:rsidP="00C81B84">
            <w:r w:rsidRPr="00C81B84">
              <w:t>Grunn- og hjelpestønad, hjelpemidler mv.: Tilskudd til biler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07AD11B" w14:textId="77777777" w:rsidR="00EE2529" w:rsidRPr="00C81B84" w:rsidRDefault="00AD5E1E" w:rsidP="00C81B84">
            <w:r w:rsidRPr="00C81B84">
              <w:t>100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B4A9D0"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07E36276" w14:textId="77777777" w:rsidR="00EE2529" w:rsidRPr="00C81B84" w:rsidRDefault="00AD5E1E" w:rsidP="00C81B84">
            <w:r w:rsidRPr="00C81B84">
              <w:t>100</w:t>
            </w:r>
          </w:p>
        </w:tc>
      </w:tr>
      <w:tr w:rsidR="00EE2529" w:rsidRPr="00C81B84" w14:paraId="262F70A2" w14:textId="77777777">
        <w:trPr>
          <w:trHeight w:val="640"/>
        </w:trPr>
        <w:tc>
          <w:tcPr>
            <w:tcW w:w="580" w:type="dxa"/>
            <w:tcBorders>
              <w:top w:val="nil"/>
              <w:left w:val="nil"/>
              <w:bottom w:val="nil"/>
              <w:right w:val="nil"/>
            </w:tcBorders>
            <w:tcMar>
              <w:top w:w="128" w:type="dxa"/>
              <w:left w:w="43" w:type="dxa"/>
              <w:bottom w:w="43" w:type="dxa"/>
              <w:right w:w="43" w:type="dxa"/>
            </w:tcMar>
          </w:tcPr>
          <w:p w14:paraId="29A24A56"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20A921E" w14:textId="77777777" w:rsidR="00EE2529" w:rsidRPr="00C81B84" w:rsidRDefault="00AD5E1E" w:rsidP="00C81B84">
            <w:r w:rsidRPr="00C81B84">
              <w:t>75</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7A9470AC" w14:textId="77777777" w:rsidR="00EE2529" w:rsidRPr="00C81B84" w:rsidRDefault="00AD5E1E" w:rsidP="00C81B84">
            <w:r w:rsidRPr="00C81B84">
              <w:t>Grunn- og hjelpestønad, hjelpemidler mv.: Bedring av funksjonsevnen, hjelpemidler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BB36647" w14:textId="77777777" w:rsidR="00EE2529" w:rsidRPr="00C81B84" w:rsidRDefault="00AD5E1E" w:rsidP="00C81B84">
            <w:r w:rsidRPr="00C81B84">
              <w:t>900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C678BE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4B701701" w14:textId="77777777" w:rsidR="00EE2529" w:rsidRPr="00C81B84" w:rsidRDefault="00AD5E1E" w:rsidP="00C81B84">
            <w:r w:rsidRPr="00C81B84">
              <w:t>900</w:t>
            </w:r>
          </w:p>
        </w:tc>
      </w:tr>
      <w:tr w:rsidR="00EE2529" w:rsidRPr="00C81B84" w14:paraId="627AE4AD" w14:textId="77777777">
        <w:trPr>
          <w:trHeight w:val="880"/>
        </w:trPr>
        <w:tc>
          <w:tcPr>
            <w:tcW w:w="580" w:type="dxa"/>
            <w:tcBorders>
              <w:top w:val="nil"/>
              <w:left w:val="nil"/>
              <w:bottom w:val="nil"/>
              <w:right w:val="nil"/>
            </w:tcBorders>
            <w:tcMar>
              <w:top w:w="128" w:type="dxa"/>
              <w:left w:w="43" w:type="dxa"/>
              <w:bottom w:w="43" w:type="dxa"/>
              <w:right w:w="43" w:type="dxa"/>
            </w:tcMar>
          </w:tcPr>
          <w:p w14:paraId="0500C694"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9CED96F"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F783D9B" w14:textId="77777777" w:rsidR="00EE2529" w:rsidRPr="00C81B84" w:rsidRDefault="00AD5E1E" w:rsidP="00C81B84">
            <w:r w:rsidRPr="00C81B84">
              <w:t>Grunn- og hjelpestønad, hjelpemidler mv.: Bedring av funksjonsevnen, hjelpemidler som tjenester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2E04BB0" w14:textId="77777777" w:rsidR="00EE2529" w:rsidRPr="00C81B84" w:rsidRDefault="00AD5E1E" w:rsidP="00C81B84">
            <w:r w:rsidRPr="00C81B84">
              <w:t>700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1C4536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3BFDC80" w14:textId="77777777" w:rsidR="00EE2529" w:rsidRPr="00C81B84" w:rsidRDefault="00AD5E1E" w:rsidP="00C81B84">
            <w:r w:rsidRPr="00C81B84">
              <w:t>700</w:t>
            </w:r>
          </w:p>
        </w:tc>
      </w:tr>
      <w:tr w:rsidR="00EE2529" w:rsidRPr="00C81B84" w14:paraId="3223C47C" w14:textId="77777777">
        <w:trPr>
          <w:trHeight w:val="640"/>
        </w:trPr>
        <w:tc>
          <w:tcPr>
            <w:tcW w:w="580" w:type="dxa"/>
            <w:tcBorders>
              <w:top w:val="nil"/>
              <w:left w:val="nil"/>
              <w:bottom w:val="nil"/>
              <w:right w:val="nil"/>
            </w:tcBorders>
            <w:tcMar>
              <w:top w:w="128" w:type="dxa"/>
              <w:left w:w="43" w:type="dxa"/>
              <w:bottom w:w="43" w:type="dxa"/>
              <w:right w:w="43" w:type="dxa"/>
            </w:tcMar>
          </w:tcPr>
          <w:p w14:paraId="1FA3BA4F"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72F2D08" w14:textId="77777777" w:rsidR="00EE2529" w:rsidRPr="00C81B84" w:rsidRDefault="00AD5E1E" w:rsidP="00C81B84">
            <w:r w:rsidRPr="00C81B84">
              <w:t>77</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17DF7EED" w14:textId="77777777" w:rsidR="00EE2529" w:rsidRPr="00C81B84" w:rsidRDefault="00AD5E1E" w:rsidP="00C81B84">
            <w:r w:rsidRPr="00C81B84">
              <w:t>Grunn- og hjelpestønad, hjelpemidler mv.: Ortopediske hjelpemidler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414F69A" w14:textId="77777777" w:rsidR="00EE2529" w:rsidRPr="00C81B84" w:rsidRDefault="00AD5E1E" w:rsidP="00C81B84">
            <w:r w:rsidRPr="00C81B84">
              <w:t>3 200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3456E1A"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799DB488" w14:textId="77777777" w:rsidR="00EE2529" w:rsidRPr="00C81B84" w:rsidRDefault="00AD5E1E" w:rsidP="00C81B84">
            <w:r w:rsidRPr="00C81B84">
              <w:t>3 200</w:t>
            </w:r>
          </w:p>
        </w:tc>
      </w:tr>
      <w:tr w:rsidR="00EE2529" w:rsidRPr="00C81B84" w14:paraId="64EF655B" w14:textId="77777777">
        <w:trPr>
          <w:trHeight w:val="640"/>
        </w:trPr>
        <w:tc>
          <w:tcPr>
            <w:tcW w:w="580" w:type="dxa"/>
            <w:tcBorders>
              <w:top w:val="nil"/>
              <w:left w:val="nil"/>
              <w:bottom w:val="nil"/>
              <w:right w:val="nil"/>
            </w:tcBorders>
            <w:tcMar>
              <w:top w:w="128" w:type="dxa"/>
              <w:left w:w="43" w:type="dxa"/>
              <w:bottom w:w="43" w:type="dxa"/>
              <w:right w:w="43" w:type="dxa"/>
            </w:tcMar>
          </w:tcPr>
          <w:p w14:paraId="2135A549"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212AC00" w14:textId="77777777" w:rsidR="00EE2529" w:rsidRPr="00C81B84" w:rsidRDefault="00AD5E1E" w:rsidP="00C81B84">
            <w:r w:rsidRPr="00C81B84">
              <w:t>78</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15D449B" w14:textId="77777777" w:rsidR="00EE2529" w:rsidRPr="00C81B84" w:rsidRDefault="00AD5E1E" w:rsidP="00C81B84">
            <w:r w:rsidRPr="00C81B84">
              <w:t>Grunn- og hjelpestønad, hjelpemidler mv.: Høreapparater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21DC886" w14:textId="77777777" w:rsidR="00EE2529" w:rsidRPr="00C81B84" w:rsidRDefault="00AD5E1E" w:rsidP="00C81B84">
            <w:r w:rsidRPr="00C81B84">
              <w:t>10 300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BA28AD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65B4D229" w14:textId="77777777" w:rsidR="00EE2529" w:rsidRPr="00C81B84" w:rsidRDefault="00AD5E1E" w:rsidP="00C81B84">
            <w:r w:rsidRPr="00C81B84">
              <w:t>10 300</w:t>
            </w:r>
          </w:p>
        </w:tc>
      </w:tr>
      <w:tr w:rsidR="00EE2529" w:rsidRPr="00C81B84" w14:paraId="62AD9B58" w14:textId="77777777">
        <w:trPr>
          <w:trHeight w:val="640"/>
        </w:trPr>
        <w:tc>
          <w:tcPr>
            <w:tcW w:w="580" w:type="dxa"/>
            <w:tcBorders>
              <w:top w:val="nil"/>
              <w:left w:val="nil"/>
              <w:bottom w:val="nil"/>
              <w:right w:val="nil"/>
            </w:tcBorders>
            <w:tcMar>
              <w:top w:w="128" w:type="dxa"/>
              <w:left w:w="43" w:type="dxa"/>
              <w:bottom w:w="43" w:type="dxa"/>
              <w:right w:w="43" w:type="dxa"/>
            </w:tcMar>
          </w:tcPr>
          <w:p w14:paraId="4F103491" w14:textId="77777777" w:rsidR="00EE2529" w:rsidRPr="00C81B84" w:rsidRDefault="00AD5E1E" w:rsidP="00C81B84">
            <w:r w:rsidRPr="00C81B84">
              <w:t>2661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3BBD76B8" w14:textId="77777777" w:rsidR="00EE2529" w:rsidRPr="00C81B84" w:rsidRDefault="00AD5E1E" w:rsidP="00C81B84">
            <w:r w:rsidRPr="00C81B84">
              <w:t>79</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6E8034BA" w14:textId="77777777" w:rsidR="00EE2529" w:rsidRPr="00C81B84" w:rsidRDefault="00AD5E1E" w:rsidP="00C81B84">
            <w:r w:rsidRPr="00C81B84">
              <w:t>Grunn- og hjelpestønad, hjelpemidler mv.: Aktivitetshjelpemidler til personer over 26 år</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773B323" w14:textId="77777777" w:rsidR="00EE2529" w:rsidRPr="00C81B84" w:rsidRDefault="00AD5E1E" w:rsidP="00C81B84">
            <w:r w:rsidRPr="00C81B84">
              <w:t>1 213</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CAC3163"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4EF7D7B" w14:textId="77777777" w:rsidR="00EE2529" w:rsidRPr="00C81B84" w:rsidRDefault="00AD5E1E" w:rsidP="00C81B84">
            <w:r w:rsidRPr="00C81B84">
              <w:t>1 213</w:t>
            </w:r>
          </w:p>
        </w:tc>
      </w:tr>
      <w:tr w:rsidR="00EE2529" w:rsidRPr="00C81B84" w14:paraId="7ADDE5E6" w14:textId="77777777">
        <w:trPr>
          <w:trHeight w:val="380"/>
        </w:trPr>
        <w:tc>
          <w:tcPr>
            <w:tcW w:w="580" w:type="dxa"/>
            <w:tcBorders>
              <w:top w:val="nil"/>
              <w:left w:val="nil"/>
              <w:bottom w:val="nil"/>
              <w:right w:val="nil"/>
            </w:tcBorders>
            <w:tcMar>
              <w:top w:w="128" w:type="dxa"/>
              <w:left w:w="43" w:type="dxa"/>
              <w:bottom w:w="43" w:type="dxa"/>
              <w:right w:w="43" w:type="dxa"/>
            </w:tcMar>
          </w:tcPr>
          <w:p w14:paraId="392D59A2" w14:textId="77777777" w:rsidR="00EE2529" w:rsidRPr="00C81B84" w:rsidRDefault="00AD5E1E" w:rsidP="00C81B84">
            <w:r w:rsidRPr="00C81B84">
              <w:t>2686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1BD46D73"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3F77A733" w14:textId="77777777" w:rsidR="00EE2529" w:rsidRPr="00C81B84" w:rsidRDefault="00AD5E1E" w:rsidP="00C81B84">
            <w:r w:rsidRPr="00C81B84">
              <w:t>Stønad ved gravferd: Stønad ved gravferd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C5621DF" w14:textId="77777777" w:rsidR="00EE2529" w:rsidRPr="00C81B84" w:rsidRDefault="00AD5E1E" w:rsidP="00C81B84">
            <w:r w:rsidRPr="00C81B84">
              <w:t>-200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F5E59C1"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1A610C4" w14:textId="77777777" w:rsidR="00EE2529" w:rsidRPr="00C81B84" w:rsidRDefault="00AD5E1E" w:rsidP="00C81B84">
            <w:r w:rsidRPr="00C81B84">
              <w:t>-200</w:t>
            </w:r>
          </w:p>
        </w:tc>
      </w:tr>
      <w:tr w:rsidR="00EE2529" w:rsidRPr="00C81B84" w14:paraId="001FC65C" w14:textId="77777777">
        <w:trPr>
          <w:trHeight w:val="380"/>
        </w:trPr>
        <w:tc>
          <w:tcPr>
            <w:tcW w:w="580" w:type="dxa"/>
            <w:tcBorders>
              <w:top w:val="nil"/>
              <w:left w:val="nil"/>
              <w:bottom w:val="nil"/>
              <w:right w:val="nil"/>
            </w:tcBorders>
            <w:tcMar>
              <w:top w:w="128" w:type="dxa"/>
              <w:left w:w="43" w:type="dxa"/>
              <w:bottom w:w="43" w:type="dxa"/>
              <w:right w:w="43" w:type="dxa"/>
            </w:tcMar>
          </w:tcPr>
          <w:p w14:paraId="2DC99953" w14:textId="77777777" w:rsidR="00EE2529" w:rsidRPr="00C81B84" w:rsidRDefault="00AD5E1E" w:rsidP="00C81B84">
            <w:r w:rsidRPr="00C81B84">
              <w:t>2711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A0BC6DE"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20D8F197" w14:textId="77777777" w:rsidR="00EE2529" w:rsidRPr="00C81B84" w:rsidRDefault="00AD5E1E" w:rsidP="00C81B84">
            <w:r w:rsidRPr="00C81B84">
              <w:t>Spesialisthelsetjeneste mv.: Tannbehandling</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3DB8F783" w14:textId="77777777" w:rsidR="00EE2529" w:rsidRPr="00C81B84" w:rsidRDefault="00AD5E1E" w:rsidP="00C81B84">
            <w:r w:rsidRPr="00C81B84">
              <w:t>54 466</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7BFC2544"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32EA940" w14:textId="77777777" w:rsidR="00EE2529" w:rsidRPr="00C81B84" w:rsidRDefault="00AD5E1E" w:rsidP="00C81B84">
            <w:r w:rsidRPr="00C81B84">
              <w:t>54 466</w:t>
            </w:r>
          </w:p>
        </w:tc>
      </w:tr>
      <w:tr w:rsidR="00EE2529" w:rsidRPr="00C81B84" w14:paraId="4FE3834A" w14:textId="77777777">
        <w:trPr>
          <w:trHeight w:val="640"/>
        </w:trPr>
        <w:tc>
          <w:tcPr>
            <w:tcW w:w="580" w:type="dxa"/>
            <w:tcBorders>
              <w:top w:val="nil"/>
              <w:left w:val="nil"/>
              <w:bottom w:val="nil"/>
              <w:right w:val="nil"/>
            </w:tcBorders>
            <w:tcMar>
              <w:top w:w="128" w:type="dxa"/>
              <w:left w:w="43" w:type="dxa"/>
              <w:bottom w:w="43" w:type="dxa"/>
              <w:right w:w="43" w:type="dxa"/>
            </w:tcMar>
          </w:tcPr>
          <w:p w14:paraId="5E095D2F" w14:textId="77777777" w:rsidR="00EE2529" w:rsidRPr="00C81B84" w:rsidRDefault="00AD5E1E" w:rsidP="00C81B84">
            <w:r w:rsidRPr="00C81B84">
              <w:t>2711</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2848C2E5" w14:textId="77777777" w:rsidR="00EE2529" w:rsidRPr="00C81B84" w:rsidRDefault="00AD5E1E" w:rsidP="00C81B84">
            <w:r w:rsidRPr="00C81B84">
              <w:t>76</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0A69A5DC" w14:textId="77777777" w:rsidR="00EE2529" w:rsidRPr="00C81B84" w:rsidRDefault="00AD5E1E" w:rsidP="00C81B84">
            <w:r w:rsidRPr="00C81B84">
              <w:t>Spesialisthelsetjeneste mv.: Private laboratorier og røntgeninstitutt</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120C9429" w14:textId="77777777" w:rsidR="00EE2529" w:rsidRPr="00C81B84" w:rsidRDefault="00AD5E1E" w:rsidP="00C81B84">
            <w:r w:rsidRPr="00C81B84">
              <w:t>25 599</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79C94F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1D0B26FD" w14:textId="77777777" w:rsidR="00EE2529" w:rsidRPr="00C81B84" w:rsidRDefault="00AD5E1E" w:rsidP="00C81B84">
            <w:r w:rsidRPr="00C81B84">
              <w:t>25 599</w:t>
            </w:r>
          </w:p>
        </w:tc>
      </w:tr>
      <w:tr w:rsidR="00EE2529" w:rsidRPr="00C81B84" w14:paraId="2E105FB4" w14:textId="77777777">
        <w:trPr>
          <w:trHeight w:val="640"/>
        </w:trPr>
        <w:tc>
          <w:tcPr>
            <w:tcW w:w="580" w:type="dxa"/>
            <w:tcBorders>
              <w:top w:val="nil"/>
              <w:left w:val="nil"/>
              <w:bottom w:val="nil"/>
              <w:right w:val="nil"/>
            </w:tcBorders>
            <w:tcMar>
              <w:top w:w="128" w:type="dxa"/>
              <w:left w:w="43" w:type="dxa"/>
              <w:bottom w:w="43" w:type="dxa"/>
              <w:right w:w="43" w:type="dxa"/>
            </w:tcMar>
          </w:tcPr>
          <w:p w14:paraId="66307D61" w14:textId="77777777" w:rsidR="00EE2529" w:rsidRPr="00C81B84" w:rsidRDefault="00AD5E1E" w:rsidP="00C81B84">
            <w:r w:rsidRPr="00C81B84">
              <w:t>2756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6D46E7B9" w14:textId="77777777" w:rsidR="00EE2529" w:rsidRPr="00C81B84" w:rsidRDefault="00AD5E1E" w:rsidP="00C81B84">
            <w:r w:rsidRPr="00C81B84">
              <w:t>70</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4349D37" w14:textId="77777777" w:rsidR="00EE2529" w:rsidRPr="00C81B84" w:rsidRDefault="00AD5E1E" w:rsidP="00C81B84">
            <w:r w:rsidRPr="00C81B84">
              <w:t>Andre helsetjenester: Helsetjenester i annet EØS-land</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1802E50" w14:textId="77777777" w:rsidR="00EE2529" w:rsidRPr="00C81B84" w:rsidRDefault="00AD5E1E" w:rsidP="00C81B84">
            <w:r w:rsidRPr="00C81B84">
              <w:t>320</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2D7D52AF"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BD9D014" w14:textId="77777777" w:rsidR="00EE2529" w:rsidRPr="00C81B84" w:rsidRDefault="00AD5E1E" w:rsidP="00C81B84">
            <w:r w:rsidRPr="00C81B84">
              <w:t>320</w:t>
            </w:r>
          </w:p>
        </w:tc>
      </w:tr>
      <w:tr w:rsidR="00EE2529" w:rsidRPr="00C81B84" w14:paraId="3093C4F7" w14:textId="77777777">
        <w:trPr>
          <w:trHeight w:val="640"/>
        </w:trPr>
        <w:tc>
          <w:tcPr>
            <w:tcW w:w="580" w:type="dxa"/>
            <w:tcBorders>
              <w:top w:val="nil"/>
              <w:left w:val="nil"/>
              <w:bottom w:val="nil"/>
              <w:right w:val="nil"/>
            </w:tcBorders>
            <w:tcMar>
              <w:top w:w="128" w:type="dxa"/>
              <w:left w:w="43" w:type="dxa"/>
              <w:bottom w:w="43" w:type="dxa"/>
              <w:right w:w="43" w:type="dxa"/>
            </w:tcMar>
          </w:tcPr>
          <w:p w14:paraId="453442AC" w14:textId="77777777" w:rsidR="00EE2529" w:rsidRPr="00C81B84" w:rsidRDefault="00AD5E1E" w:rsidP="00C81B84">
            <w:r w:rsidRPr="00C81B84">
              <w:t>2756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00EEA8DD" w14:textId="77777777" w:rsidR="00EE2529" w:rsidRPr="00C81B84" w:rsidRDefault="00AD5E1E" w:rsidP="00C81B84">
            <w:r w:rsidRPr="00C81B84">
              <w:t>71</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5ED0DABC" w14:textId="77777777" w:rsidR="00EE2529" w:rsidRPr="00C81B84" w:rsidRDefault="00AD5E1E" w:rsidP="00C81B84">
            <w:r w:rsidRPr="00C81B84">
              <w:t>Andre helsetjenester: Helsetjenester i utlandet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0D643DD6" w14:textId="77777777" w:rsidR="00EE2529" w:rsidRPr="00C81B84" w:rsidRDefault="00AD5E1E" w:rsidP="00C81B84">
            <w:r w:rsidRPr="00C81B84">
              <w:t>9 718</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59A4EA05"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26B2B342" w14:textId="77777777" w:rsidR="00EE2529" w:rsidRPr="00C81B84" w:rsidRDefault="00AD5E1E" w:rsidP="00C81B84">
            <w:r w:rsidRPr="00C81B84">
              <w:t>9 718</w:t>
            </w:r>
          </w:p>
        </w:tc>
      </w:tr>
      <w:tr w:rsidR="00EE2529" w:rsidRPr="00C81B84" w14:paraId="676B2B65" w14:textId="77777777">
        <w:trPr>
          <w:trHeight w:val="640"/>
        </w:trPr>
        <w:tc>
          <w:tcPr>
            <w:tcW w:w="580" w:type="dxa"/>
            <w:tcBorders>
              <w:top w:val="nil"/>
              <w:left w:val="nil"/>
              <w:bottom w:val="nil"/>
              <w:right w:val="nil"/>
            </w:tcBorders>
            <w:tcMar>
              <w:top w:w="128" w:type="dxa"/>
              <w:left w:w="43" w:type="dxa"/>
              <w:bottom w:w="43" w:type="dxa"/>
              <w:right w:w="43" w:type="dxa"/>
            </w:tcMar>
          </w:tcPr>
          <w:p w14:paraId="2FF81757" w14:textId="77777777" w:rsidR="00EE2529" w:rsidRPr="00C81B84" w:rsidRDefault="00AD5E1E" w:rsidP="00C81B84">
            <w:r w:rsidRPr="00C81B84">
              <w:t>2756</w:t>
            </w:r>
          </w:p>
        </w:tc>
        <w:tc>
          <w:tcPr>
            <w:tcW w:w="540" w:type="dxa"/>
            <w:tcBorders>
              <w:top w:val="nil"/>
              <w:left w:val="single" w:sz="4" w:space="0" w:color="000000"/>
              <w:bottom w:val="nil"/>
              <w:right w:val="single" w:sz="4" w:space="0" w:color="000000"/>
            </w:tcBorders>
            <w:tcMar>
              <w:top w:w="128" w:type="dxa"/>
              <w:left w:w="43" w:type="dxa"/>
              <w:bottom w:w="43" w:type="dxa"/>
              <w:right w:w="43" w:type="dxa"/>
            </w:tcMar>
          </w:tcPr>
          <w:p w14:paraId="5BA435C0" w14:textId="77777777" w:rsidR="00EE2529" w:rsidRPr="00C81B84" w:rsidRDefault="00AD5E1E" w:rsidP="00C81B84">
            <w:r w:rsidRPr="00C81B84">
              <w:t>72</w:t>
            </w:r>
          </w:p>
        </w:tc>
        <w:tc>
          <w:tcPr>
            <w:tcW w:w="4180" w:type="dxa"/>
            <w:tcBorders>
              <w:top w:val="nil"/>
              <w:left w:val="single" w:sz="4" w:space="0" w:color="000000"/>
              <w:bottom w:val="nil"/>
              <w:right w:val="single" w:sz="4" w:space="0" w:color="000000"/>
            </w:tcBorders>
            <w:tcMar>
              <w:top w:w="128" w:type="dxa"/>
              <w:left w:w="43" w:type="dxa"/>
              <w:bottom w:w="43" w:type="dxa"/>
              <w:right w:w="43" w:type="dxa"/>
            </w:tcMar>
          </w:tcPr>
          <w:p w14:paraId="45AEFC16" w14:textId="77777777" w:rsidR="00EE2529" w:rsidRPr="00C81B84" w:rsidRDefault="00AD5E1E" w:rsidP="00C81B84">
            <w:r w:rsidRPr="00C81B84">
              <w:t>Andre helsetjenester: Helsetjenester til utenlandsboende mv.</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6509C310" w14:textId="77777777" w:rsidR="00EE2529" w:rsidRPr="00C81B84" w:rsidRDefault="00AD5E1E" w:rsidP="00C81B84">
            <w:r w:rsidRPr="00C81B84">
              <w:t>5 874</w:t>
            </w:r>
          </w:p>
        </w:tc>
        <w:tc>
          <w:tcPr>
            <w:tcW w:w="1400" w:type="dxa"/>
            <w:tcBorders>
              <w:top w:val="nil"/>
              <w:left w:val="single" w:sz="4" w:space="0" w:color="000000"/>
              <w:bottom w:val="nil"/>
              <w:right w:val="single" w:sz="4" w:space="0" w:color="000000"/>
            </w:tcBorders>
            <w:tcMar>
              <w:top w:w="128" w:type="dxa"/>
              <w:left w:w="43" w:type="dxa"/>
              <w:bottom w:w="43" w:type="dxa"/>
              <w:right w:w="43" w:type="dxa"/>
            </w:tcMar>
            <w:vAlign w:val="bottom"/>
          </w:tcPr>
          <w:p w14:paraId="428D2C4E" w14:textId="77777777" w:rsidR="00EE2529" w:rsidRPr="00C81B84" w:rsidRDefault="00AD5E1E" w:rsidP="00C81B84">
            <w:r w:rsidRPr="00C81B84">
              <w:t>0</w:t>
            </w:r>
          </w:p>
        </w:tc>
        <w:tc>
          <w:tcPr>
            <w:tcW w:w="1400" w:type="dxa"/>
            <w:tcBorders>
              <w:top w:val="nil"/>
              <w:left w:val="single" w:sz="4" w:space="0" w:color="000000"/>
              <w:bottom w:val="nil"/>
              <w:right w:val="nil"/>
            </w:tcBorders>
            <w:tcMar>
              <w:top w:w="128" w:type="dxa"/>
              <w:left w:w="43" w:type="dxa"/>
              <w:bottom w:w="43" w:type="dxa"/>
              <w:right w:w="43" w:type="dxa"/>
            </w:tcMar>
            <w:vAlign w:val="bottom"/>
          </w:tcPr>
          <w:p w14:paraId="3CE990F7" w14:textId="77777777" w:rsidR="00EE2529" w:rsidRPr="00C81B84" w:rsidRDefault="00AD5E1E" w:rsidP="00C81B84">
            <w:r w:rsidRPr="00C81B84">
              <w:t>5 874</w:t>
            </w:r>
          </w:p>
        </w:tc>
      </w:tr>
      <w:tr w:rsidR="00EE2529" w:rsidRPr="00C81B84" w14:paraId="1304619E" w14:textId="77777777">
        <w:trPr>
          <w:trHeight w:val="380"/>
        </w:trPr>
        <w:tc>
          <w:tcPr>
            <w:tcW w:w="580" w:type="dxa"/>
            <w:tcBorders>
              <w:top w:val="nil"/>
              <w:left w:val="nil"/>
              <w:bottom w:val="single" w:sz="4" w:space="0" w:color="000000"/>
              <w:right w:val="nil"/>
            </w:tcBorders>
            <w:tcMar>
              <w:top w:w="128" w:type="dxa"/>
              <w:left w:w="43" w:type="dxa"/>
              <w:bottom w:w="43" w:type="dxa"/>
              <w:right w:w="43" w:type="dxa"/>
            </w:tcMar>
          </w:tcPr>
          <w:p w14:paraId="156CAF77" w14:textId="77777777" w:rsidR="00EE2529" w:rsidRPr="00C81B84" w:rsidRDefault="00AD5E1E" w:rsidP="00C81B84">
            <w:r w:rsidRPr="00C81B84">
              <w:t>2790</w:t>
            </w:r>
          </w:p>
        </w:tc>
        <w:tc>
          <w:tcPr>
            <w:tcW w:w="54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05941FAE" w14:textId="77777777" w:rsidR="00EE2529" w:rsidRPr="00C81B84" w:rsidRDefault="00AD5E1E" w:rsidP="00C81B84">
            <w:r w:rsidRPr="00C81B84">
              <w:t>70</w:t>
            </w:r>
          </w:p>
        </w:tc>
        <w:tc>
          <w:tcPr>
            <w:tcW w:w="4180" w:type="dxa"/>
            <w:tcBorders>
              <w:top w:val="nil"/>
              <w:left w:val="single" w:sz="4" w:space="0" w:color="000000"/>
              <w:bottom w:val="single" w:sz="4" w:space="0" w:color="000000"/>
              <w:right w:val="single" w:sz="4" w:space="0" w:color="000000"/>
            </w:tcBorders>
            <w:tcMar>
              <w:top w:w="128" w:type="dxa"/>
              <w:left w:w="43" w:type="dxa"/>
              <w:bottom w:w="43" w:type="dxa"/>
              <w:right w:w="43" w:type="dxa"/>
            </w:tcMar>
          </w:tcPr>
          <w:p w14:paraId="1E901993" w14:textId="77777777" w:rsidR="00EE2529" w:rsidRPr="00C81B84" w:rsidRDefault="00AD5E1E" w:rsidP="00C81B84">
            <w:r w:rsidRPr="00C81B84">
              <w:t>Andre helsetiltak: Bidrag</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1931DB32" w14:textId="77777777" w:rsidR="00EE2529" w:rsidRPr="00C81B84" w:rsidRDefault="00AD5E1E" w:rsidP="00C81B84">
            <w:r w:rsidRPr="00C81B84">
              <w:t>9 051</w:t>
            </w:r>
          </w:p>
        </w:tc>
        <w:tc>
          <w:tcPr>
            <w:tcW w:w="1400" w:type="dxa"/>
            <w:tcBorders>
              <w:top w:val="nil"/>
              <w:left w:val="single" w:sz="4" w:space="0" w:color="000000"/>
              <w:bottom w:val="single" w:sz="4" w:space="0" w:color="000000"/>
              <w:right w:val="single" w:sz="4" w:space="0" w:color="000000"/>
            </w:tcBorders>
            <w:tcMar>
              <w:top w:w="128" w:type="dxa"/>
              <w:left w:w="43" w:type="dxa"/>
              <w:bottom w:w="43" w:type="dxa"/>
              <w:right w:w="43" w:type="dxa"/>
            </w:tcMar>
            <w:vAlign w:val="bottom"/>
          </w:tcPr>
          <w:p w14:paraId="28B2C8E2" w14:textId="77777777" w:rsidR="00EE2529" w:rsidRPr="00C81B84" w:rsidRDefault="00AD5E1E" w:rsidP="00C81B84">
            <w:r w:rsidRPr="00C81B84">
              <w:t>0</w:t>
            </w:r>
          </w:p>
        </w:tc>
        <w:tc>
          <w:tcPr>
            <w:tcW w:w="14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6DD15706" w14:textId="77777777" w:rsidR="00EE2529" w:rsidRPr="00C81B84" w:rsidRDefault="00AD5E1E" w:rsidP="00C81B84">
            <w:r w:rsidRPr="00C81B84">
              <w:t>9 051</w:t>
            </w:r>
          </w:p>
        </w:tc>
      </w:tr>
      <w:tr w:rsidR="00EE2529" w:rsidRPr="00C81B84" w14:paraId="3769BBC5"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2A21952F" w14:textId="77777777" w:rsidR="00EE2529" w:rsidRPr="00C81B84" w:rsidRDefault="00AD5E1E" w:rsidP="00C81B84">
            <w:r w:rsidRPr="00C81B84">
              <w:t>Folketrygden totalt</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564FB0C" w14:textId="77777777" w:rsidR="00EE2529" w:rsidRPr="00C81B84" w:rsidRDefault="00AD5E1E" w:rsidP="00C81B84">
            <w:r w:rsidRPr="00C81B84">
              <w:t>185 827</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6DFFE66E" w14:textId="77777777" w:rsidR="00EE2529" w:rsidRPr="00C81B84" w:rsidRDefault="00AD5E1E" w:rsidP="00C81B84">
            <w:r w:rsidRPr="00C81B84">
              <w:t>0</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D37F975" w14:textId="77777777" w:rsidR="00EE2529" w:rsidRPr="00C81B84" w:rsidRDefault="00AD5E1E" w:rsidP="00C81B84">
            <w:r w:rsidRPr="00C81B84">
              <w:t>185 827</w:t>
            </w:r>
          </w:p>
        </w:tc>
      </w:tr>
      <w:tr w:rsidR="00EE2529" w:rsidRPr="00C81B84" w14:paraId="75932DCA" w14:textId="77777777">
        <w:trPr>
          <w:trHeight w:val="380"/>
        </w:trPr>
        <w:tc>
          <w:tcPr>
            <w:tcW w:w="5300" w:type="dxa"/>
            <w:gridSpan w:val="3"/>
            <w:tcBorders>
              <w:top w:val="single" w:sz="4" w:space="0" w:color="000000"/>
              <w:left w:val="nil"/>
              <w:bottom w:val="single" w:sz="4" w:space="0" w:color="000000"/>
              <w:right w:val="single" w:sz="4" w:space="0" w:color="000000"/>
            </w:tcBorders>
            <w:tcMar>
              <w:top w:w="128" w:type="dxa"/>
              <w:left w:w="43" w:type="dxa"/>
              <w:bottom w:w="43" w:type="dxa"/>
              <w:right w:w="43" w:type="dxa"/>
            </w:tcMar>
          </w:tcPr>
          <w:p w14:paraId="6E554C3B" w14:textId="77777777" w:rsidR="00EE2529" w:rsidRPr="00C81B84" w:rsidRDefault="00AD5E1E" w:rsidP="00C81B84">
            <w:r w:rsidRPr="00C81B84">
              <w:t>Totalsum</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595A6134" w14:textId="77777777" w:rsidR="00EE2529" w:rsidRPr="00C81B84" w:rsidRDefault="00AD5E1E" w:rsidP="00C81B84">
            <w:r w:rsidRPr="00C81B84">
              <w:t>14 893 747</w:t>
            </w:r>
          </w:p>
        </w:tc>
        <w:tc>
          <w:tcPr>
            <w:tcW w:w="1400" w:type="dxa"/>
            <w:tcBorders>
              <w:top w:val="single" w:sz="4" w:space="0" w:color="000000"/>
              <w:left w:val="single" w:sz="4" w:space="0" w:color="000000"/>
              <w:bottom w:val="single" w:sz="4" w:space="0" w:color="000000"/>
              <w:right w:val="single" w:sz="4" w:space="0" w:color="000000"/>
            </w:tcBorders>
            <w:tcMar>
              <w:top w:w="128" w:type="dxa"/>
              <w:left w:w="43" w:type="dxa"/>
              <w:bottom w:w="43" w:type="dxa"/>
              <w:right w:w="43" w:type="dxa"/>
            </w:tcMar>
            <w:vAlign w:val="bottom"/>
          </w:tcPr>
          <w:p w14:paraId="7B4FE5C6" w14:textId="77777777" w:rsidR="00EE2529" w:rsidRPr="00C81B84" w:rsidRDefault="00AD5E1E" w:rsidP="00C81B84">
            <w:r w:rsidRPr="00C81B84">
              <w:t>1 277 509</w:t>
            </w:r>
          </w:p>
        </w:tc>
        <w:tc>
          <w:tcPr>
            <w:tcW w:w="1400"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432ECD9F" w14:textId="77777777" w:rsidR="00EE2529" w:rsidRPr="00C81B84" w:rsidRDefault="00AD5E1E" w:rsidP="00C81B84">
            <w:r w:rsidRPr="00C81B84">
              <w:t>16 171 256</w:t>
            </w:r>
          </w:p>
        </w:tc>
      </w:tr>
    </w:tbl>
    <w:p w14:paraId="732B4370" w14:textId="77777777" w:rsidR="00EE2529" w:rsidRPr="00C81B84" w:rsidRDefault="00EE2529" w:rsidP="00C81B84"/>
    <w:sectPr w:rsidR="00EE2529" w:rsidRPr="00C81B8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4A6F1" w14:textId="77777777" w:rsidR="00EE2529" w:rsidRDefault="00AD5E1E">
      <w:pPr>
        <w:spacing w:after="0" w:line="240" w:lineRule="auto"/>
      </w:pPr>
      <w:r>
        <w:separator/>
      </w:r>
    </w:p>
  </w:endnote>
  <w:endnote w:type="continuationSeparator" w:id="0">
    <w:p w14:paraId="50BF7530" w14:textId="77777777" w:rsidR="00EE2529" w:rsidRDefault="00AD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DCE1" w14:textId="77777777" w:rsidR="00EE2529" w:rsidRDefault="00AD5E1E">
      <w:pPr>
        <w:spacing w:after="0" w:line="240" w:lineRule="auto"/>
      </w:pPr>
      <w:r>
        <w:separator/>
      </w:r>
    </w:p>
  </w:footnote>
  <w:footnote w:type="continuationSeparator" w:id="0">
    <w:p w14:paraId="755A2B2B" w14:textId="77777777" w:rsidR="00EE2529" w:rsidRDefault="00AD5E1E">
      <w:pPr>
        <w:spacing w:after="0" w:line="240" w:lineRule="auto"/>
      </w:pPr>
      <w:r>
        <w:continuationSeparator/>
      </w:r>
    </w:p>
  </w:footnote>
  <w:footnote w:id="1">
    <w:p w14:paraId="4259CBCA" w14:textId="703F0F5B" w:rsidR="00EE2529" w:rsidRDefault="00AD5E1E">
      <w:pPr>
        <w:pStyle w:val="Fotnotetekst"/>
      </w:pPr>
      <w:r>
        <w:rPr>
          <w:vertAlign w:val="superscript"/>
        </w:rPr>
        <w:footnoteRef/>
      </w:r>
      <w:r w:rsidRPr="00C81B84">
        <w:t xml:space="preserve">Etter en samlet vurdering foreslår regjeringen å bevilge ytterligere 600 mill. kroner til kommunesektoren, se nærmere omtale under kap. 571, post 60 under Kommunal- og distriktsdepartementet. </w:t>
      </w:r>
    </w:p>
  </w:footnote>
  <w:footnote w:id="2">
    <w:p w14:paraId="35EA62B6" w14:textId="3E3CF66B" w:rsidR="00EE2529" w:rsidRDefault="00AD5E1E">
      <w:pPr>
        <w:pStyle w:val="Fotnotetekst"/>
      </w:pPr>
      <w:r>
        <w:rPr>
          <w:vertAlign w:val="superscript"/>
        </w:rPr>
        <w:footnoteRef/>
      </w:r>
      <w:r w:rsidRPr="00C81B84">
        <w:t>Merskattevekst før regjeringens forslag til endringer i skatteopplegget med virkning for kommunesektoren. I tråd med omtalen under kap. 5501 under Finansdepartementet fordeles provenytapet av skatteopplegget mellom staten og kommunesektoren.</w:t>
      </w:r>
    </w:p>
  </w:footnote>
  <w:footnote w:id="3">
    <w:p w14:paraId="69D9C805" w14:textId="43C63120" w:rsidR="00EE2529" w:rsidRDefault="00AD5E1E">
      <w:pPr>
        <w:pStyle w:val="Fotnotetekst"/>
      </w:pPr>
      <w:r>
        <w:rPr>
          <w:vertAlign w:val="superscript"/>
        </w:rPr>
        <w:footnoteRef/>
      </w:r>
      <w:r w:rsidRPr="00C81B84">
        <w:t>Plassene i ideelle og kommersielle institusjoner anskaffes gjennom avrop på rammeavtaler med kjøps- og leveransegaranti. Kjøpsgaranti vil si at det betales for et visst antall plasser, uavhengig av om plassene benyttes. Leverandørene har en tilsvarende leveransegaranti for det antall plasser som rammeavtalen dekker.</w:t>
      </w:r>
    </w:p>
  </w:footnote>
  <w:footnote w:id="4">
    <w:p w14:paraId="13D0F4E9" w14:textId="255772B1" w:rsidR="00EE2529" w:rsidRDefault="00AD5E1E">
      <w:pPr>
        <w:pStyle w:val="Fotnotetekst"/>
      </w:pPr>
      <w:r>
        <w:rPr>
          <w:vertAlign w:val="superscript"/>
        </w:rPr>
        <w:footnoteRef/>
      </w:r>
      <w:r w:rsidRPr="00C81B84">
        <w:t>Dette vil ha betydning for hva som kreves av ideell kapasitet for å nå målet om 40 pst. ideelle oppholdsdager i institusjonsbarnevernet.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125E62"/>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2033736"/>
    <w:multiLevelType w:val="multilevel"/>
    <w:tmpl w:val="82AC8ECA"/>
    <w:numStyleLink w:val="Overskrifter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681423"/>
    <w:multiLevelType w:val="multilevel"/>
    <w:tmpl w:val="82AC8ECA"/>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ADC5384"/>
    <w:multiLevelType w:val="multilevel"/>
    <w:tmpl w:val="86DAF25C"/>
    <w:numStyleLink w:val="l-AlfaListeSti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8"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9" w15:restartNumberingAfterBreak="0">
    <w:nsid w:val="62A6542F"/>
    <w:multiLevelType w:val="multilevel"/>
    <w:tmpl w:val="619C0D8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74B3F5F"/>
    <w:multiLevelType w:val="multilevel"/>
    <w:tmpl w:val="82AC8ECA"/>
    <w:numStyleLink w:val="OverskrifterListeStil"/>
  </w:abstractNum>
  <w:num w:numId="1" w16cid:durableId="356390487">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682514218">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3" w16cid:durableId="765619495">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4" w16cid:durableId="757285679">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619260803">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6" w16cid:durableId="110440749">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1368215961">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8" w16cid:durableId="536087503">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9" w16cid:durableId="1992558308">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137038200">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11" w16cid:durableId="2089305154">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12" w16cid:durableId="1832790275">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3" w16cid:durableId="231738391">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 w16cid:durableId="235824968">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333068416">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913977228">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7" w16cid:durableId="1090740565">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855389391">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9" w16cid:durableId="435374137">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2040735062">
    <w:abstractNumId w:val="0"/>
    <w:lvlOverride w:ilvl="0">
      <w:lvl w:ilvl="0">
        <w:start w:val="1"/>
        <w:numFmt w:val="bullet"/>
        <w:lvlText w:val="2.8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334037750">
    <w:abstractNumId w:val="0"/>
    <w:lvlOverride w:ilvl="0">
      <w:lvl w:ilvl="0">
        <w:start w:val="1"/>
        <w:numFmt w:val="bullet"/>
        <w:lvlText w:val="Figur 2.1 "/>
        <w:legacy w:legacy="1" w:legacySpace="0" w:legacyIndent="0"/>
        <w:lvlJc w:val="left"/>
        <w:pPr>
          <w:ind w:left="0" w:firstLine="0"/>
        </w:pPr>
        <w:rPr>
          <w:rFonts w:ascii="Myriad Pro" w:hAnsi="Myriad Pro" w:hint="default"/>
          <w:b w:val="0"/>
          <w:i w:val="0"/>
          <w:strike w:val="0"/>
          <w:color w:val="000000"/>
          <w:sz w:val="20"/>
          <w:u w:val="none"/>
        </w:rPr>
      </w:lvl>
    </w:lvlOverride>
  </w:num>
  <w:num w:numId="22" w16cid:durableId="930161987">
    <w:abstractNumId w:val="0"/>
    <w:lvlOverride w:ilvl="0">
      <w:lvl w:ilvl="0">
        <w:start w:val="1"/>
        <w:numFmt w:val="bullet"/>
        <w:lvlText w:val="Figur 2.2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1203203809">
    <w:abstractNumId w:val="0"/>
    <w:lvlOverride w:ilvl="0">
      <w:lvl w:ilvl="0">
        <w:start w:val="1"/>
        <w:numFmt w:val="bullet"/>
        <w:lvlText w:val="2.9 "/>
        <w:legacy w:legacy="1" w:legacySpace="0" w:legacyIndent="0"/>
        <w:lvlJc w:val="left"/>
        <w:pPr>
          <w:ind w:left="0" w:firstLine="0"/>
        </w:pPr>
        <w:rPr>
          <w:rFonts w:ascii="Myriad Pro" w:hAnsi="Myriad Pro" w:hint="default"/>
          <w:b/>
          <w:i w:val="0"/>
          <w:strike w:val="0"/>
          <w:color w:val="000000"/>
          <w:sz w:val="24"/>
          <w:u w:val="none"/>
        </w:rPr>
      </w:lvl>
    </w:lvlOverride>
  </w:num>
  <w:num w:numId="24" w16cid:durableId="2070372677">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418475307">
    <w:abstractNumId w:val="0"/>
    <w:lvlOverride w:ilvl="0">
      <w:lvl w:ilvl="0">
        <w:start w:val="1"/>
        <w:numFmt w:val="bullet"/>
        <w:lvlText w:val="Tabell 2.2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971325159">
    <w:abstractNumId w:val="0"/>
    <w:lvlOverride w:ilvl="0">
      <w:lvl w:ilvl="0">
        <w:start w:val="1"/>
        <w:numFmt w:val="bullet"/>
        <w:lvlText w:val="2.10 "/>
        <w:legacy w:legacy="1" w:legacySpace="0" w:legacyIndent="0"/>
        <w:lvlJc w:val="left"/>
        <w:pPr>
          <w:ind w:left="0" w:firstLine="0"/>
        </w:pPr>
        <w:rPr>
          <w:rFonts w:ascii="Myriad Pro" w:hAnsi="Myriad Pro" w:hint="default"/>
          <w:b/>
          <w:i w:val="0"/>
          <w:strike w:val="0"/>
          <w:color w:val="000000"/>
          <w:sz w:val="24"/>
          <w:u w:val="none"/>
        </w:rPr>
      </w:lvl>
    </w:lvlOverride>
  </w:num>
  <w:num w:numId="27" w16cid:durableId="1961571060">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41945903">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1187325633">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4"/>
          <w:u w:val="none"/>
        </w:rPr>
      </w:lvl>
    </w:lvlOverride>
  </w:num>
  <w:num w:numId="30" w16cid:durableId="1988047910">
    <w:abstractNumId w:val="0"/>
    <w:lvlOverride w:ilvl="0">
      <w:lvl w:ilvl="0">
        <w:start w:val="1"/>
        <w:numFmt w:val="bullet"/>
        <w:lvlText w:val="2.14 "/>
        <w:legacy w:legacy="1" w:legacySpace="0" w:legacyIndent="0"/>
        <w:lvlJc w:val="left"/>
        <w:pPr>
          <w:ind w:left="0" w:firstLine="0"/>
        </w:pPr>
        <w:rPr>
          <w:rFonts w:ascii="Myriad Pro" w:hAnsi="Myriad Pro" w:hint="default"/>
          <w:b/>
          <w:i w:val="0"/>
          <w:strike w:val="0"/>
          <w:color w:val="000000"/>
          <w:sz w:val="24"/>
          <w:u w:val="none"/>
        </w:rPr>
      </w:lvl>
    </w:lvlOverride>
  </w:num>
  <w:num w:numId="31" w16cid:durableId="1480537117">
    <w:abstractNumId w:val="0"/>
    <w:lvlOverride w:ilvl="0">
      <w:lvl w:ilvl="0">
        <w:start w:val="1"/>
        <w:numFmt w:val="bullet"/>
        <w:lvlText w:val="Tabell 2.3 "/>
        <w:legacy w:legacy="1" w:legacySpace="0" w:legacyIndent="0"/>
        <w:lvlJc w:val="left"/>
        <w:pPr>
          <w:ind w:left="0" w:firstLine="0"/>
        </w:pPr>
        <w:rPr>
          <w:rFonts w:ascii="Myriad Pro" w:hAnsi="Myriad Pro" w:hint="default"/>
          <w:b w:val="0"/>
          <w:i w:val="0"/>
          <w:strike w:val="0"/>
          <w:color w:val="000000"/>
          <w:sz w:val="20"/>
          <w:u w:val="none"/>
        </w:rPr>
      </w:lvl>
    </w:lvlOverride>
  </w:num>
  <w:num w:numId="32" w16cid:durableId="1957563130">
    <w:abstractNumId w:val="0"/>
    <w:lvlOverride w:ilvl="0">
      <w:lvl w:ilvl="0">
        <w:start w:val="1"/>
        <w:numFmt w:val="bullet"/>
        <w:lvlText w:val="2.15 "/>
        <w:legacy w:legacy="1" w:legacySpace="0" w:legacyIndent="0"/>
        <w:lvlJc w:val="left"/>
        <w:pPr>
          <w:ind w:left="0" w:firstLine="0"/>
        </w:pPr>
        <w:rPr>
          <w:rFonts w:ascii="Myriad Pro" w:hAnsi="Myriad Pro" w:hint="default"/>
          <w:b/>
          <w:i w:val="0"/>
          <w:strike w:val="0"/>
          <w:color w:val="000000"/>
          <w:sz w:val="24"/>
          <w:u w:val="none"/>
        </w:rPr>
      </w:lvl>
    </w:lvlOverride>
  </w:num>
  <w:num w:numId="33" w16cid:durableId="1415974999">
    <w:abstractNumId w:val="0"/>
    <w:lvlOverride w:ilvl="0">
      <w:lvl w:ilvl="0">
        <w:start w:val="1"/>
        <w:numFmt w:val="bullet"/>
        <w:lvlText w:val="Tabell 2.4 "/>
        <w:legacy w:legacy="1" w:legacySpace="0" w:legacyIndent="0"/>
        <w:lvlJc w:val="left"/>
        <w:pPr>
          <w:ind w:left="0" w:firstLine="0"/>
        </w:pPr>
        <w:rPr>
          <w:rFonts w:ascii="Myriad Pro" w:hAnsi="Myriad Pro" w:hint="default"/>
          <w:b w:val="0"/>
          <w:i w:val="0"/>
          <w:strike w:val="0"/>
          <w:color w:val="000000"/>
          <w:sz w:val="20"/>
          <w:u w:val="none"/>
        </w:rPr>
      </w:lvl>
    </w:lvlOverride>
  </w:num>
  <w:num w:numId="34" w16cid:durableId="414397455">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35" w16cid:durableId="1354264817">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36" w16cid:durableId="427313085">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37" w16cid:durableId="1529174562">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319967305">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39" w16cid:durableId="1350982033">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1510217353">
    <w:abstractNumId w:val="0"/>
    <w:lvlOverride w:ilvl="0">
      <w:lvl w:ilvl="0">
        <w:start w:val="1"/>
        <w:numFmt w:val="bullet"/>
        <w:lvlText w:val="Vedlegg 3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1892960028">
    <w:abstractNumId w:val="17"/>
  </w:num>
  <w:num w:numId="42" w16cid:durableId="1300068690">
    <w:abstractNumId w:val="1"/>
  </w:num>
  <w:num w:numId="43" w16cid:durableId="40253166">
    <w:abstractNumId w:val="15"/>
  </w:num>
  <w:num w:numId="44" w16cid:durableId="318004512">
    <w:abstractNumId w:val="8"/>
  </w:num>
  <w:num w:numId="45" w16cid:durableId="1823277093">
    <w:abstractNumId w:val="13"/>
  </w:num>
  <w:num w:numId="46" w16cid:durableId="973605247">
    <w:abstractNumId w:val="18"/>
  </w:num>
  <w:num w:numId="47" w16cid:durableId="125239587">
    <w:abstractNumId w:val="3"/>
  </w:num>
  <w:num w:numId="48" w16cid:durableId="1275868126">
    <w:abstractNumId w:val="2"/>
  </w:num>
  <w:num w:numId="49" w16cid:durableId="354380245">
    <w:abstractNumId w:val="14"/>
  </w:num>
  <w:num w:numId="50" w16cid:durableId="1453357680">
    <w:abstractNumId w:val="4"/>
  </w:num>
  <w:num w:numId="51" w16cid:durableId="1651399703">
    <w:abstractNumId w:val="12"/>
  </w:num>
  <w:num w:numId="52" w16cid:durableId="975531802">
    <w:abstractNumId w:val="9"/>
  </w:num>
  <w:num w:numId="53" w16cid:durableId="450634052">
    <w:abstractNumId w:val="19"/>
  </w:num>
  <w:num w:numId="54" w16cid:durableId="1546521740">
    <w:abstractNumId w:val="6"/>
  </w:num>
  <w:num w:numId="55" w16cid:durableId="335117016">
    <w:abstractNumId w:val="16"/>
  </w:num>
  <w:num w:numId="56" w16cid:durableId="1906601048">
    <w:abstractNumId w:val="20"/>
  </w:num>
  <w:num w:numId="57" w16cid:durableId="798911168">
    <w:abstractNumId w:val="10"/>
  </w:num>
  <w:num w:numId="58" w16cid:durableId="575434004">
    <w:abstractNumId w:val="11"/>
  </w:num>
  <w:num w:numId="59" w16cid:durableId="662976593">
    <w:abstractNumId w:val="21"/>
  </w:num>
  <w:num w:numId="60" w16cid:durableId="1457676975">
    <w:abstractNumId w:val="5"/>
  </w:num>
  <w:num w:numId="61" w16cid:durableId="619728539">
    <w:abstractNumId w:val="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06205"/>
    <w:rsid w:val="00086698"/>
    <w:rsid w:val="000D74C3"/>
    <w:rsid w:val="00106381"/>
    <w:rsid w:val="00302F94"/>
    <w:rsid w:val="00444838"/>
    <w:rsid w:val="005C51D5"/>
    <w:rsid w:val="00AD5E1E"/>
    <w:rsid w:val="00AE236B"/>
    <w:rsid w:val="00C02C70"/>
    <w:rsid w:val="00C81B84"/>
    <w:rsid w:val="00E37F64"/>
    <w:rsid w:val="00E96E84"/>
    <w:rsid w:val="00EB67C4"/>
    <w:rsid w:val="00EC2D2B"/>
    <w:rsid w:val="00EE2529"/>
    <w:rsid w:val="00F06205"/>
    <w:rsid w:val="00FC4D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3BE38E"/>
  <w14:defaultImageDpi w14:val="0"/>
  <w15:docId w15:val="{F5326630-132C-450A-9A6C-C1D7D443B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4C3"/>
    <w:pPr>
      <w:spacing w:after="120" w:line="276" w:lineRule="auto"/>
      <w:jc w:val="both"/>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0D74C3"/>
    <w:pPr>
      <w:keepNext/>
      <w:keepLines/>
      <w:numPr>
        <w:numId w:val="5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0D74C3"/>
    <w:pPr>
      <w:keepNext/>
      <w:keepLines/>
      <w:numPr>
        <w:ilvl w:val="1"/>
        <w:numId w:val="59"/>
      </w:numPr>
      <w:spacing w:before="360" w:after="80"/>
      <w:outlineLvl w:val="1"/>
    </w:pPr>
    <w:rPr>
      <w:rFonts w:ascii="Arial" w:hAnsi="Arial"/>
      <w:b/>
      <w:sz w:val="28"/>
    </w:rPr>
  </w:style>
  <w:style w:type="paragraph" w:styleId="Overskrift3">
    <w:name w:val="heading 3"/>
    <w:basedOn w:val="Normal"/>
    <w:next w:val="Normal"/>
    <w:link w:val="Overskrift3Tegn"/>
    <w:qFormat/>
    <w:rsid w:val="000D74C3"/>
    <w:pPr>
      <w:keepNext/>
      <w:keepLines/>
      <w:numPr>
        <w:ilvl w:val="2"/>
        <w:numId w:val="59"/>
      </w:numPr>
      <w:spacing w:before="360" w:after="80"/>
      <w:outlineLvl w:val="2"/>
    </w:pPr>
    <w:rPr>
      <w:rFonts w:ascii="Arial" w:hAnsi="Arial"/>
      <w:b/>
      <w:spacing w:val="0"/>
    </w:rPr>
  </w:style>
  <w:style w:type="paragraph" w:styleId="Overskrift4">
    <w:name w:val="heading 4"/>
    <w:basedOn w:val="Normal"/>
    <w:next w:val="Normal"/>
    <w:link w:val="Overskrift4Tegn"/>
    <w:qFormat/>
    <w:rsid w:val="000D74C3"/>
    <w:pPr>
      <w:keepNext/>
      <w:keepLines/>
      <w:numPr>
        <w:ilvl w:val="3"/>
        <w:numId w:val="59"/>
      </w:numPr>
      <w:spacing w:before="120" w:after="0"/>
      <w:outlineLvl w:val="3"/>
    </w:pPr>
    <w:rPr>
      <w:rFonts w:ascii="Arial" w:hAnsi="Arial"/>
      <w:i/>
    </w:rPr>
  </w:style>
  <w:style w:type="paragraph" w:styleId="Overskrift5">
    <w:name w:val="heading 5"/>
    <w:basedOn w:val="Normal"/>
    <w:next w:val="Normal"/>
    <w:link w:val="Overskrift5Tegn"/>
    <w:qFormat/>
    <w:rsid w:val="000D74C3"/>
    <w:pPr>
      <w:keepNext/>
      <w:numPr>
        <w:ilvl w:val="4"/>
        <w:numId w:val="59"/>
      </w:numPr>
      <w:spacing w:before="120" w:after="0"/>
      <w:outlineLvl w:val="4"/>
    </w:pPr>
    <w:rPr>
      <w:rFonts w:ascii="Arial" w:hAnsi="Arial"/>
      <w:i/>
      <w:spacing w:val="0"/>
    </w:rPr>
  </w:style>
  <w:style w:type="paragraph" w:styleId="Overskrift6">
    <w:name w:val="heading 6"/>
    <w:basedOn w:val="Normal"/>
    <w:next w:val="Normal"/>
    <w:link w:val="Overskrift6Tegn"/>
    <w:qFormat/>
    <w:rsid w:val="000D74C3"/>
    <w:pPr>
      <w:numPr>
        <w:ilvl w:val="5"/>
        <w:numId w:val="41"/>
      </w:numPr>
      <w:spacing w:before="240" w:after="60"/>
      <w:outlineLvl w:val="5"/>
    </w:pPr>
    <w:rPr>
      <w:rFonts w:ascii="Arial" w:hAnsi="Arial"/>
      <w:i/>
      <w:sz w:val="22"/>
    </w:rPr>
  </w:style>
  <w:style w:type="paragraph" w:styleId="Overskrift7">
    <w:name w:val="heading 7"/>
    <w:basedOn w:val="Normal"/>
    <w:next w:val="Normal"/>
    <w:link w:val="Overskrift7Tegn"/>
    <w:qFormat/>
    <w:rsid w:val="000D74C3"/>
    <w:pPr>
      <w:numPr>
        <w:ilvl w:val="6"/>
        <w:numId w:val="41"/>
      </w:numPr>
      <w:spacing w:before="240" w:after="60"/>
      <w:outlineLvl w:val="6"/>
    </w:pPr>
    <w:rPr>
      <w:rFonts w:ascii="Arial" w:hAnsi="Arial"/>
    </w:rPr>
  </w:style>
  <w:style w:type="paragraph" w:styleId="Overskrift8">
    <w:name w:val="heading 8"/>
    <w:basedOn w:val="Normal"/>
    <w:next w:val="Normal"/>
    <w:link w:val="Overskrift8Tegn"/>
    <w:qFormat/>
    <w:rsid w:val="000D74C3"/>
    <w:pPr>
      <w:numPr>
        <w:ilvl w:val="7"/>
        <w:numId w:val="41"/>
      </w:numPr>
      <w:spacing w:before="240" w:after="60"/>
      <w:outlineLvl w:val="7"/>
    </w:pPr>
    <w:rPr>
      <w:rFonts w:ascii="Arial" w:hAnsi="Arial"/>
      <w:i/>
    </w:rPr>
  </w:style>
  <w:style w:type="paragraph" w:styleId="Overskrift9">
    <w:name w:val="heading 9"/>
    <w:basedOn w:val="Normal"/>
    <w:next w:val="Normal"/>
    <w:link w:val="Overskrift9Tegn"/>
    <w:qFormat/>
    <w:rsid w:val="000D74C3"/>
    <w:pPr>
      <w:numPr>
        <w:ilvl w:val="8"/>
        <w:numId w:val="4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0D74C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0D74C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0D74C3"/>
    <w:pPr>
      <w:keepNext/>
      <w:keepLines/>
      <w:spacing w:before="240" w:after="240"/>
    </w:pPr>
  </w:style>
  <w:style w:type="paragraph" w:customStyle="1" w:styleId="a-konge-tit">
    <w:name w:val="a-konge-tit"/>
    <w:basedOn w:val="Normal"/>
    <w:next w:val="Normal"/>
    <w:rsid w:val="000D74C3"/>
    <w:pPr>
      <w:keepNext/>
      <w:keepLines/>
      <w:spacing w:before="240"/>
      <w:jc w:val="center"/>
    </w:pPr>
    <w:rPr>
      <w:spacing w:val="30"/>
    </w:rPr>
  </w:style>
  <w:style w:type="paragraph" w:customStyle="1" w:styleId="a-tilraar-dep">
    <w:name w:val="a-tilraar-dep"/>
    <w:basedOn w:val="Normal"/>
    <w:next w:val="Normal"/>
    <w:rsid w:val="000D74C3"/>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0D74C3"/>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0D74C3"/>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basedOn w:val="Normal"/>
    <w:next w:val="Normal"/>
    <w:rsid w:val="000D74C3"/>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0D74C3"/>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0D74C3"/>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0D74C3"/>
    <w:pPr>
      <w:numPr>
        <w:numId w:val="43"/>
      </w:numPr>
      <w:spacing w:after="0"/>
    </w:pPr>
  </w:style>
  <w:style w:type="paragraph" w:customStyle="1" w:styleId="alfaliste2">
    <w:name w:val="alfaliste 2"/>
    <w:basedOn w:val="Liste2"/>
    <w:rsid w:val="000D74C3"/>
    <w:pPr>
      <w:numPr>
        <w:numId w:val="4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0D74C3"/>
    <w:pPr>
      <w:numPr>
        <w:ilvl w:val="2"/>
        <w:numId w:val="4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0D74C3"/>
    <w:pPr>
      <w:numPr>
        <w:ilvl w:val="3"/>
        <w:numId w:val="4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0D74C3"/>
    <w:pPr>
      <w:numPr>
        <w:ilvl w:val="4"/>
        <w:numId w:val="4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0D74C3"/>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0D74C3"/>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0D74C3"/>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0D74C3"/>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character" w:customStyle="1" w:styleId="Overskrift2Tegn">
    <w:name w:val="Overskrift 2 Tegn"/>
    <w:basedOn w:val="Standardskriftforavsnitt"/>
    <w:link w:val="Overskrift2"/>
    <w:rsid w:val="000D74C3"/>
    <w:rPr>
      <w:rFonts w:ascii="Arial" w:eastAsia="Times New Roman" w:hAnsi="Arial"/>
      <w:b/>
      <w:spacing w:val="4"/>
      <w:kern w:val="0"/>
      <w:sz w:val="28"/>
      <w14:ligatures w14:val="none"/>
    </w:rPr>
  </w:style>
  <w:style w:type="paragraph" w:customStyle="1" w:styleId="b-post">
    <w:name w:val="b-post"/>
    <w:basedOn w:val="Normal"/>
    <w:next w:val="Normal"/>
    <w:rsid w:val="000D74C3"/>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0D74C3"/>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basedOn w:val="Normal"/>
    <w:next w:val="Normal"/>
    <w:rsid w:val="000D74C3"/>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0D74C3"/>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0D74C3"/>
  </w:style>
  <w:style w:type="paragraph" w:customStyle="1" w:styleId="Def">
    <w:name w:val="Def"/>
    <w:basedOn w:val="hengende-innrykk"/>
    <w:rsid w:val="000D74C3"/>
    <w:pPr>
      <w:spacing w:line="240" w:lineRule="auto"/>
      <w:ind w:left="0" w:firstLine="0"/>
    </w:pPr>
    <w:rPr>
      <w:rFonts w:ascii="Times" w:eastAsia="Batang" w:hAnsi="Times"/>
      <w:spacing w:val="0"/>
      <w:szCs w:val="20"/>
    </w:rPr>
  </w:style>
  <w:style w:type="paragraph" w:customStyle="1" w:styleId="del-nr">
    <w:name w:val="del-nr"/>
    <w:basedOn w:val="Normal"/>
    <w:qFormat/>
    <w:rsid w:val="000D74C3"/>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0D74C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0D74C3"/>
  </w:style>
  <w:style w:type="paragraph" w:customStyle="1" w:styleId="figur-noter">
    <w:name w:val="figur-noter"/>
    <w:basedOn w:val="Normal"/>
    <w:next w:val="Normal"/>
    <w:rsid w:val="000D74C3"/>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0D74C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0D74C3"/>
    <w:rPr>
      <w:sz w:val="20"/>
    </w:rPr>
  </w:style>
  <w:style w:type="character" w:customStyle="1" w:styleId="FotnotetekstTegn">
    <w:name w:val="Fotnotetekst Tegn"/>
    <w:basedOn w:val="Standardskriftforavsnitt"/>
    <w:link w:val="Fotnotetekst"/>
    <w:rsid w:val="000D74C3"/>
    <w:rPr>
      <w:rFonts w:ascii="Times New Roman" w:eastAsia="Times New Roman" w:hAnsi="Times New Roman"/>
      <w:spacing w:val="4"/>
      <w:kern w:val="0"/>
      <w:sz w:val="20"/>
      <w14:ligatures w14:val="none"/>
    </w:rPr>
  </w:style>
  <w:style w:type="paragraph" w:customStyle="1" w:styleId="friliste">
    <w:name w:val="friliste"/>
    <w:basedOn w:val="Normal"/>
    <w:qFormat/>
    <w:rsid w:val="000D74C3"/>
    <w:pPr>
      <w:tabs>
        <w:tab w:val="left" w:pos="397"/>
      </w:tabs>
      <w:spacing w:after="0"/>
      <w:ind w:left="397" w:hanging="397"/>
    </w:pPr>
    <w:rPr>
      <w:spacing w:val="0"/>
    </w:rPr>
  </w:style>
  <w:style w:type="paragraph" w:customStyle="1" w:styleId="friliste2">
    <w:name w:val="friliste 2"/>
    <w:basedOn w:val="Normal"/>
    <w:qFormat/>
    <w:rsid w:val="000D74C3"/>
    <w:pPr>
      <w:tabs>
        <w:tab w:val="left" w:pos="794"/>
      </w:tabs>
      <w:spacing w:after="0"/>
      <w:ind w:left="794" w:hanging="397"/>
    </w:pPr>
    <w:rPr>
      <w:spacing w:val="0"/>
    </w:rPr>
  </w:style>
  <w:style w:type="paragraph" w:customStyle="1" w:styleId="friliste3">
    <w:name w:val="friliste 3"/>
    <w:basedOn w:val="Normal"/>
    <w:qFormat/>
    <w:rsid w:val="000D74C3"/>
    <w:pPr>
      <w:tabs>
        <w:tab w:val="left" w:pos="1191"/>
      </w:tabs>
      <w:spacing w:after="0"/>
      <w:ind w:left="1191" w:hanging="397"/>
    </w:pPr>
    <w:rPr>
      <w:spacing w:val="0"/>
    </w:rPr>
  </w:style>
  <w:style w:type="paragraph" w:customStyle="1" w:styleId="friliste4">
    <w:name w:val="friliste 4"/>
    <w:basedOn w:val="Normal"/>
    <w:qFormat/>
    <w:rsid w:val="000D74C3"/>
    <w:pPr>
      <w:tabs>
        <w:tab w:val="left" w:pos="1588"/>
      </w:tabs>
      <w:spacing w:after="0"/>
      <w:ind w:left="1588" w:hanging="397"/>
    </w:pPr>
    <w:rPr>
      <w:spacing w:val="0"/>
    </w:rPr>
  </w:style>
  <w:style w:type="paragraph" w:customStyle="1" w:styleId="friliste5">
    <w:name w:val="friliste 5"/>
    <w:basedOn w:val="Normal"/>
    <w:qFormat/>
    <w:rsid w:val="000D74C3"/>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0D74C3"/>
    <w:pPr>
      <w:ind w:left="1418" w:hanging="1418"/>
    </w:pPr>
  </w:style>
  <w:style w:type="paragraph" w:customStyle="1" w:styleId="i-budkap-over">
    <w:name w:val="i-budkap-over"/>
    <w:basedOn w:val="Normal"/>
    <w:next w:val="Normal"/>
    <w:rsid w:val="000D74C3"/>
    <w:pPr>
      <w:jc w:val="right"/>
    </w:pPr>
    <w:rPr>
      <w:rFonts w:ascii="Times" w:hAnsi="Times"/>
      <w:b/>
      <w:noProof/>
    </w:rPr>
  </w:style>
  <w:style w:type="paragraph" w:customStyle="1" w:styleId="i-dep">
    <w:name w:val="i-dep"/>
    <w:basedOn w:val="Normal"/>
    <w:next w:val="Normal"/>
    <w:rsid w:val="000D74C3"/>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0D74C3"/>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0D74C3"/>
    <w:pPr>
      <w:keepNext/>
      <w:keepLines/>
      <w:jc w:val="center"/>
    </w:pPr>
    <w:rPr>
      <w:rFonts w:eastAsia="Batang"/>
      <w:b/>
      <w:sz w:val="28"/>
    </w:rPr>
  </w:style>
  <w:style w:type="paragraph" w:customStyle="1" w:styleId="i-mtit">
    <w:name w:val="i-mtit"/>
    <w:basedOn w:val="Normal"/>
    <w:next w:val="Normal"/>
    <w:rsid w:val="000D74C3"/>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0D74C3"/>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0D74C3"/>
    <w:pPr>
      <w:spacing w:after="0"/>
      <w:jc w:val="center"/>
    </w:pPr>
    <w:rPr>
      <w:rFonts w:ascii="Times" w:hAnsi="Times"/>
      <w:i/>
      <w:noProof/>
    </w:rPr>
  </w:style>
  <w:style w:type="paragraph" w:customStyle="1" w:styleId="i-termin">
    <w:name w:val="i-termin"/>
    <w:basedOn w:val="Normal"/>
    <w:next w:val="Normal"/>
    <w:rsid w:val="000D74C3"/>
    <w:pPr>
      <w:spacing w:before="360"/>
      <w:jc w:val="center"/>
    </w:pPr>
    <w:rPr>
      <w:b/>
      <w:noProof/>
      <w:sz w:val="28"/>
    </w:rPr>
  </w:style>
  <w:style w:type="paragraph" w:customStyle="1" w:styleId="i-tit">
    <w:name w:val="i-tit"/>
    <w:basedOn w:val="Normal"/>
    <w:next w:val="i-statsrdato"/>
    <w:rsid w:val="000D74C3"/>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0D74C3"/>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0D74C3"/>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0D74C3"/>
    <w:pPr>
      <w:numPr>
        <w:numId w:val="52"/>
      </w:numPr>
    </w:pPr>
    <w:rPr>
      <w:rFonts w:eastAsiaTheme="minorEastAsia"/>
    </w:rPr>
  </w:style>
  <w:style w:type="paragraph" w:customStyle="1" w:styleId="l-alfaliste2">
    <w:name w:val="l-alfaliste 2"/>
    <w:basedOn w:val="alfaliste2"/>
    <w:qFormat/>
    <w:rsid w:val="000D74C3"/>
    <w:pPr>
      <w:numPr>
        <w:numId w:val="5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0D74C3"/>
    <w:pPr>
      <w:numPr>
        <w:numId w:val="5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0D74C3"/>
    <w:pPr>
      <w:numPr>
        <w:numId w:val="5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0D74C3"/>
    <w:pPr>
      <w:numPr>
        <w:numId w:val="5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0D74C3"/>
    <w:rPr>
      <w:lang w:val="nn-NO"/>
    </w:rPr>
  </w:style>
  <w:style w:type="paragraph" w:customStyle="1" w:styleId="l-ledd">
    <w:name w:val="l-ledd"/>
    <w:basedOn w:val="Normal"/>
    <w:qFormat/>
    <w:rsid w:val="000D74C3"/>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0D74C3"/>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0D74C3"/>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0D74C3"/>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0D74C3"/>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0D74C3"/>
    <w:pPr>
      <w:spacing w:after="0"/>
    </w:pPr>
  </w:style>
  <w:style w:type="paragraph" w:customStyle="1" w:styleId="l-tit-endr-avsnitt">
    <w:name w:val="l-tit-endr-avsnitt"/>
    <w:basedOn w:val="l-tit-endr-lovkap"/>
    <w:qFormat/>
    <w:rsid w:val="000D74C3"/>
  </w:style>
  <w:style w:type="paragraph" w:customStyle="1" w:styleId="l-tit-endr-ledd">
    <w:name w:val="l-tit-endr-ledd"/>
    <w:basedOn w:val="Normal"/>
    <w:qFormat/>
    <w:rsid w:val="000D74C3"/>
    <w:pPr>
      <w:keepNext/>
      <w:spacing w:before="240" w:after="0" w:line="240" w:lineRule="auto"/>
    </w:pPr>
    <w:rPr>
      <w:rFonts w:ascii="Times" w:hAnsi="Times"/>
      <w:noProof/>
      <w:lang w:val="nn-NO"/>
    </w:rPr>
  </w:style>
  <w:style w:type="paragraph" w:customStyle="1" w:styleId="l-tit-endr-lov">
    <w:name w:val="l-tit-endr-lov"/>
    <w:basedOn w:val="Normal"/>
    <w:qFormat/>
    <w:rsid w:val="000D74C3"/>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0D74C3"/>
    <w:pPr>
      <w:keepNext/>
      <w:spacing w:before="240" w:after="0" w:line="240" w:lineRule="auto"/>
    </w:pPr>
    <w:rPr>
      <w:rFonts w:ascii="Times" w:hAnsi="Times"/>
      <w:noProof/>
      <w:lang w:val="nn-NO"/>
    </w:rPr>
  </w:style>
  <w:style w:type="paragraph" w:customStyle="1" w:styleId="l-tit-endr-lovkap">
    <w:name w:val="l-tit-endr-lovkap"/>
    <w:basedOn w:val="Normal"/>
    <w:qFormat/>
    <w:rsid w:val="000D74C3"/>
    <w:pPr>
      <w:keepNext/>
      <w:spacing w:before="240" w:after="0" w:line="240" w:lineRule="auto"/>
    </w:pPr>
    <w:rPr>
      <w:rFonts w:ascii="Times" w:hAnsi="Times"/>
      <w:noProof/>
      <w:lang w:val="nn-NO"/>
    </w:rPr>
  </w:style>
  <w:style w:type="paragraph" w:customStyle="1" w:styleId="l-tit-endr-paragraf">
    <w:name w:val="l-tit-endr-paragraf"/>
    <w:basedOn w:val="Normal"/>
    <w:qFormat/>
    <w:rsid w:val="000D74C3"/>
    <w:pPr>
      <w:keepNext/>
      <w:spacing w:before="240" w:after="0" w:line="240" w:lineRule="auto"/>
    </w:pPr>
    <w:rPr>
      <w:rFonts w:ascii="Times" w:hAnsi="Times"/>
      <w:noProof/>
      <w:lang w:val="nn-NO"/>
    </w:rPr>
  </w:style>
  <w:style w:type="paragraph" w:customStyle="1" w:styleId="l-tit-endr-punktum">
    <w:name w:val="l-tit-endr-punktum"/>
    <w:basedOn w:val="l-tit-endr-ledd"/>
    <w:qFormat/>
    <w:rsid w:val="000D74C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0D74C3"/>
    <w:pPr>
      <w:numPr>
        <w:numId w:val="46"/>
      </w:numPr>
      <w:spacing w:line="240" w:lineRule="auto"/>
      <w:contextualSpacing/>
    </w:pPr>
  </w:style>
  <w:style w:type="paragraph" w:styleId="Liste2">
    <w:name w:val="List 2"/>
    <w:basedOn w:val="Normal"/>
    <w:rsid w:val="000D74C3"/>
    <w:pPr>
      <w:numPr>
        <w:ilvl w:val="1"/>
        <w:numId w:val="46"/>
      </w:numPr>
      <w:spacing w:after="0"/>
    </w:pPr>
  </w:style>
  <w:style w:type="paragraph" w:styleId="Liste3">
    <w:name w:val="List 3"/>
    <w:basedOn w:val="Normal"/>
    <w:rsid w:val="000D74C3"/>
    <w:pPr>
      <w:numPr>
        <w:ilvl w:val="2"/>
        <w:numId w:val="46"/>
      </w:numPr>
      <w:spacing w:after="0"/>
    </w:pPr>
    <w:rPr>
      <w:spacing w:val="0"/>
    </w:rPr>
  </w:style>
  <w:style w:type="paragraph" w:styleId="Liste4">
    <w:name w:val="List 4"/>
    <w:basedOn w:val="Normal"/>
    <w:rsid w:val="000D74C3"/>
    <w:pPr>
      <w:numPr>
        <w:ilvl w:val="3"/>
        <w:numId w:val="46"/>
      </w:numPr>
      <w:spacing w:after="0"/>
    </w:pPr>
    <w:rPr>
      <w:spacing w:val="0"/>
    </w:rPr>
  </w:style>
  <w:style w:type="paragraph" w:styleId="Liste5">
    <w:name w:val="List 5"/>
    <w:basedOn w:val="Normal"/>
    <w:rsid w:val="000D74C3"/>
    <w:pPr>
      <w:numPr>
        <w:ilvl w:val="4"/>
        <w:numId w:val="46"/>
      </w:numPr>
      <w:spacing w:after="0"/>
    </w:pPr>
    <w:rPr>
      <w:spacing w:val="0"/>
    </w:rPr>
  </w:style>
  <w:style w:type="paragraph" w:customStyle="1" w:styleId="Listebombe">
    <w:name w:val="Liste bombe"/>
    <w:basedOn w:val="Liste"/>
    <w:qFormat/>
    <w:rsid w:val="000D74C3"/>
    <w:pPr>
      <w:numPr>
        <w:numId w:val="54"/>
      </w:numPr>
      <w:tabs>
        <w:tab w:val="left" w:pos="397"/>
      </w:tabs>
      <w:ind w:left="397" w:hanging="397"/>
    </w:pPr>
  </w:style>
  <w:style w:type="paragraph" w:customStyle="1" w:styleId="Listebombe2">
    <w:name w:val="Liste bombe 2"/>
    <w:basedOn w:val="Liste2"/>
    <w:qFormat/>
    <w:rsid w:val="000D74C3"/>
    <w:pPr>
      <w:numPr>
        <w:ilvl w:val="0"/>
        <w:numId w:val="55"/>
      </w:numPr>
      <w:ind w:left="794" w:hanging="397"/>
    </w:pPr>
  </w:style>
  <w:style w:type="paragraph" w:customStyle="1" w:styleId="Listebombe3">
    <w:name w:val="Liste bombe 3"/>
    <w:basedOn w:val="Liste3"/>
    <w:qFormat/>
    <w:rsid w:val="000D74C3"/>
    <w:pPr>
      <w:numPr>
        <w:ilvl w:val="0"/>
        <w:numId w:val="56"/>
      </w:numPr>
      <w:ind w:left="1191" w:hanging="397"/>
    </w:pPr>
  </w:style>
  <w:style w:type="paragraph" w:customStyle="1" w:styleId="Listebombe4">
    <w:name w:val="Liste bombe 4"/>
    <w:basedOn w:val="Liste4"/>
    <w:qFormat/>
    <w:rsid w:val="000D74C3"/>
    <w:pPr>
      <w:numPr>
        <w:ilvl w:val="0"/>
        <w:numId w:val="57"/>
      </w:numPr>
      <w:ind w:left="1588" w:hanging="397"/>
    </w:pPr>
  </w:style>
  <w:style w:type="paragraph" w:customStyle="1" w:styleId="Listebombe5">
    <w:name w:val="Liste bombe 5"/>
    <w:basedOn w:val="Liste5"/>
    <w:qFormat/>
    <w:rsid w:val="000D74C3"/>
    <w:pPr>
      <w:numPr>
        <w:ilvl w:val="0"/>
        <w:numId w:val="58"/>
      </w:numPr>
      <w:ind w:left="1985" w:hanging="397"/>
    </w:pPr>
  </w:style>
  <w:style w:type="paragraph" w:styleId="Listeavsnitt">
    <w:name w:val="List Paragraph"/>
    <w:basedOn w:val="Normal"/>
    <w:uiPriority w:val="34"/>
    <w:qFormat/>
    <w:rsid w:val="000D74C3"/>
    <w:pPr>
      <w:spacing w:before="60" w:after="0"/>
      <w:ind w:left="397"/>
    </w:pPr>
    <w:rPr>
      <w:spacing w:val="0"/>
    </w:rPr>
  </w:style>
  <w:style w:type="paragraph" w:customStyle="1" w:styleId="Listeavsnitt2">
    <w:name w:val="Listeavsnitt 2"/>
    <w:basedOn w:val="Normal"/>
    <w:qFormat/>
    <w:rsid w:val="000D74C3"/>
    <w:pPr>
      <w:spacing w:before="60" w:after="0"/>
      <w:ind w:left="794"/>
    </w:pPr>
    <w:rPr>
      <w:spacing w:val="0"/>
    </w:rPr>
  </w:style>
  <w:style w:type="paragraph" w:customStyle="1" w:styleId="Listeavsnitt3">
    <w:name w:val="Listeavsnitt 3"/>
    <w:basedOn w:val="Normal"/>
    <w:qFormat/>
    <w:rsid w:val="000D74C3"/>
    <w:pPr>
      <w:spacing w:before="60" w:after="0"/>
      <w:ind w:left="1191"/>
    </w:pPr>
    <w:rPr>
      <w:spacing w:val="0"/>
    </w:rPr>
  </w:style>
  <w:style w:type="paragraph" w:customStyle="1" w:styleId="Listeavsnitt4">
    <w:name w:val="Listeavsnitt 4"/>
    <w:basedOn w:val="Normal"/>
    <w:qFormat/>
    <w:rsid w:val="000D74C3"/>
    <w:pPr>
      <w:spacing w:before="60" w:after="0"/>
      <w:ind w:left="1588"/>
    </w:pPr>
    <w:rPr>
      <w:spacing w:val="0"/>
    </w:rPr>
  </w:style>
  <w:style w:type="paragraph" w:customStyle="1" w:styleId="Listeavsnitt5">
    <w:name w:val="Listeavsnitt 5"/>
    <w:basedOn w:val="Normal"/>
    <w:qFormat/>
    <w:rsid w:val="000D74C3"/>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0D74C3"/>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0D74C3"/>
    <w:pPr>
      <w:numPr>
        <w:numId w:val="44"/>
      </w:numPr>
      <w:spacing w:after="0"/>
    </w:pPr>
    <w:rPr>
      <w:rFonts w:ascii="Times" w:eastAsia="Batang" w:hAnsi="Times"/>
      <w:spacing w:val="0"/>
      <w:szCs w:val="20"/>
    </w:rPr>
  </w:style>
  <w:style w:type="paragraph" w:styleId="Nummerertliste2">
    <w:name w:val="List Number 2"/>
    <w:basedOn w:val="Normal"/>
    <w:rsid w:val="000D74C3"/>
    <w:pPr>
      <w:numPr>
        <w:ilvl w:val="1"/>
        <w:numId w:val="4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0D74C3"/>
    <w:pPr>
      <w:numPr>
        <w:ilvl w:val="2"/>
        <w:numId w:val="4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0D74C3"/>
    <w:pPr>
      <w:numPr>
        <w:ilvl w:val="3"/>
        <w:numId w:val="4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0D74C3"/>
    <w:pPr>
      <w:numPr>
        <w:ilvl w:val="4"/>
        <w:numId w:val="4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0D74C3"/>
    <w:pPr>
      <w:spacing w:after="0"/>
      <w:ind w:left="397"/>
    </w:pPr>
    <w:rPr>
      <w:spacing w:val="0"/>
      <w:lang w:val="en-US"/>
    </w:rPr>
  </w:style>
  <w:style w:type="paragraph" w:customStyle="1" w:styleId="opplisting3">
    <w:name w:val="opplisting 3"/>
    <w:basedOn w:val="Normal"/>
    <w:qFormat/>
    <w:rsid w:val="000D74C3"/>
    <w:pPr>
      <w:spacing w:after="0"/>
      <w:ind w:left="794"/>
    </w:pPr>
    <w:rPr>
      <w:spacing w:val="0"/>
    </w:rPr>
  </w:style>
  <w:style w:type="paragraph" w:customStyle="1" w:styleId="opplisting4">
    <w:name w:val="opplisting 4"/>
    <w:basedOn w:val="Normal"/>
    <w:qFormat/>
    <w:rsid w:val="000D74C3"/>
    <w:pPr>
      <w:spacing w:after="0"/>
      <w:ind w:left="1191"/>
    </w:pPr>
    <w:rPr>
      <w:spacing w:val="0"/>
    </w:rPr>
  </w:style>
  <w:style w:type="paragraph" w:customStyle="1" w:styleId="opplisting5">
    <w:name w:val="opplisting 5"/>
    <w:basedOn w:val="Normal"/>
    <w:qFormat/>
    <w:rsid w:val="000D74C3"/>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1Tegn">
    <w:name w:val="Overskrift 1 Tegn"/>
    <w:basedOn w:val="Standardskriftforavsnitt"/>
    <w:link w:val="Overskrift1"/>
    <w:rsid w:val="000D74C3"/>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0D74C3"/>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0D74C3"/>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0D74C3"/>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0D74C3"/>
    <w:rPr>
      <w:spacing w:val="6"/>
      <w:sz w:val="19"/>
    </w:rPr>
  </w:style>
  <w:style w:type="paragraph" w:customStyle="1" w:styleId="ramme-noter">
    <w:name w:val="ramme-noter"/>
    <w:basedOn w:val="Normal"/>
    <w:next w:val="Normal"/>
    <w:rsid w:val="000D74C3"/>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0D74C3"/>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0D74C3"/>
    <w:pPr>
      <w:numPr>
        <w:numId w:val="53"/>
      </w:numPr>
      <w:spacing w:after="0" w:line="240" w:lineRule="auto"/>
    </w:pPr>
    <w:rPr>
      <w:rFonts w:ascii="Times" w:eastAsia="Batang" w:hAnsi="Times"/>
      <w:spacing w:val="0"/>
      <w:szCs w:val="20"/>
    </w:rPr>
  </w:style>
  <w:style w:type="paragraph" w:customStyle="1" w:styleId="romertallliste2">
    <w:name w:val="romertall liste 2"/>
    <w:basedOn w:val="Normal"/>
    <w:rsid w:val="000D74C3"/>
    <w:pPr>
      <w:numPr>
        <w:ilvl w:val="1"/>
        <w:numId w:val="5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0D74C3"/>
    <w:pPr>
      <w:numPr>
        <w:ilvl w:val="2"/>
        <w:numId w:val="5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0D74C3"/>
    <w:pPr>
      <w:numPr>
        <w:ilvl w:val="3"/>
        <w:numId w:val="5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0D74C3"/>
    <w:pPr>
      <w:numPr>
        <w:ilvl w:val="4"/>
        <w:numId w:val="5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0D74C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0D74C3"/>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0D74C3"/>
    <w:pPr>
      <w:keepNext/>
      <w:keepLines/>
      <w:numPr>
        <w:ilvl w:val="6"/>
        <w:numId w:val="5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0D74C3"/>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0D74C3"/>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0D74C3"/>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0D74C3"/>
    <w:pPr>
      <w:keepNext/>
      <w:keepLines/>
      <w:spacing w:before="360" w:after="240"/>
      <w:jc w:val="center"/>
    </w:pPr>
    <w:rPr>
      <w:rFonts w:ascii="Arial" w:hAnsi="Arial"/>
      <w:b/>
      <w:sz w:val="28"/>
    </w:rPr>
  </w:style>
  <w:style w:type="paragraph" w:customStyle="1" w:styleId="tittel-ordforkl">
    <w:name w:val="tittel-ordforkl"/>
    <w:basedOn w:val="Normal"/>
    <w:next w:val="Normal"/>
    <w:rsid w:val="000D74C3"/>
    <w:pPr>
      <w:keepNext/>
      <w:keepLines/>
      <w:spacing w:before="360" w:after="240"/>
      <w:jc w:val="center"/>
    </w:pPr>
    <w:rPr>
      <w:rFonts w:ascii="Arial" w:hAnsi="Arial"/>
      <w:b/>
      <w:sz w:val="28"/>
    </w:rPr>
  </w:style>
  <w:style w:type="paragraph" w:customStyle="1" w:styleId="tittel-ramme">
    <w:name w:val="tittel-ramme"/>
    <w:basedOn w:val="Normal"/>
    <w:next w:val="Normal"/>
    <w:rsid w:val="000D74C3"/>
    <w:pPr>
      <w:keepNext/>
      <w:keepLines/>
      <w:numPr>
        <w:ilvl w:val="7"/>
        <w:numId w:val="5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0D74C3"/>
    <w:pPr>
      <w:keepNext/>
      <w:keepLines/>
      <w:spacing w:before="360"/>
    </w:pPr>
    <w:rPr>
      <w:rFonts w:ascii="Arial" w:hAnsi="Arial"/>
      <w:b/>
      <w:sz w:val="28"/>
    </w:rPr>
  </w:style>
  <w:style w:type="character" w:customStyle="1" w:styleId="UndertittelTegn">
    <w:name w:val="Undertittel Tegn"/>
    <w:basedOn w:val="Standardskriftforavsnitt"/>
    <w:link w:val="Undertittel"/>
    <w:rsid w:val="000D74C3"/>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0D74C3"/>
    <w:pPr>
      <w:numPr>
        <w:numId w:val="0"/>
      </w:numPr>
    </w:pPr>
    <w:rPr>
      <w:b w:val="0"/>
      <w:i/>
    </w:rPr>
  </w:style>
  <w:style w:type="paragraph" w:customStyle="1" w:styleId="Undervedl-tittel">
    <w:name w:val="Undervedl-tittel"/>
    <w:basedOn w:val="Normal"/>
    <w:next w:val="Normal"/>
    <w:rsid w:val="000D74C3"/>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0D74C3"/>
    <w:pPr>
      <w:numPr>
        <w:numId w:val="0"/>
      </w:numPr>
      <w:outlineLvl w:val="9"/>
    </w:pPr>
  </w:style>
  <w:style w:type="paragraph" w:customStyle="1" w:styleId="v-Overskrift2">
    <w:name w:val="v-Overskrift 2"/>
    <w:basedOn w:val="Overskrift2"/>
    <w:next w:val="Normal"/>
    <w:rsid w:val="000D74C3"/>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0D74C3"/>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0D74C3"/>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0D74C3"/>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0D74C3"/>
    <w:pPr>
      <w:numPr>
        <w:ilvl w:val="5"/>
        <w:numId w:val="5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0D74C3"/>
    <w:pPr>
      <w:keepNext/>
      <w:keepLines/>
      <w:numPr>
        <w:numId w:val="42"/>
      </w:numPr>
      <w:ind w:left="357" w:hanging="357"/>
    </w:pPr>
    <w:rPr>
      <w:rFonts w:ascii="Arial" w:hAnsi="Arial"/>
      <w:b/>
      <w:u w:val="single"/>
    </w:rPr>
  </w:style>
  <w:style w:type="paragraph" w:customStyle="1" w:styleId="Kilde">
    <w:name w:val="Kilde"/>
    <w:basedOn w:val="Normal"/>
    <w:next w:val="Normal"/>
    <w:rsid w:val="000D74C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0D74C3"/>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0D74C3"/>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0D74C3"/>
    <w:rPr>
      <w:vertAlign w:val="superscript"/>
    </w:rPr>
  </w:style>
  <w:style w:type="character" w:customStyle="1" w:styleId="gjennomstreket">
    <w:name w:val="gjennomstreket"/>
    <w:uiPriority w:val="1"/>
    <w:rsid w:val="000D74C3"/>
    <w:rPr>
      <w:strike/>
      <w:dstrike w:val="0"/>
    </w:rPr>
  </w:style>
  <w:style w:type="character" w:customStyle="1" w:styleId="halvfet0">
    <w:name w:val="halvfet"/>
    <w:basedOn w:val="Standardskriftforavsnitt"/>
    <w:rsid w:val="000D74C3"/>
    <w:rPr>
      <w:b/>
    </w:rPr>
  </w:style>
  <w:style w:type="character" w:styleId="Hyperkobling">
    <w:name w:val="Hyperlink"/>
    <w:basedOn w:val="Standardskriftforavsnitt"/>
    <w:uiPriority w:val="99"/>
    <w:unhideWhenUsed/>
    <w:rsid w:val="000D74C3"/>
    <w:rPr>
      <w:color w:val="0563C1" w:themeColor="hyperlink"/>
      <w:u w:val="single"/>
    </w:rPr>
  </w:style>
  <w:style w:type="character" w:customStyle="1" w:styleId="kursiv">
    <w:name w:val="kursiv"/>
    <w:basedOn w:val="Standardskriftforavsnitt"/>
    <w:rsid w:val="000D74C3"/>
    <w:rPr>
      <w:i/>
    </w:rPr>
  </w:style>
  <w:style w:type="character" w:customStyle="1" w:styleId="l-endring">
    <w:name w:val="l-endring"/>
    <w:basedOn w:val="Standardskriftforavsnitt"/>
    <w:rsid w:val="000D74C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0D74C3"/>
  </w:style>
  <w:style w:type="character" w:styleId="Plassholdertekst">
    <w:name w:val="Placeholder Text"/>
    <w:basedOn w:val="Standardskriftforavsnitt"/>
    <w:uiPriority w:val="99"/>
    <w:rsid w:val="000D74C3"/>
    <w:rPr>
      <w:color w:val="808080"/>
    </w:rPr>
  </w:style>
  <w:style w:type="character" w:customStyle="1" w:styleId="regular">
    <w:name w:val="regular"/>
    <w:basedOn w:val="Standardskriftforavsnitt"/>
    <w:uiPriority w:val="1"/>
    <w:qFormat/>
    <w:rsid w:val="000D74C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0D74C3"/>
    <w:rPr>
      <w:vertAlign w:val="superscript"/>
    </w:rPr>
  </w:style>
  <w:style w:type="character" w:customStyle="1" w:styleId="skrift-senket">
    <w:name w:val="skrift-senket"/>
    <w:basedOn w:val="Standardskriftforavsnitt"/>
    <w:rsid w:val="000D74C3"/>
    <w:rPr>
      <w:vertAlign w:val="subscript"/>
    </w:rPr>
  </w:style>
  <w:style w:type="character" w:customStyle="1" w:styleId="SluttnotetekstTegn">
    <w:name w:val="Sluttnotetekst Tegn"/>
    <w:basedOn w:val="Standardskriftforavsnitt"/>
    <w:link w:val="Sluttnotetekst"/>
    <w:uiPriority w:val="99"/>
    <w:semiHidden/>
    <w:rsid w:val="000D74C3"/>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0D74C3"/>
    <w:rPr>
      <w:spacing w:val="30"/>
    </w:rPr>
  </w:style>
  <w:style w:type="character" w:customStyle="1" w:styleId="SterktsitatTegn">
    <w:name w:val="Sterkt sitat Tegn"/>
    <w:basedOn w:val="Standardskriftforavsnitt"/>
    <w:link w:val="Sterktsitat"/>
    <w:uiPriority w:val="30"/>
    <w:rsid w:val="000D74C3"/>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0D74C3"/>
    <w:rPr>
      <w:color w:val="0000FF"/>
    </w:rPr>
  </w:style>
  <w:style w:type="character" w:customStyle="1" w:styleId="stikkord0">
    <w:name w:val="stikkord"/>
    <w:uiPriority w:val="99"/>
  </w:style>
  <w:style w:type="character" w:styleId="Sterk">
    <w:name w:val="Strong"/>
    <w:basedOn w:val="Standardskriftforavsnitt"/>
    <w:uiPriority w:val="22"/>
    <w:qFormat/>
    <w:rsid w:val="000D74C3"/>
    <w:rPr>
      <w:b/>
      <w:bCs/>
    </w:rPr>
  </w:style>
  <w:style w:type="character" w:customStyle="1" w:styleId="TopptekstTegn">
    <w:name w:val="Topptekst Tegn"/>
    <w:basedOn w:val="Standardskriftforavsnitt"/>
    <w:link w:val="Topptekst"/>
    <w:rsid w:val="000D74C3"/>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0D74C3"/>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0D74C3"/>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0D74C3"/>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0D74C3"/>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0D74C3"/>
    <w:rPr>
      <w:rFonts w:ascii="Arial" w:eastAsia="Times New Roman" w:hAnsi="Arial"/>
      <w:i/>
      <w:spacing w:val="4"/>
      <w:kern w:val="0"/>
      <w:sz w:val="18"/>
      <w14:ligatures w14:val="none"/>
    </w:rPr>
  </w:style>
  <w:style w:type="table" w:customStyle="1" w:styleId="Tabell-VM">
    <w:name w:val="Tabell-VM"/>
    <w:basedOn w:val="Tabelltemaer"/>
    <w:uiPriority w:val="99"/>
    <w:qFormat/>
    <w:rsid w:val="000D74C3"/>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0D74C3"/>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0D74C3"/>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0D74C3"/>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0D74C3"/>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0D74C3"/>
    <w:pPr>
      <w:tabs>
        <w:tab w:val="center" w:pos="4153"/>
        <w:tab w:val="right" w:pos="8306"/>
      </w:tabs>
    </w:pPr>
    <w:rPr>
      <w:sz w:val="20"/>
    </w:rPr>
  </w:style>
  <w:style w:type="character" w:customStyle="1" w:styleId="BunntekstTegn1">
    <w:name w:val="Bunntekst Tegn1"/>
    <w:basedOn w:val="Standardskriftforavsnitt"/>
    <w:uiPriority w:val="99"/>
    <w:semiHidden/>
    <w:rsid w:val="00106381"/>
    <w:rPr>
      <w:rFonts w:ascii="Times New Roman" w:eastAsia="Times New Roman" w:hAnsi="Times New Roman"/>
      <w:spacing w:val="4"/>
      <w:kern w:val="0"/>
      <w:sz w:val="24"/>
      <w14:ligatures w14:val="none"/>
    </w:rPr>
  </w:style>
  <w:style w:type="paragraph" w:styleId="INNH1">
    <w:name w:val="toc 1"/>
    <w:basedOn w:val="Normal"/>
    <w:next w:val="Normal"/>
    <w:rsid w:val="000D74C3"/>
    <w:pPr>
      <w:tabs>
        <w:tab w:val="right" w:leader="dot" w:pos="8306"/>
      </w:tabs>
    </w:pPr>
    <w:rPr>
      <w:spacing w:val="0"/>
    </w:rPr>
  </w:style>
  <w:style w:type="paragraph" w:styleId="INNH2">
    <w:name w:val="toc 2"/>
    <w:basedOn w:val="Normal"/>
    <w:next w:val="Normal"/>
    <w:rsid w:val="000D74C3"/>
    <w:pPr>
      <w:tabs>
        <w:tab w:val="right" w:leader="dot" w:pos="8306"/>
      </w:tabs>
      <w:ind w:left="200"/>
    </w:pPr>
    <w:rPr>
      <w:spacing w:val="0"/>
    </w:rPr>
  </w:style>
  <w:style w:type="paragraph" w:styleId="INNH3">
    <w:name w:val="toc 3"/>
    <w:basedOn w:val="Normal"/>
    <w:next w:val="Normal"/>
    <w:rsid w:val="000D74C3"/>
    <w:pPr>
      <w:tabs>
        <w:tab w:val="right" w:leader="dot" w:pos="8306"/>
      </w:tabs>
      <w:ind w:left="400"/>
    </w:pPr>
    <w:rPr>
      <w:spacing w:val="0"/>
    </w:rPr>
  </w:style>
  <w:style w:type="paragraph" w:styleId="INNH4">
    <w:name w:val="toc 4"/>
    <w:basedOn w:val="Normal"/>
    <w:next w:val="Normal"/>
    <w:rsid w:val="000D74C3"/>
    <w:pPr>
      <w:tabs>
        <w:tab w:val="right" w:leader="dot" w:pos="8306"/>
      </w:tabs>
      <w:ind w:left="600"/>
    </w:pPr>
    <w:rPr>
      <w:spacing w:val="0"/>
    </w:rPr>
  </w:style>
  <w:style w:type="paragraph" w:styleId="INNH5">
    <w:name w:val="toc 5"/>
    <w:basedOn w:val="Normal"/>
    <w:next w:val="Normal"/>
    <w:rsid w:val="000D74C3"/>
    <w:pPr>
      <w:tabs>
        <w:tab w:val="right" w:leader="dot" w:pos="8306"/>
      </w:tabs>
      <w:ind w:left="800"/>
    </w:pPr>
    <w:rPr>
      <w:spacing w:val="0"/>
    </w:rPr>
  </w:style>
  <w:style w:type="character" w:styleId="Merknadsreferanse">
    <w:name w:val="annotation reference"/>
    <w:basedOn w:val="Standardskriftforavsnitt"/>
    <w:rsid w:val="000D74C3"/>
    <w:rPr>
      <w:sz w:val="16"/>
    </w:rPr>
  </w:style>
  <w:style w:type="paragraph" w:styleId="Merknadstekst">
    <w:name w:val="annotation text"/>
    <w:basedOn w:val="Normal"/>
    <w:link w:val="MerknadstekstTegn"/>
    <w:rsid w:val="000D74C3"/>
    <w:rPr>
      <w:spacing w:val="0"/>
      <w:sz w:val="20"/>
    </w:rPr>
  </w:style>
  <w:style w:type="character" w:customStyle="1" w:styleId="MerknadstekstTegn">
    <w:name w:val="Merknadstekst Tegn"/>
    <w:basedOn w:val="Standardskriftforavsnitt"/>
    <w:link w:val="Merknadstekst"/>
    <w:rsid w:val="000D74C3"/>
    <w:rPr>
      <w:rFonts w:ascii="Times New Roman" w:eastAsia="Times New Roman" w:hAnsi="Times New Roman"/>
      <w:kern w:val="0"/>
      <w:sz w:val="20"/>
      <w14:ligatures w14:val="none"/>
    </w:rPr>
  </w:style>
  <w:style w:type="paragraph" w:styleId="Punktliste">
    <w:name w:val="List Bullet"/>
    <w:basedOn w:val="Normal"/>
    <w:rsid w:val="000D74C3"/>
    <w:pPr>
      <w:spacing w:after="0"/>
      <w:ind w:left="284" w:hanging="284"/>
    </w:pPr>
  </w:style>
  <w:style w:type="paragraph" w:styleId="Punktliste2">
    <w:name w:val="List Bullet 2"/>
    <w:basedOn w:val="Normal"/>
    <w:rsid w:val="000D74C3"/>
    <w:pPr>
      <w:spacing w:after="0"/>
      <w:ind w:left="568" w:hanging="284"/>
    </w:pPr>
  </w:style>
  <w:style w:type="paragraph" w:styleId="Punktliste3">
    <w:name w:val="List Bullet 3"/>
    <w:basedOn w:val="Normal"/>
    <w:rsid w:val="000D74C3"/>
    <w:pPr>
      <w:spacing w:after="0"/>
      <w:ind w:left="851" w:hanging="284"/>
    </w:pPr>
  </w:style>
  <w:style w:type="paragraph" w:styleId="Punktliste4">
    <w:name w:val="List Bullet 4"/>
    <w:basedOn w:val="Normal"/>
    <w:rsid w:val="000D74C3"/>
    <w:pPr>
      <w:spacing w:after="0"/>
      <w:ind w:left="1135" w:hanging="284"/>
    </w:pPr>
    <w:rPr>
      <w:spacing w:val="0"/>
    </w:rPr>
  </w:style>
  <w:style w:type="paragraph" w:styleId="Punktliste5">
    <w:name w:val="List Bullet 5"/>
    <w:basedOn w:val="Normal"/>
    <w:rsid w:val="000D74C3"/>
    <w:pPr>
      <w:spacing w:after="0"/>
      <w:ind w:left="1418" w:hanging="284"/>
    </w:pPr>
    <w:rPr>
      <w:spacing w:val="0"/>
    </w:rPr>
  </w:style>
  <w:style w:type="paragraph" w:styleId="Topptekst">
    <w:name w:val="header"/>
    <w:basedOn w:val="Normal"/>
    <w:link w:val="TopptekstTegn"/>
    <w:rsid w:val="000D74C3"/>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106381"/>
    <w:rPr>
      <w:rFonts w:ascii="Times New Roman" w:eastAsia="Times New Roman" w:hAnsi="Times New Roman"/>
      <w:spacing w:val="4"/>
      <w:kern w:val="0"/>
      <w:sz w:val="24"/>
      <w14:ligatures w14:val="none"/>
    </w:rPr>
  </w:style>
  <w:style w:type="table" w:customStyle="1" w:styleId="StandardTabell">
    <w:name w:val="StandardTabell"/>
    <w:basedOn w:val="Vanligtabell"/>
    <w:uiPriority w:val="99"/>
    <w:qFormat/>
    <w:rsid w:val="000D74C3"/>
    <w:pPr>
      <w:spacing w:after="200" w:line="276" w:lineRule="auto"/>
    </w:pPr>
    <w:rPr>
      <w:rFonts w:eastAsiaTheme="minorHAnsi"/>
      <w:kern w:val="0"/>
      <w:lang w:eastAsia="en-US"/>
      <w14:ligatures w14:val="none"/>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0D74C3"/>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0D74C3"/>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0D74C3"/>
    <w:pPr>
      <w:spacing w:after="0" w:line="240" w:lineRule="auto"/>
      <w:ind w:left="240" w:hanging="240"/>
    </w:pPr>
  </w:style>
  <w:style w:type="paragraph" w:styleId="Indeks2">
    <w:name w:val="index 2"/>
    <w:basedOn w:val="Normal"/>
    <w:next w:val="Normal"/>
    <w:autoRedefine/>
    <w:uiPriority w:val="99"/>
    <w:semiHidden/>
    <w:unhideWhenUsed/>
    <w:rsid w:val="000D74C3"/>
    <w:pPr>
      <w:spacing w:after="0" w:line="240" w:lineRule="auto"/>
      <w:ind w:left="480" w:hanging="240"/>
    </w:pPr>
  </w:style>
  <w:style w:type="paragraph" w:styleId="Indeks3">
    <w:name w:val="index 3"/>
    <w:basedOn w:val="Normal"/>
    <w:next w:val="Normal"/>
    <w:autoRedefine/>
    <w:uiPriority w:val="99"/>
    <w:semiHidden/>
    <w:unhideWhenUsed/>
    <w:rsid w:val="000D74C3"/>
    <w:pPr>
      <w:spacing w:after="0" w:line="240" w:lineRule="auto"/>
      <w:ind w:left="720" w:hanging="240"/>
    </w:pPr>
  </w:style>
  <w:style w:type="paragraph" w:styleId="Indeks4">
    <w:name w:val="index 4"/>
    <w:basedOn w:val="Normal"/>
    <w:next w:val="Normal"/>
    <w:autoRedefine/>
    <w:uiPriority w:val="99"/>
    <w:semiHidden/>
    <w:unhideWhenUsed/>
    <w:rsid w:val="000D74C3"/>
    <w:pPr>
      <w:spacing w:after="0" w:line="240" w:lineRule="auto"/>
      <w:ind w:left="960" w:hanging="240"/>
    </w:pPr>
  </w:style>
  <w:style w:type="paragraph" w:styleId="Indeks5">
    <w:name w:val="index 5"/>
    <w:basedOn w:val="Normal"/>
    <w:next w:val="Normal"/>
    <w:autoRedefine/>
    <w:uiPriority w:val="99"/>
    <w:semiHidden/>
    <w:unhideWhenUsed/>
    <w:rsid w:val="000D74C3"/>
    <w:pPr>
      <w:spacing w:after="0" w:line="240" w:lineRule="auto"/>
      <w:ind w:left="1200" w:hanging="240"/>
    </w:pPr>
  </w:style>
  <w:style w:type="paragraph" w:styleId="Indeks6">
    <w:name w:val="index 6"/>
    <w:basedOn w:val="Normal"/>
    <w:next w:val="Normal"/>
    <w:autoRedefine/>
    <w:uiPriority w:val="99"/>
    <w:semiHidden/>
    <w:unhideWhenUsed/>
    <w:rsid w:val="000D74C3"/>
    <w:pPr>
      <w:spacing w:after="0" w:line="240" w:lineRule="auto"/>
      <w:ind w:left="1440" w:hanging="240"/>
    </w:pPr>
  </w:style>
  <w:style w:type="paragraph" w:styleId="Indeks7">
    <w:name w:val="index 7"/>
    <w:basedOn w:val="Normal"/>
    <w:next w:val="Normal"/>
    <w:autoRedefine/>
    <w:uiPriority w:val="99"/>
    <w:semiHidden/>
    <w:unhideWhenUsed/>
    <w:rsid w:val="000D74C3"/>
    <w:pPr>
      <w:spacing w:after="0" w:line="240" w:lineRule="auto"/>
      <w:ind w:left="1680" w:hanging="240"/>
    </w:pPr>
  </w:style>
  <w:style w:type="paragraph" w:styleId="Indeks8">
    <w:name w:val="index 8"/>
    <w:basedOn w:val="Normal"/>
    <w:next w:val="Normal"/>
    <w:autoRedefine/>
    <w:uiPriority w:val="99"/>
    <w:semiHidden/>
    <w:unhideWhenUsed/>
    <w:rsid w:val="000D74C3"/>
    <w:pPr>
      <w:spacing w:after="0" w:line="240" w:lineRule="auto"/>
      <w:ind w:left="1920" w:hanging="240"/>
    </w:pPr>
  </w:style>
  <w:style w:type="paragraph" w:styleId="Indeks9">
    <w:name w:val="index 9"/>
    <w:basedOn w:val="Normal"/>
    <w:next w:val="Normal"/>
    <w:autoRedefine/>
    <w:uiPriority w:val="99"/>
    <w:semiHidden/>
    <w:unhideWhenUsed/>
    <w:rsid w:val="000D74C3"/>
    <w:pPr>
      <w:spacing w:after="0" w:line="240" w:lineRule="auto"/>
      <w:ind w:left="2160" w:hanging="240"/>
    </w:pPr>
  </w:style>
  <w:style w:type="paragraph" w:styleId="INNH6">
    <w:name w:val="toc 6"/>
    <w:basedOn w:val="Normal"/>
    <w:next w:val="Normal"/>
    <w:autoRedefine/>
    <w:uiPriority w:val="39"/>
    <w:semiHidden/>
    <w:unhideWhenUsed/>
    <w:rsid w:val="000D74C3"/>
    <w:pPr>
      <w:spacing w:after="100"/>
      <w:ind w:left="1200"/>
    </w:pPr>
  </w:style>
  <w:style w:type="paragraph" w:styleId="INNH7">
    <w:name w:val="toc 7"/>
    <w:basedOn w:val="Normal"/>
    <w:next w:val="Normal"/>
    <w:autoRedefine/>
    <w:uiPriority w:val="39"/>
    <w:semiHidden/>
    <w:unhideWhenUsed/>
    <w:rsid w:val="000D74C3"/>
    <w:pPr>
      <w:spacing w:after="100"/>
      <w:ind w:left="1440"/>
    </w:pPr>
  </w:style>
  <w:style w:type="paragraph" w:styleId="INNH8">
    <w:name w:val="toc 8"/>
    <w:basedOn w:val="Normal"/>
    <w:next w:val="Normal"/>
    <w:autoRedefine/>
    <w:uiPriority w:val="39"/>
    <w:semiHidden/>
    <w:unhideWhenUsed/>
    <w:rsid w:val="000D74C3"/>
    <w:pPr>
      <w:spacing w:after="100"/>
      <w:ind w:left="1680"/>
    </w:pPr>
  </w:style>
  <w:style w:type="paragraph" w:styleId="INNH9">
    <w:name w:val="toc 9"/>
    <w:basedOn w:val="Normal"/>
    <w:next w:val="Normal"/>
    <w:autoRedefine/>
    <w:uiPriority w:val="39"/>
    <w:semiHidden/>
    <w:unhideWhenUsed/>
    <w:rsid w:val="000D74C3"/>
    <w:pPr>
      <w:spacing w:after="100"/>
      <w:ind w:left="1920"/>
    </w:pPr>
  </w:style>
  <w:style w:type="paragraph" w:styleId="Vanliginnrykk">
    <w:name w:val="Normal Indent"/>
    <w:basedOn w:val="Normal"/>
    <w:uiPriority w:val="99"/>
    <w:semiHidden/>
    <w:unhideWhenUsed/>
    <w:rsid w:val="000D74C3"/>
    <w:pPr>
      <w:ind w:left="708"/>
    </w:pPr>
  </w:style>
  <w:style w:type="paragraph" w:styleId="Stikkordregisteroverskrift">
    <w:name w:val="index heading"/>
    <w:basedOn w:val="Normal"/>
    <w:next w:val="Indeks1"/>
    <w:uiPriority w:val="99"/>
    <w:semiHidden/>
    <w:unhideWhenUsed/>
    <w:rsid w:val="000D74C3"/>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0D74C3"/>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0D74C3"/>
    <w:pPr>
      <w:spacing w:after="0"/>
    </w:pPr>
  </w:style>
  <w:style w:type="paragraph" w:styleId="Konvoluttadresse">
    <w:name w:val="envelope address"/>
    <w:basedOn w:val="Normal"/>
    <w:uiPriority w:val="99"/>
    <w:semiHidden/>
    <w:unhideWhenUsed/>
    <w:rsid w:val="000D74C3"/>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0D74C3"/>
  </w:style>
  <w:style w:type="character" w:styleId="Sluttnotereferanse">
    <w:name w:val="endnote reference"/>
    <w:basedOn w:val="Standardskriftforavsnitt"/>
    <w:uiPriority w:val="99"/>
    <w:semiHidden/>
    <w:unhideWhenUsed/>
    <w:rsid w:val="000D74C3"/>
    <w:rPr>
      <w:vertAlign w:val="superscript"/>
    </w:rPr>
  </w:style>
  <w:style w:type="paragraph" w:styleId="Sluttnotetekst">
    <w:name w:val="endnote text"/>
    <w:basedOn w:val="Normal"/>
    <w:link w:val="SluttnotetekstTegn"/>
    <w:uiPriority w:val="99"/>
    <w:semiHidden/>
    <w:unhideWhenUsed/>
    <w:rsid w:val="000D74C3"/>
    <w:pPr>
      <w:spacing w:after="0" w:line="240" w:lineRule="auto"/>
    </w:pPr>
    <w:rPr>
      <w:sz w:val="20"/>
      <w:szCs w:val="20"/>
    </w:rPr>
  </w:style>
  <w:style w:type="character" w:customStyle="1" w:styleId="SluttnotetekstTegn1">
    <w:name w:val="Sluttnotetekst Tegn1"/>
    <w:basedOn w:val="Standardskriftforavsnitt"/>
    <w:uiPriority w:val="99"/>
    <w:semiHidden/>
    <w:rsid w:val="00106381"/>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0D74C3"/>
    <w:pPr>
      <w:spacing w:after="0"/>
      <w:ind w:left="240" w:hanging="240"/>
    </w:pPr>
  </w:style>
  <w:style w:type="paragraph" w:styleId="Makrotekst">
    <w:name w:val="macro"/>
    <w:link w:val="MakrotekstTegn"/>
    <w:uiPriority w:val="99"/>
    <w:semiHidden/>
    <w:unhideWhenUsed/>
    <w:rsid w:val="000D74C3"/>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0D74C3"/>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0D74C3"/>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0D74C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0D74C3"/>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0D74C3"/>
    <w:pPr>
      <w:spacing w:after="0" w:line="240" w:lineRule="auto"/>
      <w:ind w:left="4252"/>
    </w:pPr>
  </w:style>
  <w:style w:type="character" w:customStyle="1" w:styleId="HilsenTegn">
    <w:name w:val="Hilsen Tegn"/>
    <w:basedOn w:val="Standardskriftforavsnitt"/>
    <w:link w:val="Hilsen"/>
    <w:uiPriority w:val="99"/>
    <w:semiHidden/>
    <w:rsid w:val="000D74C3"/>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0D74C3"/>
    <w:pPr>
      <w:spacing w:after="0" w:line="240" w:lineRule="auto"/>
      <w:ind w:left="4252"/>
    </w:pPr>
  </w:style>
  <w:style w:type="character" w:customStyle="1" w:styleId="UnderskriftTegn1">
    <w:name w:val="Underskrift Tegn1"/>
    <w:basedOn w:val="Standardskriftforavsnitt"/>
    <w:uiPriority w:val="99"/>
    <w:semiHidden/>
    <w:rsid w:val="00106381"/>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0D74C3"/>
    <w:pPr>
      <w:ind w:left="283"/>
      <w:contextualSpacing/>
    </w:pPr>
  </w:style>
  <w:style w:type="paragraph" w:styleId="Liste-forts2">
    <w:name w:val="List Continue 2"/>
    <w:basedOn w:val="Normal"/>
    <w:uiPriority w:val="99"/>
    <w:semiHidden/>
    <w:unhideWhenUsed/>
    <w:rsid w:val="000D74C3"/>
    <w:pPr>
      <w:ind w:left="566"/>
      <w:contextualSpacing/>
    </w:pPr>
  </w:style>
  <w:style w:type="paragraph" w:styleId="Liste-forts3">
    <w:name w:val="List Continue 3"/>
    <w:basedOn w:val="Normal"/>
    <w:uiPriority w:val="99"/>
    <w:semiHidden/>
    <w:unhideWhenUsed/>
    <w:rsid w:val="000D74C3"/>
    <w:pPr>
      <w:ind w:left="849"/>
      <w:contextualSpacing/>
    </w:pPr>
  </w:style>
  <w:style w:type="paragraph" w:styleId="Liste-forts4">
    <w:name w:val="List Continue 4"/>
    <w:basedOn w:val="Normal"/>
    <w:uiPriority w:val="99"/>
    <w:semiHidden/>
    <w:unhideWhenUsed/>
    <w:rsid w:val="000D74C3"/>
    <w:pPr>
      <w:ind w:left="1132"/>
      <w:contextualSpacing/>
    </w:pPr>
  </w:style>
  <w:style w:type="paragraph" w:styleId="Liste-forts5">
    <w:name w:val="List Continue 5"/>
    <w:basedOn w:val="Normal"/>
    <w:uiPriority w:val="99"/>
    <w:semiHidden/>
    <w:unhideWhenUsed/>
    <w:rsid w:val="000D74C3"/>
    <w:pPr>
      <w:ind w:left="1415"/>
      <w:contextualSpacing/>
    </w:pPr>
  </w:style>
  <w:style w:type="paragraph" w:styleId="Meldingshode">
    <w:name w:val="Message Header"/>
    <w:basedOn w:val="Normal"/>
    <w:link w:val="MeldingshodeTegn"/>
    <w:uiPriority w:val="99"/>
    <w:semiHidden/>
    <w:unhideWhenUsed/>
    <w:rsid w:val="000D74C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0D74C3"/>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0D74C3"/>
  </w:style>
  <w:style w:type="character" w:customStyle="1" w:styleId="InnledendehilsenTegn">
    <w:name w:val="Innledende hilsen Tegn"/>
    <w:basedOn w:val="Standardskriftforavsnitt"/>
    <w:link w:val="Innledendehilsen"/>
    <w:uiPriority w:val="99"/>
    <w:semiHidden/>
    <w:rsid w:val="000D74C3"/>
    <w:rPr>
      <w:rFonts w:ascii="Times New Roman" w:eastAsia="Times New Roman" w:hAnsi="Times New Roman"/>
      <w:spacing w:val="4"/>
      <w:kern w:val="0"/>
      <w:sz w:val="24"/>
      <w14:ligatures w14:val="none"/>
    </w:rPr>
  </w:style>
  <w:style w:type="paragraph" w:styleId="Dato0">
    <w:name w:val="Date"/>
    <w:basedOn w:val="Normal"/>
    <w:next w:val="Normal"/>
    <w:link w:val="DatoTegn"/>
    <w:rsid w:val="000D74C3"/>
  </w:style>
  <w:style w:type="character" w:customStyle="1" w:styleId="DatoTegn1">
    <w:name w:val="Dato Tegn1"/>
    <w:basedOn w:val="Standardskriftforavsnitt"/>
    <w:uiPriority w:val="99"/>
    <w:semiHidden/>
    <w:rsid w:val="00106381"/>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0D74C3"/>
    <w:pPr>
      <w:spacing w:after="0" w:line="240" w:lineRule="auto"/>
    </w:pPr>
  </w:style>
  <w:style w:type="character" w:customStyle="1" w:styleId="NotatoverskriftTegn">
    <w:name w:val="Notatoverskrift Tegn"/>
    <w:basedOn w:val="Standardskriftforavsnitt"/>
    <w:link w:val="Notatoverskrift"/>
    <w:uiPriority w:val="99"/>
    <w:semiHidden/>
    <w:rsid w:val="000D74C3"/>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0D74C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0D74C3"/>
    <w:rPr>
      <w:color w:val="954F72" w:themeColor="followedHyperlink"/>
      <w:u w:val="single"/>
    </w:rPr>
  </w:style>
  <w:style w:type="character" w:styleId="Utheving">
    <w:name w:val="Emphasis"/>
    <w:basedOn w:val="Standardskriftforavsnitt"/>
    <w:uiPriority w:val="20"/>
    <w:qFormat/>
    <w:rsid w:val="000D74C3"/>
    <w:rPr>
      <w:i/>
      <w:iCs/>
    </w:rPr>
  </w:style>
  <w:style w:type="paragraph" w:styleId="Dokumentkart">
    <w:name w:val="Document Map"/>
    <w:basedOn w:val="Normal"/>
    <w:link w:val="DokumentkartTegn"/>
    <w:uiPriority w:val="99"/>
    <w:semiHidden/>
    <w:rsid w:val="000D74C3"/>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0D74C3"/>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0D74C3"/>
    <w:rPr>
      <w:rFonts w:ascii="Courier New" w:hAnsi="Courier New" w:cs="Courier New"/>
      <w:sz w:val="20"/>
    </w:rPr>
  </w:style>
  <w:style w:type="character" w:customStyle="1" w:styleId="RentekstTegn">
    <w:name w:val="Ren tekst Tegn"/>
    <w:basedOn w:val="Standardskriftforavsnitt"/>
    <w:link w:val="Rentekst"/>
    <w:uiPriority w:val="99"/>
    <w:semiHidden/>
    <w:rsid w:val="000D74C3"/>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0D74C3"/>
    <w:pPr>
      <w:spacing w:after="0" w:line="240" w:lineRule="auto"/>
    </w:pPr>
  </w:style>
  <w:style w:type="character" w:customStyle="1" w:styleId="E-postsignaturTegn">
    <w:name w:val="E-postsignatur Tegn"/>
    <w:basedOn w:val="Standardskriftforavsnitt"/>
    <w:link w:val="E-postsignatur"/>
    <w:uiPriority w:val="99"/>
    <w:semiHidden/>
    <w:rsid w:val="000D74C3"/>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0D74C3"/>
    <w:rPr>
      <w:szCs w:val="24"/>
    </w:rPr>
  </w:style>
  <w:style w:type="character" w:styleId="HTML-akronym">
    <w:name w:val="HTML Acronym"/>
    <w:basedOn w:val="Standardskriftforavsnitt"/>
    <w:uiPriority w:val="99"/>
    <w:semiHidden/>
    <w:unhideWhenUsed/>
    <w:rsid w:val="000D74C3"/>
  </w:style>
  <w:style w:type="paragraph" w:styleId="HTML-adresse">
    <w:name w:val="HTML Address"/>
    <w:basedOn w:val="Normal"/>
    <w:link w:val="HTML-adresseTegn"/>
    <w:uiPriority w:val="99"/>
    <w:semiHidden/>
    <w:unhideWhenUsed/>
    <w:rsid w:val="000D74C3"/>
    <w:pPr>
      <w:spacing w:after="0" w:line="240" w:lineRule="auto"/>
    </w:pPr>
    <w:rPr>
      <w:i/>
      <w:iCs/>
    </w:rPr>
  </w:style>
  <w:style w:type="character" w:customStyle="1" w:styleId="HTML-adresseTegn">
    <w:name w:val="HTML-adresse Tegn"/>
    <w:basedOn w:val="Standardskriftforavsnitt"/>
    <w:link w:val="HTML-adresse"/>
    <w:uiPriority w:val="99"/>
    <w:semiHidden/>
    <w:rsid w:val="000D74C3"/>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0D74C3"/>
    <w:rPr>
      <w:i/>
      <w:iCs/>
    </w:rPr>
  </w:style>
  <w:style w:type="character" w:styleId="HTML-kode">
    <w:name w:val="HTML Code"/>
    <w:basedOn w:val="Standardskriftforavsnitt"/>
    <w:uiPriority w:val="99"/>
    <w:semiHidden/>
    <w:unhideWhenUsed/>
    <w:rsid w:val="000D74C3"/>
    <w:rPr>
      <w:rFonts w:ascii="Consolas" w:hAnsi="Consolas"/>
      <w:sz w:val="20"/>
      <w:szCs w:val="20"/>
    </w:rPr>
  </w:style>
  <w:style w:type="character" w:styleId="HTML-definisjon">
    <w:name w:val="HTML Definition"/>
    <w:basedOn w:val="Standardskriftforavsnitt"/>
    <w:uiPriority w:val="99"/>
    <w:semiHidden/>
    <w:unhideWhenUsed/>
    <w:rsid w:val="000D74C3"/>
    <w:rPr>
      <w:i/>
      <w:iCs/>
    </w:rPr>
  </w:style>
  <w:style w:type="character" w:styleId="HTML-tastatur">
    <w:name w:val="HTML Keyboard"/>
    <w:basedOn w:val="Standardskriftforavsnitt"/>
    <w:uiPriority w:val="99"/>
    <w:semiHidden/>
    <w:unhideWhenUsed/>
    <w:rsid w:val="000D74C3"/>
    <w:rPr>
      <w:rFonts w:ascii="Consolas" w:hAnsi="Consolas"/>
      <w:sz w:val="20"/>
      <w:szCs w:val="20"/>
    </w:rPr>
  </w:style>
  <w:style w:type="paragraph" w:styleId="HTML-forhndsformatert">
    <w:name w:val="HTML Preformatted"/>
    <w:basedOn w:val="Normal"/>
    <w:link w:val="HTML-forhndsformatertTegn"/>
    <w:uiPriority w:val="99"/>
    <w:semiHidden/>
    <w:unhideWhenUsed/>
    <w:rsid w:val="000D74C3"/>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0D74C3"/>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0D74C3"/>
    <w:rPr>
      <w:rFonts w:ascii="Consolas" w:hAnsi="Consolas"/>
      <w:sz w:val="24"/>
      <w:szCs w:val="24"/>
    </w:rPr>
  </w:style>
  <w:style w:type="character" w:styleId="HTML-skrivemaskin">
    <w:name w:val="HTML Typewriter"/>
    <w:basedOn w:val="Standardskriftforavsnitt"/>
    <w:uiPriority w:val="99"/>
    <w:semiHidden/>
    <w:unhideWhenUsed/>
    <w:rsid w:val="000D74C3"/>
    <w:rPr>
      <w:rFonts w:ascii="Consolas" w:hAnsi="Consolas"/>
      <w:sz w:val="20"/>
      <w:szCs w:val="20"/>
    </w:rPr>
  </w:style>
  <w:style w:type="character" w:styleId="HTML-variabel">
    <w:name w:val="HTML Variable"/>
    <w:basedOn w:val="Standardskriftforavsnitt"/>
    <w:uiPriority w:val="99"/>
    <w:semiHidden/>
    <w:unhideWhenUsed/>
    <w:rsid w:val="000D74C3"/>
    <w:rPr>
      <w:i/>
      <w:iCs/>
    </w:rPr>
  </w:style>
  <w:style w:type="paragraph" w:styleId="Kommentaremne">
    <w:name w:val="annotation subject"/>
    <w:basedOn w:val="Merknadstekst"/>
    <w:next w:val="Merknadstekst"/>
    <w:link w:val="KommentaremneTegn"/>
    <w:uiPriority w:val="99"/>
    <w:semiHidden/>
    <w:unhideWhenUsed/>
    <w:rsid w:val="000D74C3"/>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0D74C3"/>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semiHidden/>
    <w:unhideWhenUsed/>
    <w:rsid w:val="000D74C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74C3"/>
    <w:rPr>
      <w:rFonts w:ascii="Tahoma" w:eastAsia="Times New Roman" w:hAnsi="Tahoma" w:cs="Tahoma"/>
      <w:spacing w:val="4"/>
      <w:kern w:val="0"/>
      <w:sz w:val="16"/>
      <w:szCs w:val="16"/>
      <w14:ligatures w14:val="none"/>
    </w:rPr>
  </w:style>
  <w:style w:type="table" w:styleId="Tabellrutenett">
    <w:name w:val="Table Grid"/>
    <w:aliases w:val="MetadataTabellss"/>
    <w:basedOn w:val="Vanligtabell"/>
    <w:uiPriority w:val="59"/>
    <w:rsid w:val="000D74C3"/>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0D74C3"/>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0D74C3"/>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106381"/>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0D74C3"/>
    <w:rPr>
      <w:i/>
      <w:iCs/>
      <w:color w:val="808080" w:themeColor="text1" w:themeTint="7F"/>
    </w:rPr>
  </w:style>
  <w:style w:type="character" w:styleId="Sterkutheving">
    <w:name w:val="Intense Emphasis"/>
    <w:basedOn w:val="Standardskriftforavsnitt"/>
    <w:uiPriority w:val="21"/>
    <w:qFormat/>
    <w:rsid w:val="000D74C3"/>
    <w:rPr>
      <w:b/>
      <w:bCs/>
      <w:i/>
      <w:iCs/>
      <w:color w:val="4472C4" w:themeColor="accent1"/>
    </w:rPr>
  </w:style>
  <w:style w:type="character" w:styleId="Svakreferanse">
    <w:name w:val="Subtle Reference"/>
    <w:basedOn w:val="Standardskriftforavsnitt"/>
    <w:uiPriority w:val="31"/>
    <w:qFormat/>
    <w:rsid w:val="000D74C3"/>
    <w:rPr>
      <w:smallCaps/>
      <w:color w:val="ED7D31" w:themeColor="accent2"/>
      <w:u w:val="single"/>
    </w:rPr>
  </w:style>
  <w:style w:type="character" w:styleId="Sterkreferanse">
    <w:name w:val="Intense Reference"/>
    <w:basedOn w:val="Standardskriftforavsnitt"/>
    <w:uiPriority w:val="32"/>
    <w:qFormat/>
    <w:rsid w:val="000D74C3"/>
    <w:rPr>
      <w:b/>
      <w:bCs/>
      <w:smallCaps/>
      <w:color w:val="ED7D31" w:themeColor="accent2"/>
      <w:spacing w:val="5"/>
      <w:u w:val="single"/>
    </w:rPr>
  </w:style>
  <w:style w:type="character" w:styleId="Boktittel">
    <w:name w:val="Book Title"/>
    <w:basedOn w:val="Standardskriftforavsnitt"/>
    <w:uiPriority w:val="33"/>
    <w:qFormat/>
    <w:rsid w:val="000D74C3"/>
    <w:rPr>
      <w:b/>
      <w:bCs/>
      <w:smallCaps/>
      <w:spacing w:val="5"/>
    </w:rPr>
  </w:style>
  <w:style w:type="paragraph" w:styleId="Bibliografi">
    <w:name w:val="Bibliography"/>
    <w:basedOn w:val="Normal"/>
    <w:next w:val="Normal"/>
    <w:uiPriority w:val="37"/>
    <w:semiHidden/>
    <w:unhideWhenUsed/>
    <w:rsid w:val="000D74C3"/>
  </w:style>
  <w:style w:type="paragraph" w:styleId="Overskriftforinnholdsfortegnelse">
    <w:name w:val="TOC Heading"/>
    <w:basedOn w:val="Overskrift1"/>
    <w:next w:val="Normal"/>
    <w:uiPriority w:val="39"/>
    <w:semiHidden/>
    <w:unhideWhenUsed/>
    <w:qFormat/>
    <w:rsid w:val="000D74C3"/>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0D74C3"/>
    <w:pPr>
      <w:numPr>
        <w:numId w:val="43"/>
      </w:numPr>
    </w:pPr>
  </w:style>
  <w:style w:type="numbering" w:customStyle="1" w:styleId="NrListeStil">
    <w:name w:val="NrListeStil"/>
    <w:uiPriority w:val="99"/>
    <w:rsid w:val="000D74C3"/>
    <w:pPr>
      <w:numPr>
        <w:numId w:val="44"/>
      </w:numPr>
    </w:pPr>
  </w:style>
  <w:style w:type="numbering" w:customStyle="1" w:styleId="RomListeStil">
    <w:name w:val="RomListeStil"/>
    <w:uiPriority w:val="99"/>
    <w:rsid w:val="000D74C3"/>
    <w:pPr>
      <w:numPr>
        <w:numId w:val="45"/>
      </w:numPr>
    </w:pPr>
  </w:style>
  <w:style w:type="numbering" w:customStyle="1" w:styleId="StrekListeStil">
    <w:name w:val="StrekListeStil"/>
    <w:uiPriority w:val="99"/>
    <w:rsid w:val="000D74C3"/>
    <w:pPr>
      <w:numPr>
        <w:numId w:val="46"/>
      </w:numPr>
    </w:pPr>
  </w:style>
  <w:style w:type="numbering" w:customStyle="1" w:styleId="OpplistingListeStil">
    <w:name w:val="OpplistingListeStil"/>
    <w:uiPriority w:val="99"/>
    <w:rsid w:val="000D74C3"/>
    <w:pPr>
      <w:numPr>
        <w:numId w:val="47"/>
      </w:numPr>
    </w:pPr>
  </w:style>
  <w:style w:type="numbering" w:customStyle="1" w:styleId="l-NummerertListeStil">
    <w:name w:val="l-NummerertListeStil"/>
    <w:uiPriority w:val="99"/>
    <w:rsid w:val="000D74C3"/>
    <w:pPr>
      <w:numPr>
        <w:numId w:val="48"/>
      </w:numPr>
    </w:pPr>
  </w:style>
  <w:style w:type="numbering" w:customStyle="1" w:styleId="l-AlfaListeStil">
    <w:name w:val="l-AlfaListeStil"/>
    <w:uiPriority w:val="99"/>
    <w:rsid w:val="000D74C3"/>
    <w:pPr>
      <w:numPr>
        <w:numId w:val="49"/>
      </w:numPr>
    </w:pPr>
  </w:style>
  <w:style w:type="numbering" w:customStyle="1" w:styleId="OverskrifterListeStil">
    <w:name w:val="OverskrifterListeStil"/>
    <w:uiPriority w:val="99"/>
    <w:rsid w:val="000D74C3"/>
    <w:pPr>
      <w:numPr>
        <w:numId w:val="50"/>
      </w:numPr>
    </w:pPr>
  </w:style>
  <w:style w:type="numbering" w:customStyle="1" w:styleId="l-ListeStilMal">
    <w:name w:val="l-ListeStilMal"/>
    <w:uiPriority w:val="99"/>
    <w:rsid w:val="000D74C3"/>
    <w:pPr>
      <w:numPr>
        <w:numId w:val="51"/>
      </w:numPr>
    </w:pPr>
  </w:style>
  <w:style w:type="paragraph" w:styleId="Avsenderadresse">
    <w:name w:val="envelope return"/>
    <w:basedOn w:val="Normal"/>
    <w:uiPriority w:val="99"/>
    <w:semiHidden/>
    <w:unhideWhenUsed/>
    <w:rsid w:val="000D74C3"/>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0D74C3"/>
  </w:style>
  <w:style w:type="character" w:customStyle="1" w:styleId="BrdtekstTegn">
    <w:name w:val="Brødtekst Tegn"/>
    <w:basedOn w:val="Standardskriftforavsnitt"/>
    <w:link w:val="Brdtekst"/>
    <w:semiHidden/>
    <w:rsid w:val="000D74C3"/>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0D74C3"/>
    <w:pPr>
      <w:ind w:firstLine="360"/>
    </w:pPr>
  </w:style>
  <w:style w:type="character" w:customStyle="1" w:styleId="Brdtekst-frsteinnrykkTegn">
    <w:name w:val="Brødtekst - første innrykk Tegn"/>
    <w:basedOn w:val="BrdtekstTegn"/>
    <w:link w:val="Brdtekst-frsteinnrykk"/>
    <w:uiPriority w:val="99"/>
    <w:semiHidden/>
    <w:rsid w:val="000D74C3"/>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0D74C3"/>
    <w:pPr>
      <w:ind w:left="283"/>
    </w:pPr>
  </w:style>
  <w:style w:type="character" w:customStyle="1" w:styleId="BrdtekstinnrykkTegn">
    <w:name w:val="Brødtekstinnrykk Tegn"/>
    <w:basedOn w:val="Standardskriftforavsnitt"/>
    <w:link w:val="Brdtekstinnrykk"/>
    <w:uiPriority w:val="99"/>
    <w:semiHidden/>
    <w:rsid w:val="000D74C3"/>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0D74C3"/>
    <w:pPr>
      <w:ind w:left="360" w:firstLine="360"/>
    </w:pPr>
  </w:style>
  <w:style w:type="character" w:customStyle="1" w:styleId="Brdtekst-frsteinnrykk2Tegn">
    <w:name w:val="Brødtekst - første innrykk 2 Tegn"/>
    <w:basedOn w:val="BrdtekstinnrykkTegn"/>
    <w:link w:val="Brdtekst-frsteinnrykk2"/>
    <w:uiPriority w:val="99"/>
    <w:semiHidden/>
    <w:rsid w:val="000D74C3"/>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0D74C3"/>
    <w:pPr>
      <w:spacing w:line="480" w:lineRule="auto"/>
    </w:pPr>
  </w:style>
  <w:style w:type="character" w:customStyle="1" w:styleId="Brdtekst2Tegn">
    <w:name w:val="Brødtekst 2 Tegn"/>
    <w:basedOn w:val="Standardskriftforavsnitt"/>
    <w:link w:val="Brdtekst2"/>
    <w:uiPriority w:val="99"/>
    <w:semiHidden/>
    <w:rsid w:val="000D74C3"/>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0D74C3"/>
    <w:rPr>
      <w:sz w:val="16"/>
      <w:szCs w:val="16"/>
    </w:rPr>
  </w:style>
  <w:style w:type="character" w:customStyle="1" w:styleId="Brdtekst3Tegn">
    <w:name w:val="Brødtekst 3 Tegn"/>
    <w:basedOn w:val="Standardskriftforavsnitt"/>
    <w:link w:val="Brdtekst3"/>
    <w:uiPriority w:val="99"/>
    <w:semiHidden/>
    <w:rsid w:val="000D74C3"/>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0D74C3"/>
    <w:pPr>
      <w:spacing w:line="480" w:lineRule="auto"/>
      <w:ind w:left="283"/>
    </w:pPr>
  </w:style>
  <w:style w:type="character" w:customStyle="1" w:styleId="Brdtekstinnrykk2Tegn">
    <w:name w:val="Brødtekstinnrykk 2 Tegn"/>
    <w:basedOn w:val="Standardskriftforavsnitt"/>
    <w:link w:val="Brdtekstinnrykk2"/>
    <w:uiPriority w:val="99"/>
    <w:semiHidden/>
    <w:rsid w:val="000D74C3"/>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0D74C3"/>
    <w:pPr>
      <w:ind w:left="283"/>
    </w:pPr>
    <w:rPr>
      <w:sz w:val="16"/>
      <w:szCs w:val="16"/>
    </w:rPr>
  </w:style>
  <w:style w:type="character" w:customStyle="1" w:styleId="Brdtekstinnrykk3Tegn">
    <w:name w:val="Brødtekstinnrykk 3 Tegn"/>
    <w:basedOn w:val="Standardskriftforavsnitt"/>
    <w:link w:val="Brdtekstinnrykk3"/>
    <w:uiPriority w:val="99"/>
    <w:semiHidden/>
    <w:rsid w:val="000D74C3"/>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0D74C3"/>
    <w:pPr>
      <w:numPr>
        <w:numId w:val="0"/>
      </w:numPr>
    </w:pPr>
  </w:style>
  <w:style w:type="paragraph" w:customStyle="1" w:styleId="TrykkeriMerknad">
    <w:name w:val="TrykkeriMerknad"/>
    <w:basedOn w:val="Normal"/>
    <w:qFormat/>
    <w:rsid w:val="000D74C3"/>
    <w:pPr>
      <w:spacing w:before="60"/>
    </w:pPr>
    <w:rPr>
      <w:rFonts w:ascii="Arial" w:hAnsi="Arial"/>
      <w:color w:val="C45911" w:themeColor="accent2" w:themeShade="BF"/>
      <w:sz w:val="26"/>
    </w:rPr>
  </w:style>
  <w:style w:type="paragraph" w:customStyle="1" w:styleId="ForfatterMerknad">
    <w:name w:val="ForfatterMerknad"/>
    <w:basedOn w:val="TrykkeriMerknad"/>
    <w:qFormat/>
    <w:rsid w:val="000D74C3"/>
    <w:pPr>
      <w:shd w:val="clear" w:color="auto" w:fill="FFFF99"/>
      <w:spacing w:line="240" w:lineRule="auto"/>
    </w:pPr>
    <w:rPr>
      <w:color w:val="833C0B" w:themeColor="accent2" w:themeShade="80"/>
    </w:rPr>
  </w:style>
  <w:style w:type="paragraph" w:customStyle="1" w:styleId="tblRad">
    <w:name w:val="tblRad"/>
    <w:rsid w:val="000D74C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0D74C3"/>
  </w:style>
  <w:style w:type="paragraph" w:customStyle="1" w:styleId="tbl2LinjeSumBold">
    <w:name w:val="tbl2LinjeSumBold"/>
    <w:basedOn w:val="tblRad"/>
    <w:rsid w:val="000D74C3"/>
  </w:style>
  <w:style w:type="paragraph" w:customStyle="1" w:styleId="tblDelsum1">
    <w:name w:val="tblDelsum1"/>
    <w:basedOn w:val="tblRad"/>
    <w:rsid w:val="000D74C3"/>
  </w:style>
  <w:style w:type="paragraph" w:customStyle="1" w:styleId="tblDelsum1-Kapittel">
    <w:name w:val="tblDelsum1 - Kapittel"/>
    <w:basedOn w:val="tblDelsum1"/>
    <w:rsid w:val="000D74C3"/>
    <w:pPr>
      <w:keepNext w:val="0"/>
    </w:pPr>
  </w:style>
  <w:style w:type="paragraph" w:customStyle="1" w:styleId="tblDelsum2">
    <w:name w:val="tblDelsum2"/>
    <w:basedOn w:val="tblRad"/>
    <w:rsid w:val="000D74C3"/>
  </w:style>
  <w:style w:type="paragraph" w:customStyle="1" w:styleId="tblDelsum2-Kapittel">
    <w:name w:val="tblDelsum2 - Kapittel"/>
    <w:basedOn w:val="tblDelsum2"/>
    <w:rsid w:val="000D74C3"/>
    <w:pPr>
      <w:keepNext w:val="0"/>
    </w:pPr>
  </w:style>
  <w:style w:type="paragraph" w:customStyle="1" w:styleId="tblTabelloverskrift">
    <w:name w:val="tblTabelloverskrift"/>
    <w:rsid w:val="000D74C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0D74C3"/>
    <w:pPr>
      <w:spacing w:after="0"/>
      <w:jc w:val="right"/>
    </w:pPr>
    <w:rPr>
      <w:b w:val="0"/>
      <w:caps w:val="0"/>
      <w:sz w:val="16"/>
    </w:rPr>
  </w:style>
  <w:style w:type="paragraph" w:customStyle="1" w:styleId="tblKategoriOverskrift">
    <w:name w:val="tblKategoriOverskrift"/>
    <w:basedOn w:val="tblRad"/>
    <w:rsid w:val="000D74C3"/>
    <w:pPr>
      <w:spacing w:before="120"/>
    </w:pPr>
  </w:style>
  <w:style w:type="paragraph" w:customStyle="1" w:styleId="tblKolonneoverskrift">
    <w:name w:val="tblKolonneoverskrift"/>
    <w:basedOn w:val="Normal"/>
    <w:rsid w:val="000D74C3"/>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0D74C3"/>
    <w:pPr>
      <w:spacing w:after="360"/>
      <w:jc w:val="center"/>
    </w:pPr>
    <w:rPr>
      <w:b w:val="0"/>
      <w:caps w:val="0"/>
    </w:rPr>
  </w:style>
  <w:style w:type="paragraph" w:customStyle="1" w:styleId="tblKolonneoverskrift-Vedtak">
    <w:name w:val="tblKolonneoverskrift - Vedtak"/>
    <w:basedOn w:val="tblTabelloverskrift-Vedtak"/>
    <w:rsid w:val="000D74C3"/>
    <w:pPr>
      <w:spacing w:after="0"/>
    </w:pPr>
  </w:style>
  <w:style w:type="paragraph" w:customStyle="1" w:styleId="tblOverskrift-Vedtak">
    <w:name w:val="tblOverskrift - Vedtak"/>
    <w:basedOn w:val="tblRad"/>
    <w:rsid w:val="000D74C3"/>
    <w:pPr>
      <w:spacing w:before="360"/>
      <w:jc w:val="center"/>
    </w:pPr>
  </w:style>
  <w:style w:type="paragraph" w:customStyle="1" w:styleId="tblRadBold">
    <w:name w:val="tblRadBold"/>
    <w:basedOn w:val="tblRad"/>
    <w:rsid w:val="000D74C3"/>
  </w:style>
  <w:style w:type="paragraph" w:customStyle="1" w:styleId="tblRadItalic">
    <w:name w:val="tblRadItalic"/>
    <w:basedOn w:val="tblRad"/>
    <w:rsid w:val="000D74C3"/>
  </w:style>
  <w:style w:type="paragraph" w:customStyle="1" w:styleId="tblRadItalicSiste">
    <w:name w:val="tblRadItalicSiste"/>
    <w:basedOn w:val="tblRadItalic"/>
    <w:rsid w:val="000D74C3"/>
  </w:style>
  <w:style w:type="paragraph" w:customStyle="1" w:styleId="tblRadMedLuft">
    <w:name w:val="tblRadMedLuft"/>
    <w:basedOn w:val="tblRad"/>
    <w:rsid w:val="000D74C3"/>
    <w:pPr>
      <w:spacing w:before="120"/>
    </w:pPr>
  </w:style>
  <w:style w:type="paragraph" w:customStyle="1" w:styleId="tblRadMedLuftSiste">
    <w:name w:val="tblRadMedLuftSiste"/>
    <w:basedOn w:val="tblRadMedLuft"/>
    <w:rsid w:val="000D74C3"/>
    <w:pPr>
      <w:spacing w:after="120"/>
    </w:pPr>
  </w:style>
  <w:style w:type="paragraph" w:customStyle="1" w:styleId="tblRadMedLuftSiste-Vedtak">
    <w:name w:val="tblRadMedLuftSiste - Vedtak"/>
    <w:basedOn w:val="tblRadMedLuftSiste"/>
    <w:rsid w:val="000D74C3"/>
    <w:pPr>
      <w:keepNext w:val="0"/>
    </w:pPr>
  </w:style>
  <w:style w:type="paragraph" w:customStyle="1" w:styleId="tblRadSiste">
    <w:name w:val="tblRadSiste"/>
    <w:basedOn w:val="tblRad"/>
    <w:rsid w:val="000D74C3"/>
  </w:style>
  <w:style w:type="paragraph" w:customStyle="1" w:styleId="tblSluttsum">
    <w:name w:val="tblSluttsum"/>
    <w:basedOn w:val="tblRad"/>
    <w:rsid w:val="000D74C3"/>
    <w:pPr>
      <w:spacing w:before="120"/>
    </w:pPr>
  </w:style>
  <w:style w:type="table" w:customStyle="1" w:styleId="MetadataTabell">
    <w:name w:val="MetadataTabell"/>
    <w:basedOn w:val="Rutenettabelllys"/>
    <w:uiPriority w:val="99"/>
    <w:rsid w:val="000D74C3"/>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0D74C3"/>
    <w:pPr>
      <w:spacing w:before="60" w:after="60"/>
    </w:pPr>
    <w:rPr>
      <w:rFonts w:ascii="Consolas" w:hAnsi="Consolas"/>
      <w:color w:val="ED7D31" w:themeColor="accent2"/>
      <w:sz w:val="26"/>
    </w:rPr>
  </w:style>
  <w:style w:type="table" w:styleId="Rutenettabelllys">
    <w:name w:val="Grid Table Light"/>
    <w:basedOn w:val="Vanligtabell"/>
    <w:uiPriority w:val="40"/>
    <w:rsid w:val="000D74C3"/>
    <w:pPr>
      <w:spacing w:after="0" w:line="240" w:lineRule="auto"/>
    </w:pPr>
    <w:rPr>
      <w:rFonts w:eastAsiaTheme="minorHAnsi"/>
      <w:kern w:val="0"/>
      <w:lang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0D74C3"/>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0D74C3"/>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0D74C3"/>
    <w:rPr>
      <w:sz w:val="24"/>
    </w:rPr>
  </w:style>
  <w:style w:type="character" w:styleId="Emneknagg">
    <w:name w:val="Hashtag"/>
    <w:basedOn w:val="Standardskriftforavsnitt"/>
    <w:uiPriority w:val="99"/>
    <w:semiHidden/>
    <w:unhideWhenUsed/>
    <w:rsid w:val="000D74C3"/>
    <w:rPr>
      <w:color w:val="2B579A"/>
      <w:shd w:val="clear" w:color="auto" w:fill="E1DFDD"/>
    </w:rPr>
  </w:style>
  <w:style w:type="character" w:styleId="Omtale">
    <w:name w:val="Mention"/>
    <w:basedOn w:val="Standardskriftforavsnitt"/>
    <w:uiPriority w:val="99"/>
    <w:semiHidden/>
    <w:unhideWhenUsed/>
    <w:rsid w:val="000D74C3"/>
    <w:rPr>
      <w:color w:val="2B579A"/>
      <w:shd w:val="clear" w:color="auto" w:fill="E1DFDD"/>
    </w:rPr>
  </w:style>
  <w:style w:type="paragraph" w:styleId="Sitat0">
    <w:name w:val="Quote"/>
    <w:basedOn w:val="Normal"/>
    <w:next w:val="Normal"/>
    <w:link w:val="SitatTegn1"/>
    <w:uiPriority w:val="29"/>
    <w:qFormat/>
    <w:rsid w:val="000D74C3"/>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0D74C3"/>
    <w:rPr>
      <w:rFonts w:ascii="Times New Roman" w:eastAsia="Times New Roman" w:hAnsi="Times New Roman"/>
      <w:i/>
      <w:iCs/>
      <w:color w:val="404040" w:themeColor="text1" w:themeTint="BF"/>
      <w:spacing w:val="4"/>
      <w:kern w:val="0"/>
      <w:sz w:val="24"/>
      <w14:ligatures w14:val="none"/>
    </w:rPr>
  </w:style>
  <w:style w:type="character" w:styleId="Smarthyperkobling">
    <w:name w:val="Smart Hyperlink"/>
    <w:basedOn w:val="Standardskriftforavsnitt"/>
    <w:uiPriority w:val="99"/>
    <w:semiHidden/>
    <w:unhideWhenUsed/>
    <w:rsid w:val="000D74C3"/>
    <w:rPr>
      <w:u w:val="dotted"/>
    </w:rPr>
  </w:style>
  <w:style w:type="character" w:styleId="Smartkobling">
    <w:name w:val="Smart Link"/>
    <w:basedOn w:val="Standardskriftforavsnitt"/>
    <w:uiPriority w:val="99"/>
    <w:semiHidden/>
    <w:unhideWhenUsed/>
    <w:rsid w:val="000D74C3"/>
    <w:rPr>
      <w:color w:val="0000FF"/>
      <w:u w:val="single"/>
      <w:shd w:val="clear" w:color="auto" w:fill="F3F2F1"/>
    </w:rPr>
  </w:style>
  <w:style w:type="character" w:styleId="Ulstomtale">
    <w:name w:val="Unresolved Mention"/>
    <w:basedOn w:val="Standardskriftforavsnitt"/>
    <w:uiPriority w:val="99"/>
    <w:semiHidden/>
    <w:unhideWhenUsed/>
    <w:rsid w:val="000D7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32</TotalTime>
  <Pages>54</Pages>
  <Words>163141</Words>
  <Characters>864648</Characters>
  <Application>Microsoft Office Word</Application>
  <DocSecurity>0</DocSecurity>
  <Lines>7205</Lines>
  <Paragraphs>2051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1025738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15</cp:revision>
  <dcterms:created xsi:type="dcterms:W3CDTF">2023-06-06T10:31:00Z</dcterms:created>
  <dcterms:modified xsi:type="dcterms:W3CDTF">2023-06-08T08:46:00Z</dcterms:modified>
</cp:coreProperties>
</file>